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E5FE8" w14:textId="7CC5D51B" w:rsidR="007D1075" w:rsidRDefault="007D1075" w:rsidP="00E03C10">
      <w:pPr>
        <w:spacing w:line="360" w:lineRule="auto"/>
        <w:jc w:val="right"/>
        <w:rPr>
          <w:rFonts w:ascii="Arial" w:hAnsi="Arial" w:cs="Arial"/>
          <w:b/>
          <w:bCs/>
          <w:sz w:val="32"/>
          <w:szCs w:val="24"/>
        </w:rPr>
      </w:pPr>
      <w:r w:rsidRPr="007D1075">
        <w:rPr>
          <w:rFonts w:ascii="Arial" w:hAnsi="Arial" w:cs="Arial"/>
          <w:b/>
          <w:bCs/>
          <w:sz w:val="32"/>
          <w:szCs w:val="24"/>
        </w:rPr>
        <w:t>Case study</w:t>
      </w:r>
    </w:p>
    <w:p w14:paraId="02C2BDB9" w14:textId="77777777" w:rsidR="007D1075" w:rsidRDefault="007D1075" w:rsidP="00E03C10">
      <w:pPr>
        <w:spacing w:line="360" w:lineRule="auto"/>
        <w:jc w:val="right"/>
        <w:rPr>
          <w:rFonts w:ascii="Arial" w:hAnsi="Arial" w:cs="Arial"/>
          <w:b/>
          <w:bCs/>
          <w:sz w:val="32"/>
          <w:szCs w:val="24"/>
        </w:rPr>
      </w:pPr>
    </w:p>
    <w:p w14:paraId="2B4781F9" w14:textId="5608AF6A" w:rsidR="00E03C10" w:rsidRPr="00E03C10" w:rsidRDefault="00E03C10" w:rsidP="00E03C10">
      <w:pPr>
        <w:spacing w:line="360" w:lineRule="auto"/>
        <w:jc w:val="right"/>
        <w:rPr>
          <w:rFonts w:ascii="Arial" w:hAnsi="Arial" w:cs="Arial"/>
          <w:b/>
          <w:bCs/>
          <w:sz w:val="32"/>
          <w:szCs w:val="24"/>
        </w:rPr>
      </w:pPr>
      <w:r w:rsidRPr="00E03C10">
        <w:rPr>
          <w:rFonts w:ascii="Arial" w:hAnsi="Arial" w:cs="Arial"/>
          <w:b/>
          <w:bCs/>
          <w:sz w:val="32"/>
          <w:szCs w:val="24"/>
        </w:rPr>
        <w:t>Deformity Correction Surgery in Different Cases of Spinal Deformity: A Case Series</w:t>
      </w:r>
    </w:p>
    <w:p w14:paraId="7151EB6C" w14:textId="77777777" w:rsidR="00A258C3" w:rsidRPr="00790ADA" w:rsidRDefault="00A258C3" w:rsidP="00441B6F">
      <w:pPr>
        <w:pStyle w:val="Author"/>
        <w:spacing w:line="240" w:lineRule="auto"/>
        <w:jc w:val="both"/>
        <w:rPr>
          <w:rFonts w:ascii="Arial" w:hAnsi="Arial" w:cs="Arial"/>
          <w:sz w:val="36"/>
        </w:rPr>
      </w:pPr>
    </w:p>
    <w:p w14:paraId="75C9F657" w14:textId="77777777" w:rsidR="007D1075" w:rsidRDefault="007D1075" w:rsidP="00441B6F">
      <w:pPr>
        <w:pStyle w:val="Affiliation"/>
        <w:spacing w:after="0" w:line="240" w:lineRule="auto"/>
        <w:jc w:val="both"/>
        <w:rPr>
          <w:rFonts w:ascii="Arial" w:hAnsi="Arial" w:cs="Arial"/>
        </w:rPr>
      </w:pPr>
    </w:p>
    <w:p w14:paraId="0596579E" w14:textId="77777777" w:rsidR="002C57D2" w:rsidRPr="00FB3A86" w:rsidRDefault="002C57D2" w:rsidP="00441B6F">
      <w:pPr>
        <w:pStyle w:val="Affiliation"/>
        <w:spacing w:after="0" w:line="240" w:lineRule="auto"/>
        <w:jc w:val="both"/>
        <w:rPr>
          <w:rFonts w:ascii="Arial" w:hAnsi="Arial" w:cs="Arial"/>
        </w:rPr>
      </w:pPr>
    </w:p>
    <w:p w14:paraId="73AC03E4" w14:textId="77777777" w:rsidR="00B01FCD" w:rsidRPr="00FB3A86" w:rsidRDefault="007C7A31" w:rsidP="00441B6F">
      <w:pPr>
        <w:pStyle w:val="Copyright"/>
        <w:spacing w:after="0" w:line="240" w:lineRule="auto"/>
        <w:jc w:val="both"/>
        <w:rPr>
          <w:rFonts w:ascii="Arial" w:hAnsi="Arial" w:cs="Arial"/>
        </w:rPr>
        <w:sectPr w:rsidR="00B01FCD" w:rsidRPr="00FB3A86" w:rsidSect="006220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F85A5F1" wp14:editId="453C0623">
                <wp:extent cx="5303520" cy="635"/>
                <wp:effectExtent l="11430" t="15240" r="952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E0D56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91E2436"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45FF22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7CE4907" w14:textId="77777777" w:rsidTr="001E44FE">
        <w:tc>
          <w:tcPr>
            <w:tcW w:w="9576" w:type="dxa"/>
            <w:shd w:val="clear" w:color="auto" w:fill="F2F2F2"/>
          </w:tcPr>
          <w:p w14:paraId="6FD88C8A" w14:textId="77777777" w:rsidR="00E03C10" w:rsidRPr="00E03C10" w:rsidRDefault="00E03C10" w:rsidP="00E03C10">
            <w:pPr>
              <w:spacing w:line="360" w:lineRule="auto"/>
              <w:jc w:val="both"/>
              <w:rPr>
                <w:rFonts w:ascii="Arial" w:hAnsi="Arial" w:cs="Arial"/>
                <w:szCs w:val="24"/>
              </w:rPr>
            </w:pPr>
            <w:r w:rsidRPr="00E03C10">
              <w:rPr>
                <w:rFonts w:ascii="Arial" w:hAnsi="Arial" w:cs="Arial"/>
                <w:b/>
                <w:szCs w:val="24"/>
              </w:rPr>
              <w:t>Introduction</w:t>
            </w:r>
            <w:r w:rsidRPr="00E03C10">
              <w:rPr>
                <w:rFonts w:ascii="Arial" w:hAnsi="Arial" w:cs="Arial"/>
                <w:szCs w:val="24"/>
              </w:rPr>
              <w:t xml:space="preserve">: Spinal deformity correction surgery is indicated for progressive or severe deformities that cause pain, functional limitation, or cardiopulmonary compromise. Outcomes and complication profiles vary according to deformity etiology, curve magnitude, and perioperative management. </w:t>
            </w:r>
          </w:p>
          <w:p w14:paraId="61947EF2" w14:textId="77777777" w:rsidR="00E03C10" w:rsidRPr="00E03C10" w:rsidRDefault="00E03C10" w:rsidP="00E03C10">
            <w:pPr>
              <w:spacing w:line="360" w:lineRule="auto"/>
              <w:jc w:val="both"/>
              <w:rPr>
                <w:rFonts w:ascii="Arial" w:hAnsi="Arial" w:cs="Arial"/>
                <w:szCs w:val="24"/>
              </w:rPr>
            </w:pPr>
            <w:r w:rsidRPr="00E03C10">
              <w:rPr>
                <w:rFonts w:ascii="Arial" w:hAnsi="Arial" w:cs="Arial"/>
                <w:b/>
                <w:szCs w:val="24"/>
              </w:rPr>
              <w:t>Case series:</w:t>
            </w:r>
            <w:r w:rsidRPr="00E03C10">
              <w:rPr>
                <w:rFonts w:ascii="Arial" w:hAnsi="Arial" w:cs="Arial"/>
                <w:szCs w:val="24"/>
              </w:rPr>
              <w:t xml:space="preserve"> Three patients underwent spinal deformity correction surgery. Two female patients with adult idiopathic scoliosis (AIS) (Lenke 1 and Lenke 6B) presented with different chief complaint, one with back pain and one with dyspnea. One male patient with ankylosing spondylitis (AS) presented with painful kyphotic deformity. Surgical correction achieved substantial radiographic improvement, with Cobb angle reduction up to 75% in AIS and marked sagittal realignment in AS. One patient developed deep surgical site infection requiring debridement, antibiotics, and negative-pressure wound therapy.</w:t>
            </w:r>
          </w:p>
          <w:p w14:paraId="18D6EAA6" w14:textId="77777777" w:rsidR="00E03C10" w:rsidRPr="00E03C10" w:rsidRDefault="00E03C10" w:rsidP="00E03C10">
            <w:pPr>
              <w:spacing w:line="360" w:lineRule="auto"/>
              <w:jc w:val="both"/>
              <w:rPr>
                <w:rFonts w:ascii="Arial" w:hAnsi="Arial" w:cs="Arial"/>
                <w:szCs w:val="24"/>
              </w:rPr>
            </w:pPr>
            <w:r w:rsidRPr="00E03C10">
              <w:rPr>
                <w:rFonts w:ascii="Arial" w:hAnsi="Arial" w:cs="Arial"/>
                <w:b/>
                <w:szCs w:val="24"/>
              </w:rPr>
              <w:t>Discussion</w:t>
            </w:r>
            <w:r w:rsidRPr="00E03C10">
              <w:rPr>
                <w:rFonts w:ascii="Arial" w:hAnsi="Arial" w:cs="Arial"/>
                <w:szCs w:val="24"/>
              </w:rPr>
              <w:t>: All patients demonstrated meaningful clinical improvement, including pain relief, improved mobility, and resolution of respiratory symptoms when present. Radiographic correction was consistent with published outcomes, although extreme curves showed more limited correction. Complications were limited to one infectious event and minor sensory neurological sequelae, aligning with reported rates in deformity surgery literature.</w:t>
            </w:r>
          </w:p>
          <w:p w14:paraId="07F4A8E4" w14:textId="77777777" w:rsidR="00E03C10" w:rsidRDefault="00E03C10" w:rsidP="00E03C10">
            <w:pPr>
              <w:spacing w:line="360" w:lineRule="auto"/>
              <w:jc w:val="both"/>
              <w:rPr>
                <w:rFonts w:ascii="Times New Roman" w:hAnsi="Times New Roman"/>
                <w:sz w:val="24"/>
                <w:szCs w:val="24"/>
              </w:rPr>
            </w:pPr>
            <w:proofErr w:type="spellStart"/>
            <w:proofErr w:type="gramStart"/>
            <w:r w:rsidRPr="00E03C10">
              <w:rPr>
                <w:rFonts w:ascii="Arial" w:hAnsi="Arial" w:cs="Arial"/>
                <w:b/>
                <w:szCs w:val="24"/>
              </w:rPr>
              <w:t>Conculsion</w:t>
            </w:r>
            <w:proofErr w:type="spellEnd"/>
            <w:r w:rsidRPr="00E03C10">
              <w:rPr>
                <w:rFonts w:ascii="Arial" w:hAnsi="Arial" w:cs="Arial"/>
                <w:szCs w:val="24"/>
              </w:rPr>
              <w:t xml:space="preserve"> :</w:t>
            </w:r>
            <w:proofErr w:type="gramEnd"/>
            <w:r w:rsidRPr="00E03C10">
              <w:rPr>
                <w:rFonts w:ascii="Arial" w:hAnsi="Arial" w:cs="Arial"/>
                <w:szCs w:val="24"/>
              </w:rPr>
              <w:t xml:space="preserve"> Spinal deformity correction surgery provide favorable outcomes across different </w:t>
            </w:r>
            <w:r w:rsidRPr="00E03C10">
              <w:rPr>
                <w:rFonts w:ascii="Arial" w:hAnsi="Arial" w:cs="Arial"/>
              </w:rPr>
              <w:t>deformity etiologies when appropriately indicated and managed. Individualized surgical planning, effective perioperative care, and early rehabilitation are critical to optimizing outcomes while minimizing complications.</w:t>
            </w:r>
          </w:p>
          <w:p w14:paraId="4FFFEA59" w14:textId="77777777" w:rsidR="00505F06" w:rsidRPr="00882437" w:rsidRDefault="00505F06" w:rsidP="00882437">
            <w:pPr>
              <w:spacing w:line="360" w:lineRule="auto"/>
              <w:jc w:val="both"/>
              <w:rPr>
                <w:rFonts w:ascii="Arial" w:hAnsi="Arial" w:cs="Arial"/>
                <w:sz w:val="22"/>
              </w:rPr>
            </w:pPr>
          </w:p>
        </w:tc>
      </w:tr>
    </w:tbl>
    <w:p w14:paraId="2FD44C37" w14:textId="77777777" w:rsidR="00636EB2" w:rsidRDefault="00636EB2" w:rsidP="00441B6F">
      <w:pPr>
        <w:pStyle w:val="Body"/>
        <w:spacing w:after="0"/>
        <w:rPr>
          <w:rFonts w:ascii="Arial" w:hAnsi="Arial" w:cs="Arial"/>
          <w:i/>
        </w:rPr>
      </w:pPr>
    </w:p>
    <w:p w14:paraId="7E7C9612" w14:textId="77777777" w:rsidR="00505F06" w:rsidRPr="00A24E7E" w:rsidRDefault="00A24E7E" w:rsidP="00441B6F">
      <w:pPr>
        <w:pStyle w:val="Body"/>
        <w:spacing w:after="0"/>
        <w:rPr>
          <w:rFonts w:ascii="Arial" w:hAnsi="Arial" w:cs="Arial"/>
          <w:i/>
        </w:rPr>
      </w:pPr>
      <w:r w:rsidRPr="00882437">
        <w:rPr>
          <w:rFonts w:ascii="Arial" w:hAnsi="Arial" w:cs="Arial"/>
          <w:i/>
        </w:rPr>
        <w:t xml:space="preserve">Keywords: </w:t>
      </w:r>
      <w:r w:rsidR="00E03C10" w:rsidRPr="00E03C10">
        <w:rPr>
          <w:rFonts w:ascii="Arial" w:hAnsi="Arial" w:cs="Arial"/>
          <w:bCs/>
          <w:i/>
          <w:iCs/>
          <w:color w:val="000000"/>
          <w:szCs w:val="24"/>
        </w:rPr>
        <w:t>Spinal, Deformity Correction, AIS, AS, Outcomes</w:t>
      </w:r>
    </w:p>
    <w:p w14:paraId="0C96244F" w14:textId="77777777" w:rsidR="007F7B32" w:rsidRDefault="00902823" w:rsidP="005F7A0B">
      <w:pPr>
        <w:pStyle w:val="AbstHead"/>
        <w:spacing w:after="0" w:line="360" w:lineRule="auto"/>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6FB903C" w14:textId="77777777" w:rsidR="000A3DC1" w:rsidRPr="000A3DC1" w:rsidRDefault="000A3DC1" w:rsidP="00FB5D1C">
      <w:pPr>
        <w:spacing w:line="360" w:lineRule="auto"/>
        <w:ind w:firstLine="426"/>
        <w:jc w:val="both"/>
        <w:rPr>
          <w:rFonts w:ascii="Arial" w:hAnsi="Arial" w:cs="Arial"/>
          <w:szCs w:val="24"/>
        </w:rPr>
      </w:pPr>
      <w:r w:rsidRPr="000A3DC1">
        <w:rPr>
          <w:rFonts w:ascii="Arial" w:hAnsi="Arial" w:cs="Arial"/>
          <w:szCs w:val="24"/>
        </w:rPr>
        <w:t xml:space="preserve">Spinal deformities is defined as a 3 dimensional </w:t>
      </w:r>
      <w:proofErr w:type="spellStart"/>
      <w:r w:rsidRPr="000A3DC1">
        <w:rPr>
          <w:rFonts w:ascii="Arial" w:hAnsi="Arial" w:cs="Arial"/>
          <w:szCs w:val="24"/>
        </w:rPr>
        <w:t>malaligment</w:t>
      </w:r>
      <w:proofErr w:type="spellEnd"/>
      <w:r w:rsidRPr="000A3DC1">
        <w:rPr>
          <w:rFonts w:ascii="Arial" w:hAnsi="Arial" w:cs="Arial"/>
          <w:szCs w:val="24"/>
        </w:rPr>
        <w:t xml:space="preserve"> of the spine primarily in the coronal, sagittal, and/or axial planes.</w:t>
      </w:r>
      <w:r w:rsidRPr="000A3DC1">
        <w:rPr>
          <w:rFonts w:ascii="Arial" w:hAnsi="Arial" w:cs="Arial"/>
          <w:szCs w:val="24"/>
        </w:rPr>
        <w:fldChar w:fldCharType="begin" w:fldLock="1"/>
      </w:r>
      <w:r w:rsidRPr="000A3DC1">
        <w:rPr>
          <w:rFonts w:ascii="Arial" w:hAnsi="Arial" w:cs="Arial"/>
          <w:szCs w:val="24"/>
        </w:rPr>
        <w:instrText>ADDIN CSL_CITATION {"citationItems":[{"id":"ITEM-1","itemData":{"author":[{"dropping-particle":"","family":"Kim","given":"Hong Jin","non-dropping-particle":"","parse-names":false,"suffix":""},{"dropping-particle":"","family":"Yang","given":"Jae Hyuk","non-dropping-particle":"","parse-names":false,"suffix":""},{"dropping-particle":"","family":"Chang","given":"Dong-Gune","non-dropping-particle":"","parse-names":false,"suffix":""},{"dropping-particle":"","family":"Lenke","given":"Lawrence G","non-dropping-particle":"","parse-names":false,"suffix":""},{"dropping-particle":"","family":"Suh","given":"Seung Woo","non-dropping-particle":"","parse-names":false,"suffix":""},{"dropping-particle":"","family":"Nam","given":"Yunjin","non-dropping-particle":"","parse-names":false,"suffix":""},{"dropping-particle":"","family":"Park","given":"Sung Cheol","non-dropping-particle":"","parse-names":false,"suffix":""},{"dropping-particle":"","family":"Suk","given":"Se-Il","non-dropping-particle":"","parse-names":false,"suffix":""}],"container-title":"Asian spine journal","id":"ITEM-1","issue":"5","issued":{"date-parts":[["2022"]]},"page":"776","title":"Adult spinal deformity: a comprehensive review of current advances and future directions","type":"article-journal","volume":"16"},"uris":["http://www.mendeley.com/documents/?uuid=cbd63c36-72b7-4ada-8048-99e8d7310454"]}],"mendeley":{"formattedCitation":"&lt;sup&gt;1&lt;/sup&gt;","plainTextFormattedCitation":"1","previouslyFormattedCitation":"&lt;sup&gt;1&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1</w:t>
      </w:r>
      <w:r w:rsidRPr="000A3DC1">
        <w:rPr>
          <w:rFonts w:ascii="Arial" w:hAnsi="Arial" w:cs="Arial"/>
          <w:szCs w:val="24"/>
        </w:rPr>
        <w:fldChar w:fldCharType="end"/>
      </w:r>
      <w:r w:rsidRPr="000A3DC1">
        <w:rPr>
          <w:rFonts w:ascii="Arial" w:hAnsi="Arial" w:cs="Arial"/>
          <w:szCs w:val="24"/>
        </w:rPr>
        <w:t xml:space="preserve"> The most common forms of spinal deformities found in the clinical practice are adolescent idiopathic scoliosis (AIS) which contribute about 56.7% of the case. This is followed with kyphotic deformities secondary to systemic inflammatory diseases such as ankylosing spondylitis (AS). Spinal deformities incidence reached 17.9 per 100.000 individuals.</w:t>
      </w:r>
      <w:r w:rsidRPr="000A3DC1">
        <w:rPr>
          <w:rFonts w:ascii="Arial" w:hAnsi="Arial" w:cs="Arial"/>
          <w:szCs w:val="24"/>
        </w:rPr>
        <w:fldChar w:fldCharType="begin" w:fldLock="1"/>
      </w:r>
      <w:r w:rsidRPr="000A3DC1">
        <w:rPr>
          <w:rFonts w:ascii="Arial" w:hAnsi="Arial" w:cs="Arial"/>
          <w:szCs w:val="24"/>
        </w:rPr>
        <w:instrText>ADDIN CSL_CITATION {"citationItems":[{"id":"ITEM-1","itemData":{"author":[{"dropping-particle":"","family":"Tsirikos","given":"A.I.","non-dropping-particle":"","parse-names":false,"suffix":""},{"dropping-particle":"","family":"Roberts","given":"S.B.","non-dropping-particle":"","parse-names":false,"suffix":""},{"dropping-particle":"","family":"Bhatti","given":"E.","non-dropping-particle":"","parse-names":false,"suffix":""}],"container-title":"Spine","id":"ITEM-1","issue":"3","issued":{"date-parts":[["2020"]]},"page":"19-28","title":"Incidence of spinal deformity surgery in a national health service from 2005 to 2018","type":"article-journal","volume":"1"},"uris":["http://www.mendeley.com/documents/?uuid=f528e3c1-0af0-4cb4-aa5a-dc181dec8549"]}],"mendeley":{"formattedCitation":"&lt;sup&gt;2&lt;/sup&gt;","plainTextFormattedCitation":"2","previouslyFormattedCitation":"&lt;sup&gt;2&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2</w:t>
      </w:r>
      <w:r w:rsidRPr="000A3DC1">
        <w:rPr>
          <w:rFonts w:ascii="Arial" w:hAnsi="Arial" w:cs="Arial"/>
          <w:szCs w:val="24"/>
        </w:rPr>
        <w:fldChar w:fldCharType="end"/>
      </w:r>
      <w:r w:rsidRPr="000A3DC1">
        <w:rPr>
          <w:rFonts w:ascii="Arial" w:hAnsi="Arial" w:cs="Arial"/>
          <w:szCs w:val="24"/>
        </w:rPr>
        <w:t xml:space="preserve"> Spinal deformities not always causes symptoms sometimes it remain mild and asymptomatic, but progressive deformities will lead to chronic back pain, cosmetic concerns, impaired pulmonary function, and reduced quality of life.</w:t>
      </w:r>
      <w:r w:rsidRPr="000A3DC1">
        <w:rPr>
          <w:rFonts w:ascii="Arial" w:hAnsi="Arial" w:cs="Arial"/>
          <w:szCs w:val="24"/>
        </w:rPr>
        <w:fldChar w:fldCharType="begin" w:fldLock="1"/>
      </w:r>
      <w:r w:rsidRPr="000A3DC1">
        <w:rPr>
          <w:rFonts w:ascii="Arial" w:hAnsi="Arial" w:cs="Arial"/>
          <w:szCs w:val="24"/>
        </w:rPr>
        <w:instrText>ADDIN CSL_CITATION {"citationItems":[{"id":"ITEM-1","itemData":{"ISSN":"0140-6736","author":[{"dropping-particle":"","family":"Diebo","given":"Bassel G","non-dropping-particle":"","parse-names":false,"suffix":""},{"dropping-particle":"V","family":"Shah","given":"Neil","non-dropping-particle":"","parse-names":false,"suffix":""},{"dropping-particle":"","family":"Boachie-Adjei","given":"Oheneba","non-dropping-particle":"","parse-names":false,"suffix":""},{"dropping-particle":"","family":"Zhu","given":"Feng","non-dropping-particle":"","parse-names":false,"suffix":""},{"dropping-particle":"","family":"Rothenfluh","given":"Dominique A","non-dropping-particle":"","parse-names":false,"suffix":""},{"dropping-particle":"","family":"Paulino","given":"Carl B","non-dropping-particle":"","parse-names":false,"suffix":""},{"dropping-particle":"","family":"Schwab","given":"Frank J","non-dropping-particle":"","parse-names":false,"suffix":""},{"dropping-particle":"","family":"Lafage","given":"Virginie","non-dropping-particle":"","parse-names":false,"suffix":""}],"container-title":"The Lancet","id":"ITEM-1","issue":"10193","issued":{"date-parts":[["2019"]]},"page":"160-172","publisher":"Elsevier","title":"Adult spinal deformity","type":"article-journal","volume":"394"},"uris":["http://www.mendeley.com/documents/?uuid=d90778ae-9eb6-420d-9d7d-78b924d7af60"]}],"mendeley":{"formattedCitation":"&lt;sup&gt;3&lt;/sup&gt;","plainTextFormattedCitation":"3","previouslyFormattedCitation":"&lt;sup&gt;3&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3</w:t>
      </w:r>
      <w:r w:rsidRPr="000A3DC1">
        <w:rPr>
          <w:rFonts w:ascii="Arial" w:hAnsi="Arial" w:cs="Arial"/>
          <w:szCs w:val="24"/>
        </w:rPr>
        <w:fldChar w:fldCharType="end"/>
      </w:r>
      <w:r w:rsidRPr="000A3DC1">
        <w:rPr>
          <w:rFonts w:ascii="Arial" w:hAnsi="Arial" w:cs="Arial"/>
          <w:szCs w:val="24"/>
        </w:rPr>
        <w:t xml:space="preserve"> At 40-50 degree of Cobb angle, scoliosis become severe and almost always cause non-negligible symptoms.</w:t>
      </w:r>
      <w:r w:rsidRPr="000A3DC1">
        <w:rPr>
          <w:rFonts w:ascii="Arial" w:hAnsi="Arial" w:cs="Arial"/>
          <w:szCs w:val="24"/>
        </w:rPr>
        <w:fldChar w:fldCharType="begin" w:fldLock="1"/>
      </w:r>
      <w:r w:rsidRPr="000A3DC1">
        <w:rPr>
          <w:rFonts w:ascii="Arial" w:hAnsi="Arial" w:cs="Arial"/>
          <w:szCs w:val="24"/>
        </w:rPr>
        <w:instrText>ADDIN CSL_CITATION {"citationItems":[{"id":"ITEM-1","itemData":{"ISSN":"2077-0383","author":[{"dropping-particle":"","family":"Nam","given":"Yunjin","non-dropping-particle":"","parse-names":false,"suffix":""},{"dropping-particle":"","family":"Patel","given":"Udit","non-dropping-particle":"","parse-names":false,"suffix":""},{"dropping-particle":"","family":"Chang","given":"Dong-Gune","non-dropping-particle":"","parse-names":false,"suffix":""},{"dropping-particle":"Bin","family":"Lee","given":"Young","non-dropping-particle":"","parse-names":false,"suffix":""},{"dropping-particle":"","family":"Lim","given":"Jungwook","non-dropping-particle":"","parse-names":false,"suffix":""},{"dropping-particle":"","family":"Yang","given":"Jae Hyuk","non-dropping-particle":"","parse-names":false,"suffix":""},{"dropping-particle":"","family":"Suh","given":"Seung Woo","non-dropping-particle":"","parse-names":false,"suffix":""}],"container-title":"Journal of Clinical Medicine","id":"ITEM-1","issue":"15","issued":{"date-parts":[["2025"]]},"page":"5272","publisher":"MDPI","title":"Curve progression in adolescent idiopathic scoliosis with Cobb angles between 40 and 50 degrees at the late stage of skeletal growth: a minimum 5-year follow-up study","type":"article-journal","volume":"14"},"uris":["http://www.mendeley.com/documents/?uuid=0e607072-d835-42a4-8be4-80920af14ad0"]}],"mendeley":{"formattedCitation":"&lt;sup&gt;4&lt;/sup&gt;","plainTextFormattedCitation":"4","previouslyFormattedCitation":"&lt;sup&gt;4&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4</w:t>
      </w:r>
      <w:r w:rsidRPr="000A3DC1">
        <w:rPr>
          <w:rFonts w:ascii="Arial" w:hAnsi="Arial" w:cs="Arial"/>
          <w:szCs w:val="24"/>
        </w:rPr>
        <w:fldChar w:fldCharType="end"/>
      </w:r>
      <w:r w:rsidRPr="000A3DC1">
        <w:rPr>
          <w:rFonts w:ascii="Arial" w:hAnsi="Arial" w:cs="Arial"/>
          <w:szCs w:val="24"/>
        </w:rPr>
        <w:t xml:space="preserve"> On ankylosing spondylitis, spinal </w:t>
      </w:r>
      <w:proofErr w:type="spellStart"/>
      <w:r w:rsidRPr="000A3DC1">
        <w:rPr>
          <w:rFonts w:ascii="Arial" w:hAnsi="Arial" w:cs="Arial"/>
          <w:szCs w:val="24"/>
        </w:rPr>
        <w:t>rigity</w:t>
      </w:r>
      <w:proofErr w:type="spellEnd"/>
      <w:r w:rsidRPr="000A3DC1">
        <w:rPr>
          <w:rFonts w:ascii="Arial" w:hAnsi="Arial" w:cs="Arial"/>
          <w:szCs w:val="24"/>
        </w:rPr>
        <w:t xml:space="preserve"> and sagittal imbalance due to chronic inflammation will lead to fixed kyphosis with pain, impaired horizontal gaze, dan often a functional disability in young adults.</w:t>
      </w:r>
      <w:r w:rsidRPr="000A3DC1">
        <w:rPr>
          <w:rFonts w:ascii="Arial" w:hAnsi="Arial" w:cs="Arial"/>
          <w:szCs w:val="24"/>
        </w:rPr>
        <w:fldChar w:fldCharType="begin" w:fldLock="1"/>
      </w:r>
      <w:r w:rsidRPr="000A3DC1">
        <w:rPr>
          <w:rFonts w:ascii="Arial" w:hAnsi="Arial" w:cs="Arial"/>
          <w:szCs w:val="24"/>
        </w:rPr>
        <w:instrText>ADDIN CSL_CITATION {"citationItems":[{"id":"ITEM-1","itemData":{"DOI":"10.1186/s13018-017-0699-4","ISSN":"1749-799X (Electronic)","PMID":"29316959","abstract":"BACKGROUND: The SRS-22 is used to evaluate clinical outcomes in ankylosing spondylitis kyphosis patients. This study aimed to investigate the relationship between Scoliosis Research Society-22 (SRS-22) domains and satisfaction with management in patients who underwent surgical correction for ankylosing spondylitis kyphosis. The relationship between patient satisfaction and SRS-22 domain scores will feedback abundant information of therapeutic effect and significance for treatment guidance. METHODS: In this work, 106 patients with ankylosing spondylitis kyphosis at a single institution, who underwent posterior spinal fusion of five levels or more to the sacrum, completed SRS-22 evaluation preoperatively and followed up for a minimum of 2-year postoperation. Wilcoxon tests were performed to compare preoperative with 2-year postoperative scores. Spearman correlations were investigated to evaluate associations between the 2-year treatment satisfaction and therapeutic effect in SRS-22 domain scores. RESULTS: There were 12 females and 94 males with mean BMI of 16.4 kg/m(2) and at the mean age of 46.3 years. All of the primary surgeries were treatments performed with mean follow-up of 26 months. A statistical improvement between paired pre- and 2-year postoperative SRS-22 domain scores and most radiographical parameters, commonly P ≤ 0.05, was designed and implemented. The majority of patients gave SRS-22 satisfaction score with 3.0 or more (88.5%) or 4.0 or more (68.8%), which are consistent with the moderate ceiling effect. Spearman coefficient correlations between the SRS-22 domain scores and patient satisfaction were all statistically significant, and they were from low to strong: [Mental (0.30), Activity (0.71), Pain (0.25), and Appearance (0.40)]. Furthermore, correlations for all radiographical and operative parameters were from low to strong. CONCLUSION: SRS-22 Activity domain correlates strongest with patient satisfaction in ankylosing spondylitis kyphosis patients who have undergone surgical correction at 2-year follow-up.","author":[{"dropping-particle":"","family":"Zhang","given":"Hao","non-dropping-particle":"","parse-names":false,"suffix":""},{"dropping-particle":"","family":"Zhang","given":"XueSong","non-dropping-particle":"","parse-names":false,"suffix":""},{"dropping-particle":"","family":"Hu","given":"Fanqi","non-dropping-particle":"","parse-names":false,"suffix":""},{"dropping-particle":"","family":"Hu","given":"Wenhao","non-dropping-particle":"","parse-names":false,"suffix":""},{"dropping-particle":"","family":"Wang","given":"Yao","non-dropping-particle":"","parse-names":false,"suffix":""},{"dropping-particle":"","family":"Hao","given":"Yongyu","non-dropping-particle":"","parse-names":false,"suffix":""}],"container-title":"Journal of orthopaedic surgery and research","id":"ITEM-1","issue":"1","issued":{"date-parts":[["2018","1"]]},"language":"eng","page":"5","publisher-place":"England","title":"Ankylosing spondylitis kyphosis surgical correction postoperative evaluation via SRS-22 domain investigation.","type":"article-journal","volume":"13"},"uris":["http://www.mendeley.com/documents/?uuid=62d8efea-04d7-4d3f-947a-694da96b266d"]}],"mendeley":{"formattedCitation":"&lt;sup&gt;5&lt;/sup&gt;","plainTextFormattedCitation":"5","previouslyFormattedCitation":"&lt;sup&gt;5&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5</w:t>
      </w:r>
      <w:r w:rsidRPr="000A3DC1">
        <w:rPr>
          <w:rFonts w:ascii="Arial" w:hAnsi="Arial" w:cs="Arial"/>
          <w:szCs w:val="24"/>
        </w:rPr>
        <w:fldChar w:fldCharType="end"/>
      </w:r>
    </w:p>
    <w:p w14:paraId="2BD94E13" w14:textId="77777777" w:rsidR="000A3DC1" w:rsidRPr="000A3DC1" w:rsidRDefault="000A3DC1" w:rsidP="00FB5D1C">
      <w:pPr>
        <w:spacing w:line="360" w:lineRule="auto"/>
        <w:ind w:firstLine="426"/>
        <w:jc w:val="both"/>
        <w:rPr>
          <w:rFonts w:ascii="Arial" w:hAnsi="Arial" w:cs="Arial"/>
          <w:szCs w:val="24"/>
        </w:rPr>
      </w:pPr>
      <w:r w:rsidRPr="000A3DC1">
        <w:rPr>
          <w:rFonts w:ascii="Arial" w:hAnsi="Arial" w:cs="Arial"/>
          <w:szCs w:val="24"/>
        </w:rPr>
        <w:t>Scoliosis severity is able to quantitatively measured with Cobb angle. Cobb angle itself is calculated between the most tilted vertebrae at the upper and lower ends of spinal curve on the standing radiography. Diagnosis is determined when there is more than 10 degrees of curvature. This score is also utilized for progression monitoring and forms the basis for treatment thresholds.</w:t>
      </w:r>
      <w:r w:rsidRPr="000A3DC1">
        <w:rPr>
          <w:rFonts w:ascii="Arial" w:hAnsi="Arial" w:cs="Arial"/>
          <w:szCs w:val="24"/>
        </w:rPr>
        <w:fldChar w:fldCharType="begin" w:fldLock="1"/>
      </w:r>
      <w:r w:rsidRPr="000A3DC1">
        <w:rPr>
          <w:rFonts w:ascii="Arial" w:hAnsi="Arial" w:cs="Arial"/>
          <w:szCs w:val="24"/>
        </w:rPr>
        <w:instrText>ADDIN CSL_CITATION {"citationItems":[{"id":"ITEM-1","itemData":{"ISSN":"1424-8220","author":[{"dropping-particle":"","family":"Jin","given":"Chen","non-dropping-particle":"","parse-names":false,"suffix":""},{"dropping-particle":"","family":"Wang","given":"Shengru","non-dropping-particle":"","parse-names":false,"suffix":""},{"dropping-particle":"","family":"Yang","given":"Guodong","non-dropping-particle":"","parse-names":false,"suffix":""},{"dropping-particle":"","family":"Li","given":"En","non-dropping-particle":"","parse-names":false,"suffix":""},{"dropping-particle":"","family":"Liang","given":"Zize","non-dropping-particle":"","parse-names":false,"suffix":""}],"container-title":"Sensors","id":"ITEM-1","issue":"9","issued":{"date-parts":[["2022"]]},"page":"3258","publisher":"MDPI","title":"A review of the methods on cobb angle measurements for spinal curvature","type":"article-journal","volume":"22"},"uris":["http://www.mendeley.com/documents/?uuid=492c3191-2421-4d32-83f5-50f33f909333"]}],"mendeley":{"formattedCitation":"&lt;sup&gt;6&lt;/sup&gt;","plainTextFormattedCitation":"6","previouslyFormattedCitation":"&lt;sup&gt;6&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6</w:t>
      </w:r>
      <w:r w:rsidRPr="000A3DC1">
        <w:rPr>
          <w:rFonts w:ascii="Arial" w:hAnsi="Arial" w:cs="Arial"/>
          <w:szCs w:val="24"/>
        </w:rPr>
        <w:fldChar w:fldCharType="end"/>
      </w:r>
      <w:r w:rsidRPr="000A3DC1">
        <w:rPr>
          <w:rFonts w:ascii="Arial" w:hAnsi="Arial" w:cs="Arial"/>
          <w:szCs w:val="24"/>
        </w:rPr>
        <w:t xml:space="preserve"> Maturity of the skeletal bones can influence the progression of scoliosis severity. Although skeletal maturity does not exclude the possibilities of disease progression, because there is study that reported more than 50% patients with skeletal maturity still has a progression in the disease severity. Risser grade is a method to assess skeletal maturity by evaluating the degree of ossification of the iliac apophysis on pelvic radiograph. Ossification is graded from 0 to 5 with lower grades indicating a substantial remaining growth potential and higher curve progression while grade 5 indicates a skeletal maturity.</w:t>
      </w:r>
      <w:r w:rsidRPr="000A3DC1">
        <w:rPr>
          <w:rFonts w:ascii="Arial" w:hAnsi="Arial" w:cs="Arial"/>
          <w:szCs w:val="24"/>
        </w:rPr>
        <w:fldChar w:fldCharType="begin" w:fldLock="1"/>
      </w:r>
      <w:r w:rsidRPr="000A3DC1">
        <w:rPr>
          <w:rFonts w:ascii="Arial" w:hAnsi="Arial" w:cs="Arial"/>
          <w:szCs w:val="24"/>
        </w:rPr>
        <w:instrText>ADDIN CSL_CITATION {"citationItems":[{"id":"ITEM-1","itemData":{"author":[{"dropping-particle":"","family":"Sanders","given":"James","non-dropping-particle":"","parse-names":false,"suffix":""}],"container-title":"The Atlas","id":"ITEM-1","issued":{"date-parts":[["2017"]]},"page":"47","title":"Growth and Maturity in Musculoskeletal Care","type":"article-journal"},"uris":["http://www.mendeley.com/documents/?uuid=6ff684f1-fd75-40a5-bde6-c298085303ce"]}],"mendeley":{"formattedCitation":"&lt;sup&gt;7&lt;/sup&gt;","plainTextFormattedCitation":"7","previouslyFormattedCitation":"&lt;sup&gt;7&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7</w:t>
      </w:r>
      <w:r w:rsidRPr="000A3DC1">
        <w:rPr>
          <w:rFonts w:ascii="Arial" w:hAnsi="Arial" w:cs="Arial"/>
          <w:szCs w:val="24"/>
        </w:rPr>
        <w:fldChar w:fldCharType="end"/>
      </w:r>
    </w:p>
    <w:p w14:paraId="4A95078B" w14:textId="77777777" w:rsidR="000A3DC1" w:rsidRPr="000A3DC1" w:rsidRDefault="000A3DC1" w:rsidP="00FB5D1C">
      <w:pPr>
        <w:spacing w:line="360" w:lineRule="auto"/>
        <w:ind w:firstLine="426"/>
        <w:jc w:val="both"/>
        <w:rPr>
          <w:rFonts w:ascii="Arial" w:hAnsi="Arial" w:cs="Arial"/>
          <w:szCs w:val="24"/>
        </w:rPr>
      </w:pPr>
      <w:r w:rsidRPr="000A3DC1">
        <w:rPr>
          <w:rFonts w:ascii="Arial" w:hAnsi="Arial" w:cs="Arial"/>
          <w:szCs w:val="24"/>
        </w:rPr>
        <w:t>Surgical correction remains as the definitive treatment for severe spinal deformities. On the milder spinal deformities, there is bracing and other conventional therapy that can be considered.</w:t>
      </w:r>
      <w:r w:rsidRPr="000A3DC1">
        <w:rPr>
          <w:rFonts w:ascii="Arial" w:hAnsi="Arial" w:cs="Arial"/>
          <w:szCs w:val="24"/>
        </w:rPr>
        <w:fldChar w:fldCharType="begin" w:fldLock="1"/>
      </w:r>
      <w:r w:rsidRPr="000A3DC1">
        <w:rPr>
          <w:rFonts w:ascii="Arial" w:hAnsi="Arial" w:cs="Arial"/>
          <w:szCs w:val="24"/>
        </w:rPr>
        <w:instrText>ADDIN CSL_CITATION {"citationItems":[{"id":"ITEM-1","itemData":{"ISSN":"2306-5354","author":[{"dropping-particle":"","family":"Ali","given":"Athar","non-dropping-particle":"","parse-names":false,"suffix":""},{"dropping-particle":"","family":"Fontanari","given":"Vigilio","non-dropping-particle":"","parse-names":false,"suffix":""},{"dropping-particle":"","family":"Fontana","given":"Marco","non-dropping-particle":"","parse-names":false,"suffix":""},{"dropping-particle":"","family":"Schmölz","given":"Werner","non-dropping-particle":"","parse-names":false,"suffix":""}],"container-title":"Bioengineering","id":"ITEM-1","issue":"1","issued":{"date-parts":[["2020"]]},"page":"2","publisher":"MDPI","title":"Spinal deformities and advancement in corrective orthoses","type":"article-journal","volume":"8"},"uris":["http://www.mendeley.com/documents/?uuid=25e82b78-d599-4dcd-88d9-c18e80f97d33"]},{"id":"ITEM-2","itemData":{"ISSN":"2673-7078","author":[{"dropping-particle":"","family":"Cerillo","given":"John L","non-dropping-particle":"","parse-names":false,"suffix":""},{"dropping-particle":"","family":"Becsey","given":"Alexander N","non-dropping-particle":"","parse-names":false,"suffix":""},{"dropping-particle":"","family":"Sanghadia","given":"Chai P","non-dropping-particle":"","parse-names":false,"suffix":""},{"dropping-particle":"","family":"Root","given":"Kevin T","non-dropping-particle":"","parse-names":false,"suffix":""},{"dropping-particle":"","family":"Lucke-Wold","given":"Brandon","non-dropping-particle":"","parse-names":false,"suffix":""}],"container-title":"Biomechanics","id":"ITEM-2","issue":"1","issued":{"date-parts":[["2023"]]},"page":"136-154","publisher":"Mdpi","title":"Spine bracing: when to utilize—a narrative review","type":"article-journal","volume":"3"},"uris":["http://www.mendeley.com/documents/?uuid=5775c42b-ad01-4a65-856f-4015f620106f"]}],"mendeley":{"formattedCitation":"&lt;sup&gt;8,9&lt;/sup&gt;","plainTextFormattedCitation":"8,9","previouslyFormattedCitation":"&lt;sup&gt;8,9&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8,9</w:t>
      </w:r>
      <w:r w:rsidRPr="000A3DC1">
        <w:rPr>
          <w:rFonts w:ascii="Arial" w:hAnsi="Arial" w:cs="Arial"/>
          <w:szCs w:val="24"/>
        </w:rPr>
        <w:fldChar w:fldCharType="end"/>
      </w:r>
      <w:r w:rsidRPr="000A3DC1">
        <w:rPr>
          <w:rFonts w:ascii="Arial" w:hAnsi="Arial" w:cs="Arial"/>
          <w:szCs w:val="24"/>
        </w:rPr>
        <w:t xml:space="preserve"> Main targets of spinal deformities therapy aims to prevent progressive functional worsening. Common spinal deformity correction surgery indications involve progressive curve deformity, functional </w:t>
      </w:r>
      <w:proofErr w:type="spellStart"/>
      <w:r w:rsidRPr="000A3DC1">
        <w:rPr>
          <w:rFonts w:ascii="Arial" w:hAnsi="Arial" w:cs="Arial"/>
          <w:szCs w:val="24"/>
        </w:rPr>
        <w:t>impariment</w:t>
      </w:r>
      <w:proofErr w:type="spellEnd"/>
      <w:r w:rsidRPr="000A3DC1">
        <w:rPr>
          <w:rFonts w:ascii="Arial" w:hAnsi="Arial" w:cs="Arial"/>
          <w:szCs w:val="24"/>
        </w:rPr>
        <w:t>, dan postural correction. Expected results of deformity surgery varies based on the deformity type.</w:t>
      </w:r>
      <w:r w:rsidRPr="000A3DC1">
        <w:rPr>
          <w:rFonts w:ascii="Arial" w:hAnsi="Arial" w:cs="Arial"/>
          <w:szCs w:val="24"/>
        </w:rPr>
        <w:fldChar w:fldCharType="begin" w:fldLock="1"/>
      </w:r>
      <w:r w:rsidRPr="000A3DC1">
        <w:rPr>
          <w:rFonts w:ascii="Arial" w:hAnsi="Arial" w:cs="Arial"/>
          <w:szCs w:val="24"/>
        </w:rPr>
        <w:instrText>ADDIN CSL_CITATION {"citationItems":[{"id":"ITEM-1","itemData":{"author":[{"dropping-particle":"","family":"Bettany-Saltikov","given":"Josette","non-dropping-particle":"","parse-names":false,"suffix":""},{"dropping-particle":"","family":"Turnbull","given":"Deborah","non-dropping-particle":"","parse-names":false,"suffix":""},{"dropping-particle":"","family":"Ng","given":"Shu Yan","non-dropping-particle":"","parse-names":false,"suffix":""},{"dropping-particle":"","family":"Webb","given":"Richard","non-dropping-particle":"","parse-names":false,"suffix":""}],"container-title":"The open orthopaedics journal","id":"ITEM-1","issued":{"date-parts":[["2017"]]},"page":"1521","title":"Management of spinal deformities and evidence of treatment effectiveness","type":"article-journal","volume":"11"},"uris":["http://www.mendeley.com/documents/?uuid=edcff190-3ffa-4f00-81fd-f5a26ae6623e"]}],"mendeley":{"formattedCitation":"&lt;sup&gt;10&lt;/sup&gt;","plainTextFormattedCitation":"10","previouslyFormattedCitation":"&lt;sup&gt;10&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10</w:t>
      </w:r>
      <w:r w:rsidRPr="000A3DC1">
        <w:rPr>
          <w:rFonts w:ascii="Arial" w:hAnsi="Arial" w:cs="Arial"/>
          <w:szCs w:val="24"/>
        </w:rPr>
        <w:fldChar w:fldCharType="end"/>
      </w:r>
      <w:r w:rsidRPr="000A3DC1">
        <w:rPr>
          <w:rFonts w:ascii="Arial" w:hAnsi="Arial" w:cs="Arial"/>
          <w:szCs w:val="24"/>
        </w:rPr>
        <w:t xml:space="preserve"> Thus requiring an individualized and specialized therapy for each individual. Lenke classification is utilized as a surgical classification system used to identifying which curves would require surgical correction. This allow the operator to plan the extent and levels of spinal fusion. Lenke classification is divided into six curve types based on which curves are structural, and further refines the classification using lumbar spine modifiers and thoracic </w:t>
      </w:r>
      <w:proofErr w:type="spellStart"/>
      <w:r w:rsidRPr="000A3DC1">
        <w:rPr>
          <w:rFonts w:ascii="Arial" w:hAnsi="Arial" w:cs="Arial"/>
          <w:szCs w:val="24"/>
        </w:rPr>
        <w:t>sagital</w:t>
      </w:r>
      <w:proofErr w:type="spellEnd"/>
      <w:r w:rsidRPr="000A3DC1">
        <w:rPr>
          <w:rFonts w:ascii="Arial" w:hAnsi="Arial" w:cs="Arial"/>
          <w:szCs w:val="24"/>
        </w:rPr>
        <w:t xml:space="preserve"> modifiers.</w:t>
      </w:r>
      <w:r w:rsidRPr="000A3DC1">
        <w:rPr>
          <w:rFonts w:ascii="Arial" w:hAnsi="Arial" w:cs="Arial"/>
          <w:szCs w:val="24"/>
        </w:rPr>
        <w:fldChar w:fldCharType="begin" w:fldLock="1"/>
      </w:r>
      <w:r w:rsidRPr="000A3DC1">
        <w:rPr>
          <w:rFonts w:ascii="Arial" w:hAnsi="Arial" w:cs="Arial"/>
          <w:szCs w:val="24"/>
        </w:rPr>
        <w:instrText>ADDIN CSL_CITATION {"citationItems":[{"id":"ITEM-1","itemData":{"ISSN":"0009-921X","author":[{"dropping-particle":"","family":"Slattery","given":"Casey","non-dropping-particle":"","parse-names":false,"suffix":""},{"dropping-particle":"","family":"Verma","given":"Kushagra","non-dropping-particle":"","parse-names":false,"suffix":""}],"container-title":"Clinical Orthopaedics and Related Research®","id":"ITEM-1","issue":"11","issued":{"date-parts":[["2018"]]},"page":"2271-2276","publisher":"LWW","title":"Classifications in brief: the Lenke classification for adolescent idiopathic scoliosis","type":"article-journal","volume":"476"},"uris":["http://www.mendeley.com/documents/?uuid=d6943709-eae8-451e-9e92-dfd66b5de7b9"]}],"mendeley":{"formattedCitation":"&lt;sup&gt;11&lt;/sup&gt;","plainTextFormattedCitation":"11","previouslyFormattedCitation":"&lt;sup&gt;11&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11</w:t>
      </w:r>
      <w:r w:rsidRPr="000A3DC1">
        <w:rPr>
          <w:rFonts w:ascii="Arial" w:hAnsi="Arial" w:cs="Arial"/>
          <w:szCs w:val="24"/>
        </w:rPr>
        <w:fldChar w:fldCharType="end"/>
      </w:r>
    </w:p>
    <w:p w14:paraId="524F34C4" w14:textId="77777777" w:rsidR="000A3DC1" w:rsidRPr="000A3DC1" w:rsidRDefault="000A3DC1" w:rsidP="00FB5D1C">
      <w:pPr>
        <w:spacing w:line="360" w:lineRule="auto"/>
        <w:ind w:firstLine="426"/>
        <w:jc w:val="both"/>
        <w:rPr>
          <w:rFonts w:ascii="Arial" w:hAnsi="Arial" w:cs="Arial"/>
          <w:szCs w:val="24"/>
        </w:rPr>
      </w:pPr>
      <w:r w:rsidRPr="000A3DC1">
        <w:rPr>
          <w:rFonts w:ascii="Arial" w:hAnsi="Arial" w:cs="Arial"/>
          <w:szCs w:val="24"/>
        </w:rPr>
        <w:lastRenderedPageBreak/>
        <w:t xml:space="preserve">Deformity surgeries are a </w:t>
      </w:r>
      <w:proofErr w:type="gramStart"/>
      <w:r w:rsidRPr="000A3DC1">
        <w:rPr>
          <w:rFonts w:ascii="Arial" w:hAnsi="Arial" w:cs="Arial"/>
          <w:szCs w:val="24"/>
        </w:rPr>
        <w:t>complex surgeries</w:t>
      </w:r>
      <w:proofErr w:type="gramEnd"/>
      <w:r w:rsidRPr="000A3DC1">
        <w:rPr>
          <w:rFonts w:ascii="Arial" w:hAnsi="Arial" w:cs="Arial"/>
          <w:szCs w:val="24"/>
        </w:rPr>
        <w:t xml:space="preserve"> with multiple risk. Blood loss in spinal deformity correction is often substantial exceeding 1500 cc.</w:t>
      </w:r>
      <w:r w:rsidRPr="000A3DC1">
        <w:rPr>
          <w:rFonts w:ascii="Arial" w:hAnsi="Arial" w:cs="Arial"/>
          <w:szCs w:val="24"/>
        </w:rPr>
        <w:fldChar w:fldCharType="begin" w:fldLock="1"/>
      </w:r>
      <w:r w:rsidRPr="000A3DC1">
        <w:rPr>
          <w:rFonts w:ascii="Arial" w:hAnsi="Arial" w:cs="Arial"/>
          <w:szCs w:val="24"/>
        </w:rPr>
        <w:instrText>ADDIN CSL_CITATION {"citationItems":[{"id":"ITEM-1","itemData":{"ISSN":"0103-5355","author":[{"dropping-particle":"","family":"Elfakharany","given":"Mohamed Momtaz","non-dropping-particle":"","parse-names":false,"suffix":""},{"dropping-particle":"","family":"Torky","given":"Samy Mahmoud","non-dropping-particle":"","parse-names":false,"suffix":""},{"dropping-particle":"","family":"Ibrahim","given":"Mohamed Amer","non-dropping-particle":"","parse-names":false,"suffix":""},{"dropping-particle":"","family":"Abouelnaga","given":"Basem Farag","non-dropping-particle":"","parse-names":false,"suffix":""},{"dropping-particle":"","family":"Shamhoot","given":"Ibrahim Ahmed","non-dropping-particle":"","parse-names":false,"suffix":""}],"container-title":"Arquivos Brasileiros de Neurocirurgia: Brazilian Neurosurgery","id":"ITEM-1","issue":"04","issued":{"date-parts":[["2025"]]},"page":"e252-e260","publisher":"Thieme Revinter Publicações Ltda.","title":"Surgical Outcome of Correction of Adolescent Idiopathic Scoliosis","type":"article-journal","volume":"44"},"uris":["http://www.mendeley.com/documents/?uuid=a243e6da-cfd5-4522-bdc9-5d3675577bb1"]}],"mendeley":{"formattedCitation":"&lt;sup&gt;12&lt;/sup&gt;","plainTextFormattedCitation":"12","previouslyFormattedCitation":"&lt;sup&gt;12&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12</w:t>
      </w:r>
      <w:r w:rsidRPr="000A3DC1">
        <w:rPr>
          <w:rFonts w:ascii="Arial" w:hAnsi="Arial" w:cs="Arial"/>
          <w:szCs w:val="24"/>
        </w:rPr>
        <w:fldChar w:fldCharType="end"/>
      </w:r>
      <w:r w:rsidRPr="000A3DC1">
        <w:rPr>
          <w:rFonts w:ascii="Arial" w:hAnsi="Arial" w:cs="Arial"/>
          <w:szCs w:val="24"/>
        </w:rPr>
        <w:t xml:space="preserve"> Neurologic injury is fortunately rare in deformity correction surgery which only accounts for less than 1% of cases.</w:t>
      </w:r>
      <w:r w:rsidRPr="000A3DC1">
        <w:rPr>
          <w:rFonts w:ascii="Arial" w:hAnsi="Arial" w:cs="Arial"/>
          <w:szCs w:val="24"/>
        </w:rPr>
        <w:fldChar w:fldCharType="begin" w:fldLock="1"/>
      </w:r>
      <w:r w:rsidRPr="000A3DC1">
        <w:rPr>
          <w:rFonts w:ascii="Arial" w:hAnsi="Arial" w:cs="Arial"/>
          <w:szCs w:val="24"/>
        </w:rPr>
        <w:instrText>ADDIN CSL_CITATION {"citationItems":[{"id":"ITEM-1","itemData":{"DOI":"10.1007/s12178-016-9372-5","ISSN":"1935-973X (Print)","PMID":"27639726","abstract":"Complications following spine fusion for adolescent idiopathic scoliosis can be  characterized as either intra-operative or post-operative. The most serious and feared complication is neurologic injury, both in the intra- and post-operative period. Other intra-operative complications include dural tears and ophthalmologic or peripheral nerve deficits, which may be related to positioning. Among the most common post-operative complications are surgical site infection, venous thromboembolism, gastrointestinal complications, and implant-related complications. Significant blood loss requiring transfusion, traditionally considered a known sequelae of spine fusion, is now being recognized as a \"complication\" in large national databases. Pediatric spine surgeons who care for patients with AIS must be thoroughly familiar with all potential complications and their management.","author":[{"dropping-particle":"","family":"Murphy","given":"Robert F","non-dropping-particle":"","parse-names":false,"suffix":""},{"dropping-particle":"","family":"Mooney","given":"James F 3rd","non-dropping-particle":"","parse-names":false,"suffix":""}],"container-title":"Current reviews in musculoskeletal medicine","id":"ITEM-1","issue":"4","issued":{"date-parts":[["2016","12"]]},"language":"eng","page":"462-469","publisher-place":"United States","title":"Complications following spine fusion for adolescent idiopathic scoliosis.","type":"article-journal","volume":"9"},"uris":["http://www.mendeley.com/documents/?uuid=94b255ab-f025-4f03-81e3-ee0182e69c0d"]}],"mendeley":{"formattedCitation":"&lt;sup&gt;13&lt;/sup&gt;","plainTextFormattedCitation":"13","previouslyFormattedCitation":"&lt;sup&gt;13&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13</w:t>
      </w:r>
      <w:r w:rsidRPr="000A3DC1">
        <w:rPr>
          <w:rFonts w:ascii="Arial" w:hAnsi="Arial" w:cs="Arial"/>
          <w:szCs w:val="24"/>
        </w:rPr>
        <w:fldChar w:fldCharType="end"/>
      </w:r>
      <w:r w:rsidRPr="000A3DC1">
        <w:rPr>
          <w:rFonts w:ascii="Arial" w:hAnsi="Arial" w:cs="Arial"/>
          <w:szCs w:val="24"/>
        </w:rPr>
        <w:t xml:space="preserve"> Newer study shows neurologic complication overall incidence reached 7%.</w:t>
      </w:r>
      <w:r w:rsidRPr="000A3DC1">
        <w:rPr>
          <w:rFonts w:ascii="Arial" w:hAnsi="Arial" w:cs="Arial"/>
          <w:szCs w:val="24"/>
        </w:rPr>
        <w:fldChar w:fldCharType="begin" w:fldLock="1"/>
      </w:r>
      <w:r w:rsidRPr="000A3DC1">
        <w:rPr>
          <w:rFonts w:ascii="Arial" w:hAnsi="Arial" w:cs="Arial"/>
          <w:szCs w:val="24"/>
        </w:rPr>
        <w:instrText>ADDIN CSL_CITATION {"citationItems":[{"id":"ITEM-1","itemData":{"DOI":"10.14245/ns.2449364.682","ISSN":"2586-6583 (Print)","PMID":"40211531","abstract":"OBJECTIVE: To investigate the incidence of postoperative neurological complications among patients who underwent spinal deformity surgery and to determine the significant risk factors for postoperative neurological complications. METHODS: Six databases PubMed, Web of Science, Scopus, MEDLINE, Embase, and Cochrane Library have been searched to identify observational studies from inception until January 2025. Inclusion criteria were patients aged ≥10 years with postoperative neurological complications after spinal deformity surgery. Stata/MP18.0 was used to conduct the meta-analysis in this review. The summary incidence estimates, proportion with 95% confidence intervals (CIs) and weights were pooled by the random-effects restricted maximum likelihood model. RESULTS: The search strategy identified 53 articles with 40,958 patients for final review. Overall incidence of postoperative neurological complications was 7% (95% CI, 5.0%-9.0%; p &lt; 0.001; I2 = 98.34%) in which incidence estimates for patients with adult spinal deformity and underwent 3-column spinal osteotomies were 12% (95% CI, 9%-16%; p &lt; 0.001; I2 = 93.17%) and 18% (95% CI, 8%-31%; p &lt; 0.001; I2 = 94.68%) respectively. Preoperative neurological deficit was the risk factor with highest overall odds ratio (OR, 2.86; 95% CI, 1.85-4.41; p = 0.01; I2 = 76.20%), followed by the presence of kyphosis (OR, 1.13; 95% CI, 0.75-1.70; p = 0.02; I2 = 81.80%) and age at surgery (OR, 1.04; 95% CI, 1.01-1.08; p = 0.04; I2 = 68.80%). CONCLUSION: Preoperative neurological deficit, the presence of kyphosis and age at surgery were significant risk factors for postoperative neurological complications. Therefore, comprehensive preoperative assessment and surgical planning are crucial to minimize the risk of developing postoperative neurological complications or the deterioration of pre-existing neurologic deficits.","author":[{"dropping-particle":"","family":"Man","given":"Yam Wa","non-dropping-particle":"","parse-names":false,"suffix":""},{"dropping-particle":"","family":"Lui","given":"Jedidiah Yui Shing","non-dropping-particle":"","parse-names":false,"suffix":""},{"dropping-particle":"","family":"Lam","given":"Chor Yin","non-dropping-particle":"","parse-names":false,"suffix":""},{"dropping-particle":"","family":"Cheung","given":"Jason Pui Yin","non-dropping-particle":"","parse-names":false,"suffix":""},{"dropping-particle":"","family":"Cheung","given":"Prudence Wing Hang","non-dropping-particle":"","parse-names":false,"suffix":""}],"container-title":"Neurospine","id":"ITEM-1","issue":"1","issued":{"date-parts":[["2025","3"]]},"language":"eng","page":"243-263","publisher-place":"Korea (South)","title":"Prevalence and Risk Factors for Postoperative Neurological Complications in Spinal Deformity Surgery: A Systematic Review and Proportional Meta-Analysis.","type":"article-journal","volume":"22"},"uris":["http://www.mendeley.com/documents/?uuid=452a93a3-24b7-4302-9840-ef10133ad089"]}],"mendeley":{"formattedCitation":"&lt;sup&gt;14&lt;/sup&gt;","plainTextFormattedCitation":"14","previouslyFormattedCitation":"&lt;sup&gt;14&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14</w:t>
      </w:r>
      <w:r w:rsidRPr="000A3DC1">
        <w:rPr>
          <w:rFonts w:ascii="Arial" w:hAnsi="Arial" w:cs="Arial"/>
          <w:szCs w:val="24"/>
        </w:rPr>
        <w:fldChar w:fldCharType="end"/>
      </w:r>
      <w:r w:rsidRPr="000A3DC1">
        <w:rPr>
          <w:rFonts w:ascii="Arial" w:hAnsi="Arial" w:cs="Arial"/>
          <w:szCs w:val="24"/>
        </w:rPr>
        <w:t xml:space="preserve"> Other complication include deep infection, nonunion, cerebrospinal fluid leak, and thromboembolism. Complication rates significantly rises when there is a significant increase in operative times and bigger area of tissue dissection.</w:t>
      </w:r>
      <w:r w:rsidRPr="000A3DC1">
        <w:rPr>
          <w:rFonts w:ascii="Arial" w:hAnsi="Arial" w:cs="Arial"/>
          <w:szCs w:val="24"/>
        </w:rPr>
        <w:fldChar w:fldCharType="begin" w:fldLock="1"/>
      </w:r>
      <w:r w:rsidRPr="000A3DC1">
        <w:rPr>
          <w:rFonts w:ascii="Arial" w:hAnsi="Arial" w:cs="Arial"/>
          <w:szCs w:val="24"/>
        </w:rPr>
        <w:instrText>ADDIN CSL_CITATION {"citationItems":[{"id":"ITEM-1","itemData":{"DOI":"10.1186/s13018-024-05005-2","ISSN":"1749-799X (Electronic)","PMID":"39223544","abstract":"BACKGROUND: Severe kyphosis is a common condition in patients with advanced  ankylosing spondylitis (AS). Although two-level osteotomy may serve as a potential alternative, it is often associated with increased blood loss and elevated surgical risks. To date, the optimal treatment for the challenging condition remains unclear. This study aims to introduce an effective strategy for the treatment of severe kyphosis secondary to AS, using one-level modified osteotomy combined with shoulders lifting correction method. METHODS: Seventy AS kyphosis who were treated with the strategy from 2012 to 2022, were reviewed retrospectively. All patients were followed up for a minimum duration of 2 years. Spinal and pelvic parameters were measured, including pelvic tilt (PT), pelvic incidence (PI), sacral slope (SS), lumber lordosis (LL), PI and LL mismatch (PI-LL), thoracic kyphosis, global kyphosis (GK), T1 pelvic angle (TPA), sagittal vertical axis (SVA), osteotomized vertebral angle (OVA), and chin-brow vertical angle (CBVA). Parameters of local osteotomized complex were measured and calculated, including the height of osteotomized complex and the length of spinal cord shortening. Clinical outcome was evaluated using Scoliosis Research Society-22 and Oswestry Disability Index scores. RESULTS: Seventy patients with average age of 39.8 years were followed-up for 29.3 months. Average operation time was 373.5 min, and average blood loss was 751.0 ml. Postoperatively, sagittal balance was successfully restored. GK decreased from 90.6° to 35.6°, LL decreased from 8.0° to -35.1°, TPA decreased from 56.8° to 27.8°, and SVA decreased from 24.4 cm to 8.7 cm (P &lt; 0.05). A harmonious and matched spinopelvic alignment was achieved. PT decreased from 37.2° to 26.3°, PI-LL decreased from 54.1° to 10.2°, and SS increased from 9.2° to 19.7°(P &lt; 0.05). Horizontal vision was obtained with postoperative CBVA of 8.8°. Average OVA correction was up to 47.3°, and the spinal cord was shortened by 24.3 mm, with a shortening rate of 36.0%. All patients demonstrated a favorable clinical outcome. No permanent nerve damage, screw loosening, rod breakage and main vascular injury were observed. One case required revision surgery due to screw cap loosening and delayed union. Solid bone fusion was achieved in all other patients. CONCLUSIONS: One-level modified osteotomy combined with shoulders lifting correction method is a safe and effective strategy for the treatment of severe AS kyphosis. This …","author":[{"dropping-particle":"","family":"Luo","given":"Jianzhou","non-dropping-particle":"","parse-names":false,"suffix":""},{"dropping-particle":"","family":"Wu","given":"Tailin","non-dropping-particle":"","parse-names":false,"suffix":""},{"dropping-particle":"","family":"Yang","given":"Zili","non-dropping-particle":"","parse-names":false,"suffix":""},{"dropping-particle":"","family":"Duan","given":"Chunguang","non-dropping-particle":"","parse-names":false,"suffix":""},{"dropping-particle":"","family":"Tao","given":"Huiren","non-dropping-particle":"","parse-names":false,"suffix":""}],"container-title":"Journal of orthopaedic surgery and research","id":"ITEM-1","issue":"1","issued":{"date-parts":[["2024","9"]]},"language":"eng","page":"536","publisher-place":"England","title":"An effective strategy for treatment of severe kyphosis secondary to ankylosing  spondylitis: one-level modified osteotomy combined with shoulders lifting correction method.","type":"article-journal","volume":"19"},"uris":["http://www.mendeley.com/documents/?uuid=53f24323-2e63-46f3-9663-5fb9938660c1"]}],"mendeley":{"formattedCitation":"&lt;sup&gt;15&lt;/sup&gt;","plainTextFormattedCitation":"15","previouslyFormattedCitation":"&lt;sup&gt;15&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15</w:t>
      </w:r>
      <w:r w:rsidRPr="000A3DC1">
        <w:rPr>
          <w:rFonts w:ascii="Arial" w:hAnsi="Arial" w:cs="Arial"/>
          <w:szCs w:val="24"/>
        </w:rPr>
        <w:fldChar w:fldCharType="end"/>
      </w:r>
      <w:r w:rsidRPr="000A3DC1">
        <w:rPr>
          <w:rFonts w:ascii="Arial" w:hAnsi="Arial" w:cs="Arial"/>
          <w:szCs w:val="24"/>
        </w:rPr>
        <w:t xml:space="preserve"> Surgical site infection itself is generally low, but any complication may prolong recovery and increase the risk of morbidity and mortality. Awareness toward these complication during perioperative is very important. Especially in the post operative period to improve the long term outcome for the patients.</w:t>
      </w:r>
      <w:r w:rsidRPr="000A3DC1">
        <w:rPr>
          <w:rFonts w:ascii="Arial" w:hAnsi="Arial" w:cs="Arial"/>
          <w:szCs w:val="24"/>
        </w:rPr>
        <w:fldChar w:fldCharType="begin" w:fldLock="1"/>
      </w:r>
      <w:r w:rsidRPr="000A3DC1">
        <w:rPr>
          <w:rFonts w:ascii="Arial" w:hAnsi="Arial" w:cs="Arial"/>
          <w:szCs w:val="24"/>
        </w:rPr>
        <w:instrText>ADDIN CSL_CITATION {"citationItems":[{"id":"ITEM-1","itemData":{"DOI":"10.1051/sicotj/2025050","ISSN":"24268887","abstract":"Background: Correcting severe scoliosis is challenging due to curve rigidity and risks to cardiopulmonary and neurologic function. Osteotomy techniques offer greater correction but carry higher complication rates, while non-osteotomy methods may be safer but less effective. This systematic review compares outcomes between osteotomy and non-osteotomy approaches in treating severe idiopathic scoliosis. Methods: A systematic search was conducted in PubMed, EMBASE, and the Cochrane Library using MeSH terms related to “idiopathic adolescent scoliosis”, “AIS”, “severe scoliosis”, and “surgical outcome”. The review followed PRISMA guidelines. Results: An initial search yielded 565 studies, of which 23 studies (n = 932 patients) met the inclusion criteria. The Vertebral Column Resection (VCR) group achieved the greatest spinal correction, with a mean Cobb angle of 106.7 ± 9.7° and a correction rate of 62.1%, but also had the highest complication rate at 24%. Non-osteotomy methods provided similar correction (107.0 ± 9.1°, 61.5%) with a slightly lower complication rate of 19.6%. The Ponte osteotomy group had the lowest complication rate (4%) with a moderate level of correction (107.4 ± 10.5°, 60.3%). In terms of functional outcomes, the non-osteotomy group reported the highest SRS-22r scores, averaging 4.3. Conclusion: VCR offers the most significant curve correction, but with a higher complication rate. Ponte osteotomy provides a safer alternative with acceptable clinical outcomes. In contrast, non-osteotomy techniques strike a balance between correction and risk, with favorable functional results.","author":[{"dropping-particle":"","family":"Gatam","given":"Luthfi","non-dropping-particle":"","parse-names":false,"suffix":""},{"dropping-particle":"","family":"Phedy","given":"Phedy","non-dropping-particle":"","parse-names":false,"suffix":""},{"dropping-particle":"","family":"Mahadhipta","given":"Harmantya","non-dropping-particle":"","parse-names":false,"suffix":""},{"dropping-particle":"","family":"Husin","given":"Syafrudin","non-dropping-particle":"","parse-names":false,"suffix":""},{"dropping-particle":"","family":"Gatam","given":"Asrafi Rizki","non-dropping-particle":"","parse-names":false,"suffix":""},{"dropping-particle":"","family":"Kadar","given":"Pranajaya Dharma","non-dropping-particle":"","parse-names":false,"suffix":""},{"dropping-particle":"","family":"Gani","given":"Karina Sylvana","non-dropping-particle":"","parse-names":false,"suffix":""},{"dropping-particle":"","family":"Mitchel","given":"Mitchel","non-dropping-particle":"","parse-names":false,"suffix":""},{"dropping-particle":"","family":"Kholinne","given":"Erica","non-dropping-particle":"","parse-names":false,"suffix":""}],"container-title":"Sicot-J","id":"ITEM-1","issued":{"date-parts":[["2025"]]},"title":"Surgical outcomes and complication rates in severe scoliosis: a systematic review","type":"article-journal","volume":"11"},"uris":["http://www.mendeley.com/documents/?uuid=75b74a1c-7324-4dc9-9d3f-0cc5f6bde075"]}],"mendeley":{"formattedCitation":"&lt;sup&gt;16&lt;/sup&gt;","plainTextFormattedCitation":"16","previouslyFormattedCitation":"&lt;sup&gt;16&lt;/sup&gt;"},"properties":{"noteIndex":0},"schema":"https://github.com/citation-style-language/schema/raw/master/csl-citation.json"}</w:instrText>
      </w:r>
      <w:r w:rsidRPr="000A3DC1">
        <w:rPr>
          <w:rFonts w:ascii="Arial" w:hAnsi="Arial" w:cs="Arial"/>
          <w:szCs w:val="24"/>
        </w:rPr>
        <w:fldChar w:fldCharType="separate"/>
      </w:r>
      <w:r w:rsidRPr="000A3DC1">
        <w:rPr>
          <w:rFonts w:ascii="Arial" w:hAnsi="Arial" w:cs="Arial"/>
          <w:szCs w:val="24"/>
          <w:vertAlign w:val="superscript"/>
        </w:rPr>
        <w:t>16</w:t>
      </w:r>
      <w:r w:rsidRPr="000A3DC1">
        <w:rPr>
          <w:rFonts w:ascii="Arial" w:hAnsi="Arial" w:cs="Arial"/>
          <w:szCs w:val="24"/>
        </w:rPr>
        <w:fldChar w:fldCharType="end"/>
      </w:r>
    </w:p>
    <w:p w14:paraId="43A811CE" w14:textId="77777777" w:rsidR="000A3DC1" w:rsidRPr="000A3DC1" w:rsidRDefault="000A3DC1" w:rsidP="00FB5D1C">
      <w:pPr>
        <w:spacing w:line="360" w:lineRule="auto"/>
        <w:ind w:firstLine="426"/>
        <w:jc w:val="both"/>
        <w:rPr>
          <w:rFonts w:ascii="Arial" w:hAnsi="Arial" w:cs="Arial"/>
          <w:szCs w:val="24"/>
        </w:rPr>
      </w:pPr>
      <w:r w:rsidRPr="000A3DC1">
        <w:rPr>
          <w:rFonts w:ascii="Arial" w:hAnsi="Arial" w:cs="Arial"/>
          <w:szCs w:val="24"/>
        </w:rPr>
        <w:t xml:space="preserve">This case series reported three distinct patients undergoing deformity correction. First patient is a 22-year-old woman with a right thoracic AIS (Lenke 1CN, Cobb thoracal 60). Second patient presenting a </w:t>
      </w:r>
      <w:proofErr w:type="gramStart"/>
      <w:r w:rsidRPr="000A3DC1">
        <w:rPr>
          <w:rFonts w:ascii="Arial" w:hAnsi="Arial" w:cs="Arial"/>
          <w:szCs w:val="24"/>
        </w:rPr>
        <w:t>25 year-old</w:t>
      </w:r>
      <w:proofErr w:type="gramEnd"/>
      <w:r w:rsidRPr="000A3DC1">
        <w:rPr>
          <w:rFonts w:ascii="Arial" w:hAnsi="Arial" w:cs="Arial"/>
          <w:szCs w:val="24"/>
        </w:rPr>
        <w:t xml:space="preserve"> woman with a severe double-curve scoliosis (Lenke 6B, Cobb 57 thoracal and 109 lumbar). Third patient is a 25-year-old man with fixed thoracolumbar kyphosis due to long standing ankylosing spondylitis. Each patient required individualized surgical strategies and postoperative management. This case series aim to compare these cases against current evidence on deformity correction, highlighting indication, and outcomes in different etiologies of spinal deformity.</w:t>
      </w:r>
    </w:p>
    <w:p w14:paraId="21BFD412" w14:textId="77777777" w:rsidR="00790ADA" w:rsidRPr="000A3DC1" w:rsidRDefault="00790ADA" w:rsidP="005F7A0B">
      <w:pPr>
        <w:pStyle w:val="Body"/>
        <w:spacing w:after="0" w:line="360" w:lineRule="auto"/>
        <w:rPr>
          <w:rFonts w:ascii="Arial" w:hAnsi="Arial" w:cs="Arial"/>
          <w:sz w:val="16"/>
        </w:rPr>
      </w:pPr>
    </w:p>
    <w:p w14:paraId="57376DE9" w14:textId="77777777" w:rsidR="007F7B32" w:rsidRPr="00FB5D1C" w:rsidRDefault="00902823" w:rsidP="00FB5D1C">
      <w:pPr>
        <w:spacing w:line="360" w:lineRule="auto"/>
        <w:jc w:val="both"/>
        <w:rPr>
          <w:rFonts w:ascii="Times New Roman" w:hAnsi="Times New Roman"/>
          <w:b/>
          <w:bCs/>
          <w:sz w:val="24"/>
          <w:szCs w:val="24"/>
        </w:rPr>
      </w:pPr>
      <w:r w:rsidRPr="00FB5D1C">
        <w:rPr>
          <w:rFonts w:ascii="Arial" w:hAnsi="Arial" w:cs="Arial"/>
          <w:b/>
          <w:sz w:val="22"/>
        </w:rPr>
        <w:t>2.</w:t>
      </w:r>
      <w:r w:rsidRPr="00FB5D1C">
        <w:rPr>
          <w:rFonts w:ascii="Arial" w:hAnsi="Arial" w:cs="Arial"/>
          <w:sz w:val="22"/>
        </w:rPr>
        <w:t xml:space="preserve"> </w:t>
      </w:r>
      <w:r w:rsidR="00FB5D1C" w:rsidRPr="00FB5D1C">
        <w:rPr>
          <w:rFonts w:ascii="Arial" w:hAnsi="Arial" w:cs="Arial"/>
          <w:b/>
          <w:bCs/>
          <w:sz w:val="22"/>
          <w:szCs w:val="24"/>
        </w:rPr>
        <w:t>CASE SERIES</w:t>
      </w:r>
    </w:p>
    <w:p w14:paraId="04806667" w14:textId="77777777" w:rsidR="00FB5D1C" w:rsidRDefault="00882437" w:rsidP="00FB5D1C">
      <w:pPr>
        <w:pStyle w:val="NormalWeb"/>
        <w:spacing w:before="0" w:beforeAutospacing="0" w:after="0" w:afterAutospacing="0" w:line="360" w:lineRule="auto"/>
        <w:jc w:val="both"/>
        <w:rPr>
          <w:b/>
          <w:bCs/>
        </w:rPr>
      </w:pPr>
      <w:r>
        <w:rPr>
          <w:rFonts w:ascii="Arial" w:hAnsi="Arial" w:cs="Arial"/>
          <w:b/>
          <w:bCs/>
          <w:iCs/>
          <w:sz w:val="22"/>
          <w:szCs w:val="24"/>
        </w:rPr>
        <w:t>2</w:t>
      </w:r>
      <w:r w:rsidR="00FB5D1C">
        <w:rPr>
          <w:rFonts w:ascii="Arial" w:hAnsi="Arial" w:cs="Arial"/>
          <w:b/>
          <w:bCs/>
          <w:iCs/>
          <w:sz w:val="22"/>
          <w:szCs w:val="24"/>
        </w:rPr>
        <w:t xml:space="preserve">.1. </w:t>
      </w:r>
      <w:r w:rsidR="00FB5D1C" w:rsidRPr="00FB5D1C">
        <w:rPr>
          <w:rFonts w:ascii="Arial" w:hAnsi="Arial" w:cs="Arial"/>
          <w:b/>
          <w:bCs/>
          <w:sz w:val="22"/>
        </w:rPr>
        <w:t>CASES 1</w:t>
      </w:r>
      <w:r w:rsidR="00FB5D1C" w:rsidRPr="00FB5D1C">
        <w:rPr>
          <w:rFonts w:ascii="Arial" w:hAnsi="Arial" w:cs="Arial"/>
          <w:b/>
          <w:bCs/>
          <w:sz w:val="22"/>
        </w:rPr>
        <w:tab/>
      </w:r>
    </w:p>
    <w:p w14:paraId="4CE54054"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A 22-year-old woman presented with complaints of back pain and a feeling that her back was crooked, which she had been experiencing for approximately 7 years (since 2015). She had never sought medical attention for these complaints until now. She felt that her back was becoming increasingly crooked. The patient also often complained of stiffness in her right back when sitting for long periods of time. The patient denied complaints of shortness of breath, heaviness, tingling, or weakness in the arms and legs. The patient denied complaints of bowel and bladder problems. The patient denied a history of previous trauma. There was no family history of scoliosis. The patient is a pharmacist assistant at a community health center.</w:t>
      </w:r>
    </w:p>
    <w:p w14:paraId="11E1B83A" w14:textId="77777777" w:rsidR="00FB5D1C" w:rsidRPr="00FB5D1C" w:rsidRDefault="00FB5D1C" w:rsidP="00FB5D1C">
      <w:pPr>
        <w:spacing w:line="360" w:lineRule="auto"/>
        <w:ind w:firstLine="426"/>
        <w:jc w:val="both"/>
        <w:rPr>
          <w:rFonts w:ascii="Arial" w:hAnsi="Arial" w:cs="Arial"/>
          <w:lang w:val="en-ID" w:eastAsia="en-ID"/>
        </w:rPr>
      </w:pPr>
      <w:r w:rsidRPr="00FB5D1C">
        <w:rPr>
          <w:rFonts w:ascii="Arial" w:hAnsi="Arial" w:cs="Arial"/>
          <w:lang w:val="en-ID" w:eastAsia="en-ID"/>
        </w:rPr>
        <w:t xml:space="preserve">On physical examination of the thoracolumbar area, inspection revealed deformity, rib hump, and pelvic tilt. On palpation, there was no midline tenderness and sensory examination was normal. The patient's motor skills were within normal limits. Shoulder tilt was found to be 2 cm to the left, plumb line 1 cm to the right, rib hump 2 cm to the right, body arm distance 2 cm to the right and 0 cm to the left, and pelvic tilt 2 cm to the left. </w:t>
      </w:r>
      <w:proofErr w:type="spellStart"/>
      <w:r w:rsidRPr="00FB5D1C">
        <w:rPr>
          <w:rFonts w:ascii="Arial" w:hAnsi="Arial" w:cs="Arial"/>
          <w:lang w:val="en-ID" w:eastAsia="en-ID"/>
        </w:rPr>
        <w:t>Scoliometer</w:t>
      </w:r>
      <w:proofErr w:type="spellEnd"/>
      <w:r w:rsidRPr="00FB5D1C">
        <w:rPr>
          <w:rFonts w:ascii="Arial" w:hAnsi="Arial" w:cs="Arial"/>
          <w:lang w:val="en-ID" w:eastAsia="en-ID"/>
        </w:rPr>
        <w:t xml:space="preserve"> examination showed a curvature of 14.1 degrees. The patient's height was 155 cm with a weight of 50 kg.</w:t>
      </w:r>
    </w:p>
    <w:p w14:paraId="1B653727" w14:textId="77777777" w:rsidR="00FB5D1C" w:rsidRDefault="00FB5D1C" w:rsidP="00FB5D1C">
      <w:pPr>
        <w:keepNext/>
        <w:spacing w:line="360" w:lineRule="auto"/>
        <w:jc w:val="center"/>
      </w:pPr>
      <w:r w:rsidRPr="00FA4461">
        <w:rPr>
          <w:rFonts w:ascii="Times New Roman" w:hAnsi="Times New Roman"/>
          <w:b/>
          <w:noProof/>
          <w:color w:val="000000" w:themeColor="text1"/>
          <w:lang w:val="id-ID" w:eastAsia="id-ID"/>
        </w:rPr>
        <w:lastRenderedPageBreak/>
        <w:drawing>
          <wp:inline distT="0" distB="0" distL="0" distR="0" wp14:anchorId="2AC442A9" wp14:editId="463E0DFC">
            <wp:extent cx="1155700" cy="187024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l="13871" r="18237" b="17596"/>
                    <a:stretch/>
                  </pic:blipFill>
                  <pic:spPr bwMode="auto">
                    <a:xfrm>
                      <a:off x="0" y="0"/>
                      <a:ext cx="1170519" cy="1894225"/>
                    </a:xfrm>
                    <a:prstGeom prst="rect">
                      <a:avLst/>
                    </a:prstGeom>
                    <a:ln>
                      <a:noFill/>
                    </a:ln>
                    <a:extLst>
                      <a:ext uri="{53640926-AAD7-44D8-BBD7-CCE9431645EC}">
                        <a14:shadowObscured xmlns:a14="http://schemas.microsoft.com/office/drawing/2010/main"/>
                      </a:ext>
                    </a:extLst>
                  </pic:spPr>
                </pic:pic>
              </a:graphicData>
            </a:graphic>
          </wp:inline>
        </w:drawing>
      </w:r>
      <w:r w:rsidRPr="00FA4461">
        <w:rPr>
          <w:rFonts w:ascii="Times New Roman" w:hAnsi="Times New Roman"/>
          <w:b/>
          <w:noProof/>
          <w:color w:val="000000" w:themeColor="text1"/>
          <w:lang w:val="id-ID" w:eastAsia="id-ID"/>
        </w:rPr>
        <w:drawing>
          <wp:inline distT="0" distB="0" distL="0" distR="0" wp14:anchorId="55AB460D" wp14:editId="26AB41D5">
            <wp:extent cx="1333500" cy="1853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9631" r="9973" b="16205"/>
                    <a:stretch/>
                  </pic:blipFill>
                  <pic:spPr bwMode="auto">
                    <a:xfrm>
                      <a:off x="0" y="0"/>
                      <a:ext cx="1367779" cy="1900771"/>
                    </a:xfrm>
                    <a:prstGeom prst="rect">
                      <a:avLst/>
                    </a:prstGeom>
                    <a:ln>
                      <a:noFill/>
                    </a:ln>
                    <a:extLst>
                      <a:ext uri="{53640926-AAD7-44D8-BBD7-CCE9431645EC}">
                        <a14:shadowObscured xmlns:a14="http://schemas.microsoft.com/office/drawing/2010/main"/>
                      </a:ext>
                    </a:extLst>
                  </pic:spPr>
                </pic:pic>
              </a:graphicData>
            </a:graphic>
          </wp:inline>
        </w:drawing>
      </w:r>
    </w:p>
    <w:p w14:paraId="1501A1D8" w14:textId="77777777" w:rsidR="00FB5D1C" w:rsidRPr="00FB5D1C" w:rsidRDefault="00FB5D1C" w:rsidP="00FB5D1C">
      <w:pPr>
        <w:pStyle w:val="Caption"/>
        <w:spacing w:after="0" w:line="360" w:lineRule="auto"/>
        <w:jc w:val="center"/>
        <w:rPr>
          <w:rFonts w:ascii="Arial" w:eastAsia="Times New Roman" w:hAnsi="Arial" w:cs="Arial"/>
          <w:i w:val="0"/>
          <w:iCs w:val="0"/>
          <w:noProof w:val="0"/>
          <w:color w:val="auto"/>
          <w:kern w:val="0"/>
          <w:sz w:val="28"/>
          <w:szCs w:val="28"/>
          <w:lang w:val="en-ID" w:eastAsia="en-ID" w:bidi="ar-SA"/>
          <w14:ligatures w14:val="none"/>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1</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Clinical Picture of Patient 1.</w:t>
      </w:r>
    </w:p>
    <w:p w14:paraId="7AAAAAAA"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Supporting examination in the form of a thoracolumbar X-ray at the Negara Hospital showed apex T8, Cobb angle 55°, right bending 30°, left bending 65°, and Risser grade 5. Meanwhile, a follow-up thoracolumbar X-ray at Prof. </w:t>
      </w:r>
      <w:proofErr w:type="spellStart"/>
      <w:r w:rsidRPr="00FB5D1C">
        <w:rPr>
          <w:rFonts w:ascii="Arial" w:hAnsi="Arial" w:cs="Arial"/>
        </w:rPr>
        <w:t>Ngoerah</w:t>
      </w:r>
      <w:proofErr w:type="spellEnd"/>
      <w:r w:rsidRPr="00FB5D1C">
        <w:rPr>
          <w:rFonts w:ascii="Arial" w:hAnsi="Arial" w:cs="Arial"/>
        </w:rPr>
        <w:t xml:space="preserve"> Hospital showed T9 apex, upper end vertebrae T4, lower end vertebrae L1, Cobb angle 60°, right bending 31°, left bending 63°. An AP pelvic X-ray concluded Risser stage V. Patient assessment is Adolescent Idiopathic Scoliosis Lenke 1CN Risser V. </w:t>
      </w:r>
    </w:p>
    <w:p w14:paraId="00623BBD" w14:textId="77777777" w:rsid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During the surgical procedure, the patient experienced bleeding of 1800 cc and received a PRC transfusion of 2 units. After spinal deformity correction surgery, the patient regained consciousness well. Pain in the surgical wound area was controlled with a VAS ranging from 2-3. The patient's ability to move all four limbs was good. Complaints of weakness, numbness, and tingling in both hands and feet were denied. The patient denied any other complaints. Inspection of the thoracolumbar area revealed dressing without leakage and drainage limited to the tube 2 hours post-operatively. Palpation revealed tenderness at the surgical site, no hypoesthesia, and no anesthesia. </w:t>
      </w:r>
    </w:p>
    <w:p w14:paraId="539A7E6D" w14:textId="77777777" w:rsidR="00FB5D1C" w:rsidRPr="00FB5D1C" w:rsidRDefault="00FB5D1C" w:rsidP="00FB5D1C">
      <w:pPr>
        <w:pStyle w:val="NormalWeb"/>
        <w:spacing w:before="0" w:beforeAutospacing="0" w:after="0" w:afterAutospacing="0" w:line="360" w:lineRule="auto"/>
        <w:jc w:val="both"/>
        <w:rPr>
          <w:rFonts w:ascii="Arial" w:hAnsi="Arial" w:cs="Arial"/>
        </w:rPr>
      </w:pPr>
    </w:p>
    <w:p w14:paraId="68F10159" w14:textId="77777777" w:rsidR="00FB5D1C" w:rsidRDefault="00FB5D1C" w:rsidP="00FB5D1C">
      <w:pPr>
        <w:pStyle w:val="NormalWeb"/>
        <w:spacing w:before="0" w:beforeAutospacing="0" w:after="0" w:afterAutospacing="0" w:line="360" w:lineRule="auto"/>
        <w:jc w:val="center"/>
        <w:rPr>
          <w:rFonts w:ascii="Times New Roman" w:hAnsi="Times New Roman"/>
          <w:szCs w:val="24"/>
        </w:rPr>
      </w:pPr>
      <w:r>
        <w:rPr>
          <w:noProof/>
          <w14:ligatures w14:val="standardContextual"/>
        </w:rPr>
        <mc:AlternateContent>
          <mc:Choice Requires="wpg">
            <w:drawing>
              <wp:inline distT="0" distB="0" distL="0" distR="0" wp14:anchorId="13094B71" wp14:editId="669FF754">
                <wp:extent cx="2616591" cy="1351157"/>
                <wp:effectExtent l="0" t="0" r="0" b="1905"/>
                <wp:docPr id="84" name="Group 84"/>
                <wp:cNvGraphicFramePr/>
                <a:graphic xmlns:a="http://schemas.openxmlformats.org/drawingml/2006/main">
                  <a:graphicData uri="http://schemas.microsoft.com/office/word/2010/wordprocessingGroup">
                    <wpg:wgp>
                      <wpg:cNvGrpSpPr/>
                      <wpg:grpSpPr>
                        <a:xfrm>
                          <a:off x="0" y="0"/>
                          <a:ext cx="2616591" cy="1351157"/>
                          <a:chOff x="0" y="0"/>
                          <a:chExt cx="4181964" cy="2159635"/>
                        </a:xfrm>
                      </wpg:grpSpPr>
                      <pic:pic xmlns:pic="http://schemas.openxmlformats.org/drawingml/2006/picture">
                        <pic:nvPicPr>
                          <pic:cNvPr id="376902864"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87859" y="0"/>
                            <a:ext cx="1094105" cy="2159635"/>
                          </a:xfrm>
                          <a:prstGeom prst="rect">
                            <a:avLst/>
                          </a:prstGeom>
                        </pic:spPr>
                      </pic:pic>
                      <pic:pic xmlns:pic="http://schemas.openxmlformats.org/drawingml/2006/picture">
                        <pic:nvPicPr>
                          <pic:cNvPr id="46" name="Picture 4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67951" y="0"/>
                            <a:ext cx="1033145" cy="2159635"/>
                          </a:xfrm>
                          <a:prstGeom prst="rect">
                            <a:avLst/>
                          </a:prstGeom>
                        </pic:spPr>
                      </pic:pic>
                      <pic:pic xmlns:pic="http://schemas.openxmlformats.org/drawingml/2006/picture">
                        <pic:nvPicPr>
                          <pic:cNvPr id="45" name="Picture 4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033976" y="0"/>
                            <a:ext cx="1036320" cy="2159635"/>
                          </a:xfrm>
                          <a:prstGeom prst="rect">
                            <a:avLst/>
                          </a:prstGeom>
                        </pic:spPr>
                      </pic:pic>
                      <pic:pic xmlns:pic="http://schemas.openxmlformats.org/drawingml/2006/picture">
                        <pic:nvPicPr>
                          <pic:cNvPr id="44" name="Picture 4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2159635"/>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B4901E" id="Group 84" o:spid="_x0000_s1026" style="width:206.05pt;height:106.4pt;mso-position-horizontal-relative:char;mso-position-vertical-relative:line" coordsize="41819,21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878;width:1094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">
                  <v:imagedata r:id="rId22" o:title=""/>
                </v:shape>
                <v:shape id="Picture 46" o:spid="_x0000_s1028" type="#_x0000_t75" style="position:absolute;left:20679;width:1033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">
                  <v:imagedata r:id="rId23" o:title=""/>
                </v:shape>
                <v:shape id="Picture 45" o:spid="_x0000_s1029" type="#_x0000_t75" style="position:absolute;left:10339;width:1036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">
                  <v:imagedata r:id="rId24" o:title=""/>
                </v:shape>
                <v:shape id="Picture 44" o:spid="_x0000_s1030" type="#_x0000_t75" style="position:absolute;width:1036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">
                  <v:imagedata r:id="rId25" o:title=""/>
                </v:shape>
                <w10:anchorlock/>
              </v:group>
            </w:pict>
          </mc:Fallback>
        </mc:AlternateContent>
      </w:r>
    </w:p>
    <w:p w14:paraId="00CDB530" w14:textId="77777777" w:rsidR="00FB5D1C" w:rsidRPr="00FB5D1C" w:rsidRDefault="00FB5D1C" w:rsidP="00FB5D1C">
      <w:pPr>
        <w:pStyle w:val="NormalWeb"/>
        <w:spacing w:before="0" w:beforeAutospacing="0" w:after="0" w:afterAutospacing="0" w:line="360" w:lineRule="auto"/>
        <w:jc w:val="center"/>
        <w:rPr>
          <w:rFonts w:ascii="Arial" w:hAnsi="Arial" w:cs="Arial"/>
        </w:rPr>
      </w:pPr>
      <w:r w:rsidRPr="00FB5D1C">
        <w:rPr>
          <w:rFonts w:ascii="Arial" w:hAnsi="Arial" w:cs="Arial"/>
          <w:szCs w:val="24"/>
        </w:rPr>
        <w:t xml:space="preserve">Figure </w:t>
      </w:r>
      <w:r w:rsidRPr="00FB5D1C">
        <w:rPr>
          <w:rFonts w:ascii="Arial" w:hAnsi="Arial" w:cs="Arial"/>
          <w:szCs w:val="24"/>
        </w:rPr>
        <w:fldChar w:fldCharType="begin"/>
      </w:r>
      <w:r w:rsidRPr="00FB5D1C">
        <w:rPr>
          <w:rFonts w:ascii="Arial" w:hAnsi="Arial" w:cs="Arial"/>
          <w:szCs w:val="24"/>
        </w:rPr>
        <w:instrText xml:space="preserve"> SEQ Figure \* ARABIC </w:instrText>
      </w:r>
      <w:r w:rsidRPr="00FB5D1C">
        <w:rPr>
          <w:rFonts w:ascii="Arial" w:hAnsi="Arial" w:cs="Arial"/>
          <w:szCs w:val="24"/>
        </w:rPr>
        <w:fldChar w:fldCharType="separate"/>
      </w:r>
      <w:r w:rsidRPr="00FB5D1C">
        <w:rPr>
          <w:rFonts w:ascii="Arial" w:hAnsi="Arial" w:cs="Arial"/>
          <w:szCs w:val="24"/>
        </w:rPr>
        <w:t>2</w:t>
      </w:r>
      <w:r w:rsidRPr="00FB5D1C">
        <w:rPr>
          <w:rFonts w:ascii="Arial" w:hAnsi="Arial" w:cs="Arial"/>
          <w:szCs w:val="24"/>
        </w:rPr>
        <w:fldChar w:fldCharType="end"/>
      </w:r>
      <w:r w:rsidRPr="00FB5D1C">
        <w:rPr>
          <w:rFonts w:ascii="Arial" w:hAnsi="Arial" w:cs="Arial"/>
          <w:szCs w:val="24"/>
        </w:rPr>
        <w:t>. Scoliosis Series of Patient 1.</w:t>
      </w:r>
    </w:p>
    <w:p w14:paraId="6EAC9D98" w14:textId="77777777" w:rsidR="00FB5D1C" w:rsidRDefault="00FB5D1C" w:rsidP="00FB5D1C">
      <w:pPr>
        <w:pStyle w:val="NormalWeb"/>
        <w:keepNext/>
        <w:spacing w:before="0" w:beforeAutospacing="0" w:after="0" w:afterAutospacing="0" w:line="360" w:lineRule="auto"/>
        <w:jc w:val="center"/>
      </w:pPr>
      <w:r>
        <w:rPr>
          <w:noProof/>
          <w14:ligatures w14:val="standardContextual"/>
        </w:rPr>
        <w:lastRenderedPageBreak/>
        <mc:AlternateContent>
          <mc:Choice Requires="wpg">
            <w:drawing>
              <wp:inline distT="0" distB="0" distL="0" distR="0" wp14:anchorId="21E04415" wp14:editId="33A0A90E">
                <wp:extent cx="4753388" cy="2293034"/>
                <wp:effectExtent l="0" t="0" r="9525" b="0"/>
                <wp:docPr id="4" name="Group 4"/>
                <wp:cNvGraphicFramePr/>
                <a:graphic xmlns:a="http://schemas.openxmlformats.org/drawingml/2006/main">
                  <a:graphicData uri="http://schemas.microsoft.com/office/word/2010/wordprocessingGroup">
                    <wpg:wgp>
                      <wpg:cNvGrpSpPr/>
                      <wpg:grpSpPr>
                        <a:xfrm>
                          <a:off x="0" y="0"/>
                          <a:ext cx="4753388" cy="2293034"/>
                          <a:chOff x="0" y="0"/>
                          <a:chExt cx="5249600" cy="2532380"/>
                        </a:xfrm>
                      </wpg:grpSpPr>
                      <pic:pic xmlns:pic="http://schemas.openxmlformats.org/drawingml/2006/picture">
                        <pic:nvPicPr>
                          <pic:cNvPr id="6"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56306" y="0"/>
                            <a:ext cx="1314450" cy="1266825"/>
                          </a:xfrm>
                          <a:prstGeom prst="rect">
                            <a:avLst/>
                          </a:prstGeom>
                        </pic:spPr>
                      </pic:pic>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56306" y="1264258"/>
                            <a:ext cx="1314450" cy="1266825"/>
                          </a:xfrm>
                          <a:prstGeom prst="rect">
                            <a:avLst/>
                          </a:prstGeom>
                        </pic:spPr>
                      </pic:pic>
                      <pic:pic xmlns:pic="http://schemas.openxmlformats.org/drawingml/2006/picture">
                        <pic:nvPicPr>
                          <pic:cNvPr id="8"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568271" y="0"/>
                            <a:ext cx="1301750" cy="1276350"/>
                          </a:xfrm>
                          <a:prstGeom prst="rect">
                            <a:avLst/>
                          </a:prstGeom>
                        </pic:spPr>
                      </pic:pic>
                      <pic:pic xmlns:pic="http://schemas.openxmlformats.org/drawingml/2006/picture">
                        <pic:nvPicPr>
                          <pic:cNvPr id="9"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568271" y="1248355"/>
                            <a:ext cx="1301750" cy="1277620"/>
                          </a:xfrm>
                          <a:prstGeom prst="rect">
                            <a:avLst/>
                          </a:prstGeom>
                        </pic:spPr>
                      </pic:pic>
                      <pic:pic xmlns:pic="http://schemas.openxmlformats.org/drawingml/2006/picture">
                        <pic:nvPicPr>
                          <pic:cNvPr id="10"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872285" y="0"/>
                            <a:ext cx="1377315" cy="1247775"/>
                          </a:xfrm>
                          <a:prstGeom prst="rect">
                            <a:avLst/>
                          </a:prstGeom>
                        </pic:spPr>
                      </pic:pic>
                      <pic:pic xmlns:pic="http://schemas.openxmlformats.org/drawingml/2006/picture">
                        <pic:nvPicPr>
                          <pic:cNvPr id="11"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856383" y="1248355"/>
                            <a:ext cx="1383030" cy="1283970"/>
                          </a:xfrm>
                          <a:prstGeom prst="rect">
                            <a:avLst/>
                          </a:prstGeom>
                        </pic:spPr>
                      </pic:pic>
                      <pic:pic xmlns:pic="http://schemas.openxmlformats.org/drawingml/2006/picture">
                        <pic:nvPicPr>
                          <pic:cNvPr id="1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405" cy="253238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FCC7687" id="Group 4" o:spid="_x0000_s1026" style="width:374.3pt;height:180.55pt;mso-position-horizontal-relative:char;mso-position-vertical-relative:line" coordsize="52496,25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">
                <v:shape id="Picture 1" o:spid="_x0000_s1027" type="#_x0000_t75" style="position:absolute;left:12563;width:1314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">
                  <v:imagedata r:id="rId32" o:title=""/>
                </v:shape>
                <v:shape id="Picture 7" o:spid="_x0000_s1028" type="#_x0000_t75" style="position:absolute;left:12563;top:12642;width:1314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">
                  <v:imagedata r:id="rId32" o:title=""/>
                </v:shape>
                <v:shape id="Picture 1" o:spid="_x0000_s1029" type="#_x0000_t75" style="position:absolute;left:25682;width:13018;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">
                  <v:imagedata r:id="rId33" o:title=""/>
                </v:shape>
                <v:shape id="Picture 1" o:spid="_x0000_s1030" type="#_x0000_t75" style="position:absolute;left:25682;top:12483;width:13018;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">
                  <v:imagedata r:id="rId34" o:title=""/>
                </v:shape>
                <v:shape id="Picture 1" o:spid="_x0000_s1031" type="#_x0000_t75" style="position:absolute;left:38722;width:13774;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">
                  <v:imagedata r:id="rId35" o:title=""/>
                </v:shape>
                <v:shape id="Picture 1" o:spid="_x0000_s1032" type="#_x0000_t75" style="position:absolute;left:38563;top:12483;width:13831;height:1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">
                  <v:imagedata r:id="rId36" o:title=""/>
                </v:shape>
                <v:shape id="Picture 1" o:spid="_x0000_s1033" type="#_x0000_t75" style="position:absolute;width:13354;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">
                  <v:imagedata r:id="rId37" o:title=""/>
                </v:shape>
                <w10:anchorlock/>
              </v:group>
            </w:pict>
          </mc:Fallback>
        </mc:AlternateContent>
      </w:r>
    </w:p>
    <w:p w14:paraId="6F26C209" w14:textId="77777777" w:rsidR="00FB5D1C" w:rsidRPr="00FB5D1C" w:rsidRDefault="00FB5D1C" w:rsidP="00FB5D1C">
      <w:pPr>
        <w:pStyle w:val="Caption"/>
        <w:spacing w:after="0" w:line="360" w:lineRule="auto"/>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3</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Surgical Site Picture and C-Arm durante Operation of Patient 1.</w:t>
      </w:r>
    </w:p>
    <w:p w14:paraId="3CEEB55A"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Postoperative management given to the patient was ceftriaxone 2x1 gram IV, tranexamic acid 3x500 mg IV, vitamin K 3x2 mg IV, omeprazole 2x40 mg IV, and </w:t>
      </w:r>
      <w:proofErr w:type="spellStart"/>
      <w:r w:rsidRPr="00FB5D1C">
        <w:rPr>
          <w:rFonts w:ascii="Arial" w:hAnsi="Arial" w:cs="Arial"/>
        </w:rPr>
        <w:t>methylcobalamin</w:t>
      </w:r>
      <w:proofErr w:type="spellEnd"/>
      <w:r w:rsidRPr="00FB5D1C">
        <w:rPr>
          <w:rFonts w:ascii="Arial" w:hAnsi="Arial" w:cs="Arial"/>
        </w:rPr>
        <w:t xml:space="preserve"> 3x500 mg IV. The analgesic management provided by the anesthesiologist consisted of 0.1% bupivacaine epidural plus 1 mg of morphine in 10 ml every 12 hours, and 500 mg of paracetamol every 6 hours PO. Meanwhile, the patient was scheduled for a complete blood count postoperatively and PRC transfusion if Hb &lt; 10 g/dL, postoperative x-ray, mobilization with thoracolumbar sacral orthosis (TLSO), consultation with a medical rehabilitation specialist, and wound care on the third postoperative day or if the wound leaked. </w:t>
      </w:r>
    </w:p>
    <w:p w14:paraId="2CB00EB2"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On the first day after surgery, the patient was able to urinate via catheter. The patient was found to have anemia and received additional therapy in the form of PRC transfusion with a target Hb &gt;10 g/dL. Patient is also planned to undergo X-ray examination. On the second day of monitoring, the patient complained of abdominal bloating since the previous night, no flatus, and no bowel movement after surgery. The patient also complained of itching all over the body, which appeared when exposed to cold temperatures. The patient has received 3 units of PRC transfusion and is scheduled to receive 1 more unit today. The patient is able to eat and drink well and no longer requires oxygen to achieve 99% saturation. Post operative Cobb angle is 15.32°. The patient's therapy continues as before with the addition of fleet enema suppositories and loratadine 2x5 mg tablets. </w:t>
      </w:r>
    </w:p>
    <w:p w14:paraId="793083B3" w14:textId="77777777" w:rsidR="00FB5D1C" w:rsidRDefault="00FB5D1C" w:rsidP="00FB5D1C">
      <w:pPr>
        <w:pStyle w:val="NormalWeb"/>
        <w:keepNext/>
        <w:spacing w:before="0" w:beforeAutospacing="0" w:after="0" w:afterAutospacing="0" w:line="360" w:lineRule="auto"/>
        <w:jc w:val="center"/>
      </w:pPr>
      <w:r>
        <w:rPr>
          <w:noProof/>
        </w:rPr>
        <w:lastRenderedPageBreak/>
        <w:drawing>
          <wp:inline distT="0" distB="0" distL="0" distR="0" wp14:anchorId="3582463E" wp14:editId="61CD8F4A">
            <wp:extent cx="1019908" cy="2103734"/>
            <wp:effectExtent l="0" t="0" r="8890" b="0"/>
            <wp:docPr id="100813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6097" name=""/>
                    <pic:cNvPicPr/>
                  </pic:nvPicPr>
                  <pic:blipFill>
                    <a:blip r:embed="rId38"/>
                    <a:stretch>
                      <a:fillRect/>
                    </a:stretch>
                  </pic:blipFill>
                  <pic:spPr>
                    <a:xfrm>
                      <a:off x="0" y="0"/>
                      <a:ext cx="1036196" cy="2137330"/>
                    </a:xfrm>
                    <a:prstGeom prst="rect">
                      <a:avLst/>
                    </a:prstGeom>
                  </pic:spPr>
                </pic:pic>
              </a:graphicData>
            </a:graphic>
          </wp:inline>
        </w:drawing>
      </w:r>
    </w:p>
    <w:p w14:paraId="55395D57" w14:textId="77777777" w:rsidR="00FB5D1C" w:rsidRPr="00FB5D1C" w:rsidRDefault="00FB5D1C" w:rsidP="00FB5D1C">
      <w:pPr>
        <w:pStyle w:val="Caption"/>
        <w:spacing w:after="0" w:line="360" w:lineRule="auto"/>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4</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Cobb Angle post Operation 15.32°.</w:t>
      </w:r>
    </w:p>
    <w:p w14:paraId="14BEC16D"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On the third day of monitoring, the itching and abdominal bloating complaints have improved. The last bowel movement was before the operation. Vitamin K administration has been stopped and ceftriaxone has been replaced with cefixime 2x200 mg orally. PRC transfusion was discontinued as the target Hb (10.0 g/dL) had been reached. On the 4th day of monitoring, the patient was able to urinate spontaneously and had a bowel movement the previous night. The patient was able to sit leaning against the bed. The drain was removed and the dressing was dry without leakage. On the 5th day of monitoring, the patient began walking mobilization exercises. </w:t>
      </w:r>
      <w:proofErr w:type="spellStart"/>
      <w:r w:rsidRPr="00FB5D1C">
        <w:rPr>
          <w:rFonts w:ascii="Arial" w:hAnsi="Arial" w:cs="Arial"/>
        </w:rPr>
        <w:t>Methylcobalamine</w:t>
      </w:r>
      <w:proofErr w:type="spellEnd"/>
      <w:r w:rsidRPr="00FB5D1C">
        <w:rPr>
          <w:rFonts w:ascii="Arial" w:hAnsi="Arial" w:cs="Arial"/>
        </w:rPr>
        <w:t xml:space="preserve"> administration was discontinued. On the 6th day of monitoring, the patient performed walking mobilization exercises without pain. Complaints of abdominal bloating and itching were no longer present. Loratadine and omeprazole administration was discontinued. Pain management was changed to paracetamol 4x500 mg tablets. The thoracolumbar sacral orthosis (TLSO) was completed and fitted to the patient today. The patient was scheduled to be discharged from the hospital today.</w:t>
      </w:r>
    </w:p>
    <w:p w14:paraId="750F3EDF"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At the first follow-up 3 days after discharge from the hospital, postoperative pain was reported to have improved. The patient was able to mobilize without assistance using the TLSO. Cefixime administration was discontinued and the paracetamol dose was reduced to 3x500 mg PO if pain was felt. At the 2-week postoperative follow-up, postoperative pain was no longer felt. Tenderness at the surgical site was no longer present. Paracetamol administration was discontinued, and the sutures were removed from the wound. At the one-month post-operative follow-up, the patient underwent a thoracolumbar X-ray for evaluation. At the three-month post-operative follow-up, the patient was able to walk for one hour without pain complaints. The patient then underwent another X-ray for evaluation. At seven months post-operatively, the patient was able to mobilize without assistance. </w:t>
      </w:r>
    </w:p>
    <w:p w14:paraId="64EBEDC4" w14:textId="77777777" w:rsidR="00FB5D1C" w:rsidRDefault="00FB5D1C" w:rsidP="00FB5D1C">
      <w:pPr>
        <w:keepNext/>
        <w:spacing w:line="360" w:lineRule="auto"/>
        <w:jc w:val="center"/>
      </w:pPr>
      <w:r>
        <w:rPr>
          <w:rFonts w:ascii="Times New Roman" w:hAnsi="Times New Roman"/>
          <w:noProof/>
          <w:sz w:val="24"/>
          <w:szCs w:val="24"/>
        </w:rPr>
        <w:lastRenderedPageBreak/>
        <mc:AlternateContent>
          <mc:Choice Requires="wpg">
            <w:drawing>
              <wp:inline distT="0" distB="0" distL="0" distR="0" wp14:anchorId="25FEF0C3" wp14:editId="40672B60">
                <wp:extent cx="3457023" cy="2056765"/>
                <wp:effectExtent l="0" t="0" r="0" b="635"/>
                <wp:docPr id="16" name="Group 16"/>
                <wp:cNvGraphicFramePr/>
                <a:graphic xmlns:a="http://schemas.openxmlformats.org/drawingml/2006/main">
                  <a:graphicData uri="http://schemas.microsoft.com/office/word/2010/wordprocessingGroup">
                    <wpg:wgp>
                      <wpg:cNvGrpSpPr/>
                      <wpg:grpSpPr>
                        <a:xfrm>
                          <a:off x="0" y="0"/>
                          <a:ext cx="3457023" cy="2056765"/>
                          <a:chOff x="0" y="0"/>
                          <a:chExt cx="3457023" cy="2056765"/>
                        </a:xfrm>
                      </wpg:grpSpPr>
                      <pic:pic xmlns:pic="http://schemas.openxmlformats.org/drawingml/2006/picture">
                        <pic:nvPicPr>
                          <pic:cNvPr id="14" name="Picture 14"/>
                          <pic:cNvPicPr>
                            <a:picLocks noChangeAspect="1"/>
                          </pic:cNvPicPr>
                        </pic:nvPicPr>
                        <pic:blipFill rotWithShape="1">
                          <a:blip r:embed="rId39" cstate="print">
                            <a:extLst>
                              <a:ext uri="{28A0092B-C50C-407E-A947-70E740481C1C}">
                                <a14:useLocalDpi xmlns:a14="http://schemas.microsoft.com/office/drawing/2010/main" val="0"/>
                              </a:ext>
                            </a:extLst>
                          </a:blip>
                          <a:srcRect l="10590" t="1158" r="11324"/>
                          <a:stretch/>
                        </pic:blipFill>
                        <pic:spPr bwMode="auto">
                          <a:xfrm>
                            <a:off x="2242268" y="0"/>
                            <a:ext cx="1214755" cy="2050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40" cstate="print">
                            <a:extLst>
                              <a:ext uri="{28A0092B-C50C-407E-A947-70E740481C1C}">
                                <a14:useLocalDpi xmlns:a14="http://schemas.microsoft.com/office/drawing/2010/main" val="0"/>
                              </a:ext>
                            </a:extLst>
                          </a:blip>
                          <a:srcRect l="13236" t="5129" r="15956"/>
                          <a:stretch/>
                        </pic:blipFill>
                        <pic:spPr bwMode="auto">
                          <a:xfrm>
                            <a:off x="1089329" y="0"/>
                            <a:ext cx="1151255" cy="2056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41" cstate="print">
                            <a:extLst>
                              <a:ext uri="{28A0092B-C50C-407E-A947-70E740481C1C}">
                                <a14:useLocalDpi xmlns:a14="http://schemas.microsoft.com/office/drawing/2010/main" val="0"/>
                              </a:ext>
                            </a:extLst>
                          </a:blip>
                          <a:srcRect l="13015" r="16392"/>
                          <a:stretch/>
                        </pic:blipFill>
                        <pic:spPr bwMode="auto">
                          <a:xfrm>
                            <a:off x="0" y="0"/>
                            <a:ext cx="1088390" cy="205549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6BA0897" id="Group 16" o:spid="_x0000_s1026" style="width:272.2pt;height:161.95pt;mso-position-horizontal-relative:char;mso-position-vertical-relative:line" coordsize="34570,20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">
                <v:shape id="Picture 14" o:spid="_x0000_s1027" type="#_x0000_t75" style="position:absolute;left:22422;width:12148;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">
                  <v:imagedata r:id="rId42" o:title="" croptop="759f" cropleft="6940f" cropright="7421f"/>
                </v:shape>
                <v:shape id="Picture 15" o:spid="_x0000_s1028" type="#_x0000_t75" style="position:absolute;left:10893;width:11512;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">
                  <v:imagedata r:id="rId43" o:title="" croptop="3361f" cropleft="8674f" cropright="10457f"/>
                </v:shape>
                <v:shape id="Picture 18" o:spid="_x0000_s1029" type="#_x0000_t75" style="position:absolute;width:10883;height:2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">
                  <v:imagedata r:id="rId44" o:title="" cropleft="8530f" cropright="10743f"/>
                </v:shape>
                <w10:anchorlock/>
              </v:group>
            </w:pict>
          </mc:Fallback>
        </mc:AlternateContent>
      </w:r>
    </w:p>
    <w:p w14:paraId="4A0D62AD" w14:textId="77777777" w:rsidR="00FB5D1C" w:rsidRDefault="00FB5D1C" w:rsidP="00FB5D1C">
      <w:pPr>
        <w:pStyle w:val="Caption"/>
        <w:spacing w:after="0" w:line="360" w:lineRule="auto"/>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5</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Post Operative Clinical Picture of Patient 1</w:t>
      </w:r>
    </w:p>
    <w:p w14:paraId="7E8F64F4" w14:textId="77777777" w:rsidR="00FB5D1C" w:rsidRPr="00FB5D1C" w:rsidRDefault="00FB5D1C" w:rsidP="00FB5D1C">
      <w:pPr>
        <w:spacing w:line="360" w:lineRule="auto"/>
        <w:jc w:val="both"/>
        <w:rPr>
          <w:rFonts w:ascii="Arial" w:hAnsi="Arial" w:cs="Arial"/>
          <w:b/>
          <w:bCs/>
          <w:sz w:val="22"/>
          <w:szCs w:val="24"/>
        </w:rPr>
      </w:pPr>
      <w:r w:rsidRPr="00FB5D1C">
        <w:rPr>
          <w:rFonts w:ascii="Arial" w:hAnsi="Arial" w:cs="Arial"/>
          <w:b/>
          <w:bCs/>
          <w:sz w:val="22"/>
          <w:szCs w:val="24"/>
        </w:rPr>
        <w:t>2.2. CASES 2</w:t>
      </w:r>
    </w:p>
    <w:p w14:paraId="5E20EA3C"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A 25-year-old woman presented with complaints of shortness of breath </w:t>
      </w:r>
      <w:proofErr w:type="gramStart"/>
      <w:r w:rsidRPr="00FB5D1C">
        <w:rPr>
          <w:rFonts w:ascii="Arial" w:hAnsi="Arial" w:cs="Arial"/>
        </w:rPr>
        <w:t>since</w:t>
      </w:r>
      <w:proofErr w:type="gramEnd"/>
      <w:r w:rsidRPr="00FB5D1C">
        <w:rPr>
          <w:rFonts w:ascii="Arial" w:hAnsi="Arial" w:cs="Arial"/>
        </w:rPr>
        <w:t xml:space="preserve"> 1 year ago, which worsened when walking long distances and improved when resting. The patient also complained of a curved spine, which she had been aware of since childhood. According to the patient's parents, the patient's spine had been curved since birth and had worsened with age. The patient also complained of pain in her left side, which came and went, appearing when she was tired and when sitting for long periods. She was unable to walk long distances due to pain and shortness of breath. She denied any numbness, tingling, or weakness in her arms or legs. The patient is unable to bend over because her back feels stiff, and she walks with a limp and tiptoes on her left foot. She denies having any complaints regarding bowel movements or urination. She denies any previous history of trauma. The patient has never had her back examined before. She is the first of eight siblings, and no one else in her family has similar complaints. The patient's mother admitted that during pregnancy she used a corset to hide her pregnancy and did not undergo regular pregnancy check-ups. The patient works as a store cashier. </w:t>
      </w:r>
    </w:p>
    <w:p w14:paraId="2FC6FAE8"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Physical examination of the thoracolumbar area began with inspection, which revealed deformity, rib hump, and pelvic tilt. Palpation revealed no midline tenderness and sensory examination was normal. Motor strength was within normal limits. Shoulder tilt was 0.5 cm to the left, plumb line was 2 cm to the left, rib hump was 0.5 cm to the left, body arm distance was 0 cm to the right and 2 cm to the left, pelvic tilt was 7 cm to the left, and the </w:t>
      </w:r>
      <w:proofErr w:type="spellStart"/>
      <w:r w:rsidRPr="00FB5D1C">
        <w:rPr>
          <w:rFonts w:ascii="Arial" w:hAnsi="Arial" w:cs="Arial"/>
        </w:rPr>
        <w:t>scoliometer</w:t>
      </w:r>
      <w:proofErr w:type="spellEnd"/>
      <w:r w:rsidRPr="00FB5D1C">
        <w:rPr>
          <w:rFonts w:ascii="Arial" w:hAnsi="Arial" w:cs="Arial"/>
        </w:rPr>
        <w:t xml:space="preserve"> examination showed a tilt angle of 7°. The patient's height was 120 cm with a weight of 50 kg.</w:t>
      </w:r>
    </w:p>
    <w:p w14:paraId="7F945A76" w14:textId="77777777" w:rsidR="00FB5D1C" w:rsidRPr="00FB5D1C" w:rsidRDefault="00FB5D1C" w:rsidP="00FB5D1C">
      <w:pPr>
        <w:keepNext/>
        <w:spacing w:line="360" w:lineRule="auto"/>
        <w:jc w:val="both"/>
        <w:rPr>
          <w:rFonts w:ascii="Arial" w:hAnsi="Arial" w:cs="Arial"/>
        </w:rPr>
      </w:pPr>
      <w:r w:rsidRPr="00FB5D1C">
        <w:rPr>
          <w:rFonts w:ascii="Arial" w:hAnsi="Arial" w:cs="Arial"/>
          <w:noProof/>
        </w:rPr>
        <w:lastRenderedPageBreak/>
        <mc:AlternateContent>
          <mc:Choice Requires="wpg">
            <w:drawing>
              <wp:inline distT="0" distB="0" distL="0" distR="0" wp14:anchorId="50F7E71A" wp14:editId="5169B97E">
                <wp:extent cx="4904160" cy="1619885"/>
                <wp:effectExtent l="0" t="0" r="0" b="0"/>
                <wp:docPr id="17" name="Group 17"/>
                <wp:cNvGraphicFramePr/>
                <a:graphic xmlns:a="http://schemas.openxmlformats.org/drawingml/2006/main">
                  <a:graphicData uri="http://schemas.microsoft.com/office/word/2010/wordprocessingGroup">
                    <wpg:wgp>
                      <wpg:cNvGrpSpPr/>
                      <wpg:grpSpPr>
                        <a:xfrm>
                          <a:off x="0" y="0"/>
                          <a:ext cx="4904160" cy="1619885"/>
                          <a:chOff x="0" y="0"/>
                          <a:chExt cx="4904160" cy="1619885"/>
                        </a:xfrm>
                      </wpg:grpSpPr>
                      <pic:pic xmlns:pic="http://schemas.openxmlformats.org/drawingml/2006/picture">
                        <pic:nvPicPr>
                          <pic:cNvPr id="19" name="Picture 19"/>
                          <pic:cNvPicPr>
                            <a:picLocks noChangeAspect="1"/>
                          </pic:cNvPicPr>
                        </pic:nvPicPr>
                        <pic:blipFill>
                          <a:blip r:embed="rId45" cstate="screen">
                            <a:extLst>
                              <a:ext uri="{28A0092B-C50C-407E-A947-70E740481C1C}">
                                <a14:useLocalDpi xmlns:a14="http://schemas.microsoft.com/office/drawing/2010/main" val="0"/>
                              </a:ext>
                            </a:extLst>
                          </a:blip>
                          <a:stretch>
                            <a:fillRect/>
                          </a:stretch>
                        </pic:blipFill>
                        <pic:spPr>
                          <a:xfrm>
                            <a:off x="3689405" y="0"/>
                            <a:ext cx="1214755" cy="1619885"/>
                          </a:xfrm>
                          <a:prstGeom prst="rect">
                            <a:avLst/>
                          </a:prstGeom>
                        </pic:spPr>
                      </pic:pic>
                      <pic:pic xmlns:pic="http://schemas.openxmlformats.org/drawingml/2006/picture">
                        <pic:nvPicPr>
                          <pic:cNvPr id="20" name="Picture 20"/>
                          <pic:cNvPicPr>
                            <a:picLocks noChangeAspect="1"/>
                          </pic:cNvPicPr>
                        </pic:nvPicPr>
                        <pic:blipFill>
                          <a:blip r:embed="rId46" cstate="screen">
                            <a:extLst>
                              <a:ext uri="{28A0092B-C50C-407E-A947-70E740481C1C}">
                                <a14:useLocalDpi xmlns:a14="http://schemas.microsoft.com/office/drawing/2010/main" val="0"/>
                              </a:ext>
                            </a:extLst>
                          </a:blip>
                          <a:stretch>
                            <a:fillRect/>
                          </a:stretch>
                        </pic:blipFill>
                        <pic:spPr>
                          <a:xfrm>
                            <a:off x="2464904" y="0"/>
                            <a:ext cx="1214755" cy="1619885"/>
                          </a:xfrm>
                          <a:prstGeom prst="rect">
                            <a:avLst/>
                          </a:prstGeom>
                        </pic:spPr>
                      </pic:pic>
                      <pic:pic xmlns:pic="http://schemas.openxmlformats.org/drawingml/2006/picture">
                        <pic:nvPicPr>
                          <pic:cNvPr id="21" name="Picture 21"/>
                          <pic:cNvPicPr>
                            <a:picLocks noChangeAspect="1"/>
                          </pic:cNvPicPr>
                        </pic:nvPicPr>
                        <pic:blipFill>
                          <a:blip r:embed="rId47" cstate="screen">
                            <a:extLst>
                              <a:ext uri="{28A0092B-C50C-407E-A947-70E740481C1C}">
                                <a14:useLocalDpi xmlns:a14="http://schemas.microsoft.com/office/drawing/2010/main" val="0"/>
                              </a:ext>
                            </a:extLst>
                          </a:blip>
                          <a:stretch>
                            <a:fillRect/>
                          </a:stretch>
                        </pic:blipFill>
                        <pic:spPr>
                          <a:xfrm>
                            <a:off x="1248355" y="0"/>
                            <a:ext cx="1214755" cy="1619885"/>
                          </a:xfrm>
                          <a:prstGeom prst="rect">
                            <a:avLst/>
                          </a:prstGeom>
                        </pic:spPr>
                      </pic:pic>
                      <pic:pic xmlns:pic="http://schemas.openxmlformats.org/drawingml/2006/picture">
                        <pic:nvPicPr>
                          <pic:cNvPr id="22" name="Picture 22"/>
                          <pic:cNvPicPr>
                            <a:picLocks noChangeAspect="1"/>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1247140" cy="1619885"/>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F07CF8" id="Group 17" o:spid="_x0000_s1026" style="width:386.15pt;height:127.55pt;mso-position-horizontal-relative:char;mso-position-vertical-relative:line" coordsize="49041,16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">
                <v:shape id="Picture 19" o:spid="_x0000_s1027" type="#_x0000_t75" style="position:absolute;left:36894;width:1214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">
                  <v:imagedata r:id="rId49" o:title=""/>
                </v:shape>
                <v:shape id="Picture 20" o:spid="_x0000_s1028" type="#_x0000_t75" style="position:absolute;left:24649;width:1214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">
                  <v:imagedata r:id="rId50" o:title=""/>
                </v:shape>
                <v:shape id="Picture 21" o:spid="_x0000_s1029" type="#_x0000_t75" style="position:absolute;left:12483;width:12148;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">
                  <v:imagedata r:id="rId51" o:title=""/>
                </v:shape>
                <v:shape id="Picture 22" o:spid="_x0000_s1030" type="#_x0000_t75" style="position:absolute;width:12471;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">
                  <v:imagedata r:id="rId52" o:title=""/>
                </v:shape>
                <w10:anchorlock/>
              </v:group>
            </w:pict>
          </mc:Fallback>
        </mc:AlternateContent>
      </w:r>
    </w:p>
    <w:p w14:paraId="795F6C4E" w14:textId="77777777" w:rsidR="00FB5D1C" w:rsidRPr="00FB5D1C" w:rsidRDefault="00FB5D1C" w:rsidP="00FB5D1C">
      <w:pPr>
        <w:pStyle w:val="Caption"/>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6</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Clinical Picture of Patient 2.</w:t>
      </w:r>
    </w:p>
    <w:p w14:paraId="5CCAEDE3"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The patient is scheduled for deformity correction. Prior to that, the patient is scheduled by medical rehabilitation to undergo traction before surgery. Physiotherapy is performed twice a week and evaluated after 5 sessions. Traction is performed in the form of whole traction (Coutrell traction). The patient is also advised to perform deep breathing exercises in chest expansion.</w:t>
      </w:r>
    </w:p>
    <w:p w14:paraId="7014F98D"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The patient then underwent a thoracolumbar MSCT axial slice examination, with 3D reconstruction reformatting without contrast. The radiology findings concluded double curve scoliosis in the main thoracic and lumbar regions, wedge shape in the vertebral bodies T8-9 and L2, and no narrowing of the spinal canal. The current assessment of the patient is Adolescent Idiopathic Scoliosis Lenke 6B with Risser Stage V. Preoperative laboratory tests are within normal limits.</w:t>
      </w:r>
    </w:p>
    <w:p w14:paraId="6FB67920"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The night after surgery, the patient was still intubated. During surgery, the patient received 3 units of PRC blood transfusion. Blood pressure was 94/64 mmHg, pulse rate was 94 beats per minute, respiratory rate was 14 breaths per minute, oxygen saturation was 100% on a ventilator with PEEP 5.0, FiO2 60%, and axillary temperature was 36.1°C. Drainage output within 2 hours post-surgery was 300 ml of hemorrhagic fluid. Postoperative pharmacological therapy administered included ceftriaxone 2x1 g IV, methylprednisolone 3x125 mg IV, pantoprazole 2x40 mg IV, and mecobalamin 3x500 mg IV. The anesthesia management provided was PCA morphine 1 mg/ml, continuous 0.5 mg/hour plus demand 1 mg/dose, LOI 10 minutes with a maximum dose of 4 mg/6 hours. Additionally, the patient was administered paracetamol 1000 mg every hour IV and ibuprofen 400 mg every 6 hours PO.</w:t>
      </w:r>
    </w:p>
    <w:p w14:paraId="4651B7D6" w14:textId="77777777" w:rsidR="00FB5D1C" w:rsidRDefault="00FB5D1C" w:rsidP="00FB5D1C">
      <w:pPr>
        <w:pStyle w:val="NormalWeb"/>
        <w:keepNext/>
        <w:spacing w:before="0" w:beforeAutospacing="0" w:after="0" w:afterAutospacing="0" w:line="360" w:lineRule="auto"/>
        <w:jc w:val="both"/>
      </w:pPr>
      <w:r>
        <w:rPr>
          <w:noProof/>
          <w14:ligatures w14:val="standardContextual"/>
        </w:rPr>
        <w:lastRenderedPageBreak/>
        <mc:AlternateContent>
          <mc:Choice Requires="wpg">
            <w:drawing>
              <wp:inline distT="0" distB="0" distL="0" distR="0" wp14:anchorId="5FFE09F0" wp14:editId="2FD01CFF">
                <wp:extent cx="5041363" cy="1799590"/>
                <wp:effectExtent l="0" t="0" r="6985" b="0"/>
                <wp:docPr id="49" name="Group 49"/>
                <wp:cNvGraphicFramePr/>
                <a:graphic xmlns:a="http://schemas.openxmlformats.org/drawingml/2006/main">
                  <a:graphicData uri="http://schemas.microsoft.com/office/word/2010/wordprocessingGroup">
                    <wpg:wgp>
                      <wpg:cNvGrpSpPr/>
                      <wpg:grpSpPr>
                        <a:xfrm>
                          <a:off x="0" y="0"/>
                          <a:ext cx="5041363" cy="1799590"/>
                          <a:chOff x="0" y="0"/>
                          <a:chExt cx="5041363" cy="1799590"/>
                        </a:xfrm>
                      </wpg:grpSpPr>
                      <pic:pic xmlns:pic="http://schemas.openxmlformats.org/drawingml/2006/picture">
                        <pic:nvPicPr>
                          <pic:cNvPr id="48" name="Picture 4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037428" y="0"/>
                            <a:ext cx="1003935" cy="1799590"/>
                          </a:xfrm>
                          <a:prstGeom prst="rect">
                            <a:avLst/>
                          </a:prstGeom>
                        </pic:spPr>
                      </pic:pic>
                      <pic:pic xmlns:pic="http://schemas.openxmlformats.org/drawingml/2006/picture">
                        <pic:nvPicPr>
                          <pic:cNvPr id="37" name="Picture 37"/>
                          <pic:cNvPicPr>
                            <a:picLocks noChangeAspect="1"/>
                          </pic:cNvPicPr>
                        </pic:nvPicPr>
                        <pic:blipFill rotWithShape="1">
                          <a:blip r:embed="rId54" cstate="print">
                            <a:extLst>
                              <a:ext uri="{28A0092B-C50C-407E-A947-70E740481C1C}">
                                <a14:useLocalDpi xmlns:a14="http://schemas.microsoft.com/office/drawing/2010/main" val="0"/>
                              </a:ext>
                            </a:extLst>
                          </a:blip>
                          <a:srcRect l="5048" t="2254" r="5185" b="3878"/>
                          <a:stretch/>
                        </pic:blipFill>
                        <pic:spPr bwMode="auto">
                          <a:xfrm>
                            <a:off x="0" y="0"/>
                            <a:ext cx="4035425" cy="17995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AF24F5" id="Group 49" o:spid="_x0000_s1026" style="width:396.95pt;height:141.7pt;mso-position-horizontal-relative:char;mso-position-vertical-relative:line" coordsize="50413,179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">
                <v:shape id="Picture 48" o:spid="_x0000_s1027" type="#_x0000_t75" style="position:absolute;left:40374;width:1003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">
                  <v:imagedata r:id="rId55" o:title=""/>
                </v:shape>
                <v:shape id="Picture 37" o:spid="_x0000_s1028" type="#_x0000_t75" style="position:absolute;width:4035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">
                  <v:imagedata r:id="rId56" o:title="" croptop="1477f" cropbottom="2541f" cropleft="3308f" cropright="3398f"/>
                </v:shape>
                <w10:anchorlock/>
              </v:group>
            </w:pict>
          </mc:Fallback>
        </mc:AlternateContent>
      </w:r>
    </w:p>
    <w:p w14:paraId="48066648" w14:textId="77777777" w:rsidR="00FB5D1C" w:rsidRPr="00FB5D1C" w:rsidRDefault="00FB5D1C" w:rsidP="00FB5D1C">
      <w:pPr>
        <w:pStyle w:val="Caption"/>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7</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Scoliosis Series of Patient 2</w:t>
      </w:r>
    </w:p>
    <w:p w14:paraId="388EB452" w14:textId="77777777" w:rsidR="00FB5D1C" w:rsidRPr="00FB5D1C" w:rsidRDefault="00FB5D1C" w:rsidP="00FB5D1C">
      <w:pPr>
        <w:keepNext/>
        <w:spacing w:line="360" w:lineRule="auto"/>
        <w:jc w:val="center"/>
        <w:rPr>
          <w:rFonts w:ascii="Arial" w:hAnsi="Arial" w:cs="Arial"/>
        </w:rPr>
      </w:pPr>
      <w:r w:rsidRPr="00FB5D1C">
        <w:rPr>
          <w:rFonts w:ascii="Arial" w:hAnsi="Arial" w:cs="Arial"/>
          <w:noProof/>
        </w:rPr>
        <w:drawing>
          <wp:inline distT="0" distB="0" distL="0" distR="0" wp14:anchorId="5DF53030" wp14:editId="22467B34">
            <wp:extent cx="1224000" cy="1800000"/>
            <wp:effectExtent l="0" t="0" r="0" b="0"/>
            <wp:docPr id="175456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67064"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1224000" cy="1800000"/>
                    </a:xfrm>
                    <a:prstGeom prst="rect">
                      <a:avLst/>
                    </a:prstGeom>
                  </pic:spPr>
                </pic:pic>
              </a:graphicData>
            </a:graphic>
          </wp:inline>
        </w:drawing>
      </w:r>
      <w:r w:rsidRPr="00FB5D1C">
        <w:rPr>
          <w:rFonts w:ascii="Arial" w:hAnsi="Arial" w:cs="Arial"/>
          <w:noProof/>
        </w:rPr>
        <w:drawing>
          <wp:inline distT="0" distB="0" distL="0" distR="0" wp14:anchorId="04F14499" wp14:editId="36E158BB">
            <wp:extent cx="1191600" cy="1800000"/>
            <wp:effectExtent l="0" t="0" r="8890" b="0"/>
            <wp:docPr id="207661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14603"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1191600" cy="1800000"/>
                    </a:xfrm>
                    <a:prstGeom prst="rect">
                      <a:avLst/>
                    </a:prstGeom>
                  </pic:spPr>
                </pic:pic>
              </a:graphicData>
            </a:graphic>
          </wp:inline>
        </w:drawing>
      </w:r>
    </w:p>
    <w:p w14:paraId="55A8714C" w14:textId="77777777" w:rsidR="00FB5D1C" w:rsidRPr="00FB5D1C" w:rsidRDefault="00FB5D1C" w:rsidP="00FB5D1C">
      <w:pPr>
        <w:pStyle w:val="Caption"/>
        <w:jc w:val="center"/>
        <w:rPr>
          <w:rFonts w:ascii="Arial" w:hAnsi="Arial" w:cs="Arial"/>
          <w:i w:val="0"/>
          <w:iCs w:val="0"/>
          <w:color w:val="auto"/>
          <w:sz w:val="28"/>
          <w:szCs w:val="36"/>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8</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Thoracolumbar MSCT Axial Slice 3D Reconstruction Reformat of Patient 2.</w:t>
      </w:r>
    </w:p>
    <w:p w14:paraId="3A0F63B3"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The patient regained consciousness well on the first day post-operatively. Postoperative pain was controlled with analgesics, with a VAS score of 2-3. Both thighs remained difficult to lift due to pain, and weakness in the legs was denied. Numbness and heaviness in the legs were denied. Bowel movements occurred yesterday, while urination is still via catheter. Mobilization can be performed by lying on the right and left sides. The patient is currently extubated. Postoperative laboratory results show mild anemia with Hb 8.3 g/dL. First-day therapy was continued with an adjusted dose of methylprednisolone at 2x125 mg IV. The patient is then scheduled to begin bladder training and receive PRC transfusions until Hb reaches 10 g/dL.</w:t>
      </w:r>
    </w:p>
    <w:p w14:paraId="7B70A3DD"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 </w:t>
      </w:r>
    </w:p>
    <w:p w14:paraId="2B4B4D52" w14:textId="77777777" w:rsidR="00FB5D1C" w:rsidRPr="00FB5D1C" w:rsidRDefault="00FB5D1C" w:rsidP="00FB5D1C">
      <w:pPr>
        <w:pStyle w:val="NormalWeb"/>
        <w:keepNext/>
        <w:spacing w:before="0" w:beforeAutospacing="0" w:after="0" w:afterAutospacing="0" w:line="360" w:lineRule="auto"/>
        <w:jc w:val="center"/>
        <w:rPr>
          <w:rFonts w:ascii="Arial" w:hAnsi="Arial" w:cs="Arial"/>
        </w:rPr>
      </w:pPr>
      <w:r w:rsidRPr="00FB5D1C">
        <w:rPr>
          <w:rFonts w:ascii="Arial" w:hAnsi="Arial" w:cs="Arial"/>
          <w:noProof/>
          <w14:ligatures w14:val="standardContextual"/>
        </w:rPr>
        <w:lastRenderedPageBreak/>
        <mc:AlternateContent>
          <mc:Choice Requires="wpg">
            <w:drawing>
              <wp:inline distT="0" distB="0" distL="0" distR="0" wp14:anchorId="7E15CBC8" wp14:editId="2537AD4C">
                <wp:extent cx="2848707" cy="2465379"/>
                <wp:effectExtent l="0" t="0" r="8890" b="0"/>
                <wp:docPr id="23" name="Group 23"/>
                <wp:cNvGraphicFramePr/>
                <a:graphic xmlns:a="http://schemas.openxmlformats.org/drawingml/2006/main">
                  <a:graphicData uri="http://schemas.microsoft.com/office/word/2010/wordprocessingGroup">
                    <wpg:wgp>
                      <wpg:cNvGrpSpPr/>
                      <wpg:grpSpPr>
                        <a:xfrm>
                          <a:off x="0" y="0"/>
                          <a:ext cx="2848707" cy="2465379"/>
                          <a:chOff x="0" y="0"/>
                          <a:chExt cx="4134126" cy="3578031"/>
                        </a:xfrm>
                      </wpg:grpSpPr>
                      <pic:pic xmlns:pic="http://schemas.openxmlformats.org/drawingml/2006/picture">
                        <pic:nvPicPr>
                          <pic:cNvPr id="24" name="Picture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630017" y="1184744"/>
                            <a:ext cx="1271905" cy="1280160"/>
                          </a:xfrm>
                          <a:prstGeom prst="rect">
                            <a:avLst/>
                          </a:prstGeom>
                        </pic:spPr>
                      </pic:pic>
                      <pic:pic xmlns:pic="http://schemas.openxmlformats.org/drawingml/2006/picture">
                        <pic:nvPicPr>
                          <pic:cNvPr id="25"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622066" y="0"/>
                            <a:ext cx="1280795" cy="1247775"/>
                          </a:xfrm>
                          <a:prstGeom prst="rect">
                            <a:avLst/>
                          </a:prstGeom>
                        </pic:spPr>
                      </pic:pic>
                      <pic:pic xmlns:pic="http://schemas.openxmlformats.org/drawingml/2006/picture">
                        <pic:nvPicPr>
                          <pic:cNvPr id="26" name="Picture 1"/>
                          <pic:cNvPicPr>
                            <a:picLocks noChangeAspect="1"/>
                          </pic:cNvPicPr>
                        </pic:nvPicPr>
                        <pic:blipFill rotWithShape="1">
                          <a:blip r:embed="rId61" cstate="print">
                            <a:extLst>
                              <a:ext uri="{28A0092B-C50C-407E-A947-70E740481C1C}">
                                <a14:useLocalDpi xmlns:a14="http://schemas.microsoft.com/office/drawing/2010/main" val="0"/>
                              </a:ext>
                            </a:extLst>
                          </a:blip>
                          <a:srcRect r="1905"/>
                          <a:stretch/>
                        </pic:blipFill>
                        <pic:spPr bwMode="auto">
                          <a:xfrm>
                            <a:off x="2894275" y="0"/>
                            <a:ext cx="1239520" cy="1228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902226" y="1224500"/>
                            <a:ext cx="1231900" cy="1240155"/>
                          </a:xfrm>
                          <a:prstGeom prst="rect">
                            <a:avLst/>
                          </a:prstGeom>
                        </pic:spPr>
                      </pic:pic>
                      <pic:pic xmlns:pic="http://schemas.openxmlformats.org/drawingml/2006/picture">
                        <pic:nvPicPr>
                          <pic:cNvPr id="28" name="Picture 1"/>
                          <pic:cNvPicPr>
                            <a:picLocks noChangeAspect="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2449001"/>
                            <a:ext cx="4133850" cy="1129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35760" cy="244856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5C9208B" id="Group 23" o:spid="_x0000_s1026" style="width:224.3pt;height:194.1pt;mso-position-horizontal-relative:char;mso-position-vertical-relative:line" coordsize="41341,35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">
                <v:shape id="Picture 1" o:spid="_x0000_s1027" type="#_x0000_t75" style="position:absolute;left:16300;top:11847;width:12719;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">
                  <v:imagedata r:id="rId65" o:title=""/>
                </v:shape>
                <v:shape id="Picture 1" o:spid="_x0000_s1028" type="#_x0000_t75" style="position:absolute;left:16220;width:1280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">
                  <v:imagedata r:id="rId66" o:title=""/>
                </v:shape>
                <v:shape id="Picture 1" o:spid="_x0000_s1029" type="#_x0000_t75" style="position:absolute;left:28942;width:12395;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">
                  <v:imagedata r:id="rId67" o:title="" cropright="1248f"/>
                </v:shape>
                <v:shape id="Picture 1" o:spid="_x0000_s1030" type="#_x0000_t75" style="position:absolute;left:29022;top:12245;width:12319;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">
                  <v:imagedata r:id="rId68" o:title=""/>
                </v:shape>
                <v:shape id="Picture 1" o:spid="_x0000_s1031" type="#_x0000_t75" style="position:absolute;top:24490;width:41338;height:1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">
                  <v:imagedata r:id="rId69" o:title=""/>
                </v:shape>
                <v:shape id="Picture 1" o:spid="_x0000_s1032" type="#_x0000_t75" style="position:absolute;width:16357;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">
                  <v:imagedata r:id="rId70" o:title=""/>
                </v:shape>
                <w10:anchorlock/>
              </v:group>
            </w:pict>
          </mc:Fallback>
        </mc:AlternateContent>
      </w:r>
    </w:p>
    <w:p w14:paraId="02E21C55" w14:textId="77777777" w:rsidR="00FB5D1C" w:rsidRPr="00FB5D1C" w:rsidRDefault="00FB5D1C" w:rsidP="00FB5D1C">
      <w:pPr>
        <w:pStyle w:val="Caption"/>
        <w:jc w:val="center"/>
        <w:rPr>
          <w:rFonts w:ascii="Arial" w:hAnsi="Arial" w:cs="Arial"/>
          <w:i w:val="0"/>
          <w:iCs w:val="0"/>
          <w:noProof w:val="0"/>
          <w:color w:val="auto"/>
          <w:sz w:val="20"/>
          <w:szCs w:val="24"/>
          <w:lang w:val="en-ID"/>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9</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Surgical Site, C-Arm, and Patient 2 Positioning during Operation</w:t>
      </w:r>
    </w:p>
    <w:p w14:paraId="37659EAE"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The patient's second day post-operative laboratory tests showed anemia with an Hb of 8.3 g/dL. The patient then received a total of 3 units of PRC transfusion. The patient complained of tingling and numbness in the tips of the toes on the left foot on the third day post-operatively, which improved on the fifth day post-operatively. On the third day after surgery, the patient underwent thoracolumbar and lumbosacral x-rays with a thoracic curve Cobb angle of 62.56 and a lumbar curve Cobb angle of 74.06. On the fifth day, the patient was able to urinate spontaneously without a catheter. On the sixth day, the patient was able to sit leaning against the bed. However, the patient had an additional complaint of a thick feeling in the inner left thigh area. Based on physical examination, there was hypoesthesia at L2 left. On the 7th day, the patient was able to sit in a chair but was still unable to walk. Hypoesthesia was still present at L2 left. The patient began to stand on the 8th day after surgery. The patient was then scheduled for outpatient care.</w:t>
      </w:r>
    </w:p>
    <w:p w14:paraId="50853CB9"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The results of a thoracolumbar axial MSCT with 3D sagittal reconstruction reformat without contrast on the 5th day post-surgery showed an expert conclusion of double curve scoliosis of the main thoracic and lumbar spine with </w:t>
      </w:r>
      <w:proofErr w:type="spellStart"/>
      <w:r w:rsidRPr="00FB5D1C">
        <w:rPr>
          <w:rFonts w:ascii="Arial" w:hAnsi="Arial" w:cs="Arial"/>
        </w:rPr>
        <w:t>interpedicle</w:t>
      </w:r>
      <w:proofErr w:type="spellEnd"/>
      <w:r w:rsidRPr="00FB5D1C">
        <w:rPr>
          <w:rFonts w:ascii="Arial" w:hAnsi="Arial" w:cs="Arial"/>
        </w:rPr>
        <w:t xml:space="preserve"> and screw internal fixation at T7 – L4 with adequate positioning, wedge shape of the vertebral bodies at T8-9, a drain catheter with the distal tip directed cranially projected at the level of T9, pneumonia, fibrosis in the posterior segment of the left lower lung lobe suspected to be an old inflammatory process, and right and left pleural effusion.</w:t>
      </w:r>
    </w:p>
    <w:p w14:paraId="227768F0"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 xml:space="preserve">The patient then returned with complaints of a non-healing surgical wound that was discharging fluid. Back pain was still present, especially when moving the legs. The patient was able to stand but still required assistance. Thickness in the left thigh area was occasionally still felt. There were no complaints of bowel movements or defecation. Physical examination </w:t>
      </w:r>
      <w:r w:rsidRPr="00FB5D1C">
        <w:rPr>
          <w:rFonts w:ascii="Arial" w:hAnsi="Arial" w:cs="Arial"/>
        </w:rPr>
        <w:lastRenderedPageBreak/>
        <w:t xml:space="preserve">revealed hypoesthesia at the level of L2 left. The patient was scheduled for debridement and wound culture. </w:t>
      </w:r>
    </w:p>
    <w:p w14:paraId="5A018FF5"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After surgery, the patient still complained of back pain, especially when lying flat, which improved when lying on her side. The patient also denied any weakness in her lower limbs. However, the patient still felt thickening and tingling in her inner left thigh. Wound care was performed daily. The wound culture results isolated Pseudomonas aeruginosa, but its significance as the causative agent of infection still needs to be assessed based on the patient's clinical condition and infection markers. Subsequently, the patient was given levofloxacin 3x500 mg IV antibiotics according to the culture results to treat the infection. The patient began to feel improvement in back pain on the 6th day post-surgery. On the 8th day, the patient reported feeling numbness in the right calf when sitting, which disappeared when lying down. Physical examination still revealed hypoesthesia up to L2 on the left side. The patient began walking on the 12th day after debridement or approximately 1 month after the deformity correction surgery. The patient underwent gradual mobilization with a TLSO. The patient was discharged for outpatient care on the 15th day after surgery. At the first outpatient clinic visit, the patient's complaints remained the same as during hospitalization, and there was minimal oozing from the wound dressing.</w:t>
      </w:r>
    </w:p>
    <w:p w14:paraId="08FCA2DE" w14:textId="77777777" w:rsidR="00FB5D1C" w:rsidRPr="00FB5D1C" w:rsidRDefault="00FB5D1C" w:rsidP="00FB5D1C">
      <w:pPr>
        <w:pStyle w:val="NormalWeb"/>
        <w:spacing w:before="0" w:beforeAutospacing="0" w:after="0" w:afterAutospacing="0" w:line="360" w:lineRule="auto"/>
        <w:ind w:firstLine="426"/>
        <w:jc w:val="both"/>
        <w:rPr>
          <w:rFonts w:ascii="Arial" w:hAnsi="Arial" w:cs="Arial"/>
        </w:rPr>
      </w:pPr>
      <w:r w:rsidRPr="00FB5D1C">
        <w:rPr>
          <w:rFonts w:ascii="Arial" w:hAnsi="Arial" w:cs="Arial"/>
        </w:rPr>
        <w:t>The patient returned for debridement, culture, and vacuum dressing. At the first outpatient follow-up after the vacuum dressing was applied, the patient reported slight leakage from the vacuum and the word “leakage” appeared. The culture results were available and isolated Acinetobacter baumannii bacteria, but its significance as the causative agent of infection still depends on the patient's clinical condition and infection markers. Three months post-operatively, postoperative pain was reported to have improved and was controlled with paracetamol. Shortness of breath was also reported to have improved. However, a thick sensation in the inner left thigh was still occasionally felt. Meanwhile, bowel movements and urination were within normal limits. Physical examination revealed hypoesthesia at the L2 level on the left side.</w:t>
      </w:r>
    </w:p>
    <w:p w14:paraId="5F00D199" w14:textId="77777777" w:rsidR="00FB5D1C" w:rsidRPr="00FB5D1C" w:rsidRDefault="00FB5D1C" w:rsidP="00FB5D1C">
      <w:pPr>
        <w:pStyle w:val="NormalWeb"/>
        <w:keepNext/>
        <w:spacing w:before="0" w:beforeAutospacing="0" w:after="0" w:afterAutospacing="0" w:line="360" w:lineRule="auto"/>
        <w:jc w:val="both"/>
        <w:rPr>
          <w:rFonts w:ascii="Arial" w:hAnsi="Arial" w:cs="Arial"/>
        </w:rPr>
      </w:pPr>
      <w:r w:rsidRPr="00FB5D1C">
        <w:rPr>
          <w:rFonts w:ascii="Arial" w:hAnsi="Arial" w:cs="Arial"/>
          <w:noProof/>
          <w14:ligatures w14:val="standardContextual"/>
        </w:rPr>
        <w:lastRenderedPageBreak/>
        <mc:AlternateContent>
          <mc:Choice Requires="wpg">
            <w:drawing>
              <wp:inline distT="0" distB="0" distL="0" distR="0" wp14:anchorId="63FFF6FA" wp14:editId="6DB2C1C3">
                <wp:extent cx="4902787" cy="1799590"/>
                <wp:effectExtent l="0" t="0" r="0" b="0"/>
                <wp:docPr id="50" name="Group 50"/>
                <wp:cNvGraphicFramePr/>
                <a:graphic xmlns:a="http://schemas.openxmlformats.org/drawingml/2006/main">
                  <a:graphicData uri="http://schemas.microsoft.com/office/word/2010/wordprocessingGroup">
                    <wpg:wgp>
                      <wpg:cNvGrpSpPr/>
                      <wpg:grpSpPr>
                        <a:xfrm>
                          <a:off x="0" y="0"/>
                          <a:ext cx="4902787" cy="1799590"/>
                          <a:chOff x="0" y="0"/>
                          <a:chExt cx="4902787" cy="1799590"/>
                        </a:xfrm>
                      </wpg:grpSpPr>
                      <pic:pic xmlns:pic="http://schemas.openxmlformats.org/drawingml/2006/picture">
                        <pic:nvPicPr>
                          <pic:cNvPr id="68" name="Picture 6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650567" y="0"/>
                            <a:ext cx="1252220" cy="1799590"/>
                          </a:xfrm>
                          <a:prstGeom prst="rect">
                            <a:avLst/>
                          </a:prstGeom>
                        </pic:spPr>
                      </pic:pic>
                      <pic:pic xmlns:pic="http://schemas.openxmlformats.org/drawingml/2006/picture">
                        <pic:nvPicPr>
                          <pic:cNvPr id="67" name="Picture 6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504050" y="0"/>
                            <a:ext cx="1148080" cy="1799590"/>
                          </a:xfrm>
                          <a:prstGeom prst="rect">
                            <a:avLst/>
                          </a:prstGeom>
                        </pic:spPr>
                      </pic:pic>
                      <pic:pic xmlns:pic="http://schemas.openxmlformats.org/drawingml/2006/picture">
                        <pic:nvPicPr>
                          <pic:cNvPr id="66" name="Picture 66"/>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280160" y="0"/>
                            <a:ext cx="1212850" cy="1799590"/>
                          </a:xfrm>
                          <a:prstGeom prst="rect">
                            <a:avLst/>
                          </a:prstGeom>
                        </pic:spPr>
                      </pic:pic>
                      <pic:pic xmlns:pic="http://schemas.openxmlformats.org/drawingml/2006/picture">
                        <pic:nvPicPr>
                          <pic:cNvPr id="65" name="Picture 6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4605" cy="179959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F8E01F" id="Group 50" o:spid="_x0000_s1026" style="width:386.05pt;height:141.7pt;mso-position-horizontal-relative:char;mso-position-vertical-relative:line" coordsize="49027,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">
                <v:shape id="Picture 68" o:spid="_x0000_s1027" type="#_x0000_t75" style="position:absolute;left:36505;width:1252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">
                  <v:imagedata r:id="rId75" o:title=""/>
                </v:shape>
                <v:shape id="Picture 67" o:spid="_x0000_s1028" type="#_x0000_t75" style="position:absolute;left:25040;width:1148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">
                  <v:imagedata r:id="rId76" o:title=""/>
                </v:shape>
                <v:shape id="Picture 66" o:spid="_x0000_s1029" type="#_x0000_t75" style="position:absolute;left:12801;width:1212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">
                  <v:imagedata r:id="rId77" o:title=""/>
                </v:shape>
                <v:shape id="Picture 65" o:spid="_x0000_s1030" type="#_x0000_t75" style="position:absolute;width:1284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">
                  <v:imagedata r:id="rId78" o:title=""/>
                </v:shape>
                <w10:anchorlock/>
              </v:group>
            </w:pict>
          </mc:Fallback>
        </mc:AlternateContent>
      </w:r>
    </w:p>
    <w:p w14:paraId="3D75C834" w14:textId="77777777" w:rsidR="00FB5D1C" w:rsidRPr="00FB5D1C" w:rsidRDefault="00FB5D1C" w:rsidP="00FB5D1C">
      <w:pPr>
        <w:pStyle w:val="Caption"/>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10</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Steaching Spine of Patient 2.</w:t>
      </w:r>
    </w:p>
    <w:p w14:paraId="6A8E42C3" w14:textId="77777777" w:rsidR="00FB5D1C" w:rsidRPr="00FB5D1C" w:rsidRDefault="00FB5D1C" w:rsidP="00FB5D1C">
      <w:pPr>
        <w:rPr>
          <w:lang w:bidi="th-TH"/>
        </w:rPr>
      </w:pPr>
    </w:p>
    <w:p w14:paraId="6EA424CE" w14:textId="77777777" w:rsidR="00FB5D1C" w:rsidRDefault="00FB5D1C" w:rsidP="00FB5D1C">
      <w:pPr>
        <w:spacing w:line="360" w:lineRule="auto"/>
        <w:jc w:val="both"/>
        <w:rPr>
          <w:rFonts w:ascii="Times New Roman" w:hAnsi="Times New Roman"/>
          <w:sz w:val="24"/>
          <w:szCs w:val="24"/>
        </w:rPr>
      </w:pPr>
    </w:p>
    <w:p w14:paraId="2A24D73E" w14:textId="77777777" w:rsidR="00E61D1C" w:rsidRPr="00273FB8" w:rsidRDefault="00882437" w:rsidP="00E61D1C">
      <w:pPr>
        <w:spacing w:line="360" w:lineRule="auto"/>
        <w:jc w:val="both"/>
        <w:rPr>
          <w:rFonts w:ascii="Times New Roman" w:hAnsi="Times New Roman"/>
          <w:b/>
          <w:bCs/>
          <w:sz w:val="24"/>
          <w:szCs w:val="24"/>
        </w:rPr>
      </w:pPr>
      <w:r>
        <w:rPr>
          <w:rFonts w:ascii="Arial" w:hAnsi="Arial" w:cs="Arial"/>
          <w:b/>
          <w:bCs/>
          <w:iCs/>
          <w:sz w:val="22"/>
          <w:szCs w:val="24"/>
        </w:rPr>
        <w:t xml:space="preserve">2.3. </w:t>
      </w:r>
      <w:r w:rsidR="00E61D1C" w:rsidRPr="00E61D1C">
        <w:rPr>
          <w:rFonts w:ascii="Arial" w:hAnsi="Arial" w:cs="Arial"/>
          <w:b/>
          <w:bCs/>
          <w:sz w:val="22"/>
          <w:szCs w:val="24"/>
        </w:rPr>
        <w:t>CASES 3</w:t>
      </w:r>
    </w:p>
    <w:p w14:paraId="62622848" w14:textId="77777777" w:rsidR="00E61D1C" w:rsidRPr="00E61D1C" w:rsidRDefault="00E61D1C" w:rsidP="00E61D1C">
      <w:pPr>
        <w:pStyle w:val="NormalWeb"/>
        <w:spacing w:before="0" w:beforeAutospacing="0" w:after="0" w:afterAutospacing="0" w:line="360" w:lineRule="auto"/>
        <w:ind w:firstLine="426"/>
        <w:jc w:val="both"/>
        <w:rPr>
          <w:rFonts w:ascii="Arial" w:hAnsi="Arial" w:cs="Arial"/>
        </w:rPr>
      </w:pPr>
      <w:r w:rsidRPr="00E61D1C">
        <w:rPr>
          <w:rFonts w:ascii="Arial" w:hAnsi="Arial" w:cs="Arial"/>
        </w:rPr>
        <w:t xml:space="preserve">A 25-year-old male patient presented with complaints of lower back pain that had started 3 years ago. The pain was mainly felt in the lower back. The pain worsened when the patient changed position, sat for long periods, bent over, and slept on his back. The pain was relieved by bending forward and lying down. The patient denies any pain radiating to both buttocks or legs. He reports intermittent numbness or tingling sensations. Numbness is felt in the little finger and sole of the right foot. The patient does not complain of weakness in either leg. The patient has no complaints regarding bowel movements or urination. Currently, the patient can walk without assistance. However, daily activities are beginning to be disrupted due to pain. The patient has a history of arthritis and has been taking 90 mg of </w:t>
      </w:r>
      <w:proofErr w:type="spellStart"/>
      <w:r w:rsidRPr="00E61D1C">
        <w:rPr>
          <w:rFonts w:ascii="Arial" w:hAnsi="Arial" w:cs="Arial"/>
        </w:rPr>
        <w:t>Coxtor</w:t>
      </w:r>
      <w:proofErr w:type="spellEnd"/>
      <w:r w:rsidRPr="00E61D1C">
        <w:rPr>
          <w:rFonts w:ascii="Arial" w:hAnsi="Arial" w:cs="Arial"/>
        </w:rPr>
        <w:t xml:space="preserve"> once a day for the past year. There is no history of similar complaints in the family. The patient currently works as a villa guard. Physical examination revealed kyphotic deformity and midline tenderness at L5-S1. Additionally, the Schober test was positive. The patient was diagnosed with ankylosing spondylitis. The patient is scheduled for corrective deformity surgery.</w:t>
      </w:r>
    </w:p>
    <w:p w14:paraId="6AB04C49" w14:textId="77777777" w:rsidR="00E61D1C" w:rsidRPr="00E61D1C" w:rsidRDefault="00E61D1C" w:rsidP="00E61D1C">
      <w:pPr>
        <w:keepNext/>
        <w:jc w:val="center"/>
        <w:rPr>
          <w:rFonts w:ascii="Arial" w:hAnsi="Arial" w:cs="Arial"/>
        </w:rPr>
      </w:pPr>
      <w:r w:rsidRPr="00E61D1C">
        <w:rPr>
          <w:rFonts w:ascii="Arial" w:hAnsi="Arial" w:cs="Arial"/>
          <w:noProof/>
        </w:rPr>
        <mc:AlternateContent>
          <mc:Choice Requires="wpg">
            <w:drawing>
              <wp:inline distT="0" distB="0" distL="0" distR="0" wp14:anchorId="7DC05A16" wp14:editId="1F11C1BC">
                <wp:extent cx="2755510" cy="1979930"/>
                <wp:effectExtent l="0" t="0" r="6985" b="1270"/>
                <wp:docPr id="30" name="Group 30"/>
                <wp:cNvGraphicFramePr/>
                <a:graphic xmlns:a="http://schemas.openxmlformats.org/drawingml/2006/main">
                  <a:graphicData uri="http://schemas.microsoft.com/office/word/2010/wordprocessingGroup">
                    <wpg:wgp>
                      <wpg:cNvGrpSpPr/>
                      <wpg:grpSpPr>
                        <a:xfrm>
                          <a:off x="0" y="0"/>
                          <a:ext cx="2755510" cy="1979930"/>
                          <a:chOff x="0" y="0"/>
                          <a:chExt cx="2755510" cy="1979930"/>
                        </a:xfrm>
                      </wpg:grpSpPr>
                      <pic:pic xmlns:pic="http://schemas.openxmlformats.org/drawingml/2006/picture">
                        <pic:nvPicPr>
                          <pic:cNvPr id="31" name="Picture 3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2046850" y="0"/>
                            <a:ext cx="708660" cy="1979930"/>
                          </a:xfrm>
                          <a:prstGeom prst="rect">
                            <a:avLst/>
                          </a:prstGeom>
                        </pic:spPr>
                      </pic:pic>
                      <pic:pic xmlns:pic="http://schemas.openxmlformats.org/drawingml/2006/picture">
                        <pic:nvPicPr>
                          <pic:cNvPr id="32" name="Picture 1"/>
                          <pic:cNvPicPr>
                            <a:picLocks noChangeAspect="1"/>
                          </pic:cNvPicPr>
                        </pic:nvPicPr>
                        <pic:blipFill rotWithShape="1">
                          <a:blip r:embed="rId80" cstate="screen">
                            <a:extLst>
                              <a:ext uri="{28A0092B-C50C-407E-A947-70E740481C1C}">
                                <a14:useLocalDpi xmlns:a14="http://schemas.microsoft.com/office/drawing/2010/main" val="0"/>
                              </a:ext>
                            </a:extLst>
                          </a:blip>
                          <a:srcRect/>
                          <a:stretch/>
                        </pic:blipFill>
                        <pic:spPr bwMode="auto">
                          <a:xfrm>
                            <a:off x="1308296" y="0"/>
                            <a:ext cx="741045" cy="1979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633047" y="0"/>
                            <a:ext cx="673100" cy="1979930"/>
                          </a:xfrm>
                          <a:prstGeom prst="rect">
                            <a:avLst/>
                          </a:prstGeom>
                        </pic:spPr>
                      </pic:pic>
                      <pic:pic xmlns:pic="http://schemas.openxmlformats.org/drawingml/2006/picture">
                        <pic:nvPicPr>
                          <pic:cNvPr id="34" name="Picture 3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29920" cy="197993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E82FD8" id="Group 30" o:spid="_x0000_s1026" style="width:216.95pt;height:155.9pt;mso-position-horizontal-relative:char;mso-position-vertical-relative:line" coordsize="27555,19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">
                <v:shape id="Picture 31" o:spid="_x0000_s1027" type="#_x0000_t75" style="position:absolute;left:20468;width:7087;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">
                  <v:imagedata r:id="rId83" o:title=""/>
                </v:shape>
                <v:shape id="Picture 1" o:spid="_x0000_s1028" type="#_x0000_t75" style="position:absolute;left:13082;width:7411;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">
                  <v:imagedata r:id="rId84" o:title=""/>
                </v:shape>
                <v:shape id="Picture 33" o:spid="_x0000_s1029" type="#_x0000_t75" style="position:absolute;left:6330;width:6731;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">
                  <v:imagedata r:id="rId85" o:title=""/>
                </v:shape>
                <v:shape id="Picture 34" o:spid="_x0000_s1030" type="#_x0000_t75" style="position:absolute;width:6299;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">
                  <v:imagedata r:id="rId86" o:title=""/>
                </v:shape>
                <w10:anchorlock/>
              </v:group>
            </w:pict>
          </mc:Fallback>
        </mc:AlternateContent>
      </w:r>
    </w:p>
    <w:p w14:paraId="086B8F93" w14:textId="77777777" w:rsidR="00E61D1C" w:rsidRPr="00E61D1C" w:rsidRDefault="00E61D1C" w:rsidP="00E61D1C">
      <w:pPr>
        <w:pStyle w:val="Caption"/>
        <w:jc w:val="center"/>
        <w:rPr>
          <w:rFonts w:ascii="Arial" w:hAnsi="Arial" w:cs="Arial"/>
          <w:i w:val="0"/>
          <w:iCs w:val="0"/>
          <w:color w:val="auto"/>
          <w:sz w:val="20"/>
          <w:szCs w:val="20"/>
        </w:rPr>
      </w:pPr>
      <w:r w:rsidRPr="00E61D1C">
        <w:rPr>
          <w:rFonts w:ascii="Arial" w:hAnsi="Arial" w:cs="Arial"/>
          <w:i w:val="0"/>
          <w:iCs w:val="0"/>
          <w:color w:val="auto"/>
          <w:sz w:val="20"/>
          <w:szCs w:val="20"/>
        </w:rPr>
        <w:t xml:space="preserve">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11</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Clinical Picture of Patient 3, CBVA 50°.</w:t>
      </w:r>
    </w:p>
    <w:p w14:paraId="216FA1F7" w14:textId="77777777" w:rsidR="00E61D1C" w:rsidRPr="00E61D1C" w:rsidRDefault="00E61D1C" w:rsidP="00E61D1C">
      <w:pPr>
        <w:keepNext/>
        <w:spacing w:line="360" w:lineRule="auto"/>
        <w:jc w:val="center"/>
        <w:rPr>
          <w:rFonts w:ascii="Arial" w:hAnsi="Arial" w:cs="Arial"/>
        </w:rPr>
      </w:pPr>
      <w:r w:rsidRPr="00E61D1C">
        <w:rPr>
          <w:rFonts w:ascii="Arial" w:hAnsi="Arial" w:cs="Arial"/>
          <w:i/>
          <w:iCs/>
          <w:noProof/>
        </w:rPr>
        <w:lastRenderedPageBreak/>
        <mc:AlternateContent>
          <mc:Choice Requires="wps">
            <w:drawing>
              <wp:anchor distT="0" distB="0" distL="114300" distR="114300" simplePos="0" relativeHeight="251666432" behindDoc="0" locked="0" layoutInCell="1" allowOverlap="1" wp14:anchorId="3D70708D" wp14:editId="1D9AB687">
                <wp:simplePos x="0" y="0"/>
                <wp:positionH relativeFrom="column">
                  <wp:posOffset>4254451</wp:posOffset>
                </wp:positionH>
                <wp:positionV relativeFrom="paragraph">
                  <wp:posOffset>1577340</wp:posOffset>
                </wp:positionV>
                <wp:extent cx="288387" cy="302455"/>
                <wp:effectExtent l="0" t="0" r="16510" b="21590"/>
                <wp:wrapNone/>
                <wp:docPr id="72" name="Rectangle 72"/>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4DDBEA25" w14:textId="77777777" w:rsidR="00E61D1C" w:rsidRDefault="00E61D1C" w:rsidP="00E61D1C">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0708D" id="Rectangle 72" o:spid="_x0000_s1026" style="position:absolute;left:0;text-align:left;margin-left:335pt;margin-top:124.2pt;width:22.7pt;height:23.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" fillcolor="white [3201]" strokecolor="black [3200]" strokeweight="2pt">
                <v:textbox>
                  <w:txbxContent>
                    <w:p w14:paraId="4DDBEA25" w14:textId="77777777" w:rsidR="00E61D1C" w:rsidRDefault="00E61D1C" w:rsidP="00E61D1C">
                      <w:pPr>
                        <w:jc w:val="center"/>
                      </w:pPr>
                      <w:r>
                        <w:t>H</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5408" behindDoc="0" locked="0" layoutInCell="1" allowOverlap="1" wp14:anchorId="535922B2" wp14:editId="1D94F5B6">
                <wp:simplePos x="0" y="0"/>
                <wp:positionH relativeFrom="column">
                  <wp:posOffset>3187666</wp:posOffset>
                </wp:positionH>
                <wp:positionV relativeFrom="paragraph">
                  <wp:posOffset>1577731</wp:posOffset>
                </wp:positionV>
                <wp:extent cx="288387" cy="302455"/>
                <wp:effectExtent l="0" t="0" r="16510" b="21590"/>
                <wp:wrapNone/>
                <wp:docPr id="70" name="Rectangle 70"/>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3FA121C9" w14:textId="77777777" w:rsidR="00E61D1C" w:rsidRDefault="00E61D1C" w:rsidP="00E61D1C">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922B2" id="Rectangle 70" o:spid="_x0000_s1027" style="position:absolute;left:0;text-align:left;margin-left:251pt;margin-top:124.25pt;width:22.7pt;height:2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" fillcolor="white [3201]" strokecolor="black [3200]" strokeweight="2pt">
                <v:textbox>
                  <w:txbxContent>
                    <w:p w14:paraId="3FA121C9" w14:textId="77777777" w:rsidR="00E61D1C" w:rsidRDefault="00E61D1C" w:rsidP="00E61D1C">
                      <w:pPr>
                        <w:jc w:val="center"/>
                      </w:pPr>
                      <w:r>
                        <w:t>G</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3360" behindDoc="0" locked="0" layoutInCell="1" allowOverlap="1" wp14:anchorId="76A301EF" wp14:editId="668E1E37">
                <wp:simplePos x="0" y="0"/>
                <wp:positionH relativeFrom="column">
                  <wp:posOffset>923925</wp:posOffset>
                </wp:positionH>
                <wp:positionV relativeFrom="paragraph">
                  <wp:posOffset>1581150</wp:posOffset>
                </wp:positionV>
                <wp:extent cx="288290" cy="302260"/>
                <wp:effectExtent l="0" t="0" r="16510" b="21590"/>
                <wp:wrapNone/>
                <wp:docPr id="64" name="Rectangle 64"/>
                <wp:cNvGraphicFramePr/>
                <a:graphic xmlns:a="http://schemas.openxmlformats.org/drawingml/2006/main">
                  <a:graphicData uri="http://schemas.microsoft.com/office/word/2010/wordprocessingShape">
                    <wps:wsp>
                      <wps:cNvSpPr/>
                      <wps:spPr>
                        <a:xfrm>
                          <a:off x="0" y="0"/>
                          <a:ext cx="288290" cy="302260"/>
                        </a:xfrm>
                        <a:prstGeom prst="rect">
                          <a:avLst/>
                        </a:prstGeom>
                      </wps:spPr>
                      <wps:style>
                        <a:lnRef idx="2">
                          <a:schemeClr val="dk1"/>
                        </a:lnRef>
                        <a:fillRef idx="1">
                          <a:schemeClr val="lt1"/>
                        </a:fillRef>
                        <a:effectRef idx="0">
                          <a:schemeClr val="dk1"/>
                        </a:effectRef>
                        <a:fontRef idx="minor">
                          <a:schemeClr val="dk1"/>
                        </a:fontRef>
                      </wps:style>
                      <wps:txbx>
                        <w:txbxContent>
                          <w:p w14:paraId="6351B7EA" w14:textId="77777777" w:rsidR="00E61D1C" w:rsidRDefault="00E61D1C" w:rsidP="00E61D1C">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301EF" id="Rectangle 64" o:spid="_x0000_s1028" style="position:absolute;left:0;text-align:left;margin-left:72.75pt;margin-top:124.5pt;width:22.7pt;height:2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" fillcolor="white [3201]" strokecolor="black [3200]" strokeweight="2pt">
                <v:textbox>
                  <w:txbxContent>
                    <w:p w14:paraId="6351B7EA" w14:textId="77777777" w:rsidR="00E61D1C" w:rsidRDefault="00E61D1C" w:rsidP="00E61D1C">
                      <w:pPr>
                        <w:jc w:val="center"/>
                      </w:pPr>
                      <w:r>
                        <w:t>E</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4384" behindDoc="0" locked="0" layoutInCell="1" allowOverlap="1" wp14:anchorId="752A0F80" wp14:editId="69A19470">
                <wp:simplePos x="0" y="0"/>
                <wp:positionH relativeFrom="column">
                  <wp:posOffset>1926199</wp:posOffset>
                </wp:positionH>
                <wp:positionV relativeFrom="paragraph">
                  <wp:posOffset>1581541</wp:posOffset>
                </wp:positionV>
                <wp:extent cx="288387" cy="302455"/>
                <wp:effectExtent l="0" t="0" r="12700" b="22225"/>
                <wp:wrapNone/>
                <wp:docPr id="69" name="Rectangle 69"/>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70E2A402" w14:textId="77777777" w:rsidR="00E61D1C" w:rsidRDefault="00E61D1C" w:rsidP="00E61D1C">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A0F80" id="Rectangle 69" o:spid="_x0000_s1029" style="position:absolute;left:0;text-align:left;margin-left:151.65pt;margin-top:124.55pt;width:22.7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" fillcolor="white [3201]" strokecolor="black [3200]" strokeweight="2pt">
                <v:textbox>
                  <w:txbxContent>
                    <w:p w14:paraId="70E2A402" w14:textId="77777777" w:rsidR="00E61D1C" w:rsidRDefault="00E61D1C" w:rsidP="00E61D1C">
                      <w:pPr>
                        <w:jc w:val="center"/>
                      </w:pPr>
                      <w:r>
                        <w:t>F</w:t>
                      </w:r>
                    </w:p>
                  </w:txbxContent>
                </v:textbox>
              </v:rect>
            </w:pict>
          </mc:Fallback>
        </mc:AlternateContent>
      </w:r>
      <w:r w:rsidRPr="00E61D1C">
        <w:rPr>
          <w:rFonts w:ascii="Arial" w:hAnsi="Arial" w:cs="Arial"/>
          <w:i/>
          <w:iCs/>
          <w:noProof/>
        </w:rPr>
        <mc:AlternateContent>
          <mc:Choice Requires="wpg">
            <w:drawing>
              <wp:inline distT="0" distB="0" distL="0" distR="0" wp14:anchorId="76C87F1A" wp14:editId="3AC12769">
                <wp:extent cx="4178398" cy="2997054"/>
                <wp:effectExtent l="0" t="0" r="0" b="0"/>
                <wp:docPr id="71" name="Group 71"/>
                <wp:cNvGraphicFramePr/>
                <a:graphic xmlns:a="http://schemas.openxmlformats.org/drawingml/2006/main">
                  <a:graphicData uri="http://schemas.microsoft.com/office/word/2010/wordprocessingGroup">
                    <wpg:wgp>
                      <wpg:cNvGrpSpPr/>
                      <wpg:grpSpPr>
                        <a:xfrm>
                          <a:off x="0" y="0"/>
                          <a:ext cx="4178398" cy="2997054"/>
                          <a:chOff x="0" y="0"/>
                          <a:chExt cx="4178398" cy="2997054"/>
                        </a:xfrm>
                      </wpg:grpSpPr>
                      <pic:pic xmlns:pic="http://schemas.openxmlformats.org/drawingml/2006/picture">
                        <pic:nvPicPr>
                          <pic:cNvPr id="311732926" name="Picture 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3031588" y="1533379"/>
                            <a:ext cx="1146810" cy="1463675"/>
                          </a:xfrm>
                          <a:prstGeom prst="rect">
                            <a:avLst/>
                          </a:prstGeom>
                        </pic:spPr>
                      </pic:pic>
                      <pic:pic xmlns:pic="http://schemas.openxmlformats.org/drawingml/2006/picture">
                        <pic:nvPicPr>
                          <pic:cNvPr id="1871762060" name="Picture 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856936" y="1533379"/>
                            <a:ext cx="1176655" cy="1463040"/>
                          </a:xfrm>
                          <a:prstGeom prst="rect">
                            <a:avLst/>
                          </a:prstGeom>
                        </pic:spPr>
                      </pic:pic>
                      <pic:pic xmlns:pic="http://schemas.openxmlformats.org/drawingml/2006/picture">
                        <pic:nvPicPr>
                          <pic:cNvPr id="1143841163" name="Picture 1"/>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815926" y="1533379"/>
                            <a:ext cx="1042035" cy="1463040"/>
                          </a:xfrm>
                          <a:prstGeom prst="rect">
                            <a:avLst/>
                          </a:prstGeom>
                        </pic:spPr>
                      </pic:pic>
                      <pic:pic xmlns:pic="http://schemas.openxmlformats.org/drawingml/2006/picture">
                        <pic:nvPicPr>
                          <pic:cNvPr id="934594505" name="Picture 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228536" y="0"/>
                            <a:ext cx="949325" cy="1530985"/>
                          </a:xfrm>
                          <a:prstGeom prst="rect">
                            <a:avLst/>
                          </a:prstGeom>
                        </pic:spPr>
                      </pic:pic>
                      <pic:pic xmlns:pic="http://schemas.openxmlformats.org/drawingml/2006/picture">
                        <pic:nvPicPr>
                          <pic:cNvPr id="1905942562" name="Picture 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2321169" y="0"/>
                            <a:ext cx="906780" cy="1530985"/>
                          </a:xfrm>
                          <a:prstGeom prst="rect">
                            <a:avLst/>
                          </a:prstGeom>
                        </pic:spPr>
                      </pic:pic>
                      <pic:pic xmlns:pic="http://schemas.openxmlformats.org/drawingml/2006/picture">
                        <pic:nvPicPr>
                          <pic:cNvPr id="1731799126" name="Picture 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1371600" y="0"/>
                            <a:ext cx="949325" cy="1530985"/>
                          </a:xfrm>
                          <a:prstGeom prst="rect">
                            <a:avLst/>
                          </a:prstGeom>
                        </pic:spPr>
                      </pic:pic>
                      <pic:pic xmlns:pic="http://schemas.openxmlformats.org/drawingml/2006/picture">
                        <pic:nvPicPr>
                          <pic:cNvPr id="574457630"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7034" y="0"/>
                            <a:ext cx="1390015" cy="1530985"/>
                          </a:xfrm>
                          <a:prstGeom prst="rect">
                            <a:avLst/>
                          </a:prstGeom>
                        </pic:spPr>
                      </pic:pic>
                      <pic:pic xmlns:pic="http://schemas.openxmlformats.org/drawingml/2006/picture">
                        <pic:nvPicPr>
                          <pic:cNvPr id="180616355" name="Picture 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1533379"/>
                            <a:ext cx="819150" cy="146304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050C80" id="Group 71" o:spid="_x0000_s1026" style="width:329pt;height:236pt;mso-position-horizontal-relative:char;mso-position-vertical-relative:line" coordsize="41783,299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">
                <v:shape id="Picture 1" o:spid="_x0000_s1027" type="#_x0000_t75" style="position:absolute;left:30315;top:15333;width:11468;height:1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">
                  <v:imagedata r:id="rId95" o:title=""/>
                </v:shape>
                <v:shape id="Picture 1" o:spid="_x0000_s1028" type="#_x0000_t75" style="position:absolute;left:18569;top:15333;width:11766;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">
                  <v:imagedata r:id="rId96" o:title=""/>
                </v:shape>
                <v:shape id="Picture 1" o:spid="_x0000_s1029" type="#_x0000_t75" style="position:absolute;left:8159;top:15333;width:1042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">
                  <v:imagedata r:id="rId97" o:title=""/>
                </v:shape>
                <v:shape id="Picture 1" o:spid="_x0000_s1030" type="#_x0000_t75" style="position:absolute;left:32285;width:9493;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">
                  <v:imagedata r:id="rId98" o:title=""/>
                </v:shape>
                <v:shape id="Picture 1" o:spid="_x0000_s1031" type="#_x0000_t75" style="position:absolute;left:23211;width:9068;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">
                  <v:imagedata r:id="rId99" o:title=""/>
                </v:shape>
                <v:shape id="Picture 1" o:spid="_x0000_s1032" type="#_x0000_t75" style="position:absolute;left:13716;width:9493;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">
                  <v:imagedata r:id="rId100" o:title=""/>
                </v:shape>
                <v:shape id="Picture 1" o:spid="_x0000_s1033" type="#_x0000_t75" style="position:absolute;left:70;width:13900;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">
                  <v:imagedata r:id="rId101" o:title=""/>
                </v:shape>
                <v:shape id="Picture 1" o:spid="_x0000_s1034" type="#_x0000_t75" style="position:absolute;top:15333;width:8191;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">
                  <v:imagedata r:id="rId102" o:title=""/>
                </v:shape>
                <w10:anchorlock/>
              </v:group>
            </w:pict>
          </mc:Fallback>
        </mc:AlternateContent>
      </w:r>
      <w:r w:rsidRPr="00E61D1C">
        <w:rPr>
          <w:rFonts w:ascii="Arial" w:hAnsi="Arial" w:cs="Arial"/>
          <w:i/>
          <w:iCs/>
          <w:noProof/>
        </w:rPr>
        <mc:AlternateContent>
          <mc:Choice Requires="wps">
            <w:drawing>
              <wp:anchor distT="0" distB="0" distL="114300" distR="114300" simplePos="0" relativeHeight="251662336" behindDoc="0" locked="0" layoutInCell="1" allowOverlap="1" wp14:anchorId="78CF6427" wp14:editId="4742367C">
                <wp:simplePos x="0" y="0"/>
                <wp:positionH relativeFrom="column">
                  <wp:posOffset>4171071</wp:posOffset>
                </wp:positionH>
                <wp:positionV relativeFrom="paragraph">
                  <wp:posOffset>55587</wp:posOffset>
                </wp:positionV>
                <wp:extent cx="288387" cy="302455"/>
                <wp:effectExtent l="0" t="0" r="16510" b="21590"/>
                <wp:wrapNone/>
                <wp:docPr id="63" name="Rectangle 63"/>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39D53650" w14:textId="77777777" w:rsidR="00E61D1C" w:rsidRDefault="00E61D1C" w:rsidP="00E61D1C">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F6427" id="Rectangle 63" o:spid="_x0000_s1030" style="position:absolute;left:0;text-align:left;margin-left:328.45pt;margin-top:4.4pt;width:22.7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" fillcolor="white [3201]" strokecolor="black [3200]" strokeweight="2pt">
                <v:textbox>
                  <w:txbxContent>
                    <w:p w14:paraId="39D53650" w14:textId="77777777" w:rsidR="00E61D1C" w:rsidRDefault="00E61D1C" w:rsidP="00E61D1C">
                      <w:pPr>
                        <w:jc w:val="center"/>
                      </w:pPr>
                      <w:r>
                        <w:t>D</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1312" behindDoc="0" locked="0" layoutInCell="1" allowOverlap="1" wp14:anchorId="523118E0" wp14:editId="40941D72">
                <wp:simplePos x="0" y="0"/>
                <wp:positionH relativeFrom="column">
                  <wp:posOffset>3270202</wp:posOffset>
                </wp:positionH>
                <wp:positionV relativeFrom="paragraph">
                  <wp:posOffset>55587</wp:posOffset>
                </wp:positionV>
                <wp:extent cx="288387" cy="302455"/>
                <wp:effectExtent l="0" t="0" r="16510" b="21590"/>
                <wp:wrapNone/>
                <wp:docPr id="62" name="Rectangle 62"/>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3F21A960" w14:textId="77777777" w:rsidR="00E61D1C" w:rsidRDefault="00E61D1C" w:rsidP="00E61D1C">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118E0" id="Rectangle 62" o:spid="_x0000_s1031" style="position:absolute;left:0;text-align:left;margin-left:257.5pt;margin-top:4.4pt;width:22.7pt;height:2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" fillcolor="white [3201]" strokecolor="black [3200]" strokeweight="2pt">
                <v:textbox>
                  <w:txbxContent>
                    <w:p w14:paraId="3F21A960" w14:textId="77777777" w:rsidR="00E61D1C" w:rsidRDefault="00E61D1C" w:rsidP="00E61D1C">
                      <w:pPr>
                        <w:jc w:val="center"/>
                      </w:pPr>
                      <w:r>
                        <w:t>C</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59264" behindDoc="0" locked="0" layoutInCell="1" allowOverlap="1" wp14:anchorId="0D3A709D" wp14:editId="15FEF47B">
                <wp:simplePos x="0" y="0"/>
                <wp:positionH relativeFrom="column">
                  <wp:posOffset>1485845</wp:posOffset>
                </wp:positionH>
                <wp:positionV relativeFrom="paragraph">
                  <wp:posOffset>52412</wp:posOffset>
                </wp:positionV>
                <wp:extent cx="288387" cy="302455"/>
                <wp:effectExtent l="0" t="0" r="16510" b="21590"/>
                <wp:wrapNone/>
                <wp:docPr id="60" name="Rectangle 60"/>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7E4ABC20" w14:textId="77777777" w:rsidR="00E61D1C" w:rsidRDefault="00E61D1C" w:rsidP="00E61D1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A709D" id="Rectangle 60" o:spid="_x0000_s1032" style="position:absolute;left:0;text-align:left;margin-left:117pt;margin-top:4.15pt;width:22.7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" fillcolor="white [3201]" strokecolor="black [3200]" strokeweight="2pt">
                <v:textbox>
                  <w:txbxContent>
                    <w:p w14:paraId="7E4ABC20" w14:textId="77777777" w:rsidR="00E61D1C" w:rsidRDefault="00E61D1C" w:rsidP="00E61D1C">
                      <w:pPr>
                        <w:jc w:val="center"/>
                      </w:pPr>
                      <w:r>
                        <w:t>A</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0288" behindDoc="0" locked="0" layoutInCell="1" allowOverlap="1" wp14:anchorId="70F5C40F" wp14:editId="1F6F6831">
                <wp:simplePos x="0" y="0"/>
                <wp:positionH relativeFrom="column">
                  <wp:posOffset>2416175</wp:posOffset>
                </wp:positionH>
                <wp:positionV relativeFrom="paragraph">
                  <wp:posOffset>49872</wp:posOffset>
                </wp:positionV>
                <wp:extent cx="288290" cy="302260"/>
                <wp:effectExtent l="0" t="0" r="16510" b="21590"/>
                <wp:wrapNone/>
                <wp:docPr id="61" name="Rectangle 61"/>
                <wp:cNvGraphicFramePr/>
                <a:graphic xmlns:a="http://schemas.openxmlformats.org/drawingml/2006/main">
                  <a:graphicData uri="http://schemas.microsoft.com/office/word/2010/wordprocessingShape">
                    <wps:wsp>
                      <wps:cNvSpPr/>
                      <wps:spPr>
                        <a:xfrm>
                          <a:off x="0" y="0"/>
                          <a:ext cx="288290" cy="302260"/>
                        </a:xfrm>
                        <a:prstGeom prst="rect">
                          <a:avLst/>
                        </a:prstGeom>
                      </wps:spPr>
                      <wps:style>
                        <a:lnRef idx="2">
                          <a:schemeClr val="dk1"/>
                        </a:lnRef>
                        <a:fillRef idx="1">
                          <a:schemeClr val="lt1"/>
                        </a:fillRef>
                        <a:effectRef idx="0">
                          <a:schemeClr val="dk1"/>
                        </a:effectRef>
                        <a:fontRef idx="minor">
                          <a:schemeClr val="dk1"/>
                        </a:fontRef>
                      </wps:style>
                      <wps:txbx>
                        <w:txbxContent>
                          <w:p w14:paraId="306F789F" w14:textId="77777777" w:rsidR="00E61D1C" w:rsidRDefault="00E61D1C" w:rsidP="00E61D1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5C40F" id="Rectangle 61" o:spid="_x0000_s1033" style="position:absolute;left:0;text-align:left;margin-left:190.25pt;margin-top:3.95pt;width:22.7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" fillcolor="white [3201]" strokecolor="black [3200]" strokeweight="2pt">
                <v:textbox>
                  <w:txbxContent>
                    <w:p w14:paraId="306F789F" w14:textId="77777777" w:rsidR="00E61D1C" w:rsidRDefault="00E61D1C" w:rsidP="00E61D1C">
                      <w:pPr>
                        <w:jc w:val="center"/>
                      </w:pPr>
                      <w:r>
                        <w:t>B</w:t>
                      </w:r>
                    </w:p>
                  </w:txbxContent>
                </v:textbox>
              </v:rect>
            </w:pict>
          </mc:Fallback>
        </mc:AlternateContent>
      </w:r>
    </w:p>
    <w:p w14:paraId="52A556F9" w14:textId="77777777" w:rsidR="00E61D1C" w:rsidRPr="00E61D1C" w:rsidRDefault="00E61D1C" w:rsidP="00E61D1C">
      <w:pPr>
        <w:pStyle w:val="Caption"/>
        <w:jc w:val="center"/>
        <w:rPr>
          <w:rFonts w:ascii="Arial" w:hAnsi="Arial" w:cs="Arial"/>
          <w:i w:val="0"/>
          <w:iCs w:val="0"/>
          <w:color w:val="auto"/>
          <w:sz w:val="20"/>
          <w:szCs w:val="20"/>
        </w:rPr>
      </w:pPr>
      <w:r w:rsidRPr="00E61D1C">
        <w:rPr>
          <w:rFonts w:ascii="Arial" w:hAnsi="Arial" w:cs="Arial"/>
          <w:i w:val="0"/>
          <w:iCs w:val="0"/>
          <w:color w:val="auto"/>
          <w:sz w:val="20"/>
          <w:szCs w:val="20"/>
        </w:rPr>
        <w:t xml:space="preserve">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12</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Lumbosacral X-ray of Patient 3. (A) C2-7 SVA: 78.1 mm; (B) C7-S1 SVA: 197.6 mm; (C) Thoracal kyphosis: 43.4; (D) Thoracolumbal kyphosis: 45.8; (E) Lumbar lordosis: 9.3; (F) Pelvic tilt: 44.3; (G) Sacral slope: 2.2; (H) Pelvic incidence: 47.</w:t>
      </w:r>
      <w:r w:rsidRPr="00E61D1C">
        <w:rPr>
          <w:rFonts w:ascii="Arial" w:hAnsi="Arial" w:cs="Arial"/>
          <w:sz w:val="20"/>
          <w:szCs w:val="20"/>
        </w:rPr>
        <w:t xml:space="preserve">   </w:t>
      </w:r>
    </w:p>
    <w:p w14:paraId="2C066AEC" w14:textId="77777777" w:rsidR="00E61D1C" w:rsidRPr="00E61D1C" w:rsidRDefault="00E61D1C" w:rsidP="00E61D1C">
      <w:pPr>
        <w:spacing w:line="360" w:lineRule="auto"/>
        <w:ind w:firstLine="426"/>
        <w:jc w:val="both"/>
        <w:rPr>
          <w:rFonts w:ascii="Arial" w:hAnsi="Arial" w:cs="Arial"/>
          <w:lang w:val="en-ID" w:eastAsia="en-ID"/>
        </w:rPr>
      </w:pPr>
      <w:r w:rsidRPr="00E61D1C">
        <w:rPr>
          <w:rFonts w:ascii="Arial" w:hAnsi="Arial" w:cs="Arial"/>
          <w:lang w:val="en-ID" w:eastAsia="en-ID"/>
        </w:rPr>
        <w:t xml:space="preserve">Postoperatively, the patient remains intubated but is alert and responsive. Complaints of weakness and heaviness in both lower limbs are denied. The patient received 2 units of packed red blood cells during surgery. Blood loss during surgery was 3000 ml. Drainage output over 14 hours was 140 ml of blood. Postoperative therapy included ceftriaxone 2x1 g IV, methylprednisolone 3x125 mg IV, pantoprazole 2x30 mg IV, and mecobalamin 3x500 mg IV. Subsequently, therapy from the intensivist included </w:t>
      </w:r>
      <w:proofErr w:type="spellStart"/>
      <w:r w:rsidRPr="00E61D1C">
        <w:rPr>
          <w:rFonts w:ascii="Arial" w:hAnsi="Arial" w:cs="Arial"/>
          <w:lang w:val="en-ID" w:eastAsia="en-ID"/>
        </w:rPr>
        <w:t>Entramix</w:t>
      </w:r>
      <w:proofErr w:type="spellEnd"/>
      <w:r w:rsidRPr="00E61D1C">
        <w:rPr>
          <w:rFonts w:ascii="Arial" w:hAnsi="Arial" w:cs="Arial"/>
          <w:lang w:val="en-ID" w:eastAsia="en-ID"/>
        </w:rPr>
        <w:t xml:space="preserve"> milk diet 150 ml every 4 hours via NGT, IVFD RL 2000 ml/24 hours, fentanyl 300 mcg plus ketamine 20 ml in 50 ml, 0.9% NaCl at a rate of 2.1 cc/hour, paracetamol 1000 mg every hour IV, dexmedetomidine 0.8 mcg/kg/hour IV, omeprazole 40 mg every 24 hours IV, and tranexamic acid 500 mg every 8 hours IV. The patient was advised to undergo passive mobilization and head up 40-45 degrees. The patient's target GDS is 140-180 mg/dL. The patient is scheduled for routine wound care, repeat complete blood count, and post-operative x-ray.</w:t>
      </w:r>
    </w:p>
    <w:p w14:paraId="0D4098C2" w14:textId="77777777" w:rsidR="00E61D1C" w:rsidRPr="00E61D1C" w:rsidRDefault="00E61D1C" w:rsidP="00E61D1C">
      <w:pPr>
        <w:keepNext/>
        <w:spacing w:line="360" w:lineRule="auto"/>
        <w:jc w:val="center"/>
        <w:rPr>
          <w:rFonts w:ascii="Arial" w:hAnsi="Arial" w:cs="Arial"/>
        </w:rPr>
      </w:pPr>
      <w:r w:rsidRPr="00E61D1C">
        <w:rPr>
          <w:rFonts w:ascii="Arial" w:hAnsi="Arial" w:cs="Arial"/>
          <w:noProof/>
          <w:lang w:val="en-ID" w:eastAsia="en-ID"/>
        </w:rPr>
        <w:lastRenderedPageBreak/>
        <mc:AlternateContent>
          <mc:Choice Requires="wpg">
            <w:drawing>
              <wp:inline distT="0" distB="0" distL="0" distR="0" wp14:anchorId="0FFCD348" wp14:editId="5A5645D0">
                <wp:extent cx="4552950" cy="2519680"/>
                <wp:effectExtent l="0" t="0" r="0" b="0"/>
                <wp:docPr id="35" name="Group 35"/>
                <wp:cNvGraphicFramePr/>
                <a:graphic xmlns:a="http://schemas.openxmlformats.org/drawingml/2006/main">
                  <a:graphicData uri="http://schemas.microsoft.com/office/word/2010/wordprocessingGroup">
                    <wpg:wgp>
                      <wpg:cNvGrpSpPr/>
                      <wpg:grpSpPr>
                        <a:xfrm>
                          <a:off x="0" y="0"/>
                          <a:ext cx="4552950" cy="2519680"/>
                          <a:chOff x="0" y="0"/>
                          <a:chExt cx="4553537" cy="2519680"/>
                        </a:xfrm>
                      </wpg:grpSpPr>
                      <pic:pic xmlns:pic="http://schemas.openxmlformats.org/drawingml/2006/picture">
                        <pic:nvPicPr>
                          <pic:cNvPr id="36" name="Picture 36"/>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1892105" y="0"/>
                            <a:ext cx="1303020" cy="1259840"/>
                          </a:xfrm>
                          <a:prstGeom prst="rect">
                            <a:avLst/>
                          </a:prstGeom>
                        </pic:spPr>
                      </pic:pic>
                      <pic:pic xmlns:pic="http://schemas.openxmlformats.org/drawingml/2006/picture">
                        <pic:nvPicPr>
                          <pic:cNvPr id="38" name="Picture 38"/>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3193367" y="0"/>
                            <a:ext cx="1360170" cy="1259840"/>
                          </a:xfrm>
                          <a:prstGeom prst="rect">
                            <a:avLst/>
                          </a:prstGeom>
                        </pic:spPr>
                      </pic:pic>
                      <pic:pic xmlns:pic="http://schemas.openxmlformats.org/drawingml/2006/picture">
                        <pic:nvPicPr>
                          <pic:cNvPr id="39" name="Picture 39"/>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3108960" y="1259059"/>
                            <a:ext cx="1443355" cy="1259840"/>
                          </a:xfrm>
                          <a:prstGeom prst="rect">
                            <a:avLst/>
                          </a:prstGeom>
                        </pic:spPr>
                      </pic:pic>
                      <pic:pic xmlns:pic="http://schemas.openxmlformats.org/drawingml/2006/picture">
                        <pic:nvPicPr>
                          <pic:cNvPr id="40" name="Picture 40"/>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1885071" y="1259059"/>
                            <a:ext cx="1331595" cy="1259840"/>
                          </a:xfrm>
                          <a:prstGeom prst="rect">
                            <a:avLst/>
                          </a:prstGeom>
                        </pic:spPr>
                      </pic:pic>
                      <pic:pic xmlns:pic="http://schemas.openxmlformats.org/drawingml/2006/picture">
                        <pic:nvPicPr>
                          <pic:cNvPr id="41" name="Picture 41"/>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0FEFEC" id="Group 35" o:spid="_x0000_s1026" style="width:358.5pt;height:198.4pt;mso-position-horizontal-relative:char;mso-position-vertical-relative:line" coordsize="45535,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">
                <v:shape id="Picture 36" o:spid="_x0000_s1027" type="#_x0000_t75" style="position:absolute;left:18921;width:13030;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">
                  <v:imagedata r:id="rId108" o:title=""/>
                </v:shape>
                <v:shape id="Picture 38" o:spid="_x0000_s1028" type="#_x0000_t75" style="position:absolute;left:31933;width:1360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">
                  <v:imagedata r:id="rId109" o:title=""/>
                </v:shape>
                <v:shape id="Picture 39" o:spid="_x0000_s1029" type="#_x0000_t75" style="position:absolute;left:31089;top:12590;width:14434;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">
                  <v:imagedata r:id="rId110" o:title=""/>
                </v:shape>
                <v:shape id="Picture 40" o:spid="_x0000_s1030" type="#_x0000_t75" style="position:absolute;left:18850;top:12590;width:13316;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">
                  <v:imagedata r:id="rId111" o:title=""/>
                </v:shape>
                <v:shape id="Picture 41" o:spid="_x0000_s1031" type="#_x0000_t75" style="position:absolute;width:188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">
                  <v:imagedata r:id="rId112" o:title=""/>
                </v:shape>
                <w10:anchorlock/>
              </v:group>
            </w:pict>
          </mc:Fallback>
        </mc:AlternateContent>
      </w:r>
    </w:p>
    <w:p w14:paraId="023106B9" w14:textId="77777777" w:rsidR="00E61D1C" w:rsidRPr="00E61D1C" w:rsidRDefault="00E61D1C" w:rsidP="00E61D1C">
      <w:pPr>
        <w:pStyle w:val="Caption"/>
        <w:jc w:val="center"/>
        <w:rPr>
          <w:rFonts w:ascii="Arial" w:hAnsi="Arial" w:cs="Arial"/>
          <w:i w:val="0"/>
          <w:iCs w:val="0"/>
          <w:color w:val="auto"/>
          <w:sz w:val="20"/>
          <w:szCs w:val="20"/>
        </w:rPr>
      </w:pPr>
      <w:r w:rsidRPr="00E61D1C">
        <w:rPr>
          <w:rFonts w:ascii="Arial" w:hAnsi="Arial" w:cs="Arial"/>
          <w:i w:val="0"/>
          <w:iCs w:val="0"/>
          <w:color w:val="auto"/>
          <w:sz w:val="20"/>
          <w:szCs w:val="20"/>
        </w:rPr>
        <w:t xml:space="preserve">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13</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Surgical Site and C-Arm durante Operation of Patient 3.</w:t>
      </w:r>
    </w:p>
    <w:p w14:paraId="2DDB9C2F" w14:textId="77777777" w:rsidR="00E61D1C" w:rsidRPr="00E61D1C" w:rsidRDefault="00E61D1C" w:rsidP="00E61D1C">
      <w:pPr>
        <w:spacing w:line="360" w:lineRule="auto"/>
        <w:ind w:firstLine="426"/>
        <w:jc w:val="both"/>
        <w:rPr>
          <w:rFonts w:ascii="Arial" w:hAnsi="Arial" w:cs="Arial"/>
          <w:lang w:val="en-ID" w:eastAsia="en-ID"/>
        </w:rPr>
      </w:pPr>
      <w:r w:rsidRPr="00E61D1C">
        <w:rPr>
          <w:rFonts w:ascii="Arial" w:hAnsi="Arial" w:cs="Arial"/>
          <w:lang w:val="en-ID" w:eastAsia="en-ID"/>
        </w:rPr>
        <w:t xml:space="preserve">On the first day after surgery, the patient complained of a slight thickening in the left calf. Postoperative pain was still controlled with analgesics. The patient's therapy continued without change. The patient was scheduled for </w:t>
      </w:r>
      <w:proofErr w:type="spellStart"/>
      <w:r w:rsidRPr="00E61D1C">
        <w:rPr>
          <w:rFonts w:ascii="Arial" w:hAnsi="Arial" w:cs="Arial"/>
          <w:lang w:val="en-ID" w:eastAsia="en-ID"/>
        </w:rPr>
        <w:t>extubation</w:t>
      </w:r>
      <w:proofErr w:type="spellEnd"/>
      <w:r w:rsidRPr="00E61D1C">
        <w:rPr>
          <w:rFonts w:ascii="Arial" w:hAnsi="Arial" w:cs="Arial"/>
          <w:lang w:val="en-ID" w:eastAsia="en-ID"/>
        </w:rPr>
        <w:t>. Drainage production over 24 hours was 175 ml of blood. On day 3, physical examination revealed hypoesthesia, and the patient underwent a thoracolumbar X-ray. On day 4, drain output was limited to fluid. The patient began experiencing urinary sensations with bladder training. Medical rehabilitation for the patient included positioning, log rolling turning, chest physiotherapy, chest mobility exercises, range of motion (ROM) exercises, and will be continued with mobilization after the TLSO is applied.</w:t>
      </w:r>
    </w:p>
    <w:p w14:paraId="5D037AA9" w14:textId="77777777" w:rsidR="00E61D1C" w:rsidRPr="00E61D1C" w:rsidRDefault="00E61D1C" w:rsidP="00E61D1C">
      <w:pPr>
        <w:spacing w:line="360" w:lineRule="auto"/>
        <w:ind w:firstLine="426"/>
        <w:jc w:val="both"/>
        <w:rPr>
          <w:rFonts w:ascii="Arial" w:hAnsi="Arial" w:cs="Arial"/>
          <w:lang w:val="en-ID" w:eastAsia="en-ID"/>
        </w:rPr>
      </w:pPr>
      <w:r w:rsidRPr="00E61D1C">
        <w:rPr>
          <w:rFonts w:ascii="Arial" w:hAnsi="Arial" w:cs="Arial"/>
          <w:lang w:val="en-ID" w:eastAsia="en-ID"/>
        </w:rPr>
        <w:t>On day 5, the patient still complained of minimal pain in the surgical wound area with analgesic control. There were no complaints of weakness in the four extremities. Urination was still via catheter, but bladder training had been attempted 3 times. The patient was able to mobilize independently by turning to the right and left. The patient still had difficulty when starting to sit, but gradually began to be able to do so and started practicing standing. Physical examination revealed tenderness in the wound area and hypoesthesia below the left L4. On day 6, the patient began gradual standing mobilization. On day 7, the patient was able to urinate spontaneously and mobilize while standing and immobilized with a TLSO. On day 8, the patient no longer complained of back pain. Tingling was occasionally felt in the right knee. Thickness was still felt, but improved in the left shin area. The wound appeared well with no infection.</w:t>
      </w:r>
    </w:p>
    <w:p w14:paraId="69859017" w14:textId="77777777" w:rsidR="00E61D1C" w:rsidRPr="00E61D1C" w:rsidRDefault="00E61D1C" w:rsidP="00E61D1C">
      <w:pPr>
        <w:keepNext/>
        <w:jc w:val="center"/>
        <w:rPr>
          <w:rFonts w:ascii="Arial" w:hAnsi="Arial" w:cs="Arial"/>
        </w:rPr>
      </w:pPr>
      <w:r w:rsidRPr="00E61D1C">
        <w:rPr>
          <w:rFonts w:ascii="Arial" w:hAnsi="Arial" w:cs="Arial"/>
          <w:noProof/>
          <w:lang w:val="en-ID" w:eastAsia="en-ID"/>
        </w:rPr>
        <w:lastRenderedPageBreak/>
        <mc:AlternateContent>
          <mc:Choice Requires="wpg">
            <w:drawing>
              <wp:inline distT="0" distB="0" distL="0" distR="0" wp14:anchorId="104ADAA0" wp14:editId="22B1D410">
                <wp:extent cx="1883263" cy="2159635"/>
                <wp:effectExtent l="0" t="0" r="3175" b="0"/>
                <wp:docPr id="78" name="Group 78"/>
                <wp:cNvGraphicFramePr/>
                <a:graphic xmlns:a="http://schemas.openxmlformats.org/drawingml/2006/main">
                  <a:graphicData uri="http://schemas.microsoft.com/office/word/2010/wordprocessingGroup">
                    <wpg:wgp>
                      <wpg:cNvGrpSpPr/>
                      <wpg:grpSpPr>
                        <a:xfrm>
                          <a:off x="0" y="0"/>
                          <a:ext cx="1883263" cy="2159635"/>
                          <a:chOff x="0" y="0"/>
                          <a:chExt cx="1883263" cy="2159635"/>
                        </a:xfrm>
                      </wpg:grpSpPr>
                      <pic:pic xmlns:pic="http://schemas.openxmlformats.org/drawingml/2006/picture">
                        <pic:nvPicPr>
                          <pic:cNvPr id="1801146525" name="Picture 1801146525"/>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893298" y="0"/>
                            <a:ext cx="989965" cy="2159635"/>
                          </a:xfrm>
                          <a:prstGeom prst="rect">
                            <a:avLst/>
                          </a:prstGeom>
                        </pic:spPr>
                      </pic:pic>
                      <pic:pic xmlns:pic="http://schemas.openxmlformats.org/drawingml/2006/picture">
                        <pic:nvPicPr>
                          <pic:cNvPr id="1784537712" name="Picture 1784537712"/>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89000" cy="2159635"/>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ADAD78" id="Group 78" o:spid="_x0000_s1026" style="width:148.3pt;height:170.05pt;mso-position-horizontal-relative:char;mso-position-vertical-relative:line" coordsize="18832,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">
                <v:shape id="Picture 1801146525" o:spid="_x0000_s1027" type="#_x0000_t75" style="position:absolute;left:8932;width:990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">
                  <v:imagedata r:id="rId115" o:title=""/>
                </v:shape>
                <v:shape id="Picture 1784537712" o:spid="_x0000_s1028" type="#_x0000_t75" style="position:absolute;width:889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">
                  <v:imagedata r:id="rId116" o:title=""/>
                </v:shape>
                <w10:anchorlock/>
              </v:group>
            </w:pict>
          </mc:Fallback>
        </mc:AlternateContent>
      </w:r>
    </w:p>
    <w:p w14:paraId="43F5B55F" w14:textId="77777777" w:rsidR="00E61D1C" w:rsidRPr="00E61D1C" w:rsidRDefault="00E61D1C" w:rsidP="00E61D1C">
      <w:pPr>
        <w:pStyle w:val="Caption"/>
        <w:jc w:val="center"/>
        <w:rPr>
          <w:rFonts w:ascii="Arial" w:hAnsi="Arial" w:cs="Arial"/>
          <w:i w:val="0"/>
          <w:iCs w:val="0"/>
          <w:color w:val="auto"/>
          <w:sz w:val="20"/>
          <w:szCs w:val="20"/>
        </w:rPr>
      </w:pPr>
      <w:r w:rsidRPr="00E61D1C">
        <w:rPr>
          <w:rFonts w:ascii="Arial" w:hAnsi="Arial" w:cs="Arial"/>
          <w:i w:val="0"/>
          <w:iCs w:val="0"/>
          <w:color w:val="auto"/>
          <w:sz w:val="20"/>
          <w:szCs w:val="20"/>
        </w:rPr>
        <w:t xml:space="preserve">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14</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Steaching Spine Post Operative Patient 3.</w:t>
      </w:r>
    </w:p>
    <w:p w14:paraId="443BD062" w14:textId="77777777" w:rsidR="00E61D1C" w:rsidRPr="00E61D1C" w:rsidRDefault="00E61D1C" w:rsidP="00E61D1C">
      <w:pPr>
        <w:keepNext/>
        <w:jc w:val="center"/>
        <w:rPr>
          <w:rFonts w:ascii="Arial" w:hAnsi="Arial" w:cs="Arial"/>
        </w:rPr>
      </w:pPr>
      <w:r w:rsidRPr="00E61D1C">
        <w:rPr>
          <w:rFonts w:ascii="Arial" w:hAnsi="Arial" w:cs="Arial"/>
          <w:noProof/>
        </w:rPr>
        <mc:AlternateContent>
          <mc:Choice Requires="wps">
            <w:drawing>
              <wp:anchor distT="0" distB="0" distL="114300" distR="114300" simplePos="0" relativeHeight="251668480" behindDoc="0" locked="0" layoutInCell="1" allowOverlap="1" wp14:anchorId="1B213C89" wp14:editId="651C1BA0">
                <wp:simplePos x="0" y="0"/>
                <wp:positionH relativeFrom="column">
                  <wp:posOffset>3304882</wp:posOffset>
                </wp:positionH>
                <wp:positionV relativeFrom="paragraph">
                  <wp:posOffset>1848045</wp:posOffset>
                </wp:positionV>
                <wp:extent cx="260252" cy="253121"/>
                <wp:effectExtent l="0" t="0" r="26035" b="13970"/>
                <wp:wrapNone/>
                <wp:docPr id="83" name="Rectangle 83"/>
                <wp:cNvGraphicFramePr/>
                <a:graphic xmlns:a="http://schemas.openxmlformats.org/drawingml/2006/main">
                  <a:graphicData uri="http://schemas.microsoft.com/office/word/2010/wordprocessingShape">
                    <wps:wsp>
                      <wps:cNvSpPr/>
                      <wps:spPr>
                        <a:xfrm>
                          <a:off x="0" y="0"/>
                          <a:ext cx="260252" cy="253121"/>
                        </a:xfrm>
                        <a:prstGeom prst="rect">
                          <a:avLst/>
                        </a:prstGeom>
                      </wps:spPr>
                      <wps:style>
                        <a:lnRef idx="2">
                          <a:schemeClr val="dk1"/>
                        </a:lnRef>
                        <a:fillRef idx="1">
                          <a:schemeClr val="lt1"/>
                        </a:fillRef>
                        <a:effectRef idx="0">
                          <a:schemeClr val="dk1"/>
                        </a:effectRef>
                        <a:fontRef idx="minor">
                          <a:schemeClr val="dk1"/>
                        </a:fontRef>
                      </wps:style>
                      <wps:txbx>
                        <w:txbxContent>
                          <w:p w14:paraId="40D53E10" w14:textId="77777777" w:rsidR="00E61D1C" w:rsidRPr="001A4B4B" w:rsidRDefault="00E61D1C" w:rsidP="00E61D1C">
                            <w:pPr>
                              <w:jc w:val="center"/>
                              <w:rPr>
                                <w:sz w:val="18"/>
                                <w:szCs w:val="22"/>
                              </w:rPr>
                            </w:pPr>
                            <w:r>
                              <w:rPr>
                                <w:sz w:val="18"/>
                                <w:szCs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13C89" id="Rectangle 83" o:spid="_x0000_s1034" style="position:absolute;left:0;text-align:left;margin-left:260.25pt;margin-top:145.5pt;width:20.5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" fillcolor="white [3201]" strokecolor="black [3200]" strokeweight="2pt">
                <v:textbox>
                  <w:txbxContent>
                    <w:p w14:paraId="40D53E10" w14:textId="77777777" w:rsidR="00E61D1C" w:rsidRPr="001A4B4B" w:rsidRDefault="00E61D1C" w:rsidP="00E61D1C">
                      <w:pPr>
                        <w:jc w:val="center"/>
                        <w:rPr>
                          <w:sz w:val="18"/>
                          <w:szCs w:val="22"/>
                        </w:rPr>
                      </w:pPr>
                      <w:r>
                        <w:rPr>
                          <w:sz w:val="18"/>
                          <w:szCs w:val="22"/>
                        </w:rPr>
                        <w:t>B</w:t>
                      </w:r>
                    </w:p>
                  </w:txbxContent>
                </v:textbox>
              </v:rect>
            </w:pict>
          </mc:Fallback>
        </mc:AlternateContent>
      </w:r>
      <w:r w:rsidRPr="00E61D1C">
        <w:rPr>
          <w:rFonts w:ascii="Arial" w:hAnsi="Arial" w:cs="Arial"/>
          <w:noProof/>
        </w:rPr>
        <mc:AlternateContent>
          <mc:Choice Requires="wps">
            <w:drawing>
              <wp:anchor distT="0" distB="0" distL="114300" distR="114300" simplePos="0" relativeHeight="251667456" behindDoc="0" locked="0" layoutInCell="1" allowOverlap="1" wp14:anchorId="025CAA63" wp14:editId="3801429A">
                <wp:simplePos x="0" y="0"/>
                <wp:positionH relativeFrom="column">
                  <wp:posOffset>2463605</wp:posOffset>
                </wp:positionH>
                <wp:positionV relativeFrom="paragraph">
                  <wp:posOffset>1850976</wp:posOffset>
                </wp:positionV>
                <wp:extent cx="260252" cy="253121"/>
                <wp:effectExtent l="0" t="0" r="26035" b="13970"/>
                <wp:wrapNone/>
                <wp:docPr id="81" name="Rectangle 81"/>
                <wp:cNvGraphicFramePr/>
                <a:graphic xmlns:a="http://schemas.openxmlformats.org/drawingml/2006/main">
                  <a:graphicData uri="http://schemas.microsoft.com/office/word/2010/wordprocessingShape">
                    <wps:wsp>
                      <wps:cNvSpPr/>
                      <wps:spPr>
                        <a:xfrm>
                          <a:off x="0" y="0"/>
                          <a:ext cx="260252" cy="253121"/>
                        </a:xfrm>
                        <a:prstGeom prst="rect">
                          <a:avLst/>
                        </a:prstGeom>
                      </wps:spPr>
                      <wps:style>
                        <a:lnRef idx="2">
                          <a:schemeClr val="dk1"/>
                        </a:lnRef>
                        <a:fillRef idx="1">
                          <a:schemeClr val="lt1"/>
                        </a:fillRef>
                        <a:effectRef idx="0">
                          <a:schemeClr val="dk1"/>
                        </a:effectRef>
                        <a:fontRef idx="minor">
                          <a:schemeClr val="dk1"/>
                        </a:fontRef>
                      </wps:style>
                      <wps:txbx>
                        <w:txbxContent>
                          <w:p w14:paraId="49D059C4" w14:textId="77777777" w:rsidR="00E61D1C" w:rsidRPr="001A4B4B" w:rsidRDefault="00E61D1C" w:rsidP="00E61D1C">
                            <w:pPr>
                              <w:jc w:val="center"/>
                              <w:rPr>
                                <w:sz w:val="18"/>
                                <w:szCs w:val="22"/>
                              </w:rPr>
                            </w:pPr>
                            <w:r w:rsidRPr="001A4B4B">
                              <w:rPr>
                                <w:sz w:val="18"/>
                                <w:szCs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CAA63" id="Rectangle 81" o:spid="_x0000_s1035" style="position:absolute;left:0;text-align:left;margin-left:194pt;margin-top:145.75pt;width:20.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" fillcolor="white [3201]" strokecolor="black [3200]" strokeweight="2pt">
                <v:textbox>
                  <w:txbxContent>
                    <w:p w14:paraId="49D059C4" w14:textId="77777777" w:rsidR="00E61D1C" w:rsidRPr="001A4B4B" w:rsidRDefault="00E61D1C" w:rsidP="00E61D1C">
                      <w:pPr>
                        <w:jc w:val="center"/>
                        <w:rPr>
                          <w:sz w:val="18"/>
                          <w:szCs w:val="22"/>
                        </w:rPr>
                      </w:pPr>
                      <w:r w:rsidRPr="001A4B4B">
                        <w:rPr>
                          <w:sz w:val="18"/>
                          <w:szCs w:val="22"/>
                        </w:rPr>
                        <w:t>A</w:t>
                      </w:r>
                    </w:p>
                  </w:txbxContent>
                </v:textbox>
              </v:rect>
            </w:pict>
          </mc:Fallback>
        </mc:AlternateContent>
      </w:r>
      <w:r w:rsidRPr="00E61D1C">
        <w:rPr>
          <w:rFonts w:ascii="Arial" w:hAnsi="Arial" w:cs="Arial"/>
          <w:noProof/>
        </w:rPr>
        <mc:AlternateContent>
          <mc:Choice Requires="wpg">
            <w:drawing>
              <wp:inline distT="0" distB="0" distL="0" distR="0" wp14:anchorId="2364CEFD" wp14:editId="6D657D80">
                <wp:extent cx="2954509" cy="2159635"/>
                <wp:effectExtent l="0" t="0" r="0" b="0"/>
                <wp:docPr id="79" name="Group 79"/>
                <wp:cNvGraphicFramePr/>
                <a:graphic xmlns:a="http://schemas.openxmlformats.org/drawingml/2006/main">
                  <a:graphicData uri="http://schemas.microsoft.com/office/word/2010/wordprocessingGroup">
                    <wpg:wgp>
                      <wpg:cNvGrpSpPr/>
                      <wpg:grpSpPr>
                        <a:xfrm>
                          <a:off x="0" y="0"/>
                          <a:ext cx="2954509" cy="2159635"/>
                          <a:chOff x="0" y="0"/>
                          <a:chExt cx="2954509" cy="2159635"/>
                        </a:xfrm>
                      </wpg:grpSpPr>
                      <pic:pic xmlns:pic="http://schemas.openxmlformats.org/drawingml/2006/picture">
                        <pic:nvPicPr>
                          <pic:cNvPr id="2065654433" name="Picture 1"/>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2173459" y="0"/>
                            <a:ext cx="781050" cy="2159635"/>
                          </a:xfrm>
                          <a:prstGeom prst="rect">
                            <a:avLst/>
                          </a:prstGeom>
                        </pic:spPr>
                      </pic:pic>
                      <pic:pic xmlns:pic="http://schemas.openxmlformats.org/drawingml/2006/picture">
                        <pic:nvPicPr>
                          <pic:cNvPr id="1668968416" name="Picture 1"/>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1357533" y="0"/>
                            <a:ext cx="813435" cy="2159635"/>
                          </a:xfrm>
                          <a:prstGeom prst="rect">
                            <a:avLst/>
                          </a:prstGeom>
                        </pic:spPr>
                      </pic:pic>
                      <pic:pic xmlns:pic="http://schemas.openxmlformats.org/drawingml/2006/picture">
                        <pic:nvPicPr>
                          <pic:cNvPr id="838568777" name="Picture 838568777"/>
                          <pic:cNvPicPr>
                            <a:picLocks noChangeAspect="1"/>
                          </pic:cNvPicPr>
                        </pic:nvPicPr>
                        <pic:blipFill rotWithShape="1">
                          <a:blip r:embed="rId119" cstate="print">
                            <a:extLst>
                              <a:ext uri="{28A0092B-C50C-407E-A947-70E740481C1C}">
                                <a14:useLocalDpi xmlns:a14="http://schemas.microsoft.com/office/drawing/2010/main" val="0"/>
                              </a:ext>
                            </a:extLst>
                          </a:blip>
                          <a:srcRect l="30113" t="11229" r="37906" b="1"/>
                          <a:stretch/>
                        </pic:blipFill>
                        <pic:spPr bwMode="auto">
                          <a:xfrm>
                            <a:off x="773724" y="0"/>
                            <a:ext cx="582930" cy="2159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9905329" name="Picture 46990532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73430" cy="2159635"/>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B29AB3" id="Group 79" o:spid="_x0000_s1026" style="width:232.65pt;height:170.05pt;mso-position-horizontal-relative:char;mso-position-vertical-relative:line" coordsize="29545,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">
                <v:shape id="Picture 1" o:spid="_x0000_s1027" type="#_x0000_t75" style="position:absolute;left:21734;width:781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">
                  <v:imagedata r:id="rId120" o:title=""/>
                </v:shape>
                <v:shape id="Picture 1" o:spid="_x0000_s1028" type="#_x0000_t75" style="position:absolute;left:13575;width:8134;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">
                  <v:imagedata r:id="rId121" o:title=""/>
                </v:shape>
                <v:shape id="Picture 838568777" o:spid="_x0000_s1029" type="#_x0000_t75" style="position:absolute;left:7737;width:582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">
                  <v:imagedata r:id="rId122" o:title="" croptop="7359f" cropbottom="1f" cropleft="19735f" cropright="24842f"/>
                </v:shape>
                <v:shape id="Picture 469905329" o:spid="_x0000_s1030" type="#_x0000_t75" style="position:absolute;width:7734;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">
                  <v:imagedata r:id="rId83" o:title=""/>
                </v:shape>
                <w10:anchorlock/>
              </v:group>
            </w:pict>
          </mc:Fallback>
        </mc:AlternateContent>
      </w:r>
    </w:p>
    <w:p w14:paraId="45B61565" w14:textId="77777777" w:rsidR="00E61D1C" w:rsidRPr="00E61D1C" w:rsidRDefault="00E61D1C" w:rsidP="00E61D1C">
      <w:pPr>
        <w:pStyle w:val="Caption"/>
        <w:jc w:val="center"/>
        <w:rPr>
          <w:rFonts w:ascii="Arial" w:hAnsi="Arial" w:cs="Arial"/>
          <w:i w:val="0"/>
          <w:iCs w:val="0"/>
          <w:color w:val="auto"/>
          <w:sz w:val="20"/>
          <w:szCs w:val="20"/>
        </w:rPr>
      </w:pPr>
      <w:r w:rsidRPr="00E61D1C">
        <w:rPr>
          <w:rFonts w:ascii="Arial" w:hAnsi="Arial" w:cs="Arial"/>
          <w:i w:val="0"/>
          <w:iCs w:val="0"/>
          <w:color w:val="auto"/>
          <w:sz w:val="20"/>
          <w:szCs w:val="20"/>
        </w:rPr>
        <w:t xml:space="preserve">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15</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xml:space="preserve">. 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16</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Post Operative Comparison and X-Ray of Patient 3. (A) Post Op C2-S7 SVA: 39.56 mm; (B) Post Op C2-S1 SVA: 88.38 mm.</w:t>
      </w:r>
    </w:p>
    <w:p w14:paraId="755F9CB4" w14:textId="77777777" w:rsidR="005F563B" w:rsidRPr="00882437" w:rsidRDefault="00882437" w:rsidP="00910F95">
      <w:pPr>
        <w:pStyle w:val="Body"/>
        <w:spacing w:after="0" w:line="360" w:lineRule="auto"/>
        <w:contextualSpacing/>
        <w:outlineLvl w:val="0"/>
        <w:rPr>
          <w:rFonts w:ascii="Arial" w:hAnsi="Arial" w:cs="Arial"/>
        </w:rPr>
      </w:pPr>
      <w:r w:rsidRPr="00882437">
        <w:rPr>
          <w:rFonts w:ascii="Arial" w:hAnsi="Arial" w:cs="Arial"/>
        </w:rPr>
        <w:t>.</w:t>
      </w:r>
    </w:p>
    <w:p w14:paraId="700B9D80" w14:textId="77777777" w:rsidR="00790ADA" w:rsidRPr="00FB3A86" w:rsidRDefault="00000F8F" w:rsidP="005F7A0B">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8A617F0" w14:textId="77777777" w:rsidR="00910F95" w:rsidRPr="00910F95" w:rsidRDefault="00910F95" w:rsidP="00910F95">
      <w:pPr>
        <w:spacing w:line="360" w:lineRule="auto"/>
        <w:ind w:firstLine="426"/>
        <w:jc w:val="both"/>
        <w:rPr>
          <w:rFonts w:ascii="Arial" w:hAnsi="Arial" w:cs="Arial"/>
          <w:szCs w:val="24"/>
        </w:rPr>
      </w:pPr>
      <w:r w:rsidRPr="00910F95">
        <w:rPr>
          <w:rFonts w:ascii="Arial" w:hAnsi="Arial" w:cs="Arial"/>
          <w:szCs w:val="24"/>
        </w:rPr>
        <w:t>Large or progressive curves of spinal deformity are generally the indication for deformity correction surgery. In AIS, deformity correction is recommended based on the Cobb angle. The surgery is indicated when the Cobb angle exceeds 50 at the end of spinal growth or 40-45 in immature skeletal patient because at this point the curves tend to progress even after skeletal maturity, has a high risk on causing problem in pulmonary function, and the surgeries get increasingly harder when the curves get bigger.</w:t>
      </w:r>
      <w:r w:rsidRPr="00910F95">
        <w:rPr>
          <w:rFonts w:ascii="Arial" w:hAnsi="Arial" w:cs="Arial"/>
          <w:szCs w:val="24"/>
        </w:rPr>
        <w:fldChar w:fldCharType="begin" w:fldLock="1"/>
      </w:r>
      <w:r w:rsidRPr="00910F95">
        <w:rPr>
          <w:rFonts w:ascii="Arial" w:hAnsi="Arial" w:cs="Arial"/>
          <w:szCs w:val="24"/>
        </w:rPr>
        <w:instrText>ADDIN CSL_CITATION {"citationItems":[{"id":"ITEM-1","itemData":{"ISSN":"2077-0383","author":[{"dropping-particle":"","family":"Nam","given":"Yunjin","non-dropping-particle":"","parse-names":false,"suffix":""},{"dropping-particle":"","family":"Patel","given":"Udit","non-dropping-particle":"","parse-names":false,"suffix":""},{"dropping-particle":"","family":"Chang","given":"Dong-Gune","non-dropping-particle":"","parse-names":false,"suffix":""},{"dropping-particle":"Bin","family":"Lee","given":"Young","non-dropping-particle":"","parse-names":false,"suffix":""},{"dropping-particle":"","family":"Lim","given":"Jungwook","non-dropping-particle":"","parse-names":false,"suffix":""},{"dropping-particle":"","family":"Yang","given":"Jae Hyuk","non-dropping-particle":"","parse-names":false,"suffix":""},{"dropping-particle":"","family":"Suh","given":"Seung Woo","non-dropping-particle":"","parse-names":false,"suffix":""}],"container-title":"Journal of Clinical Medicine","id":"ITEM-1","issue":"15","issued":{"date-parts":[["2025"]]},"page":"5272","publisher":"MDPI","title":"Curve progression in adolescent idiopathic scoliosis with Cobb angles between 40 and 50 degrees at the late stage of skeletal growth: a minimum 5-year follow-up study","type":"article-journal","volume":"14"},"uris":["http://www.mendeley.com/documents/?uuid=0e607072-d835-42a4-8be4-80920af14ad0"]},{"id":"ITEM-2","itemData":{"ISSN":"0271-6798","abstract":"Study Design: A retrospective review of prospective data Objective: The purpose of this study was to compare operative and nonoperative patients with similar curve magnitudes to determine motivating factors associated with surgical correction in “smaller” curves. Summary of Background Data: Despite traditional treatment recommendations on major curve angle measurements, many patients with thoracolumbar/lumbar (TH/L) curves of smaller magnitudes are unhappy and desire correction. Methods: A prospectively enrolled multicenter adolescent idiopathic scoliosis database was queried. Patients with major TH/L curves &lt;50 degrees and low risk of progression (Risser 3, 4, and 5) were identified and grouped based on their treatment (operative vs. nonoperative). Preoperative demographic, radiographic, Scoliosis Research Society (SRS) outcome scores, and trunk shape values were compared. Results: A total of 126 patients undergoing surgical intervention and 17 patients pursuing nonoperative treatment were analyzed. The average lumbar curve of the operative group was 43 degrees (range, 35 to 49 degrees) and for the nonoperative group was 39 degrees (range, 26 to 49 degrees). The operative group was significantly younger, had larger lumbar major curve angles, lower thoracic to lumbar curve ratio, increased TH/L apical translation, and greater trunk shift (P&lt;0.05). Only lumbar curve (P=0.018, OR=1.19) and trunk shift (P=0.01, OR=3.22) remained significant predictors of surgery in a multivariate regression analysis. SRS scores were significantly lower in the operative group for pain, self-image, function, mental health, and total (P&lt;0.05). When SRS total score was entered into the regression, it was the only significant predictor of surgical intervention (P=0.004, OR=0.03). Conclusions: Many patients with smaller lumbar curves have clinical deformities that are more consistent with larger curves. These smaller curves can produce similar coronal imbalance and trunk shift, with lower SRS domains that may drive patients to seek surgical treatment. What is unclear is the reason for this greater degree of imbalance in this select group of patients and whether the natural history is different for a more balanced TH/L curve. Level of Evidence: Level II—Prognostic.","author":[{"dropping-particle":"","family":"Souder","given":"Christopher","non-dropping-particle":"","parse-names":false,"suffix":""},{"dropping-particle":"","family":"Newton","given":"Peter O","non-dropping-particle":"","parse-names":false,"suffix":""},{"dropping-particle":"","family":"Shah","given":"Suken A","non-dropping-particle":"","parse-names":false,"suffix":""},{"dropping-particle":"","family":"Lonner","given":"Baron S","non-dropping-particle":"","parse-names":false,"suffix":""},{"dropping-particle":"","family":"Bastrom","given":"Tracey P","non-dropping-particle":"","parse-names":false,"suffix":""},{"dropping-particle":"","family":"Yaszay","given":"Burt","non-dropping-particle":"","parse-names":false,"suffix":""}],"container-title":"Journal of Pediatric Orthopaedics","id":"ITEM-2","issue":"8","issued":{"date-parts":[["2017"]]},"title":"Factors in Surgical Decision Making for Thoracolumbar/Lumbar AIS: It’s About More Than Just the Curve Magnitude","type":"article-journal","volume":"37"},"uris":["http://www.mendeley.com/documents/?uuid=0e6bd9ab-7746-4b62-9c7f-19c90803e6eb"]},{"id":"ITEM-3","itemData":{"DOI":"10.3390/jcm14072396","ISBN":"2077-0383","abstract":"Surgical management of adolescent idiopathic scoliosis [AIS] is a complex undertaking with the primary goals to correct the deformity, maintain sagittal balance, preserve pulmonary function, maximize postoperative function, and improve or at least not harm the function of the lumbar spine. The evolution of surgical techniques for AIS has been remarkable, transitioning from rudimentary methods of spinal correction to highly refined, biomechanically sound procedures. Modern techniques incorporate advanced three-dimensional correction strategies, often leveraging pedicle screw constructs, which provide superior rotational control of the vertebral column. A number of surgical techniques have been described in the literature, each having its own pros and cons. This narrative review provides a detailed analysis of the contemporary surgical techniques used in the treatment of patients with AIS.","author":[{"dropping-particle":"","family":"Jain","given":"Aakash","non-dropping-particle":"","parse-names":false,"suffix":""},{"dropping-particle":"","family":"Ahuja","given":"Kaustubh","non-dropping-particle":"","parse-names":false,"suffix":""},{"dropping-particle":"","family":"Roberts","given":"Simon B","non-dropping-particle":"","parse-names":false,"suffix":""},{"dropping-particle":"","family":"Tsirikos","given":"Athanasios I","non-dropping-particle":"","parse-names":false,"suffix":""}],"container-title":"Journal of Clinical Medicine","id":"ITEM-3","issue":"7","issued":{"date-parts":[["2025"]]},"page":"2396","title":"Techniques of Deformity Correction in Adolescent Idiopathic Scoliosis—A Narrative Review of the Existing Literature","type":"article","volume":"14"},"uris":["http://www.mendeley.com/documents/?uuid=2fed8541-ee55-43fd-8fe4-9536ed3b8f59"]}],"mendeley":{"formattedCitation":"&lt;sup&gt;4,17,18&lt;/sup&gt;","plainTextFormattedCitation":"4,17,18","previouslyFormattedCitation":"&lt;sup&gt;4,17,18&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4,17,18</w:t>
      </w:r>
      <w:r w:rsidRPr="00910F95">
        <w:rPr>
          <w:rFonts w:ascii="Arial" w:hAnsi="Arial" w:cs="Arial"/>
          <w:szCs w:val="24"/>
        </w:rPr>
        <w:fldChar w:fldCharType="end"/>
      </w:r>
      <w:r w:rsidRPr="00910F95">
        <w:rPr>
          <w:rFonts w:ascii="Arial" w:hAnsi="Arial" w:cs="Arial"/>
          <w:szCs w:val="24"/>
        </w:rPr>
        <w:t xml:space="preserve"> Both of the AIS cases presented in this case series presented with a major curve beyond this threshold, 60 and 57 in thoracic, and 109 in lumbar. This justifies the decision of deformity correction surgery on the patients. Untreated large scoliosis leads to a high risk of restrictive pulmonary diseases and known to reduce lung volumes, especially when Cobb angle exceeds 70.</w:t>
      </w:r>
      <w:r w:rsidRPr="00910F95">
        <w:rPr>
          <w:rFonts w:ascii="Arial" w:hAnsi="Arial" w:cs="Arial"/>
          <w:szCs w:val="24"/>
        </w:rPr>
        <w:fldChar w:fldCharType="begin" w:fldLock="1"/>
      </w:r>
      <w:r w:rsidRPr="00910F95">
        <w:rPr>
          <w:rFonts w:ascii="Arial" w:hAnsi="Arial" w:cs="Arial"/>
          <w:szCs w:val="24"/>
        </w:rPr>
        <w:instrText>ADDIN CSL_CITATION {"citationItems":[{"id":"ITEM-1","itemData":{"DOI":"10.1177/21925682251321480","ISSN":"2192-5682","abstract":"Study Design Retrospective cohort study.Objective To investigate the independent predictive factors for moderate-severe pulmonary impairment (MSPI) among adolescent idiopathic scoliosis (AIS) patients.Methods The preoperative pulmonary function tests (PFTs) of 102 AIS patients (major Cobb angle ≥45°) operated between 2015 and 2020 were retrospectively reviewed. Patients were divided into 2 groups based on the predicted forced vital capacity (FVC) and forced expiratory volume in one second (FEV1), respectively. Group 1 had normal/ mild pulmonary impairment (FVC or FEV1 &gt;65% predicted) whereas Group 2 had MSPI (FVC or FEV1 ≤65% predicted). Multivariate logistic regression analysis was performed to determine the predictive factors for MSPI.Results 41.2% (N = 42) and 52.0% (N = 53) of the total patients were categorised into Group 2 (MSPI) based on predicted FVC and FEV1, respectively. In general, Group 2 had more patients with a major main thoracic (MT) curve, larger MT curve with lower MT flexibility, a larger MT apical vertebra translation (MT-AVT), and a smaller thoracolumbar-lumbar (TL/L) AVT than Group 1 (P &lt; .05). When analyzing the MT Cobb angle for every 10° increment, patients with MT Cobb angle ≥70° had MSPI (N = 31.4%). Body mass index (BMI) (FVC: aOR .8; FEV1: aOR .9) and MT Cobb angle (for every 10° increment, FVC: aOR 1.7; FEV1: aOR 1.8) were the significant independent predictive factors for MSPI.Conclusion MSPI was evident in patients with MT Cobb angle ≥70°, with MT Cobb angle and BMI being the significant independent predictive factors.","author":[{"dropping-particle":"","family":"Lee","given":"Sin Ying","non-dropping-particle":"","parse-names":false,"suffix":""},{"dropping-particle":"","family":"Lee","given":"Yu Jie","non-dropping-particle":"","parse-names":false,"suffix":""},{"dropping-particle":"","family":"Chiu","given":"Chee Kidd","non-dropping-particle":"","parse-names":false,"suffix":""},{"dropping-particle":"","family":"Chandirasegaran","given":"Saturveithan","non-dropping-particle":"","parse-names":false,"suffix":""},{"dropping-particle":"","family":"Hasan","given":"Mohd Shahnaz","non-dropping-particle":"","parse-names":false,"suffix":""},{"dropping-particle":"","family":"Chan","given":"Chris Yin Wei","non-dropping-particle":"","parse-names":false,"suffix":""},{"dropping-particle":"","family":"Kwan","given":"Mun Keong","non-dropping-particle":"","parse-names":false,"suffix":""}],"container-title":"Global Spine Journal","id":"ITEM-1","issue":"7","issued":{"date-parts":[["2025","2","17"]]},"note":"doi: 10.1177/21925682251321480","page":"3172-3179","publisher":"SAGE Publications Inc","title":"Analysis of Clinical and Radiological Predictive Factors for Moderate and Severe Pulmonary Impairment in 102 Adolescent Idiopathic Scoliosis (AIS) Patients With Major Cobb Angle ≥45°: A Study of an Asian Population","type":"article-journal","volume":"15"},"uris":["http://www.mendeley.com/documents/?uuid=30269e64-6edd-4d07-a8db-7716188c50f7"]}],"mendeley":{"formattedCitation":"&lt;sup&gt;19&lt;/sup&gt;","plainTextFormattedCitation":"19","previouslyFormattedCitation":"&lt;sup&gt;19&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19</w:t>
      </w:r>
      <w:r w:rsidRPr="00910F95">
        <w:rPr>
          <w:rFonts w:ascii="Arial" w:hAnsi="Arial" w:cs="Arial"/>
          <w:szCs w:val="24"/>
        </w:rPr>
        <w:fldChar w:fldCharType="end"/>
      </w:r>
      <w:r w:rsidRPr="00910F95">
        <w:rPr>
          <w:rFonts w:ascii="Arial" w:hAnsi="Arial" w:cs="Arial"/>
          <w:szCs w:val="24"/>
        </w:rPr>
        <w:t xml:space="preserve"> In this case review, cases 2 patient experienced dyspnea with Cobb angle of 57 thoracic and 109 lumbar which affirm this </w:t>
      </w:r>
      <w:r w:rsidRPr="00910F95">
        <w:rPr>
          <w:rFonts w:ascii="Arial" w:hAnsi="Arial" w:cs="Arial"/>
          <w:szCs w:val="24"/>
        </w:rPr>
        <w:lastRenderedPageBreak/>
        <w:t>theory. In theory, AS is indicated for deformity surgery when there is forward-stooping posture, deformity, sleep disturbance, digestive issues, respiratory problems, sagittal imbalance, and progressive pain.</w:t>
      </w:r>
      <w:r w:rsidRPr="00910F95">
        <w:rPr>
          <w:rFonts w:ascii="Arial" w:hAnsi="Arial" w:cs="Arial"/>
          <w:szCs w:val="24"/>
        </w:rPr>
        <w:fldChar w:fldCharType="begin" w:fldLock="1"/>
      </w:r>
      <w:r w:rsidRPr="00910F95">
        <w:rPr>
          <w:rFonts w:ascii="Arial" w:hAnsi="Arial" w:cs="Arial"/>
          <w:szCs w:val="24"/>
        </w:rPr>
        <w:instrText>ADDIN CSL_CITATION {"citationItems":[{"id":"ITEM-1","itemData":{"DOI":"10.1186/s41927-025-00461-7","ISSN":"2520-1026","abstract":"Ankylosing Spondylitis (AS) presents a complex inflammatory condition with significant impact on patients’ lives. Despite advancements in understanding its pathogenesis, comprehensive elucidation remains elusive. This study investigates the outcomes of corrective spine surgery in AS patients, aiming to optimize management strategies.","author":[{"dropping-particle":"","family":"Chehrassan","given":"Mohammadreza","non-dropping-particle":"","parse-names":false,"suffix":""},{"dropping-particle":"","family":"Shakeri","given":"Mohammadreza","non-dropping-particle":"","parse-names":false,"suffix":""},{"dropping-particle":"","family":"Nikouei","given":"Farshad","non-dropping-particle":"","parse-names":false,"suffix":""},{"dropping-particle":"","family":"Sabbaghan","given":"Saeed","non-dropping-particle":"","parse-names":false,"suffix":""},{"dropping-particle":"","family":"Sour","given":"Behnam","non-dropping-particle":"","parse-names":false,"suffix":""},{"dropping-particle":"","family":"Mahabadi","given":"Ebrahim Ameri","non-dropping-particle":"","parse-names":false,"suffix":""},{"dropping-particle":"","family":"Ghandhari","given":"Hasan","non-dropping-particle":"","parse-names":false,"suffix":""}],"container-title":"BMC Rheumatology","id":"ITEM-1","issue":"1","issued":{"date-parts":[["2025"]]},"page":"11","title":"Understanding the pros and cons of spine surgery for ankylosing spondylitis: experience from a single institution study","type":"article-journal","volume":"9"},"uris":["http://www.mendeley.com/documents/?uuid=d1676287-9e7e-4b8a-9184-2c1d3c5fa689"]}],"mendeley":{"formattedCitation":"&lt;sup&gt;20&lt;/sup&gt;","plainTextFormattedCitation":"20","previouslyFormattedCitation":"&lt;sup&gt;20&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20</w:t>
      </w:r>
      <w:r w:rsidRPr="00910F95">
        <w:rPr>
          <w:rFonts w:ascii="Arial" w:hAnsi="Arial" w:cs="Arial"/>
          <w:szCs w:val="24"/>
        </w:rPr>
        <w:fldChar w:fldCharType="end"/>
      </w:r>
      <w:r w:rsidRPr="00910F95">
        <w:rPr>
          <w:rFonts w:ascii="Arial" w:hAnsi="Arial" w:cs="Arial"/>
          <w:szCs w:val="24"/>
        </w:rPr>
        <w:t xml:space="preserve"> In cases 3, patient has an AS with a progressive back pain and postural deformity that fit the criteria for deformity surgery.</w:t>
      </w:r>
    </w:p>
    <w:p w14:paraId="66F0FCF8" w14:textId="77777777" w:rsidR="00910F95" w:rsidRPr="00910F95" w:rsidRDefault="00910F95" w:rsidP="00910F95">
      <w:pPr>
        <w:spacing w:line="360" w:lineRule="auto"/>
        <w:ind w:firstLine="426"/>
        <w:jc w:val="both"/>
        <w:rPr>
          <w:rFonts w:ascii="Arial" w:hAnsi="Arial" w:cs="Arial"/>
          <w:szCs w:val="24"/>
        </w:rPr>
      </w:pPr>
      <w:r w:rsidRPr="00910F95">
        <w:rPr>
          <w:rFonts w:ascii="Arial" w:hAnsi="Arial" w:cs="Arial"/>
          <w:szCs w:val="24"/>
        </w:rPr>
        <w:t xml:space="preserve">Significant curve correction was achieved in all three patients, in line with published case report. Deformity correction surgery for AIS is typically able to reduce major curves by 60-70%. On the systematic review by Gatam et al. showed that vertebral column resection has a reduction rate of 62.1% on the mean Cobb angle 107, but this technique also has the highest complication rate on about 24% of the cases. Meanwhile the non-osteotomy technique </w:t>
      </w:r>
      <w:proofErr w:type="gramStart"/>
      <w:r w:rsidRPr="00910F95">
        <w:rPr>
          <w:rFonts w:ascii="Arial" w:hAnsi="Arial" w:cs="Arial"/>
          <w:szCs w:val="24"/>
        </w:rPr>
        <w:t>yield</w:t>
      </w:r>
      <w:proofErr w:type="gramEnd"/>
      <w:r w:rsidRPr="00910F95">
        <w:rPr>
          <w:rFonts w:ascii="Arial" w:hAnsi="Arial" w:cs="Arial"/>
          <w:szCs w:val="24"/>
        </w:rPr>
        <w:t xml:space="preserve"> similar correction (61.5%) with lower complication rate (19.6%). Ponte osteotomy technique showed lowest complication rate of 4% with 60.5% on the level of correction.</w:t>
      </w:r>
      <w:r w:rsidRPr="00910F95">
        <w:rPr>
          <w:rFonts w:ascii="Arial" w:hAnsi="Arial" w:cs="Arial"/>
          <w:szCs w:val="24"/>
        </w:rPr>
        <w:fldChar w:fldCharType="begin" w:fldLock="1"/>
      </w:r>
      <w:r w:rsidRPr="00910F95">
        <w:rPr>
          <w:rFonts w:ascii="Arial" w:hAnsi="Arial" w:cs="Arial"/>
          <w:szCs w:val="24"/>
        </w:rPr>
        <w:instrText>ADDIN CSL_CITATION {"citationItems":[{"id":"ITEM-1","itemData":{"DOI":"10.1051/sicotj/2025050","ISSN":"24268887","abstract":"Background: Correcting severe scoliosis is challenging due to curve rigidity and risks to cardiopulmonary and neurologic function. Osteotomy techniques offer greater correction but carry higher complication rates, while non-osteotomy methods may be safer but less effective. This systematic review compares outcomes between osteotomy and non-osteotomy approaches in treating severe idiopathic scoliosis. Methods: A systematic search was conducted in PubMed, EMBASE, and the Cochrane Library using MeSH terms related to “idiopathic adolescent scoliosis”, “AIS”, “severe scoliosis”, and “surgical outcome”. The review followed PRISMA guidelines. Results: An initial search yielded 565 studies, of which 23 studies (n = 932 patients) met the inclusion criteria. The Vertebral Column Resection (VCR) group achieved the greatest spinal correction, with a mean Cobb angle of 106.7 ± 9.7° and a correction rate of 62.1%, but also had the highest complication rate at 24%. Non-osteotomy methods provided similar correction (107.0 ± 9.1°, 61.5%) with a slightly lower complication rate of 19.6%. The Ponte osteotomy group had the lowest complication rate (4%) with a moderate level of correction (107.4 ± 10.5°, 60.3%). In terms of functional outcomes, the non-osteotomy group reported the highest SRS-22r scores, averaging 4.3. Conclusion: VCR offers the most significant curve correction, but with a higher complication rate. Ponte osteotomy provides a safer alternative with acceptable clinical outcomes. In contrast, non-osteotomy techniques strike a balance between correction and risk, with favorable functional results.","author":[{"dropping-particle":"","family":"Gatam","given":"Luthfi","non-dropping-particle":"","parse-names":false,"suffix":""},{"dropping-particle":"","family":"Phedy","given":"Phedy","non-dropping-particle":"","parse-names":false,"suffix":""},{"dropping-particle":"","family":"Mahadhipta","given":"Harmantya","non-dropping-particle":"","parse-names":false,"suffix":""},{"dropping-particle":"","family":"Husin","given":"Syafrudin","non-dropping-particle":"","parse-names":false,"suffix":""},{"dropping-particle":"","family":"Gatam","given":"Asrafi Rizki","non-dropping-particle":"","parse-names":false,"suffix":""},{"dropping-particle":"","family":"Kadar","given":"Pranajaya Dharma","non-dropping-particle":"","parse-names":false,"suffix":""},{"dropping-particle":"","family":"Gani","given":"Karina Sylvana","non-dropping-particle":"","parse-names":false,"suffix":""},{"dropping-particle":"","family":"Mitchel","given":"Mitchel","non-dropping-particle":"","parse-names":false,"suffix":""},{"dropping-particle":"","family":"Kholinne","given":"Erica","non-dropping-particle":"","parse-names":false,"suffix":""}],"container-title":"Sicot-J","id":"ITEM-1","issued":{"date-parts":[["2025"]]},"title":"Surgical outcomes and complication rates in severe scoliosis: a systematic review","type":"article-journal","volume":"11"},"uris":["http://www.mendeley.com/documents/?uuid=75b74a1c-7324-4dc9-9d3f-0cc5f6bde075"]}],"mendeley":{"formattedCitation":"&lt;sup&gt;16&lt;/sup&gt;","plainTextFormattedCitation":"16","previouslyFormattedCitation":"&lt;sup&gt;16&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16</w:t>
      </w:r>
      <w:r w:rsidRPr="00910F95">
        <w:rPr>
          <w:rFonts w:ascii="Arial" w:hAnsi="Arial" w:cs="Arial"/>
          <w:szCs w:val="24"/>
        </w:rPr>
        <w:fldChar w:fldCharType="end"/>
      </w:r>
      <w:r w:rsidRPr="00910F95">
        <w:rPr>
          <w:rFonts w:ascii="Arial" w:hAnsi="Arial" w:cs="Arial"/>
          <w:szCs w:val="24"/>
        </w:rPr>
        <w:t xml:space="preserve"> In this case series, Case 1’s Cobb was corrected to 15 from 60 or about 75% reduction. Meanwhile in case 2, there is minimal change in thoracic curve from Cobb 57 to 62. On the lumbar curve, the change is from 109 to 74 in which reduction is only about 32%. The result in extreme curve case in case 2 is unable to meet this expectation. On the third case with AS, kyphosis correction is able to meet the expectation. Average local kyphosis correction surgery is yield 30.9% correction.</w:t>
      </w:r>
      <w:r w:rsidRPr="00910F95">
        <w:rPr>
          <w:rFonts w:ascii="Arial" w:hAnsi="Arial" w:cs="Arial"/>
          <w:szCs w:val="24"/>
        </w:rPr>
        <w:fldChar w:fldCharType="begin" w:fldLock="1"/>
      </w:r>
      <w:r w:rsidRPr="00910F95">
        <w:rPr>
          <w:rFonts w:ascii="Arial" w:hAnsi="Arial" w:cs="Arial"/>
          <w:szCs w:val="24"/>
        </w:rPr>
        <w:instrText>ADDIN CSL_CITATION {"citationItems":[{"id":"ITEM-1","itemData":{"DOI":"10.1186/s41927-025-00461-7","ISSN":"2520-1026","abstract":"Ankylosing Spondylitis (AS) presents a complex inflammatory condition with significant impact on patients’ lives. Despite advancements in understanding its pathogenesis, comprehensive elucidation remains elusive. This study investigates the outcomes of corrective spine surgery in AS patients, aiming to optimize management strategies.","author":[{"dropping-particle":"","family":"Chehrassan","given":"Mohammadreza","non-dropping-particle":"","parse-names":false,"suffix":""},{"dropping-particle":"","family":"Shakeri","given":"Mohammadreza","non-dropping-particle":"","parse-names":false,"suffix":""},{"dropping-particle":"","family":"Nikouei","given":"Farshad","non-dropping-particle":"","parse-names":false,"suffix":""},{"dropping-particle":"","family":"Sabbaghan","given":"Saeed","non-dropping-particle":"","parse-names":false,"suffix":""},{"dropping-particle":"","family":"Sour","given":"Behnam","non-dropping-particle":"","parse-names":false,"suffix":""},{"dropping-particle":"","family":"Mahabadi","given":"Ebrahim Ameri","non-dropping-particle":"","parse-names":false,"suffix":""},{"dropping-particle":"","family":"Ghandhari","given":"Hasan","non-dropping-particle":"","parse-names":false,"suffix":""}],"container-title":"BMC Rheumatology","id":"ITEM-1","issue":"1","issued":{"date-parts":[["2025"]]},"page":"11","title":"Understanding the pros and cons of spine surgery for ankylosing spondylitis: experience from a single institution study","type":"article-journal","volume":"9"},"uris":["http://www.mendeley.com/documents/?uuid=d1676287-9e7e-4b8a-9184-2c1d3c5fa689"]}],"mendeley":{"formattedCitation":"&lt;sup&gt;20&lt;/sup&gt;","plainTextFormattedCitation":"20","previouslyFormattedCitation":"&lt;sup&gt;20&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20</w:t>
      </w:r>
      <w:r w:rsidRPr="00910F95">
        <w:rPr>
          <w:rFonts w:ascii="Arial" w:hAnsi="Arial" w:cs="Arial"/>
          <w:szCs w:val="24"/>
        </w:rPr>
        <w:fldChar w:fldCharType="end"/>
      </w:r>
      <w:r w:rsidRPr="00910F95">
        <w:rPr>
          <w:rFonts w:ascii="Arial" w:hAnsi="Arial" w:cs="Arial"/>
          <w:szCs w:val="24"/>
        </w:rPr>
        <w:t xml:space="preserve"> Cases 3 reduce C2-7 SVA from 78.12 mm to 39.56 mm or about  50% reduction. Meanwhile on C7-S1 SVA reduced about 55% from 197.6 mm to 88.38 mm.</w:t>
      </w:r>
    </w:p>
    <w:p w14:paraId="4625AB6E" w14:textId="77777777" w:rsidR="00910F95" w:rsidRPr="00910F95" w:rsidRDefault="00910F95" w:rsidP="00910F95">
      <w:pPr>
        <w:spacing w:line="360" w:lineRule="auto"/>
        <w:ind w:firstLine="426"/>
        <w:jc w:val="both"/>
        <w:rPr>
          <w:rFonts w:ascii="Arial" w:hAnsi="Arial" w:cs="Arial"/>
          <w:szCs w:val="24"/>
        </w:rPr>
      </w:pPr>
      <w:r w:rsidRPr="00910F95">
        <w:rPr>
          <w:rFonts w:ascii="Arial" w:hAnsi="Arial" w:cs="Arial"/>
          <w:szCs w:val="24"/>
        </w:rPr>
        <w:t>Pain relief is achieved within the first week in all three cases. Notably, case 1 reach pain free within 6 days with continuous epidural analgesia which far superior than the case 2 that still had mild pain within 3 months, although the case highly likely confounded by infection on case 2. Evidence supports epidural over IV opioid in postoperative pain management for spine surgery. Mean pain score on a 0 to 10 score is 1.3 points lower in average within 6-8 hours compared to the systemic opioids, meanwhile in 72 hours the difference is about 0.8 points lower.</w:t>
      </w:r>
      <w:r w:rsidRPr="00910F95">
        <w:rPr>
          <w:rFonts w:ascii="Arial" w:hAnsi="Arial" w:cs="Arial"/>
          <w:szCs w:val="24"/>
        </w:rPr>
        <w:fldChar w:fldCharType="begin" w:fldLock="1"/>
      </w:r>
      <w:r w:rsidRPr="00910F95">
        <w:rPr>
          <w:rFonts w:ascii="Arial" w:hAnsi="Arial" w:cs="Arial"/>
          <w:szCs w:val="24"/>
        </w:rPr>
        <w:instrText>ADDIN CSL_CITATION {"citationItems":[{"id":"ITEM-1","itemData":{"DOI":"10.1002/14651858.CD012819.pub2","ISSN":"1469-493X (Electronic)","PMID":"30650189","abstract":"BACKGROUND: Spine surgery may be associated with severe acute postoperative pain. Compared with systemic analgesia alone, epidural analgesia may offer better pain control. However, epidural analgesia has sometimes been associated with rare but serious complications. Therefore, it is critical to quantify the real benefits of epidural analgesia over other modes of pain treatment. OBJECTIVES: To assess the effectiveness and safety of epidural analgesia compared with systemic analgesia for acute postoperative pain control after thoraco-lumbar spine surgery in children. SEARCH METHODS: We searched the Cochrane Central Register of Controlled Trials (CENTRAL), MEDLINE, Embase and Cumulative Index to Nursing and Allied Health Literature on 14 November 2018, together with the references lists of related reviews and retained trials, and two trials registers. SELECTION CRITERIA: We included all randomized controlled trials performed in children undergoing any type of thoraco-lumbar spine surgery comparing epidural analgesia with systemic analgesia for postoperative pain. We applied no language or publication status restriction. DATA COLLECTION AND ANALYSIS: We assessed risk of bias of included trials using the Cochrane tool. We analysed data using random-effects models. We rated the quality of the evidence according to the GRADE scale. MAIN RESULTS: We included 11 trials (559 participants) in the review, and seven trials (249 participants) in the analysis: 140 participants received epidural analgesia and 109 received systemic analgesia.Most studies included adolescents. Three trials included in the analysis contained some participants older than 18 years. The types of surgery were posterior spinal fusion for idiopathic scoliosis (nine trials), anterior correction for idiopathic scoliosis (one trial), or selective dorsal rhizotomy in children with cerebral palsy (one trial). The mean numbers of vertebrae operated on were between nine and 14.5 and the mean numbers of spinal levels were between three and four and a half. The length of surgery varied between three and six and a half hours.Compared with systemic analgesia, epidural analgesia reduced pain at rest at all time points. At six to eight hours, the mean pain score on a 0 to 10 scale with systemic analgesia was 3.1 (standard deviation 0.7) and with epidural analgesia was -1.32 points (95% confidence interval (CI) -1.83 to -0.82; 4 studies, 116 participants; moderate-quality evidence). At 72 hours, the mean pai…","author":[{"dropping-particle":"","family":"Guay","given":"Joanne","non-dropping-particle":"","parse-names":false,"suffix":""},{"dropping-particle":"","family":"Suresh","given":"Santhanam","non-dropping-particle":"","parse-names":false,"suffix":""},{"dropping-particle":"","family":"Kopp","given":"Sandra","non-dropping-particle":"","parse-names":false,"suffix":""},{"dropping-particle":"","family":"Johnson","given":"Rebecca L","non-dropping-particle":"","parse-names":false,"suffix":""}],"container-title":"The Cochrane database of systematic reviews","id":"ITEM-1","issue":"1","issued":{"date-parts":[["2019","1"]]},"language":"eng","page":"CD012819","publisher-place":"England","title":"Postoperative epidural analgesia versus systemic analgesia for thoraco-lumbar spine surgery in children.","type":"article-journal","volume":"1"},"uris":["http://www.mendeley.com/documents/?uuid=e9bcbe55-7d92-4a58-83a7-781c3b898526"]}],"mendeley":{"formattedCitation":"&lt;sup&gt;21&lt;/sup&gt;","plainTextFormattedCitation":"21","previouslyFormattedCitation":"&lt;sup&gt;21&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21</w:t>
      </w:r>
      <w:r w:rsidRPr="00910F95">
        <w:rPr>
          <w:rFonts w:ascii="Arial" w:hAnsi="Arial" w:cs="Arial"/>
          <w:szCs w:val="24"/>
        </w:rPr>
        <w:fldChar w:fldCharType="end"/>
      </w:r>
      <w:r w:rsidRPr="00910F95">
        <w:rPr>
          <w:rFonts w:ascii="Arial" w:hAnsi="Arial" w:cs="Arial"/>
          <w:szCs w:val="24"/>
        </w:rPr>
        <w:t xml:space="preserve"> This suggest the excellent pain control in case 1 is due to the choice of epidural regimen, which consistent with the literature that favors epidural than PCA in early pain relief.</w:t>
      </w:r>
    </w:p>
    <w:p w14:paraId="2E2E8609" w14:textId="77777777" w:rsidR="00910F95" w:rsidRPr="00910F95" w:rsidRDefault="00910F95" w:rsidP="00910F95">
      <w:pPr>
        <w:spacing w:line="360" w:lineRule="auto"/>
        <w:ind w:firstLine="426"/>
        <w:jc w:val="both"/>
        <w:rPr>
          <w:rFonts w:ascii="Arial" w:hAnsi="Arial" w:cs="Arial"/>
          <w:szCs w:val="24"/>
        </w:rPr>
      </w:pPr>
      <w:r w:rsidRPr="00910F95">
        <w:rPr>
          <w:rFonts w:ascii="Arial" w:hAnsi="Arial" w:cs="Arial"/>
          <w:szCs w:val="24"/>
        </w:rPr>
        <w:t>In case 1 and 3, early mobilization is achieved within 5-7 days post operatively. Mobilization is achieved after intensive postoperative rehabilitation. This plan of therapy is in line with the previous study that concluded five days of intensive postoperative rehabilitation is superior than early mobilization in reducing the length of hospitalization and improving physical and functional outcomes.</w:t>
      </w:r>
      <w:r w:rsidRPr="00910F95">
        <w:rPr>
          <w:rFonts w:ascii="Arial" w:hAnsi="Arial" w:cs="Arial"/>
          <w:szCs w:val="24"/>
        </w:rPr>
        <w:fldChar w:fldCharType="begin" w:fldLock="1"/>
      </w:r>
      <w:r w:rsidRPr="00910F95">
        <w:rPr>
          <w:rFonts w:ascii="Arial" w:hAnsi="Arial" w:cs="Arial"/>
          <w:szCs w:val="24"/>
        </w:rPr>
        <w:instrText>ADDIN CSL_CITATION {"citationItems":[{"id":"ITEM-1","itemData":{"DOI":"https://doi.org/10.1016/j.jos.2021.11.017","ISSN":"0949-2658","abstract":"Background To compare the effect of five days of intensive postoperative rehabilitation and early mobilization following scoliosis surgery. Methods Forty adolescent patients who had undergone scoliosis surgery were randomly allocated into a rehabilitation group (RG, n = 20) and a mobilization group (MG, n = 20). The RG received five days of intensive exercise program and early ambulation, the MG received five days of a standard gait training and early ambulation. The patients were evaluated for severity of pain using a visual analog scale, thorax mobility with the thoracic mobility index, balance with the functional reach test, walking distance with the 2-min walk test, and quality of life with the Scoliosis Research Society-22 questionnaire. The length of hospital stay was recorded. Results The RG was favored over the MG for improvements from 0 to 1 week for pain. Improvements from 0 to 1 week were significantly better in the RG than the MG group for thorax mobility, balance, and walking distance. Quality of life scores improvements from 0 to 1 week were significantly better in the RG group than in the MG group. The length of hospital stay was significantly shorter in the RG group. Conclusion Five days of intensive postoperative rehabilitation were superior to early mobilization in reducing the length of hospital stay, and in improving physical and functional outcomes following scoliosis surgery.","author":[{"dropping-particle":"","family":"Bazancir","given":"Zilan","non-dropping-particle":"","parse-names":false,"suffix":""},{"dropping-particle":"","family":"Talu","given":"Burcu","non-dropping-particle":"","parse-names":false,"suffix":""},{"dropping-particle":"","family":"Korkmaz","given":"Mehmet Fatih","non-dropping-particle":"","parse-names":false,"suffix":""}],"container-title":"Journal of Orthopaedic Science","id":"ITEM-1","issue":"2","issued":{"date-parts":[["2023"]]},"page":"308-314","title":"Postoperative rehabilitation versus early mobilization following scoliosis surgery: A single-blind randomized clinical trial","type":"article-journal","volume":"28"},"uris":["http://www.mendeley.com/documents/?uuid=98d40092-d045-4d1b-8ad5-92416b8ee4bc"]}],"mendeley":{"formattedCitation":"&lt;sup&gt;22&lt;/sup&gt;","plainTextFormattedCitation":"22","previouslyFormattedCitation":"&lt;sup&gt;22&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22</w:t>
      </w:r>
      <w:r w:rsidRPr="00910F95">
        <w:rPr>
          <w:rFonts w:ascii="Arial" w:hAnsi="Arial" w:cs="Arial"/>
          <w:szCs w:val="24"/>
        </w:rPr>
        <w:fldChar w:fldCharType="end"/>
      </w:r>
      <w:r w:rsidRPr="00910F95">
        <w:rPr>
          <w:rFonts w:ascii="Arial" w:hAnsi="Arial" w:cs="Arial"/>
          <w:szCs w:val="24"/>
        </w:rPr>
        <w:t xml:space="preserve"> In case 2, surgical site infection delayed full recovery. Independent walk is achieved within one month and dyspnea is also resolved around the same time. Improved pulmonary function after scoliosis deformity correction is variably reported and </w:t>
      </w:r>
      <w:proofErr w:type="spellStart"/>
      <w:r w:rsidRPr="00910F95">
        <w:rPr>
          <w:rFonts w:ascii="Arial" w:hAnsi="Arial" w:cs="Arial"/>
          <w:szCs w:val="24"/>
        </w:rPr>
        <w:t>unrealible</w:t>
      </w:r>
      <w:proofErr w:type="spellEnd"/>
      <w:r w:rsidRPr="00910F95">
        <w:rPr>
          <w:rFonts w:ascii="Arial" w:hAnsi="Arial" w:cs="Arial"/>
          <w:szCs w:val="24"/>
        </w:rPr>
        <w:t>. Pulmonary rehabilitation showed a more consistent results for long term respiratory.</w:t>
      </w:r>
      <w:r w:rsidRPr="00910F95">
        <w:rPr>
          <w:rFonts w:ascii="Arial" w:hAnsi="Arial" w:cs="Arial"/>
          <w:szCs w:val="24"/>
        </w:rPr>
        <w:fldChar w:fldCharType="begin" w:fldLock="1"/>
      </w:r>
      <w:r w:rsidRPr="00910F95">
        <w:rPr>
          <w:rFonts w:ascii="Arial" w:hAnsi="Arial" w:cs="Arial"/>
          <w:szCs w:val="24"/>
        </w:rPr>
        <w:instrText>ADDIN CSL_CITATION {"citationItems":[{"id":"ITEM-1","itemData":{"DOI":"10.3390/medicina61071127","ISSN":"1648-9144 (Electronic)","PMID":"40731757","abstract":"Background and Objectives: Pulmonary function is a key outcome in scoliosis management, as both the condition and its treatments can impact respiratory mechanics. This systematic review aimed to assess the effects of scoliosis interventions on pulmonary function, focusing on forced vital capacity (FVC), forced expiratory volume in 1 second (FEV1), and peak expiratory flow (PEF). Materials and Methods: A comprehensive literature search was conducted in PubMed, Web of Science, Scopus, and the Cochrane Library to identify studies evaluating pulmonary function before and after scoliosis treatment. Data on respiratory parameters, intervention types, and follow-up periods were extracted. Meta-analyses were performed using standardized mean differences (SMDs) with 95% confidence intervals (CIs). Heterogeneity was assessed using the I(2) statistic. Results: The meta-analysis revealed no significant overall effect of scoliosis interventions on FVC or FEV1. For FVC, the pooled effect size was 0.0126 (95% CI: -0.0161 to 0.0413; p = 0.3728), and for FEV1, it was 0.0034 (95% CI: -0.0452 to 0.0519; p = 0.8869). Heterogeneity was minimal (I(2) = 0.0%) for both metrics. Individual studies showed variability: some reported increases in FVC and FEV1 by over 1.5 L, while others observed decreases in percent predicted values and absolute volumes. PEF generally improved, with some interventions showing statistically significant gains (p &lt; 0.001). Conclusions: Non-invasive rehabilitation methods, such as breathing exercises and aquatic therapy, were associated with more consistent improvements in pulmonary function. In contrast, the effects of surgical interventions were variable and often not statistically significant. These findings suggest a promising role for conservative therapies in enhancing long-term respiratory outcomes in scoliosis patients, though further high-quality research is warranted.","author":[{"dropping-particle":"","family":"Hashem","given":"Majdi","non-dropping-particle":"","parse-names":false,"suffix":""}],"container-title":"Medicina (Kaunas, Lithuania)","id":"ITEM-1","issue":"7","issued":{"date-parts":[["2025","6"]]},"language":"eng","publisher-place":"Switzerland","title":"Assessment of Pulmonary Function After Treatment of Scoliosis: Meta-Analysis and Review Article.","type":"article-journal","volume":"61"},"uris":["http://www.mendeley.com/documents/?uuid=e85b2744-7f3c-43b1-a7ea-74399eccedc9"]}],"mendeley":{"formattedCitation":"&lt;sup&gt;23&lt;/sup&gt;","plainTextFormattedCitation":"23","previouslyFormattedCitation":"&lt;sup&gt;23&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23</w:t>
      </w:r>
      <w:r w:rsidRPr="00910F95">
        <w:rPr>
          <w:rFonts w:ascii="Arial" w:hAnsi="Arial" w:cs="Arial"/>
          <w:szCs w:val="24"/>
        </w:rPr>
        <w:fldChar w:fldCharType="end"/>
      </w:r>
      <w:r w:rsidRPr="00910F95">
        <w:rPr>
          <w:rFonts w:ascii="Arial" w:hAnsi="Arial" w:cs="Arial"/>
          <w:szCs w:val="24"/>
        </w:rPr>
        <w:t xml:space="preserve"> Treatment plans on case 2 is in line with this theory, which planned to undergo </w:t>
      </w:r>
      <w:r w:rsidRPr="00910F95">
        <w:rPr>
          <w:rFonts w:ascii="Arial" w:hAnsi="Arial" w:cs="Arial"/>
          <w:szCs w:val="24"/>
        </w:rPr>
        <w:lastRenderedPageBreak/>
        <w:t xml:space="preserve">respiratory training since preoperatively and continued in post operative treatment as soon as possible. </w:t>
      </w:r>
    </w:p>
    <w:p w14:paraId="49D8D066" w14:textId="77777777" w:rsidR="00910F95" w:rsidRPr="00910F95" w:rsidRDefault="00910F95" w:rsidP="00910F95">
      <w:pPr>
        <w:spacing w:line="360" w:lineRule="auto"/>
        <w:ind w:firstLine="426"/>
        <w:jc w:val="both"/>
        <w:rPr>
          <w:rFonts w:ascii="Arial" w:hAnsi="Arial" w:cs="Arial"/>
          <w:szCs w:val="24"/>
        </w:rPr>
      </w:pPr>
      <w:r w:rsidRPr="00910F95">
        <w:rPr>
          <w:rFonts w:ascii="Arial" w:hAnsi="Arial" w:cs="Arial"/>
          <w:szCs w:val="24"/>
        </w:rPr>
        <w:t>Blood loss is substantially bigger in larger curves. In the review by Elfakharany et al., Cobb angle larger than 66.8 is associated with bleeding more than 1000 ml.</w:t>
      </w:r>
      <w:r w:rsidRPr="00910F95">
        <w:rPr>
          <w:rFonts w:ascii="Arial" w:hAnsi="Arial" w:cs="Arial"/>
          <w:szCs w:val="24"/>
        </w:rPr>
        <w:fldChar w:fldCharType="begin" w:fldLock="1"/>
      </w:r>
      <w:r w:rsidRPr="00910F95">
        <w:rPr>
          <w:rFonts w:ascii="Arial" w:hAnsi="Arial" w:cs="Arial"/>
          <w:szCs w:val="24"/>
        </w:rPr>
        <w:instrText>ADDIN CSL_CITATION {"citationItems":[{"id":"ITEM-1","itemData":{"ISSN":"0103-5355","author":[{"dropping-particle":"","family":"Elfakharany","given":"Mohamed Momtaz","non-dropping-particle":"","parse-names":false,"suffix":""},{"dropping-particle":"","family":"Torky","given":"Samy Mahmoud","non-dropping-particle":"","parse-names":false,"suffix":""},{"dropping-particle":"","family":"Ibrahim","given":"Mohamed Amer","non-dropping-particle":"","parse-names":false,"suffix":""},{"dropping-particle":"","family":"Abouelnaga","given":"Basem Farag","non-dropping-particle":"","parse-names":false,"suffix":""},{"dropping-particle":"","family":"Shamhoot","given":"Ibrahim Ahmed","non-dropping-particle":"","parse-names":false,"suffix":""}],"container-title":"Arquivos Brasileiros de Neurocirurgia: Brazilian Neurosurgery","id":"ITEM-1","issue":"04","issued":{"date-parts":[["2025"]]},"page":"e252-e260","publisher":"Thieme Revinter Publicações Ltda.","title":"Surgical Outcome of Correction of Adolescent Idiopathic Scoliosis","type":"article-journal","volume":"44"},"uris":["http://www.mendeley.com/documents/?uuid=a243e6da-cfd5-4522-bdc9-5d3675577bb1"]}],"mendeley":{"formattedCitation":"&lt;sup&gt;12&lt;/sup&gt;","plainTextFormattedCitation":"12","previouslyFormattedCitation":"&lt;sup&gt;12&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12</w:t>
      </w:r>
      <w:r w:rsidRPr="00910F95">
        <w:rPr>
          <w:rFonts w:ascii="Arial" w:hAnsi="Arial" w:cs="Arial"/>
          <w:szCs w:val="24"/>
        </w:rPr>
        <w:fldChar w:fldCharType="end"/>
      </w:r>
      <w:r w:rsidRPr="00910F95">
        <w:rPr>
          <w:rFonts w:ascii="Arial" w:hAnsi="Arial" w:cs="Arial"/>
          <w:szCs w:val="24"/>
        </w:rPr>
        <w:t xml:space="preserve"> In case 1, the blood loss is known to be 1800 ml and needed about 6 flask of packed red cells (PRC). Deformity corrective surgeries in AS characteristically associated with heavier blood loss due to the rigid deformity. More often than not, AS patients usually have anesthetic challenges that includes chronic NSAID use and comorbidities. These factors can worsen bleeding and increase the cardiopulmonary risk.</w:t>
      </w:r>
      <w:r w:rsidRPr="00910F95">
        <w:rPr>
          <w:rFonts w:ascii="Arial" w:hAnsi="Arial" w:cs="Arial"/>
          <w:szCs w:val="24"/>
        </w:rPr>
        <w:fldChar w:fldCharType="begin" w:fldLock="1"/>
      </w:r>
      <w:r w:rsidRPr="00910F95">
        <w:rPr>
          <w:rFonts w:ascii="Arial" w:hAnsi="Arial" w:cs="Arial"/>
          <w:szCs w:val="24"/>
        </w:rPr>
        <w:instrText>ADDIN CSL_CITATION {"citationItems":[{"id":"ITEM-1","itemData":{"DOI":"10.1186/s41927-025-00461-7","ISSN":"2520-1026","abstract":"Ankylosing Spondylitis (AS) presents a complex inflammatory condition with significant impact on patients’ lives. Despite advancements in understanding its pathogenesis, comprehensive elucidation remains elusive. This study investigates the outcomes of corrective spine surgery in AS patients, aiming to optimize management strategies.","author":[{"dropping-particle":"","family":"Chehrassan","given":"Mohammadreza","non-dropping-particle":"","parse-names":false,"suffix":""},{"dropping-particle":"","family":"Shakeri","given":"Mohammadreza","non-dropping-particle":"","parse-names":false,"suffix":""},{"dropping-particle":"","family":"Nikouei","given":"Farshad","non-dropping-particle":"","parse-names":false,"suffix":""},{"dropping-particle":"","family":"Sabbaghan","given":"Saeed","non-dropping-particle":"","parse-names":false,"suffix":""},{"dropping-particle":"","family":"Sour","given":"Behnam","non-dropping-particle":"","parse-names":false,"suffix":""},{"dropping-particle":"","family":"Mahabadi","given":"Ebrahim Ameri","non-dropping-particle":"","parse-names":false,"suffix":""},{"dropping-particle":"","family":"Ghandhari","given":"Hasan","non-dropping-particle":"","parse-names":false,"suffix":""}],"container-title":"BMC Rheumatology","id":"ITEM-1","issue":"1","issued":{"date-parts":[["2025"]]},"page":"11","title":"Understanding the pros and cons of spine surgery for ankylosing spondylitis: experience from a single institution study","type":"article-journal","volume":"9"},"uris":["http://www.mendeley.com/documents/?uuid=d1676287-9e7e-4b8a-9184-2c1d3c5fa689"]}],"mendeley":{"formattedCitation":"&lt;sup&gt;20&lt;/sup&gt;","plainTextFormattedCitation":"20","previouslyFormattedCitation":"&lt;sup&gt;20&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20</w:t>
      </w:r>
      <w:r w:rsidRPr="00910F95">
        <w:rPr>
          <w:rFonts w:ascii="Arial" w:hAnsi="Arial" w:cs="Arial"/>
          <w:szCs w:val="24"/>
        </w:rPr>
        <w:fldChar w:fldCharType="end"/>
      </w:r>
      <w:r w:rsidRPr="00910F95">
        <w:rPr>
          <w:rFonts w:ascii="Arial" w:hAnsi="Arial" w:cs="Arial"/>
          <w:szCs w:val="24"/>
        </w:rPr>
        <w:t xml:space="preserve"> This case series aligns with the study with the third case showing a massive bleeding of 3000 ml.</w:t>
      </w:r>
    </w:p>
    <w:p w14:paraId="1DBFBDB0" w14:textId="77777777" w:rsidR="00910F95" w:rsidRPr="00910F95" w:rsidRDefault="00910F95" w:rsidP="00910F95">
      <w:pPr>
        <w:spacing w:line="360" w:lineRule="auto"/>
        <w:ind w:firstLine="426"/>
        <w:jc w:val="both"/>
        <w:rPr>
          <w:rFonts w:ascii="Arial" w:hAnsi="Arial" w:cs="Arial"/>
          <w:szCs w:val="24"/>
        </w:rPr>
      </w:pPr>
      <w:r w:rsidRPr="00910F95">
        <w:rPr>
          <w:rFonts w:ascii="Arial" w:hAnsi="Arial" w:cs="Arial"/>
          <w:szCs w:val="24"/>
        </w:rPr>
        <w:t>Serious complication is seen in case 2 with deep wound infection caused by Pseudomonas aeruginosa and Acinetobacter baumannii. Instrumented surgical site infection (SSI) is generally low, but the consequences are often severe. Reported SSI rate in adult with kyphosis is about 4.2% and 3.7% in adult with scoliosis. In which, about 25% of the SSI case is reported due to gram negative organisms.</w:t>
      </w:r>
      <w:r w:rsidRPr="00910F95">
        <w:rPr>
          <w:rFonts w:ascii="Arial" w:hAnsi="Arial" w:cs="Arial"/>
          <w:szCs w:val="24"/>
        </w:rPr>
        <w:fldChar w:fldCharType="begin" w:fldLock="1"/>
      </w:r>
      <w:r w:rsidRPr="00910F95">
        <w:rPr>
          <w:rFonts w:ascii="Arial" w:hAnsi="Arial" w:cs="Arial"/>
          <w:szCs w:val="24"/>
        </w:rPr>
        <w:instrText>ADDIN CSL_CITATION {"citationItems":[{"id":"ITEM-1","itemData":{"DOI":"https://doi.org/10.1016/j.jspd.2018.04.004","ISSN":"2212-134X","abstract":"Study Design Retrospective review of prospectively collected data. Objective Analyze the Scoliosis Research Society (SRS) Morbidity &amp; Mortality (M&amp;M) database to assess the incidence and characteristics related to postoperative surgical site infection (SSI) after spinal deformity surgery. Summary of Background Data Infections involving spinal instrumentation are associated with greater rates of disability. Rates of postoperative SSI after spinal deformity surgery range from 1.9% to 4.4%. Postoperative SSI rates of 4.2% for adult kyphosis, 2.1% for adult spondylolisthesis, and 3.7% for adult scoliosis have been reported. Methods The SRS M&amp;M database was evaluated to define patient demographics, perioperative factors, and infection characteristics of spinal deformity patients with postoperative spine infections after deformity surgery in 2012. Results Of the 47,755 procedures reported to the SRS in 2012, there were 578 (1.2%) diagnosed SSIs. Infection rates for patients with kyphosis were significantly higher compared with patients with scoliosis (2.4% vs. 1.1%, p &lt; .0001) or spondylolisthesis (2.4% vs. 1.1%, p &lt; .0001). Spinal fusions were performed in 86.3% of patients, 75.1% of which were performed posteriorly. Osteotomies were performed in 30.1% of patients. Deep infections below the fascia accounted for 68.0% of infections. Methicillin-sensitive (41.9%) and methicillin-resistant (17.0%) Staphylococcus aureus were the most commonly isolated pathogens, whereas gram-negative bacteria accounted for 25.4% of cases. Long-term antibiotic suppression was required in 18.9% of patients, and overall complications from antibiotics occurred in 4.5% of patients. Operative treatment was required in 81.8% of SSI cases. Conclusion SSIs occur in 1.2% of spine deformity patients, with a rate significantly higher in patients with kyphosis. Approximately 25% of these infections are secondary to gram-negative species. Antibiotic complications occur in 4.5% of patients being treated for SSI. Despite advancements in surgical technique and infection prophylaxis, postoperative SSI remains one of the most common complications in spinal deformity surgery. Level of Evidence Level III","author":[{"dropping-particle":"","family":"Shillingford","given":"Jamal N","non-dropping-particle":"","parse-names":false,"suffix":""},{"dropping-particle":"","family":"Laratta","given":"Joseph L","non-dropping-particle":"","parse-names":false,"suffix":""},{"dropping-particle":"","family":"Reddy","given":"Hemant","non-dropping-particle":"","parse-names":false,"suffix":""},{"dropping-particle":"","family":"Ha","given":"Alex","non-dropping-particle":"","parse-names":false,"suffix":""},{"dropping-particle":"","family":"Lehman","given":"Ronald A","non-dropping-particle":"","parse-names":false,"suffix":""},{"dropping-particle":"","family":"Lenke","given":"Lawrence G","non-dropping-particle":"","parse-names":false,"suffix":""},{"dropping-particle":"","family":"Fischer","given":"Charla R","non-dropping-particle":"","parse-names":false,"suffix":""}],"container-title":"Spine Deformity","id":"ITEM-1","issue":"6","issued":{"date-parts":[["2018"]]},"page":"634-643","title":"Postoperative Surgical Site Infection After Spine Surgery: An Update From the Scoliosis Research Society (SRS) Morbidity and Mortality Database*","type":"article-journal","volume":"6"},"uris":["http://www.mendeley.com/documents/?uuid=4bdcf804-10a7-493f-92ef-a853256d6717"]}],"mendeley":{"formattedCitation":"&lt;sup&gt;24&lt;/sup&gt;","plainTextFormattedCitation":"24","previouslyFormattedCitation":"&lt;sup&gt;24&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24</w:t>
      </w:r>
      <w:r w:rsidRPr="00910F95">
        <w:rPr>
          <w:rFonts w:ascii="Arial" w:hAnsi="Arial" w:cs="Arial"/>
          <w:szCs w:val="24"/>
        </w:rPr>
        <w:fldChar w:fldCharType="end"/>
      </w:r>
      <w:r w:rsidRPr="00910F95">
        <w:rPr>
          <w:rFonts w:ascii="Arial" w:hAnsi="Arial" w:cs="Arial"/>
          <w:szCs w:val="24"/>
        </w:rPr>
        <w:t xml:space="preserve"> Treatment requires debridement and antibiotics.</w:t>
      </w:r>
      <w:r w:rsidRPr="00910F95">
        <w:rPr>
          <w:rFonts w:ascii="Arial" w:hAnsi="Arial" w:cs="Arial"/>
          <w:szCs w:val="24"/>
        </w:rPr>
        <w:fldChar w:fldCharType="begin" w:fldLock="1"/>
      </w:r>
      <w:r w:rsidRPr="00910F95">
        <w:rPr>
          <w:rFonts w:ascii="Arial" w:hAnsi="Arial" w:cs="Arial"/>
          <w:szCs w:val="24"/>
        </w:rPr>
        <w:instrText>ADDIN CSL_CITATION {"citationItems":[{"id":"ITEM-1","itemData":{"ISSN":"0001-6268","author":[{"dropping-particle":"","family":"Lener","given":"Sara","non-dropping-particle":"","parse-names":false,"suffix":""},{"dropping-particle":"","family":"Hartmann","given":"Sebastian","non-dropping-particle":"","parse-names":false,"suffix":""},{"dropping-particle":"V","family":"Barbagallo","given":"Giuseppe M","non-dropping-particle":"","parse-names":false,"suffix":""},{"dropping-particle":"","family":"Certo","given":"Francesco","non-dropping-particle":"","parse-names":false,"suffix":""},{"dropping-particle":"","family":"Thomé","given":"Claudius","non-dropping-particle":"","parse-names":false,"suffix":""},{"dropping-particle":"","family":"Tschugg","given":"Anja","non-dropping-particle":"","parse-names":false,"suffix":""}],"container-title":"Acta neurochirurgica","id":"ITEM-1","issue":"3","issued":{"date-parts":[["2018"]]},"page":"487-496","publisher":"Springer","title":"Management of spinal infection: a review of the literature","type":"article-journal","volume":"160"},"uris":["http://www.mendeley.com/documents/?uuid=ae67accb-409f-423e-bb50-a6b7e8318d35"]}],"mendeley":{"formattedCitation":"&lt;sup&gt;25&lt;/sup&gt;","plainTextFormattedCitation":"25","previouslyFormattedCitation":"&lt;sup&gt;25&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25</w:t>
      </w:r>
      <w:r w:rsidRPr="00910F95">
        <w:rPr>
          <w:rFonts w:ascii="Arial" w:hAnsi="Arial" w:cs="Arial"/>
          <w:szCs w:val="24"/>
        </w:rPr>
        <w:fldChar w:fldCharType="end"/>
      </w:r>
      <w:r w:rsidRPr="00910F95">
        <w:rPr>
          <w:rFonts w:ascii="Arial" w:hAnsi="Arial" w:cs="Arial"/>
          <w:szCs w:val="24"/>
        </w:rPr>
        <w:t xml:space="preserve"> In this case, negative pressure therapy is also included as the management. There is a study that showed benefit on vacuum assisted closure system for recurrent surgical site infection in the spine after surgery such as in case 2.</w:t>
      </w:r>
      <w:r w:rsidRPr="00910F95">
        <w:rPr>
          <w:rFonts w:ascii="Arial" w:hAnsi="Arial" w:cs="Arial"/>
          <w:szCs w:val="24"/>
        </w:rPr>
        <w:fldChar w:fldCharType="begin" w:fldLock="1"/>
      </w:r>
      <w:r w:rsidRPr="00910F95">
        <w:rPr>
          <w:rFonts w:ascii="Arial" w:hAnsi="Arial" w:cs="Arial"/>
          <w:szCs w:val="24"/>
        </w:rPr>
        <w:instrText>ADDIN CSL_CITATION {"citationItems":[{"id":"ITEM-1","itemData":{"ISSN":"2380-0186","author":[{"dropping-particle":"","family":"Alcala-Marquez","given":"Christopher","non-dropping-particle":"","parse-names":false,"suffix":""},{"dropping-particle":"","family":"Torrealba","given":"Rubén","non-dropping-particle":"","parse-names":false,"suffix":""},{"dropping-particle":"","family":"Mehbod","given":"Amir A","non-dropping-particle":"","parse-names":false,"suffix":""},{"dropping-particle":"","family":"Dawson","given":"John M","non-dropping-particle":"","parse-names":false,"suffix":""},{"dropping-particle":"","family":"Dressel","given":"Thomas D","non-dropping-particle":"","parse-names":false,"suffix":""},{"dropping-particle":"","family":"Transfeldt","given":"Ensor E","non-dropping-particle":"","parse-names":false,"suffix":""}],"container-title":"Clinical Spine Surgery","id":"ITEM-1","issue":"8","issued":{"date-parts":[["2018"]]},"page":"351-355","publisher":"LWW","title":"Recurrent surgical site infections in the spine after treatment with the vacuum-assisted closure (VAC) system","type":"article-journal","volume":"31"},"uris":["http://www.mendeley.com/documents/?uuid=141ae662-4870-4271-aede-87ec96ed4416"]}],"mendeley":{"formattedCitation":"&lt;sup&gt;26&lt;/sup&gt;","plainTextFormattedCitation":"26","previouslyFormattedCitation":"&lt;sup&gt;26&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26</w:t>
      </w:r>
      <w:r w:rsidRPr="00910F95">
        <w:rPr>
          <w:rFonts w:ascii="Arial" w:hAnsi="Arial" w:cs="Arial"/>
          <w:szCs w:val="24"/>
        </w:rPr>
        <w:fldChar w:fldCharType="end"/>
      </w:r>
      <w:r w:rsidRPr="00910F95">
        <w:rPr>
          <w:rFonts w:ascii="Arial" w:hAnsi="Arial" w:cs="Arial"/>
          <w:szCs w:val="24"/>
        </w:rPr>
        <w:t xml:space="preserve"> The outcome in this patient fortunately good with no long term sequelae except mild sensory loss at L2.</w:t>
      </w:r>
    </w:p>
    <w:p w14:paraId="5FDCBA3D" w14:textId="77777777" w:rsidR="00910F95" w:rsidRPr="00910F95" w:rsidRDefault="00910F95" w:rsidP="00910F95">
      <w:pPr>
        <w:spacing w:line="360" w:lineRule="auto"/>
        <w:ind w:firstLine="426"/>
        <w:jc w:val="both"/>
        <w:rPr>
          <w:rFonts w:ascii="Arial" w:hAnsi="Arial" w:cs="Arial"/>
          <w:szCs w:val="24"/>
        </w:rPr>
      </w:pPr>
      <w:r w:rsidRPr="00910F95">
        <w:rPr>
          <w:rFonts w:ascii="Arial" w:hAnsi="Arial" w:cs="Arial"/>
          <w:szCs w:val="24"/>
        </w:rPr>
        <w:t>Neurological injury rates in deformity surgeries are low. A review reports that new neurological deficits in AIS surgery is around 5%.</w:t>
      </w:r>
      <w:r w:rsidRPr="00910F95">
        <w:rPr>
          <w:rFonts w:ascii="Arial" w:hAnsi="Arial" w:cs="Arial"/>
          <w:szCs w:val="24"/>
        </w:rPr>
        <w:fldChar w:fldCharType="begin" w:fldLock="1"/>
      </w:r>
      <w:r w:rsidRPr="00910F95">
        <w:rPr>
          <w:rFonts w:ascii="Arial" w:hAnsi="Arial" w:cs="Arial"/>
          <w:szCs w:val="24"/>
        </w:rPr>
        <w:instrText>ADDIN CSL_CITATION {"citationItems":[{"id":"ITEM-1","itemData":{"ISSN":"2320-5210","author":[{"dropping-particle":"","family":"Alahmari","given":"Abdullah Saeed A","non-dropping-particle":"","parse-names":false,"suffix":""},{"dropping-particle":"","family":"Qari","given":"Suhaila Kamal","non-dropping-particle":"","parse-names":false,"suffix":""},{"dropping-particle":"","family":"Asiri","given":"Reaah Ibrahim","non-dropping-particle":"","parse-names":false,"suffix":""},{"dropping-particle":"","family":"Almohammadi","given":"Turki Ali","non-dropping-particle":"","parse-names":false,"suffix":""},{"dropping-particle":"","family":"Alqarni","given":"Mohammed Ali M","non-dropping-particle":"","parse-names":false,"suffix":""},{"dropping-particle":"","family":"Aljahdali","given":"Hala Mohammed","non-dropping-particle":"","parse-names":false,"suffix":""},{"dropping-particle":"","family":"Alnasser","given":"Ali Hamad","non-dropping-particle":"","parse-names":false,"suffix":""},{"dropping-particle":"","family":"Alaqeel","given":"Fares Aqeel","non-dropping-particle":"","parse-names":false,"suffix":""},{"dropping-particle":"","family":"Kazim","given":"Omar Adel","non-dropping-particle":"","parse-names":false,"suffix":""},{"dropping-particle":"","family":"Qasem","given":"Halimah Ahmed Othman","non-dropping-particle":"","parse-names":false,"suffix":""}],"container-title":"Archives of Pharmacy Practice","id":"ITEM-1","issue":"2-2021","issued":{"date-parts":[["2021"]]},"page":"106-111","title":"An Overview on the Role of Surgical Management in Ankylosing Spondylitis","type":"article-journal","volume":"12"},"uris":["http://www.mendeley.com/documents/?uuid=50f4c28f-7b38-4bd7-bc86-b65946931d5a"]}],"mendeley":{"formattedCitation":"&lt;sup&gt;27&lt;/sup&gt;","plainTextFormattedCitation":"27","previouslyFormattedCitation":"&lt;sup&gt;27&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27</w:t>
      </w:r>
      <w:r w:rsidRPr="00910F95">
        <w:rPr>
          <w:rFonts w:ascii="Arial" w:hAnsi="Arial" w:cs="Arial"/>
          <w:szCs w:val="24"/>
        </w:rPr>
        <w:fldChar w:fldCharType="end"/>
      </w:r>
      <w:r w:rsidRPr="00910F95">
        <w:rPr>
          <w:rFonts w:ascii="Arial" w:hAnsi="Arial" w:cs="Arial"/>
          <w:szCs w:val="24"/>
        </w:rPr>
        <w:t xml:space="preserve"> In our cases, no motor deficits occurred. Case 2 reported a persistent sensory hypoesthesia at L2 and in case 3 reported occasional knee paresthesia and hypoesthesia at the L4 level. These are classified as a </w:t>
      </w:r>
      <w:proofErr w:type="gramStart"/>
      <w:r w:rsidRPr="00910F95">
        <w:rPr>
          <w:rFonts w:ascii="Arial" w:hAnsi="Arial" w:cs="Arial"/>
          <w:szCs w:val="24"/>
        </w:rPr>
        <w:t>minor neurologic sequelae</w:t>
      </w:r>
      <w:proofErr w:type="gramEnd"/>
      <w:r w:rsidRPr="00910F95">
        <w:rPr>
          <w:rFonts w:ascii="Arial" w:hAnsi="Arial" w:cs="Arial"/>
          <w:szCs w:val="24"/>
        </w:rPr>
        <w:t>. Major deficits such as paralysis are very rarely to happen. Overall neurological complication rate is varied on the range of 0.5 – 17%. There is one study included in Yagi et al. study with a population of 1301 patients in corrective spine surgery for AIS showed the incidence is only 0.46% and most of it resolved within 3 months.</w:t>
      </w:r>
      <w:r w:rsidRPr="00910F95">
        <w:rPr>
          <w:rFonts w:ascii="Arial" w:hAnsi="Arial" w:cs="Arial"/>
          <w:szCs w:val="24"/>
        </w:rPr>
        <w:fldChar w:fldCharType="begin" w:fldLock="1"/>
      </w:r>
      <w:r w:rsidRPr="00910F95">
        <w:rPr>
          <w:rFonts w:ascii="Arial" w:hAnsi="Arial" w:cs="Arial"/>
          <w:szCs w:val="24"/>
        </w:rPr>
        <w:instrText>ADDIN CSL_CITATION {"citationItems":[{"id":"ITEM-1","itemData":{"ISSN":"0362-2436","abstract":"Study Design. Multicenter retrospective case series. Objective. To report the risks, recovery, and clinical impact of neurological complications (NCs) in adult spinal deformity (ASD) surgery. Summary of Background Data. Although recent studies have reported the incidence of NCs in ASD surgery, few have addressed the recovery from and clinical impacts of NC. Methods. We reviewed records from a multicenter database for 285 consecutive surgically treated ASD patients who had reached a 2-year follow-up. NCs were categorized as sensory only or motor deficit (MD). Recovery was noted as none, partial, or complete, during hospitalization and at every postoperation visit. Uni- and multivariate risk analyses were performed to identify risk factors for MD. Results. NC developed in 29 (10%) patients within 30 days of surgery, of which 11 were permanent deficits (seven no recovery, and four partial recovery). MD developed in 14 (5%) patients, including one spinal cord injury. Seven MD patients required physical assistance at the latest follow-up. While NC patients experienced significant improvements in health-related quality of life at the 2-year follow-up, the health-related quality of life was significantly worse for the NC versus no-NC group at this time point. Univariate analyses revealed that Schwab-SRS types N and L, pelvic tilt, modified frailty index physical function, and an inferior SRS22 function domain at baseline were risk factors for MD. Among them, modified frailty index physical function, which represented a preoperative decline in activities of daily living, was identified as an independent risk factor for MD (OR: 4.0, 95% CI: 1.2–13.5, P = 0.03). Conclusions. NC developed in 10% of ASD surgery patients, with permanent deficits occurring in 4%. Half of the patients who developed MD required physical assistance, which contributed to the inferior clinical outcomes. Surgical intervention should be considered before severe activities of daily living decline to prevent NCs. Level of Evidence: 4","author":[{"dropping-particle":"","family":"Yagi","given":"Mitsuru","non-dropping-particle":"","parse-names":false,"suffix":""},{"dropping-particle":"","family":"Michikawa","given":"Takehiro","non-dropping-particle":"","parse-names":false,"suffix":""},{"dropping-particle":"","family":"Hosogane","given":"Naobumi","non-dropping-particle":"","parse-names":false,"suffix":""},{"dropping-particle":"","family":"Fujita","given":"Nobuyuki","non-dropping-particle":"","parse-names":false,"suffix":""},{"dropping-particle":"","family":"Okada","given":"Eijiro","non-dropping-particle":"","parse-names":false,"suffix":""},{"dropping-particle":"","family":"Suzuki","given":"Satoshi","non-dropping-particle":"","parse-names":false,"suffix":""},{"dropping-particle":"","family":"Tsuji","given":"Osahiko","non-dropping-particle":"","parse-names":false,"suffix":""},{"dropping-particle":"","family":"Nagoshi","given":"Narihito","non-dropping-particle":"","parse-names":false,"suffix":""},{"dropping-particle":"","family":"Asazuma","given":"Takashi","non-dropping-particle":"","parse-names":false,"suffix":""},{"dropping-particle":"","family":"Tsuji","given":"Takashi","non-dropping-particle":"","parse-names":false,"suffix":""},{"dropping-particle":"","family":"Nakamura","given":"Masaya","non-dropping-particle":"","parse-names":false,"suffix":""},{"dropping-particle":"","family":"Matsumoto","given":"Morio","non-dropping-particle":"","parse-names":false,"suffix":""},{"dropping-particle":"","family":"Watanabe","given":"Kota","non-dropping-particle":"","parse-names":false,"suffix":""}],"container-title":"Spine","id":"ITEM-1","issue":"19","issued":{"date-parts":[["2019"]]},"title":"Risk, Recovery, and Clinical Impact of Neurological Complications in Adult Spinal Deformity Surgery","type":"article-journal","volume":"44"},"uris":["http://www.mendeley.com/documents/?uuid=ebed6866-c95d-4acd-afb9-230d1b99723f"]}],"mendeley":{"formattedCitation":"&lt;sup&gt;28&lt;/sup&gt;","plainTextFormattedCitation":"28","previouslyFormattedCitation":"&lt;sup&gt;28&lt;/sup&gt;"},"properties":{"noteIndex":0},"schema":"https://github.com/citation-style-language/schema/raw/master/csl-citation.json"}</w:instrText>
      </w:r>
      <w:r w:rsidRPr="00910F95">
        <w:rPr>
          <w:rFonts w:ascii="Arial" w:hAnsi="Arial" w:cs="Arial"/>
          <w:szCs w:val="24"/>
        </w:rPr>
        <w:fldChar w:fldCharType="separate"/>
      </w:r>
      <w:r w:rsidRPr="00910F95">
        <w:rPr>
          <w:rFonts w:ascii="Arial" w:hAnsi="Arial" w:cs="Arial"/>
          <w:szCs w:val="24"/>
          <w:vertAlign w:val="superscript"/>
        </w:rPr>
        <w:t>28</w:t>
      </w:r>
      <w:r w:rsidRPr="00910F95">
        <w:rPr>
          <w:rFonts w:ascii="Arial" w:hAnsi="Arial" w:cs="Arial"/>
          <w:szCs w:val="24"/>
        </w:rPr>
        <w:fldChar w:fldCharType="end"/>
      </w:r>
      <w:r w:rsidRPr="00910F95">
        <w:rPr>
          <w:rFonts w:ascii="Arial" w:hAnsi="Arial" w:cs="Arial"/>
          <w:szCs w:val="24"/>
        </w:rPr>
        <w:t xml:space="preserve"> </w:t>
      </w:r>
    </w:p>
    <w:p w14:paraId="31E1A3EE" w14:textId="77777777" w:rsidR="00F3459F" w:rsidRPr="007C7A31" w:rsidRDefault="00F3459F" w:rsidP="005F7A0B">
      <w:pPr>
        <w:pStyle w:val="NormalWeb"/>
        <w:spacing w:before="0" w:beforeAutospacing="0" w:after="0" w:afterAutospacing="0" w:line="360" w:lineRule="auto"/>
        <w:jc w:val="both"/>
        <w:rPr>
          <w:rFonts w:ascii="Arial" w:eastAsia="Times New Roman" w:hAnsi="Arial" w:cs="Arial"/>
          <w:lang w:val="id-ID" w:eastAsia="id-ID"/>
        </w:rPr>
      </w:pPr>
    </w:p>
    <w:p w14:paraId="385ABF46" w14:textId="77777777" w:rsidR="00B01FCD" w:rsidRDefault="00000F8F" w:rsidP="005F7A0B">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0C68A3CB" w14:textId="77777777" w:rsidR="00910F95" w:rsidRDefault="00910F95" w:rsidP="00910F95">
      <w:pPr>
        <w:spacing w:line="360" w:lineRule="auto"/>
        <w:jc w:val="both"/>
        <w:rPr>
          <w:rFonts w:ascii="Arial" w:hAnsi="Arial" w:cs="Arial"/>
          <w:bCs/>
          <w:szCs w:val="24"/>
        </w:rPr>
      </w:pPr>
      <w:r w:rsidRPr="00910F95">
        <w:rPr>
          <w:rFonts w:ascii="Arial" w:hAnsi="Arial" w:cs="Arial"/>
          <w:bCs/>
          <w:szCs w:val="24"/>
        </w:rPr>
        <w:t xml:space="preserve">In summary, this case series illustrates how deformity correction surgery must be individualized to the pathology of each patients. All three patients responded well on the corrective deformity surgery. In this case series, only minor </w:t>
      </w:r>
      <w:proofErr w:type="spellStart"/>
      <w:r w:rsidRPr="00910F95">
        <w:rPr>
          <w:rFonts w:ascii="Arial" w:hAnsi="Arial" w:cs="Arial"/>
          <w:bCs/>
          <w:szCs w:val="24"/>
        </w:rPr>
        <w:t>comlplication</w:t>
      </w:r>
      <w:proofErr w:type="spellEnd"/>
      <w:r w:rsidRPr="00910F95">
        <w:rPr>
          <w:rFonts w:ascii="Arial" w:hAnsi="Arial" w:cs="Arial"/>
          <w:bCs/>
          <w:szCs w:val="24"/>
        </w:rPr>
        <w:t xml:space="preserve"> such as hypoesthesia is observed. There is no paralysis or other major complication reported. Preoperative planning, including traction if needed, and vigilant perioperative management which consist of blood conservation, multimodal analgesia, and infection control are keys to this approach to be successful. Our experiences align well with </w:t>
      </w:r>
      <w:proofErr w:type="spellStart"/>
      <w:r w:rsidRPr="00910F95">
        <w:rPr>
          <w:rFonts w:ascii="Arial" w:hAnsi="Arial" w:cs="Arial"/>
          <w:bCs/>
          <w:szCs w:val="24"/>
        </w:rPr>
        <w:t>pubslihed</w:t>
      </w:r>
      <w:proofErr w:type="spellEnd"/>
      <w:r w:rsidRPr="00910F95">
        <w:rPr>
          <w:rFonts w:ascii="Arial" w:hAnsi="Arial" w:cs="Arial"/>
          <w:bCs/>
          <w:szCs w:val="24"/>
        </w:rPr>
        <w:t xml:space="preserve"> data, affirming that </w:t>
      </w:r>
      <w:r w:rsidRPr="00910F95">
        <w:rPr>
          <w:rFonts w:ascii="Arial" w:hAnsi="Arial" w:cs="Arial"/>
          <w:bCs/>
          <w:szCs w:val="24"/>
        </w:rPr>
        <w:lastRenderedPageBreak/>
        <w:t>even complex deformities can be corrected safely and effectively when managed according to the current best practice in spinal surgery.</w:t>
      </w:r>
    </w:p>
    <w:p w14:paraId="2560618A" w14:textId="77777777" w:rsidR="00635667" w:rsidRPr="00635667" w:rsidRDefault="00635667" w:rsidP="00635667">
      <w:pPr>
        <w:spacing w:before="100" w:beforeAutospacing="1" w:after="100" w:afterAutospacing="1"/>
        <w:rPr>
          <w:rFonts w:ascii="Arial" w:hAnsi="Arial" w:cs="Arial"/>
          <w:sz w:val="18"/>
          <w:szCs w:val="24"/>
          <w:lang w:val="id-ID" w:eastAsia="id-ID"/>
        </w:rPr>
      </w:pPr>
      <w:r w:rsidRPr="00635667">
        <w:rPr>
          <w:rFonts w:ascii="Arial" w:hAnsi="Arial" w:cs="Arial"/>
          <w:b/>
          <w:bCs/>
          <w:sz w:val="22"/>
          <w:szCs w:val="24"/>
          <w:lang w:val="id-ID" w:eastAsia="id-ID"/>
        </w:rPr>
        <w:t>DATA AVAILABILITY</w:t>
      </w:r>
      <w:r w:rsidRPr="00635667">
        <w:rPr>
          <w:rFonts w:ascii="Times New Roman" w:hAnsi="Times New Roman"/>
          <w:sz w:val="24"/>
          <w:szCs w:val="24"/>
          <w:lang w:val="id-ID" w:eastAsia="id-ID"/>
        </w:rPr>
        <w:br/>
      </w:r>
      <w:r w:rsidRPr="00635667">
        <w:rPr>
          <w:rFonts w:ascii="Arial" w:hAnsi="Arial" w:cs="Arial"/>
          <w:szCs w:val="24"/>
          <w:lang w:val="id-ID" w:eastAsia="id-ID"/>
        </w:rPr>
        <w:t>This study relied on research article data that can be requested from the corresponding author.</w:t>
      </w:r>
    </w:p>
    <w:p w14:paraId="7D8AA6D9" w14:textId="77777777" w:rsidR="00635667" w:rsidRPr="00635667" w:rsidRDefault="00635667" w:rsidP="00635667">
      <w:pPr>
        <w:spacing w:before="100" w:beforeAutospacing="1" w:after="100" w:afterAutospacing="1"/>
        <w:rPr>
          <w:rFonts w:ascii="Times New Roman" w:hAnsi="Times New Roman"/>
          <w:sz w:val="24"/>
          <w:szCs w:val="24"/>
          <w:lang w:val="id-ID" w:eastAsia="id-ID"/>
        </w:rPr>
      </w:pPr>
      <w:r w:rsidRPr="00635667">
        <w:rPr>
          <w:rFonts w:ascii="Arial" w:hAnsi="Arial" w:cs="Arial"/>
          <w:b/>
          <w:bCs/>
          <w:sz w:val="22"/>
          <w:szCs w:val="24"/>
          <w:lang w:val="id-ID" w:eastAsia="id-ID"/>
        </w:rPr>
        <w:t>ETHICAL APPROVAL</w:t>
      </w:r>
      <w:r w:rsidRPr="00635667">
        <w:rPr>
          <w:rFonts w:ascii="Times New Roman" w:hAnsi="Times New Roman"/>
          <w:sz w:val="24"/>
          <w:szCs w:val="24"/>
          <w:lang w:val="id-ID" w:eastAsia="id-ID"/>
        </w:rPr>
        <w:br/>
      </w:r>
      <w:r w:rsidRPr="00635667">
        <w:rPr>
          <w:rFonts w:ascii="Arial" w:hAnsi="Arial" w:cs="Arial"/>
          <w:szCs w:val="24"/>
          <w:lang w:val="id-ID" w:eastAsia="id-ID"/>
        </w:rPr>
        <w:t>Ethical approval was waived by the author’s institution due to the observational nature of this study and multi-centre authorship.</w:t>
      </w:r>
    </w:p>
    <w:p w14:paraId="4B2FCA1E" w14:textId="77777777" w:rsidR="00635667" w:rsidRPr="00635667" w:rsidRDefault="00635667" w:rsidP="00635667">
      <w:pPr>
        <w:spacing w:before="100" w:beforeAutospacing="1" w:after="100" w:afterAutospacing="1"/>
        <w:jc w:val="both"/>
        <w:rPr>
          <w:rFonts w:ascii="Times New Roman" w:hAnsi="Times New Roman"/>
          <w:sz w:val="24"/>
          <w:szCs w:val="24"/>
          <w:lang w:val="id-ID" w:eastAsia="id-ID"/>
        </w:rPr>
      </w:pPr>
      <w:r w:rsidRPr="00635667">
        <w:rPr>
          <w:rFonts w:ascii="Arial" w:hAnsi="Arial" w:cs="Arial"/>
          <w:b/>
          <w:bCs/>
          <w:sz w:val="22"/>
          <w:szCs w:val="24"/>
          <w:lang w:val="id-ID" w:eastAsia="id-ID"/>
        </w:rPr>
        <w:t>CONSENT</w:t>
      </w:r>
      <w:r w:rsidRPr="00635667">
        <w:rPr>
          <w:rFonts w:ascii="Times New Roman" w:hAnsi="Times New Roman"/>
          <w:sz w:val="24"/>
          <w:szCs w:val="24"/>
          <w:lang w:val="id-ID" w:eastAsia="id-ID"/>
        </w:rPr>
        <w:br/>
      </w:r>
      <w:r w:rsidRPr="00635667">
        <w:rPr>
          <w:rFonts w:ascii="Arial" w:hAnsi="Arial" w:cs="Arial"/>
          <w:szCs w:val="24"/>
          <w:lang w:val="id-ID" w:eastAsia="id-ID"/>
        </w:rPr>
        <w:t>Written informed consent was obtained from the patient for publication of this case report and accompanying images. A copy of the written consent is available for review by the Editor-in-Chief of this journal on request.</w:t>
      </w:r>
    </w:p>
    <w:p w14:paraId="0369C156" w14:textId="77777777" w:rsidR="00635667" w:rsidRPr="00635667" w:rsidRDefault="00635667" w:rsidP="00635667">
      <w:pPr>
        <w:spacing w:before="100" w:beforeAutospacing="1" w:after="100" w:afterAutospacing="1"/>
        <w:rPr>
          <w:rFonts w:ascii="Times New Roman" w:hAnsi="Times New Roman"/>
          <w:sz w:val="24"/>
          <w:szCs w:val="24"/>
          <w:lang w:val="id-ID" w:eastAsia="id-ID"/>
        </w:rPr>
      </w:pPr>
      <w:r w:rsidRPr="00635667">
        <w:rPr>
          <w:rFonts w:ascii="Arial" w:hAnsi="Arial" w:cs="Arial"/>
          <w:b/>
          <w:bCs/>
          <w:sz w:val="22"/>
          <w:szCs w:val="24"/>
          <w:lang w:val="id-ID" w:eastAsia="id-ID"/>
        </w:rPr>
        <w:t>REGISTRATION OF RESEARCH STUDIES</w:t>
      </w:r>
      <w:r w:rsidRPr="00635667">
        <w:rPr>
          <w:rFonts w:ascii="Arial" w:hAnsi="Arial" w:cs="Arial"/>
          <w:sz w:val="22"/>
          <w:szCs w:val="24"/>
          <w:lang w:val="id-ID" w:eastAsia="id-ID"/>
        </w:rPr>
        <w:br/>
      </w:r>
      <w:r w:rsidRPr="00635667">
        <w:rPr>
          <w:rFonts w:ascii="Arial" w:hAnsi="Arial" w:cs="Arial"/>
          <w:szCs w:val="24"/>
          <w:lang w:val="id-ID" w:eastAsia="id-ID"/>
        </w:rPr>
        <w:t>Not applicable.</w:t>
      </w:r>
    </w:p>
    <w:p w14:paraId="77E53FEB" w14:textId="77777777" w:rsidR="006220C9" w:rsidRDefault="006220C9" w:rsidP="00EE5615">
      <w:pPr>
        <w:spacing w:before="100" w:beforeAutospacing="1" w:after="100" w:afterAutospacing="1"/>
        <w:rPr>
          <w:rFonts w:ascii="Times New Roman" w:hAnsi="Times New Roman"/>
          <w:sz w:val="24"/>
          <w:szCs w:val="24"/>
          <w:lang w:val="id-ID" w:eastAsia="id-ID"/>
        </w:rPr>
      </w:pPr>
    </w:p>
    <w:p w14:paraId="026CF00F" w14:textId="7BD00F3B" w:rsidR="00EE5615" w:rsidRPr="00EE5615" w:rsidRDefault="00EE5615" w:rsidP="00EE5615">
      <w:pPr>
        <w:spacing w:before="100" w:beforeAutospacing="1" w:after="100" w:afterAutospacing="1"/>
        <w:rPr>
          <w:rFonts w:ascii="Times New Roman" w:hAnsi="Times New Roman"/>
          <w:sz w:val="24"/>
          <w:szCs w:val="24"/>
          <w:lang w:val="id-ID" w:eastAsia="id-ID"/>
        </w:rPr>
      </w:pPr>
      <w:bookmarkStart w:id="0" w:name="_GoBack"/>
      <w:bookmarkEnd w:id="0"/>
      <w:r w:rsidRPr="00EE5615">
        <w:rPr>
          <w:rFonts w:ascii="Times New Roman" w:hAnsi="Times New Roman"/>
          <w:sz w:val="24"/>
          <w:szCs w:val="24"/>
          <w:lang w:val="id-ID" w:eastAsia="id-ID"/>
        </w:rPr>
        <w:t>COMPETING INTERESTS DISCLAIMER:</w:t>
      </w:r>
    </w:p>
    <w:p w14:paraId="28423057" w14:textId="77777777" w:rsidR="00EE5615" w:rsidRPr="00EE5615" w:rsidRDefault="00EE5615" w:rsidP="00EE5615">
      <w:pPr>
        <w:spacing w:before="100" w:beforeAutospacing="1" w:after="100" w:afterAutospacing="1"/>
        <w:rPr>
          <w:rFonts w:ascii="Times New Roman" w:hAnsi="Times New Roman"/>
          <w:sz w:val="24"/>
          <w:szCs w:val="24"/>
          <w:lang w:val="id-ID" w:eastAsia="id-ID"/>
        </w:rPr>
      </w:pPr>
      <w:r w:rsidRPr="00EE5615">
        <w:rPr>
          <w:rFonts w:ascii="Times New Roman" w:hAnsi="Times New Roman"/>
          <w:sz w:val="24"/>
          <w:szCs w:val="24"/>
          <w:lang w:val="id-ID" w:eastAsia="id-ID"/>
        </w:rPr>
        <w:t>Authors have declared that they have no known competing financial interests OR non-financial interests OR personal relationships that could have appeared to influence the work reported in this paper.</w:t>
      </w:r>
    </w:p>
    <w:p w14:paraId="0E4538A0" w14:textId="77777777" w:rsidR="00EE5615" w:rsidRPr="00EE5615" w:rsidRDefault="00EE5615" w:rsidP="00EE5615">
      <w:pPr>
        <w:spacing w:before="100" w:beforeAutospacing="1" w:after="100" w:afterAutospacing="1"/>
        <w:rPr>
          <w:rFonts w:ascii="Times New Roman" w:hAnsi="Times New Roman"/>
          <w:sz w:val="24"/>
          <w:szCs w:val="24"/>
          <w:lang w:val="id-ID" w:eastAsia="id-ID"/>
        </w:rPr>
      </w:pPr>
    </w:p>
    <w:p w14:paraId="19D6EE83" w14:textId="77777777" w:rsidR="00EE5615" w:rsidRPr="00635667" w:rsidRDefault="00EE5615" w:rsidP="00635667">
      <w:pPr>
        <w:spacing w:before="100" w:beforeAutospacing="1" w:after="100" w:afterAutospacing="1"/>
        <w:rPr>
          <w:rFonts w:ascii="Times New Roman" w:hAnsi="Times New Roman"/>
          <w:sz w:val="24"/>
          <w:szCs w:val="24"/>
          <w:lang w:val="id-ID" w:eastAsia="id-ID"/>
        </w:rPr>
      </w:pPr>
    </w:p>
    <w:p w14:paraId="69241B22" w14:textId="77777777" w:rsidR="005F7A0B" w:rsidRPr="005F7A0B" w:rsidRDefault="005F7A0B" w:rsidP="00F3459F">
      <w:pPr>
        <w:pStyle w:val="Body"/>
        <w:spacing w:after="0" w:line="360" w:lineRule="auto"/>
        <w:contextualSpacing/>
        <w:outlineLvl w:val="0"/>
        <w:rPr>
          <w:rFonts w:ascii="Arial" w:hAnsi="Arial" w:cs="Arial"/>
          <w:b/>
          <w:bCs/>
          <w:sz w:val="22"/>
          <w:szCs w:val="24"/>
        </w:rPr>
      </w:pPr>
      <w:r w:rsidRPr="005F7A0B">
        <w:rPr>
          <w:rFonts w:ascii="Arial" w:hAnsi="Arial" w:cs="Arial"/>
          <w:b/>
          <w:bCs/>
          <w:sz w:val="22"/>
          <w:szCs w:val="24"/>
        </w:rPr>
        <w:t>REFERENCES</w:t>
      </w:r>
    </w:p>
    <w:p w14:paraId="2931D679" w14:textId="77777777" w:rsidR="00910F95" w:rsidRPr="00910F95" w:rsidRDefault="00910F95" w:rsidP="00910F95">
      <w:pPr>
        <w:widowControl w:val="0"/>
        <w:autoSpaceDE w:val="0"/>
        <w:autoSpaceDN w:val="0"/>
        <w:adjustRightInd w:val="0"/>
        <w:jc w:val="both"/>
        <w:rPr>
          <w:rFonts w:ascii="Arial" w:hAnsi="Arial" w:cs="Arial"/>
          <w:szCs w:val="24"/>
        </w:rPr>
      </w:pPr>
      <w:r w:rsidRPr="00C943D7">
        <w:rPr>
          <w:rFonts w:ascii="Times New Roman" w:hAnsi="Times New Roman"/>
          <w:b/>
          <w:bCs/>
          <w:sz w:val="24"/>
          <w:szCs w:val="24"/>
        </w:rPr>
        <w:fldChar w:fldCharType="begin" w:fldLock="1"/>
      </w:r>
      <w:r w:rsidRPr="00C943D7">
        <w:rPr>
          <w:rFonts w:ascii="Times New Roman" w:hAnsi="Times New Roman"/>
          <w:b/>
          <w:bCs/>
          <w:sz w:val="24"/>
          <w:szCs w:val="24"/>
        </w:rPr>
        <w:instrText xml:space="preserve">ADDIN Mendeley Bibliography CSL_BIBLIOGRAPHY </w:instrText>
      </w:r>
      <w:r w:rsidRPr="00C943D7">
        <w:rPr>
          <w:rFonts w:ascii="Times New Roman" w:hAnsi="Times New Roman"/>
          <w:b/>
          <w:bCs/>
          <w:sz w:val="24"/>
          <w:szCs w:val="24"/>
        </w:rPr>
        <w:fldChar w:fldCharType="separate"/>
      </w:r>
      <w:r w:rsidRPr="00910F95">
        <w:rPr>
          <w:rFonts w:ascii="Arial" w:hAnsi="Arial" w:cs="Arial"/>
          <w:szCs w:val="24"/>
        </w:rPr>
        <w:t xml:space="preserve">1. </w:t>
      </w:r>
      <w:r w:rsidRPr="00910F95">
        <w:rPr>
          <w:rFonts w:ascii="Arial" w:hAnsi="Arial" w:cs="Arial"/>
          <w:szCs w:val="24"/>
        </w:rPr>
        <w:tab/>
        <w:t xml:space="preserve">Kim HJ, Yang JH, Chang DG, Lenke LG, Suh SW, Nam Y, et al. Adult spinal deformity: a comprehensive review of current advances and future directions. Asian Spine J. 2022;16(5):776. </w:t>
      </w:r>
    </w:p>
    <w:p w14:paraId="77FDA1BE"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 </w:t>
      </w:r>
      <w:r w:rsidRPr="00910F95">
        <w:rPr>
          <w:rFonts w:ascii="Arial" w:hAnsi="Arial" w:cs="Arial"/>
          <w:szCs w:val="24"/>
        </w:rPr>
        <w:tab/>
        <w:t xml:space="preserve">Tsirikos AI, Roberts SB, Bhatti E. Incidence of spinal deformity surgery in a national health service from 2005 to 2018. Spine (Phila Pa 1976). 2020;1(3):19–28. </w:t>
      </w:r>
    </w:p>
    <w:p w14:paraId="5832E24B"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3. </w:t>
      </w:r>
      <w:r w:rsidRPr="00910F95">
        <w:rPr>
          <w:rFonts w:ascii="Arial" w:hAnsi="Arial" w:cs="Arial"/>
          <w:szCs w:val="24"/>
        </w:rPr>
        <w:tab/>
        <w:t xml:space="preserve">Diebo BG, Shah N V, Boachie-Adjei O, Zhu F, Rothenfluh DA, Paulino CB, et al. Adult spinal deformity. Lancet. 2019;394(10193):160–72. </w:t>
      </w:r>
    </w:p>
    <w:p w14:paraId="3320433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4. </w:t>
      </w:r>
      <w:r w:rsidRPr="00910F95">
        <w:rPr>
          <w:rFonts w:ascii="Arial" w:hAnsi="Arial" w:cs="Arial"/>
          <w:szCs w:val="24"/>
        </w:rPr>
        <w:tab/>
        <w:t xml:space="preserve">Nam Y, Patel U, Chang DG, Lee Y Bin, Lim J, Yang JH, et al. Curve progression in adolescent idiopathic scoliosis with Cobb angles between 40 and 50 degrees at the late stage of skeletal growth: a minimum 5-year follow-up study. J Clin Med. 2025;14(15):5272. </w:t>
      </w:r>
    </w:p>
    <w:p w14:paraId="77BF8B5D"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5. </w:t>
      </w:r>
      <w:r w:rsidRPr="00910F95">
        <w:rPr>
          <w:rFonts w:ascii="Arial" w:hAnsi="Arial" w:cs="Arial"/>
          <w:szCs w:val="24"/>
        </w:rPr>
        <w:tab/>
        <w:t xml:space="preserve">Zhang H, Zhang X, Hu F, Hu W, Wang Y, Hao Y. Ankylosing spondylitis kyphosis surgical correction postoperative evaluation via SRS-22 domain investigation. J Orthop Surg Res. 2018 Jan;13(1):5. </w:t>
      </w:r>
    </w:p>
    <w:p w14:paraId="0A526EB1"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6. </w:t>
      </w:r>
      <w:r w:rsidRPr="00910F95">
        <w:rPr>
          <w:rFonts w:ascii="Arial" w:hAnsi="Arial" w:cs="Arial"/>
          <w:szCs w:val="24"/>
        </w:rPr>
        <w:tab/>
        <w:t xml:space="preserve">Jin C, Wang S, Yang G, Li E, Liang Z. A review of the methods on cobb angle measurements for spinal curvature. Sensors. 2022;22(9):3258. </w:t>
      </w:r>
    </w:p>
    <w:p w14:paraId="176D322D"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7. </w:t>
      </w:r>
      <w:r w:rsidRPr="00910F95">
        <w:rPr>
          <w:rFonts w:ascii="Arial" w:hAnsi="Arial" w:cs="Arial"/>
          <w:szCs w:val="24"/>
        </w:rPr>
        <w:tab/>
        <w:t xml:space="preserve">Sanders J. Growth and Maturity in Musculoskeletal Care. The Atlas. 2017;47. </w:t>
      </w:r>
    </w:p>
    <w:p w14:paraId="532AB2D3"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lastRenderedPageBreak/>
        <w:t xml:space="preserve">8. </w:t>
      </w:r>
      <w:r w:rsidRPr="00910F95">
        <w:rPr>
          <w:rFonts w:ascii="Arial" w:hAnsi="Arial" w:cs="Arial"/>
          <w:szCs w:val="24"/>
        </w:rPr>
        <w:tab/>
        <w:t xml:space="preserve">Ali A, Fontanari V, Fontana M, Schmölz W. Spinal deformities and advancement in corrective orthoses. Bioengineering. 2020;8(1):2. </w:t>
      </w:r>
    </w:p>
    <w:p w14:paraId="281B379F"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9. </w:t>
      </w:r>
      <w:r w:rsidRPr="00910F95">
        <w:rPr>
          <w:rFonts w:ascii="Arial" w:hAnsi="Arial" w:cs="Arial"/>
          <w:szCs w:val="24"/>
        </w:rPr>
        <w:tab/>
        <w:t xml:space="preserve">Cerillo JL, Becsey AN, Sanghadia CP, Root KT, Lucke-Wold B. Spine bracing: when to utilize—a narrative review. Biomechanics. 2023;3(1):136–54. </w:t>
      </w:r>
    </w:p>
    <w:p w14:paraId="3731A8FA"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10. </w:t>
      </w:r>
      <w:r w:rsidRPr="00910F95">
        <w:rPr>
          <w:rFonts w:ascii="Arial" w:hAnsi="Arial" w:cs="Arial"/>
          <w:szCs w:val="24"/>
        </w:rPr>
        <w:tab/>
        <w:t xml:space="preserve">Bettany-Saltikov J, Turnbull D, Ng SY, Webb R. Management of spinal deformities and evidence of treatment effectiveness. Open Orthop J. 2017;11:1521. </w:t>
      </w:r>
    </w:p>
    <w:p w14:paraId="072C4CF9"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11. </w:t>
      </w:r>
      <w:r w:rsidRPr="00910F95">
        <w:rPr>
          <w:rFonts w:ascii="Arial" w:hAnsi="Arial" w:cs="Arial"/>
          <w:szCs w:val="24"/>
        </w:rPr>
        <w:tab/>
        <w:t xml:space="preserve">Slattery C, Verma K. Classifications in brief: the Lenke classification for adolescent idiopathic scoliosis. Clin Orthop Relat Res. 2018;476(11):2271–6. </w:t>
      </w:r>
    </w:p>
    <w:p w14:paraId="4991B13E"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12. </w:t>
      </w:r>
      <w:r w:rsidRPr="00910F95">
        <w:rPr>
          <w:rFonts w:ascii="Arial" w:hAnsi="Arial" w:cs="Arial"/>
          <w:szCs w:val="24"/>
        </w:rPr>
        <w:tab/>
        <w:t xml:space="preserve">Elfakharany MM, Torky SM, Ibrahim MA, Abouelnaga BF, Shamhoot IA. Surgical Outcome of Correction of Adolescent Idiopathic Scoliosis. Arq Bras Neurocir Brazilian Neurosurg. 2025;44(04):e252–60. </w:t>
      </w:r>
    </w:p>
    <w:p w14:paraId="7549679E"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13. </w:t>
      </w:r>
      <w:r w:rsidRPr="00910F95">
        <w:rPr>
          <w:rFonts w:ascii="Arial" w:hAnsi="Arial" w:cs="Arial"/>
          <w:szCs w:val="24"/>
        </w:rPr>
        <w:tab/>
        <w:t xml:space="preserve">Murphy RF, Mooney JF 3rd. Complications following spine fusion for adolescent idiopathic scoliosis. Curr Rev Musculoskelet Med. 2016 Dec;9(4):462–9. </w:t>
      </w:r>
    </w:p>
    <w:p w14:paraId="1C191F46"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14. </w:t>
      </w:r>
      <w:r w:rsidRPr="00910F95">
        <w:rPr>
          <w:rFonts w:ascii="Arial" w:hAnsi="Arial" w:cs="Arial"/>
          <w:szCs w:val="24"/>
        </w:rPr>
        <w:tab/>
        <w:t xml:space="preserve">Man YW, Lui JYS, Lam CY, Cheung JPY, Cheung PWH. Prevalence and Risk Factors for Postoperative Neurological Complications in Spinal Deformity Surgery: A Systematic Review and Proportional Meta-Analysis. Neurospine. 2025 Mar;22(1):243–63. </w:t>
      </w:r>
    </w:p>
    <w:p w14:paraId="0AD1721C"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15. </w:t>
      </w:r>
      <w:r w:rsidRPr="00910F95">
        <w:rPr>
          <w:rFonts w:ascii="Arial" w:hAnsi="Arial" w:cs="Arial"/>
          <w:szCs w:val="24"/>
        </w:rPr>
        <w:tab/>
        <w:t xml:space="preserve">Luo J, Wu T, Yang Z, Duan C, Tao H. An effective strategy for treatment of severe kyphosis secondary to ankylosing  spondylitis: one-level modified osteotomy combined with shoulders lifting correction method. J Orthop Surg Res. 2024 Sep;19(1):536. </w:t>
      </w:r>
    </w:p>
    <w:p w14:paraId="2013600F"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16. </w:t>
      </w:r>
      <w:r w:rsidRPr="00910F95">
        <w:rPr>
          <w:rFonts w:ascii="Arial" w:hAnsi="Arial" w:cs="Arial"/>
          <w:szCs w:val="24"/>
        </w:rPr>
        <w:tab/>
        <w:t xml:space="preserve">Gatam L, Phedy P, Mahadhipta H, Husin S, Gatam AR, Kadar PD, et al. Surgical outcomes and complication rates in severe scoliosis: a systematic review. Sicot-J. 2025;11. </w:t>
      </w:r>
    </w:p>
    <w:p w14:paraId="2258E8A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17. </w:t>
      </w:r>
      <w:r w:rsidRPr="00910F95">
        <w:rPr>
          <w:rFonts w:ascii="Arial" w:hAnsi="Arial" w:cs="Arial"/>
          <w:szCs w:val="24"/>
        </w:rPr>
        <w:tab/>
        <w:t xml:space="preserve">Souder C, Newton PO, Shah SA, Lonner BS, Bastrom TP, Yaszay B. Factors in Surgical Decision Making for Thoracolumbar/Lumbar AIS: It’s About More Than Just the Curve Magnitude. J Pediatr Orthop. 2017;37(8). </w:t>
      </w:r>
    </w:p>
    <w:p w14:paraId="47E23A44"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18. </w:t>
      </w:r>
      <w:r w:rsidRPr="00910F95">
        <w:rPr>
          <w:rFonts w:ascii="Arial" w:hAnsi="Arial" w:cs="Arial"/>
          <w:szCs w:val="24"/>
        </w:rPr>
        <w:tab/>
        <w:t xml:space="preserve">Jain A, Ahuja K, Roberts SB, Tsirikos AI. Techniques of Deformity Correction in Adolescent Idiopathic Scoliosis—A Narrative Review of the Existing Literature. Vol. 14, Journal of Clinical Medicine. 2025. p. 2396. </w:t>
      </w:r>
    </w:p>
    <w:p w14:paraId="4CE2163F"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19. </w:t>
      </w:r>
      <w:r w:rsidRPr="00910F95">
        <w:rPr>
          <w:rFonts w:ascii="Arial" w:hAnsi="Arial" w:cs="Arial"/>
          <w:szCs w:val="24"/>
        </w:rPr>
        <w:tab/>
        <w:t xml:space="preserve">Lee SY, Lee YJ, Chiu CK, Chandirasegaran S, Hasan MS, Chan CYW, et al. Analysis of Clinical and Radiological Predictive Factors for Moderate and Severe Pulmonary Impairment in 102 Adolescent Idiopathic Scoliosis (AIS) Patients With Major Cobb Angle ≥45°: A Study of an Asian Population. Glob Spine J. 2025 Feb 17;15(7):3172–9. </w:t>
      </w:r>
    </w:p>
    <w:p w14:paraId="187C5D09"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20. </w:t>
      </w:r>
      <w:r w:rsidRPr="00910F95">
        <w:rPr>
          <w:rFonts w:ascii="Arial" w:hAnsi="Arial" w:cs="Arial"/>
          <w:szCs w:val="24"/>
        </w:rPr>
        <w:tab/>
        <w:t xml:space="preserve">Chehrassan M, Shakeri M, Nikouei F, Sabbaghan S, Sour B, Mahabadi EA, et al. Understanding the pros and cons of spine surgery for ankylosing spondylitis: experience from a single institution study. BMC Rheumatol. 2025;9(1):11. </w:t>
      </w:r>
    </w:p>
    <w:p w14:paraId="7609D631"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21. </w:t>
      </w:r>
      <w:r w:rsidRPr="00910F95">
        <w:rPr>
          <w:rFonts w:ascii="Arial" w:hAnsi="Arial" w:cs="Arial"/>
          <w:szCs w:val="24"/>
        </w:rPr>
        <w:tab/>
        <w:t xml:space="preserve">Guay J, Suresh S, Kopp S, Johnson RL. Postoperative epidural analgesia versus systemic analgesia for thoraco-lumbar spine surgery in children. Cochrane database Syst Rev. 2019 Jan;1(1):CD012819. </w:t>
      </w:r>
    </w:p>
    <w:p w14:paraId="726B114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22. </w:t>
      </w:r>
      <w:r w:rsidRPr="00910F95">
        <w:rPr>
          <w:rFonts w:ascii="Arial" w:hAnsi="Arial" w:cs="Arial"/>
          <w:szCs w:val="24"/>
        </w:rPr>
        <w:tab/>
        <w:t xml:space="preserve">Bazancir Z, Talu B, Korkmaz MF. Postoperative rehabilitation versus early mobilization following scoliosis surgery: A single-blind randomized clinical trial. J Orthop Sci. 2023;28(2):308–14. </w:t>
      </w:r>
    </w:p>
    <w:p w14:paraId="1082DE30"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23. </w:t>
      </w:r>
      <w:r w:rsidRPr="00910F95">
        <w:rPr>
          <w:rFonts w:ascii="Arial" w:hAnsi="Arial" w:cs="Arial"/>
          <w:szCs w:val="24"/>
        </w:rPr>
        <w:tab/>
        <w:t xml:space="preserve">Hashem M. Assessment of Pulmonary Function After Treatment of Scoliosis: Meta-Analysis and Review Article. Medicina (Kaunas). 2025 Jun;61(7). </w:t>
      </w:r>
    </w:p>
    <w:p w14:paraId="079281A0"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24. </w:t>
      </w:r>
      <w:r w:rsidRPr="00910F95">
        <w:rPr>
          <w:rFonts w:ascii="Arial" w:hAnsi="Arial" w:cs="Arial"/>
          <w:szCs w:val="24"/>
        </w:rPr>
        <w:tab/>
        <w:t xml:space="preserve">Shillingford JN, Laratta JL, Reddy H, Ha A, Lehman RA, Lenke LG, et al. Postoperative Surgical Site Infection After Spine Surgery: An Update From the Scoliosis Research Society (SRS) Morbidity and Mortality Database*. Spine Deform. 2018;6(6):634–43. </w:t>
      </w:r>
    </w:p>
    <w:p w14:paraId="1A8394B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25. </w:t>
      </w:r>
      <w:r w:rsidRPr="00910F95">
        <w:rPr>
          <w:rFonts w:ascii="Arial" w:hAnsi="Arial" w:cs="Arial"/>
          <w:szCs w:val="24"/>
        </w:rPr>
        <w:tab/>
        <w:t xml:space="preserve">Lener S, Hartmann S, Barbagallo GM V, Certo F, Thomé C, Tschugg A. Management of spinal infection: a review of the literature. Acta Neurochir (Wien). 2018;160(3):487–96. </w:t>
      </w:r>
    </w:p>
    <w:p w14:paraId="44ED162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26. </w:t>
      </w:r>
      <w:r w:rsidRPr="00910F95">
        <w:rPr>
          <w:rFonts w:ascii="Arial" w:hAnsi="Arial" w:cs="Arial"/>
          <w:szCs w:val="24"/>
        </w:rPr>
        <w:tab/>
        <w:t xml:space="preserve">Alcala-Marquez C, Torrealba R, Mehbod AA, Dawson JM, Dressel TD, Transfeldt EE. Recurrent surgical site infections in the spine after treatment with the vacuum-assisted closure (VAC) system. Clin Spine Surg. 2018;31(8):351–5. </w:t>
      </w:r>
    </w:p>
    <w:p w14:paraId="5677E907"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27. </w:t>
      </w:r>
      <w:r w:rsidRPr="00910F95">
        <w:rPr>
          <w:rFonts w:ascii="Arial" w:hAnsi="Arial" w:cs="Arial"/>
          <w:szCs w:val="24"/>
        </w:rPr>
        <w:tab/>
        <w:t xml:space="preserve">Alahmari ASA, Qari SK, Asiri RI, Almohammadi TA, Alqarni MAM, Aljahdali HM, et al. An Overview on the Role of Surgical Management in Ankylosing Spondylitis. Arch Pharm </w:t>
      </w:r>
      <w:r w:rsidRPr="00910F95">
        <w:rPr>
          <w:rFonts w:ascii="Arial" w:hAnsi="Arial" w:cs="Arial"/>
          <w:szCs w:val="24"/>
        </w:rPr>
        <w:lastRenderedPageBreak/>
        <w:t xml:space="preserve">Pract. 2021;12(2–2021):106–11. </w:t>
      </w:r>
    </w:p>
    <w:p w14:paraId="51338BFB" w14:textId="77777777" w:rsidR="00910F95" w:rsidRPr="00C943D7" w:rsidRDefault="00910F95" w:rsidP="00910F95">
      <w:pPr>
        <w:widowControl w:val="0"/>
        <w:autoSpaceDE w:val="0"/>
        <w:autoSpaceDN w:val="0"/>
        <w:adjustRightInd w:val="0"/>
        <w:jc w:val="both"/>
        <w:rPr>
          <w:rFonts w:ascii="Times New Roman" w:hAnsi="Times New Roman"/>
          <w:sz w:val="24"/>
        </w:rPr>
      </w:pPr>
      <w:r w:rsidRPr="00910F95">
        <w:rPr>
          <w:rFonts w:ascii="Arial" w:hAnsi="Arial" w:cs="Arial"/>
          <w:szCs w:val="24"/>
        </w:rPr>
        <w:t xml:space="preserve">28. </w:t>
      </w:r>
      <w:r w:rsidRPr="00910F95">
        <w:rPr>
          <w:rFonts w:ascii="Arial" w:hAnsi="Arial" w:cs="Arial"/>
          <w:szCs w:val="24"/>
        </w:rPr>
        <w:tab/>
        <w:t>Yagi M, Michikawa T, Hosogane N, Fujita N, Okada E, Suzuki S, et al. Risk, Recovery, and Clinical Impact of Neurological Complications in Adult Spinal Deformity Surgery. Spine (Phila Pa 1976). 2019;44(19).</w:t>
      </w:r>
      <w:r w:rsidRPr="00C943D7">
        <w:rPr>
          <w:rFonts w:ascii="Times New Roman" w:hAnsi="Times New Roman"/>
          <w:sz w:val="24"/>
          <w:szCs w:val="24"/>
        </w:rPr>
        <w:t xml:space="preserve"> </w:t>
      </w:r>
    </w:p>
    <w:p w14:paraId="418DFF3D" w14:textId="77777777" w:rsidR="00910F95" w:rsidRPr="005F7A0B" w:rsidRDefault="00910F95" w:rsidP="00910F95">
      <w:pPr>
        <w:widowControl w:val="0"/>
        <w:autoSpaceDE w:val="0"/>
        <w:autoSpaceDN w:val="0"/>
        <w:adjustRightInd w:val="0"/>
        <w:spacing w:before="100" w:line="360" w:lineRule="auto"/>
        <w:jc w:val="both"/>
        <w:rPr>
          <w:color w:val="000000" w:themeColor="text1"/>
        </w:rPr>
      </w:pPr>
      <w:r w:rsidRPr="00C943D7">
        <w:rPr>
          <w:rFonts w:ascii="Times New Roman" w:hAnsi="Times New Roman"/>
          <w:b/>
          <w:bCs/>
          <w:sz w:val="24"/>
          <w:szCs w:val="24"/>
        </w:rPr>
        <w:fldChar w:fldCharType="end"/>
      </w:r>
    </w:p>
    <w:sectPr w:rsidR="00910F95" w:rsidRPr="005F7A0B" w:rsidSect="006220C9">
      <w:headerReference w:type="even" r:id="rId123"/>
      <w:headerReference w:type="default" r:id="rId124"/>
      <w:footerReference w:type="default" r:id="rId125"/>
      <w:headerReference w:type="first" r:id="rId1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9FBAE" w14:textId="77777777" w:rsidR="00D96DC7" w:rsidRDefault="00D96DC7" w:rsidP="00C37E61">
      <w:r>
        <w:separator/>
      </w:r>
    </w:p>
  </w:endnote>
  <w:endnote w:type="continuationSeparator" w:id="0">
    <w:p w14:paraId="0E2DE81F" w14:textId="77777777" w:rsidR="00D96DC7" w:rsidRDefault="00D96DC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44373" w14:textId="77777777" w:rsidR="006220C9" w:rsidRDefault="00622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7FDF" w14:textId="77777777" w:rsidR="006220C9" w:rsidRDefault="00622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0A173" w14:textId="77777777" w:rsidR="009E048A" w:rsidRDefault="009E048A">
    <w:pPr>
      <w:pStyle w:val="Footer"/>
      <w:rPr>
        <w:rFonts w:ascii="Arial" w:hAnsi="Arial" w:cs="Arial"/>
        <w:sz w:val="16"/>
      </w:rPr>
    </w:pPr>
  </w:p>
  <w:p w14:paraId="5F5E98C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B173E77" w14:textId="77777777" w:rsidR="009E048A" w:rsidRDefault="009E048A">
    <w:pPr>
      <w:pStyle w:val="Footer"/>
      <w:rPr>
        <w:rFonts w:ascii="Arial" w:hAnsi="Arial" w:cs="Arial"/>
        <w:sz w:val="16"/>
      </w:rPr>
    </w:pPr>
  </w:p>
  <w:p w14:paraId="55C43B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65A11" w14:textId="77777777" w:rsidR="00C37E61" w:rsidRPr="00C37E61" w:rsidRDefault="00BA7D35" w:rsidP="00BA7D35">
    <w:pPr>
      <w:pStyle w:val="Footer"/>
      <w:tabs>
        <w:tab w:val="clear" w:pos="4320"/>
        <w:tab w:val="clear" w:pos="8640"/>
        <w:tab w:val="left" w:pos="142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0A407" w14:textId="77777777" w:rsidR="00D96DC7" w:rsidRDefault="00D96DC7" w:rsidP="00C37E61">
      <w:r>
        <w:separator/>
      </w:r>
    </w:p>
  </w:footnote>
  <w:footnote w:type="continuationSeparator" w:id="0">
    <w:p w14:paraId="156D4B84" w14:textId="77777777" w:rsidR="00D96DC7" w:rsidRDefault="00D96DC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E5791" w14:textId="207FF21B" w:rsidR="006220C9" w:rsidRDefault="006220C9">
    <w:pPr>
      <w:pStyle w:val="Header"/>
    </w:pPr>
    <w:r>
      <w:rPr>
        <w:noProof/>
      </w:rPr>
      <w:pict w14:anchorId="58611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BEEE5" w14:textId="23572C83" w:rsidR="006220C9" w:rsidRDefault="006220C9">
    <w:pPr>
      <w:pStyle w:val="Header"/>
    </w:pPr>
    <w:r>
      <w:rPr>
        <w:noProof/>
      </w:rPr>
      <w:pict w14:anchorId="73AF3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0AA33" w14:textId="249240E8" w:rsidR="00296529" w:rsidRPr="00296529" w:rsidRDefault="006220C9" w:rsidP="00296529">
    <w:pPr>
      <w:ind w:left="2160"/>
      <w:jc w:val="center"/>
      <w:rPr>
        <w:rFonts w:ascii="Times New Roman" w:eastAsia="Calibri" w:hAnsi="Times New Roman"/>
        <w:i/>
        <w:sz w:val="18"/>
        <w:szCs w:val="22"/>
      </w:rPr>
    </w:pPr>
    <w:r>
      <w:rPr>
        <w:noProof/>
      </w:rPr>
      <w:pict w14:anchorId="7A40D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92E42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C7038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E0231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8AE44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078709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78533F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DC6CF" w14:textId="637D9B11" w:rsidR="006220C9" w:rsidRDefault="006220C9">
    <w:pPr>
      <w:pStyle w:val="Header"/>
    </w:pPr>
    <w:r>
      <w:rPr>
        <w:noProof/>
      </w:rPr>
      <w:pict w14:anchorId="7C6C5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4ADAE" w14:textId="29988C39" w:rsidR="006220C9" w:rsidRDefault="006220C9">
    <w:pPr>
      <w:pStyle w:val="Header"/>
    </w:pPr>
    <w:r>
      <w:rPr>
        <w:noProof/>
      </w:rPr>
      <w:pict w14:anchorId="2DC2E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4BD66" w14:textId="4BB5136B" w:rsidR="006220C9" w:rsidRDefault="006220C9">
    <w:pPr>
      <w:pStyle w:val="Header"/>
    </w:pPr>
    <w:r>
      <w:rPr>
        <w:noProof/>
      </w:rPr>
      <w:pict w14:anchorId="347D7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3DC1"/>
    <w:rsid w:val="000A47FA"/>
    <w:rsid w:val="000A65D3"/>
    <w:rsid w:val="000B1E33"/>
    <w:rsid w:val="000D689F"/>
    <w:rsid w:val="000E7B7B"/>
    <w:rsid w:val="000E7D62"/>
    <w:rsid w:val="00103357"/>
    <w:rsid w:val="00123C9F"/>
    <w:rsid w:val="00126190"/>
    <w:rsid w:val="00130F17"/>
    <w:rsid w:val="00132044"/>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1E4A"/>
    <w:rsid w:val="0026469D"/>
    <w:rsid w:val="00283105"/>
    <w:rsid w:val="00284C4C"/>
    <w:rsid w:val="00287E68"/>
    <w:rsid w:val="00296529"/>
    <w:rsid w:val="002B27FB"/>
    <w:rsid w:val="002B685A"/>
    <w:rsid w:val="002C57D2"/>
    <w:rsid w:val="002E0D56"/>
    <w:rsid w:val="00315186"/>
    <w:rsid w:val="0033343E"/>
    <w:rsid w:val="00343BA8"/>
    <w:rsid w:val="003512C2"/>
    <w:rsid w:val="00371FB6"/>
    <w:rsid w:val="003763C1"/>
    <w:rsid w:val="00376BBE"/>
    <w:rsid w:val="0039224F"/>
    <w:rsid w:val="00393221"/>
    <w:rsid w:val="003A43A4"/>
    <w:rsid w:val="003A7E18"/>
    <w:rsid w:val="003C4C86"/>
    <w:rsid w:val="003C6258"/>
    <w:rsid w:val="003E2904"/>
    <w:rsid w:val="00401927"/>
    <w:rsid w:val="004049D8"/>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A5712"/>
    <w:rsid w:val="005C784C"/>
    <w:rsid w:val="005D17F6"/>
    <w:rsid w:val="005E5539"/>
    <w:rsid w:val="005F563B"/>
    <w:rsid w:val="005F7A0B"/>
    <w:rsid w:val="00602BF5"/>
    <w:rsid w:val="00617FDD"/>
    <w:rsid w:val="006220C9"/>
    <w:rsid w:val="00633614"/>
    <w:rsid w:val="00633F68"/>
    <w:rsid w:val="00635667"/>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47D6D"/>
    <w:rsid w:val="00754C9A"/>
    <w:rsid w:val="0075599A"/>
    <w:rsid w:val="00761D52"/>
    <w:rsid w:val="00770D7C"/>
    <w:rsid w:val="0077749E"/>
    <w:rsid w:val="00790ADA"/>
    <w:rsid w:val="007C7A31"/>
    <w:rsid w:val="007D1075"/>
    <w:rsid w:val="007D2288"/>
    <w:rsid w:val="007E088F"/>
    <w:rsid w:val="007F7B32"/>
    <w:rsid w:val="00804BC2"/>
    <w:rsid w:val="00812B9F"/>
    <w:rsid w:val="0081431A"/>
    <w:rsid w:val="0083216F"/>
    <w:rsid w:val="00860000"/>
    <w:rsid w:val="00863BD3"/>
    <w:rsid w:val="008641ED"/>
    <w:rsid w:val="00866D66"/>
    <w:rsid w:val="008671C6"/>
    <w:rsid w:val="00875803"/>
    <w:rsid w:val="00882437"/>
    <w:rsid w:val="008B459E"/>
    <w:rsid w:val="008E13AE"/>
    <w:rsid w:val="008E1506"/>
    <w:rsid w:val="008E710C"/>
    <w:rsid w:val="008F0359"/>
    <w:rsid w:val="008F69D6"/>
    <w:rsid w:val="00900C37"/>
    <w:rsid w:val="00902823"/>
    <w:rsid w:val="00905931"/>
    <w:rsid w:val="00910F95"/>
    <w:rsid w:val="00915CA6"/>
    <w:rsid w:val="00927834"/>
    <w:rsid w:val="00927F49"/>
    <w:rsid w:val="009500A6"/>
    <w:rsid w:val="00957C18"/>
    <w:rsid w:val="009659BA"/>
    <w:rsid w:val="00983040"/>
    <w:rsid w:val="009A1353"/>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FC3"/>
    <w:rsid w:val="00A539AD"/>
    <w:rsid w:val="00A94063"/>
    <w:rsid w:val="00AA6219"/>
    <w:rsid w:val="00AA74E0"/>
    <w:rsid w:val="00AB703F"/>
    <w:rsid w:val="00AC6BB8"/>
    <w:rsid w:val="00AE008F"/>
    <w:rsid w:val="00B00140"/>
    <w:rsid w:val="00B01FCD"/>
    <w:rsid w:val="00B1776C"/>
    <w:rsid w:val="00B52583"/>
    <w:rsid w:val="00B52896"/>
    <w:rsid w:val="00B95236"/>
    <w:rsid w:val="00B96BD9"/>
    <w:rsid w:val="00BA1B01"/>
    <w:rsid w:val="00BA2641"/>
    <w:rsid w:val="00BA7D35"/>
    <w:rsid w:val="00BB37AA"/>
    <w:rsid w:val="00BC53A0"/>
    <w:rsid w:val="00BE62AD"/>
    <w:rsid w:val="00BF121F"/>
    <w:rsid w:val="00BF1F80"/>
    <w:rsid w:val="00C166EF"/>
    <w:rsid w:val="00C17EB0"/>
    <w:rsid w:val="00C27F5F"/>
    <w:rsid w:val="00C30A0F"/>
    <w:rsid w:val="00C37E61"/>
    <w:rsid w:val="00C40375"/>
    <w:rsid w:val="00C70F1B"/>
    <w:rsid w:val="00C71A47"/>
    <w:rsid w:val="00C7464C"/>
    <w:rsid w:val="00C75A2A"/>
    <w:rsid w:val="00C85588"/>
    <w:rsid w:val="00CA1806"/>
    <w:rsid w:val="00CD3A12"/>
    <w:rsid w:val="00CD6755"/>
    <w:rsid w:val="00CD6856"/>
    <w:rsid w:val="00CE0089"/>
    <w:rsid w:val="00CE793C"/>
    <w:rsid w:val="00CF193C"/>
    <w:rsid w:val="00D173F1"/>
    <w:rsid w:val="00D74CB0"/>
    <w:rsid w:val="00D8295D"/>
    <w:rsid w:val="00D96DC7"/>
    <w:rsid w:val="00DC2A65"/>
    <w:rsid w:val="00DE15F0"/>
    <w:rsid w:val="00DE5663"/>
    <w:rsid w:val="00DE78AA"/>
    <w:rsid w:val="00DF6287"/>
    <w:rsid w:val="00E03C10"/>
    <w:rsid w:val="00E053D0"/>
    <w:rsid w:val="00E15994"/>
    <w:rsid w:val="00E3114E"/>
    <w:rsid w:val="00E31A70"/>
    <w:rsid w:val="00E35B02"/>
    <w:rsid w:val="00E61D1C"/>
    <w:rsid w:val="00E66496"/>
    <w:rsid w:val="00E66B35"/>
    <w:rsid w:val="00E66E10"/>
    <w:rsid w:val="00E769F6"/>
    <w:rsid w:val="00E8407C"/>
    <w:rsid w:val="00E84F3C"/>
    <w:rsid w:val="00EA012C"/>
    <w:rsid w:val="00EC6A55"/>
    <w:rsid w:val="00ED0288"/>
    <w:rsid w:val="00EE52CB"/>
    <w:rsid w:val="00EE5615"/>
    <w:rsid w:val="00EF581D"/>
    <w:rsid w:val="00EF7FD8"/>
    <w:rsid w:val="00F06F59"/>
    <w:rsid w:val="00F17988"/>
    <w:rsid w:val="00F3459F"/>
    <w:rsid w:val="00F469F0"/>
    <w:rsid w:val="00F53273"/>
    <w:rsid w:val="00F755E4"/>
    <w:rsid w:val="00F77D02"/>
    <w:rsid w:val="00FB3A86"/>
    <w:rsid w:val="00FB5D1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32637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882437"/>
    <w:rPr>
      <w:rFonts w:ascii="Helvetica" w:hAnsi="Helvetica"/>
    </w:rPr>
  </w:style>
  <w:style w:type="paragraph" w:styleId="NormalWeb">
    <w:name w:val="Normal (Web)"/>
    <w:basedOn w:val="Normal"/>
    <w:uiPriority w:val="99"/>
    <w:unhideWhenUsed/>
    <w:rsid w:val="00882437"/>
    <w:pPr>
      <w:spacing w:before="100" w:beforeAutospacing="1" w:after="100" w:afterAutospacing="1"/>
    </w:pPr>
    <w:rPr>
      <w:rFonts w:ascii="Times" w:eastAsia="Arial Unicode MS" w:hAnsi="Times"/>
    </w:rPr>
  </w:style>
  <w:style w:type="character" w:styleId="Strong">
    <w:name w:val="Strong"/>
    <w:basedOn w:val="DefaultParagraphFont"/>
    <w:uiPriority w:val="22"/>
    <w:qFormat/>
    <w:rsid w:val="00882437"/>
    <w:rPr>
      <w:b/>
      <w:bCs/>
    </w:rPr>
  </w:style>
  <w:style w:type="paragraph" w:styleId="Caption">
    <w:name w:val="caption"/>
    <w:basedOn w:val="Normal"/>
    <w:next w:val="Normal"/>
    <w:uiPriority w:val="35"/>
    <w:unhideWhenUsed/>
    <w:qFormat/>
    <w:rsid w:val="00FB5D1C"/>
    <w:pPr>
      <w:spacing w:after="200"/>
    </w:pPr>
    <w:rPr>
      <w:rFonts w:asciiTheme="minorHAnsi" w:eastAsiaTheme="minorHAnsi" w:hAnsiTheme="minorHAnsi" w:cstheme="minorBidi"/>
      <w:i/>
      <w:iCs/>
      <w:noProof/>
      <w:color w:val="1F497D" w:themeColor="text2"/>
      <w:kern w:val="2"/>
      <w:sz w:val="18"/>
      <w:szCs w:val="22"/>
      <w:lang w:bidi="th-TH"/>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861995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84.jpeg"/><Relationship Id="rId42" Type="http://schemas.openxmlformats.org/officeDocument/2006/relationships/image" Target="media/image27.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64.jpeg"/><Relationship Id="rId112" Type="http://schemas.openxmlformats.org/officeDocument/2006/relationships/image" Target="media/image97.jpeg"/><Relationship Id="rId16" Type="http://schemas.openxmlformats.org/officeDocument/2006/relationships/image" Target="media/image3.jpeg"/><Relationship Id="rId107" Type="http://schemas.openxmlformats.org/officeDocument/2006/relationships/image" Target="media/image78.jpeg"/><Relationship Id="rId11"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7.jpeg"/><Relationship Id="rId79" Type="http://schemas.openxmlformats.org/officeDocument/2006/relationships/image" Target="media/image48.jpeg"/><Relationship Id="rId102" Type="http://schemas.openxmlformats.org/officeDocument/2006/relationships/image" Target="media/image87.png"/><Relationship Id="rId123" Type="http://schemas.openxmlformats.org/officeDocument/2006/relationships/header" Target="header4.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80.jpeg"/><Relationship Id="rId22" Type="http://schemas.openxmlformats.org/officeDocument/2006/relationships/image" Target="media/image7.jpeg"/><Relationship Id="rId27" Type="http://schemas.openxmlformats.org/officeDocument/2006/relationships/image" Target="media/image9.jpeg"/><Relationship Id="rId43" Type="http://schemas.openxmlformats.org/officeDocument/2006/relationships/image" Target="media/image28.jpeg"/><Relationship Id="rId48" Type="http://schemas.openxmlformats.org/officeDocument/2006/relationships/image" Target="media/image30.jpeg"/><Relationship Id="rId64" Type="http://schemas.openxmlformats.org/officeDocument/2006/relationships/image" Target="media/image43.jpeg"/><Relationship Id="rId69" Type="http://schemas.openxmlformats.org/officeDocument/2006/relationships/image" Target="media/image54.jpeg"/><Relationship Id="rId113" Type="http://schemas.openxmlformats.org/officeDocument/2006/relationships/image" Target="media/image79.jpeg"/><Relationship Id="rId118" Type="http://schemas.openxmlformats.org/officeDocument/2006/relationships/image" Target="media/image87.jpeg"/><Relationship Id="rId80" Type="http://schemas.openxmlformats.org/officeDocument/2006/relationships/image" Target="media/image49.jpeg"/><Relationship Id="rId85" Type="http://schemas.openxmlformats.org/officeDocument/2006/relationships/image" Target="media/image70.jpe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8.jpeg"/><Relationship Id="rId38" Type="http://schemas.openxmlformats.org/officeDocument/2006/relationships/image" Target="media/image14.png"/><Relationship Id="rId59"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93.jpeg"/><Relationship Id="rId124" Type="http://schemas.openxmlformats.org/officeDocument/2006/relationships/header" Target="header5.xml"/><Relationship Id="rId54" Type="http://schemas.openxmlformats.org/officeDocument/2006/relationships/image" Target="media/image32.emf"/><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66.pn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0.jpeg"/><Relationship Id="rId49" Type="http://schemas.openxmlformats.org/officeDocument/2006/relationships/image" Target="media/image34.jpeg"/><Relationship Id="rId114" Type="http://schemas.openxmlformats.org/officeDocument/2006/relationships/image" Target="media/image83.jpeg"/><Relationship Id="rId119" Type="http://schemas.openxmlformats.org/officeDocument/2006/relationships/image" Target="media/image88.jpeg"/><Relationship Id="rId44" Type="http://schemas.openxmlformats.org/officeDocument/2006/relationships/image" Target="media/image29.jpeg"/><Relationship Id="rId60" Type="http://schemas.openxmlformats.org/officeDocument/2006/relationships/image" Target="media/image39.jpeg"/><Relationship Id="rId65" Type="http://schemas.openxmlformats.org/officeDocument/2006/relationships/image" Target="media/image50.jpeg"/><Relationship Id="rId81" Type="http://schemas.openxmlformats.org/officeDocument/2006/relationships/image" Target="media/image56.jpeg"/><Relationship Id="rId86" Type="http://schemas.openxmlformats.org/officeDocument/2006/relationships/image" Target="media/image71.jpe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5.jpeg"/><Relationship Id="rId109" Type="http://schemas.openxmlformats.org/officeDocument/2006/relationships/image" Target="media/image9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75.jpeg"/><Relationship Id="rId120" Type="http://schemas.openxmlformats.org/officeDocument/2006/relationships/image" Target="media/image105.jpeg"/><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9.png"/><Relationship Id="rId40" Type="http://schemas.openxmlformats.org/officeDocument/2006/relationships/image" Target="media/image16.jpeg"/><Relationship Id="rId45" Type="http://schemas.openxmlformats.org/officeDocument/2006/relationships/image" Target="media/image24.jpeg"/><Relationship Id="rId66" Type="http://schemas.openxmlformats.org/officeDocument/2006/relationships/image" Target="media/image51.jpeg"/><Relationship Id="rId87" Type="http://schemas.openxmlformats.org/officeDocument/2006/relationships/image" Target="media/image58.jpeg"/><Relationship Id="rId110" Type="http://schemas.openxmlformats.org/officeDocument/2006/relationships/image" Target="media/image95.jpeg"/><Relationship Id="rId115" Type="http://schemas.openxmlformats.org/officeDocument/2006/relationships/image" Target="media/image100.jpeg"/><Relationship Id="rId61" Type="http://schemas.openxmlformats.org/officeDocument/2006/relationships/image" Target="media/image40.jpeg"/><Relationship Id="rId82" Type="http://schemas.openxmlformats.org/officeDocument/2006/relationships/image" Target="media/image57.jpeg"/><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2.jpeg"/><Relationship Id="rId35" Type="http://schemas.openxmlformats.org/officeDocument/2006/relationships/image" Target="media/image20.jpeg"/><Relationship Id="rId56" Type="http://schemas.openxmlformats.org/officeDocument/2006/relationships/image" Target="media/image41.emf"/><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76.jpeg"/><Relationship Id="rId12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45.jpeg"/><Relationship Id="rId93" Type="http://schemas.openxmlformats.org/officeDocument/2006/relationships/image" Target="media/image72.jpeg"/><Relationship Id="rId98" Type="http://schemas.openxmlformats.org/officeDocument/2006/relationships/image" Target="media/image83.pn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5.jpeg"/><Relationship Id="rId67" Type="http://schemas.openxmlformats.org/officeDocument/2006/relationships/image" Target="media/image52.jpeg"/><Relationship Id="rId116" Type="http://schemas.openxmlformats.org/officeDocument/2006/relationships/image" Target="media/image101.jpeg"/><Relationship Id="rId41" Type="http://schemas.openxmlformats.org/officeDocument/2006/relationships/image" Target="media/image23.jpeg"/><Relationship Id="rId62" Type="http://schemas.openxmlformats.org/officeDocument/2006/relationships/image" Target="media/image41.jpeg"/><Relationship Id="rId83" Type="http://schemas.openxmlformats.org/officeDocument/2006/relationships/image" Target="media/image68.jpeg"/><Relationship Id="rId88" Type="http://schemas.openxmlformats.org/officeDocument/2006/relationships/image" Target="media/image59.jpeg"/><Relationship Id="rId111" Type="http://schemas.openxmlformats.org/officeDocument/2006/relationships/image" Target="media/image96.jpeg"/><Relationship Id="rId15" Type="http://schemas.openxmlformats.org/officeDocument/2006/relationships/image" Target="media/image2.jpeg"/><Relationship Id="rId36" Type="http://schemas.openxmlformats.org/officeDocument/2006/relationships/image" Target="media/image21.jpeg"/><Relationship Id="rId57" Type="http://schemas.openxmlformats.org/officeDocument/2006/relationships/image" Target="media/image33.png"/><Relationship Id="rId106" Type="http://schemas.openxmlformats.org/officeDocument/2006/relationships/image" Target="media/image77.jpe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3.jpeg"/><Relationship Id="rId52" Type="http://schemas.openxmlformats.org/officeDocument/2006/relationships/image" Target="media/image37.jpeg"/><Relationship Id="rId73" Type="http://schemas.openxmlformats.org/officeDocument/2006/relationships/image" Target="media/image46.jpeg"/><Relationship Id="rId78" Type="http://schemas.openxmlformats.org/officeDocument/2006/relationships/image" Target="media/image63.jpeg"/><Relationship Id="rId94" Type="http://schemas.openxmlformats.org/officeDocument/2006/relationships/image" Target="media/image73.png"/><Relationship Id="rId99" Type="http://schemas.openxmlformats.org/officeDocument/2006/relationships/image" Target="media/image84.png"/><Relationship Id="rId101" Type="http://schemas.openxmlformats.org/officeDocument/2006/relationships/image" Target="media/image86.jpeg"/><Relationship Id="rId122"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33CAE-73F6-4DD8-918C-5D93B8F54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TotalTime>
  <Pages>20</Pages>
  <Words>16873</Words>
  <Characters>96179</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112827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2026-02-07T04:38:00Z</dcterms:created>
  <dcterms:modified xsi:type="dcterms:W3CDTF">2026-02-07T11:35:00Z</dcterms:modified>
</cp:coreProperties>
</file>