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C46AF" w14:textId="77777777" w:rsidR="0087007A" w:rsidRPr="0087007A" w:rsidRDefault="0087007A" w:rsidP="0087007A">
      <w:pPr>
        <w:pStyle w:val="Ttulo"/>
        <w:jc w:val="both"/>
        <w:rPr>
          <w:rFonts w:ascii="Arial" w:hAnsi="Arial" w:cs="Arial"/>
          <w:bCs/>
          <w:i/>
          <w:iCs/>
          <w:u w:val="single"/>
        </w:rPr>
      </w:pPr>
      <w:r w:rsidRPr="0087007A">
        <w:rPr>
          <w:rFonts w:ascii="Arial" w:hAnsi="Arial" w:cs="Arial"/>
          <w:bCs/>
          <w:i/>
          <w:iCs/>
          <w:u w:val="single"/>
        </w:rPr>
        <w:t xml:space="preserve">Case report </w:t>
      </w:r>
    </w:p>
    <w:p w14:paraId="4D153089" w14:textId="77777777" w:rsidR="00754C9A" w:rsidRDefault="00754C9A" w:rsidP="00441B6F">
      <w:pPr>
        <w:pStyle w:val="Ttulo"/>
        <w:spacing w:after="0"/>
        <w:jc w:val="both"/>
        <w:rPr>
          <w:rFonts w:ascii="Arial" w:hAnsi="Arial" w:cs="Arial"/>
        </w:rPr>
      </w:pPr>
    </w:p>
    <w:p w14:paraId="0B0EE303" w14:textId="77777777" w:rsidR="0087007A" w:rsidRDefault="0087007A" w:rsidP="00441B6F">
      <w:pPr>
        <w:pStyle w:val="Ttulo"/>
        <w:spacing w:after="0"/>
        <w:jc w:val="both"/>
        <w:rPr>
          <w:rFonts w:ascii="Arial" w:hAnsi="Arial" w:cs="Arial"/>
        </w:rPr>
      </w:pPr>
    </w:p>
    <w:p w14:paraId="5E53966F" w14:textId="77777777" w:rsidR="006959AE" w:rsidRPr="00790ADA" w:rsidRDefault="006959AE" w:rsidP="006959AE">
      <w:pPr>
        <w:pStyle w:val="Author"/>
        <w:spacing w:line="240" w:lineRule="auto"/>
        <w:jc w:val="both"/>
        <w:rPr>
          <w:rFonts w:ascii="Arial" w:hAnsi="Arial" w:cs="Arial"/>
          <w:sz w:val="36"/>
        </w:rPr>
      </w:pPr>
      <w:r w:rsidRPr="002C175C">
        <w:rPr>
          <w:rFonts w:ascii="Arial" w:hAnsi="Arial" w:cs="Arial"/>
          <w:bCs/>
          <w:iCs/>
          <w:kern w:val="28"/>
          <w:sz w:val="36"/>
        </w:rPr>
        <w:t>Beyond the Skin: The Psychological Dimensions of Neurofibromatosis Type 1</w:t>
      </w:r>
      <w:r w:rsidRPr="00CC0309">
        <w:rPr>
          <w:rFonts w:ascii="Arial" w:hAnsi="Arial" w:cs="Arial"/>
          <w:bCs/>
          <w:iCs/>
          <w:kern w:val="28"/>
          <w:sz w:val="36"/>
        </w:rPr>
        <w:t>.</w:t>
      </w:r>
    </w:p>
    <w:p w14:paraId="0C71B5FA" w14:textId="77777777" w:rsidR="0087007A" w:rsidRPr="00790ADA" w:rsidRDefault="0087007A" w:rsidP="00441B6F">
      <w:pPr>
        <w:pStyle w:val="Author"/>
        <w:spacing w:line="240" w:lineRule="auto"/>
        <w:jc w:val="both"/>
        <w:rPr>
          <w:rFonts w:ascii="Arial" w:hAnsi="Arial" w:cs="Arial"/>
          <w:sz w:val="36"/>
        </w:rPr>
      </w:pPr>
    </w:p>
    <w:p w14:paraId="229A8470" w14:textId="77777777" w:rsidR="00790ADA" w:rsidRDefault="00790ADA" w:rsidP="00441B6F">
      <w:pPr>
        <w:pStyle w:val="Affiliation"/>
        <w:spacing w:after="0" w:line="240" w:lineRule="auto"/>
        <w:jc w:val="both"/>
        <w:rPr>
          <w:rFonts w:ascii="Arial" w:hAnsi="Arial" w:cs="Arial"/>
        </w:rPr>
      </w:pPr>
    </w:p>
    <w:p w14:paraId="1CD78C7D" w14:textId="77777777" w:rsidR="002C57D2" w:rsidRPr="00FB3A86" w:rsidRDefault="002C57D2" w:rsidP="00441B6F">
      <w:pPr>
        <w:pStyle w:val="Affiliation"/>
        <w:spacing w:after="0" w:line="240" w:lineRule="auto"/>
        <w:jc w:val="both"/>
        <w:rPr>
          <w:rFonts w:ascii="Arial" w:hAnsi="Arial" w:cs="Arial"/>
        </w:rPr>
      </w:pPr>
    </w:p>
    <w:p w14:paraId="14355C0C" w14:textId="5BA087A0" w:rsidR="00B01FCD" w:rsidRPr="00FB3A86" w:rsidRDefault="00EB02A9" w:rsidP="00441B6F">
      <w:pPr>
        <w:pStyle w:val="Copyright"/>
        <w:spacing w:after="0" w:line="240" w:lineRule="auto"/>
        <w:jc w:val="both"/>
        <w:rPr>
          <w:rFonts w:ascii="Arial" w:hAnsi="Arial" w:cs="Arial"/>
        </w:rPr>
        <w:sectPr w:rsidR="00B01FCD" w:rsidRPr="00FB3A86" w:rsidSect="00E65C5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7E19A2C" wp14:editId="6D972CDA">
                <wp:extent cx="5303520" cy="635"/>
                <wp:effectExtent l="11430" t="9525" r="9525" b="9525"/>
                <wp:docPr id="19883973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4F2270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E18FA85" w14:textId="10CF5482" w:rsidR="00B01FCD" w:rsidRDefault="00B01FCD" w:rsidP="00441B6F">
      <w:pPr>
        <w:pStyle w:val="AbstHead"/>
        <w:spacing w:after="0"/>
        <w:jc w:val="both"/>
        <w:rPr>
          <w:rFonts w:ascii="Arial" w:hAnsi="Arial" w:cs="Arial"/>
        </w:rPr>
      </w:pPr>
      <w:r w:rsidRPr="00FB3A86">
        <w:rPr>
          <w:rFonts w:ascii="Arial" w:hAnsi="Arial" w:cs="Arial"/>
        </w:rPr>
        <w:t>ABSTRACT</w:t>
      </w:r>
    </w:p>
    <w:p w14:paraId="7F4FA91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840563F" w14:textId="77777777" w:rsidTr="001E44FE">
        <w:tc>
          <w:tcPr>
            <w:tcW w:w="9576" w:type="dxa"/>
            <w:shd w:val="clear" w:color="auto" w:fill="F2F2F2"/>
          </w:tcPr>
          <w:p w14:paraId="2D68B35F" w14:textId="535C586D" w:rsidR="00DB32DE" w:rsidRPr="00DB32DE" w:rsidRDefault="00DB32DE" w:rsidP="00DB32DE">
            <w:pPr>
              <w:pStyle w:val="Textoindependiente"/>
              <w:spacing w:after="100" w:afterAutospacing="1"/>
            </w:pPr>
            <w:r w:rsidRPr="00DB32DE">
              <w:rPr>
                <w:b/>
                <w:bCs/>
              </w:rPr>
              <w:t>Aims:</w:t>
            </w:r>
            <w:r>
              <w:t xml:space="preserve"> </w:t>
            </w:r>
            <w:r w:rsidRPr="00DB32DE">
              <w:t>Illustrate the clinical and psychosocial characteristics of neurofibromatosis type 1 that impact the quality of life of patients.</w:t>
            </w:r>
          </w:p>
          <w:p w14:paraId="59923413" w14:textId="77777777" w:rsidR="00CC0309" w:rsidRDefault="00CC0309" w:rsidP="00CC0309">
            <w:pPr>
              <w:pStyle w:val="Textoindependiente"/>
              <w:spacing w:after="100" w:afterAutospacing="1"/>
            </w:pPr>
            <w:r w:rsidRPr="00570C3C">
              <w:rPr>
                <w:b/>
                <w:bCs/>
              </w:rPr>
              <w:t>Clinical case</w:t>
            </w:r>
            <w:r w:rsidRPr="00570C3C">
              <w:t>: A 29-year-old male patient, skin phototype V/VI, presents with a generalized, bilateral, and symmetrical dermatosis characterized by sessile and pedunculated papule-like neoplasms and soft, skin-colored nodules, well- demarcated, of varying numbers and sizes, some of which have been painful for years, and comes for evaluation and planning of surgical excision of lesions.</w:t>
            </w:r>
          </w:p>
          <w:p w14:paraId="6A3BA1E2" w14:textId="5612AAA9" w:rsidR="00DB32DE" w:rsidRDefault="00DB32DE" w:rsidP="00CC0309">
            <w:pPr>
              <w:pStyle w:val="Textoindependiente"/>
              <w:spacing w:after="100" w:afterAutospacing="1"/>
            </w:pPr>
            <w:r w:rsidRPr="00DB32DE">
              <w:rPr>
                <w:b/>
                <w:bCs/>
              </w:rPr>
              <w:t>Discussion</w:t>
            </w:r>
            <w:r>
              <w:t xml:space="preserve">: </w:t>
            </w:r>
            <w:r w:rsidRPr="00DB32DE">
              <w:t>Neurofibromatosis type 1 is a multisystem genetic disease characterized by benign tumors and neurocognitive disorders. Its psychosocial impact includes learning difficulties, behavioral disorders, and low self-esteem, which can lead to social isolation and risky behaviors.</w:t>
            </w:r>
          </w:p>
          <w:p w14:paraId="02449CF0" w14:textId="07708A9D" w:rsidR="00CC0309" w:rsidRPr="00570C3C" w:rsidRDefault="00CC0309" w:rsidP="00CC0309">
            <w:pPr>
              <w:pStyle w:val="Textoindependiente"/>
              <w:spacing w:after="100" w:afterAutospacing="1"/>
            </w:pPr>
            <w:r>
              <w:rPr>
                <w:b/>
                <w:bCs/>
              </w:rPr>
              <w:t>Conclusion</w:t>
            </w:r>
            <w:r w:rsidRPr="00C040F4">
              <w:t xml:space="preserve">: Neurofibromatosis type 1 goes beyond its dermatological manifestations, profoundly affecting the </w:t>
            </w:r>
            <w:r w:rsidR="003E1B3D" w:rsidRPr="00C040F4">
              <w:t>lives</w:t>
            </w:r>
            <w:r w:rsidRPr="00C040F4">
              <w:t xml:space="preserve"> of those who suffer from it. </w:t>
            </w:r>
            <w:r w:rsidRPr="00570C3C">
              <w:t>A comprehensive understanding of its manifestations allows for the development of supportive therapeutic strategies that address all aspects that promote a better quality of life.</w:t>
            </w:r>
          </w:p>
          <w:p w14:paraId="205FDA24" w14:textId="3680EA16" w:rsidR="00505F06" w:rsidRPr="00BA1B01" w:rsidRDefault="00505F06" w:rsidP="00CC0309">
            <w:pPr>
              <w:pStyle w:val="Body"/>
              <w:spacing w:after="0"/>
              <w:rPr>
                <w:rFonts w:ascii="Arial" w:eastAsia="Calibri" w:hAnsi="Arial" w:cs="Arial"/>
                <w:szCs w:val="22"/>
              </w:rPr>
            </w:pPr>
          </w:p>
        </w:tc>
      </w:tr>
    </w:tbl>
    <w:p w14:paraId="77396714" w14:textId="77777777" w:rsidR="00636EB2" w:rsidRDefault="00636EB2" w:rsidP="00441B6F">
      <w:pPr>
        <w:pStyle w:val="Body"/>
        <w:spacing w:after="0"/>
        <w:rPr>
          <w:rFonts w:ascii="Arial" w:hAnsi="Arial" w:cs="Arial"/>
          <w:i/>
        </w:rPr>
      </w:pPr>
    </w:p>
    <w:p w14:paraId="7034734F" w14:textId="5304D8DF" w:rsidR="00A24E7E" w:rsidRDefault="00A24E7E" w:rsidP="00441B6F">
      <w:pPr>
        <w:pStyle w:val="Body"/>
        <w:spacing w:after="0"/>
        <w:rPr>
          <w:rFonts w:ascii="Arial" w:hAnsi="Arial" w:cs="Arial"/>
          <w:i/>
        </w:rPr>
      </w:pPr>
      <w:r>
        <w:rPr>
          <w:rFonts w:ascii="Arial" w:hAnsi="Arial" w:cs="Arial"/>
          <w:i/>
        </w:rPr>
        <w:t xml:space="preserve">Keywords: </w:t>
      </w:r>
      <w:r w:rsidR="00585730" w:rsidRPr="00585730">
        <w:rPr>
          <w:rFonts w:ascii="Arial" w:hAnsi="Arial" w:cs="Arial"/>
          <w:i/>
        </w:rPr>
        <w:t>neurofibromatosis, skin, psychosocial</w:t>
      </w:r>
      <w:r w:rsidR="00DB32DE">
        <w:rPr>
          <w:rFonts w:ascii="Arial" w:hAnsi="Arial" w:cs="Arial"/>
          <w:i/>
        </w:rPr>
        <w:t>, dermatology</w:t>
      </w:r>
      <w:r w:rsidR="00585730" w:rsidRPr="00585730">
        <w:rPr>
          <w:rFonts w:ascii="Arial" w:hAnsi="Arial" w:cs="Arial"/>
          <w:i/>
        </w:rPr>
        <w:t>.</w:t>
      </w:r>
    </w:p>
    <w:p w14:paraId="27388015" w14:textId="77777777" w:rsidR="00790ADA" w:rsidRDefault="00790ADA" w:rsidP="00441B6F">
      <w:pPr>
        <w:pStyle w:val="Body"/>
        <w:spacing w:after="0"/>
        <w:rPr>
          <w:rFonts w:ascii="Arial" w:hAnsi="Arial" w:cs="Arial"/>
          <w:i/>
        </w:rPr>
      </w:pPr>
    </w:p>
    <w:p w14:paraId="3D966C23" w14:textId="3C9FF5C6" w:rsidR="00505F06" w:rsidRDefault="00505F06" w:rsidP="00441B6F">
      <w:pPr>
        <w:pStyle w:val="Body"/>
        <w:spacing w:after="0"/>
        <w:rPr>
          <w:rFonts w:ascii="Arial" w:hAnsi="Arial" w:cs="Arial"/>
          <w:b/>
          <w:i/>
          <w:sz w:val="18"/>
        </w:rPr>
      </w:pPr>
    </w:p>
    <w:p w14:paraId="4D7FB398" w14:textId="77777777" w:rsidR="00DB32DE" w:rsidRDefault="00DB32DE" w:rsidP="00441B6F">
      <w:pPr>
        <w:pStyle w:val="Body"/>
        <w:spacing w:after="0"/>
        <w:rPr>
          <w:rFonts w:ascii="Arial" w:hAnsi="Arial" w:cs="Arial"/>
          <w:b/>
          <w:i/>
          <w:sz w:val="18"/>
        </w:rPr>
      </w:pPr>
    </w:p>
    <w:p w14:paraId="5021B785" w14:textId="77777777" w:rsidR="004740D1" w:rsidRDefault="004740D1" w:rsidP="00441B6F">
      <w:pPr>
        <w:pStyle w:val="Body"/>
        <w:spacing w:after="0"/>
        <w:rPr>
          <w:rFonts w:ascii="Arial" w:hAnsi="Arial" w:cs="Arial"/>
          <w:i/>
        </w:rPr>
      </w:pPr>
    </w:p>
    <w:p w14:paraId="3CA1CC8C" w14:textId="77777777" w:rsidR="00DB32DE" w:rsidRPr="00A24E7E" w:rsidRDefault="00DB32DE" w:rsidP="00441B6F">
      <w:pPr>
        <w:pStyle w:val="Body"/>
        <w:spacing w:after="0"/>
        <w:rPr>
          <w:rFonts w:ascii="Arial" w:hAnsi="Arial" w:cs="Arial"/>
          <w:i/>
        </w:rPr>
      </w:pPr>
    </w:p>
    <w:p w14:paraId="0BCCA951" w14:textId="4CE6DD2F" w:rsidR="007F7B32" w:rsidRDefault="00902823" w:rsidP="00441B6F">
      <w:pPr>
        <w:pStyle w:val="AbstHead"/>
        <w:spacing w:after="0"/>
        <w:jc w:val="both"/>
        <w:rPr>
          <w:rFonts w:ascii="Arial" w:hAnsi="Arial" w:cs="Arial"/>
        </w:rPr>
      </w:pPr>
      <w:r>
        <w:rPr>
          <w:rFonts w:ascii="Arial" w:hAnsi="Arial" w:cs="Arial"/>
        </w:rPr>
        <w:t xml:space="preserve">1. </w:t>
      </w:r>
      <w:bookmarkStart w:id="0" w:name="_Hlk211700696"/>
      <w:r w:rsidR="00B01FCD" w:rsidRPr="00FB3A86">
        <w:rPr>
          <w:rFonts w:ascii="Arial" w:hAnsi="Arial" w:cs="Arial"/>
        </w:rPr>
        <w:t>INTRODUCTION</w:t>
      </w:r>
      <w:r w:rsidR="007F7B32">
        <w:rPr>
          <w:rFonts w:ascii="Arial" w:hAnsi="Arial" w:cs="Arial"/>
        </w:rPr>
        <w:t xml:space="preserve"> </w:t>
      </w:r>
      <w:bookmarkEnd w:id="0"/>
    </w:p>
    <w:p w14:paraId="458832FC" w14:textId="77777777" w:rsidR="00790ADA" w:rsidRPr="00FB3A86" w:rsidRDefault="00790ADA" w:rsidP="00441B6F">
      <w:pPr>
        <w:pStyle w:val="AbstHead"/>
        <w:spacing w:after="0"/>
        <w:jc w:val="both"/>
        <w:rPr>
          <w:rFonts w:ascii="Arial" w:hAnsi="Arial" w:cs="Arial"/>
        </w:rPr>
      </w:pPr>
    </w:p>
    <w:p w14:paraId="79C11AE0" w14:textId="30310183" w:rsidR="00CE7CF7" w:rsidRPr="00CE7CF7" w:rsidRDefault="00CE7CF7" w:rsidP="00CE7CF7">
      <w:pPr>
        <w:pStyle w:val="Body"/>
        <w:rPr>
          <w:rFonts w:ascii="Arial" w:hAnsi="Arial" w:cs="Arial"/>
        </w:rPr>
      </w:pPr>
      <w:proofErr w:type="spellStart"/>
      <w:r w:rsidRPr="00CE7CF7">
        <w:rPr>
          <w:rFonts w:ascii="Arial" w:hAnsi="Arial" w:cs="Arial"/>
        </w:rPr>
        <w:t>Neurofibromatoses</w:t>
      </w:r>
      <w:proofErr w:type="spellEnd"/>
      <w:r w:rsidRPr="00CE7CF7">
        <w:rPr>
          <w:rFonts w:ascii="Arial" w:hAnsi="Arial" w:cs="Arial"/>
        </w:rPr>
        <w:t xml:space="preserve"> are a group of multisystem genetic diseases inherited in an autosomal dominant manner, with pathogenic involvement of the skin, nervous system, eyes, bones, and endocrine system, and a broad spectrum of hamartomas, malignant tumors, and congenital abnormalities </w:t>
      </w:r>
      <w:r>
        <w:rPr>
          <w:rFonts w:ascii="Arial" w:hAnsi="Arial" w:cs="Arial"/>
        </w:rPr>
        <w:t>(</w:t>
      </w:r>
      <w:r w:rsidRPr="00CE7CF7">
        <w:rPr>
          <w:rFonts w:ascii="Arial" w:hAnsi="Arial" w:cs="Arial"/>
        </w:rPr>
        <w:t>1</w:t>
      </w:r>
      <w:r>
        <w:rPr>
          <w:rFonts w:ascii="Arial" w:hAnsi="Arial" w:cs="Arial"/>
        </w:rPr>
        <w:t>)</w:t>
      </w:r>
      <w:r w:rsidRPr="00CE7CF7">
        <w:rPr>
          <w:rFonts w:ascii="Arial" w:hAnsi="Arial" w:cs="Arial"/>
        </w:rPr>
        <w:t>.</w:t>
      </w:r>
    </w:p>
    <w:p w14:paraId="0030EADB" w14:textId="1CE389A3" w:rsidR="00CE7CF7" w:rsidRPr="00CE7CF7" w:rsidRDefault="00CE7CF7" w:rsidP="00CE7CF7">
      <w:pPr>
        <w:pStyle w:val="Body"/>
        <w:rPr>
          <w:rFonts w:ascii="Arial" w:hAnsi="Arial" w:cs="Arial"/>
        </w:rPr>
      </w:pPr>
      <w:r w:rsidRPr="00CE7CF7">
        <w:rPr>
          <w:rFonts w:ascii="Arial" w:hAnsi="Arial" w:cs="Arial"/>
        </w:rPr>
        <w:lastRenderedPageBreak/>
        <w:t>Initially, in 1882, the German pathologist Friedrich Daniel von Recklinghausen described in a detailed report a series of patients with a combination of skin lesions and central nervous system (CNS) tumors. The "modern age" of neurofibromatosis began in 1981, with Ricciardi's detailed descriptions of the characteristics and natural history of von Recklinghausen disease, or neurofibromatosis type 1 (NF1), and the subsequent description of "central neurofibromatosis with bilateral acoustic neuroma," or neurofibromatosis type 2. Finally, in 1987, NF1 and NF2 were recognized as two distinct entities, with the genetic alterations that generate them located on chromosomes 17 and 22, respectively</w:t>
      </w:r>
      <w:r>
        <w:rPr>
          <w:rFonts w:ascii="Arial" w:hAnsi="Arial" w:cs="Arial"/>
        </w:rPr>
        <w:t xml:space="preserve"> (</w:t>
      </w:r>
      <w:r w:rsidRPr="00CE7CF7">
        <w:rPr>
          <w:rFonts w:ascii="Arial" w:hAnsi="Arial" w:cs="Arial"/>
        </w:rPr>
        <w:t>2, 3, 4</w:t>
      </w:r>
      <w:r>
        <w:rPr>
          <w:rFonts w:ascii="Arial" w:hAnsi="Arial" w:cs="Arial"/>
        </w:rPr>
        <w:t>).</w:t>
      </w:r>
    </w:p>
    <w:p w14:paraId="6FAE8130" w14:textId="5F9961A8" w:rsidR="00CE7CF7" w:rsidRPr="00CE7CF7" w:rsidRDefault="00CE7CF7" w:rsidP="00CE7CF7">
      <w:pPr>
        <w:pStyle w:val="Body"/>
        <w:rPr>
          <w:rFonts w:ascii="Arial" w:hAnsi="Arial" w:cs="Arial"/>
        </w:rPr>
      </w:pPr>
      <w:r w:rsidRPr="00CE7CF7">
        <w:rPr>
          <w:rFonts w:ascii="Arial" w:hAnsi="Arial" w:cs="Arial"/>
        </w:rPr>
        <w:t>NF1 is a genodermatosis transmitted in 50</w:t>
      </w:r>
      <w:r w:rsidRPr="00CE7CF7">
        <w:rPr>
          <w:rFonts w:ascii="Arial" w:hAnsi="Arial" w:cs="Arial"/>
        </w:rPr>
        <w:t>%</w:t>
      </w:r>
      <w:r w:rsidRPr="00CE7CF7">
        <w:rPr>
          <w:rFonts w:ascii="Arial" w:hAnsi="Arial" w:cs="Arial"/>
        </w:rPr>
        <w:t xml:space="preserve"> cases with a dominant inheritance pattern and a high incidence of de novo cases, including pathogenic variants of the gene. Complete penetrance occurs around the age of 8 years, and symptoms are usually present at birth or develop before the age of 10. The estimated prevalence is 1 case per 2,500–3,500 individuals, with no gender predilection </w:t>
      </w:r>
      <w:r>
        <w:rPr>
          <w:rFonts w:ascii="Arial" w:hAnsi="Arial" w:cs="Arial"/>
        </w:rPr>
        <w:t>(</w:t>
      </w:r>
      <w:r w:rsidRPr="00CE7CF7">
        <w:rPr>
          <w:rFonts w:ascii="Arial" w:hAnsi="Arial" w:cs="Arial"/>
        </w:rPr>
        <w:t>5, 6</w:t>
      </w:r>
      <w:r>
        <w:rPr>
          <w:rFonts w:ascii="Arial" w:hAnsi="Arial" w:cs="Arial"/>
        </w:rPr>
        <w:t>)</w:t>
      </w:r>
      <w:r w:rsidRPr="00CE7CF7">
        <w:rPr>
          <w:rFonts w:ascii="Arial" w:hAnsi="Arial" w:cs="Arial"/>
        </w:rPr>
        <w:t>.</w:t>
      </w:r>
    </w:p>
    <w:p w14:paraId="149F0009" w14:textId="77777777" w:rsidR="00CE7CF7" w:rsidRPr="00CE7CF7" w:rsidRDefault="00CE7CF7" w:rsidP="00CE7CF7">
      <w:pPr>
        <w:pStyle w:val="Body"/>
        <w:rPr>
          <w:rFonts w:ascii="Arial" w:hAnsi="Arial" w:cs="Arial"/>
        </w:rPr>
      </w:pPr>
      <w:r w:rsidRPr="00CE7CF7">
        <w:rPr>
          <w:rFonts w:ascii="Arial" w:hAnsi="Arial" w:cs="Arial"/>
        </w:rPr>
        <w:t xml:space="preserve">It should be noted that NF1 is a multisystemic but predominantly neurological disorder with evident clinical repercussions on the skin, which is why its approach and treatment must be multidisciplinary. It is characterized by cutaneous manifestations such as café-au-lait macules, neurofibromas, and Lisch nodules. Although its diagnosis is primarily based on </w:t>
      </w:r>
      <w:proofErr w:type="gramStart"/>
      <w:r w:rsidRPr="00CE7CF7">
        <w:rPr>
          <w:rFonts w:ascii="Arial" w:hAnsi="Arial" w:cs="Arial"/>
        </w:rPr>
        <w:t>classic</w:t>
      </w:r>
      <w:proofErr w:type="gramEnd"/>
      <w:r w:rsidRPr="00CE7CF7">
        <w:rPr>
          <w:rFonts w:ascii="Arial" w:hAnsi="Arial" w:cs="Arial"/>
        </w:rPr>
        <w:t xml:space="preserve"> clinical criteria established by the National Institutes of Health (NIH), the management of this condition goes beyond the physical manifestations and has a significant psychosocial impact on patients.</w:t>
      </w:r>
    </w:p>
    <w:p w14:paraId="38430A74" w14:textId="17675E22" w:rsidR="00790ADA" w:rsidRDefault="00CE7CF7" w:rsidP="00441B6F">
      <w:pPr>
        <w:pStyle w:val="Body"/>
        <w:spacing w:after="0"/>
        <w:rPr>
          <w:rFonts w:ascii="Arial" w:hAnsi="Arial" w:cs="Arial"/>
        </w:rPr>
      </w:pPr>
      <w:r w:rsidRPr="00CE7CF7">
        <w:rPr>
          <w:rFonts w:ascii="Arial" w:hAnsi="Arial" w:cs="Arial"/>
        </w:rPr>
        <w:t>Visible dermatological lesions, particularly cutaneous neurofibromas, often generate social stigma, anxiety, and decreased self-esteem, affecting the quality of life of those suffering from this disease. Recent studies highlight that these patients face higher rates of depression, isolation, and difficulties in interpersonal relationships, especially during adolescence and young adulthood. However, in dermatological clinical practice, this aspect is often underestimated, focusing on the management of medical complications.</w:t>
      </w:r>
      <w:r w:rsidR="00585730" w:rsidRPr="00585730">
        <w:rPr>
          <w:rFonts w:ascii="Arial" w:hAnsi="Arial" w:cs="Arial"/>
        </w:rPr>
        <w:t xml:space="preserve"> The following case is presented in an adult who presented with generalized papules and nodules, the study of which led to diagnosis and medical and psychological therapy.</w:t>
      </w:r>
    </w:p>
    <w:p w14:paraId="4DCF6AB4" w14:textId="77777777" w:rsidR="00585730" w:rsidRPr="00FB3A86" w:rsidRDefault="00585730" w:rsidP="00441B6F">
      <w:pPr>
        <w:pStyle w:val="Body"/>
        <w:spacing w:after="0"/>
        <w:rPr>
          <w:rFonts w:ascii="Arial" w:hAnsi="Arial" w:cs="Arial"/>
        </w:rPr>
      </w:pPr>
    </w:p>
    <w:p w14:paraId="1170A951" w14:textId="0E6050D9" w:rsidR="00790ADA" w:rsidRDefault="00902823" w:rsidP="00441B6F">
      <w:pPr>
        <w:pStyle w:val="AbstHead"/>
        <w:spacing w:after="0"/>
        <w:jc w:val="both"/>
        <w:rPr>
          <w:rFonts w:ascii="Arial" w:hAnsi="Arial" w:cs="Arial"/>
        </w:rPr>
      </w:pPr>
      <w:r>
        <w:rPr>
          <w:rFonts w:ascii="Arial" w:hAnsi="Arial" w:cs="Arial"/>
        </w:rPr>
        <w:t xml:space="preserve">2. </w:t>
      </w:r>
      <w:r w:rsidR="00585730">
        <w:rPr>
          <w:rFonts w:ascii="Arial" w:hAnsi="Arial" w:cs="Arial"/>
        </w:rPr>
        <w:t>PRESENTATION OF CASE</w:t>
      </w:r>
    </w:p>
    <w:p w14:paraId="23428BFE" w14:textId="77777777" w:rsidR="001E07DE" w:rsidRPr="00FB3A86" w:rsidRDefault="001E07DE" w:rsidP="00441B6F">
      <w:pPr>
        <w:pStyle w:val="AbstHead"/>
        <w:spacing w:after="0"/>
        <w:jc w:val="both"/>
        <w:rPr>
          <w:rFonts w:ascii="Arial" w:hAnsi="Arial" w:cs="Arial"/>
        </w:rPr>
      </w:pPr>
    </w:p>
    <w:p w14:paraId="51903613" w14:textId="4A147AA2" w:rsidR="00585730" w:rsidRPr="00585730" w:rsidRDefault="00585730" w:rsidP="00585730">
      <w:pPr>
        <w:pStyle w:val="Body"/>
        <w:rPr>
          <w:rFonts w:ascii="Arial" w:hAnsi="Arial" w:cs="Arial"/>
        </w:rPr>
      </w:pPr>
      <w:r w:rsidRPr="00585730">
        <w:rPr>
          <w:rFonts w:ascii="Arial" w:hAnsi="Arial" w:cs="Arial"/>
        </w:rPr>
        <w:t xml:space="preserve">This is a 29-year-old male patient, originally from Carabobo State, Venezuela. </w:t>
      </w:r>
      <w:r w:rsidR="00DB5666" w:rsidRPr="00DB5666">
        <w:rPr>
          <w:rFonts w:ascii="Arial" w:hAnsi="Arial" w:cs="Arial"/>
        </w:rPr>
        <w:t>The patient’s condition began in early childhood, marked by the gradual development of multiple widespread papules and nodules that were not treated during that period</w:t>
      </w:r>
      <w:r w:rsidRPr="00585730">
        <w:rPr>
          <w:rFonts w:ascii="Arial" w:hAnsi="Arial" w:cs="Arial"/>
        </w:rPr>
        <w:t>. For this reason, he presented in July 2024 to the Dermatology Department of the Dr. Enrique Tejera Hospital City for evaluation and surgical excision of the lesions.</w:t>
      </w:r>
    </w:p>
    <w:p w14:paraId="247758C3" w14:textId="714A6AF8" w:rsidR="00585730" w:rsidRPr="00585730" w:rsidRDefault="00585730" w:rsidP="00585730">
      <w:pPr>
        <w:pStyle w:val="Body"/>
        <w:rPr>
          <w:rFonts w:ascii="Arial" w:hAnsi="Arial" w:cs="Arial"/>
        </w:rPr>
      </w:pPr>
      <w:r w:rsidRPr="00585730">
        <w:rPr>
          <w:rFonts w:ascii="Arial" w:hAnsi="Arial" w:cs="Arial"/>
        </w:rPr>
        <w:t>He reported a medical history of nocturnal epilepsy</w:t>
      </w:r>
      <w:r w:rsidR="00DB5666">
        <w:rPr>
          <w:rFonts w:ascii="Arial" w:hAnsi="Arial" w:cs="Arial"/>
        </w:rPr>
        <w:t xml:space="preserve"> and </w:t>
      </w:r>
      <w:r w:rsidR="000C3DC7">
        <w:rPr>
          <w:rFonts w:ascii="Arial" w:hAnsi="Arial" w:cs="Arial"/>
        </w:rPr>
        <w:t>conduct</w:t>
      </w:r>
      <w:r w:rsidR="00DB5666">
        <w:rPr>
          <w:rFonts w:ascii="Arial" w:hAnsi="Arial" w:cs="Arial"/>
        </w:rPr>
        <w:t xml:space="preserve"> disorder</w:t>
      </w:r>
      <w:r w:rsidRPr="00585730">
        <w:rPr>
          <w:rFonts w:ascii="Arial" w:hAnsi="Arial" w:cs="Arial"/>
        </w:rPr>
        <w:t xml:space="preserve"> treated with Carbamazepine 200 mg and Risperidone 2 mg </w:t>
      </w:r>
      <w:r w:rsidR="00DB5666">
        <w:rPr>
          <w:rFonts w:ascii="Arial" w:hAnsi="Arial" w:cs="Arial"/>
        </w:rPr>
        <w:t xml:space="preserve">respectively </w:t>
      </w:r>
      <w:r w:rsidRPr="00585730">
        <w:rPr>
          <w:rFonts w:ascii="Arial" w:hAnsi="Arial" w:cs="Arial"/>
        </w:rPr>
        <w:t xml:space="preserve">from the ages of 6 to 17. There was no relevant family history. His educational level was up to the first year of secondary school, which he dropped out of due to joining criminal groups, and he was occasionally deprived of his liberty. He attempted suicide on multiple occasions at age 12. He also had smoking, alcohol habits, and illicit drug use since childhood, which he stopped 5 years ago. </w:t>
      </w:r>
      <w:r w:rsidR="00C0511D">
        <w:rPr>
          <w:rFonts w:ascii="Arial" w:hAnsi="Arial" w:cs="Arial"/>
        </w:rPr>
        <w:t>He</w:t>
      </w:r>
      <w:r w:rsidRPr="00585730">
        <w:rPr>
          <w:rFonts w:ascii="Arial" w:hAnsi="Arial" w:cs="Arial"/>
        </w:rPr>
        <w:t xml:space="preserve"> reported that the presence of </w:t>
      </w:r>
      <w:r w:rsidR="00C0511D">
        <w:rPr>
          <w:rFonts w:ascii="Arial" w:hAnsi="Arial" w:cs="Arial"/>
        </w:rPr>
        <w:t>his</w:t>
      </w:r>
      <w:r w:rsidRPr="00585730">
        <w:rPr>
          <w:rFonts w:ascii="Arial" w:hAnsi="Arial" w:cs="Arial"/>
        </w:rPr>
        <w:t xml:space="preserve"> dermatosis influences </w:t>
      </w:r>
      <w:r w:rsidR="00C0511D">
        <w:rPr>
          <w:rFonts w:ascii="Arial" w:hAnsi="Arial" w:cs="Arial"/>
        </w:rPr>
        <w:t>his</w:t>
      </w:r>
      <w:r w:rsidRPr="00585730">
        <w:rPr>
          <w:rFonts w:ascii="Arial" w:hAnsi="Arial" w:cs="Arial"/>
        </w:rPr>
        <w:t xml:space="preserve"> character and mood. When the lesions become irritated or inflamed, </w:t>
      </w:r>
      <w:r w:rsidR="00C0511D">
        <w:rPr>
          <w:rFonts w:ascii="Arial" w:hAnsi="Arial" w:cs="Arial"/>
        </w:rPr>
        <w:t>he</w:t>
      </w:r>
      <w:r w:rsidRPr="00585730">
        <w:rPr>
          <w:rFonts w:ascii="Arial" w:hAnsi="Arial" w:cs="Arial"/>
        </w:rPr>
        <w:t xml:space="preserve"> experiences pain, anger, and discomfort,</w:t>
      </w:r>
      <w:r w:rsidR="000C3DC7">
        <w:rPr>
          <w:rFonts w:ascii="Arial" w:hAnsi="Arial" w:cs="Arial"/>
        </w:rPr>
        <w:t xml:space="preserve"> reporting that such feelings led him</w:t>
      </w:r>
      <w:r w:rsidRPr="00585730">
        <w:rPr>
          <w:rFonts w:ascii="Arial" w:hAnsi="Arial" w:cs="Arial"/>
        </w:rPr>
        <w:t xml:space="preserve"> to </w:t>
      </w:r>
      <w:r w:rsidR="000C3DC7">
        <w:rPr>
          <w:rFonts w:ascii="Arial" w:hAnsi="Arial" w:cs="Arial"/>
        </w:rPr>
        <w:t xml:space="preserve">commit </w:t>
      </w:r>
      <w:r w:rsidRPr="00585730">
        <w:rPr>
          <w:rFonts w:ascii="Arial" w:hAnsi="Arial" w:cs="Arial"/>
        </w:rPr>
        <w:t>aggression toward others, as well as a fear of interpersonal contact.</w:t>
      </w:r>
    </w:p>
    <w:p w14:paraId="101F99C6" w14:textId="366D5C0B" w:rsidR="00790ADA" w:rsidRDefault="00585730" w:rsidP="00C0511D">
      <w:pPr>
        <w:pStyle w:val="Body"/>
        <w:rPr>
          <w:rFonts w:ascii="Arial" w:hAnsi="Arial" w:cs="Arial"/>
        </w:rPr>
      </w:pPr>
      <w:r w:rsidRPr="00585730">
        <w:rPr>
          <w:rFonts w:ascii="Arial" w:hAnsi="Arial" w:cs="Arial"/>
        </w:rPr>
        <w:t xml:space="preserve">Physical examination revealed skin phototype V/VI according to the Fitzpatrick scale. </w:t>
      </w:r>
      <w:r w:rsidR="000947B2">
        <w:rPr>
          <w:rFonts w:ascii="Arial" w:hAnsi="Arial" w:cs="Arial"/>
        </w:rPr>
        <w:t>H</w:t>
      </w:r>
      <w:r w:rsidRPr="00585730">
        <w:rPr>
          <w:rFonts w:ascii="Arial" w:hAnsi="Arial" w:cs="Arial"/>
        </w:rPr>
        <w:t xml:space="preserve">e presented with a generalized, bilateral, and symmetrical dermatosis characterized by sessile </w:t>
      </w:r>
      <w:r w:rsidRPr="00585730">
        <w:rPr>
          <w:rFonts w:ascii="Arial" w:hAnsi="Arial" w:cs="Arial"/>
        </w:rPr>
        <w:lastRenderedPageBreak/>
        <w:t>and pedunculated papule-like neoplasia and soft, skin-colored nodules that are well-circumscribed, variable in number and size, mobile, and some painful, having developed over years (Figure 1). A work plan was established: paraclinical tests, evaluation by internal medicine, neurology, psychology, and psychiatry to plan surgical excision of the neurofibromas.</w:t>
      </w:r>
    </w:p>
    <w:p w14:paraId="05534CE3" w14:textId="77777777" w:rsidR="00C0511D" w:rsidRPr="00C0511D" w:rsidRDefault="00C0511D" w:rsidP="00C0511D">
      <w:pPr>
        <w:pStyle w:val="Body"/>
        <w:rPr>
          <w:rFonts w:ascii="Arial" w:hAnsi="Arial" w:cs="Arial"/>
        </w:rPr>
      </w:pPr>
      <w:r w:rsidRPr="00C0511D">
        <w:rPr>
          <w:rFonts w:ascii="Arial" w:hAnsi="Arial" w:cs="Arial"/>
        </w:rPr>
        <w:t>Laboratory tests were performed: complete blood count and blood chemistry results were within normal limits, and HIV and VDRL serology were negative. Abdominal ultrasound revealed a gallbladder polyp, with no abnormalities otherwise. The patient was evaluated by the Internal Medicine Department, who reported no abnormalities or contraindications for surgery. He was evaluated by the Neurology Department, who performed an EEG study, which reported no abnormalities and requested neuroimaging studies. The Psychology and Psychiatry departments evaluated the patient, concluding that he had post-traumatic stress disorder and intermittent explosive disorder. He is currently undergoing regular psychotherapy.</w:t>
      </w:r>
    </w:p>
    <w:p w14:paraId="2844E5CD" w14:textId="67B951B1" w:rsidR="00C0511D" w:rsidRDefault="00C0511D" w:rsidP="00C0511D">
      <w:pPr>
        <w:pStyle w:val="Body"/>
        <w:rPr>
          <w:rFonts w:ascii="Arial" w:hAnsi="Arial" w:cs="Arial"/>
        </w:rPr>
      </w:pPr>
      <w:r w:rsidRPr="00C0511D">
        <w:rPr>
          <w:rFonts w:ascii="Arial" w:hAnsi="Arial" w:cs="Arial"/>
        </w:rPr>
        <w:t>Surgical excision of a neurofibroma in the facial region was performed, which was sent for pathological analysis with daily dressings and suture removal during the office visit. The patient is also scheduled for subsequent surgical excision of the remaining neurofibromas (Figure 2).</w:t>
      </w:r>
    </w:p>
    <w:p w14:paraId="4183D197" w14:textId="571F54B9" w:rsidR="00C0511D" w:rsidRDefault="00C0511D" w:rsidP="00C0511D">
      <w:pPr>
        <w:pStyle w:val="Body"/>
        <w:rPr>
          <w:rFonts w:ascii="Arial" w:hAnsi="Arial" w:cs="Arial"/>
        </w:rPr>
      </w:pPr>
      <w:r w:rsidRPr="00C0511D">
        <w:rPr>
          <w:rFonts w:ascii="Arial" w:hAnsi="Arial" w:cs="Arial"/>
        </w:rPr>
        <w:t xml:space="preserve">Histopathology reported proliferation of spindle cells with ovoid and elongated nuclei, with heterogeneous chromatin, clear eosinophilic cytoplasm, some vacuolated, without atypia or mitotic activity, interspersed with collagen bundles, immersed in loose, </w:t>
      </w:r>
      <w:proofErr w:type="spellStart"/>
      <w:r w:rsidRPr="00C0511D">
        <w:rPr>
          <w:rFonts w:ascii="Arial" w:hAnsi="Arial" w:cs="Arial"/>
        </w:rPr>
        <w:t>fibromyxoid</w:t>
      </w:r>
      <w:proofErr w:type="spellEnd"/>
      <w:r w:rsidRPr="00C0511D">
        <w:rPr>
          <w:rFonts w:ascii="Arial" w:hAnsi="Arial" w:cs="Arial"/>
        </w:rPr>
        <w:t xml:space="preserve"> connective tissue among which proliferation of small blood vessels was observed, moderate lymphocytic inflammatory infiltrate, isolated nerve threads. Concluding spindle cell mesenchymal neoplasm compatible with neurofibroma (Figure 3).</w:t>
      </w:r>
    </w:p>
    <w:p w14:paraId="44063B7B" w14:textId="77777777" w:rsidR="00585730" w:rsidRPr="00C0511D" w:rsidRDefault="00585730" w:rsidP="00585730">
      <w:pPr>
        <w:pStyle w:val="Body"/>
        <w:spacing w:after="0"/>
        <w:rPr>
          <w:rFonts w:ascii="Arial" w:hAnsi="Arial" w:cs="Arial"/>
        </w:rPr>
      </w:pPr>
    </w:p>
    <w:p w14:paraId="275AFB27" w14:textId="185F099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6861BFD0" w14:textId="77777777" w:rsidR="00790ADA" w:rsidRPr="00FB3A86" w:rsidRDefault="00790ADA" w:rsidP="00441B6F">
      <w:pPr>
        <w:pStyle w:val="Head1"/>
        <w:spacing w:after="0"/>
        <w:jc w:val="both"/>
        <w:rPr>
          <w:rFonts w:ascii="Arial" w:hAnsi="Arial" w:cs="Arial"/>
        </w:rPr>
      </w:pPr>
    </w:p>
    <w:p w14:paraId="6C7DDC90" w14:textId="77777777" w:rsidR="00C0511D" w:rsidRPr="00C0511D" w:rsidRDefault="00C0511D" w:rsidP="00C0511D">
      <w:pPr>
        <w:pStyle w:val="Body"/>
        <w:rPr>
          <w:rFonts w:ascii="Arial" w:hAnsi="Arial" w:cs="Arial"/>
        </w:rPr>
      </w:pPr>
      <w:proofErr w:type="spellStart"/>
      <w:r w:rsidRPr="00C0511D">
        <w:rPr>
          <w:rFonts w:ascii="Arial" w:hAnsi="Arial" w:cs="Arial"/>
        </w:rPr>
        <w:t>Neurofibromatoses</w:t>
      </w:r>
      <w:proofErr w:type="spellEnd"/>
      <w:r w:rsidRPr="00C0511D">
        <w:rPr>
          <w:rFonts w:ascii="Arial" w:hAnsi="Arial" w:cs="Arial"/>
        </w:rPr>
        <w:t xml:space="preserve"> are a group of inherited, multisystem genetic diseases with pathogenic involvement in the skin and other organs (3,4). NF1 is characterized by the development of benign tumors in the nerves and wide clinical variability as a result of mutations in the NF1 gene, located on chromosome 17q11.2, which encodes neurofibromin, a protein involved in the regulation of various signaling chains responsible for cell proliferation and differentiation. Mutations in these genes cause uncontrolled cell growth with the development of tumors and abnormalities in learning and memory processes (5).</w:t>
      </w:r>
    </w:p>
    <w:p w14:paraId="338377C0" w14:textId="77777777" w:rsidR="00C0511D" w:rsidRPr="00C0511D" w:rsidRDefault="00C0511D" w:rsidP="00C0511D">
      <w:pPr>
        <w:pStyle w:val="Body"/>
        <w:rPr>
          <w:rFonts w:ascii="Arial" w:hAnsi="Arial" w:cs="Arial"/>
        </w:rPr>
      </w:pPr>
      <w:r w:rsidRPr="00C0511D">
        <w:rPr>
          <w:rFonts w:ascii="Arial" w:hAnsi="Arial" w:cs="Arial"/>
        </w:rPr>
        <w:t>Diagnosis is primarily based on classic clinical criteria established by the National Institutes of Health. Ninety-five percent of patients present with well-defined café-au-lait macules measuring 1–3 cm in diameter that appear in the first year of life and increase in number during childhood, decreasing in adulthood. In contrast, freckles or freckles are smaller (1–2 mm), appear later (3–5 years of age), and are located in areas of friction, primarily the axillary and inguinal regions (Crowe's sign), followed by the face, neck, and trunk (6,7).</w:t>
      </w:r>
    </w:p>
    <w:p w14:paraId="5595C8E8" w14:textId="77777777" w:rsidR="00C0511D" w:rsidRPr="00C0511D" w:rsidRDefault="00C0511D" w:rsidP="00C0511D">
      <w:pPr>
        <w:pStyle w:val="Body"/>
        <w:rPr>
          <w:rFonts w:ascii="Arial" w:hAnsi="Arial" w:cs="Arial"/>
        </w:rPr>
      </w:pPr>
      <w:r w:rsidRPr="00C0511D">
        <w:rPr>
          <w:rFonts w:ascii="Arial" w:hAnsi="Arial" w:cs="Arial"/>
        </w:rPr>
        <w:t>Neurofibromas are divided into four types, which vary according to the location and characteristics of the lesion: cutaneous or intradermal neurofibromas, nodular neurofibromas, localized plexiform neurofibromas, and diffuse plexiform neurofibromas. The first two are the most common and are those reflected in the clinical case presented. They are soft, may or may not be painful, do not infiltrate surrounding tissues, but can cause compression (7,8).</w:t>
      </w:r>
    </w:p>
    <w:p w14:paraId="6E49430C" w14:textId="77777777" w:rsidR="00C0511D" w:rsidRPr="00C0511D" w:rsidRDefault="00C0511D" w:rsidP="00C0511D">
      <w:pPr>
        <w:pStyle w:val="Body"/>
        <w:rPr>
          <w:rFonts w:ascii="Arial" w:hAnsi="Arial" w:cs="Arial"/>
        </w:rPr>
      </w:pPr>
      <w:r w:rsidRPr="00C0511D">
        <w:rPr>
          <w:rFonts w:ascii="Arial" w:hAnsi="Arial" w:cs="Arial"/>
        </w:rPr>
        <w:lastRenderedPageBreak/>
        <w:t xml:space="preserve">Currently, there are no curative treatments; however, treatment is based on symptomatic management and surgical resection of neurofibromas. The indication for surgery will depend on the type of tumor, its location, the involvement of adjacent tissues, and whether there are associated complications, whether medical or cosmetic, that impact the patient's physical, mental, and social health. There are several techniques for the removal of neurofibromas, including excisional biopsy, which was the one adopted in our case due to the size and location of the lesions, which allowed for minor surgery. Chemotherapy, laser resection, and </w:t>
      </w:r>
      <w:proofErr w:type="spellStart"/>
      <w:r w:rsidRPr="00C0511D">
        <w:rPr>
          <w:rFonts w:ascii="Arial" w:hAnsi="Arial" w:cs="Arial"/>
        </w:rPr>
        <w:t>hydrodissection</w:t>
      </w:r>
      <w:proofErr w:type="spellEnd"/>
      <w:r w:rsidRPr="00C0511D">
        <w:rPr>
          <w:rFonts w:ascii="Arial" w:hAnsi="Arial" w:cs="Arial"/>
        </w:rPr>
        <w:t xml:space="preserve"> or perineural injection are also available (9).</w:t>
      </w:r>
    </w:p>
    <w:p w14:paraId="0B9E0A3D" w14:textId="77777777" w:rsidR="00C0511D" w:rsidRDefault="00C0511D" w:rsidP="00C0511D">
      <w:pPr>
        <w:pStyle w:val="Body"/>
        <w:rPr>
          <w:rFonts w:ascii="Arial" w:hAnsi="Arial" w:cs="Arial"/>
        </w:rPr>
      </w:pPr>
      <w:r w:rsidRPr="00C0511D">
        <w:rPr>
          <w:rFonts w:ascii="Arial" w:hAnsi="Arial" w:cs="Arial"/>
        </w:rPr>
        <w:t>It should be noted that, although most patients with NF1 have an IQ similar to that of the general population, 50–80% may have learning difficulties and behavioral disorders. Furthermore, the incidence of seizures is higher due to the presence of tumors or central nervous system infarcts, requiring the use of antiepileptic drugs (5). This is evident in this case, where the patient presented epilepsy and behavioral disorders that affected his development, leading to criminal acts and difficulties with interpersonal relationships. Therefore, it was crucial to provide the patient with regular psychological therapy, which allowed them to better manage their emotions, understand the disease, and adapt to society as a useful and functional member.</w:t>
      </w:r>
    </w:p>
    <w:p w14:paraId="4D939149" w14:textId="72C4BCFC" w:rsidR="00E37B3A" w:rsidRPr="00C0511D" w:rsidRDefault="00E37B3A" w:rsidP="00C0511D">
      <w:pPr>
        <w:pStyle w:val="Body"/>
        <w:rPr>
          <w:rFonts w:ascii="Arial" w:hAnsi="Arial" w:cs="Arial"/>
        </w:rPr>
      </w:pPr>
      <w:r w:rsidRPr="00E37B3A">
        <w:rPr>
          <w:rFonts w:ascii="Arial" w:hAnsi="Arial" w:cs="Arial"/>
        </w:rPr>
        <w:t>A systematic review and meta-analysis of attention-deficit</w:t>
      </w:r>
      <w:r>
        <w:rPr>
          <w:rFonts w:ascii="Arial" w:hAnsi="Arial" w:cs="Arial"/>
        </w:rPr>
        <w:t xml:space="preserve"> and </w:t>
      </w:r>
      <w:r w:rsidRPr="00E37B3A">
        <w:rPr>
          <w:rFonts w:ascii="Arial" w:hAnsi="Arial" w:cs="Arial"/>
        </w:rPr>
        <w:t>hyperactivity</w:t>
      </w:r>
      <w:r>
        <w:rPr>
          <w:rFonts w:ascii="Arial" w:hAnsi="Arial" w:cs="Arial"/>
        </w:rPr>
        <w:t>/impulsive</w:t>
      </w:r>
      <w:r w:rsidRPr="00E37B3A">
        <w:rPr>
          <w:rFonts w:ascii="Arial" w:hAnsi="Arial" w:cs="Arial"/>
        </w:rPr>
        <w:t xml:space="preserve"> disorder </w:t>
      </w:r>
      <w:r>
        <w:rPr>
          <w:rFonts w:ascii="Arial" w:hAnsi="Arial" w:cs="Arial"/>
        </w:rPr>
        <w:t xml:space="preserve">(ADHD) </w:t>
      </w:r>
      <w:r w:rsidRPr="00E37B3A">
        <w:rPr>
          <w:rFonts w:ascii="Arial" w:hAnsi="Arial" w:cs="Arial"/>
        </w:rPr>
        <w:t>symptoms in children with NF1 provides strong evidence that these behavioral disorders are more severe in individuals with NF1 than in those without. This finding emphasizes the importance of early intervention and targeted support for patients with NF1 who show symptoms of behavioral disturbances from an early age, as these influence academic performance, daily functioning, and quality of life</w:t>
      </w:r>
      <w:r>
        <w:rPr>
          <w:rFonts w:ascii="Arial" w:hAnsi="Arial" w:cs="Arial"/>
        </w:rPr>
        <w:t xml:space="preserve"> (10)</w:t>
      </w:r>
      <w:r w:rsidRPr="00E37B3A">
        <w:rPr>
          <w:rFonts w:ascii="Arial" w:hAnsi="Arial" w:cs="Arial"/>
        </w:rPr>
        <w:t>.</w:t>
      </w:r>
      <w:r w:rsidR="003604A2">
        <w:rPr>
          <w:rFonts w:ascii="Arial" w:hAnsi="Arial" w:cs="Arial"/>
        </w:rPr>
        <w:t xml:space="preserve"> </w:t>
      </w:r>
      <w:r w:rsidR="003604A2" w:rsidRPr="003604A2">
        <w:rPr>
          <w:rFonts w:ascii="Arial" w:hAnsi="Arial" w:cs="Arial"/>
        </w:rPr>
        <w:t>T</w:t>
      </w:r>
      <w:r w:rsidR="003604A2">
        <w:rPr>
          <w:rFonts w:ascii="Arial" w:hAnsi="Arial" w:cs="Arial"/>
        </w:rPr>
        <w:t>herefore</w:t>
      </w:r>
      <w:r w:rsidR="003604A2" w:rsidRPr="003604A2">
        <w:rPr>
          <w:rFonts w:ascii="Arial" w:hAnsi="Arial" w:cs="Arial"/>
        </w:rPr>
        <w:t xml:space="preserve">, in practice, when a child is diagnosed with NF1, it would be prudent to include screening for ADHD symptoms; and </w:t>
      </w:r>
      <w:proofErr w:type="gramStart"/>
      <w:r w:rsidR="003604A2" w:rsidRPr="003604A2">
        <w:rPr>
          <w:rFonts w:ascii="Arial" w:hAnsi="Arial" w:cs="Arial"/>
        </w:rPr>
        <w:t>not simply</w:t>
      </w:r>
      <w:proofErr w:type="gramEnd"/>
      <w:r w:rsidR="003604A2" w:rsidRPr="003604A2">
        <w:rPr>
          <w:rFonts w:ascii="Arial" w:hAnsi="Arial" w:cs="Arial"/>
        </w:rPr>
        <w:t xml:space="preserve"> assume that attention problems are "just part of NF1" without exploring the possibility of indicating an appropriate diagnosis or treatment for these behavioral disorders.</w:t>
      </w:r>
    </w:p>
    <w:p w14:paraId="45083B31" w14:textId="48FB88C5" w:rsidR="00C30A0F" w:rsidRDefault="00C0511D" w:rsidP="00C0511D">
      <w:pPr>
        <w:pStyle w:val="Body"/>
        <w:spacing w:after="0"/>
        <w:rPr>
          <w:rFonts w:ascii="Arial" w:hAnsi="Arial" w:cs="Arial"/>
        </w:rPr>
      </w:pPr>
      <w:r w:rsidRPr="00C0511D">
        <w:rPr>
          <w:rFonts w:ascii="Arial" w:hAnsi="Arial" w:cs="Arial"/>
        </w:rPr>
        <w:t xml:space="preserve">Multiple studies have shown that in NF1, the visible presence of tumors and other physical alterations can generate anxiety, stress, depression, or anger, </w:t>
      </w:r>
      <w:proofErr w:type="gramStart"/>
      <w:r w:rsidRPr="00C0511D">
        <w:rPr>
          <w:rFonts w:ascii="Arial" w:hAnsi="Arial" w:cs="Arial"/>
        </w:rPr>
        <w:t>affecting</w:t>
      </w:r>
      <w:proofErr w:type="gramEnd"/>
      <w:r w:rsidRPr="00C0511D">
        <w:rPr>
          <w:rFonts w:ascii="Arial" w:hAnsi="Arial" w:cs="Arial"/>
        </w:rPr>
        <w:t xml:space="preserve"> patients' self-esteem and causing difficulties in social relationships (9). Lack of knowledge about the disease can contribute to discrimination and isolation, making it difficult for those with the condition to integrate into society and, in some cases, triggering maladaptive or risky behaviors.</w:t>
      </w:r>
      <w:r w:rsidR="00C30A0F" w:rsidRPr="00FB3A86">
        <w:rPr>
          <w:rFonts w:ascii="Arial" w:hAnsi="Arial" w:cs="Arial"/>
        </w:rPr>
        <w:t xml:space="preserve"> </w:t>
      </w:r>
    </w:p>
    <w:p w14:paraId="67D3A55C" w14:textId="77777777" w:rsidR="00E053D0" w:rsidRDefault="00E053D0" w:rsidP="00441B6F">
      <w:pPr>
        <w:pStyle w:val="Body"/>
        <w:spacing w:after="0"/>
        <w:rPr>
          <w:rFonts w:ascii="Arial" w:hAnsi="Arial" w:cs="Arial"/>
        </w:rPr>
      </w:pPr>
    </w:p>
    <w:p w14:paraId="3D7B9D1A" w14:textId="77777777" w:rsidR="00790ADA" w:rsidRPr="00FB3A86" w:rsidRDefault="00790ADA" w:rsidP="00441B6F">
      <w:pPr>
        <w:pStyle w:val="Body"/>
        <w:spacing w:after="0"/>
        <w:rPr>
          <w:rFonts w:ascii="Arial" w:hAnsi="Arial" w:cs="Arial"/>
        </w:rPr>
      </w:pPr>
    </w:p>
    <w:p w14:paraId="4A46D0C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9C33B95" w14:textId="77777777" w:rsidR="00790ADA" w:rsidRPr="00FB3A86" w:rsidRDefault="00790ADA" w:rsidP="00441B6F">
      <w:pPr>
        <w:pStyle w:val="ConcHead"/>
        <w:spacing w:after="0"/>
        <w:jc w:val="both"/>
        <w:rPr>
          <w:rFonts w:ascii="Arial" w:hAnsi="Arial" w:cs="Arial"/>
        </w:rPr>
      </w:pPr>
    </w:p>
    <w:p w14:paraId="0AE293F1" w14:textId="6C1BEBB3" w:rsidR="00790ADA" w:rsidRDefault="00C0511D" w:rsidP="00441B6F">
      <w:pPr>
        <w:pStyle w:val="Body"/>
        <w:spacing w:after="0"/>
        <w:rPr>
          <w:rFonts w:ascii="Arial" w:hAnsi="Arial" w:cs="Arial"/>
        </w:rPr>
      </w:pPr>
      <w:r w:rsidRPr="00C0511D">
        <w:rPr>
          <w:rFonts w:ascii="Arial" w:hAnsi="Arial" w:cs="Arial"/>
        </w:rPr>
        <w:t>NF1 goes beyond its dermatological and clinical manifestations. The clinical case presented demonstrates how this disease impacts the patient's life. Understanding NF1 in its entirety allows for the development of therapeutic and support strategies that address not only the physical aspects but also the psychological and social impact, promoting adaptation to the environment and a better quality of life for those affected.</w:t>
      </w:r>
    </w:p>
    <w:p w14:paraId="1967AE02" w14:textId="77777777" w:rsidR="00C0511D" w:rsidRPr="00FB3A86" w:rsidRDefault="00C0511D" w:rsidP="00441B6F">
      <w:pPr>
        <w:pStyle w:val="Body"/>
        <w:spacing w:after="0"/>
        <w:rPr>
          <w:rFonts w:ascii="Arial" w:hAnsi="Arial" w:cs="Arial"/>
        </w:rPr>
      </w:pPr>
    </w:p>
    <w:p w14:paraId="4444C6E8" w14:textId="77777777" w:rsidR="00315186" w:rsidRPr="00315186" w:rsidRDefault="00315186" w:rsidP="00441B6F"/>
    <w:p w14:paraId="3116994A" w14:textId="19E36868" w:rsidR="002B685A" w:rsidRDefault="002B685A" w:rsidP="00441B6F">
      <w:pPr>
        <w:pStyle w:val="ReferHead"/>
        <w:spacing w:after="0"/>
        <w:jc w:val="both"/>
        <w:rPr>
          <w:rFonts w:ascii="Arial" w:hAnsi="Arial" w:cs="Arial"/>
          <w:bCs/>
        </w:rPr>
      </w:pPr>
      <w:r w:rsidRPr="002B685A">
        <w:rPr>
          <w:rFonts w:ascii="Arial" w:hAnsi="Arial" w:cs="Arial"/>
          <w:bCs/>
        </w:rPr>
        <w:lastRenderedPageBreak/>
        <w:t>Consent</w:t>
      </w:r>
    </w:p>
    <w:p w14:paraId="4B038652" w14:textId="77777777" w:rsidR="002B685A" w:rsidRPr="002B685A" w:rsidRDefault="002B685A" w:rsidP="00441B6F">
      <w:pPr>
        <w:pStyle w:val="ReferHead"/>
        <w:spacing w:after="0"/>
        <w:jc w:val="both"/>
        <w:rPr>
          <w:rFonts w:ascii="Arial" w:hAnsi="Arial" w:cs="Arial"/>
          <w:bCs/>
        </w:rPr>
      </w:pPr>
    </w:p>
    <w:p w14:paraId="3B4E2428" w14:textId="61194104" w:rsidR="001A29D8" w:rsidRPr="00015F84" w:rsidRDefault="001A29D8" w:rsidP="00441B6F">
      <w:pPr>
        <w:pStyle w:val="ReferHead"/>
        <w:spacing w:after="0"/>
        <w:jc w:val="both"/>
        <w:rPr>
          <w:rFonts w:ascii="Arial" w:hAnsi="Arial" w:cs="Arial"/>
          <w:b w:val="0"/>
          <w:caps w:val="0"/>
          <w:sz w:val="20"/>
        </w:rPr>
      </w:pPr>
      <w:r w:rsidRPr="00015F84">
        <w:rPr>
          <w:rFonts w:ascii="Arial" w:hAnsi="Arial" w:cs="Arial"/>
          <w:b w:val="0"/>
          <w:caps w:val="0"/>
          <w:sz w:val="20"/>
        </w:rPr>
        <w:t>All authors declare that ‘written informed consent was obtained from the patient</w:t>
      </w:r>
      <w:r w:rsidR="00015F84" w:rsidRPr="00015F84">
        <w:rPr>
          <w:rFonts w:ascii="Arial" w:hAnsi="Arial" w:cs="Arial"/>
          <w:b w:val="0"/>
          <w:caps w:val="0"/>
          <w:sz w:val="20"/>
        </w:rPr>
        <w:t xml:space="preserve"> </w:t>
      </w:r>
      <w:r w:rsidRPr="00015F84">
        <w:rPr>
          <w:rFonts w:ascii="Arial" w:hAnsi="Arial" w:cs="Arial"/>
          <w:b w:val="0"/>
          <w:caps w:val="0"/>
          <w:sz w:val="20"/>
        </w:rPr>
        <w:t>for publication of this case report and accompanying images. A copy of the written consent is available for review by the Editorial office/Chief Editor/Editorial Board members of this journal.</w:t>
      </w:r>
    </w:p>
    <w:p w14:paraId="577966A2" w14:textId="77777777" w:rsidR="005C784C" w:rsidRDefault="005C784C" w:rsidP="00441B6F">
      <w:pPr>
        <w:pStyle w:val="ReferHead"/>
        <w:spacing w:after="0"/>
        <w:jc w:val="both"/>
        <w:rPr>
          <w:rFonts w:ascii="Arial" w:hAnsi="Arial" w:cs="Arial"/>
          <w:b w:val="0"/>
          <w:caps w:val="0"/>
          <w:sz w:val="20"/>
        </w:rPr>
      </w:pPr>
    </w:p>
    <w:p w14:paraId="67634684" w14:textId="1D5B3B7D" w:rsidR="005C784C" w:rsidRDefault="005C784C" w:rsidP="00441B6F">
      <w:pPr>
        <w:pStyle w:val="ReferHead"/>
        <w:spacing w:after="0"/>
        <w:jc w:val="both"/>
        <w:rPr>
          <w:rFonts w:ascii="Arial" w:hAnsi="Arial" w:cs="Arial"/>
          <w:bCs/>
        </w:rPr>
      </w:pPr>
      <w:r>
        <w:rPr>
          <w:rFonts w:ascii="Arial" w:hAnsi="Arial" w:cs="Arial"/>
          <w:bCs/>
        </w:rPr>
        <w:t>Ethical approval</w:t>
      </w:r>
    </w:p>
    <w:p w14:paraId="669524D8" w14:textId="77777777" w:rsidR="005C784C" w:rsidRPr="002B685A" w:rsidRDefault="005C784C" w:rsidP="00441B6F">
      <w:pPr>
        <w:pStyle w:val="ReferHead"/>
        <w:spacing w:after="0"/>
        <w:jc w:val="both"/>
        <w:rPr>
          <w:rFonts w:ascii="Arial" w:hAnsi="Arial" w:cs="Arial"/>
          <w:bCs/>
        </w:rPr>
      </w:pPr>
    </w:p>
    <w:p w14:paraId="0FA09106" w14:textId="0C2C7035" w:rsidR="0041027F" w:rsidRPr="00015F84" w:rsidRDefault="008671C6" w:rsidP="00441B6F">
      <w:pPr>
        <w:pStyle w:val="ReferHead"/>
        <w:spacing w:after="0"/>
        <w:jc w:val="both"/>
        <w:rPr>
          <w:rFonts w:ascii="Arial" w:hAnsi="Arial" w:cs="Arial"/>
          <w:b w:val="0"/>
          <w:caps w:val="0"/>
          <w:sz w:val="20"/>
        </w:rPr>
      </w:pPr>
      <w:r w:rsidRPr="00015F84">
        <w:rPr>
          <w:rFonts w:ascii="Arial" w:hAnsi="Arial" w:cs="Arial"/>
          <w:b w:val="0"/>
          <w:caps w:val="0"/>
          <w:sz w:val="20"/>
        </w:rPr>
        <w:t xml:space="preserve">All authors hereby declare that </w:t>
      </w:r>
      <w:r w:rsidR="0041027F" w:rsidRPr="00015F84">
        <w:rPr>
          <w:rFonts w:ascii="Arial" w:hAnsi="Arial" w:cs="Arial"/>
          <w:b w:val="0"/>
          <w:caps w:val="0"/>
          <w:sz w:val="20"/>
        </w:rPr>
        <w:t>"Principles of laboratory animal care" (NIH publication No. 85-23, revised 1985) were followed, as well as specific national laws where applicable.</w:t>
      </w:r>
      <w:r w:rsidRPr="00015F84">
        <w:rPr>
          <w:rFonts w:ascii="Arial" w:hAnsi="Arial" w:cs="Arial"/>
          <w:b w:val="0"/>
          <w:caps w:val="0"/>
          <w:sz w:val="20"/>
        </w:rPr>
        <w:t xml:space="preserve"> All experiments have been examined and approved by the appropriate ethics committee</w:t>
      </w:r>
      <w:r w:rsidR="00015F84" w:rsidRPr="00015F84">
        <w:rPr>
          <w:rFonts w:ascii="Arial" w:hAnsi="Arial" w:cs="Arial"/>
          <w:b w:val="0"/>
          <w:caps w:val="0"/>
          <w:sz w:val="20"/>
        </w:rPr>
        <w:t>.</w:t>
      </w:r>
    </w:p>
    <w:p w14:paraId="7B6EEE5C" w14:textId="77777777" w:rsidR="006959AE" w:rsidRDefault="006959AE" w:rsidP="006959AE">
      <w:pPr>
        <w:pStyle w:val="ReferHead"/>
        <w:spacing w:after="0"/>
        <w:jc w:val="both"/>
        <w:rPr>
          <w:rFonts w:ascii="Arial" w:hAnsi="Arial" w:cs="Arial"/>
          <w:bCs/>
        </w:rPr>
      </w:pPr>
    </w:p>
    <w:p w14:paraId="50984058" w14:textId="193E05BD" w:rsidR="005B7038" w:rsidRDefault="005B7038" w:rsidP="006959AE">
      <w:pPr>
        <w:pStyle w:val="ReferHead"/>
        <w:spacing w:after="0"/>
        <w:jc w:val="both"/>
        <w:rPr>
          <w:rFonts w:ascii="Arial" w:hAnsi="Arial" w:cs="Arial"/>
          <w:bCs/>
        </w:rPr>
      </w:pPr>
      <w:r w:rsidRPr="006959AE">
        <w:rPr>
          <w:rFonts w:ascii="Arial" w:hAnsi="Arial" w:cs="Arial"/>
          <w:bCs/>
        </w:rPr>
        <w:t>Disclaimer (Artificial intelligence)</w:t>
      </w:r>
    </w:p>
    <w:p w14:paraId="1AA5CE15" w14:textId="77777777" w:rsidR="00DB5666" w:rsidRPr="006959AE" w:rsidRDefault="00DB5666" w:rsidP="006959AE">
      <w:pPr>
        <w:pStyle w:val="ReferHead"/>
        <w:spacing w:after="0"/>
        <w:jc w:val="both"/>
        <w:rPr>
          <w:rFonts w:ascii="Arial" w:hAnsi="Arial" w:cs="Arial"/>
          <w:bCs/>
        </w:rPr>
      </w:pPr>
    </w:p>
    <w:p w14:paraId="4302F65E" w14:textId="1CEEDEEA" w:rsidR="005B7038" w:rsidRPr="006959AE" w:rsidRDefault="006959AE" w:rsidP="006959AE">
      <w:pPr>
        <w:jc w:val="both"/>
      </w:pPr>
      <w:r w:rsidRPr="00DB5666">
        <w:rPr>
          <w:rFonts w:ascii="Arial" w:hAnsi="Arial" w:cs="Arial"/>
        </w:rPr>
        <w:t xml:space="preserve">All </w:t>
      </w:r>
      <w:r w:rsidR="005B7038" w:rsidRPr="00DB5666">
        <w:rPr>
          <w:rFonts w:ascii="Arial" w:hAnsi="Arial" w:cs="Arial"/>
        </w:rPr>
        <w:t>Authors</w:t>
      </w:r>
      <w:r w:rsidRPr="00DB5666">
        <w:rPr>
          <w:rFonts w:ascii="Arial" w:hAnsi="Arial" w:cs="Arial"/>
        </w:rPr>
        <w:t xml:space="preserve"> </w:t>
      </w:r>
      <w:r w:rsidR="005B7038" w:rsidRPr="00DB5666">
        <w:rPr>
          <w:rFonts w:ascii="Arial" w:hAnsi="Arial" w:cs="Arial"/>
        </w:rPr>
        <w:t>hereby declare that NO generative AI technologies such as Large Language Models (ChatGPT, COPILOT, etc.) and text-to-image generators have been used during the writing or editing</w:t>
      </w:r>
      <w:r w:rsidR="005B7038" w:rsidRPr="006959AE">
        <w:t xml:space="preserve"> of this manuscript. </w:t>
      </w:r>
    </w:p>
    <w:p w14:paraId="1DE84AC7" w14:textId="77777777" w:rsidR="00CD6856" w:rsidRDefault="00CD6856" w:rsidP="00441B6F">
      <w:pPr>
        <w:pStyle w:val="ReferHead"/>
        <w:spacing w:after="0"/>
        <w:jc w:val="both"/>
        <w:rPr>
          <w:rFonts w:ascii="Arial" w:hAnsi="Arial" w:cs="Arial"/>
          <w:b w:val="0"/>
          <w:caps w:val="0"/>
          <w:sz w:val="20"/>
        </w:rPr>
      </w:pPr>
    </w:p>
    <w:p w14:paraId="5D73FE42" w14:textId="77777777" w:rsidR="00B01FCD" w:rsidRPr="00015F84" w:rsidRDefault="00B01FCD" w:rsidP="00441B6F">
      <w:pPr>
        <w:pStyle w:val="ReferHead"/>
        <w:spacing w:after="0"/>
        <w:jc w:val="both"/>
        <w:rPr>
          <w:rFonts w:ascii="Arial" w:hAnsi="Arial" w:cs="Arial"/>
          <w:lang w:val="es-VE"/>
        </w:rPr>
      </w:pPr>
      <w:r w:rsidRPr="00015F84">
        <w:rPr>
          <w:rFonts w:ascii="Arial" w:hAnsi="Arial" w:cs="Arial"/>
          <w:lang w:val="es-VE"/>
        </w:rPr>
        <w:t>References</w:t>
      </w:r>
    </w:p>
    <w:p w14:paraId="45EE210A" w14:textId="77777777" w:rsidR="00790ADA" w:rsidRPr="00015F84" w:rsidRDefault="00790ADA" w:rsidP="00441B6F">
      <w:pPr>
        <w:pStyle w:val="ReferHead"/>
        <w:spacing w:after="0"/>
        <w:jc w:val="both"/>
        <w:rPr>
          <w:rFonts w:ascii="Arial" w:hAnsi="Arial" w:cs="Arial"/>
          <w:lang w:val="es-VE"/>
        </w:rPr>
      </w:pPr>
    </w:p>
    <w:p w14:paraId="38560DD1" w14:textId="77777777" w:rsidR="00BD1597" w:rsidRPr="006959AE" w:rsidRDefault="00BD1597" w:rsidP="00BD1597">
      <w:pPr>
        <w:pStyle w:val="Appendix"/>
        <w:jc w:val="both"/>
        <w:rPr>
          <w:b w:val="0"/>
          <w:caps w:val="0"/>
          <w:sz w:val="20"/>
        </w:rPr>
      </w:pPr>
      <w:r w:rsidRPr="00BD1597">
        <w:rPr>
          <w:b w:val="0"/>
          <w:caps w:val="0"/>
          <w:sz w:val="20"/>
          <w:lang w:val="es-VE"/>
        </w:rPr>
        <w:t xml:space="preserve">1.Hernandez Muela S, </w:t>
      </w:r>
      <w:proofErr w:type="spellStart"/>
      <w:r w:rsidRPr="00BD1597">
        <w:rPr>
          <w:b w:val="0"/>
          <w:caps w:val="0"/>
          <w:sz w:val="20"/>
          <w:lang w:val="es-VE"/>
        </w:rPr>
        <w:t>Ship</w:t>
      </w:r>
      <w:proofErr w:type="spellEnd"/>
      <w:r w:rsidRPr="00BD1597">
        <w:rPr>
          <w:b w:val="0"/>
          <w:caps w:val="0"/>
          <w:sz w:val="20"/>
          <w:lang w:val="es-VE"/>
        </w:rPr>
        <w:t xml:space="preserve"> Anaya M, De la Osa Langreo Gargallo P, </w:t>
      </w:r>
      <w:proofErr w:type="spellStart"/>
      <w:r w:rsidRPr="00BD1597">
        <w:rPr>
          <w:b w:val="0"/>
          <w:caps w:val="0"/>
          <w:sz w:val="20"/>
          <w:lang w:val="es-VE"/>
        </w:rPr>
        <w:t>Minor</w:t>
      </w:r>
      <w:proofErr w:type="spellEnd"/>
      <w:r w:rsidRPr="00BD1597">
        <w:rPr>
          <w:b w:val="0"/>
          <w:caps w:val="0"/>
          <w:sz w:val="20"/>
          <w:lang w:val="es-VE"/>
        </w:rPr>
        <w:t xml:space="preserve"> F, </w:t>
      </w:r>
      <w:proofErr w:type="spellStart"/>
      <w:r w:rsidRPr="00BD1597">
        <w:rPr>
          <w:b w:val="0"/>
          <w:caps w:val="0"/>
          <w:sz w:val="20"/>
          <w:lang w:val="es-VE"/>
        </w:rPr>
        <w:t>Zuñiga</w:t>
      </w:r>
      <w:proofErr w:type="spellEnd"/>
      <w:r w:rsidRPr="00BD1597">
        <w:rPr>
          <w:b w:val="0"/>
          <w:caps w:val="0"/>
          <w:sz w:val="20"/>
          <w:lang w:val="es-VE"/>
        </w:rPr>
        <w:t xml:space="preserve"> </w:t>
      </w:r>
      <w:proofErr w:type="gramStart"/>
      <w:r w:rsidRPr="00BD1597">
        <w:rPr>
          <w:b w:val="0"/>
          <w:caps w:val="0"/>
          <w:sz w:val="20"/>
          <w:lang w:val="es-VE"/>
        </w:rPr>
        <w:t>A,,</w:t>
      </w:r>
      <w:proofErr w:type="gramEnd"/>
      <w:r w:rsidRPr="00BD1597">
        <w:rPr>
          <w:b w:val="0"/>
          <w:caps w:val="0"/>
          <w:sz w:val="20"/>
          <w:lang w:val="es-VE"/>
        </w:rPr>
        <w:t xml:space="preserve"> et al. </w:t>
      </w:r>
      <w:r w:rsidRPr="006959AE">
        <w:rPr>
          <w:b w:val="0"/>
          <w:caps w:val="0"/>
          <w:sz w:val="20"/>
        </w:rPr>
        <w:t xml:space="preserve">Neurofibromatosis type 1. </w:t>
      </w:r>
      <w:proofErr w:type="spellStart"/>
      <w:r w:rsidRPr="006959AE">
        <w:rPr>
          <w:b w:val="0"/>
          <w:caps w:val="0"/>
          <w:sz w:val="20"/>
        </w:rPr>
        <w:t>Protoc</w:t>
      </w:r>
      <w:proofErr w:type="spellEnd"/>
      <w:r w:rsidRPr="006959AE">
        <w:rPr>
          <w:b w:val="0"/>
          <w:caps w:val="0"/>
          <w:sz w:val="20"/>
        </w:rPr>
        <w:t xml:space="preserve"> </w:t>
      </w:r>
      <w:proofErr w:type="spellStart"/>
      <w:r w:rsidRPr="006959AE">
        <w:rPr>
          <w:b w:val="0"/>
          <w:caps w:val="0"/>
          <w:sz w:val="20"/>
        </w:rPr>
        <w:t>diagn</w:t>
      </w:r>
      <w:proofErr w:type="spellEnd"/>
      <w:r w:rsidRPr="006959AE">
        <w:rPr>
          <w:b w:val="0"/>
          <w:caps w:val="0"/>
          <w:sz w:val="20"/>
        </w:rPr>
        <w:t xml:space="preserve"> </w:t>
      </w:r>
      <w:proofErr w:type="spellStart"/>
      <w:r w:rsidRPr="006959AE">
        <w:rPr>
          <w:b w:val="0"/>
          <w:caps w:val="0"/>
          <w:sz w:val="20"/>
        </w:rPr>
        <w:t>ter</w:t>
      </w:r>
      <w:proofErr w:type="spellEnd"/>
      <w:r w:rsidRPr="006959AE">
        <w:rPr>
          <w:b w:val="0"/>
          <w:caps w:val="0"/>
          <w:sz w:val="20"/>
        </w:rPr>
        <w:t xml:space="preserve"> </w:t>
      </w:r>
      <w:proofErr w:type="spellStart"/>
      <w:r w:rsidRPr="006959AE">
        <w:rPr>
          <w:b w:val="0"/>
          <w:caps w:val="0"/>
          <w:sz w:val="20"/>
        </w:rPr>
        <w:t>pediatr</w:t>
      </w:r>
      <w:proofErr w:type="spellEnd"/>
      <w:r w:rsidRPr="006959AE">
        <w:rPr>
          <w:b w:val="0"/>
          <w:caps w:val="0"/>
          <w:sz w:val="20"/>
        </w:rPr>
        <w:t>. [Internet] 2022 [cited 2 Apr 2025</w:t>
      </w:r>
      <w:proofErr w:type="gramStart"/>
      <w:r w:rsidRPr="006959AE">
        <w:rPr>
          <w:b w:val="0"/>
          <w:caps w:val="0"/>
          <w:sz w:val="20"/>
        </w:rPr>
        <w:t>];1:341</w:t>
      </w:r>
      <w:proofErr w:type="gramEnd"/>
      <w:r w:rsidRPr="006959AE">
        <w:rPr>
          <w:b w:val="0"/>
          <w:caps w:val="0"/>
          <w:sz w:val="20"/>
        </w:rPr>
        <w:t>-352. Available at: https://www.aeped.en/sites/default/files/documents/34_0.pdf</w:t>
      </w:r>
    </w:p>
    <w:p w14:paraId="585CDCE6" w14:textId="77777777" w:rsidR="00BD1597" w:rsidRPr="006959AE" w:rsidRDefault="00BD1597" w:rsidP="00BD1597">
      <w:pPr>
        <w:pStyle w:val="Appendix"/>
        <w:jc w:val="both"/>
        <w:rPr>
          <w:b w:val="0"/>
          <w:caps w:val="0"/>
          <w:sz w:val="20"/>
        </w:rPr>
      </w:pPr>
      <w:r w:rsidRPr="006959AE">
        <w:rPr>
          <w:b w:val="0"/>
          <w:caps w:val="0"/>
          <w:sz w:val="20"/>
        </w:rPr>
        <w:t xml:space="preserve">2.Almuqbil M, Alshaikh FY, </w:t>
      </w:r>
      <w:proofErr w:type="spellStart"/>
      <w:r w:rsidRPr="006959AE">
        <w:rPr>
          <w:b w:val="0"/>
          <w:caps w:val="0"/>
          <w:sz w:val="20"/>
        </w:rPr>
        <w:t>Altwaijri</w:t>
      </w:r>
      <w:proofErr w:type="spellEnd"/>
      <w:r w:rsidRPr="006959AE">
        <w:rPr>
          <w:b w:val="0"/>
          <w:caps w:val="0"/>
          <w:sz w:val="20"/>
        </w:rPr>
        <w:t xml:space="preserve"> W, </w:t>
      </w:r>
      <w:proofErr w:type="spellStart"/>
      <w:r w:rsidRPr="006959AE">
        <w:rPr>
          <w:b w:val="0"/>
          <w:caps w:val="0"/>
          <w:sz w:val="20"/>
        </w:rPr>
        <w:t>Baarmah</w:t>
      </w:r>
      <w:proofErr w:type="spellEnd"/>
      <w:r w:rsidRPr="006959AE">
        <w:rPr>
          <w:b w:val="0"/>
          <w:caps w:val="0"/>
          <w:sz w:val="20"/>
        </w:rPr>
        <w:t xml:space="preserve"> D, </w:t>
      </w:r>
      <w:proofErr w:type="spellStart"/>
      <w:r w:rsidRPr="006959AE">
        <w:rPr>
          <w:b w:val="0"/>
          <w:caps w:val="0"/>
          <w:sz w:val="20"/>
        </w:rPr>
        <w:t>Hommady</w:t>
      </w:r>
      <w:proofErr w:type="spellEnd"/>
      <w:r w:rsidRPr="006959AE">
        <w:rPr>
          <w:b w:val="0"/>
          <w:caps w:val="0"/>
          <w:sz w:val="20"/>
        </w:rPr>
        <w:t xml:space="preserve"> RH, Alshaikh </w:t>
      </w:r>
      <w:proofErr w:type="gramStart"/>
      <w:r w:rsidRPr="006959AE">
        <w:rPr>
          <w:b w:val="0"/>
          <w:caps w:val="0"/>
          <w:sz w:val="20"/>
        </w:rPr>
        <w:t>MY,,</w:t>
      </w:r>
      <w:proofErr w:type="gramEnd"/>
      <w:r w:rsidRPr="006959AE">
        <w:rPr>
          <w:b w:val="0"/>
          <w:caps w:val="0"/>
          <w:sz w:val="20"/>
        </w:rPr>
        <w:t xml:space="preserve"> et al. Epidemiology and Outcomes of Neurofibromatosis Type 1 (NF-1): A Multicenter Tertiary Experience. J </w:t>
      </w:r>
      <w:proofErr w:type="spellStart"/>
      <w:r w:rsidRPr="006959AE">
        <w:rPr>
          <w:b w:val="0"/>
          <w:caps w:val="0"/>
          <w:sz w:val="20"/>
        </w:rPr>
        <w:t>Multidiscip</w:t>
      </w:r>
      <w:proofErr w:type="spellEnd"/>
      <w:r w:rsidRPr="006959AE">
        <w:rPr>
          <w:b w:val="0"/>
          <w:caps w:val="0"/>
          <w:sz w:val="20"/>
        </w:rPr>
        <w:t xml:space="preserve"> Healthc. [Internet] 2024 Mar 22 [cited 2 Apr 2025</w:t>
      </w:r>
      <w:proofErr w:type="gramStart"/>
      <w:r w:rsidRPr="006959AE">
        <w:rPr>
          <w:b w:val="0"/>
          <w:caps w:val="0"/>
          <w:sz w:val="20"/>
        </w:rPr>
        <w:t>];17:1303</w:t>
      </w:r>
      <w:proofErr w:type="gramEnd"/>
      <w:r w:rsidRPr="006959AE">
        <w:rPr>
          <w:b w:val="0"/>
          <w:caps w:val="0"/>
          <w:sz w:val="20"/>
        </w:rPr>
        <w:t>-1314. Doi: 10.2147/jMDH.S454921.</w:t>
      </w:r>
    </w:p>
    <w:p w14:paraId="7D934974" w14:textId="77777777" w:rsidR="00BD1597" w:rsidRPr="006959AE" w:rsidRDefault="00BD1597" w:rsidP="00BD1597">
      <w:pPr>
        <w:pStyle w:val="Appendix"/>
        <w:jc w:val="both"/>
        <w:rPr>
          <w:b w:val="0"/>
          <w:caps w:val="0"/>
          <w:sz w:val="20"/>
        </w:rPr>
      </w:pPr>
      <w:r w:rsidRPr="006959AE">
        <w:rPr>
          <w:b w:val="0"/>
          <w:caps w:val="0"/>
          <w:sz w:val="20"/>
        </w:rPr>
        <w:t>3.Serra E, Fields B, Ring S, Rosell J. Neurofibromatosis. With Integral [Internet]. 2002 [cited 2 Apr 2025];39(6):247-54. Available at: https://www.elsevier.en/en-journal-of-integral-medicine-63-article-neurofibromatosis-13015324</w:t>
      </w:r>
    </w:p>
    <w:p w14:paraId="1675E88B" w14:textId="77777777" w:rsidR="00BD1597" w:rsidRPr="00BD1597" w:rsidRDefault="00BD1597" w:rsidP="00BD1597">
      <w:pPr>
        <w:pStyle w:val="Appendix"/>
        <w:jc w:val="both"/>
        <w:rPr>
          <w:b w:val="0"/>
          <w:caps w:val="0"/>
          <w:sz w:val="20"/>
          <w:lang w:val="es-VE"/>
        </w:rPr>
      </w:pPr>
      <w:r w:rsidRPr="006959AE">
        <w:rPr>
          <w:b w:val="0"/>
          <w:caps w:val="0"/>
          <w:sz w:val="20"/>
        </w:rPr>
        <w:t xml:space="preserve">4.Listernick R, </w:t>
      </w:r>
      <w:proofErr w:type="spellStart"/>
      <w:r w:rsidRPr="006959AE">
        <w:rPr>
          <w:b w:val="0"/>
          <w:caps w:val="0"/>
          <w:sz w:val="20"/>
        </w:rPr>
        <w:t>Charrow</w:t>
      </w:r>
      <w:proofErr w:type="spellEnd"/>
      <w:r w:rsidRPr="006959AE">
        <w:rPr>
          <w:b w:val="0"/>
          <w:caps w:val="0"/>
          <w:sz w:val="20"/>
        </w:rPr>
        <w:t xml:space="preserve"> J. </w:t>
      </w:r>
      <w:proofErr w:type="spellStart"/>
      <w:r w:rsidRPr="006959AE">
        <w:rPr>
          <w:b w:val="0"/>
          <w:caps w:val="0"/>
          <w:sz w:val="20"/>
        </w:rPr>
        <w:t>Neurofibromatoses</w:t>
      </w:r>
      <w:proofErr w:type="spellEnd"/>
      <w:r w:rsidRPr="006959AE">
        <w:rPr>
          <w:b w:val="0"/>
          <w:caps w:val="0"/>
          <w:sz w:val="20"/>
        </w:rPr>
        <w:t xml:space="preserve">. In: Kang S, Amagai M, Bruckner AL, Enk AH, Margolis DJ, McMichael AJ, et al. </w:t>
      </w:r>
      <w:proofErr w:type="spellStart"/>
      <w:r w:rsidRPr="00BD1597">
        <w:rPr>
          <w:b w:val="0"/>
          <w:caps w:val="0"/>
          <w:sz w:val="20"/>
          <w:lang w:val="es-VE"/>
        </w:rPr>
        <w:t>Fitzpatrick's</w:t>
      </w:r>
      <w:proofErr w:type="spellEnd"/>
      <w:r w:rsidRPr="00BD1597">
        <w:rPr>
          <w:b w:val="0"/>
          <w:caps w:val="0"/>
          <w:sz w:val="20"/>
          <w:lang w:val="es-VE"/>
        </w:rPr>
        <w:t xml:space="preserve"> </w:t>
      </w:r>
      <w:proofErr w:type="spellStart"/>
      <w:r w:rsidRPr="00BD1597">
        <w:rPr>
          <w:b w:val="0"/>
          <w:caps w:val="0"/>
          <w:sz w:val="20"/>
          <w:lang w:val="es-VE"/>
        </w:rPr>
        <w:t>Dermatology</w:t>
      </w:r>
      <w:proofErr w:type="spellEnd"/>
      <w:r w:rsidRPr="00BD1597">
        <w:rPr>
          <w:b w:val="0"/>
          <w:caps w:val="0"/>
          <w:sz w:val="20"/>
          <w:lang w:val="es-VE"/>
        </w:rPr>
        <w:t xml:space="preserve">, 9e. McGraw-Hill </w:t>
      </w:r>
      <w:proofErr w:type="spellStart"/>
      <w:r w:rsidRPr="00BD1597">
        <w:rPr>
          <w:b w:val="0"/>
          <w:caps w:val="0"/>
          <w:sz w:val="20"/>
          <w:lang w:val="es-VE"/>
        </w:rPr>
        <w:t>Education</w:t>
      </w:r>
      <w:proofErr w:type="spellEnd"/>
      <w:r w:rsidRPr="00BD1597">
        <w:rPr>
          <w:b w:val="0"/>
          <w:caps w:val="0"/>
          <w:sz w:val="20"/>
          <w:lang w:val="es-VE"/>
        </w:rPr>
        <w:t>; 2019; 2465-2</w:t>
      </w:r>
    </w:p>
    <w:p w14:paraId="4466EAA5" w14:textId="77777777" w:rsidR="00BD1597" w:rsidRPr="006959AE" w:rsidRDefault="00BD1597" w:rsidP="00BD1597">
      <w:pPr>
        <w:pStyle w:val="Appendix"/>
        <w:jc w:val="both"/>
        <w:rPr>
          <w:b w:val="0"/>
          <w:caps w:val="0"/>
          <w:sz w:val="20"/>
        </w:rPr>
      </w:pPr>
      <w:r w:rsidRPr="006959AE">
        <w:rPr>
          <w:b w:val="0"/>
          <w:caps w:val="0"/>
          <w:sz w:val="20"/>
        </w:rPr>
        <w:t xml:space="preserve">5.Correa M, Pasik N. Neurofibromatosis types 1 and 2. </w:t>
      </w:r>
      <w:proofErr w:type="gramStart"/>
      <w:r w:rsidRPr="006959AE">
        <w:rPr>
          <w:b w:val="0"/>
          <w:caps w:val="0"/>
          <w:sz w:val="20"/>
        </w:rPr>
        <w:t>Rev .</w:t>
      </w:r>
      <w:proofErr w:type="gramEnd"/>
      <w:r w:rsidRPr="006959AE">
        <w:rPr>
          <w:b w:val="0"/>
          <w:caps w:val="0"/>
          <w:sz w:val="20"/>
        </w:rPr>
        <w:t xml:space="preserve"> Hosp. Ital. B. Aires [Internet] 2019 [cited 25 Apr 2025]; 39(4): 115-127. Available at: https://research.bvhealth.org/portal/resource/pt/library-1099709</w:t>
      </w:r>
    </w:p>
    <w:p w14:paraId="3B44A717" w14:textId="77777777" w:rsidR="00BD1597" w:rsidRPr="006959AE" w:rsidRDefault="00BD1597" w:rsidP="00BD1597">
      <w:pPr>
        <w:pStyle w:val="Appendix"/>
        <w:jc w:val="both"/>
        <w:rPr>
          <w:b w:val="0"/>
          <w:caps w:val="0"/>
          <w:sz w:val="20"/>
        </w:rPr>
      </w:pPr>
      <w:r w:rsidRPr="006959AE">
        <w:rPr>
          <w:b w:val="0"/>
          <w:caps w:val="0"/>
          <w:sz w:val="20"/>
        </w:rPr>
        <w:t>6.Arbelaez-Eslait SA, Atehortua KE, Peluffo-Vergara S. Neurofibromatosis type 1 (NF1) or Von Recklinghausen disease. Rev Columbus Assoc Dermatol. 2020;28(1):82-8 DOI: https://doi.org/10.29176/2590843X.1493</w:t>
      </w:r>
    </w:p>
    <w:p w14:paraId="53CAED74" w14:textId="77777777" w:rsidR="00BD1597" w:rsidRPr="006959AE" w:rsidRDefault="00BD1597" w:rsidP="00BD1597">
      <w:pPr>
        <w:pStyle w:val="Appendix"/>
        <w:jc w:val="both"/>
        <w:rPr>
          <w:b w:val="0"/>
          <w:caps w:val="0"/>
          <w:sz w:val="20"/>
        </w:rPr>
      </w:pPr>
      <w:r w:rsidRPr="006959AE">
        <w:rPr>
          <w:b w:val="0"/>
          <w:caps w:val="0"/>
          <w:sz w:val="20"/>
        </w:rPr>
        <w:t>7.Sardi JR. Segmental neurofibromatosis (type V): presentation of three cases. Venezuelan Dermatology Journal. [Internet] 1999 [cited 25 Apr 2025];37. Available at: https://journal.svderma.org/index.php/ojs/article/view/420</w:t>
      </w:r>
    </w:p>
    <w:p w14:paraId="2B045BA6" w14:textId="77777777" w:rsidR="00BD1597" w:rsidRPr="006959AE" w:rsidRDefault="00BD1597" w:rsidP="00BD1597">
      <w:pPr>
        <w:pStyle w:val="Appendix"/>
        <w:jc w:val="both"/>
        <w:rPr>
          <w:b w:val="0"/>
          <w:caps w:val="0"/>
          <w:sz w:val="20"/>
        </w:rPr>
      </w:pPr>
      <w:r w:rsidRPr="00BD1597">
        <w:rPr>
          <w:b w:val="0"/>
          <w:caps w:val="0"/>
          <w:sz w:val="20"/>
          <w:lang w:val="es-VE"/>
        </w:rPr>
        <w:t xml:space="preserve">8.Bracho Arellano, M. C., Santiago </w:t>
      </w:r>
      <w:proofErr w:type="spellStart"/>
      <w:r w:rsidRPr="00BD1597">
        <w:rPr>
          <w:b w:val="0"/>
          <w:caps w:val="0"/>
          <w:sz w:val="20"/>
          <w:lang w:val="es-VE"/>
        </w:rPr>
        <w:t>Santiago</w:t>
      </w:r>
      <w:proofErr w:type="spellEnd"/>
      <w:r w:rsidRPr="00BD1597">
        <w:rPr>
          <w:b w:val="0"/>
          <w:caps w:val="0"/>
          <w:sz w:val="20"/>
          <w:lang w:val="es-VE"/>
        </w:rPr>
        <w:t xml:space="preserve">, A. E., </w:t>
      </w:r>
      <w:proofErr w:type="spellStart"/>
      <w:r w:rsidRPr="00BD1597">
        <w:rPr>
          <w:b w:val="0"/>
          <w:caps w:val="0"/>
          <w:sz w:val="20"/>
          <w:lang w:val="es-VE"/>
        </w:rPr>
        <w:t>Gonzalez</w:t>
      </w:r>
      <w:proofErr w:type="spellEnd"/>
      <w:r w:rsidRPr="00BD1597">
        <w:rPr>
          <w:b w:val="0"/>
          <w:caps w:val="0"/>
          <w:sz w:val="20"/>
          <w:lang w:val="es-VE"/>
        </w:rPr>
        <w:t xml:space="preserve"> </w:t>
      </w:r>
      <w:proofErr w:type="spellStart"/>
      <w:r w:rsidRPr="00BD1597">
        <w:rPr>
          <w:b w:val="0"/>
          <w:caps w:val="0"/>
          <w:sz w:val="20"/>
          <w:lang w:val="es-VE"/>
        </w:rPr>
        <w:t>Hernandez</w:t>
      </w:r>
      <w:proofErr w:type="spellEnd"/>
      <w:r w:rsidRPr="00BD1597">
        <w:rPr>
          <w:b w:val="0"/>
          <w:caps w:val="0"/>
          <w:sz w:val="20"/>
          <w:lang w:val="es-VE"/>
        </w:rPr>
        <w:t xml:space="preserve">, M. T., </w:t>
      </w:r>
      <w:proofErr w:type="spellStart"/>
      <w:r w:rsidRPr="00BD1597">
        <w:rPr>
          <w:b w:val="0"/>
          <w:caps w:val="0"/>
          <w:sz w:val="20"/>
          <w:lang w:val="es-VE"/>
        </w:rPr>
        <w:t>Perez</w:t>
      </w:r>
      <w:proofErr w:type="spellEnd"/>
      <w:r w:rsidRPr="00BD1597">
        <w:rPr>
          <w:b w:val="0"/>
          <w:caps w:val="0"/>
          <w:sz w:val="20"/>
          <w:lang w:val="es-VE"/>
        </w:rPr>
        <w:t xml:space="preserve"> </w:t>
      </w:r>
      <w:proofErr w:type="spellStart"/>
      <w:r w:rsidRPr="00BD1597">
        <w:rPr>
          <w:b w:val="0"/>
          <w:caps w:val="0"/>
          <w:sz w:val="20"/>
          <w:lang w:val="es-VE"/>
        </w:rPr>
        <w:t>Hernandez</w:t>
      </w:r>
      <w:proofErr w:type="spellEnd"/>
      <w:r w:rsidRPr="00BD1597">
        <w:rPr>
          <w:b w:val="0"/>
          <w:caps w:val="0"/>
          <w:sz w:val="20"/>
          <w:lang w:val="es-VE"/>
        </w:rPr>
        <w:t xml:space="preserve">, E. E., </w:t>
      </w:r>
      <w:proofErr w:type="spellStart"/>
      <w:r w:rsidRPr="00BD1597">
        <w:rPr>
          <w:b w:val="0"/>
          <w:caps w:val="0"/>
          <w:sz w:val="20"/>
          <w:lang w:val="es-VE"/>
        </w:rPr>
        <w:t>Avendano</w:t>
      </w:r>
      <w:proofErr w:type="spellEnd"/>
      <w:r w:rsidRPr="00BD1597">
        <w:rPr>
          <w:b w:val="0"/>
          <w:caps w:val="0"/>
          <w:sz w:val="20"/>
          <w:lang w:val="es-VE"/>
        </w:rPr>
        <w:t xml:space="preserve">, J. C., &amp; Rojas Rivas, S. (2024). </w:t>
      </w:r>
      <w:r w:rsidRPr="006959AE">
        <w:rPr>
          <w:b w:val="0"/>
          <w:caps w:val="0"/>
          <w:sz w:val="20"/>
        </w:rPr>
        <w:t>Local resection by hydro-</w:t>
      </w:r>
      <w:r w:rsidRPr="006959AE">
        <w:rPr>
          <w:b w:val="0"/>
          <w:caps w:val="0"/>
          <w:sz w:val="20"/>
        </w:rPr>
        <w:lastRenderedPageBreak/>
        <w:t xml:space="preserve">dissection of giant neurofibroma. </w:t>
      </w:r>
      <w:proofErr w:type="gramStart"/>
      <w:r w:rsidRPr="006959AE">
        <w:rPr>
          <w:b w:val="0"/>
          <w:caps w:val="0"/>
          <w:sz w:val="20"/>
        </w:rPr>
        <w:t>For the purpose of</w:t>
      </w:r>
      <w:proofErr w:type="gramEnd"/>
      <w:r w:rsidRPr="006959AE">
        <w:rPr>
          <w:b w:val="0"/>
          <w:caps w:val="0"/>
          <w:sz w:val="20"/>
        </w:rPr>
        <w:t xml:space="preserve"> a case. Venezuelan Journal of Surgery, 77(1). https://doi.org/10.48104/RVC.2024.77.1.3</w:t>
      </w:r>
    </w:p>
    <w:p w14:paraId="29D98D18" w14:textId="6C96FA99" w:rsidR="00071E2D" w:rsidRDefault="00BD1597" w:rsidP="00BD1597">
      <w:pPr>
        <w:pStyle w:val="Appendix"/>
        <w:spacing w:after="0"/>
        <w:jc w:val="both"/>
        <w:rPr>
          <w:b w:val="0"/>
          <w:caps w:val="0"/>
          <w:sz w:val="20"/>
        </w:rPr>
      </w:pPr>
      <w:r w:rsidRPr="006959AE">
        <w:rPr>
          <w:b w:val="0"/>
          <w:caps w:val="0"/>
          <w:sz w:val="20"/>
        </w:rPr>
        <w:t xml:space="preserve">9.Castrillón N, Blanco I. Living with Neurofibromatosis type 1: A review of the literature. </w:t>
      </w:r>
      <w:proofErr w:type="spellStart"/>
      <w:r w:rsidRPr="006959AE">
        <w:rPr>
          <w:b w:val="0"/>
          <w:caps w:val="0"/>
          <w:sz w:val="20"/>
        </w:rPr>
        <w:t>Psychooncology</w:t>
      </w:r>
      <w:proofErr w:type="spellEnd"/>
      <w:r w:rsidRPr="006959AE">
        <w:rPr>
          <w:b w:val="0"/>
          <w:caps w:val="0"/>
          <w:sz w:val="20"/>
        </w:rPr>
        <w:t xml:space="preserve"> [Internet]. March 23, 2018 [cited May 7, 2025];15(1):37-48. Available at: </w:t>
      </w:r>
      <w:r w:rsidR="00E37B3A" w:rsidRPr="00E37B3A">
        <w:rPr>
          <w:b w:val="0"/>
          <w:caps w:val="0"/>
          <w:sz w:val="20"/>
        </w:rPr>
        <w:t>https://doi.org/10.5209/PSIC.59173</w:t>
      </w:r>
    </w:p>
    <w:p w14:paraId="51000CC8" w14:textId="77777777" w:rsidR="00E37B3A" w:rsidRDefault="00E37B3A" w:rsidP="00BD1597">
      <w:pPr>
        <w:pStyle w:val="Appendix"/>
        <w:spacing w:after="0"/>
        <w:jc w:val="both"/>
        <w:rPr>
          <w:b w:val="0"/>
          <w:caps w:val="0"/>
          <w:sz w:val="20"/>
        </w:rPr>
      </w:pPr>
    </w:p>
    <w:p w14:paraId="6542EE07" w14:textId="0B169AFE" w:rsidR="00E37B3A" w:rsidRDefault="00E37B3A" w:rsidP="00BD1597">
      <w:pPr>
        <w:pStyle w:val="Appendix"/>
        <w:spacing w:after="0"/>
        <w:jc w:val="both"/>
        <w:rPr>
          <w:b w:val="0"/>
          <w:caps w:val="0"/>
          <w:sz w:val="20"/>
        </w:rPr>
      </w:pPr>
      <w:r w:rsidRPr="00E37B3A">
        <w:rPr>
          <w:b w:val="0"/>
          <w:caps w:val="0"/>
          <w:sz w:val="20"/>
          <w:lang w:val="es-VE"/>
        </w:rPr>
        <w:t>10.</w:t>
      </w:r>
      <w:r w:rsidRPr="00E37B3A">
        <w:rPr>
          <w:b w:val="0"/>
          <w:caps w:val="0"/>
          <w:sz w:val="20"/>
          <w:lang w:val="es-VE"/>
        </w:rPr>
        <w:t xml:space="preserve">Hou Y, </w:t>
      </w:r>
      <w:proofErr w:type="spellStart"/>
      <w:r w:rsidRPr="00E37B3A">
        <w:rPr>
          <w:b w:val="0"/>
          <w:caps w:val="0"/>
          <w:sz w:val="20"/>
          <w:lang w:val="es-VE"/>
        </w:rPr>
        <w:t>Yu</w:t>
      </w:r>
      <w:proofErr w:type="spellEnd"/>
      <w:r w:rsidRPr="00E37B3A">
        <w:rPr>
          <w:b w:val="0"/>
          <w:caps w:val="0"/>
          <w:sz w:val="20"/>
          <w:lang w:val="es-VE"/>
        </w:rPr>
        <w:t xml:space="preserve"> L, Liu D, et al. </w:t>
      </w:r>
      <w:r w:rsidRPr="00E37B3A">
        <w:rPr>
          <w:b w:val="0"/>
          <w:caps w:val="0"/>
          <w:sz w:val="20"/>
        </w:rPr>
        <w:t>Systematic Review and Meta-Analysis: Attention-Deficit/Hyperactivity Disorder Symptoms in Children With Neurofibromatosis Type 1. </w:t>
      </w:r>
      <w:r w:rsidRPr="00E37B3A">
        <w:rPr>
          <w:b w:val="0"/>
          <w:i/>
          <w:iCs/>
          <w:caps w:val="0"/>
          <w:sz w:val="20"/>
        </w:rPr>
        <w:t xml:space="preserve">J Am </w:t>
      </w:r>
      <w:proofErr w:type="spellStart"/>
      <w:r w:rsidRPr="00E37B3A">
        <w:rPr>
          <w:b w:val="0"/>
          <w:i/>
          <w:iCs/>
          <w:caps w:val="0"/>
          <w:sz w:val="20"/>
        </w:rPr>
        <w:t>Acad</w:t>
      </w:r>
      <w:proofErr w:type="spellEnd"/>
      <w:r w:rsidRPr="00E37B3A">
        <w:rPr>
          <w:b w:val="0"/>
          <w:i/>
          <w:iCs/>
          <w:caps w:val="0"/>
          <w:sz w:val="20"/>
        </w:rPr>
        <w:t xml:space="preserve"> Child </w:t>
      </w:r>
      <w:proofErr w:type="spellStart"/>
      <w:r w:rsidRPr="00E37B3A">
        <w:rPr>
          <w:b w:val="0"/>
          <w:i/>
          <w:iCs/>
          <w:caps w:val="0"/>
          <w:sz w:val="20"/>
        </w:rPr>
        <w:t>Adolesc</w:t>
      </w:r>
      <w:proofErr w:type="spellEnd"/>
      <w:r w:rsidRPr="00E37B3A">
        <w:rPr>
          <w:b w:val="0"/>
          <w:i/>
          <w:iCs/>
          <w:caps w:val="0"/>
          <w:sz w:val="20"/>
        </w:rPr>
        <w:t xml:space="preserve"> Psychiatry</w:t>
      </w:r>
      <w:r w:rsidRPr="00E37B3A">
        <w:rPr>
          <w:b w:val="0"/>
          <w:caps w:val="0"/>
          <w:sz w:val="20"/>
        </w:rPr>
        <w:t xml:space="preserve">. 2025;64(4):447-462. </w:t>
      </w:r>
      <w:proofErr w:type="gramStart"/>
      <w:r w:rsidRPr="00E37B3A">
        <w:rPr>
          <w:b w:val="0"/>
          <w:caps w:val="0"/>
          <w:sz w:val="20"/>
        </w:rPr>
        <w:t>doi:10.1016/j.jaac</w:t>
      </w:r>
      <w:proofErr w:type="gramEnd"/>
      <w:r w:rsidRPr="00E37B3A">
        <w:rPr>
          <w:b w:val="0"/>
          <w:caps w:val="0"/>
          <w:sz w:val="20"/>
        </w:rPr>
        <w:t>.2024.09.011</w:t>
      </w:r>
    </w:p>
    <w:p w14:paraId="2619760E" w14:textId="77777777" w:rsidR="00E37B3A" w:rsidRDefault="00E37B3A" w:rsidP="00BD1597">
      <w:pPr>
        <w:pStyle w:val="Appendix"/>
        <w:spacing w:after="0"/>
        <w:jc w:val="both"/>
        <w:rPr>
          <w:b w:val="0"/>
          <w:caps w:val="0"/>
          <w:sz w:val="20"/>
        </w:rPr>
      </w:pPr>
    </w:p>
    <w:p w14:paraId="6458CBCA" w14:textId="77777777" w:rsidR="00E37B3A" w:rsidRPr="006959AE" w:rsidRDefault="00E37B3A" w:rsidP="00BD1597">
      <w:pPr>
        <w:pStyle w:val="Appendix"/>
        <w:spacing w:after="0"/>
        <w:jc w:val="both"/>
        <w:rPr>
          <w:b w:val="0"/>
          <w:caps w:val="0"/>
          <w:sz w:val="20"/>
        </w:rPr>
      </w:pPr>
    </w:p>
    <w:p w14:paraId="60EEACA1" w14:textId="77777777" w:rsidR="00071E2D" w:rsidRPr="006959AE" w:rsidRDefault="00071E2D" w:rsidP="00071E2D">
      <w:pPr>
        <w:pStyle w:val="Appendix"/>
        <w:spacing w:after="0"/>
        <w:jc w:val="both"/>
        <w:rPr>
          <w:b w:val="0"/>
          <w:caps w:val="0"/>
          <w:sz w:val="20"/>
        </w:rPr>
      </w:pPr>
    </w:p>
    <w:p w14:paraId="15980BBF" w14:textId="751C0AE8" w:rsidR="004D4277" w:rsidRPr="00FB3A86" w:rsidRDefault="006D3D80" w:rsidP="00071E2D">
      <w:pPr>
        <w:pStyle w:val="Appendix"/>
        <w:spacing w:after="0"/>
        <w:jc w:val="both"/>
        <w:rPr>
          <w:rFonts w:ascii="Arial" w:hAnsi="Arial" w:cs="Arial"/>
          <w:b w:val="0"/>
        </w:rPr>
        <w:sectPr w:rsidR="004D4277" w:rsidRPr="00FB3A86" w:rsidSect="00E65C59">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r>
        <w:rPr>
          <w:noProof/>
          <w:sz w:val="28"/>
          <w:szCs w:val="28"/>
        </w:rPr>
        <mc:AlternateContent>
          <mc:Choice Requires="wpg">
            <w:drawing>
              <wp:inline distT="0" distB="0" distL="0" distR="0" wp14:anchorId="6EE95CD5" wp14:editId="7C2C9216">
                <wp:extent cx="3390900" cy="3840480"/>
                <wp:effectExtent l="0" t="0" r="0" b="7620"/>
                <wp:docPr id="1699841737" name="Grupo 8"/>
                <wp:cNvGraphicFramePr/>
                <a:graphic xmlns:a="http://schemas.openxmlformats.org/drawingml/2006/main">
                  <a:graphicData uri="http://schemas.microsoft.com/office/word/2010/wordprocessingGroup">
                    <wpg:wgp>
                      <wpg:cNvGrpSpPr/>
                      <wpg:grpSpPr>
                        <a:xfrm>
                          <a:off x="0" y="0"/>
                          <a:ext cx="3390900" cy="3840480"/>
                          <a:chOff x="0" y="0"/>
                          <a:chExt cx="3634740" cy="4083050"/>
                        </a:xfrm>
                      </wpg:grpSpPr>
                      <wps:wsp>
                        <wps:cNvPr id="64049469" name="Graphic 2"/>
                        <wps:cNvSpPr/>
                        <wps:spPr>
                          <a:xfrm>
                            <a:off x="0" y="0"/>
                            <a:ext cx="3634740" cy="4072255"/>
                          </a:xfrm>
                          <a:custGeom>
                            <a:avLst/>
                            <a:gdLst/>
                            <a:ahLst/>
                            <a:cxnLst/>
                            <a:rect l="l" t="t" r="r" b="b"/>
                            <a:pathLst>
                              <a:path w="5030470" h="5330190">
                                <a:moveTo>
                                  <a:pt x="5029962" y="0"/>
                                </a:moveTo>
                                <a:lnTo>
                                  <a:pt x="0" y="0"/>
                                </a:lnTo>
                                <a:lnTo>
                                  <a:pt x="0" y="5330063"/>
                                </a:lnTo>
                                <a:lnTo>
                                  <a:pt x="5029962" y="5330063"/>
                                </a:lnTo>
                                <a:lnTo>
                                  <a:pt x="502996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92047588" name="Image 4"/>
                          <pic:cNvPicPr/>
                        </pic:nvPicPr>
                        <pic:blipFill rotWithShape="1">
                          <a:blip r:embed="rId18" cstate="print">
                            <a:extLst>
                              <a:ext uri="{BEBA8EAE-BF5A-486C-A8C5-ECC9F3942E4B}">
                                <a14:imgProps xmlns:a14="http://schemas.microsoft.com/office/drawing/2010/main">
                                  <a14:imgLayer r:embed="rId19">
                                    <a14:imgEffect>
                                      <a14:colorTemperature colorTemp="11500"/>
                                    </a14:imgEffect>
                                    <a14:imgEffect>
                                      <a14:saturation sat="52000"/>
                                    </a14:imgEffect>
                                  </a14:imgLayer>
                                </a14:imgProps>
                              </a:ext>
                            </a:extLst>
                          </a:blip>
                          <a:srcRect t="5765"/>
                          <a:stretch>
                            <a:fillRect/>
                          </a:stretch>
                        </pic:blipFill>
                        <pic:spPr bwMode="auto">
                          <a:xfrm>
                            <a:off x="83820" y="38100"/>
                            <a:ext cx="1912620" cy="40443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0971470" name="Image 5"/>
                          <pic:cNvPicPr/>
                        </pic:nvPicPr>
                        <pic:blipFill rotWithShape="1">
                          <a:blip r:embed="rId20" cstate="print">
                            <a:extLst>
                              <a:ext uri="{BEBA8EAE-BF5A-486C-A8C5-ECC9F3942E4B}">
                                <a14:imgProps xmlns:a14="http://schemas.microsoft.com/office/drawing/2010/main">
                                  <a14:imgLayer r:embed="rId21">
                                    <a14:imgEffect>
                                      <a14:colorTemperature colorTemp="10627"/>
                                    </a14:imgEffect>
                                    <a14:imgEffect>
                                      <a14:saturation sat="60000"/>
                                    </a14:imgEffect>
                                  </a14:imgLayer>
                                </a14:imgProps>
                              </a:ext>
                            </a:extLst>
                          </a:blip>
                          <a:srcRect l="24035" t="5608" r="23971"/>
                          <a:stretch>
                            <a:fillRect/>
                          </a:stretch>
                        </pic:blipFill>
                        <pic:spPr bwMode="auto">
                          <a:xfrm>
                            <a:off x="1866900" y="22860"/>
                            <a:ext cx="1615440" cy="40601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38BA8D9" id="Grupo 8" o:spid="_x0000_s1026" style="width:267pt;height:302.4pt;mso-position-horizontal-relative:char;mso-position-vertical-relative:line" coordsize="36347,4083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1FJoLpAwAAEQsAAA4AAABkcnMvZTJvRG9jLnht&#10;bNRWbW/bNhD+PmD/gdD3xnqPJMQuhmYNAmxdsGboZ5qiLGKSyJG05fz73pGi4zpD23UosAWIdRKP&#10;x7uHzz3kzevjOJAD10bIaR0lV3FE+MRkK6bdOvrj8e2rKiLG0qmlg5z4OnriJnq9+fGHm1k1PJW9&#10;HFquCQSZTDOrddRbq5rVyrCej9RcScUnGOykHqmFV71btZrOEH0cVmkcl6tZ6lZpybgx8PXWD0Yb&#10;F7/rOLO/dZ3hlgzrCHKz7le73y3+rjY3tNlpqnrBljToN2QxUjHBoqdQt9RSstfiRahRMC2N7OwV&#10;k+NKdp1g3NUA1STxRTV3Wu6Vq2XXzDt1ggmgvcDpm8Oyd4c7rd6rBw1IzGoHWLg3rOXY6RGfkCU5&#10;OsieTpDxoyUMPmZZHdcxIMtgLKvyOK8WUFkPyL+Yx/qfw8wyy6/zZWYeV1lcuJmrsPDqk3RmBQQx&#10;zxiYf4fB+54q7qA1DWDwoIlo11EJ+dd5WUdkoiOw9W4hRoo8wQzA9YSVaQzA9tVAfVrudZoWBUY9&#10;lUsbtjf2jkuHOT38YqwnZxss2geLHadgaqA4kntw5LYRAXLriAC5t57cilqch3miSeZ1VMRZnF8D&#10;9D3YWRYndezIO8oDf5TO0+LOFXFa12UakbDvkOyzzzCd+0K0M68wFp7KxfM+uGJcZkvxwSM8vef5&#10;yv/UP7AoRGSDNNwjjQA4yE+gQEXnsBs5iPatGAYEwejd9s2gyYGieLi/JekzN2BpIAJaW9k+AZlm&#10;IM46Mn/tqeYRGe4noCtUb4Ohg7ENhrbDG+lEyuGvjX08fqBaEQXmOrLQcO9kYC1tAj8gf3Twvjhz&#10;kj/trewEksfl5jNaXqCDNjdKsAb+FzkB60UrfVl2YZbdY21eusevijFS/edevQLlA/zFVgzCPjkV&#10;B/ZhUtPhQTBsKXx57sokqVPga1HBWeL78n6kO05y3I3gihOx5BdxtoNQuKNES/tB2N5hCEeVYzwO&#10;LiVA31yI6t+g4AX7VrL9yCfrTyDNB6hGTqYXykD/NXzcchATfd8moItw+lmQEqXFZDFh5BX7HbsW&#10;trW4Lp0KwEeruWXATtp0kC06YDlnA660UI0vHAWIbOdfZQsrUNh3V9SFbldZlfrOy6oEpNrlEPQ7&#10;qZO0xGHUb1C/PEsuZQn5hbK0MBEFxy1zQcGgXMPkaYiY+wrwi0ve66UzYZt8CWD8f4hYVHF9nTjp&#10;PCeiQ+w/TcTss0QE2UnzOCvcEVKUMfQZdEOaQa0LY78bOZOqLN39AeiXplV5Sc8yKfLnS0LpjirP&#10;qsDy70dPdwGBe5drw+WOiBe783ewz2+ym48AAAD//wMAUEsDBAoAAAAAAAAAIQAkL5vpYawBAGGs&#10;AQAUAAAAZHJzL21lZGlhL2ltYWdlMS5wbmeJUE5HDQoaCgAAAA1JSERSAAABBwAAAkEIBgAAAEtC&#10;cEsAAAABc1JHQgCuzhzpAAAABGdBTUEAALGPC/xhBQAAAAlwSFlzAAAOwwAADsMBx2+oZAAA/6VJ&#10;REFUeF7s/Xe4ZelZH4j+vrTCzidW7KrOSVmtgCSUEEIS0QSJMQZsg61rG3Mx9uAxxh5JjD0wc831&#10;g/1cM+AHjD0OgGy4YGBssIHGgALKoVudu7rSqZP22WGlL94/3m/tqq6x7+M71+ruql6/59ldffbZ&#10;Z++11l7f+73h9/5eoEOHDh06dOjQoUOHDh06dOjQoUOHDh06dOjQoUOHDh06dOjQoUOHDh06dOjQ&#10;oUOHDh06dOjQoUOHDh06dOjQoUOHDh06dOjQoUOHDh06dOjQoUOHDh06dOjQoUOHDh06dOjQoUOH&#10;Dh06dOjQoUOHDh06dOjQoUOHDh06dOjQoUOHDh06dOjQoUOHDh06dOjQoUOHDh06dOjQoUOHDh06&#10;dOjQoUOHDh06dOjQoUOHDh06dOjQoUOHDh06/Bdx7Dvf2ccHPsCvf75Dh/8asOuf6PDCx6u+740n&#10;X463vWG0tiZKl02fvrRjNteOuVtOjtOqmrNZ0RRjWZ8YSnv/o89cfGJasgvbr3vPU7/433/z+evf&#10;q0OH/xI643AD4f1/7w33XvjjO79b2fpPDAe9sypJkGaZb6oa3gdwzlBUFZbLZRj0cnH82JZ45vxF&#10;t7214YVgS0j1EWy/7Cd/4Wf/l89Mn3xydv37d+hwLTrjcIPgzq/6/vtPyCf+QZapr+zlvXQ4HKHf&#10;76GuavTyFADDcrmEMRbDYQ+DwQCSc3zqs59Hr5djNptj0O/Bh3Blf2n+7fGXvP0XPnPp4h9d+Nd/&#10;v7r+szp0AABx/RMdXnj4jp/4lZdtVp//iclw8E6uEqmSHIPJGgbDMS5c2kFjLBZFhYOjBSptEBhD&#10;ow0OZ3MwIZGmKaz3WF9bw2QyGQgWXpE0h2/dlOHMS//eD3zqS//8V4rrP7NDh844vJARAnvZF668&#10;ufji7/xkovibl7Xm87JBPhiCCYlzFy8jSxMUVY1lWQOcwwfgaL7EwXSGsmpQNxpSJeBSYVnWuHBp&#10;DweHR1xItdZL8MDiP336m+993TuWy7XZheW5g/L6Q+jw4kVnHF7A+IZD9RVn+d7Pc85eASZ5YAL9&#10;0Qibm5uwgWNndx8H0ymWyyUaa8EYQ0CAcR4ABxcCzgXsHR6hKGsUZY1+r4ftrW1wIcA45+vj4cbu&#10;5affrWfivuTMSxen3nX/zsGnH9HXH0uHFx+6nMMLEe99r/i67du+ujn/yI+ePnnidU9duAxtA9bW&#10;1gAhUTcGWmtoo6EYsL0+gZQC09kcTWMglYSzDrNFgSxJ4ANw+tQJNE0Dbz0YZ9jbP0SWShzbmKCq&#10;Chhdg3N+0Qf2+xdm5pceftsDv4YPfchff2gdXjzojMMLDA+8/6d7b7/HvX9x8fEfurx7cLwxjrsQ&#10;4J1H8B4seHhn4YyBNQZGN3jbm16H0XCEjc1NGGvxhx/7JC5d2QeYgDYGaZoiz3MoKeCsR9M0cN6D&#10;MYb1yRiM0Y2wWC5RFoUf9gdl2ssuvOw17/iJn3vwJ/89v13uX/j7H+0Sly8ydGHFCwgv/2f/rL/1&#10;yMe+b3ru0b/LVbpWacfmywLWOnhr4Z0Dh4cIHsEaWNPAaY13vvUNeOm99yBJElhtYIwBB0OjNXp5&#10;BiEEOGdgADgDfAjQukFZVVBSwlgHYx2cB7IsZ1tbW8lkONi8+PSXvvHNd732q2/DndvigSsXLn5s&#10;//D6Y+5w86IzDi8Q/PB/+LvH9n/2wf9hLMwPNtYPOOMoygplUcI7B+YD4AMU5xCMAd7DaIP1tRF6&#10;WYq9/UPM5gswDmhr4X2AlAKMMXgfYI2B4By9PEcvzyE5A0OA5BzBOzjn4J0DENDPM0gpYXWDo6Pp&#10;MWGr16/Vp++r7nnzpw6/+LH964+9w82Jzji8APCq77rrvvDJ7J8rbr9VG9fnjEFJhYsXL6OXpciU&#10;QiYFFOfIpESWJGBgsNZiPBxgNp/jyWcuYHo0Q5IkUFIiABBCoKxqWKNR1w2c0QjBQzIA3sE7C8kB&#10;KRjyRALRo9Bao1gusLt/AMEZdq7syb39vdsmzd63vf9HfvQzz5w9fenw4x93159Hh5sLnXF4npHf&#10;tX7qXS//Uz+dSv62ZdkI3RicveU0isUCBwdTnD2+jfXRAKNejn6aIM8y9LIUiZRgLEBrjdtuvQW3&#10;33oWnHN4FzAZj8AYQ1k3WBsPMchzKM5hjIa3Bsw7CM6hRIBgAf0swcbaGMNeCu8dgrdw1qGsG5w8&#10;voXZfI6yrHmapcMrTz76njvXtqrx3/6uR5/5l79RX38+HW4edMbh+UT4AD/zi9lfOrnW+66nnrmg&#10;irLCbWdOIRESjz/xJF5y11lsr4+xtT7B2niITEmkSqDfy5ClCVSi0MtT9Ac9bG9uIksTIADeeyyL&#10;AhyAYAxKCARvUZUlmqqCZAz9PMUwz5AlDGujPjY3JhgNBpCcQQoOwTm8d5gezbC5sYZ+v49FUSLL&#10;8/7xyfB1p/cwsf/P/+53Lv/Mr3cVjZsUnXF4HvH2p9/y6pMD84Hdw8OTu/tT5JnCxniEo+kBUsHw&#10;8nvvQD9V2F4bYTLoQwgGwRDzBhnSJEG/n+PChUsoqwpSKiRKQWuD/f19BO+wc+UK6qpEsSwwn83R&#10;1BUyJTEe5OhnCptrI4z6GcbDPvp5CiUFslQhURKcM5RVjaP5ErU22NhYx9pkDUVV50899dSr790d&#10;4c4f+It/8NCHPxyuP7cONz464/A84a1vfas8PLjwvbec3H7f5f0pbjtzAtZoXLx4AZN+hq9602tQ&#10;LeYY5Akmoz7yTME7i+AdlJJIEgUpGA6PpqibGuPRECwAnHMMehkOD6e4eGkHa8MBBr0cmRLg8Ohn&#10;CY5truH41jo21kboZQqCB6SJQpYqpIlCv58jz3MIwdHPe9DGYPfgCHuHRwBjSNIcZW3Fw1/8/B2P&#10;/voXPrk8fPzc9efX4cZHZxyeJyxfkfWPN/2fknlvPclSPHPuHHRd4Y2vfglecs/tYE5ja32MVDIg&#10;WHB4MHhwwTEc9jEc9OHhITjH1sY68jSFUBJScCAE9HsZNiYjTIYDZKkCA5AogWOb67j97GmcOnEM&#10;a6M+eqnA5voE/TyFdxZAgFIKQggIxpD3MljrUNUNGmPgPEOW5ZBKoi7LwdaGGn/lX33gD77wf3xh&#10;cf05drix0RmH5wknt978sgGv/3o+GDCtGzB4nDmxiTvOnEQ/VxDwyFMJFqiikKYJlJLIshSj4QB5&#10;XMxKChzb2sSJE8cwGg4gGIfkHIN+DxtrE2RJAiUYgnfIU4VbbzmJe+68DVvr6xAsgMFDAPDegQUq&#10;f1IJFGCcIUszCCGRpsS0nC9LFGUN6wElOHf18s768uSRc1/63GfwoQ9df5odbmB0xuF5wmht9O3H&#10;1obvEUrBOYMTm2u4944zOLG1BsUBJYBUCSRKIkkk+r0cg/4AvV4Pw8EAaZqAMWBzbQ3Hj21hY30N&#10;WZqAM0AKjixNkGcJRv0e1iYjDPs9jIZ93HLyBG4/ewvWJiMiVDHAO0s8CCGglIT3Fs55MAZoY6CU&#10;xNpkjNFoBG00juZLLIsSWmsMskzs7Vw6dutr/b+8/DO/bq4/zw43Ljrj8Dxh+9Tp921Nhm9gjGE8&#10;6OOOs6dw+tgWBDyYd8gSCSU48ixFlqYYDgbI8xySC6RpgjRNILjA5uYa0kSB+QDOGPp5jtGgjzRJ&#10;AB8wGQ1x8sRxbG9tIE8TpFKin1HiEcGjn2fQTQWjDZSUkFLAWgvrqJHLao3GaCRpisGgDwaGoqrR&#10;NA10YyAFw/zo6Fj1qd6/OXri41euP88ONy46fcHnCSKEUwCQCIZTm+s4tb2FhDPURQlrLKSQkFwh&#10;gINzCSVTcKEQACAAqUoxHg6RKQXJGDgLVNnYXMPZM6dw9paTOH3yONbXJzi2tY4Tx7awNhlDCIGi&#10;rLBcLqGbGomU4FwiIIBzROYkwANxIPIsgYCHNxreGaSJwPqoj5Nbazh7chvBBUillL34qa+5/hw7&#10;3NjojMPzgQ98gAvBzgDAMM9xbGMNgyyB0RpaG3gX4GwAGId3gDEejbZw1gOBgzOONEkw6PUgOUOe&#10;Koz6OfIsA0cACwF5mmBtPMT6ZEThQV2DISCJSUtrNJUpj2YoiwJNY9DUDZqGiFLeGXirYZoKSnAM&#10;8hTjfo5+lmAyyLE+HmFtMkIvzzAaDrA2SO+4/jQ73NjojMPzgFccHT+TKLEhBcfGeIRBlsEbB288&#10;BnkfnEs0jQEXClKmsBZotIV3gJQJlErBIOCMheAcggUE72CthtUNTNPAGIPgPTiAqqywXBaw1hKL&#10;MgR47yEER91ohMAgOd0KIQQIzsAZ4Cx1fcI7KMmQKIFBL8NwkCNPBLy16PUyDAcD9NJk4/rz7HBj&#10;o8s5PA/gzdG3jlP+LZPRIDt1bAvDYQ/WNAALGA8HCM6hbhqMBwMkqYKNQi5pkkIlCkmSgjGGuq7B&#10;GVA1NcqqhnEWaZqi3+9BSgkfAhqtobWGtZZavS0lH8EYsjQFAEghIKWCVFQREUKAMQEPIMsyNMag&#10;rsnT0FoDjME5h7Kq4T1gvcdyuaizr377P5t99rP2+vPtcGOiMw7PMR74+g/0hnL3e501b7j17Gm2&#10;PulDCYY0UxCcQTc1pCCegnMGDAFZliDLEiDu7B6083t42OCRZCmSLEUIDLXWsM6CcwalJOqqItKU&#10;UuCcQXAGlSiAAdY5aG2Q9/rIsgzaGBRVA+s8PBgYE6hqg7rRsN5DCQHOOZQS8M5iWSzBpcR0sQBj&#10;YT6466lfvfiRK0fXn3OHGxNdWPEc4+Dwyi11UbxMKcWTNEVAgA8Oznv44MBYABjAOSUIq6pEU5cw&#10;WqPRNeqmRlWWWC4LzGZzFGWNRVGgrBtY7yCkBBNUcaiqkshKdYWyJA1ZpRSMdWgaDWMtGOdgnAFc&#10;IHAJMAbGBYSUkErB+YA862FtPEaSJKh1g7IowBAwHvZhvY0aEb6vzz1w5vrz7XDjojMOzzGCPH9H&#10;8PbeNHZYhhj/e+8RfEAIAGcMDByM0U4vBIdSCmmSrNiLpBcJzGYzHB4e4fBwimJZoqlrmEZDNxpN&#10;3UDXDeazOebzBbTW8M7BGgPvHLV2Bw9rLZqmhm5qGOtgnYdzDsYY1HWDxmgyKMbAOg8mJPI8x3A0&#10;hnPUdyWYGNiDy11S8iZCZxyeQ9z/3vcmWTX/ain4mpQCSUKhAsDAQkAIV/uXvPcIziHPc/TyHrIs&#10;RS/P0O/10O9R49Ww38ctp0/h9InjOL61hcl4FLUeCFJIzGYzMMajTJyEsRbOkRQDYwzWOpRlgdl8&#10;jmVRwntPFGwA1npsbm5gMBhED4Nk7nu9HriQKKtq9V5C8gEz+tbVCXS44dEZh+cQ7jXDFLZ5mxAC&#10;AQyMAZzxlVHgYJCMgYEh+ABjHVj7czQeIQRwTkzGJEkwGY4wmYyxNiG3v1gWeOaZC3jk0cfxyKOP&#10;YXdvH2mS4MSxbQyHQyRSIVUKiZSwWgPBwxoDazQkZxj2c6yvTbC2NsFg2EdRlKhqDWMsdPQcPAAH&#10;hhAYrPMAGAQXMhF844FP/LS6/rw73JjoEpLPIdJwZTg0ox+XSkmpFE4d30bCgVQKpEpBCg4lOZQU&#10;4AxA5CsoSTkADgbOOQSnvABCwJNPPYmqKOGdh7MOdd2gLMtVhePixcsYDgYYDPrwUVqONCU5jDUQ&#10;nEGSTD3SRGE0GmMyGaPf75MmZQDGkwmG4zE8OJZlg8Y48jgajelsiUYTU7Ix5tzlZz7yH5afvNzN&#10;v7gJ0BmH5xDZ6Cvu2ezj+wITYFzg5LFtJDwgkQJpkiBLU2SJItajEGDwSJREmqRIkxRSSkgpwTlH&#10;CIBzNv7MoJsGewcHePKJp/DFLz6MLz70KB597Em85L67kCQSTd2gWBbQugEAEpxlDAgBaUqfLQQH&#10;52SAYucVbrv1VkzW15GkGcpaY7EsoI1FUTfY3ZtCG4umIX3KptRTmb/tt/a/+AcH1597hxsPnTT9&#10;c4jeybv+9CvvPfPzjfPgUuENr3oZhgkwylOMhwP08xS9RCGVJPpqjYYUHP1+H/3eACpR4JxCEusD&#10;jDE4OjoC5wx5liFLUyI5eY8kSdDrUa5if/8A+wcH0FrHxGaKJFFQSsI5h0G/F6XpCyyrCgEMUibw&#10;IeDKwSHmRY3D2RJH8wWMA3qDPsrG4JkLl1CUDWaLAqlk2D84ekqP7vyTj/3eP//Y9efe4cZD5zk8&#10;h7jrJS/5Hgb/+lo7jMYjKCnRTyUGUYGJM4YsJU8g+AClJMbDIQTnYJwjSRIabcc50jTFcNiHYIzk&#10;4QA455ClCYajIVVCEHA0n5MnAKAoS1jnMBz2MR6PkCQJsiTB0dEMxjkcO7aNK7v78M7h8OgIFy7v&#10;4pHHnsJDX3oCX3j4MewfzZCkGYRUqKoGZd1gUVQI8CirBoNems4cfvXomUeeuO7UO9yA6BKSzyGC&#10;0fdIKQHO4XyAcxZ1XaNuGpSxGWq+LFHWNYy18N5BWweZJBiPR+j1e3DeYbFcYDafYVkUSLMEQgg4&#10;50g1uqxwdHSEyztX8MRTT2N/fx9VXaPf7+P4sW1sbqwTe9J7hBAwmkwgE4WqrrGzt48re/vY3T/E&#10;bF7QsdU1Do9mWBQ1EpUgyzIYY1GUFaylSoVzNHTHGNMz5WJ0/Xl3uDHRGYfnEoxtSClByvAejXEw&#10;xqFuNKq6xrIsUVYVmkbDOYfAGJGeqgrLosCyKFA3GtoYNNqgbhpwziGFQJIo9Ps9jMZDTNYmGI4G&#10;GA76lJ+I0636wwGGwyG4FKiqGstlgcefeBIXL+1gejRDWVVI0zTO2HRotAETAo02cM5Rk9VgsPJE&#10;kiShioW1sN7D+YBQLu7Ge9/beaQ3Abov8TnE1vET359m6bGiMVBJgn4vw7ifIk8VLbjgkSYKUknk&#10;aYIsz2CsxXwxx8HhEYqyhA8eUiWQisKQum5o6A1jkEmCfq+HPMuQKAUpFTEinUVZ1ah1Q8zJusa8&#10;LLCsSjzx9DkcTKcA48jyDEKomNPwMNaCC4GiquF8wGg0xGA4BGMMxnl4HzBfFqjqBowFcM5QV8Vi&#10;8mf9r8x+9VzXY3GDozMOzyHG28f/opDqWFlrZHmO8aCHySDHoJdCxapDFuXglBLIM0oKNrpB09S0&#10;IAPg4RHAAMYwny+oqcrTDMzFYoHpbIbDoyMcHh2BC5pfUdUVqrrCYrnAvCjgnAXnAlmWgzEOJgSM&#10;dfDeodYaQgikWY4kyaCUIsKUJzYkFwLWeiyLElWjsSwrKCmiBL6xvTcNfu7KrzzZqULd4OjCiucI&#10;7/2l9wrrPLOu7aPwK/ccjEFI6ob0MbHYaI2yrsEYMBgOsLG5gV4/Q1nX2Nnbw5W9fcwWC4AHCE5E&#10;qrKusD89xOUrO7i0s4PLV3bx9PkLKMoCUlEJtGo0Gt1QV2aWYjweYziZYDAYwgPgQhJFmnOkUa/y&#10;1rO34LZbz6CXZ9SVGQJ4lJATQsL7AAY6BqWSzGbf1FXBbgJ0xuE5woff92EHsMAY9UxwRhWIEAAw&#10;DiY4NU1Fl72sahRFAWNIzzGEAGMt6rrCYrHA0XyGo9kcUggEBlhvYYyhobuxV8N7j729fcwXCxRF&#10;iUVRoDEazgdUdY39w0M88dQ57FzZxWyxxHxRojEW8/kCs9kc88USi2UBIQQ2JhOsT9bQz3PiR0T6&#10;tVISIQAheBhjwRi38mNVN8fiJkAXVjyH2Dx16s9naXZCW4u0l2M86GOQKQz6OZJEgXEGwQVc8GQQ&#10;GAPjHItlgelsgUVRQRuHAIBzGdWhU2jrUJQllmWFRhtY69Fog6bRqGoNbR3miwJHswXRnTnHfF7g&#10;/MUdXLxygMPpHMuixs7uAerG4MLlK6hrg8Z6HB4tAC4ALuBcgHUeAUDdaNSNhmcc09kcnNOwXs75&#10;k3tPiZ9fXv5kF1bc4OiMw3OI8daxb5/Olrdtba5jbzrDbWdOYdjPqGXbUau2UAlUkqFxAQfTOaaz&#10;JS7vHuKp85fw5DOXcOnKAcqyodxDYCjKBsuipMW/KKC1A5hAVWlMj+ZwDpjNChwdLaG1g/fAYlFi&#10;58oBLu8d4UuPX8Dlgzku7x5htiixN12gcR6NDpiXFbQJqLSBcwFcJghcoG50rGRwXDk8xMFshtEg&#10;R9PUcNY8/JrvfPu/eui3fqtLSN7g6GLD5xAPvP2rfr4qqz8t0wxJluPeu25DXzIkAuAsuumx1FlV&#10;FWazGY5mC+i6QVlV0I2GEgJ5nmFtNECWpbDGotdL0csyZFmKtdEYw0EfRhvMF0vsHxyibgyMMST2&#10;ohJYazFbFJgtC8xLCxeiR9A2gHEGIShHsbk+BpcSWZoiSYiA5X2ANgbaOlTWYTo7Ql1VkPCwPnz4&#10;qz44/q5/+LX/jnjaHW5YdMbhOcSJ177xz/P57GemsyVe8aqX4djmOsr5EYK3UcbNrfQdWt1HrQ1C&#10;8PCOcglS0CyLVClIyTEaDDDIMxp5l6UYD/ro9Xpw1mGxLLB/cARtLAnXBqpyOO+JeNUYCKVgXIC1&#10;Fi7EakTkTnAh0Mszyikw4jX0ezlSRYxMEwKmyxLWB3z+05/D5uYEi9r85Oxdox/Cz3RhxY2Ozjg8&#10;hzj77u951bH6yU8VtcHf/eCP4NixTSym+zQ3wlBCET7AOwejNWpdY9DrIwQPFgIYAhBiT1SUjJtO&#10;pwAAby2sdVSCVArBA03TYDKZwDoH5+yqvRoswNNbgSkFH9OHDKCOTSkgo+fgY2UlBAYuiLZNHIoE&#10;TAh4rqCtxY/+2E9gfdjD45cO/sedD97xP+N9Hyb6ZIcbFp1xeA5x+xv+2nZY/PbOzv6U/dxP/X3k&#10;WYpiMYPWNXRDZCbvPIJ3CN7DeQcOhhA8EBep92FlLHzwmIyGcNZBNxrWOnBGUnCSE0W6pUl7H+C8&#10;g4uhg1IJmOCojY5hhAAXHIxdTUP54CE4GQnOGQIDEDiklMTFSHMUtYFKU3zfD/5NnDq+iZ295Z9b&#10;Xnrs50jvrsONjK6U+Ryi/41fMoN+r8wShWEvR4hSbYJLGmIjFZIkgYj/9vI+pFKr+J/HMihjHIIL&#10;JFLh4PAI06MjlFUN69zK3rdGgXN+deG3vAqQYrR1pArlvAdnpOugpICUpBkhOIN1NoYjNEwHwcN5&#10;AwQPBAchSAdCSAnJOdZvOTXvDMPNgc44PIfQXFiG8JjgDMFbeGdgjY0uv4uewdXdnjGGLCYa0zSF&#10;UgpKktZDS6BSkqTb+r0cw0EfvV6ORFE7dpKoZylItfCB2r11oxH1bMGjWZGCjE6WJsjTDCr2ZriY&#10;E2EABKNXB++BQHJ2iZLQWjenT5wkJdsONzw64/Acov7NmTmYlZ8y2gRnLFUmGBkBIQSUpEWdJgmS&#10;JEW/lyFLExKWTRJISTRmFglRxpIEvfce2mg0TUOCsHFyViv+ikhY4pxDRiEZ0nNh1MOhEqJQB8Bb&#10;D2s9rA1wLpDIjJDwzsNaBwYOwSUE47DGksyd81CcoambOZO8U4G6SdAZh+cQ5972Nj23/HdD8MvR&#10;sIe6prbnEALgHZy1CJ4amICAsqrR1BrWUO8E5wyJpDBBMDIKACAlzZKQSkJKCj0AUpUmFWnKRxCx&#10;MayqEkJwGOsRPOlXBg9Y42C1hbceLDBKTDIyCIlUEJwavlgAlFTopQn2D/ZJvUqK2d5R1MDvcMOj&#10;Mw7PJT70IT88ed8XvfXnDvYPoITEsN9Hpog2Ta3VgBICaaKQKglrNKyl8MPqBroheXmlFIa9HpTk&#10;4DwahODhnEVocwnOgoSkGRjod5T0pIRnCAF1VaMsa5SVhtEOwQOSU7VCCA5nHHhgSISEFGQcGDgY&#10;F5CcDMf6ZAwpBeZFfbR95t7OONwk6IzDc4xb77+/5EIe6aaJVQmqUNDDwVkH60gotqoqACEOx6Xf&#10;W2thtYYzBt5ZGG3gDHkXztpY6mQg6XtJuQsEapYCJRnTRCJPUwzyHKPBAP2McgvwHt5Z1HWD5WKJ&#10;o+kcxbKgEmugAb1tDVQwBsYC5vMZhr0etNYol4VPqkJef84dbkx0xuG5RPgAf+qjv31vNV9srI3H&#10;WBuP4Z0lncg8RS9PkUgBZy1MU6OpK3hraNal0QjOQ3IOKQUYo+7NtfGQBtnmCRIpwFmA9xRKGK1p&#10;NqbVcM7Ae4fgiE9B07MqOEuTtLRuYJ0BA5AqgSyRSJRAkqYkfBsfaaqQpwk1fEVSVpYqzBdL3H7m&#10;xB1b7MoPfff7f+At7+8k6m94dMbhOcTGqd+4azMJb2aJ2BgMh7hw6SINtUUAj2FBU9eoigJNVcFq&#10;mkxl6gZVUcLoBpIz9PMM/TxHnqVYFgWqskBdVTBxkhVngBQciZTIswS9LKNHnlLlQykoIcgQJBJJ&#10;IqAkBwPgvYW1BsY0NNw3aHhvYL2Bc/T/3htoXaEolhAcWC6XgA942xsf2Lj/zjPfeXqMn9785Qtf&#10;ff35d7ix0DVefbkRAvueJV76NW957d9WqvrBVPF37O4dTL7jvd/EOSOOQCoFScJHqXjBAClp+G0i&#10;xKoUSc+LKFtPbdKctb0QxE2gSkQcjsMYSclrkp1jIO0IgJKbUgoISaP12qoJ4Il0BapxymhgsiwF&#10;lzRMp5dnSBMFJQXSLEMvz7Fz+TLe9pVvwGKxxO7e7vrB7m7zt+77tt/58EMP6usvSYcbA51x+DLj&#10;zv8Do9fdMf/lV7703j/xkvvuPuGczR55/Gn+xtc/gDtuuxWzoymspQZGJUkeTkgBHydgLxdLcM4x&#10;7PcxGvaRZSmAEOnWGnVTwxgDozVM06CKOhDFconFYol+nsF5UnjygfgKxthWSwrWWwR4ME7VCyU5&#10;jd7rpegP+hgOe9jYWMNkPARngLEa1pEnQekHaivPUprl+ft/+FE8/OiTTDdN8huzZx7cO39u5/pr&#10;0uHGANHpOnzZcP/XfOedbzqFh4UU8p577sZgOMS/+w+/h1tOnYJzBuNhH5IBKpEY9ftI0wRVWeLy&#10;zg4O9g+RpglOHt/GbWfPYHNzA4wxLJcFFosFdFMj7xFhaTAYYHNtDWtraxiPhhBZDiYlnnroUVRV&#10;haIsUdUNmrpGbQyxJ6XA1tYWnPfQusFiWWCxWKKsqlWZ9Mwtp7E2HgOc4/zFy3jy6fOYzWY0bDcA&#10;jQmQQmIyGoBxhs987iGUZYn77rz10ue+dPlP/vEf/6ffv/6adLgx0HkOX2b8+W999xs+8YlPfOfF&#10;nT1kiUSe93Di+DEcTKfoZSm21sfopZL0JEd9jHophr0UJzbXccetp3DfnbdhfTzEyeNb4AA4B7Is&#10;xeF0CmsbbK2PMcgkEsHAOJClEnmeITAGbzQkPIpiCc6A9WEfuqkhQsDh3h7uvesOeDAkSYJUJeAA&#10;grfIlMSoT23hgzyDtQaLxRzT6REWRYnGGITAIKSCFBIuEqT29w/QNA1MrTHs5eV0evhvLl6+/PT1&#10;16TDjYHOOHyZ8cbXvvqtB9PDb/QhQEqJxXKJumkQfEC/l4F5hzxN0MszSMHQzxIMexkSJYDgsbWx&#10;jsVijkG/j5MnjqM/6GO5XGJZVtje2sCxzTUwBCyLEgeHRzg8nOJwOsPB3gEuX9rBdDojmbiyQpam&#10;2Fxfx2K5QKYUrHdgjKMxxH8QnCFRElIwSM7BGTV9GWNQ1xpl3UAbC+8BFkfz1Q21gltjMBz0sT4Z&#10;wXuPrY3JVKXpL33x4UfPX39NOtwY6IzDlxlveePr31RV5XvyPMdw2MfRbAnnAwb93oqHkGcplBCw&#10;kQ496PegpIRxBkoqzGZz5HmO8XgMrTX2D6aoygpZlqJuLHYPpjh/aRe7B0dYlg1q7VBWGrP5Env7&#10;M+wdznDx0h7KusFgOMLFSzvo9QaYHs2xubWJ8WiAUyeP45bTJzHs9WCaBkVZQmuNo9kc0xkpUs0W&#10;S5RVg6rRMMbBGIuqbqCUwnQ6x4ljmzh96gSc1cizfPfJCxf/9VNPPXPx+mvS4cZAZxy+zPiKB171&#10;Nsb9O48d28aZM6dRVRWssxgNRzTENpEAorKS0fDeAcHDB2rNFoxj0O9hY2MdDAzLooxq08ClK/vY&#10;3Z/iyXMX8ORTl3Fl/whF2WBe1Li8N8UzF3ewKCqcu7CDRx57GucvXcFiUWI6X9LsiyTBiWPb8N6h&#10;KApcOH8BDz30MB57/EksixJplsF5QBuLuiFh2sA4AjglIwNDoy0G/RwXLu5g0M+xvr6G4B2yNLny&#10;nz7y6X8znU4vX39NOtwY6IzDlxlf9553vIkxvHM8GmFzcx27e4c4nC3Q7+UICEhSiaosoY2J5UEZ&#10;FaRJuEUbjUG/j9FoDMYY6qaBEBKz2QIf+din8KUnLuALjzyNh544j529KWrtUDUWB9MldvdnmC1r&#10;PH1hB5euHGLvcI5LuwdI0xRl3eD0LacxGfVR1xWWiwXmsznNwTCGBu5mGRDFZKvGwHrSrWyMRa2p&#10;6sEZkOcZnnj6AqqqguQMg0EPeZLund85+JULFy50xuEGRUeC+jJjfW2tWZtM4LzHld19XLh0GRcu&#10;7WC5LOA8SdAvqhqNdRAqgUxSWO/RGAPvA6z1mM7mODo6QpIojIcjsAAsFws88dQFXN49wO7BHNNZ&#10;gaIymJcNllUD6wGZpliUFRrrkeY5ZJJg52CKS7sHeOr8ZTRaI8syjHo5NtYmuP3WW/G6B16F177m&#10;1Th54gSaSkevwaBuSGqubjTKssZyWdJ7G4tlQY2Y06MZzl24HPkSwZ7YGHVqUDcwOuPwZcb+3uHu&#10;aDiAFAI7V/ZwaWcfi2VB+g3RCFBJ0GK2LLAoS3LfwWG9x/raBIxzLAvqZxoMBlhbm2BzcwNZqpBn&#10;GTYmE5w5dQJbG2tgYDg8WmDv8AiHszmcB9GesxRJmkAqiQtX9pD3UvQHORGhBEfTNNjb38Ph4RTe&#10;eWRZjrzXgxAKPIrPJGkGpWjKtpQKqUqgtUFZVrjj1tO4/+47sLE2wfpkjMYY8+SFK50C9Q2Mzjh8&#10;mXHu/JXPJSkJs1prYL1FkiokSsEHDwgBLiWMddjdO8CV3X2UdQ0wwFgHxjmsc9g/nOLChR0cHBxA&#10;SoXRcATGOB565HHs7u9Daw3GAqzRmM3nmC/mqOsaRVXAWI35co6iXKKXKyyKOe684yzuuO0slsUC&#10;eZbh5PFj2N7aRH8wwGg0xNb2Nm45fQsWRY3lssKyrFFUmoRpqwZVY9AYCyEEpBR42UvuxZu/8ivw&#10;0pfcg1OnTiJN1Pzppy9X11+PDjcOupzDlxkimYjbz27+92fPnsXO7h6KssLdd5yF8wFJmgCCY75c&#10;AiEQRZkzZFmCPKM5EMEHPPnU0/iPv/uH+MSnP4fjx7dx3733YDZbYL5cwFkHow3O3nIcp09sYm00&#10;QL+XoChLJJKhn6e45eQWXv3yezAZ92CMwVu+4pV43WteCQ4HbwzyTCEEgHGO3b19PPH0eaRZimPH&#10;j+OZi5eR9/qoGo2ibBAYR6U1JSIHfRTLAidPbGNrYwPj0QCDQR9H0ymMsZ/+9X/3R78M6E785QZF&#10;x5D8smO48eM/+heeEUL1huMRjPW4++678cu/+ps4v7OLM7eehlISLDhIxjDu50gkh9MaLHic3N7C&#10;xz7+SVRVg3e98214/Wtfg93dPVze2cVoMsZ8UeChLz0GqRT6gwH6vRycCzxz6TLqusb21gZ6/Rwh&#10;BDRVCcYYenkKlShkkuP4xgYGeY7GGDDGsX9wiMefPIej2RIHR3MwLrB17BjKWmN3f0rTrxjH0XyJ&#10;uq7BWcDJYxt44JWvgPcG08NDHB4ehPl0+Y+O33bpr3zoQw92ocUNis5z+LJjLH7wL3/nWx957Mlb&#10;77n7LkgpceHyDrQ2mKyNsX94hDzPYKKYSy/PAB+wLAo4a3F0NMOdd9yGV7z8fqxNJhBSIs0ySKnQ&#10;NBp5nmI07OGWUycxGY9grYZ3Fr1ehpMnjiEEjzOnT2JtPMRkPMLG+hhVVWIxn2FtMkZVlnDOo9ZN&#10;HOTLMF8WuHD5Cj7/8BOrOZ7GedSNBgKDDwG1pkE5WmtsrI+wvbmJz37u83jq3HnA+eXjT138Fz//&#10;z37/49dfjQ43Djrj8GXH17l3vXNrfefKztdMj+ZI0hRSKUynM5y7eAmTtQlJyUtSlBacI08V+jkJ&#10;xY5HQ5w4vo3xaIREkYZkYwzquiHpOAY0dQ0A6OUZxuMh1tbWMRyNkCiJ2287i8nahGZwOg9nLJZF&#10;gbKqV1OxhJCUII3SMi4EJEkGJjiYUKvxd0IqWO8xPVrAWIdhv4c0kejlKYzW2LmyhyxNsLG59oV3&#10;vPXr/6df/c1fnV9/NTrcOOiMw5cdD4V/97HP4T1v+Yq3/e4ffGxtvliyd3zVW/Hwlx7DuYuXcebM&#10;aZRlDSlIEn65WKwEYOazGSaTEeq6hg8Bo/EQQkpc2rmCo/kCvX4PJ0+cQJ7lmExGOHHiBNbW1jEa&#10;DXFsextbW5s4efIUzl+4iHPnzmM6mwOM4cTxE1hbW8N0egRtLRjjmBcliqpB1TQoGw3OJYz3ACNe&#10;AxgDFwJaG1R1Qx2cSkFy4Gi2wHQ6w5lTx9Hv5Uam+d/6oR/54a7h6gZHl3N4jvBjP/Y//sATjz32&#10;d/cP5/1XvOJ+zGZL7M/m6PUGmBclRv2chtGWJYI3yKSE0RV6WYo7bjuL7a0tcM7gfEBRVSjLBpwB&#10;d956G8qixLKqAMZx8eIOLl3ZxfraBL3BADtXKD8R4uTuuqpw+21ncN89d8I5g6pcwjqL/YMplFRI&#10;8xzG0mDfK3uHsI6mY3Eh0DQGy7KClAIIDEezORjz2N6YYNjvY9jPddob/NSH/s2v/XU89FCn43CD&#10;o/McniN85HNPn/veP/1td25trL3ksSeehrUWT5y7iNFoiOGgD4aAXpbi1Mnj8NaiqWucOXWS1Kil&#10;gHMkRV/XDQ6mM1RVjTzPcfrULXj4kSfw0Y9/Gnv7B5geLfDM+R2cv7yLz37+S5gvSkghMRyOEAKw&#10;d3CEy1f24QPD5tYGnHeo6hLT2QIuBBjrsVgs0RiLqiGRmKJqaKRe8NDGIlUJkkShrslAnT55HKdO&#10;HPNHs+WD2cnX/q0H//lP719//h1uPHTG4TmCKWfL8d0PfOKOreEDuq5OHR5OeS9P4UPA5voaDg8O&#10;YbTGLSePY39/Hxcu7uDO22/FdDZDnuc4mi3w6ONPYTZfYjieoD8cwBiLj33sk/jIxz+Dz3zhETSN&#10;wcF0jqefuQxjHKzz4JxjOlvg8SfOYbZYYjSkhqtHHz+H3f093HH7GQAcjbZgXKKoGhzOluBcIElz&#10;cCFwcWcXRVUjyzIgBDTGrCTolsulLYvlY2fOnv7dwebZH/1bP/i9D+FDH7r+9DvcgOjCiucYv/Zr&#10;v3bmqUc+8T8Vi+LtT567OFk2evjKV7wcZ06fwL1334WN9Qm++MWH8Qcf+SgeevhxnDp5DKPRAM55&#10;HEyPIIXAaDzGYrHEM+cv4YsPPYFBlgMAJpMhvPNIswTHNtfx5PlL2DuY4qX33I6tzXUYQ55+WTe4&#10;cOEynrl0BbfdehobG+uQSkBwifF4hAAGbQwGgwF29w8BACQ87aGEgFSKVKRc4w5393/9W77lvT/w&#10;l//yXz73rBPtcMOjMw7PA37mJz9wevfK0csee/qZr5VJ78/fetvZdHNjDXfdcQdGwwE+/bnP4TOf&#10;/QIuX9nF0WyJjbUJxuMhpBTk7tcNDo8WmB7OcO7pC3jFfXfhta9+Od7x9rfi5S+9F8PJCODAxWcu&#10;wsaSaZYmAGfgjOPRxx7Dr//mb+N3/uCj+MjHP4fhZIy1tQk21ic4eWIb/byHxhhY78GZgInKUUmU&#10;gguBukglCwfw9q/80i/9yr9g3XzMmw6dcXge8R3f8b43jUb9n1cqvRMATp3YRpKk+NIjj2Bn9wAA&#10;kGcJ8ryH4aAP7z0u7uzhiafP42i+gGAMtxw7hgde+VLcesspbG9vYjgYQEqJ7a1NZHmKYllgbX0N&#10;wXtcuHQJly9dxv50Cs44JpMRjAvY2d3HhYuXcXl3D8uyRi/P0O/1KMcRm61YAPr9HP08h7EG8/kS&#10;KpGf2brnte/+2R/7kSvXn1uHGx+dcXge0Tt7//Fvf+frfmqxWH7TbL5gACA4x+7BIRIhMZmMAABC&#10;0I7faI2j2QKN1piMh9heX8OrXno/nPd4+twzKKsGZ285iePHjmFtMsZoNAQAaKNxdLTAYrmAtSRM&#10;K6XE+toaruzuYr4sYa3F0WyBy3vU0j3o97AoKpRVA8YZOBik4BgMehCc4cruAQbjjQ/+2r/+hS7B&#10;cJOiS0g+jzBHu8Utv/Qrt/umftOyruXO7gEOp3MUVYNESYBzmk+RZ+Ccw1qH8WiAl99/D1736pfj&#10;3rvvQJKmOHXqJM6cuQXj8WglRbd/cAjrHLiQODg4xGy+QK/fx/Fj23AeePqZi3j08Scwm82hpMTJ&#10;E8cwHg1pLmcgTcjpbA5rLPp5BiVJW0IKgURJHE6PmvHtr/+rD/3x7+5ef14dbg50nsPzjNd983d/&#10;2+m+/Snm/eaV/UMUyxK1bjDIMwjOsb25jtGgB2MsptMjZGmCW06dQC9LMJvP4QHUNVGf0yTF9tYG&#10;OOd4/MmncTRfQEkaPBVCQBLFZGaLAk1jsDbsIZEcx7e3sL4+waIoceHSDrT1yNIM1jtcvLyHtbUx&#10;JGcoyxpZppAqhd3p/PefOP7fvevcP/2zRM/scNOhMw7PM17xA//k1rN7v/3v+4m6u6wqzOYL7E9n&#10;SJVEmiY4dXwL40Ef3luURYVBL8f25jp00+CZS5dQRwr0aDDAsiixKEooqbBclpBKwjsPxjicc0iT&#10;BIN+j2TnGcdk0MMtxzdwYnsDXCpc2TvEwdEMi7LCYlmROlWaIlEqhjYMkjMURenXj516/7/8+Z/7&#10;OXSJyJsWnZ7D84zPTp5+Zl42O/OigAfgAFR1g9pYpGkKlSSw3sNYDyY4kkQBDAgIkFJg0MtRVjXm&#10;RYFlWaGsagABTDBUtcbhbAFjLbiU0M5htixR1hp5lmL72AY4Z9Ba4+LFy3j6mQsoIgMySRMMo0hN&#10;VTeoKqJMMwDL5bK8dGX+dGcYbm50OYfnGw8+GM7c//J36XL5UmsdjPPgXIBzDpVIcM7hrIW2GvAB&#10;gnOaaBdoYlWtNTgXKIoSdaMhBI23k0IiURJpkkBJCSk45QvSBMNBD8NhHwwADw5lVUFrUr7mgkMI&#10;+tym0QDjAAKEFNBaAwEoq3ph88G/uvDYwx234SZGZxxeADh9z/1fJ4J5FYvDdGtjqOOSc8wXS9R1&#10;A2dpQC7nDM5ZlFWFsqowX1YIISBNEvR6GbIkgfeBxuKVFfI8Xc3alEIgSxSUkjDGoiwKmKqCbjSM&#10;tTBxihUYgwsMNgQwTi3awXtY68FYQF3Vrg7iwztPP/7U9efS4eZBZxxeANg6ffY9KQ+vofmV5OYb&#10;5+GDh+ACAWE1LNc6h2JZYFmWaOIU7uA9nKM5ElpreO+RJgrDQQ+cAalKMB72sbY2wub6BBtrY6xP&#10;RlgfD+GMpkRlkoALgQCOAAbrA0KgQbrGOnjr0GgN7xx8cJjO9S8eXjn/xPXn0uHmQZeQfAHgnnd9&#10;7f9t0+v/zToPIQSKqoa2FpwLnDy2CWMMBIBEcsB7NLqBEgL9PEWeJpBCgjEG50jsOc9STCZjjIYD&#10;CCEpqZgksNaijDMzvfdQguPwYB8cgLYey1qjqDW09QiMA4xDcI7ZfAGjNXTTQCAgTWTz5F71jee/&#10;+PHfuv5cOtw86BKSLwBsfc+xXw7O2aaq4KIqteACjDNoa1dDbbkUEFIgzzIM+jnGwwGN1ctznDl1&#10;Ai9/yb14zStfipe/5F7ccdtZnD55HGdOn8SpE9s4trmGY1vr2FifoJ+nMLrB/sEBenkGLiR0pGUX&#10;VYOybmBdiOIuAdp68h58gHUew8HAOs/poDrctOiMwwsAhw8uq3G/twN4sBDgvQdjxJYsygrGWgSG&#10;VaJRSIEQKK9Qx8nZutFw1iH4AGMsFvMFdnf38dSTT+FLX3oEjz76OPb29pAIhtGwj1QJ6LrGYDBA&#10;kiTgnJMjGRCNgIVxDmWj0cQwh3EOJgRGo75tvO9mUtzk6IzDCwDz3fNu+9jm02mioJQAZwADQ/Ce&#10;8gpxx66qBrW+qqHSaI210RBSCJRFhYODKQ72D7C/f4D9vX3s7NDwnNlsjun0EDs7O7h06TL29vZQ&#10;LJeU2CxLLIsSVUO5CgCwzqOoNInINga1sQgAuOCQgmM0HNtc9TrP4SZHl5B8AWD7Hd8s3nbLiTdd&#10;vHjplVIplLVGiG3SzlnwSGLSjQYYMB70MehnSJSEdwHWWGhr4ZyFtg5FUWJ3/xBX9g6we3CI2XyJ&#10;g+kcFy9dwRPnLuLCpStYFCV8AHZ2D7ATR/SVtUHjPGptUNU07YoxhqaqITiQJRKCMdx+9vTsc+d2&#10;f2Gx83Q3QfsmRmccXgB4Wf6/MKf+6IFRnr7ZukD0ZuNgjEOapFSRiMbCGIOm0VBSYDgYYFlUKOsG&#10;ZV1jGTUgl2WN6bLA0YLG1dXWo7Ee2oXVv7XxqBoDxzhq7VDUDRZVg0aTkrwQAoIzHE2nGPdzwFkM&#10;+zlObK2hLIvdZ/aXvzjfOXfp+nPpcPOgCyteAHjw+/5RUEodEReBQ0oJwdmKn0BgAAKCD9Daoiwb&#10;FEUJ4xxcAIzzsD6gtha1Ic6CZ0BjHRptYK2HdQHGA5VxqLTFsjaYzkssyhq18TTYBoD3Hs4aOKOR&#10;KQXBACk4UsGB4IHg9dCjm0dxk6MzDi8EvPf+kGdZKRhNuxr0MuRpAiE46rpB3TSUeNQGtTZYFCV2&#10;D49w6coBjmZLzBZLLIoSR7MFDqZzHExnWCxLVLVG0xg0mobhtj/rxqCqGhRltXpdcB6MMUo6ggE+&#10;wFqLJFFkGJIEeZaBMwbn4TgXXc7hJkdnHF4osFYKwTDs5ZgM+uj3MmRpAmsNtLEwhnZ/Yx1qbbBc&#10;ljiYznA0X2CxLFEUFRZFidl8idmiQFHW0TAY1LVGUVaoqhpV3dD7WQfvSJE6hADGGJVPGaMp2Yw0&#10;JCSn/8+zFL1eRvTsADEcDrqQ9CZHZxxeCPggEGwVFGdIpEKvl2KQZ+ilNN1aCQHGOTin/gghODxj&#10;cIHIS9Z5OB+grYO2Hto6YjiCwbkAE0OLRhs466hHg9EQHSUFZOzH8D7AO4/gPRgAKQQAEnrJsxT9&#10;LIfgEpxhvD0YkXBlh5sWnXF4IeCDHwzjyfgQwYOBZmamiUSeJsiUBOMc3jkYY2imhEd80M5vrENj&#10;yEjQ4qZFbq2N/IWrEJxyGq1R4JyDMcpvEAWbKNkcgOAMgjNk8VikpIlcgovjW8fG68964w43HTrj&#10;8EIAY2Gc92v6XwbBgVTSgkxj+dAYmllR1w20JiOhrYfzxEuwjhKKiLTnEGgADj0lIIVEmqTI0gSJ&#10;Irp1CAE8egY8EqAQAlgAeExCZipBliTIEkXlEniMRwM+HqrTQOjo9zcxOuPwAsGwJ7xggOQMgnMo&#10;KZBlCv0sRaKorPjs6gXAGYOQAkoqKCmQKIU0UdEAkGcgOBGXkiSh55MEUkogkp18IINEIQuDEgJC&#10;UJOXFByJIlk4wTkxNwNDlqU4PNx/5Qd+94Nd3uEmRmccXiDYP5yHPMvQ1DXyNIF3Fml0//tZgjyj&#10;KVNKyTiOLqBuiKhkvQe4ADgNwbVR6UlKiRBoPK7zFrVuUJQlFkVBGg5GwzkL69zK6HDBIKVAL00w&#10;yjP08xTjYR9KUn6CsYCiKNDL5Vd+6O0/T1amw02Jzji8QHDu3AXnvYfzHlIK5FkKJRgSKZAqiUxJ&#10;JJKDM9KDDIHCCOtIIMZYQzkJY1fVCGMttHFkQJyHX1UlWMw7kKiLEBxKcihFBiCRAkpwcM6QJi2d&#10;O9AMbs7BOWC0vvev/bU/+Yrrz6PDzYPOOLxA8JkvPeqAYNqfs0SBA0gTiX6eYTjooZelSCUtVs4Z&#10;OCdD4X1rCCwaY6JwCzVO+UC6ECH+SwJzpA/RakRIKSAkj4ZIxFCCQwmGfpbS5zEPzgAhKAzJ80TM&#10;9p74K+9//0+Tgm2Hmw5dzPgCwe7+/PQbX/+KbwoeveBpEbdJRh7zECGyF6nUSJJu/pocBC1+guC0&#10;80vBKIfAGRjIc4iZRwABiZLUUMXJK5GSQ0mGPE3Qy0hdKgS3MiLeOzAWIIRA0zS3LqdfEN/67e/8&#10;5IMP/nE3VfsmQ+c5vEDAuCgYU0dZmjxLtEVwQAmBVHH0VslGoldLzsAFA5eCtB4UtXMrRY80IU6E&#10;4ERsYtHbkJwG1KjoMQgOgJGxYACUFEjTBFmekHHhDKmSUIJDCQ4EwBiNQb83OHly+y9Vh/X7Qwjd&#10;RnOToTMOLxC842vfmRZV0RNCQMRhtYN+D0pKKMEgGIeUnNx+KSE5h3OWBGdXOQSBNFVQiaRqRQxB&#10;wMgoCMGhhKCZl1mCLE+vVjyEQJpKJIlAlqbo5wl6WRoTkQxplgAsgMdchHUOSSJx4vjW9uHh0d/8&#10;jvd+/fuvP6cONzY6a/8CwM+9/qvvau7a+vtWm5dmeQoXBWPb5KEQpCOJltqMQHRq51YisBR6RJKS&#10;YOBcQAoOzijhSM/H/ELrNXAOMAalJPKMwohBL8Ogl6KfZ8izBDJ6Hnme0ZTuGHo02qA/6ENyhtOn&#10;T/a2t9bf88ArXvJ1b3jNK4r9o6k9OJjNo9J+hxsUnXF4nnH3O995m7jn+E/cdub0u+qqjnwGDxml&#10;4Qf9HnkHCEAgERgXHJx10JZ6LjijBSxj2NAmGznjSJWEEBy8pWBHRak2UyE4kCqFXqbQy1L0soT6&#10;KLIEaaIgOQc4Q5YmaJoGAKCUgtYG40F/laxMlWKTUf/UZDT41je//lVveuOrX7I98OboS+evXOmG&#10;ad6Y6IzD84iv+LZvW/++r3/z317Oj97rg5ecBZimgWCMHpE2LSX1PoTgEWJS0ViLqqIJWKkkL0Ey&#10;Ros/gAbfRuIU5xyi9RgiMUoJiVQJ5EpCcSBPE0yGPQz7fWRxXkaiFHq9HEJIWGOiviURsUb9HEow&#10;DLIEigOSMQgWkCcKiRQn8n72xte//jXv+IVbNk+89/78od/87KXl9eff4YWNzjg8Twjv/SUxfWX1&#10;/r3dKz/U6+WpkhzeUhUiSRSUEPA+LuzYA0GJyqvsRako9yBENAhRd5IxkKfwrE9kYD4mHVmsYDAG&#10;JeiRpwnyPEUvSyGlXCU+tTbwziL4AIaw6rdQkjo281QhiwQpFcOVRElIxkRVVZt33nXnVw7O3v8X&#10;3v221971la8+89hv/8Hn9551WB1esOiMw/OE5FtOfLsS/Mf7g95QSgHdaNR1DYaARCVAoLxC8KTA&#10;4ryHjVUMIQUVIr2HsxaM8UiMiu0PoB6JEACpJBgnQ9CGFFJQuKGUQC9VSNME/TxDv5ehl2VQighS&#10;QgjUdYMQSOuBQhX6eymoYtLLUmSpotF9KqEqSZogyxJkWYrFcskGg34yHI5e5aBef9/tJ/NTZ7bE&#10;LWe/Yffxxz/e5SRewOgaZ55jfOM9G8PXftOf+IvjyeYPgLOTTHDUWmOxWKIsKyI+pRlYABpjgQBw&#10;Ick4WAsbApyzODiaY/fgECEQ3RngaIwlQdrIhAyMI419FESPDuCMIY2lylTR7ItUcKRZil6exfIp&#10;JTQZCzDagLN4m4S4lhlixURg1M8w6GXIsow8Fs6hlESWpuCcI8t7OJgeYjAYApxjPi+qrWObl4qq&#10;fvzTn/rjX/z3//DDv/wfptPZNZeowwsEnXF4DhBCYA9sbR1/75/+uldvnr7l762vrd0zny1YWdfg&#10;UqBxDlVZo65qOOfAGQeP+gqIyUPvA5wPYJyjqmucu7iDp565iMloiOFogDxLUDcWi7IiGfnYTOXd&#10;1WYtBtJxSBNavFkiMcypsYt6NxIkSkFKCQaiWydSIgRH7+PtShiGZnBSD8awnyPPM6qagCGNnoSU&#10;AvsHhzh98gS4VFiWFQKAqmmgjQ2T8RhZlofDg8PHg6l/8bHPffo//dN/+huXXz7ZPvdzjzyyuP46&#10;dnhu0RmHLzO+7XVnbrv9Fa/5uve8551fw5h85+XdvawsC6xPJmCCYW86g3UeWhtUVYW6IT0FqlyS&#10;1oKPsyR88ABjqBuNp85fxJNPX8Ta2hjr6xMM+j1UdY35soK2jkIMBDhLrEnGYkjArxqHPFXopwpZ&#10;KpEkVJ1QcfguGENwBpzzFSPTOZKNVFJSXkRKZAlN+s7zLOYjOBIloWLeZDQa4mg+B8AwGo/R7/dh&#10;jEVRkTDuYr6gVvIshw+AEvJxLtzv/Id//9tf/M1f/63f/f1Hdj9/3SXt8ByhMw5fJnzhA787+Huf&#10;/+Cf+av/9+//rqcvXHjJYjbrKyWxsTZBWRU4OJhCKAUIgVpb1DUNqNHawBpy3z0Qcw7ULm2jR2Cd&#10;x8HhES7v7kMqifGoD6USlHFiFYUgDlVjovRbTEIyasnOUoUsS5FJiSxVyFOJJE2hBIdUirQbAFhr&#10;0LTVk7b9W7bTuxUlHiXHoJehl+eUPOVAmhCzEmCYjAe4tLOLY9vbGI1HeOrpZyCkxLFjW5jNlujl&#10;OYxt53OQUasbjbKsq9Fk/PjHPvrR3/+Nl535R//xfX/zYcbYVa54hy87OuPw3xC/9N73iv+oH73l&#10;fd/5vW+YLqsP3n3nXXc+/PCX2PbmGhv2e5gvFijLAoN+H1JwzBYFSk276LIooTUlIG0sGQIMWhsI&#10;JeE9ydIDFC40WqMoSlRaQyUJAKAoK5pzCYa6abBYFuBMAAxQcbxeIgWyNKHEo+ToZS0lW8WGLtJw&#10;8D7AaI35YhmNQYIsVUiSlEIQRV5GIjmyLEWeZdSXIahxi3MGZw3SJMFwOICUCj7Q1Kyq0QghoN/r&#10;w0WJO4CqLAGMhGyimO7e/mHQ2njGwj/+Oz/6v/6Db+wff+JDDz3U9XE8B+iqFf+N8Of+xMvvdnfd&#10;9mff/XXf/DeSbPD9g162XZcF21yfMMaAui4B79HLMygp0DQNtG5gfWh1mFYdlm1cz0CEJmsMrKFB&#10;N1IKSMmRCIk0TaBinwUL1G0ZPCUsgw9IlIJzpAeJEFbqTkksPUrB0cuz6BlwpIlCmiqwQCP1rDFA&#10;8FCSxzJnhkRSqKMUdYvK2OqdpqQ3kSbkTSSJRK+XodfLQfnMEHMX1FSGEGB0gzzNIKWM2pgU+rSS&#10;dYFyHqw/GPAAvPplr3zpV5lTk/Gt/f3HPvXErONNfJnReQ7/f+K73nPv3W9427u//9677nuTTOS9&#10;/TzLjaFYfXtzHUfTI3hnYYyG9y5OxA40tLasUDcO2jnUdVSG1hom5hw8GFzUZHDWUmlSCnAhaQG7&#10;yJJ0HiZWKrQxaAwxKK2nXAaVOAMEY8iSBHmqkGYpEsnRzxMwIIYLFCowxmCtg7MGxhooIZDnGRmS&#10;OOwmz3L0eikAD6kk8jSjkmZCC731HtCSsAR5LgwM1vtIqALyrAcSu+bgQoJzAR8AG4+/rGpY6xAY&#10;g/fA3sFBfenS5T/KsfzRP/XX/uGD138fHf7boTMO/xfw/XfemY7fcv+t7/ymb/qT1uof6vWyPM8y&#10;JgRHnmVwjnIILISoxuTgHCk/M8bA4VFVNRZFRZOtbEDTNKiaGo2OOgzt3EpLk6905DyQ2AopQTnv&#10;YT0tIjIQpDJtrIVzpECtaxP1HMhzSBXxGvIshRQc/Syhob2CPAkliRfBACDmLshzyKnMGdu7szxH&#10;v5fDewMWk5AUrlDVQwmOABrVJwWDVIqYnlzAObc6vkQmAEhZWwgBISXAOeADXACSNMN0eoSDwyNo&#10;rWGdx7JYhtnRwt569uTvffBv/OiPf8X28PP/8x88vh9VMDv8N0IXVvz/iHvG41u/9i+97y++42vf&#10;86Nc8G87vrWRDPo5k4IjeAd4R30OgjolgbBylxkDOKi0SPJsfhVr020dWUyRwci5WBGQEDyxHNv3&#10;8J6IUAB1XSLQJG7E9uyo6eC9B+f0d0SbpuarVl8yS1U8XuriFEJAMNKnZCwKzSqJPE2RZQkSSeSp&#10;LMuQ52nkNhDBKlVtqEOMTgQSiOGR4YnoObQrmHMKR4Qgg0fHyYnAFcOs3Su74JxjMhpiMOgT58IH&#10;ppQQVd3c8erXvf7b73vLV975Wy+//XReTdO/NDp+8Jt7e11O4r8BOs/hvxLvP3Fi8yV/7hv/zFve&#10;+tZvNdq+UluTnTixjdn0AHmWIM8ptrbWQggBlSjAB1RVSeXAQLu/tQ7ex4Rbo2ENycs3xqJpajTG&#10;xLkTZAyM1jDWw+j2bz1Y5C24ALgQ4EJYVTNIHq4NKwKsoSndrSdC2gwqliKp0iCjOG0rVY/4fgie&#10;qNJKop/nq6E2nAF5niPLMnDB4L2F4hwqUatkJec0JZwxFjtKOYi6zeFjGAFQWHEttZOMA4P3JH4r&#10;lULT1JgvCiyXS+jGkOBNoPd0HtDaoNFNI6W66Ky9cOHi5enB7pXPvPvVZ3+5vvDHD739Qw92o/v+&#10;L6AzDv9f8E9+4BWTi9XJO1/15rd/x9b2yT+dJXK8v3fAbzl9kk3WJnjm3Dmcues2mMUcRtdwPlCd&#10;P8+BEDCdHqCX5xBSIoQA3TRoNI26d87BWgfdWHgXUGuNxtLgGRvzCD4Q8claC9OYWOa0cdFRQ4Xx&#10;Hi6qUjvvYayHNjGscIHIUzFBGUKA5KQL0eYXspSqDlmSQEgByRipS0WdyiwlUtSw30Oep9GbCUiE&#10;QJplSDMFgIhbUl4duiPjvIwA4mf4aMg452BcRE9GthozK9IW5+TMBk/nsyzK+J5t8xmVWOuqRlFW&#10;4ELBGBsrHqAZHz4E40Kwzjqp0sWjjzzys//w7//Tn/mxd73rqfd9+MMdZfu/El1Y8V/A53/nn7zp&#10;S4fZD3/1u7/h7yZJ/narm1wJwW+79RYmpUBZFNjcXEN5dIgQHLLREEm/B+YcEEt2PJCcGukmkBhs&#10;q/JEoUOcKBV1FVqiEjiVFFu1Jh4XBqI1F3HyFSUn42KUElJICjEYAEaiLCJOyqK2bsotqChaK6LS&#10;tOQsisqQ58CFgFJU4hz2B+j3c4z6ffR6PSSCbhmawAVIFd+fc4RAXpBzZJy8pxmd1jo4F6spMTnq&#10;AhmApm5WU8RbA0FhFPWOZGmK/qCHLM8gGOCjLqZgFLZNxmP08xx5ltFcTynBGI+5TyZ88PnZs7e+&#10;4e3veNObv1Af7r9lph9/cG+vMxD/FeiMw3X48T/31tOvfNUD/wMT6d949Ste/g7GQi7gI0U4hdWG&#10;EnJZAmsMsskAzJPWYzAGVUk7HVMSVmu62eOCatWhQ/BxEZCrTYYBAGKLNaPSJo8NTm0bNnDNwJlo&#10;ILgkvQYRDQDnlMDgIC+GpmgFUO2DKha0s5NsHM2pEESWinJySlIuIksUhoM+8izFoJ8jz5IVf4FM&#10;FX0GHRqVH60hDyd4D++Bqm5WnA3KmfB4nsT6lILayROloOJcDRHPiYwm4JyDbjSMMUiSBP1eDqmo&#10;32R/bx91XcNYs9LMVIlEL0sx6OWwxqKsCrYoihNciDfd++637Pyr//e//9y133mH/zxe9GHFD91z&#10;z/Biv7j1u7//z728Duq7GVdvGQ0GieCcCSFYL6cegaQdIScllJJgQoAJDmc0JdqiRiO544CzFBuz&#10;uCMCgPMOznoYq+GcA0OcTxmbqoxxaAxVNZxzcLE64X2UnteGhuM2kUnpHDw46UcKAWIXNqjrOjIO&#10;Pepak/J0XIjUP0F6DSEEKCkwGAzQ7+XgDAjeQUmiPY+HQwTvkSQSSey3MMZC64bG7XkP32pTRiOT&#10;xuuTJCmUjKFF5G0opSCVonKmc9CalKVaT0W2lQpEeigCvAvQmkhTVPmhn63z4ACyVGG+KGC1hlIK&#10;YIA21AOSJAmsC5geLVBUNY7mJbxns93zF37gF37iH//LTwIrte8O/2e8KI1D+OlPqHf+3Pe8Pk35&#10;Az/19z503x9+9ONfx4Q6vbWxjl4vA8jrp7kOAISUSBMJpRTtstGVB+MILI6cu/ZKxopDiLmA4B21&#10;V7tY3w8u0p4omdZm5q21sNYT18HQ4h70BwghDsNtGpRVhWJZYFmUNBzXeUiloKQCYwHWejS6gYuJ&#10;z36/T+FM/Jkx2o05o1LjcNDHoN9Hv9dDqiifwDlDL1YjyqKgykvMBSB4ep/oixAF/Oq1kVHWTkn6&#10;2Xsbk5uxXCplTNw6aKPBokoVDetR0TjEi+kpf2KtXRkXzjgZB+vAGdDLc8yOplgulgDDKhlqrYN1&#10;HnWjoZIUly7vQ6oEh9MFqrp55HR/+D1f/wN/+4+u+dY6XIcXpXH44e/7rg9+y5/4xj9VlPMzEiHh&#10;jMRXQ2TtGWNJ6yDPiaugWuYf3XiMMYp/Aag8XWX3Q8y4I8bktJBiDG4tjKUdDa10PGMo62blWdBr&#10;ibaso/JSmuXEgGS0cLXWqOoaZUnGoawaMCGghKTkn/MwzsI7D+cpUehDHK7rHQDSmEwS4iwkiUKe&#10;Juj3+quyIkOAjGEGgo8l2pbMdLXPwoNBJgmEVCvjcLVQSbhqFA1dN075E+ccjLNQSRoVsxW4pKld&#10;LIYdCB5Wk3FhjMqtjHMYQ/J4wTs0dRMTtsQ45YKv2sWt89DGAYxhOl1AqBRH8wIuBP/wQ4/82/3f&#10;+u3v/X996dLBsw64wwovGuPwVkD+yP/+E685v3v4d+675+63WufkbDZFP01Wbm0MccEYqTElSQKr&#10;dVR2pkw6i/kBwYDA2Mo4hBC7JgOFD222n0qMtHM7d9U40AII0IY8WxY9Daog0t947yGkInEVKcE5&#10;udUUghDZqW6opM8Ygwse3sbQxBCZqiqrZ3kKDAxSSfSyDGmaACtiFPVHKEUeCNGwHXpZCuccgqfZ&#10;FYlKICTlN5z3UGkGIRWEFOQt+QBvqeKC+HmtcQghrIxDCAHOOyRZRtc/ScAkTRRH9KQQGEIMKRhj&#10;NPIvEOuzbhpYY3Gwt4/JeAQlJY6OjrAslsiyBIN+H0ql4FLgwsUd9PoDVLWBtgGXLl/B7t6hf+X9&#10;9/zlr/0zP/hT19wmHa7BiyIhGUJgH3/kY9+xvr39E5PJ+HVPPvUUP3lsE6N+L7YoUzlPxUWSJrQL&#10;hqgCLSL1F3ERcs7AhYRUCrVuqKEoyr8zzuPioilTnFOdnwbKRBoxY9Rn4B18zN57T4YEACUKlUCS&#10;KPR7/au7MgMlMBHAGCBl5BWkKbVJx5BHiqg4LTgG/RyDQR+Dfo86MdOUeiBiCXM0II+BBvCmyNMU&#10;eUZsRikFsoxyLkrR3yUplTzBGFwIyLIeuFKrpCu8XzE0jXEQkoxSy2Mg60vVGM4lmQ8hIJigFvX2&#10;BbHEGbwjgxETmd6T4bLWwlmH4ANUkqKua+wdHmKxWEIIktdnjJKdewcHSJMUAQxVXaMoS2xtb7J5&#10;Wd13x23HfuUjn/jivL1XOlzFTW8cPhDAP/mBS3/h1Omzf2d9MrrtlpPHcNftZzCfzahUqKga4D3J&#10;siH41QL23qOXpaTLGMMJ3sbUSQIuBYqiQECgGr+UlBzkLBqJGCdzitkpUUc6CO1nSCkh48+0IIll&#10;SA9azFxEFmXciXmM3VvDJmITFWX96X1UbK1OlKLKQ0rdlGlK3ZVU+hSkGclpkE2i4twLRQZRSoEk&#10;SSmJmSqoJKEcA2Nwnro/VUK9GQAZBuJvUCgQYi8IeVvPfnDGwTiPnhNdr6uKU9GYBKJvMxa5D6sp&#10;4221g4hfR9MjPP3MeVy+fAWSc6ytraGX5zG/Q95YVdfgguP8+UuYjMdw1mJv/3Bw8cKu+dQXH/2P&#10;7Sl0uIqb3jjof33ia77h677h/3H6xPZJBMfKssD0cB8bkxG01lCCpkQJSUai3S3zPEeWpkQIiuU/&#10;0e7M0QgwTpRppcjIMBokCaz0GolaHALlAsBjebIVhuUcvV4PKi7eJKHFS9O0EyilqEuTUp60gGII&#10;lCYJ6SbEsh9Nv4rirlIikQJCSDhLTWDUcZmi38towSuiSXtH/R6tloOScsXLAACZJLEyE70njziD&#10;kzwhzjn5RbHq0no/XAjKJUhqpmqp0VfjWNLGtJ68CLq2kePAGBCip4YoWQcG7yivw7igXIb3KJYV&#10;Dg6n2Nvdh3UOa2sTbG6uI03UyjgEsFUOZzqdQSUJyqrC0Wwu0rw3euObXvWxP/zIp3dWh9YBuNmN&#10;w08/8IC65xvf9m1Vo7+Rs8AFZ7jrtjMYDfqYz44wHPThQkCSptSqHL2F1s1fxc3tYJhoHDhnlDjj&#10;DEIJCKXAeDQMoJ0vxKG1znkYY6ANMSNXuyeAwBmSLCNjIRVUJPFwIVa9De0OLyIXQUSPhMXPShQ1&#10;YfngweJnthUFhAAlybtIU4U8z5DFpKOPhKzgfMwlkIFSiYq9EJQEdc6uKi/OOtSR5WktlUdF1KhE&#10;wGpup2hLk4kig8BB/64uT6ziBAAx1GrPuzVCrefFeXyOER27DcPa0m/7nJQSo/EQ6+sT9CND1VoD&#10;HxjmizkGvR6KskK/38fsaEb8jV4fYGz9k5/60uVHnnj6Y90QnmfjpjYOu/3m5Hu+4et/nDN2fH0y&#10;Qj9PoasK1jRIVbuzRAk272g0XHThQwx9aRG2U6k5hIgch0hgii1C9IHt3Q+Q+hLnsIaqFHVVoY6V&#10;iTzLwCTthkT0uepxMHaVzMQYg7Vtw1X0XlrjEXMQwVMYJFsh2bg4RUzsUSKTwpd2ipZpeQNKrcIS&#10;CnNaFeuWdu1iEpTYjIzTmD4VKxRCStR1jUQlSNIsehxt6EB/Y4whD4oGckajSeXhJE2gtQWPClOc&#10;xbasEGLO4Zp/o1dCzMzYxclFNKwSeZ5jbTLCoN9HCJ6Ssp6MpFQSdd1Q+7exyHs9lHWD2XwJ55nY&#10;2Fw79eAffuJXAHRCt9cgMk5uTvzwD//gdywWxUt6eQoGwFkLaw11OnJGY+eVXHUjrm66uNgSRTds&#10;y9ajhXzVAKC1B60r/OzfIPiw2pUTRZLvnMfJ2G3FjzEE5+CNgdMazmg4S5l9zun1tIO2PQmxByHq&#10;HwhJXocQMXfBI9sx/l4qWshgPFYNPBgXEFLRcWUZ8qxHpU0pIISicCkwuEChCnEjKCRwPsA56vlw&#10;ziPPe9Rv4Sg5SAs2ARNUeUjSFFwqMoC46pE1TYOqqlZeEBklKrmSAxKrOpJyEyGQBsZ8PsdyuYQ1&#10;hhK/ISBNE/R6PTDOoCNBbHV9AUhB3hePsz+cdeBxchfnDFXd3P1z/+DH7rz6Fx1wM3sOb737xObt&#10;L3vpT+dpuqakAOdAABkFGshCC10IFYfDxsUPWtA0m4Ek1niM9Vsj0RqC1i1uNRoZjzF1TKYBlLxk&#10;qxZoDhkXr4ivZUzEBUOaDNZRIo/iefodueTtow0pYl4/xv2UzCMegRSRk8HIOwk+1kuilxQCLRgS&#10;lSW+gxAxSUm9CVfLttfwDnwgZqNzpOjkvcdwMACPizcAEEqCKSI6wfvoIZE34CMZzHviYBjrkCjy&#10;ZlrbSmcRV3ZsVmu7O7MsQd7LoYTEcrnE7t4+dvb2V0bYuUiYiiMBfSwlkwfmUNYN6rqBi01ojAks&#10;K40QApvP59sP/tEn/sXVO6jDTWscvufPfNv3ZGn2zWmWKLnqPSCZNCHoTnTeQym5WuCty0u7M+00&#10;q52at65+NA4hur/X5B/oj6nluXWDeRxmyznlEVbvJWhnR0y2IWbfGSiTz+Nu7T0tunbZIMbs7fpx&#10;zpER4AJgHFIlkEkCpRIkSQrGGOUzomchJVGb05gAbY2AEJKUmASVTbmgCgpdh/hojVI8DyGomsG4&#10;iJ4MB2LIQ5s/0ceDJyIVkbJi2MEZwCi8oMjhmtCsvb4xIeodsUOddbDGYmd3F5/6zGfxRx/9BPr9&#10;XkziJpQkBdGsnSdBHcpPOJQ1Sf8b26YVOHxgKGoN0Pmc2F5be+iLjz7xSHzBix43pXF44KUn7n3L&#10;V775b2d5duvxY9sszygJF4IHPN0cdP8FKJXQQkSIOzHtYkKQXBranToujGsRQCPp6dn4u9gTQHc8&#10;LXa0BqfNFfC4M0sBFuv7Irq+QlISD3FuRVsSpE+I3YoxA49YMRDyqiFjsRmrdeulEFBpSlyIJHIi&#10;0jQyG+kc28WNaLgoGRhDLKkgFOUXuBBQgqjaaULv4zwlNJmI3gJdxHgNQrxKHggxPxN/f9UAi+jZ&#10;RBJZvJRUgvQInujkNKzHI0kUBoM+NtYnOHnyOJI0xWg4RKIEbCRaASFqQMyRJAkabVBFuTnGKYQE&#10;E9Ti7iiPIaRQHm748U994TcB0MTgFzluypyDytcecIG9bHNjnZ08cRxbW1sYDIbgjJGoijEwMbnV&#10;gozC1ce1aOPktqvSXkODRiBSTnAecNH4ePIgiPLcVkBAi1CQ296CMXqeCQGuEshIxlp5LW2C8lmh&#10;Bf0OXMQuRgUuEtr5GbWBI5AhYSyWEgVVVDiXMXchAc8gkgwyySBUCiES+j0jLySay5VxotNtuQZX&#10;DWz8RTSIFE7QCbdeFXk2bfhBoU1kPZI1jSxMEpjxkS9hrIGODNU8S2GMweXLO3jm/AUslgXSNMH2&#10;5jrSVKHR1HdSViWquoKxlOgMuHq81COTIFEpKFi66qE0TcNuO3v2xNra2un2XF/suPmMw2nk7/um&#10;d79q7+Cgv1gWKIoSdUPzHkP0ANobk3ERY2hqcsI1LrC1hkphnmjPxlpoQwKuLtbbEddE9ItjrZ/Y&#10;kUBc9FxESnSIknA8bqwBgdbC6gaNfwTGKG+gYrKROA/Ee1CKaN1J5CS0n8GiBFvLJKSF13o9baWA&#10;cg5tSOJDiJ6MoPCGc/o3ejhcSDIwdGCAp6Su0ZoUphyFZSFQP0jTNAjWtm9PF8bTIB4SmcCq+eyq&#10;cQBCcAjBASBWKYKHdw7GGOwfHKAoCzDO0OtlGI6GmEzGxGfYWAeAlbBu+514T++dZRlc1M8gbycB&#10;j5PLW3q6i4+yqiEFn6Sp2Fwd/oscN11YcffxM7d843u+5n995LEnJ0ZrMARo3QDBgyPKs7daiavJ&#10;1eQ5tGiTdt57cEkzHNobiUW5+BXfgVF5Lni6oVe7KicjwCL7EiEQcYpdDQ1aSfoVQgCL5B9yvSkR&#10;SjkKChPaBz0nYnditPHxHFZkLDAwKSnM4K0nQaEHHR/t7AjXhFRcUIggOD14DBlishZRcWlV3VEK&#10;wXnUdQNjzKrcCsYAF5u24rl5TyrazjuISD4LPhBRKRoLKcTVBjJrkSqFgICmInVuCkGApm4wmy9W&#10;4aKSJO6bSLFiaHLOI+sVEJGHYoxFGY/Veg8bAHBOw3uESh597Nx/2j847PQebkbP4a//yN/c+ORn&#10;Hz67vr4OYx3msznqogCchQAxAuuqhm40AhjSNIMHQ1HXKKoKjdEk1MoCPYKDrmsYrVcj5r13NEci&#10;eDjTAMFSaTRyJNrf07wJQwKuSRLDiZgXUNTwde2C5kkCwGO5XKAqS3q+bSsQDEwSc9E7Swuac6T9&#10;HljsKG3tincWwblVkjS0PwsOntCULbREpDZEioYi2pTowURPoq1aCMo7hOihMCnBooZCVVXUn5L3&#10;4K0DvAfPUnod5yRSIxR6gyHSNKcBwEJisSxR1xrwoJAoMHhHgjdpksJa6ggl0Ru+CllSpTDo9yA4&#10;wIODdxZa11StADWawQOSKzBGRrTRGtZRNUNKDi4YuAQWyyXGkwkuXLo8+O73vXdrRc98keOmMw6H&#10;+1e+Mu/l6A8GOHH8GNIsg5Iq7uw25gVoypKJ+YeWWkshRpxm7RyMtbQzU64O3lk4qwFv4Z1BU5eg&#10;hBuA4GMzlYX31HjUus/0QIw/EN19SjrSrn61wkEb2TUl09ajCVerIzxqSSByJKgdnNSXWCRrUTUg&#10;lgjb92nfqwVrPZyrz9NhXhPmxOd806ApSngfkA36kHkGeAc7XwDeY3NrA1mWIxgNrhQABl9VNG+j&#10;pT3HUyCmZY2qaqicqoiohUDt7bTQDUyjqcLTkrMc9VqEWEZtVbFoqA/le4KjkXo+fo+r63/1m6JL&#10;Ea8jpUuJ8KVUgtLo++6552cHz7oAL1LcdMZhdnDwLUqRatNoNIJSCiFQ/NpoTaFBzDtYZ+FaVWZB&#10;fQDymsw/YqKs/R0lJmnBO+dQ1TWsMeSiWjIwq+TjNYnNNtRY4ZrFyJSkHVhELQNB3ZhpSo1dAKPc&#10;ROxAZCG6E/F922Rpa4ja90CkHJOBiOHD/8k4XPe8J8MZWkMUnwuGBGmSNIFMafResKQZwbjA9HBK&#10;nyfi0F0pV3kXWqBXS8SIxsY62snbXhARu2Dba9Ve42v/31pKBtN1ptf60LJZSRjXroxxaxSuvl/7&#10;3q1xIPtKxtQ5qoQ0dfnmK1d+lpIZL3LcdMYBAXcYa4lNt5hD6wZVpM5SB6CnBRFv3HZ3uUqdvrqg&#10;6eYLq/ZlxMpFu/Cd8yjKElVVkWxbnG7d5iSIUESvfdaCa29c5+AbDcQdn/ICMVHHOJgUFObHhRGi&#10;EGt7ooiJt/bRliHB43i9+FnX4trjaM+1PZ5VMtVRWBBCAJOSjgkATxMwzqHLCqbREFEP4rEnnsL0&#10;yi79bfSCvLXgef6s4wOLknKx6YwM7tVj4dewU3lkkmoT5fCisWnPgY63TW6ufrX6HhOlwCOl3NNI&#10;4vavSQnbt/NIifuCuEEE527jme+t3vBFjJvKOLz7J39ypDhLnHNodIO9/QPyGMxV2bV2QThrUdca&#10;TcwntCFEW7Jspdra8qX3JBXvA9GGEW/olpLc3sD0uLpz8WiI6GdQeSJ4hGiY5rMZrI4zWAIteGfp&#10;Zg4BFEZcyz+gD44lQsoFSBnLn20Oo90lY3kwhFg1aD2DtpqC6BmEttJyzbG3r2eM8goAbFnD1g1C&#10;CCjLEpfPX8RnP/cFnL94CVXTXOOZXF2trWF07UJuF6Qk76hVx7r+YYxBWZaRDq1XFQhinMZOV09N&#10;bc57eDDKlXIGmSgigkVvj7w5el/yOiysa6n0V78jOvKQfsWr701XT7yIcVMZB/87v/H1ASFvbyBt&#10;mlgmI/eS1ggtZt1KjcWbZrWLtrvravHTMJpGU9jQ/qy1We1SIjIwET0LMjB2JYza7nDtLkc24Oqw&#10;WH5NCZEJ0nxoOxGZILIUdX5Gr6DdjaPACm+9lLhrB+fgY8beWbv6/7YTs5WCR+x0pH6Ga7bfa9x/&#10;syyoapEkq+ulEoXz5y/gl3/tN/GJT30WWZZic3MDXJGXgVgi9VW1ut7XGlwfwwUe5fYQr5vWBk2j&#10;0TQaddOgKErYaytA131HZlWSbK8xnSPa79k71LHMSSMGHQIDVSmibJ+JYWJrOJzzuPeujftWH/Qi&#10;xk1lHLbH4zcJqbLWrU+TZOVyhkCJJxsXgohMQsQEYOvW4joXl+JR8ijaHUtrDevcakenbsK488dH&#10;u+ioYmFhtYlZfDqglkbc7/fBpYp/T243UwpsxTGI5cVVVhT0HoGep4VGuQbEKVPGxHmZ3tPCiF6K&#10;bZOure5CZCK2zEUuGLiI4U2sXGijERyFPWmeQaYKQAATAv1+jltOn8BLX3Ifkh61STPG4C1VSlo+&#10;SLj2mjhPknnxmNprTwabjtW3ng2j5qjrvYXW2JIm5tV8g7YmhpANyqrEfLFEVZaoo86kj9J0rRp3&#10;+14tT6INM9YG6VvojV/cuHmMQ/gAX58Mt5UUgpJQHmmakBy8s7BRBZl2ahGFT/pwrlV9JpIThRZR&#10;Gt45JLHNmbGrA2Lam0oKQbtV67pHw9I+eFRBbmXTVjc9vRA89j0EH+AbDd80CHHnC87Ba33VvY+h&#10;AVUnroYL1trVTU3X4dkJylWj1GpBRcPQvnx13NFIRkNE1Q6O/mSM4Cy81pR/iJWDl7zkPvzZ938P&#10;3vWur8Zt99xFCUpjASEogRkAmVJvR2tE20Xefq6PorUs6mi0xyylRJam6OU56UJExer2Ne3rqOoj&#10;wBh1kdo4SLisKxRljfmyQNU05CVamopFHhPpfyJ+rjEmTjGn1nwW3KtWF+hFjJvGOKy//pdPnjp+&#10;bLsoS9R1jV6/R7vEarIUSNU5znOw1qIoC6RpCu89iqKAbhpwztFojcViSQ07ZRUXIJGghKAhsowx&#10;LJdLcADOeuhGo6mpXdg7GiDDYrJLcjIESSQHFYsljg6nZESEQF2WePTRJ3BlZ3fFVORCgioVlP1n&#10;QgHg4EkC1ctRVxUeffgR/PKv/gZULwc4gzUGLgQUVYWsl2O+XCLLc7jgSXhFUOgiE4WyrkhrwpAY&#10;rPeR68CiqpMxMHUd+RHRc4mlQh4VsOxyCXBORiy68sFGcRjn4LSmSVppiiTLUJQV9vcP4KxDP89I&#10;PToK5CYJ5TWqijQerXM044IxUtyu6meFga1Ro++xIhYso7xD02hoY5EomuCtVAKVJBROGEscixiG&#10;hUAen3OOKkSc44mnnr7tmlvrRYubxjjIo+ae2Xx+Bu0OFQVOvCeeQhITdqsdCkSvnc1mKEqqNrQ3&#10;XLsjN1EGvqobVFUdHxXquo7xMy2EdjeMf7xy252jORFJQlqQTErAOSyWBaZHcxxOZ/DGQkqBfo9k&#10;6QDyGtqkYZtDWP0coxelFIbDAd74+tcAQqCuangfoHo5JpMxhJTY2FiHShSSJIW8ZuYGdWeSFLxK&#10;kjgzgsqmjJEbwTjlUlahUvzc69GeeesttQbm2kvirUWxWODo6Ajz+Rx108DFvEOe5/DeY3o0w+Wd&#10;K7i8cwVHR7OV13atF9R+Rvv9kES9gzYOWjtY49H21hnrYAyFgj7QMB7nPIwP0NahrCoslyV87LFh&#10;jK0+S0jOQ+iIUDeNcTg+6m8549YE55BJVD9KVHQVSR9RSglwciUZ51CSdqv2pnMxJm9j52td4Dbb&#10;/uzS27Pvn9WuFvkQ1joURYGmoV3P1DVm8wWm0ykOp4c4ODhECAEqy7G2tobhcAjOiSUIRtRnxmVs&#10;ooo9CgAQuRfj0Qi33Xv3qtNUSvIMAGAxn0Nkbcs2Pd8mT9k15UKVqCjGwgG0uZJIKb8mi38twrWP&#10;aDzacOWqZgNdC07xALzz4KCZnImSNEQXHFqToVBKod/vYzjoQyoFay2qlkR1TdhG30UMBY2FjdUj&#10;Ch1IM7I1UB4MKqpQhxiCSEGNaIjlzGvzHq3HwYVgv/d7H+5ff94vNtw0vRV33HXXV5w6tvlNMpFC&#10;CIY0kRA8gHm7GkgrOIcAR4gJRA+i4SpJDVitYVjtallGLn6sy+Mao0BxdHyfa3bX9jVt5yQNd1Uk&#10;8BLJVIyTdPra+hp6vR54moL7QEIpXCA4u1qYlDQNlJyMPAjq4QApSyUJbFUj7fXI3TcWs6MZruzu&#10;YW00Whk0qYiYxDkHl3IVHlDMTm4BhVutAWyN4H/OQFw9V85IF6NdwCFc86/3KxISopHu93sY9Htg&#10;jFEFwxhIIZCmCfIsI8FdKWGtQ13XkIoMvA9tC3s0RM7BBQ8XqF+irilktKatXtAjTRKYWC2x3kc6&#10;N1E5XAioG4PAOIIPMXHpwZkwf/gHT/3bLzz84had/c998zck1teHSQg+aXeaRjcxTxBojFxZwhia&#10;uhRCQFHWODycxcz+1RJlVTeoG9IPaJr4Hm35MrIs64ZuxKah0MJZclnJPjByz+N/GThcdGN1bD9e&#10;Gw+xvbWJ9fW1Z+28zliaIu094AOCpfcMsXGL/p+Sk4wT9do31ETEkgQBoLyJIC+gqioqHV6T1WeM&#10;rQRZnoVrvCR6kJGjD73mcY1hAFHKYoKvdXiu8aZivsDEwT1teCWEADwJwLZEqLpuSLy2ocoCVjJu&#10;dIu62KW5ypEED4A6LLXxqBuDZVFhviyxLBsY7RA84MDgrENV0/fWaI26psQzTQWj820NIxlTx48O&#10;DkdXT+TFiZvGOKytjREQ3U3n4i5AhJeqqlAUJS326IbWTYNlUWBZFCujIThfzVlwjnYuZ+OCbR/R&#10;fV6VBaNhaJ9v3d8WTUN5iqIosVgW0JpIRCFEDYiVNxKJTowG5iDOpmwrGCEm+0KgMuJqcce/CUYT&#10;mYoxTNbXceLE8VUilrWJxkD7OFvJ1lFHKWIIwcVV+ngrcHtdENGe1go8lnLb43/24yppqUV77mxV&#10;qaHuS6oURT5GNIbt69uQzjl7zYP+LoA+h0ftDGupZyYgDh4SCoFxMiSeFLSNsah1A+M8fCAuSBuS&#10;kJfiAgSjzrcXMW4O4xACG/YGksVx7T7Wrk3kJvg2RnUObtUaTANf2hu1vYHb3cM6tyJKtTctrlnI&#10;4ppQo73h2/9vvQ3nLISQ6PV6mIxHGI8GSPLeamgMGNDUGggkRNL2V7RgjLLx9L6gBKgPxIFgHFbH&#10;UXoxnLj2XEajEYnPxkRs8B5NXaOuKgRDNf/W03DOAbHfAJwjMHK524ePHsJ/7kGL6WoFoTWQ7f+3&#10;x8M56XJyxlc2RlxTCmaMxbkdNGGrNWZa61WisL2ubbK4iV6T89ShymOlxRqLxtD33dQNrKFwkXMR&#10;jYSHs1db7GlYLw0HBgBrvTt76isvtd/DixU3S86Bv9kt38jB3+W9h1SkhpwqiTxRCN5BchqwmqVp&#10;zMRLpGkKMLpJjXUUelgHrS10m+kGi/XxeOuwSHqKrcjtHImrOy29joEWmI6j4VuKM+MCuqF+D+c9&#10;Fosl+nkOF1uNETyFBiDtQwCr8XPGGFJ1io1NxbKghF8rRy8EjKZuRsF5FGNRFIYAWCyWMMYiTRK4&#10;OMymqZrVzs8AoK2yBFr4be7j2t2/BRnea5iXMZnZelHOeTRNAwZqweYc0bsj7ocxGmmWEFkrVn/c&#10;ijVK+ZqyLOEcGRrEa2othXnGegohHHkLtbaoqhp1o2EdlZ6rJvbV2BhSwqOK4aB1AR4c2nl4F2J8&#10;BHjny9N3lT/24IOfJOv7IsXN4TkA4BBxMEuGRCYIHrDawzQeqcqRZT0IoWCMg7OU4LKOXMn5cgnn&#10;A/L+AIezJQKXqLVDWVswJhECh3OAdaAbNVA9vfVInCPmo3eOhsgaDWM0vDNIpEBVl6jrihaF1nAA&#10;eJyQtbGxBmsNgECZ/hCQRAWjsiphLMXZIXiq1TuParmE0QaDwQAIgXQqjIWpGjAfwAMQWsMQqwTV&#10;ssD6ZIy18Qicc8ynR+Cc4/LlXezvHeDRRx6nq5hlmB5O46jABM5YsECLmxSzafKUNQ5G03TrED+j&#10;VdYOAUR/LquVEVJJHHLDOXxwYBxI8xTa0uwQIl3FJjNjUFcVlotl9CqIwdlYS1JwNQnFBs7ABEOt&#10;a9Rao2oaHC0rLGsD7QOKxmC6WKLSDWzw0M6iajRJ0zMBKRJYzxGCQNkQR8QFD+dd+OAHf7q6/h57&#10;seHm8Bwe/D288hUffi1neA8AkpT3gaY8JRI8ZtWpjk/VCh/dZWMp/ADIS1gWFYRQWC5LsKjKbN2z&#10;S3OtHxGCX83FpIEu5DHQTgxwxlE3RIxyzsGBXHAfPREpiXdBhsHDOhtFaeMuBnKFhaT5FCzmDtpe&#10;Ch4H1gCgnS8mEYWgRYwYShhNU6qCd1guC8yOpthYX8Pe7h4EFzh54iR2d3cxOzrCsJeTKK2S5M2s&#10;ciFX9xEKoYherWJeo/UWyDegawN4KltKErB1zkLrBsZZgNGMC2NJOLb9ezr3q+cvYis3hXnUBKeN&#10;g3Ee2loYF1DWxIIsyhqLooTzsbcjUGLaxulfoIImhSweMB5oLJVGfazeONKuvPzeb/9T/2B1wi9S&#10;3CSeAwu7h3PbZrq1MWCcOIoBDNpalDUlBqumJiER66BNrDoYS9nymKdYFgWmswXmRUkEG0uy6tfH&#10;1ywOlPXew8bKSBvLkyF6do8GLSrKERDxKI6Si4veeyLraGsREFbU7RaBMfrG4sxNxhlYJCpZa8hb&#10;8Q7OGTRNhbIs0OgGdV3DGo2iKHB0dIQLFy+CSYELFy7g/MWLOHfuaXzmc1/AZz73RcyOZmBgKEtq&#10;mkKbU/GktkSekl8tfs4pedsmbkMIEJwjVTQ0p604OEeJQKKSt5UdqsSESBFnsUoSaPeG92SEnXOx&#10;QqRXOQprLXRztXpUVjWKkh7LskJRliiqCsuiQlXXKJsGVaOh4+cbGz2fyLpsr7P3Hlne+8jqor+I&#10;cXN4DgC2bzn+2vXh4OtCTGRREo6ERoyuYRoDHZtvAEZU2rZW7h2MpT7/smrQGIPpdAapFA1tWeUU&#10;yANhnEWrSrt1u+jpKbrRSIiJIU1TKEUq0VKp1fQlIubQTtYaigDqqeKxDVtISccMmmjdljGvBfVa&#10;xJ4QR4pQWsd+Ak0DYVzsH2i0xmw2w9F8Bh6AC5d28MWHH8MnP/0FPPTwYzh+bBP33H3nygj2B4PV&#10;4gmR/0ECOdT/wRmjMCA2eXFOJCcpyasArs4eRWj7VSxC6+FwTpWFmLcg78HCtmpcsXOyqilH0+Zg&#10;PEChh7HQ1qNqqGu2rDSWy4oSt0BkvXpISU14UvAoBBZb1ANQaUP9ItEQGmMxWVv7xx//409//Nrr&#10;/GLETeI5ALNlVVkfGuc8yrhDLIoSVV2j1haNpQy2MRaVNjCWRERIOp6h0SZ6Dh5VpbFY1vAeqLVG&#10;Yy2M9TCWSqDVSgK9XrX9Ug2eMuu0u16tWiCGGoi7sI3udVWWqHVD4QSwKqWS8rMAOIUwoa2AeOqo&#10;bBepsRSbU0WDZPC0bkihypJ6E2X1KxwdzbBcLrAoFjDG4I8+9nEURYHdK3t46OHHkCQS99x9B4bD&#10;IdI0xWg4IFpx6+C3FZkQnZfIlA4xeUjqW6ToBFzNxxAxiXZrOsd22hflLqjqQwI5ZHw5WIhNZrGN&#10;u60YUY6ISFeNISWuutGxLZu+B20sqsZET6IC4xxZlqLXy6ASFRX7r+pgtOfl43g/5xzWjm1/enVj&#10;vYhx0xiHo2I5B8OyjUWt87Swnac2bUYtzS6A6uQ+0nDjo6galGVNvPtGo2wMAgPVwuMu4+MsR+tI&#10;LKTN0NODbi5rr3YO+qhT6WM9ncXp1221w3tPoU5NKlWOtlQKQaIxkXHBXV8scHHHNtbQbhyj/TYU&#10;AAApGRij55qmQqNp0rcUDEezORgDxuMh7rj9DN70hgdw+61naLKUc2BgaMoyVkGIdi0l5SKoN0PE&#10;XALiJO8EKpFgLOYHtCbugtEUcsTjWvErIr9BrAYUXw2/2u5XHlmlnFMJNISAxpg4FLdCUTaoG4Oq&#10;1qgai7rRqBqNWuvoSV1lbvq2vB1DCRt5EjRbJKwMvHMunDu/d3TNpX7R4qYxDnuz+RXGcUDZfVJa&#10;9mCkD8CITSikhAselTYoG03MSO+hNSWz5kWNsjbx0SAwAW3dKhzxgUppbZ2eEoRRpDS64j6QG9/+&#10;TOkEWtm2ZT8CcbekRRBAPH/nLLx3MM7AWg2tGwhBEvSrmDh4GGdhHOVMnHPQponVEBouKwRbjfxL&#10;EkW5CU6uvpTUlHb3XbdBCIZbbz2FN33Fq/DqV74MQMDlyzs498x57OxcIYZnPP5rcyerfEcUZkWc&#10;QQpG+YLgfexCpdcDiPMyrzI+W6/KGOqR8M4heOIaMMaI1g22ahpjnMNaj6YxFPpp2gAWZY1lWWO+&#10;LDFblliWFYy5Wg5FDBWKkhrorKXqiXMBZdVAcJrnQbkqCzBWffTTn46U0hc3bhrjwLeHD+X9wVMm&#10;Ep1EbDZqlX5IaZjBeiK91I2hspZrZynSjqS1iWEI8fDLqkHVGFRNQ6Ig0YW11q1q54y1i+DZ23u4&#10;JtHlnKdhMDoSdyLZKs+z1bCVdofzK6qwpSpBIM8jXMMWtLEr0Tk6promenYINFQWkS3KYqKTsZgM&#10;ZWSk7r/vbljncOL4Fu64/VaMxyMURYmDwwOce+Y8Ll3eQTrsk6rdKnsYKMzxtJBD8NCGhG9CrAjQ&#10;OVPfR57nz0rGtm47VWw8EAAdr7l+FtkpXodYreBC0gL2gWjt1iOAtCfa77GoSMOhauh9WJyBkSQS&#10;iOcc4mzUPM9XIcbV78fBOY9+lp0/d2G/vvotvnhx0yQkmwt71S23n3mXYOJlLnhKh7GANKG2baNJ&#10;Mh5xBqT3AVpbLBZLLMsaxjjMlyVcAA6mc9SNxtbWRiw5Ev/fBw+lBEKgGylLU0ipyFuIN1+SSGRZ&#10;Ds6JtERCJW0LNHkA5FEwSCWRx3mTJvZ4ENeBcp0uBGRptlqcjDOaerVSavZQ0bVnUbdCJTQPw0VO&#10;QFVVK+PYVhsEF5jPF1gbj7EZm7/aCVrj8Qhnz5zB6VMnwWISUsQWeNr2XSQyaZRlhbqqkCY0yl43&#10;DbxzkEkUd/UBSgi4qDSNGFaQWE00nCF6WT6AMQ4RJ4tXTYOirOFB3ZKNdrA+GghDu7y2Ho11KCqN&#10;+aJEWca2dSEwGOTYXBshz1IIzpAoiX6vhzTLgEAt3d4HMC4wXxYY9HI02oAJ/sntu+76pSc/97ni&#10;2XfYiw83jXEAgNvvv/eeTMo3cyFkmiUw2kBKSny1LD5nHYyN0mDaRJFZilPLqoH3AUVNrbubm+to&#10;tAbn1MnXxtchkAajEgLGGDDGoUSc8rTiOdBibTddvhosT01ZPM6dYIyeF5Fe3MbbQgia/hSrKu2/&#10;LlYGpBBIE+pNoHkPMc9xTQ9ICAGLxYK8CSmglEKWZcjzDHmeI8szCM5Jiq31XCKz0FoH02iq7oSA&#10;4C20aWCdI0YIJ/1H0bZ9MwbjqPJAyUaajE3jCGkAEGdkYK56CNTKDbQ9GlTybGIC0zOqZlSakox1&#10;/LdsDKqaPIaqMZgXJebLAs46ZEmC8bCH9fEQ/TyFVAKpIrl/xhmctdAx79AyX6tGQwqOqm7Q6+W/&#10;9/l98ZuHj3/+RT9M96YyDuXGdnN2PPgOJniWJgmctZCcU4djLL9RIrx1a2m3o3q5QVFRM05VN6i1&#10;xXDQhzaGQpS4ywHXJK9iglJJeZWT0LrVUkK1gquMUbowhgbtglvlJcCg4ng+kjyjBdPG+2QAKDmZ&#10;pxmkFHAuQDcNlIry9aumr5j1j4veGrPSshCcvIz2cwSPg3o58TV0nANKzwmEqLTk4++auobW1LxG&#10;xxjLtpESTTwEyhvQ0J8aRVmQhxNnf6J9z8iVaAloIVBlpagqzJcFlmWFuqE267qxKGuNZdmgbCgf&#10;VFQaRa0xK0oczeaYL0owMKwN+zi2uYbJeIBenqKfJ8iyBGlKfAtrHZqGqkktD6bWBlJwlFWN3mj4&#10;L3/3JXf9Ph588Nk14xchbirjkN76uvmt4/D91vkeJfJaw0Dj40JciCuCEiMuvbOWOA4t065usCyb&#10;VfdjkiTgnJSCvPerkmUIHnneQ5omSBQZh9bFl3EnbnfLaxNx7YOy+OTyt+FHO6mJPB0SYxWSuBGN&#10;NphNj3A0m8M5qt87R12nTUPdnm2Ss2U0JkkCRJUjHfsXqIRLtX4eF2tZ12gaDc5Ic2E4HKLf65Gn&#10;wAKMtSgrkuAz1sD5tr2cvA0dr8n/h70/DdYtO8/DsGettef9TWe6Q9/bA7obQAMkQJAEZ1IkJZGU&#10;SEkWTVNSaCuusmOpSpadipxELpcTGj+Uiq1yEhUjJZbkyNZkmdRAWhRFypxAggQBAsTcjR6AHu94&#10;hm/a895rrfx43v2d0xcACbCSsnguF2rj3Hv7nPNNe73rHZ4BkgVw41t0XS9ZEAMDEY60CbQCbup7&#10;jjzbrt+NJtuuR9NbeKX5mdQdtlWDsm7RyLiyqBvcP12iKGoMPbOGg705jg4W2J9NkGUx8iylcY5h&#10;pjYiSVnaaQxCvDJao2ravmr6f/bi3/xbH33TjfWQrkvTkASA4+96Z2WUdn03YLMtRUKsF8wBN+fY&#10;zHMy5orDAIEJEIuM2mAdvFdo+wH3z1ZoO4tW0tmyblHWDVF2AKA55rPWoWmanfyZcw5N22G73aJt&#10;G7mkESnoQF5EADKdGaHVJCyNCs3bzZbCLEpjvV7jxZc+h+dfeAnr9RrTfIL1aoPlco3Vaoum6USL&#10;loSvkbbO5qcDoOkXEUYIhZ5dVjW22y2KzRZtQzpBHEf09gwCTKcT5HlO5zB3jvNo5fV6bzHYnv0c&#10;MSrmVIKvLQoCllwCSmqbhk1IEYNt2g5FVROT0vaANoiiGGGcsNcjjcimH1BJGdF0A5rOoukt7p8s&#10;UYuGRRKHSOMQcRQiTWJkSYwo1FCKKEztPZIoRByHu+ekxtGxB8Ig2N46PlteuKUe6nWpMge8//3+&#10;He98x39kvZs3bQt4jzSK2JAKDKIgYEotc3WtidIbhh5BFMNah846eMVUsx0GhFGAJImhNU/1INBs&#10;OsYR0jRBIKkqN/45mMnaAU3bwHtiHayAoQJtoA3TdqVEvk5m+96za87ZvAQNyXJA7hHSNMN8OkUq&#10;5Ky6ZuABgDSJEcXxrnRiKSOZTGCQJBGyNEUQBDsswnK9RF3VKOsazhGyHUUxlAfaukEUR/Dei/5F&#10;gbqp4bzd9VSSC+rc7BuwRLGijxBJSeMv9BqYYXGE65wn5qBnL8VaAp8KgUFbB9SdRVm1WBf1DqhW&#10;1B1Wmy3u3jtGGBhM8wzzSY792QSzSY4s4ec+gsOsqGdBeChkdlpYEADnnAMUbr/w+v1/uDm5/+r5&#10;TfXwrssVHAA89c53vMNo9fXec7aulUKogSg0iATFl0Yh4ihCHMUIBQ+QZSl1EaCgtUHdMyXuBos0&#10;iREYhcEOMIYjsvHyjqYxVsoMI2hBPY4QL4w0laJ56zj7d87T5FfAUbsbWAKBh0ISx7ufn0wm2D86&#10;wt5iDi+irElCbYg0pcSakSYpAMRxIn2BMUAEMOLITdHcGkVRYLPZYrlco9gWsB5QSnOSUxToOmZA&#10;6/UaZ8slimID6zglMcbAjJqc8vrGke0YEMnS9Bh6si299zDm3O6u74edLkQvpU9Rs6xr2pZlRDdI&#10;1tai6R2absDZqsC9kzOUVYUsiTHNMswmOfbmM8wnGUKjYIceGmzY8lBQcI6aHd3gYB3QWVK47WAR&#10;x8FLn3j+7t/vtqenb7qpHtJ16YLDW77u27fRUP67cRSqwGgUZQXnPYxmQy8QLckoNIgCgzgOoRSQ&#10;55mwNMlErJsGTdOjbGpM8gxhEMJ5ps2kHXOsFyhDuO8YiIKAaXlgLjQZ2efQykALq9NaljhBGMK6&#10;89GaxAZe0qswgUEURhgGi2K7RbndwgNI05jPSWtEoiLdCd3Zw9NuTty5WmkWQn6vEwJTWdVYb7a4&#10;d/8Uy9UW1nmEUQxoajMeny2xKUqs1hucrVao6lr4IKH4drCMUuocTNQLZsF7j7ZpRMWbxCfryDTt&#10;nUPXWRR1C+sUPDQ8tFDiGUCjOMHxyRLdMKDtetSCMWn7HqerDe6dnMIoIEtiTNIE80mOxTRDniUw&#10;cOi6BmFA/dBItDQGyUzYj1a7wGOHAXmeffq5V9q/127eeOjp2riMwaHfe1f7NTey9zZN/cQI902S&#10;GEmWsHEYhQgCDaMUtHeYTjIYo9EPHTwclKa0m3MOYRTsTHiThCYrTdcDCojSCE3bwcDAKI04jhHH&#10;ERQ8urbBYCne4pycxG2P2XSGpm0QRTGatkEYBCjqVnwjY1hrsVxtsFyt0TQtIPL5Xd/TrLfvCWOW&#10;zMS6AWFooDTQ9y2W6xWqqgAEPDQMwzkQCcRdtG0HeI9JPsHe3h6atsNyvcWtO6e4f7ZB2fQomw7b&#10;usHZtsQbd+7h7v1T3LpzH2erDezgEEWxeEIAcRSyqTsawwg4yjqWWWEU4my1RjcMiNMMg/XYVBWK&#10;pkfZ9ihqi6az2Ns/ggljJEmGbVEhCEJUYhkwWOqAErzWYVOUuH+6xGq1RhJGiMMA0yzFbJIiiQNE&#10;ARCF7EFkKcseBmDRFO0tqoYQ+bolvkQrhTfun3zihT/5h//e708quC5dcHjPE4vmycceu362PPtD&#10;QTja2lNfgaNEh0ABaUxXJTtwswdBgDgOd/DikVOxXBWoWzb6ojiCNlrgy5RsW0wmiETmXWvQ7MUS&#10;vdi2pIQbHcA6emf0jiPAe/eP8eobd5CmVI0OI8qjBUEoKL4McUzJeGvJBXBCY+46emiUVYmiKtD3&#10;xGdorRBHIaI4gjEBPDzOzpaoawrNRGGAPM2ogCVZ0jA4FHWLs9UGy3WB5abEaltitSlwtlxjuS6x&#10;2myx2ZYoykp+j0GWpDABVaa8yOY7xyZjN3TMfARSPcjEBdoI2rRHUVQ4XW1xti6x2lBfM4oi9j3C&#10;EE3ToaqY9TkPdIM0MDviG9ZFhW1ZYX8+wyRLkWcJJlmELAkRRwHiiCWP1qORL2AF/NQO9LnoreMl&#10;EnFV03zm1f/u7/74g/fUw7ouXXB49dVXXT7dezyKzB+JojCM4nHGz2NcwSMOjMzAU2jxezBBAG0I&#10;r27bQfwWO/QWQgduEIUBJpOUoiV9hySKEBlDJyg4eNBvcsQRAAp5lsMEIeqmxVbAOiYM4WXM6D0l&#10;3uKIzzMQ3gIBiZ7MTfG9sAIyIi2bkGMPJ481Qpelsdlb1E2Lsqpgxakrz1LMprNdb8IDiNMUDkDb&#10;8fmtNwwQ27JCUTWoKiIPq5rTCaMVsjzBZDJBErNfAoKqd03OfmDPwxiNvhelJxPACoakbjqs1lvc&#10;vX+MzbbCal3gjVt3UNc17ty6gyRNoJRHlueoGwKxWoG8N92Aqut3wWp/MUMaRztMQ57GyBNmcVF4&#10;kXUpBro7j4tRVJYNVO+8L+vmU6++8to/efCeeljXpQsOAFC2Yfr0k1e/S2t9lKQJwjCUWTebiaHR&#10;SCKKkURhQO0HgJDcrkfbDULskbIAGpuiRD8MmOY5lHhgxmFA7Th4QBFoZZ3lhEEbaG1QNT2sB6Io&#10;QZymMEGwAz8ZKQ/GCYoXpGPT1CjKCtvtVty4WtiB/AhOBc4vswMWjUxI8j6YubRQ8vvDMOSEJUkR&#10;JzGiKEScxIjjRFST2BDsRd/RixaDc+JmPQyIAoP5bILDgz3MplMEgUGaEEfhPUVbL3qSWuepzGR5&#10;ShdVhdWmRNu2WK63uHPvFNYpXDk6wvXrV5EmKeqmRhCQE7PZllBaox/sLuNohwFtZ0XEpcUkS3bB&#10;fpqnmOUpsjRCEkeIQ/aD2L+htJ+V6YgdLKyjPuhAzoeru/6Dr7786k8/eD89rOtSBofHH/0P11ev&#10;nny38/btbNUDYWAQBhpRGCAKDAJh7BllyN4TFOMoy6aUgdIG220NrTWWmy1W6y2M0YQtg5oDodE7&#10;HYPOsiYeLOnC/UDs/nJdoKw4o7fOo6gqksNExYmTCoKDOrHgq+oadVPvNp4Rqfcg4PMdpwON0LCJ&#10;3yBngRuT2Ia265iZxJH0XCIEQQAdBtBRSOq4BKvBkrMwgpfart+l5QoeWZbi6HAfV44OkKQJBmcx&#10;m06oIyF6C947OAm0jQCrxvdjuy2xKSqiUasaJ2dr3L2/hDYGaRLj9Vu30XYdgiDE/v5CGpBjE5KX&#10;tUBnB5R1g6ppkMYRkijEJGfPYZIlSOIQkZDPjNDfnYyFvYi9WEfRmDE4OGcHp4Kf/dyLL/3yg/fT&#10;w7ouZXA4Pn5/9+jjj39DYPANTddr6x2UcjCKoJxdcBA1o0AyCKU1oDScA+q6RVk2aDsar5Z1i21B&#10;e7YoioTQ5VhaRAFC2WjaaARhhFBMXLvB4eRkiePTFe4dn8npPCDLc6RJgrIsYHfy9+feCQxUVMwO&#10;w5A0aRmPDqMr+EAhFY5HSQ7rRZm5EVm8riP8O0tTTCY50iRFIM5aEH+OsSywouJc1fWujAhD6lQm&#10;cYTFfIqrR/vY399DHEdwziIKQ9SdmNFYIk2tIwiLjdwMVOcCeuvRjUxRT1j0i59/HbfunuC1N27j&#10;E595Hn1vEYYB9vcXotXQMpsRzof11NjYlnyOkzThKHOSYp6nSJMIYaChwf5SHPJz8QI68+o8W/AA&#10;Bsv3DM51Loz+2QvPfvY3H7yfHtZ1KYMDACweeexokad/1MFFY9NMK484DBAHAQKxsouCgJtFYXdK&#10;dR3dk7ZFBSjSgoee7MFG9CnzLIE2GmkUIYpDhFEAExqkaYo8zwAoVHWH5158FUEY4+DwEE3XiSBq&#10;gyCMUFUVlLc7r8vzjACUoJdygKNQQn4Hy7R/EHh1K9wE1vMNiqJkl1/KC62FuhyGBDiFEf0bnIMb&#10;evTioq21iM80HeqGqtFjXyKNI0wyBpfJJEWcJDBiStz39I8YBvJBGNYEJu4pdtv2PZwnfBkYjY41&#10;rAe8Z+aiFHDl6ADz+QRBYHByusRrt+5ikmdwQlVn/gK03YBtUWFbVJhPcqRRiGmWIk9jIiRlTG1E&#10;ts47Bwex0/MMCNaNOIexrHBdEOc//uynPvXpN91ID/G6VPDpi+usjz8bRUGfJdzETlB4g+g7jGn5&#10;OPNvW9q8d9J0y7MUi/kMgdZoG/pATPMM3jps1ls0dQfvPIIoBKAwWMJ8HRTaweN4tcFrd+7DQePG&#10;zRt4+umn0XYWn33xZTz34mtYrgvJEmgjN4KCePMKK3LUURTeQt+P3AhiCABgs9livd5guVrh9PQM&#10;y+UKdd3AaEV8RhjCOodtWWK1WmO92aIoChRFgdVmg6Is0fUdtNGI4hhpGmMyybFYzHDlaJ/o0ija&#10;oUTrpsVmW2BTFKibDtuyQtv3sKD1HBWzFJQJEceJjGa3WG8LtF0vm9IDiuXYE0/cxMHBAiYIcPPG&#10;VURRyAZpP+DKlX0GBk8WmjaUvjda7awAAMCDkxwS1IQOHxikcSzhasSMnP95XGPgBQATmYfap+LB&#10;dWkzh+v/9b+9SX/zlb8Ihdx5h0Ar9hwCg1ArBBpQItqqRmASu49QSu2aYHZw6Hp6LXZCvGqFqbm3&#10;mEHzBxCEQl3WZPetNwU22wrbokEYRvjkZ17Axz/9ArwHDg8WCAKNSZ7CWYtYNCCc96irGlVdw5gA&#10;URwhDCJuPsta3nugrGpUFdP+yXSC1XqL07MVnAemkymiKELb9QSAOU9dyChCUZZYbzdSwpD/EYQh&#10;2rZFUVbMOAZu4MGSf5JlKfb35jg63MPeYrYzyYmiENPpZCe5B3iYkHgNY4ygG2tstmIUJDTssf7v&#10;xaGraTokaYLJJEPXc6wMpRCFIazAuWkO1AtL08Jaj21JTshimiOLY0yzBFkaI42jXWlhRVjGOpmY&#10;KENZOKXYPLUWbW8BreHs0H3q+Vv/4/Ht11548F56WNelDQ7HP/H+7sm3veUvpkmyMIHezb6TKEKk&#10;STOG94RBM1IIjZgGLl1P56thcChrcaiyFCHphwFpmmBvPkUYnisdDZY2bZX0JzZlg1dev4OybHH7&#10;3jH6vsdbn3wUTzx+E0kSwTuLMNBo244neNdT+FRGnW3b4d7xCVarDdYbTi4oHkssxTAMKEpONoaB&#10;IixWpNe8SMRzUsGG6XiaZllGOrkCTs7OsNpssFlvUTb17j3wnhhu0qzJYM1zZhRxHKNpWpydLdFb&#10;i01ZYrXaYimM0bKs0Yp4jbUcowaheG8Y4bYEAeIkhvciUhOSq5LnxHeMaMvRym+wXvwn+O/rbYH1&#10;ZoO9+ZQ9hzzFJE8xzWJMsgRpTLBbYBSp6tqIpB97Fr14X7S9ZR+jt1UVZX/j1oufvfPgvfSwrksb&#10;HADgq9711X8yDPQTxigGhzBEHAaENXOIwUmDqByxL8FEdKzt+57Y+06gu03Xoe17ZFmCvfmEvQel&#10;4RXJPFSFHtC0A52e5ea31mJ/Mcfb3/oWXDnak43cw1lKrzctKczOs3nXdYPM+Fkjdz0hxP3AjdJ2&#10;A8qqxp37p6jrdkcmqpsReGWQJgmmswk3pfQBqrrG6XKJ+/eOcff4BM5zxFg1DQZLJygtdHatDU6O&#10;T3ByusKduyc4Oz3DtqhQFsQYFGUNrSE8Dao9jzJtHpzUhEGAMKYsv4eSXsgAgBBpZmSc1iiRlyNR&#10;iyQs9lYs+oH+pXxviJNYnq0wnxJvkacJsiRElkTSdwigBdxGgNr51IKf6yDGOIJ96Npy8Z7v/S+f&#10;ff/PFA/eRw/rutTB4b3f8PXfZ+3w1SbQZFMGbFRFgWGQCAyFXpXaWa5paVRax+5914l9e9dTDl2M&#10;c/Isxd5iijSmmpJWAA0mWa4AALzC/t4Cs0mOOAqRZwniyKCuK3RNhSgMUFUlsQuGKMq2I4W5qpmh&#10;HB4ecmN5T3Rg02BbVLh/fIZbd+5jJGuNnBHyLELMJjmm0wkWixkgmhV10+De/WN87uXX8eprt3Dv&#10;/gn29hYSFMUhqmlQyiTA2gFJHMNIc8+K3Lz3HpM8w8HBHjZFAa8UjJjYBCbYndJM5YkoHXqLpqXz&#10;Vj8K9o7WepZo0la0HaxIyAWBQdMNY9sACnyfh2HAZltgvdliMcuRJrGgIyOOMSODQD6CnUyfKG6N&#10;PJbBOtFyIEKyrruyip//v7z04Zd+X1xW1qUODt/2Xd/2nUPbfJORwGCUQiD07SQKOL6Eh1ajJDyn&#10;BJCxHrv3hOs2bY++62lvN1jZHHMYyM8ZTT8HoYNT7ZmEq6EnsMraAU1doSgKODcgCjl+hPQShsFy&#10;fDe6N5U13rh9D/funeD0bI2ipGELAxcbe0kcI00STPIMWZ5hPp/h4GAfi70FplMa8lhr4UA1J26q&#10;AtZapGkKr4Bgpxo18ERertDUNax1KMta6NdslBZFidOzDc6WG5wuV4R3gzgMSFDtJctpWp7wm22J&#10;7bZE1bS7588yjCWHEiUrOxAvYYXWHYhWBoO44DwMewmbTYntdouDxRzTPMd8kiFLYyQhRWUDoeRz&#10;eWIcMPqdknTmodDKKLOum/Jn/t6//C/xvvdduIMe7nWpg8M3f9u3fm3X1X8oCEeGpKAFtUJoNPsN&#10;o8flBfSh93IDeaCqO7TtgLYdCL5pWnR9jzxPcbA3R2AUwoD0baXo0znqNWgwre66Ht45ZEmIya5x&#10;RiBVEIRUTy6pnKxAb422HbDelliutthUDYbeQgdMuZ2IySYSFKaTHJPpBPPZFAf7C+zvLTCVScWI&#10;l1BQFIkFn+9iPsXR0QGqqkYYsZEICIXaOUTBqGNBjAD/j0K53lPRqWk7WNAhu65bwYbUaOoWjZQ3&#10;dU0eSCOZAXUf2QDdbktUZYOuJWPUiZyfFRs8ojQZuMdxphuoTXm6XON0tcH+fIosTZCnMaKQQDdj&#10;NAJpMhNJSqVqZg5OmJ+gdYEdG85N+eK//Wf/6oP30MO8LnVweOYbv+4ttix/UBtmC4FhUIgMRUcD&#10;oxGFPPG0YgOPbEc20rzjJqhEY7JtexR1jabt2HNYzJCElHDTIPGoG0SiXSThZnkGLwpE89kE81mG&#10;xTxHkgawljbwTUtKcyeNRC1CKiYI8MRjNzCZ5JhOeUEplFWDvmfmcf3qFSzmM+zvLTCfz7CYzzGf&#10;0bVKaaI5x4BlNBuyU/l9aZpAa4MkThCKcMskyzCdMthkacrpw84ZihvWaM3m4YQsVeeYMThHvAIU&#10;A6+WvkeWpRTGCQys49i4E+n90ayGmZuGMewJQTIRlmnnmYWz5Iwsz1Y4O1tjPp8iTeLz4GA0Yvmq&#10;tUIYjroTLHWsY2NzcA5KGZrp9gParjt5/vmX/h9vvoMe7nWpg8M3/5E/GW/uvPYfjAIscRgy7Qw0&#10;kjBAHDKb4Bhd3KlFZ9AOAgPuyAaknkBHZF7bIJOeQyjiKYMlWavpOqobi3CJc0DTtDCSYWiBchvR&#10;FtgWDRREWFbqYQWNyYQ1/XpToKoqAMRe0OcixOHhAZ58y+OYTXIc7C9wsLfAfD7HTGTd4iiC0ZSF&#10;G7MhrSEgrXxHuZ5MJnzNziMIQ8ymM8ymU1HZdtjbW2Axm2C+mGOSZ4Q4eY84CTGdZOi6HlEUIItj&#10;JAknBVmaIE0ixFGI2XSC+XyK/cUcaZ4hCKmpkaQJZtMJbj5ynSVRkiCMIj5vKQE1ONJkySadHFHL&#10;2m4LbIoSB4sFJlmK2SRDLs3INAmRxGRnBgF9L7Th1IUYEgYyB8Vmb9fBBMGzn/rUs/+fB++hh3ld&#10;6uDwyul6+q7Hjv6i0WxAZjHJR3FI+LRRjijEIEAYEMwkwvGC/qOrUlHVaDrO7T0UqpaO3E8/8Sjm&#10;k8lORxLCfQiDEGHEa+gHpHGILE0AAFVV4/h0ic22hLNs2I2yt4GoWDvvsd0UuHf/BNtNgSjkzT70&#10;Pdq6Qhho7M9nmE1SzPIMR/t7uH7tKmaTHF3b4ux0ie22QN93mM9mfM1RBKOpQB1HMbI0wySfIDTU&#10;bMzieIfuTOJ4p0/Rti08PNGGRoRj+xZ1WaEqKyzmE8RhiDDQSCLa4gWGGUIjupnLzRabooAxBof7&#10;e5jN59zgmwIvf/41NG2HKCRZymi9Q396T6WspmmRJTGUpgtW3XS4fe8EzjlM0xRpFCGL2YxMkwh5&#10;FiNPE4RhgNl8Bq00mqZFWbXoOv5urSnHX5QVvLM4O1l+8PmXPv+PH7yHHuZ1qYNDsD/ff/u1oz9n&#10;Ah2kEW+eJDQwcACc4AxCOlYJRXqsr4lQpF1e3VKqrKgbsgvrFlAKj964jkxu6CRhAAgjgoAYXCxm&#10;05Sd8lFx2lpiCaShOOo3ZFnGjZnENK0BuSCTSYYwMNI4BZIkwuHeAteuHuHKwT7m0ymc9dhstthu&#10;t7CWfIdxRDsMA9qmRVM36DoKvZid2S2fgxOq9bCDZZOfMciEw4qjlXO04GsbiuEERmPo+bN1VVPP&#10;smlIkBIl6nE0mSYJ4iSBFs1O2xP2PZ+xLPAeaKQ3oZXCfDrFgYjROOcQhSGfp3A/7p+eoa5bXD08&#10;QC49h0SmFUkcQMOLpqcn+WuwUDpAKLwXpchEreoG/WDhFd7/qWef/5kHbqGHel3q4JAeHEy/6vFH&#10;/jQUZnmaIolD1qISGOww7BqJ4xr/6MREhurIDcqKHgl1S/fu3lpcv3KEPAkRGM2UOIkRi/pxGAak&#10;hQcBS5KGfYIda1KYik1NUJN3ltOQhi5SVghKSRLJNEFjkuc4PNjHtauH2N/bQ54m1HLwjuSoJBFy&#10;FUVpOObk43lHSz3W9WR6EpJNfEUn5sCDQLZJonLYlgX6oYdzQk0XWbo4DjHJcwTGYJLn2FvMsLeY&#10;YTad0GVKgpN1RDdu1mvcvnMfd+7cw2ZTIAgMZtMp8QlpyqAYsYE69MRwbMsSxgSw1iKU95FqUC1O&#10;zlZomg7XrhxSwyGL2egVsZdAs4k5DPTiBABtQgQhNTS6bpApFD1TA2V+/rc+9ewvnN8Jv78udXCY&#10;HD6WvfeZR/+Ec+6RLE0Q7coJofCICMoI+rm4CCG2KKuGYidNh6Kk+nFZtxisw7WjAyymOQAqQHHD&#10;0w0rEFMbK76XQz9ACWoxEHGXJI5gLQVo+r5DVdaoqgreO+RZgsVsgutXD3B0sMDNG9fx+GOP4Mb1&#10;a1hMpwiMRt/3qKoSxpDwZYxC17UyhrTQxkh5ECISyzqAfBIvLMVh6KWcIrGrE0n7siKBi8zODkPf&#10;w0lgCANay81mE4RBgOl0ipk0MMOANHTvyfSs6wZJEmI2nWIxn2I2zZGnCZKY8vhGG3R9j21RYrUi&#10;urIfrLxPegfjDgJK9nVdh8E6rNcbtF2PaZ4RBJUlVPISN3ClsQO3Ka0QBCG8MgIeI0GtqJodMCvP&#10;8p/80Ec//sE33QQP+brUwUHPr6Tf8bVv+/6mbZ5M4hhGA8p7hIYu10ZT3Zm0ZPL/nXhHtB2xDSwv&#10;HNqerkvWKwrBDA5Xjw6xN5tAiVErU94GTdMKoKensCkoEsvanEEjSxJMpxn2ZhNMJxkbeGGAJAmx&#10;v5jhxvUj3Lh+FfP5FIv5HIvphErUzqFuapRlibquSQxrWyxXa9y6fRuv37qN1XoFKCCOSKvWQogc&#10;hgFt12Lo6VupFL0ktIjGKBAsVdX8/WVVIQwM+qFHP/SQoQJMECBNCcNezNnTcM6haxv+PiikSYzp&#10;JMd8OsHeYob9xYLBYTbFdELgEhXA6ReiNTf1zgtUzIdH3EgQBKKjSZXv9aYQyjY1HGZTwq614uca&#10;aCAIGMiCMIIJAvQDEaJFUaFpKYUPMc3J0/ynfv03f+sjD95DD/O61MEhzQ/ib33v27+vKIp3ROPM&#10;Hx5RQPVpoxVPu5CEKabfTEXblpBmJ7qDg4iS9tahbDs0Tccu/jSX05Q3IjQnH0oRdhMJjDc0lIWn&#10;eBwNfs8DAhtoeZZgmvNEnk5y5FnCcsAOqKsKm/Ua280Wtu+QJDFmeY4wCFDXDc6WK6zXa6bgYQAT&#10;sO9RlmRDNk2LqmJAuVhu1HUDJfyLOCbeIZYSKU1jTKfMDkwQIo4jaVZGiOMYURhikmW703ocheaT&#10;HJNpzpHpJIdWis9/S0Zo23a7seTZciN+owpxHCOJI3gQkl2WFWbTKaKQj12NwcE5rDYFyrrG1aN9&#10;7M0nWMynyNKYGVkUIBKlrxEdOTiPvrdoOvZVHBRMQHJX2w+YTPOf/LXf+MhvPXgPPczrUgeHyfW3&#10;Bt/41Y/9gbPl8uuSOAKkyRcLWEYB1GyUisJzkC89ATpijcjAfvD00uwpX7belsjzFFcP9xAGmtJr&#10;olsYBgFiuUH5u0nwGjUGtLg+R4FB13USLIT3EbAH4tyAoWsRGAMnvQHvLKIoxGI+w9WjQxwdHaFp&#10;2l1mMplMsFgQ5xCGFKOx4uDdtA3ahka4zLYp0a5DAyMgrigizZo2chlHnhFfUxJHyNIEWUJ7uTAg&#10;fqIqCwwDlbZp1BtRYEUUrqh2TQ5LFFLAt+s6rNcbnC3XOD5d4u69Y7zxxh3cvX+CsqwQBAHmswmO&#10;DvcFBcpgVQpC1BiDbVmiaVsc7s+lCRkhiQKkaYQsSRBFxGbAe/QdJea6jk1QE4xELLJv266H8eZn&#10;P/RbH//9zOHCurR6DgAwufbWPs3zYzb8RqNZLi/lQ9O06DrKqrOTTw+IJImRJAmShPDkNOGojaco&#10;Y6rtB6RpLF6aGs5Rqm0YegyWYKiRxxGHBkkcYpqnWExzTLIUWZoI+EohMIqnXSS6luJhuV2vUZQF&#10;urYRuTjCoYuyxOnpKYzRSLMM+4sF9uYzyYQixHGCPGcGkohrlXNOIOLsV5RVif29BfIslSmCRdfx&#10;/eh3MGb2GYz0ScKQgQTOwg49uSVKYegHdC39H9hIpYDvbDIh0lIBQ9+jazs4aTAmSYyjgz0cHuzz&#10;6x4DWxLzxKc5z/njB4Z9iDFQJXGIsqqolL1aCTuVJjnWWjQyValFlq5uOWUKxfrQOQrUAIAK6HD4&#10;++t8XerMYf3Kx+07/slPfFUamT86DEQUUqk4gh06pEmCJE0A4R+MJ6ASK3ieUgGZhtYiThJSuKsW&#10;sci33bx+hKFnTW60RprE4pBl4L0jUlAp8joMZd+meYb5bII8T5BnpBonSYI4oPM1PMeecJamtnmG&#10;mfQcFMhKbEVnEtBYrTfQWmGxWFCcVUaJbdfu6vkkjpFlFJcNwxCxTDa0JkZj3ChBQOPgJIokKCa7&#10;VD7Pcizmc8RxBK24YYeuY8Yh2pRjg7cXPQkjJr7OUZYtEFWqOAr4HgYBDvYXODo8wHSSI8s50p3k&#10;OWJ5H60dcHxyhrv3jmGtxWI+RZ6mOFtuEEcGmahABYHh5EbRVSsKA9gd4pQygP2Oik++yChN/9ij&#10;N/7lL/zyr/1+5nBhXerMAUr5Z1/8XFvXDYwxgtyLSQmWk9lau2tMJklCjEBIBN90ksNai0mW4Ohg&#10;D7NJDniHqmloMKM1xUXk9xpD8BQU3aj2FnOEYYC9xQzXrx3hcH8OrYCypBJT07TI85Rkor5D23fQ&#10;WmE6m+CRa1dw8+YNAoMMLeVIRiJfwyv6TpRVxSwky7BarXD/+ARaaywWc2RZDkAQnOPYcjh3qDKK&#10;gaWqazjnYIyGMWSAkhbeYVuU6Foa7BilSDwV16owCJBmGfI0pXCtZqmmFXs5e/P5LoMyhu9VNo4u&#10;0xRJEmF/f2+H6JzkGfYWM8xnUxhj0ArGwVoHOOIzAuk/JEmMPOfjRpGBCdnTUYqoR5LdRgl/S/2G&#10;fmwwE8HqnNtNqrp+SB+8fR72dakzBwBAlH7NzasH358mscnSmNyK0MDbAUkcITAacZIgCoKdJkPf&#10;9+g7akkqBSzXBe7cP8Xtu6c4PlujqhsYTe/NR64dUlhWwqwV0xrW8AEMFOAcfRuVonVbnu3AU1Vd&#10;o6xKlGWFtu1E6kz6BE0DJca0zo1MRXIFFDjHD8MQ08kUs+kMYUiE5eHBPmazGZTyWMxnSJMEUcjH&#10;M8Yg0AbG8JS31olnh+FjCSCqaTjS7JoWzjkERnQWnN+5dwPCAVEK1nq0fUdKdkeJ/K7rUDUtnJRz&#10;WgshTTgsWnFKMnI9jNHo2g5t08J5hzA0yNKMvQHR9jRKIU5iNE2De8cnMAGNfNIkRhQY6MAQnq6I&#10;VckzmgYppUVHkurTznkMjhnGYC2m+fQXf/kDH/y1N988D/e69MHh4PGbb33bo9f/SBwEiRJjmyjQ&#10;CI3CbJLTRl42X9eTlj30lCSrmwZaayxXBY5PljhbbWWCQXYiAFy9sg/vHZSIxPCEH2nY7Dk4a2EH&#10;C3hHGfUsRZbx5IziYOf+rUeBWeF6AECepQilyUkYNWHOJGPN0LTsHSgoTKdTTCdTWsyHvIKA3IQx&#10;MBjDQBCYAMoYZFnGIBkw4LAvw00fRRG0UohCStprbYSA1sJakqaODvahd1gRoUkrLZuZ3piQ16MU&#10;JfXGaY4WfgmD6zn+Qms2eOOYmZy1bGy2XQcIq7SoKty9f4LBWYThaDlADEkYUDFbK+pfOk+3K8Fw&#10;wSsFpUZaPX0x8mzy/l/+wAd/9cKt89CvSx8cnnznM4+/5drhHw2MmQZGAc4iDg00PNIkxrYo4ETu&#10;3QuWPxIdRGodWiRJivlijiTLqHEglOS26/DOt79FmpE88bXiTD4SW70oMJjPpzhYzBEajc22wNnp&#10;Ek3TAN5iMp2IXR8lzCAAqizPMZtNd/JvXnQX25ZiKQwmBk3DDZjEJGXx5OdoMAxCHB+fcHRoWUpo&#10;AWFpTQXoMYhEEceTsfQaJlmO2WQCYwIkMTMPKAUrlO5ABww+xqAoKqy3WzRtQ0+IQYx1RMY/EIg6&#10;JNshe5OCsc45CtZuCoRhiCtHh9jb24N3QFmWKMoam80WVVWjt3bXs+jaHmfrNdq+RRSyWUo8BKdC&#10;WpMnUzUNfTYFm2KFAs4MhsFpsBZw/uO//uHf+lcP3D4P9br0wSG7duXmVz928wfCMNiLI2IO4oD+&#10;k945Nr2Edh0EAVLZIMwDgDiKgdGNuSRvgGCaFuuixDd93bvgBIrc9b3Ai3m6UTPigm6Ep8luWVZY&#10;na1w9/4JNsUWdUPF6ziOZJQpxK9hADynLH0/oK5rVGWFWtL6wQ6YTKa4ceMGnn76SczmM2kuUhuh&#10;rCqOa8OQDc+Y9foonebBlzlyH5gpnE9d+p5BiKNdNmztYBkAJStZr1c4PVvibLlCVdX8Hk+XKROE&#10;UNLWcqL92Hb9rvYf6dvWegQBvUudBzabDY5PTnF2thL0ZIVusBLYCNYqyhr3T84QBBpxHCBLYxmv&#10;0lV7pIJHUQQqhgoT0zl0g+V0pef71A8Ww2A//Zsf++Q/f/Pd83CvSx8c0sMr19/99KN/THkcBkYR&#10;mBQo9H0HZwdMprmMyQx5FTLyGwlIaZJiU1S4c/cU90+WaAWnXzctVtsC73rH0ywDNH+3c9SiJISY&#10;CkltU6NrW8RhgL35DNM8hfcKTdPAKyAMDSbSqU+ThIIqjjdwJjWz0ew1JDH1EUjSStB2A7qWMvla&#10;KVRVjaKgWG3X97hy5QryLEWWJUjTlL4VyoBtAI84TpDEHMcqsLZvux6dMCoD4TZYSzetUBzBw4BY&#10;ht5a+nfECabTKZIkFTIZm4+tZDFKjG2GN/luMMsh4CpF2/V4/dYtvPzKG9hsyp11YNd28J4eI1rG&#10;sGfLFd64exezaY4so7HNOcZk9B01mE4mCIIAGG0IRrdt4bZYRySm9+4zH/n4p3/ygdvnoV6XPjjc&#10;eNe7Fu+6cfWP9V17Hd7B2x5RoAFH2/XhAlrQWunoi4SYUhpl05DcpA16O6AS6u+mrNDULd721KMI&#10;wgB5RmGUUch1dK/SwkWYTSeEDk+nmEymWMwmODzcw3SWIxaORScai8w+NExgUGy3aGr6ZQKERKdp&#10;spOA/+wLn8P7P/BhfOgjH8P942Os1mucnJ7Be4f9vT2EAcE+pJR5mV441t4emEynCAWn4QUfoMTk&#10;N09TBj3JerTRO1s9bfj9TdMgimMs5gtMphPSo1tyILrBIorpyxlFdP5mz4FTBaXYA3HOoa4brFZr&#10;nC43aJoWaZZisZij2BaCTwDCMBI1ao/VpsDJ6RL7CyIj04S9mTgagVjMkDiZ6OmaPvYeFF+TMQGa&#10;voezDutNefyZz77w9x68fx7mdemDQzA7PHz3E0f/hm27G1GgECiPJAw4PdBMQY02MIL4g1IkdMtN&#10;BKVxul5jva3Eun1AZy1dl+oKT9y4Su9MS/SiCXgqp2kCN1BxaDab4ebNGzg8PMJjjz+O69evU0HJ&#10;k9IcRkIYEqHaQBskUbgb/RFERFBQ1/fSwGO6HgYGZ8slTo6XCIzGzUeu4bFHb2A2n8EY1vV2GND2&#10;ooXZtHAAkiTFZDqlUYwJAKUx9AMcmIonCfUQoBW0UWKhB/RDh6ZtCJbqe1RVg/lshsff8gSGvsfN&#10;mzdw5/4JoihCmmZyUntsthVOhUnJSQmBTs57DB2JV23XYTad4Or1q5hOp+ilb9G0PfsWoNflelvg&#10;tVfvoOt6XDncR55mu6wiDAKkaQITBrQLdFZeA4PZYImIHPoBvfhWVHUH65z+4ed+5Mfe/773j62f&#10;h35d+uDg4vmN977t5g/Bu2txSKHZNE1gNBBHIQbnoAUwo2WTOC86B3C4f7LEalOgajje21YNdSRF&#10;7enGtUNkKfUXjdYUOWkaDANJWBOxu4+jEFES43B/H3meYbMl7PhseQY7MG3WokYVSmONY0ciJ5OU&#10;5cRsNlKjZ8iyFH3X4+jwAF/1zrfiq7/q7bh65RBhQCj0JM+lcSkjRNGe1EqDGGoa5DA4BvAgK7Pr&#10;erRtIz6VVIRuu1bUo1ta4Ak7MgojFAVHsbfv3oNRBienp+j7AadnK0wmOev6ntTp3lIKvm1bbMsa&#10;UUg7wiRNkOcsrQIToO0GVBWp8dZ5hIaKTsYEWC7XePm12xisRRbHHG/GMVIJpGEUUC9T3Lq0phK2&#10;957Og0rBS0N0sGIiPAyofnb4Fx//+MfvP3gPPazr0geHG48/+vg7nrz+Q8q5o0B0DAKt0HfUK/CK&#10;p7UJeEPRT4LAm74nBXtwnka1HgwSXU9QzTDgxrUj7C2mpGhHHAn2PeXUB+uwWm/ElKZAUZQwimY1&#10;t2/fwdlyiarYwnl24UMx9I0iNiaNNDOThP2CNElYUiQJQpFcNybAfDbDYm+O6SSX0SWxBJCyyQn6&#10;cRxPRhHTc4jidaANhr5Hsd1iu9mi72j/x43F0SoJYOwTOEvEJDx22Uzf9fi1D34Y//xnfh6//IHf&#10;xMHeDG99+kncvnMfdd2gHwZ4DwQmpDq0KErXdS14B/IuPCDj2QplWbMcCYJdKRKGIe4fn+GN2/ew&#10;mE1x5WhfBHL584OzYgJMAJUxZF1Sp7Njj6YfmAG2vbidB3DWq65tbn3mued/H+sg69IHh6Mbjz75&#10;zKNX/014t28MhVECozEMA9PNXf07NqwkMEjXXUFjkHq1HyyqhqpQNJ1pcO1wD0eHewhC4hDo4iQI&#10;RMEuNC0Zhnfu3sedO3fxwoufxyc+9RzeuHUHB/szKCgYzazByM/tZGe8IzZBy0cldn0QH4bZdIrp&#10;dIJM8BBRFCNLOXkw4+uUwDCOLLVIsXXdAC0S+tZatJ3wHoQpGkekm/uddDyDg7UCh/ZAlrGRGIYG&#10;ncDM0yTC44/eIE9FLPLCMEQQklI99OS0NFKaDI6BthJjnKqu0bY9rHcIggiKCEZYaxEEAe7eO8a9&#10;4zPcfOQqbj5yhSUPOCFp6gZlTfBYmsTQ2qDr+FqJkiTArGt7lE2Hth9YCsKbPEmPf+tt7/gpPPvs&#10;75cWD0NwiPPpM2977OoPQbkZef4aeZ4iDAJkecqZ+yiC4jw8ODp0jpuv2NbYbAuUFS3xyrpB21nU&#10;dSsuzykOD/Y45fAecRwTtw9PCzhDqLa3FsvVBicna9w/WaIsKyxmExzsz0RvQSRUZSOORDEvkxAI&#10;3NtZB60N4ogksNVqgziOkOcsX6zlJhrT6DRJSDQKA9r+QaHrOpRViaIoEBgqNkWCMpzkOdI42uk6&#10;1HWNtmkFK9ARJDZYOEvZuCzN0DQNsjTFtatHePqpx/HkWx7D4eE+irJCEkc7Srgx7Mf0PYldzlHS&#10;DkoUo6Rc6Tr62Rqho1vvBNnoACjcvnMft++dYH9vjigKUbd0/PIghsEYg+k0x3w+FXwF4IUsD0FJ&#10;9gOdr4qqRkyIugqNUfGtex96/dVXb7/pJnpI16UPDtduPvKOpx69+oPO2YlyVD7Soq1IJCBVicfR&#10;nvdKLh4eo1KQE/v2th1YD9cdtmWJxWyKR64d7nwVkiSWzXmuewjPOX4rkGRnHaaTDG99+nFM8hRh&#10;yFM92HlrsIFmRAI+CplW9z1px6N57TBY+lOu1rh/coL1ek0VJcON0Av/A2CdrcVzwoq9nPceSZwA&#10;IgTTdxSo6TtCmKu6QlkUDAqjEa5wPKAYaNu2Y1lmAvR9j6IoUVcVjOF4tihK2GGAtfSiGKRk08Jn&#10;2SnReG5s6z2zmmGQ97uHVhpxxKastQ737p/i3v0zhGGAzbZE03ZQWu0Ys0FIxCm1OSjW03U92qZD&#10;2/YEsIk8nHUWaRoj0AZQfj+NzL32se/74NlLH37oWZqXPji87emn3/PI0fwHnbVJ3/eohStQi7ZB&#10;GHCUxlOasN6xq933A8KQdGelDKwDZeMa1q9N2+Fwf4bHbj6yA9OkaYKu7+EseQ9ZlrLJGBAG3IvM&#10;PQAc7C+QZzG0oQR7GBD6G+wEYmltx/8W7foh3kO8NQbMplM0TYOirAB1XmaMBr9FUYrikWRHEvTG&#10;MkNLOdW2LaqCMvh9R0k4BfYktCbGIHzgIkmLnI+ubeEBbnilsd0UKMoKe/t7QoiiX2hdE4fRjO+/&#10;wKOtc3Dei1dIj8HyOY9TmSiKYYcB222Fs+UWm23BsslZBFEo411qdzKDsiiKCt6zh0HDHTqJtS3H&#10;lwrAdJohitlbSZJIK+cf3cuGn3z2k59cvelGegjXpQ8O+4d733TtcPGDCt44y5MijmNoQSQ6cbcC&#10;CCJi2mnRd2xilWVNE5nBoel6rFdbFFVNOK612JtPcfORq2iFBRjFIU1bug5BYLAttiJ/zk0ZRSGy&#10;JMZ8OsWjN6+ibqjToJXeZQuQBqAH/TNGGnUoTc84Ji08jiIopZFnGa4cHeDo6BBhEOxIXEqcw404&#10;ZSmlBIMhbuJa85TXWvwiAr4H0mjwHuK3IVDp4Jz5qMDv6foeScJSarAWUAr90GEY6HlRi+o1Mw8i&#10;Ep339LiYZAAU3bAGZkPw1LLUwpFwnhmQdx6bosLxyRLbbYm6aaEDgySJxSwoF94Jey70BbGIIkrY&#10;OeukJCJrNo4jUbrKYDTgvSOlPY4Wn3vp5Q+9+uprn37znfTwrUsfHL7ve7/jG521/0YSxyjrmhun&#10;6zGd5jvijRZjGytNNmsZCKqqgXUeVd3i7GyNs9WWne+uR1HWKOsGj1w9QhLH6PseTsRjhmFAGAUE&#10;A7U9+QbWQimN0JCFeHiwjygOMZlQpk4JMCeUtHjoBxRFgeVyha5jfU4rN4K38jzDYjYTNGKIwZLo&#10;ZLRGPpkgDEN0HZ+TMSyjqqpCVdfwziIIRPDEWihNpiqRhYL1ECCXF1dqO5ChGomytpfAkOcZAOyI&#10;aIRFWxgTMIMSKXxjQpLbOoLMdgQtS52HUdB3VOfuB5KtwjBEP1DOX2uyPz/9/OcQScALAg3rLDZF&#10;hZOzJTbbQpSyyb7Mkhibbcm+iaiAjwA0iHjOlaN9KO8xzTN451UamGf+d//Hv/MP/tk/+9tEnj2k&#10;63IHhx/9Uf1Di8l3NFXxfVRQGjA4D+d5GltRlx6GAW5waLsBbdtgtIkfqb1126GShmTbkVsxWI4H&#10;DxYzLBZTKJF/G0eioZxYZvSpFF8MeFrHac1/Cwxx/zyumf0rkLxkhwHGEKcgiQeMYf09IiT39xZQ&#10;WqPrOtQicx+IVD4nFuSMMCPi84njWMahREuOSNGmIZZhGAY+tzDc/czIPRkzBy2jTiig7XtUNZWz&#10;245CtFoTl2AtLQLbtiMJqhswWJYNg/hitBck4q1z6KUv4TwACQjjc6zrFq/fukvJuVDTSSuldJ1S&#10;7GPkI4BL+kCW3AnAOezNJnjk2iEmeQbvBmRJhDgKkKUpPAheW622k9uv/eaLH/n4pz958XZ62Nal&#10;Dg5Hzx7nb3ls9me2ZfkNZVmhrBs0TYPVZouibHC2XAslOkKapQgjps9GuBYj/JYkJMHiWzI1W5Gb&#10;j9MIi/kUWmDBRhiaWpMKrA0bY+xkSONNNnlgDNKE6tdkSp7rHGjZgElE2zq3q8kJIFqt1rh3/z7H&#10;d227m47Ekv47R12KOI45qvTnmhBKcWJRlCXatsPgBtFcoO7j2JRs2pZQa7Afw9NdAqOiMS9r+hbb&#10;okDVtOwrilq0NgbDQFXupm3RtAROWcmk+p6u2pSlO3e5sqJ9OVhqRjh5//rBoihrvHbr7k7sNsuo&#10;ABXI2Jh9G97WzjqSz0QfIwoNHrl+xEwBFO7NUkLeF7Mp+rbFdDJFPwyBt9bdOp789GbzBmfBD+G6&#10;1MEBwP57vubp/1jBPzoMFlFoEMURWpE963qRWxf5skCagAAw9AOapkU/WDQtTXS5MdgBb3sGDShg&#10;MZsQcSjTjWEY4EXODeKj6YQyrUSBKZZAFMqI0RgjAQQwO7duI14QtJmLBbvQ973wENgzG/pBeAXE&#10;MPR9j7JuyJK0Fl3boes7NiYlgyjLEuvNBkqRUzJiOyjW0hMBORAH4XYpPwFV1lIns+04eqzqGlXN&#10;EkzL++hkyjOWFs4BTqZAzpPYMfIcCFc/z5/ciKuwFs7KaNcr1G2H7abEG3fui4YkG4las6E7MjLJ&#10;yqTLGLxHYBSMBo72Z3js0UcQhxpNUyOJA0ySGBoeWZLASzY4yTNVt+10vbzzyTfu3Pnc7m56yNal&#10;Dg7f+t3ffm0vCf7zKAqTwQ6kLSex2KSRhGMUKH8mYKDRlRngSM2LTwXLio6sS4hxCwiMOjygHJyR&#10;0985By2ScXZgWuul+6/lsQJNzQEnQjFjs9A7Ris2RwnxDqMIaUKfiDxNd3+eTydYzGeIY6b3fU/L&#10;+1Zk3YIgQNu2JB/JOFYb+nly4uEwm01gPYlPm+0WZV3BWodQINtKnKmttbtywTmPum5RlCXOlhR2&#10;7foBGHUlnUVVNfQDdQ5Qol4l8HIrfYbxveIevhgczrOHVhqdzAJqbIsKd++fnE4mWROHYRqHAbIk&#10;Rp5Rj5ON2hDaMGjQ0NdgNsvx+KPXcf3aAZqmQtd3uHq0j8V0glRUufI0RVnVODw4RFVU6dW9+Qd/&#10;/WOf+ugDt9VDsy51cPhTP/CHv3m1Xv17gYBpBktBl7rlKWqtxeHeYle/m4DgIqIDKVKyEI0EnqRs&#10;tGnNDePktL1ytEdl6pCCI4BHGAVM0yVV9uK8xE0vlEhIn0JOWy0Yh0iIWForBCYQwVmiEyFiMJPJ&#10;BHuLOQJhKo59ACX8jCimHF2ep4jCEF4adOxzMCvhY2s5yccgJVJyQmSyo29mTxMY74gZKKsS222B&#10;5XqLpuvgLF3JHWg1V5YVyqqG1uzBEE/CrGsYaFDstUbTMEPpJIBa6fP01oqOZS9sWZYUdd3gbFP8&#10;xtFi0Sijr0/yFGkSIs8zSsVFFNoJA4MwNEhjyv0f7M/wyCNXEIUGRbGFMcCVg30czBdIwxCBNpjP&#10;pqiqGov5DFXTGhXo5fzWyS89v143D95bD8O61MHhq5958j/PsvRr5vMpU2HHDQBQADYMA/IgyNHZ&#10;1cFNXWO7rbDdFtCBQVFWqOsW2hhMsgxhFKNtaY9Xdy0O9vcQikYjgJ1iEdNsjkeN1OEjJyIQJydt&#10;+JW4AYEbR3R9GjeyHXqO+1puJO9pquvEk4GTECUBinBjBgO3Q05ymkAAk5LmHjclzWbDiNBvsi81&#10;nGXZBfB7rXXopR/R9SOIaMDgPUZK+0jtZv+CZC9OYiiQ21sGhUGyAmtJeLIyahz7KjtNCZkAWesw&#10;iJtY2/S2bYePLab5HhSu788ndNZOEqRpTLGeOMJ0kmI+zaAUkGYRrh7tYT7NUdUV+r5DlsZIoghZ&#10;FKHvBmm2BvACtBqsQ1031379E8/9+L3t9vTNd9bDsQQ+d/mW/9Ef1dYO3xJHAdIoQKBBheemhnMW&#10;YcDR3QhIiiKKhfT9gNW6wL37J3jj9n18/FOfxQsvvoyT0xVBM5Mc8ylt6gFQiLUlvJi9iRa9qB4P&#10;fU/wUMiZfSz+mGkSI4wjRGEozT+iE4deSFKCYhyGAUrvRhhyAhtoozGIxX0UR1CaG5haExWKosJ2&#10;u8V6s8Xde8dYrtfo+x6BSKwZUbO21u0asHAgDqDr4S1Vl6KITmAka/F0td7BOjZakzTBYjalUE1C&#10;7IhSLGfyPMP+3hyJqHIPAuuGlFYAYC03ZSDZGHYKWE60KvnZQERi4D3CyBSBAaDcNFAeaRpRizMJ&#10;kCQR8jzG3jzH1aN93HjkKmbTDIeLKa4c0Hxo6DqkcYz5dIKh77DZbnG2XMJ7i7qpMM1TlGVBR7I0&#10;vlrbZjHeUw/burSZwy/q+rufeeLRfy80Phn6VpyuNLT3O/+I+XwGZ6m45KxFPskwyzMYcZ1K4hDe&#10;eZgwRJZyPFaWNe6dnGG12UIpoKwbHB3t4+hgX4aR45jSI0lkFAggjEKkcQytSYbqpOGXJTGGroPt&#10;pWEaRtIsHTBYNsoCEXgZlZGsdcQmRDGKuoHWlGxneUHdgrppsFyv2cuQKqYfBmyLAptii64Vv0wP&#10;2N6Stq14VuQ5iVxWhHG7rkPTtTK1GBuXPNmbukXTtKjrGn3Xs68yArkAlGWNQXo8RtOYxnuPoadK&#10;Nfy5rmTX9SiKGtuyQVkRl1BVHK2Otnvb1fZOmoSfj0Pz1r3FZJamIY4O9zCf0StzPsuxN8+RpRHy&#10;JEQUGixmE2gAfdchDAwmeYZJPsF8voD1HkmawnoLo4k8jaIA1tJZ67u+85tf/amf+5WHUnj2cgYH&#10;79UPfODn/9Jskn3bwd5c51mMPI2QJYQiG0M6NGRKwVrXMtUPDEJjkGXJbkQ5zVPMphNMpzniJEGg&#10;DUFDSYKT1QpXDvYxneRQasQhMEtIE6omjSSmoqD5q/IKk0mGvcWUGpHOQmuWBUkSUydRcSMWZUW6&#10;MyCq1iK+ckHcxAQhU3tRjU6SRMxh8h1bU8s0RYu+gxKUY1EUaJsGdqDcXCWbvGs7bLdbrNZr1A3J&#10;T+O4dbAWfc8eTFMTjj7+bqWIyRg1HKwljkLJmJZlA3UkrXPoWqo0jaWElbJDQ0ONPRdF+HbXd2ia&#10;9lNd174C4OumkyyL4gDzBYMZ/LmvaLHdoi5LeEeI/CQjqWySZZjmE2RJjCAg6UuLTeHYE7KjlJ3z&#10;+MzzLz/yG7/16b/+pvvrIVmXs6zI1bVHr197p/LeZGmCSZZiMZtgbz7F3mKK+SxDYIyk9C2ctdDw&#10;YtpC7UfvCEJKkwhZlu6csI1W6PoO26LC2XJNpJ7W0PAIA4MsSTBJU6RJhDAMcLA3w9HBAlcP93F0&#10;uI+DxYzuTOLRGYu0WXxBDSqQxmgcMrA4MZ31nh+YE++IzXaDbiRMde35a1H0pkzikKPUnpqQ3pFO&#10;vZjPsJjPkOcp9hcLzGdzGsvEMYzWsHZA1TSohbNR1Q2Gnr0OXOBlpElMu8A03WlHAiwNvAjtak2R&#10;XaPZ+Ox7Tk6sdYBX0NKD4ZiYWBI+BpWxxyDO36eRp8lplqVllqXBwd6cGA9rYQwDtlKgQK7llYpB&#10;cZZmSJMUScz33oqTulI06hkfgzYFjlMp57CYza7+p//hnz04v7kennUpM4f3fNU7/sDbn3z831d+&#10;mE7zjHNuOdWN2Lx7AM47aKmBjdYIArpg26GH7aknmWcp8jzFZEI7Ouc8qrpBVdZomhbWuZ0bVhTQ&#10;DzMMAzjv4AZLbYWAblvTPEMi5roegHKOatCGlGZKndE2LwoDJGmMrm1FONUgCETERcBKzjkYpeEU&#10;g4Z1nmWCtWibFtuygrcObd9DCQYhEQ6FUQRkdULB5qZyqJuGqk2WTuOkM2uRk+NGdX407YnYq9l5&#10;hTp00jANhI/hBBA2jn2bhkpSTlyzptMpIAzSpu3QdWS0QqYvWpqcUUCuhHL+E0rrOxr+G+ezPAMc&#10;7fEyOpll4g6ey/u9N58hTRM2dq3FYJmdcPOLuc1Icxfux2DZ9xish9fa/eL7P/Ibr9y68+KD99ll&#10;X5cvOLwT0V/843/mTyu4P37tcB95GiONAiQxpeCSlDdPHLPJtr+3QBqFzBYsOQzsSUTI8xRajZOE&#10;AM46DAPx/wDdp+q6xpXDPUyn+W58ZhTQ90J/7gdUZYm67qiJ0Hbwnp4Zs+kERiukcYQ44infDz3g&#10;SQzK0gRD30Mb4iKCgA3FUARbQxFSCcRUxnsOE9nhZ3BLhC8Ria+Dc5YScFWFummwKQrUTS0YSNbc&#10;WisEYxDZjT25UXuZYoxTBjvw2PViuweCxXelSycj0K4XgJVkICYIEcY0/O2Ex1LWDTEhIJ6CQZKv&#10;jZOlHnXVvrgtSt/3/TcGQRBeu3qI+XyKKAyhvUOaJMjSBHFI/04v+BKIvL4XKf5R7xOiij1aAHjh&#10;1tDjAiiKRj/30isnr9+593MP3mqXfV264PC9z7z3kaeeuPlX0iS+8tjNa4iMQp7FSKIAxtA6LU5S&#10;dtEDgySkxXwUBYijAHkaY5IxFU1FACUQGHDdNII2ZFrs5Ka/erSPvelE8AEMDs6xTHGWpjTG0ODG&#10;aPYLkoTmMXnKsiWOImpXinJTLH2CJCE/grIHxEWM2YP3oNkMmAE0LTMZY+jvMPZTjLhdean3u64X&#10;zIfb4R2SmIrWygNOKYSGwrt10+5KBCWmuGVVo5ZGZN9T41HrcSw7bjiewHVNX9GRr0IgFTO4QBik&#10;RdWgLGuOlQXHEQUBoefy/IMgEJj1cCcIzH6aJG+P4xBZyimTF9xKHEdIopCvWSsMfScjZAKxiEgN&#10;AIAmu4Y/S8wK8RxNyyymaXtsy1ptq+aN51965SfedKM9BOvSBYf/6//p//B1q+36P5lmqV5MM2hY&#10;JFGI0IwNOZ6iShCKNNGNMM2Zhs4mGYNJzJ7BlaND8YiIYQI2NAMTcOLQE2Nw5egA0wmpv4HhCDCJ&#10;A+QZIb5UfFpgf2+ONKX+YyDciuvXjjCdTBDHpF8bgQIryT7yPAN2dnpSHOOcmzBOPsbRKbxneSQT&#10;g7qu0Q8Dup6ndj/03HBCiVZgL8AIkGpbVagrUr6rhtgf4g84/+969jic9/S/cFTQIjfCwlqWPMPA&#10;DIOYAQGBKTIxPUCAU9thuS5Q14Spa3EDj+IIQUj6OANgAKMNyrKEUvplwD89ybOF1hptRz8QZk+U&#10;7g804B2buGHIjDEMKLWnFMVl2P/oYIKQWVDf06mrp+ZG09H0piwbpYLw9vf80T/70x/4wC88VGCo&#10;SxccHr9x5W9fPTx4ajrNoP2A0GgkodkxEI0mY9EYjgWv7B8gkxEjRHw2TRJMJxPMZhNUVU0wUkB9&#10;xiiM4eFRFBVW6y20MTg8WFCB2juqW0vdO53kSC7Iy49uTQpAHIdI0xSP3ngEWZrIrH/keNAmrmka&#10;eCFW9R1P8DE7UYq/qShKQT6O/pakcAOEU/sLDtsjhRtgFqKgqLgNL+K4JJqRxs1SYoRasw4fMMjv&#10;jKMIeZYJEW0UhK2EeXmeKRgxlFE7iDp/V13X0uxsMQycaNBzImGJJcI0URAgimN4Z3F8tvbTPP0n&#10;03xyZ70t3rnZbIM40JjPckxyMjNDY+CdRd92sDIq1moUDqYnhxFi3fjVCx3eOwvlGcCcV/BKY7Up&#10;YQenPvqxj37o1ddff+WB2+1Sr0s1rfhbf+WvXF0u1++xzkLBY+gHTLMEAG/g0Gi58QAPjySKYPsO&#10;3jvEocE0P59KjO5Y89lkN5tXis0rAIikUWe0ghfsP+ts4hjcMEABSOMYRrO8mE1zTCe0m4+jCOvV&#10;GnGSIMtzRFGEtu12aszjJAAASwlRVt4WBVbrLaq6AeAxmeTQWqOqG6zWG5yerXB2tsS2KKmJ0PUI&#10;wogN1SSRk1sQGd5L2aPQth3KsoL3nh4WAzf3YD2CMESapKSKJymSNIOHwras2E8YLDpR43bOw2iD&#10;MGSz0ntuRprd9Dg9W+NsuUbb9kIpp6EvSx42QbuuF2cyZjeD0NGvXz1wH/n4sy//wq995G8obT41&#10;yTMsZhMEMpbVSlEGEMBsNsXB3gJ9R3fzKAgRiqkOwL4C/TNH70+NOGRQqpsWbdNg6C2m0yniJNlr&#10;2vbq7kZ7SNalyhwO9qf/qzgN/8Q0i8M40FjMJwi1gncDzFivmwBeUUvReyBLYtbXI4zZyBgxIkah&#10;bmgOGwi0tml7lGWN5XKFeydnREzOJ7Sxg2PNDQ8FaiJGQuQyhmly1/U7VOLrb9xCWVXYbAvxg+ip&#10;nehYx4soPFPhse7XHAuOmANrWe/HiZRCAQVtIUraI29Ei26mlwadEr1GExjqMVQVmoZaFl7KF5YB&#10;Cm3XoShKFEWJtqfTtXOeqkqCXnSOKlDEJfDU7wdSwRUUnOJrGYVvIdMV6+U1yuMFIsmPkYDVE3LN&#10;aYKzb9y594+KNP+Nd9y89vV9131tHBokEbEdSRTSsTwwMnUaMJtyysTfKwY+8lhaa0ARqemsgx2I&#10;Vm2aFnXboxvsKAkYOet+5bMvff43z++2y78uTebgvVde++8MApNUdYNtUQHArvEGqXmV0nJu8qVX&#10;FUVKyrJEVZSoyhLbYitXKR1uuZlFA3FbFFhvS6zFGdqIW/RIKnLOomm5oeqmlbk+/RSqqt5tgNPl&#10;Gr/8gQ/jQ7/5cbzwuVdwerbCZlPg/skZjk9PsSmKc+EZEOnohE3ZDXwMpRTCOEae50gnE8RJijCK&#10;EEYxoiQBwCBgnYcKKGoyEUu+LMsEEyCTBxk7BgENfqwHNpsCy+UGx6dLnC7X2GxKFEWFzbbEer1B&#10;WdUY+gFKaUSSLUQRSyhjDIaB+AWONEkrD8NQpP6HXV/BCjltvJyTzdpThcp7DwfVb6u2mzTX+qa3&#10;J1BKrPA4nSBtPUQSsck8fi6056NgrXceg0gAjhoSg0xSRowFSy4GWEGSmutXDvd/yXtGlodkXZrg&#10;8D3f/j2Pxkn0eJ6lapJnABxTw+Ec0w9owEPUpQGAOpJjna4N1ZmUUIY51jzXXmzbjoYp4nLNup/j&#10;Oy8bkL947NZbDD03sR2oITGON7Vmt/5stWUwOFlhU1CQpihrlBWp1t1gdy5RzhE63XY96ctlhaKm&#10;eM3x6RLHJ6dYrjeoBH+hFETqnQ1Lnu4kSDnv0Q2DeIEqcdOaIs8zNmxFkdo5+nzkeYbZbIrZlEEl&#10;ikLowOymNuOmHuyAvu9Qt4Q/O+fQ9jSQ6XtK5kFKmq6nyAtHr5buVtJoJbCLgdZ7L2PY3va9soeH&#10;P2JXm+1ysM7NprlMLAyiEZwV084vSWJp2vLzjwKONwMBXkE0NzppRjpHzY1Afk8g4sNaKVj4t/yV&#10;7/nz+Xi/PQzr0gSHslu/Qyk8MZnmuHHzEeztLTD0PWvqUUXJE/jCUwgg3DhAEIRIwgBJFO3k1UZs&#10;Qyzko8E6tC2bet57xGI3N1hH0M64FBCEwU7dSYlHo3W0pIdS2BYl6rrBYk7l6ul8Bi0z9yCkfgNd&#10;riaAIiFJaw1ozQzCecqt9xbL5Rr37p/g1u17eOP2PRyfnGG5WuNsxdO+7cT8t26wKSqs1mscn57i&#10;9t17eP31WyiKClaIVt571G1Lv4qm5Qa1A5SAssKA4LGLvQVjDJQO4BynD0VRY73eYrXeYr3eMqPq&#10;B9RNi6oicIy8Eeo4jBnLuKzlOHcMOuMIlf2EwRsDfPQjf25Ybes7AJoxMLHPQccwOmSx4RoF/FwT&#10;EeUdncM4ESJUegRFOQlO48XH5/sSmGD6oQ/99O9nDr8XV4vu0Du/GAbOuqPQ7Grsiy9zEKowpCtN&#10;3QF6Hwxyuo83nHMOdUsBlaIoUJYlurbjzcTCHpVkEV6mAp3Ag2nC4jmClBNqnB6cLZc4OTlFEAbY&#10;25tjkvNAajnHh9JKXL3ZLBz1GAkMMkKPFtcrraG0aFHEMcIohtIGbTdIBkINhFKwBFtR067qFnXb&#10;oW0onVeUJU5OT3F8fIqz5RpNTRUppQjn5OhxDBzUqvSCsOz7TjYTswKOi8kT4ZSDblo0BWKAGEut&#10;YRjglaLgrR4zMNnwole5y0yg6izLaijlN2V7GmhUdU0fkCgMkKUxsoT6FYFsai9ZStO2ODlb4uT0&#10;FEVZoqprbLdbOLaG3pQdlmWNUhCwzGoclHJ71nbU7HtI1qUJDhbIOmuT+yenuHPvHtabAn7XZwAA&#10;Det4gjuhRVP4ldDpMAgQx6yXQ7FvN8aQAl1WqBrWpF6Yi4O1qNtuNxpTxuyk0fqB8OPBEjAUBCEG&#10;a1HWjaSqHtuyhvcyfowjRHG0m/9bx5t5WxTc2HWNpm0ofy/QZus9HDyyLMNsPsP+/j4WewtMJjki&#10;0TQgnVvDK+E1CN/AK404TTGdTmgiMwyo63FDNAyoknanaYo4SRBFIScraYo0yUQRiv4fXdfDOipQ&#10;h2FA2Xfx9RybidaypGrbnroUUmK0HdN5LePOsaxgNkCpt17Kj2GwQxpFAwCsyrKD0d0gfQPnGIR6&#10;KSO11kjjmE7n/YDlcoVXX30dr75+C6vVGn1P7Urv3A7RCRBbMjJmnXPSmxigPK5Z2ycXbrlLvy5N&#10;cAi1CQOjg81mg+PjExQFm4VKGabmYHvAiZoRvIMCU9iRpMPxXY+ua9HUhBg7R/OTwBAslaYxYtEu&#10;cNYiy1JMco4o03hshOldudIPPeKYak3ee6RZjsl0iiCkBP3ou7C/t8eaP0sRyYTBOo+iZANwW9RM&#10;y9sWbUeJ974fhWHZ+RjEy7Nte/TWIgwiZHmGLE3pou0VuoGAKu8dlCg+KW0o5RaEyNJUQF8pTBBh&#10;uymxXm9RymNb69F0HdbrDW7dPYEHMErQWukvlHWLdVFguS52WYCc/MywLBWmnWdG5e25iG0vmAw2&#10;gvma2JTtobwvkzypAKBv2zIOw4plS4+irLBcrnF2eroz8gnDgAI2UYBh6LHd0g1ca41JnmE+m/Lz&#10;3SFPWY74EQsRBOJQZuHgD7wPHqrM4dKMMn/wj3/3NyrvfuCr3vYWXDs6wCRjjWlEIEXJeE0pfvBG&#10;U8ug6zpwfsEyg9uMQCUIPyAICd2l96Vhs9Ja3L53jPlsiscfv4kgMLt62nuPJI1JJOoHlGW9w0BQ&#10;3xFseIUhnExMyrIEdqNQwEkTNU1TFEWJ+8dn2GwraGNEM1KjbXskMZmiSvNVaFFg9vBo2gYKdKYO&#10;4wRaU0Haj/8WhdCK470gjKGNQdsPKAqWIZyGGHTDwBO/pyw/N6+DCVjOQCt4BbTDeX+jEcGboqpp&#10;WCuQ5G4YmAVYNldZMtDEZxC+xjgxCQIK2zRtR3HdIPzkv/rFX/kHAFZP3Hzkqrf9H7t2uHdlOqFr&#10;VZbEmM+nSFIGb/Yf6KKeJBEWiwX9M6HQiOwf7wvCp5UAyUwQYLAedTcAOkBZt6i7zn7ms6/9HWvr&#10;4/O77nKvy5E5eK+G3kVhYCSdJXZhvNmcI5mHJ5gDJY0HwA0ItOa4z1qqOdUtSUAy4rSy2bUYQcF7&#10;UWEmnJm1bor9vT0sFnMEhoCktiWmPxI/ha4n96GoGmzLmnyCumEaK6ksPRwpbgKQg+C9RxQnmM0m&#10;SLMUEMp2nKS4cnSErutQVg02my1Hi2W1O+EpjstN6ayFCQLkdHVC2/VYrrZYbyucLNc4PV2iqFoY&#10;Q+6Jh0Ld9mjkeVV1i6bh8wTUDrylhbGpjUEU0Q8jTmIiI0XdSSkFCHFLECBs0kpfp+s6lDUxFiRb&#10;cTw8DBZ2cBS6MQbrs9VtAHcB4IUXXhicc0MlmIRhoD9Gb/l5O2vRi2aoNvTqmOQprQhE7n8MDlqw&#10;I94LDkPMlaOQmhmKzzv0Ycha6yFZlyRz+OXgO/rDP5Cn8R9+8vGbWMwnTAUHIu2MJr6BwYFpgRdF&#10;pYtjLUjGYEShORQ0JbvfBmEUMa1uSTo6Pl2jk9KCI8MWTcf5eRQFCMJgZ0ZjHQVNxkYcQVi0ZusF&#10;XchRqOgJSCp+crokVkNk1dqmQy2bnejDAFAXwEWKm9U5oO8HnK3WKKsK26JC1dQ0eHGOLuHbQhzE&#10;q/OAWLNhORr4xFGEQUa0PFnpRwFp4rVdR08My43O58n6fxDfCSVy89x8/AzGryM/ZBgGEuES9kvg&#10;qcUZizL0pqj6519+9edOTlc/Kx9V8NiNo++ZTfK3TPJUZWkiTNZ4J9AbCj8DYDTynkGKdHNK9o3E&#10;Mie9jbZhEOwHC+uBdrBouh6DderFV+7/zb7Z3JfHv/TrcgSHNAy//ejJ782T6DuuXTlEGofo2hZu&#10;YMNJawWtyK3wF3AI1tLHYRxd9T03HTMNDwfxiYzCnex611sUZYWyanHv+BRNxzT55HSJrut5aorA&#10;SdOy282ON2XucRFkI9mBvRAM4Pl8BjF7cSITnyYJkpikLYXzm5npP7kMvTyG8xwr1k0DQLEPILLu&#10;Vc3SZ9y8VdWIepPHtqxwcrrGar2FEz/L9aYkDsBRWdp7j7rrUFctNtsC0NRiGKc0wyCnthCxlDLA&#10;eCKL29fuhGaU4Okufp1pQl0GL3L4WZJgW1a4e3xaNm37D+4fn31c3rrN1cPF2/cm+TdPppnJ8xRR&#10;dC7nZ6REIBszQCy6E0FAOb3xHmjadpcRjg3TrmegVjpA11vUXY9+sPpuN/y/t/fv3htvu8u+LkVZ&#10;cT14xqzW6/T+8RlefvkVvPr6G1guV7vGFjvanFuP19jlptozsQ0XAVFBEO4gytoEknmwCdmNENu6&#10;w2w6hdEaTdOibTs4mdl3/YCq7tC2A7rOYhi4od8EZKob1G23O2EBEoQc2Dis2w6RCNn2onMQxRHi&#10;JIXSGk03IE1TZBnT5UmeYzafYW9/H9euXcX1R65jb38PezLFUNqg6QZOXoQFSXfqWJCeVJ5WmtmH&#10;0qz5leAZ9K5MEOyF4SYehgFN04hnBvssHpxeeMExjK99zB4gMO5AsgUxsQUk3e8dpe6LskLTtNBK&#10;qR/6ge9jKifrtdu3PtP0fTMMZIFyAjFgEBxF3/dQiv2VfJJhNptgkmdQUKirGqvlGlEU8grlioiV&#10;CAXJGYaENmit8V3f8t6HCudwKTKHxbvfHUzXZ9+5Olt+W1mUqOsaru93tGhjOK68UD3AS9d8DBwe&#10;om4UXgwUETwUm3J9D+eBummxKSpstxXunZye5XkeLBZzE4UBR4fQaLtOalUGE+fZdHOSfjdti7Ks&#10;URTVbjTJk9SRtm3YXLTWQiuNumlRFDTBdVInj74ZzgNNR5n8s3WB0+UGm00hQrIlup68AS/Myh1n&#10;YyRgKYWup4MXpAGaZiRodX2P/YN9BKGk+QPpzF0vPRdAVLc7dN1oazc+HjM0gsRYx48Z0lhqeQ/Z&#10;lIH0GTScZE12IG6iauhWHgQm0EFw9SMf+9RvAbgDAFenEfYPjn5kOskmaRrDaNC3QoRtjGEQG3qS&#10;yrbbggY8XQso9jYgkwqWHaIMdQGVOjhguS7gPPD4Wx77p7/6/g88NA5YlyI43Pwvflhf+cytb2mq&#10;+jujQCONScBJU44WA/GMGBc71LwRjo9POHcX6XNifnjKD9bB6ADWe7Qtbd2alqpF26JG3XS/0vbD&#10;WZhEN43hhMA5CqRGIfEMTKXpZDUKqVYt0/KirjmmG8sK5+ClQeahWFKEAfsTgskYG3xhEBDJKVlP&#10;EIawwmzsxIauaVpsthSoHRt2VkxqB8tauqxH5GInzTye7F1HN/GmabEpyCNZjshH2WRF1TCIDRZu&#10;NKSRCQQDgNqBpWhWw+DExg9XHAXiJEgQ0mCpDUGsiBjgKoW265+bTbKfu7o3+9UXX3ljDQD/cdGd&#10;vPK3/l//m0meHWQZpzGxKHUT0Un/DWJGSmyLAk1DPkqWMttqOrJyMY5bZXzatD3qdkDbW9w9PoN1&#10;Dqenq9c/8+xnf3H35C/5uhTB4bG//CP6qU/f/lbl3Xcf7c2wtzdDnkRI44j6CJJBcHNxk43BIU2p&#10;DzmZUKk5jqjt4D1lwqzjqVqWNclOTYdtWWO7LdE23c+qKLwF6G/i6egoraYJha7rBmanh0Bat/Ue&#10;VoRQuoGAH/YguDnYPVfQYHZQNx2UCMYCbOD1fc/NJuVLGARI00z4IeROKDCgjCWD0sE5IMnRSapu&#10;aPHXC+6gbluiJ5uGmVQY4Pbt+yirZofuVOJLsRs1SsrN1y3lhiL7NQwMMxd5r1lNMDCM8SGWILoL&#10;TBJcGSD4XMuyakqr/52f/Kmf+dtjYACA97/vff4db3vsawD1dUkSQ4HCMFHE56Y0BYNH2b8sTZGm&#10;KQJjdqjNIAhgNFGo1ANittN0DAxF1eLW/VM4DzivPvnZF178mfHxL/u6FD2HP/bPb9vPvvRqvVjM&#10;EEZ0fErTVLQOBSwkGw+ibGSMEfHYHKmY1SowtQcAoymQmqUplIeIqBoU2xJ9T0+Doe8/ty7Kj2zL&#10;utTG7KzmldE7gFLdMCthLW/gZdM7kUtjueGx3BQ4Wxdo2g7L1RZnq61sbM7c+4G/w0NhtSnw+q17&#10;eO21O7h16x5eevkNvPC5V/Dq67dx//gUq/UWddsB0Dg9W+ONO8e4dfc+tkWJViTg+8FBKQZM9kc4&#10;najbAZtthXvHS9y6cwwrz3dwHkpTfk7vmK2gtJxmOYDd5ozgHGX1zyHVpJ2PkwzviclwTghqMrGw&#10;Yn4LaV7WTYtt3f7GZz6x/pg85JvW4Sz5b1+/fd9XdYMoDuHh0XYdjNGYzWYMlkLTds5BK400STHJ&#10;UsSR8CucQ9eyUQuw1Bm5GFprHOwtqA8ahQ9NMxKXJXN4//vf75984uZ7DvZmP5BGxNhP81Qk13iK&#10;BAIu8lJW8OQTxSHnhTzFG1nt7OQ8wjBCv+u+eyzXG6w3Je7dX7rbr935r+6sqs9Psuw7lNbXrTQj&#10;rYisWEuvB+/BJp60HZ3z6Hum+RDdgr7nrN57EDMQsgm6K1dGgpAoP08nE+zNZ+ik9NCi/rzLCKoW&#10;ZcmehrWc2AQilTbsjGp6eKXQS1ngR3frUVpedCTG90wLY9GY0fsCyLOUgUJxIqR3hjb8u3Xso4xZ&#10;g3X8fTTRoVfEmDGMa7DnAaNuWmTz2U82R3/+59av/hR374VVr08bFaTfHifRoxTykfLM0cMiGX1Q&#10;9XnWAuk5jeWeMZqmQGDZuNlssdoUKKoGJgjpWN72OLpy7b/96G997FNvegKXeF2KzAEA6raF995r&#10;TQYhZdOj3emrBYSjBX0Xiq4gXavJ0htLECPmJkoBm+0WVdXsAEDeg7Z1w7CuN9Uby2V/b1kWb6y3&#10;BZpuQN122Eg93vb8eyNjxX6wcFDQgShIhxEGR3ZlEHBC0vUyYmw6vPz6bTSd0Jy1Ect6jTRLkU9y&#10;REmEK4d7ONhfYDGfYzadIc9zJHEMJV4QXlSXu55TlrGB2HbUk2RDlmk/wM26YzhGoZDYAoSGSEPC&#10;jFm0OOdxerrEcrXBel1gvSmw3Zaoqhp9RzLWCIcmP4KNUa1GNWsC1QaZJFnnhVsiQa7tUVYtym0d&#10;2vaTF9rJ56u9UxTQ+LWiIP+FoC8GxtV6i6qq0MvnBmnyDjK6Hpc2hn4djvJ1ZVWjFfbtKMlnrUVn&#10;B4qEPCTr0gSHtiWmYewleFFO4t/H7rlgDMaeg6gV0beATTwqM21pniuMRYJjGnS9BaR/4KFOJ1HU&#10;ZNkzVd/7qqo4xrPS7R6k21431IAoKwKnhsHB7HQqc6QpjW61MdLw7BCYAFlKjs/p2Qpt1zOoieah&#10;Uhp13eDkdE22ZcUx4sW+wHiC5+J45axDVbcoygZt28I5Tj2all6fnDT03KhSWjGTIKp0sOQ4jDJu&#10;TdOiKgnnDkNCuscpgVLEESh2d7nxLYMUP4vzz2ksJ9w4HRBma9uzIVo0DYqqvprrCx3lC+tVoMmz&#10;+FN1O7TW0tZP61F2rsP9k1Os1hsySSUw9D1d1sfN75wTxmmDrqN5cJbSOmAYaLRjrYW1eKgEZi9N&#10;cBBMg+p7qvx0ktaTKi2mJZK6OkErNiJ0QrFUuiGZgAjAOI6IG5jNMJ/NEIpBi5PJxdDbN5rV0D3y&#10;1NF8cP2i7jqUdb1r8HUDT7BBFJubrkfVtAJCIjMyCAz25lNkWQrvIZLoPZxXyLIM+3sLnK232BQ8&#10;yaz3RDe2HTZFRb3I5QrLsxVW6zWKqgKcRxyGyLKEepgykg1DTT6JbHov3fkwYIYQiF5jaGhsSzl7&#10;lg5xGCJLYuRpjGmeYS7uYfPZBFkqNnN5uqvRh2HYCePkWYokSdi8lIDlxobjjm05gqg4CqUACzEL&#10;XT+grsr39vkdYse/yOpgX2ya5uVtUaHtqUHRDVSP3m452ibgjYcDhLsymtm0bSs09AFBYIiylHKk&#10;qltYoa73fU/QyUOyLk1wsJzh+77r0DQN2raRxiPJUkbUfUZgC29W6bQbQ8GXJEaWJMhlzJVl2U7Q&#10;hKffQCl356EU7qkg6arNq0da6eveQ07mClVFgFRRNgIAYiOuaZmZrLcFyrJC3XATaHG0JnQ4xqYo&#10;8Mrrt/HaG3dhrRU9iRJ1TTdvljcecRwJTJr8CTtw8hHH0e41eA+EhpyT6STDdJIhidm0tdahrCvq&#10;F1Q1tmWJouTIb73dYrPZoO84LdkpQycx3bsmGWbTCTMypWACituEAd/jNKWC9yRngBpFc8bPqhN9&#10;h2EYYHsGilZUq8cpzmAtJx9a3TS++JKWdIUuXijq+rn1ZuubhqjSsYwIQgMjZSWxLgwOY7k1HiTO&#10;OZaZeY4kTeG9pwSevKdhGGI6nZ7XIg/BujTBwUTae+8l9aUgy7hRxp4D022KoI6BoqprrMWGfbXe&#10;0COybbHebHFyeorlaoXtdovNlupNVqDQWZTc+abs+zp4HWdZlkwnObSiinPbMfWum3ZXv9oR41C3&#10;2GxLbLYlacarLQaKISBJEsymGdp2wO27xzhbbxBHMXEH/Zj5aAAaURxhbzFDLghHDWDoB3Rdi7Yj&#10;WpMpMrEbgTGIggBhRA/NOIqQRJGUE+wPAMLqDKn1mKUJ9hZzHB7s48qVAxzszTDJEsTSrzFGY39/&#10;D0cH+zjc38PBwT4ODvZw/doRHnv0ETz91OOSlp97bHA8SayFtRZeMBdj5tDtVKLYezBBgCRJApzc&#10;fs+Dn/m4nv2NN856N/x6VddN2/eACNUmMQ2DoiiCUlIOXigvtZCt1E7WP6KjmIxllTSukzhClkTI&#10;svjS7JcvZ12KaQUAXDk8+MbrVw6+X8OrIDCYTzLi7AMj0nCsdSGoQC6NLM/ZXJMpQCgGKv3AZuKI&#10;b1iu1miaHm034Pb9U+et+4dPferdH/zw4SeeOpymf2o2yeYj2nLXzYdiL8RDuB3EKVhpFI43qjEa&#10;Td2i73pEYs0XhhFuXr8CJT2SMDAY+QNKfDSyNMGN61fEtJdEolRUmAOxyFNCMnMj+MiJKrZsnpvX&#10;r+DK0T5uXruCx29ewxOP3cCTj9/AW598DG996jG89akn8Mzbn8TTb3kCV68eYH9/jv39BeazCfKc&#10;YKNE+BAMgESSBoI0ff32PUrE1ZyOOJlWQE5vL0SzEb3pRWzWjjJxoEK47d1vnty/+2u7D/yB9c53&#10;PnLSt/7P7C+m0+mEJU4cMUsMA4G/ywiZDlohTW7occOMQqZULN8AZQzqpoMHMHiP+Xz+T37tgx9+&#10;9sHHvqzri3aAfy+u9773PX/hmbc88v9MQ6MiAxwuJjjcm2FvRnv2LGW56BwnA2EkAiwAvKLzVWgM&#10;/S4GqXcHgp82ZYNXX7+Lqh2QTyb4lQ99bAtE/8Ev/Oqv/4/Xn3jiew+n2d8/PFgcSV3KdNRaahDI&#10;CBWyybWM75SQr8YTjOPWMe0VNKF1SFN6O4SB3k0KlFJoGtLLb1zZR5YmmOQpAjGz0Zr+HFEUYTab&#10;yus5T58DoZnHcQIoYLFYYG9vAa01ttsttkUh1GwGlc12g+1mC+cd0oSgKidU66ahGGzb00N0sA51&#10;3eFstcVmWyFJUuIqrIN1FtZSuBZKIQwUIOrgRIAygHKCw7KibXskQYAomf2lD3/4A//3i5/5xeU9&#10;1B/5rvf+5hOPX//6Rx85QlNVuH5ln8rUUYhUUKTOOsB5GEOY9TBQYFbJdGe1JsbEQyHNJ6iaAfdP&#10;lzhbbTFfzH7kr/03/+B/ePCxL+u6NJnD4ZWD917Zn39/FkcqCgPM8hR5Si+HKAoRh6FsSvGzFCem&#10;bqDzshscdRV6SpgRh0DAEJTGYC22ZY3b907x3Odevf/srXv/qC/Lz6vYvHOeJn96OsniKApZYyfJ&#10;rvHXD4NoHJFrATV6PljxmTyXOXNCeWannym+EXbnZlvuWJ/z2QTTSY5JltIAFpS9swIBH7kJddPg&#10;2WdfwKYoYBQpzEmcYD6f4sa1a7h54zpu3ngEURigkX5GEATiD0onLA+K6aZJDMCjqipsNltUNevx&#10;OAoxWGov1s2o/cBRqXNAGI04EWZt1H6QzEorhKHZvVd0I2PJow3/PQkjRHGIYXC/fOfOrQ88+LmP&#10;633vA5JEvyWJ42/30j+IInI2OFFhNqUgLFjLHhJHmwwOypgd7DtOUuSTCZRSKKUpmabRL/76hz/5&#10;0HhXXJrgcHS4/95Hrux9/yRNdRoHmOQpsmQ0yQ2JhtM8tUfDVy83JcA/jCM2K/bsHpDGYYum5enX&#10;9hZ5krxy84nH/+GLz7949xu+/mveY5T/4TyNDbxj9z9m4HHeIRaJ85HVyAbb2ASVQGU0MPpSjAAe&#10;GbU655HEbPCNACalNPI8xd7eHM5a2WwiMhvFCCOCnQCPp556Eo8+egOP3ryBxWIGrQNstlvcuXuM&#10;1954A6+8+jqef/FlPPf8S/js8y/hc59/Bbfv3MG2KCUzaFGWJZqmhdLEWMRJAu8dGgkGTdOh70fe&#10;BDOAUBzA246NxrYbBWykIShgpTSm5kIUhpjkKSaTEadBUBcUlaXPVisdhc/8y6J47UtiDTI9fGYy&#10;m/9bbrCLxWIGoxSSOBT3c1EDBwiNH9ifGfoe3dDDM6HY+Z8abWDCEHXT4my1gbUOoQk/9usf+eQv&#10;Pfi4l3VdmuAwW+x9w82rh39smkaKJ12EKCDScJxQjPX72Jx03kOJu5ISodkRUsz6lEFiWzYomxbb&#10;osbpaoO67Z77F7/4a/8Qw7B5/NFrX6uBfyuOYtV2HbRSmOUZ9hczHB3uA+CNr5UQsES7NQp5ww7D&#10;WHPzFLPCJ/CezbO2pQZlliQY7IBtUWFblKiqBlVF+zpn+Vy1DgDhCbCvolCUJTbbAmfrDclSZYn7&#10;J2d46fOv4tPPvoT/6Wffj4996jl88jMv4NPPvYjnXngZr752B8enZzg7Je19udqgqluEYYhJPkEc&#10;J7DDgLbpYa2H0tx0Y+O0bDpstxW2ZQ0nupDc6Odl09g01CCTcjrJMZlkSNMESiYpLF16WDug7/v9&#10;fOpeOr539xMPfvbjeny676f7k6e8Vu/dm+XQhn2VQO6DHexbkQczjijJmhWgU9fvwFRdP+D+8RmO&#10;T5bw3mPo7clHPvncjz/4uJd1XaLuq1Wy2FgS8NM4XRjEa+EcKCUp5U7MlCnEOOJqZVbfDQQFhQFP&#10;7ePjs+Fzr7z23Hd+01++AwCL6dRN81RdOZjjcG+OOAwECk3Js/35BIt5jtksx3yaI0uobNSLl0MU&#10;UpVotOBL0ghpFiPLSARL0wRdP2C1KdD1lvZ7swm6fsDrd+7j9t0T3D0+w/HZGveOT3H7zjHeuH0f&#10;d+6d4Ph0hU1R4/7JEq+8egvPfvZz+PSzL+Izn/08nnvxVbzw8uvIMvYq4iTGfLHAtatXcXDAoHa2&#10;LuC8QpSkSLMcXW9x6/Y9fO7l13D3/hJ1N2C5LrFcF1hvK2y3NYqSgKxO2KFV3UiT1iCKOOEIQoNJ&#10;nmJ/b4bpJMViPsV8TkOdQOzsJpMUR4d70FqNepYmCs2XxDoAwCfu3qvu3r37P1uHk7Yd2Ny0jv4Y&#10;VgBXdoCClxIrRpYlRMhGlKbjyFNk6hvK7zUNx+Jt133Tj//4j1+aA/V3WpemIfnMM0//hW9+zzN/&#10;/XA+QRIHmGcxJmmMPEtoShvzwzeGDEKl2PiCMvAKMHKqeUd0I+HSPEVOzjZouh7rbYU37p6uP/Sx&#10;T/3Zl1+/98/hvXr0sRv/6yduXv07b3vqCRVdqL+990izFIv5DBC/jL7v0NQdNgVHmU3bIoriXd/B&#10;WvYgnCfxCAIYCgKqWRvN0WwSh1DawFlqKIQBGZBjs1LJCM4YitDsGJRSzsRRhMkkR56muHb1CpIk&#10;ESRluBNnUaBYyxu33qDHw4Zycn3fc9RoaeajlUbbDdS/7JhJODA58Erj5HQJbTh6DYMA2jBzm4hp&#10;8SzPEIUcHfaWUvAAkCYMjL/1ic/g7r0TrLabNk3z/+ozb3vmffiJn/iSeIMMuP4H/+A3/62jw8X3&#10;P3LtUE3zBItZjmmeCfyb5LAkoMu6tYSPWydU8b5n36Tt0A8Od4+XKKoOxgTonW/rpvlP/v4/+Zd/&#10;/cHHvYzr0mQOWZbuRohs5LEGVxeyCBrUkmA1bqJQ3JeZ7gIAO+bsCBoCYhQNZzyA+Wzavfz6vRcB&#10;AI+qZJan3+KcV23bIYpCHO4vcOVoD1evHOKRq0dEHobkcEzzHJMpT/6D/QUO9hcYBmIg+PzYqGwa&#10;iresNwW2RSVmuSRInS03OD5do2k6hGGI+WyONM0QhDFMECMMeQEaw+DhYeQ16d0JCqURhBHiJMHp&#10;coVtSVOfdVHi3skZbt+7j/unS6y2BYqixr3jM7x+6x7uHS9RNwM8FAbLcmt/fx+T6RRxHAPawAHo&#10;B5oBbYuS2gpCnQ/DAFFIIZ0wICgqiTnR8aBHhdYkQcVJgjRNcfveMdZFga7to5P7x9969LFnn3jT&#10;B//AqoA7zvX/fF1U5Wq9Rd206C0/by/NWgrwWHFNP28GA9TkjOJ4J8k3m+Y4PJhThxROLWbzh0ae&#10;/tJkDt/0Te/5C+9++1v++v40QxIZ7E8zzCYZokAzdQ/ZpDMB03itNaz3CIIQVvQK2Qz06MXCbRgs&#10;irrH2XKFsu5Qtz081Cvf9bbFMx96Y3jORGHYt801KBX0QvdVSmFbVejaHlmWMhNwTG2dpfwZSxvK&#10;uddNyw0hgQ2SLdgLTEUlbkx93wNyA/Pf2Jzsuhb94GAMoeDGmB2gKIkjTi8cFbSNYT+CXAYLBVDd&#10;qeuhZLNqrVlzdx2mk0yeA6HUahy97tyo6Hk5DH4HGDJBCGsHNH2PKIxgRQWaKNVAGKLUjPRS92ut&#10;aUKmFIyhZFsYBlhvtgiCAJMsQd/3Vit18uRbHnvhhRde6v/a3/i7f2h3A1xYP/yHv34eTff/1mqz&#10;+eGvecfTuH71AIf7c8ANsEOHOOTzhDBAcUHb0ovdYNN2qES7ox883rhzjKLp2uvXrv7Fv/rX/7u/&#10;/eBjXsZ1aTIHaLnxRYOQCEnCfsdT45y2rEmHFlZgP3DTjXLrcRSRNNV2PM0txVleeeX26vlnn/8/&#10;f///9sfabJL7oe9T67zpup4GssIRiENyNQjwwU70lfhGUplH5mcYUMm5k9O2ahiERqRg2w0iIGtH&#10;wRH0oojcDQ5t38OB3hpQWmzj253+Qicqykp8NgdJnx04OtSKPJLpdEqshICD0iTBfDaDMSGMEcCQ&#10;YhbiHND1Dm3HEaUSFqfSmsI4TY2m7wGvSUMHoEWPcuztDJZuWUQhEYmkdYAgoNsYBHegtUHTNFhv&#10;tnDWGnh/UBSlufnI9XHO9AXrJ37+o+vPfPalv6l14Nt+ABQh79Z5cme0xjD0MiUCvUBFS1IrYmGU&#10;UkgSZjzeO+zNJpiksXrt1Vt7Dz7eZV2XJjhoeqvIeFDDYxRyPYcGj6UDkXkeAE8zLVoIVVVhvd1S&#10;FKXr4aXbX9Utjk+W6Gz3M/+3v/rv/08g0ctb54xzTvWWJB8a7XYiJe93Gg7jn8e/WwCDBB37wC0+&#10;bp4HF/9dwQvQkdpRSkaHfF1f6VevKGjrJYE8/yqPxQkveyBQcF59wVc3SsB5UKJefsY7Ecv1nlkS&#10;AAJU+RoEAgZJR3ZMTi9alaReEwZvHYNJN1jn4JvBjnOfL72eeev1Z5umu71ck2HbtMyOiG8YszmL&#10;WBqRkIxNCSDOaIVAayRxiMAoKKMQBkHQ9/1bH3ysy7ouTXBwlshAMgxHSbVzdiZkvj0MnRi/DrAi&#10;kmpks7Dep3ZD05EhWVQ0ibl/stqcnp383N/9+j+/BXkMPjTGeSiM6k6D0I5Hc5VBNg03AcQgV8xT&#10;5Pshng78ym3ppB/pQTn4ixdEGHa8iIXA7+6y9A61TiDLF786T9MZL4/t6c354Fd+j4cDt6uXDIlx&#10;S54nYxgvjH8eEZH8D86NFG7yLJjWt7CirUnzY13kWf6S9ej64bcPDh/8RHimjf7x1aqkzN1gAcXs&#10;JwhCGMmQwlB6HhJ1FcQKTyvAezZ6lYa3DlEYqThJviQB7LKtSxMc2pb060AMS8bTADyseIoJLLft&#10;OGocR5vn30eMgNYKwzBId55io1VVvvKJ5z/36fcp3vugUU20k27XGtAKTmrWYXBiVEPcgvMKHpJC&#10;a/HvlM2CMTCIGtMYPNxYB3uCi7iJznkZF7//d3Xh/M/jY+2+wnMU6KVRKk27ESBmL6hJD/78q5XM&#10;xsrvBcZoMGIcmEEpxaBhrUNvPdqeUvxVw6Dc9eeaGI7eIk4HwVkQJWfeOWeC4LcNDq+++v7GWf3T&#10;Vd2+XtWcPHjnBYRmYLRhuTe+Ju93Clyh2PCNZelojBPHgZpN09mP/MCPPBSlxaUJDhrnmUMURQKb&#10;juiVODb6Rgae1oIm5KmhlBLmILkHTlLmfmBNXRSV6wf3vFn3L42P5+EUvA+7TiTkLmQIThSnx5/v&#10;LKckY2agFGHERrQN37x4z8tBBk/P3wc2tpLTn+NEN57ev4vLevemi2BsL7+XgYEXsw3rzy/vOKK1&#10;Ejy8lCDOM7B4z0bjOEE6Tx3OX1c/OLRtj7qm2G0jWo6DdVK2jO9X4JTWdW8H75T2UL995gAAH3tu&#10;+VxZd5/eFtWOpdr17EcNPTkhIwkulGZqmiZI4hhRECAQ39EwJG1fBG0er+zZVz34WJdxXZrgEIYG&#10;SnlA7NRNYCh+KlEfENqysAjjKBJj3PPgwXS2FdkybuimbXG8XLfD0H3wDNjsHs8Ew2CdbjpqEvSD&#10;KEI71vB2lKIXw5VOTGgHKxvN87kqaG6W3YYas4gxQFw83WXKcSFIvDlofGUXf9+FQPRFshDW5mMQ&#10;Oh/7OSdK2s7BeQl+8ufz38vX6EVRagwcw+AksyIikaIuFkPP94fBUBiSA0lZHsoDqrfWQyvtA/3b&#10;Zw4AcHLyp+8Nzn22aYdhuODsDZz3OMY+A0fOIxDqHEnbth3gPaygPL3Fld71jz/4WJdxXZrg0PdS&#10;qzaUQRuGAd6zp8CbdCwbWPP3w4CqIpkpCAxmsxmmkxxhEMKKelMvRi2nJ2cnj+6pn37TA2qlAOWj&#10;MII2AaAMBu/RWZYTg/hDjBtosBZt36PtezpNXzB6vbgYGL7YxZRcDl5pFopPhKUF3Vd8ybjUervL&#10;HAaRhh9EcdqCFycl0pPwXsoH4aB4ligsRd58WQFV7UqtnpkWlZqo7+AdG7baGAQypvUecKInKap1&#10;8Areee+dd97D/I7BAXif6zv36cEO1a5EcfzoyHDVu8/Ae7JF25bSgF3XEVHZkZQFyeaUxiyJwutM&#10;gy73ujTBoa1q9F1P3ce6RlNTZIUf7HlfAeBNUBQV1qst6qpEaAz2FwscHBwgn8wApdEKR2BwHp0d&#10;PvI//PxzBD7Jcg4TaB3MplPkGcefgTKAA6wV2O54+npRVBZtSZYb1Cb0il17Pk+/m0DgQlAb/zz+&#10;/eK/X+z4f6WXksYgbwOZHuwuWdLr4Ot488Z3EhTYVBxrIZmiSKBjz4UN2vEaA0PXD0Qneg8jYDET&#10;BFDawHqPbhDDH3h4pXQ3DLF18M5pP+YAv9PSg/6Nrum3tOrjNKmXUTfFbJkVdKIKVVY1yXZ1RYn7&#10;wCBLibKNwgBZlikD9cxf/nPvJfT1Eq9LExy+/qvfrpMwxNB1KDYlojCAswMLZUkfncjGZekE08kU&#10;eZpCK43bt+/ipc+9jNOzNT712RfR9BZxlqO3Fm/cuY+u737lwcer+yGZzhfaeYUoCDHJcsymM8wm&#10;EyRRRFahZV3tpGcwiKPTIOVGP4j7lOOEwHmZRChI7a8u1Physo8iqZJ9WA9Yp77kNVj8theFX3+b&#10;a+SnOAFy7S6ewgoGymvAa3inhcPAALDruYjydd/Tx9JKaeW9ggkNdKDhvEPTd6jbBk1HAVytNXRg&#10;pNHptPN+GiSBGrz33TB8WcHhf/9V/9nz946PP9d1Pe4dn8I6i6rrUXcDlOG0wkGJi1mx0+IIQtLU&#10;WWIAj1y7Amcthq7D25589Fv+zn9/fOmnFpciOPzSL/1SMJ/PpoHRSKIIec5NH0cUJYnjCNNJjiiK&#10;MfSDOB2FWMz3oAE899yL+Lt//5/iv/5rfxuvvHoLZ6st7p+c4dU37qHtu+23fstb/9XFx3vnD/9o&#10;5LzWTdOhbcWZuRNTFnuuOKU1Nzf7FzxYrWPG0Evd3UmaPdjzTch6/fz0Ps8YvjCDeFOZ8bu4pJX7&#10;ZV5fuNj3GC96Yo5puhfuwpsap5BshQKeRKPKNTY2d9euSQoAUE3Tztp6yLwGvNJ8+r/D+lM/8afs&#10;tfn8J9abLdqmwfHpCienZ1iuNzg+PUPXD9DGYG8xx5UrV3Dt6hXs7c2RprE0s/k5em+RRKR/b7fb&#10;d/zZH/qBSz+x+OKf+O+x9d3f/d3xYja9rrVCEIaYzyl8GgRsPoYhUZLOUfp8TPkdgP39fTz11BN4&#10;xzuextHRAZ568nEkSQJjDKbTCaqq+/y7Hnv07OLjff5X//vrWsOUJc1tq7reybtbSyQjJdrYbBzT&#10;cu/Hrv/5fU17Owq/DMMo4X4+yhwBRry+cNpwMc3/3Vy7RuPv9hqfp+Wo0O/k7HmxuTsGPQYzyAxX&#10;iR8EsyHJouTvzpHcdXFZ67Kua6cayit2n7+sdZRGHyzKCiYIMFiLMAjoPJ5PADCI9eIUXtUNmpY+&#10;F4ERYVpjYAdC0YX+rx59ev7uBx/nsq1LERwA5FGcvC0KKZ46n02l+aiwWCwQhoFsWk9STZpisA7b&#10;7RbHp2c4OjzAH/j2b8Yf+u5vQ5pmODk9w717J1guNx28/aff+033lhcfLI79k84haboWncipc2Ih&#10;qb40Ij3EBk4TYae12NuPKshKvamJd3ESMG6SL/bfxr8/uNG/2PVgMHnwevD7v9Lr4nPalR8X/oxd&#10;k/U869m9BhGSffPv5Ht8/vex3wHAe9M2zb5XnuKPX+bKM3errds3CN+m/uZ0OkU2yenxKTBqL0Fi&#10;zHYACAs2gtIacUxqdxAY3Ds5/TcfeJhLt778d/hf4/Xo0Wxqnf1qYwzdrAKSe8Ybj6PNXdTfKQuz&#10;1vdYrTfYFgUWizlOT5dQSqFuWtw/Oft0YoaffNv3/2y7ezD/o1o7dwUK2jkKnRC1OJ7sbH/yhubN&#10;rqABp96MV5DvGYOHV4BTgMUIJnIY3PkUYYdB2G28EYj021/jyf7/r8tfLHG8h1dEiTEY4LwkUQSI&#10;WckQxqYsl2QS4/+Eb6FkxLxbCqiq+krfDrFWX860giv/fLFxdviZoiixXm1wutzQ8+N0CTvQGiDL&#10;Muzv7+Hw8ACL+VyEfml6M95XxmgkIanzTVt++4//8OXWdrgUwUEbFzVVc9i0NLCp6xrO0Xfg/v1j&#10;lFW9G1217YCiKjEMA6IoxP7eAl5rOk0JaGo+XyAIgqHtut/4qj33/JseTL3P2SB52XvVQ8RitZEN&#10;sevQn2cObEJSlZpZBb+OWcZ4Ukq+LQ1MB2dlsznICcuvuw3/ptP2f7kLEhi+nDX+zMUs6OJkxCmB&#10;mMvYGeJjyv7L7vvCsiivKP3llxX/xUc/Wheb1S+VdVP1lu7a26JA3baomhabTYGTszOcnC2x3RZo&#10;ug7W8TkMPc2RAaDrWjh4qnZ5F/5M8Xfe+eBjXaZ1KYLDM089pZ33sXdkYnZ9jySJ4cVerhfl5XPV&#10;J/6cUhrropSTGDg+PoGHwr279/H6rXvVy6+9/us/9rMvnWcNsrplf88612u5ka27wH/wOGcagimx&#10;3XEQBFnosbvZd81JJ72GC9mH82qHKXAXvg6CNeidu9CP+F1eXyQb+EqusbG4azLuFjf0OclJqOoy&#10;evWa8HEncGwPaWbKny8GDewCEP+trsurb/qPv8NSgH/5+VuvhMa8HicxoigClEacJrDeo6pqnJyc&#10;4s7d+zg5W6IsK7gLXprWWmRJBO+cwKs1lLNRb/o/8aYHumTrUgSHK/t7T+dpgjRNkGcZ4ijCYj5F&#10;nqXYW8wQhCG5FN4jzTJMpzNEUYzeOsRJgtmM33P/ZIn5fI7BOgRBuPmx/+wv/+qDjwUA2eEzS+cG&#10;6xXhvV7SaAf2ENx4oioFGE3tQj1KkInzkua/Uf1azF2lXofgHggGOj+dvZQq/Du+YAP967LUhafl&#10;nJRH1o3JEUFIAiEfX9OYaY0l2Xk2wpJjRzZTQNfbvB8szUS/zHVN6+fjKPqM82TElnWNoR8QhSGi&#10;JMFkOmNZcbCP+XyGKI7hoZCk9MCYz2fIsoSSdrMJsjwNpvPsm374EumwPrguRXB4z3u/9ntWqzX2&#10;FxxB3XjkOtI0xcHB/k4CLcszRFEI5ynXZmWOvr9/gE1Ro5AM4vR0Bec93rhz96V/9z9932sPPhYA&#10;2L7WVd2iKErAUM1aG9bVPNEt+nFDOI/eEhHYC0XbQZEB2jIpIbuSJ7kVtuZYk59PLwSyIaCkMSL1&#10;dvhtr8HZ3/ZiVvNmzsTFa5cRfYlrkGbsMAwi6c/py66hCrp2jxoNvYjAcCLBAOCchx1YSsFj18dx&#10;UoJcbM4qpaGV1nVVf0UgpA+s18tPf/all8q6HSZ5hiiKYB1QVrWI1RCH4RynXFFEYdqxeVqUJRaL&#10;GZIogjEacWTUe7/u3Td+YRK97cHHuizrUgSHu3fvvYMsTI9OLNi9NJOCIIBSBnagDT3FR9SuQVnW&#10;DWbzOW7fO8brb9zFtqxwcrrC/nT+kQcfZ1zN6pWFUt4orbmJnYMd2wZKkaospCT34A+/qUbnEftg&#10;dnD+38/Xg9/D9aZa/HexztGY/79c58/1wr+NxYKkFRdfzy5bUJJ27HgZBIWN2YP17MlYwLR1Nz3/&#10;7V/eyiPzoaaqNmXVoO3oWzqfTTHJcyRpgigM4XaWij26tge8x2QyQRSGWG+22GzXSBPa7L3+xq2n&#10;vvkb3/31Dz7OZVmXIjiUVfOWMDDoux7LsyXu3rmHe8cnWK838ALEuTiect6jaRoUZYUoinHlyhVx&#10;uLKA0jg9W3sTJO9/8HHGpbRxWhtvAnMBCk3gvdJkeVrPfsIXwymMDcvx3/zYyJTLiSWb9R5WxGHG&#10;yym1+/N5MOFG/MqvL2wwfuH14M986UsSAWDsvUgwYP9EmqhQ0o8Z/429BrULCgwGnpR4/p4LzxUA&#10;4L3ubZufP9qXt/7St3zPv2ib/pVGQHAmCGBl3GzEbFmPrF1NrsdIygMAo2hdqJSHdT22ZTV75Nr1&#10;b//RH/2PvqIs5vfKuhTBwTs3pWCHQ9002G63qMSIpW1b9H0PL2NDpRTarsdqtcbtu/fxsz//y/hH&#10;//in8Fufeh5l2aDrBjivN9/17j/w6QcfZ1zz937rqTa6U0qhsz06S+u2QcRjMG72sSsvN7WXNNk6&#10;lhsKchLK94wbwAmY6IttYGctG3tjgPkCnMD/Mte43vRnsO9y8XVcXBd/3j7wOy5+76gt4Z1kGQ7K&#10;Ox88/p3f+RX1Hb7/x36s1aH6x+t1AQ9AG4OhJ/EqMAZBGCAIo52kXRDQ86SqKwx9h/l8ir29GbU+&#10;ihLwTqVJ+vYf+7F/8BVnMb8X1u/54PB3/51350YrFYZGbN9zzOdTzGdTzKeTN43NOBEYUZIcJ770&#10;+Vfxz37mF3F8ukScJGjbFgeL2XP7+4+UDz7WuO79z3+/DExUD9Y7N/YI7Kj+JBOEsZYeN/oFxSjn&#10;xlOUnIkHT+DdhrmIVxizDwheQLIO4MGf/Qovkpq+5LWrXL7UJWvczF5Rq/Lif/YSxMZsQoY8rOch&#10;RLALmYfz+AL4+MULzCpCffr0fPdNX+ZSQ/Ev7x6f+rKq0XX9TvQ2TuhWHoi+h5c3aNT7gGRBSiof&#10;LQrn/WDfNp1Gv585/Ou4/umt6PuSJE5oCkOvyul0ynEVIBx9TWHVrkPb99CKtm77izne/a534LEb&#10;1/HOZ57GzRtXxY8y+shn/lXyJYMDAMCo0lnnqChEBmEndGwKn/AmHhtaYIYjmcP5Zh9v+PH7vKTa&#10;DCpvvi5+D//+hd/zFV8ybv1S13lJ9MWvi7mAl9c5/vnBv+PC3y9+zxgUvCdN/DzoSeNVeg/ei0iM&#10;UnBeBUX90ld8Yn/dkXs1jsPf9B6I45iw99GRS16PMQwWkwlh+LPpBFEcY7laYblcIYpD7C0miOMQ&#10;WuP6D/7RP3T44ONchvV7PjhcvXb13XmWRIz2hMZGIdFtddPSxMYYQU1Sy0EphSiKkOU5JpMJvuZd&#10;z+DwYA/Oe2yKqr97f/3R/+ajf65+8LEuLttb3VmSdjyoJEXhkp7q146IxkFwCeNG4Q0uLKwHNtG4&#10;US7+/eL1pu/f/bv8zt/19YUB4Su52B9Q8Erz8nyeY19EKT7GuOEhJzBGfxC+qAd+5/nz2jUrpfTa&#10;/R7rgt411M3/CtY3v3W/zuPow3XTYBgsKdpVg7KssBWuzDBYBIZeI0o0QLQGnCBV4R2iMESWxZjP&#10;pioIwj/44ONchvV7PjgA/iqU1sMw2ssbJEmMNE0RhAE66wBtEISUjwuMgQfNTfqBrtXf8N6vxcEB&#10;SXZaqbOPffqzdxV+ewRe17Vhb63apaGOYBmyMs+/b7zZHdhcdBdueC4m4BczCf7g+e/AA0FkfAAl&#10;Oozyl6/86zg5ePDBvoK129TS7P1S603P/02vH/Ie8P+/2A3pwbJsfJryu7Tt+t/WHu+LrV9+3/u7&#10;09Xqk6/fuufeuH1XGo703ijLEpvNFuvNGnVdoelaGGNQSwmyN5thNpkSNdn1yNMUkzzDern80w8+&#10;zmVYX+yz+D21etvttW2lw1Cjbsi8K+oam7JCnKQwmspCWpudyzYJfWzqbcsCZ5s1rPc4Pluh6YdX&#10;3vaud7z64OO8aXmv6qaLA6V13XZQSiNNU0RxDCeGKF1PZ6h+oPRc3bToh557Uit01qKsG1goDDKm&#10;G9WX+gsw6Ys9B/7bm4lNdnCkPctI9cGv1joiKv+/7P13vGRXdSWOr3POTZXr5c5JrZbUjRIS2SBy&#10;MEEYjwAbDzZ4PIzT2DO2x+OvxwbZ/nnw2MbGjI2BsQ2GwTbCJAMiIyFQQAGlDuocX36vct10wu+P&#10;fW5VvVJLKHZg3urP7aq6devWrXp19tln77XXPs0tVac+fKmwYtlgWYt2hJJYW/bPGrNehmVwdrdb&#10;EqdQUlk5PAajNGRKSlRGkxRkthlDho8PGJNs6cQYA+PkbWhloIwWJg794T/ND8P1gD65UDtWro4s&#10;rlmzBhrUodz3fRQKeRRtv84wilCrN6xgsQfBGKIwQZpIeI6PYlCA7wYoBD4qpcKmt7x81yXD73W+&#10;47w2DpuBYGx0JO95DhOOA+HS0iHrMqW0QZQkiBIJqqCUvQyCAchIMIaZ2Xns3X8Iew4cThcajVsv&#10;v/htPSHZ02H7e15T2DEVmwAArEVJREFU0lp6YIxJq8UgFXWfEkLAGeqDgN6PnVKUxtBcnU3i9LwN&#10;WhoAYLbY6vQz7cpZlwbsE7nFgNdg7L9Hwor3HHp/2vXI1zeIwee4jXdQ+JZZEbyVJe3Z8Qyk3Et+&#10;FgANJgx/QuzEVjc5uLRc3zu/WMeRI8cxP79IZdqWKq0UEeQCnzp3aWVjEgAc28AnF+SQ932Uy0WM&#10;j1T8YmXdj5z3cF4bh2bB3e647vqsWYzvub2ae8/z4PsBXNe1+316znHAGUnPhxExFJvNNurNFprN&#10;TmOh0/rshz/8LmqB9Qiof0VOacBjmWp1kkKmElppypULAQZqOUdt3zkwIFmvlP2R26h4Nl4yozE8&#10;0LLHZmDZke036E3qp9+y4x7rltVAZNuK9+/fx9B7Dz/fO599bhDZc9qaI7rOlYSxwRjF6cGYlPoJ&#10;/X737z92pFZv3dBstFqlYhGeH0AphW4nRKcTotvtomtjEXFM7QqLxSJGqhVUq2XkcwG01qTl0e1C&#10;wYhSpXTNxfn82uH3Op/xhL7ccwWB719oDNsIAEpJOJyTZ2DVmJRta8YtoSWLO3Db4SpNUsRRDMYY&#10;xqoVTI1XT55489u/N/w+w4iW59YYbTwDkohXmtrlUZ8K+okzWxsx4ByQG69J2dpYVzkb8BnPYTg4&#10;Z3etNCBDxuJRt2FjMbwNH3+a7eHva+8P7rPb4PPZc9m+YRhD3koWh1kRcBx4DR/4Fnvn1touch4/&#10;GGOmm8afi5NkMUklOp0Q7XYIpYFCoYDRkREUiwW4jgOt6HfSbnXQarUQxwlKhTzWr1+L7RdswcTY&#10;CMZHKmz9+rXPfPEbXvDK4fc6n3FeG4cdF24adx2n4nuZhgO3HHnKGITdLjgAJansllR+YiitIax7&#10;GCcpYFWbKtXy7bj++kePrAGAlmOMcddYYpUxBkqSB5FaNShYAzF4C9tYZzC9SVqRKwfbis32kMge&#10;r4gHDA/0J7A9FjzsmoYG/mDcYPDkWWyClgxZPYjdZ1+exSu00b0rGlxOsQHD+TBvwmE//G/1CLj9&#10;9vumO2F8vFZrWQVyD8VCHrl8HowJyCRFp9NFHNPkUcjnUC4Vkc8HYJyh2+1gYWERrkN9NwPfL++8&#10;6KKrfmZq6nEzN89VnM/GwX3+1VeuFYJ7nu3CnM/nkPM9VCtlTIyPoVQsYXR0BIVCHowxpElCrMmE&#10;MhtgDLlcAAaGhcVlcN/59PCbPAzvfjf3mVgDzoSU5Jlkm9YkSz9oIDK+QmYeekFG20xleLANDrrB&#10;x8PHPHUbVm5DxmPQGP2w63ik54cxvM+YfsVmNtqNIcOA3o+UQTC7n65NM8X7lNTHD5NE0eeNMeCM&#10;wxUCcZxiebmOpeVldLsxOCPSGucCXuDB80lDUmuFTruNxaUlNOoNtJotdDstLDcaL749DNcMv9H5&#10;ivPWOFx50caJIJ97hRAMnu+jWCwgH/gQQiCfy6NcKiIXBESLtdwHz/dJ5ksIaAPEqYTn+vBcF4yL&#10;2++uT983/D7D2PDVv/O5iS5hjMRRlTUy3BGAsJLqSlP/ikz0pcc4JN2DzI1Wg8sCy4lQAKSdJVds&#10;oO5U2cB62POPsA0P4Ce60XvS4MSjGoaVz/fvP3ySp+et52A/d5bOFAw2DEmeB0Ue+8FdevjElhUZ&#10;up2FTy0vNrqzc0uYnVtE2I2Q8wOMjYxhYnwUI9UqACAMQywsLOHUqRnUanUEvo8d2y/Ac66+EsVi&#10;HpvWryX1KMfZ9Z7f/Q9XD7/P+Yrz1jis27x2IsjlL/U9D7nAQ84PYAz9ITvdDjrtDhaXlnDi5Cks&#10;LS0jThJ4rotioYhcLk/t4LVBEicQjoPt29Z/Zwb728PvM4xNO9/jQLO1zLZ1l9ZDyAp3YFN6pCvZ&#10;14Ac9DDMgFHIMDioTofB/Q9zr88ATnetg/hhz+NRPhvsDzH7MTIAzPQp2L0051P8g919+4H6+rXj&#10;X46jGFprjFSr2LZlC9avW4M0lTh0+CiibgjBBcZGRrBh3VqsWzOFYr6ATreL2bl5aKUxPlbF5Pgo&#10;1qxdw5ua//7LnrnptddMTJB67XmMp/K7PqO46opLr1BKVnyfctDdMEQSxzDaIA6pY1GlVES1WoVU&#10;GmEYQQgqpEmSFGkikctRNqPTDtXd9+7dh5vMw1SfhtGKFhxAT3JB7dT6ywkyBK7rwnOJW5HaVvJx&#10;kvb0Eh3HgeMIGEPt96g7lrJxBUp9sqySEVYyThOxKjNGWbpNWdHcR9t61Z2PsGVG6rFumWEiA2cH&#10;79DGB0oysgON5WgQOzQ7jkMrTfEK+5hpS6gyGgyASsnIKimhJRWdMQNwIQxjjlz513l8mAW699+3&#10;+4uu6yTGkJbokSNHMTu3gHq9gW1bN+GKyy/F5PgowjBEo0nScsu1GuYXFhFGEdZMTaBSLmNsdBRT&#10;k2NYv27tJf/51379w9f+yls/+Ie/8vqtw+95PuG8NQ6tZufKJEmhpYLgHOVSEWOjIxgbqcD3fSRp&#10;ima7jVa7gzhOEIYRFpeWMDe3iEaziSRNoW2pcBTHp6I0PvpY3NRwedpRUq6D7RRNwUxydwdvSZqe&#10;HmNgkA8GIwefH5xVB+8/2r6zhR/muTza04OGBsZAMGa9BAZuKLhhBtRmOACXC/gurfdhpfWgteRB&#10;EA2f//GAAWb+4Mk7K4Xifd1OCCUVxsbGUCrkMT42Btf18YN7H8ChI8fQbDRhtIZglNbcsmkTLtu1&#10;E57jkv3TGp7jYqxaZhvWr1u38+JLfnrzzud897mXX/Dma194wcar/iPc4fc/13HeGgfX9a9MkxiO&#10;4HA4JbuModmJA3AdB7nAR7VcxuTEOCYnJ1Ao5CEEJxVqxwHAIYSLTifcc+rUzL7h9zgd0rAptDZj&#10;VE2YGYh+5R7s/uy5rBJT2erNjF7dX2L0lxd0n6L2vZnarsWzEKGGFUWxGBxsj3d7vBh8TWYgsoxE&#10;loHIlgcZk5JYHrSJ3nPUFheagoEO53BAjMve8kLb1rngcG3MSAgHxpA+hzTacOU+Kc8BAH7soosO&#10;tBvNOxeXanppuYY4jlBvtGC0RqPeQKlYRD6fQ7FYQrFYRD6XR7FQJIEYzwdNUCQ3VyzQ8znfx9qp&#10;Sb59y+Z1f/Du3/7E2372P33u3S/889/5T297+XPNYLnpOY7z0jh86rrrRD6fu1AIgTCMEEYhoiiE&#10;TBPyBjiHZ4lPcZKAMQZPCAjuQAhhFX+AVqsFgJmFpdqJxcXu7PD7nA7aFRzGFGjgo2cYMiLWoPew&#10;wjPQ1PA204oESEtxeLAO3x+cpQcHZ99c/JDtNEYh2/QA3Tnbho8ZvJ7ha6DjV3oKg88PuxB0LO3L&#10;bjkYHGs8XMbhMAGPC3jCgScE8p4Hh/Pe92dWGtYnPdA+fPfdadxp3rNp49rWxg3rSKK+WsH6dWux&#10;ft1aXH3lZdi+dRsmJ8YxUqmSkcgXYAzD/MISysUiSoUiRqtVTE2Mo1IqAYb6bzqOgIxit1IqPFMq&#10;vGfb1h1/9//98pt/+6c3bTovumWdl8bh461jz3I9pygcgW63izhOwMDgeT5yQQDfc2G0QRTFaLfb&#10;aHc6aHdtY1QhkMvnkc8FEMIFY4jrtdpxO5Z+KHyHczDmZcuJTJsgi8ZnP/rsB8wH6NODg6+3dh/K&#10;PGSDTZuV7MLhAZr9O1MYfv9hPKKBGACtwlYuvQQYHHC4jEMwDpcz+MJBznNR8APkfR8cQBKnSOMU&#10;DIDrCAjGmXFSZ/g9ngjuvPO+pWdcsiO98vJdmBgbxbYtmzC1aSO2XHgBhOfDcQRyQR6e7wNgEMJF&#10;IV9A4AUQwkGSpGi3OwjDCEopOEKgWipj/dQkNq1fj2qljMDz2JWX7brkhc97/vXXvecX93/2b//H&#10;B+79/PteevzWf1k/fD3nCs5L41CpjO6SqXI551i7ZhLVcgkMhjoopwlxGOwPsFQqIfA9cDvDcyvj&#10;JoSDwPcQhWFXpun9w+/xSNCSc0agX7uFMQ/XV8DAgGCc9wxFdrwaJEMNcAnISFCAcvBc2esG7+vT&#10;yMUPbsYaoEfchjyEh73+Ud774dfWu/uw5zLQ34C6fgnO4TAODkMeBGNwuYAnBHyHArswgJaK2gpY&#10;pS1KGzOuVUyiHU8S+XJufT6fC8ZGR8h4MQajFIyUUGkK1/VQrVYQ+AE67Q4azRYYOIJcDlFE5Lpu&#10;GCGKYltUpqGUQpIkKOQDbN24Hls3bcBYtco6nbbHDMbbkfmV3SebX71t99FP/ad3vvkZw9d0LuC8&#10;NA5bN6x9lud77uhIBRds3YKxsVFwztHtdtHpdCDTFIwxUjy2xTQZkjRFrd7A4lINjWYTy7VGFCfR&#10;oxZaDSPTIGGZNL2xlZK2k7YxxvaSpMKurBkrEyRJb2wmQhnzMIJRz6MYctcz/kOG0w28pwvDRmEY&#10;j/Z85lFlRrJnGKzOhsM5cVGYjUsY61HYx3FMugvkaXAwbtvjacONlk86yPfytWs3ve1nrntlIZ/L&#10;AQbCsdJxaQqVpHB8H77nwXU9GGOoDqfeRKvVQbvVhu/5KBaKqJQryOcL8DwXnDEkSYJ2q4M0SRGF&#10;MTxHwOEMaycnMD46gg1rJlAtFZ3xsfHnXXzh9v/9H//9G583fG1nG+edcXjmRdVLp8bGnj01NiI2&#10;rV/fU5h2HAeuR0QncNbLVnTDLrQ28H0H1VIJ+VxAtRVGg3GGTqfbmUj9w8Pv80hIfKYAY2g5YQDb&#10;sAbZwBiaMbPlReZGZ41whmdWM8CizPYPL6izP1bvdT9kyS1YP8D3SNtjxfCgH8bK51lvo0Cl/TyM&#10;4iyCMzicDILgFGsgY0DIDK0yBp0wgtSGamO8rCFyZnR+eHbph2GRdXfsuPiS5yilRK3WAAAkMgUT&#10;Alw4MBpotTuo12totzqI4hgMGkql1B0rprR5t9NBo95AvV5HN+xSyhUG7VYLnU4bvutCpimK+Tzi&#10;KIJSGp1WG4cOHGBXX3bJC5//rCv+7j++6RUvGr6+s4nH8/s46/iNP72s8JLnvujtMzNzu3QSo768&#10;hFajAcEYdcbmHMIRKJVLKFdK8FwBIyVKhTyqpTKkTNANu5ibn4Ofc+HnA/iBd/zmY8cec0osrM0Y&#10;LZXURoFxBs3IOwAjrQjqe2m3FbUUAMXeGVw7Y7pCQNi1tmDc1h9YI2Ej+g4j19uxMydnorc5nAbV&#10;I22n/zeYP8i6gPe3/l3KtGSaldm/wUFPj1fuoXt98+AJQQPfGLhcIHBc5F0XDgAojSRKEIVEaWec&#10;w8/78HIBNGNoJzE051AMUFl3LEPfgyc87ft56lP3JDC3HMdpmkZBkLNcFYZiqQwYhjAM0Wo2IZXG&#10;iZOnMDM7jZFqCYDG3Nw0fI9DpgkZiDShXJJWCMMQUdiFlBIwBvVaA0tLNTiOh3qjAc4E8rkCxqtV&#10;bFs7ge7iHK947iVvue4N73/lunUbh6/xbOGcNg4/vWnTyF/9xltf+ltvf+3/9+5ffsuHt7Se/08b&#10;tmx6x7ZN6zydJpg+NY12s43FxWU0m00YRiSjRErEcQLOOcbHx1AuFuD7PgKfimdGRkZQLhUhBEez&#10;WX9ElenTgadSg6HdH0aElY9Wgg3EGjIMxh+QDaaBAOZgJWL/iD5+2B+uf/TgUKV0YrYNH/lEMfi5&#10;s25WwqYoGQDXxhAEGJRMEccJtFRgMMj5Pnzfg5dpcRgSqgmTGGEc0Qdl/fgHy6TjGZc5d/1jNuqP&#10;hAvWjXquI/xcEFB2QWkkSQIlJYwBut0Q3W4HSinEcYzl5SW0W03IVPYzZXEEKVMomUJZjnmSJIgi&#10;ujypFOr1OpaWl9DqhGi1Oqg3m1BKYebUSYwUc8h5LtqdzuU/+cs//adffv8fXjB8nWcDT/6X8RTh&#10;U9ddJ5qT8dTURRdvOLjYvm50dOw1Gzesn1JKeUYpP5HKZUaxYrHISsUCOGOI4xgOgHa7gU4UQnP6&#10;YSqt4Lsu8rkcXC7gCAeMc7Q6XWgGLCzX4Pg+jhw/KZvLC8+5/i8/dc/w9TwS1l7zU+PdI7fedO2P&#10;v2xXrdVFojSk1FQJqhRgU4RSERuQysdpSs4CkJlOgjYGSlGq3hj6r79keLipyZ4zxvSEUU5zGDDw&#10;h81SrBkG1VH6kZjTnYTO4AwYMcasVzBo2Cw3gTFOisz2NjNyFFPIup7TwAcA33HgOQ5yVgiY2eOY&#10;4JDGIEok4jRBLhdAagMhGIRgCHwfniNQrY7MfPkm5zmHdr/vRP9iHj+uWD963W/+91/7560bN3LO&#10;AZlKFAIPnHHINIaWCnES24xEG+1OCNd1UCgUwQVHo92GVJKqfD0PjnBgGOvxaYRwet6j4wgkaYql&#10;xSV0uyGK+QBJGGL92knMLTUwPjWJqam1cvdDB+9pd/Qv/PLvXv+YA+VPB37YBPS04t0G/NoL1m18&#10;xvrSj99div8r337ZZ53xDd+98vIrfnNsdHRXrVYfH6uWy1NTE/7GtWv4mskJVgh8GGvF0yTF+Ngo&#10;RkdGkcvlIVOJVqtN1j6M0O2GVGAV22rMOEEUkYRbu91FpxPv//w/f/lx/bi86qTkQswP78/iCo+G&#10;4ecHWZQsW5r0HtN2LoOzLJ5AF8ph4yv2Ocr6cmhtqd6KgpNiYE6SkuTirHW0jgIZP2G1OTk0HJvi&#10;DBwqz/dct7thvDTTO9ETxCtedY03MlLl+UIehbwt2MvnEAQ+fD8Ad4gbU8jn4Ps+4ph+R1prRHGM&#10;KIrQ6YSo1ZuYX1jE7PwClpaW0Wg00W63UW80EEYROt0u2p0uwjDCwuISZueX0O6GEK6HRGpccvFF&#10;2LBuPfKFvDM+MfbsK5+541eGr/VM4wnJbD1ZfHn/+/1LC1t+Rn7lsv/2uute/7Ovfe0r33Hhjgt/&#10;olIqbnA5F4ViARNjVYxUyjBaI/Cp1j6fy8G3PQwdLuA5DmRKNRK5XB6O66JQKGBkpIpioQBmgGql&#10;Akc48P0ABoDUQLsbodMN0e40v7R03/HPH+50HlX5aRATV7/aS6Z3v+bCbZsvjpK0158iIxRlP3vr&#10;LPS6ObFs38AxACgwusKw0CzeX3Zks7p9nEX/7d7Tz/roHTFsYAZng+yVg2cYtkfZ69nguQb3GdML&#10;tNqQC2Vm7POcMSipIJUEtIEjiKAmBC05HDAwRh4Gt5kcYwBjBXFg6Bw530cuoKpazgAv8Jf++V/e&#10;+/7ehT4BvBvgV/78W58zNj7x+pINVhfzBRQKeXiOA8EZoihGklJbvDiOUWsQ9d4YoN1uAza4DWTd&#10;sOhvmokAxXGMOE3QbLaxXGtgabmGuYVlGMawZnICF+3YjjhNkSsU4DgORkdGsGnjeizXGpd056bn&#10;Hzx88jF7tU81zrjncNWHfntT7euNj6zftPF/77hg61uZENeEUbg27HaYYAxjo1UU8wE6nQ5mpk9R&#10;/wmtEXa6aDWa6LQ60FKjVChgamoSge+jUCxhZGTUFr9MYvOmTdi27QJs3bIF42PjKJcrGBkZQbVS&#10;RT6Xh+/5CKMYrWbz7ufPzT2qBP0wvMqEZnBWrHUzD2B4ICLzCB7hsUG/WjN7bvjx04mnYmbgtosY&#10;LS1oX1ZRaQzlabXRMNZrcO3ML7ig4KzD4TsOeRmGOnopmRLNXBnAeg2BR3J/Dme2TZgB8O4n/fvl&#10;QvAkSRFaSXpjpfR7DYo0xSDa7Q7imNSooyjG3Nw85heXUavV0WoTwS5bKoZRjHqjgYXFJczMLWBx&#10;cQlxksIAFPRkZAjbYYRbv38P2mEMLhxobdBstXHi2AmUAj//lre+6b2f/9s/+O3f+Oq7J4ev+0zg&#10;SX+5jwcfOvTeys9Md/4olfrfT45Wi5VSgckkhlGUUZiaGAWDxsLCPKRMcMHWzdCSJvVc4KNaKWOk&#10;UkY+8MGZVTKWEp12F41mC2FIy4dOJ4RKFTw/AHNo/dhTGM4XkM/nIKUxd9x9X/36vr7IY4KTKxvO&#10;MVC9mUky21LD3jxMNRL9WwPO6BZsyDAw9BSxkRmFbOu9DVUq9h4+hQzJbJYfNEVZ0HJ4P6VAKdfB&#10;gF5tBGe2gIpGV89LUkpZIyDgOgLcFikx+zlJc5O+A21jNFmlJmcU8/BchwKWjFFdhVRQSgbbtrWf&#10;dDMZx3G46LW+o5Q4XRdHEPhwXZc4NFEEwxhGRyrwPBftbog4TtBod9BstdFsdVBvttFottFqZfva&#10;FNxUGqVyEWvWTGJsfBRj42PwggDzS8uIpcbMwhLuuPs+PHTwMDqdNrRWCDwHuy7ZMSaCwh89497O&#10;P/797/z8Kz513c6nhPT1WHHGjMNX/vAtG/3P1d6by+V+ClphcXHR/rFTOI5Au9vB/kOHMD0zA89z&#10;US4W0clk3tIU3U6IZqOFeqOBZquFTpckvJrNNmq1BtIkRaFQQLlUBmMMcZKQf2r1HWUqwRi1zCvk&#10;CnAdro4en3ncSkLL+m80c93W8P5h8IFA4OkcgMwrGBzgZCwGDrJ4qozA0wHB6ZrZQLwBQI/8RErO&#10;1ETIdYmzpGx5uxDMpv+opDsjk5HRYbQEcRy4jktaGcYglRS/MFq6CTv2pNvQNbotFdtgsrReQhiR&#10;sKzWGkEQwPd8MMYQ+B7Gx8ZQKZfAOYfjCvieB8Y5pCIpwsSqjLmOg0IuwNqpSVSrFVTKZRRLRQS5&#10;PKojVVSrFTDhdrdftD0tV0fAHIEoSfDQgUOYmZuDVimgJdZOjDo7d+18VWnTtr87vuUFv/juq656&#10;3I18nijOiHH4z6/9sasOmDUfDmPz89VK1Zmfn8fS0hLSJKFglP0RMcbgOg6SOEatVifXv9VCGEYw&#10;xpCKk+MgtYHHRqMBz7MtzRKJxcUldMMI5XIFDAzGMGs0imBWcXpmdh61RgNLy3UZuP7jruorl1+l&#10;0lQ2jDHw7I+dc6ocdO2sYwao0ZkRyG4zsIwtmJGjBp4np8EONk7HMcbABG2c03tyToxBNiigYL2S&#10;vqexcutXZWSeB+0nCnN/y7ydbMtOT3+tgfP1mKAGBpq6QmkKMmqlEQQehOBk4owGFwzCocdKa+o2&#10;FUcIkxjGmN6gKhXyKBeLGBmpoJDPQSmFVquNsBvSmh7GaS+deFID5T2AOX70ZBQEpD6d/U0yAZ84&#10;jtHtdlAs5rF+7RrSAklTbNiwHpdcfGGPgbtmzSQth4t5bFi/BmumxlEq5rBmzQSCwMeluy7BSHUE&#10;xpCArSNcI5V5qL5Q+6Wf+w+/ta3V6f7vSrk8p43WrXYHtVodR44eQ61Wx9TkOAr5PDZuWLfxBS95&#10;0R+/4L+84w8vrVTOSOHWU7HsfER8+dWv9htl52WvfstPfvTSXZc8u1avi9279yEIPOSCANPT00jT&#10;BIwzeI6LXC4H1/NsQ5E6Op0uBBcIowjdMEScxIij2DaJiRBFxIGJogRgFADyPApKwmi4ng9m9RqT&#10;JO01XWGMYbFWj/ftP/iZueX23uHrfjTsfDHY7EPJFRduWPtKakBDP6RsvckGKg8x6JKv2J/t7ddW&#10;IDMgK3KTGXlqyLcfmKH7uwaNS1/A9WFGaeiV/dMPH2dvM+NmPQPa1z9GMA5gwLhZFmR2AnqN5Ygz&#10;y2m0lZUwgOMQScpxHQjHgSMEhEOqWoxTWjRTFE+kBDjguC5c30vuve+hTyXJ4kl6p8eP6wG0lua3&#10;XXblM95YyhecQiFPsRCWNdA1SNMUrVaLgo8AtAaSJEU+F2Dz5o2oN9tYWlpGLggwMT6GZrMJJRVG&#10;KhVIpTA+Noracg2O52J2bh5pKjG3tKzvuP2+3/7Y5278qASaX/nW9268eP343fOL9XWe723L+T7r&#10;RsS81AYYGxtBGEaI4sTljvu8F770eesmS9V9d9y/e3H4Mz2VeNo8h1999RUTS69+zrvf/ovv/Lu1&#10;UxPb9u0/ACEEAt/D0aOncO99u7G0VMfU1BRyuTxSqdHuhGh3ukhThXK5is2bNqLV7WJ2fgEHDh3B&#10;7r37cfjocSwsLqHV6aIThmg0mmi1O2h3iNoaxzE6nU6v+CpJUkRRhDimgJHnedRR2XG0zg56HLgZ&#10;L9bCzzWzxzTDZ7M9bY6g2gHXEb3ZPNtosGgwNigdRyNu0A5wRlkAxhiyZ3rH9viLpw9oDt9/NGTx&#10;gwzZpfYf078MZApWHoMBHUhih/YPNiC7kNWjaAYYbtO2nOpfuOUDcMtw5cIBFwLcEUiVRpwkCJOE&#10;AoSWfapgXJZzHncj3WHMzTebaZLWHIf4CHEcIZXUkUtKhTSVVPbPOQrFIkaqZQSBD+E48Dwfmzau&#10;RyGfA2McgeehUiqhmM/Bc6mALPA8GAMszC9hzeQkBHdx+PBRbFg/scJr/Z8f+dS3RWfhF+dmpz/8&#10;0MEjjZm5RczOLyGKY9z7wB64roupiXF4nofRsYm3vvTlL/jYP/z59ddlka6nA0+p52AAdufOzWtu&#10;+MQH37n1iqv+utWJXrtx3ZqRdWun2PLyMqYmJ7Fpw1oYaMRxghPTM4gTiXanC3COUrmMUqGIREq0&#10;mk20uyHGRsfABf0ks5bwqZTodrtoNtukA5kkkEoiVRJJSpHlVquNsNOBklQhxxiDcAQSqRBGIU7N&#10;zbVvvfOOT9da6YHhz/GouOkmlP72I1dcsH7iDdJ21cpgBtKUWbGVHuh6RX/H/kC3r1r5mJH3kBmG&#10;fuFSNtgtS3BgJl/5vL2fxQCGtn5m5TFug4aD0aMVNofxgUwFvYaMIB3vuoIYjYLDFcQZcKzeJhfZ&#10;sshWzFpvAVaIF1a9O1GK0sUw4I4AdxxwIdiD+458MekuPS7Pbxgvu2LSueTSq15YKBY3ARpxlJCZ&#10;M0CapiQvyAUcR4AxTkzbwEcqJZZrdVQqJZRLJXTaLSRxgk0b16OYzyNJUoyPjcD3c+hGEbTSKFXK&#10;2PPQQTyw56C56rLLb/7aLbd+f/BavvvAkdr4sfmbc1Olh5qd+LJ8sTjm+j6MlQecW1iC73nwfU+E&#10;YbR+x47tr/72859V+dcvfu0uAE+aLTqMp9Q4LL32lc/+5d/9jf8VJ/JXpFRTG9atEbfdcSdyQYBO&#10;t0tir/U6Tp6cRi4IML9Qg58LECVESup2Y0hF1GdlYOMJETjnKJfLGBmpolIpI8hR7wBtNFqNFrRW&#10;SJUGGBGelut14sW3myjmi/B9v1cx1wkjNNotLC4uLj9w/32fXmikR4Y/xw8Bz+976PkXblzz49Iq&#10;PMEaBrpDN9ng6hkHy3uwz/YGeRaXYL0RZ9Ws7ePseTvZ2tfRjE+P+vGAbE9/AA8uUQiniyec9rje&#10;yoCeZwPxk0HrQJ+EohfcBieza+M26s+YLVm38RHB6ViAQVntCo3+LQUnbf8KZtsbwkAzBiYEwBm4&#10;cPi+g8e+mLSXnhSL8OW5qY6zeeJ5fi53hRCCCS6Qy/lgoEZJwlaBpmlCVb9hSHUgjMF1HWgFFPI5&#10;JHGCOIzgOqQy5giOUrGEkydPYWZuHkI4+MG9uzE7t4SRkSruvHf30cMnTn55+HoeCsPk+3uO7H7R&#10;FTtP1LvxS/P5fKHZ6kBZzVHAIIoiNBtNFEslX2v57Fe//EUjn/3SN259qg3EU7KsuG7btsof/Zdf&#10;+KXXv/3ffcT3vDdoBidJYjQadTz/OVej3mzixMlpHD85jVOnZnD85ByarTaCXAClDBzHhXA8SK3R&#10;jRJ0oxjNdheLS8s4ePg4jp2cxomZWUzPzWNucRHNdhvaGHi+j7nFZbTabcRxBM9zUCjkUMjnMDZa&#10;xeQEBYR834Pn2XWsLeQTjpMWCrnHHZDcCThIkslefl/0Z2PYwZyB2QBX/zYzGgBjxB60D3rHZ8/3&#10;HnMq887OT8VX9Gcjo7EyoDloaIaff9xew4AReDRknzj77MZ+Tg1LEDPkvaVKQUqJRCokqUSUpkiV&#10;RKoU7VMKcSoR2ueimOJESgOGU5tBDSBVGhpgKARP+vf7gYMH4/2HjiykUirHEcgViAmpbFA565Dm&#10;uh4KBfIIpmdmsLS0DM9xwQCE3RDr1qzB5OQEjh07genpGQghsLi4iG43xI7tF2B5uYbZ2QVcuH0b&#10;tm3bwor5fGX4WgbxZx//3OeXa63fOnDsxIF7H9yPTjdC4Ac4ceIklheXEPgO9uzeg26ceDt3XnId&#10;/TSfWjwpz+HlL/9Q5Y/+69Vvuuba1370kmdc/GYl5YZCPoc0STG/sAilNU5Nk0FgDKiOVDE5ORY9&#10;/9lXNXfuvEgVCzmnXKmwcrmMVruLI0dP4eTJWTRaFPxxPQ9SaWht0OmSsVhYXMZSrY6l5RoWF5eR&#10;xgnyuQCe72FichylYhGu52D92rWYmhyH55IqVDeMECcpunGMRKZYrtfnb7zptn9tdeTjCmj5b5jw&#10;9N3zP7Fj26ZnaW0gjQZsPUUmRpINEpbJwGVuQ3a/P5xgsgE9sL83KBkds8JYZEZiRYBwpWEwoFoF&#10;xvqByQwPH+7s9HuHdrHs/FYbktmdzMYYGD2wwUgqxaa3J80LZj+tzmpKepWqHErbPIplURvQckpp&#10;6vmhjYJwHQjBYRigmUEuH+ChEwvfiV/ygjuxZ8/Qp3x82DpVvWDXM3a+pFwq+r7vgzMgTRIKhqYp&#10;ANbrvyocAVgl8DRNIYSDKE4se9OBlBKe68AVAt1uhE0bN+CCrVswv7iMqakJbNi4HguLy9BaH7vr&#10;gT3/NHwtg7hv35UPJtG9e7duWjd55NiJqRMnZ9xCLmCNRgPLSzUUS0UcO3kK7W43/cKN3/pnAMeH&#10;z/Fk8ISNwy03fnLXWPnA/9yyZdt7/MCfbLfbrtIa3SjCkeMnMDM7aweMwcLSkh4dHVu6cPvWO772&#10;lW98/Dvf/uZHHty997Zaq9uYmpzaXK6Ug0KhAKVIhjxjpC3X6lSYZAw81yMadT6HwPeglUQYxijn&#10;c6hWyvB8H6MjFYAzxEmMcqlIzWw8F51OB0s14rinUkIZg+V648RXbrzt05HWc8Of7dFw4fNyXn1v&#10;8qqLtm66Whli0Rlj8/SWRj043IzlR5FtsMdZ19+AonWZN3O6mTqLYww+N1ibkL0ZPW8DfZmxOM2Q&#10;efg7PHwPTmMceu9BF9N7GRm2vmHKjIOBNRADRqL3Wrtc0MxQox9rJMEooKnt96VAYrraGAjHAQQd&#10;yxhDoZDDiZmFW5uzJ27FwsLj5qsMYnNRJLuuvPJNXPDKYL+MYqGAbrcL16Fu291uiEI+h43r1yOX&#10;y6FWb6AbxhDCQavVhCMc7LpkB6qVMjrdDsqlEsIoxndvuwObN2/E1NQaTM/OgXPOklge+97d935i&#10;+FpWYo+ZmV88/In/+Wc3/PVHPzq3cePa1vzikjM/vyRyOV8ePXZKTa5Zs3jLrXd+5LJnXvT5Bx44&#10;8JQuK4Z/Ao8V6/be8dUP7Dtw6A3tdsvhnCNJEnS6IZSUiOIYCwtLmJmZN+Oj1d153/2/d9197337&#10;792/91gcH81O8uz1oxve+h/e/tELt29/meAci0vLSNMER48dx8L8MqRKezluwRiKhRxGqiUIIbBc&#10;a2BxcRkXb9+KUqGADRvWgjsCQjCUSsRTH6mUbZDLQbvTheN4WFiuY2ZhCSenp3f/8Z/89c/NNsO7&#10;Vn60R8fO667zjnz/rt/9hbe+7vdPzi2Ac2dFVaZSCjJVZISU6pF3TLZpA6kVmLHR/UGpuAEVqcEZ&#10;n9tW9f1jLQuR9WWkBpczPc+lt2f4+f7+x/MDEAMWIzNAwpZlZ8ahFwjl5PFze98Of7uS1b0VreAM&#10;QF82jgvHeh7kJfiuR7wDzqyWI9VYFPM5fOLz3/rtqy548/tuvvn6x708HMSHrrrKbbz6+Z9et3bN&#10;G8ZGKojDEO1mCxvWTGBubh6B7yHwfUt8cqnOJ5+DcFy0u9SFOwxDdNpNcM5QyOfBGUMn7KJaqaLd&#10;DdFotSENkKQKGkAcxV//2f/6nlc93Ld7ZFx7zeXVY8eXLkyRTgWu62jNxf0HjzcVcA+ApeHjnyye&#10;qOfgXX3FJS9+aP/By7Q2PE5SdMMI9UYDc/OLOHrsVHro2IkD9Ubnj/7Df3jb7z/zRa//2n9/9x89&#10;1FCqPniS7Ts2es9/zrNfOjs3v6uQz8F1BdIkwZqpSWzZvAEcGmE3grHlrkIIKmBZqiFfyGPXxdtx&#10;wdatiKIQgEGlXMRotQJXcKRJCi/wYYyB53tI7Zo2jFIw7mBuZmFueXHhc0dnFh9XZd/Cnj3KGx/b&#10;eOUl23+iG8cQnH7MyAYMy2bLAXk4xkCVBHYGzgZQb2GxEpnbbqxhwOC5s8QmoyO4ddmH4w7DGNw3&#10;+PTDjzw9aPa3v+Rs6WL5DYPGoccMza6Fk+gNViyDaOAzbmModgmUpTgNt+lQ+10aAFwICC5sipik&#10;6h84ePTG/TvYHU92WfHFmRl94ZZNG6+88hmvuGDTFmzasB7bt2xGpVTClk0bUCqWoJVEmkpymjjv&#10;cXG6YQzGOaqVEqYmJ1EuE0PX2LR5kiYIcgFGR0dRrVaQs5TsOIpn/nX60Gdunms85tn+oWNz0Wy9&#10;Ob1Q7+yfWWrum11u7DXAYQCPqz7oseKJBnSWkJq/fGDv/n974MF9tXvve9A88OBevf/gkaXjp2Ye&#10;7Ibh/7n88ot+6qbb7vyrV7zhZ49fffXVp6163FKM26empw/ve+iQabQa4IKDOw7CKEQqJS6+aAee&#10;95yrsOPCrahWSCh2cnwEl1y0DTt3XIB1a9dCOAJBECCXy4GBqujCMII0Gp7rotMNLdchxnKtjlqj&#10;gW6no6anZ/ae2H/yCa7RnHnOROQ6Dl0zFxCOAyEcOIJuhf0xU4KfgnOKGA6wyUmgN7NSNmLllpU8&#10;0zhjoFoDxgHOAazgSQzEIh4h8IiBAUz3+9uwgtTpNo7B+/SazMgMGp7eyS1DsxdHsJ5Tz4j0DKhN&#10;X3JOhnPgXIYxaBiAE3OWW28kVRJKa3Du8Wvmdz5W+/ao+NqXvvUlA9Npdzpot9twPA9aK7i5HE06&#10;o6PU/2RigtSkfaJUO45Ap9PB4uIS6vU6Ou02Wu0WoigG5wLtdgfMwNLAqT7EEQKMIbevHlEzznMU&#10;T9Q44B3/5X/cWylV/stDR4797OFj0z93Ynr2Zw8fO/lzJ07O/dy1b371b/3Z+z927/BrhvGxm49F&#10;X/vGd445Houb7Q6OnTgFx+VQSuPQocOIkghhFGH9ujXYceE2FHIB0iSFEIKorHGMhflFaFveu7C4&#10;iKXlZTBGRVZxkqJUKsH1PHieDSgJgTAMW2En/szBdnth+JoeCyYuuuy+IO8uuvbHikFX/jSD8tHA&#10;rAudbf3sBg2+/mCyKUG7Cc6pMGpg3+AxgxmK7H2y6xk8Jhvkj2U73XkeyVvJjhtczgzu710bI++J&#10;vJLMcFoylX0t55yaFwlOy67e8ks94d/vMK4Ua44HwrupVq8jiiJ0222kSmFhdh6tdhdC0G+K2yKt&#10;UrmEtWvWYOP6dfBdB0vLyzhx8hQWl5eQJim0VoiiCL7vQxug3e6gXmugG1LvTQ5e9NduOCvVlo8V&#10;T3RZAQD4wQN7GydOzu4/euLUfYePnbr/5PTc/lMz8zOf/ezXT+spnA45n+3ctWvnK43RwczMHCYn&#10;J7Bu3Rp0wxDNRtOKcdIX3el04DgOysUCGGNoNVvwXIonhGGIOI5QLpUwOTkBozXCKCaORRghjBJo&#10;AGGY4NjRk0fYbff95s0zM4/5OgfR2L+788q7bntbrd6cVAZcZWXJsN2cskAiIz88GxBsUOvAegeM&#10;swEOgdVGGDg2+/Vz1i/87G29gZY97t/2Bp/VQ+idd8C7IGf/h6N//Ss32HMNH5M9Ru/8Bsiu1Rq9&#10;7DE9mxkKu2/gOWJOCnieY5dj9L34rovdB45/cf9F+P6TXVYAwO7uQvq/ZNrNl4uvmpoYz3U7Xbiu&#10;g3wQgAuKqbVabbQ6XYolOTRBBb4PR1A1p+e6yAUBysUifI/UqkdHx+A4DqQizdEgCFAsFtCo1+Pd&#10;993/rQdOzj0+Et4ZxFNmeZ8oLtyy1Z2ZnhXzC0soVUrodDqYm5vFmqkJVKtl5HIBZufmcfz4SXiu&#10;g80b12N0dAS+S+3ufN8DYOC5DkaqVQRBjv6I7Q58P8D84jKmp2exXKuj0wnR6nQwt7Bwy/V3390d&#10;vpbHDMZMpVKa4xwp/ZYZyaazfkFUxgJ03P6WlQQ7Lm2e64ID4IIGgxD0WopVZMxD8hL6A4sRs9Du&#10;J2LRgMcw5GEMbnTp/ftkhH74Nvy67P7g6wcxfNzwuTIYQ3kbY0OUjLHeuinjd9DnoeM1DBlTGGit&#10;NNNYwg03PKlMRQYGmJu/ffs9MorvYozB9z2Mr12D/EgVhXIJlXIJ1ZEKJsZHUa6UwTlHtxui2WzD&#10;dR1Mjo2iUixCS4koCsE5R6VSpmI820C5XCygXCply938YrM9Onwd5xLOunFwfFEYGSn7ruugVMxD&#10;aYVjx08iimP4nofZuQUwxjA1NYmxsVG0Wi0cPXIMjUYT1UoZxhiUikVMTU6gWqlAa41ON0QUxSRN&#10;pjUY53BcD3Ei0Q0jVIrB54av4/FifGx8lgGRUcpWJtqUJvQKfQdmZ0+G7L+Mt0DHCGEVpLld01sv&#10;gfdmeIo3CHtfWG+iVyqdbTZtmJ1/eBvcv+IYPhzrOP2WxTx69wfeb8VnymCXC6xnsAwG5SyzNLcB&#10;XTu3xkAI0n1wHeqITjGdgSWGPZ/reS0m8tP9Mz55XHfZZdN3f/8HP9i7b3965OhxHD1wCJ1aHTpN&#10;4eQCVMfGMDoxjmq1gkKhgFzOh+cKCFtP43outDGoN6hQi3OGJElJ0jBNSTi3G6LTasFImd91yfZV&#10;4/CoMMp7zStf4mxavwZzcwsoFvLYuH4tjNZ46MAhVEqZZFwRnNNsSWItCsdPnIAQAvkcBYc6nS65&#10;ciMVuK6D6emZXn29Vhq1eg1a6YOf/PQX7h6+jMcLz/Ni3/WXUikhZQopJbSi9KVSyjbNlbY3pu2R&#10;OfB8r+YjMwYMdgDRNNlzv8kDpwGYGQT7V7N5i34BFqhPKLfn6K0ZbPAye5y9B2On50KcDoOzfpam&#10;HMawZwAbL2Csn9pE5jH04gmM2KK2/oLbZjfcFq5l9GXij5CBEpzr6tjYgfyr1B0Db/Wkcf3NN8uF&#10;RgPKKNZstXHrHXfh6PETWFpahoxipFGERq2GZrMJLjiqo6OojI4in88hKBQwsWYKmzasRz6fQ5wk&#10;aLe7cFzKZimre9psNhGGEYqlgrfz0ksuecPY2JMuHnu6cPq/8hnCXR+6yt28cX3l/gceZDsu3Ibn&#10;Xn0FtKK0pcM5LrxgC0qlInL5PMrlMoqFPOr1Bg4ePIIo7OKiHdt7RT1pmsBxOJRSWFhchlQGfpAD&#10;wNBodXD42HEcOnrCSJnc0D08R91LngQ8AT05NV6vlkrwHAFmNA1yO5s6giOf8xF4LjzPge+5CNxs&#10;c+B7DnzXgWPTncLm8YVg8F0HviMQeA5V97kCrivgCAbH6QfnXMERuA48R8B3hO04nnkYHCKbzQ3N&#10;7nR9ZIiEsKlWQbTkR9oyDAYWzUAx6/Cyoe+dZMaC3rt3LKdlkes6cD0HuZyPIPDgugKMAdIWzyVp&#10;glSSkKvWCtpIMGbgugITUxOHX/CiF9008+EnsTR8BFz2jIvERTsuZC976TV44+tfg3q9js/9241Y&#10;sFToer2J+YUlyDRFu9kCcx1oqdBpNtFpNOD7PqYmJyGVxtz8IlqtNsA4FpeWcOLUNE5Nz2BstIpd&#10;F+9gm7Zue8MeFm4fvoZzBU8qIPlkceM362ve83u/+SvFYuGCkUoVruMARqPb6cDhHJPjIwh8HyqV&#10;aDYaiKMIlXIJGzeuw/p1a5APAjAOWts7ArlcDiMjFYyOj2N8dAwjIyNYt24tKpUy8vkC4jhd+vo3&#10;bn7/LQeP7Ru+lseLt77tJ1/TCcN8HMcXZLO14wjKy9tZLhsc1A+SJm7K2GWBQQDQK7wEzjlgy7UB&#10;wLGzKB+INbiZSAzn1qV/+Iyd7WfWYHE+GJQcjgGc7vUECqz2j+3Rsu1gzwxidkw/PmLjIsJ2IV8R&#10;C4H1Fpilx2vSbOj15jQUT7FxFkdQObTgHMVS8dDOyy//2vo1U4v/+Pf/8J2hy33SeM4zLtq5Y/u2&#10;F5VLBQ/GYGy0iuMnTuK22++G6znQWgIMmJ2bp5RkksLzfHAhsLS0jOVaDQYGE+PjmJ2bw6Ejx/DA&#10;7r1IkhRTk+MYGamiVCwCVL5eeu6PPfeuT33+a2dNRPbRcFaNA2dsy3XXvvK3jFJFmSSQCXVRFpyh&#10;XChgamICY9Uq1kxMYHJiFOVSCfl8gCAIoJVCq9NGKiXCKEIYxrbZKqCVRhRFaHW6SKTC/MIilutN&#10;c+jw0Vs+8rF//TsJ9PQYnih+6qff9GpwIZM4vtx1Xfge9WFwhA0U2p4NrkPEHeq7YGd26ylkyyTB&#10;Kfcteo/J2AjOSTmJMStCAgp8Wnc881JotD18FufcBjkHBisFEa2B6hkKe4rTbkPnHDA4K5+neED2&#10;vtQXNAvUZtfXP763I7t8+xzn9L0JQZ4QlXpz+IGbTk1O3nfZ5Zd/vVqtLgaBJz/x0X/87vDf5cli&#10;15qJwkWXXfK6wPeL0BqlUgntdhu333LbTa1upzAyOlIYHala7YcY+/cfxPTMDKIowmKthlMzc5id&#10;X0Cz1cZnPn9jfSxqvS2anv6oMzH23LVrpkYnJkbBKZ0ODYNap7vhhi987f/03KtzCGfVOLzvPb/+&#10;7Hyh8I6C73GZpGi1mpBpCqMN2u0WFuYX4fseOAwcISCVRL3ewPz8PJaWa2i12pBSYnpmHocOHcWB&#10;g0dwanoG7U4XwnGRC3KYW1xCkko0m53wBw888JE7Hzzw1eHreCL4mbf95KsSJZ04ii53XMFJJk7A&#10;FbR5rl022LWz6wh4Dq2paUkg4Do2GCkyA2LX3ZwqL7ngPQWlnmue0adXzOo0uDA0kDGw5h92DuzT&#10;pzUAw+egQfvIGRHYQOGK12bGI7vWnieTvYYummdxBs57XggFJem7KxaIijw6Nv7gc57/gi8XCrmO&#10;YEqNjJTUP/yfj36v/4meGlyMNN35Y89+Wz6XG1UyRaNeh9bKbJ4a+ero1MTGF7/4RSO5wMfUmknU&#10;6g3ceOM3ccNnbozjOBYbN65lGzduwJrJCaxdtxacmfCX//LjP/eLlan2ulf82FtL5dJUoVBALvDA&#10;GJWkt8NoUkLfuGffoVPD13K2cVZjDs953nOu9V3hCMsGLOULGB8ZxUi5BE84SJMECwtLuP/BPbjj&#10;+3fjyJHjMEZjZKSKtWsmsXED6fVdcdlO/PirX4afuPY1eMHznoVyuYTjx0/i1jvuxuLCEgq5Amr1&#10;2vEt+eAzw9fwROEIph3Bpee7TcG4zXF7KOR9lIo5lMsFlIp5FPM5FHIB8rkAucBHPvAQ+C4C30XO&#10;9+D7DgLPge+6xKITAr7jwHc4fMd6HJy+H24HneCMpMwG/nqMWXn4gY2WJv1sQr9CvG8peC91+kjb&#10;SmJW5jGQl8P6mRl7DYNbtkTqBUQHliJCMGqkmzE0OYfvOgg8F4HvoZALUCzkMTk+gpzvmi2bN99l&#10;ZCRdaF0IfOUJ8ZSkMIfx9q07a9AmcSwjM0eNl8PJSuHItk2bI+E6aLba8PJ57Ni+DT/1lmtxwZYN&#10;qI6UsWbNFNZMTWB0fBR+EODyyy/NbXrm+Nr/OnlIcNdhGkCj1UKz3QbjHIVCAUwI/oyLtr9j+DrO&#10;BZxV47Bca14TuD7SKIaREmsnJnDRBVtxwebNuGj7djzrqiuQC6jopVwuY2pqHBvWr8f6deswNTmO&#10;ifFxlEsljI5UMDU5gY0bNuDii3bgBc97Dq59/Wvw73/6zZicnECiFI4eOvrp3/v7zxwbvoYnCs9x&#10;VeA6UjBWUyqBgAFjhprteAKBXWoEgTUEgYfApx9/zgYjM2PgutbrsB3DKbUnwK17nXkW5GZTXEPY&#10;52EHXHabxSoGDcCK+3Zw9wa/fc0jbWRMbAp1gM3ZMwA9vkU/1sAFIxq5bUXoCPp8mcR84PtUzBR4&#10;yOcClPIBKsU8KpUSxkYrmBofxeTkKNZMjKJaKmKkOnKqXCosay217zoqcJhmKu1HRZ9C/MXrLpaN&#10;dtv4vkdK5cUC1kxN4L6772s2m43lPbv3wvd9mDQFFwIX7tiOF13zbH/TpnWsUqlYWjdlX0bGRp3X&#10;rtnx796Xf9ns7r37ao5DnlAcx0iSBL7vw3EcdslFOy769rf/IRi+lrONs2YcKpXKlrm5+bWB5yEf&#10;5BB4PlUq2n6TMAYySeEKgW2bN+KKS3dh26aN8DwXSUICs51uF6mUPbUl13XhudSmPYoS1BsNbNq0&#10;EadOTk+//Mqd/3f4Gp4MXFdo3/Nl4HstwWiGdwVlGxwhelkFl9tsA+fUdt7Jlg8MwunPxNn45aBg&#10;Zqbk3C9OoPvMUE8HY3kVPww2qtArcOJWp1E4Ao7r9N77kTYa/P1rXPGcXQIIISAcThkVlwycsJkV&#10;33oCge1YVcjlkM8FyBdyKBTyGKmUUC4XUS4XUC7mUS4UUCpYjyufh9baTK6d3O17bhi4nvJ9V/u+&#10;r4LAfVo8h6/82gfi2dn5ZpKkYIyjVm+iUqo4QRCYSjF3uFqpYGztFJaXazh58hTSOMbznn01OBfI&#10;5QMYxhDFMQyARrMlNu/Y8ZI333CDkq3lTyijbfYtB8dzoaFQKhbBuVj3wb/6l0uHr+Vs46wYhw9d&#10;dZX7wT/93V+XSuaOnzyF0FrSUzMzODk9gzCK0O52cOz4cephUS6jWMz38uPlchlTk1MYGx3D1k0b&#10;MTE2Bs91kKapJZ2kCOMYYRjizrt+sPSVr3zjveP+ukPD1/Fk4DmOzuU8WSmX264Q8F2PZnZu4DLA&#10;YRpMS3AocK3AjYSw95nWYFqBKwXIFJAJIGMwlcDIBFAJmEwBmUKnMaBSmDSF7m0JtExo9tL2/FqB&#10;GQmjJZih+xwKgmkwpvsDnVkjZbdhZMakb1TYwwlQA/cdATgCcDmzwUQDVwCuAIQAXJfBdRh8l8Pz&#10;OHyfIwgE8p6DwBPwHAbfYfR6ZmCMgpQx0iRCEkeIw7DjOWKBMSN9znQ556tizlcj+fzT4jkAgBDi&#10;tnqrhShN4fs+Ts3POf94wzedU7sf/EYcJziw9yEcPnoMhVIRx06chHAFHtjzEJaXa1C2w3uxkIfr&#10;eezKq69c8/GfeOba5W888JlT07Mn9h86jFq9iW43xMLCIqrFIpbmZtc2F5cvG76Os42+v3mGYAD+&#10;n9/82p961bU//r5Na9dMHj98BA/c/yDGx0YwOTmO7RdsRbvdhhAcucCD53kolkuIuiGEEAgqZbQX&#10;lrC4tIyNmzbCKeYgWx3IJEE3SVEdHcPs/AKOn5rBLXfco06dmP7oZX/2a//lty954w9tRPO4YQx7&#10;7c//u3dMud7fea6DarmIeq0Gz+UIPFKgqpYLtERgjNSMpYbrOigWS0TegkKSUAMtkTVHiWIoRe6p&#10;lBrMKhHl8zl4ng+lFFotUtzO5XLQALrdLgVoLU8kssK9zVYX3TAGOEOnE6HViTC/WMPC4hLGRkd7&#10;GgmB74FZL4Fo3iQpI6WynoKB67gIAtfGUKjEPmtMzBkVJMFqL4IRZdh1BLTlRXC7bBI2ham0gue5&#10;MODohhHSRMH1PMBQ23rP9cxCvfHZwjvz//Fzb/rcU65X8Ei46WN/duVSinu2bt6AkUoZp05N4+C9&#10;d/7Wfe59//SSydffCcbXuq6DTRvX48CBAzh08LCsLzfvufaNr322EC6E6wDcgQZwcnbm1B/83nve&#10;dceR+pf/7L//7LtGxte9f6RU9nzPwdrJKSwt11EeGdVHDx760Nc++Mnf/vuHHnrqf6dPEA+fOp5m&#10;fK5S2fzu9/7eewPPuzjwPFTLRUyMj+L2O+8Bg0aQC1As5jE5MY5OGKLT6aBUzCMMSce/22jhxKlp&#10;5II8KtUKTCKxPLeIOElx4NBRNNttPLjvAKQBONhibWn5D//Xr/z/npRC8SPi+utRXDd20URQ+EnH&#10;4cxh1J3LcwQEBzzBkMQxVJpASwkY4jRwkAKUTBM4TCOJukjjCFqlUDJFmiRI4oiq+6REt9tBs9HA&#10;8nINjVoNrWYTYbeLNKHy9E67jVazhU6nCxgyDkYphGEErRTiNAWzAqWplPSaboR8LgfPdeF5JIrK&#10;rGYDA8BB4jKcU7yBYgUuEbsCD75HMRJmjE3ZcgSeA+EwW1tpIBioYIozcAG4DoPjMAjByJuxsnEy&#10;JbITNeEx8DwqbZZpGp5YrH38pj/9xjeHv/qnE0fueEC+/Cde/RuFfJ53wxDlcgl+LgjH7njwFmfz&#10;xW8cHRkZnxqfQKvdxNjYCFzPk5124wfKYFsYRkJrWnd1wghLSzWv1m3f8aZ9x+6smvn5ybVbLs8V&#10;Chc4jGFidBSj1SpyvscWazXnY5+58auLSXLGjOAPwxlfVvy33//117Wa7auSJMXC4gLa7TamJiYQ&#10;+AHu/sFufOeW2/Gtb9+CO+68C3v2PITJsVGkcYLFxSVMT89i7979OH78JNrtFmoLi7j37h/gS1/5&#10;Bo6dOIVnP+sq7Nq1E2+67ifwshe/EFu2bDp27013rpD/fqpx+NB0rI2OOOO2hp/W9WlK4kRRFKMb&#10;RgijGKmUPSpw2O2iVquj2+1Sg544QZwk0JnUvZWlpwCXgOd7CAIfjuuRlLsNeklJAz5NqcDUc114&#10;rkONXxxLQGI2nZiVlXMbNLDZiiyNmB2jjab2cLb5LefEaPRtINH3XCJn2QKlXM5HPhcgsB6I71Pr&#10;O845HIdStk6me2FJUZnTmsQJ9aE0xnpKshfnaLbai0cX6zfQlZ05xJ2OLubzbdd1yDD4HoSXewnf&#10;smu7IxzjulSyPTo6hnK5jPXr1nKHIWks1/d2Ol0wxqgjvO+jE0b+pc/YueHB63Z6ePnIrO84e0eq&#10;JAjTaLYhhECapqhURtamShE76hzBGTUOH7rqKveiS3f9JwPjT02MYXJ8HA4XOHL0GAp5HwcOH8fY&#10;aBXlcglHj53C/gOH8K2bv4v3/vnf4BOf/AwOHT6KzZs24FlXPRNLy3V87gs34hP/9Fl88tNfokHp&#10;+1hcWMLRg4dx4NBh8+1v3fy3d9dqT5oq/WjQqZrlQpzktsiG24awaSqRSAnHtsxL0xRpSoVgsIVH&#10;SZKg1e4iSVLiLMAyIF0XgU9kr8ztLxZLKJdLKJcKKORzNBDtlgsClEtFVCslFPJBr+mssOk4NqCN&#10;QMaif/vo6C/r6eU0s2MgA+JYvgal/vqGJDMSQohe5gVZwZWtM0lSiShJEEUU/HMcAa0MtDYIwxjt&#10;RP5bfe/epyzD9Fix0feTxeXl+7pRDD/IQWmDUrlSTnLFnZMj1TsB+j4LhTyiNIXwPQ7DWMEV95eL&#10;JVUqFJCzqdidF13IxsfGLvjexlz5huv3JLffftdDxqA1NjaOXC5AvdFEu9OF64qJt7/tledUncUZ&#10;NQ5T73jTtXMLCztGqhV4vo9UphgdHUGxWMS2LZvxxh9/Ka570xvwhte+Gte+9pV4y09ei1qtjnzg&#10;442vfyVe84qXYMPGDZhYtwYXbb8AP/XmN2HXzovwgudciWfsugTTx0+gUCjgxMlTmJubP3n7F779&#10;+eFreKqR37buUKqxN02z2Zu+UkM9fGmAOA60ofbrWlHO3/VI6pwzhsAPUCxQDYnr0fGOI+A4LjyX&#10;GisnSYx2u4NGs41ON0SaUkGZsS3lcrkgy8kjTlKkaQqjNcRAfQRswDEzGJnRGMx6CKv4RCXnHMKW&#10;ojPQh8qON4bIWcYoqyYtqWGxUuAclM4N3IFlBBkjrU2vk5SS5F1xZoliLhmzOE7QaLRCvX3jB/pX&#10;fgaxsBDe9b3vf6rZbOn5hUVwy3c4tdx+0QO7H5zNF/JQxqDebCHwfDhcML9YKBgtFwqFgnQcB3Gc&#10;gHOOUqmIVrsz8ocf3OMDwNz9x/6tUa8d5Zyj3SF1N9/zEAQ5cenVz37+8KWcTZwx4/Dnz31urpmq&#10;n07j2FleXkazXke9VseBg4fQbrWwZ98BPPPKS1GvNbC8tIR8Po/q2Che/YqX4gXPvxob1q8jVzeO&#10;ATDkggCu62JsrIq3vuWNCOMYjuOiUCnjwgu34+ix45/Nv2m0M3wdTzXmvnbrwtGTp+Y6ra5tDU/u&#10;OBcC2lDHJoCBMd7zKLQm979QKKBYLmFkpIqx0RGMjY5gfHQUY6OjqJQrPVc9n8/1mvqMjlRQLOR6&#10;SxcqS+8PbqWoJ4TsNYYd9BD6s76w6wgyDLSf2+Ozeg7XcSCcTJtipVHJtjRNqdpUSktfpwFPHgO3&#10;/Tke7qIYkKq061DfVCEEmBWa7XS6SLS6Zd/Rpcel7/lU4QZA/csXvvQDz3GOKa3tki/Fho0bLwGw&#10;rAGdSokgyKFULkM4LlszuSbYvn7iPs93a77vgXOBcrFodSf5BLTOAcDXpqdPzMwsHoviBO0uKUxx&#10;zhDHMUIpXzl8LWcTZ8w4LOxY/8J8MX/Vpg3rWRxHcISgvoLFIqZn56ICZzdOjI3DdR1Uq1VoqTB7&#10;ahoP7tmHyckJFPJ5+J4PrTWiRh1JkuCB3Xtx/OQs1q9bi3KljLVbN+HkiZM4euJk+6/+8qM33fyx&#10;Y49ZvPMJgzGz/9iJ+8I4aWtNQb84pl4H5E0oaEODhTGOJJXodEm5KkkSwBoQbQDfDzA2No51a9di&#10;YnIC5WoVBgxMOMjlcqhUqhgdG0OlWoEf+AADXNeBMQZJktq2gLQUYMy2l7NEpZXLiv7GLfuSqjj7&#10;BoBb4nP2OiEo0+AKB4JRZaZKUyRpAqVVr0mxVgoGsGXqlNZLkhRpSm0HlFI9YwRwIki5LtJEIYoS&#10;SJmi3mxLr1z4p+UbbzxrkfutP/mcuxcWF78SRrFeXFzC4lINQbHo5Tj2Li0vL3fDGL4fIE6oZV6l&#10;Wg4Knc6hsBPWfN+HKxz4vofR0Sq2bt6ytaV1b8kwf3L635rtLtZOTVLavtNFFEcAcy579zXXUMrn&#10;HMAZMQ7fvuYax8n5uzhjYydPnYKUEoePHMVDBw7g4KFDSVJrfnLr1s2B53lQSkNKSsO5joNms4ly&#10;sYhjx09gdnbWDjgJxhi+f+cPMDJawW3fvxvtdhcH9uxHvdEyteXare/9pZ86Y5VuUVffzIA6MwYq&#10;lUiSFFKSTF2S0gzuOtQsViqFbhih2eqg1WxjabmOhcUaavUmophYcyPVKqoVaj0fhhHq9QZmZudw&#10;anoac/PzaLbaSFNqyeZZObIojhGGMXUTz3pLrujT2Qcf2OfaGZ7YkMy2xAUAWjoo2Y+TkBdC+1Mp&#10;EScplK2qhBVzYcwGNbWBTCXiOEYUEY+FBE/ISBhNmQrYGovEKpgniQSMeaDJ2D29hh5nAV/5wFfi&#10;3333//zHTqv9UKvTRb3ZhGP0N/7mLz65R6Zyr9QGJ6ZnUG800emGABP5279+S6tRbyxJpRFFIWr1&#10;BhYXljA2OlLZMNnvcHXb0X2fnJmerS3VGrZPSwrPdTE2OlJd3Fp+ycorOXs4I8bhf9x//7rrrnvT&#10;taPVSj5vNfaiOMLxE6fQqjfmxnLeg6KQe3a+kIfrCHS7XTiuwKEjR8E5p16DjoAXBFBaY6lWhzYG&#10;B4+cwI4d2/GMXTtJTLZcwuz8fHP3D+75l7f9+d8/QWXpx4+1P/ETB+I46cZxvypUSYUgyEErjVQq&#10;SK3BOA1mRwgkaYpGq4PFxTpOnJjBXfc8iP0HDuGB3fswO7eI+fklRFFCqT6psLzcwPGTs5iZXUAU&#10;JcgFOVSsDDp5AOSSG2N6BpQk/R0UCnkwxqw6tiB33nWpezRjkFaERghOa2hBHAdjqODNEQKCMRhF&#10;sQIpqdGQIzhc14XWpmcE4oSWGFppWlYpCkBKpZCkKeKEtlRqGBjb80Oh2eqi2WojiqIUQty09KIL&#10;Hxr+ns809p1avv1TH//0b83PzH+90+p+/JN/9aE/nZyYOP6Nr99819z8gkySBO1uiFK5jHYUVf/P&#10;9w5MzZ2cfqCQzyGKqEo4CAJ0wxB/8J7f3pqd95d/eVfIObt5bmER2hhs2rgBlXIZnDPm+YWfWHkV&#10;Zw9nxDj86v/3S1vmFhefOTU1wThn0FqiXMij2WwvT5Xyn1iMop3FYslvNBqIEmqEe/TYcRw+ehwb&#10;NqzDmskJbFy/Dq7jYGFpGbNz8/jfH/wHbNu2CVdceinGJ8YxYQU2gsB/cHHjiX9+PM1CniwOfuAD&#10;cbPdnZGSekFKRbOiMdQo1mhDDWMHGthwqzNZyOfgex6kNDh+fBbfv/M+fO2bN+M7370dd99zPxYX&#10;lxGGEVzXQSHnQ9gGQu1OF612B81mi7wIO5iVneWFoFRnrdawKVbiKrg2kwFQTdRgMBKwbf0GUphK&#10;SRJb0VZA1xojRxANW2taJpBxoviGMdQVOkmIv5D1HudMDGwMzJCrkSQSnDO4wkESq9l1O3f848Ff&#10;+wAxw84yPvrVm7587zO2vq19y45f/cS9B/fesGdPslRvJSOjo+yCC7Zj7Zq1KOTzKBUrk9e88Ipt&#10;mwvulw4cPGzCKEaj0US320Wapjh6YqYn6nLddZ/Sk6Pj91YrVRQLRcwvkAi663rsx17w3Athzsy4&#10;/GE4Ixexcfv26wRnpVazjamJcXAAnU4bGyZHDy/fe/eXpSMuTpLE6XRD1JsNaANMz82jUMhj85bN&#10;KJWKiJIU2hhcsH0rhCOw7+ARbNu2CVGSIJUKR46fQL3RxIF7H/zQh69/6hWCfhhCqT9B/RM1pOy7&#10;9VwIMEHKycbYXpO2zoGKqAT8IEA+n0MYxTg5M4/d+w7h0NFTmJ5dxOJyE2FMNN5iiXLucZKSYWh1&#10;YIzpBS2FIDZi363PZmnZE1LJZnHGmK2toJiD41CZeC82wakugvpugHQytYaxknuZd6S16dVuUNMZ&#10;AQNGMniSBGSp+a9dvthydGN7YkqpEMXkwQCAFrjxhr/54W0NzhQYYD7w4z+/8K4b3tzIJpz9h463&#10;Varl0nId2gBxIpHL53MvfuVLpt77t/96x/z8Yst1qXeJIwQCz4fr+Tt652TMHNh3+LAX+CgWCzDG&#10;IE5SdDodVMuVAGuQW3ERZwlPu3G4DhCJVK/JBTmkaWxTa/TDDYR6sLT9wsufcekzLiqWihgZraLV&#10;7qDVbuHEiWmsX78WzWYTQT4HP6CeAUmc4Pv33I+XXvNcvPAFz6UfFudI0xTLy0uHTnzxO18bvoYz&#10;gfsfmv5WHCeKBhcHcQwpqKeNgVQaUmkkds2tbQAvSVJwLjBSLaNaraBaLtlKRvrTUPygX1gmLEU5&#10;TSl1SMsFGnjZcb5PZeGcc2zZtA5rJscRBBTMTVJJrn4vjoBe9WQWOecccB0Oz3UoY+JTzw/Hkqpg&#10;A45ZLAIgg8cYpU2ZsVWdQvQqNjl3wBhlJIxh0Jqo2alUUMaAQSCM4jrfsOH9vZOeoyiV8kcLpWK3&#10;1W5DaQ3X81Apl7F286ZLo2fvKOaDoDs2Ooq1a6bg+z5y+Tw8z7tw8Bxf++qti1oDp6ZnwTlHo0k9&#10;LQ4dOhy89IXPPSea3TztxuHa//2en15q1jblcgHWTE5gcWEBSZIil/Pn7/7KN76gy9WXM8HHhRDo&#10;hiGUMdi97wA6YYjR0VEUS0UYAHGSoNFq4bu33YEwjPDjr3k5CpUKRkaqUNqgWq3qwwcOfmjk7X9/&#10;VuinBblmMZcPvq3sACWBWY0oThFHdga3PIDe0sL2jjAGCHwfvu+jUikjsOShNJU9LkQUJ0jimLIB&#10;A0sBCm620Wi2EFqmoee6CALqPL5+3RqMVPvnzJSpjNaIQpvMGYj7MbtxRtmLXOBRf0pbWel7lm7t&#10;upQpsR6R1uSVpImC1AYatrxbuMSM5KRgZcCgtIZUBmmqAMPgOS6SNNVOkPv72dG1T2mB3NMBT7G9&#10;qVJN1/XQDWO4notUacws1a/+6MtfPG6g661mE0naD9h6QTAyeI7p2eWGUmppuUaiRXFM7FjuiNzF&#10;27b86BuHX92+3TdGvFFw4TQaDTRbLTDG0KzVVF4lH3daem5kcvKVlUqFbdu2Ba7n4YJtW8AYw7Oe&#10;dSW2bNuMarWKVpvk4BhjmFtYwut+/OVYv2kDmvU6hOMgjGNMnzr10Jf/6Ys3XX/9S55UU9UniuVf&#10;fU07X658Ko5iqZRCGCWIY5vCswPaMA7XceHYMuZc4PeanxibBizkA5SKBVSrFRSLBVJCEgJJktrs&#10;B1Gwad0vYKz3EUVxL1UYx7Ft9BPhxMkZzM4toFZvIpUKrusg51O/Rtg4hdZUBGUMVW8SdZu8nVTa&#10;BsF2maQNlZD3WJY2vjFItlK27N7YJRQDh9aANtTNTCmKw8BmQKRWSJW5312//h8PfuDciDU8Gn4t&#10;KN330EMHFl3fQ7dLDNcoitHtdNbPtuLxnO8f7IQR0lRS7IeWbiu6W/kif6S21Pzu+nVroRT9XeI4&#10;QrFYTO/fvftp6X35ePG0Goed73jDi3zPv2pqYoLFaYqZ2XmkMsWp6emjt37yU194w39++xvHx8fy&#10;XAhESYLF5WU8sGcvao0mXM/BwcNHcGJ6GnGaws9R1LdcLmLdOpKudz0PrU4HjXoj/va3v/OlX/u9&#10;N+wevoYzhuuv19/dfeieOFEPZbN5GNEPJLERfq2sGy0pm5CkEswuB6Q2pJjt+whsf8ZyuYh8zqfm&#10;N5YnkXkNjiN6Yim5wEchn0OpWIDruuiGMZrNNtqdLk6cmsXcwjI6YQgpJYwhr4BzRhWSjAOGmJOC&#10;U/bBc6lykowWeTZZvEEpDakktFSQUvW0GvK5PPL5AjwSMAGz+vlaqd4yRkoJpSg8yWwcIk0lavVW&#10;Z7be+fjX2vGDQ9/qOYmX3HyzPHjk2C3zC4uI4gTLtXq2vHCPn5zlF0ytu7tcKiCfC2AMLZ9yuRyO&#10;/MO7e4Iudy/unT3wwL7Pz87M1RpNKuFerjXNQ/v3n/zu+gdOrHzHs4OnzTj869/+0dpNWy/45S1b&#10;Nm90XRdTExMYqZZx8tRMq6jV3wYN94TJV3+epOEqSKIY1VIFp05OY9clF2HnxRdjcnwChUIJGgJ3&#10;3/sAvnvb3YsTa6aMAkOiNOaWlrFYa2C+VjvQ+O4df/GGd334jAciBzFx9bvuDwq5b4dhpLphhDBO&#10;0YkSdKMYnS7N5q12B7VGG8v1FpaWGpAppQe10sQwtLdpKhFFMUi8NtuoBJoxSjH6vg+WtabP51Cp&#10;lCyFmuIGgeehVMyhUiqgmM/Dcx1orREmMRJLv6bCKBK3dR1BMm2eZw0EUMwHyAUufN+1lG7yEoyN&#10;Pfg2GFoo5FDI55APaOlBpK9sCUFGRWmyNNpyG4QQiKIY7UbrsPFf/JGnqnvVmcA/fvj//q89e/fe&#10;Oru4KPcdOIxTs3Om1Y0XP3TDl6Znjh35wVKjrU/NLaLebKHVbiNRkv3Wp786lr2egZnP3Dn6qbtv&#10;v+vdJ2fmpxeWap1ysXiUQ/4pPown1KbxqcbTVrL91a/ectE7f/Ytv8s5LwQeaQUsLi9DcD5zw/s/&#10;8VcT11z+79Zv3vSKyfFx3mq0UMwXcPjIETTqTbzq5S+luoQgh2Kpgpn5RTDH7VRzwe8/cPDopq0X&#10;XDARK82mF5axWK8f/9Y3v/tbf3PT9+8avoYzjZm7v6i7udLiVCX/unw+V06kBBi3rd44AAEpFWSq&#10;4DguSsUCVUgCiBLKKCRxaiswPZSLBVAGhIhNxnaaIsk2DmO01Q6ghj7tTpdcfMeBTCW0sYNS0szd&#10;CSNoA4RRjMXlOirlIjzHQc73UC2XUSoE8K2h4AD1xQg8BK6DSimPQoGatbTaXZSKBWzduhE/9vxn&#10;gwmOtlXlMrBU4DCClAqCc6RSAYxBaYN2N0ZqMybNVhtcK5RKlf9253f+753D3+e5jEaatm++6fab&#10;psZH/Y2b16t77t9zqN3uvO+KdnLTf/zIx0ded+2rXx8mcWF2YRHl6gha7bb62ne//xfT0wvt7Bxz&#10;c7elt9y/5/u71q3/5u0PPngHc9Tv/9FffPyc8Z76VLmnGH/6a+968fNe9oKva62darmMdruFTruN&#10;TqPx3cmt8bX337r8sS1bt7x2cnSU5TwXYZRg/6HDqFYr2HHRDgjXRaJowNSabdy/e883nzXR/ndf&#10;uK9xTWFk5D/n8sWJXN7fe/DAiU/+8V9+6EsAzkqs4XR4/guf+8mJ8cpPMc6RJDQJCG61lTRpOhRy&#10;JDyb810Y0OyaKW8LOyhdz0U+IHEXKmZyabClCZKEBn+iqRNWHCXQWiHwPKSpRLuTaTnQUiZKUtRb&#10;XWgNzC7VcOz4DCYnxjBSyKOYD1ApkSqyKwSMyYKemuIa6Osiaq2RywfYtGkDtm3dBD8IcOTYCRw+&#10;fAKtVrsXmxBCwPcDSlUmRA5TSiGKJVzXARMCcRghbrWP/dWf/MbVV7/kbYvD3+N5Av+n3vTaTQeO&#10;H43uvPPBk4xYnRv++e//8sOVcuk18/ML1NNicfk7v/67//Oa4Refy3jalhUvfcU1G6TSTpDLgXMq&#10;0JHGYG5u7sHbP33PFes2bdi1Zs0aFqcSwnWxsLyMWqOJdevXo9nuWFGSEMv1Bgy0cpT85yve8f7m&#10;t/7yo1/6t2995m3zi3Ove+fv/I9f/OO//NC/nUuGAQDm3fwfSSnjXI7W37CKSmkqkUgFKQ2ShGow&#10;0jSlOISyHvVAQFArhWa7gzCK7IAjhiNjxGdIUgme9cdwHbguZSRAp4BwHHieS817e5Wefb6BI6hM&#10;GqCKUSnJKPQJTQxSSniuR8HRYh75XIAkSbH/4FF89Ru34Lu33okHH9yP+YUlpFLCdQTxI2xRllQK&#10;aZoijhOEUYJUUnm6AAO00Yqxj6J00dNaVv80I/6nz3zpwF137T5hDQMATN9//54P/uC++3/wg/se&#10;WNi//+BXJNe/PvS6cx5Pm3HoSLkjTmIkcYx6swXOBbph2B1T8nNN473AD3JbxifGMT4xhiCXJwWo&#10;chFe4MPxHBgGgDs4dmoaBw4e2vfRf/rnuxmgbwbkzTcfm73+Tz58HE0srxAdOFewa9ehcrXyIZUS&#10;JZkPqERzzqGNRpqmiKIIYZIgiRMoKwRDx5BDZ4zB8nIdjWabBlbaF4PJBrfnefB62Q/PBgMtI9Ea&#10;jewaXIcUoSmpCNtDg3gnWlOgkTIRFJxkrN/jMklStNtdhHECpahZ8dz8Iu578CEcPzWDKI4R+D6K&#10;hTyCXA6cUek4xRtMjxdB5DBDRgLsYJiaG6+++upzYo39FEL/8V9++N/u2XvqBc96zrNe8Ad/9rev&#10;/c3f+ZMfDB90ruNpMw7tTmvU83y0Ol00LMV3cX7+lu9+7msHLnvW1c8cHR1jnTCENsDC0jKYcFAo&#10;FrFUq4ELB+12F+1OB6VyMT1xcuab5YXkrHPtHysOfuAD8YlO59+a7e5cGEWIk6RHOspSgMoYSK2J&#10;Wq01UkUZC0otDhY2EQtRKQWlDKRWAAMc10GQIyKdIbohcRMseYoxCjBmgUHGsh4V/YxHVqLNMl0H&#10;K8aSPd/bbzfOOXzXQz6fR+D7YIxTrKJYhO95SFKFThhRvMHWVpA3gp7gC2cMRiu02l2VKPnt5W3X&#10;3N/74n7E8OlPfzp82zt//QBj7NybwB4DnjbjECfx8Wa7rYMggAEws7i0cNe3b33/t4/Pl4uV0o8V&#10;S0V0OiHiNEWj20YnihGlKWIpwYRAlKaoNZsA+OxoOfjsF2dmzmom4vFi97HFOztp8q1Go2XanRBx&#10;TC42CatSnQI4BSu1Ib3GbGBqrW1BkoRvmYmwS5MkoRLozINIkgTdkAKAaUouO8/ayTlUMMWM5Wxa&#10;45B5BMKqT3Pbki9jc2YGicGmO4XoZU0cR8Bo3SvDJiUqH64VpUlThcTGOZQyUCrjOxBrEnYJE0fJ&#10;fEPiX05++i/OiZz+Kh6Op804PPfKXTc8tO+hbz6we099/8GD00vz8x9zHjpx+2te95JJMGc8TRWC&#10;fI5y+pUq5hYXO4eOHj+lDDA7v4huHGNheSm+9Y7bP/qLv/f+m4bPf66jdvfdjeV251tam6aSVLyU&#10;SqpMTJIUSpP7nqUtidasoAzFHWgpYDUZONUipFIiSRSSJCsLpziFtmW/UirrQWQNaWgZk0H0ulj1&#10;RV2ypUwWizCW/KStp+MIgThJsbRcx/TcEuYX6+iEMcqlIrZv3YRmq4soTpHpzRgwW41pkEiJVJFS&#10;FLSBUhpGachUgnF2y+5bb/127+JWcc7haTMOa6541dF9Dzz4q1/60td+af7osV/Y96Wv/vkHjx+v&#10;Xf68q1+XpBJLtRryxSKW6k00O10cPnri69/7zvf/oN5q7vve7Xcuzcwv7Nu0cd0fV52ZPxk+9/kC&#10;59Jn3JjL5RYz+TNjy69p0FCMIY4pWEdaBzTYhRVA8X3iLAjObZ0CDXiAmIXcloBnSwn0li201Mhm&#10;bOpwTaQjwTk4qH8Ft6+jc9H5e4Qnu7SIkwTGGBTyOUyMjaBUzENJhVq9hfmFZXoto9qWThij1e6i&#10;G1IxnLFGIos7aKvVoaQ0b/+lX/1fvYtexTmJpy2V+Uh437v/677nPOuZF3XDCOvXrsGxEyeRzwfm&#10;0x//5zc/cyH84oNeuPaTN9/ruzkWv+Rz/33mYy+5/ulXc3oaccVzrvxU3nWvGxurYnp2AYEfYLRa&#10;xlKtgfFqEZ1OF2PVEjEojcHYSMX2ryAtAG5FVwxIP6FovS1jDMneG016hbbgCgYkSW8A13WhtEaz&#10;FSJKUiSpAhjH8VOz2HfwOCbGqxgtl6jhL6emtnmP+ndyxpBKov/CajdxLsjwwKpXaZKGIYanpo7a&#10;XNhMBVGtozhB4HmIo5j0JRmwVGvdWHOeed3c/Z942mX8VvHE8bR5Do8EpfWB2cVFtDtdzC4sgHHg&#10;4JEjJ9/14m1fecfNN0d//vXvH5lJkn3HG/GR890wAMDGS3e+zxijWu0OZQ44R6Pdhu+5CJMUjito&#10;fW9n+06nSyIsIE4BBfNITo0yHf2ZnTHWD1haVWdpqzi1La2OIpsJ0Rqw9GdlS7azZUcm2kIBTNon&#10;bKdw2MIwKtumNY8xKwOVFE+gKlSqQCVjpjW9JpESUmvAAEks5djI2L/M3ffx8yqG9P8izrhx4Jz9&#10;9e69+/cdOHIsfXDvfnPw8NG55aX5997wK3/zI/lj2RuO7nF87/5WO4TvegDnaLZDCKvExDlHlCQA&#10;KEDYCSMkqYTnUck1OIdwia8gHAfKSrRJy48w2vT6ZiqlqZZhwFBQYxrKYmTZB22zIpnYS2YMsqVP&#10;P10qrBYDs0bBuhD0LACqxiTjRo+VMkilQqps9sNQkFJKSmMqow+1I3fv2ZSAW8Vjwxk3Dn93/V98&#10;6xmXXPqzMk7+pN3pvm/d6NQ73v+HH/yH689FvsJTgCuvfWGnVKl8HMYYJji0MbRskOTiS0XqxllQ&#10;MJvVfd8jb8FWX7qOA4cT+akntWYb52QZCN3zDMhzkJLYiJ7voWDVujOPAZlylMyqRsnjyEhLVKRF&#10;g374NZnuIxiH0iTokhme1Go0pFYaD4bK18l4ScOE+537Jo7ft+JLWsU5iTMec/h/EduedeXLJnzn&#10;k0I4k9oYeB6pOeVzHnScgEOjUi7CdQQ6nQjFQoDRkQopNhmNXC6w2gkANNUpwK71HU5LCyJWMmhl&#10;IGVqXXvAcVwqdNIGzU6EKElxfHoOB4+ewli1jGI+QDFP6UgA4MbAcx1qjGNTn1rboinGetWW0nod&#10;URSDWa8k1QapJM/GgAOMA8YgTVIwantX93OVX7/9ezd9bPD7WcW5iTPuOfy/iPkTrfs9P/henCSQ&#10;KdXuqwFOA7eeRBRTpWQcp6jVG6jXG6g1Wqjb8usoimhGp8U8zdQppQopy9BfDriOgGurHtM4QZIS&#10;VZtKs0n5CZnWpDU2jLEem7LvKdB5jW1GoxSJuZhssxkYeo4+EwnAULk2s14FZwyp0nPPetEvfnng&#10;q1nFOYynrSpzFX0k7eVubmx8jZHyx8CYx61uQhTH4EbD9yirkCQphF16ZMpAYRSRIdBElDJ2xs4E&#10;XJWNMTDr8mcsyWyQh2FMKUVNOoUARyeMsFxvwnUECvkAjjUQjDG49tq41XMgdqYtu85iG1pTIZWl&#10;XGttuRFE1OwZB2U7hRtjwIyBNs7nv3DDX/7z8PezinMTq57DGcJcJ/wcY2wWAJqdDoLARxjFUMaA&#10;CyprjpMUzJKelDYQQvTk1FIpEdsmOUmcIgoTdDsRMS8tI1EbA8MAJgS43YTjEomKcVqWMDIgFB+g&#10;mAXFA+zMDyJLGMDqXlJzGqkVUqkRS41EKSQyRWJLtLNYh7HELm5/VsZQ8xthvZCtF+/8XP8bWcW5&#10;jlXjcIZQ37v3mB8402mawnEEOlGEfD4HAyCOU+qL6XnohgniRIILB6nUcB2XsgCSOtQrqZGkRK82&#10;sA1sbeu9JJWIYpIsa4cRmu0uwDna3RDdbgipDHEdjIFjZ3RiZRqAk/gKE5xCBTYtyR0BbkusIRik&#10;0VaPQUNqMhqJDWpm1Os4SZAmKVxBKlNaKQgO3PztO35k6yh+FLFqHM4g3CC4yXGJskyD0jZ+sa66&#10;tPwEpakRTmLZlIn1GNKUmIaw2oxUP+HCydKQmXirlZyTWqMbRUilVa92qDaCcRssJBUa6EzKXisy&#10;IFJBajIamVCNcKgdnuO4cBwXwhUQDrXiMwYA79dOcAbqayEYGAw0LUeWtDfRHP5OVnHuYtU4nEGo&#10;tZOf8WyHqDRNiQSQBf1MP55A3AHiKmgNSG2QyBRx1jEqtbLwNiiZnYSk5mjZkWY9K1KqhvY8kqsn&#10;+bdsWaFIeNpQkRXpQkrINAswKkRhjDCKESdpr/5DKuItZPoP/VQn3QrRrwbVWkMbDeG4d+THL0oG&#10;v49VnNtYNQ5nELO15LjrOMvAymAdGYTBblj9hrZZrwiT1WXY1vXZ4E2tWG1qe3TGcYw4pp6ZaZpC&#10;CKcnJ88HirB63osNclLQUfXiG6kkxekworhGmsU2Ugk1cIyx7BQGCqTS9duiMcZ6Og6K8ftmcPeP&#10;mm7DjzRWjcMZhM7loqBY/DZnRDDJ+lZKbQuTbK1Cbxa2NJS+AbFt6XoirZzYh8qKqBjYLILVX7BG&#10;RWkq/85mf21newAwiiomM48lTSWU1DDKwCgDwYmIlXEeqAiMQzBiT2qGHs/B2DoQzqgylGIQGlIp&#10;0wjD3bjrrnNKsWsVj45V43AGcXLXrtjJB1/jlnWYud4YMAAYYChrKwVHEm4rRVioV2W/W3um2JQ9&#10;zziH47jWm0jQDUO0O9RjgTMG16Y6M90Fm6ag5YVdOiitSRGKCzAwqzkBaJXpTxjAMJAcbVbRSasl&#10;imNQPwwO1j56Yn5plTJ9fmHVOJxJXH+9vmfP4WlmEHGQinTg+wh8D57vwvUcknLLjAbPahcUpLHN&#10;eAGoAWPCGJGayOBYATjbhyKDtgHOrCR8ULuB4hq6ZxjodZRlgCVAaaWRpKQjEdlmPVFMMQ0DWxLe&#10;40VQjKF3bqMhhHMybXaoW+wqzhusGoczjPqJ2bnAD45ljwv5wLaZ8+C5HlzX6fettB4Gt659ZhCU&#10;Io8iSaStlrRBTdsjotcnQikrMEtdrTmn1GemM6m1hjS0HDHW47C+if1pUDFYtj/rHk5pTJs5GYAx&#10;BmqgWlPZDtx+zj3qBCOzKw5exTmPVeNwhlF5xpWnmp3OwVIhhzSRiOMEUms4rod8IQ/XdRGnKVIl&#10;4dl+H7ScIEGWbEbmQiCfC8C46HW9doRA4Hu9pjKO40ApTQZBUGl2HMdwHYHJ8VHqY2G9ijBKKNhp&#10;B3giJbpRhEQqhHGCOCIJOmPIQGSGwXNd0opU1FGcc0Z8iySmY5VWx2fm9oRL+6eHv4tVnNtYNQ5n&#10;GFv+6roFY/gpmSoILqA1KTuHUYQkScEY4FnvATban8UaYNOeVIeRoBtFVmCFtmzG15megy2nVkqT&#10;/ByIden7LnI5H8V8zvIhqB6CgplWR9LyLboRde6KUwpmppaxqe0yJ0psZkP1g6BZ70zBOZRULe4F&#10;D67GG84/rBqHM4y7r35XGibJTJqkSab8nNqybWpRR2XSBuQhOML2nHAduC6xIcEYqVbbpUO2lMhm&#10;doD3YxBWEEZKW4NhlxeuI+D6ro0RkDegDSxN2orEKkNNcRSVXysGGBhAcCru8lwiShkDw5jVv6Ry&#10;7szDiZJkafLibbcPfw+rOPexahzOAtxS6dYojJd7KUJbBq0szyBTdk5l+rAKycytJ3B0Mx5CIntV&#10;kQAN0oxvQCIsVDshLeNSKSIopNpKyGsq5kpTWkZESYooTqiew2ozGA1oG4AkTUsBBjIUdI0kLgtj&#10;kKQpOmGIjpbfvfszX9xnL3gV5xFWjcNZgP+KX/h+J46XKUtAgUDOBbRhCBMamKnUAHhv1o/jFN0w&#10;QjeMEMcJojSFUpKYimlKytRWxTqVVrDFttfTg2lSG7iEjRdIqUkRO03RjmM0u120uiE6UYRuHFtD&#10;kSBRVFORWqXrWErba4MKrqiGoi+vr5RCFMUaxcrfrfjwqzhvsGoczgLuu/4d9SROp7PUIrJIv1ZE&#10;gVZ9WjIGul9ltOpsABpDAiwALTPIiFAPi3YnRKvdQRgnSKyCNC1jyBj5vodqqYg4SRAmEt046wZO&#10;BiiMEyRSgnEGbtvwUcCRI7tqAyCKE6S95U0/PqKVBji/Y/KFLzzvOj2tgrBqHM4SmJf/nJQKQeDB&#10;EQJKKyipSCvPBiLjJCUdR6vPIATvFUoRlZqMibJ6CuQ50OviOEUYpSQSE/eb4GRLE845/MBHqhSU&#10;ov4SUkrSZzDE3vRsetX3XPi+D9dzwAbEYDLiVbbUIQNHxitNpRH54EsT1+0+70WC/1/FqnE4S7jw&#10;eT92o5YpCvkArq3U1Jqox7DdrcKIxGZJSGVAsFVKhFGCZqeLWCoqyEpTcvOVJok4w2DAkCaK6NAG&#10;MIb1NCKVIiYzYwyMEQ+Ccaq0dDwHnu8jFwS991UwtgaDjEiSSqRWINexmQn6DJq0J6Ssp37hjptf&#10;cvMqZfo8xapxOEt419v3zGuV7q0U82AckDKlVveCgzFiQmoDYkkahihR6IQJVWRCINVAN07RDEO0&#10;khSh0lDgUMyBZgKpYkhTgHMXruNDKyBNSWIulRJSS+QCF27W/YpzeI4D3/MR+D481wXjApVqGYEf&#10;QGtNkvkMyAU+cr4LwMB1KCiaSkWxkDCGIwR81zvZaIaLw597FecPVmXizhJac5cwz8OuRqtz1VK9&#10;gW4Uk7CrRwrRRHri8FwPVt+ZCp+EsMFLqqTMtCCUIdk2nRVwZYFIZcBsylQZ6o/BuU2Vao3Z+WW4&#10;rtV56PWyoNgCALz+1S/B2EgFjDF0OiE6nS6SJIHUpA8J6+UAgDYKwlaSSmX2tWPnhnh5prbig6/i&#10;vMGq53CW8M53vlP6vr93dmEZjVYHRgNcOOAQvQBjFkQUtu+E6zoIPA+ea1vXgaTekjRFFMeIYqu7&#10;YEu6aSMNhrRXQ0GBRK01lOx3A+ilJ52B1n1K47bv/wD3PLAXh4+dRL3ZQiolUa3sNWWxDKVUr+Eu&#10;YwyO48SiE62WaJ/HWDUOZwlvfvObVZioWc4FvMCHnwsgOEeqJJKYUotpKnvpQQBwOHXO9hwHrrDl&#10;04yijFpKpImkoKI1CNLGK5RS0Jqa7BowwNKfU9kfu8wqRHNGBWGwgca9B47g5PQcumEEVwjkgwCe&#10;Tx21s2UG5yRB73sucoEPzjlyvmeQz6+yIs9jrBqHs4i5xVrieR48zwfjHGGSohvFiNIUAIMjHKQp&#10;eQFaKYpJMKIou4LDd6mKkzGq3kwVdcKSVvglsYM/Sy/ScoUep0oiTGRvX/a8M5CNMMagXCygmM/B&#10;tdoT1G2LYoyu40BrAyHI0/BckqyzXoRhjK8ah/MYq8bhLKJWbyWJkqlMyVuIogRRTL0lPNeFH3hQ&#10;itbzjNGMry0L0nGoRsJzHQjHho7sUoSMAZVqCkFcCcY46TxyDqUBmVLRV4bsdWxA5o1zjlani3Y3&#10;JN5DmnXHMhCcunBJpaziU1/ZKgxjSKV8lURu7w1Wcd5h1TicRcRJ0gF4XVoVJ+I09VWXKOZgi5hs&#10;t2taMkhwxuC7DnzPQ+BSdiGrvwh8D7mchyDng9nGuJyT1gPLyq8l9bGg4CQpRGfTPGMU53AERy4I&#10;UCrkUSkXUS4VkM8F4JwjlSm6EVEYHId0KV0rPhMnCXSaVqWOi70Pu4rzDqvG4SwiVawd+F7NcRx4&#10;rkudroULwQWk7ZCdGYYVgq1ZDMIh4+BmRsF1yTAEHnK5oDeQOecgVTlhuRIGqS3VHmQ7Zshew62B&#10;MMZAphJRFCOKE2it4QgH+YDiJK7nggsBx820HwykUlPM1dWB067iPMOqcTiLCMM4dRwRu8JBmkh0&#10;Ol3ASrnHUYw4SRDHcS9VyDgHdxwYRkSoKIrRDUNAG+Q8F/mcD89zKHVJFAkSl3VJPIaWDgAMQ5pI&#10;NFsd0n6wx2srSxeGEVIpidxkdSEcm2b1XdKKYHYp4TgCURhh7dQ4AKDV6aJYKECm6ehYpVwa+sir&#10;OI+wahzOJhhTUhrJGbnkrhVnyRSgoal7lVIKYRij240QpxIwDLAaDqLXvYqUqbPu2HxA9YlUpaiu&#10;QhtAGaJcc6snobSlPdvGNFnVJ7O8B5GJywpL5XZI1EVwDs8lVeskTRFHVMMhBIfrucGW9ROF4Y+8&#10;ivMHq8bhLII5TsyU6bqCIxd48B2X9BrjpOctpJKKojrdiMqzkxRxKhHGCdphRL0jtIbgzHbHdhF4&#10;LgLPQc534bo0kLOkBNVsSEitQboQtEyRisRdlJQrirvIqKw0EEKIvlfhUrYkjkh8BjaLEfg+dBS+&#10;ANftpLznKs47rBqHs4rEaKONKzjygY8g8CAEDVhjDKU3uxHSJIW0AzhKJFphhFY3QqdD6lFSKXDO&#10;4dlg5KBGJOcc2noKyhikiULYJSMDu1Rh1nIoayCk7UmRSpKxp+wHyc0zy4XIXmNsPQWJ1UjyGhwB&#10;R3CkcfT8y+qvWc1YnKdYNQ5nE8bjnBvhcI7AdZHzadZ3HCpk4pxR4xibxaAmMwmiOAFnHLlCHr7v&#10;wXNp/GXycXEcUbzCduHOtB0yYdpuFCOOUxiD3kAmfsNAnwtJ6tJUqdmXqjeZhqS9H0dx73kA8D2P&#10;MiDGIIniS0ee/4xV43CeYtU4nEUYlQZM6wLNxAaucJAPfORzPnxLQ3YdB1xQb0upNFIlwYVAoVDA&#10;xNgoxsaqKJcK8FwHSikkCc3g2krCpSkpOiUpZRlSKRHGMZI0JS8gWyr06jboJ0FLjcyDoO5axLTM&#10;9ClJdyK0XAnKbIiecZBKQ3AR1L7xf1469LFXcZ5g1TicRYgoLKVJOma0gpYKjJE6Ey0NiNhEAzfL&#10;GrjwXQ9CODCcU7NbTRmIrDDLEQIcVISllOrRsKWVhTO2ZkJp3dNjYAClIrMA5sBSQ2tFIrcDBKsV&#10;mybVa0fYoKpHXAetSfVad1qv6n3gVZxXWDUOZxEp12Up5Zi2Ss8U6RfwHOINQNF6Hna9H/ge8rkc&#10;hBAIuyHmF2qYn1/Gcr2BKE6Iq8BIxzGKY7Q6XaisVZ6tsTKMOlMZA2pnZ/f36yoyfUgOboVlMEDB&#10;ztCLPdiybeFQ6bflagEw4IJDK3nliheu4rzBqnE4i3jNq19REo4XCMdFq9NFpxui3e2i2elA2BiA&#10;EORBaJtqhNHgAIwNHCZKIUk1wkQijGwnqlRBapB0fCyp4FtwxKlCGMWQUlojQOxIKvcmURewrLaC&#10;NtdxwRknfoQ2YAbUmVtraC1RyHtwHKCYD+B7HN0oBGNAsZiDMQbVajn/int/ZjWleR5i1TicLRjD&#10;YqWLnu9S6bMBibUOzNAK/fb2zPaD4HZGp1mbmsmoTF+SeuJm6g9gTIBxanbbK8yygcV+sTYtKwBY&#10;g0AeBRmIfqVmf5nRjzlQgRV5D4xpMEbXy7kt6XY4BEPu6G8e3zTwdqs4T7BqHM4SrnvzDdwoNeL7&#10;HoQQ0IY8gUzApSc/zwAMGAkuOJjI2tbZwKGWJE4LA8MAwwzRpXubrdq0XbZX9rigN8mMjWBkfOiW&#10;Q3Aq4Ra2Mzhdju2fpw1EdgzjVFJuDVgWJ+FcFJLF2hb7Rqs4j7BqHM4Sdu++Qag4Xk+Ncy3LUeme&#10;UAvxDShDkA1kbanVmdKTNNTFOnuc8SMyGMuhpoJOgySV1PzW2EY2A2Qn0mwZZkaurLPgmaScQ+Qn&#10;13Op6tNCcA5noNu3IFZmXnXjbb2dqzhvsGoczhL2lG8TWslNjFMQ0QAwhohOqRVs0YYa4qZa0WYp&#10;0pkGZGY4tNbQzED3xylAQtV0l3Eo0z8vBRCsTqXW0FrB2M7YAMCY6S0NyFCA4h8OGYQg8JDP+Sjk&#10;c2Q0wMCt6AtjjGISxnbXYswVzFQGrmwV5wlWjcNZws5nvk/IJLlQaVoyOA654cgk3DSVUGeeQiYH&#10;R94E7VNaW88g2/rLCAItJ0gmxtiaikwfYuBiAFBBNyCs5oNjm+I6NnvhcKoOzcrEc76HfODDtcfR&#10;UoI8jMwTYQCMNkInMlj5bqs4H7BqHM4SxLF73CRJLpKKBrjne5ZARM+bzL3nDMooS4FW5DHYx1ng&#10;kItBA9E3DACgNBViYTAdaYu2KPhIywHBqSbCFQKeI+wtcR4cxiAEg2uNhbC3pEblwhVOz3gIboOY&#10;9vrTNOVxmq7WV5yHWDUOZwmLs3eVOOeesSKynksEIkcQiYgxWt9nA74Xd8jqLhiDFXfqu/6ZYRjw&#10;CogglcUh+rfZoVmcgHNOQUfOBkhXgt7DXkcPls7NQM1vsr4VrhAQLPNB+oHQjKuxivMLq8bhLOHK&#10;zaNbPNcBZwbdbkizt+10Ffiedcm1de0zwZe+6EsmLc96qk12v5WS01pCGysZbxWiPavFYBTFMhjL&#10;Mg/aZioYHMHgOQKew+E5AsWcDw5AS5Kd910Hgef0yE6cc6sZ4YKEa7P+n6RI7biO8Txv1Tqch1g1&#10;DmcJS/Nz62hm7WcMANhZu6/vYLKZ18YZkHXSVhrMEKOhl2XoZSrsYxtDyDbKOJB3wBiDk5VyMwpC&#10;9r0DA0uJoviDI+B5VPEZBB6CwIfv+8j5fo8DQS+lq2H2EoyNsnLOV1vinYdYNQ5nCdpoH4wazhql&#10;iH0IA9f2p/Bcmo05ZSPJ7YfNGmQBTBugEGDWMNDGTJ/JKCyJyRUCLqfAIuOkXu0Ip89pAAOY6QUm&#10;mX1fY6hFnyNsSbjnUVDSdeC6giTys9dbGNuPk1KrOgbnq52vzkOsGoezBKMNZ8YOfEYswyzi79vA&#10;oBB9l911SCfSFQKuQ8rPvueCCNB2MGdGwhZiMTDA0B+ZgpckPe9YliVjsFkS3vMmCHbJAVCVZ0Ll&#10;3siCpHZZA6tCnRGomCHjwgBoRQVeUukud5xj2edexfmDVeNwliAcp2tso5qMosxt3wiKIZDb77ku&#10;AteF7zhwhKDMgKCmNjTIM54BcQ1Y774BZ5YFaQ0EZSUyBiSDw1gvZUmzP2z8wZ4TJGGvFalNwWjL&#10;h9DQtmkvQF6CfljVpoaWClLqZmHbtgeHP/8qzn2sGoezBNfzGsoqONGsTzO/M5BKdLiA6xKDMltO&#10;AEDWKoaB9tGgX8k1EHYJ4WSpRQY4lupM6UgiLDk9TkM/Q0IwwEB6lDF6jIFlA7PZE2T6kzYewm3l&#10;p9IGSSLDvc/qnMo+9yrOH6wah7OEkYmN01JS1+sseMdtKzrPceC7pBrtOQK+41ALPMfpLQOEbXZL&#10;xoBmfsFI0cmxBiAb2Nx6GJRudCBEJjpLlZmU6uzHDAYhBHEcVgQrM+/BGgZqudcvOx/0IhKZRLj+&#10;ZmqRtYrzCqvG4SzhZS972ZxWVttxRbaCGIlcEMmIGue6lF4UHC7PNiIlZZmC3q0t0kJmFAa8Ci76&#10;mgucg2IN1oBkYIbZwCctMxzh2KUKBzOUFu1vmipBe5Wa1iigbxxKpfItAx97FecRVo3DWcK7f/N3&#10;4jRJVFYEBUZpR2pmEyNNUhrsWkNAw2GAxzlcDrjMQMCAG9Wb7zMh2H5akQat4JQuVUqRWpMlWQFA&#10;EHiW4EQGx7El2wZW5EEDTAPcMCipEUcJVKogGAVEOSf9BsMABYVUS0ijEScJEpnCDzw8ePDUt3pv&#10;uIrzCqvG4SxhbEwY3xN1mn1pBlaDAT0YYjfawZvFCTxB8QiiMgs4tt1dnwXZjx1k+g/a2MChlZLL&#10;FKez2EHGi4At2ab0JwUlBbdBUC6o36ZhMNpAKSBVxqpip1DW86EiLtKVSKXCxK7n39M7+SrOK6wa&#10;h7OEjRs3Kj/wZqmDdp8Wnd1my4xezMASmZhddvTiBlYUth84pC1jTWYy9ZkByNKZjDGrLGWzDbDE&#10;CFudyZgB46CsiWvTnQy2clQilSlSmQIGUCqLM/TZmDAG2uiDQeXqzuDnXsX5g1XjcJZQKpW06/mz&#10;SvcFXwcDedmgtUQiaGsohGU1ZjUVfCBeMGhUYCnMmeHInuMDalLDx9LtgJGx/Tiz+gluKy6lUiRM&#10;IynOmHUC55z3jIM2Bn7g3/TQno/0W3mv4rzCqnE4S3jggQe0YHyelhWGXHVrIPreQz/YZygE0IOm&#10;vEFfMeo0xsH0s4+AHfhmYPDSPluEZR8TbdpeAyhwyTmzlZ8GSisoRZ2+ldYwjCFVGswqSPU9IAU3&#10;yN+CAwdWjcN5ilXjcJZw7NgxlUo1nc3SgzCwBVS9NnUDHsXgcQ/zFFaei87RX55k+zKZuGw/twpP&#10;/diDNRQ2VkHJj5WBzgyMsRXsydSqWBljFmeWWieJILGK8xGrxuHsQScyOcEYaTaAEQ3KZAPQkFdA&#10;MzztZIzB0EgFsNL9H4xFcE4VmszO5PRa+lMrRZmLzGhQtiIb/NZrMKQORcHFrAjL/m8yn4WWEZmx&#10;0dpQWlYqKKng++49hw/MHcw+7CrOP6wah7MHxRg/RYOzv6HnEWSZBBqKZtAY2FhDzzD0ApBU1p0N&#10;eAzM8tnrjDE9eTm2QjMiuyxiZGVLFm1oSdPzJuxRWRWnMWRwMi9GkhSdzufye59z2d9NZ2ddxfmH&#10;VeNwFvHd2+5uJVK145h4AamUULpfUk0Db2BpkJGahMgiklmoAJzT/TRNaZNkABzHsQaBFKozQ0Jx&#10;BAogZgObsX42xLEFXlJKe07SrKQL6RsyAKhUSuiGA6EFxhZOzNe+cfPNL1llRp7HWDUOZxEu9xeU&#10;0Se01ZHkPRGX/rIiixtkt/0AZd+7yJ4bpC9njwfjA7BeyeD9/mObveg9TYPfEVltB+lbwpAIjVKU&#10;tdAA0lSBcwapDDgXiKJo/m3v/PVbszOt4vzEqnE4i8jlRo8qjQekpAIs9Lpcq6zcmURhjUba63Sd&#10;DXpa/xtrRKStnBz0BAYzH7DGQNnXGAObuRgkQ3EyCrbWwxjquJXVcWSdr7SmpYRWBgwcSargONTI&#10;l3OGKEm/cv1v/MLy8OddxfmFVeNwFtFsnlyOtd4ttU76g4/SmpmH0NsUdbWWkjpoU9frfsk0HpbG&#10;pHP0lgKWjyClgjY4prVJMiNiXz5gJLIlQ8aPgD1/39swhoKSAGUoXMelIjJAB+U1f91701Wct1g1&#10;DmcZoZP/rjJmsT+wBwKTtgGu1pTO1DrzEsib0DZOgIElQpZ5yNDLJCiNJJFIkkSDi/vBWDPzDszg&#10;asIaid7rpa24HGBB0jVacpXNWjBGJdqAObF40lvqn2EV5ytWjcNZxppX/PzdSZIuS6kgLbEoo0Aq&#10;Gy8wJiueGow39D0FY+xSwz7uZyoUeR32+ThNEKXqpGTsIRjdHvQ0MJA+xUCcQypqpiMVdd/SlhyV&#10;WRSlNIRwKAYhFRQTt1Qql6UrTryK8xKrxuEs4+4/eVcDXDzUjWNESdpbBhhDg20QxliapKbSaqAv&#10;UJsFIfsbcRmypYBSCkmUSg1+o/ELdxiwEMgYCxnlkvgWNPgBgEMrWuaYLIZhAKPoNmvZ5zgCUZxA&#10;KWWU8L9y8MBfrbIifwSwahzOAYxu2vgplUjIhOIJxtDgk0b3A4ZYuVwAOfcwlsswGAcwoKrIjFnJ&#10;MiNi9LRTrNzIHf8UoDNhKQCgVnqW16ANNeTVRtvGvFk8gtnromVKlrEQgiGRKcDYYrvVObXKivzR&#10;wKpxOAewJNZ8J4y68DyHemNKDdfxwIVHZdEANMm4QIFmbKUU0jQFbFl1xoxUGpCK0qEGDImkDEeq&#10;FOIk3R8jdz8XRrqMeVmZtzKA1Bqp1kiUoqa6tsFNIiXiVCJVCqnNlhgDMJAgje86iMMQed+DYOaB&#10;kyfrR4c/3yrOT6wah3MA4xue3xTgtzNtIDjvNcw1xkADlvfAoIwhN9/qNwLkIhjSfgUxm+1UzzjY&#10;AI3aGGO48PavX3v1QtroMKOUn70/8SxtV24AGjbgaTUlgCzYSGlMoxkZK816FOs0jo3nB/fFjZ87&#10;np13Fec3Vo3DOYC7a9+IvVz+C1JLcM6hlEIcJyvk1rTWVCZtU5hZsFIPBA8HA4wkeU+6lPa5SIMd&#10;3HPTX3ek0qofvHw4fRs2vjEc/KRly9Bje1ySJt0wTo8D169kXa3ivMWqcTgXcMMNKgH2JIlMhRBg&#10;xiBJKaZnDGk6SFvQlBkIfZoBnB0/COs1QCndVoZRPIBzaRiLB48dNAyZsdGnYVcam9HIbjOkqao7&#10;Xv6+FS9YxXmNVeNwjqCt9XEYHMjEXTOCE3kGfTKUOo1RGNyydKS2Um3Z65U2rVR40wDApJZckHEY&#10;3AaR7Rv2KIafz6C0ql31+nfdu+KgVZzXWDUO5wr8ieOpkg9KS0GGHYDKpg9hs43ZrbYKUr1UpDUk&#10;9oU9AyIlsSKN1m3mjswBADyv/xrrJWQYNgMZqWp46ZHdGttxO5V68YO/87ba0MtXcR5j1TicI5j+&#10;/jeWm51wXxwnKeOciEvSko7s4BWZyOvAcuNhM/uAYTCW3yC1gjKmM7rx1Qv2GAZjeHZcVm+RYbiM&#10;nNlqTcaoxV4mTccGlJ+CIH9b7wSr+JHAqnE4V8CYUSL/HcPYAvXQJIUlY8g3YDSFW50XZmXimG1a&#10;10fm7mfGQxkNpbRhhs0fezGaQOY5EBehH8zMLmOl70C6EfbBgFHIjsuyFc997jWfHXjZKn4EsGoc&#10;ziGY1uQdSSpnWp028oHf01/AgKeQzfCMczDBEUUR0jTtCb4aQw15AZKGF7YXRSuKTuB6yiTwRjN1&#10;XbdrbC1G7/0H4giZAciWKlmPTQNDnoitAjXElGx+73sje/tnWsWPAlaNwzmEhYWb24bz21mmrQDS&#10;TjBaEysxk2J7DFoNg/toNz+S7UsVIsZYLXtu0CgMgvXSoDYIOuiV2E0pBT8X3LZnz0dXhV1+xLBq&#10;HM4xiMn1fw9Ap1IBoOIrqRRUVqptC6m0NRLDGBzkBtSPQkmFFLwn2Sa8YgSgoYdLsIe8Bjpf3zBk&#10;8QxjLE3bGKRSwc8Vb7ruuj9dLbb6EcOqcTjHUMi/aR9zxGGplHXjM/FZ2xELjCjMdnCexj7QIM88&#10;Dzu7Q/aNAxO+0grxYLAzw/DpekbjNF6DNRqGe7n9N9zw5pVVYqs477FqHM4xFFvTie/nP5em6cpO&#10;VgNt7ChrgJWZC2soBgd7dj+VKqn4G/f19uuUA9oZNgwZBgf/6fYZ67loY8DBmnO1dn3FCVbxI4FV&#10;43CO4eabr5cx874llepyzno06EGjQNLzAoytNAYZhvdxxk7Mzd02nz1WSTtIpaxiaAmBzBsZkpcb&#10;PC47lq6NwfO8h+aWolWV6R9BrBqHcxBLC9ERxvgD2UDM2I44zcB/JKyoneBihZ6jlrFvtK6yFdL0&#10;fQMxyMjEadKbg4/9IPfQSPWVq8bhRxCrxuEcxIVr/9uxIJe/X1hNSYCYi1RKTelFcu+pklLZYig6&#10;itOWlViCgTETD57faOkbY8rMStLxrGmOXZZQtoSMRM8QDPS3GDAmynHdEwe/fz3xJ1bxI4VV43AO&#10;4vbb3xI2llv3J3HUhnXvBRfwXBfGMCRRjCRNIDjABSNtB1upKTWQSA0wjlyQQ6PZRqrUijTj+Nik&#10;Vy4Ui0pqwJD34HAOVwh4woHrCDjCgStc/P/bO/Mgy667vn/Pfre39T49m6TROhKSLAlLsuWMIbHZ&#10;ZENwBBhvIa7goECKQFgqqWQiSCoVIDFFUqkQElIBqkhhYocgIJRtFGGLkSxZ+y6NRqPZp3uml7fc&#10;7Sz549zX0902/lPT3Tqfqq6unn7v3vtq+n7vOb/l+wO8oQslAGNsbZQe8Ya1C48+9mSojNyhBHHY&#10;oszP7PkaJWSRNFsJbbwDNeAbs/h4evbYZ9JHKJt8g4NzBMb4gihC2Gj9sWsIAksZa4bfAvCrB+ca&#10;b6mNOFjvJgXrX08B69Oki5FIvrb59YGdQRCHLcr993/n87Uxy+NqR9sM1QXgh8ysK1AaM95uAIBz&#10;3v+BM4o4kmcuvcpPxUIjMoT4fgmCxsm6EQvW/HF8s6AkpbSpt8DqcHhuLdAZ2FkEcdiifOYzD4yM&#10;cS+QpmwZjUA4eLcoNHMoxnGBcWxgLBDGGtRG+4yCEsc3HLyuAeocY/44m+KN3wBrvKL84qSZkWkt&#10;mJCPbH5tYOcQxGELk7Tn/oASAtpMnPIRw3EzVjPlajwQt7nDL60cLq0QtHMbthWVK6mzhn9DgHHd&#10;qsE107Y5GXdk+veOX1trjWR695+tP25gZxHEYStzYPGrtTF9wK5tJTbQCAGlFIzz5snub17XVEYa&#10;Y5xxxPs4jKkqap0T6/TACwzcN/xBjLcR67cgDIA1xpxuPxmcn3Ywm/8WAluIFwkGjMq/MONBu80w&#10;W0IIGKMYbwsoAyi9VH8w/m6sQ2Xsgo3jV9cdFiDSEkJqAGCEgvk3XRIWX7Ttv+h4KndzrmbKleD8&#10;GbZwYMOKJLCzCOKwlTl4n5at7CvGmA3L//HTnDHWWEL6OZtr8YC1hioLOLs0LMsNNzEhTAOkuPSz&#10;D0h6NmYrCPFVmmS8qmhGUszO7/7C8ZmZ0Gy1gwnisJV54AF77LUzLxNKSkoptNHgjAGwyMsSnDEI&#10;wVHXGlVVgTEGwXljHecgOIfWZlUDGydQSW2LsqyzNIFgDJwzSM6hhACjtMmMNPGM5i2UUmRpgiSJ&#10;MRoVq0sj9xg+97nQbLWDCeKwxWFq9gSj4lVrN96HjFI45zMVPmg5bsxyoM2egFDAEXI86XZX1r+X&#10;EGIBZ621IM12hFEKEN8zwRmF4AyMUXDOwRkDayzhrDYAJS+z3q4T648Z2HkEcdjiuInnToDzZ621&#10;YOvikY0H7dp2wwcNG5FYt/0ghC7gwIHhpXcChDIDIB+nQRljoIyBMwpKGYQQkMJXSgruty9oUqdl&#10;WTniyJPiO753Y3o0sOMI4rDFWfnBn16prD2tjbWE+l6L8Q09Zi0OMV5BNClKSiis1Xnr23sbyqeJ&#10;tvUGcaAEnI1jGf7YjLG1FnFfcelH8JVlWZYObz76sz+crz9mYOcRxGGr88ADduTEc9a4ZTLOJBA0&#10;sQePgwWhzYwJeGFYgxDdee9NG/zkKmZqArq2mmCUNZkQLzC8yYT4KsyNg3prY4uyNt7FOrCjCeKw&#10;DVCd/c85Ypdos3IAAM4ZHNzaVoISCs4oOG/SnMQ/9blgJI96GwokaLtbU0ZGlBIISiG4jzFQn5ZY&#10;Oyaaoip/Tr+CIM4WtrSL648X2JkEcdgGtK5vHTXWrrJxoKHZSqB56vsnvd8K+NiB/84YBSdMTj/+&#10;wob/59hZQgihlBDQJuPBOQdraho4841dnFIvCM12BYTAggyNSMOw3HcAQRy2Aa/89m/3KWGrY2lw&#10;zQRtjOsdKAOnfsXAKQWjBIISMEIA4lonXn5xbaI2AAyWL8bW6knCCBjz8QbGAMouBTUppXDrVhHj&#10;VQZldGXqzh96bf3xAjuTIA7bBGvwkjUWQgiUxmJY1RBxDBB4QSAAsQYEzmc1nEVVVehl7XjhPz3H&#10;1x8r2SWjqclOzzkNQi2MNQAs4kggSyJIKUEoASEM1gLG+LF6da3BgP6zv/dzG7IfgZ1JEIdtghTy&#10;wvgpzhkDYX40HiM+XqCkhBR+a8A5g1QcaRLDGJMZhUvDMQFwUKlhMin4mkclW5elEJyBcwHe1DpI&#10;wcG5b/6iDv31xwrsXII4bBMoaO2c845NnMHf2F4sJOMQjIE2w3CstaCg4IxDa7NXl6vt9ccyVa1s&#10;bTtSCkgpoZSAlMIHJbnfrhAy9ntgIE02wwGw2FSNFdixBHHYJhCG0VqmgvnMAgEQKwlKL03I4uOe&#10;i3FNBNzV7SydWX+semi5tVZxzqEk96sOKcG5WJe+9CJDmmMbY2CdAyEsOewOh7+bdwDhP3mbEAlV&#10;YZ1lPIWPK3jjF2++QggghEAaRUiUguACcRRlnYx/YP2xMs7hLHyTdmNEO85++K4M1wQ7vZekdQ7a&#10;unH15N5nfuTkdeuPF9iZBHHYJlR1fpASPx7POdu0VDsURYWqqmGtb5Li47hE00iVKAVOzI9/4aHD&#10;3fGxpiYnle/oJNDGeH/KdaOzKPFl1JQzUEb9dsI5UMYAgl2n3njpnrUXB3YsQRy2AR/42Y+nri7v&#10;YIyC+DZswDVmr84hVhytLEESR74eofldpASEEGhn2cwv/+yf3D8+Xsrp1X5lwdbqGsZi4RygjYW2&#10;Fs46GHNp5J62FrWxGH2zIZ2BHUcQh23Aqb88dw2h6HBKve+CM6BwYJSglcXodbuYnuphcqKLJFZg&#10;nENKjiyJwShFGitSDkffnWW3TgPAyvLq342UhOQckRJQSkIIX8sA52CMhqk1yqpGVVXe+l5b6Nqg&#10;0Ho0qPWpzdcY2HkEcdgGxKTYn0RRVtca3U4LkZTgnKKuSlDiUJUFBv0+yryAEhztNEYkBYzRyNIY&#10;Vht0W/FsUZy9ArhdXHvlnttaaYK8KNHrdgDnYI0F5371MG7Ass4hL/w8HGMMiqIAJYR02u0NdROB&#10;nUkQh22A03o2imSslABnDIoztJMY3XYGXdcw1vjuSu5jDXEk0UpjdNotxEpACAYQyN2zaTbXvTAf&#10;R5J12hkmex2sLK9Aa400idFpZ2hlCZTkvsmqLH2I0jbzLCgBcS4uhsuzm68xsPMI4rANYAy9WAip&#10;JPd2bYRACY40VlCSI40l0jRCEktIMbaL84VNUnpfBmds3O4kk1ccmNsTSYluu4XJXgftLEUWK3Di&#10;xWA0HKKuagjOkKWxj2s0nhHe+IUKaL2hbiKwMwnisMU5dPgwp9TOSSUV577YyZuweEs4Xw0pkCYR&#10;0jRBnKimUpJ670fn/PagLLpFMfyOqhje4WAhBEOkBObnpjDRa4NRiqosUZcVnDWQnEFJgUhxRFIg&#10;UgKJkpBCUM6Y2HydgZ1HEIctztH2quCMJ4xRIhhDGiu0WwlaWYxICWhdA9ZACYo09r0RcRIhiiSU&#10;8n6SFA5a10pX5XcPhisfMdr47YJzEJxCSY4sizE92cWu2UnMTvWgBEeRF0jjCHEkkUQR0lghiSRV&#10;FCHm8A4giMMW5+TP/PvCEroI6wylBEJwJFGEJI6RRArddoYsi6GUhGpKoZVgINT7MDQ1Ut6cltP9&#10;xpk7tNaENvb2nPkBupHkSCOFdivD5EQHk702Oq0UkZJQUkBJjiRSiKSgnNKwcngHEMRhq0OIy5LI&#10;tdIEWZp4EVASaRKh1UowNdlDp50hipRvuSbEz7CAn5fJKAVt5mMSOEYJia0x4IxCCr91EJzBWYe8&#10;KJoMCEG308L87CRok70YN3RRSgghLqwc3gEEcdji7PngpycSxQ9MTnXYZC9DO42RRhLtLMZEpwXV&#10;xBecNXBN1kIJgSSOfJ0DgZ+bWWloY337tTEA8Td7XpTQxvdQAIDWxk/Scha8Kbqizm9DaNOMRSkP&#10;RVDvAII4bHFGL3zpWk7te+EMep0UkeLoZBEmWi0IQtFKEkgmwEChxrMnCIWzGs5qEAJYrWGdFw9j&#10;ffVkVdewjoJQDksI8krDgSDLEijBm3gEQ6edop0l6LUz9DotpElEQC1fa8oI7FguuZQGth7uMP3w&#10;EXIvo+5Huq2UJFGESDC0kggTvS6EYHDGgjeDaTjj8BXVDlobWGfQ7w8xzEsURYU4iaEkx67ZKbRa&#10;GSKlIBXHeJI3IQSCMTDGQeFXHBS+GCqOFdI0QW0MikJfuP3Y4v978eEvDjZfcmDnEFYOW5irf+Mx&#10;kSb8+9M4osZaWGu8IQv3RUpCCKg4gox8B+a4sxIAGKMQQsA5Byk4JnotTHbbmOh1EEXKb0cYhTHe&#10;noFzAaUUpJSQ0pdUx5FCp50131vo9bpoZSmRkh9qnX75vWH1sLMJ4rCFGX5xHwPwbkr9Tay19m7Q&#10;cCjKElrrxhzWuzRZ+JZuY01jYe/vXSkYOu0MWRah00rAOYWUDIwRaK39ikEKqEhBxRGSJEaapWi3&#10;W0jTFFGkkCS+sSuKFCY6ae/CudMfwWfuCIHJHUwQhy2MffXRWeLQhfNFS5xTCMkhpfRGLISAMwHJ&#10;JZjgYIw3nZUO1lnAOUjpx9lFkfSWb5IDcN5UlgJKKcRxhCxNkaUpkiRBFCnEUYQ0SRBFEYT073XO&#10;T9lWSqGuyrv+YOnODca1gZ1FEIctzDV70xuLsiTWOcRRBM79zU+bYbc+xUhBOYMU3uqNMr+KQJPK&#10;VEqAMuLjE9aAcwrnjHd4ApCmCbIsQ5p6UWCsmXJFCQijcMRBCAZrLeq69nMtAFit9z4ya9+3+ZoD&#10;O4cgDluYFPx74SykFOh1O5BSoKoq1HWNUV6grCoYZwHi/Rgo8/4M44BkVfttB6W+z8JZA0FJ058B&#10;WOO3FN5wzk+20rVGUVao6hqV1tDGgDcxDmstFPcrD1jwxbNnPrz5mgM7hyAOW5R/+9lfug7Ovj+O&#10;FNqtFJMTXUTKbye0qVHVFWqtYYz1cQbnJ96N/R51XaOu9dosCkIAUALKaGMGZ2GMRlGUKMoKZVkj&#10;L0qMmp+rqoLRGsZoMOb/TAh8EBTWl15XRXFHp3NPb9OlB3YIQRy2KI9/5asfaLeSPUYb5HmO4ydO&#10;whiDLE0AAEJIFFWFcRZjbPOmogidbgftdgYhfLxwYqKLwWCI5aUVvOfO21HkJVaW+5DN76XgYIxB&#10;awNCgDSNIaTEMC+QJAnquvarBuUd7suqguAUMhL7PvGRaw+tXXRgRxHEYQvy0Y9+dMrV+h5GaSql&#10;r19ghDSZCOs9H+FXCnVdoa41qqpCWZYYjnLkeY6irJtqR2/95kDQ7XbAOfMpyVaGOIpRlRWGwxzW&#10;Wh+MVBHyokR/MGziDBpccHDBYYwvpEoiBckFVlcG7cmJ9rWbrz+wMwjisAWpi+V3cS7+5uREl2Zp&#10;ijiW4Nw/5V2zfSDEbxEqbVAbHxvw24MCeV7AGL8KIABMrTEa5nUspV5dGSKSCpxyGOPQ6XQRxzGi&#10;OEa310HWyry5LCVIkhhFVfq4BKWoqhq61mCUghBgOMwV5/SWw58+OLHpIwR2AEEcthiHD9+eEKv/&#10;YafVmpqa7KHdztBKvTsTXTdI10+iEpCCQ/Cmv6KJNzj4HgilFBjjKEvtrDb/m4A88daJ08jzEqO8&#10;xGCQQwqfAakqv4LI8wJaa9R1PbaFA20ar1gz2ds6bziTRJKsLK/ccir/wL4NHyKwIwjisMWYyj78&#10;yW4ruzdNYrRbGbLYz65kjK1lDAD4UXiMQSgOLsc28sRPq2pau4UQEIJDa4f9LflZpvUfnTm7MBwM&#10;clTlOJgJMOar6I0x4IKj0+0gyVJUWkPFEQhjEEIgSxJEUgDOQkmBmelJXFhevlKKem7TxwjsAII4&#10;bBUOH6bf933f9eFXX3ntF6dnplkceUHg3M+z9MLgoI3xk6yaegfOBQjxq4bxvzPKQak3i6WEgXGW&#10;/8xE+fWF0xdehmV9Qigo5Yii2Mcl4Aub2u02pianMDMzjU677TMTjWh4UXJgzK9SlODI4ghVWSW1&#10;7r/30KHDoVpyhxHEYYvwOwdu+LZeFv9zztn+SEn0uh04Z30wkAtfx9CkIimj4IJBSuHFg1KgCVB6&#10;QRnPoHBw1iKWYnTT516s3nrz9FK7leScMnBCIblEnhdYXV3FYDCEMQbGGvT7ffQHw7Xp2uOiqlpr&#10;CM7R67SQZSm0sVBKwdr6u26bXg0GMDuMIA5bgIMH75NHvvx/fmLv/OytglPAOfS6bRBnIBiBEgyC&#10;k7X4AhcCUioIpSCE76oEvMMLo74QyntIEmhr0cpaZwAgFeJYt9NZtiCoao26rtDttJptBQEXAg4E&#10;o7yANhZZloIx6nsqlF/JxInCzMw0up0MgEUWSzCOm55+49j85s8V2N4EcdgC/OgPHLx1bmbiEyfe&#10;Osl3z01hfnYCiwtn4WwNa2pYq0EJAWcESno/xziKfCpSO2jjYxBKCBBYVEWBqizgnEOrlWFUVU8C&#10;wL1LSydfPvrmKuMUvYkOslaKSEVQUoFShrqq4KxFt9tDp9NFXpZrk7AAgMKCwoIThyyWmOq1EEcC&#10;zlTxe+6e/dubP1dgexPE4TLzO7/65+mp06/9fF1XybUH9gNwKIscaePk5JwBYEEJmtWAd2lCMwlb&#10;SAk5XkEQv1pgTbk0ZwwOQNaOHgeABwBb1mYkBEetaxitYa0FZxxxHCFNM0RRDM59gNJai8FgiLzI&#10;4ZyFVBJJHCGJI+9XySkEBxIl8NbJUx964hfu62z+fIHtSxCHy8zRM3/8gclu9r7+YBV798wBzsAY&#10;DaUkrNGgAFgz+o5SCtbUIPjJ2s7fpFJACAnepDOB8Wt94dSJN0+/Nj5fVdfHlFLOWl92DQCUEUSN&#10;lyT15pOgBM3xLAh8OtOb0voW8TiSSJIYSkpkaQwhyfV/gavev/6zBbY3QRwuIx+999BUHLkfihWb&#10;grMQnCCKpN/fUyDPR00QkoFTX9cgOAclrJmy7VcTnDHfWLU+Y8E4QBkYZcsP/vlDy+NzjobDp6Om&#10;DJqRpgkLgLMOuq5RFDl0M2YviSO0M2/2whiFsxa2ruGvlSFNIm8KE0dIkmSi1vnfOHzwPn/wwLYn&#10;iMNlJO22b3aEfJBQR3fvmkZdllCCQzICCodICC8KrGnJZmztS1AvEKIRDtpkJyilkFJCCAFKKZI4&#10;OTrI9Zo45EuDI6AEzlk4eEFwzvs7UEK8AFgLRggE55Cc+u0DoxAUIMRvcQTzosQ5BeMUaRLx1cHq&#10;dy7uT6/b+CkD25UgDpcPdtX+fbcaXU1WZYHd81OoqgJFPkRRFLDGIIljyKYNmxKANjEFQghIU6Uo&#10;mE9lOudAAEjOoZS3qdfGYjAanuZAf3zSN06ePOe3Hr5+oapKUGKRxhHarRSpUl5s4Kdl6aqCcw6S&#10;M0TKr2qk8J4RBH4ojrMWSnJUpj4o5+29Dx0ONQ87gSAOl4nDh39ccc6/28+W8EFGZ2sUeQ44AyUF&#10;GPFt0hTNgCrrreWd8QVJPjbgn/Zaa2h9qUBKa4uiKKuLFy4eGQHnx+elgCEEkFKAMT/Yxg/DkZCc&#10;gBDnMyRGg8CCUQJBKTglYN4DBnAOhDhQRsApgbMalDhIwaU1+pNHn9obb/iwgW1JEIfLxE997O9x&#10;SnBLpDjiWGHQ768Nmum02+i0M2ijfWTB+UnXzo6/NwJhbbMNMNC174cw2ntNVmUJa+3SE8+//CoA&#10;7yILYG5XRv0kbgWlFFSkmqIph7rWyIscVVkCzkIyhiyJff8FHOqqRll470oKQHIGSgFr/VwLwQik&#10;Etd/XTx098ZPG9iOBHG4TPzPzz+4tz8YTnLO0WklIHAoigJCCFRlgeXlVSRxDNHYvpGxdTz3FZDG&#10;aAwGQ5RVgTTyD+o4jhFFMRYWLmJ1OMLM9FTFKDbYx99z6C45ygtwwf2A3dHIF0FZoCpLEOfAKIXV&#10;BlVV+ZSp1jDaQHKOOIoghZ/BaawGJYDRNeAcjDYYDke4487rv3/9OQPbkyAOl4knn33ue4QQLM9H&#10;KKsKgEOkJLI0QRzH4IytGbgQ+GAjgfXGsdZ/pwQYDkeQkiOJJJzx2wufpnRQcZyD8bVgJABUmiaE&#10;+BoGwEJIX5o9nq05HqEnm5mc3mmymdZtrQ9kOte4SQGARaw4lGSIYt8l+sZbx9/3P/7Rr4dOzW1O&#10;EIfLBKPsUBzH3hS2sZ4fz5DwvQwE1roNTVUY28BZ40WCAEVeoNtqo9tuA0BjXw9QEGRpnEsmL6w/&#10;L3G2S4gPRgIA4wyE+jF4dV1f+vcmQ0JBwMillQsaLwlQ4lcchCDN/AzPLImhBIcxdv9oov89688b&#10;2H4EcbgMHDp0qNud6O7vdlrYu2ceE70OKKUoGh9HY+xaoBDwD+n1Wwttx63bPpDZaWfodbrgrHGl&#10;pvCRQ0LqY6cv5OvPLaM0Y4xcMoNpUqC10SjrGrr2ImWt94agTTaENga2lFIQSrw7FfeFVnGkIAUD&#10;434WBiHIVFt++3smP9xaf+7A9iKIw2XgmitmDszPznamp6bQ6/aQJimE8BOrCAgIZRBCQkgFBwI3&#10;nnTNmJ99aXUTBPQiwhiHlAKEjm96f8P3+4NRVc1vWDmAkolx6pNz7x3ZuM+urVBMM0CnqvxKYpwB&#10;AQDrvNmLXSu2uvRFAHDGoKSg+Wh0R3vf4MoN5w5sK4I4vM186lOfitJI/GCcRDOtVgvnFxex0h+g&#10;rDQArPkw1Nqgquq191FKwQUH5T4Y6MXBm8MOh0OURQEAMMaCUgaA4vS5heL48Yf9L8ZYN0Epg3MG&#10;jHOkWYY4jsG494DwA+6aasimatJY5xcpcN632gG68bLkzM/DEEKAEoIojsC5QF4O99x9963TG84d&#10;2FYEcXib2TsX36Ck+jABosFwhLdOnMbCwkXkRQkQCkIprAXqqkaeF3CgcPAeDkIIcO63F+OnvFIS&#10;/dVVDIaDtW2H8o1YbmV1sLT5/CpSzLd4A0JwtFspkiT1TlNwMNqvHHzw8VKsgzAGzn3bNqW02ebA&#10;Z060hpI+GNltt6CkwGhUdGb2TM25Rm4C248gDm8vZHVx+cYokgfKssLC4iJGeYmy1nAgAB3v6wlA&#10;vT+Ddd5pmhC/3Rj3VaAJDEoZYZCXyEsNSjkYF1AqgpQKioszm86PbpaV3iDWu1rHcQwhfJ2D1hqV&#10;rlDrCrU1MM1kLM4oBKcQgkEJ4Xs5mi/KOKwDoiiClAJp6rdIWtf83MK5g3cgzNPcrgRxeHsRhda3&#10;KBXFV16xD8ffOold87tgAXAh0Oq0MMxzXFhe9kNxnUWSJdDGi8dwNATlDEnawqmzi9COoD/K8dbp&#10;MxiUNRwXoDJCXjvESeYurpSPbr4AVtMlqx067S7KSvttDCwoIyjLHIBBHCs4WKSJ8i3jxKAsS8RK&#10;Ic9zOGtQ5SUklzDaQQqFJE6xOhjhwFX7wSWDkBKjYrT/3kOZ7/8ObDuCOLy9sNtvvfnANVcfQBLH&#10;uPrAlVhaWvZu0YzBaIPaWNTG+jF0QmA0HPqlfbNySOLEG7+qCMNRDiY4ZKRAOUdtHCrtYEBwbmHp&#10;3LtvG3558wXENTnLmwE2zjrUdYWiLFGVJYzRoJSAcQre2NE54rcflAJ5MYK1FmmaoNXKwChDK8tQ&#10;a4uFxQsoigILFxbRH/ThnMMVV+yKXzh6NGwrtilBHN5G7r//Ptab6O3qtls4eeo0zpw9Dykk5mbm&#10;0M7aPo1YW1htYWoLISSGwxy6NhjlBax1kFL56skkxmhUYLU/gNYGRZFjlOewVkNJjuFo9Nhn/smD&#10;i5uvoVxcPMWFgDYG1jmMhiOMhiOUeYmqNoDzRVeUUigpGrHgIIwjL0o4EEipkKQpHICLyysY5QUW&#10;LlxEXhRYWlpGliYghODU6XOTN87OBnHYpgRxeBv5+Mf/jrHanKiNqQkhSNMESRSjlaZwDuivDmG0&#10;geACjHMIIVFVNfK8wmCYw4HAOuDcuQsAYdDGYml5BWVVYjQaochzGGtBCIqp6enf3Xx+AHjxC184&#10;wwBHGQXnHMNRjrKsoZuMhNYGtTYgIBBCQgoJ55p2bvjJ23lRIi9KlFqDUoqJiR6SJAGlFHVtcNMN&#10;N+Cmg9dBSHHFjfddFYxntylBHN5G3vOeHy6EkL/0xrHjv/vq0aODVpKiqjQGq0MsX1zGaJhDCIl2&#10;qw3JBaqiRFnWqKoKzjpEUYxaGywuLaPWfkK2dQ6OEJS1Rt24R8PhpUcefuG5zecHgM8BBpyc41KC&#10;MobSN2iBe2MYGG1RFBWssRBcgFDmC7OsAwgFKMXi0jIuLC1hMBgizVrodDqQUqGqDc6ePw9CKa64&#10;8grc8m0H518/f+fs5msIbA+COLy9uI988v7nf+rnf/nnjh8/9TPLK320Mj+otq5qPzsiy5ClCbTW&#10;OHnqDMqqAhMcURKDMoZzi4soK+2LnWgjDs5C6xpoqhelFI+e7tffkKkYI4Q4IgSHtRa1ttC1gdZ+&#10;O1PXBlVZoag0jPWpzFFRoqhqVHUNgGB1MMJKf4iLy6soywp5M3B3ZnoS2jocP3ECg34f7XabvXH2&#10;uVAluU0J4nB5uPgr/+af/tH8rlns3b0bgnMQAEoKEAI4a1CWFc6dX4B1Fu12C0kc4fzCAp5+9nnU&#10;pgYYhYwjqEiBMAZQikh5B6i3Tp0+/eKLD2/oxlzP8urK08Y5DEYFqrJCf3WA5eUV9Ae+Cawsa+Sj&#10;HCurfVS1RlH4Ab0XLi6jqmswzmEBXFzpY1T4VOzk5CTmdu3C9OQEVvoDvPL6UfPGG289e+s1o1c2&#10;nz+wPQjicJk4/Cu/XgrJRmkSo6oqDEZDFEWOwXCAoiwAWNTGgDGGNI1BKHD8xEk888IrKKoKXHBE&#10;cYTJyQm0222kaeqFghL75DPPr/k3fDNOnVk4ZYxDnheoyhr9wQhLS8tYXV1FWVSoao3hOnHQxqAo&#10;SiytrqKqDaRSkEphlJdY7Q/QH4yw0u/j5KnTuLi8jKWVlVzX5k8e/upj/+InH8CG3o7A9iGIw2Xi&#10;nnverfur/adfe+N1m6QRZmansHffbkxPT6AyGqCAhQOXDMYZlHUFbTSMs7jpxqvR6aQ4cfI0rHN4&#10;9fU30Wq1EUcRkji2U1MTl+quvwlZr3t2dbUPxjm0sSCU+BVDXYMLgbIscWFppYkzEAxHBYxzWLyw&#10;jF3zc6i1Rppm2DU3ixOnzqHd6UCpGGVVY2l5FcaYN5/62nP3/97n5Z8Cn/uWQhXYugRxuEx88pM/&#10;N7z26t0/KaV8Ik5ie9u7bsH+/Xuxf/8+zMxM4fjJU9BaI00TaGvRHwxRlCXedfP1yLIUUZzglpsP&#10;YpQXaLVaWF7pQ6oI3W7H7dm1a2y28E05/ub5QVFWIJSCCQYuBFSkEMcxKGew1mKU51i8cAGUEPQm&#10;ukjSBFJwXLhwsWm4ohBSIEkSLC2vYnllBVcfuArvu+duTE5M5L/5h394KgjD9iaIw2Xk3R/41FMP&#10;ffUrv5W22v1KWzAhceb8Ar5y5HFMT0/jlltvBJcSUir46mqGO7/9dhy46irMzszgqqsOgHKJiYke&#10;pIoQxTF2zc2j3x9+S3E48tRLTltnCGOY2zWHmZkpTM9MoTvRRRxHcM1q4fziEvqjHN2Oj3kIKXDi&#10;1Gk4Z1DrGropxqKUQWsNzhmmpqYwPT3ju8gC25ogDpeZz//+lz5HOH/dWAcuFAZ5CRWnePe778R3&#10;vP/9sI7COACEo9vtodudwN69+5G1OhiOCsRxCikjTE1NIY4SSBUNX3jlrW8oftpAnNis1TIAxWCU&#10;Y3U0RG0MKCU+FUocLPxqpd9fBePcN3lJiYuLSxBcgjaDbgaDAS5eXEbWamPvvn1IkhhpKzmx+ZSB&#10;7UcQh8vMErDyF3/1xL9cWFp99YmnXxiePX/Rvv/QIfSHBc4vLKPV7mFpeYTRqMaVV16FWgORjMGZ&#10;xGhUIY5TCBmBC4k4SfD60WPH+4X7hp6K9dx0/XVsYmJSglCcPnsWixcvwsKh0+tgbn4W+67Ygyv3&#10;78HMzCSMsSiLAoPBEIxTjPIcUjK0sgSzszN41603wxiLUV5gNCrw/Euvnr/hyqt+bfM5A9uPIA5b&#10;gF9t7f7T5Up+6vmX3/rHL7507M9Onj4P4xguLg/R6Uzi5KnzuLg8xJ75/ZAiRlk5KJFgZnoOE70J&#10;TE1OYpQXGAxH7pEjTz563XVXHN18jvXsmtqLiYkJqCiCcd5ivt1pY35+Dnv2zOPKK/Zj7755TEx0&#10;QBnFar+PwWDgB/USAqMtpJCYn53BXXfegRsOXofBMK//8pEjjz3yV4//4rV3ffDxzecMbD9Cx9xW&#10;4OGH3R//8Z+cfPzJZ578wU9Gj7z5qrqxlbX2V1WNF1953T7y6JO2rgzZNTdHGOPI8xJCKHDOsdzv&#10;Iy8KHDt23L38+tE3pq9++lP/8bNfXt18ivXM7L1u/923XvNjlBJIRSElx+RED1GkwBu3qdEoR1UW&#10;iJQEoQRKSeyam0VVVVCRhJQC7XYH1hJIoTAcjV7/W3fd/THz2txDD379wRBz2AEEcdhiPPTFsyvt&#10;a376j5589A9ePXbsraVTJ89/6eEjz3y+227Zsi52SSHU0tIqrHO4uLyMY8ffwslTpzRx5GtHnj3+&#10;8f/yG1/+lqsGACBIdn/og3f9KOdM7JufQxwpTPQmkCQxIhUha7UhhECSZEDTaDU7M4drrr7aV2da&#10;AJSh1W6DS4VRXkAw9l/v+YFP/P6DX3/QT+cNbHtCx9w24UPf+elZQ9780emp7vf3utltaZK1hOA4&#10;c/b8aGV19IXlPv93//fL/+upze/7ZnzsYz+/59o9+r/dfdftH+ScIIkV0iQG5xxwDmVVYzDoYzQc&#10;4cTJUwCAPbvnsW/vbpw9t4BnnnsBjHPccN012Ld3D776V4+98lv//fe+68hTLx3ffK7A9iWIwzbi&#10;4MHD8kP3FHNDu7J/4dypG1qtVrV39sAxrq948Z/9h08vbH79X89h+tl/JT6+tHT+1257143TvV4X&#10;SeJ7PMbGs8PhEIsXL+L8+QWXxDHZs3sevV4Pr772mnvi68+em52b+WIaR/u4pKfe8+7b//PN7733&#10;q4SQb5lCDWwvgji8Q3HuMP2he5/59N13Hfzpbq915eTEROzt7r2Z7fnzC/XS8srxI489/eTu+Zn5&#10;66+9etfU1KRaXl59udee/JUf/vs/8cXNxwzsLII4vMMRonPbj/3I977/phuuvrM32e0pLuoz587n&#10;zzz78nO/84cPfmlu7tYn//Uv/ETy/CtHDsK61s033/PUJ/7BJ/7ajs9AILCDuA/3sSzbNRXHE3vi&#10;eHI+TWdnnvjN3wwmLYFAIBAIBAKBQCAQCAQCgUAgEAgEAoFAIBAIBAKBQCAQCAQCgUAgEAgEAoF3&#10;LP8f5hywkEc1mu0AAAAASUVORK5CYIJQSwMECgAAAAAAAAAhAHWHpL9KvQAASr0AABYAAABkcnMv&#10;bWVkaWEvaGRwaG90bzEud2RwSUm8AQgAAAALAAG8AQAQAAAAkgAAAAK8BAABAAAAAAAAAAS8BAAB&#10;AAAAAAAAAIC8BAABAAAABwEAAIG8BAABAAAAQQIAAIK8CwABAAAAJQbAQoO8CwABAAAAJQbAQsC8&#10;BAABAAAAogAAAMG8BAABAAAA23UAAMK8BAABAAAAfXYAAMO8BAABAAAAzUYAAAAAAAAkw91vA07+&#10;S7GFPXd2jckPV01QSE9UTwARxMBxAQYCQAAQAgkNDHAAwgNjbCBISMMFRUAAAQAAAPUGaRcEF88Y&#10;dBsy/yINIyoqM0F7QvBD6kniXPNeEV7eYzFvLG9xb91xYf8ABEKAAAEAAAEB4AgABAAAAgAACAAB&#10;AAEACAIESqqqqmEjWBEhhIx4RKYSB2CHMBCphC0CAGFKwWEUGEU2coIh0PoBAQphHzghRhMyYSNo&#10;I5gQhBjKAQSkEaCmEfxASDACMeQ2AgVAiphHY0IJYMwjSwiTnSpCmAQEKYTcYEIsIiDAkwAWeQRK&#10;YIRQCCUwgV+wjCx7CQ7IEYiSVwAgITCWRhALCjmICLaCPyCBr50ZQQZEEEcAQCBhM1cEVWExwYIi&#10;2EITo5VPVEQKSyq4KLAACAAIADFFaSsIJ9CdHGI5EjCLClLQQAAQACABD2xYvF+KmIml403AjmQW&#10;rAAAAQIAAAAAAAAAAAAAAAAAAAAAAAAAAAAAAAAAAAAAAAAAAAAAAAAAAAAAAAAAAAAAAAAAAAAA&#10;AAAAAAAAAA/hI4YR0II9EEQiKYKMg4YQEYg0QQHi/72ybbtOEJGDEEBEBoyihkHDLRIP/CORAxnG&#10;EDGIMICLiCMBQhxBBqMDZqK733wgImjPRsEEBEiRVG+z+CNhCjBCwuIcZRhC4LjLQogS59W42BgY&#10;sMkgvTPgXCvsAAAAAAAAAAAAAfwdCIYEGcCFRoQGkoQBw0EvlP2Zr5aAI8hoyjxli4sdP8Jd0JBQ&#10;IJT0IVBKEDvoGNLS0B4mD2hJRiozpLTBEEAUSM9GoG6pgI6+7/GgCHIIJL4akpL7hCM4FrvIKQAE&#10;Z0cdAuUA4QeBA3derNXwzpeZQEBS9zbhGyWBqNsAosGsoI72yfMFk8AAAAAAAAAAAAAAAAAAAAAA&#10;AAAAAAAAP7hIF7BEM9GxXOYnl0U6bF7omaphAYkRTomiqNFe9+CA2z4QKCAQO0OQmmjWPemRk7o4&#10;WI5AmCBV2SbQOnxOm9zKuRbEgqYoExyCBTd9L7lGF66mxX9NnheLhCKUWIwfAAAAAAAAAAAAAAAD&#10;8Igwi6CEwsXsIBDw+EEhsIPF4ILjRZ0n5R+ey5MZgCGurTT9v/hGUEnI+EWkD4Qa2SEvk3y+pIOK&#10;1lDAMIJEnP+2L59LWzxqUlFYx2lFMFl0xrMxabxLchVY3AB7ATJ7Ch8AAAAAAAB8NhDPYQPCOIWA&#10;wSOwgsEKwcEHhPCHfWki1n/VE4fdyjVJt2fgi3CT0JfCBw1bhBd/eCBd8E8Y7Gsfwc4wC7ngh8SB&#10;wR589nKfiVYWOliKc+NGpbjBoEPBCJ5ZFLHlQpczkxKtCcDhBaqJFHIsPgAAAAAAAAAAAAAAB8ED&#10;gmawhkPFwgETCRUEGh8uPbycbtpk3oZgJxOkKxfPginHgiGGh4IjcXcSAWwXkzft6ZnZ6d1xzEJp&#10;bU18YVn57UPm6CJcY/3HwgeI/a0wkN8KAAEnoAQBUSPuRbyE6HoIz7R6f0vwWTto1rKpM09uE8AA&#10;AAAAAAAAAAAAAAAAAAPOCDUwgKEMZQnVORPwRNgYIDhGkNmxMIggi2GxfX4c24sJksRWDggCqEI8&#10;nkWFDYIJULd1O2apOhU8fjIwguEGmPkjX9bZa1g8ZGS4wQkC/1LX5pjPAAAAAAAA/CS2EwUEl4JV&#10;Q2EfYmEWZMBBA4HfjZhPFVIsNlyqZrS2xp+EkcJi8JhcI+zwR5ngi+CGwRFBGU5PEwhC5EnKlsqC&#10;8BIS7jT/mUEIwhVh1F73bJW7oUQYRWYggwEKUYP67bYa6UIQ0bJB0ggyZUDExpp728asjgZUsoeF&#10;IICaB4AAAAAAA8AAAAAAAPwnnwlfhEcEVuCOIILhD4JC54IJWN4RNirznZk1io/dBBY8XN30kO/L&#10;CBYmbI/dr06DjWepoeQrLtrHq/Co6JHHEil1EuCGAq2ilYnycrR0ABUsZeTMPeAVhCMkyP8J/RgU&#10;Y2UxpTEI9j9xz8aDI6JmYBTGlmzESIvgAAAAeAAAAAAAHwSNz9hFGEi9wkQ8IX7AYpi5K5tPdFq+&#10;wQE/uImlvMukqe3sFBAdRtrRR6E8odcSNSJs2+ikh2QngkZRkhUCX/RlAJSE8HDEA4IKuiTrpALA&#10;WIi605RsBSxHqfoGgb4AAAAHgAAAAAAB8EaQRLCwkP6Eh4lrxA7e562x2w5jBYJSycFSlGIgijCF&#10;U4IJHhjNsf7dqPpR4gwgZGyoKlUKGo2IjVokSyS3c7DPIxFXb0ZCQYYXpNBI5x1zNHFj1F4+ldQS&#10;UInxF/TYNoIqsfE+YnnO3ZT5GPSSJpMlG206eRYAAAEDRyf///PZ/mCHjjCBi1EYQwjDFGcYMjbx&#10;J4gxRCwvHCqPj40RO/uEDMSMcaIo0ZaJEJRaSo4yxw8MWDw+NGQe8nbU/HWC0Fkg6jRIoSOo0Wo6&#10;A7g4UKGiho0ehKmjRto4cJGjRXVuUxNFCOIoyjKMYWJ8z/RQiDw+LD4vRY/6fx1PSY7S+VzCY0aP&#10;DRwyDw+Pfu77PMEGYIbCB6MIFIJGBg4na7jKOEQXHxcaNg4cK9UgkV8OjnVN3y8a9xHENKLiwgQi&#10;iGHCMI/3+KIo0QQIUMWiRQ+IYcLijcmz+CRwFbbBYRcwT1iUlGyfLK5TVm3qtRieYzlUxwvBcfEi&#10;qPDRLK9CKKI8SIgsI4iCREEa9YKIotBcZ74jWRmoe3Wwy9/EIHEOIlFCKI8FhcR+1cEIwjDLRo0W&#10;GcXEYZhFy1IUiwkUJFCRN1RI2iRomjRWiaKIlEYWFxIoWGwSL9TxRIiUeHDRFGUUIgyC/T85n+Z6&#10;79CBUk0GgtPKjw9993HDwgOiU1hI56gTNpr6yhnRpLhJzW1ZSsqzGzpRptqvxi+TtGvUNDXKmnur&#10;buDk+d9KESuzpnRr3GGdGkuEBMBkwQmhMOPA0IHSEXBqwWklG+i/oBGjFXSi7KJv1KWkvudPZ2vW&#10;PquHdnUzbXLsM4gKu9Bis2esGdOJsOe5QSXupsPrM1bZsPUR3mQo+AvVUmqpgyWQlz/PegRXslGq&#10;7nXEDta1rPO20rv0QQ1JLQCCCLfTqaFla52nv5rElKFlNMkkBaps3WrdXWrEKMCISC9SCqTDkWQA&#10;BxBkIomgzQBoE0MagaempZ7qz3uInAQeFnlWaKWgSksa0lqxcRNQkrrJytXQMSraHZa6xErCKR1D&#10;2WljN6E4J2ZsmJtGXk6hRHOQO5RrtQ/mlGrURtUlLWkaUQ1M3asbBd6zbAjAeEQQRAAkQskkUkDN&#10;3RQTV2bUSbD6wcgr0LfOa1i62XrknnpVCO2o6nNRTlgZntp760ilJ9Gk+hXGEqxWgKYPzMsYCmjq&#10;Gm1Cdm/QbpSrPWL2Uv/9z87Gt9VKa/tVMOfqqrLCC2hvo2njKtp760sjlmhKRzxdrTVX0kLV7dZ6&#10;SmrGaa7tImhpeRydDkdkb85gTFX1RPb/9Vqqvdzxy+qW6DPFyW9fZ6X02fabqGQYmtBbcrqP6sl8&#10;2LaJ5oyiQdmnu7KHUaqx2Hs/drNaOsoBseie+d52fVkrLb/fs093ZTFjXHiRLWKdB+WnL2Vz1cQy&#10;x7JsSpuKaqqqy9kaaaa9DyNAWf8Dywr+kCTkwn/QSPh/Zo0w+mhAD9inGH1HcQfRGvlQKWpNBolu&#10;igdGck2GkQAQEgkUUUWlxgBOR8YMgvQFg19ffornXR2pvwyE7GaLXpUWvmqYQ9aMIDFimk2xs8Sv&#10;oMldnxInCiAm8qT9BLSZqBHziGolKejIElkohJF0kZ6oapWt7Ydr2zZINXw9ZRCSWWSWN9NNNVrO&#10;hQT+hn7kcSW70bNhdOKVQbdTpX9D0TH8axhUJoiXc16Awu0YQ8YZiWeidBCrKkyWIYy+iptRAsSl&#10;HnRwrdPXrQPov4nbQSdtnrAWWBfQVBLUEC1BAssGi/OYKYpx4XLLGpzjhAbzCGG0WBKPQhU/Y5Qz&#10;QrnCBaQICqzia6Yv/4KGraUN5PV6b9lPkmZEfGix8IFX8INOJgtr9lDS8F34X0WTLX8i/36t2L9O&#10;V/ly1L39kxYW9/VZF3NEolnz5ovrdzRUHRoPS+melzsuiCsGdVu7Eiy5ir5x4lh3SNpH0wQGov28&#10;XN3/n/ObJ5ADRUdNJY82QICQwG49wEEfjAWaxhL1iDbEJwEK0YB/OZSBCEYefAoxw2H2wpLbQJQ0&#10;ujuEGJYy0aYQEKYEQmQuWDH0kCu4tMIiAiICWISgBKAIASSINSpTSf4BuGMRZUQ2MUh2RTfoMhcA&#10;kY8H71BAcRsEKRYCbRwBEQMjq5iTSFwTmBmATSFEABhwZV0J5BXsaoAooqgiCCCCCCCDHMkDM+P7&#10;gdwEAMJHsfBCwn5AGsETt4aHIqMiA20wKGoxymBGOZGDJLtwuhYRokEL8OuUJAp7QP6dmomBJ50W&#10;eAUUQUpCPgEEF+cwUxVmFVZb8RKBydyLCiagXAbsx/NDhzVEvEUkkOEEwRgCyHwciqCbggebEy5n&#10;ly6fRJ5iywQaCAqJgr9AB7fiRr09OLaxiYd0smT27KnWKgtSFjQP5KA3tXu61NuhLn91PmJU1nGm&#10;+mmvscvQE5Nuugto2Y6GvyzqDuQVWRzKJUh9VZdJsNZfOpt4dg2CFavVgbN3BUZHzr0l7XnrH6Sd&#10;mVP2TeR2MOjL4hcPgZQVQ4LSP/RNi0a06JRT/04uX+2W0hnLC4SPmFyKAcYFAUL6gKFiYQL5/4xB&#10;zhoZkiQLJk5Jih6PpC4ZpBpEJuCRKg0jtURmoK15LeInwFgcuiOGTSMvzJctSsJLBCsEgt3BjPVG&#10;fphBW8buuLG93tqI9Na7/MEKj5cl4v/J0gsZaQFjbcYsed6fk+0kyCA5MdTfJ8+qRixIrmJEmU03&#10;c0mNosDGMVKRmQ1Ac4S3WQTUE9CorLxvyUgoLWVfi7Ip3QfLZ9pBsS9CZQoS6BCoLDPkGohnhqkV&#10;Akj7yDaUIugpFb0CFPwII0wBCSQDwHUOodQTdDgdQVD+oPzmPcmCHZI99h3mvX5h+9hMTARr4saF&#10;jZP5Lfu13pXTU69VQXhTsXKYrEyZr1lvFv7vT6swxNAmChNDAcXH8pWj1DBAoIDAOW20cHr1yFtS&#10;WU7dHuFegiGsEhV6CPe0TjE0zyweE7VoM9mqeyICTASVD9o4UkZRBuNa7WEFRlo9GXoV9RSBJ8JF&#10;hYVltjaP/QHunYqrU5aF9kiIWaSS7MzC6utoDfR+6vbE6rOqAc1A0HYDEmJAHLtKjXR/X7+kRP1f&#10;bTj4LEy7BAStSx/4DCIb4QDeMquSkwQGNtSbZdj1BArLvFqzKLuBwh+YwCzMB4fA4QCGzZjIqGKC&#10;gQTAkSLOtASFjQlSybiGvVXSIgLixre8Mg5SLSWMEw++FxB3CAQyMQmHca/F/YFggLZH1DxYbLEL&#10;peL//pFnLoZ3G8zlxcaRDEIpYiAg9Vo1BPIAIyJCbMM77bRJn3OeByoKrhQteQDMKEKAySYqC4gK&#10;QxoxU8C901Z17tlR4vy+CQs42Tpj2jdl6e6ZgAodQ4DqBEBmiE2gIxZDIf2YKTQmGGaHCAZN2ojw&#10;g84KeiTKN5D6WLhCIvomfNuC/Vo2C7QWKeUAFoH5CzIhWJNICl5BhC4prRiEYewIyxEf+hwgmDyW&#10;4guGnCdfcjf0loYnxQSOg3+xIYnaKBrJ2xMvPEczH6lKT73P7U+k2y5rMbuN+yyVdAYIqAk6buK6&#10;AkSdy5vvN03y9QroBIDv2fQKA6+t6sl4nOt/SoGqAoDoba+1CEsDMsIRBqhzCIJeAuhIhMwDoKh1&#10;DgMjcCoHzLpGTbNji0BKaSCRUEvQOM6es0hUgQMjHch4x7Wgxo0w+YxtIiwyE6Wh+DLjYuQxIV4f&#10;l0P7X978Tpt+e6vMfEVC8mWcgCByA+d4nTubIosT/0mZAGCmAQqAL+v+lRYtZvxOdQBAEAJGOseh&#10;IvPZ/mVgMIdhBIW02vDbkMtH8oPhD8IHBAo8TtVlny3phEGPjYQGq7sTaiBH/WP0tRI/P+53iMRb&#10;1r9VJpDs/atVZP6zXn0xLrZpOZfD1jaqF2sJVhTP0mMveZWAkNTutXq32zNOmERY8NAb5Kk+iqvh&#10;ILgsIYtjuJDGFyoJ4fcIDmyez5sDdYQKAZZ8FhPi70+EbvwiHA4DHQ5njMKF0crPT8thcrtNNmdh&#10;LTWnIPSBpFY6isdUgWq9u0lW7qiFcZutWrmPOQTGMacOt1ulzCWYAxPgYkTN/8Wqi+9+eVs57ZS0&#10;q6N/IeFc0t1Cc3MKKtIFhVajGblZAIkAJ000VJR+zKmVMg1oOkbyBooCOTw+IabOiqLockNeuGj8&#10;RIeA8E+C6FDP4RAaRESAkgJICSAkREQtHCLWH/ajLoenRdCD3UANBwZ6TB4L4DwSBu+B5A7wKAkg&#10;JEgBIAgKAoCgJIASALrqy72QUXdB3wBrCRWQaHlsqHwaugKKBQ3hxfGaDxmgzBiaPYEAQAkAIiJA&#10;CIi7Z/sBmd1O6qW62mk588WGiZsT/X60T0wiTG/FwKhcuJgbehOLB/Y59C0RU6A0JQ9AafhMfj66&#10;6aMszIsbCE7Cw8xPdfcmfimTCGPFxL3WZbDD08v8BAP3wJP5PGRbxAZl65lJpsE8v7rMuUplK7vb&#10;r01+fzkXve+APUFtbv9a0zuropOnZTeVELrnLdXUTqRY3FyKgWiLa21FOdB87oAsIAuTGWwvNg8a&#10;cTGX7Zbe9nTk2cArqHYNHa0sIGqShUaDQ+scOscGpgamDoJ3DooHdevdbbYL3/GU2eEszCiGg3RI&#10;J0GaYJW9A2dAnNMEOJCZhCKxlA87CYcJJAPtEiQMj+FAxixL8Cek5BuY8sdDQBLK9AiQKioBKBDo&#10;QHAc5atVcpFQWY8/YLYRTP0d+Eui65EsdGzSFJvQp0ihVjQkchO/oJ0oD98J2h2/XR0NOXIMmHJz&#10;4VgPLWheXh10MguJndA+aYEk74fDsD4NQL4BgCiEQR98KDdDi4v///ZlwK2Kaq2RHFEjksWEIIJE&#10;jGEHGEEGGAmxkIbxI58Pwrw48tfC2JCqkfNXSxxbB9qckSclbCC+yY0AfQ0WrV4mKWRFJH+N06kJ&#10;2eCwnfoLw9zDrGmz4/KqfcQJrfk+mpmv20qQLG3cKBaLBqFduH5RKNCE9vqH6ArfPgM3iCMDEUvz&#10;yxVBkMROX0WVhwCIWUMkqF69FxBqpakVmcE9Zlosjpjz45cgizEmqDmFkUwSFAOjAAdpIytAQ6gD&#10;BA6td3HNBq0XRYySFmsCFGxqfALlo9katsSjOoI0Y6HsVGUTNFCkiEqc60g0jwIxJ312PDK99Eba&#10;KghEQoIcnZFIusKAaiV7I/5cxnMplHGxkRTJ0BKIzyaTjcKjnQS/l4J+AMuRuAy3pUMaAzQEI1BI&#10;7B+VQ9s5wEjJbioH0PC17TDOgN6GLUjcgktQUL2wU0xTVhcITK/iyNGMPPITWIussEIiwQ9+yfFN&#10;SGkrZ0dU2gTctUf7TBJw6eYeRns6Uq/7ZbX/s91p9SrS+ekgUkI0naF8CulzKjFTdfclGvSwj3IV&#10;S1TrTYDRDYdCGE0NWhjyY2QXh1aIkKDQsgqCyCoLl6yie8OWDPV6Zp8t2VVlnq1vgaBCXTTTSpEo&#10;oSdHCV7HlspikNHCJtCrSiF6RXpRCvTZa6I47nwFspegY3uSkHJEFHlWkJpbzxSxk8hKP6OdQQ6g&#10;FUKU6gugB2Q7ILILILsrayzQAYPgH7AI+NamMkRlfKWLFqQ2rSNy1S0S1QKlWpcKpRa//tjbKpJa&#10;ir2p3aVWyO3tajWTaSCqCkr2WOwpXnOaklG+lRXo0c109b/J6SYxCxRWUNSUwSnWhP2M0l2kh4zg&#10;3RxIhJBiFfRhPy+reksRSwYh3koW4kKLL8RZZBOUQ2HtDgEo9xliYkfUxR757KU++umCCdmrcmYU&#10;QmmyWLsokqYHCBf6LCkW/K5YS7t87CVVMFEgTdm72tbB8kTgd4UyllrNDp+WglFHnpbToMWGXj6s&#10;kSQVBLgAAAEEFG0FIt8cZDZsQRwjgvJ7DDbpkSgNAAIgMCgMeEEZ0GGSFyNAAAAAAAAAAAAAAAAA&#10;AAAAAAAAAAAAAAAAAAAAAAAC87AvUgx9gJ8BAxCAoBgABFgO2eDiJGS8BO0DAdgBLHEqGLdQAAAA&#10;AAAAAAAAAAAAAAAAAAAAAAAAAAAAAAAAAAAAk35hJ6MeFKBJqGRMEPWIYPAyy8gwAo8CoYDYAIgI&#10;SIgRyE4kAAAAAAAAAAAAAAAAAAAAAAAAAAAAAAAAAAAAAAAAAAAAAQngCAAEAAACAAAIAAEAAQAI&#10;AgRKqqqqYRA4IGYRB8IHhVTCOmBDDCLehB8KqYR00lhIrQguFVMIheECoJNx8KqQTWwg1EuVUwiB&#10;fYQWlCqmFT4AAlDYTmTQiQwmtehARhDygugBAQmEypHsJrnAbCTM4JQSBINM5igCBDbQBhBGwFDz&#10;DDMKTis4+ACAEAyDgCxZoBETmhAUqKfGFC8ABAAgAAAAAQoAAAAAAAAAAAAAAAAAAAAAAAAAAAAA&#10;AAAAAAAAAAAAAAAAAAAAAAAAAAAAAAAAAAAAAAAAAAAAAAAAAA/hBRBEwwho+IIeMowhAjCCBD4h&#10;RgBH+sNaOFD1EiRxOU5hAhijhDj4xBQjDhYfFez9BBUuQTBRENoyUQ4D+eBGzqQ8ZRBABnFDhBAh&#10;fqK+jLc1MTkuZ5YCdx26eiRrDS5sA/hDYEaQDQhsNRYJWgKPRYJSeD7f5IncTVIbu99oSkVZXyW9&#10;ID8JAcGsIkhcXCC4RhAYTCDVgQFfZLJSE+osausYzVcV7ID8PhMtCwQH8WAwGCOoWNGv3pjIBMCp&#10;1TNkkgB/CMYIfBEGEcQ2DgiPCFTD4HNsIAm002nzRPtSJ+gD+EmsIpwjSCKsI1whEEZYQvNjwQSP&#10;i5fmhAwQDYnyJySxeVf4ThQSewgkNhBIIFhJ6Aw8AwjR4Hy2yKxrJtL3sbNz2SLpUL+9+CQcEQwS&#10;YwinJhB4IPDRMFm8Qpw1+4yZKjYPLmxYqdd6Jkt/0+giOYQhEAVAAAAFIACzwtYAHgAAAAAAAfhA&#10;r+zwQff3e8/faAS/I3jMQT8Bh83sIAxXCSut7IzCR6HiwQvYuBqExSLhy3EPMSk0boFcr4j9N6kD&#10;WKQQHQJAWjEdGSL7c1TR6DwALiAAAAeAAD72i58l5xM14f1+ogFKE0wPgg5BBtLKM7musd+ATcQC&#10;CBwQK52NWXs3yaKkNnQrkx+tQ6BQQUetU56OlO+WZmKpGO3t25iEyfRiUrZlXsY9/+vgAAAAAAAA&#10;AAAAAAD48EH9ljL0x2PatMO9csAH4JKwR3hA8DgYRxSH+1wRAcILhAIaLFYoLCB3ggULmqoINFP4&#10;uT12jABhNH5MhFcgZUEPsThya5L6uzfR5KDCkDD6zs7kmlVve8AAAAAAAAAAAAAAAAAAAQtHJ///&#10;8rLYyKvIIUZh8RxlGURhcfEKOEb2yCEFxijCBCNRogQhRIxhXgu5xCCwkeHx4aLC4oWG+iiqPCh+&#10;i4keIkW9nQ2DhlFxwkWKjhuiKNEyDbbIvhFGSi9HxQqiw4o9BIyDGFCw8IAIsHhb/vYLCRo4eooS&#10;JFWn8pjBCYOOp3pL1Jf4rLwQOA4WeCzzylNGeXNKThxPloKt9AwSMFijd9UibKXiUVSoK6191Yub&#10;uejdJytWKdY00arEnhZ5Qikvufqet1NOoSPRux4oRBoywZ8br1RbcytVRtNyw4chUiyokXEiIJlo&#10;V9TIyy8tg3FApRq0DaVpr3Fz8U/lMHEwcLjQ+LCUXjEPRpGuoIDNY07/CCb7q+uMEQ7d0wgS8Qgc&#10;RRQoYEXHhnEjBD3ifCCJOUaJGjBFRevBQNQtegWaAGAjKL9uSEhMeI4lGAjFE8xo0d9f+aLnVd2k&#10;7daX60+uPNJUrVy7T1/avTOunWnq62nK3nZFbpXQJi9E12mfZKW+XkEhhL2mZzV3863ycFj9Nrej&#10;bFyNTE3JbEsa5/lNEMHAKauVYzchj9mj5qT8OrCaQumd9xEIKwWbJtRVI+mPlyxYlTrGx928SrR4&#10;sbqMbBKNxciRL76t4eJbNgUEN1zj2xi91f52XopWtZVU1vula0qxrUryggsnYtWcVVeVRNv9QI8f&#10;Mv56/LcqH9GkggsCxIX+Lj5MFuDcPzArIed0r20tf55jQLLaHx6x6Tnct7xfLEj5Y0bAZcDCQDNA&#10;cnuLMLhCYcxNY2jSOEF66vVb2zW64jpNJsXRvVtt6k9mVSXrnXSN1NAqSxxQMkT8b+WLXftafT+J&#10;oEwpNEFx0SBrQoyTB+cg6KwYTCCYCGZfiO3k/WNjwQvJ/0SPT2I/Z41TY/2boSoVHZfOnh2BoKjm&#10;oCl4kHSYoCBo6FBUNNAQ4sQoILvPV4rVr9PQtG9mamt7frKAFQBARMZoRl7zRDClGmkOC2d2dtbm&#10;SOQ2ET4OJ2bs07phuHC4RG8bB1AYIBFhs8+8aGnZ6Z1ym0j5BPaKBZkAUW2TpevTojggGELxCD1b&#10;gkqjUuHxJPmPlOtZR20d8CppsUFdbaTQpcEet7NT0z3WWztbsrWkkMKpzrlNpJFdKjQNP+SSs7K6&#10;Svn5THOSuXFiet1/dae2ZVAqgKFff8kqcvikKFPGCgy98bCFwHPfLFMst3SdnpnXKbYn/JikoExe&#10;Tq3UnssEDwheeFcWATflPuLDQme+NFjYm36/96URNz8tWqectna3ZWppLHii48c5VEqpJNatHGpG&#10;vsxOxMr9MbrP1uv7rT07KoFR7UvWxQCxKzwDHx42YXt8sumZrp6fauj8RBDSmm0M6+YaANGgk0oE&#10;F0KBqm22E9kwJJygkd8BFhRMUJzhCQQLwKBvCoIj3iptgE7G0TdsKIkiHciP4FjQmfI7oLlOWidg&#10;VqJlKizDqxxuakxIo19jkxMN9TF+LDj0RPeTva0T1XlG7v5ygg0P/Brx5GQQwuP+WR5BInhxcIJF&#10;TaVotuOK7l4mm3GKyRM7405bPTcSHuRrIiZ4XZkFE0NYo8tptCxGYAIMnUBmPZ7O7JXngTyKADKb&#10;M3WCEZjJEJBcXFFRGHuskEGxI+mLEjKI4uIg+J8T4ssEjqbGky2nSo36JY44wAgwfynCrCmqhKIy&#10;MK9LsXA4mUjwcjwlIiML3WORzzDSaZJBM95BQSSYUAQBBQogUuXWwr6XoUgmEj7QXvG+FEhoELsK&#10;XlcCImFBoVHbAIglFma0uQS+bZEYEKS5BURcwIBIoZC0gSxuoqaQDaglDngm7YcCQRTFoCqGIBIi&#10;5gvKbYGk2l0Br/wUm0DVStHBRTYCxRRSyyyy1BLLDghIjgWQ7IiBBCqqG0qzbwOWxtPsasE27FrK&#10;tKQcaewgd4IfHwOToDWXwgEYqsJXWCRMftP0Cfb0SiGURI2lzRikBEVjsUSmPsVseAPjXrJjGBuK&#10;fRn6WwhB04PWkrPU2OCKK9jS9tfv970TFeygS/fRXsrJj+1SACAgBEce1lOjqWK6Ebl0kgJliJUm&#10;9BVJjowKaClAlCrmRWc11Ye1zI+pYge10K6FOq5F5M7KqiKT92CEuQhqJFLDixzZ681BUFQZgBdB&#10;dDqHeBUEZDOKKCmJcYV4hBCiEIIXpKBdSAkDpPPaJyODFiExa8UxiKvOye63GmzSa/YqYnWVUBGR&#10;ESg+oJEZsgE0BroGgaY0kslIVwQOGy4+LMECyQsXFi9w2aIPUSssNi50JQjAaWryX/fiWyV3yHg4&#10;o1YOZm8MkKgwAqkkODwCkDgIN3gNhXjZ/LEihM7wuq92AwwPgAAAARHgCAAEAAACAAAOGmHixhNa&#10;wNlQQNGpAmqSCVAAIACADXqTWeB2JVBxrL0ndbmoxDAAQAgH9/2zoWJsIHlM765ymlcAggwjuYEa&#10;2NFCE3fwEBjls0j0zWSUAEAIBBCSEWEARMZYQQWAwueMStS4TE+IAEAQGY+Nf/g4tugUn2mhBu0S&#10;ncgAIAQCCIIRYRv9hEc9SAgWWeeRQb5IA6oAEAIpMg9kMQtgQVGhh+T2zk5CUd/zHEEOIDWECxIQ&#10;VBSLuhZh2pAFBWkXU3l3ukqhihhnG6EAW719ETvG14kQyUlhkiVTLmgvgDCCcztQKk7qGDdidPEY&#10;IzEmVKAINJySpRvHagAAUFWmOy4elwsI0EgNaHVZSgTjIMUWzAAAARIAAAAAAAAAAAAAAAAAAAAA&#10;AAAAAAAAAAAAAAAAAAAAAAAAAAAAAAAAAAAAAAAAAAAAAAA/GGEmBQuYkzo/BiXXNw4dezM7gkQh&#10;ZMXzC3nKL+QQQwZKKHiEjIJGhU8byJNGzNCwADIwQmmz0CwBH4UdSY3zTAQo2IPzY7Xe0LoAOCLT&#10;0VAXkkbt584gNHrpVW4VGAArwCcwA/mHi6LlR41ZHOwpMUz+IJEgcIKGcM5hFGQaIwimxQ42NHS/&#10;QvISD+wLijMOEQZQl8AAAAAAAAADwAAAAAAAAAAAA/NAHYDPSCE8xnpqimonR279SVSdGkWTMnJz&#10;QJBqNCDQjnXn6HiuE41bmENjiHW5r6lyim/imsMXlWobASEjIGfX2rHIQ1+cHdEnJJ4XHg8hEW1L&#10;rJgtvdF0rlAu1C1IM2MvJKEJZZU5PmVAZjQozFg3gAAAAAADwAAAAAAA+CKJQWhCqEAgQ91vpJpq&#10;TyRY/HljHls54PSuskoSvWsIJASgB2vusolrdUdCUdgJm0hyB+GLayprppjJFpnosJQDFiH44c/C&#10;ApZEo5jDY5BO15FmRA8m6sNYNAYIt0KBf4pRTiBrtWeb+lFhBvIbuVkK8AAAAAAAeAAAAAAAH4QL&#10;CQmEmsIknPAMJH5YsBgEB4SHGddcTbbbggUPBA42TN2EAk2bqgiDCIMIDhAcIAKQuqdvlzR6IN48&#10;ChIhELIWLGyWH3JogA5/+J6w3GyUIwvl99UddW2l51OqcXDn8KBpE8wA0wimYY5MiEHsRVDAG0Yc&#10;sCCEZy7G/syxXgAAAAAADwAAAAAAA+CKoIbHgiKCD2/G8Z9qfzYmNTtantnOmuAxHGixd9A3X/XU&#10;EZLsIbiWlwAtimOUt77/LalO60cIDyhLPR9QWUggG4pi5BtopMXhRQjPGMmXFhkpWV8h6iybi2FU&#10;qIl3IAAyGS4ACEWSsNYfpTa+BOZP+OGUukyoY9zcQR5CkuQclIyeAAAAAAAPAAAAAAAD8Ib9Yuex&#10;um+HjJ8bOMbmJmUx9BImBYhm0INBbytoAV19EC1JZNV6YQk7DVh1Y/Ik9NTi7n05rFOLgQagn+fw&#10;u4gDab8FFmA+QKDBmUaeaikYeRtiZ1yVvVCmRAnCAT5hMJE6GDvdtoBIzUmNcIFOlIfAAAAAAAHg&#10;AAAAAAB+EDgj9YQ2CAQh/AULY9zG6GpgnGpoVxQEEJgjbYkEYZczwhGA3dlAx+JuqzMmdSvtmxMI&#10;V2ebl9CBVdlqsRqxAHkIYQA6jcf5oA1YJZqDTBAAYgCqJIAAAGIAB8D1wACCEIv/8IfhHZBFcgi/&#10;QiOxhDcoEC4aD3Qzc2exZNMLGgkzhBPQQT+f0ECHsmRIJwUQMqHqCAEEhtoSVo0m+RsXmlpF3Fgv&#10;YRBEggg9PNQgUb3H5qSMEBkWLMgOgfSEySmJDSGBuhdYEgCAGgaNwIABITISzZoWJEz5/evEv30o&#10;m2hEFXKW62kAwknhFf/2gjSCG4D+4J4QPywIem2+5Sk939YBdsTemd1IIkwWP2EPxX9neWmCZ607&#10;7ViZHvqZpNlMX/sJ+GSyz+6zKgxIOtonnSZG4hoCEabjyG7mAFj4mTk+gIMlEpBmIG5ClWRygQcG&#10;F1yZJh8p5woWTGjAgjJgAoAAAQCAAAYIyMzAABAAwAACgAE8CgmABoTQSDp5AAB3CUEAxMIRHgOE&#10;Cggcf+LAcWL5fG4DPmBBCIIygiOHgiCAYsDULYi/SrsCvdWlr8Ars1GyKs0KYO5FZWnlVWxgm2cu&#10;hWNR0IQ2NasCARcTLImLJtkC4TyE9qPSbIXx/EQoqTRNjxDPQopxEMqAC605TlrDBCImbBpkWQ9D&#10;wsvyUM74USAMyhA/AAHGo6gAHgkYq+HAI0AChMBJegaACMKZEYBAAGx4Jk2CQDABAe44+ZTFgEQw&#10;heEuLwQLYWCLPkNp6ETL2uiWcbbil9m+iLA8m9aq15fbxpd/57VmZnpLdogHEMZDo9pYw7Km8rdn&#10;VsUaCGRy2tPtVT6avYCJT8GC7yDDwSsbfaKvOxj9OIErQYiVpKZBhFKMdP1QFF9gUuV+YCJ4pJjo&#10;ZIh+89QCUmSg+fvhH4sk2T8OzrY78X56qtEpYKDBEt8goAAAvAlgAh/o7swIhA58OL4RDY3CAEWW&#10;JhZR1iDacyGQMJyMDoUuEHgAAAAAABHggGXEzbd+y7Vuy8M40hysf+UqXMjobi494Ryr0exPiOQ+&#10;VUeW2SVhz9fDjHJQ/vTstPqHrOxsE9ibF/+/vH984wY5RAgxAwYYgYIAAAADwAAAAAAAAAHrkz1I&#10;pNzYzljWD/uzy6daSl6+tcIboOFpHGNVWmffny3EAeUKUEj6TMDjH4TCbsYmfX4DQSEzSgnBSERy&#10;YLKE5WkReRnsoNrooWAAAAETRyYmdzjRDO5wuOMghBCD8tHGxonp4hEiwhD8VZ431u3tV6K6llK2&#10;AU5LQjDREHxiD4iiFFhYaP8XvhCyjGt35kyaTO9qPxVrvJCjOjRImjRV0TyKPUVB1Ei0lG9KFIam&#10;LiqLiwsKEwSJk/DIKFQcJFhnEjYPftBIK6LjRYUPjRQiCRNHdnoiCaMg30JgtMOTQmg6cOQNCo9P&#10;NvpvdfTcG8n8LChllE3F/wXtsGzXgI8Ol29X40XEyS2Im6zX0SxmaoAWOwpIogt1C02KKRihCSRV&#10;Q0zmQcoNz829G9sQZLVEfGjYJWje3TYp6gqDTcGiRzqiKKGjxGiRw8FwozjS/YJgp5HoOewiCiYV&#10;LbHVHa1EiMJHhI+JGhfxlHx8adg4D6DRIq0m/x1HWidRZZagVXQIOBoNB3USrJAMkktWu0ZMol3R&#10;4bIthwH0Gk1RIqRrCta2utA4o0T43rHY9e6thMppO9gscSUUIw3VuKGYaTi+NITSIgVokVRI4zoE&#10;lUKL1JBPqmOG10Sbg2KiYJNvQ0SLCZVyWUbVoZrROJ7DhvujpfAORwks18cZsb4g6nRsamxwka6B&#10;xmH9OrkBuBFG4JFMaaKiu44ggpU2UrCjwijJpxvwjjSJPEuIQFGlEBw0FEkthgRUEmk/z+QTrQZR&#10;1o97wgkUSWtRGHC2dXw4SNE01XFE7IJ17QSZImjJ6xTYkyYPa+MIgtejbFzQVaSyNWrLLVKlRaMQ&#10;vixc6jjnTK48hUJH8SPYPq/Xd1mbYSIjyPW/YlgioAwsQwgoxBGIYcYnlEwSYyA8WVNCTU0ZgE5B&#10;w9d7kaypSx+q4BY76UrrOMqqLrRo5AQDlIQhrqrJ1VtAgQJQDVYSmpYzwt0p3d7WIZkJTEBqLeQh&#10;W1LVYLBEdYvamDdLeSDRZupamllxbIaS7B9T5WGrI9pqhs869jPdFmo+lKuRYihXih45pj+Uime/&#10;SuswNUOgV9dTrrEVz+dWnwVu/upNG2MUuyN5TX62dZM5ovHFKvdGlqTYvta2X0fdXWl2TlzcmWOd&#10;1ZZoa+xeLQCA3UAgN0lBTatSSDRVsRIfVqiY7288zjrEvnsre8UwkRDKqI1Vi6YkRCIBJGLqabR2&#10;ijfqbTQscTNxo+Ja9ta3RPqSL8S/si0CgNQCA1AFS5XVj9ao+C7F+eVlmv1JJ3R2JIkXLEFxFNXa&#10;7NPY1vaZUirM1GSVYoEBpqEAtPK6acMet0b04pAyRieter9ToPRbCtckt9RcyPWirzzGUWJj/I80&#10;6ZFgOeNeS9Xw9chW5a/H4mRFHvoqwWigaj+1FeW5ZPRFwGhYudTgDCMGNtkSsSP11K502xU7IQir&#10;ykIiEGQz0ZDMRi+3BVnvtXjfxc1e5h4DHT2K35MeszFMSIpQq9p4zgoN3pEUV58sHtEzbKTPo8F3&#10;dizJEqAr1kjqu3IR4NGkU8aLKMRzWdVWMpNXXuvpmNfTVpQypJHctgzI7KGiZBZlKQTNvUsTmkhK&#10;OC92+rGaJJsrhZbyCj2qY3pesOwxqMPFGr2SyYWP8U3A/8DmBz8jMzWuyjzYbC2HE9gOcTZBjBOR&#10;Z0HNAM21qHrjQQOsd1z8BF9OuTxYsxiRRRohaNoOaZGmcKqY/VjyhzEQpnzBF9/SHRfla5HREDTT&#10;dpMSubGpyjx6xkl/tIHsnj69Hg4fKw1vBEQlnv0sWrWNfnPD17CbkLHRTgfLZJhkREgSIClTCBZL&#10;3t4jig+yPhx7Q9mPvkjxwdEi0XwRuXo5quJ5cjlooojGmQA1lulo1Dfs61T5IRJBRtjWu8K03lwA&#10;ilDSsObpyW1MjAyuU/qm0ieulI1TImIpRdSGqWw/NzYfEpHFxNRx+SItFqAlCNWtKBLeLFzqWENO&#10;EJ3NW42acmxoTL3gHA5/Zensl/5K/7ZzcLXRiRnbEvhtHVZNLoeEJyZJgE1DZo0Ji4DxYCx0taZs&#10;aG4IMAhUHNE2zfxxmCouUI2BpmkR40aPRo4om8xCYLszqjynBNV5f7J2T1oncSGaAQK6AhVOhZ5+&#10;Y0CKS5IIoJByO6xppq0qOJtusU2KUlEMOwW69MM0fq3EYkdQvd0oyUhi7RoMN/U5QqZAFMzoVEhI&#10;Ld9NBIoEQifaDEsitqYNsH2JAEAAMqgKAoCgIBg/D8+ypgTpiNe+Y+rG+OYhMsSJ3rQxYmDIHTch&#10;ES7PIsKvjOeUllbPMl6Wco8p4piMaizk9kfOY4pdGN4jIor2ReiTqsqH0ZFjoqAFQApSl2G62rbv&#10;CkqU+VzirQ+tGeL1SKtLOTLo8Z29eSCBzH2g5Qu5HffWrUCqWpIEjVssPttAlA7bY6AoCgJ0BOfU&#10;qbI1y/ywqEXQ1FlBVaOPWec4lux9Z3KSLJLFB1jR0We5FWj0+NUPfem/oqRTqBIwnQTnOc5znji9&#10;IqKEi+OLVp3fSF9Hq2ppBa0WMj1SlMh0lFhVL0tWeyw0UUTPUQmJPHdCiwcdElaDNPZYViEIWtgo&#10;7JJhBsB05M5iRiQQ4yEPwkGLxkMjdihc+T+LboSYQcdzK8qITWsKrCjoVZ4INFqHvbNWb673FLx4&#10;KzhKA+qRdZGvkCS+2+uJlolTz4uexM7zNSZKG2QsQ7Yx2haIZTLBLh8UKEtf9piMNEIuucpB0QIA&#10;ijtjnCzmhO6C7FLEUCj9sDZjKVQQBmUiJoL/WjmR7KpH5AnZHo79GxmZ9GxTSSYJRaeLD3UQ8cev&#10;/okYWDjEF2jKbEQGLfJkptX0dP/8W8QH3rX6XvpkRdfXxR1I+JlU5n42Ch3NLDT58H8+Oh5OxyOO&#10;2KmriWlgxM4op9u6X0Rjt8UpCNW0puzGb2ykarDz1F4RNNctMfwDzYf/3qXLpF0PQjylGdQP3X32&#10;VJlDwFi2KKeKhOWdyNLC1w5M8NmWPkV0OJnRURwiu3IcRH/GlOkhlUzEYyGYy/4pHFHTlGwSCmSR&#10;w9SpB///01b69jLoF5bQylg2UFhokee4rblsO7tGyr0+kscKTGnIFyj36BiTbh4/q/CwNimfWTtL&#10;gcyP6VNCwFZFHX++dNNDXsF4LYaNEmmorQnrrtZvKZyXQZ4UX1H8KahxSuQrPZqMLqyEPl0JYsNq&#10;aDIl6kH+xYQCP5LfAYtk1oZf////bZiEIWtolki4QNELxVZuEBKfjjRgud6O0FYrdLPqWjkiItvU&#10;hehokI0siWDQU2dRyADsAmUzQO+c0Eo0LcyWgyACUcIkMpamxAgcFHEMKITRGM/xFDu7RasBDJ1C&#10;YQKtwgMAvl6ghDeq1xQeStpsFIy2WDHgb9OpI/S+NjRMHA7OCE4+0/IxIIJql+mJI4/lJ4Igl0AE&#10;/c71Xe4mce/tyW21eu7e1YGw/p0oJUEp42/qfdbLGrPxonByoJ0IYkiwzK6wj3k/Kd3erqmyk2HI&#10;bGUtF0WNDGiTKKPYs+aPsdvkLEv9Ni0T7LYo6J71T7KgLZeXAUkCdqpywECiWd2AbCIC1r/9F6Rq&#10;tzkmdX1ZDheUZjhJHK1yXa57Lamj5VrISLR81q1NPhtQUL7q2pAQy3xWTl6lbOgsWBr5zdkOwGEW&#10;JnujDNEoRAuNGHEZDzSQIF87p+1gEERLB8Yh14nWjDOPJuEQMimJjiOju0PCBTFuxblZbRzdFl1w&#10;lQQdmJEd6uURDiyawQK/7aG+ZbsIQs1pzd/FzxskA4SHyGUf8gdNjiiiLxHZWmdJIL3M5F1D8yVq&#10;XpZKhGWVczlWDFpl48Q2Ww64BsPpBeyQsk2dpV0LlzRqOCg/WmlaCfzCKJO5F8z0Jf7J7u97d7XX&#10;dMJjiwc7YBAtwBCxEPZ5UWfTEyeLmiEcZQeCj2PYDe2YxYxhCiIccX9ykCBzY4xiCaMEBhBhMIb7&#10;d9km2xCLxwliEkJHEZHGiRysbCBwsWEJiHEIIhBxEITsw0ECWXIQqJFG0RZWCCWJ0SMQeCHFGNHB&#10;3/vKNGNi0T9hSAIzELBjjCiMaIAGIRQvGCERNFFGMbEcF9EMEL8jYAJ0mPNs2poCDVJCWqLN6ta0&#10;l9DAe9SACkLqZYPRKGmL4bJxmtKoWA2YMsCcAS6+1MTfxpTy9cBk6dEt0WFcJ8cZbVs9O6qlwC4k&#10;7hQSklJHSoLjL1iEd53f8utM1b3IFkzFyqOazpBkIA2cC0zV9gBggQUEJYJa1rWk3ZpAADChQoIE&#10;CwI5zV0c5T1l8gzYQVxiDZVKqul25MIbF9/pjRcjmN/iz4Qsi0B9UXXCiy2kntCuvUxA169CNPgB&#10;RazGaVwoq6JxeL1S09A6a6rQdlbHsKnSej+ManuId0yuViFdTFAcWzoCNXqGRR0zwONtzgA0/TQB&#10;4xLopzAZUUwl6LcRNpRcyBRqsMWh2rH22/gQCIP+4AQw5zFVjnQQCLuq/j2GBWVuVZf5rev1Krxa&#10;cJ3SyXAmkJwgMe2DxKnEnGNu7H9kggUED3ff55N/MSA4GG/FxbX9H/3bK9WkhkEqaukJADTdq1Fl&#10;tUve85kaeCWoyZtPzFadmJc5VKJG76FrnAmZM1inG3GlsFrY8EAO3HramiVpxuZbMhQItHmhoqlG&#10;nWa+6xPw+SHmsmT05d/j+JfN6+WLXrdvXbryiD/eBuos3SEgvCqSLShQBEQWuIB2WhEhRACoKAgU&#10;CgiIRQICGlSgECxs/8DhAIGoQxtKGqdGh8Nm0ns8uVi9o/2bevt9y+V+egygAMDHW5s0LFi58/vX&#10;i3764QHCAQQGNTyWeXLsfi4ufN2Jl7G7N7Ln/5f3Wqve3ZqXTB4Q6F2Gix///j1f2LBYRNi1nhIt&#10;9hKe/e8b1vNyfhxcIHgsT3ZfftVrt4meosRcmTImpupzZj6Tq2yITQsuAgENRkzX3olrf/u1at9H&#10;mq62232qotWJW39y3fLWq9u1SW7qjXesnK1Kaj6QqSa9Wq9u1SW7qizbp6ennNn8N6qu9PpyG8v6&#10;xImb/4sWq9+fcrebdbPpFysKTmLSpdlfb/R8UVJVKAlIdDQHEMg6aPCA4CHsR5pSZ0aYRZrmbEA2&#10;6WiGrkrUdGh6S+ticIjyZ4mJk9G3idf7gu/z4hJvcJrGljl6VZ0W/yduEyKFtylFmUP1k6tdrDQw&#10;DyTkemGNP0R6gYKe2CFNuE5EwhNzEZsi2/a983ykSmmjqFWu9M9O05W1Y1nNZs0d5OqvLE0p6h82&#10;pS+7LNcrTXI9Q2///7iNllHV1HygC7yCQv/Do20eElfIJTfNC6LwASGMSakyoaGIBR53ISzrcQfc&#10;mIwIApAdmIYpKcgnAgFMZ0RHOc5znHwecBzmZxzIDoOhoK2K1jay2jzFmznUmWONoiMuMP3LCFYp&#10;X+hHDMs+XH5+mne9YXdej9CsUUFme8p6nO66MlQGMQiSRrlqB01NIF7lJ4kB18ZdSvU0Y0Z7doSA&#10;3qiLFliW5TZ25EhXvd722iJ2Qq+6iLX2v3VckQGBAgQJAQXCXhD4DjPXfJA9iQ3++IoEZqMXOmCC&#10;LTiAgMA9We1R/NxvcbCQQGCCQH3Z8D7NgWZ+HhMifXslz5iMFOw0PglOZww2JhEZi4NAQGtKANHV&#10;FoSP4xyiMFZ2VqLdYkC001y131TUOgW7S9uuaF9GN+N7JE3JavVvIBFu33KJTm+e6C6QdmJDRPbq&#10;ZOitel8t8s2fOzmd4uX1Z05yZ9J7mRbgjat0p3WN4tyTsmLkzkKwyJqWOu2IgUjY+p8LdTzYu+yZ&#10;fb59pYqt+qidRyKqlKqg9EWInsnhziaTgifh7sxjyLGOgxvWaSsxw5E9PMr0GKPIEuKgEGAgCJxV&#10;kYfU+Lre0g5EkbZ22Cn8WXOsNtk/yzKGtT1C2CCIsBEd30m4z6VkeKlRYaggkas+R7Zcu9jpwvte&#10;aioXLBIZdCUjonI8o1xNhjzipGGwjFiYb9bOen5tgYQpR4aPUciZh8gGJG4gtUPBbmgSk4pjozE9&#10;d1Drq8ehRqOMwAHlEttAUfb52+ViL+nOVfNlMUQQVfWm0XHKQxc6OdicqtaiaUcf/VV60zyzb/+a&#10;I1EB5MARTSFFAXqT6ZWmV+9SUJM02bei2upvJa+6ITxI5nPHX9xFI0I0EgoRSNEEgIIFIZIeCRlj&#10;AgIDh0BQEpSgHsFCtpmj6RoqADUAK6gegVAkQ6AByISIdttWDEHaIMQTzR4CgAwODBgeIOGbMD1D&#10;Aln/AnVtPVrSQ3CBZsBgO8k4+xIneFwh8NiT+EUt+1c5wQC8TonarjZjhAouEBIEB1gtK6IZ4fnD&#10;ZMIdnyON59Ygz2HgT1syVmawRFA9yRZs2k1bMe0L4wQLewPBa+WsudUuU2hj3d59vPdY128l6/Kz&#10;N8Y0SgIOhU0KjqmUWsaKBBAtIXmqRNrbrfm3WntWxcmTJn7J7+9z6rsLci4nzhVjmJ4IMWIKEtjq&#10;d2ZV369lRcX6coCKBZGh2JMz2ZHqMWdMixVr7QQLsdGch91PwWCAc3sTJM6i2ZUKQTNEpxpbx2RL&#10;J7F2GCBTi7Oxst61phVPrQricZVb/Gz+nuIbTTvBI0fsn7MhJ6WmuEAI8qnBDbuvWNCTL9P3LbwT&#10;J7fmc2s1fZ9iQzzQi8TpaWX/e7WhXISgPBYNA1EmggMOkbgThGLG9/1kvNaHy4HsnhYM4JMY4YPI&#10;UURCoJFBs69s/ltYmRzrnhlGz34R2hPeQ8d3G1m4zBU484m+NS7kuFmCBEWk/okapQ++JGJwSb2l&#10;WtPz0W7r/Gw8d1E7W9SVigMbd5euYiReL1UzaqUyksurpZF2L/RAE7quivX/eLzcTiMsWLE/Oioq&#10;9PaeXu3fdz3W36nB6CoIqkshUe8VmvKjV5P+qgvv/qIoZ1WRZf2bZS33O8ve6rVTNqpTKS5Amdzv&#10;3tbL+827Z35eqZ91Kdafq5Il75ssWr+6d/L628Xmv8hddKQQfog8OqpVok0vwoBnaGWNBbOJVKeu&#10;v0B5zuw91RNX3yN8MgijjYggM1s1tc+RuLK7dqRql3QRYgAVgMa3Vf0TJyy/3rcJAKcCcWc3K5dP&#10;LxeV7EqYnsX1kRfw35Su+mgsANA7s8E5JGgMXwCMBRzoG9YRddlQ7CERWuCaRgLbxgXOZyUJlPCR&#10;LCEQkRgGI/3yq9u9r28QqMEaEK0gUShBGyADPpAFXsBp0KEYsSsgBDJATA/zsrbblNQoCpqFTod5&#10;oDfNgr5oA/sKhkrFAWUG6KEsuMKBy2UwoMAS4pS62NuNjaZmtwizE/eEJwNByJomgOETQmXE2JEm&#10;CBW7+XmEsWzKu6Li5ckaAfyxLxv3ISGgcEIydjZKq0n0ubhCc058Bac+aJKn0xoE1mMTBKPRYVOF&#10;zMEIgWa3ZS70vn2AOivipotZSH42pjHR2NYMoFSEQdtF9+9TkzU/vjXPMslmIc8bEllo8d39r7uf&#10;PXrHbNNsQRyDZt4yXsJISuuYi1u45dMTTdN3/6UEAhM/uqqWiepQ2bdKmlDlPWCCwQPFzbaJWoun&#10;zOSCJ/dirXJOlQnscEQQ8dEG0WibTmfHhIIgIEB0ndAHEglrywn4fLCx8kNF2Pzt6tJ1vLlNmaST&#10;QrTQ1NYoo4j9Z0m1ve0nF/WSp/dbXbPyoIsaAoND3iQmO9mFiy2FypZqHtkXXCLu6JYn4qpef80x&#10;j188jX5erdXyAyyQKAwO8W5C5u6RnlbG2QTG2QTgOFCoSFCVEZc44QCzqL7KeivDJGweodAUuUDp&#10;FBHyZ5iLNxFNnVKK/XAEaZaTK2tJRTpT3UckUYFtCvjoTlv7Jaa85lrWUYoLJvOaQvEa8KWJVXz6&#10;tZEoCxvxDEvNRNPwPfpSGVlAtliFoLkhOdBHTQemyDaZ78P3ooStID698AfqmLgB2dG4wbR8vmBd&#10;EQDvfh/FTQBxbDsdQ2y9Q4LodhWZHYFC3ZsEaKPUKSCVhVCg5yAukwLp6BrHSFoHdKQEP8H+6aap&#10;sc4kcIPmIgKIw9I5aJI/4uWfVRpESoa2dFpU3qEjLmmC+mwu2F9hBIFAPbbb8AAAARQUAEYAAAAI&#10;ACQAEAASAAgAAQABgBAAEIABAAEAAAAQAAPPBWZgrcQMnoH0iCAIeGRcj6eRBGU84khjmMZFmAuY&#10;iGECzpzGhXAACZhpgAAAAJRwAAARkqwAMAAAAAAAAAASatgAB+BvwAAAAAAAAABAAEAAQABAAEAA&#10;AAAAAAAZAAAAGQABAAAAAAAAAAAAAABfpAABWJQAAAAAAAAAAAAEhAAAERjAAGAAsAAwAAgACAA0&#10;ABoAEigLZAMcZxgAEgAZAA4ABgAORa0WgX81yvY89wAAAAAAAsZ3YHcd/9bdIAAAAAAAAAAAAAAA&#10;AAAAAAAEkgAAAAAAAAAAAAAAAAAAAAAAAADGJgMZx+pXYQzNGAPkAKEAIYCrQQiAGC7KSYHgA1AA&#10;4ACaAGLQBDUAgYCeAEegKJeBybA0YAwIMxNgtYDCoQyMwADAWaARCAJHgJSAilgSRAAAAAAAIAAw&#10;HVQAWCALtYETAfzwDVsA8GBg0AAAAAEZiAKjrqOMyUegetWGW4SzHlgAAQABAAa570tLjJ4r5lPY&#10;AIBBABDxrCCugACliAZfybNAIIMIPYEJMfyQiAwBICK8La6hnosgAQBAYRD6EWmDeziO6AfGeQBA&#10;iMIjsImMILIQggrgehQycAQIjCM/hGRhD7DGEXnoQnQREUEaB1BRThIAgM5NEOw6QRtwuYpUxuiO&#10;F/qs0/QtAkAAEJyagYpVkKvsDs7pMtoBXZCLj6LyYJ4mzrCQuIRmlwdaTsixWq/cEPQhoAAN1XCW&#10;nbG9KTajUMpJUsAydLAn5ehKAANp6iRsCztgaA3EKnw7uES7RSgoCgAAAAABGrX41Uy0479iMykE&#10;KMAAAADgAAACoA1tAHIAAAAvxbB0/V+gFrcRFQmnGYAcAAAADLOk3AzgAAKp7Ty5QyOUSPGXZTDg&#10;ADAAMk4AhEAAAFQiJcgQHJoliYrQU6RiI0KgMFKSSUSrn6qshTDAAAAAAAAYAAoiAAAAAAAAAAAA&#10;AAAAAAH8I7EEHGKMIcIAMIELDFosPjwjXwKwx+IoS/x61tDSpSPEi4uT3xOAHuUhJ+1F8Y43wxVx&#10;1SKLok2bC9EiiBoMDs31vypG9LaDthi5nMP8AAAADwAAesAVmoQGjEeIYSIgjC2bIXxqAn4IighC&#10;P71NBCzfpohvD4Zwg/sWHggnsXIf2mhOdYBFscJEjQuMLiwxBiCwMwQLB5ceqIugtIfGHLniAyKE&#10;kngpyiHGQQ4yj4sZJPejwAAAAAAAAAAAAAAB/GgiXP7MPRZM9XknonIzfgjKKYQLRp4EBgQBwhfL&#10;Ygpfsy5LTF8GKOJjifS4RFubM6tlHqUnBIwBsCnhS7UoI40WY7JLaWtmu04+2TGbLcIfHxNkIXo5&#10;+AAAAAAAAAAAAAAAPhISE9A4IDPmtlctCQG/BJmCKcIuyYmbCBQQHP6PEF8jF5rWsVGalPRY2jBY&#10;aUXSW/xGEawQbCGwQP7vjCskaw8jqGCA3Q593wsjPx1HGtnKmrIsdhHOMkg8AAAAAAAAAAAAD8IV&#10;aAwRA4FC7F9Sn8OyUTWLxknkPwRlhITCCwRrhEmPhAHW4QTovaKQxOrkN8TN1LZeqUsJVQQzIRts&#10;INGlPPzGiSWmXLEhgg2PifXRWKmFBFObB2FcdukvjQachmJDEIDBSURxAtTfLwAAAAAAAAAAAAAA&#10;AAAAAB+EChDFy0O0MDja+Fe4/EH9aILSGrLbQqYYn/1Pax4xCwkZBAYIowUvJga3YcKReQtzLVdr&#10;qqQQLsosoRz0l1LP7ZD5cSK6ZUcJq+ygjSh9f70xPKeRRT6JgDx1/WyJfKihsrNYw4AAAaYxwA1Z&#10;gAAAAAeAAAAAAAHnfmWMgJCpCvzPB7crfXtdJki41tYTxEzWrdYCCP4TAYQ6Jmho1RPZO5bk6K71&#10;8zWVwbPE3GsSboweaLjxbxc/t24CEVyDVLiY4gxFJC7RfvaoBhC6UTPHFLaX7Y4p5LW1yKkx1Ekv&#10;XPAPnsL+2bnEh9TQ7aBHStuFua/Bs0MTwAAskHbu3F7WuAAAAAAAAAAG3EHwAAAAAAAAAIYHgjAU&#10;AySjUVFKRR10cSJdUzHVrUN9Ts/k2tMEv2I+N703Q3T0UKbv4G6OEjuVnFVKuNtNz31jGxfWNQQB&#10;e6NiU1/U4uky0yegACjsRjDHrNb8kykdthMbIcH+KaOIaXYLYiaUCz/jQQfSqywhyXahYU2qUjLZ&#10;1JdT3VHx3uvjEr2qFUXUOOgfqmI030F8CB+9esFlnuLoTSprozBoHAAAAAAAAOAACE+AABxcdSDi&#10;OMAAQB8NzFoWQzZFFyAFqXrv6iYVT38sBR9Jfc8TqgIgZBE0idBRCE8k/NhW9R4tyJjGUlyMIRdZ&#10;almTJEtm/aRFNQfXlOrWhKpHHnviZspE5e0lClb7qm4Zer/04C/jVRut/2CFBrI6om66LP4ZdTsr&#10;kb1BAywxtRxGzQGAADWgDIMeAAAAAAAAAB4AAAAAAAAACRQke0HlKZAxnPUcpuYshQG9FXdydhnE&#10;SsBR8xey17ptre0wB/Naaltae5cW3gAAAAAABaCIsHBDXEwgMEF/TtXm8Ij81nZbq0WyrGXfixs1&#10;L8LGuuaZEPOQ1nPbOmUKeQapGLFEv7dVRKHO8uLj1fsttd8aG/yoQeEaZKBidfXYCZbFnmrfNPhc&#10;1ko7kbO/y+i0+eAAAAAAAAAAAAAAAAAAAB4AAAAAAAAAAAAQkLp2aUSZtHHzF7J0WPV/mTN29ezo&#10;9uj1tIpSlCUDGPLUBYGEAAAqwA3mX0/AAAAAAAAAAAAACCDABgBgAAA/CBwaNTA7ZYBiVEjqLlv9&#10;OmHNCZte50C6000PFYuoSupoqERkI1WHwAAAAPAAAAAAARsZA01Kmv1auxbwnGkmvWjSYqLHEY9t&#10;ExakN0bF8IomnfWLKLQcsYaKFUVVo2XsByfNyKIkbr/sET4qY0RfapUKWrVlig0UsaKmyiwhnEKP&#10;IbGilm6c6qVgyLBgyMjxiiE0ctxaWa0brNRniHpC/YQBLqCLLawC/6ukUbl+0ca1UIiV3ih5LQQF&#10;IKsV/tIDyFMzUP1f/5EHe2fdxU6/Xy/epyJ1LaoUCEvZ7P/rLa6phiKwqggUCkYHMemEhnSixDoO&#10;808YWaeeUVKbm+mrXfX5lDPHoiGjIRCi0aPLhL4aagIaC0WlnrSQv0SSQTBImbEvtZbtbsJjIUSN&#10;HlHFpa2hIqCwkUKEyCRMFynj2/FqOEjaKgmjhsrI0RBIzC4ijKPCqPC/t8lNLjxCT4Vfppl0qlrZ&#10;Fp1uLG26ekaeyjKBZiiEEj0ZBXxI5yC3mjmB8pO0NGWLaHsSbNIq3yxPgmYq9LA5FKtFIyWQOQO2&#10;3n2QcWh09SYoCjyRRRiSgqORNgTI89AlAeYtfSNGeQPQBCjcvI9TPnBeR9H4AtomCZ32Hmr8vMe1&#10;dCCR7qKFj2DCX1RMmLVJAE2MS+hqVKlrhI/+/6L1j7Rk5R9qFLE6qFPCoRT6z/mJpDpRWX1m1G3G&#10;nkj/e+iPlWFC8P/itVsggjFGACHLDeQ4DJTZKpLIoxPFRkQDB411Wiqxqvm8Zx4R6HBAMl4eiFjF&#10;GOR6SIkNxipJEi+JhbS0k/Gsrh9orQXkKjnFLo1WIT49RvsRSUBbFE11LFZTqNccoav9bh3Dg1l1&#10;4kSZINqen0LI996y8tGh5qgaiJd/UAOPei1eqioiHqOeAogVEpCbpC1OLhUA6TrAyaZJcxXyo0VS&#10;glP92Sb8QkfxrzVVi4uXiormmMnRM5OxHxOakle9qbBck895TM3uJNDuVJFuKLc7MtGX2A4hjsok&#10;rWo4soiJaGtgsFbhcNMBIFsBhRgiiUstvWyWyzEi77rL1rvVba9s7Tj7mIjz1BBcn/87p/sRcE3w&#10;2nI1YIEbEQkaMOMQcQAIcz8hODK0rOkUy3xo2UbpZvXWty9aWldFRtKrrFVZvZOUo8xdm3U7Jd2x&#10;H/+5rI1jZxjVtRYkmVytcePRiCITxxAWWKi+NHEijzLgKgD9g+7YvQEvsT0jYtQirQi9EtLHQ7Fp&#10;EFSWbUilUS/Gd0jPiI2bWzp2KpAmkB7po745zHo5VNwEosEa3zH1E70H3iPL82unp5at3c6RWeuX&#10;WTle6i0soVrUiwPFyD0TIIx5/w6tBvGj1GwOW2Nf85vPk6inWLq9UCN0lK1Irk1X5+q4lTXm4Zj4&#10;IwPGElSTQsqeVlf5OupVo8TzE9+oeeIShzZF61ofq/4fJNaOOa+2hiI82WxaXEp92rSXwRIo4Y+2&#10;+2533EiPIKW9ibemW4W05oFVjHLFWRoYEYFMoMEL9ADxRCCIQghhmIhFzvZsFXTCqJ6L1vcRQkXU&#10;NyloUV4QDEqA5csJlhp/gcnMEhJwQugDA4hCDnSy3A3mAbHhd1T2ZuWry1ZiZuqL4BKD5a6uSQ7M&#10;euakBZlAAgSBQSF6FQXWWN2RrnZMVIFB2k2ztf+icFAxirIijNztQ9chMYmZo8golY0rWouvtl8h&#10;Q0ZDFEYkUQo0ejIXvxPY0x4DAMmJ/GUA6yQLRNoE2LTBY0mOMITEYkeVYROjC+Q0kh1ytt+ohVeR&#10;NEe5BwIAeBawld2am2v+qp1nMGW3lOPswJVy/cBOeYukQyRFNMU1cVJHJu8B45Oj72P4ov6y3i6k&#10;MhDKOORRvUisKRE8HGqymbalcDNE0lWAI4to449oxRZXGln61qtYKlevJp4YYFFAz/m1CoV21ovI&#10;RTCsotOoxVbrEQ1XSCmwsBlBAOzStcZlVgrwFnwYo48F/E2xITFE0MnJqL70NpXzex+MpWNSQoaX&#10;uRfHZMfEHQR7psN6UVpQt67qRxSV2LPGiL1OqhR4qESNm1MomLxkyMKoAMGDCgD3BW4Ota/QZ2hp&#10;p+5TAy2OvXv9B90+oDoxY5nM4omZxamF9WIS14QCGzQqeLHyExhBfqNgsX2KKifpBkCsEGGmCDTx&#10;B2hpF6zgQamCDEABBLTb0tcBtp+vYX2Wpk3WXMVQEXca/P1b/uA4kO5PmBsFlcwdPQ2Nm2Pkvmi7&#10;lhvceOLilizem2ExMBGjYt4X+SNkt+98IC8qJiIZ7JlPgIjvpMqNJJqHVYPbcWNJiITPJnuK0Wz3&#10;fAVkF1n7idGCAzImW4PyZLd2XPU7c+gl3pnlT3ZVTA5JqLymmmj1lmAX3mv10b6z3nyaBZSRI3/x&#10;ey1a395AbT+9HS4VIfvzrtXZI+6nPVtN7BwlLhEAuB1Te6r05mjljKIC241V5iIy9a+/zQkGCDVB&#10;AbWq8NMqrc1R+vQdE2KiUOxyOSyfz+tVZr7L79XxZNHV82PUkLox5LeriX65QbJLZ9KnNeKcecBw&#10;Ca1VEtaZlTUsmSXPycr0sV03XGKwiLBoEpQXx8X1A2ghQoUOCDhwazpSycQqgAwaoZqCCqTBBigA&#10;AHA5Rgg5DkBzqDBgwYOAdfBV/+w01W0jzphd0AykDNPmALR3wQSnMEEppCwBZFmpu5mWxST105NW&#10;BSGCmBOBi+vFixOj2VonUuNHEQkX6D0WKKMccZUbPk8JvYDFUT7UWXfcn+YlrlI44+YMFmOYDKOI&#10;YY3jIRCRFBIy/Sut7x793VndbKq1el+8ksktafajN4eUwgL3Mn42tJNHwjQGBf8SfRFUJfJW+5rC&#10;6FWsxAAcgB5TCUWc9rTf6HcLq6scaaSe0rUg0adr254iv1IixRZ7sfd5AwQbJOA6iOQsYxPxGh6X&#10;uhx9NiIfRfkVNb1iR16zHy9VmGoMuADFn0ilKgJkzgAxNJSgAg+V0/gT/i+6+TamufJQ0qL39AOW&#10;rlOy03KarcDymRV4jaSG2qB5898n24k1OXvjwQv/rds5mTEU4x0m2IwlZrd2WlqSdD84ISDBg1Ba&#10;I4wY4BwMGDBjCBg6YchDg2DphyEODGQFB4aHT/QGCaGzBwokWFguh+iHrOQKZ0BSlpmovrPBryw6&#10;2TCUpbPCQ9liwqQ17O3CBVnyY+fLUAvCRcbh8DxLRv/2bLdaOqvbXrTtaqtdtltc52XBE2JAxMn4&#10;1fi5et+28jpoopoM1jqLJoUZykeHAWE7Sq4ht2m4wSSbHZS3pUKGfZtHRPkxUeaiZ9palExiYQa2&#10;SpzG3C2eQsvp2jNG4RXjZcrdQkzsK7/Lh0+Qp6VHd2Api1ScNeFmXWZWoPROLkt+GfUW9YZAk0mE&#10;LsF/7qGzFuLu4hVFlJR+X3f9JnLp3jBSCEYuaJbxHpErpfzV2qLWsDxoTGpRMlb14lksrjPsMTG6&#10;35etMFUU0Sh0n/rQR8Iny+/+yjKzn4ggONAMDl/FxYWAZfQ3+ErdJmeT1aK1G9mE0eDgLIVb0ezi&#10;Sqh7SZ8qbxOJdXg31lUelfrdN1M8tj8W5cptoAlMlUssd2lPbOylz5Swyy22ATbQPEm09JBMyX2b&#10;7rbfth2SspIcODCApaQTdCghoCYAoBuujjTCdYoZlsAaFBUAHG4wqiGWH5y0DBtDRrGBK3WVcNDq&#10;CoVQmZGYWDzASEOOhY+4pWDBbz47JSFuvOvSlR6r2XolB51AUAribHszOaQFcXY1ZPxu7Jae6DnO&#10;c9lj/gO8yoWwkZ/stmf7iSNG363pfbTrap1V7at6a3VWhJnEo0xf3QNdtlvU9mXCg0wkQjWzqeuX&#10;LEMTJ+NX8sXv2tvIloOZa7+EOrCA5PzicZ65Ysm+Q1CBApAayH5CVsvkAoWXOIMThZKoJVlnIBQT&#10;CmiHQYQKJfHvRDaPmIs6kJBniqLbqhPlgHbTsdyy5OBj9/eWkIWjS9tLEw9116Skhm7uvd1tsZlO&#10;oOGIgKm5THS4A+s0qdKNJ3br8isoPrCIfwbCIU8KxBOyEoTmTwlC8R+sEwlH/S1A8bhkef8Ket8q&#10;RdCmSvCwjUydliZZMvyu23CNycWqm6cGIr8rszc/RE/X/BBoXK4ueoa59HXNi5us8plgiIR4XwQv&#10;Nje70kazcoyYT85SnUEPML3GMELK6B72Z+/1EBwP8nfiUPWiExcRbklaWkvo2zxdgj4QAelRFZ9E&#10;ZYkH9BxIZ5Jn7LM7mXyGy7XOGS8/EW2poc8vOv4QmCUb20LDrFcnox6mFTdqC0lSGeWf6qP77zVE&#10;e261luey7Ll7LTSSqabFTQK7atK5i7oIOBO+91qt+gfNnT126g+EaYW0X/W+nmtF0UvrdfvW2emX&#10;Bljq9aX/FTrdFTA91V6+9bTEri1Rw3r2sViO+91gEwVZ2eS0XQsES/r2ory2ZpPpXl8uSf1eLXZb&#10;rNPk2gONPNR4cOHB6DoIfwPwdtBBd09o5YoIdQdBU/ICgsw5MQx/D6PjVOuONAIgKdBkOhyGSMsu&#10;Wqid5uUBngg+ERsxtkCC5SnP8eR4VlS+9BEeERrRRAgr2qbd57Sl0OB5TCjTaLTbRthjhAj02/JQ&#10;IMgJY74CsUrCQoBwNlQZbpVVVrWmamVBG2lr0e39RJJCQLAYeW6jUXFdGZmamUpSQ2CSxkzTTCJY&#10;swF4q9Fc+NNyZ3RLZlLYIbFtjZV603+P0wEB/lVrmLpM2VnMT5iEwluFZ5qkB3RLIScmFfuWzNSA&#10;wyNxYzzWoaWHLH6YSzrJOXd9yhFFgGLRh9wSNEfGk4O6cSzzvExI33l5Xwcf8rnViD+ouHDhlQOx&#10;OZFlDXPhY1pXMKk2iRVFe5Cy/LXk8n/2+7DiCB9KFWXLgrhT0CsXJvVFeT+a0bLv2K8hE9L6pbSQ&#10;KfyLLkMfTrRKJX+SCp/4GyFuVXtgd0soYjqS3eIWdAJpJnuw5Cck9uQJtJ+Ivh1vqkisGwQkwLap&#10;wZ5CkyO9D0EHxpjZMhaZZBCfVnhP9UxlqYkfMQ2GodCRhVHyqCA4nRdMqcDOpdeY/NggWCqYIEuV&#10;ZKMo5aI60m2OWCBYCBTQKgEEgrrSh05HOoyfjYHb+duUtoKJCy5aNky6zVvNVO2ZHLpe7jvoXO4u&#10;SbvVSTgWevAfvWIs0RQS4VaJFdiRR6JMwaJE+eKStgqmsFyKktQ1MJzkmCHyRnk3rd48bBA998eZ&#10;pQQuvOSptIaF2W5nWmkxG2mJaAD5zC6x34VEAIGkqr6+0soE4Xwlfg1DIBeAiw0KFAkIzX4XOwDU&#10;EGZQoAdoNtBA/XPjKNkfpFJXiGVzHJQG9XuILbfcskPg9GoanHhthYaY9tnbZJyZfdQi4t8MKQDu&#10;HQG4bPpweQ8Ui0qUYUumZRN72i2iRJm1VPIBlJnxcbdJcraemvT6fZF6+u7mk4pxcbUZduXqCPQE&#10;QGFwWm5gtYVEunHi4E49uV8uDU7XZWTc3DsvePUOYumYmFFtaqiXvM1VTyWxtgHMbWS6LhF+S1s1&#10;4lv4qz++Hwh0N/HtH2EyPIv0JlggJi4k5UO2+XJlG4otstFy7fIqHFj4QLGyRrfy5KmX2IIZJgGT&#10;AJ5h7jxxVhFpjyLDh3dMuEDwii2X+NZJROPGjK+ShdY9yoyW3+WWumecp64o2LoX1dMTcvVG96J2&#10;h1Hb9+wq6cqltVPfZAjVkK41dmW6Q7LjB6P+Sc0oUut9VkEDddQXJOCmcVqGIRngKvD3dq2367sT&#10;bVEr0W9ZPJjKgpzX0LHz7EzfllhTJ6rlpAmCAPcpCYRlojQWNrNZMrUhywQOFzzBAKlkE0KQszgP&#10;EWCUStVIi9BGV2r4z1UXGNhEuCJ0WiSo35gIIHiw+4hHu4hiYQTHjxJMZp3RH5eNf9byc0DGwgWW&#10;PkhMvtvcAoEU6CBsmQW0XiCAYRBniZsINgVExMYxPBIPkghmAhf5o1dFnNPE2JhCobNkjbe0T/ZP&#10;JDFZTHQO769enJYekfx54cJBA9nfv2Gt6EfuT5LbBrL3mGvFyAO8tftGJNtItGuiU1MF48WK6EOx&#10;5yGWESQ4dj7CJvG2Jmq3uLjiugmX5wBB+3au22Fs9FYHtfVrsT8CAuZ+Pq/dhvxcggZYV1hRuMEt&#10;wu1me6qnpfrv6u+m9dvqnZfoUz12kC7EUvxFcrrh5D02MrcTpVUjqK+Dww+24+vmW1xSpFss0AVs&#10;PE6aFUbLaxBfjC0jE03WjuiQ6wThY5kz2R5lR/2n0vaKsFlJMd6emZrV0+V0lkkAqjgIG76TZJZG&#10;gVEORkQt7OkqAol42GSQdQKJ8gEbAggAY9HuFAsGrTpULCIToFOyCIwIIgwsTE7Lki1FxIS+Tj4Y&#10;vUb25aQYSJGjRev7slZX/0WerUZpKaJxZTbepbooPm2Sy7moOoP+Ai0JSolqCzTjAt8WKLU++QN6&#10;tVd6u99P9ytUaSCB2xJ7HzYQKAVPoH7t72ixLRKtVVPJXrWMLe9ol7Xm01U8mQxqhONBDqMTCgBQ&#10;tFoSjQDheLC4RDA4mffxoa0ws+tgh0bCB5nEi9WwDPgLCu6+3dbbbTvv9/3vb27rqAxJPw+5ehf+&#10;2L/uvIwf39egwAAAARwAAAAAAAAAAAAAAAAAAAAAAAACMGgAAAAAAAAAAAASw36MXCRba9AAAAAF&#10;+ci1y7jIC6x1gAB/9NMFCdQfOIYqIAAAAAAAAAAAAAAAAAAAAAAAAAAAAAAAAAAAAAAAAhqOFQAA&#10;AAAgAP5JNgAAAAAAAAAAAAAAAAAAAAAAAAAAAAAAAAAAAAAAAAAAAAAAAAAAAAAAAAAAAAAAAAAA&#10;AAAcu7jAABVK30AAAAAAATdQAASCYAAAAAAAAAAAAAAAAAAAAAAAAAAAAAAAAAAAAAAAAAAAAAAA&#10;AAAAADZ0AAK4AFC6IAAAAAAAAABUmYVPpAp8GPHgAAAAAAAAAAAAAAAAAAAAAAAAAAAAAAAAAAAA&#10;AAAAAAAAAAAAAAAAAAEh4AgABAAAAgAACAABAADfEMHlikE8ulLd9UAAIACAEBBjcsIJYuYEVHN2&#10;QbOg2gAIAQEIYwwbeyOucDxsAghEYQiwgFgA8IJaV+7FksAEAgkh9YSW6ELMBzCYKgEBCphH2BB7&#10;CLUAGECpMwEKphACB2EwosIbYMY7AQqmE47giCwmQMIyoIhAKghUgjw2E/TwkDYRUyOIIm1EsAgI&#10;VjkENhEZBI1CJTCHAgIdgRKQSIphUEyQikgkPmYRQ7CA0AglTB89jVWEhusgAAABIgAAAAAAAAAA&#10;AAAAAAAAAAAAAAAAAAAAAAAAAAAAAAAAAAAAAAAAAAAAAAAAAAAAAAAAAAAAAAAAAH4cYSEGMPCC&#10;LRFokYQUZRwiC3fsj9oqfbZlDCAaISH494uTv/DHMaI9Ei5lR693pVchGr0EECEeDMNGSC8grtfI&#10;zCYVBmOg34g4mNo2+oohEFnlBc5+JATwAAAAAAAH4eBGVCAQ1CHUWAJ4Ahr6aXvkFhsG0llfRAhI&#10;0ZhJsUNmH4ladQsFp7o1jFc7kSB8JJQkZnMXfGEnm21luSwUcCF2VDgfzWuewyZW1ezQLAvwAAAA&#10;AAAH8ISnBBLfFoAsNjbOxcBPSQVVnrSqNqn4INi+mHyRNZlxfu2kG5S6GYIAdo0n5cBE1QDH8Xjg&#10;EcHjaXzVMpKHLZHQaEJ4AADYIbCTgMIRsLAnM5NjQFpjIi6/whMP6+At7ZHEgrAKWNlGqadefAra&#10;zLZbjFGxAvJVRham7JixZfHYm9+715oDWCCmDeAAAAAAAA1gBGKiLBdX4Q+CEWggWEFUOYQDNaFu&#10;+pZcocT421skSIQY0HhC20Qg31+CI4ILOJvYjcTYsTy/UmaW4PMXjKLGxNF/F//nyU9iPNStsQAA&#10;SQERAeAAAfhEMI4IHFnBQRC53PPfIrfIeri6ro4QJD5IFVT/N8ES4QiEKuGp2f0AvpH+V8XMQk2Z&#10;Nn789bYwlmcL7ufFixCZ09Bu+EBbyYn6cRJsHcWngAAAAAAAAAAAAH4RFhEMNBDIIdj3vOTCA22T&#10;1omybZtw3SsekJbM1w+CM8JAuCAOF3CJIXYXN/tnNlKz1NrvLDe4pakjQgizARcDiT3Rsg3G8QEK&#10;j/RnJPMKxUB4AAAAAAAAAAAAB+EgsI9ghGEZ4Q2CBwRM8IHjQQfs3kzpK8W2rdGyrdghU3n18VY2&#10;8dfgkLi4OCL6h/bhE/bnOzkbK0mvw+pT7fT5WavIIZnvgn6ZiZTanLokqVWsd3yBb/yKb5OtLTNx&#10;GBvwAAAAAAAAAAAAAAAAAAAAAAG4SJwiSoI7gjP2EU1hEmAggsDieIiQ/BMtgMsCwH59k8e190TN&#10;ax0Wx4WLD2uWQfBG8zBHT9hAFhGdQp7KQUoqPQZh7ysMoZ/1E5MU6mNETESkqAwYQhcJ47wAAAAA&#10;AAG4sEczDYSLgjTHmYmEG9Psjg/PBA4uEAgjT+EZZMHBEMERQGJwLCAEL8si3YQHiEqTdKD4Iuh4&#10;JNRexfXwhl8IFF792AJkeuqug0xmJi5OpXSmaIRKxrGsetTuCVjj3JRV88U2UQfAAAAAAAAAAAAA&#10;AACMElJhHoAgiL4HBAoHAsINhAoeEggMJ7EffS26xy28dtkrubmZYp/PBC4ILBBcfEgh0EF/AMmT&#10;eF8W32v8pVjHZE8RCwSU/BIGAR8h0gibU2brJU4iaaZOKFum6k4m6eAAAAAAAAAAAAAewOYgAsMQ&#10;BngDXuEFhCCCAYRoAAABI0cnnGCkxRC4EQwkaMw2WbeT+BcQeGcRRRGR4dCzlguKGiw2ivo2uOZk&#10;HNEcRRIijIPCIM44Yo/9l4wyi4uOHhIjjAih8SM/7eiZb1DrpLfxyarQoSJgkeg0eHxo758ee3F8&#10;guLDhw6gSwyMWLzo0TuqE8V5eIfgtxJeLCILDaPD40b88oxBYcLDwxRIiCoOGT3wiEISGoVPV2xz&#10;seRtWbGnoO/WRsuuP6lFQbEn2JQqDpUQRkdbEZVr0nur7ApnucEyaBCAY0oguYJ5pSAFNC02WCa1&#10;ISb6IYbDMqpEpReiR6MssUUbKtFRodrz1oexvXVqSNNekh5ep7yO0KOyYGpmJLZF0az6iSyxRRVa&#10;sv5zGursShBLUlZU8BwSN8EpvoZDLEQbYeLD2UQVDon421ayrW6aNnO+0j2a0VNdWSvX2gtJMILS&#10;jGpUn7ADVq120ZSLxKCdwgZAJSdWTUKvNDJvNfEpFn35Wwi2tE2lLetSz6V8n+0zYL/3TM+6nX1A&#10;rxbVcSyNRMKjcwtRrEvvNISjg1L+UqDmCKvvKRK0hFNr3z//wesJNJOiSpERlGcZQ1pZgmOyPKQE&#10;QXUr2oy6dZSi5on5zFzpXWCC/EGghaMIMQSMUQTjw1H8eC0ZDwcRTNVtPFx4t9JCxhXTR+jyVlp8&#10;q30/nt0UntqdV2hoHPn6Aq1/ZWnFmOyxsxuiVVYJ3FbENMKQF11Io71iyqcgqYCWaJrAreaCWSaz&#10;UBl0D77rXKXq8KoSINLSBiM3Ga0RErSHvDLL6wHpfaejJX3AcVRvQikMXpq1GgdRwPMUV+61NgRC&#10;IvnNXN7/QSJRJGQlmgIdpu9eLYD+3bL6Qbr39A4AX1ltP0AAzKLwFBbYuQl2TixZPoRz1NiGGIMh&#10;jCEGfvRc0oCcH2JVX70Rf7Lb/vOsvLeosU3XMis2aoUIIgEBHqRgzGrAruZ8mK92d09AOW1cKKoV&#10;APobrEFFFFQJKAJM/xMFJoTFEI1Xc89Fjfa4w0jmPwRvo64BUjpp1B4aHudN4sFRYoGS2iEUs1sl&#10;WLSbT2VxcGgdXQl0885i5BJMiCFyRchUetpQozbr7EouoKNy9lppJZ0W7pF7ScWpxZ93scjmI4J6&#10;5ciyU4SIRbpeNH+kROzPT1OU2lv++arZKl8ONn+okWFyiwJMbJEIdgwogCSTR+TxUQ8Yw4wwoxxD&#10;0QQQvnPrQkKZplgtXMzLkzUViysXjo5qxpveSwiT+Wi7enKj62Wt1buu17Wzz81lOXS5bKQQ+p+u&#10;W+RVaaBYabouiUcxcKFH0cTovV7Z1TsxBzUYgeukkEPT0xCAk7zUutFfQLS8zQhGJJRggdAkkqAs&#10;QUURAEkn+Jnc40LG0wU2HmxDyiMYohBohhC+JjrWAZUFVNOKSUp5SPZbgSMegCYaAVXde7nGNauP&#10;oFtXPTKnVa2vlG6f6EU8GSeYH1Ny1L2U/RsbFZXLuYqyOnm1rlWqDa2yv+PX33Uula5ioIFRDsJs&#10;QziW0sX5VaTXoT/EnNq7fJO1jMTUWANWKWk1Y9M68f4MuqxYxKPl0PHhilhNjwy9BUfYfC30SEoI&#10;2QvmthPhLBAJUIJfQh6rSMpzY88z9xIYA0ISBnt/LVJjnG+ecfUz8gMxUIOeMRrX5DgByxmZsTLu&#10;LTdNIWoOeM2PjzhAdT1igBzzN7oA2ck8aqDiitp4EZfo2qlKpuxXWBl2o4+2k8eiyINgxhREIUQg&#10;xxvnCwrDu1LJymjVm4PSmmfG7UfitoVtKW/yqUjeQGZuW3b1qXpaYRumPII01Ch0WFflGbfJ/Evt&#10;RJ7w8PzjAYTBTxxS5PqHXEyf/ftj7NXr/ludXJ/NuTJf0W093rbHExP5ebTePCzYaMQY3n/+8pOY&#10;2ZeHvtJK6iTY0De1Va7ls3b1fMKd9uybLqSuwgaFupKSa081Y29YQMNGm9E0lSqn8nUwIgzTEKs0&#10;C2Y2fr6z0TAWmdnJ4Qr8m/xxj0egXGxOhG8tqzxsW/FxOA9uVJseAf2ek1pnFdfKz86Fok0p7wr2&#10;V2om+Lly+lj3ImGHKjb1cIAZI0T1qKJBuNA3GJusVVNc9ndb0aFtyPnxCHRwE7WmcnbH6gNo34SZ&#10;gJmBUmwG01NUkkKAnOTxzqafMOyxk/aMlTxOncvDmJGQfEKIwgAuPjMMQb2vpCJ4DW551HYNN1U7&#10;Bs0sVUwkjS6XZwLX+RacB5NNUA0y5bi00S8EAc/BTu5zVkzdpPiCrY9zrCVQCVAUBpaeIKgRYf2Z&#10;3ONCY7AGg+EA6AZ75emEyZai/64HPaYl4uffZY09e5zyPjjo6jba8m6TG2Lm9szNMD4mb9cBgO3N&#10;X5tkjxj5wgmAyQ8LnWx+vizZ/0mJhEkxImQ5PDjlJLOjvk1CqzyLuMjDukkns7PKdcsV1AmknWrS&#10;xcvRLHtiZ5n+l1I2o1C0KtBtna63dS8h1zLzzbfyiRMtYlcT6AbIAqupjGByuie5aMbloheTx7fd&#10;0DwXv7zB9zsO9yot7mT6l2SSVbX4d1sgyDpVhFHmbT4HCRVmNkXR4SPTnebcm+NSSi0k41Ti5P2f&#10;uVACnb+pZL5K2J6L3+x0caINyTafGq6ahlJWuahZXn2SvQLBQCJCZbY3G6JLIsVRufJptJ+0ZGxI&#10;l1Z03RL/SEmxIXGY50abGqOIklhVYaK6jHirxv01SFrslRVLsJK0rDW7beVS9Se4tctxotoWJ+2X&#10;idxbjWqinVRf/85jfXfeq9e307TmnCG4K8JMOQsYIBBmR/Z4RBwpCRDUQ1M/nhAzEjCDFG0ZDjjM&#10;eplEMQxC5DTVs/MaNGIMMMhnBkMcZDPzyP7KKfXZnBM8UL17MyirPqsTGV+QB440W0lc/+h6cWIL&#10;UrWoESQPqYAT9brbElylMGlSOn3br9iCIqAF6geIEYHdFFNlO/MdaaA2F5NFw+vBC4sdf9n3yHI4&#10;uCRnGQkm+a0aJAby9QtjzPOsookpKfdnnxCVyOGrR0styYl0UY42CKi9XEWZeFvx0HiC0QS6uect&#10;flTKRcE2z46kblammgZ6Hfp22ry2nJ9Nfo1WLyD0THDC0FmZpSplIuCALoKb/9pDxUNGy2B8Q3sg&#10;NGVscsyDieaGtWMga7K7FjId1RWnvcCgBeR10eLI9RSlxUALvnEN7gsaHgdv4DNFstYn82T+8rPy&#10;muENh7wQGEgFQmWJA86/wuEDggUXCBX0iiIYw4hxC+EhY8UFyDnMeY87r1SR9TlhX44+z5r41Xtk&#10;M40TatspGyKLMVtvKgHONGVEiF95YsQg0cQgkQ7weJMBy7CxMm74TEtlh7Z8vW31dJwONBC8DWmG&#10;IY9EXH8fKQILGPsGY0Q4xBPCRRcza3RCcX+EB/0/FCXoHBArmLGQyFM+uTo05F4+ok1EO22racrK&#10;p93a5Jx6FLtjn/H0A4Fmzd3NaZfMu5DFwSHBoK6LRK01QVBAc7jsMOSOn50iwWDuBYkbEtHPgzEK&#10;NF85R+fDixwONGecwkcewUeTgP3ieiW3yRzg8DT+/HOH7/VKijseBPq/7jpeMf0PkdbkMov44QH0&#10;ND1O5Mis1x4fYW1Rv5S/HsMmR3v3ubJlFE9ab2MeoL2paJA0VFHwM1snXcbhcGwdnnKHjSjGm/y9&#10;Ir/eaO9LosDRMWIUT0FUeml6Avq8TtRpxoheu6bQEMoyVyjqzWiAjYh0hgU8IDN+6zXctC+aoWzV&#10;PD8CpUaQfvpii5cTIxZeh0/ClxFY5YupTKKKNryaxxtB2yAnOfbIDx6CSB+EYRM0ec1kurlZfScC&#10;GY5dGVowsG0a1yJtxm689Ruclgclq9qdl/1on+UkXvTbSMJGNsAggGkGjRkeOMURjCWEwhEECz45&#10;jRDiCDGEIIKMBGL5wy6mpQmbm9eEUYSij/RmtT3RzcayWbnp0SjUS7IvCchgSYgx48EE/CZctnSb&#10;qEAfjCRDCdtg2JRRsEwZDRRkNN12Jl6/Z49QuWM/osDxlEQohxkMQQgyGQ/bBAYWGwa9qLEMIUQT&#10;zwp4SmMQT3ss1bjG4UlwpSugaHsv8A8PKz4YcYFAMTRbizbm7YXpWyp3Vx8X1KvMneK2FrbRPBmH&#10;/gAAASSAAeQEczgcyIAaMwhGQDBPfAEghLIASYBgA7wYKAizZhhnAAAAAAAAAAAAAAAAAAAAAAAA&#10;AAAAAAAAAAAAAAAAAAAAASnWOEjNJ2Js8AAAQAAIAAgAQBAYtJLZjUZgCBEphGjgglhJP4+FVMIy&#10;miEEcweFVMJEyQNhBMEwqphFXggOqqLqqmEIeQwhHiYVUwmiCwglhN3AgaFVMJAikwl946FVMJ7Z&#10;wJnyqsHqqgAAASooXTbI5EKUFEQU0IEgMCAB1AIxxjEAWaAdeAUQMCKRigAAAAAAAQCAAAAAAMAA&#10;AAAAAAAAAAAAAAAAAAAAAAAAAAAAAAAAAAAA/jkTBBDB4QsGETjIJPRSUroYYSVEL0wOmbJAeogg&#10;QzjhghlGKKEEBO72rVEiRtsFG95MjACod0ROQB+CBUWGcCIXQdxrTLuI047Rs03RtGUSOo+PDING&#10;iNO1gH4ehFpA8CFshsCJTcJWo9Sqo1qqpI21cCBVujBbRtUAeOEZdMInIYQcKpJADgYpikGQAAfg&#10;htCC0IdAg80JQhMBTTT0BHvPoyq6yqmkza10oytG0bVXr4QQWniHg2iIEKppBQH8I2gmSMIkwIZa&#10;BEFFoQat8CKp8Y848/kis/11hALvAaX5h5VfoI2CIWURBtyAB+CKIIoj4+ED9hHWCwg0Dy4RZAcM&#10;syzpP4odzW/6wuul3ufAPwQHCciCEwLCAQQOCBwkEUQKGhovFs1DwQlIpBFAQMIDTBEMQAAAAAEr&#10;GRWKLOKqS2wLtV0SKokaJ/bYVowIhRlEIMYQg0XGjIIntoCkE8o1/EjSY01XEEQcIYQoxRlFhDiN&#10;KPcAyYIGIwoSJEjGGeCoKGf9PSXbvxbj4+KHChwmyjRNC+QUNFCw4aJFhOje244i2iaMp+LCREH/&#10;bFk4oziaPUUblGjYcgsMwiC4ijKLiR4aOFvaKRKwT96sQZRwiChlHhQsI0o7jdiCGFiooeHDZRo6&#10;7/BMHOMK4yKqLP6DVny0b8kzzoMlYzsGa2iXIHLtaVMn66enUFdaG4s9LfKkStqxjQsLPPCSmlFR&#10;lBGEUlMdTcVGtkzoPyyNi9BqrSyHJqDealvlfKa3uUcxhZ1CSnlGKlyfxNIZFURky+HC+FCx0C4I&#10;Dt5xMtTmlPvn0VIhyDkcMQRAjAevIO7ErciWbtoV1+9Zclpyyt9+/iNEKmpdre66XNI6OmV/6UFK&#10;iXoYynXaXg/iYdxkVTBxYSH5aFetaFB6OLIIhiUcTBN+Fjt3fjPNGXxXCEARBRDCCiEEYhBRDcUS&#10;DTkHhc1+iZeqNmtnrywqaLMg4l2YFEjHGIJEOIxhRDcExeIY0J5crZaH8Kj9Wv87VU2qalTKh0UI&#10;a7hW4cOM0Tufjwi8sT/ouS366rL34WO4mv2RzPl6f+idGi3i2q11zSuOY+G/UKu37RMX6MA1olKs&#10;ZglLhvyGcb/KYOJkVTXvdBqVMkqZvu37WzQ0bEzz6jre0HG8ZLXzTVU99qEYt1bnJRtzuttsVKKx&#10;KAm2QdL7ou/o7iN9NNuM0j7Bapmqa3ub9XalCXzXXqsXy+4NTFhE9dlG8oTy7FuYQD9ztNGa76/9&#10;GkRC6u+FJF1PfD//ystjIqqtSTaTBywQnzhdjUnMJ196CCLcSqTs8r/yjltpNoA3bb1JvnSLjObV&#10;5uL6NnpmualthnNEndGxuX66i3UsXdCSi5v//4JgSYEstomboiiZDdLKEt2m3q/VvbNbrjEG7+Qw&#10;Qn2bl+v4sbrVx72PVu5BBAc+xcIAq9EiVjLz+k3nyUbb52tIWxsWcY3vZIv/2ie6NE9oXF0HV1+t&#10;7Z6ZVAT6VlZQlbrVX+QUk7KScrM30ApHT8Ga1RMl7+yVOX/PU7V7vzEsst/dVNNDQ6AW9Ukp3NK+&#10;5dA5iyqbcVq6geCFGlrEph/hmhMiqYOFEqXrdt2QY2lsoaStdES1tcRMoxdQ5IXs2XrSv9KjAPWh&#10;v+iRXbWEwQO2wO9uhLbN32nFN1npa+bkmCJ+J0ekpKMroW0vSALMsDDzeJl3Hv3/BBIIBEiQH07C&#10;YuJHMXvufa67Zeqr3jXzk7L5E0cUUaBynVSfT5L5A0DVBA3OLlJyeIFOJWxnP4mR1+1QemV2y0mO&#10;I2mOkyWH9EQQGCH5saCBxssTCDQ7rLwLN//wV01QSE9UTwARxMABAQYCQAAQAgkNDACAIAgAAAEA&#10;AABkA0H/CiUKdQxm/xCnESkVCP8g7iF4JfY0NjR3NOo4cP9BeEG3QxX/AARCgAABAAABAZwCAAAA&#10;AAAAAAAQqb0K0ZCqQwCE7CF6ZoVadCjvAAQrU0KC4hTLAQh4AhUqACFpjwtWiEyJCSLABCPcKMeE&#10;0JBQAIVCiFugQqLCiEQMABCtpoVaGhKXiAAQs4KFMYAaAAAAAQIAAAAAAAAAAAAAAAAAAAAAAAAA&#10;AAADwqlBhUcCCqCEFE0QTGDCgoMJXDCUQgiEYSOEIMJQiCXHBMbhKPwrIhBMsMJLiCd0YSuGExwg&#10;kWIJMiCMhBJsQTdDCEDCXHhCoIl4Kn8QSTGEtBhOWII3EEnRhI0YRQIIYII3GEZDCIRhCuCCY8Cl&#10;AAAAAAAAPCbmhQLgUAIENgTr0IooTqQIBQmGgQ2hC4ErYEI8Fi+FEKhQ+oUmKE7NCc2hQRoUBqEs&#10;KEpaEyNCWtCVVCL/CK8IAAAHhT9gUw4FRFQoZ0JvIFDKhObQmHgRpQiaBJiBBIER+EYYRcAAAeEz&#10;WFeLBMhhHMFTrBIyGwWFDXCMIIPhIbCKeCBwRPCCh9SCc0gBKVDCmHSCbwghGgPCRfoWCc7CPMJq&#10;oJpcJcQSIwk1BKXCa3JwTOYRGAcE4+FFbCVmEr8KYUEh8J1oIwgqooJT4QOCgfhDPCYKCIwDBIqC&#10;zxYSogjzCgdhJOCScES4UVII8wi3CLYIX4QzCAYJrMKM0E+N8KEMSCcOCH4Ta3giKCU8EB5h7hJV&#10;NIIJgAYJCQTkYSfgiLCaLCMIJGwCCUsERYLCKY/hAMm1hAAAAAAAAJwSKphHhACJeEBwpbYQeCI8&#10;KMUEX4QHCBYTuQRHhBsbBcDzuE3OEioKAMDgjzCC4TqwHCJYHhBYJXQQXzZw4VNeFK6CodgpXwSD&#10;wowYRvhPRhAMIbBMRiQRlwRrhE/CsPwqJcKAOFXPBEUFLeCaSChDhIyCUMFE3Gwlf4QfCVX3snd/&#10;+73c6/LoAAAABPCaKkEwZBCSIgIAAA4Vd2FkWgojYTf+go3wUusJnoJR4SkglNhJPCKfCf6CNeEf&#10;YR7hJbCMcIwwkJhILCH4Q3CMMIlwiPCDeEFwAAAAcJqYKBWE5mEQYVjGELwln/CpAgUXCIIINwQi&#10;CAAGCaLPBOThA8fAQS7eNA8eCKcIPwQTBAAAAAEDSf///P4HCTIwksIJUCCNRBFowjoYRmMIMMGI&#10;IAIICIYV2ycJFDCRQgk6IIuEEWjCOBhG4wggwgYghIggYggQ//eFIQYSIFx8YQkQSNEKII9GiCDD&#10;4ijBfsDwm+GE1gwmfGEdjCIhhAxlGcYggi8QQEQggiDgg0Q9A8KR+jCNCokQSTo60ehhhhCBgRgh&#10;BABBAxCjCCUYoggo4Y/28UQRqIggjcY4wjoRxBBRHEBGMOGC8l8E+oglGMJbiCVYgYgkAMAMJgRC&#10;DKMIAMghvjhFYgiUQRmMIhGEBEEUDCEDCCCKMGIIEIoy9pZ8KLggmaFDBwYTHCCLRmEEBHGEAjCN&#10;O3+EjBBH4wkoII5EEHEEfjCGDCIYIIAYQ6Mn+vnc+EWUI1gR7AgMCKqEIoRhahCIDlAg60uEc0KK&#10;kCJqJAmkg0CKLqEVUkaEd0vMXCOKFIykgCAYNAkDRIEjTAYAhNCCIBhNPQmPgTLwJGwIgoRrQgNC&#10;EOhCnQUCGcEKwgGEx1CYihMdQj2hG1CLqEVUIHQgMBu0CEcEFggGEpaEwtCXVCE0JIUIRQkDRqER&#10;ypaEBheGvCoNwj6BGECQlCMqEIgRvQiKhD4AoQiBDICo3HiYUT4E001CA0INQmUgRTQhkBQILamM&#10;IwhsILAgdCGQIDAMCC0IFR4eAaAolLxPYTvQJ24Ev6EU0InoRPAiygIEPgSOoQeiwF40D1ZT4M+c&#10;IGzW62TNY1wn9wmOwkhhJDCOc8JMEFxfZ4Hw38IzgiiCJsIVhCMIdjwkD5VCaSCeuCYHCC4OCL8I&#10;BgMTFyblxP/sJrYJjIIbhBcJL4QeGzQ/lbN1sEAIdEJhDIILs480bdds/5wQ4TMwS8wkLBGGEjYI&#10;3jfwhxOt/TBMRhK3JeCQhETr+GEYYRLBFsEPwg0ES4DEggUqcTfATAJGvAnCcvCVsPAsInyQRFBE&#10;GNy6PpMJ6cJLQSPwoIYRpBLWCS2EhoIq/gyCFfCDYQ+CdGCXWEa4RXBGeEQYRHhDMfA/wWEC8ub/&#10;OIFhN7hMxhAsBhJ7B5PZ+33vdxsSCIoIRlgheAzwGytn/VhLbCCQRHBG8EHwi/FweEgS7AWBAoJC&#10;QUAMJiYJqoJDYQOCJLQRNBBMF/CQPBBuwgOAghEEBzQQLCB4GEhLQuA8kX/U8E7GEyeEqoJOVj4R&#10;fBEGENwi+J/H6zkqxNMJSEghOESwRLnwhmNBD5wgOeiB/xBHuE/8EhHhNCoIVWEjC917MEDwo2wu&#10;JhMfkwgkXNCVhC/8PmgiPCkxgHBEFYRPaCVosCJX5Gcc8ETwR3hHGCwi+CCQRdHghuCxsITE434J&#10;JwUWMI1h8JhMIBhH8wCI4JHQnEwGUgpH7GEbSPoSRKk5saCkamYRZp1QkcrMP5SEwo4QTC+j9ibc&#10;hP38QhYIT6EwhuNtoclu7MBh8aFwgSi/orXsBwltAcJoIIVBL+CFwRrhCegh+EJwinwgWWce0QUi&#10;cxnntCQV3XCKIKQEAnCS+JBFWbCLmYRBn4GYSjgmsgl5uEu/4SQ/BIWCAQQ/YTwWbz+HhOzhMVBM&#10;PBKKGwgkLhDMfCK4mEGgiDm+E6eEuYJgoJXRsInvhEmAwh8XAQQ3iZMKG2Es8JL4TBqCLYINhCsa&#10;CLc0EiIIX4uDwgWEBwg+CxsIFg8+TGzYv/3BsNbqSbbEtwnDwlrBMJBLSCA4RvmwjH2ELzqCHcEE&#10;wgGE6GE6cExUEXwRfBCYIVhBMIPhI3HwgUEG4FAMKJOEtMI/MJRYEiYEFp6DgQe6BH1JxNxsbB4m&#10;JgcBk/iZc3v3YUNsJZYSbwlmoIlggGbCBQRNngkLBCu98IFhAcITgsBhBcIFiZcBnxsn/yTCIsIi&#10;wi7CEYQjCIcIhwOBwguEAwgGfz/+PAPN2ZlvdJW4QDCAQQeAw+EBweJmh40Jk8lYUVsJlII0givC&#10;FQS5gir2C2HwjTCI/N2E5WFA/CQOEZYR1BE0EocFhEkEbQRDBCIvmwguEscJy4JgIkEuITCMM+EZ&#10;4RJzh+CIcXCTWFGPCJKwk9BA4JGYQC8eCNfQnhA6wGAwgOLi4HBZMuLnzf/8iwnhwk5hKLCYnsIT&#10;HwjvBwRBgYBBDdvb2vzNt6N/lDAwmEwlVhJfCP8JB4SIzZDCJlZPrYTBQSogkXhG2EgMI9ggGPBD&#10;vK2AwsEuoJRYmWCPs2v47BwmzgjCCJsIqggkSGxsINk20/yEIyF8I0xZ9BDy9HR3H/KR4UbSCY/b&#10;FP1SNsgjyGwiuCL8Ik/DY0EHjL86SCcPCQeEioI1yEEeVhDxULcfEhIuUjVTbRBKrCSrUEaIUaxG&#10;Em8JFQSTgjvCLIJCYQLCFwREJwgXm34AAAEJnAIAAAAAAAAAABCgahQNgIVg6FQVAQncAIULACFo&#10;LxYCE7iE+EBC96ULL9hWwcJpWAEKCiFqTQrIKFbW4RzoAAhKhCu6QoxoAhNxAAAAAQoAAAAAAAAA&#10;AAAAAAAAAAAAAAAAAAADwn7EFEsYUWxBIEQUDRBJkYUIBBBRBNMIJAiCIBhMuIIg4IdDaCftMJAk&#10;EIKB4TJQK3WhMPRYFSZQhcHo0ChVQjClgSFr4RL8B4TQwTKYSQgm1wlbBLqCb3CTOE3+Ez2EXwT0&#10;wRj4TlwSKAcE/MEwsEzuEw+FEbCU+E6cEgsKXEEloIjwoQ4QXgl5hEYDgg2FnHgiCCB4Uj4IVBCo&#10;aCbGCBwGAx+PEAeFCCCerCi9BO7BLmCgZhN9hMFBE8EvMJhsI3wjTgg+B0FCBMJ3SAEwQHhRVggM&#10;FIHCgnhQDgod4TP4TWYQ7CWcE00ECwjbtF8LDvBTFglvhIvCQuFP6CQUE3sEbQSIwoeYRFhMB4QW&#10;CSfBRbgnFwn7gpoYQ2CaWCOMJq4IZhIbCQWEFgjD6+h30E4aYTHEAJIOgAAAAAAAAAAAJ4UFaQSz&#10;IIQOeFMWkEhSCEbcJfQTAQTYYSiwlPBMRhMZhHcEf4SigkNBIvCLeCL4ITwnzgqOMKeUEx8FLmCM&#10;sKQMEaQUCYIBEwm+ghNhrBNwmEEIFwAAAACeEwFIJTkEI/4SzgrdMI8wiKCarCCwTCZcJuCCI5BN&#10;H4Is4BgmUwlDBJmYJocmExMECgnmwg0fCbadCBgAAAABC0n///y4nCBCCBDCFCAiBiCBjCCDOIQQ&#10;EYgxhk4vuEuhBRbGEhhgRBIkYRCIJHjBDCHDCCjOIJFjPxsFwhwgoxiCAiRhM6NEEMGYQQsUKGET&#10;i3uT+UIcE79CZaBGdCLYEjaEHaleipwmIgSQgRDQhFCIaEMqoBqpZwRFAhlCDUIBAgFCBJUartnh&#10;JGBIKe1CKbTVRuDeXBKeBI+hGVCJoEX0IlgCC0IDa10P0/ErwS8gSXnmgRjNTUmaPv8oYwThQTKw&#10;Q6CDQSYggo4hMGNkxIto1+yJ73JhJ/CQkDhsImh1MQnJCCKMIgi/ggf8IBD15Wh/J04QTCN8I1wg&#10;mBgjOCL6whM4QaA3sIwIImQhB4J08Jt4I1wk1FgjCsIPhFmeckEJ88f+U4cFAPCaPEhoJGalFQ2E&#10;EHtjQ2B2vRaXL1gkfBITCEwSHwkdhIL2Dgich48IIR5PwSYwiTCUsEq4IRBEkEYYR9hA4IXOA7nN&#10;hO7BNXBMVBLaCL4JCQRLBE8ND49veEBx/6SCQsEm4JNQQWCP4ITBHceCII14IN73388LYRVBFGEc&#10;QRBBDYIqwifCBQKCFYQXCBY3C5MJ+oJwoJncIt/hDIIhggkwR9hHOAgg/0EDwnTglPhLWCXloIur&#10;CM4phAIyCCATSWZ+V/yUHAQ8EBxc0Bxsts0a/ujChVBMLBJrCXGNhGsELwiiCDwSBwjmPBC+YFhP&#10;1BJjCTMExvoWAYRvC4QiCD40ED4+IMIQgmslstrRP8rd3RwlXBIKCTeElckEisxhGukgRNa35wou&#10;wSWgirCUzwkAQPAgMBUIznpfP/Ce6CX2EwkEvXBDoIHhFUXCM4IMoIr8WJs7M0zca1cceAQQHFxI&#10;DgMsTEixPd5wogwTMQSdwkFGwkhBFMDgMEUYSJnJx4IUeLwnAgkphKOCXsEAgizBYR5D+y4sJ0+t&#10;+qt7Zru3lx4aB4mWGz5bZYldlhMnBGcEhsJZ4KCN8ILhIWJgYIVEzdGFF6CZa2EZ4QDCZaCJMIJA&#10;o2EUYuEZyFwhcEMwieCCQQeCGYRBjQGCCYHCAZ+Eyf1PhNvBQ0gjzJhFeEbQS2wgkEHIIo4RDm4I&#10;bBBcWGgOXPCY/RMtom9pLgsJcwTpYS/vBKzFwiDGgibCIs8P3hCsmEs4KLEEhIHhKLCI4JGY2LBB&#10;r4SQwXCQQjCCQRoQQyYRTwg3yCFbQxs4QiCP8IiRBGnCF5IIesuDO7+U54J6YJoMJE4R7BJLCJu0&#10;xOodQTE4QvCFYRphJuCPJmCRXHd1gi3CX8bCA4TCwQP8JhA/nc/CVnwhOeCCQQrCDLYIMzs+z/Kc&#10;YKSEEh4IPBFmEmMIzyYmEfqoTeGMJIQS8ggkEDgm0vm/6Lue/kUepJPU2G4THYSDgi2CJcIDBB4k&#10;SIbo5gjPCKcIRBAYIQQQNxpHNMJX4SNgh0EGwiiCECw9CzJ8AAABEZwCAAAhAXiW0AAAAAAAAISs&#10;sJhaAABOAIWAxCoqAEKZyE1aQhESABA4VDWFDOiIAEKBaFlTwpkQBCiAhR4Qrl+FFQACBQrAyFPu&#10;QEQieIAAEIXQoIeE+tQi4cSMVKACEA8JWQZCeMYRt+DrnfAAACATCR/MIJJDMINtnFgAAAAAARIA&#10;AAAAAAAAAAAAAAAAAAAAADgkuMKxwQRaIICMJoBCjCUQhxBM8MIAKGEuxk8ILlBPuwipM5BJUAAA&#10;AAAAAAAAAHBJOhJmhDp4FLSVCT0PAn7vtAkpd5IgB4S5gcEGgijNCQTE4QnCK8In/hH8EA8IDHAP&#10;CiJBTEwoI4RFhWRwGCUWEGwrKoJis0E7c8EwfAHGgpQw2SCM80Lnwlvkxb5/vcEu4JuMJrMIHhMp&#10;BC4JjXBJ3CB1hIvNwh58JKwSHgeEhI8Ed4QDCKouEHghuEB6z8tfYQhOIB6gAAAAAAAAAAACOD+M&#10;f6ZtfBNLBUU4SfwjjCfSCA4TTQRxBFEEpsIsgnVh/CVx4T14SZwk9BEuEh8IRhI7CMMIswgMNhFE&#10;L4lgAABwmagokYTrbBQJ7CbDAQTS7gsJO/uTBTfgrq4Iygg0FXPhCcKIcEb4VI+Eb4LCdrCE8Eqo&#10;IrAAAHCdfCkVBQqggEFEDCC4T64HCciCAQ8EwD81+EAgpn4QfAQUd8IHhBM0E9WAxcbJ5f4JOY0E&#10;/N4KoaCDwSCgOELwgsLBI//i5BBmAAAAAAAA4PBwQaAQDCA4QHPngEJCZfLbhYpcKs6CeGCYmCEw&#10;VKUFCzCTWElsKHGE1+ELwmG8IkgngwUMMJlcJzMKHM4TRRMJPYQ6LhJLCIYng8US9YIBBFWEHvhE&#10;WWCBXggl/4te7Jzm0rjYSfcQwkPEeDCKREJDF4l9znsAAAAAAAAAAAAAAAAAAAAAAAAAAMElcJC4&#10;S4gkLBG+EoIJQQRVhEMEhcI0wjSCIPCIcIFgnCgppQUEIJ3IIqgmJwgcEqLwRdBKwt8Ih30MOLhB&#10;sDEwgMfHtjRImW3U3eG/C4IwglvhGfYSK9AYsEQwQPYn/CA3MMzxolj2JBAc84QHSLEcTTrA+gME&#10;VGHeDTCZTMTpibiZRphIjMlgAAAAAAAAAAAAAAAAAAAAnBFVMIhIQQQBAcJosKu6CPcIlgmRgkhB&#10;O3gYI7wkn2E888ERx+WviTGgKggcUxcA0DNROL+YE38DgjiCLoIl2CYbFwiSJhEGDthGMTzxqZUH&#10;+nScAAAAAAAAAAwQ/CR8EV+wj70EQ3wiV3gYikx8sapobgkkhujIAAAAAAAAAAAAAAAAAAAAAAAA&#10;AAAAAAGCjhBPLhOxhG2E5cEwOE2n8BhNNhE0Es4JMcEosItqi+ChJBOXBK+CJITCR2EU4QfPhBcI&#10;8wh8ERcLBGKjx+6mqvVWslUyjn9JFG9XgAAAAAAAAAGCMzCVuMCQcA0I6hYEf1UbeEN8PH/pH1jA&#10;AAAAAAAAAAAAAAAAAAAAAAAAAAETSZTn4UbhhJ0QQoQSBEECGEcCBiIMImECGQXF/B5cYQTvDCFi&#10;CNRhARhF4oSII0Fx6Df7glQIJDDCIRBChhLsQQYWoxITGXv2CXgwk+MIqEENEEciCIxceGECFhoy&#10;D3M/4nIcnCJ4EQUk9CBwiZ36YIJQgFJPBYTTvDhCaEDgQeBAKAgQO+4hCPa8JK0JCwIRAgNCKoED&#10;s4KTE8wQGgfI7O1PVwkfQjmAIPQh01rqlRU6OEfUsCAwIBAgMW6SZif8AhyYUD8JncbHwkCNFrfh&#10;BGNsIBhAMDs1EN+4sJDZ8mJ1FyKcJioJXQSbwkDhIPCRWW8ESTvrWJBI+CJ8Irwh8fCJYBHwgb3Y&#10;/cgmFglblyQSE//u5933f5TjhRzgkFBBMJKwQiCSkEAeES4LJf/hB40Eu8JzcJU4Sowkdg4IJeCE&#10;YQT+ECgizgiPPhMvBK+CS2EhMI+wjiF9BBc/RcIBwCYJ7YJgsTLBGGb2/Ho1wm+giSCBYQOCJrRM&#10;mL9yviORUG/ykJhRxgmEtjOHdZ9N15PYQLY0BMRInsI0EO2sIP51Mp9zqUOc59J3PBEsEd4Rr/CL&#10;4sEVuCGfrCDe6IIogn2wi2JhNnjQQG0EpoCerxOgiKCi1hBvYTFThB4kNXQRDvwXEgibCM4I1xsI&#10;owRBFehCaM4EGr5GCNcKD8EZwPCZmCATFwjSb4QSv04QjCgphBsuEzuScuEfr8Mu0/oTCjSQTJJj&#10;2tenCQnHGCkKYQHAiWhHJhFTKb84TRwTewTV4SPgmYwi7CU0Et8JYYRrhCoI5xeCHdBMvhKTCUcE&#10;kYIygjg/oQGFdJAXjmFSfhLuCK4IXBImCGwQiCBQQKPaAQQLjxIJ4oI2wg8EmsJOYSdwOwRZFMTB&#10;OCAmEX4Ov4QRevzc9nKSYHCdvAMwmh/Qk6mWOEcYTC4SMgg2EqYIfhH38JBQQb+EQdwnjU37D+Uh&#10;MKPEEqITCIIIDBEmxsIT4em4k4Q7CZHcILBJuCERqiZrdvgYkEgsJnMFhDcJv4Ii9lgirh4XjkEw&#10;8EW4SEwjTLhF2EAx8IJl7LiftE4nBl6TlJm3VwgmqwlzhJiCQsEhII3nsINH7PPtQUFIJoIJGwSN&#10;gkBC4LsIJBAMkPhDPCDuFKLGxMITBMRBDbR4IRo9N5TCgJhMlBA4DhHEDgEJHvMJE72hMINDQQ3C&#10;D4Q+18IXbfL8wTnwQHCEwR3hKfCQnnBIa/ifF3CAQTrwQyCO4INhGXXwjC04BeWsEYBGbEIIXlAh&#10;NrjFJC8NUEStXfrpLr1/OOfCGYRPBE0aCIM+EPeEEjOBrbCQeE6kEjo8EyGJhEs4SKXotunCLsKR&#10;MEG2CS9QRt+CQJWhICO/CQ2FGXCK4BhK2BwRhjwCPiQRz7nUJhBsJD4Q++EcRMIQ8Iiu8Ast3W29&#10;17rqInIeCB4QDCCwKEggMfJiy8k/EEwEEmIJTwSSgi6CQESPBBo3s+L29BPZhMDhJqCTcEYxcDUE&#10;NvmgiDCFfomEwBhJhGEXYUn8XNhCoJfwQ2aggevQ9BFmEqcINhE2EqIIeKQRRuT5YJgYJmFBITCW&#10;eEjdnSrlTCQ0E0cEQwRhBLHCIFWEYxe73WwSBwkjgcILhLyCAd6CDm5pqQQYwgyYRJqH3+EgcI8g&#10;kdBF0EQYRvhFOEKwEEIghMPif5ADEIhQlsDCOMI1gkNBFEEQ4RjhFWEFwUEJggsCxPLWFALCanCV&#10;uEkcIkgi+CA4RBg4JBwRDDwPggWKQQlsDCcnCX8Ew0Eq4IBhFCwijAYRRnmCJOA4DCjDhMnhEGAj&#10;QS/gjCFwg8ECggPGEa4QTCD4QbCIMIFhAMIThB8fFwgGBx8/m/hN3hNDhM1hIbCJsIVgMIBgIIug&#10;gF4Im4IRAIITBBMIbhA8SCDwCAWxMDkvzsE1mEAggmEvYIbgMIkgkLaCB39kAwFsJg8JAwSTglBA&#10;cI2weEa4G0EFgNf5wpB4SGgh8EmMaCRkAgjbLC4SS0wg18IVhBMIbhBM+EIx8BufAafcKN+EW4QX&#10;CW+SCLHFzw8EWehOawibCKcIzwhGEOwiDCJ8bCA4QXAYQPL4n7ZInd+Iu6ZXwcc8AgOEAz4sPAbx&#10;c+XPbv0EHgmwwh8LhMZgoIReCS0Plx68nRIJ3MrwmgFkgk12gYeCgHj7hM9MsgkN4vRIeHgl1BKO&#10;CSsEeQR7BIa9oIjy+svEz4S2wk/e2Ed2qkLQjChfhOPA4IPhKTCB72ELSmXCJ4IxiwsEizPePWyo&#10;+PIbhEMETxoeCPsWbGCrvMCwgOPhAcIXAfZCCBXYivrYJmMKAOEw+EUwSEgjb7iYQtwRBBAe+ECC&#10;SPBOonhM8YLBJqBtJZawUWIJjcIkwiXGwl1fCGw8EOghlQQznCBwTEwSEgkvBKOCAwRxBG0EDgMW&#10;CCQB95hMGYCQBhjO5AcINhFsEQVBEvewhWEHq8A2mEkcKEEEhIFBNVOEBggOEi8IphcIsvwRLkKS&#10;QQ7CYGCKP4SlyTBDcI8agA3Hwm7MfhMYp8YSQqRbhFGEgsI4z4RrjdhF2EQ5+MIR/accCCQUFDnC&#10;LcIVhMJA74Q+CFwQCYIoy+EAmCSMFGSCMfQS+xoTCQm4C2Elbf4sEZQSIwkLgcI2ggMSCMoIfifw&#10;hD6YIvgkRBICEgjeHiwRjBEESJBB55IJiYKMOECwOEZYRVBBcJc/ggd4Ij3gizCAnHPhSHwkHAoI&#10;sgkLhF1ZMIhhckd9ZIBBMJhB4IbBAcWVBA67NF9qCTGEQYQeCBKCAftnHsawRRhBMsWIVQiqMRNE&#10;joZTAMIvggSwiWZgeEHUxlDwB47szL16StwmHwnlwl9jYSmgGEAxsIfBF+WCEX4Id2EocJ9oJQ5o&#10;Jg4IF7Hwi7CE3wg2bgcLu623utmnCQuEj4JMQQ6CN8IkxcI7whsEBjEEJ/twkzhRywhDwk7AssEp&#10;I1UQSB+EJxYIggjHCLMmETx7QRJBCMnsIGutwjfCSmEi8BhILB5cI7wijGzYQ3v3oI+gnDgkPBAY&#10;IzwkPBAsJwcIxgiNQSGXBEGMDiOCPJrCCQRzg3hIDGggMBcTghmEPLCbzBFMEPwiSCL8aCU0EKgi&#10;TFgkfk4DuEJwhWERYPCCYQbEwhWAweLgcvm9EiZv/i1Fr/vTzoYkM8GCMoJD4SFwgeEcQQuHgjiC&#10;I8IHgsIbCcLkglBBRnwh3sJOYOA4Sc2OoI6zcEI6COYJEwSMggkEbwQmNBHEEPgMSCErNCwuBzZo&#10;a8NfNly379BK2CbSCXkCglbeEgjWCL8IWrY/hDMeCYSChThJrAYSix4HhHMBgif0EgMnhAFFKSSQ&#10;C0lQiaYJSBYTt4TQQQeCD4SbWfEzxXUXiGEyMEbwQuCPYJV4RtbPhFsZwQGE7mNBO5hEcEhY+EjY&#10;2eCTO4sbA9RIKB2EQ4SWgkBhIeCP8FD4Q6H9FfgL4RdhEkEZwRJhBYIowgeCggllgcnY8I7uEQ4U&#10;W4INUE0a/BB8ImxFhET4RgmAwoCYTB4RHBKqCMLwQPEwiLJBEEA4IBhALW9u2VlvdPLhAcJsoJIx&#10;YJlVCwTDwS1wiCAxn4RTngoAQTgYQjCRWElsJNwRnhC4IfBF8EFghUXxcIBhH+E9OEfrCZmGwWLh&#10;I2CG48C9wQhgnYwmRgkNhKfCQ8EFgi6FwhcEQ4QvAYQLgguYMUBBIuCQOEksIvwgkEaQQaCE9gMI&#10;He/8gkJBDsIpwjXCFwQ2CHwRLGwhGCzwvbYJbQUQcJGwDCUmESwQDCNrwQ7PBHUbrCAwUcMIvwh0&#10;Ee4RvBBsIqwh+NBEMEJxIIdZgmLgnUIJj8EosILEgiCCFmEWcICvCHxIJsYKGcErsIjgh+EjYIXh&#10;H+EV4RJD4RtA+CCwQyCII0NBC80eB4s5rz4SQSlglNBLiCNYI2gjqCBQR3BAoHAIf3/NCPiQTCYU&#10;YYIu/hIKCJYDhLKLBD/4R1F8IggiKCTmE1eErIaCVuSAwRrhGeAxsVcCYfBQP2NkUPn84i1glPhQ&#10;FglNbCY+CBwONhGsEXwDCIbcETzBKfCjFhFCgklBAYBhJmJjegjjJ4OuAAABGZvAAAAhCGvjuAAA&#10;AAAAIQZwABCFYQpCkPQmxIAQozYUgUKjMhQ+IAQriMKR6E0cAQpxoWCzCfQAIU0kLcvhW2EIbIJQ&#10;AIR/QoCGE9YQluyEd/2GAAB818nCGAFBCGwaAgDB4AmH+VXWeJeAUAQgAHsfwmlHWkqAUABA/V2B&#10;jqRpWydIBYAAAAABGgAAAAAAAAAAAAAAAAAAAAAAOCIRBT8EEXCRBSbEiCJRQgoACRQggcgf2Ng3&#10;k4wAAAAAAAAAAAB5qE8lEgQShNxAhdOqEs4EEV6wUHBD4IfhFeEIwhEERwRHAoFhCMIHhA4fh82w&#10;h6QQgggvCk5BU1YUBM2Eu8Isgop4QbCkbhI3GgpdYRJ4RdhGoAABwTcwUs8J+MIuwoqQR9BODhFc&#10;E5uESwR3hJ3CMeBQQbYTcpBFxACK/CbGCTcEncIXhYA4IBBOThAcI7ghdYT9RfCIswAABwTwwVsW&#10;E3UEpcJ7sJP4SXwjvCUGBghME08EleCMsJZcE7uFC6ChnhH2E+mEloJ/VhMzhH3QTC4vhDXyYSNr&#10;PhNFEi/gngjzmt4vwlaAAAAAAAAcKHWFKuCjJhLOCIIJXYTMQRfBMjDYSPtBIrwjTCKMFK7CzkwT&#10;lwQfCkXBIzClTBEMEnYIJlwpRwHwkbBHnCR0FRBBJt4Un8+EU4QSCfWCFQQGJvhBuHbwAAAAAAAB&#10;wkdhTqglTmgnuhcJI42EgOhIImOnBQ9wsdeFADLBVXQRphL2CJsJ+MJd4Q+Ce6CE8Ep8INwkVBJ6&#10;CU+ELwkXBE+ElMkEXYQuJBFb4BLa24Q2CI8IpgEEMggOERdBAYB2EBfFaP3IEbAUyksoAAAAAAAA&#10;AAAAAAAAAAAAAMXCZrPaCXXo3sJE2t/1nBIOCoowk5BE2FBjCNYJFwOCSkETYQLCKIbwgOZOxYIh&#10;wjKCLnhE7gibEwhDx4IGYvwRvQivCZGCTsELgiKCB4R7BG2WCAKCCwQXCH98DvcE0FgS8EgIuJjR&#10;IxmihEHh4byso4daJS/a/LScSwLwAAAAAAAAAAAAAAAAAAAAAAAAAAAAAAAAPlEJjh/RNEx1Akny&#10;mspnHplIGAByMQWAD4Yg2/E73y8aOhNnOSxhJ5Lc1m2EDMkwEXGnRI00qUXbD81aUR2hQ+qCBZd+&#10;WRGHqN5B2Lzyaj6MkUOKB4mRotI2CLsnqJaTAKdpdoLlqOYIvtvQAAAAAAAAAAAAAAAAAAAAAAAA&#10;AAAADHjYm6ila/SSkxxwi3YfbeIsCBAgQQEACBAgAQAAGPhCS2gJWjRJgGeRj214KNp9iO3JFXTO&#10;JvxSE63eMNZnoWXKID13dynRroVZStE9eWTXGDsawDYcMDDihAMMIDAwYMGBAAAAAAAAAAAAAAAA&#10;AAAAAAAwR1BKeCJegk5j4RNGwgGCvhGF/JGfSrDKjxIAAAAAAAAADBJiCB4RXsEn4DhFuDgjPYSH&#10;ggfhBMIU+8qCqKBMPBEeEBrqgaxYjwh08lVkMd26u3uf0EN9sECNYJ8e0RNNXiiNbP0187KBQhOA&#10;AAAAAAAAAAAAAAAAAAAAAAAAAAwsEBMDMBIWRkf5bJDEBPcTZ7nm1TCJpWNJNJA5HztBDkON1yYN&#10;AAAAAAAAAAAAAAAJwQ28gDCBQHHF+MIFgUUPHSi/WSbH8q8ludFEdQvifVKUDRYYaRHBxY4WFDBw&#10;oMAAAAAAAAAAAAAAAAAAAAAAAAAAARtJlEmCVowkuMQRBBGoii48OE0cOgkmyYJDBJEYRqMIIIGI&#10;IUIGMguZdpQrwSOGEaDCIhBCRBCxBBxwoYgm0DgjYYQUZRDQY4sMggYmURvPv8pCYKOFCYyiQIDM&#10;YQJEEJFCe3BASCJUYRpJIJE/N5KNNSQFCp09TcpwgtCLIagYEfQHWVCCXXq3Vff4IfhAIDBAoJQd&#10;hCY8EMwhCwgfekEQdgnZwmcgkrhISCS5hGtwIHWrm+si020n7UeE5UEyEEBwGEkMDAMSNkqJid/Y&#10;J1YJgcJaYSmgjjCL8078toQTwgcTgSGRlwTAYTuwR7hK/CQkEicILOEhsHFjQQz9vCgLBCIJGYRx&#10;BGWEdw+JBDHu5eawQ+CE4QjCAwMwgjRm+PnBjBCsJfQRDaCQULC2gkrFrFf9NRDDbCYeHwi14RHB&#10;A4HBF8Bh4Fk4IDgLRz2lRaWTjBGGFAy0EAgmoiYRFDwSSxlBBTIxoIaYmhB1DxIFteTsELwnty1B&#10;O/1o1bsBXMziEgoCwTaYSDwkBBJ7BYQPLC4LcDhEPhCvQS9wl97CL8Jm4Izyw9sWdwHCxcIDhNDA&#10;8IhgiSCFZqwgubptxKwkBhHkEDwhUElyB1QhNUH5wgQTDYSlwi2CI4I7ghkT+PE4ybOE80E0GEPg&#10;jfCPoIJBDMeBx9583gkPBBMJJQSjwjPCDQSmwlDBG0aHtg/B4OCdXCVOEUQRBBGsETYRRnwgOXsu&#10;fwOaCbGCZ+YmEb5I8EDy38sIH4QD8DMI1RHh8JiYBhFmERQRll9hEWxvWwYpCTtNsrXoIIXhGkET&#10;Y+EU4OCGx8IVjx4FF6yQSMwojQRtGwmSh8IrhMIdEvhIBTYJL4UZsIg6CTUCwkhCxvdBGnphAjiE&#10;goDYTlXywS4LJlQ4SHgjCCM8Ikwg+EUy4IJE9ncjQmbCDQO8EBzxcW+5Iv1QHHnYu6SXF+cEOEjo&#10;KH8Eg4IXhMPhDYID0EAi3wi7F4a2EcQSrgkVHwkfjYRt0EWwswQdzJhOBBJLCU8Ex+EKgkDBFuEk&#10;4Inwi3CGYRTBCvFggkNAcD7FiQyi8zJpBCoKCkEQbhM10EE6CYLfwnKkEa5qESnrgQOIKgnmFMJs&#10;dUIJYAiCTCWUEnMJSQSGwjiCSOECgOEVZrwsA8mLhFGEPgi+CIcIHBE+EHwcEDtN8H55gllhJscg&#10;jdXWDCg7hF0EgIJg4bCSkEIxcIzggcaYIn/ZTaCCU0E8WEqIJNYR9BGUN7PYrQgfA8kE6+ExWLGg&#10;kFGzRMlt/E9nPlho34TEy3tN8v1YTTYS3gkPBHGEgIIqy5IFGmLso4IYJnsJgIImwhcEj8IfmiQP&#10;03ifbhMfBLWPlwkRmjfrVX+tglFBI/CKMIbBGGEQ4RNhC8IDj5cFhC/AYmNHrcmyP1kEnoJD4RDh&#10;C4Ipwgf3lMukomm4lDBMthBMIfhJDCMYITmUENzzxi3+czw+JDxMTFttxtSCf3CZnCBwS6wGDmsx&#10;uyMchIyQSNj42EGwg0EGyOCDdw+E7CPo0TAQuvENqfbCN4BBAKwOaWje1OI8KQeElIIVBGcEgsJE&#10;wCPhIWFayeEIyQSMgnhwj3CSsEjMIKR8CKIBpISg+PkgnwwklhIVwRhBHGDhsId6JMN/y4R7hGME&#10;d4Q6CK4Iwwg2DghEeEtg/NFgkGYRvEEQ4UCcJTwRhmgkJhFcLGwkBCl88k49wj6CkHBAomEjsFBI&#10;fAYRlkeEZRuYIdhIOCdGCTFsJnf4SAcEnLOCGlODggcEGzYKGwgPQmaY+y5cTVqSY6b5hH0Ey2Ej&#10;VBKvsIv6CO8m4QB/fwkJBRlwiqFgmImCO81YQX8Ej99wg3nHPBPbhNlMEpzcehiabJvSSQQDNlV6&#10;4s+JxIkTv9Y3lwOPYJXYUYsIoyQSMggOEoqrzgjq1wgUEgMJU4SagcElMIJBIl4RnApwib8zEqxN&#10;MJcSCE4QuCJMIBhBcIRBDITAYQCFgUXtngkxhQygkNGwmFggGEJj4Q6BThFp1YSVwok4RzAcJZQQ&#10;CCKViWmCM+8nwVV4SogoiQSNi4SywgMEWYKYIVHwkPPuEAwiWCLoI0wOESQQPCKugg2BmCCijYSd&#10;glhhKeCLoI/givCLcIVBDrYQPA12y4SrgklBKzCRmEOgkXhE2EVQHCBQRBAMkrCjVBK3CJYI19hJ&#10;+CEQQiAYOCLv4QHxJwimCJMI1giCCEQRVhEOEDh4IPhBcDjf44YjCUcEg4JOYSNwcEicILhGDwME&#10;SezffbYUCIJ5sJNwOPhKKCSeEKgheEhIzwg3hEUB5xzwUG8JxMITBKiCDQsX7rmaQQjEggawgOJ+&#10;6nkSYSCghkED/hAc+ynLRhHUELgefHx/URdXL2QPqe2ORvVyqTa00EqxNMJSEwniwmjwgmEmsIMm&#10;4S1eXLBE0O+b1jLcIyxIIkhYIl3FxcIBGvtsLhMPBH8EAglVBGOEZ7i4RNGnoDxuO57W9u2slvdN&#10;mCPYKK+EcQRzhKTCNP4QeCGYmEHIIV40EMx4KMUXcJplAYIpcvCAC4WKXgYBBA8bGgeDi5caPH/1&#10;fCeaCfrCYXawjqCSMJWEgI8EAwfhEkMmy21qGHCM4I0gkLhEWETQRfhGkEFwgGENggcEHxeHiYUM&#10;IJr8JOQRf7CTcEawQXJhGkEUZMBxcIP1vVVuW13PlgniwmawmJgk5AP4QLCAQQvCPYIX7CJeJlgm&#10;Wwl1BMbhJDCG4R/BCPQQyARsmEF4IDgYJU4Stwl9BGkEe4R1BIHCDQOAYuDz8eF61923LdSeOFC2&#10;CceCRWEDh8JZwSHghODginCDx8Ig4DBBoKAOEw8Er8JWYQOAZs0EQwRfhEeLhCeCA7BB8WAYQL+N&#10;F6H/EtPssTCLYIqwjuCJIIbBGGEUQHCCwQzCEYQHAcNljwUeITCRUEDwhU4RlGgjy3t4IX2cdqQT&#10;VY0JibOBJVRr9YIygnswjbCAYTTQQCCAwSbhFnpeRgjiCOcJB4QrCGQQ6CII8XL/J/9aCS0E+MEj&#10;4IPhJuAw8EipwObNgPAZYIxgm9gFQQ/+EU4Ocrwh1S8WCZQtoSrdSCQp0QilmZOOgRJJCcoBUkmF&#10;EmCZDCQGEKgknhFMEAywSCj5MTCDcBjQUJsJaYRLCQQqCHYGGwdfcL/nCUeEjIIywi6CJIImggMP&#10;BAdOwfibBEJhCoggGEscJDQR3hDoIxgh/vRqlGuEusIjggEJBCsILmx8IdEWSA8EA/BEcELwiXCL&#10;oI0whsJjwRdli4kXxIkExkEQ4R1hJaCJ4ItgOXBRs/YQDhZAO0YQuChnBDKwms7PBIL014HCIoJu&#10;oInvhMJmwgMEiMsWJPv0y52X0onZ87FhDE0yh5j2NIccPGrlGpOSx6rc54XwQToYTWQTXwPCIcIg&#10;wMEW4Rjkwi3CJ4WQQXNFhcmSNmt/Ja3ckEAwnMwmEgnkwhEbCYqCSfYQCCNskfwiTGIRX7ZLWt6e&#10;t3by2yZbW/E6bdy+YJMZ8f8Eh8XJ0EV/9k73cJNwTgYSvgmIhouEgYJE+wGEFqAeChMJAwUhpgMT&#10;PBIrCOf5MvLgURCwQmCCwQ+HggsEIgd4BD3gETkwzxwRDBFeEX4RHg4ILBE0EFj4PCCY0XjeglJB&#10;RXwi/CWW4PCScCjwGCQ5bwDAQSDglFBJmCRUNDQSAgilTBDOy/ftbL70SJM+7lGCXUE8cEvIJa2w&#10;UEHgiiAYRbhBYz8IjmCZOChZhKjCSawheEcqAwRXBIPKvB5JmpmiklRCO0wQ/Ck97/4TCIYJgIS5&#10;D6XwgTBKzCeXCWcEvfQKCH4RfEwhEL+3BAc2EkYKAkEhsJgvdBA4IlcEBwjPe8IBeCB4R5BDMIvz&#10;48EFwh0LnhoaN+tBAYI5hMJB4RHBBoIHBDIXCIy2Hw8Eb4TpQR3hMXgcDA8JD3tnT4+wTIw8EAwk&#10;BBKmAYSUyQR1hF+SJhAPSCC4Uco+EsMrwgkPeFwa3ibBKXCjRhGcEjMITBFOEioIighDgj3F7wiT&#10;+CKYJG4RlBFWwkEKwkVWDyPuGE0S1wTBBoJ7MIowlXHxoIuggsxsIfPfbBAMIogg5hDrgQOhAycE&#10;UaY8FDrCRMEzEEAwh0EhzCD4aHh6P5NgjLCVEEhMJHVeCMsItjx4INUJxTCJIKR2QxbgRVQkp8Bt&#10;degklhRtgi3CWFYuEioIBDQQnCSqrgV8IsgmtgjMwl9tQhECQ9EhoS+CeWYIywnpgj/Ca6CFwQGC&#10;JDCUuBBoM7YP0Ci4GBY/oqx7JdyCMMKD8EIwktg8DhGkEEvlMJA16YRLBRrggeEyzUEVwQE/oRqT&#10;mwRHhRxwgEEw/RjCJ81LAi9w1MHBQ0geE857aBMNfBL40/PoJRYTU4S3glZeYI/wjSPgMIDaH83k&#10;PBMbhJKCBQRFhCIS+TCA/ra/GEq4I3gh2EBwguEIj5IfZWTphY+Bvi40LGy/ybG7dhDyCExg4JTQ&#10;SLwEEV4D3mu5//bhA8IFBCM0EQQQjB4QaNDxVgfomfAwRLjQQ+CAYQHHq8S+A8sTOsh4fBYkPngE&#10;S+fNe/l6CXcFBzCV2Et8D2DgcPBFkEfZcIm+uaiBrBKCChnBIyCYLA7hDIINBAMIThG+bBcbNBHE&#10;EpcJHYSRggOAgj+CMr4DCIpi+TYIdBEUEVQQyCEQQGCIoHFggMEAiQnGotkEp4J2IJaQTDdFgi+C&#10;PI2EJWKYQnFqrVVUlSSKnhcTAR8WPDZLx8t/eXiCWCcyCBQQfCMIDBMXhHFQSIwgdlE72gm9woGY&#10;THQRJBI7CK8ITBCIIPhF0ETwQON4QPAwUAIKAEEkMJO4SmwkrhLWCLSCIMEXwQyCG8ET4QNEQRhj&#10;4QDCFYGCJ8IjhIINhCofHhfPfAAAARwoxAAB0SILkAAAAAAAAAA4AHsL3I2r0AAAAAAAAAAAAAAA&#10;AAAAAAAAAAAAAAAAAAAAAAAAAAAAAAAAAAAAAAABIZwCAAAAAEINBCMwAAAAAAIVUOAZYABCaxCE&#10;gCEy2En8DQeABCUeFdVhJghOqgAIWHzCugQlZACFF7Cx1oSgQBCuUQr50IDgEKHKFoMQp3MKB4AB&#10;CJkKBeFUfwn8QAIUYML5Iwp0sKI7AAhJWhWBwAAAASIAAAAAAAAAAAAAAAAAAAAAAAAAHBPqMK4s&#10;YUO4IKrwQIQTpiCJRhSiGEVjCHDCTF4IltsJ9XkEIlAcENgVldCKoEFoVNtCGwIingUcYEFpKECl&#10;4m8CoQ2BAoehB4NAdLQUPRIak79syeIEwAAAAB4SHwnUglJhEkE1cEZ4SSthKrCJMsEVRuCA9CCG&#10;0gg5ABAOCSUE3GEsoIBhMthBoJO2gk5BAPGEY/PvBKfCWkEyGEd4SdwknBLWCD4R1hHcELgj2B+E&#10;MhfGgiYwjWMIaIIoEEUCIIIAMIWMIIMIIIfh8rct7CBJASCdkAAAAAAAAAAAAhBLqmEoiEEe8FD3&#10;CwGQUJ8fCpjgifCBQRFhQCgmOgeEyGbgmAy+Ey0FZBhK2CF4TXYQDCYTCCYTHxqgm5wgFgWwkimY&#10;hljYMAAAGCgRhTKwjWAQVqUEeYUK4IdBVbYCCAwTKYHwlxhFnCZCCvXwkjlgn4rCSeEQ4VZuEJiw&#10;S6icEIx8Et4J+sJpb4TlZIJiLQS9v2Eh99aw+AAAAAAAAOEqIJSEEbSCi7gS3gGhQhVGoTJ0IDYI&#10;VwpZwU/oKOWWCSuDglvhD8KIkEf3woNwLwjnF4Q6ClvBFWLhRjgOERZ4J3sWFggOXva7jgAAAAAA&#10;ADhS1ghWE+UEpMKzaCYWCjhhIGCVufCDQUkMTwlphE+CZOCQOElMJUwSvgkNhMlBHWEz0EnMIZBN&#10;5hEnhLaCMuEz0Eo4JaQ2EkII3wk9hFUEY4RPAIIxy8ECuPcgAAAAAAADhPjhSCgonQRJBQ5wjLCg&#10;lhCMJwoIkghMEyGJ4QCE4SSgsu+EssJAQUA8JM4ScwibCe3CQGEXYRjhDfCHYQHBJKChvhEUERQU&#10;bsIqwkVAcKg6PiwRzWAjdhcIoTCAEMoYAAAAAAAAAAABgolYRbhTIgltBEGE0MFHGCG4QGCWOEOw&#10;nCjeEaYmCkLhPbBSewoHYSQwoJQTbQTH4RThJSCWUEkYIB4QiLgmWgoawkAgqccIdhF8EWYTSKCB&#10;4TM4QXwgeEQqhwAAAAAAAATgpY0wotkIJ1cEqIJ3sJiIJKwTs4Sugk5BGcEYQSDwjvCKYIf4QnB4&#10;JXYQrCJIJMwSZwhkEu4I2wMEmcIBhAIIq8XLgprwR9BJWCjzhCoJA4RLBPROEKgh84CT6AwAAAAA&#10;AABOCUVMJBkIIiTwl/SCNiHgAAABI0nnCDwlqIJPjCS4gj4YR2IJEDFEcYRLYJEf97kHhGFx4RR8&#10;eFCYKHvpwSxGEnB4UII5FDhI6UaJeE3gwmIEEeCCMxhIsQQ0QwuLiGghRBAuBX2OQPCaMQQcQQoQ&#10;RoIJJDCKBEGUYRCIAMgiCCAcX/CACCecYQ0QSDEEAGEjRCDKIJJihnFCNoQL/OOfBF1CbChHsEgT&#10;D0eBFcJQkfD0lCBy/bhKEk6AcCQkYKqEUtmXHahGVKiCKZaMITIO5x6EgoDjAjZ0A6EREwELiYBQ&#10;gMCA2oK4gUYg6kW4lCP4ZUIzULWhECrJx4QChFFCDRoRBKhAa0IJGpjeX+cc+ExEEq4IVhBMJAYQ&#10;H9o3lRThMdBJ6CLMIkwi/CEQnyNHUYnFrCRGERRMaCREAtkwfHRE8swCCF40EFwibCDrSCHfE6/5&#10;x7BB8KC+EO2Cc+oILOEtnuKLYIbhM2YRPgS4UCGSMJD7UBmCD4RVhESgiFwQx4QQWgqrEginCSME&#10;c/wj/JBFdsIm2iCCYwSEwojwRv7CZiLhC4BhEMEMj4RrvBCfuHCdbPH9jXjx1i/43oSEx8maPC1f&#10;J7JXWwSvwmSglR6CT2CgEwSiMIBoGP638oQ4UgoJH4Q6CQ8EZ4SPm8Ei6yrLJgnHgizCRkEgcJbQ&#10;RHNfhPYmNwt8TLDR/wmX9pU/+mCbXCXX7QR/b1dL6vZwm0wmFglRBJLCRZBIPdAhMaa6D8PiWORO&#10;E38EtYkEkIJe4SYh1nhMS68IHxwjBMxhK/CM4Iogj+CHasWt9E/GFIDFgUAgktCEfKKRCEEyuEc4&#10;RFBEU3bjRV1/24xEuiLOcwSQgkJgYIXhLLCHOYInqd3nY0EW+ggeEDwgztCEtsYIZBMNFgg+EjjC&#10;FYLQgE8amL72CthB4pBCroxyl+iNVibR+J9SYUFYJpcI4gj/CQ2AUSCJI3sFm4HeCfTCYvCIIIPB&#10;GsEKwgMAwMb0Az+a+EhsI4gkLBGOERwRxgsYghl43eT0EPMIQhA8J5cJPQRvBIDGwUWJhE1SL6YS&#10;egmbjwRdBMDhGt4+EHusz8+nCMFIeCTcNBBsI+whPfwh5UicJhSQMIVcEmCY44hhHkEhoIggiaCV&#10;mAO4QvrZfeQ0/uvT+Xpf8YSzwgEEQwQ6CGw0JG4tp8l4IbsLgMdbdUw3CHYuLiL17vSXaNBEU/wc&#10;XYXtxNLhxzwSJwjrCKIIZBEkEQQ+fCAx8/7+NFgnnwl5hGUEgIIqwhe54IzhYIZ2EL81QSKgnlgE&#10;EhcJe4SK/fCD2zu0rCR0EtoIdBFEEpsIH/JhEVyd8fziEwo8QS5/CwQTHcwG+zXvY+Eaw+EbQRFB&#10;H0JWEP3YuEC2h8JpM+ENwiCCGyoID+U/ZggOES5MuEOUDggluzLG+Dm8IpgoCYRZCQTQwuB9BIie&#10;K64QDCklTwiNQQRwSclmfTCW8FHOCD/wibCHQS5xMIXA82EUdwRZBCcIuwo/4QeCC4SrgEEaYkET&#10;4QToJA38ITFwiiCdiCL4FhMZhAcILiQSEhYS3vqwiPCfrCMImE5EbCJc2EuoufCB927EhYDmzwuN&#10;6JmvE3tOEDwgmEKx8HhAMIJlxcfNje/8cc8E8ME2tKCV9o8RMvpgk9hDMbBYSKiYQjCGQmaAWggn&#10;kIINgMFhAsIVCfyQLaV/SCD4LvYQtbtJMJ/DORffLy/6OtIwkXhMtBJ2BQSrwGEd58I69aCCROP/&#10;CRWExGEnf4Sj3CPv4RxG3CE34SjU2OwcJcYUbthvQQmCW+AgWNljrwiKGwmRwm6gmYggUEkPYRX/&#10;B4RB/BQDgiDLhGWEb4SFwhmEVYRPhGuAwhWELwOELzeP91QRXBCsIkwh8aCG4kEBwgkbAQQjvCAx&#10;YI9gok4RTCwSLx+ggGE3eXGwDwIHD4RFBAHhC3AZwgDqKUHHuEp4KO0aFx8DBLH2EGzVhAe4IRnw&#10;kdBNtBKLPhMNFwj/NBIy9QQivL2WPC9lvnduVlj8468mSPe+XL3Xqt9MJAYTdEElJBMbwj1mEkmC&#10;FgYSAwo8wQzLBK+EgkNmgg0R4SKnwgEkEJbAwlfhQ1wkZmwlfGgjTLhAIIQoI9rhuQmEwWFA3CWe&#10;bCVsNAMBgoIs6CN43BEdZMmb3suXu972+6PZ3Hy4ka8a/vz7Z9IKMUEzEEIgimCCGERYmEYRcZ4D&#10;owl1hKCCKoIdhHUER4DPBAJzr/JhNNhBYJBwRxBFkEQG79+f/nCZ7CYCFjYSQjR4lrRFXUwRPhEG&#10;LGggUdoyU3SCMsInwg8EAghEECi+xJ859nCYDCSMEFgWESQQCZjqWBBBYIDhAceFwKWdiaYRrhFl&#10;qwhdVKRNQgj2CMcnoId/Nk55Hz+c7uKnCSPkY0xsJT4PB4SRwguDvhGOBviV/CVCJpgwTI4UQXBI&#10;uCXUECwl9BEOEjsI6hoIuxO+PBITCRmEnYImgjnCMoJCwLCIYIgweERRvAePVoJS4TJwS+weEnsF&#10;BI2IYRbmCE+4nQTbYTAYTJQSdeEeZ4IVD4QXoHhAeEYKAWEzkEqcJPYRXBFn4InwgcEg8InzYQzg&#10;gkwSqwimCOMJKQQTCK8IXBGUaCBwQXExeN4TnWeChzhM1hIWCTEEX4RHj7BHsCgiN4QnzsEgYJ9o&#10;SCKcJHYRbaCA4QaJhAtM3YUB8J0oIkghGEwRBDGBFHowlBBG0EGgi2CVOEZRI2EgKMsxHCCwRZHh&#10;YIh9ky5oldfpgkhhFmEpoJLQQKCN4JBYRxhAIIZhCtv4QqNhPThGUEsoJMwRRBIyBwKCGZHi5fAY&#10;QDCKYJOTFgl5mU+neOdK1Xl1SVev9QgifCJcI0gh8EGwiaCHwQDFggeEDxo3/oKImEWYRTBNFhBL&#10;4QWCLn0EE9E82ISWCZWCVsEwkEnIIDBIyCAQRStggvZ/LsE1OE6WE0MeCQkDggeT+EXwGCE5eCGY&#10;hGiCZ7CPYJE4SuwgWESwQWCOsnR6/12SCNcJAThBYIighCjZcT++zAcXAw6x5jSspPkmEgApDJu/&#10;L1gmFwi2CK8Iy99TaJgMuTswSWglHhDYJlIIwwlDhAcJVfwiKCLsDA+BQQBwaYAgzf8AAAEprQ+0&#10;QAAAAAAABCHbAAACFL0AhVxYVkUBCwR4UEICFQ36AlgITJoTJwELFWhZP4CE/4BC0I4QaAhFsAAA&#10;AAEq4GIJPDKNMILGEBEjFJiCAt8fzOgM1PVl9mcTuw4AAAAAAAAAAAAAAAAAAAAAAAAAAAAAAAAA&#10;AAAAAAAAAAAAAAA8JiBBKgYRCII2EFPuCCZsYAYUKhhGohxBJ4WuENAcELoRlQNCPKFLyBEtCHSg&#10;TIQI9cCJ6+EiwBwUNcJCwTNYkFW/g8KLsEFgnAj/wpN+4IXDAOCezCtcgojRIJWRYKBEEDgpzTBA&#10;4JibWIA4uFUvCxMKhaNGthRLiWtPIAhlpkIOAeEysE2mE58EgIJkoJMYTU4CCTUEgMBhJr3BDv6C&#10;ZVMJAEAAB4Ue4LE7hQMwh0FJ3CP4J/MImwh2ElcIdBR2wiPwjvCJdBR7SCHEAImA4KPUEwkE9+Ew&#10;eE52ErcKHeNhQWgi+JhSdgkLwSRgkIAwRvhZoIJGwRZhQzgj2CPYIVBPtBFkEPgh8EF4ILDAJ4Rv&#10;TCLCCEKAAAAAASsOL4KH4wm4GEQiCMhBIsYRNB4QRvBkohPEtgkKIJnIIItGExgwjQaMg+LSiL1u&#10;CWYwkwMJOiCQggjMQSDFDwwh4iQeFvJ3CTAgmvEEgxBI4QSpGEFGCGIMIxEKLiOMfyX4UFRhL8QQ&#10;kQQEYQ0QQQQIQwhhEFCMIbvb+Cc5MFCqhM3QEAwIxupIWGLRty4toEHoQmCT0sLQVmn2OEv4EQQJ&#10;AUIwgKhGFAQSBBnVwB5q4TNwJdTWoSKtKq+DZu8998r1E74HBMJAlXQkzQkBAkDQkTfdQie+t92v&#10;84hIKGUE0+EOwiqCPIIQlBE31rswR9hF+TNhJW27ceieXCAQCCBQQiCEYHLlwhEji3FcJXwRfBE8&#10;EQwSpgeAyIh4hhhAvAX/icgcgijCIMIugiGCBwRNBBMFhA63sFxiCevCXGEgIJDQRNiT+CI5PYTy&#10;EEQwQyCGwQSBwQaBQsNFmLC974RCYQtMG4AQSggnogg8En8JHYSqwguXCPYanE4Ir/E/niVFi//W&#10;+/zOE50EZwSRgjyCT8EeQ0JBCh6w3PB/5RJBNBhLTCPIIxgkDBEc9jR/4tv8SEjwCEiQsJGiXm8b&#10;qoJxcIPhEcEdYRxhHFYsEiYz9BAtCCYhnRkghEE9MEKgjvCN8JCTfCRFk/+QwmPgj2CP4I7glvAY&#10;kTFuivp/SQQmCGwRHAIIPBAIIXeBQC0Brin//LiZLZb3if9N/e6bhH0E2+Eh4SCX0bCH5IJA//9+&#10;bcJFQUfzCG4EjKeBI6moRgewJCR4XL/BEHQUC8JiYJO4SggivJm3CIM31BCfCDRZnTblGtXWMcJ+&#10;oJeQQTBYRHg4DiR8kxMTv6CcuCYXCWeEoYJCYR362AzRdwgnhA4+DIdGaCarCaKB4SfwlVBKPA9h&#10;C8sJ0JwQPcJnsJeQRhhFsEt8Ce3mbCQbxNSd1alrbA/hnIHhA4JIQQuJhIDLhBtgieJUM/iCScEj&#10;sJN4RphEUEawRHBBYfGwgGT3+2w/KFR7FTNxgUEOggf4ITmgeWBfxI+X30EEgpKKoIxzYQWPhKdv&#10;Nl4AwTEwTZYTN4LCS8aCP8sEHggkD3CB+EHhoJRQSsgl1BFkEg4IzgkTDQQ6CBRYIPluX+kgm0gm&#10;dgmogkHBCoIxIIDwgOEGwgmEOwhnhCcf//hQSwMECgAAAAAAAAAhAG8R/9ka2AEAGtgBABQAAABk&#10;cnMvbWVkaWEvaW1hZ2UyLnBuZ4lQTkcNChoKAAAADUlIRFIAAAGxAAACQQgGAAAAyKqLNQAAAAFz&#10;UkdCAK7OHOkAAAAEZ0FNQQAAsY8L/GEFAAAACXBIWXMAAA7DAAAOwwHHb6hkAAD/pUlEQVR4Xuz9&#10;d5yt6VXfiX6f8IadKp/Yuft0t1IrC0mggLBFsgkDBtsDNkmGGWyMwcyMZzwzGs11HF+b8fU111zb&#10;g8cejy9ggk1OBmGMBUhCgZY6h3P6pDqVd3jTE+4fz/Puqj6SGhGM6aPnq89W1am9a+/33V31rlpr&#10;/dZvQS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xC2JuPkLiUTiDx+v+95vzvZ5ari+/jqKn/737toX&#10;vlU+9dV/+/DmxyUSn2mkIJZI/CHnrf/Ve77ygVXxlqODvbPTo3l+5913zY3xPrvzX3/f937bh3/p&#10;5scnEp9JpCCWSPwB8bJ3/0B+z1s/dGrrw//6oY217xl8fKfda1f+0Y2jG1N7KB+Y+et3ttP9S2JY&#10;3CHUK3/QuStfNnjT5MEvts/++rvvuefOrb39qXzimWfZ2lj3586eYaDFpaYy3/X33vmmfyPe8Q5z&#10;8+slEp8JpCCWSPwB8LLf+tbxZ/3z+760Obr41Z0xL2k7s47HD8tB7bouL8erF1Ux3p5OF/miqnTl&#10;fL2oFpMza6NXrYxHq+fPn2dnb58PfOTjlEXB/RfuYzWz3h1cft/dm2e/4b/7a//zoze/ZiLxmYC6&#10;+QuJROL3l1d9+/etnfrxS985UvPvyKR8/cF0cdpYRmura2Od5WvjycpkbXVy+3g8eHBtMrwwGOT3&#10;auEeUFLcNRxPysY6BsMxg+GYRd1ivETnBdViIU6tjMZX9ptf/uD7f+Wxm183kfhMIAWxROI/AQ/+&#10;N984uf+Nf+XNX/z5b/1vx9On/ofZ7PArGic2ZTlU+XDCYDzBoNif1TQOtg+mWCFYdIaHXvkKruxs&#10;o3JNOSgYDAd0puXG7j5123DuzCkuX73OoMiYHkzLU+fvOTw6M/65Gx/7mL35OBKJW50UxBKJ30cu&#10;/P2fLN70OQ+/8cHuHd/ZXfq1v/bxxx5525133nX+wv0P6Hw4Ek5mnDp9hrW1dY7mFQiByjJ2Do7Y&#10;PTjg4UefwHoHUnDuzCk+/vgTdMayf3jEbLFgvqgAz3Q6xTnP2c1N4V132wfbf/+T8w9fv3Hz8SQS&#10;tzopiCUSv098+Q//2ftWf/GZ/+Hab6nvunHjyjtX19ZGZ86eZ/doQZ7nnD59Gu9h7/AIISRnTm/x&#10;pje8ntNbm5iuY2Uy5nA6JcsUznuu37iBdZ6tjXWmswXGGA6PpnSmo8hzxoMB89kM4drJ7LlR7r9w&#10;/RcXv/Fse/NxJRK3MknYkUj8Xvjm12Wf86B92crH3/qnxPzwT43Hq7eVg2E2rVp2DuconTFvOh64&#10;717KwYDnrlxDKcnW1iaDIqfIcubzOdd3dnjg3rvY3t1jbXXC6sqIi89d4emLl7jj/Dmeu7rN2soE&#10;Z8E6x9F0xva160hnOb065mh2eHD7Aw/9g/Yr7/lHP//577py82EmErcqKRNLJH6XvPy//pE7tnYX&#10;f3Z8ae0fnNtY/WOjyera4aJRB9OarBxx5uw5HJLOOC5cuI/bzp+naTuatkFKyanNDZSUOGtRUnB6&#10;a5O6rjGmYzQc0LYdt587y2Q05NLlawzKgrOnz3DHubNopTk4OqRrGhAwLIvSzPdfz29ef3Dj7d/5&#10;7NXf+OHLvOc9Nx9yInHLkYJYIvE7xXvxpdXKn1qdvv9/vHN9/I2jldWt9Y1TbJw6jVAF06pmbX2T&#10;V7z8ZWysrfPoU8/gvWMyHoN37O3ts7u3x9b6Olortnd2WFQ1K5MxKysT1lYnDAdDtJIsFhWDsqSu&#10;G5rGsLe/T9sZjmYzhADrLNYapMyYzaqczrx0pb7yhs9/ZM8ffu63PL733n/Z3Hz4icStRApiicSn&#10;yVd91Q+ow6+4eOGV3/vrf2Pc7v7VO267/aXbB7MiL4cczSoeefoiO/tTViarCCF54qln8ADOoaTk&#10;gx/+CJcvX2ZtZcJiPmN3b4+1yYSnn73IYrFACsHKeEzXtjz+5FNcuXYDZyx33n47L3vwQc5sbSDw&#10;TEYjrDGcPb1F0zUcTGcIkbFYdOR5gcCfmW4//Y7B9sdX5huXfrW6VKU+WeKWJQWxROLT4N5v/ubV&#10;WXPtK+7ZW/k7pzcmX7y6tlk2FlEMxuwczrixd4i1jqZp2dk9pKoqJoMBZZ6xubbKK1/6AGWe4U2H&#10;tx3WtLzuoZdx/cYOO3v7FEWBtYauM1y5ts3jTz+LVpKiGNC1Hds3dvjoxx/l0pVrbK6vIqTktvNn&#10;MM6yu3fAeDRBqQK84sbOniiLLB9l9vXF+L7nrj7yWx+4+XwSiVuFFMQSid+G7/mlP/Waj/3Y/L/b&#10;yupvX1/feODOu++R5WSVwWhM1RpObWyxtjKmqRtmszn333MnVbVgMhoyKgvaesHhwQHb29d49tln&#10;UcJxenOVJ59+lu3dA8qiZGtjjfFoxOHRlLquWV9bI8ty5vMFi6rmNz74YXb29rn93FmaNigZz549&#10;zfUbNxgMBmS6YDJeQascDxhryDKhJtre9/I/92d/7dGf+fkk9kjckqQglki8AK/98//oocPf2P27&#10;g1z9F+VoZWV1c4ujqsMiaI3DdIbHn3iS6WzBvXfdzlve+HouXrxIWzdIZ7hy5SoXn7vE9GhK19ZM&#10;Dw44ODgA51iZjNjaOkWW51RVzbPPXebSlauYrkNIxXyx4MypUwAURcndd9xGnmccTad0Xcve/h46&#10;0zjnMQbapsM6UFqhpMDYFttVm1vCDC9dGPxS89GL9c3nl0i82ElBLJH4FFz4p//9qVc+d/W71yaj&#10;L7r99juV0AUbm6e4sX9Aa+Dw8Ihr165zemOD0aDEti1XrlzjV3/tNxhkCpxD4DFti3CWXEmEFFjT&#10;kWnF6uoqz129QdN1WOdwzrOxtsorX/ZS7r/3XtZXVjg4POLq9W3m8zlKCq5v77C7v09ZFFR1xXxR&#10;4RE4D23TUjcN3jusaVlUc7SWYmM4ONOKs796/UPvf/rmc0wkXuykIJZIfAo+597P/9qRq76tHK/o&#10;63tH7B7OsCh29g/ZOzjkyrVtVsZj7rvzNq5eu8aVK9d45pmLPHjfPdx25hRlUWDalqLIabuWqq4p&#10;ioyyLFFKYqzj1KktJpMJk/GYItcIoeiM4cbuHk889Qz33n0nWZaxqGrqpqGua6yzlGWGc45r2zs4&#10;55FC0LQth0eH7B/ssajmOGsZDQrqejF+60Ov3jvYfPMv3vjYe5M1VeKWIgWxROKTcOFrfnLlNvHR&#10;v7u6una3LoY8eek6xkFrHFmWA7A2WeHM5gZHR9OlDVSRZdx+5hS7+4esDAfM5guyTKGURmlJnpfo&#10;LKMcDtlYX2c0GiOFpMhyBmWJVpqyyFkZT9hcX+Pw6IjN9XWqqsI5yx3nz7IyHiMApTIypWmalsVi&#10;Tte1NM2Cw9kRpm3ItGJQlOztH3J+bfLq0QO/8iMf+4Vnt28+10TixYy8+QuJRAKyM9ffsLaxcXuH&#10;JC9HDMdj1jY20VqztrLCfXfdyed+9hsZFAVXrm2TZzlVXbO1sc7la9e5fOUql65cZzwaUg6G3HHb&#10;eV724IOsrExoOkOWF9x2/jzGWNq2pes62rblcDrj+vYO2zu7HBxNuXJtm6qq6LoOgPF4zGg4JNOa&#10;8WDA/ffcS57l7B8ecDQ9QCjPaJiR5QovYDavqCvL7t7RYP3aH/1zN59nIvFiJ2ViicRNXPi2v188&#10;NJx9g+6qd17fO1Je6rACxToEUNU1G6srnD1zmp2dXS5fucL2zi55pnn5gw+SZxqtNG3XMh6PkVKy&#10;sbXJYDhk73BK1bSUgwHGeZxzFEXBZDRC6wylFCsrE1bHE7TSnN7cYDgYAJ61yQRnLVeuXaNpavAg&#10;heDwaMZ0dohzBqUgy8Lfpt46usYyLIfs7x2QS+XH3+7/+dUfv+puPudE4sVKysQSiZuoVv/vO8vq&#10;4O2dMbm1lsWiQitF3TSMRiPapsFYw3R6wO7uHptrqxR5xtve/EaqasFHP/YoT1+8yOrKBCElw0EZ&#10;AxFhoeW9d3P7uXPs7u0xKAtGwwHWWfb2g5NH17UgPHVdMZvPeebSJax1bG1tUjc12zs3mC0qDqdH&#10;fORjj3A0PWI4KMm1wnUGZxwCgXMCITVrq2vc2J9y9drV89+48Vkvvfl8E4kXMymIJRI3UXz8K1Zv&#10;O7V2ejGbc7h/yOH+Pl1dszEZs7+/D95x5epVHn3sCSaDjL3dHQaZoq0XXLt+nTxTjEZDpBQ4a3DO&#10;ctdt5xkWOYvpnMcff5rDvX3ObW1iOsPB4ZTZfMFsMWdzfQUlwTmLdR1PXQyWVUJ4Ll+5gtaSN7zm&#10;Vdxzx21opbCuY7GYspjNGQ/GzI5qMlGgybEWms5g8WRFRufblR/4/vGrbj7fROLFTConJhI3sfby&#10;z7393kn3J3f29taevniFu++8gxt7+ygpOZrOmM3n7O0f8IoH7uO3PvYIu7t7rK+uMChyrm5vo7Xi&#10;7KkNjDGMxyOube9QLRbs7u1T5Bm51rRty87OHo88+TSdMayvrTIoS0ajIXsHB1y8/BwffeRRvLOc&#10;PbPF+TOnaLuOK9eusX9wSFGUnD61ydbWBtZabuzsYo1Fy4zN1XU647DGMRwMGA4HtKbGuVYumvnD&#10;O88+8ks3n3Mi8WIlBbFE4ibWLrz5vi2592d2DqdDaz15OeBwOqMoCu6+7TzT2QyJYGU8oK0bdnb3&#10;yLSiaTusdZza3ODBC/eilWJR11R1jdKa2WyO854bu3vs7u2xqBte9tIHGA4GNG3Lk89e5MbOLrv7&#10;BwyKgvFoyJlTp9hYW2M4GATV4mTCaDSibhqubW9jreXU5jpnT59ibXWVxbxiZ2+fqm45f+4M4/GI&#10;0bAgU5K2ruQwHzx+/q8Mfjr1xRK3CimIJRI3sfmqt74kr6593dGs0sPRhO2dPTY3NymLnLd/zpv4&#10;+KOPcXprk8vXrnH+9Gm2t28wm83x3nP/vXczHg0ZlCVSSp67epUiz1hfXWH/8Ii2bYPjhjGMR2Nu&#10;7B3ggDOntjh3+hQX7r2blcmYQVnSGcvWxjree3b29nn64iWeee4yB4eHOOfIsoxBWQCCqqop8ozz&#10;Z88wHg9xDoqioCxLtJKUmeJodigGpd6pd77h321/9EeObj7vROLFSOqJJRI3cX5rUi7mi7ztDNdv&#10;7CCEQEqJ6Qxra2scTmfsHxxS18EqKs9zrIdF3bC6skrbGR5+9EmefPYS+4dTdg+OuLq9w+7+IXle&#10;cPedd3L3nXeyujrhrjvOszoZ472naTuctUE+PxqxsbrCzt4+u/sHVHXDcDjk9NYmk8kYgKqqGA4G&#10;LBahF3f56nWEEGysr3H7befY3FhnXlUcTqe0xoD32Ka5YzF/+MzN55xIvFhJQSyROIn34lSp1o0x&#10;AqBtW7Y2N3j6mYvs7B+wWCwYj4bs7u2ilOLic1eYjMesTsYsqoYnnn6Gq9e3uba9zcHhEXVds7d/&#10;EOyhvAegyDPGwwFaazpjqeqGo+mUw6Mj9g4O2dnb59r2Da5u32A4GDCdzXji6Wf46Mcf5dEnnuLy&#10;lavsHx7RNC3PXHyOtu04f+Y04Hn8qaf5zY/8FvsH+zgXnntR1TRNg1Qa77pzr7lnJRgyJhK3AKmc&#10;mEic4Kte/nJlPv7YV0wP9t4mVMbq6jqLpmU2n7O5scnZU5tceu4yd99+nqPDKdZatFZY58kyzc7+&#10;AdY78jxnNBrivGe2WHDm9CmGwyGdMVzf2WG2qKmblueuXmP7xi6z6YzdvX0EHmsMq5MQGK9e22Zr&#10;Y40H77uH28+dwVnHweERzhrGwxGdCXZWWinquqHMc6QKDiHPXHoOpRWdafHOooXDtE3+kgce+KX3&#10;//LnfJj3vDdE1UTiRUzKxBKJEzz1839bYtozUsjl4PEzTz3DSx94gHvvvJ1nL17i2eeu8NlvfD1C&#10;CFYmE65c22ZRVdx3950UeYaSkjzP8d5zemuTzlicc6xMJmit2T+ccv3GDte2t0MJ0TmElCgpaduO&#10;6WzBLK5gOXt6C4CDoynGGLY217n93JmluMN7z2xRUTdh7+Xqygp333kb99x9BysrYzpjaNqO2XxB&#10;ayxt16nZ3s75133L+fQHbOKWIP0gJxInOP+6L1GrXv1pZ8wrDqYLdnYPmKyu8PKXPMhTz15ic22N&#10;+XzOg/fdyxNPPYVWivF4zHQ2522f/SZObW7SGoNSmlc/9HKs8yyqikVVc+XaNS7cew9aa1Ymo9i/&#10;WuHSlWt471BaMpvPOX1qi2cuXiTLNBfuuRuEoG5qqqZhbWUFj+euO25nZTxitqi47expBHA0m3HX&#10;7ed5/KlnUSraTi0qpACtJBLH2mTAdDF78rmnz/zs0XM/a24+/0TixUbKxBKJE1TnzgnXmomSkrLI&#10;qZuO4WDI0xefY2N9lQ8//DEGZc6HP/owg8GAL3zn5zEclgCMxyNOn9qk7Tre+LpXcfr0Flub67z+&#10;Na+kLArOnzvLw48+hrGG8WiEkJLL17bZ2lhdyufXVlc5mk558MJ9vOIlDzIYDNjaWGc8GrGzu8ei&#10;qhiPhgwHJVe3b3DPHef5/M99K/ffew9dZ3jymWc5c2qDo+mM565eR+DxzuG9BQE60wjrzq/ccZT+&#10;gE3cEqQf5ETiBEOeySbq9Lca627vrMc6z6lTp9jZO2B1ZcLB4SGf9zlv4mOPPM5zV67QdYbVtTWc&#10;cxzNZgyKEqTks173Wj7w4Y9SVTWH0xm/+VuPcOXKNf74F/xRHn7iSSajEae21tne2aVtOuqmJdOa&#10;+++9m43VVR5+5HE+8KHf4pHHnuDK1etUVcX+wRF33X4bWZaxOhlz+dp1Hn/6WXb29rn/3rt442tf&#10;xaNPPMnG+gZlmSOlYDav6KzBe0+uBJNhiXVm5+iu4v/e+/Vfb24+/0TixUbKxBKJE7STr5fT2dHd&#10;XdeCl5TlgMPDKUpKJIKX3n+B8XjMzt4eTdPyS7/8qzxw4R7uvON2fv03P8Izly+zub7GM889x8ce&#10;e5zWWAaDAR7P+TvOU7ctd5w/x7OXr9B0HavjMUpJNtZWubG7z5Wr17hwz10cTWesr61w9vQWTdOw&#10;f3jEoqrZ3T/gsSeeoqprXnb/fbz+Va/giaee5gO/+RH29g/ojKUzLfsHB8zrmqqp6boQxIwD5zxN&#10;1azd+MjF9LufuCVImVgicYI7v+XGpHh89T1eKOGFZF7VVHXD2TOnOX/2DN45rl6/zpNPP8PnveXN&#10;nD17hvPnznLtenDPUEohpeLhRx+jLAqsteztH/DaV76CtZUJ7/vgh7jv7js5vbXJlevX0UoxGY/o&#10;TIeNGdNrXvUKPvbIY4yGAw6nUw6PpkgBg7JgMhryxNPPsn9wwHNXrrK1ucHtt52jrmr+/a/9BniP&#10;855Hn3wGTwhaSEGmJbmWDDLNYjGvD4bue5snn6xuPv9E4sVG+msskTiB++A3PaCVFnXdsqgqlFLc&#10;c+cdbK6v07Ydz1y8RJFp7r7jdi7cdzeveejl/Nr7f5MnnrnIQy99kNl8zs7eHpevXKVtW4o84/LV&#10;a6yvrjCvajbX15mMx7zkgQs8cN891E3D1uYGu/sH3Hn7edZWV3nyqafDoPKi4u47buOB++6hLAva&#10;tuXgaMqdt5/n/nvv4a47bucX/v1/ZDqdcu7MaUbDAaNhSdu13H3Hbdxz520MhwPyPEMIsN7hBUgh&#10;s/GZM+Lmc08kXoykIJZInGD+xC+8XUpJVbfM5gtObW4wKEums+DSAVCWAwZlwSOPP8mvfuA3eTwO&#10;ODddx9F0Fua2tGZ7d48H7r/Aa1/1EI88+TS3nTuLzjSbmxtcunyVs6dPk2cZEjh7aovTm5tIAb/+&#10;gQ/xkvvu5au+5ItZLCruueM2XvHgA7zsgQtIIZBCcOnyFR5+5DFe/uAFdnb3efTJpwFYVA1lkfO6&#10;V72c9fW1IOtXkqYztF0QIyqtMlbSRpbErUEKYonECTI7e31e5DjAOFiZTPjNj/4WTz/7DFoJ7rr9&#10;PB/80If40G99nA999GN86KMPs762QtcZrm5vo6TgaDYlzzTraxN2d3e4sbtDmWuuXr/GM89e4n0f&#10;+CDrqxOeePoZXv6S+7l09RqT8YiiyLlwz90IKXnm0iWeevZZzp05zQMPXOClD9zP/ffdQ9d17B0c&#10;Mp3OmIxH7B/sc/v5s7Rdx+7eIQeHM2azivliwcp4yLDMER6auqVpOryXKK0kfPzmU08kXpSknlgi&#10;EXn7u9+tF09c/kv7R7PbdVZgvef6jR20kqyMBkg8O7s32Ds4INeKPM+4/fxZhBDkmWZQFly+ep2d&#10;7R0QcO/ddzEqS37lfe/n1S9/KUJKPv6Rh1lZW+XcqS0ODg8REuZVTdO0XN/ZocgL8jJHK8W1Gzc4&#10;nM64cv063jnOnT3N0xefYzqfUZYFddvQdg3eO+bzljwLAevg8IjZfMrVa1ej4z4UWYnyknGR4zpT&#10;ibef/Qc7P/UbqSeWeNGTglgiERnx54dd8+vf7OCsUBrjPFIpwKGlQKvgpbhYVLSdQ0hBlmVYa3DO&#10;8dyVqwzKgrvvup2zp7eoFhVXrl2jLHJuO3eaZy9dZm19Fbzj+o0bKCXZ2dvHe4+1hizLmM3nSClR&#10;WrG6Mua5K9e5cm2b6WzGMxcvAbCoKk6d2mI6PWI8LtFas7tzyNpkjQfuuYumbbmxt4t1Hd6LMCfm&#10;JFjHIM+wXXNwMHrme47e91wKYokXPamcmEj03DjxuQDnHVIInHO0naFuWqy1CEEQSljL089ewhjL&#10;61/1EOfPnObM1ibDoqCuGnZ2doP34foa58+e5b677uBLvvCdvOIlDzAaDFgdT7DGMhkOybOcPMuY&#10;TmcoITBth7Oe286e5tzpLaazOY899SzbO3scTRdcv36Dnd19rl67wf7BIdOjKbP5jLXVVU5triOF&#10;IM9zmqbBGAs4hBDgPB55KK/r5JuYuCVIQSyRiMxPzY1EeO894RYClbUOa4L8XSlFURTkeUamFG1V&#10;07Yt586c4qX338egLNg7OOSJp5/Fe8/hwSEfevhRPv7oE1RVzccfeYz9gyOEEDx98RJSCKy1GGtZ&#10;VDVZlpFnGZ2xXLp8helsztnTp/DeU+Y5+zv7ZFoxX1RsrK8ipWA0KFjbWGO+qHj08Sc5ms4RwOHR&#10;jK7tsMaSKR2OWSukkEfTrkpLMRO3BKmcmEhEDuv3FWuTjW9ynrNShTUp3oPzHi0lRaZRSuGcxzmH&#10;xzMaD3HOYUzHdDrj+s4OeabY29tnc2ONrc31EKRMi1KKjz/+BCvjEcOywJiOq9e3qergb3g0PYqe&#10;iuCcZXtnl7ppOLWxzmw+wzlL07YoKfB4hsMSqaCuW8qsxDs4ODhCKsGgzKi7hq4LPo5lPqBQimGR&#10;4XCPHT559V9Vu7vBNTiReBGTMrFEInLhNd9nPMJDyMR6pAj/7kuKbdtijKXrOrIsI8syLl6+yqUr&#10;V7l2/QbOeZTWS1l+WeQ8+9xVLl+7znxRUTcNz129hrWWpu0AmIxHMUA6dvcPaNoWrRTDQUndNKyu&#10;TOiM5dzZU7Rd+J7rN3bx1rFz6Sp7+wdkOgv9NAFKS8ZliRAC72PQ9R6Px7Rd7q1Nc2KJW4KUiSUS&#10;kb3Pe0SuX8nf5bw/J5SitRYpJOABgXcWawzWOUCgtaJpwg6vXGu6tsM7T9cZpICuMyyqhvFwgDWW&#10;QREel+mMrg2ZWZlnrK+uUuQZ3nkWi4quMzhrAUG1qGImZxDA5toa3nnWVyd47xiPh8yNYW28Gsqe&#10;zmKtZfdgj7ZtGQwGCCFRUqGlpNQS07U3DmZP/PN6v07eiYkXPSkTSyROsszAwkfvHc55rDN0xi4H&#10;hvNMMRoOGJQl80XNwdGMpu04tblO13WsrkwYj4acObVBZyxFkTNf1Fy9vsPF564sRRcrkwmDIufg&#10;8CjsBpsvyDNN03YoKTHGopWiqhtOb21yeDSlLHKquiHXmt39A86f2WRzc435YoHpDMNhwSAv2Nrc&#10;YDwsGeQ5Sgisi8POQsAfvXd5yonEi5lUUkgkerwXt73yc95XFPqzhuNVru0eAKClRCsJziGEZFAW&#10;jMdjRsMB01kIXgBCCJqmia4ZGWurK8zni+hh6HDOIaVESrks8WVZRqY1WaZj5hYWXEopQ3bmPU3b&#10;4b1nNBxQFgXOe6qqom4bilKjtaapLE1tGRYFOhO0bUXng5dj0xg2VjcR1lFKj5L84vtvvO/LeHR3&#10;etM7kEi86EiZWCLRI4Tf2lzfBajqhs50aK1QSiDwCAFKhQDUmdAfa9qOtg19sq7r6IzFmI5FVXN4&#10;NKUzYYYMwDpPVTfM5lV8fst0Nme+CFucjbUIIaKJcPjVDM9nMPH1qrpmsViE3lxnqJuGzhi89Qgh&#10;EEIgESgtKYsMiF+PGaYXHqfU9rnxm+3JU08kXqykIJZInKBV5cfazuCcpSzyoDy0YU7MGEvbttRN&#10;y2w2D6tP2hbTGkxrcMaiEGghcdZRL2pwIDxoIVEIvLF0bYvrDNJD27S0dbiZtkMiKLQmkxKcRwtJ&#10;JhVaSLCWtm5o6xZvLBKB6cIIgBAilAkJYwHeg5Th31IKjDHhl915hMx38ld8ZZLYJ24JUhBLJE7Q&#10;DdYezrQizzRaBd2Tj+tNjO0DWsu8WjCdzbDG4X2IB5nWDAcF4/GI8XBInucMypxMq5AhySAGUUou&#10;s6ZMhfuCTN/ivUcrtXxtKUNmplT4VTXG0nQdxjmE8GgtyKRAaREe4z1t19I0QV6P9yghMTYMPHvv&#10;MUbsbH32f0yZWOKWIAWxROIExW2vfrooMpz3LKqaPNNkWoVbFj7KE7J1Y0K/SkqBVpKyKFidjFmd&#10;jFiZjBgOBigpsTbEDCkleDDW0rYNWmuUksvnMsaEsmV8PmstzoXgFrJCizXh1vfY+oCopETgsdbR&#10;xecCEDETI+hWfMfg6geunEtBLHFLkIJYInGCnWv/5JlqUZu6aRFC0BmDdeF6773HWIuxDhd7TE0X&#10;+lXGBNcNa23MuEImtwxQ8T7nHNZauuVqlNCzAh+2MncdzoXyYPh6IGRyIYguszmOLbGcCZJ8pYJw&#10;hDAUEAKsgC4GMSk46PSZS7znPamcmLglSEEskYj885/52tHm4AteL7WWpusoi5ymCYPN1sbgY7q4&#10;hTnEAGdtcPCwjqZuqauaxaLGdAZn3XJ2rO915TqjyHLGwyFba6tkSjPIc8o8J1MavMBZF7/X4K3D&#10;O5AIcq0p84IyL0KAjF6IIfOyeG+RUqFiEOunBYQQWGtC+TIfbJOd3Tl53onEi5kUxBIJ4Bu//W8/&#10;+LFfvvd/f9Xo4N13nDklnfN0XRszJVAy9KekEEgpybQiz3OECPd7Qq+sbhqapqZpm6UIxDlHnmnK&#10;sqQsCyajAVsbq5w7e4ayyBkMCkbDIWWh0UrifQhKbdfSdl14LmNwLvg3eh+yutYYlFIIwDsXZtuE&#10;j5J+sDYMaYtY/gSPUnKmstXFzeefSLxYSY4dic94vv9N3z9487vO/0slxZdfv7Z7dmfvMNhKtYY8&#10;03gXAopxBgRIpZGIoArE44UD7xHCQ98vi7ej2Zws1xRlidaKlcmYU1tbDAcD6qZmMCjCcPJggNaS&#10;tuuYVQs6Y9Fa4DwIGcqC1jk8oFQoLSopaLqW1hgEAqEknQvCD6QAIbHW07Udm2sT6mpOUeiZzboP&#10;rX6hv7z3Re/qeO97k5t94kVNysQSn/Gc/jv3vtF583l7+wfKGcvlK2FDc64Vwju8B/9JbAFkzMCC&#10;u0efAdlg/WQMXdeyubHKcFDinaOuaw4Oj9g/OKTtupCVjceMRyOGg4KyKCiKDK0U1hmqpg1rXxAc&#10;t8f6VlZQJ4JAeDDRHLhpGxrT0Vm/NCoushwlwXnLZKAeeHCy/31/YuWP/8A/eeBHv/TCt/1kcXxG&#10;icSLjxTEEp/xPPyBX/qKQTng0nOXuXJtm6PpjLrpluKNkwjC3JeIPadQ3jt+nPc+lPqicGNn74Dp&#10;bI7WirXVCaPRgKqu2N7ZYfvGLg8//iQff/xJHn/6Ile3bzBfVDgfVIxKKaxzWO+x3mN8lPibIC7p&#10;rIvejoTHufC6zrlYXgwqSBeDqkQgheT0xurKqfXh59+5/tf/p8ETP/DA8uATiRchKYglPuPJi0I/&#10;8eRT7B8ccnV7h8l4hI0mvn2QEr1IIjq19QHMuecHsZOKQo9HCkHTdhweTdnZO2B7Z4+9g0M6YxkN&#10;S3Idg5ANKkcb3ead9xhnMdaEzdHW4qKwpO3aKDAxKBnnz0TI1qTsjzAc5CDPoimwoywydvb2efSJ&#10;p5kezcTKeHDPa+85e9vygBOJFyEpiCUS1t24ceMGVVWHjEUKViYDyrLAO78s4YmY9Xgf5rb62S3v&#10;IXSrAkEeH6Xt1tCajrppaKPYow9MnTForfFC0FpH3RmMsyDDKhWtNdZ7vBB4IXCA8Z7OOboY7IwL&#10;BsXELLHPzJwPsv48z8i1RgRRB4dHM65v73D1+jbXbmyvvP5VD64tDzyReBGSgljiM57dg6PLQghm&#10;8zlSSqbTGXfdcRtKKTx+6TuID32vnj4D6wOaj4GFExlZ27Z476M6sWA8GjIoCtrOcH1nl6P5fOmf&#10;OK8q5lVN0wYJvxBi6d6hVZDOqxPDzUIGBw9ng7kw3uOcDWXQ+HnTtGitltZZnTGUZUG1qHjqqUvq&#10;ts3V83zVVyWBV+JFSwpiic94nnnm8nRnZ5fFomK+WLC+usKDF+5FL6XpLLMx2Qcob8E7pOxto0JW&#10;1FlLZ0P5zjnPqc01RoOCeV1xZfsGuwcHgGc4KBiUBZsb62xurrG+NmE8CgpF4yyNaanbGoRHSJY3&#10;T9gojfDRrSMcnY0iDuccwjukIDjj2y4MYAvPeFiQKY21lv2DQw729nFmfu9d27+eHb8bicSLixTE&#10;Ep/xzKrKPnvpMlIpjqYLXvnSB7jnzjvQmcL12dcnajygt5GKuDh4bIyls6E0eDid0TQtAEWeMRoU&#10;DAYFxlp2Dw7Y2d3jcDqjqhuc9ygpKfOM0WDAyngUdI99xgdBuh9LiM45imhb1Zv/ejxCCjKtKDNN&#10;kWV4H8yMz589zbDM2dnd5/qNPaSUzKvFneV9/1MKYokXLSmIJT7jeeC+O7wUsLu3T55Jzpze4N/+&#10;1M9iWsOoLNAqKAWzpY1UcOnoh4i9DwGsz4SCtVR/s7QmZEPOOebVght7e0znszA8LQW5CrvDMiXx&#10;Hpo2DE0vqjqseDGhDGijuAPvwg1ojcF7EHFHWQh4ns4aqqahaVtMFwQjb3nTG9hcX6PtDJnWPP3s&#10;RZ566unbr/38P9M3vyeJxIuFFMQSn/FUrT2sm5auDf6CB4dHywCCABmznDCX9XwF4u+EYzVjWJLp&#10;nadtWxZ1S72oWFQNpuuwxmI6Q9O2EB9LDJJxJA08eBdUkyeP5uZf6LLIKPKMQZnjgdOnNyjynOls&#10;wbXtXWaHs4l3w9/dCSUSfwi4+Wc+kfiMQxqz3bUhW9JZxtXr28zmC9ou+A0KIZAiLpeMKkDwcVbs&#10;U9QZ8XgfhB5B9GGXNxvVidYabNwvVtVBuWhtFGhYh42rVLyLohHnoQ9aoc4Yq5xiuQ4GQHiPJKgo&#10;g6NHB94zPZpy+9kzrI5HWGupqoamqaq1u+/7VCeRSPyhJwWxxGc8L7n3zVesdeRZxrgs2ds7oq5q&#10;nD/eVtKnKn0W9rx5sBMDz73d1PPwQYDvowDDOrO84WP50YQsK5OSPMvCUkwE0sdfUhcCk4qvrQhD&#10;1/39fUB1y2AWPnZNcPFo25ZnLl4MdlVKh+eQkqrurueveUlay5J40ZKCWOIznpd91s/M8ix7cjQs&#10;KMuctm0w1qKERLgQGHyUrfc9p8AytEEMYD395z4GMOc8zls8/VqXcBNSIvEh0yOoCqUUYZ+YDHvF&#10;RDQhFnhUvE/J41UtJ4No/9r9v7VWZFpjrOWpZy6yvbNLZzpEfMy0ah/pvmIvKE8SiRchKYglPuOZ&#10;/ti5dm1j6/8n+iwnZiohczI446KThouehXFO63kS/MAnZGUu3BDHM2Q9IjwIHx8jogsItg+a/ePC&#10;6wQPRYGKH7mpnCmWv9Ah0HoXLKcAjDFcv7HHte1tikwzLAcopZrW5r/67Of+L83ySRKJFxkpiCU+&#10;43nHe95jarH2U611F9u2ZTQokFJguo7OBEPfYOwb3eqjG7CUMRP7ZCXESB/UvO+XX4Zb6LOFpZai&#10;Lwl6lrvEetEGnrBTLN7woRcX1CG9a/7xa7llPyx8TcS1MUopjLEs5gs211cZDksyXTzx5PXqsaVi&#10;JZF4EZKCWCIB/Pp/sO9fXz/9j61pZoNCoXF0bYPvZfNegpd4L3HLbcyh79TLK05mRScDy0mECO73&#10;UkqkjEYZMqxRQQq8CBZWDg9S4AhD1Na7YDHVZ3iA9ZYg7ohikN5JPxQgQUg2JmPWxiMmwwGjMsdY&#10;w6AssM40Qg9/7OjS8OHnHWAi8SLjuDudSHyG4/0PqNe+8m//z4tm8Z0iK8adl8xaiy4Gwd/Q2GUW&#10;lWtNawxdF4aUvQfvbLTV6L0WP7HcGO443u3yvHJg/G08KRo5Sf/1peTfe6wNXo9eKJyQIBRCCrSU&#10;CO/YWh2j8WQ4ikwzKDK6rmN31vx88dC3f/2H//mfvHzTyyQSLypSJpZIRIT4avsXv+L/+TcHefE3&#10;FvPZlXoxZ1jmbK6tYqxHqpzOhqCjlTyuwoUIFj8/lrqHu47LicubO/768x/76d1cfyOIQUL37sQt&#10;Dl8DdHWHbVusMdSLObt7exzO5r9231v/5F9JASxxK5CCWCJxgm94zzvqV33ld393tnrX1yw682NS&#10;ivb0qTVvrCHPFNYYvPcoreKgcXCrF7/L20luvu9T3eSJ28nsTIvQb/PRP1F46LoGay1d23A0ndqD&#10;o/n79LlXfedP/P2/+MHnv3oi8eIkBbFE4ib+z/e8o37yw7/wS/vPfe2Xn7r7ob+yvr6y1xmDUgA2&#10;lOuUAPH8rOuTcXMWdfPt90q/HiZ8LqKoIzxxpgRKguka5rPZzKH+jzs/51v+5Id+8h//ahJzJG4V&#10;UhBLJD4V4j3u0sZP//h4ffMRpU5Ohfm4aPJ4r5i/OTotvxZ9Dj+t2yc+x83P97zXixmYQMSsUEZJ&#10;h0dLySDP8L6zbds8iRr8rekXDb/rP/yLv3TxeeeYSLzISUEskXgBxo+9Z17k+d76ypDOtEglkALa&#10;tvuEntYn4+RM2Se7/V6RUWLfB0wRXT3KTDIeFDif/fzag5/zdf7U/X9v7x/8+tHN359IvNhJQSyR&#10;eAHsiuiEpDlzahNjOpQUeG+om2o5XCxj4JAxF+pvKmgZf8f/u/l5Tj5feJ34i+uPe2DeRUUkoKWg&#10;zDJWx2WVnX7orz38U//0Pzz3vn9d3XxuicStQApiicQLUI/fbYtB1q6vjbHOIkSYG+u6jqAPfOFs&#10;TMah5k91+/1iWbrEo0To2Z3a3Hoi67Y+fPNjE4lbiRTEEokXQFb/g7987Yov8ozNtQlN02KsQWlF&#10;3bRhKaYI42FShZuQweS37Vqctzhvn2f667wF4RDSk2WSLJNoLZAyjCpbZzDOhK3MzgQBiQgj0EKG&#10;dMvjMKYLM2t5TpZpsiyjqWvAMRkN2DuaPjq/eDbsl0kkblFSEEskXoDB2/4vk2vdKiUoy5zRcECR&#10;ZeRKMyxzlOy3O//OsyoftzQbY7E2bGum76PFLM55j4kLNsMusn4eLNhe9X05G/eO5ZlmZTxiMiy5&#10;/a57P3bmzDgFscQtTQpiicQLUH/W/V1tuqprW/IsoyyyMFLsHUpptNJkSoatz/L4lukMrTRKKqSQ&#10;y1voYolY+QsfBWJ5f//9WunwHFKhTny/d+BsGJgWQuC8w4kQDDtryPOMlcmIPNeMxmtPf+AD35yC&#10;WOKWJgWxROIFGN34Y24+mztjLJlW5JlGELIeAWgVVp2ElSfh/iLPKHLNoAxGwkpJlFJLv8STykSl&#10;gjlvuE9+gnIxy/Tz7gdwLkj7pZTYEAWDlRWgM82gzOk6Y3/zkccOlnckErcoKYglEi9A++qrQikl&#10;lJIMyoLRcMRgMKAsSoaDAqUkUgaRhpISJeUysIWgpsi0JNMCpY5vUrL8KISPs8cO7y3OGZw73v7c&#10;mQ5jDd5bvHc4Hx6fZ5rOBlNgqRV5EbwRs1yjtNp59PErhzefTyJxq5GCWCLxQvzUEwgpvJISqRRl&#10;kbMyGjIZDRiUJWWRU+QZeZ6htYpZ1/Et01koC+qMPAuBTauwHiX4Lx5bR53E++BWb6zDGotzYcdY&#10;//gs05RFjlQCrSVFHvp1g2GJUgqty51stJWCWOKWJwWxROIFyM+91Sup0DojUyFwrK5M2FhfY20y&#10;ZmN1hbWVFVbHw7DuZFBS5nkQf2RZLC1mFFqRa/28W+inhc+LLFveyjxnUOQMi5xRWTAscwZ5xqAo&#10;wmO0oswyiqJgOBhQFAVlkVOWJVIpmq7DS3k0Xr1rfvP5JBK3GnGhUSKR+GSs5m8Z3V3sfvkwk692&#10;3qOkYDwcMCwL8jwjzxVah55VKA/GmwAlBOCDNVRvD8Wx8lAKQvYmBUopMqWCVL7/qBWj4QCtZHit&#10;LENJiXOeLAs9N2S4T0lFmeu4TNORZfpjR4NX/NDeIz+dXDoStzQpE0skXoD99//YeKVQW9o7cuEZ&#10;FxqFI1PgXcdgkJPnksm4YH1txHhUMBkVrK0MGZQ5mRIUuWZU5owHJZNByagoyKQKQ8lSIlUUdcgY&#10;7E58tNaCiC71SjAoC1YnQ4o8x9gwD4aHjZVVcALXGkZFiW38nnvgyvTm80kkbjVSEEskXgAxYETb&#10;rCshyJUgV5JCS4ZlznhUoqJAI88UWRaEHEURFIp5rji1sc6oLLDGUS0qmrpFApPhgI3VVbQO/bEg&#10;/vjEj1pLtJLh47LnptBakGmFlBotg4Ixk0FQgvPeCH/wuqdeN7v5fBKJW41UTkwkXoD7X/naC2cn&#10;6pvKslyLo8hLlwylQvYEnrzIyfMcKSRZFvpnEGa6pAzKxrXVCWurKwwGBThP3bZIrZBRZv/Jbr3o&#10;Q0qJ1nopw5dSobRGaYn3nmFZgndRHSlMa+XP/MyP/T/+3fNOJpG4BUmZWCLxAqxNiqE1bi3rhRj6&#10;+b8yg6KgKIOwYpDnlEURgliWobWmLHOc90xnC27s7rN3cMiiahBCUBTFsfDjU9xC1hUyrZuVjzKW&#10;HZVSCAlaa/IsQ0u10Hpy6XkHmkjcoqQglki8AJOyyK21Q4AsKgKLIsjpc63Jck2RaXKlQ7ARAoVA&#10;eI/wPpYGRSj/ZaFEmGcKlSmyTJLneRSIfPLbcFAwKHMGZR4UiL2kP9NkmQ4iEhXsp4TwDIoML3zT&#10;6PzGzeeSSNyKpCCWSLwAt507NcpzlenY9xoNh6yMx2FWbDyk1EE1qLOYKck49BzFGtZayqJgc2OV&#10;28+d4dyZTdZWJxRFjhCCsshCFhcD1M0fV8YjJuMRK+MR49GQ0aBkMAgzaoMyD4EwC8swg4uHAO9b&#10;l2+kIJb4jCD1xBKJT4X34pueffLzunr2xaPRkCzLGA5KiiJnMCiDJZRWCCDTIRsjWkUVeYYUgslw&#10;gBKStuuoqoa2bRHAsMyZjEdAkNlnKkj1b/44Kgtk9GbUmUJH13wlwpBzlqngLOXBW0uhJW3T7h7I&#10;+75v57FfTIEsccuTglgi8an48R/P3nrv+b+0Ohy+oog+iIMiCDpyHXpSmdZIIcgzjVYSJSRFphnk&#10;OVpJpAiy+PXVFTY3VtlYW2U8HlLkBblWGGuQUpLFzO3mj0Wm8T7sCJNSIrzHObv0zC/KPHziHLYz&#10;FFlG17U32s23/3+3P/ojaUYsccvziX43iUQCgD//nd/5zpfctv6zQkqGwwFKKRZVg5SSssix3iFU&#10;RtM2zGYLus5grefoaIrHs7a6hukMVd1QliV5kVMtahZVjTWWpm2p2pbOWjKlKIocKRVN21LXNV20&#10;mwJP2Lji46+sRwiJw9GYlkxrvA1D1dLDzs7uw6+w62/6nvf+YJLYJ255UhBLJD4JX/eur3nTK++5&#10;859MJpOXe+8ZDEIQq5oWJSVZpjHOsahanHcYa4Nrh8yoqgqPYH1tBSk18/kiDi9LFouazhgkgs45&#10;2q7jaDrl4PCIpm1D1qUU4+GQwaBkNpvj4t4x5xw2fvQ+7JQuhyVKSXb3DpgdzdFCcDSr3nfHL2+9&#10;5QfFD9qbzyuRuNVI5cRE4ibOnDnzire85qX/8JUvf+mrjOlk6HlFw16C9ZSSEms6us6A99iuo6lr&#10;qvmCGzdusH19m/29fVYmI6q6Au/xztG2bZjnUgK8Zz5fIKVgNBywtrrCZDQkz7I4D0ZYwtmrFbMs&#10;qh2jMlJL2q6hLHJM2+E6S5llCCff++Nf929+6ObzSiRuRVImlkgcs/Ij/+L//YbJyuhfzI7m57Z3&#10;djh9aou2bYM/odLLjEsIQVU3aJ0jpKDrTNgxJhTz+ZxF3VLkOZ21GGPJ8xytNVVVY6zFWc+irmg6&#10;i3VueQDGGJzzaK0YlAWdCbvD+i3Q1lqcC59779k73Gc8GlEtarxzSC+YNvzVH/rBf/k3nndmicQt&#10;SsrEEp/xeBA/9tB9r/un//Bv/2WB/1+Pjqan7zh/jtGwZHVlQpFnjIZDhoOSXCuGZcGgyNBKUlU1&#10;ArEUW5R5yJbKPGMyHlFER/vhoERJgbUxc3OGtmlomgbvLFJ4pPDgPc52eGcBh7MGvEPgUBK0EtGS&#10;Ksycra6OyLQC5ymzkJFVM/PDjzz28G/cfJ6JxK1ICmKJz2gu/urfHfyze1/1F77lm77ub2ZK/VG8&#10;G58/e5a6qVkZjymLnExJihic8A4tBbnO0FqGNSwr47gEU1OWRXDQwIevqX5bM1jncdaQx/mvsiho&#10;25aizBkPh4wnIwZ5jpTgrcd5S640Sgsy1Q9W5+T9x0JHuylPrnMmwxGm6xCOD37o4Y/84s3nmkjc&#10;iqRyYuIzhm/+5m/Ovv/7v/+hr/+qLz71rnf9mYfapv1KKfyrbWdLgFNbGywWCxaLis3NDY4ODxiU&#10;JU3ToKTEWMd8MUcKKPIc7wVV3aK0omlaOusoyxIPtG2HjHNj1jmklHTG0rUdeRFmzaq6pu0s08Wc&#10;xWxB0zXgwOEp84KsyJgdzUFCpjRCCbTMcFiEFzgcVVXT1i15XqKk5GD/kP3dvWsPvezVf+F//fsf&#10;//EnnvgHzc3vQyJxK5GCWOKW56tAbX7dl7zhL3zTu/6YUPLriqK4zVorm6ZG4OnajlNbGwDMZnPG&#10;4xF5nlNVFXme0XUGIQRd1zGdThFCMBqUCCGp2w6d5TRNQ2cceZ5hrKWqayCYAQPoLMday6JuUVIE&#10;P8XpDKkU1oaeWJ5nCCFompaqrjHGMBwMkDLMpEkZDHaOe2QeawzzeYUUobTZtobRoGBnd+dJZ+U3&#10;f8d7/voviqDNTyRuSVIQS9zS/NT/9d1fb5z86le84mX3493dzhjtnCO4MznKIkMJGYaWpUDIMFzs&#10;nMP6IGkXCBDBn9A5hzEGa13obwEOwhyX91jnsI4gvIhBsTOWU6dOk2UZ165vk2cZK5MJB4eHYVeY&#10;DI+v6gZjDEqp4JIvxTIIQnhML+gQQqCEYH/vCOnBxeMznWVeLZjN59xzz92//Ge++pu++DqkDc+J&#10;W5YUxBK3DN57IYS4/ev/5Bfc/eG/8K77/3W58ufbtnn1xvqqLAcFXd0wn89CEMDjrKXIM7QUaKVB&#10;KeIy5hgsBEiBQOJFSGas8zGAObx3dKYDwmO99xgbHDVsVBDOFzU/8m9+Eo/kj3/xO7n7zruYzWZ0&#10;XYf3jsWiQuvjLKtfweK9p+s6iqKIPTWxDGJADGKStmqCGMR7nANjDU3XsWhauq5lsjL+67/y0p/7&#10;X9/zih9sn/dmJRK3CCmIJW4JvvZLXnPhK/7E13zp/ffd+0XO+beNR8Mc5yjLAgDTtXRtS6YVw+EA&#10;ax1tXZFneTTsVXE3WIhi3oXsSqgQQBAhyDgflIjLrMxGFWHMvkKQs1gbAs7K6hpPPPk0ZVFy7sxp&#10;dvb2uXp9mzwvGA0LNtbWyfLQO5vP5zRNg9aa8XhMWRZUVb0McMRsrM/EJAJhHS6+nvWezlqsNTSd&#10;xVjDjb29XdO1/8uHP/If/uXf+v/8xP7yiRKJW4QUxBIvWt79speNv/jvfufXPv7MxS+496677xlN&#10;Vh5cGQ1LKYP8vChyDg4OwHtEDEiDoqQoNKZzzOYLJsMhUogYwFgGMbwgFARD1tMHMU9YQgngvEWK&#10;ENScB+c8xoZyYz/LtX94xHg0YlAOmU5nLOqK9bV1RqMhe/sHVItZXO+SI0TwS9RaLzOvfiZNhNno&#10;OCcWsjGJIBMS7wzGhBmyzhhaa+g6Q2stHs/O/t7BZLLyU3cNnvuvHvji9yQ/xcQtRQpiiRcVv/ju&#10;t+tHF2ff/tAb3/5tL3/Nq7/w6vUruRCQ55nIsgwBdF0XxRKOjfV1BOBssHjyPgwSa6XDD7/rfwtO&#10;bCXyftkD897jfNisLIQ4oZCQQAgyIRMLJUbrwsCysQ7vg4qxqmqqpsFah5JBht9Zy+HREQ9euJf5&#10;bMpsFtpW4/GI0WiMMR2z2TzuDDsWdBhjsTZkggLBIMvwzsUgajHW0hpL23a0JpQjrXc8d+Wan6yM&#10;H7tx7dJ3/K2/8r//6gf29w+Xp5JIvIhJc2KJFwXvBvn0cPjal7zpbe960x9551+7484733Dx2We0&#10;lkJoLUSZZ0g8zhhwjizTDAcls+kM748zGu+Doa7OMkSegwsBi75kJ0QMajH7IZQT+xu9m7zoNys/&#10;X/gXk7TwPEBdN0uhRpbnSCnweIo8Z2N9lYuXLoGHsixRSsVMy1IUJZPJGGvtsk/WW1EJEc5FSRGy&#10;yHjIUgmU1igl0fFmrME5w6lTW2JtMtkqB+Mv+NZv/4a7/ezqwX/88FPPPu/gE4kXISkTS/yh5xe+&#10;+xsfvK7O/tU3vfGz3iBwFw4Pj3SuNWfPnmK+mAe1YCyxaa2DxZPS2FgKzLMMmWWgFDiLM0F4Edab&#10;qGgOL0ME8sExvi8ZfjKWAS06dRCzJOdCX8rFvhgeRAw+s9mcqmooipw8z6mbhsWi4od+5Md46BUP&#10;8rrXvJrTp7bojKFpWpSSlEVB3YQg2GdjIeMLmZgEpAOcxUTRRwjU8XHesTIZs7t/wP7hIadPnVo+&#10;TuKeeOLJJ//tD/zQ9//v/+zfvP/STaeYSLxoSEEs8YeSH3jZy/LveuaZh372p/+Pr3/muSvfcOdt&#10;54am60TXtayMh2idUVUL8rygLEvKIkdoRZ8YeR9KfyrPcMbQOY9WCh2DWR+EvIm+hUEj/wmBrA9m&#10;J4Na+N7w8eT93vtlEOuVhE3bLYNeluV47zg8mqKU4tzZM+zt7ZNlGVqHQJVnGVrr+L0tXWdCZhX7&#10;ZH2wJBY080zjO0PTdhhjjo9ThONp2w6EYGN9nWs3blAUOcZYiiJnXjXe4PeyXP4vf+SL/st/e2W/&#10;vpRmyhIvNlIQS/yh48tfftdL/9xf/q//1Jnbbv/Gtq1vH2SaLNPgLUJ4cq2WF3Wtc5QOPoZCKQRh&#10;5YmQEqQCIRBCgpCxSiiXpb6ADxJ5Fz93QTrf97h0dN04GdBYBjIXlip7j3Hhvj5gWR9UhNbG4OYs&#10;xhwrC5eBiyAI6UUcWabR+ng27BNf88TH+H+uaajqell6lDKIT6wL+816vDhZ7wSLoDaGtjPd1ub6&#10;v//hH/r+73vyX773B//BE08kl4/Ei4YUxBJ/aHj3XXeVoz/9ef/Vq1/12q9bX19/ufA2wxvKokBJ&#10;QtDAh/KgCn0ppXK0ytBKQexVCQGiD2AqBDsI/SyECMPL/UUdT4xgoV8Wg1gftERUIz4viJ3og8kY&#10;xKwPwaUv+1lrl4EMQuvNOouzoeQno6zfu/51BFL1mZhCCIX3NsyqEdzxT34EGY7bh43ObdvinAv9&#10;MymxLrjqu5syyeU5+PAsVgq2d3ZZWVklz7KdZy4+/e8uP/OR/+3rv+uffKA/x0TiDzMpiCX+s/Ll&#10;bzi/eec9F+7901/7NZ+vstF3jMej9cuXn5MCx/333M306AidabQSeOcQ0qO1jvu4BMgcJRVaB8sm&#10;KSQekEqFfpeKJUYZZfJ9EBMCvMPjwR/vjvSx7yR8VACeKOGFjyHoBEVUUC4CYatytIdygLGhdwXh&#10;OYRUeGfpYtZFn1E5h0QglUYrSZ6H1S4hSNmlCnL5sQ9i8aO3Du8stgvn0Is/rA19QimCxRUxgIXz&#10;CK9pvcN4j1CKum5wzmEcfno0XRS5/L5f+Fff9//67/7ZLz/evzeJxB9GUhBL/IHz7ncjqytve/nV&#10;HfO5f+q/+PI3Z4Py89dX1jb39w9QUnDfXXeSZ5orV6+yMhqhtESKUHYLcSmUzIKxboFSYYmkkqFs&#10;2AcfoULZsVcaxhQtBjLwwuOdD/f12Vi82B8HMRmClbW4E56FMj7eumgBJcOMlwh+VrRxXgx8DG4h&#10;Qwv7xUKWJAElg4Reax2Dcy+nj8cR1YdLTv5DCHwcqu7F/+F4wdvwGuFXvC9pOoR3cVg7hMbOdKhM&#10;c317B51lrIwn5IMB89mCG9s3fvl9v/KL/9vrdx78hXf8n++pj184kfjDQwpiiT8w3v1VL8vlbQ99&#10;0W133fNfnj9/5mVVVV84e2qz9M6R64zxcESuJV1rMG0LeAblAKVC1uJ8CAgqC8KMEMRylAqBQAiB&#10;J2ROyyCmQmkuBIOgRRcn5fTe48XJCmFfSgwfZVQteu/CPFbMyOIz4KJ5r5AyBKD4nE2c53Iu9KlE&#10;DE42BjHvQh+uLIK0/uYAtnydeF49nxDQfAi8x18OohR8cPLw8Xl8tKbCRfGHB+sdCOhMy2y+YH19&#10;g8V8wfbuPqdPbWGtcJ0xVx999LFfeeP50f9455f95SdOvHoi8YeCFMQS/4k5Nf7it9994Vv+3Nf8&#10;ibNnznx9UcgzTz9zUWW5Fq94yf1cu3KZyWiElJL5bE5TVQyKgtWVFUblgLquEVLiQ+Ev9HyyUDrs&#10;rEWqDKEkSgTfw5DBhL6TECJmYsfDyqFv1vfGQuYWk5VAzMB6aykl1TKIcZMykBNBzJ8o5XkPjTFR&#10;Ch8EG14cl/Oc6z2tBINigFYarUNPD+eWQo/+uOlLjzcHMVg6iSzxQd4vYvZl4oB3fwsZZjhl5xye&#10;4PBR1zVKZ3jXv47i2o0dVlZWUTrz81k1z7X6V49/8CP/6p/+je95+Ofm8+3nv3Ai8Z+Hm38lEonf&#10;N77mC79t5Z1fcvt/f+HeO77xtvNnTj/8yMc5OtznpS+5wGhQ8uRTT3Fmc40yy8B5rDUUWU6RF9jO&#10;sJgvmEwmMYgJvAhzYFme4RF0xoQMR0q00rG/BS6W+vrAJaJZbohhUakoQgAQKg8xrBc8uGDrFHpf&#10;Fh2VfiGQeUTfX4q9rlB/PP7+vhwZhowdPkYd54/9FAGUkkilyVRYtim1DgHQefzJntnNUet5wSy8&#10;LyJmn847fCx74hxKCtomCA374xN9/69XVdqG6zeuMxlPGI5GzOcV08UCJTWbG1tcu7HLYDCiyEuM&#10;80zni8Uwz368rNt/eOXv/ONffcd73xus/BOJ/0wkx47EfxL+8tf+ndFdL5///de88sF3zWaztb29&#10;HSbDks21VZqmYjqdMsgzlBA4a9FaMygG4D2LagFCsrKy0qc4IINoQypFlucIKbHeIWIpMQSneHHu&#10;xRQnAoA44bzhxYnMRh7PjMUre8xaYjA8kcV4WAax/s+/ZWnSc0JAEUUg3sX7e1FIGIBGBOurTGu8&#10;B30iO+yfWsQSZBChEFSXsVopZK+07CuK4dhcLF+GrBEcISvzsOyZxaOOQVwgJbRNy3A0ZHY0pe06&#10;1lfX6DpD0zRMhiPwjul0ynw+I89UZqx5ydW9G29/yX/5JcWln/r3H/zY0VEKZIn/bKRMLPGfgjs+&#10;9ms/+b1XLl/+/CLLlDUtAk+Za5QUeG/DhVoIskxTFAVKKkwXshcVRQ5E1Z+JDhVaaYoiR+mw88ta&#10;G4NYXzYMF2fviZZQgs65KLoI3+N9EHJonYE+LkFCLCVGV3gT+0kqOmAI/PI5+4BkrMV0cf+XzkIw&#10;cSGkaB02MTd1G5SV3tOYDuFBahnUgdaS6wypNEJrhJDhWJwL0UnKY0m9P6mmjOlfXz4VQFRN9itg&#10;cA6Hx5koUDmhrGT5i++pFkf4KLEMFlZiaXIczrMP+BLnHZ21dF1H1xmcxx7MFz9bav9X/7fv+DuP&#10;/dz162lvWeIPnJSJJX6/WfnRf/Hdf+25y9f+xO1nT+m6rsBZpA/lLUG44IoomiiLAVIqvIfOWDxh&#10;EFipcFEnBhEQoR8WnS0CYZBZxlufUYWsSy6fV4iY0fgwryVFCGpCCLwxoYdGKOHhPJ0xdG1L13Vx&#10;zUksMcZ5rj6Lk/3rCbEsYfbZnnMmqhBtDAwh+MhYElUqBFwpNUIGCX7YXRYc9aXMwowb/fET7hcy&#10;+DXGzM3H3pcnZH7WhWysP+bjj3HnmD+ZbYYg12dpUoYSp1w6+ofyrBAiPCbOpeFdKLt6Lzc2N+8/&#10;qrsvc5Ps9MMfevRiZe1O/OZE4g+EFMQSv6/84Pf9vf92UA6+dX1trejaBq0UUgRBRpZptFQIRRzs&#10;LcjzHIRclr2klDGIKUDE7KcfbJZRiRjug74kdtz76un/fdyTOr6Ii34oWQqs6ZbPA+Dj5mbTBRsn&#10;Z210jg/zVQiBkgop41xYTOWc90gRAi1A27U0TYvsDUL6dE8KdKaWriJCxCFtqZZlQ6RE6CBYWR6b&#10;lIi+DxdHBIQQIbOLzx+WdQb1o+0s1oRM0YVV02HOjngs3sfPwzkJGUq1J9/L8H6GzDW8PSEDdCE1&#10;BSmYLyqEUOPXvvqhN3znX/ymzxljB9/zDW97+Ht+8jfSEs7EHwgpiCV+f/CI3/yCH/2atun+ulJy&#10;vLm2yvaNG4yGw1gKVCEIyZBVZDojyzOUVMv5KylEcHvPjq2eVPQ5lNHh4hMusvFj/3X6i3v/uJi1&#10;hev2iYwjZm4nAwM+iCrsiQ3K1oRMJnzv8ev28fKkA0d/DN77ZQm0L0EKcdyVUrGn5Z1DqGAx1QeX&#10;PohJpYJtVjyO4wed+Lw/jnhuvfGwMyEQh8+DnP8Tvr3/xhgj+3NQMTAvj9mHLdh9vzAEYwciHOvq&#10;6hreGrZ3dmXXdWcvXLjvnVfF5Cv/m2/4qqee/Zlf2X6iqpKFVeI/KSmIJX5f2PjejZd+yR/93L9V&#10;V8294/GAru3QSgI+luvCBT3IEBxSSJQOP37OhXmoPM/J8yCf7y/KWRbKfjcHCuKFuM/ejoPL8X0y&#10;ZjvEgBjvCIE0DjEHd4zQR7J9L8wDhACKd8tAtMy+YlbkfSg9KilRWiOVxPuwUZk4DkA8Pi+OZ79C&#10;vAwLNLXOwAUPRqLWsM+MEKG8GU8gvpfHn8cTCvHMh1qptRbfz4f1jvUirGxRfZA68X6p+B5JGRxO&#10;pAq3kIEJfCyz9uVK35ck8SAlbdOwtrLK6mTM9vYNMRgO5KAsTl26tvMVb/tj7zx3alSs6r/yFy9d&#10;/OGfSMPSif8kpCCW+D3zA7/1i+M/cu/d3yWc/5KizNVoMGA6nQbBhVIIQGsVynCAIHgE5nmOiXNW&#10;YYVKcHD3SwGGiD6CJzOg4yBFvJTfHNy4KbARL/V9YJMyCCj6LMN5F0QaMYD5mBUKEY6/zwDVic+X&#10;F/Ter3A5zBzdOKREa4V3DqlUCAJ9VhUHt6215Fkes5wo1+97e0KGANYH36iODMQ5s/hc/f1Eeb7r&#10;59DiY6SUwcFfHys5ZcxGl1+LW6X7zDccTMgyISg1QxAmCHNE2Cw9HA65dv06G+trKCWpFnMyrbn/&#10;3nuyjz/51Gtf9oqXfN5De7uf/Ufe8uq9n/x370sWVonfd1IQS/ye+atf99Wf31b13+2Mzc+fO8vO&#10;zm5YyGgMRZ4jhSDToR8mRbjw5lnYcGyMBREyGZ1lgAhbmaPTeyjh9Y2lZWFr+XkfqE4GrefdliKQ&#10;cDHvL9K+t2GKAvVwWCFjkbHkKeJxq+j80d/ECUGFjgKN3tGD/vhO/FuqkC31GcyxyhGyLI9iieMM&#10;TMjQ6+oDeTjdPrD0hM+9j2rGmLm6OGBN7HmFYKqXA9Va6+eVDMP7ETJTFY8rntByUBuieXF/8za8&#10;Z0KA86ytrXBwcEC1qFhfW6VaLNjZ2eX+C/dSVYvyzrvuune0svrlX/4Fb1259OgHP3Zpt5qeOJFE&#10;4vdECmKJ3xPf8R1/9rbTK2v/TAp5bjQaYIxhZyf0wibjEV3XLS+oENze8RYlFUpnx96DKrq6xwxF&#10;xvKii4se+4v5six4IoCJm3piy/v6wAbhQh3FHCDwy/UnxxfzsBU5uMDLMIYVhCRCIEUQowgV7gul&#10;PR9nvUJZsReNEEuHxtrw+Kj281Hpp1UQhnhA6zxGoj6IqaUBsItZXGxaxf5d/0QxsFkbAo4Lr9nf&#10;enf8PnvUOn6MmaSEUF5U+riEKeIfDEFLiXch4PYZZwhiUeYPeML4A9ZTFgVrq6tcv7bNbefOMhmP&#10;uXL1Kqtrazx3+bIwxubD8eQtb33H597z6lef/q2f+3cfurH8j5VI/B64ybMmkfid8dA9933DMxef&#10;e2B9LZSTZrMZ586dZTAoOTg8QkrJeDSiyAuyLGMyGmGc4+DoaFleE0LgnA+SdufCjJUQtG2LjI4Z&#10;vVCBm8qHfTlMKYmMs2VN01A3bciETpbdRF+yA6U1RVmEAJbFOa1lsDmZ8QS/Q+eirN172s4se2H9&#10;Y0MQDllUr3Bs2mNNg9aassjIs+DMIaWkyPN4XFGpqIK8Hu/x1tK1bRBmWAvLXt2JcxEhIPecPO7+&#10;PVKxx5VpTZ5lx4G6D2ZSorIMqRTWe4xzhCJr+Nx6j8o0RVmiswypNTorUDrHex/n3ELZdD6bsbY6&#10;YTabMptPGY8G7O5sc8dt55DCY03LYrb4sjNbF/7Jq177bz+fYwvKROJ3TfohSvyu+er/4gvfdPr0&#10;mT99/uzprGlrFosFbdNQLSq8s6yuTGjbFuvC3+7GONquQ0pNWQ7QeXasootWT71EPPRfjh3g+xvx&#10;Yn0y6+i/lxP7u/rHPf+CH7OY2Gvyve/hsvfUlyCDDZTOslDai+VHb8M+MH9Cpi+1RsWga0zwIGza&#10;ls6EDLQ/jz6L6Yyl7QxtF+bIvDVxiJnjgBSDmopB2ff9MB9Wr+CieMOY4ywtBsaTgUtFYUnP84Jz&#10;FMV01sVzCvJ7KcJaGCX7gfPQP3QurJ0RgI5BsSiK49eLwVHG4wmZnmAyGlLXFVmmWV2ZMBwNVFkM&#10;3vTf/4XHfriaP/VHTx5fIvG7IQWxxO8W9Xlve+NnS6XuFwgxO5oihWQ8HqOkpK4b2rYDISjLktXV&#10;VYajITKWthCStukQMpbx4l/5QoWb1Bk6L/AiuNELpUEqvJCE0WSBj/NlN5fQem7OqG4mlM9C5rRU&#10;9PkYDOO/+8AGYG0oEfZBrA9uzlmsCYsp67qiaeoQgJXC+16yH9SI1nSYrqVrGzoTA9jJw1wGpVDi&#10;lFrH90UtraiW4o++PNrbcsnjsqjWCp3pvkqJDXKQKNeIn4vgGmKcw/nYY+z/YFAKITVSZSAUHokQ&#10;CqlzpM7ReUlWDCAG/CwPyzxjrTUGVcFgUFJXC5w1NE3N7u4uzhqxujIZ/dPv/Sf/9YkzTyR+V6Qg&#10;lvhd8VM/9I9Or03GX15Xi2xRLajqGiklw0EYYDbWMpvPOTo8omka8jxnOBzFzcVh/9d8UX2CWW9P&#10;yHRCmdHFvll/6+/vg0hPX54MpbLj0mAITPFxUkAs+wklkXkepfHH2VgITHGpZTw+ojCjfz3nHK3p&#10;WMwX1HVNG4ej+5KnUmrZ03PR7aP/3pPn0R/X8sxjEO0fFz/po0I0LZZh2WcUoCwDn5LL9TOhD9Zv&#10;tSaGr+PAvjyGk8cSLwfxHV5mZiIGsCwrybMCrTKkUGELgAyjBYgQ9E6WN/GeYVGwtrrCeDRACk+m&#10;FdZ2HE2P2N87fPXxgxOJ3x1J2JH4XfGXvvVd3zydzr5pNBqIMs9RUtJ1LdaYEJAAYy3Xr99AqaBG&#10;dM5T1xVCiDAPJkMJLpTKjuXhxyW4UF7sORm0Qhkr7Prq+zs9JwNiX+r7xJUlAvDIXONtCD4yzkyF&#10;C3goZdroPciJgLjMvqyhqZuo2DvuvwkhUFFIYZbvh18Gkr4El2XBfUSIfi5MxOMKD+0tovAescwS&#10;g0P9MiifqJTSmwH748BmbbC9Cre4ELQfvBYCHQ2UiYE5fG8oIVprUar3sOwXd2bgJdaE0qjzYYu2&#10;iB6XJh6b92CdY7ZYMByOaJqWpu2YTCZkWU7XGcajkf6id77l8R/76fc+snxzEonfISmIJX7HfP2f&#10;/mP3jwaDf7q6Mpl0TUOWZ0gJXdxdlWcZUoqgTCQo+PI8wxrLfD7Dec+gLNFaY086UsQLfH9V7gOa&#10;iP0nTmQSUkbV3wlXj5P3ES+qWS+eoJeNHwdL7xzCOWazGYvFAqJijxikhBB0bbSlIlyU+2zPOYsx&#10;XfAxPEEfMPq5sOXx35Q59oFMxKBxHMT6jPL5IwQh4+pP5WTkiq/ff1j2z0IQtC6MKxy7cJx4TiHC&#10;kLaUeHfsMiKW779H6wwf/SezLCwgdc7RdSY8PqRrYUoguucjBN47jLFM5wuKsuBwOuVoNqUcDGiN&#10;YTabMRiOcme58KM/8Qv/AUj7yRK/K1IQS/yO+fqv+RPftba2+keUFGo6nSKEJ+tLWPFj7wS/vrYa&#10;7aSCxdS8qrHOUeR5uFj2f/VH9V/oxcjQQzJhlUnw9AtSc+fihbl3qjiRefUZnBAiKO1MCETOBnd6&#10;H90m+kACIVjN5jPqukGIkFVY57A2CB36DC1cuLtlZuh93H9W5MeDzH0m9jwBSl8Kjd8T56z6Y8WL&#10;aPobzH774NOPBKj4fgRHe+IZR/pviKLL3hsyvEbvFRkd8WME9HFcgBggZcy0rA2KSn8isxVCoHWG&#10;NSGz6kuI1oT3ByReyWWw9M6jlESrDOcsXWcoiiLEtTAgEP4b+vB6SiuKrNz8gs9789P/9qd+8f2x&#10;VZdI/I5IQSzxO+Jv/r2/ee+Dd539DufdXVmmxWCQh1mpeH9/QesvgMJ7qqoOkvY8p2lbnIciz6PJ&#10;kohmuxa8DZ6GOLrO0jQ1ZVGglCRTOgzZWod1htgNQkmBVuFftrdYkgJvw+yWNQZjgkjDhZQizIEp&#10;hdQSlWm61mCtoyjKGFxDUFAyBEZkCIRtG46zr1x679BZuGDbqKjsM6yQKQbhSZjvEnExZh/AevcL&#10;AVKg5XFAD4E5BJgQp6Kakl50YsAGx3oZZf4nbyHLfL7IJeZyiBjIVAxsUmuEB2NMEOIAUvbKRkGm&#10;NG08t37uzsQsNh56kOQ7hxCQqTBMba2nNZb5fMHu7kHo1WV5WE2jM4o8DybF3qu8yO6/9Oyln7h8&#10;bWdvecCJxKdJCmKJTx/vxdvf+1NfNhrk3zBeGRXz+ZThcMBssaBtW4qiIMuzkEEJwWg4xBjLcDSi&#10;LEsgCCqsdbRd8BcU3mG6FmeiiMIfbx/OdFi9Yo0J5avoOK91cLrXMnr/+RC8lBTgwHWWrm1w1oby&#10;oPPhghtXnggVFmraWD4rioLRaEQel22KeLFHePLhkOnRIUIIptMjpBSsra2wmM+R0ZXEGIuN6kMT&#10;+2vEqt9oOMDGHVzehZ1oWqvgWFJkWOvprKGzZlnq67MtGVWH4YBiQBIizJPFbdAu2lxZF2T6IeuL&#10;5cw4ciBEXCh6oldofZDMm7635UBqFYavhcA5sD7MjNlYWpVxL1rbBYN6nWlsZ+jajlPrGxwcHIQM&#10;Vgic9ewfTvFeoPM8DlELlM7Aekxn8NaR6wzn3PqX/LEvePT//Fc/8hvhJBOJT58UxBKfNhd+jZWv&#10;ePv5P7e/t/8mIRxFkYe9YDK4XDjncDaW1IQM60uigW2ohAk6Y+mswfWTrs5hjcFaEzOOPkMJGYXu&#10;h3+9P279e4+PXn4yOmf0F35BfHz8itI5QgafP2J2I1WwXZJS4ukdNIKi0TmHtbHfYx3OmeDuYcNc&#10;V5REhK8DbRsGtMNhRRf5ZaYVxobbtqNt25gphWwsyPmhKMtYNoxzWULEBlfcK6ZiGTEGn/7d7APU&#10;ci1M7Hv1vUNiQHM39eT6IBaONwg2gp/KcS9MnOjdtV27LDMCzwvSWmvGwwF7e/vkeYZzHqU0nXE4&#10;D11nIO5166X7Ii7cJI7wheDrefSJp+/+mX/3H75neXCJxKdJCmKJTxt5dnjXF7zmwt+ez6ajTCuU&#10;FBhjKfIcrTXGhBKezjIyHeTlRCXcSU9C71wIfmH6KFzcw2U0iAMiy+DgwoRTuNSGz5cLIK3DOQsx&#10;mMmlGj0Epiw7of7rd5NFyycfX0PH+7x1tG1LU9fLQeSmaciUpqlrhAj2Tk1Tk2Wapu1o2y7uOusd&#10;+UOQ6kPFaDjoW2UxwPRhSCBEkOELF5pBIfsLtUzRZ04nglJPeL/C88iounQuqhJjGdG5sGUa5+Jr&#10;BX/E4+cIH8NuNsLzCYJjyFLlGLdniz6YhgzP48mysEonzzKeeeZZlM6WGwequsbHRaG+X6oZ7av6&#10;nWf0QTaWn4fjlfHps2euvP8DH/7Q8iATiU+DT/wNSSQ+BV/5jlffZY05pbVmMChZLKpYyvJ4EVzb&#10;g4kvICWDQQnxottnJ0IE/z/vfQhANizD9NFaqu062q6L1lENdd3QtF3Y+nyixwMgfFBAdl0oN4bX&#10;OHbTUDqIQZb+iDEgWBPKe03TYDtD2zW4tqOpK6rFnLqq6OoaYw1N1eC9pa6rGH8cddPgvaeuKuiV&#10;hiessGR0jc/znKIoKIp8GeilDOo+G51J6qqiqmvauEnampAF9hwPYD//3Im/vNZ0NG2Qr9dNS92E&#10;ZZxtG270wfGT4Pt9ZyfEMZ/ssX1/r/+e/nFCCA6Ppszm8+DMYkNpshfDiBMZXX/O/Tn2pVytNV1n&#10;GA3Lcn1l+KUve/u7xze9fCLxgqQglvi0uW9r9SsWi8WJGSdJlhXUTUfddOgsJ8symjbYL4UGf9w0&#10;3K86iTZHQb1oMDa4WThrQ+CqWpq6pWlbFouKJl6MrQnKQIlEy+CIH1zZw03I8Fe9cZbWdLSmoe0a&#10;qqqmblqstVFBZ3EubG7u2hYf5726rqVtG7q2xZo2Zn4Cby2m7WibBtO1seQZAm5dh2DmbnIMEdHT&#10;Mc8z6hhQTHwfuq7DdJauC/82NmyNdnH5Zh+I+8BlrcUtS5QxixPB1gkIPo5dcAvpA2HXdXTxuU8G&#10;1k8VpHpO3ve884rH0f/BYIylaVoWiwX7B4dkWc6gLDHxMf3zeO8RKuxS65/PE/qTfaqaZcF6bFHV&#10;Ymtj89WjwQfeuDyIROLTIAWxxKeH92JjVL6zvxgtFhXj8WTp4m6MCWIB56iamtl8znRRAcEKSWtN&#10;pkNJSwjQUpIphXFxN1WUep+8UIs4rGtdKB32uYgQwXBXa0VZFkG+H2fF+qDZth1N27Goauqmpmob&#10;TMzWcGFfWLiBDHVF8B4ZNxbH7g0eR93UCAFtDBBSSuoqZKFtZ2ialroJWaT3Iqr7NEJE+63OYrqb&#10;AhSEfpYIPa3+PdJKIUUYMejLrn65BSBc+/vnOPl8J2/94/rgdRzIemuq+G8R+pg3c/K5+u/t6Z/T&#10;OUdd1zjnWF9fYzQaLt8bsZwRJChH4/fLuBYmy8J/r77PJ6WkWiwoy+LOd7725a/lB74qtTkSnzbp&#10;hyXxafEFF9507jXy6L+x1pRKCqpqznAwCIKJvryEwJg4LxUDStRToLMMrQTOOtq2iZJsEeazpMDG&#10;gGB9WDKppQIRDYBFsHHKlEarUKoLJUKO/6TvA+Dyah+OyblQtgpBwUaH9uOmkIqO7bLvksWn8HGV&#10;Sig3dhR5Rtt2dNaglaKODvtd1wVjXB/6S1pp8iwoEOUJl/ul9D/Ob8nYR5MiDFdLpU5YckUhRBSc&#10;CHm8Vsb7ENw6a8JsXex9eR+Pvd/QHG95lofXkuG1epXgSULACnNxxNk5aw3Ohl6jEMdlTaXCSINz&#10;jrppUVKRZRlCSQ4ODxmNhlhradqWvChw1tIZQxudWbQKRsE+/uHjvEdpHTwxvRBKy+yD/+jgpxdX&#10;Pzp73kEmEp+ClIklPi3kL/zf79g72CvAMxyUNE3L0dGUtjMopVBS08ZMpxyU5EWBdY6j2YJZVVPX&#10;NYuqYb5YsJgvQqmwaTg4nDKdzpnNFszmCxaLmrpplmXEk5lAWMwYBR0xU+jaFhP7LKHn1pfycvKi&#10;oCiLpeDARuFG13ZYY3HW4J0F53Dxe1XsEXVdS1VVGBcyu7Ic4AnrYrz3tG1LnoVxAmPDkshwQc/J&#10;sgIpNXjIdNhWLaWMdk1hlUvdtCcc748VfxBEFOqk2a8MM1vEgGNdKMkaE8YU+q/3iBM9K0EcLTj5&#10;tRO3PuPqn+P5nweFYVBXhiw0CEj6/mW77DPOZjMWVR1sqQhZa1kU4b+XDXN0/Tn2r2uto2lbyrJg&#10;Mh7hnCPT8o31M7+5vjyZROK3IWViiU+LN7z2Ve+6/5473jwZD+Xu7i6nNtfIswyiTLsoc5QKXoNK&#10;Bdn2dDajaRrw0DYtddMgCU4XvaqvbRuscyyqCmMto+EArTRt0+JjVtZ2LWIpDjDkWdiNVVVzlNax&#10;lOnIMk2RlyED67MLEeaUsjzDe0cX+1sCyLTGWsN8NqOKIpU+e/JRQp7pjCIvmM3mLOaL5TyWlJL5&#10;fEHTWU5tbQGwWCwoiwJjOqpFzWQy5uhoHjOO0AfsTJyPyjMGg+Hy/Z2MRiyqinI4wrQduhwsy4lB&#10;C9/3tEI5FhF6dn2J1J8oL4pe2KIUg7JERsNlf8KL0sWdZ30Ztn98f5+ILvptG4Q2bduRZZos0+wf&#10;HHH9xjZt2zKejJcl3CLP6axBaYXWGfPFgjYGqizLGAzKME8XV8g455kvFpw/d5ZrN/YYj8dYT1YP&#10;hj/2+Ec++OTyzUkkXoAUxBKfFp/9tjd/3ebq+CHvjPDOMRkPWZ+sgPO0TY3zweGiM72zRbi4VlWF&#10;J/gqdl2Hi0IGKSW5zuhMEB80TVALBrupMDMWMiiJkoKyLFAqKAulFGHtB1DXbXDkiBlEFwejvfcI&#10;FbZHcyLL0EpRFEGAkim9nOeCULL00b3CRpcPPHS2C72vrgvDycYEA1wbguza6mrI4IRkOChxDkxn&#10;ybO+z0c475jVmb4U6D1lWcbAImialiLLaDtDJiVN3aDz/NhbUcpQDPXB59DFjCxkNcdLM/v+WpZp&#10;rLEI73Am2GadDHgu9sP6z4/7if17GkqGXWfoTBBs9IHNRV9KrXQQq8RZsn7/mu2Vp3FWLc+Ds4uJ&#10;AhYRv76+scF8UXP69Glu7OzRGssDd9++9xM/8dM/Hc4mkXhhUjkx8dty4dsuFPfec+cIEHXdoHXM&#10;lJzl1OYmK+MxgzxjUJbkWtK2LfNFRdN2NJ2hs5YsLxgMRxTlgMFgiNYFTRd6ItZ7fLRD8j72omIW&#10;Zq1BxEWMKu4Pa5s2BLOg5EdrSR4l7EJ4vPBIrSkHBUpLvAgXbSEERZ4xLHLKLDjvKxV6OkVRLIOY&#10;tQ7rwXlBVTfMFhV13WBdsFJa1A11a5BSUZYD8qJgNByzMhkzHI4YDgcMByVSKUbjMWVZoHXwjlQq&#10;OtcTAp0SEunD0LS1QfXXO5r4Pgvz0ebJBKViZ0xQM5pe8WixoSqKQISyptLkWREdOYLXoXUeG5db&#10;Bour0HMkzoeFkQRw3mJsi3UmzOWJMPTdmRZjW4T06ExRliWtCX1C44INFX3G7CxOBGGH1v26ln6Y&#10;3IZhdx08Nq9f32Z7Z5dLl69wfXuHxezwc2/+GUwkPhUpE0v8tsjJG+/70je/8s94a2/DOwZFzmw6&#10;pW1attZW8M5RlCV5pulOZByzKMGuqoq2CxlY3bR0rcF0LfP5gs5YgpTcoJQOF38ZxAdhhkngcWRx&#10;/syaDqWCbZOUgrzIQ5krzymKHKnjcHMUTVR1HWXtXfDqi5laF0tk9oR8vc9C2q4LM0/OUMXeVWeC&#10;KMQ5T2ctWmlGwyFSCAaDQQiyUlEWJUprMq0ZlmUsYwaxhPcCvFsGG4SnyLKQEcVentY6PE85IBsN&#10;8abPnMJYQNPvLYuZbtPEDEgE1WGeZWFrQFGgYmm0F8L0XTO17DPGHpggZKd5DkBdV1R1g4nzdNYG&#10;M98wiB6Uh6EcHIJinwmr2MsjDl/3mZt1LtqNWRaLmrYz6LiqJgyk51x87gqD4Yi8KGnbTt97+JLv&#10;/sDVD3yidDKRuIkUxBK/LXpj9bVf9MbX/unOtGuZEgwHJYv5DNMEf0LhPFkRpPYeQTkcghAcTWdU&#10;Vc3O3iHVosI6h4meiXkR7JacMXTOxpkrF5Ymxn6NFCKKJ7roYgHgybKg5LPWBf++ODgbMgqJMZaq&#10;qpgtZjR1s5xvatuWqq5DUG1q6rahaTraOGS9HBaOfohBcOFouw5HkM4jghqziJmltRYlFULIpbMI&#10;IgQKKYL7RtOLT6wN5VJ3rPzrj11KQZmXeEApHdaeDEtwQXXYxRksE29BnRhm7JSSYaC6KBgURQhg&#10;SoGUKBFMfmXvgBLFHiKWWOu6wXkXAmim6NqOw6MjptPg7D9fVBhjgnFzLD+2bUdd15hYTjXR1SPL&#10;MoQM//36wOqBtm1x1oYMvVpgnV3K7A8ODuk6wzMXL3P27FlaY9k/nJrx537WD//yT/7ozvN/EhOJ&#10;TySVExO/LSur5biz3aDr54AErKysMBgUdE1YYaKFwLvQrxqUeXDrkIL5oub69g4HR1PyvGA8HpMV&#10;BQiN9Z7haLjsHbVtx3zRMJ/P6TqzFBx0naGuKzoT/AddXItSNzVt3VDVwdmjV9C1Xce8rpjNF0Gi&#10;39+WqrjjAey2O3a3qNsWY93Sysk6R2d7Wb7AehBKU5YDysEApULG1CsoQwANXosy+kRaaxEIpNTL&#10;+ay+7iaEYr6oqNuWqm4AqOuGqq7Z3z/AHE6X82u4cN4hOwqzaU3Txnm5MHtVFDl5nsdMNs6+EZpy&#10;Pkr7rT25poVYKozvRxeG1BeLBVUVBs2buqaLPUoXm25SHtthGRMyw34X2TKjjYKTLma3dd3QdcdO&#10;Hf1/x8l4hDGGu+++k9OnTzMYlJw/dzbfe+w33hIOPpF4YVImlvhtOfuSB171ugfu/VJv7aDINDjH&#10;cFCgBKwMh+RaIZXCRcWZEJKmC4PGly5d4dEnL1I3LZsbaygpqaqGtgnlxEGRAQLrHSJmJnVdIaVg&#10;ZWVMnmW0bYOUgiyLUnMfvBODmABMvwJFK7wPCkYXBQ5FWUZlY8ho1HJmKqwPCfJ4GfpwxoY5K6Vx&#10;HprOMJ3Nj/s4LmQs4/GE0XCEykLvKdMZeZ7FkmewUtJxq3N/wQ4IjAlmwM4TTHkBvKNtO8qiZLZY&#10;0NQN165vL90wmjaa8LoYfNyxW77WeeixxRmw0ELrHxOXVHqWknzvgqpRRM9KIViWDeum4fDwkN29&#10;/TBCkIdst8izWIoMpcm+bymEoO1McKT3waE/lDibEMQ8dG3LIu6QE1E1Gv6oUMve397+IUpnLKqa&#10;i5euUBaFuvzcxWpl9St/9Nln35tKiokXJAWxxG/L2QsPPvRZD97zxyWUeaZpqgWj4QDT1Ay0YlHN&#10;aVsT+j0+eil6D3Gw+Olnn2M2r1gZDYNDvHGMx0PG4yG7uzt44soUgjJwtlgghQyiiLzA2CAFz7Mc&#10;Y7sgcojlsa4XfmiNVOEi6axDK8mgGAQ7q7alqZsQ7OKwrzGGpuntmQxN29C2QWji8SE7qioOp7Po&#10;GBIUfINhwerqCuPxEK1UHAVgacPlnA19LaWiDVTvWu8x1oRyZt1g2g4PjAYlzjuapqUclCyqcP9z&#10;V66xt39AXhTUTSjlSRGzSfrhbYeUKiy+9OBiYDMmqAmtCW4o/R8H1nZ475bOHR4HLmS58/mc+WLG&#10;/v4+e/sHoc9ZlDgXSoYullXDUHpL09RYE9xUmi6ci9IZznuapsN0UdlpQoAWIlhMiTifJkVwxB8M&#10;SrIsZzqvqNuO7Z09NtbXxcb6hvq533rvrx9cfubyzT+PicRJUhBL/LZ8+1/4lrf4pvoy743SSiBw&#10;aBkujlpAUWikVstsJY7lhnmvuqGta5569jJbG6tIKdGZJs8LtJYgDEWuEUrStMHsN89zsrygqlus&#10;DWU9IRU+DspaQpnKObvsO3kfVruEcl1Y79K1wUTYdKFvVZYFCBWk8l6gM40xwZdxUVVUTYPUGVmW&#10;s6gbrt/YBSnIi5LV1RWqpmF1dYKSkrLMqBZzrHWUeYGOJVGpgtNI13YY2wc0yfaNG+RZTlmU7O8f&#10;orOw2VoIgRdQlAPmVU1V1bTWghTsHx5RFnks0VkOj6YcHB7hrafIitg703FmjDguEMqPwke3fxf2&#10;lGkJxnaYLnhAtm1N01RY2yHijrDdvV1u3NjFGMt4NGIyGuK8Z7FYYD1oreKAdoeQgtYYDqczxuOg&#10;yjRdx9bmKfb3j+IqlqCKPHPmLPP5gu3tHYbjMTpTzGYzyjKnrhtG4xF7+wfMq4Zz584zb1p29/bX&#10;PveNr17/jx8d/FI7e2xx049kIrEkBbHEC/Kyl707f81r1B+flNk78ixjWBZo6RmWWVh74i1KhPJU&#10;v3rD+5gldZbxZMxiUfHMs5dZVA1lWbCyOmGyMomDyxJrQs/EOk9RDNBaM5tVXLt+I/SkfPirfb5Y&#10;UNV1WCpZBhWejY4Zy+zDmqUDhrGhN9X3g4yxNJ2habtYghQcHBzQNGFsYDweUzcdz156jovPXaeq&#10;a86cO0cX94iNxkNWJ2O6tmF/f5/tnV3WxivouKOMpT9gODatNcPhMCgthWQ6mzEZT2jalqLIaZo6&#10;ul7EPWdSoqMPpNSa8WRMnufUTbssv9VVy2g4YDQYMZvPlv04rSVaiSB+kUH9GDQoQfgBoZxoXYfH&#10;hS3ZcSFp3a+fsQ6tM4bDMAahdEbXGeZVEMcEc2WLcUH4slhUSBVUhlppqiZYcE1nFVoXcbec5NLl&#10;q1jj2NxaxznHfD6jKArGoyGL+QLjHNPZgnwwYDiaULctSmvlTPfA13/Dl/3yD33/v3ri5p/LRKIn&#10;BbHEC+K+/trwLZNXfWmh5RuUDLZM3hmUFLiuJVMSLaMnnwi6NymCF6KxnrIo8N5z7foOz125zsrK&#10;mNWVMSvjEMTOnd0Mf+1XwW6KKKowNpQFyzJnPBqRZZqqaWi60KvJ8ywEty6441sbSoxRerB0huhM&#10;UPGF4OqDKKINc2bWWso8C/NLXtB1hqPpnNmioihLtra2WBmPmM8XzGbz4AtownJM7xyntrZYX11n&#10;UJZhxurE4HBf2ptOZ8znCybjEdeuXacsSxaLBV1ngktJZ8iLPLrDG6QKYo9FVTEcDsii1+C9d9/D&#10;fffdg+sMV65ts5gvQpCSAq1FLGcGT8LgpRgCWN//Cj1Eu/SS7I+1advQw2paEJJhWVKUAwSEFTix&#10;LxhKrXEbNqHnVjcto+EYLVV8bxzTeRU8MJ3naDZHZ5pLV66wujbhzJlT7O3tIYGzZ7awxlDXLZ21&#10;1E1HORrjvGB7ZwfrPZPRQB3ubx/+3M/94k+e+JFMJJ5HCmKJF+RlG39Dv+11w7dX86M3gcN7i7cW&#10;JTzWdJRZRqaiP2AUTSitl+q12WwOHmbzGc9evsapjbWlHFxKT5HruNRSYq2nqRtaY8mzLCgZs2w5&#10;hEu0kfI+lBO7NvS1nHMY76OnIjjv6EzHog6B0TmHlME/sS/NBbm6Wc607e4f8vTFyxwcThkMBgyH&#10;Q6xzXLlyDSkla+urvOyBCxR52A0mBZza2iLLcvIsC6tg+gDm3HJn2dFshnOezfXV5czafL7gxo0d&#10;hAy9OSkFs/mcumlQSnN4NOXwaEpZlqyvrXH9+g1+7dc+wEc++jDWOkajIWWehzk1Gcp8WusQ1GOQ&#10;hSB26aX8vRNKb8UVBCdB/h4yNMIfIEpjrGNR1cwWYTnofFEFb0kZhCOIsIlaCEmmwx8Ta2trdBb2&#10;9w9puo7pomJ7ZxelgwfkxvoabVtzsLfH1sYa66urPHf56tKirLWWLCup25a9gyOsd7RNSz5a+b5f&#10;+NlfeP/NP5eJRE8KYokXZGXrpeUXvf3OLzo63Hu9lAJwZNKHYWPvyFVQmgVZt0DpkBEEEYKk7Syd&#10;6djfP+TKlRtsbqxT5HkccPZs71wPbujRRDgo2sISTOs9bduxv3/AvFpQlAU6U1RVHeaXbDDSbVtL&#10;VTdM54swQN0Fm6i27ZYZkvdh2NbZKFn34UJe1w0+uu83bRu/LpgvFuzuHbK2usLm5jprq6usra7S&#10;tS3D4QCtc8ajMYcHR1FeHkQtSoaAorREKsnG2hp5nGUbDAZUVY1UkmvXt1lZCaVW7z3T2RxrPaPR&#10;MARBD6uTFeaLmizP+dCHP8avvf/DrE5GnDt7BrwnLzIGZQiiWinwHtN1eB96hVopmjYE8SD4CObF&#10;RLWmtZa6aeNGbY/D07SWuqqpmi4MejctbRd6e1Lr8N/TdggpUUJS1+H9L8sB0/mcy9d3sB6OZvOl&#10;I8vq2gQlBbs7OwhgY30N23XsbO8EpaLWOAQIFcu8ikxlWOcf/7Xr5q8/8Ru/snvTj2UisSQFscQL&#10;UmejtS94y4WvnU2nDyop8LYlk4pcC7TwCO9RsQS4FBXI8Ne1c47xZEK1qNi+scu16zvkecbqyiT2&#10;rcKM0byqWSxqms5gorLR+Sg/FzCdz/DexcxMM1vMqeo6SssVDkfVNBwcHjKbL/D4ZYY0Gg0BGbO2&#10;qPLrHSx86GEZY1FasTJZQWlNtaiQQrG2vsqdd9xGlmfUVcX+4QFt2zIcDBkNhyilmE6nMYiH9yvM&#10;hMllYXO8skJTVTz77EXKoqTtWibjCdPZnJXJhKoKO9eaNgQYnWU4wrcrpdjfP2Rrc53xaMQ9d93O&#10;qx56OU3TsLu3z7mzpymKYLwslpZO4XlEFLnUdQhixgQnEmPMUmnYNC1VFUQbCIGxQSVZNcEuDILt&#10;ljHB1NcLWETnfReVh84GNaJDcDCdc2NnH5EpZouKza11jLMUZYE1QWByemuDMtO0VR0G1vHkeY73&#10;0NngRymlwliH8fzCD/3EY/+63XkkrNBOJD4JKYglXpDh6cmpt77qgW/tuua0FOBMS6YEhQ5BRgsV&#10;bYwk1gUjW4RAxJUhRVzHUTU1O7sH7B9OObW1EZ48ehlWTUu1CKq3tjM4G4xkM53hoyChVzVa0zFf&#10;hLmj4McnUToo/Zq2o3OWPMsZjYbkWUZelnF2zOK8I4uiC2Msi6rGGMvRLKyC6aK7epblrKyssLWx&#10;jommxaPRkNFwwNbWJpmSCGA6nTEoy2B3FcuJNtpuOWsxxtI2wWbp+vZ2LIuGBWtShCBT1W2c8QrZ&#10;YK+m9N5Ttw3DwYDtnV329w84vbXJ3XfdydraKqsrE9ZXV2nq4IARdoAF02IfvQtNHB9wLgxId13Y&#10;69UZS92EtTjzxYKQnAqM9TRx8LqLfa2qDorR0G8MfcPefLhtOgQa01mckMzmFTcO9rHOc+X6DTa3&#10;NhAyiGsGZcHWxjpr4zFh2k+EwWwVpPmtcXTWs6hbWmOYzmZYnf3oc7df+fm9X3+i31OTSHwCKYgl&#10;XpCzr3no3Bsv3PGXpPCDTAq8NRSZYlhopBDkOpSy+j5LEHaETMJ7FwaaBwMynXF9Z4+nLl7m3JlT&#10;ZHlOXhbsHx7iXLCP0pnC2SDy6LoO5z1H02n0OHTUbbjwNm2wpJJK0pnoph5XrTjnKfKMLA+BLcvy&#10;OFcWLKyKokQrxXy+YO/gECGDCKTtDMZ61lbXuPOO25isTKirms3NDYqyYGtzA60yxqMh88WCyXjM&#10;ZDKJs1oh8wqzWKHnJOPSztl8wfr6GlqpsIFaKqbTGVkWhnsXi5A5KqXorGVRVWEmrixCljqv2Fhf&#10;4/TWKY5mcw4PD7jrzjs4d9ttXL92nbqpMDZYWvWLK/tZrrZrlxmasSEo2min1dRhCLlpOryI5Vbn&#10;qNtQom2alqbr6LpQckSEJZ3hP3EQ8PSZWGeD+nNRNezsHzCrKh57+iKT8TD0PoFTG+usr65g2xYl&#10;BIMijCioPA8ZoHEgFHXbYWyYLds8e+4necXn/crHfvAHQ1qbSHwSUhBLvCDv/KLPvV/V1bfededt&#10;YjqbMipzNlYneBuc1EP/J/R8mrZZCjKkgOlsRpbnHBweUTctTz51kZ39I4bDAVJrqrqibhqKokBI&#10;xaIKK13KQbiAX93eZTabo/Og0KubhrZtyTJFlmk6YxEiuG10XQcEX8fRaIRzlulsxvaNXRaLBc6F&#10;/tosegF6D621CBGeVynN+voq4/Eo9LaEYn1tjUxrNtbXWBmNGI+GKK0YliXGORbzsCvM9M7yPgTQ&#10;siwxzjKbzxkUJSbu2tJaQzTdrZsGYy1FUdB2HVVVA+CRMWgI1tfXEEJx5co11ldX43bplmcvXeZD&#10;H/owp7Y2QhYcS4cAdRc2CFgbTJMXVR3stEwIrsZ6ZvM5VdXQGBvKiMYzGBR4JPv7R3TWkcdZOYQE&#10;GfwR67bFOBvd8KOPYmPJ85LtnV129vdZNMGfsm4a3vH2z8aYjtvOneHUxhqZ+v+z99/Btm3XeSf2&#10;m3PlsOPZJ958Xw7AQwYIkARIEGASJZWatCxZlmSlLnW77Va3VW2Xy5bprlZ121Lb1e4uq6lAkWKQ&#10;BLaaFMUgUAgPIAmAyOnl926+J++48lpzTf8x1zl47yLI/3N/Vbce8MB7975nb+6xxxjf+H0S1xLG&#10;EarMAblCkxUFyySjqBq0ENiOy8HhcdM0/Ot//J/+rc+94Q251loPaF3E1vqe+s//k7/yfwo9910I&#10;WMzniFZh6RbXEgwH/c6hZuN5Hq7rIjABmHVTYzsOh4fHOK6H7bicTOfcvnfIaDQAaZBFjmvjOubW&#10;SAhjz5fSHDBDS+D7OK6NbhWNarBtQ4/3PBcE1LUCAa7rEMdmVyWtzvyRpmR5Qb/XQ2soyhrXc2k1&#10;zGZLlklCVpVoIAhDelGIENA0LbZlEQQ+liVp29aM13QHrrVtyrJksVyCNrQQ2+72gp070SQ9d4gr&#10;aQjzBrfUgYExrkIhJEWeU5RdajJQN7WJgElS0+3plrgXY1sWbduSZTnT2Zwszwl8B9/3mEw2GAwG&#10;oAVJkrBMM7LcMBhlBxTWYPiH0nR9eV5QNy1FXVOrliwrWCxXpsPSgjQvWSUJRVlS14aOYniLAmmZ&#10;4MvVMqOqaspGsVglCEvwwis32BwPGfRCrlzcYzyI8R2HtqkQXdDnGUlFtYpamd+blRW10uY+rWnK&#10;z339lX9955WXv/zGd+Raa71R6yK21nfUf/Qv/078M9/3Q3+9TrP/LAh8r6lrhFb0Qh/RNjRlgevY&#10;aGEi7EHj+eZDv6iMiUDrliiOWawS7uwfcOfeAXcOj3E9n7ysWGUZvTg0eN1uL6S12SWhNY5tE3SJ&#10;0QLjtovCwHREltnPuJ7THTabnVBZVyRZRpqmlFXDoN8zuVd1Y4jvtkOSZJRVxebWBMf18HwP33Nx&#10;XZOALDruomubAhQF5jEd26CkiqKg7UI721YbjHZnWT8vVF04ZF4U57dbbfdLqbPsLUkYGIOIZdsE&#10;vo8fBHi+f95RCiHPi53VgXebRiGApjZH0FmekyQJ08WS+WLJKkmNq7D7ubi+T900HJ3OmM0XxrlZ&#10;N6Rdx5TlFXlesFglrJKcpmNKGmJKS4uB6TdKUdVnjtCasqxZrFKysuLkdMbR6ZR7+8fMFyt+7Ie/&#10;jzc99RhXLuwR+x4SjVYNUrfYHR7MHKYrwjhGSJvBoI+0XGzHwnGc+rc/+ZnfSk+Pv/Lge3OttV6v&#10;dRFb6zvqrZPd/8UT16///cVy1RdodKsIfI9BFGAJEB3xotfvdwGSEASGK9iLIqSUhmBeN8zmSyzb&#10;oWwaFquMe0cnSNsi9APA7G9025ouSCnyokBoje8b1p5jG2RUGHqEgY/jOOZQtqzIspyqrgBwHInj&#10;mHyxOI6YbIzwPJeT0zmrNEMjOJlOOTmdMxgOefjh61i2bdiJHQMx8H2iwMf3PKSkC700eKe27caA&#10;jTLxJ66LlCZNuizL88LmdBlhdVfMW20wJu1Zl9bxGdEGvqu73K1Wm9RoY5/3CMOAuq6xLJssy6he&#10;lyPW7/WwbZuiKtg/POSlV29y996+MUS0mrJuzrO7yqpmlebM5kuWSWrwVoVhRebduDHLTRqAUiZO&#10;p25a8m6sKTpCv2pbqu7nnuclaVGRpAVFVbN/dEJZVrz42k3e/cwT/OSHP8B73vZWmrpENw11maOV&#10;cShaHWOy1W13vO6blGzbYb5acTqd44dB/ak/+srv5LPpuoit9T21LmJrfUdNtsaPv+2Zp368KMvQ&#10;tm2EAK0aLBS+bRH5LoHnUTSG5FCUJcvliqoqsSzjVMyLgiiOmc7nZEXJi6/eZp5kHJ7O2N3dMiio&#10;7uhYCkN/b1tN3dQ4jkUcBliA69r4rmtGdt0oqu2o6HEUMBmPuLi3w/bmpgHzdsgn2zb7qaOT0/P/&#10;nKQFg0GfK1ev0qiG6WxGnueopsG2ZNcBhQS+yeYKA5/lcsl0OiUrCnzPJQyM4zHN8u4A2BT5tjUW&#10;9SzPKcsS1bb4XbaXsCTCkkhMUbAsgSUlqgUpDXex7diLtu2gWkVWmAw2AeRZRp4X5JmJSDmD6da1&#10;cWumaU7TKKQlaRHkecl8ueJkOme2WFLWNbbrIKQkyTKSLKduDEZKa9NN15XCth1AdrE2iqwoaFoT&#10;himkMXS0GpTSNE1NXtWcLpbdTrSmF3j8B3/iR7h2+RJSa/LVijxNqIrChJvaErSi1SYSZjQa0yjN&#10;YpWSVw2rrGA2XzKI+83x6fJ37t68sR4nrvU9tS5ia31HHTdF9I6nnvyQatWmJc1IC62go3VYAqqq&#10;IK9qpG1T1w3HJ6ccnxxTFib3S2ltRnVhQBCG3Ns/5GS+ZJ5kbG1PWCwSfNfGssD3PDzXNnH2UuB7&#10;Hn5gRomObe6wjGvNGCh83yWOQ/Z2tphsjOjFEaptSfPsnEJR1hVlZTh/cRxjOQYsfO3qVVzP4ytf&#10;/wZKNfiey3g0oj/om9EdmO7PdUy3l+dUdY35OThmZ4fpKJI0NaNHx6FpGmbzOfP5Ao0m6Do60XUz&#10;AEJ3JgwBsotOMaM6Q+7o93vEcUTTGtxTUZYUVfktBmRHlReA77kdf9Ix+0gpzc5KShzHwXU90yV2&#10;x+Om62xZJhllaf4+5pDZoqkVdcdObFpNUVQ0bUtZmyLXagxaDGH2WFVFVtVYjsONu/so1XJ6OuVD&#10;P/Auvu+dbyX2XY4ODrDQtI3hQ0ahSf/WwphbHM8lDCMzttSmiA+HQ8PCVEr84Ze/+XvTg/01rWOt&#10;76l1EVvrO2rjA08WP/TY0z+e58W1um5wbIso8HAsAUqhG2PRjgcDXM/tOqWzyHlD7nAdm+deeIW9&#10;3V0eeuhhHnroGjdu3eXGvUOEtImigMC1CT0DnfVcF9d2cB27c/OZQmJZljFGCLCkwPM9Bv0ew0Gf&#10;tjHGjlWScnR8yGKZYElzi1VVNa/duGXs9giKqsJ1Xaq64c69fQ6PTphMRvT7McPRgND3jaFEm3s3&#10;0dHobcsiDH0C33Agy6pCC/B9j/liaXZdyrgUy8oU8DD06cXxuZnCHBybXR9nLnUEy1WG6g6+F8uV&#10;4So2NWVljpEb1ZAkCf24Z4qr65oi11QMBgPqpkVaNmhNrcw5lee5BGFIEIbYtskCq5vWpASUhsDR&#10;amMiUcqcKFS1oipLpLSo64a8KBGvs9W3yoRntm1L1SiSbiTZCsEqzTg5nRH5Hj/+w+9je7KBbFtc&#10;AaLVWBj3YxQGWBKKukRrjee5zGYrEBa9Xp/ZcoXteKRpznS6EJ//+vMfTWfTP3rjO3Ottd6odRFb&#10;6zvKf9Mj1vdfvPTTrus+XBW5obiHHjYCqVt81yEIAmqlyYuKVjUEgTkIblszakuznDju8dqtu3zs&#10;2T/Edj1efPUWWV5TlBWDOCL0HYIzY4VtOj7XsXFsidAtjmNjSXAd48ILAp8oCgjDgCgMCPyAKIwQ&#10;ErLMhDE2TcPx8ZxXXr2NZdlsb02wpIXjuPTiHnfv73N8POWpJx4xOxrL3FLpVpsi6brYlhldxlFk&#10;wLnaoLYc1wOgLEqSNAcNaZ6RZsYiHwYh/V5EFMV4nndWs6DrwIQw5gwpzWmC1hCFEQg4PT3l/sER&#10;SZphdaNNx7ZJVin9foxS5qTA9z2WyyVxHGN4lt+yvAehj+f5NI1isVqRFeYw3OzhTDK147ima01z&#10;g3hy3XNShxBml3mGAtNg6B7d/RZCfqsoNorpbMFo0OfuvX2+721P88yTj+LbFulywcaoT1FkoFvz&#10;s3MsyrohTTPKpjFRMrbD5taEre0tXrt5i6Iy5hzbluLJp5/86B986g8+e/6mXGut76B1EVvrO0ov&#10;3c0/8cPf9+dWi9kVz7WQWkHbEHoOtpCgBYEfYNvmgFgKSV3VJlJFaeq6pShrTmcLDo5n3D045aOf&#10;/Cyni4QWQVUrxsM+gyigH4dYXdKy5zqmQPoOG6MBEk1dNfR7vS4frDIRLK1isrHByekcpVqWq5ST&#10;4xlZVppoFCwa1bC3s20QVK5LqxR5lhH6HpONgRklui5hGBIHZpeGbk0umTQ5X0JKoijsIkkytMZw&#10;GpMU13HRSKRlE0cRtm3jeT4IwWKxwurGdGEYUVcNnucTeAF5UUELqjEBokIaY4fve0gBWZqSJCll&#10;UZgu13dpW/PFAQFJmqLaliRd4XkedVMhpSAMfWzboahKE0QpjdGlbc3x8BnLEMx5Q1kplkmORlJ1&#10;Y1dpWVRNQ1VWWLZlrPBn4aGtpm2hrBV51VA3LUjJazdu0w98nrp+mWuX9hj1QuLQRcoWpRs2JiPi&#10;XkSS5SwWS8DCdwMsYVHXJfcPDvjox57l+Zdu0B8OaFrNIknY2bvwlRezvT9Y3Ppq8+D7c621zrQu&#10;Ymt9RwXx7ps+8N4n/3zb1BPbAtntNnTTUuQ5Wmlc10MIq8NzANrcV1l2R4wH0sLsTYQQrLKSVZIz&#10;X6TkZcXWxpBRL6QXBUhh4kKiwCeOA1zbQrctWZojpKAXd4fGYUC/3yPpRlhowc2bdzk8OiWOYzY2&#10;hh3JXjMajpCWxWy+IE0SwjAgjiMDUJKCOAoNRsp2aOqaPM+78aRBainVUpdm9KW79GbfD6hqE1Hi&#10;uh47u7vsHx0znc7Iy5KiLNjfP+DevX2gZTwa4TiGvdi2hmnYNAaNZQwzBjZsUp9LbMvCcRzqqmJj&#10;PEKpxhhZuly1MPDp92J8zwXAce3ufzN7prNUbdcz6K266yKlNOGcWV4xXyypG0UQ+CilzU6uMcQS&#10;3RpQcF03FFUFCMrOkt80LVWtyMuKtHMzZmlGWzdc3t3mvW9/E49du4xFS1UWaN0QRyFaYiggTY3n&#10;+IRh2MGDC+aLBcs0ZZXmZic23kALg+cqqualTz978LFi9lz54PtzrbXO1GFL11rrjRpt+Htas1FV&#10;HTS36xbOTApSiq5zwdxAdR+kJt9KIi2TPRYGHsN+j62tCbubYzaGA3pd9zUZD7odjbkzc2zbBD5G&#10;EbZlUVU1WV4YJ560uiPfBcvlkrKqKfKSxWLB8emMVZLiuF0nBNiOy+bmBN9z6fd6DPp9HMelaUws&#10;y87WFk8+9ii9XtyxDw2N3/c9enFEFIYEvk/c6wFQ1RVlVbFMEpI0NeNFz+Mbzz3Piy+9wnyx7AwS&#10;NWmWEYQ+165eYTTq0+uFOI6N6qj7RVVQlAVZnnVhlpbJ5AoCtrY2GY9G6I7gX1UNluXgej7Ssk0q&#10;ddviBz7jyRjVaizbjAjPiiIdwUNKwcULu3ieR9PUSCmJoxDPdc0eLiuQUpIVZgwL5iC8bjTSkqjG&#10;4L1sS2J3R9+mg6tMZ1Ybi75j2wzisEt+Lg1KS2vCMKCqjDEmSRLSLKeqCurK3KUlSQLdgfho2Gdz&#10;smH+3qVhNxZVedy/9BPrArbW99S6iK31HXVxd2vUqiZWXXGSUuK6Lr7vnX/ot20LXQRJq1tTyFRD&#10;25hfdV0jtKYsC7I0pa5rpDQ7KLQByILpAkAQBB62bZNlBbNFQprmBIGPbZuCprpgy6zoPtcErLKM&#10;8ajP9tYGVVVxeHREluUIYbK6XM/jwt4Oe3u7CCEoiwopTXbZweExt2/f4ejwiNVq1T0Po7Y1jkHH&#10;trsD55K6MVDdtts/NU2DEIIwDPB9lzTLmM5mOLbN7s4W25sTtDYuRsvqMtHQ6LalqiryIme+XGHb&#10;NovlssNjmVuy4XAAwObGmKLI2d8/JFkl+N39mBCCuuqCNKWFfwYitsw9V5rlTOdLkiQx0SqFSWd2&#10;XYeN8ZDhoG+63a5oCCFwHfv8dMGkOwcdBsrGdl73mptWFzD7QN936MXmpi1JDNW/14sJwxBpW/ie&#10;R9SLuyN1k1AthCAIQuzO6dnv9xkOB9RNQ56ZsNDFKj+59cmb5ghwrbW+i9ZFbK3vqDc9ei0uitL3&#10;fWMRN4SG0oBmu9FV0zQgWiyhkbQIYcwDCN0dtYLvGbeha1u4tjTza6VMIKVqGA37+J7buRolWZaz&#10;f3DEyXRm0n17MUEQdJ3NJR59+CGGgwFSSPLS3EvFvQjPd0mylPlySdVUKKVYLFdIIUnTnJOTGWmS&#10;maNi1fLyKzf43d/7FPPZkrwokZ0t/fyDGpDC5nQ6Yzpf0rSaMAiIo4gwDNFac3R6TJqluK5Nv9/H&#10;cx2GgwGPPHydwPf4/Je+xMuvvsr9gwPSLEVrjWObx3Ecw4McDfpcuXoJzzPW/SRJWSUJm5MJliVZ&#10;pilNo0zkim1xeHzKN55/mXv3D3FcpzN0mD1X05pxoskOMwfcX/zyN5jNl7iuA5h7MN/32N7a4OIF&#10;U9ilNGYa2zGvgdYaKSSe6xhqfWMoKsaq32W11TVFUbCYL+iFATtbE0aDPnGvx2RjjO95rFar88es&#10;u7OHpmlMAc9zsiylqirqsjLOS8tCK0Nv8T2XKIpa+L+dWWPWWus7al3E1vo2vf/v/B37rW9+MjKd&#10;k3VOqshzk/Rr2zZRFBl2IqbL8DzX3HnZBo/kOQ5+4KNb8wE8HPQYD3oGIyUFge8wGsTGet5R5LOs&#10;ZLlKKcsa3/PYnGyglCKOQkbDEePhCNUqTk5OqRuzb+n1ejTKHFu7rmtgvb2euWsDsizn3v0D7u8f&#10;mm6qNmR4tGZrc4NeL2Y0HDAajoiiECktzObK7MAcx6RWu46N0pokyyirkqppmM0XHB2fIoRmPBoQ&#10;RoEp3rZEozk5PeXuvbvM5lNDJdHGon5mVVdK8fyLL3LjtRsUZYXfWfjpsFdFWVKVJa7n0u+bsea9&#10;+4d87esv8M3nX+G1W3eoypo0L1kmCatVQp4bo4YZMZpCedY927aN49rEsflioNsW33OJQx/ZZZKd&#10;dWNpVhiKfdOYbK8OYVU3Hd6rqkjTDCkFritxHYlSDVVVUlUFWZYync1p29aAmE9OmS+WhjrSKrIs&#10;Y3o6w7bMrk5guuwzxiSAdTYbXWut76G1sWOtb5OePjn44Pv2/uJsevxmKVrDNtQtlhT4josEHMsm&#10;CHxarfA801kIKQxRQ5t7JYFgulhSVRVlWbNcpSRZwXy+Is0Lhr2YJE1NlyEFZWF4i0Hg0+9FBL5H&#10;kmT4gU+Wl8zmC+7vHzKbL/GDACGNOaBuaqSwiKKIXi822CcNqlUkq5S2bXEcF8/zcGwb1/PY3Jxw&#10;6eIF8rzAdc1dGhgqSdOYzqEoCjzPRwhxTpufzuZUjaHf50XB1euX8X2fXhxycnrKCy++xHy+wJKS&#10;MPTJsoxJl2Z91uWVRU7bYak+9snf55vPv4jnucRxTFEU2JZFrUwu2Hi8QdMqVquUvDAFLYpCirLi&#10;9t19XNc2e6ouPkUZuAZ0N2Dj7rE1Jhom8DwEkGYZi2WC67mGHNLtv1zfM7dpmUkU6A7aaFpFUdaG&#10;UdkaWPByuWQy7LG1MWBnY0g/DnGERjUNWrc4tsWg30MLU5SDwJxDeI6LJSRSQhh4KA1SWl0ci03V&#10;GEZj3fJvP/MjP/pZfvZnv/XmXGutB7TuxNb6NpXj6aBIl09rbRx6ducK9DyXpmmYzxfsHxxy5+5d&#10;XNfGcR3zYWhJWm2OepumQSnFhd1t+lGIJcFxHcaDHv1eTF3XHB1PmS8SpLQI/BC6caTrudSN4uDw&#10;BGnZnJzM+PJXv8nzL75MqzVb29s4jsPLL9/gzt0D2lYT92OEFBRl2Y3UGpIkJclyvO5A2Pc8RqMh&#10;ly9ewHNdbt++C5gPUNdxiMOIXtzvdjmmI7l77x7LZGWoHK6H5ZisMvP3NUaG+/sHTOdzerFxO2pt&#10;urDjk9NzA4xl2eejOjDke8/z+NCPfIDxaMBD168y6PdQSmFZFtPpFM/3uXHrFnEc8/RTT3D50kU8&#10;zyOKIy5fvsBTTzzK0cmc2WxuTBON4REaU0jFcpVSdYnRnufieT5JmnFv/4DFckUYeASe2XNqbeDE&#10;URTi+77pGHVL3XSdcqWompq6qs8NN6skZdiPCH2XXhSyPRkzHA7McbqU9Ad90sIcUIdRRBj4QEtd&#10;lVi2ZDgcGuekwOzigNAP8H0PS0oc11l3Ymv9e7XuxNb6dhX2hQ+97+n/PM1Tv1U1TVNjS2n2JtLC&#10;EgLHMjzFNMvpD2LiXo+qMd2LkIY6b5yHtSHHpzl10yCQHJ5MWS5TgiBgPOqjlEkg9j2XKAzwPQfb&#10;MmnRo0GP2WJJqyGOIjzPI80KZtM5wrYZDHr4gY/nerRac3I65+69A/K8IIojNjcn2I6N67gm56tR&#10;zOZzisxwED3XdIHj8YgoDElWS4rSuPbKqsbv9mBNY/LBpG0TBAFKGat5UeRIIUiThLKqGA8HhGFo&#10;9kWLBZubEyYbY8bDoRnJZtk527FtNaqueOrJx0EIlssVfmCOxc0OyuSA9Xo9nnrqSUajIXfu7WM5&#10;NovlCtt22NgYkBUleWdYaTvzi5TGqVjVDUjzZaQoTJK1JSVKtSRpjtZQ5gV1x6NUrUFPSWmRZAWW&#10;JUmzkrrLRNPAfLGkLEviKKAXuDx2/RIbwz6B5+I5FlJoojCkxWSaqbbFsiS9OCYMApRqz1mQZZ6b&#10;vVsryOuG5SrDsj0WiyVx3P9U+3999g9v3XrWLCnXWus7aF3E1vo2hVceuvCexy/+76qmEpYEKcG1&#10;LWNK6KJKXNvB7Tqwl1+7yfMvvEyapvTiCNsxLMVKKVZJhkCQl8YQUBQV9w5OmC6W5/smx7UJfR/b&#10;tXEsC2lZ5p9SUFVmpxZFocneqkw8iGVbeK5Dv983Vu66YbFcIqVkZ2vzvKsJwxApJfI86kUj0ASe&#10;RxRF+L5H0yiWyxXHJyfM58uu+7Rx3Y6I34uxbYe0KMjynKKsmC8STk5OEUIShgFFXpBmOb0oxPVc&#10;0JrhoMfu9nYHFA4MDFhalKXBP7Vty9bmJqskoexCMpM07fBSHqs0pakbXn7tNW7fucv1h64Thj73&#10;D445PplS1Y3ZgxUlnmeOtmVHmzfGjhLLcbAs0wFWVU1emC8WTV2jmuZbI2CladTZLVhtrPy6S3xW&#10;Jh9Na02W5SxWCW3bErg2l3YnPHRlh62NEePhgCgMzJ7MsdG02I5FWZu0gdVyyWw2Z7VaUZUVqAbL&#10;tsiK0tyoIaiUoGrO4dEv/sYf3PlkfvrltUNxre+qdRFb69v0Az/24xcvD/2/odoGSwK02MLcfTld&#10;gYl8H9/3SLKcVrT0ezHDYR+tYTZfUhQmsdmyLEM6n87Jigpp2eRFzSrJaFRLvx/juy6uayM4Y/S1&#10;5+GYqzTD9zvrfV5QVTWO6+L5HlIK8qLi7r0DDo5OTEBnh1CqqxrHcYkiY0eXQNsqdKMAsyNzXZNF&#10;prWmLIxppReF+J5rip0QlFVJluekeUHV1OSlwU01TYPvG/u/49ikSXp+AJ2kxnW3t7dDXhQslkvK&#10;ssL3fVzHpaqq8+iaF158iZs3b+F6PoNBj1WSIoQgiiKyvCAIfO7dP+Qjv/57fOFLX+Xm7TvEvR5X&#10;Ll2kauru52SMNZZlUVY1ShmeorRsirxAKVPUqsrstIQwbEvbto0bsMtrq5uGvKNzaK0NULjVtBhc&#10;VtM5Pg2txGE8iHns+h4PX73E5njExrBPHAQ4lsD3XYQ0jsm2bSmqisUqIc8KWqWwpYUUAt91qcoa&#10;IS0cPwTLoVGapmkJw3Dxex979rfqbN8clK211nfQuoit9W36S3/1rzzWLE/+kpAagXHTyc7Y4ViG&#10;NO+5Hp7n4wUeg9GQuHMEOo5DGAVYtm3i7BuTE6VUyzIpODg84cbdQ5ZJjuu5TDZGWLaFQJjHkYLA&#10;cwl8H9c1hhGALC8oy8rsknwPpRrS1GRhqRbiXsz25uTc/u66HuNhnzRNz2+1zg62Xdc2+6DApyhK&#10;gsBHSkkQBGxtbuA4NnVVGbee5zJbrKjrmv5wQBTFNErR6/e5dvUKTaM4ODwmTTKGgwFB4JOuEprG&#10;3JiFQUhZmAwyg8OCsjL7QiEkm5MNhDQ/T/O4Xf4Ywvwex2Zvb4fFasVzL77KwdGURx6+wsZkzMnp&#10;FN/3qeuKplHUdW3GhedxLi1NZ5EvK3N2cG6ntw1U2Twvq8sLMxZ9hABpDtuzokYps2vLi4rZYkGe&#10;l/TikJ3NIVvjHpNRD9uSWIJu52UAyXVTU9aGwSi7Y2lLSJNQ4DgILWgaw2u0HBdpO2hhTC1VXePY&#10;dvqxT3/lI6o8nT/4Hl1rrTOti9ha36a/9Z/9J2+7/erLf9Z2jHUaWiww9AYhEdq8cbTQNLqlxYQ5&#10;pllGWde4nZGi1+8z6Pep6obpfEVelN2Ho2SZ5hyfzphMRqCNc85zHQa9mH4vxnVtE2fiewZOm5s9&#10;leO4NKqlLGvKWrFYZuzsbDMc9JnOlqyWKXEcYknJwdGx2dEBnuviBz5x6BP3IuIowPdcbNuAjFV3&#10;w2RJaYqBMi5JKSStNllntuugdQfELUvS1CRIz6ZzNkZDLu7tIDsno+c67B8csVwsOZ3OmM8WxmJe&#10;mQgUKSyUatgcjbAs2e3hBOPRGMuyWC6TrjMyRpXNzQk72xvdbs9jOltw4cIeaZ6SZgVZd4zdog3h&#10;BEGa5oRhSNM0FEVpisjZmLY291qiG7O2XQETXXq01pq6Uay6hOyyqknTzPwd6obJsM/FnU2uXpiw&#10;uzXGs21cx8FzzK7U8zy0MEXKtm1kVxQdy8Ltinld12RZhm07lHXLbJmQFDWN0hRljW5V+qnPPvcr&#10;qpxNH3yPrrXWmdZFbK1v05/6Ez/2Mwf37v2Q41rnjjJLgG0JHGl1OxRzO1SqmryqQBsbdVlWzGYz&#10;sixHY0aLh8enTOcrmkbhOB5YkvkyY//whI3RCKTGtS28wCP0XFrdslqlHB2fGhhuehYOafYl5n5N&#10;EEQRO9tb+L7ffdAaJ5xjuwhtjn7NnZRL6Hs4jnEhWpagVcrcZnl+98FuYeARxqXH2TixrIh7hki/&#10;SlPSLKfVmtPZgpdfeY35fMG1K5d559vfiu953Lu/T1PXBL7PKkl47cYtkjQjz3KKosKx7PMDboHk&#10;6Ojw/KZNtQbA27QNvh9w+colEJI79w5YLFb4gU8Q+gjLHD1fvnSBQa8PAlplxoXVWbfqul1xMjdf&#10;RVEiMMWY7t8bA4hAc/Z6tsYYIgwvMS8r405UJj/MHLxXOLbF3taESxcmPHLtIjtbE5O87TlEgdlt&#10;BoGHkPLctaq1GedKzJcgoY01uqlqs//LCo6mc6pG07RQNQ2+5y0/8Ydf+meqWq2L2FrfVesitta3&#10;6Qd/4N3/h2S5etT1bFzHom0bbClwHQvfMXdFlpAgBIPRkLIyXUnTtgRhiOO6HJ+c8twLr/KVrz1P&#10;pRS9uEdWNrzw8i1efPU2qzQzwZOehwm+tLEsgW41ZVmyXKyYLZYmEkSa4926s+07joPneUjLpm5a&#10;XnzlBrfu7JvgyLbl+PiEPM8ZjQZMxiPCyGSVWbJLVLaMO68sC1ptbPmu4xCFAbYlu5BJx2CafJ/A&#10;97Fsh0YZmK4QxuyAEGgFD12/im1Z3Lh1m+mpSYBWtWI47NOPYzYnEzbGxn4+6Pfw/QA0lGXJ1uYG&#10;nucgpE2aZRwdHZOXFf1eH9dzKauaKI5o6gbP8wjDCMe1OT6ecvvePcLQp201ge+jNRRF1XVCPo7r&#10;slol1FWNbo1Zxdj823MihxQCIQ1s2XxBaAzFvlY0Sp/nsuVVRdWNQT3XYXtzzM7WmGEvoB8FiG5U&#10;6NgWGm3Gpk2DH/jnXR/mgBmtFLTaHNIr888kL6lUix9EVI05Xo/iePnx3//yL66L2FrfS+sitta3&#10;6Qfe+67/sqzLceA5aK2Mi0xA6Lr4nodjWzi2MQ4cnRwzmWzSjyNOT2ecnk5xbLP3kAKiOMKxHONM&#10;zCuqpjGGg7Lm/tEpvdjcZNmWGTlpOEdAeZ5LHEWMx0M8z6OsGoRl0e9FtEIymy2ZzVdkmek+gsB0&#10;Va5rs7k5Zm93Cz9wDa2iK16hZ8Iqo9DHtR2yoiRJs87sYNFqjRf49Ho9tDA7tJP5nPliAQjyouTo&#10;5BSlFNubE3a2N8nzgt/72Cd58cVXuXzpAoHvsVwlbG9OaJRJTvZ9nziO8YMAieE6at1ycHTMjVu3&#10;0QJGo6Ehbbget27f5Z//y9/g6PiUy5cuoluFZVuskoRkleDYNrQtH/vUH9FUFeOzdOvOxKG1pq5r&#10;bMsxUGbHwbINt7CuzFG5bRkHpmU5KK277qukUqaAaQRlXZPkBUlqXJlN3WBbkmG/x8YgYndzyHjU&#10;w7Udoihg2DdA5TAMsS1BVuSkmXFfWtJgx+q6pqkVum1p6tq4Easa3w8Jez1WScZ8sSLw3eyTn/z8&#10;LyqVnz74Hl1rrTOti9ha36b3vO/t//coCH0pQGqNY2yD6KYhcF0GvRjLdsjLHL+7mdKtiVEJPZem&#10;qqmLsmMnGlu5GU012I7LKss5ma3Mh6trsr6CIEDaklq11HXb3WOFtAhq1RrSeqOQUlJUNff3j3j1&#10;1n1sy2VjNCQKfPKiQAjY3dui149YLBddp9Kws73FoBdz59Zdbt28R54WZFmB5Uhsx8ILPXq9Hp7v&#10;kRcFqzRDWBZJlpNkOarV5yO6uq5MYKdlc3B0wnyxQGvoD/r4oW8CO+MIOodlFIbEvQjfc2m1pm4M&#10;g7BpFctkxTLJuHb1MlubWxRlaQI0gV4c8tWvv8DeziaObdGLIjZGA5Llkrc98xTHRydsb22iWmOf&#10;H/T6RFFMmpVMF4mBGLcYdyGSptE0jTLmDQSq1dS16b4mmxP80OPg5JS0rLBdm1WakRcVTW12kEma&#10;o5qaYT/m0vaErUmf8ShG6oY4DvE9hyRPmc+mzBdzqionS1MTampJ2sbcHErLRMhIS7JKVx1k2KEV&#10;FmmaU1cKrVvKomzuzaufnx7fO3nwPbrWWmdaF7G13qCLP/2e4O071/+2JYSn2wYJeLYkcBzatqHM&#10;S4qqRFqW6Sx8DykEqm7IspQyz1F1hRQYV2JjLOx1o1EtVKplsUqZLVLqpiHLzZ/lOi7CsozNXmsa&#10;pSgqc690dLJgOl9S1jVpVnAynVOUFb0wZGs8wZIS17Ho92P6gxjPc4gCj8lkhO865GnGsBcz6PdI&#10;FgkCGA2GXRE1B9OGwdgw7yzkaV6SZrkxKACqSztWqsaxLQSaIs8Jw4DxyHAXe72YjfEQISVVWWLZ&#10;hl14Zme3bAtbShOCKUxnGPf7JoPNcZjO5iyXS9PFOGbU99gj19kYD7l3b9/cVmmN6zjYUnLxwi57&#10;e3tkecGt2/e5v39EVpQmH6wr/JZlGQCYEMZ12EW/mSWVGT+u0oy2VdiORd0qKqWoWxN6WTetiVfJ&#10;S+qqNl1YHLK1OWZjGHPlwib9XkgQBFRVydHRMUdHxybRGXBdF9mhq85oJUKI7vUt0XSvdVlTdkGb&#10;SrWUVU3Z1OK5V/b/0ezk/tHr36NrrfV6rYvYWm/QD/zM33x8j+JvqKZxy7JkfnpKq2o82yIIPBxp&#10;0FJmbOeiWsNJNBR0Q6tHmqPizh+BtB1azOFs2bTMFquuiCmSrCAKPMLAx5YSEFjd3qau6/O4ll4c&#10;MB4NcB2bplGAsdF7roMQxqDgOZZJZaY1GVhC4lo2P/GjH2TUH/CNb77AKknJi4LT2ZzhoM8qTTtQ&#10;rk3V2dsty6JuFMvlkiRJ2d6asL25QZJm3Ll7jyzLGQ567Gxv02rYGI8MMku3xGGEUsp0LIM+unM8&#10;2rZlHI5WV9DOxpt+iO3YqLbl9HSKEIJer0dRmPgUtxurhkGAkILbt+8yHPZJ0ozT6Zw79w7QCMIo&#10;RAhBmuXdTZpBbCWJYUdyVrfaFqUaQ8lQiqpWLJOMVZahdNuhuyrStEQgKeuGJMlYrnJU0xD4LuNh&#10;j62NIeNBSJqsyLPEcBtVgwAC32djPGJjY9yZR0whpStgQpifrzGhSFTT0jSgkQjLMUfPtaJuKv3c&#10;q/s/Nz/dXxextb6r1kVsrTfo0Yu7f+LCxuCn6rq2m7oCpajrEt0o/MClF8c4jo3uoliqukFKiX+W&#10;NeY6WNJ86xfCcAMd1wVp06iWvKw4nS2ZzhMaZQpV0GVhCSGRQmDZ5p9t22I7NmHooRrF4dEp8+WK&#10;IPDZmozpRYEZo/Vj+rEhyMeBy+7WhH4c0lQVlhBIKfn07/8hX/rqN7l+5SKXL18EBF4YYjsm+fnG&#10;zVvcvb9PVZj9mhDmrikMQxbLFbdu3+bo5JQ4DNjZ3sS2LabTBUopAt+jqiq01obsL4wzMo5jqrIy&#10;92mvK2KWZQ59ZfefLdumaRryPKffORfTNMV1HbI8J4oj7t3bZ7lc0uvFLJcrjo5PuX79aoeJsgHz&#10;epRVbY6gpYVlWTSNub2jo5XQHR+bX6ZgN0qxWCUkWXbeFeVFhQaaSjFfJSSrtBEC2Qt9xsMeo2GP&#10;fhQQeg5oc7w86PfY6jBbvucZM0nn/GzbFt1qEOZnWzfdPqwzi7Ranh1yUNWKrCgpy7p54ebxz607&#10;sbW+l9ZFbK036B3vfuv/cmcyfJ9qlBRoLu5sIdBopZCixZGWGYdZVpcmbD4sRWcR163qbr7Mngsh&#10;cFwXpQVF2ZDmJcenc2aLlEYp0qzAti08x8b3PVzHQgiolcmwovvwq2oDnnUci9GgRxyFxo5e1/ie&#10;wVV5jkU/Dhn0ImwhKfOcZJXwy7/6P3Pz5j2eevwhev0+WgjG4zFIOD4+oShygjDiyuWL7GxvUVYV&#10;N+/c5dbtuwz6MVluoluGgz6TjRG+72NJget5VIXJNAMIfZfxcIht21SVucs6s7XbnePRsSyT5Gzb&#10;2JZFL46wrLMPecNJlFLSNA27Ozs0jbnP2tzc4OKFPRzbot/r8eQTj/HRj30KPwgoqxLLdojiGMu2&#10;yfKSoqrNfZxvrO6iSx1rtabVbZc2oNHaRM5Udc0yzagbBUKYW7yiJssKlebly0lWzhzJpBcFJpm7&#10;FxAGLpd2jL1+EMcMhwN6UYRzxoVU5mSgbQ2Bo2lUN8U0I8S6MsnQZi/XkhUVSVaySgtyAy5Wz984&#10;XBextb6n1kVsrTfombe95c8Mw/AdRVFKdGtiVyTEgU8Q+DiWWci7rofve9AR2X3PYJycrqDpbnwl&#10;LRthWeSl2Wet0pyT2ZL5MkO1miwvQQgdBD6jQV+EofcGB53vujSqIfA9Luxusj0Zo5RJLm6amvG4&#10;T1PXaK2IowBbSObTKacnp5R5xXw2pyhKHn34Ck8//QRKw/7hEassp6xKtrc2zR1Tl5l2Op1zMp1h&#10;CcHm5oQ8Lzg8OibLMkaDARsbY9q2ZTabM5svuHL5IlobuO4ZwqrVZo7atu0bxoGu65j9V1fEPM/D&#10;8zxs2yLwPRMX47pkWcbJ6RSEcWreuHGro70LZvMlk8kG7/rQB7k0GfP5L32NumkIw5DhaIDrOBRl&#10;SVM3SMskN3+L5mEOulWjKOuGpjZBl0IKpG2ZLyFaY9sWbQvzZdKu8urlVIl/1aS55djysX4Y4Hs2&#10;vcgnDj0i38O1LXzPRwrI0ozVKkFo8P2AqqwMukq11Ko1x/FKm9e4o3W0bUtWNiRpQZqZ2zRpSWzX&#10;5Us3D39ueXR3XcTW+q5aF7G13qCnnnnqpzzLenuRFwLdki6XOLak10WxuI7hHErLOscRSXl252W+&#10;8TdNQ13X1LUJ0KwbxTLJWa4SFknOdL5iscq7jgAa1c5t25r1ojCybUsURUnbKELfZzwa0LaKqqzN&#10;PVqWkxcljm3T74XsbI/xPZs4CokDH6lbirxAaoh8D9uyefzRhxj0+9SNYmOyQdTvs1itWCYJeUef&#10;16024Y9NgxAC3zd/3ygMuXblIm9501NcuXzZ4K6SlGG/z1NPPIptGdt7091iFXmBLU0ycVPXOK6N&#10;33EmHcfpXBXfCtw8ezzP91FdInPdxd1kWcZoOGBnZ5v5YkkY+Lzpycf5+Cc/zS/9/C9z+cpFJlsb&#10;FGXFvfv7nE7nCCHxfHObNZ0tTaBpB/ttWnPMrFqDdarrBo0mL8quO7Qo69q4GlXLbJYsThv5dx3v&#10;2m/Ws8MnAs96Z+A7uI5FHAUM44DJqI/ffXmp65rlcsVisaKu6q6Qm6RmIc1Y0XzBkahW0aoWaQlq&#10;pSnLhroVaGGBtBHSRgipv/zy3Z9bHd07fPB9utZaZ1oXsbXeoCff9NR/EPnuM1VVCce2CLt4DZSi&#10;LHNEq7EdQ30oigLXdc1YMM1YLBYkqxVlZfZAjuvSdvSFxSplmeQkWcF0kZCmRccIpEnz6jM1fMkW&#10;PK61dpZpipSCfi9iuUrwfZcgcFHKBC1OxkM2RgNsW1KUOVFoSB9VWVGVFf0oZDwwuWA721tEQcDG&#10;ZIzjudw7OGK2WBAEPnEYEPg+UehjO+YYejAYcOXSRXZ2tokj8/uVapnPF+RZhgBcx0EIQVGUFFlu&#10;dlVxxMbGCLtLUrZth5PTKWEY4LqmwxJCoJrmHP9k2/Z596aU4mQ6pShL4igiCAI83+P45JRWKXq9&#10;mPv7h3zpK19jNBrx/Iuv8tGP/wFIswszQaDG1adac8wspSQrzJGxsMBzXOOsFAYr1WqN43hMFwsA&#10;HM/pjC+Gs5jlxc1KXfm/zP5ccUv+wfGPhoH1Lt9z8WyLfi9g2I+IfA/VVOi2xbUdPNd0nWFosF5n&#10;z831PGxpGI1n9n7VtuRm90XVtIDEcQM0kqKsSPK8ef728boTW+t7al3E1nqD3vbOt/5MlqZvGg56&#10;oioLAtdBq9pQFjCd09nYybIkdaPwPY8oCLAdQ+AY9GPC0OzDQLBKunsj1TJfJhyfLqkqRRgGlFWV&#10;Jav852V/4w97Dh+wtB6EfkAQemRZQataLGGiPQLP4KN838P1TEfgOJI8zYmjkNGwj9AwGg65dvUq&#10;w8GAKIoIowhhWQZdJQ0LsVENbatIkwTVtoRhwMZ4xGA4NGNR10CIvS6OZdjvG/p8q5jNF/ie+fdK&#10;NR2aS1AWBRrOR2Su4xhXntbo1kSZIDh3AC5WS1SjCHwDIK7rpitAZufYdBleVjeCDHwP13Np25bd&#10;nQkb46H5v2tb0rwgSTKTH9bttKqqpmlb8zIg0EIYRJU2NnalWrKiMLDmsmS2WCK6FObFPGVZlR85&#10;efkL/5wP/GVt/T/+3v8mcK0nfc9lb3uDq5d26fV8hnGA73wL2Gzblom+ATQCx3Gp64Y8L2lUY84s&#10;akWRF2R50TE3C8pKIaRFqy3KuqFSGtexmi++ePBz6cm6iK313bVOdl7rDaqVsgBR1wYaWxQFRZd/&#10;VZQVTdMYbmHgMxgMGA0HRFGI45hlflmWrJKE+WLJbL40x7VKUdU1eQep7dzWJlMLSsvpfXH02Ae+&#10;KG15bO6ZvpWBOBkPu9svF9VqExXSpRW7toMErl25iOe5oOFtb38Lb3/bW7AcGy0EfhDQ68Vsbm7i&#10;OA4np6eopmHY64HWTCYbXL96hYeuXaUXx1RlSVVWeLbNcNAnKwqKvDinwDuOw6DfY2d7k6uXLnDp&#10;wgV2trfZ3pwwmYwYDQeEgU/gewz6vXMDh+zMFVLKc7pIvzNxHJ9OuXX3HmmWdRlmDlqboncG49Xa&#10;gH0H/R67O1tcvXKJhx+6ylvf8hTPvPkpHn3oGnEcMpsvuXv/gLqu2NraoN+L8Loj6ywvSNPCjHld&#10;m96g1+3qXHPLZpkuTamWsq7whpv/E0JoPvABy5VcOytO5uRMn59ESAmWFGa3JiVCGDSX1mbPWHX7&#10;uDQvWCxXzJcLkqygUaYj9QIPP/BxHIMgk9J8LFWVEonW3btlrbW+s9ZFbK03yBLClVKilFn6t223&#10;83JsXMekBbedTdt0Y+YD2ozHDKm8rhuSbsGf5ybR+ezbeFU3539WoxRatVK3TRhu/tRCKOaiO4xt&#10;G4UUcHI6Z3o6ZzpbsFolFHlOU9dITMfg+wGrVUIURrzj7W/lyqVL3L6/T1KUfN8PvJdn3vV2rj50&#10;naqumM4X+J6P7/lo1TCIY4qi5HQ65c7dexydnFLVNQjBfLHklVdvYndFx3Md/MCMHx3bpqkVqyQ1&#10;1HZahDZWdtU0JKsVyWpFVZZI2R0ad2qVRjUtaHFut7dtmziKGPT7uI5D2XEGx8MhYWBibc5GjnRG&#10;miAIGPR7ppupS+I45Orli1y9cgHbtrhx6x6f++LXmM6WhrShWlrMrqusFEXZkBcVZd1QVg1FF1ra&#10;NMYV2iq16j31jpcA+OQnldCtZ3V/DynE+dG2EJzfvtln92/d/0YX4yO6MwfA7FHb9hzFtUwSyrKm&#10;bpT5wlA1CGm6zigKFEJ0W8S11vrOWhextd4g27Ys2zbJULZlipllWURhQK9vrO2m6zI3XstVQpbl&#10;511KGAbnIZZCCPI8Nx2FgLb7AHMdY3ZwHBtLCFs4cnLhr/03mdbiiO4zq25MtzXoh/R7Ef1exHg0&#10;YGsyYjQaGJJGt4cZDoa4rsfvfeLT/A//6BdJi4JnnnkzJ9MZ+weH3N0/5KVXb5LlBXu7OzRlyc3X&#10;bmMhaKoa13YYj00ycVPVHB0dU9cNeztbVFVtUomTlKaq8VyXfr9PvxcTBSFtq9HKdI6+4+J7bteN&#10;mBs5k2NmjC+u62J3Bck4BZXZpY2GbE02GA76+J4BLJ9RLl7/4V+WFYvlitl8cf4z7/di7M6FGIQh&#10;k8mYrc0NBoMeYRiwTFLSvDDmjralbpXBXnXHzp7vIU3yKUoZDFVZlWhpfXUVXDZhlEJo27JqrTXo&#10;Fq3VOePSFhLbltiOjW2ZjsyMFF/XQAmNtMB2LFzfJQgDwigkiiKuXbnMpUsXmEw28DyTsl2V5mee&#10;5XkhLMdU7rXW+i5a78TWeoPe+Z53/Dmt1GNSCGxLILU27r/Aw/ddfNfD81yCMOwiUAw1XXb7lm99&#10;dJlwxbppEEJS1opVWpDkJaoF3dIx/8qm0uL3X/rvv/qZwWT7vb4tv09Ks1NybJtVkplE57IylnvP&#10;pDXblsnjcm0LS0r2D474wpefo1KKt77tGaarFf/9P/ynaDQvvvzq+RhxOV9QZDmX9/Z405OPc+3a&#10;VaqqZDpfYFmS4WhEEBr6RV03AMznC5bLJbPZHCF0l1EmKIqcPE1I09SMWV/nztQCHMf8v5dlSXzP&#10;JwxDXMfp7rM0UkrCwKdtW4qOLem6DmFgjriPTwwysCxLlDKMw/TsC0OHtGrRaAziy+SSlaR5gWXZ&#10;DPo9tBbYjtkHlpXptoSUHRHfZ9Dvn1P9m6645Vmu80b90r3B8/+O544VgOf1/rJry4ueIxn1YyYb&#10;Q6LQYxAHhL5L4JvifUYnsTqyS9M05+QWY+Qxh9dKtdSqYZkk56cXSVZSFDVZUbFMMsqqnn3jIPv5&#10;6vDGGgC81nfVuoit9Qb94A99/58r8+KxVrV4rs0gjgg8B9+xEdK07pZt4Xne+Q2UlJK223uZcEmT&#10;MNxqKKuKslakWUmS5uSVsXrXTUtjPlgbYTvPJrOTzwx29h4PLH7c5E+1hIE5rPV915g6woDhsM94&#10;NCSOIwLfo1UN6SpjOl9y+fIFHnnkYb7wla/zL37jd5nOV1iW4MvfeBFLSjzHZv/eIRd3tnnrm55i&#10;uViwf3hA3TT0B33iOCbLCo6PjsnyEtc1ydOu67IxHjEc9Nne3ER3kS9JmrJcLgwzsixRbWvSlBtj&#10;H1dti26h7qjylmUo/U1jOlIhhCmAr3Moiu42zIz1jP3+jAZiil1piiTmz10sl2Rdt+t6Lp7nobTJ&#10;cbt/dIJjO2jObO5mtHn2WGXZYNuWSc0uSsq6oioq0rzIG8v+h+mnX/ra2fsiiOKfsS3xsOtYDAcx&#10;k8mQfhQwiHzCwMFzvfMvM5ZtDuK1bg2FpdudcR6+2Zq4l6ri1VdvcXxyynyR0agWgUXTakOCseXq&#10;6/eWv7AuYmt9L62L2Frn+tBXPhQ9euPq/ypJ0oeqqiIKfeLAw7EkjhQICbaUyI7SYToA24wJlTon&#10;dpRVRVmWFGVNmhfMFytOpguSrOwcchKlzF1WluV1K+2PrU6PP3v9rT9Y6/Tkr3quKwWYkV0UEIU+&#10;oW+W/nVdkaQZs/mCk5MZk9GQUQfgLaqGG3fu8fmvvcBsmXD1ykWee+k1ZvMl/TBgczLiwuYmk9GQ&#10;6ckpn/v8l9nanqAFCCmRHUFjNBxiOzZJmnLr1h2WqwTXcczZgG2xWq2oq4qyKIlDH8eykJaFZUk8&#10;18MPPHzPkDLQUBZFBw82BPmqrk0AppDmRq3rymzbMBTzokBrTRRFSCGoa8OPtCzToRoCRkOW5cS9&#10;mKquSbOcqqqNkaXf614fzf7BiSmignODydmx+GKVUmQlqySjqmpqZViVeVXfauLwF7KD4ztn741R&#10;f+NHLKnf4ro2o2GPrU2D/Rr0AqLAx3MNtUQAtnOWW2bMKK7jGLMKpgNTrTncth2bvQu7WJZtnIyu&#10;h5QueVGaHDnHLr56e/pPq6Nba4r9Wt9V653YWudyfu7KI0KK3bNv77Zls1gsSZOMoqoQCBzPwfN8&#10;LGmBhixJOypDi+sYZ51AUFUNaZqySjJOTmccHU9JsxzZjbI8z0TZm+tfs/YYvu1D96IoetkUC2Om&#10;ODmZUhQlnmfcfr1ejygMicKQXhxSN4qDw2MUEsf3mK8S+r0eu1ubvPDKTQLf55knH8GyLJbLFRcu&#10;blM3FXfv3+Ntb32SIPDY291hc2ODqiw5Pj5Gty27W5s8fO0qly9e4MLuFhujkRnXVRV1WeF5HpuT&#10;MVEY4gVBR7kwoz3XcZG2C1oQRRG241JXFVleGKNLXaNb4+Db3BhTVcZcUpYFrmMjpaCqa4qyMD/P&#10;bsfm+T6j4YDxyDhCbcfm5u3bJGnajegUaZbSqpbJaMS1K5fNeLNuSNOMJMkoCoPDch2HwPdIioJK&#10;mY7PsSwsKZDou4G7t//694YX+Pc7WyIIsARY0vyS3Q5PQDfcBINrNP/OmFcc07F3hiDbcYjjHhd2&#10;LxBFPTMqTXNWWU6SF7QaIj9YOxPX+vdqXcTWOtftV+8Ey/nKTfOMwPPIy4oWgWpbFouEXtyjaeDo&#10;+JRer898kdCLetBCkuSkq4SqbFBKUzUK1WKwUtIiCAP8wARq2ta33I51WaLyXAC88ukvVY7t3hzE&#10;MUhBUdVEcYznB3h+QFkrjo5m5HmJ67hUdUtS1qzKmm+8+Cpf/saLFEVDq1qT7NyLUB1J4+knrvPm&#10;px6lqAoc3+LxJ68z3hwShAGObXF0dESZF7i2zfbmhCLPOT0+Jg58RKtJVks820Y3NXEcYVvS0C2E&#10;xXSZkFUKL4qRtkujBb7vs729jZSS0XDIZDLBtizKoqDpxq5pmnJyeornukzGpkgmiXF0og1LMctS&#10;Qt+jF0fYkm5n5uN7Hq7r0O/3zWixrs3dW5pxeHhAnqdsjgdcv7yLqitEqxnEEW2tyLICiemU/MCj&#10;KCqysiQOfDaHQ0ZRPHtcPm0uoDsts+K4UjVh6OHYkqapEFrhWBLdNuhWmaRu1+3Sm1toWyxp0dQN&#10;89mC6cmMLCupqoZ79w757Oe+wt/7f/1D/u1Hf5/pLEVaLlWj0FLiBT5aWo24NV27E9f6nloXsbXO&#10;VQmRImVRdUGJdVWR5yWeH9Dr9Tg4PKYoCkI/4PD4FEtKiqJEt5pWKZIkZTZfdCGSLS3Gqea6HlHo&#10;E4UBwZlN3bKQaARooVUDUL78StXo5r4ZvRm+nu/5nJzOuX1nH6VahsM+ZVlzcnRCUZTcuHWX49kM&#10;pc3RcHwGqI0iJqMhVy/t8MQj17hy+RKj0YDNzTGXL+8SD2JOpqe8euMGX/vGN0mSBIHmD/7w8/yH&#10;/9v/gr////4fOT4+oSorFoslp6enpIlJVO73TGaZahV5WeD5AZubm1y8eBEhLV5+9QZ37t0nSTPy&#10;ojRp0a5JOw6DAN8z48bQ90zkSp6TF4XZk3UxNqvVisOjI6qqpKoq6ro6s76DMQxiS7NjSrOc2XzO&#10;dDYnWSVkacZ8Nufo4JBn3vQk1y9dQCvF0fEpWZbjWuYLhOe6Zr/XfQoYZ2ClbGnd/bc/2p+//r1h&#10;xcEt1zGuQ3m2++q627KokFISBMa8YpynhhNp7gtrqrqmLGvK7uawVRopJBvDAWEYIIWgrA1yS7Wa&#10;pm0BXYP1raPBtdb6DlrvxNY6V7i1demRve0/k6ySLd22iA5k67s2om05nc4IfZ8wCsnzgt29HQ4P&#10;jzoOnqKsK1RrLPmyI2OkaYYWEkta2I6Dbdm0LSxXKdP5kuViWSghfj1ZLr/6+OP/Ba7//OO6qT+I&#10;EML3DGC434uQwhRM17GJwgAwu6JatYbi4TrGxm7bOI7FsB9zcXeTpx59mN2dLWxLcHpywvHRMWma&#10;kqWmcDiuS6/XY293B89zaRpFmqY88vAV3v3Ot+H7PmFgsrmCICAvCtIs6yzyDY7jsru7c26Bj6OQ&#10;3d1tkjThF3/l13j0kevdSYGH45iDYtd18D0Pz/OZzWfmz0xTyqI8H7cGgSn4Spk7PfNSfOuIWLUt&#10;rdb04hgNVGVFVpQkq5QszTr8lKbX7xvHYlZQ1TWyG01WdU1WFrRdKrRuFaLVFHk191z/v/vrv/Ir&#10;z7/+vXH9iXdGbT79G2HgMewFjAY9NkYDY/zxTYdd143pNBvj6hTC4KWkNCcAqjWOVWlbWB2CyqxI&#10;TY6Y0lBWCqVboMVxncPPfe3WP1Pl0ez1z2WttV6vdRFb61zB7u5jj+1u/XSW5SOE+dAMPAdLaNqm&#10;Ieq+adeNom01tm0KVRQG2K5tbo+ahqqumM1X3L9/iHNGg7DtLuPKpmla5vMVJ6czirJMtG3//Go+&#10;f21//9+01x5/fKeti59wXccNfJ/ZfMnGqI9AczpbUNeVQSgphbQEjm26PQO0rZBC4LsOk/GQyxf2&#10;UKohTzPapmHQj5mMRx0/UOB5njm+7v77fL7g4sULPPbINZ564nFc16NpamzHMeO8LmIFtDGcRBFX&#10;Ll8C4OjkGK1bFssVh4dHBEHAcNCjF8cdusrBsixjdHANDFhK2XV1HqK7Czv7p36dDf/svxtTh7Gt&#10;N0rRdFEnjmMTBlGHwVIURUWrjDNwNltg2w6ea5tCqDR5UZDnJUJYlE1jzhfalqaqSZPkSOnR3z0+&#10;vvOGceLmtacHsjj9j13HZtSPGMQhG6M+o36E5zrdTWF77sQUAhBnh/A2lu2AZXWnAAYgbZ+ZgrRG&#10;I2g01Ko1/TngOO5rX/rG0a82xf3l65/LWmu9Xutx4lrnsiwtRYf5OfsQtaTZ7ziOzeZkgmWZD/yL&#10;F/a4v3/IMkmZL1fMlyvSwpAhtBBoDGDWOPZcgsAnCAKiICDqmIS2tEDrdHj58jfOnsNilS10q5YA&#10;SjX0eyFZ51bbGA8Yj4ZkeU6aFQx6sSFiaIVjCQZxwPbmiEt7W+xuTRgOe3zwB9/Hw9evAC2L+YL5&#10;YkVeGJu6aluuXrlEv98jDHy2t7e4fGGP4XCI1d1heZ5vRqVpeg48HvR62JZNmqU8/+JLnE6nbG1u&#10;8dD1a2yMRwhhKPUPXb+K77kA5+glIc6OgY3JQQhBFAZsbU7Y3t5iMOjjuub3nL0Gbdueky5UV7y0&#10;1tiWxWw6oyxKAt9jb2eb61evcPHCLn7gk2U5ZVEhtOh+3uZ4Ha3xbIdeGHR/rolrKeuaoqiOn3vu&#10;R+6evR5nuluowrGtyhQoSd0day8WS8qyxLIcer0ew+GAKI6QliH0V5VBldEZPM7ckWc4MrtzLjq2&#10;cXdKKbFsidYKIfRKWq35zWut9V207sTWOpe/eeGxJy7t/Om8qPoCgcQUsdGgT1UUtK2iLAp2d7Z5&#10;9zvfQVEWnE5PKcqKvMipqgphyY5MYcZmTaOwHfd1EfUWrWpZrRLmixVpkf3+K1/9+s+dPYcy9Hd6&#10;0v5JyxIbjVK4XQdzZgYJ/I6KIQR5kdM2ppMKPI/xsMdkY4xj28bWnud84fNfolENo2EP3/OxJQRd&#10;zIoAPN83nYJlwjjbVpuIltz8fT3PR0rRwXw1RWmOjQ0xvmI8GqGBtm2ZTqeUVcXmZILnumZc2ZFL&#10;2m78Z46Bv0XtqBuDuXr9/ZYQ5otDL44oSuMmBDNKPHP82bbd8QZdVGsQYVq3eK6L67rn402hBUVZ&#10;UhQldd3QNi0IgW41yyxDgUlc1hrdKmj1s4vFv/61N74zQGint9Wz/rIUhJujPo4tGfYj4tDHtiRC&#10;664TN6iys1DMpoVWG+iwNrE7lFV9zuPUuuvekDRnuzAhDE3E857/ynPf/PU6nacPPp+11jrTuhNb&#10;61yu60jLsoRlW8ZFeMZCrAyBfrlckaQZ+/sHfPXr30ApTdzrEYQBnu/jeubDc7FcsVqlVFXd8fTM&#10;TqSqavIsM0ihrGCZJI1nh//i9c+hSKtaCFGdjdFm86Upjl0g5O07+5RljSUlp9OFsYQLEJgupS5y&#10;0tWK+XzG6ckx21tjtsYDelGMamqOjk85OjlBtTAaj8jzjCgMDf2iy9m6fPECuztbhGHA6fSEvCjO&#10;C8hZ9xQGARvjMYvlim88/zxFmbO5OWbQi5nOZnzzuecNraJtgLZDALY06uyDXqHRbE42GPR7OI5N&#10;VVUkScp8vjC/FsvzHZYB7XZFrGMRuo7NcNinF8VIML+364x812M0HKCUYj5fUpaVcTV2tHkpJatV&#10;iol0+9YI0/eD+69/Pc4kykYFrrsQZ4T9joJv2Q5lWXE8nXLvYJ/j4ymrVWoKZquNicexofvzz/55&#10;1mGedaaWLTkbYetubCqlzqTtrTuxtb6n1p3YWufaunLpbQ/tbf1p1TSBZdnYliTwbNCaKPQIfMMr&#10;/MJXnuM3fucTnJ6e0KJI8xzaFtuW59R127IIwxDHcfA9H7SJH6kqRVZUHB1P9XJVfNSLrvz9w8PX&#10;zr9pj69c39iKnZ8KA3/Xsiw2xkPatqUfB/R7kSmARc5o0Ofi3oTNyQbDQWxwVIFvwjGjgPFowMXd&#10;bTY2xizmc2azGbZtM+jHON1RsVImvFNagiRNcR2XvDB7tbNcrygMza2Vaqg6G7u0JHmRc3B4QFHU&#10;xibvebz0ymss5gsu7u3SdB2V1ubI2LZMRwZdEeoKUZKmNLXZI8lu3EaHrmoaY8Q4w0GdjeeKDkPV&#10;as29ewc0SuE4dmfwqCmKgqpRSCmpm5ZVkuK6Lq7jsFgmNI0iCHwQkNdmrEfb0qqGftT7pYODgy+8&#10;/n0B4Mbb0eWd6M8q1WxvbQyxBAz7EaquqKoS1TRYluyyxCJs20JpTRgavmTT6G6Pp6mqxhhPlMKS&#10;JiBTaUFZK4qqotXQKMXuhe3f/9JLJ7+Tn94xROS11voOWndia51rezTqB74XtK2xhAeBj+8FuI4x&#10;ZhhHncdjD1/lQ+9/Dw8/dIXBoE8U+gDkRUlVltDtP+gGiEmaMZstzhN/F4sVF3a3b7vu4O997Wu/&#10;94asqKf/xI8eIcV+27ZaNQ1SQC8KoLOAj0dDdrcn9Psxo+GQ0bCPRrAxHtHrxcznM3zP5fLFCxRF&#10;wSsvv0LbKuLuHsx1XHzPx+qKbRgGLJYrABzHYXNjTBRF9Hs9kjQlDMyBcRgEWJZlGIhBQBxFTCYb&#10;7O1u8+Y3PU3TZX9tbk7QWjMeDbG7g+2z8aNlG3DybDZnuUo6pqKLd/ar4yYOBn12d7a5dPECUkp2&#10;trdxHIe8KFBta/LbQuMQfezRh9Fas39wxP7BIdPZHMdxiKOQNMsIA58oClklKctVyng0YDTsnxdI&#10;z3Upy4qqbuhHcfPNb778+69/Pc704b/6X9R5UR6Nhz3yoiAMAqLQ0EIsSxKFIWEQgSVpWgVC4Hse&#10;TdMYeknXxZovBub1dF0XxzZdmuc66Lalrg1PMY4CprPlMhjtrTuxtb6n1p3YWuf68E/+6Ptl2/5E&#10;VdfCdW0cy8LruImBawgPYRh2RPuYKAqJo9BEbwjQHVapbdtuQGVI7o7jUNYNQgqm8xXzZVqnWf3L&#10;r9354D9NkmcNU6nTjQ9+MH/s4P7bPNt6V6u11FqjhensXM/Fdcx4rSwLZoslg0Gfo+MT5oul6QZs&#10;h6Io+cIXv8JHfv13uXRhGyEEqlE0tekWRAcmbpSibRWPPHSNwA9I0gTXdSmLktPZ3BSU4YD5fE6W&#10;5wSBj+PaLFdLFqsVqtWMhkNA4DgO49EI3zNpzLPZovuQtuj3B+i2ZTqfM+j3ePLpJ5mMx+wfHBkw&#10;b1lRVbUhojg2ruOglOEkVlXNyckpWZ6zvbWFZUlu37nLbDanrCo+/Yd/hFINW13xfO3WXY5PZwwH&#10;Ay5fusR8uaLqRnvCMpSVoiopK/N6KARNo7AERIF/Z9H4/22VnGavf00AFh+8IzZuOm+1JO/yHNsc&#10;NnsOoefge4adKKUZCQoM8FcpTVnWSNsmCAP6/QGeH3RAYOO8NCcLObXSpHlBWWtqZZBcq6r6zT/8&#10;i/rTfOS59cHzWt9V6yK2FgAXf/rvBz/6pvhPLWez9zWNwrIktmUx7EX0Ap/AN+Mo3/NMCKZrvl0b&#10;CpGxVAshsC0Lx7bNnsMycFkhhAG6Wjan0yVFVc+++cL+f3Vv/1+ZvKrX69ln9Vve+uZnfNf6QQSO&#10;xhw915Vxw51HfXQQ3sOjE8IwYHd3h+HQWPGrqiQKQ5549DqjQZ/NyZh+v0cU+mxsbLC5sUH/rAjH&#10;IafTGbP5gtFwxGRjg6IssSyLC3u7hIGPtCzDTuyiZfIix/c8xqMhda1QqgG0MXEgyPOMtlVEYcDJ&#10;6SmB7zMeDbAsi/39fV5+6WVWyYrxaIDb3c6djRHP9nJFUVBVhg4ynU6Zzhfm5+/7jEZDenHM4fEJ&#10;49EIYVvmSLgbK4ZhRFVX3Ll3n8APaAGlWlZJxtHpnKwo2JqMefTR69w/OjW3XGh8z/3S4uLjv1q8&#10;9pxpp1+n5JP3myu/+AtXpVY/Efm+sKVE0BKHPp5r43kO0pJIYazzZhxtmYDNqiIva+aLJbfv3OXo&#10;+JSirCmLAqVMjphSUFQKpTWNMs7Wu4ez37z1X//mZx98Lmut9Xqti9haALRuNvqJ9zz9vz44OHxC&#10;qRaJMPZ428ZzbZwO8CqF6TqkNEYI3SrsrrB4roNrmQ8zum/j5kPZRM9nRUVeVmR59doXv/blv/3A&#10;UzjXO975lg9HvvcDQgg78D1jD7dMxIfvuYSBoV3YrkPeHQgvVxlJmnYmEjPO3JpssFolJtm4VSRp&#10;RlM3xllYVhRFgWVZ5EVBL46YLRa89PKrDId9LGnxP/3Gb/GPf+GfU1Ulw0FMVmQsV0sc2/ANZ4vF&#10;ufEiywszIhQQRhGu41DVNaPRkOl0RpplBH5AmmW8/MprnE7nhGGA1uYcQXSOvKoyHMrA9+n3Yo6O&#10;TrrxoHEq3rp1m7ZtuXBhD8/3iKOIIPCNMUVrlNbUTc3pdM7dg2PKsiLLS8TrTiVabeDLZdWwSHJz&#10;hKxbHNf56Naf/Ku/ffejv/btI7yf/Vm2drauu5b8yVE/dmzbQreKyaiH7zkmB80yDlQhTDCmFprB&#10;cEBeVjR1wyJJODo+pW4Unu+bYXPnThTSJq8VjTK3YlJKTmbZ7969eeNzDz6VtdZ6vdY7sbUAcOrC&#10;r+tmq24MoJXu8HaxMndVYAwKliXPdy6jYZ9h3xz0hr6HYxnSu9Aa0TnQhoM+Qgpcz2WVJLRA2TTf&#10;89v1bDa7mOW527YtaZahuiRgIQRFUTJfLDk6PmV//5ggjtCWzSLJWayyc0r+Yrni8OiY7a0NNidj&#10;xsOBCfS0Jbo1pocg8On3eoRBwEPXr/H+H34/733Pu3Acl1Wa4rkO05m5s/X9ANdxiaKI7a0tdra3&#10;GfR6OLa5czIhoMaQYGC/OXle4DoucRwjupOA8WjIO9/xVp54/FEwIaTQdWBnP3elWrK8YLFcMR6P&#10;iOOYwWDA5mRCGEUkacbp6ZQ0zZgtl1RNjQZEt5uKopjhsM+lC7toYJlmHM8W5GWB6zlYtsXR6Ywv&#10;ffNFk2QNoLUqWv2Nz372176riWKZlUuEXLmeS+B7565TI5NMUFYleZGTZAY4PF8sSVMznRwO+uzu&#10;7LC9tUUcR2bM2wWKnu3Mzu7WhJA4HbFlrbW+l9ad2FoAuP3traeub/+NVZJuNK3GsSxcx8a1JVHg&#10;0Y+CjsxgHHTCMjZ8cxndUleGmKFUiyUljusQBD4aQZLlNEpzeDxjtkwU/uA/fe2VV85jPh7Ulcce&#10;cU8Oj36kaZqgLM0HdFM3rM4DKDvnnxDYjsfGZION0dDY/Duk0ebGiEcfvkZd14Zk0R3nCiFpW0Wj&#10;WqSE09mMfi/is3/0Rf7JP/llXrtxk/FoiO95BL7Pk48/zMULe0hhSBdVXaFUQ3P24Y9AtQrbsuj3&#10;eljS4nQ6I0lz+v2YJFkRRV28i22jW23yyUZDJpMNBIY+r7oE7cA3XVVRlCyXq26sWDGbzVglCVZX&#10;fA8ODvmt3/040pIcHJ9y8/Zdjk+m5zdWR6dzTmdzpOWY4tB1xPNFwjxJQEj6/R5ZWWFJgaZdzYr2&#10;51ef+NgLD7wc53LH2/3tnvcjo0FvOw58HNucXwhMVlqr2y6Ox6CmhBCkqYmhqZsWjcTqjuWLoiJN&#10;UsNUrBoaBYtVRlaYvDkpJafL/Hfv3nh13Ymt9T21LmJrAeBMdrevTsK/0bQ6zooSSwgsKYgC34wL&#10;LRMqeZZvZe6AWuqypK0b2lYhOmu9ZVk4XcGbzRfUjWKZ5pR1zeHp6nNfHG/+d+Vzz+UPPoczvfbi&#10;K8/1R6P3Dvu9xw1n0BAsmqYxe7pBzOZ4xGA4QDouCIsky0jTrCsmEb7vopXCdWzz4dq55AaDAU53&#10;uOw49rkhYrlacWFvh/e8+x3EYcQySRmNhueHw5Y0DsjR0Fj+y7IAYQj/jWpMPpg0jMiqKpFC0Ov1&#10;CMPQsBqzrHNGuijVUnUW85PTGWVpin/b3UeBIX4EQUCaZly/doVBv2+QWxriOMbzXMqqJO7F7Oxu&#10;sTHZIAwCbMemqGrjkBwPeenV2yAEvV5MGAW0rSYrCrQG13HIq9qkREt57yDJf6U6/VaG2IOyLjyR&#10;74Xt+/tR8Fgc+sKxBWWe4zrGACSlRGsT12J17wPXMcfXdaOolTKZaUqTFyUaQZZm5FlJUTcs05wW&#10;AcICrdtX701/+3T/zucffB5rrfV6rYvYWgD4Vy5d3Y7dvyltx0nyHLQ5IJZaUxUFqiNjWJZFo0wB&#10;EwBKIYXAdSxc10VaptMpS0PAL8oa3/NZrFJcx+H+8eyfIZ74d9NX/sjg2L+Lrl2/8v5rl/fecW//&#10;yIysNGjdYkmBY9nUdc1ssaRtzQd+6HuEgUc/jtjaGDHoGyRV0yjKvDCxLmHAcDhACmkQUNIkT+dF&#10;Qb/fN51JltGohl4cGXyU7RjTijR+yzzPmC+X1E1jPvw72keSmtGZbUniuIdjm12b5xlOouu6SGFs&#10;/WdSSmHbFnEc4nkOSZJy+85d7u3vUxTGXLKzs8N0vuCr33iek9kMjWSxWpIVJY7nUdcmCLOua6rS&#10;0OSbpqHIS8AgrdIs5+hkxirNAbOvquqGJCuQloXn2ISB//zByv3V6uT2d01RLg9vFU88euUZ33He&#10;E0WB5doWnmvR70fEvR62ZXWJ1OZXXSuqzp1YKUPsCMKQqlGsktSMWNOcPC+pm5asbJCWGc2CKJ+/&#10;uf+v09ODLz/4PNZa6/VaF7E/5rryl/6S/19deOhC8PS1v3hwcPgB1/dE1tnX4yhkuUqxLWOnrhvD&#10;ECyr0pDGtUnoFaKD06oG2xJ4nmt2RFISBTF5UaO15MVX7uij48U/fv4z/+ZLDz6PB/WjP/yD7371&#10;xu337x+esLc9wXNstjZGbG2MkJbFZGNIrxexvbnBaDBgEIe4toUtDZ5q2B+wNZlQ1xUazWg0YjQa&#10;cPvOPZOQrBTDYZ84iikbRT/umQcWgo3xmLbVTGeGPrE52eiKXU6WF0gh2dzYYLFc4QcBt+/dM5SM&#10;wCfNctI8P6diNHWN53oo1TAaDHBth2S1wnNdqrLE9cwd2Teef56yKvGDgPsHhwhhsbm1hesFPPzo&#10;o1y+fAlp2bhBiOf7KEx3tTnZYDlfIoXBg9WVgf+Gnktd1Qha2qY9P6RWujUAYtehKCo8x8K2LH14&#10;OP306If+9q8ef/4j33UnBjDqxVtbk9GPeb7nRaFP3VSkSYbruWyMN/B9H98PsB2X5SrFDwIqpdFa&#10;IC2busuaa1sMfFkK0jRnMBxQt5osLw0EWIhkUelfP7l785yrudZa30nrIvbHWHH88Oa/+G/+1j84&#10;nUT/oG2q9x+enoq8qfE8D9UqVqsUSwgkxqxRV5UBuirD6QONqg11we7QiEqZzKi8KMnyHIFFntfk&#10;ecV0vlzOk+qfHxwdvPjgc3lQb3vbm982O51+OAwDnnj0Ov1eZKC9SpHmGa4tuX71MnWjKIsc1TT0&#10;ehH9OCbLMm7cuM03X3gB3bZMJhvkRc7zL77Ccrlkb3fbIKG0RmsD50XAYplQlSW2bdMo02n5vk9Z&#10;VViWZHd7mzAwDkMhYDKZUJQlWoiOWt8nDkPjAGxbqqqi3+uzSlbcvn3XAIQdBz8IGI2G2JbFdD7H&#10;9TwuXthjsjEhDAKefvJJrj90nfsHRyjV8mu//ltYts073/UOc4sWmJBQ3ZoMNau79cqzHN2aaBrH&#10;cbrO1aJWDYHv0e/30FqTZSaCJfQ9PNfBd+3Mi3u/9MV//l9/6sHX4UH91E+8hboSf35raxI7jsO1&#10;S3ucnJwynS4Io4BeHFPVDWmSgRAdAcWMFbW0qKqGvKxput1pukpJkgzXC0iLirpRKA1Icfz8/eVH&#10;ssPbrzz4HNZa6/VaF7E/1hKXf/LH3vd/vH9wuPHNF1/h5p190qJitUpJswLXsnGERLQtdK67pgtn&#10;pLPb67rGtowF39yWGQBwGAREUZ80ryjrhjyvWKX57GSWfOTg6OC1B5/Jg3rmzU++L8/yD1++sM3D&#10;165QViVf+MpzWFLyzFOPEgY+WZ7TH/TJi5yyyGnqiixNSZIE33fZ292mbRRSCoq8oB9HXLt6iaZR&#10;3Lp9l/FoSJrlCClpW81isTjHO61WCVJKRoMhZWkCK7O86HZyJqNruVpxcHyMEJi8NMuYSpRSeK7H&#10;3s4OvTjCcVxkZ9pAChrVoLVJY1Ztwys3bjKbL9Bao4GyMsfJDz/0EHle8Cv/8td57eYtwsCnLAuy&#10;LGM2n7NYzEmWSy5f3OPyxT3iOMSxLZrWHHYbELNN1TSsVhmnswVl3XQRMSFNY2646rpZzSv5C0e3&#10;b/z7v1y8M0/u3LL/5oW97UGe56Bq4tAHIZiezpjP5uT5WaaYcbKaLtCcANSNOjdz1F3idKNawjii&#10;bhRCmg5eSPvwuHJ+bXbrhdsPPoe11nq91kXsj7Fsu9d/61sf/5MvvXJj53i6EMK2iKLA2LU19KIQ&#10;u+P8WUJiW4YFKITG7iDB/SjGcx0ELXVTUzV1xyU0vMFWS1SryfOSrKymd/fn/+r49PDmg8/lQX3w&#10;h3/g+8o8+3DTKD792S9wfDLnyoVtHn/kKo4tuXX7HnmWsVytqFWN77v4vmeAwFIQBC79OCIOTYdk&#10;W5L5YtkRNHpozfn+yPP9cwNHLwpxXZeqqoiiqLvZCtjc2ODk9JT5fEHgB2itCYLQdDlhaEZ1ypwE&#10;HB2f4DoOjz/+GJZl7ueCbjcm6KzktcldC6MQ33MZDccM+n2qWvFLv/qv+Ee/+BGiwOWh69d4/sWX&#10;+Lcf/wyHh4csFjN+5/ee5f79fd76zNNEvk+eZ7z08mvcu3+fOIqJw9CkQVc1QhgDR79v+JJN3Zg8&#10;saIgSTOktFCqWewn6p+s9u98WwTLg/riF5N6NOj99UcfurJZ5iV5mrC3s4nnOBwcHrNcrFBti5Qm&#10;/sVzXRqlyMsSpQwf0u7IIa1qCXwPISRuEFFUCizDtUTI+ys5+Mj+C1/af/A5rLXW67UuYn+Mde3a&#10;X8m+ceezq/np9F110/SPpnNm85W5/2lbpqczNsdDbCFwbeNAc20TWWJbJkHZkdKMFkWLtCS+7xGG&#10;AY7rAhZV2VA3LYsko6rVwWs3D35tOj+59+BzeVA/+uH3v3cxm334zU8/zu27++xsjhiPBxweHLJc&#10;rojCgMlkhBaK0bDHxqhPHAeMhn1GowGOZbFYLun3eswXc+Ioot/vGcdgEGAJy7Aeu6wrpRRVVRIG&#10;Ab7v07YtcRzhux5JmqBUS56bGJambVkul7ieYf81TdNlalk4lkWa5niuw4W9XdxeTJ0XLJOEJMsA&#10;jRSSRZIwnc5MsKU8c/TZPPWWN/PWp57g/v4+X/7qc+wfHvChD76f1WLBR5/9DC+9egvfd3nbW57C&#10;81xcSzKbzTg8PEJrxXg4QEhB0zREoTmYni2WlEVJv99j2O8RBR6jQY+tzTEIkJLF3lNP/ZOXPv/5&#10;4wdfh++ka5f2/vqbn3xsx/dsJsMeWtUkq5Qo8Lh4YYcg8JAC+r2YPC+oanP71bYahImicV2DMKOL&#10;Z2mRzBYrmrYlyyvKVr18U775n82++dF1IOZa31PrIvbHWNPpH6lw4y/fXqVf/X7PtR+WliXKukaj&#10;iYOAUb9P4LlIrfFsi8BzsaSk1eaD17GszvatkZbEdQw02HEdVAtVrVilOXXdcDpPsB37ha9/4+BX&#10;l9nx9MHn8qCefvzRPzVfzL//y197HinhmacfNaYOKXjqiUd49OFrzOZTwsBlsjEkCn3KqqSuKsIw&#10;YGM8ZDIeUdc1BweH7G5v8fijD3P50gV0a45rfd8ljALoiPJta9BRXndk67kefkfFCAP/HO2kgbqq&#10;WK0SfN9nNl+Qpuk59zAvCo6PT3jt5m1srUmzjF4cGXiwb9KxddsShgGy26eptuU3/s3v8A9+7pco&#10;iozv//7v45GHrlAUFctlwvHJlIt7m11n0/DU4w+zPdmgyHKiKODi7o7Z9SnFyfEJum0ZjQYcHZ0Q&#10;BgFB5JN2US22LZHAydSQ/auqWVW0H3n169/8/6vreejq3n905eLe9iCOiAJTSC1LEAQ+4+GA8caI&#10;OIzQCHPaEASEXdxN07TUjQnDDIPAhGO2BjV1MpvTIsnzkkbpb7x2+eQX08987Q1szbXWelDrIvbH&#10;XIvDZ4vx7sUf8V3rmdGwLxqlWCY5Ekk/9AkcF9oWR5hbMYHJe0J2tvoulVdIQdVUZEXBKk1ZLg01&#10;3ZIOjRbM5ys2xuPPf/OLB786K/a/jc33ev2dv6Pl8f4v/F3PdfYeuX6ZOAop8gLblqAVx8enpMmK&#10;uqpI0hW+5xJHIa5jIzSGyCEMfLgsC7a3tnAdl8987gtkWcHuzg7j8chgoYYD2ralF8cEnSEiCkN8&#10;z8fzXGbzBTtbm0SRIUxkeUFdVWxuThgMBliWbY59paQsCuaLJclqxY1bd/jUH3yBj37sU7x24xZa&#10;t6xWK05nM7I8I81SXM9jsVrRtIqN8ZiLF3axpGBzc8JjjzxM3SiuXLxAlqU8dO0yexd28T2bJx65&#10;xu72Jkmy4vrlizRNTVWWpN0+8CzEM89zpBBmd7ZK2Nna4ofe/15+6P3fT+B7vPraTQSCNC+q+8dH&#10;Hzu8fe/lB1+L76Q3PXr9r41G/d3NjSE2LcNexHAwQDUNaZqe8zWrqqHf7+H7ntkL2g6uZ5yRtmXT&#10;qJamg0aXqmW2WGHbLmVVk7ft17/yT/7FLz342Gut9aDWRWwtrj386A8Pe+E7bdeWwrK4tLvNhd0t&#10;hAbHshCtwhICx5JYQtC2yhw/uw60GtsSBv4qJZ7nMhwNubB3gYsXL3I6W4Iw+6he3H/uk1+6+xt5&#10;fu+7FrE3/4W/EPmzX/6rG8PBnx2PB97J6ZRrVy6QJCuSJGU06LE5GXH10gV2d7e4cnmPMA5wLWno&#10;+j0TMNm2LXVdMZ0taJXi3r0Dvvr1F4jCgDzPODg6RrWKk9MpB0dHJgcNKHJj9NBaG9qHbfPsp/+A&#10;X/83H8XzHB57+Lr5QBaSJMuYz+dIy4zIFssVi8WCXr+P77lMZwuDvBr12d42BHrXdRj0Bwgh8T2f&#10;jfEQz3VZrlZsb25y/fp1gsDHtl3quuaRhx9iOBzy3g9+gL2NIa5jc+XKRYo8px/HHBwe4joOly7s&#10;0e/3aRpj6AjDkLqu8D0XISSXLu3h+T4f+Ve/yf/5v/x7PPfCy7z33W+hVuYQPE3Tr9+9df8zD74e&#10;30k/9kPv+dNRFDzyyLXL7G5tkCYrtNaEgU9RFqxWCRrzXoh7Jq4lKypcz2Nrc8LGxgbSsiirmjTL&#10;qRpFVStOF0ss2yEtCt3W+ksvv/jC//zgY6+11oNaF7G1eMs73/ku1ZQ/WNW13JyMUW2L6zo0dU3s&#10;egb6Kw070XUsfN8hCE1C8ObGmNl8ges5hF2u2MVLFxn0h3z9m8+zXOY4rkfTaB5++NpLj1y6/G+e&#10;/eyz35XW8Sff/fT7f/onP/Tffv2bL2y2qiHwDZnCti3iyCcKPGOSsG2iOKQ/iBjEEf1eTNM0ZFmG&#10;7dj4nktRVoz6fYqiJMsLtrcmHRbK3H/ZtnHNbUxGhH4AaHzPx7ZM3MrtO/dQqmE8GvH4o9fPH8Mc&#10;QBsDyWRjg8Viie+b0FDDYvRJkozNjRGbm2MuX77EtSuXzf7Jsuj1jLHEdhySdEWSZVzY2WU0HhnD&#10;iO9TFiU3bt7izr37fPO55/l7/8//D7/9bz/OQ9cuMdkYkaY5QmosAUVZ8fFPfJp/98k/wJKajfEQ&#10;VdfIs5Fp6JuD8/mCXhyQJilxGNLvRyAFqyS1w8C/+dxzf+G3f/Znn/33xp48+dDVn7529fLjEoXU&#10;ishzTBcsIAxDBoN+d6ZgcsXSvMT3A7wg4PD4lNdu3mHWGUBm8xWLJGW2TMjyktkyIS+rtm757I2X&#10;X/qtBx97rbUe1LqIrcXT73z3k7rKfxQhLNt1KKvKxIpojWtLZKuxBdiOxLHN/sOyzLgOrbl4cRfX&#10;c1gkCVvbW1y6eJHbd+/x8U99jne87W0slwlZlqtnP/1Hn/gffzn5dfju+VB1W797Mh7+hSxNLce1&#10;KfKcOAp4/NHrXLtyiaosKYqcfhwxGMT4rs0qSZgtFsxmM9Is7yDFLm3bcnoypaoqhJCMhyZja3tr&#10;iygKsW0b2zHW7zO3XlkUlFV5nvEV+GYvFgRBR90QtNo4Meu6YZWsqOuGfr+P67pEYchoOKQocqaz&#10;OUJKwzsMjVnEtm3CIDhnJbZtQxSELJOEL3zhK3z9m8/jui6T8Rg/CPjtj36cixe2uXr1IqNhzLDf&#10;Jwx8At9jNOgT+AGTjTGTyZiN0ZAojmi6BOooCtFohv0ei+WKKAyxHYunnniEYT9iNBxgOx6qbYVj&#10;Oyd/6s//fz9Bg0kI/R764HueeX+/H70z8Fw8x8KSZsfYKIVSLVLaeF32nLTMkXxRKeaLFXfvH3Ey&#10;nVHVLVVT07ZQlA1pXrJMMpKipG6UxrI+f/Pll3/7wcdea60HtS5ia/H2H/rwtkqmP6PBltKiqms8&#10;18ESArfLjbKlwLEtbCmQkq6QWYS+z2g0IElSkjxDCMELL7/K1597icFwyJ/+qZ/kM5/7IvPlMv3i&#10;11/5pePTZ78nC2/hVPnTV6+8STXqqhBC9OLQoJV8l8B3qaoCSwiiyKdVijt373U3XRZxGBIGIVEY&#10;EYcRruueJzD7nk+WZSyWK1ZJAgKiKKTX74EwUSiOYxP4Hq7r4nsecRydGy98z0cKE/ogMH9327ZZ&#10;rVYEYcjO5iZSmhGjUoogCNjb2zHMwjA0jk3HEOSbpmG+XJLlpiGVUmLbLoNBn83NTTzPM87JquLa&#10;lYtc2Ntjb2eb61evsDnZoFWGVRn4AWVVdiNEj43xkMGgZ8Z4XWBpU9dEUURZFlR1zWJpzH5ZltG0&#10;JiLHsixoW/HZL3zjE7R8V3bimf7kj7z3+4Vlf7/v2NA2SBMmR1U3lEXV3b9pVKtZrjIa1WK7LkiL&#10;FoHrhYRhhJAWqzQjzXOSzBSxsqpp21a30vn87Vdf/p0HH3uttR7UuoitxQ/8taxavNT/m1jClbaF&#10;1i1eFwJpCY3ULY4ER0pMdmOLkGBbgjwvWSYJRyenrJKU2/f2+cTvf4H9w1Mef/wRnn/xNT7x6T9i&#10;Nl3V9w5OPr5cLb5nEVPLcvbYY9fGti1/sC4r96FrVwh9l6auqMqKOAjwfYcsTZlO5zgdAWN7e4vJ&#10;2IxC8yynLMuuazM8QTCnAI1qKQpDrPBcl6oqSbOcttUEgYfnGmeiBlzXZdDrd3ldHfdQG2L72a+L&#10;Fy8wm8/ZPzigrGvCICAMArSGvMjp9/o0qqGqKpRSBoa8Slgul2RZztZkgzTLOZ3OqevaOBe1pihM&#10;mOhwMODVGze5efsWZZlT1TWrZEWapSSJMUJkeUndNGg0RVGiu4yu5XKFlILT6RSlNCcnJwghuX9w&#10;SNwV8OPZAj8IyNIiqsr0oweH8+cffE0e1I+9710fVlq/LwoDHAv8DtJs265hSTqOcSaqlryq0cJC&#10;CIuiVqRZSVXXzJcpd+4ekBclaV6QlhVZZYqfbVsqiHr/7tUXnvvEg4+91loPal3E1uLzv/Efrh7+&#10;1bv/eyGIbMcAbS1pYXW5YOgWWwhsSyOENjdh0tyK5XmF4zh4vktRGdxUHEe4vs/tO/t87NOfY2sy&#10;xg/8Ns/rzx6dHP3+g4//oLzIvTqOop+Q0vIPD4/Y2BgiBJRlznA4wLYkaZqZbqPX67iNJugyTzMa&#10;ZazyUkg8z6csa5arFVJKBoP+uYUeWuouiNJY7v0ujdgQSWzLJklWVLUhzgshCMPApER3R9Gmpmss&#10;x2Y4GLAxHjEcGgPGcrXC6yC9WVHiuCaHS0pJFMf0ez2kNFSL6XTKK6/dJE0zRqMho8EQx3YoioJe&#10;HLM12cCyLFPI45BeL6YsS1rAdl1cxybPC9IkwXVselGIZVuEQUBeFAghUaqhPzBuwc3NTRzXpShr&#10;+v0eVVnZ73rHmz720R/43Jd5lu867gX44Hvf+mHbdd+3szVGNQ2WNEW/A/CbbLG2NTd4QlLWDas0&#10;53S2YL5IKCrFMkm5f3zKfJmSZiVlfTaKlAghmsFo8zdf+PpXvmfu3FprsS5iawHws8/qJ5554q9I&#10;KSdCmn2X1iDRCK2w0Ti2QUpZEmMpty0cxyaKYnzfN9R420LplvF4iO14vHbzHlsbE65duchstlRO&#10;GHzu1q1bn3zw4R/U7t7k8Y3B4E9eurjje67Lxb0dtNaopmHYN0nCjiXZ3tqiKGoWiyWrVUbTNARB&#10;xHg8IApDyqoxadC+h+2cmTGkOREAXMelP+jhui6eZ2JSLGGd37z5vsfu9haDfp/A95GWhWoaFssl&#10;d+7e48bNW7z88qvEcUQcG9PH6XRG05hEZyklYbdLa9FEgQnWBE0UhTiOQ6taXMdlOBwwGg7xfQ8h&#10;BAKB1gas3O/F7GxvMuj3aJTZwy2XS1ZJxnS+YrlK2D844u79A6qywpKSum5I04w8zwkDk6IcRSGn&#10;0zm7O1sgBGVdsbGxgWXZqFaR51X4if/hC79OwXd1jwL8uZ/84Q/ajvv9ly7u4bsWjm3Ttpo8N0T6&#10;vKwoyoqiKMlLRZaXlHWDagVtC6qFVZZzMlswm68oakN5aTrslpRCl7X66s2XX/zYg4+91loPal3E&#10;1gLgzW99+j9GiE3VKpQ2nY0tJUJrHClxbAvX7oqYAMeReJ6H5/okaUqW59RNRZJmzBYJddMQRMbk&#10;MJ0uuX3vUCxX6ddPTo5/98HHflAf+OF3XfAd78+87z1vD7/vXe8ArYxRIfBxDHXdHP02DWEY4joe&#10;YRASBgGe5+O5LklacP/+Pt947kU2xiMuXNglCIyjMo5CfN9HSkkQGKfjWcLymYQQgOD45NSEYVY1&#10;SrUG49SxIXu9iK0Nk+PV1DVxFBFHIWEYMhyPcRy7Oy62KcoCBORV2e3kBGmWMx4OSZIEx3EZDvrk&#10;RWE4iqo1R9VNw2w+5/TklKqqEULTdFluYeizu7vHYDBAoAkCn4t7u8S9GKFbwjDkdDqlbhToljDw&#10;yYuS4aCP43pI28b1PA6PT3BdjzwvNn7kA8/8g49//MvpG34YD+jHf/Ddf7ZW6v/H3n8HS5ek533g&#10;LzOPLXv9/Xx7N9PdY4GBm8HADzwtCImiBCxFUSKl1VKKpQKhjaUgamN3Q44iGSGJKzJAkRREEAI5&#10;IAgQfgbjbaNnpu3n/Xd92eMzc//IU3Xr3v5MmxHX4Dwd2afqnFPH3fryqTfzeZ/3/e3YpQjEsVN0&#10;VtqQ196T2oC2zgA4LzVGCCoDB6Mxt7Z3uXFrm2s3twmDAG2hMhatDRaBUlLqsrxx/crl/+34uRs0&#10;OI6GxBqAc43/D5B2LS/qCsjWEngKiUEKS6BkbTllXaJz4BEEzqHDIkiThLwsiaJw7pm3vrKMqVzn&#10;efbUpri9tXVzu+z9JtnBfX/pf/9HP/i0J9Sf/IHv+Wj8jZdf5tOf/QLJdMr66grJdIrWmn6364jF&#10;GPzawshaWxeklMh6DqssSx555Cy+53FnextjNJubmyx1O5S6IvSd+rAVtwgDV8AxmvkcCuFIKYqQ&#10;StZS/ZS8yLHWiUHCMGKSTCnKitW1Vfb29/n8F7/C3t4eutKkWeoiMW2IopDAD/B9n/W1dcLQZzyZ&#10;UGpNGEVkRcFk4oYTl3p9dnb3OBgOKMqCS5ev8qUXXmRre4dWFOJ5HpPplP3BCM/38D3PzXN12mRZ&#10;Rhj4PPvMkzz/7LvZP9h3lboDn3PnTpPmOUoqdvf2qbTmtfOXWFnuUxRldOnC7U9+9Wuvv378b7KI&#10;55959D9Ks/zhLE3QVUmaZa5UTZoymSb1MyopKjcHOElTitKQ5BmD0YSsKAnCgG6vgzZu5NKAq+gs&#10;JJGvhPLUxZ+5+Of+ySffhOS/wR9tNCTWAFwk9uer0pwotQGcpZSuSvIsY6kXEQceaZZSVhVCWHzf&#10;KeDKykVJQeCUfb5SSAS+kEgEsrZo2j84EL12y9PZ+DMHBwf3NZrttTs/lGbZx/72//j3g69//RWe&#10;f9cTGG04e/YUq6vL6KpCG0O73aYoSjzfoygKPM/NeeWFc69YWVnixOYG1mjy3M3VxWHAzt4eg4MB&#10;vW4HKV0xz7IoUcrJ8MuyoipLzpw+xWQyqUu2WIRwCd3O+y8gDEOMNRggikLyImd7Z5cbN29x5epN&#10;dna2iaMYz1MY7QqFWivY3tnh8tXr+J6PsZZ+r0+SOjPjoBVTlhU7+wf4oY+20Om2WV7p0+t18H2v&#10;fkoWVc8Nunw3mE6cYCQMHRnv7O3xa//it9jYWKXbbjOZTpzy1PcZj4YuYqoq1leX2dvbI0tzHnvs&#10;kfGv//Znfu3Yn+QI3v+ep/5qf7m/Pk2mFEXK1avX2dnZdfNi1rC7P2AyzfACn8l0SlZUaGsptSHN&#10;y7mHYmUM40lCGIV0O2200c55JQzYXF/Z/bv//ud/p5rcHh4/f4MGi2hIrAEAz7332X8rL8qzxlqE&#10;lEgBVVWh0C4CsxWBp+h02vi+T5rkHAzHrhyLdQavZVGBhTAIiIKAwHNCBE9JlCex1hQ37uz/+mAw&#10;uG8pltXl9kc2lla+tzLaf/eTj/Cupx/DUx5RFGAqjbG2LvUBp06dptd1MvnBcMRgMMQYTX+px8ry&#10;klPNKUVe10IzxmKtwfOk8yzUBmMsnpLOQWKa0G63UFLy6vnzzvBXGwTOlcRTypUWqWXl3V6bLM9J&#10;swzPD+YO971um8cee5R23KLdarkaW7UbSCt2HbUFijxHeYrRZMrW7j6+57G2tkqWZ7z06utIJUiz&#10;DAP0Ol36/R5xFCClRCmPlZUl2q2YOI5pt2PCIGA8HnP12jXOX7jESy+fZ3Wlz4mNDdqdFr7nqmJX&#10;pSaOQrIsxxjDeDylKAq2d/fLz335pb97/G+yiG/9wLP/wVKvu2atJktTpIQ4jolbMUp6IAUWV3ZF&#10;KEVZP8M0L5gkOUIKOq0WcRzx8LlTeIE3V5K02i0EIK0dX9zd/p1qsHPr2OkbNDiChsQaAPCt3/re&#10;ny4r8yhCIqQrv4I1hL7CVxKrK2ctFIa1O4OznSqKnDiK3LBbHNFpteh2XMRgjHHzNxZ0ZSjLKrl8&#10;fevjo9Ho4vHzL+L02Y1nzmxu/GAch+H73/MuKq0Zjyd0Oy021teI4og0TYmiiL2DA27e3iJLc9rt&#10;DkEQEAQ+7XabMIxYW3NzViCpjEYpHwTYutfsdLtsbK5T5AV7g4HrXNstrIVOr8dSr0/cilzyNBar&#10;Dbp2okfAeDLB832kcP+UlFJYqwn8kPW1dYQQpGnqCK/bxfed4jAvCowxTNMMrTWtdpt+r64uLRVr&#10;K6s8+vBDBGGIBWw9p9VutwhCn3arzcryMpXWFPUQsOd5RGFIFIasrKzw8LkznDq5wcpyn8l4ws7u&#10;LmmauTyuen5PCGdjn+UFxgqm0zT5/Fdf+dsLf4434H3PPv7v9zrtNayh147xPUWelewfDBlOpigp&#10;CaMQz3PJ4ZW2VMZQFi4aNcINR0vnFkJZVURhhMUynqbc2d4FwfSpdz//mxe+9tXLx8/foMEiGhJr&#10;AMAPfex7PzYcjp8rtXZyckBgUNbSDgMCpfCES/QVQBiGrC4v0e04410nc9culwqIgoB2K8YaQ5a5&#10;qG06TsrRZPqru/uD+865PPX46YdOrK//eKcTx05dGHBiY504DmvVnqua3O122d3bJ8tywiCg1Ypd&#10;YU7PY29vny9++QVeO3+JW7dvs7fv3DxmBTw95aM8j1/85V/lN3/nD/B8xUPnznFne5udvX38wOfO&#10;1rabC8sLitJVHZ5Vg7YCLIL9wZBut4MAsjwjCkOCICTLMkajMVVVkRU5QkqqSjMYDqmMZnmpz9Ly&#10;EmVZcOPWHXZ390nSjMFwTF4UeEpRVZooCCnLgmmSkmY5aZJS5LmrgKw1nU4HpSTGGPLM5dL5gc+J&#10;9XXOnD7FSr/vzl1W9DodNjY2aLUippOEnb19up0OQkqyokQIyXiale997uwffPkPL9wzAnr2mcf/&#10;Uq/TWhdAVRT4nvvRsNTv0e936bTaSOUUi57nURqD+0IJjLWuIrg2jCZTVpZ6DMcTxkmKkoozpzZY&#10;7nfxA8985osv/m4+2Hn5+PkbNFhEQ2INAPhjf/zHvuf27TvfmqQ5eVGihJvPEkYTBT6t0KMVBkRR&#10;5CrvIvCUoNtto6Sg22mzubHO8lIPAKM1QkiMteR5zjTNyfJcptn0n9/e3r9vx/TUk+eeWe71fzKO&#10;w/iJxx4hy7LalV45hV2aMBgMSZKUMIpZXVml1W6zfzBw9kqdDlle8urrF7l2/Q5lVbqS98K6ZGaB&#10;q29lLe9/3/M899y7WFleIowilpeWGCcJWVbw5JOPM50mCKUI/KDOx/IxQFlUJHlWu+BbptMpUkrW&#10;V1ec3ZOxaGNIkozlpSWWlvpUVcVkmmK05mAw5OVXX0cKxfr6BmdOnyJJcq7fvIVSHuvr68RxzPmL&#10;V5zPoudhcXNzICiKkv3BkCzNsFYghEQpNyd4YnODdss5nVjjCF9YgTaa/f0BW9u75HmB8jyqSru5&#10;qix3pDway4NhcuHrL1+6Z47W+5998i/0Ou0TUgpHmr7H8tISq6urtFttLKC1QXkeUkryssAYkHXJ&#10;ljB0aQZZVpAXhUsh2FhDKEWa5kynKb5Ustvq/N71yxdeOH7+Bg0W0ZBYAwB+/Mc+9rGbN299qKxc&#10;FBYGHoEnaYc+CkuZF0gp6HU7dNvO3qnTdhWEpYAoimi1QjylnFNGXlCVhXPPKEqEEGht1PadrV+9&#10;vTf8+vHzL2J5qfttq73+j7Q7cTgcjtjcWCWOW9y8dYs4inj3M0/x9NNPMh5PagcON9cVhSFCSpIk&#10;xfM8Hjp3hkcfPsu5h86xtrpKt9slimJKrZmmKVWl2T044OLlKwjpUgb2Dw4Iw5But8OFy5dZXV1F&#10;19Gks4IqsVCbDLtyLaORmxtcWuo7p440o9vucO7safccakLf2FjnzJnThGGAxbK8tITyfba2d7ly&#10;7TrjaUKr3UJKxZVrN/jyV18kKwpH4IGHAJTn0YojwiBEIAkDNz+WZhmT8YQ0zRkMBvzh117id37P&#10;lYG5s7VNHEYsL/XxPd/9GIhiwjBgMp6gjaUoK5RSDAZTryir/Z/8k3/2dz75yU/eVUX67DOP/ZnA&#10;9x4Bw+b6GqdOnOTcubOsrixjLK54qDH4Qe2bmGX1MxAoz6vnzyI8TxGHPmmasbN/wO7+kLgV025F&#10;WGvVF7/+yu9mw4MvHj9/gwaLaEisAQDve/7dP7Wzf/A+Y8D3fXxfIbAEnkBgMbpyXoqe7yT2nk+3&#10;28EaR3oHBwMuXrzMzZu30Loi9AOEUozHU6p6mNFYK4bj5IWPndr53FduM/d3OI5zT6zpfmvpz/R6&#10;7e7D505z/cZNqqriiccf4fKlK/zVv/Zf8sorr3Hq5AbLy6uUVYWUkpXVFaI4Ynd3j6IsOXvuDJ12&#10;BwuOSKUkjiIn59YaVRfxPHPmNMPRmEtXrhKEIZ7vMZ5MCaOIre0ddvf22d0/YDQeu3N5ijCMCEKf&#10;g7o+WL/bpxXFjMYTV57GC9jbO+D57/gQm70+e/sDtnZ2GE8n7B8MqCrNxsYG2oUodDodTp88SRhF&#10;nL94hdcvXKGsiaUoCtI0r+eyNNbYuqKASwdQnsT3PVqtmKV+zyVft9usLPf53o98J/2lHp5SpGnC&#10;3v6AonB+h0maMRPyFGWFlIrBaCqGk0S+9Orrn7py5dpdi2Q+9tDJn4lC/2FjDEoqnnz8Ud7/vvew&#10;duokrSBwIpZkymg8wVooynIuijHWuIKqnoeSguk0w/c8lvt9PM+nqDSj0YROuyU+8h0f+v3P/8AP&#10;fp5PNjL7BvdGQ2INAPgr//F/1Prc577wJ00tThAWyrwgS1PaYUC/ExNHEVVVcXAwZDRxDhnSGlZX&#10;luh1O3Mnio2NdXzPY3//gMAPyAs3n6Q8j4ODkfID/59+/dowO34NM2w+F0xWxOpfXF7uL43HE+du&#10;oVyOWqfd5uTmKj/4/R8hCgOStGBjw5nv7u/v43keGxvr9DpdBAKNZTgaczAcoqRHq912c2plhRCS&#10;aZLUw1wuj8q5cjgrqrLSc/PeXq/LUr9PFEWUVcne/gG37mwRhK5kTRiEaG3wPMWZM2c4GAz4xV/6&#10;p/zGr/4GWZFx5foNfut3/oA7d7ZYWV3B8xS37myR5WVtVdWn02lz6sRJNjbW6LRb9Gqhhzbg+x7d&#10;bpdOq4WbjXOlXKo6ynWRcOyGLCcJUgpWV1e4ceMmOzv76KrCWkFRFISBK06Z1/liBkiznEobdvaG&#10;jJNs58Ll2x/f29u767zY00+c+7facfyI8hS3b22zsbHG2soqk+GQGzdvMRqNKWo1aFlqhLCEoctt&#10;y4qSonCKyLIoiAJXBLNOcgYhGU+mKCFIS/2l/PUf/vT+hX/kfMAaNLgLGhJrAMCLd1JCnf501Iri&#10;LC+cg4UxtOIAU5b4yiX+WmNJ0xzP9+l1WqyvrSKlmwPxPM/J05UimSbOySPJoXa5mKY5pa7sv/i9&#10;r/1CCfd0hbj12qT6e39n498dDMdrVlesrS3TabdJ0oRet8v73/tu+r0ufm3hVBYl1rj5LikkRhvn&#10;3Ver8JaXVzixucnKyjJRGKK1ExYo30c6kWEttYfQ9+nWqsQgcBZQ1sLG2hrdritpUlWaOG45EheC&#10;fr+PMZpup0uRVyRJhpKSr7zwNX7jdz/DU489zIe/80N8ywfew4nNTdI8ZzpNapVlzngy5eat27x6&#10;/iJXr93AAmtr66ysrBBFIWuryyzXNbqKPCcvCqwxGKMpi5LA96l0yf7BgOlk6hSSRnMwGCEsFEUJ&#10;1lCWJUVR0G636LTbmNpoGOnSC5IkY5oWaGt394bpx+/cuXN3EnvyoT+3stx/VAmBlIqv/uHLXL12&#10;je3dXV782kvsHwzo9zrkRUGlXZSMACtcNXApJVVVUWmDkgK/JrK8dD90kILxeMqTTz3+pRe+sfOJ&#10;ye1PlsevoUGDGRoSawBAfuJk/7lTq3+sqvSq73tUVYXvSco8c501Fl9JpBAIKWjFEa04IoqCukN1&#10;rSxL8jxHIGh3uk4wIARaa5I0I8vLKxfOX/mfC0iOX8MMP//z8NzTj/6pKAoePnP6BJ4nkELSiiN0&#10;VXHp8hWuXLtOmma0W23C0Ckh4yjCrwUQM8RxTKfdptfrs7KyTL/fR0qFtpYg9Al8n2mSsLO7z+Bg&#10;QJrlaK3J8ow0TdnZ2WNv/4BLl69w49ZtlHL5ZUopuu02cRQThj5plgGWyWRKlqV0Ox08T3JyY5VO&#10;r8O16ze5eWeL/tISp0+ewArJcDSl3+/j+R7WUqcjuCRm3/NQnsepExsuYVq6UjGtOKLf69Lvuahs&#10;ud+n023TarXotGNWlpfo95zJr1cfp92JWa6Vg71ulyiKyPKcwXBAVbkoKM1y8qJiMs0YT9O9L371&#10;1X+W5+nNI3+YGh947umfXl3uPxGGARLJ1au3+NrL5/nqiy9x/cYt+t02y0s98jyn3W45v0oLVVm6&#10;8+SFiwyxFIXGVMapLes/m7OvKjm5ufmlr71e/t5063MNiTW4JxoSawBAu7/Wee/jZ348zfIznu+R&#10;5zmtKMCTgsATeFICFmuc3ZJAUpQl27v7TKdTpknKNM2QUtJpt4niFiCYTBPKWgE3HCeEvvfpiy9f&#10;+JUUiuPXsIgnnzj355eX+udWV/pY64QR3a6LIADiKGRzY602vK1z2YCiLmg5c50H2Nnb4/KVa1y/&#10;cZPdvT3G4wm+73NiYw1rXc5XGAR0ul3arVYtQnFS+pmnYaUNvu9z9vQpwjBiOpkilarrqnmkWU4c&#10;xQSexyRJwIKQiscee5hzZ047d5GyYjAcsru3T5JkBGFIr9fF9zwC5aF8p+Zzyk+JrxQ7u7v4nucI&#10;qNMhCAPaccT66gonT5zgzOmTRGFQR5Ju1M25i4CSgrWVFTqdDlioqpIg8J17f1EglZgPoaZZQV6U&#10;jCcpeVnefPny1q+UeXLnyB+lxre+75l/bXW5/2QYBvTqHyo7e/uMJhOWl3o88cTDbK471/04CvB8&#10;H086paornOkS1aVwddlEna5grSUrNGmdPN5utT93cXvtd5tIrMH94Kr8Nfgjj/jku6ZGyqt+4JOX&#10;JQiBUBLlKcIwJAicHDvNc/KyJMtzxtOEJMuojHECASFZWl7m3LlzrCwvMUlSsqJwDvQG535hmO45&#10;q7z7wmhjAt9jeanPic0NOu020yRFCMGZM6c4efIE1kKr1cJXnkumLgqMtgS+R6cV0+u0We73WFla&#10;Yn1lmfW1FXrdLlVVsbuzw5WrNxiOxmit6XU7rK2u0I4jyrKiLBzH5pmbultdXnKWVnnOcDgky3Ky&#10;LGP/YMBgNGQ4GjNJElq1CXCSps6kN46hzqs7sbnOyROb9Jd6tNot4igknabkaY6UkuVej/XVFbqd&#10;Np5SWGBjfZ3VpT7ddovA92mFActLPTbX11nbXCfw/ZosQpb6zqVkaanH8lKfzc0NJ8s3mvF4xMFg&#10;4IpjFgWVLomjiHbLeUa6Z66deKSqim4U3/NHhlQymDn/l0Zz4sQqzzzxMM8+9RiPP3oO35NMpglB&#10;4LskbCloxe7v0Wk5VxFPSpcw73lIwBMCa5zXpTEGpRQVsnzokXc1oo4G90UTiTUAYPxvLpebt72n&#10;2oH3PYPxmDiK8DxBlqT4nkQJsMYlqvq+jx84I9t+t+3ygeqO1PN9xuMJ12/e4catO1hjnE2TlC5a&#10;y/LXXjk/+jVI79lJAjzz2Nn3KqW+Lc9zgtDHGstkOnHGxIFHUZZMJmMiP6CsXNHJqiqdZZF0HodY&#10;i3OChDiO6Pf7dLtdtNEkSYrWmnarhdGmvjfhIigEUW0q3G613JCohSzNuHbtFuPJlDiK0FozmYzx&#10;fZ/xeEwyTRypSOe0P7ObmkymGGvp9Xp0O07mrzyF1obJ1Nk9GWPxg0PZfhSEREFAOJOppxkYQxSG&#10;lEXOq6+9zqc/9Rk+87kvcPHSJQbDIdpoVzRzPObgYMDB0LnfZ3lGnhdICa1WRF7mbug0z9w1JCnD&#10;0YQ8L5hMM5K8uPmlr776z0DvHP+7ADz/7sf+6plTJzfCMEBXJcYaBJZut81Sv1unaLhItyorXI06&#10;r3btqCjLykX0CKqyIkkzispSaENWVPi+y8c7ffbcJ375+t/+JBf2G2FHg3uiicQaOPz8J6uXLl8/&#10;EEJW1oIfeJSVxgqorEUoiecrlKoNaIVTkwWRM88ta0f5Gzdv8+nPfokXvvYySZqjrXBDRQgMAgPt&#10;5eWHH/i9GwyGXxkMx7z82iWuXr1BtjC/cjAYkec5KysrZFlOWeSYqkQKV/NMItBlSZpmDA8OGAwG&#10;3Lq9xaVLLgXAaM3mxgaPPHyOlaUluh1nV9WOW2ysr3PuzGlWV1fwPY/VlVVnnVRprAVjDIHvEwYB&#10;aZKiK43ve6yuLIMQHAyGTJK6NE1ZYqwljCKW+n2kFGzt7HD95i0m0wQlJVHoiEoKUXtPWtqtlnP0&#10;6PfcUGK3zcbaCpvrqywv9QjDCIGLWuLIDUku9bvEsbMECwOfIHB/p6oqybIUISyeryirkiLPMdZS&#10;lhWDwYDpdIq11s0fOpNk4TxJ7g4lVSeOI+I4ptfvEUU+3W6Lk6c2OHvWqSv73Q6tVuy8HsMIJQXC&#10;WmcOvZAeIKVww6BWA8YN77ry4UyybMhv/NlmKLHBfdFEYg3m0Msrjz16Yu37hRSxrxR5ntNth/hK&#10;4kkIZnW3BIDA4obzlKcIoxAhFWmSkqQ5cRS6jh3Q1jLNcvYORiRZcef6reQf5/n2PSX2AI+fW1Nh&#10;1PqLK0tdVlb6TsDQjvF9nzzP6k43ohVFtKOQVhwTRRG+7+F7Cq8uahmFEavLy3S7HaIopNNytcSU&#10;VM5RpHIjm87AuCDPc4q8IE0SJpMp+/sHTCfJfO5tqd9jud/Hr6NPgyuxEgUBUjoBirWQTFOSJMUP&#10;fIaDIZNpSpYXpFlGEPjO9T4vUNI5WHhKUpRFrdiTiNqAWWvtEsiLgu3tbW7fvkNZFqyvrvD4Y49y&#10;6tQJzp45ycryEqpOFfADdzxrnS2VxeJLhVKSJEko65SAMAwwFmcRZZ1kvygq8qK8fXP74OPT6XT7&#10;+N8F4Fve98xfOXvq5JJSCm0qVwHAU/S6bRfBK4WwljR196q1cUO0lavebKyLwrAWXWmSLMcKhZAe&#10;WVEhJEzeO8G0AADX/klEQVTTnOu7o1+7+ef+X/d0DmnQgCYSa7CI1TNntiwMut0OlTVoY1HKo6xK&#10;ylKDkkRR5BKCPQ+lJOPxmFYUEQUB49GYoiw5eWKNtbVVRtMpQkpXU2qaMElSJlkRmZPRA793Gw9v&#10;pO12m6jlbK6G4zG7ewdks5IqcTSf28krTVLkDEcjdvf22D04YJomaF0ySSZ1srWhrCpXC8y4X/1a&#10;lwjlzGqFhFtb23zjlVd57cJFhpMJYRTQard4+JFzrK2vonyPTrdNZTT7wxFB4NPtdBmPJ+wfDMmy&#10;AqFcoUnPD1zO03iKNi4ak8ojS3Omk8S5f+Ql02mK0QYhFGWhGQ2H7O3ts7W9y61bW2RZ6vLQfI9+&#10;r8PG2iorS31XPqbMMbqs5xxdpKg8b+5yn+XFXLEZt2Na7TaqduGP4hDPU6yu9Om2YzzP+S8WZcEk&#10;zdt76ah1/G8CwF9DuvNVGF3S77RZXe6zvryEkjCZjMnznMpUjCYjdvZ2OTg4YDKdOBss66KtvCiZ&#10;phnTLGOSOAUstbWY5wcIIRiNJsfP3qDBG9BEYg3m8B59Pnx6qf3D48nk1HA8IYrCepjLlZrParGC&#10;rzxX+NJTYA2eJ1DS/So32mAtCCXdxL6x5GXJeJqwuz9imqR7+1fT/7ko9u4psQc4fXpjs9vq/qW8&#10;rPB8RavdIoxCpBJ4nken3abVigmiiLwoyPIcP4yI2y2E55GXJdM0RdYkWlZlbUILSko8JbDCIiRo&#10;Y8iLnLIqieKIleU+nU4Lz1P4voc2GiHA8xRaa+qJM5LURVdaW5Ty6XR6BEFIVTqjYKnc3N2dnV1u&#10;3dkmL0rnYp8XpGlW57kxN/MNQ1cx2vc84tgZLK8tLyGFIU8zyqLAkxLfk2hdkWUZQRDMxRrWGKbJ&#10;lO2dXQYHA1dFQFe0a0PeJE2xCKIoRBtLMk2YTqYYa9hYX6PSxqlIh1NPY39r6/buG4ya/5c//uc3&#10;0tz/9/Is77XDgOV+l24cYXSFJyWry30EhizL6PecQTOA9Fy5lbyoKKtqbj81miQI5WGlxyjJkH5I&#10;UWmkklzeGvzLydbNLxy/hgYNFtGQWIM5nvhrH0hXLvETWZY+lhclvpIYXVGWBcIYsBZhXaKwqTRZ&#10;XqAUlEVJkiaUpUZKhfTckFpRaopKM5mmDIYTRpMJpTb7Nwa3foGiuC+JPfcd71pTpfzLcZ2PFgRu&#10;KHM2XOjmqSoQkjCOaHe7hFFIGEV0u13a7U5tVizqas0uv2ptdZWlpb5zV69cCZNKVwSBz/LyEt1u&#10;mzRLuXH7DlevXSOMQqI4ZqnfJwh88iJnMp2ijXaElBbEdTrBcOiikG63QyuO0cZw9uxZzp09Q6sV&#10;s7e3T5KmrK2tsrqyTKUNl69e5+atLaqy4uTJTTbW1px4xnNDl3mWsra8wpnTJ1nqdcAaqtIJWPzA&#10;p9KVUxQaMxe1eJ5XzzlFKOVK62g9cyGpsE79CdZ5HxptKIqKg9GUPC8ZjidhZvW/uHrp5jeO/12S&#10;ovyO0ydO/muh78VxGCCtJY5ClHDqU6lclYEsz8iyDGPACFvXcXPiGbe9JEkzkiynrCzaCpKiQimf&#10;SmuMMeWNQfJr060bXz5+DQ0aLKIhsQZzbP3Tr5XnnnjqjxtdPF1pLZQUGFMnOktBoJRzt5eynrcR&#10;9DptlCeJwsjlh0Uh2rg5EFM7uY/GE4ajhCzPsUbsbx0Mf4GyvKdjB8B7v/Xdm9W0+EvnTm/S6bRo&#10;t2KiKCQOnSDAkxJtDFvbuygpscYyGo2ZTh03Kinr6MaZEmOds0dVuvyxKAxpt9usb6zTbrdZXV3l&#10;7EPnOHn6FCv9JTqdDutra+ztD9jbO+DKtetcuXadvf0B1ljiuEW302JpaZkwDEiThJ2dHXZ3XR7a&#10;/sGAra1tlBTcvnMHYwxnz55hfX2NLE2ZTKZ4nuLbv/WDPHTOkdxkOmWapgS+j6cU0+kEsCRpxv7B&#10;AcPxCFPPBUatmDDwaym/xtYEpmqPwhnht6LYuZiYWjQhXCmdWe2xoiiZTKYUlUZ5PktLy3iBL5aX&#10;u58Pfmj5i1c/efVIOsS5zeUffPjs2R8BAoUgSRKnSvUURhs83yMMQ6jFMEJKtHEFMnXlasulecFg&#10;OGFvf4hUTkCkLWSldtFrVYEUk+vj7FfS29fvaxbdoEFDYg2O4NTjj/6gr+R7ASGdHxO+lES+R+gp&#10;l5jre8RRTKcdoY12AgTjElmHk4ThYExZaYIoAOsKH07TFK0tQojBrf3B33sQiX3kg88+k2fVzy71&#10;u/iedNGXtfVInqvObI1T8rVaLZTynDmutQRBQCtuEYYBnU7H5V15AePJmJu373Bna5vpdEpZlgyG&#10;Y6Zp6oQHec50PHEKw/GYLM9JknRexDIIAnrdLq1WyyXmZjkHgwOuXr0+VxxOk5T9fZf4C5a/+w9+&#10;mStXb3BwcMDBYEBRlISBjzGG/YMBX//GyySpE6oYq+m0WqytrSKEZW9/fy7Dz/OMwPdpd7pgDbfu&#10;bPH6hUucOXOKIAwJwxDf91G1sk/UPzaqOqcvy9y8k7OeckbCYBkORiRJgrEQRBFhFKEt3Lyxxeoz&#10;5z7+lV/7yhEn+2cfO/ltp8+e+X6rdWCME57M1ITaWrAGwyzyMhSVpqpc4U5TJ8pr4yK/oqyQSlFZ&#10;CyiyskJIFyGj1N71nfyXsu2rFxbP36DBcTQk1uAI1h9/6tluIL8bgTJaI63Fk9Qeg244yFOKOI4J&#10;o2jusp7lJaUjKeeh2HJCguFowqgWMmht0MYObu8P/u6DSOw7v+2DPxx66seUksRRTKvVIgxdGZEo&#10;8Om0W7TbbaIownlcgO95+F7ganlpjbCW/f0BUihaUYjv+a5GmnXDaVleoHwXCdy4eYvPfP7LfPbz&#10;X+LqtetM04yiNtf1fZ9Ou00YhuSFM//d3z9gNBphrJsbk1LUUvcerVZMt9thaanHh7/9Azzy8Fl6&#10;PaeO9DxFpSs3n5ZlxLGzgEqz1A37lRUHgwFJlhLFMd1um5WlPic21un1egjhhmmDwGd1dYVOx5F4&#10;uxW7BGljMcb9w1bCeRRq7YaCVZ2vJ1yGhFOa2ppYKkOa5+wNRuzsHXDlxlbvhVde+Z92zu8cUVc8&#10;9+ipHzp77sxHlRCe50m67RZaV5Rag7XzJHg3dFmS5SVVpdHWmRYr5VSSqrbQyouSylhAkpYVQiqK&#10;siTwves3hvJ/Se/cuzhngwY0JNbgOB767h/xW+Xkz2CN76IGj0BJfCnwhKitgrzaKULWuVuCKA5Z&#10;W1vhxOYG3U6HtCjZ3x+yuz8gSVKKQlOUFQhx/db+4O8/aE7siUfO/j83N9cfMcbQarXotiKXn+V5&#10;xFFEp9Om227RaXcJwoBup8vqygpL/T5h4OP7PkEQsrO7R6UrjBH4nk+v12V5eYkoirBSuk5Wa7a2&#10;dnnt9Qvcur2D8hRLvT5xHLGyvILyFJ7yiOKIOIqIopBuu8PKyhKtOGJzc53NjXW6nbabd1tzrhtY&#10;SxgGJEnKyvIS73/vczz5+GNUVcVgMHQiGd9jZXmJkyc3WV1Zod/r0O916XacJ+RkMiXLC0bjCdu7&#10;e2xt7zAaT4iiiLXVZSbTxKkTtRNTpGmt9LNgjTms41Wb8M5+ZHies4JySdAS6jy+0TjhYDhme3vg&#10;f/YPvvo3qRgv/l0eOb3xM48/9vAH4iAQrSik22k7UQmuinNRlRijHWEKQVa4ZGhjLLqqKCtXu6ys&#10;nEnzNM2pNJQWssIpFLOiJIriC7d2o3843XppsHj+Bg2OoyGxBkcQv+tDGyfF5N9EEBRFQeR7iHpO&#10;bDYfJpVCSYmxkOe5m4+pa0WlWcH+wZBbt7e5ev0OZR0JWARZngPypVvXxv8Y8vvmib3ryUd/bqnf&#10;XVPSzd94Urmooqqc6q52sRhPEjc8ZlxkleWupIiu3SFOnzpFK24hcHlXDs4bsSwrrHBejxvrGzzy&#10;yEM8/+wzPP3UE2yurxEEIRcuXubgYEhRFPie56Tz1oJw84J5kddiBeeO5Eq6BCjlIaVbH4Yhr752&#10;nn/0Sx/nE5/6PErCUr9HkmY88fijrK2uYq3lzp0t9g8GRFFIuxUjhKDdbhGHAa1WzMrKMisrq4Rh&#10;SFEU7B8M0FqTZhnD0ZjBaOQc64XzuCy1cwtxIpuK6TShLEpEnctWFAV5nmGsU0g6NaWm0pbpdCpe&#10;unj5bxwnsfc+cfqDDz109tuVlCqo8wOrskJ5CiEEla4IwwjP95lOEyxu+HD2NzHakNVq1yRJyXLt&#10;viPGkhYlCElZavwwurRbnvrHw2ufb3T2De6LhsQaHEFreeO5R1bin0bg53nhcqqMQRjjojDhfmEL&#10;hCt5ojXKU2RZxrWb21y47MQPIOl0WkyTFE+5qC3LC3wv+ML1W+OP39d2apXuIxtn/4NWHC499vDD&#10;daJyROB7+H6A73u1oa2m0poobuEpxaR20Gh32vR7S3UHq0Gqum6WQKDwfJ92q0231yUMY7I852Aw&#10;IknT2qTKUlUGrSsnWOm0CfyA0XjM9eu32B8M2Vhb413PPI3vB87Q1rrhxDCISNMEXRl6vS5FXtJq&#10;x/Q6PTbWV3n80Yd5/LFH6Pf6KCW5fuMWW9s7LoF5fY3l5WWyNGMycQpIJRVZUc5zwILAJVlLKQn8&#10;EF1VLudqmpBlLqqKoqieI3QehHFcu/sbi/I8Op02rTiu63cJqlKzezAgSXNXJ04birISxlz/b7a2&#10;qiMk9r3ve2RjZW3zY1VVRQCdtqtvppQbBkzTFM9zQ8zXbtx2hFu6HzJCCLzAd38/3I+g8SQlrwyV&#10;hbysQEpX6iYKL1/eF788vfnCfYedGzRoSKzBEZw6ufEXT671v9Ni5XSakGcZrSigFQbOwLd0v5bD&#10;IED5Hspzkm7P8/E8D9/3CUPnBhEEPsbgTIK1QQhJkqefe+77n/qXl7526Z52Qj/0HR/9gel08tPS&#10;8+LAD9zcFBBGTm7vXNGd48ad7d3ZMCVB4JJ8y7rTBFe9WHmKwPfR1jIYjdnd22MwGpMkOX4Q1ipK&#10;59gxnTrl4HSakqYZSvl4voenPJRStFodPE9x+cp1fvcTn2I8mRAFIUtLS85zMQxZXVnB8zx2d/fI&#10;iwoBdDrtufnw1tY20yR19lIrK/T7PaI4duVstHFFOj0PY9wQne+5oVEpJcbYOXmXlXYO/GHE8tIS&#10;a2ur9Ho9PM93s5e1QjAvXbQjpAIhSbOc4WDIYDjm1tYO40mC9HyU8lC+k7hfuXaLn/1zP/rf/bNf&#10;+8Jw8W9z5/ruM+fOnfyJfr8XpVlGWZV49dCy73sEYcBkmjCeJPR6XYyxRFFEGLi5yrJyKkkhBBZJ&#10;XjoF43CSkKQFpdacO3PSXrx+54ULP/D8LzRVnRs8CPf0R2vwRw9n/sq3xc9fP/2/hp748XGSiLzI&#10;ObHSYzwaIY1mfalLv9OpKx9XWGtotUKnlLCuitfMWzFJMqaJSwYejacYA3lRMknSv737ZP+v3vjl&#10;z6cA/9v//Ld+W0lPSk/KqtSyMkalaXECzMMrK8vq5q3b+Eri+046LgRQF4ScDSv6YUgU+BhAl05k&#10;oIREKEmR5qjAx1cexhqq0s3NKSlASKRyEnCtXWJwrV1BSWevpSvt6n0ZS1EWeMojCHzKsnIGxHFI&#10;p3adT7MMgcAPfIw2jCdjlPLwPEkYRFicojHLUoIgpN1uUVSuYKWUCotFIRDCNYAsz+vkbHc/EoHB&#10;grEYa4h8312vUs6fEDfaaYxTaoa+j0vPskjpSuhYa6mqkqIs6fc6lEVBVVnyssJKSbvdZppkFEX5&#10;2spKP+12usYYa6o8tf/wf/qF/2H93Nm/sbGy0l1fW2Y0HtBqtfCUG2q2AsbjCUmWEoQBWrv6c9ZA&#10;kudUpas7lxearKjIS800LdkbTZ23plAs9TrV+Zt7/9XXP/sHP3f0G9qgwRvxQPufBn90MP1d8djZ&#10;E2vn0iwXxriSJlJJ+t0OK0t9lPLI8gJjDGEY0Ot12dxco9vtYJFM05zBcMJ4kpDPZdyHsNYipRje&#10;+MPPz3OPkiQnrSrn2VdpsrxkkmZmZ++AazduEYYhQnloIygrQ1lqKmNxpvMSP4wQQlJWtWy70lRV&#10;3UlmBUL5VJV16snKIJVPGMUoL8AiGU+SWnjiqkM7lbiLdsrCKeuq0jmvl0VV1yozhEFAv79EEEQU&#10;RclwNGUySRiPpwyHY5I0d8RkBUXhEr6zLEcIRRhGSOlRlRV5XpIXlavnlRekRUGS5/Pm+T5WSrQV&#10;FJWhqAzaANJDKR8jJMZKysqSFYaidGVvkB7KC8hKQ1a6aCwv3dyUsQAS3wsYTRKyUqOFxNbznBZJ&#10;q93m5ImTDIcJaZYxGQ3pdtt8/He+3B6Opmr3YMB4MsHWw7qldtGhi7Lc39YYN4RILTwB3DwhLjHa&#10;CUJErU489JCcTLMsbW38y9l3pEGD+6EhsQZzWLU8xsrbd3Z2TdyKUJ7HuTOn+Ykf+0F+5t/4KT74&#10;/ufxlHLkIATGWm7e2kJrw4kTazz2yFnOnT1Jv98ligKX9Fpj1rHFcXSbP8t8KFH6vpBSiMpIkWst&#10;rPQEgtiPYiGUT5IXZHXp+qzQVJVFa7AorFAYA2VNWpW2SOnhByFBGOEHMUJ6TnlnQGs7b0WpyYuK&#10;IAgJApdj5XmuNpcTPtSEVtdJc2pH5+mXZTmTqSO/sijJsgJrLGEYEcctPM9HConvh3jKQ0rl5hCN&#10;I0hr3XxilpcoqZD1nJ2UHlJ4h0vhIYSHEh7O/10hhEIID4QCqdAGKmPnrdSWyuCiS6e4AakwSEoN&#10;RWXc8KKxVBbSvKSoDFYIhPSotGE4GrO9vceNGzdF3IoZDqfs7Q8RQtFeiu3G2qrt9/sgXRHPmYDF&#10;WOsUkfW1GGMxxtUoKyrn8Tj7Isyeb5oVLtL0XAQvLGhdFjzz4cb4t8GbQkNiDeYYvPDrV6PnPvzz&#10;V27tvuwpha4MO7v7ZFlBGDo7pzAKQQryoqLIS6wVpHnB/mDEne09bm/tsrs/ZDiaMp64OfnZ8JgQ&#10;At/zMv4zjsxzVBUUlXM5n6ZpO0nTFa21zIsCpXyUFyKUj1BOnFFpS15o8rxCCIWx9brSkVmau8hm&#10;mmTkRUmpXfSSV5YkK5kkGVleUVUVWVaQpjlpmpMkGVlWUJbaEY4VFHlJUVRUlcFa4QjIgKljSWMs&#10;pq4C7SkPISRVWTmlZJrNa2eBQFeaPC/mNbWq2Xnq3C6jzXxZaUulLZNpyjTNyXKXc5Xm5fzeponL&#10;z8uLiqLUjqCN+5wjdmerpbVBaydWyYuSLC/mn4laHRCKvHDX7MrvSGfV1XFVtK3VLK+uMp1k5NNi&#10;cvnKbTMYThkMRyAktk5uNsZQ1tGYkgK/rlQNYGr15iwdoKhcaoPWmk6nTbsVORJ0Dvf2wt/6D48k&#10;WTdocC80JNbgCP67f/df/4Lpnvo/T9P8BsD5i1f5x//br/E3//u/x2//7qfY2t4jTXPKskRKSafX&#10;Zjye8I1XLvD5r3ydl167xM7u/rzQ42wS31MK31MEgX+EwLJCUyHRFgyKPMvjJCvj8TRla2efSZqT&#10;pBlZntfmsYZSOxuj2WttXdRhZlGJtpQ1EWgjQCiEcsIFBAgpUZ4bVpx3ssZgauFKVZZUtZRfCOEU&#10;gHlOkedu/qiuPiylh9YuAilLTZo6EtTG1uW4BGXp3OWFULUU35G5Ui7qmxGM1o6EqsoRpq7TCeRC&#10;bp5fC2c8pVzECAjpIZSH5wUoz0d6gYu+hIdBUmg3vGhxeWJWKJCe+1HgeWR5yTjNSNKMvH6eZvb8&#10;KiPytHTOGkIwmE555qmHR9oaLZSb+3Pu+e5POrMZE8KZDHe7HTzfR3guJcPihh6zLJsnQSulCENX&#10;YFXWKRxIcUQR2aDB/dCoExu8AfmdKxdP/vrvDGKdfm8nDsO9/QNu39ziYDCkKMq5Uz0Ibm3tME0z&#10;wiBgY32Vh86c5OSJdeI4AiEo8rpGlvIwxqB89ZsXLl77Cp900dhP/tgP/ZvS84W2WtYGIR1tzKq1&#10;kBcuYnDRi/M91G4s0Q35CeF894wTz8+qONvaO1Eoj7IoKWqXeCf1dvZY1kCljSspIw+FFIAr4FlH&#10;Fp7nzYe+dD0X55bOVsmYWtRimXsDKqnwfX8+LCmEI8qqqhOPlYtQXP7cEU6flypxhURdBDM7d6Xd&#10;+WbLmSBFG0NVGUrtoquiKt08XqWxtVAEMStOiqshJkQdUbthviCIas9Dia3JtzJ60O22C2utzdKM&#10;LM3s61evfCIOW39cCBG56tWBU6qq+plZg649FHu9LkmSoY1bZ6ylLDTj2uYLJEVlEVIxGE0ptcZT&#10;PkLIL194/fw/OPJgGjS4B5pIrMEbIYR97aX8Nzr9pRdu3tpBKkV/eQnlB85pwbpf3MPxiNBXrK0s&#10;8dDpk5zaXCMOffI0ZTwcMa7rQYnaMUJJSZYVG/z8u+ry0GCMFXmRiyydVRw2IvA9l8fV7jj5rAFd&#10;WaqyoioqisJ10lZbqtLNkxnj5rqqWvxRFIayKPH9wNkx1YWK3a99VQ9raUbjCZNJQprm82FDFx25&#10;lqY5eV66jlk5d3hPzfLUahJTbl6rsk4QUtTDlKPJBGPcUGmWFaS5O0epnehkPJ2iaxd9t9SOmGrb&#10;LK01QrhrN8ap+mb+kOAMf6VyRsyWmiiMwWgwdW3msijIi5K8dASX18OSSVaQpDnGuMTvvNBMk5zx&#10;eEqapFhjiMPIDidTVzJGeARRxMEok6V2w6JhXTfNPZNgLmRxll+gpPOzdEOxzveyMhqMq97s+T5Z&#10;lrN3MObgYISuNAJL3Omcn30/GjR4EBoSa3BX7H71H91+7fylVzzf1xrJrd0BuYF2v4MXeISBIAo9&#10;hDHEvk+epezvHTAeTxiNXCHKc2dOIIVgPJpw5vQmRVkhjDizuXnan51HSonVrvNSQgqJTPMkzaq8&#10;oBO3WGp3aUcxgVTYCoq0Ip3kTEcp4+EEWxmqoiTPSnSpMdoirEvGFtYl8prKuPBjNu9Uaaxx64SQ&#10;bp7NuCG0onLlY8q6tpYVEiskpTakeUGS5eRltSCkcAINZ68ksELOhzOF9NzxSnc8hHJu7bmLDqXy&#10;5+QyE2XMFIhumBTysqDU1aw8yZzI5ma+eUFR5FRVidYVlS7QpqQsXcvKwrUid8cqS6r5EKDE1FFp&#10;kedUZYkfBlihSLKctChEELS4s7OHttb2+0tcuXLDZkVBGAaMxlPyrOTxxx/nPe95D2trq7TCGCV8&#10;rl3d4rd/5zNcu3qbdJJRVZbxOGE0TjBWIoQizQo00tmYBT5xGKKEZTIaNSTW4E2jIbEG94S/uv5P&#10;2+0473a6dLpdgihEeh4Gi1QC35N0O21MpTkYjJmMp/Vwn1O4Xb5yjaKsaLed52AcRygln0rTm3PZ&#10;YlloqrxEF4UoqwKjTV5UNk2mKePRhPF4Qp7lGGMJPI8oDAiDkEAppFAMBiNGQ0ecbv8pyTQhSRLS&#10;NHNzWYXLiSpLt6yqyr2v572s05U75eCxZrRLQL5bmw3lae08Co8vZ3NE91oe2jFZyjryOtrqfesI&#10;a/YZd4w315zhrmtSSqx0UV1eleRlURsE1zl3to7ijLMJKwoTp2kqkC7yHE2nZKnJW+3YhmHohj2F&#10;ZDxxf/dWq4vnBWAhCALarRYC6cQqlYuYXUQsnJRfSKIwREhnsuyibsOZ02c/e+SL2KDBfdCQWIN7&#10;IvjXH/2DrKzu6NIp4quyYppkpGlBnjtXjFlEEPgevV6Hfq9Dp9Mi8J1owFpDr9t2naqLIM598IPP&#10;L0RiVhiBMIA2CG0qWxYFaZaSZCml1qRFwSRNGU2nTKYJeZ6Ta1dDKwwjgiB0snbpxBPOF9ElZC/K&#10;6rWuVYC18tBaJ6Qo61bVuU7H22z78TaPiKryDa3Sd19/ZJ/KKSSPn2+xHRJXPf9VN1eFWVMZl1pQ&#10;1euONzf/5tIG3Iyhm7vS2lDk7h7c8d2Q7eF7S5ZnrSTNUEpgLUwnCaNkmoeBb2RdaPPK1ev8/X/0&#10;K/zdX/hfeeXV82RFTlUbGy/1eyjl6ro55WM1HwoFl5CtlKu87XvKkae1yQuvXGyEHQ3eNBoSa3BP&#10;fP7P/LdpK25/XilFt92i3W4RBSGtOHRu6/0epvbECwIfay2DwYjJJCGKQjbXlzl9cpOTJzYoq4pJ&#10;kpFmhR9F4VxFkVeVs5iQSgihKCrjZ0Xh5ZUmLUpKXWGsRUgn5NDghseynPFkwixr2tpaHaedi0dV&#10;acrSiULyvKAoSpewfKTVydO1IrCaKR7rpTvWjDRmROGWWtt5WkBZHRKJI0v3OXcd9166YcvD+a97&#10;NVMPIc6jsHpO0tbzgIfRoIvc3HXMiChnmqZMplPG08QpPYuyTj1ww6La4KJCY8hLF6GVZUng+cPK&#10;WoSVVLrEyXlEkUwzO54mGGtptVqkacbtO9tcu36T7e1dAMIwJMlzhJRU2rgh2MqJcpwWxkVleanJ&#10;6ki7qiqk511+9cLtxi+xwZtGQ2IN7ovlZ97/C3nhkpuppegzWGt56NxpVleWabWc999wPKXSmrXV&#10;Jc6dPc3G+gq9bpskSdGOsAatVm9u5ZGkuRinuZikU5IiF2meq6LSKi8r8rJy7h9VifQUnV6HTr9L&#10;GMdoYcnKksFwxGA4YjgaMZ5MmCbOYSKtC1kmaUqSpkyThGnihhkXW1k5p5C81OTVTMLvSKzQ9dyY&#10;qclrYelyz5xa0dhDMqm0IwOXbFyLNO6xnIlLjkdPi22mSpwtj6831n1+Hq3V12Cs2z5NUkbjKaPx&#10;lMFoMrcCmxFiVacllNoRel6LPipjJxamnnDuGqXW+MoHz6+Gk6ndH4zmUdVzzz7Be97zDMZabm/t&#10;YIF2p42uKoRww5dVrSI11qk+XbMUhXNAmQ2RBnHrd/r2jGPCBg3eBBoSa3BffOrF87cmk3RaliV5&#10;njsLoiRjMJ6yt3dAVhRMk4SyrIjjmNWVJdbXll3Bwzxna3uPm7e2ub2166r4GhNpXc4jscpqDGCE&#10;EBbQWGkFQnoK6SusdPWlhqMJO/sH7A+GZGWBF4T0+n1X2TmOaUWtOofKd8NmVri5pDoymi2dxL6W&#10;pNdRlIvKaoupapYg7KK5wyE8997NIS0M682jNheNzaO2ev2DlrpOENZ6Ni92dFlVTjKvF5blbKkr&#10;ispQaX3PpbYCbZ0IxeLmoaRybidWKLIsn0erSZ6R1H/jvCyqpChsaUDjXFEshqW1flRUlUzTrI6S&#10;DeNpwnSa0GrFLC/3SdOM4XBI3IprSb9LfpiVgCmNE684Eje1UbTFWvLdg+k3trZ+u4nEGrxpNCTW&#10;4L5QS8ujpV73pVbsalzFcUgrjvA9hQVeee0SFy5dZ/9giMuJcs7pB8Mxl6/eYG9/wO7+gDTNWOp3&#10;sVpvXLlyYS6xl1IJ58arMMIKZ6fkfPyEUqgwoMIyTlO29/e5s7fH/nBIkmdURuOFoWuBjx8EzlHd&#10;95Ceh/TUfCmUQihXotoK4UpVS1nPhRm0capEbVz0pc0sQnJDhpU+3G/2/nAuzRGGW/9WlqV7PRuS&#10;vMuyKLWLkEo35OkiVPc+L932vHRpB7NlUen5e62dV6KlzhWzUGpDnhdMpwmjxLVJ5hKe0zQjzQqy&#10;LPfyohTT1JV9S7OCNMtYW1oKlvtdEQY+VaXZ3FhDeR5plhGEHv2lHtM05dadHXTtnSmEQEqBrEu/&#10;mJrEdZ2SEAQ+WmviONz6zNfOXzv89jVo8GA0yc4N7ovNs9+enzvBmcnB6MO4LgisxZOSoijotGI8&#10;5dHttggCnzRN0dq4IpnGstTvIWv12drKEts7A/9r3/jDXzWmugrw0Y9+58+URgitjSwrLYuy8tI0&#10;XTLGBJUBq53Dux8GhFFE4PlUxjBJUjeEOJownkyZThPSvKAqK7Q1TukmnEehwVU51ta5UbjlYb6b&#10;tm62x2DAinnkYLBYA9o6Gbq2zn1DW+0iPWvmkYaxLtHX2sP3FpeovLj+6LK2a4L6eE4Rqa1z/LBO&#10;rFfv57wqnSBlcb2LsIw93G5mw5zG1nlpFbqaJSI72f50mrk8tdkQqNZuuLSy6Pr6wzg6qKpKx3Fo&#10;q6KwpansV7720qtPPHTyx5TyQrDs7u2zsbaM7yvu3NlhNJqglML3nZOIey6uarRLInfzoLoulDpN&#10;ctqdFkmasrGx/oWL1zb+Vj56OT3+PWzQ4F5oSKzBfbF/4Yv66l524qGTq99flWUU+j5Yg68knTii&#10;045ri6E2CMF4MkUpydrqEivLS0ipSOpf83/40usYi+h2O1/b29//PMD3ff/3/awWVupKy6IyIq+q&#10;IMuy5cqYAKQrr1LP7+h6eM/W+WVe3UlSp4FV9TxaluVM04xkmjpXj7J2Wa/q+aqawJysvJa91ySg&#10;jTufNvXcV7WQgDxz7JjNbc1a7dzhjuNEEqb+vHvvPBLvurTu87omEXdt7n1ZRzJuju1w7qusRR6V&#10;K15JUZVOjVmVlIUmr4r5cpZc7YYlXbWAoqqwxrme6FoMMiNVcOSPFURRtNftdPXO3p71A98udTv2&#10;zs070V//v/zHH3rp5VfEjVu3ObG+ShD6SOnI0/M8ur0OQRAymUxdBXDjXFLcXJ0jM22cgrTVajEc&#10;TVnp9/TXXr30L29e+L1fWfj6NWjwQDQk1uCBiM891jm33P6+qizXPCWRwhL5Pu0oJM8LfM+RSVHk&#10;rKz0efe7nuKhc2eJ45CtrV3SLMdaGI0neJ4P1r60vbv7WwDf/X0f/tmqsLKsjCiNkWVRxlmerxiL&#10;J3AyeGoRiQE3FDhzTLe1x1RtpWSFi0hcDCSxwrnVF1Vx92VZzvPDKlPnf1nryLLOEbMIly9W73eY&#10;T+bmipywY0aChxGWu+xZdHS47vjSWtDWgHGR3fGlNe74WrtIykVgjgSNdVZa80jqLktH1nX0eWw5&#10;i7jMzN5q9hydSYqN4njPWK2rqrIYaz0l7MFk+s+piu/Nszzo9zoURYau0wQ836PTbhGGQf03ok7k&#10;rsUmiwnl9RxiqS0gkEImSdD5L7auXLi4+N1r0OBBaEiswQNx7kf/k7w/fvWHjK4eEQiwhjgKaUUB&#10;cRyy3O8RBM6SqdWOydKMS1eucfHSNaIwdJWZpSLNclf7y9hXtra3fxXguz7ykf9Dpa0oTCl1ZWSR&#10;550iy1asENL9YneRl619BV1HfqhycyIORwazOR9noChAOH9EQ50fdpdlaSyV0a6kia5qqXy9NBqL&#10;dJGRcWRj6mFEg8AuRFzWuIjJ2vqarbh75HVs6RSCC5Hb8WWdDzZfLkjo3b25e79Xc9HbscjxWGR5&#10;SGDu4RlHQDYI470w8HUQ+taU2iZZav/Op9L/8PwXfv0JXen35FkKWAyWMAyI4whrDOPJlDTNnHdm&#10;WTnlY632dNZgtb2XcT8ygsCnKMvtz3/4O/6PTSXnBm8VjbCjwQNx4dz+3iTJR3O5dJ27ZOvE4qp2&#10;W+902gjg4qVrvPLaJcqyYljLuseT6Xz4q9Ll6uzYWmthjBZGC4G1oiqqWIOyxsn5Z5ZLLk/qcE7L&#10;Dae5jris3SZKYyitPrI0oo407rE8rjp0yccztWH9vlYrOuJw652oYybAOKowrOY5ZHVC8sL6xeXM&#10;2krXBHW3ZVGfv6ivb56bpl00MzvGvZqLyu7djHUR5YzUKuPqgWljMRhGkylFViA8SRD4/Ol3/2l9&#10;8eqt/VJrgigkjAIn8qkjPM9TxFGIUoosL11U6WYoHakai56pJKUzSPZ9D6O8T/HzP3+Yv9GgwZtE&#10;Q2INHoyf/3kzmSZT3/OtV9s9UZe577RjgiBAG+P897QmiiPOnTnB0089xs7ePvuDEXsHI7IspyhL&#10;JHZzdmhhwQgphBACY6U1NgSEtW5cy9Ru865Trqhq9aDrbDWFrqispdDmri2v9H1a6eab6mikqt3p&#10;Z/NarmOvizzWhOHmqlw0OMttmudZLbQZKcy8GO/WZurG4+sX28yjcUYss+hpRuh57dt4r7b4+Tc2&#10;5/hh5hFZ3ahFIKURZeHql0khEErylQ9c6rzn3U9+exw5lWorjlG+R16WpHlGEIVsntxgZW0ZKZ3x&#10;s5SuFI+Uyrnn1+VohJIo5Qjw0Sff+4+OfukaNHhzaEiswZvCOC3Pe0pWvufqWgW+h+e5WlBRFOIp&#10;xbi2hFpfW6bf63Jna5t2K6bdigh8jziO8KTEV/7qzFZeGyNsUQrrhg1lqXXg+MvNh7lf+HW0Uroq&#10;wbr2PDQWykqTl67A4ixqK2r5e16VdcTixA3Hl2UdyR0SUk0UNQkZ4+qWVVU9vzSPkFxkVM4ipNqC&#10;arEtWlPdux3mm927HRr/Vnom6HASfUfA9fDq22rMHfLd0GbdtMFoIyq06Cx18aQkL0tGowk3/+v/&#10;ei2Ow3NJmjEYTTgYjpFS0Iojqkpz69YWV6/eYDgcI6VESIVUCuEp57ZfqzZd3phAKUWlzdY1ufr6&#10;8e9cgwZvBg2JNXhTGJXRP6uMHmutUdLZTPm+z2SSMBgMyfJivm8cRfi+z+7egDiK6LRbTsFYR21B&#10;EASra3++A6ALLbS1mEqLqtTS6ko5QnEdtZuDwzm0L/gMGuNGnkqjKeshxdmyWlgawNS1xt6wtE59&#10;6KygZnZQrhOfvX7j+9m+bqjRDe0tJE6/jXY8+jrajMsHq93t3eu6lRXg5gHv1d5IigvN1IRcR62V&#10;mflLGiqrRVVpMR1NyU2FrgzCWuudONFqd1ry1OY6Kyt9lySujcvPU5LReMKV67fZ2t6d/42ohTmH&#10;P0jceWfblRf+/utf7TYuHQ3eFhoSa/CmMDj/xRfXVtd+Iy8LjHXVkYVSnDl7Gj8O8aOQbq+DQTJO&#10;UhCCXq/LwXDMaDwlTZN67kojpPAm1WdWAQqjhdZGaKOFwYrCGGnqCEmbBWViPUemtesMXeXk2bbD&#10;ob3Z0qn/rEtGniUlH1/WkU6p3ZyYW9bRVR11mbmjhttvcVnVnoOldhHXbFnVyxlJzN6/cTmLqCpn&#10;jnyPpTYu2qt06dbryuW5GUdkh/Nzb1zOBDB3XWpH9rPITBtDaRypGW1FVWo5SrP5PKQQPg+tnFA7&#10;d/YEQJ4WnDqxQVVq9nYPkEJx6sQJzp7YoNOKDyOvurnju79hNY/4StPpdb947VNbwyNfuAYN3iQa&#10;EmvwpvHxT3/hv/ekMJ6v2N4fMJikfP3CZUZZwcFkyvZgTNRu0el1GSUpewdDWu2Y0miWV5bwPIU2&#10;mlGWBM9/8MxJACOtqKwROUIUxggrwEpZzzNZ8qKiMiClwvMCN4eiLUWeM5lO6/kc1wHP2owcyqo6&#10;sv74tiNttn42JFm5Ui0uR2vmh+gIze1XH2MmLqmXrhaYi5qKqo7SZnNmd1sa64Qe91gW9bHcZ9z6&#10;cjbnV0eJpZ7Nnbn5PSefd8usqMir2t1Dayc2MW64tLKu2rSLvg7TAgC3zVq51F9ibzjGU4rKVtzc&#10;2pNh2OLgYEIUxpSFJQpadNs9FApdaaRURGFE4CmyLENXJUo61w6XjgGDcYI2hqIoLg0GO19BNKKO&#10;Bm8PDYk1eNMwB3d2JtNsbzAcsXswYnv/gO3dAbe290iykiAMqSrDjVvbHOwPabdiJBD5gbMdEoI4&#10;imhHgYxbqlMfVhissMYKYxBuGMw6m6TaINfM54+cc8ZMeGFrVwrXjs4fLb6etUrXnXe91LW4YRaF&#10;uCG22ltxLqQ4GuEtLp0Ufhb51ed7w9I4Kf69lrUb/YOW7t5nz8NijHvvrsGpLGfL2ZDgYvQ6e++u&#10;vxaGLN57PRdY1ISotSGvKjGaJsRxSBDGmMpSXB1I31PisYfPsrm2RuiH+FIhkdjaYcVUTuSTZhnd&#10;TosgCChLV8UgyXKsECz1Oiz3uhZTvfaLf+Ov/+Gxr1qDBm8aDYk1eNMI2isHyvc+N5NmV5VGCVx1&#10;5bxEAe0oot9pE/mBKxJmBXEYIa2kKip8qTAV8sKL50MAWxpRGiOM1kJjhLUIa505rLW1KrCqqCon&#10;3nDDdI7AbE1ys1bVc1PHZeSz9Yv7HrbD7bMo7fgx79XezD7zIcO32Ravyw2BLq4/er/HXx+/tns/&#10;g7rVpFppNxRqjKEqS9BC7B0MAHjyQ+8OH3/4jHji8cfcd8JXBKFPGHiEoU/ciuj2WvT7Xfq9nktd&#10;MBpjcQrFuhoCwGgyKfPSfG7tyW8bzVc2aPAW0ZBYgzeNyZ07O+1+77ettVoKQFt294Zg3RdpeDBh&#10;NBgTeT6dVgurLWvLS5zcWGV9qU+33Wal36PTilUkRJdZgq02QmsrTKml0Ua66MMRmYsgZtFVHbnU&#10;BAd1DbGZ9Hxh3+PNLrTD9Xf/zOK+b+joj5NcPe9173YXQcVbaLP7dq9rR/46+jzc7s41ez27j6re&#10;vtiOPqtaAHKXZ20M6EIrA6IyFYODIUJIEXlmNYh87+zpk5w6fYKicoVPZ0VAdW2VJWtpvVASz/Nq&#10;JaLE1D88rLUMRsnoyfd8x98/+i1r0OCtoSGxBm8J17Z3t61hVJQV0zQl8HyeefxRvu1b3s+J9VUu&#10;Xb7Opz/7Va5eu0UrjkmTjCIrKAqNrTTCgjXWy6f5OnWyc6W10KYUlS59bbS3KNaYEdYi4cw63ZlY&#10;YL5+JiK4CzGZmdnvkQ7bJVC7uaRZoq/zU3Rqx1k+2t3bbLjxX3V7w70tPpf7rDt8lmZOZjO3k/mz&#10;O/LaqLzIsVIQxiFCSL7yhc8/9bWXzoe7e/ucOnmCKApptULanZgw9GuneovFPaOVpR7ttqs1lxcl&#10;WVpgjKHTatFtxRf+0f/0t24c/441aPBW0NhONXhL6JzY2NjotX5ISrXse4pWFPLqaxf59Oe/ws7O&#10;ASc311hb6pMVBQf7AwajMcPRhKIsSbKcoiiZTBO5Pxi+Nk2T33rfBz/w75Ray9IKWWT5kq6qrqV2&#10;Pp93vM7uwRjtTP0Whht1XVxypil3ycqHirgHtvrz92osyMPv2h5g++Q+f+/2hhXHmp3J1BfON7/H&#10;Ok1gdo2zdYvXPnsWzNy46u2zzwiXseXe4xKdrQVhLVKSoLypNdoGStk4jtSXvvSHcZZnz42GQ3H7&#10;9m3KMsX3JGHoo5RCSOFK4CiXFzaeplTaMJ6kICRFWWEt+IFHhvpvr168+Dl3gw0avD00JNbgLUFs&#10;nuw/vr7yI9ZwwvMkZ09ucnJzjVOba/S6HdIsY3tvnyzL6fe7COmGkJb7PcIoBCnxPCWEkPsbP/SX&#10;fveEP/xzuTbSWCuzLF21xkZAXXKkjsBm0cNM3LAQWWh9KBvXR6KsNxLObJ2uI7PjZDc75mLUcni8&#10;e7QHbH/Q5+8XWRlzePw5iR17bWpxi+O8w3u8233cbZ2gXl8/78UfCEDaiuNJURXWk5JAEVy9ebur&#10;BKdfvXCZi1euUdsgE4YBQrq8NFPnp2VlycH+EG0EaVYSBiFZ5pz1sTb98tf3/moxubNz/DvWoMFb&#10;QTOc2OAtIbl+PUvSpEjSlMk04ctfe4mLV65z+fptXjp/kTvbu3i+Im7HTLOMdtup06J2RKfbQnkC&#10;IaXQgtMXfv+XT2pjhRRSGK2VqaqQep6r7kSPkIQ2bm6omisWj88DHc4ZHR+Cc2KF+rNHSKQ+Vu0C&#10;sjin9K+m1UT9gDYTZxyqK994f4f3ePfjzubQzH3uc6aIdOe0qqi08IUvWnHMaDL1MGap1YoRQrK8&#10;3AcgCkOWlnqsrK6wvNyn1W7jBz5SStqdNlEcYawbTkyzjDwvWNtY+2SHxxsCa/CO0ZBYg7eE+MyZ&#10;vKpMoZR0xQ2NYW80RvmStfUVrIRcV1gJo+mESlf0lzsEoYcfeIRxhJWgbbWRD3bWMVZUWouyqsJK&#10;a3/mylGUFXlRuo7VukgD6irBtcJtMQpxSxddLUY3x103ZiKJI+vN4ZyYy7E6nBMraqPde7VFZ4+3&#10;094oBDna5uTyhmjxkJjuJvZYVDjOSG72HGc/ENxSujaLvmr/RItFCESSJGgsg9EILwilQcRFUbG6&#10;3Mf3PdZXVui0W4xGE3a299DaDYOmeYnyQ6K4RZJmLC8tUZYVcRTR7bT4xus3fv/O3xT7C1+tBg3e&#10;FhoSa/CWEG1sJL7yct/zaUURZ8+cZGm5S1lpkjRFY5ASpIB2OybJUqIooLfUxfM9iqrE8xStdnTi&#10;0WfPPVphhLVGWq0jY8wbvo+zqMARk63tqA6H4RaGvo4MDzKfbjq+bvH1GyOaWTtOHvdqs2HJe7Xj&#10;xz3e3DXeux0npzfXDklu9gyOPp/DdbN7ddczUy66PLKy0kosSOKFNcoa05VKonwP3wvYG4wIgoCT&#10;J0/Q7XVJs4I0Lykry87egEmSM5lmTKepE3bkBWlWXJ7Y4Ev81D9xUsYGDd4B3tBpNGhwP3Sffjoz&#10;SuRSSnzfY38wZDAcMRyP8APFM08+zNNPPMLJE+ucPbPJ5sYKZVVx8+Ztbt2+w3Q6wRhN4HuqJeV7&#10;rTbKaCOKogxm7vWLROM65cOIZDE6cSRwNPqaddKzyOwI4RjtapLN950d/27RzIwE3ll7I8Eca3ch&#10;vsV2fJhwNpw4a4fXr+vnpNG6Nkg+FrXNzueurX5G8/t1FQNmCdLGKTAlCGGBQiMKbSUQqTo3LAgD&#10;8rxge+eA0SgBlHMXqQxK+QgkRVGR5RVJliMkWGOtxnw9+TbxpePfrQYN3g4aYUeDt4TWn/mP5cal&#10;r/wpa+yTxhp0VfL4Q6d46rGHOL25BsZw7dpNtnd2aQU+K8s9irzAU4qV5SU6rZiqqkjSHGvM7eWV&#10;tdXCGFkURd8YEwtErbqbuU3Uw2B1Jyxm0ZWp1XlzoplFWUejr1lHftiOb3frZrD1m9n2Bxnsun3v&#10;12bnvEerhRX3aovX9cZrO/6ahdpdR/dZhJ01a+e/YmfKReohW4RACFF6gT+QAltVlQ2lal2+em0l&#10;DEPhex6dVoiSgktXbnB7a5eiKBlNUg6GU9I0J8kKjIEky6mqCiUUaVoUhRa/ePHjn/ndhUtq0OBt&#10;oyGxBm8Jo0sT9fwZ/09JIZ7ylaAqCoo04/btLfb3D5AGQt9jpd/mzMlNdKVpRSHtKCKdJuzu7FNV&#10;mk4c0et0UVEsKm39vCyXjDG+QKLn0YMjIHA9rK17/tnSEd2MEBY7/zfOId2rzbru2WtjZ6VC6tPe&#10;5TNHP3//fRaH4+6KOZvdu93rCPc7/mz94XXOKapeuvVKHA7G2DmB4Qq9CWGkFPtGYHVZ2kDJ1tXr&#10;N5c6sfNFbEUR6yvL7B+MSdMchCLPK/KiojSWLMuptCHLXZ6gEIIkzcbeyuZ/evPi+a35iRs0eAe4&#10;+7+ABg3uge/+a7/vnb7wt/+JNeaP+UrwzGPniHxJq91mY3WJXrvD1tYWL73yGrdv77Cy3HNJz1nO&#10;1eu3KcqKhx86jZI+r1y+WXRPnLwxLa2aTrOT2uiAmsRmfn9zgjIGbTTSutwoawwWnKs91MTlrnGR&#10;YMwsz6rmC+q5oUMcLRdy+Hr+8r6QD/gXJBZI4m6Y5XndC0oe/fyMnOYkVZ//yNzVXYhNuMjK1fiq&#10;XwOEynPbpcAKgZByTmJCUARheNHzZGmqyq60w83PfO4rJ9aWeoSeYrnbphP6GD0ri2MQUtLptFG+&#10;YjSegBUYa8jSHN/3GA5G57/y1RefPHJxDRq8AzSRWIO3hKuf/Pvmqaef+NOBH7xrqdvGFBmdMCQK&#10;Ai5dvMxv/9Yn+MY3XqUdxzz+8GmXNIsk9DxOndjgvc8+w7uefJyqKDl/+bryW11dGbxS65a1Vtp6&#10;GLGak1g9PzSfR5rNbR0S14yUFiOgGWbbra2TeY+xk9t/NixZ778wF/YgzBKF74XFa7prO/6BY1ic&#10;H3NJ4McTnt1w5+EzmJHx/e5hYd38uRyuMm6QEyMxUqqBJ5XWuhKhr9bv3NkJ260ITymiMGA4GNOO&#10;IqSQ5GWB5/koT5FmBUnuyvaEvk9RlFhrUSr41evXr3/88GwNGrwzNCTW4C3jkYdO/lgrCJ7vtSOx&#10;vtwl9D2iwMdWGk8Knn3qCb7vu7+TD77neaq8YDwakSYp3U6LTrtNWbp6WL1+l9uDSVhq62tjfAzC&#10;2Jk7/Iys7FyMYQ1Y4xwfZuu1dUSySAwsRFWLBDfD4usHDTfeLapZxP23PpjEHoTj+x6SVP16cZ83&#10;vOaI4e4M7p6su3o7Gz61C4Rs3eesMMrzBr6nKrAy8tXG1taO12nFKCmIg4CVXo8o9CkqTRxHbGys&#10;YKxlMEnwfZ9pkuL7PmlWUJWaJ598/j998cWvXjh2SQ0avG00JNbgLcFaxFc+8S0/9Wd+8oefbQee&#10;2Fxf4rXzF9jZ2kUh8FCEfsje1i6//Tuf5KWXXmWp1+bk5hoPnTnF+9/7PEmSIqUkKTQ7o1Tmxnhl&#10;qYW1FlMnMwtrXen6snIdrTFgTR19zZR9MxI6VOLNZPNu+2z9TKV399f3I5NFErl7O7ymu7fj+x9t&#10;h2rBuzdd78PCusXrcs9mxmY4WcxsHs1axIzNLIeUW7/WVmMwGFf4Zt6kECghEViTF3rQ63e01VWo&#10;tNnY2t4RZ06s41lLOk2x1uD7CuVJhpMJB6MxwpMEYUSel1QaPOVT5BXWmOy12+n/7eDOpSY/rME3&#10;DW/8mdagwX3w9MnWB/6r/8df/4XNtdVnV5aXWN1cocxLFIrJJCGb5Kz0ekwmE776wguUeUp/uUcc&#10;hxgE65sbaCOYTFN+6V/8HjenJcNck+eF69SNKxlijEFKSV4PQ7nO223X2s2HsaBOpO7YZ6Qwg1mo&#10;Dr24nOH4+7cKp6V8+7i3bMPh+IzZXE14bG5s9tq1w/ezSGw+DzbfR2CFrXsASyA9pJAEUiGlxEqJ&#10;FVReGFzu9jvZ9OBgw5d284U//AZPP3SGfhzSjl2R0tF0CsLS6rTRwP5wxGCUglCEfkQ7CkmnGZ4S&#10;L1+/vvGxW7c+fn1+0Q0avEPcf9a5QYNFWMR3fde3PHfqzKmHtdasrq8zGgzxfIWKfHqdNhsbq/i1&#10;jN7zPFZXV9Ba4/s+73r6Cc48+ghxFCIlfPD9z9dR07HoZJ7f5Jbz0x8jqMX3xwmsDlKOHHdx3/m5&#10;3mE7nrz8llsdbd2rHb92U7f739fh85ld53y/N+zraHTxs7PjgcVoI6o8i6Ripd2KicOAaZowTVLK&#10;SrO2usTa6jJSKvYPhhR5zvrqEufObNJrx4DLQ1OeIozbX42ip5vaYQ2+qWhIrMGbx2P0/sLP/sxH&#10;wiDsrK2uYsqSdqtFlmYMd/cpyhJrLBdff50XXnyRLEsBwwff/x6eeuZJyqpCT6YIIdBas9TvzgUb&#10;xzvlWefLPFpa6KyPdcL6bkm8x44339faORHcjQz+v7ktPqfj13/8GR4KVer3i8ea/Tiwbphxtn72&#10;jHW9zRortDFeluVKSimi0KfbbSERsxLcfPoLL5BlKQ+fO8mJzRXyomRvb8B0kgCgpJuvjCKfOI4v&#10;RVGUHvlONWjwDtGQWIM3jXUZrq1ubn40yzKW+j32Dw7Ii4I8z8jzDF2WTJMpu3sHeJ7He9/zLO97&#10;/3vx4giAosi5ev0aRpd0Ox0C3z/WiTrYhWHCxc71sHM+bPpI532UlMxCpHO3Tv+b09w1vf12/Hh3&#10;b4v3tXj9d7u3o/scPpfjEdnicY/DGAMYEfhemBelmNaGz4H0CDxFv9eh323z9OOPMEkyrt+8g6ck&#10;6ys9LJbhaESR50gBeZkjhSA3Yu/ll/6z8vi5GjR4J2hIrMGbxi/+zb/xfJLkD1VaM01S0iThtdde&#10;YzgYUpYlO7u7XLt+nbzI2NxcZ+PMKWS7xZe+8EUunD9Pr99DSkkcx7RbMePJGHuXPKnZ8JYxRwmM&#10;Y1EY1MHEXaKve3X8x9fNA5K30+56vLfW3njQu7fZ/ne7h9m6GZHdfZ96eeTc7nlbK+brtXXzjQaL&#10;sUiLWcbo5cjzpJKCVivE8xRGVwwGI9711KOsLXUZDEfcubMNGM6cWOPU5jpR6BN4iiIvsMZw887N&#10;vHaxatDgm4aGxBq8aXTi/l+Oo0C2Wy22d3aw1tLrdmm1IjzPI8syBsMRWZYzHI24cuEin/+Dz9Bq&#10;t1hbW2U8GlOWBe12zPbODlev3XQHFtZlDc+aACHdemNnAvBZvpeZUVndGWusdTWt3Gsz38fM1y3u&#10;c6wZ/fbbbE7Mvv1WGX3fNttv8b6O38PhvTu14Rv3OXrvpm5zMjsexdUJ4tYaqrKMtNVLcRxJpSSB&#10;7yOtQVcV4/GY3/3k5zBa895nHuPcqU2qomQyHiOMJvQV6yt92nGAlMLc3h688RdLgwbvEA2JNXhT&#10;+Nf/0o88FAXxe8qqYpokvPb6BW7d2WI8mfDKa+d54cWvc/HKNXb399ne3eXV1y/yiU9/js994cuE&#10;UYixlrKq2DyxwfVbt3jxay/x/d/z4ZqQHA4VdwsnPhZ5Ha478rbexy2pI4mj2w8/c/xYbxtzdd//&#10;/licHzx+/Yv3Za29x70vRGDHIGZS/BpW1MnU4KoGVBVplrF/MGAyngCC5X6PU+urvOvxh5DAeDyl&#10;321z7tQm3XaEJ2Gp22ZjbYleu0UrDnVZ5dXieRs0+GagyRNr8Kbws3/6J3/u9OaJ713q9+TZ0yeJ&#10;PI9r16/ziT/4LPv7B4zHE27f2eH8hWvs7Oyhreba9Vt87Ac/wplTJxmMhiyvrJCmOaNxwubGBl4Y&#10;8+uf+DyFdT2tMYaqqtC6mg8bzofKZq+NcW7tsxywI1dp3xBlzDpt97o+ljl0j3efundzkeA9/puR&#10;gzmMAN9qewNjH8PifcyeyeLw4iwiXdz/yOeObUe4pIDZsdzZ6+12tr0mQ2sQEsLAx5cSJUBaTSQl&#10;rcBnbbmH73v0ex3arYjRaMSNW7cpixLP8xhPEnZ2DgiDAGOs3hmM/3k6OvjDw4tp0OCdo4nEGjwQ&#10;//df+/eWn3ny6fcHYeglScKlS1eQUnLyxAm+6zs/xKlTJ7izvc9gOObcuZM89sQjjKcpfhRhpWKY&#10;TBHKYzAccHtnh8FohBWCVquFWejEZ53tg1wy7oUjnfU94ObZvom4y5ze/9641x28mfu/F+41U1VV&#10;GikFcRTS77bRVYW1Bk8J4ihAV5rJaIzVmlMbqzxy5iTLvQ79TszDpzc4vbnKxkqfbis2vSD+V/+w&#10;Gvz/PRoSa/BA/MP//Lfee3rzxONKKaqq4mA4pN1us7m5wbPvfhfve997eOKJRzn30Bk2T54gbsVc&#10;unabuB2TpBk3b2/hBQG51nieRxTHKKWYJhmqNqR9R7jHMNliVHJk/ZF3/7+DIxHXkS3v9B7nk5AL&#10;n3OvjDXkRUFRFASeh6kMrSggDgMCpfj2D76HD773WZ57+jEee+QcZ09tsrm6zHKvw1K3jbQGU5UU&#10;WW7v3L7z1i6rQYM3gWY4scEDsZcMv/Wnf+JH/2RZFHFZ14bygP39fW7euc1gNGYwnJBmBbu7B2R5&#10;yfnL13j3u56g1Y7Z2dtjbW2VJM3xg4hW3EIpn1Fa8JkXvo4W0lUV1jPRxkzEsTAcOOuoF4bWuEfn&#10;vbjmOJHNdj/+uXvhvvvZ48OZbwdvjsCPO3PMUc/1Hbp1HDp0HF8eb9QWU1IIhKjd7aVz9bDCXVoU&#10;+lRVhdEVnThkPBiy3u/RDUMEcOPGTXwlOXFinY21FU5srPHEow9z5tQpwsAnjlp0Om18X03Kyv7K&#10;rTu3Xjm8+AYN3jmaSKzBA/HhD7xP6bJUURgihGB9dZUsz9nbP6CoKq7fvM2drR0uX73JF154mYPR&#10;mF6vy97BkIPRhOF4ysFgxM7uPgeDIVleIpTC8zyUUrXz0UxV52hhvu5IWyAwa2sScXM3h8tDtd5h&#10;SnOtVlzYPm9vOMdbaDMcX/9W2vHruUdbvJ8j9yZsPRY4m/N7432zMI93SPPu+h9Eoap2q4/CgLIq&#10;wVoGwxGD4YjpeMr+7oBbN+9w9cpVbt24xfBggC5LfCmIgoDQc3NpoRdshZWs5agNGnzz0JBYgwfC&#10;GPpXrt1oDYZDdnZ3mUyn7O0fMJomFKWuS8+7X/CD0Zi9gyEGwTdeu8RrF66QFxXjNEUoSaktaV6Q&#10;JBnTLEMqFwHMoq63O7R4t4jJHfMw+lpcf7j9AW2h279rq6X2b7/VfHyfdvy6j1873KvEzBufyVE4&#10;IrsfxklCGPos9TtUZUUQ+OzvD9jbG5AmCY8+fBolJePBhDRJmI7HXL92g6tXr3Gwt0+WZaSTBF2W&#10;g9deu7R3/PgNGrxTNMOJDR6Iv/Zzf/m7lrq9H17q90QUBLSiiND3kFLwiU9/nu3dAdMkY5rkjKcZ&#10;lTZoU7E3GJCXOasrfYqioNVqE0URUnocHAy5evMOl25tUWhLpfWRjtgl55p5R2yZdeoLkdhdOm+3&#10;6Y0d+PH9ZtvfHmUu4C7nf0t4QNHMGRa5/W5Di4fDhEfXy/r4x4cSZ/vJ2TDiwnCiELPqzlCUBb1O&#10;zHK/S5UXPPnQaYTWLLcjVpZ6eEIiBZw9vcF7nns373rmcc6ePkW32yEIIk6dPEUURayvrrz8cz/5&#10;F37xf/gXvzStL71Bg28KGhJrcF/8O1/+H/2HtoofKIryeyaTMVVZsX8wYDgccf3mbYqqwljY2xsz&#10;miSEYUhRunWDyZROu02/1+XqtVsIKQnDGM/32d3b5/L1W+xNUkpj0JVGW41cEBfM5sisdZ24ExbW&#10;7+dktUBEQjj1oa1Zr66QNWvWzEqUuLZIYLPXb1ha9+Zey39VJIa7vXp5eOWyvkc3r3V49bM7V3Wk&#10;K+rPzfab8ZREuPxy4aJgId1+VrhlGPr02hFL7QgPw/d/14fotyPWl3us9rv86Me+jycff4RTpzbp&#10;dlq0u22WT2yyvrqKkorxdMp4nFCUxSvxazf/yT/4ymfy+cU3aPBNwJv/F9TgjyT+zg/+XNwK2qeF&#10;gf39Ebe3drl09Tp39g+4dnOb3f0JN27skuYVu3sjhuOUfr9PaWB9dZ200Fy6sUNWSa7f2qesLKNJ&#10;wpXrtwjCEAlIKfCVmuciCSwYR2ASiZRivlQoJNL9X6j5lJCoCWdGWIdt9p9EisXmOvRZc/WzXKfu&#10;SM4tBaI+7t2Xrtd/++3w+u7+39FrVm9os/3c9bq2eP+u6FpdL2z2rCwIK/CEQOLm5oQ1WOkeoBbu&#10;byIlCK3pBCFVktMNI1b7HZZ7HVqtAGMrfA+sKVldWWYynXD5yjVsXpKlKQfDA4SCzVOr9Jdaa3/j&#10;xX+4cfz71aDBO0VDYg3uixPnzoXJdLI+mSZkaUYchaRpwc3b26RFwWSSEoUhRltWlvoEQcCla7cY&#10;TaaU2rJzMOLarR2mSclokvHVr7/Ciy+9yvbBkO29PYQQKOsiARcl4IhMCHzpvp6y/po6mjn80so6&#10;unCRhkACnhCoetv9mzjSFo/vaODBS2pi+P8kjt+XEvWybm5dTXXi8H7VbLgRi0C7KM8adF3V2dbb&#10;11eX2d07QEmBkoITGxusrfQ5e+YUo/GYr730Mp1OCyEgCENOnTzJ1tY2Fy5d5vSpU6yvreJ5AuHJ&#10;d332G9vvP3b5DRq8Y8jjKxo0WERrpApj5d7NG7e4fPkaWZoRBT6m0lhjKYuCTismS1KKsqDSFaPx&#10;GN/zCDzJ6RMnMFqT5jlaa4bjhDTLmUwTXnr1EhwZBnMQQiClRLyJHLJFQpmvWygG+UcBx5/Rve59&#10;TsL1ZjH/EeC6AVkPO1J3DAIn1FlfW6bSFs/z+PpLL/PYo4/Q7Xa4cv0WvaUeg+mU27s7SN9HG0Ne&#10;FqyvruL7Hq0wYDQY0W21en/2T/zwI7//3d/tza6nQYNvBhoSa3BfXLp0owp8mayvr7J1Z4e/8wu/&#10;xN/5hV/ii1/+GltbO+zs7JGlCXHk0woDNlf6nD6xgTWW/eEIozVlZdgbDNneH5KXFdMk58r1LV6/&#10;fN2pGmscF2MswkVbtT9w3Qsvdt7HO3Lu05l/s3A3Av1XCblw38fvfx6h3mX9cczIDNwwoqifsRCC&#10;LC9Y6nUJfI+iKNnZ2WPv4IDbWzuMkpRWr0t7qYfwfKyASmtCP2B5qU8ySZAIjHbzlB/97u/80Z/5&#10;0pfWjp+/QYN3gkbY0eABmJqf+omPvedb3v/e7/vZf+un+WM/9L089dg5dFHwB5/9EsLC9Ru3nGQ+&#10;TTHaIATkZcUjZ09x486O886zlmma027FJEnKtVt3aHU6nDi5Salrz8S6RhZzdaIrISIWJPgck50b&#10;Y48O79VkOOuU702LMyzu4V6/CWH9vL3TdOeZMOPezS602fuFiGmBxIQ4+n6+XBxyFaImKgHY2jEF&#10;F/VKiVSqjoLdtN3GyjJJkrDcbZNMxvyJn/gYn/rU59jZ2nH5YpMJ3/XhbyNutdg/GBCHEZNkSjJN&#10;6cQxvh/QCkP2DwYoLzj1nd/9/lf/6W98svFPbPBNQ0NiDR4E+8lPfv5966u9j22srgolBCc21vjY&#10;93+UP/njP8gTj56lFQY8/vAZTp3YwBjL7v6Ard19er0u/V6XbrfNNM0YTSb0Oi0sMBxPWFlZZnV1&#10;FQ1zEpvBWFeY0XW1R2FZiNpqMeK9cL9t98Jb+cxb2fduuFtktIjFzUeIqcaibddiBDXbb5HE1FxO&#10;P2su8kIIpFROXi8lUkpwqwl9D18JpLV4QvDh7/gWbl6/wZ07W1y9ucWFm7cII5+y0tze2mJnZxes&#10;pd/tEvo+GNg8scnVq9eYTFO5vnniQ4M0+cT581duz2+iQYN3gIbEGjwQmyvd5971+MM/uL624oe+&#10;z8H+Pl/68gv8+q//NmWecePGLaRSnDl1gm63TRgGSKW4eXuH0yc3GE9TJknOZJJQGIMxUBlDEIRs&#10;nlynMhajj7rSzznKHLOYmicBu2hrFqkBdQR1CFFHcG8Vb+UTb2Xfu+Gdkthh5HW4zxEim4ljagKb&#10;RWEzElP1diHqOciF/ZUUVGXJmc11ijyl14mJo5ClXo/d3T1eOX8JLQUvvnqBPM+wRjMejVldXmZt&#10;eZk8yzHa4PshB8MRSV5w6vSp4HNfeGHr1fOXP+muuEGDd4aGxBo8ED/ykW97zyOPnfvh6XgcpElC&#10;Jw45feokzz7zJL7n5qkODoYYa/GVx+nTJ3n43Bm+8eoFKmOZJhnra8v4vs/e/gghJSfWVjh9+gRR&#10;u402lqrSaK1hTlaOko4S292HE5mRiVhgvxp/lEjs6NDi0dczdeKsSSkBW5OaRKh624KgRgo4sb6C&#10;KSuWex3nkbi2ysH+Ab7ncf32FpkxpGVBtxWzstznsUceJvQ8rl27Sa/XIfB8sjxD+QFxq82Fq1eL&#10;g8nkn3/lhZe+OL+JBg3eARphR4MH4vrtO50T6xvRZDwlCnzOnj5N5Pmsryzzgeef50/82I/wV/79&#10;v8DP/Bs/xaOPnEMpyY0bN/nA809zMBixurLEcDQmSVN6nTYKwZ3dA86ePkHgB0RhSBD6SCmptKas&#10;E6iFECil8JSLCmQ91DUTd7jtdf6YlG64bKETFqJeL2efP+zAZ00IR36WwyQzcZd21MfwsClh31Fb&#10;9FFcnP9SdaqBEk4O79pMQn943uOY39cxdadLXzgWpQkxdzKZraMmfk8JAk9RVZog8Km0ptKaVrvD&#10;2voaw/EEKwR5pdnYWOfli9fIC825s2fo9LqkWcr+wQAD9Jb6nNhYByztVltcvHTVn5+sQYN3iCYS&#10;a3BfWIv8rvf9vY9GYfSDg8EBv/7rv8uv/Yvf5tTmCusry3SXe9y4cYO9/QM21jfo9rq04jbSU5w8&#10;uUmeF9ze3uXsqRMs9XukaU4cR+zs7nP61CZh3KLUmrwoKEs3LzaTeh8PrOxCZDUfblwUcdjDIcW7&#10;xTeLHbXD4Rzc4rY37jdbN+vwF9cfvn57OCSUGRZVlYeEM1917FprIq4JbE5SC0Q1i8IWSVzM0hDm&#10;7hwz2ykJ0g0zKimIwgBPSXwpnIlmt81wMGJre4ft/SHDJGF5qYcnFZ4QDAcD1lZWeOzRR1hdXqYy&#10;hiiKKa1le3+fwWhsv/D1V79+/dqt35nfRIMG7wANiTW4Lz760e9Wt66e+Egrjr73o9/5HXzkO76V&#10;Sxcv8Ssf/01WltqYqsLzfZaX+uzu7fPK6xc5e/Ysp0+d5PULlwDBS69fQlealdUl9gdDlITN9VWe&#10;efpJrJDkZUmW5xRFOR/iAjeftTjnddT/0N6FqsRRIlvoyGewc0IQh8Sw2OEfe323dWAXIrR3hhl5&#10;sBAtufWzcx+e527XcvyzYkZEs31qReLsWIvRLICVoObkJkCAV0dxSgo67bh2U3GRoCcEe3v7HBwM&#10;yLKC27v7BH5A4HlIBLdubbG6usTZ0yc5GB5wZ2eXyhpKbRgnKdM0Fy++/NrFq1dv/jN3BQ0avDM0&#10;JNbgvvj7V67K7zn9gQ8/8/RT31sUOVu3b/MTf/zHWOmE/NzP/3fsbG8zGU/4/T/4At94+TWefvoJ&#10;lldWePX1C9y8tcXO/gFKeQzGE9733DP4SnL95h2Wum0G4zHrm2vkZUmazUjMdb6mJrBFiFq1uPj+&#10;CK3VI4KL6xY7fRY+MyOHRcK7G0EcX3e37e+kLZLPG8/zRrI6/pojJFVvm72+C4EJ4Zw3RB2Rmdqh&#10;w5GbMwCWQiCVG4pd7nXxpEApQeh7GF0yGo0ZTxK0MUzTDKMNeV7Qbbcoy5JuOyKKQ7IyJ4wjkBLp&#10;eVTGkGa5eOm1y69dunT1l2nQ4JuAhsQa3Bd/7Qo8t/XTH5pMkh94/OFzXLxwgZe//hJKCs5fuMzO&#10;3gEXLl/n9UvXuL29x4VLV7l05RpYuHVnl2s37pBmOV/+2kskaYLveSRpyv5gyO7egHc/9wxlpUmz&#10;nKqsFvLBRC25Pzpte1yncfSti87ssSBtseOn3iSEmNfYcua3jjSORln2yPs3bq+P9Q7a4fUtktbC&#10;8cXRPLLDZGRqP8g3R2Az0nLLhc/IhXm0eo5RSImvFEpJlrodrDF4UhIHAUmSMp26lhclWOi124xG&#10;I6QQeL6i3Yro9rs89PA5ev0ehdEu2i5K9gYjXnzp9ZeuXr3RkFiDbwoaEmtwX3zy57H/9p//Ex+8&#10;fWP7h86/fkHcvHmbz372i/zhi6/wHR96D//Nf/nX+df+9E/yJ37ih3n04dO88PXX+LXf/hQ7ewd8&#10;49UL3NrepdvpsNzv8dqFq1y6cgOwpGnKv/FTP44XHZsT07P6XDOCmnXfs3dHxQiLw40sRGPzj7od&#10;68XhfofrZ6R0uM/x13dbN/v4O28LQ3/iLuetL/UwQXlxu/v8fP1sTqwmMODQxb4msVkUNm+1OlHN&#10;kpyVIzRPuRaHgfNlFOD7Hnu7A9IsYzxJSJKU3d0hD50+QZrlpFlKWVYIaRFS0O21CVsxUkjanS69&#10;bpcoatGO4/N3Nk7/052XX3Zy1AYN3gEaEmvwQPzWZz71vp/7y3/xhz7wgfeq0xtrPHzuNKaqEELw&#10;vueeJTh1kmRvn5XVVf7Yj3+MV167wO3tXX78Y9/Dj37se1hd6WGNpaoqvvV9z/I93/kB7tzZwRg4&#10;89BZKuuSncuqRFfaJTkL15keDim65SG5zVYfzw47JECBAOE6/UXM37vNCOGOMevYZ/sstsV1x1+/&#10;ExwhocXj1+1u5LX4epEEqdepY8Q4a4vDiLP9pZR4UrnhwzoKk1Lg1ZFY6Hv4vuciMym4duMWWZaT&#10;pRlpljEdT1lbWmI8TTAYirLEYEmzjIPRkPOXrzAYjyjKkt39IePRlL3dg8m//M2vfaIY3t6tH0OD&#10;Bm8bDYk1eCDWNvonP/xt3/r93TDqdDttirzg1IkNsjxnY3MDPc2wxjCeTnn19Yv0ey3+r//J/4nv&#10;/ch3cvr0STY31tnf38caJ9cWCMqqIgxDzj58DmMsZVlSFIWrT2YM4Ia9yrpYpmU2lug68dkrYwxG&#10;zpjN1Ls4ayaLO86c9oQjtqO0Z+fR2GztjCgWsbjubtvfLoSQ2FqYMb+7mlxtnftl3rDdRWh2/rom&#10;N+FKtyyS3aJiUSzMi83EH8qTSFUPS0q39KTE8xyJBZ5HKwoIfA8sXLl2k7LU9d+rYm11hbwo2N7d&#10;o9VuISSEQUAQKIyx+J5ipd8HKbl9Z5s0LciyotWL1BdfffXVlxefRYMGbwdNnliDB+Lv/O3//MU7&#10;N25dHE6maGNZWVlhNJ0ymiYcjCe8/Pp5zl+5ym//3id56aWXyNIpVhdMxkOKZIwyFZEnSCdT1vo9&#10;nnr0YR4+fYqXXrtI7AeEnsJXkkBJIs8jDAOUklTW4HkeSkkQAiskSnl4no8nPSev9wQIixHG+Rgq&#10;nKlwXYfEU7WqTjn6EqIuPyLcEJlSLhdtcQhNSTF/vUgId3s9z8d6E00qNW/K81Ceh5D1v0JhofYr&#10;tAJkff2m9me0GDQGhMUKW89l1VHVXJCBSxsQBosGYZASpHJCDakcYXmexFMC35MIY6C291ICfDUj&#10;MA9fKPKixFMeeV4ihaQsNaPJlBtbe3iBzzjLSLWh3e8yTTO0gTQryNIKZSXLnS6hF0JpWOn3efTh&#10;M/i+6Ftbrh79ljVo8PbQkFiDB+IHfuAv3pLKv2W0sQcHQ85fusQ0SdjZ22eSJCRpQhD4bG6ssbWz&#10;y6c/+xVu3rpBvxNTFTllkbHS7xIFPgrLcDhiNBo7QcBwSFkUBEoRBSFB4GOMMdYaK4RAeQrpKUdm&#10;nhv2mqno3NDXbGjMgqxFEMIR1mxeyIVZbu7MEdksHjuMyI4T1HE8aPuDsPiZxdezTLVZ/S6XswWz&#10;ySJTX76uP2fr63AlQx0RS+HuW8pZ8vfhc5lFXPPncqwpz8P3JL6n5hZURhvQBm0sWGGTrDDWCowV&#10;TJOMvChRSlEaQ7ffpbKawWjK3sGYvf0he/tDDg5G7O0OuHDhOuPRGCUknTjGk5Jut5NOi2RS32KD&#10;Bu8IzXBigzcDc3q999QH3vue7wp9pTqtmCAM2dnZ5QPvew+nT55kdWUZrTWjwRCs5bu/60Moz0NX&#10;hu3dPfb2B3zpq9/ADwJKrXnl9csMxhMefuQhrBB4nodQkkprq7UptJCplCJQSglVz9O4DtvZJdnZ&#10;kJvEdefWdfazeSFwPfcs+nLr3b7zYbj5OoHbs2aM+ecPozdRy/GPbX7Tze0/O98sr6seFhVHtx3/&#10;7KwdVSK6z3i1ce+MuGQ9JChmc18zMqvPP3M+mR3HCotSHlKp+b5SSaSnCDwP31dZGIY7npIi8P3w&#10;xa+/AuCSoD2PsixI0gxPKpb7HdpxSFmWbr5smrCzd8BgOOb6jTuMpwmT6ZQsz7eu3N79xSsXrlx0&#10;d9ygwdtHQ2IN3hTuvH7t/J/8Uz/8b3c63Xjj3Fm6gU8Uh2zv7HHuzBmiKKIVx2ysr5AkCUIIXn/9&#10;Ar/5W7/PF7/yInv7Qy5dvckH3/duPvi+58iyjNJYTpw8YY2QGimElEJoizCQhXHrtpBCYm2kpBSH&#10;nXQ9NySkG4qbkRRuGFEuJO3yBpm5mxObderzeaYFcnCfcp8X9fbZhxfJwK1eJJUHN+bkdchWso7C&#10;Ztf3BvVg3RZJSizkl8mZ1dZs3/q6Folqtr+sLbgOt7kEcrGw3quFHFEYEkahDaN4J251rnQ7HSsx&#10;q1958WXCwGOp1wUhMMaQZzm+p4ijEE8Kljptnnn8Yd77/FN0ooinnniY97/3WT78Xd9Ou9ViPJ1e&#10;/F9/79P/oDwYbbsH0aDB20dDYg3eFIZlOfmxH/zIj66trDwU1J1wv9fn/IVLnD1ziizL8X2fKAz5&#10;0le+ymg44t3veprv+56PcPLUBitLPa5dv8nZ0yf57g9/O2srK6ysLlMKqla3d7HQVZnneUsbIy02&#10;bfU614RSE62rFpYQJYWqc7tcCLYQYUFNOv9v9v48zNL0LO8E73f9lrPGlpFLZWVWqbRvSAIJzCIW&#10;N9gMNm4byXbbYGiP6bZnLo899njGV9sjdNEbY182NG7b0GADw2JTMthGgMQiUSxaqlSqRbWvuWdW&#10;LrGd5Vvebf543u9EZKgEKQTdkyffHxwy80TE+b44VMadz/vcz/3srybpfkjzzm5+6If8/g/3A8dx&#10;8YUWP/S71zjwdehEIj7odn7//zlotjj4AMgW370WPTqR4p/3oNci96Hg9Fz3fXX3tfi+GYn54nV5&#10;rMLicaMQ0ZkoZfeeeSGEV1JxnWXIVQalpC+y4gqTcms86Adn2xOPPPoUemWO4aAPYy3apgHnDKNB&#10;H71c0dGykrj37uM4ffcJvPn1r8Fb3/om3Peae+G8x0MPP4rPPPrUw0/sXvw3uFG1i//AEok/JKkn&#10;lrhltq698lPOOWzv7kFmORjjWFtbRW91BYPxCM4ZKCVw7z2ncfz4Ubz1nW/Hja0bGPZK3Hv6brzn&#10;XW9FpuiHplYCOzvbKPLMD0bDS73R6PFiMHg86/VeHKyMX1I6n+V5sd0fDM8xFqwQDEwKyGjC4FJA&#10;KAklBWR8XgoJwePHF0ds+z/Au2qje46/StUjFseW9Dj88cMVzq08sF/Mxd/H1zr82lGoGA49Hwec&#10;D34P9DGAc3o9Mqd0hhQBES3yWkloJaGUglQKWklkWiHTGpnWKHsllFY+K/LtPM92lVY+0xpSCMDD&#10;CyVqKaRjjFvnXGCCDDbGWFRVjbZpkWuF0yc28ZrTJ3Hq+FGcvusYTp44ivWVMYqywHQ6xdbWNl58&#10;6SyapsWwyGd49sbk5v+6Eok/HKkSS9wyam9r8pYve+uf1lm+NhqPsLe7i2eefQFrwwHK8RCKAd45&#10;AB7TyQSF1hgNB1BKwzqHqqpx5vwlnD59F4TguHL1GnR/4HS/d55xvqPybLfol1uOY+pa55liYOC1&#10;tWbgnO0jrl7x3i1MDXScSBUa/VCnH+6xdKIq7QD74nDwyYO/3pzQEQJtVAbir/HP3ePwn7/QA921&#10;F79f3OKBz7n52t2jqwgPClv3vVLKP5kySOAPJP8LAaU1pBRQksRMKx2FP/6ZnKB7MisuSq2sknJc&#10;5jkXnIMJbob9wcWyyOdSKV3NJieffvZFlmsN5yyZc/olykxjZdRHrhUyIfCG157GV737Xbj39N0A&#10;Y3j0sSdw9txFnDl3Aca68MKZ8589c+5yyk5M/JGQKrHELXPsenv+xTNnf/KVGzeqG9e30FiH/qCP&#10;J59+FrtXr2E2m+OpZ5/DU08/hytXr0MIjtHKGGWRwXuHo8eOQEuyrvfKAkoJKCmQKQ1d5jbPtM3y&#10;vNVcGaWlK4rCgcH2BoNzAoyCFaMYcEY9MHbABr9fuXTmhv3PP/ig5+jrDocFL5TjEPtft/8aXwwH&#10;v+bgl98kcAeu0cEPXffw53RiJQSHOFCFdVb+TrCUlFBSQUoBrRS0UpBSIjA4lZeXhJB7ggsj5aIf&#10;Bi05V0phMBw4TddmWgpwBjRNg7ZuUM0rzOcV2oYGoCeTGS5fuopPP/gwfv5D/wmPP/YEHnnsKWit&#10;8HVf/R78qW/+envyxPEri28wkfgSSZVY4pZ5cGvLiRuXL37l137tm0crq/eePXuWnTlzDjs7u3jz&#10;G9+AweY65nt72Fhfxyc/9RDe/KbXQwoJhIBer48b29t4/oUz6PVyvPDSGczqBsP1VTe3/vxwPNoV&#10;QgRrLPJCIzgLJSUYGBy8aZs2l5yNdKYBxuCCB0KAdW5x/NaJF+KQr+Ac4VCIMG4SJA7Jabh3sbPr&#10;wHEhZwzB0+B015cSnKocJSUduR0QVc5pOFhJSUIVAomFENTLikeZiOIVAqBiT4qOOTtBitXVgQfN&#10;rx0QKs4huIRUEmxxzEg9LyHisaLcP2JUStLH4/cmlaQdbkzsDEbjy70it5yhJxlbK4ucF1pBK+2y&#10;LL8w6Pdn1Xw2lAJ3Pfzokzi6vhor6wqjXoH5bIbpdI75fIar167DtC0EAh787Odwz6m78Jf+wrfh&#10;a776q3H86CZeeOls+8orN37+oUef/MxN/09JJP6QJBFLfFE8fWlr+8v64Tc+/dxLxdp4+Oinf+dT&#10;v3T3vae+4vSpu7WtanAucNfJu6gPozWOHt1EVVW4fuMGrm/t4Oz5i3jPu9+J9bVVCK0RtEZlzPXx&#10;eHTFBA94HxhjoapqBAZ4Y2Gt894HWGPWOJj0gaareBxMFjGiiiDR6fIVu+QJ3s2WxdqHdCxEy/4+&#10;PgYQe0/xVV32ILrVMMHTgkhrYawFGEPwnqKyuoqpuwbvptHoXni8T6o+FTKt4ByNMnfHkgAdYXa/&#10;dr/vUkviR7rPhOACOFCBdiIno8gKTuMLSpLrsKvYYl/Nttad54xNBGMheLsiGVsp84wBgLXOHDt+&#10;/EXOUMG2K4KF42fOngPnDCE4CAZsrIzRLzJMJ1PM5xWCc5jPK7x05jzyTOMr3vEW6Ixs95dfuYYz&#10;Z8/Pf+N3HvzBi5dfORe/iUTiSyKJWOKL5iOPPDf7rU8+8qv/7j/9+ocffOrFB77r/d/639x3772j&#10;LMuQaY3d3V3Mqxpnzp7H6ngFN3Z2cPmVa5hXFZ559kV85XvehaNHNlFZiyBlsEy8snH0yEWwAA6g&#10;VxSAQ9CSQ4D6OVIq60yz4rzvBwYET+O+FBhMW5Z98Ag+wHlKw++EhYQgZioeisFXXeRS13/ifL/f&#10;dMCyT6aKWNVIAcnpvvjBI7/4++657kESCIQQR5S9R/AkXplWUDIe+8WKi36/nyCi4nOd+Ok4wyWV&#10;AouZh1SB7T+koPkx6x1YZ/yIz1E1GCCl3Ov3exeLMm8EF8o5e9ewLHv9XgmlFIRgzfr6+lPVdOpE&#10;8EVw5u4XXjiDpqqgpcDacICv+Yq34j3veAvWRgP8mW95L/7v/9fvwVe/++14+aWzWBkNsHmEgjnK&#10;soSUEtNZta0/MfkHD269kMJ/E38kpJ5Y4ktmNqteOn/xCpq2hR6OMBwOceTIEVy68gpmTY3BoI+N&#10;9XXcc+okyl6JAIb+cAilNQAWOGdN8N4yGywLzHIEKxis5Mr6EGxwweU6q7TMdhngJaNVIZxRynqR&#10;ZyiLHGWRo1cW6Jcl+mWBfq+8qZph8UiPxIJEqG6aRYK+MRY2Zjd6Rw/TGlhjYY2Fs27x8F31FYVK&#10;xddkcRea81SxLZyE8b0KBwOLfYCJFd3BR2vM4uGcg7UOznk452GdjeaWAB8cMkm9LRGPGLvrdQz7&#10;ffTKEkWeLVyJUkpwzkOW6cl4MKjKLHM8eAFrsuAcWAjgCFBCmbXVsXnNa07Z1fVxpaTws+kUzjkw&#10;AJsbK+iXJb7srW9Er8yhBMew18fb3vJm/LW/8ufx9/7238Cf+zPfim9879fiDa97LU7edQLz+Xzv&#10;h1/4SLO4wUTiSySJWOJLZpAV/8l4+GnV4uqly5jMK4Az1I2BUhqra2s4cmQDR48dw/rqCuZVDWsM&#10;trd3IKRwq6ujnUG/Z8peYXpK21xmNsuEzaWwOee2KLUt+5k9cmztYq8s2n6vQK8sUBbZ4gd2t77F&#10;OUfHfY5+8HdWcq0UlJKL48XuSK0TvyKnR55R9JXO6FGUtOAxyzMorSCVPGBxZ7AxoLgTyK7n1OG9&#10;X4io4NRLo9fXyHKysh8U1e7RmS+Uip8fjx8pXDfen1aL61DFSMemUtx8bAggvh90DGqthfW+5UJc&#10;1VqYUmtX5FoUmZRlniFTdAw5HvYuXzh3zvIAd+PqjbyaV2xrZweZ4igzheNH1tA2NZRU2NudYDad&#10;Y2t7B85YDAZ9PPjQZxC8R68oYg+P49rVq88vbjqR+CMgiVjiS8Zdu/CLbdO82O/3MRiNMJlVeOns&#10;ORjnUDc1rHWomwbGWoxWxtjb20PdNNjdm8A5a44ePXK5KArbz3Krs8wwFiyCtFIqW5aFzYW2wcAF&#10;z7aMMVuz2RxVVWM2rxY//KkSudncEUKIP8xpdqx7zvsQq5oDlVLUHedJ/Kx1B6ozEoDQiZUUlGyh&#10;1cKwIRWZLGQUnSzTKIr8JrMGY9RXs8aibVrUVXNTpYjOJBLHBOgYkypOem5fHHHgmPSggHW9r0xr&#10;5Fm2qCwF51BKoewVGAz7OLK+tn3s+Imt6WzmGJztZTJkOuNKcSA4BG+rlZXxy8ePHXEnjx/3mWKn&#10;hoMeO7q+ilwrhOBR1zW+7G1vRts0ePnMeXzm4cfw1JNP4/rWFmzb4tlnX8bvffLTeOKpZ/DiSy/h&#10;qWee9YKLn7npm0gkvkRSTyzxJVO8dLW5wi1c8F9+8sTxcjab4Yknn8G58xfx2vvuxfraapyyYrh8&#10;5SpubO1gPBrjxbNnMVpdO3f01KmHBGeeBQfvAzQXwVqLXpmBSwUhJfWQQkCmMheCu3s47GPQ76Fp&#10;mnikF919ncBEMTHGLu7zoEOQ0twFbZMGCUno7jLOZgnODyzp7Awf+0eJzlkSSc7J8BF3ollHPTlE&#10;UwdjWNjg940mdB8u0PfVfR46c8hCsDpjyP6D7sPDx/6hVGSd7wwdB92OWVfF5VRh0vfkW6H1s/N5&#10;NVsb9/2o33f9Xg/BuxIIrsjzq2tr68/0R8NLG6urduvG1bVmPntLWeQquBY7O3tw1kEA2Nvbw/Wr&#10;1zCfV8i0xvraGAIBe7t72Nxcx7vf/eUYj8fYm83w0Gcee/oXfuzf/Y9Xrd1b/D8lkfgSufmfdonE&#10;H5K3baL3bX/+L3398ZN3/ZciBLY2KB/+7U8+8tpv/Kav/zvv+Yp3wnuP7e0dfPijv4lHHnsK7/7y&#10;t4cXz168PF1f/9af/uc/8tjh1/tCfNmv/KmN7f/Xhc8M++XdUknaHwaKl2IMEPGHf3Syo8zzKEox&#10;zikaN0j4GAolERAgOI+LOG9O5WgtbZtujUXTNmgag6ppqEJzHpPJDD4EtI3BvGlgmpYqwDhMnGcZ&#10;/ZpnKOJDa7LFUwVF/47sRGdx/ShmtFuN4qmwcFXujwlY6+FDWLgqQ+iS8OPHo4h779G2BtPJPDiV&#10;/2D9b7/sH77wuh9e9Kbe+96Py8+c/x9XXb2d6fHp2d73sV28/36Hn3+fYN/54f/hm77qnX/3jffd&#10;rYssw0OfeQzDfom18QBf++53IniPQb9EphS+4svfiRAcHvzMZ/G6+16DwWiEqq5x+dpWeO6ZZ79v&#10;9DO//D+//6mnUtxU4o+MJGKJPzZWlHrLv/hfvv/xP/XN38QuXLyMJ596Go8/8RQee+LZh2xrL45G&#10;o/ufOvs1H3rqqQ/e8g+1lXe9b/TOo7u/sLW7+41FmcO7AOcDDT+HAPgAwKPINco8R11V8IGGgrVW&#10;EILEQEiFTHIUSkGwAGcD5nUFF0L8PAHrHLZ29lAWOcA5qrpG0zp4BLR1i93ZHIpJ7M0qeO8xr2vs&#10;7U7hvUe/V0JrDc6AIs/QK3N6XUb7vaTgENGUwbmIO74khIzHifGvJucc86qCjHvW2oaMHUpJeO+R&#10;5wrGGDTGwnpHK1oCg/NkBBn2etjdndDMmpSoZvPJJz/95F927eSXD721r8rqW9991ykx/8l7Thz5&#10;xq/9ynfhpedfxrBX4C1veh0kAmANnn7mefz5b/9WjIZD9Mcj7Gzv4Cd+7n78yW/4Opy+915ceuUV&#10;XN/Z2/u7f/8ffe9zl7b//eFrJBJfCqknlvhjY9uYvY3NzQsvn7+IJ597HheuXIWQ6sF3veftf2N8&#10;ovedH/rV3/zZL0bAAEBWV11eiOsyVlIueLDgaU9Vr8BoWKLMNbyxmE4nkBzwtkE1n6OazeCMgeAM&#10;meTIlYRtKnhjIJjDsJdj3C+QCYamrrC7u4MiUygLjX6hURYauRbIlIDWAr1c39RP63pxiP86ZAC0&#10;lNBSQAkB0eUfMhJdwTy0ELS4k3NwHsBCiEendvFA8LSn2jlYa2BMC2cdEBzgLRhzUCJAK45cS2jF&#10;aOmlYAjBQgoGBA/JAoL3L/Agzu+/o78/W089fJ+35p6t7V08/tgTaKs5Rv0Co14P73nXO8AZ8PVf&#10;/RVo6wpAwNUrV/DJTz+EE8c2sb27i+lsirJX4tzZc4+dvbT96cOvn0h8qaSeWOKPk9mZs2d3jh1Z&#10;e1fwvnnuhZd/6V//1C9832987BOPPPXU2T+Uzfr4P/pX7PiVx985nUy/WihJwsEAJTnKPEeeayjB&#10;wQJVZsN+GeezAKkkiixDpmgQmDGgXxYI3sM4BywMEtS7KoocYAyZ1mCMo+1MHt7DRfejcwGtperI&#10;eY+6JrNGnmkIIWjoO0Y9US+M0bbleGyopDqwSoW+x30tJEMGGCNnpRAwlswoRa6hpIS1JvbyOLik&#10;7dGMc7AQ8yTjK1nroIQI29P5R/3bv/mnp889vIjx+oJ84L3yO1be8OdOH9/4jj/x5W/ja+MR8lzh&#10;rW96PY5vbqBX5njggU/gda97DcAE1lbGsNZhWlX4uq/9atz32vswnc0AJsxP/MyHfv6xF87+hw8e&#10;vkYi8SWSKrHEHyf2dz716I/3x6Ov/Rt/5wPf+EM/+jN/eTKZfOrAQuMvmhf+9p9unZbP+EADz92Q&#10;MAPgnIW3FlJwDPslNtbGUEqg3yuwMhpgbTxEv8wgBIe1Fm1rUVUV5nWDtm33Z8QQIJREv1eg3yvA&#10;OUPbtjAN9cG893DewbrP/za6TMaOEFM+nCMDR9eP6x4Lk0Y0jITgEIIDY/tGDyEY1IGt1koKZFqj&#10;KDVc/LrF9UNccs05lJAAQF/LOYx388msfvTyh390vviC349/+UDurXtd8BBve/MbcNfxTZimwdrK&#10;GEePrOP551/A0c11KK3wmte9BlwKTOYVxisruLG1hel0jpXxCi5furL33JOf+6m4AzSR+CMliVji&#10;j52/+F1/+2VjzBOHn/9DwVh4+cLlityBZH1nwYMFwBlLwbRNC84C8oxcjUpy9IsMRa6pGmKAVgJl&#10;kUFKic3NdbztbW/GV3/VV+Ar3/1OvOkNr8WxzU30e30MhwPaYBxt9ozFOSxO+YidYHWidPOtkkh1&#10;D8Qel4zrY4TgEJJBSTr+EwzgMbWEx+NIzkLMdwQlfThLaSXewhsX+2gkUt31OWcU9BvnyBijfEjb&#10;2p2qxaduusnfjxbqnhMbR0+fPIbRoI/r129gb2cP1jRg0WJ/fWsHTzz1LLau3cCZ85ewN5tiY2Md&#10;SikoreABPPzoY88/em7rqcMvn0j8UZCOExO3HfMye+1mv/9npZLKNi188GSJZ4CzHtY28N4BIVB0&#10;E4/29jhDJpXAaDDA2uoKjh87gnvvOY3X3/canDp1N44c2UB/OIAUEj4E7OzuYjarMJ3VaK1ZRFcZ&#10;a2GdQ/AMrbGU0uEc6prcifvHiXSM2CXIH8wvRAgoy2LfmSior8biTJjgDEWRU/ahkmCgwGMp6HWs&#10;sxRHJTikVGQI4TFaigkIKWCtg7UUv7W9Oz0v/rz74LUHrt1a5FODwdtff+9fe/1995xqmxaf/NRD&#10;UEJACeD69evY2d3D2976Jpy+5x5IpbC1u4ud3QnyskBelLi+tY3nX3rZTF+58n/51d/7bBpyTvyx&#10;kCqxxG2Hqe100Ovt5ZmmeCdj0TQtmtbABQsEwFkH0xqyzoeA0B3nxQqHjvgMGGNo2gZXrl3Dsy+8&#10;gBdePotr127g+o0buHT5Cq68cgPbuzM0rYF3JCJ1QzFV7MDh2MF+1uGKDNHi3lWOzjm0LcVK0VyZ&#10;gfMWPoYBi3hkKJWIG5hp+aWQAplWKIsMWRZFK86gdUPWUu4PVXvnIRiHMxaSIrZeeOqDt25v7wNh&#10;XjfNvKownUzwmlMn8N6vfTc2N49gc3MDb33LG/G6178OJ+85jbwscenKVbx89hz2JlM01uLStavm&#10;kYcf+5mLn/3N3z382onEHxWpEkvcdujjm6tvPnniWxjDhom5h7ZtEYKH4gJaCeQ6xjL5AGsdQqAq&#10;JyDAWovpbI69yRQBQF032NrewdVr17E3mWI6m+PCxct49vkzmNcNrLOLYWoXPIyhAWjOORk7DA03&#10;2wOVWKZjpuGBmTMSuE7QPIw1ABgdVfr4mgJQUkEpiqiqmxbWUeFEPTMaAVBSUp/NO7CYB0kvThFT&#10;xtI1wIC6apBphZ26+VdXL16+ZYdgD1Bf+ZVv/4atrZ23FrnGXSeOYXNjFU1T495TJ6GzDExKNK2F&#10;cRa/8pGPmZdevnB28+jR3tUb11mZlx//p9////mH//GZ65cOv3Yi8UdFqsQStx3F2uhK48wFHqOU&#10;dKbjMV23eoR6RM65RV6h934hCCEE7E1mePHMBTz97Ev47ONP48lnXsDL5y7hiaefw+9+8jN48pkX&#10;UTUttNbIdFwSmWlITgPWbWvRNIZyIKPIhHik2PXAjDHRhbjfLwvR3CGlQJZpwMcq0dPRJwtAXdNy&#10;yb29GYLzqKsabUtHh1qpRZWJEFDF4eoQAqqqxt5khnnVgDOGLNNw1mE8HmCyNw1n96pfPfRW/r78&#10;wnvfO/vkg48+sra64j/72DMYj8c4ceIEzl+4DAiJ3mCA6bxBVhR48cx59If9Tz/y8U9/84Xnnvsu&#10;OPdP915+/HuenrTpGDHxx0qqxBK3HdV33ze/90b5Xt+adyghKF8wbjHWGeUGZpr6SB4AOnMFA1Us&#10;nC/2c23t7MWqbIbJdIbdyRSzeQVjyMTR65XgnA4hnXewhpLkEU0axuwHABtrUVU0OZBpBcYoy5Dd&#10;FM67H8zLOVnnGYuLLOMyTbLruyh2FDhMr0cJHUIIZFm2EGgAqJsWdduCMQ6tJTgTi8othIDZbL7z&#10;ijzyA82FF6uD7+Xvx0+ePeuLWVPxMv+qb3rvVx5985vegOvXb6BuW4QAFL0SFgzT+RzTWbX1Y//k&#10;X/2VT9/YfvLXPv3ok//hVz7+Gx/62MOTw6+ZSPxRkyqxxO3HBx+wO3uTWdO2HqBKRwiKjXI2xEgo&#10;t5+JyBiYEOBcRGMGHdn1yxKDXgmdqXis5xECg9Yao+EAa6tjintiHLSUM4YGx/1cXR5iF2nVPQ5C&#10;dvz9JPtO0ChzkRyElK6/n45PEVLdsSAZOTKtwDlfzLw5azGZzjGdzlDXNR0dfh5U3ZnWQmr928U8&#10;fNGzeX/ll/8fn/vNj336w86Fpm4tzpy/grzswfiAnckUxnlc3dq1D/zuJ37sK0SeHIiJ/91JIpa4&#10;LZnUzbXAYGygIFyAwwUaPG6sRdM6tMbBeprTYgxgHNTTigPLTDAUZQ4dd2x1otQJFOdUfYUDyfcA&#10;VV2MxZR8Ttulu5ioTqwQBesgnch1g848bnmmB61gkYKGo+lXOgYl44aClAoizn7t7k1x/tIVvHz+&#10;EiaTGbQUKLIMIQTUVYvWGnBGUVbGWIii+Pgr/2hc33RDt8AHv+GDdjwcPe3B25XVFezNZnj40acQ&#10;hETRH2AwHIVzFy8+9C9/5N/95D+/cOGWq7xE4o+KJGKJ25JpCC8JLirOBYSQ4DKKj5RgXACMMgSr&#10;ukbdGLTWI4ADjKoxHwAGEgedZcjLDL1+iV6/hyzPwASDD4CzAc5RRee8BzwoDcMBrbGfJ1R4FSE7&#10;/LiJEDc/MxJDJSW0jMnzKkOmdJyBo2WcCAEsANY4zKcV/GJZpof3N88S+0CJH60x7fasOYP3339r&#10;1vpD/OO//Xeee/HM+cnzZ86jai1eOHsxPPnsi82LZ85Pnn7hpUe//5/9r//9VtumKizxfwipJ5a4&#10;LQmn7s2OF+o7ONjAxeM3IIBzsph3TkTqb1kAtAdMxDR4zjiY4OAixlYphaLI0CtyaE0VkRAcbUvr&#10;VrwnV6N3tM3ZOY+macEYg7UeLlBKfFVRsZPp/dgpOjokkRLRFt+tVBFCxgBjOqKkj9H9M8aQaQXr&#10;SUiNMbFXBwAcIQSsr44hpYAxlqovLpBlFGXVtgaMM1R18/yzNyY/WV258odyCe78lr26+faVxgZ3&#10;V1bk24yL//Tv/vNHf/z+//iR//zI40//myeffumBw1+TSPzvxef/MzKRuA1429/7J72Vpz/yCOf8&#10;td55BOfJOMFpDQvzAT442NbCeQutNK0L0Rq+EwrOMKvmaFsD53zMJ1SLGKj4WeBRECazGYKjGCdj&#10;HWZ1De+BujXw3mM6nWN7Zw+MMYwGfUgpUWQaXDAaElYcWlJSPQX+AkWWAyADR5ErcMEWgkwmEIHW&#10;2Jj1yNA0JFRaKTRti0wKtN6iNQ4+eOisgI7C1zQtGIC6Nf/+wYtb/+3uY4/t3PQmfhE88fPv0//V&#10;P9o58ezZx1hZnryxvf3w7uHPSST+jyBVYonbklc++evm7vtOf48U4pgPgI9bnLVUkILT+kjrISVH&#10;cORQFJKTuSMe+XFGQ8UheDqmiynzLEb8McaRKQrUdZaGnJ3zNFAMwLkA6wKMdfBxXqyuozsxy6n6&#10;EhwMDIyDXpcxgHWLLfdnzQILYIyqK8pwpBUzTWtgjKVBZqXQtJbcgeBgnGEym0EKQWtfuKQjUO+B&#10;QP9CreaNkzr76BO//Xu/dOgt/KL4l/c/5V658dKOc7Ptur78RRtEEok/LlJPLHHbYqrqCSk5JtUM&#10;vTJDYAHTGS2pdMahKHIIxtEraDFlWzeoqwoieGRSgLMAby14oB1k1hjUdQ1rDHwME67mNeazCtYY&#10;FFoj1xmMsaiqFtbQssxp1WBWt3AhAFKCCQkwqqK4ILEB44tIqP1seRJfJqh3ZpxFYyycD+iEGYxB&#10;aQ3rPWbzBtZ5MMbhA6Xur6ysgEsNFxiEUiiLAoIrOBvgbcD66urks8++9ORNb1wisUQkEUvctvR6&#10;vY9aZ+G8R2NaWGPIgGEpZT6EgLpp0RoLDkAwDu8dWmPQNDXqukYIlErvnUMInsJ2RUzGZ4wExVFi&#10;PZknHLyPyfMUAxKPBqNIBQAxX9F6suyHA4f2necjMA6HAOsdjHMw8VfrHFrrYVxAawMCOAIYfGDw&#10;oFm3g49p1ZDwReNJ3Rg0TRt7dxytabft2sYn9+8gkVgukoglblvOFeG3JOeUYuECQiAzRGvpCM45&#10;B2tpVYn1Dq21qJsWVVVTzqL1C6dil6pIguFhLYmW8w42xkRZ62Gch/O0qcsDEF24sKBwYca6ntbn&#10;/+XqXIuL+bW4MmXxYDTr1g1CC06RVNY6GGPpYaOgxues3R+8pjkyem0Wd5DtTqZ7Nz7xiWcP3Uoi&#10;sTQc/nuWSNw2XP7dp1qd6a1Br4juv30TRmss2tYs0jFCIEFoGkMCFo0g1nkgWtvBOJrWYFo1VNEY&#10;hxCi1d4FdC5If2BoGYvfUxpHJ0CdqCxWp3UCFqs0Hw4OQO9/Twfp7PjUP4uVX8TH5zrh6tI5Orre&#10;2nRaXVk8mUgsIUnEErctxepqpVT2uyru9toPyiVXA21hpngpITikomR4xjm891SZtYY+LhWElDQw&#10;bTyMd2CcjvB82D++Q6yUEEXTOkumkZiRyAWtUpE8xkiBUanXVWLB05/jo20N2rarsijV3lgDY0hs&#10;94WRridj1dcJNuLW5rpuUddkPPGBciJnsxpBylsO/E0kbkeSiCVuW649+b75lWn9ETo69GgNVVgh&#10;BAhOglQ1DayloeRcZyiLHFpJWOswndGxorUelNrE4tAxDVBrpWAduQhDN6wsKBrqYKgvYweOBRlF&#10;YFEU1s0Gju6oL4QDG53jc2Trj9cKYfG8dZ6qyvjojhONdTCWZtjoCLOr6m4OG9arq2mGK7HUJBFL&#10;3L6wD/pHPvfMJcbZXDCOYEnAeNye7L1HAGBj1dXGRZZd+K9zHt4DjbGo2hatdQiMk6XeB1StoX5Y&#10;oKPELp0wMOqHOQRwBohuDkxy8h16+kyGfXHhNFN9QMhifNX+Dmcwtv97EtT9zdAkcvuBviFQDBbZ&#10;9Kn/1e0SA2jHmNIKL2H4XPd2JRLLSBKxxG2N2WkujYfDs7nW4DFAF4yBCQbrAjKtaWdY02IynWM+&#10;b2AtpV5opcAYh7UBdd2iaWjxpQ8edWuwN5nCeXL9dWLUQYYQv0gB6SozFjMVO9GJn33T13aEEOLR&#10;oT1g1Ng3cbTGQisKCFZx6eXBh1ISVdXAxH1m3tOOMmMsvPcQnIW9p59LeYaJpSaJWOK25sRf/XvP&#10;n798/QkWEAN0BWbzCnXdgkta0VK1LSazerFCxbQOpiWXIVUzMRne0dyXMdRbU0qBM0AKWnmilaK+&#10;muQ0vMwYvLFQgjYwKxH3fTmHpmnioDMlfOQ6o68XAvAB3pGwuXhtIah67GKxOpt+VddwzsWemECI&#10;hg0aiPYYDXvwsbfWmUY6Y4kP4TrPjv+h8hITiduFJGKJ25qzP/R3dybz5sp0OvetoU3JZHhgaA31&#10;u+L2EvjAKOW+bVE3DZqmBR0s0g//rp/EWJz9OtBbCsEjBMpNJJGgqksqQWYOxgAECI6FEB0+/uts&#10;iIwxymbkAgKU8ehikG/nQPQhIBwI9A0hICwS9PcfddMuKsVu4We3HFRl+ct6fIKUO5FYUpKIJW57&#10;dub1hVldN/A00KylBBe02RmcgUuBLKcjOIqd2u9VkfWwmxIDOOuECJCCQUkOzmgqTHBACYZMSeRK&#10;IVMCWkpIThUXZwxCcoq3YmxRTZEpMW5wXvTCuhkzCQYKGO5S6DsBdT6gaQzq2qCqDJraoqktTOsX&#10;j6ahAW8fANOSozEEisBiUj48etu3mZvfrURiuUgilrjtkcXgaQk+04oWRyJQ6gaLx2+CC0gpoZSC&#10;khT9xDiDlGLRr+LRSCGihV5El6KMx3j0ZxJIrSUyLZArCSm7fhjIYCEllKIdYYJTMn338Y6u+gMA&#10;FVPuO3icP+sMGuREtLDRem9jqofztKDTROclZ0BjDNqYtTibV2EW+G+98MPfmnIOE0tNErHEbc/q&#10;V/3XnxVS7WVKxr6WgY8uxdYYmBio6+O5Iv3QF2Bx5QmP7sH9XxlErJZoSNmD0x+A4KkqYxwiugE7&#10;AaPkDoFMkFNQSgElGBSP61gEXRPRFGJjr4suQ8YM6tORSIUQoBX1+UjY6PW73p8UFF7cVWIdIQQY&#10;Y3eevXRte//ZRGI5SSKWuO157J9/90XvbRUCLapsWgPvyajRiYSLx3hcCGTR2ackiYqIlQ9ntKFZ&#10;dH0xBjjrwDqToQ9wzsaMRgeBKFyS3INCxKNHxsCjoClJ11q4CmM1KDiZOBbHmnFI21qaBeuOFruK&#10;jPpr+3NlIWYleu/hHJk8OKN74ZyjKIsnq/H6mcWLJxJLShKxxFLAZfkpa8lq3lVGzvvYBztwXMcF&#10;pJCQ3dAyY2ABYCEeKSJWX7ECAzyEAJTkkIJR5eM8mTgkg5QcWgtapClps5Fzjj4nZiMqKZEpjTLL&#10;UOQZsixbCKmIwqOUghACAGUvMkZHkyGQuO07KR3lOTrKhgQQB6AtDVtzFvth+ok3T9/68uIbTySW&#10;lCRiiaXgxOlTv+V9gOQcUqmFAIRAcVRtS1mK1hqqdlqLtjELp2HXtzrYu0K0vislSXSkWIT8Cs6g&#10;pYTi9PH93haD8/vHgYzRLjElKfIq0wpZ/HwlBYTkUEqQSUSJGDNFAtbNgnXWexIpGftsMt63oIFs&#10;u28gaerGTya7swce+GByJiaWniRiiaXg987deNDaFtY7BO/RtAaCc0znVbSdczjnMa8aVFUD521c&#10;TgkYG1DVFvPKwLoApRWyTIOBYzwcoGkM9vamUFJgPBogzyQyLbEy7kNIcijee9dxaCkx6JfQSsEY&#10;gyyTEIJRX0uJRb6j9ZS3CAQoAZS5QJkL5JnE6qiPE5vrKPMMe7sTNFUDFoA8z6GUgrUOTWMRAqB1&#10;DkBg0BtQMkmcWeM+VKG15w+/R4nEMpJELLEUlG9647bKpBWMQSoJ7z1kHFBWSkPJ2LPiDJxHDQHg&#10;fICSEkWRIcs0OGexz0RHdde3dlAUGY5srEIKgd29PUxnFeqmwXRWYWN1DM4YqrpBnmmsrYzQ6xXg&#10;go4Fi1yjKDR6RYY805CSDB5CMGSKjBmCMyilwJjHvJpjMp1ACIYj66uxwqNjyuC7eTQ6YjTGwgXA&#10;WA/BBJSQCM6jVxRb47WNT+2/O4nE8pJELLEUzM/v+VGvf0MIDiUFrHPItAI65198IJonaNeYhTEG&#10;jAVoJaAVB0OAs45EjAUM+iWOb67j2JF16q8xhkG/xHDQB2O0fsXHuSyt6QjQWgtnHYAQ3Y8cYGS3&#10;z5SCjuaSsshoT5mxYADKLEeeZUDsqzHOYk+PhNUHElbGWFzuSYYOG4OAM63gvEe/l0/kO9/5zE1v&#10;UCKxpCQRSywF9aUdUxTZyyQsFP7bGTpYNwvGSACEEFCCZsC6HpQQZNLIc4Wi0CjLHGWRoVfmqJsW&#10;l65cxaUr1zCvGjDG4JzHZDrD3mQGJTnyTEJJibY1mFc1ZHQktsZiOptjMp2jbQ0YY1HsqC82Hg0Q&#10;QsBsXsFYEsI80zTs7OzCwdgt90QUsc6diJh0z2NvzvsAIdjkN37gB3ZveoMSiSUliVhiKdiaPlIP&#10;V1Ye2J8jDvDeQUkBpcmYkWuNosjQK0v0ewUG/R4G/RxFLqAkQ55JDHo51lYGWF8dYHU8gJIC0+kU&#10;Wzt78D5Aa03mDechhURrLLJMAyB7f/AeeaYxHvYXsVVN22I+naFtWvAoslRNeYyGffTLAlpJIAT4&#10;GB2VaYVBr0ffSQCCcwguxlcB4IyOGIGbzSicMzChH91/JpFYbpKIJZaDJ5801/ZmTyLOVGWKqqDF&#10;D30gDgtzKEnHdFmmkCmyzndRUzSwTKG/UgoIwaG1xtrqGHffdRTHN9dQFjl6ZYEj6yvQSiKEgK3t&#10;Pezs7tG1tUKmNWZVhTI/kK4POhK08SjTOY/t7V0opXB0cx1HNlZRFjk4A82EeQfG9wepGaPxAcRq&#10;TDB63a7ytNZBCoHaud+96b1JJJaYJGKJ5YCx8MCDj2wJySdAQJFnsNYiIFrPuxItkJhRleTBOFDk&#10;Ev0yQ5krCE79KOprUc+JxZ1hgIeNq1mcp2M8pSSCC5hXFXwM8Z3O57DGUvIH59QH0xpSKjjrUFUN&#10;rCH3+2QyQ/CAEhJakPlEKYkASrDPlEQee21KycUsG4sZi4LzmJxP25yVFOHMtv+tm9+cRGJ5SSKW&#10;WBrq7e3zg0H/RRYArUkwlJLQi+SMOFgsOImFkCgzhV6vwMp4gOGwB60l9dACRU31ewWKnAwYs3kN&#10;ay2KPIt2dwspJYQkIen1coQQsLs7hfMOK+MhnPN0hCgZGAsw1qFuGlhHdvjVlSEYA65dv4Ez5y/h&#10;+tYOGAN6RUYZjErQnJqiGKvFqhaAMiAZZUB672GdxXA0PHPpib3UD0vcMSQRSywN7/2u79px1lwb&#10;j/q4vrUNYw2ccRSca6kyUpKyB5WkAeN+r4CSHAgOjDH0yxzjUR+9Xg6lJBkxBB0rWmuxN5nh+tYe&#10;trZ3sLW9h7ZtMZvNoZWEbQ1C8BgOSpjGwBraJK3j8SICuRWH/RJaa8yqGgBD2xo451HkGYb9Enkc&#10;rO6VOVZXhuAcZOxwjlav2BinFYtLax0G/RJta9Dr9z7R7782Jdcn7hiSiCWWhktf8zVbxtqr1jrk&#10;SqFXFhTEG3MKyX7PoTXNXjHGUOQZ+mWJsijQLwqUeQ6pFCSnj1tLQmStQ9MaVHWLeVWhblo0psXW&#10;9i6ms5rMGJlGWeTINM2bBe8xGvTQ75HTUWsNITnAqG/nnENdtwCAsiywMh5iPBos7psjYDqdwVqL&#10;PNdYGY+wujJEWRRAAGYVXVdnCtZ5DPt98Kz82NkzP5GS6xN3DIdCdhKJ25uv+Yav+afBmb+jtBaB&#10;AVIIiJiRKAWQSQkdcxNZcOiVGjra4wMAMNrtZaxH0zRojYXzQN0azOcVjIvJ8pL6Z7TQ0mHQK9Ea&#10;chB+7qnnAcawsbaKTErkeQYlOQKA4B31tBiDCx5gVB2Spd4hcCxWuQAcWivsTefwgUEKjbaxMM4D&#10;gRZiBs5Q9kpU8zlG/V710Atnv+PK00//yuH3JZFYVvZ9uonEErB2111HvDHfmGW64IIqsCJXyHMN&#10;xSmlnsf/8DkD5lUNZ6nSattuSJnMEz4AAV1slIKUCkoJ9IoCvV6BsszRL4voaJTU6zIWV65tQwqJ&#10;0aCPeYy9CgBFXcX5NSEp5b4sCmRZRuHBLIBxIM80yqJAWWQIDDDG0c0wDu9oxYyUihZ/Blox44xF&#10;WWbPPv7Zcz/lzeTK4fclkVhWkoglloq7v/3PbbVnXv6LWa5XEQIEY+iVBQa9kqqhQPb5LNPIcw0p&#10;OLSS4IwjgAJ1pVQQQkIIGSslCc4liYX3cReYR2sNbGswmc5hGoPpdIbWOFy/sYMiz7G2MoLWCmVR&#10;INcSAFnn2SJpOMA6Bxljr0gUc/TKHEqTU7GpWxhjkWUZemUBoeJ2ah/QGgcuGGZVDck5jMeHq/5/&#10;+dPTyw+knljijiGJWGKpuPjgg3tHTmz+lX6Zn3DeA2DoRXEQnNLn80yhX+bI8wxaKmgpwTiHcwHe&#10;x31dPsA4j9mMkjTmdYPZfI66MbDWwRgXtygbVHUDBNAesxBwfWsbUgoaYtYaUlBKfieAnHNIJSCE&#10;QK41uBBAiBucTYzEcmRIUVLAWrL0e4+YxE/flw8BTNCxYqaVOXvp6kfOP/6hXzv8niQSy0wydiSW&#10;juFo8LiScfmkIBu6cw4hAEoqFHkGISWc8wg+bkWmFWH7j9gudtEROJtXmFcNTJzvEpKiqrRWyNT+&#10;zrLgPbzzMMagNQZ106BuDeqmRdu2CN5DCI5Ca/TKAkc317E2HkJpjRDXtwhJ0VNFnqMociglEEKg&#10;12wMvPUQjEHHzdJlkUMrNZu2eOng+5BI3AkkEUssHYPx6JrOJLiUFOeEABeHlxFIrYwxmE6nMK6F&#10;Dw5CCuS5Qr/fw3DYx2g0xMpoiLXVMYb9AQpNR48yzphJLmIifpdtaNA0DeqmhY0bpZVS5I6MQrof&#10;GRWzGjlw48YO9iYzeOeQZRkGgxhDJRVCIBejlArDQR8b6yvYWBtj0KeU/NYYsAAMygJKiHY4Lm8c&#10;fi8SiWUniVhi6WBaTVvnYBxVTTJWYiwAo2GJfj+HDRa1qVG1NQbDEsNRibW1MXq9Aj4Azntsb+9h&#10;XtU0m+Wo+uEAvLMAAopowCjKAlJJ9Ho9zOoWTAoY6zCrKgAerbGY1xUa0wIc4JKciXXbot8vKIQY&#10;AbnWyJSEi/2u4AGAo1fm8N7j+tYuplUFpUlwtRZQHGDegTNfXXtlcunwe5FILDtJxBJLhyh0yxhV&#10;SU1r6NG0mFVzzGYztNagKDTWNlagtQDngPMOxrQwtkUIDlJw5JlGpjUyLZFrjTzPKUC4KJBrBcHF&#10;Yo6MAuXJKeh99wgUC6UlskxDKvr8um5QNw2cNbDOQkiOLMugJCOTR64xKMn9OBr0FtmLvTKLVRhH&#10;QECeSQhOwirBmqLMrx9+LxKJZSeJWGLpaKq6L+PGZXpwSAbAe9SNQVXVsNbRDq4ih1Q0I+ZCQBMT&#10;OPb2JtjZ3cPWjW1cu76F69vbmEwmqKsGbdugaRrMqwqtoTQQ6zyJWcxPdJ52kp25cBmvXL2O2XSO&#10;tmkRnIcUAqNBD2trK3SMqMRi/UpwDopzKC0gOEVKWWvpeSUghUDbNqjrGt4HZErFcOFgxXB9cvi9&#10;SCSWneROTCwd99x3z7eXSn2lVgIMNHclQEsxpWTwPqBuGrRtCwQSghCALMuQ5xpaafQHPSilUOSa&#10;ZrgCuRYFp6NG07So6ho60zDWwTkPYyz2pjMzmVU3lOByNBjIItfIMk1Vm3MwUfSa1qCaVwgx9Z5z&#10;oK5qNE0L76m6q6oGzlFSCAOL1n9Opg6tUMYMR+88QsClU39z/L8+df9TtDkzkbhDSIkdiaXjT/6F&#10;b/6xI73+X1ecYbI3hZYcrmlgrUW/l4NLjtZZcMZQFhpFkaNtDISgpZJta1HmGaqqhXMOs3mNqprD&#10;B6DIFLJcQwoBFwKMB2ZVi6Y1mM9rvHJt6/L2dPorpVTfevLY5rFBLwcLNA9W1zWcNWT2kHQI0i9K&#10;rK4MkGUadVXBh4CizCEl7Sor8hxFWSDTGs6D7Pk6g5QSzgHb23vY2t5D1dSP3v8Lv/pOxthio1oi&#10;cSeQKrHE0nH6tXf/jY3x+HV5ptArMmRSwBmL1hgITssorTVgnByDTdPi2vUd7O5NsLM7wfbOBNYY&#10;zOYVdvf2MK8rtK0B54x6Yr0Cg36BsizhAuj4MK5Cmc3nZ3mmfy5j7D1rK+O1pm4Q4rm9lAKDfom1&#10;tRHW11awvjKEjKHDZZ4hyxTKIkO/X6Dfyyldf2WEjY01jMejGHclURY5pJBxnoxSR5q6vfyX/qvv&#10;/JHD70UiseykSiyxdHzDn/66T7/5vlPvLjKNfpGD+YDZ3h5m8znAAow1aJ1DnmtUVQ0pBebzBmWZ&#10;I1cajAuMh32EEFDXbVxg6RC8pwswMnGEwNAEhp29OXb3JrixtRdmrfmf7dvf9IPiwcf+/cljG19f&#10;5hqZVtBSIAQHwYAs1+gVObRW0JIjU/vGD4qkEpBSggmOIi/BGKVOtdbDGou6aVFVDerGwnmOS1eu&#10;Y3tv75EP/8rH3nn4vUgklp1k7EgsFx/4AGfO97pllFIIjPo9HD92BPecOoHTJ4/j2OYGThzdwInj&#10;m7jn9F24795TeN1r78Eb7rsHp+4+gZVxj5yEzkFKjqLIMBz0MB4PMRr1MByUGPZ76PUKOEcblZvG&#10;oKrr4Ir811/6//7CNc74k9ZaCC5Q5BkG/ZLmvzIdE/bJebi+OsJw0EO/LDAa9DEe9tErcxS5Rr8s&#10;IDkwm80wnUwhOUOvKGIPjSHPdKwqLdo6JU0l7kySiCWWitF//Inhic11WdcVtra2oFiAVnG7shLo&#10;lQU21ldxZGMNaysjKCEghcSwX2I46EEpgTLPsDIeot8vIATDeDxAnmdo2wZCSPT7fSitEBiDMQ4+&#10;BLTGom7tk/Zv/uAnwVgIAud3dieYV3VMqCfbvWAcRZ6jLHK0TQMlBIpMYWVlhEG/hGlbVPM5GAKk&#10;FNja3oJSEkIwNE1NZpMsQ3AWxhhwTvb8fq84/FYkEncEScQSS0U9rd/BWBhmSmLY72E6ncI5hzLX&#10;WB2PsToeocgUmrrGja1tnDxxAr2yAGcMSimURQ7OObyzkJxhOBxACEGuQhdgrcNkMse16zu4fOka&#10;5lWN2azCfF6HcmX0b89+zzfUAMCZbBgYnHUwxsY0/Qy9IkeWKWilMBz00BqD6WyOvb1dVFUFAFBK&#10;AmAwTQOtNS3LHPaRZxmqeo75fE7rYto2Zila+O6oM5G4w0gillgq3nz8xNuDdcO6pmFixhicbTGf&#10;zzGfTdG2DaSUGA76WFtdgRQMbVVjursHZy1VZlKSeBQFJBeo5jWmszmc82CMw1iPedVi3lhMZnPs&#10;TeaYVc0rg+N3/XZ3H9a0AwBo2xZ7kymMMUAIYAxwlkwmSkmMBj1orYC4Y0wpun4IHlVTQymBpmnQ&#10;NC2MaVE3dP9aa+xNJqhqsuE7ivdIJO44kogllocQ2OtPHr8XDEXbtKjrGmWuAR8wnU5w48YWdnf3&#10;YIxFnmdYG49QTefw1iKEAGdon5iWlC4vhEDdNJjNK1Q1JdTTgkyHunUA42hqSxZ8az7z4oZexD5Z&#10;7zPErMS6pj1j3pExo2lbVLM5BGPoD/roxbT7LpmDVrXE17EOVdPAew9jHabTKap6Du8d6sbAexoL&#10;U1IxhJCMWok7jiRiiaXh3d/5Z0/3svwtmVY8UwIyHgsCAVqKGAbs0dQV9nZ3sXVjC5wxrK+OcfzI&#10;BnKtEJyhVV8A6poWWnJOob/WA7Oqwdb2HnYnc1SNQWBA1batZeKB6//bL17u7sUZlwWAhpG9B+f0&#10;okIwFJmGEhx5nsMYu+iXGWMxq2tUdQ3rHFWR3kN226GVRNM02JvOULeGkkZCoI9nGX/vT/xWtngz&#10;Eok7hCRiiaVh77kzm6ZtTzpnY+6hRDWrYNoWPgqFsxZt28bkDIe2aaCFRC/PIKIBgwUqhLz1tERT&#10;SmilIbiEsQE2AGACUmkgMABsq0J44eC9CMGaEAK5B1sLwRiCD+BMoCgycCHAGa16CSFQyj0LsHF9&#10;S1VVqOoWZVmiaRpcvnId0+kcKysr2NjYiCkgFGzMOYfgPLv+b/6njYP3kEjcCSQRSywN47y30drm&#10;eNO0AIB5VaFuahhDyyvbpkFTNbCmBY/W97ZuMJ1MMJ/N4Z0DizvBAIqhMsbEYF/KVTTOgXMJpei4&#10;MTDAwm97E87ddDOMCwCLGTMwwHsHxoBcazjrFhmN09kcddsAAKRUkEKBgS/MGm1rsLW9g9l8jizL&#10;wBjDbDaH9QHGkKnDBVdMr507cdM9JBJ3AEnEEstB+AA/uj48VWR5AR8QnMdsOoO11DPKMnL5SSng&#10;nUczrzCdTFDkGt45tE0FwQElBJy18HGrsvcOzjo0jcVkVmE2q6lPVtXY2Z0iOB94YFez173nxZvu&#10;x7kBGIMQAjIG/EopoSQJoHMO83mNc+cv4eLlq7ixtYOmaZFlGoN+D8NBH/2yh73dPfTLHo6sryLT&#10;Gtevb+OJJ5/Dy2cvQQqJ1lBfrDXtYHJj53U33UMicQeQRCyxHLAfz+49fuTLTWPYeNCLFQ9VLUop&#10;gDEY4yE4x7DXRyYE6r0ZmmqOqprBW0eWdiUw7JdwzkMJgbWVMcajIYTgmExnuLG9jdm8gvO0Fbqq&#10;asz3Zue3f+P+3YO3o7QstZRQSiHLc2zvTtG0Brt7U+zuTnBkYxVNazAa9tHvF1hfXYHkAk3VwBmL&#10;+bRCMBar41V46zGfNTCNBQKQZwXKogQLQL9XIiBAMD7INHvtwXtIJO4EkoglloRJfu7cpT/BAQjO&#10;IRiZMYx12Nndw2QyBRMMZZ5DctrMXBYZMimhBQdYQF3XmE2nmM7mMG1LjkXrMZtXqOsGgjEoISEY&#10;B2cBYAHMA0rKmwQMAJwLg84rWOQZlFZQUkBnGkxwMAj0yhxHNzcwHPSglaL5NE9ZjlVVo64bzKcV&#10;ijxHL89QVy3ms4Z2m2UZ5vMG3geEADDG5F3HN/uH7yORWHaSiCWWgv/Td/wX5bxq75NSUl9JSnBO&#10;M1d102IyncPG/pYxFNHU6/UonFdIMEbBwG3bom0aEpCqRtM02N3dQzWvgTjL5XyAi0eWZOwPezfd&#10;zAc+wFkIY8YY2raFlAIhAMa6OMgMtMZASgVjyaJPA8weeabRKwuMRyNsbKzDWrpX2hkGOGdhLe0q&#10;88HfZAw5urF6DMPh6k33kkgsOUnEEktBj5t3Ki1ZphWEEFSNCTJv5LH6qZsWu9MpqprmrjjnZHH3&#10;5PCTQkAp+nprLfb2JqhqGnQ2llI3nHNomgbeOnjvaccYE9OD93LXR5/MAljZCY/gHNYaOOeQZRnZ&#10;9a2lbc29XsxCpPvlnC+E1kShm80rNE0LnWlorTCfz1FVFbJMA1HgQggo8+w+VNWxg/eSSCw7ScQS&#10;S0Ezm35LpjPIxaZjUDqGcyiLHL2yAGMMpnVwntyGdVWDcQ4GjuCBAEAKSsMQQsAHiplyzkHFlAzn&#10;A5wjAQygNHtwzA/ey/bV5waMec05R1Hk4EKAMQ4pBbJMoRNaxhjquoFpLbwHgg9UYXkPYwzqulkM&#10;M3ffU/d7+jMNU0tBf42NMff0hsOji09MJO4Akoglbnt+/gPv097jGyho18FYCxurq3ndwPkQtzRn&#10;KMsCeZ4hhIB5VUNpDaEEwDmcC2itBQNDltG6lK46UkpCSwnBgCLT6OUZeFw/yTgnT3+Eud01xngR&#10;55vRti1C8JBCwBgLYyghxFqDGze2Ma9qGGNR1Q2axsB7D8YAaw3m8wplkSPPM1QV7TUbDfsYDHqo&#10;6zYaV2TXT1t5x1tet3LwXhKJZSeJWOK25x/++pl36VyPW2NRVQ2qqoG1AVIqlEVBAlHVEEKiVxZQ&#10;kvpSXAg46yClRlkUUErDe9rCjJi2wbmAd1QhWWsBkCOwKHK0nRi19qakDFdVoxCQM8aiOLWQUkFp&#10;jel0hsl0FleoOGR5hvFoiH6/B+895lWNqmownVXY2tlbVGAhRlgJwaG0XFRyIQQSWOq1sdMnNl+L&#10;970vLbtN3DEkEUvc9swvXn0PA0atNRTb1DRw3oJzjtXVMVzwmMzmaK0DF9RzAoA8zzGf12CMoShL&#10;5GUBKSVcCHCO0jZCIFFrGoOmNWAByLREFiOgQkCQWk8O3g+3GABe7R/7AUWRoSwySgkxlubHpMTe&#10;3gx108JaB0tGEZRliZXxCKvjIfI8w7yqUFUViiJHWRb0udYgLzQCKJZKKUnLM1v3Ljz4ICUKJxJ3&#10;AEnEErc9r73v5Km2aYte2YOLKRdSKeQ5LY1USqLf60EIjnlVo7UWAQyT6Qw6z1A3BmfOXsCNGzsQ&#10;QmI4GOLo0U2MhiNsHlnDaDhAkdOwtJCSZr32phgNB6jqCiyIm9I6xqPeJmOiXzcUb2WMwWQyxY2t&#10;HeR5Bq0kLl++iumsIgHNc9gYH8WZwO7uFG3bQms69jTGYjavYv4imT6KIoeIJpCmoe3TSinsTiZf&#10;juk0iVjijiGJWOL25nvfpYbFYCiE5G3bgsfqp21aVE0L6zwCGITglFcYXYBSKmidwbsAIQR0lkNp&#10;hdZYXL+xjXPnLuCFl87g/PlLmM8rOjr0HmWuUWQZrHOwhla9lL3efk8sBMa9v5tzNhBi/1SPMUqo&#10;F0JAKY08p8qsS67vTB2cM+Q5pXt0DkbOGRlJvId1FiZGWYVAizNDXMpprUXTNHf39VoKAk7cMSQR&#10;S9zWbD66eleei3uE5GhbC8YEEFi3qBJtS0aJju4okXMOKSVaa+B8ABAQPGCNg2kN6taibgyuXt+C&#10;dw7OeVRNCxHT8IMPYFGcgm8Xa5Xf/t3fPZIcr8uUUoJH8eT01yzEQGDGqLfV2fo7sQueEvMzraGk&#10;iseG1IdjcY7NtFTZheDBOSCFiLb/Fq2xAMC+6p2nkkMxcceQRCxxW7N7/oW7vAv3KKlgvAcY0FqL&#10;6bxCXbeYVw3a1sA5TwnxUQSspcoFoIHk6azCdDZDbQwYp3Up/V4JBLLJA0A9r+GMAxADguMyS+fc&#10;oLsf+/y5tQB2n4i2964vFoJHayyJTWvQtvR7xhikkJBx4LqjM3502YghBFjKSKRA4SjEQgg459G0&#10;lMrvvUcm5X2LF0oklpwkYonbGl/Nx3Vdr7NY1YRAlnb6oW5gDQ0Zu7hU0hgL4wKc92iNARcSzgNN&#10;Y1DXBs46OA/42ItijIHFvybee9hYldGWZoYQPKvbdmFr53VVCs7WOWOwcf0LVWAhCqeD9w7WORjr&#10;ulGvhZXfOYeqpg3OzrlFon5XiXXVmXVkEAkhwFi6p+46ucBd3f0kEstOErHEbc3mkdWiqk1prQXn&#10;tETSeU8CwwAbPHwgK7oL9LwQnPaFeY+6JrFgjEEoCSklhKAMQ+dI6CbTGeA98pwChbuB5KalnhiC&#10;K7v7mdZVAfgV+jwSzhBCfNCRIqf9XwAQxdTFKCwWsxMb1HUL7/ePPhmjFTHOOfhAn19VdeyPWTBG&#10;nxdFNu0VS9wxJBFL3MZ8gL/zbW9YMc7weUVW+eADAIZMazAmFpWLMRbeUfVEQkV9qKqq4V0AlwJS&#10;UCVUN23crEyRUVVVI4SAIs/gnUPTkuBYS0YMDj7u7ijjrOCMD0nEqFJiLBozQlctUUVnY4bjfD7H&#10;3nS2MHbQTBr18mg42sBG4exeizMG7+lefOylCcHp2NSa9f33KJFYbpKIJW5jPixOHN1YC86hbpuF&#10;QHDOobUmoTF01NZGMQsABKeEjhArNCaoiqmNwdbOLq5du4GdnT1UdYtBvwcAcAC44NTXag0l2LMA&#10;yQWzzmx2d8TaZoUz5JxxMDBwTq8NRp005xyM8aiNQdUYeABV09B6F+djRBVVcT54VBWleLStgXUe&#10;jHEoqaG0hpSKhDAESCEhYgq+dXZRGSYSy04SscRtzHVR7e0ezbWCEgKtMdTn4gzwAdNphaYxKIsS&#10;3gXkeYnJtMa5C1egsxzWO0hNX6e1gHcO86oiC76SyIoc17d3wATlHgYWkOUK4MC8qRBYgBICwrFF&#10;cnyAW1dCgDMPjhjI6B2ctcgyjUlV4cKVq2iMheeAdRb9QR+NabG9O8GsqrE7od1jAMONGzsIgUPr&#10;HFplyLOCAoqNg3eAs4D3oEFpxjEaDXF1a0IlXiJxB5BELHH7snlWVNVsgzpHdFQXvKd+FqXzoq4N&#10;pvMa86qJm5nnmM4rTCZTzObz2EsCiVamoLQCOINxHqZtURQ5rA+YzmrM5jUaYxbHhF1IMBAWlY8I&#10;bpMBYJ17kO0bQryndA2pJAILaFqL6bzGdDaDMRbgoMDhECCkhPUeg9EASmlY6zCvmpivSNVciKHB&#10;1nlYa+Gch/MOgbH9mYJEYslJIpa4fbHg1voeYwwhmiSsi+YHT85AAGiNJSFZ9JZCdC8GVHWLqibb&#10;e9e/CiGgbQ3mdYM8J3s9zWVxaCUhhASPM2ABYELwHHifCAgMgq1wQQPMSlLfjUSGHIksWuoBwFiL&#10;qq6xO5nB+wDGgLppyHUIYDqtYF1MtG/oHo2xaFuDpqH78z7AWYvW0MN7j+Bcyk5M3DEkEUvcvtzY&#10;CIIzBwDOxSrGebgusNcHcEHHhAEcPgDBk13dWpq1MsagqmkJponpHgC5FxGFJvgAxhkyraCUWtja&#10;aatygBQiW10924vDz+tk9WcUHnxAGJ0lQfIhACEOQIPB2Bg5xQXqZn+WbHdviqvXt7CzN4ExbrG8&#10;01iHqmlQNQ1sOFiJ0ZoZcJkqscQdQxKxxG1N68ly3s1jHazEXJzT6ladkDi0sDHV3joPpTXlEbr9&#10;AF4W46GkVKjrFsZaeB9oQ/Sswnxewcaqx3sPxlnpZmfXAEBwrHBOM12ck3CyWJkZ60gwmwYedBwp&#10;GIdWCkLp6GAMCHHfmXUO1bxB25jFvJj3VCUa68AYB0Ig4WX0td57KKWu3fwuJRLLSxKxxG0MD8b5&#10;1nnqf9HgMIMPDNbTTJaLfTFKv3BUbQU6TuyExrhA/aaqoePFpsW8btAaAyHEIpljNqsxmc5hnUOm&#10;FbTWCCGAM5bPfTME3cYI0YVI/TZBbkhwGGvRtPvD0iEEGB+glAZjnFL2OWU8AhQ/NRz0IZVC6xzq&#10;hhyNTcxUVEotAo/p2lQhykxdWDyZSCw5ScQStzXee++cg40zWB0hDj0vBCvsb00G5/DRrl63ZrG/&#10;i4wTLZknYjSUEByZziC4oCHqENAvCmRZvrgeF0KFOPAcEPo+AK1z8AEQcTOm9ZQawhiD4ALeA3Xd&#10;om3ITdkag1nXA7MedWvAhEDZLxEQMJ83mM0oiJgFhhAYnAesC3RMCsB6wFsH7nQSscQdQxKxxG2M&#10;8mBiEjz1mEI0eDAwBDD4ABjrUMcYqra1MMbRrJa1sN7DWo/WelhHR5FgDJxLcE4xUHVDvabu6FAK&#10;2vLsvcPu3gQhAIwHGYTP3/WuH5XWuSOUvEECyoUE4n6yADJ1CCnhPTCvWzTGwIPCi6fzCk1rUbck&#10;aG2ccasbg1lVk7AxDi4lrA+o6noh1AzUdzPWYuPkqTOH36lEYllJIpa4jdm0J44ePV81BkopCC7J&#10;degcvAe00uBMYDwYgDGGpm3hPc1VGRcwm80xm9VAzC4sihzOBdSNQZZlaFtKkK8aAyEltFKoGwPO&#10;OVZHQ5R5Di4FqtaK3rDUz1c/NJjP67s45+iXBfXZrIWNdnwpSHwmswrzugHA0RqHre1dBMbhwbEX&#10;jyu7Q8KmNZhM5ySGYKialgTag8KLjQWXAk1rMJvX6JUFfv03H7uy/x4lEstNErHE7Uv4jL0xm58X&#10;QqBpGjI1SLXf92qiJd2R9b61Hs4HeA84F2AdoPMcxjpMpjXqhlIxmqaBMQ55TpuYu5xCAFhdGaLf&#10;Kyjc1zlwBnDOuNBCiLpw3gfrvSdXIijL0UebvD1oj68azOZkLqkbg9lsjvm8Rl3vV4ytcWgNVYkh&#10;ADYAbdwM3RoL43x0XAaAxZBiF7ZVcW8adk7cMSQRS9y+MBY+8fCTU6m0rRsL4xykomWSIQRUdUMJ&#10;79F+TnvB4lLJLk/RB1QNDUQb5yGkgHHkInTRJRjA0LRk8jiyvoZ+r0cCJgTNi/EQ4OC3X/y2SWA4&#10;Zw/MqPlAzkfnA1rnYJxFazsxa+E99b+m84bMJJZckjQfRoJlFwn1Hm1rUdUGbdtG9yWZOTqk1J/N&#10;V96URCxxx5BELHFbs315e3c47G1Za+FsgJQSJkYwGUvmCh/IsUgD0YC1Hk1r0bQtJtM5wBgYJ/u6&#10;4BJSKNRNi929Lv6JPtb1uZqmRd20yDMNkCU/hnR8XwgMF60jceyMH/RhgIFDcFqCyWLKvvcB1pDI&#10;At2yTJovs9GR6JyHZ2TXbw31zFrrYb2HCx5NDBJmjCFw+cifwfEkYok7hiRiidsaMVi92ivLSyzO&#10;SR2cEevgcTHlYujYWbTGRMNEA60zMC4wmc1RtS2YEAghYDav0EYRY4yjaQyub+3i6vVtVFUNrSSJ&#10;W4BnitFa5SBets7DOAsbbYOeHPVgjAagpVCQsYfnA2A8HQtyTpmN4CTA9IiVmKddYfS9xaHmwGiA&#10;OvbuAMBBPP4jn/ne/ScSiSUniVjitua13/H3z3omnmcMYJzBGDJ1tHGWKgTQHjGAUjsQyJ4eHYrG&#10;GCgp4AOwN5ljNqsopSOQ2aN7FDkNI8/nZHOXimbHWmthvZvXDFtgLKhCPefjEk4SS7oGJXzcHKQR&#10;EOhjsRIjw4ZfLPVsjYWxno4jo3AtBpu7mC0fUBvSLA7eXLk+22KM7c8aJBJLThKxxG3NYz/43bvn&#10;L1+/HjgLQgg0bQsAaJqWLOeGBp3tgS3LDrHXFYB505LVPfanwBiapkXVGEiloJWCdx4i7usKIaBX&#10;ZOgVOTkJjQECtvnG4CwAaKUvee/jdmgSGu/3Y7C6I0ba++URAi3CpLgsh7Z1qGuL1lCslXMuDmpH&#10;oYtf3829dWIJADrLzl25Nru6/+4kEstPErHE7Q1j4cIr1y7zgJaBKjGAkyPRBzSxmqE+FQkKAIBz&#10;MM4xn9eYzioYY5FnGkWexXgociO21mJvNsesatBaC+8BpWhX2fWtXRjrgvd+d/qZv7wFAFxmlQ8M&#10;CEAIDGCCgkTAYh5jzEyMifuMMQgWN027EKuybsZMxB6eI2elI3dl9/Vd3806j8AYRivjx8b6bS/T&#10;N5hI3BkkEUvc9kzq6nNlL5vMZnMIoRACgxAK4BJMCngE2ODhWUAAqMpxgOAKRZ5jNm8AJtBaj529&#10;GQTnCAiYzueo6gaDQQ9gDK31KMsCe7MaF67cgNYa/V4PVWVvgH3QA0BrfNMYB84lTLT0u8DhFgkb&#10;5Dok1yQl63vn4F2Asw7wAYKLRQ8u0xpSZWCMhrddrM5Y7LEFHzDo92CdD7/3yBPnLl/+ueuH359E&#10;YplJIpa47RHD3nPBsXnXv2LRyWcDGSZcoKrMeQ/jSVisJ2cg5S6C5r3irFWXgoEDzkIwBg5Ge8qo&#10;AYcAhuB8yIR6trsXg2ISApxnHOACDiQ8Nq6JiUYQ8ipyBmccnKWHMRbGUeoGCR3dt3V24VakanL/&#10;EeLteR/mTOrz3X0kEncKScQStz13//ybX2jadkLrTPaP67oeGAkH9Z28i8/HgeTueJFzDsYOHtOR&#10;KcQ66kd1poxu5QninrC6af3pe1/3H7p7aWo/CT5c996BsegmDPt9sYMCiRiTBTCy+Qu6B9BOF/ju&#10;eh5wNsRBbVr46WKAMAt0z61xu1l/5XPdfSQSdwpJxBK3PU+95f62tu5RUCBwFAZgUaZEcep++JPz&#10;ndSiW3EC0LqULoOwE0BjLKq6hY1Hg+QYpOWWIQQ4a8//zu/85tPdJStTbTnvX3bWodOq7vVcCLTb&#10;jJLvwbkAeBQvweO8GkOIAgYALgqpDTFtBLSqBYHMHXSkCDjvLl19y+x3uvtIJO4UkoglloKaiY+S&#10;bZ7s6Dh4FBhIsOiP8TkAgTEwzuFCgPWOFkyGQEeAcY2L8TRM7EFmkG6AWkgJzji4VB89aGnvbb7v&#10;Ugh42BgTSAijieNgwn4UIBLBuPU5OijpONGjNRaNpRxIFyiRH6Clno4FOAaEmJDvvYex/nO4/ymy&#10;ZiYSdxBJxBJLwSt883cRf6D76O4LgQaCEYXDxb6YD4EEjDEIKQHGyPJuHIIP4PE4L8Tg3m5mTElF&#10;VVwI4Jw+nqn81w7ex+WHPzivPR4x1u2ZuLOMhCweT3bHmLH35QESTYAacwjwADzIpt9Vjt4HmOBh&#10;4YFAhg4EmjVj8Agyf+DgfSQSdwpJxBJLgdsJE63UlMU+k3NUzTgEWHT9JBIy78mWbp2HEAIArWyx&#10;MYOQQYCBwzlAMPo4j1VP27ZoWwtrPJrWXjONOXvgNgg1+D3r/YXWWNho2rBx+7TzJF6toaBfH0LX&#10;BItmFJCQBUauSufROo/Wk5vRu/1q0YcADiA4b07+tX/8y4dvI5G4E0gillgK1oo1Ww7KFztjh/Me&#10;LqZkdFUZBfqS44+qHUAICQQGH0UtROs6YvWGLjfR0Ws0xqFpWjRtA8bkb6yWpz9PxF7/Z77+Re7Z&#10;uW7QuTOQdMJjnac9Z9aiaQ09rEFrDIw1lOsYRc7EmKnOkGICVZP02mSt7A37jzw3+PD88H0kEncC&#10;ScQSy8GfQ33hytYnjaEjvPm8glASTWPQNDYOPRtaZWId2sagbQwmswouBEitwQWHcQ7GuZheD9St&#10;gdYajTHY2t2LR5ACk3k9uXBt8vGHnvnNG4dv5eEf/VGzUzUfB4C6aWBjjqNzjgTLtHAIUELScSWL&#10;CR6GqkXGGDjjYOjclmzRn+uOEbveXqYVzl259otf8xt/srnpJhKJO4QkYoml4Oz3/UQzXF3/RAjB&#10;d/2ufYs9VS3OR2OE8zDxmI4s8x7Oejgb9k0W0SDifPdnD+diDJQLCF6+lGWnv6AbcOWeN33IOep/&#10;dTvFQqDcDsYEOPjCYxJCQPD71V8IjPpeMRrrsDGEXoN+75yrx+Xo8fvvf//+PpZE4g4iiVhiOWAs&#10;OKavAmyns697D+qHBRIT6xwaSxb5xjhYQ45ACtJ1i43QfpEYH2jo2DgYa2IviwJ92+BuHF358i8Y&#10;8fTKPzp6znvvOhHq5ro8JVIhMKq4fABYiGtZKKtqEe4bQkBwXeVFlRljFJcl2GKo+yITKqV0JO5Y&#10;koglloa5Gpzn4C8yxsA5h/dUnIRomvCBtiDT0kpaUMlAc1ZRVeIr7f+1IFcjVV/e04xWa1zwlu29&#10;8MIPf+EjvPff77z3c6qyDiZ1UNo+A1/Y7EMIYL6ruBiCo90tJGf0POJMmGAcPE5EczDAh2eHa3dd&#10;vPniicSdQxKxxPLwr6cvKl1+DgdmxBijIWaSBEqwpxmwbpA4Jmk4Bx+P/3zwC+FbxEuBCiLrPYy1&#10;wQv+eYaOzyOEy/RLPFL0ftHL8vDxCJGTgAZABA6aOCOR654HeOyRMRqSpo8ihOAb657+5G/ef+nm&#10;CycSdw5JxBJLwwuv+0jTeLftnXeMkfsQXc8JjFI6YjXUVUDWWRjnKa/Q0tGhdfsPHkWwM1sAHM4F&#10;H8Tw4YPXfjU8F49S1XS4r0UD1s7TnrPu9RF/T1ehA0SquOJh4iKTil6PAxPTumfS/rDEnUwSscRS&#10;4Zk+70OouyPF0GUVxqNEqrRiX+qQYWJBF1cFQHCqgAA6bfS0v8sfefP/+bcOfMWrEph8aiFO8f92&#10;1wxxYJlEi4RqcZp5UNQWIkdVJeIRJwID42Kn8vlj8asSiTuSJGKJpeL4vW9+kDG2EwBwRgsng9/P&#10;Quz6S3RkGMBYgGCAEJwWX3YPJiC5XIhJRwgewWH7xY/+rQs3feBVUIpfPFA8IYSuNiQBNYGOF6MZ&#10;kWCIB5ckcPQgQ8eBTh18cBBcXn79d337I4unE4k7kCRiiaVilb334d3J3o1cCrR1A8klBFcQXEEK&#10;CSkElORQkkFLBsbooFFyqnasc2itQeMsTPBonEXVtjDGwjoHBg+h/HncwhHe3mSyw5mHYAySMTAK&#10;DIZzFowFZEqBxpU5wDnNi3kH4y1scAjUOUNrLLSU4EKgbRsIzqA1x9TMP/vABz9Ia50TiTuUJGKJ&#10;peL++9/fMsFfRPDgjA4Cu+NALPpM9B8+gwcHgxJdzwuQgkNw2kvGOT9w3BjAWQCCB2PiC1rrb4KL&#10;PcaYFwxgPIDz/f6XiL02H6h350NMqOcejId4g9SHE5zDd325uLDTWAO9MvyNw5dMJO40kogllg6d&#10;9z/hvYfgnTgxiGiYOHw8iC40+OCer0jXS+vEYyFASj910yd+AZgIc4C13dcLLiCkgBAcnNNSTFrG&#10;SUefnXmDL44RGR1tChLTEAKklAghoKnb2Tv/1j/5A/tyicSyk0QssXTcfeqdv+l8WCzI3O8tkdWe&#10;oF+di+tOrIWJCy9DcPDWUvZioM1jPA4nhxCgx8XjBy73hWHKCs7IZBKFjPM46xVFsVvk2d0fQLcW&#10;4nEimAdjDDbuIZOSAokdZ5/5veM/Vt18wUTiziOJWGLpKN/xHRecd4Ed2PTcQXb1hdcCIQQ4T/FS&#10;4cCAMX3QQ8QZ6E7AvPc2Q/bK/if9fjDPGbcAOQs7weIHK8TOSCIYGCfB9KC4KcS0fQCApwFoKQQ5&#10;LoX+xOnfOp36YYk7niRiiaXj4tltGwKuYSFY3R7nQ0eJAVBCQAoJwTkkAySnvWH0nFiIDUBCEryb&#10;OB9uLTHeWu+DXwgNZ9STo4prX8g6ukostsOAKLLdupjuuLMx1vh88Mlk6kgkkogllpCr136gzYv8&#10;s52lnbOYeMHY5wmZEAKCU5STEAJS0kNJASkEfW2s5kIIAGPXGyvqm17kC8CyzALspmiqwy25EDxZ&#10;7z3AAxbVmhQCUspoPCGjCdn7HRDcpe3J7NrNr5RI3JkkEUssHa/8jdfXx4+f/PWb9CI6CwmawwKj&#10;Dc3xEwB0BouwOEKkaglgIR7xBbyy3c5vrRdlmGeMmcOGkYNYR7mK3edQn4z6ZkLQ76XkEFH9ArkZ&#10;L8rKft4KmETiTiSJWGL5eP/97uGnz7yohGhCHGoOXYCu4FBCQgkJrRQAQEmOPFPQWh8QNdrmrJVA&#10;CGQSYQyomuYVed3c2nHibMcrKd10Nse73vZGtMYiyzIY5zCdz8Gihd87CxsNJsFRaLEPtNRTco69&#10;6RzGGighUDV1sJ49vvrT7z5/+HKJxJ1IErHEUtLP+9cBfvnz0y8YDTgzBhbt84tYqdg7AxbmxcU+&#10;L/o4wBjb1XrlC6fXH4CxzBnrGsYYXrl2HSF4GGPISs8Z2raJGVIHvyaOAxw4xpRxvgwArHctuDx3&#10;9ht+8paONBOJZSeJWGIp0eX6tRBwkUSKThMpG55Ei44JD3fIIiweN4a4RTPsuxm55Lu93j3toa94&#10;VRizrTFmpjOFC5evAgAaY+BBZo2qaeL8VxTIWP11QiYYyGYfMxwBINiw1wb53E0XSiTuYJKIJZaS&#10;3U17wTM8v9+P8qD8XJq7Ypz6Xt1gMT8QzruIv78JDwBBcDm58Jpr5vBHXw3G+q0JflbmObZ3J1BK&#10;o20MnKNjQucodGr/8/dnxTgnk0f3PGeM1rkgXB592V/87cUXJRJ3OEnEEkvJ5Q9/eF619noI3nXi&#10;1AlaCAE8Ju5SWkboROqmzzv453is6AFM8cADt2Rtl7KsFePbZZ4BAPJMxd1lsboS3ZBz5yuhcOKD&#10;iR1drbjfOwsvv/Ch/y45ExOJSBKxxNJijXuOgc3Ixk5p9iGQKzGEuGGMsQMrTmi/F/3+VRyFDK1i&#10;Ynb46S9EUZyoghA3AoA80wtx6u5DcRl7X90R537v6ya8j8s4HXSWvXD4w4nEnUwSscTSsn73l38M&#10;YNeDo75W51I8+DgsGq8qXvtUmVQ7h5/8QrzpTd9XKyV2Z/MaUgrUTUszYEos/BzU/4oRVAfupbs/&#10;HpNCrLVw3kNl/Wf3r5BIJJKIJZaW1/zN6owUfC90CfF0Wofg4xHd59k62MHQqZugyo3NmJS3PJ/1&#10;wAPfYHlg1byuAmMMTdsuBpfpfgKk4JSezxkYF/H4kAHgMeE+wAVQP8wHvP5dX/cHbpROJO4kkogl&#10;lpb733+/m8ybi1wKKCHhvYeSCoXW4EwAgSOAIwQGalNRIK+Pfy2cc/AuoMg0pOBorZlZK7YOX+f3&#10;o61bCx+CYIJirADAefDA4moXB87IfUjmEnq4wBA4R20clNbQmYaxFlsb/8WVw9dIJO5kkogllhqV&#10;Fc8v6i0fyFjhA6XTMwbvAqz3tM8rBNhXcSaGEODJSDg5tblxi+G/HWyOgPbgMeVNxv5AqfkhAAgB&#10;ITB4z+AdZf621mHWNGhaA88Ydp/6zxv7X5xIJJKIJZYamZXP+hCAhanC0+oVR5Z7G4/pQnQrHoQx&#10;BgcyhcRoqMl3fdv/8/rhz/v9cC7sMICSQ16l3+bjdUOg/PwQAlzw9IjpHTauhFFS4tozH//Lh14i&#10;kbijSSKWWGqagHPWOnIhcoYQjRJgDDggXIGRwHTLKjuLewgBNgQ4Z4Ozrvne7/szt5abGFFK3AAw&#10;J6PGzcaRzlQS0IUT068hAN4HOE+f6z1tqe6VBXIZvvmu9/7d+15VdROJO5AkYomlZsfrG3RcSEPO&#10;nAmwLv3i8CcfhKaNYxXm4ZyHB6sYi2p3i7CsOOND2DkY8tsdZQIAO5DV6OnEMzoT97dNO+fhPN1/&#10;xvlb2MVf+dhr3vCWx7/pW77lx7777/5Pb/3Axz8uFy+SSNxhJBFLLDUrhSh4FCMXXYrxf+F9nBmL&#10;cuZiBUSP/XR57wOMd7DW3FLc1EFOvfXbX/Y+bJMw7QtZBx0jBuqUMQYPciJaH2CchxQSnHO0xmI6&#10;m6M1RmkpTo76+VuCaf/647/3ix/++A/80//6G//hz26m6ixxJ5JELLGchMDe8Wff/3XtjYv/QGsF&#10;HwBjLIyzJGYhwIMMHQGIRgoSLherH2sdWd3juhTr3C0ldRzkE+8oZ5xhr6uuDsIYh3UBzgPGORjr&#10;ovHEw1pLvTDvIQTtO7POwbQG3jrUTYvtnV145+6+duH8f3/j137wf/vKb/imf/y3/sWHTt10kURi&#10;yUn/ckssHff9lR8abm595HsKb/7+iy+fP9YvS9GaFtN5jVxJaCVpCaYUYMEjeI/YfqIjRB/iXBaJ&#10;jrEWs9k8TObVz1S7299508VugY2NIz+XafUXtVZMcAGpFKSUYACcs7T+hQmEWIUZ59FaMnY4Dygl&#10;oQSHDwG8i6sCYKwBExJaK4z6vSClaJwPv4xjx77zUx/60BfVu0skbldSJZZYHkJg4ze/++2ntn7p&#10;h3YuX/zBpmnuKotcVK1Baz2yTAOcozYGtTEwxsLHXlNn6AjdUWI8fgxxl1hM0/ii+mEdVd3c8AHQ&#10;WkMIQYs3Y6AvGAeYOGDy2Dd/cCGRZwree7TGQgqBTCswRmLHOIOSHHXTYGdvj82rOod33/boRx/6&#10;skO3kEgsLUnEEkvD133XX3rD60bsh5hz3ymEwLXtXYSYi0iQ27Dre9l4tGici3+OJo7QVWIkJvt9&#10;rJte7JbhjF842BPz8fVCNJuEKF4+0NGiC/t5jvR59HUuGj0YI/HKlILzHkWuYYzBlVeuoqrqbPNI&#10;/s+/6c++/08euIVEYmn5Q/2lTCT+/413fe+PqHFdffvqsP/V49FQdGYIzjkC6wRif6jZRQu7c92Q&#10;c+yTdWLhA5x39Py+eOSHr3srSJk/fJOxI14ndFZ/UFVG19ov9miHGH0cBys0ziGFRKY1gndQjNMi&#10;Tc6hlMDm2vArzNalf/HWt379NyWzR2LZSSKWWAquTR/t793Y+mtCCtkaAzCOQb+3yCh0nmzqiPNZ&#10;XdbuQXEJ0eSBxWIWcjVa5+FCYJyzPn7+faK75q1y/LVvfJxe//D1aDYsIMCDwXpKD7FxVUs3p8Y5&#10;h5SCenmcjh4ZY2AcKJQCg8ewLHDviWPQXKCazXlw7vUnNtgPf89f/ftvPHw/icQykUQssRS07TXp&#10;Q7iPcw7vA6QUyDMNHDiqoz4X6IiR9p4svn4hDN0sWeyTkWPR0/Zlhv67fvHkyoHL3hJvfNefn+0L&#10;1/7znoEckmDdKrF9W38ApXYgQHAGrVR8SIg4WxacR5lr5Eog1wKjQY7JdILr17cwn89hjXnj5Quf&#10;/ev7V0wklo8kYomlYLK7y7JMyyzTyPIMSikY66CkXPSXSKD2V56E2F9aPKLtvdvrxRiJmHOLyKiV&#10;yw998uTNV/6DaeoZ27/OzR/rxM0eqARDtP/HayIwQAgBKSWEEBCMk0uRMcB7KMEQnEVdNairGuur&#10;Y6yOhmjbFkrLd9x8xURiuUgillgKvv0db9kc9EpY79A07UKgpFJQUoDHlA50VZknC7sPPibH75s4&#10;/AETYrcGJX586M306OKDt8jWpYdu6qUdFM5A6zDB0IkrQ2C0Lubgfd309ZxDSQmtJTgCOIvRVPAo&#10;MoVTx4/g7hNHMBr0oYQY/vz7fp5K0kRiCUkillgK5pfOf1tRFJhOa1zf2kFrDMoyh1ZyUcGwTiTi&#10;cZ119GtXDVFQ/c1HfmTCoDgoBuQW9ejAR2+JZx9/7ERXhZFw7RPiESfisWeX4Uh/PuBejMIbggfj&#10;AUKR3b4oNDjnEIJhOOgh0wpSSUgp0B+U4Aj2/fffT0nCicQSkkQssRT4WftuJRWlW3COIs/hg4fW&#10;EoEFcM4gpYCHR2MsjPXQWgGhExYGYyya1sG5AGMd6tbAxN0sUgoIqbQxbXH42n8Q47H6CoChqg24&#10;kGBSorEWIvbv9qutGEocOMAo9JcBEBxgtB4TggO5FtBKgDGg7JUk0Fzg+vYOVldGcN7ixs4uGAe8&#10;wDUgiVhieUkillgKAvzJPM9Q5DmYoP+spRBwvgvb7fpeHAwspl7s98oOP7ok+xACrHMIPoCFoKRQ&#10;X5zN/n3vE7vbu9/IoxkjLpWO1xCLv4KHDw1ZZzy5qY8WFtFVnANCMLTGgnH6fqwn90lR5ChyBcYC&#10;1tdHLx583URi2UgilrjtOfXxD+T9IutrLSElRwh+cRTnvSPZikIGgCqc+OhgLIBzEcUrikgnJhHO&#10;mc61Hn8xs1flbz34VsbCl0kpmYy9OcZo1ksIji4UP3QxVyyAC7pHzhgEj2taGFsMSQOA4AxSUjiw&#10;UgpaZ+gq0SzTyLIMWmsoqXYO3E4isXQkEUvc9pz42dmJzfW1zFiLum7BAg0Ke+9grUWIs1aH6ezz&#10;+xb6sN+3in0ywTmkEOCCQ2stJJo/8S3f+9/dsrlDc/e1grFTUkpIwcE5gzjkgOz6XUAAC7ESFIIi&#10;qjigBK2PkYhCFhgEF1BSosxzZFohzxTKgoQLIUAridXxEHXTnD18T4nEMvH5f7MTiduME2p+7Mjm&#10;RlbXDeZVDSkEijyjgF3rAHgIFsAQEKJYBBeT6p17FQfgAadioHZSJ2amad96+bmH1g59wRcgsEKL&#10;dSF4gfh6FN1LM2HOeVrDEmgQmzY5B8hYgXHOoIRYXLurCrv75Zwj0xIAB+cCvbJAkWswzpHnGTY2&#10;1lH2Bp8+eEeJxLKRRCxx29MvhibPdGjqFowx5HkGrRWEEAghQAoJIeX+EWH8ui5OCqD2E+cMUvDF&#10;MDGAuA6FhCwEB+chtrYmt3ic+PVCSp6HEGCMhXV0xCmlgOiOOuM9dRUhojjRvdDxo5CUYt+FBy8I&#10;gPf7oiYER57nGPRK9Ho9ZFqHX/zlT1/Z/4JEYvlIIpa47fnIpH1xMtmbNW2DotDQWsb5r5sjm7p5&#10;MTrGA0Lwiz8LLiC4AF/8ysEZDkRAdS5GP9mdzG5pOeaxYwOthCq7I0POOfJMo98rURQ5slxTdRg8&#10;EMg+D3iAAZIzCE55iEJwSEVjAt2xKFWJAc45aKWoSjQ03L26uoos02ja9sqFC5eTMzGx1CQRS9z2&#10;XP7Rf3bdWX/GWYcyz8AZYBpasyIEVTRkQyf7/b6QdU5EHo/sOKTk8fPo+UWFJuk1BBdzJtUtLcfc&#10;3X18JBju7iorJQWKIke/V2LQK9DLyehIs2nd2PNBt2SsEOMgtOB0GMlZPI+MFViRZ5BSwhgLMIbh&#10;oA/GGMbj0ceAYXPothKJpSKJWGIpeOyZFz69Mh6ibQ16RQGtJZq6RdMa+OAgGP3wp4mwGPVkHYlW&#10;NHR0Q9E+OLStQd20UJKChLXW8N5jOChFc/78LR0nlkdX+867o5wz5JmGlBKtsfAhQEhJR4hRjEgs&#10;6UhQRcu84LRuRUkJYw2stZSdGI9JtVZYWx2jbgx6ZYGV8RCmbbGzu4uV8Wj2b3/mP/8ScCaJWGKp&#10;SSKWWApOf803/uyN7e1GMIYQgKZu0RpDYhBzB5WkI0UpabuzVCJOjVHVRZ8joJWKtnWysDNGifFA&#10;AAPyELw8fP1XQ5hGC4F+d5wYwr4b0lmLtjVo2hbe+1gFUu+LMbbvUowza/ABLnh4F+BsTMCP/bGV&#10;8SBWnQJNa8G5CE8/9+Lvrh25+1PAgQiQRGIJSSKWWAp+eYdfdAGf6fUK5LmE9w5ZphCcB+LAc3d0&#10;2AmTFJxyEeFJpBj1v0hsbEzDl3S0GL/eeTcOwWWHr/9qrI7zo4zxU0qqeE26NmJ+o3UOLNrh+2WB&#10;Ub9EryiQFxpFrlHmGcoioygpSbpJyzrJIJJJBe+BIi/RK0vUTQvBOWbz6vynHnn2n/zKr/xCstcn&#10;lp4kYomlQD+1Vff6/QfyLIOKwlPkWayAqArq+lJaUSWmpYLg0dQhBKSgVWEU+EvmCSXp+c4UyBBy&#10;INzSTjERmr+QKdVb5DfGvpuSMvbpqFeWKYWyzNErc+R5hlxpFHmGXllAKw0pSMC8dXDOk1uyq+ii&#10;8WQ8GqGuWzjvMZlWP/jQQw/95qHbSSSWkiRiiaXgqfs/2LaePWGdCzTgTAdpXeWDECA5Q641+kWO&#10;MsugFImdEORg5CI6AYWAlAJKSfqc7oiPMYBTzXb4+q9GcO4vd/b3w7BoJuGcQ0hASbqHzuLPOMAF&#10;GTu897DWRgEj16VzHq2xQACyjMRaSeGDx0//hw+/9OOHr5dILCtJxBJLw6XtG3vBhSljDGWswqx1&#10;qJsGVd3AWAchKP1dSSqmuorLew/vqLLpNkBTnypWTIzHvhh4kLcWOyWlHBvrFvNfAYCxDsZaIAQI&#10;wVHkGcqiQK8sMeyX6PcLFAXNufEDQ84c5JAsc3I3lkVGm56FQK/Xw/WtbRzZWHvw0hX8D1tbD+4d&#10;vpdEYllJIpZYGiaNva4yeSXLcoyGZHbgnMH7AGvJFZ9nGmVJfSclOMqiQFHkJBoxONj7mKTBKJ/w&#10;YFoGZ0xCqVsSMeco8oodsMd75+As2f8ZY8hzjbLIMRyWGI8GWBkPMRz0kUkJHgDrLKw1sM5DCoF+&#10;mWPY76HXK5FlGaQUaNsWs3k9qVv87AOf/KVnD99HIrHMJBFLLA2T17z++SNH1h/XWiEvMjTWoixy&#10;5JmG1mSU6PcLrIz6NKdV5thYX8H6ygjj4QD9skShNbkThYDkDBKMNigjgIEjMHDal/IHQ0YLquiU&#10;4hCSgcUBZZAgggeKmZJcIM8UikxDSQ7vPZqmxXxeYzabo6prtK2FByCERACD9TRAvbOzjfXV0ZP3&#10;/+f6p5IbMXGnkUQssTRc+PEf3/rtTz92rleWfnVlBCUkBv0eLr1yDVpLjIZ9OGcoOT44cB5Q1zWs&#10;D1hfGUFwBqUEppMpNBcYFDk5Eq2FNRbBeZRScxhzSyJmnUfd1AjBAnDwzoIxj16ZY1AWKPMcK6MB&#10;hBDo5TkkE5CMQXOJelbBNC22dnZw+ep19IoC/V5J82UARqMRdvamyLRCpvTOsc0T/+/t7ft3D99D&#10;IrHsJBFLLBVK6ucHg/6McwmlFPJcQwqB2XSOnd1dzOcVbJwf01Jgd3eC7e09bO1QG6ksMgz7PeRa&#10;QnIefxUIvstYZA5FeUvVTqEVRoMeyiKDlAxSMmi9PwsWPM19SUYVWlPX2NubYjKdomlbWGshAhCc&#10;p03NvQJCCFjnobMMR9bXMBqPDGP8X/zq93/i44evn0jcCSQRSywVd73pXR9fW125kWmNsszRL8sY&#10;w0QGjs59mGkFrTXe8NrTOHpkFWVGrsVMkci0xqI1FkopstcHGkj2PkxWBmu3kJ0YWJFnMMairmpU&#10;dYPWWITgwRil4gspF726EDzmVY29yQR1XcW+WYBUZELJM70wo0gp0SsL9Moi2LZ98OGHXvrpB/DA&#10;LUVhJRLLRhKxxFLxkwP9HBdilmcK40Ef0/kcQu4bNqxx2N2bYHd3it2dPWxv7+LKK9fxwsvncfbC&#10;FVy8fA2zeQ3OOUbDPtq2RQiUn5iR3f5zqr924/B1D5NlbziltUamFPLoKBwOyESSaYU8Vxj2e4tg&#10;Ye89jCEDRzeQjeChpcDKeIQiz1A3BlopHNvcgM4y7E5nzz793Lnv//hnPp7MHIk7liRiieXigx/0&#10;W9e3ql5ZYjAgo8axjVWMhn0URQYhgLpp4JwFQCYLJSixXksOjoDxoMTm2gin7zqKpq4RvKPqLcsA&#10;Jh8qT37H1cOXPczGqvkqJcnVmGcKo15Jgb/eYzqdYTqZoqlrCizmLCaHAFoKSM4RgltUbptrY4wG&#10;PQjOcNexI7jvnrvhnKlMGPyDX/jlX/7o4WsnEncSScQSS8fOZP54r9/DoN/DxvoKTh4/gmG/hOSU&#10;kxgcBen2ewWMsdBaQUuJAGBvMsXuZIqLl6/ipTMX9qOqGAMXzOxNp1de+Mj/7Q8M1f2yt7zmXYJz&#10;VE0Day2kknH+i/aaccYgBUNZFmAMcM6BcxqoplkyB8YCpBBYWx1jMCixsbaCe07fDSllyLP+L/zc&#10;z+0lAUvc8SQRSywdsix+uV8WKPOMYqa0Rts2qKoapm1R1zWcMXDGQEuO8bDE2niIjdUhjqyOcfrk&#10;cZw4uoGV8RCDfolMK3hKxLi4XdePHb7eYcJnfkQdO7r2bs4ZikyjVxYYD/o4urGGu48fxcnjmzi2&#10;uY7NjTVIKeC9Q/CekjoYzZdpKbA2HuHE8Q2sjAfItMbKeICiyHDm7Lkrte//a+D+W+jNJRLLTRKx&#10;xNLxwrR6hiKjFEbDAdbGIwx7JcaDHjZWR1hbGWI0KJFnCnmm0C9yCEFrWkIIyLVczGoNB30SMe8g&#10;hTpn2T2fPXy9w/zJv/PRkxvr4xEW/S7aDh0QqNqCR9MaTGdzwFMeYgAWm5sZox1hmxsrOH33Xej3&#10;ewAojLhpmvbC5Ru/cP/9088dvm4icSeSRCyxdEx5mFy4eAkb66tQUqBpaqyvjWGNgZIcDAEcAYMy&#10;x7hXYNArcHRjFePhAKdOHEFVVWhbg821MVYGJeqqwum7juPcxUvz3bMP7By+3mGM337DcDhYu7G9&#10;CyU4VsdjKCXQNg0yJZApiWAtOAPmVY3xsA/vLJy16PdyhBAwHPawujLEkbUVBO+wujKClBxaq/Mf&#10;/u2nf/yll34gzYQlEknEEsvIg49drmj5sUemFQb9Er2cjuMyJVHmOYJ3CN5hMp1hNp2hrirUVQVj&#10;DdbGQ9x9fBP9XoG9ySzu+xKBCzE/fK1XQ3H/ei3F2onNdRxZX0G/X0AIDmdaTGdztMYgyxTGwx6t&#10;iwkBDIDg1A8riwxrKyOMx6P9ebLoXnzymRd+b3796UcOXzORuFNJIpZYOiYPPwzGgEwpCMZRliW0&#10;khj3SyAeFzpr4Z3DqF+gyDVGwz5Ggx6G/R6OH1vHkSOrMKZFVddQWqFXZmFtMPgDrfWgfMax1jo/&#10;dnQjrlTJsbE6xvraKnpFAR77Xk3dwDuH6WyGEGig2RqDQa/AcNBDnmcQglGuI2MIwe3+2u8+8sOH&#10;r5dI3MkkEUssHxMAPrjBoA+dawzKElpp5HmG4B2KXCPXCoNegc0jaxgOelhfHePUyRM4cewINlZX&#10;UWQZqqqBEgIbqyNsrK2G9bXx9cOXejW6PV/DQQ9FkaNfFtg8so6TJ45idXWIXl5AcQHnHULwcM4h&#10;yzKMRgOURY7NzQ0MhwMoSXvOtFaoqioonv3Hfvbf/oHGkkTiTiKJWGLpEK8prM7VS8PBAKNeD4NB&#10;iX4vR64UHeMNejh2dAOnTh7HyniEXEtkWmF1PMTG2grKsoBWEkVOsVWr4xGKsgiDYe+Vw9d6NVpr&#10;YYxBv9fD2niEQb+HldEQGxvrWFtZwfr6Ck7edQx3nziK40c3sLmxgo21EdZXR1hdHeLe0yexsbaC&#10;lfEIw0EPQnBMJtMn2hD+2cMP/zfm8PUSiTuZJGKJpePdf++vmtls/lQIAUIKKClRlj0IJTDs9zDo&#10;93F0cwN3HdvE6btP4NTJu7C2MkavLDAY9FHmlHq/Oh5jOOhjNOpDCYamtrd0nMg5h7UWvbIEGK1i&#10;GQ6HOHXyBO49dRfuvecU7jl9N06cOIZ7Tp/CqZPHMRySjZ6OM4+iLEuMRkOsrIzhrKtnVf1L/8u/&#10;+ujzh6+VSNzpJBFLLB2/9p1/v774yrXf3draCmSaCBgP+yi0xsbaKvq9AhvrqxiNhjhyZANvfMNr&#10;cc/pkxgNB1gZj7C6Mo4xUT2sr69gbXUMlWWhMe6WRAzwpmmNkzHr0HmLLNNYGY+xtrqKzY01HDtK&#10;x5Yb66vYPLKBssghBEe/38N4PKREkRDQtAY7u7vnr12f/nvgQnX4SonEnU4SscTSwRhzTzz/4lNN&#10;08wk51A6w3g8Rq/fw/rGGvqDAcbjEYpeCWNajEcjrK6sIC8yDId9rKyuoOwV0JmKx3pj5FqH177m&#10;+PnD13o1BoPB8977rcYYjFdWoHSGxhhMpjNMqjkcA3r9PlY3ViEzjd5ggKLsIStLDIcjDPpDtMai&#10;aS2uXLmGxvhf+sjHPvb44eskEokkYokl5crl6mLw/MXtrT1463Hjxg6EVBiOR1hZG2NSz5GVOQaD&#10;Pvamu2jaBv1+CWMNdid7kFriyOYRbBxZw8rKGDe2t/1jT3/uwuHrvBqPX9r6zMNPPn1ZagmhFLKi&#10;xLyx2JnOwJUGlwqzZo7WOwxXViCyAo0N8FDYOHocT79wFkLm0HkPVeOaX//kk//+8DUSiQSRRCyx&#10;lFw+W75w/syFR/9/7d1LiBxVFAbgv6q6urqrk8wrk8xMJ2iGjDEQBwNBJb5wEVAIIlEURUTIQshG&#10;DQq6MQwSAlFBcCVuNNsgCqIYFzJjFMVVxszkoWPmlel3dVV31/M+6rrojTSGjDudOd+yoM5dnrqX&#10;uv9x3ZaqVh0MDQ1irFhEw/HgRzFGxkZh5W0YZgbQDShdh57JwMrnYdl5mNkslK7BtCwwycGl9Ken&#10;L63rgvHCW8WlKIlml1fXIFOFOBFodXzUmi3UHA/NVgvtMEQQddPyhVToGxjA4NAAgjBGzDiMTBZN&#10;t4Va3bketV+idA5CbqF7aE/IBhMEN3j/8Cgr5I0jUsqCZVlIOEMYRrBtGzkrhyCMINIUEeNgQiKR&#10;KYRSiIVEmCSImUDMEqyVqqhU618+9fTzn/eu84/OX1F7Jib88lrpWSl5xmt30G530PED+EGIKEnA&#10;hQAXEkHMUKs1YJomLMvqXryOY7iuh/mrfzRipp+dvpj7FZhZ1yBOQjYbamJkw7Lt15YK9txdum4c&#10;DMIQpWoNtm0j4QKrpTKY4OBpijBO4IcRvHaAuuuhUndQb3pwvBb8IMa1hcX6b+XyqerS2p+9a9zK&#10;4sKNRfvs2XHLyt2rVKoBGuKYwWl6KFfqKFXqKFWqSBKBdscHF918Rc44PK+Fq9duNOZ+XzljT756&#10;7spPx+Pe+oSQLq33ASEbibXjnvEnH9z9bd+2LXsZZ1pf3xYAgEglisVR5O08FDQIIRCGCdq+jzAK&#10;IaUENA1mxlSrlfpnPy6UXm/Nzt42N/HvJg49ND6gBR9ZZuaJ4R1Dmp23kDCBJElg6DqyWRNbt27B&#10;9sF+QGkQgsMwMlhdK8u6G705N3f443J5al1RV4RsVrQTIxuaDGquuXPiImu7+yKW7HLclqGgo1Cw&#10;UXc8tP0AXseH1w7QdD04rodOEEGmCrpmoBWEN+Pt/Wfmv/puvrf27TRLK27DUT+HaTTCGNuHVDPS&#10;tJtsb2RMmFkTjuMil7PQaftYXLop6w1vNeLp6QsXDn/o+1M0aoWQ26CdGNkUCuOTB+7YhneyOo6N&#10;jA4bhXwerY4P08pCgwEFBSEkGGfdacy5LKysJT2ZnkbzjXdnZh4TvTXX6+jJ97fPff3J25auHzV0&#10;bdw0zUx3ACagawo504SUssG4uqBM+5yTP/LD8swUHSESsg7UxMimkS/et+uR+0devrm48mIQ+nvv&#10;3F3UdE3XpEzBOEfMOBjnKpVSmVa2cveB/Z/+cmj2g5UTl93eWv/W5OR7hWXxxcSevszhLORBIflO&#10;paVi0C6Uri+tXBoYHps7dvzEwtQrLziARj9xELJO1MTIpjP23Mnd4vL3D6sk3D822D/BGLOl1BzG&#10;WdPn6bKwR6e9/UPzOH9e9r5LCCGE/Gfsffwba9cDz+Rx6tEMlKKPOkIIIYQQQgghhBBCCCGEEEII&#10;IYQQQgghhBBCCCGEEPJ/9BfTuUfBbVXy+wAAAABJRU5ErkJgglBLAwQKAAAAAAAAACEAPql1vQa9&#10;AAAGvQAAFgAAAGRycy9tZWRpYS9oZHBob3RvMi53ZHBJSbwBCAAAAAsAAbwBABAAAACSAAAAArwE&#10;AAEAAAAAAAAABLwEAAEAAAAAAAAAgLwEAAEAAACxAQAAgbwEAAEAAABBAgAAgrwLAAEAAAAlBsBC&#10;g7wLAAEAAAAlBsBCwLwEAAEAAACiAAAAwbwEAAEAAAA2fAAAwrwEAAEAAADYfAAAw7wEAAEAAAAu&#10;QAAAAAAAACTD3W8DTv5LsYU9d3aNyQ9XTVBIT1RPABHEwHEBsAJAABACDg0McADCA2NsIEhIwwVF&#10;QAABAAAA0ATYEWkSERMBFvwixiNGJIAq8D+pQ1hEaUnsXBVfA1/OZEFxt3Iacr91Ov8ABEKAAAEA&#10;AAEB4AgABAAAAgAACAABAAEACAIESqqqqqqqqqqYRA4ICqqqqYTQigkwYT0CwmEQqqqphKcSEkDC&#10;KQ8IMhVVVTCRfRbAdEQqqqphE48IbYSCkGQqqqphI2EDBEtn+ECQqqqkEKNhPsEhIiwiwkIQQEKq&#10;phJIi2FFNoRnAE31owkHnCCaKpCAIBBKrCJTCpUcERWExhQgFA56aOrHGAjgBAQqphNwHBBjCccS&#10;SwkDuqE0viGCSxsAICESphJdQFhKPANhJB8DmfumxqVa7BTAAAABAgAAAAAAAAAAAAAAAAAAAAAA&#10;AAAAAAAAAAAAAAAAAAAAAAAAAAAAAAAAAAAAAAAAAAAAAAAAAAAAAAAAAAAH8InGEOEEVCCHiEGE&#10;RjADCBCRCCCAjh/p8NFFTo3Z5wIxRARDQY1GUVBEPe2gAfwlZQlpAkFRFAiWBDW6EOrfR/EghCut&#10;XIqNomHHCJqEUQIJ4gIhhnHhgBcWv6vwSpoQyhFVPRqEV0IFQhsJREYvyZ8eUJPIqJ8T9cER09CB&#10;0Wko9FrY6P37QAAAAAAAAB++fv4R/kXYRsVP+BRBvdam7XRaj1Wsz7CIjWgZM32P4+VQuLj4sEJz&#10;qCAbn4IJiA0GQAAAAfiwSPx4kEIhaUEK30V9b566NuEr1xYIHFmHmNMRTEA/BEuXEIIFGUQASLDK&#10;JET3BNGQAAAAD8EGgk9BDJgjSJBA4kELhrRp4txy3WxrI0uI04U2oVg/BCsbBRayTLTHhbE1RwAA&#10;AA/LhMdBEUEDwjgtngSDjBaETUvhBP/q27N1ETyOzsYLMk1AhVyo78ntwgcLngM3eUVhogQAAAAG&#10;4Q/CFwRNBCYBhDsIDg/QCB2y+zFjocaK/hNrhIHCKoJBQsEgYIRhEuERwDCEwRBgvJiZlbZpmIRG&#10;CCQQ7EzxPJGEDqLXafggcEAi4QqVUDreO+15PC2okgNslFEAAAAAAAAAB+EocJCwScgkRDYSEwGE&#10;U3tBDsRcNlLZOLru/GomR+ks+n7P4TdYSx/hKKLBLCCEQRVi+giO2EadYg1Rk2ujYHCVFefaS+hv&#10;wSmwh2ENweXCDYmCX8eu5Jp0IITUe/OXJOTi/9BLX+yMwnBEW1MAYAAHHAAB608KT8IXNQwPoAsL&#10;wf8AAAADwAABMImgjbCLYIHBEmEKwizJhBoIHBBoveJX4RzhIrCTmETYRLhD8IwzYQXAYQDEf6LN&#10;UpRNIBXkBfa9t0jT3N60HrcAH/LI95P6eUKoGgPfOL22co6yTWQIC7EiSb6V7Sj7v0NjBXgAAAAe&#10;AAAPwmxwgcL+CMqgg3oIBFwhizd/uRfKbIc8jmLdYDcUud+CDQRXhEeeAw2EBrCAyQQnQXNmQCq+&#10;RdJSivwgMEIImEk4p+tWHaA2NMgACiav4y5C52InGkWzUV+jUUiwsiu2qLTTq9qgtCa4iSIYRKbA&#10;fBqwlZCZgoWjBk8AAAAAAAeAAAAAAAAPwgOEJz4SaiQRAosEfdAzJ8nU9aKq9krDxc5nLsO1N+CT&#10;0JgsI7zQRIZsBw9CIbT9ZFNRWEIpQ1GVD+EAgg1RIFcyfjFdGfGPsmJhTNtSjz8A1xOIjjdsowxd&#10;WTo3cYohkYHCByssWxLFjfl8sWSKsaiShtrWGUU2TYauhwOYGKjgbwXAAAABA0cn//////uMvfwg&#10;IwgYjHRDkJGjMNgyeWHsIAjCDFaMIEVgkb97tg8PCRIuLiw4aP/4uhYSfn4ymxk/mucYl8QohBkG&#10;QYgoUO+i8g+NGYXFxQyi4+IooZP+X/8AZe8zucYQfGGMIYULDRu32tP39wYxxkGKPDYM4xCG0sA9&#10;onOMcQ1ELBiC4y0ZBcvvMMIWOHDPBGFhMFCEH5k5Ro4fGWjJBlGUfGcf8u4sGU5tFGzbkWFDRsg0&#10;8mz4ZxYfFhcccmpLF1VdcQqX3u65m6yhOYi2jWMqydVdKPyarGZ3sqttJRqrK1bk/nnosOplaTvr&#10;SQnfw5tNc6SV9NBr7Q/M/UsI51fKzlYlSjXWozrNCyg0rus37dJNSypJ6z0lce1D02ETBCaE0Joe&#10;EEGYXEILCKNGjwyiRnEbr3KMgxhkEjEgxRcaLjMUpRlP9uSSG7jJRkKxOMR9RkEQ9hKpSrML9HCh&#10;+02sih7fPKlhb4Q9iPYg6ChEHCR4dCd5sTTnkq0kXc7SihQzQyaW1l+BiZTQl15rIn+ULbprr4Sq&#10;O2caESpOSqBBkFWCRwmDlzDIOLSdUw+PbRjKyuDyNNQqV989JM6X3WuNVZd78jLYqtYq7+tS50kL&#10;RYSsJaalv/ZbaiokqSArYbXVjBbDEIJEyAknIBBRf/xM7nGgzO5xp8IFQgN093QqCHQIFfcqWg6N&#10;Y72N/f/XjcmqnsJD01VaeV2d7J29tk/Ryp4hDMjYeMe/E73c1Z5ypL3JzSKs7D0xj66qZ6XRPTmo&#10;KllQEp4PMop9dM16RyeoiY/gC09PGGupEpidagYkf3W7t17rr9+Z6WLVD8gxEttebTVTycAdWCHB&#10;wMhGAdjcZrzh4CyRFqVdE1/JK/byHWOZPu97fkURCEJvn9oRKZYrnujEnZTTHR0WrkyJFGJtdJIa&#10;wIs111vmJwDFz3qbSEmyslG9ToMWyqT5pDRKR2ulAgFqYxOvVaWtSpDY2nf+kLWJE3/uTET3W5VN&#10;jnupeiWgCtZKluU8dOottb9SlO9p2qPbdaI6l8/WmpyuKPrczPf/iYKM0EYBIsIBAaz+tuksgm4T&#10;E/tTt13W6fgMvSTHBksQkJlisDeFKjgTsIsBC4uSNfJG922k63h02DleCtAvutrJki8bJELWPa0y&#10;S8ksUHmXnIJCA0iIDW3yqJkt09beX+3W3tU1wvLOj2unVsuMKe1qrh+XMpJaPut+vCBQLaxNty2e&#10;VAbhc6cSYnnki+n/QgomtiZlFy39Xr7y5ndWig4mbpiT+3eslrmaqZlK10u0iIQhbbJH/+JSn5ui&#10;ZtMuU9iJA2W9o8pLU8SiecnoF5xSLd4SJErQMw+If/SyJBLPTczqS0KnvrfbqbQTIooGkzcgM3oo&#10;CNME90wJFYoPKZkH9OZYP/4mELjjBSYjvb2EKyYRC6y8X9PMRvi3L0WmocxuBZhCuQzUbNMs5bGf&#10;CR3x0OAFL+dwhQuDbo3C47xDJMlB0AMbEwWDy0twGZy5zvaGQBlAMoCEwF9bevfa2JZ8yCBGJAJM&#10;utdddZJ/fBAnpts6hxYAa9NIOA3WbSPEgQNy5ZJxYVtJL3tFBBhCEkGc0EZAgD8TNjCHaRFHBChr&#10;NEChlpQQ4Af/4RgSYYmCrjQkNg8kPjwmWJlhP9+28wHLuCyR+4j/BZIYxEIkn0Itb/xkyrNium0g&#10;Iuc7++s6tcGabNQJhPQDxls2hRJNs2OCsSVEsPNi8qURmomKCqQ6YiBmrJfcuxU4lp9sgMY5CZEi&#10;xyKoi8ot+/Psntb89R7F9t2Zlqk7tLZ1Nax3tvLJ+xbfNPaSgskFhx25TbABRC0TimYmbuHAsVlu&#10;IXzNlyXLZblOZlQBIEGBAkDUNgSZaBQ5BDoHAL/+4zn4PCARo8EBy+yvZJ9bi4Rl6GiUoeozeC/S&#10;RQ7FFYBTk3pOVpOoUWf5hCY+AaHJjQmSPmyRskJasbj+7MZu+OIOeWmgM7lna3hWhzI0DCF4QaJC&#10;ZyPgaxOyZOewheLEweJbTPzZMh7Lm0dqRkSu1IcSC7aHEg5EKxED5jpDgr06m6rUvdJtHB51zqt2&#10;bU4fzReieyWv1LL31IheqADzMioAEg5qhyY83J6veiRB4sWIu1gQEgSCBCaPNHmhND5JID8jQPoV&#10;AZKakDirHHJId4SOKIhWYrIiOIU5SERxDuKos8IgbNtKozgBlkdj8Mg5JFbEAF7J0Xg3xM6LoTmF&#10;FEg4q3UlIUCBAgQEgSCBASBIIF/z2f5jsBj49ohANnfWrm7dgPfhYmxMv/zL5MIlMFoExZbBIasF&#10;uu5fbkPVc/N6bJK2NmVvpbZOWOybg9HGiJ41lJcu2udr6PfTRU3Ne3fW6d6SXU5DMFs/zHAAwhNG&#10;89mZrd3kuXdSrW1qTcIuxujl9YSEg6o93bNnxn4xFSOYYwivFcW81HcLu4lthA8F2Jg0/+xJi70K&#10;b5xNgUYYk2LabCpsIN2HSnd3ZU036ZlvVLUtMVIXU5bbgaKKhQFliprSa2uJVf9/9VUTd/zqu782&#10;606tjqbWE+1cjov399kfb7Rw3S61J02py3TI6klSQIIgArMEJoIxOgzvhEeEGgRH3xo0CDUIDfRJ&#10;+JFwjHAbhAD+soAOygOqm8b9CXSxRD3P/2uXKUchoFGXkxOje8BIC0BUFAQ4qPdbU9VTP3hRakax&#10;2ko7b/76rZIt6t5MwggggooojWoIUoaFBjQ8KwBkFBhQoJADr6ngOAChcmxozt2eFXhgcntrqSK4&#10;Ul3GKGS2x2Q0IwoyCgSMgBmJCAJCCCf4zf8IBhBYIBaPiNn8ZUvCewWEPwV8SJEXp/0LxhUxKBZg&#10;oDRTSiwePBAIBVYH2aYz7lwgWEGwgv81d01aJfho+EFwhWfPjQQOYfFwgPrdxQRbY9W1go6BrSAP&#10;cK8mAXbVSsbj8g9bcjUBCmifhMdd8C5C09a0I/lsSUK5jybtoK+JJIDk2v378ToqnNxOklNtiw1B&#10;WOm20+Z3SI4EoV/4dH8GtAE1kJ7gNwu8ACsQAEf8JT/wIC6hUUAyAYMGDDQNQEN0AASGhQUIRnVC&#10;ZQTKChIDGBDUABoSA6TCarAIg0VlIJlAKwBEiYKEwzUgojSCqGQBGAzCo7CGRJAklYSmVAKEfoVF&#10;Cc6BoCk0H/OMFGYKuEGggNsb9sSLqZF7O1Ktfbd3cFjeggk2jY2T0x68f5FXVZMpDOfP9wo8Zbac&#10;qkVSkNPErTFW8bi1YL1TvT51PVNUMkiXK7VU/uE9yuXW1M9z6MBwMNfLliMOAljYQJkECzfczUZe&#10;Jre3YCtVxI+rJsPs0ho80CaCMSiB3uoBLlBJxjEmF6AmhPImNFjEaXrim2gWk2mvB5G20gRXP22K&#10;DrCvpUJzm1pMDF2jB7y1oNuTbO1QD3SL1AUBQD6bpEoFDCBtVTSBOpjIFMCWwEDwC0Jf6FNSTJQp&#10;KHQ63ic1dQS9XACfi15ATWqBrhwnu6Qaq0AjANJCYSEOZ9AsslAU0FTcQE0t0FuFyBJlCsCEzVgV&#10;s5QCm/8AvdAZprL6MzbAha0whmLV6C0k3gijqvhHIhXgjkkV8ApB2tBJLkCFnoEJt6C1hIVlCjSt&#10;Xg/8SKLf/zNvsKVBQdaGuQod4aBSsQS2hIDnyASyUHvJ/GQ19akujdPfYTawdWgC1QkqoMk2J3f9&#10;BgpM7nGEOEBwGTE+Yscccce7HhTDnZ7VWkpZzQ6wgc4QGLxAgUZ0QQY4t/CYEg8YxY44kSPb2wKH&#10;2AvcldpvsljR6T2NSKOPMVSORb5cQZvT4SPxWqO2dBVy0k25W+1XOyJPFGIAx7T38iXZjEmJoEpM&#10;1NTIksxOtykm9lP2q9mRJohzZFySAyo4Os0caCNKaCVjAjZdRoFBMEIt/vwhnDxuJyYwdxssSyN9&#10;Dl10zqAI/B99szx7ok8OTotuiQXKJ8aIyYHElLisHgihSv3itpOmW2wnuvnveLm1iwm+4hkXYLu4&#10;GbgfpGfugpr7FtwtHnpBZ5n1xHsp6h1dpi7HXOtSkC30xxMVuekWCthMok+NNWjsiLfC8Z9XtHFB&#10;9rTYftNm1p+Xk9RUEzNQFAUBQN3VUNlN9H2pjKyJEl2oCc0plqzE1WExEehpR44qoyj70FEpfmG6&#10;8j5yGced11RYc6bsHFJArYhYzGc34VxGwRmkG7yHjEGY0hUVGZ+Z+bpqUFiSPS1KLnihoV+tzEBl&#10;4ujn3UVO99Lo8OR7PwzWrHFQDrykEBwHRIExUJX+oP6WkWs14hQKsELKQ9nR1Qmc4pFskvzyRlcQ&#10;7DM7CnshVhZYlgAAAQQAAAAAAAAAAAAAAAAAAAAAAAAAAAAAAAAAAAAAAAAAAAAAAAAAAAAAAAAA&#10;AAAAAAAAAAAAAAAAAAAAAAAAAAAAAAAAAAAAAAAAAAAAAAAAAAAAAAAAAAAAAADKWDLYAVGBfWgD&#10;uAWaB+IDjWBoCBwKwECgQwwdN5gBug6ljBhvg0GAvJgOvmAMMAzMNmUNiKJpJSHHAFQwMRgYgAbA&#10;AYABgABAAAAAAQngCAAEAAACAAAIAAEAAQAIAgRKqqqqqmEqg4I2MJOwEIzovPBCqqphRQAoThmE&#10;Tymwk6yEfMBCqqphJGSELo4ISQSF4IxYIVVVMJXaEIsIx4ECwqqqphIiUEKsIO0IPQQKhhCfGYBB&#10;KqphD8CC0EXwimwirQIfwEKqqkE+QI3sJ4tCLLCJ9B2AhVVUwpiGExthO4YRvQRppYR9WBkBQSqq&#10;YRkMCBWERoPQS9AQDYRAmdBH+0cXwgEEqphF+FsQgRhANSQAicLqCAuhEh/kzAAgAgEEqYTh6BMI&#10;gZ7CUXgHIWnyHGfYhz+AEBCJUAAAAQoAAAAAAAAAAAAAAAAAAAAAAAAAAAAAAAAAAAAAAAAAAAAA&#10;AAAAAAAAAAAAAAAAAAAAAAAAAAAAAAAAAAD+EuxhAhBARBJYSNGjCLhCUZBjCeI2WbEiKNKwZd9n&#10;hFIyC4ghhsUMFBw6kn4JVwFQglCRMHgOg4ETQ0Hp6ek4nY1lth0OCJxI4YQoSJGiAwTbTaMmQgZA&#10;AcAAhCQAAAAAB+AQRJb2LA/4Q3EFoiddWI2O2IlkyvIf4RlBKyA4QfPhCIIqtBBIIMsIJbggkEQJ&#10;WeSibUlv+uEHgRtaj01FgQI7DX0keHhvoIQkMQVAASjqCDyHMUAAAAbggeEFhb5oDNvThCLQnG0F&#10;/5oIuwNzJMeKGQQAQERePE78WdydUTD2BdFxrecTRIAAAAPwRFBBo0aPcyZ76lfeBIIv4WElZamO&#10;VupI++2O3l8yNuoEhZiZt/UVdU1AAAAH4ILltDwGYqq82qgGa8d8DwjacFBB8kEBjeh/YDvFvlLn&#10;thU2nEgaed6Kg/sEG/0EBy70N/z71I46pNJm0dNfEEA3EBnJHjfFJMBYAAABBFgABIAB4AAAAAAA&#10;AG5MBE0/rZXgrhB8EBgi6B4RZhCMHHjwPCG4sELv+zDKy1m2nHn2AQQqJgsT1rx8+S1aOAAAAPwl&#10;rFhjtJWgZ5Tm9RKCCTKYn4JMwTJRcIdBB4FhAb7hD8udeSonZVcUtN3+CGXhydx7QNb4/RAAAAB+&#10;ER4LAPFt78T6Vu0i0eD8Jh4JQYSEgk9hDYI0wiHCGZY8LV/Ezj2Nm6pkyvJQuekS1N1Xr+EtYI4g&#10;iPCJqwhUJuEEiQQ/Y/bEQzyEz0mv2RggOb9aRMvdS9awRzMIAYFgAAAGwALPJML7IDAAAAABQAAA&#10;Np1RamqQIfYy/j1AokAqly1bqNRI1E/jMhPczYo4c4hNNRXNYlHvwk1hEkEfwRLvs0eCERsIDUEB&#10;2wAvum5a2ms484QGzIulStKab8ETwQW1ZLr9TuuMfPvvmQnnDekZgPkAAAAADwAAAAAAAAAAAAAA&#10;AHwQ3A4LOlCTaz/vZpRNO8W+b+/EI0hqmd/bTE3RPwQGA5b5HXyqbjnS4NBX1hBxxUKH6vgCAc6T&#10;OAHpAJ4tCxIIz2CC5OcahwhRyO3PscPfx0rRfuiYDWRVjeADwAAAAABA0mLeAAAAAAAPAAAAAAAA&#10;HwQCCFwOCG4Qa0BRkxey9QIJ7xP5FR3wSZggWESZcBXererfZUN/0iRF+CKIIB17z1LQfBElE8IG&#10;Yk6FbCBROIHmFnKyflpcDm1L6J5i+oDlyGMmWIhCCGZY/BkeK6JGEekk1+85Vd+wgA5utEUZ433g&#10;AAAAAADwAAAAAAAAAAABC0cn////PGXvMCeEHHCRgsjATmqCR4mS+J+TxxmEMISjEEjIL0XMnvvI&#10;Igzi44RRceEUcPDOInPYEM4+Iw+MoyCOJHh8cO/7hTNEQaLDRW0a9hMGWjqYmHIo2iRomiRQkUJH&#10;c+5R8RS8fo7RQ3Kih6UVKKo0eKbkuQDaHDwkSOFSiRo2x5R8aM0IkZJSJtTI8Jo2Dw0aNFfRPxws&#10;LDR4cJFDRI8Kj4SOE0TYIloyl9rohaPCIOo+PDR3vfi9Fh8Wg8KHCRMmsy254EKoGiXUejWoOenU&#10;E41j9S2L118X1Tadaxdf/xNIaU0gua+9OWNvTQA+w6pIU7c5h/HFcNyNjce2Y9dTqiK0rI6TskUc&#10;qtZarOxw9WS/qiW6fnHqmN527tomHzVrdctHunXaeCSUTVmm4qKYR3tXPFB7ENxmvrU37hMk7R2J&#10;Opt8LM3NdaMag3o6Wu2agmEpliYEstjAkxghWGeWH/WLz4qZ48WLjQnsS0X/6+3qpeb6hQ2Lu56i&#10;9gI+WLGv+PxJvlJ5KJ8BeddGwm1cKOKE1F2VkEhyyxITnh7Y8A8+2JfF9dimbXyi1EU4kAmFwE40&#10;xZrIuhLqtyPZOpb296UY3Ss1GtVVqHspVrW0ZVc01nLabcUyWAhYoi7Unb46c9lGN1pKLrVxxLVn&#10;vrdNWU9X1OrK0zpJONSdna6UqSe+so2tH1DaBYVX1hqe1EULGPkM1UbRNpNgFqWBANQZvtCyrcy2&#10;N1J6bXONZNm0kmKpuJsm4f/iIQhcp4lqoQ8RNx2z6GLpBlDmwpQkjlsnQ3+//12To0SyZ7IrIVU8&#10;XJ8YpiO0W3my0cUKa5lloVYs8besp8NjOLTTIXJedeTfGF5GxSYXi5XCekSHrRzEzmWCUpvIWOkJ&#10;BLA87O8j6wp3WS2xTIUTQBg4mjjBxz0pfpkznh/o+bufOhbSSlVZ6ZWuMXFN/b+tMo4p4bkggXEV&#10;Rw85WC7M6SYqPLAzwK5ggPKEg25RYQxIbujcsumE4WG2ylaMqilOZULEXGhEhyLY95MsYfJFOX+S&#10;0AkBeA5I+CE3qtekaD0OsA0SwCj9zdaVVDpTCVPjxO6u9M3v1u/+hJ7aL2T9zs1TI3kqSXShwv2r&#10;RqZusHXkUocXr4skVN3QzgKLVDmXjs1IAom1Q6HoRpKBk7dER/8RCEKkSzKYpMWlrktY5ML3T1yk&#10;KKzVGzVMUEo0xNRfWbmQ0ryab2ylBotfOveEhvlqF6UOw2xsdADUBwuoBGzUAllAVJNgCoUFUxQR&#10;MCTAkwJMCKhRluZtgLF8RcsQvSwCky7JnQIn9PT7QRaDaGeA8WoOyPaLx7QCwJZFLdbpcSKPEgkm&#10;xQRGOCVspAn8RFQMsNYwCQ0h3CAG5U0gKggHsn7f2fRrv2SSyQOJ+LRfIIQonn5SiEt2AFFEFE9v&#10;Katu91lOJ6haqG01gKIKIVxJyPZiD3EomHFRtrPgFEFEmHf+JMTo0qv+dtBtCGWaGtXBidEYSf/E&#10;QQKQULaZ0zIMosSMAWoiZEQBmVGgGSBOyBNkCcW0CIkACBAgjSGFJhiQsAVIAhYBCgC8ayqAy4QS&#10;0bI9apoavlUttoCJhBYxnf6iArCAwvdXxXwdtD5U78Au71FjgKrEyOKglsZTdqbpwowvKd8A2JL6&#10;Os+xov8+TiZgGAYBkUFCViqxVgUPl/G//u/uTvcoILfv9fdi9R1xTCdxYVUhVPeXFhYDiYndgcsI&#10;ZZCqCg02z188qk3DyBM1omJ4eiMm7WEjDkeimendEp+5PYr9jRFMX1t32Uyb2WkiIvbRC4wWhHdC&#10;U4JWex//PEIIw5+gHtAGgEGC5UF7irAE0JiMGYcTCQOHCeyk5BYiGYEW+b5j4oPBIEDxMXCeKRox&#10;FxsTOdhMu8GDEeMPeSiP6YHzTQPP9PzAqEjW9XyPlUHdfTymlTffRs9OzbtUtggmxxQHcn9Wzy5+&#10;XyA4UE2QGQHa3HZOFgOFzxMTyWNM5dMbHHmdwU1dCs5AOfoxF0zIBgNoeJ+8bL+023q//ibMI0CI&#10;BoDpEAmAOKCzA9IjOIcQoSTFCnAUMhkKRJkxEHPRRmCzFANoSApCCCCAmBAYEsttGAVFn6x4zFtM&#10;f/GiTUCwEwFbBum47RqnZoN4IBm3+aJbLa8N/i4mJKQmLbDhB4IB1oSz61bk9/jdVV7022t1VJRq&#10;dT6ZNuJLJGmASfp6Vr9iv++QlE51atRTrrt2z6lsyqYmSmZsxv7E/6SJdMbJAdhp+AkLyDhD1tbW&#10;1vmE4mT/43ZYtftafT/8RCDAvreImTDkN8/OgnK4xEwRUsRlVjKP1EgffoVHYOANoD3CMgAwYmgj&#10;GaEKalzI3yDlly2ycW07Ivg6R8QcIjggbrcIPyx7+9k7xfLUhU6yqTuESQQTGgby1EcNiKL3iKTB&#10;oCAAaDBV6e7/ft3W7RQgiiihETIp7KSORcU+o2IpwIFlsxpMzQ4QiAwPB3jf9mbjV5r9fp20nt0Z&#10;7GEWQQLJWmCkTGiWv5jyhZbmtgGg5rIVjRoQxcEPTJvL/040JiQ2SGvl/X4vd7YRbDtLBWtGczj/&#10;xmt9tTUvtkVvW222Cy9UuuFnz6Um27srrk+WNb+X8aYk/7lztIAK1/vJ7TfvtJAWt6lsuUjfLfUT&#10;0pnV6trRfe9Veohf9mZbKk0L6YUbTHFBZ109ctJJ/9mhANQhVHDo4AqDhBgyYFQCaADCISH///Mz&#10;YhCCChmgZAAoqgCqGgLQFA0EgAGggZxojUh0DQFoDIMsFBIUGha+ExhZLoT6sAiyGwyDu//+4hMZ&#10;76ZTBA8INBA9yX9kqJjft5NgeEPwWaFbhPKMb4TFRybaq3KNb09PMVcwvvQQDCEwDLneXr1lyz5s&#10;sAwWDqFheN33SX6T3CCNJDTY0CaxVWtTZtQ3NRYJD3Onhaa/0mUbrVxKmxqSSZpAgwMS2BRoqGgg&#10;jWpbuo7tfa/liz+EyRVm7/XKOh5csaN25Vnbu33u10BZBF89S//05F75RiRKHaqfqAaBrE7v37LE&#10;/UZxPa/xKwMER5IWXAV1Q1p+y/9mjgTRwjdDoOAvSCoINECL1sqCdFnyoJ50kzoGD6Knp4EY4ZKs&#10;LCydhSWB//7EGEIzHQUIFDg1BQFJEh7QOFPAc54TOQiUGRIQzKQhAQUgGEgN0Aj4ZFv8QB1oZLcr&#10;kBbeaEYLxSLDfQJQ5VgY8udYDK0mCS7ywUJ3DdMhIWe/ZbCLVtSRZFkcqchTaFEKGRPhRsaCZFA0&#10;vDtCiyTyEmy0gEctgmlIrA+d0C44SI50EEwcLmhsTasRab5Kr/T61br2o4QCBLcQqU2QQiP/n/Lm&#10;7Jf1+LETpQmbdmq0SPgK/ixunvsfhrsUesxupq94PARtgfG4KnTpccq5TTaFQKJC9v7LXaicvU5Q&#10;q+g+k2KOhI8BtbJ6f3t22fc9nMLhL8r46+EH0ikIo2wXNVpeSXe/b/mf+zSiEJSPb16BizNJGXwC&#10;f/oVtImLYSnSmiwWqIZovPERXeMXjHyQnevve3qWFkz7r/bp0xqYhiS3pYd9L6hSUN1upFnhm228&#10;ZPivzavSxLcK6cYo8aJlT8je1DXaEmi+y7hUAZhUm2OXdAZngQOibCzTYOkA60aCcgTkSieL1hiG&#10;JX74FJ2ieWFdZ8ldFpS20PoSnSLtb4KJpKf8P+oLoK+miuXOjqbpmwFFkNiegkik+gSR10G0UADn&#10;ZSAcEzmBImiPQTJyQZJNhQlKQDhN2KpM74Lyx2A1BUH/NQT8zNzmY00a+NpudDFuLcxkETXqHjoI&#10;zpdXsgomdq6nyXzYS25cwtqbDuR2TNADy82zU1BCRdY75QcmEHhIFE+QjWnZkJFvVe4bDQyyYLNi&#10;9/IZSZ5ke5WzwFM8CuSeQLJZ45n6gqCoKgaAenSDqBWQqAIA7mKW9ls2vChXLCNQQ8NCdE3fc959&#10;fu63tS0WoC7zBE/0qh6oCap0mmwoLNukpegxDGjNWO22OOC1XLTrJyKXTwQNO6HBYl6qZlCgNqUp&#10;MaCoDiGNDP/gAAABDAAAAAAAAAAAAAAAAAAAAAAAAAAAAAAAAAAAAAAAAAAAAAAAAAAAAAAAAAAA&#10;AAAAAAAAAAAAAAAAAAAAAAQ3BORgzQDW84uZwAAxlIAAY/RxBdgGCNXzCIAAAAAAAAAAAAAAAAAA&#10;AAAAAAAAAAAAAAAAAAAAAAAAAAAAAAAAAAER4AgABAAAAgAACAABAAEACAIDCTQK1goYDrbRgpzt&#10;VcXGQwIwABAAgCBEphBE9Dj2EiNwg8wiEJNVzhhak0wACACAQSpleEKMI1knMIAydamVRmfLsGWA&#10;BAECJTTjCK5QQcwH0bcFYoIPla/ITaFFgCBEqbVYQXAhljUgt/IJ8vPRRPkmkQAQCCVTCOsCCGEE&#10;lCWEf2xphCUlCPt3bUjgAQBAiVMJgJp7CSo0Sy2QioYRAexRtxYaOIBAQqphIPolBMkFsJAOggIw&#10;hpYVKk05iJACAhVTCbVwRBYUPQOEb2E2eIBJUAEEKjMM5XkwCCVUxBpqCgTCNDG/BBQAFr7tRnXT&#10;YBBKqYS50Qwo4jQiq5GgiIYGqiTKHKzEAICFVMJiaHMKA0wISYSc3FWEUiBihGjexNq1AAAAARIA&#10;AAAAAAAAAAAAAAAAAAAAAAAAAAAAAAAAAAAAAAAAAAAAAAAAAAAAAAAAAAAAAAAAAAAAAAAAAAAP&#10;44wnRGOOGEgBwggIzDBihwgg4icWKG08QMhBAo4YQIbRoxRVs7T+AiCY4RhjDCORIii4ggIiDhkH&#10;fttnQuRhBRojkIiX+AjCBwUMWiRI9BIm/vYdfZ8UjR8Bf5RjiwoScW8Li6UfVWmF0LjJ4M2GnT71&#10;gMnhl5AChTARsMSiRokcKkHCw72foUk0ArGhdyLFFEvAAAAAAAHgAAAAAAADxghEfGAEIJGMMYYR&#10;mJg8lFhokSJO3p163OkbNRv9oymoC1FpIaApQWXlCE+RTB/AuGgsY01pVKkzaOYpt+noKLrfWt0p&#10;VmrKy51W1EuMkQ4voxOZVMKqyqWuMfozKFhSKjID2TJkgxE2I2NVsAwnCMxjPbTU1Us6U9ftJSwF&#10;hWIngAAAAAADwAAAAAAAB8ERYQaCDejY2SGghEIX0f2Yg2pIXrRExw/CIIWCA4Qq8EHghXdJfRv+&#10;0zU9aSDqtxW1UbaB+EBj4OLtTG9Wm+vIXFa2b6a/HiQ1FhVGeN85OOZi5K3ek7s0i5VoSKCgADRL&#10;KQ6QgDbbqJQI+duQYB9YeJAABoIEAHwgDC6qBJD4IjI3InwAAAAAAB4AAAAAAABupDU/TD1I1T9M&#10;PwSehYJAw0EBhoIVBBYIljw8SB9OaqpOqOpBG86c1mOmn4JIQQTCLr4uPNyCA4KjZgBfapvTZ0HB&#10;00bnCRZeFhFeNjROuPSknLM086pOvuec48PS0jbrWLi+ZfP7zdrWc3w0wMClQXhBACE5ITgACjcE&#10;EE0n2UMESMIAABAAAVpliQ1AnFTxWOvQCQCLwAAAAAAB4AAAAAAABrfMFfMH4Q6AYRJCZvQLCD58&#10;RfiaXnrJsiAK7blu5J2ZdPYEx+gklA1BBqEosBDGQ2jU+FxKmDi32o3GpVLCCw8V+38EBmL6wdGw&#10;KNf/ibRRZThu2n+mzc2phN8RORFTkLAAFt1EyAAUqtB0DyuT1pUO2FAABlhcABIivepFlymyEqqx&#10;ViffCfAAAAAAAHgAAAAAAAD8IRfCJsarxseBWJ0A7DDdUknqnHEyGAyPNGbmCRsJ8EsY+ESVBBsb&#10;Hhon6U837JaYvZDZWLxPlmIsP4R3hGQ9BGkCUaHAKHACZu8a6FwjGMbZtQSeRB0PvjIhvIMHm6CB&#10;aAAUx0TIAESHV1KRZXbchqtTgGAAAZQAA5EPn8F7jOK5IrkPSifAAAAAAAHgAAAAAAAD4IDiQSU3&#10;18IKQI9wSKgfwPF14lVzlv11hBo/lbIQIfhbPjf8DBJ0wRdoatGgDcCw6cAtrJsvgAuNGpee7U6v&#10;T4IFBIuFQyJWFFLZdFYNEIcplYMEAMCGsf/Ql2IroEABYyDwADtHMGUKhCHAARCgAKJhwMAL4AA8&#10;D/QRFaCLov82Ed2n0l09lpOqq9Pf2CD2r+EFrumuX8IqghMEVYQ2CCQQDAQ+Mshi/HAnxi+FeaOy&#10;bmaDsBFyCyxEDUJRDbJ4AJAi1DIJgoUeIIC2QAHA0C34AAoE/4H4RVhNTBE+Bgg0Dgi+CEzl3JhH&#10;kjxpYuqht7D0EJMIJmTg7svx+CS+EUwRXhEsEax8IDBEn4FgJwfgY30lFIWs+cishl/CJoHJBAyk&#10;JriYAnDbplIKIXgdyFgNBRiIjA1gADQVwFf4H4QKCE4SawgEEAgg0Ugk7oGGoQWgOJBBeluuautn&#10;5x5vbN25d5Tft34RtBLvFzYSIwiCcIqgieGht3gWEB1850excICYmEIsRPxIIPFn68RAGnlEGYQO&#10;96KhECPADRQHyiANBVA0AABE/wPglJBI2CQOTCWMEBwldBGGBwiKCD4QbeCFw4XSPiH/0ojk0mp/&#10;CCQRFhFmEawSPyQQOCMMXBw2UWToC5Il/a0mB+EGgiacDuSZtEpk1dWXw9lVn8Uwb5uyPd5FfgzF&#10;y6FZ1mYYR0J0FVkJx5BjzNqpMAROoeuICc+b6jR4AAAAAAAAeUEykwkiQghpY55YgzCFQRjhA4Io&#10;wiPCHwRHhDIIRhA8FiQRZwOCIPwj6AwRnfCAZMIdA4180TN9tlltWcXh4QC8Cv72eJV9ra+4Btac&#10;7WaftYWvRBQmEEVBBM0DzRzNZhBJhA9uNRy8QKd+ejWePlKS0QvDULZJChON4LAAAAETRyfxM7nG&#10;FQzucaP4RAQONHxVh40HCF6PCFF6ZI+LjRF5v2778VnwmszMqXykUerQ0eGQZIIokhjXGGKJFGEF&#10;nod6WZeaJHLUn+0t/wJMufo0V0iMGkfxyXJYgzDRowI0SPC40TRbvIJEUslPCHS2F/sQUTRxoRCi&#10;tXmFWj2pZ33gA8MgkTB25XwjGxw2aVf0NfJnVuVPNKjWu+NEc6KPztg7NG/5yNJROI9Jno0Rh4mK&#10;PI0u1ZPHTNwww4mJE0aU6+gjCKJEiwsN8emuhnFFScHvHpiKIDVZE1A00F49JjbbUePDfkq2HiY6&#10;i1rUcJokWFSsOo0SJonY1Fh3jwmjRI1/CMP0ZCyNJx7i5KLCqKHhvvJL4H0E8nyi24mgi0aPFXT0&#10;VRXgUomkwI1E0ULinOUqShRBBBBBEYp9Jsw1E6J6FHc0b1zJ8measNkShfDc/PZpLloOnk57CZDa&#10;aCX8Q3FDXxtHDeVbJ2DeC7V0azlUWWWIIbR3OxvqQr3Nuk03E2YGWz1mbdSym0ElRu9b3U0xtUYK&#10;8K5FAOZIawCIIIKW+lCzRNtgXsFCqKsr7/KQSBUWyNt0Kl4WTeyQ0nAlJOXoZbIavokfHhEpMp1N&#10;J7z18JvRrgrGp0ogU/jEEEEE/xM7nGkMfPFxaJdRKS+8xNaWz40ITsFlhR9r0Pb0+SJYMpSLcfQX&#10;3p3wZivRCkDjwSmgtErSRnrPS27m0JWps1YF8ssPlzkNr548P6gslIeDRzx7V05tyT1la6089ypa&#10;962jW1axsqvYunNgS7Gsap/FwksqHspGkOlbyykHVHzZSHrijpqDEdyQMDl0OqqoV0CV88dHKwlI&#10;p+NypdFzElcg5epxBeQ0+ofXGmEgNA7RV4lZkgXxtMCTxs4j5jGLqOETjOxsbDBIv5qJDs5Oomz/&#10;Jk3UaONohLBoBHTGnTTDvAdJCK15ghUsRLKq1j+975lD5+WX4VV6rbINnE79EA7a+M9oSEujfSy/&#10;QjJIAiPqJ4xBMEEFohKPziLANp1W4wQBgI02SgmPrL/sflu9H1G/XN+pGjahm7Q0bo9FhUWDQXMK&#10;iV6bLlUuwpr+YBUODQdlkzqSrEzYtE7n5bnYizJ5nhZ574SmoiTMRIXna07VY1Pmk84sAuEvrGi0&#10;YxbecLampHWTiRKRiOVUiMvJBYWFnIs1PL15FTx03B4IWaoEtQCAQBeofMlFQB91dp1sUkGkv1AO&#10;Z1B8pSj1gztrUjoT93J0H3yiWTwy6n9gHfs1Dk4hBGq0WbUrKCmLCHjl1Yk0WaXIPf4Qfug3WF+y&#10;fvQyB4hDpPAFFiXAIHB1HL7mwnAE5ToJNAA+fOQKoCL/EwUZpDDEWPCoajFIasUxZOXgJng86Pc2&#10;1HlzzqPXkSipzafo4L4A1oBAlGhS4JCX3B3zxuLUK1Spfjdc4wJtfTsSnTWTejkTL6E3kxpuaQXO&#10;WbPA/L/wj8YSlMDlIzGkQErl5bGurbkn3sfochdCsqRzqcosmw3ZF9RkLuM+7hAHZM9VA3WXkMIf&#10;S5B3XqFQYukXl0EoyI8PlrFAQW+EU/xNk2V/k2oRZFrU3TbtJDSyYWPpZZhMoDLcrXK1C9VF5I6l&#10;UgOb6Z7rV53Z/lLGzGU+EjFkbUYE3sK62XbttUbsls7nNuspsMxycVTif9P3liUiaYK16prTL4JZ&#10;tl3/gU3KNtHhTvKuJwjw19TD7DfW9EGxcID1Vuc3Lp1kpsyzmAt1ifiCtMUmdA7JzCXQidl/cr0x&#10;c8Akym5aT1oS4sxPdePPst3m59AwAC5npqz6iQEgFJuRMO4ke7krYOfBB00dJ1oC/ZKDdFQR7cj5&#10;PPxv0Ai/NUEjCSKyKPnkF+OytsKGTChWbqAlTfg1cKesQunITXHwAMQb+Dd3WQCQBAS8Cx5UrmHn&#10;KtC2HojCaAADCl5YD9SQAwGPkEhz4ST5IoJSJ2y6WCZyWZG3JUJxmKuyKVFv61zOpHM8bD/3P+vt&#10;BM8Vgl5Z61NBqjdU5ItWDSKm0z1YETGS2RRkWFQ0GGFvI4jxDi5CgzyOMRYqkezKq3EUxBoCafIA&#10;iEIX4TO516f6n4fVyn01srXXIxWn4b02i0/C9Xpr9W2lu1ZgqmhMFUwo6BANCUShTPU9zCBibLLc&#10;6PY2bmDUo1u3G/356hWqoHIQjNsPIQqkC02L8IxeOadBACmgAlgeReEDjXjXi5sScxloD4TNRACo&#10;zB8B0ZIHwzArbZZcqY9L5TluUuANqNbuE6qlD9oE1Nqaq3Wl7+ilEWMEUKYcE4qzPun1rf0yzeE4&#10;Jz1b2yuVbvu3WJV/1WVf3+byaFwS6Y4xRRh8pQ+hgmiYfiu6CdbhRMSDAHwu8xBQ8hRIjxtlIs5q&#10;LQkjEiUrTPck4Scm0EB79Z5wO3pyRdazU1Wu/2q7t2qFcEAh6yYuLEczN8uuLEiWjxJizZWtyYnz&#10;E0S6dzWXeKNJit5DMLyN5xsH7rPOvfDt8oIeOEADt3Y5HlQ5QeoLU0Tbmy3mSCjWoV/oWMNShtv4&#10;QTfymNICDwgGAz57IiqMFo0C8LhLdOiUakqUK4NSH8Obgiiz6Yn3WHgswSCbChvJlNutHaUYTeJC&#10;Y8JNplGGavCG4nopatUK3Ba8n0+jcxOtnmmya9no51So1KC0eLUbFPk1le7AKuZtuU3bBvdQR0IZ&#10;8IGvMzzPulCXFnkAyAZdlZUVCe5Csi1imN9w6R/gelsJr8tegSn5RsUJ6ybjKY5rizN6OpcXPhn+&#10;oJ+tYgj1+1oEOaQJ5qf4L7jriOGwFQlQApcMsb7ugG/Sfhf+14FG/kJwfp4Tly1sCE5MTNfjYA9X&#10;TkLnQUbFSCppsDyCp0DlNQoKrJQ2aaB1yz5OgQRbkOiFxq6Qjzypo5BOWAD4guY0yEsDlsthZkk0&#10;DXhkWdBNKS3LkCl1mKNoHTqV+AJvnQoO21oXkcgf7MZRmkMFUXCE7qTFIB2weMavm4EV1j3ZvoOn&#10;r/ehvvNNPwKXk10PZySpYrBiwFaTtmCB6qMUF7/UDGqJfu/ORu9e2q2SkqCapstAjNsmBGNHTT76&#10;H73zLq1txmloQICQgJe+0kQvrUVIelWhexao6CcVSOArciZ2wHmJWvZANZqRXWEGMKZhbWkGht2e&#10;UgULIQxIek1oN/8vWXhUR71IdJIaOWsqJFY1GKyVD5teiFyRaYfLhvg2cIP0Q6U9bFCOI6TonScB&#10;geQEIGTxAUpVAiB9SS6yHZl7TnrOQ07Z+HRi+4LGHOsjncF/HiLmL0POiFpmVem8bI8m7l/r8Lie&#10;T23KkGNUl2QuVnBPRpvbNFrCAszeDm8ZRYuMr3zY84n7PrIXFQKbfi97fLWmbCi847yO5nD8tUnw&#10;QiQT6fpsBhTdanRWWEE6k2ldJVreUhFAAKhW8rwZclu/Ft3XjOJzNZksxiAivrbgu20+gbhNMV4k&#10;fwuua7UGUbpkoH8QLP9J1CUJ4CgIA/0ELmTbAiTWijTpPQHlJIH+OcFu++sZ4suebbcL09QaqLck&#10;vJyO7OG4gAGR2oJxiaQezqFBSBhav9DTPsA9ReAC9WZ/BfLIusN7i30HuXEH+WtFJhe+tDknDuNn&#10;moTvhn1JIG+rNee2g1B6bRN2BGxiDqWRaUn/EBvP8hrxB5Pr07m5sEOfWgQXQZE6D/ZgEmkMCTSc&#10;SJGzxt/WTfRV/nSlFhoJMYhGOSptGzoTMoFl1kw9GQZyPxI21vv395Xn6jbrRXNUzKDCGMYj4/4s&#10;LG71QCBx48N5MVewSsQ+tEGJpHvzmwDAgbRaZBtKHTQs4LJUqB9NbO7Xtd19aKaQpLsprXW66Xod&#10;k5gB6q0nCjMz7rkvbIRzf2XSAAYhmYliXbeye/CEuW/W58m5FXIZ8jWKZkJUxsEgt24JBnCg/uXd&#10;s4rY4V+n7Hwokz7udBWWTpxfh044pno96Cg2J6BhSP0pBsTMx0AWYDz0XSXiKZ95ro6IuEQsxLGY&#10;+bvYUEQvRGDbMj40JN27r2VY4N9i5q3JrTxJlE4sYWf7LWVMeNwbZY2e3ZzydDCL9nUNNNh+wldK&#10;XADstNWydwY6yFhSbyGGLgQwhgBf34QLtdCHSDOq8KHfDYE0AGPzvc2VmvsIg28ECjnQgkQeDpRI&#10;aUpS/qD1AdAUDuhub1vEHR4FY0sKM88HWhoL0tDs/MvQnlx6C+3UDyDWShEggTCU/v+epdu1Geh+&#10;ItYR0PrixTuoOQ3CR0WibT8VBqyEeWQ9Z9kVA0qSAEErwAqtLKhEPqg6WuTegoiriBZWjmBjME6L&#10;WJF/RbEkNf4i7VJluSMjjIJpnR0G3fhrKrwiFZhv5aD//UZ3OMMMwVeAhpnsuWPlu8ldvgBhjELp&#10;GkerD8h5WR9FxUKMVGKcD5V4heEBwPr7pi5mCpf6lZYf4IDJlZCSyLdL2pehf2bXb17L89u3MjFQ&#10;T4F5p8h2W4AshX5FTrWsLbUW5kQnBWPFbsewufBdgK3Zc2Ve6+IaQduVru1iMHCEYOc+/TvR9S0n&#10;K+WAbmG4ctGx//TK9q48CZI3SawmxOBT/1x/lQR/3EiZ59EiNDgX3r5K2RtFF9rNpJyDKd/Zs919&#10;BOwrbkurHqUM+Eewa0juTqAtXHfh5J9optoH+LDLdzxr57XxOPhlmh8YBY6MEWpdWlTjG+LE7Xsg&#10;rXfCqlIZ+BaCX2cgxUSCQjLNG5ydDO+htRIDYlZ0lBCAYrxkoKerQVnMOWXU2Cj/CQchclLJUGQI&#10;EAEEQRBgwc6g/85z9NzVU1yLWwxplhnC8MwikRBAWuQSg/6WusIyACgkFF/KNawFBQUF//zjAITO&#10;53q1aIkz49ra1kqDrgq5T5hG3IuEixcuQxFOoeEAzZphLZN9knM/+qgUYGZpNgvvHhdTTESfjLAa&#10;kpP/Ax41vfMiQ77+xIkTt79ZX/7MKwwRxg8mDzuYmZnNsAw1FrXVhxXUA/7d8YkbltmW5Kk4fVJ/&#10;z5MCEGmzLSMXBFC2rvKJ35YeSFcW9v7PbS9P/W/klinoFiaUOTzKWwcfsbFJzE7Y/E/WBxYTERZd&#10;g7RusauUD6O9uT7w/qZFpm0TBwBCZrTmGYsR7QDgBtsUsA87ED2S21b37Vuz6IAgDICAZDfMqEKh&#10;w5CWQ0oFQDJJPegEBUAQAFQjCElCSAgCAIAgCAA8ATjwBOPAE48HITwUFBQUFBQUFEEEEEEEEAkF&#10;BRBAAAoKIJ/nGBAYKHlie6/vRPRZzTxN4P/Y0zFgcIo14TscIRAcmAgPtiYmTYkauCBxbRPbsqiP&#10;3g8ITBAHKxdj5Mvo3Ehk9MxOduk8fBANz4+EC6NCxFbLfy5p3EV3sE8Dlv3W96J6JM5uJralVqmp&#10;mVMG/yWU/sD3As8aVuT4vstWrvemperauT/fzZO/7e3vVBkFjXCStTPvfq1bq2vZgojRxoTQ8IDW&#10;fB1U0OoQONDewWTfmdqEDCKJu0PkThtWRxY9ykPB4vu3tXW0yPNApc7p8KFCK4TIlHPITTVGL8xT&#10;7rWiTWsGhb4kLE/8xlu7R0hdK6JCokoxcFMeFNxJTepoSomUyVWabiZk02xqGIHy4xjkOGx01cf2&#10;hCY8p5F6RLAUuKW0GQ2gyFQTqCc7wzyFAXRnkJTepoogggglwdDc+Qbn0Ml0LBBAAJJJJKpBJQEE&#10;k/5xhAmAV4HCD48SvvvnH3VQLb4hi4MlO+ELggcJD9lhqxr8Z//HM9FUAKEItAy4AuCD/sYBglBB&#10;KCB0SiQ5o3Gc8T0JfCDQGHwgJHrAvBMThAp2B9BAY8SPExZycJBMO7YE3AkKjwWMOC6YhLWFiXpt&#10;72nuv1e214lXtNTXJm9FJhfcwIQObL5vYsJFJwoXIxLz3e3t1vas0JoTQmh3FtxdyViILMbJ3Zu9&#10;4mCxIuIbmtFPW8YwjDoxuDzRKTOS9UulcK040Crp63UK2762PRN20TtKD2ZdtgwILgyoAW4bmlS/&#10;cNm7JnmnGNqnbiYRDj+MEL07VVFTJMIJFhIIIsDFxIzxSFyHPWC2vo8qq0+JskE0ppKmZuOB4Qet&#10;hMW3TW3tr3Nay2NmqEre7qgdQHQDj4Ofh1B/UBQFQC28RcCiaBBFuHmHiAEEEE/84wUtbwiqCARr&#10;kWFxsEBvy3wDPA8uVR77NCt68IFHgQ5huEglM4zki/XXcljvfAwRLnyQmAn+LG4y9kaB8FEO7STY&#10;ah6DN6MrpSidhQFTZbnm7/rNKaEwxNAbYuSlFpzVNtggWFiiwsGgz73741Zn+T93MiiMgQLj0+KO&#10;VzBCYfLfEiWMsegUH4TEIXmh7oGCA4uRuJe3VIW/BA2rm1ofhEsfGShOmFi9c7gH172XJMcwm14R&#10;LBCP9kzZYmCMm/nBAobNXqvmPiMvPwlb1SvaWDx8TCAb0X82PLPLILOTIkH+Hz1k/HefwAi9WW1Q&#10;qgKB3UAgyX9QDiYTmLLVteRpgOoLMMTTGCkwe/SOUYGvC0RMEcTrfAzkFaPYoGQ3IfbhEdQ1yD8Z&#10;UyMhl3Mop0BCBDMBzghePD4vhsovXYgQ7AgLwQunsHF80KLQdA6IEJkBTBB5pA3taLX/Vk6tSoPG&#10;n/gK29bZtkv/rdPr+6z/AoyCYLYSjU25ty1UE3R1IksbFcwpSkbyAoCWWFqDmMEsPIDMIEGnjWFF&#10;MQJCsRyCOx3IIYpjSA5V4hY4HlpY4G2PAJUUAgiJ08DZmSAewTxpYNliGQP/CBBD7Z6MEB4aKOHy&#10;wmN5RQQSO87iTkSiGLwRRkVTO5xnc6ZUzUzKSRugwl3iZ8ebUvKeTCE4zHksfQdUxcq1z7It7RrG&#10;iTr/V7zk39CO693t3W21mQGRaVacxltBd4PKrxM9wVWE/qC2qbWvVqmVMH3B2Aw0X/8omT49HBYI&#10;MKrmultb9PmbKQQqcYUJU79iZoTRDQQlGoVAuUVD6BQ1DgT6RILuS2HU5MKmsBO8KwnZ0RgFsOFN&#10;ocI9s9JigzykcUE1gIAgBSlKUuBYiGpDIVOFWoZBzTjP88IgQ0XF7XxKCnPtAYrBuQjEDQkSClXR&#10;sKPKioWWy0HNbYczYMjoSAy8O14kASBIIW6yA8gHNGgvQRGwRJbBU8EOgoAIaCQQIAlgAAABFBDg&#10;DkBiIAbgC8QCbEHbUwx7BmKBwEGgASDgbZAGSAZgA/iAoGByOA7bAU0wBNBiwwwWyWQYWZaEN6Yg&#10;dgybgZxsA6yALgB4YCIpl/Lgc+YCqYXuI/JCFlIisABVpaPOIhBSLG0jLcGmzABVAiXmAAAAAAAA&#10;AAAAAAAAAAAAAAAAAAAAAAAAAAAAAAAAK3QJRwEbAAiALPhWiCtJCzQDpKgfm4B/RBDuAI8B6YB2&#10;QESsCJEC35gy8gIugAAAQAOjgPIYEtYDsgAIgEgAYAB+owEJwAEAAAAAAAAAAAAAAAAAAAAAAAAA&#10;AAAAAAAAAAAAAAAApTGIEY5QxhQwB/BB2BMcGy0AaaitEoGVWG59iuYwOMYu2xguWYnF5gWGlx14&#10;R1mGsfBVnUACkLQNA8NY2xZk0hwIgX4BWkAzgrDB8wDZFnpvDAfGEAAAADAEcAG0LYkazEyNhQBi&#10;5H8QxAjxICxAAAAAAAAAAAAAAAAAAAAAAAAAAAAAAAAAAAAAAAAAPCwJAgDWB22QMM9ClilN7Yhx&#10;siehriQ4Ig0AhdVgN5Y988aXYwKwIHCI6gYEIZ7GE3paXsncSI0kAXgAHoAmlAb5wHFvAxvAZPgP&#10;miKOiE/UYXAwHXsmRSA/Rkw2R84+GtHiwCKrfi5xCi8ZAghEoMAAAAAAAAAAAAAAAAAAAAAAAAAA&#10;AAAAAAAAAAAAAAb2MfDmFpkiECKhGAIMPlMKn3sPAAxYA3QAKAAewx05jh8x5YYii4UMXwOgZ0Rs&#10;gAMAFkAEAAneDPTA32gG5QL8DQgHSLQrDMLWpr4W6cQ3Owx5CWeXj7S8Iu4Vtcc3ADNCaHzAKDAJ&#10;NKwLLtyUMEnAAAAAAAAAAAAAAAAAAAAAAAAAAAAAAAAAAAAAAAAAAAYAYAAI8hprYCRsBSYByAEJ&#10;wC3f+6TAMCAtwBCABegBOAAI8DAoA0MAUYEnYFnwDv4DLoDeAK2AAgA0ABnngaygAQAYgAuoB4PA&#10;GJBdwHwKBarwkZwefsIgAhAC6YAAADAAXjALZgUcAHGg3V8DCQSeQZ4AC8AHODuYwSABpABGIAlE&#10;B/jALwAMmA0TgAAAAAAAAAAAAAAAAAAAAAAAAAAAAAAAAAAAAAAAAIiARCAAIAAgAgACAAIAAgAC&#10;GAEAAQAAAAQABAAEAAQAAAAAAAwAyAAIAAgACAAIAGMAMgAAEBkGBkAAQABAAyAAAAMgAAADIAGA&#10;AYABgAGAAHAAXAAdABdAB/AAyAAYADgAAAAAARmbgIK99iRl2sTkVHBYtKzLoqVRZmAAAgABAAQA&#10;gIRGEePTCSyQEYGEMMCx6EbNW5wAgIVVMIgYLeeNYRC/KsQtoi2UUAEAICFVMI5kDmEyxBG1BJ74&#10;YJ/BCJplAEAglVCQEEMJRoEGoJnOYYQ3gktFaAQEKqmeWKQEmElJMsRMK/mPgCBEqphOlLCSBghj&#10;RPCASCBGE2EGVfyqhmABABAIJUwm88EZGECQhhAph1EYaoSQpkgQCCVUwlLwnCHGY8ITHjQij/cS&#10;qqY+g7CBCT2EMEF0EThhACghfnUAEAglVMI4CAg8ASUcwhtLMIK20gBAQqqmEx4wI/sI4wIJYRGn&#10;QiNQh9WDlG0AEAglVAAAARojV4wrhKcfqeMRCwADgAAAAAACwB7AAAAAAAqRF+PFxSzhEDEMACAA&#10;AAABYAHgAAAAXojDdvUgwsWyn7NIBgAAAhppBAeAB/xmPzPOnLbHcZ1kPAJLkBEERsIxUvKggAB9&#10;hBC6b8Ze7XwIir1cu/WbTcGyCRN46RQZ8aMEOkomCp7piaS40IQAAAAAJEKiAAABaoMAAAB4AAAA&#10;AAAAAAAAAAAAA8AAAAAAAAADwAAD+EGHx4YwyCOPDw0eM0b5OAUAX6QI8oRDCwIDSz3TU9JBYfzx&#10;rSD0YpEmQg/hoWDVgQ2nnh6BhKu/6ovwE9T1SrGrt9RtLTmDzQkFh3G/zDDqsSHyiKh/FMigUnEk&#10;h/gRwiDjiH3YkyxbHOoQzZvSkQg7DKPEM3YjfAAAAA8AAAJYGMUfGOLjMLwyxw93y/giW98ILg60&#10;y60BKX6oUKszCCv4Q28kEBws9LDTqlv8s4gD03CuEU8k1b2sCtBq3yVowv2h+om21JoAHrZ8OhOO&#10;fILiCbKpxNuirhWxldlU7FE6umHU1VTRNJfr4AAAAAAAAAHgAAAAAAAB/8SCCTAsfB3ggTrAQ3Fw&#10;gABf7cGT8InwjbHgi7HTi4Aj42TyxFYoGAQCLjBE9cIFBJbCARvWMFrtqhujaa8KyY1emEjuEV7R&#10;3Ja8TE3xss0kxw3MohU4gD4h2KER1KzlijLRsGnrwHXK9HGTQhgOxj8yzNeRDnwAAAAAAB4AAAAA&#10;AAAAAAAAAAD8IvwgnQQOCCRZhIHgs2XF9kZhuE46ZDA/CJMHCYn8fJGhx4tbnYmgMy7A+CK/EElN&#10;YMzei2l80BaaOkmxwWLoDzx5G+5xmpMbvZ4YMxEp2gE0NLzGjwu6wRD8+DCBXUZl0lq7nK7d/nr0&#10;aFvFq/a/PXgAAAAAADwAAAAAAAA/CA4CCMsfCA9Wc7s31MjRiaPIRPgPoInwUBnn/a3egBNfQgZE&#10;MP7hEuEb2JYI3gOXCHGD9ohxOZt+UdenlwudxPxFmYu+qFtolJME4bXnkg7HcTQu613IpuToSMOh&#10;NesnnPxxJuZNBUlyhKRkV8AAAAAAAeAAAAAAAAHwQWCPIz8UlBiX+GC0o9l7f+HdWQ9CH4IlgiXC&#10;PLQQqCLsDHj7Hu/N7wuJvfODjnrZ3Vvr8JBAMtis1QmYyPF0SN5cci5BWggsAVRDVnlU3FKiU0nn&#10;PKwQAj7pU/qlKyvAAAAA8AAAAAAAAJBEhEkxwtPZpVaOIH6hsIohcWCH3WChtWbUieiuggGMlaU0&#10;0D8EGghmEBx9UWtRsK55DFdtcW0T+c2BiLIyLhTkHzhA8aa/SqUkamaI5DVCmDzJcKgeAAAAAAAA&#10;AAAAAAAAewBLRRCANAqbgBUbYP+wgmPaCARzHvi+kieZxUSCDmD0kKUQPwkLBL/CRkEIwiuCCwRV&#10;mrCDRo3ccoW+a+zJyN8kEFwPOb6usbHUX55DREQTD4AAAN46VQAF5nwgEzqQPwHCLoH3sImgh94v&#10;8IDefE0p6fh/ItJCDL8EbwRnhNThAYI0glpl2CGwQvA4KuCAvhEtqMmBzEM3X1setgAAADcIYfxd&#10;LcjBAifhFGEMp9SZdHp5pOW9QrKH1eH8IugivCTWLBHG3tjwz3N1RTNpE3V6Wgeb1j+pSrU/CG4Q&#10;iCBKHwiKCFZYl80fvGjLVegRwAiFiQHL+sAAAAAAAAAAAAAAfOXEzFq6Nu1upajW+RYgfAoJUYR1&#10;iwQjEtOWNH9m/xUtrF3WbhLMbM5i2V1re2+CBYSlgeEHggeEEjQkEK+4uTxMmGcSjaVUu1s7C9GU&#10;QzTJJ1s/BFMEVd6YIJhAdwGK4tWOFGJnxoxIT9qbZMgtbRaRqwhm8AAAAAAAAAAAAAAAAAAAAAAA&#10;AAEbHl99GhbfpO3XkEUcNFrKNoncccfEYRxIiDIZcHDLIIK3/E6WqQ2JE3RJq/wSNsnTU+gkTR4W&#10;vloHNHhCCw4VPLTmrBQmDw+NH56MyY2aTnuoLQb4sLFrxBYdRlEMWjx68EBFxhAxQjCYPjEEQaLX&#10;l3ohR4cMhCR4/o56Li40aPiRQyCRoqo50qPSjRQ8NG4illiliajKhayCYLBTEBZNf0BzcQXb4ACW&#10;34DC5AKX2u0BskECTGAzQPP/AomzKIMBgIETCiGghJJATwI2JDkwBEF6QoVgczyCZkZkXjIfyDjn&#10;bTSnaJIJ7LocevgXXoSSXhNXwiJeCf3wZ7NmgGj8we73oV4Aol7AiiTALyCCIiIgKAlpASyiEikR&#10;DQmdLULb5d0KJ4wviAawR4W1ZrRjzEhCMi5JBJIahq/CaCDA0aKpiaBpqFkSMg/B8RBccOo8L86w&#10;hGQdwIxvCVE8nstgJDJF3xUFvTHIqD+j3G44xBcWGUWkJKcpkQwiEIX+IhCE+M8Hi2UUtvFDxWyU&#10;DtW6NY4o9lKsbpOqsFbrqa+9q197dBqNKihw4SJEiKPciaNEjRYWHpJZ2JANJQLglNfTQ0YaDXwd&#10;l9Gwa+4znqqZBQ2CWFsTRJr1BObnJfympEb6vFuieSVXFF1G1LsSTdYVFL8xXGyOTkstlLObJs8u&#10;DHMQc+FW+G5oqCLBFEXwZHKQu69iLX82bF7lSVbY8jj8qqIMiyYcSezvJSFYGyZ54fClz0CInr8I&#10;7Jn5B/xiuigjgQnZnrIQuwxxByIg7CMPEB0OtxVLeYAFVksTSsGaC6TTZalj4kaNNvKNfPE3usSx&#10;zDaJBYQg/6GeLRzxZ8nuJrE+XYLfWJPPWMlfCRIo2Z+Av/1Cm999Ukb0pCue+EhU7zIgcvjZRJEQ&#10;rHgsEpozqjQ8LC1t3xAt3kCFGk1Ob1NZ/xIR1HUVoPAKTU5DCEiJ4Ho4SlHQFwFbY+34cG0203gg&#10;ggmCDcgUSSiu1qHzrUlsViIOtUHi6JJQYcoyzTKSjlf9iEIRo0UsRULHT5BQ0O/4oKiiiehUGS3Y&#10;CCJ/yLAqiRci63xuf1PwXRs8M0SMhGMyLaDkuC7RxIz89NZXNqqdH1+XrFkJg0Tuv12Y0SQiNEaJ&#10;R1Ev2+uhZDrT4MS+Be0z2kWH0JZ7o/g2hnm+e4asB2Z9NIH2ILOszsIxbq1paCbMGuCQkkWLzPJF&#10;IsJpH3VeEwRzBjocWRMu4nQbTRu5L6H6bkV07QbO4uTLpYaPJE7p4P9+44zDjjFG0gbmVQrmtYzD&#10;j59AQhNLT6s+v7FO6RQ2OJCpIPNgjwhC0KV/kKZYocNmD7pUqVqQHvuZ7di2qvd9pvOgxIjSaZhI&#10;QOlIaWN0bR1vntOI5spKC586k0ZUKiSSESeMREmch0jMRkjAEULGwcjjjiIZiRlwkZ2fVEq+Xyr+&#10;bfsR7yGikIQwlR5ZStwKxIbJ9L8K2g19UjaG5clTMz5KUIdNiwccRDIQookYnD72SCok8YAOKfKO&#10;rTVobmBmFaGhN0FSBnUgSoKDRfhZCoCIaVDmpH6O09BUAdv/9v+u9ilrFXB1A0CURkQAIAQKPRMQ&#10;AJZ1iICKpY8a21b8aY7xzbMsfW2lLlq92rqvHJhvKxSNAycxLKLX1dXYoivit+ZIf/Zo404jSoyc&#10;YV0X43FGG0qCAweNGhuBqLFKcr97pUTKp1TPDRvwQV0rx/rXEghBhsA4AGA5o87pZhouBtmM2HtX&#10;C4QuFjZFlPokmMODwWAIsppqNfUYtLTcJQqaAbM0oLWKUEQv9RPOuaaYVPeWt6vNgcDEuYuBawW4&#10;JNynumXWNXNgws+xIg/+hdlO/PIplQF6UuuprqKxumThQidEQ98g65pCpkiGsmsEYEHlKbOseLla&#10;aXmTBJ9z++h6/RMnXdhRtU4DEUEA/DRxaJGLnjZq3eFbBvuPcbr4W1DpWQq5B4ywz40pcgpPlogP&#10;Gss5uifuRlY152i17qR3JZaqJ6ijuUzB2BYEiClMwK2xVWNczatdVvLj4xV2vpQ/pnPI4uWZ7h1Z&#10;fuCP0yLxN5y2zOLN1ur5a3a7o2Lp2CXEiuEUcB+YvTOLgk9zCTFANADmQAt2j0j5VHWpMVoJNVpq&#10;amZUqBffLdZYyq//T6gLTLZEih6m4p2XW4mCAjtt63J9MscAKWRQpZFdDQ0VJE6eRToSik2FDIRk&#10;KsU5gMkACgLLb0AZmAQlyfQIUIDJfiFJGrRKBblp350EwkHj5iB5UFwSoLgknjSC+WCtP1BoaFuE&#10;jNjP2EjIUMorlxAyV3RbfyVtW2JVJvZVaPcCI4C09tp7pcy4lQCls+K8gBYSLusy2KnPhqpCmLEc&#10;wgcg/7NCaBEaGYibkywpYyJwStmsOLpCSyk4dM+FSQWE0OoHotTK0xM7yVuLPBvxadspD+KLGbvI&#10;Fctp6KG2Steg5HxaHHbbkHWX3IG5aY6NTKH+Bs0PwA9v5NixPRke/MVAc5zqAoBS7Y6rVLLU9XVh&#10;XLRCaMyONXUnzC0XAlaLWBKi5f54n4hiYLIbIdkWtbCVuZIsCEPAKjsmoKxva2eKhj226QcmP87M&#10;IW3h/LDbLxnncgnde+P6BDLOn5DZ0kJ6HbZziGnR3+xWGGisnMkVuEpwOphSrqsnP8scxo1JFDLH&#10;CVoy4+CoagImOEc6DVpdy20GEMoDGNTy9NdrnXQPIeeFPLep6qheNhdZTfUIPIpvusOJ63tLQbNs&#10;VoEghBF0CNMFj04cqnlAcWom47oJ8Lnwv3aAfmFqBBehAvOHUBQFAxVAcpMm1bFUU7bbDOsrNmzx&#10;TXvsGyxy7rOi2rizLWdsAZbZBpmBOkU2LMtNIaBXTtvV/2rvUY4J7NaUxjVTF+ZxrCx6iV3qyf5e&#10;9e8TDMDIdjxctsSaMZmliYA7Hjbfpk7Pjj4tZbN12uTv/ZpTQJpTQ83qrYWMajq91kWrOh8bMVtQ&#10;QlDw5kzWkWHbozuaUSwSu81ae0F9k3cECXYSUUIQ48SUckwAGAcVxBkImFwTIiEYREEpf//+776a&#10;dRNg+mmKCOXbbAzWsUrbljkXMsdJFtivpVYsZ3YSwuHIkRBaQWKUwIWK2wCh/Dh/w4f9xxGK6UtC&#10;lHKtLsgwgEEBUYjmW5Ux2Ud/svICgQWR5okTElxbExKsuiXml6jcdj0dl6MRy0kbV+DLnHcYauHS&#10;jX61U6vA3zehwh+EM2cIAjbk2VR4QVZTCbpUqLUrIp1MqlVdwfnvuTNV9uS9rfr+7apxJ3fQRlBD&#10;1BAaBtZbQFBRvU0mNCLf2/bDDv9C6DN63ofxIJPoFAkwuSVbrLN3N5QVIiU+g6LZTYJnXqotganQ&#10;2ujbQUKgqpHCnC8ASi+JVi/iCuuiK8hI/4UIthKfgm6SBOc5TnOdc+aSrTQEYywgHLB8VFQzL1D9&#10;DfLZ5Y2eP6ZxSf3qPPOggEI8APjAyeguoZYn4NhDX9PRQuSz6WxEGb4ihckWGzdU4hewhMY3/Zpi&#10;TY1p5BDyCHBggKBQX/zNmEbIQBQJV6NALPWFUMgNs/wN5AIgGsIZ/uvpqRxArTL9BAhLmkSYZNJE&#10;qQEwgTFoQrNMFHPfsHGHmWknYxASGSSY4KTUphkdyo9kDB2FSotBAYZ7oA2TgvQplve0S8Wopc8Y&#10;h4vy9SSlKSSSR+UqgAtxL8A3LCTFMeMUSIyzKAG1HqJaavaqmeRV1NMEEya+y4xL4lYx5FydAiY6&#10;K05QrNnmc3SlAa1sJ3CpKBCkFOak/WFJbenX4D8vLiG6d59thkEhUJQFYUQBTnOoJ1BOdc5QzYNE&#10;N4B4IJOWp7zdP66Nesr+icSJCxIlTQ13fW3l/mP/IrW6+NmDKEwgMOfCm5M9KPFlJSi9Lxl2vTe3&#10;T//q4mZ2t8NxIraxFHEjEJ0z3/clua+4uUxIjEfPcodtgYDq6ixI8vkf8pBAFAoIExCEICgUCgUC&#10;gUCgUECBAgQIECOlNKAzpQhQGWIIZ1DJSXEGPhAPpWUzVwyThXnoYFgFHwerIPGGEEgKAoChrzH3&#10;4pTHRiCOpihHGI0AAYEJIiRLoADBYAAGAYFhK6s5plI3kB1xSG2fpjIN2RzzwFP+XhRI7JVBkhKK&#10;yeGl5bs7d1zI+Nxi5pkeEwxbPUTP0LvVVEWLAqHra8sFrpIVkoI8bllidZRvD+LZL5T0CQGNZrLa&#10;mYu/ezLZ6SYWfJda2q3c/qUoDnAd79Kxt2kDqD+oLOm6y5kin6XQmXeI91AbZEIEC0lQzoajwah6&#10;NBuGg4E0nZSPD/yEIBAgZAQ4IECQEEwDCnpoAGDVm9uw5d1C1jrCtWFaXsFSRWlS1h1jp2VBkXMW&#10;dQSyq5nLkMJacBk2OKx92RwBSkUIMRMwUBgImCkyZdeuZ+KZRGkjKpF+xruVGa+XRjI9cXVUn4FH&#10;U8h1hIybLRGRYjrMUiEjYSEjRoBCwt414kS3a4pibITWCWhHhAicM7TqDBYto/nPjYxMDb0fVtzY&#10;uWGzUZXRERIcBDar5EQbCoqI+c5U/5JS1o7GqmbVSlTKgc7Njdl/KYT5ASN6HhPPmnEWgJpQhYkS&#10;8a8WLVXtaeTMgoAgLPCAGm6uVrbABhJ/5whBw4cGDUFQQbNFMITTmhBgwYPKzpW6uX/wOsR/hj4U&#10;ua//taEBy++CELZUUykJar3gwOoOg820DA43REGTpIWIQuUDfhEEhLLAwVAdnAmUwBjS5zcsiuVG&#10;MFeimlRHdwwgEEGyqLj0dVKPzOQtSoI04U38ggmfPHrEywq4izunO7uqa1zSEe0p94eP8kES/gff&#10;v+jsFjJz2k8sxLibcDCfhuiRdasbSs5IxLEeEBgE5qS1oEo9FlHq2BgRHIB6gegPX9alkYMERfc5&#10;I3pMXq4sjnzy2UperkvU/5xxIRP0D4V14gP59VVbv1kS/cPPmHIDkBdBHTDxdVaRMuzgGEn/aQoh&#10;Bw4cGMQAIS5kRkNcQiNGhCBgB8aRRrmkUaxCNMYfgweg6CHUHwPgQOoLriArB3RIdPBLNsmLfc/+&#10;UJUQxdHh899tenb7fyyX5+lOxUn2ou6mPMxUPugfYPHvwd6RnfhTVJMn47tUj9LBI9IyLQPqtUwa&#10;bN6wwHsF+JDV13koi8A/gfuEj1WXNt+f+JO6bTttjtsi07fQwCJhAKtGxf7fMruT0xc77R6UgaWr&#10;U01LGK0y5cXVTF6pnz6lO6qqCoBQXCWEOf+68XrZInZavO5F6+9Emfa55UoFAAIqR9pJsCAOmU0c&#10;cStKbRpHXNRDtTIiLcVeKxKi5cIE8brWiiRlEwOwpCa0NXSZUERGIxu1GkRfkPtLcTPt5iGxYIdF&#10;v63u5eU24QhIu5gtFdKCvOEQEPgDR6NTgtKlAsFmvR3DXxNzYryZ1T0fLD2rN3r+nc+xfwxiamd0&#10;mGJBDyAMKkRZUaIrt4uWPnVhZh+3gEKosT0xV8n7zRay0m25We1k5b8BSoAgBxZwCnRsT69AQBAE&#10;AOP59dcDtsn9iXXdsoEDCT/s0ppBCNwgpHHU6BWV0GnoqBRzkDT20DT0EigVoDaCpqpBS3eQomjk&#10;9HKduFXQbM0hg5xpTEGMRCtR3t6EZeGSliBDkaprczGFS4s68T9fYHExhwod1ok3SpXqfEmzJC8/&#10;6Aif0yQoMHQLUT/q/1F1OZTNGwIxMKWfsFToVtMqen3fXuvVS3L2ZTdHxqOyeUICNrfN8nSm3dsl&#10;q6Lymw9zxfcRTqTC6wWPikKnpFp/GMOdIWdsCd/bq7r35ZJ78mDAGByFw5g1Zokz0z4QHJzIWodJ&#10;SLWXEmclp9EtoTmxcsXsSYm8eLOzPU10tsLBDsDUWCUaMFp0WhoBUfg0JFxCGwowRVjKh7ggmEEz&#10;cYfGDQaaGugHjQsENiWISQmtDwpoUiF2Wm0mj4imArs7tanOpJWq3dmu13fVucYReq/IH8p5fF6d&#10;TdVq8ukahalKUkkhRAEAzb3vRPzt/VU+g8uDQBxMMnWiGWnFQ+Exll81talM3ujYpWZewk/g2kQu&#10;k1DsQmSYSYSzikWiVMQyWxMuCtdcxxYfFy7a3Tsi1pHgirE7+K7VML+e2wQGCHR/wQK3pMtKZ7YI&#10;DBEmJuMY8iwaFSok8EDy/geJkcLm+zLuFho0SAR7TGtaQErZaXcXCfoPEdCBbxO9TR99D1BUFvPr&#10;cpy5CPBq+JL5TIsKqr9LmJp9Q6ulEt0Aysynn9T/4AAAARzFkAIAEWwDAgCgQc6gHtmgVoAQ2IQv&#10;2ghJCL4g0PAyAAMAEkMCDAyKwMiAhAYhAQBQAAAAoQHKMBQnA4wABoA7CIIbkHQwIpRg7GA17MHd&#10;8w69gQz4GhoHImCRoHYAY8EPNEazEJQBIQAeAGBgRjA4ymMZDHcAROjAAAAiAAAi0wD5eYqCATmQ&#10;zKAAABEQAAAAAAAAAAAAAAAAAAAAAAAAAAAAAAAAAAAAAAAAAAMBlEcvUWYyznqWSIBGUY/jsAWY&#10;fwApZoPABilf2yhgAzCOZABx7gZcweaqBJXgxmAgMAiYBIwAAAzwAHADAAKAgEABA4DlawCgALiA&#10;JgBqgARAAAAAEAABPYA6mAdSAF0YABgAACEIAADrMAWxgCINhfBJqyIIpbzBGMTCMXeZOGRmixTn&#10;LxKQWSd+o5YnWAmfgO0wL18Bi2AEMBJGBHADAwFUAAUAHEAOF4xLoYgoIj/hEgIQEBkIALMwAgAA&#10;BjjIAACkADPQADGBzIRguAAACAAAAAAAAAAAAAAAAAAAAAAAAAAAAAAAAAAAAAAAAAAABBIAACvL&#10;FgAAAAaxlAAA8jW03AAAzhATjRAAGRQAABiJwPki8/9BlsYZ67CwQKyGBnHAdOwV9gCMAG3ICAwB&#10;AIIUIFoEIgIQiIIxIb7ACFEAAAAAAAAAB7sAUxgISGOVEAAAAAAAAAAAAAAAAAAAAAAAAAAAAAAA&#10;AAAAAAAAAAAAAAAAAABgYDRAikAaw9AAFg4AAAwGAqgQKbtFEAF9PoAAAOEAABAeX3sQJVsBhgbT&#10;QR4IeIIZYIYjIWPwGVQFIZv4zBDgASwEHgeJQA6OB1Gse+4AImAAAAAbaIAAdSQYYY5cswDKhhjD&#10;wAAAFQAAAAAAAAAAAAAAAAAAAAAAAAAAAAAAAAAAAAAAAAAAAAAAAAAAAAAAAAAAAAAAAAAAAAAA&#10;AAAAAAAAAAAAAAAAAAAAAAAAAAAAAAAAAAAAAAAAAAAAAAAAAAAAAAAAASHgCAAEAAACAAAIAAEA&#10;AQAIAgRGZOYS6AQInJQmxd3yAIESqpm32EE0thFwgQBTvWAQEKqqYSZEBFdhKgghFBFTkoIVVU1c&#10;YSFCwg0WyLCBatgEEVVT6Ywk/JCJTPUNsDXmUAICFVUiS2Es6CKTFrK4QX0gRKqqYRtJPQCNQQf9&#10;wQqqqYQdwpgflsIDr2AhVVUwkk4Qwim2gEqCFVVTCPjCKrCLhIQagiAj8EKqqmE2c81hIEcIYRE3&#10;2AhVVUgllHsJM/FoIV+QAAABIgAAAAAAAAAAAAAAAAAAAAAAAAAAAAAAAAAAAAAAAAAAAAAAAAAA&#10;AAAAAAAAAAAAAAAAAAAAAAAAAAPxBnM8ixFHH4oeOEGmxMl+V5HDqKgkaNommn4IAM4iloyiEEjJ&#10;RIuN91ISQpcgh9EjYKE2WP8URBGJztqwdzliYADNGhXgA/nGU9EL9I6bH/1J2kAAyJgpzIDwAAAA&#10;AAAAAAAAAPCPTKQuE00kFU4gP8I/osCK6EQVpIehALVIr3ZRtG5N6+h5zLpEiaJFSn4HQg9CB01A&#10;08rz+aVe0yQ0L/ORIoG+3IgWqgHUnyOODSgcl4d4AAAAAAAAD+EisIywhcXNC10PD4QBxf0rWJ6r&#10;Hu+YkPGm+npUk1D8EZ4RTlwgGeCDQuaCB/heDoKrFcxfCSpR77CGYEHgQWi3Wg7idmlgz81FOtW3&#10;rjzOCAq+murY6W2j3kAAAAAAAAAAAAAB/dUrdbSTUT1pJNg+6bT3NzMun4Iy6CJsIDjewgsSZ4wX&#10;2om35aHGyRWk4pMqSfgiyPiW9v/y2mCgA0IgAcVyHSAx9g+bh5ziqR7JCPjZTC65WrQ4FSe/bLd8&#10;8AAAAAAAAAAAAAAAAAAAAAf4s9d7bj+3OqLlvTeekti1xsbUfgkHBEEEQYOILBArLtfZSk0mmgb2&#10;jXymuTk3U1ggnYY8RNyolfOOgAXsbBYAD8IJe2K91C0jjdy/X4yp/ErE0oDzAIupm562qbr2gPAA&#10;AAAAAAAAAAAA2IfAFXPAE/uELgg7bhMHeEyRb/VJLGThJSjFwwGXJE9knMp/M/HwQIzenIqzUmme&#10;FZrcl7li5L2ftHSE64QnAr0TaRV433k00RWp/JuprtS4ysAAAAAAAAAAAAAAfhDcDGjf2sB714mP&#10;2i9zG550dFTi4Aie3/tdT/tXwRfhCOzdaEqSV4kxBA7rLbNzvE47hEJNuYkjjaaKIgGWcxxdEjpP&#10;3oQAAAAAAAAAAAAAB8EPhcIlwir3Xh7wsS8EE40tvNuRxZHNQ2Lkyfhz+8kb2v8EXYOA7CY0u+aK&#10;W7iVMmNGk/P1o6civ4Q8uZG6nIuq2REAEBYl8ZluiibiNXwAAAAAAAAD4Ixwbgh/sIFg4IF9+9i8&#10;EElWkkhIEil9TWMax58ET4mNgCJiQjZWfGC0l+cqdfk9Kcvublvq+IAmTnJOlFFsaqtZopO1qJW0&#10;qxL2AAAAAAAAAPwmCwkfhFkEBgivB4QOPiR6nF8Iji40zQBvgiHmLMJLV/7BLjCMcJDwRDhHMEEg&#10;g0EPMAXCeJm4mBnHY24n0/CQ2EBwiiLBBcfPAM8QjwkD+xHfuEnqULbFnyMbNp3eAAAAAAAAAfAY&#10;JgIJYwRfhKHCHECOcHwQC4aAOBATSEs+MvKhlhbdMa+V/pe9z+CVeEHgiz0EnYBAcIp3CDRYt+Eh&#10;5dNNHVPWG06Gp0PCMTcFg9Y/hEzwgtYRVgUbzuXmSIwOk+v9YM8vWISTqeTrdYHeAAAAAAAAAAAA&#10;AAPgk6YhhiyaYNFGEgAAAAEjRyf9TO52RjDhwhBYTBkHDbI4gxhmGQQgjCKMQZBkEMOGfq470TLP&#10;9ZHhw0UJFDho0VR0B7KKlg2m86GUeHhEEQWGQcPCMNGTmhNACMIppjbMRSuif3wo2i8MkRKNtFVY&#10;PLa+th0+vI29Aw+NWMMojDIIgiC9FCwoWE8yom5gHcYMWGQRBI8KEjIJGMN/ea7AZZJFDIzsrkqo&#10;4kSE+brJ2FESLCIIg0SLChYTDeih8XHxI4UPwZhv/iRNHiJNCArUKpX6jbLFkCgpJEAYosq8VqW7&#10;EzjFFEEEEWqpXEg94kuAg/kkiyyy1jUbQb2LUG5awNPXh0f0qJE/+JgqmiGASLhA2TEKOEjhV8V+&#10;E2zoHaNFgp+LDKLjFGMIoieaNltpJDnInIly8tcpoHqCQ9Go8ElW+klDVmSUXG9eAGKgLxaSUNWH&#10;hJ55KU3MzPKjX8caV1+QKE+0ySl2sXKsaxtco+0s0a3Ri3VS+tGoAnUkBy0T4BSbfrVIWVae6V09&#10;JTSl/iETsPNSUSeVbXxrCT2sYyIsjiVlKMdioCaBEIS1j+W/RPX29NL3O/7Ho0aNFhYqC7mFQOjs&#10;NimHU1NheltPXmLX1o/+vtfKutoknWtzmE7Rc1fSpxSBuk9x/i40bchdQR+NG2utg0fGjRK7VKZm&#10;+gfuXnFGjlqRvWqivfkeRIomki/G11Z2ar0kmto751pVoNOcDvRoEv/iZ3OMOEwGTCquBMBl2jH3&#10;zlwgWW3tyRNt3tiPji3LrHHJ0S+PZoSNdjYRvviYkaNAP4uL+NEie/XuMZzOMhEMpPObCAXj2j9l&#10;nyxbcXLJpaKVD12saIvXRIsGV157lIvVnRFZrD8gqKj7ltB97pmz7nMy6IhUsYH3arWidq7LPb+H&#10;NRrOrxdKLubcSQDXJkvGv2XL1r230ZQkD47GYd/dNc8CoAQmjjQmgTQHnw49PVfiSo1IYmCHHp7D&#10;G6IQsSIR7i3MGTUsc5V5xFJF0RruRnbBwYiMcbRx/aGkT61L22ejuieS3ltvgcW72W9AxCvxYilH&#10;yI93d3S9QfUEZ23SSnICoIqvJp//K+VRGd20Q/CB+WG+JBn56+qiZs9dte9rVCTJMWGzMnSPels0&#10;w/C63Nc8QJy0Nnu2vpEXq61LbQCq0zElJC4FnRb9C2y5PRc81HZrqT7qt2tCgSJCRosPFvVXtMrb&#10;cymK1zHVBnM0aRf+7P/vrU96a81UWbdymt6k9o/zRYneyWvl6rziYKM0hgpFwgfEJFEMOKMcTo/P&#10;7obTGAUZQaYkZCMQo/HPZom/S9fIqxkqPQ4zxkSSTUfeSwmrk8nnzY3tTzGrf0TNnI0LppCJopSF&#10;c7uv2hR/0F9dCD4oDMpKdHdu73RkFeFZE7mJAhbcbUxuFc+eRN1u6+16mIJ0ExNGGiGnNI11orDR&#10;Uu7JYaDz46DREKbdeN8lkOW09rsFyhI8DTbjijSJR8F1KrIem0OxGKIhxRVmmOP68PDcjmUvZ9A5&#10;kQdNSOOGIifPkydEzbseJNV5c3k/WS0iTr5BpWr/tZ+x9TobGlUU2ppG+VggENo4hxhhj0YoxxkM&#10;f3ECyB5c4sDh9IXpsNDqHxeTapJLj626V140g0YWs2TsSK9jXmq8ufu2SiDToSLmxyCpDaMYmlRK&#10;0/5Y3LkSDf/OM7nMbS8qy8q74sfLlyRI+JD5ez9Rg5pU6AWdBftfh0oZuvbfLnzUqviIh3NFvk91&#10;on4vd+UTRxophiaLakSxdoFSgng7nEjK5y/bYjlcrpoRXLcsx5RwikcQttEIx4WcAcWiYow4yGBi&#10;IRjCjIRecncXBBAPZDqVQracrefqs+q3bZloDMMo1pzTipLMtLbCaANIaQSy0tBM4daWlD1nPqbJ&#10;+OGxySsTH3xahcQkVJVmPeWsqh6XGlbwk6kSQo3VUlzlVfjxo0e6m8+fHKHojLlfOoPOHFNWKFMs&#10;f0f9uidOW0+tiCtUfM0BopwrIJbl2xv+/i/FjYkCh8+LqqIvVX6N1/ns0aCB4GAThAJ9E6zHh/J6&#10;IC0nyWiAgrHi5M1X6cjmL6jDPMgic3okT306l+JbK6xgtIi0ROYuXNJBNKiQz4caXs5wgqge50mK&#10;/Ns4340X+TpdSK2PunBIHo8GVDKsLuoD/8TBVNAmAQmI5HCzCTKMhiCEFEIJGfDYwZOA5BCD2XZk&#10;zqUAKoCgYQCNvQuPXs8Bq8X9hBdqyxYmJ6NmiW9E9X3ttbOzLaBCqFCs795Z78Sr1/iYqJPRkULt&#10;e2IZPjSt1/e2XomS09bp9fsq5c2PxI5NyKELb0VV2O4lHwuOviQ8zF7iuytc6k00tOdTEg44iEIw&#10;c56kQAsPYuUiaY7iJJgDlqpaEsKZAgghBmQbSP45ODjyMgpnxrwOEt2AZlnG0zxabdrovNKrb3uU&#10;99sTJ3KEJ5ZT1dyYsAohVGPY6HHmowroDjZ8H+Axr+ggGba88qpoVsNEIIuXW+MhnBCiMjkLgv7o&#10;AR6ApV5n4hooxREIxxCjRl40I5RI68ABwNUBU2gF1vW2Px1Wy11XX/zCMxBFs6lgsuUxxQW631o9&#10;4iizJTay5EK5SXE/5zfQf/szudaZ3OB31RXHixI0kxPZ7AtYJK/u/z6ueCAaoIOThlqWHyR8Fl/V&#10;nWgBQatn/tscay+3iKo0x6rI8pptir6vxd/kvXX207ZVEcWJe80qlXASsDqXvN73izmjaoIMVDrC&#10;bOLoqEjGI0cGMHOHxsMQKxQ5AYb4yyCbst6aTBggbSQ40eEySwaxm44I1EBgj4LI50BNZtAJ2+dB&#10;LxCwgjN7ghnc4XFtRW+32DkdfIppDIQgiGQoz/K7V30UCUVEuaWYca90f1kPES7TEulgqKCPgOS5&#10;kj5w0ec4n4v/tn+aKYKTT4uEAzxI8ZxI44wgy8LBzeX/ZnUguktFtaodOCEIggzEBCRkIQYAJGd/&#10;Nt9puDy4cIL0NpJCfp5utSen1MsZmr6WzK1eqy5Vs730T6Z870b1MSqPo0B9iZUozizEeXePjsuW&#10;hoLU1UlQHGFzjg9wuUcWX4tRItCioB/P3GNhF8xGJaFMHOCggqBbIPBB8eCBYQCGwNs13YaxECFQ&#10;AEx6omS+est/Rev7baAhKjWvaZpShF545dd7izs8tly5bPRSZZ+320ber8+q27WuLFmJVUpFEikM&#10;MsVfIAHGiUhIxRhBEMUZCLsg8bPm1zSTYdGgL5sa0/yMeAhqjtjUJEJIiBVSOgBIDGiE2PiY8WJs&#10;fYnNnyNqRLBZ/llcG//ZgpEYKMWEGzfxehYRshMKPjZzQjfhnHixlkzf5XuvVTLZ6egiFUAA+Nng&#10;QH8DIBU6pwzPSLva9QELAzBBzk3LALNK5qiwcNyFBzhCdkxZPptYgp3tc7Tqan9qySERZlI9K99V&#10;k9AgYnEy8bITKV8v4sTr8zFfLc5uggWSojMakPHgQBwLYtt7rEsRhSIwpDRQ8waYJiQIfLiZMeE9&#10;sPGq+XthdFyCPyWbUj+rlYGEAHz+eSQboboF1gxyMhZ1gxyMhU1vtTmqnushqBmL725uibGvNf6x&#10;c2MkMTMjQ+ZGh2Zv2CrK6zJfp6U9kWto7ad3W63X+jsKJNjQoOZ0DZbQyzwISNvwJwvgNqQFFSCx&#10;P1ta0tHs6CJDtjjVBclw1xo+S2S871pf/ZakS+9fY15gsfJZMUFnQp//szucaPM7nGhrB5XzfKXQ&#10;jCFYQraMT5z2iG1IqtIM+lM8sVguiVPTVQCnyWmPhEua95kxtGfr5hEWJE/gsF2a8WBWy8Dxobsg&#10;jkMoZJyGEyeK7YXEmG9tBRM/ppoEesUAXU+cQA9LvjjtdG1u9PHigLzfIojEAlJyLNp0drok+Xu8&#10;3y2u1QBANmaYw7jQRsXpfTy2SEgZw0WrNRVM6udWh8fdxUJiOzFfQw22boJTq3tQEJerP2S155b7&#10;l7+ivyOAsezcEZNg3AM+GrPDC5+GrWGvdeLIsQ2zZ/Fq5coMkkmMQVp8/SAxKHyxsaKOm/56Uv/Y&#10;w51dHOpxOsTtK4zdfxY+PgX+8B7NCRouJxcBVjJ+P2mRtBz9pK9FPFzkmJwgf8IFeL0oFwQyYVc5&#10;Dkz/FbqvDTTbdIcGDMs3sLoaMPlbdLwJNPfU57ZrnIcFu1PvGYBL3vzGt+fRLd//DSRas7vn2L8H&#10;YIOwd9//qY2mGLW4QaPAM+SZZfT8fxNuHTT3fyO3sKkpT3jQLu7K5L2bPQy5nx0hLVj+ff84vrPf&#10;u2lmWL17JvoORgub1ELx4TOYTOIy6AnljGZGIgeAAEJ7mbyj0nv1ZgMmRVGERYowDKIQh+YkWSA/&#10;USg6EvRyUpNgcDMfCuD0NRKLQ0Ao+GhYINGmcnte2JwffoIDtycFMLpmCB4Nosxp70zEnrJUP9JA&#10;O2/bLa1unyMpT5pQh02ELCx0hRwA7oP8rEoECPzE54mcUJFMN550EY5MMWCAmTojEXT4iizoqQz1&#10;xhjfCB4ri1bJhAs+7CcWOun1S+1TrjAjFtf54YIEbTohWKDHMfThK6SgsOHBfExYrHSKjN1z4vrP&#10;IePkaTntW0izjzvnqfLGy643eo9STbSB/cvX/dZEZMwvuJcxED//gAAAASQQEBAQhADVIVV4AqYA&#10;sgBRQAYAR/8taWxAR1MMHCIREMZkMAAAAAAAAAAAAAAAAAAAAAAAAAAAAAAAAAAAAAAAAAAAAAAA&#10;AAAAAAAAAAAAAAAAAAAAAAAAAAAAAAAAAAAAASm9ooHFpjIV0MjDgAAQABAAgCBEqmEXCQFhMZPS&#10;CDuVghVVUwmqYEdWE580IIhVVVTEmg7CDnqCE/MEKqqmEzEkIpMJdTQhCFVVVMJfTQjcwlPwahN+&#10;CFVVTCAYIYRNYQHCqqqmb4hhJUwg5BFTDsEKqqmEXoJYASEEsIoW3AQqqqYStEhC7CemQC+ZEqqq&#10;YTsUmEe8FwqqqphK+QED1VVVQAAAASol+MIxqBaRAAABAAAAAAAAAA4AAAAAAAABRgHf8Orc4BYN&#10;L4EYEAAGACBtWSkVZUiGdexAuN4AAAAADAAAACRgAAAAAAAAAAAAAAAAAAfgiIwhUWGceEUZBsHo&#10;OaiNguKXS09f4JPCACIPCCIhwwZFxmoQO3X6SzubHAbYN8SPidHdcAAAAP4ChFVEvoQ2AFGEcBHf&#10;t97CHpEYvwSjdYEkG3aBGLszXUhLBOk8Y9GiMJFUSLiRNEwAAAAH4IVAJy+v+IKic0ZQURwH8Pif&#10;wgWbND9hC1sBntNqabvozjfozEs6AAAAB/AwRnRANnG1blVyDIx/wSZjQhBD0iWKTgsVHRo0VaNl&#10;nC33VtVSpZRlbrwAAAA/jQG0e7PebFOko7uZ5A78EWxYSCJEo3QQZesdsUlFG0drHAZqG3isKb1A&#10;AAAH4WAYQQzsEBq6ynt3y0lUT+rz2N67mlLeo9wi1MIkMMIMNC4FMYxlAA9xsEDgBPN2T1u3FnVp&#10;6WQ082LXXXq3VX4I+wiysIRj4QWCB4QCcHhB4mEB/ZUorczVWVfphdVY2PF9b+d5q+cEFpEQjoAA&#10;2iYAAZkQhIAAAAAAAAAAAPwhGEM6ExYaLkyxOjP+CI0gQC56UQn4JhIIJWEFyYQEwjHhEEEA3CHV&#10;wQyJtE415L+W3/Hsspyf4AAAAHwSKwguEVYSNmCLIJEwQbBRaxsIH4QqNbR41eklwcaO+iTr+h8f&#10;gUCh4ILDwQCCARo0PCQkTiWVttjQokkhIAAAAB8ERQSxgiiCT8EXwQ54QnBRc+CwOn910pLMSdf3&#10;4HC4kvIZrpKVR48IAA9wkvPGEMfkwv5GMSAAAAABK04G6fSGgScCTrTqAJEQ3ZAoNxKcy+imM2ZZ&#10;qAYqs7oqrJkpJMpmSN6NggAjiwuJto4aK+T8JkFx0NqQawhKgN6RDZuAzMj9x4aKEiRcZBJ0NDod&#10;E0TRIzDILQSLjJ9VjRiQSQV5VNdv7Gd3N8k9CotWQabo0bRMhsIo4aIg0bbBMtFktfKLWDYIo/RQ&#10;6j/M7iwkSJEjMPwWFxI/9XGMRCT/8TSiEaGSo+Y0+UclqmNg4pCMY0B/oOVtvQ0tflgp1dW+Obau&#10;r8aWu+J+R09LFupDSO+s1aifdVXS7UKKKKKUw4jBwFRd68BojRFEjEEQiHEQhPE0OuViEFijCmem&#10;bRep8tPpQLYgpBtGYxRiDCjFEGEfCwu9aueVShHgYzyh5ppRjFSg4kBKpHjmxo4jE8U9TcW+DEDa&#10;RRR6LRIvv0nWmKkvO1Yz3UtbU19oWPUfVtfoWEmgk88oxipc3/8TQmhEaG9X8gM19A+MM+P0w9sO&#10;zTnRkHJ+2zoVy79nMGdNfH6+qR8gmdxg7Etxb0B7JMA8n/IcYibJ7rDqtkVmtUDGp5H5G1EBJJJK&#10;AiICgJZZYpTIqmRV04mVZeqtlVXGrCAwBQ+BhMsTN0L/jT0BzLExY8T8SYv2VjRjiGHEMMhRkKeJ&#10;o+q/b71S5VVbGor02590y5U1aOgfWFPn17g2M4r+8bsmXLe3WV/e6srvE9XTrqn/4iNCI0PXrrdd&#10;AqfrJsPhUok4gG1Lm2wYiFeMTuJwBNERpeJ30bvRPWOP1vWFUkhpvoOwqej6mRELot9Hr9IsJmZm&#10;ZmU0caOi9eu5MpCiG8lgcmrFgNzFmLpUphSZ+5JJ6DPn/iNgiTyVilnVFAiG8wM+f+s9vafzzqiy&#10;uhUsX/8TR5oTSmhKcUmcwqRU5LyHaeuTmAjtspAOekebG2IjLAi83vAoT1SBitoMmuQCQM1oZL0F&#10;F6ECoAZ/6gqCagqD/lNHGDnIJFggBYzQagKZ6Iyaj6aXp4glO4VIioR/qi7eAHej9AcaNDYOJOXP&#10;42btlEQ0cFEzRVLe6EG4R57yBzXxXsvaFc9RAWAdKtUm/B/+JpjTJACMI0GhQUMgIBIAIEFB/lMi&#10;qZFXi5ZqDGvD1kii0aJ8P+w0TBbLdRU+npq31HwgMNAcIGRaJRvC4qNy91JoWtuEqxc0vt8jeck7&#10;S32qX8Kre7rVu7TizrEr0+HEULPrrcltm/2pOb1/9eEp/rv2Fuvd0o6D/8W4zBwjLgmFADNe4gZc&#10;aO4+JlmvX2p1EtBi3zEWHNEmtYcfeDBmVAtH9GzGW5uAFFvijShkDoX8x/RKb2WPv3mvbzmZajGJ&#10;1O23a799l37e1Kcp3L6+xPemvTtRetkpxK/PdafXbtt62STNcHMtnt91W2RWwf/xNcBhXGoM0eFC&#10;yFblMeGzQkOoIHAGYunR4XC6Qej/o3MXPsAaEggCZeByQF6xBd5dM1o9O1z+fsJ6Oo8DjIzaJHlK&#10;f/YEZzzCkyKpQTAzolKjwECoShYB0SvjZw+JixHy68xssbyRm0mzSLbPFZuGnJCY+5cPO30GXMjc&#10;MtSCA58aG9ixfxvfhI3sUEA90T9n0W17ZO+M7Q7dKFdOlCpIwIas1apQjcONr0qp669vtt9G9Gl/&#10;3ofNvoZ/8m/dW6uo3ChfpQKuzylz/lKxffie/+0T2xb+y1rPJ0thL//8RGhEaOBKCBPA6DzA08Ln&#10;YF4mgcZKDmySwZ95A1ujIORIkg3lLRw/+00DttsxGTYweBhJJqsQP+Qy8B0HQ5/jY37lNggLcBbh&#10;GOGNeLFqJa1KksprNwt4ZgEAz4u/0u4LCNtrfy8nXlrXdhbxIzq29SpbqrVVptUzKgqQ6Ci1tJDs&#10;Nk3MuMKs0r6vd7d59r3XVs2TZXwz9fiuPdael7LSbQ1wqVJUWiwSlBYXmMSJGvFvUW9WtPJ/+xGH&#10;4jEYzJL0sWJYtIc+eQ1tTy0HIbjsKQ/8vIixv/fYndo8UwQQSExM/oveiL2v/X5R32HPkmiJLYKx&#10;PSLZ7B/J4xNCI9iWOyyTywQGLGgF41ialnYIZD5xZMTGHNV4gyKqR2Zja29Nts+5bMqkA5sD/X0a&#10;yXvZbbixvZb5piXdZNP3U0Kn1cAwkgg0Bl4C2VzxXhaLUr0m25Y/yxZ/+Qw72ElRIhERnfWNAMzJ&#10;zVLr+PEnE3LG9FUgwKAJGW4xIjx+CE1MA25WFX8VUbU2fRFkbyUzZT5JGS76y19S1ANngpOzABW4&#10;3DMfsm5ci2P3+IY////4V01QSE9UTwARxMABAbACQAAQAg4NDACAIAgAAAEAAABeAn3/CCEIiwrk&#10;/xCNERIUff8eCx6EIXv/Kzwrsi8O/zjyOVE7Nv8ABEKAAAEAAAEBnAIAAAAAAAAAAAAACE0IACFi&#10;eQue8AAhaBUK1UAAhQGAAIVKCE/IABC1N4WEcABCUqFSOhSRAAIUkELVuhWYUJ8IAAITSoXoUhUt&#10;0IngAAQsQaFpHAAIVN4AAAABAgAAAAAAAAAAAAAAAAAAAAAAAAAAAAAAAeE4owmvEE+ggmgEEpRh&#10;OMMJixhKQYRSIJSiCVIgi4YRf4QmCAAAeFb9QruoFVVBIEj4E20CZyBI6BKahP3Ql5QnDoRFwQmC&#10;bngppUKKdCmTQopUJdUKMVCaChQUoQKhKOhNhRqETcNYAAAAeEqMKZ+EbQLCr8jwS2wgOFBfA5IJ&#10;k4XwgMOAA4ITBMTZ4TxQmEc58KIsELx8I+/wQdAAcEloKpmCW2EgoKTuEnIJPwQeCcDCQMEKgjCC&#10;AeENhQAHBPThXeQQCCayCqIghWFASCUsFRphNXAcIvwkZ4RrhEYAHhLzCWcEz8EpIJF4TA4Sowj7&#10;CJYJFwSDgivCI/CFQPwqpIKAWFLuChXhPJBRdgoL4SyzwRjhMNBPjhKXwmCwiMAAABwpzYUbYKd8&#10;FHyCS+FIfCWGE8sENgkHBOHhGGEI4I2whPCvwwqGcIjwpl3gqX4JloKCmEb9BJyEwoUcECwhOCoj&#10;wmPwnGwlxhEeE0eEZGEuowiMYSWEjB8U7WwAAAAAAAADhN1hOZBQCglpBNLhNBhOjhGuEpoJaQR9&#10;BK/CJfCN4INwpfYVAWFRHhNVhREwm5woi4Q/CZkwiaMJVCCOeCGQRgAAAAOE6eFiggmCwiSCoBgi&#10;SCb3CF4SQqA4T++8GAAOE8uE8cEJgh+FSVBBYKA0AgqOsIfnwkJhBvCKoIEAAAABA0n//////u+E&#10;uhhK8QS+EEfiCJxhHIwiQYQYZaIQeEPwLF4UghhDhEGEDGEJEEQDRBGQyCCDmJEXL/8BnnCIKENg&#10;RPAhECBUIfQhNA08CAQFBKb/bhRSoTUwDBKaBMNAji6juiz0Iy8F3CIKESQItgQKBDaEJoRJT0IF&#10;AgUEgQK/z24SfoUSYEbTwJawSBH1EoQAwMYR4LfTwnKoTa0JiaEcUItgs1CB0ITAjuBAJQILwQH5&#10;AJwmBoSXgSwgScgQOhIqhA6EZUSUCHTz9/8KKNCY6hGFCNpoEroERX0FAgMCMLUIPcvCNqEZUJBU&#10;ImoQ2hGFCJ6EFoChCKEGoGi+X3CMaESUIyoRPRqEU0HQhFaNQg1aSP/5TnwpF4RFOEAgkXBAnb40&#10;ejA8JFYPCF4RRBC1MERrwvzBFeEisBhBsJVQQW14IX5b7yTBMFBB8JFYRthC8I8tbCH89t0f/yiO&#10;NHncjsd6OjhHmEYd2EO7t1vdu1u0qaN2yiJJIQhHyDlmdqwj3CMYIygiTCHQRRmyQQQnBk2wjeCG&#10;wSIwjzFwijCNoIshsIRUEIghHkxcJCYRrhIbCMsIgwjiCNoIowh3+yQRLwQDf/5SBYUf8JFYPCRM&#10;EUQSRrCFwRd/CCwkEL3ewhEaAwuDqJhA6N0nlcIJBFkNBBII7wg+7hDZHlmgk/BNDhKGCXGEq8Ik&#10;ghmAgkPBANwGEQ8EEr3XttvdMqe9n/+EiETdSYrTaYKHWE32EhL4QWCXmEhIfCEYQ+A4CCLPFwgE&#10;EYYRfBH+ESYQ7CL4IqggmCwhcEGggEP40SBYUP4BfCZa374RE5xX7sfCi7HnCY1azAWZblwow/iY&#10;TF3XYr4r8f/u8I6wjCCP4ItggWEY4QjCFegcEHWUwoyYR3BE0ExEeCLn7GwgmEgYkEFng+Qd2VL1&#10;6BhEOFBfCGMwmjw6MJB0QQR2EQ4TbYRbDYTIwPCIc2EmoBmwgHcbf/iWt73daZ30wn9wn5gkFBC4&#10;IBBKKCUuER4Q3CPsb2D8IdBE2FC/CYzCWeEnbwRTBBIIBngiqCS3oIb/z5MmX3v/973vd9v/n8PC&#10;NMI0gkLBEsETYRlhGeEDwgkEPggsEHx/Hi4RfhEsEaQRNAsIqwgeEH6BQQWcxhRtwlvhAcJCYkEv&#10;SCGaEBh4EZz0Iu4mLhJ/COMJG4SLwGEe4QHCLcXGwh+A/5cgfDWDwUEFgMNhAcFnyQ0eJ/9PvXqv&#10;e3amd9MKH+EwUEkYJVZoJDwRLgsbCJcJD2Xg4IbhNlhMFhMdhJnCDYRljYQ3Gghdugh3Dx8KJeEq&#10;oJHQS1vBGkPWEAwiXCSkeCGxwnWwmCwmHwlRmwiGJhDceCJIIFlgiDoIBMJ9MJLwSVgmQhsR4R9g&#10;sIVhCYeCE/pwo+YSOwgOEjqgkzBBIIbhBegjLcIp4FSsb/Q4STwjTCQ+EgcBhHOEAwinGx8IdgMn&#10;l//7nwkThLKCT8NBJLFwj/AYRaoeCGd2MJf4UaMIVgMIogiGCXGEBhoIZeCIF4RLhCigTCF4QqCJ&#10;YINBBcIfhDsBjwQWBQLF8SJhOBhPFhMrhA8I3ghcDwGeCQkaCFwvBCcbCa/CibAicCOYEx9CAUWj&#10;Ul1P4RxBAcItwjbCPsIJhFGELwi7PhCMIDnwg/vN3/5wkwiSCGwQ/CDYQLCE/vAOU3+cJLYSAwkj&#10;hHuETYR7gcYwhmqyWJhPdBMzBHWEe4SIcKsIPgHC4Q3ghWwSWIJAIQRNhLDCWN8IfBM3BEF42fOb&#10;zeeJRhMDxsch/5Y4X//gEOTCjXhLnGwgMPAMuNAV0xuMQRphFeEMwifCQxBBmCJOYOEtoI7gmGwl&#10;nhAcJAYRxBGcLi4lofjw2EzMEpMIngi3CMc+eEIIT6t4hBOnBJjCUWEh4TCR+EJwgRhFVThAfPeC&#10;UBBIxCCL/gAAAQmcAgAAAAAAAAAAAQqn0KnfCBoABC9T0LhGwr08AAQs2CFqsgAIR6AAQqC0JaIR&#10;zgAELT9hYzIACFYjhWEQAELd0hUdYVKqAAQqIULtDQpTkKr4xJAAAELFOhWTYVPWAAIVVqFejAAA&#10;AAEKAAAAAAAAAAAAAAAAAAAAAAAAAAAAADwrORhNQIJ5RBVKiCFjCbkYRKMKTIgjgQQgQScGEiRj&#10;cEc4QvgrCIEX0JB0Km2BE0CNaEawKQECDwImoQyhDKEB4IDi6CDJhAiANQAAAAACEE1FMIWQQjjw&#10;rMYLINhNXhM/hLDChnBVCYScgl3hDMJP4RhhHHBQbgiHQVmKQTPkAJOAAeEv8Ka0E1uEPwqH4Irw&#10;mMx4KDeEMhoJDe4ewADgkBhInCTOEHgjmCIIJEQHCIcIPg8ImhOHygAPCQGFUNBJrCRMFQXBKfCR&#10;GEPwoj4SJgiWCJcIPwRFAfCDQTHYQ/CPYJaYSVwhcEEgkNhHsEKwMEE8IZCaGSCGkEVAAAAAAHBU&#10;PQWT7Cg/BP9hEWFAfCi/BMFhQywkBhKWCgNXBO1BFYADgi6CR8EIgjOCpSgiDCNcFBNDhGWLhIOB&#10;+EgIIKAA4VKGFe3BU1YUTMKo2Ch7hM5hMDBImCGwR3hJWCTHhMZhKfhYiIKl3CnFBSlggWE18Ers&#10;IrgjbCgPBQ4whME1fBEWEh7BUhphOiQAggu5HAAAACeFQfSCaggBBp4VLtMIE0IRtwsMUFUNBTkw&#10;pIYRdhNlBMThJuCWEFEPCfWCLoJrONBG2CwCQSbwmBgpuQSKglPhKaCK4ItgkVhG+Eb4RHwRFhA7&#10;BFqYRIQAgwAAAAAAJ4VQ1IIuIISw4UL4LJphO/hFEFULhIOCbHCMIJqcJDYRNBQVwg3hFeDsFC9I&#10;IoIARgABgkXBRfhIIlwqMpwkrbCrtwiTLhCV+gQAAAABC0n////PY8KRwghA+ICMowhYoQSRHhGE&#10;Agy9/Yp6IIYLlowgIyHmcTuUZBFEQUMg4eoom+UXGQXHC4uPCRw4enW4JsRhK4YSmGEywwi8ZhhE&#10;gwlOMIMIIGIIOMYQQnhoTBIEQRQIIxFDCFCCEDCIBgxBBBgBGEEEG8em3CWMCayhMLaBKKnoSBjA&#10;iahAYSgJ/Bb//CHBcJoYKIcEkoIJhFGEdwSZwgmCgiSFwi3AcEHggvNGxYsWEzfqLkyd1v1r7tva&#10;tS3HhQWgm3glXhG2XCQkEY4GCDQR9hEj72CCcIggiHCLIILBDIIdhEmLA4ILgMIHn4XJwmGgoxYQ&#10;nAQHCJYJb4QPFeUggvgiV4R/BLuCSuEDwlDBCsJA4sEdYOGgiD3ErgYFhAoSHgOD/FhMmf3E7/+c&#10;J4v4uSsltppaQTXQTBYRdhE8Ei8IOr5czzZPNuUuhoJn4IFhD8IowiqA5eggx+OGXaCO8JPZ8ILh&#10;K6CDvoIPydczBAsIz3+EbETSJ+H/8454KTkDiQDCW2CemDpxxxYIPuSCEEXWERslwUEWQkEHgi4w&#10;hVUITN2uEhoJCwRFBEsEnetFwgFN+/b//OP8J7IJm4JbYSlzWgijCIoIVBHeEFvBDLF1CU+DIIpg&#10;jPCOMIDhE8EHgiqNBBsFmwgk8XSkJhCYIkwiK8ENi4Q2YIDesFWOERwTSYRbMEvJwhnQSJXY42NB&#10;QEhMSCbvHIuBKimZP1gjGCTUEgYkEhosEYQkEUVHggxef/x4B5AYFhA8+PDQK0bP/ErtsEQwQ/CL&#10;cIThBIIhghkDhsIHhAcDCcb0E+UE/cErtthJfCSkEFgZhILSQIDwQGCHwTmQTUQTDQSMghUfCCQQ&#10;mCE4R0YDQhfgCCHwTTYRXEwmFzwRFUEkovYQBfMELgoMYQmsJnu/cgj/YgPkm1lZWcpoH/+Cc+go&#10;1YS8wZBD9CEWrAghE1h/WCIIJTZIILhI0whGMBzJ150oJQ4BgRFKhE999CJpJz8M4RrhHUES4TNw&#10;SOgmCwieCL8BuBggGEC4IiwZHmn7B//JQsIDBAoITgcDBBMIHiR8DCwuXjWwnmgnRwmDgi2CFYRT&#10;BGmEJgiTCTEN0P5cIPjQ0Dz54BgMl88SJ7vOFFGCZGCN8I0eEr4Ih2BwQzCLr4QTmMDgQsJbQSYw&#10;lrBJWCHwSRwiXCL4BBAMIjx+hhImCPoJIYRnhCoI4wiDCGxsIBBB7/rhRcgmcwiGBZ8Jg4I4jwQP&#10;CAQQDJhHPFwRESKMRhCIINhEEEDgcEJwguAjQPA4ubi+wnCglpBMNhLXBQR9kwjJQQqLnghnhBMH&#10;hQzgmawlBBITPhIeCJKgGESwR7ntx8dt1eqq7VXc4//rdQlMYMCBZ8KCMEy8EssJOPCIoIjwgMEH&#10;gjzCMIeCD8SBYTcQS7wmOglVBAoI9zYRVOEM/CQQ/wg0EBwiCCHQRXhCcILBEOENwcPhBYIDAcXh&#10;L4UR4JmoJB4R/gMJVQRNngg0EYmEZTCAQQnCQcEgMJJwRdBE0Eb4RfhB4FBCcIPg8vfcJnIJt4Jg&#10;sI9wkRBBs2EPgiSCMqzwQ3wiDCAetfut7Z6Z3kbYTIQUHMJYegk3hEEEQYQmLhGeAgjVeEG///KI&#10;ME/mEw8Es8JYwRdhAcX+EMyYD8EVeETQO1f9PrV2vq53CfKCX8AxMIoxoTLE9N8vXQThQTC4Sfwk&#10;dBIXCNavhAN9u/nEIyGSCcDCL8IZhHWExMEgs2JBI7xuF4EYRNhOLBGmEk4IzgjfBR8JCY1RYIB5&#10;sn/8TkPIIVhA4IlwhcNhCoIXhA4Bj2gGEB4+aCTGEiMIugiGCLYIlxo+EDrdj/iCVMElcIvwiKCN&#10;MInwiDCDYQSGiQLCDeND4SVwkJA4fCKoBe0QTaEEjMIyyXghU/LRdCcVRsydaxxXCBGDQxP+AAAB&#10;EZwCAAAAAAAAhU66E4NAAABClChUcoTFMJCQAAIT1IUI8KZfCZXAACVCoWQo5cJM0AAJcKNGAISb&#10;IAAIU9sJ0kJ9KEwiAACFiVwrtEKFJCIYAAEK27C1pIR3QgAAACFOJCepCIQAAhR3AAIV5WFm5QoD&#10;8JvYAAEKqnC+EMJZUKYMAAAAARIAAAAAAAAAAAAAAAAAAAAAAAAAA8JgRhZ7RhIMZBhThHhBMoMU&#10;QSjEWiCbcVh9BMCkQgCgAeEcQJy6EQUIHQpMUaBGlCB0KjWBDKLAkJBeCIIC4J5qFFOBQ7oQChQO&#10;oQaBQDoRdQmmo9CP4EwdCNv2EI2E8yQQAgBFwAeEloJ0MJVQQWCDQRBhH2bCP4IXnwgeXgWbgoKQ&#10;UZ8KP+EkcKEUEsYKHmAgm0wkjBBMJpsIRwRPH4Je4VOcEtoINhQmgiD0JhIOCFWwjbuA7eqgAAAA&#10;AAAAHGzYkSLmjW9E9+ft4JdwVQ8E1agp5zBMXDQUKlDQSJvLcENgqdcITD4UxMbK4J+jYggItxMl&#10;0leEGwo542CwmExIIVA4kChIIgwXBAsIKK6TLsAAAAAAAAAAAAAAAAE41MpA2CX+FLqCa3CD4UYs&#10;IdBMTbCdkwgMQSDGT/vCOYLBjBIjCCYVrcEIwi+YKhTEywQAhcuCK8KvWCDZsJ7/4RlaCMCNGEfj&#10;eEb6pAAAAAAAAAMEwmFMeCQmEmcI/wjjCY6CWsEuYJLQR9hNphI/glZhLPBF0FgQwj/sK0q0Ea5I&#10;Kg7omEMySeFBeCfLCgrBBoJLwRBhC4Iz6CDQR9BJiCCcLisAMAAAAAAAAAwT/YTl4Szgg8FiCrCh&#10;BBCYKiLCDVBQ2xf+JwlBBWhQTCx8KqPGwldeClLHzwRxCfvcBhMxjWwk7NdhFL2MvSc3AAAAAAAA&#10;AGCUsFSThMHBFEFJrCMoJOwQXCq8ghOEFwiqP5fcJn4KEEE7s4T09hNu4JkZ2CT8evCE4SQwiKsI&#10;/thCewia3GA5GfvAAAAAAAAAOFCjCjdBOthGuEvYJDwTeZYKGeEWwDCg7hG/BAoI/nhQgpBPSQwm&#10;RAAwQTCd7FhsKA+XCCQOCkljZ4IZgOAwQIABgqEIKyrCprggcEdQQqCh3hGuFKbCYCCU2EdYS04J&#10;awSDwT94UBYKHOExeE12E0sE50EZ4SWwklBFcEjong/4Jk8JmIJOQQiCW8EFwk9BE/40EKgiavCH&#10;d8eLhMQkEEIYRAAAAAAAAAAAAAAAnBV4UwpekIJvsFC2CUWE7kE+sEd4Th4TOwTMQUGcJY4Sggnz&#10;wjbgmzgkzwmdwqS8JxMKAEFNyBQTQ4TGYUKMXGwkrXE+AAAAAAABE0n8pz8KGYgmaEETDCKxhFoj&#10;CIMgwhA9RM3cJDjCQIhhhFggkaIIzHCFGEOGyjF4rwhgwmHGjGEEkRABVFjyJ8tYItGEphhCBhF4&#10;wmCII20QSDHev/5Th8KCFCcuhF9CJKEtqEQwHBqDuraC93BMZAlJRKaBHNJatrVs72CEQIDS3w55&#10;G3NOEBgGBBaColCAUaHh7lND/9wQSA6CosEo8NC01ndC9MuCwR3C01CHwIunoRxAFGgQlwek34Ix&#10;gSPoRJAhsChzD0WBAKEZUIPaAqXzewRTAn+MI7iCdQaIIvHDCMxIkYQkdJw1AQIBT0WjwDNS088L&#10;L/P/yiOEgoI1v2EQ+zRJTcT4wjDCJu7CD7EuaZ8cINBAo+XGzdNapJ2BwDJ6L+l2vUYSJgi+CJcI&#10;gwg2ECzxr6pmMELgg3ugXufN63CXsEcwQrCEY+KK73KvLYlEnc8EEgguEOweEBgg0EIjwuDx8BF4&#10;34JZQUX8I9hsJD4QbCSMDwhcCxIJEzzsEnYKDsElokEymXLCQRdhEU4RXl8IgylEGCiXBMxeCDQ+&#10;X+TCDUbn4jhMnhLKCMIIkwkJBEP/wG7pcuE1GELglPBI6COYJEH8CHwl0aN4n8JY4RTAoGPGNLMy&#10;hhNCYS7RhIbCT0ELggEEKgj/BQCCA4QKZnN41YQeCW0JBJ+CLMJWw0CwhOdPBeEHh//U+PhC4IBl&#10;gg0JgFgcuxZ7M90zxVzur1KQmExmDwlbhNbhCYInwkThL+2Eex8IDBE/CQRBhNdhMFBG8Ec4swQ2&#10;CFYQIh8KQtYSKgkNAoIiglLhE3ZMIqubicXcITBK7okEjMvRIlTv+/HCMEEwgGAhYWG6cqezSCTk&#10;Ei4DCwRbDWqIKqhBHWEXYQSBwQyCAZLmIzf1wjfCLIIHAcIVA4l47bv0wSGwi7CJYIbBB4IPix85&#10;lxovvsIZhB40TBRYlqmVbqcaJBCMIHuDyxInJXu9uXJv4lu7nacU58KOcEw3Xt92iVtd2cTCRtYS&#10;SgieCSsDgh+EFwOPBBcIT4Qe8EosJxoI6gkThJ3CC4Q/CJ8Inz4G0PwQP2Eq4JIVFglbmVZfbPe2&#10;/+UgWFJSCQGWAwSjwU9BAqat+YIRBGmaB4SJwgELg4ILAMkAgfhA8WCVkEZ4RFBDcJWQO/tiZN2T&#10;BMnhIrCFwQSCDwQQXFrnvM4PHgULnh/dEE8nCDBDsIPHywLNLrpTmwSSgkHmywRTm5+3td3CGQQa&#10;twXqGDIJCQRfhGuEVQQnCIIILBAcDly7D9u0CCSsEawRDBCoIPBBJmL32T3+wgGA3FH+xqU58KP2&#10;Elrw8EQ4Hc2M2o/EnAwRlDQRBBFmES5MDhDs3o0B4ePjQSa6JBD8vRI1ut/ifgjeCWmECgiPCZ/C&#10;KcsLBGQu4nDn/yt4OHwgMAzQHEi565xf04ScwkTBBYFhFkEAFjVSEQMx0I2Ev8JNQQaCAYRnA4IV&#10;BAot7KB8SsITBBIIDgMfBRfxYuJ7/MWCXcEmMINhAIIywgGEEweJVlgPJaCEmEEQh8J14JT40E4c&#10;DwmKgj+CDwKHh8IHhBPCKoICcc8FBGCb//4JT622xtwg2BghUEEywQHujST1wkhhGEEGggOEFgOX&#10;96J+9MIiwguAxcXPHi89d8SneTCihaJBOd0bsJOn+eeL2EVYUj4IDgoJBwGCMMaCSkCnCMY3hCcm&#10;E9P6MJu5MwlqWjCV+E0WEqcJKYQ3CSuJhHMECxcIuggXcAj6ZyQoOXCMMvsIiPewga0nj/8I5CYS&#10;GgjjCRMEaYRHBHeEGggGEPrXBAPOwSGMI4QgiPCKcIggieCGYQSCH4PGgd7zjeS2E++Ew8EZQR9h&#10;GGEIy4DCLoQiYFwQAwlJBNjeCNYJhjCPMXGkfJSCQ8EwmEh4JMYSYwiKCEYQKCQMbNjYHvDHHPBP&#10;9BNnhEuEOglDhBsbEz63l2gi2CA4QrCFzsSEj/d83iRIJI4SZxcIJhMZBB3sEM/tT2mCE4SQWEDw&#10;kfBB/rvbL4SStuInRABwkFhEKnGcSLojqZ8NEWBHEm9GIGno4gEwtsTF3kVZtR9X0zRCCHQQD343&#10;nvNsH/5zPhEcEMggWELwgJBBXHo9HOEjMI7gjKCQ2ESQRxj4QCCGVRjd8ERmEMQggOE2mEn4IXBD&#10;MIgtEi5yYuuEfZ4eAQQGqk8gYQpxYkJw/xbbzpxzwUiMI0x7YR/ARcY5NnCNsJJYRtBE0ElYINbC&#10;H5+0j/TCayA4RfBHMEYYRBlhYh/f3lthMpBK7HggGEf4HNFhfZrLtxWjBX8jiYOfJu/1MUDCCwPH&#10;hcUz6TYsI5Essjjg4QV4sw8R5loowI4IJgsIThBIZXV/LXr/85oyX/E7Jaf7aV64T24TGYSTwkzh&#10;HuEI+QvGhcT3C9hNFBLjCScEqsJCYSJjQQ76zZM3CQ8E8UEwmJgII3xsuXF/lyd+7CdfCVmEhKgl&#10;5BIvN6LsWsvi+hSMhEvhLTCA5MGQQHHrJbl7X/84hMKKuExkS+D9iZc2WJkvxqwieCKIBaCNcBWW&#10;WPv0xcDm/iX67dNdGWCBQQS0PhBc5mxSE7z7/+cqwSIwo2YRDgIJXQQLCQkCjx+gj/N4Qu8Ef4Sm&#10;wkxAoJJYQSCREXCM4Fmwia3m6CLsI0gj7CEYRNhD4IuhMINhBI8EFt55goC4TFYTFQSjwibAYRnM&#10;XCHEEUcbwg+EPPV4JZYToQTGQQjCYOCJyCSHCPoIkyQQfE4ILkgm1woY4SpwiWCAwSMwkXBD4INh&#10;FGECgiGH8ILhBoJi4TAYSwjw2NBIXAx8sEB94CLGjYuTJCQlVkyfrrRZG0HaY6FbIILCY2JAI+At&#10;lr0dfmCOII9wi6CFQSAwUwsEByNBlgkHBCoImggcJHhKxJy4j/IYmCJcJDQRC8IURP7QBYz4QtBM&#10;Ji/gjfwqLYr7sEAMBQrdCNYJ1YJVQRBhMLBInNHgiCCShgeavEIJwMXxhMbL2QSa8MwRNhJfCBVB&#10;Ea/gLGXDvMKIkMAIJ1sHi4TMFt/QSlt7JPuwSSwlPBKrCLMJEYRvBIfCKIIVhDYIbBC4B4l//yUI&#10;FhBsIJUEC9BAcbaxK5gogYQ6LhMzhImCHQRlngjeCI/YQDCKOAfgn0gmHglHBKOCJ8IfUEVQRThG&#10;8EFwiLCG+bgiHPMyVomVJYaG4UYsJioIigg2bCG5MIo69lvEcIkgkoQQnBIjCG+K0Xj2FgmQghuf&#10;CDYQyLD2j5tX/JBJeCTcEU4RBhL7CDRYIm8jL9wk8AAAARmbwAAAACEQDYJVAAAAAAACFRFhURIR&#10;rAAELHLhXCIR0gAEK1HCyWoSzQACFWshXgoSRgACFcMhT+QlMgAEKihCelCj5wljQAAhN8hPvhS2&#10;f4AAQn2QrzsIFgAEIahSdAAQjrCjhhGCAAQsNWFq3wilhNswAAAAAAEaAAAAAAAAAAAAAAAAAAAA&#10;AAAAADwisQWqIYwghAgkYIwgjIXGFTIMIQJEEOGXwWTQQRMcgtAAAAAAcFHWBKKhBoEBgVENCSdC&#10;lTAglCg1QgF5BHvgmnj7CjqmEBIIQTiwIRG+hKt0qoSKIk9yAAAAOCiDhNzBI/CBwWDxYTMwRPBR&#10;Kwk2RYgXhIzXBGuELgMLBLSsI8cEksTcIot5KAB4SlglbhPnBJXCdmCQOEoImEWwSGgWEm4IBw8K&#10;4IxwlDBCoITBPNA8I3iwUFsIQsJDd4Q/4APCUMFRZhGOEX4SkwjmCVeENwpCQSL9BMPAOCQsEHeE&#10;QwSLweENwmjwcET9hOxBDugitcEPiAA4UxMJi4JUXwqd8IJBUFwSAwmcwinCJ8KDuEpuCVEEv2CY&#10;nCT0EiM8E5n8JnIaCggR4wnDHcLoAMEDwknhB74VSUeCAuCmdiQ2BxvNzBQmwqB4KH+Cgo04R5BK&#10;OCGwVQ2EuoHhDc3hKPMADhKTCbWCVWEJglPBEuEaYHCTeEPhYIf3BApwUJ4KbeFJnCIMKQEEXQUU&#10;IaCe/CIM+E2X+B+wQXCnvBD4IFhRTghMEJhsJr4IFAIBH495sKAAAAAAAAAcIfhM9AsIBhJyFgiP&#10;LBMRBAZwii/hA8mCRMFk0MIrjCtLHhhIMQQwQUkBDDBCCTQwgHiQQaeEFphAiCMIAAAAACePTCGE&#10;IIk4To4UnYJ+MJKQTNwSXwl5hHHfgi+CEvwhWMADBISCQ2EocIzwjmCQ8EjYIbBEeEZ4RJhFUEF4&#10;IPgME+GE0cE6OERQSawlfhDYI7wnigUESwRXhE3BKfCD4JMQUqMJbY2FE+GgktAoJzXg8Iov9pao&#10;AAAAAAAAAMFACCxk4TgxsKqLCKMJjYIhgn6gkzhC4J5IIP4SJwg2CkrhZccKO2FDSCbOChdhEEEq&#10;YKQFYS1gmzgkV4SrwiPBQjgp9QUEYJdYQPCZHCcfCUEEHwmAwhGERQSW4Ihgl6rFgAAAAAAAAAAA&#10;AAEbScTkOTBMgMJaDGEYQSIEIIAMQZB8SLjE7+wQkwgiQ5+sII4sKFxQ8Olo0dXnMyHcJACCMxBF&#10;Iwhwwh4wiITRBAO84SFEEcCw4YREeyfI4IIIIAMAMQQoxvCTBBhBARo0Qvy/ZH/48hyYeA6EBvoC&#10;GgJQ99TP5U2yeN0TXBNpQmjgTFwWBMJRzCBxBEYwhgzDCDj/lnBH8CfGhIiEoTU0IBAhcHgScgQw&#10;xXQguCOIFICmjQi6moR5DUItjaAbcNXFoUmISiQI2ng10CVpCxhABXiuCCUKRVGrAkpGhCIwJDlR&#10;BD7rE5DkwtPPaEumtiOOQvo6ieDwRlAiqtYEIq3zXUW4v3i33TSmlWydXyYHQEqwxxQ1k+qlVPn6&#10;evbr3gf/E5BGCi1BMBBE0Eg4TCM8/sI6k9guEwmcggsEWwRBBJOCI0oIDFIrzWFFyCbXAQQjCO8I&#10;X1yCIm+EpBGsDwgcDwimHa9I6YI8wjDCLoIhghsES23CB27V7OE0GEwEChsJHw8W8S1r1zaCbLCV&#10;GEUwRTBFdx4PCXwl3s4QnCCJYBIRWIJfYSKwjOCKIIfBD88XGlldfbe227Ulo5gl3hJfCI4IRBF8&#10;EM6TBpLcJHYR9BF8ERYRJBEeT8EBvbhkTkOSCKsIhwEeCCwtblW6mCNsIswcNBCoetzV2qkEUwRD&#10;e0EEs2heMIBgYlsS7ZKGCQGEaYCEgh8LlvlW35ggGJliFs9lHw4QTBWrEqZQonjyN/+JDhHgo84S&#10;UwgUEX4Q7CLc0LBEkb34s2AQRHCYQ7CIIIi6FwhJ2iQtMKDWE30EXwRNhKOCEQ0eJaYS/rhG2e8e&#10;BYnsmNSixvnCU+Eq4I3wj6CXURPCGekUwnVglFBIjCNMIHhHUEGwcEOyxMHH56CIoIXhD8INBAMI&#10;TAITA58WEv+y4QiCMo0AgkLgbxcICLSU7WTEwgOaCBxYSCEj04xZTngn0wmZwg0EFgkRf1okrkwS&#10;axsIFBA8ITuWJGtbXGCFwQjouEQ5p9Gtbe57dhsIRUELXYQxW33W//E5zngn7gm4wivCKYJU4vRI&#10;mBwgeNhAeJUEvsJiMBhHeEykEd58IBBAbQD0J1mwomGE6iYSlvuicWCA1eCE/q2aj2k/bDGEZYag&#10;zPs3M1JUjTNh1OrHyvQqUAc0bsx6CAYRF38IuvuxNs7QifHJBQDwmcgh2EOgkJ+dzZWETCSkECge&#10;BgOceN00Ttqu1emTcWnCIYIPqwKrWaiYIXhBsSNAo37ZLTu0jkZFs+aq9Ukybx/8TnOOEXQUc4IN&#10;D4SpwMEUYuEJyzhFF+CBfzQUG79hO3UTYJgyuJP7cIjwnkwizHwmgwOEKeEmMzMX8wQDCaKCCYQX&#10;CXGEJgHYSGwP7d/cI4glPBI7CLMJJwR7hH+ELgjPCLIIggiDCC8EEh1gisXCIkOQQSDhP1bcJykb&#10;MJfuj1xcJxMf+Exv8ywkcdPaqRDFJIMTCdiPfCZqJEWElKUkspzwTlYTJ4QWCCQSSvf1xzbBKDA4&#10;QCBYQas0a024lgkpBI3CFwSBwlXhIhegkTEF9+qCCwTFwOCG4R/hEXsmEVRJcWH/xOJw4IgwhNug&#10;fRsiyV63swQXp7LO1xqFRpGQo0HCe3CaaFj4SaiCiiCRoTSwgOBWNFv+3si935mQhfqeEQOEGgiC&#10;CU0EpIIvgcCwhUNAcIFhAo/DhqYOEJwjXCCYQXCM3iRsWsvonaZQwIKI0E2kEQQRPBILAewhdsID&#10;DRcIB5fQQ/CEYRBBB4FBCobA5s1dazhO9hKSCO4IswgUEVuCBr8JC+5vBPJhMXhJaCSEEfQQrBxY&#10;kEOjbhCOLnwlMYSOQwi6CX0E4cBwmJgkXhJTPhEmzf0Cw3/2cTgbBE0rCHNuCBiW9BCS0wgk9IAg&#10;0hOOOp1xcJ+cBfCa2JneEnLbwnJJEwquZzEOES4SgwjHFwkTj4RH/CK82D/tdgZWjqrIywbFFPzY&#10;t2JRBAatT4DNgcbG3sTLu5NG4+EIhIIe3nxx18TjniRs+TrxrLvOYwSVgnPwlGYTF6NAi2BIeCwI&#10;dSUlCE+WLBJqCj3ULbGwlBhFMXJ6oIBPwSGgnYgktBM97BQRfBJqHwhUBjYQT9kBIJKwTYwSkglr&#10;uNBGEEdQLCEQkPhA8v/kOQrUeKPISOc8gwgWEbTBBNtA46rHf9sILgsHEzZ4kI1COveOaIJI4SBw&#10;jiCKIIpIIumEJYm6wQmCCQGHhiGkQhglRhJHNBGMSh1FV5hCTCBzHNAgfZvkXNI7NUIeCUGbCE4Q&#10;6CErJHiKnL//OaYJucJewSRgkDhIbCJNv6B4OB4LrJHi4ls2aL+9+6vdwm4gl5OEgNYrfGCgtBL3&#10;CTEEIwk17COIIbhGODz4G/hBcIKooYJNYQnAYSGwgkEB2CEeLVPrDYSOrCCYRrBHu5oIBg+YV/8Z&#10;4SA4DG2oYi60jVYJroJosJWLCV0EgcI29BIeCGQQPCJ98/msjIaiGGCL4IiwgUED7PhBMsxVJF6S&#10;2lJyTJ6wRTgYIBBCMHkwhcWoQy1CFwkDHgkbaViKZc1jYQaCJoIxve2apIlEwuTFaovZ1Rgn3wkF&#10;hBYImwm4h4XGglblNqbBQqgkQsIXhNphDcINAoJUQ8NE3jZIIDhKaHgkHtqMTMRp3QRHhOJBJHFw&#10;jTCNIJDQ+EDgh3sBBEHCpx1wUhMI03CNIIkwilRMkUodgmNi+ggOEAyY7cVRffYSOglHBEUEx8EX&#10;4Q6sIvjGLrR+9oIzwinCPIITBFUEYQQvCE4QPCBxM0J9WE6uEsIJJYRNBHUEg4ILBEUEAggESJH5&#10;n/5zRbfq1rdurZswT1wTIwSMgkFBIeCB7jTmqcve0ElcJC4RtBFcEUQRZA8IPjY0TLE+thOxhMDB&#10;B8I4ggEEBgUJDw8WLE5vBPNhKbCKYIFBHmEWWgkBngNtwP+2EBMFGJBICCciLhLeCQeEitwNvCq0&#10;zkqvfiWnfdLkFMIK4IDtLFNvTCQWE62EiMJisvsIJhIKN0SE29bCTUTCRGfHthFpnxudU3Ummk2D&#10;BKfChXBJTCXUBgg2EIwg0CnCMi/vEgnFwm8wmsgg8EVY6ggWER48EQQOCIfCEego4wR1BBYHBJ7C&#10;OCtCA0IJWNCKPElYkQi1tJNGzWCIYbA4QbCEQkEQRcIJAc8T3C9BKaCiDhIrCWe4+EYR4IXAYJBY&#10;QDJ5bwTIQT8wTHwSl3CCw0JhG8PhGGEW28uSCZ+CgbhLfCS6winCIYIFBICCCQRXhBcbhMINBJfv&#10;YRNBIb+EawQDCJoIqggkD7wgMaCTcEl4JVwRZBG8EfwRpAIIFBB4TxBA8n/gAAABIZwCAAAAAAAA&#10;BCBoW14hIaAAAhA8KvXCgIAACE3lCo3gAhWNoTtIT84ACVCgWhFNCWkAACXCqiwlpQoIkAAEK0vC&#10;ZJCmKgAEJx0KCeE0+AAQrDUJToTQQABCriwpcIT9AABC1pYVWmFNfAAIVu+FUHhPdgAAASIAAAAA&#10;AAAAAAAAAAAAAAAAAAAAAOCCjCDjCHiCACCBDCDCCECFGOIIAMcYERvP/gm2GFF8QUHRhChhQbGB&#10;EE9IoYTYjEEOIJdCv9thKVLkEsAAAAAAIQQemECIA/BOPQrUoE2tEoVCUCDUITAhlCfWBJeBAKEq&#10;K8EjsgADwmSwmPwk9BFMEVwRLBLbCBwSzzY8E0eXwguRwUi8KRsFGGGgntwi3CQMWCmEYTPxhO0I&#10;IH4TGwRAAEzM2rwnRgrKcKEeEIgonYRHhPfhBYIiwhGEIwl/n8fEeEucKmDCN4IlwpvQRPBNBhAM&#10;KEN8aCb/N4mQAO2YyxFguNPRI7nBJKCiRBLPCJ4KBOEbQSehYJpcInhoIxv4QG4AAeEEgolYQzCS&#10;GE3OEjMIPBAMKNUeAYD/BEmMAAAAnGplIWwTu4VkEFAp4VJsEFgmQgheFFCCPoIBBEmLwRtjYJp4&#10;J5cJ58Ilwm5gjOCb/GglnhEsEBwlJhAuCAxcE1OFV/BMRBFmE1kEZYSDggEEp4HD4TAx/Y4rxAAA&#10;AAAAAAME6WFRnBKfJBSWthPdBBIKsGK8KCmbS4JWwV5eEysPhWG4QGCWcNBTkggWPhHM+NuCE4Vq&#10;nslpwhkSCh+RMEu+DNGAAAAAAAAAOFR5BPDhRSgiyoJCwUo4JgMJ3oI4gjWCmBhM1wQfCaThAIKE&#10;cEBgibCZPCJfZCCLMJdXAOCNoI7whkeCab+EfXwmtM+BI6vCmvnAAAAAAAAAGCaaCnFBO7hIDCil&#10;hJSCabBYUzcIvwhUEjcIZ4PCAcI0grxIJEYQfCsKgh+Ea4QeCnLhBIITBCsFwkfhJrCI6nCZ+CDw&#10;SmwcEqR6eCaEX3fKAAAAAAAAAMExGFStBIiAwSchMJm4IZBRvwEJhODhAfCAYQbBBILE7hNLBAcK&#10;1TCNoIjxoKbcEe4GCHRvCJ8vCQEEhMIhwgOE/OLBIq+E40EBvBJzLwQXGhCoAAAAAAAABgrLIKqX&#10;Crtgmzgq38JBwRlhKqCZzCb2CdCCbfCbHgmXgjTBYPIKy+CqmgkThNxhMBhQbwoD4RXhM5hQdwhM&#10;NwS6gm8wUxsKOGFGuCWl8IZhC8I8gjLCTUEvII+wkdwQDCAGB8AAAAAAAAAnBWIUwmMIYSlAAAAB&#10;I0n/U+CMRhJsYSFEDEEihhBSCOIwi0gcYQ4dpth8fFCw8LCRooaOnqUhNxkEYeHh8RRI8PChQn4w&#10;RsMJvxBH4sMJiRCiCHCHGEixBARDC4icCnBFQwo2iCBDRhLIWGESCMIwhRYYQ699wRqMKRAwgIyi&#10;CRghxhHguII/EUUII0G+EHz//yhDwoVQJ0qENgQqhLKAIe6s8bqJhsE3tCXlCKIEOgR9Ah189Aw1&#10;1PK34QKgYEFgKiQIDRaeHkpU/+cEnqEiaAgsCK4PSTmXaL68JaUJMQItgRHQjGBDKLRINDKGtKw5&#10;ioC8Jy6EfwIZAiiD0ITDwtCJ4wsYbvG//lOOFHbCXvs0Dj1EhUbH/IwQvCOcXCBYSRggj2CFaOLZ&#10;jL3eqCXsEQ4SEwjrAYRHk/n/vHnCScEgoIiwhOEUYQvqgH1JfYJuIJc4Q3CCwR7hCMv8A396yhjC&#10;dbNE9mvaIsnd9RDZjsIJj8JsoJQZ4JlcmEKmCWeByefhCosEmYJysJS3wmAwcEVQsEewQ3E5eEG3&#10;sKOUSJBMKoS0IOMl72gjSCkJmeEOeEdxsI2Tggf4ewo9zeCWXFoghx+PXiv/v92VL16KEpCYUIIJ&#10;vII4wjbCTmAh+xcTJhBr8EBvhKbCbn+Eh4Jn4JIkCweiUdT+EMtBIfCZrCLMIxwlRGhYSCEPZX4g&#10;l08INhA8I1wBO83PXNKIwUe4JXRoBhERgaMIFfuFI6CRETBwSPggUrBam9sHBD1UEWdu+v+Z59bC&#10;R/sIPnIIVrBzpWGEAgiDskEWxavGWnvlYIrwllhD8I2wkVBEEeoIh9sU9MEIwjDEwgGEhIIDNoIL&#10;y73pBKTCNMINhCMJOSLBbnNNu/8493HlwqN5RxxMc2QsUy20JuqWlq0ZKQmLhKzAZMJLZ8Z4Rrky&#10;j/MTCVkd4SW6LWEaupVIIRhOTBDHhMzMPFwk1GURYWCLMKKMEQx8Jj4fBQmEHiYQi3e9KIwUjoJA&#10;7gMJKwHYk69LThMxhLrCF4QPCRphBuO+Y/7c2Eib4QGCBQQB5XzsDBJOCQeEFwcEVYQCcWf6T/7g&#10;cIRiRI5Hnp7LygiOCGQQ2CCQQCCD5of7f+92CBQRd6CJsFhFOw4/ImcJisJXwRFBB8JCQQuEgMYn&#10;GrH/5SPCkfAKgjKCSeEcwuZxY04QT96CScE3GEQwRPhNliWghESEthBIIJ5egnKwlfhGUESQRRBE&#10;eLhAY8L6JvjXwguEAgg8EAxoIHiwmaVm9yQSrwkn0wRlXaTc76YTMYSsgjKCKcI7ghWAjY0aTJ4s&#10;nc8ELgh+EUYPCEwQWCHxYHg8IDmtxugjiChJhHcEAwmkwgkPHgkBHhAyQRzBSQwgs4RxkwkDWEld&#10;gj6lw2YrTBRUgmggiyCQkETYRviYSOyqFyHR8J+cJrYIbBEOEnP5MIDnsokfown3wkpBHkEVxYIv&#10;gEEJhIW0JfhouEwUEw8EAgkdBMZhJKNhEExJrLJwk2YSKQwi2CNIJ+cITBFOEy2ETYkEZwQCPfCC&#10;wQn96CYrCOcI3gieNBFmbCERLbE3+f/BOfYUcMJhYIfBHFsI87CRuSI4SFjhD4Js8IJBGsElsI+i&#10;wR3jkTDmPsEu4JYYRrBGeEzcWJAfx23pIJvsJMYSDgjCCBwRvuEMlqX17CG4QaCCwLBQQBkdHdTj&#10;uCj/BKuCCQRThE+EXbhHXWdFnCSUEhYIdBC4Jbw3npXniamMThK3CKIINBA/QgqJXjBAMBjR48LO&#10;QdtUwkNhFEEEgeDggOx9S1wE5DkwkjBILHhMIohfZKTpsEDwgHphLI2MObJHiei7Q7YOEJwgceJg&#10;CLKQYFjZbxoiORwIIgwhWJFggEbchNudcIbhB4BCYKFcRitmEg8I2ggcBwiCBVGonNQ/+HyIwlnh&#10;KSCXMEh4InwkLhFWEQY0LeCCROPiQRJhM/BGc4S/qCKLYSQmCCVJhInCY/CU0CwllBA8JKR8JEQL&#10;CLIeH4t8JIYS2glVA4JL4QLCR2TCMYWCI4j+MJSYSgwljhHOEVYR5hFuEIz424QKuFj4RDhRQggM&#10;EAgnIxIIjzYSVwgOEW1bgg2Q5uCQuEb4OFgiKH3NIrnWCFwQaCEQQCAQQO8LYWbEES4Qz1oIBbeJ&#10;ty4QswgyGA/ULl3N61DSRFptpodKuEcwRbBAcBhC8FUXWKawSEgjfCH4QaCIsIT/A928/k4hMJwc&#10;JioIRBBsJGR/bxVswmDwiCCGQQ6BOGwEaJRG9jCQEEk4INBFcEv8Iw7CPfTEuqYQ6CQOTGgkzALQ&#10;OL2bJNn/5SKwpLQRNOEKglTBDo2ScmAGtEwiC0ESYPCKKxsV+ho36YJcQTMYSRgkphMvaJBDosLB&#10;DsIgjf80E5uEosIggg8EIghUXA/qv7/rCJ8IfBEsELwgcEOxoFmt7NPajmeNkjfrJJQAwTNwS1wi&#10;jCIoJCYQSCB/ggOJpF+J2YiIdBMBBHEPCwkT78dN7R6wgJg5mImmQQ6G/+TYxI8hyY0JDZsmf161&#10;leXChVhMXhI/CTOEQw8BgiyJlggEEG7moJpYIgwgmCwh2EAi4kT0xP+9hI2CP4IywiTCJsIowhME&#10;EggWLnggUJ2yYTsQTXRcmErfxK91eqdBKKCR+EKwgUEYGEFmPJaloIeQQhCB//Kc+E9eEz0EjYI/&#10;wkiQRRIT03cJjIIlghsEcQSqwkAsJIy2+4lYRdBKKagmE9PTPD+7BF8EtsIXBHeEvMI7tBHm0uf1&#10;HLRBQxgm3gh8ELgkdDYN4EjaQiTBDMINhDYILAYIPHwORVkBwnLwlLBHUEVYQ2CLM0EF9b+Ypgkp&#10;hILCDwQCCKIIDWfUtG4SkMJIIwi+CUmEjMIdBBYIsgg9sB1lv+eKc+FD2CfW+JhMjDfwEb8fLPX8&#10;JA4TPQPCNYJvoI8hMIs3sIFJ0WLhN3/CF4QGCHdD4D8WAuSWfNAgV1CC2olHhYQgH7//wqqwSWwm&#10;PwlXaCT6gkBfCL8BhA9/wAgh+ESQRZhAcIZhB4IjjYQLCAwQGPE89QUAcJ6MJVwQT0EkMJMQQHCF&#10;4SHzw8J4QjCI4I0wiuCPMIpwguEXwQ2CE58IJHghEJ9MEi8IuwkBBHtYRraCJVSwhk5BiQBPIEEW&#10;wRPhG+ESYQaCKoIfBBYXCC4DCDQnF9BImCirhEeEEwmnvhIiEgjmCGQSKH8IHkgmRgnZgmPtBJzC&#10;AQQiNBBcIsMILfhDYkE48PAYJm80fEgk33/TrBF0ESwRrBE0BgiuCCQQaYDMEFCKQ6oJZYUSsJF4&#10;QGCVkES4R9A/4QeCQ2LCf8HC4mAjx8WGvkj5ct/3BiYKG+E42bCBYQmCYrCQMEIwEfB54Iq8IHAI&#10;JeYQiCIMJRYDCDwQKCO/Y1oeI//4AAABKZvB4K35oAAAAAAAAAAAAEKyfCpegAIU2MKOMABCmOhU&#10;qwAEJEAAJsKz3CVqAAQqLMKW8ABCiKhYZ0KjNAAIT2oVHSFKfAAIVXWFzO4QLAAIXQXhS6gAIVlE&#10;AAAAAAEqAAAAAAAAAAcEFEE50okZRhCBYYR/o4bgFnR50j1l2xQhbkwAAAAAAAAAAAAAAAAAAAAA&#10;AAAAAAAAAAAAAHBPTQosQJpKWBVq0IZQmdgQeBWU0I7gQChPTAgXhF8EBAAebCkriwQfoIgzfgms&#10;gg+TJ3DaAA8JpYKTOEsMIHBGWELglzi4S1wgueCa7CAeNhAgAHBMHBF8EjcIbhE2EIwl9AsJAQGJ&#10;hNMsCDgAcaNi5MkJCVWTJkrreCgNhWfQUbITChvAIKFUEG6Egg0EzsXvHAAAAHBPjBVXYUTo2FRZ&#10;iwUEYIVBRbjYQ3CZGH/YsMKh2mFLcghQRAA8KDmFJGCkXhOrBRFgoT4UPcJe4TlYTqwTKQTVYSf4&#10;JTQRtwrL4K9bCqvwME02E0sEk4ILhLbCgHBHUE+OED8JW4SwsFJZIpBF4AAAAABPChHSCesghMlg&#10;pUwVDkE6mEw8Eq8Jj8KRUEb4TBQSHgWFIyuCbiCDgAYKfcFYLhUk4RDhTQwhcFAyCLYJy4Jqewhu&#10;EivCZ6CQWCT0EnoJhIJGwSNglTBKmCL4IvgkbBHEEcQRHwRHBBAAAABgrGsJGQVZ0FAuCo+gmagi&#10;3CIMKD2E0uEy2EyuE2/hMfhI0ABPCq3phKwgBJEAAAAAAStIPIcjoOvBQVEE2QgioQRmIJKjCACI&#10;IcYRILiRQwPhAa4TlDCWogjQQRKMIvEEVCCACACCCi0FhAOLOCVIwkqMJDCCMRBGggjkQozDCGiI&#10;NGQZu04JzxhH4wjMQR0McYwwIgIgh9HifFeEfjCMhFFxhDyLpWSvEM6H//ynHBSOotGgRpQkhQju&#10;+DQIghDYxeG3hHkCbmBE8COoExFCLbpqEgJ4WVCA+EAi4FR6ECgGGgKDU9PNW6n7VwnZoSQgRrAi&#10;dQIngGDQIFBZQaH5vgmfoSxoRVAiKBH0CC1iZJsVXhLGhJmeahG000lsFcz//KQkFCrCbrCDQQSC&#10;SsNs9Z+FMESYQAcvuPhpN3kwkBBDYItwifLhBMkSx+Lirv/8ogwSxwk1BEWEJgjbCFZbw50UIu6C&#10;AwLCCYKEwgEaLiD0RcsJWQSWjfwjTJF9XKvcsEtIJN4RlhE0Ea4RLDwmEB7vRuX5ZCwTcQShwhGE&#10;QQRDAjJEEKGUaPjA+NsEb4SXxMIBhL6CB7sEIGisv/5ThwUgiCUd0IyWUa3cIZBH8CghkEl8Igbw&#10;iqjam4ShghEEdwRbBImCKMXNBAJHpv2wRLhDsInghcECgh8AxMIBT7EzYTb4TBQRDBB8JEwQr/QG&#10;yt72f/38EBgh2EI7CEWggdQLvY0xKQkE72EyuEiYI+gkXBD4BjejvL6kE1cEncIFBIbCZTCSGDUE&#10;Z2wMR4EOwknBOnBGUEcQS3y5twhML++P5v4Tt4SRgkBBFvQRpuwQq836z/+cc8E+eE1eEkIJDQSd&#10;giHHnYl9ghXhBckEx0Et80Ea4TKYRziXgMeN/uCAdhGcE38EVQR7BIrCIsfEwjGE6p4TsJvcINBH&#10;cEVQRlBF//QQiLMX1t//U+EjYJgsJPwQSCTsEFwj3oIyqcIPCfouEawQ6CKcIqzQRBi4QmEzQQCF&#10;9xrAukwouQTGQQ/CBwQjCXMERzAc+ESRsIg7ewjqCPcJHQRJBF8EYYR3g4IXBD8IFhDcTgGTCe+C&#10;fqCWOXcJCQSixoIjgkZ04/AYIhx4BhAISFgOByRITNn9xOwgkE8OELx4JtMIBhA+glbjfxPeT3/8&#10;eQOQQyCIsIpwWELggkEQ3ggGCy4QGuN0EKgmngiRQTDzBDYsEk1FgJEqFgg8BtBA4sNeGteJbmYJ&#10;pYKH+Ef4HCMMIiwlvDwQKCKosEUPghGEFglLBMhhL3CB4ScggcEiYWCLFmwg++YgjmCP4JGwRBBF&#10;0EVQRvAIITBCYBBCInCyQWMH/5xwIeHweJiQCARImJlzX79BMhBROwjeJhILCK8JUwQGLBCvwRpF&#10;4IThAYIdBEGEVYQLCEwQmCIISB4QLGwgMbhPQScgmLglpAoJQQ0EiLQRjn6CE4/j4sEwEFGEwibQ&#10;imhCqEroBo0CAsgijwQnGSQTUQUFYJcWgkPhE+EYQQi+EexMIy3wUA//IHIIxgjHCQOEQ4RDBFUE&#10;VQQCCAYQfCBYQKNxvQTxQSLwkXhMfgYDEgkNDwQSAZsIJ9UE8EE4kEzsEZwPHwhMb+EgcIbhBcIR&#10;4sBglJBNvBLzYJfYkEi4kEgcIKoIRm8IDl////5QSwMEFAAGAAgAAAAhAMiCESbcAAAABQEAAA8A&#10;AABkcnMvZG93bnJldi54bWxMj09Lw0AQxe+C32EZwZvdxP6hpNmUUtRTEWwF6W2aTJPQ7GzIbpP0&#10;2zt60cuDxxve+026Hm2jeup87dhAPIlAEeeuqLk08Hl4fVqC8gG5wMYxGbiRh3V2f5diUriBP6jf&#10;h1JJCfsEDVQhtInWPq/Iop+4lliys+ssBrFdqYsOBym3jX6OooW2WLMsVNjStqL8sr9aA28DDptp&#10;/NLvLuft7XiYv3/tYjLm8WHcrEAFGsPfMfzgCzpkwnRyVy68agzII+FXJZtPZ2JPBhbRbAk6S/V/&#10;+uwbAAD//wMAUEsDBBQABgAIAAAAIQA9M+gx9gAAAJsCAAAZAAAAZHJzL19yZWxzL2Uyb0RvYy54&#10;bWwucmVsc6ySzU7EIBRG9ya+A7l7S1uNGjN0NsZktmZ8AAK3QCxcAvgzby9mNLGm1YUuuYRzvu+G&#10;zfbVT+wZU3YUBHRNCwyDIu2CEfCwvzu7BpaLDFpOFFDAATNsh9OTzT1OstRH2bqYWaWELMCWEm84&#10;z8qil7mhiKHejJS8LPWYDI9SPUqDvG/bS56+MmCYMdlOC0g7fQ5sf4jV/DubxtEpvCX15DGUBQV3&#10;vrorUCaDRYBH7eRx2DcxGODLGfqVDN6pRJnG0ijy/Kh/117Nm3Gro6VC38Uf46550XFN3a2oF1b7&#10;l/rdT/UvVjL8T/3+sz6ffanhDQAA//8DAFBLAQItABQABgAIAAAAIQB24ElfGAEAAE4CAAATAAAA&#10;AAAAAAAAAAAAAAAAAABbQ29udGVudF9UeXBlc10ueG1sUEsBAi0AFAAGAAgAAAAhADj9If/WAAAA&#10;lAEAAAsAAAAAAAAAAAAAAAAASQEAAF9yZWxzLy5yZWxzUEsBAi0AFAAGAAgAAAAhAD1FJoLpAwAA&#10;EQsAAA4AAAAAAAAAAAAAAAAASAIAAGRycy9lMm9Eb2MueG1sUEsBAi0ACgAAAAAAAAAhACQvm+lh&#10;rAEAYawBABQAAAAAAAAAAAAAAAAAXQYAAGRycy9tZWRpYS9pbWFnZTEucG5nUEsBAi0ACgAAAAAA&#10;AAAhAHWHpL9KvQAASr0AABYAAAAAAAAAAAAAAAAA8LIBAGRycy9tZWRpYS9oZHBob3RvMS53ZHBQ&#10;SwECLQAKAAAAAAAAACEAbxH/2RrYAQAa2AEAFAAAAAAAAAAAAAAAAABucAIAZHJzL21lZGlhL2lt&#10;YWdlMi5wbmdQSwECLQAKAAAAAAAAACEAPql1vQa9AAAGvQAAFgAAAAAAAAAAAAAAAAC6SAQAZHJz&#10;L21lZGlhL2hkcGhvdG8yLndkcFBLAQItABQABgAIAAAAIQDIghEm3AAAAAUBAAAPAAAAAAAAAAAA&#10;AAAAAPQFBQBkcnMvZG93bnJldi54bWxQSwECLQAUAAYACAAAACEAPTPoMfYAAACbAgAAGQAAAAAA&#10;AAAAAAAAAAD9BgUAZHJzL19yZWxzL2Uyb0RvYy54bWwucmVsc1BLBQYAAAAACQAJAEYCAAAqCAUA&#10;AAA=&#10;">
                <v:shape id="Graphic 2" o:spid="_x0000_s1027" style="position:absolute;width:36347;height:40722;visibility:visible;mso-wrap-style:square;v-text-anchor:top" coordsize="5030470,533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oAyQAAAOEAAAAPAAAAZHJzL2Rvd25yZXYueG1sRI/BasMw&#10;EETvhf6D2EJvjZRgTONGCXFIoNBLkjb0ulgby8RaGUu13b+vCoUeh5l5w6w2k2vFQH1oPGuYzxQI&#10;4sqbhmsNH++Hp2cQISIbbD2Thm8KsFnf362wMH7kEw3nWIsE4VCgBhtjV0gZKksOw8x3xMm7+t5h&#10;TLKvpelxTHDXyoVSuXTYcFqw2NHOUnU7fzkNo81Cedi9XcrhU437Ex/LS3nU+vFh2r6AiDTF//Bf&#10;+9VoyDOVLbN8Cb+P0huQ6x8AAAD//wMAUEsBAi0AFAAGAAgAAAAhANvh9svuAAAAhQEAABMAAAAA&#10;AAAAAAAAAAAAAAAAAFtDb250ZW50X1R5cGVzXS54bWxQSwECLQAUAAYACAAAACEAWvQsW78AAAAV&#10;AQAACwAAAAAAAAAAAAAAAAAfAQAAX3JlbHMvLnJlbHNQSwECLQAUAAYACAAAACEA1b2aAMkAAADh&#10;AAAADwAAAAAAAAAAAAAAAAAHAgAAZHJzL2Rvd25yZXYueG1sUEsFBgAAAAADAAMAtwAAAP0CAAAA&#10;AA==&#10;" path="m5029962,l,,,5330063r5029962,l502996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838;top:381;width:19126;height:40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RywAAAOMAAAAPAAAAZHJzL2Rvd25yZXYueG1sRI9BTwIx&#10;EIXvJv6HZki8GGkXEXGhEKOSkHgS8T5ux+3G7bS2FVZ+vT2YeJx5b977ZrkeXC8OFFPnWUM1ViCI&#10;G286bjXsXzdXcxApIxvsPZOGH0qwXp2fLbE2/sgvdNjlVpQQTjVqsDmHWsrUWHKYxj4QF+3DR4e5&#10;jLGVJuKxhLteTpSaSYcdlwaLgR4sNZ+7b6dhGt+yv36y1X72HE7h/YvCo7rU+mI03C9AZBryv/nv&#10;emsKfnU3UdPbm3mBLj+VBcjVLwAAAP//AwBQSwECLQAUAAYACAAAACEA2+H2y+4AAACFAQAAEwAA&#10;AAAAAAAAAAAAAAAAAAAAW0NvbnRlbnRfVHlwZXNdLnhtbFBLAQItABQABgAIAAAAIQBa9CxbvwAA&#10;ABUBAAALAAAAAAAAAAAAAAAAAB8BAABfcmVscy8ucmVsc1BLAQItABQABgAIAAAAIQCsXZ/RywAA&#10;AOMAAAAPAAAAAAAAAAAAAAAAAAcCAABkcnMvZG93bnJldi54bWxQSwUGAAAAAAMAAwC3AAAA/wIA&#10;AAAA&#10;">
                  <v:imagedata r:id="rId22" o:title="" croptop="3778f"/>
                </v:shape>
                <v:shape id="Image 5" o:spid="_x0000_s1029" type="#_x0000_t75" style="position:absolute;left:18669;top:228;width:16154;height:40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bHzAAAAOMAAAAPAAAAZHJzL2Rvd25yZXYueG1sRI9BT8JA&#10;EIXvJvyHzZhwMbKFSIHKQlQwARMTLR48Trpj29Cdbbor1H/vHEg4zpv3vZm3XPeuUSfqQu3ZwHiU&#10;gCIuvK25NPB1eL2fgwoR2WLjmQz8UYD1anCzxMz6M3/SKY+lkhAOGRqoYmwzrUNRkcMw8i2x7H58&#10;5zDK2JXadniWcNfoSZKk2mHNcqHCll4qKo75r5M3PtKDW9y963y7Sb/77fPbBvdozPC2f3oEFamP&#10;V/OF3lnhpvNkMRs/zKSFdBIB9OofAAD//wMAUEsBAi0AFAAGAAgAAAAhANvh9svuAAAAhQEAABMA&#10;AAAAAAAAAAAAAAAAAAAAAFtDb250ZW50X1R5cGVzXS54bWxQSwECLQAUAAYACAAAACEAWvQsW78A&#10;AAAVAQAACwAAAAAAAAAAAAAAAAAfAQAAX3JlbHMvLnJlbHNQSwECLQAUAAYACAAAACEAnGDmx8wA&#10;AADjAAAADwAAAAAAAAAAAAAAAAAHAgAAZHJzL2Rvd25yZXYueG1sUEsFBgAAAAADAAMAtwAAAAAD&#10;AAAAAA==&#10;">
                  <v:imagedata r:id="rId23" o:title="" croptop="3675f" cropleft="15752f" cropright="15710f"/>
                </v:shape>
                <w10:anchorlock/>
              </v:group>
            </w:pict>
          </mc:Fallback>
        </mc:AlternateContent>
      </w:r>
    </w:p>
    <w:p w14:paraId="0F709ADA" w14:textId="7496C14B" w:rsidR="00D158A8" w:rsidRDefault="00D158A8" w:rsidP="00D158A8">
      <w:pPr>
        <w:tabs>
          <w:tab w:val="left" w:pos="1932"/>
        </w:tabs>
      </w:pPr>
    </w:p>
    <w:p w14:paraId="5D69F4F6" w14:textId="77777777" w:rsidR="00E37B3A" w:rsidRDefault="00E37B3A" w:rsidP="00D158A8">
      <w:pPr>
        <w:tabs>
          <w:tab w:val="left" w:pos="1932"/>
        </w:tabs>
      </w:pPr>
    </w:p>
    <w:p w14:paraId="4651A7D5" w14:textId="3191C81F" w:rsidR="00D158A8" w:rsidRDefault="00D158A8" w:rsidP="00D158A8">
      <w:pPr>
        <w:tabs>
          <w:tab w:val="left" w:pos="1932"/>
        </w:tabs>
      </w:pPr>
      <w:r w:rsidRPr="00D158A8">
        <w:t>Figure 1. Anterior and posterior projection of the patient, showing multiple soft, skin-colored papules and nodules.</w:t>
      </w:r>
    </w:p>
    <w:p w14:paraId="454CD76B" w14:textId="6D998225" w:rsidR="00D158A8" w:rsidRDefault="00D158A8" w:rsidP="00D158A8">
      <w:pPr>
        <w:tabs>
          <w:tab w:val="left" w:pos="1932"/>
        </w:tabs>
      </w:pPr>
    </w:p>
    <w:p w14:paraId="18C2EDCC" w14:textId="77777777" w:rsidR="00D158A8" w:rsidRPr="00D158A8" w:rsidRDefault="00D158A8" w:rsidP="00D158A8"/>
    <w:p w14:paraId="146063AF" w14:textId="77777777" w:rsidR="00D158A8" w:rsidRPr="00D158A8" w:rsidRDefault="00D158A8" w:rsidP="00D158A8"/>
    <w:p w14:paraId="44E65B3D" w14:textId="77777777" w:rsidR="00D158A8" w:rsidRPr="00D158A8" w:rsidRDefault="00D158A8" w:rsidP="00D158A8"/>
    <w:p w14:paraId="46CFF365" w14:textId="77777777" w:rsidR="00D158A8" w:rsidRPr="00D158A8" w:rsidRDefault="00D158A8" w:rsidP="00D158A8"/>
    <w:p w14:paraId="0660E11A" w14:textId="77777777" w:rsidR="00D158A8" w:rsidRPr="00D158A8" w:rsidRDefault="00D158A8" w:rsidP="00D158A8"/>
    <w:p w14:paraId="4E96092A" w14:textId="77777777" w:rsidR="00D158A8" w:rsidRPr="00D158A8" w:rsidRDefault="00D158A8" w:rsidP="00D158A8"/>
    <w:p w14:paraId="77CCD490" w14:textId="77777777" w:rsidR="00D158A8" w:rsidRPr="00D158A8" w:rsidRDefault="00D158A8" w:rsidP="00D158A8"/>
    <w:p w14:paraId="0A137354" w14:textId="77777777" w:rsidR="00D158A8" w:rsidRPr="00D158A8" w:rsidRDefault="00D158A8" w:rsidP="00D158A8"/>
    <w:p w14:paraId="46F74B59" w14:textId="77777777" w:rsidR="00D158A8" w:rsidRPr="00D158A8" w:rsidRDefault="00D158A8" w:rsidP="00D158A8"/>
    <w:p w14:paraId="192DFAE8" w14:textId="77777777" w:rsidR="00D158A8" w:rsidRPr="00D158A8" w:rsidRDefault="00D158A8" w:rsidP="00D158A8"/>
    <w:p w14:paraId="43758C62" w14:textId="77777777" w:rsidR="00D158A8" w:rsidRPr="00D158A8" w:rsidRDefault="00D158A8" w:rsidP="00D158A8"/>
    <w:p w14:paraId="3C3B6752" w14:textId="77777777" w:rsidR="00D158A8" w:rsidRPr="00D158A8" w:rsidRDefault="00D158A8" w:rsidP="00D158A8"/>
    <w:p w14:paraId="2CBD2CF2" w14:textId="77777777" w:rsidR="00D158A8" w:rsidRPr="00D158A8" w:rsidRDefault="00D158A8" w:rsidP="00D158A8"/>
    <w:p w14:paraId="641C353E" w14:textId="3522AB0C" w:rsidR="00D158A8" w:rsidRPr="00D158A8" w:rsidRDefault="00E37B3A" w:rsidP="00D158A8">
      <w:r>
        <w:rPr>
          <w:b/>
          <w:bCs/>
          <w:noProof/>
          <w:sz w:val="24"/>
          <w:szCs w:val="24"/>
        </w:rPr>
        <mc:AlternateContent>
          <mc:Choice Requires="wpg">
            <w:drawing>
              <wp:anchor distT="0" distB="0" distL="114300" distR="114300" simplePos="0" relativeHeight="251661312" behindDoc="0" locked="0" layoutInCell="1" allowOverlap="1" wp14:anchorId="2E0A9779" wp14:editId="13C3857E">
                <wp:simplePos x="0" y="0"/>
                <wp:positionH relativeFrom="column">
                  <wp:posOffset>129540</wp:posOffset>
                </wp:positionH>
                <wp:positionV relativeFrom="paragraph">
                  <wp:posOffset>-146050</wp:posOffset>
                </wp:positionV>
                <wp:extent cx="4411980" cy="2834640"/>
                <wp:effectExtent l="0" t="0" r="7620" b="3810"/>
                <wp:wrapNone/>
                <wp:docPr id="540298836" name="Grupo 9"/>
                <wp:cNvGraphicFramePr/>
                <a:graphic xmlns:a="http://schemas.openxmlformats.org/drawingml/2006/main">
                  <a:graphicData uri="http://schemas.microsoft.com/office/word/2010/wordprocessingGroup">
                    <wpg:wgp>
                      <wpg:cNvGrpSpPr/>
                      <wpg:grpSpPr>
                        <a:xfrm>
                          <a:off x="0" y="0"/>
                          <a:ext cx="4411980" cy="2834640"/>
                          <a:chOff x="0" y="0"/>
                          <a:chExt cx="5760720" cy="3611880"/>
                        </a:xfrm>
                      </wpg:grpSpPr>
                      <wps:wsp>
                        <wps:cNvPr id="1215347519" name="Graphic 2"/>
                        <wps:cNvSpPr/>
                        <wps:spPr>
                          <a:xfrm>
                            <a:off x="0" y="0"/>
                            <a:ext cx="5760720" cy="3611880"/>
                          </a:xfrm>
                          <a:custGeom>
                            <a:avLst/>
                            <a:gdLst/>
                            <a:ahLst/>
                            <a:cxnLst/>
                            <a:rect l="l" t="t" r="r" b="b"/>
                            <a:pathLst>
                              <a:path w="5030470" h="5330190">
                                <a:moveTo>
                                  <a:pt x="5029962" y="0"/>
                                </a:moveTo>
                                <a:lnTo>
                                  <a:pt x="0" y="0"/>
                                </a:lnTo>
                                <a:lnTo>
                                  <a:pt x="0" y="5330063"/>
                                </a:lnTo>
                                <a:lnTo>
                                  <a:pt x="5029962" y="5330063"/>
                                </a:lnTo>
                                <a:lnTo>
                                  <a:pt x="502996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70530583" name="Image 9"/>
                          <pic:cNvPicPr/>
                        </pic:nvPicPr>
                        <pic:blipFill rotWithShape="1">
                          <a:blip r:embed="rId24" cstate="print">
                            <a:extLst>
                              <a:ext uri="{BEBA8EAE-BF5A-486C-A8C5-ECC9F3942E4B}">
                                <a14:imgProps xmlns:a14="http://schemas.microsoft.com/office/drawing/2010/main">
                                  <a14:imgLayer r:embed="rId25">
                                    <a14:imgEffect>
                                      <a14:colorTemperature colorTemp="11500"/>
                                    </a14:imgEffect>
                                    <a14:imgEffect>
                                      <a14:saturation sat="43000"/>
                                    </a14:imgEffect>
                                  </a14:imgLayer>
                                </a14:imgProps>
                              </a:ext>
                            </a:extLst>
                          </a:blip>
                          <a:srcRect t="1123"/>
                          <a:stretch>
                            <a:fillRect/>
                          </a:stretch>
                        </pic:blipFill>
                        <pic:spPr bwMode="auto">
                          <a:xfrm>
                            <a:off x="381000" y="53340"/>
                            <a:ext cx="2316480" cy="3558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3794086" name="Image 10"/>
                          <pic:cNvPicPr/>
                        </pic:nvPicPr>
                        <pic:blipFill rotWithShape="1">
                          <a:blip r:embed="rId26" cstate="print">
                            <a:extLst>
                              <a:ext uri="{BEBA8EAE-BF5A-486C-A8C5-ECC9F3942E4B}">
                                <a14:imgProps xmlns:a14="http://schemas.microsoft.com/office/drawing/2010/main">
                                  <a14:imgLayer r:embed="rId27">
                                    <a14:imgEffect>
                                      <a14:sharpenSoften amount="3000"/>
                                    </a14:imgEffect>
                                    <a14:imgEffect>
                                      <a14:colorTemperature colorTemp="8406"/>
                                    </a14:imgEffect>
                                    <a14:imgEffect>
                                      <a14:saturation sat="95000"/>
                                    </a14:imgEffect>
                                    <a14:imgEffect>
                                      <a14:brightnessContrast bright="4000"/>
                                    </a14:imgEffect>
                                  </a14:imgLayer>
                                </a14:imgProps>
                              </a:ext>
                            </a:extLst>
                          </a:blip>
                          <a:srcRect l="6534" t="6471" r="9944" b="7255"/>
                          <a:stretch>
                            <a:fillRect/>
                          </a:stretch>
                        </pic:blipFill>
                        <pic:spPr bwMode="auto">
                          <a:xfrm>
                            <a:off x="3093720" y="213360"/>
                            <a:ext cx="2232660" cy="33985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85DF304" id="Grupo 9" o:spid="_x0000_s1026" style="position:absolute;margin-left:10.2pt;margin-top:-11.5pt;width:347.4pt;height:223.2pt;z-index:251661312;mso-width-relative:margin;mso-height-relative:margin" coordsize="57607,361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6DMSrxAwAAHAsAAA4AAABkcnMvZTJvRG9jLnht&#10;bNRWUW/bNhB+H9D/QOi9sSRKsiXELoqmDQJsXbCm6DNNURZRSeRI2nL+/e4o0XGdoe06FNgCxDqR&#10;x+Pdx+8+8frVse/IQRgr1bCOkqs4ImLgqpbDbh19fHj3chUR69hQs04NYh09Chu92rz45XrUlUhV&#10;q7paGAJBBluNeh21zulqsbC8FT2zV0qLASYbZXrm4NXsFrVhI0Tvu0Uax8ViVKbWRnFhLYzeTJPR&#10;xsdvGsHd701jhSPdOoLcnP81/neLv4vNNat2hulW8jkN9gNZ9EwOsOkp1A1zjOyNfBaql9woqxp3&#10;xVW/UE0jufA1QDVJfFHNrVF77WvZVeNOn2ACaC9w+uGw/P3h1ugP+t4AEqPeARb+DWs5NqbHJ2RJ&#10;jh6yxxNk4ugIh8EsS5JyBchymEtXNCuyGVTeAvLP1vH27bwyXxbxMp1X0iJJVhAGkliEjRdfpDNq&#10;IIh9wsD+Oww+tEwLD62tAIN7Q2QN/E2TnGbLPCkjMrAe+Ho7UyPF1DAHcD6hZSsLwH0vVN8smFV8&#10;b92tUB51dvjVuomedbBYGyx+HIJpgORI787T20UE6G0iAvTeTvTWzOE6zBNNMq6jPKZxtgTwW7Ap&#10;jZMy9vTt1UE8KO/p8OzyOC3LIo1IOHk4nSefbjj3hWhnXmEuPLWPN/ngjnFB59MOHuE5eZ7v/E/9&#10;A49CRN4pKyZqIQCeYydQoKJz2K3qZP1Odh2CYM1u+6Yz5MBQPvzfnPSZG/A0EAGtraofgU4jEGcd&#10;2T/3zIiIdHcDEBaqd8EwwdgGw7jujfIy5fE31j0cPzGjiQZzHTloufcq8JZVgR+QPzpMvrhyUK/3&#10;TjUSyeNzmzKaX6CHNtda8gr+Z0EB61kzfVt4YZXbY22TePffFaNn5vNevwTtA/zlVnbSPXodB/Zh&#10;UsPhXnJsKXx56styGec0zlc0tOVdz3aClHgYwRPXYcXPwmw7qfFAiVHuk3SthxB63RMeJ+cKoG0u&#10;VPVvQJgU+0bxfS8GN32CjOigGDXYVmoL7VeJfitATcxdnYAwwufPgZJoIweHCSOt+B/YtHCqSZL6&#10;PoBBZ4TjQE5WNZAtOmA5ZxO+tFDNVDjqD9mOv6kadmBw7L6oC+GmqwSo67sTOinoc1DwlCZFFhSc&#10;5vkqnzxg5xAH+YWyNDMRBcfvc0HBoFzdMNEQQZ9KwBGf/aSX3oRzmmoA439DxCRe0mWZxaviSyYm&#10;XnL+01SE3vkKFUF3Cvj0+U9IkS2Bt9AOZZnBCHxIlmmez9T9eSyNS+rvA3iRSCgt5nvEiacpTQsY&#10;9DcNSstVDpeHiV4/n6f+LgJXMN+Q83UR73jn72CfX2o3fwEAAP//AwBQSwMECgAAAAAAAAAhAP/8&#10;Pw8DTgIAA04CABQAAABkcnMvbWVkaWEvaW1hZ2UxLnBuZ4lQTkcNChoKAAAADUlIRFIAAAECAAAB&#10;lwgGAAAAWOReoAAAAAFzUkdCAK7OHOkAAAAEZ0FNQQAAsY8L/GEFAAAACXBIWXMAAA7DAAAOwwHH&#10;b6hkAAD/pUlEQVR4Xuz9d5RkaX6eBz7Xhvc+0vuszCxf1d3V3puZ6TEYNAbekTAERQ9SNBKbI1Lc&#10;FSmuDo92D8lD6uxSC1AiBgQGGINx3T3VvqvLm/QuMiPDex9x3f4RpTlUH4pLEpjBmHz+jLyZGSfu&#10;d9/4vp95f3DMMcccc8wxxxxzzDHHHHPMMcccc8wxxxxzzDHHHHPMMcccc8wxxxxzzDHHHHPMMccc&#10;c8wxf6L89f/hi56PvnbMDw7iR1845pj/XJae+A13NXt1/KOvH/ODw7EQHPPHply7F548PaN89PVj&#10;fnCQPvrCMd//vPjii7af+ZmfkS5fvmx89Gd/Gjz1L//2QL258fHQ7LJqxaOFyvb298X7OuY/neMd&#10;wQ8gTz44H+vWMs8cHNwNWpYlfPTn32scvUC/2WhGTo74/u4Ds1Mf//G//4+nPnrNMd/fHAvBDyAX&#10;7tUMU5Cf+If/4H/8jfjs7JMvvvgXbB+95ntJIXJPuLu9X5ubnV8Z8fn/3iMxz1/96DXHfH9zLAQ/&#10;YFiWJbz+yNlIrdVXnR7Pyw9dPPuXBu6jX5l44lOT/KnsDizh6K98EHjssUf0y1du7I9PTp24cu3O&#10;U/+33/7DP/vRK4/5/uU4RvADxheWV9XGlX7CJQqz/oA/tJ/JhPq6FvGGPEyW/uWR0NT1+gPPW6yu&#10;Wh/93e8G/8s/HY88//zJn/rW5ffH+5bYd3t90fnZmbFcvpR+71tf/aOPXn/M9yfHQvCDhGUJS19o&#10;KxvffNNRapd9U1PjwkGuSLlal0rVeq2djtQ7GS3uyDdsndJR5aO//t1ANxonl08u/2QqV+gKdke/&#10;Um8Yo9HwdKFW2ZBe7nwj/Y20/tHfOeb7j+OjwfcbliVgWQJPPCGf/xfnldm/8BdsT7z6ijvyxJL7&#10;/IVfk+HbKOfiqdBjn73ytTvpL9eRb7QMdi27s24JYsKQjEcFcXDqiTdelT/6p/84vPqq9R9cKy5/&#10;5KoV2/iltn/0i4rd1qo2W81ctboW8Di9vZw1+tHrj/n+5E/hTHnM/8H5X/2E8+Cd6lxoeU4q3rvt&#10;C02vlG3hZKu6czP00KMXox5FdLz1wVVhYIhlRXflJ+ZfrGXk/4fLz8+4i3t3ooN2dbFfLZ5xeJ3O&#10;WCSsySLs7+8H243WhiuafC1y6aFDV3S86bXdS3/tL/3P/Y/+//8UnnjiVXl8YTd5bmbF0bc6XWXq&#10;heJf+9zD3Y9ed+of/zXXrDn7hJk/eDxil85JklytW8rvZ94a/O7ly58/3hV8n3MsBH+KjD384ozZ&#10;q/y5cCKSqObzK7Pzs1uzs/M7uYPU0tRoYlIQUNKZvHBUKGVy1UYqEIpUnC6Pcnh44Bu02qPxSGAy&#10;HPT7JUmSPR635fW40HVN7HY7PVlSSiNTExs31zfXxGD4Rnv2zs1BpdOxFV4WmtoXe4Ncor76hS8M&#10;Pvqe/n3eePVV+Ytn9t2Nb7pWPD6XrdnTS2u8t/n+//T+/0kIll59RXX0MvHATDDZ/GDymVPJwLO7&#10;+weNJ86ftt7Tv/w3/ug3X9v8968HmJ5+1rf7c480+fznzY/+7JjvPcdC8KdI8uHnzkhW67/1edwn&#10;a8XSTCQaNm2ybFaqdSkcCoq1eoNYJMLJ5RNWr983r9y4ZRmGxdT4mACImXxBmBwbEyq1Gr3BAK/H&#10;hdfjRhAFdF2zBMsyCqVy1xKEiiDLdyvN7kGl2c3otZrT7o/uLXx88GE1fV5RBy37mcWTViQQ4Nra&#10;Wn+7+eXd3rtj7vBDZ03Xsl41sxMBW/yLRuebn2y2Hlsz+4Ut0dfzCMxCv5IWrd5D505bxp8VbM7+&#10;rZt3Fj79/NOT+WLp4NKplbEvf+u1L/7mLy3/3b/R+d365W8/aT4BIjW/O3377ZHlRx7Q6zOr+aJr&#10;svPKPfTP/1+IwhOvvipf/vzxruK7ybEQfK959VXxleVlYenePet//t//8DPeoONvS7J0slquKrFY&#10;BI/HTa8/YCQRp1SuYLfbCfr9BHw+HE4H3W6PbKGIIsmMjSYxDZNKrU6j1cIwDXTDQNN17DYVv9dD&#10;NpdDUWQsw7Tq9Ua7XG5kO52W5LQ5iSWiuzMTScvjtEeCXl/MYVOotjrbh8XKB/lKO33hyWc3bqWs&#10;nVLvf1T8nj/ntPcqAXe/OuN32pJ+j8uh6bq9pmm9e3duLf3CZz71bKlSU2/cXePFZ5429g9STdky&#10;bbLN9u5BJnfrxs7hm92+uR88dalVv/HWnN3SFhWrv2hA2xOPX+90hUqt1unYHP6Ke2yx7vY7zHph&#10;x2FV9kcrh4dRKezbX/7Fn9j8ys/8RvWjH+kxf3yOheB7zNLzfyZ4uPXWx07MzyTdLvUzNpfnzJVb&#10;d+0erxdRFAkGfCiKQiQcoj/QMA0Ly7JwOh2IosjE2AiWaRHw+ag3moyPjfL+lauUqlX8fh+CKFCu&#10;1hlNxrl26zZulxN9oLF3b4PpE3NgGOzvHzKaTDCajA9qjZpugeSy29VcrmCFAv5+pz/oetyeWjSW&#10;2E7lSzuSotaKhXx4LBqc87nsM7FI0B2LxmSbarN9ePdOr1St2Qqlsvrg+fPCG2+/z5/75Z8ndXBA&#10;PBw2/r//++/0/twv/Wx7Y2P78Mbq2uZRsVrsVevzS/OTU+lMNi6qknJq+USl1WoPWo2WMTMx3liY&#10;mz9odlri7dt3PIJlJrrttr1Uqe0Ek7HfKivn/rfVL3z+P3qkOeY/n2Mh+B4y8eqrdsd+Yblz/Z3/&#10;pt/rvSCpqm1u5YRYbrSo1ZtEIiFOLZ3g8CiL0+UARHxeD+ub2/h9XuZnpqlUa/h8Xu6urjGSiBOL&#10;RChXavi8Hrr9HnupQ3LFInPT07Q7LQRELl04R7VWxe92I0sSPq+Xfq/P+uYm7169TrVcYXR0lPHR&#10;BNFQiJF4jG+8dtmKRELm5Oi42Rv0zIX5OfHe+rrodjrFg6Mjodcb0O51WTyxwJUbt5BlmcO9Q0Lx&#10;GOFQkB/7+Eusb26ws71LtVK2xpIJa31jywx4vZbTYRev37grOn1uweV3s3xijp3tfWtqdASnzc7G&#10;5raZyeaFTq1JfDQuBDwuavXG4PFLD37rVt3xN6/+1j+5+9HP9pg/Hsd1BN9FLv7CL8SffOyx01On&#10;Ty9UFfcKqaOpc4tzSavXfrrVbI+12h2pXG9jdzoo7x7SarUZn5pE0zR0wyBfKDEzPcXplWVmZiaJ&#10;RiPcW1vHblMpV2usbm5RLBbx+72cOX0SRZaZHB/j0gMX8Xs9rG1u02g0yeTy9HoDQsEgpXKVqzdv&#10;cWdtg3AkjMfn5ZUf/wx2u51oNML126t86/LbzM3OCHPT0+JA16VKrSZ/cP2WtJs6EC1JFrb2DxgZ&#10;GaXWbnPl2i3a7S6iIqPpBoIoIkkizz3zJDu7+1y7dYdOrycsnTghhMJh8eGHH5Tm5mZFQ0AoN5sE&#10;IyFavR6pnQNBcTqEvXRGyOVLoj8YFHr9gTCwLKHaaAu93kCYmpgwPA7nvuPs8r3stWv/wXjCMf9l&#10;HAvBd4lf/Rf/wrfx5S//hFsWftbodp7Xm7VX+u3m41qvPY9pnewbhnOgG4JksxMI+OkBC4vznFiY&#10;o9FqUypXqTWa2OwqV27cQFUUdNMAC4JBP/Oz05w/exLDMuh2e9QbTe6ubRIK+JmZnsI0TJqNJtpA&#10;YzQeZ3F+llAwiCRLjI4ksNlsTIyP4fV5UVU7sqJw6+4qPp+XEwsLPP7wJWamp1leXuLgKMtA0zER&#10;kGWJ5aVFeoMB586e5uVPvMTc3Ay5XJ5gKEipVOapxx5mcnyMt959n063SywaZXR0hHQuz2CgUarW&#10;CAUDdAc9vAE/rW6PxRMLnDtzGgEBWVUZGRnhcHsPvdtHa7bxRkNCKOT3jsYittvbl9+qbmbrH/3M&#10;j/kv51gIvksEHu3Z63d6pz1+byiaSPTd/lC71Wqe6PX6ywY4DQQBWcbQDWr5ArJNJRmPkj7KsrG9&#10;TbPVZnJijLGRBNdv3EY3Da7euMXefgqvz021VkcUBD71sZe4eecO5XKFZDxKOODnrbfe4+DgkOee&#10;eJyFmRmwLG7ducfrb75DpVZlZnqKbKHA5s4uxWqVZquFIAhMjI3ymU98nJUTi3Q6Xd546232Dw5R&#10;ZJliucLkxBger4dKrUYkEqJQKrO7l6Lf7zOWjCMIUK/VUFWJydER1je3qdYb9AZ9Tp9cptFq43LY&#10;8XrcjI0meezhB5lfmEUUBMaSCfYP0gjCsG4pFo0SSsSwbCqdXo9+tyukMlnZ7VDGZmKzsef++qNf&#10;f/933z/OJPwJcSwE3yV2v7XbH/lMJNXL2kYESZ5XnXaXKWA3LCvQ1QzafQ3TtBAEAaPXw+5yYlmw&#10;d5gmFokQ8PvRdJ39wzQjown2Dw+RZYl2tU5PHxCPRbh+6xbfevNNJifGWJidIZ3OMOj1kUWRWq3O&#10;O+9dIeDxIEkSSycWuHjuNIZlcuPuHa7fvkM4HOL8mVMszs+xtrGJw6byzrsf8LVvvU65XAbTYv/g&#10;kHQmy6mVE6QzGWamJpiemkBVVSzTJBwKYlkWLruNdrPFWDJGOBDg7OmTrK6vUyyXefD8OTweN5Zl&#10;oaoKuUIeu03l5r17eN1usExkSaZSLrM0N0c2X+DmvVUmJ8aZmZ5kdmEGSxKpNxoYpqlMj49MBLzn&#10;MuJfPbWe+teXj8XgT4BjIfguMvor/90g9+61kWa1/JjkdFUsRKcFcd2CXn+ApRsYvR5Orxu/10Mw&#10;4Kfd6WK3qzRabQ5WN5man8GmqHQ6HR64cJbZuSmOMlnsNoV0JodhGIiSSLPexO/1srQwT6PWRDAt&#10;oqEgIiKdTptCsYQoifgDPkbHRhBFEUQBVVXY3NohFg5TqVQ5ymTwud3cvbfOzOQYnXYHUYDUYZqD&#10;9BH9QZ93r1yjUCrxzrsfUCyXMTQdl0PF5bBzenmRbCbLAxfOcPXGTQ4OM1w8f4abd+7R6rRRFRlN&#10;01g+MU+xWMTjcuJ2Ohl0e7jsDgYDnVy+QK5Qwu12UanXeODCWZ596nGCAS+yLIJl2lKbqyeeH989&#10;+JVXzmx+4QvfmwarH2aOheC7SPbLXzaDz/3Sdiu9X250egPN0MI2RZ6RFJVOf4BlmVimgc2mUq03&#10;mJ6aoFAqU0xnCERCXLx0kbHRJJfffo8nH7vEm++8xzOPPcIzTz7G5uYOhWIRVVEZTSTI5QqkDtK4&#10;7Q4s0yQSCqLICqpNQUCg2+/hD/hQFQXTNDBMk2goiK7ruBx27HYb9Vqd0UQcTIPRZAJRFPG6XViW&#10;RSQcYmVpAbDodNrki0VGEjEAdnZ3ubu2wc0r13j2mSd54823+alXPs3v/eFXOdjZZ217h1K5wqDf&#10;RxJF+v0e12/exq7a0DWdZqPJYTqDw27ntctvEQj4ObV8AptNxeVysr65zVE2y4c3bnJ6eQnFpgiy&#10;JIeKh74n379r6C9+/u/vNRdua8XLxWNnpP9CjoXgu0z91mU9sngu2+9Xp0Zivgshn2+81mozMTFG&#10;vd1C7/cxBfB6PYyPjVJrNgjFo/zSz/wkd9fXSR2kcThsXP/wBq985pNcu3mLZr3Bg+fPMT81TalU&#10;ZWlunumxcbqdHufOnuLmnXuIssTM9CT7hwf4Az4KpTI2mwKWRdDvx+/10Ol0MHWDgTYgm82jaxpe&#10;lwtd18nmCyiyTDIWodZoUK1WuHH7Lndv3sXtdWMaJn6fl+nJcaYmx7CpKg88eIGA30+73WViZIzf&#10;+p3fY9DtYSGwsjjP1uom4+NJqtUaxWKF9TtrbG7vo6oqO3spgv4A4aCfcCjAh9dvkYxHkSUJSRLo&#10;9fpUqnU++OAawWiYQCgkjE+MuWvl0tP3vv3GAwcfdGNnf+5nncmfsLeO/mi3w+c//9Fbccx/hGMh&#10;+B4Q+avPW423755CG/yUieD0Bfy0BxrVYglvwEfzKMfsiXl29lOMjY0QDPgZDAYUiiXcHhe9fp/i&#10;3gHheJR8voggiLSbLcLBID/5Yz9GuVxBQCAei1IoFjl/5jTpTJZCqUwsGmZmegrLMqnXG2SyORRJ&#10;QhElfvwznySby4EArWaTUqmMaZoosoSuaRimQbVWp1gqkkpncDsdhCIhzqwssbw4z0gyztLCPPFY&#10;jGgkxAtPP40sy6RSh8iKzJWrN5BVhUG3h6oqJJJxVFUlXygxGAxwetzIskyj0SQcCjI5Pka700HX&#10;dI6yWVbXNvG4nRi6QTwWRRRFIrEIB+ksvcEABAG/zy9VKtUpXdMeS9+997S/Gbvg/b0vqRN/8bNb&#10;2S9f1j56L475D3MsBN8Dnvnl3+Twg5sR0dJfbHR6vtGxMXTTJBgK0m42ufTIg7TaHXw+L7V6A7/P&#10;SzwWZWJ8jP2DAw7TGSxZJh6LcuniedJHWUzLJOgP8Adf/Tqf/dTLtNttCsUiyXic7Z1dUgdpbt5Z&#10;xTB0dvZTvPDMk8iyRMDrpVAsYbepHGWy3FvbQBJFgn4/hVKZ1Y0ttnb2ONjeI7Wzj2K3YbPZUGSJ&#10;08tLBIMBLCARj2G32/F4vewfHFAslRkfGWFtY5NarU6j3qDb7dJqdRgZSbA0P8v87DTZfBGn00G5&#10;XKFRKCPb7Wiazseeexq73cbVm3dIxGOMjybZ2tohly/S7nap1utU6w0swyB9cESl3iCbzVGt1UnE&#10;Y/i8Xulg78DXb3fnA4LxQrQ6uMji6eaZf/hk/ecXXuxevnz5OI7wH+FYCL4HyLUHnD1z53mXIj0v&#10;q6rDFwhQLFdxu5yMJqLEImHmpia5dvsuJ+ZmsdvtXLt5h6s3bnG4d8js3DRjI0lOn1xGVRUefehB&#10;LHPYYzA9Mc7ld9/jxPwcNpuNfKFIuVplbnqSaDhMJBTkxu27fPvNd1lamOPu+gbdXo+bt+/icbtQ&#10;VJVCsUSj2aRSqeG021lamMMfDODxD4VpcmKUaDiMKIrUG837JdBB6s0md1fX2U8dcu7USSLhMPdW&#10;18C0WN/axu1ysZ865OypZU6uLNFstuj2ujz+6CUq1SqlegOb3caZk0vk8kX+6Ovfoq9peDwuWq02&#10;n3n5JURZQpZlSuUKZ1eWEQUBWRkecdrtDqFQANOEar3O2OgoA00Tms22epA6nB93yJ917VgPfvm9&#10;O60Tj75SyUSUHqnUcSHSf4BjIfgeMPvKjycGufWfBfNUJBpTYrEo7W6PwWDAzMQoYX+ASq3OzVt3&#10;qNbrrG1so+k64VCQxEiCg8Mjzp5cZmFmlrOnTvLBh1fxeDyEAgHM+xWI0xMTdDsdfv9LX2VuapJL&#10;D17kKJvh1p1VTi4tsrq2wUAfMD0+xsTYKLv7KZqtNhYW1WqN8dEkyXiURCxCJBSk1+sR8HmJRyOM&#10;JhM4HHa2d/eo1utEwkFkWeLwKIPb7aLZavHghXOUiiU6nQ6RcJBvffttCsUy05NjnFiYxe/18PXX&#10;v43P6+HhBy6yvbOLy2nnzMlldvf3SWdzTE+NI0kizVaLUmVYtzAzOUGn3cbn9fDopQep1WpUq1X8&#10;Xg+yrJDaT+N0uWi1Oxwc5WhUakTiUVSbnVKlLqmyOFmrlh5XhcbDiyPjiyN/biV9+JU75Y/eox91&#10;joXgu8wTv/1q2LO9/5tuWfxktdYINNsdwekatguHAn5MfZgu+6MvfZ3Z+VkCfj+GaeD3eTnK5vA4&#10;nTz96MNEI2Hi0Sjr65sk4nEM3eDO6hq1Wp1wKMjG5jbNVouHLp7nK994ja3tHUzT5M7qBkG/F1ES&#10;Wbt5F2/Qj2kYXDh3mkKxyM5eily+iKzIZHI5Dg8ztFptnA4HH3/hOaLhEN1eD4/LRfJ+H0G5MmwA&#10;jMciHBxm6PX6+L0etnf3sKkqhm5w7cYdTMtkemKU0WSSTrvDt751mWg0wvKJRa7euMlRNs/s5ATJ&#10;kQRet5sHzp8lEgqSLxZJ7x/S7vVYXpzn2q3bpDM5VlfXcDqdzE1PMTk2xpVrN5ianCBfKCLLMpqm&#10;ozrsNJttZqenOLEwC5LEWDLpnp0an9Y6rQdn9MRnIieWz770s7+4onx2bP/wy9eOKxSPheC7yzO/&#10;+5enn27N/b2oXfnlaqMZ1AxTKOSLdAYDNE3D5/UwlojzrW+/xcufeIHd1AGlcoV6tYaJRSgYQBZF&#10;xkdHcDqduJ0ukskEa+sblKtVtnZ2efjieY4yWUbicd6/eo3ZqUnGR5N0Ox2qtRrdXo/NW/do1Js8&#10;+MgD3LqzRr1Rp1Qq0x/0GR9L0ul2sSkyg36faCSEx+lkfWObVrvF1Ws3ubu6zsbWNq1Om1q9wc07&#10;93A4bPT6fd58/W3m52fwuJ3Eo1HA4u133x/uEs6d5iCdQdMGrG9u0ex0OLm8SCIWZWd3n93UITPT&#10;EzidDsLBAKZpcuveKqZpcu7sKfYP02RzeQI+LxNjI2xs7ZIvFLAsk7Dfz8zkBNVGk3anS8Dnpdvr&#10;0a7W0Xs9REVh/zBNqVoDQeCddz8UjgpFqdZo+gbd9mn6nQu9jc5o7Mkfu5e58u3Kj3qW4VgIvkss&#10;P/Z3xsKN1t9P+Dw/1Rlojj964y3GRkewJJFgwE+90cRpV5FEEZsi8/CDF5memmB3L0UyGWcsEafe&#10;aNJstlicm2U/dcjszBQOh4NU6oCN7R20gU6z1cRmU4dn6JPLbO3u0Wq38Pu8BP1+FEWmPRgwNT2B&#10;3+ej3mgQDgU5yuY4SGfw+70US2UG/QG5fAlVlhAEgVQqTcDvBcvk5NIiqYM066ubtLpdJsZGePyR&#10;h/jW5beZnp3kwpnTfP1b3ybo9yEKAu9+cA1FlpmeGMPv83KQzrC1vs1TTz7C8uI8B+kjdvb26Xb7&#10;9Ho9ErEozVaLVrvD+dOnCPh9TE1OUKnVsMkKnW6X/f0DRFFEBNqtDu+9+yFur5upiTG2tvdw2m38&#10;0s/8JNFoGFFVaDSa6KaBpumcP3uK7a1dnn36CUrVKoFggHKlajN6nRP17btLy29crim/kkxVvvaj&#10;O6HpWAi+Czz0z35tZMku/D8FXft0rdlSLUEUIpEwpmVykM7w4Lkz9Hs95PsPzc/++Geo1WpcvXmL&#10;nf0DRhIxGs0WsiTh9Xh454OrLM5Nk88XmBwbo1atEQ4G0DSNazfv8PJLz/H/+df/hk+//BLrG1uk&#10;M1nGR5KUKxXGRhK4XQ6uXrlOqVbH5bRzeJihUa4yOj7CoN9HkWWqtQY2RaZea5A6SDM5liSZiFEs&#10;VajWahRKFfr9PgNNw8Ti2Scf4/0Pr+PzuNnZ2SMaDlGr14evX7mGpmlIkki+UGBvNwWCwGOPPICA&#10;wNbOLumjLIoiE/D7uHbzDrb7RipOhx1FUdA1jW63S65QQDd0Mtk8Po8bl93GM48/QjDkJ5fLE42E&#10;CQd81Ot1ErEIoijg87hIHaYpZ/JE4lF6vS4aFgdHaSwEHA47FhANBSWbYE6ltrYemetNCnP/+Mlr&#10;27995UdSDI6F4E+YC68+Om2+of/TuN/7aX8wKJWrdWF+YZ6t3RQ3bt3B7Xai6zo2RWZnN8XnPvMJ&#10;1ja2+MLvfYnpqQlsNpVut4vP46ZSq/HUYw/jcjlwu1zk8wXarRb5QhHTMvF7PZTLZR44f5Zb91Zp&#10;t9u43W529/a5euM2kiTQ6XQRAK/Pi92uMjs5SavdRpBlKtU6pWwB3bJw2uxoukar3sLjcbG8OI/L&#10;4aBUqbKzf0CrWsfpdTM/O0W5UuGhC+eJRcO4nU5anQ6lcoW7d9eZHB3h1t1VkvEIkWCAUqmKx+Pm&#10;5MoiWn+Aw2knFo1gWRamaWLoOgc7KUZGEhRLZTLZHNdu3sHncfMTn/00t++tsrt3iGGYzE9PcvfO&#10;OrfurALw9KMPUygWyWSzdLs9Do+O8DidrG1uIwInTy4RCYcwTJP9zV20gUan2UKzTPKFMrIoICII&#10;dtXm77ab85POB67fev0b+x+9pz8KHAvBnyBn/86licDm2D8cdNsvu7xe+c7GFg6Xi9ThERs7u7z8&#10;0nPcWV2nWCyBZfHwxXO8/f6H5AtFpifH8XrcrG/t0O33SWfzJGJRWp0OZ04uI4sS506f4t7qOolY&#10;jJu37hEK+qnX6xSLRdxuF/sHh3Q6XUzLxGFX6fUH7O8f4rCrxCIROp0O6aMsmaMsIyMxJsZHyBdL&#10;iKKArul0u130bg/DAl3XuXH77v2uxASSIlPK5DFEgYmxJCtLi3zxK19DN3QCvmHlYjjkxzBNBMuk&#10;0+nhcjoI+H34fR7i0ShvvvcB1UqNVqvJwWEGy7TY3TvE5rAjChaqorC+vUsyEeHWvXUKhQLPPvnY&#10;MCiaK2CI0KxUEWWZerPFtes36Q0GhIJ+SuUK0xNjrJxYYH1ri/nZGc6fO8X6+hbNZpNaq4WsKkiK&#10;TLfdxWi36RsmpmkhiiKpw4xDcdivHty+cfWj9/VHgWMh+BPgld/5HemFX/SvlL5q/SvBMJ53+bw2&#10;j8fL5PQk/cEA1aZy4cxJvvS1byFisbwwh8Nu48233qNWKPPJT7zI1NgYX/nmG/R6fX7s5ZcQBSgU&#10;SwQDAYI+H1MT4+ztp4iGwqQzGQb9PoOBxlE2RzDgw+Vw8OF713D73EQjYRwOO3MzU5yYn6VYKnP1&#10;xh08XheyJBGLRShV6+ysbzE2NkI0EgLLAstioBuYuo7H7WI0GUeSRMrlKtV6A6fbhcvlYGJsBI/L&#10;xTffeIvD/TS9/oBYJESt1sCuKly/cZfBQKNSq9NqtTjK5CiVKvQHGhNjSXTd4PAogyRJOFSFhy+c&#10;5c7qJs8/8zj1RoPNjR363R4HRxl2UykkUSQ5msDn9ZLPFYH7b9ccei5Uag1mpyc4tbRIvd4gGPTz&#10;xX/7B5QadaKRMO12h1a7Q69WR5BlzN4AyeUgEY8yPTlJNBKm0WyJ7UZtcOLVT75x8IdXOh+9xz/s&#10;HAvBH5OFv/7XPWcdkU99/Z9965/MTY0/6AsFpfm5WfbSR8SiEex2G71ej529FIcb2zz55CPs7O6x&#10;tb7F5OQYP/fTP0GlWuW3fut3iCdjnF5ZIp3JEAmHiYRCTI6N4nI6cdod3FtbJxIKUSqVaTZb5ItF&#10;6vU6+UIRl8vB6PgIiiKTOjiiWqnR7XZ5790PkWSJ5RNzPHzxPNpAIxIK8ORjl3j54y8wmozj93q4&#10;eWeVRqlCNBbB7XLSarWpNRo8cO40H16/ia5pvPDsE7Q7HWRJxjB1SqUKsiIzmoyzf3DE5NgIm9t7&#10;REJBut0eoYCP9FGOqYlRVFXB43aRK5TY2T+g1+rg9XoJeDzcW9viEy8+QyabY2VpgcmJMTY2trAM&#10;g1qlRrs/QNd1YpEQ01Pj+Hwe+r0+Hq+bixfPsTA/gyIrLMzPsps6JBwKsXmQpjcYYLfbkBWFTqeL&#10;JUsoiorqsGPoBrKsYloWbrcLn8ct9DvtSPpavvjIP3/59o9arOBYCP4YXPg7f2dsrtH+e6Xt9b8y&#10;Ozk2s5/JCmNjo2zupYYFQ5pGqVzBMA2uv/shsssBWNTrDfwBHw+eP0siHmdza5eRsSTTkxMUiiWS&#10;8TgzUxPk8gV6/QHjY6M47HZCoSCH930JDu/X/luWwfTkGGdOrRDw+/ng6k3OnVrmkYcu8u23P8Dp&#10;tFNvtoedjpbFmVNLOJ0ODg7S/PN//v/m/Xc+QLHbcNhV2r0+vW5vaCDidDIxliQRjXKYyRGNhpmc&#10;GOPmnTVEScA0LLL5AnabjWKpwqDXp1KtMZqIMdA0HHYbqd0UkqIwMzlOtVanWmtQLJeJRyOMjSWJ&#10;hAJ0Wh18Xg/fvvwuW3fWydXqyLLEc88+SbXRoNFo4fN7kUQRu6qSjMeHNQMDjXA4NHRmWt/mwvmz&#10;lMpVEAQefuhB9g8OGB0ZwW6zMTM1SaFYQlUUCpt74LDhdDh44dmnuPzNyxRqDSLhIF6PyzXqd6+s&#10;vllZr22tb330fv8wcywE/wUsvfKq+g/+ya8+Za2u/y/nz5x6KRyJ+l584QXhtbfeptHqcOP2PT7+&#10;wjNcPHeGXr/HtRu3aDeahGIhbKqCbuhMjY+ys7tPrd7kja+9xtPPPkl/MGBn/4DZmSmuXL/BbuoA&#10;RZEREFhZWmR7ZxfTMFnf3GYkkSAWCxPwecnkcnz1q98kncuj9QdsbO6wf3DIo5cuMD05TjQUxDJN&#10;7q1tcvX6ba7fvIPb4yKeiGEIAl63C6fDQTQSwuty4bDZEAWBnb0DbDaVvYMjfF43mqbR6fbo9vpo&#10;xtAPpNlsEwkFMU2DibEkjWaLuekJDMOgUK7y2U88T7PZpNXuIN2PLyTiESq1OplMjsODDKVKhUG9&#10;gSsWplYqkysWUWwKiXiUZqczDKD2+sMgqtfNSCKG2+Wg0WrT6Q+IRiJksnlu3llD0zQazSYPXDjH&#10;gxcv8N6H10nEowQDASYmxsk26ui6gdYb4Pf7ydWamKaJw+kgHg4R8Lr9arf+pHd2cTMyceEov3v7&#10;R6Jx6VgI/jOJLJ85PRPv/0pMtn/+Yy++uJjKFKVUtkD9/mLPFgqcP3OSyYlxmq0mH167gWno6Fg8&#10;/eglPrx+i5XFed5//yrBUBBFUah1uzz+yEMMBsMt8PjYCIP+gJF4jJ29FKZpEAz4hx2Bhj5cyLpG&#10;pVKlXC5TLJbodLoMNJ1us4nNYac/GLB2e5WjYolMNs/RQRqf30uz0cY0TAaaTjIW4TMvv0QqdUip&#10;XGVsJIHT48TtdeF2O0mnM7S7PVxuByOJGNdu3sPnc+NyOhloOum9AwzLIhIOEvB52d5NUTjK0Or2&#10;mB4fQ5Ylev0+127eYXpyHEkU2Ds4Yu36bXqmxZ/5uc9x7eZt9E4fxevG0DVUp4NQKEgiHuXgMMPc&#10;7BSddhdJFHE4bAiCgK7r9AcauWKZUrXGqZUlPG4XlmmgKAoH6SP2Uwf0BgNioSAD3cDn9aLpOlMT&#10;42zt7KE326SPssQSMVqNBpVKlXanQy5fxK7KnnL68IWXnrrgX9/IZHrt6jAw8UPMsRD8p2JZwq+N&#10;rjz53PLE/7Qyv/AzcwtL/qu3VinUGmi6zh+99gZ2u8rE6Ag+j4dWo87J5RO89fY7pHZSBEN+qtUa&#10;F86cotFskd4/5NTpFW7dXaPXbvPMU4/y7pUPabfaPP7IQ7z93vvYVIWl+3X6zVaLT3/iJS6/8y5n&#10;Ty1z885d7q2u82s/99P8wRf+EJvDgSSJDHo9LEEgGPDR6fUIhvyUj7IIisL09CSqqlLLl2g32qT2&#10;Dnjng6tk8kXqrRaqw8bVm7dp9ju4fS5+6nOfYm1rm5WlOY6yOUzDwOV0YOgGqe09Vk4voYgSvc5w&#10;Alouk8PmdNJqtQiH/CTjUS6//QGSLBMM+uh0exSLJQRJZCQZ48zJZQqlEpV6A7vTjtvj4lOfeJ5y&#10;tcKNa7cYGAadTodYNMxgoFFrtgj4fURiEQa6jsNuZ//wiO3dPQrFIkepNNOzkwQDPkzDZHZqgnKl&#10;QqVS4e7qGrqu0263cdiHLtCBSJBmo4HW7+PzewkFfaiqSqffp9bsON/69tvnJk9MX0g89UJu8uf+&#10;Rjr9jd/9obVFOxaC/z888cSr8sjpXPyTqcFfqW/e+HvBQGC5b1jiYTbPt9//kE6vRzQexeN28uhD&#10;F9F1ndMnlyiVy+zt7XP77hqLi7PU600cdhtPPPIwN2/fxRvwI8oSHpeDv/03/jL3VtfY3t0bLlCv&#10;h/c/vE79/jdVq91G6w94/c23mBgb5YNr11mYm0EfDPC7XXT6XVxOJ4V8Eclmw+V0Uqs3AKgeZgmN&#10;JwmFAowm4qTTWULhECdXTnDh/GlsisIDZ08yPTVGvdmgXK/jdjtpt9u8/+E1fuKTL1EqlhmNR9ne&#10;2eeTLz6Ly2FnamaK7Z19ut0udlVlf++ApaV5MvuHhCJBtndTqDYVQRSYGh+l3emSOjhCliW0VodK&#10;rojN46RYrtLsdtEHGg9fusDb718lEgrwmU9+jF6/h9fj5u7aJs1Wh9mpCRxOB6VyBZ/Px/kzp8jn&#10;C4QCvuHnfnqJt77xbVBkNta2EBUJTdNodzpksgUKpTL7+4fYHXYefPA8xVIJXdcIBX0UckWWlxZI&#10;xGIUKjXyuSKiosoOh32UavEFfzV1dvHnf337Zx59sPDD2NJ8LAT/F7zyO6+qnulPjx1m3vr4WGTm&#10;HzYKmV+0wC+rqlCq1YbfSA4HE+Pj2G02lhbm2d7dpVatcffeGo1mk3fe+xCPy8nSwhwb27t8/m/9&#10;Jv/2975IfzDA5XTez99rLM7P8f/6V/8rfp+HuelJXE4HjUYTv9/L+t11ipUqNrvK6ZVlypUqZ04u&#10;88GH1wgGAoS8Pja2dnG5HPj8XlRVpdfvM+gNsAyd6aVZBv0BlUqNT33sBbJHGWyKjKHrHB6mefqR&#10;B+j3e9hkmZFYmJmJEbReD1UUGY1G6Lc79Nod3HY74YCPROR+JqTbAyDk96EqMuFwEEkU8fp9aJqG&#10;0+nAwiK9e0Cn36debzLodBFlGUQB2eng3JkVHrp4nlPLi5xaWUIQBJ5/6nG2dvf4+utvI0kihmlS&#10;rtZJxqPEY1GajSalShVD04cmK4qMLEiUylWCfh+Sww6ApMi8/OJzzM5M0e8NMAyd0ZEED54/y1E2&#10;x83rt5mZneSxhy7idjlR7TYunDsDgsDWzh7NWhNRVQkF/EKv13N2ms2lC1Hvc28V2zfT16+kPrJc&#10;fuA5FoJ/j1OnftYV/YnPxHzjyUVtp/ackt/+cwuJ0K8m4pHFRrsjFCtVKs0m+4dHaJrGxPgomq7T&#10;aDYplktkszk2t7ZJZ3Lk83lcTju1RpPZqQl0TWN7bw+vx8Paxjbp/UPiyRiiJLK6vkH//hDTaCRM&#10;p9slGPQPW3I7XbqNFpVak8++/BL/5gt/wMWzp7h1Z5V4JISlG7z97hUKhRKNdod6pY5sU5mZHmd8&#10;fISA18unPvY8zVqdZDTC1PgoE6MJDG3A+EgCuyIT8nuYGEty9uQyS/OzzIyPEg14GY2G+drX3qDV&#10;aOJx2Pnki89Sr9UZ9Ad87bU3SaUzXDx3ElEU6HR6pA4zOJ02wsEANtXG3mGaSw+e4/AoR6/eRLSr&#10;jI8lufTAeS6eP40oiqzdL4neTR1QrzcolSs8+ejDZHN5Go0WD54/w+TYCOMjSdrtDpIkkYzHmJ6a&#10;QBRELMPEtEz29w85Osxw+tQy69t7zE1P0O31yOeL2B12Wu0OzzzxKJIk0e31mZ+b4crVmxymj7j1&#10;/lUS46OEQwEO00c0m238QT+yIvH8U4+zf3A4HCF3/ZZ/JuxaGP/kT9/aefO17EfXzw8yP/JC8Mor&#10;r0iO6RdDkadPP1avrv+aVdj71ZBi/poT6zOWrq+YsuQNRyJCplii2mqhqCoIApphIKsynU6XfKGE&#10;y24nm8tz7tQKmaMMzVYLu82G3+umWqvhdNh55423OX/hHEeZLKrDQaPZpNfrEQ4Hee6px7l5+x47&#10;u/v0e33mpqc4SKc53DsEwNR0otEQiiLz5jvvcXJpkctvf4DTZuPiuTNYAjRabc6eXWZpfgZBEHj4&#10;wvn7LsEOvC4noYCXt956ly9+6evMT43yiz/9CoKpEfR5qVbKYOg0qlWSoSDJSJgnLz3EI+dOs7G6&#10;gc/potdpc+3mXSqVGvFYhNRBmrW1TXTTZHlhFk3XScQjDAYa0UgQsGi22iiySCgSJhDwUSpV2Nk/&#10;JHWQ5trNu8PAX3+Az+Ph5Y+/wDvvXuEr33iDmakJLpw9hdftRtc0qrUG5UqFWDRMvd6gVmtgGgY2&#10;VWU0mSCXL+AN+MjmCgwGAy6ePcXXvvltwuEg/cEAm03l7toGN27f4ePPP4Pf78VhVxEw0SUJTdfI&#10;5grcuHKDZquN6nBQLpa5dW+Nf/B3/yavv/kOzz71mGBX1eQzJ2cf/TBVTC396nL+6PJ2/6Nr6geR&#10;H2khePSfvhhxRZ56vl2699/aG41fdtmV50cTiZlkIunXTNN2mCtItVYbp8vFTuqAcq2B0+lkfHQE&#10;r9eDalNxOxyMJuPcvnuPhdlptnd2OXdqmRsf3iCWiKAqCoahc+fWGoFomFDAT7FUpdFoEfB5yGby&#10;PHrpIk67nTur63S6XSRJxOl0sJ9K07+/86hWaxQrVUxdp9vtMZaMY5kmxVIVwzRIJuOcWlmk1+vT&#10;6XbRBgNK5TITI0mcNpU33niLP/r663zs6Uf5+c99mpMnFpAFaNSq+H1uDG3AWDKOXZHxOB2UcwVE&#10;08AhK5w7tYRNUbh7d514NExf06g2Gpw/t0IkHCLk9xEM+imVykOPBcNkYXaa0WScwUBjZnoCTdNR&#10;ZIn52WmCfh8I4LDZcDkcJBMxVEXl2vVbXDhzilDIj9Nup9frY1NVBgMN0zAxDIP5mWmqtTqNRpPB&#10;QGNrZx+bTeUok2diNEmlWqdVKmPJ0v3/oTI5MU65XGUkmSAcDLKbOuDg8Ihmq8XC7DTPPfMEH1y9&#10;QavTHtqqhwKMjyWxO+002x28HjcXzp8mk80jSqKYiEajijX48ZfOfDxemnx041eev1T9QY8b/MgK&#10;wW+88Rvx/rcc/5VQK/+m025/MBQKBUOhsOhyezBFkXqjRa3VYmxkFMWmcpDOIMkyiiJjGAbVeg3T&#10;MAl4vZSKJcCiWqlSrdUwDR0TOH/6JNlcnrUbd1FdDkZH4siSxObGNgtzU6SzBVweF26Xg2K5TDZX&#10;IOj3omkatVqd/mCA027D7XLgdDp58NxpiqUyU+OjrK5v4nE6KRTKTI6PsbN/QLvdJhmP0e60qVSq&#10;PPfkoxSLJS5ffoe5qVEunTtJwOvB67AT8ntpNepMjY/wwPkz2FWZUrGAKonMT01iDPoc7O6TiIQp&#10;F4v4vB7C4QC//5Vv4vK6mJuZxO/34nW7GEkmSB0ccu70SXq9HudOn+S1y2/z2uV3uXj2FCPxGP3B&#10;AE0fikE4FODRBy/y5OMPMzs9RalcRhIlZqYmkWSJC+fO0Gg0mZqa5Oade2Syebq9HulMHssyaXc6&#10;JOMxHDY7Tqcdh82GJIn4/T7cLieFap12u82ZU0uMjY7yxlvv8shDF0mnM1x+9wqVag1ZGs5odLkc&#10;OO3D48xgoBGKRfB6PHS7PQRJIhTw0+51kQSRiYlx2u0OB9ksIyMj8rVr109ouZ0VIZp0fOrv/fy9&#10;y//6D35gswo/kkLwyu+8qmZ/p/DTXkn8qz3dHHW6PYLP78dud9Dt6zRbHSwEQsEgCCLVWo1KrcHp&#10;lRPD/vrDIzIHGXRdx+fxkM3lWZidxu10kM3m7ueiVVaW5vnGN7/N8skTTI6NcP3dD/m1X/3FYaFM&#10;q4WqyFiWxdr6FtFQkK2NLSyEYfAt4Gd2apwTC3Ps7aXwedxEwkGqtTrvvfkeM7PTdLt9JsZG+ODq&#10;jaEd+miSL3/1GwT8Ph5/+EG+9JWv861vvkE2k+PHP/ECF8+eptWo4/O4SMaijCZitJpNcrkM6fQR&#10;qixxcmkBTJ1WvY5DVahVq7icDvL5PO1ul8mpUQxT5/V3r9AfDLi3ts1IIsr42Ai3761x4/Ya5UqZ&#10;hZlpTq0s4nI6qFRrKLLE7NQkbpcLv9+HaZp84fe/RKvdwmaz4ff5sCyL2Zkp0ukMqqryla+/Trfb&#10;ZXf/kIDfh8vpAGB37wDTtCgUiyzOzZIvFjFMA9M0uXblBufOnaLeaFFvNKnVGhTLFZ589CEUVWF6&#10;YpybN+5QrTcJhwKMJRN89Zuv85M//hm+/vplbDYV3TBxOZ2cPLHIwvwssiSTyec5TGeYn5/F7/Oh&#10;GwanT60oHodjym5qT3Yzff/G/t4HvUpl8INocvKjJwSvvCI96Vv6uFXK/vcut3skFI0JHn+AZqtD&#10;vdHC6bCjqipYFqqqYlNVDtNHdLtdDlNpFmanWV3bRJBEzp5axu/xEA74aNSb/P6/+xLVapVWo8ml&#10;B86yub1D5ijLw5fOc/32KoKqUi6XOUhnGAw01m7fo6cbfPzFp9g/SFMulNBMk4nRBK1mG5fTwVf+&#10;6DUmx0dQFZnVtU0KxTKiquKy2++PEYPDgyPOnl7GMHTyxTKL81P82y/8ISsnZvG6Xfz8T36K/d09&#10;RuIx3A6VqfFRWvU6/V4XE4NEIsb29g4Lc1PE4nG2N7cIBwI06zUmRod9Ag6Xk71UipOnlvndL32d&#10;5EgUv9/H0sIsjUabVrPFzv4hc1PjnD97Er/Py9r6Fke5PC6Xg+3dfVqdDrV6g4ODNPlSicXZWSq1&#10;OpIo4vP7KJbKBPw+Vtc3+dLXX+czH38em6oMaxcMg3h0WEE4MTFCsVShP9DRdQ3DMHDZHaSPsuiW&#10;RX/QJ+D34vV6SB2kOXtyCUmSKN3PuLx37TqmpuH2uHjowjlkWeKf/av/lc999pO8/s3LuDwuZFmm&#10;3mji9/vwuF1MT07i9/soVapki0UUWWVifBxREIR6o2HTOu1zZ8+fX3b+uy8X96+8t/fRZff9zo+W&#10;EFiWcOGPXn/Byu7+I0xrVnU4kWxODNNC13VEQcDhcGBTVUzTpNft0m61MU2DWq0+HBv+5vvExhI8&#10;8/jDfOpjL1Cv1XDYbaTTGfLlCja7itbrcXJlkVajhd/vQVVVCvkSM9NjdLs9ev0+2kCj0WzhcDkw&#10;NI1qtUEg5MeuqhwcZmi32ly6cJbB/Tz43VurjIwlWFqYJRELs7WbIpMt4Pd7kRWFhx84z43bd3E6&#10;bHhdruFosX4fQ9fodzo89tBF5ibH8bodHKb2kSWRSNCPIMmoisTU5DiqopDa3UUSLPb29oe+ikE/&#10;hWKJQrHA4okFbE47uUKOervN/NwUh+k8nW4XWRI5s7KEpg2Ymhwnf39s2cVzp7mzukH6KMfs9DiK&#10;LOPxuAn4fOQKJRrNFqFwENO0qDcapNJHiKLI4488wI3b9wj4fPQ1DbvNNmxxFgRcTieapmOaOpYF&#10;qqoQj0YJBvw47Dby+RL1Rpvx0QSCAANNQzdMrly7xdTYKB+89T6x0QSDwYDpqQlGknGqtTqT42Mk&#10;RuLsptK4nHbmZ2dY39xm7+CQ1GGahx+8yOrGJv2BxsHhEf1+HxCoVGoIIJeLhRNPnz3xsH18cjD1&#10;+c/f3f7t3/6BaVz60RECyxLmf+qXnlrxSP8k5PefGJiW4PEHsNmHbjUOuzrcDSgydlVh0BuQyeao&#10;Vqvsrm4yMztNanOXR598hJ/7ic/S6/bI5wsIApRKJb7x2psYuj48e7c7BHxe3n33ChfOneLwKINl&#10;mjz28IPk80U0TaNcrtLvdpmfnUTXtOHQj34fWZSQJZFut0e1WuPRhy5w684qvX6fQMDHhx/epFpv&#10;cPb0EuGgn1q9ycRYErfDwZvvXsE0TbK5Ar1el52NbWRZZnI0wS/97OdQZQGt1yMa8jM9PoqiKCAK&#10;pDMZer0elmWhDwYsP3ABvdWiXm+gqgqKouAP+LE57OwfpZFkib42QJIkZFFiYXZmaGpaKhOOBNnZ&#10;3efmnVV8Xg/vvH+Vi2dOEokEsdlseD1uREmkWC4TDPjJFstYlsXoSJJybRh3EUSBYrmCIMAH127x&#10;2EMXKZbKFEoVlhfneerxR1jf3AJBQJYkTMMYGrAI0Gy1KFerdBstwtEQnW6P/mCAx+Wk1+sxkoyz&#10;ur3LxNgIqVSavtbn4rkzw91bLs+p5RPs7afo9fv0tQEPXjg3HNyaL7C2scnU5AQCAslEnGy+QL/X&#10;R5Ik7q5vIAgC+Vw++PKTjzwVyabnG2efvXn01jdrH12K34/8yAjB3Gb6gRmr849Cft/5arMtZItl&#10;+rpBvdmi0WqiSBKiINBsNWm22uQKeTa3d6g3GiytLKIoMj/545+m2+vx5rvv0+50CIcCXL95GxGB&#10;Xr+Pz+vG1Iez/KKRIM1Wi1g0ROrwCJuiEIuGKRRLWBb302oykigNi2UiYUzTRBQFFmYmWVmaJxoJ&#10;UapUWNvYYX5+moDPiyUIuF0uTq+c4O0PrtHrD5gcG+HO6hqapqNpGtz/5pRlCQGTl55+jJXFObR+&#10;j8ODA1ZOn0QULLqdDuubW/j8ARRZYmw0CZaFJ+gnEItgdjp88MFV3C4nSw9dpFOv0en3hwVBksD6&#10;5h6VaoORRByB4UMrAOmjHJI4PDpNjCU5yGTRNZ252WnK1SrNZouAz0ciEef82dMMDANFkun1+6yc&#10;mMfpcFAsV1hemP/OTm1mapJ2p821W/fQtQEzkxNYpslgMMAwTVqdLl6Pm7XNHVwOB31dIxoODW3P&#10;FQVBEPB6XKQO0sRiEdxuF6ZpsLt/yKUHzpPN5oZNS4M+Ab8Ph92GNtAZHYlzZmUZu6py/c4qn/7E&#10;i3xw9QaqoiCKItl8gXpjmE1KZ3IUSmWhVq+rdkU5teiRp3rPix8cfXP3+14MfiSE4Ol/85OxxLb+&#10;j5LR8JOaidjVDALhMKrNzkDrDx18omF8Xg+6pqFpA3RdY9Af4HG7EUSBRDRCwO/j1uoadrvKytIi&#10;N+/cpd/t0el16feGW36f100sGiYaCtJotuj3+rTbHXRdJ3V4hK7ruN1OXC4nI4kYkUCAfrdHvd6g&#10;Uql9p4V3emKM2ekp8vkCkUiQVqvNwWGWYNCPy+3EwkLTNPr3heDm3VVcLie6NmyWEwVwu5zYVYUz&#10;y/M063Vcdhu1agVFgN2tbURB5M13rhCPRlFVBW0wIJvNkT9MoxgGN27eYWpibFg3EAqytrFJpVql&#10;0WwyNTlOMh6j2+sTCUeQRREBuHFnjYW5SSLhIIZpoBs6iqxgs9koV6vs7h8ykowjiRKrmztcfvcK&#10;YyMJxsdGOXFigVa7wzvvXyUWibCbOkCSZXZTac6eOYmm63Q6Hd5/5wq+UIAzp1fY20uh6Rp+r4dH&#10;H3qA2/fWCAT8iKLE5PgwvtHv99E0HafTyc5+iocunCVfLKFrOtVKDV0fEAmHSKWP2N9NYWHhdjix&#10;221sbe/wCz/9OTrtDvlCkXqtTigUxLQMer0+iiTh9/tIH2U4PDwiGotSqdVJHWXotTvz0e7IlPPB&#10;l9eOrryR/+i6/H7ih14Izl/9VUX9l+1fF039F/qa4dhKpREUlcnJKQbaAF0fIIvCd7aVh+kj9g4O&#10;KRQL9Ad9JEmgWqszmkxw694qa/c2+PTLL/Ha5bcolSuUyhUcqkwsHCKbL1DIF8nlCsTCQfxeN3fX&#10;NnDcL3utVutEwiECfi82RcXtctDv9REFgUQ0zNTkGOdPLuPzeuj3+xykj8hk87hdTgzT5PyZFfYP&#10;jzAMg/3DI3r9PjZFxet1kS+UqVQqIAh0Wi00TaNarRGPBJkeH8HlsCEIFnZVpttpUavVkWUFLBGf&#10;30/Q76dcqeL3egkG/GQyGUqlMrFImFK5jGBZw5mMuoYoCLTabY4yeURp+JBXqjUOj7KMjSY4e2pl&#10;6JrkcrG2sYMiy3i9XkaScZwuB9lcge29FCeXF4mEwyAI3L63xtb2DolYdOgN4PYgSiLpTA6/182d&#10;1XW8bjfzs9OEohE+vH4bj8eF1+Vic2ePeqPF7PQkxWIJu6oOe0BCIXr9Pp1uD8s0h4aqssT46AjZ&#10;XI5Mvkgg4OXutVvERxK4nA403SSXyZEvlMhm83S6PU7Mz6AbBiIWX/nmt/G4HIzEY4RCQcrlCqOJ&#10;OIIkIUgiqXSOaqVBrd7C4/UIe7u7s3N++YHTP/Xn7979xh8cfb9mFH6oheCJV1+Vxd/de7lfLf1m&#10;Ll9O7mdyQqlUo9xoohkW5UqF5YVZbIpEq92mWCqRLxY5PMrQHwwIh4I88tBFNrZ3hp76h0c8/Pgl&#10;vvilP6LR7tDpdhmJDTvjsvkC1WqdaDhEu9tl5cQcjXqTUrlKLBREkWVGRxN43S5URaHVatNudygW&#10;SgR9XrweN4fpDIVSmXK5QigUYGpiHM0YTiZutTucO3OS9z+8TijoR5Zlsrlhfr/T7mAYJq12i2DA&#10;jyyJKIqMIonMTY4RCweYmRylXCohWAZjI0l63Q5HmRytZpdgIIhNVSkWS1iWiU1VuHtvdehe5HbT&#10;6/XI5fLIskwuV0CRFQQBavUWM7MzRKIRcvkC99a3eem5JylXKty8s4aiyiTiMeqNJvFYFEmWuH1v&#10;nZWlBU6tnKBUqVBtNkln8/QGA2q1BvH4cNhprlhiJBHn9Mkl2t0uh+kcyUSMy+98wHNPP0632+Wd&#10;D67x1GOXuLu2SSlXoFQbFg0ZpnHfBVoczmmMRSkUy7TvG7kOg5sypmEwlkxwlMljCDA+miTo9yGr&#10;CrV6E1PXMXSNO6vrjI8mObmyRKfd5p0336PabLAwN8PYSIIr12/g9/tJZ/IsnVjgYHMXdzhIuVqn&#10;3e6J2qCfHFEGH5t6470b6+++uf/9KAY/1EIwaCmjil7/fLs7OHuUKcimKBEfSaDa7PiDfhZnp5FF&#10;aLWa7KVSHBxlKVeq9JttLEFganKMw8MjMkd5sExiI3Fq9TozUxMEfV467TatZnsY2KvUUCSJsZE4&#10;2aMjHr10Ac3QcdhtBAJeBv0BS/PDdJlu6LRabbSBhl1VcNpUfF4Pfq+byfERms0WtXqDdreDIIrY&#10;HXZESUKSJNLZPE67jaDfRyDgI+T3UW80MS0T+/1hpZZpUSmUECWRJx++SL/XJRIKUq1UKZVKLC7M&#10;s7q2zubmHuFgkNnpGdKZI3qdDqIoIIkCa2ubhMNBGs0mBwdpqrUGoVAQUZbp9Pokkgm8Ph82hwtJ&#10;USkWi5xYnGN6agrpvkPz5OQ4hWKJVruLpusMBhoDTWMwGHB3dYNut48/4MW0LOw2lZnpCWq1Opqm&#10;8emPv8Ru6oB2p0un3eGxSw/QbnfI5PJUKlUS8RimaTA5PkqtXmdgmhQKJZ549CFanQ79Xg+73cbN&#10;26s8cH5YiDU9MYZpmhRLwwBls9XGblfxBXzs7x8gKzKlSpVLD5zDrirMzEwgySKKrNDpduh1e6ws&#10;LbKwOEf6KMPldz6g2Wry1KMPEwwEuHL9Ji6nE0MWaXe69BtNXG4nrXabg1TKHRCMi3/T6d36w3/z&#10;W7vfb2LwQysES6+8qopi8Zclw/gzjW7PNj49xcnTy7g9brweF0GfByyDo6M027v7pI9ytJptQCAS&#10;C3PqxCIXz5xma2ePcrEEhoVNUTi9tMDuzj5uh512q40F1CtVLMPA0HV6Wp9PfexZFuan8bqcvH75&#10;bXxeNzNTY9hsCs1mC03TKZdrjCaiuBwqlUqVlROzTI4nsakyzWYDQRTxe70MdB3DtDBMC4/bTblc&#10;RRJFouEgpq4xGOgY5rDxJpfND6sfVZlWs8WDF07jcNgYTSaoVCpogwGnT51ka2sH04CBphMJh4bR&#10;+0wG0zTY2d6j3WpimCZul5O7q5ssLS/y0EMPUKzVcDpd9PUBpUoNSxQJRWOUqjX6mkF/MMDucHDr&#10;7homkDrK4Xa70QyTaq3B7dVNADa394dCqGn4/V4QLI6OssxOThAI+Li3vsVAG7A4P4emaewdpGm3&#10;u4zcT/m5nC4q9RqapjM9NUEoGOAwkyEaCZJKpxmJxzBMHVWVCfq97KZSw4Km6QlUVabV7WBYBj6v&#10;m3g0zBOPXWJ7b59Q0Mfqrbs0Ox2CAS/hUBCHzUbA7+XK1Vv0ej2wYG5mmlq9wd7OPj6fh1q9gWUa&#10;vPjsk/z+732JRCxMo9HAtIYpaJ/XTaXWEGamx0Nf/cM/fMjzO9+69+z//cTB6hdWv2/Kkn8ohWDp&#10;xx8Ktir1n7Tqpf+6r+sBS5QwRYFas0W/P8Dv8yAKsLe/T6VcoV5v4rTb6bRarCwt8uOffnlY+fbF&#10;LzPo93n8kQc5tbLI+VPLyKLISDyKZRrUaw3OrJygWKmSiEeo1uvYVYWbt+8xmojgdTtZWZxlamKU&#10;oN9PpVLF4bARDYeYGE0yPpbAZbcxPhojFPCTz+cpFUvDISKmgdPloNpo0Wp1qFQbuN0uXHYbjUYT&#10;TAOf14PP5yFfLNNpdzm5ssjoSJxypcaFsycxTINoOEg6naPT6eKw2cnl8rz3/jXanWHu3263s7G5&#10;yeTEKKVSiX5/QLfbJRoJYeg64xOjBAJ+qo0GbrebYqXM4VEO1aZiczgIRWN0uj2qtTqCKLK+tUtv&#10;oDExPobD7qDebCIrMtl8EQtwORxDD4RzJ2m222zt7BEO+rEpCtV6nc3tfUrVKl63G8MwmJqYQJQk&#10;coUinV6PZDxOs9lkfHSERquJbprIqowqS1w8d5pMNke9XqdaraPrGh6XA1mWcDsdHGVzpHN5trf3&#10;iYRD+HweYtEIO/t7mLrBo5cuUm+12NtLkSsMB7rGIhEAytUq/b7GtRt3aDZbiIKIqiqYpkk8EuHO&#10;+gYOm43Pfubj3Lp7j+JhBoBwJEipXMEyLfb2DwWb3R46N5v4eNL9VM7zy5/Y3/3Cl78vmpZ+6IRg&#10;4tVfsJdeO/xZo1X966oqTfQ1Q0AQSMRjnFpaYGwkiaZp5HJ5svmhA1U5l6fT7uD2efm5z/0Ym1vb&#10;/N6X/ojx0STPPfk4Z04uoygK46MjeDwePG43qcPD4ZjvbodOp0Ov3xvWwbdbTIzEmZ4YIRjwEYtG&#10;2N7ZoVAaFs9EwyFa7Q5Op4OpiTHa7SaGppPNZanVG3jcLmamp3A47DhdLgYDHd0waHd7WFhEgn7q&#10;tTqWaeLxuOh1B1iWRTwWwW6zgWVhaDqpdIaluRlarQ6KLPH7X/4mi3PTnFiY5d76FieXF+n3B9ht&#10;Nrq9Hp1uj4GuY3c42N0/ZHFhflgPEfCDKHB3bRPDNLm7ukkmV8CmKpRrdRwuN4uLixwcpnG5nCiK&#10;iqLI1BsNbDYVwzDJZPNoA20448Dvxe/zkohFkSSRWDSEw+VAFCXa3R71RotyrU693kI3DZxOx9Dn&#10;wOOmVq3hcbnI5guEgn4CPi/7B4fY7XZkUeTs6ZOsrW+ymzoYzpUcibG9m/pOmXM8FqFebxIKB+l2&#10;urS7XQrFIjdu3mVyfIQzK8t4Pa7v+CkYhkG5XOXUyhLTkxPfmSp1484qbpeTc2dOkc7mUFSFg3SG&#10;je1djrJZfuPP/hLpfJ5SpUojVyQYCeN2uej2+ggIZHNF50I88Lgj07QeWP7ZW9eu/emLwQ+dEMQn&#10;nxwdZDb/lkNVzpoIosfrxuVxMZZMEI/FMAyddDpzP59vUkilCSVjnFxeRJJELAt+/999CaM34JOf&#10;fJFSqUw8FiUZi9Ef9Mnn87z2xmX2D46IhAL0ez00bUC33WFpfprF2Qmee+oR4tEQqiKRyWbwedwE&#10;fF5azRbBoJ+VE/OEgoHhEcCyKBTylMs1ErEwbrfr/kLtU6nViITDaLqOKIrfmYCkyNKwKhAwTZPx&#10;ZIJkLIJ5f+Em41EO01lOryxRq9V5/OEHubexhU1RSMTj3L63QbfbQ5JlGo0W4XAYt8fN/sERsqLw&#10;6CMPsrWzh4WFbpp4vN5hhqRSwcJicnKUickJVJtKd6ATS8S5cvU6siwTCASGTs2NFoGAn1qjwf7B&#10;EclklEazOZxREI+xsbOLw2YjFgvTbrWRlOHMRdWmDDsONY1ELMrh4RGdbpfzZ09jmSb7qUNgeJSI&#10;hENohkE4GKTdbg/Lolst7t2+h2GYyIqMTVFpNltYlsXBUZaZqXE67TZzs1O4HXZOLi3QabcRRZFC&#10;sUg2m6PT7bG7f0C1XMXr8RCPhrlxZ5VLD57nD/7wa4yMJhnc95a03d8VJONR/D4vV197m4WTJ7i7&#10;toHb7aY70HC6HJRLVVSbDVmUqObyPPTQBUenWr74wb3XJi89Ffj2xs1c/08zbvBDJwTjJ6Yecmj9&#10;X/d4PW5BEnG5XHi9XsrVGh9cu8Haxhba/Vy9qijoAogiRMMhms0W27sput0u5y6cIV8okohHmZoc&#10;x+mwc3h4eL/vYFhMdPHMSVqNOgepQzxOB/FIgOWFGQq5PL1ui3a7RcA3HCQqCjA2lrhfqDJgP5VC&#10;kUS67TaNWh2X08HYSIJSqTysbrTZKVerRKMxUukj7HYbbpcTl9OB1+0gEQljmQaVao1ytU6lUsHn&#10;8VCqDIeRrJyYYz91yOOPPoQgCIQDfrZ2UhimTjQS5PW3rhCLRhAEiWarzdWbd/nMZz5BIhHn/SvX&#10;qFTrTM9M0un2sDvsdHs97tzbIBoJEYvHsKyhAWqz06faqNPpdDlz+iSO+96JTtewYCdbKOKw24Zt&#10;1QdH9LrDlOy9e5tI0tBKTFZkkrEY3W4PQzfxuFx0789kNAwTXdcI+LzMz06zur5JJBwkk8lRbQx3&#10;Rk6Hg8OjDKIAp08uc/3OPVrNYdOR3+shGPBxlMkzPTlGtVIj4PdiaDrTk2NYukGr1aJQLOFxOpgY&#10;HWFpYe47syVMTDZ390nGolRrdertDtm9A9x+Lxs7u/T7fZKJBIHAMJMTSEbZ2N4hly9RrdQ4eWqJ&#10;/f1DLE3DNAz6vQGK04Hb7eLMqWW13+mcbjTdFxLvr24dNksFisU/lbLkHyoheOKNV+XS7179Cy67&#10;+oTT7RIESaLeatNstymWKhiDAV6vh0goiMvhwOdx43bYyeQKNJrDxdDr9RFkiUDAS7PZ4vTKCXZ2&#10;d3nn3fexLANJFAgH/aRSB3S7HWQMEpEgY8kI0+MjyCLYVQW3w8b4aIJsJstIMoYkChzdLzrxeT2U&#10;S2WOjnJ4nA5Mw0AWRUzToN/rMZJMMDo6QqVaIxQOsr65g/v+UcImy+i6hqXriALYFJV6rc7y4hyi&#10;KDI5PkqlWiccChIOBwkHgmxs7+BwOvD5vMiSzOTE+DB6r+nYVBv5QpmzZ09SKlf58MYtDMvCsqCv&#10;Dej0ehSKFeqNBvliiZFkHJvdRr+voVsm3YGGz+NFURQmJ8axzGE0fmtnFwsBn9uNw2EndXDE2EgC&#10;07K4fXcdWZKYGE+iKDL93gBBFIcPks+HJEvDYKRp4nI4cLudZPMFHn/kErlcnm6nSyw6FG7DsvB7&#10;PeztH2IYOo899ADNZp1mu4Mqy6iqgmGYxCIhVFnm4rnTHB1l6Q/6pNMZUgdpIqEgtcqw+E9VZOam&#10;J7h64w7ZQoFysUIwGEBRFS6cOw1YtDWNQiZPt9sjf5DBkiWSsSh3VtcJhQLYbcOR8Y1KjXK9gSiJ&#10;gIBit6N3u0OfBKeTmekpTiyfwLKs8eLW2gU5NJGtbtxZ/+i6/l7wQyUEbu+pqebG2n8jyXKkpxm0&#10;+wMMw0QQRTxuF7Oz06wsLqDIMu1OB1WRuXNvnbMri3z6Yy+QzmSolSrI6nA68NmTJ8gXCqRSKUaS&#10;MS6cPUXA6yGby7K+sY0sWDSqVabH4zgUmYnxBI1alYW5KQxdw+V0EIuEaDQaGJqG1+MmGg4wGPQZ&#10;aAOmxkcIej14PS4MTcMyTcZHE3jcLiRJplSuYrPZKFVqqIpMyO8Dy8TUNKqVCk67nUG/x0DTmZ4c&#10;p1QuI8vDctqDdJalxXnurq0zNjqCw+5ganKSzZ09UkcZpqcmKJQrREJhRFGm0+1Rb7bIF8vc29wh&#10;FPRTrNYZaDqVWg1Rljh1aonZ2RlmZ6aZn59FlhUU1YbP7+f23VWKxRKbW7s4XS7WNraZm53G43ZT&#10;rzfoD/pcPHeKSrVKvlRmaXGWWCQ0HKBaqlIqVRBEkXA4iOt+VV84OKxOBGg2WvdHsElcvXGL6Ykx&#10;FFkmGo0wPjpCsVRCECAY8GOaBoX76dOA38toPEo2X8DrdmLoOl6Pi0ajgSQKSAicPDGHIg+FuNls&#10;Mjs5gapKeFwuVJtCoVCiVKnyyIMXefPdDwiHAkg2Fd00MAYalXKFaDxKwOfl26+/Tb3dplpvMjKa&#10;oFYsE4lH6LQ6KKoCsgyWgMfjQpBkEiOjmBaioWmxfunoWe/cifaT//3H767+7vvfU2+DHw4hsCzh&#10;6YW3YoUv7vxlyeR5w0RutDu02l1GRpOsnFgkHo3S7w8YDPromk6r2aLZbLKyOIdpmvzsT/8EEyNJ&#10;DEwWZ6dJHaaJBP0Ui0UMXef86RV2d3aoVSvs7u4Rj4QIel2MxUM4VJlIOMDYSIKlhRkGvR6NRp1O&#10;u43DplCplFFlmX6/TzQaQRsMwDKRJYluu4Pf60HAwut2sXRigUq1hq7rRCIhDg6PEBC+025rGQZe&#10;t4t6rUo0FMSm2HDY7eTzBaanJtne2WdiYpTZ6UnqzSYOh4PlpUW63T6lcplMtkA8GiEUDKIN9GHP&#10;gyIP/Q6bbZwuB4qqsL0/tEhz3K9hcDjtPPbIJTrdHja7DZfLyWvffovZuTkO0mn2UkckknF29vb5&#10;+EsvYFMV4rEY+weHtDsdFudnURSVazfvcGblBHPTExSKZcqVGiOJOBawm0pTLtdwuZwEfMM5BOFw&#10;iMN0dpgSbbWZmhjnrXc/QJElBFGkP9AI+HyUymU8bjfaoE84GKRQKKKqCs1Gi+T/Mcat2cJhV+l2&#10;ugR8HsJ+H6amE/R5iEcjrJyYw9J02p0W1WoNw9AJ+rx0e306nS57qUMeuXSBw3QW6b7I1OtNMC32&#10;U2lmZiYpVGtIksRIIsrBwRGegB9VVZmfmyF9kMHo9ZHsKrV6k+eeeZJSrYHL42F+blaYn55yOgXj&#10;ifK1gnfivzt7be/f3h76xH8P+KEQgsS1a87MVw5/XewOfl0QRe9ANxBkBZfLSTgYpFKr0el0OTzK&#10;YBombqeTTqfL45cepNvp0Gg22djcpF6v47TbyeRyWIbBqZVFNra2OTE7Scjv5ZuvX0br9ZieGMHS&#10;dRyqRNDnRLJMwiE/IZ93uG03NPq9HgepQ0aTseGsQMNAwBxWvhkalqEz6PWRRJFCLk/Q50WRRdrt&#10;NqIgMJJMMtCG/Qmt+w1Ohq7z/NNP4Pd62N7ewe91o+lDQRFEkc3tXQJ+H7l8kUQiRrPdplKrEw2H&#10;GR8b5egoS7Fa4Sdf+QzpoyyDwQCf10MiEadUqyLLEnaHHa/fi8vlHB4lFJm/9pd+g7NnTuFyuXC7&#10;3WxsbdFstggGg4xPTLK1s8upk8t86423MQyLarXK7MwMc3Mz3F1dx+/1MDszw0AbDkt97uknSKeP&#10;2EkdMj8zicNh/05jkKIo9Aca2XyRnf0DJHnoErR/eDS0ZItG2D88xOt2DTsURZFSucLK4gK9Xp9+&#10;v0+n06FWqxMOB4gE/RimQafdxu20Ewn48TjtCBZ4XA4wh5meWrXGxFgSUzfQBwOKpTLRUACvx4Uk&#10;ibTaHcLBAMXKcN5jrVbHYbeBICDed61qtFp88qXn+OD9a0iqgtvtpF5vMjs9MUwhIqBpGpZhYA40&#10;cpUK3kCAWCLBl7/2TVxOG4okqRPJ6KllYyqW+UXv14tfWP2exAx+KITg/F/8W6Gjt17/NYesnFNs&#10;NgFBwETAQqDZapNJ54jFomAJjCbjdDodEvcbbTrtDrqu8e4HVxFEgTtrG3TaHRZmpzg6ylCrVFlZ&#10;mOGNb7/NysI0sbCfzFGGsyuLWMaAZCTIzNQYI4kYogCGPsCmKGBZ9DqdYQuv143b5cLn9dDtdmm3&#10;hmnHgN9Po9bA53ZhGAaKLGFTZQRge2eP3b0DXC4n9XqDhbk5dndT5PJZGvUasgi5XIFBf0AwGOTa&#10;jTvUGk2efPxhHn30Erl8gWyuABaUyhW8Xi/PP/MUoWCAYnFYxnxyZRlRFPF43Ph9XsKRECcW53n4&#10;oQfweFwsLy2QLxS5u7rG+fs24Du7+8zNzuJwOFBtNm7dXeXihXO89c777O0f8vyzTyJKEgNNo1Kt&#10;ce7MKa5ev4nDbsfjdhEJh3C7nPybf/tFTp6Yx7QsXC4XqmLjKFfA5XTS7nTJlyqktvZp9Qc889Rj&#10;NJtNNE0nEgqwd3CIoRucObVMtVanXK3RaDSYmhhndX0Tn9eD3abS63aZnhij0+nQ7/ZQZQlZFIZN&#10;YIM+qiIR9vsQsbBMi0Q0RLPeoNfr0m53CAW8pA6OmBhN4rDbSWdzeNxOGvUm1erQkHZqfJTpyXF2&#10;tneZGB9FN3X8AR/7h0eoqkoo5MfQDXweL7V6A8200BotJLuNzkBDUlUOM1k+9tzTdLpdqrUaM5Pj&#10;6tb6xsm/eP5zJxoL525uPnqpxnfZE/GHQghcgeB4bW/nv7KpStgSRDR9GNHWNI1+p0cgEmQsmaBY&#10;rhAK+LGpKn6fl0wmx731TcqVKq1Gi6UT81jmsLDk9MoJ7q2uIYkC2zu7RIM+Os0Wpj7ghacfpZDL&#10;koiGMPU+HpcDXddpNptgWUiSiGkYSJJIt9MlGAxgV234vB6qlepw5NhgQNDvB9NkamIMrd/DNIyh&#10;UadpsJ86YqBpqDYbToedQMDP7u4+p5YXaTYa1Gs1xkYS2O0O8oUSiXiEpRMLdHs9tnf2KFfrRKNh&#10;JibGCPh99Lp9avU6lXKVpcW5YYTfbmdxfpa91AGJeJSPvfQcyWSCq9dvcf3WHT73yo+hGzpvXH6P&#10;dqdNMBBkdmaK5EiCRqPJ2sY2doedg8M0+6k0kxNjtNtdHE4n586c5uq1m9hsdsKhEO+8/yEuhxNJ&#10;FMnlirTabZrNNplcEY/bw4fXbyMIItlCiTMnl8jmCxiCyMzUOLPTU7zz/oe02x0WF4auS93ucAxa&#10;Jl/A7XZhWRaJeJRWq0UiOkylrm5sMzWeJJPNoQ0GBHwebLKEaWi4nQ4CPg/RcBARE8sw8Hs9tNst&#10;dF3HskzisQiqIiOKAmOjiaG1nGmhaTpjifiwylOWsTts6LpBNl9kdCROLBLGZlOQRJF4NEIwGGBi&#10;fJRWu0WlUsPUdWSnA6PXp63pjI0myReKjCRiGLrOhzdu8djDD0r7e3vLcuno4i88+ujWV3/7f/uu&#10;zlL4gRaCJ159VX7gz/95Ye3ffflhs9f6dVVVRV036fYHWIYJloUgSiwuzlKt1REFgWgoSDgUpN1q&#10;o5sGlqFzlM0zOpKgVqtRqdQ4vbxAPpenXCkT8rlRRAFVEgj73Ywno8xPT+Bx2Rn0uoyNxBFFaLc7&#10;YA3LcvvdHs1mE+d9tyOn3Tas4lNtSJKE3aYiiSKSIOB2OQkHQwhYw51Cp4PDbiMUCTE9NUm5XOXu&#10;2hahgB+n044iiThsCkG/l1qtTjKZoFprkMnmWdva4eMvPofd4aBaGwqBrumossLi/Bxul4t8vsBg&#10;0L/fVlugWq3idNqHZiDFEoZpkIjHKVXK7Ozv4/V6iceiqMrQBSgcjlAoltnc2iHg9xMIBIbGHx4P&#10;Xp8PQZRwOZ3s7Kbw+nxous787Axf/cbrPPTAOSwLtnd2uXj+7NAjwOshGAyyur5FKOgnXyjj9Xm5&#10;fWsVwzT5mc/9GE6nAywIBocins5kwQKH3U4sFmVpcZ5+r8/lt94j4Bvm/S3TotfroioyjUaTgNfN&#10;WDKK02HHblMJhwJ4XU5kUUCRht2ndps6HPaiKsMeBI8HQ9eplGtEQkF8Xg/ZXIFWq43f56HRaNFs&#10;ttENgwfOneLmzbvYHTaKlQqqIrO+sUUoGMBms2GaJrFIhFyhiA4oisLC4iyq3Uaj3qDX7w7dmLNZ&#10;8oUi6WyO7d19IRTwj9764IPTL/0PZ15//7duVz76DPxJ8QMtBI1Wy7O7+mXVIURXVL33GUmWxV5f&#10;+06mQJRl7E4HR+ks7U6Xs6eWGU0mhiJwf3Zep9MZ5t0X59jc2R9afGl9rt+4jSKLYBo4bBIYOg+c&#10;XWJ+ZpLN9XUS0RC9bvvfG8ypYVkgCiK9Xh/LgqDfTygQQJIkvB4PWBY+rxcRcNiGdt2WadLtDM+v&#10;vV4XSZLw+Twszs9hc9hptlp4PC6i0ch3jhunTi6RiA4LjYKhMA89cJFgMMCXvv46nU4X8X7psMNh&#10;x2G3kzpIE42GyGWzVKs1ErEoc9NTPPbwQ3zjW6+BZWKYBjMzUyiqwtbODs1Wi/m5WbweL2dOr6Ao&#10;Krt7+1RrdUZGkmxsbpOIJ7hzbxXVZsNms2NaFl6vD4A33nqPqYkxwuEQFgKRcAC/z0etWuf0qRUm&#10;RscIBPwcHmV598o1Op0eyWScc2dOsrG5iymKnFico1gs8fXX32Jn74Bmq81IIkYmXyDo9zE7N0O5&#10;XEUWRWyqQqlSY3J8lPGxUTY2tymVKoyPJHA5bCRiYYI+D7quIWKhyBKGNkCwTDxuJw67iigMLet8&#10;XjcOmw0Bi4ODo2HdwX1z1FarhYhAq9nG7x+amHa6PSYnRgkG/Rxl88OO0F6PSrmGiUUmm+cgnSEZ&#10;j36nSUwUBT718Rfp9fpkcnlikTCaprGxvYPf5+PG1Vv0LYudvQOhVCzHt99tSZMvvvjN7LVr5kef&#10;gz8JfqCFwDM/r7jNT2mGtndJGHQf1zTD1usPhjsBSUJSZJxOJ61CmTPnThGJhBGAfKGI1+vlzr1V&#10;Mtk8wYCXsWSCoM/DqZVFNje2abfbQ4vvQhHBMnjxmUeQBQu7IuG0K7SaDcKhoQuRz+vF6XQOA4+N&#10;FpIg4nE5cTocuN1uLNPC7/Ew0AbIkkSn0x3GJzod9IFGq9XC73UjSTJulxNBGMY3Vtc3MS2BUChI&#10;qVymUCiiDfqoskir2WRhboYbt+5Ra7Zwu92cXJpHN3W6/T7NVpN2u8P01AQ2VeX0ygq7u3vYVYUT&#10;87PDKr39ffqDLi6Xk3KlTMDvJxqN4HK5QBAA6PV7zExP0Wy2sdlsbG7tsLm1jaracDgcVGpVdE1H&#10;lmRCwSCHRxkM0yISClKp1KnXmxweHeFyuri3usHe/gGTE2PDQSd7+9QbTc6cPsnk2Ch317fYPzhi&#10;fDyJz+fl2q17hIJ+XE4HU5NjGKZB0B/g6o07IMDzzzxJr9Pl3sYW+XwRr9dNJpNjNBkf+gQk4zgd&#10;NmzKMPZiaBrtVptup4OhaZiGhsthw+t24nTYEQQQBQG7TRmOo9N1BGvoY1CvD499g/6A2ekJbIpC&#10;Ll8kEAqwvrWDJInMTk/S6/dxOOyYlokgiMOFKgiYhsFRLs94Mkm310NVVQTLIhwKMjs5zvr2Ni6n&#10;k1ani2GadA2TbrtHq1pHM03B0AbjzY6x2UrtfFfqDH6QhUAIe1dcvc6d5zrl3H8tmMZYbzDAMi1E&#10;SURWVRRZxhIExqfGefzSQ6yub1CrN5EkEV03qNZquJx2QkE/1VrtfrmozgdXb+JQFeyqQjwc4Nkn&#10;HmR8JI6u9bEpEgGvG6/Liab1CYXD2O5XKRqGyWCg4bTb8Xt9SKKIzWbDsiwUSUYQBDqdLpIoIYki&#10;g8EAEQG73YYoikiiAJZFt9+nkC9QrNQ4cWKBg8MjwuEQM1MT1GrDM2YyHkUUJCLRGMFgkM3tXTRd&#10;x+P1cOX6bbb3Dnjg3GlSBwd0u10ioQCpVApD06lUqgwfc5M7q6t4vS6cDieaNqDVbqMoCqZpMDEx&#10;gaooFAplXvv2myRiMSbHx9jY2CISDrOXSnFq5cT9EfBtBpqGYUK90USRFXw+Hy63E1mSkASRRCzK&#10;+OgIuXwesHDYHVgIVKo10pks46MjbN23Km+1u8RiYRRFIZMv0Wp3KFWq2O0qXq8b+/3PPJvPk8sX&#10;6XZ6LM7N4LDbcDkd1BsNwqEAujZMF/e6PQTLRFUkDE3HNA08LifBgBdFkbGpyv1ZBxKGriMKIoos&#10;4fP72N0/xNCHDkeSKBGNRvB53eyl0oyNJtlJpbEsi1y+iGpT2E+labe6FLJ5vIGh14QiyRRzBTTD&#10;QFEVbLLCXuqQSw+cw2ZT6ff67KWPEEWJWCJGNpPHMgxEVUWSZVRZdnpEU7r0j154a/Pf3Wh/9GH4&#10;4/KDKwRPIPdXqxdUu/AXRdN80ARRN00EScTmcOBw2JEkmU63y0vPPQ2CwAfXbmKzqYRCQQ7TaV5+&#10;8Tl29/apNxqUShXsNoVarUqtUsXjtOH3OPj0S0+yMDNJMZ/DMnQMbYB533as0+nS03XurK6TzeaG&#10;XW4OO6FA8H6uPjDcnVgWvX4Pt9tNr9slFo0gSRIDXUMbaEQiYRr1Bpqm0W53ME2LZrvL5Pjo/UBg&#10;lFg4TKvZIpmIY+gamUyW9FEGUxCpNZqIkkSz1WJ0JEkkHOT0yhKvffsdAn4fHrebfn/ArdurBAI+&#10;vF4PsUiE/YMDBtpg+O0kSPdTlV2CoQCHR5nhQ2GYpA6PcDmc5IslxsdGh+/RspidniKbL7CfOqBa&#10;rdPta3S6PUrlGqYFC/Nz3F3bYGZ6mng8RjqTRZEVut0ug4FGq93m66+/iWVZjCQTHBxmKFdqjI0m&#10;WJiZZi+VRlFkKpUqU+OjyLLIrbvrhEMB4uHw/aIwlUg4RLlSoVZvsDg3Tb1ex+2wMzs1TrNeR9cG&#10;GPpgaCMXCWHqGpZpEI2GcN8P9CqyjM2mfmfHJojCsLBLlLDbFIIBPy6HjbmZSeq1OqZhsLw4Q73Z&#10;xOfz0ul0OTjK4LDZsNttGKZFu93BEgRKxTLNRpNYfGiQIokioiAQ8HsJB/y4XS4kWWJtc3v4paLa&#10;KBbKw3VuWujaAEVRhIDHNTIffuDKtddeG/Zz/wnyAysE58PnpcBU8pxpmJ9rNlsh2W4XZFli0G4T&#10;joXpdLp0Wi2mpsbx+rzcurfGyokF8oUCg36PSCiIZeq02x0O0xn0wfDbvtOsI1k685NxnnjwNPGI&#10;n167iSIJuB0OfF4fDoeDoD+I3elEVhVGknHcbjdelwtFkomEgnRabRrVGoJlYZkmkiBgmiZulwPD&#10;0On1eui6jm5aCICmG9QbDSKR4exAr9uFoesEfF7ikQiHBwd02x08Lienlpdwu1xEwhH2Uod075tw&#10;zM/P0+32hu8vFOTUyhK6YRCJRkgfZQiHg0QjEVRVZWtnj2gsis3mpNHqMDIyhmqzIwoiqYMjNM1g&#10;/yDNxtY2jUYTl9PJYDCgXCrR7fVxu1z0BhrJZBzDtJAVhc3tPU6fOUkqnaVaqyOrynCnMNDo9fuY&#10;lknq8BC3y0mtVqfZbDE2Esfn9XCYzlCr17HbbfQHAxrNFt1uD5fdTrfXJ3WQptnq4PO40AYDuv0e&#10;1v3/W6nWkEQRl3PYSm6ZOvlcjomRGINeG4ddJujz4HLa0LQ+YOByObGpw4yA3+dFuH8UECWRga7R&#10;6XSQZAm73YZp6FimjtvlxKZKOO0qg16Xeq1Gt91hJBHFNDR8Pi/+gI/lpQX6fQ3DtBj0NbRuDywB&#10;XdMxjaHvoiyJKPKwHuEPvvotxsZGcDgdmKbJoNenki9h9PpY2rD82u620+527Nn9fdfy1PTvplKp&#10;P9FYwQ+sEMz/6rwoVD0z+UL52UA4HLIsS2g3moiKQq/fxzAtllcWsNsdvPP2FZZXTvD2Bx8yMTaC&#10;1+NCFgUctmEEOp8v0apWwTQYjYVYmE5y6sQMJxdnkbCwKTJuhx2H3YEiK6jqMDhmdzgwLQObzYYA&#10;uBxOVEkm6PehiMMbrQ90BBhu/SURURQxLWtokqrr9AcakiiiGwaqouBw2NEGA4T7GYV+bzD0Cuz3&#10;KRaLYIHH46HVbLO9l+LMmdN0uj2yuTy1Wn1oDjqSpFypoqoqkiRhs9mH5qi1Olev30YUBCRZQpRk&#10;JFlhafEEmWwen8+LIIocZXLMz88M3XkdjmGRTq/H6sYWlmHy6CMPkYjH2EulmJmZRtMNREkCUWB7&#10;74BQKIDf76fT6d3fqbS5fW+V+dkZvF4P+XweLKjVa8xOT5PJ5Ll26x79fp9QcFir32x12L8/O8Cy&#10;zKFxaauFhUUiGibo96Hr912bLYtqrY7HaUfT+uj9PpGAl6nxJH6vG0USkQRwOmy4nTZUVUGSBMDC&#10;63LictqRJRlZllFVFdM07pelOxGwsNlU7A77sCRZFJAlEUz9O0a0iqJQrzeoN5p0un3qrRaVagPj&#10;fqpRH+hgWZjwnUC2JIlomsagr9HpdhnoOq1OZyge3R4ORaVRqSHIIqamoQsW/f4AyzKjns/+8u8c&#10;fvPL1Y8+E38cfmCFQHGcUOxYF22qcino94crlaqg9YYRc8sy8Qf8zExPoZsWkXiEfn/A8ol5FEmk&#10;024Pm4l2dqmWa5jagG6/SyIS4KFzy5w6MUc45Mdlt2EZBjZFwW5TkUUJLAtREFAUFdVup9fvoSgK&#10;xv3tpaEN7cl0XccyTfr94UMt3j9/Ami6jmEYgECvN/x9URTwut2YhoEggGkYwzO200GvN8C0LERJ&#10;wvv/4+7PYzXb0vM+7LfW2vPe33SGOqeGW3ceutkT2W5RlCiJ1siYkSwrimzYMAzEiGzYFgQjARIl&#10;ARQHCQIkBhI4USA4ExLENmxKcoLImmW5Jdqk2BTJbnbfZo/33ro1nvGb9rz3WvnjXftUdcd/uIc/&#10;7uUGDqrq1Bm+b++13vW+z/s8zzuf0zSt/xmWqml5443XOb+QOvpnf+/PsF5vxBcgCjk6OuTx46fM&#10;5jPSJKXIxEi1KGa89/4DXnrpLl/5ra+xXC64ur7m4GDF7/3dP81/8tf+P6w3G77wUz9J3/X89O/6&#10;PK+/+jKPHz9hHEfOzi/oe5n98N77DwijmLOzS3729/wMv/KlX+fs/JLDoyN+6Ze/xHI5p+96wjDg&#10;/Q8+5PJ6TdO0fPXdb/HoyVPyPCeIApq2IwxDXn3lPqcnx+zLCgWkiQiz6qpmdI4ildFn282OLI6J&#10;AsP15RV3Tg7Fyt0O3D49IokCAg3KWeJIgNg4Cum6lv2+oior4jhEORi8P+E4WGqfrYWBwZiAxWxG&#10;nqU4Z7HOEQTyHMdhQOkArSXA122LBR4/ERFb1w/gYOh73AvndxAEAOyrmtAYojjmYr0RavVySdu0&#10;vPrSPT58/FS0JeNIsZoxDANGkXYffuvs+oMH/+j5T/zRr49tIPiDf+EvHFz95m/8s2+9+fY723J/&#10;+PjBI62jCNt1nNw55e6d2zx+ds7du3dYLhccHR/xyr27/PKvysANrSHSmiePHrOa5xwuZrz12j3+&#10;qc9+kuPDFUNbo9xIFASyIJQGB9Y62djaoLWi7Vu00fRdj1aatm0IdOBT/xGtpaWojQYF4zjSD8Ia&#10;NYFhtytJE9ELpEnMfl+SJAld25GmCaEJWW/kZE7iSDTudc1iMWexWjA6CRpvvvkmn3j7Lb74j36Z&#10;2Szn7/0X/yXf+e77XF2tee/Bh5T7krzIGIae46MjtNZcX6+xzvIv/vP/XR4/eYrRBq01i/mCN994&#10;jbZr+dVf+w2urtf8/p/9PUL8+bXfYDmfY62lH0YefPiQB48eU9UVj5+e8Xf+839IYAz3X7qH0or7&#10;L93FjZbjw0MUigcPH9G2HbvtnnfefB1lNNt9yfnlWt5jknBxec3lekPTtOzLin1Vsa/EFm5e5Bwe&#10;LDhYzDk6WNJ3HV3T4Jxkc1kccnK0osgShq4FK+SgOAzBWnbbHddX13RdRxQGzPJMBrV4T0itFNYh&#10;GzSJ0SiCQDa7tRZnHc6f7NbK7jZB4L0JKybFaxCEAlI2LXaQoS1KKVCKMAxAKbpGRHF9P9BWNfPV&#10;gtViztn5FXkc8+TpU6y1mDDgzbdewwF1WdE1TffOP/en/pMfZyvxYxsIPvvKvZ87f/Dwzy5Wq1sj&#10;KvvwW+9p47nfn/70Jyjrmg8ePKKYzXhydkFd1/zWu+9ih55bRwe8+vJLnD17yofvP+DWwZzbx0te&#10;vX+b1+/fJTQKg+P01jGhVgRTG8gviiAI0UozWotzo0wMck5GpY2WOI5w1hIFIYGRh+67caKv96zD&#10;JEnYbrekScx8PsN6+7P5fEbbtNJlqGuyNGW+mExKHVmWcuvWMcNgxctwNuNb3/oOH3z4IW+8/hoP&#10;PnzIarUURl0/cOf2KR98+JChH/ivvvQbvHT3DtebLcfHhyxmc7767tdZb9YcHq7o+o7L6yv+i3/0&#10;X/Kn/sQf59WX7/MPf+mXCYzm1VfuA5BlKZeXlyRxwu07pxwdHvL2W2+yWIgdWxTHOByXl1e8/cYb&#10;AoJWFXVT40bL3TsnDMPAerdDoXjnnbdIk5jvfPCQp2cXFEVOlia8/+Ahb73xKmkipZdyjigIiIOA&#10;cRyo9yVu7OmamlsHc45XM9LI8Mq9OyhnWRQZSRRgcNhhoG0badkOPXmWcLRaEhiDc44gCDw4KnyB&#10;MAwxWhEGgYxMGwYxdvWTlew4YoKANImJ45ggDDm/uGC0jigWc1lrRy4vpEOjtEb7jNJpcVd244gx&#10;AU1do6OQ09snLOZzHj56TF3VtF3POAyYJObe/dv0Q89uvyPQpm0fu7++efadH9vglI9lIPj8v/sH&#10;jlYfxv/ifr//Qxf7Orx9ehK99933NdayOj7i3t3bfOXdb6CDkDAMePCdBww4nn74iLfffJW333iV&#10;9997j698+auMTcPLp4e88+arvPXqyxwuZ2AHQq1ZzQuctbI4RovygcCYwNOEe0avIlQo8lRS2DxN&#10;0Fr7zoWWzoEvDxwOa4WGHEXChx+GgeVywdjLUM9ZntP34kq0XMwldQ4MQSADQYMwkiwjMBTFjCfP&#10;nnFy6xZHh4f8v/6jv8LJyTHjMHD39m3efOM1HBbnX8OrL9/j4uqKcRx56d4drq6vOTpaEccRXdcx&#10;9D1379xmt91RFDlxFNM0DcvFXAZ8bNa8+fprBIHhvQcP+Na33+O7HwjZ58tfeZfbt0957/0P0Sje&#10;fvN1Tk9OeOneHX77G99i5x2K3nz9VT776Z/g2dkFVdvgHBgTcPf2CXEccnm9xijF6ckxT5+egbXY&#10;YWDoe45WC956/T63Dg9w40CgLAeznPt3bhGHAW6Qr+maitvHhwx9ix16wJGniQQHb22Gs0RhiB0G&#10;ojAkMIau6SQQBKL5iOKYYRBTEROEEgisBZTXlFh5NqEEEW0085lY1m+3e7a7ktFan0FqnPOSASWt&#10;4ixNaJuWJM84Pj4gSxMePnpK3/UsFjMBLeMApxVN3zH0A/M8Ndeb9W81V2df/f698cNeH8tA0D85&#10;+fzrd45/bzuOKxWnvbVufn691rbrOD69Rd/1nD85Y7ZacHm95o23XufD77zPT33hs3zuk+9wfnZG&#10;XZa8/933ePPeKZ96+zU+/c6bHK8W4EYMDo2MBNNKMY6DUJaVnAhay2IYBtEFBH7RJHEklF7PSY+j&#10;COW7BUopoii6STFREBgDzvLs7IyD1QqjFWmSEAQG5yxFkbM6EGbidl9KObBYobSMao+imCRLydKM&#10;h48eoZXiT/zCz3P3jkwOStOE7W7Pt7/7PsqBAt5+63Wur9ccHa44WC1J4pjDw5W8n3Hg2fkZZ+fn&#10;OOf49E+8Q9M09H3PwcGSuq748MNH/Fe/8iW++94HjKOlrhuyNGMxm3F6eot/9Mu/xmc//Qm6ruWX&#10;fvnXePjoEQ8fPqIsS/7wz/0+7t29w5MnT/jau9/gV3/9K+RFzsHBEmcd2/0OrRSHB8JO/Ma3vsvt&#10;kyOSOCQKAoo85fbJEat5wdD3bDdrXrlzzGsvnRJoRRwaZllMkSW4YSAJQ5q6QinZcItZThrH2HFk&#10;6HtGazk5PiIwhlmRk6cySCYMAuZFjgkCrHUEvnRw1orblNZEoUErcNZ6cFGxWMxxQJamDN1A27VE&#10;QegHtjqMNlglJYJSGoXCWcEaxtHitMLheProKVmasJzP2OxL4ixhW0ppNPQ9WZKEg+Xd/dPH//DH&#10;ZW/2sQwE8cGtuy8fH/xc03az1995x/3Wu+8epkms66Ylz1KuN1t6K551Qz/QDT2vvfYyWRpz62AJ&#10;Y883vvkt/vDPfoHX7hzz9mv3uXV0QFXtZbpxHDLLM+qqls3qUf/QhBhfLzoHDlA4wkhKhSxJGbqe&#10;IDDY0foAIYFAa00Uxb5DMPjgAGEQ8uDBh9w6OiL28w1kbJlivlhycXHFfDFnvd5SViVBEHBwcMiz&#10;swuenV/wrW+/J/yFoqAocr75re/w7e+8xz/+1X8CSgw93nz9FSEiWcvf/Ltf5FOfeIs0SUjimJPj&#10;Q64urwTF7nqiMGSxmPHt776H8kEwz1NWiyVtK23KNI753Gc/xRc+/5MURUEQBmy3W77xre/wqh/h&#10;Pp8V/K6f/CzXV1c0bcMsS6mrmqurS2bFjA8fPmK93jCfFRyslgLkhSHX6zUXV2vunhzz+c98kmfP&#10;zgTLGAZevnvCy3duk8ZyEs/SiMN5zr3bx5w9fcasSHnpzinLWS42cNWeWZ6SRBGpL9f2uy1lKarQ&#10;W4cHKBR92xGGAVpBVcmwmDAI6L34KMsygiCgrmsJ9FGIMQHj0LOYF7RtS9O0ZFnKdrcjDEOcgzSO&#10;MdpQ1w11K1gSKJwPBmhNkcTEaULbtgRxSJ7K+n3j5Zc4WC14dn7BfFFQNQ0mMPRtR6C0joL43Z/+&#10;a9Xf//a3/9aPRab8sQwEL/+e1za7i+4lrd3ndRQtnzx9Vlhr9YggvkmS0LYdwzAwWy5I04TX7t/j&#10;rVdfZre9JokCIgMnqwXvvHafIg7BiV1YnvrN6kd7hWGA0drXeEIEUT67k68bMMYQhaFMFLYOayUI&#10;OGsBxziODMMoegTw7LWRfVkyn82IwhAU3D494emzM4ZBzGn6vqfretI0I45jhtGC0mw2W5mRmKZE&#10;oV/g2x0PHz0hz1OOj49kStBPfBKF5avvfh03Wm7dOuJgUXhMouD8/II8S4lCQdTtOFBXNZ/51Ce5&#10;uLjg/t071FXNy/df4rOf+iRt3fCd777HH/q5389XvvI1cNLS+r0/89No4PFj8Q28vLji67/9TZqq&#10;IokiiiyhKiuePHnK4WqBs5bXXr7H0cGSo8MDzi7OwVl25Z4sidEKPx7+IU3dsJzl3L99ggFWixlN&#10;XVOkCbM8JVSWNJQR713ToHFkacTY9xwsF2RZQrnbcXl5Rde0ZGkiAq4kFpzBB/vABPJstcaOkrGl&#10;aQL+eTorJYAJQl8uDmht5Pl7VmjX9wRhiLMOcARak2UZszzj/QeP+Gf/mT/Cu9/6rnQB5jPiKMQo&#10;xTCODMDBasF6u6Pdl+LqXIoOphsGkiJldJahaSn3lbJOvRf/cfv3Hv/9H495yccyEFx+48Puj/xr&#10;f+Hswdd/83PLw+X99XZXVHWjms0WOwrKOgwDJjDcOj7kzdde5v6dU8pyz9MnT7BjxyJLOFzkvHn/&#10;DlksJ7ode+wooJBS0i+W4SHfJwV3MDoZKjIMg2AESmFHqcXNFPE9mUj5ksIYI/12wBhNHErNOcsz&#10;GcPdtlhrmRVznII8L6S215qul7o0ywuyPCOMYkDzU5/7LFfX15RVzeil0Jvra3bbHftyT9005GnC&#10;7dNbtE1DmiZcXlwSRYHw+NOU1WLB4cGKd7/+27zy0l1mRc7hSlyWV8sFf+Nv/m008Mbrr2GU4pd/&#10;+VdZX1/z4MGHfPDhIx4/fsR3vvseu/2eLI5Jk4hZlrAoctFl7EtWi4JPvPUG2+2WJApZLRdcXl35&#10;tl2HHUfOn13Qdx1JFKCc4733H5BEIWkcMnQt9++JHuSzn3qHQCuaak+RhBRZwhuvvYIdOo6PDqiq&#10;GuxAWe5JQvF4NF5DEMfxTYcgCkNCYzA6QCtp74YmwBgBCY0RkFgpJUHC/+nwqb1yKBxaaVACAILD&#10;OikDQk9zX19vuH3rFtebDXfvnoLSRHHErqzYXq7p2g5tNAOOal/hfHmpFWx9Z8dp6TjYfsD1I25w&#10;50fpH/zbj77yD34sgOHHMhAADD/7nd3lb2cmioJP1G1zAlZ340hW5NLWKysAfvIzP8HRwQo7DnR1&#10;xaJImKcxb71+n+PVjGWWoLBYOwgV1beEnBN0f/SbW02wP8iDce4G+AkDyRpw0lqaFppSijiKCMOQ&#10;0DvwCLYw3PxM5xxHx8eU+4rtdkcYildC2/XESYxzirrtqNuOfVmx3u4IgpD5YimjuB89Zr/b8xPv&#10;vMU7b79JHEWkfvRZUzc8ffKEtm341V/7DYos4eWX7vL6q/f56le/zrOnT9lutmBHDpdLEeFkGf/o&#10;l/5L3v/gAV//7W+QxDFvvPYKv/4bX+HRo8fstzuOjw7J05R+6Hnl/j3sMFDXNU1ZslmvYRw4PT7k&#10;3p0TqnLP8eESZ0eOj5YoZ8nSmCQKxFX4+orlvOBwucAOAlaOfQ92pCorjlZzijRmMSs4PT4gMpp7&#10;nmb99MlTyv2WQCvunN4iSSQVL7KUWZGTpoIHGKOJ40jwF+O5IFrckPJUSEPWWi8VD4ljwXJkHUzP&#10;3gd3+SwoBDw2AgIqLf/nAK0VUSA/5+ToiLbtODk54j/9G3+PKI45OlyhA8NmI/Tkpmmx40i33wtv&#10;JU9xg2Nf7unbHrDowJBmKQoYhxE9uLY4OPnrz77xpac3C/NHuD62geD8i+fj8Tu/u2nazU/1XfuO&#10;ctbEUchilrPZbumbjnSW88pL99hst1xdXRFHhpPVknq/5d7pLeZZzNC24Gt2fJtHaY2zjrZvZbMr&#10;wQgm1Nc5WSDOOeGoR3KyKwWBNr7FKFhCFIbfs6heDCBTYMjTlL6XEsNaS+RdcMfR8uTZOUEY8cZr&#10;r3P/5ZeJE9810Ia6rnn15fvcOj5iVhQ8fPiIs7NzDldL7t455c7tE6qq5Cc++Q4//4d/juVyzjtv&#10;vs5777/HajHzzjrv89lPf5LD5YKmaTh7dsYbr7/K0cGKLE34q//vv8H5+QWf/5woBLVSvP/e+3zy&#10;7Td58OBD5vMZfdfRlHviKOTV+3d57ZW7zIsU7MjdkyM+9Ym3OFotWS1mGK14+vQpDx58yMXFBUkU&#10;0DQ1XdsSGEWWxmRxyGox5/7dk5sS4DOffAuNQ2FZX4t1+9A2rJYzTk+OydKE05Nj3v/gAbdPjij3&#10;ewITEIYhQSB/GmPQwGh9B8hI+08eh1C9A98ZkOcF1o7/f8FAKYVCNn4cRoIzjJI5KhDGplbCAVlv&#10;mM0Kjg7Ff/Ls4pp33n6dfhh49Pgpd05uUbcdhKKOVEAxn9M2NW3tcQWlCNKI+XwmoOUwYpxqP/PZ&#10;n/5rv/1rX3w47Ykf5frYBgKA1//Iq3URHX5+e3X1u/a7vXFWyDr79QaTxHz+c5+SkyGO/IKKSQJF&#10;ud1w5+SQeZYQKEdgtDxcLe3BMAxEQurkpNBaGGayoaX+Ux4jkGxATn/nHNrbchv/M0drGTz5RHlG&#10;YpIkxHFMGEYooG07TGBYLpdsd1u0CYjjBKU0aZYSJylpljGMI5tdhTGaxWJJluWiJPSqxqosuX1y&#10;xHyW88EHD3j46DGnx0cEWvPd736XIs948OBDXnnpLs5awjDg7uktnjx+wtnZOae3jrB2ZDmfc3l5&#10;ySfefos/+Qt/DKMc/+iX/jGntw759V//Mq+/ep+nT89QOL785a9ycuuQ5WJGEhpOjg7I0ohQK26f&#10;HoGzbNbXHB4sSeKIvmuZzXJ+z09/HqUc2JH19ZoPPnjA0LWsFgXHxwcoZxn6nqHriQLN/bu3wTl2&#10;my3r9YbVcs58lnH/pbusFnPyVLKAy8srjg4OqOsapZz3FRB0XwFKabSCMDCEniymXgjSIIY2zknm&#10;p7UEeDxgrI3xpYBIlqNQWKTCNehRSmjIziHdJmuZzWYUeU6Rpzx49JQkSzg6PiBNE77z3Q9BKW7f&#10;PqYeLUPbCWu0E4YqSl6HCgKyNMENFtsNqN6yOrj1V7/ztV97//v3xQ9zfawDwZNf+8bwqX/wX/zs&#10;xeNHv7epW5MmQgNuup7XXn2Jn/zsp5jNChaz3JOELEUac+/2MXeOD3HjwGoxIzBS37d9j7MOZQT8&#10;scjngyAgCF8MBFLjR2GAsg6thZQynfRBIIEBII5FYhxoQxiGUpcGAkyhIAojyrIUrGA+Z7vdk6Qp&#10;y8WSvMi5ut54UU9ElucsFkuSJGFfNZyfX9B3LbudWJe1bUuaxFxfX/P40WOODlecnZ/x7Nkzbp8c&#10;c319TZGl1HXNO2+9RRSFHK0OWCzmvPbyS1xcXtLUDTPvobhZr3ny5Cl3Tk95+aU7Mszj5Jjr6zW/&#10;/htf4eLiilmR8rnP/gT3bp+QJjELr+PQynHr6IDlfEZRZKRxzG67QWnYbbcMfcejh4+4vLwS3oVy&#10;ZGnKajnj9sktqn3J1dU1x4dLjg8lO7l3+5Sq3HHr6IA0jlguFmilaNqGw4MDttsdhwcrIXNFEmS1&#10;Esm5YD8y2TgMRVMgswulxtc+OxMqsK/2J9AX2fRaK8IgRL/wfJWSdnA/CBHJ4W6wIZzjzukpfdeL&#10;dmE+Y7vb8+53vsvh4YqjgwO22wproR8H2q5jbFtcP4BTpFHEaAVoVgp6T1kf2x7b9abpzF+5evLt&#10;b0374Ue5PtaBgHffNfHZsz+5X6+/YO2oZ0VOmsTMiox33nqd5XwuVlPX1+z3O+LAcLgoeOu1lxmH&#10;jqFtWBQ51nlxyDiAkpPcOejHUbwDQiObW6ub+lCGZ0Q43x+eThVtpDTQWn6OLLiIKIwIggCcEwDS&#10;SuBQWujH/QttqeViLos2TTk8PCTPC9pOFkoUJ5ggxDrI0kR4DsNAkRfEUchuv+f66lpktocH4rd3&#10;9w7zWcHdO6dUdc2d0xOsHdBo7t65TVWW2HEU/YODs/MzTo6POTk+5s5t+f+r6zVvvv4ql5eXfPKd&#10;t/n85z7Dz/z0P0XTNmAHcFZ8E995k5fv3cbZkSePn3BxfkYShWw2a7QWivDF+YV3ELpk7AdunxyR&#10;ZynLxYwiyzg6EMbfrcMVr7xyn9dfeZnD1YrD1YKiyHnl/kvMixmLWcEwDgRByMFqxXa7ZbmYsduV&#10;tG1L13Xi8YAwB+MoFFao9sBgIB4R2p/gznMEtAlk3NvQo7RhtKMcEFrdHAbCH3AMg8UhGYJDKOTj&#10;KCrGKIzE0civiYODAw4Ol5xdXPH46RmbfclPffrTNH3H5fVGMIDAMPQDsXdGVsDgy9ZxGBi7EY3C&#10;WHS77/5huXv66/Cjcwk+1oHg3ifnyfr9q3956LqfGLtBjUidtloteeO1V6Td0rds1tesioxX7p6w&#10;yBIOFgXb9RUnx4c4O+Ks9W09GSkehCGjHem6ztf7higQFBfAKEUQCskFh+8PAwqpS4OAwAiHoG1a&#10;tM8GplJhHEf5XCQtx8V8QVk1OGCxXBJlKftdSRRF7KuKOE5AKbQOiOOYsqq5uryi6wVhv7q8IggM&#10;Q99R7vccHR5wenILlGI2K5jPCkwQsNntZM5hkZPnuR9SOnL7RHwX7945ZbmYcXrrFqcnt/jmN7/F&#10;V7/6Lm+/8SphYHj29BmvvXyfzWZD29TUVUUcGpqmZlZk5GnC44ePubq6pMhS5kVOkWc8e/aMy8sr&#10;To6PeHomA0w/++lP8sm3X+et119htSi4uryk7zr6Tlh8XdtweuuYKAwpspQ0S3n0+DHz+RxnLUWR&#10;0XSi3MvzTNJ3X7/HsXgeHK6WN/ZvURgSRZEEYr/BjNG+rJNT3VqL9t0cax1d34vQyIqVGx7XkZ8h&#10;RKK2k65REIZYZ2Vuxii08zSN2Wx2vPTSXS7XG9q+Jy9y5vOC9z98RFHkHB0e03n15ifeeYPlfM75&#10;5TVxGDE6B0oxOiGz4SzKOcJAjFGrenv2M1/Y/I0PPvjij6w5+FgHgtd/4V+9dfXub/5LYRi8No4j&#10;fdtRHIjd1r4qqeuSUMHdkyV3jhbMk5DjRUGeRCzyjLqWqcTS7ZeFYa2TxWiFfpqlCU1V0XUtSRwT&#10;BSHDMIJ1N+5DOE8OCkOSOBY1oRcpLeYLAZO6DmMC4iRFOfEfyNIEHIRhJMafChnVFYYUByscUhJI&#10;wqlo25aLi0t22y2R0QJ0jdJdUAqiOOLg4ECmEkeiPpzNF0RxTBQn5J4tZ4wRnnyaAoqqquQO+PKm&#10;a2rqsuT01iFu6MEO5GnMaj4DN4oS02jGvuPk+IDD5Zw0jjiYyymdpykPH4ruwTnLfFZwfHRAFAXM&#10;5wVGK8qypKkrnjx6TN82jMNAU9ckUUBRSFYQe9NXpZCMKU6YzXKCMKDtelCO1WJOYAxxEnP79ASF&#10;omlalosZ682GohCvyHEccd6bse9anJV02zmwAEo6CdPJrhSEkQR17dmg4ziKulH5liLKHySOMBR2&#10;YpzE9H1P3dQ0fU8/jPR2RAcBOhSlYds0GK2IoxinQyyKqm54/OQZRZ5RN40McE1iyqaRg6ofSGcz&#10;+qYFJd6VwWz2D77xpv67vPuu1DI/wvWxDgR2bP5p1bX/qtKqIAhQxtA2Lc/OLuiHnuPDBYGyzJOI&#10;eRozTyKSKCAJDdq3jIDnU4SsB43sKFRSpfyisaJX94KTcRRVYhx7+ug4Cgilxd4qMAajJI0cBlko&#10;U1tRG0PTtDRNg7WONE3ph1EAp2EkSWKyxRylxX138g8MTEDkkW+clT51IFkFPMcntNaYQLwBpg6I&#10;0hplxH8g8CdjGMfESSyEGW/BniTxzSaPAjEEvX1yTDrpEIaOLE1ZLhcUuYwlW85nbDdr8jSla1tp&#10;I7Yts6JgPptRVtUN6m6tpW0akRMPgwSE3R6lIYpC4jgUyXcSo/z057fffJO6qamqmjAIcKgbrcSd&#10;O3eYFTlBKBOUozRFI+8lLwqh9HrPAjuOQgxT0t4L/fdMAjBjApwv27gBFSXDkDAsYDASM26wAJQB&#10;5csGoyWgtS2DFcWhDgxxmoACkDVR1TX73R6c4jsfPuGf+vxP0TYNn/3UJ6iqmq9/7RskRc5mt8f2&#10;AyaKwNPaXdeRz2Z0Xets3f3H/5Nf+GO/+sUfw8yDj20g+F1/8efnZ1968ufHof99fdNJpDYGHKRZ&#10;yv17J9w6WFIkEYeLGUfLOfMiI42F5CGkIakLp82qlEL5B6z85nPWkiQJWZoKmcQ5QmOIY7Em77tO&#10;FjpOughh6MFCLcxDDxQZY4jiCB1FaO9JYIx0I5zfiPI1MSaJUSjqqiaKIpmOYx1JEot+QesbSfLU&#10;v5agJvWulDOCSaRJShyJOm7CLvyqZBwtOPlTXrtMTPIF8w0glsQJWZYJRdoHsySVib7bzZaHj5+Q&#10;JgmXl5dcXl1zdbVmNitYb7eyKYaBvh+om4btds9+v2cc5T13bQvOUsxy5vMZURST5bK5N9sdy+WC&#10;w8NDDg+PmM0KkjhmVuRoI7iMUppx7BkGCc7WjvTdgAbquma5nAshzMnzmd639em2dQ4TCG9A6ntp&#10;FzJhPh7rmZ69dUhgn+6P0jelpbUjXd/RtI10ibRYvYGUhPjDACcBO00z/t4X/zF113BxdUWeZ7zx&#10;2qv8if/2zxNHEU/OzumHkTASpiTjiFOKNI5pu/69yCz+0t/667/4wG+JH+n62AaCgzf/1PHw+Nv/&#10;o+Vyfqvue9zowDqCNOGTb7/O0WrJBx8+4FNvvsqyyFjmGWkUEQXSEVBOgB1jjGeCKV8zihhEa01g&#10;DGEQUuQZURiAtxWLYqEhj8Nz/oH27MHAk4umhdN2nWepGUwUYaJIEGgPJFZVLSfxbEYQhuK4M3o2&#10;ohYG20Q4udnITk7QKE0Yuh7rxhufhKlnHkbSnTC+Q6E96WXa3ONoGUfJdJRvhTnnPG9ehEbgqGvh&#10;uCdxjNKBkKyGEaUUYSQmp0WWcXx0JPbpaUqepcxmM4zWotAcR6yvq0efPSVJQp6mRIGh6weyLGU2&#10;m2MCw2I+F0ffsqQocg4PDlBA3bTiq5AXRGFEFMUEYUCaJIRhRDwr5B77Tdy0NcV8jnZIje/l5Na/&#10;HoWw9bSWbTAMA6O1NzyCru8xXqY83TdpC47yfYEIkQYrTsfDILiSmLhKCeGEfYC1PmNTEmwjY0iS&#10;lDRL+KVf+XU+fP8BvR2xzrLe7inrmj/8B/8Au/2etuup9yXgiKMQ13fDqPV//Lmf+fP/wQfv/o2O&#10;H8P1sQ0Er/y3/uRh/Y2v/Jtt38+6tpfUN4lYzufcPT0mSyLK3Y5PvfkasYFQQ6AdgTYYvxj6SSno&#10;fI/ZbzJ3s7knnoDGeR8BbQyJB53qWtyFlPItKH/ySxosdWnb9hijcUp4B8ponJXNpLU4FCVJgkkT&#10;FNDUNU3Xo7ViHKUNhnV+c0doFF3X0veC1AtLUU6YIAikOxGKD4I2RvAOJ8tRglvgW2jyEWjBC7TW&#10;dG1HWVaSunuh1Hw+p+t6dvuSqq5lZXuNRVlWbLdbjo4OaZqW0HdIsjSlblqyXLKIicwTxRF5Xoi/&#10;43xGURR+cKm4OBnv3DMrCtIkpWla5vOFdGcc3L59KgpOIzMEj48OMcYQp94pOQyFDNZ3N6h+FEYM&#10;Xr47ne4CFEr2JWWRbHZB+6UEA8EljDFyLxCREL6tqJQYklgnOoTBSjZhrWQbcmTALC/k+fgyYxwt&#10;drRoYBhHVgcHvPzSHR48fsqT83PKquFqveEnP/cZnp5d8Mr9+4SBYbvbUdc1aRzSt92DcHX4v/z6&#10;P/i//Vhah3ycA0F86/CN5snDP7/d7rUyhtXh6oZmOvY9iyLnndfuc7AoMDgio4lDQ+prYKFuS8ge&#10;R7EOUz4IjFOpAERhiHJSRyuHUHgTadvJKW2kXsTrCSb2oQ8ESinhEngqqg58LdrLBg6CQL5XKawd&#10;fe2ssQ7KSqy6lFYSLPxCBzmaXsxGAiOdiWDqWHh/xJvPecGMDgxKG7QykhqPgoZL0GpvbLq0kaDR&#10;94PvYytMENIPI7v9nvVGzEefPj0n9gKhcRSsYxgsZVWSZzlJnOBb6oKkJ6l4P4aSjh8erOiHgcFv&#10;oul+hUEo99HB3Tu3mc3nxKsVcRSRr5a4fpB7FQju0dQ1bhhhHNhsdozjKIE8lHJBMiyDc+PNiY3v&#10;FrwoD1dK2KBK+3vjRUHOSfDAd36mQCD4jKylKchMf5+eb+fLQ639KDxtfHCznF1cYALNz/7MF3jt&#10;lfuUTcs3v/0Bq9WKT3/qJ4jCiNVygbMjT588QztLkGX/p7N3f+v//uJ++FGvj20gyBbFn0kV/wxh&#10;yMnJMQcHoq0PjMFhyeOI06MVyzwmDTWzRNiFkQfyQGG0pvU1rPXMs2kTayX/H02EEgRgCoPAo8W+&#10;Y6OkPlfO3aDJKESAZC1aeTwh8JvTtxGxI+CI4lAyEiVA1rR4tBZzSztaAfACUbU5n5UEYYgJDOaG&#10;0mwwRqO14ASCURiCNBXEWmvwJyI+VR1HkdlOKa31BBphPiYYY9juRPqc5zlRnND3A7vt1htpOpIk&#10;wSlxAJ7P52RpBkpxfHREkgp5SazZlPgn+DTeGGH15Xkiun4nKbS8F6HoZlkOKG6dntJUFfVmy8X5&#10;BcvjI0K/qaIwxCQJ2jkJ7kYzdjJIJssy3DjcALXGaLphpKnFRk4pYXUmcUwUiZfE4IO3UsZ3DxT9&#10;IN6DQioTibm1widxzuHwnQSclxhr314UDEbo09LCnExqszjG2pE4iWnbhpPTU9774EMePbvg1Vdf&#10;5vxqw7PzS3BinoqznJ+doa3t1f3X/tz2u986+/498aNcH9tA8Prbb/+bRZ5+5mq9oZgVVE3L9UaG&#10;Wrz5yn1Oj1ZEBvI4JDaaIk1IQoNyMoB0GIU/MIw9g3cfUkrdsMyMZ6HhJ+VOdbYdRmGADYNQP7Wg&#10;4fg60ng+Ow6sk150FEZo45H7ILohpOCElai1RscCArpRAozU+ILwJ1kGWlNXpTjWKE0QiL+eDgS8&#10;U1r7ZFSuF7sFWDnR8OCanE5TwJj890ZCv+Fn8zlplhGEIcvlktFaqkqclMJQFHxSo4dUVc352TlK&#10;S8ADuLq+5vjoiPPzC5IkRWtNmqTMioIiL8jSjCzNKIqcthWnY4FpHVEUSUckjJgvZozDSBpH7MqS&#10;1fExWZIQ5jl9WRHFEft9RZyKEcn0ntuqYRxHgkCz2+19Vwe/iQe6rhOcIo65Xq/JMvFKbNuWqq6f&#10;g4TIph5GEYlNgWCYzGf9IeB818ZJagAeD+m6jizNGIaBJE0IAvHHUIDRYkOntMLi2Oy2fPpTn6Lr&#10;R3772++z2ZeUVUPVNHSdAIVNVZIl0XniPv2/fvbBP25eeNw/8vWxDAQnr/2RWz//Rz73F37jq+8e&#10;O6W5vlpTdy3HRwecHB1y7+SYk+MVaRiQRyFzHwTsMDAOI0aBRtMPz01E8izzD19SwKZtpWXnfQiV&#10;c5KGGiOdBZ+yGyMahUlzoF8AhlCKvh+I45AgjsFBW+5pyhITGII0oS5LwigCwHliiQlDsE5kw3mO&#10;9gw4oxTaGMJQ2mh9L1hC57UK2uMJ4zCCllLDBCE6DNCBuCUpz5dX3kKt70RYJRyHmDBJMFGIjmLC&#10;OKKrW+mve6FV6iczh2FI07SsVmJdXhQ5aSKj0g9WK6I44uTk5EZAlRcz39bLyWYzOc3jiHEciCMh&#10;Zg2+xbfd7Tg9Pebcn4hhGLBYLMA6TBTJfY8iEd9oTdc0hHHEfrujqWT4yuJgCTguLy7I05QwDLGj&#10;WM+fXVxysFqx25coX5I5HymNMWRJijaG7W7vsQPrg5wWzwnPIG3bBpRkVoF/Rm3X+ZIkvCk1jHc3&#10;ctYRhQIcO+vQBpq2xoQhcZxweb2hajpGFFGSsFgsWczFf+HBgw+pq4pPf/LNzeOnV3/5/OG7PxYf&#10;gun6WAaC9P7sXzTO/guPnp6F3TCQFzlvvPYyd2+fiuDDDizyjEUhASAyECixH5NoLC00Af+em4tM&#10;kV4e/kgcRQL0ebzAeJdbQcymWtC/KL9RFJIJ4M9n5+3P5TcKpTgMQ7RHpne7PWmWYWIhBWFHOYm0&#10;JghDOSnHkd77FURRTJilBEmCCadWlMJE8Q3+YLTGhCEmDCUT8SAodpQc3L9e7Iiz0kcXDEHanjgx&#10;1nTDyGDFkxHf6QijmCzLyPOMWVFIGeHbq2km058nfMGYQDoedmRW5AK2OcE3qkpINWPf03UdcRwT&#10;e6Zlked03jVImIM5QSDO0FgIohhQ9E0jpY5z4kHh7dDtMBBoTV2WtG1HliaMw0Bc5DSlMA3btiMI&#10;NL1nj4ahYBK9x0Mc0LStDDjxGYLQjj3eYAxOyY10SGYnQeX534dBOgpYyRSm0k+AzJHRtx2HcWB0&#10;ijCKSLICHYQ07UBZ1ZxfXhFHEW3bst1suby4TMzrd//js69++ZlfeT+W62MXCN74c2/Eu3fHf3vo&#10;h8/t60YdHC4pZgUnt444OT5iMS84WMwo0hhlexZ5SqgdylnZZFoQduukzjOB8T39yUJMNpK1Vtxz&#10;fVtNQDvvM+cBOpRYkss1kXq8FNVvfK01wyhKupv0MjBgHX3fMYwDUeTtzybRi3oOYq6vt1InJglJ&#10;URDNCkyaYMeBoaxQ3udOewzC+ZRVGYP4ZUy8gYko5YkwHmwcfFZhglB0Fh44nIKiUmKyKhx9CQaB&#10;Ed3FtKHQmjiKCCIZGaa8yjIIA6IoJi9yitUBSZp6DEe6N/HkitTUwhEocrq65mC54PziXLI0pTx4&#10;Jx4PcZI8x1m8uMdZK2CsUgRxBN5BaL8vCUORGltrSZYLtpeXLFdLnjx+IqzSQQa4RpGoPYfROw75&#10;jkAURrKZvZX9MEj3IQgDnIPRCugrh4swRrUvUcYbbEE4HQIM+/LBS9vn8znDaNntK642O/ZVQ9sP&#10;aC1YjTHSutWIP+TF+bl5/d7pu+997Wu/+j0b40e8PAT98bmab73xmSgOPr0tSxWnCdebHcYYjo4O&#10;mc8L+r5jt99jjOL46JA48oIgL4yREWRy6jtk02m/qM0kGPI1Nz4IgEypsZ6PLt/mA8TUkro59SUT&#10;UB5TSNPkZrSW1Odyujrft14uxaizKSuaSrI9pTV2HNhtdyznBVmRo4xhbFv63Y5+X4rYKU1wzspM&#10;xq5h7FoZz+UEVBzb7kZLgX+tKHHvtaNM6pHaecITBFA0QUgUJ4JNAEobojghzXKiWFp5Xdv5CT0i&#10;vdWBp+N67sJEdOrHQe7V0OPGUWYV7CtReo6WKJG0HRQ6jDhYrRjtSBAIpyIIAtbrNRcXFzcWYmPb&#10;0ux29G1LXdUSZEfPBo0lADlPCY4CGWoq0mAvKzeGtusE0PWeklPrz71Q60c+vb9ZK/6avsZZJ2xU&#10;a6UzYieykc8QUWgTSIbkAd3QD7MRApmY0GqtWa2WrBZztJYWcrXf07YNq/mMx0+eUtXiLqVMwFd+&#10;7df+tduf/8PiLf9juj52GUF8fPCHkn74lwdHmBcFcRpzeXXN2cUFyjlOT4545d4dsijg+vKMw0Uh&#10;vHJn0b6XL5e6sfnuhoHY1+nKA4bjOMrp9Rz/8RtfqKTTKTvaEetPhZsVwPNSIU7kFAwCYRzqQFpT&#10;KEWgNcZP7Rn6DufEGOP5aQdN28mMxTRFKQTn8AYW8hJkfJrzXQ+QadDOOdq6IfA9cbzfglLS8Rj6&#10;gXHsidMU5Tew8twDbQJMFEodPlqv4BPijTFGAEpfAkVhSJzExHGI8WWIutHjW5YHS8IkRmmD8hsh&#10;DkOy+QyTxNiho2ta6qYmMgYdBFycnQnnvmqkVevLqTiOSfKcIBHOxW63l+eqfWvQWoIsZWwa2rpm&#10;GHr6fhDfxyQG5wgQfGHsJO2fyFp4CnTX9dJdQZB/FAyjFaGPN47Rfg11XS9pvSdzjdYyDBPDU1SE&#10;KOUPB2ExDl7E5Jxj9EzFJEkJ45jBQt30tP3A6ORAWC7nPHn6lNsntzhYLeSw67pit19f//S/9clf&#10;+eCLP54ZiB+rQPD5P/tnw/3DD3/BWPdHrdZKaKh7UJrDwxWHqyVRYIgiQ56EFElMGgYoN2Kcwxg5&#10;peUByAk5jAO997WXKC8Pv+/kNJKMwItRrFBxBSuQ0Wp9L203nGw2ptPCdw1kr8rPUJ7CLMFFcADn&#10;bcsCYwBH33UM/fOU/LvffZ95kZEsFphE0lcx7Rjo2obAO/resAa1b1Fqc9NqlGxAPc9GPHAFjiCO&#10;UFL3TLnMTYYDiiCKUErjxgE7SMtzuk8TbXbaGM4Tm0I/I0D5ezb2PbvtVnAHz1cIAwFv7Shio6qs&#10;0H6c2MX5OYfLJVUtGMByORdNhgf7ovkcgOuLC/GaiEWbYIcBE4X0ZUlTyzix/W5HGBiSNAHnMHGE&#10;iSOZUxmF1FUlPAO/xqx/D8YPO1FaMVqv+DOGYZzuAXRdi8X5roQEv8EDvkoZukFARDfZ200HjRZ8&#10;wTlLnhdYB9t9zW5fMTiIogT8JOr1Zsd6t0cDl9drNtsdZVWH7TD04+X9f3D1wW9v/Uv/ka6PVSC4&#10;9cd+/+3tb/7W/9w6ddfECU03sFgt0FqTZSmnRwfcPj3m1uGKUENd7inSCO1GAi1gn0Ld1L5BEGCt&#10;pR9HojAQ3bnfpHa0xJE4BGulpTzw/f7A8+2ttXR9Bx5M0vq5rBXfF1c+IDiflt74EPjMofepvICQ&#10;nvo7+FpeiRFGnmfgYKjqG4AsiGPCOJY+uRP5rOw8wQe0by/6CCY3UJIYsP4UNcLkQ9Id8GWSfI9Q&#10;tvXkxuw3i3uhrBh9MHAeXJ1adkEUYQJh60VxQhCF2NGS5RlBLL6BQZb5KmXE9j3Kt21lmrEIvoLA&#10;UJY7QAhWQntWGOtoypL9viJPY8mAhpFytyM0mqvzC8qquvFnOFgsGEeLljQNjAEF1WbjJzAJrwAv&#10;LAr9NCvnBAgcPOXbOUfXtf69Wpq2I/B4kvZEstGXHsYEon+IY0YrQ1xHD+QKUCxTqjabHf0guoS8&#10;KJjNF+gg4Op6wwcPHxNFIbeOjmiHnixN2JWVz17dqXnp3t+9fvcr791skB/h+lhhBO+8/VruHJ/s&#10;rRVwr+/FUWeW89rL97h9cgzjwNXlubTljJYpOZ6xZowG9bznq7WYRwT+hOcmvZegEYYTa1AWu7VW&#10;am4cOO9G40/EwDP7wtBz/UOxKwvjyP/d8wU8pjD9vGRqbXlLtDRNybIU5xz7fUmeZRKYvIIuCENM&#10;GODGgXq3o6sb8ANVwaP9nougXqjVpyzAeV09SqFC2RBTNqGNQYUhOgoF4VdILd40oITrYJKYII6J&#10;k4Q0TZjNZyJ79t6M8v6kVh7GETvIJGDnA42UUxK87GgxiZCMFssFSZqw2e4oZjM2vpuyOjj0zD7L&#10;0a1bZHnOer2mqiru3jllvV7T7PeU2zXn5+esLy54+uwp11eXooSsK4wxbNZryrLk4uyCdr2hWq95&#10;/8GHbDYbrq6uubq6Zrfb03ViYHuTvnvgtO1amlZ6+nXb0fqpUNMJr5V8SCEw3U85dLquo21aOq/h&#10;GPqeoR/pu16EZHEkB9E40DQN49CTxBGr5ZynZ+eEUYBRik+8+Sar5QJlDLvNbrb92ldfxUnv4ke9&#10;PlYZwfX17icjZ/97SZapnRdhHB6veOnOCQfzHKMcSaCIsETGcVBkkg34k07YdBIUtOcMyNoU38K2&#10;bcmzjK5tSVMZRCpCJIMxEHrmnrOS4gqC/tyolBtA0WcDWpOkGXFRYIycHKEftLHbbmVOgXc4CsJI&#10;+APKm1UGAXGSyCkbRRhPU8aXBQoIo0hGZnvMwMQxOopxw8jYdCggWq2kDHDOS5GFkWf7HjuRcIyR&#10;za/A9T1DXdPWFU1diaOv0eB5B24cGO3I6Kyw6JxgEqF3a8YHOeflwCYwmCTGKDnRtVI3gezpk8f0&#10;5Z781jHVes3V9TV5npFmORdX16LlH0aK+ZzFakXXiRaiyHOSOObq4pyhayiKnEePHtG1DUbB8dGK&#10;cl+SxOIgtTxYcnlxwX6/5+hwxeXlFR8+fMh+t6dre3BwsFqRJInIw50likL6QTKVcRy+R5MwqQuz&#10;LMNZSxzFQlaaiEhaef2KtAwDrwMJtAYrZZVGDiaHoxs6wSGimCiO/bj6iMVsTpblLBdLnjw7Z7Pb&#10;84f+wO/jb//Nv0++mDPYQX3yd3/5rzz593/0Yagfq0CgwvDfXSzmn0iylNForHIs5wWzPCMKDVkY&#10;sChSiiTCYLFDRxpFNyChgDZ+DqE/mbWXkQZBwDiICGkYxXXGWkcYeA27tzDT04fvLOipY3ADQkqK&#10;aCccAoWyAugNw+DFSS/OUJT6cvp5yv8eZaSvbx1iphqEngSEOCX5BWeiSN6bCTwQKYBbkCQEWUa/&#10;kRLSRBEoGMqKcrcTs5LlQlL+iT/g74kywkOIYuEmSGXkcGLY4EuIaeALPhvxB5OnWU8ZT9O0osf3&#10;gbfrWsARpBlZEhEXOWBptjvKqsSYkG7o6bqBIDTM50uyPCWIZY5koDXaKOwwUlUVcRQQGAlIRZ5R&#10;FJkfDCP8gaZpUM5RVTVFnqO14fGTJ9RNS55nPHz4hMETytIsuVkfXd9xcXnNrCgYBqEpS/ovGYID&#10;gkATxwJmjnb0k5GeS5flkqzx5g5N4jQ/Tdv6ATjy+QDroOlGmraj6Qa6buC9Dx9y5/Q2V9fXPHj0&#10;GBOFXF5dY4f+9OXPv/nvffCLX/qRFYgfq9IgDoJXem804ZzD9gOPHz8TXziliOKINE68bNiz9V7Y&#10;lM6JSvBms73w8eLDc748+P6//9ddUl5P9f/zj8EP7dRa2GiDn17UdR2gCD0dd2o/TpfSshGVMWAM&#10;URyiAknhJb2WDelGix1Gmu2W7XrD5npNeb2mXm8or9c02x39rsTECa7vqTcbhrpBRxGz1RIdhtiu&#10;Y+wHbNszNi22brFtjxu8GhNpCyotzL+pxBYatgRBHYa+BJGhrCaSzGbyP5gfrSAw8ruGgThJCJME&#10;pX0HpG3YPXtG6X0Tw8AQaM3d2yfcOj4i9FiHGwdQEPjxcuM4oJW0Mc/PL24wirppuby6wiES8CT2&#10;pcdiTtt1PH12dvNMH3z4mJdeusvpyTFJKs8jiiJmRcFyseDW8aFkNx4cnTa5GMTI1okiKYmmZz6V&#10;oRIonz9XmIDC5+Xh8+fuDw/rZ2kMojFxVjKTuqpZzmckScK73/g29+/dIUlitHML+5ufmX3PL/kh&#10;r49NRvD7/t2/9NL2y1/6HzT9UDTDAMjUl7FtuXvvhDdffZmj1ZIsiURurBxRIGpArRDnGn+aqxce&#10;hkR5oX72fU/oZ96FNx0DeYBT3Tc9upug8QIA+OLJKJ+3zBcLBs/RD8PQ/102TllV5LnYhwkByOMH&#10;IN0FD9Yp4/v/ONwgC6736rs4TYmimLTISYoZUZqIXFkLPmC98m1C/4euo6lruRdBKF/nrdcl9ZEg&#10;JC1FIQe5CTuZeBPTh89cnJWWmZQe5ua1KiXsvyjPfftTs766ZnN1Teql13bosV1HMZ/jvGPvZrsh&#10;CAKurq5ZLheCczjBZZTS9J1wEYZOXJvLsiTLMgmyXlF56/gIpTV911GWpci2vZr0+PiI+WxGXdcc&#10;HawIgoC2a9nt9jRt5zkfIhlWSjoB+HaesAYlSIImisS6rvW+C1qL4lErmZI1ganPM6YXujJKZixY&#10;a8HJvXdO0Q2WfrQ4pel956dqapI4Zl+WGE9ourq6Zr/54O/uHzz4jl+WP/T1sQkEu8fv/xuh1j/f&#10;DmPgcMSpoNEHhyveeeNVXrpzSpbEREahsCg7EmhFqJE61stQ9QueATeb2fPZe79h+76Xkdf+mnAC&#10;SYX9g5w27QsEI6HqSutMVosiTdKbQKC9bbo4GEFVN2R5LvtGwIrnf/pUXAdGNpnfjNPJ4Xwbr/N9&#10;cEm8HW60jL612LcieLLWgv+YApkdLWMns/qkbvUbHeUzJv8h785nKsI1mEoYmHgNHW4cbwKEs5Kx&#10;gMP4zKO8usb2HWmSkKUJSmva/Y5H779P2zbksxltXcvIsyTm8PSUPIkI8xzt2YK278E5yrJku9ky&#10;jANxJIq+PMuoaxmxnqYZxXzBbrPl1sktPnz4mMAE3HvpJW94In4LhweHjNaS5TlxnJD6zKEoZlgn&#10;E4XcRBn3h4bRBocExylkj6NgGSDKUWEQTmKuKRDIJY9R/m2dY3RTG9ZrEpRhGB3OiaBMoQiCkIdP&#10;nhLHMbdvn/D+g4coo9lutiTOXW6fPftbN7/gh7w+HoHgL/5Fnf3ml/9sGOifHBzKDtLmi5KIt157&#10;meUsx7kRxtFrCzQGS6AVgZYNYr7POEROOln4khGI/2AQiOYg9k5CSkkHQQBDSVOn71cTXqCFJRZN&#10;foDhNLdArMbdpGX322pq0TnvhiMtfZExy1kzbVf8hpv4DbJJbwBMrYlisSGTFF68BkwUESUpUZoQ&#10;JAlD07LZCgMzXiyJihzlYLvZ3ngOiHuw8CHklvmUeHyOC8CkQRjkwwePcRD2oPHCG/fCmDjbdwS+&#10;HAiikK6qubi8JI4iwjgiMYp8VmDiiL4qWa83aK1Jo4i6LImLAh0F2K6n3u9RzjEOMvgkjmPatsUY&#10;URJOngZ5JrZyz56dsTpYYUfL6a1jTBhweXnJ9XpDVdVoBZeXV8IPGASxl5aqE4MWP4FYeXxAexxI&#10;+U0st+X5s5qChdZaNvkL9+Hm0PGBwPkpSqPzpqhKgzY4JbwF5/0fitmMtutpupZ9WfHyvbs8enYm&#10;A1e1YlZkH54/+PAXn7+IH+76WASCP/pvHK8++LuP/pU4jN5I0oRuGHB2RIcBd0+PUDiMgiyOmGWx&#10;9IvHkTSUtov22gDJCkRKKhtRCt8pEHR9L5lB3wu/W2u6fpDNf3M2+gfpX1tgBPTRHhkOX5hxOI4W&#10;YwLyIvPiJgEGp3pSgoB32PWn9dTFxDmsE/dbSRDktU4xwo72pp048RbwJ43yvWptDGMtMt8sSwki&#10;3xv3p3da5D6Lkb55GAYiVPI1v1IKNwipRor6Edv1DK1kIW6aBIRDGw9oKrD9KJRurQlnBbbvqa7X&#10;aGe9glM21G6zZuw6xr6l2e6o2xZnHYeHK4wPqG4cUUHAUJacnZ3J+8aBgyJLsXYkz0UynSQJ42jJ&#10;0tSTgTTPnj4jSWJmiwVnz865Xq85WK3Eyt1KR+ZgtZJ29GjJslT0DL6V23atHAQ+yH3/CR96j0rt&#10;mY32hYDun6QEAY9LfU8gcNLStc55OrIcCsNovU5J5h1qYyirisvLK8I4oqwqFos5dVmRxuH+83/h&#10;j/2H3/zr/6S/eVE/xPWxAAu/9R9Gd23XH5tAc3iwZL5aYMKQeZHj7EgUyay8w8MlaZzQtQ1NUwvK&#10;7R/Eiw8Pv2emvfX9182J7y25ul4INP91H9PPnj4msHAcZbNneUaQF+jIg4NK5MOVd/edFsb0fc7K&#10;GDDnnZKUlowAJww25ynGbdtQN/XN5r85sf1GF/ykQ0chQ9+zWW+o9+J4ZCLZsGMtkna5D1Ie2GEU&#10;YK9p6csKHQbCLQgDIeJM90g/d/6VGldqeDuMDH1H13W4vqdfb2h3Jfv9nqqqqPZ7drs9Q98RhwFJ&#10;lqJQXF2vMUrJkBet2V9dsV9vhP4LDH3PdrtjvdlQ7UvquqZu2htH6KurK5qmYb/fsdnu2O72FHnG&#10;reMjcQPy3JPFfEaSxN6TQNHU9Q3Ap5TCOqEOl2XJbrfDeYAwMFO7+XkwUF6PEIXx98xMnDAjyQ6k&#10;da1fxFX8s3oRd/KNGa8NkQ/rBqqy5PjogMZTph98+JCyqnj1/ktUTYtBH37wy+71mwfzQ14fi4wg&#10;zuJ/2jXVvxynadL2A7uqZrGY8/abr5HHEQfzglmRgZV6NQ4D0ijEjSOhbzmFRvwC4jAWRiHQdyJ1&#10;TeKpwyBuMvoFH/tpg9+kh37jGyN2U6OvDa21NG1LXTe0bScnbiILpNpsUdYRxjIwE09YqptWFr5n&#10;4ZVVifVDUPXNRF5Fvd9zeXHFbFYQ5AU4J8YlWqMDqcGV1vRtR5Tn4CBIpBWGn16kvLdeW9V0PsU2&#10;3r+g67obB6W+bkQ4lMrkXdt1hEXO2LSYNCFIhcsfhKGInvoeE8WoUKY4Ka0J4pggErNXgLapMUaT&#10;pYloKXz9HYUhTx5+yLNnz6i8j0AQBFRVLa5ACnbbHbQtT56dcev4iP1+T5ZlXF1f+4E0IWmaoRAM&#10;KIpjrHXMitkNW3A2n3N5fiFfYwIurtaCBQ1CWa4aGUefpmKiUtW1uEPdENGkvSrEJuF92NFSty1Z&#10;mtK0jUik/RoZRwEP+154GhOaINeLJ4+68TIoa5FHo0XjoLSmblqskvJwsNJSjOKIvh9595vf4WA5&#10;p0iT8eri6h9fvffdd1/4wT/w9bEIBOFy+XOx5k+aMFS7umFsO9I846V7t+m7hjDQxIEhCgxxaAiN&#10;JtRi5KGcJQwCP2/ep9DCxAVgHHp/mj53GjK+RSS9fk8pnmpETyO9aSe9UCPqiWLsI791ksIqTxCy&#10;nmc/nQhVVWO9NFi4BSFZnmJi4cXbrhPzDW9KGsYRru/ZbXdil+acdAM88i8cd/EvmFIeHUXCUfKy&#10;5iiKiNIE5xz1fkcYxgydF95YsS2z40CYJITzAtt2qCi8eT1j19NVJcqBDgJx17UjdpCSQUaaW2wv&#10;bV4TBOC5EiYQM9X19TXb7ZamrthsNmglWYUYrWiKPLuRDjt/Ql9fX6OQ9zgvcvGSUDIuzgSBGM5o&#10;Qep77z48ZW2xt4SPvSXZhO47a5kVBZFng0aTvFkepuBEvuSbDgFREj4Xhk2sTBGVCU2963qRs3sC&#10;kvu+bHSq75Sfk2kCoSOHkSgnLeJwbZ1jtI5+HLlab2jajq4fePTsjN2+ZLWcE0Wh2lfNP7n84P1f&#10;+b5f8gNdH/nS4N6//afTSJtXkiTR1glopvym7NqOJIrEXNQK08/4WtaNwr5z1gpOMG3Om4k18qB4&#10;ITWfHtiL6ZucBs//bf1m6SaqqOc1DJ5MIoCegIRd295EfG30DdFlCgwKsQ8vyz3lfk/X1thhEIGP&#10;p09vt1vs0ItWsu8Z+x6NWF1hLbuLS4a6YmxblBHhjQ5D0AqTxIyNWG+pQCjDSoGOQ4IsJc0zlMcI&#10;+r7H2ZE4Edff7fk57dUVKEQLEARSzzcNQRDI+x1H0vmMMMsIopgwim/mCSpP4rq+uJT3MAoCb4wh&#10;TRPms4LVckEchhweHHJ0eCjB0krgBthsd8SRdG8yT7VO/DyJ5WJOmkotr5W8N3wQdh7Ms14BOfQD&#10;bpotoMR70hixQzNBKKzOIPRfI98n4LC8F6EJi125zDeSvM55/YPWijRJiCJxgRo8n2DKDuxN2feC&#10;1sQTrwT4nUhGsn6jwBDHIYknw1XVnqZuUAraruV6vaVrO7Q2jMMQW+eOf1Sq8Uc+I3j7Z/Oj/Teb&#10;PzeO9tWuF3VZEEegFX3fsZplGBxxGJInMXEYyKhzpQi9UWk4aQmQBSo9donWxkhPdgoS+GBwA+J5&#10;c0+sqMfwwUB5lFykys/Zii/Wijh3YwKqA3ETGj2L0XjwcLrGUU6yqRWo/EnSti042JdS38dpKhN9&#10;wpCmEgqwlAFyQpebDaPHBMa2pWtbQj82bBh6YdqNIyYMMKnMVFTOsllvZVBsFNEPPev1mnK/Iy9m&#10;2KFHh4ahrhHNf8zYCYVZKQVeVXhz/5wYePS9+CHEUeSdnMXKfehEch2FBqMVi4OlTCYKDFmakuUZ&#10;zjp25V46GsNAFMrrquuaXVmCU3RDTxxHhJ48FsdC9R29uxQKolDaeTduzP5+a61JEzFjxb+P6UB4&#10;8VCYAn/fCxZnPOdiGEaxVvNu0cpPIhI9Qge+U/RiNuBeILa9mCRY52iaVtq1Xh1rTMDgeQhlVbPZ&#10;7dk3DdtdxcX1GqU0B8sFXdvq/a7+7d/Hw7//zb/+xR8aMPzIB4Jbn/6Xbl/99pf/x865vLUyzcgp&#10;xdDLdODVPEMpRxqFpHFIEhhCowgDiazBC3W98idS6I0wxnEg9KQj5x/6DXrvCSWB1/ZPpYG0BaVb&#10;EIQhcRTKqeRbkxOPwHhwKPAWW+6FVHHCHgBh0k3sOc9DnxaRMYJGC2lF0t3QW23jLOVuz+NHT7DD&#10;QNPUxKEs+KwoZNjIvJAA5n+X0Yq+69lsN9D3GK3BCT+g3u85Oztj6EXlJrMH5qjAYNsGUAxNLUKh&#10;2Gschp54NpN+dxCKfVoSi+ehMQRhQLXfy2GtFArH0PW0rfggxl53IbwLub9xFN8wE5MkYTGfkxU5&#10;q8NDmYQUxhRFzmq5vFFcht4tKPEBsfNDZZQ//ZXvGI2jqDSNp49LyTBNnJK2rJzMvgz0WeDU1dF+&#10;LoRkA7KhgzDAOidy9r7zmYP4EExZqPKlJzdtRwkEzjNdQeZbTGQueZ1GqNb9SN12bPcl51drrrc7&#10;ul6GrGqvXei6/pz4M3/v0a/+vR9akvyRDwRxfvSy3Z3/+STPNFoxWCuCnzDgYDXn7skhx8sFB8uZ&#10;ZxV6kYf2+IDPCpzvvBkj7R6QFE45GN3z9E1Nm9yXBKm3izLeNlwhJ72g5lOmIdd0otx0Fbxstqwq&#10;xmmq0gtuOMIx8JJbI6ejRYav3Lz/OCbIUuJQRrX1bUe1L2EcqZuG5WJBkggAqidWopYgx2gJ8wwm&#10;DnwsQ1Jw/oQbB8Z+IJrl5EWBDANXMsxzPidIvc6/F2GOHGOCZyhvJ661wbYdQ9vi+h7bdzS7Hdv1&#10;ht1mc3O6ajVlCj3O6yeCMKSsKpmZWFU3o8xH31qNkwRrLW0jlvNaKeq6osgLrLVcXl3Je/cbO4qF&#10;PFWW1c2pLRmFBL1+GG5ov7t9eXMqaw/o4Q+AKWAPfsR5P81B8NfgbdystYQ+g2o7qd+nskD5wCY/&#10;+ybRFNxIfhN4jEApRdf1YkBrDBaH9hOg2k4Gqe7rhvOrDettibWy/pqmJYsjlBuHfjn/Wxe/8atP&#10;p9f4g14feYygXD/+ySAITBiKFRZ+w0VRxPHBijRJWK0WLJcLX2M+z7m6rvM3XuzJp/R/HMUgNDAy&#10;g376mLKG6XQXodL3YgbTn9MlD11qPaUUQ99TVxXb/Z7tfn+TUjqfLoOcXJEHsOxo6btecIZxFG9+&#10;LUDjOPrJvf778MDZfl8y9ANpHKGUo6plWnNZVSRZQhBHJPOZpP5a5MbKCNEHIE0S8iwlCALqpsZ2&#10;0hFYnZ4wK3Jx3WkamvWaodyL+UrfYVIRIQ1tC752FrmxeB9ar6ZULwxcOTo+ZLlaEGep+ACOlqZu&#10;WK83XF5c0rUt3TDI2LDR0nnDVOuEmRjEEVmeCWErS+lHS5jIqLMwiom8EazWU93u6PueupH2at/3&#10;NE1LP0gGKSPYZHz5OAoQi59d0LTyuem59n33PexA+dy06b3exU7TjZ5nCc5vdvVCa3m6prU0BYlg&#10;muMQeJu8531ETyKT+5mlKbMil6xulPfSNC2NUMhXYTDmN7/kh7g+8hnB4ujwz1k7/uTgF4lsdEec&#10;xBwdLHBjx7xISSIBuew4kCUxSRSCEwAxCmSGoRxKssCUTxeHUSS88tDkdJ4CznQK2JtsQdiA09+1&#10;FhehaKqBvRS16zr6vqcfBrI0JQgMSZzgEKebtBBX3nJfisOutd78QrjwcRyRxCLr3W7E2aepK6/0&#10;kysvMoIwIlnMiLQiCAO6tiPNUuzQ44ChKjGh6BjA0ZYl2+sr2ra9cS121tI1LdqThdabDW3b0Xct&#10;l5eXbDYb+r5DaUW6mGPHke16QxgaOfW3O66vN5SlOP0E3hFZLMwimn0lPorjKIChFYmy1kKgKcuS&#10;JE2Z5QVxLA7Js8WCKM1QJqCrG4xnZQZxzHvvvUeaJDezJWZFLqUFDhNG2GFgv5M2rDgA5R7B17Rt&#10;J+shlo7EYrkUjgEw+lNe0n+NtY6u7/zv9pmCzyTtVCaEwY2eQLJ/CY7D9HNCAT+n7pFzLyo3nx84&#10;eBt0IS1pMUvViqbtsSiG0aJNwDA6rtdbtrtSvGacmMconBqj4q9cff23vvt8hfxg10c+ECSHh/96&#10;lqVvDA5GEM+2QQQ3J4dLikz0BaGRcWZZHPm5BVJ/BUYRBBMtV2586ME6CQheO+/NRQT88zx5o28w&#10;4qneM8YQR9HNdByloPJWWw6Z/BMnEhzCICBJE3b7HQBlVYvgSCkuL644PDqk7XsBtMJIspBAsAfn&#10;Jbtd3zGOPUoJJVVjiQKNtQN2EDAOrOAEdcXTJ09YX1+j/BQdOwzSOfA2XmmeExpDuS9ZX28o/fzG&#10;ei8bMk0T6qpCK3UzzWg+Fz+FervFjQNxHGHHkcwPLFks5iyWUssLKGql3g0M2o2EeYoOI7qq4ur6&#10;Gmsts9mMYjEn0DKnQdp6jny1hMFr+f2ciKZpCcOA87MLbt86JgwCiuUc7ZwYkFQVdVVxeX7G5fU1&#10;IJZyWhuOjo/Zrjc4ZHLS8cktdluRYTtEY7KvKvKiYLQjaZrejGBvvJGIfEiJobUmiAKCMADtx59p&#10;wXKUUmKG6suK2ndY8OUavmuDE7er6YDpPL277VrxPzQBfW/pB9Eg1E2PdYqr6w1N13P+9Bxvasis&#10;yKirygxd/zd3jx587fu2z3/j6yMfCLLDw/+hMcFp03U4J3PqnHOkccjtk0PunhyxmM2YFzlxFMjp&#10;70lEICw9aTEpSTc98IcC52S6zwTuSZr23M048NTSqUyY/hTUX/6v7+X01S8Aec5JrR2EIbMiJ01T&#10;mXybJqRZhrWWthMJuVLiZx94tePQS2uy63r6vmO/L6WUUTIdWSth2ZX7PdvtTrKaQboN1oqVbtd2&#10;7Pd7NldXfPjgIZ0nuyhrpf8fBl5kI8EszzKcE2yka0XZp7WcirNZhlKa6+srnj47Y7PdUpUlbdsy&#10;DpZsNuNG0BQGhHmGyVKcs4xNQ7VZo6zFdR2tH8RSFLmM8fLBLk1luMz11TV5mmHiBGUM9XbH2dk5&#10;vIDyN00tfIS2pSplipGoS6U0CIJAcBWPmYyDbEiAKIqJoxilNFkqsxnS1QFZLGuqrluSOKKua1qv&#10;WpwwBcliZDKGnP5yuhvjx6Ah/BLrHaCEF+Kt4HzJ8j0fPjMSubwvWX3GMOkNumEkjGI/Us5SNS37&#10;XcWmrCRgoMiylLbt9NgP/1l19vTL/Dv/zs3v/EGuj3Qg+AN/8S8GV1/7rf+ZNsGsGwZ5GJ7ck2cJ&#10;p7cOPU4QEvm+vHLyoZUMOkmiUKbL3AhGpEab6jv9fTU/fnPqCeTx9aF7sfUz1YwvDO6cgofypKMo&#10;DEmSmLpuhV1YVWhvm17XclII207agUGcCNffg4+TyGkxnxF58xFjZApSGEXEviSp6pq2EaDKen9F&#10;AaCEoZbnGbduHZMXBW4c6brBk56kzIniCGVk1mCQpgRxTORPuqqquby6pmla2q4jTWJun55yfHKL&#10;2XJFtpjR7MRHYBwGmR3hzTz77Y6LJ08E2EKESV0nDL4gkBNVISw95Tkhm/VGGKIoXN+zvl6zL0vm&#10;s4IkiYhmBfW+JAwMm82Gqq6kLHiBB2K8Hb2zThie3gTWBAFZljIMYg9mTIAOA+rdjrqp2W139H3P&#10;0dGh2JiPljCU5yZrQqOUiInkE9IylEzNSeDuZJKW4BsenPaZ5LSuXvy79utmwoPGccQiZCaU+DQK&#10;ochS1g37quF6s6PvhbnorOX26QnOWTpj/k715NE/4YtffA5I/ADXRzoQtH3/U7pu/vtRHMdTrSsb&#10;zrBazDg9OSSLhXSh1GQBhciPjUHjWMxmMnzDq8qmbe+cWJFPf7cvbOwpCFgrwh77ItI/yoQa62vD&#10;6SRXSjKAqfUUev8BUGRFLq66nr02jpbFwYo4TWnqVrIXh7cBe4HLYC1xkgrv3CsDp5QXyXdI0/TG&#10;snwcpsAkKPpoR+LYt9Tant12T12LzVYchpgoZOhHyrKSmYrePksBdV1TliUvvXSXxWJOnmUUeU6W&#10;57hh5PL8gquzc7I0I84ywkTYirZrxQatlw7ArCgI4tATYyqatgUFaRKhff9/57OM0Y7Mi4Kt9xe0&#10;ViZUJ3FElEQywKXrUPjhMH0vXv9T69d3c5Sn6fZ9R900pEkKnsS12+2JopC2bT2Q2NwAt6CY5Rll&#10;WfLw0WPRRHj1qPKZgXVOsgG8FmUUD4V+eD4WfVpTzjkxLvEmLhPjVDAC+ZC15L0Rva26CaQljdZc&#10;b3bUXc9ms2dbVmy2e/phpKqFDXp8dIC1I73Sv/Lz3Z/4pXff/cXfeYHApOm/YBR/LEmSIE48IcWJ&#10;RdThwYJbRwdkSSwAldFo8DTjQIhFHjeYBCPW+klCN5f09qdswXrFWuCzDmutnFjf1xN+8UEGQSBt&#10;Ju+8O7HWnn+9cO9bb82NQk7XKGTs+4mOD5MDrndXVt5Jue26GzvtNJXRaDjY7HZcrzeUVU3byoKv&#10;qsabqvgZAElCHEY0TUvlBUZKCS8iCELCWManaU90auqatmmktx8YDg8OaBohyNR1jXWQZikmjsny&#10;jOXBCo2WmYs4xqamraqb0WoasQ/HWtq6oSzldM3SRMaeW0tTllSVCMSsr9HLcg8owlDwnK5rMVpT&#10;bbZYa9mXJYGfPbiYiUGP9R0RE4Y31GCP0bFaLkmSmCRNUUqRzQoCHzDqpiFNY7q2xXry2Hq94fGT&#10;J/TeTUr5AarTaS7lgZR/zgkN2jkRNQWBZzf69D/y90byA7nUxKvwrxG/NkfrfSC9E7YFyrqh6Xra&#10;tmdXN/T9SFk31E2LGweSLMPZkXG0X4v+p7/xdz74f/xwcw4+uoHgD/yBILq4+LeGfvislTyKbhio&#10;GxkxvVrOmBUZsyzBGF8/IwajE5EI50dl+3R+9Bz8GzWYkmekfDegHyaOuDzIvhenoumaAsGLgUFq&#10;dI84Tw/Rf71zjt1uj1GKzotYtDdRbdpJOSfquaqq2O9Lcbvt+pvNPQ7ShZB/tzRVzWa7Z7vbsS9L&#10;4jhmGEY22z0Xl9eUZU0UyRTj5WJJkqaSnvsWVBjJ8NLWS4nTNJOOQC7jxQSwsoAin8+IPJA3gaST&#10;xZp4HYboKMKNI8N+x/XlFWW5p21q9rs9680Gg2N9fc3V9RVt15FnCXme07YtF+fnbD2NOEkSaX8m&#10;MXEUkaaC7M9X8xsW49V6jbUj2+0WcGx3O7I0ueFtWGvRfuKS8bMKkyShKHLv0CRtZJGED+wnhSGS&#10;rbhRhGPjMGDHkeVy4Ylc3oXaD7x1PjOw3qlZWs/fm/qPvlwKwhDnEMPXF4hk+PAQ+ElISglHxjqZ&#10;qjU66EdLEEbUbYcxgQC7UcSTs0t5v4Pl5OQWWRoThebZ7pM/91fOf/GLz0koP8D1kQ0En/nTf/po&#10;9/Wv/yujta8N1tEPQjV1oyXLU24drcizhCwR/wEBZR2B9oFACfsuCqT+nTICUaBNZCDJwgMjzMLe&#10;94blRFf0XsgypZ0vPsTpckgQmbAH6ympIKdI4AUraSxzFPNiRj6bEWhNmqYsViuK+YLZfE6R5xTz&#10;Ofl8TrFaMl+tWBwfMVvOKWYFeS7En/lywdHxMad37nBwcsLq4IAiFYZlEIZkWS51rrX0w0jXS8lh&#10;/ey+vh8YRwmMddVwfX2NRnrpSinCwLDblYzDQFnufbkhbVWtNX3TUNcNarREsxmu7+jr2gOIg8iQ&#10;+0bS90HQdrkfItsVnES4Fs5aojAg9jZusyL39xP6viNKEvpuClyi35DZYlIeREF4s8GUEo9F4wlG&#10;U4CuG1GErq/XDMPIdrNlt9tydn7OcrkgDAxD30u7divkPKEeKy9UEkFREAqYjBIgdVIjvujuJGXl&#10;VPMLzjCtHecEIHzx0n7ojHUwToI2/L+tzLy82myJo5Tr7Y4iL/jWew8kYxgtd++eEgUBTV22u/N/&#10;+H/dfHnjSSc/2PWRDQTpanVUnT/9M1ma3R+sTB9Cy4O+dXTA3dNj5kVOoBXitq0JjSKJIqEbe1PJ&#10;LIm9AaZvF051sE8HJtBNa7mxxhgPJnlnmheygBezgeljHGQxyAKQfvQwDGgtXYQ0EZ5AYAy7UsCt&#10;ME3paqlNu6b1wKal7zr6rpNTKxDfwLEsZWMocRnWxisNdQAKeT9JQrZYcnx6m9v37nF4eoskTcE6&#10;ioMD8tmMPImFVNO20uXQErTm8zlXV1ciebWWo6MDssNDYi2kIK21oPBTuYOUNtY6kjRhKEtajzH0&#10;fU/fSRBQIAIhpVgtlqyWC8JQCFwTsSoMAuI4kjFjCuI4IpsVbNZrqrpC4VhfXbLf79nvduRpyr4q&#10;WcznoISYNZVn5sWPGzNR8fvrOuHxt13Hcj7DOUccywi0YRT24TiOZFlKXTcknqForaMocrFk910i&#10;7Ye4juPAMI6+CyHrIpjIQUZARPnc85JiuqY1pLRwBiRAeP9C3znAW6KhDE/PLojjlPOra4rZjK99&#10;/VtCzrKWMIyom4bzs4vOrj/xl/ZPvvlD6Q0+soEgf+utW+F296fbvr83m8/pRzFrODo64GA1JwwC&#10;sjTGjj3WDkRBQJFlJJG42miFKBN9J2Gq3yepqfNIc9f1NE1N30mPeFK7DcPAMMoGtt5oRFJ0OZ0m&#10;0hBM+oUIrWVWogBVA1VVE8XCJ9BG2lrGGPCBofMjubU32dyXoslPkgQVBDBadOTnBiKCHbx1mNiS&#10;+UGto6TESim63R7bdQI4Kc1+s6Wta5RSzJZLlgcHZGlK13WUVc2Xfv03iTwvou/FrktYDLDebG+C&#10;ZhgEQk7yCjlrLVVZIdJlSV1D3wnoOgluRZYRGEPTNkJiCmXjK6UYRpkU7FCslgt5z0BbN3Rdy9D3&#10;wvWwMg4uikKsE5DTeoXixOWIogi8QKvve2nlBvJau1bep3Ujx0eHWCfU5Gk+QhSFRFGIG2XacBpL&#10;wJxAVWtl4lWW5aAUVV1TlpU/7UU+bP0Gdi8cHEEQEEUhXSdDUKJYzGB6L5EOwkCUqB7YnCTk/TCg&#10;/RDaYRy5Wm8Jopiqbvjmdx+w2e653pUs5gX79ZbSg4Z5Gg3Hf/xf+t89+eJf/50VCJb37q2GzfpP&#10;jdbdmybn6jAgzzNRqCUxaRLR95KOYi1BMCkOJd3XXn0mZYMHBNxzhNk5yQi0t5HC5wzjKCOqpI6s&#10;blhszhtnxHHsuQGCyAe+QxBMQz7jmDhOiL1JhmQL8vOV8jMM/N/DRJSEWkmdEgSGcJonoBTleiPd&#10;EK3ELWhin/U9Xduy2+7YbbY0+xLr5zWaKAbr2GzWzGYzkiInymWishsGxnFgtphzcvcOn/zUT3D3&#10;7h0KP6xj9BTbKAopvO7fOUc/iIS6aVp636pUCMg5jCNt0zCOPUksNXkYhjR1LS1DX1I5vH+fF+9M&#10;98U5IWW13kHYeAwniuRe4tvGSZLcWMhNz3Cz3TFMpB8v9gn9eHbrHGEYkee5nOzeo0B6+DI6vaob&#10;+kFoyFMmN/qRbsazCofRUjc1+7KkrGvBg7wPgnRtApmN6HEj62T99D5ITO/bOifDaaZschwJAsns&#10;tDGMfjSagJDQdD0oGZw7DJZ9XYPSbHZ7IYF5xWLf93RNo48/+7l/7+EX/46M1P4Br49sIIjm82PV&#10;9/+d26e37tZdz+isnJJesZckEW4cSBM59QOtiUJDEoYyCNWrCpNQhEKy8SQgTGm98QYkU4YwpWgv&#10;1nRMQzE9B2CSGWv/0J11vscsP3dKD+XDiPRVPU8PhdwkfWKNbCRnrUiEW0m5ReEm48niYiYsNvVc&#10;DcdN31nqydVySZbnRElMkGY+iGiSLCXIcrqq5trz+qMoJvLW4oMXuji/sSWIhYTeezFIEsa+AwQY&#10;m3j3ymsrQq/VmC3m5LMZoRE+QNPU7Pd7rjcbDg8OyLKMOI7l9ToI/Di40UqKnnoadhAExFGEMaID&#10;SZJEWpu1iLbSVPwEBXwTX4o8y8iLgjhJJAj6rM95qncSR8zmM6I4pvXA7LQRW+8wFAbCO5gAx6Zu&#10;qOuaYRgoigJ8MHCep5AmKVmWkSUZ293OZ49C+lJaCEHToht9R0n5LGq8+ToZ1661EXKQNzyVYCYB&#10;sul7cTRWmqppGEZLWTWsd3vBtMbnY+z6tjXtZvuXdg++80MpED+ygeDlX/iFIry+/pO3jg/v7+uW&#10;znsC9H3PrMiZz3LqumY1L4gCTRonMvXGKw+jMCA0mjiUHraaxERa0sbJlWZK/9zUFZjagp4gJISk&#10;0DvQSK2IBx7l1Hhuey7XczKSBIcXW4nPUWXnuQsK8f+TrxVJbRCGN62lsMgR3NNKWeBPVufBpSRO&#10;RArs/QNNJEw1nMUkCdaz+bI8F9zASYkDEPoySJmAIIllJoKf+LTbl2zWaw6OjwjjmMjfW5QIn9q2&#10;oaxqFrOCIIllCIsH8cIwYDabcXR0gFKKKJGuQz/0wg6NI5nyZC1tO5CmKWGcYLSSLGdfUlaiDtzv&#10;d+zKkmGQ6VPOip1517WApizF+9FOqLwv1Uav7jS+TBiGgd1ud8MynJ7JwcFK6M3DeCNKqn3LdNq8&#10;/TBIsHZeDKVkDIHDsd3u/Ob2k6e8Cc2EqUz8AqUUaGE6Ku9C7Tw4KEFEnN1GX/ahNG0/sNntGawT&#10;/sBoubhac7XZSlYmZwJ5lhJqlLPq/1A+e7T2C/EHuj6ygeCf/qP/PLuL9/7E9fXmjW0p6RhW/AhO&#10;jo9YzAvK/f6GOZh6PoGy0kFI45g0jn1pIIUBL9Rw2kt2nSeATCe60QLwCP89FELRTWvouVBk2tCh&#10;14WbQFRwghcERN6xx3iNu/ShPaA4schuWpaywCRh9Sq3rqNtG8a2oatrKY20uSkPtA8mZdVQ7vZ8&#10;+OFDzi8uyRJhKDZNS9+2hFEkXPhAmHSyuCWQaBRPnzyDYWRoO8rdjrHvSNKUvCgosoymrhj6nrF/&#10;PrVZQL74ph15dX7Bs8dP2KzX34OhjONI08rGG7y6TylxBzZBiJUbSxCGWDsy+K7NMPR0vUi0l8sF&#10;URSSxDFhKM7DXS/2cmEUoXwZE/jNPwXYwSsQw1A8EPd7CQJN09D61xTHCX0ndO59VYpwahixnhk6&#10;mxXSTg7EqBUFzsn6CcNQZh4aAVPFe1KAQufJad0gBKHRyp/KlwdSGkkGMGU3xhgcCHiIYnQy96Ks&#10;WyyKqmqou57L6w1X641/hlJyvHT3hCyOXDXq//3+6cONX+o/0PWRDQTR7//C/PI3f/PPXF5evzaO&#10;FqUVKjDkRc58VjCMPevthiyJSJOIIpMUzyhFEgYsi4JZLgacymMDghHIRhtHOTGmltiU7utpMvAL&#10;qf/0Pe6F9uE4CttP0n6p8abgIEBRJOPApkzgBWrz6I0uXkz1p++d/n8c5aSYQCrl9e3Kux3pMCJM&#10;EsFHfB/0xWGkMuvAEEQhVVmx3W4Zx5HI++L1w0BZVSwXc7EBH0Y2mw07r22wo3A2jB/eOrUc8Rbu&#10;URQRxBFKa5I4YrlcsDo+opjN0H7oh/YW3w7LMA5YB0Egr2scR9q2J01Thn7k+npN07YeAAxwPuu6&#10;acUNI13X0radV/c9Hz4b+WAsrTcJ1niCWBRH7Pd78YTwqXnbdljftry+XntdgXQ+xlE2ZxSGkkUl&#10;CWEkYK/zLcIgDCiKGfP5TIKb92eYnp/1kmprxUCkm4xKpkCgRH1k3VQGSuboQAR11tF2PZtdKRlq&#10;EDKMjvVuT1U1XG22EhQ93vDq/bsYXB+8/Kn/1dlv/ZpEuR/w+sgGgle+8OfcB7/+//2TcRy/PU3i&#10;S7KUxWJO33dsN1u0hlmWkqfxDcNwUiEWvvaTsdzPabvf0w7kORf8xVN+upSfdjw9XAkEAuRYK7p5&#10;o42nhAoJabRSt0VRJFN/rWNyCdJaZgY6DyCaQMw3glB+RhAGhHFMnMQkWUZa5IR5Lpvam23iN4ec&#10;8oY4SkjznOXBStpqvj0aJgkmDBj6njhJyOcz4jiibVuquiaOI2bLJV0trkPOA6FpGpMmCWmailIx&#10;SQjDkNDIoM+6btiXQhZaX6958ugJ4ziSJglKKQb/85316TAyMmwYBBmPQhH4NI0QpoyRobNN2wrF&#10;FugGT6YaR3b7PU0jXgub7Y62le6O8fjL2dkZdSOsxaqqGcaR4PuCctd19KMYm2g/gXjavGUpSktn&#10;5RQHJ+pTb60+jpKB9J2AkQ7QRjI8a0c6L/l2L3QOhI4loJQxmq6TTGfipkwl4TCOhFOA8RlqP46M&#10;ztH1I7uyZHRgPYD95NkFo3VcbbYUhZCylNIcHyxp22Zn3/rW//bZLz/7ndU1ePgrf2WIlss/erCY&#10;f6YdBmWHkThLOVgu2O5Lurbh7skxOOeZVSFq0hmEQiJyw+BP8/Fm0lEQyGkZeoyg9ay1KQOYLtm0&#10;Xl/uiSl4R5npe0PjzTGiiCgUp9/Rn/RRGMqYc18G4Ca6svx84ycO13VF13a0fnQZU7AKAnQQ0Jfi&#10;RqQ8foFnPPZtS1s3hFHMfrul7+T5y0jvCJzl/Pyc+XIpZhrexDSK5L33fU9XN+SrFcpahq4XFL2q&#10;OL+4ZL3ZMHYt50+fsd9thX/gB49OHQ4NzPIcnOPi/IIP3n+fi/MLER31HdeeEiybucH4ISoOYVoO&#10;w8jhwQGz1Yrl4QHz2YzI6x8UjrzIOT095XC1Is9y4iRltVhwenrKciFeAnmRs5jPCb07cduJfqAs&#10;K9brNYv5gtEKdqC1+FLEoXhHOOuo60YwCy0l5HQgTGClIAGC40RJTJ5lJKkMHRmsMDO1mSZjP19D&#10;0imRMqppGgkESrIUOVCEiKSU8hoDSVpHa8VqfxwpGykNemsZLLz34SOMCVhv9iwXc/altIXzLGG3&#10;351nP3Hv//jki7/DeAQA99564+fOnp59QQeBVmHE0A9crzfUVSWpWxqzmM9RRhPF0u7K0wSjJVsO&#10;Ay1Tj5T4DTjvLeecl5D6jaWAYjbzEVxaQn0niC4gCL/3KJzIKsrPpOs6YeMpKUB87iI2WV3TEHri&#10;R5zndE0jk4SUIshS+roinRUyvcfJPAOjRZ3YtS3KQhjH9G33fKNbS10LDdnogCiMSRIZElJVNUo5&#10;kizDRDF5llPudhS3jjFKE89mAh7GMVGcoEZLs9kK2q41u82G7WaLDIt1VGVJ09QwiuHoZrPm6uKC&#10;zXrN0Iv4xyjFfrdhvy8xWvkSTcRWSsF8tkBPY92UxpgQa2G1OuD0tdcI4oS+KqnLmihN2Ky3Mm0o&#10;TlBaGI5lWaNMQFEUZFlG03VoIMkystmMvh9J0pTFcinZXRCyWi7I8pxhGKl8my1LUmbFnKdPz7AO&#10;mrohSRK221J0Fm0n4qrZjNGO5HkqGI8RE7d+6AmDkPliRlHkRHFMlmYy6EUSNY8DySDWF8lmodGE&#10;gfE6C8PQt9RtSxDFN0rDqc3a9j1V2zE6cNpQdz11J/9++PiZAJJoUSDiODxYsi/rZ4sv/NRffvh3&#10;fuV3FrMQID06/EPLWfEzJgh1591mJ0uqNIlZzucEoSaOI/EjCEPpGAQBUSBlQmAmm7IXsQJJ750T&#10;dhtIKj++ICtuGrHjmi7lcQN8W1FAwYgkSW5sryVlldrVeRwhCqVGN0DbNARGRnrjHNV+T5zI6RRF&#10;kdBX/ffhJI3tmk7KBxPQ1A1GG2YHK9I8o69b4iyl2mzZbrcy2CXLPGahCbIU1/dohTgNe6Cq2e+E&#10;ITcMbNdrlBNHndSfeFrB6O3NjZHPR4HIfXGWJI7I0oQoDOjahuV8QZ6ltI2UDRJkheZ7fnmJdRDF&#10;iZiRzGYMo5XJw/uSpirZbLZcX6/BWvb7EvzYr9BnWYG3OAsCmTwchkIuUj6ln1J560G5MAzAp9PW&#10;ORZzUU+WVS0dj65jtVwyWilb+q4nz3OSJL5RGQ69tKy7fiAIQpI4IYrleSep+Fg6XwrcBICbFq8m&#10;DKMbY1vn+QNlJdqG5/4IEWgteIIvzxwSFAZrGR20w0AzjDR+sM9ms0d5u/Whl7blfJax21WPqw+X&#10;/+fNB1/+nRcIwoPDn33l9snPNt1ghHLq0/5AU2QJx0crxnGUdmKeoxUESpHG4mgs9GMBaUKP3Bvt&#10;2zzerKTIxXhDHHWnqcmaoR+E2YYAdVPK6CyCJBspD4ZB6uayrGSQqBVj0Lpu2O33LBZz9mWJdeKa&#10;E3o1mtLixBwE0irU3rJKAWEUeI8CAf56j8LHsXjwu36g9aO6oiSlb1qGcSD0LDnJ3GWDRLNCRo8P&#10;A+vLC8au44MPHhAozdi3xFFI27RUZcUwiMNwXYkHIoiPvtEirNrtdn4SlDyftm1pamm1tf7rg1Do&#10;2vt9yeXlFbdObpHn2Q0Ym2UZxSxnPp9TLBeiNYgihmEgimKPcRiatiWKY/quI8vEo2A2F6u0tMjp&#10;68YzFrub7699BhaGIV0noKJSirquubq+pqwqDlcHLBYLTk9O0D6764eBw8MDsVF3kGUpaSby7qqs&#10;ieKQ2Ad86QwJeDgdKMp//qa09INzwyiiblryLGO1WrFcrUjzHBOGnhlq0Mowju65j4H3POhHSzv0&#10;1G1P2w80bc9uX7Gvauwo63QYLYPPXDb78jvRxbf+n5vND6c18I/0o3kpY86brh2btpUJuziM524H&#10;xogVlxXL8SnNt9ZvuECcY5wTpB7ka8TUIyGNE5I4IQyF8srEM5jqPe8wM530E4YwLZzRtxXFVz8g&#10;jsRrMIpj4iQhTRMW89lNm2da8PjsAtSNWxFuGmcurUSmWtMKiWoS0EggGtnutpT7EgW0+x1xErFc&#10;zjFKYccBAgMKuv2e9vKC6vqaarelbWSTz/KMJAxEU6GlqGmbit12K+WLVt7DwbCYFeR5RhyFYhEf&#10;BWRZRp6lJHHMndun7Pd73n/vA548e8bFxTmPHz+mLEsOjw7Y73d0fghIGEckaUqQJOjA4MaR4kCE&#10;VYvVkvlixtHxIYvFHOUJX8pnSxNYu9+XN5laFApJKUlTCZjT/bsRmMGt4yNAuA9ZllIUBW3bst3t&#10;sc5xeHTkORYZaZISRhGzWcHBakWWpeRFRhKnvn3oW34IcUhP+gOPD2itMWFEEMagAwYLaZajTEjd&#10;9mz3JWXdMDpI0ozF8gDtBW6yvoRx6rzDdt89Vyt2vbRUJfg4xsESaLHgG4eRYRjXH4ShfPEPcX2k&#10;M4Li9u1P1rv9L1RNGyKBAeMlpGEUsJyJz9yiyEmTGA3EoaHIEtI4RitH6H0HtVLew1BkqkL4EDCn&#10;azsB8nwbZ0q7JDWVjWu0DCgZPMilEM698T73QRAQxTLpxxhDHMfMZrLoxnFEe/BJ2l+ySI2vPZ0n&#10;v4welR6Hgd12w+X5BcZZ4iQmDAN22x1t0zCbFWRFgcKx3+2J/BSjceyFrabwrVKZfZCk0pnIkhjb&#10;9zJJtyppqordZovRkhGlaUIxy8nnBaFRlPsdTSMn72Yr5ccwyH0x3iJts9nQDT15kbGYz+j7nvVm&#10;JyBulnHv3j2OjmQmQV7MCGY5QSJWZCoMsJ47UJUlSZIIDhOG9G0voiKliOKI9XpD3/dcXFywnM1Q&#10;QJJndF1HPp9jgLIsfYo+tS+1JwYp5rMZRZ6D0jw7vxB/giTFWstmuyP0mdQwDGK+Auz2e4qiIEnF&#10;gVlpTRjFZJnMSLRWKMyDV3JK0BLweFIo4mcm9sPIYCeNiJ9xaJ1YxynhmCitUEr4EE3X0w0j/WgZ&#10;rGWzq9juSvpeXKZGP1m7aSRjq6v6H3z6F//wf/bk3/8nv8P8CID09u1PVuv1HzcmCMWJV1DxcRwI&#10;jCbLhDyTxhFhYIR6HMm/oyAgUIIXTFReHBgE8baeH5BlKX0n6WXg1XDGGBnS6U8i+XY52cdB+una&#10;cwf6rqP35BflvQk6LyYRrYG4GIVhKAj/fi9pJEJ37D09Fa+IC3zWUFUVZVWTejagZCCS8dhxEEBP&#10;S9CoqpKmltJkv99x/uwZ1X7nqdgyUJXR0tUVT58+IQ5Dzs/OqKuaoW8lkwkDeQ9IhrLf7ri4OBeO&#10;wTgyDDIyfjmfs1osRPORZQLWKnj85Izf/Mq7fPjwMcvFjE+88xavv/Eam+2OvhdOQt93BEphexnr&#10;prSMaMMJfVkUk77eH0cxUm0aFDLVKk1TtFLkHgTUCtq2JwyMZzpWPnOSjKAfBvblnjQRavLQ99I1&#10;0pqVN115+OQpm81WApAxpEnCfD7zLkBCZFNKiU4DrybUfrM2LXGSMY4jzs8rnLILySzF1DT07szL&#10;5YrFckmSJPSDpWka8iwTOrqRr3VKMY6ObhCMYBilTLje7NnsS4ZB+Bdd1xN4tiYOZwf9l9/73/zt&#10;f/I70rMwOjx801bNP5ekSSRTYkUworQSYCtNyLzWwGgkCCSyqENPNb6xMfcb33jBS2AEI0jTlLaV&#10;yTiySOTkb9tWRqN5nr18PyhAq+dU5SRJUEoygtAz9wCiWCi7dhwJIzGnmBh/s/nsJhsIA7HEVkiH&#10;QIchyomp5Xw2I4kjSi/xzTPx999stjRVTeB5ElN7044jVSWDRfd7CQ6b6zWXz86o91uenZ351F+U&#10;jPMiF49HJcNg66pit9ux2WxYr6+pSjEYubq8ZLvdPW93DYKB1I14ENRNw2a7oywrafndvsV8NqNp&#10;GjbbPUFgmM/nLA4PiGYzcBbbybRjEydo430Fk4Rys/HOQMLatH5wrLWWJEnI8wytRCdQVjXOSdDs&#10;uu7Gzi2OIpRWVFXJ8dGRH+MmEuw4jsUkxjnOzi9oO1EDplmK0ookTYnjmLIsGUYr79ufI10v3pBM&#10;pCWlpPvih6BGcUyayLwI5f//6PiYMAgZvTgL322KEylT5kXhXbSEadl3ggsMVtyKunGkt46r9ZbN&#10;ToabNHVD75WraRoTBaZ2YfJ/qf6tf/3b37OBfoDrIx0Ijt76VNRtr/6VLE2T0cm4LJCTsyhSZnnq&#10;TzIRHWVJRJbGhMZThbUmCkLx1b+RIovkNvZ240Pfy1xBz+e31tH1PdvdHufkNH9RbKM91XiiDsc3&#10;2nXxOnSeGYiSjkTfywnVda0HwRpmi4VsPmtJ5nPMjU2ZTDLu+54gDImKnGq3I/Wind7PDJz5uQi7&#10;7Y6mbShycUqezFizTFLq3W7Lo4ePefL0Kcv5jHHoWS6WVLXYg42DnCrjKK9dpL7C5W89q3C/F6+8&#10;oR8ENY9i2l5UiK0f/qq0ZjYrWB6sCAPjqbE11jlu3bpFEISM3n+QYaTc7RnHkTjPZMNYJ4xJo3n2&#10;+Cmtn2UQxRFxllLudlxdXVNVJcpLdSc6cRiEVFWJ8xlVFAk1OAoD9mXFMI7y5zB6KnLA+fkFWZax&#10;OlgRBhHzxYI0SYUl6Nl9l1dXQovuuhvuw6S8NEFAkefMZjPs1B4MQ8LvI5ZZp4SZGEbM53MODg45&#10;WC5J0sz7FCD/jiMUYh9fVhJYOy8oawfLYB0X12s2W9FfVFWD7QeC0HDn9BZpmlzX8+V/sH/vOw++&#10;fw/9N70+0oHgd/+Z/8X+6rv/1Z/TxuTDKJ5uoiBSxHHIfJaDs8yKjIPljEUh9mV5lhEFAdbJcE7l&#10;zSOFmfccT7HjSBCE4ORElk09st3tGP2YLDzJJPQimedyZCEWCR4gnQBrx5sgI98noF/dtKRpymit&#10;+A5qGbYRRRFD2+EEIZL0eRCXYTvKhqnr2ncMYoa+p1itpFYNA5qqpshTQOisQuQRQs3gN/nhwQFH&#10;B0t5f1HotRQipnLAbrcjCAIePn7EvizpB8k8Hj95xvV6y3e++wGZtzu/Xm9oOxn/5XxZpYyc9h8+&#10;esKzswu22z1nZ1cYD6TduX1HSpe2o+26m+BltMH2A0Zp3DiyvV5z8eyMy8srqqokzzLqsuLq8gpr&#10;xUcwS2PCIBTD0TDg8mrtyVOK2awgiSN2+1KyoVY0BXEU0fUdq9WSsqzph5FXXrlP3w+stzvavpdx&#10;b4HxrEK+Z+LRbFawmMvkZesztdlMJM1lVcvE6v2e26enN/clL3K22x2LxYK6lvIuTRO6TnCPNBXm&#10;5ukr94miiHK9oe9kFNxms8WhCOOUq82Oum1p+oG2H9iXNVfXW4ZBJjQp3wrPi+TReHT4H11/7WtP&#10;nu+eH+z6SAeC7/7yf9rPj47+1SAIjpxSoszyoEoUBKSpMOhCbz0WBkLaiEJpVeF1/EaLN4Gk9tJx&#10;MEYQWmsFc4Bp+oQYUkqElw7C6L0MQZB/YeeJcq/3iPg42Xn5z0+KMmMMwyinyOCdebQx9MMgp7Cf&#10;7zd9b+BnJfTDSBwGzOZzZgcrovkMbR3VdkddlURRTDabEcQRUZpggkCcjDzbT5B+oRQPfsZilqYc&#10;HKxk4WuZxrzZ7uT1+fq4qmrOL69w1nJycowODHXdsi9r8RLMMtq2Y7sr2VcNF5fX9MPAZrvj4nLN&#10;17/5Ht957wOSNGG5WIBSNwt/Kp122x273Y4wDNms1+y2W/bbnQh12haH4/TWMbPFnLqU7kigBcgd&#10;x5FuskDzm9j4rs4wDAxeUo1XCjon2Vscx2S5ZFJZnjF4VWCaJjcqzCnD8+wA8jyT5x0KH8B6bwGt&#10;ZPCKdeLSpJWmmBWelNTirOPi8gpnR29GK4Nz+q4HZ8VR6NkZuh/QdmS33YDXF1xcXlO3Ylhb1g0D&#10;0HrD0tZ7WbatlEHO82mKIv/GsHz5Fy++8qXLm83zA14f6UAAUJyc/KQdhp/kJhBIah4GmiyNKfKE&#10;JImIIznl0jQhjkOMEnvvmyCA6Dydn2pktBA3FN4GDdEPOB88AuO9/z3F2HnQL8sy0tSP37YihDG+&#10;zRj4dBZPFTVGBmJ0XYc2hraTyUFKK9pW7LOHQTKQuunQXra63UnLLQxkMpEyBtvJaDask7bjMDL0&#10;Hdvra/q2FR/+IMQEAnS2bcfQD8xnhcioPUDZeDOTZxcXnF9ccnJyiyRJOD4+YrSO7W7P5dVauPzj&#10;SJLEnF+seXZxxXor/1fVQrbqB0tRFJR1w6/9+lf5z//hr3K92fKFz3+OT7zzJo+ePPPPQ7CSqm4Y&#10;+p6mbUiThLv3X2K/2dB66/TIB4rQaA9CCq8i0Ir5fOazLnEGAsdiscB55L7rZWQ6wDAOdH13UwYW&#10;RUHfDxwcHXjHZJlDMAyDYANKY702IopCr+eAOArEq2CyF7jxKpSs0BhNksQ+E0x8h0iA3LZtSRIB&#10;O6WTo4WN6Zwfy7ZlHHrWV9dUZYnSAU3bcXF5TdP24ilhDO0wsitryqoRfkEnpazzysbFLCedF1/K&#10;Xv38X334y3+39NvmB778FvjoXq/8kT/x+9ff+MoXVSDcbmXEhXYxyzi9dcDp8YokCSnShEWRs5zn&#10;zPIMg2XoOmZpQhpIu4tRUtEkEkBRoQRsVA7rZGhq4GfWGb/RFZIRGG2Ik4hZMbvZbF3X07QtWSpO&#10;RcYYOeG9w5E2RqSufU+UiuTVBAFBHGO7Hm0CAbr8aO7p57SNWJ+naQo+s9lvd2R5ihstQZZSXa/Z&#10;7Xfs9zvKqiSOYm4dHWG05vr6mrbtbmzXkjgijmIGT3YanSWOYpI0JikKqu2WfVnxm1/5Kk3dMp8V&#10;vPTyfS4uLvnyV76O9cYZl5dXfPjwqWRADp48O6OqB7I05As/9Rn+4M/9DG++8TonJ7cI8pyxafjS&#10;r36JWVFwenLMvJix2+95+uwpVSV8hTundyjLku1u59P7mDAMybOMq+sr4jgW7sOs4PLqirZtmc2k&#10;TXl8dETbDKRpxm6/o64r3+UY6IaOPP//cffnUbtl6V0Y9tvDmd7pm+5Qt8buru6WhKSWEGAEQgiB&#10;MIoYLCdBgTg2OLEXwXZiYq9ksRwMKFG84hCm4AALjMEMwYuGBcRAhATGwkYSGoyEWq2eu27VvXWH&#10;b3rHM+2z984fv2ef9/1uVbNMd7W6inPXud87nPecffbZz/w8v2cGrTWmswkePnqCVz/4Kh68/gA2&#10;o68Aghdh8wyDNAwpixwhBjQSgWCYkGXCWhsMAjFvrUU1qQS7YMBsOsWupumRC7TYpKownU7hBoc8&#10;y9G0jQCcBFxdX0FrDS+JVPPZApvtFq+9/iaarkcxnWJQGm9eXODB0wucX6/QO4/LqyUePHyM0DnY&#10;IscrL90Lt194/g+dfY/53R/9no9+UQjGeC8wgqP3f/g/wND8wSg2ujIK2mqcnh7hxXu3cXY6x7TK&#10;MZ9UmE3oQJyWJeAdhq7DYjJBkWXIFaWpUYrvjQViwGRSwtJfhd6xSWaWMXrgY4AGASWsNkTbLUpK&#10;eoE8C8Gzj5541POyHMNhJqMnOAIoJ1NKC5vBlAV820MpSaWV3PwQPR1niiFOhiwDdJ4jtC0igPMn&#10;TzGdTuFDwHRSYr1ZY7PboqlbaAWUGUOpeU4shi6V9hYFNYjtDl3fIssK5IWF0gbOOZxKOG26WMDk&#10;BZQxeP3Tn4HNcsxmU8wXx9httnjwJs1QrRSePD3HSy+9AKU13vf+98POZxi2Wwxtu0/uyjO89tnP&#10;w0qq8tPzc8QYUZUVzs/PyZjLAgoKs9kEeV4wWWkywaNHb+Lk5BjL1Rp5luH8kjDeR4sFQvC4fes2&#10;266VEyw3G/R9h9lsCoBSez6f43q5wnQ2weOnF/jwV38Yjx4+RlEUKAqGi1erDRaSsVjXNf1LmcV6&#10;vcJqtUYQfITM0iyKMaLt6T+qJsR+bKQKcLer0bYdHYsNncNlWWC5WkMpJY1iB1QV8QitzRChMJvN&#10;MJ1MsV5v8ebjCzTOIasm0FmOJ1fXeP3JUzy9WsLHiMvLJR4+fIQ4eJTTCh9638v13Vc/8Hv+v3/m&#10;z/7hZ2nnn2d715sG89u3vtsqfIs2dkSH0UZjNqtwdnyE6bREVTIZpipZhWilaYmWXgdG0/YPnp5r&#10;Jmul1mUiJUU11AlRSOxOJDAScRwG6WwDJDOFqDQpcmCMhUQaYaylaihmRQqLaWMRU32/Ylaa9x67&#10;ukbX0x/R9T02mw2ul2uW9IJZhW3LDj+IEcZmePTkMbIsgw8MdQFKsO4rbHc1XnvtdSxXK2w3W/TD&#10;wDBnTi91ev/o6TnOLy7RdT1iiOjFGXd8eibdmulbqWZT3H7uOdx98UXc+8D78erXfi3mRYWze88j&#10;m0zQXl1DKY3pi89DZzm2V9eIPuDxkyfIrMXp8RGMsSgL9kJ4880naHY1JlXJHpFliU7QgaqS/RMm&#10;FX0o9A10gDSntQIv7pyHcwG9QKoZQxg0m0BCEFneneWYHh0hDANySQ33PmC3a5BlLCn23qPIMkBB&#10;8BZZ6OXFn0DXAZl8jGxkGiM7EjN8OyD4gMH1jED5AVorrJZLuL5Hvdtit91JBSfXpVLMKGyaFpfX&#10;S4KmRmAIEU3v0PYOm6ZB07J9/GazQ73dAdKzYbGYb8vj07/+mZ/6qZ8+IJt/7u1dzwiqO89/WHn3&#10;66H16CMw1mA6rXB2ssDx8YyMoCSoJYTwM2uo/kUwFVMl5SeVmjJJKARJAFKE3y5y/gZg3N9qSfs8&#10;BBRJZcqatQhWkI4hIJtIKa6CvmMt884HMRdsUUCBQCI2L+HcsDcPBGHIGI0szwjM2XfjvZ+cnaAs&#10;C9gsw263w7YmVBekEGo6YVnsbrvDxeUV7ty6haqajKnUXlTbXdNiV+8ktEfo71u3bjHOPgy4vlpC&#10;awOlDLEP8xK2qpBNpvRt1DV82xGafVcjSgo0IrB7eoHLR09wfOsMtioxk1yI6+U1XO9Yn+B63D47&#10;RZFlEs1g9GW32+LiUnxeMeD88hK963C9XElzWOIdZHkOL12T+44M1lja8JzvDL1zWCzmCNJ9OUrl&#10;ZowR221N/ELFmo/BOeQFHcFd27LFfMl29zHSKdz1/QjOEkJA1/U4Pz9HXRP4pW17ONejbckI+r7H&#10;+19+CTEGTKsSMXjstjX84OQ3G3go7OoWj5+c4/z8Em7w0NaiHzyavofzAb0f0Hv2p1ivd6h39IVI&#10;3co1jo7+0sOf/dnPctK+uO1dzwgmp88/P7Tb3wJNVFot5Zzz2QRHR3MsZhOU0onHD6yDjyGSKCME&#10;0dhI1PGmhoAYoUC4MGM0ppMpe95L+Wjy4scowJaStmpS1CHlFEi1IQQ+CyC6kNaa0FjS9nq5Yr5/&#10;ZjS6lmg7xhhcL1dUy6sSuWTPGWtRTCY4unsLk7KS8KNHsVgwlXU6QVkWeO6Vl6BiQPCRzToyi8uL&#10;K1wtlxKxkLbpMaDpWoKGxIj5fIa7t2/jerlEmRdompp+g7LE8fExmqah/WwtJmdnUMZge3VNp6UC&#10;vON8WBmvlpCprQooAFeXFygyg/NHj1BVJXbbHbq+w+1bpzR7gscrH3g/SmOwXK+wXC6RZRmarsXF&#10;xRV61xN6/PIK1lrUMj4lcfo7t28hy9jTsu8d8qJAKVpEam82DB5FWWK92aEsC1xdX6Ouayil0TYN&#10;YgiYTqdo2wYhBhwfL5CXBfsweo/TW6eSpwK0LZvNhhBhFPP7u75H09SAAovUNNPYgyci0eCIovX4&#10;8VP4wG7GCQglhIjee5xfLnF5vcYbDx7jyfkVoCk0usGj7h2gDfoQWYnYOWy2NAMRWWOjgn9YfdU3&#10;/L8f/Q8/dv0s7fzzbO96RpDnx9PpRP+Opu8BBUynFdquR9SSWGMMphM6ZRghYMFMWWTIjIFSEc45&#10;IBAhxkp5LMCwEk2KEmXJ/HEkDH8r4JKeks5aJtzYscgEABQlhWODDm2o4tMhF4FIgJK+77E4mo8a&#10;xWw6QSM9C514uxfzKWbzGfquxTB42DxDjAHtegs/DPj8a6/j7OwUm/UG280Wbd2gblu4pkVZFDg6&#10;PkKe54gRKKsCzz9/D/deegGzSQU3eCw3awyux/HRAvfu3cViPkOMHk29Zcqy5C5YQxRjazNsNltM&#10;p1NcnT+FATCZzzF0LXa7HYqcLeCDH4Do4bsWwfUIQ49uVzOJyw9QWqGpdwhhgNYkqOAJYnp5cYG6&#10;bXHr9i08//w9BNApees2axO0JgZE7xzcQAlsjcHJ8QkxIaWluDYabUcTbHG0gLEZmo4Ovc45KG1Y&#10;ux8JOLvd7mCNwmw2JRPuGAWx1iD6wNqB4FHXDazJ0HYt6qZF2/ZQUMizHHnGsnHnB0R49lIEEAVm&#10;rm97dI7oRbumxflyhaZz8FHharXBelOjGyJ27YDHlyvs2g6T2RQmz7FtW9RugMkzIMtxeb3G06tr&#10;WGOxrRvslmu2m0PE7aPpz/2e3/5//88++tE//kU7CvFeYATz03v3rPG/YwgRkDjvgIjZbIKT4wVr&#10;DqoKZV6A6BAKeabHJqgqMmPPSIdkK3DiRCRmamvSFtJGNsH/9wbFs5tiV9wEgor9OZQ4HMuSmH7O&#10;MQGEDKqEyTKUkwrT2ZQVhiBkmhEp0vcdi1GgYPMMWVXi7OQY2WQCI/UWZVlivpijmjHlllmRxBYk&#10;SGeHoWdK7Gw2wa3TU8znM8QIbLYbLJdLXF9fo8wJQnr3zh2cnJ0BMWK5XqOqKtx938s4f/yYuQLO&#10;YVIUsALq6p3D1dUVhr7H0PfomnqEJ/NDL5EWZjkaBXrypSmMc8QMDDFCGY3e9ajbBr3r0bQ9NtsN&#10;1psd6qbF9fUSvfSgnE6mWMznBC2BgnMDiopRBi3VqJMJ8/ytzVFNp9hsdxi8H0FJ6ReSEPIINpth&#10;NmW3Z2utMH/G6HdNg7YhVFqXTBAxQd3g0A/M0xgGj8GxcKxpO9R1i+2uwfnVEsttjabt0fUO27rF&#10;1WqL9WaHza7D5Zr5GFAaNresNYgBNi9QzeYop1MsNxtcXK3R9Y6FR22LvCxQWI2Txexv/r/+yH/8&#10;t28szS9ie9czgsX7v+5Eu/X/xodglTZQRgtEVImpgJNOyxKlZPelHIMis2yFdmAO5FLcQXOBsFlG&#10;E/qb5aXclAKUlIbS9udn8i201sgzAc9UmhmMkX6EGMkcijyDsTm0tUCkVlJI8tB2u0FuCbqRFTkL&#10;g8RUybOMZo3WsGWBrq7RNw2yIkez3Uqy0QAn0GLr5Rq9OBZXqxWOjo5w55WXMD8+QpQU4JEI/YA8&#10;Z8OPSVkR38AwsvDk6VOcX1wgsxlu376FwQe8/rnXxm5AZyfHKGZTpgSD2k9VMKEr3V8MzNsYHP0A&#10;MQQ0dYO26+B6JgEFaUWvBS4eCuzo3PfQhppYyucvyxJnZydYzGeYz2eYz2aYTAggkheFpJqzpwEj&#10;AQWynB2njDUwZYlmSyyIyKSRt4DTKnEGW3EyDsOAtmnghwEKwHK1ZDp127E5iWSaAoDzA6CZPOa9&#10;R/QURN4zOahuOzx8co6m7VF3HTZ1g+v1FttdjbpzqJsWRVWic6yDcNI4pahKnJyc4OTsFD4AV+s1&#10;Lq9WGDw7Vru+g8ksDCJunZ78sQevv/EzaXV+sdu7nhF81W/6nqp9+LnvcoO74xExBA8Ej6IqYS2B&#10;SueTCpOqhAJt/sJaNjhRQKYUvclKuiBpIh0bw2QRpgx7xIRZH4lPl2oJnGP+/uECsgmyXJBwUgYb&#10;IwcS8hPIamUtsjyDHzyyskQYiAtYTSrUu3oEJvWuZ1pwxgzBwfWwAsW+Xq1RFAXWyyUWJ8eYzKaw&#10;YpduthvQ48ExWsuuO4gRKhBxqe/cyCiI0sN037btWLU5tnJn3sNkNmMvg7FbUc9Y//U1Lp48xcX5&#10;U7TbLVzfoSwLKVhq0PUd4jCgaWo0QkzXy2sMAhyaZZYEJ81njLVjMY5WTEmGhEyNsWO7uBCZ58HK&#10;04Cul85GzmE+n7Gk1xPYw2hLwA7vYY0GIogVoGhCWMPGM0oQpZUgLnvv4Qf2bmzbVhyGHeqadRa9&#10;c2ylJ3D3MTLdfAgefd9jcIwqaM3kMjcEOB+xXG/Rh4hNQ01gUzfStU6h94GZm10HHzzKSYXbt85w&#10;+85tLI6PYfMc55dLrLY77OoGRisiLLUdoBWGrsetl1/+3oef+cyTZ+nmn3d71zOC53/RdxztXvvZ&#10;3+rccDdKOymlFeaLGazVOJpOsJD6AoYLIyMGgleYGTbeoHkgABISJqTTkAsvxn0Zt5LiIoA6P6UH&#10;OyaPDEOMhRhZrBRjZIMaSEhRuh4pRJiSbbF0nkFrRQCM+Rw6MOlJAeiaBm3bAiFiu17j6nqJvmEu&#10;+5MnT+B7h/Pzc5RZDh0j1qs1Vus1lCTELkRiXl1d4ZOf/BS21yscHc3x5puPkOUZ6wKUFhRi1hQA&#10;wGazwxsPH6Kua8znC/TO4bX791HXNe7cvYvFyQlyo7HbbtG2DfIsQ5GJ/8Q51Lsdtps1lssl6t0W&#10;w8COxd4PyITgC4H4ogaWJPE+pTuTArCm7bDbNdg1LU2chl2JIoBJOcH8aIH5lE1JtTJM1fbs17jb&#10;1XCDg7U5ooCHWnHoasGeVBqjeQiGjZBZgyAtzmKkkZc8/m3bMts0RkQ/EARVmL1zlOgu0BTrpUuV&#10;D4BzHnXXo+kcGufQ+4D1rsFqW6MfWIzUOjoP17saZVXi3nN38L5XXsTzzz+HxdEMAQrbpsXF9VLC&#10;iDz/esM8DaUV4uB89aEP/cfnH//4F9Xm7HB71zOC6e0P39o9/tTvDBELaIWAiKLMcfvWKfKcjU+P&#10;FlPMJhNoRaTYzDBNVSt2PEIkAAT7IdKpY4QRcGGKP2CEOZecUslTH2PSkZBSfU8AECfgEMwWO0A4&#10;SijG1iIMg3QvFjveOWhrAK0QulYgriKMIldhKm6N3W6H3XbDRSjYgTFC4tHMeiuyjJh1iwWKPMd6&#10;s8Z2W48M7uqaDUco+Wi6ZNZiUjEKkec5nr93R3wcCtNJRb9DxS7Dfd8DfkD0Hl3P0lcVA5qmobc8&#10;Sk6/Z7ozpBgrCuMtpYty8vT71MBVmoSmuow8py+ldwOGwTEylDHhx3s6+CKordGP0MKJ6j4MDoNA&#10;jlubsT6gKIhMXBRjujAANpGV63OuCUc3OIfBEfZeK9aatNK6zUhqNh2NHoOnL6DvmEhkMkarQtj7&#10;H3pHzICmH7BtOtSdw6bt0PsIHxVaRwxC5z1eevEeXn3/S/iqD72K01unTD93Ht0woPcBq+0O/cAK&#10;yl3dYLNaIfQ9IemAqxdf+uV/4MHHvzjA0sPtXc8I7n74Gxf149e+J8Rwi6guHkVZ4NbZMRdbmeNo&#10;PsV0UorEh/RAtDAGKAWYREljDi0Eb1O9QRjA8g353LDlWJYZVqRFYg3Yg/yAII00AGmv5WmHMymF&#10;C88YMwKV9k1Df4PrsdtuEIaAbrvD4ByxCqQBhjUsqkkaRe8cNusNlAJWqxWMVri8vML19TXDR9bg&#10;zp07mB0tKB075kNMpxM45/D4yVO88tIL0NqgaTu0XcfFCqDte2w2WxilcefOLdw+O0NdN9jsdsgF&#10;7n273WK73aIsCybaxIAYaKfGwKpPPwywRrGnhCXqk/cMLWY2zQ2ZBWKElkSgTBhlaubROzemFhdF&#10;gfl8gdPTE9y6dUbQ09mMzVVzmjFlWWA+ZyQmy9gOPcvYgSk5enUmEZ7MwihF1V/CwIMb0PcsK3aO&#10;UPIh0kTo+x5t06BuWuSWgC0UAsTD0NKcxPuAvGRtSdJuYqRZ0LkBzges6xZ179CHCGUIXzaEiHJS&#10;4c7t2/jI1381nrt3G9PZhOFISUDzAmC6qRv0/YDlao26btj1KgRkeYbgh0+of+k3/OdXP/b9X1LE&#10;AO8FRvDyv/Q/m2ze+Knv8iG8EgQX3uQWx0dzOD9gNquwmE0xqeid1gooxH63kk6cyoyNgJEkddFo&#10;TZDOyIaaRtpvl0UuqD3ZGLJKi1zJM6dnmguN9iXho5IES+aFtRkul0tMK3YTYrZaRNs2rFjbbrHd&#10;bKElU7FvO2itpXKwxaQqsVgsUNc1nrtzGwB7C94+O8Pp6TFDg9fXKPMc87u3UWUZ3nj9DSAC3/gN&#10;X4umaXC0mOPW2RnmUm6rFOvnJ1WF6+tr6WXYoxeoNCVmkZZEqcwaNHWNru1QFmxSGgaiI19cXgnh&#10;D9IliMg7TtCTGZXhPBAejHBuIQT0joVXV9crtG2DsiyRC6qTMRaz2QR1Ta13Op1itpijLAp4z8pD&#10;7z2spV/DaNr8w8CinLZtYZVGcbSQvowRUcyWwQ1sKdd38AOfhxKfQSrldn0P74fRdKTaLyFoS/+S&#10;sRZ9chTSboQXRCE3BLgYUXc9WufhlUKAFr+Axb3nnsOHP/QBGMsOTU3dou1bZBkLzYYQcblaoWl7&#10;NF2P1WYH54hMhMiCNufD/+dX/o7/+Q98/KMfTXLpi97e9YzgV/3uD5Yf+zuf+LVVmX91CAHGWpyc&#10;HuOrv+pVrDcbnB0vkOcWeWbYSVcrqBBgNVDmGQpr2NwEYPqnQGMByYtMW3KfH0Doc4biuNiMMIEQ&#10;2X8wL4jUm87VdS2swJzJaQEAdVPDDZSMdd1gW9f0ccj3u80GrutZeitRi67r4KQlV1GwZfvx8QIn&#10;xwvsdjXm8zleet/LmEwnuLy4hDIaJ8cLtsXabeEHj9u3z3B8fITtZotHj55gs2Vqa9d1SFEPiHYz&#10;m81QNw3mizmm0ynmsxmyPMP1coU8o6ptjUZVsYYjYp/FyHRrdgHq+x4+kCFGSfwC6HiNIAEZa0bH&#10;Y4hMkbWWUYzpdDpChhdFAR88NpsNqqqCsQab9Rr377/OBKOMc927Hk3TwlpWdnap23OesfflYjaa&#10;hdEP6OsGjaA1+8HDux4+7Jm2QoAVYQDBLywrZn46CWFaAZNNhVhGTB+mtTM9PUYQQ2AIcCFi03TY&#10;dQ5Rs+/jdDZDlSDKMossM8gLIiFHRAwhwDmPwTPpiDgES6xXazosqf3F8uj4D//kn/zjPyvL6Uva&#10;3vWMIJgP6NX9N785z8wv6R1VcB8D7tw+w66pcefsBLPpBPPpFEVuoRCgIqHLMm2QS4mwkkKZFD+2&#10;xiAzZgx5JdteifuNvix25GHggaFBrfadbrmxuEZLqDG16spzohu3DdtwDQJOqrDHQPSDx27HeHkQ&#10;+9I5OvGKvBA7WgqHyhLHd26hrErU6w26psHR8RG01thstuhagnBow3bnwdMLfefObUyqCjFGNFIv&#10;jxhhM2o+wzCgKAocHx+LIzQyJdmyoQizKylRvfej8yyEAKWIrqsg82JJRJnAdpVliSjYDF5MqpBs&#10;dnEWMtdemNMhAxYma8TZC0VTriwLIvqolLxDrIW63qGuWz4rMK08ywv4toXvewRJhCLMV0eINg32&#10;rxBQGe89hsCxMuzK1zFGQtNl2ViyDAmhutGU45oyJgOUgY9sZ76tWzRuwBBBDEND4NIsYzpzLiao&#10;lsxZSAo8lIb3EbVAsq3WbP2mYoQ1CoihKW7f/bO7Nx98Xhbil7S96xnBL7h9OzxZt187yc13BICe&#10;WwW8+MJzyDKWBk9nFeYTwpYpgQcnXiFDiFowCLRwfiNtqQHmGVhr6NUXKRalliDL2adPKezTlhXL&#10;oCPIHNq2ZXwZNFu2my0BNzWLhHZ1IwknApghDCktWCcovlqKpGKMsHmGalIhsxbbHRlJ23bYbTZY&#10;rdYE6RRzJEhbbaOlll7ObcsCdjbF9uoKru8wyHXSdSHEXBQ5Fos58rLAZrPFer1FL/0NnHOwVqPv&#10;qSoH72EkAWcqGZla6zFHPxMmQBNLJLsg/YxFXKIPJROkKErkVlrPS9tzBWppeZYJodO7P5kyTAxJ&#10;UPKeOBFVxa5Oi8UMs+kUvXN4+vQpLp4+hdUazW6H3ZaozdvthinEA7EKrSSVJeg6LdGepOElQaAU&#10;/VPODXRUKgVtLZm4hCGNZK0659E5OvuGyPRgSEdqZQ2MZgg1yzIUhaUTW9PvAHGkKq3hA7DaMvlo&#10;tdoybBgjNCHNP13devEvbN747JccOsR7gRHcv38/VGfPfcTC/3pIog8U8PIL95hu3LeYlAWmVQWj&#10;KSWMBotZBC5bgZNH5F9RWRkbQJGz+ei4EMUepO2Zo8jYgITaQApFsb+B9wO6toMfWDCkFHHnvPfw&#10;gtybpOBYOSkEr6SHIFtrS6ejjPBhREBiGOzo7BTTSQWtgH5wmE2muHXnFmbz2UggWgG77Rbn5+c0&#10;N/oeV0+f4tOf+AR22y2apoUGeJ+W1wieFXsE06Bd3LVc1FmeYzqdYD6foRdmQ4ImI8xTt+UsYxJP&#10;ZsduTyFEDIGtySPYpWgyqRjZkAIe79mL0BoD1w90FnYd6rahbS7VltBM3gyBDsGyLGAE9zGZUwl3&#10;sm2ZlBQkU7PI2WmortnluNkxt2G72WC73SIMzAkYxpbljOoMKULimJKcZxm8YFW0Ei1KjBvS1FRJ&#10;0loIEYNj/8VOuhBNplNErQFDhOIIYdSyPosiOaa1dNdOGoHCEALOL66xWm1xvVpj6FnMpGIEYP7u&#10;C792/pef/OP7X1T342e3dz0jAIBievaN3jX/k8F7rYyC8wNOTo+Q5RZQEfPpBJOKgJ0aEbnRqHIS&#10;sR+IGJOiBEkNVSI584zVhek7L7niRnAB8ywfbXpKNZoOSUNg5IELV0lFo1JsnQ1Q/VSS0ZZJj0Ec&#10;JCZpzeOM4BvGyApGrRW7B4WIi6tr1E2DajJBVVWo6xrL5Qp1Q23jydNzPHn6FAoRL7/8Io6fv4dp&#10;VaJvO+RiXqSoR0o8KouCWAzWQgmQ6mw6wXQ2Q5ZZTKcz5JNqBHHhcRoAE4Cco5ZjpL5iGAjG4oSp&#10;JOLKsgyLxRzZbApjLHpBPR6JCZqpuuKc04ISVBUFsiwxZob1tAJc77DbbhnalMStpmmpwQyOrcok&#10;UtFLqLXebQVGrGUXp66DAWAtE4y0ISK1EuDSrutHgFRjMvpBJNsxy3NUJXMy3OB5DmthNPEtImjy&#10;GGth8gzlZIKglJQWi9kjKc5as9NWLkA4AkJIMyFE9MOAi8slVusNlqsNQ89Q0DHGCPP3/s1v+e6/&#10;9UM/9EP80Ze4vScYwfzFV59z9fKj/Dh5AAD/9ElEQVTXRGCe5WwBtjhaYDotcXq8wPHxHJOSmYVG&#10;AVWRYVLkyIyBFjXTHkYMFB9eZmkuDNLzMMRAz75LnllGFrz4AJItRy+zvFeUFk7Sefu+H4uZ6Oxj&#10;F2OqoZYmg3TM1BIu9AJGEsXWLMsKRVkAksg0n0/HIpwY2e2JGoRF9MzkM4pIwioC10+f4OL8HF3v&#10;mGptyNSstTCGRTNM8qEdz3uM7EZcFATakP5/Nsuhx5CqZD0OVI+ddBZyIiWVMFNj2Uh2NiWQR4oc&#10;uE4Sf4SoAGnyklCghXHk+T7bcRj2oKx931PCty28IDZn1iJI6jSzHD2atsVmvcajR48RQ0DXklF0&#10;bYcYPKxWKEVjmEynJFoj6rhnq/Mgz8QHDx8YQSnyHPPFAkVZMATb0ctP7U6zX6X0QMzyAllZsnYg&#10;RPSDR+d6dI4MhtqlwnzKZDMjAgbSRzGVi18t11hvtthsdoSjYz5Lk+WTv/H/+5t/7UduEMqXsL0n&#10;GMEv/F/+3u7pJ3/k243CK5kAct66fYo7d85w+9YpPduWkF5WK0zKApMiHyvCjNZQqQ5AbFOG/wwU&#10;WGLsxekTZKFD8v3TZi0jC0raUUHgylNMOko6b9t2VCmFUJOTUmv6JiAlzTSSEwYe8e4hqc/zxRz5&#10;bIosLwikURRQSmG726Hre0YtjKGUaxqURY7T4yPM5zN47xmKK0o899wdEgMg+Az0cCdVfxgGPD2/&#10;RBRH4GQyYcsuY8cy3s2GKcyZmEiUmvtmsTFGREjL96RxGSuESR9C3bS4urzG5dU1vPfIpD/iMNC0&#10;opOMCT9e6iL6vkfXtiOjds5hV9domppOVykks1pjJ2XDw+BQ1w2M1kQayjPsNvKdhAS1UphWBaqq&#10;YMchpYgU3LZompbRnd1OoiBh7FNgtJFOW3QUe0/pnmpSyAgi85eUYhqjYbgwKAUXAnwgSrJS7JKl&#10;NFCVTJU3WiOC+Ar0RwR0zuHqaoXlaoPNZoco7fwM4uPi9JU/uXny+dfGBfolbvuV/i7env8VJw/9&#10;MDwNfgDAbDaAmH4pVx+RDiRyfKrdVpx/EDDRQaQYwSfp/TaiMgNkFDQZJHqQwEhipFSUYxMRhUBm&#10;kecZptKy20r9OpNoAjMHBeCDHudA9XmgBjEMzGPvXb+3j7WGsgZaPMpvvPEG7t+/j/lshlu3z7Be&#10;rfD51+7j6uoKizlDfm5weHp+zoKmLEPXt/jkJz+JssyRWSY27eoam/WKNQfbHeody3FPT09wcnwE&#10;k+WATjZqRFPvsNts0LU14sHcM45PYo0xIkYCy5KJSkJO26GWtuN13eDhm4/w5qMnLLQR52IIAWVV&#10;YjGf4dbZMc7OTjCdVkxoMoSG8wO1s+AdOml6SiZEM2e92cA5h0lV4eSEv/dhwNX1Nd544yF8HABF&#10;n0U/DPDRM9FIitdy6WzF+6BfQwssXVlIgZaEML1zhGZvG64z0cwKaXNWFAWM1Yw7BY84OOjgYRVQ&#10;5RmqLMOkzMciOSsaYcpIRGSvRyX+Bwi47eCoFUUfEL1HQLw8/drnfmpc3O/A9p7QCD7+0Y/Gu/ee&#10;+64Y/UeglOp7h3w6gQ8BR0czLBZTWBXhuw5GRRSGN5ZlFpmheq0UJ9lKP4LMUrXvux4IAWVRUrWG&#10;InhHIMDnbDqlA6huWPaaF5hIb4JeMvWgmNvuQ2DefF5AGzbMDIJZmAglxEhJZmhzd13H8ldjsK2Z&#10;Vtw0OwxNg263g+u7kalt1musrq8RvMekLOkH6Ht0bSNaCJli74ikQ+eaFuSljGXXmcWkKmFlfE3b&#10;oqnZ2quta6yuLrFaXmNoW8ynFQZhUE1dw7U1tps1VstrtJ1gJBYFk3c0cw36vsPJ8REur64wraqx&#10;unFSVTg7PSaOgYT3tNYkKkQ4x/wC7z0dkNaMjBug6p1JpiAio0du8CNgaQge16uVFOTwPqtphdVm&#10;iyHQMVhUBSpRxWEUlKGzD0r8PvKv69jc5ezsDH5wvLZl+XUuJmaQRKLeBwyeGo3NpBu1pJRby9Jo&#10;OnRJajQ5xNTI2GfCiEnSdQ7GZCjLCsMQsFptsN3VuF4S7l3FKE5J/QOv/+h//5cPaeRL3d4TjAAA&#10;zm7f+mbXd9+srDW9c5gfH+HoZI4PfeAVzCYlVAjwrocVB6DVhC8HGKvSmp10aOfT8RQEborefEps&#10;51gvr6RxqgKlO0CHn1YKIZBLD84hgvDapaiQ9AxHQBnosX323p+j5HvnBnQ9+/n54EdPeHKcrdZr&#10;XF5eEh5LQl1lQcmjJZbd9z2yTJyABxERL52jqT5TY9FaSwLQ3p43crw1dGJGgW1rmx26lvUEWimm&#10;4vZszU5HIJ2bRkJtgNRsiLON6r/F0dERrq6vsdnuEEJAIf0lUx6GF8kOycWI0uOxdz2LmXb1KC21&#10;qNtaU1tLfpdUchyT9JQeFTazqMpSMihL5GWBvGA/CkaeyAh76VvpPXMJgnS6AsjYtHQxMiK9h0Ey&#10;D51DPwxQ4uHXWjRQWR80LWlOGs0ktUidii5bqXBVAHIxu7wPgNbQhlWZrh9weXmN6+slIc9DhAEw&#10;v/XS716fP/ii25u93faeYQTHd59/v3Pdr9PaZP0wYDKf4c7tM7z0wl0ogS4Pg4PVQFUUKCUubMQu&#10;pv1KYk4L0Rrm4BNtRrD7JO6dQnzMIiNa8TB4uI4EgRiYUCItv6y1IL+ms2wym2KxWCDGiBAVaAaz&#10;FBYR6KUGPZdGq0FU07ZpsFyusLxeom1biVJIOKwokQlyUgIwYexaYvVis3tp0RbF9k7JQK3YwoP0&#10;aYiRzjolZlEU/0UvmYJMcWbH4L7v0XZM2KFHn/4SKzkAEObmhoEtxapq9Gv0fYc8Z0qzlRLgECKj&#10;ItLyexCwkhgjurYjrmHvRuaWwrNKysGD4D/QvNozuCBAokpphuiKgs5ATX9QCv0Scj45alP+CAnU&#10;e5pnRVGiblp5dkDvyKR8YEp6YgJKWqJbYY4AI0zJJ5PauSmtb4QQlfgWstQUR5zSBMCNcIPDo8dP&#10;sVxtUO9qJrWFsPvAd/+63/Xwx36Mk/cObe8JHwEAzF585b9DCC1kkgfJMwfotQ+SrNN1PeP3EYhK&#10;AYqhmK532LUd6rZD2zv5ng87LycwWQYvbdWMzZBlBUNBIs99CGwwul5js91i8Ew5VZrZZevNlo1A&#10;BdteSWJInucw1kg9PZjRoDW0pbawq5kwxHAezZ3NdgcfAubzGaqyGOvQ63rHtGVp4plZyxoH8WMo&#10;cYIaqbvPJKvSDQNaYWBhRARmo5EYUz4B26QZKegpSwJ9tF0nvSODNCdhaC0EEmHyawwDMR1SdyVj&#10;zFi9l0Kj3jM01zQN6qYhYq/AiDPxyo9OXa0ZeSEDoFOVEQuGLqmaB/T9gN2uQdM6aG1RVTNkWYEQ&#10;uBaSryb4gBCoBcZAMw6CPaGFULUhNFpeSOcoxazIQdqUNx3XT+cGRDA70AgepklOQ2EAuTWirUUo&#10;xbyUvGCT3jLXErGK4zFkXixwIwgrmVvnetFyaLYoa3/Ed1/3JZcdP7u9ZzSCb/rQv7t5+PQf/S5l&#10;7NR5jyzP8eILz+GVl+4hDAPLjgFsN2u4rmcXZOlm5HzE4PdSl5KDi6oo2Iknxjgu8sxYaCO6nCzK&#10;VNoLsfHzjPF5I6Wybduh6Vo4KVXtO4dtXSPLc/R9h0Yy9XwY9p5jydcHCIAKENOv7+n8Ojs7Hkt0&#10;g6famsQTVWpIKJKJSjbLJD5NtTOptHJBZDYbzQuaKFRLk6pL+G1WaFLtN9hsNvRbxUjTQDIMnaPz&#10;ru8HtoSLEXlmsVgs4AShOEgmHsN2ATF49J0sbHHu5nmOYZDKRMn+jDHCGmb26bHSj8xm8PsGqDEC&#10;ec4eAUqBIcvZjFqAEW1Q0ekWRWMiMMk+A1IbDZPR3IKmL4DaI82LsiqR5wXLg7uUgMWU5wDWT6T5&#10;N6KtAAFK0XTxwTOCoIAgJc4hRgyeTNlI7YIPBLstSjKhpm6xXK/x5MkFtpstuo7pxfOTO3/g0z/w&#10;Z378i21//oW29wwj+Mxnvt9P5/N/P2q9GEKAMhqvvPICnrt9iqapqZYpYLfdIYaIo8VCCFwhai1S&#10;XuLFoFrpfUSWMTQ3+IBeut3wAMaQo0QW8iwbvd2Zpd0fRAr7EACQEMuCNQY8H8NVXUcCajuWAjvn&#10;oMeafIO+I7y193szI8+5kFOEwkfJOtNmNFl8QtYRjYDhq71ZoCQCkrQlZixSDY1S5JRnzNRrBGKc&#10;BTY905c9W6dB01SCmBC8JrUC7/1Y2ptl7CjlpL4/aROdtGsjUxLQ2IJViNQYaOsrpRBTs1vxq/B6&#10;1FqchF21VtBS5DObzUanrJZu13meEqDo06FUTqYhGaXWNAOiOPl8ymWQHofDkHwNLEDiGJioZCSv&#10;IgHcRjHtEhPjfEe2SlNiDkiyUIgBPooGpehHoLaYfArsSL1tamw3Ozx+eoHdbscSc4R+duvsT6z/&#10;nS++/fkX2t4zjAAAyqOjfz0Cz3lZxK++/2Xcu3uG7WZLnEKbE0Unz3B6coaynCAqZq/5GCmtBw8f&#10;JWQDPqgkYRIXD1GaVwS2WyeRUTmTDGf4SK91FE9wyjOwSdJo1iQ4aWoCIZCmaeAdPdHWsn69aRu0&#10;fUfJpulH0JJ77gU9J0iJr9birJQwXdIqErEnP0cUzaHrezkvrUBmznXwqemKc2ibmmAffU/VW7L8&#10;aCuLTZ3u0ZjR35G0ja5jTz8odlcOIeDy6gohsJms92wqkudMvoGixhEkVk5mwNLkwQlSkDAcJtcM&#10;GATURGsNY5NjjvOE0W+QnimjCp00RPGBWkRy4vEfNy3JZonxkZipLcbICIIfBgyDMAdJmGJyF1O1&#10;vexBIkdOgFIBQAvUWnouPjIBK4SBeQXgfUABUTI8+96xM7ZzePDoMXbbmunFMT7Jzk7+/O7Rowcy&#10;/Hdse8/4CMD0zp9ICzwGSqf5fEFJr1nSaW0GZTJEpdE6h6A02sFjudni6fkVHp9f4uJqha3Y8syQ&#10;Yz69EWALY6imQykoY+BDwLapsV5vsK0bdM5h8NQIII7FtGg22y3Wmy1hroRAtWgU1mggEJOg66li&#10;rjcbDOKXiJG+DOcc4kEVWvJxNA0x9Jq2G4uCijwnIo/0djDiTU8efZeKmsSW6EcIroDMahbh1ClF&#10;lwhBJBoxo0KQRBv6Jugco6SG1Cw4YTZ912G13oxaUCnYAkDK6KRnv2larFZrXF5dY7lcSQXgXktJ&#10;DrN0DUhCltLshA1hviF6ND1xF6dTljBHBMKX9R3qpkY/ECBk8P7AT8PkLQgEfTIFDk3HeOCI7J0A&#10;mgjC0eAHNE2D1XpNzEXJDRkOdjewlbmPEUOMzB3xTMEOkjatVJQIDIveAKDvetQNG6fmWSZOUEF2&#10;suYnXvyaX3Sfk/LObu8pjcAend4ziL/RDQ62qnByvMBXfej9CMFjtVoJEq1BURQ4PT3DarND1AZD&#10;CBgGgl4OntVk2ZhPYNF1TIxxfY/lcoWt1PWn8JkftQeg6wfU0hDDGIu6buBcj0Eanzrn0AnGXNt1&#10;yDKL6+slLi4v0XVs5bVYzImoZHME0VR6R8gtn5B8BCItSMVfntFXECOJIMsyCccZFDkBOZNWUOQs&#10;HQ6BTTiSP4OqvbSKN1rqDjSyjOZG07RYrzdMAxatIpk/1lqJpBzgGYi6nGU0l4y1KIti1FS6Tpq4&#10;SKgwMZNkrgzeQwnuYN+zlRsLiMiUqD5E+hAA5EUxtlfvHQFIykkpREfToRcGkODMqBGx8WuIAf3A&#10;5K3BM3+gyHPUgndYlgVijOLwHWClVXwQzartemhtUFYVU7OtRVFWgDbwAfAhjg1KsryAthZO2pdr&#10;a1meHPi8nfeISqMfPKpJBWMybOsaUArL9Rqz2RTbXY3Pfv4NIASE6IMuy7/++nd823+Nd6i+4HB7&#10;TzGC41c/PA/19rcPIaIoiLd36+yENrT3MIaef2tzHB+fwAewYkxSOyktNexB9tdmtUK92+371nku&#10;7NlsiqoqR/iouunQ94OYDaw1j2CKqNKEs+r6gdeLkWjAkwkeP3mKXU0nojWMEbthQN2S8zdNh37w&#10;UGKrMsLAxe8lmqB1Sl+lxDQSn86zTMBPmJ1I5sTvgvQ4cAPHPHj+hUjeYfBo2kYYxl7y5lmGvCww&#10;nUyQFTmcSDXIfYeQwn2ssrPWYpAy6c12h+12h86x55/JqJEwTEaTpyxLVJMKRZHDiqMwSeTE5HiP&#10;9OK7vh8dokH8Ms77UZo3XSt+F2IOppoIY6g9ZHlOddtRS6B0Z7qvl3nY1Q26zmEIgfcKxWa10qQ0&#10;gj4kNzCCMHjpWlR32OwaRhKk4rDtCWq62dVY72rUbYfVZodN3UIZjbKawNgMm22Ni6trzGZHCCAT&#10;6cUvMQxss/7moyd4+KZUGUcsVVn+pf5v/I13NKMwbe8pRlCe3P0A+ua3+RhRCPLrSy8+j7IsWU+e&#10;Zeh79hEcAqGkP/ZznxqbS8YYJKtPsbeBVrh9fCzIRppFHldXWK83WG+3uLi8wnPP3YWWPAQfApqu&#10;w06IN4aIJ08v2OlIa2LSeY9NTUSZp+eXqCYzOo0MQSn6IaCuW+zqBru6gY9KSlYPohpjMgoRa5KK&#10;rCC5/CKV6dtg8pCWApxC0JOcNDphKi8dbkq85sYY+gY6NufoB0dPOOKI/WfSeHuHKHgMiZGQsfA9&#10;bXqIykxH3+A9288NA9vICdOyOeHfWGgU0TmH3vP3UezoIE5RiOONoVb2s4hgbH0YPE0nq8kEBjax&#10;DZG+nCF4tNKy/up6DWUoxU2WswowAjbPUVbT8Vw+MLnI+YAhsr6hH2hOOB/Yg3AI6ASPsOsH1F0P&#10;KA0XWCUwjMVFcqzzsEWJ3nnsWsKNXa83aLoeZVXh9Ow2uzK1PZ2KURGdWRtMqgk+//k38OjpBXKG&#10;UF+fv+9Df3R9/3NPnyGLd2R7TzGCxb2X7wz16t8KAPKyxO3bp7h75xbani2ryqKC1iwi2dQNeudR&#10;zaaYT2dYHM2xmM8wrSqUBb37VZGjF+ddjAFhYNSgrEocLeYoqxKb7VbSUDWGEKRtVcRsPsfZrVsk&#10;XmjUbY/1tsamadH2A1wAPBSuVmss1zvsmhZN5+j00hrVZIL54ght14+qd16wpRpAh1WUOvgglXDm&#10;IByWtAAGxoA8Y86CPejVOHiPIs8lHXcPIRZj3JsxHRNkECMCIB5wRkEiIgu6MqYnk1GxlXsQuK7B&#10;e0mL1+JUE/jvSMfXdDoBey+KtI9A23XY7hpsRHtghR/zG2iCSfblQCaRtLBBoOZoqlFz6NKzOxjP&#10;4AP8EOCDgpWW8FCG6MD9gH7waLsBu7qB0hbGZgggQ25aSvamd+xO5CO6fkDnPBrn0Q8BQwDLg7TF&#10;tu2xa+R+djW2dUPk4rZD3fajuZCXFWzOcVCbpMYDpbHebgHN7MikFRR5gZ/71GdxdXWN3FoYk91/&#10;/299/o++8fc+Kd7nd3aj5+U9st39hm/52v7i/sccIqrZDF/91R/Ed/7L34YnT8/hB4f5dIrgA954&#10;+CaulyscHx2h7UksZW6xmJYoDFAYhVmV43RW4pV7z0FJLL/te2x3NUthiwJt1+Po+Bhd32PXNNhs&#10;t7herrDbNYiKpazP370zIt72zjGtWGtZjAMWizl2dSP18FRh/UDVObcG9+6cIssyzKcTzGYTaKUO&#10;GoQ4mh6iIRBNid2VAEDFiL5rUZU5FvMpypLZfF6clEmT6LpOQDuYGqwPKhC9eOKtNEwdHE2IzNJM&#10;mc9m6HvH6ry2hetFe5FwW2EzQEV0LecuxoiqKqVDEguwIJWcrBVgDQFr/h2clFVrMR8yaQ0XJP07&#10;SMSDWoL4/Cn4ESX3Q0mYNEIy+qyFzUtkeQE3OOyaDuvNFr0bUFaVJG5FNOLfmVQTZNm+r4KTBrZK&#10;aVibCWOO7M0IhgMzyxCitRZd32EYaL4k5KvEqLUhbJnWGtV0gmoygdYam90Om+0OR0dzXC/XyIsS&#10;vbRE653HtJzg+//eD+Hpkwv6fPL8rzz9zCf/F4kW3untPaURVCe3X4797t+OSimTZVgczfH1X/sL&#10;8OjJE5xfXOF6tcZuV+Pi+hrnF0uUkwp1I62qJGZuFVDmFmcnC7z43B002w2C60aJS/y+I0ynEyht&#10;8Objx3j46AkePTlH3fbIixLlpILSBs4HXFxc42q9Rd32GKJCVBpN57Dc1DhfbvDoyQUen1/jarVG&#10;61hurAwRfmyWod7V2Gy32G6ZXde2LQYfYK0em5J4z0ScriOYqgJgLRehNRplkSHP6UtwjjX7zJdn&#10;gcsgkREvSMtBWnMp8ZQDKTWXqn0U6K0QI5arNbbb3d5HkvwJAABFHD2SIJTSqMoC8/kMZUlYcTIC&#10;5uJryafve6r31KYo2UMg5LnWREBSimnYVcXGKNYS4cf7QEdsS/8K742RmL4f0HcDOkd/TdP2eHpx&#10;DWMzTGdzaJvDR40ADW0z2LzA+eWS9n8Ams5hva2x3NTYNR2a3kNpg7pzaN2A3gMuRDEPPDrncblc&#10;Ydew4/UgBUhNP1AzqFs4H+F8RNQGEQQzaXuHfhDEKvE1ZVkON/C5dP2Atu3wc5/6PIZhgIoRISv/&#10;Qnt1/o8OJv8d3d5TjKA4vf2q8d2/GRSUyTLMFnNMZxM8Ob/Acr3BxeU1IgCb5XDO4/T0FHleSMUg&#10;QS+j7+Fdj8IazKoC8zJHppls4lyPuiHa8KMn5/jUZz6PLM+x3fEz2ooem12Li6slzi+uMVss4HxE&#10;3TqstjXWuwZtT49wVpS4Wm2xa1psG0Jdtf2Aum3Z+Wa9Qdd22G632Gy3qFtxeiVVv8hJ1D3z/70X&#10;mSSAnzFGLGYTsNqaEYGuY7PNRGiIlE6u78XEoRqYbPKmJWLQbtew+5HY573zqJsWF5fXaNsOPhBV&#10;J0nnpKY7N8Ba5vSXZUEna1li8APWm1qIg9eFAjMNJUpjMwtILUXyygNMs43SZBSg2WGMQYiM/KQu&#10;w1YARYKPaPsBfU+7ftd0uLha4/HTSwAG1XSGspqhaR0urtZYrXdoO4dhCPBQ6D1Vfh9JtJ3zGAKg&#10;Tcb25B27FQVl2KCkH7CpW2zqmpoJ3ZuENHNsg6ZtjqwocP/hY+R5gaPjE1RVBecDex+2HXM2BtZT&#10;KMVKyOlkit55bDY7fOrTn4M1Bn3fY3H7xf9k8+j+O4Y/8Oz2nmIE85c+8GLsd/9aZLdMzOZTfO1X&#10;fxBVkSMzFlfLJWO43uPBwydYb7Yk8GEgqrHRCJLOOp9NcHJ0jPuvvY7VmsTaDR4BGnlZwQVgs6tx&#10;cbUapT1bV3U4v15jta3RDR7rXYeu94A2CEqj6T2Wmx0ur9e4Wq5xfr3C04trPL24xnKzw67t0HYO&#10;bUdnnlERWrNFNzWRCiEG7HYNVqs1up51/0EyHI0U7fhhQN85GK2x29XY1cQeTPI6+R1S/kHTEktR&#10;ifweRDJ1fY9d3aJpOyACeV7AGiu1DTUg5dxFUSDLM2il0HYO2+0O680WJ8fHYyYl/Q1MZ+7dgKbp&#10;8ODNR2yxJhGMvuffVKIbFbPtmqZDUzdQEcgLNg0ZBo83HjyGG+j8dYNnm3Np4nJ8fAQ/BBYD9Q4B&#10;gDIZfFRYbmpcLrdwAXjw6Cl++mc/jU9+9nV0vcfx8QkWR8cMXQ4BddfD+YAsL1FUFUxWoJrOsDg6&#10;xvnlCnXv4Dxt/QiFbdthvW2w2TXwIWLwQNM7XK82OL9aYtt0sNZiOp3izu3bgFK4Xq5wfnmFtuth&#10;bIaqZOTk4aNHMIJ92HY9prM5mrbDxcUV7n/uPvI8h2tbvPA13/Z/efrpn7g+IId3dHtPMYI79z6i&#10;N/XTf0VpcwYovPKBV/DyvTs4mk+JQOMc7j13B2VRoGk7PHfnFnZNgxefu4tBCmvu3L4FBYW2d3jh&#10;+efx2usPsVzXWDc9dq3D5XqLNy+WeHJxjadXG2xbBw8DrwyW2w6ff+MxPvXaQ5xfr1F3A958eoXr&#10;9Q7L9Q5Pzq/w+qMnePjmUzy9vMb1ag3X7yWmhhIJTC9xlllEH7Bab/Dmkws8vbiEcwOyzLJdeO+I&#10;giTVcj4Eoi4phabucbVkp14t7cMCGIJT2qDtelxeEt2mFTAPQLzhHcNdbcfuQkhltJaAHQy3Mexq&#10;jBVNgt2MQoywlsi/ClzAw+BhjcXR8QLHxwsopbDZNdhstpSkgV73um1xuVzhycUlmqalBHYOx0cL&#10;1LsGx4sZU3ojAVCPj49QlAVh241hr0HnoY0lk3n4GLP5FJvtFpfLNS5XG6x2NS5XWzy+XOLJ9Rrb&#10;fsDFagcXgel8gbwosa4brDY79MMAW1awWYUIjbYbEJVBlhfY7Bq89vpDbLsexlhUYg6udjtcrdbo&#10;B7a6X21rLNc7RGhs2w6np6esO2k7fO61N/Bzn/4cnp5f4B//5E8jzzK0TYfziytstzsczWYMYe9q&#10;XF2tEcB5Oz45wWfvvwHnA/6N7/lXcHV5MZz+5hd/7/2/8+NfFkch3m2M4Pv+2n9071f/wo/8ul/0&#10;jV/znd/+rR/5qn/1N/1S883f8hufJIDG46/5+uOhvvpXQwj3lNa4c/c2rIooiwIAcHl1jQiFxXwO&#10;ZQxbie9qFHmGu7fOcHx0hN12h+22htYGTdNgPptLRaDBEBXqjgQAYwFtcO/553FxvcL9B09Qtz1u&#10;3b6FO3duY/ART86vsKtb1HWLzWaHrcSU255JMexXwPr2kNKbPeGotGZCj9VU07VSyPMck8kEk2mF&#10;sixgM4vlckPFU9GL730cpaofgmA3TlCUFaMMjqnP7N1Hgo+RTISe+UAvvXTnabseUcqRicCkJG02&#10;2fdEZGKtAbMckyrrBWfQOfbm22y2WK7WWK632O1qtL3DcrkWUwAoSiYETSYTzGZTzOYT9C1BQDab&#10;Lay1aJt2jNW3vSPCUdvh/PIKV1cr1j4ohRAYlXA+4LX7D/C5Nx6h7dlEpHEeq7pH7yPeePQUTedg&#10;iwKT6RRdP+D+G4/w0z/7KfzET/0smrbD1fUKm22Nq9UKyxX9NU3XwfmA5WojCU2sOyjKElVBKPeq&#10;qhBilG7GAa4n+OpyvUEI1M6qgviGMUa8/5WXsKtrfObzr+PicgkfPfJc+lZUFbKiwK7tcHFxjcvL&#10;KxzPp3jw4CEePz1/mv+uV/6fj/7UT9Ij+WXY3jVRgz/35/5vH7l8vP7jd27f+rrM2hxhGK4vr9tP&#10;feZzP3zv3tl/+uhnPvBT/8XH/vQvcNfXf0Nl9sXJ4gjf9iu/GV/z6vvwVIA6V+sN1luCY9osw4de&#10;fT8+9/n7WK/XeOG52ziaTXH+5CmK3KLKM9y//wZevH2KYWDnXiiF3a6VtFTamov5HA+enOPi8hpZ&#10;luFYmoqstzXWmy0g9fTRs5acaDRUjfu+R+h7xsKl9sAIIEhmLXsGdDVmkxzH8xmO5jPMpyUmFZGT&#10;/eDwwfe/hElJHIJm12Cz2aHvmZ1ntcZ0UuDkaC7AneKpFqTiGCPquoEiMjhCZK1EovAA4OzsBHme&#10;I8upjqdeCVqzbflyuUbTsOpVKeI10jbXaFvat95HBL8vdApIUQUW4PTOwRiN6XSCLMtYQShI0QQq&#10;tdhsdjg9PcF6s5V0aY2uc1gsZmSwTQulFMqqAhDJfHc1Hjx8jACF2XyGcjLF08sVPvn5B2idx/zo&#10;GP0QsNk1wkAIWZ40pMwanB4fi3Oz5Jwamixam7HUfJCaCWJjWjRti+2upoNycHj+7h1Yo/HJz3wO&#10;ZVHg7tkJQoz45Kc+i3vP3cHJ8RH6foDNLF57/SHcELCYz5BlGkYTpv701hn6ISAvKrRdj4vzS/RN&#10;jYdvPAAy+xf/3B/6Zb/9e77no19yj8MvtL0rNILf9w/+gVWf/vhf/qpXP/itd26dlMeLWaZjKKaT&#10;anrn1q2vvn//4XeoxZOzaWHvnZ9f/DIoNT89O8aH3v8KPvjqB3D/jQeIAZhMJ2gaZrgVZYmXnn+e&#10;QBExYjGbYjapMClLvP+Vl/DCvedgoLDdEabL2AxQmh5dx1hz1/b4xGdfQ/DEBrCGC3a93qIocrzw&#10;3B2slitK0IFOPqvZiJVlt+yQQwedkrp1MgoV2RDl7OQIRtTexxeXeHpxhaZlt9vFfIp/+rFP4vxy&#10;iaurJS6vV9juGmSZxenJMW7dOsGjR08wDA5t2+PyaoXLy2uGysRhmPodpvoDPRZE8bMozsSuY7Rh&#10;u2Utw+DZH0DrFI5kEVDfp0Yp4sFvmYcQgkc/DAKTxmIhbQyulyspoGEJcfCSMiwhwK7rWUMh+Ibb&#10;bQ0iPQNXyxXqpsf1aoOuZ8anMQabXYOLiytcLdfIiwKbusHj82s8fHKJJ5dLbGtK8xCA69UG692O&#10;acvOEYZeWqbnGX0h2+1OQELX6LoOTdPi/OIaD998jLpp2YB018A5B+8E93LwQIh46fm7uLy+xmaz&#10;xcnxEY5nU6zXGwzDgBdfuIftlmCrzns+n+sVzk6O8NJL95BZS+BXY1BVEyzXW7z/lZfx4gvPo20a&#10;fOITn8akKtDvdk9++LXzv7K6v/qSux5/oe1dwQj+w1/1vg+b/Oj3zqdVcXlxjtwaXF6cYz4pcXI0&#10;RwjxuOuGXxoG93UhxttZlpm8yDCfT3F1dY1HT8+R5znatsf19YrZdD7g4ZuP0HYde/ZF4PzyUtB0&#10;2VHYuQFlnmFwHnXT4XK5wtOLK2y29YjT/+DhY+zqBtvtDk3ToG1a1G2L7XaH5Wot4TgPHcFGoG7A&#10;IKYAYkAmyMVRagiMqPkadNDv2gbWWsymU8xmE1RVibwgU3K9w/ve9zJOjo8wmUygoDEMTIrZ1S2u&#10;rla4c+cMZcF6+rZjw0wvDVesNeKgIy5/SsUeBFE3xIiyLCReblAWOWazKeaLOeazKb/TGiGk8l3W&#10;CBjD7EMFOlTrpsP1co0n55c4v7jGZlszU1FBQof8rRfk38HTzs8zCyX9/oIPWCzmaLseNsuglELd&#10;ENloVzdoWkZdttsaq/UWXd/DZBmeXq6waxn2u7xeo+56KIGI63qH9a5G8Kz7LwTZ2kt5ddewS1XX&#10;9ehl3kKq/qsb1HUtXZMJcBKDh+tZD2GURp6xHdtiNgFCxHK1gut7fOCVF/HSC/cwn81gtMLnX38I&#10;Nww4PjrC4mgu4cIMx0cLPHl6LpmpChdXK1SCQ/m5117Hxf034GLAqy+9cPeXf9O3vFb9lt/96Qc/&#10;8Fe/LMzgXcEIXn3luW++/dy97ynzLMusxfPP3YYfPGaTkpVpMSLLrWmabuFCMEPw0Ebj3r27+NAH&#10;X0WMEZMpk3HavkdEROd6+MHjhbt3cPv2GTQiEANun56gyC3xAst8bE7a9Q5102C12WJb19jWNa6W&#10;Kzx3+xYllCc4KNVbNurodjuGjmKAkv55g+sxSIaiFiBM53oMQogxlcNKEUw1KaE0zYvNjmp/llnM&#10;JhNMZxM8fPMJtrsaTc0iGkjyDL36DZbXS1xcXOHpxTWurleoa2nBpdm4hZmK++7NeU5MhaIokOcW&#10;V1crDBLCqqpSmpHS5+Kl4CkG+hOGYUBdM7e/bTqstzt2IhZcPi1JPykEGaR60UvR13ZXY70mFmHX&#10;M8w5m1TIbIam7WCzDG3LngJd51CLY7VuO7QtfR67XYvNjlmjEQqfu/8Q08kUJyfHsDmRiWIEfAC6&#10;tsfp0REZTiS8Wxg8kYGkwzVixKTMMZOWeYNjZagGUBQZJmUBa8jMnHPYbDa4vqbWtdlusVyu8NM/&#10;83G88fAhXrh7G9ooPHjzMR49forFbIrzSzoG57MZQgSqqoSCwqZucH55RSYo+Bmz6QRQCqv1Gn3T&#10;4vjsBH3X4pu/6evzF09PfvXZk4995//2d/6213/hL/zm196pxiZpe1f4CP78H/t9v+Xx5ea/+OCr&#10;L1dHiymqPMNmvUZT17hz6xauVxs8enqOzz94jDcvrvCZB4/QhYhv/ZW/DC+/8gF8/FOflv5wG5xf&#10;XaGXWPzt01NcX68QokfXtjiez/C+l+4h1wa7XQ0g4PzpJfqW1XJAlEKgFnXT4nq1pse7Zy67kQYj&#10;fhgQJWUXYjtDKZH8zP9PBIuDSVaKwbuUB6CMRud65BO2bMszmg1G+iZ6P6CUKsNpVbIhR1kgz6jx&#10;uL5Ds9shBA+tDIoiw2w6wWw6waRKxzGL0VqL3DIxx0hyDxBwfLxgkdWUTryqqsAkJA8n3YabtkOM&#10;QN93WK026KVsu207LFc72Jz1AwnIpGlbAQUlnJrJyChSeNNKGzS2WDeYTEqcn19iNp+i79kzwrkB&#10;IQK7bY2owGJ9QYvuRT33IWK1aXC5WuPiaomu9yirCnlZou8HrLZbICagUOkxKJWPfU9BEX1gP0LB&#10;Qwhi4hEgVRgbAJWa04hpoYyGFpCXs7Nj2Mzi9OQIfedwenKE7Y4VjEVZYTZlg5qf+OmPYzadYjKd&#10;MlJwvcR8PgEQcXJ6gsV8hr73UBpYXl5jMa1wMpvgAy89h3tnp5jPJuh7d/Gt3/It/9qv+DW/6Qdk&#10;Wb0j27uCEfypP/x7/48/+dMf+75v+savy196/i7adofnb99BXde4c+sM5xfXeOPRYzx8co6L9RY/&#10;/rFP4mpX49d/169FNZ3B2AzOD/j0Zz+PwXl88NX3jaCgGgqb7QY6sgOSGxxc29NVFiOMUmibFgoa&#10;NmPoLJNGJnXdIDMWIbJjsjYakJx2rZkN1ktXIACsU1PM5VdSKYfA7rVaU/qEyC7IiBFBAXmZI0hX&#10;ob4jKKq1TCcO0qNBCwOJgs6THJLDMGAxnaDrejo8M4syIRZL8U8YBgHVNDBWw2oNWuf0ZNOeB4jg&#10;Qwdj+g7CvEJgFaQxGm0njkqj0bmBiE+CLpQchDEyl8AYjbohfiGQMhzZHQnCJJumxenJER48fILJ&#10;lF2blSbMe1mWaNt+zChMvgkArO13AbPplAVIWYY8z9EPA9o2lQuXaHsmJUXBPEyOTqPYi0GJYzdG&#10;FlzleU6G41m3oJSCjwFGERCFodB9N+Qo2tZuV2M6nWC12mAxX2AYBkymUzhP2LIQgb/3D39Eqk+Z&#10;D7GYz8AKD1Yfzhcz5FmOF+/dxc987Ofw9PET3Dma4du/5Rfjqz7wCoosQ9v1eO3+6z8+ff/7/9ff&#10;+7v+zx/DO7S9KxjBH/y+/9Mf+YG//w//vQePHpnn757hO77tm/Gt3/xLcHl5ibIocXp2hifnl3jj&#10;yTk+8bn7+PGPfQInZ6f41l/1y+F8wPVyPdq/Ty8v8eFXP0BCGAYEAdWE5NYHaYKSYLLDQBDLlGZL&#10;5CISMIlB0IkEKThGvg/SbJNf7olHQY2fsUZAj9OcCoQIYs2y2ijeeyNVhVzo4t0H2+FpMOlIKzoi&#10;lcCUE0mZRKjEsWcktKeFYFIrLX7O6/D31IB4WKQMTBrMgTZzSHxpi2OVZCob3h+bGEHKRPZyLBko&#10;s/dC4JyHKNiDEOeq9CuIMaU+c2QhgtqWXGNIJ5fnICxYEIpkbiN4T4KdwOP388rfyDgV/6av+FPm&#10;TGgpgIKUSSvR/tIcESBX7StDZf7HOTQWeV5CaY1/9GP/BFFp4ht0RCGazyfQWmE+n6MqC5ydniAM&#10;Hj/zsY9jvVziw688j+/81b8Ci2mF6D07Q0F32777v/7+3/cH/hOim3zp27sCoah17tgYq7re4fUH&#10;j/CjP/5T+Kc/+3H4xHVjxN3nnsN0OkE1qRAQ0TramOSoHlqDff2shlK0zxE9YhgQg0MIAxAGxDjw&#10;s+jJEOARlTALBL6PHiF6AB4hDAiRKDExeiDwnEjH+fS95++j4zXkHCHwHOMYopfjB6jooWKACvyL&#10;GIDooWMgAxA/AyK7ObPBBRkM4j6SRIZ1c3u7z34+t0RUzy6w9DkJXd7dGKtAw6VtZALUVmIURpQY&#10;tRCwipwrFdktWCPCIMBEv9/B77hz/vkcAxT4WlAPgOihZD2kZwjw2QEeEdL5KTklxE9Ets7XMUZY&#10;o2GNhCWLDGWRYTapsJhNcXw0R5HnmE0mmM+mMIYNd4IfcOfsGF//1a/iZDFD9AM2qyWcc6iqEldX&#10;l0Vm9Ic/8D2/dnEwcV/S9uxz+nnf/spv/s2mKot5UeTKGhZlfPbzr+Pjn/wsmrrBcrnG9XKF2WyK&#10;sqqgDRtkbusWgxcPvR+g4KFVgFYRCgGIw8HuRyawJzghJnkfIUxBpFRaIEHQd0MgVFUYCZxOvyiv&#10;+ZdFOVw4ckw6XpyDN74LvLZGhAoe8ANUkMUlsFgqBD6k4KHFnNEyZgVqMDgg/LdjAEq0EEUZuddk&#10;3oGN5ExCSEQLRNF1RDOK1DyouaRxCEFHjCMkkYvUBVGkU3SDTlYCo6i4BwnlOeSZReksIQyVbe2e&#10;3UUYRPHlxDCGekOMglV5yMQTgxcnL3g9BYiwkNErkAGMjIv37B0b5gyDA4QxZIaoUFWRQyk6iruO&#10;Ha1unZ7guTu3cLKYIdMKp0czzCYlJlUJBI83Hz3C//BTP4Nmt7373R/5yL84jGD3y5+f5zafZ1ar&#10;Istw7+4tzCYVrq+WePDwzRF59+j4GK++/304PT3BBz/wCo6O5jhaHLGqTmw2Lki6jL3EfMmxw7go&#10;9/uegA53jIwE8hsukpsLb68ap9dEQYqIkAUrBEFGkhYx34cg2X0pgiCMIS3m9BeilicCTjSeCCom&#10;EI+0pQPGv/v7ppS7SfwjsX6xm5g/ZAagNFQRiPuFlYjmxhzHRDjpGLlfMYnSMeN8hLQnguQzSb+h&#10;icH5Y85DoGknc/+WXcYRwsFze9td1kga537IHBuIO3q4RUhfRhmbcwO8cwheenJqzXvwxIdMz9tA&#10;ocwsJkWOMstQ5hkmRYb5pIKKAUYBV1dX+Omf/lk8fnKO5XI1n0RT3rz6F799xRnB9/+tf3CntOq4&#10;KnIoRMkdmME7h8ePnuD84hyXl+d48+EDuMHh+voKWims1xtcL6+hQIef1QZWE047LdCkRqvAB6MP&#10;1n2Si0k6jfsNuuCn+6VOFJkYD34hbbB5anbgSZ8FOU6UeUQAIapxT4sx3Fh8vG76SzdhUqXlHCN4&#10;iOInaVGmT+Ke0e3vRP6NBJis6S9t29+dvKY5TaIGxoXOa8nzAIdnEsEI0SUihZhh4e2Yr+w8NR16&#10;3gf4CPiYFHP6JtJnN3cS/whLplLIM/0hDoFKz1ZWEcAya+FRcsepFTrvTik1+n9kgMgyApMWeSaS&#10;vUBhLQR8Gbm1OFnMcff2LRRFjuVyiaurK5SZwQc/8AqOF1Ns1is8eOMBPvuZz+JTn/08XnnxOWgo&#10;u1w+fcfC/19xRvDcbDZZzCfFndMjzCclMk28gLKwUDGMLca22y20VphMKhwdzfGB972EO7fOYI1B&#10;luXIpG+B1cyZN9rCKOLoEyxWHhYUdNRQkQ8tMYQ9GclDZ6IuXykDBQMFLXX1RrzsN4/hYmGFGomO&#10;7Gh/LjKI8bfCQKAUQ2TimEoLL8rijZC4PBJARhrvnihSLCCIGj5u8j3/JrPnnd2EVckI9toMII5G&#10;keIk+L00TQrL4UZGwM8T08DIXOgnGY8TazwIdgLNCDoKk8JAdV+iNcIchhjgI3/HeSTBk0E/c45x&#10;jVAIkPh5PH8r2+FLuSedHMBiOmRWGp8aJcJL2qLJWpkUBaaTEplVCMMA1zZsGhsDdtsdzi8usVqu&#10;MJ9OEGP0eS524TuwfcUZwb0X7sxMDNXxYornb5/gaD7DYjrF8WKO6aTA5cUlHr/5COfnT3D/tfvo&#10;2hYPHjzEdFKgl45GuSVeodWWBBf58LTS0CO5K35+Y+Hx6aVHPR538FSV4gNndlxaABpaCVKQJtwU&#10;lIbSFkqZ8XOticiz//6wRboBlITdyA24i64ZlRYwi0QOSasQPUdCUvylHCU28kjs4vVmNIJH8m7S&#10;Gb/0bbz2AcmQAfD6yXxJ2kGi8nQ3tNP3D+WQUaX743EQXw6vyVlKzJJEHpCI/a37cIMRMHToQ4QP&#10;ey2Nz9YAIIgIoMdnldraK6UBZUZGoLUmE9+PlI9RuHEU2Dg3MMQbPEPRhTgNi5yQ5V3XIrP0EZwe&#10;LeC9x/nFJaxRUIjYbDZomhYnx3NsdzuUhcV6s9lf+EvcvuKMAA7z3WZTKUScHC1w5/QIx4sppiVr&#10;34uCDTaNMbi8uoAPA+4/eIjgPdbrFc9B1i82ICvrgvSdTyIngp1ngBQC+h9/6+mhMiS0f3/4/f6Y&#10;t37/z96EeA7OIW8P/BgENiVhJN8E227x+wNCSvebJKZIQ74VXMLRO7D/3Ze+JdI82NL9vM1lDj96&#10;i8qPG7zhxvyn49M23oNoAOQ/cu8j28CBBN+z+XhwzrS9zVCBZ67JD/YvD4ULw5X7c1J47H+vDWCt&#10;IZLTYorppMR8PsF8WsFYg65r4ZzDpCpx69YpMpthu2vwqc+8huVqjQ++/2WUZYGzs7PsB//bH/0X&#10;xzQ4f3xV3bvzXKECUNgMKgLTqsR8NkWMAU3XwiPg9YdvwGQGi/kUL9y9hXt3bsEooLAGux07HcXg&#10;MZtWdPapgLLMoY1CVAwJRQREA0SjEDUoww6ccWn1JcLmIomy3JLXXxxW0YsSnzzPDCsyshDoucY+&#10;nXh/zKEHmy22tNKjtzmNIUYm+gQ5DjFARS+S8RkVOxF7WvJjQxBpCqLEIE0ZjaLlHJopKf6dNB+t&#10;5Rw3mODN10oRwBOKlZtQ7B+oRJNRkHwFxYa0nGuOM7EkmkVC4PK/D3xa8aB8OgSpkZBuQYO8T1qI&#10;UnuS5/NEMsZAw45aEO+c/zSAkIBTQ0KR5vNN50xOSCUMnnMDkdT7bW8kSi6BZhfkIF2zobSUfwcm&#10;o1kDrQEfBpydLFjrkbPJjQ8Rx0cLbDY1zi+u8dprD/DcndtYzOY4v1wy5Dibxd/46779C/Gtf+7t&#10;K84Ijs5OyrLIs+PFHPPJBFVRoMgy5NZiNqkwnVSS0dZjtd6gaRuURYZizB/vUZY5+r5HREBZcjI1&#10;IrynV3Z8YIcLWUtt7gFrP1zsUHvCihiD1VA6AipAafFWj9+l85NxpD19kpgBz8Z/ChEm9eMbJVMU&#10;y1deH0hJjo2qdiIqXvZwSdJal5XLa0uPPyhF8pN+fJDF/VYC35/rxpw8cy1+pyXRKbnJ+H+6H/os&#10;9ufY30eS2Hz/hVZ0+nw0hiXcQIbI+UyEnZjC6Lwb/5cxybVMMlV4Jp5DHb6WZy+MWYEOzH1OBzdm&#10;IO/XV0zaoNonMmkj5l0k09OGvTW0NE0tBI2pd2w3p7WG1QaICoMbsF5vobWBG7ykIDsEqHi5vP45&#10;81L+WC79JW9fcUZgjcpCiDblnacMuyApn4vZFEWRy6Sssd3sMKnKsaOvcwPm8ykBSpXCfDaHkvbS&#10;XrD8lRaCgTTz5LPaL1CF5FGURK20eMW8T4c8M/ZRYgqz0bLITJLII2Ed7MIAbkz8gSaS/u53vh8z&#10;DQ++S+/pA+CulXjj5XudFuzbnPvtr8nrHPoWlLT9Zrfft54Dh+NNi0ombTwmshrxrdeT9zzqLdv4&#10;+2c+O7TslOx7Znr4Oz7PcUvalTADFkuRoDlPPEzLSfe3mMYtY5Vnrg6Y2I05kfep67KVOo/MZrCG&#10;wLOZzTCpShij4aWhjVKKnbgVU9E3683Ycfn4aJG0tevHbz7+wT/6f/gvl+PFvsTtK84IQjSmc51G&#10;4INI9pOW2v6qqjCtKlhr2GG3aVHkOSD1/G5wBIUceigAk0nJh6u1qNf7Ih96cEkshwvn2cVNIpbP&#10;xOnIz5PanM7HY5Iq/ex5uANK7aXis9fh9Q8I4uAvVVK1//0zzCWNY38dOc/h9+k3oOZxeDzfH34u&#10;zOzguGffE1hlz+jSb29cU653430amxDt4d90v4mhsQU9JCrDzaTfHtD0/jc3P8MB85Oh3RjDF9rT&#10;79NrO34GrgG9H086Lmk8csPUctI5NdOJtUqgNIbYjqmIzViURY4iJxqVElMEUZ6DUQiBlZJFTji6&#10;W2cnyIz9XDxevqNFR19xRjCdT7PBBcsGpBkWiznOTk8wSQzAiGNlOkGZ50CMyG0GL6W+iFwkbBfO&#10;B28MC16M4s4HmR6oBPKEkI3ev07fpX9aiHVvL+8JhcSRGASZhZbuvDfeK3ktzMJK910jaEXPLsbD&#10;fbxWsuMPiCUR2njPSWInZiUP963H8vj0NzGDdG83rq/3hLyfA36WGALH9+y5D6+715zSe3VwH5Cx&#10;JbmdfB8KSfXfJ02N14h8nTaaPRBzS84nFtt+U7LLlsw6iayM93ywAwfa1Ujrh/cIMunU0PhtGI5L&#10;QC18GgyF72q4boASzbUockyqElmWsS28dKGuqgJZzpyDsiwREXHvuTuYTLIf/JN/8Aff0Y5HX3FG&#10;YKw2LnhtrUVZlphPJzhazFEUOaoyp2ZgLKaTCeGdrEVVlSPst7UaXd8xuhAj2qaRxck6BW24WEmc&#10;opofPOy0oLRwez7Am5I4fX+4QNLrtFDSnhbcDQIYF8/NRZLGMf72gEggkmYv2ZJWsB8nx/D25+Wx&#10;N8+vhKDH1yJx9TNS/3Dshwxg//uDa4LVgrzeTU1CHxT8KJm3dP5Dotp/vr8fUQrkGvQmpLPtz4XR&#10;QXjj84Pz/Y/ZIXOwP+/N77USMlYcb/o8HlyTN5KciokLxbHFXGYz5FmOIpe9yDGbTqGl8UuR07Ht&#10;g8fgnfgPMhS5hbEGRU6/2cnRAh96efpXx5t+h7avOCOoXafhB1WWBcqiQFHkKHJmCLKVuAEE8ms6&#10;maCqqB0gBmilkOcZmrpBVZUAIrbb3SjFrNGjicgHyV2r5D3mpsGgNd8n5xP/0uZPtjYXwk21M/F6&#10;7kkya1BypffJd5CO467EIcldK9FFDhYgnlmY6b0WYsWBGgwZiwZGk+DZ3ys5/pCB7KV+0mgO3+93&#10;k2DO5DhjkhlApyfPna5FIt1f+8CnInec5v8tPpP0uTgC0jk4S/yf9Qvp/vfzCtEMxnOM16F2MS6I&#10;JKNlTXD+ZV5Gf8F+vEj3k+ZbnIqH17txvGgtZcnGM1GyDGfTCY4XMxzN55hOJsKAAcRUSCUOUCX+&#10;C60xn02Q5RnOzk5QFUWTv/4zn0j3905tbzf/P6+b1VoZYzCbTlFVtJXSgiuLAlpp+MCKwTxj2+1C&#10;gCa11rDGom1b5JkFYkDbNmJjsvQWuOnt1Wqf1qrA1+PCPXyQ4wLaL7j9oub50wJMR+4XQZIMcp4U&#10;g75xbiGOw3PK7/bx9L39ma6ZzqA1i3JGJvDM9vZjfubzZ98fnOvwnM/+/vD94bHpo8RI0jUOj0mv&#10;9+/3RDtKfDmGfE7OnT4bj07HvnW8/Pzmth/J22/jPdx4nYQCX984Tu2T03g/4L2Mjt99fUTfd+ja&#10;FoNjR+wyL2CNZgKYMDvWSEh/SpmfGIl7MZtN2J3r9BgvvnD3p/GTkM4v79z27Lz+vG9+CN7kJtRN&#10;jaIqMZ1UcM6hKNj2ahgcJlWFwQ3Y1TU1BMlBN8YgBI/ptMJyRSSi6WSCrusEOBSjTW4FjMJAQWt5&#10;UDHAZul7HmO1GncjoZ60JzXZGC3lpfxdnhF/L7NmnzYq/gObJKlERIze+xK42LlbQ9xAawyr0wzP&#10;ZRLoqKazKbMWmU0SmkjDHI/hb6Q9mJFxJKZqUhdoI+dM/od0XSue7eTDED9Aev12qjMZsZzbWkFm&#10;NtDiCyGEGecyaRTj8TIWa3hPxtChRnDVPbNJjC49s+QDGX0hmhoJpBpzHKcw4j35P+ML0NSakIg/&#10;Eb48D6OTg49ds/lckyZ0AACrWWZMv1N6Tum+CBc3m0xQlhkmZQYtWuNsMhk7dG83G/gwAJCeERmz&#10;DYsyh7UGbcuGKb1zOJ4Vf//N3/Ab3nE04684I2j7PsSoopHW2Sm5JU22tRaDdNntu44OlUjbSxuG&#10;kbQS9GCIWq7U2AaMC54oMiMxS+QgqeI3pGpaLMm+/QKSkARM6fd23zNakVbj3sbkbw8W37MENmog&#10;EneWcWolNr/GmASUxjheW++lfNrJvKhBkHD2BHSoqvPaN3/71rHt7+HZYw4/TwSX7vnwdTombXvi&#10;lPvkASMB8xk9e6xc7yCJ6nAM+uD8OJjnZ49T6VmM3+01GUAiFAfX0weRBK6xZ8w3YGRIDFMyz8X1&#10;HYIjIA7NQ37vB0cwVE9NIIJahBe8DKXAIiUxl6eTCmfH88/9/u/93r0a9Q5tX3lGEJwfEILNLGxO&#10;oM0YKe2V1hiGAZeX17hernBxtaSW4AeJre4ljTaEkqLEU6MEoNQzYqsnDYFJG9Ywhqw1CY4Plu+N&#10;xOP1IdHfiKeTwEcplBaW1vtsQfkd8wooVdNvx8UlBLkvZpLvDu10YWKZoTax11BkP1jAz+6UvoZO&#10;K/F3UNsho1VKMSoBdZBleFBU9cz7MRqSMunStUZH2X6HMEoew/njXD4z3gMTCEKYPEc65ubxeIYp&#10;aIle8DlInoYwpDSY/bUOGKtcUouPI+3JRsfoS5GxCLWMlQbyfJQIIKWo/ezHBdF6qP2URYaqylEV&#10;FoTI9OhdR+1WmEoUwBwlmkOeZzBaIcstppMKVxePntAofGe3rzgjcKFzCGFIWVm969C5YQwj1U2D&#10;Nx89wYOHb+Lp0wsAhLPSRo+Zg/sFxtDh+KDFWZcI0Eg9ONXe9HkiuEOJmR7kXnLq8f3+GKrshw60&#10;tJMAknrNYw8J/vBYMoDEjLRm7D+dB+m+NAliTyhyT4rZalqAOQ/Hl+6DBEC4s/H9gZmyV7P5O5WY&#10;41v2/XEq7YfXHAmA7/dzK7+5Mad8Bul+0jNLz0alvweSl8c9w1yEGWFkZOn+bjKlw7GlYw7vff87&#10;mgH7MfEZ8X3SKmWeRs2AjJG/ExNUkWFMihxlnqHIDAprUGQUQCoMcH2HGDzPYcms1egboLklfA/W&#10;GFRlHv7h3//hLwuc+VecEUSNug9D7wYHH9kfr+8JLuo97ab1ZoPLqyWatoEyGsZmCGBNeUL7QZLG&#10;SstCTkSTJBFEmu0lgpaQXFrEhwv+0E4+ZBz7BatGlZtMZr+I94s5vd4TRjqWPoY9wSYiPryekdwB&#10;JbUBh4t1XMzi+0i/T4s0XefZ4w93PPObw3tPnx+O/+2ZghJiI8EkgkvzemOsMscqaV/jOQ4I74AJ&#10;J0bDjX/5PA+eW2ISEssfNRY5n5Xzp7UwMoZ07beZF6UkypOesaK/KcEDpjFaLUR/MA8354gAs8Mw&#10;COTdHjovhgHBE1g2y5hlaCzHDBWhZX0kk7aqShhjh0987v477h/Au4ERDH2zcc7VbLrJnncpo845&#10;hzynwyTGiOl0MqrJzMsmci6PF4DPpDaP0oVqrVZcpFzciZhJ7OOiOiCM/UPdL9Y9we8JfK9hcDHc&#10;fL1P8NkT0z97T9qAUvvf3iCm9D6ppgfHcb855v3v5Xg6GcbP9ot2fx9qnLt0vv37/X3cXPD6UIs6&#10;GCeJ6eBehGGn+7l5vv219/ecxk3pfGPsh8R7YJrtfyvXkHniedO+/47nf+s8j+bdW+ZzzwwOxzwy&#10;BoU9E4+EzzNaIdMKmdEoMubCzGfscZlnbPGmVPIDafoRFDtRl2WO6WQCpaIzQf2LyQierh9ddn23&#10;6ZyThwy2/jaGLc6dI8Eag8V8hmFwcMOAtmtgMztKCi1eXXrexXMuTCFJ3+wA05/fUSVP0kmJjZds&#10;eiUL6JBBjItBCCqtQC1EkhZqWkhpsUIdMAVjaHseeKlvLMCDRfnsWNOCziwZ0+HiTUSTCEJrJlYd&#10;+gR08vQf+BjMgeR8dt/7CWQX4kmLfn9tMuPxvdjq6f4O5/Rw1+nY8TMS2ngvcl8YtQHRZJ49h+zM&#10;RNyfL23p9fg8b/x+f/60H14vXTONZRxXmg/RhNKz4XtqPUwgylAVgpkh63BSFljMpyjzXLpGqQMA&#10;BnGChoAgMHzGWrh+qGel+bJ0RP6KM4LTUj/IMnsxeJZrGmnxbbRGDBHbbQ0EDjTPczRNh753aHtq&#10;CxghJPjwTQrFSY7ByKm1SHSjkRkr2sBN55FWYEOMUdqk7/jwtRKbFPQojw4j4Qd6DFHhRjRiXHCS&#10;B6BGTzclJLA3XxQwpr1qRUmYpCrf69EHsV/MaeHLeIRB4IAh0ObWo+TViTgPiOTw7xd6nQhif7wS&#10;4qXmNf5GQFjSduN8B+dNEGw3r7dPDU/HjnM5njGJAJKNVupmiFCIKf2C5+HRVPEjsY3kWVGKc07w&#10;lnvjPKXvZRr2Tsnku5PfchzyvQYyY2hagJECpscPQAywmYJWAYDA7MeBrkDxkW3rFn3n4IcBTdu1&#10;OjPveA4B3g2M4Nv+px95stpsrvI8j1pbaGPQ9Q6IQFmUUCGia1voqLGYTHF8dIzeedy+fQc+ALPJ&#10;FNZyYWfawCrDzryBfQc12FsgM8IY5EFao1FkOYrEpbVCJsyCYUhhIEmrGNVYMhpqGgY2QU6J1OV1&#10;JKZvk5MpEfqeoHn+FKNmfbvRzCZjQxSOcZT64kXmcXuV1UrTkszuY9eZ4XgyI12Xx/FY5DZDZhjz&#10;z7KMeRQZm58Yo2DlLz3efJ921nAoHmvJtPMEE2ctrM1kFwYsqbWHFXjMe9jnbhhjoK2FPpjrxOyM&#10;0ZIXwd+MJp1SyMQpTG3vbbS8pAVmBnlm9vOTYv+j5OZvjCGalFYamTbIDlR9MoQ9C9oz0OS+p01v&#10;DJ9DNuZlGMToYYyCHwZUZYEYAqzR8K5nIZEGEB28axECC+dy6QwVoJHZDFFpZGWFajLrPnl/8y+m&#10;s/B7vuejflfXbwIqtF0HHyJsxpwChICqKJFbphwHQadUUOj7AZvtjuAeULDirdUgFkEiNhYeiTQV&#10;Tp1sOEj2YcoHT/4HJuQw7DZKe7FRKan3zqhRfT4EpkAieGEsSXon1fhAO0mayjheTVWTjkQyD5NM&#10;gUQkKkl22aXJCe/3phaQJO/NfS+R0wJ/6zFf+Ptn3yfpP143VeAIsYzHyTNP56B05r3f1DR4jAZg&#10;U0RlNFeoISmlRvOI2p8QtvgztGhAh9enViHSWq47/k33lMw+0RQT0yA47gEzSp8nxigMPeV6aE0t&#10;IzMmgcshswwhlkUGaw2b50oPDmYi7ntnamNQVeXYrt31A9zgtkPwnUzeO7p9xRkBAHS73SfyLPch&#10;ELGnLEuUk4qdchPwpdYYxF4qqxLGknv7gTXcSSqk9FwtEmlPMAd27sGipaTZL5zRjJDz7RfAPoqQ&#10;FkJaRDoxCk2pTqnNxcVFJNrDmDWYzi+Mx+wz+kbfRrpmWmgm+TdYr26FcaVxUxOR847XInLQocNS&#10;HXrM32Yfiebg/Rf6nPcvnZ1lsadNK8ncU+SkyaWSsgzTeKw4dkcfRdKexudDzSZpYZTe+2emtYE2&#10;nPukQdnUO8DQ9CKRC8MeGRhzBXRi4opa35iHkCIN4/rhPXBM+/WjRUNJ46GGYsVPRa1La86QlvqZ&#10;qiikrR57MHLd8/eAdI+KEYBCURaA1mi7Dm5w14sy342T/A5u7wpG4Ovzf6Iz65TaE7O19BNom6Es&#10;SxwfLZBlFjEGFiNZizzP4AcPLSAm5PAkIntjsez3UXXUCplI0vG7g4erFCWz0vu015vn2KcB76+l&#10;nmEy6bPDxfTsmBITefZz2U1yRO0/M0ZsfhmjPnAaJsmaJFsaaxrfjUU8nu8Zxvg2x7z9/tb7GTUg&#10;LVrTDUbMv4kZJY1l/9s01/uxJLV878HfH897Fuk+Xmf/e5UEhJgV3A9yIIRxp+/4OzJojucgwetG&#10;xELuQ4BNuJPQKUjkfCIo7IEWQ7RlNq/RmtGvlFmojYHNciit0bsB291O1hZ7LlqFxy/dy9bP0s87&#10;sb1j4IdfynZLd+df/Q2/6H+nNSbRE/NvVpXw3sNaAx88Zos5srJA5wM6HzAQqwo6euTSzTapd7nY&#10;lAp0uKSFkYp6IOm71FVTkmqSaOK8Ei5Jh9BN+17oDVpU2USk+0VD84W/SVIu/fbwuHTOJK2pRWix&#10;fbWovfydhEc1JVs633h+Wdx8n46jNL3JEBOhS1j18Jw37oF3n8abCPItOw5+I8q/wh7EMxVOpXOM&#10;88uHJfY1+zAmDIH0FV/z+ezfp/3QnNgXY6Vnw0ezf2Z8VjLnsqd5UYphu1S2rbU6QKZKyFXCsA/G&#10;ABCKjPOfiP/g2ciYM/EVub6Hcw4xEoxXaY2gNPsteGoAWnMelUQNppPJXjuw9r//hZurv/1XP/7g&#10;HfcTvCs0gr/6ow+aum4fZVmOvKy4IIzFbD5HXhZYHC1w+84t2CxD03Xwnm3O8izbLwAwf9tIt2Ar&#10;HXiNpuNMK0WtQSRNMgG02tuAaVEkokkS9VBKJs9x+v2h+TE62XSS2lwMh+fbS64kjfbfqUNpckDQ&#10;acwjoct+qPU8S6A63d/BPkr6G4SQGIKc096UyIe/36vXh+f9AhqNuikVOaZ0HP/a0Q9DTWXvKDy8&#10;5j7Wvz/H/jxkkDJerZkvMj5HEmaaN6rtN8+d4vY350rmRq5pVALFp6AZx6LE0XugbfB1MoEUlAJb&#10;ssvaI9o22+LFGPcVtt5jcB4xiJNUHKtKtD7vPVbrTfvxry3+xYwapM255scHH2BthggmBi0WrNme&#10;zWc4OlogzzLE6AX/zSLPbar63PsGBO4skyrFJFG1fibRQ4iUdmdS47n4k32ZSZKHVntJfUjIXBAH&#10;ob5npAwZwkE+gyyWtGvNnId0rTxVAEr14EgchoSSfAxWfALJ2Zh8AqMfwtpxce4Xd0qs2n92g2nI&#10;+ZRKFYppTmTuZH72hCAawwFBJkecFpE5StHDfAeZR0rtRIjybEaCSup0ur/EIA+YWKrQNHYkcCNR&#10;lcPngFGT2KsK4z3pZN+L9E7jlXGmuVFa0rgPnv3hvHC8fC5amFsab55l4/Mt8gxlmaPILTQA1zts&#10;Nlt0nWPHJGOgDLsw+xAx+MCSe6PRd/1Q19vl937vD73j2gDeTYzg13z7N/3l7a4JvXNwzhGBSCnc&#10;un0LpyenWCwWI2ApADaN6B0XXYILj0EISIvWmUAeRNUCZLFK0YxIYJ2SbuSBptTgtCiSaj8u3gPV&#10;/1A15lp7ZtEfEEGSNmlPi/dZguOxQkBJaspYlWJ4asx/12mxCiOTayRpfmM8X2A/HOPhzvnavz48&#10;bvzuGSmZdiNEl7Znz8c95WLwvz2TEIJVzLE3ioxsJDxRx5VSb+OnoO+HTGSvjUAxB0QfmDjyIMdx&#10;GaVGW1kdMPaRAR0w1XQtIz6pdL38wG+UGYNcNCylFbIsQ1VVKMsSUApuGHB+cY1dXUMpjbIskNkc&#10;IQJt16FuW+RlAdBw2k5K+0aaz3d6e1f4CADAxvP8g69+7W91wzDZbLZ4/t5dDMOAsqzgY8TVcokB&#10;CufXS0StoaQgI7cKMQQUeY5h6KG1xnQyweAGZHmGGJJfAJQLBwtSK40gyEQjYYu3n0RI+ztJFzKF&#10;vURPRJeksxUpPi5Y+c3++L3ES4uU0l/Mi1E6i8o/ZkMmaZfMlKQNKGSiclIbuGku8HN2ZErvk2Yx&#10;jistVLm3RCQjg1E0n9TbMrSU+LP/PPkU0pji6FBLjE2YlpgDIbI3gZbeBxCNQoF+BvoH9uYBn4EQ&#10;qUnXO2DUfLjjM06mG6+fxs2dz2dvAqQoB68DQNGWf/bZWAkxZ5IvkczBFDFI5kYaV5bnUGDdgYZC&#10;nufQSsFJz8YAhdlshsxmWK3XcL3DdDpBkVncOj3B+fkFzk5O3vzrH/2v/sTnn+wejkTzDm7vGo3g&#10;G7/xa652bfuP86KEGzxef/Am2rZD07SYVCWOj49hrUXbdui6HtYSuiwG9gAYHyy4GLQmd08qLfck&#10;RRJRpEXAxZsWgeKBDAvKokpawf6vLMb0O1m4SlH7UEkTGTWMQ4mS9oNy5TSeRGASgiST4LFKSpC1&#10;EBIXmzCwZ7UR2fGMFE73c+N7+cfPRzqSY+T1oSRNjPTgPPvz4sDBKOjDB8ekcaYTJ0mvxRygRpaY&#10;4WFobu/7Gecvnffgs/F38p5+lz2zNaLCJzX+8HkksNsUqkwM8/Aex3tOjEYrZGP4NyVLMYJlDp6P&#10;1snLQDM2CkoWlEaRFTCSSWtNxhR7RQTvruuQZRZ1vbuYfPeLH+PTeOe3dw0j+Nd/5584f/r48fdn&#10;Jutn8xkurq7R9h0651BW9BNYa+El5pqkSQjMLbeGiDh74mAM2EiYL9mTlKxCZOrANpUUU32QSnoo&#10;PfSBRNdiSypxBI4SeHzoVN15LZHSh5J83OlgTIvOGqIcMW7OWPTh8TYhIIl2wAWXbGuOQ8miS0xm&#10;nI/DcR4eOxJn2mXRJ6Z2+P0BM0jHJAmuJVGLx4oWJrvmjw+OlWq+UTsSjUls/Sz5I/TeBjeikWhN&#10;LYr5FiKd5ffUhsgU0rmsTnMsppghdgUzAZMWJcQvzytpfZwrYfjyWj3jbDTWwtqUUbh/TnmW0T+Q&#10;sV8H50pERGq0Km0fq6oCoOGGgX4CgUGfTKfYNR1sluPx+cWDv/W9P1k/Szfv1PauYQRKqfgTP/UT&#10;P73ebe8fnxzDOYdHT87Rti28H8aHUuQZyiKH9x7r9WbUCMy4IPbSOqnJ4+IdQ1lJKgkhj4SSpPFe&#10;WjAnQRjMgdRJf41EBxKxall446LTNC+elT5K7SV+WmRJYh0yoERwPE9iPjcl4OF5TYouHP7uGSZw&#10;g8EdaCRpXOnvIcEnIuTcvvX78ffY2+w3iOmZ++f3+2QnPh+qFCS8PYM4PN7oQ4a7P25/3gOmmMb9&#10;jG+A5oAemdWN+ThkOsl8Gn00oknIPZNh35z/tOaMMUBaS4aCQUvCEEQr8Gy3jCzLEUKEGwhjjsiq&#10;2rIsx3DjanX9U4f08k5v7xpGAAC/7Xec/tgnP/nJn1RKhyzL8fqDR3jz0WM8vbhE27bIsmxsERWk&#10;0akSFTNthw9FCbEniablISZFmIv2GWedVrCKdQdWNIOkOSRPNhcIYCQFOEmkxACoAZABGE1b+MYC&#10;HtXGw4UrWgz0GALTeh+upJmC0abdE0NiSInpMBSa3lNzODjfeA+HxPP2zODZfU/4SZN49nO597dh&#10;EHuG98w+Ppt03oTAzPvFM8wofc65Ss87EW86Fxm9UeJHkF3rlILN/QZhy54WhpJxpGhBYg5KcjMy&#10;SeriZ+xszV6SJPrE0LQ8C6M1oOjzSBkrQRLntBYfTGJZMtYQGTm4Xq3DN3zd8V+7sdDf4e1dxQi+&#10;67u+v7Oh/ou77a65c/cOJlWJ1x88wv3X38DFxaWYARp9xz5xs+kEWjNRaHCOmoOSEJJwXy7YtCem&#10;sP8sLbD9gj2QJIfSQIpS9qp6stmF6MRxNRKeIgPYX2evNaTd3vBfvP1Oe5uLMRHe/rsD4tXPZuXd&#10;zAnYE9pNJvCF5uFwjg4/PzxOjYv9rePR+qZ2sN9vHpPG9YWuNzKJUT2/uae51YkZC9M5/D4xJiUL&#10;YC8IUgbTgRPzcE/3J+Phs5XzytrYj/fwGknjTP6mfRNYPZoI3MoiF6BdK2X1/K3WGl3Xo+t7bLab&#10;T/6Tb//Epw9I5R3f3jVRg7RtPlK99n51/N13b589XxQ51usN1tstVpsNlLVY1w172wPIiwyZIly4&#10;McQ3LIsC0+mEFYipYw4AIyWxfLB7SfN2TrD9XzUuxPQ35SGMknnUJETbGPd0PKXJjUUlu1JKJCXP&#10;N0YPZEHrA3zCcZFLXn3SYg4XMM+Xjk+LVMYh59uPTxYp9j0Qnt3TOQ/nJW0qzR0kS3PMGUx/SWQy&#10;1XvnWDpIXmiJ1iTikZf7MYzak4xLnheJbH/MSLjjZweMRCmJfuyfF4l932tTpcQouV5aH/QZHFzr&#10;cO4lWYi+DkNhYdJxB3kbxiKGiK7vESKv7X1E0zvorEDTOd6bMeh7B+8DjNFwfY/BdYDq/9Af/W1/&#10;97/73u9Nc/fOb+8qjQAAfvJP/aQ7O7V/8MnF5aBtjpOzMyzXW3z6c2/g6eUVu76UBdzQYbvZwmiD&#10;EAEfImJUADSMtpINRnU+k4epRSdktRwXwmEKbFrs+/cQA2L/faQJx7bdifMnhe/gPCoxnUSYN6T/&#10;XhWmX+JZm19CWeJQUyrZ0pSwxohUf5awkeC6cBMoRGzS8R6Tbi1EilRXn85xMBfjfCAxP7muhPyo&#10;zt78zeF4bs7ns/tek3m7KkOtRWUePxMNTEqr9/P1Vm0kZXmmuWVE4ua+ZwoSZkxax8gw5PmOzCTh&#10;HiSBoqAliYomF6c1mSlGU/Krg3UDsOV7AKNMIQQWFLkBCBFt12PwHn4I2Gy2gDLLkOkf+Wc0jH5H&#10;tnedRgAA93T98OHKP/9VH/7w1xfVRG/rFpfLNa43W9y+cwuXqyXjrllG4JKosFgs4IcBRikcLxaA&#10;Zw1CyjiECKMQI4bABxEg0QZ5cGN+ucLe/k0EM45OFo5kNzrnZLHuJb0RSRsD01+tsRyHAvJMw/sB&#10;IQRUZY5h8MQFsAZBwkpGMgy1psQBSNhaKWSZZYhNiElrzVJspZFnzChM92wkuWUvxUh0CQgnxAij&#10;UtKVMAMtRU5CECEclGoL0SjJ0FSKzIFEz8/lxin9QYcYmVBiOkLYIi394MWnwqU4jl0YXhpnCIT3&#10;1pqNQUhVkeXqSp4fP2L1XiAoSTYCgLJWIzGOKL0xlDY3tRFxIiYtTol5Y7RCiIxYWcs5iiEgl2I3&#10;LQCjSctKdS00HRUGH9C7AdoaKGOx3mzw6OkFHDkCjo4XWG+2QFC4dXqCrumR2SxmWfl3j7/hV/+X&#10;P/jRj25ldr8s27uSEfzEp5+2/6vf8huW59ebbztaHJ3kRY6mZ7JQNa3gwgBlNPWZCFiTseVZCKiK&#10;Aqcnx1CRRK4iF3KST0GkYIDY7IAQAkZyJ4GRGPwwvEWyQRYsk5H4W2q+TI7hhQ4SlTSlpjUk5BjY&#10;gDOT8JJOONmCnOMjQVm5KPd99NJ5IOg1kIq1KIvcyuKFFOGMEk+kb2JKNrPIBEJL6yTREiGSYab7&#10;MCYbY/1C24iRHXyUonc7bUpBioTEDACINmWofaVj4gHBa2FUADgv0rI8MZf0m9HZeIi9YAycH+Bj&#10;pF6iiV+gpExbSbpxEEaptIIVwqfkB2yWiUOQxE7tQ7QVRY2C4KICtmKZLZjnuYQnU3XoXgvQgidh&#10;DKsGtWGtQNv1GIZBKgtrrDc7VLMpjGEvRAXmEpCBG2id7Vqv//Tv/9//rv9mnOQv0/auZAQA8O//&#10;gl/86Ecev/7SycnJL37xhRe0UoBXlObKGPSDhxZ4LKsZtwUiplWBo/mcDiJZRBqk8UTQEVzxGkD0&#10;lF7Be0FEZokoOXqS/ClmnbL8ElEZZHnKLpPc97Hjz8HfLOUvEHCFxAoUeY4YAeccQvCjCRECKS7L&#10;cvggadPawpiktkjyktbI82wkjCSpINqASXgEo1QNBIgd/Ng0Rkv2XoxjGhQiFJS2B17uPWPQGlCC&#10;/GMFV1KLH4IMlRpKmmlqDJx7JQyPTIASW2tqHd575tekXwrDCSFJ6RR/Fw1DjgxSXZr8CEZRO0ua&#10;UBQMC5Xaw8maQJRqRyHgRMhk9MmXEajV3RzU+PsQWPeSfrdnBmLSiGaV5zm0zFUIUkfgBgw+wGQZ&#10;tM3g/SAaZk8tzFj0ff9PH9758O/9mb/7t76s2gDezYzgL/3Yj/k/+8f+jR/70R9//bvf976Xbxdl&#10;AWU01rstlFHoeqK47LHmqZ4VeYYyz2GUgnf9XtoCQGBX3ZR7oKRzTZIGidhJvGzA6voOwQf4YWBk&#10;YhgQvB+lVxgGuL4XkEk6jWIgY0lSL8YI1zOqESPQ9T363kFFoCwLDIOH0Rqz2QxVVXFhaYOyLNB1&#10;HaBSBEAci4aVaTap04G1FkpRNQlCiPvFqZixJgk3iXFFxDFODaWgksNLW+oUQnxJ20mL3w8ebdeh&#10;6zpMypLniiLRBWJeBjDOwwgwE0G2ohia22sV1JaynIi+EDs8gkVk2lCdj3JfJHzSJoSh944SN4QA&#10;hIjBD6jKEsYSso0Q4RaQZ57mJ+3UEkTbEAdrlrGoCWKupDwWIwjaTFTbtzdTwohiCBiGAUqxxgBQ&#10;cEOAH4RJin8kKIW8LNC2DchfqBE4N8QXP/Sh//D/8e/9uz/KH3x5t8Tr3rXb9/2ef/vfunv35T/1&#10;wgvPqdb1+NRrn0Pdd2hcz06z0aDKMxgAZWZwNJvgZDZFlWcIrkeRWTY6lfPt0Qe4aWOgRPokqZO2&#10;GBWqqoT3gVJbFrU+cFL1rqftp7T0uM8RY4QfSAxVVSJG4i5GBBR5hr5nWKjIczjnsNvtoJTCbD6H&#10;1grrzRa7poXWCpvNlupoTlQbaiVkCADgXA/vyQiIhpsauwLWZigLNpYtiwo2z6GzjNpEgmqbTKCN&#10;hbKWf5XhspAyWWr5ATF4BD8gDA6+a+G7Dq5roaAQBoe+d+j6Ft6TQQLpNDSDxoy6kBgLmU+IUQhG&#10;oyxLaE0m33dE7jGWpoUPEV3XCUYFU3lDCLh79w5iDPA+oGlrxADpZ5nBhwGb9Y6uuciW48EHAQKh&#10;L8ELUGwaME0V0WKUwnRSYRg83DDAGoPpdIKyLNH1PXa7Lf0QGRPOvPej/2XwAW3vWEFYTaBNhk3d&#10;oO0chhDgA9C6AV0MKKcTXF1cA4JglNkM9a75xGt/+/wbPvrxj35ZUIuf3d61GkHaftEvffGxweyb&#10;jDHvm85marPbYb3bwWSM63tPAvDDMEoJ7wfkltJcxcj8ApEw1tCBlBqXKhAkNLMC/Clw6FrwBl3f&#10;wfUOru/ROycqLBlLiBEIEb1z7GsnzGFwDs55eB9QlgWUUmNqdJHnCKKeK6Uwn80ogcSMiCGi6Vps&#10;dzU2251ICTIuOrsYrgoRGLwfIa+ozYjk0wS9zPOcJkOWETLLEhxWSdabUgZaNACFZMcrwEdEHxAH&#10;z/r5wcvuEL0ftSDXd8isJXv1gVBycQ/koWRhUxNhQo0SokvSr+97esxF4oYQ0XWc6xgVyoptxQdP&#10;c8YYg8mkQlGQaaSqUz8M6PsOMe7tf+dIvKONL6E9mjD0Ee0zBZM/heuBTW25Rjhe+pyqsqBJFwIG&#10;N6CU0uIss4BEUo3WiIHOwcENABS8D+g6xxBioLEVodB6hyzP0LYtupZ1Bc2u9l/1dV/zH/2n//kf&#10;+okbxPBl3N71jOCHf/iTm1//nd9cX16tv6OaTqqm6/Hk4gJFNcEwsMtRVRDNKM/ZbdYPDpOSzkOl&#10;DqDHESktqcdCBUpuNXqpxcYWZ9io+omdXxY5qqJAmeco8hx5luH05ERUwwxFUaISVdlai6IoKMGt&#10;QZFlmM2myCcT5NaKHUizhva6wzAM8CHADQO6rkfb9XSCKsaeMtEMjLasWR8GTCoCW5CJ0QdhrUFZ&#10;5CiLAkqB5pFKXjogBi+J7kBWTSWMZ/k3QXAoCbNafh5jEPOBIU0yVYMwOPpZxvBpik6S4GjS7Lv1&#10;qYMdgDjQxHwAmcB216DvSUBKazg3oG4adG0HrQ2qaoI8t7TXsYeuY5SAzBCI6LtOQq1iZgSaKMnR&#10;acTPw+/oD0g+gMRMBufGKEgysxCoIQ6ux6QqkIuJ5sQ00YqO1RAimayxiAAGz0xBakQKPkZs25b+&#10;Gx/QO0eTJoYfvL7T/ZEf+Zs/8mWBJXu77cCAfvduu+L6v83z4u8tlyvvvcdu14gXlqqiiB9Aa3hJ&#10;y4yKTq0UDqMK6tH3PdqmQbOrsd1sxn4ILDrR7HlgEvIxUWjzzGJaFphNKsynE0yqAmWeIbMa+WyK&#10;xWyGqixQFfnoX8hzYi3WTYPBDYiQ0NyogiuqkgPbusUYKVEVMJ1McXR8hPl8irIsUeQCEX4Aiqnk&#10;nmh30y5PtvjhZowBaVK4gAKUtTBFAVuVUDaDtjmUsUQiNhlMXsCWU9jJFMXxMbLZFLaa0KwYAUk4&#10;331PtChIdCaVTdPzzm5Vfc/Y+GF7OiU+ghQ6pZ+BkpPmBSXw4Bwz7NoeXcduWMYIgo94+/OMdnuV&#10;ugZJ89xOGEFy+FIz2LexzzODSoBCirGFu/gJxDGqAWSZwWwyQVFksAoAAnKjMS1LqOQrcg59x+7G&#10;yV+klDTmlXsLIcB7rkPnBvSO5uMwDCiKEmVRAMBQVPk/nt+ff1nKjb/Q9q7XCADgv/n+n6qLY/Wp&#10;V158+bcEqGq5WaOcTDAEj74fEAWPIHhKVmMMnXoi0YdhgNEK06pCnlm4vod3DtpYlEVJTu4cAEYS&#10;3ECVjslGGgiieluG/lophLLGQkfAVgXKyQQ2IyMYHCU6FOPHRVEgzzI0bYtmu0HwdA6GELDZ7tB2&#10;HcqyQt00sMbi8vp6vN4wOGy2O/R9Bytqf9/3UEphMZuK5GKozRg6GJOvIpkSxhiaUjbjhNIVD20y&#10;aFuIB57SV6WMRGOhswzRDeJkJSMJMSAOPYJzCIODzTIgsvaDOgAZWpBWdFZsecRIZ6dJcX1qXkOI&#10;yHKaD653aDpi+5dliaqawDmHruugtcatW6e4c/sWJpOKo4nMIxhEq4sxoqlrDMOAPC9QlSX8MGC9&#10;3gBgXkduM+R5gb53KIsCu82O0YUAbDZbtE0La+kLKIpCGBc1BSOaH00JQ0GRWXjvcXW9xsXFFWKM&#10;ODo6QpblaNoOdd2AjdIVnGfVodIGxmZQRqNuO8znc6xWa8ynU2x3m6f/5BMf/zN//k//pZ+7QQRf&#10;5u09wQgA4FM/9/qTf/k7v/WVsqh+yRACOpEUi8ViVH+t5aLbbrdomgZ+GFDkOXwCjBRsONf3CJEx&#10;7CzLRJKmODZVyLQAC3JpUSOpQCUbT2uN8/NLPHz9Ia6vrjGbTJBXFeq6xuADzu7coj09SPWkUuj6&#10;HkZrVNVEOjqxnr4oCnrwFbCt6xGvLkikg+mrVNH3NRUa0QdoJbX6ktyS9HClAD94CbFRM6DkV9BZ&#10;BlMUGLYNFFheO/YnMMkkSPFCYQLBIwxOmMDA0JwiQWsVoZN3PwS4wcEN7oaXXkvqLsdH42Dwg7S2&#10;I1MffNJoNELwmM6mjLAozVj7QbRjvVnBWou+6+Bknvu+hzEGeUHfQtu2iDFiPp8xjCfRgr53sNZg&#10;UpaYTiqUos2VZT4ygLqm5onI0ufkN9BKsfWeY4PTYRjQ9Q4RQFlWsFmG3g1Yb3e4WK4w+AAxnuQv&#10;4AaPuusRjWFymw/ouh5FUf3c+pc8932f/ts/0cpE/Lxs7wnTIG33r87/4na7u5qUFQY3IM9LhBDQ&#10;NC2arkUU3DfnPdreoR88mq5D6wbZe/SDgxPUIi2BZSOhJR+YNlyUObIiH0NmiHHfoBV7nEOlgFtn&#10;p5hMKhlHg65usF6tcL1aYnm9xNHxMYYQ4LyHzTMMbkDbMfRpsxxVNUFVlrRVjZUF7eFcjxjpgKMv&#10;QcEPDm3bIYYA+slIcBDJmMKJXiQyYoQtctiM0gcp4zFGxGFAcAMG76Cshily6DyDskR/AjDG4GlP&#10;UNVXwmCUGPrUIhQgzENLZyIfAvPmxR5PJkDSBtRBIU6MHDMA+lak8a0xFl3XY7Ot0Ts3mgHz2Qy3&#10;b93CyfEx7zcEIVjOQ1FSzc6lp0AyPaiac26UZP11fY+m7dC0HYI4dAHmdtR1I6bVPuIRxHeUgks0&#10;N9mmrCoLZHlG83Tgc3M9HYRt79ANAwaJVPReIhE2Q98P0Mqi3jVQyjz92//On7iWif95295TjOC/&#10;+pt/859u++4v1E0bB8cswr4fQPKUPnpao5pOUVQVotFofUAfAnyMcCHC+YCoFLTNYGwGN3gkGRQk&#10;Fp/ltDeNpbbgY8DgHH0SwwCIJ97aDK7vcff2LZydnmK13uD8/BxlVeH27dsoygIqy9C2lFjGZvAR&#10;dApJLN2HAB+pNlprMXgm19RNh7br0XXsfDOIrR1jQFHklGDiCIsxwokpRAbHiAeUgrYWSuC0ldb0&#10;sodI77/rmaRkNVRiAqlk1zKyAEngSY40jPpGEux7JyS/p8RVUPCSKKREI6DhReaRfh8jsyKzzI4x&#10;+rIoMZ1OMZ1OMakmKAt66rMsH8ONfd+jaToochZqbFmGQpqHhBDHHP56V+Py4hKPHz/F1eU1tQS5&#10;n8mkQp6TibJRikGWZ5hOJzg5PcJsOkUupe9t36NuWvTDACUguXkhzlyoMQtzGLjesqJAVhTIiwJG&#10;mGPbdWh7x/T2omDSVlQYhoAYgKZzn0nT+/O5vacYwZN/+mT3X/+DH/5HRpulMQZN20EpYDGfYTqd&#10;0OPuBtgsB4zBeteMallQGr0P6EMkjjwUggBIeh9k0dIbPMaDFeAj2UwAF2Anklprotxcr1bI8xxH&#10;RwsoxRi4zTIcHR9hOp8BoPMyRGoSSS1t2xZ9L9qJZnJJNZ2QwWQ5+t6hEbXWic+B4UJGBKylhEt1&#10;DE4w8yHNYrW1VKN9oI2f4HBk3FT5gb7rmBfQ1giuZ0RB0vCUNfwrGgAZAiMOYaBvJnovIUUvIccB&#10;Q/CA1sjzYsxUDFGJQ5NEk8Kf9KwzQ9JY3sswDFKaa2hjS72CcwOc47zs6hree3Q9u2MPIeUlAJ1z&#10;WG82uLi8wmq9wdPLazx+eonL6xXavicj0gb9MCDLc9g8R5Znkq4tYVClGHbNM+YJSCp3EKbLXADG&#10;dVMYVmkDNwTsJH14vdmSVxoLm1MrG4JHN5ARGGsxDAFaUTMx1sJk5Q8/u+5/Prb3jI8gbW1hb//6&#10;X/krfp0POFmt1zCaST/WGi5q7xnTVRF916MocljD3AAA8MMgwotyLc8LGEnFRZKaaq9eR/GGa80C&#10;pjHFVaQaPb45zQtraB8KolI1m8KUJbzrMakq5GWJ7XaL1XqNpm2x2e5QViVBOwHM5jM4RxTnXd0g&#10;RtYjDAPzFPI8x3w6QZ5lULIgi5xZazHSoZmLWq1SKM+YveTWivnskZmVAJAVzNhUWtN/kI6PoFWb&#10;zIkQmEzkevi+gxeHq1JkNkllTgwVoF0dRVpD7GJKTi67vqeDltmMGs75sdv1MASEEHFxdT16/rPM&#10;Is9zeD/ADQ5lkcO5ASEwTMmwIbfBe/RdDy+VfHlOUJvT0xPcuXWLvgKt0HYt3MCoB6dpbwZpYxBF&#10;m6TGwYSuIPkPXd+jd57NSRSglEbbO2x2NYvkVhsMMUBbO2qDqTlPiEyycgO1qLZpMHjf4sOf+A9+&#10;/O/c/7KnFD+7vecYwUsf/Oq7H/nQB36DNup224v3XhsoTa8wFFiEI6AhNuMCSVl3MTDRJ9l9VVlw&#10;wcvxSiruooTeut6hKEoUAkE9JA3CMwSEGLHZ1dhud1CGkNRQCpPJBOXJMZTWyFJxi+ID32630vMu&#10;QmkF1zv0zmE6nUqPu2HMNiSBsMJxPptgkhKUvBegTel1KDkEvIc0W6xxT7o8mYNOOjkigPxoIba+&#10;gS5yaJszq1ASnpRSiEHSqj0jBXFwiMPA33FWEZPdL/4Urenci1LhFwI/N5qOvBCI65/nGaCo3Tjn&#10;MQwe3nPIQZLF7ty5w3wKKjS4vLzC0/NLAAHTaoKQojrCYPIsw6SqUFYFZrMZyrLEYjFHWRY4Wsyw&#10;WCzEjFKwNqPzVCvYPENVlnzeoqE0bQsfvPBGOpVD5PP3PqJteyhFQdF7aiyd+IHa3kk0SUxC71li&#10;LD6RznloncFL6rGP+LF7+hv+sx/6oR+SJ/bzt73nGEH16vPq5dOj79RKvY8qGxe7saxTj5He1ygp&#10;t7mASBZZBi2eb4D2bLKvezeM+fkxUDWFVM51XYeqqjCpGLJyzo1x4ME5nJ6cYnAOy9UGdV2P+QLG&#10;WBQ2Q3QOQz8g+kBwzwh452GMxdFijovLS7Rth7ZtMZ1N0bYtgh+w225hpGptcAOKLJN8hVJyDxTj&#10;zpG2alVQK1LSWy8V+4RhkDi/tOcy/3/y/jxatzS/68M+z7Pnvd/xTHeuqedJ84RaWEhCYgwGDEY2&#10;C4y97OXlxBBjZzkOzoqWV2wcj+AYm8QEhBziBIRtCMgMGqCRkGikFupBre6u6hpu3eFM77jn4dlP&#10;/vg976lSL+LwT9RVt7fWXV2qunXq3Pfs/ezf8P1+vhrleTLhD6SFGDsJ2PDjGC8MYZQhqvICrBmw&#10;o5FfN38tCzF3soJTbWpn7z046IIgkOQerV37NeJ7HlEYYUbRgSRJ7L6Msw47WIscZorVestiMZO2&#10;r2vxfY/dLqcoChaLucPY9yBB2fK5JBGz2YzE0a+DQLYy3dADwiroOvmZp5lIiMu6oW07+sHQ9b2s&#10;/uoaz5N5gzz4BuMGhUqJpqNtB3nQsdLqDdIW+b6P9n2WR0us9qjbjqppaI2RjYhrGT0/omlbNIrn&#10;3/u+//z/8Mf+9z/nbvVf0+tddxD85v/kX270ly5/fZkXXzeZT1TTduDKPJGJiphlHGVNKNsviUrn&#10;oCi00n8egkK00+9bJ+MVk4ilaRqGwZBlKXVdke8L4iQhiROU1kwnspKKnHAoSRKw0DQtJ0dHaBRj&#10;b9Ao8u2efJczTTPm8wXjMLLf5xzNZ0yylIvzC4pC9tjX19csZlPW6+2NKjKOIqZZRhJFeJ4v+/DA&#10;4bOdQs7zPWd4MfLn1ArPhcIM/UA8n2MHI3oCqwgmE0nY0T5+lKD9CGtGlOfjBaEoM7UYi8ehx3St&#10;zAaska2DG16CKDGHvmfoZWh5eHiU0jck39EMeEqMPApL70xhnlvpmXHE9APGicWKssQPZGMSBuLM&#10;K4qKMAw4Xi5kM4Kibltx6/U9Z6enbPd7sBBGkawE0xQ7WqIoRCuPvCzw/YCiLLEOHuq7+YTWWg4n&#10;N8sZBkPT9LTdgNY+QRAy9CNX11sePnpKksT0hxWoMXKQGANKE0YRnVvfGgu9GaXlkRoUpT2arheR&#10;kRnqv/1zv/SfX7z25de/8p7/tbjedQfB53/0E+bu+x7ce+Hu7e8dBhMY6wZbSvTofd+B65fF4+3e&#10;QjfRUx6h77v1UigPiyf9/2GSLOvuw7pMoZWmrhsGY5xsWCSjQRByfb1CKUUcRxhjqOuGi8srsiwj&#10;9APOn5wzm0zYbXe89vobBF7AdDYj9HywI76v2e62XF2tOFrO8bTmydMLsCJWqcqaNI45WiyYz2b4&#10;nu8s0yJLjSJx6wVBcLP2E0ms6whchRPGifx5PJ+mLJ23QOOFsZS2QSSQDiM+CqU9aSE8jR3dYNBK&#10;VSDgWGmLxIkpVcLoanprrZtFWKIoxgwGiyVNUsJAHti2F77ETQWAwlppRywy/+j7Xtai7mDuevGM&#10;xFHk/tzyxh2dmrQfBmazGVopmdRrzWq1ZjKdEEYSKlJVFd0wSOsWJ4ShHBaHn534RuTDs6NlPp85&#10;vYfvtA0yHIzjmPlsRhS7+ZCbLY0WCS2xsqHygxC0x4h27ARpMd76nkfZPnj+Gw8b+yPnX/jli6+4&#10;5X9NrnfV1uBwferNV34uS9MbwYWIaN66LOqG8tO5SfMwDFglHPowigjCkCCKnNBGdtmDkR2+vMkU&#10;nqeIopC+72ha2TOP49vsrmbg+PgIa0V80jQNaZoynWRsNls+98u/wtHREY8ePyZLE77pG76OIAwY&#10;+5ZwmuE7Rt10knFyvJA3YdOSpSlxLEMxrSxpljCbTQh872bQ57k/cpImkqSjRAMPgNI3VmXcbMDP&#10;UrQf4KcJWuub1RWHteBoZDZwcB2+9WHeMBtuBod9jzUCh1GuPbgpm5H1JW5g5/vezWrTDwK8wKd1&#10;242jxUKUeg4t5vsiy07imDB0Um/3Z+5umA1ywEdRTBSFrFYrJlnKSy88x0svPEeWJmhPi1ms77n/&#10;0guEixl2NGy2W8qqdGwITde1N6tYWU+KX+GgFwAoq+ZmgJvnOdfXa9abLX0/EMfxjYjLjqIaxN2P&#10;42gxg8xKlKMxyeEqGxTZBLWURYkdLZP57FPe6Yd+TWXFb7/edRUBwAf+yPf3J9f2B5M4Pu7MgHKG&#10;IQmaEEXcOMrU2I4Gi0NMOTad79xw2inbtJKZgfR/440TTQFhJKu8cRzFwefchWYUX8AwDKRpIq60&#10;OGa339/s82fTCQqIk0SqkjRherzEDgNNUTJZzlldXZJl6U1p3Pfy/USR6A/SNGa5mJMlCWYYMMNA&#10;4HskcUwQBkRZivpVYBW5gT0/wAsDqXA8Dz9yvgI3tPSiCC8MnKtQbMDKrRwFp+XdrApN30lLgGXs&#10;e/qqdBJt2UActgbWyXBxHIHRWomsMwatZfhqzOAeooh4OpFWRYla03KICxdp9jDIZ+w727F2EW+y&#10;QRD/RRSFLOZzlFLs85w8zxmGgUmWMT+Sz3rseh4/fsJmsyVJEh7cv8f81ilZHLPfy4qPA7jFzQL6&#10;Xsr9twJKPOksHSg3CkPCKKJq5MDpB8Pg2irnzMIqhUW7VamIyg5rx6E3tP1AWTcEvjeOvv9X/uoy&#10;/ht8FQaFvFsPgqd/+3PV133HNzR6tL/RD4LAKqRXVcjNCfRdR93WxGEopa7TvXvau4GVWGvph95t&#10;DmWLoBzIExTGCFiidZi0IJBgla7v5YFRiqZtCUMZKk6nE+q64cGDe4RhxJ3bt3lyfs7lxRXTyQQz&#10;9Lz8K18gCHxmZ8dszs8pyoLtbkvTNEwnE7SCzXaHMYbZbEKaJEzSRN6Mo/PEp7H0vzdKwoGRwzBQ&#10;zDM4c5AdR1CaoWnxo4ix69GBD4MRncEoVuobp+HBpmwtpmlBKca+Bytzh7Hv5O9b2XiA6BTGG7Wm&#10;vMkBjLWC8wpDWfs5WIcMEiURWIaazpDjcPVoLZ4GLG3XEzqBlxzyCq1lQOr7EhdmBsNqvaZtWqIw&#10;Yj6VrYDpe8mciEJCrfE8n9h9Le15dGXFbreXB3+QAWHbtrIZcgdblmWom3WyaBXkYJAHvO9FPSn/&#10;TDQa2nN2b+3TtC2dCy9p+wEzCiavd7JqgCgK6ydXu//3l/7L/+qTb7vNf02vd+VBANDcb7/0DS99&#10;3bH2vW9RSivZ7cuwT2uN9kTAE4ahk7TIwy6a/MOacKTrWxlWaS09sBMQSd8rBpqDfl1rORRQ+saD&#10;kCYxbdtSVCVxFJEkKfO7t/HcjbPb7Tk5PaHtOooiJwwDnp6f89rLL6MU5HkuswLPw4zyNgoCjySK&#10;CKOAOAxufA5xFJGlCZ4DdjLKoWRGSxD4+GGI5/zzgzNOScw8FKUcikPb4QU+Yy+HnPZ8GK3cvL7T&#10;UyDGpLFrXWUgvoK3bw7kcr20YwbKQSBvQtwMwhhDnCToMJDqwoFFjDEURSnqS0S+OxgjjZ2bE1hr&#10;KUsZDsZxdCNRtsgB43k+2+1WhDiex+nJMZMsJQpD9kXhvAAG03Vcr0W1e3Z6Qnx6THh8hB9F7K6u&#10;McbIRL/tXIWoiKJIVpbIYV8UFU3dYIwYr8wI/dCLA9SCMeNN3z8YWYW2g6HtBlkzDjJIvPEcOBly&#10;GiV4Wj+6GvnTr/7SZx66D/bX/HrXHgRXn7/q5u+7E9yaHf3Gvu8zPziQf2Vo4weiWddOY35gEd5Q&#10;fpQ8eKPT8mt36h/eBEq8NGglaDEQA0/ddkRhQBSGEsjatWiluPfgAcpCEIbQDzRth/Y0p2dnFPme&#10;JI64deuUqix4881HzlEnOPP5XHbcu/2evu84Wi5v/AthENyUx0kSo50DUlxTSuTVSniI2u3EZUAo&#10;h4rv+4yjPKAy93CJPE5KLHtCEc+gFdYpBmWn5/z7xhGKHHvAjkYeXnMQZzldhrvJ5fNz/40bVJeI&#10;cAYj+X7WuRRDX25BpRzoxcrXMaOjDtWNExQJZFTgoAcbsuhD0iRmMFIt7fI9Xd/jeZpbd2+TzqZo&#10;a7m8vnYOTsnBHIeBfpez3W4FhNJ2Ih9X8t86/FLa2cXHUeTHUSTcC4dJP5iNDg9204qDsu16OmMY&#10;EWt87/48KPmcjWNhaA3DYD69uv/wT7zxiTd+TWhE/7jrXXsQAOTz7fW3fOCbvnl1tX5/FEcqCJxE&#10;1QyyBUBKzcGIR1xZGSJKWfqWjt538d3CJjQoJetF5XwHfd8JOMIZSJIkJgxD9kVOmsZstnuOl0s2&#10;ux1H9+9L22AtFxeX+J7HfD6jqisuLi9dz65J0pgXn3+OOI5pmvZX5Tu2bUvbdcymE4JAelPPOSWx&#10;4hMAiw5D/DAQ85TM3d32Q3bdWmuGYaTvOpIsFXdbmmCHHj+O5W3fCw9Bu68tbcCI8gOUrxg72cKM&#10;ZmDshc2olGwsxr5zn7GVA+UGReakzI5QhBXMWNM0bl4gKr0kjhg6F+7xtrmCsdImHNiI8s+lwvNd&#10;WyH2amElDs5qnKUpvicg27Kq8bXm6uLi5vMEqJuW/XYHXUdV1lxdr2Rb4B5o7bQQwyDejq4X6rC1&#10;Ci/wxcCFVAB104oiU8tMwFgnUx9EK2CV/BoduuwtObmoEwdjaOuG2dnJn/vR/+Av/cRX3t+/lte7&#10;+yB4La+LLFJf/94Xf7O1NvRdD+k7RZgFPN+V1aEYR6qyoshLOPAER0NZliRxwnQ2lXSZwZClKUkS&#10;i8JPy1vCc5TguhFZ6mw25cnTc2azGZfX1+x2e+gHAu3RdQNBFFEUJXleYJ3BRSbUYq7pHeXGd0M6&#10;6X+l7UjdLls5bl6WJfKHHkf5vU4zwM0DP9C1nezEkwQ7GJ48vXCQDBnUpWmC7cWwo4wBT8uD797i&#10;h+2AHUUjYJyicahKTFNLVTAa0Q9g8ZII07ZuRiD9/0E/YN36UqEoq5qqqQGBtSZJ7GzWMA7yNbvO&#10;mbqM/PkOb1yl5UGfzaaUZUWWJjfglygM8ZTwJqJITElhIExIhdCFrhwjwHMQFVF0juz2OavVmtVq&#10;Q9/3eG4Aqw/8BIebl5ZRHvDReTYOoqN+MOSlrCMt3CgMpbpyGQeepqobUIowjBEL/SA+BSxd0/ZP&#10;vG/47a/8w7956Le+Kte7+iAA+PAf/6NPl29c/MvaMlFKMYyyshKWvRByzCB682Ho6Box5yiHr+q7&#10;t97GMiCUMjAMBD02jtL/Bp5IlX1fZLy+s9seHt7OrShHt3/uegF6Rs7QEkchge9jRtHJKxfOIcI8&#10;2fX3g2wntAtQCQJ5WGSP7Vx9Tg4sskip4A/zD/m+Apn6O5RYUZTSVsQxfuijArfuMvKwK6Wk11eA&#10;4/8d/lf6dPEY2IMZyVpG098cSNapHOXryMOATAjkDev0HeMoK1nfDdoUVv7sTsQjn4Jy2Ha5LS2W&#10;2pmzsjTDMjLJJoC0G2maUBQFh22ndTOIfnADPPvWpqcfpEqMIvFilEXJ1WrDertnGBw6RL3lmDzM&#10;l8q6vll/WiWrwNGKb2IwI6MC7TIbZDNwsKsrRmT7UbUdaI8gEqy5DFkVXdcShsHDH/2v/k9/gv9/&#10;5pn9E1zvSh3B26+f/N1/eNV33WO5fy2jEQhHFArL7zCV1p52E22BnuJssuL392m7nqIsRT48DJRV&#10;zeD4c6O1tIMR84kfEIQRoKnrmiyNnZNQHqq6FvAoLsvwIEk93CwHpBiA0sIAxD3MsgKVw0VaHHmz&#10;ju4tNI5vw7JZxwu48crLMK9vW+rdnmK3o21bwlBYC21TU+1z+qJ0cwDD0LWYvsd0HWPXiJGoazFD&#10;JyvDrsF0Ldb0cjBYK1sC11KNg0OhW3n3e1pgoMoNYoXy5P58yrkSxlFIwg7sKW9f2TZIBSD/vnxW&#10;I0p5wpnQmiiMCYKAcRSQKa6dOHAl6rYhL3LquqZualknFjlFKaCatm2oKtkUrDdbVqu1qDK1Rin5&#10;Wd1UNaND3rmflXdYO7tKTHkCbEmzjCAKsErmNQe3qnFDxHF0CHf3GSn38xvtKE5VP3joequv6vWu&#10;PwgAXnjve/6nwK0GJRhIEYUhaE3g9r1B4EQoiRiIwigijELiJGUynaHdYTAi3vA8LynK2olAZFDY&#10;O9qukILltE9iQaaBzBPG0cFEXGm72WzZFyVVVdEPPWEQkqYJk4nwCNXhZvZ94jghSQR5Nhi5UUbn&#10;2hMJq7sxHYDTuH5+6Fr6tnU6hI79fs92u6MqSxFQue+3bRuaunJDPouyI2PfYnrnJuyaG4eh/G/P&#10;2LdyyCihE1vkf7GHLYKoCkXN6G52K2/Vvu9kNeki0g7CL+N29bLZkDWaoOVwZbis27peKM2HTdAB&#10;3Nr10koMTnkYurav6zp5ezt34H4vmwPP84RCFAt5yJiBJEm4c/uM6XQirYon4NZDtee5Kk8OALEY&#10;Hx7gtw5ymekcDiTjtCiyGuxpu1aStUSqymAGt6J8K39B+cHP39zIX8XrmTgI/CB8Hazsz5FBFijM&#10;IBAO6e9E8419SzpsrSIIQoJQ9srKPbye69nH0RDHMXHk9va+9KAHE1Iax3gOXxUE0qMqJfOBqm6o&#10;m5bnHjzg1tkp0+lUek6lGAbDZrPlzUePSBJBW8mbQnQQrtbHFdvythkPZOXDm8WFsTpI5zD0BJ4m&#10;imOm0wnTScZ0ktE2NVqJqGk6m5FkCWiwo/Ad7fj2jcDAaHrnMuwYBzkk7DgIkcGOMj9wwiVrRFsg&#10;B5N7OJzDUd7+Qlo+mIkOf/8wVMQRmw/bGpEuy3T90M5JdSAHwY0d2fOlBXF4upvqyELoS8CN74lK&#10;MHR0Y1H6CZ7dU5osiTk+WpCmyU0WBVgB1bpDw7uZDb2tShsMnfuerYV9XlBUlTz0TpEqG5GBru/E&#10;oOVmPX0/3NieR6Ex2dw3f/dX381fnetdPyMAuP++l14MBvP7wkhSgywSJNq0snqyVkQz1t1gONuq&#10;oMrFc25drxr4PoEv+/swDAkDeduot4WfHvpOlHLS4lZUZergm4+IQvEy5PucumluJuZhcODihfh+&#10;QJImNK28PeQBl95aKQGP+i5uTTuRDk7CKrlO0iUcNP6+L4cZuLZfaUGAK/e7R4M9BLW4G1TqVinP&#10;5VGWt/7hgJCZgfv7zmsgWgIZqB38GbI4kO9fu2CTwQFe5JAQodaBTSCDN9Hcu5MP4wpki6Rb971o&#10;89u2I83EOJSlosIMAhkWVlVN38vcx/PEMCSMCdExJElM3w/UldCkD4cJrqdfLhdOKuys3JHMdAC6&#10;fiByePrDW13+KK7E9zRFXWOcaMsPJFfSdytaDulG9gBNkXYDB3UCe/13fuGzf2b/6MkT+ZN/9a5n&#10;4iC4++3f1c7H9g9GcZQcbuYwCjCObgzuILCutxxHUZx5gqk2jnwsO3cR94ShYMhcFXhT1srMQWYM&#10;ox3Z53s8B6sAzXQ6YzqZkk0mLJcLTk7PmM2mhIFP0zaUec52t+N6teL6esV0MnM380AYBoRRBEoe&#10;FLFGy9sQ5IE/GHik1Tys7ISR0LQNRVFR5AVVVVHXNVrpm964axsGV/Jr93WtiyIbD/Qhpx0YXcSb&#10;HUcUclDaXv5decvLASH/v3wNnLDIjFLWm0HkxOaw7tTiTTjMFYybD8jbVkrnw8hBdATSQrSO8tz3&#10;A2ki5imc1qCqipt5QZzIRkE5HmGaJsRxLO1DFJJmKZlryXxXyU2nM5I4wQ9FpOWOQdfiCe3ZugcZ&#10;3sorsFYStYdRnIbahcx63luS4sEIjah3PhfthrwW2O0Lwkn6P766v/7v9l9+JCuVr+L1TBwEq1Wd&#10;ftvXved3BGFwCy0Kw9hFjXlaknvGsWccDKYTDfnh7XRytMAcosk9T4Q+rkzf73NR7PmeaM4PK76D&#10;nt6OWKuYTmegZFI/n89JkoQoDEmyCXVZYdxOunVVQRRHTCcT5vM5RV5RNw3a85hOp0yylNFC2za0&#10;XXtjWLHWYhw59xDoqYHa9fx937PPC/b7gsoNOp29laYW5FmapEzSFGsFyda7AedBfGSdzFceYDHa&#10;2EMkmEOI9QcDl5UhaN9LWd+7kJLR7dj7vqd1vxcOg1F5mJRz38khJoeBGeXrHGLUjXNNyqyhJ4oi&#10;2rYhjmOpYcxI23X0XScHfxjehMsMw4DWHlmast/v0e5QCMNQHk4XKhKGghzHVSHd23BvntMr7HZ7&#10;zOA8Ak4x2PUCkmm7TrQYuOHoYBgGSTQq65aqbtCeL+tF9VbL2fcDV9frprb83z/1P/zNv/O2W/mr&#10;dj0TB8En//0f8n9xffHxxXz64WEcWG02RPEBhBm4vtcQeFoINC6d1mLxPbnJrSvWtKcZR1k1TSYT&#10;uqEXLp7zFyglrUYQBEymU6qmpawcdiyKRX0WBCyPT1xlEmHdADEIZHB5WEEpJaDLLJ1wdHRElk1Y&#10;PLhPvlpzcXUtb0fHFui6g6LRlxmIHSnLEuucf23XUVWNA6Uap/ATAaLnyRB1dH2t74tIqaprlOeL&#10;fx6hOSulMA7T7bucBDkERGotm5mRsmpYb7akSSKHxoHQawxt31FWFWVZUbgwGpAH37qHX1qDkRFL&#10;71a2MsgbpdVyb3k5dETOO5lkNyi2KAqZTSdM0hStNFmSsNvnhGFEHIUslkt2uz1dL6a0Q4vXm5Ew&#10;iknihN75LcqbLASfYRBVKK51SeJEPm8l4St5UYgT1X2tII5pmg4LeH7EMIwMRhKOhEKmGbVmMptJ&#10;ZoOjS82m2cO/9fc/9V83V1dfNVnx269n4iD40z/2Y83k9uk0VPa3L48Xajab4vs+VVWgQVyIB/SW&#10;dkEeSuS9gaMAWbe/P7x9DzdsUVRO2iq7aKW0vPGjSFRwxvDCCy/I26Vu8P2ANE2JwohxMPhZRjid&#10;EE8mhL4nRhvHDjSjJQpkrjFaaWOiScbq/EJQXEq+j7qu2W537Hd7QXt3LWaUTcJ+X9B0vTjb3E2I&#10;e/v4QcDV9RoziteiqsX2WjdioorjWB5Ch26TN7/Yh7XTWSiklB+MrNYGRxrqXbR6PwyiuOzlYZZt&#10;hzxMrVPljc5007Q9Td0IDaiTiuHt0tymFcyXdQrDfhjw/ZBxFA7EcjG/cWpq3yNNYpq6ZhyFyzCO&#10;lszBYvwkRjsmQBiELI+WpPMFnha2xEFJmBeF2J4jqRY8rUljl7c4SDUi2yKNcWIgnJ3dKhisgFGU&#10;kvXiOLqJi9IMoxwEFoUOQkefkhaq7Yef+eTf+on/6Cvv5a/W9UwcBAB+lrz/pQe3f7PSXjSMMp3V&#10;WnziQz8IlcgNkA43vedpN/x6i6nvey7e2n1dgV0eM80mmFHK5CgUF+JmsyVNM3zfY73ZYa0lCkPW&#10;mw1NVUvkeV0LUdjTmKZmv926sE4JGT05OcJa8AKf2XKJP5lQbjZcXF3J28zTTrKKTN2VhGRUdUdV&#10;d9RdjxlhGEXrUDUdRd05vftAVbXCXnBvUq1FdBTHkdvJH/b4b4mCrIO0KMRncXhTD/1brjxrRTrY&#10;DTJfGK0Mw/re0LQdZdNSNT1N09ENA20vv/rBoJSg3DxniBKBjoSEjAiXwAJN21M1osswxpCkCZNM&#10;0p36vqd3uYlYSxiF7sCTA9xTmqKsZJaCJZ1M8OKYse1Yb7YMRg7e977nJRbzObv9ntVqjacdAwFE&#10;sFRWDE48NbisBun3NYPFfc5CWvL9QF4q7mdlcJBFF1pb1bUwFZS2123/H3/xlz77j9xt9lW/npmD&#10;4Du+7+N37p4c/UDTtfO8KGm7lvl0KkYSC76WDYEgyeRQ8D0PRpkX+J7r4eCtfINAHHPw1iArDEWl&#10;p5VL7u3kxtpud2hXXSg08+kEY4yoxzwfawaGpqGupKePwoAsSwinM3wsTVMLUs1a9vuc9WZDWVfU&#10;dUPpYrOapqOoG4qy4eJyzXqX44URdTdQNz37suF6W3C13rHZFeyLiqrtyYuKzW7Prigdn1G+712e&#10;S6k6iEvv8DB2jZCEu66nFrouQ29oOpEnGyPrPzNaRkRLb0ZL1fbSMuwLttuCXV5S1i1l1VJULX0v&#10;LYu8LUV9KUE0oxwedecOG0vdtOx2OVVZs5jPuH37jEmWSL5DLwrMYRhIolACYAMJRa2blqZpqeua&#10;XZ7j+57MOkbL0LSs1muquiYMQ9IkZrMTxHm+3xMEPrdvnYKC7S6XqtBKhaU8z33PrmJxFOaqFZKx&#10;78nwcRxlmChW6sPnIwPUA55eocZf+MT4L6zXn5UBxTvgOrz43vXX/e/4+ns/+D0f/2+DMPzebpS4&#10;suk0I/Q8FBZfKXxfKgQzioQ0DgMCFB7W8Qs1ZpBQzyAISKIQ0wuay/OkD40j0fyLPkHsq0EQoBA5&#10;s6c13/RN30h8esqbn/1lJqnrMV2fX5UlbduQZSlHx8dE8wVDWfHa62+w2++JYqEnrTYbrlYbikrs&#10;r0EQss8LAZOEAXXVkCQxZpQ1V98PNN1AUZZycFhFGPosZhOZ8I8yI5nPMk6PF8ynE0JfE3oenrMP&#10;SzsgU3xPy+4dB3FVStEPMtDDDdcGYxmsHAJt11M3HWVZsSsqqrK+yXg4DAzTJGE6zUjiBJChZJRE&#10;BL5UYYIJk1jyruto6pbpJOM7vv2beP6lF+irkidPn2KtZTbJnHnMGZJ8ISWvN1upYMaRtmmI4hhj&#10;xDnY9z1lVRHHEdPpFJTiarXmve95EWMG9ts9SZJQ1w1XV9cyEFZSkVkUdddRVg24sN1tUdF0A31v&#10;SOKYNM3clmTEap92GOjMiHHbhaqq0cB0Mv3F//JP/Olvftvt+1W/npmKYPl9H+zvmuS3zuezD/cu&#10;wBQLaeKEIZ6DmpoRMxqUVpJymyQ3TkMzDPTO/CJvJkPq9tA4i7HveXRdS+HQZBbxzEs/6xMFPmen&#10;p3hJRLVaMZqR7WbDZruha2q6rqHvO+IwJJ1kgCjPTN+LY08rbt2+jdYebdexcm93C/JGHywWxeX1&#10;hqLueO3RBa89uuDVN895/ckFb55f8/DpJU8u11yudyJ1RZOkKWHyVuqOcnr+oetkeu8Q2xbRSoje&#10;381LcPSkQQhKfW+om5aiasjLlm1Rs90XrHY527xiuy/ZFjV52bDLa3Zl4+y5PU1nqLueqpG3ae/a&#10;BvlvSKVS1YJ69wNhS86mGRrLZrPB2pGj5Zw4iamryv2cZYDpBz51I/gxT0vGg6z9XKluDEohPEkX&#10;SrvPC1586QXiyYT19Yrtdic+Bhc2Y9ygd3CaB+X5hM65WTdCPTajDI89z5fKyoyMbr3cOcjJaK20&#10;gFqj/OBnf+Ef/MJf+lU38Ff5emYOgt2n3xje/7EPfO9iOv3G7X6nozjC82XqfRADWSvlpDEjni8Q&#10;0zSKZP3W9TIbcG/G0cgbS8RCAwoxzKRJIjeSu8naVrYKm82WMPCJwoinT55SXF9jRkNb19R1Rd92&#10;N+Glcegzm00JkhjrDCm+p1ku5sRxzPLslDAIGYGm7dgVFWjNvpDkpt5YPv/y67zx9Jqi7rjY7Fht&#10;C+p+pDdQ94b+sOc+DP88ccNpT2MsNF3Pbl8Qhy7N2Eqpbke5YY0rg6u6lbd9K6GzXS/tQ1k17IqS&#10;ounZFQ3bfUFettStVCZNN1D3A7uioukF0LHJKy5XO1bbPVXTyaASJQEhnngz2l5+FnEcc3pyxPHR&#10;gqZpuLi8pChL5rMpR8sFWMt+vycIAsmW7IVkVDuatL5hFsg60XOZE74nYjCtFMaOvP7wTYwZwMj6&#10;M00SppMJvh9Q1w1WKTeDEfqwHwQkaYpFyexihNEqAl+4kV0nA1S0ujEgHSToykmt28H+97/0C7/4&#10;jlgbHq5n5iAAuP+eBx9/4cG9X9cNgzefT8FJTp0URPbkbjftBRKzFQchXdvRd8LgS5NY4CK8JU2O&#10;DpWA6009rSmrhouLK5q248G9O1RVRb4r8H2Pq+sVV5dXaAXb7U6Ub43guauqAvf99C7uu2tbttsd&#10;w2jZ5wWziZStYRTznve+RNuLJHW9KWSYFkQ8enpJ3Q0YFHndMVhFNp2yWC6YL+YcLY84OT5mMp3S&#10;m5HVZs9mL049PwwYreC6lUt+ruuWvKwpqpqybqTE3+Xs8oq8rMnLmrJuadqBuuspipptXtNbxb5u&#10;ycuGsulo+5F2MDK3cL9GoGw6nlyseOX1R7z59Ir1vqCoG+JYuP4y5oOyrKiqmjSJOTk+4gPve6/L&#10;JtRkWUIcRoKQA7JMEqW1kol+HMc3B8HoshV836OuRa+TxEIc6hx6Lo5CvuW7P45yPIPpdMJysRRh&#10;mZXhsXEbj8EYDBKDFiUJgzFsdzloDzNKbqVSzoV6ECKh6B11SrkBo6c0s/t3/tOf+8m/96WvuH2/&#10;qtczdRB823d924u+p75/GIZQa/+GHqSVGIVclSgrMWUZB1EYyn7bad2RUE7r3jLGneY44Efb9dR1&#10;Q9N1aKXY7XI26w2j86ifX1xSliVxHJIkMW1Tk+9zVusNdV2zmE25e+cWs+lUBkfOvx7HMShI4gQj&#10;IgOUltAW7flcr7a8+vojfvmLX+bJxTVBFDIY6Edoe0fGaVpGF2RiUTeruG2eY5FouKppePj4nLpp&#10;mc9nmMGw2+Vs9yWDMaA8+sFIBTDIBqBxpXxR1Wz3Jfuioh0MVnvkTS+tQV5RNPJ7605agH4cCaKY&#10;0WoxTGlZvaZZShhGzkQlNl2FDB7KqsYMhlunx7zvvS9ydnLM6fERvi8qyOkkxfMk7lze+h6DEbiK&#10;tSNxkoISyGkUy1v6sAEZhoGmrsFafK3phoHLpxfs8xytPQlFmc3wowjtgm/quiVJUobRkhclUZww&#10;m89o2p7LqxW7fUUUi1ipG+T3N11H03UiqDKGNMvY7fdibfa8/sc/+Y/+m+vX3nhH6AcO1zN1EPze&#10;f/UPTNv17veiSERHUMlbwMlnrUOQKU96RsYRjcJzq0Q/kHy8MBAUlVKOReeY93lRUlWNtApOfRhH&#10;ISgoyorLyyuuLlfs9zlFXrC6XjH0PdfXGxTw4N4d7t+7yyRLCeOYZDaHcZQBoQvj0PrgF5CVU9N0&#10;rLc79nnJLs+5Wm243uzYl/LmtkrTDRLjhtYuZ+8Az/So6hrj4saqpmGzz9kX8jCv1lvCQGy12vMp&#10;qoZdLrqErh+pmpZRadpeet1hlPjzEajajn3VsinkcNjsC3ZlRdV0sl0YRgYL27ykbFqKuqGqGqpG&#10;9AWi2besd9ubz7ioaoa+Z7mY8/xz97h1euy8Hx7jKDkK0Y0ZyCfJUvK8kJLbkzmPCBZdjL1jJRwq&#10;AOX4FINrA4wxaK2oHLTUGIOvNNYlT3d9z+X1mqppRbVZlBJmMlq2+5zNNieIIqIodkgzi7UOW+5E&#10;Y3Ur4Jmu6/A9DXbc/dKrD3+kfHrxVUOX/+OuZ+og+OFv/ncvfir/1L8aheE8jEQ+mmXJzdteIbOj&#10;Q+Lt0IvsWPbkroTDoj2RH3tueKedqqzrOkYjPD6tNTinY9/25Puc9WZHWZR0fSchp/ucy6s1TdMw&#10;m0157sFdzk5OCIJQosccE1/fwEREuXg4BIwRFLkxclj4fkBTN+xzeXv7gS9wzPFXG1vkGbNYhasE&#10;5JAZHMxTHhpN28oDMp1Omcxm0i6YER0E+EGE1YrClfx1PzAqCUodLOyKmtW+YJNX9HbEaiEoW6Xp&#10;xpG276majl1RyoDRDBIXbkZQAmXxA8ksmGaCe2+ahjSOeeHBXe7fvU0cheKLUNwoKO0o4it56wfs&#10;9juC0JfkZYsLSZEV3kEuboxYkbXW9J1EzZvB0HatiIIGQxgETLKMNEkw40ieF+RFJUNG551Aa7QX&#10;OBHUiFVKDkelnU3duTKRFO3BuSvjJEYpyWQ04/jK2jT/j6uX37j+yvv3q3k9UwfBf/GJHxk+9s0f&#10;/b2TLHswmUxQClkLKoWnNCA9/+AiqszQywfgUFRdfwBYSoVwUBkKmegQpio8/XG0EuIZiCzVGPGX&#10;l1XNarVms93R1A23b5/w4P5dXnzxOY6PjiSlJ05QSjuisDjdrFPuadcO4Hz7dSOcAYuiaVpWmy1F&#10;WcnhZS3KE++D73muPBbKLkpjkTejWHsN3dDfqAjdC5n1ZkfXiyNucCk9/WhpuoGy7cDzMCiMVVjt&#10;MYxQ1B2rXcEmL8jrVgaSo6VqWnZOVpxXDaXLDlSeFriqc/EFgU+SCH5tNk1JUzEGJVHEnVsnvPDg&#10;LseLKaMZ8D1p7TiYo0aHFXfw07btmExSwih2/geXrYDIk0FgKEEgINu2dTwAh2wLY/eQhiGTNCWK&#10;Ivqup6pqtw0yciiUJZ1TUhZl5cA1ouS0LmF6GAzDQa7ucg3MaIliqTI9DVj1d/rnPvSjr/3Mz3zV&#10;jUZvv56pgwDgN3z/d/+m+XT6kck0w1rcW0HYhVojsVPGAUY8TxKF3YMuNmPxCmgXXtI6eObh9/ie&#10;W6250vLgbpxkKcfLBWkS43sed2+f8rGPfpDf8gPfw8c+8kEePLhPmqUoLeGZ2g/w/AC0out7qrqh&#10;62UFGYQhvhbcWteJjt0MhvVmw263I3Ba+6HvnJTYx3NyYHUIcQl8PCWy6KYVkY3YfmXOYQZ5q87n&#10;c0nnBaJYwC3DaOnc7nxEMSAHRNMP5FXNJi/ZlzW14zJareiGgV1RunYFkUvHEZ6T3oqsWhSMURiQ&#10;xjFxGOJ5srb1fY87Z0e854X73Ll1JtkDSrQHWomt3Hdbj8BBRMWHMJKkCdrzJHtxEM2AVuJO9Nza&#10;MPBkG9Q4sdRoJD0pjCLapqGqatpGjEJlWYmCcLRUdc1mn1OU9Y1wqigrqrqVaDPELq6dlNg4qpIf&#10;iJ25bgWFHwYBfdeZTVn+5b/+p/6vf+urjSb7yuuZOwh+02//jb9rkqUf055oyquqlGQfTzIMLYKQ&#10;DkKZB3R1i6+9m9VfHEVoTxxiMuGXQdNBeeV7PlEocJI4jlBu7jDJEo6O5ixmU27dOubrP/YhPv7r&#10;vo27H/mQeNodcrzvB/aFRJ4nsykg8I62E07AAZQia0xFGMr3M/QDZVlh7chyOWc5n+J5Pv0o/EUZ&#10;aspQNAgDcUgCRVEwdNICHYZonqcJ/EAGqJ7H9WbH9XpP1XUUVcP5lWgQtkXFZpezKyv2ZUNeN+zK&#10;mrrpGays0uq+IwgP+X8eURgymU5IXRyY56y5B4KC73ukUSTJUJGPVhKUcjSf8sJzd7l/54xplhD5&#10;HlHokcahzAYcI3K0I2EoSHHRPQjdGDfcHW9AIMj00YqrUFaio4O4CL9hNIbdPr/JLBDOZEdVVZRF&#10;KVqRtqOuZasRBCGjtTStbEKiOKZqOhnsKpE9GzMKruxtlmZrLWEYoLAXr11e/dk3fvAPfPGtO/ad&#10;cT1zB8G3f/xbf38URh9q256iKn/VbEAfkNi+Q1JpTVM27qYBkACUA8u+cxx83/XUyrqDIAqlxA9D&#10;Ak/CSER5J+1BFAYEYSBlaxxTbbaUecHoSLjGjGjPF0ecMxZZt8s/IL3k0JJet6oqyrrGjA67lWVM&#10;soQkCWW15kuF4nlayElp6oJaLWVZS1ZgLHOCLE6Yz6bEQcgwGtH7K3UzZBytFfHMKEKi86sVRd1S&#10;ty1lK7t/PAF4REnMvhAitBiHWsbRSp6hpxmNfBbWIcc1rhpIYuJYpMFxFHK0nPL8/Tvcu33GbJo5&#10;6nRAEkeEgY9lJE0SPE9TNzXKqR37QSjLIjcWZ6Xn9CIHvhM46rSLMBs6sVbLHGHk8npN13YyQHTt&#10;3n5fsNrs2Gx2XF2vpcpxoST7oma3k1g7PwjoBmnbDqYsEWMqeiPGK9/36fveHdDhl37mzVf+ZP7l&#10;J/vDHfdOuZ65g+D3/sF/7v35dvs9TdvQtI17sEdgxNPg+4f0XXkjeNbiKQTb5R6mMAxdbyp9ptYO&#10;seUeUE8LT9+YgdDXxLFYXIe+I4kjjpZLtFasN1vefP0hZVVirch1kzhmvpgTRiF1XaE92S8rJbit&#10;fjiIeqRv93yPoigw40iaykOeJDHTyYTFfEqSJvi+k1F7HpNJQpbG+L4cKHdvn/Lel57j3t1bLCYZ&#10;R8s5d2+fkqUx3dDz5Oklfhi4B81z9miNVc5mG4WEUYjvUol9P3AEZw9PK+7fvUUU+ORFyWa9pW1b&#10;JlnCrZMjzo6X7POcoe/o2kYqHt8jDERAhbV4ynL7dMnd2yfMJimeAl8rZlnCNEvdbMZjNpviaU1R&#10;ysFzMH5pLT4QgDCQtkshIS+e0/tXVS2QmVFiyeVSDC4Iph8ELZcXFdtdzm5XUNW1iKCcViBOU5Tn&#10;UdQtZd2iPIGaoHwZ0jqOgnLGNjNKoK3SArT1lLVpkn3q173wdX/mE1+lfMP/ueuZOwhOPvDRo6PI&#10;+8HJbELVVDRNgRlblB7kEFCgR9kjZ2HCNIkkHNWVsGbo2O33rK/XbHb7mxvxgB2PIydgGYTjl8Yy&#10;IwgOyjXfo2kqqrKQYZRL4nGlIb6nCcJABmhaHv62kYckdKvLYTRCEhqFRhQnMWZ08BTfxzjTkkU4&#10;fIGvOT1eMpuktE1NGoe8/z3P894X7/P+9zzHvTsn3Dk95oPvfYE49ChLofocDo848JnPJoS+T9W0&#10;oshMUvJK4K1+GGLsSBhJngBKDsy2bYg9CZe9d+uY97/0HC/cv803fvQDbNdbmqrkzUePOV3OWEwz&#10;7pwdcbyc4Puao+WU2ycLXnpwxp3TJZM0Igk95tOU0Bde5GiNg8U0NHUjpp3REAYhvqcZjBioBmMw&#10;vdihjZEtwwEeOzjtv7QMjkKFWNGjOJEAFS8Qo1PdUVS1rEB78Qmk0wlhnOIFIdoP6EfozHhDs5bM&#10;Crk3DnmNozXUrbAh7Dgyn6a8+OC+/Qt/5W/8x3/1L/7ld4zj8O3XM3cQfPvv+v3ToLz+V4zpuby6&#10;QKkRMASeIgp84kDgltM4E5+BUlIpePLAB37o5MjyRglcpkAUhsRxTOCLhVYrxFkY+KJRGKU0PTzs&#10;YeiTJBFJHErMeRQKzsoTfPZoBtqmwVqBdviOTShbDclmCKLophLpB0OaJE7tNhJHEb7nM5gBz5MQ&#10;lJPjJbfOTljMpwDUdc18NqGparquZRwHzk6OefLknK//6PuZJAlN05ClCUkkdJ+u72ldpp8fBuyK&#10;nCgKUUrYgUIO9plnKfNJyvp6zfN3b1FXNbdOloS+Jt/vefHBbbSynB0vee9LDzg9mnN6smC5nDGb&#10;pjy4e4s7t05YTGKO51OyVOYGkzQlDGSOEfoeYRDK1N8Xd5/8LIRXiMOHO/wxCtHye1rQYSBr1NHB&#10;UdUhk6Dv6fsDFVo+X4sMPOu2E5ekUmgvkJ+B5xHEMUEYMSqxI2tPDoJDhSg/eVFplnVDXdd0fU+a&#10;xKRxTLEvTfe9v+VfeuNv/a3mV9+x74zrmTsInvu235SE24f/YhT6URL7NFWBspbY+QqmSUIWJ8zS&#10;jCxJGUeRq+LAoUEgQy8pIw1919O2ElRySCfyfZGntm3rKLmyzpI9tjAP00SQ5aEvZbeQiWTVp7S+&#10;0SXgWH6H3b5xN+1he1AUFU0r0+zArRqLopChlDE8fXru1lkVWmuyTJR1WMtyMef4aMnJyRFhELCc&#10;zzheLrm+uubF5x+wul7z4O5tkjii71pQlqPFXDgKgzAcosAniyNGY2iahtDzmE9SkjhkksScLuak&#10;ScSLz98HYJImLBZz1/vPOT5acP/ubWaThKPFjOV8ynSScXZywunRAl8h6UVuFhNFEZ5Wztsh7U3f&#10;d6Ln0J5Qkx3urLkxTAlNSIaEB66CEKu7vqdzxCVrHTTEodDAgidbIjmED6nGijhOhHmYpASRoPDD&#10;SIaFbScpR8YZigRYIwEzFmEreNpjOslI4og0jrm4uv6VH/tP/+R//vZ79Z10PXMHwfAU//nnko+P&#10;pn8xyyLauib0NGkUMM8yOQCihCxOSRxGDMRWbK0V+nAkA662lZVb3TRizsGS73MsFt8PKIqC0PXK&#10;WmmUA3ZorYnDiCiS2cFhHeg5VPrhoVeIIu7gfhT7rNygxlGEp9OJiG/8gONjCUcFRZampGlKGATM&#10;57ObxOAgCGibBt/3eeH556jrmrPTEwLf5/bpGVi4d+cWD+7eIY6Et7CYT9HIvj1LEzwtApnA00zS&#10;ROhNWKZpwnteuMdzd25xNJ/w0nP3uHt2grIjLzy4R9vUnB4fcXayFKFQmhKFAbOpxL1PspTFfEbi&#10;Up1DXyLXQodO87RkJfqeh7IiOsJF3ONSkjjQo8xI04lXY3Q/QxxkVir1g5oUqbLcQ26dm9IewLCe&#10;z+gm/ACeH5DEMdl0QjbJhFUZCNJ8RNF2g4isDivEwTgcmiJymoRhGPADn9l0ShB4jKMdg/n8hz71&#10;sz//qZtv9B12PXMHQfq9jf2tX/e9H1pdXnynxjJNIqZpzHI242QxZ5ZNmSYZaRyTJQnGjCgtE/9h&#10;ELXeJJvge0I0jsIQC7KuGkf2+xysbBfqusZzGwnfE+GStYfWICQKApRjBuqD6cT3UNqX0lXhKgXn&#10;dRi5eaMNxtK0Er7adj1N0+B70hZUVYXnySCsKIsboU3gEN+dCy6dTaecHh1RVzWh71NWFdeXV5ih&#10;pyxKsiTmy6+8yr07tzk5mmOGnqKsqKsKX2tOjxbEoY9mZJrGzCcJp4sZdugp9jl3z04IfM3tsxOq&#10;smQ2zTg5XrLbbnnxuQdUZcnRYi5W7q4nDjwZAHqaJArx3IA0iQQ/7mmPJI5kc6KVODCNoXOsvzAI&#10;0G7Fo5AHXGstAip7qAjkPhjduvBgNBqtzFNG+ZCxriowrlXoOrGde55HEIrGQ2uPputvvlY/jDd5&#10;FU0nm4bDIFlyLQL6vqeqBR6rlLxgmrb98tOh+09e/oXPXP7qu/Wdcz1zB8H7kh9U73/J+9jl5dX3&#10;LGaZvn/3NovphOPFguPFksV0SpakZHFEHMWiM9Aew2DY5zldKy5EXF6AGUcUEPo+OJVemsRMspQ4&#10;cBpyfYjD8iVC69DPei6T4IBH83xZQxnDMBjZOiSxfOPWMrr48kOZ2nU92hN8mjHyoIsmQlaInufR&#10;m4HRDAxmIIljZtMJs9mMo+WSxXzOy196mU/+w18kSxLKfM+927eoq4bToyM+8J6XeOP1N9ygUP4b&#10;WikmScRyPmU+lc/peDHjwZ1TpmnKJIloq5qqKHn/S88xm2RMs4Tj5Zw0jlBIT65cWMhskpFEIU1V&#10;YkfJGBz6TgRQVtKW0iR2/b/4PsbRgh3xPZ+ulb2+sgiFCFf2K2dfPuDR3aUcov3QOh3Asf0wyLrU&#10;cQpCB7AtylpMQk3rgkvkgW+7nqbtyItKhpEuAk1sxfLf97SrZDyfMHRVg5NCC8TWZ7fPx2oYfvjT&#10;Y/zf7z79aVlvvAOvZ+4gePr0U/yO3/Trb2+2299w/+6tyd3bt5imKYvZlMVsxiTNJGTEiVLquiHN&#10;MrCW6+s1l1crmqaRh95amrolCOSBRskePI7kRgrDgHEY5K/dRN/TLozUmWC0S9NFbl+xtfYOFz4Y&#10;IofYGl0i01s3tajUtrs9ZjTs9nuKsqQoSupatgy7/Z7ZbOa08wNN07BaranKir4XWpAQkgbunJ6Q&#10;xjH3bt/BjoaT5ZHMAKKAfLdnv9tJX7+YcnK8ZDmfEYcBkzjiztkJ9++cEQcez9+7y0vP3+f0aM53&#10;fOs3MQ49fddy7/ZtcNbq05Mjzp9eMM1S7GiIQ8kr9D0ZktZVKalK7sFM4hjfc+lIDpsuq0YfEHir&#10;vHXfCiYRnUeH9qUyOgxVD5/zeGM8ekv/j/MnhKG4Eo21FFVD7z77YRDYatM5kGonf+35Pn4YorUv&#10;KkzXalg5vwnCgCAQ4RNKEYYhSSzitK7rzn/2s1/80w//1t/+ZfeDfUdez9xB8Ef/6O+5O3T23zqa&#10;z7/xPS885x0m9mmSkCUpkdsCaPfmVkqzXC5RCs7PL7i4vKJ2PfZhe5BlKaHvS/ntpvZN02D6gekk&#10;JXZw0INBSQvvC1ym3MFWbB1Ys7+JzHJJQch/px96jAs2xd3QnhaRUD+MGJdZ6Ps+URTJntoNxpaL&#10;BUkcy87a0yznC6IwpMhz5rMZq9UK0w+URcHZ8TFnJ8fs93vSJObx48c0dS34sjBAY5mkMXNX6h8v&#10;50RBwGa94Xgx4/bpCUWek8Ux282GSZrw8M03OT0+EpGUNcRRyH6/h9GyXMzIkoRJmso6sGnwtZZM&#10;RqVIE9kUcOjxrZUDIolJ4hjjjFJJHINSN5FrwyBIOYu0VG997mISk9Ygwg/Cm4NcDlhDWTfs8vwG&#10;Oe6kB3SdmKMGt25UShMnmcBOfO+G69g6SrPEsR9QbmKukipQvmCWpV/46c99+k8O6/wdJyJ6+/VM&#10;HQQ/9EMfDn/Pb/03/rMoin7vhz/0/qgsC+bTCVEQSMBoFBFFgqo+lOuz+YKhl9yCwPcoq5qrq2uG&#10;fmC5nOP7/s0K0FrLer1lt9vjaY/ZJOVouSSOBFxiHfQ0DEOiUG4+Yw5uP0XnkGfyexFegiPyiipv&#10;lGm1A19stjvefPyEk+Mjur7n9q1bjKPl9q0znjw9JwwDzi8uOTk+wtOazWaD53kcHy2J3cFkhpHL&#10;i0uSMKKpG4q84Gg5vxkKbrcbFrMZeb4nzRKSOGQxnxH6/s0wUWGldeg7GpcAff70khce3Bfvg1u9&#10;tk3LYjYlDAOsMcynE0GFhwHTScb19TXGDJwcLairxkmOAxaLOX0nc4u6rtGeR+T+bKM7MMfxrf68&#10;64ReLMQg31VRbkjo3tLyS5yiYgKSFWHbdxRlRdM2MiNww9wgCCTE1IyMFmckEpLTfLGQTALtU9UN&#10;w2BYb/ccLeZoz0dpxXq9JfB9ZrMZ1orgSXuefePJ05/87E///H/7FbfqO+56Zg6CH/qhH9JtOf3X&#10;h2H4Iy8+/yDRWjHJJKg0TVK0EiKPRZh1vjO1GFemWzdVblvh2FVVfbOHj5OINE5uhETKoa7TTCqM&#10;wzAK1y8eWgmZUINF+stxFFux0pJp0PcyiJIeU2y0bdtSlLVjIAYslwuOj49QKOI4Qvs+YeCTF4V7&#10;8xlpSZyxZTqZCJjTWtabDZNUQB7z6YyiKCj2hRB8BsPT86f8o898jqLIyfOSk6MFkywliUK6tmXo&#10;e9brDWEgLdB2u+cjH3w/t85OOV4saduG+WzyVo/viWJQIe7NMAgIfZ/ImbjyoiT0fSZZxmgkq6Br&#10;O3w/oG0d4dcFgNR1zdX1mtG5P9MsxfM1ddvSdgOB75NkiQzmjEOqj4JlG5wOQrl4scOhMLoH3Rgj&#10;OYtaY5VQhrtukLarEXqzMS4jQsvPq+sNm63AZQ/qS9ETyEtldCtfcCCcwKfI81EnyR//9Kc+/fmv&#10;vF/fadczcxC8efWZB9/z8e/6o8fLxQfu37+j6qrk7OSEIi+cHHVktxe9fxLHKGXJy4I0y27K1DiR&#10;9RvIIG8wI7NZJk66UBJzRyM25dAXjb/vSY9/KE+DQAZHh3Wg54sEVbnk3jiS3D2lFOMhrPVt7H6l&#10;pRwdHB6r7cSZWJSCNlda09QNbSt5A/0gdto4lEBVY2S4ae1IURScnpyQOFHLar2mKEoWiymR00HU&#10;TcNkkmLGkcV8hu/JMNLTijSJ2O33LBYzfK158+FjfN/j1Vdf597d2zd8v8MB6GntJvzapQwLJs73&#10;PJmmlxW+58mhN4p5SGnByndd5ybvMoDth4GyqsiyjNGRobpebNpBEMimxwhBSfp/8Tb0vViFpUpw&#10;sWmj8AH6wbVlVpD1Vmk8Vwk0TSuWbyMZBkrLz2gwAmipmpbzy2vmsynGCZzKqqFuRAuitDAsrLXM&#10;phmTLGW12V783Vce/a92b7zxjh0SHq5n5iD4bd/3nd9299bdfzmOgkUSBRT7nNkkw9Mek2xCmiQE&#10;rrcO4wilXSStEXxVWZWUZUlZl86mOmAZ3S7bMgyywutdNp51FmHtKQYX2WXtQSHoMwwSztE6G7F2&#10;GwSrFP0g66rezQPyQqK1cZZoDvOBw/qsE0FTPxiyLGMwI5NJRpLEBJ4M1BaLBXESs93uaLue6UTK&#10;cuP4eUkiegClYDKdYN3DcHS85OhoyTD0xE44pJR4+tM05eRoyW6748mTc66v1ywXc/re8Nz9e9y6&#10;dSY9c9vJ2z/wadse3/eYTab4vjzgvu87cEePdoGuuOxB0VoIRSiKpJ1p244gCAjc0K0bBmkJ+gGl&#10;JZbOWBEUeb7Qg7XWDEZwcf3QO2YB9IOEyRpjhbLkEpqNS28y1tL0PW3T0nQ9Sil8/xCJp8jzSmzH&#10;lcSZ+0FI23cMViq8uunQnkfoi9FMKZjNZm42NP7ZH//R//HH3rpL37nXM3EQfDf4v/0P/b7f2fX9&#10;70zjUGMto0v8TeOUwPPxvUAceVYMRoMRIUu+39N3LWVZSKxYvqfrO6djd4m2rfSVZSVAkMN8oXeG&#10;pHGUWC+lpSoAaFrBXx0Uf5FjEtZ1zXq3Iy9Lmrah78W9JnZjj7ppKCtRES6PljfRZcvl0v33PIqy&#10;Ik0kXyEKQ5pWHrCu67m4vKKsapSLaCvrmq5tyVIZeAVhwDAYVqsVdV3TtA1KKcqqJk1cjJuDvFr3&#10;f8aM3L59xgc+8F7u3bnD8fER+6LAGEOSZAz9QJyIEk+7YJg4jmQD0A/EcSI2ZJc43ffyufkO4TUY&#10;mdYfYsuqppFDIo5dGElEmsYEYUDvyNLGSFmOllVr78xDsjKUNm1w+QbW5VUODtmmtCc/115ArNJu&#10;OOgoQokaBkPVtGx3OU030PY9i+VCMiNGcVumaXrTssWRbKGwFg3si+KyDvx/5x/9g0991SPP/0ku&#10;dzy/u6/f8N3fHT93/8H7ZtnUj4IABhn8FfucuizZbXds1hv2u5x8n7PdbCn2OU3TyCprNHhKYUZZ&#10;Wykl03osYnapa/KivEkatuPo7MxiWfY8Hz8Umar23PBKKaxy1NsoIk0TkjRBaYGDtl2Pdb20cpPy&#10;w0pReRqUom468qIU0o7StF3P1dU1682WoizZ7nJih+4uioLdXuyxoxGIydPzC+IoonerxtqFsQRh&#10;QJTEnN46valkcAM15WCvyg1U9/vcvaVbyqLg5S+/xmI+4z0vvchLH/sIYeDfyKd958gLw1Cm6u1b&#10;sfK9W7MGgbgGjQODCC5eDteDKCcIhKfg+fILJau/MJJgkjRLGcaRXV4yDIaiatjsJReyd9wFqRhE&#10;Ht45SXDvUpSMExN1vRwCsraVjYVSSqLNnIlJIto0nueTJLFUgY6ydFhDSvt34CZqVpsdFv0Tf/Pv&#10;X772lffqO/V6JiqCf/7kJDn++Df/jrZtvt4O0i8HLjSk7ww4X4pgyHCa8ZGqKnnj9ddp24aiLFmt&#10;V4Kk6nrqpmG7lQcr8EXRJso0CbMIAhH6+L4nzDy3ljxUBKMxN8q3MIqE1uOQ6G3bohzEAyWDQ1Gr&#10;9XieT5pmBEHAMIw0bUscxZLM3AkLMU0zjo6OBFKyWIg/wgmX4igmSROCUFamJycn8jZ0ANYwCFjM&#10;52RZxu1bt4iiWFoDY5hMRaQURvJGn0xSbp2dEscRq/WW5x7cZ7FYkKYpr7/xkJ/76Z/jQx/8IIDk&#10;QriA2NFamWc444/Wmrwo8D15eJq2RWsxUgVBgOfJG9gPJHKuHw7uSqmwmq6jrhtQIq32g4Ch78nL&#10;ktlsJlShykXOhzLnGYaBshLykHHhrH3fy5AQGRwXlcBIhL0gKsDRJUgPvaHr5GsYax12vaMbDPP5&#10;lPlsJkTrpiaKpPrxPZ+u77i6XG2Ob9/9r3/iL//5n3v7ffpOvp6Jg+D7HzyIvPc9/1uarv36osjJ&#10;0kR+msCjNx8zmAEzSI6fVpYw8KiKnEdvvsn6eu3+mQzkBvfmshbapmVECSAjDMWE5OLRg1AApP3Q&#10;3yyuemPoesFYty4UpGok88+8bfBXNy2jMXhewGa7k2FkFN7020or0lQGTlVZk2UpWZbKiq2SkI/Z&#10;TA6Gg6/AWus4ejJ7CIOA4+Nj+V592UoopVkuliwXC1E2DgNpEjOfSU7j8XIhngW30w88jzAMaOqW&#10;V199nZdefJ40iWm7nhdffIEH9+4QTyZ4GppavPfT2RRfK9qudylTckDl+71o+LNM9v++PKxZJvj2&#10;ohBr9GGqHwS+O7xqORC0xjr9Rtd2oGUgGScJddNS1+3NLMT3fdpW4sn2RekQY7IFGK3wBDvnEtxX&#10;laNAS3Jyb2Se0A8SJFOUFRaI4ojzy2tp2RYzTk6OOL+8wvN9JpMJOM1HVVb2zadXn3r/7xr//Z/5&#10;y5+XEIt3wfVMHATf9+EP+0cfed/HHz59+u2z2YzOJfjWVQWjoa4rTN8ShxoPQ7HfYoaO49mUrhXi&#10;zCuvvinW3iDk8fkVbSs3ShyGDH1PEIYo7RFGMaOFfdkwnU3QaiTNYvZ5Ac4uPBjLxfWGIAxFjqpl&#10;Ut71A6vNzg3/pEKYzedYC7t9Tp4XaK2ZTjKwI7v9nv1uzz7fcef2GY+fPCHLEiazlKqumM9mpEnK&#10;+fklaZrRdoLg9jyP3T7n7PSEtu2YTiZYqzheLhmNYjZfkoYxoRcQeCJImqQxWoEv4b03UuCh73j1&#10;1df56Ife51Z/YnZSStOWNenRnHHoySYTsCOml7fk6npFHMmmxdOaxPXQV5fXzCYTYoeKa7sez9Oi&#10;a/AEN24cej50WghrJVTGGMlv8H1xKfbDQNtL1TWbTWk7QZUlaebCShVplnH71m1e/vIbzBZzTk7P&#10;eP3Nxxig7npUEFC57AblBSgdUDc9RdnefP1uMLJ5SWNmsymr9QbP1zz34AFV0zKdTsnznMDTNE1t&#10;796+9df/i//df/eXv/I+fSdfz8RB8J1f/gPm4oe//EKURN/ftq1n7UhVVy5iDEfrsXStiFHG0WCN&#10;hFIK3NQDzyPJMibTmRtIifX1erUhisUrX1QNZhyJ0lTCRzyPYeiJgsDddBPMCFXTcr3eY0aIo0TC&#10;QRth31VVjRkGkjRlOp1JsKnDgnmeR5ZmxHEsApqyEgZCIA9g2zYcHS+ZTTIslrqumE3mN2Ghnu+R&#10;peLw01pzcnxM4IuTEjvi+4HoCqIIrMKOhqHvHL1JLL+ep4XLEEjbE8cxSRRy78ED4klGVzX0dYty&#10;gziGQXroIEQ5F2Dge5jB3AzR7ChBJvPJhL4TNWTvAmNlLy9yYfl7ijgKyTLZijS1YMYktk6GfvIz&#10;laoljmMs9mYlWVY1u31BWVbESULbdDy9uBIZudKs1htm8wVpmvHk/JLBykFt0fSDzAbE8NWTFwKU&#10;FRyaJUlF6KV9UScGQcC+qCiqkuPlknyf43veMGSLP/JLn/zku2JIeLieiYPgE//eJ2xijH927/Y/&#10;ZcxwWpYVxq37ykpMI2VZc7VasdnmbvhXcb3ecrXasC9rdvuS88sV+7Li4nLFy6++7nzu4jjMy0r2&#10;9UksbYIReu7QycReHvqYsm7Ji4aqbkkTGQ62bUfbtBKm6vbUcRiTxAnWaQyMGTGD8BV9T27ycbSc&#10;n1+iFDduxSxJARHINFVDFIiMOHSxbNPJhCTLUECSiuuv7zuSSFKHvSjGDgblHwacEESiox9d4pPv&#10;Bna+f0C3jwIu8QOG3pAtl3h+SBjH1GVFlGX4WSoqRMc/9J3CMoxClB2F7TibwYEhCaRZymI+ByXo&#10;dhxuLIojAs/H2pGhl5+jtVbWiwrZ27v5g+d71HVDEPiMxrDZ7Li8WlHXDcdHC0bg6nrFrdtnAlYZ&#10;R55/7gFlJXmSedXgBwGe7wnGzILWEmZa1jV5XjDJ5DOfTjOuVxvKumaz3bvZT8xun5PGMXme04/m&#10;5//Cf/Pn/o/vNErx/6/rmTgIAP7Mv/uvbT/x6c+/bzqbfkNV157nabb7vbyRkF1/7/Tno5V0IBn2&#10;SFm43Ze89vAJZd2y2RecX664c/uM4MDj22zZFSXZJGNxtJCv495ACo3WHpNsSlE2dINh6A1JmlDV&#10;zQ1NaLQIKTmOARkQ+oG8sa1b20lsu6te2o5f+MXPkMYxSRwSRzFDL8z9wPfQaPpW5gTCNBBarvY0&#10;yoq0+ZDmlEwmwhHWmmq7xQ98dBTgxRHaCaBM38th5TYI1kKUTQg8T5yRbq+eZlOsS3vKtzvhCfSG&#10;oWmwfc/QtPRtJ7t09zVl6OpT7HNwB5nveyglBiEORChfMOyHmUoYBhRlyTga+Rx9H+uqEdFq1FR1&#10;jVKIMKsoaZoWUEynE4qioixr9nnJ0/MrptMJ/TDwhZdf5fT0WEJMtDz8gkHXojnoBoHNOlNR4wCn&#10;vcs12Oz2WOD55x+Ahc1mQ+j7w2sXmz/25h/8g5/5yvvznX49MwfBj/xPn+h+y3d++Ivnm+r3ZFk6&#10;q+qWshRlWt3UdMPg3npQVDVF1bg1kaFsWja7gqdXa3ozUjUdddvxvve8QBSFLiLbl3IzDpnPp7S9&#10;SFKHfiQMY+IkJZtMyYuSvhcR0DhaqrplORfPQtt1pIkMzNq+Jy9KeUtZKW2TWKb9ZpCvnecFV1cr&#10;7tw65Xi5YDGbMfQu+iuMSKNQ4sA9TerSjLQCtAOi+h6+I/7oIBAYh7WUuz2Blh+98jR4sgbFjgQH&#10;eIqWYNF8uycMIyK3+qzKmjRNwSr8JEEPA9YMFNsdbdPQdx273dY9jGLkatuGqqqoyoonT88lJbpt&#10;Kauaoiro+040G04HICo9D09BFISCcR+NVD2uQhnNSNtK29ANkjJd1TXKwnQ6IfBEGSgrUY+LyxVF&#10;WeP5AWVV0fcG3+UVtr0ATJIoYhxhtyvk93qeoN46yX0sqpq7t8+ciUzUlJM0Q6HY73OO5rMv/fhP&#10;/Pyf6OrdOyrF6J/kemYOAoCf+UdfWr/3+du7JEl/YLXeBP1gaJqO1WbHvqio247dvuDp5YrL6w3b&#10;vOL8as3TizVPrlYUTUtnRlZubXh2dsJLLz3AjiOTScLp2TFxmnB5veJqveX4eMk0mxJGMYMxFGXF&#10;Gw8fO5mq7JTrumE+nzote3GjputdBp/nbu4gCKR0d3CNwPeIneX57PSYo8WcLE0dcGQingelpeR2&#10;qHJ7SN4dhb4jWC/L0DSMTYd1qkipEoDRYNoGpRU6kIwDHYV4SYyOIjzPp8pzkjgmSFN0EDKZLwjn&#10;c5SF0Qxo34fRcHEhYaKb7ZaHbz5hvdmy3e4oypLehYNWdc3l1QozjjRtR1VXsr93jMGuFWmxcjMA&#10;QbJD09QoJJMBRyiyo6UbhB0hWg4xPQVhwNFyicXStj0nJ6coBYOLj9sVBdPphPe/7708enLuDgOx&#10;Q8dxytAPrDZ7QZEHociaPdkStf3A6cmRrC2nU1564Tlee/iIvCjQ0N168OBPFc/f/2tPP/Wpt5BJ&#10;75LrmToIAD6/euPLH7z//J2iaj6GtV5R1bT9QDcY6qahqFuqpqdqO8q65Xqbs9rmrHcF8+WCMIrY&#10;lxWnJ0se3L/NrVunlGWJduuqEdju9tRty+3bZwzGYkbIi4Lr1YaHj55K4m8i5X/btsRhQN3U9H1P&#10;lsYMw0BRSd7AZJKiPdEeDKZnGHqwliyJBBgSeGSprPhEsishoftc+tLRUXW6rqOua8qqpqkF313m&#10;ObvVmrKsyPeyrditN/RdR9e2eJ7merUm9DSMlnHoYLQo38cLApTnMTlaEmQpXpxihx5/kgGK6uqK&#10;h6++BsNAVVa8+tobPHp8ztPzS157+Jjr6zVvPrnAAvuiFC/FaLhay/dRVlKltW0rrYiFfugZXD6B&#10;MaKhMEbapcD5M7pOfr/vy607OnqQQtHUDSCzibqRIBMvCCXqvZK1bd10JElCGEY8enoBbr4j4bOK&#10;pumo6gZrJfWqqGrSJHHzBReaWtdYK6G2VVmxXm0sSv3SLj39D//un/5TF19xS74rrmfuIKCmXe0u&#10;fuU7v/VbPni93r14eb3Wo1OKbfOSqm4ZrOyM87Kh6Xr2dUPV9ty9e4cgiinrhucf3OPuvdvsdnsm&#10;bp33pVdepW47XnjxPtPplO224PHTK3pnchmtzAyOjub4vsdut5eNhVZ0bYcXeEwnKWVZUZQlk0kq&#10;ghbXb2sF49gzuAxGM8hkXWvFyfESBRRlyXw+pypK5sdH1KUEddZ1Td00tG3rtiM92+2Oy8srQX6N&#10;kqj05VdfZ7vbUZY1QRCw3e+xo6FrGvLtlt4xHtEua8FaURmGIf1uL8q7omC33ZIXBev1Fgs8vbxi&#10;lxdUjYSgRHFE2/WcX6+5Wq3Z7AvQiovrNZt9zi6XrIan51c3D/9gJIJeK9EhFC4RSmstmxRjqGvx&#10;bsSOLpyXlRiPLFS1DGSNa8m0Us5rYFmtJEH67OwUY+HJ00vSLON6vQXHKWjbjqbunNRYXItpkmDs&#10;yOd+5WWMMTesyKcXlxgz8I0f+yiXl1fGm2T/0V/7s3/2XeEr+Mddz95BAOz37frf/Ld//09//jNf&#10;Xp6cndyr6jb2fF9rz2e1zSldhFXVdgwW0mzKqKVXRnu88Px90DLJPlrMOL+8ZJ8XnJwsmUwy9nmJ&#10;Uppbt8947sF9fD9gu9uxLwrOTo+ZzyfkRcGjx08AoQANvWgbFospYRSQFwV5URCGnjy8XQvW4Hs+&#10;vq+JQolW8zzNnVtnaC1y5X7o8RS0fc/ePdB10/L4yRNW640oIve58/aLpdoYSRDe57kIaaqa7W7P&#10;62+8ydOn54SBT1EUrFcrBmNYX1/z5PU3qHd7qs0WU1a02x3FvqBYr8l3e1arFZdX1+yKgk9/7gt8&#10;4eXXmM6npFlC03VESUw7GKIkojMj+6LkycU1TTfIpsT36QbDfl+y2+esN3s2W/m12uxomu6mvcIR&#10;gsNQ2pV+kC1Q2/VESSxKQ+OSlqXzwRgRWI0oyuqwBpRBYN20oBDYaxSLuer4iKYRJsTVaoOnPCxi&#10;iw59ERGJNuPICbPm1HXLZrXmW7/p69Y/9kt/4w/s3ti9412G/9+uZ/IgAPjRH/2J3Ue/4Vv/RlWs&#10;fvnRk/OrLE2v/TCO/MCfzWZTFacxvbEsj48JwohtWYm01Mq+WGtNliUuhrzAWst0khHGEU3bs9vn&#10;bHc5VVU5KbGLSesFHBpHPpNJiqcVy8WUKAokjr3v2e5khel5Wiy+zrcQ+B4gJKLRGHDSVs+TFZlx&#10;noGqabm6XrHPC66ut1yv1mx3BZuN9ORlWVE3LUkSO8mzpawarq83rNY7iqoWHLcxXF+vqKra9fMV&#10;RVFycXHF9VoGfkJVFspSXpasNhueXlzy+Mk5T84vef3hY7Z5yXQ2FaCH0hyfHmOVpul66q6jG4Tz&#10;Z+yIsYq2l8DU7S7HGkvTdORlzb6o2O1L9vuSvKzIi5IgjNxBIA9720kmwTCKSrDtXTBMFEmu5L6k&#10;LGtG6w7O3hAliWMZgvZFM9K7dKM0S2m7jr4bRB9qoe8dhXiSyb8f+vh+gLEji9kMixUSlVL0XcfZ&#10;8fHP/5Uf+bH/21feg++m65k9CAA+//nPmy+98vBLlx/e/uTv+P7f+lOTLP2Z3a4cwyD48NnZmX98&#10;fESQJBgNm13BaKEfR2ER2pE4DMnShLLMHRZM7MTjODI62au+4eJL2nIYyPBOa80w9GRJLDdSEOAp&#10;5Zx3skM/JCdz2J+HoUOjS5hpFIXkhQiOzAhpltF2A3lZ8/jpJavNnrxquLhc0fWG1WbLbldS1Q27&#10;fc5yuWA6mzKZTpkvFsznc2d80jRNyz4v8TxfgkDLCu15mNGyL0o2u5zr9Zbr1YZ9XpBXBdfrDU/P&#10;r3l6fsnl9ZrNrsCLIobRsjxast0XVG3LfDEXxWDg03YDBuVwYFJ1mXGUFetgUMqjbXuqphdpdm+o&#10;246qFkDLbD5zOHGReDedpBuZcaTtJZKsbDqaphMSsRGXYd105GXFMIw3Cs+67STFKRaTVOcchEVZ&#10;s9sWBJ5H13Y3pqgsS+RnbeX7RVlm04m0R2akaRuKfbn9lu/4jn/vx/763/jcV95/76brmT4Ibq43&#10;GP/BT/1i8alPfvb1eho/PVssjrM4/uDprRO9rxq6YWSd53iBTKm1J+V6EPjk+z1N0zLJUu7eOeP0&#10;9ERELE1LUTZUdcPosgyCwCdNYyaO2a+A6SSV3fwoHn/f10yyjCzLRIjkVl+hIw9p15uKbVczzaZU&#10;VcOjJ+ecX6744suvcX65Iq9aJtMp5xcrzi+vGS1stnvxMVjLLi85OT2mcDv0XV6yL0rqtqdzb1Tl&#10;aZI4oqxlleqHoQtFharueHJ5zS6vqJqGompZ7wrW2z3bfUHTiYFH+wH7oqRqWsqyZrsv2OUVm21O&#10;WTVkkylKaSndnV14MBIGo7RHVXWUznBlrGK0gnSr2o592bDe7Flv91yv11xebdjscvKyZrPLubha&#10;042WvKzZbgvW7r/ZtOLZaLqeJE1RnqaqZV2Ji7azyuI7hN1oRgqHcN/uczytRVYeBGSpUJAKB1WZ&#10;zwTqUouoqA3j6M9Er7zx3/zsF7/YfeVt9266vjYOgrddxfnqyb/wb/+Rz37uFz79nW3f321HS9F1&#10;rLZ7sfr2sr4yxpBlMccLB5kwA30vU+7RQpKkHB8fcXm9YppNyNIEay11WVGVtez3tXPjGZlqK4fq&#10;NqPFDCNt04pIRnkOquox2pG2bqnqlqpqePPNp1yvt+z2Fd0w8ubjS95485yXX33E08s1m82eh4/P&#10;6QfDPi+xSCJQUdZMZ1Nu3bqFHwTCJzAju33Jw8dP+dKX3+ALr7xOkooEuhtGcqevMBYMiqrpmEyn&#10;DChnoGrYlzVFLaIpWULKNsWMlsV8TpplKKWZTacURU0URje6iqYV6XbXCQC06wxBGNEP1n09RGUJ&#10;WKtAaTlk6lYiyptOgCNK07Q9+1Jch0XVsNuXPLlY8cajc1brLdrzmM/nnLo2pWoarBWGQdPJZkAp&#10;yNIJSZzcGJ72TiWolBCHkjii63uGfiCKArSWrUTV1IwDX0hv3f2hP/sX/+LDr7zP3m3X19xBAPB3&#10;otk2vX6q27r7njBLg7LrWK13DHbE9LKfD0Ofu7dO2ec5UehzcjTn7OSI2XSK9jy6zlBVYgkOAx/j&#10;bL5DJ5N+z+XhGRd/pbWHMZa2GyiLirYdBJiiJdVHa5/Q97EjNI0cAmVZs17vWW1yHj664OJyzSuv&#10;PWazr+gGS5ykbLZ7iqpmdKBNKVsNeSnGtzfefML1ekvby85fex5t70Q0wGqzR3me6Cc2e7Z5RWdG&#10;wjhmupjTDoaybtkVFXndUjYteVXTOt//fl8QBjHr9Y7dvmC7kzi2JI559fXHEhLSdAy9cdxGxM5t&#10;LMZYtBc4onBJUTVS5rc9xlmClTucm6aj6cSzsd7tubzecrXZ8cobj3hyseJqtaWq5XNQSmMRcMxi&#10;MZfMgq5D+x5RHDmS0YDv+S43Qn5+VVXTNK3oORyHsOveYiporSlcDHxelKMOgp/4ldP9n1v/w1dE&#10;H/0uvmSB/TV43f513/Kt71vMfzhI4o9syorXHz5BKUXftARxwHKa8U0ffj9DW5H4HlkckEQhUSRc&#10;fBBc1uXVSqSoxuB7MJtkzKcZsVPAbdZiWurbjq4Xi3NVyrDueDkjDgI8jWTkpQlg2e8L1pstZVnx&#10;8qsPAU3dDcxnc/ZFBcpjm5fCF3QIdUaDtSNxGGBcgMpskpEmMd0wyFrOU8I+aFuslUn8aC3T6YS2&#10;69yA0SHdwoCjkyMePXpK2TQS4+VJxdINA0Hgs5hMyMKIQGux/O5z+sFwtFwwm05Zb7ZyGI7CQ5BB&#10;n9CIrCMGbfJCKpGyxo7Oh6AVURAQhvIZNo0MSn1fY0cr8BGZ6zGdTmmd8ev22Ql3zo4JQ4Gvtn3P&#10;g7u38HxP1Ie+KAU935PcRBSBDhmtYuh7NpudJFF3PUkcgctQ0FrT9j1BGFBWDXfv3OJytd6P6eQP&#10;/t2/8tf+6lfcWu/K62uyIgD4wG/9Pv/Y2t9YN+2L/TgKtMMxASLfJ00i7t0+Y7PZEPgekzRh6qCU&#10;vu/RtDX7fc44GubTjOViRhAENHXNdpdTFCVt14PSDMPI+eWK7b4iiqQnv7ja0DQdSRzTdoNzvhl2&#10;ZcP5xYrXH13w+qNLjFXsq5YnF2t2RcVmV6K0T9MKqbfve9I4put7cOV01w2OHCzziMPgMY5i0J57&#10;M8sNfnA6brY5vudz7+yMYTA8Ob+iKqUcb9sOhUSQKaUx7m2axgmmG3j0+II0jgn8EIUEsF5drYnD&#10;CA10Tec0DSuePD7n+nrFZr2RB2+QtuGgJtS+ozwDxq0CxVIMUSjfqxwKPicnR0wnqaQoTxImSSxO&#10;QSO5CvP5lF0hYrCuF4+AHwRkmeQrYBVJFFOVolwc+l6Gw1WN7wumPAgCuq5jnxd4nofna+7ePmV+&#10;tPwf/se/8Jf++FfeV+/W62u2Ipi87/kP/b7v+w0//A8+8/lvf/7F5/nM578kbP5W4rju3z3jox98&#10;L/l2i+k7pmnA7ZMjppOYtm0wQ08YhFxfb7Ejgu/2hXu/2+WYcXTpyUJDfu31Rzz/3H0+/dkvoH0J&#10;PjWD5Bw0Tcv73/siSmmKsiKKY86v1+RuUKe1BmMxZqB1vL5xNPhaY0zPfDZhvy/w3VBuEgXU3UDk&#10;ecShz+nJEVXTcnZ6zK4oxN0XSLjINJtgBpEiew7BPgwGZQUSqpRiPp/Jim0YKMqaW2fH5EXBJJvg&#10;Ie1B1/W88eZjTpcLHj5+yoM7t8jzwgl9as6Olox25CMffB9ZlvDZz3+J559/gB9H5FXNvm6Is4R6&#10;GHjz6SXX2y1HiwVd11GVFU1Vgx2ZpgnLxYzT4wXz+YQkDtnnOcaMBL4nq908Jwojlss5R8sFuPXn&#10;ZDphu8+ZTDLHZFT0nbnB1PeDmKNwW4mua/F8QctdrzYOXe7xdR/9AO/76If+nX/rD/+x/+gr76t3&#10;6/U1exBkt46/5/f8th/483/1p37mubv377LfFzeS1vl0wt3bp9y9dUIa+YxmII18jhcTpmmEHXvp&#10;/T0NBvK8EqTVMND2gwwLrSUIQ9brHeM48ujpJQ/u3uYXP/sF+r4nr2qG1kh9ayGIfMGqoVDaQwcB&#10;2vewg+QAohVj14GC0YzMJilh4HF2vGSSxtRVQ+j7PHfnNlkccbXaMPQDu92efhi4uFpR91JFGCuU&#10;ptHIX/tKSWaj57kQmJDIpQPlRUnbyUDc2JEwDNk6XcXpyTFhEFLmJacnErZ65+yEs+MjZpOU5WLG&#10;c/fvcnJyTFUUbHdbvukbv4EXXnyOT37y5zHWMp0v2eR7qn7gcy+/wgvvfYnVfs8wWt544xG5S1Ra&#10;zmacLOcsZhPSRNZ/g+ko8t3NZseMIiLa7gt8FzbSu+yIfhjJJhnb7Y7JZCIMCCvSZsZR+IZNA0AY&#10;hrJZsCNFWdEbkacnccRuX9pbt04f/bbf90//S//q7/9f/sRX3Fbv2utr9iA4fv7eb/g9v/X7/vwn&#10;fv4zz1vfI4liXnntDcZ+YLacc+/WKWkccbycEmhFEnlM04hZFhEEGlzs1nwyZ73ekuelyHGV9MRm&#10;GEB75HnBMBienl9x+9Ypb7z5xM0YRCvgez5ZmnB+tebJxTWrTU5dN/ixxH2hFNaMHC3m5HnOrZMj&#10;sCPvfeEBaRzhKcud26f4ShOFAXfOThm6gd12x8RtM9abLav1hqvVmnSSsdnuODqak+elIMxHS1lU&#10;XF6v2G731HVDXTXkVUU/jhzPZyxmEx4+Puf05JhxHMkmKbt9wQfe8xJJHPGd3/GtzGcTJknCrVun&#10;vPbq6xwt5I3seZoiL/nYN3yUn/qJn+Levbt87OPfwf/rz/4IDx48h1GKdhj4B//ol7j7/HM0fUec&#10;pTx9esk0S4mDAF8pRjPga0UUStho17b0nTADyqp2tGk5CLT2yCYpy8VCbN3dQJolbLZ7skkmPysU&#10;bdsL/7AoKasKpRRpmpLGQpVebbY37sY4jnjzyfk6mc7+4/aV+k995uIzMjl8Bq6v2YPgwUdf+pYf&#10;/F/8tj9/frX+yGdfeZX5dMovfvrzdEWJnyW8cP8uaRJz+3RJGofMskjyACcJWSJOv67tUFZRFDWt&#10;4/f7LtOgaXvMIHbbruvZ7XLOzo5pmp7j4wVxFLFczNls9ty9e4c3Hz1htc15erni8y+/JlZol21o&#10;Lbzw4C5FUfK+Fx5gjOGjH3wvkzTmaD7l7q0z2qbh7p07eEBV1lxfXfORD3yA7W5H3bTsdjuqpsEP&#10;fPKy5PbtW1ig7zpx1rUdq+sVeVEyDkZIP9s9gxvMzRdTnntwj6Plki+/9hrz+YK7d+/cOCc/+pEP&#10;MQ4GTysUiiePn5BEEffu3cYLfD7xd3+a5XLBi88/Rzad8A8++UmyyZTZbE7Vtjy5uqboWnoruYO9&#10;GcmylM1qwzTLiANPOI/K4mlEPr3fkcTyvdeNWJLLqnGgU6Eih2HIMI60rZiN1ts9s5mg25RSQrJu&#10;WvK8YOdYCVmWkSUxnicReIMjPddNO5RN+ydfTcY/vvuZz26+4pZ6V19fswfBx77vW176we/7gR9+&#10;cnX1T/3k3/95sjTly68/pM5LvCDguefvc3ZyRBwFLCYpi2nMfJoyy2KSyMcMA1VVEWiP1kVkjc4n&#10;X1ViABoHifUyLp57uZzjuVDTru+ZTaco5fH8C8+x3eWyH+96vvjKa2z3Bdt9KbJX4P6d21RVzXte&#10;eEDdNLznxecJfY/lJMWOI2+8/gYf//Zvp287kijm4cM3+ZZv+ka8wEeHEaau0UHAZr1FKVieHBPM&#10;Zjx65WXhLXg+dVVjzICnNG3bsd/vyfc5WZay3+fcvXeXqqpYrddEYcTp6Qn37t9HKUU4zejLCi+O&#10;2Z2fy1C0KFicnjL2Lb/yuc/z4a//KK9+8WXavuPe3bv0g8EPQl5/9Igvv/GQII4Ikpi8qlhttkRh&#10;SF3WxFFIpAWtppUi8DV9L3HpXd/DaCWHwgjCXMjEgHuL94OhaQfSNGG92TGbTVFOItx0kntZFCVl&#10;VWOtJU4SoiCUp8Mhzre7nPPL6x//F//wv/sH/o1/5Z9/VzoM/+eur9mtQXx8vPyWD77/d+ZV9fzT&#10;i0v6ricMApp+AK2c/z+mbVrBdzn5sO/59F1LVVXUdS3xaQ4rJlitVlgBgO97TLMEXE/uKRz8M0Jh&#10;OTla0rSt+/cNSkt5n00y5rMp8/mUs9Njjo8W3L4lWPHFco5WiigKMGYgjUP6tqVpGp67f5ciz5lO&#10;J0ynE05eeJ6HL3+ZSZai/YDo+Ah/tPgur08HPrOjJdnRkniSkaQJSSLpzp5SwMj19YoPf+iDdG8b&#10;kH79t34zL3zkQ8xmU8LZBC8K0VGAHXqCSUaX54RJTLHfMTs74+/9xE+yWM7p24bX3njIN37D17Hb&#10;7bnerFw5X5JNJlytVpzdOiMvC5aLBQrL3VtnpFGAhwVrsOPg1oxG9BsOfR6GIYEvuZNxFN3g5bUD&#10;sDDKzKZrO/FguPugqipGF0dv3c/M9yRLwRiJMouiiLYbLl5/svrf/KX/9s+86+hD/yTX1+xBMM6D&#10;k2/94Ad+l8I+B5a6qplMhH4bhgFHLi+g7wasMfiBxzRLScIQa0Uc4zsKzuiSgUQ7r/B9TRwFkiYM&#10;tE2DHUe6tmOWxaRJjMZydnp8E50myUUysZ9MMsIwIElijo+XpGks4aIKtKMPeZ7MKRjFxnx8tMTX&#10;ms1uj6fg/r27+EnM49feII2FL+g78w19j1LuR68U1uU56iDAj0K8JCGaTpgdHfH8Sy/ieR7Vbs9z&#10;zz/Hyf17DE0rIABlscNAtV4z5AVPHz2BuiLf79msVmx3W/q8II6lzA7DkGHo2e93IuwZBn7lSy/T&#10;9T1BFHB+dQkaNtsNaSqf0dMnjyn3OxgNWRITBpq6Ktnu91RVhXa25dERlM0ohiDr5jRRFKFdSG0Y&#10;+LRNQxQEjKPwKOtGthG4kFTlJN5t34sDUikmacpsPv2Zz33u8s9U1XXxq++kZ+P6mj0I4iRefuvH&#10;PvxPg33e9zWXVyvCKKIsKtI04fh4ge97PHpyTlmISi+NIzwPurZjcBReOQgktlsLGQvPYb/MYEhd&#10;nt98khKGPifHC4lay3MCX3N9teJ6vWE6TTEOnpKmTvJqjRwQdqSsSuw40huRunq+yJLTKKSuSiZZ&#10;ysXlFcpN9k9PT7l+8oQsTeWZHQ3dPkeNhsvLK4cft4xtw1DXmLplbFtM1dAXBUNZMTYtfVFy9fgJ&#10;jx49Jgo8JqendPsdAM16zfr6movLS5ZHS6bTCeF0wvT4iIs3H1FXNRbLPs/p+462a5lkGVVd8+TJ&#10;U5pOJMx+KFyEOJVMgkmW0jQVnoLFdIIZerqmlnagLNjtdu4hD9EgvEanJNRIErHWEoeuELl41w94&#10;WlOUwjgQYVOH7xKVRI0oh4BxSdV1KzqP+XxKlmWPVZr+7dde+cLqK26lZ+L6mj0IPvxdH7v9vtt3&#10;/xlPc7+qKo4WM7782kNm0wlxkpDnhcu+21PWFYvphMUsQyuI45BJmtK2LXa0DF2HMaKW8z1PtgG+&#10;hx/4NE1DFkdMJynz+QStFMPQE3haAkKDgOl0Im8oLFHgY8yIpxVhGLggkB4YSdOErmuZTDLKoiBL&#10;Y8p87/IDDX3XYUYBmBZ5wWw2ZRxH9ruczXZPXhQ0VcV0OmUcBlZX1zRVReIqhTrPacsabUeqvODJ&#10;wzfJd3uOFjPiMJS3qfP8by8uMYNhtpgzdC1XF1e88vIrvP7Kl7l69JiiKAgCub2yRMJYoygSInSR&#10;c3x8TDcMrDcb6rbDMtIbCYBp2hoFaKx8f2FImsSMQ89+L1uVwRjMaAjdmlMqJnmYxc8hMWZhGLHf&#10;F4wutjx2PgKtPayzHHd97zgTBV03MJtOGMzIfDZlMsl4enFF6PsvfPe3f93yY9/4rZ/82Z/9WZkq&#10;PkPX1+xB4EXh3fffv/+74yi447mH8suvPeRytUEpTeXSc06PjjheLDg+mhOFAWYwdG0j+vW2o+86&#10;rJUYtCgMZRagtbxaRhkWhpH0q13X09QNQy/pwXEcyZDRSFuBczF6ntB9jRlJkxhPw3QyQWGp65q+&#10;E+18FIXYYaBwwShBICGcYs4ZWS7mshYrK2Ekuri1fuip64r1dkOR52w3O4rdnros5TDpDRiRK8sW&#10;AEmMLktmk4ymqijLgrbvuLi4AAu3bp2SRJGjK0l78/73vofdbk9VV6zWMmTXnmQFKqW4vF7RdoIA&#10;6/rOiZZ6xlE2FR6gregohr6jqWuGfmAE/MAjDHziKCLwfbT2MfaAChT68OjizgUtplxYirQOSmuX&#10;zqxQWjYzknOoZBMShiRpyvVqw707t3j51Td4/OTJB5+/c3Lv13/nd/zy3/vZTz5TlcHX7EEQzxe3&#10;v+EDL/xOpcY7WENdNRR1zWabo5Ri6OUhTJKIJIkxw0DTNHhu2oxL32nrBk8LWNN3N7j08loYA1HA&#10;JI3JsoQwDLCj0Hqty+PzPV80+C6lRyvp/xVIFt8oUFTf99hudxgzUJaVHChdi++iwLIsdWWwqA4F&#10;uumJ5r5tGUd5g/a9xL2bcaTvWsIglIpmGIijSP5Mrgz3PTFONU5o0zQNRyfH5Psdg/tzlHVNdWhb&#10;ul4e7GGg7To87bHebhgGSYvWnkdRS6q0/LuVYOGR/twieywF8jlj6duWum4oi4K6agT8ouQ3Wgc0&#10;FabDIZ5eFFoWhbVCJ7LW4vkSWQ5vhZXWTSP4d62p61YOh8GQl/UNm6FxSdjHR3MeP7nwzk6PPnz/&#10;3q2P/NSPf+KnDWzffk+9m6+v2YMgO17c/o6v+9Dv8jW35UEZuX3rlG4w9P2IsSO3zk557v49JpNU&#10;RDZtSxoJFjzPC/pO5MhKyRQep4MHRRyHYkEeBT/meULq5W07WxG1CDZ8NPLQyz+Xw0QpMSNVTvve&#10;1DXHx0uiwMfXmqEf6Pte+AaTjNyhyObzOUopmSs4EKjS8jWNyxWMIymp4zAU30CayEGgFG1TOwZi&#10;68Q2BWEUYkzP8viIzWaD1prRjty9e4eiqmjblsFINFgYhvS9vOn7fmAYDcr3GEbDPs8p6pqm6yiq&#10;SjIN3MPpBZ4MQe2IGWStV+5LqrKiLORwOsBgrJLy33NbgdExD0czYqy0BxYxOwVBQBjH8u9Zi+dJ&#10;8Gzl1oXa96hqUQ4aC+vNDpSWcNW65vbZiYiospjjo4Uehu65H/j+X7/7+Hf/wE9/4hOfOGx439XX&#10;1+xB8OIHXnjuY+954Z8JfXXqafCDgJOTY8qyAa3xgwCtPZaLuaT1YPG0Igp8hn5wEV4ZbdPiaYXv&#10;CQprdOrC0AltRFTUUeRSoo+OgJQkMYmj42ql0Z4466RVcCgsV+53bcM0SzFmZJplMhW3EiPWtlJK&#10;t23ParNlGHpJ5nGViVKymtRaSShI36O1JAQZM7Jey0MtnoeKtpM3o7XQtA1mlDd3EAYUVUUcBTy5&#10;OMcqRdt3bPY515s1vRmompp9UZCXBXXTEkYRfuiz3e8pKoGXGEB5HkVVsd7spI1SoH33gLtyvsgL&#10;in3Bfp/TNo0QiT2fJI2J4lgw6sjnLINBMSd1g3g7jBEIymjBc6Yri+DkRiSyrGqam+zFgxfBotiX&#10;FVprqrYlDAJu3T7F9z2Wy5nb2iittPrY9eUb1//wU7/8eeePeldfX5sHgUX95p/7ru8O4J+zYx/H&#10;cYinhGKTVxXLxYLj42MenV+RF8IknGaCKO+alv0+J44C7t4+Y7PeSmqwG1ppBZ6SbcJBcjwYeWh9&#10;zyOOYoIwYHTmHjtyE8YhbYNjFo4ywh76AU8rJpMJg2tP+r6X+LVI8F3X12vyvJCy3Ihttx8Glou5&#10;IyyPTjsv03CQZKGmaagqSWIaR8O+KGSVmSYEUUDvrLfd0KM8RV4WDKMhryr8wKczgg3z/ICj5YIo&#10;CvH9QNaFgU86SblardjmBdr3aLuOoq4w1tL1PdqTPt/zPDH0KCEJl1XFbrun2JfsNjt69xnEcXzz&#10;ta1r0Q6ORayl7wf6QdKI+t44GpJUadoTCGo/DDeDRGNGtFYEQYjn+VirqBoHQel6mrbj3p0zoih0&#10;akRLkkT4vsf11XUyTbNf/5u+77un/+a//oe+8P/8yz/2rh4gfk0eBH/7+l+6+2YY/ge+pz+o7SCh&#10;nRZKl4QzX8yZzeZ89vNfIktTjDHM51OmWcp2u+PpxSV928I4EgcBYXDoU0FZezMj0K4p1S7YM0lT&#10;8Q+AhH40HVEg60UclWd0LAEzDC6w1UqseRDI0K5pyNIUhWU2m9H1PV0/EEQhgefTtA2bbc5+tweg&#10;bRtJSNYyIMNKmyCS2YY4jkmzDO1p2q7DIsKbcTQUVYn2Nf0wCGpcgXYPuFB6GnkDuz4/L8WgZKxl&#10;t9+z2efsCzmgstmMtu/ZFgXGjlitWCwWchBo6e8FiVZSFvKraRrapifwA7I0FZBrIIeo/AKsPNTD&#10;MNJ2La1ze452dJuFkWEwaM/H8336QTIuZBghcNjRWrQWX8GuKGU+YCFJE+ZzkVY/fvKU+SxjOsk4&#10;f/qU27dOVBhFief7H//0Z77wge/6dV//qZ/7+c+8aweIX3MHwbf94W+bMbv3v56m6T/refizScww&#10;CNlHez7ZJMOYEWMsv/jpzzPJUlabLXEYcLSci8OwaWRSrSxHizm+50kenxkwo0Frz6ndfLfSE+nx&#10;YASHpbSIayZZgh3HmyGfVALyBut64e4VZUVVCUm576UiOFrMRU+PQlmYz6bcOju7WRXmeclqtWGz&#10;2bt4MdmXa89DKyV7cxRd27pUZ5ldGOtk0nZkn+/Z7nMnrGnoRyMHmRM5KaXY5jltPxBEAWmSUVaS&#10;14AzXoWhINLE3+/RdBKDNpvP3MOniYLAeQQqgaTuS4q9DAbbpmOSJkwmGbPZhCRJ0J6Ig6ybpbQO&#10;Qd4Pg3APnTdCKY2yoJTHOAqfMAxDoRN1PdbpD7Qn1mXtaS5XG7p+4Oz0mGmWcufWCYvZlPPzC154&#10;cJfddsd+t+XFFx5Ql6UEqdS1ms8m743j+GMnx1m3+sLrr5XgIqXePddhbvXsXz+E/tfGP/TNS8J/&#10;ezmd/+Zh6Cbn5+dM0whPwejAmdoL6Y3i8dMrHj6+oh8Mv/zFV7h965Rf/53fxBsPH+P7msDXVEXB&#10;LIlZTjN2uz1nJ0umk5QiL8gSKbdnk4xxHG+UdZ7nyYpM4vPASJAJyJwCEPBmI9N37XlicTZG8hHd&#10;MC6OQqIoEnz48RHTSSZ9e9tyeXXN9WrDaEYevvmEwPeZpgnz2YzFbEqaxKSxbDGWywVt31M6BNdk&#10;kuEpzWAkdLSqaozb2ZthoO0GAt/n7OyE07NTzq+vKeuKy8vrmzaoLivnahzpup75YsZsOiVKYiyw&#10;3m6pKol8f/L4nO1mS103nF9cUpQ1aRyRRCGnJ8ekcYjnKiLPzRFAgMjS80tLcDBHjWagbd0Wxgof&#10;0iKg1MlsShzHbHY5RVW7kFqZA3RdR17Idub4aEHikGZxJJWYUgqtLNrThJ4nCHVfE0Uh2+0OUONs&#10;OimtVT/1u7771/1bv/R/+R9e/2d/9EffNbODr5mK4N//3X/s28PC/KnZZPL9ZZWHdVNzdrqkyPe4&#10;wTUo7R6ySBRnnub26RHbfU4cSl6hwD0t0+mUsqroWvEipGksN6MLzuh78S4MxgijzyJyXqxbcQmS&#10;69CvH05k495YxhgsirbpMaMR+pAWRVxd11RNS9t01HWDwuUBun79sLpcLOakqSjjRN47iK7AMQaa&#10;rqWsa8q6pHFTf4ul6Vox82ghKQ9GNh/Hx8c8uHeP5XLBMAxcXF/TGcMu33N+cUVRVgJOGQyZUwm+&#10;770vcbRckiQJcRQTBj5VWXFxcc3qek1VVqxWG/K8oOsHjuZzbt86cTMXTRxFUsU7GbF10JDRmbzy&#10;oqKqahFVDU5HYEUwdEihXh4tUVqz3u4oqkZcomGIUoqibMiLirYbmGYpR0dz0kQi5OModDxJhYQ/&#10;KTwXthJ4Hp6nKIqcJAlJkljZ0UZ13X3gl7742nfz0p3N99598bUf/8xn3hXVwdfEQfDn/sJ/9rHH&#10;X3jt/5xl6XeEgUfXNgyDgCjSKBLDivbBlZSep1Fa43ua7W7P46cXZFkqpWwU0nUdWMuXXnlNGIHj&#10;yHI+o6xEijzJEvK8JIyk15ZVlpviI1l9IAIXT4lgR/6JYhhEX6CUDLHKqhZQiSclbtfKm6uqmpsM&#10;PqWlXB6NAEkPw8E4iWmbhvv37/Le97zAfD6lqRt2eY61ljAKqOoaMxr5Pl1sW1VX1E2DGV0ZbaX0&#10;Xq3XvPbGQx4+epO6btCex+Pzp2x3O7bbHQqIQuE6LpcL0iTm/t27hE6IVdU1+zzn/OKC8/Mrtrs9&#10;F1crrlZr0T0oxWw2ZT6bysM+jjLXkB+M4x52whBwc4vRCqjFGKEsyV8bdzDCrqiYTCaCNdceURTj&#10;u2zE7a5gNAOrzZa2bVnMpsxnE5SLqZe5jMS1K8eG9Nx94XtiTvK0lkg8EJhtkqjFfHZ7td1/vE7U&#10;9J++H/3c3/78o3d8AtKzfRBY1P+2+Re/q1wXf+q5+3e/HYyq6or5fEYUBRT7glmWEfoBWnlgkR7Z&#10;4aqsy9jb7vYo5E1UlBVFWaEUtE3PJBXYZxAEWGuJwgBQ1HULTnGIKy2V1jeDLuXWg7g3nLWWwYz0&#10;gwy5tPYIw4C2fcvTYEZ7AwBtOxkSKiX78r4fqJqW4aDQc6q55fERChiGgSSNuX/vDqenx7Rdy6PH&#10;T2WNaN2qbRyxKDeA7LHWkrmbXHsecRLfHIib/Z5HT8558/ETuqHH1x6LxYwsS4nCSAROFnY7oRs/&#10;efqUL778Kp/7/Bf5lS+8wuMnF1R1y/VmyzhaZrOpbACUwgJ9199wA8MoJI4jtPboup7Wlf3ac6vD&#10;UT5PpeQwNQdk/GiJ45jeGLY7yWJAKZpWvkYch9R1S9s0+FqTpQlxGDCOEj3//+nuTYN2y66zsGdP&#10;Z3iHb7pTd9/uVqsHtWbZbVuWZTmSjE3kQbKxzWQzxIbCYGNwihhSISnJIRSBApNUUqSgKpWRKqiQ&#10;QAgBVwhlbIIRRrItS2pJrVaPt+/4Te985p0fz1rnnO+qTTAxxva5de73Duc9w95rrb3GZzlHNGon&#10;hV6sJTEMF3sP7yxywXxsBLxEwKsRgp+HEL6mu3L96x6/fvjS8Weev7sAft0KhN/UguDNf3P/mQ9+&#10;/Qf+C2vwnjxPjbMGJrIqrWs7pCFhOm00MCBTGmN6syAEj6PDA8RIlf/wYI9NNWqGp7TrcT7JsFpv&#10;MZ/PsDefY7crEALbatGjTZVb1f+ui8xVcExGijGi6yiEmrpB3baAsTCOWAddjKhqogBz5WPFY1XX&#10;NE/qGuvNDpsN8wC2ZYmqrNG0FFzOOSQhYFcUODk5xflyCcSI6XxKr74AetRNA+McHWo1G5i8dvM2&#10;tjtGB4qywvligVt3j/HyjVu4cfM2yqbGfDbFdDphHL4D1pstCqnTOD1fYHG+xI3XbuPFl17FjZt3&#10;cO/4DOvtFk0XEY1BIiAtHJsO3jOrz0va9nxvhr09wsgXFTtZW+sQ0oDlci3+AGml7gOxF42BCwFN&#10;G7HZlThfb9B2EWmaoW47LDdbbHcF1qsV8jTB/t4ephOaLmmaIpV07eDoWLWizVmBqqcgcH3qtndE&#10;RAqBYdKua5Gmwbdd+8Tla1c/9MQ7Hp82p6998cbp7tdlmPE3rSD4G//jn3rXpcNHf+Jwb+8bYuxQ&#10;7LbilGNsvpbuQ95YeIn7a8jPGnryjGGsXW32aZ7h7r0zWHGmqQNrmudYb7bIc6YSNy2rBsuyxHZX&#10;oGm5EEQhdNr8EbAOkyylM0uw+DtRaQEgGjNqH16hqmuG6qLAg9fUDroYGWHY7lCUJdYbeuA3GwqJ&#10;07Nz3Lx9DyenZ2i7DmmaoQO7B7MnIbArSvZDFNy/xWor6DxksLppcfPOXTwv9RhJkuLKtcsoqxrT&#10;+VRW6wbHx6e4eeseFosV7t47xc1bd3Hn7jFu3LyDk7MFYAyCD2hjRNu1mExyevgtcwicc5hIyLbr&#10;WjjvETxzDYqyxmq9lT6QghokrwHa7tZSiHSRz1XWDdIsZYqxdZjtTZGkKc6XK9y8dQfFdoe9+RRX&#10;DveRpymyJPS5Aq2s8jIb4jBk8lgITCm3gvUIY3i/lj0xIlpsd1sE79A0zfxg/+A9z3zNM09dP0pO&#10;PhynN3763r1fV47E33RRg+95z8P5E1/33m/1fvKfPP7Gx95RlaVNgkPTUHW2xiDPctRVjcViiUma&#10;IgpzxSjxZ8nLN4b57OfLNe6dLnHr7gnuHBP8cpLPyGSLc0lBbdG2NS4f7uNof47YRSwX5+x3YImU&#10;kyXMUFQCz9IUB3szVDWbnkYwiaiqmz5V+ex8Aes8OmkA2jRk/KZmwou1Bs5ZFGWJXUm4tKahjRzS&#10;BKvVBg9cvYJLRweom5bFSkmC6XSKLA3YFly9trsSbdvCS8PVXVHCe4/9vRnqqsGu4PcEAHHYFRUW&#10;qzXyPMF8PkFTs8Zhuy1Q7kpM8wxFUePV124iTZj41MWIvfmc2ZJ1jbZrcOnSIYCIaZ6jqggnfvno&#10;EGXJwqkYI7I0IAkUHkXBzsbUchycJfaA+lRg6Utp2ogOBg8+9ADWmy1u3jnGdldgf38G5zyW6w3K&#10;YoditcaDVwn+Yi0zFfOceIVVWcE5+nCoCdC8SwMzFX0IyNMUXdfQZKlLhECHM8D5staig0G5K2Gc&#10;b7MkO3Wx/es3n6n/0z/37f/NueH68G99+00lCL7vQ08+/JXv/dD3z/b2fnSSZ0e3b99GmknGnzUw&#10;UbADWjrkuqZDlOYkMXaAiehAJoIFY+CbHYz3sC7gi196FcYFRFjUdYdf+PTnULY1Hrn+AC4dHuCF&#10;F1/B/t4Ub3/zkzg/O8N6tREfAuPlSSBsdlXXsIaY+d7avvLQB3YiaiWpqIvEFKR97LEtCux2O6bP&#10;1q0g9LI/wa4osCsqevlragupwKkbS+ix7a5AkqbYm03hrMW2JCBKkE5NkJz/3Y5mQpZlKMsSWZbB&#10;W4+qrlBpWK5lo5PFaok8z/omsQ4WFsD+fI6yYJbgpcNDeGdRlBW856rtvTSLdUCSBBzszVlT4RwO&#10;D/bYMs453L3HHB0jYCxJ8BwnYcxgqZ0BgA8phaY4Xo3zmMymeO3mHZwv1zg83MNsOsFrt+/h7HyB&#10;WZ7h8YeuIM9YwdiJ8A/SkNZag6qS5xI/jfc0s9IsRRYCoxldixAcQuLRNIRQM9Ygk0hSEgJiJFCq&#10;cwFdZ+Juu/3JFz//hb/yt//Xf/RTd4B/6yCovykEwUcBm//pf+89s/1rfyLLs28B2ryqCqpostp3&#10;XQcDC2Oo8pUV6/dtZEjPGoG3RodoWqrnBqiqGi4kaNjxE6t1gbPlBrtdhRdeuYlf+vxzePTRh/DQ&#10;1atkmtTjkYeuwVqLPCUuwNkZNYPD/TmyNEFRFOgEPaeTcGFVNwAiOyJLx+Wmo+qb55mULLNLbyOC&#10;omkanJwu+tCh2DNoW8Jz13UDI2m1alJYKyXO4kyLMcIYpt/qeZpGine6TtKPO3QdnWfee1hn0TYt&#10;6rZFZyPTqi1XZ28tLGhuWWMIhS7hUiedoxVWzFkgBEY9CI0GZEmK6STvMym3212fT5FlRGpqOo6D&#10;NQZXjvbRCNhqmueo6hZnyy2Ojg6RT6fouohnn/sSezFuNtgVBawx2BY7fM273obcGSASC9FKJMB7&#10;Dy9OAT43BQvQIXiPTHI5nGgK1gLWANFExNhSOPfmpXgPJXM0dix57job53uzm//kZz/xd77vd77/&#10;L/+W7/qTX7pA1L/G229oH0GMMO976Jv2s2/5fT8Ik/1ESJKvQWwTA6IF1XUlbbJaACztNWBhUNcw&#10;/dSqFwgsXiUuHkFCYseOOm606qjXGjDYbLbI8xSvvHYL3llM8gxpkqCT0BOMxd17x6hreuTVGZmE&#10;AB88oxQRLOGtRfiIj0D9AN47GACbLbsaa1ltCAEhJJjkObwPiB3TbJumRdtSKDhxYXdgUY6xFISd&#10;lPAS+kMAPQy7JEWmNaDl7cIFD+Ncb2O3XUTddqhbSdRx/K2xjg5OY9ntyBgW/EhqbwiBY+mcJFcF&#10;MlWWIEs0YcghSM1B13VoKpo+xlAApUlAmgSE4JFnGaaTDIf70p24rFBLf0W93+Vqg739Pdy+e4Ja&#10;/EPb7Q7Hp2eIscNTjz0CTxnIqkZrEEQY8Los2FLqQIwMK4tvACCishUIuRgjLAAY6iRWy9Mtx8VZ&#10;JwVmDs5EU9f13pueeuIrf+mzL3/LO556OH/f0/7Vn/3MvdWP/3hP4r9m229YQfA93/Nw/jN/713f&#10;uGge/1g0/kcefeT6YYytLUsyZwgeu90WIUkQCa9HApX/Nd5sekEQVRSQGcHmF1yBO8nDB7sCxQ55&#10;miAi4qknHsOt2/dwsDeHs4wArFYbOGdx794J9vdmmOQ50iQgAvCOuQgGBkXB1F8i6mgtvSQdRSYe&#10;NVIk02hcXcJkdV0zOuE9uw3XrE1oGp7HSKdiCj4dNaFaYxDVOUk32EgIkIE5GnzPoiAHgB2VG3HO&#10;wVoY7wG5JydagGZGQASvGdVdIFKDIEiowTQPSINHkgQkjiaDt0zZbpqWcGQSsgueRUpaexE8fSNt&#10;F3G+WGNXlnA+wWw+x2Q6Q1HW2O52ODlf4Ox8iaoqsd1sUVUVHrhyhEevX4OVqlInTkDvBQ9S7reT&#10;MKK1/EyRp7xzHGHD59EybyurDUOJMhLSQ0FGGrHrqHnGDtvt1j18/YHLDz/80DfnR4+89+P/8Onz&#10;5oWT8y8tl+tfS3kwzNhvoO2jP/jutx488swfmk32P5Km6RucdbbriPdnLTP7IiLKsoBzhP6i2guu&#10;kJKYU9Y1C3BE2sfIRt+IHYyg3ZR1gy4CZVXDhwRFWWNXVHAhwen5Ep2x+OILr+DgYB/Pv/AKDvb3&#10;pJPyVZwuFnjT428AYsc02LqC0Xr4pkGxK5AnSV9bQEgywFonhMd0Y65OLCPuOsb8N5sN1uudqPo8&#10;vutY8KS1Ek3X0QSIEmmQcEQnAgCRTT4pNDCYBnKdLkbUTYPgA5OsJJeBkpXIPsaS6L2YBs5YeGNg&#10;dEy7Dt6Ska30aAjBYzbJkCQOeeqRJmRuYwwcGL0xxqBtWnhPoFFj6BR10riVphAIcuo8jk8X2BQV&#10;umjRGQufpDg5W7BKsqxx++5dVFWJxFtcOdzHE489gv15jtQ70Y+YRcnQMdfHGHld7504jiO8OHmT&#10;hLgUHsw8JIgLy8c7RAKrSKLXhU2SlaJENSh0+czee8zn0+P5dPoz9erOX//IH/4Lf/vXypn4G0YQ&#10;/P0PfShNf9cjD3/mFfsHnZ9893Q2fSxLfWgbYgUaw959dcNuu9YYhDThgDct02dl4LuuQ10TTSca&#10;6gFGEHEcwFWXtM5wVNtiW1SwzmGx3OB8uYJ1DqfnKyw2BWazGbIsxT/6mY/j2pXL6AAc7M2RJgke&#10;evAKKoEzS4JHsCTwTjD6Y9vCaLhLnJYkPjoO8zxDJ4VDu4IQZVXdYLvbYbPdYbspEDztbueYHcmo&#10;A30JRdUgIrKpqBAfDIUBVz0DRfgaE2gUJo4RfYMPKzBqVrANuo52evCO+AveIZGV0oluY2OElzbj&#10;XlKWk+CQZzlCsDDokKUeSWD3Jy+ORNWu0HE+tMYgRj5HJUlTaZbBOIvVZocuOqx3JY4Xa4QQsCtr&#10;7O3NURYl7t67B2ciLh/u44Erh7h8uIemqbE/m4AqPkuhneXq30ZGd0KgaUhTgKHU3gEdO3hDLS8I&#10;BLo1BE11lsLDuhGLRTE5o2ifEVitNuxAHRK0Yg7WTWw3283y6Sfe+L/dvvHsf3ft5ZNf+Mhf+3tM&#10;W/03tP26Nw2+Cgh/6c//6DPbtz/+A7fOwl+6fPnqh69euXSpa2t3enaGNFhkKcFC67oGIrMBszSV&#10;RCFJv9Ved6Atp/H8NnboxM8MkPvpkaY9h6iQYSTopiEqUJ+Dby2uXrmENHicnJ5jb2+GxWKJs+WS&#10;4KExYrcjTqD3vs9BiBHwzqNtajijGWxiSzqHEDySJMH+3hx5nou5kyBJAryXwhtRydMkkc+kArJp&#10;EAWhJ0JqGvgoiABz9iVLzltWJFpDwcBUWn4HZ9i3wRpptMxVmeYUV8hEmD/xDnmSIAsemecqn3iL&#10;SZogDQ5ZcJhkCaZ5ivkkR55QcORZwCRPkWep9I3guWgC8G+e6fcBSRqQJEwaotOTachtCyRZChjC&#10;jSmwzG5X4uatO2jbBtcuHeKha5dYENY0yKXFvRnnkYg2ogzLxYAmFsTu1+awXdchOIFVcwbWCPNb&#10;0W4EPYkJSWI6WFCLEj/WbJrDgGHRotjBGoNJntm9vb18vSufac30w+d78+u/9f1vvrPrzs9efnnx&#10;byQ78detRvDR9//+7N7VxVe/7Sve/JHWdN9y9dLRm7IsJJv1ElVVIE09ppMMXUfgjaIoUZQNQgiY&#10;zeawAkAaY2T8XHACO3Alq+oGZVOj6Wp0dJnBQlVbC3F5ESikI8hFnmfY7HZYbTbIsgzbosKde2fI&#10;MqIA37x9Dz4EnK/WOF+ucenogPX0iUeeJEgSjzylxxyI7CfQtEg8PdWQ1RwCyc2dnnZjDKqqQlHW&#10;qOoKRVGiLFmhaMSebZoOVSU5+FJ113YRHYC6Y7hvVzWo1QFmLazxQBwiBjHyd7JmIUtTNFJF2LQM&#10;r9HLT81g4j2Cc0i9Z1Ze8AhOzIPYIfEOEKdsmrCQxzmHCPo/JtMMkzxHknggRnRUR3oV2jtxJDrH&#10;ik25ftN02JYMh7YwuH3vFEXVoqpbnK+32BQVXnntDpIkwcnJKd748AO4fu0Srh7tIwkWxWaNhx68&#10;2tObMYJlKCXZGikxFuI8HDSCJE0oHLoWk2D5vM4z5dkQD9E5LiRd14BqDfgX7Wh0I5yxNF1BLTAa&#10;i6rp0HQ0GWazPay3ZXTefiYa/P0nn7ry177hm3/ohf7Gf5W2X1eC4Gd/9t/P/+zNRx787Tc3vyvJ&#10;sm8K3rx1vdkeTtIkSYJF09bo2hreWTgHxK7FdruBAeClz13dELbLGIuQJGg7sMCorqXYB2g7ht6K&#10;qkILJhEBBjZGTmQEbOTKaB21gKpukOcJtrsSm80Gk9kUZVWjKFgHD+NwcnqGxXoL4zxbe58t4J3D&#10;5UuHmE9yWGMwm2S4fHQAaww2qxVM7JAKs8dI5ug6OtNYp0CC3EmxUF3XSNMUkzxDCAF1VYrACNQ2&#10;Rug89G1UaCNQty22ZYlNwQzFVjzgXUfblkKAPKibsYYRCTEbqqZG23RwnpV9eZrARyIsZUlAlgQk&#10;3iE4AxvpOMvTQM+7JAblWQbnDH0kZYUkDZhMc2nwAnRi1jBUKuZUSKjJyOrvvUPTRuzKCuttgc4Y&#10;vPTqLay2JdJ8gpAkOF9u8Auf+TwuHx0ieIt3v+stMLFBcBaHe1Mszs5w7colYXxqVlZ8EBE007qO&#10;ZcdeitC48rMblZU6kcwbeMucEGc9jJzLax1EpKe6dyr2AoFmQhJYFWqMhXWeaeHbHawNSPMcu6IC&#10;jEGS5oC15fli9fJTb7j6n/23d/+vv1f/0P+5/F9+lWDSfl0Igo9+z3uOHv2qdzyTHVz/sLHht+VZ&#10;8nDTNma1XOLy0QEAqmgm8pk1A9DEiKqkg40qGVM9yVAMJfWropavdh3qpkZV1agbtjfjCWgC9MLb&#10;QJJ9GMOm15s2XCNY+E3T0WyAwWZX4nSxwulijeW2wLZsUNQNlust9uczTPMMjz3yICZpgv29KU5P&#10;zrDbbnB0MENRsHVa8B5FwV4Js9kUkyzD2fkCxhjUFT3gTdPAB488z+GcxTRPUdcVkuAxmxL7QEt6&#10;0zTF2YKAppVk9hlj0UTB96sb0SBYXdi2rRCkpNA6mid1Q8AUzQHwYq8DQLVjngD9BZGmQRKQhsCi&#10;nDRgPpswlVig0pqGIVoKIynr9TSHNJ9Acz+ctajqGmmWY7Xe4NrVK3jp1ddw/fpD2JUVbtw5gfVB&#10;sj8XCCHgbLnB4eEBnvvSS5hmKQ73Z7h6tIe9SYZgAGciskBfRJKlaFr6l9KMK31RVqQNAGmaIJFE&#10;L8ZZgJAkCKI5WIgz1HskUuegm4GEkUEhYK2BNZa0bC76AJliTmWhixERdKwCQJKm6DqgKEtqLdFU&#10;aMufe/INl/+Hv/xX/8o/+fjz7sVnn32Wvev/Nbd/q4Lgm69dm/6Z//5jH/nSl258ezbZf18I/hHn&#10;YKq6gjVAEtjs0gD9UmV09ZJJ6Rqx5UQSd1Lm2zTEr7PWoUUkwwpQRS3VdZUk3EAESde1FAa8EJw4&#10;9qwTz7Ik6zRNg7qihlGXNYx1qNoOq22B8/UOJ8sNzpZbLDZbNA0z5CIi3vDQAzjYm+CRh66hbRug&#10;a7BeL1FL2m/iHcqyRhoCrl65jPl8hsX5ggkzmy1Wa7ZYDwlXSWMive/BYzrN4b3DdrPDYsky40me&#10;YbFcM+QnggCGACx1XaOsW8xmM4YvWzpUuTKSMZnazLTiLEsRI0QANrDWIgkJttsCbd2gqQii6q1F&#10;liWYpAn7ECaBreKyFFXdYLfdoRYQEcj9kDFoiql/Qm3xjuoIWpDZ8jzH8ek58smEptnJAlXb4fR8&#10;iappsd6W+PlPfRb7+3N87Ve9k63s8hT7swkmqYeHNI/xljH+4BEBWEdk5zYClTSKiYhIU6ZUe0fY&#10;eD43zTYjJcpWEqmcFKuptmDAhjcA6Cjtna22p6cotKdbHJlpqqkFadFW1wynZmmK1XqD08Vqff3x&#10;xz5Vt/U//tQv/D9/90/92b/1L+SUv+Lt11wQfPSj7/fPPvvS5R/4HT/6wdWm+SOJd+8wXTdPksS1&#10;TY3NdoOua5FniTQh3QEyWH1ISgQBYKhlSWkvqDvQ81rXqFuGn1jmK/3xBNaqqrgy0SygRB4LAkpv&#10;09vgaiOypoCmRdcBbd0AxokN3qKoOyw2Be6dLnG6XON8RdCP8/Mlrl05wv5siqfe+DCC52oJaepJ&#10;jcChLIiYc+noAJMswyuvvIZO8PWLiojJaZYilXz2SZbi8GAPs9kEdd3g7PQMy9Ua3jtM8pwqdkd8&#10;P2MJx9Z2UvIsyD5cfYbSaCb+DA1EnXd9GK+u2X9Bj91smMuQePoGjAFi2yK2HKfEe0xyOvp2RYnd&#10;bkfhaC2gqrOo/W3LmgvnLJI0EX/PFGXd4LVbd+GCR9VQZZtNZ4DzuHe2xPHZCneOT3G4v4ckSfDs&#10;c1/CvXsn+I5v+SDWqzVBRoJD6mnPB2eRBuZGMP5vEJIEzlrU8oyINAvTkWOyk6IiwtAx8zE4pjqT&#10;Zmi2WHH8WjMsYEEEhBMNyIpTstdIxfwyUllKYcBjeW1GMawgWzvnUHcRd85WcX5wqSrK3enhPPuJ&#10;fxj+0V/9C9/5d9e/0rDjr1nU4Kc++n7/4qJ54mueed/3vferP/QTaZr/oIV5bJqlmbOwXdfCO4v5&#10;bIrJJEVsG6w2a9pjklBihGFVgjozFJwYSD669rCDrjiUzjQSZHXpCBnetm2f/GLEpNDDjHjku46E&#10;p8fRyTNszkqfQwHJ8MEjJKxes87ibLFGU9dYb7awllBizjJFN0k8cwsQkWYZvPNopKJwvdrgtZt3&#10;cXa2QF0zte+heQAATedJREFUlyAJDmmSIssSqtHOUZNIiHlQlVXfhIUpvAbbXUHGRWTzFHkuIw4B&#10;TaTJEjZtnWQJocKyFEnwfcPWoij6zsOsn3DomgaJd5hNMuzvsSXcNEuRJh6u7wHJMGnXEuoMwGAG&#10;OAtvLYJn7L6PVljm83vvcbZcIUbAevYm8CFgvd1hVzW4e3KGFhbH5ysslisUJc296w9cRlWWyAKv&#10;YyM99K4fQ6IfQRJ/fAgIkitAgdQxl0PyCqwwayc+piAlyGTqIVlKF3alVyep4ppDYfoSdxEWEq7k&#10;byVyA4nygKTL75mrELxHjAplR6zGqmlNSLw/3D+Yr7flv3N0fPjWf/51bzl+5qc+8fJP/wqEwa+J&#10;IPjzP/zehz6x2Psj3/mdH/mxR64/9vuzNFyvq9J6x2YaKmWdN+jaBl3Hltf7s6nYrZKlZejZN6LK&#10;WFHVdTWDrtxGDAcRFJ2i3koIsdXVp2OFn5oV5A1Otk4cLqhuNEfkUxhjUJclmqZFLfcByeVvWkYm&#10;FA+gbhnRqKoKaUbgjquXjxC7jkUsScKuReIZL4sSxyen8M5hNpvgYG+G6WxKJF8vKbBgPH273RH+&#10;e7WGMWyuosIGsSOzC+EZAIgstELXYn8+Q56lmOQppqMwHlc6i9jS0edMhDNkguAdYtuiqkrsTXN4&#10;Z9C2DcrdjuXe4tCdpCnHTPwvMfJZJ1kK7z06qV+gSj3sVvZomckI65BPJ1httwhpgpt3T+BDgsV6&#10;i2gDtmWFEDwWqxW++PwLrADdmzKL01uJ9RtkCZOBmCDEBcJJ/YMV7aSlLcLxtYb+AVloYp8VqaXR&#10;qg2Q39Ts9xKGdBJ2NAJvZi0FgbU0S+jPknRkNZFEoJDeOW7KA+qvIP2RTh966CGcny9wenKCWZ75&#10;6WT21m1j3hfe85bsR9//yBf/55/+/L9SQdO/MUHwI//lh9K3dulDH/629/2e6bWn/+tv+Lqv+8gk&#10;z58odxuP2MBaoCx2mOaZEFKN3XaDotiia2gn53nKrsOSuuokdAQoxBcH0o4FhapcMly6CsXIIpAo&#10;lXNUtcS8kMkabLNBEOiuA6/fQzSSWpKXrLVwXmoIjGFZ8K7oc+zLqkLsOpycLgAwfj+bTjDNU3hR&#10;wWspP55M2DrdOVbyTac55vMpslQ1gSGOvVqtcX5OqLC2aTCb5MjzDFRUOlw+OsR0mmEyyRi6DETW&#10;CZ7NWvOMNnAiGgS6DnVdoS6JXrxerzHJU+zvzRC8R1vXKEsWTbVtw8KuKNUMHe+/a1tWMRjayRxh&#10;CmsnAqltW9RNzQxIgW4vSppzbctOU3XTYr43Q912KKoKz7/0Gsq6xY3b9zDf20PVtFjuKty6cw9Z&#10;mmKSpWjKCpf2Z3j4gctInUWeOGSJR56x12QSfG/ydJFIy6rOM7+DmpOXpik61lTPCQUfvIMPkmJs&#10;mXwGQDoz09lK02BEl4Y+D21pR98C0HQtYLpenRjTnDWGjWQNc2GMoRDvBYuz2Gy3hMrPUuInWIMs&#10;TY+aFu89dwff+P3f/S3XL//Qd50u1z+3+6O/6082v1xnpl91QfDuo6O9D7z/ya/8hjd98I888fZ3&#10;/cQDV69/7958dsUZhDQhETbSKuxwfw+xa2n3JuwKfLA3Q5ZlqKoSq+USScJcc2OYCNur6P3jiGlg&#10;mO6KHtyD6bX0wIpjRtThKLDdUTK9+lUrRvYlEPFgZCIpQWTFH4OPGgNvmRhktJ2ZsYi9TRcxnea9&#10;57vrIk7PzrErSmyLAk3dYH82k8aqFZbLNdabLZIkYG82Q0iIQ+Cc4/P02hENlLqu0bXMoYhdh/l8&#10;iv29OdVcUOVnFR//dV0ntjv9EvS5dIRUj8xraBo2ai13LHmOXYvpJGMD2LpGVRZ0mhkCejpHROdU&#10;sgFtZLFW7FjBaAyYCCThzQgKqCj5CoDBriixVhDSutEZAYxhpWdZY1OUqLsIFzxWmx02uwIvvnob&#10;907PcePWXey2Oxzuz3D92iUEZzCfZCh3G+zPp1xUUhY5MRkIgLSpy6RBbYx0qEIyIY1hw5m+AElo&#10;worZ5UVwapWllRRoa0XYiRNRBQLNA16TyUc8YxebnqqtFSepZQSM5oNmWtJxrTRgBNmqqRuaG4Ya&#10;onMOe9Mp9vbmwXv/sEmSD85evP2977r89Fe87ZFJ8Z6/+F0v/uR/9ZNfFnL8VRMEf+Kd75y+4wNv&#10;/64PfPsH//hXfM17/tgkn374aG920HUNIbSzFE1FHL/JJO/bbCc+wIJpwOVuh91ui6au6EzLM0BW&#10;fAjjQSVjv5JLVpj8VYbmqq+OQNMLA3UsRsmlH/sEyOeD4DAieS9qA4y38zckjE5gw3ZF2ScEQRBz&#10;8iyFMQZN3SAJCYqyQoeIqiImwVNvfASTSY4kZTw5dh2ODg9w5fJRn3VmQG+94hhQsDQoipItzY3B&#10;JMtw6XAfUwnTRUlp1o3MSU+JrlzeM5lFCZV+GDJAKybBbDJBEhzami3LAWAqWoeXFGhriIm42WwZ&#10;FahrOKnbR2Ttx3SSw3m2NIOhUy0NKXxg0dRmW7Bk2ViENEOWZ3BJgqZjKOHO8RmqhqneMBZFVeN8&#10;uUHVdAjBI7YtsuDxyANXsNuscbg/Q5YyyzF4CkWajaQb5z284+puBdyklbRvJ4Kg6dpepScNcuKZ&#10;AUltTR2kyvjeMSVZzTDSEXM2jEQOhvMZdFHMUzFF+D2PNdagriqEkDDZSLRa+k8oHCaTHG1DB26W&#10;pjCIWC6XKIoCWcY29AcH8+zK1atv2RTd+7pfuHXttz7mXvoHP//KSU8c/38EQQTMJx98cPJdv/Op&#10;N3z4W7/phx5971f+uSeefvL37e/vvztPw+U08aZrG+xNpwhenUKMTZvI+vU0Sem0kjWAjmT6ARCZ&#10;CmtBVBgjDGA1JVYkJ+9lOIfa+Z36BsSZCGHkttMVkaErVtKBtrlK/T7VlPiGw4QOEp47J1UFhN4n&#10;JDHHCvx4jCSULnZI1UaFwWazgTMGb336SRwfn+LKlSN477FcrWEAbLdbABFn50umM0vBzWK1xukp&#10;8wu6liHAfal+rJu6x18sy5Ilupsdm5xI9l+UTswGwHqzwWSSoyxKLFcb9k0IHqv1BtvtlvZwYH7D&#10;1auXsd3tmEnnHTsFpQmqusbNW3co0LzDwcE+Ytfi8PAAwTNJ5oEHruJ8sUQl0GrboqRmtCtx5cpl&#10;0ZIqFBWjNMvNDgdHB1htdszSvHQJx2cLJEmCbVnj7HyJ127fxXw2ReI9jvb3cPlghsRZ7M8nCDYi&#10;DczkpBOSzBkSWc1F5U8EkCRKApQR553a8U7yBSA0QIEp5/IO3tFxSIenOgVFmxRHrBWaYUYmNcgQ&#10;PEJClGTvBRFZUJFtr2WQlklP9FtYI/4KucfY0slOrZGLZB/etMAkywBDR7Kx2JvP9r/66LG3fP2P&#10;/O5v2sy+ePfVj//hP1z9+E//dPzXEgR/8MPf8Mbpf/qn3//Gd7/lj19+8Km/eHh09G2HBwfXvUWO&#10;2JnEM36cSr44Y6hObH2ZFEupyvIX2pIAOVIZ14hDDqoN9FpBf2jv1edng8pE9V3Civ3xWmMwVNeN&#10;BYWen7v8SDUJ/b5/xa2piXhrjWU9vRdV0/AGszSjKt9RC2glpHm4P8eVy0dYLtaYz9nYdLlco24a&#10;zGcTWMeVua5rxK5DnueYznhcVdEWD4G1+RSwXO2s1gMAACKKokJZljDGICS8N7WFjbGo6waTaQ5o&#10;7nyS0FlnHSaTHOeLFboYsStKpEnAZlsAon1VVU1vfVEyX0PSsK0xmO/NMZ1OsNkWWK43oupbhDQh&#10;eOhqCxc8djt2HSrKCufLNUKaYim9B9sOuH3vBNE63Dsl2vGbnnoCb37Tk/hbf+cf4GB/D0eHB5ik&#10;KWZ5ioP5BNMsIPV0PmcJk5qCEwwAp5gJpDgD9FBkRsjECKNR+Au9qRPv/rwBS5XcWvqLSCZU0fV3&#10;1Ch4MiNFScawRTzXsaG+pfdv9URGJ2yUtm7oFynmelgBVR0WpfGCxXPWNeHSQpDuWrOpCyFcv3G8&#10;+O53ffPXfdWP/+T/YT7wzod+ZYLgx77ta5/67t/+4T/w1Fve/ifqtvmDxtqvT0KcZAltaMQWaRKw&#10;N59iNsmJKWcEA15tJsMcbA4obTMjg9Fz7H0MydXfihkARFn5hdcEZXhg3qj1/FFsYBnIiI5ZcOIn&#10;MFJWq0KIk89Z0AHWCXDi9OmFgqwgITDeHUJAcOzLV1U1NpsNNpsd0Yi6DsHTWZWlbJ7hHVeTX/j0&#10;5/DgA9fw9Jsex72TU4Tg8fD1a+i6DvdOzmCESKgOBpRVg9Vqgyg9BBKpQ4hi7qgQrGt2/JlNJwOB&#10;G5YqVzURjjvxkmdZBuOYWAMw4lE3bM3WCYRaB/YC7CJLcb33KOsGVdVitdrAWIvFcoWjoyO0bcR0&#10;OsF2VyLNcoQkRTRA1bTY7ApstgU22x3yyQRnqw2Kislfm6LEZDbDyfkS27LGrqywLUpMZzOcni3w&#10;pqcexz/4hz8DZy0+8L6vxU//zMfxhocfQJYEzPIEk9QjcVxsUu+QiOZCrYal1DGSdigwyYwaKVLN&#10;kgVZoh06aqCMDkiugKOj1TkHbwYnKEZ+LK7qYERCcCjG5qvrNY+Brih4LrIC8zZIswYsiQ4hSJLb&#10;IKwsV1iJwtBhaS0Xp1ya/BZlge12g7ZrkGcZ6qZ94p3vetc3P/PV73nfv1QQfPSjH7U/DEyLH/um&#10;R//UBz74Jy8/+fSPP/DQQ99xsDd7yns3jV1lgusQvMahaQtmWQqAMN5pktCpIskUKgT6SRBtgAym&#10;gzGo/kbUNR2oYZPR6joZeLKz/uWEUwPQcRUtC1A/QdTJJ5OgZxjWlXMbhMTwPd8ZA2zWW1RVjaIs&#10;sd0WWK/WWJwvcHK6wOnZOc7Ol1ivt6glgamqaUufnC1wfHKKLgLT6QT7e3OsVis451AUO5HeE2w3&#10;GzjvUEn9wGq5ZjtxR+/3dDbtNSOaKHRUNjXrKw725szoKytGJaS0mCRvUFaNlNyyOKnpOpQVUZ6b&#10;ho6ppmNKsrFWwD4KlHWDu8dn8D5gudoycauNCEnAar1FkqQUssbg4PAQ1nms1lucLtbYCRZESDIs&#10;VoQZL6oGLklgrEPd0mfQdBGr7Q4hBLxy4yZeePkGiqLEL/7S5/BLn30O73z7m1jhmCXUBATMNPGG&#10;FYxJ4Krt6XAzEi2AOFKdd0IUEQRxITVaKT+PEjWALAxkeAMnvgUv3n8iEFGTAKS6UGx8DRcqXZGe&#10;hxVciXpM37r4YFTzECOLn5JESs7F3ADAcjnRBCEmCf0NbP+uDk/yA3NnnNxbjDFZLJYPvq4g+Et/&#10;8z35uw8ffostd9/x4L/7vv/44YX9z4+OLn1wfz653NZFqKvCTCcprl0+xCTPMJ1MkKcpB0SYxspg&#10;Z5IQRGZTlWVgeIOud/j1n/WCgA9mRs5AKKOLE418yqIhQDWLAadwACWhE1BXTCMDHiVuD5kMKxJe&#10;P6NWMJyD94H+emmSIJU2aXnGsN98NsV8PsXhwQGyNMA7J+ChO1QlW5cjUj30IeDVm3dxcnqKB65c&#10;xtHhPr74/IuArPjnixWMNdjtCnQdsN3scHK+RPABddPi6GBfnIACkCE+FAjYRVW3WK8JcdZF0EeR&#10;EEK9ajt4qdsnAAs1hA6WaMBitLWKbyiYBptdgbaNOD1fIaQZNrsSaZphNp9jV1TYbAukWYbZ/j5O&#10;zxYoqgqrza6/zvl6g6ZjrwYWaVmcLNc4PDzA2WKJfDrFyWJFp2BBwNS6Zs/FF156FQcHe3jskYfw&#10;2Wefw5NvuI5JGjDNAkJgFWSasLgpBFY0OufgvO8ZzRgylfeuR482YN2DMqrSgAKuWKE9KwzkxRwL&#10;ssAp49l+pR/nDYxVf6Ez0ZCV7sY0SL6Qz6LyDU1AapQ08UiF43MP5uGF6/QQ7KTTNHi0XYeqKuGd&#10;YwIYh4aZf5ffsf+GN11/4ve6xSM/8PRbvuoHn3rzW74fMb758GCezKcp9ucTHB3sYTZJ0VQ7nJ+f&#10;chXqIpxRxwn9AiFwQox48QFKQ3UIMvhKdUcZfDwYauOoAFFB0AtLYUWiasjvRDNQ2x+R3mw5aS9q&#10;Na24k84+vZNPDjOiautfChRGXPr7EClSljWamgCkdc0kJe70xh8d7CN4Zv4BBs7K2IQAHwLaDlhu&#10;tzg+OSeEOmhX5lmGW3fuYrXZIk8JnpolCYqqwXK5RppmqOoGkzxDWVX0VQj6Uit4B1b8AW1HZsjy&#10;HPmEnYrYI2CHxx57BNsdnXZ102KzY2lzlPTqum17lCYAMN5jV1QIScB2V+KRh6/jfLFBjGweohl5&#10;ERYnp+fIpxO8+PJN3LxzjHsnZ9jsSty8c4zJdIr1doezxQo+BJycLzGfz/Hq7XvY25vj3sk5moY9&#10;FyeTDD//qWfxnd/6W5AlAevVBlcvH+HK0T72pynyINmJxiB4SzzEEOCsaIni4FMms2IWOGeJWzlC&#10;RVIGJkMxssJ5F0YX9dt7MRGchbdMVR6EgKXj0A6t0owdbPjx96S5QfDo9+PdWZY5q09I79VYab4i&#10;x8FSm+mFgDFIksDU+oagN9ZYtLEjwE1ZwiFSW/+Pfuybvvrr3/O1/8Fm7/H/8A2PvuuPvv1t7/jI&#10;gw9ee/dkkj2Up8EZUPU36NBUBapiixgbzGc5rl65BO8CZpMZJpNcsPJTGGMFIKOFD1S/GJIDrOXf&#10;YTO9WmaM/B1J4E6QcWj/qxgYEn/6IiGA7b/EF6Cqfy8IoOYCVYFWQmlMPtBzc22g8Ol/RMeiRBc4&#10;WXRyRgFB8T4gkZRfTeGFYBysVhsKJbEt1UYvCoYaH3jwATgfUNUVXvjSy3j5tZt4+snHMJ1kkjG4&#10;wP7+HhCBNM2w2exwvtzg8OAAaQiwBihKNvnoWjoXi7JCU9MJp8hFXsBHO6lb2JUVirLCpcuXcPf4&#10;BJtdgaZlU9HNrkBZ1ViuacIsliuUFftC1G2H07MljLWECN8/xPHJOWbTGZarDULw2O4KRBh89nPP&#10;w1iHO8enAIAvvPAKlusNNrsSb3rTE3jlxi2sNuyhWJQ1jLO4e3KOkAScni9xcrrAq7fuYJLluHL5&#10;CK++ehNn5ws89sjDuHvvBE8+9jASG5EGlgo7xxWYkRmPTgp2aL9zOnumET8T1FlslVmFISXS2DOd&#10;MNYgCOjhT/raAv61fShxuI4yN0maAoHvx8JJMiytpzkjNj4XVuZhMG2dOSu91mLFHyDHG0M7hvwE&#10;waag1s2xoVYwn81wdLAPby3yNIH7nR/5jhfe+IY3vO/KpaM3BG8PsyQkeeKNdxbeAXnqxSaySKWe&#10;PHi29t7uCuzN9xE7dtqhPSNqr1XUlqGIgo4/eQhymegE8opL/PC9YU48C31NP5lRKruUqQEN4YGv&#10;odWGHcFGZYu9b0AFBrUDMq7uw+YsM+C6joLDjAgpoje0++fTOL2aJY3Uz+cZM/v6WLD0VJxMJ9gU&#10;O9w9PsEDVy9jf2+Gtu1w5fIRnn/hZXQdvfVHR4eoOzrvFss1zhYrXLt2DZPphNc1BCOFMahqNjHp&#10;IhsotwLtVTcNtkWBzbbErqoQjYWTXP5XbtzBtqhgrMO2KFmQ1XVk/KZDLWnQHQySJEFRVMinE+x2&#10;JZ5/4VU0TYun3/wkXrt5B7uyxEuv3sKlS0e4fe8UH//kLyHLMjz55Bvxwss3UDUd5vMZnvnKd+Dn&#10;fuGzUp+RwDqPSsq2rbVYrbe4c3yCtm7oIylLNE2FK4cHeOnlV/DkYw+jqQpcOpgLCjLDeFma9CFQ&#10;SHgQhvTUM7nQQtu1PaSYGWkNZGDSn3OCOsS3oubzWO/pBHfiWNaVGBItcGKjUzAo8w80pM5vfU/f&#10;2cjRJ/4FJ6aI8oU6uo3kPPBc8p0RDpCFlL91DFUa1roUJZvVkN0YInc/8v3f+WeyYBEsQSRmWYJJ&#10;ygIUFo4MNxnBFTjCwDiHJEk5UOKdpJSiLc5xVCnL751jnnS/mot9zrLgit5/kIkgoRplHk1dhVTR&#10;qZrP6rnhmp0ICGN4nJP4atcxQ88I3l7TNBIx4MQH8Q6r553zyUQTK7h8VrQHxp3lGJVPhmg2VopZ&#10;YAlmEYWgmpadgII4sbquxa7YwntqQcvFAruiwhsevi4r4V1cf+gB3Lxzgk9++nMIaYK7J2fYFhUe&#10;ffRhtBE4PlvgbLmBTxK0AA4vHeHWnbu4e3qOBx64hqaLuH3vGJP5DHme4xOfehbT+R5cCLh+/UE8&#10;+9wLePXWPYQ0Q5rlODlfYrOrcO/kHCfnK7z97W/B0aUj/Mw/+wSSNMOuKLFcb+GTBC+9chPvesdb&#10;sVxvcLZa4Y2PPYLnXnwZu7JCC4MvvfQqDo4OsS1KFE2Dpot44NpV1F2HomSvwpdevYkYHc4Xazz6&#10;6HXcuXuGz3/xRSaXVWwwuzefIjiDPHhM0oDgDB68fIhJ5jHJ+D5Is5Q8Yxt0anCkpRhZ9OOcxPK5&#10;2oj9zjkywsgkLk6ozqsVZ6CTBB5rDCsYpeIS6GCdJCFZ/igqqIXUZjAcS/PWScIRhQ1NNjUdjPjE&#10;yDyyOIofgWREgTVchytRlM5cXSTCduyjByLkDG/GWIM0YeUqoxhseAtj4P7A7/jmj3lLlJXEOyb/&#10;SAimXwHl5lRaqoTSh6IaQ0mpx/D9RRtI3ohqTQnWNMxdryvVKCTf22rcV1NSh1gqRCoycUhEdb/S&#10;qxDiFZi/3/SuhG60ghsJD47tfvoNZB61+lDeg6TCZzQMmVrRRnRS2o5ZjfS6i5e+I5BojKxP98Gx&#10;oYoBdrsC3jnMZzM46Xq0WG2x21U4PNzHF770EoyzeOfb34IkSfHFF1/BdDrF8ekSD19/EEeXjnB8&#10;eo7pNMd6u8Mrr93BbDrF3eNT5FMi3CRJgrPlGgcH+6iaFndPznB6vsLpYoUbt+5hvjdHVdZI8xwm&#10;Anv7e7h86YhNUgS4ZG++h9l8hvPFmqHGNuK5F15heXFZ4Z3vfCvaLuKTv/QsjHO4du0KYAwefvhB&#10;vHrzLoy16KJBjAbbHWHlnHN48No1tF3EJMtx6849nN47gQ1ksqlkLXprkCSOCUKCfJxLxeAkZwiV&#10;ORKSbOYsEkme6ml4RMfj7WK0aESnsmnYW/lBFw7NLkTv5xppC7qSj8wKChvVBEYCSV7rPRpZ2XUb&#10;31e/j+hTBYeR/3qTYfTd+DyUK+JoB/nMOwurseg0YTxcw1JkRDK7vtfPguDKs2BD2k+Nqse8p5eW&#10;knB4wF41M2YUMlQ1jcyiqcFG1Ct5iuHh5Pj+weTc/ecRUi/A642Fg276+/t/G+PgOdbPqAYO11c7&#10;8cuvr+cZazzDffJYQbIJAVmWYZJlrO7rWuRS3ts1zNNPE4/zsyUevHoFR/v7uHHzNj75qc/i5GyB&#10;f/wz/xxdjHjhlZtYLNc4Xaxwtljj0597HoeHB/jscy/g0qUjzGZz1C0bkrz82h1cvXaVffjqFq/e&#10;uovleosPvv+9+PSzz+OnfvYTaJoOddvh0Ucexjve/lb8s3/xKZwv1nji8TfK3AecnK9QVQ329vaY&#10;2Tef42B/D//T3/g7+L//8c/ijY8+gne97WncunOMn5ccieAJKb/bldjbn+Pq1cto2w6XDg9x+/Zd&#10;3Ll7D8cnpzAGyKYTJIGAKF2kBpWlbGwyyRii1iYn3inTDWPsHVdspcNeZR+mfzQ/kLjIRfoYz5nS&#10;gtLJ/a8hi5LSre3xHLga83u5Hmiuyjo+XGNEhxfPPNzLfR/2moH+3lqW4DtjL/DrsIsw7PmYn2lO&#10;iPvB7/22j1nt7uIcgqgn3lCiBMtONuP3TlMrJSdbB8yIRCLjymsM74EvH1yjyTCRpgAdMbw57z1a&#10;0RC4Fg+DOmw916IjF/JTa2HAMmX6EzndnZoZYj/w8JEwwEXB8XoT1D/zKM6sv+hXAXlWEd2w9EvB&#10;GotO4LjLssJmu8P5YoWyqAUCrUGesmPSestmLafn53Iug/PjJZ5+yxP49Gc+jyi2dJIE3Ds+Q1GW&#10;aJoOjz/2CH7xM5/D9/6O34YXX3oVs/lM4L0exHK9hbGWlXvrLd7ypifw+edfxLYoMZtOMZ/P8fIr&#10;r+H45AyXjg7RtC0efOAaXrt1F9tdgbsnpzg82EeaZdibz3Dn+BSrzRYPXruGw4MDvPwaIwSPPPwQ&#10;JlmO88UaqzUdpqeLJbI0RStOybPzJV58+QbOz87ZAl0WlzxLAQMkjuCtabBSQUjUo0Sam6iK7aXp&#10;iJOy4IEe6S8aL0bjzYgKzc/1d2Qs/V41Ww0bW8NsRE0LthJe1uNVCEAXAjE9+nOL3a7nVYY09y0w&#10;utv7tWqjpoGE4JQyR1E15TWMFiqSoaEgkPdRck4MTSUm+3jvEcRO8TIYmijhLVM0Q58PzZuXO7xv&#10;l3tTe8fQMd/bNmrNy/HEx+MKmec5+9uN/ALjQTD9RAqzi6rTmy7y2XijQFEvrKj/Gj0QtdEYohdF&#10;0AFowMlVCW/tkB8x7JTonaQri+ey1wJUoOl1VAVtBaCjbejz8MYATYPNcoViu0VdlrAxYm82hTXA&#10;brvD0eE+vHdo2wZPvfmNePHVm/jGD3w9Hnv0YTz++KNYrLY4W67xrR/6Rpwt13jpxi383t/93fj4&#10;Jz+FaB2Wmx2aaHD73hmWqy1OFyvUbYckzfDMVz2Dm7fu4dLRIZzzTBgqmPNftxGbXYXFco1dUTGU&#10;mU3QdsCNW3fxtrc8jSzNcLZY4/R8iW1R4GB/H+sNYbmts3jhlRtIkhSldFQ+X6zx8qs3sVxv8PKr&#10;r+HS0QFLjesaZVWCcjVikgTsz3MECTfTZOVqb22EsaxNMdJj0Is54ByhxA1oUva0I/Om25hOxvSl&#10;x/YMpHQ9Ok5f25GgANei3pcVJZV99PPROXj+cXTh9YTA+B51sbx4HjvaufgANL/I3mpyDJqBCgje&#10;v9Bk7EQjuE8yoX9Ivu8dhgocYQXbHhAuH0koA3ly7qZ3wAx7/3hGbPuOUlulqT60PrgOXhQbflh/&#10;VZsYBkqmaThiJFEhjshGMPM4gdQKBr+BnpfvvcCM6xkHQiCBtg2dgMz+krxnymUgEnCSk8Q2azqX&#10;3nFla5uGLb4iBdpyucGuLDGbTeAkht40hCiPEXj15m185Tveiqqu8cxXvB2f+fzz+NynP49kkuHj&#10;/+JTeOjBa/jCcy/i5p1jPP/iq9jsSty6e4zVZocYgdMFodZjNLh25RLe9fa3YbXe4KEHrjFUl+dY&#10;rDc4PjnDV7zrrfjSi69gsyvZmxFMSGpihy9+6WU88cZHsStLxBYoqgqnZ0s8eO0KvvjCKzhbrGFg&#10;sFiuAQCL9RpZwg5Br752G7PpBKEHKeEK6qTQx5qINCE6kjNAmvi+D0IS6MdKgoP3VtKsiTc41lCV&#10;wTQqRMHk+rkxglikTKx+on5REeGvWoY1LBhSfvCSh2BkIeL1hIFHK7zzwlMjX4UXLAinjsKexl9f&#10;CIw3Pbc6F9nYV4SAaLnj3+vzya+Hv5IgRsEAuD/0vd/2Me/F6ScPbwVSSVUfZy2sVmy5kRDAeOVX&#10;BpGb0FZB/XfKSHLxSIbW2h4zUtPGD6ErrOn7AQ6CwBhLHPzxdSNkZZaXvenB67Qt+xTAEqlXGXgs&#10;bXtBE9n9lqFKYW4Jc/6yE9Vfj9+zyEgbmxAiLQSPiXjEp1mG2SRH25BgN9sCm80O89kESRJwtljC&#10;B4uyYnjv8ccewY1bt5FPcnzxhVew2Wwx2Zvj9N4pnn76cXZWbjsUZYWyqnH7+BTnyzXKqkFZ1Thf&#10;rnDl8iVsigLeB7ztLW/GT//Tn8NuV2E+n+H2nRNcvnQEA4OXXrmJXVHh3tk5vLSOKysiQC/XG1jr&#10;8PSTj+MTv/gZZFmK/fkcd0+YM3D58BDPvfgKYow4PpbEM8nBX202CJ6NTM8XSyTS6DUNdBAmwugU&#10;AgFpwn4JacKGJ0nC5Jo0UAgwpu/YiVjm01oBP5Uyay5ellD1shpaQyaPEkWggLiootPWFw2BMwwn&#10;vgnnBaR0pBlY4SPnSV96Hh4jpq9kOqoZqb8b0/6YlsabNSPfgDGSe6O/o0DQz/nMA08MgkDUF/nE&#10;WgP3g9/37R/TlX58007CgjAj6TOyp3qmsJSKenMyaiLl9FKa+vs6mzA5VB2zfAgOJnsK8JqUYEwZ&#10;HsAzx4k+kKHoGV80hE7qERS8tOvx8T1iSwCT+wc8itAJ0owEo6Ecxgl9qyslIoyFRFTgDkJjNQIZ&#10;ngSPPSkdPpjPEJzH+fkKXUsI9qKsMJ1OenPAO0KYheCwXm1QNy1OT8VvEIHVeounnnwMxhis11t0&#10;AM7u3MP+0YF0bCZmwWq1QVEU+Opn3oEbt+7ilddu4Z9+/JO4ceMm9vf38JXveCs+/bnncHxyhjvH&#10;p4gCy3V8cgbnPYqywun5EtY5HO7v4XS5xJ27J1gsVtjtSqw3W5RlDe8d7p2e4ejoANPJBKvNFo9e&#10;fxARQJ4R7YhaIAFBp3kmVXbsnOQckKcJ8lQapHqHNFHIc66mWSKlvEKnUTAomoaAK3SIMQ9EmUyZ&#10;eUznSrL6nvQ4LGzWUlvQRDErmqCam8zWGyIFRha04OmAH9OnCgJiIYw08NE96Wvd7qdLo/yo92+9&#10;JMXJ7/rPh1Bkf44oTDkU3XBNjhHuh3/fRz7mJRw4lkpGEV6dG1Z9OY9eyDpHZrMWxjHhAaCqT5+A&#10;Jt6oSiyQTAZkfjELOEjD4Peb2FzjzY3io1Hq/KHpwhdWdgoDvdcIg7aVxh/dAA3VtZL1KL8yqtLJ&#10;hKuJ0I9LL6Vl5TGU0F7GC1BlyEoKKMe8bRhGdI6lyon01EucwyTP0DYttls2bV1tNjhdLHH56BB1&#10;S5hwSDIWiZ/dgw0MqrqBcxZFUaJWoRkjsvkMUXwkdVXj0sGBCDyaF2fHp/BJQCvt2JerNfZmU3z+&#10;uefx5jc9gYP9PcTINuJN02K9XqMVol6vN1gsV2iaBovlihqWAVwgs3Zdh0RqTIJ32Juz34KzBEJp&#10;5T4jImLbYbvboq4qOGvYB2E6QZYQK9A7g6DtxSW0zbx5mgpW7WuhTSvhO4UP15Rc1W6tlSxAyfAj&#10;jdzHYBI5MpIHADFbnPewwjhGsQtHjkFlLNWwI9Rhzs1aQ0dn0PobQu9rklsvUPoFl5Gzro+oDSno&#10;Rpz71hKUpfeHWNUKhmtzXIgaja5BV9cw3sNPcobAnYG9IJms7S9wgSfj4I2/T0BdEBKAHiCZfcrE&#10;xlAI9Ow2bEZH/MIFh20sEZURx9+NGVSPeb1jxzduQJy5+39PIqLUVtXK3vd8NE3kLJrLLz0BKIwY&#10;mYCEpYw+g2gibcPMv6KoUGwL2v91Q39AnmE6yTHJUiBGbLdbzCc5E2umE8zyDHkSkAvyTuotMvGi&#10;06zTUmQmllhE5GmK+WwCYw0h4vMUWQjYP9jH/nzW4yAidjg9PwdiRClQcrNpjmmeYZKnyLKMKnpC&#10;VVxLqUNCgI2QMK6vi4pzEp8W3xIr9QycpWPPO7aXq+sSBsA0z7A/m2A2yeE9ewhUZYFUymjZIzHD&#10;JMuloIhlxc4y50XnaryYoV+4BnoYVOfxrg67Ia5/gXYgTC4CgLuuwl9OvlGyFpVWeC7ln8EUVfqj&#10;qTJcU9Pm77+PC/fUH6uO6tHn/WGRCzmEFw1gswx+NgWsQbPdYb04x+r8HO6P/4Hv/tgFSehEchhx&#10;/EH41+iLUYhQL6bfjwSG+gCotoyEgPyJUc970cegA85jmP4IMGzDW+CKrFWFVoBIOFfM75e71PgE&#10;uo4hRP4VvEI5F4wVlCQZeL0teV51AOl5mE46OJq0eg3o55rXF/PEGoqDrqNTMUq8OUp3oShox7ui&#10;YgGMpBFvtls4x2YhZCaaYMSm4706JWpo7oTURXRtX/0Jw0amddNI7J1a3P4ekX3arusLdiJYvpym&#10;gYJE7e4YEZxjA1LvYB0xJvOUmk0Q5k+l0tKMHGo6qxxXMwwS2HGormtkCdukTyc5MskeNKBWNstT&#10;olmFINcR35WcMQnUxGhvU43nyk/mUugw9QmooOC8cpW2ZnDCQU08HWNZVcdCh+8dvFcGVlIafATq&#10;o3MSXuY1hc9EsMRIE1U1ATMKpetvYKjhcXGR1GXvh/uVhijkQ9KzhjMRqXH17bt0QaobtLsdFmdn&#10;2G7Zd8NaSbPUzRgKg0Gl4eAoB/f8OtqiqPhkbjlWH0Lw/niPw495npFU7g8ajolx8ILy64t/ISrb&#10;eBUY7wyPjDzBgCRccI/CPLrpBPA1//ZagQoVZfb7rsUPh9uPMUoDTPQw4ImAmFgAZVlhvd7izt1j&#10;HB+fCSyZCBtrkcoqbxERnGFWXXDIQsAkSTBLE8bWk4DUGzgTYWIHGzs4RDhL/0XbNHAGqMqSqLuI&#10;aNsKzgBtXcPEDnmSYD6bILYtLh0doKlqrNZrrFcrtE0r8FoGiQByTAQxOM8YBQjB9yA0yoBWwntd&#10;16Bra/7tGpjY8T5F4O/PpzQFBFKsExi5PPE42JuJc41mYIycgF7udx1LuUU4MUd/EAJmzHwXdpm/&#10;Ee1YmdPheCVHCZ/3v5XjjaBSiQbtBOI8eC9CYEzrw3njKHnuosYgfDQ2b0f3qmYNaXF8dglRWksw&#10;SkgWrjTOaauSWn6SoGsbrE5OcXzrFo6Pj1EUO2b0NjUoRpVJ5elHfCYXGf4Ox/Bv7GSGVAoZwLjB&#10;wTicZHRC+UtbTK5r1Ss7HHNx8gZmNuKQ6SfRXHQC3T/5w2nFRhyZQ3FUiMRVXHd1SvK3Vhh6EAg8&#10;LgRBs5XcbdUgomgt1FwosLRRqBVNoiwKnJ0vcXx6htVqg812h8Vihe2u4JAYg2me42Bvjkt7cxzO&#10;Z9ib5jiY5dib5tib5JgEhzx4pN4hdRZMF7cIzsBZIhPHtoXtOrgY4Q1gug5d06AqSyC2FBreIMYG&#10;aeLRdQ2aukbTVGhaNmChDG/73RiaH8zjNwK6oXRAW9YIooGzBhbsi+AkZZgYlhbTPEOesykKKwil&#10;E1ESkGcJJlmGxElPRMnxcNYhuIAkCMK1fOZEc1IPvlOmuUBHQj9W8mFe93uNLAhs/v37iJa8CEf6&#10;MDRfRelroLvxTlIbVnkuGqIpjhYj3cbXotnOE3PhFQFg5TUACGZnjBEuTQBr0LU1qt0Gi+U5lstV&#10;75Ppug6gBikeRsuowEVGHZkJ8vfLmHfgM/nZSAjojRmVJheP7Rn+wntOBt8OmVo6iPq5FUdQn0zx&#10;OgJgvNP5p/aqOI4kwoBeGuuNDNv4M72+ZjD2DVIMcQBIgE7cJiIMmgZtQ9w5iIahfQwiWCa6Wm9w&#10;tljhfLHC6WKJoqyozcQOkzzFfJJjT+znaSarcZIgdRaTNEGeeMylQ9FE1He2JWdTUoOuB/EM1mCa&#10;pTCxg7c0cWJs0dQ12qZBXRYwoPc+SwNs5DHeUkVtaz5PU9WoqhIxss6dQrRlwU2kr8IIqk5wEvYL&#10;dHLytaAcG6rPWcoWd2yywqIYdJGLnDh1u7ZFjAPjj+sEdGx1p6Y40Mwvt43nX6jvy2gHSjt92O7L&#10;tVBqLkNGrAojXLgv0wsaI4IG4jCspS5FjzdGC+B4n4NJQL6LIMPzptWU14oXuQadgGg2axzfvIXj&#10;4xO0bQPnaQ51bSsJWhBB4Cyspyey9zRaA6MVhaOdvyIIAi9GQEgZxf6mosFgq0CefiwJjNry923D&#10;SAFiY+nA9IeoF1e0CCM26aC+DfswYRROdAZqMoioW72zaZgo/Z12XtKN2sfQGqtth+IidsmRc4lN&#10;SoGopdiAMRRgWcKmFNZYrDc7nJ4vcLZYsWWZtUhTdh2mN5jj4J0jg0olXiYhtmk+6lSUJAgCfBrb&#10;Fql3qKsaaXCI8ix5miC2DfI0wFvDhKi2gXMGRVHAmAjvDNV40MakrUxcSsjnF2zRXjMUpxrA81j0&#10;LcG9o0BRr793jArQSUvBkKYJu16NvfECsuKsOCL7FVfHdTA/+XfQzPRedFO60HOzRkA1QM7f6woD&#10;/b2eQ143XdubvyTz1/+dvQ8cRWkMAJq6ljJrmpKqSXdSsGaMLq4SzdP7v6CN61yIqeAcjA/o2hrH&#10;xye4desOVusNIA7spmEPi6gZtHoRjMOEhiu46V+PmZM3YSAjL5oEV2beC4y2fxqWU2PEyzbeJNeh&#10;P2p0Al5quA9zX3KFtZTA6hCMuqprX1QJ7xnqk8Q0EOcQBQjDNboPj8hJduooimx6Mkg6CrjYkfhb&#10;bb+uRSe9H0LvURxMxsg9kMnSLCDPE0QDrHc7nK9W2Oy2xJhLLNKUtmbbNDAxCgisZZZdziSk+TSn&#10;UAk0OYgaTbx9xBZNUwMGKKSR7K4oUFUVgnNopFO0zkA07J7cCLZ/0zZEPmpqeX4+mxlFVoI6A2Va&#10;WPA1cqYa5j+QmQezywBQrMksBCTOwcQOXdsIUIiMXRBIsMBmpFmeIc9oMqQhIPFsRGrED8QEoUHj&#10;Uo2B1+1Y5q73AjJQ7JPU+CBqBqkZYwz6zwbTb8iLGX4vQqSnYXluoRpdpAaaG+z9TtKR1TGuZrqO&#10;V9ToltXcHiuXu8A9fDaegOa5s2grdqxqm1o0Gou6adC0xKDcFQWKooR56Rf/99iWBRAjbBIQAXRV&#10;hRg72CTpeTOOrxkjERB0M/KdpglqlEA+56ALwclX/U33WoO8jfwvyirMUIqExbqOHXRkcCArrHrl&#10;o6hYjXSEgQxgI1Bjdc0mmQOkGIsuICZC1EnpASOHvnPD/fFeNMuRE0UBE4U++gnsmDBDwTYQDrMb&#10;OzRdxMn5Gjdv38PNW3ex3hAIFQBmsykODua4dLiP2WzKXIOWOHNtO4CprDYFmrZF1TQoywq7qsau&#10;qLCrKtQNrxM1pCn3agAB8oxo2DQeRsagf1aZHjd6dgCgW01f0wvQCYqUqro6pzFGRiREE4OMrzVG&#10;mrd6hji1FZkIkEnOCkPvWO+SBOJjhBDgrZUr8xbTlJBkRpy/Xdsy+iIRgzQNF7INtXmJzrGXrEYj&#10;2qVqGro4OEl/1rwDDbc78QnleYCRhi3UNAcYUF6T5+2dimKW6jg7a9A07K5trUWapqJlA1D0YkMG&#10;poAYm+cWrMMH3CRHvdmQj4NDs9si7O/hs//8E6LlGcynEzjvsdsVhIHzFpMs5fP8yPczfAhjECWc&#10;ZbynvyB2vBgGwgAA9CvoiEiM/Kc32L+X4yIZ7j66IkMPb8j0kR5hvtDvhOlkpVdBQNwgYTDtVzDa&#10;idk3vFaBoucd23v8kExh+JiczLG6xx/Jby/+vThI+nsZQqNjxOO4yljk8xmsaEpWzK+QeBwd7uPK&#10;5SN4ac3Nmgd5bgnZRoEe18s39z0nn0hMuqjzJs5VmcNu6BPN++vHRe7pvglTg07/V2eoZDHIuAkj&#10;yTNZI5l4Ymc7KcjSsGUaWJrtJHGIPgQRBJJCzOQhzoxC3DOqIuaaDEjsWMWaJAFZlgzCWsJr45ka&#10;z60V2jSiNepzq8lJh7CERkdJbbKoCx3JucYmgIyHMdKLQF+rwLFW7kYc4I6hwZ53lBr7c42IKUZe&#10;N/HkhaaBDexPaX1AvVzg5Zdu9JrbblcAxuDocB+Hh/vwwSNNU6RpCvfHfuC7Pia6qzCiEIFIH5U4&#10;Skj8Hr1kUqI0RlQa2fTh5d1oEiTvQB+utyflM6VEuRcVFL0NF3mveu4IIQBRQWOMF+oHVO3rhYcO&#10;o1ECGibt4sZJGtTGi9v9vxmfX7/XSR4fy7ES34SzyLMcxtKhNi6g2d+b42B/Dues4A5SzYYwF2R1&#10;1WtBibuLDHHKpMSRX8OIEICgP0UQqg0c0f4YY0RwyOfD39EYGablRcneVMbUJCLuvJ6XNGvbF+sw&#10;Vdg7hyzQJ0DYe0YSkiTQLJAyZCfnRhQhrcwomZtGoz8SkrPiSHbOo6rr3nw0RoSibFEAcAbmHCJZ&#10;OqbK8E6cf0yGko5Eknmq59bnNkLr4wXEjYqMLggK53qLmdEsRfoCR91cdL7roq2bMQYmBNHiI6z3&#10;6Ooa1js89+wX4IxBkrJlmnVsWrO/t4csyyTVWbIvjRuY3SYBRlpex7Yl7NYFvwEvrgTJv/odCcWo&#10;QOh/ozc9HMMHkLfWcTf6WxkkmZC6rlHXNZF1R4KKEtj1BHv/pgPtJa97HOZxsvt+leHx499Sul/8&#10;/P5NJ1+vhZHger3vdeeKyPupyxLeGOzPp3jw2mU8ev0BPPTAVRzsTZEEZhumCUOU1oJpthKm4rkk&#10;m08BNeX7MNp1FaaNyFUkiolA6TE8069oM0ZSfbmKBykDVmYJjtc24jjWcfbeIvEEG0kTrv5Beg9Y&#10;XYGNAcQkhJhjOsbjKXGSgls3RGtWZuw6IvX2GqBsUUxA6PyMznn/POn19ID7v7v/OF149BoUNEzF&#10;1+cahORIE5V8BGNEM1dLGgS9pSCQ1GMnTn3nqLWD/pa2blhk1TRwWYJqtcHde8fI80za7kVcvnSA&#10;o8MDNE2L3W538V7aooTxDi5NeHGRKtYHdE0nK6bczOgfIuPIo5GS8Rpy+/RTPqwBINKtV290AgBg&#10;FG7E8L4sS9RVJXaUQpl9ebxV58z0TKxMN9hulOIjqW1UCGie2njlMxQ2YrcaiOSLYq50hHG3LASl&#10;ainOMt0hQCSMVzOl1sl7J623gycEl6bYXr10iIeuXsbhwT5ySRpKFCSzX5HERnWqTnLn+egwDNLd&#10;Z/DQC/ae5TMx3zHSKWrs6Bm483Nxao13qWvX8SPKrqJYiSIJdcR1FHqWzq2uZUGQsxaJwN2HQIHA&#10;FZzzEiVDMvaxdXEeirBwImS8+h0ifUrWEr47BDqRG2kOOmwjs7I3e+jABY3O3gxQOqIgEiHW0xmP&#10;7zo2YOVKPtCuXiNCOiXdJwT6CICoAsYYWRD1HEI8wo8xysWVrvtzUDDEruV1QkBX13BZhps3bwJA&#10;38OyLErxjQ18Y4yBD4H8fvPmLcQYqQnUNbq6gctSuCSgKcteTSEfC7eJTL3Ii6/32QVO74XBcJ4h&#10;uYKUIt74SEKCOO6aUS4/nTwksm4MPGHMBQK1ozhuPzGjXbdeKt+3GQlJah6DEunrbf017yeIERFe&#10;WAX0e4AhwCQgWLrhnDVIgxNkXsnRd5alryKQrIbgFFtfsSalKCcJQVZdChptWmq1tt6qqjv4C3Qc&#10;VNCM73cgXrHxRzsz2VpJRZY06o6l3l3H1GRlIt6zR56IgAseieezWav2OD30RgQK1XD1MVAIeMdV&#10;1gjKNMDuxrZP5BJf0NgcvG/Ft6Ku66afy7v++PE2/n1/nn5h+fLjcd+8D+OoDyj7yCSBGeQAwPwJ&#10;dC21duUT5Y/Igj+A+QJwDtZ7tEWJO3ePMZ1M0HUdZrMZsjzDZrvDer1GmibI8xx1Tcc0ALiPfOMz&#10;H5tq4YmlCmKcY4eVsRdZJnNgZP1u7A0bbzL9hn/1GfW7fuDFxuyfPJIAeokS2T3WCXEykURJCxIC&#10;001F58DoKgF75r9vAqMQyQWiGQkItRFj1DCkzpI47GI3zJz8Psr1uMIMRDjICBFIHUOTKhq4Ag7q&#10;MNfGsU9AYdsu2p9WVlxVertOnGPq9NJjlZjFCUbNjKZCv/rbixqA2uQUGl/OCGOhaiKzCCGMZiU9&#10;Vxk5ExiyLE2QJAkRsACaL84x9GilnZgI4DRhpMAKyAgkAqLP0khZd/AObdthvdlgs2GpNnqEHtWE&#10;+Ly66jsrJpIxov0Nz+UdaZbnEGgygegLPRIxIft7+pa5UO3TSRLQRW1gEADGjHwSQm89jwiJG4i5&#10;rN/3IVH09G7EfxK7Dj7P8NrzL+C1124LpkXCKEyaMtScpcjzHJC+irq4uO/6re/+2Ha7wyxJkB4e&#10;UBPY7BCbBn42Q1fXwlc6MMrbclMDHcgX+oEefP/3FzcdeB43DL5eQ7O11Nmi6n3/OyHU8TasAiMU&#10;Yjl+PClOim6MhM50M+I51onVSR6v8HrNi7+7+FkUwuZ5hvuMo3BeI/X7mSL19FpLCxiueFx5mb2o&#10;4UheD0BfS0FVspWVgoKIB9kxgfFp+/HQ/oTW0uRTWdWL9n6chzHUnRtrCiCoS1bNFxEARoROEkYp&#10;w4nvhQDAECOfgdpxmiR92LEv85UOTqoRApI0BSBL6AzbFQVOT89xvliyRkIcrcqc1jKaZUTbM9b2&#10;ZfDjfSz09LlUEAQp+IEcpyFz/m4QOvc7BykEBkGgY4sxLSs984x8rQVGluYD/QjCZjECbQsTgmjz&#10;NZL9PfzcP/lZVHWNSZ7CGoOiKOGswdHRIWazGdq2ZYWp+M9gLNz3f/dv+dhiucKlo0OkaYqubhAm&#10;ExgfEMtqGKCexZXwKY14y/oQwwMM37MU0soF9SiIJOsHxqojRHrUKTPLoBsj1+njqjLAsmLr+2FC&#10;BwZWrSAE2rKqTvoQJHW1IXH1NeFcOdT04Kb59mT03oYd4SWY0Uqoq44VR50Rwu8kxs3wViplyTU2&#10;my3KsgQMY93OuV41Nur913xzMdesOMWiCE5rpKmMEqp0iuIjKJHK2EiprBenkxNCtKIlWeFuNwql&#10;6XyPhZ9WJxoDGPWgx040IYPg2OJNQUZUmCcCVqqZcNYaZAnDWV5i9DofykzeK3CpOBil+0+xK1AU&#10;xRAy7QDvndQwMOLixiaP0BMQRdPk+z5RLLJRqLWsslSHKGmJJgeFBWlItUkjWAQqEHmcRlco+FXD&#10;MnxoLi4qJCDmcWRmoAueDnwxg5TbILSmmoANHl1Vw2UJ2qLEyy+81AuvvfkMWc4u3EQklzR7eR4r&#10;fhCbpQmyJOD27dvoqlqkJNAVJUwIXBuMA8zAcMPNjCIEX7ZRCMQuIrYtYboF21/pKHYRsWmBVmwg&#10;iVagY2aOEfvn4mnlerz46OPhOH1tRHU1ouJTUJCQm7Yl4+mgjoTJ+Dw68WPVh3PIyQtJQvVPGBbC&#10;KLr378XxNX7fNq14+Qltpbay1VVGdquOO1Fn3SgMR0FBm7ER+5yxdIlOiB/AWSYHkbF4YiPv6ThU&#10;LYAORBW4OtZWCPXLdhV6wszqj1Bb3numRavvgdoC78GaSOhxy6IkmkUNIKg/9AuoBsix13HVhK62&#10;YSak914AcDNMpznyPGN8fOTbUS1s0LowOMP7fJKL4d7xXOrnTgSVFXxN3EdDqsZzzLj175VfRouW&#10;XEiEEITWRKMb3fOw9RMIKwC5Lkvh0hQ3X3oZdd1gMslkQbu46Zzq/bQNU+Std5Sct27fxfLsjJpA&#10;10kskllTSg96A8YIN+gN2WEwddXmzotHggH079Vb2j+c+BhiBFWcRoQB7/wCQfbX0XRLfbjRZAyv&#10;+b2uysrkvSCQ2KtO7rA6DPuYoSFPbNU+HJkp420sda1mvI0EgREBU9dE6rGWIbUgqEVCgiQFY0Bt&#10;hMLAS128sw7BUhA4UXmt5JtbKSZSplSnIXP7GYFQpjSqSShxyNRaK8wtDA8Nhcmz6XywdkBDogzJ&#10;eoUUC8QaTCRFuMcuGMfORSgYYyRPkZpUkPvjnPB+jAhxTcdtpWNVJx2P1QbmCshaDZ0rI9GINnY0&#10;n+Q5L4RYZU4593pP/Afx6zgjUSI9p2gCPT0Ig1kR2JzfwTToV3/+SHiH880onAgDFVhadj1iFY04&#10;GGtlsaYgiF2HZz//PKqqQp7nPb0rLUNoX7eBli1s01YIol699PKrklEYYZwn8xoja4U8iMQ6e2vS&#10;jOyd/gL6esA07L+zIyY2YveolOw6dE2LpqrQ1exONJxbH14dLCOBMtoGJuZrJVxlvtgXsMjk9Ph2&#10;kv45Ihz9K2eWc40nmx2DO4GwVu3BiEfah9BrCvq5DjzE+dfFSPYV9d/wxoW4VKLL/Yhw85Lnr4wS&#10;5D1Dh5ozofsQ4w+BCTp9JaCGFUUAOikl1jx7mIguqoNSC45ExRXiVYekagB6P4o1SNThi/elvgMT&#10;O8LZezk+BEEnJk3oGI/HTAVzp9EBIWwVtjrOHN/BtFNHKsRnQcFPJzR3hkWHfRB6FEaqUSpDAcBg&#10;Aumx+jsdk37OnSYKCU2JwFfyGjN8T3KUCH2EgNugUZBOeLCxFndffQ1nZ+dSCct7dbJwjAXXWLJY&#10;7+F8gC2LCm3bIM8zvPLKDbRFAWMNXJahG3US/uU2Oi9kFRMiHp5EbvS+/ABjVH36ZVQXvpC/wtyW&#10;WsPowOG1/E5/20+GNfB+qGTTGgRrLZuQZhmstVzRNBx2n4Yw1hR05bRCyNaAq6Wqcr0aydhz7Bqu&#10;cv2KMex6+22rfetE3Y2RSb+GxBMj1XaWczJXAZECQWnDOonLp1wJ00Ri8rLyO9EIlPmzNNAeF2+7&#10;agt6X7p70Wa0jIt7RwZAhBU1ul9NJeeCpoFl9qCmElviCPZmiKHJQrATZhbmWYYsSZmYZBUYVMdZ&#10;V2bIfXBLpFOXNaYvVYYkS9FnQLtccziC5D2ogFS64RwPmlJyAWNA8hZE81KUK8Vw7AWGMvyIBlU4&#10;9Cu4agH9E4xWe1ncyDNGHkK/HP1AFzqx7/k34pM//ykJHTuUCqPf84IuPtr3U7ASO/rIbBdbFEWF&#10;2TTHarXB+a07vFHvEOtmPObDTamkGn823sbUdPEEQKd+APHAi/qj742j3a1l0dRA5Odj5hepNhYA&#10;+nq8k/HIUOp1tpKCmki562AfDue3hnnvXEW5a57AeE5UFeaE8xsWB9WoqiGBQyfDXPBbMCTG3CTG&#10;3mvRLIyhGq+ai0p0I8IIFLNkFMlT95LKS9va9fiAWrnoHSG/vDjbUmklRhuehM5ryFALE/JiA3Gq&#10;VkZzhe+tlWY1Iy2EDkFlpuE31ooW4ylkvZgwwTMz0lppOCManArYYZOxAATanIJPxzkJkkwlBUOk&#10;g3FC0milN2O/Cz/XKJXOqx91HL6wRdaLWPHZ+EDQmQs0aEfo36oFq1gVP8XA7HSYQ7SHC9sFnho2&#10;jXoAwKuv3kRIApIkYeagwNL1x45MVNWedtsddrsCNksSFFKMEILDZ579PH9UizYQxdYf3bTwIHqF&#10;K0Yhy+FmTQ8coYOhKvL4uUcPZwQizXkpenL82KqzUgZANSUpA9ZNB2P8d3jNY8YDALltNQnu105U&#10;WDANllh8bgTcosSpDK7EpQyr12M216Ciju/B6Ioh543i0CKuAet5NXHG9ba17LoSWQtjRFXuWGBF&#10;QcPvlQlsr7qT4dRrT4AQTwZ0dNzpFiO96t5ZesjVWSlj1od0RWCpEKJ/gD4BL4LHuQHKTH0X2muT&#10;4y/+mC7SJJQhaFtpJNvb9fI8oolEyQPQOfCemlGep0jTBGak3ZGheaxej6uMLhrjueS5+o2HXbj+&#10;cLzkC7yOsBjTeP9N1OjA4BfQY3UF77VoIxf+l23GwMpiVewKhCSgbQnF3zRD0d24EY8RAaibTVMC&#10;W7ZNi0k+wUsv3wAANLudXD+C2WOi7vb2CqU14tCWfGyHGWVGyY+2ytxWfAaSuGS9v5iPRD2Qskdj&#10;5n15s27KyPd/zm0sDHqhowzcM7FApY/GOYrMg4SHjCExWCurggqXkTAY4tpU/3UFUWJqGmoFeq+c&#10;kOG9Fn4weUdvYhC6upJbWXkpMyShRgSRgSEegvgq0ImdrwRrRHOQlZv3NiTJOMcafjNaySBjprax&#10;aibUMKReX+6HzkdxRMr9qrMveDoUncwrz0mTLQRClFtBSeo69n2ges9nJK/omIxMFFkkxnUoxrAz&#10;FTU4anvcjcCp8drDaiLnGtOt0AKZfHAW63z1YyT0EQ2fy1pR/zFU6Otf8jKPk2+EzuQees1W8wWo&#10;lY2Js//peItiAwEwwWP/YB/L1bqfvxA8KumlwRwUlvFDQ+EGdK5mKdwP/54PfwyIKIoKx2cLeO9x&#10;aT7DwUMPoS12MKJexcjQFBB7h2JsG/ZZ6ygkdGAVFRiIQEtPsDJQ7/UXpyMib4xHRxEwojaMBm4Y&#10;Fx0k/nxgQnXG6CrIVV7VOicrPBlaiAuDuWAkXGWtkWYbFMoUGJKzLiCkXhjHygGagUdiVbuLYbwe&#10;w15UXB0LA10BtXbeMnnKUeDErkNT1+KM0mcdai2cMwghSAckWZX6FFw6vAaHoebmS6afiWialpV5&#10;MmcaoVBmsc4DxqBuhw6/uuJxrAROPUmIl+g9UvEH0L6miZBKJMQJHFmeZQiJRwRQNzWSxGFXFNhs&#10;NtjtCkTBCFChewG2XJ2awtxe7PpOumCpoGtbpjszCqACz8M58QEBUo8hJpGkZqupQGIj4ySB98JC&#10;NWI4xNjBh4A8z3r6jOIj0jGy4pey4tvScbvI0lGc5eJnM8oKBvSliWDQ30SIBsHNGMPiQO/R7HaY&#10;JgFf+MKX4J3DA9eukG8MhaAXsysEPoee1hhxjkYAxtK+SQJVilu37yC2NUxwUuBDombOMyG5NS4e&#10;O0JXkahF5QGJXpmZ7/v75xYJtTxI2xHj67OPx208fqP3vVABZPA4QLqpGq4SnQQ2suNkQDnBPEbf&#10;87UkhfTHM5SHPvozOlevojKUFcJItXydjcJDzRyhC1AFD55oRG2jTVObnogVLKQTKHL1JSjBe+eQ&#10;+oDEeSl2UmeeCFFhmkTSX70Af2pTECvCiOdSk0fDljzOKQCpqPqJCJzE83vWTownPfarPrUirlRF&#10;UcpzsAXaJM+QSFlyEhKGTEdefI63LBliDnWyEPXzIM9BxiapxE6ak0ZxIIrJoPQ53nqSE88/mVlM&#10;MYkGee/pE5HXEJpXuDo9nufRT+4nZjGnxyA//SYCWplHd/1Krmd65OcWBwf7uHzlEhbLNdbbHQ8b&#10;Hcu3FGTS8ldq+wxsUexQ1zWMMcjzDMYAL798A21Zw6UpcdFFE9AVjMVB6hmnMOh3ZXC16wxoPmiy&#10;kAqNtkHX1HIePjQFpkjOXnoOqji/40vdlBFFAlz8UgaAA8bzUsXVVYV7/1th5N67K8RgRsU4PVM4&#10;6XzzenahnMern+Nfsuv9jYWV3qd3tKP1GtZyZVInUNsyD4Eh0CEXgCcf3YfG9xU9xxgEJ41Dxa/R&#10;O/lkdSRTSyafYCUqswcJDfa2tGN7OhZBDVWE9+8Qmu59JKLReecwmWSYCqy5H2W9KfPzOoPzlOeS&#10;/hbig9Fx0vHrmbi/toyvalCKW3nffeo1dbzHnydBhRQzHLWC0o0SynQz90/2aDdC63Jg/3J4IdvY&#10;HJLxA0YOdut6R/v88ABPv+lxFEWJsijkeBEm9209zQkv2812h6JgmW+eE6v++OQM1XoN4wOo7sod&#10;yKpPJmcZLqIKgUgs9baRv8wm5N6gqyum8raEw+bvx1Vi+pD9iIwGaPxaBk7+DkkZo89kUwHQT6ow&#10;vqr3diQMxgSg6vmYAPQ4KysmVcrB+aTXi6N4NlNvv5whxvt4xRlv+n2e04ZLEvZECGLqxBjpiJSx&#10;awXWSoW03ouq5RozJ/1RVWQfQQ0fqhPR907E4D2xEBMSffAOaULgVeYJUG3nmNlR/H3wN+izaLKO&#10;jld/vTRFnmeYTCbIswTWOcKNjUy2Ye5UCAy0YMzgYKP/6T5Gkm08h078VOZ1hACvNwgeK4JEack5&#10;hzSV/hQaYRCBrWaM3kMnwLO4yPOy8RlozsoXEoq/4DRTxpDFcvw66vks/XB+MsHTTz+Fw8N9OMGl&#10;VDrQrRcAIpBV27S12Il1XSOEBLPZFHXT4MWXX+kdCxc2xQLow38iaVUb6FrB0q8RuwZdXVII1BW6&#10;uqYm0IoWIdDXEC2D2YfihLz/urpxBi8wv9HPXocIlLmdMO5gL4otrcyt+0gg6IQOtfijY+T3aZpI&#10;DTxXhX5V/lfcdFUdE5AKE/V/jDdlqt67LJsF52bQBflbMs/wjL1AE0L392UdaugvldBfrhmBvZDQ&#10;8mHiHljJbhwYSadHNSvWP+h4jzUdRSxOBJ+Qtz30AmRYV1d6Ydz+Pa/nJVnKSzqynkMJnszI61OQ&#10;UouDhHmHuR+EgJXoiPe+ZyK9Xq9FyO+i+AXopJS+hlIDojUt/5+b5uI4cTiqYJBs24vHjgRER14Z&#10;01t6eIDH3vAwrHMoyvICWtd408+8JhQZY9niStI9k5Rqzxee+xI6AdIE9GZHNyGbDJPYI4Oq0bVs&#10;otE1Ddq6RtvU6OoSbV1ROPQQ4TxDr2m09EOo5OMDDNfjQA3xWaZs0i7UweOtXJzA8eQpURnJFRgT&#10;1njlv/88WrvP10JcSYIkTRiTl/LaIAkxr7fa3L+PVVglRr1uFyN2uxJlWfWdlDthFOcckkQEmobt&#10;JP5Nh5B45A3tZA4P8QD03mKMPby4F2ei+gCoATApKPEa96cjMJX4v5NGKuP7hq6o6r2X3yQSKtQ5&#10;cM4ieNJdFNtau1JbcRImyeBjITmIdjoS8EGuo845FaCqjQ3XGyIkZGCej4JF54Mk1M+JnFPPMxbv&#10;RuZfX+t7pSW9F73f+//S1B4Ym38G+uWXI+Yd0faFTXml64hVGDwee/Rh1FWFoih7htfnhYx3z1eW&#10;aDIWiMgyej+1JHU6neDFF1+RK0moxKrkGSYco8GTK1xgaO7qR2D6cFeVxFdrG/oHVOp1dEjGVu0f&#10;UYHGr/WOhPH7UOSvYBsPSiPJRQMhCOGMGFUH7/4LKYGRwaghqINQNQ53YaV8/V2fSq89Vm+j+AGG&#10;yYyETpfyZq6kg63OVVeceiNCptZGJB7n6IhUQaDP4K0gHOnvDfPqFR3J28HpSCHA0CGZW0wrA3hJ&#10;hFJnZ/BBsjstVIGJnABAnHZxZE4N6jbHV4+/n5iN9HoY5mEYM4hT2FrNdeAc83seQ7q9qF1ceC/n&#10;hcCh3e8U5DE8Xjd9BozmUy74ZTsffxgH/mz0uo/CjTa55gWmMyyljpElyTECB5eOsFpthrG9/zyj&#10;MaUmHvH/AjShEK81F5TYAAAAAElFTkSuQmCCUEsDBAoAAAAAAAAAIQAbGhy06roAAOq6AAAWAAAA&#10;ZHJzL21lZGlhL2hkcGhvdG8xLndkcElJvAEIAAAACwABvAEAEAAAAJIAAAACvAQAAQAAAAAAAAAE&#10;vAQAAQAAAAAAAACAvAQAAQAAAAIBAACBvAQAAQAAAJcBAACCvAsAAQAAACUGwEKDvAsAAQAAACUG&#10;wELAvAQAAQAAAKIAAADBvAQAAQAAABeVAADCvAQAAQAAALmVAADDvAQAAQAAADElAAAAAAAAJMPd&#10;bwNO/kuxhT13do3JD1dNUEhPVE8AEcTAcQEBAZYAEAEJDXAAwgNjbCBISMMFRUAAAQAAATgI5yWg&#10;K1YsgzP9TrxVZ1a3XpR1i3iLebqANJOeAARCgAABAAABAeAIAAQAAAIAAAgAAQABAAvNpOYtLAIJ&#10;TCS4IACPDCfAEQAmMIFZdjU6C4BBJgiMYTcAggJQGEiRAgE5z142OAIEMIvAgQIzMJBAIOCZA1HN&#10;vpWLRitFVjkRn7AACAAqKmEVQmCGhHaTyhjOEDNMM2BYFWccbnAAEABzLfKYKt9U2EKFoMl9y0nV&#10;c/J2Ijgq9AACAAPBxBFKIDKBZ8s1udUrDConPCZ5bFHgACAA8LQQK2B9Gsyc68K7BmHhPC4jSgAQ&#10;AMmIIjg8cS+tmY1rHHTamxuACAOaWECtBgSacJwBKJaRVCRMoK0oyo4AAEAARN2J4cN9pc1Gr1yo&#10;1Kn6Y1wAQBzxYQqkfCFghfhB136ipo9D+YCsO2iFAAIAGEW50EBrhyCkihnmJV3Tm4FobWOztwlY&#10;AAABAgAAAAAAAAAAAAAAAAAAAAAAAAAAAAAAAAAAAAAAAAAAAAAAAAAAAAAAAAAAAAAAAAAAAAAA&#10;AAAAAD+EBGEBEEIEBEBGEDGEDGcZxARCiFGXy2SW2ZaQbbM2v8MIoxBnEQRhmFxYRB4eHdbKuwaJ&#10;gkbZK9qTiAwACHkgAAD+Ef0I/cCKlBIEDlGhA40FT8BrkMuQXFx4fHxYSPWuELGEQUQQYXFC2jMJ&#10;GUew349CRlCPaEGvoQmBAbUIRAhlCHUINC+J/IySjR8aLjw2jw1xBhABhAxghoxhEGMMgkZTN/+/&#10;hEUCCTkEKi4hB8SIwoSIadJm6CRwmC9HoLC0l3It/CPBCwRBRMWLUAs/+V3XVhLXzRU0fvlObbOS&#10;eNdv7agi3622UaJkku+pTTOeAAAAAAAAAAAAAAAAAAAAAAAAAAAAAAP4QHCAwGCEQHCB4QPExIDC&#10;wuXy2VpJ9ByUk8NPS0trTzTV9P4Sby2wklhB4ItggXo0ES7BB8F5sIFyq6krWMp4zxU7hBaSVCGU&#10;eDyrBIJWCXdefYQbvxISFzQhiaAr42UaxqSCAgKSDwY2rBAosSb5pTlvubBOOQIwCA3E1ZMjEGxJ&#10;m18TxqkMaEzv0shNDsigg8AAAAAAAeAAAAAAAH4SEwkzBDOgj+BfibhCMXHvwC/LirbXidOS2T3V&#10;cIThDYqgg1aW3X2diIIDnhcIHhE+ELz73YzXGykd3EZu1bqu6rrXAf9hAMHgcmIs3kZNQ0eJUXZF&#10;rtfrQkgq+wkgAY9woovaNM/krCg/RD5RWSnBIMsAUYkGmDR7AXi5J1unq5m4jQ5mpI6t3iY3BCII&#10;fmwgU5SyB+xuxyD8WxkuTvYxa2Y+2kttPeP4Iu6BbAYvRcgf8AAAAAAAAADwAAAAAAB6tCQqV1sl&#10;8BNJpr/B3qstPUbJp7SVtSGabrcJwfWJwcwrf8uv+7u/blhMFgfZMAsjRm/2tMDnVJRKuUSczyEs&#10;P4goAIHAexeJgTEjY3u17oywfu09aE/BCW0GEgQQWaVkgNnoLlOvzVEofVh4xLCBHmAh/ENnjF8i&#10;AZz5/KJwm6keOmNQlIsmAFAEb4awugAGQ+xmU56tHg9DaCUojhzYBiAwZdteKukDwAAAAAAAAAAA&#10;AAAPAAAAAAAHpix9ck2fh7yZL5kmeLq1JfbSWCkPep03gOfPPMfbTVy/Vy9bA62aAENBE3sIIfwi&#10;UHfDLl7L3cOH6OxRl6fXGvQ1QAQkJePagv3Gg0GZ6TRIMyVwkoSARgJKEgCYDIMAeeHDEQkNAAQg&#10;ALnqQoIGBXk5HcAV//VLdgwxoOAUAIGZN9JIcVIDSbWVigf1F1FiMPKHCggIA3QfKIDwAAAAAAAA&#10;AAAB4AAAAH5t2MT+0nWXbTtW6tmdExbUc2eo1G3bbR7axMFgcpsiVcibotvTzlE1ZPo2AwRnHyy8&#10;CKMIGLYOMwIQkQJFEkRFURUUAbzqUENdi3AbRWS4U4eLRzwnpahsBEAdjlyHOytniADVojAuLSEv&#10;2Q8imSoSPk3m1O9YmUkaNkzy0RPAAAAA8AAAABg/9iVaiCBU6SPuodPK+OYkWT/bB+eNN1BA+SyT&#10;eQQLWtenIa/g3u0opOY1BgiLgQYjohgNP18MxVJlCBFJLH8qJm3XUaEdjmo5+LrF4YkCu1IhgKWI&#10;Qkc2uHX1BpHxyHkAJfiZA8zXep1ICSSlB7NJitjB7wAAAAPAADPmz4Hr4RLGPawAu8y2dV7zuMMd&#10;oQSsqAa+dQVTUSrjXqDzYwAcRMqERJm+hhxCOxjoRAfHu1ZYAMvFjwrQAwGjybK6gEdY3B3ACRYk&#10;6IjNolRsi1Aq+l0LccqJwPyo8JV8YpsChCw0zALOqHwAAAAAAB4AAAACiKq0A1ijbkzPAEqNSRCt&#10;Nw1YPWKPPQrnzfUIBHLcadZTlU6H81XBFM2WXywGXy0iMKYm9B53xF+gy97AiABun4iCJJ4/T+Kd&#10;TMCAP8xDIQUMog5t1FlN0cG/TUbHQGoc6OY8aHvNbicYQGRvJizbQ2PI1wgiITwAAAAAAB4AAAAA&#10;vTc9YSKUXWNYMiLcZNKNm7Nc+lwyXSt684iWVEu86SRLw9kO0uQ8fgyuxeAo7goIG3NMDxCzdVp3&#10;YvBLYgBuJ+Q8eFfIi4t2Knuu/B6jrDcVAD8jABUk8TwVJ7dwDfbgSEvkCIHl5tgBe4SKfjvVA1th&#10;DJMmlB4AAAAAAA8AAAABMOtISYNeSjTkd6TO4uBx6QKYQWFBDIfEyQOJjei2VG+tcJ5eMyBgzCH5&#10;UeCQDC8FUNpkqM3TtIWJPggPsogxMIDASSoAaoh598SHD+aSGLjqfvGFwiWQQKZEY6JzExXgJiCL&#10;ApjFHFI3HjRcoUA3veWwmIEwwBMCjKvJYPQFn5rBo8ApP8KUQPAAAAA8AAMIrgjfCNIIrwlnhBII&#10;jwilQQ7CO8IffxYICc8vcX6BBBKIuDxpINSstfIwMaeixrEWk7XeBf+jTFoIND8suVfEgY0JeIJg&#10;q9hnUqXBmQmcQtDazOmSMpxpkpgrjGiBgkgQKMQ6BBAM98uvnoKsWmH/xaG3DsIHBAMICRNJMAW4&#10;6U5AVSHoACg1C/hDLDRGqtyyBfAX92FMhCvIsAAAAAEDRyfdn/wgYwgAgAwIxyLEUeFxiC4hecTV&#10;g0TR0FCYPXp2GihwsOHxIuLQZBvfWZbcYQMYw+IwxBwhRIxxAhIgHnjwW/N8+EjhYaKFDRw2i0+P&#10;wGf5nc4wGeEBp6LAgEZ4Col9PfdCR49Fgpey2enup4bhMuJQd1oWFvhnRqaFlh+EBdNTTwk099IQ&#10;2k6kY8yZ6eaUrIqbdrC01ZRrUPZ6p9Yeat8Es4Iejw0cWVeDbZHals4zWSM0XG8SVNjZNtJ8nfG3&#10;7XIHz0t8LPPPfdfVo5KSclJj4oaPi3fy0itOWjhceMsXnclI6WaeNpVnd/M5hSoiDRRsqJfKroxi&#10;dFWhe99CY4AGBJhCYJOELhKeBBYw1o30BdCv/ObVaX07Vzcex2VpiLM0mcIIZMJDwDSUkaWgpofn&#10;2EhoeCQaDTF9ZrobLlqk6SEqitRk5YyIjY1rWlrlTRlWV1KowjxWemrrlZ/VUxGETrGNYvXV0YxR&#10;7aGhas5KSVKWuJHXfzqJQaqpKnslbtPp0plNPMq1lwu/RoKCGTLXs3lLERGKj48PlRcb9M728+lD&#10;ZI3RIiDYPjIJLPYTxaUSMw4zx71WMek/WZTRlKZKSioFEii8FCU0HcLF0zuSa+lvjiU764kpQiUV&#10;HdOPfGULD09dM8W67gSkZho9o4RBmFuTGvvhaxi47Y7usrX0h0eGjw31Yiv5iK8txUF3ZKxR8YwQ&#10;wRi/GpaWVoeazLb4+7xyNjRKaHmolJRqz8M8taU6jd/g/pL6e6ed3k0FYNAFLB6q6ljCUkfzxpQl&#10;BUivmpY0WM/72XCXEfCTKa+rePCWK00JPPWEms0LhFBGRcYVTCKNrhKacvhCtRfnpoekklfRoq4W&#10;4yrSXTN0FK0hEGcNfDxszJniq8sLWc9tST3qp91S3uM81rOaxx8oxs557r6n/Wn2WZWJVXw9aumc&#10;Mb/+WsaUmPHkyxF6BSSRSy1pr4U/JihQ/RV3nhTY+KGQaP+MgvxgJI1m181pExM9JDwVQkVaMnWM&#10;nlhVT0qcNSRtG3l8IIqXEYNEEZe9hJP41/CAVi8RHjdW+NYW1PYiaw+cZVmtNWyvXbaycYnAUbv6&#10;Vi6x48JDRU8JCFIqzaqUWWm1WbtdMjsTO2rGUdZqa1NycSMoaRsrVbNzNfaNU0T+7t855Lk36X04&#10;jpMn7u8Wf/ciQWppAlJw7Bo4TBN6/G2DZBuk6TxP0LatNSwl8rvGXxYiKlViPEweMsddFEJF40aV&#10;uDvbq+tCT1rdKNT0RPp84puVZVVy6apqtTShIVWgkYSHtCcAzZhbSVpQhUSJAg6GsSqJknXemr92&#10;f+ELwgrhiNiJq24Gx1OZWUUbb9ty+yeIktpVCqi99Fn+wUsBmYGNgVAFbJG75lxe3yxPPLM4LCAE&#10;W3hlauhfuuIkxIbPnzvE7L7z/5ttlUxe7T5ThA88MRv4T/sf1iO6Yn+T+b7yz/+kzEdUa2S16xfa&#10;ZcSxCVNlky5K/VMSRL/vZej8TbcnSeTv5eie6kNeP5Z4nbUzzZn1ETFiHtq3/Yfboz3Tz3VpJFOd&#10;8uN+WncIk8vLpW+XV5fq00TVLdaE7dsWytU3Wkuuv/8iUoXIGiOTmy1F0TG53Td+8ddZo0HQOyeI&#10;dAHNC3UtbXUtqS3/ZCEM3CKe1qa5w8fJXzNu6yrVHabVEtYWPpuqsFAKeevkEDsg5MvsXKWx+Us2&#10;PL5ZPX9ltd54oiJ+EhPH6iZZyz9HU3O16kz19OR3tmu88KdNyf+zxaNj5ZK9pwgZsyb5Gi0i5UCj&#10;ZRVdVFkXtPRFVePc+EAze6U6zL9/Jk2rfaLAdqo2WPumN/Sq2iu5ctqIjsudei/K68tl16LGmnFZ&#10;VTZ9exIkb7m+ILO7LR2Wuys57ZlihIIeaXLqzTaeAaBgd9qgEz6GSl2Tp07z3/PWTXiarXK5Cq5O&#10;ZSklRar5ufSKc7M+R6i3fP2uL+trkbYclKW9qT7SykRMterR1dKp12ynOZoIqxzJsno1+e6J5VLZ&#10;ribUj7dKpMvTodjTnakmN8JnfvhEVobGcoyWiZkiSDEFzyYBEE6ASDBBLBCMcCRlHWnMSDIkkw1m&#10;MxQGUlRqEnLEQPGpogNCsRPQUGBaNBIIBDgpgLKmhoSqaQjAOYoEtti8yywBI9FQBAHAJRC82AQQ&#10;sQQRjABxkE4DP9n+wGcIIYQDDRYB7sR7+uAZ8mJ68bLG/6LmiV9ONhB8aAR41op7fAYvAEt6vH+T&#10;q3u+6FWTPnMn2XJ/J77JFxL1Y3VshI//9H2O+5zlXCZF3aTc7XE6Lk8X0THn/d1BKFAxCJ63Hc3f&#10;yf/ZOb1VN+3Jrmud+yuYn/RHXqr05cDmhLxbr6WXPxhCbLWue7vuq+1812mxqmgBFgMxB00fd6re&#10;2q2XMcITmgFypFzEwT/xf5ZPYqL/P2ljLf743XA7gjLMIFjP3H8N1rDctllqdtqCUiarZctbITE2&#10;3/71q0EV24a6FBsR//lVxKDcnimxWVAhacaj+zJgdPoa6sllst+i5sWE3NeJ0e8MvduY/LiT69pR&#10;E19sWe9E8ZO6Tj94yJNpg/7ZbPVe3t9+iZlUrVJTZdGd3p8eoWp7WF+969eqt2ZdOC6GdtnVWMyT&#10;aemu0+neqDtv42cW34SfRuvujQbUEoRBBEEFDAYhIqFAQQkAKQcw5N+VGzWc7NtyZoIAsmb4sTTq&#10;9kVZ82mul71E2YVjxrZlqXUTLmqvTXYl/xY30S0Qn9Q1t3/u9/VrJLsYntn2rJC7GvRF3/o/fbwQ&#10;Gnk//X1TezWXKx+UP1DMUv1bxVWlXVzWtR1wqpnj78VxreypoPpCIXjpMUKydEsh7amgoufCjmwC&#10;iCUAQB0khiUEidEAIgCCCASgAjTBECq2UYvd7v1ptF4myRb07kLIes2P2aiUSd4ru6SigRsyT2+2&#10;fCuW2Us97WTr7sh3WW9SO6MTwmxqTXXERPbvOQS9ltaucsFW6TQuigyd5im0HyPPiv+pGw3Wuiby&#10;G+R5mq3RxUNSrNCwQQUWAMAQQUbsF3CtGlZQAZkEKNYo1Bo4uisT2oUmaUEvJINAlrxaNT0D3tY5&#10;OQ0k5ciSaII44aZJsZBCFaZqmRmOqMhIJ/ps0wWSabBJEYMSA6QKAGRmKKAgkHQTsAgSIgSgWySQ&#10;ADQmQA+3R6zb7GEaA+vihABkNHEglpCRgCWtDjCqV00hRrtNDpCtAHLHGWoEw0diVRRWSYoe1hqC&#10;NjISNKM0DSxTQhDJpiIBBDQEBhBQBABCyUBUEtAaoOkDoDYAFstgbBuQ4AygANA3IcgdjY25Ml4+&#10;W+Xr9a2+iGfsxLdw57yvdNunnLmXS5N1jFtGx7pt085cy6M592os+1McZlYyTbq33ngfLEiSpmJx&#10;LYQDB0oDMCx8ILj3iLmzEtFsomgn+Na2llI5xtEWdvVaikcmNZHX5HQMi8ZHW5KgftOLEzYDAQ2X&#10;KZfCy1esCzKm23rO0VeEgJXrW/VNKt3O+P1ccfnuyvG63oFbhXu+1piH49x7vevTp2z1ObmzmrKr&#10;QhuiUs1lmgoHprJXxZ7WN9hCqLJWJWMOrPYzM2MLFTRyczzOFvWLjHsOvqROVMpCgVg51St0aaiQ&#10;lGtY94gDuFm/lkN3VuutXUBf7MKwS3WTNo+k+nSXszWTNgsBCxD2VPF3Ng4WLmsshC+/Oly9E9fV&#10;Z76M+XLhBs1qiTp2IqygPZu96JM1NVXJDWv3zPm2XwVGJ+M1aRtbbI4Tsb3SNyOIdqUwAtyxSf11&#10;9fpKqopLew//+Ubd/z1FVn5+NbWL/FFm2983W+5cfA1lhIl94VfvIvOSaRW0+zHnhAvWAtQBkBkJ&#10;1ANakFkKZCzYKSRAAfO+HU2jaUm0Di7EZPkbTdfGXKlOdFAPvSlipqqe3x60zjiuVpNNGnERoahu&#10;MslTNyNx3WdkSG2HJocEicyNCe5CQNNyJBlpIaAbAAsoSkDpEiBZAbANAASBIFAUyARASQlFpMRg&#10;DIUSAMADpsUEhGYAwMAybCQhY0aAKTDRLBMAhJTQgIcAZDCAg7JgoAgayAyGoCgDIwBZCWQGQ3UD&#10;WRgCyEoCggAOzKXUUEYZYyqMCEC6ZpMBmhxpskUQormQkbKHBGiRLNA5oo0RVFGjdQqUxU9NAJLU&#10;U2JaBU4mMAS7RsdtNgiRqYVPDMZYG6WoD6hLoSoDwCBvgL8kAFFCyY4xJsZ6IxkhCWlJIQwXRx2O&#10;AKhEKCVIiDXYyRtAvq1sSJA5Pm0tGhKMcRDIJCxRRkFO2TowLUiMhGAgk0hlBSQ4iYqbooHQHgHg&#10;DB2YHQLMCge6ABqgKAxCEKFjbhBvVkgRFqmutGvM3M90Z2umtPabiUcfho089krRn8d9BBf2wgF7&#10;+38xPc/f5HMfk696Vab0px93t9E2u1laRfT/etX/zkhNX5afKwuc+1kiEVzqXvK217mke6Gxclqm&#10;2aXbfzX+Xobpz1E+2p/yl1k+SPlEzryk9nsNpZjdfNIFJZ0fmRzJTebfdkHYrL6YxtW2TpJl7IPC&#10;O1k2jrT1yJaOzSZOVL5bYlshnlV7JCFYqNpJBKdVZJHILRbdOxdQptz4GtibElaE7lyn8z9LTLns&#10;TUip+VSlrGVjxOmXL52dN3Q6ohAKocSOADtBdJRKYKg+yBBAEFsSIAEkJBiIBaQklAZEQLcoIDYk&#10;gW4SgZHjewbqOSskbBlxPalMsDPnGuJUJpXkJuEmgmkQTIAhmoIPWgpksKAbFBAZkBAPNBIiAcuk&#10;hltWbCEkjSCPgBUYQgxQBzWAMw4IORERFrLC6W1fhTpdDWJyCYq8iRyGTqsdDE6V6fN8JxlKJ+vP&#10;TkCdvt1jy0EvJrOtFIJeixtCWxNHr9ksQc3GtdxfZNY9XIkuu06PWkdRYvYt6pOw93eF61EWa2Nr&#10;6qI9u6oBmZqC6CoLoJmUNU+yWLMn6xK2xpVipkTIsTZt9J1rkdibkoUsmUjk3apILLoeJOqJFaxz&#10;b+rXp8c2e2NrdZyCTVNjymyzbXESJxNMSzlGuQl2JZZVUiXOz3iem04r3VOkqJSfVPG8tddAA1QF&#10;AUJ0AZIAoUoVGApMBVfdaSa6uyZHa/080IQoijpyFTZKbixKiTXCDbFlRJCTbycg5M2BBFydUw+l&#10;zCb4H+dYU1N7HolcjV9RoaS9En0TGod3QCgDUBQkAYAwJAnOY2stsIDW9eAerAWt03oY+YEolYkI&#10;XlgDQjo9C2ozJOThAoFD58TErYmqdjMVT8lC+PcKKulCh3Pusiq+gbW426m5mPl9ba01A6bVgcan&#10;yhPWMJbfRnPbYX7RCFjGrewOSpMlgcaE9Eyft1NT0UspsVArmPUuCfPDiaJjCcMmxm4mkicNVkAt&#10;OauKV6M8VmIssUv8MRHUFCvIOWc9EfTyhs6bT1EilfkmypQub6vRI2HY6goVAdwkd8QGQbhFgEJF&#10;FguLcAFqBAUQAUBmZthaC6AwoGmASgayqEn6kKJyFEeeEx4xSaWMcmnjFILEOEYI3CIRuAcISiBL&#10;0ikHaqWOFfMfwrYRhQdAGgk2jY5tPFQfQSNQHbZbYrak9BXft60FLK1baCO9PQCKvTkHKyUJb7Ek&#10;gm7mykDlr2hwItbKhapFQIWnHwqnMiejS3U3+InNPl1mIiSA8jTMzMqX1wrCujgPZAUE8okCjs4A&#10;nu+YEGIC/J+QG560BKk9AXus9AaUKFhVC+GWKL5+6KrbQ6pB2pNhOfIXFolFcWz6a5sORvqWgKkK&#10;RcbCllfdYKndyESW+hNlyCQXMPpHLBy7lR0Jm0NUmV6Hd9UB5nu5zAJinATlhKtkjY3L/+0Kh1N1&#10;fQRsD63YQL+WNrmLIfrbuiygxIBky5yALokKGny57TLZLkN7Te8QnORbduk8gtstOb9uDX9rcm9a&#10;9Vk/xdtH9/JFmTUofGkPY+lBlGlDo90lXmN0FiYjTxt6sldG4kRWYz537dt110wYGJGq14yRUCAu&#10;ltJRsNMDyV3pbYXdVV8gUXU+lrDQvcQBwA0BqZPxAU/wL3iV1BrQkKghAQXIQgbNDgo0AkBIUZQT&#10;BvUXmKYRimkYqsvIocOh4RISd6A38BmFRwkIStAHQ4TQcIiCrQKy2CiZU5BItpFIOty0SQETGmoA&#10;RtHe5xBuWjwk8UoBWqrUCdkvUFVOstBPqUr4RAf5AoEFptjitBQSErHYjYtPeHHQRPEEtl+GnsqZ&#10;4BETUzI6PzE2BnFxNyHbbZNdTVL0VOQzElSoz1j3yCrNopBZpJZ+Ipe4yUi4hK2UBdR+rT3n6im2&#10;cVZDdmuKMh0dGZ1sJ7s5E7CU7csXeez4VC7LR+Ry6TpSA50BPkB2PqUod6O/5UcjjFkadFUrYXhC&#10;VWkCkhIZJzS3WgxN5eo89Cqvfi21E2Gvf3xTYst82hWNZomibYtbs37RUKkvWhqG7bbMQhCti50g&#10;4512JGyZY3629bl7udjfizAp6c1tr3M/JsGaJyk6HlbWkFy/cosXdHU1jbtXJ3Y3slp/UWK6+xrz&#10;3G5SYb9Yv/YdFezKQGGzRKq9QBS0LzYpfvDxgc8EEVtfrnc0X+SL7rXrsu9xcT0SYbVOSnXuygCq&#10;CDZRlt2nKu10vJarRHXuMNQrlSy/MztjVYjDdAaMwKxrFVgCAAiHpEsVZQHvF5A5OngUAX0AXQDM&#10;XBITtDSYVSDk0OKPLDgg6odhIlQk/ADOWgbp3QtUEz5BksgPWWEhyDSXQpx1I2xJfMo/2NIyeWWx&#10;rvW1HxJeFyn5CRvoFRiUgotBGhHQBWBVlW3X2ioWkT8Itf8Qia3QJ/V4AESHPxCo1nACtJwsAKut&#10;Q46T7RoHgiGfDyGeFcSTBsl3ZzDpV28QKT2N9Ccpzpr6lSqLcsMy/LpLDjxLrfkxc0X/timwXoy3&#10;Cgk6BDcE/9B+bNL0jhst6T0wlCT/hS/QfJD2j9QMvEy4t6wq2fFJvwaOq2ZSSL7pVqHJI5FLyZpH&#10;IdyaRTn//HeT/hCcv8YKaSQ3QKJ/rCc/tscyuREMtCIshyG/rVhNKWEdcmFvlEJmEXIEOTLA0Hgz&#10;EIQrY11FK6MXFIcxmxtkt+a0t32sPmub1+NlJE4XrieiRc96y16/nz4hmYGqfHii0cXhBgY9+Ny+&#10;nSkFk5A/chGoa9LaaY6A6CF7WxIuZXy16/nz2IZkJareXKW0MCkB0ciyubDxBwcg+pFtMFW0CDe9&#10;BkRM2URkhwbDi3VT1NMArlLDXQByk28S2CQi+iGYZhNxp9tj94QSOEBodJACmyxGGDJjwEJVDgtb&#10;kE3FyDS2RIY/6xM1+HtQDJFoGx99wkeWhUSY9CmUuIUyi2KhMG9JpJR9sKpd0vPUq48r1EbSk1Fn&#10;JmoGLgPSnRwVJ8hw6bY0UGtPyJDMjJFdUoSewVO5YXrVF0cFyRIiHGohLHxFgobFv9Joj3meDQtG&#10;2dNgiyCnm2tFTzblpPkOtIu2eu+eOOdLFREcvSOOKK1IRHo5ER1kIk16KO9v/+mUN16SqE+FXnx8&#10;8OpGR0OLYUylQt2157Q4ptShRRtGYk/2Jibsv3SKbMSI0tm/JnlzNFHvlvIlTYnV6IrvZ0iuLm1e&#10;1IirbIeUXwaTlP2YUE4THPghfBXlpYyGNoJltvnTUppay1GE1iWxaRLNTZpMdmkh3J963xaPBOaG&#10;IiSPjkXNn1IIqX8Uss88dQnD3Sw37+R34xDhsHbaIN+eYQ4eYVBYhCFOYDWDDev+yKaeyMZroS40&#10;YuCIUlW5GlIPdEjwi3rX2y6fHjIURA4uEFzQn8IMkoYe3qQ8eDxh7Yc1IBC3ta5LJcoy/N6+5anY&#10;nOeciEid37TL1AkKQhRkqAp8RSsvfU+E5dj+vuPrq8r31QDqREn8RM/FrICOxWRaoOGqCV2aGhQO&#10;zNmV7ugG0ti/7G+xuurxRIteWy5GOxfRt16g4rVaAOPGktgag5d1tyxzqYSTFPqNfolAm2NFE6vq&#10;FyRboupC7q9J6P9F78Ajm6PB/gXSMjuwKpCZTx5oE7d6tuPKVVORI/p35Yvo46lLqU+PS5WmoFXR&#10;xRkLcVWov8pEbFHuWtyNEnJqviiijMsJ6rJov03ILYMtAddKvwtZeIheBLxlkTVZTONEoho2iIZn&#10;Y2xbOmbWxRkX0jY5sLaRStdO2ymhumNHNB+a1324iF4y/RkKRIr2bXNmUhcFDW5mQjHzE1H8aITt&#10;fOx9t6B4SPoy1MZDaLBocRGKwSIxofqcqqTDxKnZ6b/DkTMhiexAJVJpz3OmhSU1VSraaT7PhnIg&#10;qebgo0ciQk5Rno0RydCpzW9ZyNdjKIhxYI76Y5nhsRyqiOOIhRZK2xRbLLWXjb4mSCxnEeDKQdqb&#10;gmwbaOhkNostFaIe2v4pJJHtx4zix56XCsARASkEhSxCEKcwJihxO1So7fDuGNFH/IJvZ/tm2YnO&#10;fYtoXzNBpCU3RF71nRkKQHoJNsGO06p7U+Lc84yEsCX7qmyHvgHMAAEa0VQ6xg1Nx/CA8glo7TMe&#10;ugObXQOA5TTTSS3dsKGLXvITHG8QqmEdWRQgl/QytPLBZ6KeBRYlqV4b8+c61SAiQlurbdsh4tNX&#10;qbPmBEdiKmYiHekf+hPZaSgTG2VWjgSIgpgEsHWRBA2RDkQQNrcFg4iJDQhGKA6atNLtfopjKine&#10;WwkJ0KEkgKRyKwkX8hHdngK56oRYNshFRJAUJrihSCb6ZVSokgQrex0Ppmdc6KC8LUjqOj2j/0be&#10;ircDcBLgMAhAySC7AHGlWIwhoQpqW2kzyw+1UxQEXICVngmUeg1K0FLUW2LXOUKFi+meNkX8iY8o&#10;rFCUk02NVOVJCQEyObM4IlFzKYP6ZFTQNY1EMzCgFWAddX1K0VI++hYJjU3JsFCs/IVY/xJgt5UE&#10;lbY7EtAYvQtqUvAb/kMN8j1nwRG5IyCK0FNegXE2CjshqHcAqA4H4LBXoFKSCjkcAq1Bls8Nh0AT&#10;qCK5aYZ2SqChZ489xqg2SFxBFR1BQs9oFrDgZJoCaKtvRs5BZw6yeC9x5CjkArqe0By2UhfM7o78&#10;9QZpk2w5N0dAYW+QXKr6BnDPQbIZCsWERQfr58gr9iEIVsBzFzBhCsISocg0ZCDwYUZijE8aAcIl&#10;nCAaKMMLOhbmCIIyEjBARI8owQERD+WQ549PFg5lMINH9nzR9hP9PGA56YBE0Q1p4yeQgJFtkgq/&#10;9niAKM7BqxoWcdYO2JZYuQkh8IRfiPDHjYssbZ1YQDyWXQMmVaKLOvzUV8YzBJt91jY5AgTaWx8d&#10;bOnaJ8Tv0tIAZTFj9rrVOyOegOpwsHCTaJtZMxCRijIcRXuMtby92Z1ymUWvNg8tFPHLoRkWlNsP&#10;0SWRQRSgKfot6qtky2ELUxEiwBdIgsupWnv22fT04peSZnDYKNLAlhEiwibgR74dEfGZdLGIKJFH&#10;T9EIIoONGi0cGL98u9VtlAbmj09yp80F/qHEjTJg8eqOZxxmQyKPVPEMQw429gmStPMgUZdKgub5&#10;iIVNG5Bd+ZoUECBAlrWtKdwALFIh2CsAkC5goFuPfuGHkaxRe0OSEMOeuJDTKQzQ5IXo3kGia45g&#10;ljyF0IhY8h9CKtaVrDfWVY7dgqwSbqts2VsFDpZ69AceIcIjVk/YK5USimzwQYjZ4i2BKFy+2e56&#10;EWB2CAYuoaFzegGLyGgY+5YovwVRHO34eitdgWZUwXEiCGJt1ggQcOVClQswBUAcEtIpED2AnAz2&#10;4jYkJ77HNuFXKzYKqCAZEKO8noT2k02LWzFau+RAa6DEDhw4cOHcD9wNwNKbAVDLRxQJCJ88DwvI&#10;SBJiejOgSsU1Sbcu66HJ+OyI/kLHDsCFU02gzYUAAAEEAAAAA8Tr7PJKj8QAG2kgj1SGwEZsRTtl&#10;lQVIUOL+npZYnJuAAAAAAAAAAAAAAAAAAAAAAAAAAAAAAAAAAAAAAAAAAAAAAAAAAAAAAAAAAAAA&#10;AAAAAAAAAAAAAAAAAAAAAAAAAAAAAAAAAAAAAAAAAAAAAAAAAAAAAAAAAAAg7DrsSRxq7bJBYbjb&#10;DHOi8l15/DoknQagataT+dqXv2uLn8twGeSyiTEQxOATJKAoBp2LbTAMWmoK6A3EuEBhb0709TrD&#10;fnIQloJUkxkJwUHhiYpPFaCMkZ3KAoQQEwB9K9KMTsTHo4Uiuf7BAAAAAAAAAAAAAAAAAAAAAAAA&#10;AAAAAAAAAAAAAAAAAAAAAAAAAAAAAAAAAAAAAAAAAAAAAAAAAAAAAAAAAAAAAAAAAAAAAAAAAAAA&#10;AAAAAAAAAAAAAAAAAAAABr32YERmgf81L3IUD9mBojI2nYgND4l1AbSyEg34uRQGl3WaUhyqrUS8&#10;d3rWBFKV08WwbSao6QSr0RjNZKjJGs0k2RSiYAcyYJNxjWzANqtVUE4s9thBmENxpoFQEq4tfLUY&#10;Fa04khTLG4RdkPLqlVWk8NsMafODbNd1nsLRQjXdBaO1uzjQ1gAMKjTEHdAblhiXMMc5SBnp84aT&#10;0nq2KodXCme+EEBofvi6gWjjzswHTr1VlBlinSMIAAAAAAAAAAAAAAAAAAAAAAAAAAAAAAAAAAAA&#10;AAAAAAAAAAAAAAAAAAAAAAAAAAAAAAAAAAAAAAAAAAAAAAAAAAAAAAAAAAAAAAAAAAAAAAAAAAAA&#10;AAAAAAAAZbd7JxP+4/6UB4563Z7zxSauhFXhDF4j0vMdUjH90Ufo6P8uLHlll/1NVQChkCx2Iolf&#10;MoaAGWTkwwDKBMrQJv0KGSHQkJBoxjToqxjOCEVB6COCNg9BiHilFqMY5fBZhULqjauyA0SHjtMQ&#10;oVwsEmvvXSSsUKVQl8pQZHXnRoCUJFOqREQuPjCPm0woRW33CM/U160Zq22nKM1mBnZkA8OGbXyt&#10;BZJS8kFcJWUea/RGBxFbZnetfYiUCvxQHQRCkESc7jbmSwAWnI0j78AnhB0Cso9Ag10IczZJWtIT&#10;lK7JU4hACMxa+qVR7RkNMAnTxGTYSVmRcklOrf1kmtvJfu5qNW3CXlI30AAAAAAAAAAAAAAAAAAA&#10;AAAAAAAAAAAAAAAAAAAAAAAAAAAAAAAAAAAAAAAAAAAAAAAAAAAAAAAAAAAAAAAAAAAAAAAAAAAA&#10;AAAAAAAAAAAAAAAAAAAAAAAAAEWwZkAVGD3UxOiAvRgCaAJewAZgIJgMYACQAjgAgAAQADiAMARW&#10;GRgADAwIQARZgALAwADmADmADgYDMYCiIB6jA7sgNmYHtyD5bO5wTyBlSVtfq2AQ5dTNTtFky7aJ&#10;oTYF5IxDnAIPJuam1pbYAVZ4A2oKeI6CA6m1rFkzXEe224CT+oQlcAQeaRGCAoQi+GPF8KZUVHDl&#10;PKWSqkmS4rfy4xwoQCqcJQ2JVwmhBWyhK2UVr2eoAAAAAAAAAAAAAAAAAAAAAAAAAAAAAAAAAAAA&#10;AAAAAAAAAAAAAAAAAAAAAAAAAAAAAAAAAAAAAAAAAAAAAAAAAAAAAAAAAAAAAAAAAAAAAAAAAAAA&#10;AAAAAAAA8O4zKlkI7GP0jBIMD9GHGjFvgxD2D7nwX/QG8IHzABAASABXAAAAAAAAAAAAAAAAAAAA&#10;AAAAAAAAAAAAAAAAAAAAAAG+BpmANfAWvYBuYDYwABANPAiGBcVIw4lj7iJjMwzG8BGh+QAAAAAA&#10;AAAAAAAAAAAAAAAAAAAAAAAAAAAAAAAAAAAAAAAAAAAAAAAAAAAAAAAAAAAAAAAAAAAAAAAAABU6&#10;IMV5CrsgfuIW8CbYE45gk8gAAAAAAAAAAQABAAGAAYABwMBgQDQAdAADRgZCA0gAb4AQAAAAMAAA&#10;AAAAAAAAAAAAAAABCd24KFEJYWUwAABAAAgACABAEBhJIBFAJpTCBefCI1j1LQhZkXWAIERgI8Ww&#10;kCCAkSYQ9DQRRMIY5qEQl9bZFgAEAEAefQibXK7DtamESJmCAFyRXfnrE2AAIACFIztzqui4BRKW&#10;iCkGiU1h1Hb2pLwAABYoV5inp0NxUgvDBH+gwEGfUVzZaP5gUQldpsy0riSbL6VQSmno6zoTBTAi&#10;Fp08Xc4HBhdmDDFJTROM6nSRyoF/64UGvwfSFbZ3pdn5Y3DslE0jsxGhlPflLkoSK9npkxImKYii&#10;SMyRK0OsiBm3o2G3AAC6iL52TXTTj0Ga1NhMHXcAA7Cl1YPAWlqJXAarNMoGBXTGw3GlT/YTlHQ1&#10;YAAxfoFo5qdI1yFEdBnRNhliuEI4AAgAAAAAAQq9EjpI6vbh1yWAIGcyUHQ1iSHMUQxDK9gfgQK5&#10;4hEGUlpXV6AAAAAAAAiWAAAAAAheDAAAAAAAAAAAAAAAAAAAAAAAAAAAAAAAAAAAAAAAAAAAAAAA&#10;H8JGCCIRBIwYMYRGIIXRhBhhH4ggAhRiifBX+FhcZRw8NGJBw9R3mzcIUKEEBGEAHCGFhnGAohRj&#10;DJ2v/CSMCJ6PAiKEoQmgoeAYEAapvNn55TQsJTWnK0Tfu4QKA7oJS0SUi8/F/ffgkTPS3zT3zxmt&#10;avLiSN00kyaix3MEFTLZQLHLufSmkoQAAAIWQAAjgAPAAAAAAAA/BH2EXQRHjwRHBCIBsEb4sJ/J&#10;M+jIliC4cwLcgG/BEmETwDB4QDCG1hAcIRMaAYDz/0fRnHFQ2HwgKLR4SfdbhCIIRC4uWCAEWMYZ&#10;xAYO5yMztsrGxFHDaMgsNDuNDwQD+eHyTiZCoUMDjGEUXtguMkFCvJITweCXNG9W+Fh6V254IVhA&#10;4aGfqiZ3afNIESWwAAAAAFJIAAUIXIDgAPAAAAAAAAAA8AAP4R5gsBiYKHi4QJ17o1yFtDoBjRTj&#10;C48bCA5P40CxMD7JxGuzOipycwlv/Ixb74Apoxfk7U5gJinggcuEGj5MBduPlImpKnmwIuItO5eu&#10;C4QqEwgGWsso3O+pceE8LS6qxb58JL2XWYjvOXXSJVTd0cImghGdxMIFCLNiWfuNigRIQMAAAAAA&#10;ABsIBgADBAiOIWAAHgAAAAAAAAAAADwAAAAPwhkEIggr39WtDZvzBZ1SJGp55Qsv/SapmXuMbTQe&#10;zHLLCaxOyBEPsiUk9JwhkGHowMoCCAQQIxyhUBludmedwJTfGXpUclhkKginCBRIuUqShIlIskyr&#10;rQlJbgMorBJRtJOTqmJkiPvXl2epfij1sSA1a+VyzoKs8PwZYq7fS9uO+b4Q+CJDNtQMCAOHp3W7&#10;E3IS19AAAAAAAAaQUAAwJBwAHgAAAAAAAAAAAAAAPZZImKaNpNEIRySWmUjggiKCAZMGRdKgH+UI&#10;tB1cst61ojgyMt1wMEVQLcZmaTA8zY4PKfxAUhYxqoAxY2CJ4INHh4hFxQQFJFBnOMlpjoUQe6FY&#10;QfNJj/CxyARfF4nWcBlvi2Q8U6U18fgiLCKymC0BGlylIio2xQQ+qFdIwHQtu6VSknXN/VkjV99o&#10;0ioaOhoqGRkEYvgcLd2VapWtJg7LlyVAAAAA1gACeQMAAwibKR8fukzJbzKOVglBQAGRyCoAGPi5&#10;jLif2WkAEsJ4igTOcyMKMpbpjMBeV0H0PQsSB0ECiGQwAsaShS3nBEQkO4MosIRJEIC9LCPvyJY5&#10;02LxoIRli8i8RGAghXn27f08l5Pc90Gjeqy9o7ikGFwg8ECv2EIimSIcZQCwAiMLBAYJSmpQpJDr&#10;lMVJlE8AAAAAAAIlzY0DFZKKGQAO8YMg6y/Zn6Jk7Njuo+ARIWiKv5NPZYBC6QYJgTPgCaaQJ16g&#10;8qSklbZDd4OtpKjcJJsJBMKYRL1s1HEBtsE2zZkZShOEQw5TAgFFFkPp6QvoorQGOPUTJCImRqnJ&#10;qJJBCMuIoIHmmHlemYDmEHEAAAA2EacX5jTFzVxtGr1OjTmOdQYxOFERazpnJJAmCNJ/qumJjF5E&#10;jyn46SQGZAbXcjsTXw5ZREXuRWKgoTK22ARnEYoDMGu8PiDeEXRRWxGUQCFr02FNroV9yD2jTmiF&#10;FFi3FoboOmkMlRcp/qZ5vO2oFdQ9o02U3KnwAAAAGTCIMIHBBOhagh+EISxfaVVNiLNIH8fGoyIj&#10;IWp+idjWoQQw2GEcpDoS9GVHHZZjrfgYyFGcfFsmNLpUU7cmpI0ZSMFe78tjuO0giGsxiMkUhHKh&#10;5SSBLNu3YT1rYQHiIQDBAsbWPYo2BvFrAwh+8ZZIs7UXwjDx07OVCdJ+GtgcKtawZ0WpN2j9cuLE&#10;t2f1/rqlU8AAAAAAAIa020imwbMuKdGAreJGIsRS93pRXO1iDj+TQpjS9kMqXG3UNJLysvisyZpJ&#10;4JnoZGQgLKRe6FcnIxIcwepJsb1RogUhp4ot/yNg2Dg9cpermUQthGMBwePRFRSH9u/06biECQEf&#10;1TgEve4c7q8wgmTNuTchGZNxIBgbxAs+cG2ThnEtGpt1dY0S3on72yT7Nvk7wAAAAAAAAAAAAAAK&#10;VER0PPIVqImA34AKQ9RAZoFE4gETAi8yFF5uFDvjxaRRof0TuaF6jTFsINiQ5CzKmZAgC0ytYxAt&#10;P4QRL4uMOEVZohBAjGOhJiZdR7ECUVS8PXsjdBWEPwg+PBBY/RGNCvBFHaO1TXPfQEq4CmsXT+LS&#10;6/ZtfEnBUQlH+/UPb0IAIAwAIANoXMRkR7wAAAAAAAifdCVC+unLgzq0BX7oMqSJ3vQkCAF7UEaM&#10;AXEMQIU4ktCoSNFQadExAJqCsIBBDMFHyZXlDOUmSYBp/KkMzdzPT00hbMQ0hEXM7M2fpoBkwqbS&#10;SAqSRkPY+PjRYlwipy9fyiskjaon3g1lwUpuKUb1OeioIZAcbUomCzzrfb/gAAAAAAAAAeAAAAAA&#10;AAAAAQsrkMzQ8YeFQY4kQAWENR4Zx79H4gwgAiDOYQmMw8MELCRBAhvCX4QAQQUYEbB4XEjMeiFH&#10;/clOUTTckN8vwoaNGei44YsoiCeaCf7jnbMiRmFCPINHS+SIPyGC6MaChQ7DfCOPjYMgqDrRYfmT&#10;+JgSMveaEwp5lW+lpZqalVEhrcafQFWD0IDW6UEV8Em4jwNCBOj2pbSjCJy4e3qVRtNPGntaT6OE&#10;JgKliVgkBRnvhKNzk4Qa1Gp4eCWhneQt9d9DQekmjIzZjEv+pQROgZTqEuqZ/mcBVEdZ6qSM3vLW&#10;+ko9T0ggzRFil889Or4zUl9I/+8DDu61NIiXMq8ScJRKJamdU5owj77hLmenYSaR2v+eesac7W1a&#10;nVTkMuFhFSSs7pFObU9L9r04JKPMk3tEjWs0xfRKev+fRbk3JVUfIuyh4aEh6qFmi6TvykS6VnsK&#10;/E9pI0S4yYa6e8rxjYljYqkatmw0EhYSMi/SLfgq0WiTELk2R93PgaqDkmEE2mHqW6BPAgBGXvZb&#10;GA+YG4QmJk7FyRoIDeLG3E/xMIJsEAndoxeigYQTYUvz+7NCxc9+Jm/10vZf5GW7mjQkAfm5vkya&#10;H7RPFyqSkLzKtEzybzyTzRM7ixkP9zqyywQh5CF2spmL7n+BiYG31EvUXE3uTJ2SfwLGyrLFiLP/&#10;bLr8oSldv2laFB+21LdNpIFQFFBEgwfLX50j9WN0VMr9UThTNp9ywNbm68eYtPP7NhAWAm6M81As&#10;fNtyNRst7Ze+bwHpaGpiggmVrUIgpAXYjYsqlE2d2RkmANu701jTMPuT8My2xYtzKlTLpX+nkRbz&#10;vvqXVjyqN34l8j98t1+Jo80GaEw7vZMaLCd2Tut6emJAHX+MtwDYZsXHtu3lFcsM9kIFjR9xUsm5&#10;Khj46in8zls6Z+HvvTE7+zZ6x7E8/sDxF8RLUCXzH/VzF/eN62txKs1yXPRo/rwG8SZupc6dJ67W&#10;73aLlTtkz3mUtHydmy1seYs289okJ66pZLe2QHb9uTJYnWSsuyfvfx7H4hIaGMBAgxJlGQ4AIECB&#10;CMEEKMxEERGHcYPJohY32+jxMlfZk/5I39GxLRSeTffp/uJN5I1zwk56jVk/CPsqynpbytr/sZap&#10;6x/VONvfPdb1hYtr7+EtZrJ/aI82xq6OrrLPxOeLEFmdI9vSQQP7vsPvnMR5OvMNirco6rLM8Qtz&#10;/AIZek9mJ+3YjISZKzbHcsB/bdi6/7G377pkzOy0bPRcmlbij7oIyMSrzYIggiCJjNqLsVAlHiDE&#10;xna6WfI0LY9Kd1Tb+jfL65ufJ7xOV/WJWqoftueKbiuKz3IRHSN7fEer89cV7MptEtlmZkC09VvJ&#10;I0avXtMTq1ifpquZuwyV91TIxJ1T7jySiI41thtSbTGtgOSqNJazYWvrRDVsUQUdgYk3isi1Sc92&#10;77JE6cukbskbHZq0SPE4WYtWSC2BASd8ulJtgp6oma+Ib9k7LxMkhGQeAVtyZYlmdjRbmb1DJg/m&#10;XKvORKUsRINDMAUWIjEgwAaJQKdZNpIaAstmLLc+1u7MlRydJTcoawFS2VraQKDSbA0rQ+kzrDbJ&#10;F6J9Un0S5N/2y/vee6u2Pqr9vVuzWqu1VU+4n/snq88f+XJOwn47sV9fNlbNrlNPVPq6WtnVVRGx&#10;UAtnGL+v8yT/qlS2VrTQPjX0dNOSy4vZSe17Rf2M7RSbrms38u5DNlPJae3hfVl9P1Dq0/v2Syvf&#10;/X7qXLgYb3R4r/33OONJvzb1WUrg5m36rTiecj30xMsayt9LW7pZdx96Upyy3hcmTMe7apeuY9MW&#10;s+XLKl5ellpe/mSb8TX036hqKedXj21bUlR5Je65N23jpnkioIwBiSQlglUGoMqD6A//n3X4yzuJ&#10;NiG2flJ9Cadi12wrhb/9yH+SsyiDqLriLLiixKRkV385sVVZ8uzPkvyUqZdvvWFtpE722mXpEn0u&#10;pVj/dO2/rf3bdT2TtXVr9bVCFvk6J6LmMTvmdYzIuim+vETLeJw8y/ejtye9ey11ZrZrZIjH699x&#10;Mn6ttW/UbGdf8Y3AN2s0bH4EgG0Vuz7iVDjoT5bNnY5U6rKVIc4rU2Ujk/E8/qmep1oqT1lpZSJ3&#10;N4uuhx6JfSmJkdmV42CTHlmooCGo7sNQbUi5UyLQ4c6R1ybBTZ3TeyMpXomRN7iOpBaU6ilQRHfN&#10;mwCDiIViBMxGOwJCozigjWUK6bHJyJAUpGQkHZHYrTNhOjIZAHRTkToGl+rdJ7PBpvOjs2bYbIXd&#10;WjCIcuQcTY7EANN1o4lMNHk2MxQSlWiISGmM1QrAk7M+Z1jQhtowD4nSKOOLqQTdOzK7p7fVrp79&#10;S09lxoCQo4DokBRrYLFau8vp29Z7eSn8P2Xrl+T8TEzUUAOKNEpqnhBEWCSAkCYwQ8MzW5LG9k9f&#10;bKtbM9Oym3KZEQHl6zTJuSs1SSRpjwFQ0QgqTaEYBPxUvek2D+8/aJVq3mVXie831uFFeqfV0p7O&#10;qoLKputVTvb3FvrVkt6p3a1eqbzspfW0f0fFvMXZr9e7U+hc84s+7PmXRLZyRL5ouW9d6/p9VEgj&#10;eaLH1XfXibw2XEokSJHGKk0xEA1uWYc9/kjf+f+4sLOI1OzfNfLxYnLTTsNxOzzSPFfr68zFdhbV&#10;TjK3POxM+3of1K2JH+X5/b+KooRZXkSvqxzv6mXItV8xbO/fLEf3xy+tSsVFzf4WBRYjycnW3i96&#10;TO8+SuJyf+/2L6em9ImyXumcRuJ5XX/cqWeXvRf8fwD/7lgE2yZN/4/zxfqZxKLT2Id3u3Ret/Kj&#10;+8jrvIOzB8DTMzMOmhpJzqFak2j16NqwqJgHWM3okTZcnWgRZdvoSNCa02hC1ySetXNjQmh9PZKr&#10;zBsKmt1aUNiVPjclXUWfSaiDslSipsReVdpVd+jcopppXQ8pIqGqVo6P0mWl/CoFQDM93T4wzGip&#10;rmxJkqkNMuiME1MNu05kZAGRQJhRAAMNBAUJqQpqCIkCIhkagkxTUEgAJuAYUAkEAAt3QBkgDICB&#10;LQDIExuZbbDT5UOwktyhLAZiTeigiiptiLSJU2K0Kl2O5JAAjGQyHBJjSYJMSKCHDlsQBIIYwmOg&#10;EOjMJ0KCBQE/6Bs0UaMwApoEmQWg1oFkNaNEgDADzyCUU1ljRosrZfaNRrRybFFEpEQWCYaNGpez&#10;r2aeiQwhg/0kIBmTYzYDKTGQkAibEoFBIzBPaCQYBkxwEHRMGEhwfYnvb9K2R1Eifq2cAJYutiA6&#10;IxQJIIMKIxq+Kv0c//+Lr+2ahECoxCAoIKAsgko8ioQAkQJnc7hma36blzJ1asekSbTHSf1ukxKF&#10;J2dEkxgNkZI0A5WR5GAA5gB9Eez7Rzdh6H2uo5FQrH7X4iL+9qceuVLLGPlVo/e52u/VurZWvY6P&#10;56J6b+N2P+gBgO363e6etEb7S5imckwuRRImN30Ffbws/c2t9Llv7ZOvasTnBUCF6Z0mkOCgKiRQ&#10;UIXrzYmes2Uus17Ja2rUJDXrfryUiIbu6ssooeNEbWcia1+jlwkLK+fZ4X+ORJ8PCQQthLyccp5j&#10;U/MbKJnd+yagl1JY7dmveXv8iYm20dQla83ipiZdjLCZsw51xIufdchNJTRh3CVmbcB1pq2XTE3N&#10;OfO/ZZ9uqdoRG5GS5yJdj/UlaTquj2APX++aY/TImFezzJ0lppd6ye4kJfb7RKoPkgAEoAyBpGRL&#10;KObkrQ5qGqTOtqWgR55DtpgvL02mTDUKISKAfsdCjgKiYyFAf9NM2BpJDyKAqQ7poD5KrE2gXs69&#10;a0Dx4yUZNF5bo5JMntaTFGTLo4rEI//ImQGQkCwFgKApoBoJAlAIqkZGkBT+ZJRnX3GxExMq6xxI&#10;aNFYKJisNHAGi6D361DrUNXSGsQJ7jiiEqK2Oxg6kAGAIgbQjBaCmwS2CWQlAAKAlAlAFA0i0nQ2&#10;N+NIbjMEzJMFWIABsAHCioHaYARqKANBGQAUiJBmAREgJPRu65PF5sYjRLqJC7KeiRED5aONEgCg&#10;IbYGpaCoGigGYAT6KdiGpOT3XRerTbbAHQ0brCfVlnkk+lBv//tBzIcyGtB1IDIbOD7IaTQcyGoH&#10;MhwJJY2THQkKW5pyhQ4u0xLBKdilSwV5itEkEo3JS1eOct+hOZogT4e/p122frskJtEkwJHZIAPy&#10;t3REgNS1oRAn2hwC/ZEtByNgNWiqGg+AP9AWCVHWtbPUALBG1MT7t2/Xbf39AaLfzXS5ndcUBBKh&#10;wQFgDnA2EwFjWzz5fyPFcbvM4LlywlGLFs4v10oxxRGBRCAAAsKMgEDQc/Gdd56pVFQLs7RKaglY&#10;SMtkbQL+r+sLxuTvqwmXPGza728yJ7Td9llcjcrat7Rx/WVUTbpaPxCpljShXou5ZSXC0mK0tNiI&#10;pZ8VOkvozPOT0JYmUmbD1aK4gNVIKHvbB2lynGQFCUj9sJzpxcbButIbIcDgM111dW/ZFNlQ+3/p&#10;kdByxXRM2gd095CQZNTp7LR9d7qlCy0bilj7tWroiJxXW4TdaaibXPCRsueh6TffIkl2zVqYvQJV&#10;kViRI9ZN4ZyKys3mQFlXBUTVT4y+eIv9AfUAA9UAzN1a6y1RuIMnNMBoELe5BOjgCIUAkBpGAU4A&#10;Fb6PVlI4dG9C0PieFefBIt6ahJASQFAf0tQAiUWFCho9oBKAEEhIMNK8hHCgCmDrypqR4aVJAiMM&#10;j+Hk2xwwuRREmCVU9QT7TSAMIBTkAIJ9ICj6A2QElawSPoJmboDsiIFQFCmZ3dSh8zRaLRIFpOCQ&#10;rpFwStZLPGvWxPLsYwDAjpzDpXDpwWme9sXXRHjWZ8Ta5GeXPlh7029XvtEdMEA7LGtkXmwmHfvu&#10;TPJCyLumxqvzxMXaS5HdGommK/Y2EMtKWn6Exnq1JVtkBAp/FiLM36lGnL5hRJ0pgkoJXB6UJUok&#10;VG4spsUSCgkaxRUkgyHbQqg9VfqX1bXPldkawZwHxMAagIOxRkA/9aJ+u+1ZNEwWLuTpkxKhj0vw&#10;H6BA1+AJsAQvFl3Efxj564nzIr1kVGwCmVjGW16ta21vTr983/bL+033rT3q3q1q6vennk/drp90&#10;qnsrat6tazl7I+/WJkvmy3qL3rz71nX1p+hQ34BxZkthLdJJX34g9wrqXuxapN+0TsclPEWvJ7Jf&#10;yJShuRUjlv2JomWR7FVSTydCzJksehUe+x6Arn0cgIBqAE6KsqVIyNqtXW2MpHk+L1jJJ329wrkT&#10;9cdip8T27usGy3XoEa3+ZMM1Nj0POUeERGAnStR8sCy5JI8Pa5J/IZQqU1vxybRuavR1ZaZb8DdN&#10;qZPQEAQAiIgWGVN5HMe9Y5p8QD6tdAar3+pxWZ6ExY/OQmerACGJCEqMIUQjAamwKIAEAMImE4El&#10;T0fopPloT6oBHoAkJGhChgChQQUqUihDIcCAAgbaGmcVIBsK4gKD9CMLFlwmkaGnDK6ULNEf4WHH&#10;fuy2bEG9d+jX7TmvVqzoV1aWFqOOHh4ybwByx5ticL0Lc1LXINy7Je9FMDRmgFSAdLFQNwJYJIBq&#10;gGZlYqsVYIPaCBXh+t6UbVMufCBZMIHsfYW6zVzn7Fx40ED0gDQQGCqD0rifn6uO5wWFiR411FVm&#10;mdc24zxNp2tP56172yQSR8Quj9SZyGCw+wnRPd9z5V7X/sXTCyEwovEvZcS0JFaxbKJtyennC6LU&#10;wLpppr9FR+se9t7eLroIttc6eMkITHWFK4lZYXET9PBUxBsLxymjWtRSyzczjYa4ultSqAljF1mS&#10;FTYUtkSFqeEty1ITf0Bmeh5FPY+QBAEA22KUpeoK6+m+bM91cgvTG/EAqOyogK7XtSAs6+GiSWVU&#10;mzQaVXCtGUstlU5F8st1ydm2FVxWUg7MQbdbCtIU1Fl8TQ5G0rYSmQmmxd0j1UQbZANvM+sA79Do&#10;hEKZnICDxjHEKTqol5Ft2t+NIe9Tr3w0c+WSIwG98IG439PENlx1Yh8+Z5FAd1sWBLItphL5m8hH&#10;chHPVTakJw26uFqkLaasqbApHUKWTPAawIH9ooVKjrametDazQjDVVpMBZUVehpp7LD6eplAVDbY&#10;dMm7Qp6SOEj4CEC0AOAcBEBMAp68I+MOoVhANBn0BucwGc8gGfMCqlFeyAJLkCtiQmlBHk9GoIzs&#10;0ywJpcK/G2csi0hr+oJK0AMDHX5CWVxrSsX5lR7F1yz5H1HJD8NDecrM6qIzqos8JkrN3qhv4lRu&#10;+JXRcT/RD/RPyTEyp32e5VPWLta+LtIrO6blxbqnuuWLFzv0X002bWKYqyJTHS/v4j7lVW9y48bJ&#10;G9uW0TvzX0sIZxLFM9hNJyxbmLzjNjpLGyI+KjmWx6V1tWmgtY23ZFhHgOOSs+SKFh8L3NCKR3Da&#10;6pIfCIofDZitYnvVNdJtjLJJZbnxkcXJO2xNECAz6cC0AuB4dhx8IBBBnmIbBJaoid+ObolKXIm0&#10;n0qTm7jDF/M80RslTSLGG6k6Z0iJza58JW4s+k+nGpuVKX/gOc8QS4qbabKcVVLFOgJk1dlnQIZU&#10;XOnQlM8sinR9NcV+KaVxd6KlnK3baOOms+k7ro8W1JTssBcp56hEx1Ms1qoTQsfT0Z5E7JqimNKT&#10;c8iYlaTdnImcglXyNxaqIxQsiWOQsBlb5A4RJIsBgVAMO3KAYSEMiHoDcC6PldFJWFWmhgHEfhVW&#10;00TkS1A1oRhJqcoBFu+hUZIBtDI0KDWgjQ6AKOVnQGsKMEzSHbB61rXU6aaaVA0AHokLw6F5LdA5&#10;h8Hyg8MjnvRWJ6WPQjCgFh30EUVpywlfKLFoYgHrcEqAHgDjsCwNCimgGgOXRPZG8KAfykEA0Igg&#10;CEnC1hQSC1MUlAZ/kEaT7DQ4DjwndsBxYDJCVrSla1pWsDYGxuNQA3LgRpUExAMz2iLE/GkqU30C&#10;zRj1BaaqnC1i4A7AkhiEN2gYC017VW7LXZLqiZnMX2jpJPjemEq/93eUiJiETHQC1V4+T+LO32v1&#10;sb9sldF/0nwAsGN22y/5ELG14QVUSRmigo6yblXKDZmWV4UlixLCorLtBoZRsaWUiUgL0jWEtvdF&#10;nMVaBtzIkARIsG6b+Qarob0K0emUgVCF1ozyAsWXCXfABbgC7gfOhsvqWcm/8KKh5XhKdmuQZh2p&#10;Kgc+pQiUC9re0NDk+WXCOg1S5llQkTopkpFHlHiyfXwvKyKAf7qGi9Nhs0iYPqp11bUrciYuoPPR&#10;qQX53UGe8OpQSIr61i/shbDVDIJpWT8e7lLzY4iEUxt6Lawt2TQyhiK7QGF3ci3qRIFM5MGmqYBg&#10;GAdldUrF7lI4Kk2VBRaWhohHobkKQsnbChKwESfQn60KpNuZBI12PSRaHUtLxRXoOKWirWnIeqpg&#10;VkiXyEvgmIX0JzdAlwISipYsepSLCsVFhy9a8mxonEBYmgahehf/UHJELlAUzsHENlrwPqwJStKV&#10;rcFw0qHLDACWDRkBlYNAyqbBkwKfSSMxRSXOUK42nFyXPsOfJjGJo25kWF1NIRHhhbJjRskpNAX0&#10;sSFT8QAIQdgCIMmOVYc19sYurXQbRSCmWJixo8CxsW0TJ3bqlq22z3TsyqwB1tijyMqf6KlgWBWH&#10;ghSCwIQNQZyLp9a48Htkyxbx8uWrefPZnSiMJBRYFFmsW9unLj95s/wQissED/bYfq7Yh7drZOyu&#10;hW1dW2c7TcWsWtol6/pUgQHAWm3BBwabKKuJMoATzpbIyM7m5f4haylZ0RlWJOQKuYfKPOUAV1+U&#10;BlTV6GRuz4B2VjoSdK6p+DIdbQCtsyoMbpTYX6pWeg95+6OFSH6PKZF8JVP8USVB5o8GijkQa2KB&#10;sOiMDc1CTcmwC8kBBy2gp7Za0DiFynUPducc4YBkYksbYdR1yF3qjYbsVoGTyOhik+hfKYFEANkJ&#10;0G8Ix5mTaYGHzT1D7TFT0bLH1SFDCVBFcE7IckX1h7oubB13eeCHh/PDqITWVKBGhQqb8j6EzfMM&#10;ivOhpnnQ6kX4qCo9h56ekCZLWlIWzKmgU0OhvIiy2FaSBbL9hYXTWhQUbhsBYZgBB5gHgrVWe8p0&#10;GioDSBQ0Hich+RbARYViMCKUiYGHfJhYZ2KFiDkeLGxGS6ywoWREzLoK5DqGjLobJUO2WFa2B8iG&#10;REOBtg4yGQaYI0uBLAlgR3frOHhOwszIwSykCqkTYYebAQuTP2BZC4PKVf36YESIQbAsHoBBaBRM&#10;TRPPHRjlmwi1rBSJYOIsuT0CFXjP1AwH6je9NHlHGuosS9qvNqXNhNwCgCRm8HOZR4HDdS/wlI/y&#10;nOo/3Yv6r76Z86lVKqZqUpSAJ0bo4B44P8Q2bJ2PEUZDDEoQiwXHhMJFTLvnpoLDgl1tnWOkxgMb&#10;MUzbKtUCfF6YWl8caFjoLMJBCFTXgUbHg8g8cWqs5TAzTEp5hXibC8sxtTo4omVFsZDi2ipxIgkp&#10;ir70JqcghQoUKtf+s83iG2XbSEjmdxDx7klbYo4pqKZ1KItG06oxF0UZDXez7ZpgFYhBYbjVELg8&#10;iChQoJANwf/cFazwQYSIrVakYjTke7oujc0HPMNLMPHIRgOARAKMMP3XCHjRYLAFAZIbBTEhNwGQ&#10;CjD+Hg0QFGGyCCBAgRUOVDIDyJyBdgngiRFC+FgGgY7g3UBtraQQHZumSS/PtniV4NwIwByhSSy8&#10;n2LtX5Zi5YDW60x3E29kCCBhw8qJBEFEFsC3XXV9qlbb4kWBKapsXRIsCWTYID6ZuONHgSX8AM40&#10;fRo8CXPyLLEVGQ0O+SIqRlEZuh5bRfPxMQ8EVDYSJNjmWE4w4cOHSM3nEYC6T7EcfTFLwF0iwVqi&#10;irpg7ArYFzwzidKvIh42QssUNIet/txRmOGhlNwSfRQTguOMhIhPGY5bDELgwEQghLRCCBBhCj+m&#10;YwQSKMxkMUmJPAWEDgheJiZc+EAjf3L98DxFyNifmrLCD0UmWbe5UNh9W0KJGQ2Fm2pj4Mcz20Ze&#10;Q/1US2d/qJ+35iQQBrxiRtlLTwCjCDGEKIhxxRiC4SSbVly8/2ceLF5whFpLdTAae/5c+r3W7xks&#10;gsWTJrggNpQAudABsFwQBsagSa5Hy+5zm4SLhcQhuves2WJ1t2agn7kj+vs8UkQmYIiJYBC4tRVm&#10;9Ec+NrCgMHwAAAEMAAAAAAAAAAAAAAAAAAAAAAAAAuOxAAAAAAAAAAAACBPoW+XM6IdwRWsAAP7E&#10;f43gicI7ZLOIN1WEsp3Ep1QLzRQAAAAAAAAAHdQWujgAAAAAAAAAAAAAAAAAAAAAAAAbF5rRMccE&#10;XDVCJGJDagyj6ZAAAAAAAAAAGmqmmhMAAAAAAAAAAAAAAAAAAAAAAAAAAAAAAAAAAAAAAAAAAAAA&#10;AAAAAAAAAAAAAAAAAAAAAAAAAAAAAAAAAAAAAAAAAAAAAAAAAAAAAAAAAAAAAAAAAAAAAAAAAAAA&#10;AAAADO7CPrEVmhJjAySNWAbPYPRfhAU+4oCACU5CGgD9tqPtHfh1i6Ls9gLxRxJoEDWwWtuGtgsA&#10;d3zfsz/pZeGUOvqG/AjIT0NWguBiYVzponREBUwCbQXNJSmFtyXVFEFuDxi2Zqsa7FEMoFgAAAAA&#10;AAAAB/9IjqGuMGKAAAAAAAAAAAAAAAAAAABiiiBCXv+DMvn2horegackdT0Tvci7xgAAAAQUZWNE&#10;xeQE6AAAAAAAAAAAAAAAAAAAAAAAAAAAAAAAAAAAAAAAAAAAAAAAAAAAAAAAAAAAAAAAAAAAAAAA&#10;AAAAAAAAAAAAAAAAAAAAAAAAAAAAAAAAAAAAAAAAAAAAAAAAAAAAAAAAAAAAAAAAAAAAAAAAAAAA&#10;AAAAAAAAAAAAAAAAAAAAAAAAAAAAAAAAAAAAAAAAAAAAAAAAAAAAAKEo+sgnmocYuYi6V8Wu45Sk&#10;irZrA6WzXnFB3dHEyEbkVTGv1ldwAFArDXkBDzY6sCAiyMQIJn4TSMXcOYIXC/BhGOLfILtyKD5j&#10;2PAaDgM3QtZIRjIPMYK25DsGWYLsGAlgYYMIP1mECBoMDgIMynMgVRkUGsKGmXOXKFW0RLvFREDV&#10;hifT+3DalYPLMWYDiGWIOsIwYEIApgwGVBagYAJsOgYSmmNcSIUwxR1IlsOH8GJnTgNTEB0hFWiu&#10;Q92uhiw+sSZgdXRByzJ/gSjHJG+qHvntk8QFyP3VV5ZTgne7SBI3GEkiU9I3RopNptUYpxzlVU+c&#10;vOJGPgZ9JG1smwTta2DdcW9YAAAAGO27gCaH8a3/AAAAAAAAAAAAAAAAAAAAKSI+CvEakdqYtHBj&#10;AYwKFiMt0e5eqAAAAAG061khsIKEA4gAAAAAAAAAAAAAAAAAAAAAAAAAAAAAAAAAAAAAAAAAAAAA&#10;AAAAAAAAAAAAAAAAAAAAAAAAAAAAAAAAAAAAAAAAAAAAAAAAAAAAAAAAAAAAAAAAAAAAAAAAAAEs&#10;QIqAdgCs8VIgOUYWVgGVAiffEl9g5fgjJF6ScBc7oFQ0FSnEJvlg4iRtjebMwCRAzXMFvUAACifs&#10;pXxGdJzM4gPYAOBAOxALQzHkIxIZDyEQAeAIIGAYGBYIlgcyAYAAjMAAAMgAWCANDAYvhBL7nLYH&#10;zaAJsQxMBnIgMeAAAJAALIAAwFh7QMSb/GGUQtOE5NEWhllscyiBYNZxIb4P8rimIIQdMGqJJ0iA&#10;B9UDMQBOoAAAAAAAAAAAAAAAAAAAAAAAAAAAAAAAAAAAAAAAAAAAAAAAAAAA5LyOaiAAAAAAAAAA&#10;AAAAAAAAAAAAAAAAAAAAAAAAAAAAAAAAAAAAAAAAAAAAAAAAAAAAAAAv0YfmIIOIQnIIAA9wA8lA&#10;Le4FkMwmBAhgGyITF2jRRzzgORE+AICAAGAAYADEAEYYABgCwAyMQRHIc8yAQABkIBGIWCEODED8&#10;iAAAAAAAAAAAAAAAAAAAAAACSQAAAAAAAAAAAAAAAAAAAAAAAAAAAAAAAAAAAAAAAAAAAAAAAAAA&#10;AAGDbCTBgdNKBBINVRj1Hg+tgpWnHMYBGQBGQCc5AgHItBCExZAQwZUQ08Q6IMGbMQABkEBnCAEA&#10;CPUB+iACQAOOAsxgejAIEAShgC3gDGAhEAIMAQAMwAZgAEAD1KAAcChgAIAIAAAAAgAYAAuGEeew&#10;hEYzLkMnJgcKYMAAwFEJhC6AREAYYYZSASdaPAyOfDHCBznGwzidi1iIMOAyzAmiATGAzHsNSbCc&#10;ExwJMA2AHADOIAMABoAMQAiIBIwEpQAjYErwDH8AMxgVoMiARYAwm2QKIiMoBtzGEZAGoAL5wHsW&#10;AGYAQ8AAADnAIKRRwQRuII2ENgIAIhzEIRQISEMAANP6gAAAAAAAAAAADCRgAAnBlwAAAAAAAAAA&#10;AAAAAAAAAAAAAAAAAAAAAAAAAAAAAAAAAAAAAAAAAAAAAAAAAAAAAAAAAAAAAAAAAAAAAAAAAAAA&#10;AAAAAAAAAAER4AgABAAAAUQFzjIB1mNLcdH5dRvycbXVRDs9sEqYAAQAC61sRcUQy1+aol6KkD0/&#10;YRutKATgACAAwgKYhAwylJEtxRL72sqnoenzibrUossQAAgAGTPGTxggEotWyJnl0JKy3rhJmUuM&#10;AEAGdxax9fgWYiGXevVNA4IdtjlKDEVXAAAIAACAADKZ7zmIhJXMQu8YHFcKAIU1EyAAIABAAwiU&#10;75Ou4YDax0pL0N/PKtyMOAAQAEAEEVNihhAOIhgeed0aVMjNKGrtu3IACADCDRBOwizMBpWQWurE&#10;cQxzVf/b3RLlqyJMcvr4CCH2gKe4yCZZv0kDUZ9EJAKT0GRpExMkI0a6KVwhbgcKZySSnVQMtho0&#10;rbbHRIegqoKttHgimlCBNJO6Jr8oxn41KCEkIv+aIqtSPQ2inpQDo5JBUM8muzf9tSh5VkCtsSwA&#10;AAESAAAAAAAAAAAAAAAAAAAAAAAAAAAAAAAAAAAAAAAAAAAAAAAAAAAAAf6DjImxpUjWhuWtix7+&#10;v4gEQMEMqRCZFWhWAz1F4IhuV+SxAAghyUAAA0SooUIBAaA1qAiMEwAgAAACo4AAAHkocwQCYExA&#10;AoNAAA5e5jQkMQLhDgquNwN4YgFwFL/6gADA3/cJKiCIBBHIwkyMIeIItgwiMQEQQgRxjivBQu5s&#10;UJFCTIyYwMZxmEYcKHDrbekGEDEIMIINIsZjcFY3WFISRiTHMDxRlGAyByQ4UyYQALVSAE7kKFOY&#10;YQHAbsjAC7gM4pgvay1iMgcgeQY5vrPwB4AA9wlJAkhAl7QhkJQkWoEZQIDQEEgRbC+EMwg/8q2N&#10;ReE83Fo1CBwto1mtMy3tZwimBEVBwkaCtWGuVEfO450cKLIbBFNHhKeHgjiMRz0dwlHVIybvfSCq&#10;C+IdIQk7QhBmjCACOMQSJPRomjuDBOVBD0ZBQiAmFlCwtrpMaGxxvUL6trCUlaxxAK5DNGzRNqG5&#10;wHIAB7nQFcsbz0mFYk/9EY6MwqjkDwMEolB0kNcHwAAAAAAB4AAAACBwSFIsYQUQQEYkGMItMRyz&#10;R7xU8sTXqXDbKcuS/CiacUUxfi5scNkZ7OfFyERwyi4mzdxgYIj7JGTRWXCfFd7r11PB6lWQZAB6&#10;80HAIgnV5Vw4k/EyUSnpiTZaQIAAKUfqCIDvseagzR5nYIspAwAAkhUoAKbQLiKynMz0oIKAAJZ0&#10;cCkICI2kG0scZgKhkgLYkLBCt9UQzV4AAAAAAA8AAAAAcECzBGIQRAHFz5ijvnjFMIrhcIpUNC1h&#10;BE7Rq5+h0cCSzVdJVnauEJ7K6u8z1oa4i5Wjcak6o+AVVwX4NgOUsYGPC1AomZTiZfbG5t74myNc&#10;0ohjkaRNxlEECf77fKKVdS/mZ2AQ63hLHYQAx9HgK0ABLGVxye6FpJIIF8ogADlkt6JvhHGPhCCL&#10;MXUA5x8ViNwxdEQDqAQB1xcCJyKbD4AAAAAAAAAHgAAAAAADwAAAAGEV4Q3Ekx8CA3QWEhaW/xN9&#10;JGNCbXuz3j+va/OwQiytAMTJ0T45i+JH/Cf3r0PF9vBKwULL+nioq0XuKjxPD+CThyrUlAJPSFZa&#10;oIhoiTCXWTauwchgC+xyLGRlk19G10iPEGyPgTa80dHQQPNCdkOQHCAb4k0zgSpLD758xpF2uDoI&#10;s2A8bMsT4AAAAAAA8AAAADwAB8ExcEsYIigkLlhMIrgiaCGwQPLCf4+bX1itvi/5cIfiZoFAt62k&#10;6k6gWERQ8WGIXNCQWFjXycbmsh9uJhwiaCAN4QM9onCiE6SZOMQ7Xh7yKnUiUWxYYyb7lSDKggiM&#10;BoCHcJCq1nNnosRzlebqdiLZbwseJiHoyoINp+6okAg/ukyqQ64U1E2O7EggXFToRQQWZrRO5dOs&#10;rIMYMNJU2J2CWEGwDMTmMYg8AAAAAAAeAAAAAAAH4CCBxoJCQQLFwWbLGhMkbt7eUSt18paKy7/0&#10;0q1o0bgosEHwiCn+ExHLjm4ZHQYpD6EEIIHhUA5+ZQ15N7XkL+IZ4CI2JgMLCLOGQ4DjonJkkwa9&#10;MMtDE+ofz8TBDjA6SUKZECL/zmtOomD3VDACapp6PGnuCsIPaa2go5eIIgyJU0s2K4GnJHOFlKJs&#10;fgV6rjo94AAAAAAAAAHgAAAAAAD8ITgoHMEBxHn5yV9kyv4oTddKeJ2qiWBQ+X+PVK21+/fKweN2&#10;mMotqhAaErbGKgdPz7z1TrYLBCJbD9uVbS+GlrA5oi8tUVqgu3OYuRIkAQudV+T0e5ACpNMcAuIf&#10;qmjIIvrIeQQGWKdlYW3YgRCgUm+BtX0GpTyFCLAAP7wIwAMTQ4jA1jsUnSt4hrScaUnR7AYmUjp2&#10;ECAnrLBtYpiJCAOXJLJIOEHOkkFhBs0ORS9z4KIq1duhnReSr751y2dJYIfCYLNvK6mLoayY2EDM&#10;uJNqcVAgEkFL/T/y/G/ScUGCsEiwhYn9RqUxmHhSYk12rS1YCOUBdYW0AYhWKTYSMHgA4jGSSjaU&#10;QEEAg4gAuGQQAUFYiBQZuRlBgAAaEyABmggK2T+Nd9PovqdGRrM0wwQTCGcskXAChXfpNkrQINUA&#10;pSTJGgiiJx4DE/E8dCJ6KSioCozxwVEwRNuhWAwHJlIpAFqMgS6Kr7WZkRSB0L8IZ4IgmbKCzB8Z&#10;mXSksQks+SRJDQPy8OocGgBlobQU8WtsFdNYBEmAsAqOcQyAFUEOFeKSQrEJRVUDVBEkzDtwuxdH&#10;4SABxUqbisUjoICRsIcQF/qNRmxJ668AUii9mUliWi2DgT7IQulASGhOSWkowpQCSjFMKrCBEUhF&#10;CnI3RwWBRPXlUIWlsUTFledjrKACBK6OmeyHZLo2TJhDIi00KSEDcEQAkN4JaRA4h4G9x2jYCeC/&#10;eIxg6WkaAwPkQwO/RvCeMJAiV6WkgAJsYERhA+xewGXLfJJ7Cy1kUHFzdwqAwsSokQqBjEAYpoOX&#10;MPOQKJGwQAwgLboEYT1gkFDEaYJJMTm7xJhTjk4UgWq85uLoEvyhGGdNsY9YHb8bvpKKi3/EjKkB&#10;B4iggCcgE5AW40EfSV9dWBmAe2w0FfA1ZoABgD7YjZMNVx9rgA7XIfWMAoIYAwOQmjsFcUQwUAPF&#10;kSFPzpJBHoiSMAoH41zIYkAAAAETRyRMECYKTBSYE+0aYQDaYiF6ffvK8NKmM05f1t+0/Q5HZ7H8&#10;mLF0jQPRQm0avDxs0qBUYokxTCQzO+8jAQYmwZbrHdGzVjiIdHDvlTz6Fx6KEJaN8SzZKNG+BFFF&#10;FLzblCiii3J6FtTrEB4HA8DpTrE/gk/HEqBIPXLB65Y1KGy+kBKDINpz0LHl4ckHFJMCCUeWJprW&#10;Qh2Fy8vLy0SIklEiEEJJJE0xqZrLBBCyy0aNGjLLLLJJBQAAWWWWWWWWJbaAIFFFFLLLLVq1asSK&#10;KKKKrFFVq1atWrVqyEBCy1avFgMwmBMJcISI4wIhRFHxGEaCwiCwrqXRpyJAjCK44SLCCA6ZYybz&#10;zkGwTRQZoaIewbLaw+wSJsTcZ4bFhUtQ535E4RGI0GYQEYAUISCOIUfGXwMI6KFz5i8DOIIQRhgB&#10;8RhCjFGQXEYZBb9rjC4wAgAyDwocJg6Cf8txo+VpYkMnlCluQQ0HWDMXxXl+idaWSyRFf9wQwNMx&#10;vYaifmXhQkeooSOGwSNlWqJso06KHCwqhmZvD9GUSMwyDKMg4eHDboFNDRXwdReirOZaY9Q9Y6nm&#10;3hscWR/b5FWxB8ZBGFDKPiKLDh8WG8lfg2CTYncXk83ZyTrC5ZXQVXqdajbVV1dXVvW6BdpqFd20&#10;CNnYGRo0aMTRVykQmiE0WjX3V9AjRo///9GjRo///3d3d0JJYX////fgLAWAsBahVCqFUL4CwFga&#10;61atXVq3WrVq1atWrVqzMzRJqzPCM9sJZCcxqERQydGlWThp7vALmhbQ1oZ2yqlcgsPQgtFh6eHU&#10;Ya1bWmsyIoivhWEoQeAaLSliRREMUbeEAQ4mSUaTyLRjAIxujwRyQFiYMhkIhRoyokXuRzj0cmTo&#10;/vfOLjVRDxktVFIozEVEdGZsQnDZHUN802bFFFgoVC1WUan3YxgTOZTFIz0X0+dxrW+TPifScWmB&#10;AoEGwRAzANT5adtrWJdPE+3kf+YwtPxJ2RSQNUVDdTscvbFyBzIQlkLYJVBgDQLQ+ZC0OgWgshLb&#10;Q0KczVlgNO+6AcgYhadFJIFf5rG0zxQV2U5INg5SbsV4YL7ibtaxApFOSKU5QY9+lIZ8knJJfI8p&#10;JIgDBUiK1xiTdbesba1nlYhNLEQzQKxGJGJL4xRoKSrZmcmPanPYu20ijsFZOjMsSxltE0XWzaEb&#10;lF1Ak00LZxPRT7nOc58NN847g+T61qosLLjWu1iFSZYdkp060mGv1NXOvi+kjL6C9PK0qnUxqk7L&#10;6CfBfbIlZMX3f6e+XnOXIAbjUfdVVgyC+t22uSLQxpMdmfDHLKtSncsc2tUvTyi/SpdYTl7/f8M3&#10;xo7WSWOxp4uvlT3QWjxF6bnzEnI3GS1K/qfuLrb1HKxOsQlCdbEaAc6hUcBzsjhQ/D8JChIViEIU&#10;5jaxt4QGNmhIaFhtq17X+j4QaFIeMINLohRlvEk0osLCMLj0EQSJKBiLRlmsKZn+RMJosLCKLjoI&#10;gkSULTL1J+LipyVtrlyAEa+PduR+i1fl2PptqLA/Fvjxc+wkJ/LniZMXL+0/4X74QqJgnOR4tZVO&#10;9bMffBlBs4olwT+oL1REUJGihQ6DhI0eHVz+d4T1QpFiWZJkWTChQ4WFh4SPiRwyD3vgXRG06KpS&#10;c5FkWKKbI6x21Q6VAqFymnzBWUMmlF/F6T4TXpU7IlfVTbEpB5DrDlE6zNrVp8UmNPEw7xuZzNmz&#10;ZrWqsnbLNNyVvRIr/evk6J2ia/Cy7BmWNHhntyDwaNGwcUrojEQ36Jg4itz7pXE7SLbRywZ3ZBNH&#10;EUoxxI4hhiDOFmWy6HPGX1/W2SlVXIJE7HyGKz1dg2NNlCOvTeoREcHZMr0xIK/2X/VOyupo92pV&#10;Nrxt09m6Iz2+OKLLpN95TpeSb4nhokCZkgfxyDUbR3kbK7keDmSYtD0OdB8gVTYKodrLQKUpSyZJ&#10;Wudt9Zap51HzLViIGr0P/ZlFjyZV2zJ0+dVmRxaPL08LCp9yZE1721dwl5pboXMZSab+FNzGgn8U&#10;5vxCTx+aCKVKbWv9KQLmQ7/hZzXRbuVbK5S1spjqiZXupTD6KSou0HoRKEqStCJeVJaNFfbDUlkA&#10;PunBEikUK4IFpSwLJLEIQtbAaUMD3BC4ogtMJEFGMJGYoxvP6WJ0caL9AxIXJFZuiMcZSWZF5Qf2&#10;ikSgy1jJ9KAmJfLnvnhup+z9p0xIsFgcEDMDQBWcGVHuj0cWJD1W2R2/mVPnbEWVnNWTi9XTAPLb&#10;PjdpWhFmtzGrpzBJuR+hi424dxcvZ6MWzZuLeAsRiqmy3aK5vgZ4wBs6UgDEmLB7WLBola+HKQii&#10;3VqKVi1EuK11qbKkWsomej+JPb+IFD7odPdJh6yZYFWATGQp6qqp32V/qGjE5DSLBxYj+n2eKCiI&#10;eTRRzLH+SAd5YrmRRVDKIjEiToIkWnnqkQR8V5qstU0DG2eRu6tmBZCUSVZZtosvQfVjPEvEyjVi&#10;WUJEpdw7/vu5N6CUIwYQYtHOt3KKLKFgaIAwEsBNS1NZaM34vFOuOiSTKJuJz/pY2ejmXUccsq5s&#10;ZCS/BsRRuMM2sCqgY/MiLVbVpd1WHzfVsRlJsFwOFh2NQObA4zx3AOO4HFO/05lqMockLgitR58K&#10;sZZSj6tKjEAu7WC0q7GLgZxbNnFtToqJklGXb6W9wNzEAFBDIMRAKeFEqKORHIhB4ANwBZvC0sc7&#10;eFOZoNCoOgose06HkRMHZFg8jK0AwymdQDAWUcuJa0sPL2GYBwgsGqxCELbF1h7AMnuxei7JixkK&#10;TnpgPxZzev6+A33u2uJkB8YlZcXWgdyNgYQ73VC5ZVLqi/sfz2+yTEjRCCzOES6ZRj2CiiDg+oc8&#10;cvlXVu7sgPYNHgq6GcuR2cLjaKKJZWLKteAAE7GCIiYUe1LCpYBSTWutelCwqjCeXGLR0hG3Bjqn&#10;CDbuDK3cPqTwl00rqSV0VSV/ckKBZEBO6yrWVx8ZAwryioMlasAGW6sBCYLgZBcdKyNFQVw8qiGe&#10;31H/PfHIsfR3c3Dr/WoWHfZWPBspdR/3y4t9u6pPiWJsupGrLHWWJPiJULW1w8ViEwc8FPHjZHvb&#10;pKCKTHkcmcSHUtKU1JzTUcbGqOCoc/vTrIJhwKCDTdoKzKy2GZUmpgzBWtbNaosrEABEMnJodhyR&#10;225Z2y5R2bM0ILPZxo2Od9mS++yenJPwuanB7g0rWta0b6kQWiI2nE2y00HogconLBqckvb6z0LB&#10;9EXwMSJhOC3Q+PH3Yei/bQz5oaiKRqPuvxL8oKe2TQscfFV9COddMEiGYJEIoonRMKyQ5ZDbI5vZ&#10;OYTcQCb4V7pLPyhl4sSHwRCdGsoimiQpCZfbnuMOR3NGzUWYu+rVx2DbQXxSxx4CTumJllEaiIQf&#10;CSCwQbBJvpYNhmrWQtCGCE6MIMMMzG0YwyEA8GhmH3O76v/La1ZInW7t5YXMQ8Y1HE+Noj/4rOj0&#10;tQ48p+pgzpZbhiYmCaW4BjYxCxRkNGKIQQ4oh/EhIBlviENEEEwjjCDfK4novLTS2wi4OIQ0Y9GO&#10;MxkYFGxdO+5G4dzDvihAcTAZwEgANcfU9f071BB9M0zJCsbrOdxIsGlyuJdOLabWgfAaXgdAPANG&#10;gs3WYy7snsq/3CAatpBAZcJmItUb5RZjxPPlRFocNf1dfj6AoS1ok0jPQdxbSiCp4ShGzUSPpULL&#10;zEmlfvlTcoUzovKy0aYyskRmcU8LcxvRaEjh/RfC6YSJIsoW+q0TRAApVfKlAL2V0hZ0Coo3uIXy&#10;o45cOWBg9C4FlglhX6FyoSolwuJW8Mb6sB0PxtCovXZscOdlMUFndaGkpGn+xAPaIn3FP6POaN5f&#10;ZvyB0b7KoNkNTF+R10HIA4+PpYCXAwMd+gDrG0AxLDqi6q/OsaWC6/zfZDvN0NnRwQ5tVg82P6qe&#10;jz+h0Uh7OqRRcXQ3E7u9XV8lgSWA4Cu4g+VC44P8gOQGOioSG4gfMfdDFrYrkfAZpJ1i55InBxeS&#10;jFBI90sv6hA2KWPm1uaPekrK6SRyDYcvAB9ajIjrTQ5UCVrTBy2VvJgCwO7TYGRy2CrHF2ipnBfJ&#10;Vr2R8StXtbP9XbJILKO7i2uERO+TDrVwK2RfsTtejUvUnAm5ZwgMhDwBsKvOYudHOwg7h58WcRkp&#10;aKeBmdandkRIuAwgWXI4goxhIyEE45D/FP8UxBCNohuiqnQkCUSHxwoalgBNrkAV5TEWFWbpwStL&#10;yjdNNNK3ie9ZDmLUQw+5J+skAFEJNEkJfzCR58LaGIi0cEjiHBjYrRMUd2LloofodX/59UhKbdIs&#10;aeCQ37tBywm/yiiFEY0D/zzJUbkcXU2mXrrI4irxditq2LT4cdN0LawEQrAnCSIXiAqAqgFgCixI&#10;LoKKyusyxxrnixMioROTeixSroTKE1MBiIQQyyeyrZYNfmWNFosMr4mWCplLDdR4D8rX7mP+LKPL&#10;BeaL4LZjattcM0lgKbATVUt2aXSOTB9kggHXsRVUEBW5Yve1A+prXPGVRMZxPLqCr9zmYo4OTBqJ&#10;IkcFPMzKig+hk4mpSFKcDd1SwViINkaPB4OWhRRkI8jnv0uvIsUtFi6IhFsFPa1nII5USOwWyBbD&#10;uBwJ/eyK6NZBtUwOLjDRijfP9KiuijX9qWWKNckxxGORWpURdq4uQlr1y2NqGHY/ShgrQ6J5R7HW&#10;8WfWJRclvFsvorpgpYKWCmYDAWs5gTJdfHvm0RExWQRE4pIujTENG5k1zqEkm1SLs7rXxebyGgo+&#10;w8bICu6eKZ7BYCtElGKaysZHoj48aDb9be5rNAxJpXRYkrWk3kAGSCDRAEy88Ze8ygZiYkaARsX+&#10;LE/Gie/X+ERQQKZi5t0sx9uEGwgKj3j40I/48JlkNhAcINmwO7s70dR+ZXm32jI0o9gmW2WImGiw&#10;+LCR4e/POl1G2Cw4ndYnrjvinCp0oqfeTCw4fHCwkWGiRw2RIQaLjMLiw+Mh8f4siHFxaUYgsM1F&#10;hFHhfnFIQZh4RRIjUUPj0I/nrb4WZWPmm+VuTJePfL2W3Xtvp3Vevb6dqXTBYQ3/+gHrVaolf8Nh&#10;BsIGsT8VxSEiGFGfcAZIechnGXBJu0kb4u5eLgsXG3LmQoox7JPml5Z8BaCrGEqwQEQFAkpBkFxc&#10;RhlHDKLC44WG+j9Xhe/bzsqpYUJHho0SNIri86QWfc3JdlmREjRQ4bBVG2QADmYs66u5QT3irIC0&#10;l44SIlHCwkSIpC4JxSyAt06LFzLwvkri/5ddgmrUFk8cQYYo4nxkRVIg407YJIrH1JPYg4nRMs74&#10;iiKjboHCRW0HN8Qsci4wJmLvJ/JS8gb0g9ARCkWRYNgJBs0pTFUVB3Qa79JMWGsDK+7BTq9cc1EY&#10;0+gpWoyRESXsio7xdMgaQmVFngkY9EjRohBiynyFjj08bLHEyPNK36smhqJGJBIsoyqT6s0iqF7p&#10;VcQ+k4VZH8lWRbNmRDWwa5JFrdOnTp2V1SoR1twGbpeaBSkz4jHNSwi4K3YL6pAs0R9DVrFZXaKc&#10;DSzPJAqk8YhQOjYiGRoEta1u/d0G+PH6FznRRevGqYn1ols6NFuXDauETwPDiR5kUy7gSUJmiDIa&#10;fmP27slMy789y1PCTuUJmUKooiiztihoWStQEARPR0xZX9/rFW7Wt2mDz++wzBM1q5G+4UUyjyO8&#10;zZtsFxOI1KdsLg5iTpinKPXvDcc+J0URidIzsGAYHQe5RBLREzeCv4aOaE8ysYMImbNFiwuf2f14&#10;t++uES4plohxYJEMPJ7uECxcmTMKMYYgiGIMUfz3CD5iAohqMYUZDjEEkbhDsBiZcsL71oSb1H+t&#10;DjZJNOY9P0zUXXTQk19b6ymlX0D2ycq41d9kkpKyjebrSv1BamnbgtJUoJPlS6NpRlWNkjL98lKt&#10;1ZKSrWqiRmhplfCxpKK63d4QtG5TRc6jMogQu40UxMGpQSpCfEiLproSaeEreomL8TIliCEwMZe9&#10;g2SvZI7J+8WcnG4lhwiLBq3yAdOCXCivFxMvokTf16079dvhFeSrKVALb7p/QuEAwGbG7t+Zbpry&#10;0dbufFze/7fcOFynsV/sxC+/5A0HQQZvUrPUv42m40qbioUZ9xDe7Z6l/C1MesPyuTF1+/QQwVk9&#10;eXq2eas/glRCYm5Zi2pJDWyZL1+2Tai7/khOvaTZiaMVqH35OHFQoU80UAu6VWz7baJqexpxplmb&#10;J7IZ6X18Iy3/CGJMDFBzCAsfpOHMKMZ6BeIAoWALBSVNEtUDAMGAYVQkKAMKAYUAwoBgGta1rXLY&#10;VaggcOpKAyhBhUEQAwFsu0ml4cSNOscGy0CpHuR4nJ5SIxsX/pi+bSDcSEW6hkGExqnLTPHI1Wi3&#10;uZzYCOIVSXQVP7tihyXyuyFQMtnR9UHxJ1YGDsGsHIhqXCsClZEOwJEOwLB2DqrqGpptNToCz06w&#10;lOgK5tuug0ykNpGoJXq5g8ZkH2v5bC2d8GPEVliqe2cmvDbqpLirzTtlzXVrSt3PyHxmqg1Jw4do&#10;9qSykEzqZF5DkJxR5ZlBrVaRERwzAyUsCRBUBEFa1jgo/+PlolBwlE8hIwRqKOh0Ze/BlR+i4kjI&#10;V3S6PqYkdDz/DKbBYpYGNWQoLcZBIqARtJIW0tM2GSwBEEkMwQrgOA4BUDxx1W324y4qPxzAmjIN&#10;VR4Wd+SYGyTyHt5dZCQKqljMKto2m9ClaXLfQ3ied/LQGKRWvBPrbKLNQy+3ULkKjrTmH5FXIjQi&#10;RKOO2Mea8EgGHBgwYM0CPLBA4HBgwYMGoAcGoAUKeohKlgFtaBRUB/UEAwoUIwYVQAqihGgUW0NJ&#10;mEKZhMoCvQKFVCigGoABhTtCZQKFUKv//UGASCBICCQEECBChCRQEQqaOpbUE0gCIAISC/LdAQdP&#10;QL8jMIUEgFAsqDtuFBfkKH9wHASlx7pmQX1s6MpVFhSXMQWHU8bC431KFegcq2TKRQ5J+OTcFiof&#10;cxB24JbpWv9hJGtv2mHLfJ+ibSmCLmEj2iabaDFZuD3obRfInaALFRQpbXUGTQB7VpqGjNfhT9/l&#10;QpUKVCuCnHcAqCBbhLAOFRR11pQTTN1ly/fkYmJaJG3JOohK8oVbKNH/EI8u5uJ0XPtZOdtibq/N&#10;XGjOiWQqXi+sbqoVSUWlszXvM1Vzr23iL3iNS88CSKCQzmx4Dd8AleTEAaRfCNJ55iWDwPGtrS4V&#10;wutZtpKSbhIxDSyvbrZK4Set5i+jZC4cyXlS4l71LVB0kRIiUnG6k2ywkJaOjvnyy62eB88ssL7d&#10;o8IYSHoEOgA9aUrNTItCF/sWfyFNCQuyZSJ9ikhCxk/LQf1YzkzUVLg/gQEYiAIgCQIACPcU3ARy&#10;BJYCMAvfgQEOBQokAgKgMgtgnQASaACBG1ApJihZII7XgCEQFAZBDoDJ4QUjgQGQVHACkFDYQKcp&#10;AZBECDIOmgBoZEwIOElAGkQqgAklNDC41uSOQf4x5MpBRlUdDIwh3Tx00aBBoUYoUOgEQUYI4ASA&#10;oCCSkCwLSlLpoaaaOhsago6Gg1A4eQ1A9NgU0A2FmCQ9HgQGQ3cDgcG4EuBwe4EuBLDAtRmiBw4c&#10;OCrQQ4dKUpSmoCAwREiK14Qm/RCYx4aVkaM3VCVBB8by9pC/uUQJW1BCSUNmIgje2zaFCADAMLLY&#10;KIFqp1ABQoUEBoGpSlKTlJRAKAiBBBQoMAw4FBmKQoIIOBQSAgUCgUCgWHNoMjVI1IDQcGgLSTST&#10;STVDWCGsEFCAk9cnWh1gUCgUCpDqKQakBQZAiINRMQBMGBw2oNYiaHtNBkPI6BSOwQIECBASCAnd&#10;NLUokOA8gh1DVDQ4cCgURMRN06dOkskp/wAAARQtZgr9YGmQGDAaMGfaBCHZyzuEDTAYzAYZAMhg&#10;ALQHeBreA4EhKMA/ywIgAiyA/XoGW2AHcDDlg7RQBB4H5YDJwCTMDjMAKbB6RwexAGhAOxgH0wCU&#10;YDAwCB4AjAGyANMA2ACooDyLABuAjoAQAAAAAAAAAAAAAAAAAAAAAAAAAAAAAAAAAAAAAAAAACAA&#10;OIAIQAAAHPAEPMCwAAgwHIAGxwBQgCDAF2APgAJUwDsWAaIBtIAyyAC2A2DASGAsgB+gA11KDJX+&#10;Ai7AJSAveZzDMSEQA5jdTIAcQupmEGMnVYylDluoBlnuUdZ/JywcuotXKOkyOjwBEZAqshdxyFVG&#10;QxWoGXSwkWMATMHfAC7LGJYAZsw0UIN3DCpkGF3XRSQd3AAAAAAAAAAAAAAAAAAAAAAAAAAAAAAA&#10;AAAAAAAAABlMjBs4PcYh4wMGQCrAjKBKhADFAXIwFz4K8LBmE81It4wKcegbjFWA7/4DfgADYC54&#10;E0QF5+CoIHtoBIIAxIBMgGIAwwDQAOlQKhGAaOAOEJphnmMBLaBmFgLFATDEOiYgBTLYyYYGQAeQ&#10;BCwAU4AQwG6AwID8VAMHhibWRqMLgedEPKua4RBw8UDkCEp2ApHAAAAAAAAAAAAAAAAAAAAAAAAA&#10;AAAAAAAAAAAAAAAAeea0GGHT/o93UfBtAYJXClOYSpABbFAIIEgBgUQt2YBWCF4CFzACqAWeAhvA&#10;9ZeM3HK4qAAIgcHE4EeIGgQCAEHATpFgAOAAAAAAAAAAAAAAAAAAAAAAAAAAAAAAAAAAAAAAAABH&#10;OeCYGmCAfgAAACABgAAgAZAAwADIAGAAYAAIAGAACABMAGBgMAAzABgAE4ABwAYwAzwADAAcAGAA&#10;AAAYAMAAzABj/yYmqUa9Tjkj1EJA0wMGfU4Q0cigYmwYBAwEAHAgCYQCAAIhQBxAGxAwOAAAMAAA&#10;AGAAcCKALiIAOgc9gAAAAAAAAAwADAAAAAAAAAAAAAAAAAMAAAAAAAwACngAkEBwEAiAAAAAARmD&#10;oYpNmgzNTQ2ZICCEdhDJs5eXlJzwQAATEumDS2TCWzJ5TAImjgpZoAAgAIiqLRYTZEkvuXSCWbmE&#10;ElcjZWzvAA4gE/07yoqFmTWMghScip2Q9TWAAMr9wRXlEFjOVAm0vrLCYsOZOXCgwAAEAABeEjBK&#10;MtzLShV8ymAraeRe5ssAAQAGYZPysimQVLhYU6QkloL1cojpwABAAYgtyxp9hCr7Upznuq/78IgK&#10;AAgAwgZQUEKGvpNzpcsLZITVrzPlTSvSM7LWIAACgwdCWsVglgyGsAI2qMCxqk4gp6kCHu5JfokE&#10;nbogQEmmaA1TPQNnrYdbqQplRAUtLM4iyai5lJ8HUxyFvaYC/2lDJciUS9K8khH6gAe5og0fRRF9&#10;pDQ6ekonRIRjDPjtgAAAARoqjIPCjAoABgAAAAAAAAAAAFACwAAAAAACksEDlEBhgBAAAAYAAAAA&#10;LADAAABgCQDMAIYAAAAAAABYCAAAF81qjIgYEYAPAaAA49JnWMemQkggw3OLjIZJZfwQUXMswUhZ&#10;FjjOXwidp2Y9Hyo8L+KlrgiMfEiEEIMtGj4sJt1EsYAAABSYAAP4UgAPAADhCoTnhQL3FVwh4ggx&#10;MpHFXhBkrhDhNhKOWEPmnCEjBQSKo0ab9AXhTTTgBp6Z0UTrFFLBWM4RCIwggkSMowjcaLDRlEEO&#10;FCSF+o0cdhpr9oiC0Gj1x5iHkaVHDADhIvNfAAAAA8AAOCPxFPaPCwk2J2ApV2YiAC5HDTUjhr3U&#10;2J5WFDTJMd2kPGLOcpGUeNjbCrSRVxAME0YhFJaNZkJWKA+VakpBoqKbwr6NHS/eX28PDhZuUio3&#10;1CJYSHI8tGsSUCAolGQz6ewiTrdNhWjDOVVWsaJ8oys1pprRVNAHt9HgAAAAAAAAAeAAAAAAACHp&#10;xcoEvAwH3RnMOHtMOeqL0jTUmS5rxGI+aYLE0gsKLNn9/zG3BlC6O0ZID2ipJALmn/3VtTPM2K4m&#10;IWiklggRQCCyagQiLlqQ3gsInrjvmwKjkWXZiyJ5UUWNk1QRIt3LapsDeCAQBRVaJHuqLT4AAAAA&#10;AA8AAAABBIiFiQRBOLe/Du70fJHJbUG8I9fYPoppAYQ7CGezwsJ0M9S3dBTQYH3VMHBF0EIqEwgO&#10;acoAq/xAweSmc7RRAuko7JyOWuPSPeAntiJx3rl47KjeTCEQmkUgqiH/UUhHM5qxDCQPV5UNKoTx&#10;IIJlrJ9TrqV6+AAAAAAAPAAAAA8AAMJS4QLCD4Q3CEyYQjK+akfl9GDoIVCxSHRKMZKoC66t1bqq&#10;zcCCkhXiFyEIhJ9pPeCDegrjZxKJwgHRYp0KYXrD1JVPi086/rBsjiG4IwiDG31FloICf9qfS/Gl&#10;D8kRUvL5n+odHXJMw2U/akZWEWvgAAAAAADwAAAAPAAHwTZQQ2ZghUOoBAuxImA5xlG1nFYQwxMJ&#10;BJhSCS2dwLCHWgcvAxOX6J/wLGoMIgJ0kCBPwMIOpjQtZ1RSScHssvLnRKNgWCrjAYKFMyLgBYHD&#10;XgakEJFckxPZ34yWz0CJCxCIUSZrqW4Z4kL5RM2STFfjY0NeNLE1ravz4AAAAAAA8AAAAAAAPweE&#10;HWESYSdwj3CIjE0ITfZ/TibVIP3i1Gih5EgcZ4QLPk02Q+uqgw59xreOggcbP0IsvwxG3nTtY6tx&#10;qpiW5qCRUIYQBgiAfbTyV0asnmFEA95M+vePYp/X0WtkrXUxUTXrSpIffAo1XX2LjGmYLCPwAAAA&#10;AAAAAAAAAAAAAAAAAAfBFub8EWQ0TEWf5nw3epeApEtodgSNo9Hgor+y7G417FRSdsYoApxY281j&#10;hSpEX1joNRjbf4tggTJADEwOJkMuFEAafesPBTG1wN5QlNiocjYz5QWPG38Jth9i/XMvBIYN9rzc&#10;TaiRKiQQR1WevWl/vI6xFnnaxAYM+ZusitS4VHhSdXVNE7MTA4t4Bkn1nlK+eFMJHhWwAAAAAAAD&#10;PoEAA4CWQEADwAAAAAAAAAAAAAADM/eNhWJJmvNmpS7XxUdmzQQaoRhZHsObbQGcJ48tgNLTk2Kw&#10;hhhAJ64LDBeyiKJPIMUzPBYgUEoEEFIIPnhKVUyGMU5AQoCgoYNAAFwhSMhQ7A+TBlMOoI9xMIRo&#10;o5HP8g0d+lWRXSY2OdFmEYQQfAQQJb0SoXPFmBEgRaqSrKndIqCCH4QSsVE7RN3iTlkBIRO0xvCG&#10;rEZkPxAYRmMozEwmsyJ4g0JG4mNOkiFsTfcTIGR8zUiegzaWTHZb0Iq02Jgg0EIorcqUDQ0Evk3m&#10;zCqZITG3JlGCtMiDLjQgoFy6MrjKWQqv1iZVGhtBXKcXQtvGY56NN/fdISEJ++uLo5Y69/ZQ4wkZ&#10;EYAAADwAsECjIz4iKpphilqdwkpUdBASGnOgfM+7wjJXU/wqIUbCwpEloC5FJJLlflB47qAXcKrx&#10;m5AnGXSp81wv3jOT0NBgdMg7jkF3qstpegN0PqjRHAhZXHNPSYlDYmhTgNIiDj8UPcYAABTzWwUA&#10;DgRhJ6Bvm2CRno66mzaJOqKKZrzgDlmBW8rDnGgB2fRxN9SQN+Rc+LoP7vctY2cNyEAtY2AC3ur2&#10;169aoveeDY6koWp4hvtsAAAAAAABG04qJJVEiCCI0aNGjRo0ZyCyIiTTTTJy/CvUk/XXXJFoCrXU&#10;mZmxGmQgZ123en/gz8ZNKrz9do1PEBVxpqBZGp5AgtGjSUCKKKKKSSAYBkqTQxzo4VZBCHo6jvTE&#10;DXExtjM0t8SJMUgubyFAPwwQYAIQIgRQkJDQ+QRD585TCQyDdhILBEQQQAbGDGUaOGT6LZ3QkTJU&#10;6EkNsObCrPBSj3sEAxGEEAI8fHh6lR72XR0qTGtwggYhhp4gt3pWDTYobHUkEjhw0cJGwV2ROiw0&#10;RB4uiIJG5uT8JQWIaKX782x5BFFCGFzImXgIb1C/Dh1GUhUQ4sPkvZGLBgIkYSaNGjRo0aNGjRo0&#10;aNGjRpemmmmn6fpppp+ZuxGpQZgaBpEiDMzNdczMzXXNcKmmuXXXXUgV0w0zOdIGUzIOnd3XXUgY&#10;Eo4EY4E0cREREQcAcCsAymPBKxmMdQOoAlSFSbHNGyYHiDl9gYgXDQozImQCNt1cAMQLhCBQRQjh&#10;ocFgyBwZQ2/eDWkoHIFLU1A0ir4UMblHwsEBDGDIEYIwWDgsFB8JCIGz7jDEjIyGUNCIEUMgZQiB&#10;HCIEQOCN4vyJlLVU7Z2rdN6NXFVk7lNWc74Uojh2r5pOqn8oYEqHgcl8bJN4hZbA9WnrSmRulpVc&#10;GopOpzHPGORYuDCdE+e1b6SN/EujSSUFVcQCgqoMkFdCqXRqp0UJqBEtggTS0DI3YgXugwqNappA&#10;KUux9DeuNrtxNmibE2Eic+3ceuQtsKt63Rw6fGCrG6N0TUomtmwaBWkQqa1rDxQprUeul4r4mIJF&#10;efjbqOc5UqwBAKYsaJEpINGm0PSlwTA3/XHUBOE+p0epuCYpk+SA/Gwtai0HWEwIuCSdoVyipLCY&#10;Fi0cP/51bDTTfXyFyFu56wbctbyjW82MeMCY3bW8JNjZQy2jodCqTsE1S01BA3sApiaZqTEF2CQn&#10;YJCf+NNNMxVj2pYNGsCZuNRJ3UojDhIn2BrdSYkCJiZoUDzZ4Wl3QLJdFhyaHWCQKYgoGxo6CXS/&#10;UcJQEJQFA0BYDQF9Q1QVDVDlDVDlNCEOfGUbIsW22fkCpsTKOo2bfRBI2TvQrcQQIYQIeEjS0QAa&#10;LDRP/mAiCDCOIeDw4jxGGOZ/jayKpp9NrEEEKEKKHDhmMkcM4kX6jKJEihI0bboltxBAxAxFGUZx&#10;EFxCCIKGUW+mzaacnCVh1THuZBG9T9zNate+9vTXVgI0i6Qz1NtJYOMSGL6kmTNGYhOt1xfPSXXY&#10;9JHbrWrVY81LnwrMjXCIinvXQmyqTypVKXDk7xRZTImKj0pofsHyhuMbrpJskSwXTLYWmDFoqB0v&#10;rfQr9rJBWZBA+jyt6yCDP+NbIIF2Ou1iW0gutZ8BWxN8N6Me6AhJY4H/9bwMTSyclMlehJLxt0qT&#10;ktEwbBdZzT6NplTEV1x4kSOKBepKzQhMYgo6Yk/wccSOOAn6M4x7BnIk0eCpkjbFGCKNL3Go4Gcf&#10;I57YkquLMlQwsaW4b/UDmgnUNLVT/DSPbE0RNtUkeC19otCj4hLRIVtslHBA5ZBciTJxOrZEyYmj&#10;aCB3axCQSNwa6kH//jTFNM4WX47R/GmdSETrq1sxHZ2qixox0xIeSaXhQSXEmybbyhvPplNNVXQf&#10;1lQXBKglgRyoLguCVBxxx3YiBRilS+cqOXrYIJT2U198YWMnLyreBAJqLBKArWgqaCXx6hXAwkNA&#10;EJCNykpvLqW2hx0JYzwjW1xR+fPSMrMt171tnmWsiJZ4qGFEi1/XtF6/0INiuNOtMm1OT9bAxjCO&#10;WG5HwisLMBS3UhfHGmtkHIUImSJuRI2NvCjl1N/iJOpit7ZL1JY1FBfw1GIjgtRKEwq0TYgJszZF&#10;HOt91PkNTPSS0N3wlM0xtBfn5S0uHcFwycFCnDdSSwDAGQBpr6arNxtgKEW0sF9GofwXkQkaWC5E&#10;RYJo2w9KtOBOWsSJk8+EU8PYNP0SnLWxE0JThA/NEJE/U4+IRRROaG5TdHo/1pVDjct1I+a3jeK5&#10;bqQ51Ae4LBkweiIIkiKCSAFqaX8pKgJ0ZDbpKpZLvUBsW/vU5BxnKT1spOtNwNDsOxO6fb8V4soK&#10;JipUPR2KbiXiSUcCZo8XqoucoCmupb72tbTm4CcfotsHTr6smWJkcTzAayKWiUUVoLnUOTqa0eNt&#10;7X8VPCikUe62JEaPL1JHcyi9bJAJX9TEIsp4FvcsZmUC7FISKW1sTEXscqCVBKg+OONHHTulUCyy&#10;kmWICdY5SQLCmVpzKpggcXxhmiRCCIcn6IhPUwQ1vRYMCvyUmOPa2RtjAu2VJOjxK5aFNLYIXztV&#10;pMabI+tuSm0wQi7hIfBEHij0YGMTxcSmlpjtVl/DBB8iOeKaQAhPsWLLQ+J/9wR3BKg4LeUx6Rrz&#10;UcmHHFNIDguD5Ca/zKzscv5BBucw2Hhej8NvnkjCTJTS/xtdKhYZPNZc7u02M+Xd+KMx5+PlWqPE&#10;JJtIpPfZu0xNCvqclxI6PFGm2BCaLB4mcw497WsQilA2dNkgTT5Jj+mpHGVouoDYt6bbND0eDYmn&#10;0iS2BaCROolNhU0NE5Paztanzrd1H60PFlaNS2AjenoXREKmRfSp7O8ABFo4kUcKJHLPBlFoqaYy&#10;pLEh35NqRj//3RaH+GTE2QEyUpWvw2z7EFRgogQRVIXMsCYpTap6NTQ+JUXE2rdMh2UeODRNYFyx&#10;MXUwWio6TrX4HrWwVuHcLfckQU9WOikk0IkFtI+W+8c0k+2wAHiialI9ymbnj30sotNKRmmSJ9sW&#10;TY9Oj6wIsHgvR9aNtUVH9OmSNEeR/SdwuFx3GuFx1uFx3C47jr8bGKJP/Xly1tIsccTVf3U8hRov&#10;phMbFve3XzOErJ5Y2Hj7CrATPWXLopiYPmsGI4JnCVt24qmEyZI0NFrzxQHEh4pHEINMpKauOYRC&#10;I6qnFxq5KvoRs1F+5XQ9laaaVWZ/+y5UEuldWU1pr6wsbv9J6as0a/4RaupWV9plaTUiflyRDnuR&#10;crepcZQ/GIk2g7QuzbnMzSAbeU6KNHqYWG5ufa0CzGdRU5bBERM/rn4o9633Ss2tkVPGsP9JZExE&#10;KIhIkbAxIkaMSfRItBSIOL44kSNgImGUcWUSLW3MZIVgYEJNlRwW9PRybZlGIaT/V41fKSxqXX3v&#10;rnI9I9PgrYT9uPoL9uRxQ2ixRI+oWfbqckyqodJJP/VDRxZ4LF7pQDC2SR4Y/oIGLgwp8AuWkVFD&#10;aZuD0OhsItC3DIOgnQJMFRWV6SuH8CxdlWRnHDSWxkCgo0cfRwWIWOKTEymJCSTW6lTiBCAguZMH&#10;5bXtfidhCISY0r2yNxG5fLegsI49lJ3kAzijYNm5FUrV0psB0XxosqY0snNrdF2iyuWtwXBcO4I0&#10;qCdB3BWPYKSpWkEAbI7BeAg8sab69KBJI3NiA7BJW1VenJCsKBIS84x/vJgtsYF+2RMTMjjISSjb&#10;ZFKVuC4LguDTDjlijtAcSMJGKUT2cvDZh58+dZa2b/ZNSZRRCSQcbYJUudnU0b+tEGRnRxTGIn61&#10;cjkURUsX15e61XUpr7JpWzy5H6/pMMvlSIxLVOzq5aufqDUErE3/jceNCKwvnigP9Ey9e3qRtTp1&#10;stH/SJY76SHmpGiZOWWh3ugldMOscIbkhSA5CRIjtC2NGmCAyLR4IhES0JgyoxBxkIpRKdhOupll&#10;iIcNpewKvuUyiMxOEw93WSrZOjeyZP8O2qWQ0RENHHHGXuTz8+nTyOOL2WpkUQw44ktPu3rEWjno&#10;RHsHElpkey0U9UWCKUi231s582OJl0AsURQURQTK3rC0W226eiKeAge9a33HNp84QGNubezTNh7X&#10;CBXtiLc0qw47UWxc1ioX1VqWp5C+NcIRs4pFpFiJwe5MDu4go6J6l48ZNqesU8TWl4K2tBGmwMch&#10;lgY1no7CI+0Bf1RaAOVsK3BStbGwGBA8VgpEAkFIgLYBLAelRrrXPizxtzqKoiCMGEefhIKDIKIc&#10;OEVkA1CgcaAIrAisCwMwMvWtequjmRyoWFBwDYIhE5Axbj0dXRSJh3O7SXj1oG1olVabTNSoDRQI&#10;f3kIOniGcl/iBlss3H8VxISJU5v101IRro/X17jIg5QS0NY0uJf+9q//dqp30pbzq5JjuLj9LlDs&#10;cAjNTNUkpSFuC4Kye+67WSbc5SkrCRs9xiH0q0aaTqqlhDIKPc+ulNGwt4ikyR3AekWUhWCA//l0&#10;dHgaSIa0hWyy42tCQsDhHaxicgf2iRDUyhsDzRV+gUGEDlNg6jnQgZUBRusKN6ClI2DwWAIgAXMA&#10;wDoqaaWNaYqGihvd7WfBoIG5Rx/FYPR/g6A/bam43LYb26eG2aRYL5tAzFtblNx2S3RoN5qn7Hbk&#10;poH//YCqqTUsqsyXlImkKx7lRSvWfJRIVClJKKBW+6WPKKBajDaPKJCSXY9g57Ze6OJEiisCONG3&#10;RJ6Zi748cRCR0xIzdm5o8CuPVRRRI4yoV31o5FsFNhXvM/xxo9ByodwXBKgqYHuHcOB5EKwUiFdH&#10;fX1tFgoihkhu9w9Prf5p12Q6A/x+S6hqAgJZJKCoKgKxWvIE4HxsAwEwCWAYCS45DOB1C9blYVFT&#10;mhdyw0fLveie/c3R9OUSiZyFbjw0S2Pfz0WDeZct+6JE7/laVtwh0L/uyXIaJGY2+JJ+A6gmIEK1&#10;SFl1OSyc95b3gtDitNirpc3aajU8vnkpJ9cnCuFzeJnxaKS8tknsTyS8ua3UCTTG77u5jEF4njLA&#10;JiIKWATcMGjL3uDhc/oBcyjRjUYQYvnk4QqCBXv/FhMfAQ2fcuiWXI/IN0cW2UTYPRwgsPncCJ0R&#10;SjjLj1whUDhZwPU8BePvuHjBgW2h0ni7XOsmZGW9zBfFVaSoAZab8bzjWJFz0NlI5nim5l4kGdux&#10;YfV2Ujw3B8iLAY6gCk90/y2U29cjkI/7tFX9rnX2uAGx5hsMVLGAbbxhZH39A726HuWQ205YFSHb&#10;CxKUpCpKoU9wgbULbemfkdQ6VQUPbp0iahzVM5s9JRqJaranR3bAwGp9WW6VvhrE6vWRDXB7GISA&#10;IgCkQBaHHHGlQSoJYEqC62yygnr6FNFkDaxdJBa6S2AFkeSuQN03Mo3CUgbke7tm0pCxYi1TNEJc&#10;hasqMp71hos0SF1+wt+F0un7AxSO6akzrwMVHuE63WHDnqxITNCeMXcGpm4+PDt+6VNspu7j4kTk&#10;98rTjVzcf5lQXBKglQ5UOWBKglQXBKgsJBOb+iZJM5gBXCn6SiLRMyv9BeNs86h14cKguguhzqCo&#10;dQTuNBMggkcElQJEJAskASKgsEkQASAwLNrWq0dhzgOc8lLASWASlbYdY0erBVgKHOoKgnOdQVBU&#10;EBYd0GSmSl11xdoDugHD3ehHW1F1ZZc2LPFjCoKgh0GYXRmCyACQBjEACSro4E8JjBDX7XCE1HnC&#10;CXv357A19XCBwQHCAVZrzi1bcNUpSRJC/vZGpJLo4RDFsjA9HulR7o8PijcFBAcHCSYuiRIbDonD&#10;wnDhveF/EByRYT+TLEyTXrW/TJa34XpLb/xJI9Hx+Pf3sAF2F+e5xSRcXhYYAO4jyyhMznBnrZ19&#10;tqFfNKqW9lppJLS8l+xJzxRX1If1RVlIuecTxeYYkCWtF734nVsyqEotZr+zxs1a548k+1X/emrW&#10;+SxEEiC82fMmgWBhDBE4Q+NCxM8eEjWhbXtyWMRjGMrRIud63utttpkQAH31t73ROb31CUkgoqrb&#10;qJibz3tM8Hg0E2T4dVhVgkYO2rk2vvom+s2R3xWncEjNKvw4T86BdFrBHSRnhsLstPkjcYYLLO1V&#10;XtRX0y5crScjvmOCpAIyOpBI1HCoP1RtZWMXfS++PBWK76dbK2AeovrA8arGB41A8ZIXgyeDXxlS&#10;Qrp/sd018DvDILpk+BdHCo60Lp6DREBgrBSIVgGAYKwDAMASwtQyVgrzDo2AocB+HUOdQVB5zmNI&#10;g4CzgLUFAQHB6ABwbQJSlNUbYQ6KFRkBRwOng/UF0E94bwHUBQVBWklKgnOUOoJIF+gimBkEMhYD&#10;UKU0KAqCgJzoDo6AiA9ABQIWYpukjYrHj7M+PCN4wMAlgIrXWA9CcEPSoKkPCuvoaaNRoA55ICh3&#10;Q11gPeBUF0F0O8HeDJdBd0F3QJgEsBTATAMBMAumrUeNhdMoVPC6Gro4RYAP8LJ0KnQKcwLoKCMK&#10;goDlBSlgGASlgGACXEK6hoJLxWM50UfAOoIsvQPm9oAckL4ZAA8IsDodWCsKhRz9QVBdBUEB3QXQ&#10;4d0HqCQtDoHUFQVBdBUEXoHRoXg4dQXQXQSta0pQ8BkA6hx6C5AFQ3QEiwlP+mirCwP7yFYvs03u&#10;NNGgW2pCwpD6cOhumfJVCnz+RLrFMTZICbem2fkTF8sAlHrU6TpMewPAkODEL3QMEAMEAYGU18Vx&#10;PlmMsmEyQcCoCrWUlAM6OPQACYLHQ7oKgvMDiklOv8N4b/+mvqSQC62weoKhzeT///+eCA6gFFaN&#10;gqgA9q5WF3EhQVBO6Co+t03qdHVqg0Nuqyq9WVAUD7D777YPg+YZAAHxFKvnXWDaEtd1l4XW/jez&#10;3zTPMF9SYdghK3s0vSE76GQf6CTQ0InqkMBI1YAAAAEcAAAAAAAAAAAAAAAAAAAAAAAAAAAAAAAA&#10;AAAAAAAARBAqDoAxWCULBEw0BcaD/Rn3gyUmCAWAwYCAQPIYHmLAAJikTVAJD0QBQfwuwAAAAAAA&#10;AAAwzQAAhQmAAAAAAAAAAAAAAAAAAAAAAAAAAAAAAAAAAAAAAAAAAAAAAAAAAAAJ9QHeIB8nAcbg&#10;OeACIAPQDDMDDBgBAAAACQAAAQAIgiLIBGISMA3MAumACYABN4FFV9bfI/YG8Q/II0MJdoJ29mQW&#10;Tkg9b2lgAAAAAAAAAAAAAAAAAAAAAAAACy4AAAAAAAAAAAADvJ2MR2EsKZ8UmjmAAQDQAZsAfigN&#10;wAZwANnAAAAYYGMAB4AYFACiABmAAIAeYAYwADAAMAIAAwAZgAwAAAACAAAACABXTVBIT1RPABHE&#10;wAEBAQGWABABCQ0AgCAIAAABAAAAXgLr/wqfCwwNyhTQFPIVThdN/xzCHSMfVf8ABEKAAAEAAAEB&#10;nAIAAAAAAWissAEKrFC4cEfhNAQAhHaFsPQqvgQpswEKrZC6kEKjSAJkLnUQpBAAhNAhWUoGAEKL&#10;CEZrACFgIQseoAhU+oV2YAhMxAIUSYBCn5AIXCEhSCAAAAABAgAAAAAAAAAAAAAAAAAAAAAAAAAP&#10;CHDCHCCKxBCRBCRhEQwiIYMYMQQkQQEQQEY3jReCEC4zDCCC4ijKIAJFx4eG87qTSTAAAAAPCp+o&#10;VRMCqRgTMQJyaExtCbCBIiEoQihKOhHUCQnBI3CHeFUpQlbQmIoVlECOaEkYEmaFA2hHMCSdCG0I&#10;6gRf4QP3AIE20CZ+BIGBDKETwI1gSGgGBHtCVkBwIo4IRBCs1V4Sbg8oEnIAMDEEvhowAxC3nEeM&#10;IVGAAAAAAAAAAAAAAAB4SJwkTBKWCO4I7wkhhJDCJcIlgjuCK4IrwhnhDIH4VzmFNXCmpBMbhN7B&#10;RygpYYRPhHcFALCQ8EcYTa+EmMJvgAAB4VOmFWFBVOwTUwUKcJYGE5UYRUMJjxhI0YSHEEzXBNrh&#10;LfwmXwpiYVEuFVzBCMKHkEkcKB+EMgmUwk90EtOCK4IhAAAHNnhosbExe9Fvffp4U08J7cKcmEg8&#10;K0DsJWYQnCaWCayCCQSbgknwTWQSEAAADBG+E4uEjMJWwTPwTMQSDwjjCUmErYJC4RDhGfBGkEJw&#10;QaCtpgiDCAQU28IPBCbwTWYQC8ArzAAAAcKD+FKOCkTBB4KJuENwodYQbCcyBQQSCaLfr8kEgM/4&#10;Izy5fQQ///77oAAAcJ5cK3OCXOBxI8FAXCIIKRsCjYURIH4QHCBAHCQ+Ez2EIwj3Cp8whMEkMBBT&#10;CII9wJBQ2BGYBglHhBtcEy8BwlniQSCTvAPCGgBgk/BKvCMcINBRIgOEq4TChlBBtgmG94QygDBK&#10;2CfbCO4IdBT6wgWEu1hVc4Q+oJmYnBE+cA4VHsFZfhObhR4wr/cIrgmuwn2iQTo4RXhPrBJ7wl1h&#10;IUAAAAEDSff8JSDCPBBIsQRKMIgGEWCCDjMIIWICICMIYMHxorbhBRBAhhCxBABARBBRhAhiiMIA&#10;McYgyd/fgc48IVQjSBDp4EVWoQimoQmMLAF9rhE1CKIEZQIPAhdCG0IhotAwHBIBtvwRLQiqhGMC&#10;DQIZQhkCIIPQUBUBQMJ/7hQUoQWBA4EvKWkg1CGSpI01e5wmioTo0I3oRLQkBAjOA6EbUIlgRXag&#10;oN4mfBK+hMvAi6hHNCAUIDAhECJaEdQIhgQKAL+B4B079YYYr1YlfNNXCgDQjuBCaEpKEVQIZCUI&#10;th4LRIEAhfFy8ahF1CJaEBo0Hp4EAcMQQiR2zaIg2Cx0daJMEpKE6VCRdCK4PAgV0Bwk1NVddxoE&#10;XwIojKmlCxdCCqsMDoRnQi+CQaUGmpJQIFfWvrWrW1m61rX1qSSQQhXhFsCbaBIuhH9CHUIVRoEM&#10;rAhdYabdwhMCQdCRECTEAQIND0ej6IDPJvCWtq0JE2VCIrrvPfXhImBIiBI6hCqSBDKtQV2gnk9Q&#10;SITCDoLhNJAktB4EnYNQkBAjyBA5q2VFw2CNoEW0ILAlNQg1CHUIigQWUJAdLQPE3sZNyr/aCxS4&#10;UIqEBgQaBMzS0FQjMjxwi/12CWcCLKEdUI6g8CKICokBX0FQRFuv73LheCZyhDKElLUIXRaCoQOk&#10;IIBEBF+ThMhRIEqoEIdAUaDO6FL9eS19zuuaaNnCIoEDoQmBC6WBBaCp5qSaC25OEjqDoR1QgcA0&#10;HQiCBAFB1TERwSkp4EiqI6aBFVbOx77vv8J58JmoJKwTEwQmsHOPhGfYRRBEnAfDyATCPcI+giaC&#10;R0EUYRdhAcIwwgcEHggUD/5DEwoexoHBLWJhBMHhA8IHeBzwubCc/Cc/CEYTKYRDBBJggePBHMDg&#10;gEfggefCRuEiIIzgk7BFeEeYQnCNcIHBC4IFBCM3knCcXCcnCKcJmcIrhMIBGywSAggsAgg/BCOw&#10;mbwl7hI/CYvCFYR1hCcIHkgNZIIFwCMaT/sP4H4GEuMJhIIogmEgjzCJcuEa4QDa2G4fLnxIsAj5&#10;+xfxb1vxhJTCS8EWQSmgjPCM8FhHWEEggUEAhyf4TQ4TU4RbhM3hG+EHxcIbngiGHjwQfghcLhNZ&#10;hQMzYS1wjuCIseCK8kEbQRLa3C4Agr3qvXt9tJbrhK/COoJGwSIggGEVYRRhAc940ApwoHYS0wlj&#10;hJzEggWEQwLCBQRHkgiOB8JOEQ4QPCF4QvLhB8IBidl/gO93CijhNHhCsIXeCXmwRtgoH+CDYRV4&#10;+LhAMIBgMIPgMIDnwgOfHxcXJ5PfufdUptsS3B4RDDwQOCEYPJgcDDRYvvJIYcJhOvhQawgUEdKC&#10;QGPBLTCIsILix8IF4QWPhGuEcwQ6CQcETYRJgsIrwgcECggMB95DCQeEqcDhJjCRuEAy4R7hFWTC&#10;FfmG69b16911wkZhR76CBQQOA4CCQkEZ/whVVouEu8KBcERYSxwkvBEsCiVBAIIuiYDj4D+cc+EG&#10;wl7AYIXBJfCAewOEXxrFvrhGOFDswhWBF0B0WBICUPQcA0v7FglXhNjBAcJVQSU/CQQTCF4Qgh9E&#10;4IJZcxbCXp3TM38lIScIwVYRITVCCk24xsIj9C4QfJ0fH9b/e7BBMI5zwQ3CKcZwQXCD5oXX84DC&#10;YWEwWEpYdYuEeRvJZfzjh4TKwSqglBhIzCOsI/60EHYvdzCcSCMIIkwjaCGQRVNYR5t1j8N/2E/u&#10;EZYSggiWCQ0C/BHuC9lghXFMIJBAIIFgcbBOYyfTZgnwhcJG4R1hHeEdlcIZU3v2ipMILhCsXCHY&#10;QTAdhCMDi4E7/f5wkwnTgmhgkfhH2EnsIxgguNBA8ICoIDhCeCA5TWMmODhNZhJyEwi2CZGCLiPw&#10;eb1b4C4RwQbCbnCFYRfhE8ERw8aCJMyb8a8EymEV4R9hGOEqcIoh4uD8ugfCz/ichyYOAQQXB58I&#10;BgoaPlqLDeTJhOFBMRBFeETYSKwgECMT69sfi/wi/CJsIVhAsIPhBfdj695giyCJe2CDe5m224Rh&#10;DbJH1qpcvWCJpwMAwgFQme28ts0JAIUxCn+JyHJhM9BMBg4bCR8Pf2aX3uZgjzCMcILAYIbBAITL&#10;i23Ll6rJ+VyY4kHNkqfUxgMgk5hIr9oIut6uT6vZschOEnMJFQSSgjrCLoJBYQjCAwRFFmLhAfPW&#10;Eh8I4ggUAwiOBYPGjf7LjeT/+cQmFAnCcWCAQQPCWGXExcDb0xOE7CHQQCJFgh/8TGzdOxcEwjuC&#10;MoILBD4JLYQOrYQ5S9+MIbBLa0EfQRoYSGTOEr/OIFhRkgmIwhcEWfwiaNiQRpFr0fxfQSkgkDhE&#10;sELwlxBCoDnwER5cfjVBNNhMHhAoDBJCBYkXPF9iRfYsEEwgEbJC5bbSb2HbanXNCp0/wwBJhNJh&#10;NbBFkE1MEc4RBbCJomELwhmEDghvBE2EDwpCQHCQsTCCYOCNM7ggjwEEB6MIThSJ3FMJC88EOgkD&#10;MEO6JzfCfaCRsErMJYwR1CYQLAYLCI7wRHBFHixcmEVWzYRDeJmwglvRYknEj5Yb8J/NP5tvJuvW&#10;9evddcIHhRerA4TO26FwiG0C1dGEEwoFThA8JnZ32Eg1fXd/AAABCZqWLcAAAAAAQqc9CVqwlUcm&#10;AAQs4KFSYQof6FFS4RIUAAAhV4IVXlCqQMJihAAEKKaF2ioT48KPNABCSKFxAIVzOAIR3AQpdIUF&#10;0Ji0AlQpaoTZYAhOFhQEgQm2wp1Z0AhXGYQ+AhQ/AAAAAQryC4yi8Fxp2BcIJe892al2WaInyBYQ&#10;AAAAAAAAAAAAAAAAAAAAAAAAAAAAAAAAAAeFj1gUBYFEChJOhOdAgdCZGBSDoUQIEgaEhKFBWBK3&#10;ghUExvhO9BSWwoGQT44UDcJ7IJ5cIbBONBLCChRhKfCcnwkZBI7gq475sJEXiZMJtKv728tgR1Jp&#10;IsAAAAAAAAAAABDCi9SCa8gBREeFaZBTMgqEcKhDJBPdBGuE+kEQwTQwQVQTG+Ea4RbwUJ4Kn3Cp&#10;wgqqYKL0EtcKE8FAWCYbCSMElsIrgma8JcwSx0FBBMJFEE3AAAAAIYUzKRCCEQ+FIeCjdBTVwoEY&#10;TkwUOMJ+sJioJGYTAQTBQSFwiLgD4VJkFY9hVDwU8IIZhKKCayCZmCLMKJsE48ECgmR6wlJoKdKY&#10;SyIJaAAAAAQwo3UgnJIISM8JR4VXMExeEkMJXQSvwlfhGN8JIQR3BHeES8ESwQXwsAMFfphT2whe&#10;EUYUe4KU+EWwSqwotzi4TC8ErMKAGgp/pACAEF4AAAABPCUdIJIEEIx4TcYVCkFADCJ8KLMEb4To&#10;4Q2CYTCJ4Iggldg+CBQ0lmflYGCAwSIwg8E6WEdYUIYIHMESQTpdjLwlKzCAgOXCohhPwUuo2b2F&#10;BP9V3Rwmsgor4T39BQW/hOJhAIJrOwgOEqMnuawSVcQDoAAAAAnlpcg3CN4KhvCRuEIgpZ4RFhIC&#10;YKCGEIrCIb+MAMExmE90E4mbCcDHgmfgeEt80EAgkpF/RAME0EE8GE7uET4TawRvBNreCWGET7hK&#10;D3BAnBEmFS5BGcEKwp0wRJBFECwoYwQqCAwQWG4BFAAAGCfeCvlwnYgOFSLhGWEbwQiCfGCUmEFg&#10;mVggvhJDCCTwiamEPIIQIDhTXwpGQU7sJkoKJEEucJdVhOhBIDCL8JKQST8JXYR2AAAAAQssNwgI&#10;yCIIUYMaIIIPiAmJGBFZ+EoBhNwIJhRgRHEEBGEkREEEUiOMURhC+EJy8JdCCWAwl+II5EEMEEdD&#10;CFDCADAiRiiCDi/hAov8RaWCDUJuaEV0JSUehGkGgRbQiSBIyAoWj8EMwP8CgxAkPQdCZijwIto0&#10;8CJI09eFz8KBNCY+BFkCUtYLAi2mhoCoRNQg9G8aHsJlYhxDDCLhBFZhHMYQsYwggIiCuCB7wmag&#10;StoSWgR5Ai2koQChBYEHoRFAgN8CEeEBheEu6EcQI9gR7SUITWhCpoaGmfiHJfSXukqe04erMvCn&#10;CNYELgRLQielgQ2noQaNJAEbjhIihEVCLqEbWoRFfQiC61CAHtReQOEsoIdhEsElIaCDYHCL4sbP&#10;m3rcIproIhiVmwgiiaznCQcEBwhEEa4KCBwQPCH/wGLeJthEEJD4Qm0JEwc2vM44SVtEwkDDWgOE&#10;TWhatbHCT0EjoI4wivCM42ER4Q6CCKNF7y7hIOCU2ElYHBIaCA4RtjQRLfGwgvfbhOXBP1BMTOER&#10;4RtBFOEByEEf6ESUviwQZthBIIBhCIHCwQLAYsSExcvu2/yILCXcEiIJOYSW8QR5oRfCw0CDTw1c&#10;KNMEwsaXhMJBEUWNCN4RbxITCT8EhsJOQSEghUEgMIfhEsLA8IZje5cJBQRVBHWEZZoIsxMIbb8E&#10;FrnCizBKuCH4SiwgGEmYILhBoIggiLCKI+J4/wcOwktBIvCT8EcQRDBHuET4QqEgeEFyv9WErYJ3&#10;4JOYQ3CWMbcIZBGcERQLCAX8IK5ImeJEi5fVE//edyRI//xcvq/VbyYUDYJ8sDBDoIVhLOCT+EJg&#10;geEJggUCwiDgh+ELx4BhAYWFgOByxIXPn/xO/koPVbdrmtS0woCQTKQS9wlDkwEELwgUEGgjzCKo&#10;8ERf6wklBJXCUsEWQRnBGeEdYQCCDQQLA4QKZbCZuCXUExOElsIZBH+ECwiS8EDgGeCDeEGwYLBC&#10;wnmgmlwmSgka4kEQ4C2EbQQuJBCJhACVZ9MOEKghEERYQPCAQQvCD4GEwgEBhs/GthQ4gnH938Jf&#10;wSTxSCG7qShGXBAYgYjEhMBHjwuLkvHy5fduwoFwTxwSSwhmEDwk7BJLBwQqCP8IHgMIVwsEU4QW&#10;CB4QyCAQQCCD4QXFhIHj4+bjf/qiOd4jCf6CdGCXWEVZ8I+gj3CBQQCCReEK9bhoIlBCoWEbwRrh&#10;ImCJ4ImgjPCMsILBBIIdhB8IPjcPkwm2gmcgmawkBhDIIdiYkaCJsIDlgh/hAcXCYiCXOExkEhoI&#10;rgj/CKsILCdlUEC8IBAcJdQSxgmFwkBhGkEgsI5whEECx4BDxvJmwmygmxwmlgi+CK4IKYQLahEs&#10;CBwIPAhfhDI+EtYJsYJhMIJhKCAYRpgYIjggJHwnhBcmEJghuERwCCEQQDCGfgUA/g94u/zjngoi&#10;QTHYSEwk5BCYIuwWWCRP8fsIN4HPBGeE7sDwjfCOiCOdGoRFS1UBeSsJKYSQghmERQSaj29hBRq9&#10;cJQwkEWYRFBDsIbgI8L9WgHn1tq1Sja0P5xzwTz4TE4SPgklBHkeB4QWCCEfaAfCA+gllBQJgieC&#10;UeELwk9kghGEiIeA+wiK+6BYRSYSTwJFOBBIEiqCrahDfBxcJA4UIoJC4SUggsECrGwiv0TYHo5Z&#10;kSRPUgkqz6Yf1uEIghUEQ4HCCQQPCF5YBgY0B/xqKQkEQwQvCGYQOB4QeAQmA/2WE79BOJBMXhFe&#10;EUQSNx5jXyT2J4tQS+wi3CB4RDhKiCCf2CDGTu96giDCYjsIhwjuCJXmhDJcbm38pCQUgMJRRcDh&#10;GEAc4Pjb7ThF2EkIIDhDIJYwQyewiY27bsIuwimA4OCQm249HnWEWBgf+6Y8vYm7+UhIKJOE3+WA&#10;QSPx1sEAQ9bQRpBKnBQRNhMBhFOJHgh0S25eBdaCYGLBFXYRc/4GIbv1uEgIJVwQuCJIJL4QH2TC&#10;HxNmc353PBEkEc4RnjYRbAoIpiwQzGz4Qa3F6CNYKBGEYY+E0cNiRYJExfwQ1aLBHcFIHA5TCO+E&#10;g74RZGZBEfZCQRpBMjBIioJaVBHFyCQ25BC+t4WLMJMRXlSB+cGMFD6CauCO4JFwRzhEmSJhH8NM&#10;bCIPCHWgiDCE4RFBCIFBDYHi4O3ZcXiVhPfhKuCIoIRhASCF1AYtEbLwTl4S/wkJBHcEeQQz1NGw&#10;MJGYR6lhEyQgUIJloI5whEEX4TDYRr14JBUP/iCg/zgjwQyCk1AYBBE1sIgwGEssBnwiWAeeCAYT&#10;EQSvgmKwkrhC4JKYQ3CJs+WCFYQCJ4QLEwm2gnGwmlgh0Ed7hAai4RrBCIIHBC/CHXwieCiTBDM+&#10;Ex14H+CEkXhCJ/qkFCPbCZ46yCOUfHAAAAEMAAAAAAAAAAAAAAAAAAAAAAAAAVIoAAAAAAAAAAAA&#10;AAABEZwCAEEdi1AAAAAAAQoVsJQYABC2Z4WSAAQsfGFrbQk/ACE2uFWXhPFABCX0AhYL8LA6AIWo&#10;zC2yAEKZiFz3oUIIBCuzQtSiFVfQmYgAIXh2hVpoQCAAAAAAAAESAAAAAAAAAAAAAAAAAB2GEaiI&#10;MgwisZheDCFDJBM1R1gBubUERYAAAAAAAAAAAAAAAAAAAAADgoX0KrOBRgoRfQpqUIJAmngRVQnx&#10;gSGgQKBB6EO4JG4RCAcFQPhTAwoGwR5BYS4JB4UoYIjgoUYTRQ8FIWCH8EKwlaAcE4cFhywoHwSq&#10;woFYTJQTuQRLhG0EqsIrwltBBvCM8HwTWYT2QT34RLhN9hGsE4uBwlvhEuEEglPhBPCA59hJVIIC&#10;QCsAAAAAQgngphNqQAlhwTOYVrcE3kEBwqjIIkglPA8KP0EZQ5BC+BEYB4UAcI8woDQSsgl9BLPC&#10;IIJEwTWwQGCJoJE4SP8IPhLUA4LCbBM/hNXhLuCoigpI4VEGeCS+EFwjTCUME9nhJyCIADwjCCp6&#10;gkNBGsFM/CRWEb4QCCN4I1ggUEMxvCExQHCofwpCQU+YKR0EmcKMuEpMJ4cIXBDIJnoaPwQfCA8K&#10;9nCtEwqgcJuMIdBMhBOBBBsIXBRKgm7giiCUPgsJjQAADhYGsKRMFImCp3ghuEaQRDhQTwivCa3C&#10;V0NBNDwRNhEvCiThTlwoVYWDOCAQUXoJPwUK8I1glvBSZwhEEN8InwkTgqhsIpwjmCbnCH4RbhFe&#10;EQYQLCH4QjCDYLwOdunAAAAAAAACcFImmENIARWAAAAAAAABE0kpCcJzxhMmMQYgwkgNGjRP2mCD&#10;Cw4eH7bvY2aIguJlt3ThIEY4giMQRCIAIwyDIMwvRan+Ug8KOtCWkCBwIqgChF1b6EZTmxG4m8ID&#10;AnJoQyBHkCNKEgoPQECRcEjWAPCCewTmQIroSdgSLoTEQI0vhKDjZ1zceiQHBqWD0WlhZlNS/Vgm&#10;3oS+tGBIOVom6NE+nCfqhLqBK6BLOhEU0HvoRPAFPNAjDginP/hUgMExuE7mExdQSeggcEFggGEH&#10;wjDFggi4IfkhsBBAM+LjwG2XPeLX+YJksKHsEiZwkdBEeEl4BgCCIdCOpvFgcEnsJkMJawQSCUmE&#10;DgkVC4Rs8uEMyceJBEWETwRjhBcIdhDoInhcIFhBYaCBxfGtBEGFAWCINwmc2oUwkJhqLGb/qeCP&#10;sKQUEFthICNhIKIQRpdCM34toJWYTR4S7gh0EncITBGcEEwiTGwgHbwQSIXEghGENgiPHwg+EBgh&#10;tsDj3gNf5gkFhQygjucJrYDngWEhIIfCmEReCFegirCkhF/hFcTCMPQSVv7BxPGjf5QhwouQTB4Q&#10;uCL8YwhuAIEPgKGvoQTgGJBMhBAsIdBC8JFwvXVLv8Q5zOiLQwTK4SswjKCJII7gijPFwguzeL97&#10;CHYQmCCQLBQQHL+PKr/0wRmYRSiCFYSSwkFBAIbCKIBgsWLHtC4vki/5TjhQIwm6giaCKMJSv2fC&#10;AR/3gfBANwk3BI7GyQSwywQaCJo+EHhMTCEeEFgeE10EqYJa4Skwi3COIFkhcW8fCD8EB/BRCgkh&#10;hFeEPwhGEPwhmEFweP7BYQLy5cJycaNhA4JFQQKJjYLJyhfLMEQkEIRAf8EaDBJXChfhIjHgmFgg&#10;mChMIbgfkESeuTZbaWjLC42Bjx8aGiZI+XLb/0E2uE90ExWCwkJBD8IJBAcICQSG0IbbghUBgjnC&#10;NMJDwRZBEGEbwRXBCcDBDcIZhAIB58kFHHCR2EGgkJsEiMDhCMFmgiDJAeJeCUmEpoJZ4RXhGOEW&#10;QRnHwR/C0fhsaCT2FD/COYINBLN4RpAMIHhDZgjLF4c/zjnwoRwTPRcxhHGCA4QDfaW+RgiFrTA0&#10;2TNuDVvxXW62k4SEwlFBDMJhII9glZBCoIVhEOLBBMXCINCB/z2H3Wqu7dpJuE3GEl4JUwS+nCNo&#10;+EgsDhBoBCQQTn2Ew2EpoJdQSQgg+EgMIJhEWXIQLAOEz4UYcJgcIfhGCgllBDJwULBFW4Q7lwjD&#10;CJ8I3wibCA4RZhCcIPmwgOEHz4n/gwwEQQlsDPnhosXExPei3v79OFCHCdOCMoIfDwSugkjhAsIb&#10;hFWEE9hD/BwQnCffCfeCScDggEEnYJKYQvCA4R5iZ8H4QOCH4QzCFYRJhBsIBhDcIPgc+EAweLn8&#10;vsHg8INgMBhAcIDnz4DFxcvl9hQYwmtwljhIXPBHUETYmDgj+CMFDe4Qju9u927vc6/PDEhQlsDC&#10;j5hIWCFQSaxIJEwOCJMeLhICcIVxdgkdhJfCQ+E8keCBQQDCRGLAYIp9XThL7CSsEq4JMQQbCQ+E&#10;Hwi/rwQvr8JmwnxwlX2EpNglXBBIJE4QCo24QnvMFBLCDYQ+CWeCwhOEDggmbBYHPl/+YIQkEDII&#10;AGLDCG4QuCJYIPBAcIdhCMFiQQGBQufy2wof4S0gkfBKeoI5gXYmENMJDYDzOPjQKFj4+Ll/HiW9&#10;9OFCLCWsEpCCXmCDQQPCD4PCLsI5jwRBJwnowlxhLzCW2NhB1hEeLBEcEJcERcPDd3N9zb3d9cJg&#10;sJF4SkwlFg8JE4QPCOc2bCITJ6DU2OwUDCgnhLHCUJhLfAcIbAceCGQRVkIH2Jnx8uXF/iey5P97&#10;v/////AAAAEZm8AAAAAAQg1cIy7gAAAACFAdACFkwwq3IEIBhYScJNoBCqcwo3wELEbhYWYEIpwt&#10;JmEzGAQqW8KgzCC4BCqFQvH1CxX8J3OACFYuhaLUKOlChuQAQSFkUQqfIAAAAAABGgAAAAAAAAAA&#10;AAAAAAAAAAAAAAAcE5IgroRhQSEEhhhV1DCUYgnZEEGEFM4QSOGEGGErhF8Iny7CclMJDEEIMBwT&#10;iwKX9CWNCKoPAglCcaBCKE6ECO6eBP/f4SDuA4KOEEfwTawR/BZAb4UfYIywnDwkzFwpQYDwjGOB&#10;wQOCB4QrBYKCCwQWEhMFj48fj/4J+MK92CixBAMJsoINBQbjQTVwQC0EymThJAAAHBOlBWYYUGqw&#10;qicWCdOCMIKRsEEwjTCU8EG8IBjwwpiUwo3EEJ5AOCkFBVoYSLzQU3cJTYUtYI6wqcY8EGgnKwh/&#10;BOXhG4HBGUEZYSGwifCKII3gjiCDwQjCJ8IbhDoIFwQLG4KXOFalBUQQQmCqfzQURoIkgprYSahI&#10;JW4RT4SXwiUAAAcJ5oKrqChXBRDwpw4Uj8Jz4JNQT/wTl4SIgkxhBfCNIJA8JXYVKmEzEEmcKRUE&#10;uMJb4RvhOJBJfCQWEgMIp4Ipwg4AAAnhV3UgqCyCFBnhWYwU/YKo3CjphNNBNhFwkhhDoJ28JN4R&#10;NBOt4SuwktwllBUbYVI8FaFBAIJaQSNwjCCQOE/sEucIPBO94RZBFVgpophPKQAkBAAAAACeFTZS&#10;CRpBCDcIBBAIIPgMBBA8IDiRsBCQmXi24WNqCo+gpR4Uo4BhPbBMfhBYJPQT3YURoI6glrwRXBIn&#10;hMDTgpn17YIqnbOqXTMAAAAAAAAnhAKQAgmnhUfUwBBCTwAAAAAAARtJ5xxwUYRhJUYRUIJPjGGE&#10;ixnGcQRqIo2iCCV4REIKCQgi8QR4IJNjCGDwjDCMhDURhhDvCFkbs3vw4TkjCToghgggYwgoggwh&#10;BGELsEbLBAhghiiOIQR9Mm/DhEwwhwjC4wgRESr/nCBgkNQjmhCIEAgRFAgc9GtF2tDBFUCIoCgs&#10;CCwa0JUnBtMElKEeUIVAgsCIoAh7qaZ3VeET0IdNGhBJoqP0lwTV0IpoRRAjGhCaDokCIZoIqaBA&#10;PAHjy8EZQJ74ERwJL0JO0JL0BQkYpoCupuA3/hnIHBIXCOMJGwRtBEUEfQRFhEGEIhf4HCEcNGgo&#10;UQQTAwS6wijCYTCDwRJCRYfJn4IpqCUEEhoJNwSFgiWCP4IDBCYHOTb+5cJQGEhkIRLhLmCceCNY&#10;I2gkzUXCBQGH9HwfhAmCPsIywkJBGEEOgjeCE4Q3CA33JhAePOE6OEw8ETwQzCQMEPggUDgMSYkB&#10;41v38EawSOwkRiYR5DwRu4IiyVhC/80UhII/goW4Rp2EzSwgigjG0wRWv3oJGwUgk4BjYSYjYRbN&#10;b7gg+JBE0E+0EZ+gnFzQRPFglzliwQG3+YITBFcESKCI0QQ2IILBogI2P5xw4KMmErsI+gk3hBcI&#10;+wMEmbQHJiwQjwgMSCEwTtwQaCK8HhGHsI+/c6L8TcJPwR9BFsEUwSxgWP7FIkWHckEXYRLhEUEI&#10;gg0ELnBOn4ZhOthLCCOoIqwiWCMIsEHiSlfL+AQ5IKF2E12EhYJIwSIwgmNBGOWCAzgYIu0IogiK&#10;CgxBGcEocJCYSEz4R3CQBowguaCKcIhwjGCI4IHBFEEMwguEDj/xsIHwkWChVhG2EaQSvwgeElMH&#10;BH3oCtggfE/hQEwiiCR8EcQRDBIGCDQRDBAG+ggHG/hIwwj5GES/ueZ5uil1qowSmgm5wlthCMJY&#10;wQWCNIeCMoTNky+EAjFEiLW0kmwYJVwUC4JUdBMlhArQCCM8Iwj4RNXhE5BL2CdzCYLEwlT6CEw8&#10;EOgiLLBBveEOIaHggEeGh4DaJHvFrtMEtoKJ8Em8IZBJfCJ8I1h8IlwgEJhJch4DAYFBA4SAQCB3&#10;jQkSPbvP5wgotbSSbBgmlgohQSKwh0EAwjHCVEN/BQ+ESQLgg0WCRUE9OEkoInwmGwjCCFTBG0EH&#10;/eG8mBixYSJEjRqqJVV0YQuCGQRPhA8INBDMIfjQHCBwGCAZ+EvhO1BP1hMV0CwjiCPteEeRoIRi&#10;d8IdhG0EawSHwiXCJYIxwjDCBQQLCGQQSCCYvCXZ4UFYJx8JUQRPAMJMwRdgo+EcwRJCZ+LhDfW/&#10;VW9qru3l/hIK/tE7be6dlMwoNwTewSlwjJYSNgjvBwQeCPsIije4eCFYSNgkBhJiCO4IdBIPCKMI&#10;ihoIThEOAxeJ2EvYJVwS+wkNhEkEfYRHhDIZQG0P42LhQSgmrwl1BImPhGMEQYlsI6gjWNA++EIz&#10;xobJkhMT1ZLW7oBwL9b9Vb2qu7eXChZBMjBKXCTU4RrBEueCBwRrhHMSH7wQLCaSCV+EwMEnYSCO&#10;9wiSFwgOJkggNMIjgh8EV4QvCAwRDhCcIDC4QGCAQuJx7YUVIJj4IrwjSsJZQRH+GggGEWThC+LG&#10;wlRBJTCVcEiIIigkPhFOETQ8EBwhuJ1n+twkJBHEEi8Iywg8EcYQ/CGRcIDBCYmUCBdwowwTAQQr&#10;CKcHhK6CHR4INBDcIZ/CG+SB4SKgj7CSkEbQQuCP8Ikwh0WCC4Q3JnrhMHBKSCXmEksITBInCFYR&#10;PF9BBpi+X+FHSCV+EFgGfCVUEPgiWB/ggvYRR7mwjaCL8JAwRTBCoIywiLCDwkEGwhGLiduwmVgl&#10;RBL/CUGEFgkRhAsIvjQpBBMCA+Bx2WFISCFVg4ILhDJgjaAYQM/t4mupBAyFf///gFBLAwQKAAAA&#10;AAAAACEA4fZTzwaXAwAGlwMAFAAAAGRycy9tZWRpYS9pbWFnZTIucG5niVBORw0KGgoAAAANSUhE&#10;UgAAAXcAAAI+CAYAAABHf0rHAAAAAXNSR0IArs4c6QAAAARnQU1BAACxjwv8YQUAAAAJcEhZcwAA&#10;DsMAAA7DAcdvqGQAAP+lSURBVHhe7P15tK1tdtWH/Z72bffep7nN11evvikkCslCBIlOsq2ITlIg&#10;BnuAhYgxAkTAjhM7pUocDwjDYRBiO5YHHkbGsa0ySNgEREhABRhkRVKpgVJTKlX7Nbc73d77bZ8m&#10;f6z33E9UYgdLqlI17xzjjnvvufc0e+9z1rOeueaaE1asWLFixYoVK1asWLFixYoVK1asWLFixYoV&#10;K1asWLFixYoVK1asWLFixYoVK1asWLFixYoVK1asWLFixYoVK1asWLFixYoVK1asWLFixYoVK1as&#10;WLFixYoVK1asWLFixYoVK1asWLFixYoVK1asWLFixYoVK1asWLFixYoVK1asWLFixYoVK1asWLFi&#10;xYoVK1asWLFixYoVK1asWLFixYoVK1asWLFixYoVK1asWLFixYoVK1asWLFixYoVK1asWLFixYoV&#10;K1asWLFixYoVK1asWLFixYoVK1asWLFixYoVK1asWLFixYoVK1asWLFixYoVK1asWLFixYoVK1as&#10;WLFixYoVK1asWLFixYoVK1asWLFixYoVK1asWLFixYoVK1as+MyG+vg3rFjxmQ798W9YsWLFihWf&#10;/liL+4rPdBjAfvwbV6xYsWLFpwWy5psx8G2OX/9xxfydaxOzYsWKFZ9y+GYwfwds/h/izr/tv66f&#10;/YZvuPPnfvDxlu/4dyty/u//vytWfBZg/QFY8SmNzDv1v/fNd+sPv/xh9ff+wQfDqzzKv+Mrv1E9&#10;cy/Yv/TBv2v9P/eN6UfuVKH6kR/YnT/80AvV3bv7VJ0dPhB1x49fD9R3EzcfM7Re84a3JnoSj28y&#10;J29M/PY/kniFyHcCoHj3u+FbviW+/smzQqn8C76cFSs+bbAW9xW/NOSsfs/v/X/UD67/03u/+iu/&#10;9vDv/K9//2P1T1UQs4V3a778zZk3/+kEwM//65pnf8S99U2D/bmfuEh84Cae/jPe/6r04Te0la02&#10;589effD9P1vVVWXNdHxeO1fq3e7JT15eXj5b2jN1PHxe34/D+dlJbts2feRm/4GkiCbE1oRYB4jJ&#10;mv0hMGZj5nzWXE9H171yeQkPHiRiHTAvjjT3Iu5jRXnzWjMcmyO/+88feN+/NvM935PWYr/i0wVr&#10;cV/xPw6/8fee/0v/7Jfe/bs//A/9S1/xq2/e8/7N4682scrv/9tf+eJz5+oLf8Pv+PF/6/nmZb7m&#10;ayJf8zWG3/Gy4Uf/lqL7v1uuP+D5yAcVNtrPPdP3nnnDdvfgMnVXmiHu6zE+99x49/DKaWmOWzdl&#10;y67t0sV+c97y+WY4vn1z5+zlmycXd4uqptTq+bL29uHh8OTVx9cPz0/abVnoZ2+uu3K3qTZVUdSP&#10;Lg8/PcVoNLkJ0+ymMOcphC5nhqx1h+ZSZS77rjMx0RVl3XlrY1lVk3PUu80mHY/Ty3q7fXCsdpeH&#10;BxfujW982/7t3/BHL/8L+9vHD3/ND4xrsV/xqYq1uK/4p0fO6tv+/Hd9bv7wT/6WYZpyVrl6z8vD&#10;337ha7/ukf+R97zNDoe3GWsvXq53P/2Rm7m7v/Vu3t/48eGTXZunO6elOzNaN8PxuCuUulM3/gTj&#10;2Q/9eDyMV8naq0KprXXmXKXcusJqFZM/2dZ3vdJvDCkUYUpKGWVLa0rnnbkZx+Hy4ubYbuqi8rY6&#10;doM5PdnRVKX6yMuvpcOxU0ZpYk50Q888R7QiY03MKY3bpo1jGBMxz9aayWiVtTJTUZXd6a49PLm8&#10;uj6M8Tocp70r/eH8ztmFr+ubvk+vxerOz7z1N/7LH/6L/8nbD/wAcS30Kz6VsBb3Ff8UyOrL/sD/&#10;5pn5V33V8Nx7//KXP7spv+Tyumtyzu3Ll93H6mde+Pmry+tKd1f3mcO9nCZjtDelU7rrgp3H/d3S&#10;13funlRbbX1zPOzbGJJL5GazbczNcZiPXR+0UqNzzhmlWmO0tVbjjS2qqrTGaDWMI30/knLGaI3W&#10;mrIqGaeRwhdYqxnHiaapsNry6qNHHPY91mvinOjGgRASZelw2hGJ7DYtXdeRYsZoRc6KOU447XJZ&#10;2jTPeerGfopTnIrC7E9Pzi99U1zNfX48xvARiuIfXdv2ff+oO3+F3/PP3fDqr5+5UBEQquk7vxPU&#10;u+TPK1Z8ErEW9xX/f/HX3/qzxZ/+gn/zt5++5a0//zM/9aNf9OKbns9Xr13vFPNzvqruJK3CcN3b&#10;6+uLe8R4r3R2Wxa1NRacse7QHWuTVbXZVM4aa4dp1OMwA7A7O6EfRlJK1E1FU1UYI8pFpRRaa1JK&#10;dP3Afn9kGCdylloZQ6KqCry3GGuJIaCUxheWEBKHw5GUoPCGlOBwOBJTxjuDdZ5pHPGFpet6Ysw4&#10;q8kZhmnEKktVepyxzDGQU8ZqnX1RBEWeQ0jdHMJ1WVWv7vvxffsp/ly73T48O7v/5KN9//gQx8tn&#10;7p+GpivHs3f+uUff/zY9oVg7+xWfNJiPf8OKFR+Pt7t3lOlr+y8pC98+ePjwhWkI94fu8KLO+fMt&#10;6QtNCF9sc/y8EOa3KnihLOwda81ZzPHs/Gy3iynW4zx7tDYhRjXME9McyUpTNS3ZaDZNyzP37/PM&#10;vXucnp2yaTdsNhu0sWSlGfqJbhxJKeO8x1mHcpaHTy4xzhHmyHEc0GgS0PcjU4pYY3GFR2vDGAMp&#10;Z7JWhBDopomc4TgOzCmC1uScmedIVgprLTFnUBpjDWil4hzNMM9unKc6xnh2smmfmab5zTrOX1oQ&#10;v8Kn8R3VdPzie8xvPpuHtzz8yPvvHf7eX1WHv3BGMJ3i//oNgXe/by3yKz7hWDv3Ff/DyFl9/d/b&#10;3Hn8577h63QYP0/N0xd6b99UeH1HRdpgddVUtQ9h5ur6wPX1DScnO+6en/C+9/88z927i7GGGCLT&#10;HCAnumGkKjzn52ckFCFlvLHsTnacbjc45xjGka7v6buBi5trukOHtgaV4TiO5JiwTlN6z+X1Dd0w&#10;UHrPbtOitGaaJoZxwlpLU5ccu4EMGK1Ii2D+1QcP8N6itUEpRUqJNAe01lRVSeEcfT8QU0IpReEc&#10;1hhyzsQYyTGRcsY7h9OaRMpxjrHwbti11f50t7n+yMuvPLi8uf6gs+7Dd567+35VzO/74Z99+bUu&#10;9j1PPjzy0TysXP2KTwTW4r7ivx//5TdV/K1fd/5l/fu/tO5f+U0mpnc4p99Wen/qnLNJoQ5Dj7OO&#10;cZoYx5nD8cimbbl395SPvfKQwntiFOm40Cs9KSU2bctm05KVcBVOW6w3eOPJKjFPkTnOHA89+/5I&#10;DlA3Bd4WTGGEBMZJp319c6AbR0rnqOsKawzjPBPmQM6Z7aahG8anPH3OGWsMDy8uIUeM1iilmEMg&#10;BKFgnHU4a7i+ORBTEg8DY9BakVImhECIEW88ZVnSVB6lFDHOaKWonM91YdIwjvPF1dWsUj5UlX/5&#10;uu8+ZFCvPvf8/QfPveGFV64P8ZVjvf3o3/+cf+mD/C+/qv/4l2DFil8s1uK+4v8b73yn5tXnzt7y&#10;2t/84nuF+Qq68Sud5e2Vd89VVWWM83qaZo5dz5xmQpSiXRYF4zxhtOX+3TP6YUApxfXNEWs0MSUe&#10;X15hjebO6SlKKaY5YJ3BaktWmRQScwoyjtTQHwf6IBx401bUvmROgRwzavmYw8LZW2vx3qGUfFtr&#10;rRnGid2mYRgnjBYuP8SId5ar6z05RYyR4h5jYhhHpnEiZ2mmh2FEa403BmsN3vunB0RMiXmOtE1N&#10;U1fyeKYJUsQZQ1l4FInusMdqnckp3fR9nIcxbLebbts0j+/dPXvZFcVHVFn+pH/jW3/gP/6P3/KP&#10;ed+3TP/E67FixS8CK+e+4p/EW/968ZazH3vjW69//Dep7uZ32WH6hkx8R+H8mfGFQWk1ToHr6z2P&#10;r66wRtENA4e+xzuPUpphGDDGiJqlKLg5HLDGkFLm8vIKlKIsSvbHA113JIUARHJKxDgR54BSCU0m&#10;xYjK8medIeWZqR+ZpoFpmhlvaZSywBcecmaOicJa6romzBNFWZCjUCsxRoZhRCnFME0YrXDeUboC&#10;7xxaKWLOpDkQQiTlTOkcZVXS1DXbquHkZMvZZsN206K1Ydu2tG2Js0LvoA3OGPxC4yQydV2r7clO&#10;W1uYrI1LMdWHvr+zbTZvbKvmrW1Zf+F8/eRzXnrDR4efuXE3/OG/MfID/17iXe/6+FdoxYp/KqzF&#10;fcXr+NmfLf4nD//Cl5xcP/it6XD8FmL4qpziM1hrkoI5JKY5ME0zwzAxTBNF4TA6M40zhdcYoxmH&#10;Aa1BkVEajvsOaVwDx+MR7x1NVdB1PWGesEZL974cCEpDzpm0FGTI5JxIKRLmwBwCKS3FP2eqqmLX&#10;tHjvmYaRcRzRSlGWJWM/YK1lGieUUuSYmOcZqzUxBLy1lIWjLguqyuGdxWolV9qcMQrqqqQuPEZr&#10;vNU4o9FKkWIEpTBWk4E5BKYpkGIk6wxaoVD04wRaU5QF2lhQmpBhDAmlrUKrQsPpOIzPXD188ubS&#10;jW/afexvu7c/eHX+0J/4ExP/6Vsi73rPysuv+B+FlZZZAcCz//V/XX/OX//LXzJ97LV/gTz9linw&#10;0jTF8vz8jJgghEQ/zhCkxsQUmcNM0xTUlefRoycyGLWGbhypvEdpTeEch37AWwNK0R176qairioO&#10;hz1d19FUjsrXWKeYp8QYRmJIJCIaQ8yRMGcyEYXBOoW3BdpayrrF+4K6Kgkxsb/Zc9N1lNbSblqG&#10;bsCXnnmaKcoCozXTPFOXJeM0kHPEWkvhHdZYYopM48yx75nHGW8tTVWitWacZjlUtCbHxDBNKO9B&#10;QQzx6WwBwFmNsZZxnLi4ukKj2O22OO+AhFKWaRywGBQZrdUylCXM03jTHbuPBvihULi/v/3iL/jR&#10;n/jGb/oI/90/e+BdatXMr/inwlrcP9vxzd9j3vLiX37u2Y/0XzFfXfw2rfVv9IW7F7TXwzjxwvPP&#10;McfM/tBzdXXk2PcykESTc2LbFty/d8ZHP/oKrz56TOk8Sivh36cJrRQohdUaZQ3eGFzhMRmGeeT6&#10;8pLtpqKtWyBx7Af6YcBoS1GYxdwxkbMi54RSGucshSsw1rI7O2OcI2GOpJyYpsA8zxitKUovw1Hv&#10;GIaJ7a6hKUpCTrRlybAUXgC7/CgopZ7y6TklrDFs6hqtNV0/yMc2BmKiG0cCmTFGQpjJOaONwWjz&#10;9EerH0cePLlAJWjaCq0dzmvqokKpjMmaeZ6Y5oBCPp/KmWno8xSmg9bmo87ZH7N1+UPT1v3Q49/5&#10;tT91/fveJV/0ihX/A1hpmc9mvPXri699x/4LzPsffMt8c/j9WqmvKqvmvN5tVFPXlFWNMZYUYRon&#10;jl3H2A/kpXu1WrFtKu6fn3B9vefJk0tQiqosKIuSEGb6YcQ7KzLDGGmqEqc1wzQSwsQ4DDRNKZy1&#10;1szziCFx2lTcO9nQFI5dXbKpCqrS0RQlbVlQVwXeO3atdOf7w4F5mvDG4AuLcw6tNGXhcc5Chl3b&#10;sGlramto6hqrYX9zIMXINIwM48Q8L0VaK4zWXF7dAJBSZp5ndIbSOwrnwGhCFNVMmAMpyfsBTx97&#10;4RxhDhTO4gtPijM5yvOnlWYOM1ppnLWkmOn6jmmcsdaqTdMUGs5jim8Zr4+/ary4+cL89//xrn/7&#10;2x/wDX+s44e+//WrwooVH4e1c/9sxTfj31F+05fnJ+PvC+P89U1bPttWpbGFUc5aYshM84x3oj75&#10;4Ic/ypPLK0iZoiipq4Injx/z5je+RE6Rm2PPkycX7Puesio5253QNhX9MHB9ec3JyYa6KCgLQ1uU&#10;PL684GZ/JBfCqTel597Zjjvblk1VsKsr6rrBKs3F5SUZqNqaYZx47dEV1hc888w9PvbyK1xfd1xc&#10;3xAynJ6d0rZbLm+OvPbwEW95y5sIIULKomSJkfPTLSeblmmcOHQ9N8eOq8sbDkOPUZqqKCjLAqMV&#10;+2NHVZZ4ZxmniWM/kFKi9CKBDPNMN44cDrI9q5TCOUdZeIzRtFXNxeHA2I9UdUlTlaSc6YeRcZrY&#10;blqmaSbEiFWi2kkpLQcFGGO4uryi64dcldVcFP5J1OqHrl3137z59/7Jv/HeP/xbX1118iv+f2Ht&#10;3D8b8cM/7H7jzxzf3r/84A8O3fjbsrL3ldZmDlEduoFjNzBPM0oZbvZ75hDouo4QEjnOzNMIKPpx&#10;pCxE4971E/04krOhKgp8KfRMiJF5nNhuGirvIETmaaA7HMlErLe0dcVz98946wvP8tKz97mz23LS&#10;VGxqT2E05ExTFZyfndFWG6y3bDctd+6ekuYenQPeWc7OthTec3M4cHV9IKTEpmkZ+pF+GOkPR/q+&#10;J06BaRi4uLxCGU2KMqydZ6F0YkrMITBOM13Xo7XYICilIOfXqZsQ0TnDIpu8vZ3ERS8vHzdhlWLX&#10;1uzaBgOM40icJlTOpLT8PSTUQgullLHW4JyTj5vBea+qqjRKq3bo+7epcfi19mff+0Vv/J53p+d+&#10;2294+Opv+eGB97xrLfIrnmIt7p9t+LbsvvCv/oF3DB97+Q9N/fhbtS3PMkoprTDaEOeZ47FjmkaU&#10;gqura3KEOU54b0kxcewGzKIoKQpHjEnoBa2pm5LtthXuHQhzIMbInbMT6kr8XMZZbFZOtxteeu4O&#10;L9494Y3P3ue5e/c4326pncWmjIoZbwuIGe8KNpsNvihIKaOUoSwKOWhyZrvZ8Oyzz+Kt5aOvPeKV&#10;B08YxxGVMhdX1+xv9hz7XjZOYyRMEzfHI9ZIIl/KonaZ55mwFPZ+GAkhMs8zc5AB8lO10CiddwiR&#10;lF4v7qKYkY8RQiSTKQrPpmmwRtOPE/vDkRgTzlr6cX76/rIglcjLAaK1ZpoC3jl2m5ZNXWOsUSEm&#10;bY1pvNNvnW+uvqz70Md2/mf+0+vDN/57V/zIfy6mPSs+67EW988mfMc/qN74j3//V/rrh98ep/jP&#10;jzGfJGWYUqYqCs5Pd7RNQ4qRcZbCNk3zU2liVcn25zxPFEWJ94ai8CgFRhuKwrFrNzRtjbGaEEW7&#10;Tk7cOzuh8oZh6NFkTjYtb33D83z+G9/AvfNTzrYbWl9QKFApojPoBKXzpJBRSmOdJ8ZMd+jpx8A0&#10;T0zzgFKw3Wy4e36KMo6Lyytee/iE66sDJydb9vsDwzASYyBMgZgDMQS6YSQBIUQp4kHqojFGFpqG&#10;EYCuH7nZHzgce/p+pOsHhnFinGaGfpAiH+PTonzb2aecqMoCrTUpRY6L+dk4TaAUzhqmILS5e9qp&#10;q+UgEblnt0g5N01NVZWQYQ5xuRFgyPFc5fiFlclvfkv8qfHwr/6Zl8fv/y/GVR+/Yi3uny14Z9bm&#10;e7/pq+vh4juq0v3moqq2SWmmRRnSlAX37pxzdrrDGM08zoQwI2IXRZwDbSWLOjFnqsrjnMNqjdEK&#10;vSztlGWJN5YwR4ahWxZ74LSpSDEw9B2lNTz/zB3e9sYXON+1tKWntgavFYXSlMZSe7/w2pV4v1hR&#10;oYQI0xgIUbpdo6GsKpq6xjmPNg5nNHEKdOPIF7ztjdKNzwmlEmmamMaJaZg4dEdCigzTSD9KkXZO&#10;U1UFqCRFOwX6oZeCTEbpTMqREAMpR6ZpXDr7IHJGZ7BWAzKzqKuCaRZbBnGfjBijUEqKdFjkk27Z&#10;rtVa9PPzYm8QY0RpjVq6+jlG4qLi8d7Kv0MVYn5Tf9h//ukHfkyF7/6v9sPX/buHtYv/7MZa3D9b&#10;ML3/Jf2xn/yDOudvaNvN1hclxnqscxhjqIuC7XZD2zQYrZjGmWmcCUn8WaZR6AFrDSnLQFFlsErh&#10;raUoS5y1aAUxJaZpZJomjNGkOFE6Q3c80nVHznYNLz5zlxeeuYcj0lhD7a0oSqyldFbcHZOirTco&#10;azFWnB1T0sSYQBuss2zqgpPTHVVRMs8TCkXdNNLplpZn797hsD/QdR3kRJrTUpgT5CzSyRjoB/l6&#10;nXM0VYXSimmeGcbpKYWy3TTUVYVWYkMMYJRYEeQsfvCi0hGfmnGahFpZuvycM9478dtJib7vGedA&#10;jKKyuX1+QZ7DWwuElGR57Nj1T4e2TS0bs3NM7PueQzcYBXdrp77gng1vPrt8b1l+ya+art/2p478&#10;7FrkPxuxFvfPAnz1X7s61X//u75Zh/B7jLP3lNXKuoKqqthut7R1Td3UNFWFt4YUE4eu4+Z4Q38c&#10;MFoT40zhLWZZ4Cm8Zw5S+H1h8NaRyIyjFMlxmgjTTAgT0zBigf1+j46RNzx7l+efuc+98y2OSFVZ&#10;mrKiLApqX+KcByVF3FUlxlmU9SQMY5gYQ1x2qTJlaTk72dI2jdAr04g1mrooONluCOPEKw8fc3F5&#10;RYwzOUR0TpTO4ktZfPK3To9BPGHausJrAzmhUBjAW0tdllhtCHMgzEFmDs7KoFWJdFIpRVo+VsrQ&#10;db24UCpFJj8dzOacySkRggxg8+JH46wRCVta7BjmgNaQU2IeZ6ZpBLJs0hpDSIn9sefYjVhjVFlV&#10;W6XUm+PQfam9vnjT3fTfbb7k13y1+8pv/vbxJ3/gv+nftdI1nzVYi/tnOv7se0/O/os/9k0udN++&#10;aau3FGVpUlY45/FFweluR9PWbDcbytJL1zkHrvfXXN/s6bueohCzLO8W2iAlnHOM88QwdGilUcow&#10;jSPHbqA7dsJxzxPzNBGmAasU/XCktIa3vPQcLz53n7Ntg8oTTemp6pKqLKjqimbTUtUlRVkTc0a5&#10;Am0dIWf6eaabJ6YQiTmicuRku2HbtmQyx+ORsZ/QRtNUBYfjkddeecTl5RVpFjXLnBLOGIwR64Ci&#10;lICQOci2al2JzwxK4ZcuO6VMJjPNgcOxE8271k87dbPo23PK5KWYG6243ouvjjGGsAxbVc5Ya3He&#10;yYEUZShrrcFZGfDKoDZx6HqcE91+Jj8d4uac5bkxhmkOxJjQxmK0Ukppp5U+Laz9nNrwxXHYv6n7&#10;2M+d/bW/94P7n/rR//ejj/sOWfEZirW4f6YiZ8V/+97nvuxj/69/UXVXf8xq87ndNOm+H6nrmtPd&#10;Kc2m4dGjJzx+8hhvLSfbDfMcOHQHDvsjr732kHGeuLi4FNrBGK73e673B47HjjgHDvsjOSVyFs+W&#10;4/HI8XAkzDNKZeZpROXEPPWcbRo+743P89IL99luKmKc2LYl3lsp7nWJ9yXKWrQx6LIgKE22hnvP&#10;PcuHX3uVx5fXKG949eEjQhiZ+gPOyBKQ1vqpFNEuNEfhHB/84If4yKuvobN01yEl+bM1OC8HQFl6&#10;isJxOB6pKs/JbsvNYS/bqUajEA/3lMLimSMbsyEGjFb4wuMLhzai249BJJV58X6fpnHh5C1GK2II&#10;TNMk3jiFE129UXJQGJ7SW9ZoUgzL86kovMNoRZgnjr28vzGLG6ZWZBRWK4wxKufgtDbnKcS3brft&#10;5qx2w9v/yH/ysz/+V//D4eO/XVZ85mEt7p+JeOf3+C/8vv/oc95yePSH2B9/3zCFN/fzzDyJ0ZVQ&#10;BLLBdnO4oXAF52c7vPdc3VxxdX3DYX/kZn8ghMA8B+zibx5jkqGgNih9Sz8kpmlmmmTt3zlDioH9&#10;4UAKgTBPVFZz/3TLc/fPuXe6Y7OpqRbTsbJ0S7deyzaptmhvMb4gocAarCv56Csv8+jigmmOXO6v&#10;qcqKHAamccRaiyFBBpUzYZwkNi9GLh4/4eHDC/pxxBlNiJmYsjweFOM0UyxWwdMcaKqKonDc7Dvp&#10;7J1j0zQUhVskkmIfvGlrisLjvcfZxfhsoV9ueXgZoBq8dzjn8LfOkYv8sixLvHd45zDLcFopRYzy&#10;viHEp9p6FiqHnDF2iRZMSb5G72G5OcQMmkzOCiu0kSWmszGl8Mo/+sGHH+u/8pLrHx1516qL/0yG&#10;GFyv+MzBn/pTuzf8xH/yG9RP/PD/zqTp9yfNG6Y4sz8cFy36beqQFF1g6ZgN++MNjx9d8PjxJfvu&#10;SMwJhSwRhWlinmbiHCCJidet0qP0lspbFAlypHSOovA4rVE5olWmqTx3TnfcOdlQlwWlUVTeib+K&#10;tXjvKcsCW3jMUuCVdmw2W3bbHSnJodJ1B47HIxq4e7bBO8dxf6A/HBjHgaYquHfnDGc1WmWsUjx7&#10;95zTTUEaB3LMOJVJ00SOmTBMcvNIGQ14o8mLR/w8z7JglCJaQ2EdzhhYinZaBq1aKeLy9bH4yN8W&#10;cO89dVnQNjV1VWKfLiZlUSJlMCg0CpUhxUwOSSp/yhilscZijQyZVQYtf8KozDiIzt8qMR7LORHC&#10;zBAic4pMMTOGTMi0/Tj/uuH68b94dueDv4Hf/Kdf4Dd/dwNZeKAVn3FYO/fPFHz9nyvO31G/7evn&#10;w29rbvo/HIbha+eQW7RBG40xFq0txhgK7/HWoZT4oDdtQ8qJxxdXXFxeMY4zIc7klDFGE4J4pltr&#10;RHqnRMqX5kgKE3fvnHK62zBNgZubPXOYKIzFOzEKK63m3tmWl55/hmfunEhxLwx1JR1v4SxVWeOL&#10;AmsdKUsH3Q8j3hcoY7i8uODVVx7w8qsPiHGEmHnLG1+g298wTT2bpsZkONlteebuCYf9gXkYySmQ&#10;ybz24DGvPnwstIaxhBDxhWeKgZhFZ54zpKXThswwzlRVwTzPTPNMylkol6WjDiFSlcUiWUxk8tJ9&#10;iwWwDD4dvvA4a5/KGXNKC/2imcaZnCEjklQFsFgQhChBIuJXI927MfI6QGaaZuYUsUaRsyh0fuEB&#10;k0BuGtOMLQtVeFfHnJ61xOeq+SNn7fDT9ed++fem3/yV7zj++I//ePgnv6FWfLpjLe6fAfjSv/Pe&#10;k+17/tzX3RvHbz3R+ne5oviCbprc1eGI9Y7NtqWpa+HFQ8QoJfQAmbouiWHmwaMnPHr4mGmecc7g&#10;rcU5izWaOUrRkaKVUFoUJOM4Ya3mbLfBe8vN/sD19V7yTY0WysUoCm843dQ8e3bCblPhtKbwomjx&#10;1qDJoAxOW0pXY7AM/czx2JNiJIXIRz/yCg8ePODBK6/SdUemfuTF5+/z5OFDNJmmKMlEdtuGO6cn&#10;dIcj11fX9N2RnDOvvvaYVx48wSiD0ZYpBKwxRCX3V60UEv8kfDpkUkq0dUVMEchPpZ5ziKKvLzxV&#10;7REuCLQGa4VauX2b9zK4ZSneMYok0lgJ4J6mWbzuSWQS2ii0XiyVpwkUpCSaelSmLD1V5ch5WbKS&#10;E4l5muSWkRPOyWNUSnF1vWccZ7SxVGWtnPOV9/Z5p9XnMF4936pgT2332k+87wP75QlY8RmCtbh/&#10;uuMP/V/aL/6H3/Mt5TT/0cbZr/FleSfkaK67gXESFQVZbAD6fmTsRnKGshA99zjMXB32vPraQ/aH&#10;A2VZUHiP1oqmrFAa5nl++mMfU5CUJaUYxpHzkx3GGoZxoh8GnNHUVYXRmnEYUTHhrWZTl2w3FWXh&#10;8UYoDu80FiULU1PAGkvpC8Aw9iPdvqc7juSQ+Pmf/xD7457Lh5d0x479zZ5n7pxzfX1NVZcYk2nK&#10;it2mwWhDCoHLyytubg5M08yTJzdcXF3Jqr9BQjsyKCs3G6XETsFYg1IS3wdS9HPOlEVBucg/u16c&#10;Ls9Od0yTdPTS1csQdA6RcRoZxxnn3euZqyGQogSYaK3R2mCNdPQ5yaFSeOnyQ4wMg+jjU8rL65hx&#10;ToanZHldUpLPPYeZeQ6oLMlS3jqU0RwOHSFllNYY72k3G3Xnzrmz1mz74/FZO3V3+u4w7JqTi/N7&#10;98aHDx/Oq1zyMwNrcf80Rc7ZPLLhpfxDf+uPmHn69qYuPk8b60OMqh/nJULOcH52wuX1gYuLy8WW&#10;NjJPI4W1nJ5seHR5RT8MHLsOYwzbbftUp73dtIQ5MAwjUxhJOaJSxlvpCsdpoiw8cZStT6uNWOpW&#10;FTlFpmkghpmqdGzrirbyVM5QeNmuNEAMgXmYCSGiskZnyzwnupuOw6Hj4sklOSbe//73o2LmeHNg&#10;6HpuLm+4e+eEnBLtpmKeZ565d5fCOx49eECcA9dXV/T9yDzNHAcxNhumGfRt9x7JWlNYUbBYa54u&#10;Z4VJgq6NUoQgipjSSRpTWvTwZVVwuQRo55wlKSrIYHmapZgLrTUzzyJ3lM78VuuesMaS50gKCaMU&#10;dVlSek8OkWmYmKYZbwxmkajGOaAysCRVxTAvGbBC7QAoY7DGYZ1jniMowy2Nv920PPvMszjr1OMn&#10;Two99c+FaXrBOb155nw3Pf7QRy/+5nves6ppPgOwDlQ/DfHl/+EP17/rW7/11733//l3/x2v059s&#10;d80bjLP6OI4chpEpRYwVX/Mv/9Iv5OxkyxSk43bO0Y8jN8tyzTgNoDJ1VbDdttRlwTxN9MO4hGSI&#10;6kMGmmkZBIqiA+DxxRWXVzf0o+SSaq2JUbhfbSw5Z5yxeF8AihgyKStiiPTdxNSLFUDoJ/rDgavL&#10;S64eP+b6+orucMNrr77Ko4cPefzaI4auI8aZGCLHw5Hu5ohGobOmP454Y5nnmfd/4EO89ug1rrsD&#10;xikyiba27HYthbc4o/GFQZHIsr6PVgpvRbWitYRlp5QompI5Zw79QCSz2W44Oz+lqEvmEInzTEpR&#10;vg4tMYHGKOwy2xjGmWEUe4KcZYlJaw3ZEGfp6Oc5MM63KU9KFpSsRWuZbVhrlkMisj8cubo50C/W&#10;wzElnNI0hccZJ4qa+XWfm7oW5U/Omb4fmEPEexlgZ7LSVWmzs18UtP+fPej63/MX/9b3fxVv+NKT&#10;JSVlxacx1s790w0/+Gu2xZ//8X/+6tErf2zTNv/snft3iqQUwyRDv0Pf03W9DNvmgHOW/eGIUmK/&#10;2w8DVVVwerYjk5jnwLapKb1jmmfmcSbniEIxLn4rmURVlZjF1TCkhHUWQ+ZwOBJjwBrH5fWBvp8o&#10;Cr9w+5owzxSl53y3IcfEtql59plnmaaZ65trdE5Yo4hRvt4QA/vjnourS0KYubi55OLqkg+//Cq+&#10;NFwcjoxhwtclD59ccGd3gtXSeT94+IhHTx6z31/z5PIJ213LHCeM1Sijhc7Zd2ilKKxQG9uqggyV&#10;92w2FdZqhmmWwaTV9NNE29ZMCa4OR6qi5O6dU0BxdX1gDjPWWLyW7jnFRI4ZrWRx6XS7JUyBOUiX&#10;bo0jzhGlDFVVYI1hnANzjPKcOsccI2OYyVqyZVOWntx5i7KWkKK8BlqUNN7JgLwsSkpfYIwTO+GQ&#10;qJaD4njY0/c9d0621IXj6vqKm8OebDQTSQ+wRdtnTGXPXnzjs9Mrf+V793z1d3f8yHetPPynKdbi&#10;/umEP/NjzRe8+/1ff64O31664quGFIvtrkUbRSLTjxM3+wOX1zfcHA4cuo7T0x03NweGaWSeA/0w&#10;kJe0JGsNMUhKUEhxkf2JVe0URCZpjSHEuDgbJvp+oK5KqrLk2PXkDE1Z0Lat+LCkxZpgngghCFXT&#10;lGybmilECu/YbWvhoecZSwZEGZJyBq05HDueXFxyeXPDHBPjOPLao8coY7g59AzTQEiJFBJOOUiJ&#10;sZ/Y7/fEOFM3BU1byYGWRYcfQ+ZwHDj2A95Z6qJAodlsWlHsFJ7SF2SyHJQxglZ040xZlSgjRbYq&#10;S7z3jEGopGEY0Fk82HPKZIUMnI149hTeERb+vljUQCAKGGtlIUl8bsA6s1g9RKaFQrPWwWLelnMm&#10;RLlBKSVLWIUrsUa4+5wzMck8gaXr985TFk5kljnR1BVWa25uDlzd3FDUFVXbUNa1jpl2ntKL89i/&#10;eD6OpYk/dnH8V773mu//82vi06ch1uL+6YJvy+53u+/+ivzg575929ZftW2a8tD3kEVlcZvus1+2&#10;R0MIKKSId7dX+JgYxhGtZejprZUCbAxzCAzjSEpCR9zK8Ky1zHOg8F6KS4jcv3fOnbMT8U2ZAyfb&#10;lu12w/HYMYwTzhnm5Saxa2pOt1tOthuGbiCnQFMXC388YRYDrzCLbj4Dh2PHoydXXF0fAMXh0PPw&#10;4pJ5jhz6jnmOZAVWa7QyKCVFdQ7if/PC889weuecfhhE1hmC8PjDxDhGjLa4wqGVoWkb2Ya1Gm2M&#10;uETOMyEllJYufrdpcc4TQkQr+ZFRCYxSjNOIyqJuSUmKqjEWa5RsnGpDiAmjNd7ZRf0S5XakkLg+&#10;kOxVY8R0bZyIIUAG593C0YvTZFiCuLWWrdzCWpTKpAwhJqZ5JMQZkiIrkbJu2kaWnLIcPDEGukEo&#10;GusNTVNTOE8MQaWUSm/NMy7GN5XTsZh/8Huvh1/3+6943w/MsA5aP52wFvdPB+Ssvv5HvvNz71y+&#10;8ifmYfgtWutaaUM/iq+4WrrFeY4cu55xnDDWUJUlxhimSZwEUxJjL2OMdHBGMYwD1himeWIcJxbR&#10;x+Kb8rrPSVnKMNEYzRteeJZn7t1hGAb219fsNi1t3XB1vedw7CicZ5rFTbGta85PN9w92zLNI9Mg&#10;n2+eJmKYKawhxUg3jNItK00/BQ7dII6JKXO177g69gzTJINJxHPdOodGEedM21RstzVNW3F+7w5N&#10;U7LfHzkcOvphYpxki7YfZkIS6eUUIt4XzDkRYiYQmRYv9ZhFYaKN5uzkBGcdwzgxjWIrQBbzrkxG&#10;pURMmZyluFvzC7ZQU14i88T6QA7IQF6677KUrFd3y6svXXvmlmuXj2WNHD5qUeYYY/BanruUEvMs&#10;3vv9NMksIGVUyiQFm6bGWQlViWFmXg6HTVszLT70KWfh/WMCsCnEU53ym6oU6jvptf3jzX+258Gf&#10;GuDd61brpwnW4v5pgHfcefP5mz7yE39y7vpvuj72bUiRjObqZk/pLd7K5uI0DhyOHeMwyNV86dyk&#10;CxS/kzAHnDWUhRUJ3SSug+M40Y+DBFrEhRIwRpZusvz51uvk/r0z2rrksO+4uLikrkqK0nF9s2cc&#10;J5x3T5dpyLBpSu6e7oghMA4jOWemccIZWXKa5sD+cKTrR0JMDONM1/fMIaGUZt8NxJTphwmFJisR&#10;pxtj6A4D++6ILxznd84o6wKlNeMUuDkc6LqBwyhJSjEppikwpUgMmXmOlGVJzCI1nKMkKc0hkhad&#10;+na7ZXeyRSvD/iAH56165tZyICkpjlndDlWlsOecIYoKxhuN1RpSIqaIyYgnjRH/99vXMcVIjhFn&#10;NZX36EX14IymcDIMNlqslo3VhFlMzWKMjAsVlmJAaYXWinGeKUuxVuingWmehYozju1uizKaMUjE&#10;oCITQ5IbWUy6Klyb4U2x6+5Vc1du3vSTY/lV/8dj9753C2e34lMaa3H/VMcL31H9hrs/+78ww/gH&#10;Lg+HswdPrvBFgfGOy6trvDOEKLFv+6MMU+d5WTZc3AfHSfjhOYguuiw9zlmmQYan1uglL3RYvGNk&#10;lX4pUdil65sm8XApC88wThwOR/pjhzEaYw3HY0/MQjXE9PrH1UBVOWKITNPEPAemeaYqRfI3TyP7&#10;w8BxmAkhcegGrvY9/RTwZcm+n3Desz92aGfIKTOFRIpJtmIPR1TO7LYbqrpknGaO3ZGQE4fjSHcc&#10;AI0rSjKKmCAl+b2oKlKGqBIhSYEPOS0rRXB+dkZTV4QQORx7cpKOW2VZQrp1g1SL5a9Z1DD6dlM1&#10;SYfvC4cxGrIsgxWLr3vOGeckMtBZUerkDNZaqkr49FsVkqhc3OLro1BKEp7klrDcFJ5usso28rB4&#10;ys9zXJw6hXLTSuELx9ndc8Y5ymaulgP8eOyIKeG9V86Yepzmt5g4f4lnevPz9sPqpW/7w08+evr7&#10;Ot63dvGfyliL+6cy/vpbi68/Nt90/cqjPz6F8OKDyxv6aRabWSsd3zgMDIN07Mfj64X9VkvtnROd&#10;+ih2AtYadpuGwhWMC6VTGPEon8Zp8S4Rd8LSC+3RlCXTODKNgbaqUBlu9ntZm0+JlAJaGfGuUQbn&#10;LdM8463FKOj7nhQTIQTiPDPNE8M4UjonlsApMcVMyJCVoZ8CN8eOfg4Ya7g+HGmqmuv9kcIXxCRL&#10;OylDXVdLp9+hjKZtWhIy+DXOcHF1w6EbRZ3S1HIDycgNwChCTELLBJEVxiQduFIWlGazabDWMgyz&#10;JDUZh1/yYTPiCilzYBlw3h50hbV4ZxmnCV846cKXg8AoRVk4qqIgpEhReOqqoCgdSgSaWCu7AG1d&#10;gZb9VWMWi2Fze6BIlJ+xBm2QLdgsDp239X4eX78pkeJTqo2UUdqwOzsRHn+xGA7LRnCOQsdZ50gx&#10;mpw5cVq9mFJ81r7y2szVx4ab3R8/8uCvRFgNyD4VsercP5Xxr9gvazK//+ZwePOHXn6NfpioioJj&#10;39N1Ay/cu0PpC5RSzJOEOudbDjUKB3vL86bl7aV31FVF5T3OKIivJ/4YLVd/+T8FVVmitaEsi2Wg&#10;J4HYIUb6fsRZTVk60sIjW2MpygJjZMlJaU2zaTkOEw+eXPHk+prjMHLoBm72Ry6PPdfdwDBn0Abn&#10;S4qiQBlLVpo5wfW+49ANxCwFTi/F89YAbdM21G3F9bHnI68+4OpmzzhGhikyB+i6ma4fmGNEaYUt&#10;vDg0Fg7vPTddTz9OTGFmCpFARhmFsjJfEOXKxBwD2iiqqhSDM2sXrf5MmKUTtsbirBT/wnuqonyq&#10;N1dKoZVGK4U2y8zAijrGLL493ontsHdusW8wMgx1HrWoZYR/t8tzIFJIuS28vnuQs9gcxBhFbTRM&#10;i5JJbhFV4VA6MwcJ62YJ6B4m0eM751FGcTjKTW6KmZAyIavtPPRfef34wbdu40d/1zd8+T/+VfBl&#10;z8A7SzEgyxbyWlM+RbB27p+q+KZvuvstX/DSt108uvzGq/2hmCNoaxlnkS6en5/RlgUXl08YxoGp&#10;H2SDNCamEMghgoJNWZBylM1GDW1VYp0hxwhROjXnDVUlhSWmSCYJ5WCUSCPj6/mgSkFZery3HA5H&#10;7uy26KzISnG627LbbFAaYpQM0sL7xYNck0JiHCWlSaGZ55mcxcYgpYz1nptjT1k3PHgs1r4pZ/bH&#10;joePL6jKirZu8d6jjQYtvjeZzMlui3WGj778Gk+ur1Bo+mnmyeUlxhbSgaIYx0A/zsSUwRqhK6aJ&#10;vh/E5VKL/YC14lKplGacIkpp2qqmKgosYr8LmXm+zVINjONMHIWOdm7JOJ0jbV1TWE0IQkkJn14K&#10;j+4dh+7IOI6cn27Z1BVPLi4Zh5EXn70vqVbjwDzNdF3Hi8/eo++FHiq8xXlLVQm9s+965iA3O6M0&#10;0ziiFUxhJgVZkHJGU3qH1YoxJPo5ULhCLBtSpC481hr6fqAfB5Fi5kxRFkL5pWTrtrqb5unZ/vrx&#10;vWeet5u3f9GQ3/KWfzCr8x/kono+c7FKJz8VsBb3T0W8M9tfv/++36SH/lufXFw/342zmhfPkpwz&#10;201L0zbklLi4uGTsevphkPi3JF16SgmNwntHmiMZRV166rKkcI4QJRXIWhm83cocgaeblkqx5IDK&#10;kDAvHiYhiNOis5aTthaFhUY6YivDO2MNTVWz3+8Z5xmtNHVVgM4Mg+jUrbXEOTDHjHYe5zxdPxBR&#10;PHz8hJAzN8cetHTqCcQIrRX1xzhPshQUEqCYgqhsumlinAM3+yOFrySUwzmMFzplCFG61Ci7ASln&#10;tDEUVUlRFtjC4Xwhj8dYnLWUhdxkCmvJKHGKnAIoFsmjOEHmFBfppeSvppgwRjj5OczEGDCLXa9C&#10;VE6ohHcFpycNm7YFxGVSSdIfcxjlcGkK6rISm4MYyVm8cNyihZ/mmZTAGi3WxFqL5DQtE4Qky1A5&#10;Z7ENNorjOJL1oo1HsnGNlqF1WZTMS4astVq2nLWmLLzZH45n+8PVm0rNWwNhayrGo3owPvnR753h&#10;hRk+vC4//QpjLe6fgvgdv71+S//TP/VHVVa/9tVHF25OmTkEDsOINpq7d+/QNiWH44GbqxuGoafv&#10;R+FLF5/xnKV4kCVg2RlNVZZUVYHRmnlahpqFJ8dMCjJAtbdDQaUQKy2FM4bCSvcdZilchfOctRv2&#10;xwPHQ8cwzUINaIPRhrIpOT09IedMDJI5aozCak1KiN9KiCJBDBFtDNZ69t2Rbpx49dEF2jhu9kfa&#10;dkNZFIzzjNGWzXaHsY7jMOF9SVIKvVjqTiHIAo+2jJNw9lNKxAwpC8feT5FxFr248x5TLPF+dUNZ&#10;VxhrZet1icKzzlN6j3MOpzQpScc+TRPKgLZixauVJieRUo79yNCPzNNITpk0B8I0i11BDDKDSIGs&#10;hF8vCkdTF5ydbqnqQhak+oFpDgxjj1KKO6c7hmkiJ1HGjONEVXkxH1NCjaUoHbo1Gmsk6NxqjVFy&#10;20gxyO3LGoqyYFisi8de7CZK7xb9veXO2Y7Hl5fMi3VFjMLBF2VBNwxqnqay8u5OSvl5lae2MOjq&#10;PubipO74sp8Ov/7571Qf/tB3ZlYjsl8RrMX9Uw3f/Teb87/+7t8x7rvfM83x5PH1jcrAlBLjMFKV&#10;BS889wx1VfDk4pqh6xjHUbrEZQFJ5IsZkO3HlDPW6IUrfj3LM8YgihXkELgdwrJ4rbjb8OdFDaIW&#10;C4MYEmVZsNvUXF7eMIxysGiliQv/rpTo5N/0wnOyiNR19P2Ec5a6qiBlrvcHnC2Yk9Ae2mmubzqm&#10;OXJ9c6SsS+YgGnZfeHlsy8e9tS9OSegf4fiNDE7rkm2zwRaWQycmatMsw9IYF4uAxdq32WxxTnxg&#10;XFmgjcwo4sJDiyOXaNXnOZDDMnRdfF3mGIRvX9wlze0m6eKtPk0TKQVpwYloJYNQyCJfjVFcNI18&#10;nnrJkg1BFo2meWKaZ6zR3LtzxtX1DcYY5ig3KO89RhvIMM1BNPJZfOWtM8QIVSHUmDIalTJWG7EO&#10;Lkus90xz4Nh1siVrZFvZG8udO2c8ubySG0pOTLPsO9RVST+MhCkQc9Y5x23I4Q3a8Oy2cu0LJ0Uu&#10;d3+7f++Tv5r5SxeZD39fXBegPvlYi/unEHLO6q/+B/+Hzz988IN/QlvzxSFntT92RCBEuYq3bcOz&#10;z9zDGs2Ti0viNJCmmThNopIQbgCF6Kut0ZLSYwzOiua973rmcYSUqJsKYAn0kJAI6dQ0ZemJMTJM&#10;oywlLb7mSiHKDWspnJOO3Ir07lbKeOikc33+/p2nxlXHY0dOiaqWIfDx2ON8IYqTJIbofTfhy4I5&#10;JjbbDSHKwhFK4xbFyTRPpAxVVbI/dBzHCRJko1BGU1UVdV1jFupmnoPYH6csxVop0YE7S06ZcZxl&#10;gSfLpmeKYm4GEoARFvvdrh+JsxRzvXyMaRb3SG1kYKqQVKeY5AYlm6qawsoBUjtP4e3il6/JKrPb&#10;Njgri2TyWWUnQRKiEoqMt4Y7pzu6rqcsLBqxK4g5k5UkY03zrUFZEr94I/JMV1hKIzy8DH5Fo6+s&#10;EQ+heWaeJrw1lN4xzzOKTOG97D90oo+fpxnrJXykH0bx+c+ZKGahZQ7z81qle9omb4bLHPW+7+xH&#10;D3zgm6c10u+Tj7W4fwrhL3zd11Vnf+37fvvU9b/bGF9qYzn0g7gKzjPWOrablt12Q4yBm+sDOUj8&#10;3bx0bCK3k2UaYzSl97Jt6sVAag6RrpPhodaa3clmkc7JZqUoX6Jwq2VJiFHok1mu84VfOj5nSSlR&#10;LOlMaZEDxpRFejkFoUCGgcI50YrnSN9Py+EjUrxb2uiWQ44pcef8hIiiqgqmOSybs4my9CgFwzBh&#10;nOV0t0FbeVxlWbJpauqyZLNpaZoKayzTFJlCYJgm8XIHMpmwdOc3x47L45HjMJBIOOMwXsK2tZbi&#10;DhBDYpomNJKp6p0MGsWmQD4qiMQwRSnKKUXKwsnCkQbvDIW3KC05ryhFWRZsNs1yaAlVJJbBM9bJ&#10;gldaTMKcX1RISoKwnROveJTE9Ik+czlMnKVYunqt1fI8LzeGRSeZYuLYD0JlZYS2K0uJ6RslftAo&#10;RT+OkGXOkLIslo2T2Ew0dUlcbBFCzjqmeBpCuKtiLp872xy4s3l885Id+K7/fP4F3+orPglYi/un&#10;EL7t637VnSc/8YE/GkL80m6c0dYyTBPXh445JMq6oq0rnDWM40TX96RpZBonCdRY5IzWyDq7s1KA&#10;lZIQiMKLj0kIsnHaNBUnm5YYg6hVtOY2REgr6e7maRYb2SwFv16KqNGKcZBCPQwTc5DoOKWlm0SJ&#10;lPDhk2sg4a3BLqZY/TQBmaoS866sltDqLAX/7vk5/TAyjDNZZcY5QNYSwZdYDMgKdu2GqpYi3rYN&#10;u21L227YtBuqspSvJUkBTjGBNbjCYKx9Ku3U2jKHJAPnqn66CKWVIYC0pIXHGeHgG+dpmvqprj8r&#10;Ka45L+EeyHDWLM9f4R0qJ9TCrVutSbMMXWPK+MI/NSW7PSD6QSwEylI65JwSxshreXqyZVpeE2ut&#10;WDAYs3DsFu+16OqLgmpR++ScpQEIM9w6+cYkNE6IEh6yRAQ6I538NIj8syzkEKvqUrxrFsfMlBO7&#10;TUNVV0+puDkkss7KZFrr9G7XNKEJw/7L5+Pxpz/49zsu3rWqaD6JWIv7pwpyVm/6P/+Fr0hj9weG&#10;KZ48vLgiI13t1fUNOQTatqYpPSpKCHKYJuZxYJ6lU1YatNIYK6v51hsOR/Frd85T1QVGGVCZovBs&#10;tzVtUzFO02JDIJuNKcvqvVKwP3bC26dEipIEVBRC13THgZPNlhgzedlk1UZShZKSYIp5Coz9wBwC&#10;VVlgrGaaRkKG0he4ZctzDnLAaK25d37K5fUNlzcHqrKU8GoDWSsZ/upM5QuKqiCExBhm8U8vC5zz&#10;4vmiNMM4L1ugkHSmLAu2TU1VFngnmvST7Q5tNN47TrcbTnZbCu+IWTZnndHUZUFVlEvWa0FdeGKK&#10;TMMIKqOQRS6Ts1gqLHRVURhqb+WWojSVE7uCnGT5SJ41JUZiMeOsJFyNvdhHtHUldhFGjM5iSrzw&#10;7D36cSSjKAqH86KBt4tu3i23isIVeOdQSGLT0E+EEFHI7S4n2ch1hcNaLeqpxZs+xUAM4vNTlyXW&#10;O07alinKkDfEhDWGO3dOZb4jFxa5kWiD80Z752vvXX24uVHHi5vZfv737a+/+zs7/v13rwX+k4S1&#10;uH+q4F2vut/9Tc//r55cXP66q64z/TQSEUXFMI+keaKpC3ZNxTj07C9uKBQcuwM5RJy1eC8caori&#10;495WJWVRQIpo/boU0jstnbxzso2YZEMxzIEUxa0wR3En9FaoE3KSVfulC4yLgkJyPUusEz/4GMR2&#10;QJEZup77987wTtbaQ4g459m2Ld47QhBPlBgDbVNDTtRtibaS8hTJNG3Fdtdw03VstjXjNFO3EixS&#10;NSXaWuYACoVxTiLmCvlaLq6uUEp8WeqiWDJbHVZb+d05dm2LVhqr5bmbx5GxH3BKcbpppHN3FmtY&#10;+PSZOYzM80iMEypHdIoQM3GYCOOMJtGWBbumhqQI08jZbkddFDy6uATEKmEaA945MfkikxOoIKZk&#10;GgijbJQqpairUraLty3jHNDWSKh2kAUq2V61lM5TWEthDd4a4hSeetHcDoEhU3hDWfvFElk+PznL&#10;a5gi3jvKwrE/dNw/P+PZ+3epCs80StLUtmlo6orT7QmXN3tu9h1lWXB+dkpZlqSM6aexefbe/dIb&#10;XVTHaF/8qYv40b/86jV/9mYN4/4kYC3unyL4n37TV/yWsXv0b9jCbq6OB7pJvGKatmTsBqxRbNua&#10;0hjyHFEhEmKgP/ZAxjpD6UUN85RZztJhee9EhVEUsvlojKQjWcswiVmX1qKOqUoJfHDOLl12WJKV&#10;kuiqjWxTOu9w1lDXNbc7PdbJkDWRMMqw3VbcOT2Rbt8X1HXBpqnxhSWEzLAMdRVJFCPWLt2nZUoS&#10;ENLUJWcnW+q65oXn7lOUnrIo8N6g0TR1I5ueTiiQqirQStH3A+OyUMRix3Ar8cwyvIaU0dYu8YNS&#10;3EKQAeL+eORmf6AfenKKGK0WyioTwkw/jHSDDKbjPBOnmRAmQphJMUKS500hNsal9WglHbJzlsov&#10;yhzkY2oUTsvG6u3flVJ4a7FGgj20NrSbhmM/SKedIjmJ1p2MOGbGuHjeGMgZZ/Qyok2y5KbFsEwh&#10;t4ewqKu0lufPWYtC5ie3NFiKIlk1y7bzPItXUcyJ/XEgk2nahnbTyKKb0VRFQdvUzhvdauOUMbmu&#10;h+zf/N63Hz/w7//LF3zXX1t18J9grMX9UwDfv/13z/7uMz/xf3LOfJEtPI+vbgg5c33Ys91s6LqB&#10;TdtwdnJCWmLZDIru2NGNo1jAKllKAQllEFGIomkqtpuWbdtQFEJZFN6hjZb1+WkAhELx3lIs13Th&#10;zzPHvpMN16X79+5WRucpfcm2rSElGQBqKJx/WgzPT7ac7LYokiwxlY5N21I4wzRMDEMPWfzVT0+2&#10;0p06sRVIIbFrW55/7j4vPHefk92GN730Im1T0tQ13hmMsWgtA1UZJmuqsmCOUZQ5WVRASosK6HY4&#10;nJIofrTWaBDt99K9xlnSqvb7PYfDkXEYiTHKgHT5PafFOndcqI4lKSll8ZqZl5jBaQ7iE3Pb+SuF&#10;tqIsKlxBU5dk5LWyWlEutylrDEbpZUFK7BbKqkAbRdM29ENPSPJ5yQtvjyyH5Zyoq5LSi3f8pqnQ&#10;Zgn/NprCywGqkOCPEBJTTFitqCqPNhJ2LnMOmQN03cAUk+S7FgXjND61lj4cj9RNw+luI1ux04RV&#10;mu225ex0p1559YEfui6j1OMwxZvjgVdeNjev8v0/tNIzn2Csxf1TAMO/9IW/q9s/+gPHafRRKx5e&#10;XqKU4dj3WCtbhs/cPefuyQnd8ShX/wxX+wPWgDbCtaMzOYNzmrqsaJqC0pfsthVNJR1zURQ0TUGM&#10;iX23lyv5osBQSuTYKWVClEzPeY5kslz9tcZ7T1OXtE1D25SUhcNoOCx6+7oonkoqnVYUztEPPeM0&#10;YzSUhcdqGMaJYRyW4a3m/HTHyWZDUYh51jTPlN7zlje/yG63w2jFvbt30NbgnUUrRUqK/ZIGNQeR&#10;aTrnmKdAP45y+9CaGBLDKBYDwziJUsiImkghCh3RwEsKVYiyWfp0IzdGxmliCgGlFM5qFNLJp5Tw&#10;RrprfauaUUpMm5TQIGVRYLQU/9tVf2uUeOo7eV9vnahVilK49+WWcev1XpQl5ExdVxyPHUppOdyM&#10;oanKJRZRHCB3m5aqqoBMW1bC7ackswDvcdaQYiakQEwsnjOiaNLa0PUD4zCS5FIBZMxyq9NKFFHT&#10;Ih+NKbFpJc3qcn/Dfn+U7eS6xFvL+z/4YdUfO99PwzFp+7OT3/30w8d/6IKf+A/Cqn3/xGIt7r/C&#10;uP/On7t3/9Hf/CNGpy+6PnYmpsyDi0sycBgGnBJK48X7d2mbiovH1xwPPWGeudnvpdt2WoqmWbZJ&#10;naOtS+pCMjqbylNVJYUzbJqGTSMbkPv9URQyyw9xWkKh8xJGoZC3GSWdpDVi91sXFW1VSnFC0VQF&#10;+/2B/c0N26Zh15RPPVEK5xmHjmmc0CSclp36MMvWqlgHwOmupW1l2OmMZZxlSHp+skWR6YaB3XaL&#10;WuiKfhjYH7olgCJKB+sMCpYlKilY0yyhINM8LuZpIsPMSbh+MQebGYeRYRyZ5pGcFpOxhYYQrl1k&#10;gVXhKQr7dEs0hoC2CmUU6KUY395uKimGZeHIokaUj4kUfWU0TV2jlVj8llWBLyzaaHROZCXySesd&#10;ReGYU8B5y9X+BpUTxorJW1mVGIQu8d6y3TQ0ZYnJ6umyU45pkcZK/N+cZDM1ZSUDd2+pSpHNTpPs&#10;EdxKW3fblk3bkmKgn4QuV2o5FLO87ziN3FzvmcYJu6i0rm4OHI9HCudcaYum8p7ztuy/+JmL/c/c&#10;/+DIz3zfuBb4TxzW4v4rjK99R/v1xXD8fVlx1odZhZy5vtnTTbJxum0b2qbgpG2J48zlxRXd8Uia&#10;A9M4oHWmahYuexm+GSORbkYbmkaKcFk4vC9oavFMufU/SUuoR86Q0q19LaI6sXZJ7cmLvwwYY/FO&#10;ePzCanJKNHVBd3Ng3x157s4J223D2HXMYWZTeFIGp0S6VxgNKssQEnFItEsylF7cEZ0TPb6kE8mg&#10;c5gDd8/Png4Y+3GgH3o27Za4bHk2dc00zQs1UWGtpR8kYpBFFy6+6YZ5Dhz7gcJbiRjsR/bHI9Mg&#10;NFeOiZjE5Mt7T1OVVLWjdIuj4iSZs3pxY5RfyyZwIUPjk51YDKunG76Qsuj5AaZ5pK5L2SDWWqwO&#10;jJFM1ZQXOaVb5imOaRZF083N4faCQFWU+CVIJaUszpyLdDNn2TmIi+7eO4f3i2d8ApAAFIyodCAL&#10;x57zYj0hBX633VIUjq6TYBQQ3j4t8YgA0xiYZkkAc9bS9wOPHl8Qowx/C2eq0vnz023dbPW4uR8+&#10;qH/efu8jHvzYWuA/QViL+68k3vlnT77o8OBbC5t+7ZObGx9C5NAPdOPAHAPnpye0dUFTeKZx4smT&#10;JxxvDqgsNImzhu2m4t75hrPtRortoilvq4pNU3Lvziknm4a2qSkLJ3RGjIQwi1Z9Gp/6jijEbMwa&#10;hdeSAzqOI1pl9KKYUSmjtXD8qEycRgnL3h/JJJ69d09cBY89dVVKCpG3NGVJWxcUTmgBqzVFYTnd&#10;7KgKT10W9H0nZmBWk2J4WuhFK545PzsVPfmixffWsm13dMeek23DdrPhsD9gtObu+RlGaGv5z0lk&#10;inVZUDgnvHmMYqaVAikkpjCiUhZ5Y8pMYaByjqYp2VYVxmiIiZhmLCKfbNvqqQ5ea7k5tU3Jbltz&#10;sttAlluHUuC8zDmKwtPUFeM4YY0l5YS1MtA2WqGX+YF1lq7rUAYK7yQj1ln2hyP6dvt40b+nGCEn&#10;sTcAQgzi8JkWTt9ZfOElLtFaObCVIWexJzBKE+aZkCJm2fRNUXYRrBZZadf34o3zCyisW3/flCQa&#10;0FsZtN8uw43DxDQGwjQplVJRer8tnT3XOm2/7qu/7OV3f/c3P/mzq3rmE4K1uP9K4gMf/Pq3PX/+&#10;B4u6uf/hj76sxmlm33ciM9SGNz5/TwZ/ZK4uLnn48AJipnIic6sqyxtefIZn759ysttIZxiF471z&#10;fsrd81NOz05o2pqyqlEapnGi64XOsMbQ9WJKBYtjIIuIQcmAcZxFcSJ+K1EUF0r4ZgXMQ0/hPV13&#10;xBjN3TunxBA4HPacnWzp+kGK4KIvt1Y2P52zlEXJ3TunVEWJNoqLyxsOfSda8JzFG70Q691pnmnq&#10;Zhkgp0Wp02Cs4fLyRpwym4bLy2ucszxz7+5TiwIJBpebkHNW9N9a4zVyeC1eOkolrBZbAJVkl6B0&#10;nrYqqUsnm5tDT8qZXVNxdrblbLcRKehi3+CtoSoLNm1DW9cMfc/l/hptFLUrCDGyaRq225ZxGkXp&#10;rpC0Ju8p1OuZqYVzPHr0BK00VeEJUbZ0j90gevpCNPwSgiKzEZbdiLT4CxXOiTGZd5RlQVF4eX6R&#10;5qAsCzZNI9u8cwClKJZUqBAjbdNIfsCxI0TRyIcQxI45RqqyhOX7TmYzEvZdlp62bWTGEQL7YSDG&#10;qKrCFU3dKEMyw82F+g//YuZ/+8G/8rG/9q7vWtUzv8xYi/uvBHJW37opv1xfPvm3Dn3/ZS8/eKgP&#10;w8DN/gA5cbLd8sIzd2nqghwSN/sD++sDhEBVOE42LeenO3bbmt22ZJpGzk9P6boju7bli77wrZCg&#10;aUtONjuslXi3lGZiSMIp/4K0JZaknrBkrSoghiDh2yypPcv2q3ci15NhY6BynpSC5Kh6SVYyBtrF&#10;CtjKlVyGjTlLwId3aCVD0Jxhs2nJKVPVhSwwXVzz+Pqau+cnlGXB5dUNRVGiVGboB7RSnJ7IoTCP&#10;M2UhEr6b60vxYTGaBw8fksLM5dUlwzAwTxPTNLK/OXB1fcP1zTXHrseQORwPIilVmabwGLv4npeO&#10;03ZDyrKINc5yy/HWUnm5BZ2ennC629DW4s9eOodenqumrYhzoPYFu01LzrKYtGlrumNHXTru3z/D&#10;LX73IB3xFMQqwWvNtq2Zw0zf91gna/8hzEDGe0vpHCElNlVJVlCVBbttS9f1jONACEFuHrvNYn3w&#10;On2ktOFw7ADYbhtOT1qctk9vCoUXu+N+nIgxUnhLBo59T4iRqnR0w8g8TVLUtSKkxDBPyyHh2W5a&#10;iQz0nrvnZ+rhoytttKFu24NRqf3VX/jmz3n00z/9D//BO9zAe1ab4F9OrMX9VwDVB93z/T/8G99h&#10;VP7GKWV7nCbiHClKz65t2DYVSmXiNDOOI/PQM40TRmXauuB023K6qzk5aVAkxnmkrSrGeaKpSs7O&#10;dqicadsabyxzmIjzREhBXAtVJk6BfhpxxshgLSahB5RG3VrEKoVaYuecVujbkGelFionUlWyZeqW&#10;rE9njdjoGnFJdAvPaxe9duEdvhAdvdWacY44I12iNZaqrsjLUtDuZINSiv3huKhOpIs/OTllu22f&#10;0i0pJwovoSTGGJw3pAS+sByOPcM4cjj2HLoDwyh69JzF3yXFmXmSwI1b90SrFVqD1WLFK6lIGm8V&#10;3sncoq7LJeNUslFTytJhlyXOiladxctGEWVZaXmejcqLl77sC6AWq2WliCGQ5oTX5ukm8DwF+RXC&#10;U9uC0nu5CS20jDVG+O+cZT9hliUzu+wilMXymiyqJ23EpsJYg1Zym5KcXAnKzkoxz4HT3Y6hHzh0&#10;AzyVfEoH740VaagwWaKfX24d3sstISZZsiqLgrPTHSFFVdelnWNIc8jXbVN0H/65j/3sb37HP3f9&#10;Q9/7/ePH/6ys+MVjjcT6JOPP/Oa/2XzpxQ99S4rhdyaVfT8MjH2PJnG2qbl3vqP2ljSNdIcDzBNW&#10;Z9rSsmkL2sbTNp7NpmK3aWhq0TQ7DbtNzdnJhrr0ss3a1qL0iDMxzBglm4l16fBWQYxYJcNXb414&#10;fBuN0wqrFd4oKm/ZVJ6mLGjLgtLJ58pRqIB5FNOycRbJoGin56e6c7tEyf1CWCsD2bISOkOZjPeG&#10;zbbm3p0zXnzxWd740rPcOT2hrkuKwpHCTJwDrvA0bUlRiL7dOoOzBm9kkOcXqaTTcvg4o9Aqyde7&#10;WDakJLp2Y5WofypHWxfUpaNe8k5L5ymdEwMuZ6mrQnYG2ppNK8tVdVlwfX3JzfU1fXfEqkzbiMWB&#10;RjGOA84ovPW0pVA7XkNetPEyW5DNX+8s1kpAitJgrfixawV16Si9RS+D3nK5DRkx0sRo0CoT08Q0&#10;D6Rl56AtHU1V4KxQRs5qrDf40lFWnrqpuHt+yqat5HABrFOUpaMtPLV3IvtcslohURSWtioorCam&#10;IItgWRak+AWSWW3kUAPw3uNLj3EW6z0xZdt1w90Uw539ceweP3j8lhe+/ssz+db4ZsUvB9bO/ZOM&#10;/kv5naq/+DeV0c89vrwhxIhRipPthrPTDV5rjseD0A85S0FQsuBSe0dVOClsRpNVoi085ETbViJz&#10;3NQ0ZUWMgcIXIgFMcts1WjTTogsXGkZrRVo8zsksUkHRuimgqWrKJZVIsj2lU4wpEUOQznMp5Egv&#10;Lf42Roqu1vrpcG0O88LXK/FHnyTuzki6M74Q18uqKHBFIVurzmKMdJbWWFwhnDlKvOpzki44psjx&#10;eJSQbq3p+l6si+3iUa8yCo3zWlQjzlEazfnJRg4HLTcMZ8S10SiNcZq68PjCLM97QblY3pbWYb3h&#10;yZMbGS5ncFr4dkiEecZmsXHIOdJUHpNlsiFUVxIZpNXyuZbnzyFbvqXzTz3sxS/GylB20ZtXhWzi&#10;ai3DS2MMwzAIFeZkuFvXFYX3WCc3J6Nloeu2AMvBawgxis1xysSUniZPWWu5OXYcjh05ZopKkqDU&#10;0tWHWaIarTZYI8Hb87IfILcSC0oO93GcyMDN/ojzjsI6e/fOzkzjcL1P3cf+6nP5H/Vv+9ppFc78&#10;8mEt7p9EfNO/+q5/5vJDP/ln0HzOfhi52h9QwHZTc//0hNIbbq73XF5ckGNkW3p2TUnlLXVlaSvR&#10;WDstZlPzPOOd0ChNU9O2sqwkQ6/FBCqJW6NZJqDzHBjHkXG4tR3QS5GMxCy5qykvYR9LMVFaYZZB&#10;qNKLA+LCsdZF/bR4OOtwxmCswXuJpauqCqM0MYnMLstSJcM4c+x6pkF02MMk1sViqCWfIyahGayR&#10;iL1pnkhzYponCaVGkeaZ47FjHHpurm6YpwmlkAHgJF7rLBr1wkqxLr3HW1lickakkCkEUoroDMoo&#10;CmspS8emltDutigpS0flrVBPRqSNSmm2bSOzCGQ+MQ0TYZ7xVnM4HJknWcjSiLzRaDFXq+tCCuAy&#10;j1BLAlJZy9enVIaYpCgLISKbpKWnaUrKqlzsemW2MU4TOWdZJNOaohKDNKM1aHm90BCX10+hMNoS&#10;Fr1/VmI1YBcvf+ctNzd74hL2Ujgnr90gCVExJghZ/Om9I8ZEP43MSSg28RuKZJXpulFcOkNaFuBa&#10;9cwzd4rKMhXb6sc+8P6f+ujQfOjAX7yd6K/4pWIt7p8k/M//0F96Q//qf/uvhzx97cOrK31xvcd7&#10;R46R813Lya5l6gcePnrMYX+gLhwnm5q2KiTA2lnKUoIejNXEZdVdZeGim6airiqclWCMmGSr8nWN&#10;tXRbXdfRHTvJDk0BZy3yky4JQreKC7liy+AUqT1Ptdpm2cj0S/ScMeJ2aI10n+pWU16WnOy2T3ld&#10;tXi8AGJZfBzFiXCRZvb9QN+LjzgKpmlif3NEaXGXHBZdOcuqv9aG4/HI4SA3nZv9gZQk27UfBsZx&#10;lOciRnGW1BqjJeRbvs5MdxxEgjmOYqq1WAFUhV+08yVV5SgrsdB1yxKQdMCaphR9vVGKeZroh4HD&#10;4Ujfd8Lph8Q4yJBZZ+marTZPU7BMKQlJpIxhsYBYfGhiFIlmCCI7zEluVc452rpms23ojj1ZKXzh&#10;iSFhFitnpcXm2SzKo6wk51UO57zQZgqzxAZaJ0PpnGTv4PZGZrT4EGlrSCn/gjBxkcOmEGXr1VjG&#10;INGDWSusc2A0+0OHsZYYE9tNQ1XVnGw3lN7xzJ0z42wux2H4sBvSk49d+Qe859HrhkArfklYi/sn&#10;Af/lf/De53/svX/h24/99e/aD0P15OpahSSRamGaOW0brDFcXd+IlE8bTjYlm6qgrBwmSyESakIC&#10;rVOSYIfbrMtNW4keHMgpAJlxFEomRvEPn6aJaZRNTa2VaJKNuCTeFl611HYJeRCKQCvJB9XLOrzV&#10;Gm/FeMwuVI0xDm3tMsbR2KW4O18sq/1J3m4dxlhClHi8MAfUsmo/DpOoN5YB4zyN7Lsj1hjGMKG1&#10;4vzOKZuNyD611kzjJE6UVpaFNpuGs9NT+Xelnsoe82L4FaOEiIi9gCRX5SWKUGvhuZ21wtt7Q1mK&#10;e6T3XjZgF1WL3EAyJNAK4jgxjRMpRubbYGylOdk1krWKmHXdzgRIiaIo0E48gYxRQmrljFbinx+m&#10;mTBOxCBqlKISY7iETDCtMUxhRmWxdUBJF93UlQy9F1+d25uWW6IAb7+XjBG9fwqykes/TgsfQsQ7&#10;Lw2AlqWBtGTephRRUYbOWmtSSvRhBqWxC4WVFXTHQQ6enDk93dG0zZL+lTndbZimrvjIK68+MSkN&#10;X/SWtz/42X+Ha77r1bV7/2XAWtw/4fht59XJT/wrpOEPXuwPZ688fKyyEj6UDGkeRPKYEtdXV4zD&#10;yKYuON3WFNZQl54YJ3EYzAG7KB7SskRytmu5d/ectmkxxjzlw5VSDMMoXilhYp5flzpaJxyy8+4p&#10;BysdcSKTyFlhAGU0m7KQSDhjsErLL23kh9oYqrLGOAmSds6hrEYZRV0VVE1FP4yLX7xYyxpnZD09&#10;SkfadUes0Wir6Yeem06WkIzVjGEZyBUFMUXquuKlF5+X4O0knbB3Hu8cbdtS1xV3zs+4/8xdKdCF&#10;xy8ywznMEmoyBUIUCibnzNlWpHrWWjHVMlKslM4YJUZoZglAsVo8ZdLt4ZAi47FHLWEVOSfx73Fi&#10;vlZVJadnO8auX+YSiqIUS2KVM76W/FrrDc44cgzkOZFiIEdISYKrc47Udc3pboP1nrHvF1pNHCDR&#10;UBYFGnk+mqokJunilVLEKEErsgEr6hyjNN56wjwxLlLGoihFkXQrO12aA1R6elhobUhJsmH7eaR0&#10;8vHmGJlTwjq5zVhnyVE2YKuqJKXMrm0oqwrvHVMInJxsuLm8UR/4yMsXThddVZw8ef/fOLzM+z68&#10;du+/DFiL+ycQX/pH/85J2X/f75umw7e//OjxvYvDgeefvYdzlv3+yL3TLafbGk3g+uaGfug42TW8&#10;+MwdTtqSOEuafeXFx90awzxJ8pIzim1T09Ql2ry+mDMHoTpiDIv/ttgFyxDR4r2VlXprcc6I7DAL&#10;lWK1fioDlNV32VKUAOlShnPW4axHa4NKUuisk27RWMM4z/TzBFqjvSWSKeoK7SS6zljLPIlV7Xbb&#10;kuPANPaEONFsKrbblpgCKWeabYuxhqubG6yz3Ll7h8qXKGVw2jAME8PUyQLTpqYfBt7whpeoKrFi&#10;ePT4Cc4YtEIeg1HkPJNzYFcXPHv3lGefvY8z+qmPfeEcxWIf7LUMha2VG4xRGuLCcWtF6awog1IU&#10;Lxtv8YWhLBbnTbVkocaZTVvRdR05Btqlc22aiqJweG+pFmWOMfqp0Zc24AvP5rSlLkpSDnhjOdlJ&#10;LN/hcICo8aagsI66KEVyOUuwSpzFdmAOUQzjyoacIKPw2hFmSXS6veXM88w8S3yeXoag3dDhnadq&#10;SrwzjCHQTwNznGXA6z37w5FhDpyebDjbbQkpEoYZYxRX13sqb9luWh48uZDnuPA8enLJ/thRFCVd&#10;F9KYzcdKf3JVvvSOx4/+3tk173rfLT+44heJtbh/ovCnH212f+sP/QtpOPyxfhpfOo4TTVVz784p&#10;ZETnvGincw5oBWVhOWs33Dvb0JQl3jvGfqAoLE3h0UrJ+vccsVoWZnanO5wTe9eY5LqcFz9wgBAm&#10;8YVZeHe9WAFrvdA7McIipxNKJxJmGdbOc+DYDRRmoVLmmRykqDkjw7EQZXM8LTxuWqRvm13LbndC&#10;3TQURSndbpDt1jhF+r6XaMA4k+OIc56Tbctm0+ALT1EJPXDserTRnGx3NHUjt4+QqOqSzaZhHEeK&#10;xuOMY5pmTnY7ef5zJobA8dgR4owhU7elfI62pPLynJyc7BYvFahKR9NUbKqK0slA0Woj1E1arBeU&#10;8NQL8w8qoa1QK9oo9JJRqrRY7KolS9UXTmYc3rLbbaR7XuwVnBY7BqNFCnm7YZpSZrNtcFaWvvTT&#10;f5eZCklcPI1S2CVhKwVxsoxzJMaRuqpRS6BKWXhJgYoiVZ2ngdK7haYxTzd1C1+gVV62SxPGakgw&#10;hsA8TYzzJLcLpYhzAK3ZtBXbbYNC03cDOWfKoqCtG+qmxntPN05471FG8fjiavl7wTyG0hX+WHib&#10;ninM1F5844NXv/j/NvCeNVT7l4K1uH8C8M6/83ds/f1/+nePN4//+BzCW/phUr7w3L9zTl0XT8Mx&#10;SucIcSJnMcnats1TPxmJSfPs93vKsqAuHEqpxckvYRdDq/M7ZyILDJJtmZdtUr3YB4jUUOOs5KOq&#10;JaziVpJ4e2W3IqgQ6V6UAh9D5O7ZCdumgpS5uTnQ9yPOStCzMQYlEUWLba7QQeI+KJTIPI3M00h3&#10;09F1HTplUpgI84TKgdKJ1UFZeE7PtrS7Dc550W5rhc4a5z2bRky4pnGAlClLj/cWVJQYPO8xWpZl&#10;+r6jP/bEOTAOw1MFyLZtuH/nnPOTE6rSSSZqVZOjLNrUdcl201CXIgO0ZqE7lMw83OJnXzhRzKBl&#10;cCzzB7khiBhUvnZrDTmKYZovHDlliqKQIbMRiqcsZQnK2dvcWyO3DdEMSVpWnMlRIvLIQttoBXVV&#10;M/bjcnCLv0sMUWSus4SFbDcNiUS9LI7J0DyiEGVMUZRkbjdWZTLgnQelGcfx6fA4xUX+GsWtkkVp&#10;03cj3hk2bU1VVcQpPh3yFqXcJLJShJjoxgnnLFob+kFmPylmqrIwOudapWA33pj73ZOLn/zpv/+Y&#10;971npWd+CViL+ycA3eX81fPjl9/Zj/MX7A+dMdbwwjP3uHN+ws3hyDCM4j3SeLp+D0QqLzz7ti4x&#10;RhQN6EROQbhgLdd1lUTTXCyRcrvdRsrJMhSMUTo+tSjK9FOuVHrNmJYOO0WhUsl4bSRIOUkrKENT&#10;hVaGvu/p+5FpHMlZpHp1XdLWLdtdy8Xlnm4YGIaRFBJKL5y8MSgScZ4l83UayTFS6IwjU1jDrinE&#10;MMsoqkJUJ9oo5jAvUX4J7y0qgTHSMWuQg09rxmGkqCx1VeILh1+CQp48uuTh48eMw4DWEGMgZ1mU&#10;atuGuiqwi0lXShItl2LC2UVholhCraGuKrwRykpr0bJrI1uYzspWqfPi32KMEeURt8NZWd+vqvLp&#10;7aquKtq2pvByEysWm11jlvzToqB07qkHTrwdeC4dtcQeZkpfsG0rcsq4wuG0QamEylnsBZylKGWG&#10;kJPE9ZWlfE672CEbLcqYnJFBt5Y/a63RKEIMeCtzGSHukINHKwnaXnh5xe33VybMM+MYJEwEsTIe&#10;Y2ScZ+YkjyMrhTaGoijo+4nTXaviFNw0DdO2bW6O15f9+9/zgx/LNy/v3/WuVfj+i8Va3H+Z0f6a&#10;b/yC6vixfzvDV9wcOjvPgWZTc//eOTEnHl9c4qzm9KQlxRmrM03p2G5qTtqWupROKqeMBepSOscQ&#10;xIvcGkNZOIrSYxc+WCEFH5Yi/wvcAN2tnntZtGEJQCaLWsQt4cpqCWrWWomvSCHeIvsbSSMyKHa7&#10;hraqmONEmmWA+OrDx+I1EgKF92ybknZTU1cFhTec1LePyz7drHTG0JaWs12DyhHjb2cGUhz640CY&#10;JZ5uEYZQll7cF5WicB6rFWEecYUcfDGIQqg79FxfXXHYH3BGy/81Cm9uPW4MmcVPPsykOBPmQE4J&#10;uxwg5p9IR5ItTWeNUFfLrr3TBusMc4hYvQRUa/00ILt0oqev65KmqaXIL4tZhV/etrhhOqMXzf3y&#10;yxqMVnI7c0Y0995RlR6rjWyFLq9bVUpwtwx7pTAXhWNT12yainkZ9JbeSXFH0qmsNeIAaiX4xHuZ&#10;iTyVSC5ulWUhyhu9WBl452EJ2AbxqQkhMvUjcRZlVkyJKWamObLbbshZmgqtJbZxmCbKSrp6rTW7&#10;tmHoB3Xoh1RW/tUYw6s/f7z5uXf9ndMb3vfulZr5RWIt7r9cyFl91VX83NPLn/vfb4ry68qy9CEn&#10;6raiKkuMMRyPHfM8cXqyoWkq9vsb7p40nG4azrZbqrrEumXgaQzaQNNIsQ9LClBZOqq6wi8a5vRU&#10;ImlkMJiz8KGLKLFc1CLC5y5d5SJttNpQGicFTClyjnjtaKqSppBusy4LUYPEgGEJYfae7W7D+flO&#10;fE6qmrZpuHO64ezslN2moi1LMddKkdJZTI4QAyYlTAqURtM2FTknSSbSS+BzlDV35xx1LU6Sp7sN&#10;987OqYqCOE2oFHBaizrFWyCzv9kTwky37yDLPOH89JRyoXS2u5aqrnBOywZpmAjTuCQjQWHFM907&#10;gzXi0liVBXVd0xQFdVlSlaLrLwtLU1U0TSVKEyMKIGsl6aqqKqqqWhbLGjabDUVRcHZ2Rtu26MUj&#10;vV08+L2XTt0aeV1YaDOTWSIF3etKnSVofJ7FCK0ovMwXkhxQCrE1KLzFOYfWchgVizoq54gmY5eb&#10;XOFlEF8sNBpZoa08Hr1YU1jjxOpgSa8y2mCUBJT4JTN3nqbltZObYQyBaQ740ovkNUaKul72M+Li&#10;ze+oqxpjLeM4qGHoc+GKJ6dnux/rzs9+vnyhGo//8G/NH/eTtuKfEmtx/+XA93yz4Q/+lc8/efTT&#10;/8Yz57vfenK6q5RWVFXD+fkWY4xIEWOk8pbdtsFb8e0+bQt224aqErMwcqJ0S86lRhZLFv9268Tm&#10;1RXC81oj3aQM+cRu1WglGnWlUDkt5lIS62YXsyhnRc1ReodfthELK9yqN2KW5bQsvxwOB2KIDH1P&#10;CJHTkw2f97lv5Yu+4PN46Q0voBDrhE1bimqlKrAaVBJKaeg7dAqMQ8c8dGgiKieskjV3bZTcVADr&#10;JLRju205P9txdnbKnfMTNm3Lpi6FXkLi6dq6WpQX4i9zPOxRWZPmmbapccZwstugESqkLMRH3qhb&#10;Tbno1GsvuaBtI8XaO3nsdSEhJ5u2WZKsxCxs0zZCqbU1dVlJeEkhHbVZjNGqJYWpLAu22w3breTD&#10;vvD8czRNyzTNbLc7odTyTFHIraR0Xuifp/YA0k1royGJdJTFm0drTU7x6e+KLJvES+cvKh8jRTwv&#10;+npjyMsNx1m5rTknuxGS0KSXzyHe98rIYa4UqKxf94vXkjYlqVmawsrhpLXMhKZZundlLMM00w8T&#10;IWXOzk6FvrKG+/fOMcbQVjXDMAq/r7XJOaeirv5x05x/5H0/+pPXfPRnVt79F4m1uP9SkbN67j96&#10;+W27n/9vv2NX+t/50nP326QUh+OId5a75yeAeLcU1kgxUpnKO3abmhxnqkqGe9M0kkPAebnyp6UT&#10;ux1S2kW+aK1cw40R/pckCgut5IfVWoPO4hNSloVslC6csHC7FucsRWExKVGVJd54chY7gttNxXma&#10;6MeJdttQFmLydX5+xksvvUBReh5fXOJ9sdgFLJRPCoR5ZprEiXJblxRWJIQ5BkrrMCqjlvBq4xwx&#10;RhKKynu2uy3n56ecnpxysm1oq5o4z/TDgE6wbRteeOY+pyc7+TjLMHYaRqrCQ1a0dcU8zRhjhHIh&#10;EeLMOIhVrdaLaiiLHUFReOm2l2KlFIuxmZiHifpFPc2PFedHsWVoG1GzLHrSp9y5tZKqdLLbUTcV&#10;VVXy/LPP4pxjvz+w2TQ0TS1zg8JTlyXeeYnYW14D7xwhBrReLJujBH3sdjuaRjr6W627L4RK86U8&#10;nqJ8PXErBokstE6TkngZFc4tgSviTeOMJFzNUxCHSy3F3FlHJpNCFJPLRTrpF6/9sHxNRSG7C7Jl&#10;3JOREJA5RKZFGnv//jnGWnLKbLYtx25g0264ur4mhkRRWGWVvimq8h+99dd+7Xt/9D1ffsGjd69B&#10;2r9IrMX9l4r/bLr7FvveP9C6/Hs3TXOqjOHq5sj+eJShlnfcHI6EMLBpPJu6wFtwVtHWFolNCOSY&#10;UUgHln+BTWpOiRDGxcNb6ApnjdDnQZQtpdNUZYF3TpabZnHrs1o2LEWXbcQAbOnEtJa0JbdYB6QY&#10;CHEZgi26yJyTWBE7C0ZRFI7tdkOIgf3+SMqZdtPw5OKKvjuKx4gVV8Vt09AWJbttw3EvW6aFlcJX&#10;+EKGdUvYRFaGu/fusNk0bHYbzs/P8c5xstsy9L1QM9sNZ7sTtpuWYonra5uGGMVLZhgG5nHm/OxU&#10;lqSSKJBY5hfzNIuUM2aMkblCXVdU3gvFkxKF8zRNjdS1RFuL1LJeOvq+6xkGkWaqlDn2YnGglDxn&#10;KUfmQXYTSu+o2xpQbDYtRVmjtWYMSfYSipIwjzR1KYtnc8RYC1kxTTNhjstOgTxf3jm0ud0AFisB&#10;6yx5Dngn1r1GK9QyVI8hMIeJaZLNXmvl1lcWBVorYhC2wzhR8cjMQugoI0u4aCMWxkppcfycZ/Gs&#10;Wczqhn5AG0mkkuWuuBwMMoCdQ2ScAs5LQEhZFNw5O2OMMw8fXXB6ssOXJS899wwf+sjHgKxiTlPf&#10;h5cfXU8/9co/+okLjj+x0jK/SKzF/ZeCj3xH9Y6fuvyWOh6/bVOVLyir1TBNXO8PzDHSLMlD0zRi&#10;NdSVo/YGZ6AwSqx6reihjVLktAQ4qyzJ9lpSdm6162bxRy8K2cr0Toapdun2EDNHtBbnQ+cc1kuW&#10;6m3HrhSomJ8GSuQQxENm4XJBuk8W50ajDa7wKCXFpCwKWLI2tbW4wnN1dUkIgbqupDO3itIYnDO0&#10;TSWdXBIJn7WWuhG3x3a7wVqP9Z7dyZaqLGnamu2mxVgnfulWumCnxLvGGzmQjNIYlemnQR6LkoAN&#10;vSQTqSiUxTzOModIMkDWRpZo6lr07NYsLpFe+N+6rkGJdUBd10zzJJLGJHOPuLwWcQ6McxBKadH4&#10;syhNzMLBayWePWVZwOL8OEyBYRiw1opRV4pLoZUiaY2TwblzlIXHO8l81UoOKs3tbU0RYoQkGbgp&#10;Z6ZZtpZvXUC1UlL0bx+jkyKrEP5cPpfc8FTiqV+OvK9eaD9Rx6jlsSjExfJ20q20Rmm5tYUoubjW&#10;iH+PzH3El1gpxfZkQ9O0HI49XT9QlCVt29C0G55cXNAUJXMMOgzTlc/jky/4mhf2P/+nvv6Kv/ie&#10;1Y7gF4G1uP8S8JWvvvU32eOTf60sqs/z3ptjN3Bxfc31fo81it2mZZ4nyJHaG3Z1waaWDcjSWKwV&#10;aaHR8pOQk9gDCHcuuunbHyytxTCqLJzIIK0YPVklToPSK8n7eSfX5MILpeCUxlvh28my/ZhzEOOn&#10;OWDRxCzDOqVkG1UpK13Y7WapktCHtt2ijMM6y2bXgoL9fo81mjt3ztm2rWyDOo8vLFpB1/WkLEoK&#10;X3i2uxPKumK33eKLgqKqOD05oarqxXukWagRj/denoO40FN2cbhcOtTj4QbI1FVB6TzjMDDPAW+c&#10;mIshz58MlYWOccZQFwVVVcrm7eKBU9RiDqayBp2pqpq4pEXdFvWUMuM0MwX5+zSJj32M4s9SlYVI&#10;M71IHGMWbXtGobVjXoLJvS/lNY9Bvk5jFnteoWaMEctfoy3aiPEaSqSFzlq578WIXdKVUpTiGpKo&#10;jMzCuRdLSIe1ctgbo1FKhqLWOUKIxBCEJlusKCQuT5ayAIwzi7JF/l2+z4SP11qcJtNiMFd5UQkp&#10;ZReJpScBSml2JzvadsPlfs/NzZ6qrmjbLc7KNnFdlIzjaPq+08bq6dQz/dx/Vf88H/0HK+/+i8Ba&#10;3H+R+I9eu3f/R//S7t+eQ/xqZZSd5pn94cCh61BKsdu23D3b0R0PFBZOGs+uLYTjtWC1/PLOknNc&#10;tNiLBG/5wTRaUy7caVEUSycnroTCmwScWUKVtcYYi1lUG7fdvEqvc/bGaKEoZrED1ourn5hhKWIK&#10;kltayRJPUortdoPSBqUN7W7DyempeKxbQ7vZEFKiHyaatua5+8+w2TQoMiHOxBC4ur5immfKqkZb&#10;I8qaky3OF5RtzaaVAn96eootLNbLss08ix2AWhat4iS0gdPyuNIsNMEUJLzndLejaVvCJJ7xZVmQ&#10;QhLvmULcNJ2X25BSaqHMPIWTIpySrOwnMvM4Mc9ig6u1luWwxTOdnJln0c075yjMYrqG2COXvpSi&#10;bITLRimc8YSQsNYuz7UcXDEGYlhUJklhnEEp+ZHMS+rRHBI5pqf7Cc56rLNCg+RIWXm0UbKnIGV0&#10;ublZCcX2hRTzRcpoFgMwWWxzpCTdNsihqYSP49Z4N2ewRug2bYzYGmSJaTReOvSwfP8qpSgLR+mF&#10;bosxoo1hipEYM+22ZbOVzr0fZ9q25fTklBgTH/3Yq7jCEOeg1P+HvT+LsXVNz8Ow55v/Ya1VVXuf&#10;qZvdJCUOojiItCSSku0kFiSHUiQoghXajhJZDmzYiZAYCeKL3FG6yk2Q5MaCfBMngQ0kIhIDQqQY&#10;QhSACq04EkOREQdx7mY3+0x7qFrDP3xjLp73X1XdlEi2Lrn336g+Z+9TtWqtf3i/93veZyil3ez6&#10;j7t++IVf/vJXfgWf/NKyPXdvj9/58ba4/3Mc/5NnP3D48Z/7nv9Q1/g/qEqbKWXEdUXKGaVWjF3A&#10;8+cHDJ3HPJ2xHwNu9x2G4OAt4I2C0w1oGVYrlEIRjUKFs6SlXROGnEdwDn3XI4QAax0A4uFolbi5&#10;hCuTtqY4hK1M7VFqo0puhSojxhWqEkJApT2rURQyOU8Pdu88lNF49uw5mtFQymDc73Bzc0cL11bF&#10;BRLINeEwjri7PcAohelywatX9/j0xUs8nCaEEPD+B++jG3uEocewH6Gche9G3D67gw8B47iHtgZa&#10;WSijsayJ23qlUQrdG51zNPIyFi0LPdMC3mnc3dxiGEagiGWtdUglkfZpNROXRDHprEPXEYbxXcdh&#10;diqIaUUpDTGzG9eWxbqCXblzDlqRReQdMftnN7R/MJrsEqMpVtoM3Iy10MpgTZmURx+gtYWxDkuM&#10;mOYFa4pIRSwHQLyfiEtDLg2lyZ9RYTQX9yq0SJq/MfoQigwYLdbG2lg4x0K7FXitqH1ViveD1tzN&#10;aaWgLTv1Usl2KY3eNFozFEShyQ4hAxWwVqGgoqKg5gzVFIy15MhXxvatiWHay5oQ+g7PDgeURljo&#10;7u4O3/CZzyDGiC986SvCtFLY7wZ12B++fIT+L77cvu/L+OJbpeo/z/G2uH+dxw//jR82D903/rfj&#10;w8v/8X6/e+eSCy7zLNt3PtBD5zH2ASVHOAU8OzDyzqqNYyy2rqLYy5lSca01edIdFZRaOmpnyVG2&#10;bhMqQbBNDQPFjjF4WEvOd62P+Z1b9+mEVlcr7X+1oi2vkcWBgRsGfd9jtxvhe3LuIRhtUxr90ONw&#10;c4DxDkpZhNCh1MgiI2yL6XzBw+mMV69e4aOPPkXfd3j3vXfwTd/4OYRhgPU9usMIZTx8F3B7uIHW&#10;hs6BIO5rjJHOWTjWhoZjXkJB9DWFqQI1wjnOItAacsr0VskZJVNtqxWVp8M4UHHqOTjd7Ufc3tyg&#10;7zsOSRXPP88n8WBriHdbI7CG3uCOgLHnfzca0CCuzIJpEHxAFwKMZvFdY5QAC+4UnHOotVLZW9j5&#10;ltLYeW/nvHE3QN8XxbATuRZMdGqPVFKBjIj9S9pTo/UB4TZx/hTffoA7GL0JlwSq0Yq7mLah3IrB&#10;IgB/FpsrZmUcoJZEMGbZFrRKZhEqoLRBigmpAZdpgTIWdze3CH1AcB63dzd45/lzrCnjow8/xjj0&#10;8Nbh+c3ePLu9+ehXP/r4H7x03/VF/Opbrvs/z/G2uH+dx/f9yf/57zn91D/6941W/6J21p6WiOO0&#10;0CpXkfLY9w77IaClhMPo8fxmj6FzQEmoJcOgwoJhyZBtfxWL1i4EWsZuhlWKohQjw6+cMgdmWiTx&#10;Deg7jxACjPCYay4MeLYcQjprKWkXzjwasdstVq73PZynl03f99jvDuiHEc4F5AIM/Yi+HxG6Dn3X&#10;s/goAxsMlnWhp0lKmKYL5mkCGSoK07zgc5/7HN7/4H2895kPUBVQoNDtBmjrYH2Atw4lV1jrkEX1&#10;qK1DqYDv+J6NMuAypmhWFmlgVUvBZTohOIuSG6aJXPyYSOcbxwFd18E6+vDsxl7CNiQUo+twONzA&#10;hYGDQWGHdF0vu4keDeBQ2nFHQTiDVEMXHOqaaBJ2zRptgOLv6/qOIRjeIWXy+pXY8O73B3RdYLKW&#10;81DQUNpQxOY8tLZQ2sCHDsbRAqAQvIax/B7rDCoSdwoS3lJqQQODTLQMxrkD4qKptlCWRriulHJ1&#10;xOT9YtEUFwelNbSxojolLGWM5dymVVTV4INoMgDk0lCFuGiME5aMhTYWp8uCNVcc9nt0PaP6jHPI&#10;ifYPn376Cl2gidln3n2mnt8ezvfz+Re+/KX7f4JP/vFbWOaf43hb3L+e40d+xqu/89f+rK/pL4a+&#10;e76WqqZYMK8LgnXonIVWDYdxwDs3I7wFBq9xM/bonEHNCTWvHJQq4bEbw/CIzTMmBATv+eDVCm+4&#10;hTcKqDkjJYY3KCXp9QAGT3m6EiVrKVXMvSjv9s4hOIF0JGTCGovOB+KpgTmbxtKfvdv1cCFAWTJG&#10;nr/7DPs97Xdb41Z7FS+ZWmlYlmLEdOEOZrcbMfYDFIAPPvs+nt3dYX84YF4IXY3DCGgFbyyahGxr&#10;a0jHUwzLaLXQnVDw51qoglznFeu8YkkrUopY4oJxGFBqw7ImKLFh8L7D+++/x5i/LTw7eEBzENvQ&#10;oDQ7aaU0Yors9I0BNDnwRjPC0Fiex1qJgxtnYbYF2Fj0fQ/nO5SqsUSGdhDSaDjc7OE7j5YLtCV8&#10;oozC82d32O1GHPYHeO8B6aypZeAOgZ+D+L0Soy/u5AxCx1lCThEQZS8Hu1wgneFchNg89QtUl1LF&#10;DHChSFEER+CCZIyBBt8nWVYaKfN1nYiVNrpuKw39SHEZ2mYZnKV5IATFXZHF6+MJ53nG2A8IHRe7&#10;nCtePhwRc8XrV/cIziLnjPef3+J2t4u1mp/++V/9xV/AX//fXPCjb20Ivt7jbXH/Oo4/9if+a9/c&#10;v/jlf/fhfP7+YX9wzTqUmjF2HmgFOa3onMKzscNtb3G389h3npTFyg6JD7FGrhUxVxjrkEphgo1j&#10;vFouNODq+wGLCJs2Q6iSM1LJULXCGYXnhwFGywPvHayoDKs8ZDlV7McdC3DKOBz2GMcRRpP9UqBg&#10;vcfd82cANN59/11AKXRdh3lZsNuNMI5DwGmecDyeENcorImG6XyG0xZxTRj7AYf9HtZYDEMPYy2+&#10;9Vt+L7TWOB9PSClxINoaOufQWYsaE+cBALw16J2DKgUtF8R5hgbE156ZqUqzWKVMD533338f1gfk&#10;qmCcx+H2BoebGxxub8nJrxXWe2jLIOhWWXjQFOZ5wbAbGeJsOIBUQhm1hjuJlCumeYXS5KZXaEBb&#10;+NADxkFri9w0qtIMogieArCcGBASI1LOUAbIKUM7g91+gNEWKSXs93u0TE79PK8Y+h7TZUbX0be+&#10;1oabA22JfdfjeLpg3O+wrgmlVvRDAMDuXCmDVsHgaqXhvAVjaCtqbrQWMMy6VQooBbDOoQiMo2Xg&#10;myvxfiX+NVrzWtecSZ1tDbo11CZ5trUQDkuZg1broJRGKgXKGOx2A1pT+PjTlzieL3jn9gaHccSr&#10;hwfcny+I4s9zOh2xLhHvv3OHZ89ulk9evvqFaT/+4vEv/JPX+Gs/91bM9HUeb4v713H8we/57j/6&#10;6Ydf+IsK6oPd7Y1SmgwFBhkzICMoYBw8DqPH4B28VvCGdrvX7bA2gKIQyVhSDiEmTl6k5VbUpEZM&#10;wa5c48oUICORcPu+h2rkrWul0AoXgG3bbQxpbEZbdukuwGgLpTSqeLx3fX8tTBu8UwD6rWuKaqbL&#10;jHmaAaXQ9/w+aw2CcZThayVpSAOMJnbvBB/faIJahn1abZ7oFBNpYWgo+QxoDSVzMdSKAz8If31d&#10;Viwrg6CVNhh3I4eUhtS+0PUw1hGKMFxEa61Y1xXztFy5/II7SLHeaJcM9baWnXQuBV3XMYLPcEC5&#10;LbzWWYE8FOaVoiPjHQCDnCKKKEdziagghl1Ab3TnnWDlFa0AMXLeMi+zzGAKxnGkpW+MFLM9wc93&#10;u5GfTyt6/2iFWjm7iZFcdys+N7T+5c7QGiM+Niy+UIALgVwfwdwBgWqEK68Ec2+bl73h9UNrKOBu&#10;gYPfipQiatuYO42DU83ZTi4Fl2nCmjJ/XnHncJyWaxh4rQ0pR4xdgIbSH3/y6pfP9fYn7n/o973A&#10;X/uxt8X96zzeFvff4fHt/93/+J1308/9hePDyz+utQ2Hww4NQOd5I+cYkXNEsBq3+w67nuyVIAwW&#10;vWVZykP5OHzTaA0wilAKxSZWLHdBPFaBNrQCUQDMGHXiAa+lSEOGcKU8Pgf73R7GGPT9gL7rAVCk&#10;ZI3FEld4HzCMDNbe70YpAhrTsqIIM2KeZ5xPM0php3g4HFi8nUMRBWSDwuGwg3MWMSZ+BmsxzQuh&#10;FqFPKnmv21cfPAiSiIjGEAppmwjGUH3ZAOSSERNZNM5ZhM7j2fNnGMcdur5D13XohxFa+OVKxDNk&#10;kwjE4ixcCHDe8/1ohkEHH4jvC3TRhLXifbiatm0Dayc0Sm3I58+5cHjpSDXMlTsNoCGuTJWqEr6t&#10;DXnpDZy1oNHTJwTPAA6B48aRfkMxJ4QQrkNYZbirKtI587PxPCkteLiYfDnnEBNx+FIlUSuQWgvB&#10;3odxB9ZadX2fTwu7UmTlbPeNlnNaKzH3mDIqQEioVtSm5FwrVHC4bB0XTq015jVjWhhN2A0DTtNK&#10;iii4cKyS8dtKtQ/H+xeXpP8/x+/90lfwn/3y2+L+dR5vi/vv6GjqT/7Q3/qufPz43ztfLt9aodEN&#10;PVJJ8E5jXRfEeYaqDbf7Hs9vdxiCB2rG0DNEQnRKkBp8fXD4sJC+58WuwDnCK3ww6MWhxGNmWxCc&#10;paryndsbYsPboExYMtvrv/PsOZRike/6DjllGYwZXOYJXQjEhGUAeblMaABO5wsgtLhVOlNrLfqh&#10;R9cRv1dK4f7+4crS2O1GAMD5fL5S7WKMsPJezWZLLD7fViiVSmuKucQMDcLuseKGWBUtZmPOMFrD&#10;d4HeKl2HYRwxDAOsDYBSIppphG3Q4H2PruswjHuMuxH7/Q12uxGhoxvh/rAXCERRYJRZjLmI8hym&#10;TJ+a4Mn/p0qYxcpL/CA0xMCLlE0NIEbuMKoUXGO4Y1NgwHapDNwI3ku+KTvnBvq3NIAB1WKN+3i/&#10;KAZ9ZyZmkRVDS9/QD3Ca98yaItkstaFVQFsNH4LYHDD3dL/bA3ikbm6FXItxWZWA9SYB4tfCXisU&#10;gNRI31Rte9/bZwAA+vEADN8e+g5oDadpQakFfeiwiLVzlgCSlDLiskKrps6XOaQSf+L4B/63v4j/&#10;/K+/Zcx8ncfb4v47Os7j937np392Wec/f57mIcoDQBx7xXw5YVlX9J3DB+/c4IPntxygloKhlyQf&#10;RbqZakw7qpshmBLHPst0H2eJiW4e3wqNwcmlkrboiQl7UareHfbX4l4rh3gQrNQag2EY0dDQdey0&#10;cy7sMK3BEhl7Zhyx3a4LOF8uyDnjMq1wEjDRGgfAm6NfKRXrSt+SVgvFQUZjt9+hoeEyTVfutbHs&#10;sJ337MjR6EcSAkLnkQvNzcZhh9B1YMwIlbIu0C42lYxlWRFzgrUO435ECAHKKNQGmpc1RYxXGenY&#10;DdwGtQwdhmFAN3Toe/6Tg+vAYbK1qI2e+aXWDQVCle6/1IoQOgxDL4IuLrylVsSU0XUBCg0PpyNa&#10;a7i93aMfAlKhX0xtpA4aY6GMQym0b1BQGHc7nis0WO+uENC8LpiWGcPI66c0wzOUVkglEfYQ6wGt&#10;6VNvvYNzHYzVWGLEZZ4ROglib2RYabNRYomr911HWmmj/cRWxL3jYpNyvu4ElXQmFMFV7kAMd21K&#10;SccOAzJxyRoahgG58N7vuh5aN8zTjGli7ipnThmn4xlQzBRIa4QGkFPua20//96zu3/06sf/i+mr&#10;Hsm3x297cFL29vgtjx/8S7t3l/n4Q63k5wD9QB5OR6xxxfH+AeuywmmFQ9/h+c0O+/0BwzBi6Mhy&#10;AR55xlo8W3Iu1y+ttQxDKZBpjQ+x1uy6aq3Xhy54j76jWtU5QzxbuvRSCpIYQDnn0Pc9TmcOMtcl&#10;YlkWGMuOzBiD3biDEoyXHSr/OV3m6+tux/Y7Yko4nS54eDjhdLrg9vYGt7e3HLxunHrpNgFgvx9J&#10;R7TkwZur9zkXsr4L6IYB3djB91RfQmCZ0iqWGOVrxZoSmgKsp/1Bk+Fz0aTVmRDQD1TAPnvnOe7e&#10;fQ4fApR3gDbIAHJtKIrD1zB0WCMLlTXkuJPnzl1JrZUGY/2A/W6kH7xASxs8djwdsaYsi0PFmhKs&#10;tbi7vcP7772Lm9sDutBJ10tOec4cPgLAsi5YlgXH0wlF5gHeezRRwiZx2IR011s3bYXKut/v0I89&#10;rHdole9LGwfne3hPp0kjuyY6fWasMYkIzdCxUa7v1iRwiPrVO4Xt85bCe7YUiVSUGYpW9Hb3lp4/&#10;9PoBraZJeYJqFUNPi2tnNabzhQWoVaxpRc0J3jC+MNUCpZUH8vfg13/5XTSG+709fufH2879tzt+&#10;pOkfOP/nf1jXy7+zpnx7WSNKA87LQg+NGtF3Ds8PO7xzt8PtfkDngyhQacOr0GCgYAw7qJhWxETR&#10;U6sZnfPoAylmtWQoAEbR5Q9i9apVu/p+c1CpYZUEXLeGUgqWdb1a3ZKvHfDq9T2cdaTK5XKluxXx&#10;JZnmBTFF9H0PLdL41/f3aIIxp1ywrityKoRarIbW7Mi9s/jM+x9gHMYrjNEaC/h+v4f35M2zsLO4&#10;KcXFxVoHYxy6YST3G4p4LYCqxA6hAdM8o8nPQUReoR/hnEduFU0ZHG5uCLM4g64fEfoA5wKsd5im&#10;lcpXbVFbQ8lcNEpuSJnKYiNmX0YSiozhrqO1RtaPpoDLOUd3SclktdZgTgmdD8LgSWi1wFqNPgTs&#10;xh1KyZjnFcu6cLFWxNqNxO8Za1EVsMaI0PWIif7uS4yAzAsaGNqRRZE6zfN1R7GxrEjpJBxSKmcl&#10;tVQopSUgoyIWse1VgLEMJmm1iSUDCzdtnx9nREZ2DNvf10ooSKHBBQ6YkzQfBO+3nF/OF3Lh4Ftr&#10;jVRl6Fqq2EPjqurNOWPoA/reI+YEJ+EzJSEFXX/ixfxjX8D/7f+7SaveHr+D423n/tsd//sv+PuP&#10;vvQv64LPktXCezjHldmnvcM7Nzu89/wGt/tBtpMLal5lCMptPhRhGGz4Zi6osSCv+er/AgC5MJSh&#10;VmG8bGZNm/mVMbCKkh60hukysfhKN5giFaOUy3vESKgyxoR5XlALO8d1YccW44ploUYkZ+Lx60q2&#10;R4wZ67pimidcJsI1zlrsRio7b29vcDjscDjsKOV3Dl0XcHd3i8+8/z7ee/ddcrZFPKMlTGL7c24F&#10;xhISmtaINSYGK3tH4Y6io2DXBQw7wda9I2TgPbp+AJSF1vZawOm0CMScsa4ZsWQAGtY7hNDDBgdA&#10;Y44rTpcF+gmezV0Td0jOGnjvsSlmzdd0s6GjN847z5/DdR42EP9XxuLhNOE8zXBbGpJk4m47sOtg&#10;XZhRRtS9272hlIK1Dn0/EG4xVvzZmZa0Yd6lFM5IWkPf9RjGnSze5KM7YdlAFs3WGlJmUdVKQYuv&#10;EaRz19KFb+eilPJVn3s7rvelJge+poyWJTCkVQmOabBKYZ0v0KrBWw1FLAi7MeCd5zf44L07Mr7G&#10;Drf7Hvuxx9Az8cp7B993gK7vzqfzN+Kn/4NwfQNvj9/R8bZz/22O3b/xA7fvfPRf/hXt3OczgFQy&#10;5mVBCB5jF9B7g8998BwfvHNHCKYWDF3A4InDlpKhIeZPuaA0YqTO0GVvCIE8eBmGWk2pfAgBWinM&#10;0xlOa3ShQ+c9wpWB88QXRDruJgIlJXJ77z27frExGIYe+8NOtvYNFQxXcGJMZozB+XRB13Xohh6t&#10;AQ+nowx7A0LocLg54N133sFut4fWGvv9AV/58GN88MH74jToUQota63g+sfTmarNEIhfdx2GfsQ8&#10;z8gS8DzuRlhnscaM8zxjWmasKeL+eGRnHgIaGkLX01q4D4SCtIUyVjpYR8y+bepKg67vsawJ65rQ&#10;QFyYzosGcV3ReUeVcKOg3zgHFwJ9c5SCCwHW09kwpszrJ0NfrQ2GcY+cE1qjH7zWwLosdFpUGh99&#10;9BHee/cdXKaIWoEQOtSqsNvvAaVxczjgMhNO9o7X7HS+IKUIIzTWmOL12o7jgBcvXyFJh991Acfj&#10;iYtka1jmWTjqwPPndzg+HBF8wLoubAxkqN0Fh3lZcLc/YF4npJzQ9wEhOMS4Yk0rjISV1yombiQd&#10;8Uv8c0LwaKpR0FYyefQ+wIC6Aq25KChFS2MvNEytqDdYY6bnPJgCZizzCkpVqKXBaJQ11Z84/r2f&#10;/Smsb5WqX8/xtrj/NscPfc/zH87n+//hbj/qUhspaLUBWqPvHEancbfvWCRqZcpS4EC01gzVyBku&#10;EoRhrIRj1IZaEvpuM8OiArJWGoIR26RYiV0VB5obXz7Lf4d0hMRByQsPIaDrOsIIiS6JtcigTNSv&#10;5DhT9m6EuVJrxTQv0rHRsvV8IWtGC5zS9UwiYmqQQc0F0zwDUFjXCCVpUKUUFptlQSmVXuWW22+l&#10;FKzI2p0jfq7FmTFnzg2yDPI2n3XIzsJe1aJUVdoQ6Hku1MttodsODn6TOG3yM0JofRUVXXhk8Wyd&#10;O6RwpUT/+W3BhLBI6JHOweqSqIo1wqpZlkX895lkdTlfYCw/awgeqVTM83TF4bUh7OLEf3/r8LXe&#10;bHZ53kspGPpOYCEWxGHoubOaZvR9jyHwugw9vYmGQKhNm4bz6XL9HKUkKK2R1xVD32GNq/xOnrta&#10;G1lJgv23rVuXOQR58zyPVr6nlCZ0RgOAiuJaMiEZpfh3DcA2CG4s/DEm1Eq4BxqomzdS43mutaUS&#10;+r9//9lv+0f44v/77VD16zjewjK/xfE3WjPl+OmfsaEz85IwLStvfKNhLZkufWdh0dAEF/fWwjK9&#10;ALoVoAIlZ+QcUVuF1RrBWjjHzttIF6NAjL6UgpoKSozI6wpF2gZapS9NyxUlZuSYkKSYckBLzxn1&#10;hJu8RjJetq+t+NUnA9rdfkQ/sNCUwuDlnBNy4fdsg96n23IlYhbvLC7TDO88zpcz5mUmdjp0mOYJ&#10;8zKjtcaOTXxGIGyLNdKqt+sCz1dpUJX8ffuEVdSHDqrRs8dqA6e5oJT0OHw0VkHphtqyfBXkkhDT&#10;itoylG6wTl+/J5eIhkJPlCcagbLRAYuwjp4wRLbztRVhLYZb6xphrUUYe4TOc/i63yGEgFgycgWO&#10;pwuMoSIYW+iHhGocjyeUlKFBe4mSEqzW9EV3bBiCtViFG345X+C0Rs2ZnVktqCWhlQRvNG73I957&#10;5zme39xiN3T44L13sBt6OK1gFWDkXq2Zg+TlqmeggnkbrvNzSobr5h4px7YIbufEKCY90XztyX2i&#10;NzxfKFfiZOqshvcWfdfh9mbEzc6j6xgks71mP3a4PexhnFed1Tt8znbXF357/I6Ot8X9tzj+T//R&#10;3/rc5WH+gZwLjtOEJZI33PedBCB7HPqBHiOoMApwYrlb84pcMlJiV6Qk4aZWSb6RB6IUKejCFTft&#10;Cf4pWOfTAtOEtQApPOyoxL5X2AwxRqwyXLXCy+7E9GvrDnNicbHCnNmw1e13shsrOBxuhKu8FXV+&#10;7/Z+SinYjVSlbguHMQbzvCCldC2Im1fK0wUGAIahJ0NGBEubMnf73CmlKwPIu835ku+lCwFaFsRl&#10;WTHPCymTkTTNGONVtLOdnyq7gxgj0hKxrhEp0h+nPuF5W2evQRfb+Xj6xfOcUXKT4biC63oMuwH9&#10;sEPXk4u/2w2YpgVxZTFtjQ2ANhqtVMyX+Xq9pnnCGtfr71hjJEQSOQM5ns5Y1gXzssjiHXnNKiMX&#10;c02ctVg2DDFxLoTtHmsFpYpNQGNQDCEZnt+nnx9yL+Frivl2+ymZAVUxaWuiMEalWtoqDavZ6Bgt&#10;/vFawUtotzcazgI3uwH7sUfvmemqWoXWwNAF7A8jtFZGo77zGWt21zf29vgdHW9hmd/iuFHrn2tp&#10;+jeVMbY28pD3e4Ydhy5g1we8sw9wlt4uXuxfAUan1VywLguVpsbCKDIZUiZkYSVhyEtsnGpgx785&#10;PipFapnmg+SEQmiMDCa1xrLSRGyDdYoUbSMKRSeUxCpcY60V4kqoph8HlFJQankszmI7C02PmmHs&#10;sSwLloWc+JvbA/a7HZTiMG1JEbv9QVSJFqU1uODx8vU9fAjEv42hDQAAFzp4H8jWCB32w8j3XCoN&#10;q4SulyLzTnMs9LS3Ht56du6F+bDDbiRrJCekZUXNFMJohgNBoaHvAnIiHx+toqYMjQbVGkO3NVON&#10;agOKUEmsBFNQRq845L4GZtBNudaGIhL7VewGgndQrWKeZuSc0PsewRm8vn9ALiTPlwz0oYP1NCzT&#10;htF2rdJyAVthX1ecT2cER7M3bx0ulzP6EHC5TNwFNcBoYJ4mWEsYsOQM5IzXr17i9f1r3N/f4/7V&#10;a7z49CXWdUGKK3KK2I8DQgiY5hnGkP4IKeQAF681RkCom0WETE048UqRt58y4cGaKxqoMlbcilIj&#10;sYnvjIaxosgGZKGptGsoCWvMWFJELoSBrAvo+oCH+1Nbc74/xfWn5v/ld38JP/pzj93N2+O3PN52&#10;7v+M40f+xt/weX74Y7kUm8oGefCGNtLhdt7CWg2tGnSrsFSCi/sju/OtE9osB8iGScQVQZtVdsOP&#10;W9omuH6t9BN52nVur7cV+yRdHX8HZd9b52+EN58SmTKX6YLTifAJAPRduL5me+JF40QpqrVGlIFX&#10;fpKvur1PHuzSu464t1IKl8t8HaTxvD1CQV0IDKbuO9zeHggJ5Cz5n7QXWGN8FMooiC0AP0uVLFmt&#10;FAu1vBelmRfqRD26UT5jpEtjXCOyeO5slgZ2496Ll48WqCVlLi4pJsSV3f26RizLinUhM0kpqi93&#10;u1EYMUKntB65NbTGa2AtrQqstVjFJG0Yh+vP7/dkuGzXrLWGeV5wPJ5wOp4Aua5916G1hhA6WbjJ&#10;dInrQmptXHA6nfDqxQt85eMP8ZUPP8Jv/MZX8Mu/9Kv48KOPcP/wGufjEctEeMdodsm1kiG17Yi2&#10;+yFlZr1uqtWv/mKhx+YtU3hPqipWwVuWrKVtNT8Dk5601iLQs3CazZB3Dp1nME1rDWvK1x2KtcZY&#10;pb9hH6dvxPLvvoVmvo7jbef+zzjKB9/5+9rHv/o/PV+W91Kril0GB6KlFhjVsB869BZAK7ASbaYA&#10;Bh43IFjDtCAJGQZ3rVDCR661IhgLZ1nYK1tCPiCaHdRuGDg0bRWQAqyfwDXpSlfjn9VmQLYFW0jB&#10;YEdK87CYiNX3uxFKvEwgnjRRYupscNBinpVzgjUWNzd77A97pjSJcKVB4zJN2O93yJmY7fF0pIw8&#10;0hdlN9LvBaCHCmRbv9/vEBfCR7VQE1AyB45FAkUo2upRhG/vrEMfaFXcFNBURS5kdFi3ZYZqpBTZ&#10;qaaImOm5rjXdGhUa/delvbSW/i7bQJsdqlABBULiIrSFQMsANHg0Tb67t4w7rEUCr0tBqwWXywVa&#10;K4zjiJwSnCMTak0Ju92IPgSg0dQreA8FxQVEhrlaawQfKGYTTUNrjYtVSojThBgXkfZXxCUirQn3&#10;9/c4n094+ekL1JJxOp1RUySVdRix242Y1glQCoPYIueckeUzNxlgX4fjcl62c0ENr4JqmsZvW5aH&#10;pofPxnmnvTJ9eprisBoAlKGlsNaG+iQR4S0xYYmZO0iyvlTOuWhnfuHTHH8O/9X/67w9o2+P3/p4&#10;27n/M45f+y//zp8oUB+c46rWNSLmzDCEFIGc4HXDvrOoOYG+qtsNL4IOVLomSlAycUnAG/qwq1bR&#10;JFyhyM6gNXZEW+F+WsgfO0p2tVuhGfru2jErCVDeurCUEpq4CY4DvcOHkUEJ8zLjdDpd318pBXFN&#10;iNIxOzHUMkojhA673R7DMMCJ7B7iPz8Gh2WZoBtQJZ7tfL4gxoj7+wdJNBowDHSJbFuotAzuAKFh&#10;C57SFBkTTTVoq2Ack36WtGJaJpRWEYYOvieHe1kiljkhJwaEoGmU3LDOCefzgpQqWlWw2kHBMBwi&#10;MjGIbIzH4Slk0cETnNk6BlLzGlbElJASMfrWGpbpIlGGNL1a11lsBgzO84z7hzNc6HFzewPX9dCO&#10;oqWcMj1p5Hdaa9F3vVAF2dUfDntcLhNqrTidT7DG4OF4glIKl/MFy7xgFf+ap9edRZj31PY+AaBA&#10;PGhGKoZzKrD6cd5yNTiTnaExNELb7kVArvFVpZoZWO4U3CYCI+H06lTKN1TphZMI3ygFeENP+l0X&#10;sB967Iceu6FD7wOD22tFTgVd51VwbqfS+m2f++Qr76D9yNua9Ts83nbu/5TjD/3Kn7jxf7f/yy9f&#10;vvo+pbWBpvGRVhWmJAyu4dkuYPQGh97BWw5RSylA5ZZdKwqS1jUJRYzFF4Qi4QzNsobOo9QsA85C&#10;ewD3RDBjmBDknYfR9Pogtc9hN+wwzTOctQhbbNtlRS0Vwzjg9vYWRlus64L97Q0u84LDzQGrOAVq&#10;pSlsqlQmfvjRR1S2Cod8XWZ45xg3ZzV2Y49ljrTBLYU5pSkjBI+H1/cY+g6tVJyOD1Bo8M5ifziQ&#10;kSFzgJSIXQ99j9B1+PTT1ygVsJ7c8VQSYo4wViP0PX1Z0Djj2O+gjMZlmjHNK3KpCKKs9Z48/Fq5&#10;eGhtcDjQBqIKZu49KaIKpJaO4w5LLGhQKFWoeoqJSBuhe8PinfPox4E8/tpQJGYuxhXBO9SSkVfC&#10;GJd5xvlygTEa87rydxoDa7mb6ocB427EZZpxPp8BbENhwllFYveAht1uwMuXL6GEajkMHT795FN0&#10;fcDhdgdnNfbjiNPDWbQNDh99/AmmeUFroJFaA7q+x+HmBrtxh6a48DvnUUrhgrJZPDeg80Fsogl/&#10;pcjCrMD5gNGEUIa+R1wjBXp6u78ZMs7zqJBWCX4HHTi5CHHAbpRBXiJqTtCKASMpZZzOE1IqMBJv&#10;eD5fnDNGfec3fuMv/Pzf+vwX8A//9ttM1d/B8ba4/1OO/Vf+m/+SPn74l1LKHyirMXQBnbcIuqH3&#10;Coedx74P6KyGtxBFHm15sXV/0vkpgWGuhV12ploTh/RW/GSEF64Fl9w6JvvU331TNGpDoVHXoaQE&#10;b5nTSfxTREyBD/qGMxvjEZPY89aGJa1w3mOaLhxGNj7cu3EHY8hwKaXQJyYQhtmNIwCF/UA4x1ma&#10;ROWccTydkDMLc6kF+90Ofd/BeQqXygY3SaaplrlFE5YMIFBII6tDGw3nDM7TBVAN1olFrzKEADSh&#10;FAUGaLcKaC1DUAmE5pafhmAKtExojWIkSEhzKfXasRJu4Fzh0fec18AJT7/Wep0HAA1D8HCOQ92S&#10;C83WoJATwzRqrmQbSXG24ukzDqROWmMw9B2WhUrhV68eJP+1MGlJvIe6Lsiizu687zsJqi4wRhMC&#10;6+iLE2OEc1Zi/PjlRRhnnYP3QRZDD2cMuj7AGI0iu8FaK0rOmBdaM6Qn+QDbdXOOgqRlXghvKcKI&#10;rQFNKSjx669VoBq57rjOYhpqLmiloG1zHyisuWBdC2oBlN0si6tCKf16Oc2f7/Y/86Wf/LFX+Kt/&#10;VZ7Wt8c/63hb3L/2+Bs/4r/lp770r+U4/akUU9/QMA49+mBhNDAEi3fu9jjsdjCqwRqyMr52+9pk&#10;6KTAwr4Vd4gFh9a0+XUiv4cgA2oLRNBktmx/54X5Ygz5xJsCFY2D27IVp0a4wYt0ngXaoTSgFBpR&#10;DUOPeVngvcf9wwlLTFeM/vbuGRpoXaC1YeqQ81DKYNztAWj0fY9SqdTcXAOPxyOtDmRhudnfkAUC&#10;4vZ1G9gKK0eJl4mV15iXBTEl5JIACH9aa5zPZxaqQMhCy5Z988qJpSDmLMwLXL1YtpM+TTPWlLAR&#10;/GqlAKzJrkgbnmetGEytZUaxDbS3ha7rJMREqKYpF7RWMA49lAJx8lLQ9x0tAjKvRydFtYkRGIv7&#10;iBA8tFbofMDhsMO8LGit4eOPP8YwDGitcfEuBV3HEJHz+QK7UVtDwGW6UF+hDVLM1BJYJ/bMDsaS&#10;KeWshZGFT4vjo/eblTDgJXiEMxMW8iwsGO9Jnd3uw+1Liy3DHBc0NLTGmQqgpYBzrsRhx+OfGzQF&#10;TpnXTysg1QpoA2U8WVq1Yi0NtSmcLhdCPkqFlJJ790b/6i/+1G/8Gn7sbff+2x1v8auvOb7tJ7vP&#10;6Xz5Ad3qQQnWzWEpwzeGocftzQG73Qgv6rzt2G781rjFJ7Xu8di+9cmPoIqvDIVRX82agQy1NtxU&#10;Xw2uHrnXTuCYNSbmXHqHXvzJ4xpRa4OzngpAAOsq4QjyO7QweoyxONwccNjvrgVOi4hFGRqGWfMo&#10;3tngoXUlj79tGLWlaZnW+srbhnTD5muEMFU6+jUyXPtyObOgOA5RtwIUAl0wteHuZF0jTuczXt+/&#10;xstXr3D/8IDj6YzjWdhA88KvacbxfMGyck4RhTPP4vQoQkopQxt2x73MMJoMVL/2vG/4dGsMqtiu&#10;DwfP7Hqvna0POOwP2I07dIGvq8Xwa15WHE8nTPOMWiq8c7i7vYExBqGjjcrTa7Wd4+3cQe63kh9n&#10;NPUJm6rUinVdkDNTnryI0cyT98awa1wXaC0MLL5/MTYTC4RNK7Bdt5wLVvEt2gbRZevuhTAAiJDp&#10;kToPJZx4Qk8FEEqvkt85DCP2+xFDH2AMkGuBNgpFVaWQv6lMD3/8+x9++ZveukT+9sfbzv1rjm//&#10;3Df/YHz9yV8qrb67xoRxHHCz32HoPRWAux7v3N2QRlhW+mkQb/iqonx9AOX/n+LtkMYS4OAJAIx6&#10;LCBai2r1asfLLt885SJvW2RxFNwELX3orotOjJE+No7ufU06snEccDqfGdoAoDXNMI9xwDDscLpM&#10;V+zZOocu9IBS6PsBKZOds6wRpTZEEd1MEyPiur5DCB20NjgeT0iFUEXf9bDWXM/AVjBrpTf8utI2&#10;pOsC9rsR49jDe4uUM272ewRhzEzTgtOZdsOn0xmrQCw8n9IdirCpiAUyr8vjsPBx4CyF+QpdPQ6v&#10;jTHouiAKVFo/QBhOpVSyYmoRdaYm3XThvCNLHGBKEc7QPZPwGrFq74gtny9nHB+OSDlimhf0XY9P&#10;X7zAfr/n0DxlslqmGVk+T9/3V3jGe4uaCna7nroJKczLsmKNtCXQWmEYRnSho5e+Vgihg3cOQENK&#10;6yYc5XkUXN1ZWkanSNYSIRbaCmzfhwaQ1MIFS2nN79XcsW33W6tgoIfAkwoNTSk0NDh/HcGStK8V&#10;Yq1YYsKaCqZlhtYasWRUtGC06lpbf+XLWf08fvRH36Yz/RbH28796fEfN2fXh28rKX1DyQ3WOTy7&#10;u8Vu7BG8xzAEhF68vgVqgHTirVF5uhV1Co8YXUaEYINbuKXdivvTLuzxS6LwnnDcaWHAYrR1aNuX&#10;kc7MP0k72rri1hrWuF6LlvcO6xIRE7nc3vdk2zjCHRvHOwusNPQDuq6jo+LXcO6LeL5vBXJ7P9t7&#10;VEpd5e3bNp6fSwZrxmBe1ivvv8pOZ4O4aq1wlt4zSimsMeEyXaR4UYHKge8Oz+7ucHtzwDhI8pJw&#10;6cehR79BKk9ev7WGeVlxc3O4wibrGjFNMy6XCetKd81SaHG7edRs53BbIFbhz6eUcbmc8er1q+tu&#10;4nQ643Q+YY1U6vZdwNB3jAQMhNVaa3j16jUulwuWdYFzZNCEjklPpVScThehVBJS2e6ZodsxlWrg&#10;NdoaA+s4vOV1Is3S+ccdwMZ4WSN3Bu3JLqVJZ67EfG5jT3GB5H26LcxaePwMR2HHjt+k16hoKAA4&#10;c7lqDKSZUVoi+dSjyjUEj3Hssdt3CN5e/WZqg5qW9dvU6/v/1ve8+PLn8Pb4LY+3nfuT473Dr3/z&#10;4eHlv9/QvqcqpYZ+xOFmgFFAQ4LTCoOnfLqUiJqi9BzbJpQtJG90dqeo3NZbMQyjl8w2gOIioBQZ&#10;19vDpcW0iUWH23yrDd0I5TCiQC2ZWOswMq6tFnbsj0WfLo3DMKLWiv1ujzWuWGLkQ9/1KFXxd1Xa&#10;0M7LgiBWBbv9gQVFHro5ZihjMC0LIF45pdJd0nvPIWDhQnS5XLAK5Y8wAMUrXrxZSq30axcxDYCr&#10;TW6rFcu6Yl5mGG1RS8PpcsF0meWzcfawPxzw/J1neOfdZxKW7ZjAFPhlJD0qC3TivUM/9mhomJYF&#10;t4f9tbBpoTuu8ZESuh21VJT6GIySc8YaV6wiCDtfznh9/yA0yYpFoCFnLaMMpSgrAEZzx5ILh6EP&#10;D0cYw9QipR5NxLZ4v3le4JyF9x673U7gGkOsf10QQodpXmmZLIpagMEq07Ki7wcopXE6XzCviVRN&#10;bZBzgncUem27l223Y41B33e4XCYyZ2SXtRX6bZFXylw77yrD/q2T5/fLsyFq3A2aa61JKhczAEpt&#10;KLL7YnC7gbIKp/OE2ni9nbHQBsYa9+57MR5/4FfsP/7H828Q93t7/Kbjbee+HT/S9PPjR79P1/UH&#10;QhdUcA6Hw4iSC+Z5xTyv5PbmSuVijCiizNuK8tbBQ2AHvXU0wnbZtvdGsE8tilD1xMulCGOD227i&#10;zdbaryrs22tunVgIHjfStbbWsKwc7vE1yHTp+gDnPHZ75pxuMM/GZ1ZK0ZK4kKmymX1tqsLtc7Kb&#10;fYQ9rkM678lld6RHnk5nPDycBKaglL2UCmsMvODntRJr9j6g73v5rA5KETPOOYtfzIJ5WbGum2Ml&#10;IZNhR6WntRZdRzhqe6/bsZ3v7TCGQqcQApw1+PTTl3g4nlHEtXEcB+L70t1v12abMWzFbTv30zTj&#10;fDnjfL7gcp5+kxHXdp34GgXLpnQVd8cudEji3GmNwW7H4JPWGuaZdSt4egM9vZ9KKThfJrGGWDBN&#10;Ey7nCfPMxU8bdtXbbq+UiiTXV8mA3gcGbZdSEIW7v8E/PFdciJ04d9on6uRaK2LJUEYDRqE+yR3Y&#10;jibzpKdfEGBua2YAoGrGBW5/tlaj7z1udjt0wSF4h/2uRzd0sNZgN4b3zeX0w7/x53//v4of/mFu&#10;dd4ev+l427lvx7dMu++YXvz3e+f/ZKxVxVrx/PkzXKYJU5zxmXef4d1nB1xORwZfdw7zZUJrjGgz&#10;hsWglCLwIW/mVqvIz7nFLiLe2RgxVTBpKw9sE+zUS7BwjHQdfPpgfe2DYoxByomufqlgukxoaLh7&#10;dodlWXF3ewfh7QAK+PiTF3j33XdwOp2hwGAKbRVevnoJZx2x3v2A/W6HWhsulzMaFAeOweNyOmOe&#10;JuScyXUWg67WGh6OR6zrCjTAGI1+HPGZDz5ALgUfvP8urHP4+JMXVKcKXOGdwxop69+NA7yzOJ0v&#10;OJ2OiDFCaXaj0zRfbXi9J60vhB77Pb3hHx6OAIBpmjHPC8aRVsHbQrsVHy5QBYBCJ4uSF7sC7x2G&#10;oUcpBfcPR6EBEsrZrosV8RPVrhXLSpM0+qtLEZaFfug6XC4X7HY7TDOLcd/1OE8XpJxwPl8YrK0U&#10;fPDouw65FMzzLJYODp0wcGJkdur9/cN1HpBrxt2zZ7g/PsB3HtO84p13n+Pm9ga5MqbQWAMt4eZO&#10;YA5ojT54pJRgtCIXX2nx2zEIIWBZVnjvkRLPgfceaMA0LQAUDocDUqlIhcZpTIcivNVkUSITUkNr&#10;ENgvbCmNIXyUMqmoSmk0YdUokOpqvcPpcrmK63Zjh/3ugDVmXM7T3R/89m87f9e/8M0/+5N/81++&#10;/6t/9ce27fPbQ463xV2O3/v9f/iD+qVf+Q+V0t84p4RaAetYcGsruBl79MEgrxO8NeiCQ8krrCG2&#10;DtCTWkkn6aQYa6XgnIWRTnXr9rdOZYNvlPDFq/jJWME015XdmxVXRUjXVKWzdfJ9GxUyi+Oh0opc&#10;6EyxkfMO0zTJYKygG3rkkpBTgtYWKSZM6wpvDCXyAqOoBqRC0y1tDEouWOICNMAHh5wSsiQ4AcBl&#10;YvdqDbtp5z2eP7vDskY4GahO00xv88Sfc9ZelZ+0AagyqOXu4+Zwg6EfWFDjNnugK2I/juiEXdJk&#10;KBqjDDdlV6OUkl1VBRQZQlyIuXN4umhedzGlMPx6izW82jiAsIsMLck+IURmNv8bUb0qrahfqJWL&#10;YKLHjVIKF+m6N+8aBSCEACji+NsOhVREfBUlcevc+e/UG8SUZPdC9lQuBcfjWe4/8uk3uqeViERn&#10;NeK6Yp4mFGHLbHMkiCslz5102JVma5vxnDaGXknClMG2cOZyDWrf6KWPDYlAkPIVE3MOoGks1gBq&#10;F/gmMC8Lg8+h4Lwj7TNntFqNc6q8+MUvfPJfvb79jX/wN3/8rdf71xxvYRkAaE19fn7x7brgu6d1&#10;xbSuqGh4OF+glIKz5ANDumSQCyBmUVvoMbe1/H4mJakn0XhG/F8AJsNvW2/9ZEC5wTrcRn/14HR7&#10;wLbvzYn5n6Tg0dyL/Gti11+1ha/0CFnXFZfpQpVipQlVyRlGA+tyQcsJp+M9NCrW+YLz+YTpcsI6&#10;z1jmCQ8Pr/H6/jWm85mGZeIfw86OW/AYE6aJkvm+p9nVZul7Ol2Y8aq1DCLpZdNagxeefa0Fy7pg&#10;mmZhe/D8hUB6pBY2yP39A16+fI3z+YTj5YLcKnznEfqAfuzRDx1gFLQ1MM4i9AHd0MMHDyWqXy66&#10;jzui7Zoo8TMfBWbaCnsRGuZWfLXW6ELAfrfHs7tnuL25ESol4bT9ji6128K3vc4i8FIR6Cx4JwPU&#10;R8qjFsqiFSpk3/UYhx61Vtwc9liWBdZa7HcHlAIE3wNNo+8GrEtCioVBLNqjVYWcGbe30Uyt9WhN&#10;wVqPdc24XBb+fBhgtMO6ZkznFSU3aGVhtEXJDbUAxjj+uTRo62CdEy69iJX0I9S4kQe2cwzFAatq&#10;hbYdNaOhwICh2nRWVfAAnFLYhYBd32Pow9XTCNagGwfVCr6tN+aPnH7txQcC/L89nhxvizsA/Oi/&#10;rpev/Maf6zq/W1NCqQ1GG2TpLIN37M5VhRYZas4JrfKG5IPP4sxixIIE4RsrpeiC58g13jrHJp0m&#10;nuCP6glskK80PrJlnj74FOCYKw68/a4qPGsvhltdx6SiDTZZlhWho+x8Y410wcMqBWc05suEGFec&#10;jkcslzMeXt9jmc6Iy4zpcsb5eMR0OWE6n3A6HdHEEnb7Irb7GPpwPJ1xuUzIOWGaJ0TxeI+R7o+X&#10;6fHvQujQBRr/LcuC+3sakK3reoVw6KPPTj2mhPNlwjwvUCKeMjJo7vsO4YkOQctQe1tMW2vQT5wh&#10;t+/bDmupadgw663obz+73RfeO/R9wDB02I0D9rs9djsac+12O+z3/NquB8VLWyYAmT3jbkQv5l3b&#10;td+O7Ro5gaJaa9jv9lc17G7cwctCtIgQyshMYuOpaxHE+eAxDMP1d5VcMI49AFHxKhAifLID2ZoF&#10;4JEPvzUN2722NS/budn+yRkOh6rbvfu151kpMR5rDcgNKAVWUy8RjIFWDU4B5gnpAACCC8p7e7BQ&#10;35kv8RvwH+At9v41x9viDuBf+sof+oaU0g9pb1Rp3LZvHRsAbhdFnt9aQ0pR6HKPwQoAhMLI4Sm2&#10;G1wKA6PZNr7z47CVneMGCXBheFrgmxTPmGSIK9a720MV5T1sr7f9ty4EDGOPoR/Rj3yYnXPI8nDG&#10;xNfSqDAacNYgOEOPnLiixBWtFsyXC0qO0KrBoMEZhc5ZeKvphmn5OzeqICRUQynG7j3cH/Hi5Uth&#10;kbBThwRB5Ez8fCuu23kPnjTA7bNfpgsuwqO/vbnFe++9h3feeYbb28P1Gm2dP90oaaZVJSrvKRsE&#10;113StnP6zQO/bbG09lEfwMWBnf52GIFNtusFcYvsJO4OAIv9uIN+YuqmtcZu3GEY+msjoAQK2rj3&#10;23vlQpmlsD5+BiprNXItMM6hH0fkWlDRsL/ZYxhHGGcx7gfsDiNu7m7497sBLjg0BcRaMY4jhr6/&#10;0mi3e9MYA+s4kN0W7fqU/bLNfoyGNny9JItBrgWlFaSSkFd+lZiuQdooFRos2N5bGMUs4EK4BSgN&#10;zgDeWzHl24RPmXbQc8S0LFimaNe4fuvrTz75gyj/jbvrG3t7AG8xdx7vtPpvqpT+rQaNRah+xnJw&#10;phVvMmdAU7BaUHMUW9+KIJitMRrO+StG2yopZVoSg5xzaLUhywKhNItDF9hdqsY/b8WKtgW0TK2C&#10;4bYn/h5bIcopIQjHuRQKRpQMyHY7esH0fY9S6LK3riuCD0g5odWMmjO8wCGt4joc1lqh7zosy4Iu&#10;eLpHSre6E+44FasGMT06EGaxOwieu4PTNAOKNMqt+DYpnLU1PLu9QejCVUG6GazlkqG1QFBSXKx1&#10;GHtqDoyhh7rWGu6JL/rGPGHXujFVeJ15fon7boud1pTDN+l4CY08dprrul6/l3g2/fHZXTOGkEWH&#10;TpcsgPTsTyli6NgZr4K1Z6FY9l2PUhJTvMRnaLumXDQ8M1Ol2DtrrolMWiusMcJ7hyWu0Jr32DTP&#10;cM7i2e0dUiJnX19ptR5+M5dbVjYny4znd7dIy3qlYG7FnIvI4/zHCLNqywvw3qMfeviOCxQU7ZR5&#10;bxNrV0ozGlIUUtvCpCSVDBrQ2nL+lBtKzdf71xgDYxzuH46IsSKVjNYU4aJlwRIras7KorgU1/Qd&#10;733wM7/4r/75j/BjP/ZED/tmH28799ZUnZd/RSmFaebDQ0n8iqoacm30p5aD3ZuFVsQvc+K21Vpm&#10;Tm4wS6mkvvVdgA+BD3ZOWOOjBN5aAyOdHBcH0h+37nB7GLZDbUKRK+5OHnST4VdKfN2t0F/O03WA&#10;dzqeEToP5yzWuF47477vsK4TdGWxuru9gVINSjWkmKAlLHpeZkynE+I8w0Chcx6dp/HWVpS2Lfs4&#10;UlRTSsHd3Q1xdsOdy/F4wrLMsJaGWU7onkE64A0G0ZpB3yzOhL1Kod+4Eghmt9sj9D3WFPFwOuN0&#10;mTCtK42rjEGuDRUcCMdckGvlwu0sjOTKXjth6Vi3z5FkUPx0IeX74KCV3jJ0oNxsCK5d7mab+4Qb&#10;vqyMxrOGOxVrOATfjTsMPTUKzvI9karpadomBmAQ6CQEj/NlujKBcm6Yl4jzZYK1HjGSnjrNK5wL&#10;WNeEnCtaU0i5YlkSliWSMGACcs7oug43h5ury+dTKGazaW4i3uoCBWHO0p7AOQ8bAoy2QONCqZ40&#10;IFo829V1d7Q1L5Dc3CbDV54zBTD0oFTUXOCdhfcavQsYfEDfeRhjUXLGsq5QWnXe2u/sjssPfsf3&#10;vri5vvG3x9viju/7czc5r99dGzDNfABrSohxha4ZVjd0usEZA6fVFWd1zqPrPFJhATGavt+bSKNW&#10;FsXuiew+i5KxlEqDr41RI4Vl2/Zvg9cmsMFW+IP3cELZ22LZrAvsJteCHIWfLBF55/MZyzqjFMIr&#10;1jL9JucMpy2MUhyuNoUMQgvjbkBtDSU3LCLQSTHhdDri5auXeP3qnjh5pMq1pJW5l2hoOUO1Cm8N&#10;vEA8797dwKDBawWjgeV8RFwndEajDwZpXaCQEYIlLNTAQXHMqKWgDwO6bmCxMyz2AOmTu3HA0AWg&#10;ZkyXMx7u73G8v8fp4R4P9w/46MOPkdaIZZoxnalszVuHLcZYrYlFrTBPlEAsKfFaNYF3aq2oTTjj&#10;NaGBC9CmUCV60IBGymXwPRk+SqOgoVYRnoUO1jlo69Aq4MLj0PRR+MNd0BpX9F1/DdNQsgtMKWEc&#10;RunwSZF8OJ54necZyxoxz4ss3GxYtgJdZQbU9x1ubmhzoL1B13dQ1nDILfkCudG//rzMZMnIEHhJ&#10;tLuoaMh5RYnMoV3nFes8I84L4rwgya6H9zQ7+e2+JqmA4jDVAA0FK4EqQEOrBaUkOGPgrUbnDcbB&#10;Yzd0GDuP3ltYQwc+b8O7Zanfd/vT7e6t58zj8cbDMjff+rk/8k03/b/zpQ8/GUqt2O9GzMuCz7xz&#10;g7EL6L1BcAo7b9E5DYPKYmXZpZdCqbixjnCGdZjXhBgT9mOPz7z/PmLMWC4LcopXDpiwzoFckGIU&#10;wYcM/oxBZy2CC3DGoBaGKuz3Bwxdj1rJWu/6DtN0gdbkX2utsc4RcaX3SPABRhuUVDDuBnz6ySew&#10;WuP9D95DKzSWOh3PcI55nsZYFiGR1jsX0A+0HVjXJPzmBi+y9IdX98KLVui7gL4LcEYjLgvWaYJq&#10;Fc9udnh4/Rrn4wP6zuH0+jU+/PAr6L2DQsaXvvjraDnBWwO0irSKkZZ3CM4jx4JaFYZ+xOU8oR92&#10;yKWiH0egAUMwWKcZKa2YJWN06AI+/fQF5onsnJwSailIccU6sxgboekZrZnUxMEHpnlGTBnWqWuQ&#10;SkNDXBY8uz2g5IzOW0yXMzRYkHfDgFevH9B3PdaYsRtH5NLwcDri3XffhQ8e7737PpW7pcF3Hq8f&#10;zmga6L2DD447vZLJbfeO9g9yrj99+RLWO8zLgnEc+X4S6a41U4mcYsIyL1STao3dMCAnZqoywFxD&#10;AdgNA7rAZCeg4XKeCKnEivN0wbJmaiZyRkz1qjFQWsGIDUQqmbBTLhjHHabLBcs8QWv60vB8VzgR&#10;0HHHI7uaVqGNhe9E9GYdklCIu4FQ2qYONpJrUGvF+XLC/fkMow0Oux7WaBxPR9QMOGedsf5l7Ye/&#10;/2s//qc/xI/91a/e8r6hxxvfuQ+Xhz/RoAZt2DUbIwntRkGris4oBK1o7ys9QW0NqEDN2yCUCtIG&#10;dsxRcHWt7VXJ2lqFMY7bTOeu/irbsXVW279vfOOvsqEt4osu3Pk+BLz7zrs47PfXVB/CBsRbj6cT&#10;Hh4ecLmcUXKFE8aOt9x9jP0ODQylYJACoQCtmLaUpOhpccXcMPPziUlLoePflZQwXU6YpzNKjkBj&#10;1Nw8X1BLgjM8f2VdsMxnXO4f8JXf+HX8yi/+EjQypssRn774BA8Pr4DaMIQAbyxypD3xYdzBKV6f&#10;dV5RS0PLFc7QgfJmv8PtfofOW5QYsVxmpLgAkjHKyD6F4Dz9ZnqyVry1iHK9tmEktkGhfG7i9oB3&#10;hLqcePD44GCdlqxUMlmM2QzJNl90YT/RiRkudHDBQxsHZRifNwkTaOuu+ftllmAtzuKUqQWK2nZ3&#10;OZOWyWv+aAvQJDOX1gYUI3Uh0ALCOQaGbBi6od/9smQcL2ecLwuWuKJWwopFZii1NpRGsVGRcwQN&#10;KMXdGkqFqg2mAbo9Oj+iVlhnJa+WOxRjaAexvYdaK1R5pAYLwCe5UQ01RygNnjcNxLhcMwgMFO5u&#10;D9iNO91a+bz76PzNePV/p6nO2+MNL+5/+n9x12t8fynZ40mBdY4bmlr5gBAKYFGvcuNu2+etEFiR&#10;X3NLXVEbzZKmmUKV1gqMIRvEuUfWxPbz2/HVRf7x9beHNkVSMLfi057Ix5MkLD1dJC7TjGURvNda&#10;8WkXGMhZ+EAOedcF9GOHbgwIvYexCg2FQpsYYZ3Bzc0eXe+QysrtvNXogwNKweV4wvnhiOU8Ic0r&#10;qZL3D5gvE+zGXwYwhID92MMqJQHMBWtcMJ1OuByPOF1OWOKEmFaUUuG0Rd95AExSOl+OyCnhcj4j&#10;ryumC5WyWuCwdV0xzeTZU+XL3ZATC9thID3Uiejo+t+NhRcFatexIPZdwG5Hd8pxJC3SOo1c6H+/&#10;XRvnHfa7UZTIFvkJo6lWiq2SzEe8Z+1RShFSSRH5CfWR9xavYRVXRWwNhSzeGz2yFM4RYk7siK0B&#10;tELMGalkGGvggoNxDsoYKGOgRa0Kzd81iCK4SghJvhrA8T6M8RFKLE8M4bZ7N38VVfRRX7F9lu2z&#10;8mce8fftv2/zid/8/Zq5sZLg1ctMYl0TTucZq+glrBetQlHfZObTH//+8e990/UF3/DjjYZlPgjL&#10;D3a2/VvG6neO50ni1HhzBu9QW8XYBSgFWN2Ye1pFwPTkdaicY5dnreFAqDJDVYvyVEHYGBtTAGQF&#10;cGD5qDbcbnwNLhbX7gYMumgS51crjZfWNQFiCayUEsYLC9kooQ8bR3pbrHzwWBYGU3ddR88Ox66+&#10;73tAAVmUg8u6IJcMZx12hx3GcYQxHLIppbDf79lhFYZ4b++PXxXD0KNJGlXoiJkHRy8co2jJ4AJj&#10;15Z5xfE8YV0Wdufyv6EboNAwCAxlnccyX1Bqw8PpAdN8AUQAZIzF0A8wztGb3jhCRj2Tq6z9audM&#10;Yw0U6IDIAe62GPB8Oil8nQ+YphnGatw/PMDI0Noai/1+z2ttqBxNOcNZi1wyxmHANC+P12dbpFPG&#10;fuyRU0InfPxtBrDpBDa2CsCmIMaEnMn3z2K9nDOHv1wsOI+ptUJrxWBtmdtsTJvgOZxd1gUxRTy7&#10;u+VnLPQk4k6TkA2Ld2KTISwqSBFWQu1U0IhiVLcV9lLY3xtjsKlWr4sWiLVDkdu+8eCVIRMHMk8F&#10;1HUGUMQMbU0cXqdcgEa6ZkFDaQ1aaVNrPhxS+uj+P/non1z++oWc2zf4eKOL++27z//1zpkfiiX3&#10;08J7QUteKlkCFX3w0IoF3Yh0nf8u3XYr0NIFeWew6wYYrRiB1gBrWLyVdHJKirmWLai1Bq09Fvet&#10;A9VSzK1wo53lgwtwCLVBNN47jMOAcRzpPAhS0YKnz0nfURSkNT3HjRiYLfOCUjIOd3thjbAgsIsj&#10;ZbK2QnphTlzoxgG7cYDS9LxZ1xk3tzcwzorNLN8fC43DONIyoNaCy3xGliFmrklod4mZsRLCcZku&#10;iMvCwGw0lFSQU8IwDui6gJvDHjUXBO+xLjNqzUiZsBfpoBa7YYebmz2s4+83mjuTrVPfziGLDY3M&#10;Sia9UCmFlIQTv1EeY8Q6r4CqOJ7PaLnifD5DayOOnB36PgCgSjmLWjh4h5Qjdrvh0cURjVbRldFy&#10;u12PFCNtbSutmdkJc1e4CYq0aCe23VkXGLmnlGLKVCP80fVcpKEUGwfGhKE2yvhLrbQGtgZLXJFi&#10;xDgM0IrpVNPlIvmliVCUt1gW2kUbGfQ/dte8zhAosl395IVKisaYQ/Dgz3Gx3haOJsQD3qBMxgIY&#10;04em0DRhr1RJjY2VRAQoDa34flbB9xWaiqn2WtVf/8zH/9rP/tKP/d3X8spv7PHGwjK//rn/cz94&#10;862ttXFZSBc0cvNuW8ennQqLlNC1noheuPWWB7uIPa9juky7MhSeMC6ebEOValcq5PawXF9X8WY3&#10;wnkOXYAPnh22p0sfCza3xZBOqROM1UuKUd8P14IGMGovC42PWZrCvpHOsVy7LPqT7PZcNHLOmKYZ&#10;yxPhVpLs1JRYrI0YauXCP+8OOzwcH/Dq9St85cOP8eHHH+F4OmIWqMpIfmeKGff3D5imGdZajKFD&#10;a8Dx/IBpWjBPZxg+09jvB3Re07fdOey6AV5ShujHI6itxOF9LbV0K07bP2OM4qo443y+4OHhiPv7&#10;B/m6x6cvXuF0vuD1/RHLMnOIV0nLVNKJr+uKZV5wOl3kWnOxaE+sDLx3uHLERXAFSdrauu9NCFbE&#10;Crjv+usuQAl1thRG6DWBZfj3jzAfrzkdMvHkXt3OyQajbO/r1et7nM4XhovI4pvSxrB5PE/8fY/Q&#10;TL3qDx6hGjYOj8EkT58RLqz2Cs1cX1PuxafXZPu5Vhmyvr3u0AWM40B6sbewgYPZgobLGrHM83D/&#10;4vhdr3/+H34H/r32xmPvb2zn/vFf/kPf+MmXfu6/l3P79vM0K3YmLLJ918FZA2s1DsMAYxSsIa5u&#10;tFC25HWslXg8ML3de27Nc8oySGRiDTZaIxRpX5vDoDFXWObxPSjxb+cCoa8+2Y8Py4bbl0IzLCUP&#10;xQatDMOIEB6Vnl3XozUWbiUpObv9iBAciiJuCwVYb1FqwXni0FRbg1wzKmjLmmtBzAkx0dcGhZmt&#10;RmCKeWbnZ4yFDx4fffQxzpcJn3zygu9DbBC6QDhIi8oyxhW1igCq82i5YF1mqhZVg/MG87RAS0Hs&#10;/ObV7tDEUZFwBhfPVTrbjSuvngRMbIWRC2PGPM8oIjq6TDN3LTkhxRXzPEHphhwjjDYUgYkZWfAd&#10;tCFssywrTucTgg/IpWA/jljWeB109z19YdAAYw0771YxzxOM1ljWBefzBSmJytc7jONIDxlDP/pl&#10;WXE5X3BzcyMLKlOMjKOgC4oh4KTf0oM/5QxjCTHmUlEarzXFZgavXrxGjhHzwpCSZeHiLaiJQHns&#10;yKHAe1nuH34J7Cj3HuT6pM3YTOCWbYGB/HODYJJcJ/bzPLbZVpHdQJFuHZo4fEyVvjbGIDcg5YqY&#10;CnJJqCmHEMKX/sC/0n7pF/7m/+UkL/lGHm9s5/7TP/F3v02X+vmUs1pjQpUupX6NBwYhGgP7VSlK&#10;jwMhyscpbGqgb3lcE1SjqnD7vu1rK85WGCsUDD2+5vbv2wORZBj3tEvSYpPbhYBnd7cYB3bnzjmM&#10;4w6HmwOGkfaufOg8+qGTAk/7hNaaMBDEDnfj039N2tLLFy+Z2CQDxBTj1bCsypDWWotghcmhJAGo&#10;sIBqZVFywbrSPiElCeGYF1oD5AzniFuH4JEl5INqVSY1Pby6x6vX9/iND7+Mh9MRx9MRSgHGKITA&#10;MAznqDHYukojYROPn48L9/a5YkxXT5rt78rVsI1sJ4AZoNd0JMGwveeCQREafzZlho9vXaqTHcMq&#10;xmjbOd3ugVo5bN/+josNu/eUmEy1zVy08OmnacLpfJZF0GLc7WAtYxSVDDdbaxQ+ic9OzhlGOnoA&#10;mOdtEaFvUpEZQRbhknPUcCilkYUttX21umHkj7s7nq/H+3v7PGwk5Fl6Ylmwfd8VWiykm9Yqf87l&#10;qhh+FINp0ZdIOtXVY8lgWSLWQqaTcx1ccO8P1nyr/8LPPb/+0jf0eCM79x/5S/9J9+XLP/4zaV3+&#10;1Bxzn2uR9HiH589ucHdzIzhogWqAd/S+NpqdxhpXMkCC4xZbAz7wgVLS7VjhUHtRHI67EbuulwJT&#10;0XmHoe+u6T5P/WxKKSK2IQWu1oq+H/C5z34Wx9MJXh5UAFhEKOKFqcEdwSMUUUrFMPa4f30vDykZ&#10;JXfPbtkJThesMcE5j8uJJlxd1wNNwRqHw+EAJfDFs+fvIK4Jh9sbeB9wc3uLZU7wIeDu7hbWWnTj&#10;iH4YoIzG+++/h24Y0ACM+z0++9nP4Jt/zzfjc5//HPY3NzCWmKx2Dj4EdH0PYxyWNeJ0ueAyzyiN&#10;D24WT/HL8YScIrrg8M4772BaFhYu2SBBMj33hx12u5EKSmtQK9WkrXHOARDHTTJobI0Y9xA8nHTj&#10;SgMl8RoYo3Gz32GZZwxdDyNZoV0fcDyfcT6foDSQcgRQMS8LnDVIJaFWFu5lJTvo05ef4uWrl/jg&#10;3Xfx+vU9ShHZvmLzsNkFABxyFvHkubmhl85uN6IBWOIK5zzuH464vz9CKdpOoAHn6YLT+Yx1XeGc&#10;xc3hgA8/+hh919GILSV4Z7FMC1rlQt0akFLEPM9orVzpnVprSch63PlACALrmmEtLQ6UDFNrrdIs&#10;Mb1Kb8wsb2FkUL3ZMyiwOYKSORU2Pr1GzAVqw9xrQ5Lglxgz1pgxLyv2dwekIjsrpeGN0VD646rx&#10;//uln/jJX70+KG/g8UYW9y//8W/5zPyzP/MXUcsfXlJVSab73jlxUdxsBCr2Q4/gLYK3sFqCBNBI&#10;7bMKvXMSEccknSCDRbvRDQ1dIJ3igwHVJICY7BTGjD12dFsXp2QIqjWHjVppDH2HeVm/SrEI8aSB&#10;dJ/bQ1pyoX2AZmblsiz0+hCs1HtKz/mYNnjnUVulJezQI4nb5DiMsN6h8x1ubg5AA/b7HZz1sMbC&#10;Woeu78mZVw3OOBirgaax3++glUE/Dri7ucPts1vshh18cAguoOsDlHXwkozU90zbGcYR+3Ek20Xm&#10;CpeJcXxBivU8L/j4kxfohhEcp20wAs+jsYYFIj5K6Xlsuy6e80FcJvue84fgKfl3VkEpjeA8hTk5&#10;wVqHZZkxjiMXUWugFSETLg5b18sFvshgeutu13VBre2K7XedR1zjNQy9SiTjhtFbY1FbJeYu/jEx&#10;pmscHxphjihDVSeLexEIZ10ZtmEtB7Zf+cpHFNpd700NDSB4FtNa+T6dNCT+qsa2MPardz/bPyE+&#10;Pdtr8nuUYAIaa5QUPHmv7dq9b7tU0XvwJHDxUIpxkTmTEqk0AIXcGloTd09lAafh+x4N4LPYBaZo&#10;AWcN9wvHv2V+4fy//vCNZc28kcXddva76+uX/7Yy+jPzkq6Tfd7MFtZYGEv/j9vdjtCMU7BKQTOg&#10;HVZrKN3QC8UQlQZc/RbuAFYQJ4MzDbJRNBTl1pZSa7V16k8CpmutgBQp6xy3zjHCOY9VUo+2wOyt&#10;mG1b5G1rzF9PL3WtNUomVLEVNWMMSi3iEKjgQ0ehlcArl2nBGhOGcceHvevR9wGlAn0XoI1Frg1d&#10;6AGjYY1HqgXeBsAapFRgg8du2MMGTwtlNFhj4boO3gbKVLSCNhQCORfQ9wOGYaRb4TjgcHsjM4Qe&#10;N7c3ePb8GfqhRxZY4+7ZMxHJyExCDNeaLHbzTFOsa9G5FneeN+8tes9wlZJpLaAUUBMLpLUSDlGY&#10;K5pLRBcCNEBKnmIIujGGbpCen7VIN2xFuOOslUXUIRfGB+7GAcE79GIspwT22xZrdrKsi1vhnOcF&#10;Soa1tTJABY3sLWfpeZRiInSWEg77HYzWKDnj1cvX5O6PIzNqpwklUX9RS8U8z1c4zEi4zDAMsMKC&#10;2c7b0/trG45y1/FoodEEO9+EcNt5r43wy7X71xQ5QQsUqeXalYZYCrQyUEK9XXMBoGGd3E+1oIi5&#10;HkBsX4Oh7EuMv1r/wXf/yqc/+Q/eWNbMm4e5/0jTWM+fiaV9JpaM9UlmqVKb5Fxseg3x9u3GBrjl&#10;txu7pQFQ9aoo3Drv7QHgA7nBI5sZVUEu9Chflu2LMW3EHx854uywPTtFYymGkfzWeVmIlcrCsH1t&#10;73172LbC74QK6L2/MmisDN+0NmgVpJ3FjMtlxul4wTTNWJeILOrWnCtaBWIsyKlgmVdAW8Rc8TDP&#10;OE8L5lyQS8WcMs7TDBMCcql4dbrg1asHXGJiUISxuKwRVRvEqrGUirVWNIlXc12P0PU47G/xzd/4&#10;jfju3/9d+PZv+xY8f/4M4zDg5rDH+x+8h046TG77BSaTQl/KI7a+rkxmYre4XU/ay/IcNSzzgvN5&#10;wrqsiClf4/Na4w6GhXF3vc45U8y1LZbWPnq8d4Gc+qEfMPSkcvZdj9044LA/YL+nYVjfBYTQIYTu&#10;6iMTxEpie79VsOdNlr9IyhTER8hLNOBmMLZBI9uCwPuWhm4hBNwcCO+cToRuciI0CCnYRuY39hrA&#10;sdkRPwbSALiauDXZbf7TmosQaC6mn6qsSyYd9MksQn2N5TUAaC1OlIq7W1JNeb5bq8hZRFYy5F8l&#10;IyDncltT+ty3m/5dtPbm1Tg53rwP/u5/NLhL/A6Ucrc9BMCTzNNGLq4S/BNyk5bMoVkphZmP0mW1&#10;BhhFV0glQy0KQYg1AgWtCQ6ZC1JesMYFcV4xTROmib7w20OzbXEBQgwAMPQ9ur7ngy7xcimxkyT9&#10;73Fh2R7CdV0wzxOHmQt9SAAyNbo+QBtu/5XSqKUhZ7EEXjLOxwnzJvNvFEY5R+c/5zxSYgfVtEFT&#10;GqUBMWXEXCnnLxVrTJjXhPvjGdMaGYDiPZwPcCGQAmo9vO9hfAdlHZq2X2WHoK3DeV7RoOC6Dkpb&#10;rKlgWiJifhzqxfhII4Q4GW6Qgta8JstCDvk2ON7OV90G6CioLQO1QUPBWU2Ixhh0zuNwGOCDRe8D&#10;VAO64DmbAPUJj7TZCnX19SfU0dpGHaRnC0DmlNYapXAQy13Ydg88GtBtO7+NWkuIhbsw7xyMMgjW&#10;ofcBwTpYbWCUhtUGwXmUlLHOC9IaEZwDakPnAzrv4cWWmUX2kcoYPIVfQ98jPxn0zvOKGJ/44he+&#10;j+1+/arzKd+z2Q8QJtvYXo+0SIBB2tv3b/eyFtLA9VnYBrECK7bWYM1jLF8TNW3MGcoaa3T9rvdu&#10;7Le//7/6aV6kN/B482CZu/Ce/9KX/22r9PeU2lCqPIjifWEtcVZ2hBbeOmgFoGUOniiYoPOhJDQp&#10;bD7oBnrrfmSLCtDWVElDU2S4phqI77SGIswIbn9lYFVZJNZ1Rdd1yCnL1nmC1gzp2NggTx8wCBzB&#10;B3JF3w+IkZmmWzfnPaEeay1KrViWfB06llyE75wwDDvc3t5Aa4Nnt3fwnh4lUfI6jXGwvkNulS6H&#10;aLC+Q0PDtEQ4b/Hi1T1yKfDXxKEdlFaooHFXM5rDNxBzVZqUvs0A1lgLBeLKOUn4uKGA6DKviKVi&#10;WRYZPHIXZTaZvdaCw9MXhdd3w8QrgIYmQ7zaiJFv1g6cRFC0VsRPfZ7Zqa/rgr7vqUitXDCVdNhb&#10;ESqlIOV0HZjXWmmLIFDFuq7YS4gHZJC52RSkxAzYy2WCDx7zvMCIGpX/zAghyPU0aO1RO7Ht5JTc&#10;Tykx9pDDZCZx3d7cAAoIzuH0cEQu/J7TRsV8svBVgfuoXqVVdBCfl5yLzBgeKbrXRROkU27MFrmc&#10;ULKIaMPnY5sD1cbYSoC+Nq0CymqgAXnzumlAa7ymWhEqPM4LCsB82iWh1QqntdKAe35z+MJw+dI/&#10;+aW//18/4Q0M0H6zOvfWFL74xW/QpX2nNhzQbDfmdhj9OBxSMsHftpAbVFIKZe6d5F4CuCb2GLHn&#10;ZaGmqAcy8DFWwQDkukuIwva7W+N2+nF7y7+bpgU5Z6RIXxl+r0jYMweNq8i/t+10EAx3g5rqE1Mp&#10;CAQF4dXHVJCbgrYeoR/ZIRsH4wLG/R7WB/KMtYX1Ab7rkSsA7dANO8IorkPXjXC+B5RBbRpQBto4&#10;nC8LHo4XeuVXoDaFNRassaA0hSXSKbE2hdoUu/9UkAsf5nG/gzIGc4yYY4TzAfubG/QD80lPpzOO&#10;xxPO5wvmmUUsZWa7LstKyEZwYHXdWbHQWRk+pkxut5MYxGWNOJ9OmKcL1nXB+XLGdJlxPp2Qy4o1&#10;LUiZnPhtVrIVw60T3v7sHcVkW8e9CYSUWBs0yd/d6KEchMavgu3meZZrKPMOaQCiOF7mxPtjXVak&#10;NSHHhCq2xrQ7nlFTQecDSipUAZeKcejx7NkdSil4+eo1Hh5O18+z3YduO3dyn2/3LUVyXDy2n3n6&#10;c0p2oRDI5enXdrRGkdKm5+BCzAZje26snCMap/G+3gRku91Iwaq8Jn9/AwBlgPF0//B7/Se/9tkf&#10;/tnvenToe4OON6u4/5Ufde43Xn9Pqe2bFIw4+vE/yRiHHbSIlDZaY22kRLZG+Th9YkhzdFqRGSER&#10;aNbaK864FVSlFIwW+wBtAUlt2gQ2UHwoUiK0kCT8oRTymbsQYIOF8QZdYMgzuxyF4/GIy3lByhVa&#10;W/T9gP3ugNubO9zdPhOhFJk5RhsYbeAtB1Lbw6c1H5xN2egkEtBtyT2bLL5VVDQsMSLmiKa4IAHk&#10;yWvNB3FTMrbGBzClipcvX+N0msQki91aypUiJTlHvA64vp5zFvO8YJoXXKYLzvPlasS2FdEilNGt&#10;mJWSkFNEnFcsl5ke/EajtwYWDcgJNa7QtaATxpLVBt469KGDtxY5rjifLricTojrgrgsqC1BG4hA&#10;yCKXgvPljHmZibvL4q6EBaJlsOutQ/AObmM05YJaM6Efr/FwPOJ4OuN8vmAV9a8X64bDYX9dKKy1&#10;6LsO+91eGF2bYChe75sY6Q2TIncYKXGhKCXBeYfDYZQBMcPUS634pm/8HA77AyCL/Sgspd04YBwY&#10;v+edgzMW0AbWWGjr4KyHshbTGrEkWgOspWDNCakWlFYBTVKCtryeeDIIzikjpwxlFWAeIdFcWKBL&#10;railwVx3BkDY5mIpo9UEZzn/ctaIzsJAWaFWGhvOcfqm+1SeffDndo8ryht0vFmwzA/84eHzH/7K&#10;Xw5G/aEUi8qVlqVBBmGhc/Bawxkah/XOYugcNCpQC4wCjKJpmDWANQpD8FBbZ+EsrKb/ehZs1bkA&#10;6z1apUy9NsB7D6091mUBUFALnfemmYESpWRWOdXQjx2gFbqhh3mS1OS8x7JGvP/eZ6CtQd3EKx2L&#10;v7GWXQ+AUpjhepkmOMlRPez3eP1wYnJ9sBh3PUopMN5gfzOiNQ7wGCxh8Au/+Ks4zzM+9/nPoVbg&#10;i1/6DYz7PXwIOJ2OWOOK25s9nDM4nU8wRuP25gbzPGG/HzEMHYahw/Nnt+h7j9P5jNPxHp/9zGfR&#10;Kq7DWiqAaeaF0mA0oBp9wp1xcIZpP9M84SKJREYrzPOE8/GMVgvGvsfgHGrO2PUdakqYLxN95e/v&#10;sVzOWC8XXE5nBk0bixRXdKHDxx99jHm+4Hy6h7MGMc7oAu0XCNtkdEOPdY04Lyt6T3piiVTlBusI&#10;80g32zmPDz/6GDlxAD5fLsiF338+nZEk7KNdh7KPcvu+67DGiK7rWPxkh/fpixdwUtwVKLS6XC4o&#10;NaHve6xpxvHhBGMUUsrY7ekvdHMzsjjWhJcvXmOeL/DO4sWnn2BeZjhnEEKHYRjgug4xJcRckDIQ&#10;U0FthC+dD7DGQ1uLNWdAE1qrDUJLVds7g9IGay6IS0KuDdY5WOfJEquVDQIammrIiQpagBRJQEMZ&#10;zRdWNN1jV8+Epq7voIzB8XRhI7BG+ODx+nRGGDsda1P7z3zuZ/6PH3zvz+If/e/oj/wGHW9Wcf9D&#10;339z98s/+z+D0p+NsdAWVYH8dQM4o+E8/VkG7+G8hoFi0pBqLOwKMLohaAPrFMZAfrhSlIw/df8D&#10;AGfFU0SwX6UUC76zUFojrguZN4pDM604KHKynd8Gb7UyoDvXAmhAKQNtLG72e4zDHof9AV3Xwxji&#10;mAC5wuNuhyqqylYV+mGAtYRulkh8VQkOzwLGhyuu5MiPexb6eYkIwWO/3yPlggpIJB87pW3LTEiL&#10;0FZtDaWQ8eOcQ9f12ImathQ6SIauf6TwpQStFXa7Ab0M+/Q2fDQaSmmabz0ZqsVl5fXqe6A1zJMw&#10;XGrltWoK59MRD2I/XHOGag01Z8Q1MmxiXvDJxx9f05y0BkpcYbSCswZ9CLDeIIuIppTG7rQ0DGHk&#10;3KTQ5CwlQiVFgp1jjDgdj2itMRVqWQAZAteakWOB0sTHlcBGGxyzpSht85Pz+YzLNOHTT19gt9th&#10;HHqs68JuWIb2KUWkxNf0wRH3L5UUxMqAlmVeMM20lzifjnj56jXWmLhjGAbsxhEVwOl8Qed7WmSA&#10;xdg6R52FJRUWWkPTUY/Xu9HQLssXd3f8u+3Ydne1AVXRi6e2hiZFvQFQmqZn0KSQKmHOFPFpssbB&#10;e48lZhZ1ybc12mCmIFGlWFWK6+svHD75GfypP/4KP/Zm4e5vVHH/4Bs/+Gbz6af/o6ZwWNaI0io6&#10;Z1lcNUVIfddh6AKCoxiH7osZWjUWfyOdvbMIwaHbMEEJV7AS2PB0O40GVJFYqytbQF/DB7QWKbsI&#10;TIyYLJHVYaDFV6Y1xrht1EtAIWWg68kJV8agQcF6z6IpwqAlJhjrUFpD1w+A4uKxLBE+MDii7wKi&#10;FCVrLVoFQqBRE+cO/Cyb0VkIAX3XoUFx+OxoZqXFEbI14DJdAJG0ex/I/JABYq30D4m5wIeOw+OY&#10;4KzD7e0tuj4g10IapvewXrjTlT7npTVg41Y7KwW2ynCclgeXywTrHB5OJxzvH7AIa8hYy52JpCxd&#10;5hNOxxNiogGYEZjOeweI/bNSBmuMWNcE0qo1jHY4PhwBMEycdEnCNixgtNhNKaHvg3TlFsNAEZRz&#10;tPrtOvrMbzDdBjk1MXPboLp1jViWFS9evsThsKed8DRxEbxGK04AgGFgtw7w9bTWWJYVxmicLxcu&#10;IisXnnWlhmI3jhjHHcbdgJIbXr1+wO3tLULooOT1radq2YlbKG1feMbYvTeJmOT1gOLft6bQoBgE&#10;IiwsZehDAxmUKq2kMQGUvJ6W52kL0wFIWzXawDqPec2IlYNd/m6hEDuLkrI1Rsc+z7/y6Z/++S/g&#10;P/3VN0rQ9EYV967r/piJy19o0DalDKWV+LWzUDgJ/e0CKXBQDUZpQDpzZxSc0fDBYggdht6jlUe+&#10;sdYaWj0yBiA4Zq0F5QkHnQernMKj3ezTbTkHrAyo2AZyVOYJNUyUqOua4EQyn4Xt4XsWXiN+K6fp&#10;QhsDNPRdh9KYCbumhH7HjNfgPVLK0uUTnx+HAdoYJDECs9YiFZ43ax3WNSKIzwq9VVgsIcZd8zzJ&#10;+7boQgdjWCCLuGfWWnG8nIWpxMWt77qrbQAA5MjIQKMtAPrpYzOugnjra0BBA+CgWynaFSzzBCiF&#10;0/EBl8uMUiOscXDe8PV0w8PxHkZrDEMP7wxaySglwYgNwBojmgiW1piRU4WxDj506EKPFDP2uz1u&#10;b/bY73cSGr2JfqiaLLViv9vBO4/gHXa7HYzl8FtBoesCufChk5zcx5zeGCOM4WJK62KGjI/jSOOs&#10;9BgEUkrBNE0IIWAYelwuM43hSoX3FusaMQw95nmGUooB07Iz4n3Ga2WtwbREvHz9Gs/u7uA7x5zd&#10;nBCCx+3tAd47pFyxritIdOL9qzYVq+I9vgXIQxoe3rdihmcMSiGrhj/HH2yNu77aFJz30NpCiw0C&#10;i7tAN4Zd+pozswRaxbww/ES8oLQ1urjaPn1v95d/7it/+z89Xt/MG3C8UQPV+Pr196vaAm8OmoIF&#10;z+ixzUNjm7zU2pAS8dtOKI9bYVZStJ0Uvqed1tOirkX6r6Tg6yeiok3IwULOLq81ZmYyVILr7sao&#10;Kbkhp21YuVEaPcb9HtpSORoL2ShFmCcVGkpbVJC9YlyAcwHQBsZ6hL4nV/qJJe7TRcY58XKvLPgh&#10;eBEG0UXw1evXUNi2+hNyWjnMXBeUvMJZDe9outYFSvpzWpBzhDW0e9BaI9UK4z3unj/Hze2tFFO6&#10;GcJa1I26WPl5tLFQRqO1Sk8X1TDuBvjO4nw64uNPPsLD6QjlgFevXuE8nbDmBbFwEJxzREOBMwo1&#10;JyhkDB1NwLpeqK+oWNcZ02nC6XjG5TKzsBuH4AP6bod+GPF7vuX34INv+ADdbodYKi7zjDUlDh+9&#10;xxyTJCM1frWKphUK2JXTQ4ZUviL0VAqfZJjpPfq+p5f+bsThcMDtzQF938kwm1YT279zUE88PsYV&#10;OYkZWiErZ7tfc6aQbhxGOEda5bJGPFzOuD+dsK40NYu5IEYR9TkL7zo46+EdF5vtPgmBxnRcpHpY&#10;66Ux4O6L3Ty79lLY3TdxyNR647yzeG/PUREG2PYsbX/Pe5S7hK2RmuYFMeavMmOzxkDVcjcYfP7Z&#10;hz/7DO1H3qh698Z82G/9xT8ZbE7fobRS7Yp9U3hkDSfuTjpdSGecS8Z+10uxJSYKEVSUUpAK1Zjb&#10;wa2oGIEJ7hyu6smArusRAl/LGEIc6mvoYdvP8sFm4S2San+5XGhPW2iNu9uPGEQxGSshCSceKb4L&#10;OOwPUFtupadvjpHFQjsal6Ex1Sc+obRBHo6cqYh8WvSdJBPFyEHgIgPBXB6Dldum7hUf+HVdBKuu&#10;9HKP61V5OI7EjnfjgN1+jxACcqYKM0bBi+tXd33bFwTyybngdD7icpkQMzvZeSFFMmUKxKA2xeZG&#10;zWtQqjENqSQczye8fvECaV2kCGa8evUa8zJjWSJQKqz18CHA+A5Ormerj9fu6bHRVLf3vN1P27lU&#10;ilTczas954wobp18n2I85xkk3YVwFbWN44jDYY++527IyjVRSqHvuZOKMUJrc/Xf546p4Hg8YY1J&#10;4hcj+n6Qjpg0R8i9b63D7c0BMRL/z5UQ0/Y7tUBz+8MBu3F3haQed5mPHvNqEwe2dnWLrLWiZMkz&#10;kDnV9TFQ6go/QgRKRWYPKXEuyueEUKFSClHuwyS5srUS519j7oJ1/ec/85k3Cm/Hm1Tcf+9/9udH&#10;7/273jkKZeQeIjWPN/aGeW+H/hp+Lh+67WYlDZALw2Y09oi1f+3PkMni0fcBXdexE/ZOknwG8fBw&#10;gq2uKAWw1jORpvC1rHVkKWjSONGYHDSvM2JOMM7ABQ9lFFwIuLk7oIJDrqYAaIVcM5YYsaQVTTri&#10;DdfNYvu6CXfWyBATLSrP1tr1ATbG4HDY4/X9a7TW4KxDjBExrhyeishmETHOFuG22QCwI+OiOo4D&#10;uq5DLRnLwoUgpYTzmUO/reABoE1wTChSzHa7Hq1mXM5HxHWG93y94CxayZKSVdByhm6VwecaqCVh&#10;nmfksiItE5bLCS9ffIrX96/w+uVLnI4POB9P8tkshoEuk95zQWyNw7/j8YxletQZ+NDBOkJcp9Pp&#10;iRqT940CISGrPZQMKbfPtzUWShqPEMiSGYcRfT+gFGbaArjmtRpjrmwayE4v54x5XjGOXBT2+xFa&#10;a3gfMC8cFNdKqKaAw2Foi2HcYz8e4B3nNfvD7TUYRCuDw36P3c0ervPQzmAYBtzcHNDvRljvAW0A&#10;zYxWunwOGA97dOMA33ew3sP6DsYFKpvRoJThELUp3tPg/WbMo9iuSPDKstDNkvAbVa8c1nsUEZ/x&#10;etFLKcWMdVn9uqw3l3Xy+CvyYL8hxxtT3NePfuZgLJ5vnRKLMHHt2oiZG02xxmNhNpgXFqyto9VG&#10;Cb6+FVxilBu08bXH13a+fCD588YwAm6UQZYX3Jte55z9lFKhjUbf9zgcdtjtOYzL0hkWCceuoj5t&#10;okJcZFu9RnbAWTDxeaGf95aqtL3H6+d74kfCxYtdWhZhiXOEJbwPuLu9xf0DYUxrrRTeCO8svLNX&#10;sVC5Sty3hc6hH3r0g0dMVMdqrTFfGBixxQ7GdcUaaZm7FcecM5Y4oRT6kef06Aff9x1UBemQ44jP&#10;fsMHQCkoKWFelke+fmZhf7i/x+tXL7GuC4yh8+Pp4YhPXnxKmmJOUKohdB773Yix38EYCp9y4nt8&#10;9uwZhnEAACzzgnmaEdd43W1k8fyJidxydp/8c0oZkyxm27HdL0bT/qDWir4LGMceWkzmqsj1iwxK&#10;QwjX+08phXUl/DIMAw43e9ze3mIYOuz3I5SCNBe875blMUDdeyqzN4YLAITgrxTccRyx3+8QJOmr&#10;Gzq6R25hIXLwvibuv3Hmu65D13cInYcPnLFopcXT6OkcCnSKdFy8ikBImzhte1/WGgRj0QWHzhhY&#10;MEd4Y5dtz0WMUa3r/N4Xf/Lvfw6vfvCNSmf6p1ek34VHzvn76jz/JW30kBuglUFBgdUaQXymKeMW&#10;mEbYKjlneKux3w0YOk+bAa3grfhbX7v1zU+EiwcLGW0CUqJqMOevjiNrrWI39FgW4oVbl5dz4ZbV&#10;MK1p28Lqjc3TE9oBiKtvgiijNWJMmOcV8zTj4XjCw/0DmiQBvXz5GlorDEOPd54/x2W6YJ5mDnal&#10;81skiENri2maoAxjBLXYKXRdf+0ET+cz+uBE3r7QKllz8FZyAVpFXFfc3R5gtcLpdIJ39uqXr5TG&#10;6bJcz6nR9LXPacV0uWCdF1itkHPEMs1YxQ8draLVCtSMzhtAglFaK1guM2qJsNogrSse7h+udMGh&#10;87g7HHBze8DNbo+bmz3WecLlcsaLF59iXVe8fvUKx+MJy7IghIBnz56jHxg1WKFgjMNuv8d+f4Bx&#10;ljCBohSfTpo0c4uJJlbjbsCaIqqwe3LJ1CBYi1evXsEajbubG6xxxbysOOwpXHo4PsB7j3lZcBC4&#10;apqpiL1cJgxjz0GpMzidzsiZi12UaMG7u1vp/j2HnlJ0d+MIQKMLAbvdDrtxjy7QsGwce9gQUEol&#10;DbNV7HY7WjF3HYy30NrCGAeAC773ARX0VhrHkSyaxJQrduEkB6TMRKfdOAKKFgJ936E1mon5EBBC&#10;D4iFsHNejMnEjkNxZ6PE0gCNjqmvjhNSIfVziREVpMOWIoSDGHF3e4i/53Pf9NM/9YUf/yL+yT8+&#10;f01p+F17vDHFPYy7P6pR/jvWOlekY4cGjJKiIp2HklR3oxXAkSSUIlaIWoBapKRqNFQEkfKz2yek&#10;sXWZkI5Wi5kTCyT/yQWBXRk7Wy4OkJgyrQwFI46XyFpyyb3fAj1o0tWgUbHxfiluMgYw1sIYEuhb&#10;zQihQ8lR0mwg+ZyRFsbCXGitoVSGYjtLdaoT863tISOMwGEYD3aQ27ENezcvm8P+QDpgTgIpkIWS&#10;Usbrh3toZeC8xTgMcJ1HFXpeSRX7scM0T2SE5ATUInbLICsJBd4ZoGQgV8S40iIgr1C1IsUVVbjy&#10;Xhv0HXn6+3HAOAzoOw6Mt4i7+Xzh4DQndH2P28MNPvsNn6WNRFPQht40kOtUxcJXy7A9S2fZGsiP&#10;73t476+7KC07oO3752mGFxrnKlhx94QOqZTCNE0Yh5Ge/DP94KdpZrGfJtirypiL70an3HZiWzOx&#10;QWncSRSE4MhKEq8do7V45TSsawI0WTxd1xFHDxuWTofHUjLnK9Ips2ERyq6EdUDSq7QxaLVcm4gk&#10;ub9UcbN5UJr3X0oJtclMohSe+8qIwJzJaaeSlwvHeeG/G0WYD9CEISu9amoqCM6plNIXP/74y19Y&#10;v/CFD/nOfvcfb0xxH27u/kXTyp8xzpksW1tlFII17DiFiuck/i5YbjU7SWAS9TScpbDFGQOtAf8E&#10;jlFPskx50K9EKQUnN/8G4bCz58KybcuNMfSvlgCDEBxS4m6CGKSHdxvmzsR64wxVncai60g59J42&#10;AwBtE2KKzHJVXKxqpaNkKRQq4Vp4OBT13lP01MAwbtklpJSeQEBiVtZYVFt7tFAAGqAoYDKG7z3l&#10;iPP5jPP5jGWdcbmccT6d8erVa7x6/QrT+QKUjOky4cWLT3E8HpFTxDIvWJcZcV1RUiYtVVPmb1Bh&#10;W8O8TohrxDxdcHo4YZomzNOC0+mItCasaeU5bgWqNQANrVaUkjCvMy7nCy6XCUUCShQ0xp4D3sPN&#10;ASln1ApoR08V4zy59849im80F1ZlFGqrMM5h3A9UBs8LjDXo+wFNAcY6MoHIY8IyL0J5NGIxbQA0&#10;rJFe9CEEoAGXeUJrVYq7xzIvuL0l350sqiID6YzT6QJjtIS0ED4spWC60H9ng1mgNKwL6IcBXU9u&#10;PCFBwkI2eLjA2ZBzpOU652g1AQVtqTi11oObE9FA9D18CHB+s9kwVJmKRYU2XNCHnjBjCB198EuD&#10;3Xaihr9DyYPFe56meHTYbDifZ+S2mZHRe3+eF0SxYm6lwGplU8lfUd/8e/8fL/7hP/z0+sD+Lj/e&#10;mOLeHW7/qEH9k9oanQRn1xJg/aiABKxh6pKTgIJdH6AV+dRGK0ll8uLpzpAECDRDfTh/39POXSkF&#10;q5kgs7EJNt/xuG4e2U+LO0VNzjkcjycuRDIHsCLm0Jq0TaMVSmvQ4uXhjYEyAGpFLgneEjrQAIzT&#10;UK2hocJqcx2ochfxaEYWQkAf+KCT887uqpTC86ZpyUu1KIddW6fIB4+ip5QShUSWYRXzvODVq9c4&#10;ns4ohTF2X/zCr+Ojr3yEly9eYJlmlJIQ1xmX4wn3r++pD4gRJSXxT1+RYoSS9KMUF1yOJ0yXM6bz&#10;hNPpiOl0wfF4xKtPXmBdFiyXGWlZkNeIuEas04zpfMH5eMLpfMb5ckGrDUG61CIsqFypZrUuwAfq&#10;A2LKqIINR6EZJsH9D4c9QscdD4SWuCwLzpcLrLXY70aB3nhttVJAbbicxQZBAjt4visu03z1Xl/X&#10;FdNEfnpcV+z3O0ApjD294M/nMy7nC7zk0K5rxDgOeP364TofSilhWTmgDoGU2xgLui7g9uYG+90O&#10;UEAUWK01oLRHD/xaGU6ymYk1seX1og6Nkrq02+1xczhgt9uhtYphoLBLixI6hIBxGHB3d8shtSPd&#10;k7sgi9AF7HajiKdkZyDPg3MWtfE+W2PCFLnwKq1RASzTgvvTWfQJ9KHRCro1fPmz/8J3/e1f/Dv/&#10;zxd8Qn/3H29Mce9vbv+IUu2HtDZ6laGMthrrsgKoqKCvNFSD1YRllKLfR84JuSR6ymhSsFQDSo0I&#10;wiZojfIddu6PvtRdCHDWCEYvW9snnXtOGUoDCo9KVADCHgCmaZJtPL3cG8jf1U+cAWvNqKVw61s3&#10;UU9jDqZlFqwGKGhJCdYSv9QKiMKQMYbb3yqKyb4buLOQrp1QDHF/5+ifkksisyYlGpI5ew05RhN3&#10;v1J4DowMXNfEgime5afjEUZzK89MTaDvPYY+wFkOVa0weFKKmC4XTJcL4hKR44qcFhzv77HMM3Jk&#10;8ElcZpzPJ7x48YqB3omLAVqDqpUmX2LJuy4JS8zQjburZZ7w4sVLfPriJV69vkff9Xj+zjM8u7vF&#10;kiIejmesMhw9Xs5w1mNeVnnfHaxxyImWyUopvL6/x+UyIYQOu3GUgei2EK4wSmFdOBPwXmCKxuyA&#10;dV2x3++RM3N7S6noxfNltxsBAMsyAwo4n89YV/49r2XBMAxYJE1KCYnAGE2hXkex1TwTo+862kev&#10;4t2ecyEXP3GXViqDzUuhiIuWBIAR3UEVf6DNisJLIlUuDSEwFtIYMmyGYcB+v8ft7R2C2Gz0w3Bl&#10;B3V9h/3+gH7oMe5GSbaikBAiYiq1AWL+V+j+hFwYNPMgAeDBO0xCHW6lvdi99+7f/cW/9+Nf2WrC&#10;7/bjTSruP6hQf0hrrWMRqMNqtFLgrIY2ho6QliEHztLbwmotnt8VTgIYjGEr0FpF59xjuw7AKFIq&#10;t07lcNiTWSDUta1481CAOEw6Q6l7ExZEKZWKz7ZZ9JIpopS6in9qFYzcGjjr6H9jNL3mg0fwltTD&#10;nJFTgdHA+Twj+E0en+nBYpmZqTXDD/qexR0ASmWOpYJQ+bS47gH0jdEGuVCM03e98JgfWTfjOArE&#10;QAaH9w59z/yEZVnhg8HdzQ12Y0+vlRTRGYvbmwPeeX6LZZ5oC6spOFqXBeuyIMcVKa4wpeB8PiEt&#10;EbVIhmytiHPE+XTGPM3Ia0TJGWgM4lAANJR4oDQ6Tp4ueP36Hh9+5VN86UtfxsvXR8TIAeez589w&#10;9+wWudETBkKbLbUil4JlfmS8lFLIdsoRtTYcTw8ye9jTyiEnsY9gUTeCUbPwEo7bOm8WRHbtVSL7&#10;duMOy7qiC56Ydy2wlkNLa40MKZkDsK4r2S4yT2lX11LaBuecUaWJSCniMk2YhKmlLOm7znly2y39&#10;gLTW14UBSiGVyntY6+ugWClCjaQtMthECYy3xSiGECTzlLui/X6HfhgIF+1G3N7cYdyN2O/30Fox&#10;GWuhJXKMUeCfDmusWNeEaVowLyuO5wsezhe0BnSdx+Uyce6i1Rkx/dQXf+bnfvb6+P0uP96Y4j7c&#10;3v1BhfqnlNI61QZAwziNIMnt3rOTtM5ei7vSgFUG2oAF02oEx0GlUQpKA0NgtJmSQaqTztY5YrLj&#10;MDAZ6Cro4Pu5bnVLuXrIPy38VbxX2NE9FnOjLbnm1kGpBqeBceyxH0ZYo65ycuccrCG9UGuFViq0&#10;UZjOJ1LiQFaLEo+ObZBHd0nHDjQnrCky8ck64upXaieHaEp48lvRoEEV37P3DrtxhyZqTMIBQYoL&#10;i6zRGoN3GHqmA4lagDL9oUdc2RWjEgLSWlKzGlBqgkHD6XRCnGeAVH52lTljmWdczmekNdEsa5oR&#10;ZwZ7LNOE4+mM02XGp5+8xEcff4qPPvwIX/nwEzycLhjHAe998B4HgtbCOgfjHIz1qIIDG2vw0Ucv&#10;kBKHpIBCihHTvGBZF/GioZjosN+orhxYh+DJoBLq6Aa9hUAoJ8aI/X6HJsPWwgKFLnQ4nU6wzkon&#10;z0VZX0NbNgilYpoWhpQLzMPX4PflnDmQdfTwmeYZl3lGkUAQ5xkTSGx+B+/76+IwDgNs4I61MleG&#10;rqie+cEQhHLbYfZdL0QDWlqEEK7EA9JqPXb7HYaBxnfDMOLmsEc3kP5pjAU0EGPG8XTC6TxBKYW+&#10;GzDNEZfLgvO0YE0R0xKxxBVaK/R9h3meuQAaM3vvfubX/43/60/ix/7aIwPgd/HxxhT38dk739tq&#10;+jNKaV0qr20wNA3bHgpcizQpebUWGNWgNB0jrRFmTeOAR4HhCcRVGG1mBF+2skBs+CS58RqqCaNG&#10;0ahsXoijPv0i5YvFfl2j7AK4QXDeYhx7hC5AKSY7DeMgRluV+Z+CeZdK+l0/9GiKas55WfH8+XMY&#10;a1ChkCpgnEXwHSoqcqrszrXGIlzsIEKRWhsW4fxb8SmPaUGK9DZxokittcI5zibY5fE8bKHg1mp0&#10;ncd+NyBtittg8ezZHW4PBygFep5LrGDOGTkyIq/vBoQuwGqHhoqSI06nB3lf7H5ZvArmZaXXSCJN&#10;8TLPOF8WXKYJx/MF9w8XvH444cufvMTHL17h5fGC87zCBYfPf+7z+LZv+xZ6lKeM3JoUH4Pj6YTz&#10;eUYpGV/50ldgobEbenTeo+aMdZ2wTBPWeUFcVmgojH0PDSDFBN95dC5gXVfM0wVD18kujVj45gj5&#10;/NkdAIFKIqMKldE4ns6MXZR7Kibh1aOiVoV+CNj1O2ij0IWeO9Sq0FqFApuWnCqWJcEHS2Xxyp2G&#10;dQZdF+itpNXV1VMLdxwAutBBG6FCWlpSYGsKhD0WvMfhsEctlfoDueeHoYdzHO7WWsXal3kCxlih&#10;/CoKpYzGukbOp5xHzgn39w84no60/fUeuVSclwVrZBxjrZwThOCx2424nCaa4Fm7DvvhH/7au3/g&#10;H+DH/g+Phje/i483prgn3f0B5PXPakuwWVO6CC0wh5Wbt9QCYwm/KAOEYOmfIuZMtzcHhM4BmmpE&#10;Yw3WGBETObnWCnUQBlAKz25u4LQBKulZnfMYuh5KVSzzjJQrmiLbQsvEH0qhqQqlFRoqjFVw3sIH&#10;caoEGSPWMTQil4ySi5gr0eXROY9u6HGcZqy5IJWGeU0wgbF4uZGrETPxy5jpWaO0Qa7SaSuNBm6J&#10;725vsYoYqut6LMuE/W6PVGivm8TvvNQswqmV76tmLOvMh18ghvvXr3E5X1BKxrosVO6K9a8Vr3qK&#10;hSqMtbg5HHD37A7jOKBBYV1XLDMFSffn17g/vsa8rhj2I8Iw4uF0xpc/+gQvH85QxmGNBfeXC47T&#10;iillnNeE16cJH75+wBc/eYmPXz/gNK8w3uP9D97Hd37X78cf+L7vxbf8vm/Hzd1zKMMhnjEOGhrj&#10;MMBbgzgtQM7QLSPHFSXOaDmhpoS0zFinBSUn3B526LsBtTCLt5SKlhv6PuB8PCGljKHv8eXf+Ah3&#10;z5/h0xev8Oz5MyhjcHu4xXGaaA+dMpwnxl8qzdrWdeWuqeuxrCveffc9vHj5CqU23N3d4TIveP7s&#10;OWLOHDJWwnved9AamKYLlG5sCtaV3bYhZGW0RtcH0l0b62FuheyjwvttdB12HQfF07wg5YLdOMKH&#10;gFW47koTQhmGAWgKMWaoRs3A/5+9fw22bU3PwrDnu47LnGutvfe59enTLdpqNSAJgRAiXMpxZEpg&#10;jC2wKTtJlcoJccVlp1JJ5YcrlR/5QZOquFLlQCoVO84FEjuQ2MIoRlK4qEigg3EwCHERCDCXVqtb&#10;3eecvddlXsblu+fH8465VrcJld+9zuheZ++11l5zzTnmGO/3fs/7XIxxSKWgVDKzlDaYw4pSGvb7&#10;PaZ5ws3LG/jO4e7+Hh+9/hghUDmdcoYfepSScTxPWNYIaIVlDQi0/cXxcJbxdw3aDn/xg9/zE3/x&#10;a3/wa58U92+nox+uvl/r8juNs9po8r+1FltRaYul0YVzTJxRmhc4NGCg4J3FOND+1Giq9zrn+Rig&#10;8tJZxstpEXBcDwMHlQJnWOlgYoxYwio0uqe2BqQ45sxC+mjOxIFl5x26TlwDBQdl19xfsPBaK5pi&#10;TuUs3PIG4ulQnC+QX1yhjId1/uJ8SNpfRRSlLLFaoDZ6o0BCmzvfoe881riSUSEJREBDzgXrsuB0&#10;mmCtWBds/Hg8eovknKErLlCCUmJsv7GP5Hdp8TvvPFkWu90Ow26HYT/gl37pF2GdwcuXL3F9c4Oc&#10;K27vDzgeV5SqYZzHeYm4O53x5nDCw2nGcVrwcJ5xPy149c4rXL94iV/2HZ/Fd3/vr8T3fs934zs/&#10;/0/g/U+/j+vra+x2e2ht4Cx3L++99w6Gnu6N3jp4ozGfz1iXBaMoRZfzhDUkdN5iGCgQ6jpPdoxS&#10;cJJkZKzC/Zu7i5Pm6XSGEmuAq/0VnPVoWgsXP8M6T2Msxfdyt9vBd57+PLud2C93ZCPVCm3Ixuo6&#10;6gVi5NyhXQJjFNpFAKZQKoVQUOLjo8keU0bESNgGmWLj7DzWJcrjOYq6xHZ4u3aLamxeWkMrtKNY&#10;5jPmhbsTpTTGYcDVfocGYJ4XnJcJy7LiNJ2hjUbnHGII+PCjj/H69ccIkVChsQ7aeqRScJoD5jUw&#10;/7fSB2gcdzgdTwAatFJzN47/71+4+Q/+8vmnfv+zsP59NsXdDfsfNLr+8947vflGG62RK5OVmFgN&#10;du32kSeulYIxpDJ6ZzF0jqlAVuNqt4MzFq0VaCn+Toadm2hp13WXwOnWGqzAP99U3KX8btTCKp14&#10;LRXX+z1jztyjdYERbjoXjE3AQl7+VjRrA3H1SmXg5m9indDw5DGsuPspWXAIqVClvSwrdjtGs51O&#10;58sita60eT2dz49MDDQ0oZJqrbGsCx4OB+TMgdcyLzifJzJihLOcUkbv+bueLoDtiS+3FZ/4dsmn&#10;5YBQKaJhzlv8ss99Dr/yl/8KvPvep4BqcF4CjLa4urnCe++9j91+RN8P2O32ePXyBu+88zbe+9S7&#10;+NT77+IHf/DX4gtf+Dx+9fd9D77v+74Xv+KXfxfeefcddH0PKIVx7FFqRckVp9MRn/ngA+oGDKGm&#10;vnMIa6Dad10QYkAunGU4xzQs57jQ8ppTsJqpSrUmnE5HaM1BbAgBh+MB49hjv98z3lF2liEFDEOH&#10;27s7eG8B1XDz4gZ+s6nuxVisNRxPJ6RE07V1WeGc5bwhRtTMoTChPoWKiq4foJRGySz85JKTQaY1&#10;n7vRDhT/8d9o4+Ctx7qwoCql4GXIezqdsIooyyqgyuC31IIUA8K6IoWIVgqOD3dsbgA8PBxwe3uL&#10;6XzAdD7jeDjirZsXbFKmGR9++BFu39xhDYl6jdbguh4VzBo+nmekxCAZ7zrujE5n3lsNU7/f/7mf&#10;/y0//pfxR/7+J5j7t9PR39x8r27lR7x3lnCH4OoXXvom9+fNyCFnQy0Nzht4MQjzlqwa7yyl4qXw&#10;ZhZO+yZS2lg13lrGquXMAaiInnIWhV8tl86tScf6WOiAt169xNCTumaFrpjz5gsvgQhgYIJW3E6X&#10;Ql92KEq02en7C8d4o6pZa6E0lZRazMGcczSDEpz0rVevMPQDTqfTxe87JeKwx+Pp4qCYRDQydh3G&#10;kR4mKWV53QopBswzi3vXdcwB9Q5GdhApckF72tXHmOCcQ8qZPiEpY14WHI5HHA50gfzsZz+NDz77&#10;Gdx8+jO4urqhdYTv8PLVO/jMB5/BO++9h7ff/RQ++Myn8fnv+k78ql/1Pfg1v/ZX4Qd+4PvxA7/u&#10;1+D7fvX34XOf+xw+/cEHeO9T72J/fU11LVgoWyMrKMWIDz/6GG+//Qr39w8AFKzlYH3oe8QY8eHr&#10;N5jmGdfXV9hf7Wh1iwpjDXpx67QCeaSSUFJGKQHWaaQUUWvGhx+9xquXL9B1DjEmdH3PAaQl4+V8&#10;nlAbF+BxHMm3EsV1zjzfSYbXpQgVtaewScsOMQun3hiL2hqG3QhnHaCBphRiEr+i0hClKWnbzuoy&#10;TCYFEkohi1o6C8Wz1oYQV5zPRyzrSj/9eUJYA9Z5wvl4QJgnpLjiK1/9Oo7397i9u8Wb16/xcHeH&#10;0/EsjKiEhoplWfBw/4Cvff0buL29R04RaNwhOt+jKY1pWXA4TmToKCOKbYd1mtl4lDp3Q/+lrz78&#10;T/8q/uIf/ASW+XY6rt59/+1Swr/orB2gFMoWZCzhF1pi8rrewzvCFkqRVuc7i947+I2jjgbnOPlf&#10;l5n5koWUNGdF7aoINxhhpaAJi0Ub1FaZxylybGUAgNTKWlngtuL99luv0I80XaLvDFWU1jIsO0nx&#10;1FosVhW7QqVF5dpvhZ1JQF4Ka9+R2aA0/cONIaXRe4eb6xvsBg4P+548/XlZsNvtsN/tYS0Xttoq&#10;7m4fEGPCunD4qoxipmsuIrXX2O0G+M5xQZXhWec7WOuwitEWedxF9jFc5FplLuy22OWccT5PeHh4&#10;wDRxoRjGHWprMJmGWbUo7PY3eOud9/DWO++iALi6vsKrd9/G+5/5AJ/5js/ig+/4LD792Q/w/qff&#10;Rz9ew3c9tPWwjjbMzBIlBNSg4HwHYxRu7+/x8sUV7u7umMjlHHLKMFYBqiHlBK2BbuwvDJhlXeG9&#10;xW7oGQWo6N+zrgvWsKK1AqUaloVmaHf3D3jnnbdgLYfC/dgDqqHvOzw8HNBaxTTNGAa6blpjOBCV&#10;mRBawzhwaMnZj8J+NwJqo7j2qGISZr1FUxr7qxsuFMKKqlI4lTY4HE+SbQooPBXiOSilgabhrAfQ&#10;sIqPErRCzgHnacbd7R3u7u5wPB4R5gnnhyM+/vhDvHn9Bg8PD7i/fY3XH3+Eu9evkcOCFAOm85GQ&#10;YMm4ffMGh+MJt69v8frjNzifJyi5jkopgGPC2HlacDjN9IoHAHCullNGbQWtlgXO/YVvfHX9q/jK&#10;l55FnuqzKe7X73/mnTxP/6Kx+po2uML7NUY6DtLvup7BHLVV2RYDQ+/ROUsLAWOARjpe1zl6iEcO&#10;FblVJ5NaC/PGSEakVoB1ZMukEhndpxW8owsfLl07nxfk54ehu3DMc84XP+vOd+gk5Ye/18P5x52D&#10;k3CNKvzpzS7ASuqSE9c9pQglQUQgkNzXrcuLMXJgHAmnKKVQKju7dQ3o+47nRLJNY4pYlkUCLijA&#10;spZFwxiFVsHFYKXiMgTyqqt0fRstVItzZt/TXEpJ58hzQGx42O2grEVpCsuy4rwEtGYw7vZkkxiH&#10;lBX6cY/d7grdOML6DlUBqVSkUlEKYQhCVpTWG2vR+w792MMojXHs4Z3DPC/wzmCeZziBn3IKNFhT&#10;Cq9evUQ3juJfnzDuOswLY+/YQ9BG+Xg64XB4wOl8Ahp9Vk6nid13zXjrrRfSXADKKA66lcbHb17T&#10;yiEVjOOAlBJ2I/UISikuRrXixYtr9L6DUnz/tt0WBXUOURYCYwm57K+uJbOAgiKlGHRtrOEimhOi&#10;uGBy90fIqpSKnAr63gNa4Xw+4+F0xBoWlFLFwnlBTitQqLMoccXpcGSs4TwjJwrOYlhhrQNawXSa&#10;MJ+PiDHSO6kUzPOCu4eDZPsqoDDXV8ng9uFwxjSvqJXB7ilXQoRokoJWl6b1n/3o+Bt/Ft/4qU8w&#10;92+n4+rd9z+dz8f/urHmpjRI0G6D1vSj2KhV3hPjTTkjl4hBkm064apv0IhuDBoI64okgyotdEml&#10;AFTKt51hYbYiSKm5XtSGWnPL0CpVnVUoZdYYeOvQOXbdtRTkGJFiIstAG1hNlaixVvIkSUPTMpjV&#10;IohJl+04sXFjDbnFTmwFxKSp1nrpAIu48Rmhai7LcqE5knZXcX//gBgj3n3vXYaRdB5d38EoDnmV&#10;AfqxR8nsurWiHF9pBlnERFOvVskK0kZzQGaYpcnKBuz2+wsTZ/vaRnn03mGUYHBnB3ktFtb3aM1g&#10;TQn9bo9uHOD7HtCayUIpYc0FqdSLL3o3EKO14tapcJnt8pCwDc4MOH9praGC6UsVQDewww8hSNHc&#10;wYBWwmtYERM723mecDwccDoxf5U7khNqLdjtd8T5S4axGlBAaxXn+Yx5ngE0XF/t0fc0/OJw1qHv&#10;elxfX2E6Txe3xZQylnkRP5qZcKHWWJZVFjMLGINh3F1yZbWhSVqV2cs47FArsC4LaqmwnvqJGAOm&#10;0wxlFNaQME1nHM9HHI4nnM4nLNPMRqQ1lBhhjcJ+HOC0QQ4RLWdYo5HWGShM+6opIq0BcQ3c+aWC&#10;vuO5OJ9mHA4nxJWh7i2T/9/tRhyXGbf3B8wrH2cJEbnUCwsup4Scy2L68ac/Wv7AX8E3vshO4tv8&#10;ICbxDA6jugBrI2dOj7h2EQw754JS2EVteO9GudLfdJfLMDDTu5xq0nKhuOXy6OGds5hooUKT4Yhc&#10;EsI6I8UVpRTEFBATaX31khBlMQ4Dxt2IoR84+BVesLMenadUvGx+698SFPL0UPLcn35dX1z8HoOc&#10;t865CKMhxMDXLoPXa+nuuq67QDO73e6C7/b9gLdevYVPvfcePvj0p/Fdn/88vv/XfB9evXqBYaC3&#10;yDAMuLl5iVevXuCtt17h7XffhhYVZN/1hInEETEnqmqtDImDuAHmTEvdEAPOcyAUpDys76CMQ4FC&#10;Kg2lAbkC/TjA+w5KG6Ap5FqRgQsLo+uowByHAUPH4n5ZIGVbn2JCLgW7HVOLrq52GIZB3ELJTS+l&#10;4PaWdsF9P+D6+gpaa7zz3lsYxg4xUkSVUhC/es5GYmQyVYgJMSbsdmRXhUCYitdEw+FwFOis4O23&#10;eE6peOXi3Xc0NQsxYJ5XzMuKZV1gjEGtja/hiUHdpkNojec7JV6zTXz3udsy+ODTn8aLF/S3iTEg&#10;zivWacL5eMbt3S00FF6/+Rhf+epXcX//gJwipvMRt3dv8ObNx7i/fYOH+3vM5zNSWKBagTUKndEY&#10;nEaOkQ6sOeHu9hYff/Qx1nWF0dz1vv74I3z84cf4+MPXePPmDsfzhBIk0QrkyIeYMC9BIEvev2mz&#10;1dhYaBUwvjvjZ/As8HY8p879lF74vN7+y5969+V7h+MJvusuBc85h93QwTqHTZxkjIaxLADaKPQC&#10;y6BVCpC0QskFqnLI5JwRletjZ68UoMVeQCsJzlhmDqtaI4OglSc4+4bDC9XMW0xnhjz3XQ/vPCBY&#10;Y5OB6bqu0DIUHUdi562JgAmkMLbW4Bzj2rx04E1sDapAPjGli/GTcyyyIQT0XY++I07rHDtEpej0&#10;WEqG8x2Nn3pCF6VWhBRRUkEpjY6CwmMfZIhKKTqFY2+//Qpvv/0KV9d7aGugrUY39OjHHtY75Equ&#10;u7YGMSesMcF6i5sXN7h5+QL7/Q2UuAca6zAMI6ylD/rhNCHliqEf8ObuDgoKTQFXVyPO5xlD32Nd&#10;ZnSOCtmH+wNSTHjrrRfQUGKJLPCIXCtaaeRUMC+TiKTWS5anUppYrxRP55xYBxR45xHDgg8//BjH&#10;4wOMpgNkkCZCa3q+DOMgoRhXsJYDy43vb63BzfU1F0Lnuah6GrytIeDhcMRuGKiuVoQHl2XhAtR3&#10;MIaLlZb4vq7r0bke4zigFPoQhRBxOh3pX18Kd5slYxx6LMvMHUYpCGvA2HukWhDDinWdcZ7OOJ9P&#10;yImh3s4xwDunjDCvOD4ccX97j9PhHss6I4ZVHDxnzDN3s1AKKVfMc8DxNOHN7QO+9vWP8NHre7RW&#10;4XzHQW9iupgZenx4e4v7wxkxFsRUGJBtuZMNy4qh91hDOD+U9mOH/85/+7+4FIVv8+PZFHe8+tXO&#10;5m/8SzfXu8+e5wXG0clOCWWR3hibfJvDUKiGzlo4z4GqE/8ZyLCzCXcXoH+3kwxWrRt67zDsOtrI&#10;toScElKONK1CAVQjS6axk/KeeCdFUPRrzzlDCTuBc8YGCIyydV+tgQuSdJpbp63EfRDiT++cR+dp&#10;P7wdSmukzOffZDejxB5WizFZiAExsWvufIebmyuklHH/8ICUEq6urvj8nYOxxN610hjF2c8YytJR&#10;gWleEMTa1lpmw07nGUpTdj9unHDPWcE2JNxeFwvo486DVVccKoVqqDQLWxZzqel8gvMcNMcUkUuC&#10;sxpWKaAWpJiAVtEZg5oS+t6g248wtcBoTSrdtutRnKXU2lAlLUprvhbn6M/TdeSPr0vA6XTCMPTC&#10;bmJ04Coxec5Rk7DfX4l+gc6Iwzhc5hhaKQzDCO86DunFs90aFvaUE5zhe9pao2is0FOerokB03kC&#10;LnkAHKJfrhFhxljvBNfn+XXO4+XVFayhsd66zIgh4HQ8osaMzhmgUIV8Ph1RS4UxgNUNtUhMZEzI&#10;KWKZFpQUkeKKtAaEdaYyd1pwPM04PDxgWWntvCwBp2nBeVqwLEwQOy0R08KdExR3XxQ9NWTVcAwB&#10;h2nCvEQE8arPlWrZ3ne0/LUaIcQ388v3/4PT3/2bv8Q389v/eD7F/Z/43dod/sbvvL4ev/CPLu7s&#10;RpW4JSooKC1ydqsxCFtm2+YJXR2ojTRIufH4OAqD9+h6jygmUklk+0YxN1RrjdoKec9Ww0rBM4pW&#10;vhxQssBgY8MLd337X63sjCEioK0Q8qcFUrkUQynYAhRp6TSDDMq2ov90gShPQjhmSWwauh4PhwPm&#10;ecGn338fvvPwfQ/rLZTWaGVTuhLfv7s9AE1hDjMejke00vDyxUu89dYLXO12HDYbBjgwPJv5qNtz&#10;2eAiFp5HiImwWgMsPQ2MNpLHyULcRL/wja9/A6UynOJ0ImxglMLVbkCYZ7SckdcFqrEwdTI/QKnQ&#10;VuPuzRsk8bFPKSKVgtoomzfWwHcdlCHWb5y57K7WEImRN2BZiD9XcaQcfIf9boT1Di9evEDXkeo6&#10;DAM62QEZ7aC1wRKC0HX5filFzjl3PmIYJ+9XTPEx+UugQSXXwUZj3ainAGS2YbAfBpRMum7NmcN/&#10;pXA6H3F/d0/vnsDFqubMgBQA1hkcTwdo25hZ2wr980NEjgmlsIPfcO+H+wMOhzPWOWCZA07HE9aF&#10;HXspFWui6doSE0oGUgUeThOLOSoyFGJh8W5Nowx6FlIAAP/0SURBVBmNu2nCmhJyaQgpc/B7aVAM&#10;jGKyWoz5o/Wdd/6vx5/7ax/jmRzPp7j/G765n33zT13vhh/41uLOrlc+jIaWz5Xmdts5jVHyJa18&#10;30pBdRKcobD5plgYzZtDqYYmARhZ4tg6b+G9hjYs1s6z02TJBRTIEnF285TfOtct5IPdcZLH7ccO&#10;SnJJL5BMKahbZukFj39k4+BS3IEodMWt8G87km3ukDN50hssMw4D7u4fkHPGd33hO1EL4HsKobTW&#10;SBJkvAa69C3zfGEeZVGqGqMx9AyIuLrawSiN80QPduLSUggvDpnEnreizvkInTON4+vfBtZKyYsF&#10;YJSiKOZ0gjXAdDqh5oQYAq77DqfjAaokHB7uMZ1POJ+OiGEFYsR8PkGhICx0lAwhYAkbxs80KeLu&#10;hGL4/GTxlZ2ftZ6++aBi0loNL86OV1d7DN2ArhsuNspd18E5z5QppWCMx7TQe0gbA2c7Wuw+mZnQ&#10;SlocGnNCTo85o0oB13sah/EaoA1zkZQnqw1CWNH3HWKIWNcVKUYUsRj+8Bsf4fDwgPl8QskR63yG&#10;bhW99wwfVw21ZTijgJqxrDOWZSb1VxUAGq9urrHb0Xrh7u4Bt3cPWNaAlonzk7UGpMKowtQUcgNK&#10;UyhN4zgtKKqhKIUi36tQMJ7pUHNMaFoh5YIQBZIxDAaJKWE39Ftx/+qDGf+T6e/+3CfF/dvu+HO/&#10;B+73/+xv2o/+vzLNi/kvFXdFnF3pRzm81kDvPYbeY7e5FgpC0hpvoP3IVPpWqWa11vCiL2TFWKEO&#10;tkq3PapYedpbq7BuK97cORhjGI8nxXiDaYxhwIf3PSGJRtYJK4m4QFpywnPOLHjCa9eamZU550tX&#10;3CCReRB3R3GErOIemCTs+nye4EVFut/t8Oqtl5iXBefzWaL7yKDw4kWeS0ZMmTBUStjv97JFHtD5&#10;Dmtc8fr2DucTKXbj0AkVkl4lxnJmESQLthPVI7fl7Nyr+M5DKzQNKikVczytNrBawVlNO+ZacLi/&#10;Q40RaV2hasbh/g7IEcv5DKuAw+1rTMcHHO/vMZ3PWJeZ3WqK2I87NCVe/02yPI2FkfShXCqU0TBa&#10;fO9l3+WsQ997LMuKEFfUxMIblsiBX4w4nSdcXV+jgQpjJ2EVm7rYGL7fQ08P9E3rsO02vQS+OO9k&#10;BsIh7QZdac0s4PIkAJ3X7iO19PbNLYwzSDHQAroxm7bkjIf7e6zrzAwArZFLhFF0SA1hRS0ZChVo&#10;FWtcscxMxFJMKafPv+gGWms4Hk84HagiTaUiRRIZ1hgxrRFrzvQ1qsBSCuaYEEtG1QqARkIDDD2W&#10;/DDAeYuEilQKYZmYOHsx9JFfQ8Kr6ytoBaRU/vb5vc/+5Pmv/6VPwjq+7Y7v/e9r9yf/5G+53u9+&#10;7Xmauq24c7sr3ZZiR72l4SjVcL3fY+gddj07AFoEUNxUa+OWVoIgjPi4062wIJeI3loAHExpo2E1&#10;GPB88deWeD/XofOktbXWEAL9q3e7PQCIepbcduesiK8UpnWSIINtXiAQjWXBZYAEWQVtGwqKfXBK&#10;GdZ1YrVAJebWJZNBxC4VUDgcyDvuJaFpmmec5wlLTOA6R4w8RjKMvPz+mAizOGMx9B1ypRCp5ALv&#10;HXKKmJflIsZSgh9j87m/DIC/2XVQKZqpNQC1NXbFjh72jDSkRcTgO6zzhHVdoGpBSwGnwwHrPKOW&#10;iLFzmCcZEsYVrZAfnRKHnJ1zUtNFQ2AtqjB6kgRyeNdh7AdYR191crw5U5nOC9Z1RZXZBmSQbS0D&#10;KPZXN2iNz33oRomKY8ydtYS69BOvdA7nH5O69BM4rhSGtWzvc60Vy0z74Fp5rdltIZdFfJ4XjAPt&#10;fI1RQK0SeBJweLiDMwYGDd4ZlJSkqakIE1Oxwrog14iSIsIakIsEhseMaaXeIaeEHDPWmChYCwnT&#10;vOI8LyzMKxOiQqb+JNaGJWTMYYHSFg0aRWtoqzHsRuyudhj6Dk0BsRQsgRqHmOiV36AuhIIX+x1a&#10;q7Va+5//nXd/9U/iL/+ZE9+Ib//j+RT3H/sxuH/79//2fW//yW/u3LcunZRHLZmfhGaAwXcwVsFb&#10;4ndKhqB6w7KbAtA4UPUGWmlijYpZq518nXxqw4GcMG605rDRaAkBUbQ9YL4nu7Dr/Q27eKbowRoP&#10;rQya+JunkoR/TXzVCraqDRkvXsIajHiEOEerXnqsU769bdtzIR0Tj8gGQozQiiKh+4cHhEBfmVIK&#10;rW+nFTEnzOuCw+nELNLaGCDiLM7TmYuYwErb8NH33cUlcqM4Vukw6wYBjaT6pUT22kbF5IIDkfUP&#10;UIYpSp33l8DpkjJqynDawOiG9XyGaQzNRqWkve8cWlxRcyJvXBaQcdfzPdYKVQZ425xCGwdtDDto&#10;a9E5Udtewp4rssTU1VpwfbWHcxbX+x1evniBt956iU+//x4+9d57ePniJWJinug47DAOI5SmMhVN&#10;wVlP6mYuKFUxlL1SdNUqLnAed2aNeojMBTolBn7EEJ9oFxSU0F1LYXOiUDAOHbNpAYRlxd3tHebz&#10;CcfjAWPfoW5h3dOEFFi8w7ygtIx5nSj6QxN31MwFt9K64zwtmJcF87wihoRagCVEzFLcY+KurIJQ&#10;TK4NKVWklpFqg/EezXJxG3Yj3nr1Ei9f3cB6izVHKJlLrDED0KgNTPvSBmPfiXdRW3W//9O/+Ov/&#10;tT+DP/HvPgt1Kp5Vcf/iF+Gurn/oeuz+a+dphbMW5bI95Z9kujDl3ggGbzQ7eSde7UYpGM2tqbMG&#10;KUYYI3F6zqHVzR5Ak15pDfrOox/8ZXtaGwewzlsJQVAouSK3CjTCLPSGt7gaB+TaOPBqEJwTyCkh&#10;lgDrHNZcEENEMwpD18F4ByWUSXWBergr8L4j71uB6lZnoZVBbQ2lJulSOcDVaPjKL3wF+92A/W5A&#10;jgnrMsNohZIT7u4P4l7JDvHh/oDzeaYa0dLa4Wq/Y2CJMZfBoDEaKWYcTidqAJRC1/XYjf3FKEyJ&#10;iIrJO+zIhqGH92SK1Eoq6MtXr6R71ehcB6foohjWSOigVgydx2E6oFWyf7qeQRnX1yNef/wauUYM&#10;XY8qu4W+61igS+PuoLELN/KejcOAq6sB11dXsmPj+SPcElAKV2MFjVFUo8Y6uK67eNx73yEDSKVA&#10;iwZg3A1QANZEPNs4h6GnCykYGYDayPGPiUXbGQOlhS2TM3Ki0CwERg56x0zVlMikqaWiFHmfVUOK&#10;K6zMSlqtmKYTDvf3iJEe6d5aKk5TZpRfYuB2TgnaUH9BHYGSMPMEgMpr7x1qqVjmgPNpoalXbQgx&#10;47yuWFPBeQ5oMGjaIquKtSTMOSO1hqw1fN9BWQvrO9xc7/HOO2/hxc0NmmpY1gDXecTIBU0rahxC&#10;iDDW4Ga4og2IUsfx7U//+D+wf+Kv4Es//yxMw/CsijsAbbvfVHL6LdAaMST0XQeNhs4Z9B2pfFt3&#10;w+7MoPNOFKFgAhMEdFeAQkXOEd4oWKegtLhIWg23pbwTLgQapdq5NADC7tBUkG6QhBWmRcwSsSe7&#10;gyjiDOM0vDdQpqKUgFWSlJRlqHMFMAwDjGNn7gQrL5VUvNaIhaJRmbnb7bGmhNIKUgrQGtj3I0qO&#10;mKcZrWbUksntjgk1J4ze4Wrs4WSnw9dDX/BSEnZjj947KBADVxLjBunm+Hd+TSuNm6s9dvsRXsJC&#10;WtPoei+JRw05M0Ci6wb4zqMUIKQArS3GccTr2weGikNjnhdM5xlaKVxd7XB1s8P+Zo9lDYgloaGh&#10;H0fY3sM4j3mZsUYuHiEm2I67qNN5YvhDq0gxQQvO7IxCywklR6BkoDJIW0uiFlq9cNRzLbi7P6AB&#10;NEobODhNpSHkAmiDftwhQ6OhIaSISdKQYqYOoqLgNE2YlhNqzfBiDZBzhFINXedQwdDu/W6H/X6P&#10;fujx7rvv4p23XiHnjLv7O7x89QK3b94gxoRx1yNX0lFTCjCoiOvCHN6aJJIxIIT1MhjWhoEgayB8&#10;tgnX1hDQDHULOTfa/1ZqNIxmhCWTzAxiyjhOC5Y1ICsg1IolREwxI6mGgIrYGrIGitJICshgPur+&#10;xQ2+47Pv44PPvI/rm2sorVFkeHqczwg5opSGNUaEJaI1hdF3GJxFTRmdUh8e64s//Ev/9D/3D/BH&#10;/6hcjd/+x7Mq7m10n/da/7MATCkswlpyUrUVCuKGWQtu27uOf3qx3TWGboBawynCNd5rCpgME5PU&#10;EzZN13Fx0GKLS+qkAoxGVQrO0G5Xa/481OPAkD/v5XP6nxhLDLa2yp2HdTDGQwlMMQ4DnHiN73Yj&#10;LQy6Dt4STqCLZSEOWhKmZRW1JO0SOhEwZfF7sVrBOwOr6GlvHXcsRiij2nnsxhF912EcBtxcXV2Y&#10;M/QKIWzAISChKjJ7iCcbzR3Gsq4IgTa12zxgXQLxZCU4sah/NzYIYLDbXaHvBuZ8Go1lXvDwcGCx&#10;thZaZAnakGGhtSGO7TS6vsP5dEJMjGgrlVDV5oTIITaHvPbCRMqIOXLHkhLmNWIRe1vvmb6VhS45&#10;jgNyLjDWkSYqNrVQ5Oc30SxA3s81BAZxFOog+Jib5XFBbQUpRYrNFIVRtYL0WcWZiRbaowLQasG8&#10;zNgNA+Z5RW0J2iisawRqQQkRunGXocUGY11mTPMsoTWGjoqC329WEZwFKDTRFVjrAXCgC5DpZbS+&#10;ePiXRiZMKRWpAmttWGLCFDKqUoBxgDJoWqMay2u693D9gC981+fw/rtv4+23X2EcR860ZNENKcFY&#10;g5ASjqcJ6xqRMw36rCbtE61h6PpfuP7gB/6jv/c//u9+HV/84mNB+DY/nldxvxqHDuafb61d1fZY&#10;3I0mv33zNFHCk2VR7+AcLX47ETIZTYzXSuVglB6LLrF0cnuNEQ8S6Z4r1w7+R9gwQ9df2A+k8n3z&#10;4HMQ4yxCFQz2UOKH3gCgEY9UtbJb17whjdgY1JwB1WDkOeQQEJJ0aKXSwEwB6zJjns5SjBkxWEq+&#10;8PqbAowz0OJ1r7WB8R26fsRuv8PQ9xKksYe1vKy485FZw4WBJGIxOc9D16FWEB+OTO7R2qCURsvb&#10;rodzDko8azgYpNgLAG5uXiKWjFIbrPVoDQgpQotnSpSg6XEc0Hk6LLKb7gmDFO6aiPJsrBWqN/t+&#10;gO8HGO8ubJhSGIqdUkbIBfMcsQaaqnWenurrusAYi1cvXsALDGMtF24IW6WKl08D0DlPm+FaYS09&#10;5HfDCGssWqPvkRLMn7sp2SFqS0tfS3vgFAPPt5Gu2Sm8fv0aCsDpRDoj5zcFnbHQRqFtj2UMIZSV&#10;WgNCZaTAKmlMtNYC65Guyd1gu2T31lKg0AhloiGXxgCNUgnFhIAlUGW8rAExNTRj0YwBjAG0gfEO&#10;/djj+voa1zd7fOHzvwwvXr5gTKHoHlLKVMXGhGHf4zTNeDieMC/xsitG06iZOhFvu7+Pd77vx//B&#10;P/eDz4Ypg+dW3PGpD1SXy29Vqn0WIOVQQQKXt6IpzBQO/mjgZa1CLx0riza7JSOWAka4zRCxkdaa&#10;Hb1j5B4ZKBu3eKNeEssf+wGQQr6Jm7bPjWFKDYQdsh21NXaAjYPNVitSSCg5QcOQp7xE+plMC2IM&#10;KLnSGyQkbusbcWo+TsP93QPevLlFlrBrbEXo4m9Cbre14nWuyLO23tMyV16XszQ0AwDv2ME3YZCU&#10;UgA8Mj2sZWSd0YRpWiMHnt8jLLZh4FTjMqCZhZod7bDfYZonzPMCbTSudnvsd3t03RY4ssi55WvK&#10;uaChMnil73E17himoTR812M3DhjGPYZxhB979ONALN85WGdFCaugFNOLcmnExEHKa4iMoLOGilBC&#10;KY8RjtsivZ2vWgp6MXJzRmM3jHhxfQWjNOaZ4d5KGoihY/qRlsWbIRQMbV/XFSFMGAYPVSuWaYJS&#10;DQ/3D4jLgulM732jAW+2zroB4HPVRoaylcNjnnvuVgA2JEacJDeMv1Z6/zhnQSPswpmUeATV1rCE&#10;FTEzh3aNGec1IYREIZJ1aNrCWAeI3bDrOMt4+eol3nr1EjfXN3x/LO2M66Z3KAW5VXhvcZpWHI4L&#10;YiTLiPOmfCnune9/7pe67/vJ27/+xx+2e+g5HM+ruP+6X6eGh4d/UrX2feQrs7hzZ8yLApqdIxV9&#10;hk6QlnCCtezY2eDTtqgIf93KBb3RKL1s5Y1mYVMgE8ML9dE4g94zN3S72e0Tafj2+SgdyyaWaU2Y&#10;CHKRq8otPYMNCnbdwADkGBDiCmQ6F7ZKO9maCyodZaAUME9nxBRxODzgeDzCaA6HIQrZTVBjfYeu&#10;7+E8I/lKoX+NlvORYkROlPI3UdYOfY9pOhNKCDTI0gANu7xj4RNONyoLLxq31M56eMsZROd6OMtu&#10;0VmHzvXM4swZSltaNsuQ1RiDrvdAU1jCjFwKSmvIqdKkLWcJaiEMN/YDi6Q2HHh2fI1blu3Vfn/x&#10;KTGeEJfzXiyMDbSx6DsPhYZ1WVmsO4+h6wTmWLAs9E9JMUKhwRqKmbwls8dZK+etofceXW8RQ8Dx&#10;eEKTuc12PWn1uNt01kMpMpHWdaa9r9ZICwMyYgxoteL0cMS6LiiZoTLeaklEWrhDEFGdNtzNWqu5&#10;w3maL4AKqiO2IJWAIi6W1gkBQdSo1jhaHHObiqY1YgVSalSh5gpoDkmNG2BdD+s9jHWwvUc/jri+&#10;usJ4NcDJuXfWcNcsC74RIsQcM87zgmUOyLUBlQtuLWxajEIddld//q8+fPqn8eU/RS+GZ3I8r+L+&#10;+c/b4e7uN6tWfwMEA26tXhgxl+IsQglnNaxhcffWoHOW+LzmFtlqRZ93sUHd1KNcOMiscc7xdygO&#10;Z4lXMgasH8kZf7rAAGSxNNmG930nW3BRkT7pXthVERrKKcMYhd0wwnmDVmiz2/kOShPrb7XQ26YV&#10;sbBNOBwPqDWjRN74u6FH5zytelvDOIxclLqeFEbbCWxSsMYkC89jEtC2w9Bao+voZ75tpTexEqDQ&#10;Knnx87xeHB83SuT22reukUswF1QtiuCUE1JmMLLzDoPsgGgzy+xVZz1q484jxYiUC3dX8titFHTO&#10;MXBcFmjnPFOPBGcehxFF0UXSWnsRY1lLIZPWQOdprLZx/Pc7RiNmycLlPGNTjQrOLoP73vd8daUC&#10;qmLXcRH12kApoMbEGUFhelNLHAw7bQjBibPkPNGIKyxMQDoeT5hOZ4RlwTe+8UuMeSwVqjX0PcPH&#10;WyvY7YljG8PmYWs0IFm+fO6P11xKDDXPRbpiZzmIjZxDVInT4wdgrEWuQMwNq3TwSyzIDWjawo87&#10;2K6H7To5nxbGW+4SpZBfqKcSd7kNsEurOJ5nTHPAskTCZVvQOxSc0ci1pZsXb/3UV77yqT+P2z/z&#10;bGiQeHbF/bOfNf3h9P2q5h9qUFKH2Blp2W5DEZZx7rFbIPbOr1mj+CG+FcSg6eGyQRxKgYInkcWX&#10;UmQQRfvVnCusIcyhFaGRxmUBpTVmrhYWV+sYhLB19bU9wjIKQE4RrRbEGJFLBhks5FlrTX+VlFak&#10;QNHJVtxbaSiF2Kr1FgYKzjuMPf1eUs5wxqITvFhpBTQN63t0/YCmiJNrzXNjDbn6nTBl0JgSdDgc&#10;eCNmMm+4kG0GUyvOE7NHGdzBe4+vkxYLVexvN8GQ1lq6Se4aSquwzmE3jDTckp3Q0HW4vrl6XHAu&#10;cwwRqEnx3tAu7r4cjOHQdes4rfPklIORhX0/wHWe0APonJlKQsqJiT/gHCNlBrLEFEn3NPQQYkcr&#10;XXEpMGioJRH71hqqKe5yAhWjIQR2zLXRYTFS+ZsjbRRKzkw6OpxwPh/xcHeL0/GEeZpxf3eH0/GI&#10;Dz/8BoVvIlTje8QISOc9vydmdSlykN6E/rkd3Nk+LuLWOQx9B9UqclyRY6FOQgb2pZDaWxuwxIQ1&#10;N9SmyIApDQkVRVnAemhR5zbN4bIyvFeUYUqZ1bzHFE+dXL8FuQCnecVpWnCcVqxLuuQTOMPdc0xp&#10;evnO2z/xlY/+Vz+Duy8+Gxoknl1x/+7vNu7N7a9SJf0zrfG2Zsf8j+jcvYMT3NxZjc7L36WIOU3M&#10;PqcEVOLFTXBwrRWcYaKPasw5VYoujKUwD1ShsQMUXJO1h/92E53USq/wDfZh0RPDLOn453lFKw0h&#10;rAjLcklIiilAKy3+3gvmZaYDoqLnCgSqefX2S9oLKMAowCha69ZS0Q9cWJSSRaU0OO+x341QMAgx&#10;QKNhHD36boDvDDrfo4GMFm0avvKVX0KIK0qmp733HcbRwznuAE6n6dK5l8JsT+89ACY25VywrgE5&#10;F9meE8O2xmIYR7z1zlukqlqDm5srjOPAcw2FfmDQiYGGVjIrMbIYs3wjp3zp5rejAajyqRWsHkah&#10;8x36ngNeyJDxcDhKNmyG1kBKGYfDAeu6QqmGjz56g5wDABrKbYwqK7j3dOTPNgCtZTwcD/j61z/E&#10;L33963j9+jX6voMCh9wQC4mcEpZlwfk0QSmF1x99jOl8xjLPuL29wzKvSDnhcCTEfDwccHN9Ba0V&#10;4jKz4chc2L1zXKyMQYwR67JcFsTtPGnZNWqtSQxoDd57XO1GYGPySNqYUvpyzSijEWNByBW5KShj&#10;YYxHln+nXYdpTWjaQVsFZQygGHrjrIP1mjOvJ/MuzrwYs1cBnM4rjucFh+Msodw0CjPawBogpXL7&#10;1mc+8+Nf/qH/9c/jS1/ZaFbP4nhexf1Hf9SYv/KzP6BL+meM9bq1Jl0n6XEAGzylaclKmGPAftdD&#10;SbjC2HcYe3YaQ097V1rdMlEn5yy0Rd4cVbavRm/FQxSFUAjLKhgqh4ZMSPLovGeMnvdw1qEI7z1n&#10;FvwigRrzPDPdxgrTRlOxaEVglXNCbcRKjWD9UERONxy16zs4ayUUGii5ousHOOcRQiQv3HCIud/v&#10;KIqRAO6+73G1H2BUQ6sVWjX0XYehJ2Z/Oh0FkuL5dFYjpYTT8YCcM/qO7KPWSJ9Da5jPM0ouGPoe&#10;Y88Aj77jwLFVLnxNFK9aayYXDcwsjSFgOs+oNXOnZUgJ1CD05iwHqxoKOZHlQjdP7tpiyiiFYqWu&#10;p3XDNC2EZ8YBQ99jXgKmacayrDgcj7i7u0WKTByyltbRShEGK4VBHwCQQ5LIOcbE1UKV7OnhAIgn&#10;+vHhiOlExhKD1JkOlmJCWMk9zzkjR9IwS0l4uL/HNM3c+SR2++u6oOaM3W6A1Qovbq7ZlGjuaKwx&#10;GPse/dBh3O9hrMarFzc4T2d89NFHEq0YuFsD2T/bdaUUGCIvuboc3jNWz8tMojXuTtMG1VmDqgxj&#10;DaEuM41QG5T2KI2xlmysxEfJO3S9xX7cSU4CGUBVIK5aSAX+xusHzEsUN0jOI0ptSJk+8trYX/zK&#10;bfzx5f/2Z//hc6JB4tkV99/7e5X9iZ/8Th3Dj2jrbGtC21LSBkvXZiwj3KzVeHlzg76nKEMrYOg6&#10;FiVr4HuPWiovtkb+snOPeGGT2DL7xOSJnHdir1AKw9BLTBoZGVuHBOmYyhNJ+YZB84k2oCmKrARS&#10;qvJ9L8/BiS/LBmdsOwAOh4UNIVAFlYOM8tNKwXYceO53ezhP1pCxDk5raMXFw1uLnBZM84IY44Xf&#10;HCJdIbUk+vRDj64j0wbizZNSxLIuWFda6XrfYRg4qLRWI+eK4/EApYwIbAhcGWPgRdTUOQvrqN40&#10;ANAqas4omZm2rWbaEagKymMp5Y9pRQwcAJPOB7RKIzUI20m1hlQK+q5Da8D1bo/d1Q6n0xn/8Mtf&#10;wde+9jXc393i5YtrLqaeA9acE6ZpwbKSvXHz4oq8c81BuN4gNhkK1lqhAeSUsYqi1jpaRWhFRkuM&#10;AVGSu7RiPB5xciqkU0qImUErXiAOCuwyYuDXrd3ee14bXUfCQEw0k8ul4PBwoIgqZYQYySba77mY&#10;yu8rYkVgZJAOgQgJ7xHWaooQDDShLOs9oDWaYvdurUGBYnxfbtiwku0+JO2SA96hJ7XTbBYhoiKH&#10;UqhFnCJzw7KsF4EVYSWSBrQ1fzu+/+rH5x/90Q+3W+e5HM+ruH/uc2h/7ec/bfL6u7S2A9Bg9ONF&#10;tRXcp8X91YtrdN5Cgd4bZHmQtWAtvT4q1MUVkv4mpEC2RmaE3eAd/0inQ+MvdZb0su17WjJEtRE+&#10;uBiOfevnSi50oxWM4kKSs+S2is2Acx6tUoxjDLtzMng21oUWCwKH1hgwsYYIyMDXiA9M5zx2w8AO&#10;Wk4YTcaojCyJrIyh80CrlKmvqzA6LIfOov41omyNIeL4cMRuHFCFT280LjsArRRKpq9Nq7QKbjUD&#10;DVCqskPWMqloZCPVsrlRkpmTQoTVhkPcUiQ0gt76OUbUQky8XAaH9NvfOlTSQBvuHu4ABbx8cYOa&#10;K25vb7HMM7tJAGbzFrpoIDR2Q4/rqz20Iq88rWQM1VzkWuJzt7K7yCkj5SD2wNu1wN3gGrgY1VZY&#10;pB2fH9BQEucjnFvMqGLhXHLCvLDTNxI03vc9ho67nE0MN68RVWY254lB3zElLPOMly9f4vr6CiXz&#10;/dHyva3AQwy6auO1z5tJc3hMeTWGcQftPJTmtW2th7IGxjBQJmZmCWtusQDw/bXGwBqNvtuuW7nW&#10;tYFRBtBAbQpGd1hDxHlaECJ9lpowjKzSFZ35C1/79Bd+Ej/3s8dvqQbf9sfzKu5f+lJr737mlV+O&#10;v1Mb+0JqueDhG+YuxbijCZW3hGd4o2ehQm6+2BnM5tni9Fg89cY4kMXAGhY3mnkBrT3y4Vsrl59T&#10;wuJQIqJih9U/dl3i2a7ElbCWCu88mjA14sVrnP8OEiH4tFtXwtZoraG0Sh8a49BKxRzYHTY2wexu&#10;C7Huq/0V9vsB1ljENeB8OuJ0PGI39MiZAeHsyJkFur2OlCjUKeJCaCR1qpQi5l0dWqvw3vM8V97s&#10;fA0cOiu1+bhHDo6FgZJTRGt8H3JkTOC6zsiBHuy1JMS4MAEorFjFLyXHKO9dRQoZrfJcVhAO6fyj&#10;U2bKCXdv7pFDghcYrgn8NO4GvPXiGlf7PXa7EcZoUWI+drfceRWZH3BYqcDBPQBYcOcBDbFq4EBW&#10;gc2GUgq5cAGCaAR4Xlcs6wxveX3UWjDNM8Ia0Rp/R61cBIdhwH4/Ur0sM4Qi1gmlkZlF2C9jGAZi&#10;7+uKT7//qcvuYNtRhkA4qxT5+VLQSCbloL8yXrGxW4J1HlliH1XTHJhedqYAlBEnxwzVKlrJaKrR&#10;srl/Qmyw9LTXmjsXrRpyU4ip4XQSzF0sIzZI1GsVotU//fC7/4U/g5/4iWfFlMGzK+4A8Or9G7Mc&#10;/llj7PuKO0doGaQ+FneLrqeEv4EKPK24VewcoYUUScUzwotnd8yLlkwWYrydMBGMJmOjCdOjgUO/&#10;znYcHhmLVslGYEfv0PlO+NiEQraPUuhTU3Kmn3xtWGNCLhXWkeGiJFTbC76pjaEPjRYHKuHNKxlQ&#10;llIRpRBrbRAjk3fiGqEVWTBGU/G6iESdXOwH1It9LCPUvHNilVtlcMfulfMHagVqKSipYgkBxmhc&#10;Xe2x3w9cGGUbXlqhoMcQNiILKF8i7pRmd53iinVdsczcMeQYyRtXDcfTCWFdEUJADAviGhhIUTJq&#10;zbIYC9wlMB0Le6OGQWiBVhwsDw9Mc/LOwShgHAYYS3+YGBNCkMStJ0NwwgkszFzEH5uJDZO3QpGl&#10;vQA7UDR24exGAWOZ1ds2q4JlJZy122HX7y4sH+OMJDuNZECNA3bjSCOvVikoChEhRigJIM8CZ3jv&#10;ZJFc8alPvQcAKDnDd7SbThIVeGHUNHAnKgPOmitYw63YF/O6yon5wADPpwY7d55foIrddBGVa+8t&#10;XEc9BGclXNQ2OBHQaFVjXhIOxwmHwxkhRTSIyInWB8dozU8e/+Z7/x985UvPapiKZ1nc9+/udZ5/&#10;yBrzXVrw9q2gKKWgDHFs37FAaa0wDk540wZD38FZhmNDslONMRzUaQZoA+wcjPyMVhTNkFED4XoT&#10;3x/HgXi2sGayeMNbywg1IzmoClL0BFZRoqrdDSMhCbnZnHT4W3fProi0ya372tKdoCx9VGT4lzO9&#10;SZTAJqfzxNi7UlBixryccTpPmJcJKBzSzucZ3cCh7MZT39gkMUZ0XUd89jKw5mvMmcEQxpInb50V&#10;x0N243wN9GtpjZmZrW0Rapr+Od4ix4iUI8KyYFkWsm4yGTBoheyPGLgYxxUlRuTM7j3HhKHvBaLg&#10;O0JzM84EwhoxnWf4ocNu3CGGgLvbeyilcXNzhf1uxN39HeXw0u2mRO7/Nj9RxE8u5x7YVMUNUGJP&#10;K06cbXP7jIk7C8VBY62VFhLCtd/e21IqwprgJfx8GIbL9eGs5oDTM9fViydLiMwJiDEilAKtCbUo&#10;wf9rrVgDA0Ve3FzDWiqDx3HEbhyQpbg3MNymSh6slkWigh5IznoYy/lLkpkRtISayHxKaydYzJa2&#10;lVHB1+odFeL7vqOXvVxDZD0ZKCi0prAsCcfTgsORZm9V9BspJZSWXk/O/PH1P/0P/8Z2+z+n4/kV&#10;91ff2yG9+fVO6R/g9k1w4M0bxhAn7nvCMp33GAcvroAa4+DZyTdSrron0nulhIYleKHWGs5I+PY2&#10;CNq8rivFNTSyIj5ZWqWASXGoa5zj0JbERdTaKH83GtpyyKmhCfdoKmxZnMCufFO1QpFJIDmjxEUJ&#10;iy4pQRmLJqHSNYtxV4wIIWI6nZAi80BPxwMOD6T+oZDPbxxVtN7RdqAKVzpJjqezjnmmF84/wyBK&#10;oTFVP/TsFBdCKiEELrhaI0mQx0XcJEKgrRMW2BctJ6SYEZYZMQZUoXK2Rpy95ESMvWaoWrn9rxWx&#10;0FdHbbS/xgStXFiswxJwOBzgrMFOCqcC0I899rsRWhOKIHRECGp77fPM2EBrrYi3+NxrrbL4EHoz&#10;1iAXMqG2/VxTDcZxDhNzQqF5O8VM5KtywdcaJW2mb5T9Wyu20pXKZO7YtLgmBqwhIIj3/9YJJ4Fj&#10;AMjOo8FYi93I11wKoxa7rsOyrjifJ+LaxqBUBmpDdn+lMFHLOg5gawMVxCLoM9ahyXDUWYssu1iz&#10;GfgZvr/GcoHcjYSStoWRjZiBVrxmlynjeJrwcDjScbLSiyfnAqB8ZX5x88fSl7/6C9vt/5yOZ1jc&#10;P291+fjX+Yp/Ugs1cDPCgmFR6ZxD35OONTqD3ehhtYJRQp3UBko1eMPB64Y3a02M2zsNDRmobrCN&#10;tdDWUsAtRaSIyyHd9TiobJUXNweiDt7TzjdI8DE7HMFthalgvYVWFqkkLCEhVwYXaCtdulHQWoRI&#10;YDD35oBY0OCch9ekB0bJ0IwpoqSMwwM921NaKaWfzpLsI8IbZVCaYMRaoaSEeV5QU4Z1FilE5JKg&#10;ARjLoOQ1rFRKDh3WdcU0n1FrgfNkelirsa4rXr/+GGFlrmetzGFl4WKnl3PEzlsulCkhR3btLHYU&#10;TZlWabmQ6dFiDRdzTsIzwhpYWAyDVNCIR3NQGeGdh4KC9Z5dvqPL5zzN+MaHH1KEJh1va9zN+M7D&#10;Otod11pRJIT8aRPgvUc/kDOfMp0eW6sUFXmLrmMxpfUumwKlpKjLvMYai64fEWJEWFc0eR21Pbp8&#10;VmkYcskIKSEmOlZqYa34vkeVUBEohXlZobWihULf07YiZyp3jcb5dMLheKZ2Q6L9tDPQ2IatWQzY&#10;WJAVh0yA4iJgrIISdo02GqUQGzUacFY48tLwWOcw9nsogRQhmhQjUGcDME8BD6cJdw8PWMKMVkj9&#10;VbW2ru//tv7sZ37s/Lf+zrMyDNuO51fc/4f/ijJ/5a9+ry7xh7UxKjewkzCP2KjTokJFxX7wqCXB&#10;tApvDQZn0HlSAVELduMAqcu8iMU7nd0nk5AY1sSOOmXJGBVp9hITUBt812EYRihwKwtl0Q89Tucz&#10;GjbMmzduk8SgbngMTFayQDnPojCMewzDgCqhHTFROWisF593g5Rp/VoLxSsh0NPdWY2cE+bTCblk&#10;LMuCZWa31nW0ZmhoyDkhrAuHV85SeSlq3L5jhqgR7rLaMGyl4L2F1QqlZv57FArBaobRBq0V5JCg&#10;UPDmzT1K5oA0xRXrvCKGBaoCVivUmBDnM5ASrAJ0rUhhRYkrVCmoOUMDaC3R40UCnEuhP31JEboV&#10;5LBink5AKdjtRowjrZOvb27Q9x1KbTiczjieZhymGSkXeOcQ14AcVuSYeB6sgUJDChEprIKzU/jG&#10;+Y6ol9GYMaoV/WEMGVnTecLpeEDKGX3PhCTnLJoGrYQrjcqMWCSM4w5X13vCeqg0Out7lEotwjDS&#10;R14bA+c9xt2IfhgArZFKwfV+xG4cOXeRBYrJTxUhRBzPE0rh4pViwhq4M6mNizlEmV1FS+G7Dr6j&#10;jcDmdkoDNY9SGQNIE74NjmPEoNEWuRakUlAVoG0HZXk9N/DEaWOgneU1LWKqNUR8481rhHWFAkVa&#10;3ij0xpY55J/5xs+c/hjih/O3loHncDy/4v57/xzMH/9ffrdN+bcrY+x20VhjoK2C0xresZg6q7Af&#10;e3gjgcudv4ieWqWpkjHs4tm1iy2wbEmNEZ564ZbbWMuLUzjUqRRosLvZPFOWQEVpE6YDDZtAzFxx&#10;a4rNX7s15FJpleosXNeRb20dGSqcjgLCgS+tIdeCXCsXNGsQ5gkhMNw4hACr6WdjhP1wnk4X9ob3&#10;FsPg4SXOzlrJMC0VOUWkDT6R11sLmSxtMzlDEyycuLYCk4WUUtDS2TlHrrxSDRoa+x0hn9YqcmJw&#10;c8n0NQ/rClsLSmTxb7WiigRea9ITSVHlwC5GoSNKGlEuGTkGtFwQBE6xRsN1THtaI2PqggjIGOxM&#10;lkhrDOauMXAXIEP07dAymOdrefTJQaPgi5YMBcfzgSIo0HlTaw5XvReLg81+Ws6LNQbWEZIotWIv&#10;izjfd85bGhrpi7IAkNLqoGXgD0WriWEc0Puei2nOqO1RwZsLlcHb58YQKw8hYl44W9i0HdxE8vVt&#10;uwx2NHw8J7GPRimBX2jfobUCl14uEMw9bSgbnKioCm4k3lx2PdrwTyiFeV7x5u4e83lGSgExBPTG&#10;wFi9jNb/Pz92v+dP4u5PPSvbge14fsX93/9ixc31d9lQfod2piOOKeEThnF6zip0nkEN+z1Vft57&#10;DAPVo9pywt8kDk5rdh/e84NCHNrdEkIgjm1EAAQZqlUJ2LYC2VSA6sOcYZyD815ESgbe+osPCBcU&#10;eoufzmfBdHljaP2ISRtDah3AhYhQBrFr7x2GwaOkhFKZQJ9kGNr3PaCAXAvmaQGU2A7sR+z31xh6&#10;mohZ6ySMuHLLnzMXI0VoIwllsdZGVSxYWBq4TYfcsFaKDz/ELEq6091+BEAfmxhpUZAzC/WyrECm&#10;R00WOKZWwhBKs8DmCyebdL+Y6ANTBJt1ljurnOmNsnW5JRfM68r3WZalWrlANsVCbgGGuHh6tGyD&#10;Y2sNhoG4PBdhCWCRRY6LIamRIUZZfPl9LdRF13UAOGA1gs1rcUVUivz3rYM2lju6mJlHGmJESIk2&#10;uUoxr9YTF0+FVgfWO+zGESVFqm7nBUU0EQ0K07zi8HDAbr+XuZBBqSzua4hIKZM66h3bj22WIzOe&#10;pihagtIwlgvP9rUNZtHGoiiNBga2t6YARS2HIrgC76l4hawjPMckIGsFPBxnvH5NlW4M9NzxzFo4&#10;7a9ufvJrP/vv/WeXe/+ZHc+vuAPQb119pw7pd2irdqQFit3pk0FP5y2n9eNAvNA6jD2FPBzuKA43&#10;QSqYM5tSlDQ6APTXaEq6bw4Aq5hyKeFB78cdh15bxyMd/jj0GIcevaQaEcekiZkxjx7pKT2aay3L&#10;cmFssJg0odZFLCsx+5SpSFTgQFRtgiEpmrWwCyXlLUC1BmO4EOyvrrAf6RLZxONGaQqoHjs3breJ&#10;jVeJZJPOVoZiEMzYyMzCiQWwExWkkuGzMRpRDLK2aLetC065IMUFcSEmnzOHaBszo1ZCC0m4/7Rn&#10;oGUyxBRLKUU4RGYdtVXxP6HYxhouXnyNCrmK+rVxV2GMZkqVLEatkSKbNydFgdBKqQzMLrT13fyF&#10;UsoYJGc354I1BChFwZF1nLUsy3IZIm7XSGsNMdEXfVtMaq2SNSvdrdbo+x4xMqxECRsmZ6p9m0Ap&#10;MUbMy4xlCTRhMwZNgfYW64Kbqyu5zhVyFb5+Ja6uNNOtlBImy+X9fZxDpJRYsMUMbjNh01qjKQ1j&#10;GBVYMsNsyKiR8BxFD54G2enJgm2sqGMBHI5nvHlzwHSekRIH6B0Xw/u+f/HHv/rlv/9z8qSe3fEs&#10;i3t79fIzfo4/rKx+q4FD1Q32IOZsWNwts1Vrq3DGYBh7dL2DMpoCPGNYxw3557VW5EKqX21AU+3C&#10;Huh8D2s9SnkU+ThrYJRFLY+hGE3cB8eh5wBPk22Sa6IQBIxn2zrxcT9yywxawoYUERIdIlOOqK1i&#10;WmbMyyI2uQlLWC+KxizFqsqWe1lWYVSQLWMdt/ZWbH+N4eBsWlac5wkpPXacW4HbEAijNWLKspPY&#10;btitsIuFrnidcAF7LF7bcToeUSuLjrPEcXPOfI7LwmBwiSFMJSOVTLilZuScsMbAxVvYF0oCSrbg&#10;jLAEABWQ515qA7RC3w3oxx3O5wkxsxiHFJAinR+tePOHdWI6Uq1Y1xmn8xnH40E+jvDeIcWAlDbx&#10;FSXy2+deQkc28ZORkI8iXvBFXvsG0WznqGxUyJSQcsXpPAk+zgVu47FvM55tUZcVHaU2ql5LFQsC&#10;erMY8bEnjOgwDD2HmRLmzcfY1NIGTW16W6ZZ1daEKMDFNqSNjiuuqYoduxauOrRGroQXy1P7BxkY&#10;E92pwvmXiEfzeJ08HM548+ae0YC5ouYktsD4WA8v/qOv/8P/4suXi+mZHc+yuOOzb+26Kf0maHxn&#10;u2DeG5WRlgBDTwhk6D1qoYhlHBgxxoPFaevsAIYEbH7S7E+ANRDHHYaBIpIMxETlJ4QO12q5YK7W&#10;Mfxh6Ht2tdaxWCp22loobFvBrMKJ952Hs+KBLd3P9ncO4ghP1NqwLrTYXQPdAzdFLWEL+qGze1Io&#10;mX4sfE0VOVUs64zzecI8BYRARSTpaY/Y8ga15FyIE1ve0Ftxt+JzYq29FCR2lZs4hh9RbIWtqHMh&#10;XeuWvmTQ4Azl9E06UhZAesVkYYdcsF+lqBhN4RJu7R09UWotWNaAdV0QYkVMEYvw4bmraVAiOBr7&#10;HsPYI6d4of1tzy3GiBAT1hB4XiX3tYrp29PXuawrxWNCqRyHHsYY7sTWILs1WlY8PS9VdkbzSuri&#10;NHPX1gR+Op8nTNPMQr8Gwj8bpm7YiKQinPaSgabQNICmkVGBRsMebzs0TUfQJQXkJCIlZVGVwhIT&#10;wzEqP0oRw7DaONuRe0UJ/VZpvudKaRSA5AI5N08X9e06qbz4ocDdlzNMZWqtoeSKw2nC69sHLMuK&#10;WjjQt0o1QH3lNLz1hx6+/HduLw/6zI7nWdx/6w/C/cLHvx61fr8yVhmBAViEOEztOkdnwL5DBQen&#10;4zjAOIpBoOgBX6sCRDiydSdNuLuQ7axSClq2qjlF5FIJsxgWOLWxXcTNsZPBKIQbDKUeFapW1LRC&#10;F5vOE7R6lOtTKLXF1ZEmmEXUozUtireO3ciOwwpPOeWClCls2YZxaJTgk+ZGil3KlR2ucK+dp2/O&#10;xfNG4BbrLEotNLryHsYK5CI+OU4KewgL1oVxgJwRcBtOB8BC9WJmypMWz56UEmrMcI6ahM5TLGWt&#10;hZfB7FPlMYeC0oGmhHVZkVPG1XgF73i+ldKIOWGZA6ZZ+NyKHPHGZ0URjdNCd+SQ0zvK5I0sHpzD&#10;8HpKIhCyEoix1S8tQqdpWZDFy303DmSygMwYSFh6a41URgk0SbKApFRQwVxTDl09xnGkwjhxQZmW&#10;gBA3CmRDAxeJXFgclzUQjlKGNERlCJNU0J7CesI3qWBaV4RA+mxrQCoMuq5N/JUUP6DMRVvBPw2K&#10;DPSNccTaa0NMGad54YIsuzkohVwb88HVk2GtIlzpHE38SmXTcTovuL07IqyBi3spQG2lGv2XvvzV&#10;3/V/wvGn8+ON/7yO51nc/83/Hrr/11/+Daj5N1pttJIhzdPiPnQD+o4dWsnMmRy6XpSUdIHUxqAU&#10;BW0ctGVHT6t1iZ+DwjCMqIV46hqYBqQgmZj9gCYd9da1bN7kSin6ukjB3pgYTcRMxHOJH2+e7yEE&#10;dmzzjJRosrU5NhIDbZjnGeeZzLCu66QwsJNbluUypCupYF1X7K/2yCkjZy4ahFRohNZ1HrvdDn1P&#10;S14WsG04ymLXamWX/kSxuRU7t3mIr2Tr5CSpQ08Sp2ola2ORDtU7ulW2tnnnA2PHXdGluIvpm1Ka&#10;AiNZYK0Ed6dEm4BSSDNUeBQAaUOlbCm0lW21IbcsmDzPO4cMQCsZSj12nK0RXmvi1wIAMSUOqTt/&#10;2TkoLYHrnZddlXjAiFf8Vuz6vsfpdOYCGCOmebkEWIfI6+n2/ijzF0KArQHLuuJ4mrAsi2D95fH5&#10;y8C5lCpQjFAMJYXKOg+tKT6qtfF8SCGepvmyy8hV/GhqRYVkq9oOznjmoRoGcbQKFIBeTE3EYsKP&#10;n0PEPAVAIDptDG2nJfB8g5GaQH0blKcNd6M5N5znBW9uDwhrACqtErRS0Y/9n7792//nPyFvw7M8&#10;nmdx/6Ffqc2f/1u/yer2m1trhk0C+dfD0GPc9xg6D2tJF0w5Q+lGEyPneIMUfqTMDjYXOuulXIiZ&#10;j3sq/IRlgCaBHYpdjncO/TDgen8Fa2kXwGaHOCT54Szy53nB8XhAiJEF1DqkkHA6n7DEgK7vUWvD&#10;/cMRqRRcXV3BOof7w5HwQExYQkBMCcZJQR4G2QFwi9yEOrkVjgbAeY8QE7QGfOfRDT2Ms0ADQmRg&#10;RIr0e1llYQkxEhKy4qUubKTtcFLUaq2Y54VWD7LDKYnug73voKEQlgX3dw8YOo+r/Q5OG6o7W4MX&#10;vH4/DoBWKK1CW4Nu6OE7hoxc3pecUBoN0UprjKtTDd5Z2kKA/uPrumJeF+RUoGSRTSmLgIbvcyde&#10;LVorrOuCq6srEAanIG1eFswLPeC990BrCMLyKbVimmfZSVENOq8rOmHa0KOf3ugpZywLBUws9upC&#10;Kd3vdvDe4Xia0JTl9WK5M4qpYloWhECIrYG7QiiDdV1wPHHxb4q7D+d7xBSxRrGGNha5FExLwLys&#10;sNZjWhbMc0RtDb4f0fUdfNfD9h1gHFIuiJFiPGiNUkn1zaXCOY95WRFCAoxBKQ2naUaICdZ7xJih&#10;Fb2ZrGM+b0os7sbQidKKP1IRa2LIDjmVgl/6+sfQxmA6LzifZ3hrUHNdplr+yPTR6796ufCe4fE8&#10;i/vVfw7/tT/w6xXKfxVNOUi36JyFdw7D0GEQ617nubVuhR3y0+2/8z2S4IpRhlh5C+cQrPz65po2&#10;Bc6h63p410mB6DGOAzrLbaaSNPoig9JaNvoih2XLvFwgn5TJ5Taawy+jFXKumJcFORNHVoqD4nmJ&#10;xFbAhWJj8zSxHPbOM9otFizzhGkmBkwPjw33BFohVAJArA+oovSelEiIv42WgVxKCaeJAhiIOyVV&#10;lzyvDbT3tWbzSSE0YcW1cIMe7OY7X9mZKmEZKZkfKMXtu3oyjG2gUMg7R7ZNihf1ZBHbh9YqoBWN&#10;rqTzzqVc3BGJA1ecz5PsskZCVdyawSgNYzXGceBzFY5/KXTonJcVy0IREwRPB7iTWkMgY+eJAyhf&#10;D2EvDoxpvdB1HaZ5hjEGN9dXsgisaK1h3O1xmlZANBI5FyzrirCSggpAfIR4m7MDbrCW74XvOjQA&#10;ayKHf00ZyxIwh8hO2TvEmLGsYmbWKrSyUNZAa4um9SWgPKeKXCptIFJCDIT4nPcwroORRSDFzAU2&#10;VpymlWwlS4GVdhoKvN4gzVbKRYa2DOFgx0DacC0NhxN3qefTo06j5vKAz3/h3z793b/77Dzcnx6P&#10;qpjndPwYagNCaSjqIgxqAMhFt9rAegvbOVLDWsOaE9Yog1DFTsn7Hr4fobRHKgrzWjCvBWukqnOa&#10;2KVtnRdtAEiXrJU0tCmsWFJEqoJlFnZqFQ0FNN8KayAropDyOE0TcmvYXV/BOY9SGkJIyLkihITD&#10;8Yx5idDa4nyaGLsWM1LMWJeAeVqwzCvWJeDh4YCH4wnnaUKIhRmU2hE3VRrakmECo1GhUZpCyg0x&#10;kamhJMGpAlDWsHNrDdMacDyfMa0rotyg0MJxNlQyDuOAmDLWsCDlFUozJHoNE+b5jJgCfMewjZgY&#10;HUjlZUZDAVRFiLSf3QrjVpyVzCv2uxGd71BLpX/NEhDWiBgSwhqxLgExZIRAf5q8sUtCQrg4NpI1&#10;1VuNmjPdL5cZJWfM04Tj6YCH4wOmZULKAbkkLOsZ9w938jwbjcFQENOCZTkjJJpcHY5HnM6TeLpw&#10;Idygk1oboRWxSlayaG6MplJo8zvPEfMaMS0By0J8vUHD2I5ddeJHyhW5Arnw/VuWiCVm5NpQlUZM&#10;BadpxcPxhHlNyLUh1YZcG0KpWGLCeV0xzQHTGjALnr+EjDUmrKkg5orSuAOwfY+YCrR1MM5jDhmn&#10;JSDkRi+atqUmVcRcUDKZNgAXcKqvHxcmAKhS/GsjldI5f9FFXOC8htdf/+3/jWfpJ/P0eJ6d+xe/&#10;CHV9/X02pR/S2owQHnTnHfq+w9gP2O/JMTfK0L9a8kyHoWcotlKoSmOJGSEXhMCho9EGXUfMmZ0y&#10;LzgtUAtARWfJhUlAEtSQk9i6Sv4jhEbJm3lGrfUCCVE5qLEbd2hNIveWgHUNOB7PeHg4ClOi4OPX&#10;dC3MmTzoZeGwcJZgjmkN3G0Ij95JQIfRDBQplc9LCa97gwkYilFoYVwrDdcc05825tE2wHSWYQsQ&#10;Y7MqmLRCY/bnNCEGRtXVUi7FqzZuzTf+epYOn3gr/6R9LyGyJvm1Vn6fUlTbliLsmPy4CITI85Uz&#10;cfUmeDQ9yrfXrPDue+/iar9H5x2qxMcVoRbmxJCM4/l8eb5KGCBhDUgpw1qLeZkv1MBl5vviRDF6&#10;/3Dic5bsWC1c8Vw5WF7WwAG7c7h/OOD1xx+jVC5Cr9/cI0RaSniZuzTJhd1ol0GC05Pw6uO2M8kZ&#10;a4wIUSCV2tCgkDJhvDWwcDvrEFJGiIGFW/zbldAY11i4eINOnV3f0X/HEr+PMV3gvmnl7sY4h3G3&#10;x/5qz7AQipY5ZI0Ba0xojYtqqUxq4oBXoSoRSDWN1gyWdUFYA45HXkOqVawx/8z8f/k//sFvuuef&#10;4fE8izuAOl59l2/1n1YKN1rRE6TvPPqhw24cKLN3BrU1wS4VxrGD6+gzknNBzBnHKSLEjBAycqvi&#10;HNk98reVRucMseWtaCpSxmJK9H+pWwQb2TAVjYEY04SUEs5LQC0F1mjElHA8T0z0UXSTPE0LzvOK&#10;eVnxcDzjo9e3eDhOmJYZa8gorSIXQkeLcNmXlUrDi6vlZicsakIjiU9JCqLIfkDRFz+0AtaFQdC+&#10;ozJ3gwcgHe+yLDJkJQZPYRFtY6czPWGWhUPfVlmYomSSOmMRozg81ibfT4iBcYCt0kGzXFSpEuRg&#10;NGKKmNcVqWycbw5QtyMVOjjWzB1b3RatQjxcgdz7X/75zwGa+HjO7ORbK0hRRGOBMBYkrEWBOH9t&#10;HJLOy4q7uwfM8yxDTLHEdYasGmMxDJvfOm0P5mUlvBIo/y/ipPlwf4+HhwNS4oD14XgGbA/re/Tj&#10;iK7rAa2RcsUaI+aQqHquQNooiqUiV3bKISaExKKbckKRQW6SxTKkjM574dIXpCIDdevQeQ/rPaYl&#10;Ikv6l+s6WGORSkWMGSFxPhIis2kZsmGQaoU3DuPVju+bonVwqTz/VX6P8w6lAKkWpAIUpVCaQWua&#10;MX5QnFvMMx4eTtSPlIqY1U8t97d/+vJmP9Pj2RZ3vHj1js/xhwD1Ka2pNOy7DsPQY+g79D0zP9kl&#10;MmC573poq4mpriuWWOB8R8vdpujzInghFZyEB5R07bkUFOl4QyT32FsqEZVSTHkXx7vNl4WdMoVV&#10;226g1Aol2LLSFudpxjKT6bKEgGUOZMjIDQXw+eRckAVfTYk7DQUlknJmUCqJChyGAcPQQQvNEyKP&#10;3/Dxkpnik1J4pBkqhRgCxTelcI7QyMoZhh5dR8pea4Qb5nmGk8g+4tx8bGzeLMZc4AfI1jxJt8wi&#10;rMTpkDmiW7rQslI6f3t3j+lM1sgGj23bdyUUu5IrPXuE9UI8nli1NQbvvfsO5mnG8XwidNK2BYiw&#10;DdkihPOMDP2KLBDOe8QY8XBg4SGLyMF7C+87KBlgcsfEWUMUW4WUSaEchh63b25xPJ3QhEd/nmbE&#10;nKCNxe1hQszMiK0yE2kQJajiLmJ7z9qFJ08RVExJhubk5Tdupy4zIGu52AO0R4AMMmul1UHMFa/v&#10;HhAFGmtNCQxE3D2L9URMGcZo9D1NwOZ5JcSZGbIOsaPeYJWmaEJmvUNqFSmRN98YdY5SGyq4w12W&#10;CcfTGff3BwaClFKXbvjfhI8//Jtypz/b4/kW98//SmeP978FaN9pLLnKfe/RDwP6zqPraCdAf5RK&#10;f21nUWvFEiTurQK73R7aWDRUUfBlOK0vIdpGS3GslVvbsF6GeqWQL2+MQTfQzdFoDtbQFJOPapae&#10;mYEfYP+MUpnGM00LHg5nnM7zpUNqdfO8Edl3BYt6zEiJN/UaEsKacJ5nnKaZg77I4A4uBBkhJhpx&#10;1QrVBGKSkOl5DZjmGQrM0GRnLzS7So62dQ790NOITOidkJCR1irtWSV5hx09B5IbrMMBJSXvSfzh&#10;Y6KZV070gpnn5fJzOdMaeZpmnCcW9RAjNQVPIga5YArEUCFceNo5EN4hr5ozaYXT6YR1pvNjWAPm&#10;6Yw1BlRwMaH6k9hClfdWKUW8uHEgXmvlbu4JHbIRH0aRxyBstiKGAG0MxnGHnDPO5zNSTgAU1jUg&#10;pkwKozb4+O6I8xxxPB5xPJ1wnmbuVKTbnuYZMXLGkOW9LGIjsMYIbQxC4ufsnCs7+ijduqhziXPj&#10;8v154c7ycJowr4FsLPGLX1Z6/bTWEFK+qFfXkDAvHG7nwkXAOu6Em2K2bq2g/43ARNAGoWQSF/Sj&#10;D01WFM3N0xkP9wfc3x83JtVp+dz3/Fvp7/2tj7/1ln9ux/Mt7r/l+5v/8jd+GLV+tzZKdd7DbcrQ&#10;DTOXiLPaKpo2ME4jF4hRVSEvt2qRPdOx0BuLl9c7vPPqFd599RKdsRgHB28MVMkwYt/bd+4SHL2/&#10;GnG938MJ7XJdArJYFBxPE9Y1YlkjlsBhWcwV85JwPK+4uzvh9cMRx8OZ2/BcQe2rQVFAqwprSgih&#10;YE4UviwpY10SzmFFrkBImdtekY3Pc8TtwwM+fn2PWSATpTWGrqN/PUiFjCGggFawVYzRNnZL3/eM&#10;gBt6dpwxYVlXlEQ7ZKO4mwnLCiVinRAiciGVkp8HaK2wrPOFg19KQc4s9CVnxMxw5g3f33BzDuU4&#10;vB56YsFak+1Sa+XuJZeL4nf72bL55YsKeF0IX1XxiJmmCcfjmcHORgk+valMCwAuXOTWV+RccTge&#10;kFKG96QCxrgiZxb0caS5GLn3qyiHg3i1dzgdjzDOwVqH8zThdJpgOhrUHU8ByjosKeH+eMbt/RH3&#10;hxNOZy72p/OCEDOWNWONGaFUtAKshYP3JWak0jCHhJAIu8xLwP3xjLvDCQ+nCQ+HCcsakSuHoFAa&#10;pbLIb18rTZTLMWGeFpyXFSnK/CJnQAFxTbg9HDGdZ/rV+wEVAhdl7kJZuCtiKgi5IpYG1/eIqbJp&#10;0RRHFWGoGa1xnk44PBzxcDiSQWb133vzb/1vfz/+0L/z7DJTv/V4tsX9N/7wr1H3P/cLP6wtfjUU&#10;dMoJvnd49fIaxhusOUFZcrS7oQeUwuk80U5A3BAPpxkffXyHj29vMR2PcEbjZuwwdgZWK6BmtJzR&#10;UkDLGVZVdM5g31tcjwNeXV+hoWK/GzH2AzSA6Tzh7vYeH93e4c3tATFmZBhAG+SicZoCPr474fXt&#10;EbcPE3LTyA1QxqNojVw1pphwniLuTmd87Rtv8PHDEfeHCVNMSBmIVdgSuaAbBsTSsC4JMWaUJqbj&#10;islEhyOHhVm48vNMnnRcV+RU0HcdKhpCpIJxXdhZrsuC83kSyh8QY8DxdERYFnadYH5oKwXzNOFw&#10;fMAyE25JhcyYlFfM8xk5M0WpVCnuhR38GgJSLsipovMdXty8gLEO80zzNN91aFVReg/6iitZCKxx&#10;SKlAC4WzbnYAy4J5XtH5Hm+/eoVSGow2yIW8/Bgz83KVRkgZtSamI1VgDTPWJUIpSUACbQFySZjX&#10;Ff1An6I3d3dw3qEfB2hrMIwDamu4u79HzgUvXr2A8x3uHx7w0etbHESFOS8rxv0VrvZXWGPC/XHC&#10;YV5xnCPmsCKXCuM8jHPIMIgV+PjuhFgaYByKMlhCxnEOOM4rpjXDuB5zSJiXhJAJfUBZqk/XhPMc&#10;USuZUilXnKcV98cZD4cZx9NMGqzh8H1JGd5a7K6v0DmP8xrx4voauTXEkDAtEcu6Ylo5UzHOQStP&#10;JZoyiKng9v6EN/dHwDjsr28wr2xocmtQihbTrVYYBTij8ebuHq/vHlAz9RjTuv7F+X/xpT+CL37l&#10;ccDyTA+2LM/waK2p9z9453++KvU/aMBOa4NXb7/Ed3zwKdixox+2d7i52qHzLAQH2Z5rrVEzWSp7&#10;6UydIT46eIveGVwNA3Zjh7evrxngURJqZTKQNQqd87BdjyVG+KGDdwwfPh7OeH1/xHSeEEolPawB&#10;rTZuTVsTrw7C+9O0oIJ46taBNukycy4IaVOnUinqLZWj9DRnIETOFSWz0fFaoes7jN7DeYXv+PR7&#10;SDkgLityDKglMVxCs0O/vrm6YNUAoASb5fMoeHV9hf1+D28tFuFnX2T2tWF0Fus6YV0WpJIlplBR&#10;+QnB+TNpeQCgxAsIoFOjtR4h0DJhL/bA07Qg53JRpJZS0Xce1pL5ZETTkEvC6XhGSYF4M4B5XjDN&#10;C5xxuLra49XLl6itifp3xrpGGGPhvYWyCsqA/GzhqWtRljrvoJXC4XjCNC84zzPefectWGPwcDxi&#10;t99j6EdAaex2A9Y14e7uHqU23FxfQSmD4+nEUBdjhcMeZJDIJuDjhyOidphCxGlZ0aDQWc/BqrJk&#10;mKRGK+DKyMOr/YjdbmTYDABoh3lZsK4RSin0PRfAEFiIN/YOgAukhSec+VwSht7BGMv3YLfDO2+9&#10;pDK7VpxOEyG3SKFbFJfO3ndwzuO9996jEZ78jpwz1iQUVGcw7HcIISBmhplDslohc5mvfv1DfPkX&#10;vobD/QNSWFuA/n23f+Nf+n1QX/ykuH/rF57T8cF3vP+vTTn9z5qy72mt8fa7r/Cd3/EZ+LHDvARU&#10;NHQdpeO1Vtw9HHE8Thx0StF4+9UNrNHorYezChoVndV45+YGL17ssfOeAQUKQMvAhmGDg9fDQvk1&#10;IG6H64p5IUUtFxbsNUQm4JSNUkn8OENELzLgBABtaKOw3ZTnaSZlUFSR/B6HtLVWkKcAKCnQGg3G&#10;AKPr0fUa3hj0ncXQO4zeXkRHOROTfXl9fUmxaq0hp4JSE1rmgtP3HW5u9hi7HjknxJTFdbODUQqj&#10;swKzBAmBtuBTL6itCFTFAXBrgNEWznVw1tEXp/N4OBJX7roOQ08fdC6CwLKycPfStc/LCgDoOg/d&#10;Cg4PRywrHQW1URTXnM+IgQXmM5/5ANYatKqwLMSUIcHo2gC2s3Ce1gutNUbdCb5fa8XhPBEnDxHv&#10;v/8ufNfjcDrBy3A854pxGJFrxsPxjJILxmFAaizgYc0Yhh2UMVgXUlhDSJjDisOywPQjpjViFjsF&#10;bXuJBqR76G53hdN5wWme4b3Fi+trDL3DGiJO04RxJB2RhVxhEMZLKWSDeWtFbZoJFTn6Lm3nOOZ4&#10;gepKrRj7ES9fXGMY+D6UXJEyCQQpZZTM82MtLQq0NsJzp41w33loazAvKw7nM773e76ANXJeYK2T&#10;iD0uMtYY/MIv/hK+/JVfwv3tLZZ5Oh/fffd3l//0L/4ZKCXL9fM9ni0sAwCv3n7veprW39ZUe0tB&#10;Y9wPeOvlC1hvEQLtYg8HDrNCzJgmSpzXEEmh04BRBjIn5HAtJCgA19cjXr14hfP5BKUA79hRGWsZ&#10;w1YaQi64fTjheF7wcDzjeDrjPIkHTSJdLaaMJRIzF9IIYq2Yl4jzPONwmnA6TzhNC2ahPkYpvCkn&#10;9N0Ao+izohXpYxxm8bHnaSJ+Hun1XnNGShlrWDFPC6o4Dk7TjNN5RpK0omEYcXU14nSckHNCLYzd&#10;K+Lwpxox6xDotZ4SOdcxssBnCeAOC5k9pRDnVpqLTowcMFrrRLVbQSsULk5G04TMdR0tkyuN0WiP&#10;SyvmTQSUM33PjSZnftvZTPOK1grWeRW/e5prlVKZwCQYcqmVNEexAEg5Y1k5uC0kUpIpImydlDOx&#10;7hAwnXjOYohwQw9rLUKkAnSaZ8SU0RTjF9eZBTBk+unMU8DDYUIsGWGNOJ35fp+nGcd5xrRErKng&#10;tKxYpCEoFch5m5803B/OWNYVxhq8enGDt169gHMOh8MZb+6OInxaESJ5+ymxy4fMInKhVTDnGqTy&#10;FskRWBIti2PNWNeMOUa0XJFaxTIvuDtO6JzDtK6Y5xVzkIG9Aqy2UNpgmjm/WqWzb2CEZENDSKRy&#10;hsDdZ2u0dlZKw4lb5sevbxnaPs1IJf/i8pnP/Xv40R99lpmp33o86+L+1stf5ta2/ojW5n2ltPJD&#10;h6vdHlUB52nFaZ6QM4UxGhSIKBjCKn5A7zdWjYGRNJ+wrKitYOg77EZmoG5e7VVEJUsIWENGSAVL&#10;IB+Y4QgJMRaExG4nlorjacVZxEYhFyoMa0OUbud0nhGyDFoLxUq5FIRYsMZE2XdJZMwI3z3EiDWQ&#10;WRID+d4py6BTuvoYI87zBN87tJKFtcPBVi4cei0hYl2zWC/w90cpnkpCv1tpCDFinslcyTFLVBut&#10;dWOMKDKcJqOGOyJaBkRaO4hylD4pClpbJv+AzmHGWgrHxFRKKUUYK2d474UBQ4ogQKGYUrQ4sEZj&#10;DYl+LDGhFHagOXORmuaFjCdnAdDZsJSKGOnQqDTThbawj1aoU6iVXjM5VQ4Oc0HXe1Jfa2EnHiXR&#10;qMq1k4pI9zPWkLBGnpdWFGLMmGNA2NSgS8QcMs5LwBQooqtFQzUDDYPaFFpV6HqHcRjxYn+Fl9fX&#10;6Dp/yUY9TRNtCPoefT+QNivUW2McdwDaoHOEUBQULQpCwLImpJKQG1i8lwBohd1uxG4/svuHop5C&#10;YgpLEyEbgJQa1sAMWedIA10j5z5QTew9HI7TBCX2v2jMSgBoaGatwTc+/BiH4xnLsqAp9TPrb/5t&#10;/yH+sy+dv+VWf5bHsy7u/Tu/QiucfofS+nPWOG2dw24YpbjTidA7L6k7zE51xsEaC6MkjR0MNmiV&#10;bnbkuisMvac3RiCVbJ0DDocT3twfcDhOmOcV0xrQlEEsFbFUiqFyIU1R2C2+61ErXfBiKAiiMtzo&#10;f13f089cc5tLyEb8rkvjnEAESzFu7pSJHXViOHctiY6PipRQo5V04hmHwwmpZDjjMPTkqjfFG3Hz&#10;Ttnw1CBsndrIby6lwHcdUkhY1ojWClrTCCs75RzLxf9i68ib4K45F+Qq2aa5oFQurMbQvdBZA2iL&#10;w2ESVbCHcx7ed9iNI4ZhQNd1uL7ao4gtAdk2VI06RygBYvMbVu6YaiZVsJaKWDOscYyra2QVlUxv&#10;FC1+J2tM4gHUuAO6pGBVFJmPWGtRC+CHXobxgFYGYY20QpDAjBAi5jlwMB0SSm5kN0XCJmSgiEo3&#10;N6QK5udaBlD3fYehGyXJiTqNd16+hO8clCa8d/9wwt3DAafzhJyZv6sN7adLLZgXmpetgRGAxlDI&#10;l0vBGunfn0tlIpjvuBOUsGrnmP2KBswh4jxx1lBLg7YU8SkZnJ7nBadlRst87dOy4jhNOBxPOE0L&#10;dxMpI1dCc3bL623E2vm8Kj7+6A0N65ZQ1G78Y/Pv+m/9Wfzf/wixs2d+POvifsYHxunjj1ijv6Bg&#10;tHYW+3EP5xnQQb92KudKoRmVsx0UgJTI962K1rCAkEyUgrYKVtP3vSlmZm6d7jwHnOcZ53nFtKxk&#10;toSIZc1YQsYSI+bAbiemhr7rGaQAdoQUQPHfrTIIXCIx+UWghJDYQadcRH1I4VKICWvM9Bm5wCfk&#10;tetLwDMZ6wrqYn/cWsW8rDhP5NIba3B9dYWXL67JnS9ckHKhGZfWGiUXhJChtBbGSIUy9KZZVwZl&#10;KMNIQwBoqkp4N2GBCnHIVHztUGQuWe/hZBhnnUMICf0wwHkmBnVdh/3+CuMwMKFKaYp0AqGnJbD4&#10;NmikTC9zKo6rwCsida8VpVJ5uUEDi6hllaQI1QZMy0rFZyxY1gUpFOTGx+fQukEZfXn9TTGdqjTg&#10;PC18LxIX9iVEnJcgbJ+GqhqO08QuOReynHLGEhJ3XinBuA5KUXBltYfSFrUolFQRYsXHbx5wOJxx&#10;PM84nxcsK10nnbXohw6neUWp3OlAia0A2L3nzfk0Mcy7VWYYUASmUSEGbGJ+prVFFqO7hwdy4Bso&#10;tCO+TsdIQndsJnrvaY1QmDhlJQ+2VOpGLkYVCtAy8B3HUZS7Bbe39ziezpjn6Vhfvv1/WP+A+xv4&#10;4pee/TAVz724Y/nF2uzv/+1G4VdBaWO9xc3VHsNuhLUG3ntMM5WbAPMce++hlKYIJKwYhx5Ksh61&#10;pYVsKRUhZ8SQOOBT9FfZBqFRvEeWmPD6OGEOVPStSeCNSFVsKRUPx1mofDxaoyVqlC2sNmDnLHbD&#10;tUkQt6ZrISqHsrUxGaeIBF4p3sY1J8Y/C/87l4xWmS3aeRqnOUtHy67v4DaFaaANwjgMSJmmZVoD&#10;nRMVqtizHk8zTvOMWgiH5EwoIVegdw6982T+SLe77XyMZij0bhyJo2tx4rQdOk9bX2sdrm9e4Ob6&#10;iilXlR21cw6lVsyCaS8z2TM5Z8zTjBAYP7cuEVobFMnnbFLYQK0YPU1KQaqVpltPF6+SsSbOAjYj&#10;uJALSgOM5oBVaYt5CWja0FIXBrU0hJX49sPhDKUMowEzi+i6Riwpo6KKiE3ReMs6oGmEkHE8zzie&#10;J8wrTbuWQJhtWSKmZcXheMbdYcbh4cTsASmkyoiraCJMdp5mjONI18uhx/Vuh7dfvcCrFze4ubrC&#10;fhywrMx1tY7Ojd5ZlFpxPE24vz/hvDBYm+8Nr42UmSXAQauEz8uAuQqjaBx6XF/vUDNhnlQLduOA&#10;vdgpJ/EOahcPfYrirq93uL7a03cmFby5pQp5ntavn1688+/X3/OHvvLkDn/Wx/Mu7vhiffGpz/zg&#10;Ok2/oZTqdkJ9axIQrJRhlmnXX+wFFIDOe/S+Q+c9Pdu9FFNJMHISnJ1jxOE4YRh63FxdwTlL5WAq&#10;NOVqClNMWOWGPRwnxEzZfm3c8tM1T9SlYj5VakFJ9CUvuZAzrBSs5u/VoNpPa0X+vFZoIlCqhX4f&#10;VLwCqlYoUaW2JvCShHgvgW6SyigMI5WmWlukWoilLlGYFAVaWxhnUaEwzSsOpwl3hyMVmI0QzRIC&#10;lhBRAUIrhpYPTawUyHChrSu57PRSDzGgVLH61RopN9RKZS9ZP+0inLLWYl0DTucZy7Jivxux3+9p&#10;TZAr+n6gedp5wrgbcDqfMS0rljmgNGAYOnTDwG1/Bd02a0NJDRlcXTNEhGU9BWCp0F2xiLS/VuL4&#10;a8BJ/NkBjWlZcDovZIeUCqUN1pXzlNN5xbSuXHjBBuBwXmB9h9oUSiVuzwVGw/kOwzAiJjp5Vvnd&#10;Rhv03mPoR+x2AyG21jCvM06nmTTRLTTcUT+RUsZ5OuPu7h6v39zicDojBu5qOm8RI73d15WeN+sa&#10;YK3GzdUO1zd7GGu4o1HA0HUMUbcegGJYilhm1CrhJ7lgXrkI5chht9YGSwg4HM84TRNyLoBm1qsC&#10;Fb2Q3QRZVxEpRjzcHVFzQavtHw6f/cIfO/38X3/WNr9Pj2de3IFXn/nCp3Oef/vQ+W7cjbja76Ct&#10;uXidaJHKcysPWMV4NKMNlOFFS1EMt6opceAVI8MZ3n7nFXrvEFPG6zdHfOPje7w+HHA8zziFxK6v&#10;UXbdQKqjM4y4y6VAb4NDbOlLHAqKHTnqhV/OIooK5NagG3M2tQwoay7MtMw026I3DeEYPMke1dJl&#10;cTDJXQiaQmukQCbxLNcgTDIH0vxypZSeBDQ69xmlEENCyfVx4AguOtZwEJ2FtUOVK1OM6A9Os69W&#10;gJAzUPmYOXHYWjIHkYMwULy4KpotbFtgnbffeollWXE4HFEKAzS0FuvcECScmYtmKpxFLCGQfZIz&#10;B72OAdW1VQ4zY0SMhG2O54kK4FiQCu0fYq0IkTBYKbRDJnuFhdtIQEoFECLnJzEx6LqUilQg0Nm2&#10;WBQWxcbiCCUZudYi5QYloqzOk5FFiGQbjCfUkpBkoI/WAE0oRbUmPi8BOWSEFFFSQUgBJWTM64zz&#10;YcJpmaBKg/UGg3XoOovrcYer/U4GykAWWImOnmQDKa3RWUNHUWFqcUbFnRoaLRuUYrDKxlRqit4+&#10;RmAa57bcVZqUcwfM+/fNmzss04rzFH7uQ/fqJ/Dlv3X75PZ+1sezL+7rOz+o9vXNvzx03ZXtLHZD&#10;B9fR3jWVzIIDFsrSihA0eLEqrVFKgbG0bC2lXdwWc6UJwND3WCM91m/vD3g4nulBTq8nwLC4q9qg&#10;QLMsaywUw5su29mWqxRJblGV5HkqPsTjG1nJD1eVnvB6g1pKQWkZSoRQSsxCeL8Q11TiXaM1fWyU&#10;YkGuTbj0tbGTUizOrnOYpxm5EVuutV2yNDdvmy0hyQqV0BgjgdK0Bm4yIFRKoRkFJ4n3tVasKSMs&#10;ERUV1jjAGrRaEXJh8ZbsWCjumBgUwudcKhfX/X7Ew4nn/GInUYnvn88zlDUoYOe7pMxOOkTkVOk3&#10;nguqUlAwyADhMgBWOzhvcZoW/lthIxWQLllK4+yg8f1LuSAVWuMq3VAysKaINVC0swTSJ1OmHJ94&#10;N8O4q2DgJRfExAUmRpmjpARUTksUgLqZd4WEFCNpsaVQd1ArqqoAKlorKK0gBbKgaJfQJO2JGHvK&#10;GVe7AZ23GLoOxih28fOM8+mM0/kM11symQqH4K1QHzBItKDZDO5k/qRBPQSvw0cWU73s3LgoWMnZ&#10;1cY82oHI/IU8eVp3PNweMJ+mMuX8Z5f2HX8aX//rnzBl5Hj2xb3WH5mvh3/wL1irP6gKZByMAwsb&#10;eCMpsKtg18ruUouJlvPskiB0tyxsiq1zjIEhCtOyYhXIRWuNJiHCrXISqyBe5EIJJCdd4ApRm248&#10;8tYqVGX77qyG1Yp8e1SoqgBIu4jC/9dHQzBVqRzl3VTQO1G7iqc2M0H5d6n5cgMq1MqdjBaGhZIE&#10;IC4xdAzcfs/2M9ZYeGdhhcWjtYEVgVUpFVb41NoYeOdh5Xxy7WmYg4iTdj0651EaQCMwJ9COg9JU&#10;cW4LYRBnxRBWfPTxG9zfPdAOQAEPDwfEGDH0HZS14MalochgsG45oxL6s8aMJvF8hI+4QF0CtUNB&#10;QkPOj1TIpp8umQaxJHqh18IBfa5YYsa8BoQkQ/AQyf9/bGifPB/u4tYkcFggKycmsrNKodFbFq+d&#10;mIS9JOEy3BFxW9W24i7FVSklkJ6F1YSbtAKsMrAamM4zKkOnGVSeClrNnIF4dtdKA05Uu511cM7I&#10;rpIwVimPOa5UMNOIrmLbMcpKLX8o8eTftAx9Jz7x0sl759D3nqrn04J5CUuC/onz9/yP/jz+xh/m&#10;6vLJ8Ulxx/wX0s3//n/3W1Hy96aS4DteOAAj71JO0IqugblklEIrVkKAFbvdiNxogFQaoFW7DACV&#10;1oiZtrjbsLMWDjbXVJCiPBZo5QJwIGiNhm6PQ0akjCw0vlrIm0FtaJUB2lo16MbiglpRWiEsgwpV&#10;K4dz8jklVBUafK6kp/FUsKiwS2R3J1vmBkm1Z5I9FDHgnBKcFX93Ubxm8QxvQoWE0lzEGhOAagOU&#10;YfFOElaC2qCMAjRv9tLEplbgonEc0A8jlFYskhmA1rAa6LtOMjhpTZtzuWDq87Tg7/29X8DDwxEK&#10;CiVXnE7kre93e3jf4ThPUiSpjrXW8rkVJhAZa5BFEFQqBEKgz/0SI3Km42aIBWsiY6jWhlb5Gktr&#10;wtNvyI2PEUtm550zlpUCOaYkNe7iwHOtlMJ5WtjJZ+4GaHeroDRpoVxIpcCXxopa2CUDnEcoUHCn&#10;VINGg1IVTXP1dooaDaM0VKORmtMK3hp0zmBdArzljlKBYqbOG+xHWkLvxg7aKBgwA1gr7jDCEnA6&#10;n+G1Rs4JLXNIrLdUMrn9NphOichsozny/uFjdp1H13lRVzNQZrtvwhQwz8ttsOOPHf8fv++v4Ytf&#10;5Av/5PikuOOLX8TL9z/7QyUsv76gYejpDknJPguyFcfBjSJojIaRouW8Q6rkdSul4Ay3kkoRpqAb&#10;IoePuTAtPhVukZU2xKgVH71U3pxt6x5LRYksGKVmoBJDR+MWVrXMRWZLN6oVpZBrngtxWmu0OB+C&#10;UJJqsJr+LUyT540CsHCxhj/+uXWRTbFjVpL1yu6QIRVZcHh2kDxn2Lp3OS8s/oyL613H7rw2lMz0&#10;Kp5PKjVzEsvgLU2p8zBaY10TlilwUagshk6gse18BQkBOR6PtL9dGV+3MYyUUvDeIaWMw/mMVGht&#10;DMl5NcYQ/058zCwYdEwZSnFwqw1pjjFXGEWnx1xJqWTDrcRSggrdjXrK9w2EcWSWwSSsJPOUKtm2&#10;3DQ1bBRQ7pKULKqVqy8gTpZ1+92tgvAauwW+r42+XFrBWEXLBKMBrWCVwtj1sNrBGqp+jSY9dRDb&#10;jZc317i52mHsaUetlbCxFFBLhvWeqtol0C01SkNSaWftjeWcoDWoBlixobZKwWieKy2Dcs57aGWh&#10;ySuGkizcbTerNIVsSimUUjGfZ0zH+cuv8/hHw7/+r3z5cmI+OT4p7gDQv/PWbyrr8k9ZZ3B9vYfv&#10;adRE3JaKuI1NoqToaAXURhwVFzm0gQJZNezMmJgTc+Kw1FBy3UTE4i1TdjY2S0oJKUjIQaZnPAeH&#10;xPqt0jD68fdrKALzRHoByJ5eOnOjACewC5ugxhtUKxgjOwT2XICwa7bOyVpSDbPAFUpx1qDl+ZfG&#10;bXrOXEyaDIVpYsbCJMgCrHT3tdFh0TsHNIWYInJMXBAVaYdrpBe4tZqOk62Ra14bw5sX6lOsdVBQ&#10;SEGCIirtD2KMWBYmUy0SMN11NGUrpWC3G+CswXlaMC8LjO8BzUW6G3oABiHx8TrvMC/cXWhDIZsS&#10;7n2RAbJWhhRKYapsgrJttxJK4W5FFsdcmXBE+qXCuq4ysAYg+HwpFEXV0uC7jgNiERNRIczB7QZ3&#10;cBrP99ZaA2PEN1+1yyJuLGC399zQUdEajbHv0TuLzll4Z+Asg2uc5WA/p0CAqTW0xjSwXd+h7xgT&#10;OK8MU2mV1tjYzNO8xTj0sIoduIaCsRrOyL2iFbQy0MJ/33YqvD5FZcxTIrMligWtdSIQdPDW4Pbu&#10;kJdY/sJXu+/8j/GLP/vwrff2cz4+Ke4A7M3b39Xi+iP90OPmeo++8yiN7Jgl0GiqNcIgSmm4S2gv&#10;48yc0Rg6j85Z1FKwriuHpiXAWwdrgLFzuBp7OKs5fEosSlrRrKtWwjQXr3LJwSQ2yu20NltRlgGa&#10;AhroiGi03agqLCSaHZCRXcR2KKWgNWmELNS0HVDgdnkTknTOwFrNHYYsCkZzZ+KsAoT5UFKGMoCT&#10;7lC1IgtOYzcuas5WKnLKqK2IQVekN0vO0GChiylglh2O1RbOk+pIWiLzRGsFus5hGOi7H0JE04QS&#10;lOVOKNXCnNNasM4L3NDx97eKq/0Oxju0WjDuRmhRqw59j6HzaA1IEpZxtRuB2jB2HQZh4tRSLjmf&#10;OSehtEqfrTk3AYDSNrMtskk2FlLO9KnfIKuc6HfOXRJDS0ptEom3FfnKZC7pgMmWYYedSxaM2sB7&#10;JyZm5JYrTcM6vUF3iu6623uplUannIS6sLhuzwMQmE+umW03KVcRE6GWBd56+M5hNw6XRRuSeOUE&#10;H2dKlYbV+sKSMkoTKjIWUGxEOITnrqIqoCqgZM4KFFj0+77D9dUOu90OY9fh9sO7o9+9/LGv/ub/&#10;yU/jS/+uuC99cmADBJ798d3f/cPvLtNPf/CZ99S777wN33usiSHBAHA8z5f8TNSG62HEfr9DrUw1&#10;YkgDj+3GUBDMPG+dtQZUgWoGSm03CZALjca2Qz/WYSnq/K558vXLobjVJT6uUC9hEYw845bcXL6/&#10;/dlaRav8XEoR5FHI0lF8nYIQ/GMPK9axBg1VK1hsCsbH+YGCghWap9aEGayArlYpDoTF3kEpYf8Y&#10;dqAbS4KvAxC2Ob+myFgBBHISCmTbzj8A76hStbKd3yLktt3KuiYUYedsKUob1t9ao+e8xNIxDlBi&#10;BjcVa+K/q5v9ROPMoWaez+2otSKB5mfb49ODpjBURa6b7feiCqvkydWxXQ0NXMRYRx/Ph1JWZjdS&#10;kJ+8j/y+vAdSxPmgPK/b59xhPH7fqMf+7/Iz8veqAOv95WsAULcnIIc2fH+YIgZyGTX7kAaFcewR&#10;a8O8BEwxAc3AOoPYGlIpMNrwR5SFddJEeUYVDtbi/uOHf/DxMvybf+mn/vB/8k2/+JPjk+IOAJ/7&#10;V//VX5G+9Gf/1qc+eM+89/Yr+LHjwCxElJLxcKLzYWsNqjRcjSNu9nuUmkE4nsX6KRaqpet5tCZ4&#10;LPq8Sf5R1fqbi/vTz7/5lnlybL9TcPhL1yVd1gYn8e9bUdl+RDJf5Svbv/vWv//jjk7mEYCoXrft&#10;teHr9LLF1lrsipXw0KWIdE+goA0WIsd5S1ICjN3wWAWln/DxtaLk/ptmBd98SW9fe/qBb3p921zh&#10;MbTjaYHf3vciA+KSxaFSGChFqH21kKOdhIJZC4eZWaw8OecsSE0GrmIwVmpFleK+XT+bVxGPb37n&#10;nxZ7PLnmvvX1bT9l5P3ZuuLLv5HzhYs//tPH4M9u7+XTc/r0702sqp9eKeVbzj8H3U9+7ok/PAB4&#10;6xEKB8vnENGqhnIGSeY6IdOHvvMe+92A3egx9Byu2qbbz//tL//M19x3/hu/+FP/zs9+0wN/cnwC&#10;ywDAzXd+9jvqhx/967urQe3GEbYzgNx4rVUKcaSrg4Re9N49uREeb0xIvd0ueS0Fb9v2mic3mFLc&#10;WrNLFdGGiDcuH5uY4+nXnnzwsWXIJB9PO2QOqFgwt995eU6KW3OtyNDg34l/bo/x9Ln+oz789hyk&#10;WGy/d8NO3VbcDbtvMiK2zxWc/B5ixYSKWOzFPuEy53jydaPhnYd3hBT4NXKft4Vi+9gEMHxs/s7H&#10;3p5Fj8c3FyXIe9eEMaQACH4lr13OjzxfJboAtRUxGQy2tn2N57hu31a0OVDY8HH5kN+7YdB83Mfv&#10;k6r4+P5tg0jz5GvbNcbzKkEaRq4H+bicH2svg3VjyIpxxsI5nrNtyLyd36d/33xmtDBdjNZQhpAP&#10;h7N8Dwkb8k+yYnjOtNawjuyrKspepSw9eORzzrMsxnHA1dWIm+sr7IaezxutTWv+u8d3fu1/fPez&#10;f+r+6Xv3yfFJcQcAFK1+swvhv9nvBgx9ByP+GbkQO44piXy6oeYC7x1672EM+cfkIj9u5evFe7pd&#10;OmoIp3frGC//9ls6Rhp5PfmQx+VA67/8sTFFtn/XxCNm+7raRFCtXbr4y3OQRYkAAbvA9uR5/v/z&#10;oRR/jmwPvi6ud/XCLpJHZVF92ua1pxfgVnT5d6mj5GILc4KdJGvsVlBbfexc/1GHuewsHv/N9vq3&#10;Y3veTz/4mnh++TV5nXKut4Pah3zp6JOoXUup0s2LP0oltbZcOnc+3nb9XH7nRYnM3dc/7rnx/ZLv&#10;g4tP216QfH27rshYeXrdCatFBt3bOfmm31OF4VPlOpRr4/LYrQEyON+OR8DxsorJc+RXKMiSa0Sg&#10;ulI5JM6yEGprpNgzuKTve+zGHvt9j/3QwzlHG71cmzfq6794LH/6/m/+hdeXX/3JAXxS3HnUzv+O&#10;Xqnftr/aYT8OMJ4GSLlw8h9TkhuAGLp37qLYgzR0W1e4dUxbJ3vptLbvyfefdmOXrkyTtvj0+yxo&#10;j39+6wd/v1RC+fvlZ7fu/UmHpaWzVUpBWQUlNgZbF7918I+d4z/+w16eKwOLt+dujHSOF/6ySMqf&#10;7gg04J506nx+39y5W8vnu3WYfJyt+1OXDvrxtW1/37r0x6K+/fn0/FrrvunzrVPeOtHa+Ly3RYV0&#10;UL5epRRyFRGOwDsVUsUuixUf9/9X546G/y97/x5s25eVh2HffK619j7n3Ht/r+7m0Q1IQsiygSAJ&#10;GhkBsl6FZdmOXZKcSirEf4RSErliW7KTP2IVnaqoUoUtWSWVVUosxVhFCBAJW0YYEBJCgKBRA0aI&#10;lhHQTXfTj9/r3nPOfqzHfOWPb8y11t7n3F8DrkqV7r3z1rxn77XWXo+55hxzzDG+8Q2+APmFlmPr&#10;7841d0YOr97BPVr7+nnqiu3kGVf9lDEZtY9KG2ozr+IIw6x0FKfngRZufFmFUTOvWjm/zysmJfch&#10;x3LMMFvUPEEpHm+sBxSQC9B1HZyzaBpLGmdZSSiB9u5uduPrn/iln3sbf/cjuPkLdEC8KMAL4c7S&#10;XT34w1tvv/bqwQWuLi7hW8LskmhoMZHlroA4dOKAidVeO1PXpeoz1SEKrJb3MiHgzK6pZDLgIKqD&#10;uW5fBvC61t+dDDpF5ApOzAQUL7Xw2OoTONVkIaLo7ta7ZbGg8mg1n5vfySkCKEUhqGahRey7nYWK&#10;bBPhqzXvtpoKKCzoiVvai5PRug3qeU633V8pJNhup2X5fZ61dP6tWm4p1IQJc6wCedViikKUEcWi&#10;4ZaCVFdGZKfgfhFu8/nBlYKcaDnnPUWpdZ9ata2UaqrSehHS83dFlE2dMIxEHq+PpXBeTxarSUIE&#10;/loRqPj65ft8d/JdJsjVu+Zko1E0YK2HtoKYQUEpNMu0rWNiEWtJ92EsvNXq7bceX6bDzef+61//&#10;8cOf/ba/cfN1X/pv5U/+YVs+/T0/tSwintPyQrgDuHzXo/e3Wv++Bw8vcXW1ga2aeyHGPSYGsJRC&#10;bLezGl3roSWAhktnOtCWgS+DejZV1O0ctfW4teioIqJ2fHUmL8o9lcedCoDl9wusrd7HLERyRpm5&#10;6GXbYjyRJXc1DSzPdV61ghhdqlNWxJE8e70XmmiqqFoJn/UgnzerWTOm3Kwa6yIrZgG1WumcC3Yl&#10;POPcR6IznLVPfWdYv5MzUwj3VdOZmDoku1OV/fwNTXH1HAAQApXJO2aZLERZOZHaoLZ/veZ8D2f3&#10;cvZdVVPMSsjXe8aJQ3WZ7Gvlfi4flCJ8dt02/MB3V1/enc+rfghAImOLQK7qq5ZtqvaCZZuRAC2I&#10;yUYpCvaQaA7NhWbQ7ZbmGQYJVuFuMQ29UTF+flPS7/nYz/zY11y/8bO/4994z29z/9V/8adf/7//&#10;ub/ezzf2HJZllD27xYiCWQDB0a3L132dffSpj/37l0p9y+d83rvxrtdegm0ZdXccyaPeDwNyJt/2&#10;eOzReI+Hl1tZtq9hkPVvmRNP29lhJzlC56W3CE/BgUMGlFkJNmCGrj99Fl5dswrktVCaDzsRVCIk&#10;VEacGGU6b1/9BUDOlXcobpbIPK4689ZoGYDwRi2RqFWQKw20swO5apTVLFMDh4RvR/bP56lapSJ9&#10;QhX2a83yvrIWjKUUpuyTSWxdq1CtNnOG95PfhxQDFPAhUwDTvs7MQRTk/P0wEm3DIC/mFyXLIzXT&#10;GBYoZDl5h/WO3xktY6R9188848XBNlzvnydCOdYJlHEt1JVMBJBJtJZ1mypFX4pSxPHXUs1O80Yx&#10;OVVUTsESEQ0ASvDsOQF9ygA0EoA+RByOA5SxePTgEi+//AjbTQtnZNLWCl4bPP7MZ7C73uFdjx4y&#10;Ebv36Dbt/3j75I1v/8JX9/+PP/Ynv/W5pQC+fwQ8A+V973vfw7/wZ/+Pv3PXj+9tW3vhXIM3Xn/7&#10;9n/8hV/45Ec+/PpHPnF7+/Gf+qmfCvjSL31tc/3mf/y+lx79qc9977txsd1AexJK3R6YjNgYgxAj&#10;jNbY3+xRSsHnv/s1ACAtwD2FcZw0y1BYUvgpGRjVJl9L/WzOBuoaCrk+fsZ9J9EMVwJ5LdcrFG8t&#10;0Op3KDqIAUZkMkbmrqCvGuW6KCVRh/MtPV24a0UIozFWhLvYXpWCEyIuCutqQlCwrgprImUo3A20&#10;ztCagVbU3KtNmYJr9idUYVWF3GrbWohmmZurs7k6oquAz3PEKJOcMKUeedVTSsIomZkrVXh9Ks8L&#10;SbvYdowoPRXuRZFELOtl1Zdz1f7rfZ32kSrcq3A+2SfVCLZcKZpW5s8V0aKoQGiloCTgYG3b1ytf&#10;RW2z+n39OStA4ynCXQoToLAoEe71s2xFkJy1UykADLKigM/y/rxzErjW4WrbYnuxhSoZeRzR3+yg&#10;c8TVZou2cfDaYrNtcr8/fLRp8C3/t//gXf/1r+o/9Vxq8E9VCP95Lh/9mR962LXqT1zf7v7D8Tj+&#10;kTffePyv/Oqvfurr33785Pca67720bu2X/7bf/N79Uuf+3Jp8/Slh8eHf2fbNZ/fbTs6EzUF8hTI&#10;wqi1ljRsBWGcUErBg8sLQITCfaV26WoTrtpxtZVj1cGXv6dCiL+XgVmFvaadeP6dSIE6EIucp9Yq&#10;JNbnXI6vM8GyqqBJ5HRwK3Gy8q847aoWOC/KuQJRIlCqiYR8NtVkIr8T/LpSCvbEIbo4/2ZhLY65&#10;WTDNQnz9u0WwazG/VMfiWqDplVZfP0OJg3G2s6/baGmPMgcU1XarhgWmqCt1YqwBSYVml2WSPJso&#10;C7XjIkFGizBfTHVyF/M9A0LwVd9PfWP1PSm28en3pdZn1nrx1xCGef6b5Zzr859/hrTbWkW8G/i2&#10;nBcAlDhW+Zn3lAvRRBGMxM0li29CMSHOtsVms0HjxbFe2VOVwtQPSHGA1YzQ9cagaZ3KMV+WCP97&#10;fuRjP/O9f+9nXj+7qeeiPIvC3Xzt1/yOf/fJ9fV/9Morj76oaf2VsXpjtO42XXtxsdm+llP5zb/y&#10;8U9+1Sc+9vH3l6T/lRCnL/PeunbTkOXQaChFW3suzDATApfX0zQAKHh4uZWhfT64ZCDJAKmr0nnA&#10;3HP8ev8ixOU8VRNWi/NvvR1CG6DkQvrsGqWcanmn16TA4rWrwOVY5W8q14cIwdW1Gb6+rmIamVEV&#10;PK+ug1vzGlVAG3k+omWobZ4IamEi5D4mcF72L8K8/o4oC0a5rgX7fXXdftWEUc9bJVV91lXTze3D&#10;t862qzG+hEeuprrC78uqp6JpILZqTV/FmXCvv63vaB2foJSC0MAtqJkTP8PyfEpe5Pr7vKqqv9FC&#10;2rU6f+2H8/VWv19XozV5+6Xv1e0LZr/+rrbb+n4x+1C0qWgZZqfKqSABKIqrO+892rZF1xIlw0mJ&#10;z2U10Dqa+ryxpF/QCtpqqFKMcVqhxJ/82z/4j35had3npzxzwv0bv/F9zXb7Bf9J2zRfHuOkx7FH&#10;jBMKmHSilIyUg0kxPjBavzfG8jkhZ++8VZeXF+jalgx00nkhKJdpCiglI0wTlFJ4KJr7eaevVc/o&#10;kEUocPtqIMi+KsiVFlTMWsOckQx3BftS9WrwcNDUQVcFxXK+laDWIshPBEQ9P7ejDvbVqmM+v1Iz&#10;42DVqKuQtPLd1ojUCouT81ftkQyV1SQj+yRQiYKdgn+G1AkUsmYbMloCa6ydhXo1zdR2quddnk+e&#10;4eyZ6/ugtrnuVVX7XoSubEGqGnddwClOEIVqPc0/BSfCXQ4ElKIjWu4F9RpyfqVOhXntO+fvv04A&#10;M7JlJXDrtrVg58pKhPrJhFffzekkwd/dvX5RnNTrvap13zr7riX7FJSs3GTS99ZKhK5CrE5izRSG&#10;DIAycI73Sv8UV9JKFZSYsGksGiE5M4YkdUopDIceu90hooSfen/50P/wwx/7wP1L7Ge4nHprnoHy&#10;VV/1L3ZP3n7rt2mTVAgDlC5w3sA3jLrTmtl7Hjy6UO/5nHeZy4uNcd4qawy84+yvZKBprdA0jWR+&#10;MbOzb935P1upArEWdvoq7OnwOtd+qrDWNcqvDjQ5Divhvb6fpdZ7XX6/mDcWDPei4fI81ITrM/L3&#10;8z3Vezy71+Waa+FQr33aXtoIvG517cWWLr+tjlOZDIyh0K4O1OUeV8JM2rheh/fFdubf03tdvq//&#10;Lk5ZPt/psad1EWan5qHaDnwmU59VlIXa9ny+5Tf1nGvhahRrbddlP1dwcxuvVi5KsW/Uc87Xqfcq&#10;gr0qArwWhHOGf9efDRexQs27fCftb90n79BUDPu6HXi/vOcCbaipKwVoK3Xud1ydzZORkXSWBogx&#10;YBwHhEB+Jy0TcYwR19e3iCEgl0i/mKCDbg+3+MQnP3759nX/7r/6Q/8hORCes/LMae5f9EXlcvfk&#10;4t9vW7vtNo0k6KUaZYxCI8u7Yeix3x9wGEfcHgZorfHg4RWstZhSJMZdkXhKieauNZ1nWms8urqc&#10;7al3Bz81Gv6VbVUTEzlfBcR6ICq14NyrQBeLyJ3jzq/DevdegApxg2iAPK5OEMsyd7V9dR1Ze9zz&#10;nIuQqiadOplozexQWoSU1sIlrjX8LKCX/bPAXgUgWRH6VrT4ZdKR39VtIvy5rU4Sp+16X9utn2/d&#10;fvVZIe1VdfTl71JEOefn+kF+ToK2JcCpMnoV8U1oxUmklPp+NLhKZDuf3teqPxhS6K73ab0oCOfP&#10;yrY5Fey1TfT8m6XNtEwG83nO2ov9ZN1X6mTIeh/O/eT+V5MNz29op1cKMUtkLzIgVMGtZGDi+7Vo&#10;G4embUhRkzLSdISzloniUeCMwfX1LX7lVz6OT33qTeut+eTv/N5/+g9/7Kc/eStv6Lkpz5xw/5Iv&#10;waPPfMb+B/v93nNwFYRpREoRpZA2VynFlHWloB8ibvZHGK1x9eAS1hgMoiE40eQheGWlNXIgaubB&#10;5fbEWXleSWG6aO1LEM/q+NVgBGiHXGv6SonmvxJK66o1Q6TW29b3AxE6/C7XEeFThbqiX+zsOcTm&#10;LoJpvpacp2r0HKj1d4szmNoit5M/vArsFbfMPAmsYY48LwU7NXNbJ4ETwV0jGZkYuu4/nQSeXu8+&#10;z7p9188sEqyaS+ZnXcxdNZy+OlirM15adG5r1IlAGltVaGDhtnovkPder69wbhdf7rXed52Qz+vc&#10;1vPxa3OV/Eaf/nY+dnV+CvTlvuZqNM0tWs+rzapAaBHiEL/N/PtVW2tJPl8UI4GnGDGOJAubJJ3k&#10;5SUzZjnnyAMvPPRaMxPBtvUoKSFMA6y1SCHhF3/5l/FLv/wriCmqy6vLfQ7pRz70cx//tLyU56Y8&#10;c2YZY9794K23Hrc/+/O/gJ/86Z/DG2+8idt9L5nlC6aR2LeXXnqE3/SFX4CmadBaB2c9GkMtXQmj&#10;IvM4VsFTk/Y6Jns2EKrcPMMA7/4V9ECVnittr+hTZEG1ra8FO//W7xwQp5/JHVCZEqEE9SL4yXng&#10;zt8zB6DwB1d4Zb3uWqNCNSmJQ/NEQApjY4Uznv92EQLVfFSz91ThrOflOvON0ilM1A5kIjzV8O6e&#10;exEiVbDX+1s0Pfm7CrNff77v2PqulwmH93p35cDJpt7Hut3Wf6sw5rVPn6Wu0ixYDZT4KEggp5Sa&#10;oZzn56+fV4uCuR8oLbETimnxlJH2VUxEvvSXBeFU37daPQ+vJee+5/r6Hit2Pb6Wc8Xh/HOuHDkl&#10;ASmhpIgwjIh9j+FwgFcZrQW2jUZjAZREM0zKUFbDtxtMMeI4DEAuiNOANz/zBm6e3OCyaaBzeaXJ&#10;6sH6np6X8sxp7n/wX37/l3/ik4+/cbcb8OTJDVRi0uuLiy2K8MV4zyxDKQNvvXWNT775BprGw7cO&#10;MWU0bcPlJTSmWDMLFRz7AUoVbLYtoGtWI7AqBW1kyW2YsxIayKqgSGoyJUtjarIMvrHWwqzMIlw+&#10;L3DCapPXs82Vx1Uho1RZBrURzchAOF04kcz3V/lfFDHnThsoYQk3SnhtQFreak/VKJJAeVWF18Mo&#10;AFZBGSbxsMbAOmbcqVq00rwnsj/W5xcTjNJwXsNZauLOMtTcWubJ1JrtQzbCKlANjLZwzsNorqxm&#10;TV7qmkFzFliryWkWTpr3UCee8whNLVp4AZdAi1BaTDRFKXL11/crQrl6q3NWADSdhuI4BOTFgO2o&#10;FQ1AKBBHIzNkacX7Z2KLqh3z/dfaOL4rQgP5zgj40jCKfPt65nGnEsG/CqhsmzB853NbrKuV+2Cl&#10;D0Rs48aAGV1XK9L6nuW56iqotim3SLpIpZEV+duHfsKxP0LljBJHmBSwbTRevdrAIsNpDW+ZwKUm&#10;Oy8KGIcAYxysNuh3t/jUJz6GNz/1GcG+b9B53/+B3/E7//vv+MEf/6X5pT0n5ZnT3D/xqevXUAws&#10;GEDz1pNrvPnGY7z99g2OxxGlAMZYXGy3eOXll0XbpQAEAFVZFUPEOE1zhpu2IcVsKQXjNCJIqrS5&#10;1AQcq0QctWgJ+ChaSeVgPy9rjem8rLcvn8kFThTe+fX5l/4G/uXvqL0bmRS0JtKkTjqVonUtDE9r&#10;nVj41whdr9Z0HK6FrBYtmcK2rgDqPgUtSTm0TEQU0qdcMvOxcn1zRu1bBW6ttQ3n72da+fo8+sQc&#10;c/e3ShymvJ+1Zs97MsbAVkGntTiQF//Bcu8y+WgjTkO2s7GG2YmkelkdWjFNuTrBP/V9yCuf36sS&#10;lNbyfY5hmDl56sRUoEoBynpCk11PKdW2vi41yE7Ngrsao5ZS2/K+z9bJhOwMWmfQNRoPth0eXXR4&#10;ebtBay0ao+EUYJBpxrM0aZK0UqMojRQLjoce036ASgkOgM4JNqHt92NzdkvPRXnmhPs4hraaG7Q2&#10;uLm5xaffeAuvf/p17A87hBCQc0bTtHjllZfg2wat9/DOMmuQdLySgRAYeq6FYMl5DkylFJzRaHwz&#10;d9anVWovS6de7Kr8rMTMUI87PXap6+2oJpOz66zryT2IMKif1/tmwWSs8H4DpmrfVsM6+47VGQOn&#10;DazXMKKBUyAqeEshRacotT5nKNCctcvAXtnL15/ruebPsxa/7Hva850K4rqSWOp63/r35+ebn8cK&#10;3FIQHcu9yQRWhXRNPG7IaFlrPQcnu3qOlZBfc6WLr4H1ad9ZT+77vN+sHZ3Aib1+XWt/Wve/O8ev&#10;TIu1z95X6+/nvljfx3l/re27cvA6a9A2HttNi8uLDR48uELTtDDVXKoEbSWTevVtaK0RY8DNbofd&#10;/gilmMELAIrW7ZPx+FIBuOE5Ks+ccN8oBCBRQ1EZyMBuv8eT61vc7o44HnocDz1CmGCtxXbT4WK7&#10;Qdt6aDGjGGOgHAfl7e6AJ7d73NzuEaYJWgPOMlLO3aM53leXAXi/gL07Adz9XrfVQXLf/vNzakVn&#10;1nnVeoEjnm8/dbpVrXFdT7VHCsq6vWqcdHxxv0waa8fpDA2kRjZrwWus+3xuVisBSsu15Tlmrblq&#10;2GuhfXrfc9vc2beca32NtfA3Ruz0svqY70MobJffVUfm6cRxMsloDWcshXy9lxMY4aqeCcXzurzn&#10;ej/V/KdO/RPnwVBqsYfz/KfKwyzYBVGz9Le18L/nfs769np73bccA47TnJBzRCmZfVIUJ2sNicI0&#10;c/EujmqaZHJmJKtSCjFGHI89phhINLbp0FiHzUXrh5Tf/fP/+z/azj9+TsozJ9xhjbPOwYjBuWs9&#10;VAGO44jD/oD97oDb/R77Y49+HOE9E/waQybIqql752Cdxe3+gMePb/D242vsD0eUImRgOSPGCKvM&#10;Z620atK7b6BgQTXCnAyau7UWtRrE5/vrYFiEtdhNq1C5t64Eej2fBnS13c8rCmpFrGK7r8LQ4KTy&#10;fAxaYio91mqnn3HbdvU7zevw79mEt9I67xMYdZtZCfWlLk7g89+d17XQrUL+XCte36e5I6BEkGrQ&#10;9FR9FxU/LuYuq1hP2sxgzlg0n2f2v9Rz1/at767iy6tAF8FZ4yVW/hhW4uLXz6xFQBuZPNaCnVWO&#10;v9M/T48Dlv4w95faV2v/k/euZFu9pp6vLfeEJZrZKzvDUFPOyDFK3lqStS3cP8LHs2LTtMagaxts&#10;2xa+a9C1GxNSefTk6pXnDuv+zAn3q03XbbsG28aj9Q5d69B5C+SC/thjdzjgeOzR9z32+yM7hThn&#10;Ys1JJANPa41N28BaDtbGO2y9R9sSfod3EMzndRYU1QxThZPc9/rYd/oOUOOqTrH69/x6tS6D/FTg&#10;189qBV2sAoNVhLNomHermFt01dS5necVQbjWZqtNfyVM3XzMApGs5oqT+z3RoKsgvv+Y9b66fD8/&#10;tta6b33+tWC8b9LQs4/hfJ9cs97jfA65J3P/RMLfLEieGgxUzWLn7/NO1avAoNU57xxX+8PsVK/b&#10;2LeWPnZXsPPvaR9UisRxJ+d+p+uu2nv+LGkandbwWsFZjdY5GGc4qSmFaRoRJdtVFoWKmHbMfPJF&#10;nN1d2+Jyu0HbtjCe/Qg55VJKubm5wfNWnjm0zPt/x2/9V0tWX59LhEHBtuvgGwvjDFAKstJoG49u&#10;u4GxBq+//RhvP3lCm6c1gNLoNh0UFFLJ0GLnbL3DdrtB6xkEZY3BxlnkXOF791fIwMDZ8pfbF2Kt&#10;uu1cUM8QSRHqyznlXFVbOx9Qd1AKp991vd6sedVBWK8jgn7OsiMCzJwKEauZ7KFqk1WQ27o6mJ2s&#10;RG4sDkSaapyYOyi0GQnM4ykI1zk86zG12tVxvPdTQc5tT//MZ14m6dOyEm7rdly9P8G2UMgV4T+U&#10;94FSX3xFhihq8kpDlbqS4f56Ca0ApSv/PGupmvy8cqoTQ31vC4pnqefPKO92JaCXurA0zseZteLC&#10;e1MnbbBUKGrcRLgDRPUsK0JA7rP+W8NBNZFTSgEp0r/VOA9nNQwA6yz9Xij14VEUO+j828K2T9OI&#10;FEZYXRjcFCOUMtDeHx8+2n7PP/nwD/zkj3/kwACW56Q8c5q7inh0uWmwbRq0ncW29di2LVpjaKOb&#10;JowhYBgm7PcHJl0AoCVgqWscoZKe9l9GEBZ4b2ENO3MKE5CIGf61lvsE+3njzwPmniKKFHCvIHp6&#10;ORmIZ9dQK4Gn79GQ10JEazERrI6vgqZq07NWLY5C2qfX567c7ItDsZ57LdDn38yJrRfhP+9baebv&#10;VOuxtG+vECsrQf9O1cyTz6l2b+aJaEHu1H26mnbkurXOz2JP26+er65g6n3eoW/QejZ31aruCN2n&#10;TVbyvlfPdl9Zn++8fLbf3ffb+vF8v1IyGZTMSLtSBMrJPqaUgi5AjswxWyMGq/lFgX4YZRd647Zp&#10;0TUNlILksU2IU3jy3ne//IsXf+f1547295nT3P/4//zr/hcxpi8b+yMuugYb72lLFuSHkryX1jrY&#10;xuP1x2/BOY+QMnIBtpsN7fTGoOSEfhxhjEHXNLhomjmHoxNbshLbuZ6x3yJUpNbjzMrGqVfH1QGv&#10;qqA9Fy5KUas7E9SsZR49CjVoSTRrtV5ar3DI9byiQVH7q39XA0vONf9GU8NcjmOt0aSzbdmIxq9E&#10;SIk93lUtfx68nPD8CY590cwr3LHuq8LNzPlUKdjIF3T6W12F/ywgxTxT7fCobV2FpT5BLrEySxFX&#10;Zty2LrWtUmLYO6mfqZlrcfgpofSFUsIXKbBUAtrlnSwrIaUkVkFBdGEwJkAzW9HaF0KIo0BZ54nl&#10;1Bm+ftf6jv1cvp84Wlfqxkoor393/pn9ZHUtRSpeRq8q5k4Fb7r273nyssTWl5JhjIa31OINAO9I&#10;P2C9xTBMmFKCbzt0F1soa6A00WvTELHdMEoVcULnDFSKiDGg3Wyw6bqfP77+8e/85p/9lU8tD/d8&#10;lHPl8Z/7crPvO2SgdQ6bxsNbg8Y5wRCTmS7ngmEYsdvvkVNBLBEhRQzThP0wYJhI72usRUxi7wuB&#10;mXgSI+myJHW4t8Pf07D3HXff/vPP77RtXdbjcl3WELbzUgVFPfX5Pao6IEVjpxDBopXPWroI1BPz&#10;SdVwaXeuwqdqp3VS4DlFw16ZXHj8ucA91Tzvu1/Mq6RFwOGsHe46Cpfv6+3nx6y311Lt7+f3vTwb&#10;zS/G1MnuFAZ533OvV0FGEEgVzbQW5Oea+/ovZLW3fv3nWvv5szxt27q8036em58r/n3ZfveaqhQG&#10;1KkyB15Vfn9V+15hLAQndMukMmnJnFVhpE5s9cYZ+LZBd7HBxbZNnVW/8Ls+1z93gh3Poub+9b/r&#10;t/0vS8pfohHZISQEG4YRobkoJABKacRSEHJijREpZxQsdmKtNU03pTAqU5baeiZ/UoxkvWeAqXsE&#10;0fn+2oHX2/X5MXW7PF89lqVqhbgroFdH8Tyn9zHfW7WBrrX81bmMWwuVu2YZY1b4bhFAWmtYI8mt&#10;lWhpIswbMXMQs12pe0819nNBV9vpXAiuBWhtRyNaeP1+YuNdv4fZRLa090oezWUNv1Oz7i3fFTVy&#10;pSQYSA7i6eWd1dWOcK7wZYH3WO+vViw+FG6T43SlTF7em5bVFs6eq/pl1u+wHr/+Xj+f91+16gv3&#10;Hb/+DvHZ1PPz0ZY211jOP/87ex9aF2imPJkjtY1m32FuVS4TrfdwbQs4iyDZqrTWmIYIbxVyCJj6&#10;A4qYTLVS2HbdbtOo7/i+T/ztH/rwh+99vc90eaaEe/mmb3I/cZG/yRr7BUYBJU0AMrSEyBetGf6t&#10;+dhjzggpIgJQyiCrAl1hcEIdOo4TFDKMWq0AtJltg2UlNPEOg2HpzKdL5vV3rLSrWuqgrGaZWvgb&#10;AIaZHjigT393fu35erJMnwVJ3V8FSrWx1+OUOll+r+/Zr7WsE9s2hSzNIuJcNYutvGrrC8KmmmDW&#10;gvtMs119Xmv79fq0o/P3fIbTeztvC2lICjMZ+jUPUj2GSAwAc7rEpfAcdZuINllt1EOzHKeV5pFy&#10;WTrKmbBDV+SVJkc630sVunKv9b5X/Y3vmO+61vNnvG/bcu80y/D72om6+v1qlfO0/af7OGnNk+cZ&#10;DHMR7tzuBBUzB7qpVcyAmL60a+CaFr5tULQWxlYFpSymKcJbDZUSwnAEwgRvFJrG4mq7fQPT/rv/&#10;4rf+0s/hOSxPWcz/81nKn/wXXrrotq89vNzgomuhSoFRGk4beGPRGAvfeLSth7IGOSf0/YAYA5RS&#10;sJb2dKAghBHD0EvkKm31gGijNX/nUziuT/mul23rWrfjbMA8raz33Xfcr2X/MqiqEKx1saFXQbhg&#10;0dcCvn5elvzz8bMTUJ5Z8M31u60p9VYY9xPhu3KOVsGtVj6Jpwl2Lc7LalufTUVnGv18nad8r/b4&#10;6sRc72ddTyBLVdVPoQu5hcRazsmwyHMLvFFw8EzIIv3C0GF/fh2l6z0t70UpTr4VLqmrf+Md6voZ&#10;1/W+wvPfvw+rPnSyrSz49PMK4c5ZI8IW/iJWqwGryU3kjEHrGwYIWgNrHbxv0HiHRlBqWosZUFZ0&#10;bdfCNQ5t16JtOzSNx6MHV3j50UM8fPRo5/X4+OSGn6PyTAn3H/7Hv/qept284n0D7ykEGBIvWqPR&#10;aL3HtuvQti2cdYgoKMiIhXZ2CFNdjAkhJngxG5DsqMIDOXArvladC4p7BtM7bQfm1TogS925ivZV&#10;Sz2+flbq7jL6zn6lZqG+vo8qtGtdC/xFkJ4KnVlL1GzPij4hCmY5ttqKzwXx8rdWrpLOhWat50JK&#10;nyFrzJy84hSdU59zXZfnPD3fel9tq3c6x917Xe6JbbC023pCMqvVR32/RNGso3jrsXJvs2/j7r3c&#10;V0+f4249L7VfnG6TPrla1d2/f9nHz3f3re+JPoLlPtmPDGkprIN3HtZa/hVEU40Gr31cK8VoZcuY&#10;JCcgCWuIrtLWottu0W232G7czauNemu+8eesPFPCvbjLB03b+BQCNIC2aWlKcVZw1URXNK1H13bw&#10;3uPyYgvrPZQiMiJn8dx7j7ZxaNsWXhAyeh02bo1oaPcPqPu2447ArXZKFv7u7sCpZf39fEBy29OE&#10;/N0l96lgp0BSaomIrNsWIbwIIa5w6uc1dp20A3R+cVKdbehWwTqei7+RWvOeroTj8nk9uYiwW7Wr&#10;WU+mq32/HmHHKm0v2iDPe/dc59dXsrJwmgybTtfnVCvH6emzVX4ZbxaUEH0PCs6t21nNnDRzm1hN&#10;Ph4JcFpDKu8+01P62z3HnPcXfj/5es/+MyEOavF1W13BLMcsfRBnZkOaOEE+IqPhVr4UHp+RYkKM&#10;EZDVsxZTVs4Z4xQwhYgYWes1Qppuvvy13Zu8q+ev3JUQ/xyX4xEXqhQ1xYBcFHzjYL2DcU5MATQb&#10;OGvRWANrFa6utth0HZRSyDkBmXS4TeOwaVs03qFzFs5aeMMB6JyFF3MAVh38vs+1PG37ev99n2vJ&#10;ihUAithzsthLuVFeZVkQFADuFex1tzrTzJRSM0tgrVULtZqwtcobU6NTtbSDNWzPOijXgnmt0ddt&#10;tqYuXJlpjBWWSAm3t1buY+Ypl/ud7f9yr3fsvsv3+bne4R3ct53C565GW6tWQiVhDCBaNSQKdZmk&#10;lglxPVnV9rCqJivh8VVj53dq8rVaodut72MRfsu9rf+ef15K3aZWn2XLO5hk8JTz1ejumrdAKQZe&#10;1X11ZcC+VttQfixgh7oinlcoRqg6tAJUpSBIiCEipwwDBXowCjQyg5ZyQM6J96IVctHJW3/99Y/S&#10;bn2/z1N5phyq3/AHvvp/ttsf/42Li4vmZreDc9SAtDUois5P4y3a1pNSwBgchwlKM3u6Nh4FDJww&#10;2qDxGjFEoCQgJjijsd1sgJQx9AM7pKKzti6za60al5q1v2XfWkhQQJ46xNZFmcXArWjI5aCZBRp5&#10;w6EtChRxxariois2WhMquRpgkGQhdhbAhnZgMbU4Y2fuGS28KBXDTg3dwBsDq8TeXM0vauUI09Vh&#10;Vvnlq1lCeFCEHbKaXuq1SYNAzLOzwteujUTLVrs+JzErOPe1wKPQWwnitYa/2r4WNEv70yymhLeH&#10;aJjabnwWteLdzzkzkboCd6Bmv+L9EAefhVlo5auAvFO1TE5aa/AfD1zul8KR2jG9tQy9W+zvdISD&#10;qJzZIVvbYl2JGuPfxc+BO8Kbn/XZSrK2b+3HfGYlF5fgCJm8Ch+USUEE7WM0lQCtKMhTHOGth/eG&#10;TuhUaM5TGjlltJtW+nyFlBqgKghaIw0JrTXYNBYhBHirMIYJm80mGZU/9E1/8rv/u28FqPI/Z+XZ&#10;0tz7qVHGKGMNtGBe224L5zw7uSlwRlN7NwoGheHLmSgas4K+5RKAlIGcqck7i65pmHRCMSindvz/&#10;f5SqRVIbooCvGlKdozlYcVcjk6/nAm0t5Pj9fLBTeFfssVaL+cFVQb7SxjmAZYJY2b/XQpd28aqR&#10;rrpfveXKRy5/S81qdcZLz78Ld/7dZ7n7fX3snWNWbQKssfAUNE87F+bf3702gNXzrv9W7dwsioBM&#10;cHUfncQixFa+C+5fbPTrtpzbd9X2SzErXe6uTrc873Lv8777nntVljwFrJCVZi1sQ2nrOStYgUGB&#10;FbqFOu6MUXDOYdN1uLjcQhU6Za2is7rkjJISSqQ2ryWKPGeZ7KyHdR7amZJ1G79+nRbtOSvPlnAf&#10;xhaAolOGdAKbTccoRtE6nPPw3s1wq1pqx7ViP0TMCCkj5QnGAF3bwHlHO6hobXUwzZrnPbWaMJ5W&#10;teby/mm16nIVlaChTj+fCbHKVTJriDVqVXDXlEOnv1MrjUyJBlvRHlUIWauEQK1W0bRnE8SZED8T&#10;6jTDnJooTo+Xe3iqhi33uf5+dlx9j59t23rf+f6T72ewvaUux+hKMneCAlrayRoD5+ib4DNXH4TY&#10;zU31P4jfQtp5bnfhcT9tZ5KuubVQF8dkFfoMNJMIVzF1sa4mgHkFdf7863pXsNeP9TcGpApY99ua&#10;OtApJs4579dGcP/eOWgjAjplYSLgBO7WMRCWz69kIkg5IyUKdwA03ZQC5xy6roWzvlgdwze/EO7P&#10;RlG5GOPoqPLeo2kaWMvsSUmiSZ018Ktwd601hcRKaGnpvTlnxJDglIb3bg51V7MwXJk9nlrvCpVa&#10;KyyM139KXR2P1YBaf16+123SHrMgqgiclQA/eY46Gd2DBKkmiHX7rOopjO+eWoXI+bPPx/C86l4U&#10;yrqe3vN526yf6bNtO7+H+h1iTjo/TikFMxN6nd5PrWute952Z7Krnxdtm6uf9bFsD6dO23vGft9p&#10;k6c/J/vn3We5vy79ZL39vJ89bdv6+pyAl/5f983tIH1NKbJf1nMCQAwRQz/icDzicDzO0afOuTng&#10;rZaiOVZLKZIVTcF7SxCEdSUVFV8I92emKG0VlLUGzlG4pxRnEiGt9QnyZd2pVKZ2Sy2J2kwpRM8o&#10;Ra2nFHJIA4BSIgwV44h+I3XBMD+91sQj91Ugi8YEGBSYOwKeOH8j9k2lqV1VU4td4dCXa1ahIoJD&#10;cwm9DOR6jbsD/E6tgkcEzVow1WPuCqzzugiwKkDVnWNOBdv5919PpV9ida6qACjai+vn5d7q6kXM&#10;KAYz/La2J4Um66xQ1DaZk2rw2Mp9rnSBW+HbtVLiH8H8/qucO3kfs+mbfXt5r7Wtzt5zRUfV32lJ&#10;vzhvlxy9J3V13Op+lMRwVJNZvVa917qfn3kP8/hTQmshfD3jMGEcphlJVVFX9b0YmSxrWcw6Bt57&#10;aG0QQibhz3NaninhbpzO0KZozUAHYwxCCIiJ/hQvy2OIVl5KQc7kiVmENgcbj5Fs8aIdlJhQUqZJ&#10;5desFVUN5mn1/PjzyldUv68/s/Je6+flmGXAnwqkU2F4Ksxl/yo5xMn2ewTq+Tb+XktQkp6Di86f&#10;a33N5Vp3z1uPN3X7mQZ7ft53qp/tN+f7Tp5H6/k5Tu7rTFN/+upjOV8V8PRl3NXISbC2/t1Saepb&#10;9tuTPnT3fZ/uO+0XSq1NdXUiur+e9ruln63NZPXzsqKt30/f8XwtTWK1Umj+a5oGbVfNnxyrFZ6c&#10;xQxTk3YATO6dSkFWCvSYAVoTCAAAcYxliT1+/sqzJdyVnpdg7FQKUXiiq6nGWmZcSimzxogcA2Ik&#10;lEoV+u5KoiBvBHHD3yTkkmmqOONS+Y1WJTbLz1bXNs315/WABSDBVkukZNXIluNPo2Tr4JsHogh2&#10;fueg472KcJnt5Yv9XGsKc22WPKMVHrkcv66rNlgJgPp3fb1FoPxPr+u+cV+t+6r2fnLsvAq5OwHM&#10;duvVZFWfo+L963PT4UxIrbXkMTqlBa52dbaVNwp+trsLH8+cytBAa5B5VPGv05JgW2OO/mSV7/Oq&#10;rWrVCyZ97ctZ1zkKVcbG/FkEeo1C1VXAr9BH5/voC5J9ms9f28o7h8bTJ+Yl6nScJkzThHEcMQys&#10;YQrkgSoFOTO4UCk6czOABI2EVIZpfG4FO5454d66iDpAV0VVW7tjBqVSCmLVAhI1AqxTd6F2nDzD&#10;/0pmRwK4xK1C7X9KUeWUPe+dyvqZzp+vFgqcu9uWfRxU59vn/ZoDhd9piqnPWutddEYV6Itp4una&#10;axXa1D6XSeQeASul3vPT9q+P+7Xsu++4821KnQr4033LPa8RNufXqPe8tNvdNqjVWDoM+Z1/19q7&#10;kSTkp5MGzYKn571b36n8Wpgbz0vdpRQF/Ok+ddo+d867fK/oHDqbF1/W+nfWGEzThBACpilgDAFT&#10;CAghiKJVSKksiJ26ygXIETQ9v+Z24FkT7h//2CeS1rqklNB4N1P7llIktNmglIJhmjAMA6ZpIvLA&#10;OThnSEAk9mXfOGy3Da4uL1GEPKrtvAwqoj8UCKlcMtPfrc5qOEuM+Ix80KL1G6FHsIvt89zOaZ1m&#10;ZKccd36snauaOV2soCWMXfK2Lho7tT8jEYEVnWEtB5MxRng9hEZ1huGJULcgU6T8rbbQtaZOZAjb&#10;aPn9InBOBvB6YpgF4XL8iSNx5SuptQrO9TZ9Z0Jarlv312PW29b7eL2z88qKw+gFxYGVvVevtHgj&#10;EadQGVCVe31t+64QSCz2aslWVVdEzthFyJulr1UfiTEK3mo4Q24WIm5OuX0qCmf2vaxWbtVmvraL&#10;n38+r2rW+IUfaV6ZqPmYeo/WsN9V7nklvitNqPrJu6sau1KKMMjtZka/AEy+kXOe2y+njHGckDMw&#10;TYxKtdYi5oSYMwo0DrvpuZbuz5Rw33S+N0oVrflYDCBZNJGcC0IIGKeAcZhwOA4oiXjZVPnZc5Hl&#10;NWBNTaNH7G3jHDrnYQ0FO4X+MvifVus9LJ+XuranLnUtCE+Pv1vvXmP9nZo0TS1VqCx/7/6uEt+e&#10;nkeEnJgmzvcvmjW3n+9fn//0+GX/eVH3rDLO95///r7jfj1lfZ/n935edNUSZ9z9/c/6zqsY1jox&#10;1onMrOGK2gh1xnJ8nUx5bpkkVuivuno61fTruVcrAhH+5/ezPua0ss+sz13NM6ynE/f559qM6zY6&#10;9XXxANrYaQb13s+TcLW91+O1rMLTnMypAKUeV3LS+blKq3deninh7q3uMzjYSikYx5EpugAoJdDG&#10;mBCjLPOmkQ7VTPs6zTIJOmc4kM1vGpmgF+LAITadGPKqkRCp8vRqFcgHL59rOIlBZQlcwvvrgJtt&#10;lffYQE/soTIo6m+rjd0qau3UkCquvvoKAL9a5itFoa6EfrYOZKWwOEN1RWjU/RDtrWq3dYDeFZK/&#10;vioD91wwfBYTTv17vu03Ute/ffp5VoE59022CjO0ci24+T4WTddp9o3Kmrms8OpKqApu+jKopas5&#10;mGyZGBYN2qxWhMv+2geWTFa1VkZGW5Odaw1vWJ0m3wurRCXLcXNfgCLTY/UJ/Tpqbd/qZ9CimFVB&#10;ThAEU+mtJwItx2fF7TkXmmlKQUoFKSNprQc8x+WZEu7bi/Y6xpBrxwiBjlLIknnRPqRjrgYwAEA8&#10;97UTAcAwTYghoIiXPpeqOVDY/1o0s7u1auhVc19MAlU43P3Nr68u2lUVQGJDXwkoLdrb6W/F/FLr&#10;rEHePTcFO5/hvnu+s01WEuv971TnY55y7L0rj3cUyL+2enJvmoJ6/f3u8bXe88zrd3p+7vnY9V95&#10;L1qOl/ZfJofzv0s1ehUYN5vD7q/VNKiqY/Osru/v/HlrdVoviKinPPf6uarDeb1fiWnNWjJDGjGF&#10;YSXM10LdGAMrXE98VoqwApCeQ1bsOZcIhSOe4/JMCffWpuuhn0KMCSkTERMiTTPsQOxEbePRbRp0&#10;bSuDYoX3lY6VCpExrfew1oH9ZoFj4WTC+I1XFtoj15XdtXK2PL2u7ffaKDilJQBGbKMrM4heIXOU&#10;pi20rkJ4P4bnFfImCvVqb+X9Lpj45RnOhcB62/z57Pt9v+Ez1UlDhMhTBeavTYB/trK+h/N6sm8t&#10;mFa2+NNnYK33pusLUCtc+D3XYeXKiO+n9oPTlVF1oCqloXSmjV6DaepkpWbAPsDoUNrgeQxx8szn&#10;SxQN+89pv1tXrdW9fVOpunItMBI/sea3qZ+1oW9GGdZzHpwa5W2NmYOUTsxGxsxsj0UyLzlr0Xj6&#10;z4wxcGK20VoR5qwUAtNhJg280NyflfKe1/BWDMPtMAyzba6UAmvs7JWnhmDhnIcTB2sdiOvBW3+7&#10;2W6w2bRo2wZe09aOUqArFOxM6PxG67mwON//2asI+VkILZ+VCNdzgcLj1pr6XS19XRetey3I7t7r&#10;+jnUPdr6fcfPAvGeezy/73rsuuIebf2+bU+r91/nnauuRGgnz7Y8393jT7c9rT1YeS6ja/CSVFNz&#10;1i7v7D57eq3rVdb6XrU4Wqtp7/x3+p73ON/3+vlx97dKrYT42bnPv9e6DhDjMaQfoMllsbUbeU5b&#10;E6RbK452/h5QCCEiphhDKS8092elfPlrv3I7TuFJ348oWZjoBNlipRPUkjOTceQSJXO9aPeOy73a&#10;eSDa3dKpBKtrJLLzHq3mafVcGNZOrOdltHT0exAeT6+i0a0Exvp3MypGMlLNqJsVUkHrxYG3Pnfd&#10;T6EgK4GVYP1s96f12i59f8U7CWBZ2dzZ/pRz1FI/axFE71TPz/FO9dw8w99AkEh3j1fSBmaN2jFY&#10;8cdUP84a2bOsjOq2xWcijJwrW/scb2AFUTX/ptrf+X2NSlrs8PJd/D0zrfNMDrd8r/3HaeZGqE5e&#10;tVoNLnWJhL67b7V6PHOo4gx5pFdoqSQCPkrAYW1bvUoSjkoZEjPCGGLO4TDveA7LMyXc3/0H/86x&#10;adrPTDEhQ0EpGRjawWoLkzRKIv9zCBFTmJCiaAVFtCKZELSyMEpj7EeEcUIS846GgquOqUrp+2us&#10;mIUB71eJ8DW6Uu/W5XJdgtfJo9z7twaE1HPVuv5eB0m9kFYO0PxbB4bSkjTkTOhhNukAmAOmKnzQ&#10;AGTGofZXwETHJ/dBpFGtRb7jDuqG7bEu54KdXZWaGaDn65+X9X1nYY1c/13X9W9O7xsgJQlrhfPV&#10;UuQ5YU7bbXmmWu/XUtf1XJtehPMywa+/19XZvL+az5SFVksSFRKIra/FiWD5e3r96j9a30vdvz7H&#10;yb4TTPuqDe+837vftVIwBTA5QedEBtYZ1FCE9VTDegtojQKNmCSJfZKo1gIYRAAJKBklK6QCxJQR&#10;U0khv3CoPjNFKRTTmE+Z1kNbi5v9gLbZoHMNtk2Ly6bB1rVw0FAxIgUGMeWikDMwHCeMY6JNE0AI&#10;dMa2bQMLhWkcYLSCMw7IFPZrO+HccauWf4ZK8M6JI0jQC6Jxmzm6UJATGvCakYmds2idQWNoP/Va&#10;obEarTXwWmHjHRpr4A23OatFwyZSAsogF4UCDSgLGIuiDLLS0NrOKxVnSBJWRahRgDcc0HWrUgZK&#10;WxRoYUPO8MYuiAptaPPXgFUFrgporWC8gfUWyig6pTWgrebKQ/KMWkEIGaVgYGCVhZn/aVjFbbU6&#10;7USbVPBawSnAosCiQJcMXSic61+rZBUjiKGsMnRRMOC7ozM9cVK1arYVF5WRkZGQKNgtA7ca18y4&#10;D104QVtVtVsqFAoSAF8U8fHWAdoiFYUYGQFcTQ9YaazrflQkPN9aiyQRmd4RpuuthzOOEa7zdR2M&#10;srDaz4yiyBGqpDli1SgAyIybkGfVq8+1Gsf35lsP683cHtAFxpFmQGsNa5yYi+xMraG1WWXt4v3X&#10;dlaqwDuDjXdwSLAqQmeOR1J2W+z7I8ZQkGGgrYUREsAQI1KISDHCqAxnM66vr6GQ8eDyCuMwAcqm&#10;zebqhVnmWSq2aV6H1sjQyCgosYCyRMGK8KmDKaWAKSQE0Ri05vKW2g3hZ42zQE6YQkQRbnfnHazW&#10;KClBFWqjVXOrf6v+VzUfUwdsHbRawxgKam8NBbc1DFTRhLtZo5ETr4uSJYxbtHdk4UmQwCS5jrMO&#10;bdNi03ZomhaNb+a/zjs4b+F9A98wxJuDXcMYjdbZORlxpVud/RTOwVo6r6wljYO1Fjnz/oosm1Xl&#10;yBdNrYBtHQLDyCeZMJXRaDwDVGqhcGXNianVWBYfSP1eiizpc1n0+fVKyYCwPqHVlXlGzp9RShYS&#10;q6U/1OW+UgUomRBZIYtTVSOlVEQsTPumDaGBSpEWAkI/W+MmqqAukpc3JQpx5xyarkVcEdp552Dk&#10;RqtgrwoDROutAWYVGJASNVatGUC1niiUUmjbBm3boW07eN+sFA6mS/S+IQ2280Ibwe3OOuZBWPVX&#10;CvEa4GY5MWjFVYOsHqoQr5XvTFY6snKjE5ffkSK17pAQ04gchOgvZihtMaWEJO89lYKSgBLYtkYV&#10;hDRBKQZ41XZ2zsNpE45we76R57M8c8K9P9y+UTM7VEEBgEtKYwFJ3QYAUZZ3+YTtcSH/L6XMUa0x&#10;xlmrsBIqPl8jRyAnKGQKe/mLkmCE66V+r/u50OSEU7k/iGIQTLzg551goRur0DqDzlt4o6m9O2rs&#10;zhKPrFWByhElB5Q4IcURSu5Ll4ySIkrgYNIlA1mCt1KQSSQx65TUkiNSnFByRMlRjgtASTN/TRU+&#10;HLQa0MweVTXQda0rmHXbeV8z3QvvuRO/h9ewvkYMV8RGNY/UKqWmGISwRCkhkipcnWhtAW2QQern&#10;IpmSlDLQVjMrUGFsgF/ZcFXJ8yqGKzZGg1a/S57NTou/wsyJXKqPQtpCsOe1reQ2uV/QImyXWtk+&#10;ZrVPKQXjLJTRzKLlmR+4bR26zqPrPNrOopHabRxySYyQ1QVQGblE5BIBlWmpq/0zJ6BEqMzMY1r6&#10;qVUgDxEKtCTYMIZ9VItD0xgeo1D7fgEkqYYqPL9Z12olnFUgIISIfmBMSaUXMJLJKojAD2FCCBEp&#10;JWZtAjAFRqfWNmJ0ukdGGR5+/itvzBd4DsszJ9zby/zzucSx2tGxFjAyqACgKAUnWqrRy9I4hoQx&#10;TAuR2EprMisUjZKlsVUFjVbM1GQNWu/QGmrjjWYygpPv8rdxFo2EjnOZrIUKWEwkUNAoYqYArDai&#10;4RtoFJREwYOSJOTcyMDhcd55EUQGXvK+MohJw1uGqxul0Hqai6oDWYu27pybowMrn3YVymsB5aqW&#10;ZsxMxbsute3rOZ1jiHlOGcM4ibClk6xOsBDBN08IVs35VVkXZ2G9vjGSlGJlHita0uCtNP7a5emP&#10;MdCFQpias4HSBSVFqEzhQuI4DYMCVQX9mrZ5jugVn43coxNUVtWiF212YSWNMdHkJ+yHNVjOSxvF&#10;GNl20vZGmBO1ZjJ3TpRAzlUgBnl2tmWI/K4N6XQXR3ptSwEcSASz1YBWGkbl+bs17FcKgAZznhpZ&#10;Maqc0Tor/bISlHG/KgnIkYqJ0WhkVepMgbca3oqTXhSBKQRM08R2EM6nmj8hxojj8YDjsZ/jVrBa&#10;IUE4aozWiDHBNy4rhdtD8/B2Pvg5LIu0e0bKBz/6p9/9E98ZPmih33vz1lvwpeDlBw/x8MEWUAq7&#10;vsdbN9f49JNrvLXbIxSHIAKbQkjBe49NS2HUeU/OmVzgtcLllqm/SprgmwbQYjc2RjQxLUt5ntNZ&#10;K4FP5IennCkM/kChQ7dE5FCQEaFhUVRCjgUxB8Qpo6hMh7DTyLFgDCOQyai36TZwjYdVGkUxbVnT&#10;NTDKIJUEZNpNDTRCjtAgV40qCiFFtI0FxHRShSAFejW7ZFjrkFJE3w8Yp2lu66pdAYDKRVKrUZjN&#10;5xJTQRHzFc1RFIBKKZQUYVShSUx8ERRAGtowk1YV1tURWE0ECgZd2833U6+bVr16msKMUS+lIMv9&#10;aa1hlEHoR2jIxK0KxrHHse+hdIFvLIxSGKaAaRyRMoWg0iuInpiOUknIK4dgkJVfNcNAqYXiQina&#10;qOU5x3HE4Tgi54xu26HrOsSYsdsfkEtB4x2vbTU2my2GoccwRGy3Dbz1mKYBIUQABdY6KEVNmCYw&#10;JesZJoBPKYviUt8J+ysyEEuGKgpFFWiwPxkoJDG11e/QfM1ZAV27Qcl8P5yAGCWdc0bO1Kobz2el&#10;mYv8OZzgE5AKQsnkb08BKBZRAdAOrmkwxIRPv/EEn3njTRxDxMMHD/Hw0SM0mw5AwRgDvLNQKcEb&#10;izgFWOg0jeP3/je/6V1//Cf++J/ql97wfJVnTriXb/y69j/9TV/ydxrbfE2/v4UaA1559AgPr7ZQ&#10;ItzfvL3Gmze3eHIYcAxAnyKFmLHwntrR1UWLtmtRQkTXOAaEKKBrGuQYYTVwdXWJrmuhNeC0g7aA&#10;hkFGQo5ALBGN9YAuUEWjqAxVNDISkIkeGYcRKdF+C9GKq1AIMSKINmMkYCPFhGFgf23bDu9592vw&#10;3gHQiHECoOE9kx+HMEJri7ZtYIwVrUfDe0MH8nAU84GGhcaUI9IUULTCtunguoaJw51BHAPevn6C&#10;4+6AMUWUmDDGOGuis3YsVIH1u1VKKFsHlFLgG4/tdouL7RZN4xD640ow0DxTibm00dhsLvi57l+l&#10;6VNK4WLzgNcFhc2ipVOkHY9HeOfhfYOiOSEl4fc3MDjsboFcxH4MDEOP/XEPpQraxqEAGIYBw9Aj&#10;J9FkXQNVCPDgxFWQMt9hTElIrgqSmFVyzphCmCfGrm3x4PIBNtstHj9+jL4fcDgOUErhpVdewqNH&#10;DxFCxpMnT/D4+gZXl5dQRuPi4hKvvvoy+r7HYT/i4aMLdE0jdLiM7ajtwj6VME1BJqLKgpowTgF9&#10;3yOEMNv4a7vxeTDTdrSNn/dxgj01q1nDVYbXFq512PiWNpeUMeaAOI7wXQOvHcY0AinDeAtTNKYw&#10;IcaMMQZcX+8wpIjWbxBQEBLQbjYYYsan33iMN956G2PJePTgZTx66SGM95wsFDg5xYjOexxuD2id&#10;D/vj4du/Of/5fxcfWMGinrOyAL+fkfJHv3ir/9m73/svO+2+3KAAMeHq4gJXF5fwjUcEMKWEMSbE&#10;kjGlglS4HPWW6BHnLVrv4Bs/J+dghB/NHCVnGK2w3XZoGwdnFBrn4CyX4xWiqDXQeAZLNb6BdzSX&#10;EK3BZakxElGq6ADkOYws+Tm4vLXYtA22XYtGQq8vNhu89PAKl9sNNkwrhpwCFIgIQSmIYYK3Fl3r&#10;4Z2F0byGtwYaCjGMOOwOwu1OzW4aRkzTSCdpyXOOyxgiDvsdDvsDYgyIIWAce8RcMKWIOC+nazKF&#10;qrlGTHFCqiYH36DrWqZCczQNGVMdhWIqsEZiAjBropyEKoskMd/GaCjrQcux2L5rLlHhlTfaobvc&#10;Ynt1iWazYZYeY6CUhdKaDvacABC9YY2hLb2wHSkkJyTRjL2wNmpQoKcUF8dr5kqpiMlKK8ntmTOy&#10;CNtSGHXKEHqHNx4/xhjosIcCum6DruswThG7wwG3uwM2mw28d3jw4AqvvvZuaGNQUPDyowcY+gEp&#10;B6QcEWKY2U5TTlAacI7HKgUY8WtoDcTE42tA3oyUUhCbeULJGd4asZsDzhp03qP1Do2z8NYR6WUN&#10;Gu+x6VpsugbOW3Gs03S46Rp4Z4GcaXb0xM/HFGCMQcwZt7sjphCw6bbIKBinCG0djsOAcWLb+MZj&#10;s7lA0zYwMs68d3zeENE4h8P+CKNVGEP8+//gA9/w/Wfi4bkqz5zN/cN/9LenL/jCd/0MoJJzLYwj&#10;QqRtG2w2W1xsN9hsN2i7RpACDt5a+GoT9kymnecEvGyinJmAt5oIlKJdPE4BMUTEGJBipCAQcrIU&#10;IlIKkukpcoFciC7JmQ5aOt+WYI2KN6a2ypDqGmpdkxk0jUfXtdhuN3j85BrXNzfY7W/R9wNCmFDK&#10;Qi9bCv0GS+Qkt0M463e7WwzHQeBlCcM44rA/Yrff47g/YugHhJEc2nGiMwt5aYcpkHsnBvooakBY&#10;1cYhdvnNdosHDx/i4YMrbLoOWiuEmGjPXiFKci5sx8DK5f3abr7Y/JVS4mQLdHhnQhVrzH/RCu1F&#10;h3Z7AVxcABdXMNtLtO0W1nkYbbG5vETjPdveWmw2Ha4uLtA23CYuWlitKdB8g8bJu9KQd7wgY6y1&#10;6ETQbTcdskxqzjkmWXcOKWf0fY/rmyc4HscZclsKWUv3hx6Hwx77/R4pJmQhdHPOoeuaOS+BkhVM&#10;27bYbDZoGg+AAXrWGmw2pyYrJoxvsd1uselatN6TCMzSr+K9h3NuDvqzxswIn7yCalb/gXMU0gQO&#10;U5jnHJECzVh9vwdUJoOmAoBCZ27mpJ9TmmMt+K4XH1cSptZxGKG14mrv4pKr0MqJY5hOM68QQill&#10;5IR0cXX56fWzP4/lmdPcv+s7P4xv+NCXuzj4P5zDdGEAINHul3LEo5deRtNu8KnX30C33eJ2f0Qq&#10;FN5t1+DyYoMxBBwPR2ilMfRH4tMNNZiua7HdbLDpGjTeo+QgmXLYxbViyHjJ9O63jSfBkRJ4ZCko&#10;OcuxQJwiVwOlYJoomLu2nZ1xXdPgYrvFdtNBgXZKVcOulUJO/H2FAFrDxA8cI4VarjUACsahRz/0&#10;SDHAWiYSRmG2Kq30PLgvtltcXNAcEkXQppSw2x/w5ptvI4SApmlhjMMYJtzuDygFcN4hxjA78kqh&#10;VkdkyspBaszsgzju92gbjwcPH6DbdCglI4YIpTScd/C+RdN4CjSlYC2d4CEmXN/uMAxcmnvvoZ1D&#10;UeS3VEZDWwsohZIBFSJUJCWsmknRFHQu6PsDpjDBWHKXQByIy3cFIKEgI4WIaRhQcmJyZ605eWc6&#10;QreXW3SbDgoaIQQ4Z6voo+CUld84jhinCTEVONfAe5qOmqaBUgq7/RFvP3mCdtPCOYfLiwfoLrYY&#10;hgl9P2IcJzx+co3Oc2XTNA3atpV3zYnVOYf9/ghrDbqugXNkVwQUTY+Xl0AueHh5iSSrCvZfg4vN&#10;BuM4oW0a6VcWzYru2hqLruEEcXl5gYuLLaxVUGD/dwKr9c7VqVayUGmUFJFikEBDjeMwQimFdtPB&#10;GCfLCPLKjCHCeU/nvnOE9rYtoDTGaUTTNLi9vYUVjnerNK6uLvpPvP7Gt//Ej37on6xlw/NWnjnN&#10;HQrlK//Qqx+zrvx8KgX7fsIYJ3YYAMM4QRmNq8sraraaDh6t9awtVGxvzpkDzrNTVRRDSgkhktAo&#10;STh01TCrXROCccfKnlmFW9WSKEztrIlvug5t0wjGnoIlCDSMDjOiLtqmIdeN92iaFnaVyUYLZnqz&#10;2eDy8hJ6hRZy3qPrOmwvOBivrh6gaTyc93DWo2lbdM0WTdPCmQZKa7R+A9808LYVQQYcjgMev32D&#10;T7/xJrcBTJCwss0q4Tuv16Y93RKZI6gRZzjBWIGbzu1mJLjKOmhN1MgUOGG0DScgZw2Mc9hsO7i2&#10;AQzfV4oZMVPbVcrA+xbOt9CuAawDDJmsiuJfYy2Ma2n+gSHIMhfEIis3Y9B6j4vNJTabLay1SIkO&#10;wKEfoEoh6qptYJ1DFjZSAGh8gyharxLbfH1HdZJrmmZus7paGMcRGQUPHz7AKy89wtXlBVzLAJ4s&#10;DlnvPTZdR3hnSrTDHw60owsjZAgB3lPLz5m/1brScdTre2FjNGgbKiz1ndWVQDmBFFNz16sVLe8r&#10;Lpzq3DMfr7UGFNszSGalIgCGkjIRXDIe6n3pVVxI1ebrvdQxlnPBNI2zGY+cMgmHQz91r770S/OP&#10;ntPyzGnuAPCpf+mH9Pt2X/Fb0pS+ajz2WqPg8uIS2lpMKUIZjT4E3B4OeLI7QCniY2NMgGYHoobM&#10;6MlN18BbJ9qH5kq90O6eUyIMUVs6opJoh9DQilpU/WeUprNQGWhlYLRBygWNb+EbCk9taNMtUChF&#10;YQoRKdPJBSgYS6FnjAUUM9SQTIp25sZ7+IYOVKU0+r4Xr7lCyUsiYgY2eRwOA6acYG0D23goRQGX&#10;UsFxHKA1NSltLKYYMQwBylKDDjnBNR79OKGA2a6UpdZsxC7sHANcrKFdtk5o3jIy1lsD65ygNsRp&#10;Z6nFWsvAqRAScqZ2SnSMtEsqePDoJTjXQGvD5XnhxGKthbEetusWoW4Yyg5oIBciibxFSZG5OEVr&#10;TzGSTbRkTkjeYdt1cMZiDBHH4xFhCijzROTRyKScU0KKAVAKxmqEsSZ7o19DASg50y+hFELM6MeA&#10;UjKaxqMUTp4pZ058roHzLdq2g7VOVhEsWslKMBX0/YD9rkcpnFS0NghTZD+RfpkT09KVAvZRpcjC&#10;rjVCimjaViYoOr6NMWymUrjy8FQAjHWkdSxAyVz11QAqzJM7xxFXcDTD9H2P47GfUTzaWI4XzVgD&#10;aAWlDIoCcgZiLogpE5GmNcpKaYhi2ok5QykgTgHjMEIVIKTwC//sN73y5z/8XT84zo31HJZnT3MH&#10;8N9+AfbFHT6ojX7Le4fDMOL6+hZRECj90KNohWkitjaljClG7Psj+uOAFAXOFhL2hyP6YcQ4jQgx&#10;Eu4m8Dal1BzshIpdFk1ea2LLq7aVZUDXY7m9ck9nKGVEg6K2BFD7ctZztSDh/jUyM8aMaYoi+DKd&#10;rBcX2Gy30FpjGiccDgcopYjgEG2pakE5Z0w5w7YNrPWAmCqKUshFYQwB/RAwTBPGKWCKGVobtJsO&#10;V1cPcPXwIa4uHyKERI6elJFRw+QZabnY39cYdeEwsQbG+TmknJBBDWtpXvDeiTNVpiYFaM2glmNP&#10;p6FSCt2mRds1aFo/V996ON/CuQaEMBkKo1VcvdIi7JWBsgbaewCaJjooKGOgrUMqCtZ5eHEC18jd&#10;qsHWfrB+PvYL+l282LXr9nV/qCs9LcFMMbF/GEdEUClljujlao+14r9zBmKkXyLGjHEcMI5c4RjD&#10;e2sacV579qtxjBiGCTkXEZiEiCpotE2L1ndcVdkG2+0FWvFLEcHEaFQlpq4pBUQJAKy1vis6t6k0&#10;pZgwDYET0OGI/eEo4+6UOjsJ5xPHD1c4C0HbosXX1YLWjHLeCHV3kaDDpu0+/F1/7P98g+e8PJPC&#10;Hb8XMY7Xv6iQPtI2DcYh4O2338Y4jgA0QuDy1HuHJAmyY4p0hMoAU4qc5oyMOzXB1A5XO3NWGgkK&#10;SWkUbVC0AQ2MFtpRa+R2i2IMiiG3SygZY0zoQ8AwRYRC80YsQCpA0QauaeCaBmrWPA2UdfN313oY&#10;30D7Rq5lkKAwpoyQC7qLS/huA+0bCvKmgbIWSQT8ptui22zg2wbaWJ5XaUBz9aCMQy6LFlWUhqrk&#10;90YjpISQM2GU1Z0ppgfy0lRNbtVmqyV+TqTpKRJN6j0d3dZ6KEVzgrWW5ifjkGJBDBlaWWw3W8HH&#10;WzjfottcYHtxhe32Er7poIyhhk6JvfwtCiDNGcZxQogZIWWMKWKYAjHqtQ1EGJcCFK2hnYXrGnQX&#10;W1xcXhFCiYSSEvQcrORQYsbUj8LjPvdMWt8lM5dVBtvtFi+/9BIePnhA307j8fDBA2y7LcbAaMvN&#10;pl0QIhJxWzH/KdIJTb8Go24pWHlMpR5oGsYLjOOE4/GIYeBqZQqJz6s5yZnGQ1sH6xuZ1LZw3kM7&#10;D2UsstKCkEqIIS0iRFarbNvaB8hLVAV/fdc5VRz8MtZijDgcDtgfDrMJ8rxUU00dd1orXFxcouuI&#10;JqKd3+Pl117+xfPfPo/l2RTuAIr7+U8C04/HkAalNK5vdnjy5IbaeqQTctNt6PASwUN42oLbdsJ/&#10;YoyeU3jN5y9FloQSHLOyqdbz5ZwFfVADdBbtjuHqBgoaKWZM04goWosovFDQaJoW3tHu74QLpPUd&#10;ttsNLi8u8ejRS9hsNqLJMcoxpQRrDLqum5+P2hzt3gA1vnGKnCxUtXkXTFNElJWLMRal5FlDTJmD&#10;1toFVVEqL1YpCCFilFVORBEE0IJs4QCvUEkRAEbDzJw1C0rDrGgAGkeNsvownPO42F7g8vLhPOFq&#10;Y6C8h2oboPHEWitFYZMzBbsEzSBVPiGaQKaQEWIm/nuKCJHCnJQFGjEVMY/RTNN1G2y3F9h0LZyj&#10;RryswAQLbtgvYoxEIq1WdMYYmqe8Rdd22Gy2aNtuFl5aa2QFTCGg6zazk3UcJ+z3jNQcxwnTGLna&#10;EBqNptmg6xo6JQEoZSRoKWMYBux2R1zf3OLJ9Q6PnzzB48c3En9ATb8yflrbwFjy99CU1jJQSBGz&#10;X69XRMlBXYnKqrauLjnp0PyixcHbNkyEbST4rfoMhnHC7e0Oh/0RMdJ+HyODoGqpfSjECivlGBuG&#10;XuzwGbv9IcbG/dz8o+e4PJM2dwD46u9/e2h+4PN8DO1XWaNf7g8H9ONAzVkDyhrsjgNuDwcKtRiI&#10;CGjc7LBpGgdn6KAUCYbGk1wJOaMIRI4aiqI4Fq5tgCgU79t5H/HXYv4Q/hqlK3Mj7Zo0G1A7VtqI&#10;LZ7btOC3nXfwDU0RXI4CEORBARkulaYdnkKLdnvnHIwVTVxWLEQrTEipIBdgHBm9aMSu34+jrGYg&#10;gyrDOmrV/TRCWYVhZHQlChCmie3UNGiEcVJrJoYAiCYiW6DQGlhmurKVnMxQ80ShcLHawvsWxhgx&#10;gQFdu0XbbmCcwZQSoMm4qAjH4Mog0dSjZTLjO9DM0CVmjJwiYpiQUShkosDxNLH2zoiQKkQ3KcXI&#10;XrZ1zRLFc3MSTHyHIoiMoZMv5UzyOqV4G/PEZjDFgpi5cswlIycgTAFjCNBKo2k6tG0LYw1CYO7f&#10;GCOGGDD0AzZtQ6jqlNF4j8uLK3hHP8UwjLDG4XjscX29w5PrW+z3R0wjHdTjMMF7j26zgTYWznsU&#10;0ARorUU/THDeISU2qVKMJ8jy2VqS6tX+nHIRLhsen3PhZ4ACHwWYA6EMFJT8Bjgcjri+vUXOBe12&#10;gwyFw6GHcQ5ZxhW0RoikrQiR6CWg4Ha/R46ETfbHw2fe9b/+uj/zPd/ybc81aRieZc39Awp5mz78&#10;s92F+el224ZoDD7z1hO8/vbb2B+OGMYRx/4Ib4lWKKXivzWmEDGMwhiZC0LK6KcJYwhimgApW3MW&#10;hxODVcpKs0dKyIEEXjmM/BsDVC5QmYEjpRRsO0LdiPddkC1Vi3Nu0fZR8fYrzZecIhLSLgJSKU4s&#10;rFlwymWeYLSlsxWa2q0RBEXF11M7bXB5uZ0nOqJ2IsZpwuF4xO1uh+sn12hbrioAYJxGHI4DhmFE&#10;SnG+byN2CSUaXlmtcNq2IWJjxV1TCkmuilawjafTUytMIXH1oClkxjHM2ltKCYiR2nmkYI8xzs84&#10;n1cCj5AZg2CskiW9oHiMJMOQbF3WWmjQvg0omiwsHc8xcRLU1gPaImYgpMygOOvQbi4oyMROXUt9&#10;hzlzxbbb73HsGXWcS8R+IA35o5ceoR96RKF5IMOjZ58oZNo0RiHEgBBHGMv2rDDaaYqwwsw4jgOC&#10;II6olRcMA7l9rDUS1czJTItGHsKEMsc0VHQMYxmUIolZLpwss/ibqnmTyDP6AyrMEhJIVfty7Zc5&#10;E+EUY10d8/6mQG6deu1SuELiJDdhHOn4jiFBi//mwSsv/+Sf+L98/C1p6ue6PLOaOwB8z489ufna&#10;3/OlL2fY95u2uYgo+OQbb8F6i2Pf49HDhxiFgyMl2tLZuTW6rkPbNiiQpNhiJphCxBQjjHUkdDIG&#10;zjgUFBz7AX3fI02jkGFlqJTp9GlaqFJoeskZKAW6KNzu98RMa/Kpo6SZoVGhIEyTmGQ0xmHAOPT8&#10;rVJIMeLm5oYa2/YS1ljc3O7x+PFjpJRob+0YlUnCKYNpCjgOI1IsKMog5QTXOLSblvBDR/x3QQE0&#10;EGJAKgn74wG744EMmqDjK5eIIQRc73fojyO8s3h0dYWLzQatdWi9R2OFmE0EsFHApm3QbjpYYzD0&#10;A4VW0yDnjFASjCWD4ziNiDmS6lUpwGgYSydpBAWp8QbddgvrCYeEtYwSzYUQyZhEuBeyHWrA2ALk&#10;iBhHTjZIUCkh5YAcJ/IK5AwlppYc+bwhEBliZfUzxghjPWGWxiIW8iIaWYHU1RDEF1EgxHDCpMj4&#10;qIK3rx/jsN/BN8zry1VcgfUGn/95n4spBLz19mMchgOMKjj2Rwz9EVeXLfphgDMKbesBFEIijwek&#10;FGEdJ22tyWWj9QIA8K5B1zWw3qLdNOg2LWIKGMdJ/AhgVLNRsFbDNVx1Wu/QdMxB3DaW2ZZKQQgj&#10;YhgRhIdnGgeEaYIqBcPQo++PmAYmvolxZDSvUjgOATEVQJEgzTcNilIYpwljiNDWQAnlxBjpDI4p&#10;QVXq4abBbn9ETsDF1WUeO/df/Mj/9U//JD7A1n2eyzMt3AHgj/6xr7c3u/H9vm0+5/p2r/b9EVOI&#10;aNsGMSWEROz7FCKDhEDbc6WGta6GsVeoFulWqdxI1ibDwI1Kb+qEEha5QFXbsyIWOGWGtoOQLRwP&#10;A2LOqzB2Ik6Ir2+gFDHvEPx1XR0U8UtWnhmtaHMPkky4aTbYbLq5h9NuntBPAeMYMYWMmIR1UEwk&#10;RhAas+NYKdzudoiRkavjMM445XEccRwHGGcQQmQUYbvBtvGCYGiwaRogF3LMiwDvWo+mbaCNQU5J&#10;+Hxoc085IwtDJGGXA6wkKKc5i2Yl3zQwstqBkQAmxVUXtOWqKWVoS6e2RM8wu5MhEsYoJq1OORKT&#10;Le9KK5DatihAEk+nVfxCNTdwiiNsU1u7ggyC1NLg9xgIR3RCbcBuQfOFUowyTTHAOo/NpoPRFuM0&#10;QSmNbrPBZrOV90p0EErB7vYWt7c3GIcBjfgrqjZcYyKqbX8cGSDkPVFITdOKH0aI5ixXcjknDD3N&#10;a1obaAWEkFAzE5B8jTVnTmzjODIhSxYFSJycEB/EguRZmByZmJ2rqJgLvG+RSkFMiRHghvQQTC6j&#10;MU7kc2cbcFVUBJpb/QTjGGCtwxSmT3/xv/pHvuW/efW//NR8wee4PPPC/f/5V3/L9Yc+iM/ZtN1X&#10;HPqhCXHC4ye32HYtDocRWWkc+gFjID0AhA8kyUB1jh29Ovg0CMkzkkqNCTyWrEpaAQqUvFm0b62Z&#10;6IFh0lyeZungx0FsvqWIJkfYoHeeyTQkuhSV1tRYmgeEqiDIwKnmlyLY66YhprzS4NYlbSqCrBA7&#10;8TCM5HZxNK1ECc7KwoESYxRYIwdgEm22rmBosplgNHDRNti0De/dGnhxJHeNR+c9GudgHEPGtZgp&#10;GNTkAHGsicEJ0xTQH49ouk4SSZgFGSO+A200CjKc9/RLCISR9A6MCYC2wBz1qIUw39BOL/QFpXDC&#10;NVo4boyCypz8vOWkE0IQx6ggPDTPv/gH+JpUpdMVR3I/jHP8gbGMTSglQ4NwUIJ5Mp2OxmAcIw59&#10;D60Ntt0GISVMISDGIPECmpQHIUBrjU23kcAfi5QSxpF01bSJEzpqrUXbdNhsOnQdYab0ddDpbrxB&#10;iTRjKYAmGqi5PxXwuazkIc4lox96HI8HbHwjuYjpP1JaoQjP+nHswTNwclCaArvUVHgxwbmGK16J&#10;lTDWo3DmhXIO/TDK5EoUGf1RRHSVFZzYGoN+Gv/e9//Wf+H//dG//Fef69yptTzzwv0/+8/+cfi3&#10;/s33H/a30+/2bfNua6wahoFLwn5AKsCu7xGmIAFEFHxaIkRVYZBFdQxqzfBsJm4wtHsqBW01CbsU&#10;tc+UGC1nLWljtdZMYqEY5GONgXUeIUe4yocudmgtQRsUFgrTRA2INLx0LCql4Lxku5nRGglKIJ5W&#10;Upo5T5w8Nf0C13i0LVcE0zTh2B/5PILJDyHQDivBTtYaOM8Q8pzJr5NzJgtiooDPKcFbg8vNBg+v&#10;LrFtO7SOad+8Y1SqEfTI3LaOZi0rcMOYOKkUwXxz4BY0bUuyNWspICCskdVuC2beoftI7LOZ5gdj&#10;HZcsAGftkomeESsNSkFOJARTYOJq70lMVmJCiAHe2nlSm1dBK+FOZ6NMziA/OYU7+9I4TvKdPhRe&#10;XJQFTf8OAAasTRNud0ccjz180+Di4gL9QLt3AVMatt5BaSoTm81mjmrN+TTTE6GSCl3XsQ9WnLqg&#10;VpqmRbdpGQ1tNVAKbeOZKwoNai/1XUBVzV2j5IxhmjCNAa11NCMKuspZCv9pmjAMzJLEZ+fKsq4I&#10;aasvmHLBze0ex+MRQJ08+Ea0tZimyP5dOGkozUAuOsUjYuKkrKHCDuWvfeeP/9yP4id+4n4s5XNW&#10;nlmH6rr85j/yV3720O//u227yS89eoD3fv7nClyLjscUiOFOiRAsgFq5EYF7HgINGYy5SHabzM7N&#10;33EwULsDWRFTQEiBnbva8BVpZtuW0YfEIjNgRAnFwRQCUhQcfoyIgc6jql2nmOE8tWMufzkJmCo8&#10;JbqyOiyttWiaBpsNBzxhcNSYx3Gc+U6yQP6apkHXdehkOc8QcZpFrCGjY2M1Ns5g27R4cHmJlx5c&#10;4dWXHuLq8gqN80hCNGaUIIWMgVFkpTRQKIqO6SkmBIHYac1w9O2W/gLnHVrfwgu9bCkFReCaOWfG&#10;BuQ8B9QkFBRNE02quPYikcVZ4JCCerFmMWvQiUrnKlcKnJAgq6nG+zk8v05y1to5c4eyGkYJNh7E&#10;yl9eXkgYPydYLTQQSpyac+i9YzBXhcMaQ46gal4xYIITmoaWOAwlzvNxpGPde4fttqM9XfiDrDhV&#10;q+Pd+4V4rvaZdd+NscI+NazlNfIZtYa1hDWGTCRWKhmpJCSQF4YrJYVxSujHEYe+x/7Y4ziM9JUY&#10;C2s9ppFmJOL1eY1pYkrGEMK8wqv3RzNonSiBMJJGOaT0+vWDi5/Gn/tzz3VS7HV55jV3APi2v4j0&#10;Tf+7939sd+O+tmT1OVeXF+iPR0E6GAyCrOCSkrwiUMw0X0m8jGISgpIKiqJphU4nLkWNoUZYckSI&#10;I+kJjKG2QcUHMGIeKXQmGUUctZ6zyOtZs+MqQaNpKGjqAKPzN0JJFCD5w2WApATrHLbbDaNVuxab&#10;zRabzYbseZlpAr33iCGJ441OxpwLhoG84CEwfJ7a7LLcD2EijYJERyZJy9c6i+2mw8MHV3h4eYGu&#10;7WChkUtGDAFd22J7cYG2aanFSyxBShlWzEGYBy81XiM8NE1DGlkG4VAD1FozObM2GAPt1TTLAEbL&#10;+YphcBcK4LxAJEVln+WFGB1KggKtNlrT85JDZrJspRCE2bERMxdEU8/Q2Gw2oJIrGrvSDPUXRMnV&#10;xVbeXz2G7ziljBQjrJWIU2NnyKTzDtvtFm3TYhwHKG2Y4jDnecWCwhgKI1G7KRH10jReIlIp3KvA&#10;VooR023TwElUcBRKAGWYmYuIKa4G24b8R7xWRcRwNVUKAK3gDEnRUGSbUA5QGeHqru8HAISE9j0x&#10;7FYm+awU+ok5BrR10M4C4vSNKSOEgiCmuixBfcVyTHElqhBDgjUawxg/+A9i+M63v/4PvkDKSHku&#10;hDsAfPd3//T1v/4N7x/efPPm9283m0YbQ8y3VhjGacaC0+RQoFQh1tl72tcBatyEPzCEXgHOajpC&#10;U0ROEWGi05FanYG1pDtVsjRnx6WwyEpBa4cyw/mEUrfa9Y0BijipCtD3R/Q9tW0rYfD7/S1NMon3&#10;bZ0hKdjlFbYbCpbLyy289xjGUWh2CbssoJ3fzM64SZzLgQmtxaRwOPTYH/YYhL1Pa02zTJiAErHt&#10;Gjx6+ABXF1u0TUMnXIlQJQtr4BUut1vylWjDnKWiGXvfQkkiEiJ1mLhOCSd+45jw2zoPVIZHkKVQ&#10;GYV+DLANuU4KwMlCKUAJpYCxgHNE0pRC00ydmQt5SWiuKSDxQCFtQqrfmc2paum0YwvNBBQ23Qap&#10;cKKl6YinN2L+cM5B1xR7gq4qSs1tEGMUugGSjhXU8zBz0RTjzIhpjEHbkEvdWdJYa8XJkCY7ruK4&#10;6mD71qKVFrpoxgykVBDiBEDRD2Lp2G4b2uIhZjylqPDk6rOpwVqVptoYAEIeJ5DZKSQSySmaUqy3&#10;yADGKSCJuayADtvjcRSUjBeUAlFRRak510JVfIrWch8MpOKqEDAK+XpK3/53vvjL/nt893cv3tvn&#10;vDw3wh0AvvJ3/+JHL7e/60v6fvySy+2FzqBD8ziMOEogDl2gouE6CvZM9yMhdiiwWjN/qrMAONDp&#10;bIsYw4RpHAHh4N5uN1BCmVo1+ZAiCmrEaEMHUxRO8lm4M3DjdsfAjnEacXO7w+F45IARLN3+cBAt&#10;m2YiYzS22y0uL6/QbVocjj26roVSmrzvwjdDBzHQNB5NQ+ckCjlRqoaWUkKYAm5ud7i53c0TCwAM&#10;w4ShP6JxBo8ePsCrL7+Ey+0FB7wE7Fjn8ODqChdbCv0ivgElZiPnPf0ZlrZ5J47VKP4DCKeKs0Yc&#10;pQw04gTDAd9PAdbTsak1YYqgyIL2DQW9ETNBzoBMrIKXBLSCKkxMwQThsj2TJgAlYxQeFGOXPJ0h&#10;ReTC5CNxNlXQXq8UOYG61mMYpyVZiyd9sAJmc8yTmxvhRCcsNSYqESFS6726umKyjoZUx5VHBeDK&#10;kHQN4jyXKOW0SiBNX0qdELlqs2LXTiVBy2oV1RQkJr6xH3A49jMzZJL+MJsuNVdw3ltoLDbwKXAl&#10;SVOPYvKRtgGUnidJJeaufpiw3x/hHM1SmQ4XaOuhtKWyBUAZUnjkwhwAIQZGDMcEry0ut9s3Xz9M&#10;//U//o/+45+Rl/uiPG/C/f/w9/v4c9/22l6b5isfPnj4yrEfEHLGcQwYhwBrNbquhXXUeKqG7Z1F&#10;KwiC6iAqqWAYR8n4Lkt9BThNpkOlmHCA61YKcqIFKJi1kHRN40KBCrHtUuMje+I0TTPfStXQ1uHb&#10;SlYVkyS28I3H1dUlri6vmHxZEi68/fgJNt0GUwx48uRa+Np5XzVYaRwneOcRU8Q4TrjY0pwTIkmf&#10;wkRzTc4Z/fGI/eGAl1++wiuPrvDwwSVXKkZju21xdXFBaJ9otEV4YqhRkg3wMAyIkax/EM0upEjm&#10;S6HwnSRgJUwBqig0jrzkRhlAA0MIiJGCWCkFVZj8wxgva/kChACEyBdkCZ9EAf9rGqiSgZSQEtkZ&#10;gUK4qioYZDLNQs7WdczdCaVwdXWFIUzkZoGs9AxJ07QhqsMJhcMUA0Kk+cdaRoM65xigJJq6sRbG&#10;eBQIGikEdE0LrQy2GybkSDHKCqrAe7JIYjZT8EsRM0kpjEoOIeDq4hKXF5cCs6S5MaaA6+sbxBTx&#10;7ldfw8OrK+z2e1hrcbHd4uaGigUEOZYFJukc0UdM0kKIkNIGqUjGJEEGpULmy3k1YYjqKdCClgmM&#10;plaWEFcxe4WUaYuXaOIpJhQhQ5tCxP6wxxQzuraB1RbH4/FXPrqLf/OX/tEHP8rWeFHwvAn37/oA&#10;yl/8y//ek9u34mu72/ErkoLV1uI4DBjGERBECzHuGc56tE0D33i0zgOq0D5uJPycCgydo7IMVgUS&#10;bUcNo3EeWtckEwwmcmIPNUJ5qrA4YesArbbScRxmEwzA61bhby1XDoQ0Tjj2A4WFFptmStR0QsAw&#10;MqPNFJlezWiLJzdP8NKjh7i6vEQuGcM4ALKKCDGKNs8BxpviiqKI4y/FCa+89ABXl1tsOvLbaFXh&#10;hDL5gOggJXjxXAqX3bxzGOG+qb4DCg+ihwrYHla4xik0DHJiYpOhH2G9h7bVVk/NmoJEi+mlsnR5&#10;EeqRGrwSQT8FIEeoQpw7/XQi3CHUz6BPwonDNSWaHaxznJgUw+hjRZtozd8WCfaiC4cIKaH9rRG0&#10;KVN7BohCCTEjTBOji8UUpBXpEBSAGCaMY5hXhlFYQatpr/afapbRmrELbdNCa8NkLSkiF4V+7DFN&#10;E6Awr7rGacJ20+FiewGgMCgpBAzjwOximauqlMkCGmNEyfw7jmQHVYrmHID2cwi8mH4hgiOVIu8P&#10;zVAkvCsKiFlWEop0AzHmmaWzWEOzT4wwmg5uw+N/7lO4+hsf+fEffqOO9RflOUHLrMtXfdW/96Td&#10;tD+4Px4/CiE4KkVBiQ3TeyIysqoOUOGNjmTRK5nYWoCSXVkD65nwgpA9B6PI2Q5lMIaIMUqUJajh&#10;WOtZXcMJQdA4HBAcpNM0Yhj6WUPHrNXzGhU+WbUiY2rgScB+v8Obb76NT336M/jUpz+N1994A7vd&#10;niadUtA2DVJKOOwP2O8PmKYR0xRw2B9wPB5oTxbURNVY25bRk4yupDlgu2EUr/PE41ftmUJFqnUk&#10;nCoFEQVJgo2McXASqEXhSBSREk1PGTMTTtVJE7mgpIySCzQUYYeWeHWNDCWUgyVFIAaaYHIACnn6&#10;UTIjVsMIZGqZeRoo7I2BkWCqOrGWlalimYDYD2qxroF1DZOY7HvsjkfEnKAV7dqqJsOFBDUV0PQn&#10;DI7VpFIROrUPKKXgJD4h54wcElIIyJGYfFWAIolAqlCvbWdlEvLeYxL/T7WXV/RJXiXTJk9+i822&#10;w6svv4xXX30Fr7zyEt7zrnfBOoMQJhyO/WyeIuUF6SVijBhDwBACppgwxYwxZEThN0p1wpIkKrHQ&#10;1AKtYLyVJCecgKpZkhMHc9FmCEHZql20qoGFDlrplKB+5ZMXf+hF4NJZee6EO4D8+K3rn48x/mgI&#10;4XizO6IfJxijGVXZbujA0hTywzSh7wP2EmjRTwyxDiGKyZbOSVMDKxQFk3EebdMiTAk5EoE3xYRj&#10;P2J36DFMgTC92VZMh1a1nSZhymuahau6amW1KDGRcBm9waOHD3F5eQljDIahx/X1DbLYQgFICD2D&#10;X6pjLMYILVwqxpBy9+GDh3jt1Vfx2muvzpNPFbJWMkFttx0u5FprgUSBbuEaDy85Q7UxKELGZY2B&#10;sgraMdOPcfLcTTsThNG/KYlFBKcfYlz4UXRB03k8uLwgGgYFJdOskhMFT04RJU1ACkCagKkHQg/E&#10;ifQPMQJhnH0csAawTJqdhQ8lRe6rgodwUYa/1+dlZXv2fY9hoF9CC3rn8vIKbdOhZAZmMciI2rpr&#10;HKxS8LMpTibtlWOUAUo8VxbWSeesBLTRPl77xnkfUcLdw7gGTlg1CUoV+JVvpk4MTStJOmSVVVcq&#10;nCSqRk40l28aONcSUy+xFDGSpoGsjYqO28AcvKm6NOQerbaMwpagsiwrWLpGSLXNQhK5lAoARlQr&#10;KzBlY44x4CMf/uavvp4f/EUBnjezTC0/+MMf3P/hP/gP/e1+9/59P7x0DOy4WhO+N2U67Wpgj1Gk&#10;FlAFyJKKj12c2gmZGJkbNacEXfhb33rkXNBuNmjbFjkDx37AMBL+Za0FhCeGkLgaralm08im65AS&#10;hTIHt0ABjYGxGjERTucdBWnNslT50N/9nndBKU3HX4zYH5ll/rAf0A9HcXhuMI4jbm5uhBRKMNjW&#10;zDj7fhhpuhInp7UW1ih4DzQtE4sryZ15sd2gbWh60koja4hN2QiEUUObylApQsU7sbMnTDGggGYQ&#10;Kw5Kmq4ALVorimj7Suy6ilHAVtHebVeUwaRaDCQVA5FQohIDAGkKtBbNnkihNAmxmAj7YRwxhTBP&#10;ZkozpH8STbMfR0ajaoPthsigooDtZgMASFmc5TNpGm9tlIA6pYWKWSgkqinMaQpOJRBBFDpjjZgG&#10;q8Ctz7oIeX5+9PDRiW3eCrR1fzjg2PfY749zENPhcCDt7uGA6+sbPLm+Rt/3uN3txawnSB5F/hxm&#10;ivLQmg7akOgnmCIBA9CK0bWZ9NipJKFpAEo112mDUjiGivgOYsoYJq4GtGauBDqAKxST0bC6AE6Z&#10;x595+/i3/od/7Rt+mk/4otTyXAp34APlf/O/+sb+lz/yy188lfDFsRQbY8ahH3AYB5QMWEd7Zedp&#10;Mzeq4iEFjQCQPVAgfdYQNaCUgnXC+b1hSrhN18H7BjkDwxgQI/HKXoQ7/XPUemuoP2GRGdYwp+YU&#10;iG2vy3cGmFAgOMmTCTBqtW0ZfNS2TLf3+MkTxJhwOPTY7XeYpgn7wxG5ZLRdi6ZxGIYBNzc3C+vj&#10;7S2maULbtEiJTrxxHJEFhmkM8f2t12g7LuuNMWi9XNtTW+TiREGv+WsUlqQfpcAYCnaATIAhMLLR&#10;OaY2VErBauHYyQWj3P/t7nZ2cBpNNIgzhjDJGkhT+M5KSqBBRMwkCrRbCyUAEgV7DAzfz4HO1eo7&#10;qFh37z3fkQK0MRgkDSI1VeHRacTpa0hrWzN3EQFFIRxjQpy4ytCazleuGMSBmDO0Zho+arM0DUJS&#10;/2lZtdUcutayD1RBr+fJjRPZNEXEFOGsQ0oRfT+ioGAcJ1hnMA0jHj+5xvWTW9zu9ri5vsVut8ft&#10;7S1ZVKdAs5tEaWuhImibFlB8xhgj2Rol0bvRhsRvYuajDV5YInMl6hOO+Br9XBi7MU4JwzShaTsm&#10;BwlMqUd+Bzrnc4jQUJ96883jd/2Tn/1Hz33O1PPynAp34G/+rb918z0/+Hexu73+yimFl3KBGseJ&#10;uSQbD2PIALlpG4abiz24Kn3W0KxQFANAGmFAtMbANw5dI8RfklyiLtNpb6QA0iATZB0YWTjiqXkR&#10;tQFBkXBJzaAe8s2AWqhWglIhBttLEIsTPpbdfo+Pf+KTxBhHZkvSSuF4HGAtA6ja1nPwKcXBWjjQ&#10;thtOSjQLkQsk5zxjuK01uLxosL3YEmUkNLmcVGpOU96ptR6+8VDWIQofSCmF2ZUStWTmLiWkVGtF&#10;6toKXawJIATfPIWAKQUim0qGhpgxJKxfgZNmGke2Zc6AylA5AxCCciO0xzkjTwFhGgTql6EyAMXV&#10;GJ+f7eMl6GqYRowhIhZir5U4uo1lzlg60aklR3m+nEl/kDPznqac4Awn9Azy+IwjUxtCaBpCqA7X&#10;xbnceA9raY93c0JrWVHMJjKu8PqeDvkUaZvXivz7fT/CeUuqg9ah5IzjoUcME4ZhYFKQvsfbj68x&#10;jhTWdKhTqdCGgWzeNwiB/ZeOe8ZH1Mk5Z74ziJO1FOLbc06y8oBEXSfJFazoiE4kFmvbliRlU5wj&#10;W7VxSKlg7KditP2lj75dvuMjP/fBz8igeFGkPI82d4D2yPLF//Y3/INo9fcd+mGEaFbO2pmf/HA4&#10;op8m5hEVwcYkvcyraZ0lmiCRJyOSJowJfzIzxkAbhsZLdhnnqNkpRRtszsQ0D+PEXK0jBQzEgSr3&#10;Og8q50STDKQ/TYIbbroG28sLbLdbeLHTp5zJupcYnOWcx3azRdO0KCCe/Vc+/jH86q9+Ak+e3CCn&#10;CO95De8dNtsOjTXYdh4Ptpe46Bp4baBKggHQOovN5kLSnDFnqbM12TXZNVftPZuTdEV2xASrNHIk&#10;I+E4Tsg5AprHA8AkduFh4v4gwna76fDy1QXCQHrZGHrkaUJOAYgT7exhwNTvEUOPgoAcA8axxzT0&#10;dKhCIKwlIYaBiTtS4ETuaf7geyP5mxPUUsoZ/TBgt9/LRMz4gk647bMEeNGUV5BTQJgmjMOAaRxI&#10;8WwUNp6J163WMEVoJkJAEds6EVaO5GrGw2hyyTPgi2nwZtqIVZ0kfH+aJljLdITbbQttgGEccXNz&#10;i5ubG/SHI/p+j5Jod3eeDvucmfLu5uYGt7c3CIF+hJyFfkBl6AKkNGEKE2KU1Y4gaWqbnJRCwgkU&#10;jZIZoRsj88aGlDCGhCkmxJyQoeck61CG/oqYGLgk5p6UM0KOoeuaj3ze+373J08v9qLgedbcAeAH&#10;vvXbj+1vf/fxkev+kDV40LYeIUa0mxa3uz0uL7eA4nJfSyagKIgD6xyMqokeLGJOMFqhaVtqjAVo&#10;2xZh5u4gK54GkFPksd7RNAOGh5vVsrqW3f4AYwwxvXaJZgWAogoy0sxvoGXV4NsWRhkkAC+99Cpe&#10;fuVltN0Gl1dXuLzcMk3bNME5zQCekqEV6W5Lpna42XSwmsttcrFH8nMDaJsGF9sNurZD23mkkmGU&#10;QWM9tDKIMYvt+RKNb+EEcx7GCeM4kJpB05HY7/dIYUKII3LiszhrYZyV/EjAODJyFiBJVC4ZKTB5&#10;SOM0SowYhh7jcEQce6QwYQqMFHZe6AISBarrPEzb0GSTxKk6HhDDiJIDs/MhI6cJMYWFplkL+kPY&#10;E41iXlwllMVWM0gnpYjGMrFzDCNQyOhI+oAILc/QGLJP3tw8QUp00qYUMWU+VwhcxYxjxJgS2m6L&#10;V197FU3X4bAfEGLGdruFUkDXdJItjLBaJytIFGLB9/sd9vs9hr7H4XCgKcYaaEsBnCK5hY6HPZ5c&#10;X+P69pYTbSElB9uBzIvOEZLZeIeLyy36YUBKXPFyIsxQkgxrmiaBYtKXMAwTxiHKpM9cv1kpxALW&#10;BEwpI4EmL9+0eLzbo9tsMISAYgy0tTgMAyNkvTk2Ct/76X/px77vw9/14bPZ5EV5roU7AIz/1R+/&#10;/oKfeP1rci5fTHgtbcmEetEmrhTx20pMtUprGIAIgUTtL2cGWlhYRKF0dY3DNI6IiWiOXBgFmXOC&#10;EXRCkmw01A5pV+YyexH0TnKL1qV31YxIQAb41mF7cYmrqwtcXDxA0zSIiSuDIg68uqwHyCFze3uN&#10;3X6Prm3QtQ0uLy9xebll4JM1ND9laqRaayRBi8QQoERAQQHbiw7aMPWgAtkzrbZQMrgb45BTQo4R&#10;UwxIgVBCVQCtC0JPYZ8LTSWlSEafEDCGCV3bogjlciNoEnCqJKNAzjR5xIiYI0qihokUUUoEUkGI&#10;o2iXtL2XnKBLoYlGZ5QYMI09wtgjpwmlBDEjgJBLzQCaxe1Cxx6KgjIW2hr2BSQooUrWis9ScsI0&#10;DpiGATlFnk8p5JgxhYnXBE0SMSby5ac0R2uOsZATptvAOocwRRz7iRmpwHSGdUUBMelhxadujBEz&#10;yxGHwwF9f0RKAVZQT8f+iBA46U5CWqYEtpkFFVRNaDWIzhhSGtMtWpgJKsgEYOkcd5YO/qrAEynD&#10;sVRrUXSqRgAhZIyBzx5LRipKgqAsmm2HKWYUw/cAMXU6jYO3/m//5T/xlz/Iq7wo6/LcC/fhr/zY&#10;9Nt+8EvfE/b974dSarPpEEJg0IhQk6pqVqh+OABGHFpa0RGYIm3krfNwlhpO1zZwwuznDM0SSoSs&#10;EjiZmNV5fjFdKDl3FhNErRA4HNEzE0IM0IYOXLI2OnjfQhuFGAlBOxyO8yQSQoC1DBLKiUL2weUW&#10;m80FttvNzDsCMClEEV4bpRRiZBh+jais2GzfUAPV4ARnNPlPFAqmYYQX7h2iYGiXTVkid6vwNDRB&#10;aaW4GhETRU58/pwyrPgWlDjlANr+URLRLyiA/E6C1jlJZwYKQYKK+NuKkwfSNCFKJf0AUTQ5EldO&#10;WgIJDmKWPnk35DAnAzrRVChM8sFJASglwwCIYSRtAkBOe0m4PgUicMqchJyp5mKlulEKqYDJwC8u&#10;YI1FQYK2Cq2kX+zahu0vjto68acVg+M0TQLBFL+OQDWtNTj2PU2C/YCUGIFq5qQtBdvthlnHrEPT&#10;NiR/8x5OYKNOIpqjvKu2IXOms552+XmiYPvV8yvBsFtrUXLGKMF2Nd6hFIUEwPoGvvUIgekt6wrY&#10;OY+c4s3tfvybH/rRH/95GZYvyqo898IdHwD+ne/5ltff/Ls//UdSTC89uLjAvh/g3MKbrpWCKQzB&#10;piYvSTtEm0854tgPUAAuth02XQdnSUxmtOIgN0TWEF0j1KWaDk0tKJlqjeHApC2eGuJiw8ySOGKc&#10;AvphgDGKvOqBS+sQEzVl4SipJpwgFAdtR6HsnMXV1eUciGQE21yFQkV49P2IGBMmsXkn4ajvWg7y&#10;mCMaz5D7FCkcW+fhZ5bDKqlEy46JmqlwuSiJBi2FtteYyA+fxBN7PB65ApFBT5TJhCzXsgCU4rtJ&#10;FcmUaWJSyjACkzEzXO2kiBQDkvCfHG5vEMJIb4lRUCiIMWAYel57ZFLqymkSArnKQ2T+zmEImCJN&#10;LkwOzWxcdbKJYSQunpYzGEXBmTMdqjkngXWK3yZmREkanQsF/abboG1aKDEDEmraQqsCM/eZ5d3V&#10;vlKFdP1dJ4lPyO1C8q3Z+SwO4bYhzwspeQ22WzrLt9sNg9iE68cJH78xZOe0hqsq8sjTrs5IU2rs&#10;UVA/pq4y5Pl0pU8uDFoiEzOhoUVhZm5l/tyMmAh9VdAlhPHj9nM+/y998Hu//wUT5D3lhXAHgG/5&#10;3+4uv++nv/SwO3xZ23q1OxyhjRYoIINo1ErAaq1hNe2qEMfo/nBAyQVXl1tcbDaybAUOh4NwThcO&#10;itq5FSGCWcKzochtPms6hdunEJDF2as0k3ikFedKElz4ONJpR5lIFELOmSYaSW692XS4vLhAEsfY&#10;druZg2bqimHW+iTb0rE/SlIOTiZRuF+cJzIEaULb0TQwTRNiIDbcWbJmTiPD2yndgFzq/Q50AA4j&#10;xmHAse9x6I84Ho5M5ycri77vacvNnPBiDOKYnBDSBKMIG+V+Bi+lLOgMkElTMEq0/Va43jhi6HsK&#10;5RxRUqKWHyPG6ryVlUpKGTEwfL4GIo39iHEK2B0OGKeIHAIvIKYlXUiHvN8f5kmslIw4EUcfQyQ5&#10;mUhnCnP2h5jJvR5SQog08+SSkUpEax1hp5pslSmyHwwD27PGQxgJjKI5hYlX2rYV2KyCAhWKbtui&#10;3TA6tWlbCuyZ938DbZgUpNt0QlfMibTyxGRJ7OIaD+sYHBUjse1cfNB5GrJo3jNdA81vqZA6oQiM&#10;WBkGBQKa9BSGjJ4hyEopEUacM3LS5Qdf2v+Zv/bDP/wBvuAX5aS8EO4APvbN31q++kNfY28+8+T3&#10;qYJNCBFKU9sgrWpNr0eaU9pUGZnoJBFCkLyXlxdbbLbkHicWOUFrLdqORJ+KgAkhCJ3Bad9UStF2&#10;vcq6ZCWsnGYT0dQKB1JBkRR0WhArlhGxEknb9z1yzri8vMSDq4tZSLZtQ+emoanGS75SiKY/TURR&#10;1GvW/KwMlpLsSEgU9NqgpIg4BQozrqExjRNyDV5JCTHQdj/0A477HcZhwCCCvnL8hMjsO0oEcspc&#10;SVDzj0yyPAXEOAmb4JpTRbJmGQWlC0JgUm6j+V0VCSiKAdM0ovMOKQeMEyeYY98jTIRPaq2RmO2D&#10;mm7MNE8NA0YJ6hom+gZSGMUcxLysSXhjxvE4r/5yzkiBkxAKJ2s6xRVyoQkmFSKtyE3EeIrqaNdK&#10;wQtiipMwJ/RpDBiGESFEgasWMb8xyrq2i14lH3HOotlwNWArNbEk/shiDnSezJ2briU7pKK5Tmst&#10;PgiFaRppUptpowOmMCEXmhhLKUiSdYnmrJoxivc5xShJVkTBEeUmFLrTrSdrKidshZwICY5TiAff&#10;/H/+8z/z+34EL8q95YVwB00zD7/6N/vNbfy9x2F4T9M2QgZG+JtSCs7o2aHHZSU1XAXaL4mkCWQB&#10;RCbPNHNqg0o4B0WptueJdkortvSqNddltDGEPprZZLNQACgZZFmEjjbkajFaS2YhjZyAcSIcrg5o&#10;K5l5lFIokACdTGel1XSK0odAzR9gerOaSGIKFNLaEM9ujUaMRwCMyp015CQIoZIQJcfqNE2Y4ohp&#10;ihjGA3a7A3b7W2qkWULVS+byXDIWKcOQ8ygZqarAp0WdZg9n1WwrN1rDO8dk1FrPUERN9BygAKcE&#10;/VuYjMNphRQDIa3jETGMdI4DULpgHAYRSpnxCGnJVJREO63p6XjaRM18mpDixOuWgiLmspIYiATR&#10;gVOmOamaYaAEHhjYP7JEpDbWk2baMFrXajouQwgghRdjHijLiwS51ZymdA5D0fxFDh/ASN5VgIlM&#10;6NAl5hyF2v2m60RDL4iBOH2j+X0cRka3oqAkIE4BU6TpLte4BMhfIdQLE+GOIQmJHCjUURQSJClI&#10;/R0AY/3c1jQnAc46HPsh/EqY/suP/OgH/ylP8qKclxfCXYr7yi+wX9Jc/u7bJ7svubzYKqPpqMxC&#10;S9BYSy4NS07uIhzu4zRBK40pRuyPPaYwIQWm3oNS2O8POByPDAQRSGQRKKDWGk543quWUwWxktWB&#10;k6CZtXZfj8soUBIwUyQcX4ErigKFFGl62XQdIFoV2QktYiLbX+c9J6q6TJbrKKHqfXJzjZQSxolO&#10;tykEKKEKVqoQHx6ZmMM5YraraYLPSmE4TUwCEuOEcRhxOBxwOPYACrKiuYk0DiLgoYFC7vRhnBAC&#10;E3VXOmBlDKwGcoiIgXZ63hdzhdI8wKV8qvw6Qs1LqKMI2yq4y5IqkcKI9vDjfmCcQGRylZLqFAPh&#10;BRLfggS55VIQYiReXeCX0xgwDXwG5Irwoe+kyATKzH9sA6YdpBY+jFwRNjKZAoxW9Y7p9JIEA1EZ&#10;MDBC16Al0IzvciEUq++j2udd46HAvlc167UiUbH+x+OAYeipqCiFYSAtwcOHD1AKhG9pwiTmtCyB&#10;alyd1LiPCvFc/AJesi+h8LlzKUgSwVyUAoS3J+UiWa4yjLMIfdj95NXDP3f99374db6MF+W8vBDu&#10;Ul79f/2fkL/nJz/PFv3l3rtNkoi9VJiY2ig6Qa3YlscQ0HUdowW9R0lJzAoTnDFoG49cGOHYSqo8&#10;owFnLVIqmCYicrq2nbUuMuRZsbnXTDYF3WaDpm3pIBWnFJTwdiSmLTOSXxTghNC1G0m3t8Xt7Q7X&#10;17e0F08DBtFGjTEII806KVGbc85hGCfsjkwCEmPGxcUW+/6IQ9/j6uoKbdfRXj6NGIcDnDMwziJN&#10;AdM4zlGdKSccdvvZRBFCwOHY49jz+tY5TImxA4AiJ3gC9n2PY0+Th/OeIfNFYbfbY3dgYvtWkBtK&#10;c6IUlXX2V1QhdOyPIugj+vGAcRglCpVCPMYoKCVGT1KjNYyUTAUwjPq1rkGMCbvDEde3t7i5PeDQ&#10;D9gdjugDJ6zdYYfdbo8QA6wQpR2PRwp/MGVcEbZEo5lEY4pceRUoDMM40zZn4VgZQyS1rawALy8v&#10;8J7XXkXnPG5ubhmP4Oikr+YjIpyAlOKKZIxKgHcWXdeQNyhlvPTSIwyCqS8AjDO4uLyAbz32xyNS&#10;KRhDYCyDcygKhHCmBGPNErcgjlTSXcc5cfgwBRyHATHSPDnzvGs1s4kWgCu0nJBKAbSC8R6+bRGC&#10;0BD4FsMw4uLiAof9HkMq/+zvfeCn/1N84CMvMi89pbwQ7lLe/rr/Nn3t9MNmfHLzlUbpz6EWlrFp&#10;yeeuJfRaaY0oTisnMK4iQjyVDAM9IxMa75j/07dgUjsOeBRSZHhPDHgRpxdTnFVOctrzrbVouxbe&#10;WVITC7omi7D0jUfjhRte8lvSakOOjmEQYSFoCuuY99MYjTBMK8FWl8iEzvUTU+qN4wTI/lzoBIZQ&#10;IhyGIxrD68UQsTsecDiQubFkADmRITAnhJAxTDTLjOJwS0UchzFKgmwKs/1xwn7fY3fo4ZqWdAWR&#10;Jh4lyU6UVsSNK66EZqSFaKBJcN4hcOznwgTjJWcUEBsfAonQgMpeSIfkFGg2G8aAzXaDXIBxjNgL&#10;Z/6xH7E/9Djse+wHPlOIETkmFCV5u5TgJpWsrKBRMsmvVOaKZJzYDtAaMRcc+hH7fsAwBJotcsbh&#10;KCsjKGw3LS63GzjPQCKtFZSpuHuuuMyaAlpWg1prbLoWV5eX0EajH0bEGNG2HXnvlUbTkIcohDBr&#10;9aOkWbSOsEnIhDivcASFRDMhk7oH6We5KETJqsXVoAI0tfF5dWg4nqBoaivgJM13SXDBOEUM0yg0&#10;FRmNa+ik180HP/QH/vpflxf4otxTXgj3Wr7rA+Xr/+3f37z1sU9/NTJ+i/VGZRQ03sNL4ghIpw6R&#10;0XgUMoRyaXG2KmEXbKwVWBmDRapD1HsRTFFs8IV4bdL9rjMscWncDyPNJqkI7zpDvccpYBxHWggU&#10;yB8PwBryz7QNYWtN0+Dq6hKbDTHsXdfg4mILIOOwP8BqB5WZwDhFQs36fkA/TIBSCCFhFJPCGAJ2&#10;hyNDwUvBfr+D90bszAljP4ovgc7AaZxQlBYYYSSVQMzkti+EasaYyAA4BYyxICRgDBnDSD6R43HA&#10;4Tgyrd9IdFASjXsYR5SUEWJgejoJCOP1KXAFs0q0SjVpCZaekaDLJDCNEWMQGGqIpJ2YIq5vD3h8&#10;s8dud0DfB4xjwjhF9FPEbnckoRUggpLBPpCcrjExD2sptKWzFgzThOMwzM7GIG17s9vjeBgwyWpn&#10;OAwoqWDTebz06CEutluqCaXAe1nlSRBcNb04RxIxrfWCnpH8r4djj+trsuM+uLqCUha+6bDptkg5&#10;43Z3wDQyaYqWtHybbgPvG5q3QpIgJINcErOOFayEupgMi5IcBixKTG+0vbMdCFllFHTKTEyfAPL+&#10;CwtkKQpjCvCGqLXGNxiHEdl1P/Chf/Aj3yenf1HuKS+E+6r81n/zq9rho299mVHqS6zVDZfQFLJ5&#10;tm0yQUEV7lawxK7mBE0JU0owSqNpuZTfbjp0wr64aTpAAXEi6+OmY4Yh5wQrfoZVZo5TgbAp8m2Q&#10;4teiaTz6YYC13GaNQdN02G47bDYXwuXdzjhpaw2852ogJdqqjTAzDpWbZJpwPA4YwwijLXzjsOuP&#10;GMOE2/0Bb7z5FmJkOr+cE0PsJfWgEmevgsI4Tdjt9kgF6MeJrH6JzrwqzIYp4vr6FofjgN1hwP7Q&#10;Y38ccBgmjDFjSgUf/+TruL7dYXck7ewUAtO7pYgxDJgCHZjVLksYYSIeuizBM0qgoWxXgedNtGlX&#10;Yd4HcvVU/8MUIt56coMnuz1ub/a42R9wOI44jhP6KWAKCTe3ewSh8i0FyGCAU1EFChqD8L+nVJhf&#10;NHClMk6RGnQpmGLAcWBCjP5ImOY4jZKg3OHhwyu8+7VX8ejRQ2rQKTPCVitiyIXPRYvZ0Boup0ph&#10;NHJKGeM44vrmFm+99RYOhwO5gzYbxpgKF9DxeMTN9Q45EyXWeJLQdR25ivph4EpO0DelJHjbIEuc&#10;RRR0DzQd8iEnomq0BnTNtLQEWCVJfhNixCDO2JglUYdQE3SbDXLK8JZsnFZbjMchoX3w7f/o7//Q&#10;T56O4BdlXV4I91X5qt/7u5vp9SdflHL6F5XCQ4b309auFO3lfuWAXA8io8gCSDMN4I2ZoYaX2y21&#10;ck2UA4pCLAkQfhnm0NR0pIWatYlL1KbtYBxt7CllxCQwQW0EV5zQNg7edxTwwrPdiOYeBbedJPjI&#10;GE4gpWS03jNRNmi/HwYKomkakVHQdi0ePHhALasUHPsBT65vEFOC9x4pR8Q4UjNVjEZUgv44Hnsc&#10;jz1XAb1gsCWqsx9H7HYHXO92eP3tJ7g9Dri57fH64xu8/tYtHt/cYrcfcewnvPHmEyY36UdMEmmq&#10;ZSnPqNhIwaok6XOis5RBQWSP5ITCoLAaLJRi4GojRqTMHLT0YVCwj2PAvp9wHEdMU0I/BuwOPW52&#10;Pa5vDrjd9dgfBtzujxhDxDQGHIcex2Fg/IFEXB6OR0RZIUySwSgXCVYKdMgTgjkgTBMngUSTTd9H&#10;vPLKS/jCL3gvvvB9n4e2ZQYtDVIgV0duBv0l68oAtoS+P0JrhePxiLfefhvH/oim4YpuigHX+yMO&#10;xx7DOOJw5GcAMM7O71lpMqQeDj3GaQRAHiNrqLXHMNHEFCNyTS8YmTdWaxkjksA9F4CUz8LLnwtj&#10;NgKDwUhJwGQ3xhpcXl7QmS4rU8JR01v6fV/xFz74Pd/18bMh/KKsygvhvir/2l/5s3n30z93sbvZ&#10;fVnJ6T1FKWMkE47WCt57dE3DQKNEIqUkDH5GgjOUBCt1XUNYnrXYXjCoaZwCknCoKEVtP+ckyBPa&#10;LFMSXLzkEQUktV8N4BHUCdEo5PWwRs+Zo6zwiTcNoxEZEcjlbNd1sNYgSd7ObbuBBimLq6CAog1X&#10;CXnY5eUFjKXW1fcDbm53OByO2A89+r6HcwYpRQzHHvvDEWM/YOgHHPoB++MRwzThMAwYA7ldwkSn&#10;6ltPnuDNt29w6Ef0U8Khn/D4ZofHNwcc+gnjlMjIOUSEyKQczho0DcPatWE+UmsVjDJiJhCNOyYm&#10;GcmZhmExx6QaGVsYqTqlhBQLUmFyiH4idv04jLjZHXBze8Cxp/+hHwL2xxGHQ4+b44jDYcR+GHiv&#10;Y8S+5/Mf9kf0gjkfY8D+QIE/jiOGY49RILAxMRlLP444HgccBwlAK4pJLyZGyn7Bez8fn/Oed+Pl&#10;R4/olB5GWENyMBSaggiFrfw2nFyLQGqnKcA5C0Ahhoi2bfDw4UMYo3Fzu8frbz7B4djPlMApkS8e&#10;CuiPA9q2QQg0AcaYqmVSTIwOcVr8FGnmhWE8QEhptqFnUJPPovUboeUo4g9isB77nfUe1jcwzsKK&#10;g18X5pgdhwlK23/6T977n/ylj/6NQO/6i3JveSHcV+WH//NvTe/9gS8ueUzvRYy/VWnd1UQYpZAL&#10;W4sgDBKJ6RsKcWUMcoxMYOA9rKO5wztmkjdaIUykmaXNVEFpOiKr47SaYowxcMJtYyRvatuSJ937&#10;Bt55tF2Hi+0Gt7e3gpTg5IBCSJw1DkoreOex2TBxCG3BxAk7R8ctWSC9yEAKzZTI7eGbBldXD+Gb&#10;FjGmWbC/fU20iEaGtZqa+OGI/e6Iw3FAP4zY7w64udkjxoTDYWA99jgcBzy+vsFnXn8Ln/zMG3j7&#10;do/docftvsfuOGKKGUob5KLRh4m5SEuGMor+D2HRTJkaulM0maUijtkpYBSseqrCRRys40QNkWYR&#10;Jn2eJrGf9z32+wFDP+HQj7jd7fD4do/b3R63ux43tz32w4RhSpimiMMwYnccceh7HMcRh/6I2+MO&#10;t/sDDj0jb/txxM31Lfp+wG5/xG53wPFIHvgQIrnPw4R+ZDKWXH0rMSBBwViLz3n3a7DWIKZIBsbA&#10;5NjOWljP7FbO086uJM9rSosJsValgKahv6WuAIZxwjBFQFl418yRoW1HU542Bl23IYQTCq1QTlS4&#10;pHMWKUSgJK40AdHSARQGediaZhGctOg/XvEniT8m1cTZ1kI7C6UERVOAcRxhwMmgPw5ot5cf+ra/&#10;9IHvwNt/jTaiF+Xe8kK4r8sHgF/8ms8bv9xcvjLsxq82Rj10vhENmayOxhhEWUZqrfHg6kLyfHJp&#10;r5RC46gtT4Fa0+V2C+fsjG9XSiFN5FFRirA+55ler4hmA8kYfzz2ZDHUdIhpWXfXiNdpCrCOzqYY&#10;GQFK/naaV479EY1lhqJxHJBTQtd4eOtoppgChX4hXA9FKA8E6vbaa6/ioutwHHo8fnKN/jhgt98h&#10;DIFUBmmSkPyAcWB+0GEMuDn0uL4+IEZgt+9xvTvy7/6Itx7f4lc//RiffvMxfvX1t/D29QFPbvbY&#10;HQcUpWGtQyhMXedbmn+MmLC0JYfNFBgYZYxBSeRJqbwvKRXi/bXBMA6IgffUH3v0/Yhh4Opifxwx&#10;xYJ+mHDsR5pgQsQQAvZDwPE4oR8S9scJu8OAYSyICeinhNvDgOubHXaHXlYpPXb7I/Z7ZvMaxoTj&#10;MGIYeZ7DccSuHzGOfD8hAGOISIWMiAUGgCK/Tsyw2qJrPB49eojj8YD9fo8UExSYeMRZoWW29PV4&#10;I5G6kojaKkYdt84jpIgSM1zj0LqGnOkhAVqj9Vv4pkHTWJADr2C77fDwwSUuLjZovEPKCdZo+W4Z&#10;gSr9o9rYoYBixCakLYpmpi3fECqcVEGYuLJS0GyDiU58OvKZmk8bAyiJ+k4ZJQPTlOC8pb2978v7&#10;vugLf+D7/+lX/QB+9c/XJKsvyj3lhXA/L//wl9OD/+93dIc3nnxF593nxgjTTxOUZF4yinhipzW0&#10;1RzAE5NIKK1gXGVxpJC+2HRwxqEUalNKAeNINsdHDx+iqILjMKAfB1jnYL0lGiTT3t81HpstTSO7&#10;3R67/QEKFHRQiuaM2x0eP7mdyZWGgbSujdNoGweUjIvNBo8eXcHLcr7kgjgGxDRhOB5RcsZm01C4&#10;TyOs1thuO3TeY3d7gxwzSiy4fnyN/x97fx6065ae9WG/tdYzP+/wTfvbe5+5T3er1Y0QBiEsCgqE&#10;4yF22Q52gNjYriIDInElJnZilys2RodUXCk7rpSdsismxIEQG1uAGYQkC4GkFkigoRtJLbWGVg+n&#10;z7SHb3inZ1xT/rjX+/WRCkk96M9vde3q2mdP3/C+93Ov+76u3zUOE9oFrjcbnAvcbLYM48w8e663&#10;vXTgHmyAm/3IfrRsO8vz2wPvPrvlnae33Gx7hsEzORjmwKGb2Bwmtts9t1vBEnjn0ToSozhAXZqT&#10;B4RRolBYPzOm5ewwz+KAnR39OHLoeubR0Se5ovPCDJ9mzzh6Zhs4zI7RRSanmLyimzz7wUkhD5rN&#10;fmKco/z3fma767jZHEc2lmGccS7i/ZHnoxgnz2Y/8Pxmz9XNnt1hYnQQyIkxw0WDjTC5yH4/pMXs&#10;wO3mgLeOzORcXpzxoQ++ytnJmiLT3N5u0DEwzxMvvPCIIs/IjbDznXMM3UDfjxBE4aXRjOPE0A2A&#10;ItMZRPDWCeAtyEinrmtMbiB1z1Uut4HonBjy5pk33/oi/W7Par2iLnIO3QF84Oz8BF1oCRfX8rqd&#10;XZA9BuKAvbrZCPJaZEvYWSSWREVVlljnkhHPkGdCk8xURoya4COTEzVTCJKGVpXl9c89ufpP/0T4&#10;Sz/3Fz99z3D/tU66S92f95/f+//5jx6pv/43/61a53+sLLOVjTI6qauMuizxbiK4QMCTlY3oq5M9&#10;XRMxmaY2BqM0q1XDomoo7kYsCmc9msh6vaSocpH0xSg0yVxgTAoo8pzZWtbrNU1RJP213BgUIj97&#10;frNhu+9w88xy2fD48gGrhQRtEJIlvyi4fHDB6ckpwQb6caLbd1zf3FJVBfM8kuclq+UCFwPXN7cc&#10;uonMaNpFK3REFzgcDrz73lNubm/Z7vZc3W7p3Mim7zDJNNT1MptFaWGEj6JPdzYkuqLIFQlRnItK&#10;bOfOe7HxRzCZoioK8kLCqfPC0NY1bVNSFXLLkYdsYFllFCaNJhL3J9OQ32EbBGCWa0MiPYCTB4WL&#10;4EzBdEQcIGSAEGCeLIP1bHYHvA+CCXCyLLdOKJGyfJbmUaV3UgzShfqkU1fIDLsqCorS0JaiPmnK&#10;kqIs0Uocp/NkqeqK119+xKuvvMAHXn2JV199iWmUBacKokaR8VzFoqrkH0yUSedkIZwl+SLJkSwf&#10;25cCYI67B+uczMYToOs4oz9yg4o05tkfOna7HSGxibIsYxjkY6qahsFZrBdPwNCPsj+YRpyXL8o8&#10;i2JG6wybvl42oYeVUti0iHUuYKIiaLkNzAEm77AanPd3Y8RC6Z/9RdX84b/8773x0/IFuD+/2rnv&#10;3P8h582f/V77kdf/+0cm+t/TVOVCKVRuDHV15FiLqcZ6T1XXSdueeNxWRhOElDZU5FJokz3dGJlz&#10;xxDIi5yqLgSKhcgJSVAwReKXazGY5CmTNKYf0zTSdQObzUFGM0pxeXHK13/og3zsIx/m0YMLyiLD&#10;zbMseVOIRnBOxjXdwGazJSKqjiwzLBYNWSELtDEtAYdhkrDs5ESUu7vCWlkW3h720n3OQmOc5hSm&#10;PcjyUZQYM8MgmnFnkyZcyVJNmVxwsSYnz4/7gsTPQWRyYpAR+qOoWmROPY6TfC7jeKeDHybp3q2V&#10;P9v1E8Ng6ceJ4TCy2/fs9z27w8huGOlnx203st/3HIaJyQaGaWZ/GNinxW8/yHjFJj12iKS+SLp1&#10;0X3La+cIyLozt6FkEeqkAE7jJJhg6xhTpGLX9/TjyKJt+cCrL/DyS4+5fHDBei3FtKoqHl6c47xj&#10;0Ur6UVNVgsa4Y68nM9wx4zS9lo7Lennt/XL4XIgRtPgu5LYpf+boFfDes98f7qS6LoHjlssFpyen&#10;VHUtDU4mDu6QohujF14+EcFrpKCZmB4uzsnDbJgmqrIgJjCqCMTk9x1NbjbI+0whogVr3c991y+8&#10;9Re7T33qVr7i9+dXO/fF/R92rr89vPRX/8JFHdQ/mhn1KBCV1lokZHkuJhjn8dFT1U3ynsrIJYZA&#10;9FLYs7TIypME0ajUcdsZomjFITLNotM+LpmmecanzFVZbGnc7Oj7Ls2UpUubppkn7z0n18Ldvjw7&#10;5QOvvMjilZcwyyWLsiD0QyIHzozjIO6+GNCACyJ/VErf4YCzPBeN9TwRQhRzk/eUZUXbtuR52i9M&#10;E4euZz+KjC8mE01M7ByVGOWisBD2jTyYUl2U8b4oJJQU9SIXKuWxABmT0SY3bQyyw7BW5ragJV0Q&#10;8EE62BBFsw3C5YlaixrGBeZppksPmWF20hX6iFMZLhkoI2KEGibLMMkcfp4sPplN3R2ZRsZmNgRc&#10;CJKTelcQpWv3TkZkSim5DTj59XDMCU0O2nGc8CFQVxUvPn7Ahz7wKg8uTjEmE7BZSj7SSjTrR/dt&#10;mQsgLssl3PzYeR+Xle//b0cV1vHnJFaRD0HQGSlDYJ5nDoeOzWbHbrfncOhTwLY8IGzKBChTCHuW&#10;CWhO5LVBGoJRUMzBp5tswjlkWZZe+1bURImnn+eZjCDvmDYC6nMRfAzMwQt1M3hydPQh/MgPvHfz&#10;3fz8zx9+5dv2/vzyc1/c/2HnjTf48P/i97v82e3HgnO/2VmnlVYSHm2MUPiOVviilDi6hOU1ChQK&#10;nWzyztk76FNA9NXdIB1bXuQoJR2/SlwXpdRdh2QSKjiGgJslQHueLd7L4rAfRt555yltVbJqWgqj&#10;MMASRW4tse8ZDge63Zb9bsvYd4zzhFIRY0QL3fUjeZnRpNAOZy3jMIjEMtOEIIjV07MV65OlgNNi&#10;xHrL5Ga2247doWe2FoVB65qQAAD/9ElEQVTMSYNPjO4Ido4oJQ856SBF5x98WpihJaYvy8jy94Gv&#10;0GgjD8YYhT3incfZRJqcA5O1qQgqCV9G4QMSwIzGOelYJx8ZBkc/iVnGBeRj1QbrQWUGo4V5MoyW&#10;7b5n3w30syzI/Z1GW/7+oyHJOpFSWh/SD0twyazkpXjGGOGY/JTAYGhNEFwX4zhS1yUPzk547dWX&#10;eO2VF1LqkiHLBMKWZRlD3wv3J3X4wYtT9Eh2jO8zMR0L/LFbjwnJ8P4HAKK6lE45yvfMO8/Qjwx9&#10;j3cOrbT8O2jBbyhF8B6bgt2VkqQmpSLzNLM7HDgc9jgri1CXHMNFUVKWJREYJwkKJzGSQpAFcAyi&#10;t3m/SsbHSNSiALLWkik1TSb7zk++/tEf4m/9rSM74v78Kue+uP8q5/SnvsPWL3/nh10//F4fvMmM&#10;kUBprREgKZhcU5ic2QmzRDos0eMaRNFirSMrsmS4CQTvGAbpjLVSlGWB9x5jBFerEntDJ6rfkamu&#10;EdZNTFfwrh/Ybff03ciqXbBoWoKzDPsD+92Obr+l3+2YuwOH3Va46s7hrIxpAkGyM2eLyXKKIgei&#10;PDT6QVQNSjruPDO0SUIXj1TDRH18cnXF9WbHfnfAWkmkks4sME8iPwyJNhhjTH9e9mAxjQ1Mutno&#10;JDn1CQcbvPDYw11RMiiVusRZGOZFURKjlpeyEgJhTAXYeY/OMqyPjM4zp/EXWqN0htIGG+ThA4p+&#10;suz2HZuDgMusFySv82BdkBl9kELu0sPJuhmXkAXH0ZEUdDkxde+ZNnea9OMIRBnFoql4cH7Co4cX&#10;PH74gLPTNcZIDoCooxDDmLMsFy3OOZbLBeMogDaVEAPx6JJ+H3rgWNiPP0jz9/f/fLQ23YTk10KS&#10;+WZZRtM0YlpzFvjlUX5ZltHUFVnq2vt+YHu7pe96QTgHMTON4yhRkybD2YlD1zEMMzIR0tjEnknP&#10;QLSS8aMLSVSQybLVOkdm8ut9UH/hZ/7AX/0p/ovn8kHfn1/13Bf3X+W8t/9PwoM//2ce1kH/EzGG&#10;Ji9yyiIZL4JDZxlVIYuiaZRUHll0JohTUs/kmXRTAkgXLrzzctV0IZBp0fF6Jxrg47jl2LnHKJ1z&#10;kXTwPnUxQz/QHwb22140z1HhppH+0DH2PXbsmfuOeRgZug7nLN5ahqEXx6oVWl9Z1GgtNw1iTHmY&#10;nuCdPKQy2REoJXuCaZ7wQX7N+8Buf+D6dsdh10ngRj9LNJ+VIhFc6gqDSN68T8WGhCsQ8pSMtJLO&#10;W0BYMsLxR3xAmnGD2N4lcFmhlcGBjLxU4pcnhK4LRwek0BghLRaVFkdtlFHL7AP9NLPrRIc/zsJr&#10;DxiCj1LUY8QH6dxdEPOY946YMAd3BV0JVyZLUYoohUmESJPJwjfPcjG4FYaHFyc8ujjn0aNLHj54&#10;wOnJEq3AJT17XZXyoE8Ux+M8yyQuvdKydFZKTHZ5XkBCLfO+peqx2B+Lu/c+IXalqMsoTDNNE4fD&#10;gWmeiTHw/Opa/p20dAVFVRUsFi1NVdMPB+wsCOfN5pZhGAkponFOeF+V5u3HaMh5nvFB/i7hx6QZ&#10;nZI0Kh+DuHSdw6XRjfeeLC+/+Pfefvu/ufpjP/Q5+WLfn1/r3Bf3X+288UZ88MpLF+fL9ncHbx+W&#10;RXFH44shoDNDWciiqB9GxnmW8hNl5h4TW33R1ncdaWYMdVogzUceig8Mw8A0S6rOOE4Mw0j0ojhp&#10;20bAYzrDOklHmq2ESzjr+Pzn38aNM9M0YMdJUoSsA+sIzhKDY+hFTTOMPZvbLd044L2jnyZOz85I&#10;cc7ycEofq3MeOzuKupAIPys8nXGa7uR30zRibWC72bHdi4zPzrL0JHV4graVeDSBS8ntQ8BUSlLt&#10;lewsZJQjRV3fMX3SPNsdc0tlF5FpTWYyunlGRUXUkuV5DInwQbrQbhLTkkt/b0DhjvZ47wnKME4z&#10;20PH/tAn1ownJMa5NhkgReeIEw5BHLDOeUzK0T0eKaLHh3pS76QlsU5sFGMMRSmJSierBRdnJzy8&#10;POeFFx7x8PKcshLGujGGqioIIVDmObe3G7KEEV4tWpljJy6MMYaiKMkyKYQ+BabE1GUXRXmXBCZf&#10;Y8kDaNqGPBdXs1aKru+5uhY11DRJ/mtdV+S5ECNjjNR1Jbc4HNvdHptY/9vdnnEYBQMRIrN1FEWZ&#10;soR1Qj8kZjwSYB4RtVRMofGSSxCZncQxdtNIVZaEEGO7WPzsX/+JT/0V3nz72fu+5PfnVzn3xf3X&#10;OE9GV/7WD778O4MPHwohKqVkPhhCoGkqhmlk7GeBfqUZZ66FARODyNaAtFQVxkaI0tEro8TRqkBr&#10;Q1Hkol1PssAQAsQgV/BpYr/bsT90WCszd2dnbAJviTKlx80j0XmiTQtZJwalcRzYbHZc3VyDjjQL&#10;wRBYH6nLmuVqSbNomeaJw+6AczJrVlrCFMoix+TyAHBOHhb7/Z5xnkXznmaz85zMT0ZGL9ElRg4J&#10;FRwlxCEEGQvFNNryKY1JK4mH01ouOs65u2WaUprMSJxfiDGNTKIUdGRp6Y5UwiMMS0FZlfLxBTGi&#10;zYnxYr3QPW+2AgObZieh4kp2AMbkZFmOzuW2ppWkALmYxkRa1ExNKe7hgOTVzrMgetvFgtFaikxM&#10;WXVVMruZpqk4P19TVgUvPn7Ih157kdPTFRdn55ycrOSGFgJFnlNV0uFnmaicFouWRdvIrNp52qZh&#10;GAXNHKPgCub5yKuXzl1rCduwdpYdUSZ7HmslHjCmdCZRX3U4ayXc3eg0OoS6LskzLfyXpL6CiJ0t&#10;m9stu8OB7jDIDiXK13WaE09nltCaEORW6oModKzzHPoOm8x28zThvIOQDHwpucnFcMzunQfP9998&#10;02/77u33fv/9MvXLOPfF/dc6H/1d9h+5qD5qx/EbIrFCpdmggqIqsbNQ+4o8g6SE0Rqxa6dxSl2V&#10;MstM5MHjbD5LARcxBKEcOrGfSxH5EpN8miSs2c0p2HkUeuMwiPwvNxmztfT7PUPX42dL8AlcNY1c&#10;Pb9ON4NZRipRURQl7XJB07YslkvquiXLpcOWxXEhaozMCDkwSjLQPItyJhJEJZF05DGKTtym0A2U&#10;SEOjDFHF1p4UMjI/B6U0QQWKPEMZWdbppOQ4dp4+BPJMsj0jKUv1iNdVCp0ZIQsiXWEIUTJWnWCA&#10;51lcrN0omIAuySf75BeYZimCR4mpUsIYz3LhplRlQdePlFXBatmwXDUs2pZlW3N2esKD8zV5nnNx&#10;uiTPZGyXZ5JylZkMCDRVRVEYmkas+8dOfb1c8sLDc05OFjRVSbuQxKw8cYzyTPhCdVKliEO3uBtR&#10;EMWsZN3RHCc/jvN2nZaqx7n7+09I4SXiKxC2znHcJxhkKwTO2VKmgPiu77m93XBIDcbh0HF9fSMJ&#10;Xf1E1w/y2rSO2Qa8k+9LNwxYFxmtkC8nK07oyJdgc8cQGrlaiXTUhYCLEVLcZJ7n24tXXv3L3/2X&#10;v/fv8uab987UL+PcF/df4/zB//tvdeYz6tJ7940hhksSB1yYGxV2nsmygjrLydIbK6YQ6BgjdVXQ&#10;tnWSCMpYMcs0ZVWIrLLIicGnwOwEA0vF0s4z4zRJd6og01+alx7frPJ3yhtvs90yjBKEHYNjnib6&#10;Tubg1iYka4xUi5aLy0vOLy9YrU6o24aqKMm0LIIzLcXtOJ6xyebvJot3Fudl1nwcsWijCUlq6J1c&#10;232ax4cQ7hQwMlcXB2+WpQeDEY48WsYwMncPoCJaKzKTsVjUokJKEXOiRFISyJ3m55DoiCEZphKY&#10;a3YyIprmickKcM36GesF4GaDIwbB5h4XhkWeUeX5nSU/M2KoQsE4jfTDiFYhFek1bV1y8WAtLHs/&#10;k+UGay1aIQ7fpkRnmtPVgqYuWS5azs5WtE3D6emSi9MTAb1V5d1uJUuAtOOPPJNM2DzPyLNMDEjO&#10;U+RZml3LOb4+jiemkcyxWbh73Rxn7t4zzcLED+l161NkoZut7IG8p+8Gbq9v2W73BOdQiMKrP3T0&#10;o5XQkq6j6zqJ45ttWmhHJmeZnWeYZsbJ4oIHlRJejJAtj3uE4xJdArMVQcmDKMtyQuA56/Vf+9EH&#10;f+an+fgbv/xpdX/+oee+uP8a59N/8dPxW37r7yhh/m3O2g/qQisUZEXGsq1xKTateF9odojixAyp&#10;uJel6JHlh6HITVLFyOy+KYskkfuSBtmnN9o8WTGAKCVT8aQaEVWO8DyuNxvJaJ1HUIFMK1QUtEA3&#10;DkQnCUjD5MirikePH/Lya69wcn6OznPqssQYkTAeddkqwuwc0zhxe3uLQiBieZ4TkKSmaZYir1Fp&#10;Fj4TvYRIKCVacJkD57JINLK0ywvpivM8RxmZgxeFaNzzNIIoy5y2aWjbChAVyLHQVVVFXZXiSNUG&#10;pSVAWitDVMebgycSCdGl3NF0i0gB3l/qcA0qKjKjKYucui5p65qmqWmqQiigdUVZ5Kmgye2qripO&#10;VgtWq5ZXX7zk7GTN7c0G5zznpyuatuTsZM1rLz9KOGbDw4sLTk8WtG3DalmL07TMOT9bCze9lOJe&#10;5qJcKlMEndxmRAJkjDwUx3kmODEPyZVIzvHBL+ok6caP//14jh39sbj3w5AejPL741HVlHYU0yR8&#10;+XEU+uNRsx6CyHHHcaafZg7dwHZ/YD+MjLPHhkhApMIuLbV9lDEaJksRkuAJct1FxnZRMrjROsPk&#10;Of04gFbRev9LT1frv/QL/+7vefPuk7k/v+a5L+6/zvm9v+/3qWne/uZ58h9RWawigJHYMh88fhY0&#10;gSyDjmoWR4ghFaPyfRIyCXOI6hjqEGjrijy9YWQ2KW8snWa63nusk2vyNEtnrBJyeLQzh34kmsSc&#10;JwoGIThUQgt7oG0bzi8f8PjFRzx+6QXOHz7AlBUhRjKt7wxZEcnfBGFsj+PIPE3UTc1qtaIsC6J3&#10;uHnGKC0mLIVoD4Mn6qQMMYq8lJFCXuSYXMZQVSWxg3UlcYI6U6xXS9pFxWJRUddS8Kq6oKkqmqZm&#10;HCeapmKxaFi0FW1T0zZV2mFEXPQpbEkegEopNGLS0tIcJquUOJ7U+24JCqiyjKYoWDUNq1XLqm0l&#10;XKXMKQp5sFa1jFMuL0558fElLz485/x0xaJpyIxmnia++OQpNlgeXpxSljmLRcN6veTs9ISmLnjl&#10;lRe5vDxjuahZLhrKqqQqc85OTijz1KHnqajnYsKSpaiMooKX2bVS3O028jxlAfwKvEBIBqUQBKWr&#10;3zeuOSpmjr82jhJSHqOIAEBeeyrp2kH2IErJPXG2M13Xc7vZcHu7x4OA0Q4DXT8zjFYW4kVBlheY&#10;LBdPgPfCaS9KyWJNLlT5uNOClYjGyGgsKzG5YZxndGZ8VPqnnrz00l998699z9Uve4Pen1/13Bf3&#10;X+f83m/8/Xozvf3Rfhi+Dh1PlVbKR09R5CIHtJ4sl84uRHkDiMnDk5mM0xOxkIO4NUMUXvsR/KRC&#10;IDPSscY0e9RaUxUFZVHcjTNiulbnmVzNVdLDF3VN1ZSUWcITzJYyz1i1DavFim/4TV/H7/jm38rv&#10;+j3fwtd/7KOcnp+h85KYMjb9lCR9SXMuDHkxoPggyUlN05DnRVqmDsx2JstyFk0j1+oUvqBjQGfy&#10;udVlSd1WrFeLO+TwYtGyXC1om5Yi7RzOz1c0TSUsmbu8zlz+X2vOT095cH7C2YmML/IUBD7Nlr4f&#10;UXe3oqQhV6CNQikZZ8XjTF0BHBEQgoEwWlPlBXVRyQOkaaibirqsKJIbebmoWdQ1bV1RN/JwWbQy&#10;H6+qkr7vmeaZ7W7PyXrJw4szqrKkqkqyTPHowTlawYuPH3Hx4IzSSOFvkuJkUQt5Mc9zMpORpY8r&#10;pPQkpZBkp9SF66RrvwOEvW9cdzzHQq+VYpymZIgS1c/x1uK9Z5pnXHAyTkyNyfHfOF4YfJrpg5jr&#10;+kGwFVdXt1xvdoSoGMaJcXaM1hEVZHlJVTUUVcPkRHI7O48yOXlZoUwmipp0y4sEUQoDSh1NWDJ2&#10;01qTFfk02/BTnyrz77/9H37g5u4TvT+/5rkv7r/O+Tf+8J/SX7z+0ZfGeTzTuXpFaV3MThLptVZy&#10;rU9vHNIl2TnH7IT3XteCDOZ4PU4Zm0rL+EMRyUwq1snQoY95rEpR5HmazwvXJk8ZmVkqzouTJc2y&#10;leKYG9Ztw6MHZ7z80gu8/MIjftfv/p1802/7rZz/po+yOjklukg/T0RlyHJxPqrEqi+yDG0MIQTs&#10;PEu3yJeKwTiOErjtJOzDGOm3ZBoe0EbkfU1Ts1ovODld8/DyjOV6yWq55GS94ORkKTK+Uj6XRduk&#10;z8tQFgVtXbFaLlgvW5aLhhdffMT52Qlt00i3rRVpAkbAU5e5/KgK6hQWXmQGnXTlRMgyRZ5llGVG&#10;VZU0dUHTSEFfVy2LpmTRSke9Xi5YL1oWq5blcsHZ6ZrFsqVpasFIKIXRUJVyA7m8fEC7qDhdL/nA&#10;qy/w8KH8/OHFKat1y7Jtsc7y8OEFq2VDCP7uRlcUOSpKEVbpKpEbQ17Ix+29k9dKGuEdH2Dee1SE&#10;uirv8BD+fUEkpCKuktu5LApM+r7KrVD+jnme70xVMaltQhQJryQ5idxTRjYythGks6RHDbOlHyzW&#10;Js9BpoXsWBWUdUWWF8zBM4wz4+TI8pyiKKW4J5OTVuBDIlXGKBx4xN8w2VnyBWLsZ21+8OMf/U3f&#10;z3f8lfuAji/z3Bf3X+f8p//hnyn+9o//t69NvXslr4pXUWoxW0tZVeRFhkGLfO04GlCK0c5M1qK0&#10;Zp6sOFqTHjqmYOh5dozDyKqRGL0Y5MrrgxTaGCR84thp5fpLNvIQRWrpQ2SxaqnLnKYsWFY5D07X&#10;vPTSY15+6QUePTzn8uED2kWDjpHu5oanN9cMk1D9NBE/jyjE5p/nOQp1p8qx04RWGUogjjJTR3Zh&#10;x06vKRvQYqoxmSBkF8sFpycnnJ+dcHJySttWlGVJ07Qs2pailC5VJQqhyQx5blgsWs5O1jy4OOXi&#10;4pyz0xOIAl9T6hgqrmibiuWiYdFUgKapKuqqoiwKylw45pmR4l5oQ5G+PnUt3fmybVk1Leu25WS1&#10;YrVoWK4XrNYrVidL1qdrzk7XnJyuAcXZ6QmXlw+4OD9juWyoa7mJNIuWi4szjM7I84yTE/n9zjtO&#10;1yuKXHYH0zxxcX5O2zbY2VMmJU6eZfTdIJAtJOi1yHKqMifPpFs+8v9VulkdqaEoRVmV7LtOWOhe&#10;RlSEQEgRhF6lIO2qINMKG+TXo45EH5jcTJZugZKGJBr/mHTn3nvKsoQoIfBRi2x1coLtnW1g240E&#10;rcnLgqwsMUVOlpfoLAejUCaTZXZajGal3DZ8kFGZSbcD5wQ8F5XCR0VvZ6Z5FmSHdXuq5q//5A/+&#10;Oz/Ep++XqV/uuS/uv875kZ/+3uw3f/2rS5XnL+374fXg/HnTtuTGSEGeJEPUpK66KHPKusJkGcM8&#10;yxzYCANEiiIYRAlSZMJv10YzjqOEUxRi+JhTan1TFBS5omlalsuGssyJ1uKcxajA1PfEeSLOE0YF&#10;1sslZydLjIbD4YDzjuubW65vnrHZb5jHkeDF3BS8o8kKSWbSBpeYNTZpvomKspCiWRUFGsXUTfT7&#10;gegiRV5QtxWzFYdtVeSsFos72V+Wi3nn9OSMGCN1U2FnR9PU9H3PYtFwcXFGnueMo2W1aNgfBvJM&#10;sLWvv/oqxIhWMpuf7cyibXjlpRfwPqnhfODFh5dsbndURc6jBxcYZThZLmnqig+/+jLOeS5OTnj5&#10;8WMKk3G2XvH6q69wdnLC9faGF154wGQtp2dLHjw4Z7GouHhwjouB87M1lw8vKYqcp8+ecXJ6wjTP&#10;NO2CFx4/xlrPxcUD1icnVFXD86sblDIcuoG8KjhZr1ksWuqyZJonTlYnFEVJ3/V88AOv0R0ODMNI&#10;U+Wcrk8gdd1Gw36/p2lqfIiM00BUShoKbYhKOnk7jrLEjsgoCpEUiqM0UBXy4DQKQnR4O+H9TAxO&#10;xlMaun3HdrOR15wX5ZO1IvsNSpGl5K88z0EJQ97GSFAap3PqtmGxWrJYLtB5weQsNgVdj/NEVsjN&#10;0wWHdVai9DINIZIFT10U5EWJR3OwE1MMkqWqMyqV+9zkn3v67vBdv/Df/PM/+8vfnffn1zr3xf3X&#10;OQ//xD+jTifDeHtY9sPwweDDy0Ve6JiWn3Wi9sU0A5+9AKVmKzrqO9VIlqEReSGBBMbSDGOPVrLy&#10;k4i+HKX1HRVytZCga5VQqdHNGCOEyqI4yvYMhRGpXFtV1HVN8KKW2Xcd3dAxDB12ngEJwFBEdEyh&#10;3zrFsaUbA1FiADNjKHMJeSBIF5hpQ1mULNqWdtGiUuclJiRxHIpmGRSKs/MznPd03XCnstntdnT9&#10;kEZbmfBohhFQNFXB2dkpjx9ecvngAYu2pkwz7BACq+WCk5M18ywM/MsHF1xeXhKjo+sH8jzn9HTF&#10;o4eXvPj4IdM0sV4sePTwktVySVnknJ6csFouUUaR54a8ylmtWy4enPP4hQdsDwcuLy9ROjKMI2dp&#10;LBSTtrxpatpmgTGS8WmynHmaKRIWN88y5tlitDzcQohURS6GnuDJMpHAGq3JTRpJ5RnGZFJwM8EN&#10;FEXC4aZlcZluHzFl5wL42aJIjl4lIyuiSEMlwSv99zT2C/FonFNoFTEqExWQDxit37egFVXNl5y5&#10;CAXTRfERxIjJcqqqpmkayrYmyzNCSlAyxmDyNE4sCjEuHeP/EmUyWo8OUZKZosLGgI2CJLBWbgd+&#10;ttPZ6vy7DsNL//3PfvL77jG/X8G5L+6/znnvO38ifuI//79MLzhTeBe+3ijzQTRFSGqMqshl8eQ9&#10;dp4FwnTUeoeAd7PMe9OcHKTLMlqWh7OdKQt5Q4EUT5/YNFkmuIK8ENu49x6jFXUjCzltdBqnCHpV&#10;a0OV5xhjmKdRln3jeBeOkBnRT1dVLZ11lqGQN5s2Isd04ShZU5IDq5GQBScBxjrTZEVOXmZkRcac&#10;whpCMmeZLAetMEaUHFVdsd3t6BPfPQBPnz9nGmWeakwmdMektDmOP87PTiHJQo3RFEUuyAUvkLZx&#10;mlBa88rLL/Pw8oLlckHf91RVyYMH55RlwYOLM7q+l+LcNuR5xmLRsloucd6xO2x5+cXHKAMvv/Qy&#10;JydryqLis597kw++9gHatsVaz8n6JDlrhZdycXaO84Gr62suLx+kmXdgvV4K/VFr7DiRG8N6uSDP&#10;MlaLBTo5fOuqpiwSxz/hGLpxoBt6nJ0ZhoFh7DFZzmG/wzmHc1a+V0bGZuM4Ee9YPbKLUHcPV5lj&#10;Oy+pVSpJU4UbFESbIjtXAXp5if7TWr5/RkuOgNYaF8RJHBLeOPiIV5K7W5UVddvQNA1FWWK0UC+1&#10;VuRFQVmVYpArMlAC/wpBvBExKoK1BCsMm4DGq4gQM8UIOI0zbZFPTbv+2zf57/zbn/7hP39PgvwK&#10;jmwv7s+vfpSKqL8/P3rx0eHkZLHNctXZ2eK9J89kSXX8cbfM0qLGyDNDjL88jV6KeFquAk0jnTkJ&#10;tDRO0t1Kl5iL3TuBnbJkrmkbKc68L4W+aWrqusIYkU/GGDEmo2lblosFq+WCtmk4Bn5rLTNy7x3O&#10;ywjouDDz3qO0/N3ye0WKLCoGBYhh6Pg5+yAqi6IoWS4XrNcrmramLAthvXtZIgIi/cwLijLHOcvP&#10;/Nwv8IU335aQDec5PVnTNA1ZlrPd7Xj3yTOs8xRFSVVXdF3He0+f4ZxjvVpyfXPNZrvlZL3itVdf&#10;4bVXX+bywQUxURIfXl5yfnpKVVYs2pYXX3jM2dkJMUbs7Hn48AEPLx9yfnbGcrHk+uaG7XaHNprT&#10;kzUn6zXOObbb/d3isW4atFbiHh5F/62VoqnLO0en1oqqrliv1mRpmZnn4ig9dOKed16UU1UpqUqz&#10;FRnhNM0Mg9BAu3684w3tD3v2u0MKKZmxydl8XHYevx8hBIKX0BeXeDxi5pK8W2slEcsmRlAIQWIX&#10;Y1LLGE2RF+gUbn18OIQQ8OkmWtUlTdOwaBcsFwsWbUvTNHKrWbQs2gV13YgqLJNMYZKi7O51k1Ab&#10;1jlGOwncLkg831EwsGyW2MHGj1VZehzdny/33HfuX8b5lj/5n1Qf2xw+CvGjfT98sB+mVV5karls&#10;iV6kZCppiE0u3ahPsWhHKl+mZTRzHGNIuyVKDqMl3DqEgEbGOzEEyqJAEVNXZHCJRVOkAi1yS/M+&#10;SZ3ICbWWJW9VltR1xXLRsly15EWOc6KSECu/6OKl45PkonmeCOk6n2VZ0oeL1jnL5OUSZCCPMhJo&#10;7L0sx9q2ZbVaUVRlgn05lFZUVUVe1OwOe6qyQqMoqoIQI6+8/AIvPHrAyy88oswNbV2x2Wx45513&#10;+Nmf+wVOVg2LtqHMDaQEKucsp6slpycnvPvuE8ahTwycjJP1EgV03YFHD85ZLGrqumTRVpyfrlmv&#10;loTgyJTi4sEZL7zwAnVZo5Xm7OSE/a6jzEte/8AHqIqSsR8FX+sj69UComLRtEQnD9/9fgdAmYvy&#10;Z7vZcTjs8NayWi05XS7YbMQ9bLSi73p22z1ZnpGZnL4/YGcJBokxkBcFs5uJPtA0NSZhoRPRQWBk&#10;x+9xnkvOrFICYktI5GNXrlJqljbyH+QB8KV9ZEwjlGn2jNOYmPzHm5yRq2nCIfuUZ2qPHPsQCcfu&#10;P5O9kQJQgnDOsjwVdEVUMLvAMA64cOQHCXqjSg2EQ2L1BAIqYz3tI8tFe610+x3/0z/1P/8Hf/qN&#10;N5Jg8v58Oee+uH8Z53/3v//X67f+7o/+thjVy+M0X8zWPSjKXFdlIZmpuUgItTkiZyPzLPpeUb2I&#10;dM2kN4CbrGiM7+z80nlprWXMEyURyBhN21RkWQ4JSeCdJSLz8DyXpa7JtOSHptxWrTVFGsHUVUW7&#10;WNA0Qqec7SyMm8RSOSpkQgjSOXlhdxsjrlLBCKSrvxLo112XSKSqK/xRm19VFLV0oeM0M00z7aKl&#10;bVucD+y2O3wEkxkynREJPL+6kTFQ0qMbEvArL6jqhEUAdts9IQYypdHGcHZ6QllkfPiDr1M3NfMo&#10;mAVC5Prmlu7Q0bQNdSIlrhcrqqrksNvTDQPnpyd86IOvU9UVxEg/9Lz04mMpyOsV5+dneO/Z7Q93&#10;BiPgLuDZWktVl/RDT9tUtFVN05bs93tC8Jgs4+z0jLoqmKaJru8oSyE89t0gctHFknffeZf97sA0&#10;iXfAGJ1eLxGl5PZXVXUq1IHMFInaKS5olUiaRNnbkFQtRhtUJkgJZTJUVAm3IIoUowV7bK3c1ESt&#10;4mU0U+QobfApQjAQmZyTUclsJWzcCsNHkMHyPXNefh6TKsx6ycT1MTLNlm4c8T5x6rWEvrRlhcoM&#10;LkQm65mdfIwKcVqXefGFdzr1F/74P/1PfP5XvC3vz69z7ov7l3G+7//9Efepp4/3T59fVdM4vqRC&#10;fCnLs8I6S56um8d2KSJI2GmWqLbM6DuQWJnlGAPz7JKUzGEMieYn/O4iy2Wu7GVG3tSVjFASGzx4&#10;Jyk5Woo7EUKU2DatFPnRCJM+rLKSsY8xRy21jIyOmuOiyEDJ3+GDF65LkhGaTBZszgteIKSADrH2&#10;yww2FxyrjJwyISfKyEDULGUCX+0OvYwMXEoWGka0MTx9ekWe56lYON5++wnPr2549vQ5fT+iUQzj&#10;yO2N7NJyk5NnGY8fPmS9WvK7/tHfwXLZ8t57T9gfDkTv2XeHhATWPDg/AxWp8px+6Hj63jO0Ubz6&#10;8otcXJziQ2QYBmKEywfnPDi/5PmzK5q6pshLun0HEa6vt3z+c18U7k76HzFQljnLVkIrijzDjhN1&#10;WVJkmjax2Is8p+sO8rWLkUPXy87DGObZMgwjeZGzXq8kPxbQmcgPd/udvLRiEANcygPo+pGuH9BK&#10;8A/zJPJbbwMBkUqCwlovsZCpS3cuJJaPFGQv1RmlBOFQFBVZnqfxkJWinfTu1ifSo3M4L+OVyc5E&#10;tOAqEiI4yBtBODLI/0/zLAlkLqASWyiGKMvlCNZHBjcnEJqY6XJtyEzxqZ/YrP/rp5/8gY28ou/P&#10;l3vuZ+5fxlHqjfAn4ltvv9XtfgGlnpZVNSul6LpeOOxWWOzSWUvnIX9OEAIgnfj75+4heKyd72bk&#10;XT/QdT1dP9x11lorXJJE5pmhbWrKqiKEINfo2VKWQp08ztmLPLuTremkupnTrDWEQJZlVFVNVcnv&#10;KTJJlT9+XFqLTM2kWevZyfruAUMaCxTJFEPizLgo2mr/PqMTIMzvNGMFeHj5gJP1mrauURGaquTs&#10;ZMWDs1NO1ivOT07x3jP1I7ebPXaa2G53TMOInaUrjzGSZ4aHlxd86PXXUUpRl7WMmlI3fXl2xmuv&#10;vszJesULjx+yahcopZiGidlazk9OuHxwISOwFCixrGtRumjN577wJrvtjqZpMCj2h47P/OJn+bGf&#10;+EnmYeT0dM3l+RlVltOWcruw08g4DBBjQuTmTLNlvzuQGRmp3d5s2G337PZ7nj+/4u133yOEQNd3&#10;jOOAtZb9vme73bPb9zx58pT33rvidrNlGGdiUBBlfj9OE4e+o58sfT9x6EcOh459f6DrhsTgtwzD&#10;wDxapkkomTYtT12IEk+oFHmeUZYlRVORVwVZkYNSIl308tCPKnkdtHDYZQ6P5M2Ow12g+jxL0Iy8&#10;liRI5PjDu5CWt1/6b8PQM8+C+5WRkSh7CpPTlBV5Xr77009+y9P0Vrw/X8G579y/3PPeJ8zXffi3&#10;nCyi/pCd5m+01rfDOHK6XMj8OgUmhBgZxgkXAlUhCpksF7WMSV1zW9e0dUPb1vhgyfOMIl37RfJW&#10;EkPg5nbDPH8J2FSVJU1VUlUVVVVRlgVDPxzBiBKkMVvyLEv2+EoWsokXIwsruXrnhbDCY1LHgIxo&#10;mmQGikmx4JxnGCe89xhjyDNR4/jkcMRkKdt15tn1NU+fXVGWFZnJePOLb1NWJYdDjx0FXWC0zHAj&#10;kf2+Q2tFkeXcbra8+MJDzk/WtG3FxdmapqpYLVtikIfW6XrF+dkJxmjGYaDMM/b7He+8/TZaQVnk&#10;uHlmsWg4WS2oS3G8GiPjiUXb8OLjS2GkG8ULL7xA3w+8++67eOtomwZC4OHlOQbDg4tzbq5vmOYJ&#10;gufR5QUf+sCrBO85Xa+TaSsT1vk4i/s44XGbUsYny0XD7XbDbrenH3qMzlm0LbebHT/3C5+l3x9Y&#10;r1fC1G9qxnnivadP6bqOQ9fhQsB7KwVVK2KKITyOUpTSLBYLuZHlmYRfhEjV1AzTjMkzlJY9jgSl&#10;IPN0ZOGa5TkhxsRPP+5dLAFFVhR03YDJC8q8TqAeYeWHY6CLSxz/GKXR0Ia+F8S0MO9z6qZiso7N&#10;fg9AURYYLXhkhahoTC4PlSwvuL7ZcrZeE2ZPkxf/4O/84X/9r77x5+7n7V/puS/uX+55AfP4H/2m&#10;TL13eHXcD9+sNcss06ou8jTOkDlmiOFL3Q4KaydcyljNtKEopNBLCIPAtLJMOrthnCFhdEXXLjhg&#10;HwTJ6p2gfKeEAiYtnpTAKokxBXVnObkW6l6eclljTCHKaRkXoigVnBd+93HmL85OmfELN0YSkkh/&#10;v+SaSlfonENlopO2zrHb77m+vpUHQUpgunx4SdPUFEWJc56u7xmHEZ+knhdnZyxXS4L3YlSaLYpI&#10;lVRBzntBA6TEoLzIaWpxvCoUv/TZL/Due0/YbHb0Xccwjmglmv+YkLckXgpHVO3QM40z8zxSliXj&#10;NHN2dkbb1HjvUSgJLtl3XF4+4OzkBKM1r7/+Gi+++AJnZ6d4bxn6nhg9WSY3AG0MKkooCEDXdWy3&#10;e+xsIS2oidD1Pdvtjr4fOLp9t9s9RFgsRNU0TyOf+9xbrNdL2XdEmWc7J8lSWiuqsmEcxPgmn2uO&#10;1kZYNFHRdd1dN2yMBK2HtGuRBWxCSySZY0zfaBmzBLmVegfKCA3U2aSmSp13BJuY8DE5aCMKl7hK&#10;RVmhlMZkhnG2DOMsNM8iBwS/oVNAt8lzolZopRnGkfPVmihjpL/zT//Rf+q7eeON4zvx/nyZ5764&#10;f5nnY9/3HdlF43A/9YWXmdxvqqrqctHWOrjjclKukzHJu47BEsL+CKjInSmoKoqUoSmmFVmQiVxN&#10;k0Y5x+Ke5HExRrwX5ss0z7Io01BkOdqASTPWPKl2srQLyHKRHNp5hihOWp0kfcc3qCzTAsbklGVJ&#10;lpeQOsBhmO9S7IUHIj9QCmUMh74nRCmes7Xs9xLmUJYC2To7P2e/3/PkyXO2ux0gOAFnHbvdARcs&#10;zs3s9zu0Umy2Gxn1OItSka7rqFIXfLvZsN/vUBGct9ze3vKLv/h5rq+u6fteZH4p7jBPcXOZEaOQ&#10;2P2lwGnkQey8pygLbq6vIcDtZsPNzTXnZyc8urwkyzIWTUWR5zx//pxl2xK8sFr6Tj72Fx5ecLZe&#10;kmfyb5R5QVOXrJYLjNZcb7aUZcHJak3b1EzWcnO7ZegHijzn/OyMh5cPKcoK62Z5QCUM7zTNPH54&#10;Tp5ld4x9O83s93uGYZJFNGDyIhmHpEM/hpB0w8AwjlJ8oxTnaT7GFcpeKMvzL3X1QIxKIu7mmdnO&#10;4qzWIum1Lo1XgsQmOuclH/duzi7pWCFG8iynSkE1USlZsDtLURR3HHrxe2SixTe5pHYpzTDNnCwW&#10;6MChqE7/vz/8+771k7/y/Xh/fv1zX9y/zPOt3wrVP/8HdfH3PrP2u/03GmM+UJe5maYpLaTkh48p&#10;ESixX440R41ww4+xdQICMwzjgPfSOSuE+phlooJx1hODECibqhauSOq0tdbkhTwotBH1jDGawmSi&#10;fU+SOdkHyLxda43OUlKPMbLITBFsdk6dfaIMeu/Tm/lLjPD3d/DHxKPb3QGtNXUCa4n3VVHkBU3d&#10;MEwT7777hHfffc4wjLRtQ9u0zPPMfrdnv9vdLXmXqyUKxaKVfNC6qnn8+CEn6zXGGLbbPc+ePWe3&#10;24sG/p0nNE2D1kZcrGWOUpqmqu8+nrPTU8qqoK5FLRSihE4vFi2ZMVxdXfOLn/0s+92B58+fc31z&#10;w+XlBY8ePsAYTdf3xBjY7zvKqqAo5PtT5CVtlcvoLTMMXUc/yANGoairUhgtIbJcLlmvV5RlSTeM&#10;bLZbAJbLBTEEzs5OZMQ2TLz1xbf57OffZposSkFRyt6iyMUUFHzg0HWM00TwgeVihTGGYRik6DoJ&#10;WNHGCORrFCev9wFr5aYWQpAFZ9+jlcJ5eVgHwDlhzDjvsTGQZwL6AjEXxSi3xWMnTvySwUkeEvIg&#10;yTLp0JVSWB/o+oHZOYqjozuCMTlKGUEbRxjdTFSGeZpYtQuM1s9Vsf7vfvj7v+8Xf/m78f58Oee+&#10;uH+Z59Pf8Wk+/YXX9Ksff+fluJu+2Qf3wRBiRjL8iFRNlk4AIvoVrbdMUCRCLzdCPyzynDzPmJN5&#10;Q8YcIWWxylgmEnGzpapKlm1LWeQy67ZW5uaZhFworZI6RDC5SqWfZ4ZxnPBBOO0muVBlBCNBGtYK&#10;S2ScUoyek6I+zzJ7bZr6Tv5IFEVFCJGuG9gfOvp5gpTaJHFpKSvTe5TWXD27ws5WEquqkiIvIKkv&#10;ooocDgeaqma5XHC6EtjW5fkZmTEsFy3b1OWWRc56uWDZNDx88IDXX3uFV19+kaYuWTQ165Vw2Ms8&#10;Z7GoOV0vaaqCRw8vhDcfJXd2GkbyTFOVBdZbtFF0hwMPzs94cHFGW9dcnJ1gtGKz2fDWF99Cq8jJ&#10;asmybXnh4QMO+z2ZMYxTR/QzwVsO+52QNIOoVfKskKi/STAE4sqMDP1Ad+hxaSw19CPWWaZxoq5q&#10;oobDoce7lCA1W6yz8sDOZdEZYqDIDGVZYUyG85GuG2X3kkZPShtmO4lCJkgmgA8ekwle2qZdypQW&#10;oEbnMmZJiVWiohHe0F2jkh7+IRmuxnFKO5R0m0uv/+PvIzlWx3lk1w3Ms5MbSHqNV1WDd55+thLP&#10;5xx5UaBi5HSxIlPmiXXZX/uRj//tz6V31f35Cs59cf9yzxvA/+y35a/9/SffYGz8Juf969GHLFPi&#10;6JNRh2T9GK1QqQMeJ+mcorzq0TqSG3mjaqMwmcLamf2hl1g952Vunhjch64jS+wXpRQxeEKUbNGy&#10;EPcfSOhGliWCYwgoZAyETDdTcRe0wVE5Y7JCuNnH0cxx/OJFx+yszHeHbsTOFq3k34hRSRbpOBC1&#10;sEc22x3XNzeCdx1ErQGCWVBKYbSMfOqqxpiMvu/Zbnb44OVhl5yd1loWiwXDIOTK09M1RVHw6PKS&#10;h5cPCMePPwbGcRRGTNLrZ0aKaFPXtE0t/gAFz6+umaYJkLDoopAC1/UDL77wGKLihccPeXBxTl1J&#10;Tulud+D6+pbdfkvdNCyXLRCoyoInT57fzdxFuigPv7ZtqaoaDeSZ3IqePn2OdZbgJMRFRkcSTj3P&#10;VpbXUQI4mrpGa5imiarMqauK8/MTTtYrlm2L1gaf3MSkUd40zkyTZRh6sryQ8BBriSEw9LMU62li&#10;GAZcQjUrpZnnmX4QhUuMgZAUXBJN6HFBbmu3u70ExVgJDolJ8mudvEbEVyEBG8eZfkjjGetkL9OP&#10;I/tDj4+BPM8JCXPdtguGfqAfJKDchciibdBKs6hqr43+TDc3f/nHfuhvPnnfO/H+fJnnvrh/BefB&#10;v/mvVuff/7MfK4viFT/brzNaFZlSd7AlHwJKCxc9S3AknzInY0i8GedR8Us2ca0jfZ8kkM7J0jUt&#10;XPM8Z+hkhm3nmRAjRWZo6xQY0TZoJaCpIlEpdXIi6iRblKt8cr/qL+0Ejp2WSp14PM5SnWe2jnkW&#10;N6LM0D0RyIyMPdzs6fuBrh8xRYaPkeurG54+v5b9glxbyIuCRdvKtd3JWKgqa5RSHPYHbja3nJys&#10;ado6jWJkuXayXrPb7fDes9vvGfqRxaKRsUbXY4xmvV6JRV7LklEpMYllRhj6dV2jlDhVn19dURQ5&#10;Dy8vaFsJ2VAKbrcbud1MI3lumKaRycq8/9mzNKJ5cMHZqUg0YwwM48gwDOS5zNjnscdO0gGXZYlO&#10;/6b3ntlLR66NSAKdtYTj3iO9XpwTA9hsZ2ZnOewPbPd7UVcZwysvyQK3bSpRqCRpbD9N3Gz2opIa&#10;J3aHQ5K0GgGUKZGphii893kWE5JP8XrjNDH0ferqJXdW9irSHBxRGLvdgWmcGMeZ0VliTCY9F0QH&#10;f0RUv2+UN88z4yS69slamf3P4uQuS3EmZ8awWCzpu54uhX1EIotFi7MWg9oq9Pf9Dz/2ub///Jd+&#10;8vmveCveny/j3Bf3r+D0z5/Wi4N7ZVnWF2GwX28UbW5k/CGqkkimVbKWG+F0q4hBeNkudTLRSYcz&#10;WweIqcXZBMgqC+pSXJXGyBt1mkbGcUYrWC1aTk5XrFZL2qYlhkCeacqiJM+lCww+JMVITlnVYphy&#10;oubQJpPfEwFtxG3p5EpsrSgkhnFinCbGSXT4Oi8oyhJtDJP1bHY7rjdbrnc76sUStGKzObA99JRJ&#10;ppkXFU3bMI4jeV7RtCKPnKaJfujxwQn1kHjHxsnSzWLRtjx9LiamNN/i9GRNluV0fc9queCFF16k&#10;bWvsPMkCLxcVTV1VLJctbdOgM1EJjePAg4tzPvjB11gvFmgD0zjy9Nkz8QUUGSerJbnRNGUtDJvt&#10;lt2ho8gzmrri5vqGIivYbLZopLvOtKZpKmIIOOuomxqjtBR/I3uVtq4oqxoCTHa6Y9AUhbxGDofu&#10;zpVclxKoLsqgjE3i2WQJb2FnUeEcU7G6bkRnOeM8sd0dCAkcZp0nLwtQGpOXaC0B7TIXl+JurZN0&#10;JG2Y08fvtcKYgqAU4+yE1jnJmKafxWCEklHLPM/0oxUlV9qzTF4ag26e6buBwzBKsbcCLKuKnLwo&#10;CRFyrWkXS/phoBsmxiTrbOqaqe/IlPq8Wpz++b/+V9WP0/09uQben6/o3Bf3r+D8a//qv7iIzzZf&#10;r5x/PI/zhzOtTsSiL0X6yHUhdSZ1VaICDP3INMucPMZIP46EqKjrit2hQxvNsl2A0kyzpaoKFouW&#10;SGQaJoqilJi3tpb58nrNermgKUu6Q09dCqFPpStzZnKyhFmVN6cnRIWPGifSBMqyoawbrHVkRUkg&#10;0o8Tu66nG0f2Q8/20LFcnxG0Zpgtz29vee/mltv9gcM801vHu8+vGa2nXa6FYT9a6mbBarWgG0ZC&#10;hGGaWCxbLh+cM9uJ65tbooqs1guKIuPsdE1dVXgvpqx33nvCaimyyHl2PHz4gOVihfeBqqxS117K&#10;stHA2dma5Uoi/M7OTigK0XafrFeoGGnqhgcXZ5wslwnBG9jcXvPWW28zdwOFMTw8P+NksSBYR13m&#10;XJ6ekumMD7z8Em1VcrpakCvNatGyWrQUWcY49PTdgcLISGiaZzKlU8BFQBuFs7N0tiGAd+RaWDFa&#10;RaILvPrKizJvL0VFolHM08z2dsdquaAsCj7w6stYK6hgY3K0znj7nacUZcU8T4zWkVclLgQO3QjG&#10;4DzcbA/M1tOPE+iMZ9e39NPMw8eP0VnO5jCw7UbKdsXl5SOysuJ2f2CcHUVZY8qSYXLsup7BWqE1&#10;OohGg9L0oyUqQfuavCBow6EfeH6z5TCMRBRN2zBbmcG3TUNTVLIv0nLjG4LjzXeegoJlVdLtDyzK&#10;zC2b9hPPzh7/v376L/0Hz37l+/D+fHnnvrh/Befrfsc3LMK7m48Udfmq9vEDLrizxaK+m2OGGEQ7&#10;fnSpJnt1SCoC7z3TJJpw+WWZHx+VA6bIaKqK5WpJlReMk8jYROQoAKgiLyiKnDyNffIsozA5IUQJ&#10;2QgJApOUD03dcLvdstnuiEBVifbYe5mrDuMgAdyzox9FcWESfdKUFSjNZn+gG0aiUvSj5en1DdvD&#10;AFrz9R/5CMv1CVoZ+mFmmieqqpIH0HpN8I62bVi2C5wP7A87UIE8NzhvKYqSppaRi9aSxhRj5Oz0&#10;jKLIaNqGpm5kbm8MpycnXFxcUFUl3nvKqqBtmztjV12VAMQobty6LgW9EKOwWTJDlTrkB2dnPHv3&#10;CU1RsWwXGMQRXOQiF7XTSGHkJtVUNYrA4TCwudlw2HfM80SG5Ld6LwgI5xxDci7neUbfjQg5QuSX&#10;RVlglGIcenbbLRen54yzsOCzzKCiNAvTNKUQbQnKcM6zud1QlCX73Z6uH0T5InpCWcIrRV5UrFYr&#10;2mZBlhUobRgnK5GDSqSGmcnoE8RrmBzjPKcuX9AX4+ixUUY1ddMyW1HdjKPwZ+qyFsCZl0WrB3yE&#10;2TkOwyhu2iTDtTYyjjPeRzIjOxBnBUc8e0eeV4xWkA25MYxjP9dl9fT04uz7//M//4vfx9OfErvz&#10;/fmKz31x/wrOt/4b/yvd/dznXsty/Q3e+Q9a507qNAsVCSA4K/rhECLCNZdRw9HpOc5yRRVlgiht&#10;rBNkrIwASpbLljLLZXGYclW9l4g0pcAoIfYpiSBjspZxTqOXzFCUEqxtvWez33G72+JjYLVasVgs&#10;8FGkaYeuI0YkC7Mf6YcJl0IbskwY8rud6K7HaWbfDWx2O/phuDNIVbWMIupKTEdlkWOtoz8c6IeB&#10;qpRwi6osmIaO2VrWqyXr5VLm80pY7SZhcYsiw1nLyckarQ1N0979elFk1HWTunzPNE8UiZVfmIwi&#10;FzRCiBIjV+Q5TVVQZDnTNHA4dPSHjqvnV7z91jvc3t6yaFrWyzWLtiEqWQJqpYgu0I8DN7e3WCtu&#10;y6qSRKqyzFktWx6cnRJDpKpE+ZRnYgzy3pFnmvXpitvbW4F1ITTEpikFBmeEpGhMjp1n6rKUsJQY&#10;CMkU1lQlbV1jtCL6wPOraxZNw3a7xVnLNFoGZ4Xj4mWkRpSxIErjvKOuKw59Ly7o8pjV6xjGEaU0&#10;0+zY7Dp8CDR1DSjG0dL1E30/slqvBBg2yRwdpVgsFpRlyTDNsohPnozjrN07h1Ki5KpLebiaLKNI&#10;EYHDOHLoeg79wGBFFVQWBSqEGLx/enF+9ktFXn3h7/7i0x/mvU/fM9y/ynNf3L+C8+Mf68JHt/V5&#10;WeQfnSf7Dd77RYyR0Tl01Kg8kwWXdxCU0O5ckISZ2XMYBpwNyYlnCNHfGXQyZVJghYQ4F3lBjJFx&#10;mHDWJda3XG+jSqYlrRiHIS1ERV+sk2rGe08/DDx/foXWmqZuMIk/H5PpipRhar0QJ23CDrsjCtZa&#10;brdbyqJgdoGnz684HHraRct6vUJrxXZ/ED0+JFdoYLPdstvvIQYuzs+o8oIshY2gFKvliqau8M5J&#10;aEkmDst5nlDK0A8Dy+USpRTDMAvSeNGmcYfI9UjJRFlmKAtBNyilUUgAirPi4vSJQjjNE9MkwSnW&#10;W6ydaZuWs/WJYIqL/I7/o40W5ZDzrJYL8kLCt1fLFeuTNXUpRTAET54pygQBq6uKqpIbSFmWnJ+c&#10;UtQShh2DcMvvvvYSayFLTS/7hxAc8yRkztk6isKwSDsCaz3zPFIUJdZOwme3M0FB2Qr7Z5w9uTFg&#10;NNM4cxh6qrJi2x0wWmF9FE25gmmcGeZZcAHDiDYZRV6ilcYnlMXh0DFbWcZqrdFKkeWCTzBZxqEf&#10;xCORdkkhad1jEOepMZJfq1KspOjboyxb+5G+H9kNoiZrioLgo8+Meuf07PTd3XZr9eOP/tC7P/63&#10;RTZ1f77ic1/cv5Lzg2/GD/y1DxZ1XrzqJ/tRF8JZP89EInleUdclEc04W5yXNCPnIj4GZhsZ5hnn&#10;kXxIpZMeWiiAdVmS56JcETuJgJvGYWRyokXOs+yOtS35q7K0K1M035TMJzGx2cdpQmeGqq4YpoHn&#10;V9eM88R6teL07JSiEGej9SmkOEaxj1uPnQU01Y/iUpROeQYjCNoil4JclVKUdtsth8MhSf4sJ4uG&#10;D3/odVZtS4xepJlZhkqa8+BFe71are6SpGIIFHmBd5azkzOKPGe/21EWGYu2ZdE0GKPRWlFXFSfL&#10;JVVRURWFmGyCI4bAOAy42WKMpipz+TwnUcGUVUFV5ZysV7z68gtMg6UscmIIzM4m74B8PCbPaNua&#10;tqpZtksWq1YCnlUkOIf3DhUiRgmWOMsyeYgmT0FRFKJXt5ZpmrCzxShNVZW0TcNi2XK72cj3/1i0&#10;J0uMDjtZjFEsFy3GKIaup2lK3Gwpy4wuSQuLpuTs4oIiL0Er6rYhyzOm2eKcFNJ93wFws90xTxNV&#10;UzFNM1c3W4qiIoRIpkVDj5b0LKU0h8OBZ1c38oAsJLiDKF8XpeR1PifHq3NCAdUqxfJ50cUf+vEO&#10;x2BS8lZMATY+gFaaqi5ZiLrJhRj7POp9Vlef/Kvf/+4n7scyX/25L+5fyXkDwrf8VncRw4tY/1rw&#10;4QMuBLQxNHUjbJKAuPFmj9IKrWWO6Zx01jJrj4SgJAshIm/itqUsyoQXsDjrGfpRZrCJG1JVBUVR&#10;oJMGvihl0ZoZzWQtfdfhnCNPOu6Y+DCznbm93XLoexaLlsvLB2hjuN3s2Ox79l3HOEmEnbcy7nCp&#10;y3QRdocO5wOn6xVN09B1A13XobWh6wZi0jYv2pbLywvKUqznlxcPMFozDT0hBHIjH1NIELKiKKmK&#10;ApNcs6CpqgLnPKcnJ+TJzWiM8L/LtDiW3/v+VB91J/MDhUtRh8JPB50CSbRJGaMhEgkQRMl0dOo6&#10;59LsX8IpjNLsu462lSW2yYW5o5SSAt22DF0v8k4jGNs8l/jCkExrN5sNzoqqxBhDXmQURUFZlpR5&#10;TtdPotipKjGyeZseppYsM9SN8PGnaWSxXDCOA2VZ0Q89QUWGybI6WRNiFHRwLp/z4SDwLjEpgckz&#10;NpsN1llOT9aEGNjvDyKF9UfrMUQVKYsKow2zc2x3B/laGCMyWOcALWEbKjJMI+MsfogQufv6ixrH&#10;ytdfa8o8p6yKhEwmYaQDeZlTZpncOEJUOkatFTevfOij3/X9+e/+DJ/4C/dKma/y3Bf3r/Dc/pd/&#10;PLz4I58+rVCPrPUfDOgKo6mbhqousT6y7wecj+RFhjK5dPJBrvsRLSEGSlEVBbmRXMy8kDGMGDrm&#10;VJQdOsvwCdVb1yUmk9+nlCbLBJAVQmSYZsbJkuUFTdviQ2TfDex2Bza7jn6cqOuG9ckJSmfcbnc8&#10;u71lu9mz73vs7CQ/1QdskIi+smqk8zvITLZdLDDGsD9I1JsxGVdX19RVRVOVXF5e8NpLj2XuPlny&#10;TNHWiUwZ451qpMxylu1Cvl6zgLqOGaplkTP0PW3TELynqRuCl9DuIqUXxWTiyYyAuLJU7I3W5FlO&#10;CNJRV0XOdrNlmkbyPKeta7IUiNJUtYyx0FSZkRFHDCxbwRI478hzCRU5Oz0jbyvcNNLvB9wsN6rd&#10;dss8z1RVTSRw6HrGcWCap/T9kIekUpJG5Kyn6zpubzdcX99we7uhTViEqsyYp1G6+MRkkZ1BibWW&#10;TBu0EoZ8DGJ080rz7tU11WJBP47cbHagYJoc19sdo52T0xSKPGfbdUzzTLtoZD/kA0pnjNNMiIqI&#10;TiNAR1SyD8iMxgXZHRVFCcYglmyTBARyQxz6Ge8EveGs8G2ck4dqkeeyHE7jqxBlPzDNjizLxHch&#10;rmlVaj1nWfH5j/2O3/k3/vq/tXqbN/7cPQ3yqzz3xf0rPbffqRr/X54tYvZKnpmXrAsXShtVldKN&#10;WecYhpEItE2Dc45xmAVbmzjZs5UZZltVLGrRpscQma2l6wZx8pkcheRJxiCOvrKqUFrjgoMoV/+6&#10;rgkqEjy46KmqBlMYtpsDb777DpnJ2fYHQoCyLlFRc7vbMg6WrCzYH0QhQ5qRap2Ly7NtWa5WPHt+&#10;dWd6EjaJdMdZZgAZGywXjRQE71gtW4wyZJni8cNL6rpOASIy2nGTFU16UwvXZHboTDT5UkAKDocu&#10;zZbFNONTp1/XFVrLUnC1XHL+8AF1WdIuGqpKxlqZMbhpYpxGQowsm0Zi62Jkmic2NzfSoRcFbrZM&#10;04xRWhQjwOnJKXVdY4xmsViy2e0xabex2WzxTiSJ4zjw9NkzDl2Pzg3dMPLkyTPJYN137HZ79vsD&#10;X3jzi1xvNmx3e/aHA/u9LJpDEF5/XdeEGAVjnJacTS2y1qKQkdIwjrRtzTTO1HVJ3w8S3h0C7z27&#10;4fTiDGsdu31HZiTtqUsO33GYkjM0Y7/vOAwDuZGGAMQfcegEUZHnOeM4c+h7lIoCf1ss8U6Q04vF&#10;gryo0r4hsY+IjNNIP6SRYBQtvXWiHNvtD/K5KsnszUzS3FvBaJSl3NTs7KhMMS0XzZuLxerHisWj&#10;v/M3f8s/e3VPg/zqz31x/0rPz77Bxd94/eT1xfnrbVO9Mk1hpY2uHj28YNHUoiUeRjHRaImpE2iV&#10;4tCNjPNEkRWUeY63jhg8VUq+6QcxpaxWC/I8k5mmdWRGQF/WifOwaRqWiwUmzwjWsztITJvJM6x1&#10;vPf8iuubW3yygaMlhGOylu3+IItdLw3RODuUNpRFzdOrG54+veLxCw95/OgF3nr7Pa6ub+6K+dG2&#10;b1Ju6jRPuFl03GVusNZy2O1ROrJqW4ILBO8I3jMMPfvtnmkcMFrTNjXL1YKyKimLXJANRILzEuRt&#10;ZPYdEtmxqWvKvCAGR/COzBiqImPqR7yVn5el2O8zJbP2uixQAU5WC9aLBXkmVM7MZJR5wXq1lLi/&#10;ZJ45Oz2nrOUBakyBUpr1yQnX1zc8v7qWr6FzfPbzX+DnP/NLPLu6Zrvr+dybb/GLn/k8z55f44Ng&#10;hr33bLuO9548w6exh49CU1Rai9mrrpNFS0xRx72KyENFeTROE1VZvu/hJkz1w+HAYRKe/vVmj7We&#10;BxdnLJdLGY0kzrrJDE0lD4uIUEo3ux0hBMqiZBhmMlNQVBVVVdA0FVVZ4l1kl9DEpycntMs10yxL&#10;07ZtMMYwDD0hipM5eNmrxKjkc0wy3cxktEktpZQiRo1C4518LHOKRmyrMmbGPA9K/81Dlv/gR//l&#10;P/bp7zyp75epX8O5L+5f6XkDTn7P15evFsvzses/PE6+isR1med6HCd2+57ZSmTecXxCYnHMc8qp&#10;VOJqzYwiOFn8ia1beDB1XZNpub4GH+9ScFBQ5mJQUileTa7wQinUucgnD/2UghhEQ259ZJ4s1ouS&#10;wUsuNrOLDOOMR5gum92BfpzIs4xxnHjv2TOSyF7YWwlZIJ8XGKX50AdeIQTPOM3oCHkuqorgpIvr&#10;O9GD+znRLJWMHZpEbdRK9NfqmL15TKwCUIr1Yplcu4101GjGeWIcBrq+J89ztIayKqCWr0GRi6y0&#10;LEsyoyU8JDMYJXrzPC9SmElDlkk+al3X1MsWXbdok2G0aMI3txuub264ubllezhwe7vh6fPnXF1d&#10;s90dePLsObcJkTDMI9MkstRumNh3gm6Y7cR+33Oz2XC72XPoOvp+ZH/oqKoCO4sbeJqk+w1B9PLj&#10;lKBeRoItUAqXwjS8d2AMc4iQaaqipMwrYkjYgRDukrCMEbiXS14LlEJWD5EiL8mzkratKQpJj9rt&#10;9vTTjELT1PJaS70AWkverrXiqdAmwybwnSxJRRZ5VF4No+wOqrIUlruRfcQ8W6bZoowm15qmLP1y&#10;0X7h5OHld+df981/9+3/o37+iff+9P1I5ms498X9qzg3/9tv8a++2Z/kRemtjYs6z1/USheHQ0f0&#10;IXWhkBtxHMbgZZY5C6Y100a02Zkh00acrUq+FXkmGaGg8FFCqOORo04KME4Sy36YWDZLZic6+tlH&#10;hkFcptNomV1guVjST46hn5i9yO98VDgXGJP8URmDdYF93+NSGMfNZsvNdk+RC5hMNNmZQKKUuDwB&#10;2qpks9nh3cSjizMePbykzHNCkKWmneb0OQr/pq1KFs2CuinJTM48Su6mTjLOpqwkPLptaZqa0sji&#10;rjTC6zEKZjsT7JGPE+SBEDy5CuA9MfF8sizDpHlzlpaYTSXI4apuMFVFvmgpmoasrqGuAUMYRnbb&#10;A9vDnrfefZfn1zc8u77h2dWG65sNt7sdh8PAbug5HMaEwjXChulHNrsdt9sDt9sN3SBogM32IGaw&#10;fmKYJg7dyK470B06bjdbdvuD8IW8oClcYqZHlDDQS8ljdSHiguSM5kXFtu/TU1EWmfvdge12j7Mi&#10;iyxT5itBiKN5rikTYM66gI8ClWvbijZxgPo0VmyaEq8Uw3xku0OWKKRKK/Iix1phxM+zjOz8Hedd&#10;BATOOVF56Uw+Ruflhxdllooe70Nsm3pXV/U75PXH/wv1Bz7xiT/70Xt9+9d47ov7V3O+8af9uvxN&#10;wW0Gkyl9UZjs69xkm+3+QK4zijJHRwF6qYjMIEfL7B3RS6Essow8N6yXS4oiRyeHIQn85dMbxORS&#10;zAGClzHLkQ8yO0dTtfSjdIzWe4ZxZrPr2XcD42Rp2pZ+GBlnL0syLQsx52LqxhR5VUFURC+FXgxL&#10;vQSOeJmXFqVgirUWxcQ0j0zDSNcd6A89ZZFxcXHO6WopKpcUDF1kGU1T09a1UCHLmrIuyfMMpSRA&#10;W0fpBo3SUgiUxlrZXYQgSGJrHXae2B869nsZQ2gN1lv6QVjqh8Oefren6zrmecY7zzSOOOtQQRau&#10;yhQoY0AbiPL1jtYTZ0eYZ8bNnnefPuXtd9/lnfee8NnPf5Gr6y23t1uut1u6fkzERLA+kBWy5CbJ&#10;XsdhYtdP7LqOrp+SUceKmzMqcYVaRzeOdN3Izc2GzWbLbtvTD4PcsOzENDqGcUCeoSJVVBpiEH09&#10;aDCKoBTKpOIJuNkzWYtBeP9GSdJScKLeKouk5kkxiUoZlDYs2obTkzVFYsZ7LzdMlciiMUa0ApOJ&#10;Q9okzXrXdQzDRD+OSa0kzxrxWxy57eIbGKdJIhntnNhH0vXP1m1PluufaRft53rUT37yU/EX+PRf&#10;TBKe+/PVnvvi/tWcjxPf+VPfPOafutbVIV5k0X9s6ofzfddTZIqiyMRNqhUEsVp76/DRoWNEGyi1&#10;dFUniwVGi/5XaXDei8ohRrRREBEGt8mE4BfEFJUpwdtqZcjygkW7JGrD/tBxtdmglaJdrlAJAgVK&#10;xg1ZxpxCOFyQ7Mwsy0QSl2Sax7Seo/GkKITFnmXiMHTp4RNDQPlAXWUs6oZMiysWIlVRUBdFUqbI&#10;HDczBq0TEjmFhvf9yH6/Z3/YSRFW4vQdx5HDvuNw6JhGCbY+HDqePH3K2++8x9X1Nd1BQrQPhy39&#10;oafvegmJ3u85dAe6vmOeHIdDz+1my2azY9h12H4kTF7UK/uO292W7W7HzWbHs+fXvP3uE95+9wnv&#10;Pb/mzbef0A0j/Sjuy4BklRqTEZML00WwXkYRPnXcPiDmMhQqE424D8jC8u7vkxHLMAyCARhFZXM4&#10;DLKU3R/Ed+Dkway0goRotk7CN2bvxfU8CYNdB9nzqKCku1ei/FGSmCgqmxBw08w0O4nxQ8Zai7al&#10;qkqct2wPezb7A6tlS9tU5IVhchajhIkEkcNhzzhbIUZOMgoUIZPUZa01MShilAWsdPUx7SAiKC2e&#10;jqh/ql4tfiKvFl+oLh//5N9fvfWEj3/8vrh/jee+uH+158/+lL/+gZf0B9xqrWf/Ae/ciyrETBsZ&#10;uRijUUH0vD7lTopdSeLFjg6+qigSeqCgzAX+NAwTMUJVikZeosmSzjh4tMrIcsk6VVGxXq45PTsl&#10;Rnjy7DnXN1uWiyWvvPQSwzhKMQ6izw5R5v/T7BitZXYyO1VaMweZkU/WkhuDAi7OzwShW5aYFM+n&#10;lKIsSxaLBjtOrBYtZydrVqsldS0B21VSvzRVleIETRofyPIgBOGRb242dH3HOE7CSvGROUXJHboD&#10;z6+umedZ4t+s5eZ2w9Onz9hsthy6Azeba25vrzl0HV0vhX273XJ7u2G72ZKbgt12x7Nnz3n69BlX&#10;z6/Y7zum2QrewSi6YWK379hu9lzdXPPO0yuePb/mertjGEbQYhwzuZjIjBZ0gM5y2mYlMkcvX0OV&#10;8kZ9jChtJJsU2Y+Mo6Uf5EGFUpIt2kueq8gm05IxfWyztfI9S2oTreXt6u8CsgO7YaTvBsZhQkWF&#10;Qr5vSmmMVuQmJ9eZeAmMmOTuENDGSAyjj4QoSGidMliHydIPI0RxAqsUo5iZTFyzWtQ9s3WyZ0gP&#10;YOtkt+J8Gr848VpoLU2PLJvl83TOkUGkqP6WJ/+pbghPZr3+pZ/+P/97t7/y7XZ/vvJzX9y/2vPt&#10;UfFDf6X5BlWfT5vNBwpjXitz03jvUlyekRl7CHgvhiCjlbgbQ0CpgMGk5WrOcrWgbSvpULsO5wSu&#10;lZWiAimKApPJuMMYiTyzs6XIciAKI2S74cnzW/b7jqquWa1anAsM48RhkNk2SOc2zp5plHCQ2XuK&#10;XIKurzc7ABbtAhcCZSHdvrDgIaSrd5ZllLlBh4hR0DY1Dy8fcHF+TpHnqLTIO+JqJQlJuPRzYokf&#10;Dp1I5JK13c6WzXbH06fPhad+fQPHMUT684d9x353YBxnYvDcbm/YHbYpsm/Ldrthc7vlsOvoO8kQ&#10;vb6+5fr5DddXt2w2O/b7gakf2XUd0Riubrc8v7rm+c0tz682XN3cstl1jMMs3aeSwogxcrOxHuul&#10;FS7LSm5CIL9Ha4TdJuYoYQlJEMpRcx61UBVVjBz2fRqbWfEZhCQ5DbJh7gfpiGNapvbDRNcPjOOM&#10;C+Jkts4R/dEBKg9RoyQQ5nA4iKwyz8SFO1m8tcLpaVus9yij8MELQyhl0GotY8VDPwCRmG5cJs9k&#10;BBWcICrGmWEULpG1FptkjXY+wvLet3zVMoo7Lly9DwTrbyir7/EPXvs72e/5Y5/8b6//3ed8/FmQ&#10;dJz787Wc++L+1Z5v/3b96v/wVxYXB3vW3x4etFn+AaPU2aEflShiFP04obSWEUZKQ4pR0uEVEWUM&#10;WsmV+PRkTV3XTNPE9c2OyY5kJpduuBK87bG4g2KYRRO/aBfcbna88+QZT55dse+6tKySN1FTV+z2&#10;Hbt9J5zvXOb7ot6ZhXHjA00tALSbzY6yyDk/OZHF6u1GAkaQJCnRho/iupwdr7x4eTfjXi5a6irH&#10;TRPeO5qyYpxGVABrZ6ZxlJCPrmO727O92fHFt9+h63uZV48zXdcxTqN0/XVDUYppy3rHOE/c7g/c&#10;7HYM44TFY7Rimhx9N3I4DOz3PeNoiUhBfvPNd7i93bM/SCBKP0gCUd+PbA8dm92Bt997yrtPnnJ1&#10;u2Gz39PtByFsxpiclkECob0Ehu8PQwowURyGkW4c8McxnFJEJXz5elFjvU8cfQlh0Qnb0PUju/2B&#10;Mi8F/ZAWkNYFpln2KdYHbrZ7uRWkoJDtds9+sxOcgXPsupHtvmN/kPCUzWbHzWbLvpNkr5vNjhgD&#10;KCQ3deixzlOUJYtlS1GK7BKl2B0OHLoeH6O81oy4SXV2DHQXzMN+6O8csH4WIN5dQLnzTCkwO0Qh&#10;lA7WMlqHjwEfBXURgoyInHU/PXj/9+3yxU98z+FTz/gb/67i6/6w4s0375UyX+O5L+5f7fn2N9j+&#10;q59m2Zz487JcTJN7ed1WL+wOfb5etnI1V0j8mIIsz6jqEp0ZnHMyJjGassjJykzmzHZEGcV6vaRp&#10;G7GIHySrtOuGdB0X+eKURjemKDB5wWgtT65uud3sKYqS1XpBXuTcbnfcbHd0fSeSQxXxCPemLgtW&#10;7QKtNIfDwDiO4iJMH2OewryzLGPRVKzaRtQzzpFrw6ouyZSnLBWrtqQsRB2UZ6Ibr8qS7nDAWYsC&#10;YcBExW574Nl7T3n+7Irrmz03tzuurm653ezoDwPeiaGmaWoC8rXTeYY3imAUWWEwdY7JDP1hpD+M&#10;TJMjywuqqkEbseD7ELk4O6MsK9H47/bsdntmZ7HBMzsposM8EVEYbYRoOSZDjta0qwUmy2Us5J3w&#10;UFKxdhFMmZHlGpSM4CKkTFlxCHfdQFkVaG3Y7PZstl3CERcYMryHLGvQJme2YAMobQgKxskRIwzT&#10;yGbXsd912HGUZsEHxtnSTY7toZNiPs+M1jPOXnYAQRRFfSJ6zt6jUnJYnvJYo4Ku71FK8eDsDJUZ&#10;rm42zLPj9HTNcrXCKxnXVHVDlpX008RuJzeOLGpuNzsRCRQ5267HekdRlMzeQ1JX5VmBD5FunMiM&#10;PCjGvvOnTfXJl5bLH/yxH/75z+//8n81/sR3vlD+5tVh8e/8O739c3/uvsB/Lee+uH+15w2ghxdf&#10;ehj73S4/X65P+2H8gPdhZWNQ+0PHw4cPGK1gUiMJlnTsWowRNY0+srgjKiU2TfOMTfPWzAhbPM8L&#10;qqRYMSlRKcsysjyjn2dut3t2XU9ZFpyfrVkvW4xWHHq5agcvy0qdwkRQEaOEDVOaTDJME0URoihd&#10;8pzddod1M1mUq3p0YiIqlKGpMtaLmswIx6UsSzJtZB48CyyLALv9nufPnvP06RXPn19xc33DdtPR&#10;jTNdJzjhcbKM08g4HmfNBrEIGKIGpTOigYjGH2fKSrPfT7J70BlWlJDElGfbTzOz83RJRz46WTqq&#10;PCUbhUhel/ST5XDo2Rw6toeOYbaYLKdum5QmJEVdZu+ZzN7zDJ2Lh8El9rm1AuvyXmSm0zQlXn9k&#10;nGSk4n2gTAvqRd1yc33AB3AuiqszQkR2I+4u3NrjnOjCRVIrMYjj5DiME5uDpB6Ns8gSp3lmsiJz&#10;td4J7gKJOTRGOvKiKMnrknEcGRNxVGkNQUZMVVFS1yU+ajEaaUNdVphccAWHvmcYJkjSx0hk8qLN&#10;n50U9SLLIBMy5Hq9pG4qVDx6PAxG69u2LH/gpYenP/Hh0+rpj/70v2j/9H/yf1h98pMfP//I2b/U&#10;/YW/8TfuuTJfw7kv7l/b0d/2b32b/tEf+0TxoVdffLDZ7l+v6vJyss6URc5HPvwaT69uMEZGKdM8&#10;S5xepu8CIVSapYYEllJErPeSMdnUzAmI5b1H6SNgS2a6WmuGaWK73XN9u8HOjkVds1ot8N5zs9ml&#10;kIVJsKxe9PbOC5WRIDPdupR5fj/0bHcd1jlMdpyFR7JMU6UwieAtbnYQRFrXVDlKRXJTSJBInifF&#10;izzQYohsNjuePL/i+mbHbt9x6Ea6YWC2ju0wMdiZYZhTuPacOkwpwFppfFKduBiwc2CcJRBimC37&#10;/UFGHUqxn0bJ4jSiB9+No2j5o5A4o0mpQWUBWjNHz/Whk6WktUzOMfuIDR6fxgoxSj4oWknxQ0Bu&#10;3skuRSSkAW/FTRxDQKVxjpslQNpZxzzNTMPMMA5pNDUI33+cIYjaZrYOHxw+kRVdsMISCmks5GSJ&#10;OlvP7Cy9tWwOHbtelsnDKDuGbugF6DWOgjpOUYRHQ5pSosRSyZAkjjE5SimylPE6W4tKYTMCx6tF&#10;bTULb2gYZoLzlEVOiIpxFra8j6LDXy1bvA00Zcnpak1TVuJDCBEVoKnKT/fd8D3/+P/4W3/0L33X&#10;943f9m3fZv/DN95Y3N4c7Mc/9anxrbfe8m/c4we+6nNf3L+2o//IH/sj5U/8+E80Lz1+dD5M8wdB&#10;vWy9z7/xYx+irGveevc98iwTDK/1EOLdqOPoHjyS+4oiFwdgQumenqzEMBSlK7TWMc02dboCGBsS&#10;2KsfJoxRtG2N0ZrNZse7T5/J+MB7Ykis9hT+IaoVcOOEMRprZ7b7A9Y5mrpgtWjJc5OMLxl1mctI&#10;JsakwResQF1k+OBE2aaOKpgUwDzMXN9u2GwPHPpJOlAbEs97opssk/dMHlyQkYSLkZgohCjBFUu3&#10;rvA2MiZ9+H7fsd/37IaewTsZUcwSWNI7IWuOwdGNM16LciVmShQjRjFZz34aud53TCkZyHmPDZJu&#10;pIwhaKjqBpWQvtYLQ30YBw7JIRtilO/FKEYfcQBLiMo4jTy/umHf9YLyPTpDQeL48pL9rsenoI1x&#10;lrzSEMVJan3AaIMLx6IuyV1j+r2HYeRqd0hd9MgwTgzjyDTNDKPw62NUooRJrBqT8lRjjGI7ToYk&#10;0n/L85xl04DWjONMkZdExBltMmHe99MoIdwxgg/UlTCVJuuoK2kUtDacrJeM04xS4qDNEkLDOc9k&#10;vcur4sefXu/+1je98OoX/vaP/EjzyU9+0v/sZz4TPvkzP7N5++233RtvvHEvh/wazn1x/9pO/NBv&#10;/5D54me/2Lo5LBdt+fB6s/9gWeb17/qWb1Kf+dybPL/dyBgldUlaS2ekEj6gzDPm2d29AUOybwsp&#10;sGC1bMVSbiW4epgkIWecZmYreN/gJenHGENpZGEnndtEmUsXptMbWGSY0vWrVESkkHjyTHN6tuTR&#10;gwes1lLcx2GUBKGyEimbNkBASVvOoill0epEbbHfd9ze7Hh2fcN7z655770rNtsdwzAx28Chs9zu&#10;ehkljBM2wpTcrjEpeWwKfIghUNZVSq4Kdw+OyTqRDzrLbpi4OXT0g8WnQIqb/Y5+nInGsDt0zMHj&#10;gmJKQKvDPLHd99zsD/L3ExmsZTf0TFaybpu6YdG2BB+YvXytx2miGwbJpZ1m3DwzDSPjkG5H1gnb&#10;AbCTqEimNGayk0tGLMmFDd5DhJvNHmst/TQKenmcmJzcIrp5Zhot3TCwH0a69FDc94K52HYD2/3u&#10;zuTlbPIfxHj3vS1z4fZURU5dlhSZKFaEriAu6KPEUhqMgkXTkGXCKUJJOExERnb9ODL2Ey4EMq0J&#10;XlDO/SgP1raRJa0xhqoqiEGSxoT6mDAWPuCdvyKYv1uvT3/4f/2H/sDmZ3/uH5wuT5rstfWF+8Sn&#10;Py0SnfvzNZ374v41nvkP/Gb+uQ/+dvdTv/jz5qRdLJyd1y88fPDKa6+9rH/ip35GmCtaiqlOc2KS&#10;CzUEyfT0QRgyLrkGp3mWX09v0H3XsT/0TJMVlUr0Ar8q8ztVjHUyvhELuBf3Z1EkRYzo632Qoqy1&#10;JiKFclnUkmmaGVarlpPVmqLQjNNEfxhYrRsJNq4F8KUURKSYe+soC2GhD+PM7tCx2w5sDz3b7Z6r&#10;2z1Pnt+y2Q3su5ltNyS1S08/zTgUvXVM3uODqIim2TMOE5NNM+wpyBijt+LCdZIVa9PSsJscm8Oe&#10;3kpmqYuRzWHPaB1Ga8YUFOEjTPPEaGWn0Q0Th6EnGmHIKK3Esao0RWZQyuCcKJLGYWQYZITirHSe&#10;OsiOZJ4mgvdEJ2OzItE87WwZxpGhGxnGkf224+lRjrnb0+06bvc7MlMAkqfrvYyDopIbjLMyL599&#10;kPm58zgHLopJyodIjE6Wz7UstKsUzVfXgtgtiowssWmyTNQvMUZ5PRq5GUlHL05WjUIbmbN3w4jW&#10;GYSIT6OmcZLZv3UW78T5GlxgnKcETcspypQHq6CpG6bR4r0nzzJypYkuRA+fMU37Pc0Ll5/8z/7j&#10;/7grmnL9T37z79m+8Z/9Z9tf9ga7P1/1ed+07f58Vef3/kD2A3/2j2R/4k/9Y0v37Iu/5WOvv/TP&#10;vPzgwb/edYfyJz71c8mxSXpzGdEaW0fwAW2E4300pVibEmsyTVOVlKWAn+ZZOscQxJUYY6Qsc+qq&#10;5Nn1jXT76WGhlBJds5EHynQMX1ay0NVKCXY1SpF76eIM6yx5ltG0NcZkjOMgb8Y845VXHlNkOWWm&#10;0ZB06iNjN2KnkSYhFmbn6Pr0UELCLvrR0g0Ts/N4J925jxrnrCxE85zRW9CRXBdoHfGTw84zpZZo&#10;uyzLRH1T1FRNQVnWkOiGo58Zidz2e5yL1FWOUTnd1OFdpCwziFo6xggherQSl6xzkd5K6PeyqWma&#10;mkwpggedTFbWeYrU1R6LIl5uFzFCjB6iByXGNGMyyqJEG83h0LHZ7XnvyXOJEfQwWUuZ5yxXDXVR&#10;4WMgK2ryXLrj2XpGZ7EhMMyWYZoxRsYyPrlftVLkmfCIylxTFbBsCqpSgsHhS3x7FwK5kdCN9782&#10;lFJUZUlZl9R1g87lc5yc7BDyQhzLo3OsVicEL4te+UJI4d8dDhz2HW0h4d0RsFFev4tlS1PXzPPE&#10;yXLNe8+ucdaxbms0iqEb5t7FHyhWj//j2+7lv/fPfhPzJz7xieI7v/M7B6XUfcf+G3Tui/vXfL7D&#10;8E23mrO/U/Ajf+UD/8Gf+OP/wuPT9f/pr33X36yG5ES01qVCLsuxOwdqVWCMkkCEpJIBaKryDu+a&#10;p7CO40iiT12k0tKZv/Pes7SglW4pxoh1nuhFAbGoazFAKSlOxghTWzjzHeerFXaS4I2yLrHO0o0D&#10;y6bh8cMHTG6mLHKqLJMVaQh45/CzJ8wT0zCiUtbrphMtPVrhPUyzpyhKDsOEnSV4JDMGG4SYGRVo&#10;kxFUINcGgmS5+slRZRl1WafrvKbKMvl65dLpWicLVV1nTEGkgTozlCbDFDnBeuZgUVFm3N46Judk&#10;h1DkECKTs2RFQVWKg/Zo4S+TokSnPYJGo408IYIVzb2fLVOQ4htJ2ataU+TCU99ud1zfbnl8+YDV&#10;ckVdVngfyIuMxULGPYe+Q5mSsi4EBhcjk7V088TuMHIYe1HNJIXMMby8KgsWTU2Va158sKKpC6os&#10;E36N8wQkIHyyM2erFYdx5LDvmeYJO81EBXVV0y5qrrYHsuM+BZFxVmUpwedZRlFUolF3EZUb8ixn&#10;spb3nl7x9Nk1lydnWDtTVzLeOgwDJ+sl5ydrumHg7OSUp8+u8JOjrWsInu4wXs9k3+Ee/ub/x7/y&#10;v/meX/or//4D/fz58+ojjx7p/+a7vuvenfobdO6L+9d8ov6J+MfMb/+nS/118z/4yL/0P/qWP1rq&#10;/I9+9/d9vFS5ZtG2XN1uyI2oB8Zx4tD3ZAkwlpnjLF4kYmJSki6wKMRlCGJA2e07UVcAIcibd5pn&#10;lk2DMRndOIAPtFWN0oFhmjBKCw9eyZ9RSglaQEH0jtN2QUQQvjJblRAJYbcb5tlRVhmLsqIsC3SA&#10;eZ4Yhwk7TXS7vShyBitFJenBg48EbZhHK4jh5OBUSkYfMhbQTMc4uaxAKxln+MliUBQmI9hAVYoM&#10;VBtNTLcUEAVM0RR4hJXjQ0AllYtO8tOj0kQDpN3D3c8NBKWQeLyMQudEAiElCOUJxqWRQHMFzLNl&#10;f+gYDwOTt3jtySt5aI3TzIde/wC7/YFF03CyXrFoaz720Y/w+msfYLvb88Uvvo1SUFUV3Tgy2Ug3&#10;HLg4v2AODrQiKPjcm+8cuWZ048hsJei7LUryPKcsMspc88L5CqLDWcdoJ6IPuBCYBnmdFUYQCN55&#10;PJLz6BJbZrQBk8tDQeVH5VZg0TY0ywUxwjilG2ZdU1Yl0+y4vtnw7OaW7jCQY5idp21q6rbBh0BZ&#10;5izbVm6O04DWKUBlmPDWxdwUv1ivzv50/aHf/h1v8288+Va+Xbv9mw9/4Ze+uPxLf/37Py2f9f35&#10;Ws99cf+aT1Tw7ebbvuk99cXf3n34tz+8/L9N8/S7vvcHf3jpierR5QWHw0CWmxQhNzG7mTIvyPOM&#10;LBNVQgjhjr2hEh1SKQS4lRlCCInfIVfsabIMs6g0ykq6WecchTY0VY2PM4d+ZN00opVXEeedjGVy&#10;QRZE6yi1zONjlB+OCJr0oDFUVUWWbhdGKaKPzOOMnS12tkIyHCemSSTJIeVseishId5H0BoXI9ZK&#10;51nkGTZEhrGnqCucE4RvDAHtxAmrvYw6FnWFOeJ+RRst3bSRomzy/K4IkmBV5k5HrZjSCCwmJs7d&#10;11Yr2UVoRDGSQpvtKJJRgzxs8zzDTjPT5PHWyi2iKlkuljRVQb7MiTry+PElAB/+0Ido6op3331K&#10;WRY8eHBBluW88tJLPH70iP2h491332N/6JidZbPvmWZLs2jQmVAY5+C4vt4ye7ntjOOItY4iM5RF&#10;RVXklKVw6+M4oJXsWaaj+SpG5nkSXrpSTNPE0I8pZ0DomFqLue5qtyOiKSpBCo+TpShy1qsVaIV1&#10;Ck+kLErKsmI/DLz39Ipn17eywLWRZVNzcr7GaM00O+pa+PmHrueVFy8J1rHbHri5vmXox66sFj9Y&#10;np7/me/5EfODfOHPbv/kt3+76rovXH7mZz//4K99zw996kvfzfvztZz74v4bdGKM6l/6t//91z9c&#10;D//Pm83Ni3/nR3/ydYwuF21DCIG8yPHOSyybVqwWC4yRuW03DDLfzTOa6ksB0KRiVeRH4JIsTm3C&#10;4fbTRLReRgbp1GVBVZTMdmR/GLg8PcVkGlQQeFmALEtLXetxk4TdhKRSsTEAHpNJCMbJ6kRmyyEQ&#10;ErPbOYezVmRx3cQ82ZS+o2WW77zAyMRejjIZwQdGJ3F5VZljrafrDxJF6C3eS9dd61TAnXTQVS5/&#10;VmLhJMzkSwawVKBJpqZUtI6jJ6UEViUjLRltyY1B/pwnchhGKXTHgji69HUsKYocFY+qpRUX6xUX&#10;Fyc8eHDO+dkZdVszKUs/Dbz44iOMyXjt1Vf40Adf50d/7BOQbmDPr644OznnYx/9CE1d8857T3jn&#10;nXe53e1wSFiJdY522WIyw7bvABimIXW/osTJjaEo5GFrTEahYb+5ojDCK5pGMb+R9gMhoaG7fmC/&#10;O9ANIzFKtmxVl2RFxVtPr1Babpg6N3T9iDaa1XKFzjTEjG6e0wK/4nZ/4LNfeIvb7Y48K1BBUWQF&#10;jx4/5Ox0xWwn+lFkun0/8vDihGA9h0PHbrOPs52frU5O/ruHL334//dff/x3/xSf/kMzwLf9y//y&#10;xZtP3jz/3h/4kV/g/vyGnPvi/ht5/sn/5dkf/Yj6t8d5+ODPfPoXv6kpq9f3Y0+R3KX9MLLd7Knr&#10;kvOTNagguFQr3PKyyCWxJkXZHWfxRkvHeZynz8eABOvIlU7SNoXRGXkmKOB5EgPPullgsqSOsRaV&#10;wq9jlGi08dCLusM75lS4PYJG0FoLAiB4ogUXHNFFondEqYHshwE7BXyQrjymuXGMoIwiOJmtm6TY&#10;MGnRm2U5eSZBJk1TsaxrCQRJMxwtcBIIUVC4KdRDpYWidNuROlE1lZb5eIyClA1BuvWYou2OBEPS&#10;A4KUjuWjZNvqTD52ozPqumK1bKmrkhcfPuL0dM3jh484PzthvV7TNg1lWYCKrB+u6aeBcZrIjGG5&#10;XPGxj36Ez/zS5+n7Duc8u90BrTJOT9ecrNeUZcnzqys+87kvErSGzLDZ3HJyekpQkdvNhqZdpOJu&#10;sLMsuDNt5EHkAiF4dAwEN1Ckj30cJuZ5QqWxF4D3onrZp7Qo54OkVFUFWVHx9HqDB5btgqIqGNLe&#10;p0rRfCar2B06opIby9XNjp//3JvsDx3LxYJF1fD8asPDhw/4bd/4MZSBz37hLfaHjroquH52LaNG&#10;H7Czncqy/HuvvvrqX/jmf+yPfPcf/9e+9R0R58Kf/JN/svj2b/92r5SSmdv9+ZrPfXH/DTgxRqW+&#10;VWSlr3zdv/ngW8/dt/7k3/vxf6HV2f9kN/ZFU9U0dcmhH9jc7mjbKhX3yL7rgECmBeOrlHSVRZHT&#10;NjUhSDKSUPS8LNacxUdRn1RGYtCyTIvxJyapoJcgG4MEdKgosrrj3D3GIIz5IYVHOzECTfPE5Lyo&#10;AlNXfPx7IKKjZHGqNAvxzjCmDLa7vzcV4SzTVFlBxLFcLDg/W6NUFG7JesXLjy+xs+XBxQnr1YKx&#10;H9ldCdekKXKqIoUnJ31/OPJ48gKdC1J5vVpilBALQSz78yy2f+c83otBqe9Fox5jvHtoDpPFxUjT&#10;1izqhqLMaRctp6cnLJcrijzn8vKc1XLFcrkShUlV0LYL6rIGHXnw4inKwM9++ucpy5J5djy8vKTI&#10;c54+vxKJq7NY67HWUZYFF+fn9MPIL33uTVQm7tpnV9cslwtstFxdX7NcL3HOUhQlbk75qibHKAm9&#10;sNNEcJZMebL0UB2HCWtnSetKNxfvBV0wToJgsNYRo9yygtZ0w0w3zuRlTtu2uHBUbBV47ynKhs12&#10;j/WRrMy5ud3x2TffohtnTtdr2nLBF99+wsnZim/+R34Tbdvw5NkVh26P0ZpnT56LD8LOcZrt8/Xp&#10;+X/18NEr33t18g0/+fH/9N/cHF9fMUZzX9h/Y899cf8NON8R/6D5Q//cP17yf/1bjjf+IP/Ux37k&#10;Gz73fT/0+0v4V7RWr0t0XMU0W7bbPVVZsl62APTDgMlEKmmSisV5T1kUtI3kWs6J03Ls2u0sy8tM&#10;Z5SZIYaIyaQzFizsQAiiKz6qTQj+LueSFJThnUPbAEEKXT+PdOPEZOXvJ5mKtFKJRQ+GTDyWQRGV&#10;pmgWOJ9+LVckJTVFnlGX0gWXRcHjixMeXJwSY2CeZ87Pznj15cecrpZcnJxijObpk2e8+9Y7uNlx&#10;sliyXC7oDx0xuWmNMWRFTlEU5GVOpjWLupQO82i28Z7JCSLBBY8+Io4HQR6oCCbP8Nax7zu23Ui7&#10;bFktV7RtI9316QlZVmCtpWkb1us169Uak8iOZVtRFzVBBWwYqeqCn//5z7BopRB673nt1Vd46+13&#10;qKuW/X53J2E93h6cdWz2HcuTEw7DyHb3/2fvz6Ot3e6yQPSZ7dusZu/9dadLctIS0nIIAQOEkEgj&#10;hkaxCI2g2GHpUKCuXrtbSjhl3Tu8g1EoZZVNdWOIyq1BlBKrVGqghFCGThDTB9Inp/u6vfdq3m62&#10;949nvmvvc7BUNIf2m7DHl7Obtdde631/8zef39PsUFmDKXlsNueoGma7aqkQA4t7pQ2UEHBjz+CQ&#10;6BGm8VDcnfNIKdE+4NC5X9RLXwbwc5GPOcND4Wyzg1CEZkhqpHmZjxFNvcD5Zo/BEe453XZ46vZt&#10;jI4bdvSAGz2qRY1rJ8c4Ol7haL1EcBOeun0KxIChH7HdbvI0hn+xOHngr9nFy/9N9dr1zXc8+mg5&#10;/0H++T/+x4/+yt/8m/eYMp/Gda+4fxpWzll89f/wYPOKF77P/H9f/LUT/h/3P/Tys6feLML4dUrh&#10;861SZrVoAAC7HR34Fg15yT44CEmjLgZlczAqJR0jV8sFJucOmLNzDv04IfhCETSa1EgATXnMru+R&#10;QoA1pihfJZApkAqly04xwLsAFcEjc4z0Vik8a0gyRFIJPY4lqi2HTAvZRP8YuzpCzCy8ldHMSq00&#10;1k2D5aLGoqlw/42rePC+a2iahlF+QmCxqLBoWzz8wP1YtS2CC7h9+zY2pxtUxmC9WqGta7hxokFa&#10;YQ7JIsZRlh7zWvG0IFJGyAkyAxEZCmSdTN2ALAXC5NBNE6zSsLVFcAHbrkPvA5bLNVarJVarBY6P&#10;jrFYttgPE87Oz3Hjvvtx7doVVKs1aaA+ImYao43jgMl1EJJaBGMMdrsBm805HnrwQdy6fRvXr13H&#10;7Tt34Bzf02GcMPSEWSYf0S7XuH33lPARMkKkL3qMHicnJ1AiY5wGxOCgACgB2hH7gIyIfsffnzNh&#10;KFVM4KQUiIFCMFmG0DFGjBPtCehjA7gscXq+QxZAWzeH99/YGkICddUe1LDOeWz7AZvdjgZopsa2&#10;m1BVVbnWMtq2wsPPeRCVlfjU4zchUkLf9bh7925yUv/VBz/7y7/3J//n9imIRw+Oj1/1VV/Vymnz&#10;2j/4h77xY1/7TX/iU/Pn763/tHWvuH/a1vdVePh/eeDtH8f5mx6y6g1vePgL83b3Fa7b/u4x+AfW&#10;yyWs0dh3fcE9K96UKSDnCG2YEK8VlYIAcfTFokWMgfREY+jhvevgJxb8tqlwvt0hhozVooE1Fv0w&#10;IHjPWDshGRcaAibPpBwAyCHBeQdRWCkA7V9TzoASMNZCKc0CETzGKWAcGbQRAs2xEiRk3SJBoFKa&#10;Gam1RtUYXFmucLxsceXKGi95wcO4cd81hBCAFNA2LYQQ6Ps9rq2PsbAGOQNDP9JKeL3CatEgZ2C1&#10;WjHZqbKQmt7uMaUCGzEUJUaeaGJhxWilYA1PQj5QqTp7mhDuahFjxHa3x2a3w3K1wnq5RrNuUK9O&#10;AGvgzk/x2FM3oYTG1asnaBaLAvFkGEMoLIYJZ6d3sNlu8dCD91NdPDmcnp3jaL3GfhigtcbZ2Sn2&#10;+7HYBHhy43PGZt/j6OQEn3ryKTRNC+dZ9KUEhqHHAw/ch8YaxgX2eypSU0D0AShq0u1mCyG5qQkh&#10;+R40BkIo+OAwjdxUhGTm61ScN2NMCALoxoDT7Z6KZlOhGwZMgf7+ddPAaFs84/fo9iN2JdCDzCuN&#10;yZNaWVUVhOAJ9NqVNVZti2EY0XU7DN2AzXa7a46v/ZmvefvDf+dR8XfGy3fOe9/7Xvv9f/v7Xnvr&#10;7lP3v/2d7/6nn/jEJ5729XvrP27dK+6frvWWrL5i9x2L5XJfJTu1T93dPri98+RnyRj/sG30a5Wy&#10;WK0XCDnhbNdBGQPnHaIfUVcay8UCy7aF1EDwtBnIOeNkvYTRZH8472kQNU1I0QOC/h/KMkotRkae&#10;xeAJpYgLmASF6pfKB4rK0s+pPHWDylhAcUBLSF1g0TbkdvcO/Thg7Dm08yHCxQxjazRNCwGmMV2/&#10;coyYOLR74cMPIISAV7z0M6CUxHq9xna7xUMPPYgP/eKHcf3qCV74vOfgkx//JM7Ot2jqCqvFClev&#10;nuD45AqUUnjgxv3QRuHsbINmscRqvcQ4kuGSUoLUAilRgm+L3UK/61HVFqvjE5zfvo2qstCSkFfO&#10;mZ1/KbCPPfYEjFF48MEHIdZLYHCA0YDWGM9OcXa2gdQKR0cr1E3LO8YYIARsz85wfnZG/FsAdWUh&#10;lETXD+j29DXPOcOHgFRmGH034HyzRUwJdV3hvNvDTdxwjSVOHgLFV1IJ1IbD7zBNcM4VpozCNIwY&#10;9j225+dYL3ntCAFIyY+cqSaWknqJBEnL4OIZt+8HnO536IoHz+Qcun5EirQMaJuW3H4hGQzT0zF0&#10;t+8wTMUGOWYkKChrYI0tyt/AUBipUBuJFBJtrP30nvrkof/nz37b7/8X+Pqv/2XY+ve99a3rn33v&#10;z3/uCx5+zul//b1/6xee+fV761e+7nnLfLrW+x/Fhz70M+6J9/+C+fmf+78eftn9rz7bD/u4rM2L&#10;YwwvCjFprTVSFphyQqUNIhJETtCKCsG6tpSiF/FNzhm11VCK9D4KcxJyKsioYNwdJG1nvfdkUQgB&#10;qzWMtcjFx11LqgtrTSOpVKhyV4/XaJsKTV1DVxqLqsJi2WC9XOL4eIVr167gaL3C0arF8fEKV06O&#10;cXKywtWTY1y7cgxjK1y7eoyrx0e4ce0YN64fo7IG1ioslwvUdYOj4zWyyKjrGqMbsVwsse13uHJy&#10;FdZo7PYdhARW6zWOjk5w9do1XL1+FevjYzTLBnWzRMwJtqlhLB0Ita5hKovFeo2qXcIuV5DtEkYZ&#10;RAFobWGaFlJoQKjiFx9hmwb18QmkrZFDQN8TizfWoF6u+F6WkxNSxFM3b8MFnoK0knDThGnoMY4D&#10;+m7EOI0Inj43KQOTC+i7Hru+R98PUJXhMDyRUTQWQzGfAlD8XGIKiOU9neEVIUCOvSfejsLTnw3g&#10;xmnCvuugS8ettTrYIBghoAQgIKgqlhQnOe+RQkaSQAjA6DxSYWKlMiA32qKpa1hDSm5wTIhCAoKL&#10;mMYR0zQhFqsMYSQ58EZDQFAs5QOUSFCC1hTB+yy1fXt9/Tk/8slXfsZtvO1tv8xi4Efe8Y7pv/2e&#10;vzC87R/+04evHV11j928uXvm99xbv7J1r7h/epd893ve+Zy6rtMbvuBb7vzC+37GaJlf1E3jy8fJ&#10;N0nQ78NFemBn5FKoM5QQqGwFrSW9vD2HY7b4qmtFGhybcHbiUko0dYWYgTAHKoMKVGsNKYMJoKcf&#10;RT+VJWRhpITWGsdHS1jDYazRGnVlsGhrHK1XWB8t2f0rjbqq0LYNVosWy0WDddtisWqwaFscH6+x&#10;Wi9wdLTAYrGA1pwXLBZL2FpDKoEQI6RW6Ice2mh0Q49rJ1fQbXfYbs+RkdE0Daraoq4ZZsHnY2Ga&#10;BgIJVleQQsA7h7quUbU1YOlyCACIEX4YMQ4D7QgyTy9SSkTnMPQDZAbqdsHgjRAgRMb5+QYiA+vV&#10;CkgJU98hjCP6YcTdu6eYxomPoxRDPc432O86DMNIr6Dg4b1DCB7OO3T9gP2+Qz8MMJUtxmMsiuM4&#10;oR96+AJtCMnXJqcIZNoGCJDuabXBOA7IrM+QkkrjEAL6bsC+61FZw2F8gV6klNCG14xSElBFlRuA&#10;yY1kEIEeRaP3EFohIxOOQ4YxFZXIZd4yuUjIrgxs6RnvmEGQM0xVo7Y1mqqiGthPpNzmokhGgovx&#10;yWW7/nvqZb/zpz/xwd/v8HPfLfBvsfP9Oz/ww/vPe81LxU+/64MYx/Gegdh/4rpX3D+N649+wzcc&#10;f+Ajv3TfF3/pb3/85s9V/l2f+tc1ML3YBffqmPIKkhmZEQmr1Qq20hiHAd4HJCQYrSGFQowe3gXE&#10;lLBsWSxVYT/kwt0WoLiyaVoOQ0eGcUsIaKsPDAolCF+kFJER2dEb8umr2kAJQCsJYxRqa9FYg6at&#10;0NQM3sgpwRqqXpu2RtNUaJsaTVthuVhiuWrRNDWfe3mO3HQaLBctQgzMOw0BWkl03YCUE7puQLto&#10;cH56F/vtHhl8Hr6wgUKgq2LOCVrQ0THnBO8n7PcdtKL/PaoaKOZe8BHBeyDRl7yyFsPQo24aWG0Y&#10;AD1OMHK2FkjwbsLp2TlyBtrKIEfa8vrJY7/fI8WEYRyQMpWdU+mYx3HCNI3cbDyLXSyunCGQmeSL&#10;aGssRd05pk0550pgdgSKTcLscEsQLaM06EhlAC3Azj0nDsbnzNJK04ZZKwVtJariMTRz4mVR9qYC&#10;wc1WEFMgpVJZgxhpSgYARtHuwjl6zAdP7YPznqytsimFkvFaNzXatkFTVdwMJqZNcXNRSCkESPWz&#10;uVr/05/8sh/6Jbz5A/nLfqCqPvpt/1rgbbd/GTzzng987OxeYf/0rHvF/dO0cs7i+//e335J9l49&#10;0Fy7+ZGf/P7x/OT+Jgy7F5haPaKkumpLly2UwtXjIzRthc1mSwpb5CBQSPpfxxihlcADN67BWhbO&#10;nCnO4RGe3XtV1YglXQk5w9qCJ6eMGD20YkenlUJtCP9oRc66yISFKquwbGosizuiKRawEoArlsW6&#10;qD6VEFCSpwOtNY6OjiCUOsQBxhgIKVgDCB7p2a0b1HXN2Lni0VIZjf1mw45aCCitDrx0gHYJ3jsI&#10;IdD1HYILGPoBm80GOQakFJGmEXATEAL8NMC5kfOEFBGdA3KCsRZCAGEaEWNgR5sD3DRh2HXYbbfs&#10;lqVCCjQgA4DtdofKGHRdhxg8VAlYySmXLtUjpHAo5KHYNOdLPvlKCHjnMXmGecRI9S5Q/NRT5MlM&#10;qgK7lVJfmDlGSuSYkGLZPJyDnzx8cJDFQ0cJAaM1msaismTKiNIIzHqImKgBgFBQWiMmwIcIaRRi&#10;UQCzeS8mdlOE9w45CfTDhH3HjTGDode+YOvr5QJt06JpDULka5KQYYyEkgIxpVNpqh/ZCPWTp+/7&#10;pvMHf3q3GP7Nj1555N88go997F9RHn1vPSvrXnH/NK2f+ZmfqeLYf4bQcv/O93zwqR/6qZ+Mb/49&#10;j+knPvFL95kKrwHk/VIJ4WNGEkDb1IiJHfc4TVSiagkkwDkWhbapcf/1EyipkFBUlwW7pQJTwBhD&#10;9kii46OZ/VfK9xulURuN9YIQijUKyAkuBPjgUGsBayWWdY2qMTCGlrgiFX/xMEEUXFYgHtg9SpBn&#10;r+ua8FFtYY0u3SgNxPb7Peq6xjRNWK9WqGtbRDQoBTxhv9liGPZApnkXTb/YlXPWwM5zGDp2jG5C&#10;t99QvBoDnnzqFv3fxwndvsPUDfCTx9BzcGmUxjSM6HY7jNNU/g5g3/W4e3qKyhj0w0gOfYmQiz5g&#10;cg7n5+cw1qLbdwgxwmjDDa4Uf+cmMkdCZLdfLBlyyvAl83SaHKZpPISnsGtnxy4FN0NtOJAUQiAl&#10;Wj0QZhshAIxDj3EY4aaRiU+ORdaWrl1Jwmp1Y6GVRs6krYZMe+ksMnzMcCEAoPdOgkSIASjsrJRp&#10;GCdAS98YZ78hwei+foAvGzcE7ZN9jFgulmjbFtpIeB/hJgei/RkhJR8zflGK6u3bsPzX29vJLRaD&#10;fe7DL3SPv/vn6/u/5HvG2+9/2y/r3u+tT8+6V9w/TevatWv26klbf8nv/PIn/9pf+5sd8Cje+hfe&#10;g3e968VXYxo/bxyn50FJGUvGJCBwvt9B5IR+cPCeN0VMPAJbrbBcLCAyj8fe01wMKMpRIQFBm9lU&#10;kneUlDBS0ehLcqhaGY2mMcXMSZbbLsEoidYarBqDRUO4paosjJIc1II3cVNZ1JVBY/k1LQWTmSz9&#10;wKMQCCGiqRgOkUKE1gbKKIzTACGAfd+hWbQIMWI/9HDBMwe165ADu3GAR/kYPRISlCIv2yiFHAPO&#10;Ts8xjgOcIyyCnBAjVaiiFNrt9hx9R9FTzhRp7fY77HY79EOPGCNy8BiGAd1+j2kcUBmL09M7yDmi&#10;qSuM04TdbotppF89pIBzI5QU0EaX+QUQvMNmv+Prj4wQGMEXU+Sm7RyGoaeaNATEEGmw5pkzqku4&#10;ecoZlbWojEZK/L4UCC8F5zH2I3bdDn3XY5pGxMAUJy05yGzqGkIqaMP3hRg+N5oZaskAvEsYpgGh&#10;+Or7mOEilc4h8MQBcNDqvUdOoA99SQEbJ8IxebZbzxkQkiylSkMmoN/3GMaOaVOjy25yt2pjf9xJ&#10;/c4Pf+z5H8Jr747/zXd9cHrLH3/Z8Ff/P0/42z/7OR745cPVe+vTs+ZR1L31n77Ex97+9ur5b3yj&#10;n2XUb33r4+3HP/yXPv/jj3/k/7XZ7d6gm0onCDiQn33n/AxHTYOzzTnGyTF/UmkIkXD1eI37r1/F&#10;2A+QCvQDqQwqrUGrjhIYUST3KRLakWD4sS4dqlaCPi5KshP3HlIBi6pG21hUSsBoAWssO2Wh6bMu&#10;SYm8e7aB1OZAHcxZQCiBurKw1RKLK1ewHycsmgW00djvO0jBbvvu+Tlu3rqNzXaPhx68DzFn7Lue&#10;RTwl+GHAc27ch367gVIKq+USQgjU1mJ9tEJlDdqqgTUGd05PC6OoQQgeR0t6tFS2gVIS+/2I07NT&#10;5Cxw9coRTk5OICWw2XSoa43FYo2qMghTwDDsIaXGYtFit93gYx//FNarJV74whdQR7DdUJjTNBjH&#10;ASEE0ieNIRtJKgxDjydv38H161cRcubQdKQxlxCC1s7dvryORUBUirs2mjh13WCz2xEKMwrjNGLs&#10;R4TgkTyFRtvtOcZxQnSOvv0l9KVtaiybBdZHK6ZtIaGuCKd5P8EXemXV0F9+33mc73fwEVBawUeB&#10;fhwRBeB8QCgbgXfANE1AVrDWwruMrh+w3e1Jwc2cAeSckJARM7BcLaGFxPl2j/1uS5rsOO1SVj/2&#10;0pe99H89Wz3/J37hpf/dU3hUHIRL99azv+4V92dz3fenF1/3BTd/26dufvTbn//c+3/H7c2m+dRT&#10;d2EXNWIMaJoK56cbpEwPFHp+0JPFag0lgQevX4PzDlpLrBY1alshJna2lTXoR5qOoTgQykzs15TH&#10;OVmtgHJM9ylAgapOYzWsljhua+RIZo6UElpbaEPb4Zwzuo5xdCkmOglqi5gZ8l0vVjDtEkEIIBZ/&#10;dWuhNS0Tur6H8xH90GPfdRjGscACGlIrGAEsqwrZc8YgiqfOsllgUbD/ZVvDGI1xIpxxtFigrmrE&#10;BBipcPXqNcgM9N2E3X4LSIXVegGjLZyfUFcNun4Pa2qsj1rEkBGiP7BBko9wjirOtq2hlIJzDj4l&#10;KCWxWCwRUjEc0xw2jp7wSkiZBm4xHGIOUxlAcvYgMTkOuvm+ktWSixArIh+44THye6J36LoeQ98h&#10;xojTO3chhIBEgtYSx+s1jo+OoLSA9x7r9RG0UsiRvkA8qVUIIWC34ymGLJ6M3jmMLsKFiBDLYDV5&#10;SKkhFcVg00SbghQlhJCIARyKDxP2XY9+GhBTPMBTow8wmvz8yTkMpJamcZg+5E31N08fF/8Af/aX&#10;nrxX2H/11z1Y5tlcD/wl+UDz0yfShAdraz9zs+8W+2GErZlHulyu4N0IYziQVFLR9ElKGFWKYMkr&#10;zZn5lCWCAqIMOQGm288smhQIR6AUa1MYKAkJSoAQS2vRNA3ayqKxs1UunwOZOQX2KcyNEDxizCVs&#10;A0BOyGB8nZQGueDMMcYy6EyI3sP5iPVqAY5mSY0jI4id7FTyR30sIh8poY2GvkTvi5lB0rMAqS7K&#10;2ZwTshBMVBon7Lo99t0eIQXYkh0KIVBVGikxllAbgxAcJu8RU0SIgTOBgcVaWYNlu0DVMr1KW4tx&#10;ouw+5wQo4tRdP2AaHTKAfUdfdu9pxZzKezXPCuZNCwVOE4J2vVXFrFMJHOYpMQa4cULX7zH0IyY3&#10;YRhGaImDjXFlLWmgRkHLOcRaMHkaGUZrVJWFKu/VNE0IKWL0kXOWSHWvlBpKlwzVukJdNzDGQApa&#10;YOQkkVLEOBH6Olg9F2MxIQSEFDCKthDGaFhtyGBSqk9C/rjTix8cvvDlH8bf+Pp7hf3XYN0r7s/m&#10;esHfk1/4gn95pWnwkoz8yK7vV/3ooKyGUeywpnGCkmS4CEmGAwoVjjcPj/Vaa/LTS9SZ1RpaaWK0&#10;KbHAxgwUvjQLQfGrSanwxBWa1qJtG7TWorZkzkiZacWraBssDqyNDK30QbovRKabYMqImfQ51i1+&#10;v8gJWnLIW1mDqirZnuV7dOHSSyHgnIcrwRhMf5IFGyZ1sh8H7IceEorFPXqknGCMAQTgvGM4cyRE&#10;FVI8CKUWixZVQ2HP6Cj510ZDV6T9hZzKJkIefTf06MYBQgpUjYFQEjF5uOjQDQP23Z42BkbCBY/t&#10;doN+HCGVwH6cAMENUUoK0CAFVLHdZbh4g7aqYRSLpxSS7CIl6U8zThi6Dl3XY7vdYrvZod93GMcR&#10;GgLGaFTWoqkqmrEVLxelFSAlbGUZsVhETKnYO1ORWtxEPUVMgXslpFBA8fUXZXMHgBgYBOOcJ1wT&#10;StOQUmFoZWB2DJ1VuVIAGcgpz6fEXiT5zk+epx/HT7399PItcW/96q2LlId761lZD15fV6tFfT9S&#10;qmKMOcSIXQlPvnX3jLFyc7cbiJ+HmBFCRooJQuiiYGXaUmmcDrBJiHPSECgjBLvGujKo6wq10agr&#10;BavJg6bSNSMjwgeHGOj2J4rYRwgBzOyYApNYW0GXEOU5zNs5h6HrEV1AigEqZ8hcgqIFO+xlWyMG&#10;D5EzrFJoqgrLpkXTtKUDl0gJzA6NEd004Wy3x52zMzx15xS37pxiXxwQnYsM7aBGFykl+OSx6zYY&#10;J7JdlosllosWyjLYZJwm9F2Pbpwweg8XPIZAsZdPEQlAP1BKn0HDsck59NMAFwNEYetMIZRIPEIv&#10;40HMUwRJJSBjXrlQIZ1zpKBWFdqmQWUJ64QQMAw9+n2PsbB8zjYb3D09xfnZGba7PUY3IaaEqp4L&#10;u8Vq0WK1XKGq7QHema0UdMmnjSlhGCfs9z36jqEfCaCydbaWyBmhuIQyInFE3/cYhgHT5A50VG7o&#10;vA6MZoduKwOrDR8v0UtGlJzgYZrQ9UMeRxcB4CXPf079tBfm3vpVXfc692dznbxFv+LaTz0vpf6N&#10;XT889/bmvJlckP1If5h+HCEFC+Z89E0z7i4llKYoxVoKUnzwCCEUoQvDJlTpoIScqWws1NawmBpN&#10;J3YlRaFKCgCxpPS4A79aKkMYqIR0KKUhlYbSTDKKKSMJQWZIioghIfhYfFskFDJi8EghXsjec3Ew&#10;zIytM4aWuUII5JLUNDiHLCRSBlwMcEXKL1A2GymRQNdKAcnCVoa7UkmMg4MEowEheYKIMZCm6CdI&#10;JRES80eFlhiGHsM0UigWIjbbHY2vaot2teBjC6CqG6yP1tBaHxgvujJAzrQWGIsYqx8JXcV4EFpV&#10;FZlEtq5gtSErJjARqev28IXv7nxRtHYddrs9xn4oDqAJtaKorK64CTaVxWq1xHq5QG0rCCTEmAmz&#10;zGenPFNlI6+VAqX4mJASEAEg8zXKme+lNoawDpjlm7PgiQw8ScZwicySc5kP8RTgg4fWmqdMkN46&#10;TQ4h5SfXJ4sfe+Al933kIy/6rlO8/x4j5tdi3Svuz+Zyj69e+WLx8itX14+cnm/v33b7pTZG5lJo&#10;YyJUEkuIc0oJQhZmjDXQSqOx9PqQUmAYHEJg5Bll6JHFW0jCKkIcfNohModwEgASo+Uk2LUXYYsA&#10;PWe0UjDGwJSjvlIKSluKdlJit1col6lw7Gc4KBVudwwMZpYQhI0su7sQwgGGUGWuIAQgoSCNhtQa&#10;qq4gpEIMAVOBgGLkazKMExWSo8fkJwipIEBf9BgTWltBlmSlnMnXTkUQZSyZIiEl+r9XlqIeAeiK&#10;dM2hH4k9tzVdN2PEMLJIa83TT+8YG4ecMTpHOqf35Jobi8oyf1RKidVyifvuu4YH7r8fV69ewXq1&#10;QtM0iDFit9uj6/qD+jg4h812h+1ui/1uj36cOLfIgFHk/RtDa+PaarRte+j+c9EToAxDqWjlaY8K&#10;1gH9wHg+FyINwwAIcMOUUjP4pK7AH+ZJMCdxaDZiSpgmnipDZExjKLbQzjua1OUIFJuHmBLc5FJK&#10;6SOyrf/Rx+Xi/dt/8N0j8MutBu6tZ3/dK+7P5tJX1l/46utvXB01v+3O3bP7tv3Q2KqSqWDXISY0&#10;tkKIlMHnnIv1r4XRHKw2BbvOOWHfEwKwhr4x9CRhsdUSvME8j9tICUKwm9dKQWvFo3ROB1YOqY8S&#10;WpkD71rMUn4QovExQ8zqyRLzx42IKko3TIV7XTaV4nkjMgu795GzvoKpl5ECjOLftbxyjGrRwijC&#10;CwC9TnIGUvJQYg66JndbMLGNgz4XYaxBKurcWCAb4vsK2mjGGE5k6RhrWMAEeEopXj0QzJCNJUhk&#10;1w/oxxGjGxFTxK7bs+vuO2z3O/TjBAjAWAtjK9jKoioK3KOjNa6cXEFVcWNxE6mN3a7D3bNT7LY7&#10;wjm7DnfPT3Hn7inOtzv0/Yh86YRVzV4/ZaNvKwqUvJvQd3uEEKGMgqkbmn+B7zUSs2D7YaRtQnnf&#10;mFiY+b6W+YBQ5WSU+XrnnJEilavj5Gnx7BNCpLFZDDxZpkwb6BBisfplU+Gcg3M+Qcj3h7r5Pz76&#10;uf/so3jHPZbMr9W6V9yfzVW/tP7y3/6SzzVWfvYTT94+Ot1tGymVYG6qw77rcbRoSiaqp7jIsOud&#10;c1OjYMpS8AHnmx2GiaEQsnzOh4icE1QZgsbAWDV6kUhUlYbVCqYy9K1JCbF4zkgpocDOXSlmryIy&#10;WzXnxI0gJWjFgWGYA7pDYOQdqKjkkTzDe3rGT27Cbr/H2WYDbRRncJmdNRKLkNUaprZYLJccwBaj&#10;rLap0FbmYB7W1DUWbQMpyROqqwqynHoygM35hspP7xEzmUWubATOBUAKjONANg6AcXLohxHT4Olv&#10;09QYikoYoH9MFoAo2atn51vi9l2Hbt9jv+8QvEddVVgtFvRTh+RmUozOkBNOz87x+Kcex4c/+jHc&#10;vnMXt2/fxe07d7Dd7tD3Hc7ubvDkzVvoe+avImfG/NUV6kqTEVNpVGXoW1eEr/e7Lba7Djkn2KpC&#10;SBHBE2bTSkNqiQSe6mKm7USGKnALkCCQMk9iEIpwG8RBlIRcBE7Oc8YQMiLKwF4AEhIplw1DAPdd&#10;uwYpyZWfRocUY05SnF49eeAnP/Xl3/RxvO1e1/5rte4V92dzOas/9/Off992t325kHh+1/f2bLsj&#10;syPSEAsSUEogRSobjSGePLoAqSRqW8H5gP3AgZ5QClAKzkeMI8UrOUQ472jpmiOk0kCJl5tckZYL&#10;HsWlpLeIUgZSGVSm0OlShDUaUgN+ckz+kUAMHt7R0TCEqXSXkl2fonm4SwkuRaojU0DXU24fcsY4&#10;jsiIZXPw6Ic9hmEPAWaZxpSwqC2OFgu0lUFrDdaLFkerJdaLBURK4CyQVMAYqf70nkrepjIYpgHa&#10;aCxXC0JBKRDDD9xolFJIMWO36xB9QFU1WLcLLBY1+n7Aetmgtga5DEF3uw3Oz84xTQPOTk8xjQPn&#10;CTFASQq4lk2FylSQUqOtWxjNE0S/25Pt0u2RYsDdO3ex3e5wdnqKzfkGZ+db3L17irun59h3eyil&#10;EBJhGohi0rZosWhqVDUphhnANI3ohwFSCazXS7SLBXKmQdo4TthsNjg722Cz3bNrnyKmEAFpkIRC&#10;FhKQGilL+JiRIvlQt07P0fUOUihU9QJSKuyHCf3IzFrnOVy1tobQGjEm6MpCCYVdN0IIgX3fo6lq&#10;LJctpNJyWdft+mh568M//D9+EE99dI9HH33mnXFv/Sqse8X92VwPv1J++Re98to07D7XefeCfhiM&#10;T8XnWghILQ7shcnRIKtt6KPtS6jylZMj5JwplPEREBJSKaRiwaoEu+tcZPEQ9H0//A5Jq1ot6bcN&#10;ADmXIayQ0EIgJ6YVGaPZsRaevCj2urHAHgkCErMHOf3gYxYI5TSQwLQfFzx84PF9chMFVMEfGBkx&#10;RFImtUJVV9BGw0rJYXIqmHjhUR+vl1iuljhaLUti0gJNuyAd0JKGN40TPW0yMI4ThnGi3H9yHBbO&#10;HwCU1IWSyFPHNDpoRedMHziA7PsBfdcjhojN+QbBR9o7CFlsiCss2gWapoEUCtpYSICyezdhchPG&#10;sUc/DHCTQzf02J7vcPdsg91uj2lyEAUaSij+7QrQmkNUYwxUCdwYxxFSSNgS2KILg0eIOTc1wI0j&#10;RsdwFxSe+hQiQsjwIZd5CBBCYjfui7o0AaNjupQPZF5Nnn5HvtgUaK0hBOGbnAHn+TrHTKdOWlQL&#10;Jl9pBQmBuq1NJcT1lz60Gn7nHffJn/7ff6i7V+B/9de94v5srvOPx0f+2Y+tp+Hs82OILxknb0IM&#10;yEgcQklivTkT0lBSEoIQAuM0YZo8blw9IdzhZqdIBaXJNZ877pQTo/IK7k66I4vjbL6l5UyfLBF1&#10;kt8DJIQS7WYUc5tmwRAy1YkpJRaTwqogPBPhXUAuJwQWe1IAvY/Mu8iZXOvIiL7dvke3H+g7LyR5&#10;2ZJsnMOQNhLmUcUy1pTM1KausVoucHK0xtGalMdF2wCBLBU6LeYSRA3IMtPoexb6WIzQQokNnCbS&#10;GAX4GoUyLIyxFPd+ZCc+DBfPwxCnJ1ZPyupuv0M3Dtht2e1vt1tsd3tsN1ucnp1hs93h/GyD23dO&#10;cX6+xTgNSJGh40KToSKlRFVmLXXFzU7OlMUSy2eLCnTWBMy01X4YMIYA7xNH5IKwC+m03Lz4vnBe&#10;kmNBSSQAIdC0DZQ2hOQApMjN3TlCflppnirAQasPnsN6UTx1kCAUmNuqONg/Wi5kU5krKqUX3P3Y&#10;+8aHf+FnP/GRn/ipewX+V3ndK+7P5nr0UcTrD7U3FuqROLlXeO8r7wJ88cPOpZDORVdKgbquSlGN&#10;UEpitVhgcBPG0QGgla7RNJyKIUBkD4FS1KUuAzkNVVwHrTUUKpWOjp39RfADCrauJYeuZE2QWjEL&#10;lACJLDgQjTGWLo8DtoyiaATFLiic6rkAzZuE9xHj5AqtsChaQ4QPiclEo8PkPBAiUgm4FlIiOoqX&#10;ZAY9WWwNW1WoNPnWIXo455BB4zQhCue7sJBUmSew2y1im5wL84NDwJQCxpGwxzQx1GOcpgJnCRhD&#10;b3t2sVTXMriCbJRxcthv99hst+j6Hn3fY7/fY7vd4WMf/yTunm6w2+8Lw6a8PmAa1jz4bRuyoqrK&#10;HuiFAHnkRnPTTYlQljH8ngxgKIZys41wOb8VLJ1duzQKUBIoG7423DCFlBCC9NdDOldkLOA0cjYh&#10;hITzDhB8/UKIh+cgBemrTWUZ8CEVjFKoa4vKVjIjXHGje4k+O7UP/d2/3/zdD/7Uzf/l0e/hhXxv&#10;PeurXEL31rO2Xvnb7vsjv/2l3+7Oxz+27bqr277Hth/QdT0x8RBgjaY1a05UdIIdfVVZtHWDoSTW&#10;a83ujp4lDtM4oiYED6MlrDGolYaxCkoxeamp6WXOwpdLApNBbQ20FtBFqFgZg1VTFVdIngSkpNlY&#10;Shk+FcFUAlzMcKFYAmcW8FAwcA54yaPOOWOaeC+HSOdG77lpVbZGU1k0ixWpiMbC1AaVMVBGwyoO&#10;jStNIzMtFUxtUdsKxmoWR2SM04izsw2cYxA0/do1hFAYxgGV5espil5vPikRspLIKaKubFFj8jEm&#10;x2ANYyiGouK2OmwQsXi1hxyx3/XwMaLf99jvBzhPOqObPIZpxG6/R875QBGt6rL5CBbbxbKBtQxP&#10;aesKtlKHzVkIgaoi9VFL2iCvlivUTYUcIoZ+xH4YucF4dugAT2gxC8ScIKCgjEaCIHUxMUAEWSDk&#10;hJBoc+FjQt8NGEvw+lQGz9ZU8IEDZCUl+pGCLWs0Qgy4uz3HycmKFtYxwSiFtrLcSzKQYkxdP2wq&#10;ox973vMf+j+jDx+QR/oDv/97f98HX3X++nMhZpvJe+vTve4V92d7feu3Hn/nteo/v/3k3T81Bndj&#10;HB12fY9t18GHiMl52NrAl8ANazQAeoks2hYoeZkppeLfYRGiR9eP8H7C0moWaK1gtGJxNwaSynRU&#10;2hAG4imczJmC3yqlsaz539boksSkaO2ryZ12BXMPmdGiKQuyUmYvGTkn90wY+glT6SRj5Kmk6wfk&#10;nKlELRsCCvattYRSFdLsRW8MbMmQ1YoY7qKuIBVtF/TB1qBGbQ29amqN7XbPsOZitQvwufb9AGst&#10;N6jiTx488X8hWGy1pl2Cm2irrLVBjIQkrDHY9z1EKbTs+MlO8d7Bp4hPPHGLlgw+lA16Lp7c8JbL&#10;BokvHOGXuvwNykArgXa1gKk0altxY1MCSkuYEn5iDDcUoxhWfnR8hMpa7LsOZ2fn8I6Cosk7nqQ4&#10;8UYunXbTttDawseErusxualAVsAUAh566DkwVYVpcrh1+w42W5qNpci815my29YVlJbY7XktVtYg&#10;y4w752d44L6rsNYgpYTW1lAaQKSlxXa3gxYS147WabFown67j+f73V5p/Z7jK4t/+eD9xz/6nvf8&#10;V+92L742vu27QZrXvfVpWfeK+7O93vqW5Z/cNN/25M3TPxddvC9noCsd3RgjpsHDWFNk3wl1TZuB&#10;nDLDLQLhD20U2oquhaOjc6CPHpUUUErAagVrVQnGNrBSQkge4+ewbSG4aVAYI2EksG7q4jCpydSw&#10;Fk1NFo0qNsEpJXCmyiHcFOgs6L2Htg0Aer303YBhIl8/xgw3eez7HinRTmFW4OJSJ52TgPMeMglI&#10;I6GEQswREhLaKIgsGIRdVdCW5lTKaiyrCqap0LTN4XemlDAOLEhCCHTDgGWzoIVugYxCoIoS4Ibo&#10;vINSCtM0whWHQ+c5I1BaYd91FBxdis47vCYxoZ8cjLGoSsSg0vT0qQw3PZTTgkCE0uSss5DzPVgd&#10;Lfn6G/L8ZVEmEzpRWNbsiGOi333b1FBKox96bLZ7AECMpCzmMvQWQiCX17dqW1QVi/t+32Gc6IAZ&#10;kTFNAS94wQtxfHwEAHjq5h3cuXta6KQOXT8yVs9HGotphd2+Q0wZq2ULU2ucbrd44IGrMELBB4/V&#10;ckGny9HDWI3ddg8lgWsnx1iv1/DjeEik8qPHNA2nJ+vFO7JIP2uq8M4XfoZ439Ef+QebrxcU1N5b&#10;//HrHub+bK/XPmRevrOv3W22r0dOCykVUgrwLhYnPzI5OMQEqmpWdjJAYZrYCRvDoaLWiiKinGCE&#10;QIz+EHShpIaWBkpTnKQEBSsAj8hUJkqKXTh+gyz2BLkUBakIhczKyAsO/DzQ43MdpqlARQZ5xqHn&#10;Y7+UyKUFC4EbCwsUIZ7LHyIJhGLnK1HscD2hHUDAOQdRoAbvGQzd7Xvs+4H49jDibLNB14/Ydyx4&#10;0zRRadr3ON/ssNnuGFjdD9jtepxuttjs9th3I7b7HYZhwGbfYbPboRtG3D07x+27pzjfbHF2vsP5&#10;ZovzzQ67PX1u5vcKALKQqCvOQebunl/i38tkqgRrLdqmRtu0qGvCX1IKLJc1ow+LqGpm0RjLE9jx&#10;ao2cE8Zxwm67x3a7x7bfo98PGPqBeHvkdZTLCYPTWIEsOOtIguZqwzQipQxpij+/AG7eOSWDyPD0&#10;6IvXUAgBw+iw73sMBaqJierdlBPnA7VBTBnHJUg9pIC6or1EcB5KC1w7OYIqYjEfJgxdjxACTMl6&#10;lciNEOplKeUvngbxhae35f23fvQV8dUvfzi++WvM8I53/PKc1XvrP2zd69yf5fXtP/131/kHfvRP&#10;73fdd4zTeLzZ9pjChGmK2A09chYIngVQaw1rmdPZ9Qx/OFqtEEKArSxzV+u6MGkcck64decWhBC0&#10;KmgM2rpG09jiBy/gJ1cSmzh0FWX4qbWCtRqLukaK7GSXdY2TdYtV20BLIKWA9XqFnHMRBXnK2HNG&#10;7wL6YYAxFXwkcyYWFg2zTwnBDKOjydjkSaks8BDT5BLCGKiWFIIdaIxIGVToKo1wydiMH6XjzwlJ&#10;ANpWyIVZQjydXj058XtCmRnEwh6ZH5/FOSMERu/xMbkJzb9PSjJEpCwiJXVRwGOi0lcaQ/99qaBK&#10;Xq2SZXMtCUlKch5iNAMwrNGolIbSEhEJ2ki0dY26qVBVFWE1SUk/Zf8R4+Cw25HDHgss0lQVkBIW&#10;yxZSG0zjiBgBU1soqRFzgtYWfT9hVzYCUTaRECJcSAhJIEXg5HiN+25cQ84ZN2/dwXa/gzUad07P&#10;se8G3Dk9xzCMODle4zkP3If1qoXPhSljJYxmUVdCQGmey4KPuHK0ovdMEbGlstnPr7ESGTlRFJci&#10;kHIehRAfzsB7XvXyl/3IX/7Lf+MdH3/qqU/g3voVr3ud+7O8Xv68G8978pc++s054ZUxJcUIs0wZ&#10;d2FzzN7pZC3QRIu0PDobxkQ2y1wg5mKUEqGPmPi9AgrW0iOGfPQII8mAgcDF75QSlaHneS6eIimz&#10;6nKQR0zeaA1jOJC96L4vH//Z8ZNlQcZGyuzwUgJS5O9iD06WPQe7pcMEkEtfli950vP7+TkOaPm3&#10;Eh6hQtaHAFc2j6Fw24dhRNeP6IcR/TChH/i5YRiLCtVRUu+oIfCeIRw5l+deWCep+OmgmJeRTnrR&#10;WYvCRAI4tCRTqSh+C1PIKAOlBVZtQ0dFrWDL0LRualofqwxt2UXLwuThe1T83VPC3TunGIaRNgqe&#10;ea0o8I9UCtZYQm98xSBUse+VklYDSiGBEJIvXP4YE7KkrxAgME6equOYMAwjNrsdhmFCiomnDK3L&#10;6wEYq7FsOQSWc7CMNdCSub1CAFZRD2DLLEfMrpTlfZ3ffy0Bay5yckuugU4p3xj78WU3b9157ete&#10;98iL/8gf+MazX/zI8Z3bt99/j2nzK1j3ivuzud77cvvI24++4PTW5i1WyvuRg4iF8giwwGfQ9pZD&#10;P96EznmM00TGxeigSudI/rqk/D4kjN4TEkkZsQwl64qdoRDko0MUX3hJmEVI/jxpcIWjXuwBoo+0&#10;AC6DXWMY5iAVBVDkObP40Df8wrMk50M7fPAqgSDtThY4R6nCuy/eMxAs7uy6iWMDQC4bV4yXCn7p&#10;zGf8O4T5lEAsn/8d4B3FXiGQ/eIc6ZbE/C/4+CzkCVEwKo6Ol+SIQ0kalEkJqQ1wyYcFkgUTQpQ9&#10;uRQ4o2G0YqSh0bCGs422aaGM5KnMaFTV7PPDn62NhgKn1bNKmaI0vpzKGFI/6wq2MtDaQhkDpQ2M&#10;0hzYZiDnQoFVhtdTcd3UxYUTCfBlTiC1Qm0bLBcLpCwxjB5dP5VhMw3BqExlyImSBO4yBE97bYOm&#10;sTCaWb2m0qi0RE4ByAlWFc6+tWXDk5AQzA0oBV5JQJWmBuBmylkJoJRCVRlpjDkG8mc89dTNz33J&#10;C+xDf/Cbv/rsidvdnSeffPKeX81/wLpX3J+tlbP4ur/yj1+Q74b/3I/TF1mrjJTEwHmzACIriGKU&#10;FSMhhDDbqTq6+QHE4Y0uwRxFAOVjRNf1F12PVqgqC6srwgPlxokhQWuFytBlUpcONKVc+OHEZnMs&#10;cv3i543CczeSodApcdOZXKE8etrz5sKpjuW5onDuIYgpy+IJA/BEICWHhkizORiHx3NhF4Idfkrk&#10;W8vyWs1HeRa9i81DlVDoi7MBC8T8WPPnRaEeXj41CCGAIu6aTxScM8ybKZlLh5/h//NzksWdRZ1B&#10;5OSoX5ywjFIwFQejtkBusngGmaI2vfxc+XyKRqBsIItFy9NYOZHRcdMePte2DY3bUoap+PUEwlCz&#10;WC2EgG6ijiCBkFfbNKjrGiFyrjMrpLVmA5ESE7jOt1uME+0eMhLapsbReolFy+xaIQQqq6AFBVA5&#10;JVjNQJG6qoGcoSQYBFPmOrMGQ+niTXR4T7jx5pwOQinnJl3X5sZqsXzNptt+4YtfcP3qX3zr7/r4&#10;93//j28fvSeK+neue8X9WVj5LVm9dPXfv+wDP/HhvxCn6etqa1pj6fRoZ//rDAhFgYwS7G4BGlbl&#10;lA43igRgZ5glhKIwLEpQRxYIOx127PQWD+Spq+ILryRQhmpSCGhD4ZEPASGVxJa5M/YewQfEEBC9&#10;xzgQzpgc/UaGcSoye6pmKQSit3csdrU8kRS4p3TIqaQ28c+cv0YIJotiXlVOFpCkW9LSgEVq/kAp&#10;gJCEhVLMNLJK3BAu4B0WdhRIQAgWeW4RZOnknCCUOHjYs8jPUAzZQvPg9LAEN68ZgmGXXiyatYZW&#10;ZYMQhBtkgSgqy5PXvIlVRqOuKwgBaMPu11gNbagWnV+/bj9g9BO8LwVbAspomKpCZcsJzQdASjRN&#10;jaZuIZSAUqSODuOIrhux7ymES0lACNJNfYgYBo9ppH+MLClaKHmo/TDgiZu3MIwTXHAcAC9anKwX&#10;RQPgoZWA1dwcOa9IsJqOn5W2yIgwQkJDQYoEIEOX11lL6jHmDVGVITOLPTdQW2kIAQGZjFby/hjy&#10;mz70wdtv+un/64fzj/3En/3oo4/+kC97/r31jDU3IvfWp2n97T/6Oeax53/ZI594//v/vBTyK3MO&#10;Vc4Mk1DFd9w5jymMiEkgRYvReeLD04hhoEPhODoW35hQW0PhjuTgaoZdUkro3cRhXG2Rcz6wHRa1&#10;QVPXaCt+3gXyoFdNhfVqAQim2k+hMG1ERo4ROQQgB2gJaAGIGAszgli/lBdFb4qEdMIlYdD8kfMc&#10;/kA8vswpD8/bOao8YySWfoBJEr3hmQaUDh3l5TV38SlnFNicg9SUkNLTRVQXP0tDthn+iQGIOSIL&#10;Aak5C5hVoZeL+zOXkhJKs+uWkgpSbTQqTXdN7k3yIBaLCPR819w8cmbO6bJt0DYVqnrWJPDr6Wnw&#10;F613ZQkuV5asGiUloTIhECd69yhDuKSqGuQMDI6v3907pximCfvRwRW7CKm4gQISfccovRBmBTSv&#10;l67fY1NUt8by1NE0Na5fOcL9169AawPvRhqcVdwcowvIKaOqLJqmRl3SuyRk8crheywK518IgSRS&#10;2ah5upq/J0aG17RNi323xzg6WGtwtF4DAG7dujMsl/Xbbtx46Ae+9Itf/68/4zVvvguGTt1bZd3r&#10;3D+N6x/dvr167wc++kW/+Avv/y+9n75yuWjMfKFCgPRCRVZISonYbVbE3fMchkBoZh6ozkNKrRSa&#10;mrmgh8csyk/MtgCeGDMy8XcyJlhEnZ8gACyWDdZHK0hIDAPDL1JOSJEJTyxyGSkG+MlhHEc4FzAM&#10;xGLpi8LOMs7FeB6mpvnUMZtw8fmHyIQfKUitlMX/BCVNSBUfGTGHbiBDSLJNYkqcD0jCKjjAMhk5&#10;EadF2TTYURP2EZJwFaAgBL3spZSQQvNDSmhNnEWWWQA3LxZOdpEcFtIzhY+nC01UGwtbsdvUit4w&#10;88mssvyaNoqnhZwRvEPKJYilrtDMCUttDW1mDx1CQbPfulIKTdugaRvUbYumrtlZF6ps8AEpBBhr&#10;YU0FrczBN9+FiHEcsO8GCCGKE6jk5hGYf5szsN+PQGbXPUwO/TiUYG5aMLRNhcWCG5FW1ELMAdzI&#10;EU2tYcp7KjIbGGM0jGLalpISSnKT5asR54MXhCRslIo4DGUgyw05I4ObsdbM3805IkQPJYHVqjVS&#10;qlfdunX+RR/+yBMnX/6mN+w/67kvOP2pd7/76ZmHv4XXveL+aVqv+7qvfOipt/+Tt2xOz75Ta3xR&#10;VVXKB8cBYHFYNEYDAvDeI6VUOOmmYMYcSCbQPCtlxsqF0vJWVmOxaGGMxlDCizMofknFYGryHjlR&#10;Am4rZmruOloMSwHUdY1rV46wXq3gncf5ZgtbWWLmnta65FsrYt6easssAD/z0pWEMhpZSuRMr5Is&#10;Sut8aXHIS7thdtqEK2aMPCcO6EJMkEbCaAsIbhIcsBE+SilDaXbDQvJxIDh3yGWo+0zoZC70AoDz&#10;U+ni568S6hEQSCJDm7lL54eUClJRIasti7aShBGUFDB6doZkUdMCqJREpQ1qW8MWV8fWmmIEZjFz&#10;LyujcbRe4fhoibZtCMEU7F5CHYblDFchlp8iu1xbvHSElHS8dAFhmqAA1JVBZZmaFaJHDBH9MGCz&#10;2WHX9Zx1KDKjJkcr4JTJ0R8du/6UM7ppwjQMCCEiR3rEXzleY922aKoKChlSZlirye1XDJORZWAq&#10;BOGgqvxdxN8v2FG8yun6KQoTydqKJ7xE51GlZGHx8DWbpvGQIasU+fJSzKdEKZqqPc4xvVrI8MjJ&#10;9fa+N7zuM8Pv+5J33f7hd6Cc6X7rrnuwzH/qehj1n3zL7/mcaY9vGYbxzd7nBwFoaw2q2iKEUOwD&#10;MhprYQrHOIUISIGzXXdImJeS9LphmHDe7bHbDdj3Q/FeFxCQLIpKoFKWeKXkUVZC0F89E5bQmr4y&#10;MUUsmxYpeyyXCzz3ofsQQsDNW3cRYkRTgrcJWSSkyMZHCQGpgOBc4Vqza9dKoCruhdZqtJU9nDS8&#10;4xE/JnLQAYZFpJwP2LwLofAuyM23lmyOlADvHYF1QXx58hP6fmSilCBjIyYWbEIJARKMmcuFMQSA&#10;3vGJNspZCsSYIaVC08z+KA7BRUDw2CMlCsuF6Vc8yfA9WTRV2ZwSjFbEtau6qIUljOBJR81USCVR&#10;VRXTtIwu9r7FqVMWmuJhRbSrFllmKMVirmaxWKIOYHKuqFX5PJwnlTNFQCBBIQCRdr9JKKQsaGQ2&#10;BEwuIGRgPzpAWISUsekGZEi0bQ0hBHb9AB8D3OgwDCO881CZG5ZRAs998D4crRZI0eF0s0FKHteu&#10;HGO9XiLnjLqqOVwuLBd7OIGU4q2o1BWS/jrz4FoVS5lcFMsom/Iz1+RodzB/naevDIAd/xwcX0K9&#10;t0D6SK3Fj149Mj/yez/3xrvkFzx6+oyH/C2zfvmreW/9B6//97e//vp09JJv+cUPffKbtbKfWVW2&#10;hRIiFLgC4AU/OUcsUmsYycCJXDry810HlEESAHif0fcjduPIZHpHzxI3BcSYAUX80xgDI1iERdkY&#10;hBBImZhyVWksFw1iDGjrBsYKWEN2hQ8Ow8DkodYyJg0F2omR9riydM8h0i8lBQ7DJARsVZwJFX3G&#10;xSWee07kvdPzksPHUCAj7yN8errgcNG0EEXANE7MJUWxCXBuQp7dDotw6IDLF5qkVix6ISRMU9mY&#10;1MXAUEmJoXTv5OwLFoxSGIwm1q5KrOH8Psxo+/HRgr8reWhtsGxbXL1yhJPVGm1dM9O0GKoR7xcF&#10;+pUAmMNKBuU8bCUuL4RClpmwWUpQGbBNhWXdAlogjAHdOKA2lsrTJOBzQnQOEwcGQI4QycH7kRtr&#10;zIhZIaSEwdPczdY19hOdPHsfsduNkEbDVjV8CNj2HWIMmMYR0zBBxAyrBCqjYKXCZ730haisQQgT&#10;9t0WPiYslg2WLXNjE7gZKU3oqipqW61JgVSi4O6KxXlmzMx+YeQjcT2zuPO64PWcM22n5+s854yU&#10;CTcqSaqplAYpAtM07IOPN0+O1+9RPvzon/2jv/ufnd//Oz4ufov51twr7r/C9VZAnn7FPzUv+qJ/&#10;8oZ//b6Pfbut7JfGGCuplTRaQxqFABpuhWLnOznCMJVSMLIM9gpYvh9GUuQM8z2H3qEbRvSTgw8R&#10;fcdw5mGix7qSCkor5CyRIvNUZaG3CSHgo0POGU1tsVq27DiVwWrZACLjfLvj15v60EVJyQ4UYIGK&#10;5CdCCiBEkhEECk56wLVZuBuryMiRhIFECQvxKJQ2gK6FI31ZcCjUnC0YOdvo0kM8lnzXWBKXiLtT&#10;A5BnAVWx4gUApSxSihgmh2lkOIetDH8OQGUqDOOIlGh9m7MopmAaq+UCKQVCAKWY8G/hsFRKiWvH&#10;J8g5Q8iMuq5wslri+OQIx+sV2qaCURopMM+VOaMJIRaxVPCojCUfPpPnL4ViWLng/GUKI5Q2qKyF&#10;MgoCtAzwU4CPHrWtEYuyM+ZIPQIykIhHIzp47zBOHJjGrJCFQBYGCQqbrsPeRTiXcD6MGAaPpl3A&#10;VhX6vsfd3Q4Afd9dP0IjY71YYLWooYXEZ7/0RQAScoqYIrtoKQVV0JXBvp+gZGEFmRLpWGITpVSA&#10;iLwmDl375SE3YCVdSOfX//K/AJhdUE5R89eEZGZrzhnODeXEZHnCUYeTYE4JyRjtkovvsdL/0Hd+&#10;zet/4Op/+7W3PvTX4cn8/8297hX3X8H6nK9C++aXfcPn9IN8y7ifvqlZtdcm5+ELQ0MpBWnZqUyx&#10;GE15BgnnyKJVzUPDWKTyKZWuRyMJYJpCUVo6jMHh5q0zFl9tIZRETsDkPPp+wugmtIYDvqamJW2I&#10;DMeorMFy0cAai5gc1sslYkp44uZTkFLixrWrkFKgH0YYpVBpDgfn++py586id0FRA4Cc6Y2zbBpU&#10;RqGxDarKwlhi16moWnPOmMYJ3UD+/Pw55wImH5ACf09KCcF76gAULRgI4xBymG9uzDd4+YiRfvHO&#10;hxJsoVE3FUyBA7Q2GD2ZIHTUDBhjwKJpce3K+gCZzb+D1FFSApVSuHp8BGNJM1wtllgtF2hq8tkl&#10;MkQk0yQEBpIDkiej3mEcO3bo+ekd/dzJC0HnxOOrJzg5PoLzHnfunuPs7BxSCFS2hZ/92nOGVuS6&#10;z2wlpIhh2AIAQkwYfIDzGVlIGNvA2hqPP3kHezdh33vc2XbohwntYgGlDc53e5xttzCarpbDvoc1&#10;EvddOcLV1QpGSdx/7QpicgefdiGAEDyUJUTVdxNy0TPoosTVWsMWpayQ7Lhpx8C//fA+lhwBCF4D&#10;zyzuQhICZOd+UdwBQlapKIn53pWfKcHu/D6+j1IITC7AavmeddP82HGVf9yffuB94p0/cutL33a2&#10;+81a6O8V9/+Q9cXQf+51v+M5w375FXFMf8BU9SNG6yqkCCklcmEDpBKq7L2HmyGOGBFSQioURas0&#10;h4MJCClCF246MjvonIHOOey2PbphwCc+dRPNosayXUJKgWHw2O077IcJMSZYKVEVMUtlDWIKcN5B&#10;ShpaLRcNxsmhbXiT3L57jspaXL9yAiEEhmmEUhLWkk2h58FnoeelcvqQijeMFpcVqTyN2MrS06at&#10;UNf1wQQLxYBqmiYM/Xjweo+JzozOBZhybE8pIZQN0BoWdx8ixok5nTMLZu7YuQTGcYSAPlAgtTGw&#10;tWWCUNkPQoiUw9cVxnHAbj+gbRpcv34Ca/i6pDTPGrjRaqOgtMD1kytUmi5arJYNmoonnhADfW9C&#10;QAyOGLjMEFCIyRd20YgUAYhY/k1AloQooA8JRicnKxyt13Buwq3bZzg7PUPOGcbU6PoeAAiBlQ1U&#10;KnlQM293G+hCkx1Hj203wIXE4t42iBHYdgM2uxFPnW1xvtkXszeJzb7Dfujp5JgiNuc7aAk878ZV&#10;3HflBEZLSuxiQN1YrI8WUEpiGh1yDrBNhRgvvPHZQZO3PhfzGYpShQqsyvvHYl2C2ksj8cwCLyTQ&#10;NrRMnmHO+f1PZUaUn0Z35ZofRwqF/b6HlJLh422LnDPOzjbdZnv6bhvzT3zBK171UwbjL/3jb/2u&#10;jz0KjE97oN/g615x//esv/2Dbzn6wE+E13f79I0J+JK2qh+oZk65C8g5wFgDWQqSC0zmCeVi9N5T&#10;jBM8coywypIxkmhkZWr6jSMBUhPWcM7hfNNj03d4/Km7aCoaSk3OY9/RJwVlWOlcgNUKbVujripk&#10;JDhPaEYphUVbIYSyCeUE5yZYW2G9aqElzat4I7ESqpnOplncUMRHUghAUoByWTOiJGCU4nOs+Tw5&#10;UCsw0axmdY7UvUQLAFd8UtpiGUyzMW4kqvDLQ5jVizMcdNH2pfn1dZF2ConMGa0t6jKkHWNEZSx8&#10;SmisgalqbHcd7pyeojYWN+6/jqOj1dPo0SzuICVRCFy/egVCkIo6d6VClM4xBlglkCLnIYR4JGKk&#10;ktc798sweCpoM4RQECKjWdRAKUh8jzgI7nYDxnEkm0he+PwoRWhpxqIHN9HiAQL9NOF8N2AYJmQo&#10;KGMgbIWzTY/9MGI3OJzvBv4+qTB5j9E73Dg5gRYZt+/eRpocHrx+DQ/duAqtBBACgIS6Nliu2GBM&#10;04TgHTfBigPN+fnPTYGWCkJmVJpzDl2EVZeLe84Jpry3T/soqmEAaOr6aZ37fA2wSSAlWCnOS+af&#10;yYcZVDkleg83ERrl52cRnYhnp5s7Vpp3LRvxz59zlH70Xz30P73/0a/HbwoPm3vF/f9uZYjf96e/&#10;4pGTcPwNu83+q6yxL9Fa2tk2VxeMe9h1BY4xEAKIJQ+VUA2xd5QONgUPIykbl5liJqUEshSHYVGO&#10;GYObsNsPGIYRd063QLmhyT+mElQpBWN16aLoKFlVtBgIMXAoWqhp1pjCQ/ewlpQypRQWdYO6NezE&#10;IxkiQmVYo0nlqw391w+wSCZHuQwelZBU2s64/UzjMzNbQh06asQydM2UyvPmzqgMk5Ji8YcRgp2f&#10;KDbIVV0d7Ali5GORLsklUFgopXRqrVHVNaRkcLc1FSIylnUNW7c425zj5u1TLOoa991/A8tFC6ln&#10;4RIDnuciASQcLReH55ZKtuzFYNdj2ZhCG+Tnn7lycUMEKLVPZROY1bSL5RJD38N7vjfL5QJCCOx2&#10;PQVEhZo6b5YppaKuJfySpCC1MQSMPsH5iMlH9OMI5xNcErhztkWIGVlKbPYTJudhqgpGkeb5nIfu&#10;h5HAJz/1OPbbLe67eowHr59AS4GqQCtGGWjD1zqlxDlAzNDVBQzCos7hpiknPdJLAXuIOuTrMhfs&#10;SvGdE4LiKj7WRcHntXvRoV8uzjln5MhmZN4YY2IRBwAheJJu6gpVRebavusx9D0gEpSs4B2lzzGm&#10;XYrTz5oc/tFrn6//yW/7tv/pN/wA9h7P/d+yTv4ojr7ln/zur03n6buG/fhVprLPbdtaKV3CFBSF&#10;RG5yWK9WVA3yijw8xkwPRDlKigJHqJLxKSGQUgm9lkw/gqAPyDSyy82gh7lEiTpFhlQcqKoSgo1L&#10;Mn+g+BqU3loIAecC6ppc4pjow50S80ObuqJrYIqIPiHEAGQBYxSaqkZl7UEOjkweCyGbopTUiphw&#10;pFHX5OhRQkti2hbkYj2QY0IGi+B8o5I2qLkRFHWnrSyahqcAYxUW7QJK0z4BmXMKoNjwCkJS1ioY&#10;qQs23mC5pG1x2zBgorIaq9UCq+USCgIZCVfWazzw4A0sFw3aRYvlcoH1YoXFYsFTUE0HR3bwxRYi&#10;l3zRaUTX7THu9wjeF6GX4yktRghJI7GqZIsarUuOrUDKvC74/QHIpHRSup+RM08sIcyd5iywKsVr&#10;1kAICaUNEgT244RdNyKEBKkNhFJwPqF3HtY22PcjkpBQ0qIbpxK4QXHY8dEK99+4ilVdodt3GKcB&#10;y8pg2dRQgpx2pTjond87OlLSJ4l6hYvCqyQ9Y+akL4DPlerdp3fXAungODkXdnkpf3eml87Xy+Xi&#10;Pj/ODGfKMpjNhbY6v25tUyMmj3EaEZNHXWssFhSDCUFfo8yOvqqa5uHFav3as9C8+p0/8vLFH3rj&#10;1cd+8B0f7Q439W+wda9zv7x+EPZPvestn7e/Hf5ITvhSq+X9MWWlJI2ctL6gysVIibxVvEiklIdQ&#10;hBgTXKS03pWCl0OEMfSXEYlDQCF4w8xoQ0wcVoWQoaQGpMDHPvUEqsrC+YSz8w18yGgbHuW7fsB+&#10;cGXYxo5p7nCttVguGnifoUqBPtwYBRuWKsNWCou2xaKpASSMziOliLYUWVWYDPmAefLIO8MWlVY4&#10;3+wQYsR6tYTIGZvtHsG7Yn/A10drxtopwaFa01aMESy2x1Zbet4kgYwIKTS0kRgHh5Qj/eFTQCzY&#10;tSoxct4zg/ZkdQLTaIy9QxZAbSvEDCwWDaqmxm7fIWfgaL3CnbMzTL3H857/IGLOsLYi06cc543h&#10;xoWiGFYaUKAqtO877PY7hnq7gFu3buLkaImmbWlxrBWWixZaa4QQCiOH84RpmrDd7tH3HaSUqOum&#10;JEHNZm4JIdA3f058yuU5LdoF2sUCMUTsdlt4n2GrCkFZnO+ZyGSqFrGEd59vety8e46mbXD3fIez&#10;fU9/mgy4kMjRNxpXjtYYxxFXVgvstltomXH/1SN4N+BktSwbHAocB8TMgk4PIPDkmTMgEk9Nhswf&#10;KocjRM7Qag5/4UkPM4yjAZlASmfp3E1poETpzrUm3Dn/zFzUUzk9IZbrusCK/L5yjWoJ730ZdCcA&#10;xXdohoWSgMwK3iVeV0pCKwMXgu/6cX90svo3n/rYR972fX/2d/3Qrft/783DL/gNsu517m+F/PY/&#10;93mrb/3y3/u6h378xn+1vzP+RSnV67SSK+ejrGwRC+kLCbso6jkliNHK0rUL9l48tgdSCnlULN8v&#10;FYORy8XFvfXyMImdCIqKTwqFYWDIs4Q8DCSlVAiBOapjyQNVpcMZHb25jdZo2wapTBVjojWuD/Qy&#10;DyEihozFooVSPAFMPmAoCkVRQieMMkhFGAUAUkjElDBN7NC1UoQX2hYnx2tU1hSGEJkMYu74Fbs5&#10;Uf5eWxlUVcVYwML4YYEjlizKAI4QDzdWVTJFm9qibWss2xZaUNJfNw2auoI1CotFg9V6gdpaKCkY&#10;XZgBYwyuHh9Da0rkT46OcXxyhKZtsKgr1HVF/FoJGEmVb9d1hLRChHOU5HtPBo/VAkoATdsyPq+u&#10;6MNTVbCGDpw+zBx/Mqe8D4iFgSSlQt02iCFiKLF5d0/PsN3ukAEs2hZt26CuW1ovH2wHeG35nOFz&#10;Rj9FxiCWa6ZZrnB8fIzlcoXJeYwhwU0RSQiEgunvux7bbYcH779eVM0a0zhAATha1aiUxGrRApnO&#10;nDOmnUHLBoCnOalKf1gKqj7g3/P1Mnvfl+7+0rWuCFYdCrYswid5abaiCrvs4h7h98zrAMuVpmum&#10;Ws4EgIv7i82UELSPE0WoF9ycr5tgtKBltrWqqqtm8v75VdW++ZF3fOD3vPlNn3PtW7/mVVt19139&#10;9ScRP3F5UPPrdP2WLe5vzZAvfRJXv9T8Z597/rP625/6+N3vakz1Bctl29bWCqOUMApU3ElJqbku&#10;roFCFOyZF+58cc6FfDa9yol87JwyBFiUlaAUPmd6ovPzVFXOsA7pXCyKfT+iqQw554mwiZLko48T&#10;Q5r53IhNOu+QYkZta7RNg6P1sniByGJ9yw66qWs0TQUgIWVJuME7+OAhpYC1dPbLgnBSTheQDMqg&#10;eJwmVFUFpQ3WbYvFsoGQAm4KQIowlrJ4azQaW6GytMG11mC1aLFeLkixq2pUlaVHfCRUoRWTj+qa&#10;qlJZePaqpBo1TYO2rdFWFWmDhoZqthhoNbWFFEBTV1gsFvx5CcroJf1VIIDr168Wh0LaCuQYMY0j&#10;EBmQPQ4jLWvFAUCHUhLLtsZ6sUTKCbYEqSzbFm1dQ0tZNnNaBcQQkGKEAA6aAKvNIagjAlDawFrG&#10;1nX9iJwEbFVBawOl2Ql7z6ANITUZMxnYjR5T2Tx2/YRuGAn1xIx93+HBBx5A27ZYti1Ojo9wcnKM&#10;o9USiwVte9cNFaZGK6TkoTXQVITIzEF4lItzJi0S2MRwSUU7CPLYVRmozra+pd3JNAsToOpZKn4d&#10;5T1hQS6/q7hq8stMDJsLM5srfvAZlA1FcP5D5g0gUWyby/sw36/UGVz6kFR9K8HnkwEgJyp/hYAx&#10;UuSUhDXmSoj59btBvPnFr37tS1/3lZ+jv/rztP8vxOPu73zi1+/w9bdkcX/ve1++/PB/94bPe+yT&#10;N/6ISvWfklJ/+bJZrDOA4DxyjrBWo6oq3qSGF4oox8qcZ1GPYAiBICaci8AmBdIfc3EAjGW4Kmcq&#10;Xwb9RhAJkZTuX0va0rKSsOuYhgnGWhpQpQQlFUxlCobJiD5tNJRm0WVIA71RIAQWbVNuGlIdSXs0&#10;aKoGdV1hu+8RMr26haDLYVNXWC0WWLaEDWLIyClCF7YIeejseI6O1qisRWXZHU/TiHGiPWxT16iK&#10;WlEr+sroEu+3Wi6wXK3QVFWhcVoaSBXqpSoDuLqywGFDZLOk9ezbUqE2lhmiOZfwjAyjmP7TTyM3&#10;gZpS+5wjlCQVVUlaKSul0A8DvPPIiMwq3e8QvYfS7ApN2aDmv7+qKqzaBZbLBfpdjxgDlNRYLltY&#10;U8MHRwM30NyMAdaEQrQqGbdzGIiSSOAmtF6voCRtemOkunX234+R9NEQOEwHMgYXsB0cppDgQsIw&#10;TNhsO/Sjx9l2h48/fhMf/vjj+NhjT+KTT97GE0/dwpO37uL26Rk22z26fsTRsiUmLui7brVEU2ix&#10;EAm2DPo5b2JzkKmhAsCCyUt27rpZNOdOn3OGec5CbF1Kiprm2clFYb/A2eeGSZfrmt330zt7kQEt&#10;CkX2gMXze/k8Lk4MStLcTApFNg4UlFAl7pDCMgEGpoQQGTyCBKSEHAOUkrKu7FHKeGS3m96wHdrP&#10;7l/6Ofe//oYK//CPPWf4K//sCdKQfh2t31rF/S1Qv/+1L3v5v/qpB75lv8N3rlarN3ufHqhtJY0h&#10;RmdKOLESEikH7uqKvF02IuVCfcaRE4KGVClRzRczB2RK8cbMmXREJctjFBn+fDTVgkWd3UT5Hgjk&#10;TN63EhLMbQIqTdMmZQz60ZHnXG66+TmFkNCPE843O4yT48WsNAAB7xLG0aMbRoToWdSNQWVZaJfL&#10;Gm1dw2hVTM6YGgXJkAkUzDOmjGvXrpH+aBR8jOj7Ac5NfEmEgHeunCYikLlvGcPs1rqxWC8XaOsK&#10;WkmEQLUluyeySqSSfK1yQkoBApwv1HUJrBCC6VEl4UqAPi1SCHjvaC97GEADSio0lcHx8RpXr57g&#10;9ukZpnEACrsoxYTgRkgBVLYCt9kMmUuoSEzIOZC66chSSSnDmArLxQJGW0zTVIo7A8I5aJ2HghzG&#10;p5KMJLVGPzr4mJAFjb32/QgfI6QyaNslhFSIiZBbSAkxZwyjw6YfAKUxRZ4YJ+8xTRG5hLF0w4TH&#10;b96GKzBcN04YRiqOm3aB4/WC1hRalhNThJJApQVWbYXKaCBFwpJKQUlVAA06QGLuqIUowqyi8L1c&#10;ZNmuIAs2DzKzsxaC0IlShXGFC3WwkvwpWVxEy2982tfKXUJrZVlO0vwUi7mYv0twPoOSYjaLqVBg&#10;VtBXnlRTnoh0wf5nBpqSFPVpCSxqi0VTL7XSL558+oJQH33OL26vP/8Pv+Hh/Bee/0u7v/lu9L9e&#10;IkR+yxT3n/7ptz5n+aHVN3W9/TOA/VprqpdYa62WjJNTiheP1oppNikg+Mjhmpx39gsKF4+JKErD&#10;+UjHdoZhFVxSiEPnrssRkt9bMEZe+jxiojxoeSiBDFuVTFSpDwM/HksFskiM4Sv8eAI5HET5kDCN&#10;E/b9AK0Vli2VlULI0p322O73aNsKykjUVUWYo65hDCGNlC6sWDEzZYRALtmmIQSsVgsYbUpxDnAT&#10;gzuCD5jchFy+D2B0X9vWBZcmC4MwCXH8cSSejfI6O0ecmhbJxOJTcdjUxacHJXbPGFrtCsmowari&#10;kDTEBCXAbr6kEsWYytBUY3O+RcoU09jKwGgBKendY61G3+/h3IRxHFm0Pf32u67Hbr/DolkAgsXA&#10;2hq5KGtz5imIFNSZHTRbLSRaBaSMXbfH4DztiwuM0w09poEma3Vt4SKx+gTCVSiwkgsJ2tbYdj12&#10;XYe+d9iX13AKEdMUsNkPqCsLXVWI5bXSWnETb1s874EbWC0aTOMIHxx8mJCD54kPEarAIfNz5/UF&#10;AIQoc4FU5q6ezcWlLnsu5JIn28Ngvgw8jeBjsbsudNRDF/4MfH3+XOnqZabWY/7d88rlvpu//+Jn&#10;JT/ATVaiuH8WszNdTrfzvCDniLHvUVcG62WLymoytlKAVoCV0tT14kEX4mfdncTrPlp9xqs/+aWv&#10;Wf+D73zt9tEf/Ddnhyf0a7R+0xf3lL6i6k4/60ve+Y5PfleC/v3Lpn1529QLIYAYAo6P16hmamIo&#10;HXYRrbBzIH/blA4jM6IdSpSA4aKwzCgXb/kXxckwFzFOLhiskizCvMDIwrg8sJxxw1Q6E2LPc0Qc&#10;OxigYPspYXQJVV1SmBLDM1BwxywErl85xvF6haZmiEM/0IeEXHlx4KRbY2CNQVXN3hwJzpXIPQEY&#10;wzBmpTSfW0k8cqWzDz4Q3pgcINjfpZTQVBZSAU1lcbxe4WjJQSdVqhPc5BCcZwh0PwApo7Is+Dkm&#10;2uwqXYKg2cWpA7VOIHoHkYG6cJklBNWoJfLOaHraz1BBv+9wfnaG3XaH882ORTMRZ+UexoKQU8A4&#10;DgjOY5o8JsegciPppYNMBlFlCd3lDHq8jCMmxyG31nTERCkusjBipqnYUqSIzTAiCgktNXzK6Pse&#10;+3FCDAkJLPjdMMH7CFNVqG2NJCQHs1CIUuDm6RabXQ8faL622XfY7Dqc7/bwPqKyBqbMJjJQ4CUD&#10;IONkvYaSArv9niKsHIEUsVrSWKwuyVDzbGnu3OcuOCEcfHiE4NXJTp7vETJPUlpyADsb0ani+05b&#10;i3ICKHg7aZH8XNlPeEqQ9JURAkXVXewiwJOEQBHdlf/N+cD8XMvGw4lWaaoEqmoOS5kzcXPxjWee&#10;cG0NrFZIMaDreoxDB6WARVVhtWiADFFXlanq5rqpzEs3Lr/+n77rzpd9zRe+3PzcX3rjE8P/7+d3&#10;vCN/9ddvyuKeM8R3v/GL63/88/tHPvzeV/yFO3f2f7au7GtqWy0FhBQ5o21bnBwdYRqG0plI+mpL&#10;4nxaER9GGfIQ57wIyZgxvfmAOBf2Q8ueUUSJZKnMXTePiLQb4P9x4DQLc5Qk7zeXh0jUrfMil7yI&#10;Y+mAis0p2rqG1Ro5Mss0S9rpVtbgBc99Dqrawk0edzdb3D3doBtHaE0L3IBAeqNSsIYDT6FmCOLC&#10;vKuuKtRVVU4R5WaRAnfvnCGGgGEc0e97OO9oIGWItbODFmiqGovVAoumRsrAvh+x3XUYhxF+cpim&#10;Cd4HaK1KbihVwOv1CstlQ0pjRYxclYxToyWm3gFSoGkaSK0ZRSgEdBlC1lWNaZogirhmHEZsNjt0&#10;XYd9t0fE/Fom+OiAYkUwjgM22x2aigrflCKMMVgsWyxXK9RNA1tZDNOEkCIm79ENA/ZDTz8eydnE&#10;5DlcT5nzkNFP6IcewzjAh4i6WUBqhX4acPvOXTx16wzj6NC0CxydHCFBFO9+ibquIXSFfpqw60eM&#10;k0eEws3THfxE908hBMbRYz9MGHumb1V1jaYwk6xRaCsLq3jqOT07Q/AO+9056kphYRXaSuPqlaMC&#10;RVDYdWFVfHmzYmNyuBdKcec9w0YGNDKFkhzYhhCRQXaOtUUfwh+BKBDoMzvunDMUBK2VhaSnT0na&#10;0qqU6YPHDOHQ8uOXNolyD11aQrLhuvw3cePjBn6AhCSARE7+0WqB9XIJITj4XrYL4kEZ0ErrqrbL&#10;ZtE+mJR945c9Jb7mS17z8IN/+Q++affkV//c+Tf9H4jvuKgQz/p6xp/7G3/9+dfj5FX/2R/6zA8/&#10;7r5htxu+WmrzQhwuRg7pZl6xkgD9C9mFzm6DM/QhC71wVhjO78vcZQMSshgWxZzhUyJzIUakLJAE&#10;EMapsBnYIRplYJSABjeLlCl0mju8+cg5X5C5MB98oI2BKJDLMDmM3iNHDWiFFBO6cUS3HyGUxHq1&#10;xtFyjU/dugUhBG7ePsduGHG0WCELYHKuiDkypAxQ0qCqNRpjYW0xxhKcIXDoWcMaDZnp4BhigkTG&#10;NPU439C86urRGm1bU5hlJNarJYIPhV5WsSMKlIJ3wwA/jZAx43hZ48qVYxwfrdE0FbQxB5fKaZog&#10;NbBsFlguFkVl2EEIgUW7wDA4pMTT0eQ9UghQhj4ibdNgtVrBuQnnmy3u3LmL3Z7UxnktVi2Oj4+g&#10;lMLoHXLIyDJjuWhx340b0Frj9p07aBsKX0II2Gx3ON/tcHJ8hLFnkU6JFsJ1XRdnQrp/LloqTre7&#10;Le7cOUMIDlpr9H2Hm3dOceXaVWRBA7fTu2fY9iOstVit1jAV7Yy5aSUsVyvcf999ON1s8JGPfRLj&#10;FGDqJT722E3s9x2cD7jv2hWcbbbYnG1hDAuu8x4P3LiG1XKB2hicnW+x6we8/vNejZu3buLjjz0G&#10;GSOuHK/QaIlrV1Y4PlrADSPfi1ltDEJ1nMHwOjW1RS6FFQBkYbg01pTTlihMmYh5gColTyqihJHP&#10;EI0sXTjvOZ5m+XoqbjKKYj4eobkBqHK/iqJo7nvSVU25BnSxwsiHtKcLemWIAbWxl4rgBS2T/yb0&#10;w3gQjs2fn+/LnIAU6H4pBBBzQAg8GU/jiCmQEqy1faK16u1VHH744U+962ff/C9/4c7Nd+NZF0f9&#10;punc0/d9xfqrvvnrX/Ep85xv/+ST+z/nXHyzrewJu3JitNyRFbTUvFiEoJlTCe6VB+yQxXVe864/&#10;v7EXFwDzHuaOPWRGzKXDsJUXHOXqbOV5MbIbyrl4kxccf95gysMBAJQqMWSJ8XkAueOzWtNoQ8FT&#10;zkghwIWSaiPY9XfDxHzWkeIeKQvtMQQkJMTg4KMrRlhkdYQY4DyhiBBIv0spka/tZq42u9m2MaiM&#10;wnrV4mi9RFPT/0QVWKuqLCbnMU0TMfaWjoT9OGGz3eFoUWOxaLFaLlBZy9cklIBvSbUjj/gaQgLO&#10;O4zjwG5OKUAaHpFK1ycVce5hGLHdbvH4E0+g6/j93NwlaadFiEaHR33wmW8asnC01jBaYbPdkusO&#10;oB9HbLZbbLY7bPZ7QEisVy3OzjeIKeH69euo6wZ3z7ZwLuDKyRWcXDmGkLIETo8Y3QQfHEZHXNwH&#10;QgAhRDjPkXmGgIsJQz/hfLtHXdfwKePO6Q4hC1y5cgJT1zjd7pGzBrKCD8zEPT3b4ImnbiOHiLqq&#10;0A0DUs5oqwopBFilsGwb5EiDuVVrENyEWikcldPRsiFE551HZS9h4IWNlXNCBoPLVfHOR2l6SO3l&#10;UFILBdLgI6GRop2QQkAo3lMz3HPA7AssNt8Blaaro9Ll6wfI5emd+HxP5pSQynBdKbKRZjjnoKQt&#10;3kVsXOpiSqcO+cBzEyglmW78+wvb7dI8AJkePfzI9CCSgBIJWtMTP6UAW1Wr4POrz8b4ZduTF73m&#10;2970lcf/8x/7vXe/+Qf+9/1fB3jhPQvrN3xxT/8Nmusve/Mr/9Fj9pvf+8TZd7iofs9qtbheVRVQ&#10;2CrzjWoN03GU1AVjy8gIhy79mcOcfJA9s5DPF+DF5wTfmtK5hAKvpPmkoAW8m4t7Yc8Uatk8SOXw&#10;9ekntYvfUY6+M1ulHDeFIHeeuDwNwRg0zfg0FLWrjxHOB2y3OwglsFpSwThOU4EJAk+URTE7h0qn&#10;FA/B1byG55DrC5aPEIIh2lqiqRusFgtUlQUyj+I+JIwTVapCUI3Zti0AAec8tJK4cnKEtjI4Wq2x&#10;WrfQhjzvlDOkFDDWQkICIhdxWIYbHaZxKu+tQvQU9ZDCWl6fnBGjh/cOd+6eHRKU6opFSwBIxbFT&#10;SokYAtw4QuSMdtEeOvSDnYAQaOuGA+qO1EeRMxZti30/AhCwdQ2lNbIQqOsGi+UCVV1h8hFdP2Lf&#10;dximiWHVw1RsiCXGYUIMoJCmJDrFlDEMVLN24wRrDbQxONvscL7ZFo5/Cx88nrh5xiwAkSAVU75i&#10;jqibGrn45AshYLVAP45QQuGhh66jqQ1u3b6L9bKGc46ReU2NtrZo24o5AYLNxXy956LjmIt7Knh6&#10;BuFHXkPFGqLAMqJcs3NhVIX+Oa8LOLTcF4fmiReyKadsXTzhC6D+tGZrvh4P9+/h0UGacBFWHX5/&#10;ucd5kr4cFwJQm5TLSZ3GePPPXC7uOfPvFZKB5bxXZ6U4tRxVZSEK1dJoi3qxqKVpX3hn17/uX33y&#10;1me4r3uj+KZHwt0f+InHukcf/fTDNb+hi/t7/8c/fOUHHn/1N3707vBfCFO9paqrlyglFBkXuTAy&#10;JLSWMJo3Ngdx7CKESMhIxNkLlksM7tAkHwr64Q0uHQxAB0UpiMsDIE0tZsRL3ffl4s7HIZ4nMN8I&#10;vHhE6fR1+R3ccPi47ObL81AaQEZOGSElBEdrXFek6kpKiBKEHDw7+W4YcHy8xo1rVzA6j74EY/Px&#10;i5KU/dDh98gi79d63oYApMjvUrRHEIIX/6KuUdW0zg2ef68PHn0/whpD4U150ciAcWjbFg/cuI4Q&#10;POqi5kz54pRA7UBmgXIBIUT4QCuHWL5ujEFOAsFHTI5+NiEEoLBprLXw3nNodinejkWAbA9fzMBC&#10;oBKzLrqAcaQ3jii5sm1To+v6AySklMKibTBNHlIpAKSfSmi0DWcGIWR2/n0P5wMgMoKP2O07TIND&#10;lhnW1oTvInF1CIEIQQ98R5FY8AmmopXyU7fv4uxsg6oyWB8d4/R8z/cmZ0zOQ2uJRVtj0dTY7ndo&#10;K9oHVMaULlTgvutXcHy0xtgPuP/6CYyhaM0ahabirEaX9+tCVMSCdlHcWf6YzXrphgGHnDOtUZZC&#10;rA5q44vimBM3aBbGUnxLJz8Xb7Kc2BSJUvT59fl5ETqVUh6G7hy2cjMy1pT4Qk0/nnKqRNmc5uI+&#10;PyYf/2Lz0bP3jbx8Wrgo7rpkIM9CLCkylKYozBgNo9j9d/sRQz9CKimadllrq140Cf05N139vKc+&#10;8gb59799efvRv/uxTytX/jdscf+rf+5b3/iTH+6/YzOO39ZUzatOjpZtXRkhRYZRwGpRY71cIscA&#10;ozgopHnTrGJjh6cEoCWZL6pcXBI0+kImj3ZWv6mizhPlZwFAKws5O9IVA6+QiK9n0CsmpojZMFCJ&#10;okblHcFO5NCnlNMALjqTlNjXy8L51QWmmQt3Toyxi4kbmpT0/PAxFviFrpFXr57geL2kH03XQ0mB&#10;SmuM44gMgZSJp+ZYqHuSR2yteaHPz0frC+gqJ8IabV1DG0s1ZvFkz2BnNAwT7p5tcXq2xTQ5vo6l&#10;GDrvIQqDYiysFB8YTJEimTgAaJkQAvnakfHWWmkozc1ayFJ4CrSUUiADyBrsdjvkxMi+EDxU4cjP&#10;PPlxcrCWgc6yBFFHH9CPA1LKOD/f0K44Rty5c4q75+dlowkQAF7wgodx5+4pNrs91us1mqbB6WaD&#10;7a6DNhWUMoRdIq+Nbuiw7zqEIlJaH60RYsY0kQsPiFJA59CNCrt9zw1LKWx2PfbdQPuF1RJZGkze&#10;o2lqvO9DH8FmuwNyhlESZ5tzNJWBUgJtU2O9aEvohsJquYTWAi964fNwvFqhMjRw01pDoFhU53CA&#10;RTIuOvcUM5AVvek1T2ooXyd18unFXZYBPyEPFlEN3gOzOlQJ2gTPfHlRNBu6wHLzZj/fIwcFquDd&#10;o4tXjlKKUZPlpGvtLD4jLi7l060J6ropRnxFoPeM/y3mxqdc/3JuzPhrYa0pM4D0tH8VBP13RIax&#10;FlVdo6orKM1Zg1JSppyPlbUv2+3T57/zw81rvuENz49/0X7wyf/ho6Cn93/i+g1X3NP7/9YDdb3+&#10;tsdu7//KYrn8wvWqvmoZ5AmtBNqmwmJZQxuFnCmCkWrG7C4gFyFIrZKyJCiV7nleOedDsbz4GX49&#10;FQFPTIl0r/K4sQxtwsES9sIKNpcB0NyZi0yHQOLp//eY+3xx5UN3QXOyEIjTKsPEoYusUSDHjGkK&#10;8MFDZEAZjUVNJeIwUqIuBJ0LJxcPAo882+lmUvCEFKgtBUaV0WiaCouGR3Yh+MvqykDL4pLpPXws&#10;xbkYmN26cwYhAGvp+80i7RFD5LC1NoRQQkRIxGbJny5q2yzKXCIffNMBFr5YUp5iIDY2v4Z83UiB&#10;2+52VAAX2M0YQ4piKklP3hPeiWWm4B12fY9+GJFzwtl2i2EcEXzA+XbL7FlBC2ehFW5cv45dP8FN&#10;HtJYxuopDSU0Qo5AStgNA/abPe5uNthu9himiW6VTQtIhX506LqRG0AGQuYmFjMwjhO6iZm3u36A&#10;EAInR2u0iwYxRdw+3eF8u8dnvfIz8bO/8B503QCfPJTI2Hd7IEXUjcWirnHjxgmaxmKaHCrLvNPj&#10;ZQujJJyf4KYJWrJxySnQP76cZCnQy/SwyRkArw8WwIv7hsWcvH8l+V7ylEStiJ7vp0vdMovuDHvw&#10;c7N9ATeEGd7h75HFDmT+GVFOUtoUzUm5n5RShbVlDs9z/l4+Bz6v+Xrhvxf/e/5voNSKMkfi72SX&#10;N28avGMTRDHak4LNUUgJbVVjtSTZQArGPAYfAERYLYySuIKkPmM34k2PP/TKl/+Xf+D1++/4GffU&#10;3+pusrv5j1y/IYr7D74V9jNe8IoHP++Vn/2N/+Rffvh7dVV/843rV09WbW0qa6BEhhAJqniRSyGK&#10;jNijsnWRHvMNkYfjUzkySvpdCLbypTso/wpi9kJcfD1nDmzoUDjHhPFnIsrNmRJ9zIv1b5oZNzOV&#10;S/BkMG8g/y7M3RjCMPPgNZSQhlhi+qy19KMumwm/J5Qiy6FaVXOoue87FsAydJqhA6UIi+SycaXS&#10;gUHi0NHVdY3losGiaWCNAcANzCgDH3PpqtnZhZgwTgysqOsaD95/H65ePUFMGZtdjxATbFWhrg0a&#10;ayGU4o1Tjs5SSsgiLhG825BzieKLQMx08fOe1sgc/jpuLoH0UHK+J2y7DtoU/FMyNnByDsM4YBjH&#10;A5qwHyfs+h6DmzCMzK1NmXDJNDokyROSUhLWMoCiqRv0jicKHxMmFyClQbtYQkiBXTdit+1wvt3j&#10;zukZ7tw9xfl2jykESKGQpcDp+Q7n2x3GYUQmVojJB/SDw+QoQpJSYpwChmmi1UNTQUJBaI2Pfupx&#10;3Lp7jq/88jfhX/zET8FaCWsUrFIYpwlKACfrBZQUOF63WDU1xqGH1QrWKozDgJTIMnH9AGs07aeR&#10;0ViGv5Qmu1wbLO6E9QgBAtRrCPA+UeWEaUs4h5SAEvSO55ntcrNUvNzLAFTP94fkfWokNShS8vHp&#10;SjrTkyVUcWWlr40q3v8RsiR6zV24lBc+M5dx92dA7JfaKq652PN3zoPWC968KNDpAX4S4Oljvo4F&#10;cYJY6kaKZQNUfJ+iH5Gjh9FCrZerpW3aV33syf1Xv/uF9SN/4CteNv1v3/vZd7/7gfeOj77jGU/s&#10;P2D9ui7uLwfs573hhS+M7Rt/l6wf+oumWfyh5XL5cKW1qowW7aKBcyOMZb6j1sVVMAcYwyzNuXOH&#10;oHCImPLctfPCw6Wu/Jnd3+WP+essMiyykg8AIQTiLC661IXHQ3Fn56ELli0ykEGRzr8Lc7eWwdlU&#10;hBYrgES8MgN0iEzs4kOMpXBn2goLieVygdpYnO/22O26YvTFQA9jDCYXSkI9i3KYqAjNoFBpVutV&#10;hrz4qpwUXPEjb+umKEiZGCSlRIwBk/OIMeGzXvWZOFqv4L3H3dPzgzVwW9eIIcBWVJUqQaw0RXaJ&#10;StHjXkh65OTC1Ji7eO8DRuewWq0QPR0y912HYfQUAnVky2y3HW86bRBDRD84DEMPH3hCqSqLJIBh&#10;oAApJxwG01qrYuMwQAiJWHxrpNHIMaGqK0AYPH7zNvb7AcvlGlob3Lx9htPTDYSQcIFZscM4Ytt1&#10;GPuRn5s8tvsed8532O5HhJSgDWcDvQvo9j32k8foHDn/Ajx5SoHtrkOMGfffdwP7YcKTt0/xFb/9&#10;Dfj7b/tH0FqirSm8CdOEutK4fnyE0Y1YWE0baDehqSo0tUWYHKpKI3mPGDzakpOaQoTW+qC2Pgzb&#10;M2fmQnBuIecuuNhNQGRoWVKrDoPMIigqkCTvJxbD+b6Yi6YSJYZw7rILHCPL/TcX24shJxsAUTrq&#10;9DQVsyHOrlnmnvm7AJAWXTyXpLz4d/7AzLApsN38IQSreM7FU0PQvuJw2ijF3VqLXGZRuVgdiHIS&#10;QY5YtDW0BGKI8JMTPjghlKyNbV6W7JUv/sn3pYfvPPxF2y87+cXzH37X9CuKAfz1WtzV93zP73ne&#10;/S986e948Yte+meGYfqDSulX1EbbpjZoazJh9vs9mtpwNxeFFWNLkrwSfM3LpizAnVvMbUhmZ4uZ&#10;VnVJdTf/DPJM3ZLl6wLIJVFodn2ULEq5zNnZixCGYedPm9YYuREYIQDQY53ydB7j0mw6Nm8KpZDN&#10;RfvpFyU3jZgSpNLwwQPgECcjYSqWu7xoFTa7PVyRlLdtg7oMzZSQiDGXuQHbF3ZlF0fgpra4erLC&#10;yfEaMQZsdxsM4wQlBeq6QvQJztE1UmsOT8fRQSuFo6M1bly/jqeeuo1PPXYT0+RQWwZgEDdn6EMI&#10;EUpr2MogZQ45F8sFHnroAUCQajdMpHQ6zxMKh2Ma/X5AKuwgoSQgJPZ9j64foa3FMDks1ksoZbDp&#10;9tjtemTJmcDoPDcxIRESqYQpAc2SrJ7bd+5i341oVy2mKWC5XmKaGKuotcV9Dz7ANKQMPHXrDk63&#10;OzRVjW3X4ex0C13VdHLMGXfvnOJsu0PXjRBaYrFoIaTEdj/i5tkG16+cQFmDfgxQRmPfDUhZQGmN&#10;s80OXdfjBc9/DpAlPv7YU0gp4snbd3G66wCR8cgrXopf+vBHoQA8dOMqaqsxjj0aq7GoDZ5331Ws&#10;Vy1SjMxGFQIqR9RNheg9kDOhzEQthZYaGaSlxtI88DRKLFlKiSwFFKgKRYFLKJTSqK2BUprFXBb8&#10;XFzCu0uDYjShjvn/IFnITaEl2pIPywLOky+9ZHgfZ/CUjAMzrgzLNQe4rMEUJxlThFMzDVMqxBLQ&#10;zlMAMX9RrDdyzsWahJsqZki2NHakHM8sNj4fNmYzK0dAgZaiUnA2kTIppPPzCmOPXHyNhGRHb7SE&#10;NhZKyZWp2tc8/uTmdWfV85df+0XPu/s3vvTD2+97ByiO+fesX1fFPWeIX3zncx983ee/9ssxLv5E&#10;26z/8DCOn7tsm2bZVKiLhWxTGRhtYBSPQShDEjrOgReBJMVqfiMBDt5E2bHnYs4O/ul4+3w0E4Uu&#10;dXmxM2ABzpk7/+FrKGEdRfQ0H2VnkYss3jIoA9L58WecXZQOdV7z91z+kIJ83Qy+YBDzAI4wTSqQ&#10;RMrMO02ZdEgkQJbjqff0GHfeo6pbyOKj7gM7/zLwgdGSr3ddlRMEXzetJExFZoLWBilEnhYEWSfO&#10;0b0wJ3qHn2+2GMfp4lQ0q3WVLng7U4dmg6wQIje3EPHEzVs43+4xdAOZLeBAlYpSj+PVGsYosoMi&#10;f26aJoREyGq3H1HXxMGHno6VOYMFPSQkZEw+ox9G9L2Dcx6Tj9h1Aza7gbmwdYOcBUxdI2ZAGQsf&#10;E6q6Rjd63D49x507Z5Bao20XcCFgu9tjGCacnp3jfEtl8I5sCTQL5t3GnHB3O/H6leZw0tp3E27e&#10;OcO1K8dwLvA4D6Btaoyjw27fQQqJ8/2+eMg4vPylL8TP/fy7EIPDetFCCSB6j9ZqLNsGx6sllrVF&#10;pRWskqiVhNYl0rBQSJWg1a2kfQ2UlPRFKhd3FCBWJwTyfM+U93Q+7c4DVJqHFcwdINxyOC2XQo55&#10;OH/ReR865AMcwvuVd9d83178zNyVS8lAHXGJiTMX5MuPPX+dxTtx/lk6c1EaL/4Mf+vM7pkJNJfv&#10;RQjCRzyC8IcULk4qs55F5LnxKxAvSrEDZxuSL+NhVpDne19K9H0PY5urWtvXRtG+5D37l+D3vfjO&#10;k//bu7t/rwjq101x/wJg9b6Pv/5NDz38WX/iytHJH1ZKfCFSunLteIVFzQQjLdnxKslOHYJQgJbE&#10;+EjBuoA2VNnhlZBQIP6niiucYjsxX6v8KK/y/CYLwWxPlDeVi2/+fDHPWHXOGRGc0s/bgRAFCw8l&#10;gEKIQ1jH5eLO64KPf3hjy3/PkM18AfJr7N4hyokDuWwo3FxSSsiCHtzD5EqnyxshpQRffNtjTjg+&#10;OgZA2Iexb4l4puTJJxXjsFzsUJEElJ5FRQJaXEjseSNys/HlZLHZdQWLJq6ei5pXKgmpFZW9kclK&#10;yigIQZjJeY9hmND3tL+FKJ4jUnMDcLRGgNRIMWGcAg27IMBZRIXlaonz8x2stUgJRfYfCtQk4VPC&#10;MAQM44R+cOicw+QjhtFh30/YTxPqtoFSBj5EcCNNSAkYpwkxgcXVEcfvJgerDRbLNaKL+OhjT6Hv&#10;R5x3A7yPGIJDWzcFM5foXcBjT91FLv4xKWdcu3IF3TBhs+vw4hc8D4/fvFXsJlgAfAi0UC4JWFoZ&#10;1Nbi1S97CX7pQx+FHydIALU1qLXEqjZYNTWWbY1FZVBbjcoU2ESSOcb+6ELtqaUoLDGyrkq5Y8dZ&#10;miQIwZDvGbYoP2uLbH++B/XcwUrJ60oUcPRQvFkg5wGqnn3ZZ4xd8q4gvf2i8xflvjXKHk7kWml2&#10;85EKkMPzmu95WTjwmR8kIVwUfX7w5+aPubhjrhGHOjD/b54WRRbMWhCc7ymtoSWfT3nml+7t8pof&#10;Xgc2PIlS3/Jq83lZa9E0RtRNZWMUzx9ceGRbP3D8X3/jqx//Hev3nb3t/eXt+besXxfF/UPf/3Uv&#10;tp/5yJ+S+vg7Uk6vzyneWFRWnaxXqCrNybgQECIddnQUCc/sdUKeOgcth1163rkPf+alNxC80FIp&#10;ksAF4+TymosyH/Oiw58fR0oqCnMRMeV8IWLiAG8+0pZude5YyuPMxX1eT3/8uaO4uLDm38urrVwL&#10;mf+ZM422s+DQChLwoTBQlIGWAjEDIZLvXNkKq0WLkBK8j8gpMqLs8NzKzKAcQYUSsEqhMoRWpJSH&#10;gWYu3vVVZSGVZCeSM4Zx4gZcJN9xPqnMg7lyI2utAEnb4DB5OBcxefraSEXM3BiqX4F5qJrR7Xq4&#10;EDE6Po8E+qNDKuiKmaFSKYw+YtcPCCkDWkFITaGV9xh80QlAIGWBMUb4mJGzgJQaIYN2DxOHxoMP&#10;6EeeTm6dbqCVho8JT928C+cjnvuch1C3LT7xqSfocQOB4+Mj+BDRNDRwGyY6OO77iayYYUIUGW1V&#10;IyZe2+vlAk/evANRskqHYYQPgaHeUuH8bANlNI7XC7z0xS/AU088yflHDDhetLhytEClmCFbaQWr&#10;JYwWMLJAJFIw4q5010JmQh5S0OZWCrhQinsWyGJ2hiwFrVASeQrjsNEowo2ERwq7pFgGSynKyZr3&#10;kxAzzx2XBpBz4eY1qMrAdm54iNnzvkPx9sdcyMu1Md/HPIEWLP8Sln55zff0/O/l+4yf4/fN//J/&#10;X3yyuDBwZVpyS6mLz7xCKptyzvmwiQpRbtxisDffzzyTl1NN2ZRWyxbD6DB0HbSWql0uTiDlq97z&#10;if2r7EOfOf7jf/nBDz46d5zPWL92xf2tkB/7A0dHr3zl13zDj77r/HuUrr9q0Vb3VUraSiuxXtY4&#10;PlpCFf8JY6j6spbcZisVtDUwhhxWpeaIr3nYwgsmc9jPRhe8SGnapQDBIoFSFMu7QK5qeTN4QZWL&#10;V/KDb8ZFEYTISAk0oTpgagz3CN4jhoBQbF+1FKUT4X/PPPbLS5SOgxcYf0fZ0A8XHv+bnb9U5ObH&#10;TMCGA0oeC2mipaANO6dUjoNNbbFctshZwkcyf5hdygs6FjhpZk7IOQHJNkUsQkrhrnTmuQg+jDEQ&#10;kIQ3JgqacqavufP8PXz+5OrHnA4KzMkRztgPA1zwCIkWASEVx0ZRLvyymUII7Iv/ScrAFEkh7KcJ&#10;u/2AfhohpEbIVHx2kys4dvFH9x5K1xfFSmkIpcrjAwGAKC6eLiTsxwFCSZ4kIBCFxGNP3oZLAftu&#10;xN3zDZwHjlZLKKXhnEdKgFQKDz5wDbuug1IKgxsxTBO8S1iuV4hZskPOAv1EC+eqbvDYzduYXCD9&#10;EBmb/R6jc2gWLWLwON/uD8rQpbW4e3qKRVPDKoGrqwUaq1ArDSslrMxkquRM+q+g0UEuM6YZy9aC&#10;J7a5yLnA05CA5PfyC8jlOjxQey9xz1lQBTfu0v0axcCWuTBqQRWrLKfp+bpGievjvcfh7Fzwyabh&#10;988/pytDzF2UkzcuMdNmH//Cr5eSDRHhWdYHNhcXNMn57543AuL5KB3URWGfXwcWgxIUnssJQ0go&#10;8LFzKLWFHR+kvExrLs2NwGGznJsdlA3JBQ+ZmQhnjISSQkjkWmn1/EHYN739c1+0+Ofv/JZfBH6s&#10;f8czGDW/+sX95bD/8Hu/7cbrutd8zb/4wPXvzrn+jtro5wpkbaQUJ0drXLtyBKs1ur7HoqqAguNZ&#10;y4IiJHdwozSFIsWBj28gmR/sRS6wQP7ZPIQKwYuV225ivS/fR5OwiyLKN7lQoBQHq5c3ylJjySYo&#10;jzOjgxmEdVjELrDI8iMQzyjuh995uMj4Oe49vMVQCj0Hrzwp8EYqDBzBLkkZzSOiJFuAYp9idCYF&#10;KmvRNA2GkQHb3C0EIDhTIPzAx44xl5R5dhOhBEeHEDEMI1ygTD8EDpumiRmd3TDAlCSdEFnoBRjW&#10;YYpUPxcZf1VZ+sHs9nDOlxueFLecOaRGcar0PsBNDqML6PoRyhrkLDAFh5hEGb7SWE0KgYiElPgv&#10;IBBygveEcpp2US4DARcDWSCFJTM4D6MtspIQWWI3TqjrFlMM0Mogi6IezhnOBeTEzfPsnIPbtmmw&#10;77hR3X/jOp68dYdsmH6A8+yItTEMz3YeGYDzAXWxk33syZvY7fbY9wOEFOjHCSFGLBfNYZgvlcbU&#10;jzjfbDB0Pa6fHEMgQ2fy3K8crWE1M2GVAJTI0POQUfLkKkqXLql/OxQwAPDF8llAH4p7KoWb1/FF&#10;E4RCBWTXyXtBF9aTKQpwFBhHSwWl+R7P1/38GLwHeFew458778ssmdJxXyIlHLryS8V5/r75Er9c&#10;vFXxlBHzpsUfPXxdCHEo7uISdDMvIXg6T0ChNvNfAQ1Zijsy72XMXXvJjUCpQbJYL9AixRwowLJY&#10;ODhHexQSRCTDUyDQWCOrql5MQn7hP//Rm68+al80/fff+9zbf/JPfTT89b9Ov5pfteL+t38O5vOe&#10;85Uv+qIXvua3f+hjw3dOg/hj105OPst1W33jyhoPPnAflssWKQYE76E1g461lAcIRhcGDCl6EsZY&#10;WG2oPi0YIa+tcsH9/3n7t1jbtjU9DPrapfc+xpzrsvc++1yqinKqElOJEY6dgB1sHDlKHJlLCGDH&#10;wcKRIxywSRFsbAw2GOQjISRe4AFFiDwgEHmJCJFQQMoD4iFCAiIsBWQUx5g4vtSp4zp1LnvvtdYc&#10;Y/TeW2s8fP/X2j/6nGtX4Si0pb7GmH303q5/+9t//5t5uiEgNFK3tHxhJhbid8b0IGakUpAASIDv&#10;300xS8WlWQ4IswcAaCioCIwMbhQ8lYJlLygGWFQ0DdOxvUhCPwqBiJ86dKjANascCyQmoCZra8rf&#10;EDBnJqIQextiRghmBxwaQqPyMsWM27qSCoucV4phOBcx0pqmVCaWaA2M2/50xeW64rquqJUU+e22&#10;4XpjQKzruuGybrjedtqXB+ol9sL+M3Uc/QNKLTg/nhFTwofLDR/eX1FbZeKKakraygTQe23Y9h2X&#10;2xXvL1e8//CEp8sKpIhagKcb88eu+25WKhXXy4a8zHj1+ArTMqPuDddtxbYW7K2hlIatFFyuGz5c&#10;L8x8dZ5RS8CXH973kAAxZnz14QOW5YQP1yvQItayASHg00/eIqSM27qhFuDd0wXvLxdMacJegA9P&#10;F3zr80/x137p+wgx4HK74LKu2GrDZaXN/1embH3z+EhCrxWs+4afWCatN68YXbK1hmWese4F59OC&#10;jAiYPmFKCZ++fY3L5QNOmcHxvvHmActkCUwm5gPOMWAyIoIWs4SfKHGe7YHaKrYi1pdcIECqHcY9&#10;ecqdcm1DwHYvy+Z9MuLLOGgSS4b4KFC/3x+GEKdMsavErUL2w92foYvRGnd1jEClQUVOidu6kjBo&#10;xgFGwOLy83Ds2lKgHz66FCuH+MAOFIlwImXrCAkw5jLWCIBB02I/PEh0xhgRp8R3jGhEBOXz82Sh&#10;EqQ/lMe89uWOECPOpxlTz4dwwZtvfBpRw995u+bf8df/+ue/8L1/5zfP/+Df+72nT37m6av/vyD3&#10;/9Wf/C0/84O/9Dv+k9vT6//mw/zwh895+h1Tiq/K7RI+f/OAx/NsAX4iltOCV68eMS+M530+MbuN&#10;l5/BEg4s82JUqxabyFi0s0oIBFhqqw1xxo6GSX0QnsmAmklkCpGAY1rwxuppS98zMhlUGkXdTFZd&#10;TWPfLG5JKSaPs2eF3FuhV1tooX+SguKY0MDwpxUAqNCsbUcrrB+BFjshRNRWqTCeElIkN1Ebo11m&#10;47VbZcAsOmMRcfK4o/J0LzuqpYSbMrM/1TbmZC/N5NsFpZIC23YqQK+3FftOCwTDCICxvbXRcmZd&#10;N3IdtVFUUzZMln/13fsnPH14QmXqSlyvG756/wFPlyv2jf0ulVT3bWUmor0WLMuJStWV8cKpFL1R&#10;pr7uePPmDb7x2WdYTifcbox1vu8VISV89f6C69bw/rbi3dMNKU94fHyF0hrefbjhtm39YPzy/QXT&#10;NOP9+xsq2L/v/+An+A0/8zOICPil7/8QtQW8fnikGKMFPJxOeLre8Pk3PsO/+9e/hzlPuFxXPF1u&#10;FLnEiG9983N8+e4DpinjG599gh99+SW+/PIDXecTOZdvff4Zpikzp+224/27D0gxYr9ccJ4Tlhjw&#10;9vUJr08Tnt6/x0996zP8HT/zHbS6Y56zRbvMDB9Brt+oThI2sj8XxQ3iFOy1GnSYvNpwP3Ey9Swx&#10;whSpjOMksWgyMSQ57KH5QjD/jpQY3ymQKKKDocG97dt5mqjcN1PFIcKxfQ3atkPycxO9iBquZmCg&#10;/crnjIsQ8jVRzuDaRz+E5DvXYIdiNo0uY9PYwVErQHSBmM0oIRl+iGZEQGWGHQ6k5HOmFy09aWmo&#10;IJFWcY5zp5kZz+T9GnPCbS1AaOG8PLxdptN/aF/jP4DwG/6O/8xv/11P/74i93/tf/L3/NQ//Nv/&#10;oX/0l54++cXT/PqPPMzTb19Ce5vqFs6h4fGU8OmbN8gTEytEU8poQqWEizapgAFMYrZ5UglEijCK&#10;ujWKBprsULssnXNMNrKZbTwp8RSoSMomiwuhoVYqphKxJNAqT/xEB4RadlpQmPgFphwtZgMP0AKg&#10;FWaGRzPnispNUWyTMCslPepCY2AutL1/ktPg7xFUKLO/lGMy6w/7HCMT6ezbhrpb7GoTpQSAjk2l&#10;cIygiCMb4mVMFuYuTbZJc57wxbt3eDifcTovyPOElGZcbxuerhtijGig+/y6N6S8IKYJDcxQNS0L&#10;furb38L76w1fvn9CBc0x170wf2jK+Obnn6HuFQ/nM67XFV++fwJCRAMP+r0ExDwhR8ry953OTGik&#10;gHKesNWKdx8ueLoxRPFXlwvWbcO8LNi2HW/evsHrxwdc1g1ffMlY5lspuO0F768FOS+MwR4tQ1FI&#10;+OKLD/jlX/0xag3IaQIiD4K//zf/JvzwR6wjxQktTvj+D36C7/3gR/jwtOP90w1P15Xetsi4rhve&#10;X1e8e/cEpIAv3n1Ai4FOVCHjBz/5EvP51JOpxJjwt371J/js00/w/nLFNz/9FNcrQzKfpwloRCRv&#10;Hh9QtytOqSCWK16dEj5/+wafvTnhO9/6Bl4tCTFWzBNFGggVaIVmtIEWSzsa5pnjDjIRbNRD1dZQ&#10;wYOZ+4/iThECqfGAmKXwB2EHrSGGghio2s6TZO5AaOa5LcOFyD2azMItBMqng2VCo/mtEVfdasWs&#10;dkw/UmpBNMo35kQCLAaEROuU2hrTDq43xgMykWWQ5zm6yoWcPAMtcL9EYJIVUdf2kEATZZ2nTMKo&#10;FmzXG24rPX5DpFVZs8MzmHVYnulUKbm/DELuCzkGkoo8eEoxvGZOlMXs7XOkECihIaOmhPY2I/5d&#10;IT7+/L8vyP1X/nm8+o/8zj/8j/zFX/r0T7y/pX8mpfwff1ymbywphGBxLx6Wicki5oVslwXskUxN&#10;SF4sEHQyh0HB65SG0evNTAJ1QgP3sjJ972xVYBwKqun4D2hAocITzRxjdOIbK0YkTlFLbYNIbY3m&#10;uKLYuTZmy74zPR/gOYfB1sJkl6yAh0mQKaQJe/i7iZzskCo7AUdzRH8OklYRpMJC52UIuroH0HKm&#10;Ftrm17rbUJtBO6lrBpmaTbFHUVIzBeq+UtYuvXSzDFOn04RX50fEGPDh6YLbulLRZEq1WTlPTTR1&#10;Wha8+3DFl+/e9wNzyhPbSdyMLQTsFbjt1UwQC949PSHFjHUrePfhCWupzPrTgFIavvjqPQIStlrx&#10;/t0HfPnuguvKGDgFAbcbxTcNZJ0DIkVM64YQA8pe8frhEcu84Isv3+GT12/wvV/5Aa7XDQ0Nl2tB&#10;axH7xny2+1Y7fDJKaMH1wrC91xs9adGYwHqaMr58f8FyPuPd+/eIMeI73/oc67rh8XxiYvHKDYza&#10;8K1vfILb9Ybz+YTL0wVzBF7PAaec8ObVGZ9/+sqSXs8MQTDnjkzo32VizQBAeyLTsKADse2l5xLb&#10;QLAA4SuAosVkNvExUXTJxB5UmIZIGXyMEVM06G00rQ1U/XA/x7E31Q3NYVScGuf63/dzoNWJnoNR&#10;+9rjMTI5va4QLPeu6XxSotktxZ1EpOybOTVFheYehaJdqz+QikajmTAD121orZI4mnJH7jDRrsdn&#10;MGsgPx6NQ2hFHEdrFr3VLrSGGoCyVaQcsOQJeTKOou3z5cPl28cV/PdUWkP4h3/+n/vt/+q//XP/&#10;jV/5qvzxZTn9zjevH775eJ5zjjEQkTYsy4I3r1/hzdvXAOiFN/XUdpx0LY4G7Bfs+LsmiwjVZNOG&#10;kP2z0cnsBNy10XqDiN3MqBoBvBmnEEFFZUoM79t6gDBSOmLViILJ3pXG/gxuQn0iixdIYNAdOYwT&#10;wh9MzYIfcXz3QKZSGph0u88B+8feU0QEAUuAcQT8NTRgN91AqDzolIPVXkeMCW/evEIIAdfrhXb/&#10;ckNvDGlM5yF64Srkb84J05yZuPlyQ60Vy0KZIqGTc7yuBeu6I+eMr959wBdffcWxmgyX3BG7Uyxp&#10;9m1j8o91o5XKMi/Yyo53755QisV5LxWX64a90D6dSt4Lnq43rOtOkdBKvQnfYVjodd/x5bv3VFw+&#10;nHFbN3zyyWuc5hk/+skXmOcZP/zxF3QUqw0NFB0gME59A7DMM2IIuHUx0YbTMuN6veLLr97R76E1&#10;pJyxFqbBe/rwAa9fP+I7n38DT5crgIrr0wUJEZ9+8hrrbcW3vvEp3r/7gNePZ7z/8h2++ekbnOaE&#10;x/OEt69f4dO3b/Dq4YxlycgTUxLOJnsXPqGUwBCUESssA74IHc+pSe2zgYwGwkrJxDIyeTREnWRa&#10;ae83Z1ocDPFTYSg41z0hdppVThMtqo57Xt6yuvz7wcQa1YUKyRMTzktpKe9vjUvv0z5/oPb+DAYe&#10;CjbGGEkA0siAzqN5ypgmBstTf2OUyMoIOnMUYx2cJ+r5hjVYLcbN6/0+T7R0aq0iTwyaFiM3eUwB&#10;eZ6nf8/IvQHhzX8A53/qT/7Hfu5f/Vf+vv/aX/4bH/5H54dXv+eTN28/Oy95Qish1IoAUjTLMuPh&#10;8REPy0yLjsyJFlL3JzS16/cA5RdSE9H7ckDsHjkmNzH9sve0SHoHDhmqNClUHOVeiyXHcNp2yZNR&#10;QXmmE9cIb4/2LUAXiCg9YvfjHX8LsPtj0CEle1txc6qJSklSbRyjUQZmpdMCx8RDS7TL6E/OM149&#10;nlFqw7v3H7Du3AzFcsOezdpjW1ci90IF67Yz89C7dx9wvd4QE8OjpsRMUE+XG56eLmigd2hAwLsn&#10;HgTTxBjaQDOlrUXX3OmVulrawnUjpzFNtG7Z9oKUKGfdNvIqb9+8RggB215xW1dsG8VjfH7H6XzG&#10;6XTCw+kEAHh/ueByuSGGgPOyoLaKt6/fIMaAH3/xJaaccb2tNrdU/J4s+fTNEoYsFjXzujLccm2t&#10;x37XwbHtVJB9+tknePPqAdfbis8/eYtXD2f84Ic/xO3piu12xavXZ3z6+gHbdsMUE9Z9xZwYLvln&#10;vvkp5tjweF7wcD7hfFrozt+9Ki2wHdB5N+5/7SMTYwD3++gjyB0edoUIjRMjch8B+oLVk1NiYLow&#10;RBEDOfJ76q7/Yx/pGVrIjcNKv6uMuu77p3o75WuHSjLKPcsIwaXWZJ9ZguoSflB7ssc3RB3ssESQ&#10;T4sh9zz1SKi+P36cwWDoWLT3mhGrOLTb18CCtIUoayDpAckR/G0j99YQfvb/iNf7n/lP/aa//tO/&#10;8F/6Yv3Wn8vp9F/45M2rT89LDqc5h8eF1izLnLHMC07nBeeHM86nBWliUJ9ppkkU5bx26ifK80KE&#10;Udb8bjqM/t0OtK7dl7yMgDysXGI0IDSTL7JJpkgyJKKLDun8Hiw1F5+g52YIQKu0lim1mRUM74dA&#10;qQrZ/AaqqyyYEUl5gPh4AIU7jFjCkHNaYCIPuHpGhQpldj80oGpslXVXm4dkcvcGdPFLQ8DeTTHJ&#10;OiZLBRjM8iHnhIfzCdvG7O+lMoWZNs2nb14xk9HK6KRpikBouF6veP/hgmaRMTlnjJz4dLnhel2Z&#10;6CICT9cbQmR4260UnBZL/GFUu1CFQiRsGylvmmombHvFvgOn84zz8kBnpgK8fnXGm1dv2IdNgdW4&#10;oat9fvbJJ/j07RucloVWOO+fUM2ErxmLPs8Tbivd/lOmjqI1Blq73TbkCLRWsN5W1J1ZpnIyD899&#10;R6sFj+cT9m3F09MTApjRKoaIn/6pb+Mbn73F7bbh7WvmiP2V7/8tXG8rphzwsCw4TRNiiNjWC+ac&#10;mXsWwKvTjE9eLTifJjws0x2yiZHiOx7UO/OYkhi03wljw4VuwNTXIXf/N6lOzpGoTqIsttVAy55o&#10;ylbC9CDQ1Bfqd0jcwSHDYApVIsahF/D75YjwxvujjtbMYsZEick4cP93lDjEEYit0c7etxmsTVHg&#10;gpFm3Hw397U8xOpXjGai7NoKIWDbmCxmjMl0H6YE1nOaqz5O26PTxBhA27ajNnqCp8x1+NtC7t/7&#10;KTz8hYc/8Pf+jde/8Af+nR+lP7Hu+fe/fXz8+deP5zhPAfOUsFjmlXlm1DU60mSGoF0WnE5LD8M6&#10;Fv2eKgCIDzk5XCi/kPfPeQRp8vFgrKeJVDzl7p+LgTJeIjwhYD6jeiOcXBAW/6QQeYpyb40nsQAJ&#10;gZLxWguqJWvggTT6r6QfKrqvcSpNmr93f0UiPqumi2cs7raAAibHLlWAwxcuJkqodohQLm7Kn8xQ&#10;wDnnburYNwwClpTx6dvXll2Jwb/OJyIZUqcFD+cFraFT8k+XK/Zdhy+BdFtXRmespPznaTIWd6PC&#10;z9anWMx1zr2ZZ5aAbWMi28fzA07zgtttQ2vA21evUQutdG4rTVJppVMAEKF8+/PPrO1Gmf26GkeI&#10;HtmytobLleafzcJJyA/gdls5b6YEa2ab/erVIz55/RpfvHuPbV0xTxnrtmFdN8wWyjimgM8+/xTf&#10;/OwTfPjwhFcPCz68e48f/fgniAH45NUDzfpSw8M8IwKYU8K+MZRvKxu+/c23eDwtHYnGGJHnYcNd&#10;q6UfdESI1hCG/Fl+fcidcnIMO3e/f4Mp74P0U/SniFJKOuTO9od82ysW1bdgDngAN2czi66ODG1f&#10;ay90BGx1qp3avaLJyRPBciBZa+GQu54lcr9H+sHES0LuNg1937dmpo3dVp1OWEddourcjNJXvzWO&#10;gfBHm5ozqA+BIZdL3YwDqMhTxjzx8Pr/Cbn/+T+P+Gd+25u/81/7+d/xT/zVH+U/FePp953n+Tc9&#10;nKaFXsIV52XC4+MDpikxdKxR3jEyaqG8TE/LjHmeUcpui2926KDiBqa8CaDCRWZItGcnsKTAAFKG&#10;lQl+7j0qPwjo2TxMqQThZgwOkDoFbW0L1psLDxCDWCBSlaWQPo9aYbM/F+DFENDqzvtlKHrHQkkG&#10;it6gB1KASSFg1AKBkBtUABkCKfRSGS9a45LsPwYGPGhw5pmVyt1q8cphSqIAc+BtVCqT6ufhdLmu&#10;PRVda4zMuMwTPnn7aDHUSYWL3TVfKcwmYmktME9oBa1SzOmMgBvx2SdvUBtFG8GyNNHenlEjt61Q&#10;Pr9Rjl1lZlqahafIRrEkbNuGfatABK4XHkrbyiQq6411BCTMS8a3v/kNvH96wrv3H7DtPBS2fce6&#10;Uwl3u60o5jjVGmPK3CxeT06ZHrcxURwS6eBVW8OrhxM+/+xTvHv/AdfbDcFS9217wTwx5kgNAW8f&#10;H/Ctb3yCd+/f4WFe8O79O9yeLjjNGZ+8fsRpTjjnjHkK+OTVCR+ePpBKT7Su+uYnr3FaqN8gdWhR&#10;BVMCUBEblZvaPylY5HUxkh2HG8B/DXK3M8/gl7CXbNweuUftVxPVNFPPkjhye07JtI2QEOU+2tDe&#10;4loXRWMUIfICstS77JNlSDNLE0CI12K8Wx1qS6X59s0LvBnSj0KsEq9Eil1361voJtucD3946AoO&#10;gVfzXOczg8DVetRKwkWFfXF/W4KQCCrNyZ/TSvC4gh8tf/534+fK3/wtf/jfuPyD/+P8+K0/9/rh&#10;8XcvU/xGjg2fvX7AT3/rG/j8szeYI1C2C0IrFqAoYllmhps9nzHPM2KkomPbKLuMbmJ9afLqNDZI&#10;ylB/eUSoMibr/tlowHCc6OPi+npwB/ZggCB9R+2xYmDApf5EEGmLwonWTd9ekDepAYPvg9iyZvI3&#10;vsvf2HduFH4+X0a1pzHC+lcrQxUDQAgN88TQBHqO4pAd637DdqVp4e22YTX5cTDZYq08tJMhtsmA&#10;qDpC0gAAlupJREFUeNv3To3M84zbxu+neTIYOGGZ6LVadvZnnjPOywnLMqGWymQZtw2lNnz17j2+&#10;evcB794/4cPTBdfrinUl1Y4WUfaCeToxq9S14HK9MpHHvuOLL2gjf7sxsFktwLbt/HvfmCYuRXz1&#10;/gk/+smX2Eul/L5UrCZXv60brtcbamUqt23d8XS9YVt3ZJNta3OXWrHebvjq3Xt8eLqitYbHxwfk&#10;KXddhERNtTU0C+ecjGDJaAitYMoBc46YI/D529d48+oE7AWvXz3i8uEdXr9+xOtlxpuHk0XUZHyY&#10;lCnSzEkxYCxktVHxigdEWKioZe9w8rdbSCEPDhkvIFfBnZCkv1SO+0JFOixv9aJ6XirHuvvfTrYd&#10;DZ+kxEB6vr5gRJlwju5LFHf8O5jcXvdz4l7g4fqy2EilmXd5jENnoUvy+ZfiXakEW7ycM+aFh1Zt&#10;O27rDet+/bUp9/8N8Or3/nf/kX+0fPvv+28hf/JP5zz91vMyf/L6ccH5vODtwxlTJtUXU8DZPK3o&#10;+h4wTQkRQE70kpumZE4UCdM0I5u9eQww8z/+rVgUaLRJz4kyYOoFm8kdaIJULVhSUC7FzBgz+vv4&#10;ri793WoBWkVWereyo1mM5ZhHbIoQgQZaiwRbuH03Ob1pMkWRMuuKOVA06gMCSNGHwM3VWkMzj9Bm&#10;8tCBjEkx329Io7bcBlpXWlakGDhnYm3loZdolniaT0iJnM71tmItG6MzxoTSLN/qygTTdWdCjNYY&#10;AvZyu6LsBTGQkwmWWzWZNcbldsW20U06W3q1aJRIbcCnb9/g9atH7KVY9ENgnhgXKFqEw9u6EWlb&#10;kuwYaer64cIk29fbig+XJzw+nrFtO756/77HCAoxAQhYt93ctcml3daCDx8umOcZT08XxEhl6OWy&#10;4jf+/G/AT33nc/zN73+fMWHWzeLrN1xvN7TaME8TLWBqwzRNOJ9PmDJjxlxXZn96ulww54jTPCEG&#10;5sytteB6veKHP/kxfuHnfxZTTvil7/8KrpcLPv/GW3x4esLtesXP/9xP48svvsL1csGnr19h3zd8&#10;eLqg7Dse5wmP5xmvlpkhepcJ19sFb16dkULD68cTPnv7gIdTYqrDRIuYJPk1CMc5mVjL9ERCZAzf&#10;H9Asg1hrDfrHQjii+z05a1+CKfhEjUdT7qVIsUwwBV8wnQ/T3SmPquoyxG+AXZ0zUjIk2SACRgSK&#10;SQFmcv5jbwzKXnXovhBvSgnzPDPXqv3ukS86Zcz9HYz46m0DNBuuxDubxbonkr6vQ+3hcNgFR7UL&#10;4cc4rHI0H7oPkLX374iwA9jPfdvQClN+ZnP0il8nc/8X/gKm/8T5d/yuf/e3/uY/+yvv4n/9dDr/&#10;tjePp7ePy5JOy4TTlDCngNOcMOnkiZHIKATAIuoKmcU4WC91MBny9uVuwDYoPzGaQNhEeLpaQKGF&#10;9c9GO4n9PXhq1vqhJNfQ++7xwJsAjBJRpqXxCKloWyAh4yYE3yjGUR+iAep49x4oec8A685+n3Ma&#10;DjJ5PmvilcbnTjkjT3OnJkKikurxfMLj4xm3sqNVKq5bB0z2v7bGDVipFJXFTzBrmW1nHJTrlYcC&#10;XgDoZZ5wWphN6smiGp7myZKGUOEOoHu4Sqa+WdgGjgK4bQwtkBMp61or5jwbEmKAJ22Afd9xvW0W&#10;2pj3122nyWKreHg44Wd/+juY54y/9kvfw7v3T9hLofLOOJMQOU/SM0wTxYmtNsria8WUmIs1KIaQ&#10;NrrTwVzXFW/fvMKrxwemZ9wLrrcN05Tx7c+/YRvW8rmuN6BVnKeMZc6YAnBeyOnOMWCK9DReUug5&#10;UOdpiGQ07ylG6tQrbf4JN4d9BpgA3UIs3fGn6Mhd+4/iM7+fJJYwT0xDwDrUA2RXz/sj5+nop/oU&#10;JcZxezwQwDtCY19IMbMNs/JyCFww50U1njJPiUEGZeOuZ3ybvR77WwrVXk/nevk74+OMefH7Njjx&#10;jfCPl1K81L4uirioa4LBl8dLIZj3q+l6/H2N4Rlyb0D8I/8zfPJv/uv/2T/yy+/y/3Bezr/nG5+8&#10;fvvpq4e0LCksU8LpPOG8zLY55SloMjPzvtJCsv+NrMNEO2exPTlNgBRrLwxSiE6To8VX4XPjfNA7&#10;KZpZjQdOt2ADrABUk0Orvjb+JlAT7LuilZUSoMBkt+QkKF5qstwx2X9rjVR848vdq9YSZj8fj783&#10;FqtT+rLLN8UVzAlLsnVZDvE75yaC/arm6Raazf+UcDMrF8npENl3gOacWymc40KP1pQTHh4WpBSw&#10;rTecTgu9/8rerZK4ublejw9npJSx7RSZ0CX/jFcPj1hOTATSGpWi20rFM+xQ3EtDQKQ1zLpjnhe7&#10;F9Aa5ctAZC7VnfqdWitutxuerhfshQfJuq3YS0EMDR+erpimhGWZ8P1f/SF+9JMvcTU7fFo3RGwW&#10;wjjnjM0QOcB4JaVW3G4rRSyl4DRPKCaWabUhT5mJmi1M76/++Av81Lc/x+tXr3C93rCuDGZG++2M&#10;x9OC63XF+/dPKNuKhznjk4czlpwR0XA6ZSw5YJoi5okhe09TxDJTHLacRA0TSpPpcVRIcVP2br40&#10;vEK2mEpfj9wFg12v1OHU9pSLrx6jOfZE8+gUt3xA7v0gMEQvLtDvb78X9HwzlVj/3cySFXkVtv9j&#10;l7UPj050yn3YuPvxHNvWATJnS/PYBtus52M0b1O3Z4Xc9ftsJpz+8IqBB9dLY31+2aHmCNAoItb2&#10;GprDX/ZO8Mi9AfGHwGd/8Z/6u3/r/+2Hf/8vbnX+537qO5//rOJAJ3PFnTKp9dM8027Z7GpjYqCq&#10;GDlxfrFipCs77ZxFuVtuQ4uadhyontOzvLj5VILJO6UwqWbL6ov6QXn9C5OlxXd9KKZEFQAQkffj&#10;gMWIesqXtWW0UfhA83ashtw1Jo7bFlpvuEX19wblMMQ3eo72u6J4xqEGU4BRvNKwWQKM9Ub7cFmz&#10;FJjy1WJiwDwLYyBVtm67BW8iqDw8nPHp2zdYDKlNmZYtrVrYAkNspPQoD4Qphner6/WrB1MqksOj&#10;cnqsocadbPPfbjfEGPHNzz/D5UrlJIGZHMf1uqPIfLE1PF1u2LYNITDQ0uWyAuZWf7lcOa51w1/7&#10;pe/j1eMJxSj1GCnDv23KDBUwGbVea2UqwInwXSxO/6tXZzuMLFhVTj3YFQLwdLngfGIYhMuVIqbT&#10;acG27/jw7gM+ff0a23ZD2VekEPDqPOHhZOLLGPHqNGGeEs5TxDJFi8lO0UuMwDTZId+RsJChBYrT&#10;fB7Bl4tMJB5B84M7pCLug+MSN6Iiyl0ex0TaA7krqmewtRRyTxbbncjOqHanUPU4I4QRL15/w4kv&#10;Ywgo+45to+9DlUOS9bvY302UrFHuyeCEazzG7YvaXCbqL/qhctinL6i7ev+j5VD14+qXteFxlu+H&#10;vjeTAKjOnDMzTmmekhS+3O8xMtZNjBnpzwPxj/8hfOf//Lt/9z+Qf9t/+A9up2//sWk+/2OfvXn9&#10;dsrA68cTlaJTYrb684IH8zTMKQCRsSlizOYtxs0djW3SKTlb/kJSR2NRZSFDGTgHLfYlRVKjKdLi&#10;JSVS0jEYhraY4Pu2MZ6KeU8GGHVdK5aJSSooczcrgc5iKba4RZULlEFWqyPF6Chxo9BNhkiSWFEd&#10;xRqZ2ZKFqCUASURjcjwBqdmj0/91nPhaXJaxI7mAgy3lIcf5QjBq3jgCnuSsR5RSbDb2PgYeWN3/&#10;s3FTpEQX5mAA2QqVodF8ER6WE16dzwgJ2LYV05RNJELKNydyZjrTdhOL1MJVPp1oBgtEXG83vHv6&#10;YBQWD+lt37FZzPdsgZ/WdcOb16/w8z/70/jJF18aUucSlFJR607X94k5ZNdtBdAwzRkBDdfbBXkW&#10;XMLMMyv2suHN60ciA2pfsFs442Dy1jevX9H6phQs84y3b17j9asHirhMoZjM2igGrqZgOQUqSrdt&#10;w+XpghgizgtDLqy3Feu24dX5jBwDzsuEhyVjnmaGyJ0SHqaM85kZleaJSWtyThbTPCCgMKRyqwgN&#10;tCAzAiZHRkotnYjpoESkAAuYFRgZVcSJe6p/IyI9ULaRxFJH6vaZRNwZcYCmbGkk+DpyN6UhEda9&#10;yNZfEqEcib2ULLqiIfFtpzVTjEzaIeTaR2PIXfXsppyVCaaQrw6CoHcc9tY8VuPUdkt6o/r1qT7m&#10;RM9a3fNFf5dnmd7uv4vwFGLXPAnp55jRSgGamb8Gk4yEjPT7/ulf+L2/fP4t/+Rt/vSPLefH3/u4&#10;nH7j69fneWFgeJzPC6YUsCwTHh9OePWwYJ4zlpwxLwsqIpCI2BlGlnL3KTP2uhYn54R5mRnB0BB/&#10;jIbaQyCi6ie2ndbJvrtFiQcLmW0j28zAV7yvhQLoFam/eU+y8IFM776D3psw0VE1pQ9Lc1QyAJli&#10;GsvIwnb5HrrJnjFORr3rWQAKF+DG9HLRASHAB4BiQDiAipuYyIpvqdjhpkxVNpebjVUAFIydDpEH&#10;SE706AuiymwdbhsViqdlMesZRr0bVBGR77ZJJ8D3pon11cosTdvGGC4pZSDY3MvqYMoICFi3Dd/6&#10;5mf4e37jz+Gv/c3v97mqzYKfTUyaniyRxl7NG9qschoClikbp0EYvW07PvvGW/5uh97YVEQq8zJh&#10;yhm324rbtiHFgIeHE5Z56fLefdsAQyrBaA7YoZoTfTv2jSKD82kBLExBjBFvzmfkCCxLwpvzGedl&#10;sQB2EQ/zhIeHmTqTFBiLPUeLxS5xeUXMRv1ZwvFkmYvQaMm0C3kckHsAObQWaM0w4EqXwbmNZexT&#10;vk8uesRG6WEIhPSNmm+1EDF15K7Pe+SeXhDLRDvghcijE9N2W/KUbNJFnfsQA4RFjSkaziERRxyQ&#10;zcpL7R73YpWptfBDJQFyu624Xq7IMw8Y/a52/AF2t98PRZS7H7f/3sQRWmgWEU/CYdlMTQMYHZZ4&#10;kuNM/9Dv/J3/8zg//Kdfv3r8+dNpeYgRIaeIh/OMVw8no3hpMvdwmnCaZiQLdTktM9ZGpC6EnRNz&#10;YaackEzGnhJPnWmeGcDILFUkZgmGXDQoWqeM09R/56g5nyGIcpMdK+Xr/oQmQIwF5gXSvDZ5XhRA&#10;yp6yyBiZ3Qg6tWGN6lkhdaMiWQ/l4ootUwrjiDQhYRgCJnR15C7KnNWOA4dt968HQCGFOFB4AIyL&#10;kJfueJccRwLzZhZTCpOToHY9gNxIMw6hNSJJUfWsnlH29rUwMUHKFtK42mal+KZakBpuIAbkahYb&#10;O1u2o1ILpjlbyOKBGWW6BxOrbaXip7/9TfzC3/Vz+Lf+8l/tCAugQvnV4xmPj2fUakkvDOhjDJik&#10;51Gy4Slj3Xestxt+03/w5/HDH3+JZlyaNk7oMnH2wZvfVUtkQlt7EhWa/mBONznnDvfzxMTi88SN&#10;t+887B5OJzycFkw54jRNWHLCMlMEczplnE4zTnOyMLhACIXy9MgrB2L5EI3aNMu0ILtsy94UqgDI&#10;4LZxLbTnSLlzLu/L+DsE6nT830QgjnI/IPcUidSOyF0iJSLzw3534g+VbGvXOV5rX4eBkGM0xK6D&#10;QL8L/vVOp36jKTjdoSLEXkWZgE5TwRTqybi1fd9xvd5wu92QZwa3074VrhJyV5/v6u74hKDD+fz4&#10;pf55HMj3GbFU6SCnaUbOEwLMnyfN+Xe9fnX+xrJMMQXgPCc8niYs84SAirevH/Dq8QGPp5MBKq0k&#10;btuKdV0x2SIzbjO1xyklzCljtlNUk+qVCpzwhhDtCsG+26f+/ppPBEMoyWTryVjIZJs1yztNkd/I&#10;bvN5BiXSwuuT1/ju7dhV9FtEsKD8BOTQAcTwdrc4uUfQKqJSW6PyEjAFbzP3bftUWzG6eNZtPHtX&#10;5+Fvnub+4viibfolZUwWAS+nTIcXMKlCagAFGwWolUmTDSmj7ZinGSg0sQsmfkqmuWfHuT4pBSAW&#10;lLpj22+obUcw87h5ooxwXalsJCKlD8T1dmMaRRNTnE4nRt6TQ4oRqcsp4XHJCKkBdUPDjhwammVU&#10;zXNEBOFgyREpAecl4Tf+3M/S2kgmtJNRSKakqvuOZZrw6uGEV49npBhwvVzx7v07XK83NHNkCqkh&#10;1IYpAedpxqvThPOcMaeAh4VWZaFVlG1FaJUmjg8LWt3wOGekyPy1aIX773zCw5KRI4C2o5UNwUxT&#10;YcgQ2fZaMKoakUr1EFAqdUESifnSQkELI1iWSveLOHwmcdSoXE97L5u4krHFKxPAtIrY6PsR0ECa&#10;EkgS/gUBue3TyPAFKt2i7IXrWLQHy25myw63VBO7ipMf75iI18Qlk1lH+XJsN5h4LmfGxZrnmc5y&#10;MTBYibUl8Zf6qv4BsNEDBQUFDQUFOxhyWYfM8dJ4dEgJt6hu9SmkyBhdU0ae7VompHlC+oO/9z/6&#10;PzgtEXMOVNgsGfM8YZkyzvNEisPYIXlk5pyMCp8QYsCSI+bMdFrRgmGlGJCnCFhMlilGUutmMxsD&#10;NxDTUpECzYq/YJ6OKRABxWCTEChvV/jbGBq224ZgQM92I5NwtIZWd5xmk2EaexsA1H2nDXrZYemt&#10;u807TMkTQAqtWRx30t4WN74WC10KWh00czZokgU31EKWzsfuaA09EQUp28B42zFiCgEItHZAABFp&#10;iozBblYQCECUbL9b+BhrLardYuM0ozKJENRv0zN0DsfiTe/0SE0W4ZDu8UwSEQKQA+W8IVDRGkNA&#10;bA172SxGCmhf3xrl74XJH1IMePVwZkq824p5zvjskzc4n2esZcP76wdcb1cmCDFuo4FcU4imLGoN&#10;D48LfsPPfAf/z7/0b+PpcsHjqxN+8KMf49O3D/jszQMDfO0Fl8sF63WlojHSn+I0cd1vlxtev3og&#10;HEbgt/zdvxE/+zPfxF/+K3+NbTazBS8VrRFpn88TtnXH5XLBvhakFLBMk+UCINKeMmNpJ4PfeVJC&#10;Bep2lhzx6etHhFrw4f17nCfg1WnCFBselwkJBUs0a5gccJ4SXj3MmDLl1QDlwrOJLozWQ8oZp3nG&#10;tjbMmSalrQJlp7OWTaIpzRUmw7xEjUOB5TalUIZVc18FioIixRCwPcr9Spig3G3HaeI+TSFgmWYs&#10;C6nz2CpKWbFYsLiUmWqPOjjwsNv3zi0lwwv0PKcpJxrnNYB4I5q3eYrGabaRnS04HxnG9aFeopYd&#10;MQCTpfvLkffJ+ZjsupLQahZkL8XYvXonq7+ZVc7tcsHl6QnXpyfcNiaamaYJp2VBzhnNfGVEqEqn&#10;URuTksCMAAzh0EANkmCQ843ypDd/Dd2TPwcQusi0xYaQ6I9jCh+LHR8R59QwRWZE10WbWpOZHU6i&#10;FCNiyHQeCWZ7G8bFzOrAlEjVTjFjioNN0ikUushEdasdyT4lixp/s0iEwudj5PvJTLGCDoJoiN7Y&#10;Wv++6tW7OmGPRYAO6+NLJRo7qbGNMY53XmojiCWl9WH/rs/WiMBDcNSTqPghHbqjajinqVPpZGn5&#10;IA8WKoI28w4u247FHJFOE685ZUwxYooJS5AizeScCIbIOP850Bkm2nqkHkSq2bw3lLJSGW0D3cqK&#10;dV/p7FMKqe1AqhChDk7Orut6RUzAtERcb1fSPXXHwwMzdQGN1C1IgSNWRDQg0PRxKyu+8clr5Cni&#10;4ZSRJtqIf+c7n+GLL77AsnDMKfBwi6jIIWCZAs7mZDdHWow9zBNOU8aSJqNcmWwlYsApE6nwmiKw&#10;TBHnOZmYc8ZpmpnqLgRMIWIx67MlB8wpgOHVScUDjLMjubbWISbuy73QWonK9YQQmJHLU3qCsyP8&#10;1cCDX8YDwUQb+gQMuZoTYLaDgNbODTESkZrAjZR93YCyAXU3CoZJbWDImX0w7sMUhB4fcHxjnBSt&#10;aTyD4/el46fIbE3SCfnfjqUZRx1reaZL8N9jCHRYMrEvuSGmlgQqE2QclMDaq76t1prjWoTYZRgx&#10;nj1+P156XleL1JcgMjmJvtP1IyCSPcmY5mw5/GgHKjm5b0yTnZyyYMjPBhvBlHnDJDJ5t1rHdgQn&#10;RzpeL90/luDlbL4N/W3j0LtabPW19+Fr2oCb9Bd/D0BIw9GKwCmZ49gowezN+SeBQ+7DvaoXgIL3&#10;nwMer/54B37Oua1DnpySZdTvD2yAtul93UwmOk0B05LdpmQi5WAUkcRRneoCrWwkExbltJvlS0oB&#10;QMW6bbhcbtg2BuHyxY/fj/fh4YxP3rzBbb0BAMrOWOvFvAW9CaXmXaWUivNyMrHLjGqefG9eP+J7&#10;v/wDLNnsyCORVLKUhEtOOE0U0cw54DwnnGc67y2ZFGDssMRIfCmHjuQjAlKi1co0TXicF7x+ONNA&#10;IZMyoxkx55E2+6YkNpFCKXuXOWtOJNuGmeFKXyGRDY0Z6KGt4uHm64qfc5WjmIDwNfaYh6lqysZt&#10;o5eu7sHmif104g4n+1bb4Q6GXbsuqYXa83AsokbtANKBsRzHJQT/6yk0G16xbQzHITm/5PdT4j4I&#10;gSLjiMr0lLLKK5VRWs0yLoL7IxieQIqk+N01NtK46uG+5kp41a9RjAFxmul0MWWP2LlwetAjTQ7I&#10;TLJydnbuvKjM4CR3YHgBUR9PIT2rAUd7xt/3he8J2ByCtwn3h05wilMC1kDwx37pGm2Mvr5UBGAq&#10;/n3+PRaef98/8zH4aka9jz4OINb7ohKObarO1qPgDQVWNkq9W63Ys6LwWrVNYfuCGWYspoezHIgp&#10;YoqZ1JshpxiJ4P28tp1hHGbr97bvuK6MD9NaQ9uHrNJvWH0u84Q3j6/w+HDCXqjgLaXifKaVTjMv&#10;YZqkwgwAbN4NNr746h1DozaGXgCAX/3RT/DLP/jVcSi62B4eXk/LgnleME20V5Zlh8JchEDxRUq5&#10;iwxYH/VA9FqtSDlZkurJZOOcr31jekNZVRWLeClYhSGpAbtjrYW8BNswBfQ8MR9ndgjR4foXiwdv&#10;/72YPFn1h458udf0fHB7rFYGllM/+Q6/09R0N/PXsdZ894iwhdjHPvaXin9We1716nfOgfac2nP6&#10;uBeu7qNic10U0tcQ+zRlzMKRZtQseq21hlYKmplMck8N79oYpEe7P5A0V8G4mHE9R+Ifw9PC1TFn&#10;2tbeI3VbQMuEooUUlZ8zDwRGhBun99hQY4JVOMH3yC0aIhcy96d4H4BD9H4CVPzg1H9yFNyI6ket&#10;Ah6+pzH6vui7b0P3eN2PSUAQG4ZIoY24Gq3tRtXGHp+eqq/nAOqLEHt1EeOO/ej9jpHJtK1dVItX&#10;sxfUfUcrpBxCo7diNsuFKRqCMmUqAPoMrDc8Xa+4XK4WxXBF2W4oK0Pw7mWnXbX1lWtEBJezsfCB&#10;orkYjatJQMoBUwBiqcC+I1SKHbgJCPitWKJyiz2O2mhnXBuePlzR9kr4aMCSGUoWhoBqYZx5ciuD&#10;Gn58OOFXfvWHZn5ZLVwD8Ff+6t/A+w8Xi1xqIgZHFdfK8MKn04zTwny9vnBPJCRU5AhMgeMWVyZ4&#10;3tcN63Uzk1DKfqmwJdLfyk4zXnfKa12zOYjRIqy8SAgcD4JkcD1lcm7BELuHn48VraMvm0XhVMgH&#10;OAQkhN3h0O15tjsMKoJD/kLw+86sXcXZjcv6zdfjYf1jf2v/656K+kVkOQgPj8Rro1aiNm8VtaM1&#10;5i7G4aCIMWJaMpazedhXxrcKZlhAcRRDTewbRVShMUpjYsYEJBNrRzNDjUG6DyrIaa/OK0USDtR3&#10;JeSYkZ2z6EtXTglRiJ1Im4hRPwqpz+aNSmpv6mKXQRGKEhkniBC1L2MRxnVcKAGNDoIj0Pi6QrgP&#10;daBPj/BjGq7Inn1X8QuuhfTA4b/r77vf7359/rzueZkhx0YkL6A5Fm2EPk4BQv873pmSHvvFw4Ws&#10;vVjkY2mtYUoTcrIojaXgcrthvV5xWWm9Ajlh1YK6VdSt0EJhswTioFw+mSVPMu4gRro/z5GKLB4i&#10;pJA5Fiqt4OZM3R/jjdh3Bgn7G9/7/h1yCYFKyAAqromgJaZjrJWUE5Z56V62rbWO8H7ww58g54S9&#10;MlgZw0PYHAXb4KZYjcn6GCy+Dmw+nfVHMHGnLyFYasByw22/orTax9/QUPYdqZFr8hRZjLTxn+ep&#10;Ixuu8yAoeI9iL7oqcE48EpJi18PFx4pg//id7Ws+nsOQHOi4rwclSadDs0U/+KaoP9qPnSo2BK9H&#10;Oab7A8PDhr/8GF96jjA59oovx7/9PVrwyN6FcyO8OE1zJ0pKYSykVipgV8c5PX8ySxfJYOAp32ff&#10;7ztcZrizE98hIQXavnvE3p8Xe+7FGYp7kcyRpNvuzsxj6KmjY6Wk9NWJIZLoHXKHRu6xjsMzqn4M&#10;UL+9vAD31/P3VQRABFa9P+o9fqoc6zyWEGhiQMqNZpgxmU4D0RS/BdHMCs2xFMFk2DCTPQSTafcM&#10;7DSaCon39Ky+8+8jhUOORAguW1Aur2SVjFYUFD9XFKPKy846lxTxMGcsiUrxLB/OWlE3ys7LtiPE&#10;ihjqnXgw0lcKIQI5U94eIy0bZlMgTpkWGVRqU7kdo6hnfqdpK/Dh6QP+5ve+R7l2BFIC9p1Jp4Pl&#10;wa2tUvE6RSRLCJ1TwLpd8cnbR+xlRWsVpxM9aukpSW4ig8o17DI7pFI2ByA0UmQ5NGRQiRxqRSs7&#10;yrrR8sGsNBDMdawZpRYapokw2EpDbI3jS6C5p/lAcP36UvJ5hwy1D9PB7r7/bmKh0AO6GaVtSB8v&#10;wPXzw57iSj7m2xZiIQdARO9Faaw7JYZdmDKJhZTYX+1xFYaHHvgCjgPWpRItdwAO+9MjO13H8ek5&#10;ft6/4/fysZ4Oe/Y3cyCrX1TyxzhMGPe6oezcP6VuKG0HGhF62wsgP5wKhBYRzdOEuIHt3CtDnytJ&#10;Q+Iz938HWslEGrgku6JdKU4UyyQnq+nymk5hG/I2EYyfnCB7y84GG8XW6xgLoslOTjY0ZSZy8M8c&#10;v3+sfOz3uzqs/eaVG8+A+uUN8LH6fQl+bMatZKfYHPUeOZhfX/0qR4sHtfm83gHE4sKyeQrnbAjC&#10;bSrUgst6we0m1psONlPOeDif8frxEfM0YRE1IGK1VMYi33ezlKEzjcwku1KxUTk5hYjJ5iUlHj6C&#10;FfpJuCtR0ZjNk/R8XtBaw1fvnswRiM9tewF9EDySkxiPOoEQAt5/uOKzT95gXRkvZp4mbNuO16/O&#10;1h8+VxsRokK4hsCwxnuh2SxAD1zzrcJeVgtzALPp93A1qHpFmhT1l4z7AoBWdx7kJjIcFCydwoqF&#10;PlYC5GQRN2m6x5a05slEH7VW7PvWxTV6xn/6ov0wYMr1r7XOnavf4U62PjiIFM1x0evgYuw4QNuO&#10;B9XQ7R3bU/H3j/fGZcjxhXHpGR5K+n6Pu/AicueVYkRKXt8xcIdvrykEcK2opj8SnmnGUdKc+b6w&#10;Dgpp9bfqfT7OX+ty4/Xj/Nf/l3+mcSBjomNHDgnzsvR7MTqt8GFB+AwRO4xSrodAXkIsYvtEtRQL&#10;wsRnxmIRUOnhFs0sU/FHNIHRWD7GnSaVyneHKOJ6ueFyuaDUimWesSwURcUUGUhr3XC9MTIgzGqB&#10;MkHzLm10ONCYRnjZgBAzWmPyEY5jx7quuKyMj44WiYSjpdur1L4LjkuhK7ofM5EJkXpT+IIuh/eU&#10;U0CKpM79AquuYJs9WUgAeZJyHndctg2IieFmb6QGtfbTPGNKCe/eP6GUivcfLkyQbck3Sim4bTuW&#10;hwXJOLlaG+XyrYLsifpiorFGboG22BU7GqJxFxwPbY3hYMOLCI6HHAC64B82ueapmuu23rmfG95r&#10;NtecE64r5yAjJyaa0Vq16jJt2TtTNLttQ35RCmazBJm0dxKd7KiPYdiE1ho+PD1hygnnZcHjwxmv&#10;HxYsJ4s5ns1rGEAwmOkHpwXselhe9bnTHuA4OR/FTBFhe0Peuiq39cr6osUEsnoI50zsraK568gj&#10;MKyD/ubebgywlmfERCellIYIrjXu58UQPO7CexjyzzwAUkrIFvvFr10U4Rl5+LJvtp62Vzx+GMTE&#10;PSzEGBGMG/I4qdaKYPL30IBaiQv2UgBTFAuJwjjdPn6rrxbq+dJkIVjmhTjWIXPEgJgnZnqwNVQ9&#10;nsNG3x+eY2oA5Jmv3w227PcoEcz95SxhDqeZJousDpMHe9GNp+T9omhi+wT2Dt4X3XvpN1/uFqgD&#10;88j80gxRCFlE4xg8kFQz0wuy0PkIFXAsopjVnhYguH4la1PlflFG8XOkIpvdlJjWj7+PuvtzwR84&#10;99SfPnHXNr9r3hbLSp+crmWaMh7OC14/PuLNm9f45uef4RuffYLP3r7B29ev8OrhzHjs09TD3VZR&#10;pcYpTDGZrN0CRkV0mfwU6dASMx3bklG8Glu3//91rAMCETsO86s5JsU84Ok4/5oLXfcwyz5t26Ci&#10;q8m+o6UJnHJEMApd7/APXr1uUypHU3TOU8ayzDidFrx+eMDrx0c8PpyxnOg+TlEkD/aPwZDGMYgN&#10;j2TG/mN993Cv97aegPzl4pdA72p+WP+YO1/3IEgo6vm6onGoTu1D/XZcM7827Av7edf+C+8di54/&#10;1k24056qXSyjMZIzHO8yMofp+Sy2u/7Os3FbxsX4ueIV0Q6xpXRf47u/KD0ZYz/I2A0ni4NN/+wf&#10;/D3fFcsu9p0xqUfc4zHpZGP9Aquoc80QN5GLYmQPJHx8Xt8/thCykw4WeuQ4EeIUju8rCxIMkFvT&#10;iT9ES601xJ7MwJSjTpQDixAJeOZfhRudlBwzs/BkVR/p2Voa5emNwWZ4qFn8mWaxVnqNh3HlxNgY&#10;AgaRkP1vUJbbScvDOvBZPt8cR6A1RYBJ0snpBPMqfnigSObV4xmfvHmNZZ4ZhkAxy2NEbPSIW/cN&#10;IdBShgcE3eKjKR48IRDkJckeMvhW4P0YqIfgvBIp2M/jcs/x4n2O8+NYRL/5eVMv6DovWfnwVuah&#10;FCzSKDN10UPaPCBNjosGxMz7ioSYkg63gJg59ikmzBY1c5oiZst1Os8zTsuC02nGMs00XzSQaBZp&#10;szVaYAgmQzCHnUjZrQrH5/ZnoKe3wCM6AqeYHT0R9EA8Yyfwmw/RETpVKQKPeEH3+Rx6H2KkwxX7&#10;ojUwSyPbh83yE5BiJw7SuyGEHmBwXGxrUOJUpLeORwaOaAek7Ndf35UnWDF8YJ7pNAFm/uPWgIZq&#10;MDhKbQy9kHJEmhKsO0C00BATuZecZ6SYERIVaM0mooUACvxY+niT+T8ki6xpXHC/zEMVpmPTWI5X&#10;JGJnarxpnjHNpB6SZO0OsfcJd8h6UI7PZdpqWEAgFlnPeWTGi+/5Ol4qqjPGezFRsAo8+1IPDgc6&#10;bPxv0ZB+SiNw1EuX2uZnRAjWhok6/HhYX0QyMZH/XcXfU3+OdXlA54b2fRI0jfqOn88vjXko4TqL&#10;6Qo3W8Kr8yNen884n884LzMepoWBrpYJp2lytvbc8FM2ij1FC1vAOWB7pOSjwkzIw9EhCMHJcc79&#10;3y8VP7cvzbM+7y7QisHP969VBtcGmr6mAUPDcsuUyxZn6c7vI1EfkIyImuZs8XPkjER2ft8pqiw7&#10;/QtEqBAOLGrllDs15y2nIHhyCtXR/zGPhP/7dRf8i/r37/QxuP3i51ZhgcV1etjVc/rb9wHSlzgd&#10;38v9NgLN9cPXhc7J3OMjLa2e9c/7tdf91hpFMaX03Afe5h0yv61MVdkMHoiw5a/EeEgpTQx6ZuLe&#10;1lrP9nbEl37evVWZ12HoHscREePA1cc5iXq5K048mf/CZvIT1Bt3i02gm3A+nXA+nRAOIg+/uXx9&#10;+v3YloDtpXLsi65jCaY4E1Vw7AfbH2NRf3jZby/U3VoFjrbZdsJrTnKgg4OsYoKFGwimc2utoNad&#10;lwXN4ifzM5KiUKiEZsi8QuGIPKum/vl+tk7JsL9j3LzPeWG8oBgDUBgwq2wrHWr2G1olhUcqM+Nh&#10;WfAwZSwWTjkF8+y08BNUvimEABFdDqGPIcuixs+vO7SiQ/IiCL62WOiC0nZaK7hwBrpkfaSrNupt&#10;SuF33ffP11a69ROJrgbEAgSL1tKamaMFW3N0m3dyL5EB9GIEA2FaRqTSnrH7vIgk/FpKJDTg1PQB&#10;Zsc+4JQXHILb962nGcQBLuARbaxAGGOPsdEKKmEA6kfCQ/g9FIIZFpgBhpTJHo9oDL4vvOcNMe6R&#10;+xEu7ufsJVj/+EH/vNTOlzdzXKp3lmQb9kJlfDExTak7msEPANRgKSoNsTeYBCByQVsMHfL2WlFa&#10;Q2mMkEXr94gQEmKcLDT2y5eeky0e+pomu3SfF5G7nRZHxK4JPSK+YAsmmaY/hYZp1z2y8QvqgS0a&#10;8lfbx3d4D72o/q8rns1UPR+jCKRE43NjbL59zYEAC4bYj4AzxjX6n1K8o46CY6V8UV+hzWm2s+rP&#10;x4ofp69D5QjssPqp/KVIJZosOCaGUL2tGy5PV7x//wHv3n/A5XrDvvHZZWLE0HlZsOSJzkoh9PkI&#10;gbJ0UuYDcUezJJK34UDsfq3dGri5Fqw9n4dhleLh4utgRPOhix6Kz5GA6qDH6xGJtC5WG2vNZ3Qg&#10;xR4Ej+aver23bXFX+PwQXRJOCTc5p45ABEt5kimhXPd5mHprFrbD9biD78C1Z0pCEQkwKycPo2b9&#10;ElPv90uwBesX19OsZI54xB3OqsOvre7pvsQRhBNfz3PRil8zv6a+PU8d+7b8M7D17lYvwmXOeOGI&#10;33p9mfXVYDDj8EYNYCgBKw0uU9sBB3g5u/ROvmgMGiP7M8YnJbjXt8XBSt5TS2PCx+/RmTFqEX2j&#10;mhjfiJ/sY/GLyg3x/FRW+34ifj11DkWkgGZMml9sv5jHejTG48HjJ9j3yxf5mslum2erbfRo7K9D&#10;ZOzj6HOttCr5WGEfPv67L6yT35tZymzbhnXdGMBLQFwpCrhcbnj37h2++upL/OQnX+Krr95ju64I&#10;1aIfBnqJNtNJkMInpwFQeTrJ6iHyyhZ7ZU6ZjlORUQI5r0R+v9ZF+So/vThKhUj6/p6U9x+7tH5a&#10;hw4zByTgC5/hoa257evYYZacUIimP2hANIRKrobii1En6zgWwqAQuyU5t8OU3p0Uv1SG4u/9V9+q&#10;xVNXqIS90Edh21ZUc4d/qagefccLCKa1hnliGFyZakZD5vrd13Os1//t2wpuz2pN/Nr4+sd1jxeO&#10;z36s6Dnui2K26p7buW8XJkKK5juyzDNiSj3ZS0oJMedudRej2aR73BaZ/0JBznSI+TY0ro6fzFhi&#10;XMbl1xGuwuPevVREpOSC1dwHr2kRJjz8+JWXGUlJZw34pB1uZr6420as1vdqQNjE2kVaE8BY32qs&#10;oP+d98kakg26Z7MBdCoOFq86JAMufSrwg7Nw8CaTwIgNoYXQQUeb6lE68Mp78SNFckhTW3YGKpnY&#10;QkiEsuho8dYZ5rRJ0QdTcbWG0AKaBHtdXszD6aVPFo1vbM5SCvatYLusWG8b9m1H2QrKesPt6Yqn&#10;D094/+6Cd1+9x/XDE9b1ylSGssjZC0qPi0L3cc1lMDHYlDKyPFcthGoy56QpZwvtyiiMyeZcoYXh&#10;kMrLxZCBpQHW5uZlT3zt+ywN6Ig1PCM0mIO2Wr0gY0xZp8XyD2GEkM0wDsMO8gTK0AlTXEshf4WB&#10;oM3cDlSgOY9NxiVpPCgkozedC2wNawVq1eFs/TORIC/ODdeDfa1mJUObfhO3uKJ58Jcvmt/WLIb9&#10;7KyiQqCCt6p/lfPlcOux3mC+EV5V6deif3+xP4Nre2m/hOCMEOx+58pDAIKDvWbhx2tDtNMymBFG&#10;jIyIyvXlPOY0kTPLEwEaVJDCxGZsm0YHiqAbQkSwsAGMKUMnPLwwL/AHWN/nxS6GRqA4tw6xbt2x&#10;F1617gj/7//T/7RpEgUgAC0Couuop+b1HJGEnYyNLEkmnw20gr1VTDGhoKGVnZrpRgiMCEAE5pzJ&#10;zjTKo5rJtmCU1WYpyqItpf8EgH3dGIEvJsAyD3FwPN1CiEQ61SjmmNBaxb6RSt1W2dFH2mFbUCOA&#10;B5uC/pRSsBtLuxm1WwtQQ0Td70VTtESg3XtrDeu+Y7utqBacPxgFVUpBiBlbpUfbXhmnpqABBdhr&#10;xeN5QbEDYW8N2IGtFrS9Ym8F27aTM0h08KFMrlqaux05z92+HigWf37HtnEsc8q2jgVPlxuulys2&#10;JcMIEfOyIEIcGy0nLrcV7z98wLsPT/jx5QZkZjx6fDjj4XTCPNN2vdSCFBMBbitYafyLrTJg2N4K&#10;dtA+vrWKvVW0AuytopoJq84nEQajBABkR3EQxXg4TgexwN33UJHtlja8kIKeTRI9mHgtNnoIZuNi&#10;0Qq5u0DEG5NxJ+Yn0lqh2DoQyckkUmIc7bMYpk58xAjMKSFlOnHVOpyrePiMcSgGusQqRyQhmGQ4&#10;g9nW+YJ9L0iJuyknye/5TnMUdzU/iejk+cEOi5zpvQxUpDQT0YvAszWJlanslEu099s4uxgj5fyB&#10;dv3ybBVOkgUfzU6HriwI+ZuvSN2YACMj0Cdl27GWDadpQZoyZhGdtr9yMNFhSmiw4Hi2zxXfprWG&#10;vRjnY6Iztl8JfxGIc0aNATkmxB5mmwgcCDgtj8Qde0XZ7aAJASnNHedEL8rqfj4E/F2OcgAJ2Tsx&#10;EQ/PZv5A68ZkN4L/KHOcCiZ90GexT11Vn6bK21vD3toQ9gug9GnAu5ksSPagQcCceGBUU2Ix3rG5&#10;4YfGpL1B9sEkf2IkpZwSEMw1PegUPlCn+tQmAkzO2Sl1UkW+eAoDwJ1nWbDNye9jI6kI6DyS0e/a&#10;3IN6ZayVKTONmhIDZEMO4hKiKdRQKsoOhELgio19yCGZ2IfAQCTONHNUwvLAY18kQtL4Od/VDtIA&#10;IpScLQEzSPV8eP+E9x8+9OvpesO2UlG3tdaRLiki3FPBB90HqXILr6u0bH2NSB0Fa9u/d1/IuYh6&#10;FE3mxQvP37m/d//7QP5+7VTUB4Z64niiuz/HhAkKljaQgALEEf2AchODKWW4mgKRTWzk5Pi+JbZJ&#10;FNv1UAKSvXfEOmFKE/UezhpHYxOxEWNEbRW3dcXlcsXttg7ixYkY7tatU/6jzuOcxmhJNQS/YDx8&#10;y/TAy1nrCCF5cW1H1BZjJcBy3to6sN27ZnvpfSo790flPmmN8wsAydY2Ok6j1mpZrYi4W2VwvS7b&#10;MordX+LmRxFsRkPB5Mt4z1HpoBlqa6TiORckwNT/FCeGCjggds6N80PoHBZxV8dznZofV627nCON&#10;4jhcojD7Ir+wwOib+vkVDYn1BbR7VDI5gGmxX2R57LKtoVgJuhzo3E2SynGDSvNe7XTb1h37RoWS&#10;B2j1E27zH/8+jpFjSkCkJYzlQLqLFYNgHEMyhJbEZls87xCM8mZWn5xSl73DWUtos6offGdYADXz&#10;3uXmkSWNp+YGEvNjbc1MuaLM8yaTIQJbrbisVzzdLnh/veDd9YJ3l/d4f3vqya0hGbKzEwYqsxVF&#10;WNYiO2wsVnqyuC9D8WbIIqZuGSR2WfOYwHAGpJo4D60RoVAcwHf0Xv9uV8SIMd+/O1FAvEPzbmNH&#10;6mqO6973h1HsPW+nxbXv8CEErxhCqj8EyuItRHdOAVMOjOZo9UQElHVHWXe0XZE9A1KgDT3j6Ixr&#10;EDIsWud13fDll+/xox9/gS+/eofbjQSA9uWxDNj2OqeX5mBQ2F4+7t9XESfrkbvaIgyIMh4wzjER&#10;96i/6rMuUdqiWLX/hbdYJ99T2zpkSilYy46tFmy1oLRqxC1MvjVMG1sA97d952XELJhHmmPgZwyE&#10;B68X82MldZ8xzQl5NlwQQzevpsLd3j2IzjR3+t6cR251ETajELm/iHA4OfrbT6ivOIQhDyMV8PzU&#10;Vz1SBqkOf4Lrvm+b76NfL5WPHTqwyRwLW7GuK2435eqsJkl6GbHjhYMCRwQfR79xQJp9PKYQ1ua7&#10;L+QeGPjJTMi6wnoAL4FxsIqs19ZHyaWt/WNMbBX2Z2w29U+JAVKKiHPGMmWEKaGiYa0FMQaUAKzr&#10;jg+XK56ernj3dMH1dsPT7XYYL+sWQHu40eYnLJgdfIpdTMHvlNMLjlJSej/WHRxC7u3akPw66Pvx&#10;euk5HRTH3/o9pxwdF+GaYY1tLTTO4/sv9IMw7nwhTKSWDqFxyyEHqn9f/Tz+fkTw19sNT09XfPXl&#10;O/zkx1/gq6/e9Tg7/v12p7MYdQpuuXaHvZlwZ9XC9u8pfY2nSWHpgp7pea01vxvnYyLhZAeE6vDz&#10;CJhPgNdVWN+T6nTP+asUEnu+TxIFqvj51t/61HyEYApSPXs3R9KwubruLIBo/STuu++fKurbdIp9&#10;Xcb4/Fr5tfT34ksI2V++Y31gh8HCscV+8qNFiVRM+Hg8Sd1iwJ22Himo6LFnA/gI26hSKx1BdssQ&#10;c70xa/lm8ikc6oT1w48TfVxj/AJCjnOMzY9dlzawxq7AUNXFayeODUbFjoiIXTmKYVvt54zvs20V&#10;PjNO8vHc/XiSeUumiSZdMQfEmcl2SbVU2uiWitu+47qteLrdcN023HZGWQyBFGaKpKwZAnWwuWRO&#10;TfwC5cmkSGmONJec7JMhgUnJThbZMUYwlWN0lkZoiI024xyLOIf7S6Kn4/3xOynhbPb3ushxcD2o&#10;+GS/1Lccac/fN3dC95rtytdaexySYFzEbBZCpNI4NgV2Syanpt6IsFFK7RmekgVSQ6ioGIozbwc/&#10;1nas97putIzaVlzXFfumUBHUodTWTCnL7EkUW4o7Yox8zx0w8JshMVl7ZHPoijSEOH7CDCD0PZgB&#10;RVRie7eXZL2X0nM/m75XDgj/uH/1nLgr7QN/AOheaQ17bSiNIy6N/NXHRNJSmiIGxEwKXVR4jE6y&#10;YNZU7A8RvUfs3IsV4nS57hKtWH/bZvu4Wnz5saepQC3PiLkogpx4dCAi/12XL30BOpU+0vD5wo6z&#10;ZIfYjyUEBiryf3eEeECWqlJ1a0Bjop6X4Cjf2lOA7bgZwPvftOjH+dCl+vxFoLR3jBLVpXfigSqB&#10;O6hCCN5IoJdg80uqSZueYx7Uxz2iZ39GX5sdIkdrIP9sSgx0FA1YQwBiNkc0c4evdgiv5q13s6Bt&#10;SBFByb1z7nJflWqI37c95k2wZonQbb6ZWzQh5WxRNmmJofXIdpD0telI+fka/Xq+E5Hfw3vnVCPX&#10;hvfHplFfg615zBTN6D2PkDqMJkvQPGVGeDRkHsyrt4/nBTiW6TH3A/uuDa5InjQguKdMq1PC5pxw&#10;Oi1MFj+P3A0kHjyxNKhEHPdjGmG61V8+cw9bcON+qS7PnQqxwwL1VecxDvMC9SUYQaK26+F3FdYx&#10;6hEMH+tT8dN+XIMBn6pTeychpcmuwW37uYEnWA84RaUWhgqudadjXanmVEfRMTmLYZXmuYx2EG9p&#10;jaZpogNZjMx0T1kRv/fPkFApgOqXfo+RLFNrw2b4paKBHBc6mTdr64Y28cWLCJSffnJiNKmkQ7bH&#10;NgAFMWJfCMA2SQ6hfx1yVzl+99yFqL2UGZuFuHJQjyE0JKPEY6RCOCUefK1RuFtRu32t+qANKJzZ&#10;WkXDjto2VPOUE4DHKLEO+63Nz3EN6r333zZaCJGec63SoDQB0ylhPp9wfnXGfF4wnTNiDmix2tUQ&#10;Mim/PAXkOWKeE3KORsXBvBxJuVXsJsCuTGCdzMMx8EARNRxDo4VtMI9WZXBKpK6jWeBGs3f3Sstg&#10;OWqP3/09aWuivhsSCIFmjcmceWIYh7Q2bDbzxxjJefC+HUCe1UZD7LHRAxIqJpDyzll6FYqmYqB+&#10;IIE28NF0CDlELFPEaTGOJjDxdjJ7eeYUH4pBwsagRrd9w7bTjwEA5nnG4+MjHh7PmCZGQ4VxtdlM&#10;EXndf1fojGQikmmi+V82cYfafqmMfvFvD3Mk+IYlHv0uVtrem5y5WggG4Ra/L2OPBEvO3e9VwZQ+&#10;VbS/xzPjMmAC4pC3S66u2OmII656zAnRdCM5JUxxQgrkT0MLdgEwU1BvSBED49GEVtFawb6tKOuK&#10;sq2o245aNoWUBKpMYplNrZYNrRa77sVQIdBpbsq0vT8tCyn3r7vgFkrl+LuKAMw/fwS+ZuZcWuiX&#10;iuql+OP+5POLGZ/JsL++vDSeY5/92OJHuI1j0bOi0F+aGz2jQyqljKxEDq4P6ofqO861nhH7rE/W&#10;PyghsvWDbRvjc6I2U/iwPj4TAg+d82nG+XzC61cPeDw/4HxeME/zs0OWYjeLZW+fY3MNBZlKF9/F&#10;gIDKRBkAuYYQ+IlARG8JyST3psmfnuPBqeLn+zj3cO3i8Lvqg/ocTTRgSO5YbzRWK8SAZCZ191Td&#10;gE+ZNrL/FEEozsxLfYS1kYzKX8yklASCzc3de8OJTmtczDpt32km24xyV/TWlBKaIc51290he084&#10;xcjAVCp97915eZc7JbTKEZbxwh4R1d6MOl03pt3TOxzD+Ft1iEPSM4I1/e6Ln5v7+7zaQUms3/g5&#10;/vbP6BIHx7W8fwauzbFXJPaz38GAdKUYxV5JtLU25OyqpzUTy5pepBOlB7wV7RDWFf7WX/hfNwGx&#10;75hezh9BwCpt16l6GKBSlXXxwaBKeXHg67oZ0Asp8XlNnNgQ5lfkpRItUuEx+JOol1JG0CUGYrJ8&#10;lW5yUqD9bRDlb/1Sn67bimZsXa3KeTnsYhGZm7MvQmtoZi+vkML7XnoMerWz7wVb2RAw9SS9fU5b&#10;w74P7T7vsR7eH0B/23brLw8OPiv2jTHcx3j4jB9ra/vBhvx+u14uK27rjsvlgqfLDbd1pXmmlSnP&#10;yDkxTv7M771+0+LXWu/iivc5aA0VoYdaKKYc27piK2DfNzSzeGsGT3t30jK3TCtaU32HJcvQd8F3&#10;d9WPdASTI1qKCclM2lQmO+CjUewKfCYLmoRoitWx0WOMOJk1VGvc1NkFxUrJmX2al7fWOUQiY9YX&#10;APN8ZP/vx8HC98flfrLxb/uG63XFbgranJPlNDB9Q5dz8+Dph0HOSJmJxVsb4bMBvgMAS6J9PPVq&#10;9wQbx866JSoYCWPopXn5cEWxMBvTNCFlHuTTPGGeJ7RGO/spD0pfMFVrRV3XLm4ZCPce/rR3YXOX&#10;zeSXsdxp5Sbiplq6xg4rKWKZZ0wTD1r6uRCWY8yYzF7d7yuNmfAw9lMIoZt7lrJjqxu5BewoFm+I&#10;0hGaMUeDPcLHkDB4GD9Ns6t/tAOACtVwOJV0pRco12PRSXwsGuCxTvjDw8nAdO9YVEen+A71eWrp&#10;vj1RT8/HxffMCcUV38fjPX//+F1/q16Kkazfd9YGL13sK/wp7ebCj0uWC9yE3CD8jX2R8kXv8p0B&#10;dFS+UQ4fguyUn4/Zl2nKOC0TTqcTHh9OeDjRUem0LDgtS0fq8zQUg/pMxv7DzZlvK5qIZNzn4Scz&#10;RloTMS1ZThQ9RRORTMHG7kAmGJxEg13B7/0a2bNCnAYCeubXdR0Qu+4LoXjTNVLs9xtdcnEpQl+C&#10;exZ/f6yrf15EU2/7UGqr3SosGDzc75OB2KU0jXFQx8WIlCNiD4EmmZ3zc42Hw14d7d2vBWAerj0z&#10;E+E6dORsiNKeP+4P/X5f5/38vCTSiYKLI1HoPnVPOkNd0fAGZfF+rclNc11p6cLEPTfcblfcbles&#10;6w3r9mTXFWXbUPYb9n298zIVMbTvw2TVj8nD+D1haT3R3Pzo//EvNRjQa4L8g1+z7wFQdsnnx8kY&#10;AuWlIaBTCx4IWWwia3MeXaNoQfgMKVFRvyoRDagmk3IDq6Y8FYVbCrOQM/HC6EcIgc5Bvi0fIyJG&#10;rFZHlf2oxV/ZLXN7TKlb/ahOLU41Sn3fdqzdtn4g2q1UoEXsFh/CJzkQtRED5fIKErSXglrGc9eV&#10;Ab18GXPM+dWzsHnlJuacUx5e0Yx813Ot8e8YE2qlh92+F6zrjnUj9V5rRQAPnMlikQuhC3FtOy0w&#10;CIQDnpp5CtYW6JHabfTpIKd+lEoLBo4BjLMtSgvAtvOgOhbdO0ruBnxS7JB6/HhSjPpdr+UUQXrL&#10;IYhEuTgAzMk8L22TR7ONXyyTkmK6JJvLY1+XWdzWQFRcH4e0XLgM7RsivICdPmhWx6iXz/OzylzQ&#10;OMmsvA2J/Usx3qVglGluNM551DfmTsQT6s58tJmUuXQ+KqpnyiNXc0pKQpMRQsS+GuWdk/PSVZ94&#10;0Gg+4PZ4aw3xsPd4cS60j2Dz5X/X9+J8Jpqj3GHjfTifupgDzl5fv+NIYReKXGgx8zxw2R1Oaztq&#10;qIQ1wZwhbo01p7n3jfXcE0x+3BJTa+zpv/OLf+C7anQM/n4Cvu4S5S+gUyMxcoFqN/frfbIOCBJH&#10;Z/0k6PJIv0+CLoAa44MnqYqhKf5/QHAab6teLvac0pdnrWriqW6bDXT+Ueu+Xnqx8X6VB50bW2t0&#10;dwoWvN9T3HD9lVxSP7ENP0b3/RmQjzRd/h77R2VnjAkNFVQFDjFraJRD55gRYkSOlvBYlgIh9RjV&#10;PV65jatWJmcud4HV7tcWnCFUa9OtIIJBRQvBAmLZWuuJJligxaXqVARHyWVf4kqJnAdyiiZ/FeLV&#10;+mmDZbvfWX7zrKZSdShdJaag4xPNOInYrF3gTq49+tMHfteO9l/O9/J/3bc3UGrrB/H9/uGnhxuJ&#10;TYjYuWZzzsiZYpPuQNXHmtBsDdVm/4yWVMTS5kVT6Hsulf0nMr+jgHsSIP4dAtdEilb21Z61+YOl&#10;4/NXbQ35cHpr7NB+EKXbRZf3h0857js3Rhjlznl0YhFZ3jQq9puFPWFsFxo6lEpTRv690vih7aiN&#10;oaRro2nj7kSsweDcNQ9Cjl9bg0/PgRhO8OsEEiPPB+xf/rUuVXhf8Si699IzWqBilLacETQQ/52L&#10;M8zCVERBSj59BACVYMDdKYdnm+z5mPRef+aFefH165kh+xuI2QPHsV9s/z6xsO4rMBrtXB3FYIXP&#10;3gOASjCg5HPa3Ky7mdwfkIt1ZVYZQ65JnqXNAiihIqIyJkdMWHLCKeeR2MUQq4pfNz+H9xdMFMMY&#10;74mx60gYJLOgcR6pEfw9mB16MFv0HvL2eFmGeO4YmNUDERMRMNfII/ZkXrREUsOyJgTWSYsbN6bI&#10;uaLVizscbD643oPblD24vFIJG/ZbCDZW97yNc1z3e8zD/EslBK694LWLXfrfzBqU8/CgDpHhPRAq&#10;0hSRJpp8htiBxZSAsuPXfHC9j2vOeTaEfRBz6Bn1bYiGhljY7x0lzvBioDFWwdQox0PRz19rgm9F&#10;VTcrLfseYZE8q6xWhhVLdHir7BvzH5Qddd/G3/uGfV2xbxs2+9ztfi07SpUde+nrTmsaOjfGGIZv&#10;QB+HWeZ1Ee39oTUuoFvLHMv9gx+/XkJUAAH2Y4jMt9e6LedQUmox/Wdwp7neF0Lvp6nJubadogOG&#10;NTXE0BVaYyJUrwf2Y//8xrifwHvkqU/9rue18XgN6lrPcuF0eBFZ0maeFJTmoFQGJOttOIrFz6vv&#10;+xifNg9lmvqttQaU0mWPQmK0AKFsuzWKvmolcNfKAyClhDlnnJcJi9lOJ5+uUaaENjbqIYxK8wjV&#10;rmCHbzSqODjOx8vlgwXKCnIwslDOMdvBaH97Dqzf1yGquXJGANHEEdHalrPVr1U4d6xHY5Zt/kvl&#10;uE6Chf57p1RZhPyLUYtCbPou+LiHq9FO6pQ44SCEMDJjOTgd7fn9OmAmRje/rv+U1Q+K34/PX2qH&#10;cCib+edElh97dcRfqUqgMcYpTvFYWA/hzhfNkZ8rX9TPYz80xx6f1Uakv+0rQyiXzUS1lLtT11Gx&#10;7ivW7YZ1u2LdnphAfr/1g4DRYe/n3c+Rn7eXLq2v7ys0lgAz7nzhCoiIZu/+seulieK4X/Kce76Q&#10;mjghdw+out86ch+D0W9ahGaBgNZtxe12xfVyw+Xpen84uGhzemf0hYjc9230+b7vHgC88uVYVAc8&#10;MnW/hc4286TuslBl2DkAGWBUrdmE++KVuHDtyfKCbQ0qkoBhyNvEHLwsLgyi2e6aTW6pqDtFYMFk&#10;0fNMGWueGMEwZYotYqK9f56MdTcApnciKW9d0QIzKZCW/AGSsyuPMVLMYaK+GBMmQzo5Z8w5j7jx&#10;TiGbAHIadxeRWjYqvB/egQIhcV6yie+lNsB0HdXmsBlh0kxOy7WTvonvTnZIdpgyz10hix6sCo3c&#10;UTDWnHZEFit/XPvG2Ejyupa472MwmBMdzDw861OwnE2xHShLY9hbWxd9NytuS53IaJCzOfCIMtda&#10;9bEeSnCy/NQJGB067BP3PXVSMoXUPY9ctTdaDyBnbdzt0TFePefrAEGz+0L4uEO6V0vtc+7nvprF&#10;3LrRRn/fN9Oz8RocWO0hepuJZHS/+8HUgtAqUHeXwxcGzwa35guS44BdwRXHxzm7O/w0SE2irl9v&#10;ofMLn28RCAq005grUJ8AM5MAjPNOUcJA7k2R79Q5KQLtgIhGVXY7Y/PwFkIGYIq/Hettw+12w/V6&#10;7TlJYQtPykMLTVM677gQzP4VGHHnj5fqCoEOKAlAaGTNPXuXDFCOl5BPBLqoRYgrG1XVIypKsYnq&#10;bLzF6gKh7ZYirXSWn85DDFRFsQmVQR2hWP9ziEA3K7w/7KLF1heFLfaxtWJOWQF5GtZGQe8b6Ogz&#10;GlXL9SPC1u/3czm+U7xTSUGbw5dCEWQ5PdkG4JzaQUByhHXbNe7fX/wNB6RKriQ2BukiguUnO1ep&#10;2wyE02AhWANqF2Ml4wAEGzFa/Byl6QMsRRtd/nt6Oxv7sXSip1DpXHdeZSuoW0WsMBlu67AEMwog&#10;C89P/c01tr+NcyEC4v4hEmUidEYQFXIiMgqByk1ywV4EeU9cHAvbF/f09e8NYs8TesJRIoj4Tg1A&#10;0X62KmS/rn2s34sh+a4i7gQSxwW3r3XJeGLbGL5kmFQX7OuGut0YXdIcBqEk9AYzU9/XHOdk1PaU&#10;EnKeO8bg/gs0bLBAipyraPOmKwxlrQ7EQKV5cSbQrTWEn/zFf7n5gY0B8rvf8H4BhDBjDHSf3Qsq&#10;iIRbMORrfxdD0ojMOVlRGb+8FNSVk1W3HWutmEJEXiY8zAvSPGG73pCXuceFj83yVGw7tu2GrdBy&#10;o1gktH3fsN4Y3vR6u3Ub1XmekCciuX3bLQvRjphpJxodVdEiUNYde61Izpyv2em47zvWjcGX3n31&#10;xMVz7C+fJWDuO93Dt+2GbZW1DusLAVibSVgtvgWq2dpbtJLL04VHpyHgUsytvNCrNVjMeSXS4JGh&#10;jcADUG0d1zGEiAATuTjuKATGkyml4HR6sM22d+qJ7xqHF1Nf381kksVkmC0EtJ2R9qLRK9GiTZZ9&#10;w1ZqDy9dJXbw5oHNNqk2OKhAr2iopaAFKnaLEQkSW/nSx9UpdI69WujkmCpCayDf8vwzhmQ+HIkc&#10;TYtABuaYEZUvNSpcBtsMkVFAU4g4n8+GzMfceRkqN/mEeWYMJpjb/bZSBzXPvKfn+1wYFzGfCb+t&#10;Uj+DFnmI2GcKZoFifwfQimeeFsYUQkMKBRGJh1DgZ0BCSI3WWlYvetz1yM8YsbWKKcuUUXtgIOye&#10;Z1cerqY01e88nIyQe4GwjM7cL6WIKZNbBJhop9QbkTPB5dnneltxOi+ICLjtO3KImE8z6l7w4emC&#10;0CpiqEiBNvYpTvSMtnm7XplftxagtJ3INxQEZMTYsNPcDtEMI5LFoEGjMjfHiI1OGog5YMkn6jEM&#10;/eflBAbuG6aW2p+tar8O8RXLiDZZbD+gtv6pOYw6Jf2n/z4qvC+87xZCp6U7TQBz57XfgWi/U2Om&#10;rCZif2OzhTaWp25kO/U3jLqPZm4Wo4ULdkX9DXbqFZPDS/GqzR4l37A+NgvpWS3ue++3q9MX3Zvj&#10;xCslxkM3NmqKEXOiqGCOmbFFkjLWgLYpBoSiYqlMJBVK5MbATV4plGI0t39uFtSGZiF+qbe3UXR2&#10;VezffSHn5G2k+Uw7yHC37YZSNiI6C03MaVM7xZCjsbNGpSQbK0CuphnCD0qW7Q4af/CIE4uRIh5b&#10;EbNIcMplVLSy0VrEoj5RfCCWlXHRg8QL7nN8r8x3XRuC4EphhE1BOgUi8DlQdARUxELqVplEoolQ&#10;xFIbLYYQ2oivH1sPAkZ5c7Rr6orDLld3CRdutxXbVlB242DNC3FeJiyn4cDS7a3NeXB8SiQZKB9X&#10;zs/GPZVgTjvyVLXtRITGOCeql78bLCkbWntZdzXlhGUeDoLHPRQcDOjAFcxJLOPFujFayAajZPuz&#10;hjNoVvv8M5mJZxDRAorSNiMEZaZbGp0eS+XnVpizYN1vjElVTE7eLFFP23rsHhJe5PKqwTlgYk5D&#10;/ACAyn6HZvskkauWLopbntS7TJMJTfo0qAyB+zdEInTDYSEE4lntIXvzWTkuhsqRRTgWv5jjErJ9&#10;vsBiz1QXDxYmF7haSNnjgeOB6dim/ubk0QZd7x9FNMm8AwVQ+j7qGP19PqZxSRcQjLISawTA5LAW&#10;GTMPnYHkjKybF+WPuHNTHs+OvkTzsmNsnnuqp1+gudUorR/GfMZRyHqiNTsUBmemAGt+XtSX9kxn&#10;wbX0FNxLJaaA3J1m8jgMIyNFLilhjpFRFEPE1EVZDCzGe6zf93/0Q8mpn+st/PP970Y9QrC5jRbb&#10;ZrKDasSYoVhNz6oqzYHWdCjvaWbaEWyiVQovKveF2PetYL3Rk3Rdye15Kxtful7ga8QgWlv2m/Ps&#10;KcNmXGhHsH0f6v0BB1pnvdvft9gusgPXeuh5zYFMH7U+wSF2YCgfW9/r5CblDMT6JIJF1x3RguwF&#10;2HeX+tp0SEiu7+GgRaAloEWGdSlA2Rv2jdnWyk4/EIlM6PWQ+zv85Hdpa1LISJaDgp9TF7dEJKRI&#10;LiYvM1LOCJTbDQIzRLuM+AQRRSCCMIuv5/vLr2X6s7/4T35Xf7x06QVeY3HHIhN4fcVctOebX997&#10;RxC6GVJnzfqG4yIKaMLBZpuAYCEAUAEM5WY15BoICaQiVU/kTDXb0JsFJ+LiD8rx2FdfBByhceE5&#10;V5af0mJkyIEq5wTqFnQocdwxMhARtJAdsY45izGYDTPfJ8VgaNrqKqWgWohY1aE+8svLiI3PWn/6&#10;4XsPLJpn/7cvw+plWDDZlAN9nrg2Idxbp5BtoYycrAA3up49wiERtQW2irHb3nPN6JAUDsSC+v/S&#10;moZAJI1GayW1yfg1JmY7wDrHwIsHU8QiyxNnqRNNYch+DcQuOFG/OEeBkR0lx90HUg8h4HRaqBRX&#10;fQ7+amOibY3JF/V3mugopDbVLscCnKbs+j/mstfTx8O1FhGja1lOtJE393whY63bNNM9vyN6WUTZ&#10;GilxjleY+j4SRq0PdweTElKEvn4vlVKoEWyGW7QWAIMK8jA3+HKw499X+7xINCQbEzAO2uxEK7ok&#10;QoL9H0zxPk0UE+dlZnuuTc7tEdfawXyA5d3Cevh7MZqfx5/5Z//Ad3uth4eCm1y9dP87EbAoQv/c&#10;sU4/aVw8nt4xKHW0hAoSk1C0My/MLo5oyNt+r2iUZVWxnuyGkB1aQwgmHjjI+Zhuj0BED8qRao4L&#10;JQeKSK8+O/GJDCzGRmVfUEmhwNg9AR0dGQqmPBnQaoSi0IXcA1q4B27OlzaDPRt4EHA+eVVtdBwd&#10;ucB62xDTCMC4efh3a9QpRFP6aH30/nHddLjyGQF8tv603j9YTHKNOQR0AsAID3vGWPIO2IQp1c82&#10;OHbBWzRuiqw8Y4qnQDt7T1XT+sVEJMat+vvBuCJ+OsQu/Ykh61prR3B6jpTqhGXKiKCCcfgneGp5&#10;HDoaM/oaUAkWIITG+QqBoi85Gi0LkaMmhuKpLqjq86F5vp+3gDxNQIBFEOXeCIG27dOUsUzM/KX+&#10;6xqHmOCQuVGfIa88G/x7gsE4p5QwzfxdiF37SjC13kzMcYAtwde+7+yvvQdDuPKJmbNxZ26PSmmO&#10;RgdCB5aEG8MTpRS+I31bItHQITkAey3DtNYQur4jWJz9wyXY6aajkTgOwXwsDLmneUKaJmombT7G&#10;2O0QBYmnviYHpF8K50fz1X9DQPrTf/T3f3eM/uXiG7urIFCpMZDOPTLQPX9fpzI6CzzqgkN8+s07&#10;HflTvDVGwCMSZ328R0ARdaxNpsmRi7+Q+14otWoCDm0M2xxy2dZY1I4+U5QHm0Q+NlYbY5Lox46v&#10;uxICfSLQzBqAt9lnAvNsCYeDiSE4j+xLirGzl5wb3C3+aCYYOvMlAKDVixDB/TtcC87duK+x83kY&#10;+oQbmziI43P332FcG+wQHzNz/7wvft7BlnCaFs6NWV+FQEpM4xmbYlyCRQb8aj0ka1eKOyobth6c&#10;C8pHU0qYM68YyRkK6Wlt2C77zXEMrsqPYXK2zDlnzNOCaZ5J1U0Z8WBu68eQLR2iv9+pSjeODpsE&#10;T+TMQ2OZJ8xT7hS7rzuZotfbsXskrWcahi9GM4p9miYsy3yH2LPlCTiKbzYLS3wcn65SmIBcJr1N&#10;XEvlfmJ4Bw6M8zxKc/X5e3spZvmy9YPGjz84Lqc64lbP+vqWZaZnr3n39rnXPAofBkC4IVo4hpiy&#10;mVHdrysvHaIM0Tz6d49fdVgfLzQg/Oq/OWLLqGI1wvt6wTXgNvt6u/bvfI+nOGVmVPSp3tbl0Tyl&#10;Y6DZWTM5Oy1Lhly92cQyZgWRpOorpWDbV5oemfJo3wtu63BeCsb2+ckgIA5gLG0k9AhGIdzbho/F&#10;FRCrr7VWhJroXbszeuQYJ1ntaSLlLo8+ja9WmpBuWxmmozYvraGLU07LyZ5vFi/H4lwbN7DuK5Mo&#10;W8RLWe3p8Dr6GgxkzCLkrvlVW1xLIjQhB/2mtWmN1hdwiJj3SeVr7jRe349mjjktRrQ6lImy3PHP&#10;qd5ej8aGgCnP4xnPvRiM3pnTuXo7UYGK7JFmd9LhPY3B24qnqPRoiWaQTtykvosb4t9DzCLRlOBr&#10;ymTLjweQ7+cRuXuCaO/KdNtPdpiJGCuObYc5HU1Txvm0YJozlpTQcB+xU1S6+tjrtz56PFFa6usS&#10;Y8Q8z1b3EMfknDHPPYEEWrciK9hdqka/7mq31moRJXkoVIMTPTtnHl56X+us3z3cRU/57+QYzssJ&#10;0ZBtcnFx+B6jQGrMnHNYW/x8fDjzi/XZj6U5fFAVF6oyyuVpWZDnGW3KQAg9vlboc86+qs86vI71&#10;Vxf7h/eEABqiKGVRHloQfj7PtKRNI+C6++1wT995/x5Q9KwmrgOCoxJyZjhdIT3/rCbb1+WLntHE&#10;egTjgYiKLY4XNkHS1OtwUvHt6DufZ+xsIcWjGMi/1/tTzEHFySjniWFWo0XFUz9qvacgxtiHvJ/z&#10;5w/n+7n92CUg7sByQN6CDYkiJK+sPRMQ89HqPbUtFtzPwUvl/qh5XjSXqi9nesKmzCTRtFih/Tnd&#10;+s0iJVJ5Sa9bmuQyRjw/5RgyaY7EQtsGVn9TyjS/cxRxH0orzrHKj9Mjm+cWSVyrjDyZNYnEPU70&#10;UM2AIN61awTGoT74w8oQO9tg7Ha2mTBNMyazskomalHfVYKo/y5GEVw936sdSVn8Ff2uuatO1KI6&#10;/e+C+yOMEA7HgSH47m1YH3MegbmEJ4T4dU9JQITMNUaNQYYJKRHBaw8qPPHx4j6gd63228fG4NuK&#10;nor3yNkdPlKSvlRndMS2hyeJfQZx4Nbyi//X/7apEjWmSp5f9wMIgfG2e2VWsX7H4TTm32PyAxqC&#10;UR5joGPgzRAnBHQGcCEEIpO6Y7vesFc6F6itUgrWbcPqrG1aI+URO+Vg9vVlLIAAKhiCFuJX/1SX&#10;p/yvN1HiQ7MPo9xCCLhcrlykyHfWbe1jahHY94oaSXWWUrCb/TL7ZGZRrVlIi9Gu2tkKveH4u0Wu&#10;3Av2VaFDJVcnZa5xa071efyuJcyZMbX9mvhSyv16wZCX6lD8GhX1qZjMc5qX4QRnFP9unpet0RP2&#10;7v3eFvF6SjOtKlZG7IwtoCUg1oAaG9pW0SI9LGtoiC30T8q4A+257zbTmJtJDmBtxPmOkcpHinPo&#10;BSv8qHngmvMe4ZZINwSnkDU7cRzWwM/laVn6PRX/PabY502cCRHp2NPBqPFpMgp6Ho5tqdH5jYfY&#10;QFyaDy/zji8gqALLJmZjyMmCkJlI5uHh/Ez0qtJaQ9s349gGVy8YB4CHh3PvF9yhB/Awp2nrIN5U&#10;1NbT5anv6clin8vYIaWMPM99vibLNNXbsbZUl8agvzUuOJj3e6HDweG+no85YTqfAZOp06poHJQs&#10;hz1qpt+t0dxV+FeWgJ3zrWaSeWzYf7///TnlS4TP6/nz94gA/Xl2tAEIFlA79BOOSE3AJZm7JmnU&#10;A8iek9c92xiCZ7H5u++Xf87Xq9Ic9eCf5zvj9/u5uF/85iiTPh4nt0w99Ok4eUddz+sMTjY3nn2O&#10;HHw53vPjeD6nox39rdDFfqx6Lh4U5yragCPcM68xl0R4FFndw4jWfM6koDx8UbY+xhkiMCljU6JD&#10;UMqRae+SqHYF/qJDScoW+yVZ6ruZ7R3nQmMtldZU8PNjBzc6iy9rFx7w6luH2xd0Gs3EUseiedW7&#10;hGkRJrwGNT3mX7BFccpxTe/HBoDsu7yaDzCm92AHU84U01D3M2Bbl4rEQv5qJm4sTixx3Ff+8oX4&#10;ZsBTn2sFD6sVzcwlqx1uvq3enksu49tpbZiC6p6+R3eQBYlrD5dgxs+JL348x++86NN+HLvvy/Fd&#10;X2gL70U19+Kp9N/+r/4T34VVcFywY6WjU+M6Igl9siEunn/ffwJy4Ln/jfUKyFX3/e+8QM9XU+Lp&#10;dx5cPMV8W8fCA+nlxRlt8l5KFAUEDBkygU2Acw+oQ0VIwPBmgMGckWDcAh28bFFcPdwsfF5tjE97&#10;x5THAeZMUZk4txdz+Orz0BqVzYGKRx6wYw7UP30vdxvjOP802WFdpsgELRbYD7YVrF22jdF+YvvR&#10;AnVl21DcPHSEaWXkoYz2LD/l1pHsgDORTAzkmjhYOhZ1vUK03wNyCkgpYMlT7z9sVoN5FuZgIW9h&#10;sW6CvR/6qFC2nXFBNEeR1LTY96j0ehYkC03OTzzkpEyLve/3nzl7godroytGU6iZcxmtdvgcgqxp&#10;ZHev2D8WDsH2F4OcmSKwi2MH4vJiUu11LidhkTmWJWqycXexzzhohFdk8QaD4mg2cnSI47xQG0gT&#10;62WZuyVWbeTO9FwDUPe9K1j9oSHnpPU2dGESQ1Unnch5Qeh6BirMhRdiTKiN8XmSBfWTUv1IdOid&#10;4/XSb0HB81JEnCY0i08RErNTcYEjw3kbEYyQCM1Bdu+B9lIWKoLrMfBgq40eqsfLI/nn1wDkZjIf&#10;L6/kfU0wF8yfKPeF8R+OCENAJEATkKj+/jax5LN39Gz/21Hw/t2jPNFfsP6KspQsUw4Z+l1j8v3V&#10;9xACwx48k88NUY/vczRWPQSnHLP+jM3n798fKDHS4YbPDRGW2tK4x3ifI2tNkd4bn+O7xl2N3Y2R&#10;npa0d7aokIbcPKI49gMAcjf5fPnqsGXzo/lLhpBUhKBTvKfu9U6yAyMnxjCfEq8YI9IhQuVkGz3n&#10;bO04KtqQFeO87EChB2q0wG8USXAuUk5EdIeAdb5ozrXeGjfncFisdJFOn0eK6XSP7xIBjWcpa+dv&#10;NnduXYPZ8w/k/RzmOG7Noa6B7FVXMt2MQvpqvlSe45EG4J6av4fR1EVHtQF7qd1sWbDXnHiPdZTu&#10;/LTvO7aV+qBicXlG/Rrj6P+YV9at+9p3suX3CUc0zuO7akf3/N9+vfjuENUdn7m/uAe/rqgdfZop&#10;5PMHYI0c/z5+pjRBJ1LrXm0EPJ5SNPT3pxarjIAFZmrB8nlihALQFczcr5/4AUCw8AZN1OGYQPW5&#10;GYvW7zsKQs/FFBGbmS02Xtrgos1EZTKgVwQauYVazMqnajEGhcxP/j1PpAxHIyy1Fuy1Mk52MGoX&#10;DWj87g8z1m9A5BaavzfE1A5cCNkhzrW576tpVokQ2N4QGYw61a7a9uNS4RxzDTR5PGxUj95l3X2C&#10;+7ttzIl9ihCg3JCf7IPmw9UNMBBWpds/YLHeLQSA6iPCYmiHFBn/PcbQbd+p8OQcBcWHT8kiXXIe&#10;VIdH7CJgUgDl2MuE0zJhnmaLfzIOi4CAGKkk0PwKcaZsCtN+oA0K0yNQuHnzSm8eXkSG/lmtqWTo&#10;Eq0Igau9k1HZUcjZ2vQiiWCEkBCSkHaMEXulXiRJfGMWMepLfMGL2Pdvu20MfOa4TQ9vtXPIQzzY&#10;r1LR6s6Y7AbarTLOUd0VbI3m0lFjCBGde02Uc4cUhy+N8REhmHLafkuZJqOkrA0HGV5pIAe1m2iI&#10;HqaE9nC/IQCrN2ULiZDondrnNqQeroBzdE8U6EBiIeUeTEwMgxHYXKQ/9V/5fd9tRAuGmLlptTl9&#10;GYvtFl42q3dWFoP6Hw2yFb/Qd2yY69ioR8BM2Rv7oHdB9rZx0zQtcLdgERAooYBhBCsCntCGzS3v&#10;jUvvaeI51gFcMLaUzzmZo7gCkx9bj0fnbR6qiQx0v/VxWf+SOVG5Oe9Uqa1Pg3nQBXEUoubYjyaE&#10;3+fP/rZ5lumVv+8Lx+4ptQAiTlurzunZUgjpW2GVo16+p0WEZRIaMELEJeUxg0Vpfn0/+8VTnnW4&#10;Q7EZNQ/7DP2g4fO6NA7VN8bKtWzVLBI0ZwcdwWnxVhU0//MHpuBKC8A2xGGRcg6dIh6IXQhOcMZ5&#10;1Xe2HQIjc6rvHo41FiH2ySyMyIGKyjcnpjvqfDgZacy8z4Tf0QgclgY4R0GJYwgn6uf9/KpOGIFT&#10;NmYnUt9V9NztdmWSi32n57kRAKUwKmOKRoT5eruVGZ/TnFA0Ng6dbJxVNl+S6OzvNR/Sxwge0GH4&#10;/lNtHSl3wZ76x3Wxg9uQO2yvx8jDx8/V8bpDYhDBoGl2cAYg/an/8n/+u75xUci85+q5WyDcsTbt&#10;YMVxFN2MwY5PIXZuAA/AvLxliCgVFttkzU4toCN3lSozQptwLs5QBnVEFwNiSJyjg9JUCxkdoGsR&#10;2Rafb4bco0M+gwIbzlfNkj8rC1DgJFKeKMTRmsnZBhAUyxEaAhCzHUhylAp0BKLVRjCqNdIKCaRM&#10;c6CeIICIMMVkIW9tnQ/I/esutam5CYGHBpNr2MoYVTT+9vckl7ffLI1ec0jZb6SB2P3Vp4vPmzGl&#10;xsw6EqLpNYpLE+fBWXA2xkSKiZT2gJFWHTtqMNYP7xxxPi00zTTz1VrNW9gOzlbJmYw+UzeQc0Sa&#10;KPIJTtwk2FOf5bPRPNXvDoM8kXOmOILPwUw4k8nAZzlEuXqJ8LM5Yg0u4di+1kG/h0BHQCKyhmSZ&#10;uJ4j9iHeALRurFO/ca4MOYF4gOsiMQ2jOmrPBUOCsHWppSJn7Qe1TUKz1+8OPMEW5ychTxnzstBK&#10;xqXTgzPd9D4vGldzfhzRuIvdJRxSUZsat+rQnIYY0fLUDUNiNDv3KA7BCNIAUNJBokUXOpc69iLb&#10;sP1P6ndckT5nXUEHm+z7anm1VlHLCESvuM+a0JcvPovudm3d7As+EHv9yGkImOnXvZXdi0XvcfIc&#10;gtdvkcF5xKeHRBMlsky8xK6VVlGahdiMlv0nArAFLAJSQ04hExBrAOMMxogpzchdfjdZ6NCMEC14&#10;kBVRGN4hg/epNBvAOjaj/1tXp9oS7b/JinIusiHajsleKEIsKnf1xgnLvFDp51ztu8rMYt8ULZRE&#10;V5ofUwpSFk5743masMwTTsuM0zITSIPEG0YJuU9GOwxOJGRUminBRL2rtMbQwBZBwoiUMX+Cj1qZ&#10;pGHA5YDBmIhg58QUdCkyl+m67bitm4WDdpZCd8SJ2spIMXedk5CTh0+YExaRtr1tsmjarM9Iel57&#10;xqJHBlOk58C1Yc7XxIM4KK79WM8gZO4QkYcpcSMak0wXpxgwWcLwbJZJsTHhB8qOthe0fbOkH7wf&#10;amXik71YYhPG1Adk/bKhbnQ0GhFTOY4cqVcQpc1JMcQZA/dNMqjuUxMYAIz5MGD2VYjBQgZ4HU8c&#10;OpsjTGjcL+EjwQk/tfbPEVQIwYKPJYYVGFuFn839pecsEuSxMAyLg2HjrNn3iPD9f+N/0bSoKsG5&#10;/QPMPh/BeC/hIH+z3N1AF28obgOBYDUP0eTy/oUQeuhQiUXGBlIf2A9vraEiAAu1MNSqTXiRjXRh&#10;bsNmJ7bq7pNeh6y5OVFLcbbymkwtstrlgTM8VE+nMxFwZVAvNFLiUTI37jugNVQUtAIUFCYhCcC6&#10;0sFi9fbvrfHcPQDQSwu8rbTxXzdnhuf6fLlc0MxfgBsSDNVq9vPXjXayQeKbQyl7wZTnbu1Ra0Wr&#10;RHAhBpRasO8ryl5puQEz6zRt/vETjfJJ0g6Ml35EnsFtKq21v/z41pUKTXnqxcRNA5vHbV1tJBG7&#10;cXOtjaQaycGaDn8/D4zdQVhXVE/uDfYvTxnFwsNq/lNKdqBmyldd2kTW3wyZo9v4H9vVXPg+eXgg&#10;Igq43S58v3Gz58hw2lNKaAGUqc8ZyzQBMfEwiBEnc2bSPu46gJT6fACM7eT7g8PegAL0Idm4slm3&#10;xP43UG1NqoUILuaXsSMmG3+1pD+lYm8V2JnkJ7SGFuiUhhSRkNAiYy/WAEQUFDBcM99nSBEU/n39&#10;cEGL1C0sjw+Y0wzEiCUnTKcJDUCcqBvz8Ka50Di9WIbwavBoYp/d0u1JDMR5DVhmWuNIcRqDER00&#10;WUKcMyoKQmOqpTlNQMzEg5awA0APWSzT5xoqtZb7wH+1WmYvVISYkP70P/OPfZcs7aDUyd5zOwYS&#10;rsYhNCYdtmQEIchW1xY+NBODE601U2pyUOhUFWNPm1gGw2mAzd9Tqn7TwwFZbc1M0EIXywyTqHsv&#10;vvG+TZQh9pHJxFjnaIjJrDOCtG72GwxhU3Ql8dU41NROCKaMMRke1yeMg4sVWn/sHUQgRFJ0TqHm&#10;2fGPl8B1sxMb7gD0bCJMDCZgTSlg26mQ4dQQCfenW0NOzOkqwNZ4oihw4yJYrw59Axg3130MQhzW&#10;pkwM0Wwq7Ao2JkXs48VIjXyGbHlF7V6g1kGgVUMepcvQQ1DcD1lARFL3fT6eU0fNIorSI3bIX5vB&#10;2V6Uq3cf1hhWHw84MLfsC7JbtpnBVCajvZfKEIGO/mnOW9kRQLEWEbTssC1ccc9rO9EPQKam3qrF&#10;DlMdGH69PIJ7fkVk5r4aGbGkezLuqpVijkYmNoM5HoGZq8q+oVlQM9SKWshSVUvnqP7B6iPHM7gP&#10;COkGmAWGYMuQoekEUp6R84QQE+mvSEVpjORmsxOharxj/97PPQRm/I/7zEwvx/usg4cGOsfGmOwA&#10;GpMWcY8bYYKAAMJ4A50Ou4JV+8bwRQvC1WbkoQxVDheFX/6//AstmPZezhp+sdN074EWHOWOFLHt&#10;Qj5GLVV5erKBbdvsd5qLhSCqnUgihZkbxShuUVbBuAk5emhym0PY0QLkR3M0kcxLJlO69K5fvNZc&#10;Wq4+caPoOUVd0z0qayjfrLUi2CIc50ib2C+4Jt1fpQ0HGFoY3Y/1ciVlpqK6fCmlYN/GmMnBmJ2v&#10;Ua7qhx9/CAEfrgrcZHqPSk5GZZos9on65PrIA5BItDprh2asabF44b7w0B3zkBA7i1/rfXRLgAeA&#10;YFF9qFKU1YYaxE0ZpyZiwSiolE3JybOCcGmcW4wBMA/aYMLLo2HAbFEZhZBbh7PaE3EggEo5s0xR&#10;CIlgIXuTsfzqgzZ+CAG7Oer4dfUIln/fy7K1diEEoFJ0MeT1wQUjI2cxTbO52HNuYgwUC+bckaOe&#10;1zjVdrfPtyLiof9uy66//bvAfWwW1Q3Bcai4Xp9I0fd1H+MEgJSzWcWwDsn29UychhJUiUP4rlHZ&#10;hfASDMmr5DxhOU2YJhOtGXxpnwjm/FxrWB5+YbC47Wvn5v36PpzP1h/jwEBkH5DRYmNWKBQARmwk&#10;wls1vJKTcRTmbCbKvaBwhDUY5W6ErTkdBmAg97tJN4VCjBHJUtOpaJES7coo945E7iEEoGUTf3Ci&#10;d3N1l34AgCF3Y4/DTOS0FwuMda+QUH88wGhiKZYBgolbuMkpkhGio7XMACzVqaugdZZHG8i34cMr&#10;qI3aLXHEqbjFtr76Dar743PUV+pmIQOInPS+yuUyArPBkOOxCLlVEy1JTENgozhG86ExqKw23WNO&#10;/AZBt/EWZRPMiatUimFiCgeZPN9/STbZGjcxOSy2EQ9iOd83gJYPMZrc2MtZ1ecwDvXW0JnIzja3&#10;sRa8z/c6zDv38rt67f15YZxyDzeym66NhEuakrn1z+baPxDi1BWWQlpsQwigtYbdwaPgkIiWnJs4&#10;ObhDGkQXiC5evDiEZJYtvE/F6WQKVdgenqVE7LBv7R58QqLpgfT3ca5ieQ6zvnixlvag+t9QsG23&#10;jrAAPEspF2Nm8umNVks6qABgaxXLPN3B2NBpUF69bRSZNTtUtVenacZymhCngMnEbYLD9lHkPnCk&#10;rtjDndwMd91T+rPFuRdyj2FGCEAME1psmJYJLVQAxnXlBTFGtECiOkWO9SXkHlpDaPFF5N5qRfje&#10;/5XI3QMP3AmcXTRG3eubLEU27pB7ACdbSGLYKpNShy2qkHtomSffxrykQu5+glTCATFHw6xH5C7N&#10;tdr3wKWiMRVbDAHecQF1OPFvQ44u0mAxZEHENJCi6pkc5/NS2fb1a5H7ZjJxVaFnfJ21u3aT+t3W&#10;zeZzZKqhY4d3+CCSTdmAuiN11R3695QipkRnrBAiStmxbexzSOjIPZqJH+wQEkXu+0tztoHcYbFp&#10;jmNSOcKj1ipGcnayjPJIL4QR2lmUY+ihaaVzEaKp3QVf78L1ZZoIz8eDp8NKA/IUmKt3njoy9305&#10;IrZmCEMbQvX758kdpy5aEuz690MImHLoWalo2mcONk5WL45CdURFQZwnJDOllOiN7wwK23/6udH4&#10;hNxfWjsVvXt8v2FHMTzgn4sxIoYRY4WH91gPciY8dHLOJh61ebPoihrL+w9Pxhnf93OeFizLBOSC&#10;bCGPW2vYDW/IsUtFfVdRPSkE7PuOdbuhGtXO/hM2AVP+m6lyioy5E8MEJCBNGRU7AIr/clpIIAXC&#10;XbDDqknzavPlKXcAQPkIcmejXPg7x58XEKxMhPoEJnMCUMAb6KQ6KgQrurwIsrBpQE3YLbu4R+4D&#10;0O7bhwOO2Oik4JF7rVwgvxmPwOWLkPtHf3fIiW1IE86xFGP7qh0s/rdgmXD0/VhCCJ2dE7fhn/V1&#10;+b/9PU+Va+32fXPeeYzDwYBhVL4SwRuS6IG5DPlZ3cwABWzbTsuQzETjKSUexuuG27aCPiGD2okm&#10;+4UheB84TPNHZDyQ+9eV5ANjHWBT5Xg/RskhB9JslZYnVdnpExWa3UT1I+sv5C5iIXRTV1og7ftm&#10;yJKOLuRw0A/jThG/gNxDoA0aHLLQHEoHcPesW3ci8ICT4wzyxAiWvj1Y5NNJznQ6hOXcdJq7tclL&#10;CuVoa3mcb825xDLqm2BBhfU9J5xqZT7cFkJP5AJrj1ZOQx/AA9z2vM11zjNyzgy6ZRzKS2Kld+8/&#10;kIM1IkJ6OSH3lnZk0xtVI5Kasrc5DuxjJceIbduwbgxSGC3FIzTOpoBzOnQtxn1cgASEFFCx83dD&#10;7tyTJjGxffgScm8NCLZ/ovaIQ+7pT/3Rf/y7ITLOSQuBWncPRKYYRaPAPway5hLy1ybTN02okAU7&#10;RaCJkIwdwPAKbA0winGw1p41dSyW24D9Aq1U4h1wsTf627PIKr4OyFDUIc/jc/53jjN2tnqw/w08&#10;vLRR+Kn2dR3HRFljBHFQ6PXLRZdJxONotxuxkRq9Z2nVjhAEk41QQaMNOpBFtOxWMESsdWRdvGjH&#10;DzTL+qON2lCp7EyRinSbNv425lH9UJscx3g2hvEMn4ODlWacwPgb0GGmQ2pchB3j0Gx9hOwIq4Vh&#10;XTDirXiEIESm4mEKHfEY0rF3qaDlXKFVtsG33Dg5d+q/5jbQ2KS3fZwrztfoyzhE6Ucxm516juYe&#10;n0jVZlOcRkVptHALuk+lqoVOnmiC6wk2v9+O99UXrUF2KRatp+ObF80902tRX5MyFfaagxQZbmHK&#10;UpxyzpM5+zTz1ZjnGaf5jCCOJc3IOSHFiVyat/BuwSQLVFladzjXydbOCFv1V+P3Y/ZFYwmmV9h2&#10;S4QehuVhqbVbSQ2diPwNElFlIIEBmIGC5jOYSIgT5w5AQZd9GrFCyKKitdmN2AfhrmP52P3QzQwH&#10;9egpWw3Wl664c4j0OHG4Q1T3feMp+Bz4+2QfPgWocG2qPV/PANixwH6R/fP8TsDrwNt/H9Sa2Lrj&#10;+yFIGTk2tSwA9Ozz9p7PPw7P6G9yVwpcpY2jPpnSz0zhaB445sXPD4xyhlFr1Im4cKlTxDSNCHno&#10;cwyjtmVyOBCXAJ0yYiIfXcnJxtWP5+ZlrEt9GjB3z6WJulaMF70bgtn6J5o2eqsRP4+qmxl7Blel&#10;vlWLdZK892qTQnZEG/RFfbu7+m/8nUjgiDC5b/zaaDy05LFYO3eEBOsUBar5EFymrsMYY/dz5K8U&#10;7RB2XVJfnr/r3o8jEU63JrJ5iDEiBvp6kIuY7FLoYcKons2dK+JejabrSDEjJ1HDVP43IxbFdfoD&#10;Sn2Xg+NxPB4HDC52fPrvMDjRoSBcUO1qxgH4efWFa6p1devr9+FH9r22qDgR9ceX8Mv/d9q5BzNh&#10;0gvRtNcRgTbjpnhiEHtSQxVAWhZspsyKMWKeHpByQtk5wQPgGmAUXcPeM5dL5r7vdACRjPu4mDgc&#10;AiHQWeJ6vT4Ty2hh/Ht9sg6bTJv2pd/1XXXzcwBEDcC2DUufECz3Zc6MVQFgvd368ymZy7FivlRa&#10;E7FeA0hTKgtYBNxHAFFfmeGJz+q+6hLQUUyzY9sYO5viGr63WrKNdVspQmk6BGbkFLFuUogTSajO&#10;ybLrbNva+9jEgTlE6A8tP5e7rI26nbT13ca+9/jUnANu3lFHs8ift25NZKKJnEntW9xrtdPl8t1j&#10;1OoSTB4Qp56RhzBAixohyWwy8WmKaNs6rKesr5Nk313s9fwgbpYAnYiM9uRcS4kmE9aVUQ1DoIXL&#10;+bRgWYbfwRQDcrhH7EJo2Q634GCI3IohuhSQl6Vbiz3rnyFvXwRrncu2+fFipN0O5FIKJlMoktO5&#10;R3QhBMQcUIwbg81RTgqYRjwiBMn22Q9Z/6Q4IS9nPmsZlgCYLb36SSp6XWmLXi0b0pQjllOGlsjr&#10;6jR/vvj50ed6u5nSlin7pil1JWqptdvPx2jismAJWjChhkLqPTbEaESI/d6CxdtPk5382t+2P+wz&#10;h9RDa4cQgFZQTBTao0KqhE75jdPes3racKqMAOCRpav8ABjH4jcUDkjXF907Ijg4Cmb8Zoj/BUBV&#10;33WYSImpPvi2/fPHPgLDZC5av/huf6yfygJM3xeOJZnc9/5d3wc/Zl2Drb5nl1UPv9/Xofrvn/Hv&#10;U2Z5T4XSGWS8bxSU22iQ7DelO25FsKLDWaXPaZNoIvQ8nvNET1pGUbTvfoyuX8X0KkQepPKEtPiM&#10;lMyOCqukHkthIpPtJr2EmWA6GBBi9/Mqe32NodSGWnfAkElKTDg9TRkp853adR33l9qEJVIZ8mLN&#10;NdcnGLHgxUcxSiRka+koZc4/fxO17tev741ex/H3cWkudKAGP/ZSmCCl7FaHF9cM4sfXM/pnh07O&#10;pLzNxlxwxDUffdAYxLVPOVN5baan0ayA2C8RRiMZjYgArq+IpUF0qN8v7XGIMrbLU+geb6p/ml9f&#10;PKHmYYz9uD88XizN2GBX/HweL61TKTvSn/yj//h3EUyO3lno2KMgBsmQRUGbc4EOgBYpcFRHKeOi&#10;DEkLww6NzknmDsBZMRxs3K0v/K6BjAlsrTFcQmDEv2CLxPptwdzCCfBqsatWlH2HuAlf+rPGEdwX&#10;+9uARoCtoonXM6kHDrPfnNwaRomQkucz1cQZMNmgQriSch6WANEQnj9Yfduqj38HC7hkc+fk7v07&#10;n7a42uZxa5ZGAHqYAPZLDlyKNy4EFQEM8UlypmTsk61FnyfgtPBQidGc4yLFWqCjJdAazWgj5Yy1&#10;VZRqZp+14DTPQN9YdoHejTxgtZ6EMYoHxhgRA2qzHKKcqntYs/4cr2QyigggZiDngGmezIuVeggq&#10;vwoaKkorFiBLlC4R8zQvJjPmftO6cf60hzif05RxWmbMy9L322Rmj/7iAcMLQZENR4TDmAdhEROF&#10;zh520OGGh1YwqBeS6glcSsXJPDDR13fYrHOclCWTeBgp7ZLCe4QR40lwlFImRR75DuvnYaQDVCLH&#10;mOiYVEFb88LUagiRsLzuW4cbi9fI9sxRkQSNPwBGv2O4V3g3h+iFrIV3qFcZhysMnEaxQ9iFn6D/&#10;UTViwg5aOTvJn4BSd7Qe3tuqM+vDZBnWtH6lFaYV3HakP/3H/nPfjWbCFh1yj1KQCtpsQPtO2/KU&#10;aB1QHMsFgG7otSJGBisam3sgyRGYH12haj9QJNQpD24ybjZeQYgdAMyJSUvQkYdfCCc/F+Dpb7iT&#10;lX/zmbKT+yjdBnosugAZJsZqwTDC8Xf7O+VM1t+ZSWrVQ5BC9dB3+xuOchFFozkIRoEQ8Q9ORb+r&#10;fgFawxBH8Bl+rxhOF2gNzezY950mhrxdAVOmt0b2VYrkbFTqkLWybm3mcrA2Ur+CEQwKuHUs/C3R&#10;lj7aKnfqaVivzGbN4uvg30RGPcAIjxS2LVjqCjU/p2P+IFGa42SV6T7lhJzpeUlPcu4Bvz739Ylo&#10;sQiK5vU656Xb8IcO2zpExj6YpozTacHpzLRzgpHFxD85UxzAuodDFdtkXdyzqa8NDMEe+6zxB0Nu&#10;Qnyt76dBsS7m5AbgGdUeo/wTrI+dE7PnDd3yeT/HSpwxoqrqgNPY+D4QczYYJUHWDNG25uHEcAAK&#10;AgISPf954DnE7uFTc6J5Fo4YuIIlRyacASTKGfOpwjkdh1QIgc6PdtjAwlGQ8DM4EP4Vsoi2R0XI&#10;moI1ePwJoNQd60qv6fRnf/H3f1cALNvfGMy1F8PTr5aCfdtRNsZHzpEUwN7ukXs1e9Rk2niVENEP&#10;igZSha3RWgZuQzabjH7IfASx11oB88SCm3hew6RPi6vNxYkdANyKDgg7I6UUq2SHdM9W2Z7l8wiB&#10;tiqHTcFbtrkthIBXKLFhoxxFCfdrIMKgDdIP3fE322rIOSNEA349b/0g9cneal61uWKKSDExfkcI&#10;phPhOFurTBgkjsqQOQI5gFIKys7gWDlZHIwxSX380XJwvlQ0P+XO4eweScPgQmOVA5Tmh/WA8T0K&#10;ieVoFl60NrKYMwZn4nQoMjLRhIgaL+pwYgGVYJYnMZLaTSn1zFHiHNEGHEks5UVU2SxW5omiqGme&#10;kULClMwyBGMMOfJ+NquY02nBeTlhtsxRdNUvWM4LoxvOM9JkYXfNCiZmxiiPKSFORrHLcUnjNUTr&#10;x6u5vd9TA345R5yDJfGg4fP8JGUsUcs9Yici5rWbeKvYflTc9JQSYmL/U5bMWQYI5EbI4Vb+ZriK&#10;XBH7V2vFtm+2KDyQQpBnsnGHIMLROP34gqPaWfeAO/0eAsMuwMGMJ8BgHBi/yzQ8EZYbLIuWIezu&#10;aGk4s3sC2/sOuXOQ7F01gpicCeF92zZspSD9mV/8/d8VwtAFQ+4hBCakKAXbbcXttlpwLdtUrSGk&#10;ZAHFTDxhyFomP+ynJlIdGqepR+6wZYqmFOKmG6IdP8F815yY7G8hdAEZ7BDwMkwCtCnMQMpZC/VS&#10;UVvPADySAizM1vHsfSEBXwc84PQ6x3hYv9Ajn02JdrzRlHlaI47F5JNmisdnxjr28dpYY+DY+Tsp&#10;mNoURI0ilY6ezMxRyJ2engAQUEvpFjYxMfkB++8Pg4EU/LiPc73vW4/LUQrjdd/PA2GnNeN+OqzY&#10;5pIyzuAoiKOyDV/MVIxzoQ1oG+ZOrCTdwZi7YEhC35OtaZ/bAEyZsXH0DOsaFOZQrI6/c54w5Qk5&#10;cT3u9R1cZynm52XGaTlhWSi+aRaYrxmHe344dSOHoX+gM5M4gpEd6X580IofYNfDq4f55ggOzVWy&#10;eUafY7bj55MiXMJcb7cZ1R64aBpvV5SmZDAtvYBgyDhR6wv7Hy0iLfsZoyH3siLG0MXA7B/XLbAS&#10;ItkDnEbDWzDxs+ZDbeqZGCNSGByo9pWKnmVTdr9RtAkachsewTOxjCh3IX0ExsPRdHMnUIQrqUAI&#10;Ac3EyQAQfvAX/8UWAkN2BjuJQlCEDmBfd1yvV1zeP+FyvaAVukMvKQNTwsPbN4gzzZhijECzgDem&#10;HR7UOw3rW2sodUU1uWkrYyKF7GCyvmhsWHMnq6jI1swztdZuLSPzJj3bTISgogUiIiEwbFdFDXy5&#10;HB2T/OYNOWIrCl/AcVCOf8/NNKMgtQBw8svqwhcIqUn30Fozb7xhpSFgZ2kIsXbLIxXO05iLrSdw&#10;Ni7M2i51w22nUnE3j1Y9JwTy4cMV68q1mueMGM1jsxSEGGzdCTOs25CtAfds5mwe0CHOC2DgqNZM&#10;x8GIk0AnXJBSNhabQaW8LTIARDdXIZjs1hxf+IwooOfKqwoLhWGIWwgE/QABtp35AFKkiE2bGgAi&#10;Kk5zMuKCB0uwA5lrRdGSL8EdLiEEBAsUp30iJ6uUEyZLXZjNlHPfd9xuK7Z967+9fvuImBn+QBY0&#10;bGMQM2rXr4FfC/+35lLjP37CUaMhhO6h6otEhMEOR+0Z9UUwuDcLRJjsIJsmpER46nXJOdLgq1nm&#10;M65DwlYYAoJ7mpR7jBGlFNw2WqoJ18AMHOiX0VAL6ytm4RVMYcuDhe1NOVOZavuBfXKGBf3w1zzc&#10;z4dgtZn1VgyMHZMiPVRjjkBsjCmThjVNMw/dLGsZg1NzRGKE2UbnLoVDCSGgVaYXbK0ilkIvSxr6&#10;R6Z8ShkhTch5RkoZISSUCpStoewN+1ZwW3dcLitaDSNeB3Rq3we+V2G8YRaeZONvFS3k8Tv6ROEu&#10;CmAIrcfEVhx1CJBSoOfgRFlpsE3SA4bVhq0UbKVg3SvWfe/XZvFuilll0FHhhm2/UaHXdqCMsMMx&#10;hM518NPEJDrZEyPTUQGUbewMmjUAYGwijV1sXozUMEaL6SORAmBcRI9dYW7Ozr5XgJgSKY2U6PiS&#10;U8acjJo0t27lQl2WGcvCSHqibtkfo1gykRJIAAHFDhTj8G5PVzw9XRjX20QlwYgIWIjW0IrZuN8f&#10;Wtp4EvH50kVPkTHKu6ikU9MDXloDljljmScsc8IyJ8xTxJR5zRb3m+EHqBhNOSNNgRl65sh3Twnz&#10;smCeExNfZCqXY6RuKkZzpMn0HSAyHghO86b18OPMkfH1leA6WQiBeaJHsGLWpJRQa8PtdsNqIRXy&#10;QlhSveMaSN5T0GpXn+qDPl+69N7x3RDI3ddAk+AYKMPPiURPjMniqnO/hf77hNA9TCfEPCNNM6Y8&#10;I1q+WITE91ogAgYP7RCTOf8kmuoujMMCww0kaHg4xgTklBzSve+7dH21Wmq8gy5O3/07fi11jboF&#10;v+MKwYLi9XhKAd1ix/Q0LDSN7mQ577Avppgn6T5+DzUYzr7vX4zmqTzPCD/8t/7lHhUypYQcmKkn&#10;xoBYgQ/v3uHpcsX16Qm3lRHoaq3Yrjes+4bPf/rbyKcFjw9nLMu5UyB+MjSJUh5WS2JbSkHdebKX&#10;UnBbNzRUnCwSXykVp9N9bA8uAsUEAJMU10YrnmbJAvbGHIp7LYgITLKxV+y1UEgVGZ40pIivvnjH&#10;SazBYt5wfPu+oe0Fpe0m46RcC5Xmj9lO+NO0oMUhhgpBmnqj2h0buZsLda2FqpTG8Kd9fpqpWBxO&#10;2xu9NKdpQl5mpMDkIsrjOp8mW/xImWMNjFZoHMe60i1a81f2lX4JhTkfERkbQ/HIW2soOx1Atr3g&#10;crnY4UYb/KFMY/yPUhj7JFu/ai243W79/WWmEm+eJkxzRo4JiAx41Brbac1khh2p8OAFmJ9U81pK&#10;wep8IaJRToxhzeLhTrDHg4+/S8m2l8I8BVNCTrTmIJHNwyeEjBAqpjwDaMYecxPrE6hIrXURpjZa&#10;jPSMTSli2/aOCNSHYEg3pIhlmbs4MYaAEKUUJUJeSzHRQuhrEGLE4+kBp/OM02nBZJyz5gimCM7G&#10;9YloqC+IyHr0zJSwzBNqrbittAWXjXpwPjCaU4AiPT2QQ6a9Nmi5orwFjJ/ekOOEkMB47KEClQdD&#10;Cej7MSaz0stMKoIYkONMTrbS8zcFy1xkYyp1RStM1afCNaZPR4oRe7kPa4JQmbzDDCboW8K5yTlh&#10;mWfmPnYiGV/8/JXCA4DUvvCb6aXMCY5rPw7cnGjHnzP3z/AQ5qEWTOIRY2bgxoHTKbPvfw/RZ+fU&#10;vbPYj/7Sv9Jip0CoJAoxINpcfXj3Fd599R7vvniHfd8wW+KGsu24rFe8/fbnOJ1PhtxPd6yhgL3W&#10;EdNDk9XNqYztFXJHaJhNTllKwTyLOhSCGqIFAAO5a3NYmz6+TLEwwEIKQcg5Brx7IiBjV91GqW8M&#10;6AWzmYXkcpWU3hQCUpqoDDO2mpspo0aglYjSCoJFd6MCqGC3w1Gil3m6j0Yn5N43kCnyurLMsYyt&#10;NXIkdye6AaNxN+uNyToUWGgvTAoi5NZawC5PTGdZsO87yq77FZvFLZfDluY8w8cyoT5l3yniKfuO&#10;EICUo4kRsiFG9pftsJ+6yiF2zzzNnaXX87uJ1AAA24ArFQ97vj09VxRkySwcYIGjYldiidI+Umf3&#10;B0cyLjkFil90X+8Khsf8CEFa+IPIrF8sRhiI4zLTwF1yKlgo7UYl+rKcsczkqqaZcVaCQ+46ICTm&#10;9MX3QwlqosVsqS4e0Owiwvpx+7kmle3+dIeAvmv8MpJQKWjYjdiKUnJbDBa+H7mfbG9wbodUoLWC&#10;tq907DF45wWUQniG8I+zfde9vRSkGDtuCCHgtMzUb9xZLw34Oo6POl32n38T38gPozpHRL1D5E49&#10;C5pxVV3nwvmMiVx6d26TyNDEO7IyImEn/Dj2EQCEL//y/848VFm50nZFg6nb5Qk/+fEX+MkPf4x9&#10;33GaT5gXxmBftw1vv/UZpmXGw/mEZTn1XI2wCRCCFXIfHTEZq90v5i6M0DrV0szUjsWQuVPaNfOG&#10;02AEQGpDCHR33q/NqBQdIJeVp16TCMYCee3bim3fkcXWVfZZDloC1Ggbacp0rECS3b7MOrNRtAZQ&#10;PVSDIS8LWapLFL0QvKwaohx8HIsdTJEj3BVCQLT3RGFrfspOpN52KS53Uu6IWMu9TF5zV42DqbVi&#10;WxnYTQhe6xqb5NC2ZqBCR+/t5qKfEg9Uv7mbk2VyzvRpB12rmKe56xxgm1LPA0BdFbVzUCxwmzBn&#10;Up/6zT8j5N4OCCsZpyQlp28PBmchREwxIpjlmJ7VFSNty2thEnTK9AdiSGbqN7xD7XeJcwzZS4Qo&#10;5J9MNj3Pi+VPLV1ZC5sf1k9R5G2lTJp9HvPCMQ1rOD2jsYqS17j92PQ+AMQ0PfMwjSYFIOI0EVIX&#10;HY06AGDbyT0GC5UgsaJESz4ENesmcmcfiNxr3VFM79Q68XTv6S3/AhU+Q8r+tm7Ytg05Zzw+nPFw&#10;Pve50Lg+Pg8DcUN4zHRcxah3SUX0XnROZsl0kwrgJ8VrsP00zQv725G7zUeAife9oyE63mitIf25&#10;P/GHvqvOsWEz/QOp/xQDdpNLt1IoSzaFYpoyHl4/PnMsUBGg+RC5KvreXFyaZsjNl4G4xj3V1VpD&#10;MYTtN73/eyhEjPIWy2qTW7sWW7ULSfDGaaapGe1uLSCTk5925RGGGzUBx8ZrdtySqTUbi+bcL3rg&#10;7lNHAAwl3rByMfGZeS6+JHMmoEnBaHVHrryBDjd6jB3J8B3+BuOCUkoo1ZxujNLkQUYfhnmeUWtx&#10;G5Lww+/DRjx3qxH1lc+xzTH2MfRxL5pjj5SqzSGiKdFWQ+PnOManLH78/I45NFm/ObMA3BhBiHHK&#10;lh+Wsl4dXvwk/FBfwMBcosTu59JGc4gdxMvWy61fjGZ7HzgHfNlWLHAeRVlOM5OA+DEdx5dMTi84&#10;8dSoiKRgCMvvzdgjL47YLi9dhpH7M8n21NStXiha1W9efxQcrPs54Ppxrm0CbPxav8GptkYlaa0j&#10;1EY17qZLBvqhY9V53GMe5ttGb9uUMs6nE5aZYmE/J2rff+ff/vsoare4fAHCTSqEXRvPXX1jv6vj&#10;/S3qUzm2QnPYYyGRWojcgwFZCFQGhkAEH2yTB5O5SSE5zxnn8wmPrx+7nS2Bm5ultZGxKLpsREJw&#10;GgQA02QbC2NUK1n+QQl4DXQfWNtpJyrk7IomsVlc5tpoU07EagpFcQe72U8f2Fct2Pm02EGmzckJ&#10;D5FmcdM0IcRo9t8UWey1WJ/FPfACAHpeko0fyE7Ig/Wqba6LUep3tsNjI+VoabhMiVPBJN6tksuh&#10;/H8gx2rzGxodsJKZ40mmegTA2qhsDEF2xraRrf/rupk5mMELaU7am4fIeOPZKJVoZp0hWJo1whn/&#10;Hp/6nqJ5R9aKspO6om+DOBaZbXIP+Hnr89e5yHFpDCFYpxvtLtV2R9jKhWoeqR2ZG2KPFhd9mhw8&#10;GXfJuRxteZEh+2UIzO4dkTk3MePOw6yGqLeYjINT7JGBLMeY7yll7U21T6sy7s8Oy0KmhguE2IV0&#10;jnOqz2rKTtrwE6nHSM92gDJpJuem2Itmo/xd+1Hts36H/IHB0TiOCR1OlVCbVPJulHLp4RHMJNDm&#10;xNer+zwIyL3w8Fx6bBjtg+M7+uT3MeciWBoHBljESBXtLc1ddIeV9r10dylRV9UPj46fTYcCwiz/&#10;o7MhwDmppWDfVyJ339lO6VkHdwXE0Wk8ZTwsJzw+PuDx1SuKDZIhqC43Mran7EY9CMFpssZCCiF6&#10;879aaZCvxRBi1G+9PgDZx+zsCzmAXe8B3GjJRDf+N+EyTryACIjdGiMZsJoTDfpWZKYe4052S/en&#10;EkKwGCSOepA7e4oIkWIDHYr8JLJWP6JxDNHsl0kBDUpH2eyDxgI7qKzdJHbPxEqcC3POigEhCSg1&#10;11ojrpOQsua4/y5A3wflrDlXrtxg9stR8lb1kzX1+tjWPfLwVJ6ozGaUlqjAu35YOdbh69V9/zcD&#10;lGm8vNfnOFA8Ex1VKkSZMuGeiH5QmlUHhW34abK4TObME50NeEr0wOU8sP+tzzHHFK3NZV66zTzH&#10;wHGIM1HRuJ9xmDZu7R9xsqEbB/D36NL0CRH5uRMRYK2hYdix+4NGe7m/55CrfkcYiZ/HNQ4hvns0&#10;0OA8U+RSUCyx/LZT7ErjgL3nLlCf9OmL2tFhLA4zOxGgf9b3S99h1lKCNRXtk2qUe+csjHtOBjc6&#10;zMYhanu795f1C28YNWLzy/5F0xn1tsWVvf///B/MWmZMMCBzyoZiMs1glF8ptEAhNTthr1RMhUAz&#10;rmTxRJjubUPOU1+IZoobnVatNWzrlRYQ3U2dVHy0VGB0JRY60DPDYQkuWQYci96fcwuke/5+TnMH&#10;CG/TztgqZClVSll7EgwUZvCZpsSNYtY56pb6oQ3U+9WBnO7GU364o04qSEmUwhyhMvOU7H1Q+9qM&#10;npJptKKpTIHXWsNpmlArvdb2facC2mSQAFCdzLDW2pOmaH6aUTZSklLerkMCqLetc1Psg2MTLf4F&#10;Hx3cVBXV5Q5CuA3hb4eAO7t79VXPR/Pw1d8dfl/YjII5f13X1RDtQDKa55zIofLgtXnXOtn7c0iW&#10;NvIe3rRG6rMXJ4w2Eq436YwMMQg+wPfn02KmqSfkabIjEWa1w7AE0lWwXlLtySj15CIbap8Q+Y05&#10;PZ1IrWoe1e99J3Gm/naYc0gsJGVis7/dbyp6/6U1GIpEWydLUqF707x0yykW7iki8hvKesO2M1nG&#10;SK/Zum37wwPDNShMRnX6umAKaAWYk6XMMo/QwZoLXzQO9jF2wgB2UPCwMZm7teUtcqbJiX9MpDnm&#10;wWBFh7NZQcESirRqmamMeK6lIN0RwiKALVPTsfjO08wqIyTaQC/LCXmeUUEzu5dKjCZGcA4cxwnC&#10;YdFhSkp95+8Dsde2c0B2qWwb2XUpMATAfJ+LCeuTqKWxEAxdmxX18gUWV33kNZwsQs5ATD1DDGwD&#10;H9ug5yBtn+U9mHJCyr5ebkq2zw2ZJA8+9EPf4RG6m9vRX36SqnQUfz8kxkEMOc3MtKte5hmnZcFp&#10;Gcmdo6jvGJESky7P04zltGBe+B7FEzafE22/2d/evTvErg12nGdRgSlFtrEsOJ0WPDyc8fjwgNPp&#10;NMQGDl7H+/fUcUrsy2TKSHET0YlsYo9bIjiQ1QLnkiKaCdNktv8pYUqhp+jzbdM+fcGynKxvz2FK&#10;fVc5rqXqyxZaeTmdur27H++xjmM51gtQ5CU4a44b8msNE9+8VI8IqxJgafp4IBOxEbnCjcFffuwv&#10;z8MgKjp8xHH531pTdE7DC6V0cZMuER2j/jEXqr/vPUOOsrT79RQhdo1D74uL8Gvk+813j2O3MUnM&#10;5FJvvlRaayjr1SzZeNGQwQ6vD3/lf9/gGtJk9vADzQW96qY2jl1JzPM4JmpQ5dXyP/oON5ldTcw5&#10;Wfcd22bUu5NPyWY0BEbt0wSu64rbunYt9Gk6cULNVjvF0E2Zmll9qLBPRtlK4ZrmPqm10vZbAMIx&#10;sZ7mAILUaQTt7M0US2ncDopdyWMn2Wu7zZviDMSps5q1VjNP1EkMrEpTZxS8kHbfKJEHU7SDbLVE&#10;vcHi60+THbCWOHw3j1SOzdZJskk7kFtr2FZaDcnKiNewbCnVUnm12kVDpFi2bnYWU8TteuvtbNuO&#10;2jZrgyF5Jd/EHZIeB9nV3g9uI3COOc/87R55qvh1gLHCwebperthXRnDnm0atd49JSn6WU4LtnXD&#10;NE948/o1Ukq4Xmn7n/OE6+WC5JTH6EiNiFL98J/o+y1i3SgfDsFEPpNR5GnGPM94ePPKxmVwaO+m&#10;RGuefRchMw52HcIc0+jDvu+dQ1aQsc0QWal0xNO8651lWe7mUW1QpACkiZZzunBA6vpb8+5xQEoJ&#10;e6U1j4pypwqPZDMFBOi9W4qNY9+wlw3vvvwSMQI38+c4nRbs+46np/doreHx8RUjac6slynxRtYk&#10;JvSgbmU2+/Zw5C6sfxqHLgA9U5n+LoVchSj3aNy7/m6NtvSS7Z+WB+ZZaLQSTMl8CyzAHGDJzpXE&#10;u9IvhSbBG8rtAgRvMTPweD9WPOD5ezEOb0gFHApGDYZORWjQ9yKC8Z0b0QMBzQrvk0KPyXMIxIli&#10;9KxYYlEQeje6SfYD1fu+6PcjMtZjx8mCqyNO3Hin0xnnx9c4PbzB+eEVTmdSa7IcmqbJTLnGuyEE&#10;k7+OZCQvXy9RPs/75L/rbz3/sd88hRYjvU2puL0XHQRLziJEIKuoyeKv0ySPnpSdYs8jnCqcMw3b&#10;jN15g/FVSJVO0/icpmxKQ1rkcC55QIqqZn281OfjvPj1jkYBizOKJvJblgXn8wnn84kRFxey5KLg&#10;c864XW8Mv/F0xe127RTh5XLDV1+9u0Ps45Jc/B5J+H7xXsE8m6emQxwxUtY/zzxkntfPcaQ7qlCf&#10;98HVtN+aISmvc/Jr7e/5voj6FeLudZjvxa+n3O+v5/tQn+N6LlDwVnXdjFqHzUfWnXWNuqVP1FjH&#10;YTYQ97GvXlrg50Lt83vrly/B4Re1lczqTH3S+y/NzX1fvOjTvj/DXfdX+nN//L/43bsaVQKAwI2K&#10;YMG/7AqJ2u6g3/1rdxM9WKwxKX4QDQApfD7bOgtfKi1ioikjiLiHHWmzhZ0s1IHa5QR+nLU8fucE&#10;VU5YG4GpqNiJzJYDc4IMZrFiZoDzPCNPM/I8Yq6HmM2czSwhzGKCiCgjBSKlKdHigdYGhogDrTc8&#10;dd5gfztZuy4CaiJVZ6GE2E8qa0OkwhV0wKUHr1krECny+/HiYcSLlB/H49/jeIElZ8w5WxhVavMj&#10;GQ0kc8CiWRxBKplyPkWKB2hPbl7RZrqo0A3JNgQ5E7sXx2eKnGMhbcGBh4dmFNFkh0WfNzN3nNOE&#10;2Q4aWcj49specblccbvdGBKhFmzrjn3bGc/8ZJl1XJtSgulv/7vuaw3neeH+CpSfiyhYFob3JWwN&#10;mNa72RS0u8VT8UgsOITX4dw+NfZk4yy10mY6EF76wWz3CFfUOMtCLLt48H3f6FB5hqjZD3/gqB/c&#10;7EM0x/HdH9Yp5Y7YJaoQB9Jaw76tiAE9+FwyAw5RzacTufhkIs6+vw1XAAxT0A9RN2/liDzduypC&#10;6H2c7h2Y4hfiZmzus8Ga5q+Uyqx2ThzIOvm7jB+AwEOkx42yDHnqUxtWX2gN6b9nppDHQgTlAXYM&#10;AODubWZR8rFniCTv/+Y9AQAgk0e/yK01lDbYGvsZMQayPU4mlh2lBGtfFLEW6KXxqVCJSqSoBVQ/&#10;QqC5IBcmImaySKTsZiL6rs2PskEBlSwEVFhIZMnqZRY29AvBkKUB34G9pix/RCPUcxpTjBJr3HMy&#10;Ocrk0M11CJjMVp9t8L7qVeE6ce9pHg1u7uYmBGCxfjEqnjap+pp6rBoCrhyEMlKS+ddYNzvr+8Zo&#10;AKZsG86NWfMTY7RsPn5zjvnR8zlnzMvUvXljYvyNZaHiLFsbeqe33xqmecK+bbjdNtzWFetKlj7n&#10;hPMDRQa+Lb474H6eJiTzvsyWlGPodwITVJuBwrIsFsNmwtSJBz075oGUM5FDrVLYDsR/pAxVouPa&#10;sgU1L1XJIsacqi4V1aW6vdisdLNPC4d9mHvNZzMCT3PbnzOwU30euQO0FhJhSJHi2P80+9sRY8Bu&#10;du0cM8XA2fwCeDDa2roxAUZwmJ4kOYJQh9FLxc+H9i4cfvNUPg9fB69u/lNKqMWCGwYeMtHEotaS&#10;XUYtgYFwi3lpl2LI3YwVVPQ9/ff/+B/6LmzjinrmWcHTWw8WQ3w6nUupdL12Sjn8f+u6tmXJQRDY&#10;oslczuz//+uemWQfuluItWMVNZObUUQEAliQloO4qlhpt4sIebumygfbnhVh1otLVkSbnh/MSsi0&#10;CTZxzFaYsL8MDspAZIBVnkMZQCYtCnT5Fo/BnV9OhNLUBEOw5f0ikRkBSUEIhZLzOiXtMnmmxCy8&#10;6d2cRCV4Sa6SrVV3QiBi4A1mtyMhcFPqKWVrByOorTEUDSdJPicknzcOWiv+z2JYVi0noYZCb0uU&#10;3KieJdERnekH2L8TEbQ5RtjzZIoaM+OdODzO80DvzvDogA0JB1oooodywxBoQmwTgBPbzm370izj&#10;FLOdGoYXpmA7iAu2o3dqPswkSIbSOyXC188Tx3HMRUu8t4BdQdvMIW5oDZTSNP7btuHxuGO/7xjb&#10;YGoLBYsZl6ZLH3fZ03sb0jQcS5BwfE5ASQEjOkbnDkcWRqyRpjYmjVVDQZMRz3vR5py2uZEM6Dw5&#10;133Nv71vFJ6m2YLXeJ1jbtph3Sm5AoB3aqM57M0N3T8fWQC4p0ME88P4A6YZPxdMLuBm7pe6dTyk&#10;sUWJSjUfYJt4X20nF4yMB2jilTXtgBehNhdkC0Ka29IMTyJP0rzcMCfv0vvN0z6JC6bq4OZJWZJ+&#10;ww23XZyQqz2joK6qhv8zfD1La/oYq8ldGXsS5RXq9VpWRuvBqQBtgGxmlNJwps01Eusz2c/vUIvb&#10;bgJwHRw4mkV4fce+3XDb6dmwbzd+DHFYt2LJryrztd/RSqxBISQThvsD0G3yUDtMUCjtXfHlulbc&#10;+5n63/eOwZw21FZoi7ZtfIxBKUfQFrUzmbzB7842jKHdjZaIUcPc4PpNTwhPvCY8ZR5t1TejRvWR&#10;7LZT+hc+Kg6weDNtc4u63LLu9+8veg/8PJ/483rh+bgrcI1S8bZR6qOG4iyaOh7Mi8I2E7eVxowz&#10;4oHfGlzHXMgL3db/Lj3SLu9+/W/cDZ4jpxjRSutrMU4dyOVn3X6oT7VdvsfF91oirufPI+urxedM&#10;1/W63+X31uN6rxc/SGCsmu2KU+OtllbMgPO+BbfG+/rs2p/6zjyX51Obzg/g7ss3MP6/lX8BgF9T&#10;MPU58gAAAABJRU5ErkJgglBLAwQKAAAAAAAAACEAJ/kLoYzXAACM1wAAFgAAAGRycy9tZWRpYS9o&#10;ZHBob3RvMi53ZHBJSbwBCAAAAAsAAbwBABAAAACSAAAAArwEAAEAAAAAAAAABLwEAAEAAAAAAAAA&#10;gLwEAAEAAAB3AQAAgbwEAAEAAAA+AgAAgrwLAAEAAAAlBsBCg7wLAAEAAAAlBsBCwLwEAAEAAACi&#10;AAAAwbwEAAEAAAARpwAAwrwEAAEAAACzpwAAw7wEAAEAAADZLwAAAAAAACTD3W8DTv5LsYU9d3aN&#10;yQ9XTVBIT1RPABHEwHEBdgI9ABACDAwMcADCA2NsIEhIwwVFQAABAAABEwbwGfsaghucIVT/Mvk0&#10;WTuVT9VP/1FcWDdsZmzTbkB1q4jhiUWKvJJNpWUABEKAAAEAAAEB4AgABAAAAgAACAABAAEACAIE&#10;SqqqqqqqqfLKqpJMJngEEdmEQlDjLK8th7BAAQAgIUhUYTFgII6IIhHGRSEH2ESgkHUAzWyABABA&#10;IJMJmgQAEbGIgtCMIspyIgCJPTz9IgBAQphFZBADCXwophFwgQfQQV9CFoxX9Tx4N6AAgBAQYQtx&#10;TCWMaCBiCJJggPQPGM2XS+kmAgQhhOZckWAAgBAQQS0BExhKWFBIKwgssIIsDlfUQiYkzO5vwpiy&#10;EhAAQAIAgMIYAgQhgQcIhXGWRwxACRPSFOCUxI0NZAAQAgGEAoEF5ydYulTLfoLNIWdrTuoqu1yA&#10;gQz2Y8mDv4u0saU7QmPyJioaFoSEEJPS2AAAAQIAAAAAAAAAAAAAAAAAAAAAAAAAAAAAAAAAAAAA&#10;AAAAAAAAAAAAAAAAAAAAAAAAAAAAAAAAAAAAAAAAAAAB/wkcVJjdvi2S3Z/nhI4TBN+MBq3NbLX/&#10;CRgwkIMAMIAMogkCIISMIEIQRBI4YDwWLy0dooWFqJGjhlluEAGOMwyiHHxI8IggBUZP2L+CNxBA&#10;xAxhCxCl5GihEGYZPJu4oWHhI4ePzl4IOLChEGiRRaKPV+MOMsYg+PQTokROI4mJ9BI0TBNg3R3q&#10;4sHRYXHCwkUJEjhMHvktQ+ooXIbRshyOWGOvzrUkkhkkgB1ulLFvsZSJRA++AAAAAAAAAAAAAAAA&#10;AAAAAAAAAAAAAADePR4EAglAQSgKSCUkNDX/67WUaxq4tJv8I1oRXQie0CEuBCIWBB6JWai/YQz1&#10;T+0WEixqNnuai0DSStGUHjMW3B7gBBANPe776WkLY9q6xjcX/tAw7UHpbXUlYrHn1smWgMBgEyJl&#10;Jf9PS0rpY4GpCAS6EasZxFQfGo5EiIKEUHJAN091p/rUmSWGh1lBEpgB+EMxjKHeAAAAAAAAAB4A&#10;AAAAAAAAAAAAAAfhDMI/MIqwQTPboIRl2CIs1wha9+RlJmuX8bFLadzTFsEpOPl+CFRYFHvBCIls&#10;sC9HXeQKAjU76bxiY9qOIVYAurJi1kqIkk3OXAwZYC/hSIjIjbElRWmDAIyZwxRMqMh2BoyJ0KpS&#10;9Xhxopng+dqf0WKamxuBNS2YPgAAAAAAAAAeAAAAAAAAAAAAAAAPwiTCKoIkgd6y3wgbwGJBAuCB&#10;YEtqTVdqybmxo0R1s5H7b9+/CDxYIYTwgW5dvgP99hCOe+3/m2wYSH88323PLasIbgcBiYkaNalV&#10;b9xcdEQCAAEQtQAFQ9OiImsh39w+356AAAcAArE8K0THNcZdB9iQ2EIRGJjvMTH5zYWka7zLAC7h&#10;tLENTTAwmIXXdHlQwqHwAAAAAAB4AAAAAAAPwheEPgiSAQQbCAYQr0JWAIfu3qdTsvmpj716XM3i&#10;fhHGEYrCCfwg2CxMBlxMIBb87K2ent8La7GggGPn9k3sxk3X+TzCEGA/7/ZMj9qO3kBgAC1BUAAO&#10;eSkmIbKjfAfQFAAKCZAAcINvVtrx088yjAljFpTFXzSERJpPRRIB+CMh+AC0SUjrl5WkHMDxxJJj&#10;FqRcL4WbIySQ6NuQixyMkkKbEjV5+JN0XoAiEt8JSnIPAAAAAAAAAA8AAAAAAAAAAAAAAA/CCGEi&#10;nCFaQPAqgiDCBwC5HuKOTtaTgv7nlOZhOjT34+Nj+Mb5XXVWaXTkAhYERJEABuZGusdgMria7kAq&#10;KFxZ87QgAB5lSizQBgNL1WimSn4dRPojhWBwEmi/fCsEkOe1lvQNp/wOSaDXHuV89WXzAGJ+jQ3Q&#10;VPxa4OEkAnUU7H/AAAAAAAHgAAAAAAA/CEQQvBmEJ4Gv9hEcX2EL9dst4/jaUbD2wRL2fsn3/Lvv&#10;+v5MeYTEhEzY/UCgHkx3+WKmxaOlpAGBJkvSOykGoddfCIDQNZ7+3OO6LQ2MVSacoJLhkrLYezQo&#10;hPpNw4+4HwoljhOObaQ585boBTAIzpAe3QqLZDezwBYC/AAAAAAAHgAAAAAAB+ETYQDoIRBAs0V4&#10;2OyP7e3xWZnd7HHzTFjNrt6t7cHnJVlKIRnXoTHXgAZl3I1wzSGiG+d2BcgKQuf9EQgYoQY7SrAk&#10;CaXjWTsnQGq4lVwgLoQ/otOU1z1i/6RACt/hZOIrTuxHuzXs3Z7GCByxIiN0qbFHJEcKs8EJWIyG&#10;9pEjJT6aQFgFZ6FWPFt8DwAAAAAAB4AAAAAAAfiW9jdtumCALrdv6JftRTjEqq9nEXoV5H5U5Zlg&#10;5wPwiB12VVFem0k+VOZwPPfduNMcJRACOWckJ4OJPGkbPRSAePxeoBZTGWuHFJjR2I6MFUoB+kIi&#10;yYgDZKM1hSAD1QDL4Vt6NOhJGsqFhLhkQsT1t0s6OAANObyjyaJIbAYppAAAAAEDRyf////+eMve&#10;9vxwuLUeg4TRJ3l8JHEyd+6+g0UOEiw0eHUWn0pZRan48Wi439J+myo02Knp6USNgqjhtFp8cg0U&#10;Lj44RRwij8GYTxO6JHCRIodYJtp/dv+1ilWraSb2sUq1bSTQDHYAx2AMIvCA1lALqqJc0X/p5KEK&#10;pD0fEDGjHEcSNEzJhIyTiTGldOEApnasEhleyoxejmo1CA2LxFgkQoiDRfzYiqaZokljwsGnmhJS&#10;UipIaPD1XpXNsGyjl20T8OJTWnIVUObMn+h7PVO7rTq4zY+slLK99izwhfM5VcTvzZbIlVPcXEot&#10;Leez01Fhq3y4sQ3UksgsXfWGaKzVa8wlqNWkmlKM89b+J+KSQMSFIrCw1YSZwk0mYRMCTAYxC4Qu&#10;09JaEugQGt88nheEPo8CAQaiTpQagoBMTwK27lF3nR1h67py0TO+8G1ACjWndWmcBPSTrokSOo20&#10;vwqDI418DWifOeo0cNg8dBD0RNFz0NW0TSqSL0bMXsf0VJl0SJhOZSur8dlLMbrK0VZzV6nkannt&#10;9rdxgIYQeldG6UouVaquZMtV1aRqeM4hcaHpq2m+Gqi/KwDBYYyY0tIblHYnGtY9rru5VbNrw8es&#10;FjCXVrS3SUfTiX2ScPNDRrRK/4mlEl0BNMViFcg3ExW0W0T21Jx2RA/ePWnt0eA8zPxvRxOAl0a4&#10;rQaJQFxiqyaotRPUFc2JWWR43f96g8SKlasLCsrCTQ7L0kX+gi8Bc4z2qQu7Rfi3ppshUBKg4QCi&#10;whE2IW4wVzyu2xhFBogggJEEBIg799NPj02NGQcTHbzO000JdWUoRoie0o+qCGvlPg/r/pqsmJPR&#10;pNz1qExIhPm27icyZ+8lIh3hCDd+/yDYluvalVlcV54gK/zvQ4h/a+1NSE7y3vWGJxpKaTnujCPo&#10;FFDPcma9ClA3OKmozqWjhRRBBBP3b/CC9jx8eAQsPF3AvvAwPkKvrTvvbevgAwYTAYxZL5I18mTu&#10;vVb6di9ie9l70W3Q3aLixNx8Q/hJQzg1F4XEVGS6koMsT5FaS4nI7y6/4HNgPqK5hInCRif0tJWt&#10;NTXU93k4WEk34UktxagIsgaVsJSqkl4GdLGVgVW/c9c7K7VKMAlxVNJjQKXt9001S6nIqZqx9df7&#10;fi2yZO61Vvp3PE+v5l039CcxVLcfJmVr3cfLx8ov9us591OfLpxNeb+fPJarxOLFr7U/dvZff//7&#10;K8heoF6WrQrKsu0ShXYZsSGlaJrQaU8nRItUkxqsToksydmloIsdWY4m0Sibq0FdHjZeBOTKQIMt&#10;AVrZSAuPQHU0lbGLD/y5gFuqYL0Ow8fxkhWqrrmGxDZtSD8wgctmqBdKxOmwnOl9kC2teN1D0s6/&#10;B7PNnZA+MXWpsJ42okw2MzkJIiAIAgCAAGSMQcQx4I85sG0pZaFcvjxeH3glMrJ/4S/RubIU/37g&#10;Sf+ShsOxOc3kCaxoPkWyUN4y0NjvzMrPkSsxFXPwENDU+N0mRWSJ5EK0gCRBBBBBBMgZAEQEtQSy&#10;xEBLEEEGTV1bXYqvtMaGYfKp+Sjcnk/UagxI8fzcphMeh168MLznhoCgG1Z20E5TQLZ9lHYrw+tw&#10;pU34lcosWcoWikba1ISoe9BCDcxEMCDSfIGwQC6+aYR2njCgJaAiCCIAISgJZf4s/zAYzHAA0b2S&#10;3X91r9OS03CC4QCJPQHLD+wBfXywy2pKJMoqC3Yjy4vh2ZHZNst4TIGbNgOy9ltkIBP8EXCI8kJB&#10;AYIFkzPJhAdicfKlhy1SSE3KVEBZ5u8XQmVHW1mWPO+mu3bW5ftNHXtW9PeLZW1olVabTUyoBkta&#10;FaAudWoVCuLvhNpXf8T7NQF2UOMgHPm38P7YbcsrL5odlEhHbWqJnd379vfa7bL/O+UfLuSeEu5M&#10;5WKqnPkzF/G2spJCQFB3NStaBsTcZLwXtzYCCrGC0SkkAhmMEy2kBvtngKIiBBIEugHoCpJhRboK&#10;+QvhdqTE0KnQidQUKjlH2ITEhOXlktQSRrVLkJvu++hkAlYXUCy5BVsJUfkBPKuFAU9xAVvaBOpp&#10;9p+VE2ZxDS5Z0U7b8b2bzlSDF/klvhQRsz99SExfUxxtlQpqHyRecgKZLkJGP6wetP2VmCiXSIhr&#10;faGr5aK0lPIN3VA1QN0aCrR2XH6GORZuLG3FJxYbl/yYIkemKeIbKRME3dJliGkUb0OWISYLkTE3&#10;eEpbIBeayreB24zYgF5jHkDVLGYcipDMJ+oJqD//40NNSpE9ssq0g5O5RBdQb/imanFoF20bbaAk&#10;Xp1hPkNYGcpGwfuhoFJNeBD07Og5XIp3wZnpsbbyHGzQjD+06ShUditM/8/MzP5zP9kxnZL273Wv&#10;05V326xs0TCAZnHz57uGJgc2XJAMiqPa+/YCaRX/HK0m2kOONn+bd6m+1/ag5MUc1cl39q3tq2r6&#10;61iUZc4hmz2dbB0cyKll0fxYIOgpp/hA9yuHyJVdHshQ0m1I1GyR6ZOKUwCrNOqo1E/cQojUMlfJ&#10;5DLeadQqApUqnkBOeLyE8jb8GWu/I0GRWqUKG/UKJymSzYk3RsEtscN1YnM772+7WN5PpHo2WA2J&#10;aLar2mamVAiLUA1AEAQBANGvr6lTUhIFHSRpB9iHZIkg/+lLGh8ZeiUPTcQezvRQRN2dDdPMTZZB&#10;7Jo7R9Dm81NCIFJj4gyImG5s2goUhZlRO7u6REHX19hS5BwrG6EnswGaB70sAyhrIOHYgGgdSB4J&#10;fkBUG6xxPkSQCIiIlNDtjl6F9SddCUXNf7sDxb9nYH5c8D6Jujh86FB6ZaBQ2wltNh8x8AOn8UEf&#10;wu1UathTodtuihIiIiL/xZ8T8krIbk0y1FCUmxtMbg/SxYj7izIQZMtFqPoOiWY41WT9moMYpnch&#10;tm0PlBj/lG8oI9pFy8G5XvCUgUqka9B7vFqTYHtG1WhQuuvQZR3MbJjfcUkyY0pvoJaGh9bUmE+p&#10;poN0tNUKWWb0atqLkJzlZ7aNKJZSEhJQbbSUSgoSEQhC4zKAGJhACFiMQojgw4wgxxDCC35Mka98&#10;uXr262+n17FnsZZXxw6YhQk3ExMSEj3lS9m5V3nrXP8TrmJIt/tf/i2t/+2ra30eXbL0tKrtZlYC&#10;+RtOTAZc2LAd/DxL397gWEB7Af7JBA7Q8XARPe4Hnlt6LFvrytb0H1S6XDh/eUUceLxlg22QElGQ&#10;8+22tdeSJ+tC4LalzNamLGukUSvMeL2Q8ahY7WMhItX0/7espi7KuMrbbGgtZsvcRbMNtxePHc6x&#10;fb0AvUbPJniopSSSFAQBqrSqlJAIAgDICBUAXTZY7EWvJ59p7yeb4K7lqUynVp4q4vL9o7UUM9qK&#10;4t1sF3ID2j+i/kiGPdItKbmrEaNlVoti0EM3VOZLR25cS3kOh5tanozXB3UVEpo9AUidf0H+j/xM&#10;UcfnBQV52EWv1Tqk34XHz7Z3sxxIZEdatQH2wM28gcomH9f+Tk9uPkEiZ19Qp1kRERE76O2soce8&#10;17IXZieBme1CVDjjR+TqmNvhrKRFH9VJ5FlDXSlKvVFtLB0UaPQZVGUmlj9e1aBe0iwaUrKbJyBc&#10;XF+/qilX4ZUMi1ANM1UVN+TbIVOcUaOuQieNqqQNyUOLlT502SvEPGR4urNp4i2V4n0xIr/r0aFN&#10;p0HRcQfpWnslr0u2KSUdkgKAkRFq6+yp9mWWq0U8aMhUdxy6apyikxRJ1apLqxyx6KH4aMotkZev&#10;CkZ+1El77rzPK+tSstP9cLAdMTLVk2WmB/ZYaRaRMQhC6GCjYudIcIKRxjjkAxEMWCMcb6ufRMwF&#10;AsTEzT/IZxGJEJOKO07Ph4DhAYDAsbPgInosJ/G9zDngdECBCiMYw4zGIKIfwsUeKqonQS5TE/ar&#10;Bk7Lt61pVXbvlqnpd6TcW6TQgqEtDisYPiGQl/7/skPVicLu6N2BRs9v4w+LFYxxP7X33mpFYhDP&#10;G6n0LduZ3mrVMiqwzxsPBAOltKUaQm17n0eR/9NpSB7TKP7HY7mZBXLx4ZMdltEOtEAsjJqP1Gko&#10;qBUAQAqAIAgBZMHj6nKOKuFRu10qgCqf7f69L9D+wfIAr9EIepoGNH6pESo+CdeVk3zFGZ8aD+VY&#10;0jlUPKf6UvKHnXrGUUpjJTJ2xnbfTXIr9aWNA/80xmDSH4AfyhBDmbDnIOiNg73IxUlF1qPCLyam&#10;zWpRHELDsROlata1NA/fCYy8RilW7Nfcs8FG2jtPCjngoY03o7TNMzLCqKJTq1MofHtCUUssDIp5&#10;Z4F/o8LC2sm2tDV0qWtQ2otnyPtlawSV9erEbk+LTxx/SD+qbHSciYNNygvcG63rAYs9Si1ZSkDr&#10;5vWC5ZYPW+ON+rhkJZznOCqWNuxlCYavveKt5G6tpolDf/Ou2jkrkW9BUccOhaklSCtPQXZYsimd&#10;WtANwUmn6Kev2IQhdmVgKYpp9fNmnHMSMcQg0Qg3pmwcSIyOIxjDHGFEMIf6tTYXQe9oq/m1oKps&#10;caHPc2e8uNgcnQn+gMe9q82EtpOFWs7m9idlzwuaH/xpQyb1LmKxF52gln+IfRWzZoxOmJiyiyiB&#10;6GjigvIxMW5kLLF/wJr8f7Oxfkbcn8z9pVc1xvy4tTnvmxYsf1EioLsFCuvEnvbC7Eqrf8XsTbZd&#10;M+eUJnC7x3hQoUKMsZoMCgBGDB6OjdkbXrHXDgijhqzgevjmh4DbYHeseguoPp4EjTqQFB2+isO6&#10;YdGBTQ2NBGjfkqDjvInolavWkCKxTrVi7oKJSTNgmu5DFo43Iask38jyay+D/VurZbAUy2TQ91yW&#10;RwFMpazKAlG+ZQz6liy7dIVebNg+c6KCUSLID3ISF5s+hd5D0OUxoaSZMoOYjRbQRR6fR1rnx9HW&#10;xC46vJM6upm+pXtSGRSl2qdFPDPcUTRQNmk1wNV265AVCN8loGWWIkf6iuZi5VR8UoXY91snH6e2&#10;dyApIukUHIPRkLIF9OkbrzKNhq1IjbFkgPLjgbmyapLPPW28P7YkmLGzHFlrvbdHoNdzTYdhdFvr&#10;e8Kc1JMZ2Zfkmym7fZPk+xEKckVyQ5LNm2UCpmTKYsjVFqjYVN5yBknrD1ptapY6zSva0AtNTyFU&#10;6wEY7WRayeQ2IQhZzHuZABk61/Ppmn5dOB96aywtvMhIxolioxxhxCDGEKMYZCIZid4HPDQ+L2a9&#10;43Yk8bKLe8WJNTKQCbSmvbtu236MWOm2mLYPtqu3ZVby6WlMiigPtqt3ZVb5dLo6LF0sf8sQz42N&#10;F4TPKPKVxMkaPl382vuRduxaveypFoBVWpdbhEM4/iZS1tkhyOz8w3J6yKbvUH4WJB49D7IKvQVT&#10;BbTqBRJCgKMwQu9z8mcr6dz6mc210pCVWgqgFTA0us+9ahXz9Q16kNYRLLFRC0BUQI7UnUqQvobo&#10;Za4nKE+0QBGckiFf7T4Xk10U970qUG6kxRqk7Tp78JKvw9F/XyMTF7plOQpZfHoZ6kK3pMcN8V66&#10;QGuaGtWbJW3cnt7dLSidLZqnUfXU6zLHZbqBbv+4ovtG7j3q5tljSrWS/FNXYmCrGi1Uue6CrVIL&#10;PUKOOu9K1lte16NeTRRxPtNJjiTbOc5zndtSmlBRkX10Re5ZEcTs1viz7rIiPIrdijIQgiFPVo9b&#10;XDr9IuWRc32yCm094BD5YmZUa4mWdM4pVL3LRFWtpLPI1Kj6c2Upf///12V9Ffu4T1seineoovlT&#10;rFH5HVzaGjg28P2Ax8TWdFDGiTtD8NHeMTFG42ESDpwDByNMo608Yoj02KpFGVP6lvrZfxbb/0sq&#10;5SCRokTTrdToMn5H96Z5lceO1PclseXKLY2KLqQWj71U6BM/euQRJbYhCFnMFDIuBhq/bM0ctnlz&#10;hA/1aCD5bZO8ovmnZHd44tMOonlCN6gHpTQKfTd+mffmv0TJJBk541f+RIdiYuwiprlLn16Fho2C&#10;dUu4TXkY9QvoCJUKvo5Rs+Q7NJSnEJ4EahRiXV9o+5UjKJBUjEFBd1loUOLqXR4idSIEvsepIF3G&#10;HQHQ19ax1x1g+ilVw/V4TEJFrTmxWS5RDNDXwiAlYsfkVSjWpXWmpAqhk1Y2pfcgHUqUdTfOjKVq&#10;3mK08k2H7MkeHtJj0C+Nt8CREUOgZcrTwKeQ3KUe1e1ilJSZI91HwSanjvk0Yxd9JxsUur//bbd1&#10;6JB1OhIckl4Kax9D6xSo4ZESIhxFBwzqWrhIo/o19S9xSS9pSRZR71KL6p6XUXS0b7Xdi2kmlstZ&#10;EaZjlkRsiMtE4nxuXbWUxxPJ0Z5PBLEjiZoKTIyVtPtiV0hqcszGkmUfTVwvtHPOrp3Z0ZPKJkNY&#10;z6aSI4mi9X9NSkuy69KTov516mKtuxWj0VIT1wPMKNGKoSxUbkPMPo50V6YnxpGTYUnQ4pwLS7Wo&#10;o0RLbbbZF1Sp06J3Ktu+ll/Ei3ZZ/dByyZ+dY8UTeSrR5HMl2qe3WgLkUc6o5Y0+ZV7Ev5Wx+FlU&#10;RyvARsmrI0DGa8KoD5sN22wAAAEEKwgrkqZDgTwA7U5XTsTGBf4A6yAVDApjgEawBCAUIAIAAUAB&#10;3KEw3wJR+wKC6oBmnVAAB8wAuQGAwAgAjADAAMwwEwwIgAAAAAAAAAAAAAAAAAAAAAAAAAAAAAAA&#10;AAAAAAAAAAAAAAAAAAAAAAAAAAAAAAAAAAAAAAAAAAAAAAAAAAAAAAEJ4AgABAAAAgAACAABAAEA&#10;CAIESqqqqqqqqmE8AIQCSZhHcsIJYRV9AbCBW4hgBAQqphGMeETWEC0SgioGmEAGAgMwV3AnZjYA&#10;QEIkAIoJk0IBYQWo6zdM2EBpI3Ipco1MmyYAAIABABAIGEINCKaBTA6FbBbL6m78qPA6IOkoyU3F&#10;9mAAQAQCBhMmHhIb2BGEsIBYtg8RdAwg4Eyfi91uYABAAQAgEEwVA5BByOoiKEc6YpWDmc1tcIkA&#10;BAAgCBDFkEDNM9kVysMqI+XedYHRRIWqVjRVV04AAgAQA64OxJkzbSgS7s4UaTqlCB6X4MBn4kcA&#10;BACAYQO6EQ0d0DqEeGhFMj8GcgsLCNIwcKC3d4cAAQACAAAAAAEKAAAAAAAAAAAAAAAAAAAAAAAA&#10;AAAAAAAAAAAAAAAAAAAAAAAAAAAAAAAAAAAAAAAAAAAAAAAAAAAAAAAAAP4QMRBGFxDCGgwg4qiG&#10;EQVxa3FQUJgoWgmSGGEURRGEiKKEILQXL+p/hGcCGQ9CNqahC73GDUIfNN93L4zjRI0YosTEiv2T&#10;hA4AhKEIrQdaEQWlQLm6t6wIFQRBEcZxQgQiDFECGQQnbgVGtS0bBUomw9Wl8knBa3ygBVhKrt2o&#10;h+ggKfJnAAAACfAAAAK/m5AAAAPAAAAAAAAAAAAAAAAAAAAAAAD8NlgcEAwguSPDuAT594YOppB3&#10;MqaQ99DYBppjsMlNOuPQNBb8fCBrR0jGxJDWsr3ENxDNnq1ZJhc8mSQC0oZyn2QybkSQ12RN5YP6&#10;6CBWj84k/UPzxJudJe6lTw3UrFg5PXGttqTUtY63erRjL6VU0wRAAAAAAB0gQAACXgAeAAAAAAAP&#10;AAAAAAAAfwgmJfiHzRg890LHxvDpDvz+1gfzzmV0Z/58LQTcvGRwgt5/us5m5vF8ttQUcABua5cz&#10;UTciYVxI7IdjcHBiv+sa+pG6k2yWxK0W4lpu7jfrvW2s2NFtn7XcFH/E961Rf1ysmm/TLf5HCeL5&#10;o1mvhIcISQDSUagpoaBAbrU9G88dRQA/SAAAAABUj4AAo6WQ4ADwAAAAAAAAAAAB4AAAAAAAH8Ib&#10;iQQyCExemoXxPv10GisBIyVB+EbLHz1mI/0W0+6uBSwt0HMDuYXJ/mKkSJJE6KoWbKgOAx9c6uYP&#10;gbwi3TFUaKJgIQiqJ8gPtEhKlmJAmU/lCp6xdCE2dSUjU8m5VieqJ2NcJjcomvxGytbkbY6Uo1BW&#10;cED+DTuOCbuaGMTCyrKktO5uu/hMmxa9b3rOudASsogAAAAAAAVjCQAKXQ0ADwAAAAAAAAAAAB4A&#10;AAAAAAPwlHBBsIDlzY89FsR+/pJ3JhF+LhD4DhB43QQG3Qj7bmBPvxAyKIBI2JlmgOPwgD/JhEQQ&#10;XNE/fVPLR4JNN02G4AbDmBhI3/bMmkFVkYE4CsOGI2NiwsIK+5EtTbwJV/kbCv8IAWlII4Bo1Pk2&#10;aQogBNjySlpXLUx/OasEEusZ4jHeDXa3gAAAAAADwAAAAAAANwg34uEA1bE5PX7k+H/2CKMILBAY&#10;IH7LjRY27F4iAqV50InwOr5eV6kl2y1VoBSbobSwHs017rFtB1LJJUmd8MgAbalXVWiciIwNApiQ&#10;sbTpU5lVGpDZWhMJhcEeIF0LsnpaOh3qSoPQJJuViyRt97UX2qRF4QSCB87KZn8+AAAAAAAPAAAA&#10;AAAAAAAAAAAE2GxZ1qvdUZfp+oiggENHzQEiYby/ZgBgFnjdrFtrir3M+wi3PFJyx5GUTgKJYgf9&#10;S6paZMHiM5JpgJA9R+sjQZMjrPRBzwhQkyIB8xGfSUQzb4P13HOZN6MzPrUDDYQv8EEWEImf14Ze&#10;ifLZR5aAkA+LEcnfskbLcrPnrquXJEyE7dtheGmwAZIAAAAAAaACAAGj0AgAeAAAAAAAAAAAAPAA&#10;AAA8AAbGIHh5hYTPzbfpcL/ded18TaRka6ANArkSQoCjUKzH+ZmkzZJC5d3b6kBQAKAcXi0kVYo2&#10;tLsklwCwBjrERKB0B1cRxgNAWy+vmLrQG/imIvgnwDFloWQQwzPCxxqFenHRKc4mmx6E8t9IF/N6&#10;U61mNXN/AAAAAAAHgAAAAAAA/CTUEh4IRBBYIywg0ECxYmTCA6uNcCieBuRJEILfBAMJHPJAI2EG&#10;7B4lonc5AboxCB4vc+2ynuxNeibe9Y/SUjpDJ/XR2CrsgjQJ/DD5TSvZr8PrGMRUOY0pIqHNEMgD&#10;DNMFfLq/bZQN3AjnNorKpKE8ThQ8YBP4o1ii3Un6lUlz0TmjNivl02mft3rCAwIr7c94Sl77wAAA&#10;AAAAAAPAAAAAAAAAAAAAAAAAAAELRyf/////EwQmCCEJRNGEJHho+YQuLlQF4AYo4fEURxcZB8ZR&#10;ARoxerpo0T72G2CXwgwyih6EWICMo4ZxQriZuEMHC5BB50YEyRJF/6WblYk+9uv67XEdElGvooUF&#10;QbBUd6JES1fGx8b6lEjaktGUcJGUbRRUWgPaNEiw6UaLUdJ8OEjYKFraekvKPCIXj50mJO8uhMGE&#10;Eo4YQCwSbJfh8eGILCIJFhw8I9GXmhReKPCjNEkAj9HCp3y8YcLCEFDhkHh8UJEW/pzbvoRl7xl7&#10;zSmFOHmhJOCVpoWmhoLfwkSxKoQSLoQL+g4GAnQN9AQ8GkrpUID7k/npZpoS1JKa1q8v1lJgHtYp&#10;g0q4g0+pAvMqzJIF2NoJKyi5gYnzMW0WcQM2t1uaqhK96l7i8PpqaNqxhIaNNWi+S3roylF2Ua1c&#10;aYMBlKsPSOnVNDRvhWmEF6YQMg390JStTVajf1l7G0YxdVFtkoCWufCKKeMCIy9/GvgQCCQ0lDQ0&#10;FcNBp3CDQDC2osNTU80oY9hizWdWvDiyq75KZybBhaSCzwIFWmrcoNSR8nuLG6FMmMoSnhryNOlN&#10;GYnGMlEV6aa6qtWpVDY+HFjPKe5XHY3L/624m9Vosk3cPNDqs0LDyhIb88DDQtaNNW0rQ9pgXMau&#10;qWQ4S+dwDGnJohn3eWLlb5TUk1i5/xEIQpdF7QLI5ClDfAPJj0VvWTDE0dBfKkJLbivCzVcQlnW4&#10;/8SZjT3yEpnJJAUeMk/CgtpR6B8xkT8IiEIVVIae4pWOCUTYenTsiUEzKTHDRJg4SzUC6w0pRMgF&#10;KJfeQGwAio2w8xkBZbIqAJaBTOxQSp6D19Yomc3WietU7vKtPU9AtPtQSWtQi6E3aYdZU6AGEBlT&#10;QKK1HI2KG3uqemU9YAxCZNr2NGkEAjftCW9DkXDwB9OCwEJD9DWzdmyQi7ZU2ypjhSk/z9+qr7zW&#10;EFhc+PHibA8rwgdLci16AzGkEwoj8NmZMTaBsLFzKFr0PAZjw3iZE95UgH+apml4KvSmqRVKPM+6&#10;a2Z3edlOCEIO6p2jNKMf/rkLvjBk4Yi4WDeRxM8SM40/f/RFz4HdueX1+ptsrat6f1rsfmXg0Gsb&#10;cTiMw8JaaH+4NYzNDiZ49kVd1VNN1/otzcJVs6e3cW0EB/HwgsPgMILBA8+N3mlF07S6X5dTk611&#10;ulbla78X0T/onq2NE60hWMGWXE/sX34mVV9f+JpBGkF2vQk6YlnEKoRAVavISGi1npqEqXexq9ok&#10;GWUhQfNsA2eQfOU0A7qagHn6HyUsF7VWAHBvWEagUEjIIHtlMmAlYneTHB5pgA224SOHpoC61mw0&#10;w3taFCgwBBBN6TiBmtD3iYfpsK0RhN0J5HUHivgL9ORRByRddRDYUN1rX2CzlLhQjl8jXwIWUJLd&#10;VIkw+odGvhOvtFbDQ7BokJPweqz4lDdTPvDhiHVU2GfapFD1kw57rD8mmFykB1Jgn8isG2OQozUA&#10;IEHKhnaGhdq1SSBbulS9lDarZ6kNDKNxJIOLHX1Ez03OTF+45onLeHMq1dBZqwsmz1PpBfYSqNhZ&#10;pJRDdm5KoUETQlFy5PgPWkWLFJthTo0RjJijKsdQu98Wv9ERzZvU0wHFyZrVXmkwcRRsrviXkt/g&#10;OfkokEnHyCxqUW3R9QQIECMvfEEwVXEymJ0sXZwk0er1V607W66XPtTUGBRGynhpoLt8ujZO6FP0&#10;k5HG4sBxo2//UUzYLBOJkyQ8Dxb58QweejypO3mP3T2LqpZOpXW3a5rZlR1CjijQB/dTPebs9ZFt&#10;/37l/7kyU4jtl/iH/TPsuEB3qM8BZ5OhovTkiZr3yxa6/vbZt7kkC/wCvRIloWIsjwiPUBjQ2LRT&#10;s5b3i98pVgGZefqiYu5OPl/E0eaBNENESkKCJPIqNmyYoUTZMEbkOxKUmKN9yY4keTVRvhYxBwCl&#10;ULH6Ql/wA5Pg9wo3UOEECBAgQIECBNVRJhNdoGVG4gX5OuQ9wpuOQZDjrkDEuLdloUHrJy0NnTHY&#10;ck+S1AkXWpthQnEiEBUJ8S0rWNd3RqqiRqNoaIIdfX82gkj4S2TBsgJyY0CF2Xia5axwKTmJRI+I&#10;Cm4gdegaWE60mJLqTQlXSlgl7ZVkNEEFavVPRRK7JqJSVrDU5mxvyKhmToPqUE+ipgke6JKn/GvV&#10;yEr2jIb2RjhWRQ2N6EaAQVa1XIoRbRYciPZEodoVEoYhmUeJDStvKoMv2s0xNkh2SQP28K2D0ppM&#10;DZpMcGWeH0CkWWR2rSaBmLrQVvqFEliGRwry2XucUvy84ASLqhqa9pnUCNyR1+g/gg1bsN7JltW3&#10;7QsT2k3FhJwlzO2mN3SQ5/0FGzYV8OgbqnVIKZm1vGoE/QlD3s/Uxx7HjRK5WyVCxEuretbd6k9S&#10;GJrQo0DjRXiWhfey/13kTC4mebrnQ5oLExdhMQhFgoIDj1MT33goao/GwLnwIFS0lEhoAgitRZ7m&#10;ayhXcbiq2i/j5Yu5OtfeiX5b32y1t2osTtvLikJtm9QtA4mfLaa3RQfX9be6rbt7cuasLEHxttgM&#10;T/vstn7YlouR5on1DsTqF0kO1xM2JaA+bVu/EmQ12Nc2OgE6G7NixjGqJG8xxL+0bQRYlEFyZmdY&#10;RqWhpNyGtEhsksQDWgCCC35gd5DlXCQZdRph9KTFJQf5rhTkOA6mtN+DFbdeJsIq3oe41B6ULkJb&#10;RvwVkH8aQrYg42khvWOtxCBbUonvQ5HYnocwi0L/FBUd9YdqUaQecsSwvsZiWoTJCX+LQnL6xaB1&#10;1gfZG2H2yKw+ZVB4noSMzMyU0luxJhlSS+FZQnwvbZ0Lu7yYFFywbzZKA3xA2UGk0DSyEZA42wO9&#10;AbQBGRERERDX0NbZogA0lu8Gj8gOrfg6dTByRkkKDxaHLdlGExgDSVA0lBxOQfFdChtobpVoBF5E&#10;XoCN9DXU9yckxKCZcw4kVpExp1pcwD2rarA2Y/W5Bo7NI34PGT1FQ/Iiw4kYaD5EWD1irD7jc/jU&#10;tqIsbkj5FUhqueVaB//6A///4xxFK4zquyqZdBC9BBM+LhAMWZxHHggPj7E5j3eHHa2FIRpj0rGy&#10;FpXppB6IVjdKLqo3c7VqmZNjpzo9kcCLDR24jzGTfWkpPvSf3UsEjNBLpVpPLLb9Xy/mssj7+X1m&#10;oynRnQKK2hliWpSS7Vz3157z3pmaaH9A0BtiWsRNsu/cdeS5OCIC5V4qPUrH91CsATBY0TttvubO&#10;7Vs1vEXMXvzv8/U3OgVLG9Z19XCfY2F1KOUkvD7E2XLUR6xRahroax2P7K415hJb6LpnSgfEbuJ7&#10;YmMpyS/23SZKrRE7Ge17EfWBPLgrUUTcS6Z6ZHWttSOyi2ilWclGij6GnhSol6TEwRjivTWePoJS&#10;lLK4IjpVbw5Ypa6UL56sPZKelNn2Huf6zp7HsKluzFtF19SchSGiosufbcJntUtG2lBU2cl+UBEb&#10;SkLg2laypQRq1bLLGWkoaflcKCvNpB4/DoApeHdi1chxX5WFsAoYujlvZlKWExI+uw/VC+XtbDqI&#10;rQYhDRImQ6nEj2CYCc/+3pR6IxFdRuyMQVVIIoutmLqHgtiXTqRDyNUARRWhUNFS3tQr9KARkayB&#10;mj/ISfqPLGijFBMKK4bJMquEXTFbbQahrsbBM3J4P//UBQP1AG4zqtCxCFHotWSNl8jKBrpUph06&#10;WhwYIIsYXTBBdHstiPCCWMWIxBBjiFGKIhCeEwl/oNLcAUf7SFWzXIGE8YTSYhhuK4sQwzoo0TR6&#10;X8jZouLFz2j/i+/X3b1nl8YflUrVUZ8nETIkxFB0yqOgv6t5VrTQLb1slvze3b0+pWE0z2LCrYt+&#10;9kXgMTsNbj4s5cJjKAoHmYSOQ8RBcSYj57by2Z9Gun08qnXqqIhCF83xdRvyyzrOmqKxaXl8fqSZ&#10;D1zDlH6gy2+hSMUl+x/91M6gXk0LLeU9Y7iGRC12ivw1zFWlfRbGjVurjYPKTUFnBoaZZHUmaK0J&#10;Ni7r+PScJVIo4n+sjdt6id7Cb19nRo8XUWKKKOtTvJkjotjm7oZueJhVIMiZVEIkqVZKL8KvTxIs&#10;TYoM8g66KPEpvfFaDLRwGbji6KjeTxwnMLoX0RVqkBJfcg1YstqQcgkfev2i1SeM6k5aJfSz6PBr&#10;K6Ng0UeuUjY0UWJEvN66AXRv9bs7EWXZzaXLorOWl+jbWLbRWktAllFEtSciP+seDxJTtyQBWZGv&#10;Xm1mwEoRoRAoOKCfo4enijhqN7jZGkCJBWjBDIlBEsNULbWMgycxBhiAYQQf3zpjhUVVZFeSNtCU&#10;ZqL8J2nNpY8jggmNfEIBjCDmPGGogQLgkSGtnu2xMBnpwsUSOD4kgIF0Rq3nSBctEYsHHHVjZaRc&#10;TAps/J68kZYXioFvL3xFst4fhxI4DCdGzEG5/OTEwDxi08uSdikJYr1A/dAZi7CYhCKu9XqtO1uq&#10;sEJqPgVMXFwSjvL5IQsWQ0ZjMQ0EjKgwmJgI2LGhb5I38lv3RtNCQANxY0fmFxrCbl5wtnSyZOdT&#10;Ctd6emlsvVVnenZlOW0snzH3McR8XbYlTvidydtGJkzXy3i16/en1+rRZaPZaksy9SEIlpd0sqGy&#10;i3oZRRaSQL4smwFPN8FYmjcbKo8dqN09K2Vo/vWztnvSIxNayMhIrryHhlbUeHXNu5DWjTSsCqFo&#10;4Nak9Dq0nIUUeUUOtqWAmn4motuXItSj0mpbi2QZN0bIlU3FCWUtAQT7tTDL6oqyGSCKA0LuwOVr&#10;YsTsaTgygZZT1p5oHJFvKqaaJWT3/fI3b7WVKZNk4N0S8ilt0w91D5S8NKvd1ju4/Wz6K5l2eg11&#10;JAVQ8aErSZQLFGKPBxMDFo8EVgKyrTorfGYmjjQcXdNQLcRMQguxaL8i6Qp3SHtdC+Flg/tGai9d&#10;5RixkJ18cybbGnsQEwm1Fs6t5QCBXPEBIibk1jtlentdPqbFjegvamcTVvJqto7gDQKp6L1Geiqn&#10;MoPy4SkrWwUYKDs7tZA4ZRp3loVExQ/1ssN//zghClcZ1UejbKFgg3iDRGIcRCIQ45lGJzKC/4cA&#10;7CAX6JGiYjus89bK0BTYjGIMWCEEQxBmIQXyrH+LIqPEjY4TEjYCNi3hcn42S37wQs8UY4hxhxmI&#10;ekFiDyygtf3qt5RN8/82LEj8Uej6a306R8soS+Va6fTyrXOqrNunL73vuM48qpHoFh4kIQ2FhEEQ&#10;nCLPwsXyjuNxYjo9ZtVMcEQWJkvmvlqL7r+n1YWkR4TbEyPF2WIQhd00F9JQ3RMHGXsjBOjz0kTj&#10;cFG+0jpDi2ocehrLpA5OdBcmpsGOpQ0JedhkSq8EAWnw6vXvCkInV8qecg/SPeQOBimWimZAqWOP&#10;DoJUALjnOf//w4kUfPuT6JwEfcKXh3k8e41PTQkSjzxF8qI4xKbG9lRO0TQ0+LBQ80JKnS1UYrFO&#10;kWWqe8ix1lVIcWJN4Wig9MooJODgNUJZOgnPRId/xJmzCPn8eiUvVJ4oDkXo33Inxfe0JJ+iImQy&#10;+keQ8cVFUfRwHUiaCRLtoCyLgMzJicuT/xIRjLq2VyEh3smUg582SQNk5KQNj7RZYiqfR7HOtPU2&#10;BWjiiR7WsutC66oZtNegFdHq1NolIKzGINuJI7S9BT2ij5V/nVvvNAKeKKGWcewNcqLFDrScoKkc&#10;ZStBxMFXDw5pN0S18bs6vMNyabM6vkx3xeWguoXL+hwVY64pRZ6JwUMfI60aKOHmImL6Ukvv6Ryb&#10;iT7tZDa6iFQ6HifpNUgSZVOLHhKvNMlWZlmqxTpquKgtjRSwc5BPijYysUTRwTnOc7qmdVsYhDdc&#10;hyVEb8EupepmSl1DwZaoIBgPRHGjWxdrp/XCHwCN/rZBRxFBffkNiL4olN6wKU8h34sUGENiIUYw&#10;40RTXsbplbrQlho+KY0Y5CRmRRSOIDOnnY01HL9XEh8t3ExFzaEsYxTCJkZgImOgfm+NcttYQ3lf&#10;y4QCBFi9i0WvoZQ6HQoLbmkAx42fJcxXImiKWIQhcAAAARHgCAAEAAACAAAJYSo8Q01vYiKJbi1Z&#10;3BMq8DCPI1S1vKazQAEAIABV/bn35xfRqn1lJFkimxWp8eyUIVgAIAEAW2zRIcQIHIX48ZpVBGij&#10;JAmXSH6q044ACABADh6ZeCkSaipPJ3l1JgFlDX2aacSGpHDaAAgBAMIERwG9IoUJkusJ8p+WkoET&#10;oAaePqR4JSAAgBAII0ofYQEHjy1K6sWaaEbPIm1UER8AHO+ACAAgBAMChAK6XODEm+se0sWZ5QlW&#10;KFaaBL1QNkABACAfVGO5UMhUxXGbXaFRuLsU5P+49W05VABACAYQnTQiMyKKCSmqJWoHoLgFi1hh&#10;WQ1OogscA8aAAIAEAMIAO9M2i4qAqI2ext7wSUXNUv7tR/bFXQwwAEACAIDCD0IN1iQS2ZTNlfUQ&#10;/MHQAmjpIPFybsECAAIABABAHxiPcsmygRetwjsyldQ1Ra0zRMpwOoAAAAESAAAAAAAAAAAAAAAA&#10;AAAAAAAAAAAAAAAAAAAAAAAAAAAAAAAAAAAAAAAAAAAAAAAAAAAAP8MIFBItRei3j852+NFGzJOe&#10;bLNlvo/vkyk6IZ0fuYQR3fCz13JSxJProADJEW0RD9xjeceIQHxs/izQgAIIrmBD+cZyfyXBeD0A&#10;d5IwAAlQwAr4ZtGiZ5tXFOau5jAB0LAAOp/OB/YqGgGQ6VK+J7kCJ1ms4nA9H+DqtJst089eiOZz&#10;BoJc4uJGAsESmbCYg1sD7SIXJOkwXRwyDHOgvAAAAAAAAAA8AAAAAAAeAAAAB4RYyLFGUJRl+nf2&#10;mzssLo9OjRI4XGiR+C0o/7XzKwURZPg2fMD1XI1avy5H0AJfDqC/mYHXIajjwpxJxyMSrhnUSGNk&#10;Lg2exC50MwJsRwCv5o0hMQo4hNoeDLuUfAviMwC0PSzpyhJMWA9ubOBHsbZI+ZsgDpQIQAKMJCVZ&#10;kZFKUQ9Dax6CgmW4hAi+AAAAAAAPAAAAAAADyi0qcDw6AwoJSujTx75Nwiv1+Vaw8qIpqu9dv7nu&#10;iUWCUYhNSEOI9SCSmcQhCASLJwtayUXaoctAgAw2ESlh7U0ZVOlTyiI9VdxmjwIFSVVkyO/nznyg&#10;6ANHEgIceUp3wizd1udx6hl8QRrGLLyC2QS5Ore6MDg5Zq4QLQAc/Z0JMwUEKIl8sgVOy2BwqND9&#10;Dyi+AAAAAAAPAAAAA8AAfCQQK2AweSEhVksw4wvRmOT2HxSDVrTyhI2dZl8JgiFdjrs112yxKBFJ&#10;12/PeSnsawbP0QLqxuc6UjnUO0o8TgAHKQkCAAEECjRbKUqQDEI4E6gAAB87DVABXAXVJIxrBpbn&#10;QSyGUcEkGLxutk0AfiQ0KIRBA/kImpNMGvciddMTjiN/N8ix/qB8aadXYHoYTQFUW2Xd86HIrt6o&#10;WTwAJ/AAAAAAAHgAAAAAAB+EdYTGRIJEYSBxegjWCNIWNhAf+ENt38o34mk3vF41LR6G8/lz2yYO&#10;cDvpyJE2zqNChbEm91UAtGJKIAAF24jJMbIxgFArrmOEbGsU+rETEjcDArGyk143BwAXdiqdFG+o&#10;IAJgcfZDBps2BQpx4AA9+ET4QmCEQQbCNMI2foIoiXcbxpssKUu+hC4hhJ0yg/fCAHwJQ6MfTh3B&#10;fEA9DCcYoUeP5DPI8IgjfMkLyeYAYBsEjcEZtgAYKTCIHN0ZV4Oh9BNYQMwRTi6RlyDcI+wicwRJ&#10;dadeoHZDAZthdjA8AAe+CGdhILvYmYthr5QT+acrRaJleqe21W7Zlw/CHYqUKTmjw0w2LcOIZDDQ&#10;4YS2qPEwP+gwL6rCCY6mWbJIdwuy4FatYAN6F6wheDnd7REAAnsQwNuoaYA7LxqF8AHgAD3wQPCR&#10;vYQeCDwQyPhGEwLCBZITnfqy7uPazm9V+yetaZiFstEjf3/nCPYmaslYsod9A1OWMNDMINneBIsz&#10;EDniMCaKgLWVVCS4rDz35QHxZ8TLrTVlGPbUJANpA34ntyUdZSatFK1agCbkBEnqkEuuJnhKgMlp&#10;Bel0K0YQfnJCmDkEcBOFDsGZGM8QtfYB9gGN0ggvHPoLwAAAAAAB4AAAAHgAD4IughOwTL4Q6CLr&#10;w2ERYQeCMeggfO69s9BAESyvly2zxcV+aZP0RjCAYS6UlmLHZeBuG5CNDL4yJJI35KJKKs10qF5Y&#10;sQLchoGbQUatYqzlJ7J2rSLKtkRlQvGA/RRfrPiVgGIVx0nzEZcxuofupu2ZmoJqYkFVFCgEPd6C&#10;/dcnEZmBbTC3SoSNTBgbVh4oEwpUwPr+DL4AAAAAAA8AAAADwAB7BMLMIuR1UpD7Z9AVhFmCggVY&#10;sELm0EFVoVwxYlTa06VGk3GlOZ0mOEwbyMIb6GItSZloy+qfIIKoefp5sVPdCU4rFSICoFnPvnrC&#10;TOtZgs4ZH1NTA3Q5FNtHKq6g5XFKFBvabTA2z8CLcBWNY+FVoYIdCFM8yG5rgitmCAeJuQeO2sKh&#10;Lw0dAGHJGBIpgx3BOsEP+o5pic2MCwnEUJPAAAAAAAHgAAAAAADwAAAAAAA/CTEEJxY8NBB63CDY&#10;9GEWngLGRGeCT+W15Y+Bq5jaMU6MBYfhAL3t0X5TVoCsKCA0IQpPQB26k+kcOSf3CLBIJYkdxpe/&#10;Pto4rL8aA4MFxFFJMNhIkcjp6GNfB+LwT3H6s+nEQX+RgJbysxQ+p6Icm/ZC9poRILmLx4EOcKEv&#10;ff1bgyCLMUxBQ/QRSNm5BdNvD28amEPJgd8FiFE/AAAAAAAHgAAAAAAA+PBA/Y8ETQQmtwdTBBv9&#10;sn/lWeCBtSPdjitKNBAmTfx9n8aCBS4IDgti72JFfYAx0QhzBwLld2f1N3k/IqSACMxH5s20jRip&#10;iWP6EVXSoCEzSBUnDNaU8FX5NjfaFn598ssaQcnfdsRZ4DHJWC3IRPJ2yqtq0O4Kz2AoxoHvGTJV&#10;W+GXlaYB8TKBY15AAAABE0cmcaKYKofhAlqZU7pEWJ8MgmH5aI/n4FUpBYoxxwyDBiwyiCDiMIo8&#10;I4yeaOFUpBKNlE0SJo2Dpy/Cw0yo8IQqNEQ61ryVqagvqPSiLJNt9OUSM9GQQAaKFhEFDR3lsIjQ&#10;Qhd8m/qwrE11tA+klX0E2vwVRI0EpqlQgqyRbHOVDmuONCCCg30FUdk31qKJroJAWhIWcSCpl+mN&#10;XsnVOEsa7JWFuxmNKdkUlGIIIIIJ6sgUz7U2JSmRxPvjWoq2VLcxd76tYbC9v+qeIL6I3qlGxUxs&#10;e612gejbUPfSjZH0aJrB3jcfrBscbF4Wg2R9vJetq7lIOtEtBwmm1HcGjahsm6Bzacv4TboY0qPT&#10;kCUV42abDZgmE8QbQoTf8aChoE7QpydWVDUTiNyqtguKHxxuRqLwbRQ8btWwjeJESm6JdIN3KxKK&#10;o4UFQy8m0g+I1FDvYRrZraihRtqN2DdZ5eOpt9Hp6HmkwPxANNgeiw4iVoUbGiRvV46Il0ljWkkJ&#10;68nR4UVJ+/dDIKYyqQLok1q3HDNgKnbKkpsnFmwetLmjR0802gsJFsFIdknNxs9rKORiKvJyhppr&#10;afhhBRRUWmLwowAiiRQ22WO6Jo2Um7fjZPiwgwgYhMjmOEHiCAEtCqMt+JvxtfiapRPv4aJGiYxm&#10;NNrwjWDsWhuiw0SbE7obHHqNFDSWglFCqKtngi1ZasCwLLLFJJJREiIQhZzBQxT6SdQmV5CNChHl&#10;hKa6EhYakNIxMSUtwMwCAdBVA7obsXWMY15HG9wl2LA+kPl9Kt8pp7jkZZZLtbCUwjZSCGqoIDga&#10;B3Mm8mGYZghk7V/ob9zA3UNiTrIlquQW962l1vUNlYM7A9js8Nm2zw3f9Qoe1PVVPYIWMj71I9RJ&#10;Ir9I0gmdRtBM4yz+j318Xa/5R/FWkkiv6tieCNfQX15E4X6RrOuZuFrPYvr2VyYVImMoSOfWpEVV&#10;P6uq0GxuetX+1sBWEdBu6REZmbQ0F5OzikGY1k6lv08YuLCfz6Nbvte98Na16vESPQMrRqmraFFg&#10;6oinvaTxIZTPGgwCm0ZdUM2QkqiIiIrjx513rGy9q4xr7SrrHXbtyui48g2Ejl9W3TM5MrlJ/HUm&#10;tPrL7DUtM50c9OJNJWjOZxwPOu1pGJUK1XZpDZXhxiLLHk76fv0FHiBl8g/qO1p4sK5StVZrl0bG&#10;Qo/5Qvjid1zvpLhkkWJ+eyI+ml8aPoUtiMaJnQ/VkWJ+g+a0ULsqwjQMsXHXqieyFsUeO/jx1NE5&#10;qIclaNsSoi67JclSFIiIiIhEIQs5i50c6Hg0GgWMCVpQ6LWtGuJj0EAolaAQWVBfP3aLFUetGp04&#10;LR4NC4JiY8AKzAQiKZk+MqSZKL3r6VunOkvoxmQkYpOb58QmeAw0EhwWMFuNad3RLm4tDVdCRRE9&#10;WaLKotaNSpqDMh1xYEtQEBLDG2ttqAa52CfeSHJ3qUtndKAmPG9QZRJD9sr6N9VUP7r2N/NBr6Kq&#10;vg6wr2tHqR7EdsaX44JUoHSdH9TTQSsf/S0WLk99Wi2t2rQUuXaCkyy3/1AUpXvLLoXOYkkgguJ/&#10;qd51k9OoNNaqsHldXuSWqXzdhpE1kRRFJApWNpcSwnWWhTn19esI6Kz1R0TotFqPXLGkWGasnIym&#10;PJVK0SPHSxzcDhHWWkNg0K51IXBbAWOOmEnJM6HGTf/7XJCk6iscUZRNyDYCL9iycoTpsf9bcGgz&#10;MSrY9FoZeXNUFtMEPUz0CSBEequpY1TFHr4qyb9xPGiykqWuVEegi41RpPp7m5qwxU3yduUCTElx&#10;Djy1Fno2ipNlHVyyZW5cUXeW1xLY2ZQ2PAqK2tewYu+pjay4pbfh0kAMvuoWj32i9xb+uParC7NT&#10;dmVt63etNg7Zi8mWWDzWhHqRBP5aY8xKFiSjtYc0hYl1MxIioqKfsRCELOYucmPjZfYlsfGgcWLA&#10;YXzYEuZKLr3ylOkU/9fo1W+6qU7uqIvL5gcmeo0X+TfVVb6FuiqWWwkgxo/6GW/ljWZnR3afLgYo&#10;stc8Mg9pmuvm2RZizKPK4Wo0AmEIJEYhhCCEEXFSco33IurZaYJH29rVOWmO0BmptNUlMyoHb8vW&#10;5FoLeJeNUWKqva08g11DbU5nyPNaZTPSoS8xFGYs1KKVDW1BpRRPQ482YoIysUoWNByVlOthY4yH&#10;oWJNpF1ERM1leyglQHICdATnCpo6+AN8wYpHEzVFrSriARVJ99XliwFJ0WHq0oepS0Mg2tbGTQVo&#10;pBSQo1dQf1B/2Bsq3sNvMC+KplnNoOVeROREFsKP6ZkurVoA6psEVKAd0NY7Gr7cbaEi2ImJUbmP&#10;HI1CRNcXTNP5CVOS/KQM7TQvIG3mLpUJE2oHMC3IOg5aJoWeylUD8C6y1nU2J9zK1AoPfVt2dFU8&#10;mO5WqT0dYtdtkdcuCWcSh3wKdo6J/1Dnnx/4aGvqVItOkCxNdvIdMoNFtRy0dcWmWOnKAbFro1+K&#10;xsTtVvIlVuLUmxo7r0iUX/9QP/LIhPvS5oPaTomNzjYPEnDzqZ2UqliPpOpijwfKn4JRQ4vwIkQL&#10;UXqXtF9rdpcV1pqNjzfQoo45yiYhCFnsXOAwGEEz5cVxs+DgfZIvHmB+fWiciwbURbRyE1Z4Bknp&#10;eWlJCGz0v/frqmZfR6/EABNJMUi3L1JtIABlaWIcrBVkUseZRmfRhSWcQSw5P2eeVPeltxG05M4q&#10;UkhiR0pFmUeJ9XtIWPZ/1l2ItkNZ1A2vW4oANzm8h/QIOkOD73QoQDJun3EYe05dphZJC6DICCbQ&#10;zaGfobyDUCCA6hXKFcoVyhQYMGDOBAdhXYUGD4PwcGDBgwYMGDYIIAGh9D6H0ODBgwYMGDB9D7oI&#10;UN3Qd0Eiw0GOwY7DQ0dvvuh904GA0BqsHzPQDl6UOodQ6h1DqHUOofzDuw1YA6dsGDHeggfQQOBw&#10;OBwP21dXsFNKQqm8oWLIQ+TwYTAi2ULuLtxr3y8JUUwPdjy5YkJEzZveiWt312KqSkGcIgXQQnZw&#10;aTadjD2j5fAUYsZFrRW5F6Zl65lJtoOZmWO2t3ftaZ7dUSrcyyeVAAaAn4dNNlFXRmkgiFty2OIQ&#10;pAIvOTZjw0l4bGWfAWna5KWvVpfo/jcrW0K35UT1J0gyH//+2ShCA4cKFnIQHDhw4cOglKAHCgwY&#10;MGDBgwIA4HA4H0HQdB0EDgcDgfQdB0HQeg6DoOg6H0PofQ+g6DoOgqCoKgqDUFQVBUEDgcDgdQVB&#10;UFQQYMGD62grYq4QiCBp44rs+QZGFbt3WnsvHeywthfda0h0mpyBni9f3lI61pS0wMhyVpkau09H&#10;/ry63W7VOsVjDIAvxBM0TNFvvFnpbeVU3EWW4wLo5etbCNlsc5NS9jQE909Wg8lINMZvhp1yD1AS&#10;HDhw4kBw5iAA4MGDBgwYMGDBg4MGDBgcGDA4MGoIMGDBg4HUHQQOoKgqCoINQQYNQVBUFQagqCoK&#10;gqCoKgqCHDhw4cOoKgrWhAcGH7YudLY51WxkRS5qhFEliEEiEpVy1YGDmnxuVqMi1YQWhAILBY0a&#10;VYRw0LPzC48CBQl10CBUsJPCQkJTfZrImOV1LZRlZ11Q0pUk1yWKz1nmUxyc4yZFgiIswyH1RIb8&#10;SLCVZT2pR2xYGpS4UKHT/qyiGMmeER0RZMgpBkhqWuwEJs9lmnvnc5Ya3uBbydROrkc0b366f9eg&#10;/J5qRpti3UU2K3yDHn0PjehqwIkfWjxKiGooYH46FMha+jNpYI9BSwSdaDuk1etV6oDRQOC+VaRC&#10;QSJN7XVrJpyj0GVVMI2DsMq/fW+PVopfaDRKaEGMQ3KOYhPXU5VvENeF/rW2X5Vr72v5fNvoOtPo&#10;ax3UlX/vjKdSOLXsTA6qpN1SoGIGFpV2ig1ZG6xgYMoo0bZXReJ8yf+iu05IrKXpYtEkljZ5oL9E&#10;Q+jqVwJI2q9iv+EQNjUyxL6PwKVMshrdHoFPIjS9Z3ERuRUZpEvXq6oVOs8qh3rySh0JskoQ4DqO&#10;t3nXzxrq6x2XlIMp3r07S1puwtar69sgMGNDdWDCPNbwckdD9XzVrbUhvKM6++tRMi/+xCELOYKr&#10;JoqjdDU09GhFTTQs/kiveqSNS9NWB0IRKsqDIWMUxIiE+Phvzsi7aLbcx6eFo0LBKJNdC33y+8em&#10;p4JfD0lLSVhqJTTK1CH3z0lGnh4Ag0q0TwgMO8in3KPmaEW6ozausvy5N6v1b2zW6qltp7W06Iq5&#10;oBdouLqXW4lpn/iGkdQrXCSXW6/etO9MuDjFACPWHDo80WaVFm/F06+rU0UFGmAo4kObIADoZakP&#10;rQ1Swk0fDHFsqmWZdjl/BQUt4afGbfZb1VOm+m3YngrkPSY7WZRD6PWuU7lXSBo4i1uX14/qyFUv&#10;j6+q2e3cg8VVsCwNLroLrYhNb/on/h61XXMati7M4rKDqWdSk6mUX2vR6lOsjBYx/9elbatqnEWZ&#10;FVntJjo2AWlqjOOMgNqydzDY/IeeGjf4Km57W//RQuC5vuixtFpKqhSxEbE+7RK2dXzlEJnibOjQ&#10;LsQg+VEZlA04sVFCKwWfjqIZtFvQ7KqjF9Dc4hBGOedBI2iK9BfHLiUyyNLeLG4yW01llYSiSIn4&#10;3yrz0iii6z9vXtmvXH3w/0mngqaYeY+hfPX+9Mfqtjm9ZfI1PiR1BJl51W18ceuYuussqNtq73v1&#10;9U9gdG2mFWFNtqVCuT1EEKGdrQqJC/oXTS7ObFKb5c2rKbJ1zZsBe3tfA4nVusb1EZUc1KXUlKUp&#10;SlLEIQutgq2wIbb7054XI8YgkT49Ri/eh4OFwUxlgv88E6/yQRZSBUDhLUajcPCFRr65wUT+wQCr&#10;TEPpcnhBIsEAxM0aFMLGRjOE3mdFOr29aIk29vxtl9ZD7d5FnmazWt+rWz1v9y5/z1+oUuptedEf&#10;uSncVZHGMtEh0SPFyOrlqTACVOFbjWtK/rz6Z0WiVSrfFJb+7lUaNX67vilpnXKbek/hHVqYoXbd&#10;XWaReXU5ZJroTS+rLF2dHDVpiAh9yuoU00hPE50cVuN0cM/weLdTYXtHkHaNDY3OMvlZnkV1VIJG&#10;VqJQ+t37SzBVjqzFblkkRvVyS0B4EMjkG1svh6pG+CpuFIHlKmUtNwc2G7+LiKe6QmS+o/5VdI1K&#10;WKKKLa6aWuR3rTY1/Polv2zLyUONVGJEiwuIvGw3ldr5MuNDLdy/zERwU1jsv6rGkHdDnJOfLYp4&#10;eRApTH11Zoq7eaBP9AURDjin+0u53RE4YxNMomektPqfCUZbV5DJPy2g+po8NyinxyLrURIrvXEL&#10;Pq26bD6TPBQhpt2Jai871TwiR3HmVGs9BSwK0X0NAgwopz2UcUXkt0eIskXEyaHt32TKSKFjj4gW&#10;y4OpgPSxoO5iP6KOMhP1/9LY798cq/1p+ucFwepdSmhRCJdYRpaYmpWxqWwjWkfdWl8lIi9LE0BQ&#10;j67B0hKMvUU5epYjY1JFP6kpSlKVrWxCELti53mdsVdqEhsWHgbwESFJ8ND4QW+X3rbHgMW3s3mg&#10;m6ODI78hRUdJeI8ijR3f5iRiCePy0wvkKfoMBy1nhKMWIhTKvCM8ElMQiwhHycveEhXaElwr+S8S&#10;Hw2eXaz+uuVFTEgkEdr5oDEtjRIa5ElKjF4zjsHha8f9Kp7KTbZdImHcjQpK6xB+vaEuRRxWa1xX&#10;r0SSvyT0dpU1wrL7cs5L7fl9yKJ9l+9am6VBWdZUNZbGxVS6L7VaBsXSq2+yA/RvglO0aGPB4olJ&#10;sEUUUKhE+pHHiP/pYjmhKpOREj2V1Ex7vp0FMhoNm0xB7H7CAeFHEdkWJG3xyizQQHSU8V5KLGQn&#10;1Evoo2K0YsuRdC6xfUVFjIL4gkUeaomOeL1+MECiISjgvBFKXqxMvpqRa8bCFexvWJZUpsZDjTWt&#10;bATAJSlMLTg7g/TSCYrpcwMkihbyLIqISIiZ6hjEj6LQeXLRKhOtpqt3TVpzegakgGPb7SS6atjK&#10;5fLmexdFF1otrbpI4pfqbsk1DbkkjUkRCJVEQSRKpCkiKgWaWx44mTUInFylA6wdIRBobRZarYQI&#10;/E74E/rWnyVLSyz3s6F4VhFsXSwdI/+kQlIPp6VoRMnEhj/te+RHqP/+jPdY4xRp8V7kJp7WlZKt&#10;/QpJrT14ipR+SK60LTYvtdGbLqW7AQxqmQUAAcri7QP2IQhc5gqwY5I4jGOMhgQiGYkYQaIuFheE&#10;XNYQGJhB5xv5MIBnhIWH9MUUU8WZeDwEEPINFogQIYwjEjiF9zrUtmRCYsLEz9KxYsXNGnRCseF0&#10;bETm3cs3Vkf0KR/LXZmzwp/XsNISkxJoBdGtl9bei2yRK95C7bdy55cTzXFiKIsltulm97bexF/r&#10;2eo3M7Fdis32XP2htKM60qUCg7Sw9aZBWfqn2om7TqAQakLRu345Hi30gkT1Fyj1SEeFWsi2+2Mx&#10;faDi32uscdOefAVaPHcmkKGtNsOJGxUQnR2WxbFfIOJcXkgL/4WB//KlhS1avhl1otMtacNnt5Yn&#10;fwkAi8J1ab8PR4VQ1pkbFamSk5lWL9rTR4y6VdbsgJSlI683rVSARtXDoXlWpnFNxy9STBFs1HOX&#10;qEj9VhZajhftUi5jlIZJb0pQEW7Z1LWGrTQU9oqUUX0hMus4bHp/0OYjslo9D9Fnz3R4D4hC34Cl&#10;Vq0UGci2qM6iXybOiu3TJMv1Ei8jEnd0OEzYpX9V1C2f6iinje6v1abdyJasTM/bJPw+Wqwp2KiC&#10;RI4o0yQZ/0+5OmBT2u3nqB8QRg5serEzTdanIA4mDIbBpnc6i9MlZeY/5dLj5IM0W6MoKIjLY8hA&#10;EcxJLY8m1PhRkW/GIiRlpdesq56JamIRdqifMXTkipF7WpiFJ1FsZcmT6vaRsnWkQsDxdR/Whwl+&#10;wWrVNFho+PygAAABFGMTjaInSNx0WRgojpMUWyLIVrL5CB6ABwZDfMB35wEkwDcEEgAAAAABGbfB&#10;AxyeADbUIKTR4nygCx4QVRVxMv4ih3qXhgAAQABAAN4YqpKS841gTxnqh/91CB7oCA+2eMlC1vAA&#10;CAAIACFPT9piMiFpJTucjpQqPhGXMOuy+1ic8wwAIAIAwjowKLPOlqosVfJmL4pN4RhJSLkipMkk&#10;vRwAAgACAAj2fy84RGiMS0wzpoER0QhJsKUJJzH1+OXAACAAgBnUFmFRwPDb0lYDUjjwRq49fbv0&#10;tIABABAGTCPGCP8BJvqi0uQn6yflL5L8IACAEBBglwK60etgJLECdl9dk4FM3FzR3EUABACAgwgA&#10;0CeSCHXbTlowkRRv6g9WCBS19cO1eMACAIDCLKQEAoCezVP4o7FT5Qw1of+oVFg6rYaA4ABABAGE&#10;pi4RdG69BKaUeotWr9bOlmmE+W7QyMsABACAgwlVEPRDPZFpkvy7iq6XBwnOFruJDXqYAAIAAQAE&#10;AAAAARor49TwHoVF6buqn7AswGAAAAAAAACngDHgAAAAAWmNBxczZ6eRZNQoo1MAwAAAACErAsAA&#10;AAC9YLotID2VAySU+AwAAAL7EQAAHyVHSOr2ouOAD5jUAADWgAPsLDR+G8FMJXROuSzQQAAVo4MA&#10;AGGEUXO3RL+gaf6hmyTxMaF3EiILDglaEiRE8/0SVLmCyFayCGhxSF4oxxHIkstzC5v5SlxEHI5K&#10;4bSIw1E0dRwtBMo7I9GcZRjQQw+LDhEGIPdSFtMgAAAAAAACuwAJCBIAHgAAAAAADwAAAAPAAFct&#10;9CIKEEgQqjw1AQE5TDGH8yIWATOzO89RuK4xCgjMOLdpyxyNya1YdicLITWARY8Wrmxo4eP12iTx&#10;Iwk4iFplOkrQvv5cTmjcDaoH5FijfqMG5s5AGUu8gaoQP4QirC+zs1okatRIetgIUDpqO9EybDKy&#10;QumxwvkCUIpGUL9LgrRuMitUdbaErfQgKp4EAjFwj9PAAAAAAAHgAAAAeAAP2CN+r3V+ouECZiez&#10;ufj/xY5gMJT3OFp5Q93gKBoNfvuf8UW5WqoB7nkb4cggdDrXF4O2WbTkSIDYrjCgC8SUdSiNNw6L&#10;AHWEBCE3hVrcPrh7ARlE8IFbEER/Inwc3TohUaiyP+oEiHShIQyKTIqQrpF+sikRJV3ajA6q+mSy&#10;3mfAAAAA8AAe+CIoIwgeDgCd6ydCVpPCeOIvwRpiYHpgW+MRp6mIN8aAIoHgkEfw07NjeKTlE6Mw&#10;AMD7x+zNrEtc5j0AyxE4DSXWPEF2oTyDyosUbrArXjh+vzHEOdeZT1EMw/jhYuSnjX6oDE5gtVPq&#10;g/qIqCA0lHFvKaRwcGMoAY0JKVYukvbphuCDRVoInRl9GfNeAAAAAAAPAAAAAAAB8KYQ+zAz8ZAN&#10;ArYIhhp6WKLPyxB+scqX2XAAkDmIYQLIncShAU2IliAxMIPp0/CAsAr+EEl74ZgAX8oAWET4QaCH&#10;YsXLEqSdMJ3QctGUwIJicJIfwifCLI2AwiOCGwH1QQ7xxO1D7m0YRokXSLIuZWVfp8AAeRTCG6xQ&#10;7YIkwiYWMj3Cfhf4fCJaXI7hChvwqZ8IALSOuLBMfKx6m+h/KYO5VGgD/ILCEYQmHi4GvdEex4nQ&#10;9FY9yPhAoJH5TPoCD2mUYwIPf24mRX8WAUj0XxBBnSke8AAAADwAATOYQCvN7h+CEYQpWrfCIZDe&#10;CtggWERtS+QPwv8aJXIsAEgcAxcIJW7RpADAAfWDwgQtlZgAPQLGeB9W5dqJXXnopwcjwoJV1zMI&#10;sT/WWDsWI3rTkNzKJ+NhMSBJ+ceaM08+AAPAAB8bCCL17zEMbSwi6yjjWNmMkRNghOZ5vRKsLKRO&#10;T4X3BY9Qr8fwS1ynzGI74f+Jja1iMqbNGSzB0dAUABAGMsYRIf6QAxcEpzRJzRQvXY1A3rAQghGZ&#10;FoFEJEQ1y8QXdugkKwBSAc4QUwlktRecj3AcNeQZAB8osPQf3HOtdT4AAAAAAA8AAAAAAAHx8DDZ&#10;/mfU+3TWRRLMlBsNhDM+BggNusVdX9Nw//sxC6IRdEjYnWPkIwB/kMh9dyj8vQKT4PYqSG8GokrJ&#10;7rb00T9QeNiaISAKsgMnDTkLG9dIBtGIYUgIQzKlOFCkQHYQU+QWEDjkLgkCConZodbS2qMNuOWq&#10;ruPR0aoSeIu6++9W5nwAAAAAAB4AAAAAAAPvBLvBYQbCCRoITeOJc+KNwgH9iRQfwhsEx2SCFYQ/&#10;JBCW4zT5QFYT5URWEGgcEAgg2Qpp6S+ULasqkE5tKMiMuHaZekE+MAYAdjWpUNSebbE1wh8EViQP&#10;/MB8Sga9o2odiEhZNicc2KSmb0TlOg6p8tKLre61Mm2qYQLklpuqiVmsdZiZ6tBeSJNPxEMWQVKK&#10;UdwwKyk/JUHwAAAAAAAAAAAB4AAAAAAAPwibCIbwRhBIfFh8bJmLaT98eImsnvBl/CGYSNggxD2p&#10;U1155Dn6ibkRFMI3giLCC4QbCKMXHjKx1czFDhW+NYQpgc7aryAi6goFUQkBoxkvjSmqK5TigoKA&#10;e6CATC/Uv7LWgGPozVFFfOyhAoBWc3CEkG0BC/UkWBFrZzxrKtYqbn9nNwxFypKZz+zQ4QBwBAB4&#10;AdmofAAAAAAAHgAAAAAAA/CE4RZleEFz4/8IC+wgZDYklImSMj3wRjBDOwiCCHQIgg+hAYJCwRYm&#10;6Gm8IWQMDBEl9tXaKZeq+jYOMfID0EBHu8pBQyG3me0GgxELXv3lzqkUqVWEVwF4gZgnvvQ4pfgw&#10;nbMEA3GGQUEBJmVeS0O0OwQhKdFRUx7el4WM0Bac8RMPgAAAAAADwAAAAAAAAAAAARsGQVN3CIRm&#10;goSX18GMwxT03X9ZFa2S9Xwij44mLXL7Ie07l/iOKHH42idS2iSpUlWKNGjaJHQDoaJHh1okLoUX&#10;yiYByPDcyBtifrwopC1RXr6wmbYopIJEERlksr1npkWVC2qRNKhpGPiI6H1vHF6FPF7R2lasFrqW&#10;KQ8eEcfTl/WsbI2v7dZX/qYrNq/ZFdWRIuiirGP2DgIiKcXtMpYNUkzRGlgxJYAa328aND6aOi5u&#10;RLiWC9yWmaPG7Cr6yUzeS3m/q2319eVQ/itVE77X4Oy/5dYtHX3jTVTI8Ry69uJ5apWsl6mOjLxr&#10;L82CuX08axkTsexaYGNlZGUNJVDra0EnbrYmaCy9Z9BT6OjyumfLHpscyr5CRy3NYsJ5VKqaUWCI&#10;61rrno+jpIu5xiKhujfHUWF+j0DFhYv6BkyehpJ16CxF9DIiIiICgprarkcCxxujlQ4s1XWuQYQp&#10;DgxX5vwYxMXkDVVJvwShNEl+CkZeJUp67JWigIotDpPaskJhSsqjSVVK4CQtkvRIiApF+mNDQ0FM&#10;MZaMWFwFNFEIOCxxxdLjpx0fLyQzpqtoGSKiXIGkI7jfrI1WL0OJHS9SdkbFLxIy1uxRu6yyxZLR&#10;W+/VudhSLzV/5+r/yGmONJnVdIO0EvLEqxBWjqWybWzJJpAg8YEDcXB6tH/V0i+8sCB08BzU0JBa&#10;zXVjWoWSUQIb2JSFyMnND1LbDK9pJTHiRxRo42dWRFFEJLEkeEJ4qNmURDSEjREOMhfs+JqOEipa&#10;Nsmv//4nwhh8QlHhoiDLRozDJdnxN4QQEfIBmUQTRxcf/+o9CL4ajFgjGURjIUyjReomEghCEQhC&#10;z6G7JX6CPtSpAbRMdchk98eDZngn7H8WuzFrN7I52W0Cxx7HbI79yEXUXbRd5SHTiJklJte1tXQU&#10;iIt+kWlXkkjjmk0J0e9VuGnJOUbSmom6het8kvXMcknx2aaWkil0jWyw6Soc7pmqZ07QtcLfSqTk&#10;tHF2ol1g+2PW6cyBQ59dyYzHGiqhxosHaDwtZGyFyti3oK00O0aY6FH0dOTBY6lpAuo2xMWD6tkt&#10;kRKababuAisUcaPjUJE0c4HApEy4tIj3Ro3XLQiijVeSIhNc7LOwNYui77a+KP6RpvrDr9dotZZx&#10;OVu6NSb2julKAIiIiIqDJLUotG0dFYvXtC1+kd6WtUzILCbBvS0X0URmp6HhTLZbkEISm30tl+jP&#10;7qLKKOXqUi0RX0NfTUpUSO1Y7SmK0FSRUxrSILa1iCa/WclWotiWUCotHS6B8nXkI16XFwBf6hAf&#10;z8B0H9AjTdTYBub1hE9a0EsSHiZf8PWcJeufCtbC9fLUKkMlfiCJ92oKW9aiWW2T1gczPSJAlo1T&#10;Oq2mdVhUa16tFR0lS0Dl/jwloe3suaoQeLAjDfL2TlscyaxPJSmAZ5qq182X/o8EBtE7PxtKBAZY&#10;zEiRIzh4/q/nmulZN1Uv2JdVRjWatrK7mMFOq2nGCKXW1CEIBkMJhUaBIUuiU5gl+QxqOm4JG6Mp&#10;qzfZExIxvtQdYSDyk6T2NmDF0pmaaau6IhCFyV1CzovVY3Db3Rfqi7+yBZyfEg1XYjSGc6rMV0JS&#10;MFGgOM44olWO2BxbSmcnFlIdnOc+6x9iFJjyp7epacoFFoiDpA32hE+QEYseWr19pNAxDdTlKrTx&#10;uYp5ULaiseEJsSGzkx1zKWWuP/wKapUh1QtHDHorI0d2e6DedQNc5Y7lSx6q1mk5FERVTrLF2BbI&#10;yZZAtWLnYFZcUgZzy6KfK1qSvtqKfRLkmc2/ZdSNyh1TF0L5ahrrhfrWmkgIfkZol9OQiYhfZZ7V&#10;5ERPRWW6raWxIfEcb9BIRUdvotwNKFBmnoKMGi5B4mUWE2wm2ekRquIlJzQ1vwitHY3X/1mtkVs6&#10;gOFQ9FY6lsZM19UlRQ9dCVH2Wgpai6imZ/panbFn6vMbLrLxNFNlv/um6hp4ievxd1IKBUKg9QcZ&#10;IkmnDURHgIo+tG2FMrDM5qCM6AnQHf86gqCdxrjOqxwBQCxUF2OJvVoCOv0pei0eFqmpnWufP18a&#10;QZZ7aHHyi0Q4kYkEQjHEJ5Ys0K4k5fRcIHVo+y/TPINSYo6SrbHEiiiASaQ6aV7L2X9IpGlfFLxG&#10;7r3o2tNTW6u89+Xxkh2xjYYWmWfFF7nm7/gYnTLIWvNYhCF3X19SpYu62FijMTQdIXtRTURO2h2L&#10;fBsbG2uRRbEU6ryi43LBQeIsFrIQ0PKWvUEpLGS////LdYj5Azq4GJq0FTxWLBSMg+HGkywfM2Xo&#10;dEvIGkI0gKk0JaNsetW2CLqZ/r93V9SyNSnwLDtGTuk2DdJIGIvTorhSNHHqspETtcbVawMipqmr&#10;ZLqpHo1NGQP3B/VTY3ZEInKRitH4RJnQ1YotGWK6u7VYzKttDRpkXtqIkSRrFDasjEB1mQD+w1a1&#10;r6LZVjyfteqZHZbF327EY8StH0dKLmKI/gauOiQWYuJJqOT5goc0+NFkhKk3WJMRBJj36e0c6xSK&#10;+nUto7GE78BieM43wUblJgRVLbYeIRHHbyGujZYJV0KdkPVOyKLGikWseFxCtAB0o1/1WGTGhWGT&#10;Y40BVMiYdVnc2LOuImkCg+uxnxNeWjQRE9GoDg9Mm+k8kNaeH6+6U2A4AiZjGKGqRLggOPfCDZ1/&#10;NfEnJH/wX5MccXKSCF2giC0TFzWm85usssvdnrD6LXCBGBQhLZ4kWBY2NDVnydbukLnvj5Zeox7L&#10;UgIByA3PIix3Lng+kCUmUMiJuYsspX7sUl8fO93slnP4n0MR5tlIAgCYBa1/mUqZcny93X2WhVUp&#10;8UMyizCKGyZos5+rcf6jm9QdQFA1B+RzagBQPoAH0DQuhdC6F8g3kGqAoGoPqDhQqhVCqFUKFCoC&#10;gJQQS8MvDfDfDCQkGDBgwYMoID4b4bsK7CgwYNQVBBqCoKgqDcoVyhQYNyhXKFBgwaggwYMGDBsE&#10;EAB2G7DdhuwwYMGDBgwYN0300G2BUWtUCU7X76lAfb0FTFlUrYsahJOI7XTbA35/pNH98HJ2Hta1&#10;rSta1pkpM7w0bBV2CCo7IMJC7HN/NaI4bEtD5ayc3CGQHPWeNgtrEj9gfoL2rSuWibHkH9ly0bPU&#10;NAJdaYv16CGELEBiMQQchYyEEEXiRXghNrbXTgNX38lVqlS9FN/QVXb/Ld7JCk4WElTCRyfxJNNT&#10;6fz/lkf7vEb+0s4pcSE2tMuIo8RQkfskrcOnr5uxSlIA464Ujm1CftIuRdRerd//g1AUBQNC6F0L&#10;oVQFAUBQFAUBQFA6F0LoXQugaBoGgaF0LoXQugaBoGgdAA6gAcGDBg9A0DQNAA4HA4HQUlIMGDBq&#10;CDBzSyAYMGDBhwYdFNlK3HDyNopNbD8np9xNT2GUjxG6UDQVB0DtSoBGOiVjNLWtcB6wPW5EYqsz&#10;oq+IaKKFiFRJNGY44Phx6beAggmXNEsyYw9HlnziQnuFpBWznnLa0XmiVo0htfsrYvuCC2vlyz42&#10;Y0TJFDmyAkcfYfFLVPa5fVO+6rjodpCpX4BYiHSSdCVT3emnul0EsAABuLFns/OGncXjlh0OOhUJ&#10;XFJ8gsui05oBE4vfij1xa/3xBlAFCqBQKBQKBQKAKCBAqNGjRoGgaBo0aNGjRow6OgaBoGgaBoGg&#10;aBhw4Dh9WrVqgwYMGDBgwYHA4HA4HA4HA6UAAAcDgwYMGDBrEhCtWDBqwYNWrBq1atWdTSt9k4P6&#10;07q7atLQKirkalHtRXeSPEgRXjSiI1HIoTUW4wPWta1getzoxVespJGiW7kGsNuZ5HCiORlIfBt3&#10;mGQcLChYULCRIoTIbFI0TUmWcXQeHBxRMxmbK1ZIWJbu9vPd11yUgCxQgWCMIT5FcdwiAIWLlyZv&#10;5e9/z95CXCfXX0FKoK/ZHwkaJSoi0JxEkuIpNHOjioqX4kH6TUwUNla77kdRNipKUsCwLA1GnUiT&#10;oJs2nNJt1/z4FRuULmomHNKTT4msbWJPjmzQKhYSplHx2JIz8nlpEUOVIz0WHeO90W9rYpUfLUqP&#10;fqmCvHPqzjvsPc3EnFTcHdC1pamziPwKjNGyhS8sb4U/8mML9p/v4udldhJtmOgSvYF0SZRrHPyz&#10;G7iMOl6oo0aJiJR0QwsYWPjazm1atbH+x8JydD9iOgqOKlQyPSoK2wFa9LoqCaqgVg7BeGy6iujW&#10;rDm4o6b8NDrGTQ609yJG1zRS4VK1GjYqdtlin9FDL5YCw86ckUU64uRbV/sRmOIpGnj1+kGzVQ6c&#10;ncyiTr8bLFWYO+6yslf7jhCjgCTR4DIocTJIvxdg7hBjiEEiGGLYPGJEYvpawSJslUCGQhIxRxGM&#10;xIhRCDiL3HmkpcrjCGEjCECbRwoaIkH/0I6bQIIr3pNAsbKpip28imZxWkK6TptDIApL23Je3ZO6&#10;LX+kKY0jUxU7fkt9m2yLjGfy006Un0TqWLAsyCU2KVZ3FZXURAtuYjs03d60SKbtF82lo7Y6qqt3&#10;2XWlUgnvNZbKSQdLy/DozddIyVsYng05e3PfDF/QRcTqO+hADLVqzVzMT6UpmwzaNerzvjUExivr&#10;Z0SRR6taZVnvNjk24n4kjfVZxXVkj6XRdSrwXW6v+PepYrKQyVvQy2J8S6or0dK1qmr9qtSsAyDG&#10;TctFkkZGjyWIrg5Ytd5lE8eqONHLa6zylGXmx0Oqibjb5I6qz1xiqadXVLFWyrZW1Wgh4kXwbRrH&#10;Q1W60hJo6D4pq2mYWWPUSrKykhXLrWQNJnVJdSrLY2tdJtC/YqBEanTR0VWxODhpVNhJk6CL8R2x&#10;muoI5KvWOLiSCazrBm4Go11yn6////cAATMYxIkWDBDoEBh4aFuvcqWiq32PekhK08JCWmrffXtc&#10;IJRYJaAILBYaeEhoSPaKCAUDfAUZ3F0x9k4hjQnHgQVmCE4KJotsnIV38s02tn/Pe4hYsbeLz4F1&#10;Ve1VKmZUCP9uqcv2pySx4LUGRDxbd7ta1ixKSw1R5V5a+0triRY0W9WvZc0lgYDkikxcYcQUnw0h&#10;Y2EB2RxaMfTR19NUIg0ofwZofWU9gJzh0K1JuS0cJ13KuLLYMJZoGErTdcWhN1QlhE4ttE6qvcFw&#10;XBcF11lNNNaO0GunshYoMk5vpv+pnexUMCi6Sat8Zpg05qBGIBWHrYT7gJwKF6WClNuBuB/lpqyJ&#10;Z2pEAUV6YpgvRJYKGZ1JpOjuILQ2G5qYTIpResseJE7bWfo8C3xPcZxvgpxO8kta1rXG1mTalQJ5&#10;c1TZEoaa0gkOoo8RWvIFyAjEnRs2STs7dWnX8ifOp2ZxzoOSZWvxFzGot6zDW4miS0v9Cqt4FFx6&#10;6VrlCoUWUfqk8jRdXuU6j15DjipZErZRYV2eKOk311yk18Vtn+pEpaB1AqREpKTRHWdktIqUtDYi&#10;v0qaYBGVrWtboJw0UA4p3Lk9GeUF0unIMb+UiE9aI/l8SFtGMmcVRfb6Giy6DFggGJExI+a0JE9k&#10;7rpJZfgzBBtsYICQhTYhhQFioaCT+y2tEyVtu7eVJMtPyRlthN4s1/5baU6PxQPwT071UzwrkqsS&#10;Nt4buz2/wjM6qIQoIVEqJAc1puZRjjE9yjRoWLFjx7Wi3vXVIl19Ls36u9b3W2wSTHrFLBJVaZqk&#10;pmVDyVa1CCyJdHnJTfWOqcyJSMpRzlk2j8DQVlXE9+BkMeLr3i6yNtJAv9fhTm9PtHuK642XrXri&#10;W2BkhbbQ8VtQbC/AVgaHxiEjMeDw1WZkUUcaOVWBi1aZnTV47blyhXn6So9BxMo2eFz5TxHLQFmZ&#10;2v8TptJ451YmC8eIqKHiGCAJWBlsU1teZeTFLPjX71nnn1prbLlH9H7T7R9XjGjIFTKk4OT0erWM&#10;DJIknOi4mbwkmIgpoZMhgKpgvnJ+kPqQUjOsVs6giMsqQixntHiQlD8hqp5R49Uiqq7rSCTGwTSM&#10;l7nYsRZV/i2YmeN5muwsZQuRyOOxbHUVe3WD6EtujqIZPXHVuQ6dBVoKO5ntinWwI92uGpAlebY7&#10;bo8fSKOpQoqogpaihNArEkIsoyRRxR/aCiapkUmwz0/uC4LguCtwVWxzoS1YFGoAkqEbYELiHHMe&#10;MhMEQyHEdhBaPBerLDX38fX4x44jwkGrRN1BTJHvzKyDbKstosLaJ3RZ6PXERbttnj2DgMYYIpE/&#10;So7EJKu3y1+/O37SehwC03iSWKA5W/Zd/cA/g5P25iL02W52qb/UrIjmlnLYUmUaMp99RPRq4nKL&#10;6N70RaWAGE4wZsQhC8VOUwDZLbTK8u7e2mcQ1NvdHELfH6vf/+N4ziFE1J4cZiRviovHGR4hL6ix&#10;/Z9tQ61TRuWhajZeiqSLPWYsQo4yELYL4a/9NnVn4VVac3tbeoPFzZJKjKjRRUnm9MmDRassvdFG&#10;wUWOSOJF8Wii1pTRa+zW0nwf5FGibQ9++SQf6HEwSO9YnRYkN5EjyBpEdHiIewG/+vqcsDIRbZDw&#10;P0PB4WCiFFFHPZGfRxQ8kuJUgLCJS/gEo0RA5IqUsJqkJ3XI+fYsz6Fl/U0mBZbkGRWW6OLtVE4e&#10;PpbJ83peyTrLfL0ydW63qHSSNRDe81XoCBMsASxLDoM42gqYndbT9UwGmxeqhX/qQEsUJBqgCV9Y&#10;KAYUEgFB5ADIAYESSgVuuq21cTTdfhxUxNYjq9Oh01h6I4c8g5EdF4orWUx1aeQJwuatdY/u9UJr&#10;LPCcrWta1rW4sYqsd4qlf1M/g8dCOtyMVQQP2EDhbCwy4LwCAZsFkhckAiYnRP8GdzNSugjtMtsD&#10;RRv/qiwGPgMIBFlYQT76NxHA3hoIFEit02O8yWjIB06GMWazuR+UXj5iKipCg4B8WFqa6TV5PywF&#10;cWQs8AFMAAcVMue5R4uUNwkIR2LG09DsH4AAAAEcaAIYiI0mMgAwdKMMaGFZGAgY034cmKLNPAxa&#10;KCgH1QCSAFoABABFgA3gAwAEwAW4AOAAhAAA8AMwEBkBAAxMBPgBoAEQAMiASYASADJACIYBghAR&#10;gKRAGrAAeAM8YAYgEgAYQAzRgNAAAAABIeAIAAQAAAIAAAgAANQMFGxACimkSz9Nd0UBy6EWOwKl&#10;lom4ACAEBBhAqEEhA7CAoKCJT7ZCAS87JBbLMQcVVHGVVoLQaAAgBAQDdYRchCZ7AweFUeodo5GZ&#10;rYYQlVoY1cueAAIAEAQIBkICCDWd0UpIi9ZAetaPcdSjeWMgAIAQDcBA95QI9odRcWq+hsdsIeoE&#10;zDRpBDWyMapAAGgV60inrdJRGWgUsbmhNLGlU1D5Gg1IadHGyRVV1pSHlTQiKfADeSBZb2hWwthW&#10;96xCGqSpVNU0/xco3UHpQi3jZ+gAVJKJkgRMyUh9hPizaytWnmu/WJ28QJaO0aHQXEHqWtIPrJRJ&#10;ixjRarPNUghs/ZUp9vijJRDUjCWfbr/F8wBDTELUt+pamhKnJW0wIjPUU/PGxTANRBDUrEqjkS4S&#10;nK6SNqp3lCfQmVCynIaVVkrpQA21VcCQh0xfoh5WwYK+FVhfWBvJhbVQCOgAAAEiAAAAAAAAAAAA&#10;AAAAAAAAAAAAAAAAAAAAAAAAAAAAAAAAAAAAAAAAAAAAAAAAAAAAAAAAAAAAAAAA/ABhJoY1EEeC&#10;5+MIcMWCEG8efxhACPISYs8iMTvhghEghaMo8MlEQXH5X/EPg4aOFCRskTHCBUsYAcRAesYH7jEH&#10;xQoVadp9sICwqBaC5xGFAJ9FjaSEKWuN6c3MyOtQtlSib0LCzs3HnlgYbaNA0JGQM5hl0dJzIHYr&#10;iGhXEWgWBkUCbDRxliRJZdpKKkpImQUCBqqJN+UDLo3NhINgtM1A+FykO8AAAAAAAeAAAAAAAAAA&#10;AAAAAfqBJe6NCOrSUCG1jVVzAVo01YqTi0hAqYpAJ4wHc7KtIZc9z7klqZ0WHC4sPji8fG68aATE&#10;iONHDheD5v8VsQmJm7NXK8IMaA8QAAOgABTZOKJ+G4fIHV5BkXYIDdSUVlakyYLXMOS9DpBv54SY&#10;cobDEJvt1gv5hixtGkqRE8ILU5ItvXWIIA1ploGWz4Cv6InaJ0UG5I2pJHW+TDtxvWZGpMR1JxB9&#10;ETkO8AAAAAAAeAAAAAAACzqmkA5ppA+CK8JDwRRkwhzwgUaCCYRn2EFfaAF/5HtkS2qOECxoJxnh&#10;KDmnlbr34RVhAImW8PBAcePOW0L7ykmCMc6PsXCAQtjJTi3XPFlE0JhIx4ABYmkuvuj2xMCIolGw&#10;/yHREP97NmPlkb/vWPhqAxfhIgcwgMENyl8SZmxD89nOA5DJT+EQukgBv2uCdwhsqlOIoomI94AA&#10;AAAAA8AAAAAAAD8IqwjLEgheLBAc0eCFQRTguyeEDiGdxnxZuaJuSLP3M14h8Y29y+X9B0sAEJoQ&#10;WKjRJuyBLMCEwg3U/Ez0vZKnEhuaMAhutk/VG5N8uXy5HgJzXMkRSU0vIDomHQSCERBQGmBakSUA&#10;SG6kTCCqpkyimkUYIFqW1OMMNqYsgBKryE8HeAAAAAAAPAAAAAAAD8I9wiuCM4IkjYQjB+8Ym8Nx&#10;suT1CxSZ7aabGt3I3aaEtNeMIhwh2EAwh6gUaO4+wKv2WDvyVp62Z8zwst1IXF1wbc2h2Du5eKyp&#10;hmAgGiCAgGSAUKdoaDdrOwGAA7BmXycVFRPRyFQVzYjMa9FhflWpY6Fp+lHPRAC/hGrXI3hgA9Bo&#10;LjhlAhXjJWASDgYMyGmCZQAIVk1awDNZJqoggDBWPgB4AAAAAAAZ80LFrP89kWh8F7uwXutS7R0E&#10;xLZD25UfSdGEAM87Cxl+jmUkuYfCQekzyVFJiYarW3eWn3uRAt7W2C4QDqCvtuoiBYADJpqbHYJp&#10;WFaATkXpGCODMwAABNAADtQaQxhWyrZGrpB1H0O5UL1gB6jBCoyQikU3r1kTSoyOBsYMVfFP55on&#10;hamsxusySaQT0YSHkLo9akl4GIbK8BASBmQH2vXRyn2V8wUQB4EuYKOJ5sEAaIcCmH5AOcdCIwgm&#10;LYrCuLbHs2RT0R4zi7rjVdamwQqFtE9jrbPFhl/pftO+Fa7TLV5dTdYhjBFvrcIL3ZDdjbNYUD8r&#10;SpOUZSgM4AwAAEwAA7ALBkybgcBFDIC4AaUdVTgGIIyPcAC62MBJ4EM2J3D/KAd3hFQkKxM5UycY&#10;QtE64RGJAHeX/imQm0wagRgzC1Lay6/dAXGyQAKgEo6ZE+pNRfLKw5BgASBw9IgpDEPZFsbsABEA&#10;4mSKPyA7kBDBg4Zg6uIB4tLEPdoNtR4Ds5GCLtlg16DKiMO5GvEO3UncWW0I2ncaTWYwFgdUIPjB&#10;NiFFNmfC6RgBuONY3s4CwCq5douAJLmAAwJYGBxMt/WvGFpbzueKkNi8HV8X+iXfVXEHIUPh29Jm&#10;mIDfpPXgCAuLdSfxSYJKoLdhgaBT8QZASv0MGIBAcdQ1e6QkrRgLAKKcf8A8CnQVIEBvHFqtoG0y&#10;sjPm26NQerQ8mEQDQFvm+sDVCcIdwHQXdcYwoltyVUDQmg7gxAqhAcUXYQKYsS2frXn48p4+nSHN&#10;EOpybHLHcKbYPqoESvhfdr3BKJkIH6QaBEpPACB8IB06lpvoOnQmQokvAEWYCQcc+6Libi28/2lt&#10;EBBvdFZRAyrQobFKfNBM3JpIr2QrIS/ZahLCLxAGjoFgK+WLWGdbRmTe+hOg5+/IBgG5MQ0Aewdw&#10;OVeLQEFr8QRoLcSyuIBWAiFWsAH3bDBErGFT9hj/QAhUxM7TqZ02JfwMZjhmOO0zehTtEWhwAJAc&#10;XKJQN1kXdFZx78sgsZwcMAIhTodbBSBCAkE88EB3UgWpHZVMj+E+elNq0CQd2OQjqYQ5tohDEKvS&#10;xyUJkQ6EnuhOg7vIXoT0Ebkgh0jAD5fxHMJg0FOFffQE6gAGkAHiHBA/a75k+Xw+pbPlsVbFcWv9&#10;rQZrsv4J4oyVOQA27MLY2qK5eRzG1oIgFbrLNkbsamIixH78RDkjRIoaStNADhzoCn+ZEUyti5bz&#10;evoOAFQK1kqwywm9ap7BBfi7AQhM0nWLjFcFBINFU2JnJShJFZFOhuKUgrEE8lCu1E8mQLgMeV6E&#10;qmoANBQAAAEjRyc4wCExRO4QUQQAbBiwUNoqjw2Vm23BWBjHGcRBGEUZRceFUeF/Z3Fho0UPjRo4&#10;VBXnEPoLhARjCMIo+IwiChYXosIveeDHhYZBBDS6MokT2/iwkaNG2YpYMwiURRlFx4VR4X9nUzB8&#10;egqCw97OIfQWw4RhI8IQRBcRSosL9TwgJ/BBABoocKHDwme1+LSjXueQOFEYZxYZRlEw4rjDGgy+&#10;No2DYJ6eIOFhAhlImDMLiIOHdfE0eaEw2En+9hthN9MigrgtWET+k1sNg0mkJ5CyWhcmx+k4SoxT&#10;ASipYO+e8/TQNC21h2hquw2oUWWWKKK2gq6vqbD+avD1HrAo+jck1intlsURseIZ/+x2JAoPiRtd&#10;u0TUeNtfR6g4zFzZtZNjViDw2vw0bE+eUSWWKKKNfX007W3wubfykFU196g4esKqvFCtNTbpmsNN&#10;bihMg68vFHhw8NHDfErOwLuXijaxho4cP0VoHYeEiIOgrQuRYbLQuw03FoWGibVoV8Qooooooooo&#10;ooodfZU2FrRLmTNrFEioBmKgmvGE35kLWi0EzoalJjiUMkGk6chtSDxLisINHxkEn+K2HoNn4tKW&#10;wrloOmQqFb4HJ/T0KMsOoUUUUX0aKGjJR7ELkcfjR4r0Cg+KmixrAvMOGi42DhvwD0fHeJsqv9El&#10;urokaJJZX0cJ5ax2JFhw4++1Hj8VbbF8M1Fho4VSb8NGy3sQ2RpavDMdWbaFxodNNVHUd+X9BUNQ&#10;ec5tBw0V8F0o+NoqnY9DaNOm6BUeGk6avo6CSZ1tKf79e5LXRpMbSZatxOiw02ZK0OsPEGrxooWO&#10;QP53yUEgtS34hvrKkvtJpKpIC3AsR21ZFidlOVHM5N5WAdGtVvXRviU8naS71JmsOkhCRCRBRREI&#10;Qup/Ytrr4S6llC31h68SWJa66e6klCXVhq8SSxVgQ5JqeFmjSxgijTxp6lmlFm6bHmYpDxkMMOIM&#10;IhmI6KNwfo0cwmHiImIefTUgR8QJsoGZMOA0eD01LSwDAEypqPQHhA4JUBRi1VGIuB0AqEGo9CAQ&#10;sCAUIgjQFaXhcJ0AXQtFJ0SIjDZxDWEkktFZS2Tr6W4++gbgE4dYdOlaRdLnJ2lvupJlSQl18q7D&#10;5oaDUSiTWJlBH0NST0jciLWHGEeIDnhqSdzxh7qW5wvlh2NPBoNCO+ellBaV8WNjUIBTlwelB5ok&#10;Nw+LCN5odw9JTH0iK67XtDqpkwEbBY/lyASY0rrlZNVERKRLX8gpJlWpSj343x0kY9TPk5qsubPK&#10;xoRfQvrqS1oizElaNMt1FFiVyyz38Eu9Q2ltG7BI0WufFRvQzNkfSIJ1NEzHg4pVSZynXtS7cu5y&#10;GmVpSJkkqZJI8umRKSJ931xj+SO81lnkEbUh40f1UFxpLjxHqMoHdIv/xr62rRuSKelmPKgzBav1&#10;UU8gxIW5IZRWThbS5olc3RTBMKgJ6WqB6mkA2X+jeiTksaiR+CI91SWjaJKz8zA5kRB1Z/1hfgyY&#10;+VV1VZxQfm7Us7VgRzIl+bRkkeiFNnt5FxOHjRmMcenrJelDIq2ObNWj0as7JzWtfGSLTMg5JbIs&#10;lTy1b6VirSTfaKWW1jOwfrZhp2fUkohY+koUZDU4IN8yQlqJtF50C1Or0yj0PxcNoyA5EYiEIXiw&#10;EKbMHOiy2EPewQOJlyYuJGxITjQv4hMYooglGRDRkMvGI+ENcLWLhAiYgggQMxPFC7FyRIIXCYQ0&#10;yRjC7y9cjayZL/g9PlK1oGuMtmQewFnDI2MWg1l9MTqXp1N9f8uUrItIZTZcfQ54zKjzJttO6lSa&#10;SbQ1RDljmwrqFmrKEyPxOadImmaiUFaWtMVgDwA99F/6J78S3o273m3LqUih3wvf8WHglUF8fEIn&#10;CA+vAXPjCWFcS341et9VqbCB+nI7ZJpWhF6rFW/PVHoo5Y1ywEOhvJymJfDNcLNTwakW8wPWR+Uf&#10;XUdM1asTFZyAezZs0nxEHpk2AlsuUNBU/Ilkt7TCkM1cZaPE/laInti4lNO5B/9+zFn6//H1H7Gm&#10;KTNIOcIAKaQXkP0HUhkCf2HcqN3WngVo/VbhfTJIpSlKUpQbql2A7Ty68vN20VuUvNXltPRVWbtH&#10;Nm3PVovmNdjOOJ0lbDRzy/dMAcSLyUU+eovnw+rJER17bwly0D6rA7Y5lfRWq3REAhhIxR47c1YC&#10;KYtjimWwaiYo5OxMGjR/o1QpuibIqYmKP7TV4ttQ7/PWETsy+uWP123bjxxT5de35QqO7rlHO6HZ&#10;tWYDB42DidA7tN6Atat0Utp09zESV0mzzbd9GnVabSzq+ZaNBubNnpeQqnlxLUQi5iU3CWp6PmLm&#10;RFuxCEL2Z7ZlMoASTsas8JDdHyZ1Gxu2SR7d3CwfLxPrHGQ0Yg5lGdfEIrB4CAxV1O+fPG7hMXGw&#10;cA2EiZI3jGiCjDcJi3ZnGOMYwONGGGVNsWLEtEmbF6tskCo91qTut3Z6ds65V6Ltz4uy2C/yEcuV&#10;Oex58WSsQR04vt6utt9qJL7yzMypQqAXMov3F98jx4vessUcAEJxjuRguTretE2J/cxPhMnelDl8&#10;u7Fd3ZluadVKzMylKFAnYGRPntUxk1bF1oRvslHRMSK7DZXLYgOxOu5oh2Gr5OSAzKZ4Ll3QyPYH&#10;2gB1oAH8g+hTtW0wCdkeiWtH1epIBWJb/UUXI7nhxkKCuhoqeLBQUHiadgi7ExWhqqY9R2ayRCx5&#10;1C8mRNypuX8qUh1sI7NDooos9ZAT/9AdkBtJHeKjx2C6N0g5YRNASWloECyOkLBQmqDKeBIqgSWW&#10;dFXH+kzSU2sLtCJLZyAWJFMjaZGT6uSOx9KNyoVkWnASAZpADNIKynEoskUBKRHqqEXF6kanR4n5&#10;br6dYKFLwSNmUhFAoAA6Am7M2gLEIQs9n+ZQAXCBTAsdwQDE3HqIvTEwgsa+NeAWn5YxvCwb+EDx&#10;cBZeqPKhIID58fjLvBQQMrnVF/si/HvrfWtcr8/EhBOTnJSK4p2JAoI4xC8JHMLpl6sSR4s89V1x&#10;8ebOzbandLyxMq2OwW/2AxsEWzBYxBYyEiIQojpsY3lCbtpnublNOEHzaeIcRiIbowontyeyZljP&#10;JXp3KE/4jwGTKYBGUGEohRoh59HFzC8g622MKGV4HoKgKNYRv9XZLXiWn795odXKTGpAJyLJ5C6P&#10;ayhLHfb9aE5eceLLZxdrEBFraEtgo5kzl7Fld7moyLTVYAhCJDXXYvCPb7d//Xk9vvfqO1G+6wDQ&#10;RAoAAYYECqAoVRIIU7QVAiKB5gdEAJooStEwKKagkzdaqUgodUCKwvSKF2Xsg8k2DtA0YCGy0naA&#10;J2o9lwBsJIxLZfmNFlHzySjdSGctOSdWlY/Ieet0UlXe+5IqtMim0QtDPQz7a8FHReG++YFtY7LP&#10;ICeJxo9bBEpJ1oFXIrUnUO5WTTjECmnuIdDyUOB+mFSZB6UD3Fiig8RaJDjNcHRIUcHT91eyJAb5&#10;SXUnZB4izONS48gtY0VjXqQCrTk2Jf20PHce5UdT2sFwuCK0Hxb3imx4Jqr28gC3Welpg65ka3Ge&#10;T0+Vv2C+lZMt7yYlIbEiEr/3Mv0fxz9S6T3UvJnszEn6Gie2daHnWLDk4R+cpjvZiEIQxl78IHgI&#10;av2ixCxox54sNj42Pl0yjIbRDUQTmJ3VuzNqa7fomz5Px8y++a3lq3e47N483rxN65lmcro2f5lw&#10;GCGjCcuWEiRM2b3rRLd9cINkvWSbxPVPvc7jf9i1jzi3iex8mODwgNqtCw2BxbYOE6QmPi4n3l12&#10;IQ8VyelJUklrh7Rth2Dg/Y2Yont+t5ZbyyzZWNQ4rinbtUvabi/SDGioFE20JBZnt2ZS1tDZqiL8&#10;Sch4/Yh9MnWnIDUWq3PliWivJeYgKCmnQB1B22XIa9eEFz5ceoXfEcUgQD5Yu632mUcaNo375jT/&#10;etjn+uBfb7BjsGBoN9AwckmJHAa68dztfTxcnaXt7XrHHB22OUgdDsGOgYNGFBjpQAYdQqggGyyq&#10;5IImpQMgBwaoFWKxEw1AFABAvhABEEQRBEAahJFpQAPQqAIBO9603kJS0wUCVm8yOaWiaKFl5iZC&#10;ktKk8SUKpVKJfhLIyFqZQtfhWrbkAddR+JXPKSVg0G35gU5ESLOJq1awesHUEppZEu5i6eGeU1Pa&#10;gsJwyf4q/Js6KJcRG9ipj+GpL7P4stL9+ojwcZH7U4SNEjiRFMuF+J29YvlsiOKKmEnxJMod2sQm&#10;CxaZI9TiNqTkzq+dfX1Kf5j7IpOXowmovxqd1gUxQKCq2h6MsUTTKJFqo3RlsVhlIrqiJiRaBEPO&#10;1RQv////4qsl9jJS4NV5GQGXppKtiSeIlnpmz370odMstrsKNrcSKJJxWGmmztyr6eMpWhq/9EWt&#10;A0jkH+xDD3wZkHnxISbv08zYi53FwOM87xFsLeHri321bendpeXThBcV4niGjiMSIKIx/LHzZvbu&#10;69bB+b5deXL7eZlG0ccb9+ZE/HZr08611NJps9RZe0Ps5Qij2Lae5VsrnT9GTK8yPiEdy7irr162&#10;2x1devdettre7+NcubvsuWZj3hHFev2Xy4zGtlyVe3qydFf+WL+FIXOJf8A/kK5PeM7aoqXTPb33&#10;26OCgCAEiGjwgWPePGiz/NuM4TiYmEBxcQwkZjiiGGYhRmIPbzmlLJwSt1jFejZJJIvmUWauHy+N&#10;+uBA4H4FTSSjJcdQyTOWKZ3GsmfFPEaNQ7UKAceeIYfFFSDc/YnVayiE8WEsWL/MD97747BCjqOD&#10;CBjFp4FAQYJAA4NQFADhwocLUAKFUAGDUFQFFqGTUnEX61BCh1AOIWDCqFCgBQAplSiUZpRUFAoJ&#10;ai0GtNoRICQJAsjWCkFAQQJZYC0BQEag4dAQQlqAgI1wYJtgUVSHDQKHQEGCJINNS8AHljsCWkhF&#10;EImvGzUFBboNhabDN7vXQeR1IeR23MpOljgpoycifDlOWL99SCxDdBlsVzZ2oFVuoAxR0RF0GySC&#10;h2fgghI42v5uWIk0Wm6xRzmAvEiHzTLyBUu/17QdCNZRw0JU1N+iKQe3US1EJdNszm68Bks46BBA&#10;tmyRvajfu1cLs2tsbSc9/tX+Qed5CqqkKp4utSTDkph8bngSnuot/LOXmt/ztNAyxpa/11fI+Ggn&#10;6G8HUN0OH0OoaodQ3Q3QQ6gh1BB9B0EDgfQQaggcMjIWEQcGCNrCNCEggwYMGFChQqgBw6gdC6Co&#10;VQQ1QEodG1qAFChaYqHrDgglggKCAoIC0HkEJBAgSAgkAqSyTaTGTasECGolQGjWzYcqUAgQJAQS&#10;AoCOg4agKAggQgQYcGgKMERInqFYUKgrRoES0lghvTRXQ10V9ilgiJyDLYCBaByfkGUmD6Ieo2Jr&#10;D18Grk3YestAQ4dARdimhawHQO+gH4VE40DoHQOgc0AQcPk14iuiGLQZbyFW7ySYspAmy8lQcOHD&#10;niEgp7A5hWo6Jy3TPjnGn27EiCw12N0UrSXattH/0EQJahLUKhEFQJZZYoorBUokzyd1d/1QaBCg&#10;9QGZn/oBAqKYdAjYEbupENdaCJDcSgUVEFtIKinkE2UBZKAAwD3T9QqBRVAop6lgHqxAqCpaUCim&#10;oFF1RVFAGFSBZYSRg1GDUYSDpmoUCg5J7PWvt1VdIC3QddyXVAHYgiNBZdQE2uFWf8pvOBvU8EOv&#10;avFZpQoghwRpGSrW+HNkKDkT1vfMH1oEkD67wFIFAoFAoFAkgUCgUD/lWISP//UPqEIXHjslaj3V&#10;SozVGyVpAIvJX6It0aWm8JbI1ALXLrrvrT3/7oLtIkQ1gVtVS2bE9lC1f2iZbTAoEo6oOgkKqoPU&#10;oIFAod3bLAe6E3di1VxWL+tk5JoNAyRVX+o1AOgaNkKABKuow+tkbrQa0fo/Ro7pAwgAXWQ0f+TL&#10;AdkM/ZGtGykiSRhUgfdNGhC0I/CpGy0ZeGoNQdVSMC0fknpPSNH6BbUD9ej9GS4vFO53OlWpVVpX&#10;k/VaUnQSa/gP4H8DqBQNkC4NsHalVCyauj3AQ0tAam60A4FAMCT1L0wKuS/of0l7pSZjxfO/9ICu&#10;6w6HQC+76gVjFxi66XS6oTbIbBGSX01lk8r3ZbVg7wEDVAnarXa1AqBS1cDqDA94CpazwTLG6Bdn&#10;Z0Cs8BdAXQLwC9AMzXuwXahKNugahvAXwTA/qD2oNijQ1OlD2pZGsay4HZPEdhVkC1jDxuridvJi&#10;6h1uwWoC3bNqwjdVWoWsgcDXS/vWSVKHUBwbMufgQ0OFlIXvgoUp+Gho7HLznxL356nhdsntgrtu&#10;BNKlyXUqWxUKro4TVvSgQf0Fiuido905DAiwaGXd7oPYBr8F6yHbWyDQGg7TeR9Hixumocig5znY&#10;LI6KUZ1PkpG0FLyWyM3QJOZdg3QF3G0C5yg3bAOgLfi5fnX4DnxdAHQFyArIKzpn3yAyMK3aBJkP&#10;QHyDJmRidA+cyHaAwHZ80CoCsvo+vUFZD8BlwHdBQHODK6Bx3Z0GUsGV4LM6A8c6rgOyPgLBg/rJ&#10;lA85LcxGAWU50DY0H4bzunIGgQ5QAAABJLxjGjBi4YCXkAARFbiLkDGgGYIBroBWIBbEA7t4AZQH&#10;UAJAAAAAAAAAAAAAAAAAAAAAAAAAAAAAAAAAAAAAAAAAAAAAAAAAAAAAAAAAAAAAAAAAAAAAAAAA&#10;AAAAAAAAAAAAASmqAGROhYUVSBBAzrrI1oE06UW7s9bNT1SfAABAAIAIAwgDfCMhPCCMmCBB7OW9&#10;UVKDvU3CySZxBMABACAgwkmkcwHmHCvAyhYZWhd0FlvRYob/WCwCAAgBAQYS0IyN5ntNBkp0iW6z&#10;JEsgkmtVuVvOJeaQAgIMI9CCGRrwgfypArCLjUaECrXAgWsKwW3qUenh+onnnkTuCSAAG2TJIGup&#10;UsEyM0pTWIqliV1LAJNFDisWExT9Ct6NQvjDprh8KeyFRRDAEvXML4zAUtNwKUniLZiEJtw07knq&#10;ZT9M9hOQWfkyQ8pyBizAeMuJVRxwpSKvJQNIhk7JFRAHNxjMdEM3ZPNz+FcMJW8kanFb00AiFG7E&#10;GuiHBoypMS+hMip8I7qCL6kqKajTm8RKLCeWYR2wB1EK4GkkhoXEmtPCS6AAqQp35pMxEvdojEky&#10;9CsYiaCLKpQVUpHdmlZY3d/DYdZXjONDSAgdwkSvCsUIWJPlF6ZtcAAAASo7iRx4EAusLisk+OTg&#10;qIAAAAAAAAAC3AsAAAAAAAOiZJHLOAJNAKcpVpUMEFAAAAAFmFAAAAAFskV5sWReC2MZZSudkDKA&#10;AAAAmAAAADnSxPdphNjE9bSNESGoAASjwXYAOWVamlACNGj7SsmBQAChuAAGjYSSxirDrZRJEyJC&#10;6HAxSCAc0cMpM95E9St6gwpAYmko4aOEjRwnmykEFjwxBI8NGEEEQ57i2rIAAAAAAkCUACkwIAA8&#10;AAAAAAAAAAAAeAAAAB4AA/+EqRhJkQTGiCLh4YSAGLBQyDOIpAaxCSvHISV45wmygGBIWDUWBG8C&#10;KJUkJQiOkove2RIHI4E4SShIApJ4EQ0pKPWddg83TUd0UZJ0RHCEKalUNUsl6jdpU6mJQgQtExkG&#10;WQSUIdF096opEByEUGpzoGrRzi/mgw2Nmk7X1c0yr6eGYdBcULD4+OHhQrnW0AqUNtFHTvzrH265&#10;em0sG9t9X6gi0SIgvRItREhafAAAAAAAAAAAAAAA8AAAAAAAeAAAAAAAD8EhoI7hv4CHjR8B3s++&#10;99cKNE/wi2CJ4sNgnCwQK+ECwFosvW2GjqOYIIlAIyx86ypxMu3ACcUQjMZ+O07F/AXq1GDen0RX&#10;YETGkxwlyXLd3SZLIrJkR5hSGjFhkkxoov1MEsH1fiVlTSjdK0qpa49NKg6Uy4CjKaU3if5EhEq+&#10;NeERB5c/AAAAAAAHgAAAAAAAfBM3iQSEgghBCcGvg0LRHN6AH8E/hLDegjy8EPcET5skZZPqBuKF&#10;xYHPQF9NW60ZO1cC+BtqIiiJq5kUSeq08eRhQT4MVeJ0UibVNYmrvOgJkASA5Z8le9vUtlOBGv0M&#10;+1sSzWWv9G3S/owKH6lbP0TK4/cSmIUA4Awo6m9ZHIc4zM9adR/f5zDEbaqasbVvuRlqFegwr0m/&#10;Bgi6ajw6JoAFp8AR2uS6Ehx+AAAAAAAAAAAVYAHgAAAAAAAAAeAAAAAAAAAAAAG4R5i4PCIv5YmI&#10;i2y+WpBhQv8ECrYfUSk2C8hmIFApWRFvonxM3L0aUvAwfsJHsKBaMapjgLlNjCusR2TxDCARkdkY&#10;zA1+u1OEedBNMTgJESJPQUB6ZAdD1TFgLuF677Q7A0chENNheYEbBZYT38kVHaB5O4cQ1KqsblKr&#10;mfRoiVZ3Oa0Z32lHMHJzJmTpxnqnYDY75rke+5vZeitywxk3ETOXkXSfZESB5Yq5l0NX49oBIglG&#10;wVwhn23PFV5D5sJ0ds6A6cAAAAAAAAAALJLI3AAeAAAAAAAAAAhBIpqwfmxHQsgRaUN4HKRISWa3&#10;tGMYIFfPcQlYTISvGRHVGFHRMawPzS3INKmi4h/ShaelblJoaE8tBEvEAiDsBgPGQg0O2NGgsB5B&#10;/65ws10iYUBQ+GNMhKQUEDBOQhKUOIWsCU0Mwg3C/d2iiREDGAzJjEyppgy9hsY6AWArGv1tbkUB&#10;/ustBjW2bt6Cmmy2ZWiyRhEUEF0s3xr3zaKaWBoC4bMlGMYrY1wLEiZKN1rfNdRvZQ9Q3vLSqYIK&#10;AE8t8IW6VOchga8I8RFGvDqcFgJGz1U+8wBNBjrJAABIAAp53nwJ8UUN8GMDXID50k0+rbx5ga+a&#10;WwicECgJ7vgbujtsKM9lc7USoGY3EoLRyVYAQAAAAGBrTMf9By41BA0JACeytoFIa3I4teex/RwW&#10;b+EK2RmlHfCDgGFSAJBPL+R1KPQD4BmgF0XMVfMBHUoi0aTFxqBJvJswAGIL4s8P4Z4lgUa/AsI2&#10;Bl+B4EvO2hF4xdA3Mxas2DX6VVQCwB/B6jJ5JP4mTqFK++Bg20NwAqsmCYlGvU0sAB/ZMFRPpKA5&#10;Kvu3Nul/vQ3IHEL39QJFSG2aAN0Fy/F5IJKgAu1QaRo/yFU/tDUaI3MSbB59GwU9oGiAAkHPjA1u&#10;uWAY2Ae4TXgyNcswttpuF25dNSW9Z7P2Be4VxVFhEkg4dbbJJV9fPPJSY+ShU+A1m+iWhYP/i3NI&#10;CwUPJjeS5WqVMBAWAvA7odiSnmTt2yUyVv2WW0AqBVUT5q4KItKlWXITmN4OFfBX+xE1FWKoNxoR&#10;cV3xZEeVgISIflgxUy6qYkBeIGvHhLZ4b03YIC9wp8YU5/H9ESoGgpiYyos/2Y/ZgA0FdhAjFyib&#10;d9sFHfdnfMSseYmbK1NsWTBQcRsUAAaClhMNepqCMj4AJBLKPO8shYxtrqKDx9Nk/66JZzzyChv4&#10;U41f7MbgaGAf4dhk36vFqJMCT4DdSO5jWAGgqsuLXN/YdnCUBdgMsSRem6K5eP26QAqMDHM/zbWW&#10;u8JSAEgF56NG8nH8JuaKcrJ43Ls+8gwYh7mMdeBOCEAf5xBZbeNm6NQir0s8luIm7cO6gRSvjXIm&#10;x+pPdqrZYBNkQTRodSkI/UKNkoEGxAIw/RyxEjS2pdwoBvSXIKwD55vHiFkzqWUEbLw1u52Q7Ywc&#10;E1iZxdLKDHWO3ugBO45Xq2KP1jlYKDa8GzcRJtVIBnyM95abIgogtHNoaxPSz0AYFmchEi5ZlQkf&#10;ewOAfKbv1g/iuLqfHOS2swF8zLAyFFDqvIAAKQBKmH6LMTMFoo4AAAABKxkSymnwxB8SNyhrp7am&#10;6N71XkltaDwrZTsfIVL5StaDINGjRIknFuWjhokSbq5KOs0Dii4yHurAxEHvNgcMIwkWsWBiMbGi&#10;hILDCKKFrIBzbNj1TjCiCCCiiiiiiimW1fMr9cuKRMdsxl40THEX2ays8TadfT1VTZEvSZJEqq0X&#10;9MWDFU6LiYaMrKOysaKPq9GSaC60LVo11WUe1pGtSYJGYNS69S8yI7PXq71LHAbU84GcUU5wpqUU&#10;2H1e/W3PUsPvWlqRk/URmRbrAhCP20jInJQsyCoTe1tLkhIoUbdabNaF3UJH1BiBpyQtQBL/JR1t&#10;XfkOUOIk2Les5kejaOlbWs22MtgkbNaOupIiU5MM0esTazMzNkglykXpADYmbL41EgDQSBUOaRYn&#10;IRAYxzhQABEZJrLL8g0oCdq/r/GEpFaLz6qQYIBfaEdMbIb9wn8U8s+BQWKLZCxTd/ww4E5BcRB4&#10;cPyihNHesYyMcWiRI4/PWCbaNmYlgkSLjbDxGJGL4sI5RElNJOcXEQfHDtlhSwQQYQUftg0aIaDI&#10;JE9LmEi5nHni03KxRCj5lHE6IxhIIuccRCELxkkUEiRdHWI68jLFhVSy/KubGket3U3TKkSF0s9R&#10;/t8P1owj14Q+mVcm2xxinjKPAXwkKa0PCBXTUhHgDh6VnjwBxnWL8ZA/bf/b7/feSUvWyBVPU8NC&#10;7R4Ot7ozqyqUFs7kHJ4soiFeEPtVkUaeU7mVJa1URzOT6lFpHnTzLkmJsGw2R6HBBaJG+MamIQlk&#10;IeMxlYXIFKOMjxZ+u80tGw+BhW1aOirNrx1PEMljWKPlRLMMSL6vVFzN2L5gVnkfgBUItJ8wqtIk&#10;AHxUV2rU6lifKpkmDTyWBhZJrUNkeEANiP4mdG+vWLXGe6ojvSYI9lVA2KqHYltvev/zqSeu1l5J&#10;IiKPaiuyR5bUdSs8XwFPjfdOKN0NLaBKCf0MlUwltLXrF4113dqNYnql5+pa1ZV2gmkSNUz1RVFP&#10;SJBOvjgHPiJVx4pU6isXF1rYvpV+vkflP3karkeIqx9J+9ppOSNMCsb8m8g1dZTMjMGynZlJMDed&#10;XVG7c4WmuhlCWM855x2Dj31aBBKLakVCAxmnlBIf7Dkp73aMlF1CXz0jcayqlCz/8Z7Fy/8BSUBC&#10;xhamWloESaZ3X33E4RMi4wYxMZBdQKoQGCQIFGtCDw0qKR5QQWEgQGnjAgdBQHBINQNJLgGFLLRk&#10;IMIEAGFEADABijHGFvlh7TQkpTzxjKUo8kJRIEQQ09A0tCAQtb5rf7i0G4JQg0roWFgRBT0HNxOq&#10;qlGrTepaU1aytVRjVLNps+S2UKxtGMq1TrFeoC9ZpKltOr95C308JPSzzO10z5QAyLGER60pjXqS&#10;U1yvlFRldXkIWCQ7hqw1081J/l/6yGUhY2Zd6bH/LiNdGbQlRJUtm9UXI1KBhCTPQsgiFdXe6BMn&#10;iK8mPDeak3WXlRN1FKu40SOrkokOIQkSNEh2VyceyYEQhFTQ8ViKHeWgblk1VhRUXiwFsvKCDvJn&#10;1e7uyoInEKalGngxYrzGxoqhK4+SJbEE6ye6lOjxTIyaIpKYmn1xy9cuwqvc2HGuhXGtZIHeSC9x&#10;a02fHuRiVdytYcoV1NJZb1vx72gTIJWOOksj0lM9TS0OPB4pLHHjNttRQk8VoERjqkTEPrKc///9&#10;lPevRkyMxO0oV31IS7JgJTQ6XZB8f0JN3NdC9rRoHj9XSwdQWwyQEJncxVeNnUooOy/ApZoHLtXc&#10;taOeQQzA9U9BACLRDiMQ3iYdN/+0xXWT/W75QxDRowQQYtEHGMOIQQEIN55JrbArpTN/uspuQuB/&#10;FjTvlyk+MSNE0mZxmMUYw0Z+LnGiRoiUR2VaNe69V3ntTLoxTNhKHcKNbp8NjDFTTaczsV69yqmX&#10;Be3d/1rYU/9+F5vZp05s6g+arSadnqLBAsm29kjxXsWM+c3P3eLgVw6To097kjRZ8QaZamPfZeaK&#10;+FwGWEhGss5H1FW8a+2n6/keX3kyYSJHjbsX99yW9eIIhCyxcpch4yEQoz4pi1atcoWQWX4iEIMc&#10;eP2NjRY5IBnIVyk2LXxlFFj8KOMkUc8Vi6I6zNKCp60V6wQHA9I3cO6vI1JDR6aCSxozFsTC7o1J&#10;iSTFa/8kwy3RauYG6DwfdA0HZBW6OT+ZFq80gHLB3x7fi0WUF0mJGwGo5saGNPe0AvgUMic9aWgq&#10;/lgaZmCLQp991UkBIlyRdZWimlRTSSeOysus/8gzfk9Hk0GlzGq7GUW6iSbUnYllH2P+rnk0BEKz&#10;UWxmIhmNgNjdqNXqlqTtW0fiTuiz6imKMQRO1pUigzQnQbRVLBid6mwMvCm33pGr4sG1u0ztbUbX&#10;mhOrf6uTa1S4eMtMusvvfcBwGwQuseIZRAhA4kY0gQT5scSJzLVljx8SLnjxfW76+6nXx4Jtfhx/&#10;QcBw6VsXVQsGfyGfT1VV9/Syr/2dWpitMLaNkh+mLMwH2vmAdtjRl7xgRcEAjBApsGADaPR+zhCI&#10;S32YaIUYoogERj8eMPzZMUaKNFFsH9NLr1DN4QaJjRnlfbOM4vacIVEggWXFUCxY+BWJH4nHyPnr&#10;tktlvmjV1/+SzlyevGrKvwiyXvSbukodKMKNec5CuIkWBGtTEgZlrefZZ708SHbuWiPSh1p1j7FH&#10;+tLVWLz+fMsuXOjtAEM9+EJhcaJ7HeTLfA/XFguLGjmFkPGIbGZF9JptJv9c23qrem1L9X/xHQyZ&#10;uscfEzd5NlIHjEjaBhH4dwkjdXNmROw8Kh3PH1cnooI5HeQUSpRH1/RO1EqWYJcO8QUyu6NWZk3k&#10;ejJ/ZpvyEbI0P32NClunQyI45YLOiItTIibvS0qHVU2BtnZUr6/L0li9ayNH6orRsc6yi9FPQ9+v&#10;yQqU5JuR8pQ5pMUTRxEREmLBxYJy6JiKCTIkXjjo7SqYsg6KLbfW2//dBVo7NkpPyoJmXoMzPIVK&#10;RR8+k1uTkrxJnZQ6bsN6rl0XKvOWl1MCiF0cSeotLdaYBQsY+ygGWuHg0Aynkw9M52M/UE51BUHn&#10;XQWU0RZH7ypAuEIUIu4g0L5atYPjKOHpseIyyNRFfKpTP9lNXNfFplOosSV+lWf0GR/YSUpSlAMo&#10;BhLDgOD0EGBwQzTzYMDqgQYQOQloUgEOHDhwEoCw4YAgBw6Au2CK1KfkFyjMSJEQzEQ8HDUOGIvh&#10;DKwgWbL/PaNiV7h8SNhDMsD2nke2UzS/ldhq10pKTuQB1BDgwODTll31c58lx+JahW3CpK6XHH3p&#10;rXtNNAK7bY+CUAp0NTgfig1DzcXBqUFp0WlT4SG2bEIRUUQ9Xqr1tmt1VzR4AZxxBxkNohxkNrhD&#10;4Z76PixI1teXwc6LsRCPjlb17LE148JC5ucJkydFzZPtwh0RjRiEPx0lEVnwHyQtF+htdba3k9mV&#10;S61ren1EzSJ/CVN0TylpTPbK9y8/uNd8vbqxMkb8X+Wu/a0+jwtxn7i6z9oTSglZhUqJThKBeEz2&#10;zdTb5ljSq6I/Ltp9ETfkiGuuCnmbhZbYsXEj1sbJk30Vf5ykSP2Wx4QaHj5VWTv2x9vxYJhAb5YF&#10;E9fEfuUr7J3jNmtOmy+bUM24RunPPYnW/0+q0z99d/aJ7ttq2UC/xs3GKxuj0m/cVizxiMwtfmKr&#10;Y6P19vtkS5k162PC9bUREolCiZBEGo0elrJ4bA4tC0NSYo4cQUePITFEhe5mSabrxuCmm6FsG42j&#10;GzE/3QUNHURp0Lp17qFzDV3tMRH+XQ2LZDWErmLOs2O6I01UeMfJK4jmZPA3jzYXxR3azj+ln2rZ&#10;VZW2uAi/3+0xRlFEuRRyMqGXnj/qbHM0Q+Q7EUHqD////10FlWalsVSjN1xqov3Vh+q/LpQ0SGxR&#10;BRkaYjbH8UU5KcR0OdEq/aXipU2pI42jIbiFFyWboMrTYygsJLL2zIp1pQ8EdE6iYmiKwlaNc/To&#10;qP+f9319NK0JRnILiZWKMUuEEmdny6k0bqUekW/UeU56L/O5ZZYYvRDonKGjHslLZvLIGvgQeghy&#10;7ZAEAQBAMgGbcoaSnRRcBqO5lAoAVAC45znZC0NVBIGQCyaDQHCAeyQc2SAcGAsOUqC1EAODAcGA&#10;4cBw4HBg1BDgQrFabsgKOp2QFaBRsFWwScajoIgiUdaCCIsdTYlmyYQA6BqMEmuChwaoEODUAGDV&#10;bKbQP+QqgA+Rvulh4QSPCHjAREJEQwhDRBfc3lTy7F0jLlWoCg7QIdQFA0DQFpbtG4h8lXDMcB8t&#10;/6xhMIPjL6dAczO0LLa1qcIVAcfFh7/6I/kE8Fw/ER4x1hBoeOKMczjRRCjEENzOEGggOC26ydHn&#10;LD35y0KDcqySD4kqXoOEEgMJfYrm8xcr5huE4urxEU3qdF337KV/OUqF+3//sqIxk0Ax/TFnLEnI&#10;llnzQ6IVsB32RzuTy9kZiVj5Ktb8aTHrHXiQqAiLbAXcb09lX/7fJ+z2PGCWW3V6q9adrdcWSNIH&#10;14/+xobJ2NkhMnzhCYS8e1YIjmNGYxf5uREHIFrrbtc1syqWkUgWmx+WzdDvpmfLUj8trcikETEy&#10;Rv/i5er9rT6WIRGQa5JUu5lRCcoqsL3+jdE104sSRURGIQYk96LcupIo5kTm3PTIkq1SNTlpjdBi&#10;RJiIsFiijYG+LK2LBJa0UUKsoAmOl3pFSuxeJiiRYDVLeGxyIo2JN5oBFp9ylrLO8BSHmgbSPbGh&#10;rLAJrutOPjeaCX/RWIYYg0RCaBXdIokSP7fHL77dks1uvppo36NGiYZqXr0zxHqUUcXzG1LUxBYV&#10;WraLFNSU4WfTUlPI2NkuB0SJg/ddvM+e3LSTTs1qcpkB6hq5hpqsHkAKVAEAyAIAgCAZADagXKYv&#10;RY/aO9Ny1qcm+wYMNVjWGZtQtQdAMagAOHDh1Ibq1VWArBVgqwAHDhw4MB1BAcGAtQ5SlKlZZAN6&#10;gMuDk2sgqgOBB6DyBB6DHY7BA5A8CCBCk2LKxR560a3VAVQUPiWAEQoIdQUAA4MODCyHBqyqujVH&#10;kLs0Dw6ZJro6UFAQHBB9kDWAodA4KHkEPIMhtBoJAQ4cOHo5sBwHoOStrz80Pdg+yPaFQYDkBgnI&#10;DBDMM9lgaKulAeAA0DQNA3bZ0FJAOoHfIKRZbidU/Ud0LUA4cOFD7bbZKkKUVDWA/VPA7w32Ttns&#10;ruJqCodQVDVDu0HqdaHhnls8usbWbtWJQYP8Oy/2A4ZhS/UrAXQTASDVagKMkCDhwYInULWPlIUm&#10;kQKDaw6ggwYJQQYMagZGPWAod2n9asHRqBgdQ4GgwONYUgw4V9aCBw6sDWCBocHoOgg2tZSyaHYc&#10;Dg9BQAEBwYGgADh0kFjgyAHBygQ2gEQAaDJo5KfMEHoUKF0APrAVgKwdB3QQ6giQHDoCoKAoCgKA&#10;6CoIMOgKAIBQEOHDhw4cOgcOgCBQ4cAwDAAWWoehUPQqEtQiqFQllnISrUNX4HWpRr8D3S1q1eps&#10;QA61rMF0FSv+mZgGAZRAf1GymIJHo2qK1PCxVKPjay8E06GqUMagHM3X7rWxranQ3Rruz0/Kst31&#10;OzWN6K6fBgd0N5qwNdDCpW76QTOsLeq1mKsBYeg+zH3UQ9IWStlVQqrXdgGX+HV2awUpQEjVuh6f&#10;jtYRMAwDHRgdW6zArr89AGAPQAqAKKrJFKVVepSjWgpgGj8iBGlDN2ogHMpzyxMpAcoFAMAwEoCX&#10;wrNQo6hq1cklDdYHtWeb5otDUrVq+SA5RaS6lG6nRo1pY1Z1GoKko1sxW07ax/EpXzh3X/4q9ACO&#10;tWL5sl4JTU2JDFpQwHdDUMCVc27ULQtu1utQ1DVq3WqUMA7oUD4xXW6b9KGrUcljFp0K6GbslSRl&#10;BUiwtJPahRKKUKleriTUAQpBgvA4WhaZQU4BoN1DVIdQH6o+htO+kPQ2iJ30HAfuhj1O1B1rRHpI&#10;H17V9cpRydQCWbAm0atQ2laQl7JDn/Oc5VFAgf/lKqVflXP1/rZ4jr7KO9hodfn/cPbRQXjpf0ah&#10;nPLS4d7hhZVrvtYdiIiVnOo6ed5Kf3d7O+U+/uVtqiLLH3t0N0N7eFeFeG8N4boboV7Vqw56c997&#10;/4cT/FQHkB6MqM0TTg6tf1a7YaZV2e5/dxTxuec8N4a191zlqHw9lKdcz3KnwNs8ED3h35J+Bat0&#10;SsphwBx7GadkaI6JHgpVaFVYSrG6HVK3tfySomAVo6p3+xp/wmXYuy5mi/DWdF2CQkMgy290dLUo&#10;7t72+q32fW1zLnUUNITmKFkQNRZ2UZ+uPuTdtftlO/u/vb2cf1/X+Wuxx4OteF00W5jLlOQ3MvLt&#10;JdyMlZTWVh3hnTv1DUMByTZdQefxnhnR8Yt5bso+8x+HDn/KSoaKcDrVPyN7ClOcAzrMlK1fQVnO&#10;kbQQDAOVAWgWUiRAfFBa3AmqcEVbjG6muuY5Tgc2Yt9a85Me5VpFoxVXLl9uYa6p6q92RBZZD8Pp&#10;0Z0YUKcA4KOP0M9MoOEoWOCJge6ldOxTlAAAASzgCEiAABGQgMm82iIbcSYgx4RgYGgAIAAUMDYY&#10;BcQBsAAoATDAPSAPCAswA5F0UHgJGkew5iAgBxgUAA0AGWYBAgCxwHjWAgWCAaGeUCeMBghAYwGo&#10;gUYEP4kDi7AeXA3ugXzYOkPAujgU5QIzwBjASACQAEzASyASgAEcBYIBSEAHIBAgA5gGzwGJYAZA&#10;A7Asuk4CEVmSAAAAAAAAAAfDLLQVTJs58uAAAAAAAAAAAAAAAAAAAAAAAAAAAAAAAAAAAAAAAAAA&#10;AAAAAAAAEiqg+UAAAAAAAAAAAAAAAAAAAAAAAAAAAAAAAAAAAAAAAAAAAAAAAAAAAAAAAAAAAAAA&#10;AAAAAAAAAAAAANkgVgsimWkIwCKAQkjFBAiAMZmd5Rndwm8UCUYHYQAMAcYAYEBOcA4RjAhgMAIA&#10;AEAAAAAADMAAwAAAAQABgAAAAAAAV01QSE9UTwARxMABAXYCPQAQAgwMDACAIAgAAAEAAABeAowI&#10;6wlQCcAMTv8SexLVFKz/GXkZzBtr/x/zIEoiPv8ndSfXKhb/AARCgAABAAABAZwCAAAAAAAAAAAA&#10;AwAhZTELMOhNTQjMAAQgCFuCQsXRCaPQjtgAAQt3aFwftAAhTWQtq6EZAAITWoXeWhPVAAQs+iFo&#10;XAAhZrEKZ4AIUZ0K4FNAAQrcUIaAAAAAAQIAAAAAAAAAAAAAAAAAAAAAAAAAAAAAAHtom2WW1AJm&#10;ZtXhYSBhWGiCmIIJ6xGEFBsQT6DCUowkyMKF4wmPEEQiCLvCP4JdeFBIYSkGEWDCuKEEIEEwIghw&#10;wkaMGIAIJmR04DAuCWgwjoYR6MJDCOMCIQYTCihcQotu2APBGIsIggYyC4zDRo8KHWq67PpgAAAA&#10;AAAAAAAAAAAHhBKEEgQyBAIEAoQWhBaNRoEAg0Gp/PbwsO9CuwgGBJeBKaBUgwKR1CYehLKhJahH&#10;9CPKE8PhK+CW/kpKa66kpLWuuur6sLsAAAAAAAADwqzcLKNBJHCRWEewT9QVR+EmMI9xYIrgGC8K&#10;HODADwpr4VA8FRpBODBQzwnNwob4RFhMHBD/wSTgkNwRVhHnhOzBYYcKFuEssJm8Jn8J9MIowjHC&#10;WWEW4TA4QfwjbBgAAAcJyMJ1oKC0ExME1mE3mE7+Eh8JVQTEQSVglxhGfhIGCHcKpfCrSwqoMJuM&#10;KCOEpsJncHhDoJsoJDwSZgmf4JwIJYgAAAOFI3CyOQTK4OCZKCSMFKnCLYKBW4HCi7CeEwUEYgA4&#10;UeIKcmFIacK8SCPcJJYRThTGgmiwgsEjIDwTEwAAOFADCl1BRigg0FGXCH4UI8HhO9BBYFBMw/Fi&#10;cIhgr6cIvwhEFTLhEeETYKCgnhCMIDhBMXx8wAAADhL/CuRgkdhFcFJ+CI4JY4mElIINbCZjE8Ik&#10;hZwRHSCFkAICAAAAAQNJ/////573RsEwbf1+EjhUJjbAvSdtgk6J2b/f+tKMbWbJRuoAYYHCKb4W&#10;BENNSQUwgcZipZ4SHoSGII5jBjRDCKIImEYfGELGbzQvCPqEkqWBAaJRKES0IdQg9LBKBgnlnhKa&#10;hJGBJeBGcCDUIjoQKhBKJWEmhMeE6dCZKBK+BIOBAJoAoQOg6EOMeI/eeExlCVtCVNCN6EJoQagK&#10;EDoEgMRxkwnCgTQmkoRzNTwIygQa1LK18G7HCNaENoRDQiCnoKnoQAyx8SHunf9hiK4SAoRHAiiB&#10;DaWhA4Wmg80qSge04Izh6NQgcNBKIpQt9rut4T2UIko8CJIEQUIRAhNPNS0HWDTuEXTQIPQkbCwI&#10;PAgN0YBnjPkt08Y3NuKYeEPoQCBBIEFmoG+iqUI6mCF0IuoQ6hEtYKqW6aZVrgk7QhVCGHRiQZh4&#10;TKN5O1q23Wrq61pcQEgjwg815A5aM+nXxXGa3lo1cJEQSC0Ioc9CABwlNTxtZ26+ETUIBAgEGoKn&#10;pIPJyufZ4RJQUFhlLS0fPDBEVGoGBAK0aEqnfpgglriBxxCEFAyvCUxhBIghwjCCADAGbR1hwg5A&#10;ojDKM8EMIkGj4XmdaRxuLaThREugs0s8MrqkxywKC0TRo8JE6F9GLJ1/v8JGYSCgklBGOEaQQzCD&#10;4RFiwQOBR9qAIzutXVvaqTcJ6sJ34JJQQqCO4IHhAII6wgmPhE+bL/hMJssJ64JUwQyCEQRzhBYI&#10;nwgu4RfhBL8WNhDMIbhEmEAwgmECxMINi4uNi984HAQQGGwMbNi+jRr++MKCuE3UEjIIlgkXC4KC&#10;McIDhBMImyY3sBwoF4Tc4SiwiSCRWECx4IdgYITBF1/84DGxcDmxsv8X2TJ/vdwjjCOMJC4RFhFG&#10;EPweETYHA4QDH74SYRVhE2EYYQvCG4QTHwhOfGx8++v/HgBzCAYQKCEQ+DgeXCB4saHhfeScJDYS&#10;OgktBD8Ijgi7AYRfhBIWAEDbhNHhNThMDhFOTCLcIDlwgagiOYbhf4Tf4T+4SxwgMES4RhjwRngY&#10;8EbwQy/Ex8JmMKFsEhLQRFBGuAgkbivCF4Q/fFj4QTCHQQ2PiwQf+EHwV40Nv6cJJ4TL4SgwOPhJ&#10;7PhFmEV/jZZ4eff/vuf93efr/53DwhOEMgiOBYQOCDZsIXgosCgP/NWE5GFCzARIJD7hCIJaYQLr&#10;WwGhEGE5mE+cEroIPBFEEVYQGCOcIJlwjnCDPmB4DA4QHEx8bJgs2bEz//8UCYTLYURIJE7BE8Eh&#10;MDBKHIsIiwjnJ4QCCCbutvXuvXXCUOE22Eq8T2EpcBhFOEVYsBPcAGpe/D/3XhIXCSUEmIIbhEkE&#10;dYmEfYQ6NBAYIUv7u1LnWbJtwmTwod4R7mgh2EW4QKCTONsERwQm/jZg1yYTY4TowTJQQiGgjLFj&#10;ZM2EY4QeF4IDCYTM4TMwTHQRbhBoIxz4QvA5cIR0EA4ID/CUOEpsJY4RbhGGEbYPCOMILjY2Ct1b&#10;CNcI4wkJhDsImwiTA4RXhAcDhAsIB7+4TBYTMYTC4RBhA8I+xcInwgTgbheBW/8BnJhMhBJuCTGE&#10;isIrwirGgEb6ruKYRZhD8IqwiDCA4Q/HxMD7fZPXCd7CTMbCUEEhIJNQQP2cweT8ILaCLCCHoggO&#10;LHgGJkxc8W/laL9uE8EEvoJMYSWwjDHvfCD53bCEcEGmCczCWOEq8JMYSTwj3A4PCB4C2JG4e0Ez&#10;0Ere2COPDm37/8q3hRnwizCFYSfggMEjyBYEMMFug/+sIhghUERYQnB4QvGjwA2ob4gnawjDCSWE&#10;g8JCYRfO4P66F4SsJ+oJYQSPwkxhBrxbYRLi+vhCuCD1BMXBJ4cgjAn4cJHYT/YRDhI+CLYJHRMa&#10;CQuBfyCBXCP/zjrwgmEHghcNgoIH7CD49oaG3/OEc4TtQRzfYJiMufCPr58C+EMJEYUdIDnhYIRl&#10;gkHBDJkwgHyu7ScvTYMJE4UHcI+mNhMPiQLCJMkPBEi4qhMI7wmEwkZiY+En8mEaYRrky4QXfdyZ&#10;s2995fvT2v/nNGEYwRPBEGEHwhGELxo8B9eY//cI2wirCJsIZhCsIfm/g/5O/92E20Ev4IqwiTCQ&#10;mEBint8IqXtsEbQRUOQQkmw4SvwMAwgcEgYWJlwgPJ1vCPHxNtBAPpxBXF/wAAABBGF8X1a9gH41&#10;/7iTnediFQhDMAAAAAAAAAAAAAAAAAAAAYPr6tUbql9gohLOjC7rAgErfIAAAAAAAAAAAAAAAAAA&#10;AAAAAAAAAAAAAAAAAAAAAAAAAAAAAAAAAAAAAAAAAAAAAAEJnAIAAAAAAAAAAAABC73kK73Cq94T&#10;UEAAhYEEK+dCs/IUo/CgpM9wAAAQiVC1cIVIpCqNsJIeAAAhWTIWMxC1RsIwIAAhTjQsfiFW/gAI&#10;VtSFiVgAhZP0LUNhJbAAhSDQsgKFWvgAIWHdCyJwAAABCgAAAAAAAAAAAAAAAAAAAAAAAAAAAAAA&#10;PCxZCCYEQSuGFZoMIkGERDCEjClcIcQQcYSVFCCIfEz+FJCBQTgsCsLoChQ4gRvArB4EMgGhC7qE&#10;r/Gj8FKaBPVQoIQJ/oEDgTByoUF4EJoSAoQSiQI+8IPBBimpoJu0wlmQAjS4AAAAAAAAAAAAEMJg&#10;aQRIQR3hFsEWwR/hEmERwRlhGOEGgguERwQmCEYQDggEJ4WPSCrQgm6wmGwjXCo6gn8wkXBMXBOF&#10;hLfsJ2/oJjuCo8gkhhK+CZeCPIJLYSShIIigjnCLMIpwhPBCMDdytBFCYQ8gBAgAAAAAAAAAAAAA&#10;Qwi2kERkEILDCrQpBGpBCYvwrLIKoCCqNworYScIJlowkEIIIIJ2RhJ4YRaIJxvCVuEieCYqCpNw&#10;qhIKoSCZqCebCWls2Em4IXBIWCYHwl1BJXQUT0wmVIAQ4AAAAAAQwqgKQScIYQTwpjwVCEFQ3hNF&#10;hQxgmowoO4RPBL7BR4JCQRd4RZhFHBQMgnvwoAQTxwTgQSYwnRgiGCWsEe9hK6LwQ10Em0whxCsA&#10;AAAABPCoQpBQxIYS+4UGILFdhNrhEUFCTCMYJ1MIXhNHhD8IFBQZwgHnwgFgoMJBERCCFgBwnQgm&#10;Mgkjg8KxrBwT2YRXhPPA6wnZghXBD84AOFHHCwwwU4sJeYQyCZrCi9gYKa2Ei+gmfghvBAcIDwm4&#10;gnVwoAQSegmtgmDwnRwhsEqoJPYRFhLDB8EW49gk2mEXEICQAAAAAJ4UyqQUUCGE3/CjNBYusJ18&#10;ITBRHwjqChRhHuEtcIwwhkFG5fs1gozJBCSEEegBwnMgjGCU+ELwsEsAgnlwg0EFghs4UFI3hDfg&#10;AAABC0n/////yCPCZ0RRiiCTA8IgsMImo35rggYyi4+Liw4SLDRlHxbp4QkWEQYQOi9MBoHhCBCC&#10;ADCBjRCjRiyi+uCPxBARhAxhEYhBGGKIBBfLgjUQowIwh4oQo4QAUKGUdenhIYQQUQQUYQ2kSMos&#10;KHhILhKkQR0IIqEYYwzDOIERo0WNRbS4UQoEj6AgRhAVCMpUWHpi2tcEqIEVUIqgRnCwa6hBI1ii&#10;twTMQIkoRXQj6AIEDoCAYSVJSAwR4q0IkSZA6bYURwg8HgQChAawetEi4RA4S8gRfAjahIKlgQS+&#10;hCIadQhEeE2sCMIEIO0ITDwIfDw9Gmsni+FD6BKShF8CP6NQjOBBKSDXwDTUbmuERQIXQiSBCYAg&#10;QuhAKChILQFLd1vJPDXXQt90bpSrycJwYEnIEnKEnqLAgjoRFBIBppQT88KIUCWFCJoEaxoSCgQO&#10;+AqAgQG+nrwjGBFNCN4ERQILAiShCqEBgsA0HRbuz/9Vs03TNjJhNDBKOCV+EnMIFBGOBwieGhY0&#10;WA/aEOBwoGwTP4SngjqNhF8ELx4IBhFUEK6fcXJbLe0T/Tbt2OCgUEDxsSB4DNbPGie7ThQsgmJg&#10;kFhHM4R5BDMaBQQbCEWyyJhNxBJ/CUcEl7QQm2EKhsBFzkbsJEwSVgkhhBsIoggWEPzQKqiRfL7C&#10;dKCYjCSkEfQQ/CA2whMDwgxDb/dhE0EOgiXCD48EGwGBiZI1niwWCgGEBhY8AxslRcv+5cKA0E5M&#10;WLD4SBgjnEggWSpxcLhDIIZhEcEBggMEEwgmePCZ87y/+ECFc8eGy5ITN6slq3own1gmugkjhFGC&#10;wi+CIsIFBBYIeY86IREijEYSSgkNhI+CKYIXBEGEKwUAtmz04TMQSjglRhI7AwRH/CHw0Cq8LTCd&#10;2CaHCU0EWQQfCEQHCAwQPCHxen/uEVwRJBF+EMwUEOwgWCvnh7bUFiTHjZ4S8XL+re7ZpFpCjpjm&#10;FAWCaOCBYPsJCwRHhBoefbm4jhJqCQ2EfQRPBCIIJgsEQn/U6hKYwZhM7BNFBInCIcIfhAIIJhA4&#10;IHBBPG5b1ema1pNswkvBJ3CQ0ENghcCxMeF97Sn/4VE/rX3bfa1J44SpgnBhcIlwgUJBB8IPBAMS&#10;9rzLhAYIzwgmNBEWCxuggGNp7pMIbBDoIkwgGECggeEEzR88WI44TswThY2EAwGEUwRLgoIdBAN9&#10;m9rCKoJGQRBuEKyW/HhUZf06pbT1DQlwWEEgg+EMgUEAggOEEzQsPiYvuL2ERwTvmECwJJQsCGU0&#10;CCQalgQ+7tlwllBQdgWSCD4QOCJMsER23Nu37/m9H8SZ2P/wRBJBMFhEUEg8JJRai4HN6+37EEyU&#10;EX4SLwk2QLltH7ZwX+cJawQmGzvPW0x3CCXcbCEYQh4CJ/JCKc/m3HI6GTsJAwRJhLD8ETRsIF+t&#10;zL0wijCUUEQ4RPBB3yMz6uZhI+fJbKKfFMLFzZYn7W0dyf/E5KFBKTCQsEXYRLBEmEI/UX6tH8jh&#10;KKCQlbhEjoc1cYJFwRnhBsIDBCsDCRs3n6JzsE2EEg8I8wkFDdm2Hyd7Pu0CCTuER/wguEQwQKYt&#10;ubyfGPhMTBB8JCZYInzLFz7N+9Ihkkx2j/5wnwkLBKuCSGDwj+CAYRTlIIXvHX8wkBBKDCRkEAgj&#10;uCAYRPmghVZTG/kMRhNTBQ7ghEJnwjOCUeEAtFnGxuCB2wiWCN4IvxMIph8Ih9BB8tED4hiC4LZ2&#10;Zpm53XHCSEE0BhJbBJDJhDs8ELy5Df3YSvgonR8uEAwgEEjM1rdmhpJKhI6YP/wWkkE1WEoYJOYS&#10;SgijCJM0rSsA0SCLYIhwjDCJYIFhEMEEggGDzPLDdnCaaCT9+wifraja3lgnugjLCQOEoXBCc+wL&#10;I+y9PiUGCLMJh4IfhInCAQRKev45ecJusIggjfCNIIiwgMQzcR3v/EQySY7RBGsES4Q/CEQQTCCj&#10;4jY5/8I5FQ+LAMWJjX4iK4xyFQyQT2QSbwkRhJyCFw2aoIFm72B/sEvMJGZsIgwiyCC5IS+TVi9q&#10;wjTCWEAwimCDQRNC4LCC55iE+wk1hCYIlwiGCK8eEzPnPoWt7p8loqEeAAABEZwCAAAibUYDAAAA&#10;AAAAAIUeYAIU0IAIUf8JqMJJwAELD6hZAUI+AAIWvtCqnAAhMaABCokwq9QAIWnTC0SpAACFcfhY&#10;p0KVMAAhYw8LAYABCvkws/wAAAABEgAAAAAAAAAAAAAAAAAAAAAAOCJBhVWjCB0QUgoMInFGEyyQ&#10;RiZc5NhAQtkAAAAAAAAAAAAA4JcQKFtCZOCQI7rAkjAhtCcihBKELoQeEwIKADglrBUVYTSXwpQ5&#10;YJhoHBPnfCB4SHhPs0okAOCJIKa+EaQQfCj7hD4IphoJ7YIPgMING8b/BLrCc+CarCEYTTYRHBMZ&#10;HwlNhCI8EiV49thHiQ5BxAAAAAA8LCXhUSQVMEE72FIPCU0FGyCdjNhEGEx8EZ4Sk8JRQSp8JpcK&#10;GmE8kEHwn4giHCb2LhM5BB4bCUcB4awAAADwkDhVc4RhBAcKiWCBwRNi4UyYueCPP++ABwRFBLGC&#10;KMINhAsIVBAY2EiM0RPrgAcFA/ChxBMHhEsFI7AYUM4IhgqRYImnCjDguCEZAAYKiOCoPwqLoIDB&#10;XzQSDgk5BFuEy+E9GNBMVhFHBOdBEGHxoHiYmAgETJiRYt/9XIlyDQAAAAACcFeBTCmyQAmDwURs&#10;K9eCjhBAcKpyCQUEyUEV4UXYJg4IbuXglViXCiMmEBIIRWAGCg5hU54DYKr2CRmFEKCJoKs+rQRL&#10;hAvCZnFABgnIgpm4TeQQSCrQxM38KunCGwkElp4IhxgAAAABE0mcQLhRhEEzI2DCDyGxIkbK4ItE&#10;EAGKIYwiiNEi4vD0wSGHDCGCCFDCEiGFx0FUeH+04JAjCIbBCDRQ2CaN9cwyDw4fHCIKHCYJFcz/&#10;84R4SdgSLoRdAiChFxBEqYQN54QqhBIEJgQGgYEEpqSDRUaTbBJChIC6UCJyqrkHCWtCTsCFQIHQ&#10;jiBA4qClYxhhKaspyk2/hwkTQiiBDYELoGDOtSsZdGjkTwlDAcCEQIggR7QaVCGEl/+cc+FH7CR0&#10;aCCwRbhArTmltfMwS6yQRdgcIzUSFJaJCCEwSPxIIBhC85cGh+2CSkEEwiaCKcI3+lBBZ08bEKeF&#10;P/U8EQYTG4Ra4JXVBEFsJA/9gn2YXCC4KYID0NWNPsxUpCQuEFgTwgHQ6xhxCQLCTUEDWEhJgFsI&#10;nVRAsEcYT3QSB9hM44IbEwkbFsReGYINhRyhnhMO8IRaSdBEF87/4GOvrbNSe+mE7WFBOCTmESYQ&#10;6CQkEo8XGwhUBjYQLwhEeEBwoQYOcJ0aXYS1t0Z8rgnDqgmAo6oSgj9V3OFEaCVsEaYSLeEgYD5Q&#10;HCJ/b3hSkmXCkvsDwjiPGUEqjAsFvwQDSwUeLpUEtrunAQeC1uFw0WEvMJpcJisfCQmbCMbYsLCR&#10;ITgB/5TjhObhNJjZsJTYmJkybryboInghuEFwcECwgEziseOOzO62TNY1gkDBGuAxYIgxpnJ3bM3&#10;CPIIxgg+EBwhuECv0J1LudgkLBHGNngiHFyeyb2+9f/lEcJaQSehMuEdZU6bbMDit5hoOeL1eoXU&#10;wZEiRAiCFYQXBQ0Ah63NPPZPck0MQgkRhHOEDgMERwPqzzrqmETYQ2CEQQHCBQQP2wlSts//BOfY&#10;TWYTEQRTBDsJJQQzNlgEaKus4TT4QWCGQRbBFOESzuEYxrbH4jhC4J3MITBIyCQeEhIboInh+3L5&#10;dgnggh+EmoJFYSIgi/LHx7/fuKYRThDoIqgh2EBgh+BxYFcnj+R/84IGCWWFC6CROJhJ6Fwi6Pgo&#10;IXuEVe40wTB4Tf4TGQQCCUOwRdHwiEwQ/CYXgQ2EgheEOgibCA4QXCEQQyEwODhIBE80pupMVptM&#10;EvsKJkEWRMI1giHCSRAgGAYsENXggNglJhNFhLCGgk1+CLb4RHgN3eBdtBEuEYQRlhAMIiwgsESx&#10;sIHgI0EAry3/5Qhwoq4SsgjmCUCwj6A/wkBA71BC+J6CI4J9cI8gkRhDMIF0LBFUL+2EA4IB4M4J&#10;4MJGYRbBEfoIdg4BgIubY/tYSOwjmCKoIgwh8EKewsQvt2IJC4RjiRYIXG9X0PVMJxMIfBISCTcC&#10;wgduwhEWVDdz/4nIcmFE2CSmEPgkbkwjONCQQaG7TBsE4kJhGcEVYRZBCs0bLc89I6TEKYQTCAQQ&#10;KAYsDzZI0ysnxBLbCSGEAh4IpgOW+eed/ZgZgEI+E0eElYJEwSEwhkEEfZr1N+5hMRBG2WCQUAwi&#10;uFiRtnx+//zm8J9oJE4RFBI3CF4Qr0CuV0zGPnhY2WPuljs2CSeCwjmCP4IBUECwgsNgY+JfjZ8J&#10;BYRXBEcENwgcEDexJEkEvcIjwcOof05a1luwl3hGEEUwRXi13sS1Tbq0EDxa6uaFBwi2CGehYIiw&#10;hOJgMAnNSv4AAAEZm8AAAAAAAAhM1MJsEgAAAIVAMAEKrbCssgAhWgYUjIAIVHSFVTABCtxQsMUA&#10;EKLUAEKI8ALhXkYTK4AEKBuFSHkwAIVkWEGgAhWHYWFaAAAAARoAAAAAAAAAAAAAAAAAAAAAAAAA&#10;BwSDEFlSGETDCDjCsRECGEhRFEFD8QQmCCTI94Q6dhINIIOQSgBwTQwJ8KEh6LAp730JuIEAoVTU&#10;FjAnCpuP8AHBOPhGkEp88FVrmwniggEEzJCRhQVGTgWgA4J18KlGCgZaCiDjQTTwRJBU54RVBDoI&#10;8rwibQAlEeFXZBOLhUVYStwqVsJyIJ5oI8wqbsJZQRvBQrwkpwRJhM0ADgmJgpuYRhhGWFFWBYTP&#10;YQLCe6CMoIHBMNBB/CG4RiADghUEYQDNBRZy4Q2JhMZGWERf4f4AOCaPCZuCS2EJgojYPCbmCCwU&#10;voIVfCebF4IhxwAohsxWw4KAGFYtBRWghsErYIfBQBgiGCmxFgh0EvInkoAAABwTbQUS8J/sFhQM&#10;ggsE58EAgmnwWEAwldE42TghWFWDBE0EFwqKYIdBDoBhRRggsDgcLwsQAAABgnRgrdMJt7YVBWEN&#10;wiuBwTuQSGxYJdRvCO8aeEKphBiCAADBNTBSdwjS0FTDhD8JwIIbhWacoJj8IFwR94AAAAEbSfnC&#10;Bgm1GEthmFxBHQvRNNYYUjpfj+OGGMMURhGEcUNGSUabPqLi1Fvy8EgxhDxhARBAhHEjKLiKTGi+&#10;vMZkOwSIEEVjCFiCLxhIEYQocNEEHFjZEf/gEOTBSBhnAhVCMKEMrKxfRvXcIigSngQOBEsCN6EG&#10;tGhAZ41pPd1W0oyi6psOCLKER0ILAcCCQIDJ0RWbhwlnAg0CLYEWQIwh6uiz6O24TFUI8gRBAg9F&#10;IIOiHFi0bT/4ZyHgmkwlfhFEERQRzBBNnJbmSQTIYRLhFsEa4mf7ggZVwXzMaNCRbRr2shZuTMZk&#10;egkvBMnkgjXCYDCPc1QQEituB+wkJBNTBFcEdQTBYRBkeEaxqeNon/yiBAcbBw0aHjZM1a8nRBL6&#10;CUkEg4IwgjuCNI14IVKd+dgmgwlfhIOCN4I7giP84t+2E02EscJMw0fCNI8zcTEgmMyYQ6CLMItw&#10;gi/BCq13rjmKjLBGkEysNBInCMcJC58XFjrYnFf/U6If9ywBiAQjkggsFBCCBwKCZOAnYEaWdGfm&#10;cKA8E2EEw2ETwQLCGQRdAo8EUYRFVuLD4TtwTF4TFQSVcEGgOCjYQyCCdBAucmEbwSagkDhBsI6g&#10;hWER4sENzR4UHqtu15rUKYRDBIfCLHBHPYRF+CIe/hAd+3CMoJ6sI1/BMRkxvQRx3Efd/+AQ5IKK&#10;EExeDwhcEIgSiQDm8vpC4QmCBwRFhAsIHnwGEApKNxCBY2AhY0PbjLbtjBH+EZ4QWBwQ6CAJ55OD&#10;Caa8EfQRxBGkEGjQmk4134TBYSMghMEBwiGCCVMKhRP/xOQ8gmDwlDmvBG5ZeJAMzVhOr4Rb1VFH&#10;2GU8nOEQPNjwiiS2tGYIwwgmDh6ItNBD//Kc8FBnCaPCFwQmCQceeUtbzsEi4IRgIIThF2EHNwIP&#10;I3XswRJBMfsEc4SgwkDn6IVrAgHYwkvBNBBHcEhYJicIDgMmEWWqLgPCAxP/fzOt0Ut1USiBBIrC&#10;OsJBwRjBEUEaQHEwhVj2XmII5gi6CLoIgghcERwGGggMSIrcLUE+2EeYRtBI7CB4RJmcEWXXrcJ2&#10;EcmEWphC3CIIygmphYI5wizCN8nZ7zt9Q+En4JOQRVBF0Eif5f4QaMRL/n/nHPCwQzAdhBrQtQLv&#10;ZKjBFcE32EcrCY7YInjQSRtmwgM/MESQUY8IKsJmuwiKLBCb9BFe+kEWwUh4saCJcmEaQmEf5nhA&#10;cnCiEghsEr4Io/BJnNBDo0EbZY0Dv9KKUkkgP/OETUHhgoGQTMQRTBFMEexZiYka+5PMwRPhEGEK&#10;ggUEDgglbjVw/s4TS4SLgiqCIcIDBCo8aEqhepgmdwkxhGMEWwRFBAOUx8z9xKwk3hIKGjYRJHta&#10;8k12IJfQDCFwRVhFOEDjZoIDZvo4hnRk/+AQ5IKM0EaRIIzzYRnUEK+RrfhB/YScgk3BFsEaQR/m&#10;2cIPFpb+YbPgIS8NE7INjtBKzCQWEhoI6gh0ERQPBZrnr34SywhUEVQQ6BwRB2wLf9v38JQYSKgh&#10;EEAwi6CBe6Fixpf1/gAAASGcAgAAACT1CFoRSAAAAAAIUesK+DCoYgANhYXsKiOAAQkkAEKKCFv0&#10;QroKVAAQmUQtdCFeOQnwnEAAELRohcBiFUOQhaAAIXN0hOsAAAAAAAAAAAAAASIAAAAAAAAAAAAA&#10;AAAAAAAAAAAAOCfUYU0RhRRogo6CwgoGiBjCeUZhgBhMYN4u+EjRhGIgjwYQYYROMIgEEYQYQgYQ&#10;cQoghIieNZEgbCCJDEHNgAAAAAAAAAAAAcwKZ1o0KOViognkEjRs9eCirQsEUChRQiahUVwIPQkF&#10;AlPQm8gTTwI6oTf0It4JmcJBbCalIIEQQjKgAAAAAQqmkuCWWFLGNBISCszwguEsMFBU04SVzQD/&#10;BAMIUADwoWQRVhG8E++EmoIwgocYSZwmMwnjwjSCUkEaeEg4JTADwpJ4UUYKYUFDGCYvCithNphN&#10;nhB4JWwTSwLCKeE/4V7mFThhOlhUCQQSCodgnHgmzwkBBKKCe2JhOR4Q7CYTwhmEMwijCDYQbCIM&#10;IfgsDhBsIDhAMXxcuz+AAAAAAAADhNthNNBPRBMpBKrCbvCZHCTmEZQSqglJBHWEZeERQQThZA8K&#10;kGCQeEadBUzQTYwSwwkPhBcJXY+FC/ggMEaYKlHCXOE0+EzuEgcJhsJNYSNwg+Ef4SGwhWEN8BiA&#10;KIAAAAAAAAHCyo4VM0FA6Cg56Cm2QTYxhHAwmPGFCgZxhLHwi2CZvBWqYUhsKfuFUfhLLCjZhMTh&#10;OjgsI4wmjnJwRFBBAAAAE4KmaliEEcAAAAAAAAAAAAABI0nOEHhABARmEQZxFFDR43Bpwn3GERkL&#10;HxBAhjjKIwsNEjJxOwQAYDyMztXCQwgh4yCCSYwIwiEQIXFxewZe1PVgleIIwGEgxGEElxohxlHh&#10;YXFGTLgmoGEBGINEcRBnEYcKo+WkuIUTgiQYSJEEXDwwi4eEEKgwg/iNTBHIwnvEEPFxhIcQwwhI&#10;hRhARFFxjX3f/U+qe6MK5K5NgOrE0wgiO4UEIEUUITQgcCR1CDwsCAwsETp5v1pqxmNr+cEy0qEc&#10;uBIqHugC09o2rwlFQkRAjahFECJ4EUwWGgQPVC9bgkbQFGjAMLPU/drczwgsCHQeBBIEUUInoQ2h&#10;ElCBwWU1JpcEEoQeAIEColEuUrJQv44TGQJNUItmgSZoQGA4LTwIE7753EpYLfDQ9LfNFRv+n/4i&#10;QEmNGXt3EjE/hfnCJoIThGWEJghuLjVkutggXBAIuESwQrCA4GAQKCB4Mz0qJ1sEawGAwQyCGwQX&#10;Jam9392EuMJHQRPhFEEQwQG9ppTfkwljhD4ITGghV48JzTTBGJhEUQQHCDYRDuaqaNtqmLHi//kt&#10;1DbGEZQRHFghMBywCCD+T3A6JBIWcIjwhmETZcitse2T7f/jSBktlyqIy+7bgwQ/CglBD9wlKr3w&#10;g8Wf70wuFF2PEwkjblF5HvrjY8DjQmJjfyxbRd+MIowiaCMoIZBBcIiwheCzwKBR/a4UCsJ4sI+w&#10;gGSCTsEjsIHhA4IjhpwgvhAsBhJ/CfzCS0JhK6CA+wOENggWLBAd4u+9/d97d3u31/5/DwgODgg0&#10;ChcIDgc+SFhIv/04SCwjWCQsEXQQPCL8IPhCMsNBAommFDnCZiCQpBILAk5Aiag6BoRDQi2VBeWB&#10;4TEYSewldhI/CA4RthAcIhy2x/R+gPisJQYSTglNBHkEQ4R3hEuELx4WCBxrd8vdeq7t2km4T5YT&#10;EwS9glPAej4QnPhF2EQ7BEHHMKG2EzmEeYRbsEl4ImzYOCGQQ3sB+z4QLCAYQfA42ECwWLlxsbNk&#10;/dhRiwmKgghC4EvIERz0FQJj6ET+wuEo8JEYSewkThBcJCYQvCKMTA4Q7MHIsJyMJgMJgsJMYLCG&#10;+wg2NBCoF6CD8W27rbbbbb/d4SewkTBJuCPYINhG2EIwhuLGggcYncKL+EwtjPglxBEO4DJdYRD9&#10;I8MCbtTLe6StyZI17//716rvjCb7CVUEt4JVQHCK82ET4mEA60ED42XChHhMvhK3CSX4IwghPvwR&#10;hBHcWBe4QHCYDCUsEt4JFQQjCPMILhDsnoBsA4TNhQ+wmLwjjCO9gkfBDs2AghEEQvF9y4SDwjfC&#10;ReEZ4QnCOcIiwh2LhBsIZjYn/sIXhB8IhwguAwheECwOTAYLLl+5AMKCuExEEooJKKCIYINgcfCI&#10;cIksR4mE4eEsMJb4SpxcIjnCJssELhHBCc+Jnxs2TEzf7Jk93u/4AsMImwiGCLYIdA8IkwguEB9A&#10;oIDbL6YURMJj4IvgizoJNwRFkxMHhDXhAPomXLGiXzZe29TvphPrhNRBMBBISCCQQqBY2fCM8Imz&#10;QQHjQuFBPCYDCRuEk8SCJoIDhB8aCEwQjV7nwgeEBwhOCx8IFgsXLjYuX/24TaYSuwl3hKLB4Rji&#10;4RHmgL2CA8W27rbe6911IiYRnhFEEcQRTBA8ItwhWEIzwQKCDw2fyWwotYTGxoIRUEuoIl/g+MFw&#10;iLfhMBhJvCVuEjcIDhHGDwiLFiYHLDdThKHCQ+EmMI+wgGEa4QLCH4nsIHmo///////////8AAAB&#10;KZvAAAAAAAEJs4wiREAAAACFM3Cwe4QnAAhZ9cLBv/AAhZdkIgwrL+EFYABCpMQsTSFYPQpPGE5n&#10;wgdQAAAQpdIWBtCtiIUqvCfcwAAEJjELZ2hXTgABCLgAAAAAAAAAAAEqAAAAAAAAAAAAAAAAAAAA&#10;AAAAAA4KQAgsZ4gorjCUAgqLBhMSMJEiCEiCVgwlSIIjGE7YgkJ4RrBIbYUgEglAQQhIA4KKcCom&#10;oUvqEg6FJyBIyBRBgRXAnwoQahElCZJf54IwoWFaBHECKKFNuBGMCEQIDQkJAgcCAyhegAAABwUp&#10;IK8vCKIIugpB4SDwpnYQTCk7hH9oJFQQDgmigh/BBoBBAoIFkggGaFwOSNhAO8fKAAAA8KpvCwFQ&#10;VK2FK7CFwUasIfhOjBK2CNoJaYSqgkF4SywkD4Wa+CoWwmwgn4wh+FQDBMxBIGCNcIggoRx8JweH&#10;wkxwVT8EZ4SIwkdBE0Ec4RrhHcEFgibCH4QrCA8EAxPQ/oISmEEIACQAAAAAAAAAAAAEMKc9II0I&#10;AR48KhiCjDBTdwpQ4RtBRzwkHhP3D4Q+Cbi2TwgGXwr1IKdeEEgpvwQbCosgmLgoxwR1hB4I3ggG&#10;FBPwg+EVcFRZBMxhOhBL+CL4Jp8I/wmUtBFRhJWMID5RoA6CUaYSOIAReKAAAAAAAAAAAACeFGGk&#10;EbEEdwmrgmegnbwmKwlJBNlhMVhJeCL8JSQSegjjCL+CIoIJwsfMFShBJfA4RDhU2QTWwSEgkZBI&#10;PCZbCHYUGvCAwSkwVHkEncJgYJxII7glRhJHCQEELgjrCN8IhwhfBA8dO8AAAAAAAAATwmepBKQg&#10;hF88KlCkEQkEJGcI5ghMESYRbCQQ2AGEMiEEBGi/qACeEJoxAAAAAAAAAAAAAStJ8oikG2ySe8Ec&#10;iChKIIOIIEMJTDCAjCBiwgjAYAZTCAeGspaNHCrBQ0b8cEXCCiAMUYMYwwhIwiQRxkHQQIbgHBFw&#10;gkYMImGDGENEYcIcQwhRnIvyOCORBMWIIsEEFEEgRAxiCEEEKHxEGCGSGCYoQT8DCJhYQR+MCMAJ&#10;EEEGAEIPDP/cCEELEEFFxBBBFEECGiGFDxCft/8444IXAi6hEt1CI54ENUCC1ZgrgkJAnooR06Eo&#10;aRQWBC4ekI/bMbNyKW6qOCUUChvAgd8AUFQiuA4JSQhl0wRhAlbQkAzCSeBFsLAi+e+hBVvwSGgS&#10;SgSFgQSBD4EBgQKeDOMX7JRCwR1AmbgSCgkCQFYBugRJdGiTc1iQISqEAolForosPWiS4tUEKwSA&#10;Z6w1LAhENDwDL3+00JNNCQiU0YqGCC0IuoQGiQaAp4WemMlHCNaEXwIwhaNQVoSBB4EBdFonnj+l&#10;aMZWajWtY/+PE5IIZBEOES4HCDQQGCExIbPmxZ52CUEFDnCKMmEjsBhHFoSEUEFngP8kTbNRTZ2S&#10;WCVsE88Ei80EhMBMJAsSN7e5BCoSHy4G2AyxG9Xn9BGsFBTCKYIbhJ3CGZo8Dr8OuIwRPBRbwgsE&#10;LxcTG3CB4B2vyR48NFjR49VEqp5ESRMVIFFBCsIZhEMBggWDggd8SN2Z0ggMEZQQjCEwQbCEQQTa&#10;n0N/hff+ShYTAwTIQTBYRBhG0EIwiTLDw2+j+B7CZCCWWEroJAwRDBC8IFhCoIRhAXgyA7hG8ETw&#10;RrhFOBgifCA4QiPjwQKPk71hQfgkTBITCZr+VYRtaCA4RGoIBqC6DhRqgk3hE8EiqwkVBAIILBAs&#10;IFBGGTL/7CRkEZYSAgjaAwRXhAMIbCxsIFiPt2En4I8gkZhIDAwRdg8IhhtggELfHCidBMpgoITH&#10;wlhBFP4ILiwBYQ+dhF8EUYRzBEkEHgizCIMIJCQQTCDY2fv7CZGCWcEwmEkcIbBH2EHwiCHh4S0E&#10;D8bFZ4UJIJj8JLwSKjYR3BBcaA4RDBFfXv8IHBAcITA4eCCYQDFvD42bJ37/5ED+0Tuie5dM7DCc&#10;WCTsEqcJZdBFU4RhHgFXhvdwoxwS9wieCOvYSvgiCoIBhAIIuzYQ3nLhJSCLcI+gkDDQRdgcImiR&#10;8INk3rcI5gimCOcIsx4ItwgGELrGggqD4IVBItIUdMcwoewSzgjvCTmNhICB4KAQQjCKtyf7YTZw&#10;SwwlvBJ6AQRPuERw2EItmgg2uEKggcEMwgeJBBsDgImJDRP9pwodQSzgkhhLmcI2gg+EHgEES4SE&#10;vAuJD4UE4JTYSYgltfEjYQyGwg8ERfgfp1W3a7VqTDwthBoIFhCYIDHggmNjVHxt/y4ThwSgglPh&#10;KrOQRBwiuNAeqG+MKLsEuMIngkF2EqoIU4mIQRhwhnfFwjuCLMI9gjCCAQRjhBcIdEggGEKyZu2/&#10;/VYSYgkBBJTCQODgj3CB4RLFzwQqw3CipBMXbCBZ8JYQRB0JExP4QrsBBYHCSEEe4SPgjeCBwRnh&#10;BcIZFjYQT8/ThJ+CP4JI4SCwgcEa4QfCI4XEggsI+TCjTBMFku8JcQRLBAYH1twivnsJFQR3hIyC&#10;NIILBGmELwhcJAMINn7pwl5BKKCWeEhcITBHGEGwhkLEgFobz5cKBUE1OEpYI+hMI1giLCBQLCL4&#10;Idtu2AzRI//Rcnq9U7A8J6tSTHTbMKGUEzsEksJAx8JHwRdjwQOCJcIthMvHh8JsYJMYSdglDBDo&#10;IVhC8In1WjxfFlwkukEgyMInABwkukEgyMInAD/5KGEWwQ2CJcIZUEHtgsSo+MvJrhJNMI1IMIS4&#10;STTCNSDCE//////////gUEsDBBQABgAIAAAAIQC5FZSP4QAAAAoBAAAPAAAAZHJzL2Rvd25yZXYu&#10;eG1sTI9NS8NAEIbvgv9hGcFbu/mqSsymlKKeimAriLdpdpqEZndDdpuk/97xpMdhHt73eYv1bDox&#10;0uBbZxXEywgE2crp1tYKPg+viycQPqDV2DlLCq7kYV3e3hSYazfZDxr3oRYcYn2OCpoQ+lxKXzVk&#10;0C9dT5Z/JzcYDHwOtdQDThxuOplE0YM02FpuaLCnbUPVeX8xCt4mnDZp/DLuzqft9fuwev/axaTU&#10;/d28eQYRaA5/MPzqszqU7HR0F6u96BQkUcakgkWS8iYGHuNVAuKoIEvSDGRZyP8Tyh8AAAD//wMA&#10;UEsDBBQABgAIAAAAIQA9M+gx9gAAAJsCAAAZAAAAZHJzL19yZWxzL2Uyb0RvYy54bWwucmVsc6yS&#10;zU7EIBRG9ya+A7l7S1uNGjN0NsZktmZ8AAK3QCxcAvgzby9mNLGm1YUuuYRzvu+GzfbVT+wZU3YU&#10;BHRNCwyDIu2CEfCwvzu7BpaLDFpOFFDAATNsh9OTzT1OstRH2bqYWaWELMCWEm84z8qil7mhiKHe&#10;jJS8LPWYDI9SPUqDvG/bS56+MmCYMdlOC0g7fQ5sf4jV/DubxtEpvCX15DGUBQV3vrorUCaDRYBH&#10;7eRx2DcxGODLGfqVDN6pRJnG0ijy/Kh/117Nm3Gro6VC38Uf46550XFN3a2oF1b7l/rdT/UvVjL8&#10;T/3+sz6ffanhDQAA//8DAFBLAQItABQABgAIAAAAIQB24ElfGAEAAE4CAAATAAAAAAAAAAAAAAAA&#10;AAAAAABbQ29udGVudF9UeXBlc10ueG1sUEsBAi0AFAAGAAgAAAAhADj9If/WAAAAlAEAAAsAAAAA&#10;AAAAAAAAAAAASQEAAF9yZWxzLy5yZWxzUEsBAi0AFAAGAAgAAAAhAA6DMSrxAwAAHAsAAA4AAAAA&#10;AAAAAAAAAAAASAIAAGRycy9lMm9Eb2MueG1sUEsBAi0ACgAAAAAAAAAhAP/8Pw8DTgIAA04CABQA&#10;AAAAAAAAAAAAAAAAZQYAAGRycy9tZWRpYS9pbWFnZTEucG5nUEsBAi0ACgAAAAAAAAAhABsaHLTq&#10;ugAA6roAABYAAAAAAAAAAAAAAAAAmlQCAGRycy9tZWRpYS9oZHBob3RvMS53ZHBQSwECLQAKAAAA&#10;AAAAACEA4fZTzwaXAwAGlwMAFAAAAAAAAAAAAAAAAAC4DwMAZHJzL21lZGlhL2ltYWdlMi5wbmdQ&#10;SwECLQAKAAAAAAAAACEAJ/kLoYzXAACM1wAAFgAAAAAAAAAAAAAAAADwpgYAZHJzL21lZGlhL2hk&#10;cGhvdG8yLndkcFBLAQItABQABgAIAAAAIQC5FZSP4QAAAAoBAAAPAAAAAAAAAAAAAAAAALB+BwBk&#10;cnMvZG93bnJldi54bWxQSwECLQAUAAYACAAAACEAPTPoMfYAAACbAgAAGQAAAAAAAAAAAAAAAAC+&#10;fwcAZHJzL19yZWxzL2Uyb0RvYy54bWwucmVsc1BLBQYAAAAACQAJAEYCAADrgAcAAAA=&#10;">
                <v:shape id="Graphic 2" o:spid="_x0000_s1027" style="position:absolute;width:57607;height:36118;visibility:visible;mso-wrap-style:square;v-text-anchor:top" coordsize="5030470,533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etyQAAAOMAAAAPAAAAZHJzL2Rvd25yZXYueG1sRE9La8JA&#10;EL4L/Q/LCL3pJj7aGl3FSIVCL2orvQ7ZMRuanQ3ZbZL++26h0ON879nsBluLjlpfOVaQThMQxIXT&#10;FZcK3t+OkycQPiBrrB2Tgm/ysNvejTaYadfzmbpLKEUMYZ+hAhNCk0npC0MW/dQ1xJG7udZiiGdb&#10;St1iH8NtLWdJ8iAtVhwbDDZ0MFR8Xr6sgt4sfH48vF7z7iPpn898yq/5San78bBfgwg0hH/xn/tF&#10;x/mzdDlfPC7TFfz+FAGQ2x8AAAD//wMAUEsBAi0AFAAGAAgAAAAhANvh9svuAAAAhQEAABMAAAAA&#10;AAAAAAAAAAAAAAAAAFtDb250ZW50X1R5cGVzXS54bWxQSwECLQAUAAYACAAAACEAWvQsW78AAAAV&#10;AQAACwAAAAAAAAAAAAAAAAAfAQAAX3JlbHMvLnJlbHNQSwECLQAUAAYACAAAACEAUOQnrckAAADj&#10;AAAADwAAAAAAAAAAAAAAAAAHAgAAZHJzL2Rvd25yZXYueG1sUEsFBgAAAAADAAMAtwAAAP0CAAAA&#10;AA==&#10;" path="m5029962,l,,,5330063r5029962,l502996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left:3810;top:533;width:23164;height:35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4GIygAAAOIAAAAPAAAAZHJzL2Rvd25yZXYueG1sRI9BT8JA&#10;FITvJv6HzSPxJruI1VJZCGhMuHCgwv3RfbTV7tumu4X671kTEo+TmfkmM18OthFn6nztWMNkrEAQ&#10;F87UXGrYf30+piB8QDbYOCYNv+Rhubi/m2Nm3IV3dM5DKSKEfYYaqhDaTEpfVGTRj11LHL2T6yyG&#10;KLtSmg4vEW4b+aTUi7RYc1yosKX3ioqfvLca0u/1zj/3s+SQH+THcd1s+/1qq/XDaFi9gQg0hP/w&#10;rb0xGmavKpmqJJ3C36V4B+TiCgAA//8DAFBLAQItABQABgAIAAAAIQDb4fbL7gAAAIUBAAATAAAA&#10;AAAAAAAAAAAAAAAAAABbQ29udGVudF9UeXBlc10ueG1sUEsBAi0AFAAGAAgAAAAhAFr0LFu/AAAA&#10;FQEAAAsAAAAAAAAAAAAAAAAAHwEAAF9yZWxzLy5yZWxzUEsBAi0AFAAGAAgAAAAhAIzfgYjKAAAA&#10;4gAAAA8AAAAAAAAAAAAAAAAABwIAAGRycy9kb3ducmV2LnhtbFBLBQYAAAAAAwADALcAAAD+AgAA&#10;AAA=&#10;">
                  <v:imagedata r:id="rId28" o:title="" croptop="736f"/>
                </v:shape>
                <v:shape id="Image 10" o:spid="_x0000_s1029" type="#_x0000_t75" style="position:absolute;left:30937;top:2133;width:22326;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m0yAAAAOMAAAAPAAAAZHJzL2Rvd25yZXYueG1sRE/NasJA&#10;EL4X+g7LFHqru23EaHSVUiwEL0XrxduQHZNgdjbNrib16d2C0ON8/7NYDbYRF+p87VjD60iBIC6c&#10;qbnUsP/+fJmC8AHZYOOYNPySh9Xy8WGBmXE9b+myC6WIIewz1FCF0GZS+qIii37kWuLIHV1nMcSz&#10;K6XpsI/htpFvSk2kxZpjQ4UtfVRUnHZnq2Gd9IewTlWyldfNT17nXyc8H7V+fhre5yACDeFffHfn&#10;Js5XaZLOxmo6gb+fIgByeQMAAP//AwBQSwECLQAUAAYACAAAACEA2+H2y+4AAACFAQAAEwAAAAAA&#10;AAAAAAAAAAAAAAAAW0NvbnRlbnRfVHlwZXNdLnhtbFBLAQItABQABgAIAAAAIQBa9CxbvwAAABUB&#10;AAALAAAAAAAAAAAAAAAAAB8BAABfcmVscy8ucmVsc1BLAQItABQABgAIAAAAIQDwAhm0yAAAAOMA&#10;AAAPAAAAAAAAAAAAAAAAAAcCAABkcnMvZG93bnJldi54bWxQSwUGAAAAAAMAAwC3AAAA/AIAAAAA&#10;">
                  <v:imagedata r:id="rId29" o:title="" croptop="4241f" cropbottom="4755f" cropleft="4282f" cropright="6517f"/>
                </v:shape>
              </v:group>
            </w:pict>
          </mc:Fallback>
        </mc:AlternateContent>
      </w:r>
    </w:p>
    <w:p w14:paraId="33F27064" w14:textId="77777777" w:rsidR="00D158A8" w:rsidRPr="00D158A8" w:rsidRDefault="00D158A8" w:rsidP="00D158A8"/>
    <w:p w14:paraId="67CAE1A9" w14:textId="77777777" w:rsidR="00D158A8" w:rsidRPr="00D158A8" w:rsidRDefault="00D158A8" w:rsidP="00D158A8"/>
    <w:p w14:paraId="48FB469B" w14:textId="77777777" w:rsidR="00D158A8" w:rsidRPr="00D158A8" w:rsidRDefault="00D158A8" w:rsidP="00D158A8"/>
    <w:p w14:paraId="5BEFBF8B" w14:textId="77777777" w:rsidR="00D158A8" w:rsidRPr="00D158A8" w:rsidRDefault="00D158A8" w:rsidP="00D158A8"/>
    <w:p w14:paraId="2A8032D7" w14:textId="77777777" w:rsidR="00D158A8" w:rsidRDefault="00D158A8" w:rsidP="00D158A8"/>
    <w:p w14:paraId="704A8254" w14:textId="77777777" w:rsidR="00E37B3A" w:rsidRDefault="00E37B3A" w:rsidP="00D158A8"/>
    <w:p w14:paraId="6B17EA3E" w14:textId="77777777" w:rsidR="00E37B3A" w:rsidRDefault="00E37B3A" w:rsidP="00D158A8"/>
    <w:p w14:paraId="12596941" w14:textId="77777777" w:rsidR="00E37B3A" w:rsidRDefault="00E37B3A" w:rsidP="00D158A8"/>
    <w:p w14:paraId="0ADAC954" w14:textId="77777777" w:rsidR="00E37B3A" w:rsidRDefault="00E37B3A" w:rsidP="00D158A8"/>
    <w:p w14:paraId="3A19F8C7" w14:textId="77777777" w:rsidR="00E37B3A" w:rsidRDefault="00E37B3A" w:rsidP="00D158A8"/>
    <w:p w14:paraId="2228B76E" w14:textId="77777777" w:rsidR="00E37B3A" w:rsidRDefault="00E37B3A" w:rsidP="00D158A8"/>
    <w:p w14:paraId="36B29A9B" w14:textId="77777777" w:rsidR="00E37B3A" w:rsidRDefault="00E37B3A" w:rsidP="00D158A8"/>
    <w:p w14:paraId="05CAD4B7" w14:textId="77777777" w:rsidR="00E37B3A" w:rsidRDefault="00E37B3A" w:rsidP="00D158A8"/>
    <w:p w14:paraId="62461524" w14:textId="77777777" w:rsidR="00E37B3A" w:rsidRDefault="00E37B3A" w:rsidP="00D158A8"/>
    <w:p w14:paraId="3C4355BA" w14:textId="77777777" w:rsidR="00E37B3A" w:rsidRDefault="00E37B3A" w:rsidP="00D158A8"/>
    <w:p w14:paraId="753EC859" w14:textId="77777777" w:rsidR="00E37B3A" w:rsidRDefault="00E37B3A" w:rsidP="00D158A8"/>
    <w:p w14:paraId="7CDC9A57" w14:textId="77777777" w:rsidR="00E37B3A" w:rsidRDefault="00E37B3A" w:rsidP="00D158A8"/>
    <w:p w14:paraId="1D232E6E" w14:textId="77777777" w:rsidR="00E37B3A" w:rsidRDefault="00E37B3A" w:rsidP="00D158A8"/>
    <w:p w14:paraId="7732553E" w14:textId="77777777" w:rsidR="00E37B3A" w:rsidRDefault="00E37B3A" w:rsidP="00D158A8"/>
    <w:p w14:paraId="7C00CC15" w14:textId="69B8F23F" w:rsidR="00D158A8" w:rsidRDefault="00D158A8" w:rsidP="00D158A8">
      <w:r w:rsidRPr="00D158A8">
        <w:t>Figure 2. Clinical evolution after 4 months of the surgical procedure.</w:t>
      </w:r>
    </w:p>
    <w:p w14:paraId="230111CB" w14:textId="087DFA42" w:rsidR="00D158A8" w:rsidRDefault="00D158A8" w:rsidP="00D158A8">
      <w:pPr>
        <w:ind w:firstLine="720"/>
      </w:pPr>
      <w:r>
        <w:rPr>
          <w:noProof/>
        </w:rPr>
        <mc:AlternateContent>
          <mc:Choice Requires="wpg">
            <w:drawing>
              <wp:anchor distT="0" distB="0" distL="114300" distR="114300" simplePos="0" relativeHeight="251663360" behindDoc="0" locked="0" layoutInCell="1" allowOverlap="1" wp14:anchorId="028AFE66" wp14:editId="55C62E4D">
                <wp:simplePos x="0" y="0"/>
                <wp:positionH relativeFrom="margin">
                  <wp:align>left</wp:align>
                </wp:positionH>
                <wp:positionV relativeFrom="paragraph">
                  <wp:posOffset>212725</wp:posOffset>
                </wp:positionV>
                <wp:extent cx="5215890" cy="2590800"/>
                <wp:effectExtent l="0" t="0" r="3810" b="0"/>
                <wp:wrapTopAndBottom/>
                <wp:docPr id="135342918" name="Grupo 11"/>
                <wp:cNvGraphicFramePr/>
                <a:graphic xmlns:a="http://schemas.openxmlformats.org/drawingml/2006/main">
                  <a:graphicData uri="http://schemas.microsoft.com/office/word/2010/wordprocessingGroup">
                    <wpg:wgp>
                      <wpg:cNvGrpSpPr/>
                      <wpg:grpSpPr>
                        <a:xfrm>
                          <a:off x="0" y="0"/>
                          <a:ext cx="5215890" cy="2590800"/>
                          <a:chOff x="0" y="0"/>
                          <a:chExt cx="6004560" cy="2980055"/>
                        </a:xfrm>
                      </wpg:grpSpPr>
                      <pic:pic xmlns:pic="http://schemas.openxmlformats.org/drawingml/2006/picture">
                        <pic:nvPicPr>
                          <pic:cNvPr id="1291332153" name="Imagen 4"/>
                          <pic:cNvPicPr>
                            <a:picLocks noChangeAspect="1"/>
                          </pic:cNvPicPr>
                        </pic:nvPicPr>
                        <pic:blipFill rotWithShape="1">
                          <a:blip r:embed="rId30" cstate="print">
                            <a:extLst>
                              <a:ext uri="{28A0092B-C50C-407E-A947-70E740481C1C}">
                                <a14:useLocalDpi xmlns:a14="http://schemas.microsoft.com/office/drawing/2010/main" val="0"/>
                              </a:ext>
                            </a:extLst>
                          </a:blip>
                          <a:srcRect l="7603" t="-2535" r="31568" b="26143"/>
                          <a:stretch/>
                        </pic:blipFill>
                        <pic:spPr bwMode="auto">
                          <a:xfrm>
                            <a:off x="2926080" y="0"/>
                            <a:ext cx="3078480" cy="2976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865488" name="Imagen 2"/>
                          <pic:cNvPicPr>
                            <a:picLocks noChangeAspect="1"/>
                          </pic:cNvPicPr>
                        </pic:nvPicPr>
                        <pic:blipFill rotWithShape="1">
                          <a:blip r:embed="rId31" cstate="print">
                            <a:alphaModFix/>
                            <a:extLst>
                              <a:ext uri="{28A0092B-C50C-407E-A947-70E740481C1C}">
                                <a14:useLocalDpi xmlns:a14="http://schemas.microsoft.com/office/drawing/2010/main" val="0"/>
                              </a:ext>
                            </a:extLst>
                          </a:blip>
                          <a:srcRect l="13985" t="7615" r="25459" b="15267"/>
                          <a:stretch>
                            <a:fillRect/>
                          </a:stretch>
                        </pic:blipFill>
                        <pic:spPr bwMode="auto">
                          <a:xfrm>
                            <a:off x="0" y="106680"/>
                            <a:ext cx="2929255" cy="2873375"/>
                          </a:xfrm>
                          <a:prstGeom prst="rect">
                            <a:avLst/>
                          </a:prstGeom>
                          <a:noFill/>
                          <a:ln>
                            <a:noFill/>
                          </a:ln>
                          <a:extLst>
                            <a:ext uri="{53640926-AAD7-44D8-BBD7-CCE9431645EC}">
                              <a14:shadowObscured xmlns:a14="http://schemas.microsoft.com/office/drawing/2010/main"/>
                            </a:ext>
                          </a:extLst>
                        </pic:spPr>
                      </pic:pic>
                      <wps:wsp>
                        <wps:cNvPr id="133481270" name="Cuadro de texto 2"/>
                        <wps:cNvSpPr txBox="1">
                          <a:spLocks noChangeArrowheads="1"/>
                        </wps:cNvSpPr>
                        <wps:spPr bwMode="auto">
                          <a:xfrm>
                            <a:off x="83820" y="2628900"/>
                            <a:ext cx="487680" cy="275590"/>
                          </a:xfrm>
                          <a:prstGeom prst="rect">
                            <a:avLst/>
                          </a:prstGeom>
                          <a:noFill/>
                          <a:ln w="9525">
                            <a:noFill/>
                            <a:miter lim="800000"/>
                            <a:headEnd/>
                            <a:tailEnd/>
                          </a:ln>
                        </wps:spPr>
                        <wps:txbx>
                          <w:txbxContent>
                            <w:p w14:paraId="72193317" w14:textId="77777777" w:rsidR="00D158A8" w:rsidRPr="00045C0A" w:rsidRDefault="00D158A8" w:rsidP="00D158A8">
                              <w:pPr>
                                <w:rPr>
                                  <w:b/>
                                  <w:bCs/>
                                  <w:color w:val="FFFFFF" w:themeColor="background1"/>
                                  <w:sz w:val="24"/>
                                  <w:szCs w:val="24"/>
                                </w:rPr>
                              </w:pPr>
                              <w:r>
                                <w:rPr>
                                  <w:b/>
                                  <w:bCs/>
                                  <w:color w:val="FFFFFF" w:themeColor="background1"/>
                                  <w:sz w:val="24"/>
                                  <w:szCs w:val="24"/>
                                </w:rPr>
                                <w:t>A</w:t>
                              </w:r>
                              <w:r w:rsidRPr="00045C0A">
                                <w:rPr>
                                  <w:b/>
                                  <w:bCs/>
                                  <w:color w:val="FFFFFF" w:themeColor="background1"/>
                                  <w:sz w:val="24"/>
                                  <w:szCs w:val="24"/>
                                </w:rPr>
                                <w:t>)</w:t>
                              </w:r>
                            </w:p>
                          </w:txbxContent>
                        </wps:txbx>
                        <wps:bodyPr rot="0" vert="horz" wrap="square" lIns="91440" tIns="45720" rIns="91440" bIns="45720" anchor="t" anchorCtr="0">
                          <a:noAutofit/>
                        </wps:bodyPr>
                      </wps:wsp>
                      <wps:wsp>
                        <wps:cNvPr id="890676321" name="Cuadro de texto 2"/>
                        <wps:cNvSpPr txBox="1">
                          <a:spLocks noChangeArrowheads="1"/>
                        </wps:cNvSpPr>
                        <wps:spPr bwMode="auto">
                          <a:xfrm>
                            <a:off x="3025140" y="2628900"/>
                            <a:ext cx="488314" cy="276224"/>
                          </a:xfrm>
                          <a:prstGeom prst="rect">
                            <a:avLst/>
                          </a:prstGeom>
                          <a:noFill/>
                          <a:ln w="9525">
                            <a:noFill/>
                            <a:miter lim="800000"/>
                            <a:headEnd/>
                            <a:tailEnd/>
                          </a:ln>
                        </wps:spPr>
                        <wps:txbx>
                          <w:txbxContent>
                            <w:p w14:paraId="1C752BC6" w14:textId="77777777" w:rsidR="00D158A8" w:rsidRPr="00045C0A" w:rsidRDefault="00D158A8" w:rsidP="00D158A8">
                              <w:pPr>
                                <w:rPr>
                                  <w:b/>
                                  <w:bCs/>
                                  <w:color w:val="FFFFFF" w:themeColor="background1"/>
                                  <w:sz w:val="24"/>
                                  <w:szCs w:val="24"/>
                                </w:rPr>
                              </w:pPr>
                              <w:r>
                                <w:rPr>
                                  <w:b/>
                                  <w:bCs/>
                                  <w:color w:val="FFFFFF" w:themeColor="background1"/>
                                  <w:sz w:val="24"/>
                                  <w:szCs w:val="24"/>
                                </w:rPr>
                                <w:t>B</w:t>
                              </w:r>
                              <w:r w:rsidRPr="00045C0A">
                                <w:rPr>
                                  <w:b/>
                                  <w:bCs/>
                                  <w:color w:val="FFFFFF" w:themeColor="background1"/>
                                  <w:sz w:val="24"/>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8AFE66" id="Grupo 11" o:spid="_x0000_s1026" style="position:absolute;left:0;text-align:left;margin-left:0;margin-top:16.75pt;width:410.7pt;height:204pt;z-index:251663360;mso-position-horizontal:left;mso-position-horizontal-relative:margin;mso-width-relative:margin;mso-height-relative:margin" coordsize="60045,29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DxIjBAAAVg0AAA4AAABkcnMvZTJvRG9jLnhtbNxXXW/jNhB8L9D/&#10;QOg9sUR9G3EO1+QSBLi2Qa9Fn2mJsoiTRJaiI6e/vkNSTmzngF7TXnFtgNikqF3uzA536Ys3u74j&#10;D1yPQg6rIDoPA8KHStZi2KyCX36+OSsCMho21KyTA18Fj3wM3lx++83FpJacylZ2NdcEToZxOalV&#10;0BqjlovFWLW8Z+O5VHzAYiN1zwymerOoNZvgve8WNAyzxSR1rbSs+Dji6bVfDC6d/6bhlfmxaUZu&#10;SLcKEJtxn9p9ru3n4vKCLTeaqVZUcxjsFVH0TAzY9MnVNTOMbLV44aoXlZajbMx5JfuFbBpRcYcB&#10;aKLwBM2tllvlsGyW00Y90QRqT3h6tdvqh4dbrT6oew0mJrUBF25msewa3dtvREl2jrLHJ8r4zpAK&#10;D1MapUUJZius0bQMi3AmtWrB/Au7qn03W2ZhmKTZ3rKEXZradCz2Gy+OwlGiWuJ/5gCjFxz8uVZg&#10;ZbaaB7OT/rN89Ex/3KozpEsxI9aiE+bRSQ+JsUEND/eiutd+AjrvNRE1jgItozgGO3FABtZD+nc9&#10;2/CBJBakNbTvektmkb2X1ceRDPKqZcOGvx0VtAs3jpLj1xd2erTtuhPqRnQd0dL8Kkz7oWUKO0ZO&#10;knZxRgzhnwjnE6R5UV7LatvzwfhTpnkH8HIYW6HGgOgl79ccKPVdHSH3OOEG+yktBmMDZstRVz8B&#10;gD12eRaCA2A5o2mcwngVxFGaoTDgBNIsSuLZxGhuqtZKwALcY/JkjVAoWU/fyxr7sK2RDtqJQmlJ&#10;MwgwIC91God5kdglp9MyzwpMDtWGHOjR3HLZEzsANITvNmEP70fjX92/YhEO0jLuwHbD0QMo2D5x&#10;KGzc8xCgPBYM/jMyTosiS5MCyToSMbXc2Sz9T0RMT0VsE8o61TIo7kbsfPqtJE/EHcVlAU1DL3kW&#10;eXHTNElLJ+4opVl+JG5r3UA29mx4n6NX/etF7+UehVnmFc2W+9qM41BSFFWv+SKP4/y4wv5Lmp8U&#10;evu4r0GYvahCf6l9ueKGk2ndHtTbOE6KiOagwyv1astqLUnNiQEhkjjJzja23xGz+06ig/kiOaqT&#10;+qu1nFrOagTra/CBqd/7s0pSERfUZ4hmFI1ybo77FCUFKtG+KuUp+uc/WJTItArKlKauih2Uq14Y&#10;3Lk60a8CdF38eYlatO+G2lU0w0Tnx/tiZuH7YmZHZre2Z8IO17J+BJvoPO6KgLsgBq3Uvwdkwr1q&#10;FYy/bZltut3dADLLKEkA2LhJkuaWHX24sj5cYUMFV6vABMQPrwxm4YzoLfpAI9xBeo4EJ8lOIDgf&#10;3xdXHrKa5Rla/delvDikaWSpthezT2uviKNkrg55Rqm7mTxdv/5ecfjC2vNXLKvb58R/nRJ0t1hc&#10;3iHLo18Hh3Mn2eefQ5d/AAAA//8DAFBLAwQKAAAAAAAAACEAhckeVAygAwAMoAMAFQAAAGRycy9t&#10;ZWRpYS9pbWFnZTEuanBlZ//Y/+AAEEpGSUYAAQEBANwA3AAA/9sAQwACAQEBAQECAQEBAgICAgIE&#10;AwICAgIFBAQDBAYFBgYGBQYGBgcJCAYHCQcGBggLCAkKCgoKCgYICwwLCgwJCgoK/9sAQwECAgIC&#10;AgIFAwMFCgcGBwoKCgoKCgoKCgoKCgoKCgoKCgoKCgoKCgoKCgoKCgoKCgoKCgoKCgoKCgoKCgoK&#10;CgoK/8AAEQgDMQQ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heEZpFbcwxk9zmmlnhAVo1Zg2RjnHpSiQTZlZCFbhvlyQfxpbNVtJlmQNs&#10;wcqec8f0610rc+hirEiKkUflyGPDDHqMe1NSEDDHO0oTk5IHPT260srS7iEUg7vkbpn6UGV1VWZj&#10;zu3FhneD6k+9IsfIJFXlsMV4I52io0Kw/LIwzznHr70rzpcRb1jIUxngDrxTDHC27LFm3HPY54/x&#10;oKi7BdO8xBKHCR7gwBGB6k/T19ae1tLCmdpVAuWBXHJ7fyo8xDGPn+YMB1zn/P8AWmSqyyZdAPlG&#10;ARkYyeKd2aRViRIrhoGjYuq5yBg8c/8A66lWLEIY4253AYAyfakjkKjbyQcEfN0604wGNdzxfL7D&#10;kikUPdIZoY0UspHO0Oc8EipiTGvllcgDGQucZ/lUcW2JyNuNp+9n9KmjH71y27kfNjnGaAIZV3x4&#10;dc5XGT1+lOgtZWQFY3CgEDORz7UjxlWMQclf7zc4PWrNtujiDn+Fv73HUn+lBaVhY45oFUeW4Y/N&#10;gg5/WmolxHNt2fK3JC9frSoGlcgOylSMH9KsKrxXAG/GRx6t9fwpsY0wb2IIPP3SRj8KkjhKRiMh&#10;gcYPHQ9v5VPKkioBEM7uflHWkhVmTaWPIHXrn1qW2kNK4yONH+diOARv71J5QZQoUsNvXHWnqqY2&#10;hF4B6dzUkKl0yOcDIGMYBqL3LSIEgBRiPvDoPapfIKqzBuByy9zUhjxHsAO05LY45HHWmys7LtjD&#10;egBGMCgtRVxjWwVfN354wDn9B60qIF5YhDkkYGOcdT+FLGshTMsQ9Pl7f/WpkjQBShOR0+XnjHNB&#10;dugMjKyxEDJHJ6ZqJVEikds/dxShmEu3d97BGeoGakVA5Khdrbhg9+tBaWtiNccRxuVAbggDBqb7&#10;NN5eEYjOOR6c8fyqW0tJ5dkNtGznOWOO3NesfAf9nDxf8Xtfi03w5YZLD53kOB7AE9+tcGZZrhMr&#10;wzq4iSUUfR8PcL5pxJi1RwsX5yey9WcD4V8B634ju0sLKxkllmYIsaqdzH0xX2H+yJ/wTZ1Lxjql&#10;vqPj2I20CN81kMeYQAMZz2r6r/ZD/wCCc/w/8AaRb+Iddskvr6YKzi5Ub0Yc4x2IPevqmD4N2tvp&#10;hvdJtbeykCbV+6p9Oa/MsTm+e8XVHTwidHD/AM3WS8l2P33J8i4Y4LpJpqries38MX5d/U8x+EX7&#10;Nvhj4G6HDZ+FNOP7qYSqzIOCPcd+TXfyWura5C9nFbtbyMd0UgGFdep6Vz2q+LNX8AXTaJe6kl1H&#10;JGWg8hC5R16cjoawrr4xeItTvWXStOv1iWXcEMZLbj744HtX1+RcL4PJ6XNRSTe8nu33fc3xOYYn&#10;MZupL3m+u/8AwDoPGvhyfSkhl1DWGEUzBQYZOQuPb3zXDePLj4s/DnTZfGXhe/8A7R0y0YGZEfLw&#10;qeMsDnI55NbYi8da5PHcXuhyIjsA7nJ2gex6da6FPhna+IrIrY+KUWWSLy5olbI5GNrKff2r6aji&#10;IYaa55KS6rdGOIoqrhrVWk/xsc78KfjRpfxSnvPA3xc0aa00/WrdY21KKMhI5F5V9w4AxivRbT9j&#10;XwZBOt9o3xBl8vGYpIZsq469utefL8APHvg2CULpTT2kp3IkLny1OeRgHAGeenc1at/GPxB8NwNA&#10;unypaqAjCA7nx6EHoKiu6OKqXwtT2fktmcf1CrDXCVtHunZ6nX+Jfhd4a8GXxt9S8Utfl1DP54Hy&#10;Efd6dayNQn8L2ksdjp1k1xM65fbysqnuay9LurLxNdvfahJez5kJImU4UZ6YP9K6m10Dw3p6JJpp&#10;DOTt8tIvqcZrmcadOVm3J9z1KX1mjTUa9Rt+hmaRbX/9qJcXVsscQkOGRcADGRn1qzOJTdbzIgtC&#10;kn2fM2NmeePXmtHFxNcPi3+RlDKGPJ98dqqXek3N/qsEkLJ5du3fkZ9B+GfyrRVGtyp8s3dkWja/&#10;4j8w+U7NIGDAEYVsLg4/GmN4x1G8RF1KxM5ACtk/MvQY9q3bbS28rbcQGGFVIL4wc1WkGj6feEyQ&#10;xyQyLulywyvQEn8aI1ebRK5glh+a9tTJe6Nq7X1uNm0gsqtx94DBP6/hWvYawq2RuInJkkJ2jfgA&#10;46VieJdZmTzjDIIYIELCOOElZF9D2yaj0rVdAvtOj826hwDgDdkMccEDtSVjRRi17xqReJrPSYll&#10;v5f3xRvkPO1s4AA68g0mpXVlIj6zZX0tu10i70hGCSBjPqD61WuNIBVFDAgqkkfmICA2ecHr0qnq&#10;XiCKO7jV4oxHFdBHwMsCQOnp1rNy5nZbi9lC9zoNesf+Eq8Px28iEtHtcMxzwRyK5vwJ4Q0fwtf3&#10;Xia8mZZuUicZ4AO7j8cVDqHi27tIWBBEcMuPO2kjoDgEcg9M5461j3/xLXxHElpIEguI5Nnk+cD5&#10;mOQwx346VopVPZcqenUORpci0uM8TfEC40fxdeTX9i02nXlj8yJjk9Pr2rnNY1rTNN8atqUlyxsd&#10;RtoShYBisfHH+zjFaFpqekaxJdahrbqEkDQvIE5B2g4GBxWFc6VY39m2n2t9CYowqwSO/IkOduQf&#10;xrPD/vKnNKOi/Ico0oytGVr7nU+DPiNpfg28vNbube3ez1Od4/sEbjcVTGGIHTgYrmb3SdP0j4qa&#10;9oOqam0enSapHewTg4EluysdgyeecDFZ0XiSLwz9puYtHS4V4mtolYjdvwSSFr0nw34R0vxj4W0n&#10;VtQtwHksIUlVhnHzSk5x1PFVVqYSliG1H1tuc0MPUjW9pKdvlocfpGm3p02/fQS8FtPeyLb7HxlA&#10;M4x0I5rtfCGoW+m3Wl2niW0H2lI1M7j5N+UXnnqcnH4Gs1/FNvZePYPBVjawxW+WHkxJg7tu7GPX&#10;jNXfFGk23iXUJIFkeGTyQkYI5DEZ/kRXNVi6clzr3WdtN06qcY6PuUfivqOma98Q9L8PaIkkccNs&#10;HJYBcO0gDAA8fdH41V0x7m+tbi1hgY2MqqynqUjLfKQOgOK3LbwZ/aVrA2o6c1xcQYDzBP3gUdfm&#10;HPrxnFSeEZ/Cej6TDZ2QkEckKRRmdtwwucA/ga7oTpuklSTsjF0vYtc0k/zOXOg+ItO1aP8AszX1&#10;XTwo8wzE/fyxHOOmBz9a3vBRfUzKL6FQ1qEUTwpgSknkZ9fWt7WPAVrfPI65jRl3iSFyOMdx6cVD&#10;ZaB4a0WCeDW55IrOxtZLmfyyc4B9Bxkk4zSrVli3GDTbQSdPDxdVtL0Of8Sa/PbPHcormeJiN0XO&#10;wAsOuemDnNW/BvxO1G4uJtJv/uk4XzMhsdjuzzWTZ674J8VyX194I8xU0u0WWWCeXepid1XnPTl1&#10;4FbLWMei+HpdesbD7RM0nlmFf+eeOcKOc1pNewjyTjZ+ZjSlhsZB1Y3uv61OhvfDOn3sMeo2t6pj&#10;WLakUucjpnn8BWiLa2tNOWJZI1TjDoAOvauO03xBqc+nF5rR1RtxAZSGI3H/AOvVLxFqfiC80saZ&#10;p6SLI6MQ5XlFxzg1zqnGTtKdkdXJVsrK5117ZJfQs9paR3gUg7I3yRjjkCud1C2htrVJ4bV12hiy&#10;KCMHIzmuY0vxB4p0TXLS7toSxi3JJuT7wI/WvSdUtYNQuvPjBSRoYxx90Ngk8fjU16bw6Ti7pmlO&#10;pXjLkqLQxtN0iKW2kn8rEpjyEIIAJ6DPc1y+qaXNJfMpD4TO6UnK55wPrgV3ui79skcplUsx2sc8&#10;jpWZ4o0BIM3cUTABss24gMcADjp0qYVKnMmup1RmnocJqZubawmuVR3VY+QGPPIHIH1xXn+pafNP&#10;aNeXYPnSuWdmzwM9Off+Vd/8QdUmglt9MsIDHGGDSzJ1ZsE4z6dse9Ub2xOt6dJe2yRxvBhjGIud&#10;oGOPfk5r2LyVLnZrCab5Vozibjwd4e8T3VhoWuWiGCcYidkyA2ct+orhf2sP2DtJ1/SB4h8CaOnm&#10;+WBiGMKrcdxivQtZhvptQimgRztcsXdtu1cA4H5H869R+FN1Lq0Fz4a1JCZo7USJlwSVx2FfO5zw&#10;vhsXBYzCS5Ky1uv1PRpZpWpUfYVkp0XpKL2dz8f/AIl/AHxF4TuJfNsXi2yMGBX5cgDv+P6151ea&#10;XeadIyXULpgZ68LX6/8Axb+D/hrxxPLpviDw+kdyFZkKx4WeM8EYx1H9K+Zf2hf+CbXiKy0a48Yf&#10;DS3Oo2KIH+zwjMgGMnHqPavIpcSYrJ5xp5pG0XtNbfNn5jxf4ZZXjr4jJ3yyevI/0Z8JOJFOGxt6&#10;kgc9KesjuoYL7HI6D1rd8XeANY8NX8sE1u/yEiRXQgqR6g9DWCCdwLKy46gdP8819xQr0MVTVSm0&#10;0+x/P+Y5bisrxDo4mDjJdx6bAx3LyD81S/PwFJw3XJ6e1RSxvuQopyT120+IkKck5H97vzzWrXU4&#10;GidFO0hFHAP407axTeG4OSfzzTYyS2FOATxg04MyYQnrnANSSNIB2kg4HbH+FMVdxKxgD3AqwFUk&#10;MzdccA9aCCdu0Y4+bFNNITVyARqh3AfMByVHX/P9KVJHUCREJI+8QeKdgjIQY/rnrSDzARlQoP3g&#10;asgChdwcA445796a+VyMfKKDFI+CeoPX16U4g7cBiD3yaCZIaIHMe1gcjoR6U5oww+UjAHQDGKcd&#10;uOCSwbrnPFNYncRkjJ67qadiGkNeJY2M6YwVBP8ALFOWNU/evwcYznntihVQsV8vPbp701SR+7I5&#10;DZxyRVmLVh8rsZCY2xzgnpU1nI2Cyhc56jtn1qu7FmUvye/oKfGvyfNIN5ywPr/nFAja0mcxuvlZ&#10;zj5VPNdRo2rtEMquRnnIzXDWd28GJGJ3c8jNbWnagu7eARggsCaa3MZxuj0/QNaQuBG4yRkqa6zR&#10;NZ89FBYZ7qa8o0TVUEgmLEYHXPQ11ejanOzIXlKgNkqDW8HocNWm1qeqaZqkaSAsOW6V0mna0qAb&#10;Wye+K8x0vVztBQ5+bg7uvNb2n6uSqsM5z/ereDszkkrnp2ka3zgSFg3Uelb2naoVI+fgmvNNP1hA&#10;qruwcdB3rotL1ZFcbZOCOOe9bJnNKPc9Gt9SOAAea0rHVtigFuTXDWOq7vmaTjPHNaljqfzAA8EV&#10;rBxZjKDZ3NrrHl4xzuq/BrgTkjpXGW+oFVGXH51dg1JeMt+ZrTlVzJ6HZWutJKuAwwOmTVyHVQF6&#10;4J44rire9/eYWTg1ehv9qkiQ+wJqUtQvdHYpqhPBdTxxzU0OqMTlicjpXIw6m5bcx7etTR6s/mZL&#10;nGfWlyNi0e52CaxGE5cnntTV1eNslXOc8VysequTtZ+O1TpqaY4fGKfIJxR1SamAMBqRtZAPDkHv&#10;XMtqY27hKPzqKTVwRgORgcZNDTSJSudXFrOXOZCcjvTl14s2GbpwBXHjVCQf3gzj1p66yEXaXH50&#10;rSRSijtYtecHIOQecCtXTPEm0DLEEjPBrziHXRja0pXnrmrVn4hCS7RLtH160rX3Ks1sexaL4jEo&#10;CyN06EV2GjaxuAcuTn0PWvENM8QPGyskowcfxV3HhvxIZAFLYOQM5rKSWyNoSa0PZNG1IyBdrZAP&#10;Y10ul3rONwOMGvMfD2rFiELkY75rsND1DewCy8g+tZNOx2U9j0PTrpQF+etuzucYIIOa47Sb/IXL&#10;nr09a3tPvA4BUn6Z6VzyhfY3TOot7kqAa1LSbccY59a5+zuN2Pm7etbFlcbyOec01eKsaw3NeJ9y&#10;bAeKDg4GfpnvUNpNngEe1TYbIye9Wai7SF3enApQMjmkkRmXaHIpMbRgkZ780AD7VOMdacAcnP4U&#10;3Bccgj3p4BA5qZWAMZ6UHAGNv1wKAM9KMZ4rN3QLQDIVXaPzpQrHG85waAh29OaC+wEtVKdkVzD8&#10;D0FFM85aKjnRF0fxgRtEoCTcllJAAzz6/wBKVZ1XZJHAzKBhgp+6Oh603cyygI+5M8ADGO/f+VSh&#10;4Zi0gBAPA54riPZEKurKZMgE8tn3pY7eYrtl42g5ANEkhdvmXCBDz6mnN5gcT7xtCngnAPSgaVxg&#10;UJFhFK4/H8KJ2t/ODxggY+Xnj86axKkxxqcAdzjNSSh5lC7WUgcgLxnjgUGiihr3KuMyRqdpwOO3&#10;rUsOCRKo35BGD2FNMcSncwYbjhjgce+DT4Eij/dqQqseFxnOP8/pQXsLHGI0G0deWUHrUvmiWMh0&#10;zhuOeBSbpJ5x5aHbswx6c56e9Ki+UREoAAJPTv8A0oAerRCHCjc2fT0qdRmFmZBnA+XaOefSq43N&#10;IEkb5s5U4/lVkF8DzCSBgjPWgaTGwwER/Pht3XntViCKNwRGcADj3NEahgMsCSeePyp0YKShBHlW&#10;bPXp7/8A1qCx0USAhiTj025JNT7I4mwsW04ABz0/zxToLcIcOTtzuJHcmpjDJO5jWPgjrn9aAEji&#10;LHKwHGOPen28Lq5VyWBXL49amjBgiIyWyPlz2p6wsctgrxnI7VDbZaViJYihxgZOMdsUNBtOI0G4&#10;9QRnFPcblCqMH+KljR0Qrg9M7jSKSuyHZ5Q2tk+wX60sqSlSQTtAyTnnPvU8ikDAA55Y49qjldg/&#10;lr8wP3sHtQbJJFZXCkM7EkkAY6UMm0k7MAA4HrTxEIyuAQB6805lYkMqnLZPHPvQVFNvQqrC6nf8&#10;xPcAVpaZol1qEoCKx3MBkDn/ADzVzwx4Wv8AX79LS3gaVpCAgUcmvr74D/8ABPT4ktoln461Lwz9&#10;qsJYt+YpAXixyVK9c18/nGf4TKlyXvUl8MT9H4Q4BxmfNYnEe5QT1k9L+S7nG/sj/sWal8TNbtbr&#10;X7WSOxBAkbHzsfTPav0P+Dn7PXwq+D8kOnafopgnVQY5pEySw9CcjPUisH4A3mh+B7NNLGjQReSd&#10;rmb5d2O4z/EPSvS7j4h6VcXb2t+VuzNGQkAjI6HhgemRXzOF4XzDOcZ9czSV4raF9F/mfvMK2Ayn&#10;BxwGWw5KaWrtrL16nUJperWWpqnh3x5bxrMm57W8i2lR0ZQem4devStG38Pa1r15NZa98TliWKNW&#10;lhQjDAjrn1rkDr2mmzjW/wBFn1a0YfvbUOEnhHALIw6kela1n4U8FQz2/iDwnq82oW9wvlXNjcOR&#10;Iin+LPqp4xX29OEMLTUY+6raWSZ8ziMNVlUtK3k3G53Phr4W+AonjludZN25BZfNb/We+K6m1i+H&#10;nhHT5bmLSoGO3gsoz/8Aqrz5NLa2eObTbxW2ELtAx8ueaXWLGS/tgl3rEUcbfKUd/wAhXJLCwxFS&#10;9SbaMquErzgourZfcvuRD44/aS8O6dpbW3h3T4FcEgkoDlh9f51J4S+JnhC/0qPxdeRw2s3CTZwN&#10;/fcMDnmvHPEfwms7LxJczNqRngixKIJDgPzhl4PGP61pJceCvEOj2+mR3D2zIxSEoRtKAZAx69ua&#10;9edDKeWNOmrd2Kjl1SjBuU7tnu1p8c9LvYjFZX29FfZ0BU5XI/Mc1R1Wbw1dXn9sIioZwBIExtkx&#10;3AryDwJp9r4TgWG+1FGa4LSWSzPjd1GD6EdMVcvPHV2sNza2SQxhFGxH4wB1XPrmvOlSw8qjjBWS&#10;OqlgqdB3pvXrY9B/sfT7Fv7R0G5glt5XPmRSnGxvUfjUlreOEkF7GsLBx5L7uCM9q8ol1XVJZXSN&#10;xBKRwGmK8kA5OexyPxzWpoM+q3Xhy40+7uWW5idlSR3wd3Dk4ycjbkD605ewpr4tTqjTryjeTPQv&#10;+Egtlufs9jGrMOCS/JHpWZ4l8T3ekQLfwQqjK2XjPQHI5GOvauZ0TxToj3FsYrpUZiEndX5PH4Zz&#10;Whe3ceqXbR6gpePcYxKBtRh2b1J6VLklHmtcmMYN2NiH4g63rulvZeXEkj8ESIS2PzxmuW8TX2rW&#10;snmXZXzUTgsMKV9vpz+dZniXxZZCSDS9NgQ3pYxvKSwVGxgMSOtM0XxtZ69Ctj4o0UwTPGVtrllL&#10;K/Q7ufr3oVecad0khwp07+6vmdLpOsnxb4YuNAiyJpEZVl5UxnBPXv0GPrXmnhjWNasPEltaXFrM&#10;toLorMMBVQkE4PfqCea9A0WdfD9zDY2tvG88rN5Hz7DkDO0545rNbXLZPEOo3EGgK8t4FeSANgrI&#10;oI4z16nn3pU61R0nKK1NFShzpm1cfFPRX0uKWYRZKlY1J4CnIDZ+qn868i8beI/El/fyy6bcF1eX&#10;/VFsMDn0HUcZFbOreHBr1iZtNhl3wRqYUdeQpYluM8jqPasSXUZp5Y4NW0l4HjQBbgpzuAA78+hq&#10;eeU6P7rSS3BwjCp7yunsd98O77VNatRY61foY2mdbtActHL5andk9VI7eua57x74RW2v49ZiukWO&#10;4tf9GEa4+bdw+R0/+vVtPDOsaIy3dvH9pgll8xryCTP3gowfoRjFdHYeFte1LTbCzJW4hskZVjkx&#10;u2vG2PphgBWkJUIx5pPUlKalZbHFDStP8S/DP7VYa0Yb2z1a4+22vZ2IUK3uNuMenNc7pTar4f1m&#10;JJiHgeSKKZpVzsYkDcPzr0GfwZd6BIlzHAsklxEBcQo2ASDgEj1xgZHpWLB4Y1PxPr8axac8caFM&#10;qzAGVg+EHtyf0rbC16cMPJ81kKVKUZa6+Z1Fj8MtE8T61BBBq0Fs7SBDCYQN/T5gatSeM9A8DahL&#10;8PU8RNdG1vDumZV8uPBB4KkHHzYz9as/EHStT+DVloN1qsebu9STywqZVSFB2hfc9815HaeCv7e1&#10;Gd2jEckd7BLdeQcsEkBZVJz14Pr6VeCweEkpYmcn72xhWxNTFyUaMlyryPQZPC8Fl8R7X4hfb2mh&#10;tpy1zbb925mQhCrdcd8+1dPrpsNVmiurEPBciYcFh8ybBwf1rD022sPD97bPeagiW0dmkUck5Kkb&#10;cncffnFb8EljqksU1ibe6CtseSCT5gwHUrwcHJrKq3Vtpe2zNoxhGd29SZPEd/Bpsr6HI7q3mo8O&#10;AX5TGRnk4z+tchpF8YJW028sHngWJRG5XJVuMn610PiSaBrCSeKNbZkby4mU7QARkvn9OO9ctF8S&#10;mGqtbtp6zRq4CSthSwIxgMPf61tQjKVN2iTU5Oa/XyPTtPkmWx4m+TaFSN8HKgDr+dYPj9hJpdzp&#10;rQZmvbZ4M54KnHX6HpUSahe6hZTf2PcFlSMbl+8FLHJHboBWZqev3F1LbWj2rKyfLn7xYcDP0/Gs&#10;YWhV00Zoqaa12OM+ElvaeCLbVbS/s0b+00jUzAcmKGQPt9hvVSfXAr07QvEsN9aLcITg5cqp5bg8&#10;e3IrmLTwheaveroEU+1ZWm8yfoUQ4wg49qr33hy78A+JDaXN5JNazQqNzv8AdXkEEjoTXTjK1LES&#10;vUfvAqSpybpq13c9EunaTSG1Ca2RIolZImf+JiOcfrXKWfjnQJHC3FpszkLMhwOPb09fxrdutXu/&#10;EXguKxhiGFkMhORuyRgjGOe9cRq6Q3GoWVpY+H544I9/2jcpw3ykZ9ucVzUaVOz5tSIyr37HUizt&#10;32XNvOjqP9XNnO4c8mr9peXtnIktzaBo3Jw2MgnIxVLRbSGDSoY7iRCsELZV2IIyScHHXrRrXiZI&#10;RAxkMahwmxeM/Kef5YrCylNpI2lKXU3NPuria78xWJRm2tnoPXHtUPiqd9UgFujBApPCscEcf4Vn&#10;aBfl5iGlbJfAVm4Velal1Ck0xjuG6wjG5OoHf61SXKOO9zzvxd4avZpmvYYw4KgMmeQBzkVz2nvc&#10;28bwlmBdSExxivX4V0W/MtpcAHBCoOvqCazL34caVdyJJDJ5khJKxqMcf4V2QxihDlkrnSpUqlru&#10;zPJL/SpLi9IVyq4BfnIfHXb6ccV1/g+7h02XT/EttbhpLL5STw0iDqhx344rQ8R/DK5s4vOs7Jix&#10;XARG6DByP5Vy97cXfhu1WIRSZQ75I3Iy4PPauijUhXjyx+4qrGTjpqnuex+KfCGmeMNOtvGNvF5l&#10;ssJKyIvKK33g2O/GfwrgtE8UXXwg1uVdRgW50m5lRJUYZWMH7pHsc1B8C/2lLbwlLLoHiCyaS1u5&#10;WjkhdeUB5Vh/skZ47Yr0/wCJnws0Hxl4OXxX4OvY7i1ki3CBCC0Zx3Ht6GvNzLLVg17PGU/aYeej&#10;6o8OjmVKrVeAxUuW+kX19TxD9qv/AIJu/DL9qjwzf/Er4GRQWutRL5l7p8KjbLkZ3YHXPrX5WfHH&#10;9nPxp8JvE8/hvxH4dktJ7dyGikj9+o45FfqH4R+MPj39nP4pfZ9O1F4tHlvUjbzWyGj4bBz2ySMd&#10;q+l/2lf2MPg1+238MIvGWiWcEV7c2oe3vIkG7zMZ4PbmvisyyvNOA1DH5dN18DU15d3Duvl2Pms2&#10;jhcXjJZVn0bP/l3WW9ul+6P527ixkjfypoipBwwx0quwdOQpPuRX0z+2V+xV46/Z48bSaBqttmQo&#10;8sLqmC0YOCxHbmvna4tJbZzBcQlWHVT1r7fKM5wec4WNeg7p/h5NH5JxNwtjeHMVy1PepvWMls13&#10;TKiMY/k3EHrg9qmUEt5rZz6Z61FKkhLYxwOPWhHztZScgdxXrWvsfKSjy6FiMp5is/GSOKeFZXZE&#10;BPy5APaoxubEhj6Ed+lPLDADZPqaRIjDYoDKOffvUao2/g+xFTt+9AQocA884qNo2QhsZAJxzTTJ&#10;adxQBjCjBzwR2/zxUUg/eAORgnPJqRhJu8zdjJ49zTdhkkIkTPp61ZIhR4/3kZHJ7ig8YklXGTwM&#10;cdKlWNSuzOM0hRgcbio64z1FBLRE7Mu2IKcD+M0hLb978gnqOop2BtxtGQvzZOaSHOwHbu25xg80&#10;07GbjcFhaT5yvA6047kGepI45pGl5zsxnrkdR61LGw8zIGTjoe1UnczcbCQMQwU54Hfsau2tyFOG&#10;444z2qk4HGUwSCcg8UqOF+VWJ56UyGrnSaZqAjQGNgfm7jtXTaZqI4DyYOOF65riNOmBAGeQa3bD&#10;UGwN6jIyVJqot3MZRR3+jaoiyCNgeoxjtXUadqLcIhHvXm2m6ihYyO2CAMc9B/Sug0zWZbZxIeR6&#10;E810JtHFVglseh2WoOCHL89vatrTNTKOB5ufQ5ridM1VZFXa+7cPu56Vs2V+AOM4PGK1jJnLKNzv&#10;9O1cgDzJcHHTFbWnaz8wCP8AQ1wFjqjeWBuwR0Jrd0rVAmC7A8cGtYyMHGzO7t9UUqGD5GcYq/bX&#10;ZIDbuvrXHWOrJwrSYPXrWnaantIO/cMdAa3UmYygrnUw6geCJOnSrsV8CAHeuatb/fj5sfjV2G/R&#10;V+7n3JqlJNmTgdEl+FUJ5vbqKc1+WHDcjoawY9R3DO/tUyagBgMeaslxkjeiviw3M2CKlXUdo+Zi&#10;R61h/bkC5I7+tP8A7RXGCf1oJNaXUi5wknXvUbaiDwzDgVjzagDyDjnj3qKW/UDl+tAkkjabUhnI&#10;kHtTW1L5slx9axGvAOQx5qOS/VP+Wh575oGdAdRYAbHGe9OXWZFcAyAGuc/tYo+0MaDqq/xHNAHo&#10;WheJPMQwyTAFRxXdeFPEKlcLIB6mvENJ1owzKN4wTjmu48Oa6RMqq+OR0NYyjZlxZ734W1xjtLT4&#10;z1zXe6DqRBBRxgjtXi/hPWwqqNyt+NejeG9ZO0DIwQO9ZSSZ2UnK2p6tod75pw7dR2NdNplyqjAb&#10;k+lcB4ev1KK27nuK6vSbzfGpXrWDi0jpTO106RTGPpxWxZYAGTya5rSbgvEm49utb2ny7yBuHWud&#10;ykaI3LItkKox71fhDnhqzLGQr8mPpWrbOWXDmlzM3TuhzqcZAyaYypnLcGpHOB8rZpoQSNlh9KfN&#10;IY2RtnVegpTnbxTiAzfN+VJsDdDVJ8zASMNn5jT9i+lIRtOA3WlyyjLCnNaDsw2kDCmmykBck9qU&#10;nI64P1prZJPPWshbDML/AHv0opfM9qKizMz+MTYABlDkjJBGMe1MdQyF8Df/AAjoPw9e9SBsECQb&#10;gM7CO/OOaiH7slokDDnamevfr245rmPcJ9iEC4zgd1Y8imlpnYZZWHt9cZ+mKV95IXcB3bn+VLEj&#10;SzLHK2NuTuz16YFBT0sCbFbBkwmOuMnH/wCunxy+YgS3jIfOSWOOfakSFRI2JFLkAYz+lPMUaKrj&#10;A+c7jkD8OaDVbDYo5Vk3yNk92Y5NS7TgoYepGWXgGoktXaYCKQsqjjOOf1qcLKsS20O7r1Y5x7UD&#10;FijLSblkwejKGwBUk+CMmMkE468detAilVyEIJIyNp+n+FK1tcby7RkgfxZ/WhK5SRJGVL7DnjgE&#10;nnFTxxhzhexwMimxjMm9juOMYJ6e9WId4yruuDwrgHmgoW3jJdkY7iB1x0qdSAqtInI+6qrntnNJ&#10;EmG5OQfuse9XEguEV2RRwBtJ/wAaAEjY78PGMjuc4Jp0YMjs5UgISMr3qJlYN+9Tac9AKmsIJY/v&#10;spXA5wfzNJ7FJE4hVsiPgZ5APalWKNEIjAAPoaeV2qdshyDxxQ6YQEsqtkDjgE1BaWpGxziPGMZw&#10;euf8Kbhy27oAO5qQozbmeM9flAIHP1qEoq5aQ4JPy4oNVGw2Rg7KM5KsOhxxz3prJuQsw6nsOacy&#10;NncqDpgDOKDsCh3bLY5yKNSlF7IRYpZsB3I4+Yf0rovAPw/1jxrqcOi6Xpk09xcPiKOJck1J4C8B&#10;65401a103StHe4nmfagjBOT61+iP7Hn7D9h4S0u38VeM7CeDUA4eNwFZUbqM47Yr47iHiWGXtYXD&#10;LmrT+Fb/ADfkfsXAPADzCH9p5kuWhHZdZvsvLzG/sO/8E/tM0GD/AISL41eD7grJtaK4gwTEPde+&#10;PUV9ueC/BPgPw7ANJ8K3lwYyuVhlQqrYHBGcc4rz2XxP410a3j0i1kJtkyIGiIKH29q6fwhrzaTE&#10;ur6zcynB27HbPJHQCuTJ+E6uGf17Hz568tfKPkkfqWMxeIxDVOnH2dGCtGKtay6+ptn4LeBviFPP&#10;HfWKW04fDupwST396un4C+D/AA/Yx6RPqyTNHzA8oAZBxxu7/SuVk+Isslw/9lXCRGORiFkfDA98&#10;89K1bDxM3iOSK3lVjuBDOrDgnrx7Yr6iWGrxjzObS7HnRni51PdnZdralmHwJ4O0OdvKvZJyyEBN&#10;p4I6kmrdrpuiaDMLwWqzNIw3CNx8hPXIzxTb9tK8O2qXV7dPcSPII1EDj7x7EfSuXHjPTvDV9d6j&#10;qsU6TBspbyR5SeMn5cenQj8utT7OTXPdtDniKji4uV+5U8X/ABU0yLxC2lNJLYTR7k3RkMHTqDx0&#10;6frXLeKdS8Ya0sd3pdyJFkD+dCr4Z1HAZT0Hr1z7VvXmtfBL4263/wAIx4g0xtB1S4H/ABLNRYfu&#10;3k6BGI6c9CfTtXnepaT4/wDhV4qufCmsSlZraYtaOoyHBP8ACe4Oc1c61SnP2fLyPu+pz4SdKsnG&#10;V2+zI4PEXiOOy8q9iLoJGKysC5ZenPuOR+VZOk6tLD4kit57pQrNyXBAKZ9PWugvteuniaG8tzYz&#10;3YkO8MVjlcr1GRhD39MisDxFoxuLCy1h4dt0k5FwkL8E+ue3r6VyyhVS5py1XY9D3ZO0UdTqVzYH&#10;TYre6u5N0URaOab5QuDlSMZ6nIqG6sLW40S3k+3EtIyh5zNhlY4yhHqOT/WtTVvAN/f6NbWWnSG4&#10;t7qBWRtnzRt12Ngc/MTj1rk5rAaRbf2Tq960kjS7TuYDyz35PYdRxQ8bQdeLu7MJUqkI810VGvNe&#10;0LXI9C1m+aZUkEaOW+YKPukj6e9ekeNfENz4Z8mNYEM8cVt55iYr6bTkjk81g+CPCmk+I/FsMWv6&#10;jJ9qt3BdJAMsRwORkEdPwNTfGSG9m8a3V5O7pFJaQtDDsx5vlqFYLnvwamhKNfMHD7KXoZ1r0qSS&#10;ad9SkulaLrs11feEr6cmGRhNAeq5zz2wM1u+DvGeqaRpv9maywubbCeW7ruKIzAhh9Mmub8Dmd9c&#10;MVlGYN1rK1x5TY3LgYLemSR+VSTy3VrqkmjzrhYljWUdSFIYhsZ6DgA+pruxGH9im4y2HSn7RWlr&#10;5mtMdZ8L63LHctFcJduGsi0WcsDnHscVLL42tzYxZZ4J4d7IREAHBfGOfw4rQuo9bvobZJ9DM7QR&#10;B4LhAEywGB1PJFclrek+Lr25NnHoqZ3q3mblwxJ3YHPH/wBas7UHh7yav6lWqqpaN7G3dfGjQJnT&#10;TNZXc8EoaLUFBVlORjIx0Hc1f03X9GvoYfEmmMkk827CyrgEjqOen/165fXdLRrlbKfRojPdz7Wt&#10;pgD5rEcjcMgZIHesxrpPBV3eeE1RGNrdO8axtvwCAcD9PyrBQjKmpNWXqLmcZtKR6na+LNMvIWS4&#10;8NwRvFEfkWXBwMFucehB/Ck8U6Vo+qafby3VsHW5uY4I7lo8tESPlORnK9RzjmuV8E3c/iaR7Zru&#10;K3Z7YSR5iYFuqlc4x0zXTeLbma0i0/w9YFV2TRswiO44wcZx2zUzVBx5qTsNe22mUtN0bX/BqvYa&#10;lqq3CCeWOSMgDrho2x2zyPwrbn1drfw9/bdneIsrKioikDkOG659CRx61Dqena/4h0uK7tl3NcRh&#10;HkfgqM989e351U8R+DY/7FhsTvyY23sMLtIxnHPXIrOjRm5e87s1nL3bdOw668UC8tG1F4zHL9x0&#10;P3euc+3Bpl5d694Vl+2291byRSLFLBtGGU+YNpz0+8ScdxmuDY+IPD2qFbaZrlHdt+5s7lAHoev5&#10;VsRWt/4m0WaTTbaWdnZC1rC5MqCM9VPQjnpnOa9VYVKS5rWOTmnyNHS/Ez4h678aLXQopLKI3miv&#10;Moj83y3kLjC/K3BI9jVrwX4WTTtEZNQ054Z7q7E9/NKBlmRcKuRwOprh/E3iOaTV01Sw0WSznsio&#10;j4wGwAMEdc/h+NeqfDjxjZeNNPSLVXUmK7w2OML0xtHPYn8a1xc3CiowtbsjChSoYSLjGOm9znta&#10;8N2108M7XKID+5VZMjr3wcZ49DXLzW3ii38SyXGhM6TrOUjRWAV2WRkJHP8As9q6L4p2d/B48uot&#10;SIXTbSWJINo65XIxzR4Ts7XV/DV1K29ZdPmE9rKwOSHz+P3s0oTlRo8+90aRlGu9VoP00J4wE3hz&#10;VRtltphHOE+UEkgkEE/7XrTpPhf9hu4ra2s2kszcM6zI4JRAxAyOpH0zVHSz/Zty1wpUMx3SSSMR&#10;hjn169K67Ttet76xSVboIFAXAy2QGwSDisFUqqN4nRJRi7I04dG8P6fZSDSWLbxiRtu0kkY4ziuR&#10;8YyxeHUa7urQMVBxtQ/ux69gc4rponVbaU2Eu5lG4v0/nVDxhaaT4j8POmpqv2swFTGWwSQDjB6V&#10;iop1VKQndaGFoXjO2uraER2RjdlLu2csuT8ufTg1f8QDTri186O8zJGwMqy/8tMYO3I6Vy1r4R8U&#10;Xskl5ptnI8DtEGmYhUGNp+XPXPFdLqGnzXF2jNLA26YmRYx056E1rioUrpRY6cqiudDoEFqoW3Em&#10;xlBATI+UisnxnqbaBDA94plSRGkUc7Djgc9c9TWhb2FxZyYnkJbHUYHHHAz/AF9BVfxRbx3vhqXT&#10;tXj2lGzA8iEH1xuXcOeeM4rNcsZJvYTlUb0OW0z4jLNcGWGAtBKQIo3G4fzFadzpl9f3EVxHIHtz&#10;GJIWMeACcHjPcYrh4/B3ii3vGuoLcSx53DyZAwVR9Oh9jXqNnYzNptukrLGbW2AJfJyTjAx+B5rT&#10;EVKcEvZBTU72mZ2kLImqrB5ow7HzGY8kgdq3/ELSPoeoaqHw0eyOJT2z3P5VliWOO/ThCSMZI+6T&#10;7j+dXbsOLWXT3tx5czcncX3Y+npmuenzNXkE02rROH0jVpxrK2DzMitj77feZuAMfWvRNPsroTSW&#10;zMWeABS7N1yoPWuctvCsMN1HqccCvNFNuTkEuQMjrj/61dJC8ttam5ZgGkfc5JyX/GumpVjNrlJp&#10;QlT3YQXly8v2Z127mJznOFrnPiH4XtdY0uW4t41WWE5R8gZJ710Op3FhcxBreFhKQAQBjn2zXP6t&#10;rFgYxpUV9jPyyNnkUkm5abnTTq8jsfP2uQQXcsljcRyIilvs1w0e1hg8c9BXUfs9fH3xB4D8ZDw5&#10;4jvmks5xtilJJ3MMYGP4gRmuy+IHhnwlqcdpp2qCR8DzTc26EFkGAAfoSa8J8fNDp3iuefQUYw2q&#10;+XayYxuxwH69c8V7+Dx6lTeHqxvTkrNPW3mjnzHLMLmuFcZfEtYvqn69j6J/aY+B0/jCybxhpd+P&#10;sEjiZUUHbEwH3f8AvrNdf+wf+0T/AMI+R8MPEl7/AKNEAqPMdoj68jPXnitX9kr4keCPir8GIPh5&#10;rt8J9VeFVlZ0+5Kq7Qp98D868t8deD28C/ER/Li2pAXEh29FPQfnzXk4WX1KdbKMXFunK7h+jR87&#10;SlR4qyyWGxCtXou17atI9M/aW/Z58L/tIeO/GuoTQxXX2HQIrSKZQDtLsWyD64Ffkb+0t+yb4l+H&#10;2q6panTXdbC4GXjGSUJ4f6civ2S+D0Gr/DexsvF0twt3o3iKJF1BkO8E/dDBj6ccV4z+0v8AC7Qt&#10;M+NiWHivTkbTNaBtpZygKiN/ut+DEflX55i8rxeSZk6uWPSS1j3a3XqdeT18DmWDr5PmKU4QV4Pq&#10;ktLr0e6PxOvdGudOnaO+iYMGw3HT3FU5YiZs5OPp1r7r/b1/4J66r8L7WP4m+DNKkn0DUedyqc27&#10;DjBP9018T6votxpV09pcIw2N1Ir67IeIcLndC8dJx0lF7p9mfi/FXCNbI5qtRfPQnflktvT1M0O7&#10;NuTcMEdB2qaMsuBvHJ7UwxsoZwOOeM9acBkj5ug5Ar6Hc+GehMFb7pfgDketIFDY2P8AdPJIoDrG&#10;rE5ORxQhJkEaPuIHGfWgB7bACCgxt+X1zUAUo3AGWqd1BbzGYjjkZprxAJvx2zjFUmS0RhZEUkDJ&#10;zxjsKTofMcYHHOOopWdtu3oO3y0bgy+XIRksOMdqokjMLufNlAGM4FKgyAiQjnHOaeEDtwT788Uh&#10;ikVPlUZK9Seh7UEPRjHwsvzSAYGenelKumWU/eXJ560nlSYLhskDjJ70m5lbexBAPIPNNOxDVxQx&#10;YElVGRyCfzpzOqxGQRhvdTznNMiYydTnj7wp0hA+UEehyeeM9qtGL3J4ZGkfcpGQPToa07S7YqFL&#10;DqMAGsy3kTHzJj6DrUtvIxYFBwfzoJklY6nS7s9UOQRyCDz0roNMvW3DfjA5Az6VxdpcMoWSNjuH&#10;DZ6d8Vu6XcsyrJ53Q8ge/wDWtIy7nNOJ21jf4cqGwQPnw3Suh03UoioQNjJ781w1lfqjkyMBk4yR&#10;g9639KvsOFG5wxyCDwBW8Xc5Zw6na2l0RICG4xWxaXpV1BYkEdq5DTb2Of5Wm69a2LW7VVXdxjpg&#10;5zWsZHNKB19jfIRgkggda17LVAkeSRg9MVx1pfOyghseuRWnZX5b+L2zmtlJMxasdbBqJPJ/SrkG&#10;oMQcP+dczb6jsXaWzzxjvV2DUgdvrnk9qq5na50lrfRgFtxzjoanW+G0EmsGO9jCYz361PFdZXcr&#10;HiqUmmS1c3F1EOMelH9okLlWOc9xWG966tuU5J6DNEmrkR4wN3pV86IcVsa95qCYGZORUB1QMg3O&#10;D+FZLaiHTDSDGKga+i6+Z/OjnRPszbl1JyAyP+Oahe+ZhlmJ79ayTqMTMFaQ8dsVDeai4wsT8HrT&#10;5gULI1n1ZlbduzngUw6uoYgnmsMXjFcM+ST2pj3gD7Wbnsaolo6a01nY4zj24rtvDmtIPLnWXP0N&#10;eT/2iqHYshz7V1Pg/WU3eWXzmluO1j6C8E6yhZBuJYgEfSvTfC2rqVClgMEV4F4F1lQEIuMFexFe&#10;s+E9URmUiX071yy0lY6oO6R7T4d1NQFO49cV2mgXbOQoPevLvC2pQvgFu/Fd94fvl2qFbkfrUtXR&#10;0x2PRNFlPlcdOwNb2mzp5igZrk9GvwIwN3Bxk4roNNkPmKw68VxzVmanV2kuFAx+Na1uSwHr6ZrB&#10;sJMtkN16CtuxY/L9OagqLdy3gEYVRupQpztYc98VJEjhdwGf6UrIGOSxBz0rWK0NiN1H93mmkFOF&#10;HfmrDOAP3a5pjW6licnrVWSKiRbNzA4yacQ5j4H50qhg46cdRT2kVU2ynr2odiiDChzvwSBjrTWG&#10;DnFKwTcQucdqaeRgVm1cTsFFGB7/AJ0VJPun8X8kIc7WRc4yGzwT9amiKrbhPJJbO0n2x/jTd5Co&#10;rzKoHAAOCSM1YEcwjIkUsCvB3DHPpzXEe3ZEUrRkB1JbswzzSAsZBIiBgRycc5BGehpIWEi+XBt+&#10;U5y3p60KzMF8o5VyeC3tyfzAoHFaajsF085QBhvuZwwqeQwBdhOWIztJqHDFg7KApJGTxn/GnxwJ&#10;5v8ApDbsAbVA5+hoLFhLRASMX2sRmTp79OoqeBkO7fLgDIXk9aaYorgP97aTxzyKXy444xFycnoT&#10;jBPeqStuNIUMGuAwIAz8hLc5xyKnUjy9gO4ZJBB55qO3iMioEi6sM47ds/yq2qx2rASKWYHBA7Ur&#10;MsWCEFvNC4BAGG/pVnyysbK4xz8vHakURNICoIO3pntVpY0lTCk5wC2eRSswCzgDR8KOBxg9Kupa&#10;eUpkM2RgcE9OvbNR2dsyLmMEE9VAxVloZcedvIB6D0/wqW7DW4yOMEsJXGGAwAeM1NCpQ5UH73II&#10;59BRbwKdiyDABwM85/GpZCQAVIwMg4NSWRruZgxxwO1Kw4BZcnqBn2p6RlXMj8YHy/lTJgCpjRMc&#10;YBJoNoqyIwylSqZOQc/41VmILIpYgA8mpE2x7g6knqT2+lIINwDswyV4FBSQu6SUiLAOeQc/ka3f&#10;A3gbU/FmsQ6fpmnSXE8kgSONVJBNVPDXh671q+itoLZnZmKoqjO859vSv0I/4J6fsiWmmFPHHii2&#10;hcMBtMnDQk/dYeoNfJ8T8QrKqHssP71aWkV/XQ/WvD7gqOa1HmOP0w9Pf+8+y9TsP2Nf2FLb4X+E&#10;7f4p+KdMeS+iw01s6gsinuBjjGcGvp/TfGGi2wistQ08NbzL+6dcblX39MCq2t6L8SLOFbTSrEG2&#10;MirDcKwKIMdGx2IzmsWDwL4k0/UDHdvaokD75I/MKtGDyQBjlfcV5PDmRUMIpYvGVOfET3b6eS7W&#10;P1nGZjXxdRQjaFKOkYrZI6TxNaxadameC1eS3mObeSPJIA5BwOoPNclqOs6P4h1NNNW+eK5FszRJ&#10;KfLErDtzjn/9VSax8QtTl0xLOS12QxcWoAOASTls+wA4rNutRs/FF9Hout6elvqNv81tepGAskZX&#10;J3+2AOlfV89ejT9otUjlVX2lTl/Qrw6hfSXDR6rokqBcpFJH1kI7NzWzo/jddMiS98MRmYRnN3AT&#10;86EDqO/IB6j19KoXGmahZ272F7dGKOWXcksi5Ab3YDrisbX7u30PV11K22xz7QszR8Bx2/3un4Vt&#10;HFyxVNT/AAFNyo3TX+Z03irxp/wsDT1l0q7ktrof661lOOcZBUZxzjrmsnU7jxBrOjq2qXitLaOI&#10;2Eh2vyP51gXD6br8CXNtA1tdWrOVeM43dyOK6O403UINPtfFFsQ8clvGjKy7g83zZAzg9hn60pYp&#10;SqRiwhRjKDb2OdhsVvNZiTUbyK1SGRPtMc2Vbb/eAPJ+o966/W2vvG+jLqKi4vpInKFjGXlCjCqM&#10;jOMY696521tU8VagES9W1vXJVVlGc8j5Rn17fjV7TvEV74P01rXTklTdNtlhChpIyvUH059PWuTG&#10;V60q6hb/ACN6VGEKfO16FR/Dt9f2bLJcTi4iRv3crEgjptP91uuO2e9WvCt/4dm8I3GmePJDFNGQ&#10;EuIgSVBJ2sw/HBNdBp3xCspbqK6v7CNZApRZGjURydTsbA+U9T+FU9T1CLWbU2lxo0KIXMYuGb5h&#10;kkgAdx2qZ4bFVnFPYXtKdJO2jNlY4m0cjwlP9pK2GyKQPk7kG7AGfvYORj6V5VrDDW4LnT7yMpdS&#10;KV3SdZZAPvA54bHY4FdBC+s2Oo7tGaTnajLygV0JzjHsP503XdJsdcMV34ghOnmS+XbPHjKt1DZ7&#10;AjJ/CuuhRhhI/De33mMk6zTl95zHh+y1mysY9Ta6khmtnMRk3A7iBj145Heu5m8UXXxa0SG6sYoJ&#10;5LKJRJhXaRHPykjA6ZAz9K2bfwtpuh2C+H9bg+0wXTFluQMqXPO7d3B5INZdmf8AhCtQms9KiW3T&#10;Hl/NjZMhPUeozj6GuWNStOtz042udE6VKEddfIh8F+EPEMWtpqWlWQ+0M+2aJjlXUjB64/w4rS8Z&#10;6p4S8N+NZLW50eX7cluIpVuHB8tmj5GO6cZB6HPFdl8OtW/sfXrPWNXjt7aHzmSXeoKlSM9c8VzG&#10;s/Cvxd8WPirql/rtq9jbxzo7yrFzJGrYUIR1AUg59xTowqVZznipaI48RiJwrwhSVo9TI1HXNStr&#10;dblbxlSUhlCRYCA9RwaztQmbxJCzXN1DFMswZCzkBx0GN2MevPvXrNloXhZPGuk+CtaJEaQ+UJZs&#10;bZHxgZ/pXlv7SVjoel/FgWHhNEvbOKxKzPbsSGc44yPQjP41vg8PPFSdJx91K9xVcZRhNRTbk+nQ&#10;0PFbaLbPo0WoauyXTxq05kjPyspGMEjGCeMjNO+H+teDrrUVbV9JhInd1N06guTkkfUYNY/w7ul1&#10;fwjcJ4l08SafBNHFbSzcmJ23cc9gQta3hb4VGa8vJPBGpxzi3tsgsmPLLjoCM5x6+9dNbD4aOHdK&#10;rd2KhVqynzRlbysT+MvEF34O8UJLHEr2M8KKVU/fjkJCuoODgcA+mRxW5oWp+F76Mamlyke23RRK&#10;JAzY3Yz6457ZqinhaXVdCfRNYt1eWI+XGJAAw5J+Vs/h2PFZ0nwKgtoEbT7uaJQMrG7uwyWBxjPY&#10;9q4o/U40lHla9P1N+Ws5X5j0fw3YS32pzwvcia20+AvCiqQsrbWIGTgdRXkPjL4keJdTtLfVdQkw&#10;bptkdtaHGFI6sAPUc/Suji+Jer+FNYeVUZJFdVdIeA7Lg8Z4xjGf/r1mx+J/C41eW58R+DfIgvZ9&#10;+/CtGA3oQRhc/wA69XDx9inNq5xVKcnWu3oHhrwVret6It1NK8H2ieRYNvV16d/9oEfhV5Phx8S/&#10;AU7zQaNO9vHFzLbSKxAyScjGfT8q0dRvLK/8MvfaLOA9rtc2ycYVjuwB6ck1iXXxM13SbwXsN/cx&#10;XDMqAB8h1B6fkax9nisSnyyt5FzreztyRudXa6rYSWlvPeMC8TBnWeMnORgrx0P1rN0Xw/b6Zrce&#10;qaGDbmQgyOclGIbkH25/Spb2+tfGcemeIbONI5tRtGmuI14AliYq7fjgmr9lZmNPOjhYo0RP7ttw&#10;37yCAPyIPpXHOm4y5Tqp1I1I3kjUv7TQPEsijXinmNxlmK5ZT0FJoFnYWOlHTLGBW+YCXcw3MoHH&#10;fnGa5i/8bW3h7xBLZXlqvAO4BCwc+oHf3ParNl8SfCVy7QQQvbzu4aM7SOSSNuR2PFbOlVlHyMm4&#10;QtYqaxZWd9q00GozYxETbA/KrOOB+GawtOuNS0mVLq4mEMf7tJF3cIW6qO2c11LTaNq88lr4j0eS&#10;TNuxtxC+GDc5KtnnpXMtoGp2UUlnb3YngZxKqbly0isOM5rSNSnThyvRke/OWh2F7FPLZvc2+oqN&#10;hClWJU9P1qnDPeXNrd3V9rcMP2RQywzMMyAA7iM8/SmpBq7WE0l6JEkkTIVufm4Hf8awTHrLvdJP&#10;AZftDbWSXogHOQMU6fJJ7lzU07JGtpHiTSblPsEMMwieRGeNyU8tyuQoGSOh9q37CKOGEvYxRqrS&#10;DDSKxPQD/OK5rw1Z+II7O4k/skKxlMj7BnoCE56cZJz7UmmeNNM0WSay1G9RZGXjbIzbWHsoqHSV&#10;SbdNXsDk4K8jupZL+30m5v8AycrawtK4T+IcY5+prjbP4gXc2rRwajp0v2CQEvJFKflHIyO2QcGu&#10;w8LeL9PRhE6pdWs8LRyxqR90np+lcF4n8HalaatPB4fM8unyY8iN42ygLdOBg/nWlFU03Cqt+pz1&#10;HWlP3Tt77w5DbwLcQXAmSYq8LMoJ2nFT6jfWssDQJKFfd83OMDkfh0qnbeIJ7TQrLTU09naJdkkm&#10;3rz29Me9Mne4+xC6eJVyNx3EHd6VyRoqMrLY64SfKr7kEHmiK4vIQrGGFpCv3jxjt+NcxL8SbqGd&#10;D5zOCWb5GG0jufpwK6Tw/wCKbPRNRe9ubIXEMyGOWLHY9R/9euK1HwvanW5b3T7BzZKZPs0c8hGN&#10;xGB05AA/WuygqcW1NGDlUlNo65PEeoTaVZ6kYSFuYso7AjvnA+uK6EX0C6RnzfMBAEabhn6n6dMV&#10;xt3eyzQWWjG2LeRHhNiYI65/n+tXIL9tLmTT06xryW/iPUn6elc0buo00aQjKKTZ0Bv7KWVorglY&#10;1t23beST6fXGT+FcHqMukiG5lleJVMo+yiM8Knbd6H1zXT3klvcI8FwzK8kRYMc57f41z8WhC3u1&#10;u/sq3CxLvSN2BU+mQeuK6qcqcNXuW4yeqDT3lutPl0u7ikWRctEsi4faVDBcHoMEV518Sfh3NOs+&#10;qW1oSjN8oVTnPbOO2e9ep6Vo969y+p3UAaUt5jPIwG5m/wDrdqpeMreVIJLSEBQUBlAP3s87eO/F&#10;R7TnlzI9DDy5Y8sjyb4A+PNR+DPxl03WSQ0f2hGdd3+sVudxHryR9Qa+vv2lfh/J4l8K/wDCyfBS&#10;JOk1utw8cR5boSMjOOK+GviDCft6X9u5WRU82BVGMY6r/hX2j+yT4vvtf/Zp1ebVrtJms9PJhVTu&#10;2KQevuMGuvN4e2yinjYP97Rdn5r/AIB8dnEKuV55TxuHXu1bRkvM3f2WNesviZ8AdX8EoFcaVcM1&#10;mT/CrDcAPcdK4X9p20Pjf4M2OtTnN/okxtb1sZYoAQpP4Z/75rZ/YK+y+FfEfiHw7MFjju5Q1tCG&#10;z1Xdz781pfG7w7Hpet6z4ZmQJaa3as0O5uPNALL9Blcf8Crw8ynClmfNDRPlmvw5vvPGy2hLLs9c&#10;XspP5xlo/wDM3Pghouh/H79lqTwn4osIbsNBhQ4Dbcrj+Yr8sv2/f+Cd3jX4O6teeKdJ0KV9FkuG&#10;aKVI2xFk5weOnWv01/4J2eI7Kz8Jz6C9yrytcSRyoD93B4OPTk/lXvHxS8BeDPit4QufB3iDRIpo&#10;biJkDSICQSK+H4pyrH5Tn080yvRvWUek/wDgmdDMaOX1q+VY2n7TDym2+8b9Y9v1P5fda0O60q9K&#10;XEfyqSCAaqmMLgow9xnmvt//AIKO/sA+IPgD4xudY0zSnfRriVmgnRciMdcH+lfFep6Zc6bM8VxC&#10;UZXPUdO9fb8O8Q4XP8GqtPSS0a6p9Uz864u4VqZDiFUpPmoT1hLo1/mupUiIZijc5HTpipFUkZJ6&#10;dABTWOyZf3Y65Y9cd6ElJBBPyk53DqRX0R8QSg5BKg5HXP8AKgnch57cmhAoACuSWPdu3+f50pRY&#10;wdxz9KBPVBFEpZlI4KjAB+tRNEAcEjC+veph8zHy25xu6U0J5hMUw5b5gcU7sgiwBlwnPbNO2hvl&#10;Ix1JI9e1I0WHVWPQ9TTgSAGyM9SuRVXQmrkMjdIkxyRk5oRIvLZfLYjjkdc89afKFZSDtwP9n61G&#10;5QKRCSDnPt/9emQMLhZMbcZ+9kdMUjqM4ZSSvAI79vxqTOCGxkFsYHfrTTGCTKoGM8HH600yJLQf&#10;91SsakdSCevTrUkU8ioHjAB7ZODUG9QAFBOVIA7n1oaRQw82QKQCdp9fSrMjVtJ8KFIJJJzWnp0h&#10;SMSKQCME5J7VhQzsHBHChPmI7itDTpfKbYXIAPOOcUGTVzqdKvi7KXY8EbvrzzXR2F5tm3BgOMgD&#10;vzXHWM0Y2usg+fpz09K3dP1FAmx0J6AknpW0Gjmmux1umXqu3BHXmt6zuyVzjA7Yri9OviDgbTn+&#10;ICtzSrxVTkfMOhFbRZxyWp1trehlCbz9DWlYz4XaT27GuYtrtXw24e4rXsLldyrjtyCa0vfYzkjo&#10;LW5bGXY8dDWjb3DEbtwx6e9c9Hdoq7l7e9aFrepsVs4BNaQZlLY22vCU28Dv1p0eoyswXzMKvXHe&#10;soXgKZL/AFpftxVsIOD6mtCLJms+qKSBk+1RSX7sdoPPf2qgJtw2sOfWk85gRvxk0Eyirl43eBln&#10;4x0zUb3RZtyH9OKoyzxhiBznqajlvAjDc2OOgp2bE7ouyXjLLkt9Kja/kJB3DA681Sku1kYhTzjr&#10;Ua3CAEGTjvinbQz95l1rlg2Q/X0pn2nzGzu5Bqq95GYxhfzNNa5jToDg9OauKHGPcuLdhCVLZ961&#10;/DmsJZ3sTo/OccniuWa443YP+NTafemCQMxyR2HrTtYbgnqe7+FNZEcy5cEkAkA8V7D4M1aNtmwj&#10;PU5r508G6wHgimCkLt5B7V7H4D1YyRxNg54PXqK5pbm1N9D3bwlqAYjA47EmvSPC13uUeYcY6V4/&#10;4PvQwDiTgcivTPDV0zICG544qJPQ6Fsem6XMAitu446Guq0u5jbZgHJ71wuiXJaFevQHmus0SZSE&#10;ycY7VzzTaNFsddp0oDhs/hmugsJeAw6kdK5XTZxw2evtXQaZLk/MR0rC5cdzftJQ+CzAE9qlljJG&#10;4DnPODVK0KjGO3c1cjlUozNz7VvB3WpsHlsvzKcZpp34LA59KV3Y5yMDHFRmRlAO4AAZp3RaTSED&#10;gMS3XFNlcMBu7dMU0uXIA6nnOaQ/Op55FKSuWo3EL4568dqR84yKTCjvj3pWBJwDxUhKDG5PqaKd&#10;sX0orMjkkfxg/YgG81pFV1GMk8A1O0i+T5Knn+IkZ5qLzZwQm1STxkjrjvTrdkKk3D4PXnqK4z2Y&#10;p9QWCOJDEhGAeGI9exp4UgqVYZVsEgcUsgAgyQDubhmGTThBGFCmTgL8xbjcen9KDQafLt2CMW+d&#10;sruHQ+lWIzhg8UG8EdQc8+lVkLTSeUxxt5zk81cgfCjC4YA7ien0oBbgwcgtsAweEJ7Zp0UUaKHe&#10;HDtwEHQimRBpHKPEWBbluhycVYZIx1JyCM4XG2qtcpNjvK+QsSEcclVPTkcH261ZSKKRdwZjjnII&#10;zn61GhjVcSRgnGC+7lx/nFXLSODgtFjsVXgE49qoadxYEjZwMAk/xHPPFXYELj92hOBhSTxUSQJu&#10;KEnOCRgYwOOlXbVY0QIerdC1Zu4wtoSIxgEc8HHPoRmrNvHIqke/T0/zxRHE2wADGOcD3qTyg3IJ&#10;6c4P+fWobuNbiNDld0PAByAe9GXMYEg5zj6VIPNyFyMAc/Sm7lJITknJ/HPP9aRpYa7gAqMAY6jv&#10;UMknlq3mng5BK+macQzMNsgxnoBTW3MrF1y3QA9f8/4UG2yIHTcu5m25OODU+m6fdahfQwxQlwTg&#10;DHX6U2KIXBEaMocjCgnoa+gv2Sv2db/xj4ntNW1nRZpdOScGVzGShAPqOleLnWc0smwcqst+i7s+&#10;84H4TrcS5koz0pR1lLokd/8AsWfsnvrvl+NdfiP2eB1LIByMHJBH1/OvuLR9J8P21uqeGpYonjTb&#10;cWPmbfMH95c9PpTPCfw98Cab4aj0vwrqg0i6t4hthSXKPg8Ak/5H40mseC9ZFotxqVpv3p/x+Qvw&#10;h9eAcV8dkWV18biXmGObVWXwp7RR/QOOxFClQjhMHBKjDRJdfN+ZoTa34v0cT6fYavcC1mTc8Ep+&#10;YN3wTyfw61Sj1bxTMG1zSvEcha2X/V3DkEKvOwnuDVbRfEmsWMSaVrFmmo2kQLRszbp4MH7yH+Lp&#10;yh7CtLUteGq3C2OjC0mV4gzyGMjep6jrn6191BXvCdr99Dx1CklzKI1L+51SxnmsVhiVyDqOm3cW&#10;YwxHEqMPuA9x044rCvXuRc2k72ZIs3ygMmccgEAj+H0ra068gsZntreAIXtWieFxuLpj+E/561i6&#10;do0tpeNKg5imDQsrZwuCCCvcYJ4rKCnGEqb6oajGNZS/U9FiQ/Y7TUYW329zER+8AIDAZANZ2ux+&#10;GpZLePxPo1uYpwAAU+4/UEemecfU1s/DuwW/8NTWGu3C/Z2kZYNwBzGMHaV6464I5ql8W/CkNlZW&#10;c9pGl5aXAMkTrISFA6AN6ex9K4cNRb/dz/DY3q1Yqfuuxk6b4C0FE/tPwvc7RPG3lwyjJDDsv8vx&#10;rZ8RpbyeHo5JWWO2tZUEqpINyPt5YKemC3f0ql4Ok0yZbPTZZQIpZmaGZZeYxtOVYHqKd408OS+G&#10;bj7LDiaIsDEjMQkikDPPOK3oYWGHrJu469Z1KdmZF74O0zUNL/taK6eWfftaaBeC4OVfjoffp1rU&#10;bSHuIrfWbiVFlMSrfyCLO2ToHwOxHX86yntLjw/Kt1pkrC3nHyiNs7FPUEdMdsfiK0hP4putOWO1&#10;Qz27AGaOPCOPUc9R9a9GrFSabM6esbWKN9oSWv2iCwgk+03qH5bflXxgqcdD0/Tio/CwbWrNBJEI&#10;pbRzkSR5Tg859O9dLdPGNLiuzZhHt1/dvMPnHONuR269c+1Zth4l0qGUC/tYopZHVvMhjZSjjrk+&#10;h7g1hVqVJ1F7PoXHkhdSNLUPDgtNHSTTzBcoZ1miL/fKkDK+45/SuWl8S3cc7Wuo6H5gtJC37xf3&#10;R9iOecd+1dzdpoclrJLYSJJK8IL2hxtbbnpg55B/lXOarqxgsGhuLHaCGMkUh3I6sMEA9VPHf0p0&#10;pzTta9yavLLbcp6f4/0q8srbR7+xaC1j+VLkZ4PA/r16Gq3jxWm1a3ay1RZ41PliTbtZl4zkdCcH&#10;j1xVzSvhfc688Eq3sa2oiUBYMnK44P8AKumm+G0NtE+lLardKEWRROMg9snv16jilXnh6NRNMpQn&#10;KnabPPrHxdqmj3JEUk81vAC88LRL06EjjqOv0r0HwN4+j8Q3lst9q8tlG0H2dbpOUYcsm4HpgMR/&#10;+qqsvwuj0vVbU2iBYfPAaGQ7l2sOV9SPrXBeK7m607Wb/TE0WZIrAbrORXxsbcNyMn8S8n861UI4&#10;trQ55xShyvU7X47+NtO8HxnwnZXLS3sqCZ5ycCYY+VlPqOehrzn4d6fe6xqk2nwRSOHXEQ2bySfU&#10;9OmQK3fDviK7vpFt9fL+ZarshMsQmjCnHGGBK9zxXV6P4y8OeGNaTUvMQ2N8SUltTjyD/d2+gwfc&#10;YrvVV4ak6NKOvfuc8KKj+8qO7+4w7y3HhTw4PAGurLFFJdNLZuyD95L1IYryvGefrU9xr3hnw/4Q&#10;iv8Aw5qF1Y39s4W52E5dGGCDzyOhqj8edRh8RajpeleDJpLtJpFuWu1OQQcpt9j82a1PCvhHQrDR&#10;rW/8Z3xhM6kRWm9VJCjBY+3f8qwn7KjJN3lJ9C7KtTbm7LzI/h54msZ5Lxr26mnt/NhmiUn7wYMG&#10;Ynjodv513Wp3YkiQaXMZFkdfkV/ut35/KuQivfDV/bPP4Lg882bA3tvcRDeInyBIpH3lyAOemaT/&#10;AISCaa2nZLpYoluAVJ6Lkbccda5pxdSrflt5HRT5IwXK7lPxcbLV4WV9KaGe2uj5cqxnptGWY+54&#10;/CsizvYl0G5gjmkimJzDuQlecZwcdDXanVbO5t47C+QSOBswGwGAxnA7/eBH41m2C6deeIl063il&#10;j09HET3Jcjyz0HAHHp+NaxrSjGzQOMU73PPdFudU0OUvo4WSWQ7JUeP7oBJ+X27fhXU6RaTeJ4jJ&#10;qloIo4TvLH7vBB/Pird4bHSvFd5pVtH9qS2aMxX0cRB2kcqT0IDcdO1alrFpesWhWTU0hIkXJRsZ&#10;UnDYxjJ6VhKeI9pd7fiaRVHk90u2cOk6jPZwWtzDAlpGscSxMFUZGWH4sTT/ABBBe6deQWejXICT&#10;yCNzIeOB7dQf8K5vUNOsvDF4kenX0srtGzyMzjAxyMds4q9p8uo63YyfaXU5OInzyCCDuHvmnLlX&#10;vpk3lexTvdVit7rF1bOsE9s0cU/Uq/Uj6E1y+qWst7onmSBmuN6lp4YvugEEL09jXoM9rbx3MFvr&#10;wBlkiIjdIg5YAYB9q574habD4fW21LQpQIHRmYQn7rBQQD749q2pVou3u69GZT5b76oxNCvr3S9P&#10;s7i4vpEme4ZgNwyiluABnPTB4rtdV8RR6z4TfTLZl+0XDtKVjiAKnf6n25rpvgh4E8NfEfwFa674&#10;i0xZ5rnfHJK45AViAvtwB0rK1PwDJ4Q1u90LSds0SgTW3nKdpjbjGeoI56VzxxUZYhxqLYlTpVVy&#10;xbuebWPjPU9O1a502QvFbbS8KTgtk7uOpwRgV6L4RudPvLZL+0n2jZl4pPuZHGV56H0rivF3hfVr&#10;26gvNY1SXEcbxbljX5QpwMgflk84xVuwj0+xtJbhLqRRb4KKAxJAOMY4x1rqqSo10lFa+RUYTg22&#10;z1XQvsCaza2d3AFt7kMrlcBQWQgEj1JNeW/FL4IeJ/CmuTDw9aXN/wDaJVa0uIfm2gnkP6Y9asw/&#10;E3w9NdpC94yJExDSdGDjofl65z6VunxNrd3Ks2jatNJI5AYZwRnjHp3qVTr4SalHT1M3H21TR3XY&#10;zfBHhrxBo3hi+utfja0lFxCkIc4LZzuI9f8A69a7NLFMI7e7VkAHzFeX4ySfWoktnukVdZnluLou&#10;AYg3GT0rJ8Z6pd/DecWl3ZKzFPMSJGztJ6DJ/wA8Vm3OtVs939xtFKlHU09Q8Rw6UDb3d1slwHZR&#10;xn0B/wA96u3uv2d3o8Tw7Z1lbdJLGccKw4P14Nee2NlqHi/zdYMBtpSQQjPnJJ4GK3LOynsLMWkp&#10;8wxsxDK2ApJ5+o4ArSrTpwVluVDnlq9izYRTTX7yx23lKQXBLn5QfU9uPSuit30i3i815ghUY+df&#10;vKOS3PbOR+BqrpVtBcQeZAqSPJ0UtnBzjOe3B/DFP8f+A/FGofBpNc8IaebrU5b9TexRjcwhUlQg&#10;z0AGDx1Jz3rCUo3iqjsrkVaipL1JdP1HTtQRtT012mI4QgEhcgjccdO/50ms6NclTdwvuZ4lYn2J&#10;4/rXMfAXwb49tvFg1Hxhot3pmmWtrL58lymzeSCB9edp/Oux1bWLfYY9OJKedtQnjjP8uaurClRq&#10;8tOV13Fh60qqd1qilFdy3UiA26ucAZYY4/D6dKvoflImtyjAcsRgY9qkim0yzlO5iHIUA7c7n9h+&#10;P86DenUg0crnCDncORjtWTkk9TpTaehBcyLaRH7Mm+UEEHHAH+RVO+tLPX9Db7PAi3MAbzNv8RPJ&#10;J+nSqXiW+/s6yiCSsC53SNt3NySoUDgDoST7+9UPDuq33h7xOulXl8rxzgGUbcHaTkmtY03Om7fI&#10;lVuWopdjyPxt4Zumhms3gEKQyFoi3y7ifmxk9BzjFeofsS/Ep9PsNU+Gl0wWOS2kg3NgIFk+6x9g&#10;5H61m/ElINU1GW2itgqb2OW7gD7w9z1H1ryqXULvwpq8l3pk0kDTW7RyMx7Hlcgde/516uDlHEQl&#10;RqLSat8zPNcFDMcKox3g1Jep9KfB/Wn8I+ONKvJ597XLJ5jxJ94qFT14Br2D9s/SXm+Gx8U2WRcW&#10;TLIrJ1x1/pmvA/A8tkfhHZfEKGQm7tdXUXSM/wB5GJC/QZxX0f8AGS7h8Zfs7tqIkA+36egcgdDg&#10;Bun0NfO55h50Z0nbWEuV/wBeh8tipqpmtGtDTm0fqtzw/wDYf1RtO+L93pHlkC/lEsZY/dypJ496&#10;+xjMwchW6E18XfCpz4F+NvhPWyCtre2yozjoCpKnP4V9mGeBpMxuCHwysp4IrjziTqqnU7q33Hk8&#10;Q0rZn7Rr4op/ozlPjr8GfCnx18B3fgzxVp8cwniZYnZASpwa/ED9vL9izxL+z748vLCbS5DaNITZ&#10;3IX5WTJ+U+9fviP7wPQ8V5F+2B+y54V/aW+Gl3oOoWSfb0hZrScL8wYe9fnWMp4rh/H/ANqYJe63&#10;+8iuq7+qKyvG4PEYaWVZir0Kmzf2JdGvLufzjz2ktrIY5UIIJDc8rUQ8otuXJO3BGOteyftS/s4e&#10;K/gr49vvDuvac6NBM2TgqHX+8Pyrx1kCuFPy465659/yr9fyrM8PmuCjiKLvGR+UcS8P4vh/MpYe&#10;qtFqn0a6NCx8RAMgz1BIp0bjyzuiz7jtUakHC4O3HGev+f8ACpQw2nAOD1r0T5wUIrDe3y5HpT1A&#10;Ckh+RwMimx+Wo2l8Ddnr1p5KFiVwM9jQJjJQHRfl59+9MiUZMi5wODj0qUoc4RhjH4E1GFKFhz16&#10;A96CCPKhiNhba3fvzTfKymEOSD+dSLGWAG04J9aR+GA5C56k9KtbCauQTb0TaMZI+YDtTTxGSWAw&#10;cnNSgFiSRkA881CUUrl3zjqCelMh7CKJHi+Y9CD9BShyIxGPmb+GlAVhlum3APakkO4bz8wHQbcG&#10;qizB6MdFIwITeM5HIGeP/wBQFalgyq4dyAM8gdKylzG4cLxngZ6VPFPk/NwSfugjFO+pm46HQ2dy&#10;qsre5BAHWta1u1BVCeM/OB1Nc3YzAkBz0PDHt3FalvcHeHDZBYZ71SdmZSjqdVb3a4CiQ/WtfT7t&#10;4jlcMM8e9cvZX67FKnPrWxYXm9PlcHJ4BHSt02kcs4aXR1Npd7cHBGeeK17W7JICHPcGuTs7kE5d&#10;z0555rW069YfL5pwRxk8itIyOZqx1Nrdkg/pV2G4baEUZI61gWVyjjL5HHersF6u8FXO70rQycTe&#10;S5RgFJwe4AoSckknIGe9Zlvdoz7pD09ama9X72AAT0q1OxDi+hom7cnk5HtTjeLztFZv2wlginGa&#10;dHdBiQXHXmrUkzNqS3LjXK7Qy9feoGuxv3Nzz6VXkvUIGH6NjANQi4YuVJzWqdxqxoSTqDuA/WoP&#10;N9SPmzVd7rkhhxUctyCAqg560x3RYkkG4AkgUM2VznP92qpuDjqcd80kk7NgIeKA0RZEqsdj04zb&#10;B5ij8ap+YVPFNM7l+G49Kd2LmO9+H2svHvtpG4Cg/rXs/wAO9bAVFBOS3HPSvm/wvqD2t+vzgIW+&#10;YY75r2f4eawwMXzgnIxx0rmrKy0HBan0r4JvMhFDc8fnXqfhS7ISPsRjn1rwnwDqbsqt5vJPT1Fe&#10;t+FNQ3bRk9eeelc93Y6Ueu6DchsDO3GM12Ghzb3Q1534cuxsUrnGRjmu40acpjAPGMEGm9YmiR2e&#10;mSqzAjjmt/T5NhO49q5nTJlO09a39OmAHzKR/OuY2itDetZiVGOOOauxMHG08VlWt0cKoQnir8Ur&#10;NEGAwc81UdzRXLbSBBn2qJzG2Nw4A6YqN5shRg/nSgsQCeB9KtK5qotjoxufcqjb2p+RtwRSIYzz&#10;u4pQ6quas0SshHjVOWUVE+SBtGDnmpGkBHIz6g1Ez7Sec8cVm7D6BsPqKKi+0S/3aKzIsz+MdX3o&#10;GlXBA5HpTSXDNLGOB93IB5xmnMVkjwpySedvXHoakh2xoxWM5BHGeM/5NcZ6ydx6s6ARyFVGRyOQ&#10;alaZS2EU7VYhTjv/AJJqCKTy5kZcZzzlcqKklDeUuWCkHO1R+vWgZNAJA7PIVGOoI60mFMh3Ar85&#10;JGQR/iKEjdxuaXcDxnZjbUiLHyy5yOoVc96aRSQW5kI8wAgkYHOTx9athn2c8hsk4qKyhBcRk5Bz&#10;kNxVsRxxjZCSqhufk4/MnvVX1sS9CWOFAF3A7T2FWLdpxKrBsAjPA6dqZCiyIH3kHJ/hq5arGzbQ&#10;pI6cr147Umy1siRAXztfLAjkjqKnjGUQMcH+LFNig8tNj7l7uAKtpEWdVCjGM8HrWbaGOUrvDDBG&#10;KVCDyQSDnAFOKfNgDA6nFOCoqh8cqOG9qkqIhdVjYn7wPIPXFNYpEgKtxjoRyDSu6IcyIQffuahl&#10;cBirgjHXPc0G8EJ8u0tkr/hUYdzJtVT7E0p/ekhemOK0PDWgXWsapHa2kJkLuvAX14rKrWp0abnN&#10;2SR6WWZficzxsMPQV5SdvvOk+Enw9ufF+uxRtayPCSplaNQSoz2B+9/nkV+oH7MGg2fwz8FWfhyy&#10;0+HUreWIec9tHtkjI5ztPI9xz+NeHfsW/ALw3ZabFJrha11Mg+Ssse5Jc9unyH86+j/C/gu50e/Z&#10;oboZBysXl7SF5zjPQ/nX5zSdLiLMniqyvTpv3F0b7n9RYHKqXDeTxy7DtXdnOXVvt8jpG8P2fia+&#10;u9TkeCC3t4fNM0KbiMZGGTgjtkgdO1WdC1OXTrtIYJ8xSITtDB4nXsccMPz4qxa6ZP4giaKS5jSR&#10;oc2WsRx5ZHA+5MqkCVeoIPPv2qPR7b+ybiNPEvhq5gbd5c/2ciWJHz95CCDsbrzgjuK+znWoSobW&#10;aVrGFGlUVSz2Rp3Xh3SroJfpo8QZjm5FtxvBH30PZh+tUrfwzY2Er2j6SJ227rO9iIjck9jnjPY+&#10;tbdx8Q/D1hEbK30RmjiysznDAqB1GOnpT9G1LR/EUDy6BfQXNs+cwO2DE3XbxnHsa5IU60bTexsq&#10;0JNxWh55Y6G6+OYr2bRbm2t493mQsw5bBB24OBXQR2djHcQHUNCM0clysZuY3CSITwM4HI+v51Y+&#10;LHg3xTa6NpPinwzbySQurx3axIWdHzkN756f4VmfDK/+IOp3NzZ6n4ZMmnxQZn8+Mq4OR9xsZBAB&#10;4ORXp1KbqUnWUlotjho1YRm6cU7dzdvptQ0/UmtbZIoEtWJWTyNzjB6DJ61La6hH4mt20SW2S2uS&#10;xlh8l9qSjPzEKRtUng4456VJrcAntX1Cxzdw3KYMjsUeM4wAcDlu2cCsPw/pGow30V3dSlgrFWS4&#10;uMEgqcZI6YzVUbSpcz0Zv7NyfMV9S8Qr4H1Fmv8ATbd2i+ZkubfCuvcccj3I/wDrVam+LXg7U2hk&#10;TRZLVJB++i87zEwe67h8pH6+lWPiEDqMDQan4cNzx+5uonDKQOu/vjHcVx1roGivItnFe3NpIIsm&#10;3cq6NxwynH861bpOl70dTJxk6ifMegHTfB0dnO7XogiRTNHv5Vxj0zx9OlYVp8Q7wvtt7WNdsDfv&#10;QhU4ycZOcc4xkDiszXbDVZ9NihUwtHvQPCCVY4zyDgjDDqPYVl3Oi6oJra1g81ECbTFu6r3JwP09&#10;qxo+zmveHV+sR2Oq13xBb6rpVrexQSlgA0kcb/u5FB6H378jt3FYusRsXe+tTAtsWaQW9xHkq2Pu&#10;8HqaueGNL1Lw/cG9vb2H7G48mVDnDpjOQR0IP5Y96z/GeiTtNHOsUttbSXCjeG3jBO0McYBHNGHq&#10;xVVrZDnSnKKfUdpGr3sulw3EEUVpJbxlIwzPh08wkA5z8yg4B7jFXtb1K1FnPPdvhrnaLjaCdjDu&#10;BkDB+ldDqXwutbTR4Rprv5oHzHeNsg7fTqe/SsHxtpXiDwvqkOm28trMz2e545iGByQNnPsM59qd&#10;OfNNtdRSsupf+HOtaZboLVLnFq1v+7kZ8DjkD6DOPoB6Vf8AF3xB1zVNN8v4f3NlBISI7jc2GRuh&#10;IJ4ZSMflXE6V4l0m0uBb6mosZpnKnyXEttICPQjcjc460SaHqGlSMba1MkOMxPcMFBznAUoO/ofz&#10;ojCnGblUWvQVZuqlyu56ho9trHhvwzY6Nru64upYQ6XDMQCxJYof7uM8Vzni+Cx1TUf7QkkWR2jx&#10;OCdknHCk46kA4Prip/GvxX8R6toVvpCaGIZF2uZGznIUHIO3v1rJ0vV9K16COTVNOuIWlK/anjjw&#10;yEceYpwcjuRUUWoVNWnccIzcdVaxn2N/4f1VrjRV1XyHMBIG0gsVUlee5z+dUdb8ODUrFbjQbiNp&#10;BaLMrxH+LjcCOx5PvzWP458E6tZ6qzWGo7ij/eVfmIB6joCMc9qktZL/AE5I7xLMyRvOER5kbPQA&#10;klGGen869D2ai/aRepmnUejRJpd9ceEblL37QhZHjMtrKuFyWGV5+g6VqeO0j8WzfbdPR5ZSgQQh&#10;gfLHOCAvvkfh0qjPZT314J9W0uO6Uq/l7Z2xtUHOc9COMHkZrU0m68J6LNaz6Zp9xFvX944ucmNv&#10;XpjqOQa5qs6kKqnTV33NvclG0n8ib4eWNt4Fsn1mG8RL2e0Nr9nmRiHQuC2eeMMFA/3j6Ut+Bbyr&#10;HYzj7NNI0klrMuJGb+706ZzzXYeCdI0fVjeS+Lbxg1iDMSNqhkyGYgDr8wB6456VwfxG1TUPGl2+&#10;t6Xowt47SNgsI+8xByGBXBHAHvUUJVauIbkYVKsIy5EjRF691ere2ivGo2PMdm5YiRtVOeQflOc+&#10;grdgm0+3nD/2tHGt08gUKeFcLgFxgjHArh9G1ed9NXV57+aKQ3OLiMxhw4CoVJHGQN5HrkGrtnbD&#10;XxFb2svlNJKwUsxAU85zx/kkUSd57muko7FO60vUdQvtR1mzvUhtoIiLkPLjdht21RjqST+FdN4U&#10;XT76dPt0BCEK0sbJxtx83T14qnr/AIaudPsLnUTayTZZUkC9Nx4BI7jArMsfiJP4Nv1tdT0hV85P&#10;KSaNAo4AOGGOO2CPWr/eYh3jsiI+zopq5e1nxv4ctLIadb2MMjTyjyvM6xtxkfTj171c8I300+mp&#10;rCwg2clxIu5W4TaRnd7/ANMVT8Z/DXwl45uj4j+H2uxWFxMW+1abcHCM2PvLn7p7Y5BrZ8DaJB4C&#10;+HM/hK8vI7i+vr+W4l+zqSiZWNNvT0RT9SamsqCheHxdSITquN5amj8ULF4vD1h4o0q8zHZIYrxY&#10;1yU6lW+nOK8+8D3M/jDWDZ6tduElhkcJxtQjgE/gP1rvjNrMdlIIJozA0Y3x/KwkB4Aww79OtcXf&#10;2F7p+sGbTtPtrdmuWVmQj7h52gDOOPepjVUKTg/kxwotz5rnVfC3WPGvw20y70HSp7e+tZrgvCkn&#10;CxZySR1655+laJ1/X/EF5LqGp6oPtF3ErRxW0ZEcUQJO31789K4rw74j8X6VfTWkpiltz93yzvfg&#10;DGM44ycceldDoXidNN1a4u9SCtHLEvmbBt2kdQoPUZ/pWc4yn72j+RqqdOlK6jZnI/Ez4nWegeJp&#10;vDM2jyia3gQ3aickSlju38HAJxjb2xWh4J1vQPEiFryBDZOnk3OJCrKGwfXg98is/wAc+BPg74k1&#10;nUfFMfjDUYLy+uDJLBFCGUtnO0ZP17il8O+CLXwhpZvrW8N0Z1BJx8ijJ44P4813c2HdBe60yKSn&#10;OT95Mv8AxG+FPgrw3avf+E722lXYJEkaXJTt83c9KoeHvEF1YaXBaQzSsQn+sVQOfxIzjmtPWdY0&#10;pdCn37fMCDzHjhGWwxPGTxx3x1rmvEWsNfeHbi5sEQSRxlotoJkQAc/X8qKcpOFm215lu0eup3ul&#10;eP8ARxfwaigineJtxMMhUkH2brVj4nt4e+KhjvtHV4by3g8pXuseU+cAdOSQScGuW8RWfgjQdJ0o&#10;aIMuGjhQMS2xAmG8zGCzZPqKt6Ax1xPJ09XgSGXchRSd4AJJyTx06e/Ws3GLftIqwRipSTepu6Po&#10;8Wi6OujCTzJQ2Zbh3O0sTzxio9bg07RLaKTUY5JR5RdY1YIXUn727B6Y6VEmsz3epbkieFDIN0LE&#10;kkepOOCfTmpPGWoW+u6WlgbeNpLc/urhyQUGcEcdRz3rFNSndms+e1kc5F43il82bQdOEcCNt8sz&#10;E8e5JOTn2Fdp4a+IPjjw3PJHp108Kq4WSGRQ0eeoHPQ151b+H7uyuzDFDFGpmDg5L7jx7ACu70i3&#10;mupln1LUk3N+9kXZn5iegGOvHc9MVviJ0mrRSfqc6oxnG1RXNK/8f+PPFDB/EEqlC4/dplQT6YHb&#10;86git7W0t5pJmzIi7yS/O49gen6U+71TSrC8WB5Y4WlyEglbcTxjJP1NZuqT3EFzk5AMg+ULkEeg&#10;9frXJyJPaxpTjTiuWCsdj4XtNNu7aK6njUFBwWySST1J6j8Kh1+0tNO1IPaHCyKS/AAx/wDrrlrf&#10;Xb+CJksnCqGwylidprRsftmqRo18zZAHzAdB9aznTad76AnPm8jH8b6XrV1qkdxpMqoiR7TuwQpz&#10;k454P1zWJa6Ne2l/9uvpHnk3fJJcuG2jvnaACfrXokdk/nrb6Zpv2m4K7jufCrxjJrN1y21GzzBq&#10;eleUFbieI5XPbtVRxVRP2cWVGNF+px3iazuopftLgsrwqrsAMIOhOe2PSvM/if4atY7eJNPnWQPE&#10;zjYcbmDZOffpXtevx6NOsdjqMTz2lpZvdXMUTYM+3nZx0B4B+leZa7e6Z8Q9GN9aaVHZCycl2QYU&#10;x7h8oHcgEc9816GHlNL2kVsddCtTdTka3/Mg+D/jrUNP8L3mlC3+1QLC0hiBPGMHP4Y/WvcPDXxh&#10;vrv4I2HhTUJ8i5SX5F5eJdxwB+dfP3wXmg0T4lN4d12QQ2lzCSpcAAcfd9816X4StrjRNd1LQpI1&#10;aMO01pKQMBOOAPUZ6V6eZuliqTuviSkn6bnirD0Y4nlqRs4Sv/4Fs/vNPVZ55fDFhM5zdaTKrrjq&#10;0RbO7+dfXvw9v113wHouuRyBjNp0e8hs/MFAOfxBr5l8T+GDeeCbTxppcLvFBm2v40H3kP8AF+GS&#10;RXq/7I3ihr3wVceGJb4OLWZvsSkdU4LH8znHvXxuKgq2GqJbxlf07ngZ+lOhTnH7Dafoz2SG4O3G&#10;M80+3uneTBXoOtVoCT8oNWoAByFwK+dajODjLVM+VnFWPk//AIKcfsR6P8fPh/N428Oaei6zYRs2&#10;VTlhjJB9QcfrX4j/ABU+HeqeCvEU+n31q6PFKUdWH3SODmv6aby0g1CCWyuUDRyqRIp7juK/Ln/g&#10;rf8AsM2ugajJ8U/B+nFbS4BNyIkzsPPzf4187lmNnwhnPs2/9mrPTtGXb5nufV4cW5M8trP/AGik&#10;m6Un1S1cP8j8ryWUgHkDrxx6VIroX2Kc579queItIk0e9e3mUlkYhuPes7cNpOAAetftMJxqRUl1&#10;PwzF4arhcRKlUVpJlgbQSAASDzTjyx8tQTj8qjhKjJ6gHH1xUiSMBlW69OOg9Ko5h0SsWIZiO5wa&#10;ZJCed7Y3AHcpp8XUs2cY7jrQ7JLkgY2joDQRLRkZljD8AkjpxUTSl3O4c55OKcY2VlUSY9m9KWSN&#10;B0jJ9frQnYQxoonYBW78Y7VXKn/VvnjgMR296sMxJ2p2yAenPamTbmZztI+b5gKtO5DViF9m0bwN&#10;q9RSsVDHCkewpGjYgZGQf/r0MSgyHyFJHpmmZzWhEGJyygkjAwvA7f5/CpItkWWZsHJzk54Apsjy&#10;KSVTOBlsdBxmlhOWDFR6HP8AOgyL9vKVKHYTjoTx/n/61aVjcR/K5OQOorHS6ycfKMYUgN/9arlr&#10;JHGxJznPQ9qtamUkdFZXkeBtGCAAcVq6devvUZQcjla5myvB5pI5GO/StSx1EIxZYx64reMkYNHV&#10;218rqY1IDZ7960bG+ZVUtIC2c8dK5i0vBsIK4yeCD0rSt77YqyEg88jPWmr3ORxZ1FtqQdhvb64r&#10;StboEhiSMcEYrl7W+VmyoAJ5HNaVvfb4w0hzgc561tdozasdEt9wE4H061ILsnABzisSO9ORtGeM&#10;hsVKt+/BbIBPBHSqTuQ1qbUd4AS4PT0ojvkZx2PORmshr9dwO7HuDSi7GSQ+Dt4IqldEtXNE3ZDk&#10;jAGcjNA1Aqd5I681Qa7RoBwcjvnrUZukKruGdvbPemptE8iNN7xwFPBye9RtefPyPfFUjdgsoIB5&#10;4wMYFDXWW4H15qvaMXIi61/tyxxj0FCXoYb1HPf0qiJmZdwA68g0ebtUHZ06YPWq52LkL8d+zdVH&#10;XBpPthBAB79KqQtGcsz8t1FNWYRyDzBkk4o9ow5DXsb9klGQMn07V6d8P/EAbymY8ZAAPUV5Groe&#10;V/Dmuz8A6kUVC7FcNkA96U5cyGo8p9R/DrWgY08w5Ixj06CvaPBF+kwWQt34Ga+cvhrq6vDBI0h2&#10;5ww969x8C6iXVAExtHXNcx0RPbfCt6SqqQu3HWu80K6LBCGA6cV5j4Tu1JUE9cd69A0C4ClTt4PA&#10;GalO7sdMVdHeabPtKnHoK6DTps8Z/OuU0y6ztz0roLG4fIOO3OKyabZtFHRWkjAA4FacDlk4NYdj&#10;OSueetalnNgAk5zVJWNlBIueUWIYnFOd8fKaakwcYXrQWYHLrTukyhCxXofzpBMwPrTJGV229/rU&#10;bu5+UA+5pcz6ASNdMZCoOD6U0uxOSajQEN83J9aeiSMRz+lQ72HZhRUv2Y+p/Kiswsz+MhI1Qlyh&#10;ywAHzY/yKVJHeVVBILnlexA96PI/dgg4xwec9qDj5YycArwR2rnPTJ7XyTuYg7V656mnMFCYRh1I&#10;ZgfpUEExjn+Yg4GCD6VZBeQiOQAEevTGKBpXHKEEXnKxbHYLkEfpU0OBEkoOdwB2kVAEkZTEQApH&#10;c/jUsUbEtvGEGMc+g/8ArU07Fk8UMYRXAcFycgc4+v61ZDADYM7RjHPUVGkY8sOrADBxg9c//qqz&#10;Gkaja67SVG00XE4plmyGz5Uyx9xzjH+fyq/bwbI1fYR6ccn16niqllhQSZFBC9+4/Kr8DM+Apwqc&#10;fNwRUNu4JWJoBkYIOQTliOetTxGL5mIJHY4qO3LEmKRRg9Oc5qRkcJhF2jJ6HrU3sND9qRnA9SP0&#10;pEjCZlDcFRgjrn8aXJ3MWIBI4596il3Y2gDB65PTkfp/hUXZol0GzOdrBjwTg9sVGUcKZZBv47Ny&#10;P/rUsigAMMsQOT2pi5IbcGOCNuF6/wCeKV9DoitkLZQveERA8kcDp/n6V9afsBfs3L418SR+J/FV&#10;mYdNjUsskyfK7Y45r56+EXgm58Y+JYrIRAhpVG4jHBOK/Tv9nrwp4b+G3gSz0S4WcJsUy7lViuep&#10;+XnHfPvX59xXi8Rj8RDK8LL4n7zXSPX7z+gPDjI6eT5Y84xC/eT92mn+Mv8AI1tR8G2ugzw28Vq3&#10;lBc2l7GSmw9BkjtnHT0rrLKPXtY0mC8sb+FbuOPbLHdkYcj+INkfjV690eyWKKPTdfgnsp1+SC5b&#10;uewb1/KkhsrYRjTJNRUmNj+4b5GUdcAnhgK9+hRo4OjCnSVuVWProRnKLU9WLo+qeONHs2t9U8C3&#10;BjZwSbVg2P8AaXHUe3f9a6fw34n03UrtNP1SOWH5SGPlMBz0OCMgj0P51zF/4gtNOsn0K4upAsgA&#10;imwwMRzkgkcgHt26ViW+j+JSn9r+Erq/vVif5ws5V1PdevJH613YeHtYPmtrsZyc+e1z0iSw0fR7&#10;WY3OkhrtlIcgjY4OSWGPUEHHY5rB8MeE5NJ8R/avD0ystwpbbEANrAZG8HgkUvh3xZ4liu/7K8Qx&#10;JeW5UeX9oXyZofRWPT6ZrSnutR01JdQ0e1WX7RC6wbYgjwybTwex+vQ1u3GEXT0uKMJxfM38jq9G&#10;8U3vhaBY7uJJbdHLS2QwAuTyV3MT15wa1r34gaVcSzJpXh5o4bqMr54wNrYznHv0+tfO+p6nreox&#10;yvrMt4bkMVkmkGAMYIUjrn396v8Agy71ZdOj1WO7nCrd+WY3chZEwSevYY6+9bSy6nClzcybOONO&#10;M6vvRs/X8z0LX76wgiGl2sEhmbAGSVAHXB9f/r151q1/rjyXSX8arMkpDWty2zbknG1++BjrXoVp&#10;vmtFmtpbWSPGJVvWwTn0J7j/AArn9e8LHxhBtlvbXz1yAQPvY+7905HHHTkfSow04qVpLQ75wclo&#10;zH8Hzawl2LsTTvb+XgzN8yLnjBq6fDVveh2toLl5DIv7qUbhGQex7LwSKTw94W8U+GdlzG6rGZt8&#10;yROcgdOQeCPpXTyW8dwrTtfuGfj5HzhiO5HT9elXWq+++V6FQox5UEfhqHzoJBe7AV2Mjpk5x6//&#10;AFulYPivQ9NgkMc17cq9uCNsOe5/iPpVXW/EU9n86yssEsu2ZXPIIONw79MHiqaa42s6lG95cvEZ&#10;UKJJnKvgdjjn6msFRcPfuRKSqe6hNdtJtNRY9L1iKZFVZAd53K5z1A4PoemeK2PA+o6vqLxxahYL&#10;9lFsDOhO4OueCqngE/pVTRvA9xqKSXiXsCwzoUMgKk56+vTr+NbnhmCysVXSJiMrH5ZZDwxzwFye&#10;MVnUqqVlAqMZR+Ir33ixrDUzFDZKUiASNi/KkE4z2xjjp2x2yXXU/hrxezNf28tnqUY2JKwJQnHO&#10;GyR/L61J4i0Kxu7mbSLm8kguMpJC8yjDAZ+Vu5yO/rWKs13Ez+FLacBASQ0gBMbdBhvQ12JQVJNb&#10;nMkk7Mz7n4f6N9gubV5mS5mmDxjyGKlueevHJIP0rV0Gx1rTIILO5vY3FnGr+RMm5GA6cjkrn05G&#10;fatezG+1W5vZBGZIy2Z+DGQ3P+TVK7sV06I3eqTRyW2GBaKcEIrZ2gdxk/lWMp1K1uxrGKg9CLVf&#10;E8whOnS2cMjrCGilEh4GMHjI46dawpNdvrK9gtYpJXDEiORCNofJIyB3IyD25puo3V26C2GnwyNk&#10;G1uchZCMAFGA6j3q/NBNNp5J8BtHOCGS5+2JyNoIwc5JPP5V1U6cIfEk2Y1JzTILPxVZXRmsvE9g&#10;I57ckxzw8bxx2P1xW1N4WsZYLe+sZgyuFeOJDjZx6c9c5zXNw6BNqXn3eq2qvepB/osaSrtLdQG5&#10;5z61s6RqF5ZMLOKBzaCAgbJFLwtggfVe3qOKzqOSloa09UZ2saVNy89rLEAzmUIwyqkc9D3HbrWR&#10;DdaPosQt42ivItzffjfJBJP3hJ7/AP1q6+eHTbuNYbu5aGSQDzpST8h7E+2cVyeveEra0WHzCzpH&#10;OWiNqwdHOeh6EZ6VpDllaMmTPmi7xNnQNb0W+083Ci4DRW0kUxRiHAA6E554OR67ai1uC7i0/wC3&#10;6M4aJ1BaWaIxkN6Z/i4/H61z+iwhNXuEO63jS03tGw8tWJBBXgnJIOQfatPS/G+g6wp0wW++OJci&#10;JG+U4BwfX8qqMGpe4iJSj9rclsdAt5ZZcXQWZ3EmUuFALYAYEEDGcYyPSr2i6ldmYtHPawlC2EuO&#10;SMY53KCCxx3ArC8G6zbX2v3N5riJcvcb1jhLlfLG7tkjOVPA9RWv4g8L21ri70HU0cTIJI43J3Rj&#10;uGGOcevtUewUKnvMl1pcuiOs8N+JtLvfN8ParqO60u4VXzPK2tAW5GTyPlJ/HFcZ8U/hlq+mN/a+&#10;q60J0OVt5YgCJgcDI564xnPpVvQbq9l1hptfsEgjh03aWjiJ3y7sA/lWxo0cF3G0WoWLT+Wy4aVh&#10;5eecFR2P4dzWPtPYVHGDJivaP3jlfBayw+H7Oa7v0E0iO08UiDcuHYKp5w2VAPqK7KFNQXw7dax4&#10;fhRJ4IVkkaTPyoxwxAOe+PyrmfGcL6PqZsDpRM8qBwSSNmTwBjrW94H+IJ0tnivNJZ4riIW9/EiD&#10;LISeB9CTz2zU81SXvs1qWjS0OP0TxN4iu9Zn067uWCh2+aQYDqG5xxzXpWoWOlfCvw1N4z1e0ivh&#10;JLGUwCQPMcKpx6jPPWsbxV8OvD9/4kt9Y8LeK7T+zw+ZLeYndGO6An1rZ1Dxt4Lv9LHgjxPYz3ml&#10;uUVJX+9Coxkjb3BGQadZwrzg4rRbo5OaooNJmPp/xB8OeINV0awvobRW1u8aCOWGHy3tnBAVvQg5&#10;xj1rH1O4fSdTk0vVjK/kzyIJHhwTg8Ege2OP/wBVZlv8PfDuieOBrXhK4nuLSCbNml4hBSRfmyM9&#10;R3/Ctvx3o3jGyWO7tNaVjq0QLskQZmLkEnHUZroksKqkVT0XUumq6i+d3Oe8SeILLzoLqHS9scS4&#10;8hSCk754JbHy/wCFO0SaSOxTy4iZHfdJlSU2Y4zwO+elbU/gi08L20GoXenm8kEOXt5JBkPlgSBg&#10;9sVc+G3iDR9a8SnQNL8FNBELVnuLq6fIjA+o6Z98VNWp7nuLRHRFRhuYfi/SNVfT2eCyWVJVQFop&#10;MNGMDII7jOff1o0bw/vtFlkE0Riy0mMDIHqO+emK2ZruW18QPY6A7GEbt7yEnc24knoOOnHvVvXI&#10;dR2faNPeCMksrtwcgr14Pbt74rkWKfJZGqSWpBongy3ht1tNXuUZon8x4xzscknGcetb2gQaTY2c&#10;stuyRvllIyBkH3/+tVeC7W7Fy63EfmSxYJC7QrAYJBP4/nWJN4l0rw0ojvbjCogdti7s5469ef61&#10;pBTqKyGpKO5uaFo1xrOtNDbwqQ8mC4Y4XNb+tfDfwXbKNJm8QxW+oTJuhhluORjA/M56VyfhP4q+&#10;HbC6kaPUnjMg3IghJKN/nH5V5VqmjfEmDxSdZ1XUZDH9oaaC7uZOZo9wIIXkg8jitI4P2k2qknG2&#10;2m5y1qmJm/3Nmerjw3Pp880WoqVltnCuUfGR2OO+a6bSYdJkjgW4eORVbaxERUnp3746dutcHc/E&#10;e11G+e71BxEsuxepLEKMZPHJ6njp61r6XrFnrlmV0mUXO07maOUq3rhQepPf6VhOlUirtX8zTnb0&#10;btLsHxY8AXt1rcOt+HrXdAAFmjLY6HO7PcD0p2o31pFplvHdzIJIFEZWPcWb3AAP51fudUe90+S1&#10;N1IgQjeWkI2DvnipvGPxD0r4S+EI7690I6heXHy2kMEfC/Lne57L79yacXVlGNJa9if4b5nuYGhz&#10;WUsjwsHcndnecZ/CumsxFZKEmkQE8hgcjFea+C/ird+MdRkg8QWNuEmBa3W2j2+WQcjPrXcQ2tzd&#10;6aJwctjBxyFB/TOK1xVJ4eVqg4TVSN1+J2ng/Vo9O06+vbaBZ50cOyEYZowCSqnsSRjPPWvNPAHx&#10;pPjLXr1viRqK6fbytJ5NuCCquCQIycdh6dSK0phfaRdxuHeJGUCLPGQfTHtWJF8P9MTX/t8dnF8z&#10;F41dOAxOS3PFYUfYU3LnV+bbyMnhHUlzqVmW9cnudGtriewkWQTxzWqTM3AR8/N9BnP0rzfwz4ev&#10;/C+pXNpcXcd6kkIt7DaQyyyyYXcq5yABnk+lesazpltJo/2OZ2IiTgHqD07d+vSvONS059B1e1vI&#10;YigEmQUHQdyfTiu7CV+VuF99DvhRjKN2tVY4i4gmvdfs51l2v9q2PK4wIxu74617x8QfCV/4A8ca&#10;S9nd+bbXNjDIrEZLEKN23HcgkfgK8B1a+uLl7meMblMjEMFwoYc8frX1NqumN4s/Zl8L+MmZo7/T&#10;/Mg849X8skA/XArrx8vq+GpVL7StbyaOPF1XHMqdN/DUTj81qjrf2f0sNf0HxD8PNRmEr3MZksVH&#10;QJjI/nXlnw48c698EfjFPoGoyF4PtZUw4wFAOFP0wce/FbP7Nni6PSfHWkXZn/1krWk6njKNypP6&#10;1J+1t4TtdC+Mdlrypsi1NAqEDjevI/SvEb+qZ1FNXhWVn8j53EYdTq4jB1dObVevU+rdL1SHVtNt&#10;9WtcCO5iDj6GrO6YqFhIHOcmvLf2efF114g8Cpbu+57CfyiN2Ttr1C3lIQb8ZxzivmsbQ+rYqVPp&#10;c+T5JQXK91p9xagkdR+85J74rn/ij8N9B+Kfg+88JeIbNJorqFlAcZwTW9EdvzMeTStICcMOnSvI&#10;zLA0sxwc6FTr17PyHRnVw1dVaTtJO6aPwQ/b8/ZS1v4F/E6/0eWxZLZpHexmx8pQn7vTtkV8tzW5&#10;ieSMjHBBJ7HpX7+/8FIv2UdK/aC+EF1rOmaen9r6fEZI2C/MwFfhf8WPAt/4L8STadeWrRGOYiVW&#10;5wQf06V18CZ1W5Z5VjH++paJvrHozPjnK6Wa4KOe4ZWvpViuku/o+hyUYRMh925skntUkbh2whGF&#10;6+9QkyE5cYUds806IlACqjk4JLcV+lH5A1YsrJkgYXOecio2Z1B2kkDsRQku5dpO5vbtzUyZOGeT&#10;dkDIxzigTVyNeWIPPByOhppYDJKE9Sv4VIjY+V0JyeoPrTGkiJ2qcELuOecigzI0lLHaY8MBnGPf&#10;600xuqjAJx6ipnUkcRnB6MvpUUhZsHbg4wRnPNNOwmrkMiksM8Y5wKhYgZVgdvJyO36VI64BDtjd&#10;0pgVHLbyQcZ9hVkD2cFc4wOpPeog5WXZGSVIB5GPxp4YhgCAcKeCf50ws7nC8Anjnk0GElZjpWyS&#10;2Qcc8duPSrlrerLhSxPUbgMCqT8gYfYejcdu1TW8nlyAspAGcYH5/wCfemnZitc1EnCgY2gA469q&#10;vWtyeOpXqayobgSxjysnJ+Yt2NWraZwX2thiOQRVmEkdHaSoxHII7c1o200TYQk9OF7VzFjdTRBB&#10;75FatrdKUXA4J7+1aqS2OeSOggmlClwxx2yOcVo2uottJH3RwPl61z63kpjUIVbJ5FaFtdAgmRjg&#10;DtzWjlYxlFJG3Dfs7eSpHqeetT/bWJyj/n0IrEguccoPpnpVuO4VkypxjqKpNMxasabXJCB8D3Hb&#10;FPWeMoAHOc/Wss3hUbQSTjjmhLyRz6A9RVXYjYS5KoV2htwyDQZs/u2GQV4BNZwujxuYA8d+lAvm&#10;IwrcE88dqpSRPKaBm5+fp2xTZLkCbg8HGDVD7XIR97J7DHSnLOrAvgAevcU7oVtTQN0Cu0jBPGae&#10;1wH4ZckD8qoxzluSwIPT6+lBmlC7Q+D7mgRfWZdmQc4I49KclyhbBI9zVGFh91m3Ed6UyZDFTwGw&#10;Pf3oA0Fugw2ZwQcAZro/B+o4kSFCQc8Zrj7dlVsAnnn8K1dC1Rbe+XkduBngUAfRnwp1U+WsLOD0&#10;bd1JIxXvvw+1RSi73zk847+lfLvwz1hY7uJvNx5nB7elfQngDUSqIQwYd/as2l1N4vQ+gfBt8WAY&#10;tg4Fej+HrxWVSDwCOteO+Dr92RGJOSBXpvhq8yI4x1yOorDZnTB3R6VpEwKjdx6V0WnXakda4zSL&#10;rOCeldNpcqOBtNK9jpiurOmtJwyqB361r2ciqqrXO2UxzjPfpWpZzkdcDHehamqjdG0HCKHxUUt+&#10;FfBqIXwEYDkAVQub5CxAIP403ZalKlJmkLpWO4dTU8UglUDOD7VjRXaEAgduxq9ZXcbtgnBxS5ki&#10;nSktS/5QcjHr1qwgiLbenGKrJIhXaXxjng1Ks8GQS4JHNRJ3BJ9ix9nX+/RUX9oQ/wB4UVFvMVn2&#10;P4wlSOKHHmDC9QDSupLqkaPtPIc9M8d6TP7sKABknAIzTgsoKuuMFcY9fWsTvJFXy4trIGVuXUD2&#10;606GfEOfKCgMQeemen8jSZDQoqqVJHGe9LHHn96jYIHzZHOQR/iaC47FiBkZd3Jzngn8KmT5xmMA&#10;AL8xz/Sq9uxhc+ShzkEZq2FDEOML269vegZPC5kiUxQ4GOMA4qxbzq58qXGBjp29KjE4YrGzHaDw&#10;ce38qmtLZEYl0XJb5gaAL8MMaoplQEqD2q5b5kU7UOCed45FNhVfI2gbQcHa3OanjPycuApHOFrM&#10;CWBAgDKuSD37UuGk3Rlx97kdaQGLKhD1JOTT/kVRIcdeccVMikiMBYlwxyeuT39hTZMlt5bJPRfy&#10;qRmwfLcDIH9f8Ki3nJ3Lz2OO3+RUmsFfUjZi+GHyqTww7irFjb/apEgjjZmZgMD161WySo3dD0GO&#10;lekfs/8AgS38VeLLS2vd/lrJmUrnrngcVwZljKeBwcq0nsj67hDI559nNOhb3b3b7Jbn0T+xH8F0&#10;spY/EfiXS28pVDJNJHwW64569a+wbfwpZXVot5pkMpjA+ZoP+Wfvj+lcj8I9EtPhz4Vg0vT7Zblv&#10;I5WROT04GSRkV6n4c+Isd/DDp/8AZiRMCv2O4ij2yI+PusAMMD6EV8rkNKcadTG1l+8qPr0XQ/or&#10;GyhUnGhQXuU1aKXl1MXwrqc1t5thLp8UliT+/t7uIiKRh3Vv4D3rsLxdCn0tLuDSvKlgBaJJJPMj&#10;56c1zvivUPEa38kN1pUNsWP+kGG24K5B3bfw61d8PeJLK9sY9I1dYmcNugkQbNgz0x05r6BKm5HL&#10;CdST7Mu63efZNJig1e336gyfPEHG0I2CMMevbrUniO50WP4FmDwOzf2zbXRku7MErMVH8SgdaTxl&#10;oN94itY9f0CzVnhwJYSBtJHqB1GBWd4b0C9vtRPiAQfY5reMqYJMgPJ2H0rtwsKEJRqTezvbuc+J&#10;w9XFQ9m20r7rsV/Afi2PxR4C03xVrN0z3dtfTWrGRP3kiDB+bODxyM+wrsJNTM+mx3GhSRMs0hy6&#10;vyDjsPWuZvtV1CxuBHrNhA0JJ837LBtVCw5J9+PxqxYeKPD1rEkGm6ltCSgmKSP7oz7dR70YipGr&#10;XU0rJs7fZypUGk9PxK17dajp95Jb+ItMgvLVGDRXK/JcID6MPvAehrUulXW7Vm02XMkKlPs0yBXV&#10;gfQcHI/P8KzfF3jyDTJI4Z5LUkkOqqpJ29RgmuavfjbpVjDPa6VaM9xdDEhEYAdSeQD610SpTlBO&#10;PU5aU6cG09zo727ltNFmsNQtjDcspMMjKSrj+jdeK52PWb2xa3udHiO8KqSbTguQeGB9evB9SKPD&#10;vxR0zXymkaxpkk9ky4l3cOnPUN1B9vat+Tw9KtlcQadM93btysq48zbz1x1OO9Y+09k2mdsoe1ip&#10;Ih8Ra5q9rKWXUQVKB0MMwBjJ6FTkZGa0vCvjEQxrJrEAjZZAzXMSfu3YDB3oOQQe69jXC397cwSG&#10;HVbo3ltESA6LtlTPQsB1x6itvwb4j0db4QW8Mb3bqBDdn+9j+LHcc1cuV09GKMJSdnodH4ntdNv5&#10;Ptc2n5tZMkCKMsInIyCGHJU/mO9ZVjo1pcXptUin+ywQNJHHCpYkkYGMdRzV+48YXujXTWlxqFvA&#10;7gFVI2KTnpyD9etNPiTWJLFmtAitEC6tBtHmjvtx+NTJtwt0EqUY9S5pMostFt7G8tnj88kESwhA&#10;WB4U5/iP4VVsYMavcvcSAsGZGgYErJg+3Q4xzUVr4lhkihXxFhonkDmWUHhhg5ZT0Pbj0q2sdrPu&#10;l0LUbMF3LKk0pHTuB16fyrKny8ugqt09S9eFZraGHUpfNt2DeW8wyVTsCeoPuKytN0W2vLoFomid&#10;0BU7gBIPUZPJ+tYeveJ9Rs5Cb65RjCyqu1Dwo5BHt+FVbrx7d63KLOSNiMEqAgzgjJ2kc8dRW0aU&#10;qmiZipxvsbniOWGyWOO7+0+e0pXarB9jD19ePTvXIah4hu9BnuLO+uJ5NoD+aASVjB5BHf6e1b2j&#10;alba3KYl1Med5I8uCddxdgOzdc+9MGha9ba2mrpp/wBskSMiSNISSGI4JHfBH0rpi40admtSYwnz&#10;3voWFtbPxPbRXOjwndt2BIpMIGxg4B6Z9DVfWtFu49FS6VJ/MildXgEpBBB7e+T/ADqaxF01wbh9&#10;MkimYFjB5TLHJ3KsMYz15q558U8Quo9ahttzYmtJ59yrkgEc9sge/IrCNVyabNakU1oc7YeHhc2s&#10;l7axyooGWBmO9WOemBV7w9e3l3bR3t5ZTRhbVBM8J3JIcHEnHfHX3qtqGiXlxq6BNZiW3nXzT5Um&#10;QRnkD/PFdH4t8YT+AtC05/D+kRXclzL5cjOC2AFBPTqaupNyklExinTjeRFBqK6m6W3nQzsXCwJI&#10;/luxPG3JGTTb268J6X+4m1GVzv8AnFvagHjALZJ5IPX61heGL3UNU0KXxDrVuYJrW+YpLNF5ZCBw&#10;yg8A8HgH6VreJ2dND1C8SBnvIkJgt/J+/GW3Hbj73Xke1Z0+WpKyKlJ+z7Gl4U8M+CtZ0bUb/wAN&#10;X0l3PFDGpSYYaRiMhRnjgA4FN1L4U6Tpsdov2KO1u5ULRLty+Qehx78V5r4cuNR03UE1O9LQRz8h&#10;Yg2d4XIHHI/wzXVWmq674iuGhtdQNstiCkbtLK7lDyAMNjuTx7V0SoKi/ismYKdRvUzda8O6Xa6s&#10;wZGjZLhNwkUjZGTg+/3gP0p2nTnT9Mu9Rh8Sxr9kuGH2R2BP1UZzjBNVrnxT9t1ObTL+CC7cyCNr&#10;nz5IvNwSR94nPrn3qzYaj4ThiFnLpjwS5DSNLc7wwGSTgYz2HNVWlUUOWw4KLlc3rPxdNqMcFvBp&#10;lz5kmDJFDIMgc8+w/nV3SfEWmSX7aXbNLHOjFZBKfl69z361z/jPxNoS+CYtK8KxtFd3E7tLdW8p&#10;KMnGMgc9COO1c14Cu7JVNlqltJJOk7Sfa1yrqNhVSPoWP6VgsMnS9o9w55Oryrbue0XV34T8QrBL&#10;rU6iSNsKyjjaTn71YHiq+8KaNdRvoE0ThQvnRM/U7x8xPXBAXj2NYem3b2yfaL6+QnyCYoJFVxgd&#10;DyepBBP1qO31nQdU1FLS5WF41YStGCA3cbQRyTwM4rjnRna8WXFcrszsvDcGm67bTTXd4saQsW3x&#10;uFUAdCM+metReMdO8O+dHdaLdpcFSXl8ls4YnA57AkH61XdNC8iW3wkFmCI5I2OEceh7kcVNp1t4&#10;W0NXtNN0wbRGJZ3DZBUEnPvj+tEU3rfUp3voZ8R8b6pC9zo2gKYbaMpNdXE4jjUD7xJPfn8Kz38d&#10;axL4ii0HVpLdLvTXKLE7DCleqhuh9MV0EvjnwvdfD3VvAmryz2c9zFMLCflR5rIzLv8AQBiPyryH&#10;SvDOu3HjMah4gywNyXnmi4XI9Prj9a9DDU1JS9o7W8jlcqlSp7qPTV+IdquoJaanJtZ5Dv3RYZRy&#10;O/8AD16VXufiFJYApaXUrwM3l+VDGCSM5CnuRntWbqNnqnxB8Um7m0VVgXEbQkEARL1yfUkZP1ro&#10;rmx1nwxMdW0t0SVTvd/LBBPcHjge1c37vn5VudKtZ3Znx+N/7VlkvL9U8+SYiUqnzAEdx2GABitK&#10;0lkv7RRH96J87R8vToGHbiuFv7TUrbWJZ7XWBeareXYdo4rdgicY69BwMcV0mmDVJ7u5LywR3D4a&#10;RzLhQ2ANpYjvweaqVCnT1W4Rm9raE3jbwr450bV00vTdViNvc26ySMOmTkk49OgrM1DwbHqunwnx&#10;hrklq6zKDLbQBt0QHQg9TkAD611fhG4tPEutrYeI2LS2xkjZ45NyrtP3Q3oc0vxD+Huh6dem4tda&#10;uokmi4tzOdqtg85POMe9JYiVNpIdoM4GT4feC9PgF7pXjq8u7iZwcTRrCiA9erZzXQaJ4dFxp6rf&#10;6lFI2TIWL7m287VHP0/HFTzeHfh5aj5dPW5RB808iZLt32kd81T0jQdRiubh7K0mjgSINGojD7ck&#10;8jORnH480Va7q+7Jv5jjTVNaNXZ1niX4S+EfiT8P7SLw34ntbPVbfBjaacBjIeqkdweK5D4X/DXx&#10;J4L8UjUNV1i1ENtCVuEglLq75IIGR6YpLjzbJg32Nj5LEb3YE9PpxU9h8QdOtlitnZ0SST97mIqq&#10;49M/e7UUVXpU5QhK8X0Zjycs+abudDqiG8mkudnlxu+AMZznt+X86reJ5dZ1zSDo1zqECRSJlAIs&#10;ui9MBuozS6b4rk1e/e3t9JyofnzVKhODjOO/59a2hp9xqEL6lLJBb29vwXKYC46n8Kz1ppcxspRc&#10;ro5Hwz4K03w5KH0uDEgACTvkkjv16V0NrrE+j2xt5PLIY7VCuDt98VDJr+kai39jaNqkc0rHeGhX&#10;HOMdvwq5p1it0gWO3ACPtZ/LG8/U0VHOStU3DnpzV4mRda3f65cR20dmyxQMdskh5c8Dgf54Fbuj&#10;Mk0qx3RzIpyd2DzV6304RsVLCNeqY52knH58VTuYnS689WAkTqoOePpXOmm7WBSsW547e5meG7cK&#10;nRRnvXBfE3TWsbUyuMxgFhtHU44rsdUuN88TPFkhgcKOQfWsX4m2cmoeG7lY3G6OJ/LPXOV/+vW0&#10;LwqRNsPPVo8e1ewltPCdlrUoVBPqkqNxz9zgYr6O+GGtD4hfs0XPhTT7jyrvw44nmUdcOoLZ9OTn&#10;8a8G1mFR8KLBJIjuj1eIxEt13Lz/ACr2D9jTxJaR23jbwVcxYS+smmZ3HzHCr8o/75r0sx/eZfVt&#10;q4tNfKx42be0VOniLawmvubszj9M8TnSfFOn6jaWskRmuU80qvCsDjI9Opr2r9qi0Hjqx8Kz2zfv&#10;Ila8eTbkkJGQf514j8Rt+jWDzwwqFivg8TL9cmvX9K8SW/jaz0+0uf3b2Hh+5WZW65deD+IOa87G&#10;x+sZbQxK3hJhmsOXMYVEt1Z/PQ1P2RfGEMviifQcIi3loCAg/jUEH8eCfxr6CSaRDhufavjP4NeN&#10;tP8Ahj8QE1G9tZpEtJl3RxDLSEnbj6Hivqn4YfE+w+Jtg95DozWzRoHk5yq5PAPvXlZxh51lHER2&#10;tr8j5TNcFUwmLm+X3XbXz6nYQSbl5H604jLADioEdsfLx7VKjsPvHmvAjJXueW0xZrRLqF7S4jDx&#10;upVgRwQetfkh/wAFf/2OT4E8YTePvDlgy6fqLZkaOLIWQn+tfreLkb9ntnOK8z/az+Buk/H34P6p&#10;4TvrZXnNqxt2K8g44xXzWeU6uBr081wy9+k/eXeL3+7c9fI8TRp15YTE/wAGsuWXlfZ/Jn84d7at&#10;ZXLWsi5K8NuFQxhfL2EYIz0FemftI/CjU/hv471DRdQh8uS2uWVgV688HivMgXZdpHHTPfFfr2WY&#10;+lmWBhiKbupJM/IuJMlrZFmtTC1Fs3Z910sSxndzGDk9celSJsJZ+emQB24qGJ/KXbjGR1qRHIG0&#10;HknkGvQPAFViCSG/Pjint5aNuZwO3WkJjcgFRkce5pNwaPOzGOwz1oIasxu8DOW55IyePpUbxozb&#10;lbnsPU1KA3mbjk4OADTWf94c4zj5TjpQIgkMuNoxxnJP4cVExV2Kkhsjgip5XzJkH0JOelVzEoBk&#10;VgcDpVrYzIslHBCjOPmzTW5Iz/CflOaGC9GIBAySRnA705vLLhioOBxj1pkTVxrMJXw3HygcH7uK&#10;ekpEgcgkA9jTZNhyWjCnvjPNEEqh2VgCTxnHrxR1Mi3azA/KwHTL9uauW8zFg2Mcjn1rPjcJKfl/&#10;h9O1WrV+Cy5HHGeeKvmTM5I1o7kLH/rMIo+6DmrlpMUiXMx5bB4rGQtxHGB9fT3q7bysifvMZABP&#10;PSqjuYuKNy3uFHyCU4J/I1fjuhJypzj15zWBazyZAyVHADZ561pWl1Gqls7iB2HFWneJjOKaNaOc&#10;yPmJlAI4yas/bBAm5WDEdTmseK4LqZFVVAPGD0qzFc52lieeTx1prRmDVjUN+rg9Mmj7YGwxO0he&#10;BVETKMuCMnsDmk3h5AXYEAEgD0rVS0I5bmhHMJpRl16ZJ9qlE6qxZjgD09KzjOqL8jKN3XHUDtUy&#10;XIKgZUkfeJPJFO6YrM0RJGp4cHPfNBlUg7jxjgYqnDcrwrbck8k1I0you7OeOBngUxFlLh+G34z6&#10;9qlW43Z3MO2M+tUI7jGYzJ8304p6PgbM8HOW70Csi+ZgSVBAI6UqnzlMa5GMHiqhm52g5IB59qkg&#10;ugeVZeehHcVXMFkXEm2YUnkJ09zVqwnVJgwYAjoT61mK7bi7yE8DHHSnibygojUAE85PWhSFynsH&#10;w71L9/byswyCFG09RxX1F8NJEljQrgMBnkV8f/Dy/VVikQZKHkA8Z9q+qfg5rMVza28iOMso496i&#10;ew4Oz1PoDwtFKkcQCHG0YbFeh+G7l0CgnOPWuI8EJHe2UbhiSFAJrudOtjCiup6DFc99Tpoy96x3&#10;OiXIwFVj1rqNIuMAAHnHIrg9BvCW+9gZ9K6nTr5V5zzjtSkejFOWiOttLlhhs/hWhb6kigBjgjrm&#10;uYt9W+XBAPPWp21VsZzis3JI76VBnSXOph0CIw/OoxKJSG4z7GucOrhj94Y71fs74M4G7GD09ah1&#10;E2dqoNRNiHcSdoJOOOav2ZkGC4xx1xVbSZoWILjk+1ayRxFAEI59KuMrmbhbcRZJEG7f270yS7dB&#10;kntRLxnJ4A6Vn3d0wI2k8n0o3RHLEvf2gf8AZ/Oisn7W/p+lFTYXLE/j2MgaIeUTweqjOakJEhjK&#10;sMnqD69f51CMIcRghOme2fSnwRusZYJnHKnNZiW5IXb5Q0/HQgAfL71PCIwoDDByNuTVYhi+yVMg&#10;H5hjirErrGi+4PzZoNB8bnzTuU7hwOvFXIcSRDegyBziq9pGAoYJjAzwepq1Blk3rKWzgnnNAE0K&#10;+UqxqQDuyST7HvWhZxA7rg8nGR7moLdeVYKCCp696uQLEkY3jacYGBz/ADqWwLUKlVwzZYkfLnOK&#10;u20agkvzgDt0xVWAxgBQMNnkgVZ2Oz7ye3UDpWbdgJU2E/NyM/ePamFhyQoJxxkdKaG6lz06HHWn&#10;SNHgdMcZ/Ok3ctaIidxnJ64GDnJqNnLk7Sykd8ZpWaEnAY9e3aiVUMZCnJ4BJ75z/hSW50U1exPp&#10;tubm8SER7geAp4NfZ/7FvwEnl0qPxLNExBODmMbG5PHsc5/Kvmb4E+CE8XeK7SykjIjMyb2QZIGe&#10;or9Q/hFo1n8P/Bdr4bZFntHGSzxYIPQE++APyr4DiHE1MyzWll1LZaz9Ef0T4f5VDJeH5Y6ppUra&#10;R8kJoPgC7YNax3F0jKpYIUYBMf3SeldHoOu3HhlXijhimVSVeWVSRkdd2e9Q6o3i2zsDJpN59ptw&#10;GkQLIVddvVWAOCPbFc0msa9q08Mchks3kIIeRiI3Lc/QYz0r6ihRp1I+zm7JdD251pRlanE7DV/E&#10;ev8AiNvLtZvs7w8xTsfNjXI+5838PtVxtN1G7ZxcyWzSKv76GFQm0gD5gOmDWZ4YuU8OXJs/EFlF&#10;cOW+aa0fcknpuBJA/DA4rWkMtnBJeW2gCeMAspVyTjPI4NZVZKFRRidEKcPZ3W5vaNYanoloL63J&#10;l2kCR4ZuinoxUenequu3Wt2Ny5/4SKWOPKmIsirGqk859arvazajpKappOnNuER3whyjkdxx/X0q&#10;vpWszx2Oy0u59ip81teoJIjzypBGOa6IRvDmTFzX0tY5bxf4m8WaLrc1kNVaK8jl2iWEHZMgHBZe&#10;QRz9MGrvhbRdX8Znd4j0yOzkcmO0vkhCozYyAwH5Zrfn0TwhpsqeJx4flhkkAVks7llVCT1UHO0f&#10;7PQY44qnr/xP0jQ5AZfDjuob5d054x1xjGD35710czrw9nCOvczU44dN1JakreCH8XiK1sbm0ttX&#10;hwr2N85hd2TgSQP91we69RXO678K/F+g662kfEPwtcwvKwl064tocwyAcnGzAz69+9XdK8ZaF4rD&#10;XSy+Xblzvink3bST6dP610YvNOj0saT/AMJ5d2tq7BharqcmyM9iiMSF59MdaSq16HufoYKlUnU9&#10;rGaa7PQ89/4QKF/EAC6nKYkjO8vkbSemMf1ruPC2g6ppUf8AyFlEX3UZRz26+oyPriq9t4M1TTNT&#10;F1Y+Jor6znVhIzYMhJ/2uef0qeZNUsdKlj0MSNb2zeZjacBicBs9iTnjp04rOUnXq22R6UZypQXM&#10;SaxB4X+3XF3JZRvdKxdQwKjOOvPNc0vitEnayvPCtnIUfGCNrr6FT1qLVPFNzes0XijQI2jxxeW+&#10;UlHqGwfmHscjinWPhOW6lj1OwuYbq2Cq0RYjzIs/wkfrXXTo06KvJGPtKknzJl660jTfFWmsohBl&#10;c7fLZCWQNgcDIIIODWPaeHfHvg+eR7Kyu57Yfegdt20452knP+FamrXLND9m0yRhdgfvZxkNFg5K&#10;jGMg4H5U2y8V6rYeZDqU24TAy4OHYN/s5GV/ConTnUVouxbrLZo52LxZPNBc3utPc+Y8QhljmXds&#10;TP3gTnBHr1x9agv7vT9ash5/mYjOYbiMYPXqCP8A9VdfqvhbSvHtsBOYVvxCGS6jk2CRR94uBw2B&#10;7VjaV8LI/D1xJZN4rS5CHEUEwIC54ODnoa54P2c7NXOepGo1e+hhaT4l00z/APCP+JdTbyTJtW5J&#10;+dD2DBu36V01l4e0gxnVdM1UQraRlZDCRuKnoSuOV7GsDxp8OZTdYuZDMFRdhlbP8XXeOvHHrXS2&#10;Pgn/AIQyzi1i1e3HAP2iT5wy45XH8SkdiPpWkq8qdZRiiqEXyvmaM6wgmsbvfpmormzAZXjY7lOM&#10;dO5Aofxa2nzNeWesXUhTiS4eZsqT2BJ4PUA9qbf+HhibULLVRaxSDcFibcqEHlV7gentS6BoVrde&#10;INN07WJ1SwnvIV3so2uC2T/MCu2Vejb3tyGqjlorI19A8ReLddsZr8QalNZuNrSSXhCD0Y5PH+NV&#10;tXu/EEkYtr2bzbqHdGqSyxkBMA/Qnp156HNL8Q73xa0MmgTWEtjDBcyC3e3jwko3HjGeBjH1rkLd&#10;55II3vw6sGbfuYLISOACSckdMfStKNPTmk1ft2CTfNa2nc24pvFMTG2uNPWW1kZWZPs5PU5JBUce&#10;nFdH4U0ed45J7jTpZbZwVjivWAa3wOg3c5yAOnSuYbU9f0+0CQ6jfhSBs8i8kYZPfhuCMVyt3rvi&#10;+5l8i2tbl5i4X7QzuHGOCevBrOrRcotuWhSm1pZnq+ua7qs2mf2d/YJaJ08u5uFkBBjP+zkZxjPv&#10;iorPUL2GKDfozCHgCeEFjt7bSpyBgGuJ0Xwn4uuIGupr7zFUKGhvJN7qeckg9evek1rS5omUCS0t&#10;pHBKeS5UBQT02nGRn0qKEKVTWA5ynT33OsitPDcEd/q2ni3soLIxvJH5HmTzFnwuEcnO05+YjjNc&#10;zqmuasL5prCWe0eT+KJgoePGRlVGB16U/Q5PGKxiDxNpsOqaWXzt1Fw/7oL/AMs3P7xTnHCtg+lE&#10;zeAtWeGS1065s5AoQwpdkHHoCAD09a64ShBau7OeTqTd5bFnTvh1c6ne232S6SW5ltPtDB5/LjRA&#10;TuLHGT1/StKTwD4f8M6jpen2/jfTBc6tMUKWliJni2rnmSQEqD2NQare6+nh648J+GLJJ4Z4TGsl&#10;9C3mp90kBxk5GBznkZ4rj9U8F63NfW+pXV2umy2+AzRSmYj5cZ2noevWs/YwrSbqTIn7dNezSSPQ&#10;YFudOnubvW57O4sbaWSFLoomQ6AEqXUA55+tUfBuq6T43+0zWmlW0AtrdmMuwthuTuwTjPHfPSs2&#10;w8N6JDokEV/4lutQgjuGudkrgR72ABZkTknGOSap67rvgC20ua3sNHnS8M/7uY3jiFE6n5R64xjv&#10;muX2dT2jUU7dzVT5F733Gr4i1TxNosmkXWmWjNEkymW6ltkZHXAXewAxgYOB7VdGq3F/r91caTHb&#10;mwuYo3mvpLUKVuCx3eXkZA46DA61zEGt3sHhOfULq8lV47wR2jWsmwSgk7gfUd66Dwl/aut2xuNc&#10;uF8m3AZZS53o5x8u4+o7e9VUimrdhp66m/quraNp1s0cvlXKFY0QzAk55yScZHP5Vlanf2tgV0zW&#10;NXk8udmkeS3JbykwNqZbPUqePWqfiC0it4msp2ntQZA0c0S7sjbyOTk5J6nPWsbST5WtnUIc3SAI&#10;8jXUJYRsDwAv0x+tEKKiufqJ35rM3tFstUTQdV8SHUWtdFtyXnuZkUvhfujcRncc449a5Xwv8YdO&#10;m1qKw0/SJZIjIAlusxMpB7qDnJ7816nY+MNEPho+GvEOjLqGnzOvmwXDlFkGd2DzjOR0xWonxVtr&#10;i0ZvB3w506wuBG4+3SWsZaNRwGX5cjinCvyJqULt9TOrKon+7dh17EvhiSWDUHcRPGjoSTuBcZ5H&#10;r/hzWFqnxIhspjputbn3R5iTG7k9CwHSqtvrFtqt6IE1nzpnZnmeeTa0rcgnOcjg4AGPbFVPFeh6&#10;taeFJvFMWn2yxRkx2aLkB3HUsc8jvk9ay5GnyvqaRknG7ZqXWpL9maSC3jXeVyIu4KHj09/xNZSx&#10;QX6m4gsZmyfldHygHpjGO3rTfgdcyeO7yzsdatFmhDmWeJSVXp0P97k49xxXoHxH/aQ8BfDa7bwr&#10;pHw8s9R+wzxxS74diRSHlsY9B7UOlX9r7OnG79SK2LjShdxbOEW7j8OwQ6kbaVN3EnlSHcGyCSxP&#10;fr+FM8N66nxF8RT2Fpb3CzW8Ekr3Dz5RVHBy2eCeB+Ndg3i3wj8RvCcPjDSNGt7GSS5aK6s9hMYc&#10;dwp68dzVNta1nR9ONn4eg06CKdmSSSws41PzZG04AH44z3p87gnGUfeNITVaKmtELb6Jbab4cu9W&#10;0rTY5L8APFAo4UdTgGuM/wCE1+ImueIYTrET262+AsMkeAAOh6V0+qzSaTojXUmpP5hGPs4V8j2L&#10;hhxXFW/xYlS7Z28PC7dCPmW3c57YL5LHj3rXDRlOMtE/XQVRxiryb+R2+oaVDqQaVbgxs6lo0Jzu&#10;OOuPSuVXwJqGsTvJFKI85y8zFiududo7V1cUl1aQWVxr2lG1e6iM6288pdo1PPOTkfTPFamhRWzL&#10;DHc5jDsQABtLDPH+Nc7qSgnZlKSaTsYmg6A2lNkaixuAMElgCR24J9B2rpJdYiufC154X1ZRidT5&#10;bKmPm7AjjPNbXiif4Y+H9Ljl8ZQRiJmJjS1x5rMBwTgZI571ymn6r4M124c+Frm7VYwZJLO8iGVU&#10;HqCOKxvOUG7O3cxden7RQ6nI/DLwJrWlePY9S1KD/RUkYgxTfMR1wRmvQry5isdUklsY1SF5Oitz&#10;j3PrUa28USmaG2/1owJQvPOc8ip9H8Kabfabc6vrWvW+nW0EwgQyAZkc/r0zTrVnXkpSW3Yq9Kgr&#10;7JjkuEBaRXYZGE+Y5PbP+fSq1qrw3fm4kYjj1zzWfd6jDpmurolhrNtcxOMW5zlgcnj5fz/GrtrO&#10;13FiT93IX2gFPusDz0pOLjrYpVISdosva9ataXi6tp+oFZJ3CPDGRjA4IIIrM8SWlxJDcKxPl/Zi&#10;REBgZPb69KunT4ItQjuLiMuUb7jsducDkA1R8Y6ske+FQ/zDLEDgH/6/HHalFuUkka0mo1Ls8i8T&#10;3kyaZp/h+6PAvjIFwRwPp9a9A/ZM1XStP0zxhq17ORe/ZpFtUK7sAbc/oDivOvHl6J9XgntYWP2a&#10;Nmk+bGeec/U9K9Y/Z+0PTvDHwJ8T+JH05JNTuWjQznPyeZ84UfmK9fESjHAzlJXukvvZOZU3KjCK&#10;e84/gc7481GfxtNYWVnpbOpuY0cxY2MM5z75A5rtfgRq0uueItYm1MBJJrJo0Uj6dPbC1yPwM8P6&#10;zq3xig0OJAolQiRj8yr8uC2Oldd460WH4T/EG2l00sUjcRHP/LQe5Hc81yzqU6NP6nfScbr1JxTj&#10;iJOl9uNn6o53V9Ie/wBd8TQQzbfJG6PyxglhtZRke64r6Q+C+uReBdOsPAuq+HvsUk8SSS3Lr80r&#10;kd/p0A7V88R6zHaeI/EWqwELHKz+Wx/vNG4HJ9Dj8q+rPCa6VrVhpMmrXETamtmJo42YeYV6g464&#10;rw8VTnQo2tzRe/daHz2eV41bQqLTX7+h18cvOPMzjqanWTK7vyqhvFuMyEgdyfWrEEqOm6JgRXzj&#10;d2fNSjoShe4qaPH90E4IIPcVDE4zyfbFTouV4HalKnGrBwnsznmtLn5ef8FmP2UIdM1hfin4d01U&#10;gvARdmOPjPYn8a/LrVrFrG+eKUkFWxtHev6P/wBqr4Pad8a/g/qvhXULZXkNszQ5XJBx2r8Bf2l/&#10;hjffDnx3faRf2Zjkt7lo2GMZweDXHwNjZZXmFXJqz0T5of4X0+Rtxhgv7d4cp5italH3J+a+yzzU&#10;TFSFJYfjUir829ickZwR1qvJKEAZD1HVjUsEm44JJUdK/WEfirVmTEgL93J7ZApdqg9RyvA3dOaM&#10;tuJZuvY9KYWJlK4z8o5oEEoG/OMgj170xnjwMgBj0qVldht6KRjI4xUPlKTlmwAO+OKDMjmyXxhW&#10;weV7VFKZAdzjAJ7GrDKUJfoc4qFlReQg45IFNOxm9yF0RjuZlxjketRErEPlHUdcdBU0iZO5Mcj5&#10;B296gzGX2uckYJ7d+lWtQFbDHy3OGAyB3oGEbKkgZyB6+1JIVMhkwVweR/n6UhyCZQAQRjGO/wD+&#10;ugwasyWKRNxDqR6HFWLOXYAhJP0/WqkYw+7b9MjrT4zIXAHIBJII6DFNWuRLY04GKsBjbk8Y9Kup&#10;M+NrIOehA/zmsy3uEVCBwQMLk+1XYp1ADMxLdj04q0+xlJFxJHO1A/IBI9auW2f9YWO1/ujPArNh&#10;lXgEn15HpVu3uzhVcnj1H61UWZNdDXtpsDafTkHoasRzbztDfLjqO1ZlvM4X95jGemf0q1DIkYAy&#10;Rg5IznOK03RlJaFtcjG1jn1B7UqTYf5SRx+ftVaSbLF1yARxiljmBI2vgZ6nv/nmldows0WhKWUA&#10;Nt9Sam+0AsG28HAINZ8pEBIQE/NnvT45z5hyMKQMjP8An1pxdmBbNwWkx5m3sAeDUq3LoeW6HnPP&#10;86pLIu8ruOOgIHenmdHlG+M5Ven9a1TTJaVi+bpcd84yT+FTQTKQCx7dM1mALIdyybsD7vHFTCXJ&#10;G5jz0+lMk0hICCq4JFNSZY1CnAA4A6ZqlFLJGd/oOp60sd28mQ2PYHpQBopfGYnYxJHt7VYgmbdl&#10;ixU8gNWZayPuyJAeOOaupLFhSzjeCBkigDtPh/fyRTpHlWAbJDHgV9P/AAK1iL7PFGjBsHsa+QfC&#10;V1PFqKBZSDnGQeeR/wDXNfSfwB1QrL5eSWOByeh61E9hNXPtH4Yaj5dksZJIIH4V6jo7RXVm0igg&#10;gfdrxD4a6uWtoysv1NezeC5xJFmQ5O3BGeDxXPfUuErM07O6WCRQjY59a3LLVWIysnOOa467u/Iu&#10;CC3Q1dstWOeG6j86U2j3MLG6TZ29tqi7Pmc59u1E+tMi8TGuattUdQGbnPXJqHUtWYD77DjiueV7&#10;Hv0KDk0zqIdYGNrvzV+w14LID5pIzivOl8QsODKR+NW4PEkYYv57ce9ckp8rPoKGBVRWseuaV4jV&#10;sBZe3PNb2n6+QQvmHcemRXi+neM4kYKZj1/Ouo0TxqhVVMwJzwS3NVDEGOKyWpGPMkepLcx3Cebu&#10;HvzWfqEToTsOfT2rC0zxKso3GY81uWt/Beph5BuI9K7ITjJHhVsLUpblHfd+horS+y/9NF/75FFM&#10;5OWXY/jxRUdCjjbg5+U//W9akgQKS02SB1IPQZ/+tUaM2wRxDouMdM//AK6mjjkjjKbuXxmPdjHf&#10;FZijuSDuJoywIBztHSnkR7VDRZBA2k8imQKARv7DAUntToEllO3aCuTt46Y7UFFu2+7+9ABJwR2A&#10;qdIQYSYuMdOMZHaogrMgUgAHPGe3rmrUNqVAQI33cZ9MUPQCbTkcx75MsP4FA+6K0LWIPk5Xjpnr&#10;UESboRBAmCBgk1bsI2RcFiTjB7VlN2Aljlx+58rkHO7t9KspG0p3Bm2jkfN3pqKuRiPGR2PAqTc0&#10;SgBN3qQaga3HBgVAbPBxwKjkfa/mR445GR/n1pxlRG2snemTdMgHAGcE9qDRK7I5CUDYyy5yQBU9&#10;pF9pYIGwgbCn1/H86iiHBGfXAPX3rZ8DeHZNd1y20+2j3meYKVIOAAc5rmxVdYehOo3ZRTZ9Dw7l&#10;VTNc1pYaK+Jpf8E+p/2BvgneeJNUh1uG12xR4lWSZchfYjqOe9fcOn6Vq8wmsb/QhtVB5hU7cjHB&#10;HYjpXm/7J/w/uvBvw6txawIBIg8xZUU4+mOcdK9j0nVLeytJGNu8ihQqxjOQ+eSAe3SvhuG6OIxE&#10;6uYz/wCXj0v2P6bzCOHo8mCpaQpJR+4oaf4H1K0szqVtKSkjFWi3E7oyMHAFYs/hKO1nee5vTFuB&#10;E8DZaN8d/Y+3b8K7SzEOsTxSPZKY1BV4ySOfXPY1r+I/BGiSW0VxBqP2dwu07TvJA68Y+bHrX00p&#10;1Pa3tv2ONRi43PO9OsbXS1hvtKZ4pGzhJpBtLA8DBx1rc0jX4tKv1h1aOO3adSd6btgc98f/AF6y&#10;da8MaxPqbpqcNvJBC+ba7t2Kkp2J5647c1r6bcaRPpsdhbW7yXESlsSRnBPY7jisXJSxC5lsVafs&#10;73JhceIP7SmtoZTaCWPdDdQykLJngDj1/Gs19c8E6Rc/YPFceqLPJzK8UmDkH6AHnoaoal4yfwxA&#10;9igF25Yq9m/zrEc84OOD1xXPz+KdS17Tp5tQsF82Ft8EjkMV9iRg9K7PZ1Jarb9TL2ifuo9D0rxP&#10;oWoWUmmaJrv2wIgMAmhKyqQc+pBPWsPxlokOq2xk1bWQmX3ECz3AjvnBBHGa57Qdfl0qxTWLLQ1i&#10;ub5SZVjUtjacZUY+XnP51ajj1nWbtv7XlcM5Bga2Ulj7EY5/GjCVZ+0bb5bfiGMhFpRtf1OUvNGj&#10;tra4Phi585XYBoopNpYD1GOCOxrpfh3oGva5poe13SCFtsiTpvP0IPoe4qAXXgK21F38udrlWJVt&#10;pJDZ9uCK6vwnrqqsl/Y6JIpQYcWxwW/28eh711TqVqSutRUaFF6t6i2sd7oWlNb6kGtJ0dmRrdSr&#10;ZJ43DnNTaHrniH7LcWmsPLc288JR2glWNipwQwzgFlYA479K1o9PXxLp0+tane3UcIJeWzc/OwHG&#10;Qw5Ge3WuM1bxt4bs9TijXwfcNEqGPksWZeQSRnBOO9Z0Zzrt2XncqpyRVm9y3qnh2+v7C4tYj9vs&#10;5FwZQiLPH6cAkEj2rKhv4PDMwN5piMTHgJIzKpKnG7aDwT+PSuqvHsfEPhWOXRmltkkTEUQiAKj+&#10;9nk59PWuV1z+z9St47XXLopNAMJO8YLNySDjv1q4Yr2klGS6mU/3aahqV4vG0mq647y6TDbxtKnk&#10;orYMZ9RnJPX1rZ1bSoruw+0Q3FtEW3GJXBUqM4+U9s88VjWXhrRHjM1vZ3Fzcc7ZYztUnHUZzzz0&#10;5q9ol/Pp8kMkkRgEaeW/2s5UDnjGOvPWuucoT96JpRk3G0i/B9nt/MSxikhlaFd8rDO7Pp6Z/wA9&#10;ao+KNDjv7YN9iYBo8lfMGQvtxwQa1NO1HQ9Tv/7Pl1tVeP5I2WMnjrk5I9/0q4fCl1NG/wBp1iN4&#10;d2Y5pDkDudoByT7VjCr7KVzSajUVjn/Btp4g0RmjijlubCaPP2TUbcSBxjlkJGevYVueHtR1/Vrm&#10;Lwnc6EtxahmJN1DzCo7DIzS3XjHS9FEWlG8uJriJVEYNsTKq4zu25JxnjnFU7bxh4jfVDdaU9/EI&#10;VLKbmF0X1C88AnGKwrupUnzbBDkirIsavcaboloIU0tJkhzEhQAsQCcFh9B0/Csu41W51bTXl0rR&#10;iY+jxpGRkZ+6No/PBzwK0fENxealbHU4bJInkwzSE7WnHHG0/ez61lajr/iW2hVLGeWwhU7ykcJY&#10;b8Y4z0JHt2rppwUktDOU5LXU6XwLPrd3pF5J8R7JZNNtYQLa9u2IliJ6KORnjoSM8Vg+Krjw35UN&#10;54Gvz58Ns3nzeUrhlGc53DjBI5/wrlL3xf8AEXR7l77SdfuZ4ZwQY7qFXSQjPVTkdK1fD88Os276&#10;zNolpb3SIftMluBFsOMH2cYOSMVtyRoyu3qTGpKorJWMjVfiVrEkMFjp2oSzT79rNPM4Bf8A2QuA&#10;orb8H6xYa5fxXFxpLR3cO9TGlwzLI+3q5bPvjBz0pNUi8C6bKN0JvpHICtJGI0+boenrWTrfjaG1&#10;WTRtBtoh5EnkoZE2KuADuCrjdnqGJ71rPlxEVGMSF+51u2aXjTUL20gtkgw0pWVriEIWzg4VScjI&#10;weM98HtWBYXOmnUFPiHRLWOMHfKVGyYc/d2nIBya0bCz8U6npa6nL9l77ZjNsIHU5LHjp3rp7bwL&#10;o0Txa54uihuZriHzGeOdWCnpg7SM+3NZ1qn1emoJahTUqkm3oRWdrpHiXSzcabp00JhB2rczgBQf&#10;4gWwD6cD+IVzmp+HAmqtMuoQbWiwyxyAkn3KgZ4z24rrNX8e+HEtY9Kn05fLT5kjKK7gAAblIPyg&#10;jAxnn0rk57jw9q10bi1nW0mk4aFLoqNrAg4XB7E+lEadVQ95WRXPBysndmzp0ZtYri5i8RJbCdkI&#10;Kz5bcq8YHoc9a5q9k1X+2PIudWlS2nULdMuWDEfMG5JznGMZqbR/CS+FtQiuNaZbmG5SR7R0UseG&#10;A5KkAEehyM/Wt/X/ABKujaMb27dLybcrCygtViYEf89n6sMHgDrRDSXLDUmUbxbmc34R07xPZl5x&#10;CVt43CRyshX5cbs4z0I4544q5d+HbMabJ4suYYrFbyYxRLuBAdvRTnGRnt71R/4SzXNXvbm4vbr5&#10;GuQzJCgG0Y5A44HX161He+KdGa6+0XmiO8Kyh53kyxRQOoxhVbtzTlTxEXq9SlVpxhblOo0vwHp+&#10;o6dbfaJ5bmNJA9tGGVfL3H5jgDJGf0rIstT1zU/Fx0SS6k060hbMKfZSyJgYDe7H19q6qz14aPa2&#10;l7HClvZ6pbrcwXVrgMePusc4zk1xnij4ow6fqUbW5tryW4jVmZHZiD8wUNxwwJzgetRh4WbT1fn0&#10;Mq0oySa2J7y88V3epwrGvnxtcspeSAgMQcEk9eADgdK6I/8ACaaRcC50G2YPIp2tEg2jPYKo44/G&#10;tv4R2MXjJ7WWW2a1WSJDcRu+Tu53EZGRnk4rc8ffGr4WfCnxFL4O/wCEZu7q+sYIZJTG4RITJGrq&#10;PVztZT6c4rGWIqTrezjHVCnVpUIe+9zzfwl4S13xHr91deKL4xwOBv8AOyhLhgQQOuBj6816vp+h&#10;aZeeF9R8Padqi2U13EEiuNhHIxkZPPJ+uBxWfpuhfCn4i6BceJ7/AFgWaSKxt5byfynjJUnIYEZw&#10;fSvIfhx4Q8XeO/EV9cReI9TTRrN5HspHkJedNx2gZP8A9fFWoqveVR8rQnUvGMaetzqP+FPappd0&#10;19q3iG2XY33LZ2cufXJ7kD9a3df8Vzr8Pb3wNZabMJp5wYLpo1cgMMOuD9z2NN0TRb/TIoZL6W5M&#10;sjkqs/UnpgYzk/0qHWv38clqhxuYnypMgEnqSB1496n2vtJpyd7GkaMUtVqZPgS/j8HWVqsMzw/Y&#10;4/3Mz9JG5OWI7Z6D8aTxX4Y8J+NNan8VPd3MWo3Moe5KyKyI23GUQdOO5yaerz2ekXfh17NbsS2+&#10;yFlHKHOQRzxziuT8LeHPEcF3HbarfwRhM7w9zjd9fmHeuqC5/fvZlNcs1ZaHrXw/Xw/4d0OLTYHK&#10;QWqOzFImbc/8W4nOTmqEfiDQtc1K2uINElikuSxnt3yql+QHwOgwT6evasOfxLcaPdLpR1TzlI/f&#10;FJhtBJyeEA5yferMGrawPOOk2MTq2N1wyMxXJ69ePQV59W6k2zRWsaN94wi0Pzxe28ZSMZcPCJEx&#10;2Tacj68Vdg+OsFv4ctbfQtHt4JZyFjkW2jjjTnjAC+nvmuR1azhv/D9ytwkpMxHyrJyGX8OhFY3h&#10;nTNQluIbKU+XbWr+YxYZ24GFwMdef51106FCdK8tzConKS7HoFq+p+KtTfUtX1BrqcyBZJGwREM9&#10;FGMf/qrstS0K20nSrS+RleKVwHl8oEwk4PJx75rifBVxcadeB9RuXeKUbWkY5PJ9M4PPNegRXs1x&#10;oR8P6lDNJb4IhZhgsDjrgf59a46qan7uxNWbWkdjlvEfhjSfFs8SRylvLJQziIEyDtik0rwpoHhK&#10;J4tOa4eSRSbiW4wAV/uKF/ma6/SvDmk6UY/JEygLgIzEd+gJGen0rO8aRTJZzTwsjKTtZVbke5Oc&#10;GpnOUvdWxlDu0Ydz4303T1W1iaTZHMGIbJQYx0HbpzVbx/o8vjjw/NHpl4qLNKJig4UMOPwrC1lr&#10;q4kGhJZqLaUbpJ0UK3uPbPrjsaueCvPsLu60aSVpYN/ySnnaeuK3dONKKlF69C1U5p2a0MTwT4Qv&#10;/DuuQahqzpJHbSh0jUE7iBwD7ZGT65rvNONndSs9xIoYsWbYcAE0t/bQwxCd8MSMMCAO3pVK8ktl&#10;sRcL8rRnB+cflx+dZ1KtXEO8jphSgnoS61rUMB3xspZv9WzDORXHeLPELQQvbPOPMlXMmOoHWl17&#10;xnouhpPFf6mhdV/eeVy5bqFzXmmqeIrvU7s29lbT3F5fT7IbSIMXjB4UcDJOT0FdVDDxhFyl0Omk&#10;oAtzDrutHTb++hhSUbpZi2QmOcH147e9e8/BCT7D+zn4llv3EUP2lPs8zpksQCAcHqcY/Ssvw7+z&#10;hpPws+D7fEj4j+Hp31a5kDW9hMgDW0WOBtHJJOTz2HNUvH3xC05vg9pvw88OJHJqN1eyXMsVupIV&#10;mYFM4wAMEd+KzrV/rdCVOnteKfkZVq1LGRpOk2+WTf3f5nqP7C9rp2qJ4g8W3Fruuy6wQykfdQZz&#10;jPTJqt+1Tpbr4rt1huFUXYyid94HGPxrtf2SLe60n4MG71vT4bVvtL7nWMKZAOrE9+a8U/aP8Yar&#10;4i+LFjDpzZdbj/R/m/hH8ua82petxByR2jp9yPnsDWrfXa1d+e/5HNWWnajq+tWei2sriVdQEUjk&#10;cZyRuI7nk8V7R4oh13wF8SLOfxjFN9kmtYQNVaUqIVCj5WwcFR7Z6V5noGjaxp+pPDPMsF1NfQSR&#10;MByrPJgsPwNfW+v+D9K8beFoNE8UWnnAWqoWcAsMDGawzLGVMG4VqfvRu01306E5jKUMVFVV7sk9&#10;eq13LWm+JfDHi6yW38PeIre8VVUF4JAcnH+TV6whkgHliViAcZavlnxD8Lfil+zt40Hif4ZWt7dW&#10;LMzSwxyExouPQ9OvSvUvhd+1r4Q8RWqWfxHf+xdTBClZ1IDse3ArzVQwuYQ9rgp83eL0kn2t1+R4&#10;WJwmIwcVJ+/D+aOv3roe0wsCOgrO1DxFLbXpgRWABqxp99Z31nHf2N1HNBKmY5Y2yGFSvp1jcSeb&#10;JGC3qa86UZRlyvc44Spv3t0T287XNoZHQESLghhX5Nf8Fmf2bR4c8er4+02xK22oK3mFE43jJ/z9&#10;K/WgeUsexBjAxivBv+Ch/wADrT40fADUrWOxV7uzhaSEhQTkcj9a+bzzny7E0M1prWnL3v8AC9H9&#10;2562Q1aM8VPBVv4ddOL8m/hfyZ/PnfWyWk7wOpGThccYqJCzNtY8D7tdT8VvDNx4Z8T3FpKpBSQh&#10;kYdCOMVyjvzuBPPQYr9kweIhisPCrB3TV/vPxPOsuq5TmVXC1FZwdiwkrEAvj5eop7ICARzkHOD0&#10;xVdHKsGdeo4FSkkDeG4I6YrqPJHgYkGFPzA8t2qNwApRR24wakU8CUDqBxTdiZZCSAOeGoMxDllw&#10;WwSO1V2A5ZmA2g9BniplVQvHXORUTwEZKqSe+TigmW5E7RLHuMgVu2B1qtIAzFycHqSBzxVqS3yo&#10;IAHc+3SqsyFGUnrv4qk7Eka53bS4Ixwx7/l+dKZEQbySvOR8vUf5/nTHIQ8oflyduOmefx5NNEzy&#10;4GOAcgj+dURU2Jt435Y5ycgVKZlDBVbBPUYqBizAfMMAcdqfFI6DYV7jBxz70GRZWZoxkKDnrVu0&#10;dhgcHaCAR19aoxsejEY9hVqD5wF4yP0qo7mckrXRoRyYQqP4hmpYnUsDGcNgbh2NU0BA81yRgdPx&#10;4qdGYqu5M++cc1Rg07lxJDvUgZJJ+n/6+KvR3YKLlcLkc96zYpQpHzc4z0x6j+tTQXByW259AT0q&#10;oslq5qB0Zhg9uKUSJuyuOPbpVJZCQHkIyeKmQ7xywOBwKu1zNpMnE4Dh1dsk8gH+tOSWNyAp4zyc&#10;81T3tG6jt6gdDTkZY2In4T9f8/40WZnKNi4twycEZA65xj8Kc0hI2KQTjghufz/z1qmzZO1VA2tk&#10;gr2PSpFlWQ4YYz1NGpBaiOzDABeehPepluFJxuw3Q8dKoLOTJ8wB4yQT0qQSKQVDdPmyO/8AkCm3&#10;IC4bomcK+DgfKfWpY3En7wOecfjWeSJVEi8/L0z6VK03kuEbB7jH6VcZaaktF8L5agbhyencVMs+&#10;Ixhjy2cE9azPNfcrsCQD8pJqW1ZUIWQnAOTnv7VXNYVmdBol4YrpJMAYcDOMZr3v4Ga7IurxpJNh&#10;Sw2ZNfOdpeq9wsgJAL/KAK9j+CmqeXqVu88Z4kBP0/zxSdmhH3P8J9QaW3iBJIIHJHTgV714GuT9&#10;kMhxuC8j2r5t+EWpxm0jfPpwp6cV7f4e8QRW2mPMnJCcDPFcsnaVhU03I0td1P8A4mDRoduDzz71&#10;ZsNQZsLkHHeuKudYa91IyMerc4PFb2lXDEqc5Huahs+swULQR19pehhsB5FUNZ1CRGaPfwQO9Ns7&#10;lmGc4FY+tX+XZcZPua55uyPp8FCMpIqX/iQ2oIZuM4HFZcvxAWNihmGT2LYxVDWpSyF847mvO/FV&#10;/Ij5jcgjOTmvExtV04XP0rhzLaeKrKDR67pvjxZ5APPx9GrqNE8ZEYcXGST/AHq+YNO+IFxp13i6&#10;B2dAc9K7bwz8So5SiicEFe55zXkUcyfNZn3eN4SnGjfluj6X0Dx0zkFrggjpg9q77w94sSTDFxgD&#10;g5r5p8P+MIpDH846DGD3r0rwn4imBVjJ8vcZr3MNi79T81zfIIU7+7qe0f8ACVJ/z0WiuA/4SOP/&#10;AJ6r/wB9UV2/WX3Pmv7Ej2P5TocBSRINwOAT6U5ElcAN2bduJ5HX/wDVTIY2mnaUD5cfxDk/5zU0&#10;yfufs6EqQR8+OCfSuw+FjuSo2FVimcDkgZx71PFG7AneqkMP4uB/9fpUSAeXtkwSVwe2D3FTw7eE&#10;3feIBOMD/PSgonh+dTGJMsFIBx2xV62Z4pVLKSoXO/kZ/wA/1qnCWdcKy545XvzV+12SBGGAd3PP&#10;6frQBZgaOZQSnyLjkHJIq5BGODHjk5wKhtkbblSMjqP8KsKFBIVTkDJYDOTWMtwJkKyfdBOBnipI&#10;1EkZG35uwzTYFdEHnMQOSG6+n+fwp5KB9y4G8YBHtUlR3GyIitj+IL1BqKV9/wAm09hkDrT5lnMg&#10;ZOeOnrUSs2ScEn600rmkfiJAG3AsOAe9e1/sh+Bf7f8AHdrfXKIY4nBIcYU4ORyOh/xrxvS4mu7t&#10;YMb8np6V9pfsQfDCzGktretOIo1jBE6gsCT1BAzjjuePevkOLcQ/qSwsfiqOx+0+FGAti62ZS2pR&#10;dvVn1t4J0vUrKytj4aullgYATRIm4L3Oa9MubK2i8ORk2Z8ybJdwpbBzxzjivMPBWqRaTcfZtJll&#10;Ix8oEgAAPVuTzXZp4tjdjpMmto1rIy+Ysa/vFx/EPxruw2FqYHD06KWkUj9GlVhUi5LVyZY0dZ9M&#10;kFpqkUvlP0ZByOeue9a2t6Vd6nb+RZ3+THGTBLGMHn+Ae/r61aGh399Zobe8S9BA2yAYat7TPBs6&#10;W+242hSmBk8g455pqo1qE7Xt2OJ0Nrhrg6Zr9nAJQg2t5gXzW7Ag9CemTVXxdoI0JJtQ0+S6VZcG&#10;aCRtucdgc4wK6u/sdI0rUFspIRNNuGQOcj0OetUNbjN9aPGIAqAH92y/KB/ShU1UlZlOo5RulseW&#10;f8I/pusXkk7XLIrjekuCp3HPBYjBxWs9tFbwLpmjaXbXlxLDsbLbRj3PTPvT9M1Kysp5La+szuOS&#10;CkZC5z2OMVs2dgslo93DatEyqPmLAFhnr/8ArqZVKsG0mawp0+VOxBJZeG9OvbDUbK4MS7RsaFhm&#10;CTgMjAcEH16Vt6peM1y0llrlusKxqbxY3XKhv4guMj6ZrzHX9B1O4v5by6t7lYZH2/JHvEh9Me3r&#10;7U/S4dN8GLdNdxTJcAFlDLk7cZA9+e1VKlGglJO7E71HaRW8QS2/hjXLrSobNLyUndBdW5xuQ9Dz&#10;npWX4dj8danrUf8AZ0tw5jlwyRzBDtPYt90H2JwRW/pGgeIfH+pxyapdxxx3DqFgMAV1BAIKn0I7&#10;5z61p+PbfQ/A4k8KWGtAeYoS6EMZcsADwT6ZxW31mOJp+ypb9WlcySjQnz1H6I3LG1tZnX7frUMF&#10;zIgje1luQpzwCCBxV3/hBPDOklfthCSFx80Ue8HrnrivOW8HeKdJ0+28WaBYS6tpcxO4xfNJCe6l&#10;QcnH48EV3Pw117Tb+1m0nVrgxsFL20UsTCRG/iBGDtGPXFVCj7CkuWd+5UantnrEZ4o8THQWih0+&#10;0BaNyImaPaF4+7tHr71wd74wa51CPEXkyK/SSIEZJ7Y4xXc+M9P1K61Fv7EMcUm3bIZwWXP8PCg7&#10;R2ycV5rr+h6tpl3FLcvEhJwZRu/d+xB75Jrow7w7V5PU8+sqzqLl2PS7TUrb/hHU1PUfD8RaBPMU&#10;wjKuD/FwOg6+3WuT1PxhPp0r3EOqrM04zMbdwWBxjqeRW9pOlal/wiIS2bdJhSQHyBj2GcA85qxo&#10;1h4aivWtLrTt8z8zGdVRQcZ4ZuDz6c0KtCK2udkoOStexwmm6Xd+LNYOqXMsqQIV8yRhh+D/AFHH&#10;58dK3rjWTcX40PStQhW3iUJbeYRyT2D9yf8A61P1e104+IZbca3Dal2BjLx5h57qTxn64zVi6s9F&#10;06CO0W7gMkvyO5AGeeQuentVWbk5NaiTjFcq2/Mh8OyNo/iG5vxZ2txeLGpPnlv3YUAbScfiM+tb&#10;fijxhrUGjJe3VkkrlvnijjIUDtzjn8BWdda/pXg22ubO6SeaSVP9IEpMbSLzgH1HUd+lYtv8TPDd&#10;rdwW2rwtCkjBvPt523xj0Ocg9K3pUa0/ecbmc5Ulpcztfm8Ta/8A6QbaeGLjyxb27N8pGcjNVdEt&#10;vF8OpyMPtNtHAE2i5kLeaD04J6HjrXe23iXw1Bp09xZ+JZjZykMhEG0gDtt9fQj1rlbz4j6LZNK+&#10;m6FcgeTzPdS+W52nrjnJOfTtXQvbVVyxgkFONOCu3c09H8NTazdPd6lc2VhbxHzJru+b5Q3ZVjTl&#10;+3HvzUWo+NtE0+Q2dn4iuZrUrtSSLTURHcA5AUn+fUVSW0j8c6PDrto1xZwMTuN3IFjCDuZGwB9O&#10;prDlm8A6FceTZNdamYsglW2KD7dT17nFONOE4a3bX3GNSVRVFqkjqdDH/CQTsRaG4EmXLiFVXYR/&#10;Ex4Sq2paB4O0tTPLrkUkrM6mdY/kVh0BYjJ4PVRirWiS3d3pEdvbWltpMEsRdg8qgSrjIZgW559c&#10;Cs298R+BbZ/7Pv74zTuBHHtRAjEAkEEHj8656canNqvuN3KFrNmDeRWTSO2najPIAPmVYDjdkHHX&#10;B+lbPgrR7y2nMOpzXcjJMShlAXYueADnO3nmol1LT9A1dF0yxsLzcoPlw2xMjRlTkq3cqCW/4DWj&#10;4ms/FelXkMcFvIqurN58EBaMkjOCex55Ga0xFRztTvYzpqEXzbmz4k+Efg+5s4tQudeu/Mlk2N5D&#10;g4BHZedwAGevQ1zk/wAJvA1h/wATBdevHnY7IFkgSP6nOc/oaveBdZ1mLUbi21iN7myVFSTbJ9yT&#10;IBdQTwCM89cVnfE/xhbLqsmn6PpLfvAqWzSRsyvg5DA+uffPFZw9u3y890VLkT5+XU7G0jt7TTJ7&#10;420MyNi2igaUr5eR88nOCSdqk/ge5rG1K0iMy2kgtZVmZWEmM4APGS/3fmA6nGK5/SPFOpWWnG2n&#10;vxNLO4ujcGTzT93AGAc9vp0o1nxsyafPZyW32qRsbHSPCAHruA5PJOB64q1RmpJClViT6/45s9M1&#10;l/DenQae8ELjbLbky+cx4yCAPTGK3tJ1vT4vCF54Sfw1p+65Es3n6irq0XdgxA+b/Z6enauQ8A3+&#10;qy64t9ZaPFHb2/DXn2YAhi/3QWPDDI6dBXbam9rpbxtJ5e4kxtE0mA7EEcls5PJPvjrV4h04NJK1&#10;vMiCnOLk2cb4R8QWOk2UOmmxkZoRw0jjEeerYJOM/pmuqsPFCaXYGbw/4etZZIJGUXi2q7Mvg5bA&#10;6qScnPas3TPht9qhn1vT/wByqysySi3E6yIOoQg//W4qv4j0aLS9MgvptVN0/nuksOGVRtxs3DGM&#10;kfgOOc0pypVPh1E06UbWPQfCHi3SdPLT6ldxtO8pMs1u2SZOo6HpntSfEe78N+Mdctr7xj4btGh+&#10;zMrak5UOJFxtQkHPIBxn17VwsVlHFcx3E1k1rdllkKAqeCOTjk5x64xUl1oWp3ELDfcRW/nZS0eT&#10;JdzyTjp15/GuX2S5ubaxooJ6rcf4q8aeArzVrW28L+GJhZrbgXKBvkDjJzg8E/Tittb281LSIvsW&#10;r/2XbQyLNPJCy/Mq4+QdOnOe1c1L4XstMjNxessDOvKSRksQD/CAOv6etaUnh9ta8O3+m2EbrHDa&#10;gWVs0gDz889cbm4HAq26UrRQ0pwVjYv/AIqwX92ItIMjNHhonVARnpn1PTsKlS01nU5mGj6Pd3bk&#10;t5phBYJkdSzcfhXLfDvwjrVxcC2uNIDzLF8vmuI+jAbTuPXt7YNb/wAVfjDaeDrS28D+B71Iyk3m&#10;anNb5GxgRxyMY9ac6a9pyUVczdVxWpjaxp2qIj2eozTpMrgeVIQoU7eeVPJz27YrH8S+DzaxLNb6&#10;ql1EFVhbbmiKv1wARkjiuz1TWNO8XX0WvaLJGIJVVS2WAYnG4qD15yMj1rE/4V4ZrO/1bUtRnjvo&#10;J2MFkhOZV7FQT82aqnXqQ0l0KkuYf4K8FS28Mdxftaq/mq5VpBhRkkBicZ69vSp/HHiu98QaQNG0&#10;u4jtFt3wsUCbHmBYY3HHPIzVXQvDetQ6pFc2+orJF5ayTwspGH/iUD+6Mit/XdJ0XUbwXP8AZwgE&#10;xGHRTyMrnHPHQjmlzU1U55alcspK2xjfDq0u/JvP7RuFjjjCrG867vnz0Qd+K17LU9EMl1aXPmb1&#10;XZGW48xyTknsMAnqfaqzG4FqbLRNPfybaJxLcxqCI8dg2cFvYVyqW0N5cyxw3LRggsk0pILEcnOe&#10;c8j86qCjUk5N2uDcqcUkdvDavLNBBY3QZHdQGnAUluhxg8j3ruNPW/g042f26R8N1jl4AHqeted6&#10;VC2iJHdXF2JHRAdjP/qxxy3pWr4e8bRxagSt6jNuPGCc9u/biplRu9GY1G+p0l1r2nWgaO8uZDKF&#10;Od83A4NZQ1aLULkh4RFFIMxuWwpAJxn61RuLzTL3VphJIn7zG1XAIPFQfaTCsqfbGd7mQLDEFwYx&#10;+HTHA/CrdKKhrucvO1KxvXfg+3u445PMDxHGSWwydenrU94+j+F7IwW8aqqchkHIbOcEc0+DWJLb&#10;SbmGKLz3tbVJI4h95mbI/TH6151q2r6jqtxNHbwmNbaIu5d8BVz1681zwpSqStc6oPXRGjrXiu+v&#10;pUkuJY4lwcrHJyvPAPp2OPQ9a57xF4yvS39haOWlZ1LSyLzuzxj1x7+lUtV1SGytIb+7RNiMNgIy&#10;zvtGMewGevpVO28PXmp+HZtXt9T/ALPDjMhuXCmUdSRjk13UqdOmryOuMXJ26mNr1vpPh+F9SvLq&#10;O6uEkBeEE7UYjPLdyM49q9s/YL+GHiy78WT/ABg1fwtFFo80TC1vL6MEyMDx5QPPUfe9uK+cr6e4&#10;8R6hZeG9D2C3kmAdjgbiDy5P0r3Tx18ZPEusaHoXwy+G+qvDbaHCiRJaht08mBwFA57mtMXGbw7s&#10;7X09F3OXMIYjEUvYUkkvtPb+rnVftD/G3VINfvfC3iXWfsZH+riaLfvVuoUg+npXmfwsmuLXWYru&#10;302O8iQ7YYQNzohcld3vk8n6V6D4F/ZS8ffEi/s9S+I1m1naW+H8+9yZZT7KeRmu28V/APw58N4D&#10;eaRfz21u+5pZ1UZVhzkn06cV5GGx2BwCdH7T07/MVOrhly0ItKy6d+upl698R/EPh/Sh9r1AWunQ&#10;IS8UJ+6PTHrk1zv7OnhDUvir8b4vEvjPRZYbIWz3VnDMNu6FejEdcHr05zXW/DL4AwfECfTfEvie&#10;9lvNLjcXa2crZExz8pk7EY7e9dX4N1u21D4sePfFtj8tto2lmyt9i4UOMZx+RrD6zSpuq4L3uV3f&#10;boeXj68PZulQW9tfNs4PV7p/G/7RUunWJ8iwTUIwSi8skIzhR2yePpX1BEVhjW2J/wBWioefQYr5&#10;g/ZsRdZ+Jc+pSs0zvcrmRxgj5gTj8M19LLKHcSZ5JNePmV4UadLsr/ec+bxarxhe/KrF5khuojFM&#10;qsp6grnIrkvGPwS+H/jEGS+0SFJv4Jo4xuB9a6WKRtx+bA9BU6SKygDtXhqjDm5lpLutH+B5kJ1a&#10;D9x6M4v4c/D/AMT+A79dPsPELT6QvPlS5zn0wenFehJIwA9T71RgnW3OyRxyfu1cUhlDKPpXTKrV&#10;qNObu117mFS8p8zS+WhKLjnBz+NM1ayt9a0ufTbpAyXERRww4IIqOS4SFwrKTn0FXY9rDK+n5Vy4&#10;rDwxeGnRmrpo52nTkpR3Pww/4KffAGf4Y/GfVFs7EJbzTmeLavrycV8kSx7X3B8hRgAHgcV+x3/B&#10;ab4IjWfB1p8RbCw3GL5J2VeQDxk1+POu2C2F/LaeWAQ5CgfUZ9vavR8PMfOrlksHVfvUXy/Lp+B4&#10;/iXg1XeHzamtK0fe/wAUdGQJhVBVeg7VIvQHnlc1XhffzGRtUkEVNE+4/KRz2Ir9CPykkilYd2wD&#10;0Y0rZeIgnnHI96acopy5IHYVIXBbBUYA5xQQ0kQnCrloycEU2eaMD5s4HUipZsCIFV7YAz1NQyTB&#10;FyYwOfmOM0EvYiaRggYtxzj6VUdyZfKZlO7qM1bkcsSy4IPK5H+NVzAIuUYd+PUUEEL7pCS2FLdM&#10;j0pFJ5UDA9B3H+f5UpLN+8eTlTjkdT3pmSWycqx4ziqTZE1dAxByVycDn2NOXlw7N25PvTV/dqQw&#10;BDH1pYQ+0sQM/wC6BiqMi1Ad2S+eakgdwxLfxDpj/PNVVkZCVbvzmpo5jgYHB6ADvQnYzZfgmkIE&#10;Z6AHPPNSxTIMkISeT096rRszjIGTjv3NWEIhI/efe5Yj88VXNqRdWsTpMjybNxB8vI5xnpU3nEZy&#10;MY6lutU43Kkkt1PGV4xUsc6uuxuNo69RVGTNCMsgyZAcc+1Oe4IAjAx244qpFKDwCSpPFSrI7NkZ&#10;Iz27VcWokNWLKBW7Z29KUSlGOATn7zKarxzMmI2UD5gBg96UPuZdq4VWOWBzTTVyLdyyLgb3ZAFB&#10;POakUQyEhj1GevpVTMch4AHYGh5goBCkkNzg9O9a2i3oZuNi0ZMuZPKzg8Enr70sSuzZQcDPzF/e&#10;o4wzIJW4GO5pI38sIgycLjGf8+v6USjdElhJJIlZ8DrnGafJcfvQjjG4fdPX2xVd5QQNmM5GQae8&#10;0Ur5AyAOuajlkBdW4DKVCkbQMnPuKlS4XC5kJY9yc4qipO/Yq4JIwpHB5HepFlGCpBB6YBxS1TA0&#10;bVgjb1k2qPundnmvTfhXfCOeAG4+/IMtnkc85ryi3uI/MyHBAcgqO5//AF13Pw1vHjuRtXGJAMg8&#10;c+3+elNNt2E1ofcXwg1dn06J5ZiWCgbVr23R9altPDryk5Z1xzXzZ8Cr8XFjCJXY/IuCfT/H/Cvb&#10;7jURDoscSnIYZBzXNK99S8Ol7VI29HvpJbsM/r0zXZaLJ8vmLnjBwa888OM8kwkYEjI713/h+NsD&#10;AOcDArN3PqcO+XY6G0cumc5PasnWVfewAOfUCtqx0+ZlyFzkdjVXVdLuNxITHHTNZSbaPfwEkpK5&#10;xGtBliKnBIHNeceLyF3MvcdK9S17TpVhZ1jJypFeV+OSsSPjn+7XzuZNKDP2bgflniUcLqTfPuwe&#10;p79Kjsb+705/PtZCMHkA9aLuVWdgT361FHjnBzXxkn71z9/pqLpcrR6B4F+I0T3CW13IyNngMODX&#10;tvhDxmohXbNuGOADmvlNJTDIJBnI6YrtfBfxMk04pbXEzbQevpXbhMbOi9WfG57w3DGLmpLU+mv+&#10;EwH99/8AviivF/8AhbFp/wBBOL/v4aK9D+1Inyv+p1fsfgFA+9OH/jIcqefYH2qUeZL8oAJ7E9KS&#10;JmjfBZV4G4AfepfnV90eCCDx0xX3a3P5XWxKgMr4ZcHJ6cDNXIkZUXgNj73PA/8Ar1Ug2L++Y5z1&#10;2mrNuBtaHOSW+bb3NMZNCfNkBZmAJwMj0rSt1cKSqEKGHC8445qnY2sr/KWPUZA549a1bZEjBlWf&#10;GcAY7VLYE0YwwABJGdjMeM4qeGBUj2Su27kEBs59qbASF3SZ5xzuxk+lPUSSSknJAxWctwJULnbt&#10;U4DY5PanzbQxKg4HoO9EK5BQOQv1psjNjYMhQemetSXHYbI424Ax83JJqHJJAJ4FHmr5gjdeR3NO&#10;2qfuLknrSehtTjfU3PA+lSapr1vFD82ZQp9MV+i/7M/h5dC8G28OnSPCzoC5yVLcZwGH+ea+J/2X&#10;PB7+JvHlpZm18yN3AYKDwO/06V+iPhZbXwva2un29t5scCbVMTZZDj8/SvgMwqSzLiaFCG1JXZ/S&#10;nCmEjlPCVJT3rvm+Rf1Lwp4g1G2F5LdyTQKeZGG4p+I5qXwv4BvXvFmuJJLhd4w8cuGBx+eeleg+&#10;GLprmxLQoNhUnJOfzrqvCfh1dVKl9NhBVlYEL7HPP5V9M8VOnT5Z7HqxhTi7tGV4Y1LxB4fs/wCz&#10;9LsZphJwzsNxB9a7/wAPyaneadtvrOfe3QE4x71vaH4FihiXymEZ7hV5/OrV74LviFxdygbcZTvX&#10;FOumtNDjrYug3q9Tmx4LhfUluJDhlO7BIJJxXhnxy/aR+I3wj+JUPg630WwvLO4mCxosWZApPGcd&#10;6+rPC/w4unwblWPPBkGasah+zn4H1jXF8Saj4VsJr9MbLp4RuXHQitMNmdGjKTqQ5tGl5M56ec4G&#10;hWXt7tLseMWng621/RU1tbLEs65YJF0J55+lRX/hK90wR6fOixCd/wBwcgq7f3eeAfY19Bw/DDyM&#10;gyKF9BwKwvHXww0y80h7a8vIFDc7Xl649s5BrDD13NpTD+38NVrWhszwSDw5bW1pceXCrMPmZIl4&#10;V+eeOmOaxp7aDV7dhfSeUYBlM/xP3Htwe9ejeIfBtppnkX2lTyNewYMbCUbZePutntjv7VBF4c0D&#10;4hytqF5Z3FtfW2EuYXkIaP0IIOCprtnyzj5HqxxkdDktNuodAhluIRBJMkTLAqpy/wDtDHSvKr74&#10;Ya74i8TS6jfaokMEsjOc5VyO/J4zXva+CNl6ulq4aNH3SNK2CqAfrUWqw/AiPUDoHiLX7eOfZ8qT&#10;w7ge2AQDz3qMM6uHvGgnru0LEV8NKSnU1PNdF1bw54B8LN4e0zXmLzsQbOSJ1z/t7iMY9xWVa+LI&#10;neW0lilO24w8izEhV77mGSARyPofpXX+MvhRoepRjVvh3Nb3cD5/exT7iQO3PKEehrzq++F15dT/&#10;AG6zuTBLt2ukzMMqMgA7eG5zz2qJ+0jGzTuXCvGT5k/kXPF3xNlhml03RrpRb55YoW/8eHJ+prA0&#10;Pxfrmv8AimG2lumuhMwWWFgPu/Wlt/BK3UqW93NMsqLsZkf73PHPNb9uvhD4baRLqwhElyyfuEc7&#10;gzD17jr36YrtpVsO6Hs1H3jDkqKrzzlodvOum2mhG3LR287LiJGYB3GOTjIJA74rmNS0jXrsRQw6&#10;3Hh4sQrOxwox/Ce9ct4Wudf+I+vpqd7qO0o4aNVlAVB6HJwPp7V2N14+s7DVovDuhv58qSBVlfJX&#10;bnJ5xjn0qoONKXLHW250OftIXlpfYybzwJ4ph06W6uXuZ5AqhEiGSWPPHqMc81W0n4T69p2lHxl4&#10;mX7NgqsKXQw21zjLA565rutd1FLS4/tOTUvKgeEsY8gMxxyAT0+ua4RPHfhjxEbrUIyxFu+2Fp5d&#10;wlQ5XOzpj610Rx8+TlukZSoxUrrodD8QvhPfadPbWgkXUGmtCbU2g4tyMYLkcYPoa57Tv2cdRM7X&#10;fxD8WDT9x+WOyjDblxnG7tWfY/E/U4rMHTfPlhibyvNkkLOq88KPQDH5Vqya5daro9teXGoS3CXL&#10;kxb2zIvzbQSONoBOM1r9ar4dJXtf7zL2dOpqWtT0j4a+DLD/AIRLSZL6881wLmfzdzwg9wSQORjA&#10;GazNM8E6bFqkjRyS5U/JLfxBX68HbkjpVNtUsNBuSsmofbJouIfsjkJHxjDHkk9MisvWvEWtX0Qv&#10;TfMsUhxItvJ80TEHrg56gVova1I6Oy6vuXGpGDV9X5HXXfhmbX5rqHVbdlItVjEwgLsSp4HAz+FY&#10;ekfDjRtJv/t+pXKeVGT5bzXG0SNgdQT0A/wrc8IXXinVfBVzYXF1cwzSW20cMCEHbOM5NcBZ/Bbx&#10;JrsE0/mea28EPKSXGc4wx6epoo1I+zcXUt5dwqQbqcyjfzOv13T/AAnqsGf+En8pnAVzblmRvTnG&#10;B+dT+FPh5pFswv8AUESbb8qeY4UxyA4Knjg9eOtYFj4Y0/wrEkHivxUYpHkCfZbeQtuPT73YHjit&#10;5/id4e1a+misNMkuBE3lXkiIfLCBhkc8Hp1NZzqYj2bjB+6OMYOXvbmxfeFtH8NW7eJtV12PSbEz&#10;KsaZzNMuc4XuQO/sazviV8UpfDotdOsUknt57dik08hEcxBGQoJx6VsftEeGbh/DWi+JvD0q/wBk&#10;y2SqZITn7OWP3nAztGO/TjrXOeD7DT/Evw7S3v7ZLq4tJpLa5uEXecYBjYY6n7wx6U4QgqCrSd31&#10;MXUlUqOEVYg8HeMNM8Vy/wBjzWdoZ7iMtEbYBhbhdwO4jhR056ZI71qz6C+n3UklxJbLAZIorW6k&#10;uBtjc4O1eRk56n3rM06wm0cS2Xhy1lZromJZIYiu3b1U9gCMnB+vapPF+lN4Z06C00nUVaa4zNdT&#10;QfMQx6IQO39azbhUq2hpc1i5Rhebu0alr4C8L2kX9t6sz28okzIyEMY+2GUZwOv5j1rY1/QpbFRM&#10;66TLpJgAiN9bgpCHK7iAcZJrj/AOo+NrTWYUmstRmt5pGaZLqCRVZeQSrMMjof0p3iz4qeIru8ns&#10;rbMEQlMKxmPAwM8NuBx071X1av7SykmQ6kJQ1W50ehwaMPGENx4hvo7q3RfIhWaHZb2x67to+QHk&#10;H8Kr/EbRPEr61BY2Olm6SSUP5scJdJQAQRn7oyMdKyND1XxNY+HRPZF4Vcjy0WALvIB3fUdfbmux&#10;0F9a1rSYpb0zQtHH5qxxTERx8YznPXp+Brz60ZuXJfU1gklorIp6JZa14f0ZtKtnaOOSLyolW8VF&#10;EhbdtxkAccYPrXI/ELTdU1vw9YCwS3SSxec38ZlALEn92555XaCOO5NafxGt/GUVta3Mc6y28gYT&#10;mAguTk4B5yeOppPCdt4h1NI9OfdDCqfu1kh2jnqeR1x3ruo050oqdzCfvzaZy/guPxhdyPAdMmDi&#10;RQXJIXjj8QR+FaV3o/ivxtqtnottfhSSNkkiLGkKgD7zD7uMYGe1duiyeHbZbX/hFJggkDT3Zjwr&#10;fiPr1qTS7nTfEizKbNR91JN2GA9z6DpXSsTJ+80Z8sL2TMbR9PfQ9Elh1bXEuXW9fzbvO+FkwFwh&#10;PXtyB1NbtpoempItwF84bMwCFiQoODjPUdf0rkfFlzcXPiQeEp7NVWGcGPJwm0EkBcewBrttFlt9&#10;Kht4L9tx8vZEZZ9oJBwQOQe+M98VlVg7KT1bNaclayNRNKjt4I3gQRG3YbpFPygk5Jz3OWritR+F&#10;ugXWrTasVmmmuZi/lFshnJ+ZiMfXrxXW6n4y0mCWOyDJDIGAWELw3OD34J/Wo1122sVEF1Dc2ssi&#10;lbfz49hkPJ3qDjOOOa54TlT20KlytnB6zrniGxiFn4Zt0toPLeM3c6DfGmAPkBGF6da1/Ct1rWm+&#10;F9Gv/E9209yLxp4mnzI6wYxnvgZzjPFauoT+H5gbR/DMbT7sJNbXJSJm6tkck85yBTNHeTV9Qknm&#10;tftNwF2TsVysSjoidkUDoBzWzqKVNRijKFOXteZvQwvib4g1XQrfTZ3kUS6pE0rkKDt5xwD1471L&#10;8KHu73TdZ8S6/cubBrPyYpJySDOx+UD3AB4966qRdCvozpfi2xtp4IAwWZmy8XzcgEc/hVHxV4ps&#10;tP0E65c2Ag06xuAllZquPNlJIUnPYD5umeKI1OaHsuXUbV6nNfQg1K8im8Pf2RY6WdxX90W+XaT3&#10;x16+1Zek2K6dbiS5uhAFDeZKTtwRgn5mxxkYPTmpbDxToXjHRlWyjIuYofMlEcICIw7EnufUVmeJ&#10;rWQSwSW8u+BYFLusZdizdQPTHFVGjJT5ZOxpKceVNGql9p2p36RoRcFgxTcuQxxwc9D61jTxXMts&#10;+o6pm3ljbbHCJMkAe2ay9MhuZNRAR2ARyWPcYHaugtbaGWTfMXZlHyxPwo56mt5yjSVkZr3ndkdq&#10;l9rUSzQSAyIozEW4I7DHTNa+i3FtuYvbxxAHBywzn3Gak0TT0tSZ5X2sFDGEfdbkdB3yDn8KuacL&#10;K5nElmqsvmn5mQemawlWlJFeyV7mho+tabp+t2+rau0rW6oYJ2gXkq2eo7gFR096534keIPCltLe&#10;WPhWaNbeZQ1zMWILDsMHnnNbk8NtdXLTiPZheHPTHPNeb+OrILqkcNnKqpCpaZ424wo6AdD2qKUO&#10;aom2XCm073K+ki28S6wLHUQi6dZ6fJf3WTgs33VBPsAKqeNdR1H4h6w1pCiw6dpzJbYQhVVTjj/x&#10;2o/DDXdkXvLKMG51ixW1tmeUDe7SHtn0z+VbuoWo0DxhD8MUtJQrXyG/uWjIaaRFO7bnkjkjNejq&#10;qtuy0Oui4xXvepznh/SYtDtH8Qahi2EUEyWKpCf3jPwuOPTH519afsc/CPwn4Z+F9j40EcN7q+o7&#10;pJrqRNxg5+4pPSsn4FfArwP4i8D2fjDxXYfbry5uJ3NrNkJARIyqu31CgV6fYa18P/h1psXhvTry&#10;3tYYMhLWFgdnOTn0696+dzPMp1acqEE07nz+aYv61JQotq17+Z1RXDDe2444JNeUftOePbSy8Ow/&#10;DrRImvNd166S0sraAbmQMRvY49Fz+NSeNf2hYrV1tNAsnYuSBO3Tp147VxOg+KvDnhXVL345/EfU&#10;4zqBtzbeHNOB3SojH55gnUFzkA9cCvHw2FqRmqk1otfmcEcLVo0ud6PRI9Qvdf0j4JfCy71jxDIg&#10;+wWITyUf70gXakS+pJ/qa5P4beHta8H/ALMOreJfEdssOq+IRLfz/IQQr5KjB7YPA9MVyeiR+Ifi&#10;jrtt4t+K8Sab4dspRPYaRekCS7fszqf4R71uftB/H2113ww/gPwgHku79Nsl2FHlxxj720jg49R0&#10;zXVKnVlBxjrKbV32S6Do4Wo68Fa6TTb9Cn+xXZPLLqmtTQHYshWFmPPTk4HTrX0HHINuRwe1ef8A&#10;wB8E23w8+GNlHclPtF8gnmJXaQpOQD356muw0zUZLyQrsIUfdY1y5pUVXE+7srL7jnxdZ4nESqeZ&#10;prKVHzgcmrEZjBBBqquD6ZqRWG3aWArzTnsmSzW8czGRT8wHFXbcukOHGSKoQJ8+4Ekmrkp+UD2o&#10;MZroS4RzllB96ljlKKd2B9arWwWMEhsk9iamEQuIyjng8cGi7WxjNaanmv7XHw7tfir8Ddb8PzR+&#10;YwtWZPrivwD+OvhKbwx4yu7O4jZGjlMbRkHggkfnx/L1r+kO70i3n0ubTWOY5o2RgfcYr8Nf+Cn/&#10;AMIW8BfGfXLNYwkb3JuYfXDZ/wACPwry8lrPLOMHHaNaP/kyN8xw6zXg7EUPtUWpr0ejPkpVkUAk&#10;5C579qmjkyNycknOahMP3Qzcg8EjqKljBY7VKg/Wv19O6PwWxOAJN2V/wpztHuY9MjOKTgIAR3HS&#10;mM+5ixAx2HpQ3ZEyFwCcg4zzTGkRfkQngYPvSechPy88enSlVtmD1IPekmySvOux9uDxjJXtUdzI&#10;CAu3BII6VYZTI+5cg56fhUc4UoGUjKj1qiGrFCViFwiDG48Y6UgMQQgjBzyxycVLKjsgCYwB1PSo&#10;pPLLlSME+h6f5x+tBL2GmTOAVIHYmpVkYDaeg6gd6hOV+Qs3QcinDG0ZPy9yetaGOqHvIcgnjjOR&#10;2qzHMrSAICcDjPGaqso4YM20nAAHWrKAMgIPO3qaCGupPbSuuSCqc9M1YMm2PaxHy5ziqMc+CygH&#10;rjk1ZjC7SCvGPvA0GT3LSYYBgAOOufpTncodzgMT97n3qIKgcEEH1Ge1K5AJXdjPTtmtNyGixbyh&#10;CW25JGOOnWpY7lMeWpbqaqLI+w/MRketSIScANgdqCGrloSc54YEg5x/KpTNl8Y3Jgnr0NVUdsbJ&#10;GwVHUCnxtwSD3p3sRaxZhkyCEUgnk5JqQB3YspOSAeR2qpG5iBUsPl4yOaejxtwNpx04/wA+1WmF&#10;rk6uMbAfvZ7/AK0BGVFPXryTUccinHzdDyKmeVSvyjPpitIybJlETLsMA8HIyOopvnAMQowemQcZ&#10;oTymjO5uh556UxYRAxIYsM9zV3Rm42Rb81SgVm28cEZ4Pv8AnUkMwKE5DNj5RnrVZZU3MOuBzjpT&#10;4HLIflbcvIHWplHQkumZt6yqgYnqMd66rwNfx/bEwfn3bcYxn2rkUcMmCwzmuh8KXbW96pDSLgYG&#10;3jNZrRgfY/7Pd8LizEUygNhecdzzXt817iOK3BAYYyPSvnn9my7RljVB94AgAdCea9wkZ1vQ7Pnk&#10;Eiuaas7muGS9oju/CzfdYDOTx+demeFYw8eduflHWvK/CtyA6lzxn1r0vwtegEAOMEAgZrCUkmfR&#10;0HeKO60+1UQk49qh1O38wMWwQBwM807Tb9Ftt6uue+TUOs3yCJnZ+q9M1k5a3Paw1+dHHeLykVuw&#10;Xjg9K8T+ILqys3Tg5NeseNdTTypA0gGOBzXifxBvwGdVIIPoa+YzaqoxZ+6eH1CUqkWchcukk3Dd&#10;PSmiXHyk4qpJdGRz82APSnJKzPndwa+OnO70P3+FP3UTvNK2Pl+uKkRVB3bMH1zUIcqQCeM1LEcn&#10;cx/CkpO5pGFmScf33oo3J/eP5UVV2PkXY/GbdMpWUSFvm555A5q1HC8uC0gUA8g9z1qLG0GKMZBx&#10;njg1PCkbQnBwC2XBHOO9frsj/PBaIWNlGY2XoeCB+lXLVSHQKvTBIz3I4z+VVI4lMvz5DAcYq7DE&#10;yqSsgJ7qB3oTuMu2aK0hBAY44GBwetaEEipL5ITcCOB75rNtWSL9+RyDgL654rUiG9QgI+UdCOtJ&#10;7gWIJGK4c9ByM9asW537WlcHHTmq9sXfbsAI5zjoKnVOdpm+YDIXFRIB4xG+5eVPbOTTZHctvJ+9&#10;0H+NLjYRsIxkn9KbM0jqWx261JcSBnZpycDgYIqWEqWxt53AdOahVsE5B3bu1XNNhNxdqS5G0joO&#10;vNZ1Xy02z1MBQliMVCnFXbaX3n1f/wAE9dKt7DxVDrb3YDM2I4yflbr1r7S1Pwbd+LJH1W9s/sU0&#10;QHlvApPmg+hr5h/Yq+GN3b6GfE8dmEEEQIaKY8N15HrXv0XiXxEbkhbieaHeMoW+YH2PFfn3D6rY&#10;nM8VioLSTtf07H9SZj7PCrDYa38OKVu2h6L4QWOyh+wP4gkLJ8skctuVb6fWvcPhLpUksak7WEnT&#10;B4xXjfw8v5dZjN60Ekrgffkzuz3ye9fQPwb0+ScKiRYVR1C4AP8AX/69etiuaOhx42r7PBuT0dj0&#10;TSPCflbZXwCMEVsPp1tI4LwIWHcip4flgVS3IHJxTY2Vnx6nk5ri5mz84q4ipUlzNk9ukUcYRFwR&#10;1ArA8b+M5vD2200xomuZB8gY4FVPiJ8R7bwN5cCWbTSyrkcHA/GvIPEvj3VfEF5JPeQPAozuDLww&#10;ruwuElN80tjsy7LKmLnztXR6KPi/qt/EfD8liI9TdgPlbjB7jNK/gfTyzah4p8TpFI45SS4C7fzN&#10;fN2orqt7qzAa9qsNsXOBaTHafptGR+dMTw1Z3r5k8S6uJVOR9rkkmJHqA55r0Z4GEdFK3ofQ/wBg&#10;1Yr901FPfr9x9A31j8PLOZINP1O1uWkGBK2oJt59OetYuq+DtQ0q9bxB4fuxK0ahZIrZlkBQ/wB5&#10;Qea8j0vSna5TTJ9UuxFcZEdz5CKh9MrjK4NZ2oeGvEvhK+t/Eeh+N1S7sZxyGMIZc8ozLwwPcMCP&#10;pTp4RJtczOuGXYqnG0Zp+qPSPF3i7SNQRNP0W1j1G9VNzR27kshHYDGc+1eQfED4X+LvHMs19pmj&#10;PBM5GftEG1k9cj/9Rr06HxpD4x8P3Fzc6NPp13lftE8EgALdQyOv3hXlniDxp4+h1o6Z4Z+PkkIb&#10;P+j6vMSitnpuxkA+vavSy+FWF3T0t1Hyzg+WUU/mReBfCuofC2Z7NGvbTVZvmaa5TGU7iPJIYe1d&#10;Eb201WZrq7uVaSU7blpIQcjsSR7k/iazNCbxjqNrJL4yvkvL5Lj5o1vxNDKByGRv4Dx0rdtY9Oa4&#10;N03hxrO6ONskG5d7ds8457msKq/fOUnc7qcHdN6GB4h8CvBqE+t6ZIhaCMtJC43o+Bxt9z/Oubut&#10;Es/FU6TzS/YL0wqmoGUZ87HAb5uhKjGa9gSRfKEdxAySMeTHHnHHQn1rO8RaBod3bCOeFpWAwZXt&#10;1DZPI5x6+lcE4TVTnpux1c0NpI8g8Wado2i6aNL0DTSu0YuIXffLKMjDAA9M+nrUOn+Fr3RbVbzX&#10;b63sbfd520vvdjnkKvUHOfSu0m8MQeE3lvtOsUlnyAJJsvsU5zj/ABrkNW8O6n4yvo7i/vvI8vmH&#10;a2VYeuO/ORk1pTxEqV01o9+5EqalLmWr6eRS8X+ONZ8Uaivh3QdJuJrTZvt7ZidrnGN+3p65/wD1&#10;VtaJ4a0fwj4XkbxzcR215cyjy0t2G/Z6AAcHnkEYqNNEXR9NmttHsJBdTKPtFxHERJB7LzypHUAi&#10;ub1nwFJfwm8ufEkssu3c1s0ZV2Pp8xNaqGDryTk7W+8GqsIuyu2ddo/w68JeI9OW50/W5o4GLbft&#10;KhMvn/V8gc8dsYzU83hK+1hmhaGKSBEMcPkzMNpDA7cA/KOAMjrmuAsbjX2tJNC8NQalbLE4Yql1&#10;xIcY3MATk8nsOg5q5p+g+Praxi23chnDCVAkpDAE856c+5NRiZ8ktZ310M6d+W3Kanh74OakmrE6&#10;teQ2iCMkyG4jLMD04J69OK9D0nw3pOl2i6ddWiWqQjbdajeNGXlwCQQ2CSP5ZrxjV59YjuY/t0Ek&#10;ly5AaOdjuzn72cn8q7Cycap4Ki8N6k8xu3mciUuSNrYABHdRn9K7XCVaCnKWhEJ2bUYnSP8AE34e&#10;2F0bSDWbaJQ2GaOElBhu5/StoT+GIkN3ourWdpdz5aB3GVeTgngnGCuRkVwfhr4VaBDPO9rq9nqV&#10;/BKCLSeUIin2Q4LfrXOa/wCFfEVnrkOp+J9YggZwxtrUbnKruxgjjbj+RFVGjg6srU5bD56yV5LU&#10;6Xxn8LNN8bamNQvtYtm3KRIVQIwJ5G0n/Gk126sPBOgf2FoltarJAiR3cjxbX3bQTxnr3z0rmE8c&#10;waHbJpAglu40kKLlyWDH+6AePxrXn+I9jdLbW9pLFaXS2KMPPI3YIznkZIOccHtXOqWJ9q4xehft&#10;aaV9n6Fzwj8dfEPhh18L6xYmXR7khJ7SaIlljYYYrnjaRmup8f678MNIa1uPCiJawT23mJp9rD5P&#10;zdndurf/AK680PxX1WXVInmS0vIreXAeSAGRBj14z3pfF+m3fxVmbVbGRJbhSAoLLGIVwc/Ke30r&#10;OSlTm1N2M0+aPNDc7vwf4v07xHef8I/oUv2aTyGJKKcRHBy2M/NnB/KsJvhx4o8KQx6pZ+J7e6vL&#10;i9K/YdxdpVzzyMlSQM81zXhdrL4XNDqX/CRG81A+YEgs4i8XKsFBdiAOCenPNdR8P/GF5431pfIn&#10;ubO2PzX0iOFjTCn5i+CccYwDWUJ16VNyktC/3dSyua8+snwborX+t3zXmqJAqx2wZm2FmP3Qeg2r&#10;+ODWJba7qF1et4t12xFmHbFzK9uQcjgDB7kEVd1nxp8PtM1G4MYkvZpOPtF1xH1OBt74PRvf2p+n&#10;y6L490w2iLbotu5uPLkk8tM7cHIGCT3H0rWlWcY+/F2e7E1Fu0XqVNV+K/h/+1o1nadYoCE8+UAb&#10;FJwQAO+RXS69b6rPp1veWESzicMU8hCrLjbhiPcVwv2n4e+E9UgsPD+nHVL7exivrwGWHeHOSATg&#10;ZGDz6ip9S+IXji5uIre91OSISgqGhhCrGSy5UYxgHAx9K6U6POp0195nzTaanqSwrfpqu24EqzKT&#10;5u+Qnnpgqfu9e1dtpd/a2t7HLNdI1xBtM8ayAhFI6Z6AkKeK4W6bWYYZp9UMktwzHEiwvK2Q3zHa&#10;oznms06towki083aWzyNKbi5kictKWyBlM8fMSMdRWlSSqpJ7EQShseq+PfiV4K8WRR6dF4mRYoM&#10;CWBCcMAfl6ds44rOsbzw5p8Yt7PVraQTZ8wu3zk44A9hXDaJ8EfFPiqFdT0bUrdLV2VS4i2lQRlm&#10;OemMYx75ok07wJ4fvptPn8QSXu3es11HEEBkU7SqjJ4z371Dsm40fetuOMeX4tDvba38Nt4ngvNS&#10;gjmlZSEYrjJXkDPpgEcetcZr/ifW/FXiVtRtrSFUE4S3gf5REin5VJHfv9TWmNatNMsPtE90l5bw&#10;oNjRIQQpA4yCBuz/APXpfP8AFHj3Sri98CeF441tGJkMKoX2jPIOM44zx2rfDSd+ZompyItazda9&#10;Y67DrQhjMkEiSOJIT5bEdFBPXPNWdT8WRa1b3rX+mJC2xVtftCbwkhzkIe2OtZXgBPjLfeLrSLUt&#10;G1V7WeRUum1KMtbmM8FzuHy4GPwFdZrem6Rpd8L20sFmSeUrbh8bOOpA7nHP5CprxSaSswpuElcy&#10;LDS5BpRmuJptp2o4yRu3ABm4xnnJx0qX4saB46SKHw94U0FY9CSOMx3djjDcgszleVPWsHX/AB1r&#10;9ksYu9MdQEV3Xy1IK5GM89sYwPSt3TfiRqE2mNaTX++Mhfs8Kw/x8EYyeB39KcadSj75M5Ko7XE+&#10;HnhG60yO4TXrudLWRMIrgosjnHYndjGfyqW58O6P8TvCeq6FazSxppN2hsJmkyJGLhWCg9MKWyTU&#10;2hWOteLb46zqluMBzlrgMTJnn17Z/Sui1uSz0TR5NVgmMRR0jWGC3AEjsCOg4NQ5uVTm6hyKMbHK&#10;eHPhpY+ENKntftiCe4ULtkGVjx3/AB5P4VM+g6fYxGPULtmXZ0EWCMt1GegwKwtT1vX7t2uovOiU&#10;MTJJnaVxwa0LzxTpetXkZkMoc26IwlRStwwGBgDlcevrWlT2yV2ONSDXLYuLo1pdQN9imZYYslY9&#10;gU/U4x+tV9Xl+wwJMk0hkzyF64IArW0pRHAfO/dddxLA/L6D/wDXVfWlhhmFpJaOy8BpAMgsc54r&#10;JSb1ZoZ9pqUu5/tMYPyfxtww/D/PFWdMZZrWaQyFdz5YJxjnt7VR1CybT5o2ZC7uAy4A57EHvnpW&#10;vo1gDdKLqbG9zgscYbuOOtDaBBNDaxWsieaW3xFdqjI9uOnrXN6ppemaHeNqN9GzKY2jIkcEJleu&#10;K2vFsx0LfOzZ8mLzpGj5KoDjgdM5IrltQ1htbtLixu4njMuTGZSBgdeg/wDrda1oJyd+hrFpuxhe&#10;HtVXS9b0W/2L9isdUUo+PlOW7Z7V0nxmSdvjtea/bzGOzm2XBljT/Vrw3X15HFcNP9vGkXOhyPEG&#10;jl3x888HcMDjryPwr1v4NX/hz4m+IZPB3iKVVuNS00CAMR8zCMqRnrngflXZVUqb9rFX5fyKbp05&#10;+1qaK1n6p6Gz8J/EviOPQr7QbjxNfiKSV5hGrYEYdj6evrXIa9r/AIu8Fa9ewNb3V1pcGHkvdjAx&#10;q3OW/vYznipPAHxJu/2Xfi22m+LLBtQ8PTMYHuJU3PbnPQ+hB5HbB4r6tTR/hx8VfDi6vY29pqFj&#10;fW+0XEQGQCOhx0PNeNi68sJL61TjzU572/rRnj18dQpYp0Zw5Xun39O58eWOp+J/ELxXtx4zez08&#10;pia7V8AN/cjX+8fU13fgH4kfDPwbbtLo3wpGoapHyNY1bVUllJPdRIdoPHYVa+JP7Gr+F2l1Hwfr&#10;txHYq25I3UOIiexB5x71wdnpF5p12PA/xI8Jw3kk3zadqVim2ST/AGVdMHPsa0WKo42DVOz6tPc2&#10;rKhiIwcndX3W3zOk8VeMvHnjzUX1KTS4tMtsANd3d0JXPsqIcH+Vdf8ABf4O3firU7G81GO9lsnn&#10;8/VNRuIsfaUXlIg39zdztHBxXnWga1pfgq+gubPw9DJHHIAYtTV3fcDjB3Hk/wCNfVvwg+Jeg/E7&#10;wpHqWjxLE8Ue2S3UYC4yCAB05FeRiZVY0ueC91CzKrLCUVTjH4up1FzZ298AsyfIPlVc8BfSkijj&#10;hTbAiqB2p8LAqV9/SkXDZUV4TblqfNraxJEWC5Y454qRcYzuyT61GsXQAn1NHAPLgelICaGUxnLn&#10;NW45Sw27iDVOHa/zccH1q1C8fXPOepoImrkGp/aPLxC7A+oqzoJuUtcXJJbJxupzFDjkVJBIrNgH&#10;3PFBlKziW2c43ZyK/M//AILdfBqN9Rs/Htvb/wDHzA0buq+2R+oP51+lqyA8V8yf8FUPhvH4z/Zy&#10;vNRjs/MlsMunGTwCRXzmfN4arhsat6c1f0eh6eQck8dLDT+GrGUX81p+J+Dd3Eba7eCRhuViuBTV&#10;baS0eSRx0rQ8Y2P9ma7NEQ27zSSSOlZqtJt5GT2r9qoVVWoqa66n4BmOGeEx1Wi/syaJ1LHL5xgj&#10;BY0biBgjII4x1NNWRBGF5P8AQ0KNiFVTvn73WrkcMg2knds4x/kU1254JH97FPOQvH5UwIW4C4z3&#10;PepJI5Wk8ohCM7eM1GcCEhu/SppQvG0Z+XkioZgsPJfKY5xTRE+hE8rsCm0AA9RVdshiRg47mpZm&#10;CMD0IHpVdyc8tgt7fyqxDmVQC4bJ7Z4NJLI3ACsOKbHuYCPoxHGRnNODMSVbscE7uv8AnFNMzmtR&#10;8ckYYANwTzkfyqWGRBzuOD2J9z0quhj3huf90jH405P3mFGc98DnFWZvVWLKsCxUbTjuewqxENqD&#10;OOTwM9arQgR8ZxlcBj1/L1qWMgIEJyAKDKSaRYilVPmK7c8daduLnaUzxzzURfGMMDu6/lUof5dw&#10;6EHC56VUWZvVEiOx54FS72DAbsHuO1Vo5Nx6gYHAJqVmRyCh571RBIZJFUIXJyBzTvtIGGTnnBHq&#10;KhYcGM9OMZpYnQRgN68EdqALocGPAABIw3P+eaareXgg8Z71WjnyT2OefY1MWA3cKQW9etBDViz5&#10;4cbIsdecfWljm5OFP3c5xUJYKm5to5/E0yNCW3t0IwB0NUpNCLJuI0kGATnqAOMe9Tb0klAVcZHG&#10;elVYGBfoCDwVxmnKyIQ/ndBjnvVxkTy9yy6AZVARngEdjRyzlEcgdcgnpTIplwI92ck8k9M5ohVm&#10;cb8kEcYFbJicFbQv28jO2SiYB4Patrw3df8AEyUyMQy4K4HvXPQgKihFxk5ZlbpWjoKyC5V2cqM5&#10;3Af/AF+axk9SHFo+u/2Yb5IRtV92cY+bivoiw06bUohcKuFxnNfLv7L0jXd3DDG2UAAOe3419qeA&#10;NDjOmiAwk5UDOOlc0ldhTmoS1MvQy1pIImU/Wu78N3rxASBgemOaxdQ8KPaTF44yRjrV7Qw8T7GB&#10;4xgVyzTufQYWamlY7/T7+Rrfk9Ryaoa7fvGrL5vHrmk068xFtL8beOKxtfvGYs2/PH51yybPewj/&#10;AHqOR8aanI0chznJ6mvIPFt4ZpnxxjrXonjW7xG21iBuPU15Z4kkZp32En1r5DNZuV0f0r4e4dKn&#10;FoyVPzEkjk1IkmTuLdDUAB3ZyeKVHB5K/Svm9D9opxukW884yMVNFIBkA5qoHDYLZ9KmUoOR1J55&#10;qtEbWSLG9/b8qKgyvqaKZN0fjtE488KEJMfA9z/KrEErMpD8hidyjrjGar4YDYIieOvp+IqeKaaO&#10;JZVRcZwBjORyMHn2Ffrh/nUW45opACwIG3JJ9angkR2HlMfQE9+lVYEiZhtZxzxgfzq/bsjA5ZSA&#10;Pkyc55Ht9aqIFqJFDZMZYZGDjtWjaxoTltwIXGMVm228yq3B4GATwB9P89K0LdWMagueO4/P+WKT&#10;3F1LIQ4HlnGDkhgB/Kpo3cFtwAIxx6GoY8CDgY67j9alAA+ckMSerEYxWb1YxxbapJK88nFRNKXQ&#10;FASDz1xxUgHz8DJxgjFNmkBBPp39KRcRgIJIP4Gt3wNaC+1aCzY48yZVYgc9f/rVzxLM2eenUD0r&#10;ufgPp5vvG9mjMpHmhmL9uee36152a1/q+XVanZM+64BwscZxNh4S25k/uP0h/Zai0bwn8KLa51Lw&#10;3byO8Sl5VJRm4x1Hf61o+JNZ0gasr6OzWUMp/eJcSBgp+uKraNr1pH4Fi0fQJ7fZFCDJsXlvpz0/&#10;Csm7ltbyW2t02yux5DAgj8TmvL4TpRwmRRl9qd395+1Y+rPF5rOp05rL5Ht/whxBEn2d12tjcyuG&#10;U5+lfUHwmWaKNY4oMLjlh3rwn4A+EtPOmIBbR5Y5wgwQR2r6S+G+kNY25DJt44HfFefWqTrzb6Gf&#10;EE4UMM4eR15TMAI4OMGsjxZdXWl6HPfWk4SUL8rHsfxrRv8AUbPS7d57u4VERNzMx7CvGvjB8V7T&#10;VrOeLTJ5JrMxkII0wd3YkHB6+laYXDyrVUuh8Lg6FStVUUtDh/G+s+IPEmqEPrUs0qMSkRuNiPjs&#10;OcA1zra1qFzJ9g1SW5jUNtKXBCsD3Vv8ailN1c6bHZzwMJZJwN+eQOueM/qK1NTtJ9c0mRdZhxf2&#10;CKY5o4A7TQ4HzEjAyPftXv2hflR+k4emsLTikvdI7jR7yN4TYSvawNH+6keQEKxGeo6c4rGvfEHi&#10;WwuX+0abkJ8vmSnapYHuxOM1qR60BppsUhtrlWX5GLMmRjggjIHH5Vj61LJqN5/Z2pWmQy/vIbuU&#10;rsboCGBCuD7806e+p3Wd79yHU/F0l5dpNLeXqO3zNEltvUZ68DIA9xVi5juZIYZjPFNDMuWBXBIz&#10;yvpmrEHhW8SJoNMumiZFCvbhSrDPXaT8p+vvSxaRrei27reW8scA5CqYZMe+dxINW5wevYTcVHQv&#10;6XqGn+HbDyNFktLu2kBVraZ2QY9O36Vw/in4eeDPEl99s0nwM8KysfPkjujL5Zzzx94D9a7HwzoO&#10;pa6pEGns6KQw+1NkntnCE/lxUt/4F1+1maXS7q6WU/KgSRc4zyuGIyB1qKeJ9jJ2dmcdSlTlPne6&#10;MHwr8EtVsYFdPETShf8Aj0Mc4YiPPRu+Oe/SofGPxesfh3q//CLeMdHvbNAoaLUJMSQy46Y4Bz9P&#10;yNb8fw5+L9lCuqaFqEP2iJyVkZGR9uOm5SysD6EVFqGtfFPx66+AvE0vhF7kjZDZ69YrE0+AcmEg&#10;HcfXHT9KVGdOpVvU1T7HFXxFaCXLbTd3LXh7x7oHiqwOvadrMc8EsZG22jJCkc+3zfXp71Hp9/De&#10;zSyRTSRswBEUigq2cjIJIPOPXvXFQfBT4k+BvOGk/D+ytd8m54tO1ZWic5zkxnDgdsryM9K0vDtp&#10;4huLC4g07w/JZ31owfUtMvZvtAeM/dkiY4IXhuOx49KVWlRc2qb0O+LhUpp8yOo1TVfDWlWsa+Ko&#10;/siTyeVCYBvdmxnoSMD86xU8CaTqZk1LwrfWt5aFxmAyLFNC3dWGTkc9RxWX4gTT/EmjS6frPh+U&#10;SGcCJ4JVU5A6qc8Hnvjp3rn/AAz4Y8Y+Fbpr621mz1ayuVMVxpk8LRzMp7gjJVgO/PI6UfU6NSlZ&#10;vUxkq9OfNDYt/EzX/B+iWotbbWc3kbr8lo+9lYe4yMAdf6VLBpVn4h0k6vp8t4wKgyB7YKJUx1Un&#10;isHUfhTrtzqrQ+CBazRXLgi2uJ086EkZYHPJ6enrXdaHE+hJDpGpD7DHt2GQFiWbHIK4wOexqMRh&#10;KUHHlZpTryfxuzOLnuLbw/rC38AW2kuD+7liTcEQAjBGDtJ9cHJrHn+NJidrVtGnn2qfMuYLbaNw&#10;B6F/vc454+lent4S0m4Zp4dQtTuYDaJ2Ut7Y2YH51if8Ky8NWUM11aQhvvNIIlOSe/HesIUqd7yR&#10;Upy6M4yHxJ4CZG1U+FbqWSVA0kd06jL4+6Au7v7j6VQ1vxn8VtRkFj4R0KDTrTyvlCsEDJnnlj/k&#10;9q7LT/Dnhv7aBJpTQRx7VHUbhn6c9u1XNS0+7urtYktgpgQNaMY+FAzu8wZ/u/jxVQrVaVR2V/Uc&#10;qaqx1f3HmmneIP8AhWIu5vEFxDeavdKCjQhjHFG3JG7+Ns9wMD1qXQtTv/El7Jr3i+2hk0lYyGMu&#10;QSCvAjIOdwIFdrDoenuVZrO2muwuIppEzGgPPQ9qwvFvw21HWbNIbi8WdJWLpKxKBOoAGOFP1GMY&#10;+lWq9OEbclm3q/8AIiNOd73ul0KnhfxD4Vn1m5sbPTEeIxebbzeWRskGPlzjJz6VN49v/CWg3ls/&#10;iP8A0+/MYW3gW1QLbRncpXLcnkfdz71q+GfA2h+H7eKK908QlDmPUZZiw84jCvIFBAA9hUF58FPG&#10;Otag91dWFrI1x5Zjna+Xy5lGdzK56YOCCRkg8DtXP7eHtne/KOXtI07dTN02w8MeJfDk934X8L2h&#10;u4ZPMkhdNsvHTnJUAnvgjtxVXwt4x03+0xpH/CGCKWfckoN388RJwSQw5A9K63TPAUHwkS4P9vW1&#10;5fyRk+XaRkK8OQpQkjP8Wenb6VJoXhrSXvn1/XoRvtVUWxeBWaROwZic5GPQ9evFXGpQcm5Ruugo&#10;884pmLrHhfwl4VhlufEOiR3UEM0bQ7vM+cYPRVwCckc5AwpyKoWXipNQjghaF7axgZlEENuE8wE8&#10;ZVQAcE9ea2/E9hf3+uTWlzp0ZtJrrziXO3au05QfNgkZH4dqprdeF4NOjhsrRxCrYaVSfMjY+gIB&#10;Cj1qJVKbpWbdylBJ6HFeJtB8TXd8yaJBCYWnYEo5GQQp+6ckEfMOK7T4deAxp1m134mhUyMyhZbn&#10;PkgbsfcBBPXv60us3Oo2ujD/AIRtBb7GZ5JYlE00gxtySM4PAP0JrjtDu/HF6JfM064nl8wBXkZg&#10;Np/ibJJGDj8xXXRlOtR96SSOf2cKNa8Vc1/GXje/0nUZtCtbG3063ifZALa3VlmwcbgTyM8H2q54&#10;U8ca7rtssJ0OSeS1K7ZJ7QKkW1ssXY4zngKBzmum8J+G9D063/4SP4o+I9L0iwKJJBbR7Z7qbeAd&#10;qp1jzz94Aiq1t8RdI8Ral/wgfgnw5cWtnfTpG95dSrJO65LfdAKqPoc+9EZOpTtCFrdSeaPtPiZm&#10;+LdK1LXyt7qNy6xznKRQSEL93ktzzyD1FYOm/DvQDeKlx4kUTPjb9nj3Mh3AkYIAHrknvW7rjnVt&#10;bk0/UpHlsLX/AEdY4GEYjLfxLlQXIXGOnvTLLwzptv4nkk1vXWitbZQtsxOxpTxjIA6nOCAex5qo&#10;VHOm4SZbpqUuZIsarZeILLwhP4d0zxJcPOLsPJYm3XdIxIAYyDtgnp/KuP03wF4yfVDNIqBfNLuR&#10;KjBlBPbP8ueK6bxv4z1fVNWktvDVjFbQkAtLKOpzhcZOcdjU+j+F/El7YM17rulQTRqyuz3LLJtH&#10;OCFRhzz344rroVpUaSTskROEZy0WqHHWdHfRE0CbUlitt5Ba0jBbf6ujde/Q11HgPW9S8I6aLzTc&#10;p5QbdK2ASBxuAyeOPeueg8OeG9NuI559dtGVmCvG8ewRcE/KSfnZj0+nOOla2szX/iHw89lo9oBI&#10;SzTeTESWUZ7ZJAyevIqOenOfJB+69yuVP4tzTT4qR6jMNJvfGc0rKjSm2iQjLY4U4HORk9QBil1z&#10;SfD9qRr+t37IhkVYJkmbYEPHAC9PxrkfhzofiHwpd3/iDUrWCF5Lb7PbLIwPzMecgdMjIx156d67&#10;bW7jS9Q0BdNksJJbPydoeQAHfzyCpYdaKkKVOqlF3IjL3WZUPhrwH4mgea2uLu6/dAs0KOsRIAJy&#10;TnGTnjj61j6lqP8Awh1pDd21nALd5MrFCgbaR2Y85OB06c1Vt/Dmu6TOx8OXLJE+52QEqJFBAzyM&#10;49hznNbV54Pe/WCy1eCdMAea0QRiWIzkKxU/qaKVRTqOMnoiZ8/LotS94M8ayamiyjVAyvuzCFAO&#10;BjOPTr+lddcado+taMbDUzP9nkkEoljf59wHHJ6c1ymleCEWcW2lWsUSRgJMs6sJTnnIGP6AV2Sa&#10;FFHYDTpAuwRqocIVPY9icDispJKb1LjF8vvHFazoelaJp4az1U3Ny0hH2e4ZVG3qQPU/jWJ4d0q+&#10;1G+Bmg8pVk3lSQcYbpgH0/r1rp/EnhjRZJlv/wC1oopYiFCTZIK+tO0PTrPTraTULkoqxj5WSTK4&#10;65PAxx0ro9tFU7yZg4XnoXXTbp7mz0+WZyRhY1BxwfzHfJxWXc/2yk7XMlhKiuBhJB8oHrn61N40&#10;8SalB4OF54as7qWGaQfa7yKMgRKvpjJ9Mnpisb4Sa/rGpeJY7aWC4lspLeUzGfGI0A4Y8+pGKzja&#10;VJzTNJTSkkaM0kktzG2qWrAlvljQAgjqec0y91ayt2ZEukwR8obHJrT1W1BjaXr94owfd8oz2PTi&#10;uQuXji1gQXhCq+BuKnoD2xntRS/eFzfKtDY1DVdN1rTJxcT7g9msUzKM7CsodW+hwQfoK5LXLE2m&#10;q74s+bJOmzaQUYKOWUjnkVqah5dpqDzWhXYbsJAifxqeDn2A7Gna14TS2sRq+hh4pcEFJDux7qT0&#10;BrqpThS91k0781zz/wCKlq+j+L4530+ScXlmslmRIQVO45Xjrj+tV9A1/ULe+07XNH1FoNQsJj5U&#10;gGGU9Qv5iu3v4n8T6XCbKRU1TSyJbYyRYAYfeQ57Hp+Zrhtc1HTtT1WRLnQzp982Wulh+7v7fQE1&#10;1068nS0+JHRKCm3Gb0ke+6J45+G/7R+jt4f+IOmW9jr5h8s6lEwWO6YDADL/AHvevN/BHxB+J/7K&#10;vj+70XTdSe80+GU/aLItuHl9mCnrxjmvKdO1HW/DetCW1u8ZuDImT91s5x+XevSfit4gg8S6V4c+&#10;Iip5N7DL/Z+q4YHzEIDRue/GXH5VFGhFVFKl8FTSUXtc8rE4SE4So1V8Oqfb0Z9ZeC/2g/CfxP0F&#10;NQtIYpbd8Jdw5IeM9OVPNcb8XPB1obDU30iRke1uGuLGU/wFUDAjvjj9a8m1Lwx4t8O2lp8SvBse&#10;8PaL9sNgpDHA5Lx9GBHfrXRt8VtU8W/DLW5bm4jku4tGVbYxggkM4Rsj1XJryauXUYVXVoaWeq6r&#10;UdGh7DR6xkjsvGfwyHjr4awfFbRtRMnmaes0uneUCpuF4Y569ecVx3wL+JZ+CvxRn8PeI5iLG7lj&#10;ZQrEiMyDIH05K/XFe8/Ayz0+5+CGm6NDukQWbRvuH3mI5r52+PfgOHQ79fE8LtHfW05iuYTn5lGQ&#10;CPTn+Wa8+OJjTzGpQl8Ddvv/AMicHGWY5fPD1NZL4X10PslXikiFxbMSkqh4z6g9KbyvzbegzXE/&#10;s5+M4/Gvwm0+eW4Ml3ZRiG4LnLHB4Ndm0xHykfjXh4yg8JiJU30Z85TlJw95arf1HwzySrwADmnk&#10;Y/AZ60yKRVIB+o4p/D8VzmhNbEdCPrU6kKcg8VVjCAbS2M1KjIgxngUAWPMAGafFKx4UVAr7gQeh&#10;PFSxxFOM9aDNqJNHNKJQBFkHqc9K5b9ofwtD4z+Deu6FNGG8yxcqPfFdZCRnr2pNZtFv9IubFh/r&#10;YGUjrnIryc8oLEZTVh5XXqtQw1X6vi6dVbxaf4n84X7RHhtPDnjm70pt4EM7oSVyOG9a4QBSCwYk&#10;87a+jP8Ago74Fbwj8b9bsooiiG+Z1O31ya+bTcceUUJIbk4r7/hXFrF5BQqLrFH574i4KOD4qr8u&#10;0rS+/UlEuF2NwTzyeacQGKgE4qDfHuyTjAxjHSptxOCp6V758FPYeeH4f2FNJBcKV6d80gbcxy/U&#10;+nSh2Yc7s44Oe4oENlfbkHgn7vFRb12FCdxHepnAJyY+AKgKqjEoe/egmfwlecB8sx5wM1Bv2yBG&#10;Ys46AYGO9WLgEY84YycgjNVsRlsyEnqpNWtiF8I1pHgHmKvLHgdcUj5kAQKfvAEjrSyMFfPmZ5HP&#10;4dKRN7DBf7ueQOtUtyZq5JbxgIWPX196kjjUnndhieeuCPb86iSRzkrEOT90ipTMYwB94sCc1ZkP&#10;Z42AjZ8MDxxUiSMF3Abj78HNQBXYh84yMjPf8akifgjrycjFAnqTxPIzqeCQTgDpnFSozFgW6Z5z&#10;UFvOTy0fQH3GPwqSPbnEi5GfXpQYtWJXf5sN06mn+YjRhw2V69Oajik3Mckn1GD0qQHY5A5GAemO&#10;KtbGb3HI6TsMjkjj3pwJ5b5do7AcionAY5WTAHoetKSqqWgiJ5Bz/ifw/WmImSQA8EfWnRR5bCjB&#10;yOnT3/QVAHdT5jZIxkKf5VLDK6k/KU3cgdfTuKCZFgzbxnvnO2no5DGYyEKR0xUImxkhCSRg8YoB&#10;D5znkc8f1oJJI4kRGePI28jjvU8YAiw7DbjgA/pUKsqgKT35+tL5jtL8mAqk8Z5/lQBZRiQqmIKO&#10;SD6Cnxf6ovkdDnafTpVQXHz+VLuOTwA3GOOaljAmO1FO7GcbsdqtTsBbh2TxnzBtAbIHrWho9xKt&#10;wIQo5wVz25rLjXBzPMWAI5bIq9p7qlyssaqdvqaHJCaufUn7Js0LX6pLLuw2NnpjP+Nfenwk8u6t&#10;okBJwoBHWvz2/ZTuVOtRHYMyMCMHrwM9h3Ar9CPglgQRbThgMY+nNZyscdR2Z6VdeD47y0JWPHGd&#10;2O9ctqXh+40mcnysDNew+HdOF7CkRUYII2k1Q8ZeDFZGCxfwZGFzn2rCcOZHdgcV7KfkeXQ3SxLh&#10;wRxWB4hvyA4HHcVv67ZvYSvGV6dielcb4ivFBJJGDkcmuCsuVH3GWSVWvHzOH8Y6htLeh4rzrVbg&#10;ysxJySa63xlfIZGVOozmuIuplMpXb1PrXwmYzcqrP6w4Jw8aWEjJdiAuQc5470GXaM5xg80kjAD5&#10;zio3mVl2jnjk14/KfpNOdlqWPMJxtc46077QY4yAfpmqom8tcEDI6ZpXnZ8KxXPfFD6G/tIkn2tv&#10;UUVH+7oqiOeHc/IqB0/13J6rt28885q0qJG2FXhj0z07VVhRkiOIwB/E27vn3qWJZGmDFxknkDr3&#10;yf5V+vNWP87S5uRpNsSH5cZA4qzbyo2U2H0Ulfc1XjbfDtKknHBC5xVyDbuCCJ1y+BuXGO9CdkBY&#10;toWEZk3HJBXGec4rQgLIy5G7H3lUdaq2+5Ex5YX1YVciwuMSYOPmNJu4ralhfLJUyuQW6Dtn6VLu&#10;3hU3rhBt47n8qjjgDsDHk8jJJ7VKCXXKgYHBOayGNYuhLHjtnBH86bPnazA+xJHSpXYs53McBQQA&#10;KrXG7ORxz0oNYatCovmcsyk46gEV7F+yd4Zn1fx1aRwIjMZVwGJGeemeleOkhlzuxkd/pXvH7Ido&#10;yeIYZ5LiWF45V2lMc9Oa+b4plJZTOMeuh+q+FlGE+IfaSV+WMn87H2zH4NGl3yC/t9lwNoikQ9Mg&#10;YGR1Fb6fB3xDqWr2t0bSRA7j58YX3/zitTTfCmpeJoINUbVLf7OkIJ3oBIeOAOcV1Wm6fqlqsUrX&#10;TxFV2KYnLdfXHQ10YP2ccup06e/Kkz9VoUpQqOVXVp/gevfBrTrTRLSCyvNTRpGHKImCK9w8DDUT&#10;O0i3Cy2xHyFkwQPT3rwL4SaXe6xq0MCyf6vBLE9efbrX03oNgun6fHbJgEJ82BjpXl16cMO/Zx36&#10;nz3EeJUpXe76eRQ8YJpf9jz3N+E/dxkhm7n0/GvGdY0ZdVkbV9T0+2toI03xxR/MGPqRxk+1dn8X&#10;/EBu5xpVtv8AIDbp2T1HbI4rh8X3ii9igtJ3W2VCsiMOcep9a7MLGVOld6XMsnwsoUvaPQ4vxZeW&#10;thbvqbsjNISqbV5BA6gexqpqa6mFstcttWS0MloJIzKcAkHDL0OR7e9W/FumRw6hNb6rMYFhUm2u&#10;JLZnXjs20ZI+nNUdSvdR122tp1GnSQWIyot7xWQ9DjHDofZlFenFcvLyn1dKalBR3LehWr3OL/Td&#10;NhaGXMd7aBv9XnjfH6qT26jNT3llaw6pOzHOV2hLhM7seh6H881b065W0tGv7Sdlu1tVmNr5G9Sj&#10;HGe3Q+lU4vD1/wCNZHkuraSJDlmmY4j+uMnn2NY8103Iv2nJNrsVNQuYmWK0sL0LIrYUOj8H+6AS&#10;M/Sug0Dwjomn2gvPGmoRz3ow6WiscQ+m4AkE1TttM8J+AoZNQtC1/qCqBG8i7khyfyFTWmheINVM&#10;moyaNFLNcfvGVLhVdvfvUSk3HyIlJ1Ha9ki/J4ibkRoLeKFNu9QAZDnr9AKq23im4F439lq8rLlQ&#10;6qCSfqegrC8Xa1N4anW0n0iSKVgQvmWTuv13Lx+eK0/Bni2wvbZ7qezSExuFkkSJghfrt56dO9Yz&#10;hLTuNxgo826JI9Q+KA1qLUdEvLi3hjYNey6gyCzWIHLbt2McdCOa5v4q+MNL8daDcvqdjp11povt&#10;thd2c7R3EDjAEi57A87gw+hp/wASvGaeK76fSLgSW9hZt+/uoZQYGBHQqfvHP0/GqGmxzaJpMlne&#10;30E2nsvmQTRxK6KvGCuOx/pXbRp8tpPc4qeHVSUpSVk+gaP4v+K+mvbaNdeObh7TZ/o76xYRSuw9&#10;plBLDHfnnqafcz22p3mb3XhNLEQTeW/ydT04xg+x4qCz1LUrZYIIZIxYTM5totikxvg5wp6Z4OBV&#10;Dw6/jWK9mku/D2mAJMfNlgvSszA8f6puPyrSdnq9zrp0401aMdDeuPE3h/bJFf6K13AygLImJWR1&#10;PDE5GOM96qyy+FdQVbqKJ3j2Hy2kYqsQHPDnkH25FSTrM975VtpVoqSgeY91cmB0X14BBqkDofhm&#10;+Mkel21whYNIZbhJQoPXC5wahXb0G2jK068htbpp4/E06XiyZsb24+V8HAMXmAYwexPQ/Wuqbxd8&#10;Q5xHpn/Cu7XXCV8y1vrwiIx56hmThvrx9ao6prK+KtMlYXlnLAbgm0NraeU8A24KE5Psc1nWcvje&#10;wgddKnMkJOWhQsXXjvgYokpPVoiVOM1drU2W1fx/dmO21X4c6VbytwsFrcu4GD97dnj+tXVi1iWI&#10;zTeFbRF2HZMbnaysfQHIYfXH1rM8O3ut+JdQFkNetdOZEIJmfYxOOytwPz5rV0zUtS069udH12BX&#10;cJmPaw2njh1PIIPr0rCd49CPdi7GHb3NtDiXyt4ki+d8ZRHAwe/Gfypun6c9/vl06WSWQp88SgMD&#10;kdsZyOa7GTR4orBrzw9aypNwZI2A+Uj0x94VQHjSTw+72Wi+G7N79+ZUncEhj0yBj8qlz5tgVZx2&#10;M63+Hk72y3Himcaba2yEk78Ej1yP5dayNS0e2ubnbo13JfW6gN84ZWYA4yoYAtxj/wCvXd39p4k8&#10;WKv9uRb2aMEW8sgjjiYdSFzz+JrlNQubnw1qYt3CSyQHPmw7W2jkkbgcEYz+NKF2veHCtJvUhn8P&#10;xG0bUJdPYWu3Dg5bj+8B647cVmeHvC0mmytZza81xYvzbeShzGc7hhf4eMen0rpRrNxfyxzWMl4Y&#10;mOXhuICqY7gnoc+1U4o762cz2OizGGXl2GAEXuOeR2FN04NmnOupk654SijebVIbvz2dmdjkHBAP&#10;B5zyfyzQ0Fzc2Nv5wzCww8csRLDHTGOn4+tXjdWF9utp4plR2Cw+VhmL5AAwDyOepxwCe1ad14M+&#10;wwCV5ZlQxj5opMjn2P8AKk4wCMrHM6nFpsQE88kkpyI1iEOdxJ45xjpnJ9K5+78IPN5sU0KRMHVY&#10;fKbACjkHbyTx/jXZpcabZTz2kkuZ4drxIekikHkH1BHI69K47xtd+IvD+tQ6pp+nW9z58YUrkMyt&#10;jncM8HFUsK68uWI5VFGJWg0vVvCdwl3Z+GH8knADuXTP944IORnt64rN1fxN4m025EyeH7KJTeK7&#10;TJFIglB9VOSB9ATntXVeGtT8X+MrqHTb/wAMxW7HcEeR3UjpzwDk8Z5q3daXp+sqHDGWO2dlJKEq&#10;5XIPzYGPy7VnVw06EuVlKamtDi/G/hzw746mk8b+Er4Svcv5usWUibGtZMkGRQww6kYOFJP05Azv&#10;Amgalo2sWXiPTozdRxT7ZFgwC6YwWVSy/wB7P0FdM+mj+0Zr6y0GN4ggH2eOQ7lYAbmIxweg98Vq&#10;WvhGPW4C2qQw7lK4dpMMMg8YH5VVCpUjDkvoQqcb3sN0Dw9ZXlxLZtcWsM7zlkL3Svk9eFUk9Kg1&#10;3TNH1HUl0+OJN8oCRXBmCLI+evQ4+93xyDWzovw+8PwO1ha6LHHcQ4zJGjB2OOoJx3qxrfhFYkW6&#10;FjsaAYCFcl2I68U6kIyVkXz2VmYutfDkafKunX06iNIRIskiqwXnoSD259M0yytvDl4Ft9O1i58x&#10;FVvtJs1TJ542FznjHoD6dK6ez0y31GE24SOUgYMbsW64JyB2496z5dN0rw7qE0+FMkZ2yKgOEHHG&#10;eenSnGi36Euok7oxdY0TwLcaBfQa3K0GoQw74Ulfa8p5wy4GAOvB6YzVPwvPDpGjPqNyFYvCuFQv&#10;u59MkZGD14BPStRj4d1ZJrjV4LlLh5CtrIo3I/I+93xzjv0qp4hMNlZXE+h2ADRlSkcc25lUdiMf&#10;KMeoppNKxm9ZXN2z1u50HwzfeM7bQoL6S0h+0Wkl/atJ5SqDkrEPvEYHPb8a4bTPjP8AEHxr4tiu&#10;NWZrq0aTP2SCERR8c427cADpk+hq74K1HXptIvnh06fULPe/lXguggjmkA3IoHUDj8jVm3u7bQfE&#10;Om/8JMI4IbzUMAIwUx8fKxXOcH6U6Vd0U9L3MamHcqimdR4v12w8H/Z49RjhkeaQG3tYpCBGhw33&#10;z0GWx0PIrh/jN8Vx4z16C1sbd7S1sLcBzbt985BJO4jPPGR2o/aKkuX8eRrZwB7e1toIDbjJ+byx&#10;KSfY+YMEHHFcjpHhnWdV1WUXdr9vnePFvptk27KAciQ4/drjnJrvoxoQpKpU3ZnP2knZHdePPGnx&#10;G8HaXB4ki0ya1sr9UNtdzBSuOx4JdQe24DORW5p/xIupfCltrHiOdctCZTGpwJAOmcdzjOM1D471&#10;S/1LwdaeBfFFvkPBEzXUigeTGMfKuPvHHGc44qhexat4k0gaTpvh4i3RttvNJiNNoXbuDEcnGc5A&#10;H41y+3hzc0lobKlJMr6d4u1XWpheXazCGQfvvJj+RTjAGOnGe5FdRp3hOGMLJdae8peEZR5iFUEd&#10;CFBGfUH161l6Fp1roXhC6t49XhFza26SylrgbVBOOcZIHc49q4zSfHXiK+1cLERchpSI1LEAgZXO&#10;cgnviqnGOIbktEjNyVNqL3Z7Vodxc6fYrpeiNDDA6EPFcQh0UY54zVdYJNOtjLb6jH5UuUkFvaJE&#10;jEc9sk9R3rC1TVPEXhazh1Gyu7eZFZfMYxZYE8gehHapNAude8QRy65qdjLOj4CJHEEjX/aA9cYr&#10;CMWo3T0L0vqi54gs2gtWnVcEr/yz6EEEY/WuOv7JrphHdRllC8kvjb+Jr0k6RbXOmfZL6V0diDGr&#10;Lznrjr/KsTUfCk9nbSQGJgu7HmlM7T6GtKNWMdLjdmcBui03E8FvNK+7G5iMc49f59q6LQbqS8tx&#10;b6hGQ7Z3RkjDr6An/wCtWRrFgLOVJL6xlmWBm8tk+YEnHO0cjgCjSftwvIr4/uTED8xbG/8A4DnI&#10;H1rraTje4o6M0dW8IXMF8kmmlpJGIPlpxwe2enr37Vz3xO8Ii7vbaSaz8q9ljKwytgRuR/yzc8YP&#10;TmvQ7qa3ls7TWbK6UvEAHx39ev8AOo/GHh6y8V+HZIluhE8qhraQnOJB0HH1qKNdxmnI64S91xep&#10;4R/YJ1e2udFVP9KVmx5iFSrL1TkcEdKNMu4bnTW8M628sbY2Enny3Byje46V1Dz3d0Z7DUU+za5Y&#10;ps3SfKZgOh/2j79CKx9egs31bS9SJOy6XbKDgfOCAwPvk5FejT54VUlqm7mtSnHE4e/VafI9j+CH&#10;xH06Twvpmg+L4zbq6eXa3rLhC442kngA/WuU+LHw/wBV8IfEC603QJyltqNq91bRxsdpzjcnHbOT&#10;/wACFdH8N/hx4si8PTR3GkxXWjXAYLvmBXf1BUrnB+lUfBOuXujfFq00LxfDJJaIoisxdOXMaFvu&#10;7j1GQcd65rJZjKVJ66trv/wTxm1haD6qOh7V+yV8VtE8SeAdO8EalCbLVLaEvAJMBblM9QfX2rN/&#10;ap8F37WzeKtPgQxiMrdxOcZz34rA0r4bvcQal4P0u7az1XR9RkfSLpG24z8yqT1AIIrufCnjyP4v&#10;eHLr4Y/EC3msPENrG0E7yR7FmYcZGe/HUcH6nFeDmVHmxEsTQ33a8u5w4Ryy/ERqRd4Pfyv38jhv&#10;2Lr6a0+IFxp1tqKJaX9uZGiIYguoBIAHQ19IShSxVccGviLR18VfCP4uyaVYSTW91YagWUyt8pA+&#10;YFv9k/yr668BfECz8dWC3NvPG8yp+98vO1iOprjx1sTSjXj21/zMszwrp4ydWNuWVn8/+CdCAynj&#10;1xxT4pDkqrDrzTUBySTxjrSQxhHLnv3zXknmFhnVTyRntTtzscZwBUJYMcgjipEJIB3A+tAFqIFR&#10;857cGrCSdBmqaGTJySeeKmhckZcYPagTVy9BFHGud/Wp49meW6+tU7Zm5yx/Kp0UswJ/Ws6sPaUp&#10;R7pnLNM/HX/gsv4CbRPjXf38UOEuY/MBC/nXwKx3Scg9Nwya/Vb/AILkeEFk1iy1zaVSWAqzY+lf&#10;lXdQtGxXH3Scn8a7PDurfJHS/klJfifPeJ9PnxGExP8APSjf1WgRx79rZ5HUVOmcEbQCDxiq6qWj&#10;D7gPXFWI3DJgdAe9foB+ViOhUHaQAQQSOtOQ7hk8nHBFJIFZCOCMH7p5ozvQBPlJHSgze4wvsJTB&#10;JA5z/MUxWMmVKqF7E804pglWDYPtUTqiHCOSegPegVtSOR/Nc5Y8fKcnp/jVN9zEorjn72PrV1lV&#10;m/egg44Oaouh8wpg9eatbEDJwZAEH3h3xTUkBbaGbJPpjjvTiAHJcDpwvY01HdlIYfMTnp271S3E&#10;9iRHfcWLD6VMFLjaJB8ozyP6VXVjv2uvXoRT5JfKIZF5Y5BNWYPcnYSqm772OQAalRgB5hwMjqee&#10;9Qh33ghsA9SBUyuiAgSZx096BN2ZKgUEYhzu6EdKcroeFTvjPUVEu/heWyODnipLfJX5yAM+nSgz&#10;mTbSABuyD6DpSpIqHBYnn5iOeailyN2xjnHAHOKCEOXIO4/dzxmgzauSnaNyFSMHjnOadGyoMg8A&#10;9D6VDxIw3E9OVJpUYxj7+VOcAnmtFsQScbmPmfhSgjflpRjGdpHf60wMXiyIxz6HpT0dghZmyQc9&#10;Ovt/OgCyjBmJJwT0DUqHDhNuAnQEnqagjzJgyDnJ2gVIMseckdzQQ1YmZt2TGevGB2/OnR7Ufcxb&#10;GOo7n+dRqdyAAA4zyKcR8wCA4xnOaBDhtdQz/wB75h3AqaLy1beV6A4Y1DG0rMQZAMDg9xT9xjCg&#10;MDxzzQBYLGdtx5AODkYzirlk7QOpjyzNwRkdfxrPEhLAoygDOcnr/nirVrJIzKu0ggjaSPagD6P/&#10;AGW50XV7dkkOUAKqR0BPWv0R+CNxGbSF/ULj3PY1+a/7L13L/wAJDAgkUAkZXjBwSK/RX4M3wSzt&#10;xERnjAz6YpaM4qq1ufUvgLEsMZ3qDjBHrXX614e+26WZdq8L6cmuA8AanC0cbZxxnk4r1DS9Rt5t&#10;IaOXqq5B/CpW5nDRHzx8V9EFqXljQZGSSDXifiu82o3Odo6Yr6D+ONzBIsrIUAGc7T1r5p8b3224&#10;kVSwAHQCvPxluRtH6JwveriII4HxdqAeTHcnsK5WUsWMmRWp4jugZDkZIbgZ5rEMoJw/HpzX55jd&#10;ajsf19w21RwcENkmL4G7rSJKqjPp1qrcyMsmQ2fTFCv3Brg5UfYxrKSLJdm+YdM0ud7ZBwfaoRMF&#10;IUtipXkj6qx96lxuUp36jsL/AHm/Kim+b7iijlYc3mfkjGZmPlCQYY9A3SrUO/8A5ZrkDl/XP1/W&#10;qhCAny34xx2//XVu3cDPlA4K/Nz/AE9q/Xz/AD/Lts6IqkuT6cc4qxEXlBy+AOR7mqVqQsmIRksO&#10;5rShjhGHR8YGBg8EVMgLVsB5QLEPzhgp5q3DiRDHgg9PoO1V7VUb7hOCMfjVuJfLOIyAT97ac1IE&#10;0REYKKxI4wAetSKWVuQRnn5aarqCIzwxHBx1prBhjnkMdpzWb3AmmuBgNt2jGCKiIWTJQGlfbIu6&#10;Rffg1AwLvwehHSg1p3uiRotjgHIBbmvpr9i/wfd6/fpLGJ32AuVRAwAAOO9fMyAK4bzCAW3Ma+t/&#10;2HLrVdEVL7Sb5cYJYypuB56EfjXyPFtWUMHGK6ySP2nwoor2+IqdVDT5s+t/BFlcPZi10+SSebOG&#10;RiU2YHAHNew+B9IvrLTy3iHRLqJXTCTj94h6ZHrmuA+FOia/q8cmuvfRoicrHDHhT6AjvXuvgnUo&#10;dctYLCG3aNIFxMDwCx7j8q3jVSioQ1it2fpdRzp0238TNT4eeI08PaxbQaR4Mlmhd1U3Hm7GXPUl&#10;SP617B4c0W88E6Vqeuah4u1C+hu90qQ3zbvIz/Cp64Fc/oekeGvDenDxFrl1FhFyq7gWYiuW8ffG&#10;/wDt+KXRNOcCEZX93GQfUZ/CpjCWIqXjpHufGYuhLMsSlRV7bszNYvr7WtQNq0jFVYsuR973rasZ&#10;bTw7o8l/LakuAFLRjOOMZ5rnND0vWfEFjHe21hNLNbfOnkMCzj0wTXVeJfGsuk/Cq6udP0mW0u7Z&#10;QZmvLRgR6jkYJrpqP2ldQg93Y9XGVI4WnGktXtoeffELVdNgtltbnX0kuHbCG3zlFPOCD1rktNt5&#10;ioY6fLlcAMoKYOeTyKzPBd3qPj7xdeaje6lEYXyJIxgFcH72BxzjFd1DZ3FmTNKwSGNQqJNL8uM9&#10;eTxkV6OIj7B+zXQ9vDRdLDpy3epDZfbLXTpL+5vktzKf3TkNuQjHGV6AqP1pmn65LKFg0u/3QbWl&#10;uJw+DO4H3SMdj0pnxB0u68G3sc9lKkthqsayWc0ZDBD0ZCemOuMVX0tNIFs9/FLE800RXy4i4yfQ&#10;eh9u9Y2XLr1JjKnXTqR2Lct5aXc1hdXlxJJZO335BtBk9Djrj+lZnxkuNRtfEVjPoesahBctbhrV&#10;LBRuZRySC3BOOg/CpriC9s/BP2G7KbBdZinR1bl1LAf7J9vem/Ey0h8RfCHw5rlxDcvq2n3qxwyQ&#10;nBkjbrkD0wDThFRxCv1ujOrPWOnu3SfzJvDHxB8SeINDXTPEsNtfXMTMJbi4tTbzFOo3L90MOM88&#10;002jafbTxW62TQXg/wBKhebAkPJzhehHTPHSuY0c2Mt3LdeIM29w8pzPGxZ5iCAePTv9a6p/iBoF&#10;paNaWEEIkYBI550ULnJxwfqazkpxnaKN6tKnHRK3kVbax8IxeHZY/EemXCvO/losK79y/wB4Ad8f&#10;XNHh34P6T4U1G18cXPiCcaJPvgGn+Q+6UOpAGzrkHBxiqCeN4LbVorX7brcksUuWFjDEBt/iI3ZH&#10;ryADSeIPA+qeOtebVPDHiDy7KWMGGHXQ6zBu/wA6tjrjFN3jpJnNJTlLl2T6lvwfolpoUr6Beac8&#10;955rmcztgRcnbj0OMdfWnMtrqt4bfQrF5JYmxLNIMpEfRMdTTNR8M/EDwttl8UQNfK8KRtdWTF8h&#10;RgZJ5/Gp7b4hWWjwxadoVssF1KTh3J/d4xzjpk1nKpebsjRTUYRtK4288L+IbGzY29pMG/gaSPKA&#10;EEE89CDg8VUl07UrmZdGn1GzlmlClnfarxMfXIJ/AVrXdj8R/E1i8t5rCxKsZkWRBlgo74GOKw9C&#10;TVra3a71uwmlKynzHtZPKkfn72c9x7U+e8dylzK/c3n+G8JsWtrO2eW7VdxMnAcnuegU+g74qlqv&#10;g3xroMYuI1jV5SEgGw56c56VnalrcWt+ZZ6Vf3VgYVCxxSsxABPdu/XrUmi+NfiNpMJ0sXltPtl2&#10;x3M++V4x6JubkU1KaV7kN1L8xka1onxG1lJNP1jSIEd5FmWRD8jRqMH5QMg9Pb3p+nw634ejgt7J&#10;vP8ALnKOsMok8hDg7Arfw5yeD3revtf1vVY0sfES/bXTDny2ETKDnoVxtqhq0Nmt2t2gYRoAWimA&#10;JwvqR/OqU+bRjUVLctTfFbxZqNydK0Sw0qOSMHddSu8K3K8htoYHBFZWoXOoW0w1GzvLRJZGBmxO&#10;XI+gAHp1pt5bfaYSujSLIcbndIwN0bHd8oI6gnH4H1q3DpuoavasuoXCwgAJbzwsiSMOckhsj09P&#10;Wr5YrYv2UYrQuwaVca/aw654luTPM7lY7KRzllxyQAen1qnD4s+HGnSSIng6ZpR+7lhhlQRlVJGW&#10;3/dbPXAwRWJf+LG8Pu1tMz3BkgIkunfDBT3+XoPc4rR0Tw/qGs6XbafpiY84ZR9uWkXGQS3J+gHW&#10;h00leRDpxerdrGtF47SR9ui+HILYKOfOm8wqPboKD421GBQ1x4lYB4+I5Yhj6qcYrTt/gffadpce&#10;qazqxt1dtqLJKIlDdP4uTn61Zl+CKadbLresapDCsQz500ykFR04PBNZKdDoZutR73OIvfF3ha9B&#10;22L+eXwtzYwkM5x97GcH8u1RaZ4y1PVRJA3iO4lskmAuY7F1WRh/tI+Sh9hW9eSWmk51O1FtN5bs&#10;4itwqGVAMkjAxkjtWdrFp8PdXni1q11aXSbto9sZezCse/zY+8K2XK9LGqSktDWt/FPwqurqLTJt&#10;H1SzLPtt7meDch4IJbBOOvUirXjD4deCfGvhx9O0QRtdW7/urt1MW7AyAG/iHbNcVJ4y1HSJE02S&#10;+tLuGSTbb3MBbKHOTkdvp0Iq3p/xGtoW3XlzLBPEMKQhOD1/D8qj2VSLvF2JdGTWjGeG/hutnqsM&#10;mj+L52+zuwWC4kZAMdgT1rfm0W3l1OKF7uCBGCp5S9JW9PbPr3NM0240HUrlLu/1qOUSL5spZsMR&#10;3J/Lt6VXe48LWuppNDqxMcVxviCWrBQM8ckdc96JSlUleTKUZGhNoUsDif7LscMTu2kBwOhHtRpW&#10;hXGo3Ml6LQeWeFIHUZ/nT7XxfaQ3MdmZZLwSPiOYLhgT/exxXTzMfCvhy91BAk0yrughUZdJiMAN&#10;6fQ+tYzbj0InUcNGc3rqQaVEYpp5IppAfIcQncD6jjnFMfxdZasF0yLQruW9jK/aclQu3AG/IPfn&#10;gjtU1x4psNZKN4iuobWXaI5owu0ICBlue5zWH420/S7VvtWja75DQRgtPHKA0w6DGO+cgCtIxfUl&#10;NyRbjuUgjls/CmgzCUA+bPdbAsY/2VGd5IrF1C0mSKVbgKjXMxcyMcsMtkls9zS6P4xt4bETXerS&#10;g7cSQNFkkkDHPbvxVlGk1lYjcxxRFpZI4YZRkoynnIPcH8q1jeLKtbcoajoiSadbxSRgGFt+7OGx&#10;1wP50Lpst/ahNKuAXkci4zCP4f4ST2OO1adxZTS2rpFoEUjxji+ibEQHQtgfePHb1rPtlDXyQXN1&#10;JCsZ3lmPyjPTAPam2pAcprPh/VZ9U861u5I42JCwq3yqRnnA4GBWN410fV4mgm0NGnBQqsk0RfzP&#10;XAGcY459K728e0uZZ1TTL26kcbkuTCyx5OARkDtg8Vlf2WZLN0isLiKSTOZxKzv67QD90fSpUILW&#10;5alGSOY01vF+oW0WlTaxa2QihUSXN9LvlgUqMhVORz/CByM1d8U3Nn4X+Gkdt4PVrS7ur0pfXohY&#10;yuoyRvfqdxAyPTpUd9o2l+ItSN5rVrI0wi+QqCqiTYFzhSCMf0qbWPBmrp4dhspre5Qop/0iEkiV&#10;PXnJziqUmnzWMqvwe6S6Lr095o72OrBLy6sAYreUxFeV53MOnB4/KqfhTXNR1GSSbU9RJETFXXaC&#10;zH0wcYz0zxjOaufDX4Q+Mb6PY/nD+BmfOWXORnPvz9a9TsvghDo9k9zPZJDuXEnnMF3Hv7VhUcXK&#10;7e4UasWrNnn1hpuu+H9TXX/D3lTBImWVJEDxzL3Q9mGe/tWil+Lgm7s/C+m24mGyd4l4z3I7DGOg&#10;rRjgRb238PLfCWIMVjCY9eRx06e9Xr3Q4LqVtMbTQixs0ix7s4AxxkYNQqNtUzVqDlfqZtlYWt2E&#10;sku7mcR7RHG4EYB7vjJyADmrl38V9D8GXUmmz6FPLswd6OESTC/MQMc4yKhu7fVXYW6X0VtCsi5Z&#10;olztOMjPXB6fjXK+JLC7tNRQ3t/EqI4Xy4s/N0yw9+lJe67MHTUle52UniDVNfZb7+wTDbvsltFW&#10;4VnlQnnd/cx+datpcTXWnyWs0CkN87hc5Geec9815lL4v8UwEW2jamTAJCvlyhmZx04bgcA10fgv&#10;xZr13Zt/bkUZETBWcEDg9Me1W8PO3tFsYXV7FzUtAti/nO5K7yAmM46fqKzX0bT42MNxY3aLjIY2&#10;rEfTj/Ct+6N7b2uoXWmL5tzbadJPZRsud0gGQMd8DJx7V5voPxu8ZSz/ANgareyX8F8UhMEnysrZ&#10;xkMMMD+lb0oVZxbi9iZTUGtDp1vfIaOxjl/cryoIA4zW7oeorsks5HAQKSpHbjP8q47WtIuY9Wvf&#10;JLCOC5CoCwOPlBP171saHZTvaMRIPMEeELDOcE8HHtVq04lqT5tCh448JWni22OvaXPuuLdysc+0&#10;5JHO3PcfSvP9f0pLqKOWa2yzzAPCpwRMSB8vs2Pzr1H4f3OqxaxdQSRyPZNEdyuOEOepXHB61yXx&#10;F025tNVuWt4G3fLNEQcBgpyAPTpXXhqrjJU2/TyN6VZJN2PUv2IPHxafUvg34l1SOSL5pdNjnwG3&#10;A/MvPU+1dZ+0h8EP7U0F/E3hawAvdPPnRhevHJx/P8K+d/G6TeGPGlr488MTG2Lul9FLHxlJAC6j&#10;12uWr62+CnxPT4peFmbU0jN1bxKJ2Q5EyHjf7H19zXn5nCrSqRx9HeOkvl/meJiKFTB4iU1/Dnrb&#10;1PN/h14ztvEmqaF4xdt39pxf2Zq4A/1dzGMxu3oWXj8K7743fDa+vYYviD4OQprmlx7gFH/HygHK&#10;H3x3rw63+Hvip/iN4507wDqDxSaTcrqUGmjpMVO449G5OK+gPhJ8d9D+JnheLU75Db6jGgjvoGXG&#10;HGATWeY0puEMXhui1Xk/0PLVacKzpbpf1Y8a+Je/4i2S/ETRJIoNRg09Y9TiOCRtHU989RW7+xpr&#10;eof2tc6bexSbJUZkZhgDIHAyenNZX7TFs3w08TR+IPC8TfYtftpRLbxYAEgUnp6HrW9+yrHHbeIo&#10;klhzLc2pZX7LtG0j68CuSnTUsLKpBe7Jbdmt0eri6lOplih2/LQ94RHBIduPTHSj7pK+opzsM4HX&#10;OOlIDuO0kZI6V8+eCPRfLQKVBNSqqDn+VV3nihT98+0DvS29yk65i+7nnigC4rZwwzTlMmdvrVZX&#10;ZZQO9PGpWsMu2WT2zQGxdW7WNwhz+FXkJMYZep9TVG3ht7lvOU5/Gn3E8iDavAUVLd0zGceZ6Hw7&#10;/wAFtPDv9o/DrTtTVB+7bBP4f/Wr8b9TBiunUEg7zkGv28/4K4aNHq3wBW8n5MUo/wDr/pX4keJY&#10;44dduIyCF3sR780vD6ShPGUe1Rv7zyvEWlzZBl9TspR+5lUKW6nj0AqReY1+YLxyKrxt8xy3Q8ip&#10;R99WcZBHQ1+ln41qSgAjdk++KQ7wevT2oUlwdox68UgJQ/OvJ6ZoM3uErnaz7gRmoZCiD5xnk/MO&#10;1TSKXUkADJycVXkRxneeOwz2oErkcsjiFdpGQBkd6rSyhX2PnGOo6k1PcKGfJAPbbnrVWdwwIHXP&#10;yj/P1q1YjS4yUouSWbhQMHuKau1gBuxx+f8An+lMZZE+QsSSBjAp0UXYAjAz14prcHsKGdiFTnt0&#10;qSM5k++NrdMjBFR7i5YqRgDkHilRnTaWTKngHNaXuYPcsrlSSjZGO9LlFkWMqOMEkdv8aZaBiuCQ&#10;MdCDwQKkjCFmY/LkjGO3FArXJlZwm7ccL3x/n1qQSblwVwemPcVD5rIw3IDjoc+1SednBQYwOmKC&#10;JoeoUAMckk9c+9SIyhdnQ45HcVEG5VWBBPXPcUhKlgDjg8n+lCMiQuwAVkALdSKQJuyN3AHPPAPr&#10;Shs8JnB9qas4gyoYsQpwfSrViHuPWMqgUfdHBApykLnccZOePpimF/OfL4wOOuM01hwQrEBOR7/K&#10;P60xEyMwKyA5A4AJqVZC+WJwMgc+tQYYLuGAM8/Snl3VSykEE9KCWm2W1kO3YpIOeMUqtITweOvN&#10;Qw4YGUHBx9eaVV8n7p4AGMH86CSwgyfmOCVAUdMUoMeCMnPqpqFVV184k7d3OKlyzAYVR1OQOaAH&#10;qCRkkFW5DEVoWzYcFvUD/wDVVEtgszYwDxip7aVy4MjEjtRsJ6I9x/ZtuFh8RWqx4BJBfHXg4/rX&#10;6BfBnVisMUpYblIO2vzu/Z3kdNWtjvALPt69s5/wr70+Dc0kVpAGOSQCOazk+XY56qSR9VeA9WJi&#10;iLNtBGOa9RsdeS00YuZQMjFeH/Dq4d3jBb3xXa+KdeOmaSEz1U45rLnZjFXaRwnxp8WI8skCMeWJ&#10;wB718/8AjbUxJ5gVjuyetdx8QtflvdQctID1AryzxZfENI64AAxn615ePm1SZ+p8G4ZfW4JnGa1d&#10;KszANwDyTWVNJ5hwpPAyanv5XlmYnkA8g1AN54bGcdK+FxDfMz+rspXJQiiN8SHO3mmb2iO0gc96&#10;dI5UgqOvWonfP7x8iuI9+Mmthyvhst2PrU6nYc7vfmqbEt15445p67nXYDxjmkzWLbRb3j0NFVfL&#10;P+1+dFMk/KNYTN+9yQCcsOuOf1qxCFaNQrAEsQnsO/8AWoVcFSZB977gHP05qW1MhYb1AUcccEZ6&#10;V+uH8Hly2SNHMjrnA7n/AArRsk83OBtUj+Hk/wCRWfAmXWV5CV7D1960LdhGBGItysuDuH3T/n+V&#10;TIC+jAfKCoGOxxU8eHIG0gc5b1qG3VS6rk7COeB0qaGMIrN5hALHA9feobAlQqBhWwBnkntUzpuG&#10;QxIB49jxUManKqqDnjNS7tjFY0GFPQE9e9QA6VULtgfw8gdqieMrkJj/ABqcoi8oxG5urdhg5qCT&#10;CkBRkMaLOxrT6EtnCzyJGRzu496+z/2AfBt3rxS3s7eYDILvsJHXnivjTSoz9oQFjuJ5PbIr9Av+&#10;CZeoWul6RI8dy02o3A228S5IQeuMf5xXwXHFSbw9GEd3NH7t4TxjDDYyo+kF+Z9k+HfCLafFDZWg&#10;cymMb0XChO3evTPB3hS20zT31PxCy+RCu5pJQMYx0569P1rB0ZtL8F6Qmo+IWe4uJF3JEWA5PPU+&#10;9cn8RP2h52019Fg8JJe25Yb4pFaLyW6BhIjZc8+wr6DBZdOtCMIfDpdn0+JxNad0neT0Ow1zxrd+&#10;Ms6dZ6fBDDBLtQxIAxX3wOtavg3wL5kyW9zE0hmX5/Xjp9KzPgnp1v4h0yOe0spoGdNxjmU4JPue&#10;TXvPg7wommW/nTw5kIH5VzYjEpVHCGiWiM8wxWHymi6cPiZneBfAmm/D5JNTvtRWKOQ5AlbAH0zX&#10;m/xr+NWn6rpureDYtRs7yO4+SNrVsmMenueK5j9p/wDaHsZ/Fw8A+HtHXVXjQrOHkJjifpgpwGP4&#10;1zGiDXJ9OjsU0PQYBFKrxjTtKe2b1O/zJpASM9vSu2lhJYNxqVfjlrY8/KsBPMbYyt70Xp9waBp1&#10;v4btXvLiCGNJ7bFvH5QTzT/d4759aSK9hkYaRrlrZTkZ2MyOW91+VsVq+ItS3xQWFxHbtbs+UkMe&#10;UibpncP61HPoNt/bb32i3CQxXkJVg7AhXxjIIOcH2robc05Pdn1aSlLlY+f+wNV0JPD+pGbTLe3O&#10;2yEFv8qMTnoSeT9ar6ToeoS2dzdeG99zcWFuWlEi7TL23rnow659q5CwOqeHNRuNJ1C+ijDSvHJB&#10;eszL8pLAoSx2g+vP6V1+heIdf8M6nFreh2MVzb7Qk9swb5weoUjr/niidP2em9iJ0pwpP2XXp5lK&#10;OystT0nUtU0p7hIpRCZYWKtjy8BXPfGM5wOtaOtuI7rQfDejTzrDbWckkckMhAml2lsEDqOO9Ymr&#10;XMNrr8n9m2z6XDeSMYrO5t1lkBIyVVyAFUgE4Oe1R+Krp/CPiHT4WWUQnZPZz9IuSB5fHSpcH7Xv&#10;oQ02lLzWnmWdE+HMuqayfE13rtpDaSxGRhOp3LkluNvAwSa7i30b4JaJFZR+NfEVqbm4VVtpLycw&#10;xyHtjGB+debXMsninx0bGfUP7Nizh7WBcCQ5znIwO/oQa0PjVeL4ljS31+xWI2Nt9n0xoG8pJ8kc&#10;OhVucDhgR34rOUHVqqPN0MsXTxE1FRdk/wAD0Pxj8NNFeGy1fwFeWou7W5XdbrcIyywE4ccHJ4JP&#10;WuS8b+O7jRZG0LwLodsUhIQ6jdsXIbviPofxIrD0fQ/C/jn4d3WjJpcFl4kMguNHe3ldSqoP+Wbg&#10;/McjkfpVbQWvPF+ntLcHybu1bZqLTDBZx/Effg9KiFNRgpS1aIwVGrKpKNWV1F/5D9Q8WfF1o5IL&#10;a8iZpo2R0jiSNSccYDqyg/h+Nc7Yag99aEeNIJrHUrS68p5fs4Qy+u8KcA+4wpHQCulv9Reyjntv&#10;tcF5fR4jt47iJmjiJH33C7S2B6Gqen2qz3yz6/e/2lL5UYglEBVLgg/dJYnCr2Aw3qaaiuW52ToU&#10;nO8UXvC97B4U1i78UXcUEl9pMTeVaSSFRc5XAAC84IOc8ius0n4veALpTJceBtUt5mjUzW8KrIoY&#10;gcBgRkZrl/FWjrpes2OoeJVjePVonWFFYIysijADAZVeg69+tWvBXhyHxVPPaaVI9u8MbPLb4VMA&#10;fxB+c9fT8amcabSt1Mp0aVROpzWtpoX/ABV8SfCF3D5Fx8Nb6AmYR212LlQ2euCMHnGeOeKo2sNt&#10;MDeW2oSLaM4MaxKg2seqkYyMVi3XiS7kupbGEz+VBMDH5rxyFtvG4iWNlz6EAZ9agvrudLKW4h05&#10;bgxusrupBcgHGwIBjjPOKap2ViqeHjCLaZ0eoXGk6dqVnareySTXULyzxucoIQ2wZPXOfQ1W1TQr&#10;jxPeSaHZhFt9v72byS0si8ZRWHTjuQatfEy1gk8U+H7i3Mnk2mlL50QXbvd3DCMKO54B+lYfjv4/&#10;SfCTXrTwZpfgn+1bq6UxiKGA+c2eoVt2OOeAM+4qqdOtUdob2MPbctO/W4vi7xNoGiX8FlplkkqQ&#10;ktvhlHlptyMYHOec1Daa1aap4euNQvYbclbuOBp5mwIwTk8HjkfzFNF74I1e3j0nUPhlpisF2p9o&#10;keKRD1wXidcfQn8TWd8TIBa6Onw/sfhtb3+janB9tbU7e6JeKaLO4HbnAAHG7JPvXRCmqi0ZUq0o&#10;Rs1r0OouV1Ww8OTX+k+HptO0qJS19dzNGPPY42IGUk7WGQRXQfs+eH7ae2n1rUILeysrFfMAjyqR&#10;rgnklj0x/KvBrH4S6drFw1vHq+uaIHkjFtG2qmSJQwGGdWGCMnjGMe9ehWlq974VTw82tT3Wm2sy&#10;2tjaK+xbgqQrXMpXBYsyuAD7dO8YmnSlG0ZXFUhiJU5Q0Tez8jndQ0vX/ib4i1Txbd63fyWUQu7m&#10;2tzdyFY448hCFPC7jtx9asaV4IvNZaNtO0G71WR2XEgJkG5Vyd27jP5ZrudL1zQfCfhXVNTi02a7&#10;vJ5YrS1tLPaHKK2TncQB3PPp+FcpB8Tfiv8AYpvDugmyitIWWWxMdksMtuBglXMbMshI659MilH3&#10;lotgp89NOMYLT+rmPBcXMep3EgF3Zuu9pbWKPG0oRuOwnYfcAZwTV8S+ai2Guacxki2ulwIPNjdM&#10;5zjhoyR6ZrfXxNP4qtoV8YeH7XSPtS7rq9sZPMe5JPIWN1wm48E5JGeMdatQ2Xg0yP8AZob3bEoE&#10;FxFqBzyOhUjjBzxnFU6qjpY6VUvHVHIy6okssOly2sd9ZiUGN7NkjkXnoxZQ5+Ungnt1qldabqsd&#10;/i1uYp0C77e5urnzBJH24boRyOK6i+t9KnufOtYGjlKhZ75reNCU5Ykx7SCxxgMAvAz1qGwsfC1+&#10;40+y8Oy3AijD+bc3CouM9FHOKSreQKVjK0b/AISS0umTVfBh1GBV8yGWyeNxtwPmDKNw5zxnvXTa&#10;X40+HWoXbf8ACQXg06K3Cma2ntX83d/7N7YxjFZDTaVpTiwtpPJn8z5NPiZpVgUYwTK0ncdsnnOA&#10;MU2a10m4uVv/ABSbqeRflQ2syIdvPGCnXHfOfek1GeokpSNmf4o/Cp5xBafC/XbmBH/d3ySrCpUj&#10;7yruHHfFOn8VeH47SKPwRrEkUNtLv+yaiGMhLHkjfkOcjA/rXP8A9meF7yOU6Av2WEqFFvM28Rlc&#10;AAu53fNn6DpioG8PX94sixanco2AsUCwJKuScgFj0Xg5xyMcdapUodBxwtNattmpouja14strq51&#10;m7LqrlZEnjO/AYnkEcA9fpUNl4Rur/XRo2lW6zHYoumjPyxBuVztOOzcetXtV1LWf+Eehs7rVohJ&#10;Ivz2hwrKBgEKxwSMAnJGeaJviPqNnpcPh7wXa6Rb28kQdo4bWRpZtuQZJZQ44Jz8oGeD8wptTvZE&#10;SjOOyE1v4ZajZIJJbuFI1cnEpPmE9Aox3PvVPU7COSK0tILwpFb2jRTT7BJLJIXyxYn3wOnY80kG&#10;ualoti02n6jayJDHI5jWDaZCq5IBL9eMcgketM0jXoPEngC113VfBj6ddLqSQrdGUuHZwSzZIXA+&#10;UgrgjOME1LmoS5JCnFprmI9O1XxvpM+3T7qB4/MyCLY7/wDvnG0cVvafpVlqc8t3r+uGC8MmUhkY&#10;sqKckgkDg+w4FGma9drDA76Z9oZSCNshTZ2/4COeTz9Knb+z9QiY6rsWSRyA8ZBX16VFSTtsS4y2&#10;Ox0yy8KW2kwW+oeJ9O3SEeSTdL8x/E0+T4fi9vBfaa9vcSMhI+zyIwI9flJ4964i98G+G8Ryy3tu&#10;m8BQzRA4GOpz1/xPWua1Pw34V0t/N0u+kRx8iLaME3E+oUcD1/nXLCleV+ZnJLD1W7qR6DrXweut&#10;XiaWW1WF0UlpIlH7sjHp9P1rB0a4TwxIdM1GYNbxOSqOFCuT6+ua4zTZvHWiA6hol7cJA/zzpaO8&#10;QYE9yo5PHpz79KtS/E/wzrsyw+JvA1vqN3D8oaTVVicehI2gE/gOnSuuFGq1a90awpVUtT1P/hat&#10;rBqbaV4Ut4IFgtXuLvFqGkIVQfLQk4HseetcZo3xlXWpZNX8YaNdXUrriz04Tj52ZsYZmBOADnIx&#10;0xUOna811LbeIfDnhtYriEnyxIyyLKnPyPtwcYOM1j614j+LlxqEj+HvAfg/RzteIalCkkkyBhk7&#10;fMYBT/wE1ccK3K0fxNFQp0V70W79jtLaTR4/iTDqEOmTWlolg0k1vOoO/uuwjr3p6avGt5LqSWkY&#10;G9ijSkk7mJIUk8HA4/CsXwxa69FpNvN4iv472dIxEGYZ3DJYgt1PX2Fbktu+o2ckclvgxvvK7eWH&#10;A4x25/SpqR5XZGyg1qzm/EniLTInOoRi0dnfa7SEjy+fReOvrXmXjPxdDDrUtvckXPlEqsqKUQHr&#10;xjBz/wDWru/E+jWltaSRR3s8MkrfK74CgY4AAHP1JrCsPCOv3EDAJpt3FO3zeYn74jb97JYggfQH&#10;P681m6mr0CpTk4+6ZeleItFvfK1BrA4HySSXH8Zx1yuD+NdXZ+JbHToY7cWEyrOxbfHIApUdMZGT&#10;z2zXPXPw01W3iLG4O0nc58sA4zwNox/kVfWy0zT4I4NX1uf7OqlBKMBgW9Bk7QDz3PJrsmouKjB3&#10;M4wlH4jvtG13TL2KNYpfLcFTuZ8EfiD7fjmqWo3qWWsNexfZjIVx9ojt0D+3JBz+lcJYeFdcnsn1&#10;PSr7zIoyAWVxnPPY5Jz61oeErPUb2EwXNy0lyJCxjEmGx/tY49eMcU50OTVMzUuZ7HS3FpFNYiZT&#10;uyS0jFuSfX61hs+raTf/AGmxI8uRui9A3HWpvFd3qGiWCSrazGJkfYyJuBcHkE4OOCDVPS768l0q&#10;G4vGlSK5l8tPMj6qR94Hg8GnFckTTXY7GWBIgbqRnS1uYQZvLYqFc87hxzzxWJ4/0VTotjqVtDI7&#10;W8pxJKAWcZBAJA5GN3Wr9hc63pmnxpcSJNDHwTk4ZM9x6jNN+J2tXml+EIrqyC7Dfwq5fOwITg+/&#10;61EOb2ysXFK5zOo6fDrXwwmjCEy+HLs+VgZP2dzyp9QM/pW7+xd8QTpHxdfwHfRKF1KFoo3TpyRs&#10;PvyB+dZPg+UPqPi/Rx+887SJHS2H8fyZGPTg1wPgIeNbLWj8RPAcDm48Lxm+vZcZAj3KuB9M5r0F&#10;CEnVo1H7sl+f/BMMwhGtl7jB+8nofUXwL083H7QXj3Xy5eOKTyC+7I3HAx+GK5n4oeG5/gf8T4PH&#10;Wjhzomq3Z+0wqTiKVs7hj0IzXV/sdWd7r3gvWviBfTxrJr2qmeUQ9FfqRk9ueK6347eE7LXfhtfb&#10;1EhhhaRd3IXHP55rwcViXl2ZRg9VFKLXdHzeDtOvOD+0/wAVseX+L9YsPH3xM8HeEbaUTQi6Esme&#10;SUOBg/hmn/s56vLpnxv1PwptVmt9RuYlYn7iliQK4f4PaXqa+NNB+IEt0wc3HkqoPQxjOPxrrPhf&#10;HbaR+1xrcTja814Jo93TDrnj8xXbWo06clSg9OST+dzoxr/2erJdlb5PU+kQ4V2AOQCc5pc4YMo7&#10;0SptdvTPpSoU2kkGvjjykQX+lrfoP9KkTac/K3X61Y06z+xw7Nxbn+KhSuSAScGpVkKoSefTNAEs&#10;cali7EdeM9qrT6D583mRyd84zQWkZzuY49KuWLtvJ3fKMdqTdgZZtovssKwqM+pFTtbrKMHrVO6v&#10;Gt03IueeKnsLs3C5I9KnQxkna587/wDBTvQ0uf2ZtTlMefKQkEn6V+EPjqBrfxBcKuQpc4BHPWv3&#10;8/4KMQfaP2XddU87bdj+lfgZ8SIiniu7Ay2JOc9vasOCHy53jUurX5HDxrerwbhpS3VSS/IwI0Ik&#10;3KDjuTViEqx2gd+9Qq5HQjrUqFVbG0jnsa/Uj8TJdxClMD6im7HOT1/pTeVb7/bj1pyONpVjyRQZ&#10;v4iNmZjkOfpnoajJZ3BLcYyMjrUhOeQ2MDBx+tRuxU7EbP8AdI+lAnsRvtTgAE56kc1UnhUTM6nH&#10;HGOhz61aZ1UFnTkEYHp/nFVrmQoxwB930pp6mKbuQszNkOozjK89qjUvHH5hUDccdKP3jyAEjJJB&#10;29hTjIpUln5B+VTVlPYEdWRgEIyOec496eXHl8yZ6kbT0qvCC7FQSAx9amw0Jyg+YjBB7e361SaM&#10;CRJEUAtjpghe5qeNMDgNg9T1x9PSqrRrICvmYY85Vf0p4MgXLOSAP4Rj8MHNUBZ3bhhiFxkkjjin&#10;AlVwTz2BNQrktuYEk8Ee2P8A9VSxsW5C/wDfQ6UEyuSead+0LkgfMW5IFNKPJHmPJJPUinkxcLv+&#10;YDkjkUgfB2pnJ7D+dBiLFJIHLMT8pxtB6059ud8aHJ5x2FMdnR0XccZOSDTo3yQhXj6UXsTIXeFA&#10;6Aseh7U92cxnLKMDgjqKhVfMOdxJz124qUBdh+Uk9hirTuSLHPtbbtDA9cDj8qkjbK8jGTgcfdqM&#10;bUONnRuSD1qVCGIOR8zHpzTAfx3OQTkjFTI2AMIRx0PpUABAHlrkjOcVIjn5jG2cHoKHoKw9ZmJO&#10;xcDacDHFLEuwDc2cd/8A9VRW52sRg9MDmp42ycNGMnA4NTfUTXYfFKjR5Y5bg1dtRl1yB6nJrP2x&#10;vOJNh9CB/CO9W4JiJBkH5cDoc/zobRDTPZP2efIfXraUKpZXAVgOlfefwkkt4LS23AHcowB2r4G/&#10;Z4jWDxHA3Rj0z359a+6PhdeCC0t0Vs4ww9TWc2rmFZH018N7iIyIyqABjjPWrHxd8TqkZt4pNmFO&#10;B61gfC69ZrfzP7oPT+dcz8W/ELtdvG0pYgYBJrnbNcJT56qOK8RamxlY79w/vE81514s1RiWVpMH&#10;0zXUaxqEgR8y8gHNedeLLws7NI+TnivEzSq407I/aeA8L7TFJ2Mx3ZpS5c8nJyaQhh82eSKqrMrq&#10;VLZPvUyyHZknBI6V8dVk3LU/pLB2jTiLKGB3H9DUJBz1z65pZpmUDHJ9DTDPzkjr6VynrwVwOdwY&#10;r3qwqgjIx15qumQCWJOTxU1sZCScDHoamTO6lRfUftH/ADzb8qKflv7x/MUUrs09hE/J61EflKol&#10;fCDgBcYP49uasxmOTaAWGXw25vTv+fNV1dJpN7MVULwN+f8APWp4LiOJhnJAIOO4PSv18/gIuW4e&#10;KJYJB37DJH9K0LOPJ/1/yk9R/EPU1nQy7j5rAcjHXpV6B1kOEUqRn8c5x/n2pS2A0wqlNqqpbH8X&#10;T/OKsIi7AzkADhl5qlaKVjLSY3E9j1q4jRLh2J3ddoPf1rN7AT7Cp3IpJHII7/lUjps3NwTjLd+a&#10;bEFyTuBGeD6U4RsAylsDHIA61ABNngu4wAcYHeoNyv8AKj98c+lTAeWQXAIHTHr1qKdlIwFwOgA7&#10;0GtPoX9PbMwOQASAD61+iv8AwS2Twr4b8PT+NNeuwZlTZFGeTjHGPevzhsXDzqynGJMEAfd/z/Wv&#10;t3/gn9Hp95pMmmGYxXEq4jnmnYxrk/3VB/OvguMqUascPzu0faRv95+4+F7q/wBn46FL4nH9T7ju&#10;PEdt451j7bca/uCAGS2hbcVA6KqnGa0tO+Fdx431qC8s9Bv4rWJ9xBtvLDgH3NeXaR8LdS0TVoNa&#10;1q4hEEUgfz7LVMHHX7pwT9K+sPgF8UPAXjQx6Xp+uXIngUBrW9gRTxxkMo+bPvX2OY1Xg6MXQ1jb&#10;fsfVtyweEU4Ru1v1+bJbVde+G2lWcGm+ClmgYqpM1zgkH0AB/nWp8S9Y8daT4Ek1X4dsLC4mj/f/&#10;AG6/bbApHzMgZWGR16V3ur+CtI1+5ivLp5FeFcxsk7Ko+oHFfOHxe+LuveI/GE/gLS79Rp1nc+Xc&#10;3EUTfvcH7vsP515GXx9tUVVLSOrZ8/QazrEqm1eTu36HI+APh3Z2mtf8JFpqtd3M8haadpHP2hj9&#10;5yWOBz0wBW3r/wAStBsb+98KX8DjUYVMiQ2+NmV5xkAFj9c1peHY9V0i01K9tEV54oz9maRCU3dA&#10;OK8kvvhJ481bxLc6r4rv44rp1edZLaQn5uvzAAkDnpXuYdU8TUnWrS9P67I+ucfYuGHpq0Yr5Hp3&#10;gu50rx/pE9ra62RHNlGQL80DHnlSOcGvKb3xtr/wd8bSeAPiArXtm02Fu7adVKIeQ65B5H908VY+&#10;H/g74x+EvFJ1nRvsc1ncZE/2mRgFIBw2eDnj9a9K+N2n/BrTfhsvjL47+C4YtQvZRHa6hofzSRkD&#10;lv3hwwHcc5rSjGlTxDw796M9rbpnNisZLC8ldbbNf5E3gPTfDnxItbrQ/EcVnrunNHvtbyG8UTL3&#10;yVUBkcDuDjisjWPh3d+EblrHw1f3l3alWKxyy/vI8eh6VwOl/C/xrqfiqxv/AIT311c2zrFJYanZ&#10;hIFMOVJLgNnIBwQRXbftq/Ffxj8KUsPC/gXSLxJ76wX7fqE0Q8vdjBCEjg/j3rGOGnWxqoU5LVN+&#10;ljOtmUMHiOWSd5aJHPfErx5faBpnh2e6v3eGLUJVvm28beIxvI68Z/I1vQyXGvF/CtrqsiW8VuLn&#10;TBIFYxuMMDkn50OCODkZ9q4nwvBqesfD6DTviToDrd3MWZjuKygHPIGCpzjP4VpeCbSLSNMm8PSa&#10;6dSi06aWPStSS0eIMhXIjZskAgsVxx1p1IRdJKL1V1+O53cso1nGeqlqvLQ6O71PXJdato7e0srL&#10;VY3Mcs0cKvGwwAp+fdgjAFTXFhr99qEcF5ZQarrUFwWu4L6dlWGLaQGRUAVie4PaqurSWNiUXS4l&#10;aRIIzM56vN/eyevGM+9WjrF74Zgj1hdSnnvr/PmzPEMRlQflBA44rjbldNbm/Kkk1/TOft7i11W+&#10;1HSrC7ubf7Dai9jWzaOI284PWFuQp6gqwwf1pIbH4ia/DLpPhzx1b6rf3kiu0U9gLe6jHAyfuL1P&#10;PDdBzzkra6K+saL4g8RwWcYvJbiBreNhtWYbwOQOozyfXBrNvNC1rxJd3M2hXPl6hpF0lveXMykx&#10;3HmKMbcEFSMcADH4Vt7rUknoSqcm3rZ/5nZ/ErXvCEWsjwVpdpLba/BpSR3GtW0gaB7hV3beMnk8&#10;E/pXK22p3moWMM6WE1tcSklvLBjjZlULnByVbIJOMDntXd+Bvh14N+EOh3Pjb4iajcfbbuMRpbwx&#10;+bKFPOEUdGPr2rlNJ8QapeavL4YvHnXTL+8eeBb22BuYEbG3MhHTgZHUetc8XBwfLsvxMsJJRl7N&#10;e9bdm3p9o/xG0GXQfiJc+XJo1nNJp+sxvtADFMpMoHLZQbSDk4NUdI8IXepyW6T+LtLsBs2m6udS&#10;2O4xg4A9R2OK2rqyfTtOJvE0qeBX3KWuwxkYZ52gjJHrnr2rkvFWnQ66jT6xo+nWUpuF+yxwqFkc&#10;dThd77v975fpUQTno+g3BOTUJaPv0Z2a/A+8sFijt9RuL21YELslUKeMgqQOn41z99oT+HHYxSXL&#10;xbg6JcKAy+uCvH44FVfA/irxj4A1hdQ8JapJLZBXSXQr1yLe6OO3dDzww6E9COK7Tw7438O/F7Rb&#10;mdPDlzo2p2zbNU0+6l8zylJ+9HIoG5euMgH1FQ1Ug7vVEyqYqjP94rrutjm/A5juvHnhvVL17mWD&#10;UNUcRpeA70iichsknBG7OD3A9awvE0OlW/xDb4oxGW5v7C9f+xIAQy+bvb96V7qF4696h0W/1vUP&#10;jQ/gKC+a4/s7fC+pLMSiiRflRc8KcEg4HUZrofEuiHSNQNnDZwQeTKIoGaXOF9Mcgt1OTXXZ0Kvm&#10;1qZwpxq1OeT0a2Od0Kxv9btHs5tPi8iKd5BuRQxyxbbyOgJwOc471f0vRxYaZq1zp1pFHdQpJFcW&#10;xh/eJG6ld6jPO0kHnqMjjg10MWjWN1Ebm0S7+y4Z5ImYK7gdMOAAM9M44FSS301g1x4utfD6QrNo&#10;kkFwjzF9z7cKATyzEgDj8ax9sm9NjsnUimlY5SBoJLG3s1ILi2yGA5JAHIx90fWtX4f2VuDq2n6h&#10;Abe3j0QPYzKBv+0K/wAirnuTnjvXH/F3U7nwT8Ov7RttTaPUTfxw2wjjB3KVPmr05xx1roPDmoaz&#10;rfgiHVb60lshcxIqXNxEArXDEhHA4+ZVyw46mtZU7RU76NmdSoqsJRjo0Lo9lNqV0bvV7uyWO1Lt&#10;MXxIkT9o2UEHI68nrVibVtZ125ns/Dk9ppmmKM3E1vZiMNEANxdnDMCeyqQfU1zOleFbPwnu0mwe&#10;5le4u/Ovb6a5UK6n5WDhARtU8k8HGa6XxNaW8V9L8PtKubhLb7VHummICSxEZCowHz7zgkgY96Jx&#10;ipWiFNppKWjINBs9H1jXItUFywtlVfPe4bGRnOFx3wvH1pltr/ie/u2GmiK1t/NZY1VVBjjB+UZ2&#10;53Y5ODWhJHPp3ge7c21vHdHU2srWMKG3qD95cHGFXLE89DSaJo0flrEIkaaUO+7GCxAySPQ4HpWM&#10;5X3NI8slfoVLuC/s3AmuFuD0kkbBYd+Mg5HXg1TtNGj1e4ZGs/OTbtYW96EDD/aQjI+oY1b1jSLq&#10;8U6zbmSEL0fzW3bsE7QAMdAw/GoF8O28Du9vJNiDB8xkG4n2GOtOK0CUexd0rw/bPfXGh6QtslvH&#10;ZiSC6MZdFnXsWBBJ6j05qfRvDl94ptlvHRriQRF/NlIEagZHzKMbueByOtQXt3Npy/Z49VnVpsPZ&#10;wkAAt2J4IOOgHT1p994jF5plymiWSWscG06mltN+8YNgNIARt2ZySB0ptStoO8obFnxB8PdG0bTb&#10;K0v9Ttri4ZgEmVgZJOSzIFBO5R2B6c81lWEMkthNHpdvJiOMlS6kvGdwzgZGTj39aof8IxdWl3Fq&#10;2iOLM28IleSYAGJ+QCrDqDjn6963tNtInsodX8Qae9t9sHmvLC7NGM4O/b05Poe/SrT5VuV78dJG&#10;amj2viORoYTAzbA/majO7tEMYOCWB/Dn8ara18K/iFcaVJD4L1HTIriFczv9oUNsI4wWIyPvdAOp&#10;NdVqdt4f1RLOLR5o4rm4hY2sYyGwpOQe2Tk8DNePeJIvFtz4pl8J6vLKzohVWKsCF6Dkf3uMfWuj&#10;Crnlvaxy1K1Rq0dCKLwFe6d4W1X+2fiRZ3s8jpGLGFgzozEEvgEZxg16UfFUXiXwzomh24kOnaPa&#10;K8kjhWe6mT5BI+0ABQMgL17kkjNcL4X+CWp6d4p1G68RXl0sUduZ7trSFZDbRDkbg+Mtjtnj9D1/&#10;wT0/VLvxM8dsr2+lzuYDYTyqzSwPnZIcDIYHDHqB8wzUYn2MqvOnccYOULzesdTG1b4w+G9C8RWU&#10;l1o17Iba4EriOQLGdmflZcEkHPrW74c8c6J4rsp7uwthbqZWYRyKdqAt0Hek+K/wJt9ZT+1dBuIX&#10;a6JUSQygozcDAPQH/GuE0e51LwNqSaNeaXK8ZPlSpt+627IYAjnBH41pGjQrUXJPUhV3zXex6nZa&#10;PNrEsCtDKiF9rKpxkg57gjt09DW8fDuh6EhvtbltbKG3YNLJIQqAEdTgf596zE1q4gs7ctqdvtLF&#10;lt7dS7rkfeY9FHXA/OuX1n4c634q1Ka6i8W6sbW5lEk1hcWodCQMDnOcD0rihT5n7zsipJ1NYnQz&#10;/FfwPp2iyapYaBqWr2yypDBJbFIkmPQvl+gwOuOhrNEvwR+MF5eR+OfgrNZpp1sHk1C11Znu5GJ+&#10;VIzEkfOcdTgVm2+gzeELN9Oiv4bkCJvtcU1qhj8sPuLn5sxgcAFWVhirvgTxi/iPwtBceFU0iyj1&#10;ZpIo5LwzSuxjIBUBmz1xj5q2jTq09YPQUqNOo/Zyf4mV4f8Ahl8NNO8SRzeCNb8ULAHwYtRkRyPV&#10;S8bbT/3zXVajoGlREwO5miBDRl5ORzgKw788/wBKy47nX9BcaaYNPjnjx5gt8ttUDJOCWAHU9zW1&#10;o9rYhoZbmdrnzP3gmJABJHCqM5BI6ZHGTTlUqvWbOqlT9nGyOc8UeGfGuu+KIbHSdcEFhGitdOoC&#10;4cdsKB27Vu67qMulwG00NnuZ1OCZHKgnH8v8KvXJ02yglvmfyJp+UhZs8j1I/oa43xRqGt/2ULyK&#10;2CGNBIjs+HGT8p6ncCAeuO9YVK3NGzEoRjJ6luC+u2hW18RwLdbmJLFxujyeFBAGce9YPxB8F+K9&#10;I8O6R4j+H8V6La68xbuCPLSiQMdrABuVwMcc+tNh+KVzp1hHJ4o09HikGVuYgrsQePu4HH410Xg/&#10;4hzx2rWXh/xAiRS4kjtPMDkN3YBuU9MK34Vywqcs1K10ROTekWc38MvFHiPXL240nXrWe4WOFmN1&#10;caeymMgfdb5lB/Q1d8Q+C5PEIjulvRGpJMW4FlB9Bx7YrqdW8TazfWht7y6fy5AWmht7QIWPoSWz&#10;29fwrn9Q8b6voTTQz6SGUt+6jaIn8AMmulVpVKvNGKTJaahaTMLR21rwx59tdRLIdrAIYi3HGD3/&#10;ACzXQeE7GDSxJrMm57rBaMopVlBPU9iPYisHT7vxPrmvQanqOlXf2RG3JDkKFKnIGGx8pPU4NdHp&#10;clglwZ7lWWYcu0SEbmPBBwQuPpXTOcvtbszVlsXoL28S3+1x3k0TyAlkiuMK4JxzgAE9PSqVzby6&#10;3fpaOspj++ZlOG47fNkY/wAKW71ywsYGtpSA4yCyxD8M8mqkHinV3tntbe1CzswERkTA2/pn8qhR&#10;b0NEzalm8mY2bfNCI3D8c4OfXP8AQVhfEczXnw/Gl2Sfa5JplNrGwOW28kDbjAAGc47VHdarqFhp&#10;U11q0ztE/wAm+3jzjvgnIxVGfV5NQ0e4k0FWugbZIAkK5aNixyOp68ZrSFNuV+wm7fMxPCXiS9sf&#10;iHqS3IQSPpMkce0cg+XtOSOvSvWf2JdD0/WfAvim0urBSt+i28svX5W3EjB+grx/QvD76Lp8l7f2&#10;oikzOiMwIcKV7jtX1H+yJoej2HwRiutPhCvPqL+c55LYjQgZ79T+dTms7YWco72S/E8rGc1PDxTe&#10;87/cjhv2MfEsnh/Ute+DeoXJxb3sn2AucbijH+n8q9z8aqtt8P8AVWuAQEsJC3cn5TXhOlaF/wAI&#10;tp978XNPUebo/jiXzWA5e3ZgrA+vOK9k+OOux2nwk1fVrK5VFuNOJt5RyGDjj9DXj5l/tFWnVWrd&#10;ov10PIw/+9+4t3f8TxT4b2MQ8GeFbtiwefXn5J7EKpq7oRS//bQuDaxYWMwoxX1EYz/Oqng+V1+G&#10;/ghLO5DTnWJim7jLdQfzxVv9m6z/AOEr+Pmv+KH3sy30xjmYdFViuP0FerW/d4yU39mMl9504mLl&#10;lc5L+rs+kr0nzDhehNRJIQu309acASgXOfUk0mzeMDgV8e9zy0rIcACSDwTzxTmLDAK5zTHUhhtP&#10;OO9SxyE8ZpDFBPDKo565qeJio6jp0pnkB1KuOM5GKlEIUHaRwPWobuBNGiSqqyjPPQCrMVtHCflU&#10;+tQWqKfmx1HFWBIQMEj2pGU7vY8P/wCCiulahqX7NGsx2d55SpAxkyM7hjpX4GfEbzo/FNwsnOXz&#10;u9fyr9+P+Cgt7Jbfsz67tPItmwPwr8CPicy3Hi24MT8FuRjFYcFSvn2NS8ji4yT/ANSKDf8Az9l+&#10;SMBm2jAAJzUu4kbdwJBAOBUSgLnZgkkAc1JHEoXAYA9jiv1M/ER7qxy4cAg8n2ppIOTjBx9aeAFU&#10;K3PzdqM5+d+g6CgzfxELQsGGD1PHvQQ4wEYBg3AI6inu6yMFLbefXrUbA/dYdc4PpQS2rEMvl7fN&#10;I7461TuRKcxCTcGB59sVbuvMwUjIzt544xVKWNyVUY3AZ4HseaqNrmaWowBIh8zkDHDDvSBRklCe&#10;AME802cMr8D5R/C3QmmBnjJYn7pyR6iqCTsiSHMjhwozn5gTgCnhT5QLucjAGO31qOGYKGCEcnBH&#10;U04SSAFWOTxx6ZoMR6FsOHVWGRnj3FTqySLtdMqpOHPGahi4JVpOG5Oe3PSnpMGIJC7e5z7VoBN5&#10;mU2KRg9QPT8af5h8xY2HqAO9QgZRgG5A7dTTlwSAWzyOooJlsTSOUuCUI6fdzzRC6vOy88Z2kdzS&#10;qAVL+pHao3UmQuBg9zmgxJYhuZjIAOeBj2pFLxOV2gjHGen+NCkhcMwyO4+tNkJEhRS20nqBnGaC&#10;ZEwC7tznGQe/SiQbiQWGD05PT8KRmVT5rAdc8cn8qFIdicYUnvTTsSPBWMgHAXHHFSow37EQDjri&#10;oZdjHc2fUDP5UIDghVGc5BJ/L+tVdATRiQOf3uMnrnr/AEp9sN7FyuFx1x15piiY8ZBz3A6/4VLC&#10;f3SlgpIHIH1pNoCVEjKsgGSAcYFKwQRLIAT13DNRlkIQMBleVx9eaBkkFVOO2DUhexZiXDeZtwTk&#10;nnip7fe5yh+Zjx0+ncdKr/a3T5XXqOQBU0DHzQAnB6L6GgLnsH7Pxf8Aty38xydrBVCcYPHrX3F8&#10;K7ZCtugHJADEHO31r4c/Z/ujHriJ5fB+ZCR0+tfcvwG0tpYopmkZ2PIyfWsp7nJW+I+gvC7W+h+G&#10;DOgw/lcgn/PavLPHutfa71iR90k/hmu+8U38Gi+GUtxL+8MZBAGe1eO61eNcSuzdPXPUVhJNHo5Z&#10;FNtsyNbv5PKYpgAjuK4HxBcrLcMWYgema6zxJdjymG/BwQa4a/k8yV/myAfSvnM2qJKzP3/w+wqU&#10;ecSEgvuABFTSSKANvPXNUo32tuB7dBUjEggKenU18pL4j9xoJ8iJgd7FyOQKFZS+APwHeoVD7iQR&#10;yKFBQE55zXPI9fCq8tS0WUruHUflT4pY88E5Yd6rEGXDL65qTdGAAScducc1DaR7FkloT+cPaio/&#10;NX3/ADopcyJuj8pYQVBUodvUkt29qtQJE5MytuZj90jGPTmq+AEH70BegYN+FTWznO0uDzkfXNfs&#10;R/n4XIAQCJGViT8px/nmr9sy4UIB12k47gVn2kzowSQDaegK1oW0gdMOoBBwDn9aT2A0IUaRFj8t&#10;QAcsSck1bgVC/mIPmBwfl6VUtZMNnzNwzgHOatqC7FYmGO57g1lICRIwZgnJGfXvU64T5Axz6dPz&#10;qG2mBJUHcwJADcVPMyjc2AMkYqQewkqsJPnA4XoKrq5jkBI69OO9TEB8At97k/N09qa2xOSO/HH9&#10;aTvY1p7olskWO6VmAwcDjrX2l/wTsKSXySiyd1UEfI2B9OnH1r4ss3BnDEHIYbhjOK+1v+CWZa/8&#10;cGwkmyjDiIn7xzXw3HVRUcuhV7SifuPhLO9TFQ702ffHhv4Ux+KoUv8AVbiYsceTaggqOBXrPwZ+&#10;AsGj65HrQgMSR8rjjJrS+G+g6Rpdi2ta5e29tbRjiWeQIq+vWl8bftUeCPDdjPofw2uodW1JIyPN&#10;thuih46lh+lenCWKx+GjCPw2Xoe9i8wxM3KhhItyejOq+O/j6x8CeBrnTItTVNTu4THZxROPMGer&#10;ewrwLQNNAtX1fX3t/td0yy31wiFt7bQBx2PeotIvp/EF8/iDxRq0U0skm6Wa6QyNn2I6D26CrkXi&#10;O8u9U/szT7+FYZjnc0IJK+hU9M4rupU1Roexp7LfzO/KsqeWU273qyWvl5DfFviW+0qx+waZG0IT&#10;MhcKWLqR9K434Tpr8PjO/wDG/iu7f7GFLqbhvkfk4HXrXp2jatDPqMWm6vbRSNcuYlmNsihVxxjk&#10;5rjPiTo2s6Fe6toEeJJiiFWUYXyjyCB0B5rtw7U6bod7fcdlNJ4lqW7Q74lr4q8UaYNZ0ywkkFyC&#10;YIIWC5UegHNc98afCfib4qfs8+GPCei2F0NV067k+22l6WEu1zhWHqox9a0NNudV8ZeFdI8PrBLJ&#10;eWktxHdRxNjfEAGHA55GRVH4eftBSaF4lXw3plhFAbeT5Y5U+VsclR3z+NbYf6xSca1HWVO/+SOT&#10;HYSjirUZbxaaV7XtqTSa/pX7KfgnSvCqXNxN4mFplp7pG8u13DOQDwx54ryDxP8AG74seK9Smk1L&#10;x7q+s2caF5Ib5d0Ac9Aq4wuPavfPiz4i8LfFOZPEut+EJHvZYvJH2iczWxxyGRRggjHT/CvItIn8&#10;Wad4gfTPEVi7aau97dIdPVYFYDjG0Dr75rswToU8M5Je893/AJE4ahVr11VxKtO/3djpvA2teKfF&#10;mjWV9q05tbsWsaXEbKs5kQA4b5sbOCBkZNbGpwvo3huHRPDrRW8tuWe4Z5wXkeVwoAJ5J5H0r0T4&#10;T/DzTNM8IXPjfxHbxbYLJndPs4yeu0fXkHj2rlbi4sNX0zUrM6bGrX0sSWskqgGN92Qc+2M/hXiL&#10;ExqVG18KZ3TqxrVnGK1jv6nD/HHxzL4MsLLQdJ04yXk0huJWlgJVxyuxXXuCKt6H8U9S8WeDrO8v&#10;fDqR2uksFuYplbdGpGCzEj5ucDjpmul8b6BpnjPQtK1DRNdtZZdNaSO4wuxmcsPnUd1z3HSqerWE&#10;lv8AC3XreK4e5gYRpcSO3meQWkXJUt82CARk9M1t7WlUpU421/4JMG1GUpPS+i7EPgiKbxDoPiKf&#10;w/dr5kMJe2tjCQ3ynOwZ4BxnBrm/AHizxj4k8UaRpHhmxl0+GG9M1891bLIZ2UAlcDBx2yf0ro9H&#10;02/8JRW3iDQ7tzFfqrusQ3LIMAFfyqza6r4X8FfEm28UaVMIxqsLeU8pZls5SrKVcDopyDn/AArP&#10;mfLJJXb/AOGZ0Vrxm23e628zK8X+MPiFqXxH1DxRpHxGXToZJdi2yaalxECBjAWTvx6jmtPz/DXi&#10;60stV1/V7mXxVZxmO/iktPscd/HkmN0IYxq2Dg854rGm8L3epBpk8Uadc3lrvleziGzegyWZc/eI&#10;/OptBEmt+DpNa0K+szPaEi5sWmQvMh5DKzEYwDyKpx5rOK8hU6GGjTTjo1bb9Ttvhvpfw18Sre6b&#10;qfhaQX1mDLNp8xRmlj7lSv3x69xx61kw33wiW+lHwv8AA/l6tGZEjsdTDRrI6/wq+ThvRTjPrTfB&#10;mlWupWmmazpevXESrLIZZLVx528AExqR0zznrx2rD8R2fiGLXXuLXRHt9It7l1mWQhZZZJDkuXfB&#10;c554Fc9On7zTfyOaWHlLFNJ7bD9M8N/EH4hoviPUPD7zzKZcWP8AaUcLqVONscZI6YOccnFS/Dbx&#10;BB4S8QzXsmizSjWYWguZ2u2cwBckDy9uCQepyak8HSDSfiJaeM7ua4j07QbOa7unNy024bGAGTjL&#10;MzgYrA0fUdeCTpceGpbzzL17h1t3UFGYkhV55wDjArVSjJtbrT+vkbKU3OVGq/dsmcl4itV0bxzJ&#10;4h1rxIYNItma7lvYSwku5nkOxVQcl9oxz0HNd98MvGuleNbR/iP4o0WaKyN8y2FkJdzzNxh/mxxx&#10;yayfiP4PfXPDVt4p1zw7qPkop+a1gUFVLHiROdhGSNxA4FbPg9dL/say8PeEtOju4XGIYlP3RgDa&#10;5PTgH8TXTiq1CrRjb4v0MqFN80rO8eh05+IOv65qkll4f0qFPOclLaNkc4HdmPCgevSsrxTqGvWl&#10;7FYtq8dyZ2DIzv8AulIUllUr97kAZHcVqyaF4Y8F+ENQ8UeM7mO3s4oD9oZjjjaQsY9STXBaD4gt&#10;PE/gtZbBJIIcefZw5URxx7gu0Y5J5yTXDTppw5+lzoppTr8sXsdC+iznwTJrur6BBfSi+kSOOdSV&#10;RXKqckHIbJGMenNR6rq1vrPjFtJt7mJdM0c26RWfm5Rdp2+Yc9Tnn6D61Y8Y6lZaZ4H0TQhcBbu5&#10;Mk96kZJeSRcFcjsOc59R7VnXVrHo2giOw0tZJteUJunB/wBcdpDZ7qFzj/Jq0/3auYQ1nKT2V0Wd&#10;Q0vVvCXxDuEuNIa9stRmNzYM0vlR3CAH92WwQozkHPUfWpdZ8PxeGfA9v46061Y6lfa2s2lRyuZI&#10;dOh2ENGuT8wHzduuOKZqE3iLQtUi+FGr38t02mzsYbjyyz4dFAUE9F6966vQNO/4TLwFrPguC4jF&#10;5ppNzaBsfIsiENyeOGz/AN9D1qXUlEznf2Uakn1/A4vw88F/JYaZOHmaGaJXhyP3yyzjzJEzyHYn&#10;Hoc1bTU4bC0uJrfzDJDLIVMyEGIHcNrEfU1Evhnw1pfhV7W81O4u9T1FoJbNrf5ZIjFIrqyFfuhW&#10;XqMk9qpXfiZ86lqE9tI97ezFyttGTGxOSF9O1HxncuTntH4S5pd/qNygElr5hWMP+8ckbRjJVTj1&#10;6n1FaujaBqnibxlDZXunx2EMssTyBi2HQ5OAM9Tt7Y61T8EaXcaVpsvi/Uib9RA7RNChPnZKny1/&#10;2u2ParPw5m8b618QrjWtfjVL6LSpmsbVmwinqmcelSlJ3tsRWn7j5DnvE2s6Jr3jvUI7bNvYWtyb&#10;WK9aYRshU7TjPAQMDk9a3bDwRf8Ah/wFrmr6t4dCatDBKIIIysqXDSKY4pFZeGQ7/wAia4/SLOMp&#10;qENtK19Ijtuto7cl8yFvMlK4yQpHQA4JHau7+AXjGePVD4Uu5Re6TKfLiZjuNqSCShHpxyOMZrSp&#10;7tJNdwre0VPmg72Wq/yOOHiG81ezsINEWOO2khjeWEgFkSNisnynrypyPar93BfpbpDZXNwlnNuE&#10;MD5OBxzz0zzxUr6HpnhzxvNo9neR3EUsMkZeRvlSV7ieXaD2A8xR9DVyw0/U9evQNRW5gSNSsJQF&#10;lixgnJ9ORzRKabN6c4yipPsc1qd5q2l2CrYWpuL+GJxYsq4KShvlOfXg+xre8Y6nGfCvhXx34g0m&#10;W3vUvUt9Yd7fHmyxskikgdm+bH0NS3nhDTmtJNQtfiDb3G3JkMVq7eXzgnKjioPiN400bwP4Bj0v&#10;xxoj6xp9+8f2V4rowzFxkh0BByR68dcVcWm+VHNi4wlHmidtrvxO+C/g+C+8R6pp97cx61aq0slp&#10;aPMpST5NjAMMd8jGeK0PBN38FrBY7zTjoyDT4mijGWWUhlJC/NyWIyMc9a8e0vwl4u0Nw8GlRvpu&#10;pFJlsdWj2zQMcE7TjAI9Dkc54qvrGl+IdQdNH1IbykhljkjhRCWA+VmYMeQCRwDWbw9paMy+qwqU&#10;XLmb5i54WvbXRbS31LTbDUHim1xhb2+oyFY0HmDCqqk7mAJGTjAFdyt/dG5vNU0y3hUvIFSRIlLb&#10;s87XP3Rx1rn9K0Zoydc1qYNLJJ5j+WgWOPpwB3Y9z6e/FXLPVHn01rm5eVESNnit0BaR8jIBA780&#10;O0Ukt0dnsKTjaxdtl1CDM81wZ3dyzyj58E9sdz0zURutSuSVjW6bzW5wFVeOg4xnr9TXO+KPEdxo&#10;/hu51Zmuob/cGtrOGby/kPOTkZJAByOoIrD8CfGPU9Zvm064h+0QxsQrO+514HAPtkHkVpClUlT5&#10;7aEuVOnJRWh1Pibwfa+JPD7aBfzXMUEjILvy2bey7gxUnGeccinaV4Vg0ix/sPQ7lLe3txtt4BEA&#10;xzyWAOTz3P41pnT2tdNt9RN/dyh5NsomOzYwHAOQM8njFUhqSNctLKx2zEQyNMnl53fLgEj3pOcl&#10;DlvZFRiubmQ23t9N0nM1wJS4OEUttx6k+ueOtY+p/ELw3Z6wtrJrkFs7jaBHbmcA5CgMVIKZ5GcH&#10;HpVXxvYeIraNre21cGGAFYHnhXaxzgKSO4HTBriNG/tDWNRF3eeDraSVHIkls2aGQYB55OCeM9Md&#10;a4p4mblZDlOysdXrHiC71+4SXw1Ml0yuULW8u9dn97YDn88Go7nxnq8nmeH/ABB4aeRIlCrftA6s&#10;YxwCwJAON2Bn1PNYOr/DJ0/feHNZlszdtlrefcjsQPmG8ZyKoQ6Z8UPBbqlkdSa36jbcK8X/AAJS&#10;eBx37Vo6UpU7uRhKTctjT1SEeUbzTLZZEYYLlSDEAOmOnWjR7ySGOGL7BEJA+fOyNxGR6dv89q0T&#10;4q1uWW3j0rQHnkkVVvJ/sJjVCcZ2sB+o4q/qNpFdFLrUtXcRq2USWRHCZ7D1HTrW9LEJ0eRxWnUh&#10;09b8xo3mu2elaM16xkALcrsJwxP3snqOe3pUfh3WbbxC7+bbiZ0+bCqQRzz1HI6Glt5vtNxGtzNb&#10;vtwixyJsAGCA4DD8eOK1dMtLm0HnXNsFMnR0XCkdPlI461CaV9BPmZHKnhyzimu7o5iijDSM5ICZ&#10;PTjr1FYOg+P7TUPEMOkW2g3JinbYtyIgI1OcAHnOPeum8QRW17pVz4fukMlteIqthQrAhlbIPtj8&#10;ea57w/4fsbbVUNrJkw5PlmQM7YPscfjWlOdPld9zNutzpFrxNpEE5lguYJNyS7HCts6HnuO/eo/D&#10;2l3d1YNcSwGOQRkLvGSy9ByM+taaW99dm4nvNKkiFxOTC0j7i/U5+nt/jWnb2EkUHmWNyiqsROzA&#10;x+OPpUxco6nRGN3qZ6aVb+Ovhhf+A7Ixwa5bSCeyR5Nv2kK2cIc/MccYNZPhf4f694C8ITat4jkk&#10;0zUNRvo3skMn74RRZZnKY+Udefete70SG8UJLKolcq7OFyFbjJ/2eax/Ggh03TLvSY5TLeS2zI0v&#10;mFmQN8qgEnvntWsXOa5Y9TF06ntL9Dih4i1bVfDsjavdNPcfZpriSZ2BLklVH0r6J/Zk8Yw+Gv2U&#10;73V9SY/8Sq7uGXcMb/3aBAD3J4H414Bruiw2Wq3+kw3K74bCODyufvHBYdOaqW3xl16L4ar8PJZ1&#10;gspdc82WBASSw2/p8oOO/FdWKpfWqTpR62ZjjcJUxNGCvbkdz6JttIHi228O/Ay2bKXCf2v4tkQc&#10;bWO8Rk9iTjiuf+INzeaL4r1T4OWOq3F3pVxGX0e2diwtZcZMZJ/hHIHpnHauy/Zf1XQx4U8R+Mft&#10;jz+ZeAG5mxuaNUBA5/lXDfa59Y+Jo1b7OZr13ItogOTLLwAPoMn8K8eN6eLlRa91K/z3X3HlYCh7&#10;KU6kn8HX8zkvB2uSeHdG/tG95Xw5rEccIHTJk+b+VeufsZ6TDbaZrPiKVyZCRGSD/GxDN+ua81+I&#10;fhweDrvxb4alcNFbNFeXOFzmVl6fmx/KvZf2ctBm8PfBa3u7mMpNqNw87889eO1aY/EJ4apUXVL8&#10;dWXmMlLCRjHaUvwW34npcM8ZIjV8cVOXCRnaAf6VzFvqsiuN0wPNdBpkpvEEiZOB+dfLnjyVh0LX&#10;BXdKBx3qxG0YGQOT1yKc0Yf5c49qaqrCTvcdepNJklmJt+RjNSIhZzk96ZbJE6b0bOR1p5VosyMR&#10;tx1NZ9Q3GXN6loSWcD04pLPUvPkGG4PfFYOs6xELpo2kztboDVjQZWupwqHgccHrTCSSjqeWf8FI&#10;LxIP2YNYy+N0JHPevwR+IDSv4qvHyMF8+mOa/df/AIKi3qaZ+zPeRTvgy5UDPevwj8aSeZ4iupUO&#10;T5p3DHf/ADiubgb3s8x0vNfkeZxzNQ4Owse9Sb/JGYDtG4DAA7ipoid3A+mTVZJNxOU6+varUJRi&#10;CZBtHWv1Rux+Itq4pJViFyMGkLODkqDnqPWlYoZMq2cDGKQu4OCRz0wORQncztcjYqz7tvPUDA44&#10;odMIAAvtmgFkOFHIHrzUYcqckAe5NMNEMcNjCnDYIHPFZ8rhZQrv0zzjvV2ZdwBIBAz0brVC4dHY&#10;uwPy+1VHciwwBW+RycryoNRNukcOzcE+vvmnNKrExxnpzyOaRyoPLjAx92qImLECBgDPIIx2571P&#10;Hub5CAQOelQo5KtHhgvQ89aVGIbcRjkZGf8APvQZExKh9yR/8BqaFkHypk7eig9KjjcLknjsDnmn&#10;x4Q/xA9C27qaqIEm/YpfO1iSMgZ4pVZimWAyOKYdq9eoweKcBhdrg4Jyc1RMtiUFtm3OO59vamyT&#10;nORjBIDY7UF0BZQAeOcnpTQcvnI/z/8AWoMR6TAqWcYwOn9aCxccc4HAzx7/ANKjjYMTFKpAGcnN&#10;PUKPkQ7hjkjsM0EPcewCks2SA3J29TTomUkA9mO4E/5/yKaWZVxtJIGQD60Ev5m5l6YyDQJkiMUO&#10;AmecEnoKnLLu3bTjHB/xqskoBVjyvUginK+WXBJB4PHf1oAsAowCg4AxwO3WliVQSwbIz0xjHtUQ&#10;jC9Gxzzkc4p24rkI5ye49aAJkVGY7mHyr0FPV/LUrHtOSNuRjmolZ5G2bshjkj9f6U9NxVeBkHqD&#10;QJ6EzSDcFfnOMBf0qzZ7zLuIHB+UFu9U4XJA3MCSPvZ6VbsCBIF25IOQ3bNApHuH7Oehtfa5+7fJ&#10;VFYnOK+9PgRpZ0+3iLkklBkn8q+Ev2WmUaqGLMGkKjIPbnP+favv34WMsekxXLSbQIvmP4VlPc5q&#10;ruzT+KXiFSTaxyYBXBH4V5jqGoMoYq2cDkY/StT4h6+r3csiHHzcgnrXF3url0YkkA8cHvmsJOyP&#10;Xy+0YLzK3iLVA0LIMZbOCfWuUaUyTMu76n1rQ168jO5g+cH5RmsZJ4w2Se/Svjc0qXnZn9McB4eM&#10;MHEtxBVOC/5ilZ2L5U9fao0HOd/UZ5qWOPYSzAfga8Kck2frFGnKySFMrYwBg9uKdGyhSDyT1qIv&#10;g8ng9KF4OFB+tYN3R6tCDi7lmNiVztAFKWjJHGfwqJZiqDJHPrQjKH+Y/nXPLfQ9JPQs/ufeioPP&#10;X++tFUF0flYso2GbeQowpGM1YFuufKUZVyPmB5qFVIKGZ8kHkdc9alQ7m4c57D27frX7If5+FuMK&#10;GDSnJ4Knp3rStAIXDBsgHlcd6yoJ5UJJBZOoHYe9aFjIska7WOOcbmyf8aTA07fG8DbgY+UjnntV&#10;qAAMoZ9zZzkHnFVbX965XGSF+XFWVCblfcd3GV7Vm3YCdYArjLAcZIz/ADq1tJVYHB9+arLOjnep&#10;J29QePxqZNseSee2cYqAApt+Q5OOeTTMspIPznrkU6TaSSjDIHzYJ4qOf5ipY59vSg1huiW2mSKY&#10;MGBQjkEZyMV9U/8ABO34saJ8MvHY1jV4TIrp+7CgZzkEdTxXypGCJQXOccfpxXuf7G9xpVv8RbFt&#10;R0qK5PnKYkmj3c/TvXyHGlCnWyWo5q6Vnp5H654V1Zf2zKje3PGS/A/SyXxh4j+ON9BJ4h1SSz0Z&#10;BmCzSQ4cfQHGPc112heGvA+jTJptvYyqiLuAjvlRGIPptwTWTpnkSxWx1rVEijVV8u1uJGDBSARi&#10;NTheOg9Ku+JrnS/Nj/s+3tmjRQf3qMxP4HOfpXsZbP63l9GWlnBadNvzP02hGhhY+zpK2rV+r+Z1&#10;F14hltI5YYBNCI0Aja6bdgnngquD+FRaN4gtLy4/0q6hmnWRQwWMhlXrnkVneGdG1G/vrS+1VrdI&#10;pk3wIIsF1+hzgVQ1bXNCfXZUvoLPzLcMPNil2c5x64bsOnat3T54adEd1JqM+Rvc7CbTZ7yK6tWY&#10;b2b/AEd1PzKeoIxT5L8eI/BOp+IvE2+S+toEsnPllWJU4Vjnnv8ApTtH8V+FLy3tYbVZxMiFZnnh&#10;ZQB14PfnvSR29i0t/p3ii/u7W0ubQtDqNnKSQy5xvXOD7GsYz5bNnDidYOpFbdtzivBT6t4P1ex8&#10;Z6fPEJ7a7KNbu/8ArUZcFeO/SuF+M2iaZb38mp/aUtrqS6KrsgIZTu5/EV7D8KvAlv4z8eMy3i/Y&#10;NJjEha2jCNdykcM5HBxWN8ZPEEUvia71nR2jS8tJf9Jt5YVdZtvG4ZHDY7134bEezxUku3/DIirK&#10;ni8WuVapa97HM6drum+FvD+i6D4nvri+FxK0kkkcmGiV03BT3PBH510Xgv4caJ8QGvfDx1TU9Nnt&#10;HLWsiTmRSoJwWVuvv3rhvG80fjXxBa3l1cyQXEyR+VBBtCPgYwV46L3r0Gx1HxJ4E1EeIfDL27TR&#10;woZrcgESrjkYH0xketRi1KjSXI7Ser/4Bo/azjOS36amtq3xV0vWPhpD8OvCUWpTT294gvryWzMU&#10;c0aZ4U55yQPwFZ2k6xfahpl1f2+iXzyafbuQn2JiuTwDnGMA1FrNj53jdG8H2rj/AISBBdQQImEh&#10;LgMxJHRVOfzFY/xR0ibQ9Ss7ey8YeIZPNt2WZpNauCl23oIy+wRjoFxjviuKnTptqMdtX/w48M4U&#10;YqEPinq79GWvDPjHUNPu7TTr0w3FoJD9ttWjBKk4IdGGMck8ewrvPFfgnRvC1lqutXupxR6dqVnB&#10;iKRgokYSLkAHqcGvMfh9oll4y8YWNlflYraWLypSzEea/bA6Fu9dn+0ro8dyNH8NavpU6wadLGTK&#10;jAoyEBFJXoQC278KyaTxSjey6meZR5MRGnB6vcyPBup6NpMEeiyzxS2ZndWSY4VPRlY8L1wawtIh&#10;vtXu3nt/I4mdA+FdflzjbjgitX4QXfjDVvGd54V1nWZNQ01Ek8qCewiW2ZV4VxhMj86S6tW0vxxd&#10;eBdNtVLS4ubho02gIeMLgcL046VrzKm5JPbc6KU1KryvqM+HXg7wt421FofE2nG8mtGLNc7nRojn&#10;7ysMFQPTofSua/aH/ZebwBdr41+HdzPLo+pxBbuB23SWs2cn8CAMenNdzpvgu70LxlEt94ks9Kud&#10;RsLiysmQuZ7hXQ7QV+7kHGD1rR+AHxrg8eeE3+GPxLijj1OJ2tTNMxBuGU4BO/8AjGBwTmoVSth6&#10;jmneD/A82tUqRxCdJaR380eNeEYfHEOl3U/w516ZZmhDTaXIpIlYdXU9d6jP3cEqT1xXaaVcfEXx&#10;xpFhZeM/Al6UJ3Q6ot75YOOB8rgE0/x74Cv/AIZeMDfaLLJHiVZoZkTlWB6lf0/GtVvjR488S3Wz&#10;xBe27bFCWptLMRbj/tMxOPU4xXTVk3aUV8z03zVXGpBe69XrsU5fBHjXR9HvrO40OW9s5rdUlYFG&#10;IAdW3bOpxg1q/BbXNO8PWWo6teaE195ErG2up4gCjhclM9M1kL4g8QWF8+oDxLLhHxNJIW2E5HG5&#10;uSOozwKt6BfNc/DzxisUaxwQuNQtJ3GFZ24OM9ea5+TmSRhi3L2XN0MqL4ufETUdaN348eGTSL5X&#10;mtrY2pd1Q5GAgbcUyCMkckHGah0m4g1PwhqfxB/Z98SKt3YxC5vPDt/CHYbThnjZ/mKAcjB471z/&#10;AIJ8W+GvFurJo3hDxPK3iR722bU9F1NAkU4jChxHJ1JAHT26Vg/DmfXPgx8SvEdxJEklrDdvNpkK&#10;sDHOHkIK467Cp57cV6EMOrvmjZxtp3OGVpJRoSadmct8UP2k/Hfxe0628FXEhcG4y1pFbBFEmMHO&#10;OuM1618PfCY8IfDSG41eJxcpHHDApGNr5zx689a4Hwx8JIJfiZdeLrDT0ttFlu/tcEewnKsd3lZH&#10;TB4J9BXsF3aJ4i8SWTRTNPEJEWCAAmONjjkHpkmtMxq0fdp0tIrWx6OBhKjRc5q0mYd/DfX91Dqt&#10;8/mT3C+RKxGdqn5mAPbGP1rW1qytdW8IReINClja2jnMbutxte0mULs4x3XqPeuUstZ8Sx/EmXwu&#10;9w0lmoOIHUtHFKxOBnHB210ulaxp6eCLfTvEenb9O1TWrpLi5bCtaTj7jg9eQvA78159Sm4NahUb&#10;aTS0ua3iXxXb+J7WLUdZiFtfwhU+2RfKZ0C4wSDzkHkVmaHpxiNt9mtJZ4zMpjjnJCXC4+YNyARx&#10;k549aZoN14HvNU+xal4p8pYyBAk0cikkfwhcEZJ5x61Jb+NtPv8AUtRmhM1tDp+gSw6cZQFklnkk&#10;CsxXj+E/XjNc/LzIidoUuWKuuxj+I2tfFvjmfxDBrsaWqWXkRxL92CNB83lqMZzyaS1Twlst4NB1&#10;u+t4oisgupoSVnIyqNjpgHt7Zp9pp8umaIL/AMIubMxOkVxcwIfMYvtQYcHPfseOaltfDPxDjsrx&#10;rLwveRhJClxdajLhiR/ED3yMetbbRsmbJ2gk3Y0vjrrsdr4Y8O/BDwlthVFGpaxdKNzOoyVUf3Qz&#10;kk9OMCuT0G51WzvI9fk1h/IS6MEd/bv5Yg3kK/y91UMT9RV7xDfzLql5feKbC1mupLvy5LVnKy5C&#10;jCBsj5SvIwaguvEUfiS0e0vnLGaweDS0uJE8uNCduzcg579cmtoLlXKVRpwo4ZxXW51nxK+D91pH&#10;iHU/EtlP5dpemK5sbiSUQ/ZpAijhx1G1flA7tVGf4gXHhrSL2807QoLnWZ4EknuFhJLysu3d+7BL&#10;8HP1rPfRJvhjqsbS6osl1fQ+Zd6CLiSS3gJACl0JxuIx71qeEvEfibSLi71KxMct3f3Xm3d3DGFC&#10;4U7Y0GOAqjp7Vm3LZ7GVOFWdJWs+ly9ongqTxTrWj2mjeHbnTY7y2S+vI53KvBLj96MZ3EHamM+p&#10;q347+I2naVBdeH/DOxTIDFJdspLF8gbVHck1g3/xN+Jl9dS3Nxe3BW4smtYdsIVURzl3EgAwSOhz&#10;XOaNaNHI8Ely0hEuxpsNtVQDgB26nPGT71i4O/MPD0aylaeyOm0KGVrWTyreSTyXMZiyAqsFAZjn&#10;kjcD+GPWpNU06yaWz/tO2W9uoW3HzVZ1VAMqMN0AznjHao5pdPitYpnjQPb7NjzM2EXbxtQc9Oma&#10;gV9e8WX8Oi2VxNGWBYxxphYkI5ZsdB7UK973O2Vre8tDRk8YRajqou9d1Kd3MhE/m2+RFGOdqbcB&#10;ST35NPvJtK8TXKvBoEccCnKPcOS78DPB47VFq/g1vBnh+fxD4n8RCyWPi2Wd2di+ThUQNhi3uCBm&#10;uZj+LUmn3jRahpkxkkiV0tSyrgNyGIx8pxjrjrT1lsc8Z0nPTodOng6MTtf31nHGiY8iI/KxHY49&#10;Peri6bpt7bTQ30cyXFxH5YltmKhT1BJB7/hXNJ4q1fxXqk08U13Yrb2wKiRxtkHJYAnvjsKo6x8S&#10;b3w9D5cyF4pIvMjuIcEYbBAJ6dCO/wBKl1LI6HqjpPEnwK+J3iPRpbC7WK5gaRJbBkG2WE7QpIbP&#10;Oc5PXpXFWnwz0r4d3Yf+yrtb8RlZpJyfkbPJwo4BHc1T0z4oeJ47+TUm8QXtsfOLwTpeyOCXGFGw&#10;5HXcQB1zjmrOufHtNTvW0/VdRa4jji2C6mjDKzHGfcY9B0qYYmSXKzjjTlGpeZuXOqS6ZNdNrNyV&#10;aJlKTSL8s2cbSCc5I44Nc7rupeHdSn+0ya/M8ysAtiW2qv8AvA/KBnvWNqM3ibe2tWksC2W8eaY8&#10;kNlc7iOy/KB06kU641WTQNv2nTYJZZiHZJE3HB/jXd0PbIq3SrV43jsW6kdkdT4S0q0dJp9bsr64&#10;QDYoWQlI5DkMvUAYJzn1Fcp4k8FeIfDt5KZtMuzIkuYZmhLBlIJ5I56dB3q8L7xZqpufE/h7xJcQ&#10;y4WNolumjdnBHDtx5hIPQ5rqxrMlvePpwhF5HPaqJLV5GYQHIyFBOPvZOMdzWkYLDO+jITc/Iwvh&#10;Z4Uv/E5aF7CY29pbK5N1KUCsSdxHcAnP4111hC2mR/ZmCTqp2LPnJQ59c8j/AArQ8HR6RpF5eaa0&#10;QSW7jwkanaGB7DnAHPYCqsem3tteS3LNKomyrg5YK4BABXoMeuKyqS5pXsUlyrQnn83T7Mzapast&#10;vKcRzKo4I4AGe+a4vxJ4b8Z+KrlLHU/EsdtYvkqMMmQAMblQZJxjnviunHiprJ0g1CcG3MWJlZsq&#10;pB64xgVlatd6w6SNIsisr7AsW4Ky9jxwx5rXDOSd4kVE2rEfw88FeEPA9xeXtvrNxqlzc2j26W0d&#10;qVhTdtyx3HORgYOPWum086jHZm2kmaUIOkbAZHvx1rL8O3ki2TR30i5R87JgCY8/xc8g1r2/iBdM&#10;sztkQlSd+xwWYZ4PPPSnUc5zuxU4qMbXKN/qkWj6ONd8QXUFnaGUxQec7NJK2ecKvJIyOay/Dfib&#10;wz4n1tNF8O3Mc1zIrND9ojKKxXqBnqcc0nizTIfG+ni1uZLiNYpvOhbG7buGGPPbA/PBqr4G8ATa&#10;BqEeveH757iaJmEUkq42EgqSO3T14rSKoqk29yWq3tFbY3ba5i1DUBFds4eFipQykhCMjjFLeaqs&#10;duzoo2scblfg1dt/DUNnO981x5k04xIjlThupOAMVn3djGhMP2WMEt0zxn1x0rOD5ktDdqTWgaWb&#10;y4mkWOcRrDD8zuflJ/GuY8RX1tojxLdzQ3V9dTec4Q5CBfusT6DJ4pdf1PSdKRlkud9hZndcbGx9&#10;rmJ4T3APH4VieGLUeIr6+1/X2MVtNE0lzKFywhxjy0z0zwoz6muujBp83RBHaxF5154hk1LxOx/1&#10;EZuHlJwMkYG4nufSuP8AEGklbHSbqDUhPHclywjAAifO05xznjOfSvXvCXg22+LSQyarNJZ6Pb7j&#10;Dp9o+2Py1PLuxHOf7x5ri/Fml6B488XReCfhjpsk1tayCG1aGJTvIOHkOBwuMAdz1Nb0ql8Xyr5+&#10;SIq1YxoteT+89L+F2uaV4H+Dsul+WEhu7jOpXTzclccjk5Geld1+z1pejaRpup/HLxJGYraF2TRU&#10;mYkgbQN4z3IHH1NcnpXwUkuLzw38If7QmdZJ/tepRYGyONOSTx1J4rS+PfxO0a+vD8O/BDf8S7SY&#10;zHK9v/q/M+7zjqR0+teVj5051ZOn8U7/ACj/AME8eUY1pKglZaOX+XzOG8U+J73xZqV/q1/G+7xL&#10;ribBk8QI2B+H+FfVKadb6J4G0vR7CHYsVimVz0JXJ/nXiP7N/wAKJfFOrJ458UWscul2AC2EcucO&#10;w44B6/8A66+iZY4723yqqQO2O1eRj6sfYxor+uhwY6dOeIUYbRVvm9zhXedZECgkMeTXbeEFZLNQ&#10;4zx3qgdCElwGSMAZ5wK2LWE2cAjRuOnArzG7xscTjqWmAV+BgdefWqWq2NxexBImKnPJqeWVoYSz&#10;HgdKdZXP2qIuMflUttK5D0JNJt2tbNIZ23Ed/Sqni7XDp9g3lnqMdK0ozuGQBmqus6Kl/AckccgG&#10;s2VGykjzG4vbqWZpC53M2c57V2vw9O7/AEiY9RwCKzNQ8IvHLvRflznpW54V0rBEZ4UYxVwaUGKq&#10;0fNv/BYPXktvgRFYrPt8yTPHNfiD4jdX1uedSfmkYfjnr+v6V+v/APwWv8TjTvBWnaHG+GPzNjtg&#10;f1r8dtRc3F3JdBuWckAj1Of61h4eU5SqYyu/tVGl8j5/xImqWQ5fQ8pS+9jBgo23qewqeI446cdq&#10;hjwigtwPUCpkA2deh5OK/TT8Zb1HCRWHyMQAOePf/wCvQxdRkHI20kiMIyAy5PqKUSOGBHI4oC4m&#10;dwBCjqOopsq5QsSNqnoehoMmBhsDnoahmlBbYSQP9roK0uhN+6RzyMsZbbx6Yqg2SG+XALAtxzir&#10;ss7Rr9wEHJBA61QuJM5CkYPOfT1px3M09SKcvJtWKUAEYyDyaT5iokH3mHY8n1prO2DJ98EdfU01&#10;gxJbzTgjICgVZM9dCeDevyR5Bz0xxUmQ6qfUnk9sc/h1qvFJtYoXKgg81MiF2y4LBeQR2oMyYnYD&#10;KGwTinRqF+8RkNgZ61BKwMZfkBSTkd+RU6M0isyuucc5ppk3sySRkbAXDepHNOBEcgDAn3PTr1qB&#10;ArICEyQTyB06f5/CpoyNxwevf1qxT2BgpJcYIP3hmnIQWJUHjjoeKapMjbAnzZ5/Snec6ZwAcccU&#10;GQ7kEsYz8w4bHHT/AOvSLJsXgH8aRTj52ABDZVcdc00OAx37cMMsNw5FBMtESqUVMKclT83PapEc&#10;+ZtD8HO3j8ahVpHfeV3dyae08aKoPUtzgdqCSXcDjB6Ng59KSRlR9xHA6cUB4UcEoR6AmnQbQS0g&#10;Lbj+XNAEip5sZCg5I4PvTuwy2eeMd6bKm9dsRC56EmnJCUGdwIH3Rn9KAHwIwO5gT3657GpDkKCR&#10;gkfnTUj5BA5Pb86UybSE5yTghj0oBq5KjOkg3YBzyRVmyeQTKjFSGbqD0qtG8W3ahBI65qxYOr3A&#10;PBGRwVyKBPbQ+hP2Xo3a/Kq2HOGyBxjp1r7l8NT/ANj+CmlklBbYO/rXxr+yHpyzskjLtBKjAGOP&#10;YenT86+rfHOsjSvCcVlHOsTFc9uwrGociXNUszivEOtPe6hIQWxuOC3as2aURwl5csOnH86rWckl&#10;1eBZXznkk1oX1oVtSeg25HtiuSo3ys9rBx/fRRy2pXLMcSdN3yiqVvOu/wCYZXNWdWYNcEOACT3q&#10;tCihgcjA618VmLbqM/qrg+EY4GHoaELq53Fc8cVKxG4tk49B0qnBISBIzY5wBVoE7gFUYx2rxZ6K&#10;5+oYSzSJDGSu4HtmkXenXcSafD5kibSCOMVN5exRxXK6ske9RoqpHQry4PGOgqMFn+8cc1YlXByV&#10;596ktoWlwzRZGeTipUka/Vqj0sV/sr+oorW8hf8AnmPyoquYX1OZ+TZiErtMw+XPygHH1/lU2ECx&#10;lkDbhjA6Z6YNRL5irtJBQHjA6jr/ADqQ7MbhznB3En1+v4/Wv2VXP89SzE0ny7HU9AAygnH5VfgR&#10;gQFO0c8Z56VnoIwuEQ5IwmeSR6Vchl3xKFJ3YwOcH/PWiWwpbGpaSeWqjfyWHLdetWhI8jF1YAqc&#10;EEdxVS2RCiPg5OVODxjvmrFvGhOEXapI6dgKymroa2LagnaWQ5PAFWU45bGFPUj/ADxVQBMDHckl&#10;gxq2HCrucq2Bg7ai6AjDhg0qKCp6kdTTZSFj2lV57g1K0oHyqqqc80yVEIHlsPU4pmsNGhqudwYn&#10;g8Zr0v8AZz1SLTfHllNdXrRIsq73R+VGf8/nXmeARt4A3fLXUfDq5+za7bvEwC7wGBY968fPMOsT&#10;llWm9mmfe8AY76lxLQk9m7ffofrX4O+IHg74eaFDqWsaDcX0s1qkttLIwdJsj7xzzWro/wAUvir8&#10;RtejvNK+H2nWmnwKHgtoY2RpMnAYj+L8a8u/Z9uF8afC/S7G8uJj5YCbmYMUxyAAa9s8JDVtNtxp&#10;kGoPC07sJpW4wgT7vy8889Ky4YxVGXDlPkj76Vm35dj9vqYWdLM6nPK6TfL/AMEd8V/GHxy8NpYX&#10;2jeGLi0mbAEKTIY5CcDp6VvX974csdU0zxX4hh1qK/RI31SDT7EtB5mByCxAOPbNZsvw90TSpIvE&#10;1/q+mSNtyj3Tyqc57AZqDxdq2g63AmlwuNVacBAqCQIpHu3LfWvXnKjKnFRVkr3fcUcJzxa5/ebv&#10;p002R3vxA0Pxmqr438P/ABCl1PTL4IRBMvlGLjp8vAHqMUzwZrF9crb/ANp2flyTIeCA0cwyRlW/&#10;X8a5n4Ma5a6TNrHwN16QmG5s5Z9Pd2LCFwhO0E9KofDfTFi0GdYprUTaZN5kMe9jLgqpAOPevPcK&#10;lSm1L4otfc9mc2DnUpylhnqkrp99bfgdv8K9aXwX498UXDxlbeGyeU2/8IZATkD34rmYvD1tL4bv&#10;fFepEm5umaR2znYDzj9av6jpmrLe3esNb/PrOmuoRWOFLDG38/51mW/i+wg8C3FhqVxHDsDLtk4L&#10;n09qtwm5Xh1t+Bvh6Xs5uu3ra34lDw38OPBGsvF4k1N/suoiJg07EN5keDgIOgOSDwO1d0ttpOpy&#10;x/aLHyLO2gW3t1IO+THJbA7k15p8Ptc1zWbttFguJ5LONPNkljAYxnHAXA/+tXR6149v9O36fodp&#10;ZwhFIkmuw5lfI5IIPyn8KVeNSVezev5G06SlK5L4un1PV/C4+G/w/hFlesR9ult5N1ybfecRnZ8y&#10;rg8gkZxjmm/EC68MPrOheCH0q18Q3ErW9m0c6sDayEhSSEYEHv6jFT/s8x+G5/El4Y9Me21K6idl&#10;vFv3bzCvPUYOV5xnPeuZ8HSaj4U/aW0a1XUriV7rVne4mmkZlA2kn7xIyfpmsoS92fJ9hO3z3Z51&#10;WLp13G1na/qz6MtPAvwi+FWmCzmn02yaxQXKRXM6mSIcjcoY7sHkZryD4oePfDHirXzr1rLLdQuS&#10;6W5iOTEoUbsH1PNR/tLfCrwxD4/s/ES31hPfyqWbTLi9ZZpVzw+c7m57Vn6Pa/DvXUttB8U6bc6J&#10;cvceXp9xb309wk0jDAVy7Epz6YFctGioKNRO7aRjl1NwprF1W5P8jsvAGmad4Z0vUvG8du02nx2P&#10;mBohk7AoJXHr7Vyl9rWn3Hia+8XeHL1p5NfhtzZMygG2t41O9T6EscY7bDTJ/FS/Crw9rPgXw74n&#10;W/guZzFdTRx7oo3PHlRE/ekPQjkCs7whbz+cbzVpkigsk3Olqiq3oI1GOvqf8m4QkruXU78LTdep&#10;Ks37vTzLN9pUuvXVr4k8UfaZLfTnUwbb542d9wBzjBbg9iD71wXxr1fRNO1qTxBoka3VpuU6lHJh&#10;Z7Zs5WWLPKnpz1PvXrllB4h+JOhJe+F54NHtLS4KMslr58hXrj5s4c/3u3auc+J3gzxidKuJbnxX&#10;eT6d5ZS8hvbeK6VhjB27xle4G7PtXVhatPn5anoKE4SraL8TT8FfFHT/AIn6Jb+EfGmmfa5bjS5T&#10;Y+ILCUfOEjJxMo6NgHnuRWJeeBdMn8Kab408A6kl3+6MGoBX2PuRiN20ng8Ae4rz3QvhvoPhe4C6&#10;Rr+pLaNbqwjinwVJ3Njavp6HI5rtDo8/hfU47Xw5rl1572we6tZESRd5xnfgDnBFaVIU4Sag3Y2p&#10;0fY1bwdk+m6LsfxE8XWGlr4U8RNBd6ZqFq8c1lc2gFz5XQlJcjA57jNYs/jzQdTttS8HaBcWkdub&#10;eCGwtJJ9zwJGRkNnlicEk+pqv8VfFnijW9Ek03TBtks2eOWeG2VGlVtnyLx0HPPU81ofAH9na58Y&#10;aVcap4y0+S1hWLEUELeWDxkuzHOfWm40YYf2knZ9hVJUYNycUrnn9x8EodQ+IMfjnTNettFuvtK3&#10;DJdXu3f6skh4BPsa9D1jwr4QtYU1jxBqVne3lwMLHAeXHQZ2EblFcZ8TtP8AgB8OfEC6P4Y8dahq&#10;epPGdsOmzrL5bjOUZwoAGB7/AErM8H63FDGNV1LT7i5e6laK2ty25mUDI7fMfr6VpUq4ipFTk9l1&#10;IwjozfuqyPRJtUktoBp9hp6QwyRgYMH3yBwI0BG0d8mrtv4s1XTrM3wiaYQR7YmEmyNZOg3SdV/A&#10;iuY8P/EXwj4g1mfwVfNaXE0iRw3F1LMU2McFSpQjGD36nFO1nRNS0jXxs8SJdmdUtmdAGS6C7ggk&#10;BB49fUL+NZQimuaR3e0g7pal+DSLK80iW8CD+1jqRGoXMNwX8wMcZwx+YDoD2FX/AA7osvxES78L&#10;x6iumXdjEy6VZi3SQGbaUJdXzvIIB9gc1itqmnW/hy2mvdKNtLqDxxvFFc/dTIBwWyVyetW/E/hS&#10;G58RR6PfWYluZZI2XzblnMTqgPXOCMDdkcjJqdU9SZQvHlT1ZH4d8Oarpvh4r4q0Rra7sJmSWFkG&#10;zcPmyTjAzU2raPe6+8UsLRC5lQSJGfuJAT1J6+v1p19Fc6toeu+IWWWOO3jiFrPI7OGk3qDy+c+p&#10;9q3fEVgumeDNHmFyLe41srHdOHPyxJFvOPbO0fjWblyvQmU3dJ7lLwl4c8LeHbkXeqeK1Jizujt9&#10;NZkAPXkjJGOOnerOpfFLxraXd/oPhvxBJdWKgmzmutLXftb+E7sn5QQA3f0zzXOz6l4esJLVtK0i&#10;/v3kyJJ2n8tY8dSODn8setPs720vbFoxp87zKSoa1ilcYP8AtInX6GpUL6sJYeDmnUlsULzTfEFw&#10;JPFGs7ZXMyb21qFv9IkUBhgHGAFBUEY9O9XtRGkR6PpUul6Fb25e086VoyIlhbzieCcncOBgjkYr&#10;Ftfh34aRoNX8aeLdR0y/vdT+zaZZfY5JZbpcfMx3EEDkcngYp17p+gN4judN0VZmtEZYZr3emXCg&#10;7pAAMYyenOdvWtl8Whg1GdW0blrTHtPEE17qk7zRiKNyssl25VgCC5xuDNIxPUk9aj0/VNI+32Vy&#10;tncoXmdBE8JaaDnAyHBK8Z5PrxUmqzafp2g6dZeGZpBaXl7Ilxe3dr5kxlQ/Lu2ttUHGeAOlWpJP&#10;tWpx6vfQww3cMSldUtrqRHnVSFAOGxxnnOeBzQ7R3OmnzR0WxJbeI9G0i7ZbHQra5ldt19PLGXEZ&#10;YBvLjzncQGAJPGQfSpfGlxpui/YZreWPUbe6triaOO7hG+3KbMtHjiNTuC/KBnHer+nwMtpbSR2d&#10;varcNLcpL5R/eRq2GC46YwePeuesb3Wtc0vUfEd5YRppmi2T3N3LsKSkF/3UPB+594n8T6Zm95XH&#10;OUYu9zTv9fGtXpnufIFvawBLB9jHk4LMepOOR36VveHPFdl4W05rDwxpcl1fSOxu9VmtwkUbYG05&#10;PLYA4X2rxDwRq2vfEnx9byXuqXiWcUvmSw27MsfzNlUAXj069q9L1TXvEHhG+/sO01ISG9uDC1vK&#10;BIMd+QASemDkdT6U6sVRdg51VWuxXn1jw8/jK1g+JF9PeadeQTI0k6CUxAjCz7DnHzfNxjBPtXCL&#10;4N13Ttbl02ZDOJx566rDMGS6U5xLknjIwxHUHNT+KdbKeL5tHe2ntbmLak+xjtUjny+ANuR9ea3x&#10;Z+BvEfhm41G403UXnttHdWRbgu32gKqq2G5QYI56YTpWmHVWnO6WjOSrCCl7SPQx7nxCw0a3tLq/&#10;mW3gmCSKx+9GOuCOpIzkHseKn8QXXhyPVzdeGL46XESI5ooVbymbAwGDZDd+T1Fc+PD/AId0nxHb&#10;WFr4je7s5pIN8smNkLuQuJNuAygntg4rpLG8tr3zEMMUtyjFJhGRFISpwdjrwVznAoq06MK65lua&#10;05OcCW0fQJWk0vVNBs4WALeYpCrKR90/L90DHGOMZ9awdY0u/t3kh1KOKJ2O8SQwrslXJ6so+Xtn&#10;HXvXbfDvwTb+Kb271K/1WSKztoma9aSXMiDafugDrzz361Hq/i34XWCXdl4ffVbu4MiiyumvpFSV&#10;lHzMDkdO4IOaKaiqj5I3JnJLRs5L4fXv2bVWstSBjTzCkgJbaVzye+OOMjqpOcg1d8S6B4P1K9ez&#10;tb24lgAwqRkmNFAydpwMAeh6Y46V2Oj2drrlgl1bWMBhu4la5Tyw7OGTOBjBXGSMd6L+20iwVNPe&#10;zZJx8q+dEQhzwML+NVUk5TstC4p2MLSrNvCuni4utVml8+ZtsmoapKXK5yMBW5HoasNd3mvXq3lr&#10;qPlyW+WgMbmRScgMXQ9RjPJ/nU2rnTtUKXl/HK8qRiJnERdCOgIxyOO3FY2kXMXhu7lur8uB89uJ&#10;ZIWT5ZCqbmGPu8jHfPek6VF0ryepN5t26Ho13ctpGiL4luXiWZCqlBHs3A9AvHP5mmQfEPwjr8z2&#10;HihbmzkupDuaLa4P+0QeecdvT2rLi8Mxm0S3udQ3eXuVcFRg9h049M/WorPwr57zPD5W6ZQhIG7a&#10;eeRuJH48e1Zezjyg1fqa+taB8ObDaPCXiOO4Q8zWktxneDznB6Y64rG1DVbaB4mso2YhX+1RhCVP&#10;zfK2c8/hV1fDAt7JbO4jWMJ8xJ5Ukfj3rH8VQaLpwiTS9TmMkqKXhJyv3sEHGOAPzoowVwabRJbX&#10;9rJIFFqnmOQdm0IF684H8++a1rnUU03T1uru384hiqqRtwO/TqPrmsm108PcW1xZwIsUaZllyC3X&#10;nA7cVr6jBpsqKNR2RpwFw3zYxxVWjewknYisY9J1CBrqASRQxP5pjMv7snHYDAP5ZrJ8QfECbR38&#10;tghhgdQED45PPath49Ggs/LtrL7PFtIeSXq30796xNVsvh9YyLdapAFMhG+R3UZ/MEmqpKMp6q5d&#10;pcpNY+KPEGtLNBFAEEc6kQiUc56HH8XJ5qx4i1ySTTX0K0Rba5WEi8u0YBYEPU59evArkrv4seGN&#10;OWTT9As7ifMYiLxo2T1O0Fug+gFc1qHjPxDq0H2Y6ctskhxFHGpEg98k4x9a7I4dzltYcU2ty1fa&#10;0uo26W9pA4sraTy4UuIx/pL9N7DjPSo9d1SG20VLOGcyapKQkaCXakWT0C9Cfc1EL7w7ppa98W6z&#10;bCVUBhtLUiWUA5wBjIzjqeO9avw/8VaR4Z05vFGjfB8azrF1ceXYX/iDm0tjn5fLhHMrDjknA54r&#10;oalyWS0X4mGIxEcLT93WbVvTzPTPiRrum/CT4Faf8PdJsQ+veJLKOJkTkpEcFnPpuzx9a1vhB4e8&#10;Ffs9eD/+Ek8XyRvq15AGt9Mt4g0xJ6fKPr1PSsf4cfsyfE74meJR8Rfi3rxhlkKsv2ddhAH3Qi8h&#10;QAAABXuln8M/h58N9Hutft9KSSeK2aSTUL1vMk4HXLdK8LE4ylhqcoOXvzd3b8jxHW55JXv/AJnh&#10;t94y+K3jC/1mbw1DH4ft202STUNRuGzPBbDJKA4+Qt7cnpUXwQ+FJ+Kl3a6LpkK2mj6ZHHNq9xJn&#10;zLiVuxPfjAGfc1UvPEs3iDQH8KaIouL/AMVaqJ7sL2hDYij/ABPzEdOlfRnw08K6Z8K/C1l4LtIU&#10;d0RWvrgE5mmIGT9B0H0rLE4hUKLlFW6L/NhisRKDfItZfgkdHpui6bpWlw6JpUCxW9uoREUdgOtX&#10;IVW2gwMfh3p8MYADuv3vfpS7QBgD86+cnKUpXep5aSWwkDjOdoJ7ipNhIPP0qLIIODgjvioheCM4&#10;Y1IFuFd52kcdee9SxoADt4z2FQ2c0Mo2setWVGwfKePrUyJSdwQBTnJqaE5JUk++TVaSXB+UjrjF&#10;TWgAfcQPY1I5WSEmsI5CQxz6cVPp9tHarnyhkEZ4qZQQOTSx3AjVzIoAUZyayr1PZ0ZS7I55tvRH&#10;5af8FyfHHn+LItIS4IW3tzjYefp+lfmHKVdhIvXr1r7b/wCCwfjhvEPx01G3t5cpFKI2+bjg18RE&#10;qzhfwz3r1fDulKOQ+0f25N/ifMeKdZrMMNhf+fdOK+/UlhlBfIyFx901NkMcI5OCMioYfvBwOe69&#10;sVPFwD0znnFfctan5U0khrlQ2d7nAHXvUg5KuqdaaRjaCCx74pHLLKRbgHn1pECTxebuDsydtwbH&#10;H4VVZldihcEg4z/+upZGdSVKFm284FRTrHncrgMxxtxTW5nJ3RXu1RMZjBYrkZPIH1qrIccAE45x&#10;34NT3JfO7JPPBPWqUj4d42+YlSOvQVotyFuN5UnYMAjkH1psTyZUFMAk556e1LhNm/f1745NAcfO&#10;Ayjup9KsUxyFZ2JQ89hnGKlAlA2hu/JZjgkVXDJGxTJBI5zn86sxTMVBbHJ4AHQf1oMx25OECbuO&#10;oHSpdpXGW5YZ5Gc++aiztzIuOh+Ud6mwDtUBgc5GD3z0/Smlcz3FXZbqPLGAV+9UisoyWB6ccYqN&#10;5fOBjReB04oST5wRkgjnPpVhMli3xruYbsLxuPv1oAOMt8pP8I7/AOc01WJIYjPynp0o3o8ZxEAc&#10;AgnPFBmO3AMocArjrjg0i7Sd5YsMAY7fhTWTDqWjyB3z09MUJtUFlByRz/8AXoInsTo6ucKvA6mh&#10;4UDBsEjsfXH9KigGVEchOSM4B6e1PXAKlWYZz7igROQCcsmDwcj0oUr5pEi7SSApFJCiiUiQswGO&#10;/buKIrgJJjYQOdob09aAJVBLYXdgDnDd805WRR5gBOV5LHPfFNSSOQbfL6kZKHoKkDKSSBk8546H&#10;NACq8pdSinbjkZ4HGafDImQHbdj15xTY3GwkknAOTinMoZix645I/lQJXHxEqRkfMeOefetLRVWe&#10;8SNl+UuMlR05rOt1UMGljAY8L1/GtrwwsP28EjcF6r3wMk0ncUj63/ZE0GOC0hklUtn1XsOBXqvx&#10;X1j7TfR2EMvyxgZUH2//AFVw37MVvNZaVHckLxENxUYGcdef5+9a2tXjap4glkjORkjPHbn+lc9V&#10;syopSmWNEhZmEgGcnua2ryNmtysgOOnzDtVXQLFdwLMQCMg10zaV58IbyDwOCOv0rkqO0T1sN/GR&#10;5pr2klJnkKH/AHs1kqAgKE969E1vwxLMSZ1JJXP3c5/GuR1bRLq2kLGLp0GK+SzCi+bmR/RnBmcU&#10;vZRpSexThZSV3LnjpU6SNuBIwMioYUaNwVTv0x0qdG3ZB5OORXg1YtI/ZcLiIyhoTI3zFlPXqQat&#10;2qu0f7wjnkHNUIi6MMLx71bicqOc8dOa4JKx9Vl9eMo2LAiUnfgEepq9plkxfc4wKq2TFwEK4GOg&#10;re0mEMgIU/jWSbTPoKcY2D7JF6j8qK0Nn+z+lFa8xpyRPxxi81JCE6nue1Sq4KgCDHbnufpTBH5k&#10;e0vwTgbht/z9adbqY5ACTnI5I/zxX7Uf5oR2J4IcqGXg9Scc1dgDCEYO7gkYHU1Ut8GNkJ+b+4Dz&#10;jvV63VS/kOvAX5TnpUyYNXRZs5UcLtyH4JbPFaETKCFYHJ6kd6y4kJlO09VPOa1IBtiRGOAoz/TN&#10;S9RK5PGgV1G0AAjjPqcVbMnzbCFAHQjuarIMbFaLJPfPQ/jUqjyiA5B3D8qytZlC4O9nOcr2I4NI&#10;uWUlIwSMZqSERqSWAGR8ppXHlxk5yD6UzSO6IVbbLiSPIPStHw/dzW9/G8XysknU/wCfpWc0uwr8&#10;hJHIzVm2LpMssZG8EZx6VnVip05RfY9jK8Q8NjqdS+zTP0N/Yc8Ww3Ph9dPuw7MWDrIrFtvA5xX0&#10;npfjbxDFq0i+GtQjtjbKChntVYsB1J3etfDP7DXjR9O1O2jSaVljVkkhhUl2BOM8fSvsvTNcsvEl&#10;wsek6PcxXYjx582V3H3z1/GvkuFOWgsRhZP4ZM/qbFqGJq0cRHacU/wPpP4X+C9F+PPgZx4zskQw&#10;KWjm0+IREtjqRzmvKfCXhaHVviLq3hxJpfI0ax3iQsMrzxn3r1r9iTW2t7K98L61MwmLb40cjgel&#10;cX8fHg8KeNdTtfA+iXFubycLd3EjDL+3H8PP617GElUqKvQk9tUz5mnWxFDPp0IaRktO1+55vq9p&#10;caH4tttQvpSLe9H7pyxyVBwVJHIzU1poWo6f4vTxPo1+dNW8jANvLIfL8zGCGyT7Yz6V3fxM0Wa8&#10;+GGjWHg7w3Hd+IApTMkJchD6KDnOa5/XvAvjPQNHhu/Esdsb2SBTqNtZSlvJY42h1P3SfQdK9ClU&#10;jWoxqXV5XTXoerhcRh+d056TjJpPv/wDY8YfEBh4ZsrdtSjttV06VvNWcbVfoeDjBzxWVfeArzxn&#10;5t7YXLSwSqs62wGA5PqcjAzniuM+K+geKvEenW2u6dunvNKQebbEgFoxjBx3OK2/hb49m8Uaals0&#10;j2t4hEUssEzRCIjsQeveqnRdHDRqQenXyZrCKanC3vJ/g+p678NtU+G3gvQ00sSQS6zImI7NAceZ&#10;jOC+OP169KzPEvw8j+L+6b4Zf2RZ61bBhqOkajdvE6t6ghTkfhVeHwNF4G+xatP8UYPtl/PmCBNI&#10;LFh/tOeQOnOe9cr478A+MPDmtv8AEDwDqLvOj5W40pow8Rx82/c+W/I150KbnUbg9Xt5+R5FWFSp&#10;NzpVGm3179rdj0/9mT4LfET4eyX8/wATrfSvnlDacljL53lD+MlsDrXEftHapd2HxPj+J2g6T9p0&#10;rw2IZbhobhEQL5oVvkAzu5I5rS8E/tYfELS7zTNA+Jmm6VfRXEY8zWdEuSHh3HAEyMAu7oSBXNeO&#10;7W98PfEjWPB+pajDLp3iaHZGZQAZ1lIaN89FINZ4OlKnipqtpzLby2djhVPHyxnPW+OzS7OxR8a6&#10;7pfxK8at48m8XaVKs6INJRLaQeRGRwjuAdrHjr71VurjU7JR/a8UlwsTlle1JI2L1YEgF/Y47Vw/&#10;g/RPF/gXxNqvgVob2+tLO8LRRxsWjVlYcgY5OK9Z8YWNu+qp4m1QTWq38KD7PHG4CFRhhkAgcg/n&#10;XZiaUKNb2cXfTT06HvYaVNUIxi7Qa+5lS+8B+EfGehWOtfB3xbDc3WhSyTXeg3r+RKFc5aTEmMMO&#10;5OelVtYnNna6JfSW0MrXzTJ5CSl1OwFjKGAGSMAdxzVnR1gvXk07RpNPg835WuXugzbe6+ozU/i+&#10;48N6tpGmaFpkjSQ6c7M99Cp+ZiNpUZ7etc0Zc0lFo1p06uHvHn5ot3XSx1egfFa1+GXw50O00vQh&#10;d3OrTMzxsQiAEnLMfw4qt8YPFOm+FvEn/CBeH9JEb6gq3Ru7mYNFbZXLHL5znPAA6g+tcLLrOg3S&#10;WPhyezuTNDIWsRO7CMrnkZVSfwFWNRl1XxJ4rOu6tcvc3YxBHaQ6cwWJB935pSoPQjgHpU06FOEu&#10;d9F+Pc5PqlP6wpxe5Q0PTY7G1s7rUIBOjzucb+iE4B9hk/rT9dO+O9lNrJ9pEwS4EcZOVAHAOc8g&#10;CqHi74i+FfDV5ceHfElqYL2KJGjm6jBJ+VcDBPrW74Y12LSWv9Sl05dQmWxM8VrHIP3pxkH69OK6&#10;VTlBKbW+x1TqxafLrY7z4NfCvS9A8ILrvjs2dtayASP/AGjhFRTyAWcjnn2rmPjZ+0f8P7/Ul+FH&#10;h7xlp8mlXsQinuNJuV6dDGW/TjH1r53+LHxH+PPxzYHxS091YWszFdMtkEcVsMhQShxuOTjJzxj1&#10;rQ8C/BFtNuEufihpDrDHaCW1hSYEybgcZKElAPz+lawy6FBurWnd9EeaqNfEVearquxp2vwM8I+F&#10;dc1LxLoV5JfTXEZTTbRiAtsG++8hH3sLnFdb4B8CQ6l8StC0u4DpGtmWhGMBzltz49MECtPTrvV/&#10;EhtNL8O+HrJUWBIIBb2/79xgKM56cdyckc9677VvCUXhe58PX0mtwW2qaduh05EiyJ5WUlkdu4PO&#10;B681jisVKelRnbJQoQ5Ka+R8Ua7oGu6Z8StQ1qzjkj8nUcQuAQrYY5UflwPSvoSwg8QapN4e0zwT&#10;FLG+pLLqmpEqA++1jb/RkJ4G4kcnsah+MPh/UNM1a88UWugr/Zs96oupoYcxW06IoYLjgZ564Oc1&#10;1Pg9dR1q2j8P+FLqH/hINNYav4ehm4FyyJia3yP76du/NaVKkY2cdjNw9jhXVjLVbnCeF7u7+INo&#10;nhKTVAL2zlkD6fPbrDK5Z85Mn/LXaeOMfSuwTxfZ6547ttZk3hNOnEF4jDBZgpiYAfQZqr8SPAuj&#10;+I9b/wCE/wDhNK9lrigSXfhe+BhuUmz80Y34BA55FZGiNb6/rWoaudPayvrq5AubfdtETAAEMDyC&#10;ORnFZzan7yO3CVKOKpJrRl7V0jgkn0zWLgSW2lavcTQRrGx86KVAAeCRgNtPPbNbmtNLr/gTwTrN&#10;yjOtjHcWV5wfmc7fmPoPk/Guv+F3w2ttQtdSn1AZa/tWidrnoI8YOGOMcVB4e+KnwJ8O6VN4YtdU&#10;u9UAm2RJFpE5gdlONyy7NjLkYBB5696451/aL3Eclaap1LR1aZyPjXT7STw/ovhS/wBOntUu7xpp&#10;JdIkV5yu3AGxivXHrjqfarc3i7xHc3ks4XVtD0m3RY4LCcpsRAoCsBxliADnmpvGfwg8cePNYi1z&#10;WI5dLtI7qO6srUIskqhQQuGGBGCMfLz17GsPxnLrOi2Nv4e8QTvJFDKEgVgSQmCNpOCcg8DIre94&#10;JdSqHLiKrmzQuvCU/iXUbH+39VLx2dq6adKkomeOR1+8wBDDjHA9q5ey8KeINJEOqQ64lxD80F20&#10;9sPLhkjJAjI/h3Lgj29auePLPV/h/wCH/CmmTI9tPdas99Z31u+6SOKJBlCOCBudM54yMVt634u0&#10;W/8AEj+JbfVbq2F7ZhNVtsIYnYcD5TkHnnnBGatOUToTqRnensZf9v6BceFNS8H6xpSWk812J9NW&#10;xhDOkoG/DYGdrlee4yOoqt59xGNPttMs/PkG/wC1efZbEjVlDFBGHBYYBBzjvS+NPD+v6dNBqM8k&#10;qxT7nsdYtoTG0iMBgOuDuxjqvaqXhnV9b0m/j1fFveBHP2qSOYMShG1t2eVyDjjjnmpau7suMIzm&#10;5RZ0drqOm3PhfT9e0+4MEE95LFf6bDOfLVZMlUG4nB4Xgcc1o/Dxo7Lwx4olkgy8kPlCyuArK0bH&#10;ow6Njn/Jpvw+0XQ9Wsbz4fXVu8+n6jEot5o1CyW5BwkpyfvKwKnHGACMg1h+H9QQjVPCOq34nu7K&#10;5e1uzEp+dk6HpwTwfTg4qb3iJezlJ0reZF4K0iw8PW8GtaPZ2dvcRXyC4t4IhGiREMd2fyHfpXE/&#10;EDxJqLa3dk+F7m7tZCcXNxGVRxwfkAGSVIfDZ6n0rvNWs5bLQ2aLELyS7VQEAbjgjn9MV5z4l8ae&#10;K9F16+t21adBFNGxt/PfaAU4CooIIGQc9eTxUTU6ztDcmrL2a0IoreDVriWWPWdTneRYy9xuWRFZ&#10;gdok3AMTgepIx3rG0n+2dDv5b/TPGghNuQJBel8OG4B+XqPlxjqM1uHULvxZC+s3NjbrNCE+3i0c&#10;RxysF4LnoGK5xxyTU2jeFfDeq6Er3/2mJZXJkN9byCNthIX5lA6YH4npV3lKhy63RgnJyudZbeDJ&#10;dRhGpxvZT3WwSBrVFMLFl+8pcc5zjnnI/Gr2i+ANE0PN1JYsjtKQRPKXPTn5s8c5FT+AfFOnReF0&#10;sIbe2WK1kO1Yc7jjB6Nwea6q81XSdRsY9TtZ4WjOJTHKwOMevPFRJzaVza2mhzutaDpFhd3Xhy18&#10;RWlg1zAq3PmtIAG4YfNnrgjp6YrE8OfBayvr3z7TxFbX2ngbttjIp34X2OQa6H4wa1onjrRLd/C1&#10;p5V4WBuyHAJHAyp6OSAOK5f4eyW/gO9nv/ECwxebFttFuZwNnPJYDJHGMcYrrpTlDDuXNYyacnsd&#10;9431eD4WfCWx8Q+FrPJl1AWszJEJPs7gSHDDHyqCu38R61heE/iLF8UPh5q1x4isEtdTt2VbU28O&#10;0NuHytyeoYc1d/tSTWbe4+xaqrQ3yYnhV1kjdcYGQcjcMDng8CrXhTwtaRwyySWJMFsrSsqxZ8xi&#10;OOFHX8KiDh7LX4iVTrKd29DLe1ms7hXs4ydq/vVVQAWHf6H+lZutajrOqvNF5ACZAWARgKVzkBjt&#10;JJ3Ace1VG+Lkt1ffa44bVdPncrDY+SS20nAy2AVbufQ8YrobqWy05WlnnlWMBQDG2SUbGBx1Pbp9&#10;TW/K42ubq0kY2ixarJc7b2QwIxAIWLnOfzJ9zXX2lrNp8UV6l7JuJBx5e49O/GB/hXNnXtCmm+x2&#10;t0jXJOFikfbID6bWIP5ZretPEzC3WJjDvZMITJ90+hyOMc8VlX5naxS5egl+rXMoj1CYuWbcSOMY&#10;6cZ4rl9Rihl1d2nhDpI2PISNST26+orfvrdkhklluh9okO1IkQnPPf8AWqdjfWOnOZyVHlEmeVlB&#10;APse59aVN2WwpFrwt4YuyryX8fkQsBhM5O3t+P8AhS+KfE/gfwmiWjr9pvd2Y4zhnAx0x279a4zx&#10;z8WdZ1yb/hGfA9vPK0rgCaBMyTNwNqLnpzyaxNL8HQ6Uuo65491+Owt9OkEepXysJJRLgH7PEnV3&#10;BJB7A5Ga1hhpT9+bsuxHOosueIfjKL7dp2kadHJfPzDlCwt+nr95+cYHFct4mi1y3li1fxRayW6b&#10;R5sl2uzce2F4Yt9Biui0LxXqniDUh4X/AGdvANzDLM2J9Zv41mvZcjlhnKQDjouT713vgj9hjx1r&#10;V4PEXxT8SpJeFtypJP5zH03k/wAhxXV7XDYWN5Oy/EwliqcH72/Y8r8E+DfjB8W5LiP4deE5kQP5&#10;lzf3e1EHYMWbCj8M11R+GX7P/wAMbhbXxn4h1Px/4tlOweHNDcpbJKRwjyjORnrjmvc5P2Y9a1Wz&#10;j0nxL8S797KP5VsrBvJjVfQAYxkUy+8NeCvgjdQR+GfD9rZ2Vk0csswVTNLJzjdI3JJ7jNefUzWj&#10;UqctN/du/I82vVxWLlyRnp2WhwvgX9lHSLI3vxk+PuhafoGmW+ZbXwpp8YiSJQMIrtnLHAHJJYkn&#10;OK6X4E+FU+KHxGu/iXrmhomgaMTB4asdm2GJuPuqOCRjJPc49K5bx94+s/iBr9sPGvxCsLa0dw4t&#10;5b8CEc4zsBJfHrgknivWvDHxP0qLRbXwt8GfAOsa0ttAES5ks2tLUnu++UBm5yflXn1rGvjMZyN7&#10;SeiXZfqzmr0HQjyyleT69l2PSz9/AyAOAAOleF/tZ/F0S2x+Cfgq687VNQUf2lJAdwtoT/AcdGb0&#10;7Cq/xf8Ai34i0CJtJ8aePLeC9mUpH4e8MEFwf+msxJKD8jXE/Ab4bzeIPFiQwyeSdRmZ7/UHYs6o&#10;OWiQnkvjqTXlYfA8k/a1dlrbuFGmow9o9kehfsvfByKCc+Nr+BXgtE8q0aTktN3cD0H869kj0pRe&#10;C4LFznPzjHNTaRplhoOmwaHo8PlW8CbYkHoO596tBehBGcc5rkxWJliKt1scNSTnJy/qxKjtgIVP&#10;txQz5GOv0pAGfDEcdqbHDMs3JHl9xmuUgmxth8wr+dY15NmcsjjOa19RBjtQqHvXPzELKxxkjOaA&#10;NOxlMg+Q8jqRW3BEwjXLfpWV4cgAXzMDHXit1FUDpx6VMiJOzM67C7yNu35uOKn0pmYBZDkgnrUz&#10;QecSGXGD0p9uhRgAOPpULchyVi3Akci4OPyrG8b6uuieGtR1LG0QWzEHPtWzHgH5eK8v/bF8ZQ+B&#10;/gFruryPtZrRlTB5J2mvIz6vKhlNVp6tWXzNctpfWcwpUu8l+Z+Hv7evjRfFPxh1W+aVdr3jknOT&#10;1rwB2IO/fu54JPSux+O+ty6944u5i5ZmkO45yBk1xsKkKMjHcE/Sv0bhrB/Uclo0e0Ufl/H2OWP4&#10;oxE09E7L0Wn6FiJXA3Kcg9c1NNKGQZU5PYCoYVw4jzk9SanAyoyn517kj4t7AqrsGT3yPao2VywY&#10;OBzknFPyuOcCo2WSRssQMdMHipMlcRWCDMYJ55YDsagnyP3hGfepJN24lW4zwCarXDqGAkGAeBtH&#10;U04ozb6Fdpowc4wBwB61UmmV5iBuUkYzjvVm7Zo8KVzk8Hv0qrKgz90A55Of0rWIRIlfJCyZLAY5&#10;p4KjJx+OP8+lJnAIK545NKGiZSiKR8vHtVCmORySVIXg8nGcGpQZfNVUOCDkY7nnio1G1QQCRinR&#10;sFcspy3H+eaDF7EqIr5ZwVO0ghe3vUoZ0UKgwB1I5OKahVlZiRk9lFIhMgILnBboR+lVHclIfGWE&#10;mVYHJ61OFz9/DEHjHFQhMAgMpDccHoakL/IASAD/AAj1qhTFkAVwgBA70ik8gEZIwPf2pMlVAVsH&#10;qxA704g+YJMnH50GYJEHUHfnJwOelCMy3OGTocnPQigTYk2qucLkE/yoQrK2/aRkYbHegz1ZLAIl&#10;XK4A7FeDigShWYIxP+12ph27FLE4A5IHX/Gnldqnj5cYOF/L+lADiP3wLbs9MjvU0asSpmbOOxHv&#10;UY3soZdo3Z4FSB4ihZm5J4J9qAJAqrl+4/KiFiW3pzu6nsRSB/lLYwCO45pY4jJ8pHYjNAEqABSz&#10;8Y54HOfzpFjDqQJGJ7YGKkCoilDs4HQelNCJIu4OeffrQGhLCzKQrsTt9a6LwRbmfV4kGcFlBCnH&#10;f1rnraXagt5YgeeQOg6V2nw309p9ZtvIjPyyA4C5zjn8qBN2PsD4WzjSPAgm3Fd0K8heeR29elWN&#10;AhW5nE7HknHI654qjY+ZaeFLbTFXDeWpJB44GK3/AAbp7yFTKPmyCR16VxVJdRUlaR1PhzSkZ1Dp&#10;x9OO1ddb2Cj92mOPbrVPw7ppdVCjGTlQRXU2GjnODwfeuCc2z0IO2pz19oLTZUICMcfLXN+IPCJK&#10;FpLfBA/u16zZ6A04ORg554qtrnhuOSMl4fnz6VxVYRmrH1WT5pVwdaMrnzzrGiyWzkrHj0wKygCj&#10;HcOg54r1vxX4TyrOiKMHsOleda/oUtnJu2H34r5rG4bldz+i+FOIaeLpqEnqZysCNp/PFSpIWXpj&#10;B71GiMBsx0HFTQYBG9M56814FRb3P0/CVPdTiy7ZMxYBQMA/erf0y4x8m3HrWDaIRlQQMjNaOn3D&#10;A/MCaw+0fWYSveCubfmQ/wB40Vn+dF/d/WitDr9tHufkCk6K21XwB1UjtU0cg+VHO7J6AZ69M1HD&#10;AzKblo856nHuOnrxUifLKC20Y65OM9/1r9sP8007E4DwOCFwfX2qxBJKwKckjpt6jt/jVbzrdhhc&#10;DqSQeBU8TsGG7aMqBx3qZFmjZwpgFsgEfLnqKtQNIrKNxJ9COT+FU4HlIweAD82D0FX4i2F8tuAO&#10;o7e1JAWxGWjJbGQchjxViL5kKvnGPlPWquJ9iiOM5zzz+tWYl+zrvLAkHLhf0rN7gTBS/wA5XJHH&#10;PamkKSVXGB1FICJSzCRuuB/jUkQ2syng4+U+tI0REobPPGe/qKcs2JEKnBJ54okcKhUEdcHnp/nF&#10;LlEKkMB1/LFJ2sddNpTTPfP2N/GEmi+P7WKGYxB5VDEdSDgfjX6v/Cn4bap42ks7yC7jKmNWd3jC&#10;lBgevWvxb+EPiS40PxPaXltKYSkoKsDyMHrX60fsyftEeMNO8C2EmpNFAZ4lCXki7xnAxX51XliM&#10;u4rtS2qx/FH9I5NiZZjwph6tOVp024/5H0zH8FfGHhsprnhfyjc24yJhOEVgOu4H2ri/ip4kl1Gy&#10;j1bxUlp50MoNw9k3mDAPcDkGs6f47/Gnwpc/2paxnULWYblbG+KRT3+mK5PWtc1n4m6hJdW2gJYC&#10;4YGWBc9e/XqO9fYU6Vl7SovmvyZOW4bFzxLnWabt815NH0V8GtA8MeLIYviX9ki8gW6pZK4wEAGC&#10;xB71ifE74lfs4W8V54b8Q+IrnS2uMq95b6PPKm7P3g0aGtv4Kx2/w88EwQeJ7+O3tnULDE4wOevF&#10;ZXjX9ljwn4+14+JdE8TPDbSnfJZKA0Z9e/ArzMNJSm51G1/L954NX2cczn7SpJQ2Ul0ORtPhLaav&#10;oJ8QeC/HNj4mt15tnEIBYf3WI5BxxzXDa5oejeE9fh0C90KOC8uZSWj8vBQEfeyRg8mu8j8WfAr4&#10;D+Jn0DR9bl+0rzd2WmRedvx1JRCcH3ruNZ0b4d/HXwYnijwxNFcDafLuUTEsLj+FgRkfQ12xrzp1&#10;P32ilt/wT3I5jXwrg53lTenM1Z2/zPJPA/guz8feI5LXxD4hdIdDcXEuVAXykU8e3Oeaj03wnffG&#10;PxqkdlbQWmkkvINRIVmSJTjAGMLnqSaj8E/EOy+GvxM1Lwr4ymb7FrFm9pNM4wY2xgDn1/rVvxH8&#10;MfHPgrwLqHibwZdXZ0y7gdHh+6YIjnDnnoe9azTjW9ne0na3p1sa1K0nUcnK0Wkot7Xe5zfib4Wf&#10;Bfxjrl54a+E3xGGqa3axnNpcWEqQXBB5ENw0axyEYP3GYDvism61j/hIPC8fh3xVu/tnw6gjjJiY&#10;yLhvlViRzg981m6aJJriHUPDupiG4tFSSOaI/PFIOO3Xp09K9Ig+IHhjX7QXfj7wXDJqbKEnvdIn&#10;NvJP6FkkUZP0PWrqS5dGtVpfr8/U9Crh8Vg1C69qu+l0/LyFtNB8Q+ILGLxfo3hmaPV5Ywt09iN7&#10;GTHRQM8kcntXP+Dfil8VPhzLc6XplnFIkMkr3WneIg6tbkHB+brkk9MnOa0PEOuavqumRjwp4g8S&#10;WMmmziWO2iuEdcgg4kKhRn/Zya09b8Pap8VLYfFPw5p8iapbrnVNNn6TFf8AlonHJ4z3rKKppKMm&#10;n+nkcLlJztiIWpv8OzH6daeCPj5ZPfahoS+GPEkXyzXEEqxpM3Y7N25kPqRmuUudP8feDr+98HLd&#10;zW2oWZ3otnKJBPGeVdVOSwPcDp3xWfcWGj6wqX225guEYlv9IEUiNnPUHI+lad/4utbq6ez8R6VB&#10;JJFGq2LXeotFcNCVwwEo4LDGQDwR3q6cWpWe34/8E6lRnhdabvB9N7eaNTwB8UNJ154fhz8WfDkc&#10;El07RWesWsCRCNyDgSAHKE/SsHWvBS+CfE1/4WW4ka3xHeWuoQ32WkVmcDkHtzx1rtfDXhCw0fwz&#10;aeJ5tTstT0a8u41k3nzJkVxjJPXI5HeuZ1+wtJ9V1nXbGNjb27rZWELL84VHOG29sr/KnBrml2Mc&#10;NKmsZele3VdDnPG/w1i8caUk3iG9Se4t2Q2k4UbmjVslXPr7HnmtTVLbw/ZvbXWman9lLSJIsMkJ&#10;yF5DAYweCO3pXSaHDogaSa6eLbOibDMpVY24456E561katrvhTTp203xNq+yxjlYxhELshOMDgGq&#10;lUqTil/KdqhTjJ23ZjXEckXiPT7zV7trtGvUeC9nUJGwLkFHLYyOB19aLXTr2XWJB4gEjPPey/ar&#10;cKV2HJ2AAD7uMYxnisb4za3pmi6ZBffD7V1udPlkzehYmfy2AO0FcDBqD4Ya1rfjvSHjTTJb+eMD&#10;M1vayNEhAGFDnpgdRmtKlOrGhGq3dFwxGHc2r6pHo/hv4gaJ4Fkg8P3ut6Dp1w0a4lmmK3DKxO3c&#10;QPl4/iOB0rl/iV4k8Y6d4kjn1rR5mhicfZ4VmVYpHk6SicEjb245wcd6g1bQFu/EOq3viGT7PPqU&#10;IlngeA7lAQKqgDJ2gAe1dLpmm2/jHxjpfgPV7BGt7bRliKysBvwNwIHrnHuK5owhCXM9UznqUYKS&#10;qPruaHwL8X3urC9+HPjawt5tOurDLW6jdH12v1Hc8j864bVvAOpaX8Q9Uj8JXd6l7oMsaxW1s2XE&#10;aj93NEAfmOOGUZJ9DS+FrfxTo3iSLSIni07XrCWS2SLUBtSVwceWx7bhypzg5BFdB+0J4d1DwwbT&#10;x5b6uNN1bVUhtZokgLNE6lTuQqThsjAyO5pQjy1XG/xfmTiI06eIjKntJfeS+FfjhYeOHjsPjJ4R&#10;sr+zOIotXit/LuIH4ALdCCPXjmuZ8S6U3hfxakGqvJ9nuxJcWGpeR5jqAcKJSvMkbYADdjjNdDPq&#10;c1todoPjf4Jl865tiINVtFWG8YdB5sWcnJxyR1rIs9Y+Hs+gxeEvjZ4N1gWdpdO+k3pfc0KEcrxz&#10;jvUx9xbO3Uxg40nzwjb8vkQax468R+IPDMmi6RfC2s02DUZroMHkRiBsH1yMr1xntVa58F+KpHs0&#10;sPDd21oxKGSGPaItgJJIP+rGcAZx7V1fiXwp4Z0nw/aaj4L1KV9OYhnDxl5liBzvUfeYA4OMZqpp&#10;mtLdX0msywkXF3IpFtbznaEC42kE4J6ZPrShVp8t4npU6qm7wW5n2eoeLdV0+XSJPEWoWVrFb759&#10;Rk8xxbj1IBLdenH6Vva5oel2vinTPiCutXury3mlxWUVtBp7Oklyjljukx8md+7kDpUPh/S9D0vx&#10;VJf+IGnhhNo08xtbvGdhyISFxvz14965PSvG194Y1d/E/mkxarKwvdLWQgXCs5wBg53KDgEc1aSs&#10;3E5q0KjqOVPSx2vxI8HXvjDUNSvp0WW+sbBLQtavnyrZpY5dyA5yS0ZVvXNcnqGiRJa6ncqfPsku&#10;vLVIZOQr/MjbWGRgnBBrW8SfDDVPCeq2us+ErfVb+01Cw+0GQvme0BYAxyMWG5MkYz6URzXl4ur6&#10;B4g0v7AL61yLmdMeXMmGQsQSACVHPal7RpJMqjK8FJP5Dvh54k1Pwlp+i6J4suLa+0O/1BlsZBcj&#10;dE5jLs2xhlQgByOmc1R1VNHtdQvDp6I/2m9WS8YDzRPC4ZlAcKFTIGcjv1x1rKu/Dt28WialBYxX&#10;EltdytHcwXCEu0iZSPGckZL9OfyrY0fXPEWgiXwVdRRJ9qt40lV1DMgbOSGzx16c0JL4kwp0pRm2&#10;jQ8Jx2cevWYvLhrIy24aF0mYicFl9ejZ4Irz/wAL6pqFp+014r+0WUqwSufMkj5VMONgcDuy7se6&#10;13/ia9h8H/8ACB6ZNCtxeTahN5zMoUFeOVJ9AVGfXNU7Xw9c6f4i8Q+LYdPDDULxEu545FIIj3qu&#10;B1xubqPSt4T5Kcr9dBQfta6cem5a8WeE7zUfCy29w7Ro9wZIQBypAznjJIIz+deaeLPCmiW7Ldrp&#10;eozSRQn7ZNGzMeT8rMQPkzgjJ7Lxmvavh5b6jdBppP8AV/ZTHNavH+7lCg/MeuOMe9eQ3niL7dYf&#10;2p4cc6dPcX08E08ULMyxgcgjIJwcYP8AtiudSkoto1bjOryyKEviPS5/BS+GI7S3tRb6ijyzwOGm&#10;ntwpIVm4BwTgnPIxVJNViszexaDqs8zXkryPblT+5LE5BPI6Y6frWmnhfUbvUI7VvEkoV5hHLaxQ&#10;+U7SP1Vkzz7nJxWT8SfA+oeDYY5I5Xija9NuY3BCt8qkEnucH8MVphKrm/Z9WZTp8urLnhFp7fVp&#10;VNr9lshA5Ml9MiIsmOGBY8D64610mieILe11C1h1TSkvNMW4Mksdsqyu5CffAB+de/GfxrJm+Hfi&#10;bSZdPh16SKWzuItghaMOwYqG+UjIAx6+lb2ueCfDvhXTVku7a4MUkge0vElKCMt83Y56Vm1UhJqR&#10;omnHQy9e0a98T+L7iXwPpeq2dlPNFmIWfkb8dWDNgKvr7V1Xg34QX2sag3hubTbdpJE3XLJHvWFM&#10;92PU5PQday/hx4l1O4uLu0iku/siTOYI7nlyqhSrEdTuxjPSvZ/gxf6dfSaz4bW7FrqN3CJLWd0w&#10;4DIRuAP3trEHFXWquEFFI5q9WVGjzI5S/wDgtr3hzTnl0bxZp94bWUpLaQqA6EAEjhiQeecjvWZo&#10;niDW9Akd4GhR8fvY5t2UbGMEf4Vxw+Afxq+GvxBPjDVbewvBbXoFxqjagFW5YqHBO8h/TgA9COet&#10;dXpNk95PNd6jumlkmMjSzQ7fNyc4APYU5RlBJ3T9BYWrOtC8mQSeFPD91qt1r18kZknkFy8FmCI9&#10;5HUA9/X3rH1a/wBF1LW0srq7QrCNzB23LvAJIOD6E+/FdVd3BnP2ZY5Q4b5FCHAXjJPpXK+JvAv2&#10;2dpLV42DOGZGfaQ3qM+9XTquUtWdlly2Mjxq/hnbbW9laW10s0G2a7EaiLfjICnOenU0nw70wXFv&#10;HqtzczSRpnyi5ypAPAxnk/4GrEnw5s4IPPls5WCsPkEuRkewHPauh0e1NlaJbpH5YMq7VMRX5cHs&#10;Ohzj9a0qzXKQo8jKvinVp4oI4muyk1wTFE+3LoCfmcAZxgdM1kePvC954S8Py3WkO8RhdGTzBng8&#10;MW/PNaf2TVfFmpTamt5HFFHIVCjgIEOCducg1V+LGovfaXHoCTSvHG8SXMjkjeTyADnHIz9Kqm1T&#10;lFITd02Z/wAM4bjwp4Q1j4gzkiOJPstg6jbulfgYJ/E8elcp4B8Ea58cvFUfhnQVma0in3Pcyn5V&#10;LHLsM8DNbf7RmoXWkwWXw90Yp/Y+m2AaO3QkMJ2XDeZn7x64IzgGvXv2PrPwL8NPgdH8QvFPiTT7&#10;KPUGYvc3NwExtOBGoPLPwflHJz0rarUlSoyxFrvZLzOfEV5YbDeb1PUfhZ8I/Cfwj8P/ANnaDZq0&#10;pUefdYG+Q/XsK3NU8X+G9D02XWfEGs2mn2kAJe5u7hUUfiTyfbrXiXxQ/aC+Jni/Rbyf4QaM2l6P&#10;BbtMNb1SELLdorKpMUR5C5cfMRXmWi+E/h94q1y21/48+NNX1JnIbZcny4QTztXkgL2yABXgrAV8&#10;XL22Ina/Tr9x5EcPUrLmWrPYPE37W9rrWor4d+EOjNq08hMa3ZlVUUjud2Ao9ya4zxR8OdG1G5bx&#10;t+0n8Y4IY2UvHp1tfgqD/dVVJMh7fKD7V5Nf6dqPiCzufEHhzw1pllpNreGMW9tZiaWCPr5kn3mY&#10;Y4z0JzWt4U8JeBtRnN/PdxzTmPBm+zpawFB3yDuf9PfFegsPh8HG8NH+J6NLByVNPY73w58fv2ev&#10;htdSXPw/+Ed7q0mMR3E9oFLkcA75ssB/wGsjxL+0z+0H8Y9aXwz4R09tJgnOy3sdPRjKR6ZxnP4U&#10;/SrnwhoKA2fh+OeZGAQTx7gx64Ececg9QSTmuktfixrGmKRpcElhHsDeTbL5AyO20AfrXJVxCi+b&#10;kb9f8ivqHvc0Um/MTwF+zPpXgq+iv/jTrjfa7hg6aZawyzTysT0kkVSFyffH0r6F8L+D/Cvhu2Qa&#10;B4ZhsGBLFRhmBI5+YZ7Vi/CjxG3ibTft9/n7bEgRmdhvZSM5B6muvh+UZLcdck9a8jFYqrXdm7Hh&#10;4mVZVLVOg6OMo248c9acZiTIVTp90nuaQkKCCeMdx1p1kuVzKQrH+EnpXEjldws5Lny8XJXfngrU&#10;ykEfKeaCsa8tjAHrTYlDDK9Qeh70xBcjzbfbzxWDPxMQVP49q6KWNRD8meTWJqMBWRnxjmlfWwGj&#10;4ckVF2kH64roFf8Adbgc+lclpF1JBMFBGDzg+ua6a3kWeDcR26VMtNTOa6jgJN5YCp4wFcBvxpix&#10;5wcdacEIOB1x0pGUvhLEYAXI5yea+PP+Cv3xPTwv8FD4cW5Kvdt8+0845PT8K+wYwUXLdvWvyi/4&#10;LYfGNNU8av4Xt7pStjCQBu6sTjH868DOIfXMbhcFHXmmm/RbnrZFy0K1bFy2pQlK/nayPza8U3y3&#10;+pT3pz80hIxxxnrVKBssd2QOopkrvJIZTgAnkFhwKmhhC/KTkdRX7TCKp01FdND+dsXXeJxM6st5&#10;NsljEuQ3A74qWNs8jjB4560wKQ3mEZAGOlKW6ELgY6elEjllsO2/OT37VEWwWERyB2xn/wDVSyO+&#10;zJIJB555pFGQQM4HoKklaEMzsRlVAIHOTkVVuCnlksxwBg7Rk1Zdjk7gwDcqT3qtdLtG0EfMPXqa&#10;pbGMlZlSZlk/eKGYjqSOR9arzBBH5ijDZ/AnHY1YcttKhxnJyPf/ACagfBkVDFyDzk5xWkdgiRAy&#10;KgLttx15p21WcANkdTk9KRyTiMIc55OAcc+3SnL5mCxwSThtvJqiJvUlACLt3fMy9MdqUKhIZXxl&#10;c4A6/nQxdVGTkngc80o3CMBgSc5AoM27EkAHEmMEDnDVI8isxAxnrjuKapCRZZAMLyR9f/rU8Esn&#10;JwB6/wCP+elWlYSuhYQcYbIwO/ansqRDcTk4xmoo3keMnAOeuOcc09o5AGwxwOeRx14pmctxyKrB&#10;VwVXGevBFPc+UNsgO3vg8/8A16RCoXcxGT156UO5k+ZTyPbFBIgBcAsvTggdadFJGpCfLyTgev8A&#10;nimhmZxIqkAjgkde1SD5gFbD7ex7e1BmIpGNshUYGdxbFP3iNQiDIb0IxycDrQURRvbuMHinNgqE&#10;LkdD+HWgBzrhN0f045qSCMyYZnyAuBTFOVGCDt98H9etOj3ooUDnd0H9aAJXCj5SpyDwAeMUtvsj&#10;UB2IIHX8aQ5Mhy2MDoRzSspVAzL1xnHIoAlllJIKrwBwQOtMjKFtir0646n8Oppz7wpc9hnA5z7C&#10;nhgQRtAAbuBxQTomSWjZbEhJJI3ZXoe9epfAa1abxDFKVMgDgADjJ7CvMbSNGfYsoyeoVsd699/Z&#10;j8Px3Gq/aZEztTJG3occUm7IU2rHuSQgSRwovyhcAD/PtXfeB9OkCLNtABIyTXEWI+2XzCI878AC&#10;vUfCelTQ2cbSJxwTxXm1bhTTOr0aAxEFQGwMcCul0mOR+QhIPqKyNCtwTtUck9q7LRLBUTy9nvk1&#10;xVLo76W5LpdmQi8csegrRudAivLZQ0XOOtWbLSSoVlX8SOlbFpaEj5l46YFcrbud8ZtLQ8x8S+C9&#10;wfMOPqOteZ+LvBki790PXoSK+nNR8Mx3Ee54GO4cNiuJ8VeBUlibdEeORxWNekqkD6jIc9qYCsru&#10;x8q6/oUtlMxC8dsL3rNSI7wr/LzXt/i74Zs4OyDnnAxz1rgtV+HV1bXDN5B69CvSvk8bhnB7H9Hc&#10;McV4fFU1GcjnbPIYBwRzxn0rQtt5JG0/hT18NX6H5k6dzVmz0PUgSCo5HUc15Xs59j9MoZnhlFPm&#10;RX/eeh/Oir//AAj+pen/AI7RR7ORv/amG/mR+PNtEUUxINuDhSD26/5+lTeaJiFZTnIXnue9RCUk&#10;CN1AyeMU5Efcxdl4z0r9sP8APcn3RlQphGOjAdKsW8QMIzkkcBgQaqMzptcZyecDip2n2kNtOFPC&#10;g9+lDVzRbGlaNCoD5Gc4IJq7AUWL5zznAGe2f/rVQtZWIEqRbcAFs/SrUarIPKeblRyR1zU7MC+6&#10;l4gGbHT5fWrUDh1KYJO7AFUrfaEC+gxk8e38qsxTD78b85OGWspaDRZVcPtXAYAZGKeFYoSSNwJ7&#10;81GsxABK44ByR3p7h924qOuM560FoaznYyKhO8dD+P8A9b8qAw8xRn5u+aeOEDbeFyMVArBn56d8&#10;UG8Hpc2dBv3tryOUT7CrZOD1r9Hv2DfjX8KdR+HkfgDxbDqNxf3fFrcQRbo4X7bmYgD6DNfmZHhy&#10;sinHvmvpD9jjxrfx67baXpyTM7sMiNCcEHr7dK+I4uwdo0cdF2lSkmftfhji6OPo18prOymuZa2d&#10;12P1E8EfFu3+BN8dA8c6F9v0KR87Socwqf4lz1Uj0r1zSfi3+yJdeXruiarEZ2XcLaOzlyCR0wFx&#10;Xl/wd8N6X+0F8ObbS9S1qE6pp6iN5Zl8wuvocHtXSR/smHwJatq+oeKPD1pFnKGZ3Rnx6KSATXs0&#10;K2Fx9BVYSaqP4l0b72PoK0MLHFuljKkoTWia05l0v/mbHxQ+LOh/EjSj4bsNDjeIDMLJbvuUdsnj&#10;+Vcl8P7Pxn4dM1hp2o3aQS5V7SaR40wfcn0q3qXj/wABeDVSzOvXtzcqQqwaZpDzM3PYdSK7aHwh&#10;4S+MGixWMlxMGaLe1nfQvbOvH8YOMfjVTXsYKFTSNzsUsvwVJxjG8db31+Z5L458Hx+GYW16x0i1&#10;tGikzdiC6WTzg3BLMCTxnv2zVj4YeJ7v4ReIofE2mSE6ZqDCPVbQPmNgf+Wg7Aiuh1nwNN8L7o+H&#10;zawyaRfsIZ7fIeMA8ZBFchpPhq18KahcaRFMZ9Nmi82JWO4J6jnpXRVjCrS5Zb/mv+Aerh3Sx2Dd&#10;KfvQa0fn2PVf2ifgNZ/FTwivjfwCsMtwIvMwjAGYYzgH1rH/AGVP2iILox/BX4lEJdJG0NrNcuCJ&#10;16GJs/xAUnwe8Ral4EvRpjahLJpV9Ij26PIWFu+eQM9MjtWv8Yv2ctE1fxDB8ePAljDNeadItzc6&#10;PISsdww75Hf2rjlKniKP1es/fj8Ev0Z8ni6U8FF4XFXlTl8L6p9Dzz9o74ZL8FPFEet6Jp9sNI1O&#10;fNqRE3yvz8jEcD29azIYLu7uoH1a20+yWS2Ejb5gWIxkEHnn2xWz+0N8fbr4jaTofhCPw/axz3Vx&#10;59xYXE5CRBQVIJxwcnjHPFcz4eupbFk064s4JLZ7gItzAwiktUB5fzWONq98+ld7dR0Kc6i99rXz&#10;sfR5TUxn9mpVumi9DV8F65rmnXD2tn4UiaRYJJbYXl0VQ7ckjhRnjr9KzoNa8ZQX6a9pupPaoLlZ&#10;D/Z8xG3J+bbu69cGrt1a3Nzdtc6frJubOC4kW0vvODRyKDgkHo+eme9aWn6bcXN5bpaalDExUi3i&#10;iG0hec7j/nispctnZHRGnB3c9mupD48uvBOtRNqmiXPnTtg3bvaYd/UksME89RVZdGL6fC9jqU0c&#10;MSrkTBPmyM5wwyRzjis/XfG/g2y8VR6XrGtpcSQzgXklrBIIgw/h3HGTnHtWvqepahbyLq9pBY2F&#10;nKARc396zFl6LiNAzknjpWsoVE0pIxpVKUaWjuv66C2vw7ghiOp2BMavcb54ba4MUZ77jyAOeae1&#10;pFY6NJBcWl28LSbRfQ25aN2UFRh+hGcnPfNA8Sy6ZeOGudOuLiKISXmn20oYSRkZBAI647EZr0iP&#10;x3o3jbwbDZ6LeQR2wiRbhmjAZcD7uOmfbFYydSm0pLQitXcJL2aunv0+Z5FffFiTQWm0+TRbB4jC&#10;sJmnYqdpGA2OR+NefnR5temXVtL1BjJHchbpFyTIc4yB6V1vxD0+31jXhouqeGXe2nZ/sV7EdsyH&#10;joAenQ4rjNO13x38APGI1a80mK+095N01rcfMJB13IeqNg/nXvYbDp0ealbntt3OOpiLTTlse8aZ&#10;4IsND+E97Ya5ZA2TwPN5TLjkrwf97iuv+EFr4A8B/CfR7Czura2tvsqu6ucEysMuMdSckis6z8R2&#10;3xr8JabrnhjTZpNLu0WSZUT5gQTmM+mCOa2tU01rawaCXw0VcxcFiBtGO3pXyVedWf7tu2uxy4qc&#10;ZK7dn2Pn/wCOfxM8H+IvjvZ2XhRF8pEjsbi9k3ASSZLEKvBxggZ6Z5+tzxjYQG3HjbSYD9ssAJbd&#10;wpLFkH94+w9axtT8FeF4Piu8CSNm1uvtl/hWY2pcbUznjg7TxXW+DbbVJPHtp4O8c2jpL5nmaZdR&#10;ruinyGUZI4wffvxXp4iMKajybJanq4JqOC5ar9PQxfiXrdl441jQvHOhJuHiKwtp8IMEXEb7JFP+&#10;0CMfhXafH/w9balr+geTeRJexKjx207EJvBD+a46EAKRz1LY71gCUQ/HDSPB2tNFJbaPqzR2mLfb&#10;sJG91yOD8xzj61S+KvjPUvEfxQayWYWc1xaqmkWvV2JlEah/7pfDEDpgg965owk66a6IyhNVKlOL&#10;6dfLoc9oGn6pa2Vnr1lHCt2k8V1exO5YzktkMRyRnr+Ndl8cvHHj/WvFGkfD74e6rcabZXWmS3d6&#10;traiSSSRRuZd3RcKBXKW7wadqF+NIf7ZfXEEkEluqjMbA8B/QrjGO2Kb4u8Yal4OnXX7fUYdR1SW&#10;0+yXNxbzERRxyDaU3dGPPJHFb+yc6iOrE0VKSa1tt2OX8MS3es+K7ex8G3Or3jzziK6vC7ybjuG5&#10;ioGFQde3SvRkuLbQ7SKHThGWZCs0ipnzW5y5PPHAwPxrNh06x8N6lfw+Dbz7JbXGlodQfcdkUjRl&#10;WJH8fUnj1q58OfBL+K9bis76OUWcKpJPPGfLjVNu/Pr9306k+9Y1oqOq2KpyjCLqy0HaL4Yvddnb&#10;VYLGd4FBO+QbUd/QdyB37c10V6fCnw70LTtWv9KgW4aUi0sokDMzZySOpVc/rU3xE+Nl/pupW/gr&#10;4X+H7DzXXZE98CTtBCqsarjHXOScDGTXE6zpeoarcf2xrcwNtpkhfU7m2VsCVTjy+Tyd3Ydaypxn&#10;J36E051a8by0TIdZ+JPjO38TwfEfVn/0W+R7G2tJAz2sUAcNllQ8PkY3EdM+ldf4+1my/wCEXttc&#10;RI7e2vQRcSl920gZG1iM4NcfdR3uv22peJ9PuFFpZWHmXlggw7xI6/OqDjP7zk9eMVoaWoh+D9zF&#10;qNy0ypcRy6eJRnqT8oz04NbSglY6JUaUNI7ol8PC1exM2iPYXl5GsU6aXJjG8ZG5OchhkVb0S0tf&#10;GPiXR5dZtjGyzsblWi8tm2cBWB5wGx09K53QzLp/lrPpksk0XKS2su0q2MDkdMetdV8Mru4uPGEG&#10;q6g7SzK4WbzxvKoFJJyeR06n0qKnuRKrQcYtrsZv7R1jpNz8XdGsP7Pml/sjw8Z0ClliV5Zdqcjq&#10;cozEfSptK02OxuEmuLpTIHiEkiDcG+beV9CdwX8qz9UvNY8UfGLUNRW4gkgn2/ZXk6IiL8igHgAt&#10;vP1PvVzSZ9VtiI9YspXZbgs7wnYw5O3axzgA4PpmnK/s1G5z4WDpUL9S/oHiAeGddW+eEspLyXEZ&#10;YhsHKkY6buO9VrPwb4Zu31HwrqkYVb2Zr6xuSpw25FTb6ZBXPFMjt2S5kjjty4eciSSFj6k7iT1Y&#10;k5p91cXsdiIoLp0mtLpWtyjgGVTnjcOoHBx/tGpu9jRwTfMtzy/xL4V1TQ7max06QzfZ5y6wozfO&#10;QxHDAEDA55OOKzBZeKvFVmPt3hvW54Vk32rNG8omAXaZRxynynkYxjpXpOq2wu4JZLm3hkllx5ok&#10;yjOpPqvXk1l3HxFvfD+jCSx8LpDDZqtvCYoGQBBKy7eTlcEsR25oVSOHnzpClTlNWuc+upafpl5Z&#10;67LqN7cC1jCTREcQAjhgWIycZHrXRX/xC0C68O3Ullq6JEqGNbCRA7yqSBkBeFODkdq4fxDqpLCf&#10;TjPPNcNhIHvJC6yHI3dQF7D8TV/4jWln4LttIklmVpobEQXUlt++DyYBAI6nvz6e1aS5W1Ob0IV0&#10;mkjb8NatbaZos9/HI8KuY2aVowX8sthV6ZA6k49a1rb4iW15AItZtpSVwYZ0kaNomxg7ZByOPQ15&#10;78LNT1LVr640m2sjHp1xKqX/AJwb92CSRjspHY1uappuo2F21xYSeYk2PMt5gqxlcYzwfepiozq8&#10;y2L/AOXdmjV1jx1dz69DavcXE1uxARri7d3ckAHAc4BIHUjPH411Y1Wynk3aS7yQCMbmlGAnByD6&#10;e4964b/hGvEusanDe3MMcaxtu22hV2RhwAA2M4J/KvQfBmhLZanp9lc+XLLv8wyTr9+UKzAMG5HI&#10;HH0roq+yUfdM03C9kbOnaL4pudOGtQ+HXWGTmM3M+xpCc9FwSPxqjI4vbh4Hs/LltGZZoJUw0TgZ&#10;w31HIPQjmof2sLHx1eP4du/DOuaiqeUUvLTS5iuyUkCOUheSTyM9sVSnsfEWiaTpcXiy/N1rH9ml&#10;b+WU5lGZAIhIe7KCRk1zx5XSU779OpjQxHtZWNGRPMT7QHC46qo6cevX86qsiR6hFI9yWHG9m7e3&#10;+fSremak89r9lbaUDADc2CR+HXNVrvTEhlQpqcbSZLgSE5K9x9Rn8aXNdnU2VJora01qWa3LRS3B&#10;HyhQAx9cVyXxgkvNLtYNbtP3ht5gWwu7Dfwkr3Gf51varLLNI0dtuO3q2MfiDwTWR40Fzq+mSWl7&#10;CrQSQ7Ipoxlg/UK4HTpkV1UJfvE2CStY5bxXcWPjDwhL8SJEhg1K3ulfUYlMiCaNvkbB5UEFt2Om&#10;K9N/ZXm+H10YvBniWG1vGUtd6Et0VIiuCu2SMoTgtwMfSvLPBmp6x8PdYXTrvTTNZXoKy21zECkq&#10;MpBUg9iPSquueH/DGj6p52NRm0uWbzLcISHgTIOVb+8vUHrwK768FOm6d9HtbuYYzDSxFJNbpH1J&#10;4KtZNT+KhYQNMlrZyrfxyKBEkTDaoIPX5hgLj19Km+KvwD8L65ZtrGhWlvYT2qtJMqw5SZccgj1x&#10;mvGvCvxP+LXwQu5PHWmXdv438N6rDHFJen5bpVQnHmY+ZXG7BPIPftXXav8Atn+B/GWmxeH7V7vw&#10;7cXahbi5vIGYRjuAy9Bnua8GvhcdTqxdHVLqeU/b/Wk0rbHm+k/BjXbz4wv4D8DaulhcNYrdQSQX&#10;D7Y1I5Dd16Z2n/CvW9L/AGHNFnEd34y8cSXl11laCwRct3+Y81lfs9eMfBngn4n6zFf3S3Nxqmlw&#10;vZ6isoInj81w2CT1yF46jHvXv+l+JdHvggtr1DvHyqTzVZhjsVS5YxVtN7CxlTEwqNJ6HAt+yN8H&#10;pNPFolrfpPxi6huyrD8Bx/8AqrgfiR+zJ8R/BVodc8B3o8V2MGWn0XVFH2nYOf3bjG48ZxnPpzxX&#10;0ijo33TkYySKZPcBCNi/mK8hY/EKd5O5yU8RiIO6kz5D8KadpXib/iovhT4jk0jVLJsXvh/UJWVy&#10;QcMsbnHIOflYA54rv/B37RXinSoh/wAJNbq0UEhRxMSS5HGAcdemaXxT4D0DQf2pbWS9so4LDxXa&#10;sGeGTYftA4L+m7OD71N8TPg7ruk3sutNGt1F5YAv7aM5G3kCePv2+denNd1fD4WpCM46cyud2HxV&#10;CvJ0q+rPS/DXjqDx1qFvP4c121WFUzd2cyHewxwVNdeEAfqeuASK+TfCPiW68HeMIJJDJExkG1/M&#10;J+bP3Cf4h3Br6n8Panba1pUOrwEETRggr0/CvJrUXTirHJmWD+qVEo/Cy+oI/jz7VLbxjGGYAnti&#10;o1QgggdKmTJOWx0rBto84djGEXGPXFZOsW53E5PHT3rXQKAEU8n2qrq0JMe8feojuBiWjokokJzg&#10;10WmataSKsKgg9M1gQp5ch8wcelbui6VHJtljYevNN7ETaS1NMOEBYZIqe1G/EhBGaBHHGAAB6Gp&#10;Y0ZclRn0qDllNNaGf4y1qDw74XvdcuJQq28DNknvg4r8BP8AgoR8Vm+Ivxh1a5aV28y6YEE9gTj+&#10;lfsl/wAFEfirH8MvgLqMi3ASe6iKRgHHWvwK+L2uya940urtpCwaVhn0J5z/ADrh4Ypf2nxdVr/Z&#10;ox5V6vcvPsT/AGRwTUlf38RLlX+GO5ywwcbVJwanU4GTnOBxUSqRndyT1NWokBXcQDjFfrR+DXfU&#10;chRhjsRnGeTSEIV3HrkHFDNs5wOMkClCwhgvJ44x6VLfQym76DJuBwo9TxTFETAByeQeM4zTnCs3&#10;BAPamSsFO5lGc44qQGTMHcKTnA4HpVG5lG4IUYgcqQOhxV6UgQfO2PTBHrWddvHCvmDIBP8AniqV&#10;jKe5BMX3CTacAYI96hMJ6kbsE8k9MYpzTEuCsgA2/LnvUbOvnAjhjydvf/ORWq2DoSYAwobJx0A9&#10;aAFBLFwDnv0+tI0iSfKvUDoKWNgwKvkgdR+NMxk7slO1YwWY5pwjyeCQMYwT79abAApJSQDngH1q&#10;SMEkIwzx09aCZbCruQZJ7cD1qVH+RkUkkDjPXpUQRUYls474GQBUkRbgycgngn0wK0QlsOC4UDjO&#10;TuB96lYHaFByCM5x/n3qIBiSqxBST3/KpLdgM7gflBwSOtBlLcVgoPJIyBgmo53HmDeAFUE5B6mp&#10;Bh2wGOBjI9TQ6F2GwAHvnv8AjQJ6Ee2XYqhSORnbzn1q1GFzlCNmTx6+1RrCqgKSQSTwO1PQqqbl&#10;OTnAGc/jQZjSsTnzJE2kkcY5qWEgMWyAozu3DGOM/wA8/rUVxmMyL5uM9wvWpEXa+1thYgnrj0P8&#10;8UASBAAPmPHQCnRxZcbkG3GMcYqNCcjK9+Rn9aWOI/MUY7weD7AYx+dAFoIpOCo4zu5/T370oXHz&#10;E4x6ntUcbOh3SEArhgxHPHIp/nkZCkRkjIUCgibsiWNi7kooKcAAgk9aFdXk2RHAI5I70wvI0IKK&#10;cKST9Rz/AIVJBLIxPy4JPAJ6c0GRe022UygiMbmYAngf/qr6T/Z5gfT9He72MzBdqPjrxXzroERl&#10;1JEWMZyBknv1r6c+FsMn9hQWcWED/McHPGOlTJPluN6xPUPA6PeXilkyS+STXsOiJKixxbWxgLzX&#10;n/w20aFHWaR8MMZGK9Y0W2jeRFVc85Ga8yrOxvT2N3w9p0zKJCMHoK7fRLGUlduScAH2rI8K2gaM&#10;AqRnrXZaLYEsTkgAdzXJL3joi2kXtMspNoWWPj3HWtqw01OGVTgHlcVNpWno9uTIBk9OOlbtjpIE&#10;QJA2gc4rNxSOiM5NFGfSFubUSKcE9h61kah4dhljMboNx9q61zDbRBcEDdxUclpZyHzwmSemazvc&#10;2UtDyvWvBCvuUQjB9q5LXPhxBIju1qTjsBXvt/osMkHnRIPm6iuf1Pw5HIPucg9M1jVoU6q1R7WX&#10;ZzicFK6Z87Xvw72z/LAdvUDb0qSHwIgYYjwe4Fe0XPg8NIZDDxn0qIeC1eXcIsH6V5s8vi5bH2tP&#10;jbEKCTkzyT/hBY/+eb/980V7F/wiCf8APIUVH9neQf68Yjuz+bRYJwQ56Y7DGO39KkYq4EaEEt32&#10;jg46025DyqI4xx1JLdDTkcMdiNhcj/8AXX35+bpXHbnSRUdQehHHQelSDarEs+D7jOPao1aUglhh&#10;VHPuaeGZl3AbWHQ4oLLtpI6sFiAxj5gP4qspKWfgZA6DFZ0L4QOcgjuDitGweJG3Meq9R3qZBZmj&#10;bO7ckjBXk/hzVqENBGAFXk/KD39/5VRt5UcFXzlh1I68VZikRwWI5AwcD3rOSuOzLa3TkZkTaT/D&#10;jpUoMmRvxnrzUEe2UbhzjOT6g4/wqQAlTuQg7uBnoPWpLWxKHDkbwAM9KikjdCcAc9OKlWLqd4J/&#10;iz/SmOfMbLhhg5GDxQawegnl4wvTHIGa7/4I+Io9E8XWZu7iQWzSYmKMAcc9/wDHPWvP/vHbuOVH&#10;Jq7os8trcL5cnAI5PBz61w5lhli8HOk+qZ9TwrmryrOaVfs/we5+ov7PnxZu9O8Ppq/g7xTqmnyO&#10;o+e0cZHbLdq+gvhN4r8N/EbXPsvxHvL3UtRMa+TrtzeebLEnomRtTpjAXivin9g/4lWeo2q+E9X2&#10;tDcKQirEN0ZA4wfevrTwfpOkeHLiK8upAYUMkohifBcnGFJz0yOR7183w9Wo4rAzwktKtJ2v5dD+&#10;hMywtP6xzON4TinGXVX7HrvxB0bR/BnhySP4T6HcpHHmS+1R5mkuJyepL9QB7Yrgfgnrmo2HxKtb&#10;e1R7+31IiLVUuWLiT1c7j1FXNH+N/wAY11X7Ra6varaRgeXp9xAn2eRT/CwA3Zr0/wCE/wC0H4L1&#10;dpdF+I3gjRvC2pzs0UN5ZW+EmB43B8DGfevbxftY4T2dVX7tdPkeJL65gMJL9zzxknrf3it8XPCH&#10;gew0eW58FXyh0mIltY5twWTGeAenTpXFeFNb0u616zsNXtQ9ndtsSQjGwt2P41s/ET4bXnwYs59e&#10;fxHFqVtreoK1qkWSVAI5yfrXKfE3Qb/QdURxE0dtdqJVSNOUOexpwhGpTUIyuns+9jtyWpSlglTU&#10;/i++L7Ghrlhf+E9T1Tw3fEKI5lls2Zegzng+4r1L4aeNtJ8V6ZDB/bq2V8uFdJxgO3qPUGvJrDxx&#10;D420xfB/xFuvs99CmNJ15oyFkA6RTenbDdsVTsLTV/DWqnStWYBXwYZEb8iCDXPiKKrrmWklv/mb&#10;TwzxlH2FZ8s1s90/Mv8A7bXwH8VXmjw/EXSWjE9oxPn2Y6nqCfSvPvhf4hu/Gvwze51OYsqXBtdT&#10;tQnEUvZ+OzV9MeDNVk8beCbr4d+IX3ySQfuJX5LYORnPfgV4V4K8Cy/D346az4BvUaGw8TWMgiRg&#10;AiXK/MhA/CvQw2Jjisu5Zq06WvqjyMHWxWArVKFV3X6dy3Zqq2dlot/aWAhTclrcsjGPbgnDBCOg&#10;xU66tqCXRtFubZJLbHlzWsMcaEA8bdnJHrmm2NjNJpd62nSG21TRLhmeNWB86M5Vl2+x/TFReFNd&#10;1HWLy2tptIW1uT+6ivJoj5r5PzHCgAfKGA6nnqK537tO99O57sJKpUc1t/mc7420O31bXxrl7YQu&#10;zD/So7dSpl45IGcE/lWhqWheKPD+n6P4g0hoGQll0WS5kPDkD92UZSNw569OtdR42W/1C6m0K8kg&#10;eO3AaFhHhnTAOc9qj8MeKdN0bTxYaxfW+oWiudthc2297WXorIQNwBPUmun6xNwinqkc9SlaHPTW&#10;5wvgP4TeL/DmpXviTx7qtp5uoykyWsE5eZWOSC7Hp9PT8q9H8DaDaaJq6WFxZhFuTvW4ByJB3yR0&#10;44/CqniS5l02ax8Q6zp8McLSCQTJOZfNwMBMjgZJ7imz65qN5HJnT1sbV34kacTBPUgAAAk8dwKV&#10;edTE6tb9SKKfsuVdD2l/A3hG88PPqQghQwxh45gwwjLyCPxFeK/tGaz8I9RsIr9NVF1c+WUaO1i3&#10;pM69c46kEisfWdP8R75fKgvZbSNQ80NvOwiMZIwxIO09zj2p9h8Pn8YyCLS/Aq3jR24ka3lv1hwh&#10;UEDI6nHbv1rTCxeGqKo5aHB9TlFOU538iD9mb9oSy+EfhLUtC1LS/PthqQa1htwquokHIIyQOmfx&#10;r362+IPg34j+EJtY0OePebchreeQB045BGa8Z0rwp4EvdEWz/wCEKhtEllVWHkg4ccYZh1OScVkQ&#10;aDo/wf8AFlv4ui0y5NvbXO6+slyfNj5BIB7jr+FYYvD4bEzlUheMr39Sa2AhP95Hf8yv4uOnaJ8U&#10;Lg22rpc2eoQxwTRJCd0MioMs3HIIAFVfG51i10GVdL1G4nisInMKpcKjqzH5AuPmJB6Cux/ab+IP&#10;hTw3o/hjxV4G0uCb/hJ5lnj1KeAMsUI9RxyWbBz0FVvijrnwis/AWk+NIoZbW+upUgmm02MNCJRg&#10;uHU9vcc+la8sqkIVOV+8rfca4TM6Ps1CS629BdU1TxD468W+DPFfhTSZ72GyVxq2oRRCVYZB95Vz&#10;gZBzkkVyfxDtfFt98QotE06G+hLXhvZdZmjT7XdsGCRQxNj9yiqvJAziuju18Z+HtPs/Cfh/RX02&#10;2hnFzeLZy+bJNubJYjPykgeprY+Nsl94bfT/ABro2k316X0gQ3F3bxqPIy5O4nB+bBOcVyQcoVFF&#10;9jRKFPERctnsefQaD8PfDEyy6lq+v/bHc+elhFuhLE87mkyMepPWtmPTNA1DwzqV/wCKbd7q3ile&#10;xsmO3cW3KVfjjP3fzNc+mpSalfy3lo0d9bSw4hUpkDnJ3ISPmA755rc0vxJfXvw6vtAv9Jjt4bfU&#10;4pYrxE2oVldVzjsVcD8KcudSPWrRcIJrqafwe8AL4n1jWNC8TrI9xDpokFsHKlS7Mqgn1UDj0rD0&#10;/wCIUlssmkaFY3FnGjxWM0rXAGBCNpByCWJOSeRwAK6f9nnUIdG+Kd8Na1N1nu7COONpW/17BiTy&#10;e4/rXJ/Ffwtr/g74sa5barpkr2Oo3z6jYaiEIhVZOsZ527g2B05rFXlUaZyQlbGunU26DNK0K78b&#10;XV3qd5qqw2scJN3dsSPKiUEorNjOCcfIOvcVhRa346g1g6h/b1pHo6uZE021tvMS4zwWbcudzdjw&#10;BXYCO98T+Bl8AaHd28crGRmt94BlfJO7p82RwDzjHYVzOj3lpPDFCumXDvbfJeQyER7JMkbGA5yP&#10;5VvCyielQ5pVJKpbTY09E1jT9A0OfVtE0yNZrRTHdllJjubeUfPGwPYMFP1Wq+qa4t5a2NtYWUsN&#10;rbN9oMDsvlhy2O/XH6Ct7wvJpkE32J9Ntoo7uJo2LuW256Ft33stgY4GPpXIazY6XD4jFl9pQXcF&#10;wylH2mNipBAVQfmBHvipjZp6FS5PaebOv8M6VHebbCHVYjbSSqbgbyJCwBOAcdDnqO49K0bjVtJ8&#10;JJdRWgt7WGSIkzvK3zEnbnJ53dgPesOxhuI7GXULW5ea4eYwyzBAqR5AJIxgKTkD144qlP4V07WN&#10;Whtrq/ge0gy0kzhgYpMdAgyW49SKxsn1JlGbk7i+G7JZtSvNSupYJUkIRVVSFAwCMY56k+1dNoln&#10;JqepyaS8eSIQYWkbKqcHA49/zrK03RrSyu0h8LajLqNmkah1ljEW4Drluo56dasW2rtfWyR2Nv8A&#10;ZXgXbFPbzF5M5O7ceMj0FJop7JFS3v54IYpDYXnnW0zI/lOHTersDx6ce9TajqOly+IoF1OVfMu3&#10;Vhbj5XKn0UdCP1rQt4RLdTXUaRGRycgOeWC8sfQnGSPU1XudGtbm6TUrq3RbgHdHIFLckABck9sf&#10;rRdIxtpoOhS1txNFq9h56LIVim8vD98cj1/CuZ8T2uu2TifTNFMlivS3uLlWD5GQxHXqSa7Vbq61&#10;H/iVaRZLI90o+0tO21Yyv8S+pNVtX8M6PLpyRJrEcd3FHteHZu3sD3HUYOcYPSptdWBNo8kuPCGr&#10;6ncjVLe1HlCTM0qSINs6EELnggfh2rRsfCejOzL4o1l5Z/s/mPM9wDsA5ZflHyt2z19Ku+Kollu3&#10;tY3jIYA5gBXcwDDk/U8jqeKj8O6rLH4a1DSdL8J3t4b8F42VQCu7p85bOBnHPpRHmlJRew5WitDW&#10;+F1x8Jdejnt7K7uoJEJVndtvmgH72Qeeo69s1c1PRIdF1Et/aK3NpLHuhmlywI/D9K8ebwtr+nWj&#10;WV74UmhlZisYjm3hcuDng88CvTvCGj61rVppHhCS0EUlvCzGNUYbzwSWJzgcHAHrXo16FKilKDuj&#10;CE290dNbw+baxXENoJGK48zdkkcfe54HFNeLULqXAmZX8zHmuCcHqMEnr2pNU0HxLo4U3VvEkQYI&#10;0sU+fLGMYPHPPPSl1QXtpaZuACGcYZssvqpwDkc98157mpPRlc3MjpdM+IvjlYDYLFp9xIFGy4Oc&#10;kepH97PP41z9/pl7Lcy/2rdtLPcyb5pHb5mIOQM+g7Cq1mmpx6gL1bLCEnzNw69vx59KvatfMbZF&#10;ltFjeMDywf4T+n9alRjHYmMYR1SGQwpbQYhXksM7lJz+OeKzNfZ5rppJxiNM7FJJ2HHbmriSz38S&#10;3FjIUVc7gCPmweVqlLp9vroEEty0EolchwRjpwDk/h+Jq476lMzbq4lEBlVwyBCycenOAawZdc1z&#10;RdSk8OzaeLmN5mhmXgF3HJUjGRjdjPtxXTLpcdmzWsU5lKjKMeQHwew7ZxxWf4k0WPWfF95r+oaf&#10;b2SzMHZY5nYiUoAxXuVyMj0ziu2h7K/vGU3O90jnvEVlqmjTQf23p90tnKRIttMc7OPl2sO3Xn2q&#10;jq8EmjFoWmkmspX3LGAGOw9MN3rqfG2oxatokOn2KFYtOgAia4lPmStu5ceij09KzNBtZLzQ72bU&#10;HMj6bnDxxKNpLEEYJAOQRgj1rtoyTWqOqnUlFGJBJJ4VnkttCR7m0v4klgjlBzG24jOMgEkrg56j&#10;6UeJE0++N5Dqnh/7FFcNGbZbuNG+zv0YKyMW2Z578EelM0pdJa6ax1CUxOJiba5kG5Wjwcxsn1PB&#10;B4xVq0lXSZd9tFa3UUbAmXygBGTwCTnODnvmtoNUZtsqrTVRXRnaPourW+sWvhyzkD3qSbrd45Cy&#10;kZ5AyAcE4Ne1+EPFGspcS2OqzPaXsQxPEV8vb7/7QPqK8fv/ABRc6b4k0/xALdDdR3QljSNsk8hW&#10;XrwDtyB/jXrOsaxpfjnQZ9fspY4buxV5bQnAmBHJjYZ6HGMVzY+KnTjzRvc82dNTqNdD2X4V+MW1&#10;GM6bNO8hABDOMnPpXbSwtLFvU/ga8U+AHiTTvECRa1ZlsvwwjbIB75+ley2dxI+Y2PBNfG46l7Ct&#10;ynhYmHs6mh5z+0X4VuNV8M2fiu3DC+0G8S6tmjA55wwPsR/Ku90W5TXdHttZikDQ3VusmFOeSo3K&#10;fzIqbxJocWt6HdabOvE0DD9K4H4U+IJvCnic+AvEDiCHUMnT/O4Hnr/CCe7jt6r71VOXtsLyLeL0&#10;MnD2lNzT1j+R57+1D8NNL8N6rD4m0e08qG8O6WJHKiOVT94Y6ZFd5+zX4pXUPDv9jpdmTyxvjjZg&#10;SmT0+nX9Ki/aQulu430xot0draM0qFAcljwMn6dq5L9keLTLTV7jUC8wlKGKQz/d65GMewqqMJ1K&#10;MlLoexWTq5TGctWj6IjkDLwOB1zUkDE4BOefyqOHMqhlYFT3HemuLqORfLHBPJArzZbnzxcEXzdO&#10;1VbqwnmkyJzjPTtV1N4UF+tNaJyMg9T+VCdhNpGedEfO5GH0NaOlwPAg3MeOlOWN41xuz+NTohWP&#10;gcnpSUrozbTRMpDHrViIsowc4xzVS3EhfLdM9PaqHxF8V23grwTqPiG7kVFt7dmBJ6nFcmOxUMFg&#10;51pPSKMIU5V6sacVrJ2+Z+cH/Ba74+q0o8DWd6CtsmHjDdTX5SXl4bu6eRpSzA8mvoD/AIKA/Gi7&#10;+Jvxa1K+a8DrLdN5QLE4UHAr53R0DsWxhj2r3uAsung8nVep8dV8z767L7j5fxPzCE8yp5bSfuYe&#10;Kj/299r8SwmSMHHsasQnYNzdQOcngVCgLLux1Hb9KlCNt2kcEcnvX3J+X6Dx8qs2AVAOPXtTY5GY&#10;BSOcfexThFjaVYfjTWYl9qrg44BP6VD3MboikOHO1jx3x3ppcsuC3zjvjrU0gx0U84z6ZqB3jLLg&#10;feHUCkPmRWmDF3diTgHgn1qhJIZcSPk4HH5+/WtCYxEEiYAE4zVCdR5wDehxiqSsZSd2V5FQuzbw&#10;B14XqKbkFt46DPBJ9Kc6MjfMw4OcZ70ScKdoB74HHNbLYHrESPG7IwBzn39KcrOMgttXGQR+FNRW&#10;aIYPfB9qkWNW4kfA3Z9j6igxHL8zZUZ29cjrU0eVU8ck87ahCeYrBsD5SNwNTfNuILbQVJBFBDeo&#10;8Bi5VUIJxkMKkdQDtXkbvnxx/niotu0HfIG/3eTUqruI+XbnqR3HaqTC9kPXZ0XtzlqcWRgHbIz1&#10;A70wkEqGPBH1p/lgkEkqBzgVRkIpLZBb7xzkD/Pv+dNLyLlCSV/vD0FOc7huxjA+U9qkDOv+sA4X&#10;HAP4UEyI2AjfCnge55JOT/OpGVfLAVxncenbio4wTlgcknOC3b1qUkE7lxggnDUEjUDOFBLEgZG7&#10;rUqbBwyjKnoOw/yKI37MPY4HQU4pvcKU3ZGGyaACOQht6rkFcnjOBU4Vj84yR6kDP4/So48lQCOM&#10;AHByR9KeNxXAJO4cbjQF0O2kjvz91iec1Itu6AMQQcZXjpUag+YELAjjqcYqyC3KOeQvygUGNTcc&#10;p89QzDcVDZHQ9PT8vyp0Ct5Q3JluOSevvimxIY1LMpPXP5VKFLEeWnzc9eMUEmz4PjklvoPLj3bZ&#10;QGPpX1T8IdOd7WOZkKgkA5PA9K+dPhXpfn6lGp+bLjgjP4n8x+dfWnw20dktIY0B6AcevYVjVk0h&#10;o9S8D6aYUillGMgD9K9Q8L6azSIQmTu71yHhPSisEaBRwozke1el+FrJjGhRecgZNedKzZtGVkdP&#10;4a0+OML5qYBOTjuK7PSdOjJwsZwQOTWN4e0p5AhZgcDOM112m2LwkEHIXsKzmkawldF/S7IgjA4A&#10;7mujtYI1tQm3HFUNDt1kBdl6Guggtrd49uBn09KwkdML2MO7sztIIyM+tQGIqm0IeBxWnehI5DGu&#10;KksLOCfAkHOOMGsXobRdzPt8tEIJFx7VHc6YJAZBGMgcYrXl0rZPnZgduaJbQQDcRxjvSTuaXRgD&#10;RX2EtH19Kr3GlmMYiXnPJrpItuCHx7ZqrNbx7/u4z15oeh0XfKc9/Zl16LRW99mi9/zopk3Z/LYy&#10;IPlwSy9ADxilixu8w5PJGCOBTIFbALlmJP8Ae6ZFPjj8iQCN9x+8SD29BX0gXsPiAmYjzgQGGQac&#10;OX24ySO/YZ7etQGX94zpg84IxU0TDzGLP/DwV7c0FolUxqoj69e2MGrUEjAB3XHHX3qj+8cb43yM&#10;8npwKtRysVTcFGCQOf8APvRuXsjRtnLspLAMOmR1+lXYpcrubABODjt9azrSUJGAoDEg9ucYPerS&#10;EqDF3DEAH+I8Vm10GaVu5DbSOFBPPepFzKDgbTnjPU1UiZGyoYnsVHPIqyiSAht6nPQ54qGrATR5&#10;XOXBJHzYFIVKpncCTSglRtypyPzpVBcAqOnbFIcdyGQb2DAEDIx71LFJsYui4OBg5/z7UxoQTuLj&#10;JPHWp1DQxZOCfYdaHszrpycZXPbv2Uvibq/hzxNbWNnKV826jzuxzg+9fq78OdM8CWfgy21LxJcS&#10;311qEILmEKAmeuMFgACccZzivxS8EarcaPq0V0Gx5b5UFsd6/Vf/AIJ1ftD+BfEnhODwd4116yW7&#10;C4ijuASSTwBnGK/Nc3q1Mg4jp4lJ+yqaSt36Nn9D8P5lVzzhOMKfvVaOj7uPkel6r4Tt/DbNeXMs&#10;95YXUoMAVgm0e7AE8fSuP1z4i6Fq08/hlBLctK2IGQseAeMMQMZ/+v7V7xr2jx+D7ZdY1u9haxnl&#10;/wBGj2DapH3TjnOa4DX7ePXEfWbHRLSEsMQm1tAoyDw5bt9K/RKGJoVqaqS15tmup6WXV8RVirax&#10;WjvuvI6bwBqmt/FP4Rr4B8QaXHa3VjNjTrme8LO/HQZAJPQV6JZ6S/j/AOELW+uWYTVdOj8p5Gj5&#10;BX+L8a8t8U6fNZ/DjRPFngy7W3utLk3TtGm8+duzlvYjvXunhKS/m8ITa1qNujSXGmJLdGNgFLlO&#10;eP1rw66eGcHDRcz+T7ejPHxzVKu50ly+9t1v3+Z4DLaTRBF1ewR7Z5THKyjcEfPGc+vT8auXGgTR&#10;WIgsL9vs6tkQXA8xFPt0I/Aiug0XTbTV/EN5oOpLttdQiIVsfcbOVP4EVlWb3uiX9z4e1n5Z4H2n&#10;cvJx/PIrpm2726b+h9ZHEQrVFRn8Vk15l3wTr9xpE0Uzy4aKQKdgPH5nP61jftIpd22sDxJY3Gby&#10;C7hvbGQddmRlRj3/AJmtjRlt49TEanAmGQGHGaufHuzgn+FdvrEGlO93aSGAmIAMyuMDn696zw0o&#10;/WuX+ZNHm5rFKtTqJeTMj4/+FrvRWsvivobyW0Gs24a8MTYCuyg9vWqvwn1O3stTk8Z65r0k1raQ&#10;YEUjbtzEYAA9fSuu+Avizwz8ffgcnwj8V3SWes2UBg8uQ5YsmQsi7h83TmvKbfwzdeDdX1DwprV0&#10;qSaXfEXERfIJ/hcHvwenargva0nF6Sg7Nd10ZnlWI9oqmBrq0lt6eR2EN62v6rNeahEIjMGmkaT/&#10;AJZJ2APbAxWNDBbazcy/2VbWNqRHJHc3TXAbeBnDKueCVwcnpzxW14Nu7HXBqt1p3mLttNss10MR&#10;QjHTOOTWKNJWW18zTYoLq7jthKS8GEkXoT1ycBRW1KUXe3c7pcifJHaJF4L8UaPY3Fx4M8YJfx6V&#10;qMawC/EoxbMSMMFx0zj5vQ1x0/gDxb4Z8WalpreJrthYXxSJo7kSfaEPzJhMjjack+9dzP52taPD&#10;qt3oqMk6mCW2WXaA4IJKk9Mj8q0tC05/GOqajqriLTrWz09TNGgBMa4+QbupYjkseuK7Kdb2baS0&#10;ZwVafJX9pF2Wz9TMbVvEHgvR5NDkRke9CpKxt8oYmILMpBbHHH9K7P4Y3eufabq+tPh/qrh5FZLp&#10;41EXlAbUUYOeFUZ9688tbrUtX09tO0u+F00V0PISI/61irgLg9N3OO2RXefBb4sa1b+ItK8KQ+J1&#10;1DT7qNmmgntwk2mkDAhcjhiT09qwxF40nNbGWOc4UrxSuzlfH3jaXwRrsswsWSaW+/0C0upNtvDI&#10;SWMrjHzBQCQB3I5rmtV+JniPV5Wh8Z39hfLcyiO2k0+NFMYPGThiSPrXp3xJ+H134q+NUVnLeJba&#10;VcD9/czLGRCQSfl3fxEDH41Z8QWXwH0DT5vCegaZHcXdw2z7TKm+Vj6q7DjHtXRCvh4wS5W2+pww&#10;r1nKHLdvT0scBo1hp1x4Mj+HmsQNc2y6oU09zErfZVlAYgZPCk5+mK1vi78CJIPhH/Zul6iDp1rI&#10;kpsY4lBPYvu65x26VTsNG1FI5LeGUHZKHhnkYgkjOzJ7Erj86WaPx1e29xok/iO4dZ4XQQFwFJII&#10;wMDNZKtUpVFyy0Xc9Cvh6clzRVr7+Y/wHpNxPoKWUupmUrLhZXO1mTjbkZ7Djr2rptM8QX3gy9Om&#10;zvHfWE8ebmzYnOfVcggE/wBPxrzz4XfDjxrdeJrq+8QlntLS2RYYkuACx3Y3fTaD+ddL4pstT0qR&#10;prJhOI4yzRJ821VPB65rDE0V7ZpSNoqniI8rQz4tfCj/AIR+Y/EbwDZteaFqB869tLZcS2chHLLj&#10;+H1HauP8PeLLOOS58M+JEuLjSNU0/wAp3EX721lVsqyjjIyqt6g+9dn4P+Nmv+DZGtrvwnJqGnTS&#10;BLhUuQhQn038H6VR+Js+kXGq3Xh+TwlPp13JMk1sbqJTiNWXLh142/j3pQc5aTWvTz8xYeVWEvq9&#10;R3XRnM61ZxK4+z6qL5doEWo2+UmQjoXQjIPY46+1NvfE3jfW9FtdJl8UC9+xXW4wzyiTzCCdoZXx&#10;wDyP1q9caXaiaFZpzLZXSnZNbybW+XkqT/exyPpXPaPr2lfELxhq/gG4WFdVjLvoc92oL3EQBBTI&#10;xlgPmFXyOcuZLY7KkqcFedn+ZoXPhLV9diudQ0XRoJb21gFyY9JvVTDBsEqCzbWJ7AgVEbHV59at&#10;BbXEL6hc2sj393cShEkdeQhKjDuFHUda6T4Wax8Lvg7pNz4t1qC81XxBJZy2yQWsEgUoWGEcEAJk&#10;heTngkjNchd+HZ7DQD4lSxuJLy7uftE0Fo4WK3BP3VUDJ2jIyD9aiErtpmdKpUdSTUXZdS3ZDX9T&#10;864tdOnkiW1P2ieOZYordjwm52AyCew5qhH8H/D41i21TUvFqXWrxOrrbLKGhJIODleSc446e9aH&#10;wZvvCvxqS++BXi1bq6gtZBfaczStC5JRlOR/GobH0JFeU2sdx8HdfuLPxdZtJcaRqJCW13I0fmxj&#10;pt5J5FdFOlJuUVo10sZxxPPX5Z6dmeueENI8b+EvAHiW31vRo5JBctKjlSTJ85CyZyRnJwMdAPyz&#10;9JtddvJLkXeqhLmRAJoVYY7cZx6fjXdfF/XNP8Rfso3vjLwJPcQOUt54DbSEMF3jKtx05PFcH8Er&#10;K+vPA39u63ck3k8jOhLZ5B4z35PNcNKjai5yXU6cNiVVrShLobdh4L01dKjsL27uJcEmcR3bJlie&#10;QT2HoKTQfh3p+m6vFf6Prlzb2MBy9sQHR29M5zk/lWpFaGCwe8kmt3cuS0IUqOc8++PWuS1jxxrm&#10;jlYIXjiZp1YROwf5OdvIwADgdz1xWUpe5Y7HJbnVXPiKw0nViZZ0SGZiIWLAl25BJycZBqvqHj20&#10;a1mMUckpt13b7Aq5OeoKNtBIHPBPQ8V534h8YXvizS2sJbG3kYFt11GSphkJztwq5IOev51yOk6n&#10;4p02+nNhNLsiyiERkjcOV4OBkZPPfIHvXLOVbn0RnzUorU9g0X4kWGq2Et3aQNG4YrGWjCsox1K7&#10;iMEdwR0rMvfGmqalYi5gsLyznRR+/ubcTxOckDDKQR0rgoDJe3ci3cQt7t5cM6KY43HBw6gkj8K7&#10;a7Mlj4Zj0TUopp7ePZKIFRW2ZLYIcHkZJzmtVSqTmoy0IdVJXSMrU9W8cicGbS7G+SRjueIMCScc&#10;EZyvPcHPtVex8V2S6gLc2mo2l2BtkEMmQAD0yVHfuM/SqW+PR1STSdWju41kZ5raQFMv6DBJxyOn&#10;NbHguO8u95vLhHltW8mOdIWdiVJXfuI6HAJHb1rSph5UqijzGcavMdF4OGl6vqeZJoywlJEbPuJA&#10;zxzgEnOf/wBVd7oGqJpP2qc6cLm8EsexYm2sYThXCn1HXHevLbLSNSufFEMEt75DzXKQi5hYAITk&#10;5IHX5eO2OK1vE+t634G16zttRmju1n3CG+tpAkquuMgqMqeOc9/SnySm+S5M7TWhQh0r48eHPiFq&#10;Nze3B+y6nctdTSFw9pPDg+WwVvunZgYznNdcfEzy2cVpcacojYFGknVgvPbIBxj6GtHwZqdx451C&#10;2jvMXyKrlbY4jaR1HCkA+3tjniuFvvif8Wv+E3i8G2/hSG3u1Y2g0qaESpNI0hCyAnBXhgN2a2UZ&#10;1ZciilY5ZVY0N2elaVcwXdqNiKBjI4wVzS35snt5Vk25C5DMeOOhz25rL1OxXw3411LSbBma1iuC&#10;ISGyVyOU/Dn8qtaR4dPirVl8PlpNgieW4KcMR05Nc7Vnc6lUVuboc5O89rfiXTLyHazAmPfnnPXB&#10;qa3tYr6fbeoEZzlmVOAwzz1GM1yesfF7wponjC/0K98Exz6Zpty9vPE3yXB2nG9SSOeOh9q7OVbC&#10;wuIbzw7dvdabqFhHdWLzHDeWRjDd8jPf6V0Sg4xUmtxucZSsiY2Vjbx7ktiUjUFpAcZx3wDzUF5p&#10;/wDaEi3EPAPAQgen86Zq3iTULTTIpk0t3e6uFgtvK5VpD0BPQVR067XxFZXtxHcPb3djJmeHc2JF&#10;wPmUke+Me1KMZ25gc4/CU/FHh1oNK+1RWce+NiQVQZC5+b6YHPesHQl1C/j1Tw1oX703EQ8pI9uJ&#10;ACGGMgdfrXZ2OrXBsNsqMUIw5bBz2rDj0uPQrq41rTrmVpflECAcIvof5V2UanLGzL3SOJvtN2ao&#10;bK/yjpIAqrGUIc4B3bvu84qfRdDt9WSXw/q11Lpsd5dLHdTworiFlGA2QeQGBOPQ1Y8R6dd3Uo12&#10;8aWVZ5T9pYONxHsD3Geh67R61P4HuZLnxAttazgvNIuWkXHTqT9QK9Gbcqd+pvRqJQce5yWtaHde&#10;ENe1Lw9r96kl7p0wLSJ9yZGUNHKhzkAgg47ZxW94Xu72DU47k6THK1zEHjkncpGW/vZFP+Llr/wl&#10;PxpvbTw7pRuxY6PB/aiQctLsyZWGOpCAD6LXtWsfA+Cf4R2GseAbhdU0mSzE9s4I862JGTgj7y+o&#10;6ioniqawUZ1N3pY8yVehSxPs5Mzv2e7ifwL8SJvCc/2W1t9VtxcRwRylozJn5gpPvzx2NfSNnbom&#10;AEB/2q+N01PUtP0eHxkHeK60G8SaBjk+ZHkCVCAM9Dn8K+l/Dfxx+H1/4Yh1xPEURRlH3QSc4GQB&#10;Xzeb4aU3GqlrszzMfhpe2vG7ud6Y2KENj8DXn/7Rmk2F98K78lkivEaN9PuF4eOcOChB+tdfoHir&#10;RPEcH2rRNSSdQoLqDyufUdq82/aPg1HxZqek/DzSpYVaX/Spt8u0kKRgAe9ePh4zWJjfTq/RHDQg&#10;/bcslY87vPHOv694Lu4/F8Up1BB5d27RgkEL1P16+legfsr+DTH4Ll1jUocGZtiMucOP72O3T9a4&#10;D4hx2D6zJJFfq4niEDRW688Do3vnvXuXwJEa/CrSolilR0hAmWUdW2jJHsTz+NehXqxdGdSHV6Hr&#10;5tN0sDTpxW51UKCNBFGenAFSiVVJDJ0psG5ZAefvVJd25dDIDk9cV4j11PnSSCVTzuzntmpQQPlH&#10;GetZMU06SABxgHgjtV+BmuI1yfmHWkTItIgYluuKlSPIGHx7U23iIj4+p9aHjlEgZRn0NBhKSvYt&#10;RxKo3dfWvkj/AIKrftBQfDj4Rz+E7G+EVzeRkMVbnbX1nq2pWmj6TNqV5KqxwxFmZvavxM/4Kx/t&#10;LTfED4nX2nWF+Wghdoo1ByAAeT/MV89mVKebZpQyuns2pT8orp8z1MnlRwVKtmdf4aMW15yeyPjL&#10;4geIn8R+JbjUpnb55Ttycn2rHto9zlHJPOcY/SkLtcTM7EEn0qaBNq7mOcccV+0UaMKFJQj0SR/P&#10;eY4ypj8bUxFR6yd/vLEcisgTcc56Y6Gp0QyIGUnjgnPJqAxMFwAN38RzUqMN4IB24wOeOK1PPm0x&#10;ytk/NgdqHcF/uHrzkU+IBjxxn1NMGSGCE53etDVyG7IhMj+ZuB46DNQTLJGvyMQvfjpVi4Xch2gA&#10;Y71TuZXJwMEk8jPUUkkiG7lS6GwEq2VPUY96r7g2AWweoPoKnuXySR8vB6c1UmLEA7eD/P8ApTBa&#10;sYryvwFBOAD82cHuaOA3lsScZy1K67U+d8k8jBxzUKMWmCkEseDitEEpW0JxIcls8Y7HFOYYIQng&#10;+nPb/wCvSQgFMKQevy+tSbsNg9xgHPQ0GLdh6ssWMlSPU96cGYrncAN3eo8lkCgcA/MMdak3SFAA&#10;PmHUjp9KCB6DDbnK8rknHTmpYzJ8oWNiq9+MCoQ+9Sjbs+/UVZth5cO0KCvPJ601uJ7DxAdnmfjj&#10;PanYjwA2cHheOtNUEfMrH3B4zTnlRQCwBI61ZA2THCKANo6UmWwSbjIA6E54oE6BgFGeueKN3lYK&#10;oO+Rj3oIkPZwG/1Y4GM54pyMCQAQdvJNNEiDIC5OOePxpFjlA3Fc56sTwKBD3bdICkWTkc5qVWVR&#10;gAbs8j1/GmRlUTBcKxHY4A+lLGWEvHA256UAWI1VF5OCRk59KBGrRgxrzjKj0/zmkhfcvzsMFeMC&#10;nIRtKKMdeQaCXo7gg3HjHTkkGrKsudzDJPtVfadgGCcj16ipo3L7QTkqMEgcUGUndlhEfy9wbdx1&#10;wPUf0qzYRs0yhmHzHH61WgLFCXAwo+6MjPT8q2PDVgLrUI1Ee8F/mIbpQJ6Hp/wZ8OCS8ikWIbmf&#10;CqM+oyT7V9XfDHQnDRxuq9QePX8a8x/Z6+Fs0tvBdyQnJxgEYwD/APX7V9U+Afh4LcIkUYLkfMSO&#10;nFcdarFCUtS/4U0qYxLEyEEdsV6R4X0SWNVZ4m7DpT/B/gLLRs0AY8Z4r1jw54BR40d4AOg27f8A&#10;61csE6mxblE57w/aCEZwRxgMeldTpcBeP94cDsR3rdtvh65CqsI5GMBelXv+Fd3sKABGAArOpGa0&#10;sbwqRtoUNGnhgTydmBnkitE3UCyFkzxUR8Janb/Mgb5faozpWox/M8THPtXJK6Z1wldEN5OryE7e&#10;pzmn2Ny8RBXsaie1uEHNuQc85FOhRo2yy454rilWfMd8KUeU1452uQDIu3nrT9QtSYB6dqitR8oV&#10;yPwrTnj86z2quccCt42krmfLZnOG3dnKA094QzAsBmraw+VIXYdCRTDEzZYDH4VTNOfuV/so9D+V&#10;FWP3v94/lRTFzxP5V96wvtckAjG49aDKyw+WFPD/ACnjionNyoEkKg4+8dwIqUNlCGA3HnO3I9M1&#10;9INO6I5P3JBRgcd6kTfKwlZsHJyAOvHemFFBEJPTk5Of0qaMkAhWPPHNBoth0e8EhwOByfSp1MSt&#10;lSSMcnrxVQFzh3X61PCNw37vurzhRigpOxfs9iyK6uenQDgVejkBU5IIJ9fXtWbaPBE4DE5YZGTx&#10;0q3E0iKXaQKSRtGRyKh7lrU0LYGCZVwW46jt/n+tXVKAeb2x6dKowyiTaAeM5PFWUZWjVCCQByQa&#10;zaAsQbvvcEBspj608Av8y5GGyOetRW8y/dVgQemRU8bBRvRgM9qQdRWG8fKuNp4+lCN5jAI2MdSa&#10;FLOzDcBg4PPWmgOzAGP1+b1oOiMrq5Nb3HkS/M2APSvev2U/iEmk+KbRZ7sqUmXZKgyw55479a8D&#10;2RscSAjsCe1bvgvxA2i6pHc2ysrJg5APNeDxBlv9pZfKmt+h+h+H/ECyXOYOp/DlpL0fU/dpLW0+&#10;JfwTsNW06+juZ7K2WUgOOABz37Vz+k3lr/wjz2sygpvAwxwCCMg8detfNv8AwTz+OuseJdJ1HwvL&#10;rTsr6Y+BcSHB44Az3r3jwxfiSS10y2tfOa4ZDhlyuD6+nvXjcKY6dbKnh61lOk7M/avqDy/M68IS&#10;vCaU0zqfhBcxG5v/AAteROtvc27iRWXKnOcEev8ASvYPDV3cXHgq5tNKlE7wWflFAeuBXjfxD8P2&#10;fhLxEs04e2geJNiWzH5gUJLnnopH0rtf2ftaEGoyW0t40jl9sq78r7EY7EYr18fH2clWWzs/8zzc&#10;dRjjcI8VT1a39UYtlfG2vl1d+JbZj5ik/wAOev4V3PxN+G9p8TPCsHjfwTOv9rQ2+4xIwzcqB0/3&#10;hXMfGnQNP8J+LJrKJU+z3sfnrHvwcN97n2J/Wsj4P/F/Tvhb4hGheIjK2kXTBrO6JLeS2eVPtRU9&#10;rCar0tetvLqY4qNbG4Gli8M7Sjrp+KOS0nxNPYa1bafq4kguYnCvFOpBODg/T8a6n9o26vbTSdJs&#10;4taaNb2LekELEbihBBOO2eM16t488IfBb4oqupvqkFvfumVuIVI8zPcjHJrzT49fBPxpZ+HLbxf4&#10;d1JL+00ywMMhMgHkqXGG55xzWtCVGtiVKnpdPTzM4Z1RxM6TxS5GnaV1o/M840y58OeDvG9j4k1D&#10;w/qrXlsyzwx2FyvksepJIBbbz0ro/FmueDdV8T3Hj3xvpTXck4WW2tbF2VHBGMSA8jHckYrmrHxs&#10;76RBfWMkb6ihaOXEfyRRDnBz95uDVn9rCew1X4Z+F/F3heJ4dRnsTLfRxIFjKggBiP8Ae4x712UK&#10;P1jFxpv3ZO6+7oz08xVDC4iFRpvmdrrojWXxBc+I7aSVfEVvZ2U+UGh2YV4ynGCzr1OPpV3S9Wkt&#10;H/suDYtxLbeXG8sZ8qMqpIRsck9/cntXD/Bb4jeGvE9hBbb0hvI1Hm20kWBvOBgHoeQeldd418T6&#10;T4L1GK2e9a0uQwlKFcgxk9dx7EDrWEo1FVdJp3R2TpYemrQfxbHN/E3WfF1nFYRXN/BCUTzC8Q2K&#10;khHLkdsAcCtz4b/EPw7p3gY6l4o1LZLrluYTE6bZJm6AgegwD7Zrb17WfDHiTQ7TUtKsmvrdVMl5&#10;NGAEZCCM5I5wR+OKwPE3wmv/AImeGNO0rQ7TN5DITpc0KfK0T/NgkYClSCee1dtOdCtTjGfuu+55&#10;OIlOMJOSuvuM7S5bfwtrUcA1aL7TvintzbQkAeXu5YHq3zV6H8BvAJ8S3l7rtjOqSQTb45JYgQ8p&#10;BO5gvJFeTeB7Dw74V+JMOj+Itdn8QahAWjkayUtGjgH5Dng4xzz1xXvP7Les+HrWzvdGXVAb25vZ&#10;LmO1lmBfy+APlHTGOlYZjelSah5f8OYY2rOODc472X3HFfHXw14tDPp2teJnuZTIJWurKIW6GM5G&#10;CxOAQQfwxXE+E/B9poV8msf8J02rXLqUtbS3PnGEeskpwBx2A/Gvrjx1omg6x4Rvv7Z05ZoEtmkM&#10;ZAGcDPHpXz78RdA8G+AL621LSNQuUt7yDL2kEanymwOdx7c1ODxftKXJ19Dgy7FKvaM1sRaK119j&#10;iuyCJPs7QkOPlnVWbZxnggcAnsPcVqCa3imtZbi38i7ADZ3Z/ixnHbv7VieG/iJ4ZvQdNgkkzBkP&#10;5soLEkZ4HYZ6Vp+GrJJ9cgtdQn2mMtHLEzDCxAbu3rn9KKkXe1tT6FJKF3scR4m8T+JtK1d9QtZG&#10;WAWxUxRylHVgcgYx0OazfAl9q8VgniCTUGMk1xNJM07HMaBclG9v8967RdP0PX7eZLiNZp7S7dfM&#10;jbatxEMhCfUEYNZF3pk8N/c2eoxpZzzw70gaUJE8LEAKoHBAwMnOc9q6Pa050+VLXqzKhFxr3ZHq&#10;+o2mtaJNpMsiW/mXAclQeXPAOO3WtH4j+NNQ8X+JI7620kT29hZfY7RH485Y23THP+0Qq9sVJoPh&#10;K81TS7ye/wDEFppVjHMs84SMPP8AJySoP3QcAZNVJ9WZNGtLvSdNYxz3ckNlGx5mZpC5Y9N3Kgf8&#10;BOelYKytbUVZU6lbbWPU4PWviBrl1LJpEN5pmlGAxzW9rFaEjfu6KGJJx39a43V7fXR8ULTxJomj&#10;XU13HqQuII7NSFkU/MwB7c5/OvW4LnQrPXTqt9oFpqMjTgS6hdRnyUfOdqlOTyMH8q3j4+0/Tr+/&#10;1TxNYWUd55ggstP0xRuuMgAqgGTtx/EfeuqGMjTi1GGjVmROnVSs9V0MhLXxl4t+Emp+MdS8OTWl&#10;9p+o232eCSMrJe2yPmQEHqQGzkdSuOa5o+OIn+IQlOpyRx/2iI18yP7kW/AymRgHrXdeLPGXjDX9&#10;RtdLt9OxHJPaiH7CCyW8OCzNnnLZ49sE1iazonxo0rWNRsY/C0/9lW9y8drdJaRXTPH2YMOSfc15&#10;yu42t6ammHqzpzam9X+Bzmj+HL2P4p3XxS+H0Etqkl80Fts+VUTPRyT8qttJP0Fa3x30PwR8eNZi&#10;m0lzLqVigW91SyVTEXB5VgTnA6ZxVO18P6nqejPZuY5rMDzL4GQh1HIKgcYO3cTWj4Vfw7aB9a8H&#10;6dZf2dE/lTW8EDJcRjj53B+8OM5FauvUVZVU9VoavDUZNJ9CDQNCuPDvh9vCttqUzWXkvHPpjP8A&#10;LcbcZOB3Oc+nIqlewQeGvDkyaBbSpHNcCJInfaUfAOSc4H0+tdFI+m6lG1rL4gt4pXBYysgddrNl&#10;RJx+7I6VWn0GK9tmt9VaL7Natm6fcSZD91BH2JJI59M1kpRc7y23OnlpRXurUwtM1HWLzwUp1DWL&#10;OOOJphbNd3OyZosA7QvUjqAc1y8eoXmo2V1BPoE9wtjCzC5gUr5MGdx3OfkbBYADqa6Xx94aTRdf&#10;07Voiq2t3aLDcT7Ay2gQ7A4BGDkDBHFYOneL9KfT/FXw5m1eONdZtIRYXoVggkSQMylexZQMY9DW&#10;NdQ5076MylOShZLUp+Htc8PvdR3EGqyGURvsWa32MHwcZGcHPPJp1zY6ndXM9zHqZdUZDcmBVXym&#10;cHHGeBkYz7VgahDaQaeumXeo2c00LnCxsVd1OQCoIz3zWj4bEVrqrQWsa3wWN55lEu1G2kZBPTgE&#10;4GetayVKm+bmuZLmm7HoPxD8H2/h3wn/AMJLaaVLdXERhEmBuJ34+cEDnPWtT4aJa/EDTo9OZhbb&#10;LctL5eSSBzwSOuD6VW0L4qWNn4OGk31u8sFqm5fnUkJghA3POOQMe1c/8OfHFl4JvH1KMmRftG6R&#10;Y4iFSPO75c98nFKFSVSm21qhxVSDSuZDeJPCEfie7g1Lwy8MUEjLLcZw4YHAZhjpxzjn09K9V0Xw&#10;Lpfh2P7RokcibVyxOCGIGA3Y8qR2rJ8Y+Hfg344upvEx1y/tmu1Mt7p8FtlpywwApPQ55Iz0roPD&#10;F/cXtpcXV/EyRzyPMsO3Hlruyq/QDgH0FViZQkoyjv1Ipyls0Q6/4Gk1a03X00Fo0w/dMZQm8nBA&#10;68tjuK5HxXp3iqG506DUdLtpZNKnLJGCVlkJXBJJGCO5xWx+0honiXxRquj3nhuGSaweyWOEpLt8&#10;uUO5b2HGOvPHFanhm31q/wDhmsfjqWKe+jk/0eWWNhI4xxnPUjpnvSp2p01Vbu+woVnOVmjG0bUd&#10;W8P38niPTrL7Pcu6ymLBABAHIIyDnB5BroNW+NMmuXtv4jHgSwh1eCAxpfSTEOFOc4G3kVmT2yyW&#10;0Yhui5kkYRxh8BTu28+3I/CsnxF8SrjwfLLoKeArC6ksw6G7kuTuRscnGP0pcvt5XtqXVpUW05LU&#10;vRX9zBdSTT3KSSyOzysrbiXJOef0q/p/i/V9G1mHxDoCeeNmyW2YbPMQnkZ/h9QfauX0fx7pviaB&#10;ZZvD0dpdSIGDW/8AqyBjII6r9a2bbU7G3YyXscskSoFQjkq2ehPQjn8KqVJR0aNUocpb1Wx+B3ij&#10;X38X6/4FvG1Odf31u8YCu/QEkHDHjqKkubi31CLz4LaO0SGJYbSzHSKMZwOPXBrJ1K4Riv8AZnl8&#10;sMLFyykgc5PP/wBfNSWEMVoN1+0i5A9T3POe9KXM4atuwo04R1RZ1sjVfh+3hWadLeeO9S6glJwJ&#10;MZwM9jk98VzXhc61A4tI7SSSOCKSORDCybpHGAxY9Rgfp71tvqVlJfrDaXqnc+0AOOeO349qvT38&#10;UDAQxO0y/KUUjnIJBpxquEOV9SHSXNzFN9Lt7bT7eW+uZEVXPnBIyWGV/hHruA6+tU/DmpCW+Nhq&#10;VomwkhhkFxj2HX1rQkWTVVjttWsxLEXDOokKkcdcj/PNVYPC72EKXf7yQxyHLB8+WuTjGeSSK0hK&#10;LjZ7l80uY5rxBa3Ph3xHPpnkmYSIZoFAGHT06nJz/Kq3wtubOPx7Et7cG1WWbaFdR09Ce1dT45sr&#10;C5s2uFsoppVjUO04O5I+clcc5BPauNgt7LU9QGkTx7Z02tZTlwrnjIAbuf1rvoS56LS7GiVpI7r9&#10;njwc+j/tc6jp1/FFBizeWFbhsG9idCBKvZgec/jXqvw8s5fhL8Wrv4TSSINJ1hWvtFgUkKgZsPHg&#10;9CD2HY14ePiLf6D4o8PeLNXilkvNBjntTexKAXiLAoW+mWBHUH616H4i+PGh+M/C+n/E6yiiXXPC&#10;OqRXJVHHmTWZYLOAvptO7HqteZilVmoRtpa3z6Hz+PwOJhWlWtzXZQb4X6X4j+P2qeBrDUp7W0tp&#10;t80KYbAIBAGe2DXqdt+y98OLbS/7Nt5r1FyWAjkUDJ74xiuY/Z2uLTxZ8d/Gniqwuhd2tw6XFpeH&#10;A3QuBsXHqv3T7g17myqPmZuhGMV5+Y4nEYflpJ20VzlxOKrSmkpNNJHz14l0XxJ8AfHWjRxa6Z9N&#10;1m72Sag67TGw/gYDggg5BFN+JnxT0eTxZc+IbXSv7Qe0jNtbGOXa69i3PGAQevtXXftfWc03wtN3&#10;aQSPcWl1HPA8a5KMpz/LNfPek23i6Rbe9gsJLnTtRAcXkMPmAk8Opx/GG3Ar16VNGnLHYfntqm07&#10;dj1MujTqWqVnrb8jT8Lad4h1/XRqWo6QLPTkkZ5bstjB5yX54r6y8A29lZ+DLD+y7kXFuYf3cy8h&#10;lBKg/pXynd2WgaPbXFsvhLX54lx5k13cmIw5/iAAI2/U4rb0b4n/ABq8CaRZzeE9edtLKBLKPUIk&#10;uLdx18svHgq2O2M1jiKNVUOSC91G2YYOpjoqdOS06P8Arc+q7dgy9s/WpFRiNpryb4AftDN8TNQl&#10;0DxbapY6oFDQJHzFKO+1vX0B5r1qCaMMUYgYzzmvLqU50Uk1ufMV4VMPUdOa1Qw2A3DCAfSpbaHy&#10;WPygn1qeOSNvutmniNWGc9O9ZnO5NLUEBOCO/WrEAKqSzcU2KMRgkknPaoNc1e30jSrjUruQJHBE&#10;WZifSs61aGHoSqzdklcws6k1CK1Z4F/wUR/aGsfg78Hby2tL4LeXcTIgDYIyDX4JfGnx9d+OfGN5&#10;qE92XBlbAJ4bJOTX2X/wVp/arl+IHje70HTdQP2a3do41Vjzjqa+A3uPtsjSqhFb8B5dUrqpm2IV&#10;pVHaPlFbHD4iZnDK8to5JRlr8VS3d7J+hJaKrplGycZOD0NXLePy8nkE8jJ7VShtgrgheuMiroGM&#10;bR0HWv0htn4lPclkdX4z3pVVlAjHAxu5FNX74wTg5yT2p+Nq5A+UjoR2qbisrEoIMfydAccCm8k8&#10;AjJ7fz9qbC4x8p49AKVjgnj733jVJ3M2+hWuJSgMbdcgr75qpfOpHyE5Y8MAc4qzcjavMmcnGc8/&#10;54qjdzohLuW4559SatJNDsmitK3JUHIA4JPU96rtIiBiz7sDO2nSbiN5yy7Cee/PFQ5RGyEOFOXz&#10;0FNKwJJaj3nNspJBfPBxwVNELiUeYANpORkc8D/GmuNpJGcZAQ460sbGMgKDnPzZHQHn/P1pmUnd&#10;j490ZUq3Hp71KquR5itkFcgY9aaoBADHBPfNOdXZWCnH40Gch3lnZukPA7ipo1YAZPQ8fSo4g4fg&#10;cHqDUhlIXaX75GKCSTKqxLZJ7Dpin2pZj5bLgkYDZ796YjK6HzG4OCcVKs0aDex47Z7U1qxPYcwZ&#10;OVPfGaUIw3Aphs85pi8ruzjJGNp6/WlZyQWUZAwOTjParIFYxknapx6n1pOMDf8AKT260r8xhsqS&#10;nG0GhI1DKEY7VPIP86CHuPIlQMzDgYJpwSTHyN8rH5lPpTN7s20sC3AIB9qWNpZNiRqB8/LEZ/Ae&#10;/wDhQIlijURsZeQDwCakBVBuzweFJPX2/wA+tRsdzBEIJPJwakHm7R8oIOQcjH1oAdCCGKNgcHAH&#10;pU0eDzERzjLY6/nSRJgkhuQOBnjFLmRnGUAzyR60Gc5dB8cZLKyt0PPFOEaYEirkj1bGabyigq+0&#10;ZPSpElABaNiSRgAfrQZli2D7wGQbjwAT2xXafCDSpdS8RQW6gHfKCuCPX1rioizsuFbAPrx3r179&#10;nuxiTX4JTGrKDuVyOhzxSexMnZH3H+z14Ot/7MjafBfABZTkdMHH419KeCfBStteGDg4PSvn/wCC&#10;2qwJp0EUTDA+9zzjt/KvpP4aeI41RNxGMAYJ5FeXVpynIx5rM9M8GeBk3ITb4HbAr07QvCcUSqfJ&#10;wfQ1zXgHWrEWyuzAkKvU969N0HU7G4iTO0gtz0r1cNh4RgZuZBp/htPNzsx07ZrbXwukw3PHkdsc&#10;Vs6UuluFwwBIresdJs52BWVeex6VtKjDdFRqNo4w+CI2PNkfriqV/wDD+F3LtbHHoB0r1my0BGjV&#10;QQx9Klu/CitGNsIJ74rmlhqUtzSNaUUeG33w4hdf+PfH1FYV58OCCzLH09698u/CjLndCQPpWJqX&#10;hZWDYhPr0rycXl9OK5kjuoYua0ueIXPg64tx8gYehPelSyu4l8to88dR0r1i58K+d8rW5wOgK1Qu&#10;fBTjJ8g8+grzYwlF7HWsXfc8nvYJEc5ixVWSTy0K+Xk16dqHgYOfmhIOO61h3/w/kZtyRfmtauEj&#10;WOIpy3OH+0H/AJ5Cius/4QG4/wCeJ/75op+zkHtqPc/knV2CiOR8gnGF6/56099mw5ZslQRk5JGa&#10;RUbYWUZCkkYPT/PpSxoixhnORjnnp3r6E6o7AQPMLAlQehPegMqqRuZlbHOehp7PHtETKCe2e1MA&#10;DFmRhgHBBHT0oLW47zDCzMV3HB2A1Om6UAGMDOMjPPSqziTksBheATz9akgCgkO4GAQD6H60FlpP&#10;lkj81CAGxjHfpVyFgVJVyBvyAD27VRWQ7djybjt67vY4qzDIGZEY/ePJXnGKlrqWnoaETs2EeR8H&#10;BOKtwOSypESB/eB7VnwjyyzDABGVJ5yfxq9aBZFVlf5wTnacd6l7DLtuiiPa6Z69elTQkAbieOm3&#10;HSqwlKvs5K4yQD1qxCwCbTxnp81ZgSBOu9cM2Dg07kAbWwQDyKaWZjnYCwHUZ9frSor5O7OSPX/O&#10;OlBcHZgZnPOwEZ5yeDT7UyLKZTjkgkHtUb+YB8qE+gPalRgr5OAcEgjPH60pJOLOqjUdOaaPdf2Z&#10;/jJrng3Wo7bTpQjsyAsMlgucnB7Gv01+AFrrur2um+JFsTBZyhGEAO5gSByw5Iyea/G3wvr9zpd0&#10;ssDhX3DBBwcV+gn/AATX+OuoS+IIdFvNelVGVQIWk+/x3PU1+a59GrkGYfXaUf3c9JL16n9I8G53&#10;HiDI/ZTl+/or749j7p/abXRToWkxSyub54WjaIDGIiCMn8e1Y37PkGpQa9Hq00zPaJEqk+XgZBxk&#10;dzWX+0L4pvNf1az0DRo7cvFbLvmccqp64PY16v8ABDwW+geFLfUmjyhtwWMnQcdSD0r6yvJTwNCK&#10;+0rr5kYHE/Vclq+0+1JpD/2nfBg8aaHpWv6ZJiVH2dMcYPX8q8wXwZPNpn2S/DZXG1nXOD6j0rZ1&#10;b9ozQJ/EMvg7W/EVvKpunkt1t+FjC5AH+1xnNbJ8YeANQtFk03WvtLtgrFAhYsfr0/Gri6tCMKU1&#10;sdeUxxGCwPs5RbjJ3RwWtfED4kfD6yt4hdRSPDKGgWRwTLGP4dvX2r3r4ffEfw38Yfhde7LVI5pL&#10;F0vbEEblbb6fWvmL4i+G/DdhJ9tvLfX7+5MjPJLb3mEhDfw5wc1v/C/xVqHwi1S313w5pdw9rdW6&#10;ve2lx80gj65J4p4rCcsY1KC95ajzTLsPmGEfLpUWxj/GH4N6x8KNQS48M3ZvLKSd3mBXKoxAJU+m&#10;MkfhWrBq3hTx34fsfC89vcvLa2uy3WzZGEgB5DBuVAJ7Z619B3ll8PvF/gt/F2skW9jLbG4lD4Oz&#10;I5OMdR6V4bP8Uvh/p8z3XgrwZFqKFiLzU9asjF5iqcbI4xyfqcD61cMYsRBVdpLqurOPBY2vi6Kw&#10;soOTh8rer2Of0rwto2gqU1j4cx6ebyQrZzW/7yQ4GN3Bp/xl+HNx8QvCmi+LdMuHmm0p0s9RTbtY&#10;J/BuXPUHv717lpngLw/4p0rRvGWg2UFtb3ESzNC5+WPI/hz0Ht0rw7XvEeva18Qtdt9J142ywYt0&#10;SDrJGsnDEDqxIPzdhVUcZKU/bxf3/dY2p145hJQhpOP6M2ZdG1jTfDthbERW0kKKrhpgBIxbjIHB&#10;HtVHxT4m+IXgSbTdUsILm3v2mZb5o5QLV1bOFROg4NRzwXmoagYrrUXupbVS7GUkhCOQuQetct8U&#10;NR8WXOk2ureHta86N0LSRZIdJB+JzwRWlCjLEVOR217ndXhDebuvvOl+H3wttNJ+Ic3jGy8TSXDw&#10;2bXUtpDBtCF8sS5J+YdcdietVnuIvE2uDVfDditqrSyNFqFm7Cc4J3EMMKOewFZ3gb4neJviJ4Rm&#10;8CXMFvY67atE+/yRCl+AwARnHfGRjpXqGj/AzxXoWtL4h1DWlFjNp7u2nQt8sD7OVXHGM85orc9O&#10;XLVfvLTX+upxRr4am/ftZ7eZxltY+KI547m6+IviOeylYpeWr60zKFI+7h8+ueKvBfC+oCbSbiK7&#10;hjugEhubmXf5TDG3J9D1NUtd1fw/bae3iLxB+4sYJxbBIm2vLIATjd6n+QqA+PPh74x8IXlppnhF&#10;YURQbaeO7aQq4P3SGJPIzzVQe00rG0qdKMfcj9xQv/hNrvw28W2viHxNqkF5Df2pSWezAVFkB3qn&#10;uNuOa67UbZLhvtS6k0T3WmBoFPG7IIIz9M0X2kaJN8OJdS0S/muIxc2sxtJWyLc7lRuvIOD6+lR2&#10;tmt94Zh1S81H7M2nXK2sDknDxZLHnseevoKKmIeJak99iKXPClaTvZ6lXW72z0iTT70aTKluSLO9&#10;giJX5VHy4Yjupz60pFvf3dhZardnFrc3zq07/vLWBImkiB/vgMgP40/4lanqut+FZ01COaWa0Ytd&#10;af5e0WwdCElwvtg/jUXiTW7nR73wH46/s6K5ivtMih1G0mUbZ4pF8mVW99uWqoNaOxhOpUVl1d7f&#10;oZnwb+G3ivxboGp+K/EXi2K30vUrKSySIxkSbs53ljx0FGoWceoXK6PoeqLZ28YuFj1G4kIS1hUk&#10;SXDHPDYJVVHUnrzV+/e28a3kXgnwNdpb6RZ3bx6XYLOQLhyx3Suf4h7mqPiTwpc3OkN4KXV7S9Sb&#10;/SB9jhI+aLLiPd/GN3OCMZ5xS5nKpZ7FUYzkm5O0n+CHQWz3Hhq+sfhzo1tDDpdt58aXpaZdSVSA&#10;WdScD5ckYx61kLLezadZeMfDmiQJIs2JrJm3NbFhyqk8lGzxnpXU/BSzstV0qXTLyW5g1PU7pVF5&#10;G37uzGAFiCZ+boN2fWuc8e6t4q8M+Ip/CvjOR7S7k1BWS4t0w95GoIRV7bDycdjWam03FdDShriH&#10;TTt6lzw1pvji506w8M+F9eks4LudjM0ICyFSpDRDPpnIx9aq+CNV8beHtJvtJ1PU9UjslBs/te9V&#10;jt51OCVdsHJHar+g6kg0+3tre+8maxvIb1JZlyYWSUOASex24P1rJ8b6QNd8Z3uoz2U8sdxKLiC2&#10;lLPHF8o3YUHj5sntWDlCbcZI7fYzdZpq0e7N7wdp32Txd4e0m7PmPqFs7CYpxN5ZOHb1wpOa4zS/&#10;Bi6ta3S6R4i/s+4uNQu1tZlt9ySIsp2liDxwQMjNdP4U8RW2YtH8TXs1ibeeaLTb7zSDbpKAZFcE&#10;ZC4UYHuabqujB5J9Q8M6sL6xkld4INypPYkEL8i90IBPvmoXNG9nqZ2n7Wz22Of0fxJ4s8OXdx4U&#10;8V27NfRMGMhG5ZFbGGz3QgHFW7KW2fVLa+njzEpysZQ43Hjv6VsWc9xrFnYavq6ieawuTEsuBukt&#10;ZFO6Nh3wwBH1NR+JJ7bw/wCJbrQ4Ymm0xbeKcsF+ZFYjg56YwQMdqWnLY7o1GvcluW9duY9Puf8A&#10;hFtTsVvon01buFkHzfMzK6/+gkfWvHfFfhTUJtbt9FSwSJrgCe0uPLCSxoNwdWC8kgFSv0I71634&#10;TmtNO1+G8uCWgW4lgtQWJ2W7Mdq89u+PWmfEPwvPo2ur430TTTd3GlxlmhD8SJIpUENjggjP/Afe&#10;rj7ObUHsc1b93qePWHh+G41a40Z/GlxqA01S3mvbBDGwIGct75o0XVzo+qp4eea2hhvGZDi2UTIc&#10;8HI7MT/Or/w78PavpWoajc3elvJYSwva6kGbe+HIYdOmCOtVpfD92b/9+8FxAjlY52T94SHAGSDn&#10;pjGf7vvWs6eFpVHHdGFKU5Lmsal34NkkRUguYI0mVHYWy8kgZRsZyKhs9J8X2N091DbpDOkg85mi&#10;DBxk4G09R3zVvxlfPFqhtXt2jt7dAtjEOhJHDORgk59ad4WfX4xHcjDrGyyMN7GMnAPyhunXoOxr&#10;enFUqF0xuznax0GiWl9PbCOS2IlchgxQjcc9DjkDmuuWym8L6o/ii4ljlV7dI5osn5IwMqAM9s46&#10;VS0rW9Y1azS+8PeDPthR8SzoMoHxjAPf/wCtWfc+NUm1c2FytokxnKNGtwT5TA9Bg8151WUpu9jV&#10;R1tc6C28V6r5Srp9qBDId8UbnG1u/BGfX86p+NdZ13S7RPEnjGZoITiOBGzl2PTAHApYru6CpeCJ&#10;ZBE4dcpkNg4xjvWR8eNV1X4jWWmaTpEC2sUVzucSts2kDGST1HPHFOjGM6qi9jOblDVIm0vU9TvN&#10;H/4SHRGiuIVJMiScSAdzxncMqfxBFVvFeqWOvaaHeytpp403GcxtvLdgTxmm+DDbeCdLuPDVvqKX&#10;095EqBvO+S3AdiVXI5zu5/Gk1nTE0NWuL9Uhy6+aWBYAcDIFbXdOs1HYu8pQ1Vh3gDSdO1aZpLuS&#10;CLEeCQAoyegz7U7Vrp4L8WdlH5hRiCiDkjpkH9fwqxo3iO0kiT7O8DKF+ZHiAAB74qymkWs0q3dr&#10;s3HJOzkN7Y/E0pVXOoxxhNQuNtvIt7VJZSBJHjGH5Q9sn/PFPvLKfVY0FvABKilkLEhCB0zj3I/H&#10;FUNT0+60yz1PUdKiZpQoaPcmdoJALH6CsWLx1qq6CmgafePK8DN5ReTduUsDkjqCPyNVCE6mqZXN&#10;0Yun+Ftc1a6ha63/AGiC8Dy7UA8tAck/1rtdUvLUa7bwBIwqoVBVAQQDwfTofqMVV0671XUo472U&#10;LG0cKido32h+OSR3GDn86SH7NBfO9zf7zEo5jPyt3zj17UVW3Kz6B7NluWeOOf8AcNyWJKn+ID0/&#10;Or6W4mgZQAd44wvU+nSm2P2e9j8232uyEMQeams3S4vJIbhUjhUffBxt/GsW0wtYy9SsLPUNMawn&#10;jw2OZAucc4/Pp+Vee+L/AATcxD5XK+YxzPar90jkEr1H4V2E/iK68JeO2Goxve6Q+03J6lUJwXz7&#10;dT6gVveN9G0l2B0ycPb3EYaKaJ84yOtdFGtKjJX2JjVjKVux5ZqF1cSTR3WrWHyeTGt1lCMPgqS+&#10;OzY3Bh+NYfiDRdMfUY00ZGi+1RNDLamUoHB6FGJxg8cHuK9R8Q6dd+C9O0ltbMU41ddro78xr2BH&#10;cEHP4VzHxS+Hp8PL9jlVnsL0jyCU/wCPZj0KnOQDnpXdzpyTexpGtCqrPUs/s3eItVtNVTw7pmop&#10;Z67YzMLITOUF6inm2kx/FnOCe/Br6s8DfETTfGFuILhRZ6jH8tzZSnkN0O0/xc18Yaxqt/Z3OjeL&#10;9EgEOtaRGkN47jcJZYz+7mb+8JEwpPXcp9a+htJu9P8AjR8P0+JHgS2ge4YBdZ0+Fwstpccbhxyv&#10;OSD7152bYeNZKfX8j53F4aPtYt6KXV9+zPZdW0m31fTZdNukDRzIVKkDHSvBPDnw18YeGPinqfgP&#10;wt4kn0db2E39jsVWjkxkOpVgRkYzkdqveHvit+0HpMdxpreDU1G3tXCpcXch8xB/dJH3/r1rmPiD&#10;q37QPirxNpnjvStNi0e+0tmFuIH3MwPJBDDBBxyK48BhsVh5uLtaSMKdCtTUoKS8vU9EvvhV+0Fq&#10;ljLZSfFK3ETrgBrFASffA5rx3xX4c8e+BriWHURBby3EvlX8C2+2G4AOUfbwODyHXBB59RXWaX+1&#10;58VPDdwNO+I/he3LbsGaGApu98ZIra8X3niD4m6W8klpPJDNErwTsn7lQRkfKenHB5zXUvrdNNVI&#10;rl7o7sD7alVtXa5WebeDfGl14Y8UWvj+yjW21PTJFGqwxrjz4M4Ztvc4PJ74zX0bf+ObaZbfVdLu&#10;d9reRCWCQHqpGa+XXuZtO8Qf2ZqmmxwalZN5aS7flnjP8DDuNuce1en/AApYPaX3gVpiTbP9p0wK&#10;cjymHKg+xrzcfhm6aktl+RpmtCMoqql5f5HtGh+MY548TSDcB36VbXxraK+0t3xgDrXE+HYZEYJK&#10;xyvqa6SDwWuqPHMXIQnPy15Cg7nz01Bq8judKuVv7QXOcH0FfM3/AAUo/ad034NfC640Gy1BY768&#10;jKfK2CvB5r37xD4h034Z+CLnW9WuFjjtYWJaRupx9a/D/wD4Kb/tY3/xZ+Id9DaXpeEyMkahsALn&#10;FfOZhGrnWZ08qoPTeb/urp8zryz6vltCtm+J/h0l7vnLovlufMnxk8c33jjxbcanPMzKJSFy2ec8&#10;muVtRwCIgNw6VHHJJMWeR8ktkirNuGYY3E1+x4bD0sHQjSpqyikj+f8AN8yrZrmFTFVXdzd/x/Qs&#10;Q4PyMecdqfGgHzhj16Gmxho/lJ3cdW5p8TY3GRuh/I1q9WeU1dkjbSindgdM5pQyrwx4/hPam71Z&#10;AxXJB+YZ6n1prgMvycdMgA+v160gskOUK5yg4HXaaY0rYKly38OfWkG5hlVHPU1DNO0YMMcgGFHb&#10;vTjuZtXGXU0joWLfL3A/z9azrqRXbAkLDP3mJ4GaluplcFlfA+vU9DiqssrMhUBdo9f0NbLYE0Ne&#10;QIQuSRnioy2WZw5IC/NtpzbUZhncfTPrUThwBEnVuOeNwpkuSsPG5VUk7sgjb0Hbr/OnptEhAJyU&#10;PfjPNNjUsNoT5l5YZ655P9KEj+cmQkAKTkNQZuxKFQHMm7KnHWnxhTwWOcHp0pjqcYUcg5POc1Ko&#10;JLAgcHHBwaDIczNtwAOVwDSsmMhJPmXr9O/1pEBLYEYPOMk8U/DR75CAoDY4/wA/WgB8bFiAq5z0&#10;ANPVneMqjcBe/XrTN5XPlooYdCfWpYpUMgExYlm4PfNBMhzHgDIw3LL7ccY/WgMpkAbPP5daVcoT&#10;vI4PA/Ic/wA6XeuGQockDknj8K0JGSYkcjadpH07VIC2Q8YyDgEDtxSOMBVVssCeM5/z/wDXp6vM&#10;0gR0IQc5UcigiW46MeZiTG0Dnr1GO/8AnvUiLlT5hzu7Aen+RUHmbEwQDk4BJ4J4/wA8VPG0pyMD&#10;gAgDpnNAhyKVLSKSCV+YgU+Ly4lBLMRnIDemB/8AXpIWLTDbkYOcEZ/nUsLs0jl14P3c9vr/AJ70&#10;EydkNiG45Rzz044+mPSp2UYyVwRgAE5qNxKW37uD1K9aecsAD8uSMDNBiPhEhOSNwI6D8Kk+ROVI&#10;B6cDvQnmBSyEYPBAPOaEXJKNkZ6ZPOaALlhAzlGRiSD3/GvcfgXphguY5hbMWdgXJX+teSeDdLkv&#10;L6OFMFN+WwPU8/zr6Y+EPhy3azW5NqUYD5Sem36VE9CJ6JHu3wmubuKNT5nzEgHBwa+gPAPiX7MV&#10;jdsMuOpzn0rw74f6JJEsbq24KOCR2/wxXqnh0Oku5EIO3r7Vy8+tzI+hvBXjTbFHlwAQOB0r1Lwj&#10;41gO0ef36Zr5m8NanOkqBHICjPXrXonhPxNJGyKZWOSOa2jipJWIcLvQ+ltD8VRSlAsg6A4JrrNK&#10;8UlcNu4xxzXz9oXjSaLG6Q8dCa6nSviChwHm2nHPPStIYxNWYnCUT3nTfFyqAxkAx059q29P8bRm&#10;PDOCc5yTXhen+PYWVVW6G4Dkk1s2fjZNufPPI654q/rFNvcLSPbU122vCElVckZ69aq3s+nyoFMY&#10;BPTAry628ehMZuc4A53VaTx8rn95cAemD1rgxeKpxjuawg3segWum2c0rNuHI4zVpvDEFwm+NR7Y&#10;Oa4bTPFxZ9wlzk+tbum+MHiYMJmHPXNebSqwlLQuXMixqXg6RSQYs+1ZF14OlXloB+K10g8Zxzke&#10;Y4OO5PWrlrrtleKUeNK6k4kqpJHE/wDCJH/ngv5UV3X2nTf+eS/lRT90fPI/iKSZ2iEhfg8Edegp&#10;IZjOh+Uks7Z57c9vzpiQStujKgAH+Ht/9anfPauW3neo+Uge2Pxr0j6WLSY4QxCPKP8AMCAc96VY&#10;o4XbzCcqSRnknp1/WlSNGIkTAB6qecGnERvEdrHOT1NBqmhEG8+Ysikhs9cZp3lxSDz367sjr1qD&#10;y/JjLEcgg8nipomTO0Lyxyec547UFkwaOU+XEMs3Q5IOPSrFvL5KrKY1Dd2Ayc/jVaHLOJNy5OQc&#10;cZ9/5U+J2iZtyKVZuMc0PUNjTU+bIWL5U44z0PrxVmLywTuG7JznOcVn2TTKC8mwrjoD1+tXVw0X&#10;7tzkA9R1/Goehoi9C0aYjjJAX+91zzViGZmfJPIGMetUlYlEUHcwODgnP41YiPlKJTyR6t+lQ0Be&#10;VZlxH5fA+623mpSixJtVSSDx7HBqGGVpIB8xP90Ht7VIk6lsO2cr0FSA194fzDGCx79xSgymTzDh&#10;QRwDSfKzl8DqdvFBZGTDudoPGf8APTig2i7oswGMSksBkdcdq9M+Bfxc1L4d+JbPUrG5wYXBQEn5&#10;T+HWvLA68l256cCrmk3LwXSyDtjNebmeX0swwc6NRXTR9Rwxn2IyPM4V4bbNd11P1W+C/wASta/a&#10;Hv7WTTLtUu0iUSPKcRxIqgmRm6kDk8c8Yr6A8V/F7xTrvgpPhZ8Nb+7eG2gA1bXJVCSTr3KjHyqe&#10;evJr82f2IP2qm+F3ieDTNdmuJdMnyl3BERwhXHHT1r9MtD8U/DlvgwfEngy0MkOrhfLd1wS2Orev&#10;OTXyOQZj9TzBZbi0+eH8NvW6P3jNYUMRhKWKw6vQnrp0m+jR4ZovwV1zUfFyyizujCAZBIkqmWUj&#10;3YEZ54GK9d8PaDZaHIugz67FFemMFLIISyA8Dc3QN7Va8L3MM93bQ26xXV7C2dkLkBWxxnjHcGul&#10;8F+A7fwnqN3498dNHeSwK8kMVv8AMCTkgEdz25r7XGYt4q90rrY6Z1pYGgoJu1vnfsczNqPiP4Wa&#10;3Bvt7ffKwlaGdvPZ489Sn8I967LVPGngfx80Wr+K9GjizH5U1zYS+V8uMYOen4V5pq1pq3iPxbP4&#10;s1/VrPSPt58xJr2YmZlyQqpEvKqF6ZNRav4IW9tJmsvG9hfxwwtJHbCV42YhSfungmuarRaqXUrW&#10;HKlhMRTjOt/Etur6fNHvug6z8F/EXgnUvAPgvxBYwp9jaHE12cxt2LM5JxnvXj2m/sm+MLUf8Tz4&#10;kNfwzy7IYdNjBjRGPOZDyeORWPH4D8H+HNGttF0rSpVm1eBP7T1B/wDWSE87TztjTPGMZx61Faax&#10;4l+FvjHR9K0h7qD7Lq/majctfM9mtqoyVRM/MxGcE96xhRr06M4U5JrfVfqeZSwVTAV5VMPUd5K1&#10;nrc91+L3i7QPhl4Es/AmkwMJvsqR29rE3z7FGAPqccmvAfAeiXLyXslnn7VqN2Y7eASbmxneWJ4y&#10;AeOnpW3471Xxb4t8X3PjrU9BuIbfVJNmnNPcBfLjGAo+XlcjJ9813vgP4c22inT9Vs5UkuIA/mjG&#10;BJuwD+IAGM+nvWaX1eik+uvzNsFSp4DBe0es3v69ihrkej/D/wACrY6npxkuWQpFDEMmedgecnr7&#10;59KzNAtPBulX9nZeNtBjeH7LuDKCcscZ49RXS/G3XNB1bVNL8Ow6bLeGylN1qKwwEhVC4C5Hua5S&#10;b4h+E7W/WDxP4fEWkxoFMwfdLCSe/HT0HpSXPKndXv5EUarrYeTkt7j/AIj+B/DOpaPN488KQSWM&#10;enuqxwxxBAUHUkHHPv1z3rH+GnxG8UaQ39k6d4hkntZHkkEckSuZDj/V56qp9e1ej/F74aeFPib8&#10;Lwnw4vVlknijEExuHZSAMgbQQATyM47184eHvgt8Ufhp8QrS0/tF7e7Fwn2hZmIiMRwSR2OOfyru&#10;owhjcHzSmnKPR7mGDxOHqJ0akX5XL3x0sLq98NyWt3aPbL9q817ZCWVHZevTkcD6c+tZPwQtbOx0&#10;y9l1DVg+pCLy7bT7dBsAxgMzeue3tXqHiK2uviPdw6TJYldPs7v97qGpYjFwc9wOSuAcKOxGTTPE&#10;Wi2dtrj6d4K0qzstOsYNqPa2aqkrAfNJ6sSc9zitI4tLC+xtqjqpwtXTWzR0Wp2+neH/AIRNHqko&#10;W/1gogjjOMlRux9Aqr+NZFpqElr4fi0py259Wjj86YARKHXJOD949vxqbV73RvHkmjaHYTyI+n7n&#10;uZ2QgIpQDHPGT/Ssf4lPo2lxW2jPB50SyyzzN9q2lSQoB4HHTjvXBTbbt13OuNGbjJLds3dV8IeP&#10;5Nbu7m50m4uopG2tGiASSR7Qqo2OPugfnVLVr3UL7xLbeFo/ClvbjStEaCODUZcx2rsBiSTHAwrE&#10;gDnI7VVuv+Fk6toWteMbXx5q1ja2csQ0uG3uGEpBUDEjd+MknHHGKyLLStUsvDDeMIdTd45btrDV&#10;TKxdjKyb1lLE5zlhnnpWkJNo5VTvK02ko6fM6/4PWr+IfF2qTeHtH0+2dLfZpcltaeXHGFG0PtJJ&#10;7k+5ArzjwT4gXw7eRrr81yLZpZEjuU5lhnjZkwPf5ufwrto9fs/gLNpwh19NT1lY99xa28WR5LEE&#10;F+y+3eue8aeFtPuF1TxjoVx5tpdeJ430/T0yfL85SZd5/wCuo2j6Vompt39TSgvZV77wkrX80XIN&#10;Q03QPHFzr+l+IzAsrAwC9jyZmCj5mxwCWr0D4iyaD8WPDWnWviWKKxGrSxQjUVwW0++UZXn+4/I/&#10;GvOvG8uhx6rD8PJ9GhN+4hkV3kCiQOAAFJHAyepPaneOL2+8E+D1+Dl7p93f31zbsl5fW4/dW9wj&#10;CRCjH7xCnnFYyjN1FOG/9fgYY2lSnCPI/evoZKaNrfhTxFdeHtXmEGr6epinkncslzFnK8dwfvA1&#10;03hbxNaa14ssEdxDeBzHdJCpAKo3HB6g5I/CqM+uv4+8KWXje8uIn1bRIlsdeg2B5JoFOEuNp9jg&#10;1W1nwlY2WoWHjuztGiv1KT+VFIQjQk5H0yB+tROHtHrudtGtKph0qvxLRlvxZq9zrfii7vPEGhJa&#10;yz3rJZxmMcRBgqOwx1IXI+tGt+F9JCvpXgzxYsmr26NPNZS2+2SQYyUSQd/bmuT8PfGK61D4gahe&#10;eKtOBQ37P5BkO+3UMMKMjBHINbDX174a1Gbx9q4stTsptYka3aSZ4fIcnKorRnLrtAJU+9bunVhK&#10;0vl5mqklRhyv/h+wvhfU18SXMfhu5S4lmmYbFJKsjAYyehyPf1Nal7pWtaFqEuneI7J5BcWwt5Hm&#10;BJeLJ2lW7EHsfSr2g/FW71OS28QarbW9zKksn2HU9MtlHmZ3KYmzjHPfPVaZcWevz67f6H4g8Vy3&#10;V1dJFLEZ7cAecVDBBj7gz8tY632sDrV/acs0kYtzEunrbRKGdHtx5ysuGDbmCyDsM4H5V0fhrx3c&#10;+H9RnmvrEXdrNFFFckx527SRuKng8Eg49qy9VurOS8C6nDcTpuRhDEilXXkhSR838XbipklT7Y8C&#10;GS2D24ZA7Bt2DyM49CcfSo1fQ1lH2sLMi8e+BPDXiKCbxR4SdLZmiDTQRXDKu5SeQM/Tg1w81z4m&#10;uPNi0uW2guGuFnkiSIAS87cFegHyjnrljXpttpGn3kpSynS2ZstHOFIwehDfX2qpJ4cWSXffWcZm&#10;6mMngNgYZeh5z0PfmqajU3M4U403y9DztX8afaUvdc1G3tw8myTybdHCZIOOe/WkfUmvmi00zXM9&#10;q00ZuVjIGEBy2No4GB07dO1drqHhaVwHupIoXbO2G4QYJ6ZIHpXO6hb3GmG7+zwWsEcEoCRWyFWQ&#10;4yTkklsk/hyK56kZU9V+Ybohj+PXxC8O6BJ4d8N+E9Mgt3d0tJbOFkKNk/M2Tg8H8cV53o8mseD7&#10;cW+oGJAJFaWU/PMG65B685716M8F9q3hu7fxVehdQlQTaakCBkBCY2sMcklhkHtXMTeBvE8aC8Ol&#10;x3LxLHJMIowQFI75POMV14fE0PZNTjZvfUxjSlCd0dd4Q1bXdc01Lh1la0dmy6R7S3bJ9PfHcV02&#10;l+GrX+0V0mQ+dJIxwXY5Y4z1PTpXlOheKfGCxbNJ1GSKAFgmxVBJIOeDwOPw4zXTeGviGYhnxFDO&#10;jGUMkxdVYMCB26dc1lUjKiufodMVGasaHir4MeI/Efia/wBfsdUSKO4uC1tDwAqYACn6ACte48E+&#10;ID4Abwrd6nHdXMdyj20rRlhEByQT1I9vatnwr4w0jxSDFa3oWNCf30hGQeecj6VvI2kSl7KK/WB3&#10;BMTrPuG/B5IPJ9aUsbUqQSsjndLll/wTyi58HT2Ns1zqmpS2MUkgzG7gqj5+6G6gdPbir/hebU9I&#10;cRyrJcIrEqYZFY4xwcA812U+neHNatNS0TxJZmdZ9p8uf/Z7r7g5/OvNPG3wv1PwhaprHg7X7iWw&#10;a4VTYs+Xhy3VT1wDjj3raj7Ou7zdpdioSlB2ktDpdT8ZXFjZPf295HbxxnbP5sRyQe3PNc9p914T&#10;1zVn1BbqOS6yuz5AMA54OOp9/wCdaN34ej8W+CbLS9XSWO/QeW9xHJ87jJAJ3HBIBqpZ/BYeFL6K&#10;9h8RW99c7g8SRQMCcZwDjjBzz9OK2h7OnGV5amrmuVLlH2PjvU4fGI0JdBN5EGKCFDtfOOWB6Hj1&#10;61L481R/C/iA6T/ZxaMou3z+D8wyMEdcc10Fr5djA15qChLmI7fNT7+Mcc4qj4i1XQbi0i1DXfEN&#10;iCsoWKBgd4PZjgZ/GplUhK3LEG2t2P8AB813aiSWXo2OFHr3rclwA0DBw80fzkgHJPFYenarHDdp&#10;FZaxFI7puRoU3IcdVOc4/XNbiQWd8Cb7VkjZQCdrYP61lK29iL66GNqvg6a+QQXAZlxyA5HHYfTr&#10;WlY6LJpulR6ck24LGFiGcFfT8a0LQ2Vo7GS4WeNlIjLNuIOc1IotbiUmWLGGyTt6Gou09RqEIy5j&#10;mfiJHZeJdEt9RuC1tqGnr5bofuyLj7w9D7VW8WzXnjHwzofhL7Uhnn3wvK/GcDjPvjvXZapp1u8X&#10;2hIYpV2jcpXO4ehHeuT1XSLC0YiPzDbu2+Bo22vC+eNp7EHpXZSnzxUX0ZCpKEudHnmr20vhjxJL&#10;oTzs6W8/licgEgfxLIMYaM+/IyCKu+FtX8Y+A/G3/CTfC7xGdG1ckI8Fzh7S/Q/8sZFPHPYk9wQy&#10;kZrU8UeCNaubo+KJtcbUVvYx548gJKQqgE4XqcAZ9xWZaRWN7B9lSRb2VIwGhlYxmVSTjaccOPTn&#10;oK9DlhVilv3B06deEoVFoz1rwB+25o+mpPp3xU8JGxvbi63XctpGwVW+7go+SMY7E139n+0r8DfE&#10;kkK2erwMs0yxbpIcbWPQnPQe9fKetSb4i8WnC7iiOJbXU4CZkUcEBlIP8q0Lr4PX2pWX/CT/AA4W&#10;DWtK8kSPbpLuuLf5QXBXAb5Tnn2/GvMrZVSlLnUmmcNbLMJSlfa67ux9DfHz4a6Z4o8KXN54dnhN&#10;zColi8nByw5GD712f7Oet23jD4P6dLcQxia1BtLpduBuXp+Yx+NfOnwA8VfERrG7sfB+r22o3ECf&#10;vvDOrHa80J/it5Dg7h/dOa7b4MfG7Tvhz49vPD+uaLc6fYaxMnn2dymySwuBxkg8Mh9R/SsqmExN&#10;PCyo3vqmtTysZSdWjyRd5w++x0f7SXwThawHxB0K33vY5a8gUHJg7kY7r976ZrzDQdY8Q6NrStpN&#10;8qahaR+dZPtLJcRsASpXPIOD9Ca+uGnsNRh+yoUlSdOM8q4I/livmj4reBJPA+rXNro1s6y6JN9q&#10;sCpbLWjHOzrztORn047151Ctz0/ZVOn9WNcqxkqilRrdUel+E9UtvEvh2z8R2dxC4uosyeQTtR/4&#10;lwemK9L8EPHPZKZVyq8ndxivnX4ceNrTwtcxa3BCW8N+ILnZfnJzpt+R1UdAknXHrkDpg9J+0/8A&#10;tK6J8Afhdc3SX8a3k0JEAVhzkcH3FfPZ5jY5VSlO2r0iurfZHKstr43ErDUt29+y6t9rHz1/wVz/&#10;AG1LPwlolx8N/DmpfMEP2jymx+BxX41eNvE934k1yfVbu4Mu98gE5xXo37W3x31v4tePL2/utRkk&#10;EtyzyZbqefl+nIrx2KNy53kYyOpr2uDMhll2ElisRrWq6tvp5HwPiHxDh604ZPgXejR0b/ml1Zbt&#10;wdu8AZ7g96tQhgA/IOO/QVXhRmIUA5xVtQc+Wo7dq+zbPymWrHoCOQ2OcjAzUilSDuB246molVSM&#10;FyCOi5pzs2P3gwDikIFYtxk8n5ff3p8kuEKowDEcHFRRzLvKFs4yaWUkLsb5fl60MlvWwiuFhALc&#10;k9+5qrcylpByCB0x2p8/mNyjYwcn3qjcu4BPI9wacSJEVzIkeWGSxz0PbrVdZDKpJUZx8yjj8qJ5&#10;5GI4OeRx6VErxkhVbqeDWqQuXQmBRMYTLY/iI596aNrOZZFyVyAR/WkY+XgktgcDHf8AWkVnwrbc&#10;/Ngc1Ri1YlUKZDmP5dvrToURwIznoeCef88VCZGVhEAMZx17dqezHPnBuoPA60CexYAQAlmBPc54&#10;NKuJOWY9DjA/zmo0Uj5sZJ/Wnh2+7u5B5Hp7UEEvKKDGeewNSPN8oDDtgDFRqpXBZj7c1Iu5jgqB&#10;g9qAew+N2xsKkZB5A4FPWQeZ8yD0BbnH4GmlwVG6PI/hBHAHvUkCjyyvLE8fhT5TMVgirkKWbd69&#10;Pwp0AJcfNkjoB/OgF1Jyck/pSIzK4ZQVz0IPWrQm7D3P8CfezySKVsAg4BPXOcfjSGRzIpIyQOop&#10;YUMkRXHfj5uc5oJeouFbLCIPjhRnt270LlJyyg8jlQeh9f8AP5UgVCcljlQN209KnjUAZDH65oE3&#10;ZBCwRzuPAOM4qbzA5CAYOOSe4qMBGAcnJycrngA55pcSKA2/j2oMG7ki+aAGZsg9iKmZVUZXnkcg&#10;dKghVVIwoyOtSgF2OMgevTj0oETJGSwUdMcE/rU0So0f3ce27vTDEvlgxdQOcmp7O1E0qq0a4B/h&#10;HNAHf/CTSnuNQWSKLPAA+uRX1J8PdLk8qB2AHyjKnt6V4z8AfCjSut35ICqoyW5Y+9fTHw/8Nl5V&#10;JTgNwPWuevNrQybblqejeArNIrVJ7hBuxwc/0r07wrZwS5cIDnvivPtI0+W1VBGRuB49q9R+H1hL&#10;JGoeM46kVyN2YWR1nh/QYWQKIs54rr9I8LRZDRqVweMNUfhzSV+zrK6bSAMDpmuo020VSq7DzXPK&#10;pqUoMhh0S7t0yjnJFMSHUY3Pysfxrpra1V4tjrjjg1ZtNKhYD5TnvxWDb7lezbOajvdQiYb2YZHN&#10;WIfFepWhwZSQOgxXTf2DHNKBJCu09sVT1LwvbBygixzxxUtytuNU7PUz7Xx7dFsM3I71q2XjS4bD&#10;eeSM8E1h3PhUxMSoxnpg05dFlto+B8tefWjOW5pFQizt9J8ZzCXAlANdFYeN5FwHmH515ZbJcQtz&#10;nHvVxNQu4xxwB3rmipxe42k+h65Z+NHYAibj2J/xrY03xm4kBEg4A/zzXjena7explmrRtPGdxA+&#10;2QEjHpW6rVFrcylSutD2f/hO5P7g/IUV5B/wnv8As/rRV+3qkexR/JDbM7qXlO0ntnGRjn6c9ql3&#10;BUwrEtxtDjkf5NQvCqbHlk+/82R61O3zIBACckEMQc9a+vPonsPhiJiYswzgDrkdKAEaMK5PB+UK&#10;cYNRszomwSZ3YHHY/jTo2Ugqw5C5LUFx2JCxYemRjBAP40tosRzKMqy8E47fSmLLvxsxkZ5qcoxI&#10;CsOepxzig2HJ5TxnyipJXOCelIgcp5fVeuB9aWBY/MC+Ucdyf/rVKVXcdzEnOOP/AK3WgCWB3GFi&#10;UHjIA6D6+tXbUnILg89TjiqCCaKUNGeig7CM9fWrUXDEpJ8rnCjPSoe5US+snlqGUbQw5IGeakhL&#10;BQn9456c1TRmEJEnODhRnvVmFm3Aqj4xyCKl6oov2so2b0IOfvDPQ9qmiZc7XQ5z901TRxGSjEDH&#10;WrSeU+GjfcxGcVAFhVVIzIxHODkjPP8ASmsu4s2ByPypsDbTtwTxkg1K2NoBQEDnrQawegxXHmAu&#10;hOTlqmhO195bHHHvUKy5GSBj+/nrTiWzkY+Y4+lBrGTi7m/4U1y40zUUuUuNm3GQMnPWvun9nL9s&#10;DVdQ8DaT8M5b0PErBRubDIAPu59K/PyGRg42Ahs9RXafDLxveeGNWhuI7ggxvw3XBr5TP8m+sqOJ&#10;o6VYar/I/WeA+J6eHksuxlnSk1q+j6H7A/DeSx1TWdJsoL6dBcOhaK2c/OAuQuTzg+tejy+ONK0D&#10;UJoNWaaSKRCjWVsm5ycdAa+a/wBib9p/4Waxpf2ARzw6pBYhZ766ACxxcBthz95uAABnFfQeg/Ev&#10;wpPdi70rwJdPHuyl7egLuHqF5/WsMlzalmdFqSaqR0a7M/Uc0pYini3BQvFrSz0aet0VZb/w7bSf&#10;21a/CWaRnG2a71S7bgdBg464A4FP+xeDfGy+XpMg0q8VuLadNynP91jjIr0Xwd4usvEWJ9ZgsrHT&#10;4ySRLgliMY68Vf1/wH8NPiSHOk3UT3UaZSa0+UgjoMivVeJhzpTbX4njyxf1WaTg1bqr/j0PJNB0&#10;CfSvFCeHfEk0UthdfIfLc71Y9GGff8qr6H4P1vw94g1bXfFTPe/Y5BFYw3JzGgB4IAwN2B19DW74&#10;z+Hy2F8Zb3UDF9niTfulw4xnJXvVK0v9P1lljXVJ7hIE2RLdNgu3cle5963c+WL2cXby1XY9eEZY&#10;ipGrF6Ws/wDM19c8XL478AWumyaRFaNHqixb0PPTPH4d6gvtQ8d/2VHongi+htp5V8sXkkoleJB/&#10;HtA2qSO5z9K5P9oPUdQ8NfCz+xNFYwyXTsZp41+YbsAgHtx1NYH7KfiIEx6Tf6rPN9pRo5Y58kIq&#10;jA9+/Wtfqco4GOIaur7HHShCXtaUOjudh4S+J3h3w7Z31vqHjK8u57GQNfyTr5kspB5VexyePauw&#10;0q68EfGK0luLvQ5NPtdRiYxXVyioSVGAcegP54rzHV/Aei+B/Hz3MVjJcW97dsixyRkKdx+9jHIB&#10;JrR+K3w/8VnSp9P8P6nL/ZlvGJDhsMkYX/Vg9fvdh1NDw9B1oqlK1+vQyreynSjP4W1Y9Q+AFzZa&#10;TYTeDr7UYZp9PnaPfFgK654IFafx28JR69osF9b38kEtuWMTRAZfjGCeuK+On8SePtA0i6fQL65s&#10;/s2JJLlJz5r8gAEntxz7V9MfCjxzrXxl/ZXHi3VXWbUIbaWGaWLjc6MVJHoeM1y4nLcTl+JjVuuW&#10;Tt6N9/U8zGUoUa6rKV7Wv8zwz4jfGrU9N1208J+HbR7qO0Zba7e9O1fOLYOzHCgcDJ5PNd9rd3qG&#10;jW0WjvqkbXNzAHjtNpCxA/3z1PGSBXk8ng+5l8QC6tJFeSJDcST+YCytu4LluOvAHU16PocGv31v&#10;ZXusXDTmLWA2oTFQWClCE3kdgR0HFepjMPRp8vJ219T3MNOtGlzS2M3xX4mv/CWi2U1u3n2d1MIb&#10;26cbdkxbK8jkr3x7YqWfwRrPijVdM0fRJd97rU7CI3XJjjTkyHHrnOOwwBWlqNhbah4LudLuo1aG&#10;2mtr1lYc583b+q4/Ot/w7YrpiX/xLub1oV0fSbmG2kj5P2iYhVK+pAPT1I9K4YypqMVFa638+xtX&#10;rzpQnJbq1vVifJbeH/EHw/0XVf7Qle/3PqBxt2RR4lb8CpA/Cs2x1XRU/Zy1+0vomkkm14NKivhy&#10;THGUx6AhcVpfCnRLHw38HPE3iK4YbY4W0+BtwOWJy4HqSzY98Vy+pW0Nl4U1LT3xH9otIjCQM/vl&#10;cBAB3JH6VzbxXqcMMO8Sqkb35Wn6vqZXimYab4nt9b8R+EYNR1nUtMj1AW93M628aFtsUflx4L/K&#10;Nxye9dN4I0OHxdYar52sxfb9S3GSGI7St4MSgRxDhVB4+ma6XxGYfGB8KeP47BIbmCAW97GsWPm2&#10;YAPtxwO1c3qs9p4L+KGi+LPDrpHJdaisOoQg7QSDywHuM5rWVZSglFapCpOUqDurTV1/wxwep32p&#10;+M4E8PeNYDa3ejyvbjULdD5+wnKLJ6hT+hr07wfr0vi74X3tp4xt1uNS8Lzm5tL+IjMyjjPsSvBr&#10;n/iqNNj+KOtaxpAWOO4khKRxkBgdhbcQexqTwzNdaT4ol1zQrZYbGfThBqltOwSM/uQMjPDfPnpz&#10;nNVUXPZx6G8qEamCi4rXf0fUrtbaPaasmt+FW2Q63BHbXIVtxj+0AEg9jwrc9s57Ve1XWJtL8FP4&#10;h0/Tw08TJ5aXQBiaPy/k477Rj8aqaTpcmifDO21ewb98PGEEAhRdzrEysAAD04yfyq65QaJFp9zb&#10;x3EEMzxMwOY5EBxgfl19KTspK+qNKajUjKMdGup578N/h/D8eLPU9Z8Qu+n6zFcBrG9gTbHeKQzM&#10;GQd1CdR1yK7/AEe00KXQY/CXiPw7YX2mreJi6ROfNPyrKVyOSeCK2vhvaw6f8RI9Vt9PV7cQSZUS&#10;bBGSiJ93rwMgfU1zuuv/AGd4j8QaXo92ZLfT9ULJCVwRkK4H0yTz7VVXEVKukem3/BYU6H7505dV&#10;cm8a6dq3hW/itptISPSIYQtq1mgFqSDlc4+6c5+uaLjUbvxBdx6ymnzw3FtOgmmdD5bIuCvI6EDP&#10;HcYrd07xBr2geEYG1u0iutJvdaaxNvdDdtjLc5Pf+mK5mNbmNhOHkjis765aC33Eodw2hTnsVGOe&#10;2ayVpK7RpTlUnJw3t1LGoyDSmsNHazYvdRTvcnB3pJGwEaqewA7dxTtJvHns3tb/AMkwud4kdQWz&#10;3HqBU8kbJpJntLdr1n+eydn/AHrRDGFJPcDIP+6Kz18fpZaTdaxP4ZvCkAaOVobUN5YIJG4DPQrz&#10;7God2tFc6V7sXdmzaXFysTjTFaSOKbEqPHwrf3ef0PvVy/u7W5ghvbqIsYzsk2MC6FTn2yMN+G2u&#10;J074iQa/aTaz4aaZpD5f3FIC/KAcoOWIwRx61LptzHcLLd3mou05yDBGcEccgg8g/wCFEabavsU4&#10;JtXZ1WvXFlfnFzbxSMAStwsnII6H61k3+l6XrM7WWoWrR3Urp5KxTDLMw4OT68nFadhbwSWK5gk8&#10;rOPkI3Nkd/bnrXO674V1S4WTVbCfzLi1hXcI22yjbkA4JwSCtOKSdjOVlHQyNa8HeJtNeeLRjLHc&#10;xKEdZhgkE5LZ7Egda4dIvE1wbm2XVbqKGOVkdssolIb7pPfNeueFL241eyMkt3eSvIoM9xNFnBHG&#10;0/jn86fqXh2zS1SK2uI5JXyZFikBMb/3tp70p0qMl7y1BKXLozgZfAVvHoU95peuvA843SIoCrGp&#10;HDEnrk54GDXLaRor32v2mh+M9cdYJMLDJEoZCDxz/jXVXN9d6RcXemX2kz3FpIFEmLPaxYlzgDoF&#10;yBjHc1n6q3hvwhoaWXhnTLmbVboGe8lulytrGWwkI77u+farpTqqDjJX7GMkotWb1NmSXTfCtpHo&#10;+gaMFGREzw3J3nBOQex6nn8Kz/HnjLVo7+yj0VLmJo4FlQTICM7c/eH+Fc74bj13WdWS8fJO4Nu5&#10;wOcnj2NdhdXXhC1vkg1a1nuWztj34wT/ALOTnHfHpTtTw01Kety2m42WiOti8Sx674S0/X2vPtAZ&#10;T5kHlgFWA+b6cn+VStaeF9YiiNtqbQPKoGJSSVY552/WsXSdN1nVdAe+8N2yWEBQri5wRuzzjH/1&#10;uopNIsb62vfteqwLG8RQysR8hPGSD2FZR1beyCUnCKN5LKTTW+0ThbmFHBLbCNy5+8Px963NPvbW&#10;K9+ywxJEWyAwQdMZHP17Vz2tpfXBsZ9NlDQmJlMYYgOc55IrUtUvJtMWSXbC+4GNe44PX8v1rBc7&#10;buaxkloyXU9NtVtZJFZTlxukeTLKM+g6151r/hK/utQN80MM6LIcCJhyrAcEH3B/Orlx8Q/Ec2pN&#10;pnhxFllMu3zyuVAz0z9a1dPvvEK2DT+JdHjDNIfJaMYMvAz0+hz6cV2wjVw8FNrcwnKnUbSexb8I&#10;+E7fRtJW7WFFcj5njXhB1wKh/aB1Oz059G03wssT2Zg864kjALyyE4IJHPHpXY6RMP7OiN3pskUj&#10;RZ2cdOmf1qncx6VPNldMiZi3V4R8ppRr/vlOeq7GXspSmmnscn4SutI1DwbJLPDJHqMGqKkAQtiS&#10;FlGfwyD9K61dW0Oy05rjWr4rFGu5z0Pp179qbcJbbGg+zhWXBT90AM+nH0o0PUrG2N5b67oKz2t3&#10;H5bROu7APYGipOFSTtsaxjKnDuzK0zxrp+p3rafoKsp5yJmxnjO0ZqVdGGqQLdzMZUZTuRVwce3o&#10;Qap6L8L7WzvW1PTbuT7PFceZbxzr86qPuqTnnHIzXUaeRpNrI02CdxKsvqf5U58kGnAalKe6sYSe&#10;FtP8QaY+kWmqSWcsQ32d1nDRyj1z1B7jvmsmC5sr/TJdP8QaTaS3No5TUlggCyqwPEqsO2CDXVJY&#10;W2qSm5tp1SdTvDq3Dj0x61xfj+3n1XUop9PR4LyOJ1keEfNIq8kH1OK3p1G3yhJKOpW1XTNO1K/g&#10;1HSp1cYG0SMCzdiCe5HWo/hzpOueENZl+JPh2zmuoLO4eLULK2kIfyGHzHZ/GuCc45rC8Kxarqt3&#10;JbeY2FJmePPT1x/WvS/2dteh034lPpN+8YtLoAKN3Rxnn8RXZLnhSak73X4E1akKmFlJRvYxfhT4&#10;J8O/EvxJeeBrXWvsF60zXvhLWrdvmiI52Eg5KnuOxFdnrtq3xOsX+Gnxq0mPSvHOkR40nWlUCPUI&#10;wMDJHDbuh7HOeDXOfH/wPefBn4u2njrwVYyW9hcTLeWxtk+WOcH54wB0Ddce9e8+KvCvgn9pD4Za&#10;X4i0rU1SSeBbrTNUgGJLKfHzKfbOQy//AK686pi70YT6belj5jHzVPE08RH4Z6+afVf8A85+COq/&#10;FvT9AebwxdQa3FpU5h1DQtRkKT2+P+eUozlfQEVrfEj4o+F7/UNN8R3+lX2mXtmfIv7DUrYGOeB+&#10;HTcvytjrXE/D3x34j+CXxvn0bxzZeUJnWDVXjPyTq33Z19c9a9t8Z+HfB3inw5PrJnhmsXhJlLgZ&#10;HGePQ1xZhWw+HSxU7Ri1e/5ilRgsYnLWMtmvPoz50+JOoaP8D769uYXF54Q1+zJEavlWjIz8rfwy&#10;RtghuowPevzd/bs/a78Q+Lr0+EU16W7gsw0VjcFhuaP+HcPUD8q9d/4KB/tQW/w7s9T+GnhzW3ut&#10;LWYtDFuBMcn+z6HPXHXP1r86fEfiO68RajJe3kzM0jEjJzivAyfA/wCsWYLH1l+6j8CfXzOfjTPY&#10;cJ5d9VoO+Jqr3n/LF/qyreXMl1cb2cuckljzz/nNLBlpQjcHjqfeo7WMYyik4bHOOf8AOatR228+&#10;YGGQeAe1fo6Vkj+dpzlOTk3qWYNyyMAOnapIxgcKeDxzUab4hgYPrUhVSPvgZHaoe5luPhBZi4cA&#10;qcjjOKGZuckbegIPemAuoLIwH1HSgFXzFuPIPWkJuwSnkDPzA5JxjimhnKbHY/N1JpkpGcDceeT0&#10;70y4kcJtLnIB3H05ppNmbZDPNLtJ246jFUbmbdNgYJ29z0qee6iEgVxk46gHpVJ2bc0u1uuRzwRW&#10;kUJa7jWTcxUADI5AbmmhMSFQSrgc4HFCvl/MwMr1p0iYGFcAE8kcnNWPYbt3rtBLHGcnNSImEyWH&#10;AzuAwc1GGVX28qR2HUj1qQ5QqefpnORnrQZSd2LtAAMaHkdj+n196dEfMYgAgA4PHP4UhdtgGwnA&#10;9PSpEXa27GRgketBDZJF87eW0h9R+VOSFWOfMzjvtHFRRBA5JbhcDI547VYgKFtgTknDDPaggFHl&#10;qNrDPoTUsYIO5wQCCSPcmoyqKxDNn5cCpUG6MYbC9CMH/PrQQ3qOQuxCsoAPGfSpPMdR/qiCCOQK&#10;jRG2hUbcSMcmpg3nIWBx83bniqbEKCZH+YEEZ3U5MAgJnkdD296aRIE++M49OvtToCfMVipBHUHq&#10;aaJkOIfpjO3oc9/apImyBuAAxyc0wEGRvUZxkdKfGkjISwGO59aZIkG5gQAME4bPb/PFPiWIgkfw&#10;9aQRoCCsf3jjPpT1QK2yQc4xjsaDOZJGjIxGOj5GewqXZE7bhjI65PSoY2mjyrHJzjGO9SwjaSD6&#10;9aDMlWNWdSARkelJGrl8pJxtxtIHNPDIymT5sdM0nCDA25PfvigB83GCXPAP4V0HhDTZLm+jjcZJ&#10;ZcZGevvmse1iaUhQgZt2K9K+EHh/7bqBcxEruADAZPbjFApbHvHwL8LiysoppLcr5mMpk/5xX0d4&#10;H0YQWiSsvJAKkV5L8KtHcxx2ynIUYU9eOuPyr3/wpp8UVou7CLgbI8c1xVZJu7JjG7LemWrtfR7o&#10;8qDyK9V8J/Z440EEWwnA4NcXoOlCSQTGPGeeRXfeE4lilXzU+XHAxXFUqLoa8iO40fULiKJEljDD&#10;jk11+kuZo1kJwOOa5jRbT7QB5a9h1rqtMgliKRvEdpPpXM3qVax0FhaxyRKJPXj3rUtrFNu+Neeh&#10;zWXbOYdgORt9K14b6IRfI3J9aQ7Ms29vGMBm5qvPaeZclieh9KjbUDGhbcQQOvFQtqjMQ5fJoGoS&#10;ZZGnwsd7sMe4qOKwj/1MgUqO+KQ6hFsBLDB6imPexjEcZ+uazqOKWprToybCbRLeV+APerMPhqy2&#10;AuwH1HSqEWsrFdYdiRnGavvqiFwVckEcA1z8iZUotPUhvPD0S8RHJ/2RWdNotyv3FJHvWrFqgxtJ&#10;wAelSJqMLyjK5A9quNOKMZp2MP8AsW8/55fpRXSfbbf0P5UVryw7GNmfyLQXG5vIKlgQdipzz6j9&#10;akgkjkh2qMAnAz1B9Kp290VYO2FJbsMDHTtVuC4a3+6/UZXINfSHucrJWJgYDbjIBLY5PtUhQAHg&#10;bTgnJHP/AOqoDcCWLhclxwB1FTRyGJAJY8DHI+tBrHYnSOJgqxYBK7s56+tEImQ/vECAcDjqO9Dy&#10;AyqIzuO35s/w0rPIeHwo4yQ3Wg0TFAR5PN6DdtwDz09/88VJGp2+WUJIYkNwenbikLeWMgOcEdD0&#10;+tPSNIuS7KM8qemSBzQUPhwxyp+Ydyevp/Wnk4nDq4IONxwcCovM2oJ1OSTjPrzVl1E6ZVRux0HU&#10;0nYCwrQsd5O49ARU4kJ4jfkds9aqxQsse1gQRliD37f0qxA6/fVSG52AAcVk9C07k+WjBZTgjgg8&#10;E4+tTxXUatiVCQAMsBVJWdwWkXtzk596lWYsS5DHBBxjqeOtSM1IyJGUHHTA45/Gpod2cls9eB+I&#10;rPsriIEKpJGeN3Y+1Xd235i/BHGOv+eaDSGgPtROOQx5GOacJFxk5PBAwO9RlEOQqgYJxg0eZhd8&#10;fU5zg9aDS6JoXjID8AnrVqG6MLqCxIHX5hnFUARwDnB/SpEf+Pjkd/Sk0mbUqk4SunY9h+A/xj1L&#10;wbrcX2acKhcMozgZ6ZPPoa/Tf9mL4qfD/wAdeDba+8Y+K5BckbfsVs+5s/h0+tfjhpmqyafKWjO4&#10;nJwo56Gvdv2cvj9e+DdctZHvGTBAbLdVyOPyr4HPMrxOAxSx+C3XxJdUfv3A3FOGznBrKsbK0/sy&#10;/Q/ZG1+F+k/EPTg/h6/aKKNf3MLOSMY747+uetaHwy+FvxY0PxhEGSGx0yIkXM8jj5x2VRnqa+ff&#10;gX8edY8b+AxqHw61/wCzywxhry2iYFkPc/p1r0gftH/EK40lbax1S2t5AAkl0R5mBjk/WvUy7Fyz&#10;TBKceWeuvdM9fGYHM6Fephqc7Ls1uu67nW/Er4eaj4o164urLXrYxxMVZmc5/OuUsdJ0LwherGL7&#10;7bcE8tb5cj6Y4rmRrOteIboLcavqV3wSYImZTIx6YUdB7muz8HeF/iWh2jw7BpS+SSbmWUO6Lg8g&#10;evTmvVlRrQSUtjrov6nS5HU1tsXofB938aJB4cl0YW1pA21pZzhgOp49a6r/AIUx8K/gzpy6rFpJ&#10;mu5MRLIqguzHGAAOOtY3hHxDe+HXmFrqEcsuf3t3cShS+OPWm+PfiPBpkCarqRt7q3iBkubjzSVg&#10;JxsHHUsRx9K5/a4qc/ZRfunmYihiJ4r3XaPl1Kni7w3d60yQwPcILS5DiaeYbnJ/h4+tZ7fF2z8E&#10;JL4WudMNxG6sjTXBVt0xz0J/hUnr7GsXwf8AELxF4112eztb2CVhbSTwQwN/qsKRuYjqRnp7VwXi&#10;nwR/wnmrWkOg61O8VvO8EvkgsyOoHP1Oc/j7V2UMPGUv375eXZnY6K5fZS1Wmh21j4D8E+IviJp9&#10;tf6j9rtdctWhuCoKKzfxAeh9K9u0v4e+Gvhh8H5/BHhKyK2UMcxSMuCzlyWJJ+pr5/8ACWmax4f8&#10;V+H9NieS6ms708gFncAcsB24bmvZfgz49j8d6XrnhllkM9jcsVa5bcZQfT/ZGMVy46riIuF3eGjf&#10;rfQ8vNcIoSU47K33HynZ2mvTW+t6botinlWWtq2oSxtueUkExLjuoIb8celep+BJ7vSPBGtS6ohL&#10;3WnRzOr/AMLs+1eO3XP0qxongGx8N+NtWmiul+1alOWvZlO0IqAkADptGcU9r+W60vXL6e0BWS6g&#10;totgJDDqSM9uK9TF4iFZe6tD1KHPLDxU3vYkttLTUPC3ii+MeEtrK0ZPmwMBlbPH+6KQ3nn/AAa1&#10;CxtEPmNqe4gc4wBj6DHGfermkavb6D4fjuZbhVg1rUfIukfncFxGifQZz+Nc9Pqt14dS68IuVivI&#10;9WUOJhtD4JKHnoDxzXmxjJ+721NlTVWrOEnu7r5GvqOorJ8L20K7t0t7Dw7bpG8MC/JNes2ASR1K&#10;5ySf4s+lZEkFpfyWFkr7wOfMY9whA4rvPAnhrSvFX7PF34VhHm3f2qQSt/E8ofcGPfJOefc1y3w2&#10;8KWWoTz3GrMbWaylKOsrcYXgkfjxUXUo8y6Bl9aEPaxtazO18beM9S8A+FdJtdF0Wzn+2AqJLrgI&#10;QMlvoK5Lx3p/hzxF8D7XXNXhEV4rySxX9su8pIhLB9y9M5JAPatn4uLqXiO7074eeE7Nr25t41jc&#10;xfd3McnnoAAOT6U74f8Awl174f8AhjxRH4oaJpL+0MdppUUu9P3QYl/QE7gB9KiilTcZ3PNdShCl&#10;zJ++5Xt5X6nmx1XT2t7LxRNZwajeTWbwlrhQS/lKrCRhnggEj8K3bnwVd3HwwHiu1uLp7+xlf7Vb&#10;ynIEAckAL6hWHPtXN/ZrO08PaffRWnmJNA0V1EOPKnjPf2IIzXU+DtXup/Cbxw3Vv5iwvFP5cowQ&#10;GzsOe/t7V01XKLVtUeoozlTUqb+RX8GWOla5r8VhfzSGyMiS3r5KeU8YzHJj8dp+tQ3/AI3uNZu5&#10;NEsfCVtYWFjNJFcJbp5jum7YJOOxHNWPEXiDw0PC2sat4asp21LV7VIJ43XakUYxvdQPQL19SKxd&#10;Emu11yKwUyWt1Kg8kQDZIm7sQfvKOPxqVG6vY0pxdSpzNW/z7m5Za1/YGrNqME7y26L5XypljHkc&#10;nvnNa+o6l4H8bo3iXTftul3IQRXN3bRBhIRwN47njFZdyDL/AKdfkvfRXotrxWcb1BHDqvXk4q3o&#10;V3pl/o91oMmLNvMM63Kx8bhwVdT3rJxSd7kVVGcVN7rtuOstKkhtBpVvqKX0Ed8LmBLxANxZTuYL&#10;nOQefxrHvNOuLEyy2ersN3m+bGUyshHzZwfXpWtb+H9R8MXcbXUK3NhJ/qNYtzkYOSQ3pg8fhSxQ&#10;WWpatBb2D/aC+5GGzgqwIJ9sdc+1LmlHR7GkHTUeaBk2qX2rG10C1Dwln+W72nYmCRkkdMitf4da&#10;Vpd/8QZ/CXhfxLbrBDKUvEvZcG7cIVkVVPUYZvr+FUdR0hrK0Nrdzy2ry2ybUR8ZHY++cGqv/CI2&#10;KeILXxDb3qGe3la4c7cGMKhw3HU/zq4OOqi7MKtOdeDcX0LF98E49EvJrLw7quiXl+srP/Y1tf7X&#10;CDoFHqfT2qvqsfjK81ZX8T6DFav9mjihSW28uQRR5GQf4id4BPXCiuI8J+D9HtdattVsJ0uNSG68&#10;uBFIfN3KSzMx/TFdhZXtzrU82oanqsksyzNNaxtJgKWb5hzxjAX8q6HzJau5GHwtelNOcr28jT0v&#10;U4LWwkijhkaSQ8sASIjnH5HipdQUyNEpgViv+sjZeGIJyGHpnn8aq2V09tpE0ToWWV41kz95huyT&#10;9Pl/WnQPbLOksNxeMdu5p1Q5XHHU+ma5JPld2dbjy3TK/irVF0nSJNa06KOznimVIkspCEd+pYr7&#10;AH8q4zS/FOsW93Bdx3MTuo2mPYcke9d/r+mSa7YyfZ7mMMoWVgMDeRnPy+6kjj1rDh0XTp7r+z7Y&#10;eRJjDKYSvzEe9a06uH5Pe1ZzctSMvd2LKXOtyakk13o3n7lPlCRMoRjOKueJvh34T17yb/QwI7wg&#10;mQRoVIOenvgir9uVsbM6RqUyziM74JVX7nsaypriSxnaTRnh81mxKF4OPU5rL6yopu9jX2XO02R6&#10;f4A03S7CWOKK4adc/O8vHLEkkDr61V1W5sJdU0+abQ7SV9MukkhuE+XaQeSw9Meta9tqF6cW2pMP&#10;tEke2JicD5jjoevPFYeq6NZR3Ysb+TbKz5Dl9oY+mfXFZOtGel9TRU4vQreLPis2jatFpfhjw/Hb&#10;iVf3rkny5Dnqo79aXxP8RfEmhW1t9v8AD8Atp03x3Eyjy5WXOV9s9Pyq5d+H9P1iK0sVvLeOeN90&#10;UksiAkE9B+NXPGukyap4Ubwpe20dyrBHtpVlUbHB6gnjPqO/5VlTpQjLmldp+YNOK5UkYvgzx2+q&#10;6tJZ3WhBHjfzLhQwKopPDKe3Neiw3Wl65pjRhjtAYRPAwOcf5FeTaH8OvGEc6C3hWIhP36SDkZ7Z&#10;9OM12Nlpt34H0KE7fM3vhwJNwHqcdv8A61aewtUtTfu/iZtqS1WpZ8N6d4X8HJdWMunSzysSRIDw&#10;c/wkUJaWurne0EkJLloAJSVjUnk/iBz71neH/Ek2t6k1hJwNxJdcNjjqM10OmWCS6gIo7syejtxg&#10;Z6elbzVSMvfepmqdOC0NWydrOw8qLLeWAMLzxXP+Pb74gaPpqapo3gqa5jnYqhjhOSR3OOeldnc2&#10;0On2qSooBHoOM1nz63430u6VtH1+WOJDkRkZH05rKE4qd5R5l2Mpuqo/urX8zzX4f+K9Q8W61c6T&#10;4s06eyuFgaWCRY228clHB5B4649a695vJtkkhnR1x8qK3JXAwamv77U9Vle81+/ilL/6xo40Qn6k&#10;ckdajgsvPt8KAxAAEgPVewrpqShUleK5V2NaCrKN6trjBeyXcYeNyih9rKT9/wDD1zmrbWkV7bPb&#10;vE28jao6YpLxILLTmB8tsfMDj5h6n61l6B4nv7/VfsdhYtKSCSwPIApKMparoaNpI0PD+hLaK9zM&#10;rLtzsTP3Tnv+Nc/4vCwahHd2xlVyDICnVWHH5GuxlvopIVkmj2MxwAq9/wDOKwdV0t9XlZYIMXSI&#10;SIn481OvBqqU253YWSi0zmFlj0vVUvrPyfNv42FxkYUEjk+2aw71pfAXiWyu7suVDrMhRudmQPx9&#10;K6o/YdJ065dbGSQQQMF81QGTPXP481znirRhceDtJ128zPCJGjfD8gEg9fbA4969OmvaT3stExQV&#10;NU5Qe7uez/tG+JtK8ZfBfRdf0cSPBNNHIY8YY7cbl9RWL8PviJd/s7+N4/BGrSC58KeIit1Y3OQH&#10;s2k749ASQRVf+3bLV/hNo3hmOLbLbXboF7lWXg+9db8ePgxL4o+EOm+I9BtfNvNGt2Mluq5M9vuJ&#10;ZR7jr9a8ivGlhYyhN+65PfsfPzo0qeDp0MQrKTlr2fRmt428I6D42+J9xoWu2olgfw7KrXAA+6VJ&#10;R1bsQeQfWviv9rP9sDxD8B/DN14E0zxStwrRtG8wfkDoQR6+9bfxK/bZuvgdoUsdxrQvIW0yS1tb&#10;iVwJY1K8Rvk5+U4GfQivy1/aQ+O+q/EvxDc3TXbTQyzHL5zuOf5V8c4YriXHRwdP/dafxP8AmfZG&#10;2Jx2G4Ly+pisW1KrJJU4edvisc98Yfijf/E7xHPqE9xIyM52MTz94ZJzXIwxyMcHGQehqONF2Mxy&#10;ATwKmtyGQEggjAz2r9LwuGpYSjGjTVopH825tmeKzXHTxWIleUndliIeWmxWGc9+n1qYcc8DJ4+t&#10;JHFGsRJXkg9vf/GpEUMMLjA5+tbnkyl0H7gpyTkDIzRG0ZfcF57E9KQxx5D5bOeRTkcBGVmIX0FZ&#10;2sZt2HTkGEEqc5xgd6Yd7Hcy7WAzgd6b5rLjBJGOOaaszqucDGMt7e386BCTNuIL5B43Edqhe4jA&#10;3yyEMSQT6jkf0pt7OqIGJJGf85qjcXKTx437grn5lP4jB/GrS0I3YlxKFmyODzg1VllYSbQ7YCk/&#10;N0NLLd7V3ORzgbiOfpSvMkzlhHt56+1apWLSsM3mUAkjp2Hr1/pT/MYZwMeh6UEbXJOcAZX1Pekw&#10;QC7sQM4ye9Bi5O45k3yDKjHGcjnGBTw0gVQMgDG7jHFIp3qpIYrg5Oc85pRGYo9wOdvXJPPHSgke&#10;AzJjZjbxk9TUi4jBbBbaDkdMjB6UBmBJIwRjGO+aUsDHtRRgryxP+cUEMVFjkc5xjHXPOakQKmFj&#10;Gex5pkZCsRsABGR8tPUZH8JHJzjvQS3Ykf7v3TnA27afG0RRweCFG0+/cc0yFlQFz2XuO1OSQDJ4&#10;Kn5gMcrg4/xoJerJoRiQykArtztJx+NL5YChSwG4Z2njJpkBZ/k8wnOchvqKmLDYjLgt0yecetAm&#10;7D5UdFChCwcHIU9BTIzIAAT8oIzxng981PC5dSrxHPQYPWlHyv5oYhgSNqnAq47GY3eAu7Ixg/MB&#10;nnpTo/OZvJIAy2cZxx6mkZgq4AbAGevWnWxG/cq59R60yZOyJgFIUDgZ9OMmgLKdqoxGTk45NOZx&#10;MWCkjYQCCevFJHuU7pMkDnA70GI4QeS6iFO/zZHenKxEwyMYOacjgoCAWBHY9aPJZWDMnQ8A9qAJ&#10;IyWJCyZ+XvUkaFSIt2cfzNIibTwM46+nNTQxEthAQexHc0AWtIt2uLpYliZSzZGB1NfQ/wAC/DDw&#10;2yM1t8xY4ZTn9fSvHvAWgSXt19oRArR/MrHoMc819UfBfwokFlbi4tVxsBAwPSom3bQid7npnw40&#10;J9PKeUuGBHGD7ZA+lev6Hbu21XX5hjdn1rjPAumow87H3Pl4r0rwxpiThWdW3EivPrPQqGiOi8Ma&#10;bcTJkxNgY24Fd34f0t41VlxkdiKZ4P0SKKEFx1HGRW9BaxJLtQ4FefJXOxJWNzw1C1vyzHLEdOgr&#10;oo7khwpk5rE0RWhXKjPAP0rUldzGZUAGBxxUSGkmaMOoyg/Mw49anj1aZztVtvoK597uURhsZIq3&#10;YTNMFdozkDtSTsVypM2JbgvHmTj696qyXuZNpcgClkLCHnOQOM1nXcjAlSTkjr6VZvGKSuW7rWVg&#10;+UOOnGapTeIpwSRKDxyazb+Zj1Y8VjXV6Q+zJ49683EympWR6FOlHlTOnGsvJEztNyantPE00OFM&#10;ucHiuTguyEyx5z61KtwqEjzO+cZrShzNamVWgmdmniSYnaMHnrV611VmXcZQOM4zXFQ6uqgAHjuT&#10;V221fKEqwOBxiuyyZySw8Wdf/bLf89RRXJf8JA39yiq5EZ/Vj+V22Qhisb5jJ+fnPfPP1qURJkbY&#10;tuV7Hp6c1XjlMLKoPUBicZz+dWUeaSNpeSAuEye/AwR24Ne6nY7ySKQLJuMoORwueQPWpZhI21Vf&#10;LYwwU98jJ9qhiAViSAQwwT3qWL5l2q7ELywxnjP+NXdFq1iddsVuzEgkHLcVLbKx+dwABzkD88VC&#10;HaVAqhuBxxxTgdhCHdnaSRjPPr/KgZaLo67hIAB3/wAaeikIFEbFg3bsf89qr28Jd98c3POAT7H/&#10;AAqVpyyiMdCec8igpMlgi3Nk8nBGOw6f5/CprdpIpc9wuFIFQ24aJsxgHA4O3n6VIpljAPOM88n+&#10;tJ7DuiVpbgYclTg8DOakjfc3LgN0GKhibanzHOD171JFJ5fIZlz0bOM1Fhkqs2AkQVixI24zjFSo&#10;gcqDtB3Zxnqe30/+vUEhL5MzvyOc5wfQ1JAR9yM5Gcj2FQ1Y0Jw++QKHOQx57GrsN2YhnHQ4P+f8&#10;9azt5OPnI/u81YjuY2Gd2MDp6j1pAXlkV/8AlmQgIxUiyh/lHAGQBVESscMrbsHGAferCyuRtXr7&#10;HpQVB2ZKzBTtTI4w5PanIFLGUDgdCahUlRhGIJ4GT1NSJKGTbG+3nvQbIf5jSx7gcHgFQffrVnTt&#10;VmtLhZQ5U7hg56e9U1ePoQeOp9aEuIfM+6xAPeoqRU42Z14bE1MPVU4OzWp9Nfsw/tIah4L12Aw6&#10;rMgchJY4ptvmqOu7FfpP8FfGPwj8Q6NbeJ/F/iqwt2dFePTbeXc65/vAcnmvxU0jV59KmSaF9jAf&#10;KwPNe+/AD9o7VPDMn2Rb5FMpHmPIo3Nj0Y9K+DxuW4zJ8d9awWkH8SX5n9B8McT4PijBrB4ufLXi&#10;rRffy9T9itH8e/CSwkifQ4RNK7Z3PCFY45ySefwp/if4g6V4s1y38PNqAtrIkG+a2bDzDnEYfsuR&#10;yR9K+OvgX450z4meLNMh0+6N3LPInmRtMSGPVga77xnf+J/D/jr7HDbM7tLsSOLkgdlX9a+owNCG&#10;aJzo1eZpX9D0auCweGxUaNa6k72uz6Tl8OfDDxD4lg0+7sbWy0y1i3+WxG+4Yd2Pp/OsTxN8HvhX&#10;4u8frYacYDZKVl1LT4Lk+T5i/wCrDAHLN8x46DivKr3wz4y8YXJ1jxBrR8O2Gn2oa4uXcmfaf4VG&#10;eWNYej+PbfwFq8sfgu2mtbNSALueXfICefMcnqzcnHtiuj6ljYwcqVRNroccMBSqYhxjOWi+Vz6H&#10;+Inwo8CfB/wVqPifwnGbS6j06QFVbGQVwSB29Pavmb4d+MNa8PaldzJK0UN3bhiEQ4VweCPfBYfj&#10;Xr1/42ufiV4Wl0jUbt57hyokVjl5hgHGeyetV/hd4F0m50q7jl8LxTtJcuEuJJT8oGBhfxBrfCYi&#10;McJKOJ1k2PDUMTgm1OXMzk/C+l+NdQ1xPGmlapdecqySxswIUZG0KM98DFdN8IvFj/D/AOKNjF/Z&#10;J/0uxEF9sORvHO78e4q74kez8F/DLVtS09DBd/6tJJpCxU7j9wHp9a4P4Gajc3Gptr2r+dJHHPjz&#10;JAWYoQSx/GnWisRhJSa02/yOvkp4pTjNHq3jXX9O1DxY+pWNwNMW9/cWts0YInYZLE8dD/Q1maqt&#10;1KkWnQXWY/PUXDmIAB8fKPpXJn+3/GvxEbxCbGVLG3CpaRHIEUXADL7kg/Xmut1mazii+x319MsF&#10;0yzBlGXzGSMAeua4JUfZJK/Q0w0YQoxUEct8UXnaeC3tj9ngtLZTZpGRy5xvl/3ixHPtXoHjLw/H&#10;44+H1vqFppSJfXcUSz386DzJTEOee3zd65nXfCnhnTfiDbWviD4gWuk3E4hM8MoBaGLaCOvAJB69&#10;c103jL4v6Tq6f2B8M4c6VpUHly6xKh8vgYCxg/fc+vTvWXNKNRcl7mNaSrVaUaUXpd3Mn4b3PiDw&#10;P4stdM1uG4Yq/l3l3BH8hIAYbu3RsE+orI+KGpzTfEnU7PRFMOkpLAVcDPmOV3MCew3EV6F4d1G3&#10;vvhDda7MubxreVo3kOWL5IyT3JPevLLDVpxpEtz4h00mx1O9+zGWPlw45UAHtuAz6jjvRSiqknLl&#10;33XmbUHfGyqv4o6epp6VqXjS88Mav4V0ScBL64W4u7uGQrOFHRQR0Uc0aNrl/otisl9e6pf2/wBo&#10;itrieWRm2JuIzk84yP1pmkf294W8R6dqSRTbndYyoU7ZYz8prR12xPhTxlHpizNFp88xVUDkg4ba&#10;yuvQkE8fWlyR5dUdElRhiGoJLm1v18ylpdxoiXV9pd4oe0vL0/YZlIwD0+b0ycCsXVbXRPDGpNBr&#10;+hzrDGX8m8sXwyZxnKng8Y5rsdR8B2139psm0s2Vwq+ZaXUH+rnUHncOmcc1k3/hy3ktobSeRXlS&#10;IiRZBnBUkHGeMH0q1KL67kRqQqXiivdeGI7Z7eye4hntnsPtlteP8quhYKof6Hjb3NR+L9L0W6tr&#10;PT7BEv7mytt092EJaV5JC2xCOu3mp7jU5fFlrFo1j4T+0z2dt9ntWVwQg5+YjpweQKzNd8N+JvBl&#10;3atqOiTwRStvhMdySylepBB+93px5pArpxjVlr08ybXvD/n6nBPo99KtylupubAqdybQfmJ6qe+D&#10;6U+7kul00eISYJLdmUNNK+WyeOR70y61Yw6ha65piNFazIPtTSEPKznht5PLbs9av+H7XTdatrzw&#10;1eSRfZ7g7rdQMgENkLn8OlJtbSOlRqRjexT02+s0/ftqMwtptvlTWs2YeedrZPy46c1pajqlv4a1&#10;LSH1nRLP7FNLueWdtyhAcMdw9VOfasPUfhv4m0hXvbHS5Vt0JVhB8ynuSQO3Sn6deR3mnr4V1KGG&#10;4tLu4DRlm5glIxlfT6dKTpxvpqiZQhUh+736o6D4oWt7Y+K7D+zIl+x30anTpbmUYbK5AVuhHpXJ&#10;yNqv9oXMN9cRW5xmVrg/6pQR/hUus64lt4S0/wAE67bssNgbn7IQCwDgbU2+hBJGKq+Io01+TR/D&#10;t7fiG6mby2mYhAziPOxievGAPc1UYR2Q8H7SlR5anQje2MNi2n6ASDfSPYT3RGJIWVTIAP8AZf19&#10;DWvBBc6sqeZFGqRYTy4wM7tiuAfQlT/47WE0VzocFnoV/puoW+pXk0cuqR3Mew/uWYptwOSUxz7V&#10;0ngqOe9tJb+O4W1s4FTcbiL5mlYOFVT3wufzrSreMbdO5caq5XO+j2FNkdOJ+3u8LIhmdpHymOir&#10;+tIJNavdMl0uHUJUguiHiuohgIDzjcencYqzq1/De6ebXUCHiSJCBgESH+6fxrnPF8eo+F9MhCag&#10;As8jolsgysZPzPjPTlgMdK4JOVV8sdwnUV7SDVfEeleHERL55ZpIVwssUg3HBGWPfP0ou/Ftnczx&#10;XVzrONsePtDLkHGOpHU5rnxZ3XiDTbi8axinWKLdNLH8rIM45HTt6VjW2l2aqYLS8lt7edmRZJE3&#10;IpPr6ZrF4XENcyexftqcdEd6tz4y1i0a50vQ3vNkZ2yJxlSThgOpzXO6Hq9tr3iVdG1ud9LneYQ3&#10;cL9YznBPPv8Azrs/A/xK8O+DdD/sTUGuIr/TLVVjmQEx3SBMhlP44Poa8yv11C48QTeIL5lmSeT7&#10;RJv5LgnBw3Y4rfCYWliFJy0aMJVaq06G1rreINI8Waho0mpzvbWV4VtjcqWG1SwXd3A4HtUkVhq3&#10;i6zNu8s8LW7LIbeaTdGysOqHqOldVJ4ch8aQpqC65NG0trH56lhkjaODn8PyrY0XQrPS44LBGa4Y&#10;qkSuwySAcKPfrXXVeHSi1FcyM17WPxM4zwvJN4Td4NY0FbrEhIkmj3EAnkZPp2PpVTXNK/tO8uLm&#10;K2UQXF1vVAf3ce5hgY7DJH0xXs+ofBfSyYtUbxDc2rvxIkJ+QZGOnSvPtaj1vwH4nu/D1je2typi&#10;byLlgCGZlOM+jA9vrWMXCc24MmlXhVfKnqNm124t7pI9Xkh8tETM9ovA4/iPeujn1nR9RtUs8q8c&#10;qgJ83DEiuIj0T4n6tpq+G49NUQDBjlYDp9e4rrNJ8DanpcMEmqTruhjVAwwApGT2/Ef/AKqdWhGF&#10;pRkaqom7Msw+HY9JhDOkcBOGyuA2B6kUQ6xCbz7P9mMiYBWSOLA469KmZrZXjs7q6SRRIATvyAM9&#10;66PWdU8O+FfDcl6siQIsRKKuMs2Mdup6Vk30s7sTl7NaLQyz4jjTEU0cjoD8wC/d781PJJZ6kBCz&#10;OQ5yrBvfoT61wnwy0PVtWvbjxVrWpSJFKr7kl6SjnGAeMCumtLg6ZepMiyPF9071yGAwAf0qq9B0&#10;J2vdjjaorpFnx5p2k+G/C8uqqzGTpGhYYLf5NUvBupzT6LFqM6Yl37JE24ABFZfjjRfEHi7VYiLr&#10;FijBo4d/OeeTWx4fsZdM0yPS7hshCS+F71ryxjhvefvMhc7fL0NLWtHfWdOkAdI0YYVj6+tY/h3T&#10;9S8G388kkCEScK5HNbo1AkCN13BV2gEdPaoZ1kaDzBDvBXAVmzxzxWcZSjePRmns7NXMx76aDTdR&#10;vbdS8yW8jpGfUZyPpzWJ8NvFer6sH0PVZfMaBvtFkzr8ycDdGD/dYbuOxxXSraXO9YJlIIzk4+8C&#10;Oh9Rjj8Kg03R9I0C4M2lWEQkK7WlJ6Dp/k10Up0oU5J7mNWMp2t3M3xlo0Vxq2yGMKNRjEfHBDZ6&#10;1H4q8JS+DdDuPCGvyLcWd+PMs76AYNvNwNrDup4GexxW1r1zaas6aUI9tyFDQMBj517ZrkvFfiHx&#10;Dr00uiajGGK3SSDK9Bxnj8KqE6jpxXRasqcOeqm3t0I/hVdPqOvaTpEkJMttdkPHu++oH869B/bL&#10;/bE8J/s5eB30fT9QjfUBb7UjDAnpzx6181fGf9oDQ/gnfXWpW96qX1szNGS2Mkj9K/Ob9rb9r/xX&#10;8ZPE93eTau8xkc7mD8DHG0eor4nN6mL4qxscFgtKS+OffyRln08ryWlDMMxldRXuU+sn0v5GP+1d&#10;+0RffE3xVePZyqkU07OyL0TJ52+1eJoGUh8EA/dwOtEssl5J5sjknr97pUttGki7cEZbnAr9By3L&#10;qGV4SNGitEfzVxFxHjeIsxliq79F0S7IfBuYkxLyR1Jqyi7ACqgHqVzziiOLI3AnrzkU+OCOIbin&#10;yk8+vNdp8zKWliQSEkgL8pXvmngAIzLjdng5qNgRhQvIYAr6cc4o3ksMMAc80Ii9ySSc7B3AIzj3&#10;pnmKxwCcHkZXHf8Ar/Sk3BQw8vgenSjBcCUJk+3SldE2vqJNiT5ieCMYIpJrlo4sKp+melMnkKxg&#10;luOhOe/pVNJpC/zEgNyQOg/yKVkhNhPc5jAbq3JBHFUXcMTBsxxxmpbuRCS4O3k1XKK6HABA5Axj&#10;HrWi0GtEA3qvXBJwMDk07dGIhjBDdMDgUxSyMWKcEYxntT0UfMdxyW++D0qrsjnYshMn3VGSQCcd&#10;qau1Xw/VTkccfpTlj5EoJ44znrmnlkYfKOWPAagh6iyCOQqjjcQCF74PWnshJWORmGFOcDgU3aFc&#10;IF5ByMevpUkZDEDIbP3T1I96CWwXKr5Z49M9/wAfwqRVkw28nvtO7oCKjZGTEu9jtOMZzn6ipUjc&#10;ozcHjpjjocfSgkepEa4jBBbpmlZiMMBy2eTTGJ4iRRj6cVLCFbPy4xgnjGcjp+tBLaFhYlgXG3nH&#10;I5HbNWFVTEGklJPTrUQiXIIwpJ44p+xQitKpyvYHFBI8eVCS6rgAYznPFOtVOMkcnAyw6nmmJGrx&#10;5G32A7/hU0AYxhATgcMCck4xQQ3ckG3YGWPaegJFOh/dhizAHH05ppbtwQeoA5pqJhgzJnkDcOlU&#10;mIljO5Vd0OD90EU9f3Z4B+VfypSqRrv3YJAwD/hR5WPnVuhyOPxqtDOb6CoWWMentUiFGACJwBgu&#10;B1qMKvllMKMgcbaliIjkAKAAYAz1+lBmPyZApki5fAAI6/4VMACeEC44/wDr/wCfSmIwRzJt7du/&#10;vTy+xjk5LdM0ALCAgDO20EYxmr2nRSvMhji/iwCB1qqydZMnAPBU966bwFoK6jqERMO4s2NuTkDv&#10;/h+FDE3Y9R+CfhCW7khleEgltpYDoP619T+ANAhtrRbRLYAYAI28k4615d8FPCYtLFFWDJAx7j8e&#10;9fRHgjw8NiSSoB6DHTiuepKy1M7ts6jwlo9tFBGIYiCByGr0HwdpD3N4gjBGW/lWB4f0toYQgjxx&#10;kmux8MtPZTgxoSQRyB1rz6j5nZFxVtT0PS9OkgtxvHzEetaun6aTIMoGJ9e1Zeg3U9yqrsPqa6ux&#10;s5XZXUkA9RiuWWmh1RY6G0a3UBeuOmatRlGURknpjrU+flEZjB9TiopYoicq+M9sVnI1i1cYlqpl&#10;AVuvStS1tEjjAZQcdapWgEMqSyLkdPpV+5vYYpF2y7Q3UULY1ik3qSysrQHA4xWReyR722dh3NaN&#10;7dqlkdnIPcVgsxd2aXPX1qjdLsVrmNZXJzism8sSJyEJ981oX13GjlQ3P1rMuLwtlzIc9qhxi9Wb&#10;KUiGaIxjLD86gF3sOSOnvUju8ykE1VdcZBFQ4pbGil3Gtev5mckc9zV621DauzzsfhWbNEzR7kHS&#10;lsyScSZz2GOtTewOUWtjW+3N/wA/Ioqn5fvRVczI90/mImyZN4iC8Ag/561Yt2YxbhKQGOWXdgn8&#10;fwqqZN0gygzgAYPap7WYIQowSDkL3xnH6mvohK5PDJ8wl25xx171MkiRN8iAbz2HH+etVTKqyZVf&#10;LUfw9envT1kyGbLEggr8vSgq9i2tyqxFNwbGSy+gp6TRgojZYEkLuAP41WtJHG4Fh8xwDt9eKsWm&#10;GJ25JXlsgcVXMLnZZUqy+WXCqTgZxgYqTeTgk5HPTPr+lQJ5c0a7eDn5c8jPWpwYcGCNm6/MB/Oq&#10;TuWncnSZocFFxlerdz1p4uY5cxljnPBPSqyOZE6sFVSCSe/elU5ZsKfnqW+hSdidjLjehBHTcPb1&#10;p6gyrtlPyqPmO6o94MYhyQeg560R7LcguxyOhPPHr+VSPmLaMkgCuBuHJz1poMccoVAdx5UnOB9K&#10;ijlb7wH8OQW7807euCgTkHKtj3B+tJ2NU00WBJI4VFHO08gf1pYpWhUGQrzwV5wKhhLeWo6Hqc/T&#10;NSQRvIrReauSuefWoGSxXDFmO0gZ4JFW45mKqN249cntVA42gRjsQcHBzUsMnlKOrcAe4oA0BcLs&#10;B2nI6Uqv02gY/vY71UW83psC/XdU6u7x/cAIJORzig3WxMXyQj4K/wB7PHSli/dsM9ByGqAbWTay&#10;9f72acCDNs5468cUDLEsjhdrt+Cmrek6pdWMySQyHK9PmxgVnKRNtkRjgnpn+dSRu4GNvA7VEoRn&#10;Gz2OvDYiph5qcJNNdj6d/ZJ/aTm+HvjCy1rUrh9sJIKl9oxx096+0ofj1N8cvGC6h4Iu4rW2KCJZ&#10;tqbh/eYMe55GRzX5NWep3cMqtBORggqBxXuP7Pn7T+ufCy/S9tjFNeIm2284bljJ43bemcZr43E4&#10;DGZLjpY7Ae9dWlHo11P3Thri3C5/Tp4bHtRqwXuzfW/R/wCZ+pekfDzX4fBa6KuqPPPc3HmTeZIS&#10;VPQDJzgY5z+VP1f4HaZ4G8Jf8JP4reTUryVj9n063bCjjgsfb/DFeT/s5/tXWA8JjX/EnimFppoT&#10;I9mvOc8YIzwSc4Fex+EPijffEQrqFtAHttp82OVflXP8Pt25+te/k/Ef16N0ktdV19D6fH5bi6bb&#10;UuxzfgX4jvHq02o3eji3t7KHyhBF8oCEY2g9SSe5r17wV4g0m98Brq9hdw2yxE/dH3QeduO7YPX1&#10;rzfxzoVnpvhmJfD0YlmMsk99cdFLdAPbGeB7U34df22nhWHRDpLy2vmO8y7iDKzckk/4V6WYYajU&#10;gq9F2TewqVX6xT5Zq049UdF8R9Yj8WeEE0XTNPjcT3O9JHAMkqhTk47DPPvUXwa8MzabpwvnVV3X&#10;DRxGQ4UvjjjuAP51WuPHlj4Rv47W30S3t7pmwvm5Y47Iue+eT+ldVovhUap8OrvXL7VE0lNKvGvB&#10;PdP8vqQ2PU9h9K4p1J06CoNNX1RnVaw1OVRNWb1O6j8IWGkadFe6gFnu5WHmug2hc4xgdgBwK8x+&#10;Ksun6f4sl0jSwXXTbFFhCcskhO4njuSf1r0fwlq2gfFfwomp6D4ljknQDzlSTgMAOSDyPpXi3inR&#10;PF2keN77VLPUFLXt8Ii+7hl34yv4g81wYWVWup+9qt0zmwUv9r5aj1V9Gu5y3jLUV8T6+vii601L&#10;qe4KrcPcqWKPwmAP9kAfSu/8c2M+j2GmaXHiOxEDGJYFwrsMAbvxBrn/AIi/Z/C1z4ivrW1wZwot&#10;ZWXjzo2Xfge7E8+x9a9D+NeiXWo/A3QfiHo7LiztYftYUc4fGf1J/Ou60/awT0utPuO+pmUYSpLl&#10;tFuxkfDPXbjSZLnwjrzb7GeQtvI3KAR0FXviR8JP7Fj1BNAl823v7E39omf9XLEQzFf+A54rk4l1&#10;m3EV94eh86UOokt2OfMyfQ17XLHc+LdC0fRRcwWurWShwwk3RMCCJIj7Fa5VWVGpzbJ7+pGcQlha&#10;8KlP5/5nk/h7xTq8FpbalaAXM1pEn7u7YBQx6KG65OKt+IL2bxPqs1rq0MKmUCeHy2yEckq65Hfd&#10;n8q5nxK5+FutXp8TWIa1069E0scbcz4+7tz17CrPgvxRe+KNMgurexMLi3CyfbLUhoydxK8fnmt5&#10;YecFzWun16HUp08RUjUjbY63w/4k1nSI47jUrlLqygGJ7aVsts9V9Dj860/HkGgeH7v+0CGuY2YS&#10;LGHAfqMrnuDn+VcpDDaanaTwWKwvPFCGYROfnGeSAevHaquqXGtX+oWus2t9LeRyKyNbwoT9nkyP&#10;l9+BmuaNGfN7hlUp0fbp3sdHqs8N/pt7H4d8Mvp6XVqQt1DPsZGHO73q54XudV+ImhyeGNeuIzdW&#10;iq0N1F1lbaRkZ7560ngvwdf+I0n17VpzAht5ftGlTnExAUhdg9CcGsf4bGGxvJ21C8aKX7MYFkDY&#10;2g7lLj3/AMKLKK31X4GDWHqRlGnq4mZo/gpvFutTeGL3WreKHTbpYrnUThVcIduPdicj6ir3xg+G&#10;d/8ADjxHDr2iuyWV8wwyHiOUcY/Ec1XtfhhpOgW39g6v4k8+HyWnle0BLs4bCKOcknczE9ttdX4k&#10;8QQeMvg7Jb6bFeF7K+hHmXiEEFWweT2ANW6k+dKNmn5GdTEV1Wp1It20TVjG8JeJ9djmhWbU0jiE&#10;+AwfdksuQjj0GD/31WXq3hu4nGoz2unrp09nd77i1mYbNrHIkjY9s9MetN0zSLdtKlN3dxwTeVvA&#10;TIZsD7x/Diqt/qGr3WvW17BrovhHYJsiuk42AHKt69OtOKin7p6VSlNV709Lk09rqt/p/hzU7fR7&#10;a6ku1u5blZRjzhvAzk9DweapeKPhjaeNfCV2uhamIptClLwRXEo3zSSKC0QfPJXYMEVveGdOku/C&#10;uoeG9SSU/ZEaTT7gcNEX5dB6YHP41S8beFfs/gTTo9Ht4zIt/MjRod6zKA2yY45DAt+tUqrUtHt0&#10;ONym6ns72d9xnjeLxJpfgjwn4b12/W613T7Xz7i+DfvBAwYoM9ThSo/CodbmSCPwvbOsz3EWjJc3&#10;CwnJUGRwG/3gVOfrTJ9fiHi7SfEWoQBgEhivZC+UMSrtIAPbkVteO9ESzn03XNMtkEdwfJRozujM&#10;bZK4I6cnpTclK0X1N6VJUpU4T23fqc7d31jpWkGewjF4Vv43LSJtLqnzYx36mud+JXiuz165ttdS&#10;yEQhZkmt0l3R7zyGC9jjGfwrqtR0rT38HRa99pMCxTeVfAjcYh/eHt1rkNR0rQbeWYvqMU6NI21o&#10;T/rTwdwz7H9K55qlSmpp2NqkY1HddCDQb37NYsLBTFNeSYByChQgAqR9ec1z+paZqwvJJLCNmMsg&#10;VY4wdjsec47Vt6P4ZufEks8Xh6wnmih2+a6HBx1yPcYPHetbwXr+iaJp1y1wr3c1u5bF0hGOen1A&#10;4olOcVKonddiY++uVaMbo3w78VX9gkd22Gll8wW452qeoB7Vpx/B6305kuLgSMGUMy3HGD1Ge1b+&#10;n/tDaXFpvkWehwrIsYBMS5YDAJ/HrWx4f+JXgrxXqbaZf+YIdo8tZVKlj1IPrWUMX7OF1BpENV0/&#10;eRy1tcR6VYyogiIjTfujbqq9f0rovBupapdxReJrYuNMLBBM8OQT36Vb+IXgnwHeaX5+llLG4Ebe&#10;RMj7Uc+jDvXMeEZviH4VsE8PaLq9rcaWshkFpMCGj9QD3Ga6Kfsa1Pmi9fMzlUqzppRVjpPiN8RL&#10;O38OXtnNrK+Y9viBQDmQn0HavOPh3plzdafqE0tsSLiKNlklcsRLHIrZ59QSK6efwhd3817rurp5&#10;FuicykbowAxzjPSn6Npay2/2zw7cJc28xwpToVBAI46GnS5KNKVNa36ihyS95aWI9O8Rajpl0sMB&#10;JRk+ZUXIVgOOvftV3S7/AMc+MdZfQbCKCIBDJM0hI25xhgPoTXQ+IvAF1oPh+4v9Bs089Yvk85jh&#10;mz1rznwLqniWHxBL47Fn53n5tZVjfBR1wQMemK0p4eFSDkraFuu5xbi9zrb+DxH4UvzpGqWcVysw&#10;wl2i5Deqn0qC48OyapGgvrEToDmOJ2OV9ce3PSul0q51DV4xqHiGzEKZAjQjkZ9a2ta07w7Z6JMJ&#10;I1SMqWEhf5gfr+VcvtFTktNSfayaUdzkrKwuLb/iXSQMpZQiCNfu56YH5Vyfi/4ganoWryaFDpMs&#10;8sL7XZyRjn0HSuq+HOv65bahHq2ov9sW2myjMP8AWRg4I+uOc10mr3vga41i48Uw+HQb6Y5kDDKO&#10;emcHoa2jKlTq2rJy06dxVK+JhLlpQ0OL01dZm0O28SajZSwxzsUkiDfMvPcHscda04JLtITPEP3O&#10;W2F+oA/+vVm7XV9XDzXuRaK4aOJRgAdcD2rK+Jyap4G8NWuuxT5kv5MRW2P4cfeNQ/emklvsjaNS&#10;MbKq1dj5dTlgl3STABlyxwCCKpWuq6prWtJYWNyVhDADb3H+c1J4V0TWdW8HW/iLUYNqzTtDLCy/&#10;cIAIYZ7YrSOhRaDaefZwCJzIAXPO0H+VdEYRpNxluiVXjUTdN3Xc17qSyni2+epmQZye59qq3Nmi&#10;L/aDYZQcOgHYjv8AnWBE12mtPIhDRbduM859R+NaOva5baHp/wBovZ9ilP3gY54rmxM4YOk6lSSS&#10;NaXNUlyrcXxEZ4prO/swC0T72YHgjPU+teG/tgftTeDPhrAX0q7ij1KJd5dT94EHKn8a5D9p/wDb&#10;k0bwR4fudF0S+2yLuV3Z8Y9x7V+Zfx4/aK8S/FDW7gS6lKyOx3MZMlvbNfJKvmPE+IVDD3hRW8v5&#10;vJE5vm2UcJYT6zi5KVVr3YfqzY/aX/ac8QfE/XZ3t78uJWO75z37CvGhvdAZGyTySe5700IZj5rF&#10;iwPPOamgg8whScgYJzX6Fl+X4bLcOqNJaI/mbiPiTH8RY54jESv2XRILWEhxL8pOOfXNW4zhhuGP&#10;f0pIYljUHsMgH1NS/uwB8+4Z6Z5ruu2fKyk2xsOQFKqCuDnnvn/9VTW4T76k7uuaZGABuCjjoB/n&#10;8afuyoLsRzxhKnmJH/Kp3R5BHUU3euSCffbmhwAGbd97rn86iZSMYz056iqJbRLIVGMjIHUVDMwD&#10;/wCsA56Ypr7o3AA+8M8VDe3SoSrHB6GpUSW2xJJyFwGJGD1aqM0yPJtL9ByQOcZ4pTICrbpOMZGf&#10;SoJxvO5VIbHP0rSMbhb3RrTIZd8pJXHTHWntGhGWwec9agQxsFY5OTwAelPEpLEtjAXr3q+hndjy&#10;n7zOBhgcU4BVZg7A5OCcfl9O1RozMwZVVjnnPapU8skorgljkUhAyhVygOCxwo/KnQt8yxqMHp0p&#10;0WPNIXHbnNKm1gQqjnGDjn60BsSYUIJhjOcqSaAg3YDLy2T3z60xA6nG4AdcHpQCHX94CwH3h2we&#10;MUGb1JiFiT1J7A+tPtn3gsz9M7hj2qCKMjCnAB+774NWFG1toXvjCHrQF7Dg4J3BgMdcjmnlmc7Q&#10;ATgYGBweKRfMOXCAdM5pyxZI4PzMST0wKDMdvMb4PYZGacmGk8hRzzjAyKSOINNkgLgYB7g09C+7&#10;cTkdj/X9aBN2FEckalAQBn04JqxFsUAA5PqeM1CkqyS7QgYsMnJqQZL7HHtx1+lBBKvky425PXPz&#10;e4wf60BGPKMD82DkCmCNieGBIPfAz7VIkTpEqqG9cZoDYexdSGDHg/5xUsBVYx3B9KijQDKlepxn&#10;16fl/wDWqWLeiH5hnuCKqO5jN3YpnBBYocEY5/nTos7sZAAOC2eme9LFIJSqDAOcdKevlq/YktwR&#10;VEkm1DlYyBzkEGnZKDzCm5iePm/X/P8ASmqjB95PAzjHB+lSYDj5nALLwR/DQBZsw90RH5mPnAye&#10;9eu/BXwq9xeQsYFds5LD615n4X0aS+u0UKWJk+Uj1r6h+B/g0afp63Eka5kI4A6c1MnZESZ7H8Lv&#10;DlvFDFEFCE46Dt3r2jw3oyxbVjU/KRzXE/DjREaCIeUQdoxx2r1vwvo/mzIoLbFI3ECuGq22TG25&#10;taJpcnkq0iZLADAGK6/w7o/k7Q8YAPUHvUWhaP5zgCJiFHFdbp+kIQoVuR1rBRsxtmx4dtLcOECq&#10;BjkAV1+mWCCEMFHIycCub0KyS2lJZjzj8a6mzdyiLF34qKiVjaErEV3p0irujHBrKngmjuNjA8EH&#10;61105lW3AaEYAx0rFuojJMW2Zx3xXHLa50xTuUYZ2j4HT0NV7sXEknmryM9qsOuWOEKnPINLLDPJ&#10;EoiQ+9ZqSOhRs7sgMkskIikYhSOfzqpMiqTluB0q+baV49uz5s8iqtxbMWZSpGPWtFK5smr2Oa1W&#10;Qm5O0EDvVeUFx8q8Y6VrXdjGzs7pznioLfTVkOTu9s02jROxSsoTJMI2Q/lV6bRrZI9wQt9DVtLW&#10;K3UMBz65qxDbM0fnFjtz6da0jTSRnKo76HOy2IXP7oj0zVNrSdJiGTOOgxXVy2scqfKBn1qk1nAk&#10;pDnnGeaTpJkus0YvkTf8+4/Kitn7NF7/AJ0UvYRF7ddj+WW3YGceYee53cHmp8gTqbeYkA56crzy&#10;PpVSCSVncxopIU5z0FW1lV5GMjABRngdO2Pzr2InS2TsVnOdp3ZODjOPepBJ5aBTtzuIAzUERAZC&#10;EBI5b5unapVkSQKyrgsCF461YyxbN5oPmE54H3sYqQTqoCKw5Qc45NQW8WCYAud4GELcmpWjWJVB&#10;kIdRg/0/lQQ+xcSUxkYA5cbQDnPHf1FTsUg5PIfrt6iqDLIYt2wqWGAV5wf59KsWrYBLqTuBADKe&#10;MU07FRlYsRyF5QqqMYPJ4PrUiqVAHDEnoOP89aLRZJQM4QKTgn6ZH4VM4WRmG0EHgNt6fUUnqaJ3&#10;I2aT7xjG0HBIOcf5xT9m5AWBQY4J64pGiVSFDkozHODntREYnkYzzAKBjoCRigZLbmRspkHg4z27&#10;UGV413nkr95V70xPKUFonXGCQVPT2p6ifzlDLlB945zjHP8AWgqI2NRvErJjjoTzjFToMYZI8Bup&#10;Y9KhO9YSCCegBUU5FkQFJpMDgAdvXP8An0pNJmqdx0c87RmSRgpzxkVLHMqjMmdo79OfxqNNznMa&#10;8BiTSlVZSpHbHPNTYZOsw2HKgenPHpViKQSfMCPlJ6ms+RiFGxR8o5z0znt+VSQ3EqL867TjlaRu&#10;mmjQWQsC0bbx9KkEirk5PzdO2f8AGqbSlojgAjo3zYwOtSrIPJQOcnHHPQUDLAdLWEoM89cH1qIy&#10;uWC5PPOMdKaWJAVGLDGHGM0u1I8bQQQeT7evSgOpPbytw+wj+77VZtr97ObzYgWYNgfWs8ZwSGOM&#10;dhyKVLreQuw8DIbHFRKHMdFGs6c1KLsz1X4X/GLVtDvIUvZnMEbghCSASPYdq++P2bf2z/CMmjaf&#10;oF1sjkFo8crquBJNK64z7KoJ59R61+XVtdvG/wAhyAAMgYrrfBPxH1fw5eLLaz/NG+QQeF/xr5PN&#10;MiqTmsRg5ck122fqj9j4S4+pQprBZouaD0Uuq/4B+22keIdK8Z6bDZWkcLwf6yXy24L443Eeg7VJ&#10;qvxK8P8AhtU0/TnJCEIW4+Y9OMdq/Pj9nn9tK/s7eHwvq2ufZ7If64sSWc8cV9hfADxR8LPiNfRa&#10;lp2rLe3qKDDaO44I4AA7nis8uz+lGPsMz9ya27P5n6ZVwkPZfWMJapTavdfqdh8X9A1LxVZ2ep2t&#10;k8U5nQQMqncGOOfbFemeKPC2n6J+zDrA8RuyNDYqQJOry9s+uc5rstN+Fmo63otnJczwxTxSrM0T&#10;jI3DO0HHuf0ql+0D4Wh8UeBU8P6vqDW1rDLunZU/1xA7D0ya+ipY+jVrUNfdi99z4bHYxYiMqNLq&#10;1f5HyJ+zDPqtl4iuLqHVLmG1ndIbtYnI3sc8D8K9r+N5tPCNhYalLCV8kxbbdTknYQVjB7+596wt&#10;b8PaJ4Zgh07wXpbW9ppDLcX17cDHmysVwvHJOB2rd8c2On/F/wCI9n4Va9FqE0jz42k4HmHBAOeh&#10;wehrXF+zqY+U4aQabeh9HWqNQp1GtlqYPxJfx7qvgXSJfFFhZo2r3ct61taw5e3tSQxDN/eI5NdU&#10;njHQNQ8FXHw2/tQnT7qyRI5H6R+n4giqnxIVvDmoaH4L0a+W+udH0R1nvMlkM8mQwJ/iIUcfUVh/&#10;CLwm/jK41Pw9qyEpLbERgphkkwSpH8qwlTvThJOyT3Xn11Joeylg3KotN0uv3FO38GXsWm3+pz+O&#10;NOOlaa2ye+kmcFnOMIgHLt9Ks6Ql/oOnprlnrc0agEohkOenGc88/wCFVEa1u7Gfw+0UVu2kXr7b&#10;aXCqqqcEjPU5FejzW/g34QfD+y8ceJbZNe1/U0V9M00L+5jJ6E9sDqSfwqarTlytfhudVXGOhSXM&#10;3Nz0irfmzB8cxQfEe20DRvE+kmbVNLkS61K8jiIiEZOVhb+8/TJ7Vp+E9Pu7zVLy31KSKOG8DtI6&#10;DiLGFGR244qC0+I/ivxDp73fiy0022N27QrBaQYkfjJOewU457mtfSPDmlaHYw+N/Gfi9ba0ljNv&#10;DEVO64UjkKvUt/hmsp1JOiqbdktkefSpfU6UnJWlJ9NfuMPXfGPwn+GmoQ6rpUEuq6qITb2dpBGQ&#10;GYjksTwAfWs/TPiVq2pLYaj4Y0iHRLtBJ9tsZIN0UhJGCrfxHjr6UeKLfwprUcJ0mG6W2sWaSO4m&#10;twjyHGN3J+7j27VB4Q13SLLxfa6VqUTSW0jrHJKiYdSQDj0xzVPk5efVs7qOFpum5zTulfXexPBd&#10;eONT8UHWpp7iW+QNH565C7SPu47Va0mewtDcWt9FhpzteJhgqehXNW/EmqeIRrzaNb2J0yNrgxsS&#10;x8yRTkKR9cZzVDULaytNTGlXspllQ/vnifJwe/171L5XqtEb0JUp07xSs0WJNK0i4Zxc3E8BiZRH&#10;cE5KZzwQOcDPWqttrEuhTXehalqk09nOcDqV5Gd3I9cVdu9FtFsDcab4gSdnaMGOThjlud2egGM5&#10;PpT7VbDVWlsor21W7aFD5cwAQ4YH5TyPekrOKTBypK8jn9X8J6vrNsZvButHPlZmSZRtYL0HP16V&#10;asba6v8A4aWXiHSrIF/tLw3+IctHtYAqPwGQat6dbvBeXGjTtFbXEJJld2Pllc4VePUEHNE02sQS&#10;Loem3s0QhZn+yQH5ZA2NzZHXtx6GtHLmio9TOr7eU4unLQnl03UpLKa10a7dHDvJdSyPtjWPoS2e&#10;nHFQ6Y2n+LdCbT9IleKewuFlURFl81eQSuffnHtU+u2mrvokukX4aFLiQm4KHeJF37gDtzj0qF7D&#10;QPD3g+Sb+3kXVriZTbrESTGu4EDIHop/OsuXquhTd23LrtYp6vY6ZbxxWep6SsMhxEsjnCsWIHPv&#10;WnoV1HBoep+F9RtpkgRP3G4hkgkTcOvbOB+nrSXWuReOPD9jpsEQOp2U4a+mmXCyHafmHbr2qhDN&#10;frbaxoZug/2kLNKVGQSHYsB3+6F4qotOF2N81WHLJWaZYt9IWES6XeRROktufMTcCA4AIyPxxmuL&#10;1/4aW0F5DcadiK2BaX7PJyNwHY449/pXc2yw3kjXkKkyPIY5IFOG+7nPPOOKqQ6vqdik9sdLS7tJ&#10;JBiOZsMnUZU+p70k1s1oOcZNXjucL4THi7wYzrE0LW8koOCSFXPfgdBUGjQyarrdxNMybr590hKA&#10;CQnjI/z2r06LwXpPi3TntdB1ER3saEx6dfHazgjord+awJ7/AMFeGLSKHW9Bni1a2Oz7M6HMZB6+&#10;6+4qJUsOm5wvd9ETCvztwtqujMHw7p/gn7FNZahIba7iZt7EbQQG/P1H41i3ayYWS2T5YnJ87ON4&#10;9QR3xXQaPPp+t6y0n2R5tzZeN4+eX+YDP1p2p+HIkuDZSJJGsspWGNRxH3OcDFOMZwXv6rsbJW2W&#10;pd8PLb6pZx6lfajLcME8yGGeX5QQF7fnV+PVLW312C5EiBmIYJ2YYwR+dctqPgnWL6YTW16ywpbn&#10;CxtjaR1HOOK6L4ZaJ4eh1ddT8Wzb40gKQkuf4RkA++a43Gp7S89I9h1akI020m2bXxC1d/FPgafw&#10;7pOnzp5rja4XCyY5Kk+vFYXw7mj8LeG4ra5nBuFkkWSIEDlsYHscqKs/GvxWdb0mxvPDWo+QZZhK&#10;ltbsEAXGRkj61zlpfrHp/wDaWsuHfzE8oqPmZvvcn2NbSqezw3NeybMKFNuW2/Q9B8UfErXPEegv&#10;p+jaU7TugAB4DEDB5rM+FngLXLDTjaai0a7rj7TKrnJJxjFYXiLxN4m0q7sdPltzGlxaJM7Ih+Rm&#10;LYx69KPCPjrWvsd9fS3TZtRujZxjJ3AFPxGfxrWPtaOF0jo/vEqVJ6QkerSh4YJvOKiEDAB5J4rl&#10;NU8PX3jHU4tPTWbiC0ZdrKF+U89yenH8q1tJv21y0W4uyUIAIQHIPvVzw74v0LSI77TNWWIvJtMG&#10;7AyPQfT+tcyqexfM/wDMirGrTptQV35GZaaV4F0Wf/hHn+IUEE8K4iQcDPpmorvRtZ0m9V7qRbi1&#10;nO6C7ifKSAj1riviNpum3Gtzp4ctnmhvGLhAnzQzZyVHt3B6V1fwysPEGneEpNG1JGkhFwJYImbm&#10;PI5Az0HTiu1RjUw6rOVzOKxFOUdXrumbktpfS2gRpiEDAlfwqXUm8Oa7HZDxHbGYac3yYOflxjGP&#10;wqhq2vTWRMVxEANwVV3+3Sse81CW4Xy8lRuAfjp9PWudRlJ80dH3N54anWVprQ6fxP41tNUhNt4d&#10;0sRWsKhnEa5UEcZ/ID8qh0+9tdUtT5zA7gcq3TFeb6t4i17wxqc9vZA+W4Kkn7pXqK43xX+1H4b+&#10;HWlXx1fU41uIoyyIDkE9CMjpXBmGYUMpoc9R3fRLVt+h2YLLlNKjS0S/q9z2PxV4l8EfDzS5dY1W&#10;4ij2ISFZ+9fDH7Y//BQeCKVtN8M3giRCQWzwR0xivD/2rv2/9c8a3c9laagyg7lEUTkqecZJ+lfI&#10;Xirxfrfiq++1aleuwcn5XBwteXgsozTiKuq+YPlpLaH+Z81xPxvlHCdGVDBNVcQ93uo+hvfE/wCL&#10;/iX4haxNdXt8+xpSfL8zgn+tcUyuZlc/xnjA/PNOaFgF3D7xz6c1bjTZnZggLjk/rX6Hh8PQwlJU&#10;6UUkj+cMzzfHZvipV8TNyk+5FFAG/dqMgjgg8VbiAVMqOSM4x2p0UaYLFsbATgcZFSKgYCRF7YAF&#10;bHkzkLE2zbsKjGDk9j/9elbYAiPnrjp6d6U2u0EL1659BRLHJ8rKFOTwSaDPUGY7trHbtXhgc5px&#10;BYZQ4B54NKQGwnOSckj6YpJEBIXBBXqWHUUrJEylcAu2IIyk+hNRr5issSsM5544FKXLDa45XHHr&#10;VaWSQxsQmCTlckZH1pkCzzYDZP3TVC8ut/LOT2IHApbm42N5rSAnGNoPFVJXjmYK6HIGWJ/pTin1&#10;KSFIVWGJD83QE9KiZiZdjNjuSTijJZidpODyAKURqGO9yCSc7hwKtaFBnYpZhx2xj9aQg4G4sMk7&#10;B04pI2DZC/MSwHye3FThfJwzFSOQWycj60GD3G5CDc4ZiBk4PT0/nSsVYF1XgHoo/WgDYxzzlDjj&#10;8v55pUG4ZVcggZ9Of5U7iJBlsShchByfapIG/d7VQ8deabBC8ZyxIXGOvUVP5iAgqThumOaRLY2Q&#10;qg+Ybs/db1FOiJDFAmNxyTilTEajensATyMdv5/lS7n3b8HhiOeeDQSCoyKcDkE/h360+M4IeNiQ&#10;P4utNLxhwYwMBRlu1SJGsWZWAGR1x27igh7j4pA27JPXBBFOUhjhJOuR83r6Up6AoQOcjIzSMrZC&#10;opyOeF64/wAmgRI8JljLFhn0Y4pFDxsU8rcOMOOn5/56UsUuCqlWYH/Z5+vNSeQgQG3JYY+bNBDY&#10;1N23fECW5zj0x19qspuli8wDBHIx6Y7e1M8sllLD5WbPzLntxxUtugcncuFI6+9AgiTzWUEk4BbI&#10;Hbpj9atNiM8EMe4xgVEI8HYcnHUkdv8AP8qeoSVW3k47YPvQKWwkYJYs+AQcrjn/AD0pSCvzlGJH&#10;XjrStJEIyEPz7uR2qRMFTiQcdsUGAxUEjAlSCOvPvVi3AWTyzH26k4wMd6YHBTZj8SRUo3+YCg+U&#10;DnnFaLYByoEBGzBPHXP41LDFvcNtJAOCMZyajt0VyVEm5v7pPSt3wpo81zfIrIpQuPvnj1x/n+tJ&#10;uxDbZ6D8FvA819dQyLCWAcEMF/QV9a/DLwgxaG2MfCkblB6juT/OvKPgn4HW3gjufKWMNt285/Sv&#10;pj4a6NFFGAkRJAGW9eBXPUlqZvVnZeEtDjgUDpxwcdq9O8HacI4lymN+M9K5nwzphuEUvHwB0r0f&#10;wxpxR1URDAwAD0rB6iN/w9aCCE7Ack+ldDplrK+d57elQaNYq5UJHgcZ4711VppwWLy1h6dwKzk7&#10;M0iiLT4U2BR17Vu6OI1mV2cnGBj0qjDp6IA20g561o2dtJF++24Uc1zVXob043Z0NxBFdQgf7PYV&#10;halbiAlO2K07HUVKGPzRwOOKzNTaSSdgcnPeuflurHTzWMmaGNpcirMMSKvC5BpGtXJ3bSB3qwsc&#10;cSKrOFrP2MkaqqmtSvcxqELoBWdOA+4MvPbHatS6hj+bL8duaz5ID5hkXpmtIxcQ50Y9xYEuWPSo&#10;7O2U3JV/u1tT2Tuh8tevtVeGwlVhuTHPSqSuylU0KdxYsrYY5HbAqa4j8qyVUGRz2q/cWDzIAFOP&#10;WmmzMcRDdMc10KLsTzGNGhkQlsjHpVS6USSZJwR2q1qMzQkrEvU+lUm37d7dfWjlJbTG4PoaKTe/&#10;ofzop8oro/lhEghKrtG4jJIHHSljkIy6cqzAtz+X86jjjztZV4Y5JOM81KixhNikZ/iPTI+p4rtV&#10;ztvpqWIp2kBkxjjjI9qmtrhmybhjlTwcDp/Sq8UgMeI4g2RyR2FSRjYu3dk+x5x/k1onctSLL7lj&#10;ISUMWxghuankKZDq+8bAAQfvHr+FVraRkfcG+793PH509GZk2ggHOcYzn2pja1LkL7AskjbZO4Kd&#10;OMZq3FMJInVhgAfeY4/Id/yrNhmfZumYjDYx6/WrpBQCONgSTlcE84NAralyC48iBYEm/dno23AP&#10;X8amKIsIKPncOCOaqJlsxiEjkFiDipEQuwClsEH5t2Me1XEabSuWLeSQAPcLsCsOR/8AW96klSPl&#10;s7jk4Ck8j3zVXesUPMZ4HGWqzCweHcWb8UJwfWh7FRdxF2RsAq5ONxpCyyyM0CnHqO4x/wDWpxlD&#10;DlR0yMjkDvSfOV3xrgDgkfnxUGidg+09zwFOCWxwPapDNbshVGLEvkZB9uKaxBkJdgTt9fypDGsR&#10;YMSMc8r1+hzQWSxFVGSMA8AqcikDKxGGGOvuaRpFb94mcdCAOtJu2uSOSoHBHb0oLTuKGV2CEnIw&#10;cY4qV/nVvmG7PC55xUPCHeOFDdD9KEdnPmgD/ZOOtTylJ2JVkdYmQjBPYc9+h/WpmuY3O2V/lPUj&#10;vVWP5mYSDrzwKeI0aEhVVtowrHt70noaxdy0bkO8ZLKox0/z+NWYni2FWkBOeMfrWf5ihBsAY+me&#10;vWpFlVdwJwevA/P60ii2ZAvKrtA/i6/SmDaTtMZzg5IPFRPKSAoXk8cLnp/+ul5IDEqOcZ/L/D9a&#10;AJ45mUAN8pPQEVKt4FJz2HYdKrEBmyfXjj9aRyWPBHAIXI7+9TKNzWnPlZsaT4hvNOYXEbkMvIKt&#10;1Ne8/sy/tXeIPhd4rtNfjcrPAcIRyN3cn8K+cIJXjAbaR3+71/GrtlqZtZFdJefvAq3qTXj5rlGD&#10;zLDypVY79T7Xhni7MsgrrkleL3i72aP3S/ZN/wCCkfgr4lwW2j+Jr5LW+YBPnb5STgcHNevfGT40&#10;eDJdHFvDqEdwJGU/Ick5OOvYDrX4BeC/jBrHha8W6sbuWNkcHCvjH09K+kfgj+3NrNld28WvXjXi&#10;RFsJcMSdx6dfT0r4KnleecNYhuLdWh2+0vn1P13LcRwtxRWVShNUqz3i9E35M/Tb41eFrq10q21j&#10;SZW+y3jJcK8fKggD+ef0qn4w0rTtP1KO0tJmk3QI0l8r5Jcgclutcr+zR+114N+OHw9uPBOu39vF&#10;fQQ7oo3cZ2DAGPxIrtdH0aLxN4UvjpsiyajppHmgHkwj+dfW5VxFgczpKHNaafK099djqnh8VlOI&#10;dPFR0i7p9GmUtKu7nww8clv5M6rwUkVXbHPOD3NdLd67Hok1tqejaOltczMzTvHHy5AyBgdBnqa5&#10;nQU0+3SOwu7WKWS6maV55AWKxZxHGo+u4n8K0bqKHV/NuIJWlG0ovz4C5OOnYf4V6U4csuWXTc7Z&#10;xpV3fl/4KNVfDfw4+JFvLrTai1lNfFvtNuYQQ0h5cg9cZ5rF8T+EPHx0pbO78PTXunaSFW0vYlLn&#10;y+qjjqO/41U1u0ufBNisuj3JuYnuF8srjCbcbsexrr/CvxuvtGtYlv7tYovJDPC3uCD/AIUpVa1F&#10;RclzxOD6jiab9rg3ez+GWtjzlome5a6CMpRSOGB4xkg9wenFbevSz+NZdP8AETOXttM0tIFty2BA&#10;4yHOP7z5AB711vjbwn4GeJfi0NVe1gkP+k20Cf66Q8DA9Dnmrvh34faVrcmpSpKkUZ01Gj2jALu6&#10;MCfoFP0zUVKlBNST0ffp5CnminTjWqQalB29Hs7GZ4c8E3E3h+41nVdCNzDJH5dvCH6evH6VY0a0&#10;+Dmpa4+s6xp76Xd2q7rixK4UN6j8MVrWXiK38O/CltMvLofbNPMkYyM/MOQSPTmuFt9WtvEzR3lz&#10;BGl43JcDiRcn+gJ/EVnGVRpq7S8jGlSqZjKU6jas9Guxvav4o8G/EHxnd6lY3qGO1tQLRGO15XRT&#10;ggd+prh9V03WNC1mS4s71keVlE7SkASnnHB9iBWgLOAar/bvh62zJCpS3xH8oZuCw/An8qmjtpRr&#10;9k2sXwu5BLl1HKqd3IJ9R6e9dMIcr3uvM9KhRjhtI7JbFFntraGXSbuLdJMubuVQThScbfqcgHFT&#10;3NtbuofTLSKaFdvnoDzHgY49Caz/APhINTv9bvbm5jCu5cPD6BHyoH4da1Dpb6MIdQvyBa31xllt&#10;pQxZuvHPP0od02dUpRjFNrcu22izTW5vbS0MiMgA885IwPTv1ptlps1xbGIlcwtw4OH3D0/z3qzb&#10;f8InrsQTTdbvlvCpKNcKVVsc4HPHUD8RUnhJJGv5LAykHaTKsifOSATx+VZOLeqRyqq7NtWt3M/7&#10;Td6a0s86i5hEi5BX5lbvyPbHWtXS/DvhXxLJHKLhUeVyFAx+6GDk4PvUWg6ZZ6nYXni7xdJJCjSb&#10;Utk4Zmx0A74GKj0rTbe/iL6fHMsCbi1xKQAAcd/UZ/Sps7XWjEqlOsmoNq3Ucvw80nw5IJtS1xJ3&#10;2YYbue/OO1Zuq+IvDOn6nHpsOkTz3Fzhd0MR2ruIHJHvWyNO8IWkBme/e6mbAJDklj0rSuml8MaF&#10;cXNnp9nNNbqHSRnUtgkHaR1oU03ebbfbYiVSVOCvdy8zlPEOj6lpV1NcxvHaG3mQHe+CzY6An2NR&#10;wWmt3VoLiS0O0Dc0oK8cnPftWtNrt3r+jGz8R2dncM8qPGkQDOWznn8OKz50uHvhfa+JES4Y+Rpt&#10;qdoij7bvc1ooqau1ZnRSqVmtV9xUkhuorlSgdJYstBJH1JHPB79uKl8U2P8Awnekwyapp4N6ihbe&#10;/RtrAdcNVnUfFVpHMttDoTwqmPLlDbtvGM4q6rWxkkEgeQghnERwD0HH40RlyvmW5rP95FOcdjK8&#10;M+FvssqSC1VzEoJZu7Z61pS6b9pfbq9vG6iTkpwVB71e0y6sTZuyXLQzCVVVJBnK8Yz9DmpI5L5k&#10;DtbQgh8O7rwR0yKiU3J3ZnzNXVtjOk8O2lyDEs2yOUfwkfK2OhqnB4Eghika4MrwquNq9vetSe3u&#10;Z9VVVtEtmUArIrfLJz+vFX7mHUIWCyQtsDEMSPlpc7RLnfRs8+TwNpFvqtt/osn2ZepYfcUdKo+M&#10;fDOkalq6vp2oNAqlTGvGD69fp0r0e60qK7Q3Ea5G3BQnjis8+HyZjMlkAyDcpVe/+f51nUpwqat6&#10;Gyaeqepylr4g8aSpb2+pabaXYtlWEXMqD7vQZI9DVrVvCofT2n1CaFJYJ/Nmjgb5XBI5I9BgCt5b&#10;F4yw+xlC6j5nxgn3pJvD0Vxci+unYZiKyqDw2etZzUFHlg+UlUoxLGgeKfDMFgsUE8ZmEY+Qnnn2&#10;rg/FN1DqGpXciWjxuk6m2wOHBHIP0xXVxeDNMh1FbiLcX6gAdql+26LapLHqFmAu35JCo5wf0PSo&#10;VNUnzyk5DTcdYL8TD8HaVJcan9rmYRhVUNvOC/T1+ldq+qW0caraTITnnDg1yvi7Vbax0uGRoifN&#10;OUljIx659jXO3d2mjaedZu9bSFB182Tgnrn6VwYrMYUItykowXc1hQdR66t9jrvEXh6y8QNPqK6k&#10;YLgIPLhkOAz/AOB4/OsC88QaN4S0S4uPFV7HAmN8Qd+Qe+K8S+Ln7avhfwBa3EcGqRSzAbQS/BPP&#10;T3GBXxD+0Z+3r4i8ZXM9pb6tMV3YCq5IH/1q8iWcZvmz+rZdD3f52tPkaYx5XkdD2+ZVuVfy/afy&#10;Pp/9pL9vbQPDsF1pnhm/QNFkBwwwSPrXwP8AHL9qnxT4+1OSeDUpCjMwZs/yFeceKvHOt+KLppb2&#10;7Z1LcEHjJ9axTtdyxzkD7or6XJ+F6ODar4qTnU7s/F+LvE7FZlB4XLV7Kl+L9R89xPfOzzMWdyTu&#10;PXqaYqSzRhXB4ORinIpIzGQCV6Z5q1GFdVC5B7gLxX1ySSPyCrUdWbk3dkcVohXDNwOzc1L8yOI0&#10;GBxyTxT2gkJwCMdRg808JjC9SOtBlJ2QZMUT/Ko4JJb0xUkMhEpDIxyM8ng/SmAKVKDIB604Oisw&#10;YA9Mj19P50GLbZIJMylwCQSBjPB9KZvBdWA46EbqUBSCA2VPIGOtNWTpsAJHGB60Cbsh0hYAFQcE&#10;HJzjmiSXbHlwx54ZRnFRkyJl5Gx2Cg5zUU0zYbYxCjrgdaDMSW5EZ8zIPHGTx7VXvLqMjKjt29xU&#10;VzcbEMaRkk/dBWq0shlbLgDA7ev9apIaQ2V3TcS+Q3G09qjEnmSBmHIPBx25pCMsCwA99v8AKmon&#10;lvvXqD371RY8TRp8w2kBSPxpARJEWRi3yDoMf5/+vTkjNwN+FxjnjpQiMhzHjIGMZ6+v8hQZzdmS&#10;xGKIeYYzuIGcjn36UgLSMJJAMbjz0+lMRiD8rncOnPSpFiDfvGOBjAx6+oNBmKoJVmjGGPAIBxmp&#10;OYY2yQMgBgRzj6VGm4AjPBxkHuOakwyhRgnGAeOgoAfBFEPmWQZ9x1Hf+VLs8t8N90HgYpdsgkAQ&#10;buccde9O2s4DlQcngGgzGsVkhA3c9WyMY9fpUjsYkKRtt4O0k8dKb5OVBERZ/wCAdO9OdFLr5i/M&#10;AAV/GgT2BJCF3FcnuVPv71OgV4wrqV6jnufb6UzyZN29VBVxk8fjT0Unam88dO2P8KCWSr5e4EHO&#10;PQUMoQlo22kZyBTEYmUAHnGcCnFHyq7icHAJ6jH/AOqgl7EiyE8oo69+1SRymMmNgGAA4IpsYUEs&#10;VIPJY+1PhjKybk2jOM5POf8AOaCCaCdfL3nJYDn5e4+lTI3JjjYY9QenX3zUK+ZFKTs3DdyAev17&#10;VYgkEeWYfd54xjnOAMUAImxsAtx/fH48VKqFi0hxkjhj/KmuzHM7DPHGOc9KSNt8hG4Ac444NBlK&#10;Qrum7ClSeATxn1p8JKtzgrg4xxSFEYA4AOcDoQT6Y/rUiRKMK7Hjv3oIHM5CFEbODxkde1SRx+YA&#10;GPIBzkfT/GoSrPMrMq5HPJqzEGIVCApAPUir6C5kXNNgEkoQjHc8nNerfCjwUL+4hnaFeoBLJwen&#10;H6n8q4bwRoU2o3qw7UYYGSxJNfSXwp8EtZ2dvN5OVkGeCeD3B/I/5NZt2RnNnpHwy0I6TbQxyQnI&#10;4CgDivdfAliDaxyFDknGcYB5rgfh74SuJ5EJgwGPG4817P4T0draNAY1AUYOB3rkm7CSOk8MadKh&#10;RdpOfQfrXovhyxnkdC6nCEYrl/D1uzKvlqBt6GvRPDVmxjEbLnNQpKxR0OhWo2IAM56gDpXZaZp8&#10;R68e3rWF4e09+oQfSuw0izWUKoj+YdTipa1uVF6kU2hRygSo2AByvvTLm2a3gwy4ya2pbF0/dheC&#10;Mg1jaw8itsk54rnqrS5rFu9jOXfFLuUkZNOnlJf5hnJ5NTQ2pwJJfqBTL2HguB3qEtDS+pBLIAuD&#10;j6VCkEs7YVD0pWjZTgnOau6eqLkZPA61XoS9WVJISseHXimx2DzrvxgZ4ratNLF0xG0EdcGo5LR4&#10;HKBMbT0Ap8jKU7GVLbFTsXnHUVB5Y35VDnv7Vurax5Dk/nUNzawmQmGPjPJPej2bKU0zPzmPy3HA&#10;6Vn382DtQZA9K1Lq14wflAHWsfUYmDbQTk+laltq1zD1QBpSQePQVUdCU6frV29SQScD9KgdHZsH&#10;oRn6UGfOip5R/umirPke9FAc6P5VkBAXM2Dj2Ip8RJIBIGe3bHrUUTAgNu6DHHtRFIu8MxJ3EAe4&#10;9K6rrZHp7lkRqEBibay9hUytI02JUyChG3196rpl2K45HbJ/pVi1bzJMllXCkBcdeQOPSncZZtYW&#10;4ZyB3wRVsRxHcWkVFOMMo+YnnOP0qlBhc7nIA6bj3z+lPbd5ituJUA85HzfStE1YptotPCxIeQku&#10;VwuD3x3qWBpWx5ikbPVup61BaNFcMqh3L9tzf1qbzQ2Dg7fTf780xp3JY5CJpA2FJIwV/wDrdatN&#10;OoYRK5LcEgjgcVXCqI/lQjOPwGP/AK1KLgOxCIGDAAEDHaqjuD2Llq4cfM+ADxgZyOP65qcSEwiG&#10;IZJYCqiSNuRIiMqnc9+KdA0vmM+4AucEjoKolN9CfzI1nWSQ4JwNqqT+dO2szME+XHQ+uc4pWOyQ&#10;5QNnnA6nimAgFvnHz8BB0FJq5pGXckQkfK7cK2c560eajElf4mPbsKXzMvteLIC4BU+1RgLCMFCT&#10;jcSR/nmoNEyTAiYpkkE9cfrSKMHGeBySB6ilUM8YG8fKMk0rJ5UeAp5AO5e/+f60FobKQiqhTJYf&#10;nQgl2Ko4UelIyB0yxOccYPSkKFH85ehA6dKC00yZCpJPmEEr8woSIRMGYHPUe9IHjX5uAGB59Tya&#10;RpnR9rKfTj0pNJmsBz+dGobIAYdcdakiZYgC6jBIGSeBUKSyOA8h+UjnHY/5xTsqyHLAEt0PIzUv&#10;QvqSlju3DjPHB4p0IcuFCcAcknjioNzZJC4B4yD1p0KclDID0JGetIZbkm4HzYBH3j2psa+WoMvc&#10;9BUSswbG8FcDFP8AOZ8k8n0xQA+IiRiu8qAOvoKlZ12na4+UfdB5qvtdcKV69D/SlXHLbcHuRQXG&#10;bSsSxS/Mqs2ADkLjir1rqNxZTrNbuRhicgnissSjITaOvPJp7Tk/McgHgDPFRKEZK1jsoYidJqUW&#10;1Y9d+FP7RPiLwHqsd7ZatNHJH/EjkHFfWf7NH/BSnWvCXieTWNQuPtMF3F5V1byPyfU81+eQu0Dg&#10;nKgDJINXNO12602QTwXDKSckKcV8rmnCWX4+TqQXJPutD9KyLxIzDCQjQxsfbUlpaW9vJn7gfC34&#10;y+BPi3dDVvD/AIks47iNsxRySBWjDDk49RnFdhd2r6dYQ2a3cIW7m2oEkBygGC/0yR+Nfil4G+Pn&#10;iDwxLHLbanOpQgMySY4+oPrX0r8Ff+ChGsaXrunTeI9Te6tLeMQzxO5y0ecnGffH5V4aq8U5KuWs&#10;vb011t71v1P1DKcz4czyXNgsR7Ob+xO34M/R1dQuv+Eau/CNxZ75TKRHO3WIg4OD65GaSz8HaTqE&#10;LW99rUIlypMkucIqjkk/X9RXhHwx/bS8H/EI28f9pwwzSYkuGc7Q7HsM9Oa9k0JNY8R20d9a3Hn2&#10;c5+bY4bjdnGfTivTwPFGXYmNudU5fyy0f4noYrB1MHF+0ur9Vqvkzs/F2gadqvhHRNBsNSkEVzfi&#10;KEyrtLvtyTj2ArkYvEnjH4feJE0bUvELstjPGlzaDG0owyM+ore8YeO9Hl1vw7rkDiHT9AlzLbsv&#10;LzNwxP0UVb8W/C7wr8RdYbxxpXim3+zX0sbXXmSYZUGOPqOcfSvcU8LKm6dZ2Vrp2vqfO0sVUw87&#10;1oOUJX8/RmD4kv7LxBrd7a6ZO0UdxKGlYMdpTaOnoc1qeM/DI+HfgzTtWv1LX+tTC3tIk6QKsWeT&#10;6hVP51L4vvvAPh7U47HwZp8lw6wLHvlbKfKfvHPJpL3xVdfFDw9D4d1a28rU9Mnaew5G1ycjHtwa&#10;cJXs43cfPT+kdCddU6c6ceWKd2utivrfihvCtho3hTwxp4OpPb+ddTOOjPwq/rVTR5rXR7mTw/rv&#10;mQyxTFboN13ZyT+ua3tO8QhPEltZ+OtDh+22JBinGBnBG0kd6x7nQ7zWtYk8QeIYlLrcNJIrDAlx&#10;kgH9BWjUEnFqz7muGqVI3Ulo09d7+jKHiDRW0/VvJd0+0G3E0Ui5xcI4ZkPsxCtke1Tm1vNLtYtO&#10;eHzbRrczwHOWhmALAfmAKvaj4f8AEOo3y67rPlOL+eNUhiw3khR8iDHQYyPqT61cSWwW4/s6GZ2m&#10;ic+YJY8EtjkfhmlOajZ7m9Ko504wk7syLaSWe63R2axTRQ7o0KnHmn7x+lXNR1i3uPEdj51xBF8m&#10;yWaA4ZJVOM5/H8s0r6bq+sXf2XSEkaT7pk2ZIGc4zVu2+HMuj31veX9gZ5fmVnIwAxHDE+gqOaDd&#10;5OxVapRT953fYtaRryf8JmbbXZY7u0uJHtreFSCFA6OPQ5PNM+IGleJ9Inm8PaJbMbJZUcsqj5g5&#10;AAJ9OcVhtoGmwaTDDY3qvc2l0yXrwnlGLA7vw2jP410Vx4g1XU/CGmaaNRZbqV5wJ+7oqlgD7Zwf&#10;as7rmTjqvyOCcJ0q0alNet/zMmTTjp+lxWviK6giaRnZSinfHt7/AJ1AllbTWN3e2yyH7TdrE7DL&#10;Nwoyce+KrXFzEscetahayzW92D56N8zRFiCSPYkZ/GpoYmilHlXR2GVXt5IX+8MHDH9BWl2loelC&#10;Epat3f4EV4yafcGWeN43D7UIHUgA/hVy/EUyJrKsJpJXKOkeeMDnj8afHps/iS7e+1S5W28uEPcS&#10;SHHIHPIrk9N+JiR3d5/ZEIksYrpPsk0mMscAE+4NJKUleCNU5VJLl+JfcdbYeF9VuLOZ1tt8Aj3P&#10;Lu5AKn/9VVfC3i2zsrlrHT54ZgsZLwkZPynmtDwf8dNIW2fRtd0pIlkba5Q8AHvn8a4Dxj8PP7F8&#10;RQ+KfAOsR3EN3IzFVbBVjyVI6UqX72bjP3Wtr9TnlWrRqOFeGj2a1R3sFzBBqXkanHHE0so2llxl&#10;GPB/CjU5JI5mtYZN8YClHRsr6Ee1c7qFyjXaNdxTCQQbWL8ggAfdIOQRVuz8T3IQxRwMynCs+OoH&#10;Q81jUbi9EdEYc1nfY6ZbdZ9M+yzTnsVQngHHQGqsUWoWTyCLVJCQpKxmTIPtVWSe+uZFt9jqGQYY&#10;HGCCen5/pVOR7m4vNt4SXTKhuhI9/WsuafYSgk2X7TUBL8xvNq8/uz1U/wD681cutauFtjb2V0qu&#10;ynGecmububaUEsqbBu4xUmnX1takQTTLuJO0nnFRKSirzZryQkrGbqei/ELWWYnWo0+YFUjfGap3&#10;nhXxxKx0638VNuBDZJwRz69/SuhfV7JEd2u41ZRkFW6Vx3jH4yeGvDUbR3msw7sMyl35z7H8K5sZ&#10;n+XYanaq4+nU2pYHFV5WpuR1+jy3+jRyWepakkruvmQsp5U4GVP61zPjXxtpVuxmvroQwkZYFgAD&#10;6V84/E39ubw/4ekmeyvokdd25t/P4V8q/Gr9vvW9bEsenXztk9EbHtXgrNc1zOpy4Gi0v5mrIrF1&#10;coySm55jiErdN5P5H2R8Uv2wfCXgOGS2jnjuAoITc/Ce+P0/Gvk347/t/wDiDWzLY6fqTJG44t42&#10;6e3tXy94y+M/ivxVOZbjU5PnPzLuzxz1zXJXF9PeuzTvI5ZuSWP1yfWvWwPBsalRVcxk5y7dPuPy&#10;7P8AxbhSUqOUU+VfzPWX/AOs8b/GHxH4qu5GudQfbITx5hJPtxXJXDPd5LN37ULGPMwwGMdcU8IF&#10;JIA57Adq+3w+GoYWmo0o2SPxfMc5zDNKjqYmbk33ZC0abl3HJHTiniBjg7h143HpT/LZQSvJ9Kki&#10;gXAZnrfY8iTctxgWPJI+Ug/e6VKiLneMMwJwAKQEn7o4x3FPjPzbCe2cbaDOcmgjbcxUsQcc47fW&#10;n/OWUgbeOSTwaZEEGdh57k8U4F5Qcg9Tj+lBm22KB829sA9eB1oDEBhhiB0BHX8aQSHJ3MOOuOlO&#10;ExIKlRgDqD1oJew1SCxbocZAOeKQTJGSrHBYfKNvNOMqFhNnqMH3qpPPG4IY7T90Enk/SluTqyRr&#10;uNiXQ4LAgfL1qhfShpt4YnjBz2NJPd/Jy4bb93/9dU5plYkkk/j3q0hpBPIsoCM3CHgD2qNSjfJu&#10;yecE06XH3pAwBAGPXrTR+7QtjAHK5HNUUK3mLyCQM/XNPcsjZK4PTap9aYrpJ8pYjk5GKkKYYFH4&#10;3Y57D+tC3C6S1EjIZtmfYinK6o/leZwoGAD0phhwDuH8QOe+aeVUIWJGWPXH5cfjTMG7scyRvhAT&#10;kcKalQnJk3cZ4wf6U3buQ7cgjk8cjmpEjKxjOT0Ppx6/rSEHWMgZ6dR2FCIRLukZhxhgBSxR7gyk&#10;569aczIThcnP8WaCWx+1nb5AAO3NAD5BkIKk8DPahZPKBZ4/pg05nBYAKAqjO6gkcxAxMJMNkE4/&#10;u/8A66dGzFMJyd3BHeolj2IT3K8Y6Z/zxUgdRgKAuB0oJew6ASbcuOM8A854p298j5c4HHsabGWb&#10;AJz8vLA809FKycMSCQGyP8+tAugqtvbLDAJ5B4496lEaycqo+U+npk4pqKrEI4JOc8d/rU0JKjlQ&#10;QvUN+HNBm3cIIwoJkBPbA7mp4yobawzx93oabCxkOWYbs/LzwalwjMXKZY8k0CHRRxthmOCDnDHo&#10;frT4YNpAdQzbuQR7UjxtMR5JwCOcipVwwJUc5H3jnJoIk9BVGCM4wT0HegorHcpJ+bAApVQiQMXA&#10;4HGOv+HTpT41HlgKnGentQZEcSzGZgUA4zg9fb/CraHOI3QFjz9KTcpx5qnnjOaIm64YkdAwoE3Y&#10;c0ahNsZYdM56Cr2m2slxKFVcknnnpz0/z6iq8VuGKqSTnGCT+tdj4D8LNdXUbmBnbdkADjHf+lBm&#10;3Y9A+CPgyOS9iuGgLbTlT6D1r6i+HnhBJDE5tshcA/L2rzz4NeA0jjjuG2qzfKcLz+J9OK+lPh74&#10;eiS3UC1Cjb2HvWNR2DRnR+DtCQQJHCpwAM7jXoPh3Q2YopQYxnnvzVDw9obRRqBFtH0ruvD2lFI1&#10;QwAY+7XK3cZo6D4f27fsoHTkY712vh23kicF0wegz396ztD0820IPAZj8tdLp1o0jBQp4PNYykkB&#10;t6OJVAGB7YrotHmkt5dxLYIrP0DSpgFJT2OR0rpLXTlKBgB19KtO8QLSzKI1ZhnI71lajaxTSeYA&#10;PpWnqVq6W21ZMkdAOtUbu0uAqmNSxpNJmikUW06cqHMfHbFV7q2ZSzcYA5Ga6KGYQ24gMILHls1Q&#10;v9PWbcUXg9cVEoOwRkkzmbmNklVo/wAqmRGGMc5q4+luDwvA70RWgDBmBAU9x1qVF3NuZWNTS8xW&#10;QG35mHNVL9jExDZ61p6bJazQ7WwuOxrK8SNiYmPp2xWplfUy9QuHUAQtgjrVi0vkWAF1JbHFZV0Z&#10;DwHOfrVJr26jykcmMHpmk5JFmxqNwkuQ8g561j6jNHCowMj1qOS9kPMw5PeqdyZJcnexHYZoTuO7&#10;RBeFJWyG6fhVfYpB8tx07064tpm+4ScinWljOCd45I70xEXlv/fH50Vb/s+X0H5UU+Vgfyehcsqx&#10;ruHYg/41PEisCSBu6HJ5pqrMQDGgUhACMkDGPzpx82CUKq5bqwU8f56V0pI9SHdkivDjKE5XknNO&#10;Dp9oMhkUqcd/1qJnBfIjA3cHt+NFuUm4kBUjJHHX/OKbNE7lxm8ohhuw4/iqaDYimRQwAHzAgHmo&#10;iwdcDrnldpHapSHRR5aclvmJbIHH6Uy1sTW3lxyLJHEVBxgjrnFThm8wjb0A+Yjr9KpophkDBy6h&#10;T1PJ/wA5q7JEQod5DhlBBzkgj37/AJVa2BRbZJHJNEEZmLDPyjHX2qdd0S/IWIIyeKit4toAKrgc&#10;rwfTr165NP8AmkXyhuBX753cMfU0xW1syzEo2eYyInODg5JGKkTEcYLcZPTHIqtA7eSTvUndjuc4&#10;qwkokiU5+YZBz1/lVp3BqxMGycN8rHOCpp0G8E7l4HOFqCYrG6t57YA+U47/AEp9tKSxiYnhBtI4&#10;3Hr26cUxXZYVoyVcngdPUmnMwDHKkkng+3vSRhg6rwUA4A7n+lEksTMAN2W4POcH0PH4UNXNYu6E&#10;WTY29uQTwAMZpGmZ1Ug7QR07VNIpP/LNfmPUsTjj07VE8ckrberBjwDjr2qLMtOw5RC6B87fQE5z&#10;SBZS4GeDmkdPNQI4I2kZ46jPNKGTJx6/xHkc9+OaLaFpiSA7lTecp0yB+HP40+N1WMuJCecsMcn3&#10;oEa7t28HjhSMc1CJQHDrgDIB9aRomSu42pu6gkNkdfypY40VwZARnkZ4ppxwNhX5vlJ79etK74ZW&#10;PIHTrSaTNIyY0eZGSS4IIyF/+vTgvnRMGOMnsaSJVlzIcKvfilklKr5YTHqfpzRyotEm8Z6Ht1oZ&#10;iy5RjuAyQPwpihjkMgwRzxn/APVSABCSCQASCcUuVjLH2yUxgLgsOxNPQtKo2vt3cHIqDYpTPdhn&#10;6+lO82SIAM6jDHBOBt/xpWYk+5J5aqd7vknsOtIkhL4IyCPyqJ3wxdgWKjJ5A/yKRDkgqNoIyM9+&#10;aLMpNomZFI5GSAc470MzqVaMjOO46UhLquR068mo1kkdcSnO487e1HKaRqFlZlABMo5yBj/P1q3a&#10;6pPbvtjYjPcMRWWsyZ+WEAnGeenNJDMfNznsepqZQTRtTxEqclKL1O+8NfFfW9ACS2l7MCpDKA/T&#10;2r2T4Y/tyfEXwzJbw2Hi2+iSEnaBOdvPB4NfMizLjZGwJzjpnNTR3Jj24kP1B7/5FeFmXD2VZlH9&#10;9TTfex9vkniBxDlCUYVbw7PVelmfph4H/wCCkWg+JYTbeIoSskyBJS7gq2BgN65zzXq/gj9pn4P+&#10;JYVtNO16aDyyD5Uk5AP9K/IOw8R6nAQ8Vy6r23N2roPDvxZ8QaHNiO+kJJ5G/rXzj4TzHAx/2HFS&#10;S/llqvxP0PLvEzIcU7Y7DcrfWD/Rn7c+CvFvh/xBNC1jeQz4A+YSA/L3zW9ZavoI8QvEyrExnBWR&#10;W6Z5H9K/H3wB+2b458LwNBZ6/NFvHTeR2+pr1Lwp/wAFDPEzSodT1OQ/MMszZJ4A6j0xWMsbxbhI&#10;uFWgprvH/I+zwuZcK5o74fFpX6S0Z+oHxMuoLnU4tGlAlne0WSCUH7xDdM9jisjQtZ1B91nfl2RJ&#10;d7TLISdxHCkH0wa+WfCn/BR/wf4m8OxW+vKY9St1VYrgOMFe/Neg+Bf2ufhF4ytbj7brxtbnY8oZ&#10;3AzIPuj3yM0YbjDB+zUcZSnTl1vF6P5HTDJ8ZGD9mlJLrFp3Xc950Kyk0vxVZazBfyT2hvY2kBfg&#10;ZJxkdhkY/GpvE11fat42vdRtlihjjncBRxuIxkn64rzfw1+0d8Pn0GK2TU4nlnCDBlAxtfd69c11&#10;V78S/h5q8/22HxLbxNMczxrcDcpxjivRo8R5NWelVflc5HlONpYhVHTlp5Frxr8ctb8FaaND8I6G&#10;qyzRBvthXcB1H59a5+2+PHjrWdIuNC1DfJJclQkkcG04J6fn3rp9JXw/rsZm0ySzuAMBi0g47jjP&#10;HerS6dodpPmGzh8xIycIwzlecj3r2KOYcOSgndOX+I4HRxFKu04L5p3POPD8nj1dVbQ4yIo5Zd0s&#10;0o556816F4ynk0iLQdK0qYNLbwTNcsBxtdBGMf8Aj1Pd7W8vA32ZDlNytH1Axghh6ggn8azbtLQ5&#10;ub1zIqqV80N/AeOPTk/pXRWxeErNSp8sf1OiEK1SS9q726dLFjS/EVxbrPbtpay2cpCFCpOAoCDr&#10;04ANUreXSYJCfKuGJkJgRT9wA8Cr+jNpi2uyW+WZmB5U5x2596fPP4e0wmJVDyxuQJHOOPauR18K&#10;r+/+J0xh+8tGJBrfiLTZ7VtMmfbHPCVlboVJGPoRjtXNW/gvw3pTQX8ExnguRlBH0Xrxj8K3NUk8&#10;GavqdnDrN8wgurgRSCL+HPAOO4/Kr93pXhjwr4guNJ03UVltEMYtX6jHRuPUGtaWYYChC3tVfqv+&#10;CYPmWIVKUGnvfp6HMx+FPDlrqQkEkm17RwiyKcqzAj8cHB/CneH9NQ6fEh85GjuBFcnrtYfeI9s1&#10;tQa74fv/ABc+h3c0GIDLFKrSAfwnGKoJ4w8KeBrCSH/hILZisjvEXnUls8V5+Jz3JqcXKpWjddLn&#10;XGhiakuWnF3av1e51994Q8MOU0rVNaEc7D9yykH161VvPAi6bexR6dfxzJIAA0Z+43oc/wCeK8f1&#10;f9orwDpnid9S1PxHA27aSVlGByAR/n1rL8Uft/8Awp8PsslhcpNIqjILjr2rw63F2ApaQbqX6RVy&#10;o5BmMnz3a73sl+J9BEpHD9rvnXcEztXoTnkEe1cn4t8Y2ujwpeShT5pJUbgMqOOtfI/xQ/4KnWaX&#10;3/ElgjjjDZxu6nJz0J4r5++Kv/BRnW9eiNvbXpVY2fy18wnaDyR+FYUs4znHz/cYRpd5aCxEcsyq&#10;nzYzFQi+yd3+B+gp+PnhK1vGh1nV44YxExBLA8g15l8Vf2xPhvoUTPpmuM9xA25WUjDj2/w+tfmx&#10;4r/aw8YauzGK6nbcSPmk2gZ7+tcD4h+JvifXg0k+pSY5yqua7P8AVzP8xd8RW5IvpE+Wx3iPwll0&#10;X7CMqsl8kfbnxY/4KMXkjTR6VqPlDkHaQNwPf2r5v+If7X/i/wAWmVYtRmYuDhjJ0Pr714g97eXE&#10;uZJ3cN13HNNDbSHZF64+le5gODsnwT5pR55d5H57nPi3n+Pg6eGtSj/d3+82tf8AH3iDXp2lu7yR&#10;1K4Kbjg+9YbOS2ZJDz0UjpzTwpGWPI/3j60qxKf3hX7uME/jX01KlTpR5YRsvI/McXmOMxtT2leo&#10;5N92NNuN2Rkjr93FSCD5x82VxjdTlQ5wW6dSfTI/PtSwYK7wme+Acc9K1PPECpGCAM8HjNPLI55j&#10;wO2eKDGQu84wT0xx0Hf/AOtSTLvjDh8+vFBDYiqgGFbk+tDqkvC7lAPTP+FO2FBtGC3XOAOKGAjA&#10;JjznOdp60EcyFw4PlINpxzxnPFNAaN2ffkdB8v6U6FpA4JXAHGSeopUMO4xqR1zwc4oMpO7GMY1y&#10;jDgnKsKcjMuWHG4jqKCyMxVlBBHGP59KhaUIFjlJwzZDAYJ7dM+3rTswViwyxsu5RsA4Jxnmo5JV&#10;jyoJx/TFR/aVgDKVGGXgHrVS8u1lYg8t65o5WS7tj5blBgynK449hVSe8XCsvJY85qGR25HmA7Tk&#10;A/1qKPc8mVRQp6EHpV2sMdJOSAxb8VXOe/4UkUgWRUyME9f60oIALsvQ/Lx2pm1pwWQnAYYwM03c&#10;B24k5frtBHH+fWkZGMe7JB7YHUelBiKqCOWCnHHA6d/89alX5A0RGT6E9qQDfLYDYFwcdakxtTEn&#10;XPOO1IiqGwo5PXHb1qRYkz8vORxgf59KDKbTIzC23eWwO2fSnrEjFmbPT5cdP/10u+QNtx14PFKZ&#10;BGDEuMAghTjn9TQQNYsEEjtg9yv+fepkYIoZOh6Buf8APSgRrLEQegIO4gY6/pThtQ/KpOTjH4da&#10;CWxRtwNh2ZXkAZpzngFItox+X60NkfMueR8vHShE34jjfhurY6UEgYwqksxyOo6fnUqDzYthjBIz&#10;gr0pkoLpsRS3OH/WlZjHHhTtwcEk0Et2YpgBUtJkEkDLHj8qcVjKOzDjPygHqaREk3qiykbf4uue&#10;9KFkA24BGMk88ehHv7UCvceYwFIJ4U4yf4sVIAiFep2jIB/+tTXLCXYzbvmGMEc8du9SRIBlWGSe&#10;/XFBm3qELSGXeTgnAJA6U+3lVcu6kZX5j6inR74zt2bvU59KFVlYyAZweVPoP/1UCHnLEqrhcDlj&#10;yM47VPGQQykDABxz3zTIo0bAZg3zHAz/AFqaKKIjf5mCD0K/yFBnJkkQERBYLtIwAB1/WnxlUdVO&#10;cr3x/nNNRBlWaMnnAxz269v5VIsI4kCncOA5OT1oMwDE8smOQRzyev8An8asQlQN0iegPtUcQbLK&#10;WXn+83epjGRkrjg8D1oAZ5bu23J4PJxxmp44QrMwX8j7UxlQn5Tg55z0yf8A9VT2sDKFlLl8Y4xQ&#10;Q3cvaFpU9/dBVYZBGAEJ/Ovf/gp4ARnjlmjGzI5wRuI9K4P4UeDG1K7Wd0aNEwTuQHOc9ORmvqn4&#10;ReA8wwKchUyFJQZbv+fSolKzE0jsvhd4MzsAtwADltor3HwppC20aCOLGCONtYHgnwwmnQALGwPT&#10;L9/evRtB0wCLDD5mA6VzzkmZm5osUZAJhHFdr4YS3nK+dGwAPOOlc9oWiM4Xgsc813nh3QGVQ7A4&#10;zxxXHVd1oaLY0I9NLKCgyo5HNdR4c0uSSfoCMjOKqWGm7FULzntiuy8O6YkKZ4GSO1TGDkUmrGro&#10;OkL9lLY6frS6lI9mFMXBzwK2bWzWx00suCSOtYuoqZD+8GcdPetkuWNiSteX0skatnB46VPpszXW&#10;VkbLCqrRhot7cBT0xV7T7FYoDfB9voPWkBHcCRAWxgg9TUVszu2HbjuMUst6XcxyLk54IpbeSEyB&#10;GHJNXdAPFhA7bj09KiudJycgjb1p17O0YKxjANVLy9uEhDBs49aTtYaVyKeJYT5aOCexBqlelPKY&#10;Mc89TT/NlnnBBPPv0qK6jZSwZc5qW7I0W5hXiypIQF4qu1hKT5gGQa2prMSkN+XFVjDJEQqoSKw3&#10;ZqnYyru2YplTjAqsttMDncK2mt9+VK1PaabFJGztwAPStIvWwnqY1nYrIxJTJ7VHMPLkK7MEVskw&#10;2jk54HQ4rH1a+tjLvUZY9QDVN2Juhm8+goqr/aSf88T+dFMOZH8oaGGMlpG+8cqPfvn86cZlU7lQ&#10;EkHvyBmoiUdC6Jg5wQGqSOOF1Yhyr+hzwK61sewrJCeYJVDOSxH6U6ARI6kgr1HPbikDCEYIU9s4&#10;6UICQrEFtv3eOR/WncZYikaKPDDBHLEtnjqDUsaqsZInJYsep4H0qssiF/u7XPUGpUuYNg3rz2wO&#10;tJO5SbLCDAEkalmTg81NDc/Ou1jtXgbhkdB271XidASFJO0DIHOfp+OP88VPa3EEcjGRg2Cd25eM&#10;/WqiyrtbFyHUQVaIQZGc7y3APTP06n8acl0wkDeXu5OQeAR149qiUo25xGCB/d7jHOKcbl/KyWG7&#10;jjHp7etWS22y1aSwiYmRflIJUZ4WrFvIiSMQg3FeWzxVLHmFmjKkN0B5Oe/1HP6VIgaZwWgO0HPH&#10;T6f59BTTsON7lry1IHDEtznd0H0qaGJS2XIPbrzj/wDWP1qstwUAR40YAY5JJqe1kTl5VYF+nGQO&#10;/X/PQVY3DUlZFZFeOQjnIbHfpipRtDEmLG5vXHYc8Zz/AJ4qBJNuHfaBj5F3cA1O5UKZAVyDnc3H&#10;9PrQS7pixzzT3BjaMBAOQCPzFJMViOWfkEgHHXnAJ96YyuLZLhXByT8xBxmkMrklSA5HXjp+dBSn&#10;3FjkkAMbnJIPJGCOKI2EW1gMhR8zHuKeoLbmLjGM4xyOtJLtgZgyHK8kn1qWmaJiSyS7Q2wYbG5i&#10;2Dj/ABqNI2z5c0p2cAEjGc0u7auxvvYPbqccA/pTpT5iMGHHG0k9PapNVIaWklAhzlWGeoOMHpTs&#10;AguvLAdSetRuGjZQxA65Udz+Xt/KmCWNjuEhHzckcUFc1iVSHIEcu0Becnjn8KcuZIsbec/e56Uy&#10;KXbF5bpyOo6/jmmrK21UQsQwx1zgf5NBpz6FiItgCRjyuMD+dI+WhKk7s9ADyPSollZXbtzlc0ok&#10;LYVVyScZzgjpk0ApEomLrggNgfeHY/8A6qcQA+0xljjDD8//AK1QK6jKBeBxu/8ArUNP5cmVBweg&#10;z8xoGpK5N5pdg2wHavIGaf5TmTaQqkjrnIx1qqblQvmgHJbjAx/npUiSOY9w5LHJDHke1BV9ScqU&#10;XaSGPtSqrLnA7dz0qJWkVC5b5s/dyOnaiQyOuA2TxjPQ0DTYSBxHuKnjrihMA788AdBT5n/dZIIA&#10;HY5GfSmLh/lRSpxxu/U0DEG5XPfByfm/+tUxnWT5Au1uMemfWoH8xj0wMYAB6UrOsQAyB796LXGm&#10;yZJGIwzkHPWnx3QYqQSDgk5Hbj/69Qd/mJwDyM9KajGMY359h2x3pOKaLVRovR3KADYSc8kmn29/&#10;OT5scjLnoO1Z7XDBcjv6jrThOY+WY9O9RyI2jiJQejNu18TavbA/Z7tvmGBhumK2NF+K3iTTMCPU&#10;ZMDodxJ/nXGI2xgFPU5POKeJgAHC9uSRjisKmDw1RWnBM9bCcQZrg5XoVpRfqz1XSv2ivFlmo/0+&#10;Y7SflEv3fet7Tv2sfFVpOgm1J+eGkXPzfU5rwyKVixCsVJ6tj3qdrl/lAI4PAB5NebPh/KKl70l9&#10;x9PhfEnizDJL6y2vM+p/DP7d3jLQAXtNZljTeCR55O7H4V22j/8ABSzx7bEMNXSXAOFlGevX+IV8&#10;Ri6kJIYhT+dEd3cKm3zmxnqOtePX4GyOs7unZ+TZ79Hxi4gpw5aihL1imffOhf8ABUHxdZFmnuIW&#10;kCOsbAcjPX+I5p8H/BS/xFHZQwyTxkRSHgPw4JztxXwIl9cqpDSn5RxzTk1O4aPHmEc5xmudcA5T&#10;F3UpL5s7IeMmYJe9hqb/AO3T73h/4KR6pYMHgnVcsSGEhXPfBpNc/wCCluqarfJex3KJuVw65yvU&#10;YI6e4r4IbVJjiRpSRnjJpsuoSO22ORtxHrgdPWm+AsrbvzSfzY34yY62mGpp+h9t6l/wUd1/zkMF&#10;yh2MrgZAwQc/3qyNV/4KJeM5FjkGutlJN6OZTncWLH17mvjVriRSCJCwz1J6U1rwtIVDkgDsa1jw&#10;NktrSTb82ctXxkzqStGnBf8Abp9R+JP2+vGOo+IG1pdWkS4kkLlkkYdu44zXF+If2vvGeqBQ2pXb&#10;FRkkzdP514ebgmTcXB9Cw6VE0pfCgcHowrvo8JZLQtakm131PGxHivxVWg4xq8q8lY9D1j9oDxnq&#10;UrNLfELuzuaUkn9Kw9Z+KHiTUDun1KRR0AXq315rmmZWwGAJ24G6mKR8pcZ+b1zmvYoZbgqNuWml&#10;8kfK4zi/iDGr97iJO/my7fa7dXIaR7qWRm4wzfyqi9zJLlWc4x079OlO8hUxknBPK02QMHBI4Pcf&#10;4V2qEI7Kx87WxWIq355N+ruNLbowA24njH4f5/OneUdgXgE9Ae2OaVo8sH2fL2AHGPz4pyhRI27J&#10;54GOlWcjbYwAYZWYjjkelAGwZ35A4waUYyUUk8/NUiEqTuQHnjvxQS2kM2FwQDjAyRipI+UMYxye&#10;MikCMSWAxg55HXH4UrMckKGHoT/Oh+ZLauOCDYF4IB4oBAI2ryw7f/qpFcEgce/H0o5Zx+7wCeCD&#10;g0WRLdhQCThyCentS4+bIIxjsOlICMtG8h3Fv4V5A4qPz/kEaqRjjJ60GbaQ+UsrfJjAIOe5HPH8&#10;qeYVTATpxUa5YZZgxC8j3prC4cjZk9M/NwKDK6bJi4YMg5I9PoKjPkqAGLB8/wAI70Szuv7s8tn+&#10;E1EblCxcIQFXOe9FiR8pSL51JOD69ahkkhLBnGc9D0xUM1zLGoCsCduQ1U2uS/znGVPJB4NaJAT3&#10;Vy2MLJyvTBHFVpXVsMJCzZwWI56cf596SU7yZAQwbt6VCoKFS0YxnrVMBWIV9jMCemB3pQpChWQH&#10;aeCOP/10mVd2Qx844wefr+lKhURkeYSS3Ix9KkByvuwAByOuacuQcYByOMcU1XAHmbFA+7g1JAHe&#10;PKgK23vT1AI2DHcRjvwent7/AFpFQs+5H6d89adksNoIC4zwO+P505UVU38kM2RnjH/1qHuD0DIV&#10;tyr8vqT1NOCs3zM20YAO2mxMZmUKQcf3j05PFSeW4iDsAckg4akYPcUQggEsWUqce9JNHFJgE844&#10;9hxSldrM3G1ThRnntzSorRElRkEcse2P/rE0CegF3jhClFHHOM/1p8ModyDGAOinOP8APOaUhAwA&#10;jycYzggc9qals7MSTjGCCP8A69BG7JsdNq4BBBBbrSKXCqN3B4OT09KGwCFZvmHIHb6H/PelhyQC&#10;dvQHB6+tBDYKcKwGSCwABXp60jBXG1UIGCFLDn2qWSZQdiyEHdkjbnnHSkbDRbCjKzdDnNBIIse0&#10;/M3Pqc4/GnrG+ws7HO3g5PGP501Q3zIkfBcEkjHX/wCvxUm1VHJPPOCc9etAr2JFYOiSNgHbxnJJ&#10;9DThjaJJnXGOQOo96YXimlLtIDgHC4/KpYSskIJjB3cBfbB/z+FBF7sSJGdy/wB4EZ6cj1qeSKN4&#10;suASTwQCDnIH+NRlgoMbKF+XgqakhlSYh2xt9uo/+t/gKCZOyH2cHljG4DuAw/xqUH90jlBh/wCE&#10;Nz9aZu3lxGBt243elPVnjUME+8e34Cgye5YifzASijk/ICfY1MoCxk53HH3c9qgEfzgZUYXO9s/j&#10;UkJV4wcElSAPc/5xQIkRWwsqr0bknuKlcbTncMA8t6mmoX84iQ4AGQOx61MixMoKoc843UC0YRIC&#10;CAMkDPI710vhLQJ7+4WMx/e4TnkE/XrWTo2mTXt2saLx3zwP8/SvePgz8MnmkgnvYMhQCN6feB6/&#10;lSk7IjRbnffBL4bhYYnnt1KjbjeecgDJ/Wvpn4ZeD/JVbiSJNi9MdST7dq4/4beCoIYYUizsCjDe&#10;vv8ApXtHhjTViRLWKPJwN+PrXFKVgepv+HNGSZUO3jAJrsfDmjyibe8YZV+9z1rP8Pac0REQQAYr&#10;v/DGkl0xsH+6e9YTckiI7ml4b0USBQo79MV3mmaalrAhdR+VUPCmlLlWkQgAck9q6T7Mc7UHHvWU&#10;Wk7ssl0u1inkDKpwDXT6c8cDqQvyg/drA04m1/d4Gfc1f/tJYwT8uT71spIDrZ9QguLHbEuDistL&#10;OWYneBn0rKg1dxFw2c+lXrPVUYf63k44NPcaRZawijQQMM5NO1GEwWiKuQFHSpFuUZd7AEioLi4+&#10;0ZAckGkJ6My7nJG5TxiqqTOrDkgjvmr9zA6ryPwqpHazTOVC8CgAaaRz87Z+tJMwlj8v361Zj0e5&#10;ZdxGABTZLLyxubjmguOxXsrIC4yG56mtBtJEyF1YfTFV4iqOCDitrTbaSSPzW6EUDOen0qVCRsGB&#10;3AqjNYeWpckewxXaW2nRSs+5snPSsfVtLEWTFk5NQ4JhGdjmLhV52L160tosixskiHGOlaMmnNgs&#10;4xj1qvPc7JAgjBwOuKFBIbdzE1eF3OwKRx1rnprGVZi7MMdga7S8jScBlHzEcisyXS0kJYHr7UOL&#10;voCa6nOfZh/cFFbv9iJ/eb8qKdpE+6fySQqrkkqBtGQAcZp8c3lAeYpByec9qjjXDCaTILcjgGkk&#10;d3cqc4PO7HFdt0eup2JshONpPfcT2oEcjuBF/wABGetQiSVRlgSCOPTFWrfecSjn5+CW6nr1pOzL&#10;jLmFghYsXkAJJy30/pTo1Ihyw3EH7qrnApqF35C4APODSRSSxSeY0ZwRyNpx+lNGi3J0lIw6qw3O&#10;CAoz07/hVhAGGAxxuJXI9+gP+NU3J80FFUxqwBXrjNSxuzTKki/KuMMWyR7Uyy6IpBho4ywYbdyt&#10;179PrU0Jd59rjg8H5arjEcYihlJzgknGe/FP8xYlJ3spJ6DrmrRMi5HI0aFSFGHwATz1qVZ1iUb0&#10;zlvlxVaORFQ7yHBHzDuP8aSLMZ8xpFCgkgEcUwjuWfOAlIiUFh6Hp65q4BszHECAzHaPw5qhBPC2&#10;0ghS2QSBx7VKAHcBGYsOF5q00apourFiT5peA+Wycc1NHN9o3QzOOv7s7cgVTjklIErspDEAjP60&#10;rTADbGpG7oc4yP6dqZnPVl5JFwsayZUHIyOnqPemjcmS7Iw7sD1z/k1XWU7Q0ZwpHzEjoaekqEBV&#10;IPcccelArMnRmMboFwOgYD2pWkQBixLdiDzkVCsiuC/J4554B96SNykmVUHdyfYegoKTaJZx5uDE&#10;m1QwK55zjvTI1cxbiOucqvapthVBIPXA/wD1U2XamFCkZxnAwaTVzRMYVVc8DIJxgHpUSOAdrKuM&#10;85/pTmEjNuZeCMkZqMOZNzEZwpAXHt/hRyod2PkdHY7B755psLKzFmRgQeCRTdrFgPMJJAGcdqN2&#10;yTyOnPIHWk4lxkKXG8yYzubp6CnI4HyBORkgc/z6VGxUnDPkk85HP8qVtrD5SfwOcVNrF3RLG+9y&#10;QuDj9fxoMjSJjG1geqio5JXPzbQcN1pVcOeByQOPT/OKBkz4jAB6ngfT3pDtMm7dnP8Ad6U0SDaU&#10;kfk9gec03+HHcAEkmgd2SpOM4yMemOR/nFSkgDcZR7YqqgVcMADnHJ6+lPM7gDCjnnPvQUpFgsJx&#10;lV69Djqf88fhSIx2n5l5XjA5qIMVRVViOMZHbvSqxcnGM+1Bomh4IQ7tp28fiTxTj1w+RzyB3HNR&#10;FtsgKrkBeSDQG3DJJyeAc570ErQlQDLSMcD1PpTTk5YvgFcA+vNIsm1tqtkEcgmmlY5GG457rg8e&#10;tA+YecEbBg9/rSMxXhSSAcDvSYAYsuMY4PvSkBF2qVPGcgYoDmYpWRXDkqFBzjuaRSZI+CVLYwp6&#10;c0hduCM5B5JNBdi4Gw8HOPWgakPhkkjBBORjI470ebLkSK6gA9NvGaaCzna+Vye9CfI3zE9cZIxQ&#10;PmHJKxHzMDz1JqTzY9oYtwOuDjNREvJwY+/JPpz0pFj3KSDnHRcUFXZM5JwzDO0dQPzpu4qTsJ56&#10;c01W2ucg9eM0qh1XgH5TmgOZg1wchRy392jczPtdMEe9HmvnIjJx2oG5SXZNuBxg0C5mL8pj8va2&#10;W5yO2KRUGeeOMHn60rI6yCRmyuOc01Q+xwrbSe/+frQJsUoApyAfXHWmbm3EsoAA+UetSFcJgDqO&#10;hoIwmwAHuCeaBXsRlJEcsxUZwTk9KcCyEMEDY7CmPKxTy3zge1P+Zxn5juGBtNBDncHJKrx82ODn&#10;0pVDs2SSfmP5UxdsgI2sNpxg09X+UKhI4+aglyuLuPQLgEcAmkDs/BHJGM9qUhlfbjOD1NPVEZwW&#10;bJHAJoIbsJEroAGXtzSuoHDIDx2OKFfksBz0IzSgOADHJtJBB+lBG4j9eCSDzndQpQkxvnpyc9v8&#10;5oaTMZJ9Rg/1ppAZvmbJPoamzluyGxJHAj/ctk4+X0z/APqpyt5gAPDY59qjkLMwUcEEHGOnPWh5&#10;3UFEXPHzHOc81RLJXCtGA2Q2PmINQtlArtGSQuM4pFmXb8xPPIB9KbPMmxlEmPTAp2Zi3cmMoBBw&#10;dp4JA600XxRhvj28cg1UF1vjbEvQ88frUUuoMgKtlmzxx17U1F9RpEz3jxSZ29/k9xUTXBILITkj&#10;14H1/Wq7XEjfLKj8/dODUZcsjKJMbj8oIPWrskhNWJHBJKlvoTxzUb9ARgZ6KBmkDlJNruSP4jik&#10;Me5Sy4I5ABNNCFEzqxSRAPZeDTGaUkhApJ9OtOhVCBuOGxyc9BQGXziFcsDSe4DlQIQ4OTkcDjvS&#10;KHVcEDnkDPbFKUdsLgAk4JB79qUFtwJ4H+0etGlgJMc52gAAc96UpKpAx/utmmw8l96kgnoO3Ap3&#10;mDdlVJJBO0jNITdkGEcD90C3Hf681JvD8KBnBDZPtSLGdu11wc/dUdPak2KpIccnk0GXM2PjjiQf&#10;LgZ5Bpx5XyzjaMHh+lMjjJxtA5welSwggcZzgZz0/KgltDVQyIVaMAcZGck/SnDDKYhkPgAY7+vH&#10;ftT9sRJYkn5cHb2pzx5HmRqwIOCT368/h7UEN3I0DR7mCNjvnqafvCsAqcN+nt+lEOJD83PynGeo&#10;xQEVwVKng8cd6CXsINjqQG6Z5Hb3pyMkqhhwDknHXrSQeXHmM4II5A7ilRHVQAy9ugxiqb0IHAq8&#10;hUg4x94VKSo9jjPTvUKFiScEMBjgdqfFECB5mAetSS2rEiKo+UNzt+YgY+pFPjMbDbvzn0bnPr/9&#10;amyJKE80rlh75P8AnrTljZMbeMYwGGcfSghXHQxt5oRUB4+XHQ9v6VNACFO8YLKcAjHNMVBGNodQ&#10;SeM+mOlTo5wSWxyOAMcc0AMVHVAfLHTjcDUqsN2442kYAUe2P6UhLkZK5GMCnqFVsbejdMdKCG1c&#10;fboMl3DKTnCkEVJlYyeR1wpJpu1nIDDqDj2p42Lw6k7cjPTBoM3uSR7EiUSE7s4VT1P09e9T7RAh&#10;dsBQRt9QOtRRKNokY9xyG55449KkhaR0GwKAQCRtoB7FhFyAXI4B49//ANWas2du11dCFUJOTnHb&#10;moYxuHlrwTnac9ORXW/D3wvLq1yix27M6svzYzQZnXfCH4erqt3Hdz27gI2NmM7gcYOPwNfVHw08&#10;CLbW6MkKpjBPynArmPgr8N00yKMfZsNtAyV/HPvxX0J4X8HpDZxnABYAscdq56s02SneWpd8G6KI&#10;kjZF5VdoBHFej+GtLEGJAdrMBn3rB0jS/IiQogyTwB3rtNA084j8wEeoNck3qUdT4atlYh5Rkkc5&#10;HNd34dtfucjaOCc1yOiW8aYaJsEYz7V1OmXbQJ5cTdTk1g5toEtbHfaQ0R+QOPxrZWFnVZFz+Fcb&#10;omosFHPJ9a6Kx1OZ0GX4HQCp3B3TsX2Mit35qEO7P8wIp63Rkb29adLE0h2hCfoKaubRSS1HJMQu&#10;xDT4ruaFuCDzR9lfbgoR+FMlt2Vi2D+VFpWuh3Wxr2euqUEczAHpWnZGGSXlgB1HPWuStwZZgp6E&#10;1sWd49vICGyPetINtakTSN25tYpOR68e1RR6fvnCwpweuBUTahvg83IwvUVDZ6uY7hUjbqfyq1uZ&#10;pNs3ZLKO1gKkY44JNYepsd4Renc1stdm6jEoPyjrWdrENu8XmQg7qtrQrmMvaMkpkkdhWzpl1ILU&#10;RuOfpVLR7VJJS8vUe1a5tolTzgTwM1FgbuiJmkt5PMRl2nrms691mATGM7TzjNLfahLyu4YBwKwr&#10;zckxLDqelS30JLWsS74tolCkjI561US1FxD8jZcdaiuLqJwqznkcD6VbsYhEhmZuDyMVQXZANJnl&#10;bLnZg96jvYIbc4Uc1qrKs6AxeuKL2wS4iDlBWkYqwmzB3f7I/Kir39l/Siq5UF0fx/RqZMO6lcnJ&#10;wcY5odLcjeZWBB4SnNgEEMRuHIz1pGTc2N2McD5vatnFI9liIgYFFGCOo/xqe2m3RNuG7ucDGRUL&#10;bAc7trHoansbc4yxAHJJGeRkcH86hqxUHaQK6AbhgAYBB7VIXZ9sQGflztPPP+TTJUQMVJ9y2Mfl&#10;T41CyeXG3Gclm4z/APWqlsdN0EPBbY2ABkBm+6fX8+akwbiQ/vMtyRnj9RTRBvG6Rfl55U4x9O1J&#10;EQjLGoAIHJZucmmMfGHZlZnB2sMj1qym1ZNzFgWPI6kVXXCykICQ3ABPekUl1bzDxyMKTxQwL0s7&#10;qxgVyRwQR16nB/nTnxLtZcYzw3qaqx7HIlRjkcEluasxqg8tJVUYHAFWtgLUBSIFdmcrkDHSl88q&#10;haLHT+LpVeGWUSbiW44IDDH8qlVhloYkU5wd55pkassxzusA3llyflGypVklmiXGFOenXP1qoskj&#10;ri4mzhTgueKcufKVw5O4fMc4B5//AFVV7jtqWS/ksApYg9PrUiJGzGSEgrjGG9fWopJl+zgBVZwQ&#10;N5PPSnR3SquGXLOeT0ycCqHdFpZlUbGHXkNjpSPIUk3PuzgYz3FRpMASHTbtPzAdvpUiSFwC6+2W&#10;PNAx8byLj5wwyrY4I/WpEVjHgscYO32quZ0cgNF8wPHIyeeOe1OVizHygSrdMnJ/HNAra3HTK0kf&#10;lsNx5IPc+361G8aRkuoPA+pz0/rUykld6RgkHBDN1qKRkdsSoB/eA9etBpdCIrJhkAP4dKbKr+SU&#10;ClmyDyac+UBETAZ64PWoxIUBEuT82AQcUDFwVYl0O7vg9qZvYSBsgYz1z7U1A3O1icDlqBIkbbWJ&#10;5Py+3eixaY6Ubpdzy7R3I6UbkbARxgk7gP5frTHDiTCliP5f/WoCgbWXGccA9/8AIxSa0GroezSE&#10;EeaQd3PHWnIzY8rk8elQh2yNxyCOAP50qyKrlsk+w7VNmUmWAcSFwCcrjNAk80kg45qMSOMKH68E&#10;nuKRH4+TgNnAAxSKJw+MA5YcjinZRVw78jkVHG5K9dpBwcDqaQsCQeuCN2KBolTAXczEEdce9Bdg&#10;rIzgg9D+NRwHJ2k5bvx7805lU8g8jsTQHMyQKxztXDZycdBSkbxvPUHqKijLQkmTgAHp3oWRDxuI&#10;JGcZ6cg/0oGpEryeYB5TYwecc8Um48MTzjoBUKv5Z3KDjpu6YpwmKsDk8Dkf560DuiUS7kUZxu4G&#10;R0z1NAHyABwM9M54qJS25lYkKSOR3p6uNwwcDHOTnH0oGSuCAGYE84x6UrKoUBhnk4GajFwHB5x1&#10;5PXJ7foKEkZgS6ZwuBz0PrQNNXJSdmd2ecZJ7UoQhSGJyR19KhjLHJkIfHXIHHpTwzOm4rlsetBV&#10;xJGKONsYOTz604spyrOy/LxzUYLBQC3zdzT1Cn7zE+q0CadxyuwTAYk4xyetKSwyCCQMdfWo42KY&#10;YE4A43dac7FiWWMhs9AeKBadRWYMRGCevHFIHPJ35b1wPXNCbNxYEgAZAxQHUZdejYHAoG5CkMyY&#10;B+uacyjB2gZA5IHeovMyArZxnr0xSMxAG8ZBPHNBm5MRwrsS2CAfwp7kRAuxHHRR2qFgD80RJyRw&#10;elPJYRHeeSOdwoJJN4d+WIGcChWO8LxnPBNQhwuDJknpwDUoZZuACMcDih6ib0H4UArjB7A9qRcN&#10;wWwe3tUZCB93UbuaVZQRv5OMAj+tCSRDY8MwGCc4HOB1FKJQsZG5Qx+771G0zIoctjj9PWo2njkO&#10;4KMgHJPbNBDkyVZ1UFGAyWwQB0pGZV+XYAfTOetRFowNzkDkEetNmvo2XyWVsgcH196BEok3n5MM&#10;oboBjv8A/qpJZYEGXAA56nn1qmrFODIScn5ulJ5iSELwcjPBp2bFJ6FiW5SRSGxxyPTHHFQtcnA8&#10;t/UtzULNICDwRg5HFRvuDEKmOD06ZqlsYuw9pnZsiMhjkFu2KbIw8sgflTDKroTtJwe4BppBC7j9&#10;0ZwGzx05FU3pYd7IkSTaQjDIJ6mkDRgiRCOoHBpqBhHnJbPsB2ojjjweoboOKE7CuxXcOhAXtnk9&#10;e9IxVFEaoAWBLYOStKgExAXCMvUYzx6UmB54HUjqR3p8whYoQq4YnBPGT1p6pvzyv+9SDCxkYJyc&#10;rk5ohUAhPU9R1FSQ5WdgJKkKwBBPJxmpUWNl2MSQp4wTwKRGMcZQOTyASfWnOzkARjHOclsAigTm&#10;HlgOQpz6NjnqKcjFIlJXGF4xwaIdqptYEEA7WB5z/wDqpdu1hl/xYZzQRdhKwjcu7cAcZ7Hj/EU9&#10;FLOWVyQpz1z+FJECo4YnA4XsDwM+9PJ2K0zcjupH+FAhQpWPHOGOcmh9sfzKpz0PPPapIULRb5On&#10;0psqBGBcFto6gc0EyFhLA72baMknI688UshkTCqxBGdwPrSjY5DO5OR0zke1K0h2+YBzgZPfNBL0&#10;GxhwSj8jHIA4/KhXIkUlNueCOx/DtSx+cAd7qOM5xk+vWnIN4DrCOeSxHPsKCG2xqbkYNgqueuKe&#10;VUoSy5Ckcbu3rShdyn5f4fTp0/xp8SNIpQYBIGc/zoIb6DUZEAEbDCjk59aeJGVfMJBz2PWljhdD&#10;uUgkeqg/lSoryOVZR1J2gmgkdzIpLA5OeCen+eadHasWTcxUA4xu65psm8OQsYxyepPUAjr65zU8&#10;e9hhywIXByaBX1E43gPGPT16U9QCGUxAZYdOfxpqBQcE5O7GR1HtzUqszKCGJHPcdRQRKXYNgU4G&#10;RkAkDrT2VmOXbJzwAe3bNLtUjeuOeDxUsCbMBmBUk8sM/wCf/r0GY5C6lSXBwOQDnNSwZGRs5JyC&#10;w7imRIrbgy84JUjt+NOCPvbLHpxznmgCbe8KqGU+uSM4FSxxTHMbIwxxux196SySSVyY4wDnDL/e&#10;xW5oGjz38gXaS7OPxoE2SeE/D5vLtYo0OeAQeRyRX0P8HvAAVYZwhUhcbynPcVzPwn+FklxJFNc4&#10;U53FSOo7dvX+lfRXw/8ABv8AZ6QxRWoxtAI29KwqTvohqKtdndfDHwtJFbQxmMhduAD/ADNen24W&#10;2jWBQDgc4rB8NRtp1gsEUI3lfvEcit/RreS6l2upwFzzXNJmTSudB4ciadlcLgdhXa2ViqhJFGMe&#10;lYWgWSptEaDhBj2rrtKtt7eW65GPzrgqzs9DanG5esEVFBUZ7ZrUsg4cleMYpNPs0ICiIHnnI61r&#10;waMrEbIxgdSK4faTlKx2qEVG5e02eQ7cjPHNdJprZhUZ6+tY+naesajaCeK6bRNPUqJJUAGOM110&#10;3JnNNLmuaWi2sTEC4GVxmt1/sqEJHGPY4rOs7VYefX0q1NL5ahgeRXbFJIwlK5cEKSQlnUZ7VWMO&#10;Qx25FMh1KUny2Y4PrSRzSmTofzpk63Kxt9j7lXH4VbtrTzLcNty2etTRok0mBHikuGeAhIV59qEr&#10;DbbZT1F5IAUXgZ9Kz7a7ZLjez4yegrQ1MzykKwz61lxQq8+z1NZtvm0NdLHQ6dqMi2pVG+b3NWLS&#10;5mZcXqkg8LkVmWS+WBuOOfzrVupIzArp1ArZtNGTVjSsfsaxkoQSexqZL23ELLIgA6Ad65+21IhG&#10;ZwRt7iqt1q8zPlZSPYGocrIai2jQvY45GZo89ehqtcabC8HmbwHPIp1pfQmISTyckcg0+ba0BMPA&#10;7E1nHV3JOeu4kichlOQeacLoKoG/AHTNWdSjZkyV6Z3EVlLufB3fhWo07HR6TcaU9tumkww6D1NM&#10;1CSaY/I2F7AVzn2ma1nVVcgH0roLWcyWwnC5GK1gyGin5Vz6Girf2mT1oqxaH8ey7yAjoOOCemD1&#10;pM/NtIGQp46cUvmRs3meYfmY4BX/AD+dCuEmDEAAkZOM4HcVUW7ntjYiNw85h83JwOtWGaS2gwdu&#10;0tyD1Of/ANVRoYpJQQ3zDrnuakaUzoGcKGI456CrbuhrcerrMFYRjAPJY9/zoJkZCzAbcnA44/zz&#10;UcUjyDcUCDcOSPwzUkpYIHBwBg8dBx/9epSsbrYfbvlSspJBXAGMgd/6U/NsI9sW0Fm+cDnmorZn&#10;UMhb5P7zAc/5OKUNNKwaHnb90tjrTBNXJI43iYlGOSoP68VJINwKMgLdSyZGPrUTpOjqiydfvYbk&#10;+2fTmnNINwCED5cFByev+FBXMLbgKWCR9evuMA/1qyrBG8xAp29UJB9OeKgQeVGvnSLgE7mUc5/w&#10;6UgGJyseUDchumOR60IbdiczssapJGAC2CATnPtU9mwWIMZQWPB3Hp7/AEqtIUCgKhGwfMc5/wCB&#10;U2M71VlLM38IU445NWmZt2LoukVFiBPTORxg1Lb/ADo7OxBxxjJwOPWq8IgUqXjVskgL3XHGfrT1&#10;uZFPynaC+AhPbaP/ANVUty+YtRMhKsm7LAcEsQfwp5lilyuNoU5GO341VW7UbZOhB5UdD+dSgkLu&#10;j7D5uM/j/OrDVssI86tu3Al/lGemM9/WpNwEhGzAUfeAxn/GqsMm6ZNoIHPG7t7fn+lTTbEJmBLK&#10;eR/kUFakzsomUYVsnL/LgD/63WpWyikopAxncBjPoKqQyvKQGbljuAX19M/j+hqdZX3rHhVIHHHO&#10;PfNBLbQu4s6kk5TIDdzk8E09eZiJl4PQ7uMioVdlHzKMsvBJ785H86c3zxiSPJyAVHr+NAt2JBmT&#10;7mPu4HHQ/wCTTmGU8wLuz97jgUkjNFEI/Mzx0GPXpTA7RxiQKMEjC9j1/wAKC7sVzGUHAGR0x701&#10;Q+DI5DHHy5/zyaRy821o8YzyT0FAWdMAS5yOBg8/4f8A1/agtN2EVDuWLbtIPOV69zSFHJKBFIVe&#10;CfxqVljaT5m4xycc57UyXc25ky2D64z1oGRMCQqiT5h39fb+VIytuCiQ+uCKlKKVD7c854FNG1cM&#10;oz9DQO7FLKrZVSxGTjH0qRJt6cjvyMcVFIAzY+7leQOtO8p1wYzuAGMA9KTSKumOEiuAQoByMDsa&#10;TzmXKxnqOM01iF/5Z+uduT34pZFBZSoUcc4HX60uUpNomjIUfeznkE05NoB5z1znpmoFYpHvA+8T&#10;yx6Y4zSgsYxJHwxHHzZyKkfMSGZ1bYrg88qelG4Bd4TJxk81HkM5BJww5APSgN/eyW2n8D0oGmiR&#10;SyjJdu+A1KG3KBjjODUfmNgAOACew6j+lCS9MxtyenTPvQNWZLGSvCEsTnI5wv8A9ehZHD734GOe&#10;DTftQYHKjPt9acWWQDPPOR82M+1ACpu2j5wCPxzT+SyncOo6Dr61GrBQAFzk8YPQe/8AnvSjy9gM&#10;Zzjpk9frQAB3A2L8x68ipN7gYA5weBUPmq6qQeMdvSpVLMoft7+lA7scQWXPOemWFKGCSBemAcU0&#10;szAAHk89elJ5jHcxHAwS3r1oHzMfJL85LoMY4INCSKMMhwc/N9ajL7slgeRkcYA6UuFYlF4JXnHr&#10;60CbuSGduSSOe4602GfzmbKjC8gk5x7Uzap25UkjqpNJ/G20/N6EcUCJXkQEDtuyRjp7UmWYskQz&#10;npxTSGf5mBX2HekEyoD8vIbhie1Am7BG84PzjawJOP8AP0p3yqeWJGeh6Go4p5fNLPgDvkU0TmOJ&#10;m2rkNgEigXMidnUkFUUKfQ96SORQ23zMc5IHeqzXJUEOuNvYdhk8/wAqVrsTEZBzjoBQSTSzAgoR&#10;hgfmFHnbQMSj6ZqsJSxyq9SccClyJDt3gNjggUASs42hzID2A696ikvER2RE4AzjHWoXmaNyy4wO&#10;uaZlZDzyScgE9KaVyGrE0d0VcyDIDDkimyXbyHavze/pTDJIx2bcEnnHaiIE8oM4PUHrVcqELvyC&#10;rE9+KaFCvhgRk9jSSrwdgXI53A+nUUkZYjcwxk5OTzTIlqOBdieQQT8rYxz6GgBsMiEDK/eHehN2&#10;eMBQOx7g9KQERxZR+c88UGbVhHjRWO58dxtFNLqy/f6DpyaFXI3SSdeDkU4o2ANmAep60CBozkhX&#10;9znrSEsThoy2BThK+8l0LZP44pNhAba5C/xADkdyfy7UJXAInmUhUUAZ52gAfhQyGOYkgcN8xGOo&#10;H+f0pYldWbGM9zyAKX725mbBbhhjt0/pQRNtBtBUkkAdAOv1pYcDBJ+Y9M9yP/1U0KMhkUnaOCf5&#10;VKUWSPzNvJ+YMMAg9+PxoM27gVVSZHB6ZGAOtKZNx8zbjAGUbJwKcoYKDkcDnIojhjmAYH3/AN72&#10;NAhyYAJcc5ycjk59KexfywUK8d89qaitMxDycg9MdBTkjBfaZFwvXANA1YdGCcMTkkHgr0P+c0rB&#10;QFSE8A8jIoRi/wAij5u/zcdaUROF+XGV4Py/rQTdDt53DbldowRnk0SDzCSqnAPUGk2xId5bDMQx&#10;LDPPtT2YlSBzknHy85oIGg7ct0xwMtmgGRMJnlgBwfalL7U+UDdjuoNNVMkMcZAyDng/40ESY+RB&#10;lt6n0AzjPtTi3DSAHI5K47cdqTyS77mXcVyQMdKIhK4Z9+R2BJ69yB35oI5hYdzgM3y5JJwOtSwm&#10;WXLBc8D7p4NNQiMGNgeD8xp0JkTcm8gqcAhcZFBPUnYFcjceCBgfWmx71VpTjB4yTSxuGQ71BIBw&#10;SOc9qf5eXDGI9M7s9QaACKDzBguWByc9OOfQ9v5U8RoJPlJHGTj+KktGwgEhxxxjnuf88VIyiFi3&#10;qp25bk4/rzQZSkxCgaQuVJyOuPbripoYlYB3YovJG4cdP5UwF1kOCTvHJP8ADUpeNwE/jOV69KCX&#10;ceGjX92iDcoI4WnLwQko+8nX+v6UyJkWRncDaW4FTTRq7ExZO1QFX1GaBDkRhuAxjqOO/pUsSPET&#10;MGI2/wAWclqRY0jgAlb1+8c/jV22tGmkCuuA3CgYwSetBLbTJtPsZ7gK2Bk9Hx071658JPhzcand&#10;RSeSGG4FQ4zySe+P8Kw/hr4AudTuopLq2IhJxtwDnkACvpv4VeAINNjTbaHcMDcGPGKmbdhX1ub/&#10;AMPPhxHDGsUcbM4HzsBjOO1ew+G/A72NuJWiw4xhSo6VN8PPDVtp9qs8kBLHqQOvA4rvbHS/tUgO&#10;cADgYrjbSCT5jI0bSCiFnjI7fT/Oa6PRtLEY2ImeMbgKvWfh/MIK8Z7Y4rVsNKMG0ZBPTiuarNhF&#10;al7QtM+VQqjcy84FdfomkbRuKdOOlVPDOjPEFlOM9Rlf0rtNK0xZgrKoUkA4A71yON3qbrQTT9Fz&#10;GCITyBzWrY2TRAhgRzWppGlYfc69umKnvrGOH5lXv6UlCKVynOTKSxJGRtUD3FbOnzKdqM/GOBms&#10;iNS74xjHrVuCXYy9selbQsiWbEk80eCr49qsCaSWANJ1PNUoLmF18s89+atb9wAHAx2roWqOd6MV&#10;WkYEgYqxBIyDkAHHerVrbwzWm1Nu4c8CqtwhhfOR71VrATxXLkgo+BnmriXMO0vKvOMVkecI0yMg&#10;Z9ang1CJo9siknPWkUkS3EilywHUcCqkFj85lK+9To6zy4AxjtUnmrEGjC9sE0FEZnKAZ7d6t20h&#10;kUhxxnvVJomIypHB5q/Dgwk59BmgmRn6lOsTtFCSCaxLuaYXBJ5966G6sGClyufSs630c3N5h+hN&#10;ZTi2XGS2DLLBGRnJFTXT3gjXlgMc8Vqf2G0e1VGQMVrx6ZZyxmApgsuAcdKIwZEmmzl7C4+2RvbT&#10;Lg46gVi34k0+7yRlQeh9K7JtFFkxkEeByCwFc54jt4GZ40BOejVo9ESZjahbT3QOwY9CK1P7UXyR&#10;FEMAjkCucihmM+0LjB6mr8ShSPNnwR2HNQptMfLd2L39oN6t+dFVvOtP+ezf980Vp7UORH8h5SOP&#10;52GMcMMd6VcZwBtyN2D69KcqxCYBnHyDk9v1okGMMrEq2SMDqfSuw9cHDo7B8hs8A9+aXChTsICj&#10;P3upJ4xTmbzolj3AttGTnkGlVI3YCNQOTuyORnt/n1pXTAmVW44iGV5PammRJFVXZyG6FR39/fmo&#10;lgk2+akxKYI2gHHpT4VdCfKH3Tnk8dP50NNK5dOd9CeNQpERVieBh+hHt9Bk0kUDJgkMuRyrdTTm&#10;O8kzRgfKQnbLZFSIBMi5YDGduD19OnWma2sKzRlCqtlyBl9uOOc/0pjZVtycEjoTn+VRuNkj+W5H&#10;HII6j8fypyvGUG0YKg5OM/rQwEidiCmwj5uN3GP8amW5E8nkyEhm+6QeM+lQty7Iq8ZB2nvT1jee&#10;YgRfdH8Jz260o7ASK6FArsACDvDdDj0/nTLKJYGeSORmU4wDz26mnKUyFdcBQcZPU9DmkImWJg24&#10;gtgkLjBGP/r1cQ0JlMsgM4fAAwSoAH5+tPimk+RtpbGAMMQAO/4e9V44crtjYqDwB29KFnmLpC7D&#10;KDlCfpVp2C+hajiSQFpG9SFz09+fwqc3MGWhA4UAFfp3/T9agLL8zLKMdh/noKZH5Yc/KCf4jj+f&#10;59apO4JuxeilCOZQflVTtIXof84NSvK8jjY42hMBV7/QVniSczAscc4OD0HpViJ/LfCoeOTgc0wu&#10;ydGSEB9jKXJAYfT+VTmeScJ8h3rxuHfPHaqRdTuQqx/hUbu/+c1LCUQ4SY/KOMdAaALAJYEtFlk6&#10;HPfjnPrmn+aS4Vp8bhwzY4Poarvc5GIVYJjqeoxml3ytGvyYw/I/rQO5OoDTuHwRwAxPQd6BGpH7&#10;sBcdM1GSxQYky2Mde3+RT413LuUAk5PXtj/P50BdkhSLIcHGQQB1P40gBjA3FNvBGTnv0/lSGJnY&#10;NnPOcCl2RlnAbcrcgehoC7sNmhcfMr5fOQSeOlKZCVGzarEc5PXNOkXedxBbHLD+92/CkKhAruvP&#10;UDPegpSkiN45d+JOFGS20+lIQjfMu3BHHNOZnbnGORu59/el2sqDcnJXnmgalcYGdVKOuT0HNAKu&#10;fmfAxzg8n0p20IoYrwDycdutI4JO3fgdcMeTQaXTGl5GUNH243N3H4UREBimAMct/jUjRFCr7cgD&#10;jJ6GoZF3OcgMc8D2oC9h29XhEgPLqD1wAKWB1jTewBGD0FJGPKJz2HILZ96SVyrAxsTweOcjilZD&#10;5hHQkhwzH5cA9O1PzuZizE/U9Rxio2YsQ78kngE0ileWZsH6/wA6OVD5iVCYM7yMc8kcU5JCV29C&#10;3tUYHmBYpCcN3PalyFGQmBj/AOv1pOI7ok3q6gZIwAP8aNrBg6OpI7HvTEcsoLryAeQacrKGw3Uf&#10;KM9qOUpMVpCcjAKt94n36Uh3KwJY9QdoHNJMzMoI+6T+ozn9KezbQNw/+vS5WHMC+WoLKvOe/Y0/&#10;J3K7HHoe1M3LgAKRk880ikEgnsTjmizDmJiypldo5NCsVj+cnlutRFyHBSPA2jknrQ8w8wSMDtIy&#10;McnikHMyVw5zsxt7elRIGRtxYFjkt1od8DyyQMds4pnn7V+9yDycdKAuycTjGQD7A55+tRtcNvU5&#10;Pzckk9Rn/P5UxnQMFdht65z1pGbB2uxIGec5oC7JzM/BT5snn1NRNIqglycdOaYvBLAMOOfbmmuz&#10;5KkAZ4yOtAiYyAP5fDAgZOQDUWCx8vaTnoMUxlVxgD5uoJ70qyNklVyR0z2oYDneQjBcBf51E82y&#10;X/VkfL8vv+lMaSTzNxGOSDnrmlkKsAAcDjNBLZI8y5VolIznJ/8A1Um3czIq8/xe3+Tio1kjzgDq&#10;AMU9mjjUv3z0Hf8AKqSFdgEG4knIHPHWhtqOXyNucYwf0oVmYbfwYD60qxrwqqc55zn/ACKdkhXS&#10;3EBkEhclsA8HHPp/WgyqF2NIuw84XjHuacsoRyWYbdwx+dMaEHhSAM9jz6mlq2ZuV3oLt+YMACoB&#10;5OOnFOYkuEEWRjacEc/h+VNDkReWFJyep7VIjKFAkIA7Lu/rTVyHfqNbCFWjYk4IA7cdf5/pTZZV&#10;4J4+X5gOo9KeNpBIfg8Nk9ORTNiFzuAAX169KYN3GooBMuw7d2R19OQf0P4inIjLlQzFsYwRgH/G&#10;lK7IxIBkHAU54pxV9vmIzbuhA70CGQo7DMkmOSG2kHv0qW3gQ4SRwQSc4/nTQgCFgmMMOO4PFPba&#10;zjKkqAcED26Zpp2API8vALZGPu9qdsJAIbLKcYb8v60m2N1Ck9unNCOVLfJx2yetIym7sNipGW2E&#10;nABPHvQyCRAzE9RtGcU5gNxOeG4OTwKHVdw3EEA8YJoIEATGccFT368Yoj2CM7A20gAY7inFPMGz&#10;djd05HAz/hTiGlHK7F7gnHWgACK7lE3YC8Dt0xz68/yqTy1QBhgk85HSmsSMKyZw+CS3UZ/z+dP8&#10;yd42fYRgcZPQDvQQ3cVC0CLjLH1AB4NBcuEZRgg/MO4/yP5UpZF5XLMAMcd6ZJKdoCxk/p3oJbsT&#10;K+eNoJ/vH2qOSV2G0yFTnkAdaDl1UEkHGeDnBqRVXosZfOMn6f8A66BcwJGVO+P7o7HH50qo4YfM&#10;Bjt6Z/yKSNc5XYQCPl5qR4/3JIOFx944HTtQRLYJElYDewXJOMnIyKVlkjALtghudo9Sf/r0KhnY&#10;AgcIMNnP0NPywyqnJPPPcYH/ANeggY2yUBO4yDzjrTrd/JRY5n3c4U9Qfxp8MR2Bi3II+Y4walXY&#10;SVICrjhenegAiSNV25388gDv1pZo/NTy8gZPy4JHfpRsQygBiD9enNSrHtiwCpO3qR096CZPQbFb&#10;Bvnd854DE/gOOKleASldwJJHc/4f54pIwhx5a4wRghuuePzqYYcjy5CGA5zQY3uNaJkjMQAHOMEd&#10;TUiQszrvRSM5XHr15/Whf3oJkb7xOF4z1z61PCnlqCD8yrlueB7/AJGgbkkhUQhykqg4/h9KkQMW&#10;UBDlSACU565/D/69JGGkGGUHHAyeeKmtbV7iVExkbuQKCXK6H20C3LZRMsCPlzya7r4feCm1i+jl&#10;lKBQ/wA2VAH457f/AFqz/BnhG4vr+NEQqd/HHXmvoT4a/Ctw0F5JbKEQcMAOR6Y7f59KTkkZ3Op+&#10;E/wzXT4IZJLZDhgQB6HmvdPB/hFlkTMDFsAhccAVV+F3w/2xRtJFkYG32+teu+HfC8VsUSOIZ7HH&#10;TnNc1WprYWqJ/DvhpmRAIiVGAR/Ku10PwtLGi/Jkkcc1J4b0B4FTbGN5HGa7axslWIAoN4HYVyyk&#10;NO5gW+jGJDEyir2j6G0knmMgAzgZFbf9lu5B8ocj0rT07SVGAYx0rmlK40Gk6UPLQKoOOpNdboml&#10;H5SAvsKi0vRgir8nbgV0WlaaAQdpBPc1B0LYmh0/yog+eg5NNurVZofk5OOK0VCMnlqAcdTTfsxJ&#10;yqg8U76WA50WMisSF5J7ipEtGZDnbnFdANOyh3RbSBWZNbiK6KspAz6VS2Agt0MagAdsZrV05S8b&#10;SHBAGMVSlkRW2kcDpUltqJhBEg2qa3pNJamUrGlauVberAYHAzUGrXeSCQSR6VBNqMMsBa3kAxjO&#10;KqPdiQFWkB4qpSTWhMVqDvNJH5gbAzyppouXixhz+FVxdBXOWwue9TxywyrlCM/SsW2bJJGppFzL&#10;LJmQcA9a1bi08yAuMEYyKxrDPlbSMH2NasVxKIdjD5SPWtVch7lF5PJQoveo7a5kyFDHrzmnXioH&#10;3rkD0zUafewKYF+/vWlg2q2B3FU4Gnhm81WIx3ohVmn5Bx6GpJmCqV2DA9qtbEPc17HUxKg82TJH&#10;erYu3W4E8cmVPIrjZrySIllYgE/hUlnrs8EuDLnJ5DZqdExHbalOH01pAQOORXE+IJZIm2ggg88d&#10;qutrbSKQ8xYY+72rOvbmO5Y+YR7VMnoNJ3KSQPLiQL1NMmtZY3bcvHYik+3JFcbNxxmpNQv2uGEc&#10;C+/TrWKtc05Xe5W8ub++fyoo8y5/ufpRVWQWZ/I0HcoUAyDyu7t7U9ZECEA/d5wW98cVEiJIygMQ&#10;Sc4x2p/3chAcg4PzZr0TujJ3J2YFPLYgEnkoeopQqvEzHafm6Fug59PwqETM7IZF4zkmphKzAHe3&#10;b5u9V7oxVAjwEf5GGOB+lKqsXEcSADGCB1NIyuB/rGTHTkn8qez/AGZw/lMc84JpS1Vhp8r0FX92&#10;2XtwAD8pI/rQm9XyB3+92P0pDPvkUS8bV+bnv1/z9KDIpAcktgnAHHekbRl3JS5kXO0exxwPXNPh&#10;FukPygZ7gceuBUNvJI0jFcOVXhVHHYU+KYJuDJuO35RjNK9zVO48svmOHOBjcOc59akRWjj3EjBX&#10;pn1qMSCbau7bhuBvx/ntUpIVxJGuTghzjJo6gMUmRhG33+M+w/wpzqjIWcIdgHy7sYHP5D3prDyc&#10;qM5wMkc4Hfr1pWeOQHnaQoKZX+VUnZ2E0EaOSCzKVI+6rcHjP4UCbysxI25j1J7njFK03kLjIJJJ&#10;IY+vNNDxhfkQbmIOSeDwc4qxW0LCzSLD5LEqgyd2M5pIF/cPIcbc4zt5Jz61UXLhVdgCG+6fWpH4&#10;ywLZKjGB97j1obsK5aSVZMOSOMj5R3//AFU9JhMAx57Adwfr2qlE7xn5wwY+vep0lDYMjggE8kcG&#10;rjJFItoyMQwbovO3qT+FTReVtIY5Zs7A+RVBbhmVY1IJ2gphuf0/zzTlk2MIkxuUE9cc9qp7jLkb&#10;j5ZfujOSrg/1qzJcRuFOPUYPSqEQTywFyrbjkjnNTSOYoIzGpLOedw6CkBZCtgMq44PznoaPNKoX&#10;LKxJwPU1DE8iOOmM5PPSpkSJmAypb+Fc9etAD4rqVgwIPPGSKkEwxuUgqGO4jp/niq4mTaztH8+e&#10;QBz9KVcOhzk7idtAFlGUoSnAIyCB1yaQMFw8zA4GUB5J6j+hqt5jHDlDtHHGMVYBRVBQAZXkjigB&#10;Cpz5bK2ezEfypyjY23C7cYz61HcOVxArMSeRnr+NSRD5CSMYHUHmgAIV8ru4K8Dv/nmkRQDiTI4z&#10;gnAPtS+WVcOI8YGCfWnMivu3AgcHJ5xQVZiFIk4GD8xxgdfXiopkLSAqvGB1HFSylmG7f8uOTj60&#10;xo0C5Jxn1HB6UD94jXcWYnJJ6bR0xxSqoUbmBy3HU9PepHRGOVTC+g4+pqMRo2Qj53AgD178flQL&#10;3kIYSeSxyOxPSkMYJUNkHjgHoDTwjvyH4HXPY01mLEqQ3AHB60Fxd1qN2sgLYI9BSsWclcgrjnjv&#10;TmEmdyRhgBnbSlVkVXmG307UFXQ0EspG0AEUAtyzjHckjH86V3XJAQbQRg9h70h37iTgA/xCgZIG&#10;dj5hwoxkHH6/rUahC/zsee/ans2QOCM8EY6Cgxo6jzT0OQBQAjMclCQRj5sDjFODErwpGTxkYpvD&#10;DDMBg8djTtgjwisQOvBPNADNysxBP3eBkdKANmXXB55p53bCozlV5AbpTN+5th5HegLizOzvnecA&#10;44PFNcKGDAjG7LEEcn3p4RUXKAdeQetMAXcS2CM8gUBdgV+fKg/KQFHamKXKFiTjccj1pzgh9u0g&#10;Dnn9Kc+Ucx4x6YpWTHdkRIfqww3H3vWjex+fI6ZIPFA+Qbg7DB7mjIAAZRkc80wuwDseQuVxgce9&#10;MH3i/Kk9fpTtxXI5yBwT9KJC5UhejL9M/nSshXuIqFiHkfLY2k/5+n60yRnMoULj+7n17VJHEY0E&#10;Tpt/uHd045/QUioyncGPXHXiiyDQaUUEqE+XOFx1IoCEptC57jH+frUg5x6AYB/z3ocmPKgZ4z/n&#10;86ZDnZkS7VcSE9cHGKklMYbMLHB6k8e/+frTVYFSAMYHekEbk/JGcjhioJNBDlfcd5aSIQy/KpHJ&#10;HenbI2Y7ySVOB2yevT8ajZyCVKDJHRu9JEU8zeG6YwM0CuSMF52MMFOvcdqRkO0RyEFgem7n8aco&#10;EW1s43A/KfqKc87GTduYA9ev9KBXGlQq7ienUHp7UbVZt74GTwT0oAOP3m3nrxnPvSlkZtwABI79&#10;/pQAMcp8wJ9aRGAJ5Bxyc9qf5jlQqgY57dKUAlSit/CN3agz5xrmEEBXBBH3lGPwpsaS4LHtgkBe&#10;pz/9apY0cqSqcAfXP+eaFcxDakeGbk57+1BLk2N8piTk7gBgHbx9eacxaIABeh529+9PiIjVoxyA&#10;NoOeKJI41woTJwM+X3/KgkTYDiRDnIGDg80+GICPbIGHTGDn+VEW/wC5z9Qp/rUm1lYorEdmY9aB&#10;cyGqqnGF4Vhk/Q9KeWUKNjYbb83H8qhOwEqznAUgkVJGjhOG46E+9BDYhZETDHAUcY/D1oWQKmwc&#10;kjkBs9eOtIxdOrk5YDGeM09wXJDt82OOf5UE3dgRt2Y0XjPzADocZx+tLtUZVeTxxnkjNCY+6zE8&#10;cn0/wNSxgxOGYDCnJG05oE3cRYk+8owT94jv0pxUKe5B4yAcjilRQ5KxFhjOeeRTljZi0qtvwMZH&#10;r/TrQS2luCgun8z0JpVCGFlTAJByAP5fmaev+q2kj5jyD/KnQjAOEO3BHHb/AD/SgmWo2MIu2SP1&#10;5I7470ASfNI2WJ6Kw5+v+fWnrCwBR1DITk/NT2diCWHJUDOOaCbDVP7tg4Kg4zz0NTJEUfk8YyzE&#10;+tJHuLAqAC2ec/TP07U5V8vCMcKSduW6d8jFBMpdhuw7iIwDk/KeuT/SpxCiExlgCDgbTnmmh1ER&#10;ZkUnngjOeg/OnxIqJvL9+hHv0oM7ixp5TFg/AOee569+tPDKkgfbnkBv6fWnbG5PGB1zninbA7CN&#10;TwoyT9aBCHcU2ZQEfe29anRGk5k4wvII9qeINriMMSCN2VP+FSQwNOAhBLA/KAepzQS2mhsNv5sW&#10;7y84JGT09zXX+BvBk+oTwlVJVm4P+ffFHg7wbNqrqbiHapPRhjOfavoH4R/CtIIYp1tgx2lfl+uf&#10;6UpOyJD4VfDRbONJJrZjnOSDnA6V738PfApmaGGNCEA4IQcCmeBPhh5iLuhKqDyQOT7V6/4W8IwW&#10;ixqiEEdQvb2rmnO7FbUv+E9Cj06JYIUUEAZIFd54f0+WaRHVTwRniqnhnwo85UyD5B0xnJr0HQ/C&#10;MsEK7EGByOOaxYm2WNJ0oRRiZeSO+K3dJtg5UlSPWjR9OkiY7wxGMcitm1swAD5f44rmqSWw47DE&#10;hO0hR+nNbWjWCqoJUliO9QWGnrJKJCxwvNb2nwCAjcOvesC4ptl7SrIRoCUz6Gti3SGCEtxuZcD2&#10;rOS7S3jVcZ9hTRfYcEyDk9M0m0tzZLsSzM6sFQHGe1a2lpvQggdBg4rIW4jnbY31GDV/TtQW2U5c&#10;EE9KzU02W4NI0vsjSAlwevpWXrGnSK5mVT6DA61uWV5DOMM3ymo9Qe2kJixjHbNdUUmiE9bHIgS+&#10;dzGeT3FM1e6hChAgBBxW7ewQeXmNcHtXN6pYzRMSULZ5zinfl3E7XKc0rJFhGOD6Go7eduQM9KVi&#10;zYUAjtjFWrPT5JztWM578VDel0OyGxIZIcns3pUtsEi+8wqw8H2WLySO+elQeRu5C0k2Bp2lwGG0&#10;fpWxYXVuq7JyAQOtYul26IvfPvU0zuFbaexroT0Ie5YvJo57lmhPy9gKs6YsPmfvUGexrmzqjQS7&#10;See/PStbRZ2nkLF+AKaaYHQS2lkVDiPORngVQuoYy5DpgVsWt1pstpsB5A6gVRmNpcytl8c02+iE&#10;0jFK2hk2eXuB/vVm3qW8cjEMB9K1NUjhiZvIk78VzuqN5bFQ2cisak0lYFHUlGsQxqYGZcgfKc1l&#10;y62vnHf1B4waoagJcMyg57EVli4neXB9fWudzbNFHU6B9QV5A64OfWtLTbqNZ1MxBD4/CuRs7l/t&#10;G2QNg10FjctJIqMQMAUKVmGx1f2LTP8AnsPyFFYm+f8A57Gir50Rdn8jM8EM0mI5xgLwCOQPxo8v&#10;dlcgZHVO5xQCVURFeAenYH3pVz5m1o9oI6dcjmvW1O7UYwmEgAyVPT0qwA3lhTOd7H+JunHb86ij&#10;8qRSQdpJyxI4FPjSbzNyQk4bj0FNrQYmwRMrjHHU55AqVcIpWSPcccbQefc1GpkUEBsEHucDipIw&#10;CPM3KCBg5PbNJX6jSbH7MgRxjAChn5684/xpbeUDdEwyoONiEj/9dMiIfd5aAHJ3nOcfhUg82aMO&#10;oYkH5uOvA/xplLYVJ2wESLJyeDnP+f8AGkw2AzA9eD0/yKUExAkoSxYCVWHX05/z0qTyxJGHc55L&#10;YZjn8PagtSaCPfuWYuUIyTjOG9qfCQXJL5x1b8OtIxVMcbgw7fU1EzKzb0Q7e23P0PH40tGNTZNJ&#10;uJPzny+wHTH+OaepRQFLjJBxk54x1FQ7VY77bIUAFQ368GnxwEplU6E7GI5B71SWpommhHMjFjK+&#10;AexHT86bakxqd8TejDPU460riFG2LgZ6FcnPFWEmZ48HAVVXcW6juPrzVi5kRyzFTy7DAxgA8/8A&#10;66imdo9uEztXlScg/Slkco/lt8xHXb2pkg3SCVX7Z4/ln/PSgzlK70HeY+5lCYHO5fXNM3kz4QcN&#10;jOaVyifKVbPJH15p5ZnzNKRuyTtJxgmmtBXY6V2jiRCd24/KT0zniniSeNzIxbk9CCM+3vUCh4wy&#10;tIuAdoGe+f1p0ZWFvJk+8CCu5uK0uiudl1Lty/lpH8pbOfTrUi7VYfvCp9S3IHf8KqRmIxqrMfug&#10;KhXpxU8bqsQ85dy46qOvt/L86RUZFiG5DTbFTBA+bcoyak80q5jRiRt5KnAIx3x1/wDr1T8yVJAo&#10;iX5jlpAOtPbzAcgEEnOAcZ/z/Sgbmi2s7iIk53Y+QbsVKk0W824IDHGB7VWQPO6MXyrDgHGMU4qI&#10;33Medo+Y+nNBRYEiooUSYPOAe3alDKzHLABscA8gVUWOQEkKGUDr+FWIg+3CBc5wDuyBQBP0A2qc&#10;sMgjqcf/AK6dGXicAkYGe+Dn3qJGlkUyb1+Ucn0pYhJnz3HDE8EUASklwETJBGeaApRMrkYOR7Co&#10;ZGZMuuTt45P+fWiO8YsFTnJySRzigCRSUfJk285AY+wqVWjOMEEdcHr71WkLTc7wAGI471JHvIGB&#10;nHQHsaAHK/mBirH3I70smHBTeSP4vX8PSo5G8vbJvCg8Mc9aQOinzQclR97PXmgq+g4Ybl+ij5tz&#10;dKXYxjV1PY85xnikWVc5Dd/mBXrQ5CElvQ8Ae/X+f5UC6Ea5dvLI6Y46jrUqb3faTlQOAR0xSMg3&#10;/uydvcHrShWV8FvTJoEKFBG1jkZ5AGOKN+/aVG0ZpHzvwjdgQBxmmtJKAoZNpBycHtQUpWQ4S8EA&#10;Ffl4Hb/OKUDYqyqW4OAV7/SkUEOFBPyjOQKWdZnBbkEnJ5x2oBaiLKvPHzYxnrkcUsaEkEFTg8gG&#10;hAuM7CCCQRjj8KaiuoIAPcE55HBxQJ6MaXlbJZgDuznpS7WI+XJBJOAOD708BfmDcMegz+lNY7W8&#10;wFuoAB5x70DTYrMYThmH/AjTGIDsAQTxgDmnOTkLgkk8e1NmeJnMee5zg96BXaFH3i6HIPYd6bJG&#10;zSBWUkEHHHNOREBKqAo64759jSFNx2nBIHG4/Wgq7tcYiqwJOcnoCO1NkGSJPLPHUY609ywUlgFz&#10;2B5pxj2tuDE89SaBXdiNg0YB3HjuKAxk25IwT97PIpQnybZZfmx29e39KGGPn8s/ewRu60AmDjCE&#10;synqfryab5X7kSAjG7pjmhQeJZeoO3aR9P8AGlF0/lfu0ZhyPlA4oJGOSku3PPuO9K6lztfoe4pZ&#10;GCndJwwPUntQC7ybVySM496BtIM2+xV5wDjaeo+tEhjCAEEjtmlQOJcSD5QcqMflmh2iiXyRg4PO&#10;OcZpsLjdiDCxgfMO4xgelOC+WFVMkrk5B5P60rKhXBXk/wAQPb/OaF3rEccnP3g3X0OKQgADLvDN&#10;8vPAzu9frT1j8sEBMllyCpyKTLuy5XaFOeR0PrxT0jbc3zgd8/5/CgLoYRvXIJVj/d/CiVipKknB&#10;557/AFo2orknqSMYPb/9Zp3loSjuhAC9M8UGc3daDVwx27TyMkE/pUiKccJgYJwQcfnTZmRTt78c&#10;Duf85FICVcmfHJwM896DPZCrE7HY7YGc4PbNGELFWwT6EdqcysxC7Rg/ex7H36UihI33yR8MOinp&#10;zQK6EAdWLJnZ0G3tz1pwiTaQh92IHoev+fSnFBGxVX6tg4HpQI0CEA7ueRjHXn/GglsayrKcFSV4&#10;pdojxt6ntjgcUI27GJDxwSRTgNq8DkHABoJeiHom+RI5F4JABx71Gw/vJhmXKk5yDjvUpYBtwz8v&#10;J9BSOLmdsIu3oRuHX/OaCb3IyhBG9twKjczZ49PwFSEI20KScdSOcflT0hXcHkYYYELgDk88Y/L8&#10;6Tydh3mHbgDJI5x/Sgd76Cop2Z+7jp2I47VNH5bwlmXJ7hqSO2ZUIiT3Ut3HH+P6U+NAs2JMZxxQ&#10;Zt9hIpQyAqMnGVBHT6elIEaVcorHngqx7d6lMTAFpBnPXHcUgwuZEb5c9x1/GgncGjBdX3nPUnP6&#10;1JEjyHc2ABgZ/wA/55pIYlZWfzPlHPtU0MKHLxEldvGe3t+P9KBXVwWMJgiTCg8AHpxSjyxKQ5Ac&#10;52nqQacLduEBzjJAK5/CkKiQhvLYYbkEdP8A9dAnJDFLGfYgyMD14xVgAscKTuJ529RUflyJjdxn&#10;ucfnUiRFl3OT65B5NBkxxUMAGQKSeSzYNSB5CxCxnjrk9KSZpRlzGCQvy7j1wM/4n8KmTbI33fuN&#10;gEnqaBDDJ5i46/LgLu7Yx/On5kkYFUwAeGB5B7jFJCihipVuB1XkDn/9dWIElkUxRoxwemOelBLu&#10;Pitn3ptHDKAR6Hggf/Wrq/B3hG51OYPJCWHLA7M8gdD6dKd4P8EXOtXMWLdpBkNkdDn1r6D+FHwg&#10;itvL224ZdvZuSSeaTdkSRfCP4XlGjkaFhwM8cZ/pX0f8PPh5BbWkcssOzCgBB3A6f596p+BvAcWn&#10;JGqW4JAAzivV/Dfh28l8sCM/LjAHauecmyW7FzQ9ChVAsNuMkD5hxXeeEfDhfa+3pycioPDnh4Qw&#10;jfGc45PrXZ+HtHkymyPgDrn3rAV2anhrwzu2uqBRjn5K7fR9IEUCERA8dxVDw7ZNAACflxnn+VdP&#10;ZW8gjVx0Papk7IRTWwD5Magexq9Z2YIEbIDn2q5Bp6kgCPIPWrkVh5RXYtcktWWlZDNPsAv7vGT2&#10;GK02s28r94MYHanWumsFE+cGp4VaSTEoODwKXKzWMklYxbuXyyQOlVDc/N9/8zWjr1gbNjtPLdOa&#10;yTbOwJcVyV+e1jppWbuaNjdtIcbs4HUVZjaRd0pfj0rNs0MK7VHX3rXRd9nt8rms6ScmbVGrFrT9&#10;aSzVi8gwOmTQdejmczb857HrWJcRsSS5wM96rrOJpfJR846Cu6PMkch0K3L3MhcPxnI5o1SeSGHk&#10;AkjnPas7T5JLXmXPXp7VYvLk3H3hlcU7yYFCBEaXc4z82a1ba6hR87woA6g1mTSRxZKkDjuelQGY&#10;5LBsjFSBp6jc/aDtiwST1p1sHCBCO3NZtvcbnCucZPatixmhjTdIeRTW4Fiwt3mPyR496kvbNrZC&#10;Rznqat6fKrx9Rg4xWhLpiT2hYISQM10paGLbvqcRd6YXm85SSSa1dDspT8oGeOKv3WkKIjIi9/yq&#10;Tw7EplLOQCOgNGkdi03JGrpekq9jJF5oDEdzVN9BuotyJMCQexq/5colHlE49qmWzu1kWVjkNSu7&#10;lOyRyeq6fcodjjkd6yJdGmvHLYxnjJFd1d6c94W3kDb6iud1PfYXgihbKgjIxWdSBm5NGM3haOKN&#10;mnUvkcYFYmpeHUjYvHCRzxxXokMMd7bK4TG8c81Q1GyskO2UgYHFZuC6BGTTOCXT0jbLR8iormGS&#10;I+ZHkDPaunvdPWSTIQcd6qDT43B85BtHes3FpmiaZhfarj++/wCdFbX2HTfQf98miizJsj+R9SA3&#10;lkZCHaT0z9akVjA28xAjIxu/hHFTXdqkc+NzZCcHbkEn3/z0qvFNJIhj3BcDlmbA47fj0r2k00eg&#10;1YRpEYi3XgEf/qyalhDq3+tAI4xjIz049/8AGoliBlYyouMfLk8HFT7lCkRLlTgISf8AP+RTBK7I&#10;5Y9jH5txI7gkn86XAJQ8Hk5Prj2pxxGdsaAuFAU5pslsYnDAEZHP5+xoL2LAtLZrdbsABsjcqc+n&#10;+eafA0nzRoQGUkgnp/npUXkO6BQNoJztJ46/z/z7U+ORotswXDDJwT2/zmglbi+TJbfv4pMrjDDP&#10;PrSuimUSMxHQnHGKfbFtxYtvBYFnVQM+2T7UlwZ2+Z3+U9NuCQf60FBBApJXI+b73fpn8O9Pa38p&#10;1aWRumTjj8KaQibVR9oVc8joemM++B+dNd9uZJQTk4Uk80APZvNwwOwdACvX2/WhRJG4h3SFSMjn&#10;j8/89aktYEaJcyD1Xd9f59aViFY23lH5jgsDgAZ6/wCfakm7jTsMZR5RYMxbGSD6/SmFI7tC5ZlI&#10;GE2N17/nS7SP3m52cuQrE5B/Ec/pQqqX3E7OehU4zjPFaJ3Bu4TKFj3FMqPuhTznHtRKkaoEVuAe&#10;SegqURROjkt2ycHj/PtUB2FEIjY9jkf07UxA7NECo+cbQMkfy/OkjQ5ZnIA3fKWPb8aVo1ePy8EE&#10;g8kjnnp1pnWVGDlhjgk9aAFlTbKDuUk4ORxj3pzq7DHmDDNyCeR+NNdwhyvzDgHHGAScj3pHZFPm&#10;A7VIyFH+TVRC6HAEoDKnTAAB5Pfk+tTRXIEbZOGOQBg5qFlaKAMQQ27kEe3akEk24yOAg28gN296&#10;oC6sySrkKQq8ADqOBSJKQ3lO5KE/L68D1qrGCGZSSOPxIqRQmz93ITx1PGPzoAuLKQA5I4GOnarK&#10;zKI9szFgfugHpjsPzrPix5gUxnlfvFuCP6UAnAAdiSegx05oK52aKyP5REoIDHKgdT27U+z2FTIs&#10;uCCQS3OfUj0rO+0EIeAARgtuINW7Ug75Hj6cBc9AKegc7LRljXlFOw8KSeM+v60Jcb5sQxNgAMMt&#10;7Diq0jg4VVBBwB8/OcVJBMUQscAbiRk5waQc7LTszZDqpwcsv+e9NjKTQEMw3ZPIIyR/OoH3+Y/m&#10;OCCfmAJweKd5ixx7EBJz24x70BzstLsVF+UHjHPaghnOFVgFHzAetMiLMSZHJZQd3T/P/wCqkill&#10;yYlmYn+E45JoKU9R4iVYw7SgOcggetN5gYb+TjkAcn6evGfypPOBXeBn5v4hjmlSVpztIKE44A/Q&#10;n8P1oLTTESREcAvuyc4zTgryxj513EcAmmbog+2KMLg9800ttJZQRjH8Oe9ANomYNE2GznGRgdKQ&#10;lg25l3KuMk/pTWfeMsAR2pFlVnEYOQD+fagZKAm/zWQDODjA4oZkaTIDBh19hTWDsBtTJOQBu/pi&#10;ljGwEHYVGMuD7c0AEZZUJYbWLYIGeeKkHnKNoz0Ofao8uwOG+UHO7Hb6VIrvt+UZ3Y6+lAAzlQcL&#10;nPOc9D6UxSAuwc7lyTjj1pRKpyACVUcMMflS5XaRH14z7CgBUfcpbAYgZIP61HLJIWHljB2/e7Dp&#10;mhNwfBj3cDJHb8KV0yMBQSPl+boQcf8A16AEIWUDzM5AyT70jqu0uFIGM888UqyiIAMhLY556fT1&#10;pY238tGFXeerZz9aAFZXh5Tad2Noz2pnmYBkbB3cAEY7mnkR7ssAMHgZPJ/WmOcgKybc/dHXjP8A&#10;k/jQAKycbjnnA46fWmyPHjaMMe4obBbIPHvx/SmwqjMWMpGTx/hQAGMAYUg4HQHv2pGR3dWAKjnP&#10;HSk3gMQqkMBkZ74ppKOwRSSccgdB/jQA4iTzCiENgnr8vAJ9f/1Uu4g4ROhB24wPrTQx2KPMBYkZ&#10;YqeCT0/Snhzh33YOcnJoATajbWK7g3IJ/lTlRX2ghlBY8nGFpEEmCzckeo7d6Rnbjyl3A84JwaBa&#10;AYlJ2M5C5wCewpsZRWwWI+bAJP8AnmpyVGQFGccD1HXNQ+Ud2DIFychW78dj60CckhdhKNHuAHse&#10;ev605UZVCnaFXqeBz/nFPtIY3YbuCQckjnNOkVMHy0J74HNBPOMim2xsXGG3cY5BFKUYyZDc45H4&#10;UkasWBDkhRgsRj8cUsmxm2Ryj5Tzjofegi7ARhsqemMYxyPb3oZnlXy3U46nAx/WjeJHChgSpz8w&#10;4p0fJLScEgAc55oJbsJtVm2lun3Tnpntz/nmnJGzEs7fID97HWgqHBUMy4PBZccg9aScTpARH/B0&#10;wfvfhQQKi+VulkUEYwGxSukkhBjIwODg9D/n+dLHnad3y5AwAp57/hximxs7MPLQKvox6n3/ACoD&#10;QXy5Vb/j5JYnJJGQf0pQhO9GIBIz0yOf/r04fvAroOM8ZqR4wYwxXkDntmgWgxsjdEUOCP4T0/8A&#10;r0g+UAlthzjrwRj+dOMjFQ2DuXoDzilQLLhwMnaMg8Z6UEt2QZjZ8kcZBH4UkKSbdzScjsG60pVR&#10;KEwVA5OD1OKk2nIJTCnuGoI5hrfIcqOi5OO3r+H/ANapEiIUKwIBHUjt70yd8uBGq7Sf72D/APXA&#10;5J+lWgiiLBUKWXnJPH5UCu2QxK0sh+bA4BGTyKmf745HXGFPQf1poSMAeWeM5Ct9P1/+tT9qJD94&#10;E4O5u3Q0CGtHO5UgsgBIAzxUnl4CrIRlevp9aZEzPHvXHXlQevTn9KnZWkysWc9cFsZ9v60CukEa&#10;uyGMcByfx+lOi3LHs+bCr8wQ8554pI7adf3srkbSdu5eB6VMkeAXCgZ4PzcfXH1oIk10BDIXMZYN&#10;g84HT8e9StAMKFOAAd3PP+f8aYAASqLli2QwbsaciuobcCCDjG7g+9BmMFszS+Y4JQ/jUiIXQMBj&#10;HUU8K8cIcNz0OAMVLC5kibzBtOe/FADEVJ0AYAndnJyKkiWNlKg7t3XIP86dHAVk254LDBxxgZNW&#10;7TTZnmV4huHbI4x+XWghu4tlaGReFOXOAE5AJx/h+ldV4X8AXt88Z+zNkvhfU5HpWt8Pvh/PebJR&#10;ZszKcoXBGTjn8s/4V7h8OvhwCil7TADAscdT7Hnn61MmK4z4TfCa0jAeW1Krx+7PI9+cV754H8Dw&#10;kxxW0JUKMZUcelN8CeBGeIBrfYuAPu4Jr13wX4VS3EarDtbJwMD9awnOxPMyfwp4HijtwRDgjqSK&#10;77w14ZZVWOK24xye5qXw1oLmJFa3yRjp34r0Hw14fEaK3kgYPzZP8qweom7mfo3hgeWESIjOCciu&#10;j0zRPKwu3GOvFalvYxRw7EABznIFW7bTmkYBVOT1xSbsIs6RYJwpiPB4AH610tlpyi2wUJPsKg0f&#10;T1hhGI+oHWtuxspC37wkegxWFRvYqJXttPMTDzDgY61owaWJnEnlk4p8dql1KFZcKDWvZCGCAooy&#10;cVMFqUZ726ooQnGBTIII0k8yVuM8VZvAqydOoqleuxUImMCtbIBL/T0uVeaQ8D7pzXPXNs0LhByO&#10;9azanJCDESSDxjNUZZBNMZXHHpWdRRe5pTve4/T7Teobb055FT3t2lrFiMg54NUlv5GJCkjHHXtU&#10;NxcO0fIycetZKktzVtvcivrx3jxVbTSqTb36noaabolthXJNTQwb2Dx8c80a3EaJbeu5lwexpZla&#10;NAT6UiRyMgaRxwOKcgE4CmqAzblJ2bcdx+opgkdF2E/XNakywxoYmJ+tUPlkmKpGCM9cVElqAsCs&#10;RvC/TitO3VmgAbsOpqvChXCADp0q7bw7otp6nmkBo6LPykEhz6V19nblrUttyCOorjtFiKzDd1B6&#10;H0rs9K1AW8a27YZW4HtW9ORMlcoX1lGkEi4wcHHNc+k0lnNmEjNdZ4gt4Ht2aJj07CuOvEkg/eAZ&#10;FKckncIqyN6y1aQqrckgYroNOu4mtiLgAMOcGuG0a/DSfvD8o6mrY1icThg5Zc469qcWnqOWxq6t&#10;qiRswiG0Z5PrXKazfG4umbb04zWrqNxHNgIevPJqvBpCXBM05OM/lWjXMjC9zGs9S1KOby1ZgpPA&#10;9K2hphvIxJLMOR370l3Z2toFaI7u/IqJp3lkVFyADyAaxasw3JZtNhgjG5ly3AGc1T1TTmWIJGoB&#10;Izmrj2krTC43fL6k9Kz9XvZDKY1c7V6YoUlsUkyl/Zlz/eWik/tY/wB8/lRT07B7x/J1qOkCQMDC&#10;QqAblPUY69QOM/Ssm/0tIn2QBXDfdVRyTyf5d/avRtR0fF1O1wPvE7QhJ59+OmP8msHVPDRgfzI3&#10;JHUkDH4V0wk0j25U9DicoHe3c5IGDxgD1prI8WFABAY/jWzf6V9nSTy0ViTuJU9fz5rNdVRyylcH&#10;G3Dd/pW8WpGSVmQKTM3l8Y5DN6VMLeeOURbwyhc/N7fX86SSF4iRIMYB4GMc02GYIu12+6OHA9ul&#10;UStyTMkMhmY7gGGVLjBB4+vpSIrOd0nIZgTyST7cDFJ5LsFbzMlvmYde/Gf0qWCSNd6yKpZSQpC9&#10;fz/CgomgMQtTmRchsY3Z79aYYnibKAnjICjJ69+aimV1jMsSqqnqS3GfpUkDwovzSFmUZAXHzfrQ&#10;SmS5cuUmTnHAOPz4Jx+OPrTXzOdiRkgH7wNDD7RJu3tyRgHHTH/1hTVaVSxEmSTn5Aeg+tA+ZDki&#10;CynbKNqkbyeOfxp5UkblJI2lcEcY+nJqIq4cyGQgAgKRzn2/+vUjySRhjuHI2k5GcfjQHMhVjdkE&#10;KuNg4B8vrj8eKDCRJ5+zKg8ru6Yx7GlinkRTFKrZHovHvzSyqGbClssAfmHfHrVRVkF0MjZSdqIQ&#10;M8FRnH4jNIFjBDK46Z64/HpT7eXZJjI3n0qNkEjEBcEnLc9zVE8zHlVkjCMQ2enOOagZcyB2dF69&#10;OOetTF44QHViTzlQOlRJI20K0fB6DP3aB8wjlAwmDAgjhWPHQfT+dCMC3lqqhQM9evWknG1/Mjx+&#10;7PAIzxRtJZnyFH94cj8B2qo7kkj+Y5VZFYjGQgJxj1z69vwoJRf3YB77j6+lRb5FKnJLKORnkdOR&#10;0z/n8Ekfb86byN2R8uTnFUFyxFsYhVA6ZYk9qUSYJcQEkEAgDr7/AOfSq8Ukm4q0YIOOhqREVpCE&#10;kUAjjJwfwoHzMcsu9yGI6EnA6U9XAfoDx1A/xxz+Hr6VE6NA2xT8zjBAPU+9CxvxhwDwAMH/ADz9&#10;aB8xaZ1bd5mBkj7wyPqO9OSZiwxNn5cEhuvf+tVdvnSbkVmKcsM9BUjSCNPlGCRv3Y6igV2W7ecs&#10;wC7cZyc59uOnXmpvOj2FTsXD8jPTP4VnGRjtdJFwOSd3fj8qfFOuQxfOQRgdR/T+dA+Yu+dtVl34&#10;9CDnj6Y68VNHK0mMvnK8cVQLyByyrldxzg8jFSrKQoMQOOvX9cUDTuaEdz83zMBk9D0Pfn86PPSZ&#10;sxMuQMnr3qp9pZmIwWZhnOOM/wCc07zYolz5e3jjd14oGWEmTydqLnI4B4xzQ9yFi3MhXnBaM5I4&#10;561WDxjhRjr1/wDrU5/mXCtwoPzdsd+vtQBL5zY5ODzwQePapARMFRjjdyOeuPx9cVXIn272Y7mP&#10;Az/WnK7R4ZpOg6t360AnYmV2DHZjA+6ACcE04vEFO7GVwAVOKg89ZXJC9+WA/wA5qeVgq74kPIxt&#10;6kfiOv8A9agvnY5HQIcAfMuHw3Tp/jTiFLCVSuCMlQefpUKSeVIHkwF6jPt/n9aRJDgMM7gT95eG&#10;/GgXOyxgEAcYJ5OMDv8A1xR8znLlTgYO044qETb5djR4XG04bn8qXzBGfLT5uAdw4/CgfNIkDD5d&#10;ykYUjOOp6/yP86dh24Vdwx24PHpUUUokPmLJlsYIA6cf/qpyOj/IW9/yoFzSH7lI2rnaR14Of1zS&#10;fxbiD+JppcjJjXG3IHv+fvSk4i2u+GyAeOgxQUprqBRwc7hg+/NGIwvy4IAyfmznk/8A1qYJzHjI&#10;OD95gcfzoeR/4CORn3P+FAc+o7A2AY2kY6nvROpUEDb2wc8nio47gkkhVJAOcmkkLsfOPGOMdeec&#10;9KB89hZIwUIfPXikLsANrj5unHIpA5P3e/UD0pxGxixYkA+2fagnnYkSmQbZMEg/eHFJMsY+XaQw&#10;HVuhpMjb5gOM4+X8cHtQFDKW+8fr0oG5iOCjmTOOp2ccUOxnhw0AAYEBh/FQUDMHP3ivK5/w60Ix&#10;3oVyVX7vOP8A9X5dqCeZjhuyMsQcDrwKejMVG8DA6kA8/wCeKYJHK7XUggDjH4U5GG0YbGD0J7da&#10;CWwDeSwjYg8nqKkkQDYX7k8H+lRl492S564GDmlYye5UDkg854x/WgV0Ekjs26MKvz8jBzzTpSEO&#10;52HJIAVhyOAP5UgdUbgd+pPT3pQ6Ivm8YHA47+x6dCP0oC6CNyrALGoUDGQfp/n8KNoLlnyAV4zj&#10;n3/zilERx5ke35V53e//AOulDMTvyoIOMnp+HU0EtiQxncE2hcnnH060sj5JkV8ADBAOMAfzoaRe&#10;iHHuSM8H88c/57KspDbg5xkjAU8/4UCbHE7pCSO397pTgdxKyTAZOBkZNNTJ+64BOcA88Z9qUBfv&#10;bwGHT5fzoFzW2EJbZlSpBXrg5P1xxTosRgICCRywHb8MfTr60pjEYbzM4DcHHp+NJHGkkmEUEsuN&#10;y9uv69KCW7gjqzAbSR6kgY/M1OiIh2eaT0+lRNE1moLKXOR1HFPUlZdzrkleABx/npQLYaxZp8Mo&#10;wOn504NAvzR7mXdj5Ryev6Ub13KCxAJycDpSxRsAEViQDn689aCHJtkk4OBtQEjHGen49O9EcYdN&#10;ysAOp3Y/pmmMjGQbVJycEbueasqrKAAnyjABU8dz6UCINsmduFIOAQHGAfXP9KnMZXG4kEDsO/U0&#10;vyPLnoASenSiOMiUIUJYgEccce9AAEVjtQgKO35/409AWQ7lzx0xk/lQmUcjgk9gMf8A6qmUYfeA&#10;fy6D+tAm7BtUIGQYwOcrjFSW43AyZ/iPzc46duKZyx2xjnPcdaduYAqXBGAcfjQZSlceS5baSCCM&#10;jP55/pQzO8g3gEFyOhxk4P8An60QfOeOCAMAnrT1LY/dgZQEEKByce+KCR0GITsI6Ng5X9OOtSiG&#10;MlgVAPGFOcEevSmRxm4QFSASM9KlKIAxWMqWGAQR2PSgBrHCiJcsSxAweP1qaBNrEFvvHjINLb2k&#10;pbGC3PG0Ej863/D3hC71aRBHGSCOGxxnjrQQ3co6ZolzeXCKsZbe4G4Ln9D1r0rwN8Lpr6OPI+Zi&#10;ABgkA+/+FdJ8NvgpdXDoxQPuHy7ePWvoLwF8K7DSbVdtspcEchQDmolJWEzk/h/8IpbS2jWfjyw3&#10;VDwT0r2j4f8Aw9slCFLQBAOQ3Qmtbwr4FafBEAyxwAD0r1Hw74GWxtVLIFYLyc1zyqJEO/UoaB4X&#10;tIUX91yDwFGBXYeHtEaJ1cqCxPApdD8PvPKF2A85yK7LSvDy26BigJPTHWseZCLfhuw8iPLgEcEA&#10;DkV2Oi3BWPZjg9sVl6Po8zp88ZGQMc/pXUaFobPtG2jmQFjTbQ3T5TAGfmJro9O0TySD5eQRnIo0&#10;bQzCRgZ55ro7PSywAhXOBk5qBpXItJ05pCqIg+hFaN1brCfl/EVZ0q3S3yFjy3c5pNRSIMTvGepr&#10;OUW3csqwhYU8zouf1pkepgTECUiql3dzSSbEbCg4AAqCNCjEE8k81UY2Glc1by4DqJAaqTRXMp83&#10;I2gdAaqy3cocAHAA6VqabcW7RAy9e9NtIdkULjT2EfmsQPQEVl3Mqxs0eBnHaupvIvNiYkDaenNc&#10;rrNnJbS7kIw2T1qZKLRUdCtIRGoIJ5qS2jiuBhpMeuartIrYQnpSlmbAiP1zWbdzQW905ICDGByf&#10;yq3ZWwhgGSCxGSakjhjuYAWbJA5qQCEL5anoOKQETyhvkKfSlgGz+OlMIGSBmoY0maQRhO9AGhBY&#10;/b8Dge9OuNEt7aIyKuSO4rStdJ8iwDq2HK5IzU0NhNJakyKfak4sDmLeKQzbT61qpC6RAKBn2qIa&#10;bOl6SMlR1GKnaG4dzjjHXmps72AbBM0Ewznk9RXQQXHlhbgMcDnNZ8Gk7gsrICpHJzST3cC20luk&#10;mDt44ou4uwGhqesmUeUkmMjoKxbpjIdu4Z780kMsi2xWSXK5yD71Fp6Sy6ggdup5PvUSd2BY0+KG&#10;33mRPvDjA6VPeRCDa6qdrDggVstploId3ljOMVnX+oJbBrdtu1R6VrBpMCp5iqAZWGB6jrU/9rWu&#10;FiCnnGTWe13DeSYz34AqG8UiYhGGR6Vq59iORFy+kiZ2CyH/AGaghtr6Vh5Zzn+6KrwWl1ezgq+M&#10;dSe1d74T0m2hsPOvEUEDhRSjBzE+WJy66FqUlqzebnnO0msa5Q2l00F2jA+uK77WtQtNMkYwoACC&#10;fxrjdfvotRTe6DIOd1DhYqNuhUzp/qPyoqjtT+9+tFF0LU/mZm00kYukJ3Lglm6njk1janoZWMgH&#10;dtJIyueK7u80N4w6rJtUDHQnge1ZN3p8XytBhkZgCxOCOuTzUwnY+ilG+h5vqehD7KTcLjnIx1Oa&#10;5jVNBkSQTRAHe2BgDA9uvB4+nWvVdV0Ji/7uEsNnfvWDqOibHLxhVQAgDvnIwK3UmtUc04JvU8zm&#10;tJ4t7JFlADk7iTx9aiMSR/Kik+2OenPWux1bQCV/ftwDhVC5zz1//XWFc6NcIz+aRtI+Ysn17iui&#10;MuZGEoOJn20gIJZNpK9xzxz/AEzSpIwIeWMkEccZxjvTzAiyFoQxUEFm7g8f/qzUcrRlzMseEbna&#10;T3qknbUd7Epga6yqZLLyVPGeoIHp+NJFGzqHjTa2cMCOvangsX2qVAYHG3gg8cUibXVgQcNnhT1p&#10;qwrjoxgkRuCVPuAPemLKBL5XGN3LNwPekVhEwQoTzhgD39qftKMAFUsrblDeh/8Arfzpg2K8geNT&#10;GjHs2B9On880CIqn+kZxzuAPJOPWkjnAkyRw55Zx1HbNNuIdn+ky8YK7OO/+RQCeg5Y5X/eKW2Dq&#10;c1NteLMiy7VHPzHueo/KoxIQCqouC33j0698VKVAYYcBOCxH8XH+NWncVkRAAyFxIQQMMFIwfxpz&#10;SJGzSZXnq2O/Y/0pHVpXJQIjLjOB1NRzQPlgyqwx86gfdHApkg5lkbBAO7uoxRcecGJ3kc5K9Dmn&#10;qyRqA+3gjgnOCaZJE4hYAfu8fdHWgCMBThFl25PJPGBzx69qIywzGhDEHrRGwS38oemSG7f5zSBN&#10;o8wLgkAkA449aa3JcrjdxGWBwQeufr+f/wBeiSQGQM7hgT0wf6U6VlSESSoWyQoZjx7fypiJFGGK&#10;MMnOBg881ZN1cmX526Yzg89qSJSD5pBODhdo7/0pqzmSNHKgY7D604zOxAkIBz0PX/PBoL5kSMwR&#10;scZAwPQdqjSSZCME/KcEgdetPBV1xvYD+JTSuFRFCrh+nHYUBzIdCkkpZssWwOARg8/rTwzSFhGv&#10;3V4Ge341CiS52uRwecDI9iKepDL+7xkHAyD0454oGB8vYSZBnJ5C9cU/cd2WIyWywBHGTTWjGzDM&#10;WHTOc44P4dqZvCN5Tpz0x3UetAFhZHmHlu2Rnrjr+P4U4M6DnCgnkHn24xUKsqYZFPB49SakxHJJ&#10;5i4wMgnJwaAJtxSEyMMYzswfwpFkcFpVZeByp6AVHHPtJOQOf4vbFCtKZV5GSQAQ2M+9AE3mGTB3&#10;Y4OCeaV7gLtQNja3PvUMAWJAXX+EZBHAGP15pInAYkfMTyAT+tA07FyK5dwkb5AI4HXFK8uU8kKc&#10;dcE89e/6VUdmdVZcgZ5460puT5oZk6kHGevvQPmZaVyEbpjPGP8APFPWaZANrdRlvftjNVt6o20O&#10;GyB04wKVJ02ddvYgf0oBSLfnkgg7VBXPPt/n9aPMzL93cpOQM8D2FVDIwI8tc59WPepY38x9ikZI&#10;447/AJ0D5kTs7HLqgyTyvp05/wA+tGVByjEEkHmot5UeWA2fRT3/AM96VJW3bgByMY/+vQHMiwqI&#10;iYaQDcOcdjTXYj7zkk9cHrULMzRgZ5Axlj09v50Essf3uVGQKA5kW0nUnO4lVA+9RK+0lmUMT/En&#10;HBqv5gjTMb5JAzkcj1NO+0EuZC4BAxkjrQHMiYlDJ5YBycHLYxQ2QSzgBcgZbpjA6flULFSwBYAY&#10;OMnHvTi/mISHGM8nOMDt1+lAcyAsS4dVxg4bnnFG8q424zxuLdSeP8/jTPtCh/lRQARjC9fxod8M&#10;SiDrwcdaA5kOR2diASdpA6UKw+Vdx5AOzHOT171HE5jJZBu+gpXJ2/K4I7gc/iKA5kOaWOR9kqEc&#10;4OODQZmj5AOR6AVEzLH+9bp/Ec9fpRt3MDHKcnpk0C5tB5d1IKq2MZ5OOOwP4dqerKymTaBtHOfp&#10;mmOP3gCSY3Hnjj3J96VD9lLAYKtxuWgOZkrYbJUj5em09qERD80ZBDA/MfcU1pFTJL8NnkDrQxWS&#10;IFiMH5Tt7f5xQS2KgQ8Bjx14pVQqMqQQT82W/T3o/dKW+fgEYHpTmaNWOZPvkZCjqKBXQkgiGW83&#10;OOuO/wDnilCAPsKNlRwMY70kjxtIqQAlc4OOgqUSvJtUuAWAwT3oC6AtgEu+M9QB1pHdIsKx43cD&#10;GM/5zRPN5eY2J69c8jml+RwsxwcdCT0oC4iLtJO8kj7qg8n/AD/hRIz48xUHXJA7D3pxZpMrCAXB&#10;5IPX/CnEGRSegHsMgetBLdxsT4zLuHynC+hp6ozATMBy2GwelPEcIUPu+bpkmnK4dVUIAD075+lA&#10;hEhUMxHzAEYyR0wP61LC6IqsEACZyFPTvz+lMMZMXzNkhuACOaR4oyWMfDbTsB5zQJtEoTzHDbuv&#10;QE/n0pdqLlQxVfVjjP0qOIujnaC3IJyOg7VK0cbylZgGGc7Sev4UEuVyJFV1O0Hg85+lPjifqc5H&#10;YcDrT1gTygsanaeo449qfhd+WxkkkZOT1oIVhmJduI0PynIC+tWFUJlmz24HemAqjmRF+YZwvrgV&#10;IJY0bCkHpkHoeKAbSQjHONnRT0xnFKweMl9+M8Ftv+fWgj5VOwbgcq3+fc/zqWOIsriVVOV6seoo&#10;JcmhGAyCWY4yCQOKf94bxycHAbjiljEaRZByCTwB7YxREXZydvUZHbFBD3EUbz5rZ6YPHpkf0pVt&#10;yPuEEtjH51Kqvj5kO7Bz70birZK8YPX6UCAoAMl9p/iGOfWpI0VvnViGB5I7d6ZGihCNxwFC4NW7&#10;WIiPzCxHbB6mgAQgLuCglh0PrU9tYyzsPLGSeinpVnTtGlv2XIcDop7E/jXoPgn4X3GokRtZswGS&#10;rEew/wA4pPYlysYnhDwLcajJ5rw7RjHPX/PFe5/Dj4QadHEjzoABjOB09R+danw4+FENnBFJKojX&#10;GSoXHPWvX/DHhtQyKEU9BwP1rOdRRjcSXOHgv4fW0UCx28eFAzuA5zwMmvU/CfgR3dIDENu4Yf0N&#10;Q+EtEj3qTGoVT8wI6/SvQ/Dj29tMqiLAB6Yrh9spg4uJt+FvAVta26HyRk9WxXZWPhiIKAwAyO1N&#10;8OsLq1RwuADg10mn2rTKCT9SRnFc7m27DsrGfpfhcpLnGFIHNdXonho4WV0Jz0yKm0bS285Vdflx&#10;xxXW2FjCpUL9cVtFOxk7XMyx0RAAduAO2K6DRtPSBguzt6VPDYblwGH5Vat4REyhuo71SVxGpplh&#10;EI8MMEmtuwjitfmkI5HWsK2u2Y4c4x71rQb7hFBIKgcUjRbFu7ZLW3MsKjLDqBWKs5kyGOfXNaW5&#10;kGxvyrO1KPOfs64wM0AVJlgUmUPnB6AVQuLs7zgj2NEzMp+Zck9aq3hCKMPkk9KTaQ1d6InjuTJl&#10;cjPrWlp00Vqoa7c4PNYdnMN+CueavW8M92+7+EDvUuRoomzfTvPDvg4UDpWBqryOxG3oK3vMAgFq&#10;pyVHJFU59Pkly5THHQipkmNWOTaSSN/nHephcAqTmrmp6U4kwe9RwaUxJTOfWo6lDbS5ZQypn6g1&#10;a0/fM+CTkdc1MtnHbRhCuSf0pxiSKHcjAN9apuyAsxmBj5bA8HmqlwPs0uQeF6c1HBL+8LnIJ96T&#10;Eks+W6Gsm2wNnRtYmYhXJPoSa6BbmW6gWKJQCTjgVzekaWDKGc4B44rrdKsLeJN8k2ABgYFXFtmc&#10;20yJ7NLJDNNgccL61iXt1FJcMsY78gVqeKL+PaVj5G3qDXHHUH8/ODkH1603voF5HRQXs02IAgwB&#10;wBUV9pk0cRmLjHbFP8NIZJPNbr2zVrUFkmYFOAvaokmmaHNmaWFzEM4zyCKv6fc+ShnRAT0/Glvo&#10;jEctGMn2qEbtyovGTWIGpa61c3C+W+V/GsnWAWmZ3lDBj2PStjS9PWSLdJ17HFZ2q+HZ0kMitnPN&#10;NOxVtDKjmMUmyJeexzUtms8wLyDBB/Oo/s7QnYT0PPNaGmrJOwjQnGOauMncku+HIEbUFJUkM3Ir&#10;rtUl+xWgEIxznHSsTRCtqdojAYfxetSeI7qZoSd55612p+7dGUleRl614gWaMxSIC+Mc9K5+ScS5&#10;hx+VTXaIJ2DZzmmwwpFIHYZ9q46lSUmapKKIfs6ev6UVf+1Q/wDPsPzoqfaSA/nLk0SWAuJgDgdv&#10;pwaxrrRkMZHlMVIB3beK7y90uSQguBu24I9qyrjTQqiNQrBD3zj3/WlFs+onCxwF3awxMInVsqMd&#10;Dzz1zWVfaAJj50SqwbsRwB/kfzrvr/w1BI7LOuMHII7f596xbuxe1BAJZJDgqeo47fj/AFraM2jn&#10;lBHA6npSSM6BFChSuGGcgiuf1PRnjcyyRl/mO2PbgY//AF16TqGmCaZV8vIA7DuKxdX0aVwzxW4U&#10;AZOecD1FbwlYwlFM8vm0hkV2IkAAJdM4x/k1mXGkNuPnQAHrGC3QV6JeeEnaPfETsUb2MjklvmGe&#10;e/XpWRqmiRXkf723CnO3Ctg8cAdDW3tWc7RyIt1ZRgfKME+pz1+lNlQRSCONiCH+VAuAf/11p3Wk&#10;XFpIw8vCrgAde/vn0rPu4gIkQR4+fGXIOcd+MYrSMuZk3CFFJdZGX5BwhGeD059eKSONZnBVdzYO&#10;Duwfr+GaMFZGO0lZPvEc45z/AI05Y54hujRsAZLE9encfSrM5si8iKTdEIxkDIDtnBpzJDGoEkm5&#10;TklQckEL7k8c08ra7RJtwd2G5I4/Pj86RokeXciLhQdxbkNx6fl370E3YxVgaApG7xpj5cvuz/jj&#10;+lIis4WT7QDjqQMEDpg/pTYMmBg6ZMg3NuHvUjWzGYReaWVxjzFA6DnBoWgXY4nYjSAHpknuOeTS&#10;SS+cwklzyny9euPapI45wreaSd2PfI6fj9feknVYFJMCkKflAJ/T0rQrmRG8KodrOSSRkY6EnpTf&#10;N8wqB067c9aHVjC0gOMvj5h1OabI0sSeaWBAUjCcE+v0oE2mhpu0z8vzEEZwcE+opCZN7YlDYIAO&#10;7OO+KcJcjzDbsHLNhjzzjj6cfypmxhGS+Ap+4Rztz/nvTSuRew0lkRI3YthfmwcYPH9aVWWLK8kf&#10;xZHH0NNclI1WaT5l/iA+9yT+HWpIZbaVdkmTk/e6YPvVi5hsXmhdy55OAPXFO2GPcyncPduajZpI&#10;uYnA55OacjNgAhRzwc9/X9aB8wpc5XoexPfNPX93HtI3Yblc9Rz/AJ/CkmVvKBTZ977oz1zUQMwD&#10;HJHLZwOg7fr/ADoDmJ7phEwycHHU8474p6BSceaFYjlQcZqEsDD5aBOB/Een/wCuk2oIwJJFAOSQ&#10;U5zQJSaJ2eIIUQ5yMAbjgc9qbt80b1kUHoeOlNjRRFuIzu6DAGM/zoCmJ9snIBwQO1BSd0SoMHe7&#10;4HPQ9x/9anxIgjCsoCqTycjANQuxG7H3SoGM81N/rVAJGOchm5NBSdglKBEgIx6t3HFM2vPKTA5X&#10;BxnGcU8eUf32Sc9cvkgfl+ntRahAPMicDvsIzn6/maA5hUUJBvMhY52nB9upphhAOZG5bIxn8eDT&#10;hGCxSKT5dxyG7f4fSk8xWXDngH72O/8ATj9aATdx8JkXhYzz3Y0+MZXb9w9gP1/nUJkMLbhjgYJJ&#10;/WntKxUBQPc4/WgoMFSSwzzjgcUIzbVJI5HXuRnGKbJ82AMHPXLdf0p6EruJAHqfagBBK205UlgM&#10;53elPZ5RJvjbHQHae1NjbqrR4BHJJ659qd+5XgFWwM7RkEf4/wD16BakkcyzOZS5baMAnjjGM0IW&#10;RwZGJBH3g3I4/wA/nUYMqnayHCjAYdgf8inMAyFmZlZjypb3oE20TiTewiGcg/eB/WiMv5Tktljw&#10;Mc96ijaWJ+RjBIIx17D+tJKxR+R15AB4/LvQHMSrK5+UZAPDc9fw/GpRKThCo64Poc9v51XUuYSC&#10;QV3DBA5xUjOTtiyCvdwenOMY6H/63agpakskgcfPFgY5Uf403zY2wSWYk4OCcfTr6mkDMkZLNyM8&#10;nr15xQZgEJLYG7G8HJ9e4oAVLghWBQDByccZp5lLNtHHPTPWo1iQ4eJEHzZXHUimsXBLKeXJ5HfO&#10;Py4oJ5iZJPLJQA5PJ9c013WNlWRTnPABzSAZQKrDJ9unNJIQnzPxjOMNkmgOYeVIB2evU/T3PFIj&#10;7B80iknkFjkD1pC5aLfEw68hh0+vpTjsk2rJgYHAB9OlArsEkaRmfOQEOVHTOT+dKF86UExrjGGy&#10;PWkRnJIjT7wCkls9c/pyKkt2fAWSQAnhQP4efegrUQxrI21UG7lWNO2MqkE44wGJ7D0FI7Io3LHs&#10;UtkAHoaUDOeevJ4xj/PSgNbgIwZA0h2hhgYPenmJWKHORjkkZH+f89qZKqlwm07c5yTUiAnHnELn&#10;kAZ55z27/wCNBOlyRIAuJCeeOg7etI21XLsoPOMjqBnNKWkDLMpCn0IyOvTmmgL5nmO4JblsDGf8&#10;ev8AKgTauSJBtLb0wpGVz+dKgTlMZYHGcdaQEofvnG3gnv8AQ07yhtM28kOAxHA5/L1HrQNzQ9bc&#10;SzYUgDb1FKiFCQ3LdSCDxQqquCqkMTu6fShCqclDznIB7nrQZ3YO5K7DyT+napI42JG4456rx2po&#10;LEIWQrxz+XqKkjQSr5ZydvQE/rQJttCFVjwrcEsRnOAfenqEBKBxuGOfQGm5lZVMrLheoxnA47/j&#10;THgDliHZgV24DZ70CW2pOVLFjghRwCB0NORVK4j7/wB45/znGaQQyOu0MT6gDBOfek8ooMwuMYPJ&#10;b2oC6JBlSEC4BXrnIzTzHIwVIQflGcjjr/8ArplsvmDcyHOTggdFp8aMiYdg/QZHAPr/ACoDmJIp&#10;GZxG52gSAE+mCP8A69CKUVWRmIHIUCmm3AQENgAdAP50eaROUBBJHOB+tBBIsWVGBzuHT+HvTwXK&#10;COQgk8sc9aRUmW1yJi5L/wAPB+nWp4SgYb4gefk68e3WgT2GBmLiPYoXnGO5/wA5p4G1gykt2IzT&#10;mjiJMsahRxj6dgaRIxJgyqG4PLMfyNBA6DLrtGc7cNletPWORgGkjAPTGMmnw2zySKSRlRgbT6//&#10;AKq0dP0m7uW2BDw3THJ/z/SglysUY7KVnA2534Vdo5PNdPoHhOe/nVIoTgHD7Vyeehx3710vgv4Z&#10;S6psk+zsy9TkEV7H4B+EVnZRwxraqpzvLbegz05/zyamUrITbZxvgb4Wh5I1+zBxkDGCM9uPSva/&#10;AXwuWyhQ2tsHDKCDtIOf/rcDHtXX+Dfh1aBo4rW2ZnDALlclvrXrXhL4cxWkAaW1VmL5Yknjgcdf&#10;b9axlNpE3seeaN8Pru2IEkCngEegrsdC8HXcARkhPypg8dTXe6b4QtpCITDhQwI4wRz2rpdO8Eho&#10;sxW465BxzXm1pzZrBxSOL0DSHR9kkePlyMiu48LeF5rpxI6naeavab4OZbgSS25AU8kjiu68MaPG&#10;zCHyR05OKxhFydypNWLHhPwtJ9mEYj4Vc/d45rr9O8NrbRL8oPrkVZ0GyjsrdQAMYxj2rdtLRZl3&#10;OcDsMV1RjHc53Jsp2NiFAAXGD6Vuafp7MRJz6VHbWG58bPl9c1tadaiGIeYp6nANaNqwkriwWEnl&#10;5Ung8gVNHp0jMHPHrmrlmkZbdyB61oT2qyWm22ILdzUhszDltEDDa/Tt61NY6hPa3Cwp90nGKUWk&#10;kcuHwcHnmrVnpQmuRdEYUeozzQWa5tUa1Mrj5yOM1zd/K8UjiRzjoOa27zVRDbmLPQYrltVvvmOO&#10;APXvSckhpXZUvZyCSh6n1qi+93+YmpYrlJpip54706Vox8oHWs2+ZmySRAGWFshuAOfetGO7xCF3&#10;YB9DVBLQyks7VbttOuZ2CxqcD2o2Gbnh29huG2bASMAk1r3aWQhJxhscYrAWEaXa+aqncR83FV4t&#10;VdlPmSEjOeT2q1exm7Jlm90/c24SAAdA1FlZwg/OoJ74qhNqLXMojWT5c881q6CiuTmPJ7kmhRVy&#10;LskutKRsSKowRkCs6+0udFJD8Y4yK6kWpkiVTH1GBiodQ0R2jAyQMA9Kp000NTaOJSTyZNkgGT7U&#10;+JZDcA7jjPSta58Lzs5nROM9hWfJHJbPyuCPWuOcXCRpGXMaVpdrb4Eg49a1rTW1WIxkZQ+9cPqe&#10;rTQsRjOfejSvEFy4Man6jNEZ2Y2kzotSuWkY7HJT61VtLOG7YxonzGooHkuUIPNS2CzW9yJFyD05&#10;q0x6I6Xw7p4sSA7kn0xWzPawTMyxgZxxxWVpt5EqK8i5OPlxV2PUY/tisTgZ5FaaMyu+bUqXOlo0&#10;uxk5BweKhu9Gt7Xa8YBz1BFbF7Nbl/NjK5PU5rF1K7czCNZMCsZwXQ16GlbW8QtlmEeOORT72CNr&#10;LiJckd6yV1KeO2MJkyBzU6ayzWHIz6VkWmjOksrO4hczx7SGOCKo2TLazH/SDjp9atPqYndrcgAA&#10;Vj3MkkchUL0PNOO5DNWLV/Km3FixB7Gtq2vI9RhG+IYYdWriZJ5LeRZmB5POa67TZrVtL8+OZSMd&#10;B1raE7aMVkVNd8PqkZnSQBuvA61iQ6fdTPgNjnnNbk+pE2rCQgHOAKpaPLuuGkbofasZbl2uR/2P&#10;cf8APQflRW150X97/wAdopEn8+15p5c72iG1uEO3PNZl1oxMbY/i7+grsX0sbSg4IHygVQl0KbYT&#10;Iq4YZyTjBqYs+xnHU4rUNGH2clU4zznqaxbzTC6h/s2V3fKT1xzzXeXmjM0bHB298Hr+NZt3o29l&#10;ztA5IKnGD71rGRhOOtjgZtItiCVf5c5BbvWZfaNZyybVXb8nyjnA/wA/1rvL/Qo23D7GvAyxFYt/&#10;opLAmDOM4YDpWinbY55R1PPr/Qp9xXz/AJDn+HgY5J9+nTisyfSbdn8r7Ko2fdbHrXok+gPOCrrg&#10;YwAehrI1Hw9vk2vE6vkfMF4Pv168VoqlzF0jzXU9EDx4Fuu8AhyMjp/+v9BXOXujPCvlfZgrbQdg&#10;5A6cfjXqt7oEoypidgAchse9Yms6AkxAEeF9FXH4e9VGpYxlA82m0+ONdq8HPO0c+mKqTqoALneA&#10;vPzEZPbiu7vvDzSt5QtiiKcqc9c1z+o+G3ifai454I5OM962VQxdPU58wGZn+Xvuz2bIz+GDUUUE&#10;piZWm+UnccKGPBGRz7fyrUu9Au0G1omAV+wxjvzj/GoJEZXa6S06KFY+pyT/AJ/HtW8ZKRk4NGfb&#10;u8UZViWwCC2cbQTnHIp5TJBz8rtkbhyPyqWaONmBXDA/wsxNNeMMHcr8ucgL249x71RA7zRGnzcZ&#10;Hykc/wCRUZCbXRp8nIbaCQTUgZPMVNi8DBYsRimz2og/fearknkjuOwq1sBEEEqtEzZQnPIwB1x6&#10;0xVyUjklXJy2SvTHYYqUK4BjyASpBcDjmidCTuboHPOORnrTIbuRNFIAwaYbeApZsEZ9Mfln0pGf&#10;chj8roNwAbqfx7U8rLIowwyCDgjt3NN8guTJG/30xtbt+dNOwiNWM2IQfmHQMegpFhVVcK3PIOOm&#10;afDACd+/OT/nmopXeLC7AV3Hdjv/AIVadwFjkhDETMzBl5wBxSBQkhCAcsN4IxnHpTxs3AK+3BJb&#10;5c5/CnrbE7Su35hkE9jkH+lADGYhlYMcA8HGM98Uqq0jFkJaM5PJxk9v5frSfZyz5dicjoMY/lSi&#10;MA4ZgQPlO0Yx396AEiUOf4F5GVH+OKeWDzYZwiq2QVX+v/6qfGF83aYwyqMnA5PHUGmETth3VmXf&#10;gBccD3/OgNxQe6Jn5sg9R7e4/wDr09x8o3k/dHC854AxTrbdGm8oCm7KAk8fhTZJcEkLj2z/ACxQ&#10;AirCcGQ5PIIYfl+WDxSIJmDKpH3eBjjOM06LYY1YnG5iRx7DPXrRvMZViuccLtHGaAux+6MoEL7i&#10;eSfU5qK3iZJSyE5PykZx/SnrF5fCvkcndgdfQfj/AFpYCoyyoSwbKg9+/X8KAHlXkbOz7q9M+/H6&#10;YpdoV8Ssvl7gSqDp1zn8hTFTJYMWGSBg84GPanqHQhZCc5HYfd5zj8M0FKTRHJvZsEY7HHQfpT2R&#10;lfKvkgYxnoM8j/PrSCNsqcKxzkkNk0rZVjkL3xxwKCnJMEZ13MxX8Qf6UibXBJJx6fr0P1p6L5is&#10;rsRkkcDnGP0o5iDBiCCMZ9BQJSsMCZO2RWAJyPmH+FSqpAyhYckOcAfSo2WRhjnBB5AyPb3704YJ&#10;wzFRkfMAef1oK57kqZmDsZGGecMff2+lMB2gttOQDtY4PbqKc2fLGG3fNwME9j/n8KJAX/1ZC88p&#10;mgL9BzkmIlHxgjB9OvFSQlWXkg8ZG4c5piSFiWYAZ5+nT/P408BTIHJAPoPT1oCyHsjAbQwI45HH&#10;GKWAmIkgDpnB6j/PH5Uzy9x81pNuOoAx/L8KUK27p1z1PXp/9egWhIYw6gMDkcspbgZpBDAsfCPk&#10;ktjP4f0FOP7uQbBkA8t1x7e9JCJJUPBBQ8ljnP40FJqwjCQfOCQuPqSOv4UOnIyrDocls89KeCFi&#10;3bup4BbGfbpTAu75UDBmOecetAnaw7kyBXzkejY/z2pASCRnAUDIIp8uRgMWII5JbkflQ6qr5Iyp&#10;PQGgNBI4kYjgcnuOuaRkXlQTkHo3I/nTliwygn7h+TI69wPzNNLvv3NGADwAOaCeZCRq7AszkEDA&#10;5B79vwpynCmSNAcg8DnAHYCl8l3Qb5BuH3goGB1yPapEhMT5Zev3dhJzQHOwYRsXbO75j1zgDP6U&#10;pzCQEy3B+Unjp/PFNjWUOy+Ztx6+lSxqHYAv8uMgqO9AObaEhdzIBuI7bmOcGkdHkIbcOFwQBz2p&#10;zqpbGSSeflNSxq0jlSp5GCQP8/5FBFxjKJVAIA5yy/Q/Xk4/nT2NvIFIjGUBwccHj0/z0pXiVj5Z&#10;lA4zu6ge2KWVACXi4OAQeQG+uPagl2EWJ/LDFw6Lk4wAemOuPennyiBHwAeN5B4z7ZpWKGD5JOFO&#10;chB060kcZZcDJ3Z3HOMUBoKg2RjGMg/pnFKPmciMH3J4zinBRkBAATwR29v61IiBW3MB+ft+tA7o&#10;TDsCu3gj+Ijj2FADrgQbRkfMc8gdunX8adyFAYgknIH0pYYyF+VBnjgmgTfYA/mOqSA8/eB57dvy&#10;/SpNiRhRGeCfmXufanoiHl4vm6DjqaJAUOWYADglRj9fpQK7GwxoAVaQBgThVHB/z9akSNVO45Yc&#10;5wMfWoisgkMm5QRxjk8/hVsLj5VbC7DnP5UCIxE64AftwM//AFqVVDrjauTjnFKwlLLIM/N1x2py&#10;QLJlS/Gfx9sUAGGjcqeAw6L/ABe1PgiEjYXco9qb5J84bM5xkkDt6c1MIAYt+dufagm9gTKphlII&#10;cdPX1pPmFwJCGbn8PpUsMBeQIWLBugJ6Vat7GSSYqiEgcqAO4oE3dEEO0r/qTknpu4FW7LSXuZVj&#10;iByT970rW0bwzNfxORbkNuGOwPrXoPgj4UXeqBAloxZiAFI6e+R0+mKTkkQ2cZoPgS4uzuQPIc4R&#10;AAAv6dzXsHw1+ClzMgWSw3mRlJJTvg+3TNeg/D/4GvarFLewI7dSPL6Y/wAmvavBHgaCy8u3itwu&#10;D8zEdcVk6juScV4O+B0NhEgWyG/rgE4Xnpzn/Pau10T4ZyfaUjEOeigYxjv+HU16VoXhCGRgtuD1&#10;5Nd54Z+GlnEUubmPnH7sDqPc+tRKaWpPMjhvBnw9ktCJpYy4Tof8K6+2spI8QQqRzzursl8P2ltA&#10;IzEFCDBUfxe9TWnhqGYifYNvYY5rBzuxN3Kvhfwy0qrIU+pPeu80LwjuhzcIFAHGRTPDOn+QqnYM&#10;AdCK7C2tmuCoQbV46CobTCzRzbeG4seVEOc5471raPob267dh3fw4rdj0eAtshHzEfexV6x01oWy&#10;3PI7VNood5Mh0GwlEe2ccg1vQ2yRIFKn8KWw05ppMR5GT2FaosFs1Dy/kaYrMrwQKHDEn6Vs6fEl&#10;yy+eMKPT0rNWLzf3inAPQVt6XZeZbrI55Hai4WY68tIolH2XPPQVb0mB0tyJwdxNLaW4NwO4yM57&#10;VpapHFaW4kEikDpigLGDqcJt5WdOMjNRWOpSXKiEsABxgVavJYbqMxZ+YVkx272k5wwz6UFk2qfI&#10;CwOfr9a5zVjg5J5I7V0lyyyxMhbjHPFYV9ZsWACk+hxWFW72NYJWMe3d1nBbpWnYWC3k2N5IHpUc&#10;enIJPmH41cso2sySh6+oqIc0dyy5baRHFIAy/KMZ3d66KDRrcQebs2gDjFc0+p+UQrgEjmt3TfE1&#10;vdWKWbuAw6EHnFacyQFe/s1nVoipx2xXNXttNauQ64A/Wunm1uNZDGkakDgGsrWN2pkRxbePvEVS&#10;etiZRuYtsimXzAelbukXxPygBfoKqLpNvax5DlmpkMotn3evYVoYnVR6+LfbESDj1qxe64ku0RoB&#10;8vPFcY2qmBi0m3k8YpYdbluJVypO04603OxSi2djBdLcQtGEwcdxWRfaA7RtLKvQcVBZ+JP3pieM&#10;L6c1vR3sF1bbQ2TjmspOM9y4qSPO9d0+TzSm0jPApfD3h2USnzWI9x3rqNR0EzSGVXzk8Air1ppU&#10;EECiPhgvOayVHUptIo2miyQR4CZFRz28aynKHjtXS7YIow0nAAqtNptjexs0LYkPY1t7PsRz6mXH&#10;POsG9UAA6cUxtYLR+U33iflNaX9jy29mQHJB96xbm0NuzSDscgmpcGh3uTQavdQ5V33A9j2qpeaj&#10;LJMHKg56H0quLjzJSuevXNK8JbkHp05rJ3KSsWIr8kEtjP8AOpZ79fIEcfp2rLuHaNhhcmp7KESn&#10;zGOKiyGR/wCmJN5yAnJ6GrLRzL+/mi+bv6VpWulYQSyvjHOCKvPHZ3NqxbpjnHekk0Bzt7Zm4tvM&#10;TBA7gVV02/ubBimNyZ5Bq1dtJDIY4gdueAD2qO3sXn3sx2qBwT3okmgK13qrmcxuMhjke1XLDVbe&#10;2Xy3Q/Ws0RIL0RXBKjPWpb6DD/6LJwDUl3Rs/wBtWHq/5UVhYn9RRQQfi/dWKlt6LhifzqG5th91&#10;+f73Faz24ePk8joainsJMhtu4Y9awTsfbSWuhhXGnxsNyrhD1rNvdE8wnaB64zXTtbGVdvlkc4PP&#10;WoZNLjJIU4469atMykrs4yTSViOxzyex5rJ1PRmD5UKuc54OP/rdq7y70ZQ27yyxXuazLrTBv8tE&#10;wSM4Iq07kOCZw1zosYLDcC5HynHHQ98Vk3ug4ywBxzux2r0GfRUwweFjkdx3+tZGo+H38ttituxk&#10;Aj+dWmZOmcBdeHpFyXxuY55Pb0rHv9BlmYMyYGCce9ei3GhStGWmiHduD/SqEuhRbPmjJzxkVakj&#10;KVO6PNpfD4b/AFYYjAAKp+lUJPCa3BZWh+YEgZH869Uj8KMsQQQEocncWH+f/wBVPs/CNvJLu8nr&#10;xmq5zF0nY8utfACXMRgnQDKkgKMg/j+Fc/4o+E1zhZ4k/wBY2AqDhe4zz06/nX0to3w4gDJiEqik&#10;5JXqfetqf4S6dNZebFarkjPzg5z7Z6URkl1OGampWPhfUPCVxp92pu4GVNpGwH/AfyrMexeIEliE&#10;IJ2lST6fj0/UV9b+NfgjBLJIiWmSfmU7MBa8h8T/AASuRMzW9u7H5ixjH3iOgyTz/wDqrshWTRk+&#10;U8fTHm5kXg/dJ+7xSSDeNjvhRyBjqa6jWfh/qdi7yNbMqhSFJU4/L16VkXWl3EQaQwMC7kAqvGK6&#10;YVItEtOxmSRsU8jrkHlj2xTZcLt3IGbA439T/hV+XTygLMQScY2jj6VnrAFfLYLAAqynIB781d0Z&#10;WaGMTGWlkYFWHQDgflT1cOqqsYY5zyfX+VBTy1Du4wxAw2MKA3v9P1pqbWw2/nByOOR3xTE0xCkE&#10;agxNwqfPg+55/lVeSRCwEZJb+6T97HGKsNCD8mwMFPzEDp1pgt4yVVEDc/3gCfb2qosL2GsjNiSJ&#10;duRxtPJ5pyNllPm8DJIxxwKVxIAiiLA28qB19efxo8kbf3bMBu+bHp/+vFUHMh05dB+7TcFIG4Ej&#10;I+lNZYZB5YYJLkHjPYf5606MTMgUHdngtih4IyfNLkKw53HignmYOqxjajlWwT9PyoiYom3d1xzj&#10;ilbcoXYowRwRxQqptDFW7D5fXH/16B8w8mSUYQtwD91en+PaoiYwHTuOoIqV3lh3IiEEkDJGB0qJ&#10;G3FN+DnA46AfXtQNNMeV8vkhR6Ec449KRflbYzhicEL/AFp7JmLlOozzx/ntTmg3MzJyMjaT1xQM&#10;SeJQSzFlXBOSP8+1MjYIBIi7gOSCSOD/ADp8rKIdoUSMFG52bgn0pmWjIczcE45HT8KAJj5QlBHD&#10;A4cHjJwP0zSOqXE2XlIXOTkZGMdvamy+XCSH5YgZOTSxO86ZZQo/gXoRz+tAAhWNljIw2OcZPH40&#10;5vLUKJGHoQM8GhBkKd+Bjnnv3oYHDKw5x1PXPWgAeI9AcY6Dd/PigFd5Xb0GQM5OPrUqIqrk42lu&#10;47f1qFZEQCPcenOcce3+fSgB4aTaZAQAcZI7/gKRUjcZGSQe/Qikd0VVMZyOCQDjPbH6/pRAVdGD&#10;Z5+783Bx60ASboYsbnIy3r3wcUbnlfKMvJ+UnqfWnC3LctIASeQoBx0xQzH7yQnjvj/PFACiMSSk&#10;xHJB5OM5Hb6VMke0FcDOMVGqyOvmdCAAdtShkf58qDgYoAFDqvEgIIOBzx/k5pXhUBXVsY55ORju&#10;f1ohO4HJ6jrnoO/60ol6q/POCMYyP8/yoAcEBYKWVip5yT1NNiAP7stuLAkDOOO1LGI1G5W6jgg8&#10;mmmNlZW9H6DA+maB3Y6LaFAZAT9eaCkkUiyE88bh3Hr/AFxTjuY4iULg457+9KszOSpDA9D6UCEV&#10;idyNj2x6Y/8A1U5kKAqpG09Q2c0u0SAsrAqBwQRTFZc+WSfQMRQAhi7vIdw+Y5XoKRwGC7dx/izn&#10;tT5MpjaCTjrzzT41TO9WIPGMc5oAYVO3Dttxxuz1HY/jxT4ynyuWz325PBprKzMPIYgdCC3Xt/Sn&#10;tGyLneAQM4xQA5ETYjqAHI646fnTowg+QjGSeD396T7svzANjncc8+v605BGWO5SSM7CRk/hQK6F&#10;8iNRhW5I6gmpIMNzGy49T/n/ADimjL5CnB3cndTzgKpjHJbAPtg/4UEt3HiKMHCtgrkE47461HNu&#10;8wELx0/D1/WlkSYfKRgkZzjrxUgSLOwsfmOR35oECoscaxHBXcBjHvj+opyZX51IHXPB9aAI9u15&#10;cgD1/Knx3JDMjR7s/KGJ5P0oBuwEApvBzznrnJpInWb5GUrzzg9alS3wN4cfLwdp4FItsN5PIDHL&#10;DHNAIWVI9wK4Hpk0qqqcoQSTnk0420eMqwJX72DUsUEfDYJK52cUAIWwoG1cE8E8/rT5owbfnJYE&#10;jce44/8Ar0bI2UESdsgelJJGVjUhh0wRnAI60ARICWLkYQ8sMd6lPmMSpKns2E6D/JqSJEdiAMgf&#10;dIGMinRqm0gLnJPAoIctRigyN8gzjpzjvVgIgwA7H1xTRGoGIRnIA9/0q1Dp4kkGRk46jtmgOYiW&#10;N3G7YQCe/centT47aa4C+SFwB65rW0/w9JdSARwu2O23Oe1dv4P+E15qgUm2zHnsuMHPek5Jbibu&#10;cXpXhe9u134IUDJIHSu98LfCe7vFR51KhxkKB1/HrXp/hj4HPCkca2ysvG4A8D3969P8L/C+y06O&#10;OeVQzAAbR/DWDrJ7E2fU8+8AfAy2EcclzLhcgtgcnp/hXtPgT4cabbyrFZWKAMM4A5+prW0HwOZd&#10;m2IqmQMInHQ16V4P8DppzK3lHHUqVycVDk3uS5K5X8J/D2GFQ06jOOFRf8+tdPb+FbSF0K26kqcj&#10;16Vv6ZokzBGSFgoX+7WtBoR+VvIIHQ8VnzNMi7M7SNMS2jV0iBPpiux8NxXV23zLgrwM9ql0Pw5B&#10;LGryJ26V1ugaHCZV8uPhcDgVLkkJK5nWnhrcwe4ByeAKvxaCts2xFGO4zXQyacFwsan2qza6NJMo&#10;fyzuHXjtXLzybLsijpOl7IVYqAMc1vWfVVTAFFtYCP5HQ9OmKlhs5hIMRMMH0p8zGaNmEVuoBA6V&#10;oWaxzSYVgPbFZtvbyZJdever+mQM0m3OBU9QOi0VbW2GZcE54rSubIXaicJx2wKx7KxXidnI2nge&#10;taM+tSR2v2dBj8K1TtG7ArxWrNNsjAAX1rTtLoW5Ebc9jWNp+shZtsuOvDZq+86SDcHAzWXM27mi&#10;gy7d35Q7oG474qPUdXD2ARpcnHT0qjcz/Z7UyFwWP3QDXPXuoXbNtaTjNaKYezNZNZWOb/WYPrU0&#10;U6zTea0vXnnvWAqSMu9sjPQ0k2omE+UkuAOlHOHIdNdzwR25fPJ7AVSSdLlvLAxxjpWPHql0+1C2&#10;R3zVuO6Nu5dWHPSobuyoqxsSaVBaxJI6ku44HpWfeho+nUelWIr+W5jBlm4Azk1VvrmGQny35B6Z&#10;ok1YopXEpckFTk9TUFpcXNrdK6scVcAR1LFBnNWLXSYpUEvTB6E1Dk2gILm7kCbt/UZOKitNWWMs&#10;DNgkfLxVq50kux8qQZxytZdzpclrOSTknrVJgXrO5mnZlkbPoa04bC3it/MuCGJGQKxbN3ikHy9O&#10;ta3ntNABjp71rGSZnKOuhmatbksSiBQDxzVSxuTEdm+tDUCrQFS2TWKgZZf9WevJxWc3qXFWRrCd&#10;PMVlHQ5Jx1rettQhkRXjkIOORisC0gWcAKMe5NWUkktl2RD8xXG5TUro7YRg4am8bsyxHyp8FRzi&#10;qkmoXUByZi3Hc1Qa/YQ7VB3Hr702dzKokYkY6120puUThmlzaGhJ4pdsW8jgEgZBq5Z6tLCQ/lEk&#10;+lcskAe5DvLgZ6mtuy1AWYy8ikZ+UEVumiGrnXW94txZlpoucdBWHrdtbsjCNsE54NaVhqEFzZBk&#10;ZT6gVSvBb3U3kGTbngEVTtJWJ1TOYisZJ7vyw4AzV6fTJLeAFGGR1qzLpE0FwAq5ZuQVFXpdPmS3&#10;XzuCenFZeysNydznnhiZsuPpxU8cDrhvLwuevarWo6aIIxIpO6n2NvOLXdMPlYfLnrUqFzRyXLcr&#10;HV5Yz5LtkHjpVy1uonhMBbJ/uisqcosuAOh708Ft4eMnrmtlCKRlqzRNhHIQYlGT1yaralHLbw+W&#10;sYFWrO8BIjZxk0To15mJuTnqPSspQjIpNxOXv4TI4YnP0oXdAnzSdea09X8PXcDCazV2z2xWfJbS&#10;zBY7iNgR1PTFckoSTNVqR/av9s0U/wDsk+jUUW8jM/HS2RdwQ5Iz0NWnt0Pylh6dKitAGXcwBIz2&#10;q0U8wG4GQQMVyn3UtHoVBZqCRgEZqCWyIcsBgAcVeyW4xkVILRpFAZQPWmmSY93pvnIpQ4OOT71S&#10;ltSoAkGc98V0j2vlrjtj0qpNZh22BeGHWtErisjmbnTQ7B1Q8HsKrzadE8ZR2I3Dj2rqJ9MjWIgZ&#10;59aqSaMNxA4AGevWp5rMXKchLorNiEIMgnnHFVJdFzGwMK7lGSQK67+z4wxCoTnqCcc1G+lFhhuO&#10;PmIp8wuRM5K38PrK+2WIhcZUjjP1rT0bw7EkgAiAHcKPvfWtmDTNziNRvA9q3NC0Ge4YHyiQBwMd&#10;Kak+pjUSiroTQPDMcsSN5WA3TPQjNdrp/gxrqzMMUIB28YHrWh4b8LXBEb+Tj0IOa9E8N+GxHH8s&#10;XJTHHXFLn1seRiZJM8O8SfDpZB5MkTSFeuK4XVPhFpl2rxzW21skRfJgjjHX8a+otU8GszsUgZcn&#10;JG3rWdL8PIrmHyjbnJ+8AnBFbwnJLU85y1PkDxR+z/b39mVEbAgFixHfr3+leSeM/wBm69t4vtdr&#10;DK2MbSoJXjjnj/69foXqXwlAtykcHyg5OQfzri/FvwjP2R1axA3nkhc59zXXSnfVC9q0fmj4w8BX&#10;+jSNDdx7UycyMMKB657f/WrkNR0x7dmjity+3pnk+nA719yfFr4IWrwzNHYx8nJQR+3PT9K+d/FP&#10;wbZZ5GtoXBBJAUf0/rXTGpfcampHi8gJLKisSVACqc4GBn6c1GlmPmcgsDnjHIPpgda63xB4L1K2&#10;QwS2pbaGCZTOTz361kXekXVvAZeoZcrwflJBraMkxNmI8iAGLfg7cbMfNj09qasfmShWJBUcAfoK&#10;sSWhj2xyJhQMPu9/X6Y/TNQNAI5N8cIyGyNoHOMc1srEsXYELYcZySuOMf4U/wAoyHzDKAo6tuOc&#10;5HIqIxtHmQlw4A2/4/lRkhMsPlG1g2Bycjp+Z/WmK4/aIAF8wgDp74qIhJSybFB6cL6n/wCtTyw+&#10;VjGA4Pbp6VJH5nmY8sP8o425/OgEyJtuSIh7H69Pw4/nUs8QKidWB/vHqeD/APXpszRwy7G+WR15&#10;BHBpUllKkSpkEnBx+RH+e9AxrFRhzISv+90PUVJuKgo8nQDLE8njpTNnKskZ4PzMB0JHSnRRxhQV&#10;C5654oAVYtjEtgKeeB3+lNO+Vi3AXsR1H0pTIxb5nTB55wMnn1pVZM8EDapyc9BQVFkUv39pYkNn&#10;IPQn/wDVT2JG1SxbAHuBjvj0pBLEAU3gYAw/TOO/8xUhnUQ8v8oI3Nnhfp9aChoVQUjmQAquMqc4&#10;/wAjinxNGq4XoXXgHtnPbtUZfddO0ZyhfIU/WnTKynfG7fKMqFGf/wBX1/CgB8DN5vmNtC7epGRj&#10;2p8ryGbdERgAZ9CPeovPVtrKpGRy/QCnhVdVCuCON34HIoAeRH9nDBs4PT1prWyiNdqkNu5Gcf57&#10;VHIWCMwPI4BwOPenhzHIyge2V4z+X0oIlJpjklycA4ByGJH4GnCNS2xFUjGMnAyfWo5FmSMeaDtI&#10;G/5jwM/nUgURoZU+bccgd/8A64oW4JjvLIIUSE7h82TjHenExzS4Kgr2Lf561HlJtwGWCjG5jzjj&#10;mpUIJUs23HJcd/y69qp2L0HRho9wG0fKO+f5/jTYwXAKgEk+4/8ArU2Z5nAVpFAJ5UY/pTwwVNqj&#10;qPnAPzD/ACKkLkphkVthk6gEsB3oWEyby3zsAAAvQdeTTJAW4eLJU8LjAJIH5/8A6qewkUAMGGCQ&#10;VB4XpzQAQhMlWGT12gnj86e0WQVyRk/dx7cfzNMWVUCh8AAAZ3DB/wAaEdolcpJGNwyBgbSKAH7R&#10;GQu4ZPIJNOeJTIEUuGwAT6cZ59Oc1GWHyu3yjjCryOe39aklKrJuckcYJLcnj/8AXQJMRVhBGZWy&#10;WGB1zTnhYrhSCTkA4AHU/lTVA53ICc5A/wDr0NFITmUlxg47fkfSgYLIoTYCu3JyQen+Tin7V8wZ&#10;kJ/ujJH8qI389VG1gmc5K8DHp/j70od1QIyjcVzkg8c0GblYQOdyRLJtHOSWODwafIiNEYpAS2QD&#10;j3NGGKmMYPPA24we+P1/OlEZhGSQo5wzE9f/AKxoC44qQ+4AuwPHOeP8afg+asbDBIOcHnODSRLl&#10;NxUDGCnOQBSrEU/fFtzdvmoAdGIgD8hwep+lSB1JwoJORyO/51GvlvGcyq2R0wP6VLtLqrMxHHIH&#10;f2/SgBWjJcxggd/l7elKiSK2+SMZ9znmmx9RIj79pJOe9SNIhBm3k5PLdv5UALG3nKQ0SgngjHGK&#10;daooIcTDg454H1FN855XCbuSeMDB/wA9fzp6oZWxu3Ee4yT9etAtGx+FMpwuOpwR9P0pQswRfm6Z&#10;6Hj1ohBZfId2G3v7/wD66lOQQshYk+vOO9A3YUKS4Zhng4A744/z9aSP5uGwNo4OcfWhlXJO/pnO&#10;GP8An/P0qRS6sBIgyeNxXlf880ESbSAI6grg4GMDIx9P1pyJE0byIcFTgEnlR6gVKkLLmAqFGOx9&#10;KsW2l3VyfJhzz0znj86DNybKsMeMPL8uQCD0I4qxb2xaRcKTkfeA5z/kV0OieAtQ1IeUkLMSeoQk&#10;H/PrXfeD/gbf3REslo5RiFc4z3/zwaNBHm+leGrm92GO3fa3O7H413Phj4UT6nIytaNg52YHUdf8&#10;a9a8J/BCK2HmrakOijAxkH8O1eheDfhTLZqt0tgquVxjZ0+lQ5xSJk30PPPAHwMjtYIrm7hUIGBK&#10;HkkA+leteF/h1Y2wWK3thuAz83bjmuq8N/Di5muYi65CYbafbmvTvCnw1hgjBNuOP4SvU+9c05Kc&#10;hptI860PwCTMpe3C4745Pp/Ouu0TwFtcfaIwWb+DHQV6RpXgcIcJaqgI67ORWvZeCXWUN5eM8Y9a&#10;IpITk3ucvo3hDywMQAjIDAda9E8K+AkliV/swyFySeua0dB8ItDtaePb8wORzXc6Dp620IEUYA7j&#10;NVdWJOdi8HRWkeFhBJH3e1Sf8I8xARk5J5UGu3gtYZU2soDY7daVdId3C+UB6cViwW5zuieHGhbd&#10;ImOeMV1Gl6eQ4ZOB71paZoLTIHlT5VPU1oRWFvasdijJ75rnmWrlOLTUZ/mTt0rVs9OjCghRyOaW&#10;CEfebv2rUsLQtGHYfQGkppLYZUGl7xwmfbFaFl4fjUb7g/e/hPatCzMYIEkY6elV7+9dJWEbjg0m&#10;7saVyB9EigkG7nP3RmtK20CF4d4UAgdqqWOp26x7p8sQfSr9p4mhlJgVO/StFFINmSrYOkWEPC1k&#10;ardKkpjUnK9xWpqGpyRrtQcEZIrBuQ08rSgc+tTJq9i4JbkMjsPnjGDnsKv2V1LJbFnOMDg5qrHB&#10;jEjsBV+0jRYiCuVqHZGhVnvpT8pbiqs+2RgwUdeamvvL3kquAO1Z0tw5k2Rjg0rxAs312ZAIo2wq&#10;joBVJmyxFXoNNaWEuzY9BT4tFRT5kjdTTs2BnrdFJAE9efep0LScpnrWpaeGheNvjj4zjcRVybw/&#10;FYodsRyBwTSaYGUty8EPzHjHSqct0ASV6k+tWLyOSNikgwOwrPmXaDkd+tZSugJlv5cgZ78mte1v&#10;3ABLAiucZGcZTPWprK6uFyobAHalFgdHb3f7wysOaivFNw2/BJxzVewvFDDzCCMCnHV3W72Rr8oP&#10;IFbLYBsirB84WrNlchoSZFGPUVp/YrPU7MTJw3RwKzdUtBZRbUJAz1zVJNCbsQ7Fmk6Zp8eki4Gx&#10;Ixn1xRpE0TuRIRwODXX+GtJt7pFkUjJ/i9acI3V2Q5mLYeGJ4FDMAVAyTVO8g2SncApzxzXX6veR&#10;aY32dDkj0ridcummuCxaoqKMehUJysKI4vM3yc4HSknRp2/dr8vtTdMjkuFJfketbOlWX2mQRxDg&#10;HBPpTppvYJNJGAbK7LDELEZ9K0TYsiqtwoUY711U+mrbEGRSQBkHFc/4nYiZCjYArVrQzu2y1ob2&#10;8ETqkgJxwCadOIWbzFYgg54PeuTudRnglzBNt57GpbHW7k4iMxOTzWftdbFON2dnp97JIBvjGR90&#10;mr7gzwb5gOO+K56z1YQW6mRecelakOrG/s/LibnFbqSZFmOuLa0mVjImcDgZp+jWcUpaCRBtHIz2&#10;FUnf7PGWkPI/WoY9fSGMq77SeBTUlctRDWbPTlnbJIAPBxWUbeWOQeXnaDyaNQ1eKeRiD9DTrO+U&#10;qIygJ/nVEbMjt5o4rkrIeQeCa2bVY/J85AN/fisu50SS5cTxgruzkYrR063OjkNOzEMMnJ4qGrFa&#10;y3NbSzbTRst2VyV+XI6Vj6rbW9lO0vlKRnjmq2o6glxerJCxwp5/OqvinU5Y7QmNsAinHWWo0y1/&#10;acH/AD7rRXE/2rcf89morX2cSeY/JGz/APZqun/j3NFFeAfdT3RBB91vp/SrT0UULcBZv9SPqaqH&#10;/WfnRRWsdwG3f+oH1H8xVdf9cf8AdooqJ7gULn/Wn/e/xoP3D/nvRRUrcA0n/XP/AJ711nhjof8A&#10;c/rRRVSOer8B6T4a/wCPCL/gNd34a/8AZT/KiiiO54eK6F3U+v8AwGobf7o+g/rRRW/2Tge5Jqf/&#10;AB7yf9cK5LXP9R/wBv5UUV04fZkS2PE/iL96f/cb+Qr5w8Vf8hu4/wCuH+FFFbx3Jgec+Kf9R/wM&#10;/wA2rzjxT/qD/u0UVtDc0OVuP+PS7/65r/J6yT/rbj6f0oorqW4nsRyf6tv+uh/kKll/49z/ALv9&#10;aKKskg/i/wCAn+VWdI++/wBP6GiigGTat/x9v/17H+lUo/ux/T+poooEOtus3/Xcf+g1Kf8AVL/1&#10;yH8hRRQNbkEn3YPp/wCzmiD7sn+6f50UUFwG3Hf/AHv61Y037sf0H86KKDQdL/x9t9f61Ja/6z/g&#10;A/pRRQBVl/484v8AdP8AMU+D7n/bQfzoopPdB1Em+43/AFyb+Rp6/wCsH/Af6UUUzKe5auP9Sf8A&#10;dH8hUCf8e0f+6f5UUUDQWf8Arpf+uf8AUUkn+t/EUUUFS3Jh/rh/uVJcf8fI+n9KKKCSNvvn/gH/&#10;AKCtXpP9ZP8A7y/zoooLWxCP+Qev+8v8qjj6v/uj+QoooG9ie4/5Cz/9cY/60X/+vX/e/wAaKKCV&#10;sVz1k/3z/IVeh/494v8AcH8qKKChLf8A491+n/swpl1/q1+v9TRRQYPcmb/WH/e/pSN91f8Arn/7&#10;NRRQV0RKn/Hsv+5/WlPUf7g/rRRQKRFpf+t/4B/jV+z/AOPYf75/nRRQSLL/AMtP93+lVrv/AJBK&#10;/wC8f6UUUFLYvWX+uT/eFPtv9cv1/wAKKKBdCUf6qT/f/qtOb/j6X/d/woooDoIf9U3+9/UVZuP9&#10;f+J/nRRQEvhLU/8Arm/z610Xhf8A4+F+rf8AstFFBkep/Df7sP8AutXtXhT/AI8Y/wDro38hRRUP&#10;cDudF/4/v+AH+Zrq9I+4f+un9TRRXNMh/Gdf4d/1sn+7/Q16Hov+qb/e/wAKKKxj8Y5HUad978q1&#10;Yf8AWr/vCiitiTpLL/UJ9RW9o/3G+tFFAmaNh/x9H/drVg/4+F+lFFZyKW5tWP8AyDn+tQL1H1oo&#10;rGRZZH3l/wB0/wA63NO+4KKKzewFhf8AWH6Gs28/4+JP940UUkVHcih/49m/3qk0/wD14oorXohP&#10;c0r3/V/8A/rVGH+L6UUVnP4jSnsJP9xf92rMX/HmfpRRUPYsy7vv9DVKD/j4X8f5UUVC3A24f+PZ&#10;PrU5/wBWn1/rRRW0diHubGj/APHuv+9VnV+g+hooqilscpr/APrj9ayJ/uN9KKK5p7g90RWX+qP1&#10;ot/4qKKhbjLdn0/GpIv+Pw/71FFdMNhR2Ol0L/j0f61T8T/6tfwooqxSM3Tf9U/1rvfBP/HrF9Vo&#10;op0/hM3uVPFn/Hy/0P8AOuP1LqfpRRWVbccdi/4e/wCPM/571ueFf+Pt/wDeooq6XwikdDrX/Huv&#10;0rjvE33x9KKK0ewluclf/wCtP+9TtN/1y/79FFcT+MtbnSt/ql/3RWhoH3v+BUUV1x6ATap0f6f1&#10;rA1Xqv8Aumiih/EU9kZy9R9av2X/AB8R/WiitlsZPc6gf8e6/Q1Fr3+rH+6KKKUio7GBD/rvxpni&#10;r/kHr9f6UUUofGNHJUUUV1mZ/9lQSwMECgAAAAAAAAAhAMr6suhaMQMAWjEDABUAAABkcnMvbWVk&#10;aWEvaW1hZ2UyLmpwZWf/2P/gABBKRklGAAEBAQDcANwAAP/bAEMAAgEBAQEBAgEBAQICAgICBAMC&#10;AgICBQQEAwQGBQYGBgUGBgYHCQgGBwkHBgYICwgJCgoKCgoGCAsMCwoMCQoKCv/bAEMBAgICAgIC&#10;BQMDBQoHBgcKCgoKCgoKCgoKCgoKCgoKCgoKCgoKCgoKCgoKCgoKCgoKCgoKCgoKCgoKCgoKCgoK&#10;Cv/AABEIAwsD8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NV3gbcn97CttPPFTRy7eDwGb056iq7W8rDn5j/CDUkIXPJI38L7fnQbQJniik&#10;k2AjbyDt2+vtwOvU07eUKySFj8p8zPY57fhQyqHVYyCxUHHoKORM3yhvmG8Ng5/yanqUNaabChPm&#10;64H9f/10qRh4jG6fNtPf6/rStLGrB1DD04GOvQY5/rTnBljVQGbceORQAJ5SjchynA64yakS2YRr&#10;JIAVYNuZQc8dRjPX+lNbZIskckwbr8zf3j39v8+9ChfKYNkcZwOfx/MfWiJcdgeQBRH5aj5vlUgk&#10;A8cfTP6VMArliyAHryc59f8APtVe4VwqCQbyI1P5jP8AhViLyhAQ64IbAPYDrj1qhjcW4cYQo24f&#10;Nnqf84p8MhR2eFNoC5XnGR/9amLEJmLuzctyQF+n4VLJHGrRnzGVV3Bju6Y4z6UAC7cMHn+9kfNj&#10;n3689P09qWNI1mRVUbQD82fY/hQy7YxsHy9dxAz06/yqRYxgF5S204LqcFW/L3/woKFKW5+SHLMe&#10;pyclcdSPzpjApCAXDLuGfQ8HFA3ApHDG3B+9x/UU5wzqSVG5T93/AD+FBQkStJP9oB2r12j1HH+f&#10;wqUB32zTrlm5+btSIigKrN74/A0+SJ9mI9zMGO1sZyP8f5UGgRiMmONie4x1BHfPrjsfr61JKV2q&#10;I1+9wDzwMenrVe2LbTIUb5euW569On/1qlELJLhCzHr35/rQA4IsUgOPu/KWBzuOevqev5c0qHAZ&#10;mX5WYhmZSck9vcdKdFGGVXMZ+7nt8o9qCyxR5B5ZSW+bPboOKAGqB0+8d2Gx7U5t3y7m/wB1eeOO&#10;h/SlRXIyrbm2/LkdDnp6E/WgAyPkbsdAPX8KDTkEkYRrt8vPzYK55xg889TUkbyy2+1JFUr3xj/P&#10;/wBamr98rxwCPpQV3IVDFecHbxigFHuDBVZdw3L75/z/AJNDKxAVX9+vT0qRA5OVb+H5Qy+3/wBa&#10;o42GMPIGGMjb3z/n/wDXQUrkkqkLtDFvl6/h+n9cZ700qULYX5s9cfSnYLncSyqvQbelCKwMg8s7&#10;c/Mxxz0oKFjT5fLjb7uPm9fejBGC25ev+P8An3FPKKr4I29+nSg4VgD+naq5ieUYqKVBwvptpEwF&#10;VEH12/l/hUi4dujfd6ipNgA4DBTyPU+lSHKRbcIAv3WyPvY/Q96GAQ/NLw3XI9vengBvmeViRyD+&#10;vIFCxo2G/Iep/H/OBQMasePkjX5OvXkCnSKFKoVznqacIsMDnHU/pQqKDzJjHIH+QaBjApRN0fbn&#10;0NO/h25+VeFP+FOZAibWPX+lIyNu5Gd3PC//AKqAGgqvy4x8oHehsRlV+VuPX68U4KDweNq5xx/n&#10;+lSbEJyzdOT/APWpxJkQ+Uvl4YchcD8u1O2fKpZOccbfapAC0gVDjjqO1Nb5nKn+HpzirJECFuWO&#10;OPyPXNJsCn5R0qTyxnaPyzTlXY3DE/WgCMEKvGfT7ue9OYsCo6eg9PenSKjLx93rupPKfdjcG/n/&#10;ACoAjRdwIyWC07B+9hvXaeoBp/kEYV/u5/P/AOvTpIkdjvHT9KAISrconHcUAqMhoydwGMrwakAj&#10;Ubm9OT/SmgLyFH8qAEG7dxuHp60oVAckEcfe/wA+tOBy2ce3SiNdqZBbHpn9aAGhGC8jqP4u9Iww&#10;5bbjv9KkMY5VT90ZpPLkV22kdem2gCPYN4zj1ye3FA+YBgvXr71IEMTYOT82FY05VIcszZ+bp6UA&#10;Rk7efvY59zTRGz/vF7f5zUjDazKh49fSkCkgAFevA5oATy1YZUf7vb8PamxFieV+9xu6ipBE3TH/&#10;AH1ShMKCfyyTkZ70ARdXyPX7vr/nFOcEjEfHpTmTjg7u25TUbDawUK3ckfX8frQAhCeYFXgY6kYz&#10;SFEV8n6/T2/z61JGpOMfKc03ym2qeuSB8o60AA8w8Ko9RzUcaqG5UfTbUgjZTuGev5UYJ+Zh83LZ&#10;/wDrUARs2X+/14zkcjr/AJ+tIqA8SZUtjPtUoACgt19P89Ka6krkrQBGVJb7/O7+LvThGuwAADNO&#10;MYc7+f8AdoMa+pxn5fb2/wA5oAjxn/gXcUuwHru29KVIum1v4aeUxwxb5vyFArESqAeR95vzpoH7&#10;zKru3fw59qm5YhiOP5U1Yin7xSBnjb7UDsCHK4APp070wRuV3xLtYnO4evNSiMkYV+M/l7/5NNyA&#10;hCr04+v+eKCfQIogsQBO7vnjtQV244/4ET1pcMq45HfkUjfNnn9eOKAsRu4YZHzevXj/AD/WkHys&#10;zOOcdhT41LPtPbinAru2k/n/ADo3JI02Y+6R2yvSmn1yOAdvzflUhB+6p9/1/lQu1l8rGGPf8alJ&#10;gQlSNpD/AHeMbv8APancY3FeT6Mac8bhyGC/TmmkFDlsEY6HIH+elV5ALGzBSCfvY+ZW4xRudGxG&#10;w27fmz60qLhtiHj/AGv8+lDKAM+vcUAOTcSzZ+VvmXAI+vWpI3uV2qr/AMPTufTFRpt2+WD2xTkD&#10;4++MdOnWgCbfxudFPZt3Q5HX/JqdFU/KxWTcMquM55qoEQr8wHX5vTFWoCok8snGRj7vbH+TQJ6j&#10;kRS65k6Njjt+NXI8RtvLfxfMrfWqqqsYYRtwc/w8k+lTRzKX8tl/Dv0oIki9ACZfKVCqhccn24NX&#10;bQsH3OT9emP8KorJub5XPIzj/P0q/aIjMB8o+bO31z+dBmadmoCq0TjGM9Tx2Fb+mFmIZVz6budv&#10;+eaw7V0eUNlV+h7VvaQuxhGjKBwfX06f570GErnQ6S+9/lVlUAZyPpx6V0lnGkUiCJtiqozubr9P&#10;88VzFghLrnKqOWxzXRW87vtDs23ZxvXGfyFJ7GbVjesypj4Gfl+bBx+f5VoW8sb/ACJFx0UZrH01&#10;sONrFfl+YbvxzzWjavJC2FbDH1FQRLc0Yv8AnmBt9WXt6kVYWEbg6DdnO5SeT9KqWsoUOzxDcO35&#10;1ZSXcnmh/mUccdOP55oJF6MQE7/l+lWYwsm3zAvyr2bkfSo1f5dhP3uSMcU5EI4GD079K0AUP8+C&#10;nG7pUjOGnwpKjuen+fT8KapI+Uso2klmPOee9KhmOQfoM0ASIiFi+0heij+tSqAdoY/w4xUSIMlQ&#10;h6dfSljBY7lb7vbselAEsAAj8uQ/ePzbj3/z/KpoZSTvaTG0/d2//XqH926YU8joc05TFICd/wAy&#10;9eKAJwzuN6xYIYdG/l/nip4IHZmwejdfU+lVUwFUb93l8A5+Y9P1/wAasRyOTuUD5Tt+agylGxch&#10;wwZYxzzk/wD66mw8Q3FjtXrtHHSqsRKhkjbtnbzxznvmpY2DD/WDoAF2/d7UEFhSsDuiKpI55Oef&#10;61PAN6eapVS2d0a+n+SKrCVXZZd3zhvlbA+mealieWVigJKqfve3PX86ALkLfZ5/KZuVOWXpkf0+&#10;lSJMjOAsfUkgNz/QVQEkascx7s4AYHGD9P8AIxU9vIS6kDaem1u9VE2Uky83zj5v+Aqx7df8KA7E&#10;hd5bpz0x9f8APNVY35QxjO1evqPT/wDXU7zCV2Xeu3bxuXr+VUUW4pS6eWY+2d3GAcfWiKN5EKy7&#10;VLZHHK+gpqsnkLGAwPI9qkgHmplnbcBwo70FodA2252hXZWH+r6A470gklceUFVUX721ecnvz1pI&#10;0d1aMH5uNuM/KKkgS4MPmfL/ALLN2/8ArfyqkMUJGBgPJ+a/40U/yHb5i3X0P/16KkrQ/IfEc8jS&#10;NtX5skgDk9acMLG2xsfNu3AYz/k4pFiztbC7W42nnFSx+Wo6t2xtb/H/ADiueMXa50eZExIdgYfv&#10;cEYzj2/SnqykMeSzcN7H/P696cjqf3u3GF+6W+92/wA/WhY45QxbqzMVOKPiJHY2hgY9zdBtwWH6&#10;fSmw7oXLTptUH+6cD/8AX/T2pwlZ0DygrtGWyueacDI8isrHJB2spwT+n+fegaVweGP7QDGPmbn6&#10;j6ilkZtxONuF5Ve3Y9PpTFUPNj5wzfKPlH+PvUmRbToJot3y5/3vbn3x6Hpg96S0LGrBIE3B/vLn&#10;dt/z+FTRRtGoeRG8s8Y4H5U0TwS/62HHy/5/KnSSQyxg72XC42sP1/zimA6Qkny5YVHGceX3oRcb&#10;fN5zwN46Hp+VSMYsMw2lWk+XcM44/wAKjT5lYkbuecj19MUAOUTFPLTlgcbgu0jjNCSggI9yfUL1&#10;xznH1pySSsVcNhiv8XPYj/PSpDGGbcAMtwrDkfTH+eKClrsI+yNCSQGOenOeKWN7bGSCGUf3jz69&#10;u+f5U6ZvMbMR3bh8uMnPvzQvlDjyhlefY8/5/wA4wGw2IsZlEYbaG/u9R9PzqaQop37TkAgjP4/5&#10;+tEc3OA4GPr09eKdIjum8qMso+Yc54oAr2jBCUxz5n3WP3Of89KtAkfJ8/y87dx59M02AR/c8tf9&#10;7nmnKNzgjdj6j5uf8imjSMRELzLzGvyj7209KVXZHLMo7n68cenb+dOLJGozkZxwv1/z3pGU71QB&#10;mG3na3QelIpgqlo9hI2n169PSlCOG86P5cL9cf5zTl3t95dw28c8D2/H+tOVpQGJP8P5/wCc0B7o&#10;0bN+zb0+lKCyvtXqCM0qj+NU+X6UHJG9z0OPun0oKuK0Rk4WNfmXB4/zmlyzHJJyTzleP89f/r05&#10;FK5znvhc9KN3mLnA25GFOKBDYg24b1+X+96f56UFFKu4I+8O3U//AK/5VJvKfMoXdg9fzxQsWD/e&#10;29Du9qAQ0o5i3YKnr9KcF8vblONoPLe1SorAkk/7u5RSLnOWHsaBkecKTx0/iNCqxiAzjn72etPC&#10;AIC2ACP1qTjPXnstAEe92GDu6ndx26UHDBj8xz96pSoALlOO6+tEmWZcFVwuev8An2oAZEnzEnlW&#10;6nr/AJ5pRHn5icMOv+P+etSBPLPKnbR8u3bu/wB1qAI2yWUKM++fagIWXaq9/wBakKKSQD9Mdx60&#10;YO8HH3s//qoAZHGM5/rSlN3ykf8A16mB5wf7vPIH40eWu0Oh9e/44oAhXmXbj/x3inNEeH7n0qRk&#10;CHI6U54kU8LzkUAVwrbvn6bc4708QnzPlDfL29eKe6cYb9PzpdrNhWB9uelACKnlna33fp703yye&#10;F29P7v8AninDdJLx+HpTmOV4UMP5+3+f/rVYDEEYCqB1+6e1Kwbd5eMCnMPmXZt478/1o+42MZH4&#10;0yeUaYsLnjHGOKT5XGVbcMflUkYG7JPGMk0rIB8u72oDlI2TDdMZ9ab5akkKOM1KAQ2wevPFBjyv&#10;+FBVkRbYyfm6euaVlIIIAbtTyo4G3dzinKqngcH0oJ5SMAjnZ7/doIOwZG0elSHZjaPb8KbGgIzg&#10;e1AcpGYiyjHrmgID1GB1qY5/hG7mmogC4Hzcd+KA5RqwAkE9aQoXOF/lUhBY8DBWkUccjGedw70B&#10;yjNmFAC54pTGAOT1/h9aWRSG+6OGxxzSIcHDelAcrIyWG5c+53Cm7GX7y8VPhSd2f/HaQZBOcGgO&#10;UjZQflCnrnIzSqiyLtZfrTiFycn/AIEaVQMYwNtAcpXdAvoPx/pQYF8vdnqOc1MUQP745pr5POD/&#10;ALX+FBJDIqg7Nu7P+z/n2oXaRgkc9cdc1M4J+b/aH/6qayA8KMYHr70ANxg7347fWkbJ4XHy/wC1&#10;UrBcY5wR/jUcheMgKOMUAJtKLhuM+nQf5xTUxnnlQMj86k5b5D6dc/jSvGAxZz2oAiHl42pkBfzp&#10;QG2bWRj1/KpAu8ZK5PI9qcjFRleww1AFdUkL/KMk+/SnbUGCEx225FSb2z8q/wAVIcZ3J7E/l/np&#10;QBF5eBvU5/CmruUErgg/3qkUbjt9erelB+U8IB9BQJq4wx7hkD3pAg34dPl6nOfXn/8AXTmyfnC9&#10;f4if8+9OyznCnP0oJ5WRFFLfzH40Ku1fmO0/xbf5U8uOqjrwwxjigNtb5h/9agLMjCMhDuQdufxo&#10;kAPyqevv+NSM5fAAA28Y/nTfL3DLD9KBWG7dxwS2M4WpAVC7iSM9DnHanKYwuAV+pWmkKvzA9CRQ&#10;ADCS/d46/MR6damLqGwPu9uB78/rUCoU+chdvXd6Cn7sAsRu59PagCeL96AG3ZHzH2FW4nxJktjj&#10;n1x+FU7ZzGg2r1+WrEe1hjJ2+goJaL1uwIyoXnjgdPb/AD0zV62cB+S2VX5j121m2pP3i21fetCL&#10;dJL5bP0A3D/PegylubWnsXZVJ3A89O/+c1taZJNHIoGEXt83SsPSnSNVkxn59v0/z/nFbdjIvmM/&#10;mYK8/XnpU8xhI6XTpd0u934wc+ucf/q7VsWtziIW4PA+Y7m68entnH+GcVztjcEld0gPz5Hy+1bW&#10;nzlVZF+8G/i+tSZyN60uBsBc4BIANaVpcMY/k9PlHOQM1g20o8vbu+Y9MjIrStLnao3AMO+3tj/P&#10;8qpWJNqylLw4mdd3RG9Of/1fnWhE6+X+6IZj79f51j2c0bD7PtLfMPTHHfNXIJi0ZYHlejE9PyFC&#10;RFjSik2q3Hzfw4b6f/q/zinod+PLc/NjJ9OP8/lVSCeNtrOWLAYY8cdatRyxCX5h8u37y9sVQh42&#10;BfLjk+uDT1BZS6MuWOMfj1qESBVyH3bR+XtTkdduWPJOW56CgCwCDHsY/d+9kE0sQQAk7vXb0BqJ&#10;Gbbhl3FSdrA9aazkIsZLK23a2M8//X6UAWUaPLKoz3we/vT4lVG2ofpgcYqGIx+UrOW9QG4J9qmS&#10;URKuSF6cjgn/ADx+tAElvIuHKy8NzuGf89adG7PIscJ3Y4ZT2Ge9MLw+YvlxHd977o4/Dp+lOaSO&#10;MhQd27jcCT/+r+VBnULqSKqCSOT5ivX8fbNSQIplLOPm9d3J+nSs+K4ZAsZVmY8N6etWo7lEUqxY&#10;bcgH+X4UGZeaRkwWK/M2PmH3fT/CnxyMzBo3YNx8qr3/AM/0qkgyCgZtxP3WXP8AKp1vNygj5WUg&#10;sB37UAWUkUKCVDNu6be3f8f51Yby3Tez+57+tVbeQzfJHLnt04Jz9Pep4ZUxvCfMq/MuR97njrQB&#10;OjbfmUNyPmA6df8AIq1E5jBCw/eJDd6pNIfLVvMAbHyqO5/zkVLHM4BK/MzN/wA9OB7fhj9aqJtF&#10;3LnneaeV+7x8y1JHEyOrI+0cEe9Vba42DL/MuD8xPTOP8KuQzQoGkS2+Vjna3Yfj+H51RdyTZOzo&#10;VcL8vB9sU9II4kMjn+PPyjg+4/z3qJ8odxIXZ0VskD2pwdLhsNwF9vw/z+FBZbDkjP2hv++aKr5l&#10;Xj/P86KgD8iNhZdwUHjIxnpUkAL/ADSDn+9nBGBTo1PkqBJ8rN93gDGeuP8APSmvC8cjKsm7t8v6&#10;1l7zVjqsSxPwwMO5WwfquTx/n3pShz5wjG2PgLtxjjp/nNNjaVYN0TN93DEPyQM/4UrAFuRtOcBg&#10;OnHb61K0JHYk8v8AeD5V4+XnHHT8uv1pI/L83KA8ttP49sHIx1pC9y37rt2b0/zilT7RE6+WT1+b&#10;2/ziqK5SSMhGyV3Dadi7eeT/AC/rxT5JwQsUk+4Mc+ZuJ/nTBvjhO35QP4t3Ttg57/T24pxtXlij&#10;3KxVmwq7eVORkY7D8P8AGg0JJYoG3LCysI+gC7SVwPxH/wBftUNvDvG5i21sZIGQ1G5ivlOvy/d+&#10;XJ4/A9cenNTRK0k7bZVXZzuB6e/4cUEibH8vYWXH8IY9j7/1qdoYcBssrM2B5nHP+OajYs7KhAwN&#10;xDY4Bx6/lx7VMyqlzgMG+XO0c9vWgqJHAQyGFYlZf9rj8P6U+Ly418kmT5Tj+HBH+NPZOQIvlZfm&#10;3evP485/HrT8IVZT8rswIC9T3/z/AProNkuUYrxMA5Hy8dfT1p21ZYirP8v97NNdH3h4YyudpPy9&#10;B0x+lS20oD+XGvU43evOc/p/nNABHIj/AC9DjaVyfm/+tUsTHPlrgndjNRrH5ifOm7bw3zDA4oKy&#10;b95LdWwzHt/n/OaaNOQcfKXBk9du1acXQx7d3DZMe2grlfLiTaoONwY/59P880qxyN0VfTr/AJ/y&#10;KRpsDxBtpcnHykK34fj/APqqQA/M456DcpI/P/P9aTytwXZNubbu+U5/X6c+9JKpgP7sMvJPpnjp&#10;0+v+c0APYqo+Qnbuz83Y8cUwkngZPy1OiRuuVfG0Ywf5/l2qN0UHc4O7igBE2sNihs7cfTilKHLM&#10;HwPQt+lSFN3HOCcKvtTUhKuSAB7+vPWgBSF5Kn/gZz/nHSpGQYGAdqt8uOc0yRTJyqIvbA7+4p+3&#10;emxVUgHAz2z9aAEVAgyVGf4u/H+fzpwVUHT7zY5BGe+f8+ntSqrFyrt/Fz6/Xmn+W2xWJ7YoAaUY&#10;gK6Hp+FII/3m1QfTp7//AK6UAg/KFXIyyrTljZs7zkZJUfj/APqoAFUBQkrfL/e3dDTtrwIMKcH+&#10;Lb0qTy234C4x0/xoliwfLx05U560AMjXaFKjuf4cinRRjy/MCbuKkWNSABz8pPvmmMoAzlowRhMd&#10;/epQDWfcm0jocrj/AD61GInUtIEx1xk/5zUyhv8AWD5vm4GPzNLuff5ecjvjHeqAYQqrhlXr/Xmi&#10;QFh8gI/pU21t5A3c96aiANtfn+7nvx1oAbGhJ3b/AEBp3JOxB8x6t7f/AKqUxnDDcPlb35pXVShP&#10;3vlxjrzQAiqXPQZ5pVI8znJ/z1p6pE33h09qakY34z1bjrQAFcgkH5v5U+OIlshM/h1oEYYHnaPp&#10;TlaTaQcfTpigCPy1Uj/doYMRgr8zD7tTMvDJ/d7d6MR7+AB9fX/9f8qcQIhGrNtCj5e5pJI8g7Wx&#10;/WrCxZ6c/Nnn1/yacikjr96rAqiDC4PP907evvThGOu0f1qy0SKDuwu372fzprwrjqcH9P8APNBX&#10;KQ/M3zEc/wB7PtSBAW4XPc1MiZOF246fNQAmWAHsp9qCSErzgLimeUQwI/8ArVP5eCruO+RuWgRb&#10;vmkJxn5sjp/n+tAEaxFu/wDj/wDro2AHgbdo9amkhxHk4x23GlPPRwOOjD8uP8/hQBBs3LjO71oC&#10;5bcakMK7cY6U+KIrtYt96gCDZsByM0MhI+U/kalIHUHPzZpRCxCsw6dPegCuyBjkJ+BppjwOF+lW&#10;HXcNqn8fSh4QqbQp69xQBG0eIyrDPGG/KojGCcZx9KmWIrwFHzN0x9aQlugUn5s8dqAITD5fzf4m&#10;nAKzbQm30qQ4Ztiv7fjTWDKd+V+m76fpQBE0as/IHPFIRkfN93qM/TpUwiiwVY4P86aQw+Ufw8Cg&#10;CNlLHIb9egpuCeD2qQBy5cj7v936/wD1qQIpAYd+D7e9BPKMZSgyc/5NA3MuQPbripC7MSmPfNCl&#10;lbOON1ArDQiKcOM9jkU1Ux8xbcN3ze9SMPn2k4A7iiRdyfMeF4G496BEJjQHJbjsRTQjM3Vht/i7&#10;mplTAYY+70FHkjkhgfXmgBgTy0wxHXI4o2M2XZe5w1PyoBT5h6j/AD9KERDgkdc/0oAiYFDg/wAT&#10;ZUf5+tMfayZ38t2bvxUxB3ZYDr3pDCM7416NxigCNgW+Yf3v4gPWiLYE3BcfMc55B5P+f/1U90O/&#10;bhQq/wAR9c8j8v50bSuGZc9+eo/zxQBEY3DbyD8ppVfKbmRs5z83bmpCpYlm49fem7MHgr6BenT2&#10;oAjKk4LR/N1+90oVA33T0+9jj0qRgMhCOn3RzTZEZANhbLHLDb07UAIFdf4urZy306UnlggFX+Vu&#10;h+tPLjudp43bePbpQqKG3Hd945b17daCWiNnkI4X5d3zep9qV+Y9jH5l4HH1olRpRhyOeGBGRmmh&#10;GxtUHqG+bPSgkdCZVIDgE7h91uOatQMFXGznpz3quIlCDeGb5cMxHB9e3t/KpAJopMoPlbgq3p/W&#10;gDRtpArb3PQfxNx1/wA/5NX7eSQsoUdPl+YHPB/z+dZUc6n5xJt44x6etXrUlAGWf5VbjDc/Sgif&#10;c3dLkCuzgrjuFataylClWHVl6c5rBsbhAMKduGyPbmtaK6yFkQ7u469KzOaSOitJyNoOPUtnlT2/&#10;l+datncqQxL7VIzyvQev16VzFtOA6gSDaT9SOOa1rSWWUgQnCq2CvTg1XKZs6SynI+eTd0PNalnd&#10;oo3ZB+XPytXNWN46jy8hl78H0689e44rTtLyNoVO8jdyGPH6fj/nFCRmdBb3QA246DPHbg1bS9Bf&#10;bkKu75skc1z8F00suRgBuN23qP8A63H+TVuK6clJAX+ijHQ/nTtYDoopxCgLSfLtHYkfXHtV22uo&#10;sfI+fq/P5g9/8awLeVf9SUVecnv2q1aXVvHI+GweCAoyent9aZLNiWaLChm+mee1ORmkXdH1Lcle&#10;9Zq3cZwzI29uMbsZA/z19/enfbdmMnrgMvv6/lQSaTPskb5G+Y5xtxz+dOeWRQoLEr67uv1//XWb&#10;9qVQqjHfa3/1vX/CgXbwlpg6jcuCPX8u9AGlFdCRsNJj+6Tz/wDW/Wphc44li+7+J6c/5+tZcN4g&#10;b93Jt+b5tpx1GT09qmS5KAJvyuSBnhh6fX9PpQBpLcrJiAuV+bnbwMf4077YPNMilducBS3QVlm4&#10;dh5cbrJIOjBh8vv3xU0swiTEi7WZM8fpnHQ0GMtzUlucNthH3uWyPy7/AP66mEuzcRJxtwMsRzn/&#10;ABrGiuRLuEZ2nBG44/z1qzHcyRDG3o2Ru5yAfr+P4UCZsiVImEgxu6s3X+f86mjdFYTAtmT7o9fw&#10;rIhuAyiN5I/M3ZXawPPpVgXJWLCgx7vunONvb8eP680CNENJEWPnYC+/Q9unQ0+O93HecNt/vc/r&#10;17d6yxqcwVC53EqPm2kYH09f8mpmv4yo3SHzF+5yNo/+v+VAGtJeK+E2c/xNu6f5/pVq3lIiwZVX&#10;n16n0rJE21lkcjnAOE+91yRj8KtrMFGIvmVePc/hQVF+8adu+NrMFY4O3+7n0qW1klDJum+ViDw3&#10;XjpWZbzuAzfM3faOO3/1/erEchcAxg4yCymPg/49f/181UWbGwk0cg8uQ98MqdR7U5FIAjVG/wC+&#10;uBx3571ShlWcrFbrtbdzxye+fp19Ku2t6Gh2xRKvZcNg4A7iqNBQ1vjkP/37FFMNvM53C4688yf/&#10;AF6KzA/JMywNmNk3MOhXGOlMQrFGQ0O5mbPX5QPSnyoqP8pUZ53dxS27KC207f8AgWc/jx1rM6NR&#10;qeYqhgh3M3r7+n1pZv3q8ZXGdpXtxQdqZ3HHBA9vfk+tSYQDap475549c1IDbeS4iBCAbTjK9cHp&#10;Tt8m0oAy5/i2/hUkcKyjb5bA9OG+9/n+VOlhhmKNG23apYKD9D+v86rc0XwhG6H91K7KAN3y9T+X&#10;5+n8qkd3kTz1mO3aGVtuOD/9c8j/ABOY41KlY1PA+6yk8fr/AIUpWIKd8jDPCnrkEn+VAaiRtucR&#10;Oyn+8OePf8/yqZRGr/LGTg424zu9/wDOMU0qwlMjFm28gYyOvBzUlrHNvw83Uj/V5bA/z9KCkSBh&#10;J9xlbkHJX2+lNjLw3DH923y8+wPapEjJCSSAcKC2cdce/wBRTikZdlmRTn7vydFxxQaRQ155WBdv&#10;vAfLxn/P/wBahFaRlyRuJ3LvyMfXn6+/FLho5GcIvTgMD1/GpDGY5QyyKGXj5gen4UFD3bY37yP+&#10;EDG7oRx+f59ue9NWWSMfaDbt/tD1HemoCzbmXjeAB0Hfjp1PpUwWJhhjtOeG4HJ/z/SgqIjbGIA2&#10;889+D6frRnE+MDA7N/n2pM5HlNxtbPToPb2qQLvJy42rz97rz39aDbUQviXLv97B2n7o9ulIgkKr&#10;jqVJLEjj8KcfniBZ8DbkNuBJx/P/AOvRsLR/JuHzfdYkj8qA1HW5AHIYFzgbv5/kfxxUhUY2jg/3&#10;uvr/AIU2MK0rOEyVX5gpPTPfinIVkACKu7+BtvUevH1oAaS2dmG65B9Rj1p0eSOB8zccdgOcGnoq&#10;dVGRkZ+b396XBc70c7R+HXjigBofhW4GD7c9qcyA7mIXdwR8uf1/zyakARk8sx+m7K9fU0Bdn+r+&#10;8OQrKM0ACYBxjdjgfL1FOw5C7vm5JbPG3j/61OREKbDgsRlenFBXzOi7mH3f9rjv+X60ACbSgBKh&#10;up79qAFKcLhv7p7+1OlWQJ+93bWIOOo6dT+f86IwoG7Izn/P0o1AjhUjMrFgG+6397jv+hqZS/ls&#10;SvByGzTm2v8AOh2sBz6dKA7MNzO3IwKABsbMK+c/X/Pf9aTc6rgpjLdu3NOWMu3l54C/lzjn2/8A&#10;rU8rGYs8t254Ax/WgCPPzlgf+A5qRziME46emacsbKd247g2Vxn1/wDrdaVVzISf4cfhxQBEY2ZQ&#10;ZG3bf7veljZguGPTj9f/AK9PVF2qOW5G4Dp265zmlKj5lJI49KAEdS7YUYP8XsaQKByGb7vHftUq&#10;ocYA+9kqfX0oWMeWEEfOPYigBgjZPlPzHHpgGlaNPuu3vjBz/n6VIVwvzp8u2gLkeYxGc/3aEVys&#10;ZFEDgH09cil2nd8rYXtUwTPL/hTlhXc2f4qIsfIQKMkKoOR+tPMfzruOMc/Wpo4AHLMPmp3kkNyn&#10;PvVfEh8sUQiLzOF5bj8aXygoYugNSiOOMYBz+FOO1kYhiNvX5e1ToaaEK5Vs5x06djTvLPGRnvx2&#10;qVFw5+TcKmS0kmJWKFnwudy5P45o5lHccac5P3UVmTc2cn0+nrSeVn5cE+uDWzp/hbXNUmWCy0e5&#10;mZv4Y4Wb8cjNamn/AAY+Jmolza+Drz5Fz88RXIx/tYNYyxeHor35perR6uF4dzzHa4fDTl6Rk/0O&#10;RMD/AHh696csLeX82N3XivT9N/ZK+Nepw29xb+EbhY7tSYZGXKsdu7A9cjkV0OhfsEfHzXriO0s/&#10;CVw0kqocx27HaCO5x1ry63EmR0dZ4iCt/eX+Z7lDw74zxErRwU/mrfmeE+TzyKcYWJAXnk8n/PrX&#10;0Xf/APBNr9ojTteg8P3HhySO5uIWnji8lshcHk4Htiprb/gml8dZbW0vv7HlaO7kdNvkN8hUZ6np&#10;+Vc/+uHDel8VD/wJHZHwr42lthH96/zPm5gRgqvfpuprR5fDls19MXv/AATI/aAheRhobMo+YCOM&#10;tWPef8E9P2gbNNp8MMW8kOuFbByPpRHjHhqW2Kh/4Ehy8K+OIxv9Tk/Rp/kzwPZy2xO/zHpih4lP&#10;ygdhxXrGr/sd/GvRDGLnwrMN7sFbkbuPcelYc/7O3xSty7S+FptqcfdHpwK9CnnmU1opwrxd/wC8&#10;jysRwBxfh3aeCqf+At/kcCIcMcd/4vUf1prITGMtnt92uiu/h34ussi40C8Xbx/x7tWbJo2pQt5d&#10;xZyJ2bcpGPzr0I4ijUV4yT+Z4OJyfM8G7V6Mo+sWvzRnGPO0+n69f0pPKJckrwefr6/pVySBkXCr&#10;t4/i7/XmowMj5cY/h/z+Vap3PPdNx0ZXaDphj+VNEgztaPj+Rq40YIyi7TUL2+0gqvtimS42K5TO&#10;CAu7dn6UIrKpAx079qnaPn5V/GkKEuMv/D270Eld0bucc9/SkYHrkejf59KslCeevHeoDFID8w3Y&#10;FAEePn649qQREgsI/wCVTNEQ+0HG4569aaVAXhct2HpQBGqnGCooMfOR1HT2pxUK21F4zjmhU+bG&#10;Pp6mgBjKx7so9O3+cUNCoILNnd1IapSh547U1owepOevFAEYTCilbIUBm9en+f8APFPEbKhfaM9Q&#10;NvNDDdKpT7vXA9cf/XoJ5SHyzswh+61IQ0Y3Bc+uP0qUMyHy2P4f0p2/Kc5xQKxGy4VQpHPX3xTN&#10;jMu3PDN8x/8A1dKmK7F2xgbs/wB760Jhs73+7zgUCK0gRTn5vmPr0/8ArUF8sQNp+9xyeM/Sp5os&#10;NuUnGfl20gjIXJPPb+VAEK4Kb0Xjr3piksC3TvnipmXO1Ae+TntSBI/vKo+791eMDORQAwxeYuVO&#10;3nPPU/8A1v0phZ/M2Ku4djnH4U9l+bO/POB8365pVXP3j7Y70AMBMg5Tk/p7Uib1jzt7nuKk2pw6&#10;lTnsvP4fhTWQyNkuuedp9OnP6UANUZIB3Z67cde39aMk/IXPT160oWbaSX3Ln5VP6fWk6v8AM+Sy&#10;/Lnt16/lQTZgMl/m45zjJ/GhTMMqj5578inMxVi7g/d/unPWm7SGxtxt+7x0oJJoHy+Hb/x7v6f5&#10;/wAKvWjqrYeTgNge49azY94bCtx/e3c9e3FWraTb8xj+793H8P6UA9TWt7hkUyRjCqvy/wC0TWlb&#10;SsHHzfd5AZvw/LmsW2n3/O0mG+6MZ9e/5f4VctLzdmUxEgfxevqT7VO5lKPRHQx3e5QpXb12tn1B&#10;H41ftLuMR7VI+9949f8A9dc7BfgDeZMbmwu5sKeP16ep7VoQ3UanzGk3Lwflz696EzLl6M6Oy1AE&#10;+VnllA3Kvb/D/OKvW18I1XYcNtAX5evtjkHpXMRXiIqiLPYnaw4/w4rQg1JSu6SQf7ORn/P/ANeq&#10;MZRkdJbag2PMyzqOMEDt0/LNacd+sZbFwseVG7uTx7jA/wA9q5aO/Z4luGlZvl+dQT8vtj6Vas7h&#10;Jo/MjO75wMc578Z5/wDrUGZ01pq3mTCOOfcV5LAZUdf16dq0I9VaMLJkMrdSycDjp9fyxxXJxX0c&#10;LbNm3gCRSOOR9ORirMWpQpzGrBjH90LtGOw/Drj27daAOpTVXlkVpGP3u7ZxTk1CTfiX5iWyuQfT&#10;68VzUGqmYbDJzgn5lzn0PucVeivwUCDcu1cjr1zjJP1/woJkbo1AQL8py3qxJzx15PvRb34lOXK7&#10;lPzHufesZ58KvkkEFgWO3qfWlW/VjtX6c9qCTc/tdAququOnOMFucE8dP8/SpW1Hb84XGMbQ34H1&#10;/SsAXkqyfLtznj5eCacLxirM9xkNn5G574xQTJN7G6NXYlnjK7ckbVXj+VTWt9cTI0lx8qspw2Tk&#10;EH2/yawPPaJFJBbad33+nrz2qZb9ArIU3bcHcF4/z3/OmTydzdN6+5VjZs+pbJPPHX/9dIJ2SZgr&#10;ltuN+7OAP1AyMVjpdI/ysyjaMYfk5x09+hFKuoW4+Vm6NuXc3APXNIPZxOhGppIiyCMluisP4R/j&#10;/ganj1Db5iwzL/tbv4RjP1/DpXPLq1vtxDJ6dTwP8nB/CpE1KMITNGJNq8Mxxz0yfbPr3oMzov7U&#10;kLrANvluBtbaOc9sjrnP5Vbgvgk/ltFyq5xuGMcHP1x+PNczb36OW+fnaRJ5a+x5/n+Gfep01CEg&#10;zREs2PlYDnsecH8OT6UAdNBqe5ma45woXDcYzz2A/wAOKsQ3VyH3xyL/AL3TGfzrl7bWoZlaKIbc&#10;rnCsDnngn3x/n1s2ur+UqkzfMq/e46Z5GfbHTtgZ7UFwWp1SX4I3SLgfLiRfpn8Ogx+NSrdl1Vkl&#10;DLxwuf8AP+efSuestTLHaqtnbk+34cYHt/8Arq5b3JhBkX5ty8c/h6/5NVY1OjtLhB+8ln+fI3dc&#10;g46//r4q9a3h37nA2sfmYKPUen+etc/bXMZud2/b3b5vfj6c5q5ZzPI7FF2gMwXcw7n9ev1/KqLi&#10;zofNtjy27P8Au/8A16KzkvyEUefGeOpjB/Wisxn5TieNo9rIpwcFsUbQi/u3Xczbevfj5v500Wyx&#10;oSJFbsx9/wD9VCElVSNSeg247/SsToHBImi3zq2V+8vr3wad54lRolYqq/w56VIYkl274lUMCWVA&#10;MD/PNNEKoCVkJXodvFUVEBkAxozruYY3dv8AP+FCNGGZUGW2/eYHK+/vRKxlXIg9Avy/4U5EQS7U&#10;wDt/hxn8qChyTzk5jVSW5wwBz9adG6yNlm27m3FWz+NNglkjkLMWKlhv9xgdanZftBUbO3ynkEjH&#10;WjToUPtz5jNu/hGWHTPOc/X8qiZ4t+RGwUnru9iM9KVLaQHzJD8vXn/PSphDG0x2y/Mv0/L9aA3s&#10;g3ZXy2dfmGTtHH5/55qRUkc7yVH94Bu+f0/+vUbqW+ZWHC/XAp7s77sj5i3zbVH+f05oNiVUG5UZ&#10;Bnoe/wDn8qPLCuDLK3fbwCDz/n86dFG8jLlRu+6DtHJI4xTZVjK+VIX9OOx9M8UAEiDftB5A/hXH&#10;WpHVfT+HHP8AjTLbaitGxXnrluM/1+nvT9uRuZ+V6f40GkCM78qSsm3PWpYlKoFDfd/SlXEseFXc&#10;27DZ7VIHxtibdyuS2f1FBY0K0x+RPf8ASpWV2XG7r/F3H+cfypDsba6q3HPrk8f/AF/17UII2IJV&#10;lYsct9B/n8qAHKFzszu9fT9ac0ZCLtHH500SP1eL8u3HT61J8yquzgjnaT64oGOKgt8n93HzA9c+&#10;3ehWGOSvT+72+lACq27Y2B/EW7+1SqvA3D/ez35oAQg9enGaNhYKW+mcH1oVdvRtoY5X1yDSiI9Q&#10;f4sbhx/n/wCvQAIpLb2i56t14p6k9M7SG/vU5Y3B5Hf16d6cIz1aPouPTPt+lACfLGM8Nx8oP1/z&#10;/wDXpYowF3M33h/eoUo2WD/xHcf89OakAAXaY9pxjDLjmgBjRNGmVGQecmgNgZz9Oan2beG9uAKD&#10;HGX3H5eB8vbt70ARKir8wbI3f5/x/wA8qHjdc7do/vA9fSpAgSMblww/z60+OAId0vOO4HWgaVxq&#10;5lfaQcAZ3D6Uu44wR+v9aciAcZ2/L8o3URqo2hv7x+VqC+QbGCrYePPB6/T/ABoUKT8x+YDj5vxq&#10;YRJjhfXt1pqW+znHf24oK5SPyQTyT6YqQJtOwdTwM/0qQwrty6lf6VIqCM7V67vb0zQHKiPAwGK/&#10;5NDI46LxnstTrDnnG3+7SpGGbIj+UL0XvQUQ+S4wxOPpUgRoypK5UrjNT29pIzKkaM7lTtVV613P&#10;gL9nj4p+Pbq3i0rw5cKk7ALPLD8py2OO/f8AUVzYjFYfCU3OtNRXdux62U5DnGeVlSwNGVRvsm/v&#10;ey+ZwW3DDI5zmpbbT7m8kEMEDyMeBtBP8q+3fhZ/wSB8b6/bQ3HiWC6nabia1RdjKvdh34+ua+of&#10;hF/wTD+Hfw+03SdW1fwstwzYDboRsZ9xXaxxyDXxmJ8QMr5uTAwlXl/dWn3s/SsB4R4qHv5rioUV&#10;1UXzz9LJ2+9n5X+Dv2fvir41dV0bwldOsgUozLt4P1//AF16/wDDn/gmx8bvF6ebe6TNa/N80bRE&#10;Nx6Fsfyr9k/h7+yF4R+Gl55C6JZpa+UWa1ntRmBWXIw3UDqO/StPw7o8HhO0uDrWhLcGa4kiLxRn&#10;IjydkikjI+WvH/t3jbOLrDU4UY/3vel+iPqsNwv4f5W0o0Z4lpXvKVlf/DHX8T85/gp/wRUGvTQr&#10;4u1QRyCQecJm+bb64GPUdu1fQ/hn/gjX8LPhfr1rd+IEtbzTp22edGV4UjkdOa+iPtvhzRvFYvGn&#10;vD5cbRPHIR904/Uda63wt4h061sf7C1C8l1C1vfLktXaIM0WSVBOfQ1jW4T4kxnv4vMKj6uMbRXn&#10;t/metDPKGA/3DC0qUdrKmnL1Umm20fP2n/8ABOH4G+DbuO30OOG6hhjLQSSc7lP8J98d67HT/wBm&#10;T4PWtjGuk+CLWOW3QpeyMi4ZScA469O9er2moaLa3s3hbXIFeOFAFlVcMuTw3f8AnWbYyWGnaq1h&#10;Z6pDcTSyGP5ctlBkgkUqXA+Wyj/tDnU7OUm/xudb4rzapFQeIcbdvdv8lbQ3vB/7PXwU8U/C3w/o&#10;15pVjHJaqqWhOAzSxgqy/qaw/DXwsv8A4ca5faBe+EY5LWWGX7PeRQjIUL8qj8vTvVHUrHxfp0nm&#10;6A8jCw8y6ghh6xztjr7EZrpdH/aK8b2WrtpWt+HluIozyGVWZoyoIbIPX14r06PAGTU4ueEp05dX&#10;CWjve+lz5LEY7PKcmpuVSMm2rSen49ex55obWKW01zPaL9ua4+z28kluvmJGrE7c477q6q0j8PWu&#10;n2mmz6Rbt+9Z5v3Y45HOfpXX6L46+Dfj+5uNL1DRobOQ3Hlib7uZPT9aytc+HkWjedqfhv8A4nVi&#10;GwyRvmSNQ3zLg/8A1q6KuQZKqvJiMEoN+Ss/maYTMoyfJGcovopXT9P6schrNjDd/EAWdholvHa/&#10;ZZIHmyNpUMGVuvoan1HwHYX9nZ2WmaZDLN9qkt5mSMHkMCuc/wCyar6Lpl1fXlqk9xJaWtu0zXP2&#10;j5XK4wqk57HHfPStnwhrcvhKyvoUnG26VpYpV5/e5GDz7UVuF8hqR9zDwutPhX4vuessVisPFOEm&#10;3vu7v7jiviZ8PfBcFvb29zoNuskOpJHEHjB8z5XBb8TVHUvg14L1HwzFBaeC9PEoeN7livT5hnv6&#10;fzr0fxOdL1c2GpXUW6SJQki7f4sE5+tM0/S7C21D+2Y3bbNHtkj3/KR249a458I8PSpqMsOlbsjv&#10;o5lmFON/ayXld/5njfjP9k/4L6rdwtD4CtWXUJSjtHAAYz+HauL8bf8ABLH4EeI9IMFlYWtvJJ8n&#10;mSwjGc4zX0bqmn3Om67HPbahtto5Nxb6KMipLyWxupl0fXJXjS3tZLqSRGwWHbH5Vwf6j4GL5sNU&#10;qU7bcspfk3Y66nEuZUqes+Zf3rSX3NH5ufHv/gkx4O8N3rWvh2687ckZaSFtoJZsDtjHHpXgPjf/&#10;AIJd/ELw8Wm025aZmbCLt3c+mRj+Vfrz4u8HaXrXkxTanJ9hazinWaZR5jtub5cDqACtcongP7Xa&#10;TQPdqxHKqyFcZPHH06V20cPn+Wxap4yUuX+eN7o5alHh3N43xmCpSk93Fcj/APJbLX0PxP8AFP7J&#10;/wAYPDF+9o/h+SQKTuaHkj8PpXD6t4N8TaDmPVdGnixxuaMiv3i0L4OaJpMsf9taJDfSTfulXYOd&#10;5xnp6cVzfxQ/Ye/Z+8bTvp91o0UM8zfeWMDafXjqPrW0eKOJsL71bB+0h3g9dOvKz53HeHfBOKuq&#10;NadCXmueGvnoz8K5IGjbJB+lNkj3fNjbkccV+l/x1/4I+aKbe51XwLf7hHvdlh6BVyeQPYHtXx98&#10;SP2KPif4HbzrfTJLiBlDoUXb14HX/H16Yr3sr4yyfMfccnTmtHGacX+J8PmvhLxFhYOtgXHE0970&#10;3d/+Au0l9x4eYlj6jlegprxANySM8CtrWPCmu6BObbV9Okgdf4ZUKkc+/wBD+VZnlEcKB1+XNfWQ&#10;qRqR5ou5+aYrA4nB1HTrQcWt000yB13AKRz/ACqMI339v0q0YAzYA+n/ANakZDjDDoe/+f8AOao5&#10;eVoqH7mMfTPPekEZA3Ed+9TtEV4K5pTDkbWJ9P6UCKzHChD178USEquUHX+H0qVowWJJ46fLSFdi&#10;7cfd9aAIQhB3srcY4zQyHbgAnJ6t2qwAxXAOcdabIp3gsOF4+tAEO1ypBB3dRt/rTlXGCT9KkifH&#10;3Ru+X+KkwwXGKAIWQltzEZ7q2cUOioDtH8OQKesZDYdjjkfWmzI+RxxuoJ5WMIcDcN3rTWwz53eg&#10;64qY/KuW9f4utIqkPljyD/kfpSbFYjLKHZnXd/T/AD9KjkRiMrhQVz+HpUxxnLHj/ZPWjy/m2rz/&#10;ALOB+f0p3EQLEclyR/ur/wDqpDGSNwcgnj9KmZepO47en+FBUP8AK5+bOQPShgQqn8IAX+uKR9xc&#10;bk7/AP6qkKo53MOM9T2BpvI4j/8AHR1qYsoYYwUbOdw5z/8Aqok+SRmZTz909vXNLtBXYG9huGe1&#10;KVXeUKk4XoKokiiXa+Senv14P6f/AFqR1Ep3f98sKfKm11wMbmB56n1+tJnevTpnH0zS5iXEaQwX&#10;JP4beamSUSRZXr15/lUbJ5Y2u3P8IOKGjIIYg56/NSuFy1G4j+Z5OnWrFvOGX5G2qowuR0OOv+fw&#10;rOUuysztwOuO3/1uKltp3VirNt4HzevXiqJNq2vMZdWVQ3X5sk/jViKYY88bmZh/ER64xj/P9ayV&#10;maPaQ3+HXt/+oVaWcnbGrfLkhlLdP8/5zRYzlHqbFtqKy/cO07vm5/zmrkNztGUwNrdfT/P5e1Yt&#10;tcjZuQL6MuP8+1TLdsTz27+9Bk1c2or+RgcvjLZ4yMir1rqSjcr59AoPfI65P9a5v7QxUMGzu/Uc&#10;VejvywyzbRxk9Me9BEo6HQQXwVhukyB/dbp6f5/rxU0Wrg9T83RSBu69PwrBiv5AcuB1y27IqaPV&#10;OGSEjd/exz0/z+dBjynSW9+cbgy5z1Oef8/59atDUZFRnwVwPXrz/SuZhv7gjDy7ccKC3HPP86uL&#10;duQhL7vbdQTbudBDqU23Y020fxAHof8AP86c2pbnby3IVVz1xXOx6hIE2qzMP9leKtJeBFLP9cL6&#10;UE8pswXrbdqN+P8ASp49SSVWEsg9vmrBW9R0BWXNO+1KTGYpG659cj+vT9KegrM3or9DD/rfm7e1&#10;PGqM67lf7vK7VHoeD6jk1hfaxuKKeq//AK//AK1DXgLK0L/Nuz22/wCeKfQRvJqJeJW8wr/djPXH&#10;PNKl7I53bj/s/X3/AMaxI9SDID5oyzf0oXUVEqmJlVm4ZQPyxRyha5vW2pv/AC4YcdOlSx6rK0jA&#10;MMAfLuY8j8T/AJxXOjUXDbxKY3OQcdP89afHqKlwGZRhcs27A6UcrFyo6V9cljRJIGZcjBbaeRkc&#10;c+3/ANapbHVhKm0TqvUqFYjv169+vXv61yq3wmmDiY8H649/WpYb/O425Y7V6BvU8YB/zmpIlHsd&#10;dBqsUFwsgcjGcfNwAemRx278c/pdXUVZWijjZd5G1UfPbqeOvP51x7alIjmOZeB91uOmOn9Pxq3D&#10;rEix7UkXHXcz5wcfzOCOnP8AKvdCHMdnp2szQj7QX3bMD72cHgD6857/AKVpWeoKARLKE/u4Ytkf&#10;0/SuLtdWR4xE8m3cufu5IPr7Hnsav6ZqIceQ2Gbb95lOcfyzVGh29rqLSRgWs+F3fc24I6c/Tr+N&#10;aNrLjaLa59AS2Dn69OPp/XnkdN1VZFwjS7lYBs9foDn/AD+la1pezMu9W+VWz8vy54GP5cUFJnUj&#10;U9TUbRbLx/n1orHS9m2DDJ0/56iisw5j803WVep3Ky5ZsBc+1RxefI/lg8Bgd3frTodkWZTn0Xip&#10;4V8zLDCDblm6bTjkD3rG52MRXaNfLZiVZeW+7g+h9qdBIzBiQGbcCNrH9PwpqxMq5Mv3ifm5/L/P&#10;/wBehEmBZ1ZhuY/KVHNUEQJRk/0dsELzubn6VIsg+X5wNo28LkY9+fSoliZNxdhnd82319KfBGFa&#10;Qz7mX8Rjrx+X8qCiVnx++eY5Vei/1/z6UqSO8m+3/i45/wAe/em2/mo7F925m5yRjHX+eKdBGqtu&#10;uPuZ+7np6fh/hSAkklIjaBh8+3nBH+f1pkEXox5b5h6f5/wqW3be2HXHfkDjnP41IUgO3gBe67et&#10;M0jHqO2wmHP3uOqtxjtUyYCBWTO1OG9MD9ah2Irea77cfwr1H4VJLAynaXVvm+Vk7c59Pp78UGg0&#10;ysSrRr/Dj5+akWCSQtK0i9em4ZHOM8dB7fyqMrFtyXZuRtC45/E/5FOiZgWQgHII9M9f6UAG9lKu&#10;CCvyjGOfTnH0p7FmG3duYHB46UzaFCvtyqt91+cfX/PrUiQ74tueffOD+VBsh0Eg8vCfe3+p5/8A&#10;rf57VN8zphl+U9c+3SooIV+Vgeqg/Mep/KpUYRnhPf7wwT+FAAWLSAv93pjadxz/AJ9OtSIQEKKM&#10;9wc80wFMd9zY9OvPHFPQCQ7yhbu3HFBQ7ykPJUqp/SlSM437CcDP/wBek3uwCg9GzuFWVKbcv/Fy&#10;fXjH+fyoAYW3EDzMZXH409V3H51+99RSKWlVXZ+np/Fx+H86kwScufmOBt6YPf8Az1oAaX3LyPmb&#10;J+7x/npTlX5N4J9WH+eaURktuKt7/wCRUuSB5mA2ecjNAESEsAH+VOvTr7VLLDkBWBGOOKRdzMNo&#10;/HPGcU8yrEfKA9jzxz+NAEYBVlLjA25461JJHl8AKu38j/nmjZgnCMM8nac8U4IqfMeP9nn1oBK4&#10;IMfNjgUu3Pz/AO10/D/6wpzKWhVGb5v0pQqHaM+31oNIx01BVfywu7gnJ5+n9MUvlnOCdw/Tvx70&#10;9Ld9u1ifXOaHU/wt1bn2/wA80GgJGhOxR69vXrS7Y9+cLnpk08KF4B47fn/+qg+SuERTu+nWgBpj&#10;PQfQcU+JVLDIHrSxxseikfj0/GnRR7uSccEN7dKQAI+OQMdKkijU8yf+OirmhaBq+vXf2HStPknk&#10;kfCrHGWI9/1r6b/Zw/4JsfFL4sldd1nS5obCEq1wI1GUQ9GJ67e3AOK8jNs+yrJaPtMXVUfLq/Rb&#10;n1vDvBPEHE0ubC0rU1vOXuwX/bz0+S1PmjRfDWra3eJaaZp0000mFWOKJmOSfbp+NfQvwG/4Jq/G&#10;T4pXdrPqmlT21pcN8rIuGPrgkdR9CK/TX9lr/glN8NPBHhibUPF9hZ/ZZLJZI7yNlzEQQQw9a+hB&#10;F4d+Hn9h6LpGnWx0y4WT7DdJGPnZB8yHHTOSfwr4KXFHEvEtR0sno+zht7Sa/Jaa77n6fl/CnBfD&#10;dVQxUvrlfqk7U4/drLXTp6Hxj+zt/wAEf/AvhB7fVPEDW9w9vJi8Q/MTHwTjvgDtzX098N/2fv2f&#10;PhuLiHSPCUd1bbmNjcXSnDOBxg9u31xXWQCLSEk8TaaZo7SO43Xds3zEEcEKe+RU3iYWNzpMljYj&#10;darN5qN5RUKr9GGB79KKPBNKtUVXNa868tPidorray0/4B9FiOIMfUp+woSVCmlpGlFRXTV2V7+r&#10;H2l5oSQQ6xp8a2Mlss32u1VfnRZeCy+oDc49DTvsPiF5bTwyY1utPWF5ZJLeNtqsPmwDjnn5h71c&#10;t9K0Pww0dvpkcerXl1p/nWt62DGHA+aFiSOTjp9OtXPB2oeI9b8NX8NlbLpqyARzbIyrQ84BUH29&#10;K+no4PB4Wh/s9OMY7K9r2fbrp0PnZVOaTlG87dXovLV+flqYHiH4j6teX15OJ8yLCB5jjAVQ2OR9&#10;a2rP4h33h7R9PvvEmledaXjC0Zo1yyntIpx2z1rU0S3+HtvcSaH/AGY3mNFtkuLuA7Z2C/MBx+NV&#10;9ZkaCRraDTbhbO3hEtr9qiUxyAHlRzwf6V0OpTqSUfYqy79fuJcsPUiqaTX3q1v67HF+ILfUNfuW&#10;tfDWjNdNbs6zTGP5pctwTxzgVa8M2sFj4ltPDUmkqutRxqxRlwojYbsHngjB/Kuss/ibrPheW4tv&#10;CGl298BarKiSBQSS3KjnqAawD4tn1vxHcfEDWtCjsdSNqkLDbgyRgtgjjqpJ+orX/apUWpRSjays&#10;/ev5rqjanOtJ8sYtRXW6d/K3Ql8SyyzXDWdisf2u3mKltvLKM5BFN1bS4BpEcfg6CytLmRHkmmkX&#10;LrIOeMc4PpWbq13da1MEitniuJpFcahEw2sjc5Ye/tWhqdxBb6Uj6kix3pjVoZoccuDz+YpWcGrb&#10;9v8APyPQlh4zp+9fVK+/5J7Fj4f6hc69Pc6oNQje90/bcXe3IW9h2GNz6cN29qxfChtvEXjObVtS&#10;vobNLWdnO5fkCBSMZI5B9utaGq29lpVh/aM0Q09dQsin2pWwis7HcGHoSQataH8O9As7CPVPFPi6&#10;3fzrUxRWdiRmRsYBAq+ejaU2neWisrvz2PLnFYe7clbpdfp1t0Oci1HwvqmuzaPLpsG6S581Zo4y&#10;oaQ55/ID8u9dPp/hvxlNbahP4EZbrbtCxsxKtu6kc9QRVD/hGdEmlm0LStVuJbiUfNJeKVMHycAY&#10;HNZ2i+KfiN8L9RljsRqF0qWf77dEVUFT94HHQg1r/G92jLlfRS2fn5XCt7aVFKC579He/wAnv+Ro&#10;z6NrFjoA8VfY5ZYWlex1axugS0cy5ywOPukCsCzsbW5jnsbBfJwD5cch6Hnj/PWu28IfFfSL3Xr6&#10;bx3P5UmpRxxLDI37pW+YbtvGc5649elZ/jvTNG8AWh1pLyHEmTHNs3bhnPBH5Vy2xVGsqdSOr2a2&#10;f6HTl2NjHmpTVmunr0/zsZFrq0epXTadNH9n8wRiTzOzgDcRnpk5qHxN9ts45F0f95GwCR84xnvj&#10;8qrp4qh1ifyks45JJIwVuFbpkcjn6etaOn+BNRhtI76PVN0kcbHy5JMq/f8AzxWzcaM/f0fbc9P4&#10;v8PmV/EWmahH4Wlu7e4VVjtlVWJ6sAP5mrWnWxlXVU1u3Vrm+WCK3uJFZfKiSNSyhcd2I56HmqOl&#10;XZvNIuLCazMywyjfG0gwxBJ4xn8Qa0oHutanaV2ZY7OML5DenH59KzftozlCT0/pk1KcK1tlb5GL&#10;JYaIPDsGkNLczatCpETNIAoz93qOelVrHwxrC6U7a6Ybe8mfc8YxlsZxnn+VJdNBda1Ypa6dM32e&#10;7fzXkbhxg/yPT3rH+IXiu9sdZivobSRt1uyodx2pxjn3rspU1WkoSklfe+9/+CVCjKLclC/Y39Xu&#10;7yewhuNNtFeS2wzbevQ81wvjBtZghj1uVXhaSYq25jgf4VS0Dx9qtlbYNyzqrBVUZHHet678daVr&#10;Si21aIrbp82ZB944PtXVLCYzB1L0bOK103OiNSnOVqkHf1uir4T8TzWMp0y9PmW8kLLMztnORz1q&#10;14m8G+DdT8OzvBpVnJCDFHHIY13I/QnPsCa5eEQvdhzL8rEm2XPP3uAf0q5ouuNbWLWtyGWNpl81&#10;S2RjcMnFY4zI8pzaP76mnLr5/wDBNI1sVg9aMmvRnnHxs/YS+D/jF2XTtOtzdXKLueSMBU+XnHpm&#10;vjT45f8ABLHX9Dim1nwVIGhZSzKrEr9BnP8AWv0gOvjxLqV1qFrblhCMKvQLn0/DNWNO06B7CTT7&#10;+wVoY1V/mxyf8K+SnwvmmUyc8rxDjbXkk+aL8tdj0sRiMBnFH2ea4eNZWtdq016SVmfhf8QfgX8Q&#10;Phxctba5oFxGqtxIYm2n2ziuQmgkiPlyDa2SOV5/z1r91Pif8BPhX8TreddY0SGNY4Vj+WMZLMOO&#10;3tXxh+1X/wAErv7IE3iPwFFtWZiV8pTgD6f4YrTD8XYrL6yoZxQdNv7a1g/n0Pz3OPCvL8wTqZFW&#10;97/n1Uspf9uy2fo7M/PcIeqD600R5XPTFdx8Sfgf45+Geoy6dr+iXCCOTHmCM7fzP/664ySLlYp1&#10;GeON1fbYfFUcVTVSlJST6o/Gc0yXMsmxDo4uk4SXRqxUki3jcx4C/wB7t/k0NCUb5B+FWjEuBjH+&#10;76cU112HAFdJ5bRVKMvzBBwO3T/9VKFEnIz8vap8BhkDj/PB/OmsCvCrnHYCgkh8rb8rrjP92mkE&#10;Px9MVNLFufDHHHQUeWWX5k+nNTcCFlUx4XvTfLHK7WPc+9TFPptI53cUxoyGbJ+7zRzARMuX4f3z&#10;60kkI9QR2z6/5zU7xKyjn3/HikRt3+sGOcc9qTArmJuwb/e/OmEEMQDtzxgH9Ks4bdlVJwen9Krs&#10;rZ2jBJbP1FIloTbkMR24HbNN2nIV15PpinkcbCNw7baR0k6n5V/nQO4ySJpDgfd65pgTaFD/AC+p&#10;9amGVG7aTQql1G4H5c/hQGhEQXfAY/0+lMUZbJBVcf1qaRUVvLUjpwPU4oRN3ReR6/h+mP507sVk&#10;Qgyb2JO7/a28/Xj/AD+dMBccHG3+L6f5/wA9qneCRT5r7Tz/AA+319ajMZn5HXHQ/wD1vp+tIdhn&#10;zvHgEHtuyaQB+rNyaGJVefu80bcBSfocetAnEAWbKqf4cbaeSQrFpFz0X8v8B+lNI2xMX+6D97j/&#10;ADz/AIYoRAuN+RyD97I6f5+tBkTRkbd29W+b06cU8SSjEIVRuJI4xn8c/Sq0DFmOxm+Xk/Lx06d/&#10;T/PaUSFR5kZ/4Dtz7U7iLsb4kXcfvN021bS4/hVmb5v4azQ26Pax+7jGOcVJE5L4c85xgfxegp8x&#10;nKJpNMyqrKONuOP8+9TRTyqu4ozZx905I/D8Kz4j8ih17YHPX/6/FSRvt5aRto6qRn8cnpVEmlHO&#10;zhUO4DPyDuParFvePAFDFV5w3H61l280oKlUbnGcsP8AP6VYNwZFJK5YdWI/z/n1oM5RRrR3iA7w&#10;+OMrgYqWG8WQeY/Kscr61jLcHPm5Zlxgqv8ASrVrcv5Pmxs3K/xf59QaDE1kukh/vbs54zU0V9Ko&#10;3q/Tlm9PWsaO5Ey4B7ZA/wA/hSpfS5XJNBPKbS3wkmypwN3OO/t+tOW8beEkO0Fs+4/z/Ss2K8jO&#10;7Zxk/gaBckOQDx1XJ9qCTUguZPMPyAjdhZOQcf5I/wA4qQXkhTzd+Yznp9e1ZP24nhTlfZT1pz3E&#10;wxhvlDc7cH2/z9KANQXyNuQTKwztAz0/z/hTXuMrkt/Dhuv+f8azWvVjfzI9q9lLLjnp/hQ1zsPz&#10;yr/vO1aQYGlNq6xEAfMqnPy9Tjt9f8MU9dRR0Yhj6bdxUfXpWQ87ygrJPGOPmb8OtRpeSK7REnIJ&#10;HbAx60cyA2nvkjRolJVuPu555xSDU3dfJkTK5wVYdfb8jz/hWP8AbFjUyAqgdSyrz9cdPpx9aYbz&#10;aBNLA3yHJA9vfPTP41WgG8mpecypGVTYf4uOev581oWOpzOAA6tlgzfLg4znPX6VyUeqo06wSRfe&#10;X7xA9eOautqK7yU8xyMKy9OO3X8PypWuJo7LS9aUMRFtKs4yozuHB7/j/h77NhqiQKp8zCDnGQct&#10;nHH0xXCQXaI7GG6xuG4p6e35elb1pqW4qscync2JNv8AD7/5/nSfMK1jtLK9V2EiSrwctGrFcd8H&#10;0rYsNTeKPLhCucYXb8pz3xnPr7++a4y21YF/3SvjgH2/M/5zzW7CoJklUjcuGXA+bnnkf57+goJO&#10;sWSQqDlP++TRWatjqLrvjtJGVuVbaeR69KKnlK5Wfn8EMxFz5Y+983TrjP8An6Uiq3mN5QbaT8qk&#10;f/X5NNjdyPMifaen/wBan+X8m8rnPEa5x1rl1OofG8j/ACll2nHJbG2nRnYP3SttbA4YDd/OkUlI&#10;lVgFO35T2Ht0+tNhjlnBmEn8WW+v+ea0NCzGoWMfvg3y5HPTjOaJy7AmGQN12r3H0/8A1VCVMieS&#10;PmCjAIzmnAyJxs+XBLLj0xk84oK30JECs37w4GckY+9yeCP1p2/jcW3LkqNp4c9M0oEwj813WPjC&#10;89Rxyev+RUvlRxndJGrBV27sHn36/UUALIkeQRI3KgsoHA/yfx6mn2pVRsaNvXkY/D2/OoREnmZj&#10;bB4VV3DaexHtTvMt9gSLCj3Bz3OO/wDn9A2JmRg7ESYYfKynrn8aVROTuQn5VxtU/h6/559aJHkc&#10;nJZm28/L+uPXilAjDb3G1duWYkjHHSgBsaox2S8qwxyMZ+vrUzrG8QZ127RnOMenJ59PxpqMpfYT&#10;t6Esq9v5dadIkgTe8hVunORnH9M0Gqigj8gKMsrf3trcHI/XI6c1MYYmjVV+Zepx09z+p/Oofklk&#10;2lv4vm28jI78f5+lPaQwqwgJkXb8v+f89KChSk8Tb5Cxbb95eafCAwGV2kcbSOn+f85p6OGQIRtx&#10;wPQ0ReXu+ZOw27O2aABY8jYrfd9T/n/P0qSNBHEpkXDKcbDTABsyi4J6bvrT41jUjDc7vu7enB/X&#10;p+FAyZUkwAysVP8As4qTyo/OBPH+91I79uefambVwfOPy9ccnn0zUsMY3cou0rznt/nn+tABhMGO&#10;Nht+vB/z+NGxl5wWDDpigqAzYGSy5HHTjr9aVUk3bd3Vc+2aNQHIoYZLcf72e3+fzpwyDkHgc470&#10;jSKBsUd/lwM57fh0FSKEXAc9fvUAG11j8tVwvAzntSrGrfvH5/3j3H8//rUibovvRttK8Edv8nNP&#10;RcsGy3AwP1/+tQAeSNhEZ+bt8v8AOnJuH7sZ/u89/f8Az6U9IwPuscH7vPUf5+lO8ojgKvzZHFBs&#10;o2GopkT5hzztP0pduTsY7QGxzSkMG8tW+7yW6/hSxrlgsmdw9qWpQLGGZshlX+6B0/z/AFp4i+bB&#10;4Y9Gx1pycjcR15z6+360MS6gjNP1AcqLgZbGOSfTv/Sm7dzh1LcN835U+OJin3VPPy/L1rpfh98M&#10;fGHxM1yLRPDWkyzSPxu2naF7nOOe3A/+vWNatRw9NzqyUYrVtnfluV4/N8VHDYSm5zk7JJXf9d7n&#10;OxRmT9zB824jAUbu9e5/s6fsMfFX46azCP7GmtLSTk7oyrNzjHI44Pfn2r69/Yj/AOCUenXAt/E/&#10;xItSXbbKvmRhR64A5wPzPv2r9BPh18EvC/wv8PxxeFYoWkh4kh8tcOvqCBwcV+Y5lxrmGcVng8gp&#10;3Wzqy+Fei6/kfu+R+HGR8NxVfPX7avuqMX7sX/fl1fdLTzPnD9kn/gmp8NPg3PZ61420G3ulj/4/&#10;reeLlhwQ2TzlT68YJr6z0s+ErGT+xNG0CLQ1sY1VmhiGJomADI47gjkGodWntb+x+0QXO2a3Ueeh&#10;/iU8YP6/rWroXh7QPHfh2TRYL2ODWreH7MiyN/x8RqCyc9iASPcAGqy3hHB4ep9czJyrVna8pa8v&#10;otkj1M6zSvjeWz5KUdIwjpBdnyrT5/eWE0FdLjhttBvLaaxvrdoltZmO3aD8yexGcjkVlSeELLWd&#10;MbwdZx/2fJoupi6is5j97cDlkc/wsD+dXvCelXHh/wAPtous3cP9qK5NjubMchUj5PqfWtq8h/tO&#10;3ke0tVs9U+xgfZLjl5WT5ggPfK5A+or6iP7v3aUtOj/Wx4TlKjUbla6d7rZvp6mHqF34M8K6VFp8&#10;z3GoQNMrXQkjIKsflIBz6HFaGh6xrl9ZWtxpEtmtvDA8aw3qgLcRr91ju6HkDnPI7VX0jRdVj0WH&#10;xVFprXFjJA5vLG5jBkTrlTwDkfrVXxJpaNJ4fs7CyZdLazYm+t5Dhlbgh/U44PetI+wlZPW19W73&#10;8rbXIqR9ppzXbfolv0RFda/beOb1vCXhHQE0fUXbz5oyuVVxtPmD8RnryKglXxNY3f8AwhsGrH7P&#10;IxYaqr7lDAj5ODwcE9T2/CovEEui6Pr2o6n8OLv99plvsu/PyxZmH3vXG339fevMIPE3im10q+so&#10;blpJLhgJISxLL84Idc+/B9q9zCYGOIu6bULW91q7vu3/AJE06EqlNckeaNt3e7fb0R6Zq/xOv7HS&#10;W0XWPEcOoSWszrcQLbgMH6qwxz0yOv41yqeOvHXiCxXSI9cdrWOQGFG/gOeg+tc7ZrBdTNqct0wv&#10;MAXEcjZDkHOffJ/+vWtpXlP5dvbW7QrIxZZvYcj6V1To0cLF+zjd92lv5HoUcvw8bSkk/loiTTbH&#10;V4Lqa3t9VMUzDzPMkYDG0gcE/Xpmta18T6rDG3hfxOZLiJWzp92rc27ngNx/D6ivefh54H8Eav4D&#10;sZZNPguTLCGkkK87u/0rifi/4R8L+Hb+Oxso13Swl/L3cr+P1r5unnFbEYl06lP56feTDGZfiqzo&#10;qDjJbP0PJYPHOseDNck0TxJpzRrJGUhuEPycHGQSMEDNdRYeJfB/jLRbfY228hVkkXftBbPLD3wf&#10;xrkdU1GWztrnR/Emm/btNupNsG/PmQSDncp9MY/KuNaOytHWH7RLDFIpIkXPUjBBx3r6SOFwuMp3&#10;muWX80evy7m3s6kbcrat31R7D4i0bWtT0Zf+Ee1231ex1C3kt2hMWJIZ05Aweh/Go7XwdceH/D2n&#10;3ms3S2t5Gzso3hvKxtxnnjOTXl+ka14h8PXTPbXSzCZG8tlkIDSbRiTr1P8AWqtxr3inUYZLC8vm&#10;cG4d97cso/unP1pRy3ldlXtBeXvP16GkaeM5eVxXr/wD0LxL48s9K1vTbXw9r0N1deSZbmTd/rmG&#10;Ds49P8K5/UPjH4tuLyPWdK1SfbNGEvLeRuB13Y/SuesPC1uIzqNzcGENuaHqWz6iren6ZDNZXFoj&#10;r5kT5VmUfN6gfhXTTjhaMeSEea3VpP1FLA0ZO9V3ZJqHxG1E6gur3Lreww3AWPdDj5V5yfp616To&#10;HxX/ALdFjpzx2d1DF8k+n3cYbHP+HavLp7dZ7FtNuYFVlw9vGvyswyeTTG0S9iSHU7G4eNjnzNrH&#10;dnrjis61PC4inyVY26JroE8HGUV7N6rv/Wnqev8Aifwr4PuNV/t3wrp11JuUefp1o3ETccdeOTnr&#10;0qv4XVdZ1m6stLur1lhcrHDeZjeF+flXPWvNfDXj/wAZeGLv7V9u3T7/ADGdj8rLnoe1dfL8Xfh9&#10;4ogXV/GelyrfNbkK1jMVIYtkMQByR6158spxME40nzx6NPVfJ9DKpUxFGymm/wAV/n8yfSr6Lwn4&#10;r1S0uNPmaFtRV2hkz8u5BuB7D5s1qeKNQ0bWnttDSf7Pb6jMqo0UfOf7vsM1Qg13RPscmu6Zq7X0&#10;Mkm25hum2yDcec5649RU/ifS4Rq+laf4P1K3lhWOS7VZs7mYfdjUjjuSPpXLKMlUTqRaff0XXsbR&#10;rUpRtez7br8f1NefS5/D1qqXUCzxQqWWRSGxzXKeIdb03xOjafpaRQmSKSKSR1Vdki4weeuQTXWW&#10;HiP/AIka3Op25hnV2juLO64YDH6/WsyC3tXh82P7OUNxnMmB8vdePp3/AMa45Ud+eN+z8zojWldO&#10;MreR59L8NLO5spJPC2tQ7kwJY5Bjfzzge9c/qun3unpHZyyeY6SbZ19GxnHHpXqmv+EdHm8QpceF&#10;ZZFhWJp7qKNjgBRz/jWCLKy0u2mvjGt2sjtJcRtF80OeBnnPWuuhicRS2k5Ls9101Z1RxEZP95b1&#10;Wjflbucfpt1a+Z5txHnyVUxybOnt+dV5bWYSMZYQNzk7m6sK1Ljwuuvm61HS5ynkyhJI1O1dx6de&#10;cDNV2gureZbC4UtMynDHkD3/ACr1adSnU91aS6opax5k7ofYW0MI/s9HeNFb5m/vVo20eob7rUIX&#10;5K+Wi9to4BrHm4i8p7jbJjczqcYzjAq4k93ZWv2CK4k3yQ8ZHU9xW3LaFkO/vXZsJfvA8du+lo/m&#10;hS77c7jjANOliuJr+az19ttn5oZNy9cdAKqzJrFhpEQhnDFYQJG4yrZqbWYbjUrONJnaNlHmbm4H&#10;p/j+dclfDYXFU3CtFOL0d9R+9GzjutfQ82+MP7Nvwz+IumXWq3+mRozK8bMw+Vv/ANZ/Ovgz9oj/&#10;AIJueJtEg/tjwPp7NJO2Y41U4fJz2BP9K/SvxPpdw+lW9nZziSFctMe2MZDH2AzVg6BBD/xMtRMM&#10;jfZA9rbMuQVAACgY618djOH8RlMXXympyvV8j+F+Xl8j15SwucYVYXNaSrQ2T2kv8Mt1+R+EXjX4&#10;deJ/A2qSaVrumSwzR8srpjAz61glfWv2n/aP/YS8B/GywffZwR6hLErs0cY++R16V+b37Sv7CXxG&#10;+Dd/LdR6VNNZZZkkWMkrz3x/nAqck42w+JrLCZjH2Nbs9m/7r6n5JxZ4V4jCxljMll7Wlu4/bgvN&#10;dV5r5nzudqvjPBbmjayLtfP+zVqexutOmMF3b+WwJzu69f8A9VQsFK52L69K+65lLY/GqlKdKTjJ&#10;WaK52nlV6fhQAy4Kq3zdPapDGDwwI/vUbTnBHWgyIVOW3MeOe3TihgpHA7+tSMpjLAjHvTVR14Kg&#10;56/40AQhSFHzc+9NVV2+Zg+uMdalYdwfUVHIMA4XHH+e9ADEQbcYbr6Gk8pVf7u7jJ+b/P8Ak08R&#10;lfxwe9GwYAc/dH+fxoAhKYTIPv8AWkKsOCNy7uOKldVY8H+H/PNNlJQbVH60CYwxqU5UjIyzUwIQ&#10;wPHTJ+bpUhyVywPpTPs+VbIAP8X5/nQAyRQGXy1bf0HHSjYU6SYXbj/6/WpFhTDZXJ64Y9/8KbNE&#10;WbC/Nz6devP+TQPUj2LjCheOABx7VHJt4VVb69M1MzDY27bn09eaa/7tsk/pQGpD8xP3dynv/WjD&#10;I+GKjv8AMAAfepJECtlT/wB80MRIu0jnutBLdiEJtxiNvbc3f8qGKIBK79Ocbf8AOP8AAU6ROPn+&#10;X6DqKDGVO4r904yueOlBMkugIQWKAN8vPPbp/hSmceYMovX5gO/tTCMYAK8cbh/n0z/nFBChMJ/d&#10;IHyjP/1qDMkaQ78Kqr2zwfy/zxToZHLYZvvNjDL+mM1GDJGVXALDk5HTg4H+TT4mYHIwKAtcnDsv&#10;Vs45yMc+4qaO5QuPnXaec/Tv/L9KpxqxTHzbi2G6YHoakR/lXyxtwecL15/Tt6UGbL3nToA/y7uu&#10;78MY9z/n6PEpO1kXjH8Ixz/gB9f1qlHdOrb1RRnPmDHt/wDq6Zp0kg8xdx3buOFrRE2NSKfzPlYL&#10;I2f4V6frTjcSRg7pNq47DHf6/wCePxz0lZT8pU9v8+lPjmbex2MD0X39vzoM5RRdiu077vUncfap&#10;vtCFvLR2Zv1FZ6uFj+fp37Y4xThIYsMrttJ+XHb/AD+NBiacco3ZaQKrd2+UfT8qlN0I229Pm7fx&#10;fXjp0rNM21SxLAAcYHU+n+cUR3hYcnJxhG9T0z+tAGgbiaNDtfHp7cf1xQ9wxRg5wrcLntx1/lxV&#10;QTgr+8dtu773Zvr9frTWuCVWTeoPXnjHbv16fhQQy6ZmdxiQbe+7px2/PvSm5ljT982PU7f8apec&#10;wXIxx6f/AF6at7hfLk6hsN8v8+tNOwi+9yM4TbhuPXr3+n+PWoRPIjZuOVx/eLY46/r+vaqrSFEy&#10;3dvvKRx70w3mGaN8H2POOncj1OKQF6Uqy+UXbdvyTt6n1+uf50l1cxq7RSTfMyZwWIxjvn271Rjl&#10;dpGmDfMpKjc3J56Z+n9fao7i781WRnG7Kru3Nzn+Lr2/qcVopKwFua7WMLGFy3RVSMNnqM+3TH+H&#10;SrEN7LE+J5pOfvN8wHv+H8s1ibwgV2kXuUXqQcEf5H/1qnh1GRUWIAe7bcBufwPSndPYDpYLyOS5&#10;XM3mLgB94zx9D/k1u6brFuJBNFO025f4mBA7+oyfqetcVZX225Vtxb588555/wA9MZHSt/T7yICN&#10;yiovRFWQep5Pp6092B2Wm3ylgVLsV3Euucbscfh29810WmajPL5cMxGTx+7XI69fw5/KuPsZoWMY&#10;EjEfdIXHzN6+3OK29KvDuLQSvIrMS21vmGSeM/TOAPwqU/eI6nUJcWWxd+nBjjltwOfeiscy7Dte&#10;+uNw4O3biigfMfFzBfMIbC7uGHpT1kVk8vJ3bvvY3Y/zxTWJBzhlY9umM0+EhCfLm/hxtx/ntXMd&#10;iQMyjkvu2/e+XoeP/r04ShMGKLdnnkdaApI3PH8vP3R0/HseaBGhk2M/zcfNuplEyxOSsMkeA2Su&#10;8nn/ACaC/lptkYt/eO3oe/Gf8Kc25zsbqME/L0oV2LbY5Rt9vvdOn+RQA6PyUjCTAMAdq9D82cfy&#10;5p4dgeF68AlR69KaItxUI+GP8PPHP+f0qXydh+bJ2/7PPP8An9aC4rmHxRiL75P3cblOfTr+tKlu&#10;5/eDvx8ooEgIVGnHzL0/i6fnTmkZm2qrL36dPeg1HpKkbZA+62WyRx/nipN0X3QPlPQHof8AORUL&#10;LhlBQ/57U5XEDfc3ZAzuXOeOf8mgLC8SHfEduG+7u/z3pyxknIzwME/4/gajypJmjG0dV+XPPTPt&#10;39qsIVRxKoOf72f880G6HQhRjCfd6ep9+aMAsAsmeCfvfeP/ANbt/wDWpytEmArcZyN3UcUIgJ8x&#10;F6/3jwfSgS0HLhV2qvO7P3unH8v8/R+wK+2I4zyV29qbgxEhm7VJGMjcjHPf6UFAkZZlEaEcccc9&#10;qlaIOglU8Du2KEBPyndnu27OKkjYeV8hK/L+Z9qAGxRZXHPyj86mgQMMBvm6HH1qNEJUCNQuOfT/&#10;ABqWJWG454Vf4gRz/kfyoAVUYJ6/l0pyRhTtL57/AF4pQNsPBP8AtFl/L/PrSgF02sOODtUfz/z2&#10;oAAgRtrH8z0pyowDF16jC+g/xoQsjEE+5z+tOJOMqv8A9fj/ACKC4xuLGp3Fm+Zg3Hv/AJz+dKFQ&#10;FSv4+1EQPn7lU/LkfX3p6Jk7pi3y5+X2oNbC8s3PPP505V7MP4sj2pCGOGO4579TT4Vw20gr/te9&#10;AEiJvDKf71JGhy33RT1cMuVb396UJ5ijdwN2evv/AProAVI1DAgDPXj1p8cZmyicsOen9KnsrG61&#10;C5W1sLdpJGbAjjXJP4V9lfsRf8E3tf8AiBqdv4m+I2mSJZiRG3NHmNOc5zjnI9ePrXi55n+X5DhH&#10;WxMvRL4m+yR9pwjwTmnFmKap2hRj8dSWkYr9X2S1Z4/+zB+xR8TPjxrsOzw7cCx3o2NpVmXucjkD&#10;Hbqc+wNfqx+zL+wN8Ofgd4ZgvTocc15DtZFZBw3169c/UnnmvWPhP8CfCHwh0GPQfD1tD8sJMN1b&#10;qATyOAwzyP1reTXb8X2I7i3u124eGXByvp+XGK/PKeXZ3xpNV8xvTw61VJdV0cn+h+8YOrkvCuF+&#10;pZLHfSVV/HPv/hj5L53Nbw/daZpwS1SyjhZlKLCqgEfhWslqtvbfaBB5ZjX95x1+lczbaLd6rb/a&#10;tL+W6tciCGRstt7cn7w6irVn4n1e6s/7OvdKb7bE3zQngP2wM9/avs8LluEwdJU8OlFLS2x5tStO&#10;UnKWtws7G2j164kfy/s97bsu3ur9SrexGSKp65ocGm6RB4g0XWZYb6LZDIsPUMh+WQjuCv61Jp9o&#10;t5rcd/q1ndWLTIwMfnDC47kdR1z/AJxXQWngTxTYWTaha3Wn3NjcJvijuJgrs3dRz1r0JVI0qyfN&#10;29GcPtqXslzyS1t0+7UxPDesvrUX9m+Ot1iklxGtvqMeHEbngZyOAfX8+lbOuoPDCv45vLi882zv&#10;EVo7jG0KoyHQjqO30rl/Ik1HfLo2Vls5gby1YZWSP+JMeuOhrZ8PeIvCwtL/AEvVr77fo95GfJyx&#10;8yzmHBBU87cdv8aKnNKfMl2ul/XU5cTRjGV4PT73byIrfxtr9jql9cS6yyvc3yG3bI+VXA2k56gA&#10;89uKjTx3q0tq3g/yrgDzyZI7VRmGZXw20k/dz/D2yKks5fBXhqx+yXOhDVZ4W/0M3HO6PkgIc84q&#10;TUdOjv4bSx8O6PGudQS6ea1xuMbY4I7Edzn61UqsftUreeiX4GCo0U+WMXZW20/M2tag0W60eTUf&#10;CN1aw3SRg30NzEN8ygfMCf7wB4rz/wAefDK81jTm8a+B7j7dY2YMV0YYzujQ/MMqOcD1HqfStSbw&#10;nr9549S40W5kuhMZD5N0fLdXU52HPBPPHrzVnwJ4k1DwZ4gvbjVpJI/Ot/IuLeFucZ4JHt0zUUWq&#10;Hv0J3la9vXo76nVD21NaNO+rTfT+tjy6K11Swf8AtC9hzmQANIcMcn5v5ZrU0/xDcyyXloI1ktOQ&#10;rqRlAeDg+neu5n1fwb4nj+ziy+0WqhoZme12ywzg/eU/xA1gax8N203cNENwrTXGyN4V3YYjIyM8&#10;Aj6CvRp5h7T3a8LPvuv8zsVSDjfbtc7r4LfF+38B6a3h7VpGa1eQy28zH7hI+6fbP86zfix8TbDx&#10;e9veaTEPlViWbG4dsHmvOdW0LxloZmt2WN4QFIkjk3KPUZ9fam6noPinSUiutSiaOC6jzb9Sr+vO&#10;adPC5aqvtlNOT8/0OaOCpqs60dL+Zd0rW9VvbaaPVliNvBJu3SKPXpUWpxWsGoWt9bLG0dxblZbX&#10;yxyc5DAnuPm/P2rBN9qNrv05tPmbzAJP3a8dcA9/als5Ncu7qSynw3l27NGzfKeBkj612yo0eZz5&#10;kj0oSqRjZJ2NuTR9DuLhHnsNu1R5bI5yp96p6hDZxwm50xGwrZbC9R3P5Vjvq+oWUFwIFl2qP3bS&#10;fXHWg+JJZ7Bmjt7gxrGolBXHzZ61pHDW97m/Er95LR3NSK6t74LeQXQ8mCPMShefmyR0qXytLM9v&#10;JHGzsOWkHGPqKxLfVTHdxw6VYlkaMNNHycIe9Wra9v7USXN1aM1tvIZQCHix2xVSpruvvRK3sW57&#10;1NWuZmuBsW3UZbZg49jUokt7CdZDE0lvIowFHT3rHl15YbGbUru4b5sbRGv3V7kirlzNM58mO8jz&#10;HHiTd1xipdPTXYNi1qNnpF1cslnOqyshxH/D0rPPh2aLT3lDRt/dbbUatcCRo0yqxszblOAQRxg/&#10;Wr8d99vsre1jeKNZvkZd3zbgeTUqMqfwNmkZS6lAjWUtp7QRNGnk7Y3x1PXAo0zxRrVobeVLmRXj&#10;aRlXbzgOVUc9Plwfxq5dQST6hC0V04W3ut8mXGD8pXH05zVq50LT5H8ia/O7aSqovUdauWI91Rkr&#10;rqR9Xpy3NCHxRD47T7LfzmK83f6VM3UehHvWtJ4Gh0Wxiisrzz4zDiaSTqXPO4H1rzXWtJnhb7Tp&#10;13JGs1wqqORwBitbw/8AFDW/DO7T9Sj86NXx5bjO0e1c1TL/AKxHmw87afC9h2nh91zR/E75YX8I&#10;2EeqXNwv2VyqSKtxl2yc7MYzz9aq6fp2ia54hvNX8M3lxDcN889rdEBZSAcIv+e1MuZ/D/jPTY10&#10;y98u6kYSQwzQ/KSB0GevP8qfq/hTW5J7W1g1KO3kSPfNdRrtbdz0OfevJjTjh/cqNxk739PTqNQV&#10;am3B3fmlb59fminceErmW5uL5HWO4mtRbyQr8qhsklsfj+lZ+oaHaiFTdXsMiW8TK3lr8wOMdas+&#10;KdZvLCXT7fW7ox/6Q6/a4h/r8j5d3uP61z2r+Hte07zL7TZ2a1hGBNkkTcdfz4rePJTt7Sfo+npc&#10;1iqkpXSSfVdTJlnt72Rm3LHbxyLlmXqynIH5itmwv4NVFvJaNGZFZhIGUccdqxLK7sdnltHJM3G5&#10;AMLVrTZAdTW6j05442jYKq9C/r+derKMZR/IJPsa6S3llbebfQ/L9oVmb1FXb5hc6ezzzfIYWG72&#10;JzVHSdS+3W3kXf7xvOPyt3FH9ojUY2guw0MccqgbRxurHleppGUbaHO6pPq50pvDlk5a7vmhiVQT&#10;8qlgW/DbXqHjPwnY+EPFtvp9xGxkh0e3WNm5Xocn9K818Sz3HhzWFv7R1WTny3PsQa6298aT/EDR&#10;rLV1k865TT/s8jO3zHBPT6ZrPOKdepg6dePw3d/Vrf8AA7MvlKnmEIJe60/v0a/I0/DWow332jXJ&#10;g22OQRwqvPPOP/ivxpuv+DPhv4/SHwv450tWt1bN1LsyXGDx+f8AOsnwrcSvjT4HVY4pgY1yMnIA&#10;J/pXVeFbjTIvH93o3iOx8xZEVTu/5ZIADmvi824ey/OKTpV6fNpdW0atbVMrEYjFYWo6lOUk11W6&#10;PhP9vT/gkb5Njc/Ef4M6Y0tndM0iN5OGAzznAPOK/Nnxx4C8Q+A9Zk0fXbCaGSFjvWReR1Gfzr+p&#10;bQ08MeJ/CkejmyhaF4fmt2YMQueM18U/8FA/+CUHhD4uaNd+KfAWmxw3wjLbI0Gc47frXwuX8SZx&#10;wPiPq2Zc1XCXSVTeUOylbdefQ+EzTK8l4yk41LUMYtFPRQqeU0vhk/5tu5+EaqW5B4pr2743e459&#10;K9Q+P/7OHjT4GeKJtH1/SLiOONmCs0THIzjrj9K83ZWxtxgLxmv2bA47C5hho18PNSjLVNH4tnGS&#10;5hkuMlhcZTcZrv18139SuVJ+XHP8+KY/zfKrdeeBUpjYHA6etHlnHzDNdh45WaIZyq/gaRhGAGHJ&#10;P5Z//XUzgdMfh2pjfeVVH1AYcUAReQQdrHPY+tRuhVs/TPvxVhQCNwzz0psgK/Io/MZoAr8PwRSE&#10;Fk3Jn/PepDApb5eo5pXSTI3Ht1oAidV6LGOf04qNUPCxnB68dqmZN3U5/vVGm4HeBzjuOtBPUY6O&#10;zb1OP9ot/n3onaVYyEOf97/9f+eaedwBZSR36fWlliEjEYyp7baBlXbI58x3O4f5/wA/SlOC3K5/&#10;H9KldSm4bnOG+amsu48jnOMbu1AERQfNvDH/AGj3FMbbGCqDG7AHtxzUwHu3P96msnOMjnkj05/z&#10;/wDXoFykRQldoY/dzTcnz95OCf8Aa9v/ANVS7C2M42/xY7VGduMBd393PbtQO2gnyFB+7LDb8vyj&#10;n3pikA7k4+X8/f6VIAucru5H3fT06dO9Nbc20hvlHY5OKDKS1GxbHXfsI3KOdv6/pSoysNhXqeAv&#10;5f0/SlPyBfLdR/dFDb0b5T94etBI8Osi7tv3lxz0pPMPlbHkbPoOmPWmRmQv8znA45pfMaU/Kp/o&#10;KCXEmE6RnE397P8Au/4VJGVlkGWP95lyB+IxVaNP753NuwBnI6VNvYS7VQK3IY7e1VFkPQnhlC7v&#10;qTluccj/AD/nNAmYSH95txz8w+gx+YqMvuy5+m4fT60zLySeYoGBx2+b2z+I/KqJL0JMxJVuj9sH&#10;v7e+aGulP7razEbhuXn05/z/APqqW8rIR/CMdTxj2GP8+lSRkqucsAzZ474oIcblpWjBRzIPZcYp&#10;wdWDMo2/NnaRgDk/0/zzVTc5yqyev3mHr/n/ACKcr7tokkb027u/5f5/SglwfQsfa1R9u/O1cr7H&#10;1Pbtwe36UfamgxG0bfd+fc3b3781Xa4+xP5jE/Mo2nBy34dfwpXu1JwpOOCT/d9s+vNBm9HYlklb&#10;HzLu75anSSuCrELt3fe6YxjjHSqmGkZHeNjjv2FOEkYKhi2O/Tnoc0ASpdNCvlqxfJwx3f55zUb3&#10;TpK2PTO327fr/SmPMkTbkRdo+8zchu+eKarLjLLjH+z1HP8Ahj/CgCZLmQ/ukHGMfN79/r/9amuQ&#10;W+c4ZsFvlGT9Rjt/nrUbmXcYpCdgGRhcfh+tE7hkZgm5tq7V9MDGPz5oABNEYWiFyw6+vPXpSRSM&#10;o2vAcK3DdCRn/wDX+FVm/ftI4kbG75RvHHH+foKc7ORl3G0cenHX1/z+FAGlZTrINpRVB259Bitn&#10;SbxzMWkkXyymFVR7Hnp16/UVy9u+yTcobDckBT83P8v/AK1ael3OybfdBmUx5LY78c5PbA//AFU7&#10;slxO10++SO0RkkXdu+XMYPB7j/HHfiuj0O9EVyIf9Vtbq3UDHJ468f4fXi9LvS6Ybco/usp+Xnj8&#10;zx9K6LRtQiudqC23Fh8zK2ARkY6+lFzPlOsaMMxZNUm254/4mTD+tFZaPdBFCSttxx1/wop8wcrP&#10;k1ULDb/CG4Yr0/rT47coo6A8jjt0pCqq6+XL8xz5iqePTnoKasl1Gccqu4Drnv25rE7iSOMhth+b&#10;cwBOe36U4IhJkD9ed20CmkqW8wIGO35j6e3uakjZ1ONuN38XOD/kUAOjDMPvHGPl24z9KVY3iZmC&#10;/LjBzyR/nHb+tPaNZJV2y7dq9B0wOn9fzoG/Y0bL8uc/K3Xt9PWgrQerSH7vUDGcAEf5/wA+tWdq&#10;7edrMwO4noT9TVf7QnlsmGbop+bGe/5ZFTCSVkXzvmUj5WVtrbufz5oNrJALVYpFYS/NjDYAODkc&#10;+38qmZceXMPvY/h71HKPkJeF/lX5m9Rj3/nTtpWMby34dzzQA9XAlVThvYn8f8+9PkMfmb8L935f&#10;T86hjceYq7D04wv4/wCfpU8hi2gIx/2fl6+v9aDSA9VGFQlNpOecc8f5/P606KMSk4Y7Sc7v1x+l&#10;V5HYZIOfmwR+NSIzIvzsFHVS3fnqKChLgMqqQT93lgvT/P5Gp4YWAVDIfmA5VsY56c/jTSC3JdsH&#10;nO3H48nvU0UjQsDGTlum1u/agoc0bbCyqPmb5c/n/j70Jux87/N1FOyJPlJ9Of6f570PHuZgm4r0&#10;YK3+f8k0ASRKG+X7zA/exUkaysnJ4z0Uf55psaleYnbdtI2rUm4g4xnkZz2oACIwcbivbHr/AJ96&#10;cu5Y2AUEFvvdMdqSGV12lnZVUZz0wP6VPGdvWXc2Dznj6UANBCko6YXu3rTguDu3A/3cZ/GjO6Pa&#10;XbO3O3PXrUhCH7q9T/D3P+RQaRj3ExyCE3bucUoLnhQfmPbHA+nrTvmHyM/fA+Y/TFOWJgdxYZz/&#10;ABCg0HKF2n7ozzu9TTlKyfKFOOSc9/8AP50LHtVSPTC9aM7FwW7H8PSgCZYUU7GOPrQFBfC9BkGk&#10;3FjgsT9W4PHWnxht23P5N1/yKBokEC7MluxrQ8L+GdY8Wa3DoOhWUk1xM21VVcjk9eOwzUng3wfr&#10;/jTXIdB0W1eaaZgqcEhR6n0FfqR/wTg/4JZ6E9lb+O/EOqpa6tbsDcWt8qhpFznHI4HQjGe3evk+&#10;KOKsLw9h0knOtPSEFq2+7tsu7P0fgngWWfXx+YSdHBQfvTtrJ/ywXVvvslqzhf2A/wDgmV9oX/hM&#10;fiFabb6zVZ/sk0JHnx/xKmep5J7Zxiv0M8E+FtJ+HOmLZeENOh+xlRtSP7uM8jkfdPoeQeeOQfRv&#10;FXgq38H+CLGPwzqNjPNYgD7P8vnMPQMO4IyB3ri7nWtUaJYptIjVZMnz4QRnJ7j15r53h/h/EZnN&#10;Ztm75qstov4YLsk/zP1TEZxRxWFWCy+n7PDQdoxjb/wKT0bb3bf5Ek17bybJdI86LzMia3Zv9VIM&#10;jBHoezD8exqjZaRYPrXnqy+cTmSPlWz6kevv3qrqljNPNHfWl+3mR5G6NSFIx91vQ/oa0ZLq5vdM&#10;82XSs31ud0E0kf3k7qSPzr76UacYctN2T+R5dP2tNc19Se5iS0kYDzbZvLJgkRicsO351oaZq2q6&#10;xZrJNdWt5MFC+WSEd8cYz3asTUrS/wBUsVvSLiwjmkzDKGLBG9CfUHjPfg/SlHDdWV0sGsM0csvz&#10;x3cKlUk/vdOM/Tp3BrP2NOVO17sOaWvOjW8QS3cesxXybrW4jXMcg+ZWXHRgffj8a0ZtY0K90JJd&#10;Ymure4ht2khjtJCqStnoeuD/AIVStNduNK1mFPEce7ZG0bSldyyoeQw9weRis/VdWudKixZXDTWe&#10;4STRsuWUdGIPcYwcHkEH6AjHVXW3bQzlTpziorTzNLw4CL5dRtZsR3UIZZG/jx2b39fpRe6foMmn&#10;TKdOEMkk4fzo1x2IOcVR8QanOunLpt2PJ8srLZ30P8PPt1Uj9QDWlpOqWE0Umi397GsrRK8Ds25H&#10;Vh1Ppz9cYNYy5pLnR6EvctB/LzRA8F5cX9lDFYGSFmxcMn3VGDyB6nv2qXTbbTtDRrPRbmT7Qbpj&#10;ZXCscAA8rn3B4HTijXPEFz4avLPSbpvsdxJAfKkfhZOoznv3qTw3ZxoEbS7nzNo/exs2dzZ4ZfT1&#10;rOoqkY3ez/rUfNTqXsvU2Iba58ayN4O1T5L6ZQ1jqUZ2t5oGVDfyz9ao+DtafwLr93c61ocV1qH+&#10;quHnbOcH5h79Kj1e/wBa1bTV8Q+HI/MvNMkWbylXDSop+fHPJAHSsfU9Qs/Gmr+bHe+W0rMZizYK&#10;Sbc4PPQ46+9TCnzU3f4eq/4bocfLT55Ra91r5/ea3jO58Pak11rCafJZtM3mKLVjGEY8FwDwSAc1&#10;zUMWpXumzT3PiOaZNzJ9qhxj5DySB3HXHWugh0NfGLRQWWs+Xcw5Wa1kYbJoyOO+OCD+dUrvRNV+&#10;HutJYukcdveXXmzQKvy+Z0L4PTPX606dajTj7Om9d9jejCm5cuj00u7sdHPpcPgtfDd6bdrWQi5N&#10;4Ww0jB1G4HseenfmqtobvU77TdG1WxjuGWOTZZzMFJOMkrjrkdvyrem8M6HeNP4aWOFN9iE0+OQ/&#10;JINytgH1AH6U63m0bTdbjh8RaSt81oyzWbMPmRlO1vqNjZx7VPOtbRu2Z1vZ04OcfLQy7mCwsrh9&#10;R0ayW1ke18jzRGGKkc454z0/KqMduug6q1xcWlu326UHZJZH98xXBKnHByfpXZR+HP8AhM49S1Dw&#10;DLGtrLIGm0u4XZNFPtz8vvzkHvVG++KGsaX4Vk8J67pyXk32PME32fbLCduH7cMpGc/SlT5py5Ir&#10;Xqnp/Vjn+tSqK8Vd9ddV8inqvhUSLa6TqngG6tlkAMElva7tzDBHODxkd+9Y+px6h4P0S7vrjwio&#10;lhYlrWSzCl1/iK8fMQP8iotO8WeKPFWnTRar451Ldb3gS2aaRvvZ4Ck+xBqe48f+JdLvYb3W59Qv&#10;by12pHuwVDBsMTkHtn/IroWFlGXKmn5XaRtGpiuX3+vZu/5DdIHhLVNVZ7nw7dvZiFh51qvll+mO&#10;eoGaksPBfhK3sJjb6DeSRLOGX7VcfvHGcE56n8az4/G+vSa9PMLy3gaO4fzo7o+X5bdxg+/50sni&#10;vR72S71GfX28zYirbkH5mzzt9j61f1Wrf3U0tL2bOiNaUN5Nt93f8ippmg/DbxhrNxatp19p8lrI&#10;yQ3XJhlGeEdeOfequufCrVo9Skt7SLzFnT/RZFjKvu9CO/Xqf/r1ab+37iOOC2ijke4MZt4WAjRG&#10;ZgfMOecgdOcV1Wqaz4ej0PzD4lvP7YUyQStC25VjDY49zgYqr4inUvRk9dLfFbzKdecNH71+/wDw&#10;F+Z5jqVhrNk8dvfWsajt5bfKeoPTuCOlZ8w019KaSNJFvlutyxxfKuMAZ6Vqalq+pXeomFJv3Ku3&#10;k74iGJJzn8aa2kX8VwtysKhFj35U5Zj6V68ZuFuc6qcZSjd6CmWwmsEtZHy8yFlV+Off8aitZmu5&#10;LcTTfLbrjfF90j0qxpmlxLavdyhlVmO3cpzz2rUt9Olh0mRNNtIpd0nO7oB6fWs3XglZGnKZdwjX&#10;1pJGxWNVb9yfL6H61VvtEh1GAvdQMskQxu6BzjrxWtfzQwQN9piMY+UIzdCar3P21bONWm8mdpPl&#10;VT95T9an3nZgpNbHNx2GqaeYteheTdA5bG88fQf5611Hhb4v3MMv9n+L4CsbpmGVlyx56e3NQanB&#10;qF1F5VzErRwz487d95PX9axvFGnmW5ttqxtuhxFIPvA9q6o1KVZcmIipLv1RMqUJax92XdHda9pd&#10;nrVzCqot1YsS8x5yjD09/wAKbr0OpaPqNnYaNG19Z3EaqIflDIey8/QmuH8P+INa8LNHPqF7mONj&#10;FAsjFsOy84HoMc123iSHWodR0vWtN16zls7ez824kgcK63G3pt/PB9jXn1sHyyioyTg72bWn/Afm&#10;c8q8v4ctJLs/xOY8X+HdU0kQ6lb6bLBzloWx8wXOeRWXpjGcQzNcbV3mRlXouTmu38L6prWrXU3h&#10;+NZpLG8X7Xskj3PJkc/Pke9YeqaZo089xJ4al+a3+WSLuT0zWdGpXw37mrZx7rp6mkantvj0l67k&#10;NvZLHew3Dz/fhbyxt6t61ent7KK0FrcyKm5dzFfrWRZajLa366fdy+XLCpwsjcGrbXVxqMpjhQS7&#10;Vwyf3fcV3cktG2aRl0RV8ZeH49Stlu1G9VywZW4K4H68VyOheJJdB1eLT7tJIbe4umDTbflQEgYH&#10;sP1FehW97ef2JcWwi2sFH2fAzxkVj+JdPttaijR7bdGqLuMa4KP1zW2FqcjlSqrmhLfv8vPqdkay&#10;5b6qS2ZYlsL7wPrhZWaa0kjElvN2CnnmtzR/E9vdeJV8Uyv5vzKZF9h2P5Vk6brf9pyxeG9Th3Wt&#10;uojbr80Y7D25/DtXR6n8PLaMrqPhgH7PcQrG0e75g3+efevFqOODqqFZXWtpd15+bRvLEUcZT97S&#10;bVn59/v3Pf8AwLoXhjxBf2vjTwprTKvkDz7KOU4LY7iu4aJG3RyRhvY18q/C7xF4l8Ba2VWaaJlb&#10;DR4+Vx6ivob4e+PbTxak7i4XcrDajMM9OcfjXz+cZXTd+R+0ptdei7M/PM0wOJw9Rym7pdevlc8P&#10;/ba/YD+Hf7R3he6uoNGhj1BoTtZYxlj+Ffh/+17+xb4+/Z18XXFrqOjzfZlmbY+zjGSfev6So9Ys&#10;7m/bTEfdIq/MB/DXkP7WP7HvgT9o/wAIXVlqOmR/bjE3lTbRnOK/Maf9q8C4x4rL054WTvOlu43+&#10;1D9Udsa2X59glludaWX7ur9qHZPvHuunQ/mdZDjBP/AWphQBsMv09a+mf24v2FPHf7OXjW8D6VK1&#10;iszGOYLwB6frXzbLE6nay4x1+tftWS51gc+wMcVhZqUZfh5PzPyDiThvMOHcc8PiVvrGS+GSezT6&#10;plPaCwI+pxTCkg69elWWRsZDd+e9N8sAH/eweepNewfMlYpgYO78ulNCkv8AMO3pU5XAUH04J70j&#10;bhyOp7flQBDhg+WXOOlMfk4I/i/KpgPl2qe2ARTXB6spoAhlQkDA+lQtEwJDJhdpAq0CC2X4Jpss&#10;ZBER4PQbjQBVXcDuYZxSgLuxn5R6CnlHDfKOSc43d6GVmZgoH+8TmgnqQlG5IXoePSmuhz94Afzq&#10;UyHdtUt+WM81EWYrkJ1PynNAIaqnLA+nPHtUcgXs2R/nvU2XK5jYk4I7/wCNNdQG4j9R0oDQjWMs&#10;vlgKAB6nmmOsez5V69eKlU/P5Sv6nH8hTTEwi3Nk55HP6/8A6qCiN1V3yeT0/Cmp5km0ZCjGdqk/&#10;5+tSDjAbrjn3pGdnwC2cc7R1oM5jCfkY/dH+0tDBzhZF9vWguCh+XLdv8/SmuXjVixbC+poMxGjP&#10;Unrz9aXzWU7BnHTH+e1NBwN5Y+mM96ccOgR/lbBH0HrQASSCX5Qv/j3Tjr/Snq5YkLNt7/8A66YG&#10;yd5WQeitz1P8+T09adLG6ybjnn646evT/wDXQTZthDLk7Syq3Vf7p/T6fnUrBVcvD/P6VCpC8yqv&#10;Iwfm6e1PeZFjyw+7jbyfw/z9armI6kkAErFgvPuOlSbwqcKQB1Vl6ioFlJ+dnbIORgFT70SAPIGw&#10;N2eW/DpmquSyeIljvbnJ7/5+tCyBpGjQZI+YnbgEdKhSVQvlhvvKduV4HP196bAsyDDSHf0Dbsf1&#10;oETq52qWDBfTPTA+lKN8S4Py8H73Pb3/AAqKORY1yqtuz/Ep7Hr/AJ654xTJLoOMSAAn+Lb9SPp0&#10;/SglxTJV8tzh22t/tMeD/nFAlYJlm3Dt6/ypGC5ZSRjd8w9SP8j/AOtTD02BGwuTuCluB/8AqoM+&#10;SQsszujBnZV6fdzgev8A9b3pwuJId8R2lVU8kkY/T196rtOFYQkcnozN/DwCKaswU581t23G7p6c&#10;/l7/AMqA5ZE6TwXBHlEbRyuW/IdOf/rUxp0l3fNIuFwTtA7dR/8AqNQSRSlg9yHZt/y7WHynntn6&#10;UiuQd7s2d/y7c7R7/p+NArEgmhTb8n8PaPHGT9P8OaJ7k7Vct1Axtb1//X1/xqEzRCVWul2jszt1&#10;IOO/4064ukJ2xnf8wK9fvep96BE0Uom+ZYtyt97c2Ov41e0q8Msv7h1ysZ3Kzep9/wCn+NZMFyCp&#10;Tf3P3u3v/wDXqxb3TW8m6K4xnO1VX88+1AHXae0ssGJoiqryWXt2Pb0Ga6LSAkUiSrOdyqeMdff8&#10;fpn8q4/Rbp0ljjS6U9c4b5jwO+Ouc/nXRaRPOJPPNyCq8nPQ8+oPP/16CJHTJDOVBXxG6jH3dnT2&#10;6UVWW9udo2lSOx/y1FAj5mwWk3oDyvzDGcmnZUgA9W64HTp/9emkp5ZAb5lx94dTTlHmAsiKNxzj&#10;PPOKzOweHUjfMuecKF+99altLbZIzOvvhmx3xUaF4n2sDnb8q88/X9adEix/L5e7Dfr/AJ74oAtS&#10;QIY2Zjkqm7BYcj0+tRoyEKnmnPAHy/l9KNmxSvmsdv3vm7YpEQRLuQjCrkc9/wAsf/W/Kgpc3QfD&#10;gbo3Oeu0iMcf55qwqkcDnb/dxz/n+v5RLtUZhK4LZfcvIPPPX/PFTQOQV3xc7dpHTAAP+fxoNhTs&#10;Z1cHb8vVec/5/rUjgFdoQnbwfr6f59KZIMjLfxKSBv68df8A69SIG8tnlOFUYJagtR7iRjLLuB/3&#10;lxgc9/8A61TLtZFZ22BvvN7Zx79qhK7F+dOcY+77+v8An8akXZIBOX+Yrub5sDHFBa7DrdUkJkkP&#10;XPJU9M1Ijs43J68/KRj/AA700KhIBx977vTr/P8Az71NHBHDFwq43fK23j16UDCEhW2zLk7unGO3&#10;pUgQLwAgZmxtPf0qPyyq7FbcPvHd6nj+lSw2wVT8/wDT1/KgY4RblxnPy847/jT1iBfaF753c/hT&#10;Y23OSZP++VPIp8QjidWJ3KvHHr/SgCW2jUfKHwen86eqoyHCc9A1Cx4OV6j8zmnxs5VtzcbfQ4oA&#10;IwoOcdTll9Pb/PpSrlGIU7vlztB9/pSkykeYv3s5I/D/AAp0SxoflUFv9rHPv9aC4JMcitIoBb3H&#10;tQCrjai5Xs3PP+RREXK4KD6elPVcMWUhfmP3V4xQahCidGLdT24p6ocYYjbu/wAmkWFSdxb3BFTt&#10;u2ENGW5xjOKV+wDVDls4/CnvGOq/L8v480nlbF3Bdvbjt1/xqRVUoRuztznc33aNQFhjEh8sf3fv&#10;eh9a1fCnhi98Va1Domm2zSTTttGF+6M4yfb1/wA4h0LRdT1/UY9M0m2kkmmfZHGnVuP8K/R7/gnL&#10;+wlpenoPFPj7Sbj7UNrq3kkqrD7pHTKZ9v6Y+c4h4go5Lh1Zc1WWkYrdv/Luz9K4B4FqcTVpYrFt&#10;wwlLWcrb/wByPeT/AAWp2f8AwTm/4Jy6b4d0+z8W+KNHt72a8XzLeSOZdxk6gcntn7v/ANevvCH4&#10;caxpeimXQIY41s0IurWNvnjUc524yPcflxzXH6L4YTSNNistPtVtVjkH+pcoofsw/unp9K6KzvdR&#10;mkZdXn1C21K3UNY61bycMo+9FIO/XgkV8/kHDlaniHmePqc9eer0uor+VdEvxP1rOcZVrxhhsHBQ&#10;w9PSEFeyS6+bfVt3Zf0u1sfENodN1XU/IlC74Z5CdwIyc8dR096tXWg3Fxbx3ra5byXzOokaP7rD&#10;pv4A2t65rnb3ULnXIZIbu4jkW2fbNHMm1oc/xAjoPfpTtB8Vt4L1Ly9SspFaOYRSLN86TRtjGT/J&#10;hmvtamGrTp+7LXseK4yTbS+SR0moac1vdzXXipA0ixoLme1XlRwBIy/xAjjcOPWrFxZ2mo6D/ZWn&#10;XlldwyyZt2UlJ4m68Zxkex6VljUj4guLi8stctYbco3kpJIDsJ/gPQ4P5GsO513X/D9y2lappKeW&#10;yCSa3DDayHpIh7DtkHrweRWEMJN2u9Uc8pTl7v4di1M95p+6TVIrqO3juFW5TZhWP0OPxxWjda8r&#10;2E0Yto5rW42tB8vB5wD6qyng4688mubTWbHVbefQbjXLh42/1cNxIWEfcbW6gfWmJDa6xarZ/a2t&#10;bmFT++jwUce4z1rolRjFrn6eXQvllKNm/wCvwLmkTzXEM8MpZoY5mAtXyzQkdVU9x+o6Gs/UNQL2&#10;RbS4YpJI2JWSNgFuFz93B43fUjP5VoRRT2WqGS4m84TKrPJC3zCVcDefqO+OT69ajutX0GweOxVR&#10;NBfMyzYjwqtjBJA/P3xRF/vL8t+oS01/I54+L9W1Dw7DZPpjJ9jZY5CrH7mflOOo4wD6fjV3QrKa&#10;0u/7UvYisLb0jbd8sik5HXow9PfvV+Lw59nWO5ysN5axlCY/mjnj/un+n5ccVLeavap4dMgs1+aR&#10;eYSdqjPfvx+nSpnL2mlNWT3OmNSFOOq/Utf2hqOp6U2iatYLc2rZlsWePJibOcA9gcfn9aPAmstJ&#10;q/8AZsf7tREzW6burqC/P1AIz6im6P4k0jVNOj06dpLGSNsLJ5e9ck8c9VGfrVN9D1zQPENvf2Mv&#10;2pYXMhmt2HyEg5yOwz+H4E1jy+7KM1bsX7SMvdX9M6Lxx4qs9AttN8faVbtbpJqRh1KONuInwOcf&#10;3Xzz71Si8PeHYtVFxcqGsL6FpLbUbOQnyZMfKGHpnKkH2o1CTRdR8MTSWsMjTL/x8Q7BIrYB4ZP4&#10;h1G7qKb4Y8T2ul6ReWmq6TD9kuLYeW0fIGCCG9cjA/4CfY1naXsEoLXZ62ucihKMZWu/8iLQtVjm&#10;Mlxd2Z8yOQw3EsS43OvHmAf7QCnjvn1qbxBry6rbQafr08jWv2poo9S8s+ZbucFMg/eQ7SOuQan8&#10;RyRyhrq0u4V+2Msjx7QoiyeVGB29a5iS5u9Thm8My34awjdhJH5e/emcgq2Mo6kZB71pCjGpLmat&#10;/XTzK1tHl3On/wCEO8bWMTavqiR3iWl5vtp9PkyI1wMbh15GPxH41neKNUu7jUNOuIb0xyxwyeY2&#10;PmSTccdO3IP0qno3jTU/CtpIttqU0T7SYpC3VcAEFT1OK4vxN8SNPkeS4iuXk2N83mMB+8J5C8fd&#10;7ge+OmK6MPgsROpfden6EzrVIS5ZRXyOq1fxl4nGt2viK5vVGqfaI0juLVdoLooBJwcHIx1qxf6x&#10;4v14ya3LDZwzSK9reTzTAtGvy7ycHqRye/HavOR8Ry/7hdq/vt8mPm2k8E49a0tOudR1Y3H229Z/&#10;OuWaRZeFf1OPfHWu+rh3GK5rK3l/X3CoYeMvhR3GoXrpFNp99dWtrZQxoun3X2gFSSAXYY5yfU1X&#10;TxNoMvhtbS3uhujXdGi/OygZzz1OTuPOea5XS7Wy02ykVLeZoT8sYkO7HbAz9KkttPNrecy+W8i/&#10;LHtG4d+tcvsaWx6McLy7sk1bWEuLO51MWki6k0izfaSpLNtB649sflUdtcaxceVeSwW9u5w8kkdu&#10;MyZ+verw0/WrfTt39l+ZukIG1ugPqT61Bf3+n+HPsGn6tL/pF822H5iNx9M464rXmk48sLGkYQh0&#10;JWn1O7i+2z3MkSqqjcz5Zl6YAHFT/YIzZSXV6MxtGdy8hjTJpIb27t/7Pgd9udzKud2PqMA1sR+F&#10;fE+rTtBvgtbRom8xVRpZQTjB9BXPUr0aNnOSX9dDSMXLZGaqaPeaLve2KRxYVVUncv4mia302DSo&#10;riHUpIxGeNvzfhVXV9Ll8OawtteS3F7bsoB+zqFIbPcHHH58037bPcG40e08IXbQtHvj8xh83TH3&#10;a0jKjKPNGV16pfmynCtHeLCfUGuYPtGpwSG1HCmNcmUj+X1rRuNX0HTdLjitbxo/MjIWPaTj3PpU&#10;cvhbxG+nJZQ2DQGVSTmb5U5HrUTfD3xLaR/8THVokh2YYpHuP0zUe3wV7Sn8l/wDSNOs9mV9Maz8&#10;yeS+1EMh/wBSvJBqW5ZNS1OCeyRVEOd0kh+XHp7c0tj4Ne536XaXiZWPiYNhh+H4VLqHg/xFbWzL&#10;CUmj3KzR7cHj8eDTlisLf4reoeymS38GnajHHMgha4j+VYg5Kt+tZcdjc6xrXnXFq0PkL8se35Qe&#10;nHtRdaZqOg26amdPkDPk7TklR26HipdG8UX86Na315CqsAJGZtroc9s9s1tH3ouVJpr8Sb8vxIoa&#10;74WsJ5vNt7seZGP3iL259PWslbm90/WfOkto5beRt0nnN3x/d9Oa6S6vIdRvVl0qWOSTdtYp/H7m&#10;ofEemPdxxzWmi72X5muFb7rA/dI/M/hWlOpUo6PW/Rg+WtHXULfxRfauEmtXbS5PJELwzQlFSLPV&#10;D3J9avan4kMUaz/8IylurYW2m8nIkkHVmI7cisltE1Ge5VLiD/R5Iwu0k/Kas6ld/bba28PahC8j&#10;wyfuI7WXCkjHB4+vepqctZpKK9L7HL9XVP3ndv8AqxieK4dUkNjJqFpCZJpC0slvnG49s9vpViHV&#10;hbE2Ep8ozHCyKD+FWX8PrfmW30cXFw0cYkmgClijHr9cGsaO1Z4l8oMojkYr5keCGHb6VpRl+75H&#10;0/U6EotKx0uiymDUFt3/AIFDPxlWB6j2pL611OO0lWKVY2ebEe7AVlPY/Ss7R7wxNNeks0jLny89&#10;RWlPqb3FjMktnIy7lZ4w3Vfb3olePvI0j73ulLT9BFwZdQ0+VdsbkcdWGOB/9et7wlrMd/cyaVfX&#10;c0O1cKUzjcP6n9Kx9Pjh/sOR4btTOjYWNv4ueP6fnTL7SNcsmt9SV0hSTb5m58MCDn86zrU6VdOn&#10;J69COWS1O1n1ZLlreziUidI8b3/hP+NX9A1+/wDDOsrq9rM2yPBmj243jua5DTtcu767FvcywnYz&#10;fP0Poc+4rSsNVivJDbXX3ZeF9RjjI+teLyPDvlfz80RiKMasLS1T0PoTwfrlt4g1O38Q2VpujuLc&#10;hmU8R+5Hqa7AMAN3t+lfN3gj4la78PFaG3RZIZF+6/O3n/Cve/DHirTfFehQ6zps6tHMnzfN0OOa&#10;8PMcD7GPPHWD09PJnxmYYOth6i5l7uyf9dTzn9qX9lzwJ+0V4MudH1bS4WumiYRSFeScV+Ff7df7&#10;DXjH9nPxrdOmlzGw3MQ2w4+8enH8zX9EwDqSyEV4/wDtbfsreD/2i/Ad1pmpadG135bGKTYMk4r8&#10;1qRx3BOZPMsuTlQk/wB7TX4yiu/5npYepgc4y/8AsnNX+7+xPrTl+sX1XzR/NJLD6j25qLyjuXPQ&#10;d6+gv2zv2P8Axb+zv46vLO506T7GJG/ebT8uCf6fyrwPYJB8jH73Wv27Kc2wedYGGLw0lKEldW/J&#10;+Z+OcRcPY7h3MZYTFLVapraSezT6p9ysYWzge2d1RGPBYdMfWrTwuDhjjtnpmo0Qjj8uK9Q+dICp&#10;I3MKYyF+jc4/KrEgx8xG3PPNRjpjNAEPlyFs4HuKjdWxyvXrVrydgy0mSf4uaY5UJgDJ57UAQSIm&#10;Ny8t9O9Q5lUfd9vmxVhhG3G7n0298YzTGhkV95Kt2+aglkTbnbEnb9PeozujO09O+2pnwrYz3+b3&#10;psih0AAxk43f1oFqQFAV2r+FISWbaetSeWV6op7U2XJywOPlHB780FakU2Mjlfr/AI+9NUu6sp6q&#10;w981OCp5Oev8IqOcfxo+fm6c/wCetAET4VSwX+EY4PNI8gcBQhwOv8P4fWpHX+LjJ4yW+lNZQCyq&#10;3f06dfX6/pQRK5H+8wMEbQeOMZpoALKdn6dDUrsW25T+LHHU/p+n+QzaU6rjHP04oMyNgh/u88EU&#10;kmFyC3zZJbd2GOlPJ7h8f7W32qMv5eFLBm3fdbJ/z/8AXoAVFkKYkPytjqMY46UpJww+Xb0Bx60j&#10;TB1+Z/m/h+b+f60hDK3yx7Vx17Hj/wDVQA7EIOMnnnr+tBLRgMDncORxwajkJMhd146c9CR+f+Ip&#10;wDSAqf73yj7vcdh1/WggI5AcsPmGc8enr71LE+5gANvYe9MWTJLfNzj/APVT921PMznd+f0/WgQr&#10;lmfy4wevp/n/ACKckaTxeZNMwJLHKdckfyz3qAT4jYjO1uG3D/Pp/OltQ7jz45XDM38XUcDrj8KD&#10;GUbDzGsILDdlW75OOff/AD6VGxaNCVXqct8vPsB+Hr/9elV5NzDbt2kZyx6d+f8A63r17rI1vE28&#10;su1fvbewJ9u1VcdxcpDFvEn3m7Ln/PHf/wDXTrdXmjxP90t2yM5HP+cfnVdZIpGYs2dufoff/P8A&#10;9anJcAQ4jkVgeWCtnJwOT+P1zVDCSNA3lsmd0m3DfXH5UixOG2t8q8Z6k/p/nIpWkMw+4No43Z6n&#10;/Pb+WOYwr3OYEkXaD/C2e3T9fy5oAbLL5UjQvtDK2G4xtO3GOv6f40xGPnGOOP5UG9pA3G08jGaf&#10;K8khUuvXkblAycd+P857Y5jW4knPlAGPdHyy9fb8KVxXQhKmTLD/AFf3v9rPTpjt9O/XikmuUGFI&#10;+7wWVgQM498/5+uCd7kIyr8yqpyMcE9Senr/ADpkkuGAI3bv4V6Af0+tMiSW6JIsxyRuqbxwOOMr&#10;356irKY2bSG3Lk7nX7vPH+cdMVT3xu+xQy7mG0q2f8n2/wAeHtOHcqMgMfxPHX36fpQZm/p1wip/&#10;rGDKqnzGIAU/5A7f4102kSkNzMkhXbuXb1/kefbOf58jaXS26BlkPy7Tx/dz0/n15/OtrRtSeYoc&#10;NtYhi2MgnPT9T9cfWgmR0i3NptG+yUtj5iy8n/x6iqK3dqFw9q7Hu3lnn/x6ii5J4aIXij+0Kf3b&#10;L90f/X+lEZXGQBt/ve+abceaT5OT8o9Bz/nmnW9vt3eUer/1rJHUmOCbAVUsG/vEYP1/OrGWB8yM&#10;YbGPm43f5/pTVjPlbn2/7P8AX0/z607dGx8sO3yjGc9f8KZQ+PK/d4buoxx/jT4mVV3MPlOPl3E5&#10;P+fypqqWDYUnbyuM1IjKWBd93GAvH9KDSmSQl1fZGDG2fmXPt/WiKD/VvlR/ex257frTY2/eZ39P&#10;9roMD2/lUiqQ6yiLhvl2semM0Gg5QgcorbduCo64B/8A1VJJ8gBi9D/FjI9eP6VEqhUWQueeM9c+&#10;1PVXjVTz3Hzd+/P+fSgqLkTRgIFTjp+XamyIACokYMfUe9MTDuDGv8OMt9adKrSNvMf8J+o/yKDb&#10;UWyDYLZJGR8vtgf1q1FCAFIkPy9Of1/I/nUMCSJ+7Dbfm6jofzqeNZM+XswrIeSc4PpzQAsaPCqo&#10;QT6mpoiVX5lPT5f05pofdIHwFLdtvSnLC8hMq8so47c0AOZWQ7wcL12rkY4xS28azt/wLnjv/npS&#10;rG4bk5A69Tge9TIp3fIOrcf40AOiBULER69uBzU2A2EyFbuw7j1qKVQgz1PIb5qfHGZIwpOGXjJ6&#10;/wCcUFRjccQ6/vf7rY3emf8AJpykuzNheo/i7/h2+vShA/zRr+ec+9KyN/C4+V+NzHP+c1OppGPK&#10;OK7SpboMFj1p6KFONvX/AGv1o2qpX5Tz/F6cU9VGMyj5h/FVFD4mDL3+7nd+FKUcLtkXjdnNIsfy&#10;h0Pen4kf5Wyx69uKQCKCpwnQDAGB9ans7WSeWOCFfMeVgse0jqff8aZGrAYBxjjNfVH/AAT6/Y/1&#10;D4teKLXxTr9l5dnb4aISR/Jt4w3TOT2PbvjINeRnecYXI8BLE13tsurfRL1PsOC+E8Vxdm8cNTfL&#10;Tj71Sb2jFbv17Lqz1X/gmv8AsKX3iC9HjzxVarDIoDo1yNqKpAyn0yMk9c8dq/SGz0268B/ZdKTS&#10;lhSFFVWMnB4H3ZB/Xg0vg34Z6J8OfDtrBoqrFGYVjaSGNZE6Y+Yen8q2fs15b6e9ne2MMkMjAfu5&#10;sxtz7/cIyOuOK+S4ayvEZhipZxma/eT+GL+xF9vPufv2PxmDw2Hp5fl65MNS0iusn1lLu2SRNp7X&#10;KagNS8sS/wCsg+8HBHt0PuOKlmtrm8uTZ20/lw7cht21gfp/nNc5qekf8I7KjQvsjbAVbl/lDf7w&#10;4rQ0lR58c1/M0c3lkoAxI/A/0r76VGEI88Hf1PL+zcntZ4dNupTrmnRyS7SI5IW8t5EHUrzyR6f1&#10;qtfQacxkgYyXSRxA291HhmVc8Ky4wQP84p1nq2km8mtprlbu3L+a0ZT5oZB/GpHRvoeRkHjitCyM&#10;V/uOjWcexlKzOPlLD1+tZylKEnddr3ZnHW0l8jFa2N6Y72CJX2rmQQ8K2O2D3qwwlfUUaB7hfJhI&#10;g84blVSOU+h6elXtNWPSNKuI7Hy7iRfm2suGPOCPr/Oi6iu7K1h1mHUoESaMM8fYjup/usD61LqS&#10;ejfkTJU+b9Su+uvqCx283hG1hmg+bz4IwM+4x79j2oTVtCeGS6vNDuI5FUNut0HX3pthfRtbSXzS&#10;LtzuUgdM8cjt9ar/AGmdNRUzW/zTZMjQHiSP12ngn6c1ClHmty/izP2S6Nl63vPDdzbNdXGtyQru&#10;by45o+VYDO3OOVPY0159NE9vcQI5d4/MhZV3bk5z9RXPz2skDzXKzs0EzFVkVuEPYkH8jUllrGoQ&#10;WEc1y0fnW+Y07mAnOcY6qQeKrljuvzM/Zzj1OgtfFXh7UZJrINNHLbR72aGE7lUd9pHzDIHI6DOa&#10;z3kt7yYXNrrkM9vcZdI8hdnrx1H8+PesU3l/ZIt2ZRNNEDH++YHchyMgjr1wRnkdqhjljnuooLuX&#10;y1txho5lBXcB03D+8MHPXP1NdCoU1HmiEacuY2tasIrzTLdtO1iGGWN/3n7zCyLn19elaltdTmxi&#10;8mzSXy4BHcQtIPn7bsjHr+n1rl71bK3xc6cqbZPniR1I3Y4O73/oRWfp02pWV+3nPJCkikiSNePY&#10;/pjpR9X9pTs5bbGns9TsNO0zyJw7O1oWb7pYOsYP0PT+lNOo2VvaTzwx/aPKmMbeSp+b3AbBwfxr&#10;jrvWteE7LDqzL5xYhX3Ap+HPH04HXvSyyzaxaBftMiTtIFZi25AQfun39D3zR9Tjo5O5Uac+jsdh&#10;9q0eDSCt4saXDyARtJnIGRjHPqP/AB6uU8TeLJNKskgaxujdJI32eeEt5Y5/ujt/nvTNS87UIo4Y&#10;LiSOT7qsy7gxHf6ZotLiaWPFzHlbfBeRP4mx8y49M5+oqqdOnRd9/IqGHjzXZTvtWa/mWW/YR3Pl&#10;hmkkBA2nr175Nch4jhlmimTasjRyfe2gA4/iFd1/YsOqXb6hKqrBNGSq9RnPT2/+vWPrHhewupCY&#10;B5m2Hb5iXHH/AAIevH4Vt9Y5JaI0lQjJXRx2m/6PKsWVlkkPTp+Fd7owutM0ie907T45mjiIt4ec&#10;tJ1Az2yeM+9Z3hrwU98PtJiSNY2wrt3/AErqLKy8PaTm0mzcXEjZTc+VDDuefyArnrYiVapaKuaR&#10;pxpR1f8AmXtNW4tryS4kiH2eZhiOTkKvY/jxTdSitmvFe4RVjOWaZpNoUYz/AJ/rWNc+JL66vbe2&#10;1XQrmCPUFb7N5jFPLUd37rn6Z57V0Ph/w3qt7d7/ALL/AGnMnzKDJ+6QdgBgD+eayxFWlhUpTkvk&#10;whepq00vMr6Xc654guX+z2zfYYMhQ58tWUd8nk/lUsvhPUPFevwR2Vq9xsb9ykUG1IRt67m6n346&#10;16n4U+CEpsE1jx3rNvaqwBcNKBsX+6p4x6dPxrY1D4u/CP4T2v2ewuPtz+X8ohcMxA7bjXhVsyxW&#10;IlbCwv59PvOd4yKqcmGg6kvI5jwp8EtVaL7ZJ4fmkjjbEm2YKGUddu4fN27DNd7oOiJEfs+jpmJY&#10;yskOwKyN2yvXoDXnt9+0p8QvGN2bbwR4e+x2ecLLMvzt/nioYfHvjvQLldY1mYec0gUqzBct25HX&#10;r+FcssLiJ/xprm7blVMDnFWDdblj2V/zOwm+Eun6heyXmq6cLUySELLNIMfUCsTUfhvZ+E7j7VHa&#10;fbPOk2oI42lZl9AFPpzzTzrt5q//ABNPEPi2C8vZF/cWVo+5Yh6ZHA9zRaeKEe/htdY1+aAytxb2&#10;JH7tfVmPf2FYxw847yv5dCKc8whG8pXXZX/B/wBI3NK07wPf6Xm50W5sZHRlVrizZRkHBPTjn8xV&#10;O0+EkniK2jW61+3trVZWDLF95hknjPer15qfw70KGS+TxG810qgn7RIzADHTANcnP8R7/wATmaLS&#10;/D8VrHG3y3W35n+mTUxoVtWvdOeh9erNqk5K73fT7zurD4c/CHSWe0aRZJIQPNkkn5PsTVnVNb+D&#10;dlbyW0v2ONf+WjRqCfzH0rxxdH1O5E2o3Ub29mm0tfSSEZbocDoTmrnhHwnot5eTu8NxNG1s3kSX&#10;chVS397Hpn9K0+q0VG8pNnRLK18dXESbXbud9c+FPAmvabJqGhXizGJS3lsgyfxNeReJdF8MQ6lL&#10;YJpLttX5ppl2lz6Jmu5i8Gz2Uq3cfjaws4Qu2STJG09cADqce9Ov/FtnoWqCAX+n6lIUAhW5sD5h&#10;AHsP5nNVR5sPUvRb173Rrh61SjJwTdTt0+V7WPIT4VubG9a40vzNqqH+z+WWaMemR/LFSag3ibTW&#10;WddMl8phlyhzn24HWvatJ8SXd9YnUh4f02xZmKq1rb/NuH94NkGrR8F6T8RrU6jpqw2s0bsl5gBR&#10;uB646DPNelHOMZH+LBNL5lSxcIyvVhyrve9n5nikXjC0udi3VqYpdudjLyffNZmstBqsi3JmKiIt&#10;5LR8FW44b1r2jXvgpZpZtdSJb3SqmDLHhmSvL9e8BDRla80Z2uLdgRJCzfNH7+9d2FzPCYidlFxZ&#10;tTnTrRvTlcyfDEt9Y38dt9pnt1VS7ywvtLk8EZ9MH9Kvah4QtL+7vpY/Etta2y2/mWcbNulDDqjH&#10;OB+PWpNRsLWfRY5dPjXzU427j82Kih1OXRZ47rVvCFreWflqs0TMcP3+bFd0uatK8XaXy/UyqRlG&#10;86auzCsrQ2HnR6k6ruGF2tnKn0/+tWnox1CeMRxf6vnb8vLgf0ql451nR9d1oXGh2kdnFJOGgtlc&#10;eXCOAVHGcY/KpNFvjBLHBav5rR55X7pz2rqtOpR5pKzfc1pzvZ2saU2n2UIF/dQGTcm2TyeMc9fr&#10;/hWZr95c+ILiGyVJFW3BEihiSq5xn61obruO0a4kjeFQ2HU89+v40yCa+vNRW5sAkTbTuaMFVZP9&#10;o96zi+X+ti5yuY8+nW2jLbatBe7rU484yHBOSAVP6fSuwtI4TaW1zHbLGu7b/u7u/t2rn/Fz5gbT&#10;ItJVrGRW3TL/AHuu4ela3hEQ6npn2OOYPHDGrfNJ8zsF4P04rhx0V9XVV9Hv5efmK75kvL7zQni1&#10;JJ54rp/9VJjbnOP8ivYPgPLN/ZsttpcytZpJ83y8gntmvEU1a/S58u+spI2kjxMzZ3bwcD9AK9S/&#10;Zp8Vo327w7dwssjSGWPjgr14/WvHrxlUwM+VrRJ/K55ecwl9TcrbNX/zPZoULrnHNK5jtomkndVU&#10;cszVFBOW+QVV8WaCfE2gz6It61v9oXa0sf3l+lfK1nFU9Y38j5FRvO0nZHz1+25+yp8OP2pfBGpW&#10;ekRQzarZwFpSkefoM+tfhN+0r+z34o+Bfj698N6vp8kaRyHyyycFfX/PrX9KngjwHofgLQho2jQZ&#10;U8zTSndJM3dmJ6mvj/8A4KgfsCaJ8aPB1x4x8O6UgvI4yz+XF82fXjmvkcPjKnAede2pJvA1mudf&#10;8+5P7S8n1R7kcLhuKss/snGyXtY39hUeln/I/J9OzPwekIBCY/ziolXH8P8Au8V03xP+H2vfDbxV&#10;ceGNbtHjeGTb831rnXhDjJP/ANev3jD1qWIoxq03eLSafqfhOYZfi8uxk8PiI8s4tpp90V2QJ0Ge&#10;entUckKN84Hy7amlQb8+/T+XFNkB34Izt75xWxwkIRiMY4z+VRtG3XcCv8X+fpVjGAR3OKhfGDt/&#10;XuKAImiIbCktn1pGXHLDvxmnhmb/AApCc7gvtigmxXmQO5x07Z703YPvlPmzip5ISFzvXNRAAhmz&#10;7CgkiWNlG7dwfXtSPtxuzu9qkbOzaccDmo2CCTDFsKfm9qAGGNB86t26g013UfMVG7JHQc9f/rUr&#10;BNpBlHqp9KeVLco38Wfp74oKRDuX5gwPThfX/PWopOAWP8Ofl9qmKMBz83XAHb/OcU2TJ24kx/8A&#10;X70DIAX2B407naMgY+lKUTPyRt/s8gcU7ymQKxGec9f0pr/vBvc/980ES2I1kKsUXI4I927en+c0&#10;0RELlWH3ccDnp19PWnOiu2eTkYX1FG9gRuH+8KDMaozuIOPTOaHjcbiUy3+9Q/lg8soHUe5xQyYb&#10;G7jqSwx/jQA1QWZoyyqNuNvXrjFNYb/uuw+mOD/k075SAxO7b1X3/wAikJcOqtJyP0oBiq2BvR+e&#10;o2tz/n+dC5xiRRx3I6/0zzTQMnp2+XPB6f4U1pHEm3kFsHHPrQZjh5kTkRyK2f72R6HqacpUQ8S5&#10;XqzbuR7Hjp+VND7R8q5+fPuw6f09v6k3tu8tFOG68dP8/pQTYUoGTcSWY88NyP8APNK8QuE3yBdp&#10;G5eDyM01xyYWUsFz047Z+v8ASmtuSLiQ8/eX+f8An3o2M3oDxSIeZOq/Mq45/GmF5g+9W3YH8IPG&#10;O+ac37zgFchu47f5/lTGOB5aEKevzcn/AOt0qosEx0bPyVbOOn59/wAKcjlH808KvXkn8cD2/nSJ&#10;AitujfPOcP8A4elRgsflJDLuO7+HHFHMxXHTyJGdu/cxGPug56/Tt+PHvTJwpgZnKqflYkcgYycf&#10;rSgsOM5VQQqt3/z+FMlfc3lIny/dY7eCcd/1/wA9ZENnlAVVZT6/7Xf/APX/AJ4jfk7mVgpX5tzE&#10;gjHI/wA+ppwICEom3bwoOcfh69f/ANR4pwdGUFl29Qd3Tp9M0XsBGcebnygzABfm+b/PXj/OGgsN&#10;rP8AdbhSeh46jP0/z0qRpRaOvlpgschsZ6H6fWovI2uwWTdtH3vvKOnH5YqrkWLllMpGSGK/KdvI&#10;yPyGen1rodIu0husGOTduI3KpxjOPx6Zrk4i7yCTf/D8yq3B5+n0/wDrVuWl0JLYyGTzGxwvAYH8&#10;f88GquS1c6hddk2j9xIPbdF/8XRUMd9dpGqLbKwC4Bx1/wDHqKBcp4+USQ7Xj+ZeDtHsKkjzGBGj&#10;MFxwDxjPuf8AJpICCy7R93gv17U+TdkyKcfMcrx69etYxOmJI4SJdhk6DnPHFJ5axN8qL14x296Q&#10;HKmRR1GD6URS4kUsf4eG3ZP+etUMstvmRcRK3yg88/545pGlkO2KU/e5Uc8e3f2/CkHzdSP9n8ae&#10;GAJ3oxbqOuCf/rUG0Y8o+3QIG8wep3KTxUsj5+Ty1XuF6nt/So1UxlMq3HH3uvH5/n/hTohJvCkH&#10;pgdD/nn/AB9aCh+SgZf9rk43D8hT2X5Nx/h4PB5oWKRXWR2H+175NOlRX4EfsPaj1NbKI6JAw3tN&#10;83cbh3A/z+FAQBicsecj/OKIpI32CJduOMjv2pyx+YnmHAYN2xxQUWEC71cJ2ztP+feiOcgbO6sS&#10;xHdfT2ppVI5RHu3L0+vFPCqxChOW4wx/SgY5cv8ANnaW+925x+v+fpUscJVt7HnpjbxQkQEZ2gH+&#10;6V7/AOf61JGp+8o+ZR8vHegB5iSJ8qO3P5+lSBgEEgwOefm9e351GhaQB938J3NT4o2lfyzL8obO&#10;fyoKjG5M2BwV2tu+mfwpEARghPOON2KcN0UmAN23HJ/z707BPyoM+vHtSNgLELnO3sf8P896lHEm&#10;TP8A7pJ7+uKFUeZ8wyf9rv8Al/nipFDHbnhcAjp6Aj8+lMBqEbiEVR/kVIBnle4/XmmqGZjk1KkJ&#10;ZsbsY6D1oGtRAVTq2V6ipgrbeXx/npTUt8DG7j/69a/hTwvf+K9Yg0jTow00zAL1wPUt7CsalanR&#10;pucnZLU68Dg8RmGKhhqEeac2kkurbsd9+y1+z/r/AMcfiRZ6LpumSNbpcL520cPz90H+ftX7T/s2&#10;fBXwx8D/AAJZ6QNNWGQxjd8oKg45Xpx9O1eN/wDBNr9lvSfhF4Nt9d1HTrL7ReRK6yXUZ+VuDuXP&#10;TnHByOOtfWkF7qzXklidEhvmiwZGtzncv0JycY6dR2zX5XhY1uM88+u1F/stFvkX80lvL07H9NU8&#10;DQ4NyVZJhre0dpV5p6yl/In/ACx/F3ZVubjRzCfsC89NsLbTz/P6U3+3fDMsPlSy6ho+pQK0d1ar&#10;FvgulP3ZVyeDjqp49OmaNQ0RIZHu7TSvm6hfM4x3Ug9R6Z5HtV+3t7s2fkBI7m127rQSLuUHugb7&#10;yEc8dO4zX6VGVKnHlgtPy8jxXDmSk76f15mR4gjnPhjzLWO3vUZcXUawkqx9QOq9uO1c/pWpWcdi&#10;1l9svbX5Sq28CiREbtx94fhXYaOotobw6TYNMq/N9lvW2XFu3faw+WWM/T8uax9U0y1lmj8QnQ5I&#10;8fMxhnGVI7g9CPauilW5IciWzujanKnK6lco+F9DvdKmMF6I7e4cszS7fluo/UejDuOvGa1rCa00&#10;+4urS01ZbiN1JS6jUDym9GH+c1nW8Bv9VF9NIZrRmzEVkBGR2I6qffH6Vp6p4YE0/wDbHh29g2vD&#10;kqsg4furf4Gs6nuzfM276+VzoqSlUs299LeQ3Tjb6Okd1NA1w02VkaH5gfbB7VPHZeVqzazEyyRz&#10;W+FhcBcDgFSPw/DFZ16NLaCC2PmWtxKNymPlQwB3Kee/4e1W9J8PW95ZCC41KS4XcXiJYgqM8jI9&#10;6wlKPxO935Ee8+2gkNvbGU3mkO0KdHhk6L/iv04psmm3flya5FFbx21s3lXsDSD7hP3l54xjitOP&#10;U9MhP9nXlvKI7f5YpCc7cn+VQeKbLQb2P7Q80jyxrtk+znBKn8Rn8aw5nzXLT5rJGHqOqFIpIYUa&#10;a2zsWRZBk+xHTp37+1Zr2EcdsEaU/wBntgvcMP8AVt3U+lbN5pV/bW1tcaBbLtjmVpV2/wCviwco&#10;wPfByD1BA7Ein+I9OspLSzubWJVb7Ryijaw6EBh0IPPf8K2p1I3skRUvv5nO6hHDJJHpFnb/AClt&#10;1rK2cFgeVJ7Ej8KoRxaeNZ8u5aRVmXymjkbPOeN348A/TNdJrc7XCx3Vpo8kUsaDdH5e5ZcfxKc8&#10;fypIND0m8lktzD50Mjbts+PMTI5GM9Ppn8K6oYhRj7y+4jl1OftLd73VJYEl+zpGwCrjcd6jhvy4&#10;B/Crau174dcNFIs3IVVXczepwelPu9Gl0q9kt9Rt/wDRZG2xyKu5lHOGyOcD9KTTLlpjJbXKn7VY&#10;tgyM2Q65xnPGRx3wRnmqlUc9UXFdCG0tr0WschvFb7LG27zsKpUnpnqDg96guokvZt32KRYSitIA&#10;QV3jGGBH0rTgns7hLqztdMYNMp2uU+V/xzUGiaXdQW5024eO3kaT/VtNhm+gFVGpu2Vy3M/zLeC0&#10;S+sUWPy5CZmxjb6kZ9RipLnWLm1fydivHcc71XGF7D8u9T3eh6hbSLpEi+ZHJMGeSVRtCcZ5NWNZ&#10;0vS9F0O3sdHEUy2q7UVWLbQMYAHeq9rDmUUr36lRTWrZn6haok8EEE+Lpl3Q27Sfw9zj9fpU+kzw&#10;3982gWejw3ErKP3VlGZHlJ7/AE4rX8OeAZdcEfi7x3djS7PAaGNYwJ5V9AvUenNdHpCtbQN/wgWk&#10;DS7fbseaS4YyzAnsTnp7cVwYrGUY+7HV9+l/1+Qub+X/AIY53UPAevaLYrBrcsOmlo28m1aXMq+j&#10;EDp/n3NQ2Gh6XYXFn/wjwvtQ1Ly1+aSMDbJ9AOvBwO9dM2ueD/DV9C2t6fNqt9M+ZJrg8RZxjA74&#10;9eTVDxB8TvEF3czaTpPl6fDHKSqwwqufcNjOfcevWvNliMZJOK2+78DWnRrVLNR+b0X6sn1rwkZ5&#10;1u/H+vw2u7Akt22tKeOgQHPr6VJb/GQ+HbNdL8K+F7W3jUEx3U2N7+hP+17Vztp4c12/lGoSyNJL&#10;53zNtyZO3Gev41uWXw9P2Nbq/i+U8gLICzN6f7Nc0Xh+b3/e/L7jq+r07L275vLp/XqZ92viX4jX&#10;qve6veXDMN3l+bsVfy/+tW54R+EvhTT5pJb+eOSReWVWyCfcnOajt9Ul0mMaXbpa2K+XtlmlbLDj&#10;HGP51FdeJNDsisGnT7pMDN9Pgtn/AGU6fmK6H7epGybt+BvKpWjHkp+6vJL8zqzdWFloq3CQbFCn&#10;yQE6jO1R+P8AKufulv5G/tPxNfWscisXtbVoPOaHPRyp+UNjoCfwHSsPVvE2u61qEY0/UZpUSPam&#10;1cHPrgf4Va8PvqGnSOsukyG4ly8clx931OevP4Vj7GMY7nHKlyr3pav7zptJ0qynR9SvvEBgjYBm&#10;uLlVV34xtVQAB06AGqTf2balpLJvssMjNu1K/by/M9Su7lvw4PrWLPreqSXkOow6rm4ZR5UcUCyF&#10;TyMjPTp6f1p6aL4iub9dd8WXLXOIx5UN1Nuce+BwOe1S4eYL2ntPish2ieFItc1PyhqVwsLHf5zo&#10;V8/ntn2NdgbnTPC1o2k2mlteXC4MMe7GB3Yt2Fce3izxDAA72W0RxZt440wF468dcdqm0U+MtQja&#10;TUC9vA3zzXEw/eSEDr7D2pzpS0cpXIqRlNLXQn8Satr2s38eiwWvnXMSb1tVkPlRDHBY/wB7681F&#10;pul6hp0X9oaxq+66ZDmFWwq54A/+tT/+EjsbISS+F423Ku6ScDdznliTmoNZ1rUNV0oX1naoskkg&#10;DTKoR3x6E44+lawp1OZJaIcqns48sUh2sm105LWXWFuNsfzW8LALlz/FtPJJHtV7wxpJ1DUTrUVx&#10;Gzsu75mDFB6HHArAe0tfEU6XmoIq+WMTEoxbaO4xUOlSGwnkt7H5Rt+XrjIPXNbvDKUd9TD6xK2/&#10;yOj1wL4YkW9udR85p23rz93nrir+nar4Z1CFbqCPa14pN1a2rECRwcBuO5HPeuW1/W9YdluNYure&#10;S3eIwySSRqzMoOQqAjgA96kl8P22oabbavYxtC0cf7tYIXzIuPrnPFRKiqdNOX3oVOpGt7s9GvxP&#10;Qfh+t7ot9eahp7faoIoWaaykXc4UY4wKy7zUPD+u6jrFz4asZGt7dkZlWPhGx8w59PSk/Zzmtp/E&#10;Mz2+ptLM0ZWaORcM6kZz1PQ4Htiu0/4VpcWHjHUtW0K9tUh1KyWOeGT/AJ6KzEtgdzkflXm4iUaN&#10;d8y6aPY462Io4fGS5nrZeSfe/n2Pn/x5Pc+FNcGt2cLSabMQZlX/AJYseenoavXzafr2j/bdNlXY&#10;yL5luuMA4rrPiF4X1Lw7cnR9b0eP7PdZQurZWQc89OvIrz8eH73wlqKWLWzeTKm6IK2UkX/Ofxr6&#10;LB4qli8PFP4ls11S6PzR6nNGUfaU3dGZeaPBb20appUbM0p3EN29fY1djAa3RreZYvJ+Uqq4IGMD&#10;61cmsrq6uft+jKFt8KCkgyFP0qte20l5cbIV/wBFJO9lxhHB6V6EJc3usUi7cpCthHYQzulw0YXr&#10;ndzmqpn1G4mjtMLH5ZxtXADL3qSaN0mS8tVM83RgDyn+RWki2F7EvkDy7hh5aqzc7fX/AD2rOVT2&#10;cboUfelYyrOS5sLNreV1ktbiRl3en0/OsfSb8aTeRppxaOOGd0eTcceoP+eK6vU49P01YdF0+Lz5&#10;mRjt2/c/2vb/AOtXK6vaiFI9AuiLTy1DvJjqxJ598CinUjWUk1uOS9naz+R1iXUNxqJ1OSQShtsi&#10;huxwFIrpPhT4tg8OeO186Btt9iELjoT2HtXJ6Y8CWtvYwyjyZIM7nX5uB1/MVqaJY313fwzWsLNc&#10;hd8TddpHJrx5+zp3Ul7ruvkyMRRVahOEno1/wx9MWi46/hVwsemP1rC8Bvrknhy1l8QKv2lky+3s&#10;PStwlen5V8rUjGNRxTufBy5lJp7iFgTtqLUrG31Sxk068iWSKRSrq3cYqRiVOAP1oZwo5NcuKwtH&#10;GYeVCqrxkrNExvF3juflB/wV6/4J+iCSf4leDNHZurbYUyfXbgd8mvyx1DTrvTbuSyukKyRNhvl9&#10;8V/UP8WvhxovxR8F3nhjV7VZEmhKqWXODivwk/4KU/sfax8CPiRd6nZaYwtJpmPyp79fx968jgnO&#10;a3D+Zvh/Gy92V3Rk+q6wb7rp5HdxZlceK8m/tOiv9qoJKous4Lafqtn5anyTJG4QA/Nj7u3tULqW&#10;O45PtV6WIAbe9VnAJ+UdecV+0Rkj8LlHlK0ygNsA/h6+tRsq79oHT+76VPMmDg/iaYRt6jHWquSQ&#10;t8x2leCKjeN4x8v8X61YKgHKn2/So2UFyf09KYEDIXAZv4W59+aYxcZVVPBH4/pU7BiuG45/WmMm&#10;eV6gdM0EtELEbvl7U1QJNwHbgblx3pxXd8oGPY0SRgvv7/7IoJIHVSWUrj5vm9v8/wCelKQ6Da6/&#10;X5cYqTOM/wC9/wDrprByWbOdvPFQ5agRSIyHDgc9ifaofkHyFP8A9ef/ANdWZQq87h/3zUPlBvuj&#10;vyuB6f5/+vSUveAiDFOrfxfX/P8A9emEnG1lH3e68cU6QEtgf3c//X/z/gaarMQNzfpWgyNwBwpP&#10;H5/54psv7yPDbv8AgX8qcAFPzLx604oVJTeW3f3R196CJEDiRgAQVycgqOQTnmljYY3TZGVx8vGc&#10;inFVjJdW+XkN/n6U0gq2d24eu2gkbiPHy/dXqo/z9aYyOxO3cSeGXj2pSGUb1Un+Y5/DtTgY1Xfs&#10;+ZfvexoAiVT2bPc0blLBQjbWP3t3FKVPzKo/i49+fwpu0oGab5gOVABzn+poM3GwPtQZKFuOzds+&#10;9SWe9k/eqC3pn8/rxTc7G35z3+8Pp29KPM2ptxzyc557f5/n6EEDlWl81U8tWwceh7H6d6bHJI43&#10;J1XPfP8ASiRzMHdVHI9ehxSBCi7ox9e34UCfvIVCiAJnPOBg9/y9KiJH3pTyOO2SPrgen61JvVHX&#10;K7S38IHSkyGXPHyrkru9uR7/ANfWgxGxAb95z/vL/wDXpflBbdwQc7WPT2+uO1J5aBN+d2V5X+6K&#10;JRxlf7uCpwc/n/jQA1vKmdU3tuLcD27c/wCHSmyvGqbivzeYoVc/eH+cZ+tLJPGhCpF2xu9P8e/5&#10;1GHjZJEXqgO1ducgnpn+me/twtAFjE5VvNGWA67e3X/PT+dMkcZDR7gp5Yrjjn/P5fkx7khgmPmX&#10;+7x+GDUnndVk27lIyVyeufXr/n0FMBAn2psBfmWM/e7+n9ailabe0Zkj2DhmDYK4AP8AkYqZJWRJ&#10;HR9v+z2DChvMcZEe7cMhmUHt3/n9KAIYhjajKGYY2sGwc/XP+ea1tMvFYrH5xWROWAYcNgcY+v8A&#10;n1zZXWKRfIgXDL97jbx7Yzn26f1sWUhyWztXcNrYxnoOgo5ieU6oTrj5ZGA7DzP/AK1FU4tUgSNU&#10;87GFA/1Gf1xRVcxJ53gJH0/3vmx1xx/n+tEp84LGH25+9jmhWkcMyfKy5PIGc/X/AD+NDSOyrgSK&#10;3IY5zz/n/PrJ0IA7eYFbHzH5ff6cdMcVJblT95DkEnbu6Z6fX60+SHhTCPmJznr+Hr/ntSxKNyuE&#10;4GOB/WgCa6u0QAu/6H/P+e9SBnc4fcGXHtj/AAqNY5nCzvn5lG70HOcfr+tTBpEjXyV2hcHv8x57&#10;+vfFB0DQqlWCdWY8MTycZx+X8qsRKxjIaP8AhyvHc9PoKhkVrjacDj7q7R/WpoJCfmz8uMDHrz6+&#10;1JlRGvFIzkBWJ3YyvX3q1l4o9u5ht55Xnr/9eoUlxtWUhum70J9frUkSv5apt+bHzc/rRy33NGQo&#10;C0rNt6Ljsf5f5+lWAjlCsSZO4bQaI1Ebbdq5Iz8p5Hf/ABqcIGfZCF3MME46c8f5/OmNCohd9knP&#10;GV+b2py7VIUHDccelEeefmbdgbgewpWXYTI3p+f65/z3oGSfOiZA3KW+XaO/+eKnVl4C9l6e1VUa&#10;Uqpzhjzzgg/rx3FWIY8oFzj5TvXaeT6/l/WgqMbjo4HzgMTx90CpICyhTjKsoO4f0p4XA3IPvf4j&#10;mnDkbvLODtHvig2SsL8irlCAP4io6e/6U4JGqb87do+bcc4z+FNaE/My+gH09u3apIwCd273+hpW&#10;AdGSy+Wjr1yrK35/Wng8AHufccZpqQyR/fP3uecn/P496ljBxukXcwYj9ef5f/rpgOWIwfu+evrz&#10;UqIx5z26bulMhGXYKPmz/e9qsRjbyQB8tRMoWO2Lv+7O4+gr7Z/4Jifsg6x4x8TRePNd02aGFvni&#10;k8rcAoIxgMMHPp+HrXzj+y38DfEfx0+Jdn4U0i23FZVeVmyFyD0J7f1Ff0A/sWfA7/hTXwt0/wAN&#10;zeHdN8yKJftUkePTr6Cvy7jrPa8q1LJMFrUq6zf8sP8Ag7I/dPDnKqPDuVS4kxcE5u8aEW0tdeap&#10;/wBu7LzOaS1GlaJa6JeeHbqxhtVCR3sVofJOPUYwv51paJpP9spNbgpc3Qj/ANHurG82TRr6FDxI&#10;v0ORXuWp+MPAmh2ckVxqMC5jP7qMAnp6V4fci1ufEc2o+GLK3vFkkLI1sPLZfqpx+lfYZHh6mHyt&#10;U6dP2cYJJdn953UMwWYVp6O7u297ssJJ4utdCudOv9txeouIJJsgyKP4Wx0b0PU+tV/D13fnjVWm&#10;jWU/vVjkCyIw7E9M++M1HrWteJHCrLpxhuYxhWikGT/vKf8ACsWTQPElzHLOJVMj8tbo2G2+owf0&#10;r3o0acqL9pJK7vod0ISqSb5Vr5nQ61o+tagvk+E7priI5P2e8kWOZT/sODtcY7HFZGlxwaMt1pGs&#10;y3At7pPMh2ucrJ/ECOqsD36fTpUZ0S9g0pLhrqZPlIaGSblD0yKjlj1OxeGPVL/7YqtuaZZAJNuP&#10;X+Ij+XHNVzctPljLS/bV28yqdOVGTWjut+o2OaxlMm6/maOOQBPOh8tufVl7+9acemxpov8Abtve&#10;qqpNtnLIPn6Haw7n34zVS60/RJNRW+0/UmhhONjSv8u/HIK9v5U5pbCCBbqzib7IVY3Bk+ZSvcEH&#10;r7GsakrtNFfZ03LkNg90qp9ijWGT57V0k3ZJ5xzyOf8APArT0Ka105AN7NcXClpLdeBGw6qOxqDT&#10;7b7Mbe4ijZo1hWa3kjOVZSOPp+NV0vZdcVZtPk8u3kZhcRsh3H5sGuKfvblPyL17q6yS7rPS1uIb&#10;iMKzhdsiN9DyGB6g8/qKh8MaZl5J7uUGRmwrSLgsM9DTrHUdT0W3Z1tB+7kwuP7vr+FTa9FfeIoZ&#10;lhk+Zowzyqu3cD/I9fzqHzaR6AiS9voNOv2staRUVmwpC42j1rO1K0mg1aKJ7GaS3kUgyR4I9iR7&#10;VZuTd6docFx4md5NsexZJIyzccDtycd+9VdN1PWxpBuIttwvmfdbjj8cUktLoNepTuvEOo6dq0Vu&#10;tp8vksIX4xnHK+nNV7/VJbe/tr270YeQyhmk3fNC34dee9XILe2k1G4uI0keOTl4TysTY6//AKva&#10;quppqt9LJY3QVY1Obcw/8tBxwRn6f0rVcvNsGvQPEFxJqV1aRQiC4tpcGHzFYYB6gEVV1a9sbe5+&#10;xX2itHCowJIWLMOeOBWhqL6vbaNajQlhWR5lMkE0e4Rj6cY+oNVk0mEXcep6l5izSN8oDE49vwoj&#10;KO7KjHe5mGJ5NejjtbiKdVCuqk4dOemBjnsc1PrtrFpF82rpeFbqRcQwn5s+4H0q3qtrZ22pLfW8&#10;siSLncqgYbgn05OAateGfBGsfEW9ZLaBYoo48zXkrYEQ7kn+gqpVYU/fm7JBzKMW27HPl9S8SRrY&#10;wW81xeS4MEe75nzwcgdMY/zitSHw5aeDo4ZvEEs11rDEbtNs2Kw2o5JDN1J6ccYroLPUNP8AAivY&#10;eDfJa4QGNtUKksF77Q3PJ/HHf0wbmz1C6EmrWSsVikzNK3Mkuf4uvT/ZGPf0rjq4yUo2Wke3V+v+&#10;RVOm60r9Pz/y/M1rIadLaM+qySTTmTM8agFIV7DJ6n1x61g+JfiHqmoax/ZnhuwEL5CNcf8ALQD3&#10;boo5xhenqavaHpWoT28iSXPlpL/AuFAzjNXtL8PW/htwy2wuHVuUGOPxrj+L3uvQ7Kaw9HWer7Em&#10;gfD/AE+Owe41MedcPmRZJgGCP647n3qhAuntqf2vWYVkf7q3CIMp7Y7Vp6pf6jdNsbEaeX80cZ5P&#10;0NPsPCX9r6Ytq1tuZm3NJ2bJ46+mO1HJGMfee5M8RVl72xo6paroWmfaRZXE8wi83/RYS2Bnjp/9&#10;YUkejeJ9W0tdb1C2GmRrGX8u4YeY/T5lQfUdelUl0SO4uW0iye6sbz7MVWO3lJMmBnr7jdV+88HX&#10;k9vYaFNok018uWnurpiyoPQ9sY+nSi1OKS5jzauNrUY8qtfvv+Bx2reBbm/aKfTrpZvtS/eur/8A&#10;elc4YqiggZ96P+FdaNpVst9fWuHVsfZ1O7pjqx/oBjpXYeKTq/ibxDHYeHPJkmtLPy99nCVVeMnc&#10;fqDhRVmbRII9Fhh1XVPO1CSDzmtfNEYjT0YDnOMnt9a25pcqTb9DD+0K0t3uVPDV9p1hpVvBo+kR&#10;rNMWEbSwgbV75bP86rJLr+uakbYz+Zapy7RoCoAbbtXPcnp9DUts2g6WYy2nzM207oVnWOH3yc5P&#10;9a1PDfxB8JTWF3ILFoGicFZowSpYD7o55x0pSpzjFyjD7znlUqKXNqzJm8MzeGnZ7fTzHNJ/A7Bs&#10;nn8qo6RrFgbi+0HVLfc9vtYzM205IyfyPFS32t65NqkrarprLFcRkxsoLFSenGc+nQVzVt4R8S65&#10;qTahPLeeRd3GFW3099r8fdLEg8D2/Gmqaiv3h6WHr0/Z+89TStJba1upHv7rzreHBR/MIUY7Y6Z/&#10;pTtZ+IX/AAk6jw94XkURj/j4abKjpjHA6U/xT4XltNNW1uJpNN0vbgSXWVdmyM4Uct/nrVG1Ph63&#10;naw0SyWSRBsYyPKGbpyNp5rWnTjOPNa/5CqYinFaEVhfzCwk0D7FHZxsy7ktYx8xHbPGR171e1jw&#10;Nr91qVrp7TyXEd0o+zGP5Rk8+vAz6Ctq20efWZ9M0qw0UrOEY3DXqkNNtAJbaw+QHsxB6cVj6tpu&#10;pwXk/iUG6jhtJFgm/wBOVfLZyTsXkbh06DHPsaIy5qmjscNTFTqPRjtQ+HPxD0G8W2u7FmUDcjWc&#10;hkUD/aPGD7VDBo1hsYTR6hdSI2LlI4xE2M9Pmzx71etdN8c+G5WME97bvJHv6l1kUjPGDz1qOy1b&#10;WLKOQ6j5N2+MLukdfTlsLn171EZVP5k/wN4/Dq7+aIdS8OWN/f27aVDJZxxxsk4vXMvkIBkv05yc&#10;AdOTXYab4dmsfCceta/qywwSSotvJZuAxY9dxJxnHQVh2sTDQrjxFqlvb3H9oRmGCzEjKx5GWAx/&#10;CBmtLUdWab4OWlxoyjULOG+ZJobhFyGwQCvJxhulY1pTlTWul7HNrKtGEXu9zndTsdG8HeM9N8b+&#10;BfEbXLTTD7VDyjL65HIOeK9K8WeP5Lm4htIl+yyqqz214U3blODgj9OteceCNI1fXdthMyr5Eh2N&#10;GwzGpH/xWR3rZ1h9f1vxVNosMsey1iFuu2PGDt3fzx+VY1oqTUZO9ur7HpVsHTnUj7Rpyindvfyu&#10;ega3b2fxO8G3Om38sa3EOTbzKOVkXkNjt9PSvI/Efg7VdR8Jb3uNrxr5ts0fTpyPp3r1jwW72the&#10;XOqoI5rnT/taxxn5WUrgkD8iR/tVw+i2N7eaNFEbk+XJb7o19Mjjr14rnwsnQqPkel0zlyyXs+eM&#10;fhTVl672PM9F1KayiMcv7tWXEuf7wOKL6DQbi0kMzSRXEdwuyOP7rjqzGrN/ottHqd1ot1KUkgm5&#10;OeveobO0F1qzTXU26CJtqtxx7V9fGop2mux6QuhxXN/uv4gsO18Ou77y0/UIrfTIV1trjdJI37lS&#10;Ojev4VXu0m1G+a2t7yO3jbhdvJ29fwqJEja+WPyFktbSLCySt99ieT7VVrsLBLcW8biP7XiTbvup&#10;ixzs4wtZfimK31mRrqGdZGW3VZGYBdueST7449hmppr/AEa4ukDJII2Z5bq4/iI9FHoKg0Syn1DV&#10;GmisdkLStMyM3TA+Xd+Pbpk4q2qdGnz7WGoyk7G9Y6JLdTSX1hIB5dusFvuPyouAS3PVjzXUeAtI&#10;1DW/GdhoFhq6xssYe4dm4CN/CPUkfSsbLR2+1B5UXzFm3YyAeAP8969p+C/gPT9Ltv8AhMZ4opJb&#10;2FDb5QExqBjOffGa+axGI9jG7foZZniI4XCyb3asjv4U8oKifw8U7cCcj0ppJXgfSnbWxy1fOXvq&#10;fC9RdzY+9SMuV/zzRnaMA/rQWJHTgUBygpIH45r5x/4KCfsq6N8e/hbfTR6ar3cNux3bfmbg19HD&#10;Oc4/Gq91bRXkElrMoaORcNu+lfL8TZPLM8Fz0Hy1qb5oSW6kv8+p6WV5hUyzGRrw6aNdGno0/VH8&#10;xPxu+F2p/Cnx7eeGdRt5I1ilbyyy4yAcVxsoBGMfpX6lf8FjP2JktLqf4j+GbBmDZfKrnA6n/wDV&#10;7V+XNzBLbStbyrh1Y5+ua+94K4jhxFk0aktKsPdqLqpLf/gHwvH3DtPJ8zWJwuuHrrmg+194vzi9&#10;CtJHkfMO3FRMqljz2+6ewqzJGSCSO9ROpHyDqScj+lfYxkfn0lYiYYGeDnj/ACaidCGznnp6e9Tb&#10;QQQy9/amzIHG/Py5/hIxWq2EROE6qOP9nNROpZc4p79dvy8cnjpQA7Dcewzz/n3pfEBBsDDLIP8A&#10;a+v/AOqmyFgSdnTp/PmpHCs+30+9UbBuSWPXrn86mPxamZDgbgQO/wDn+tNj2x8EfMB93+9UgiG7&#10;r8u7PHam4CqWwfm4/wDr0SQED7ll2Z4YA5HcZ/KnSGOOMjd94ZJ9PQ/rT2iLHIckZ+mKbKoDlcdv&#10;b/PeswK7Rgtuw3r/AJ/z3qOUBeir9KkZMvuKr6BfSkK8YXvycVrFsCFkDnzVJKjhlWmkIiKT8q9B&#10;gdMVMYtsZLj5R9OTUG0Hgr8/970H+cVYpCEFmIVPQf5/zik3Fm2sB05HY+34daHyiqScqvLHr/Ki&#10;R2Cbg3U524468f59qRBGY4wN5gzuGfr/AE6/54psWd5fcR8vzN2PP+f8mnZJUS5Y4/hX1pMdXI3B&#10;h933pgIE+8JRhVx0bv6Y/KkIDDcq/L1H5fypAybVx128lfxoGWXcCTnleTQDV4iSbd27O3d/F6Uh&#10;BLM8igZXJHmc5x0z/wDWpBjcXYYZuGC/hz+VKrATrCCvoctwP8f8KDMawfztqIWHHyg9PT8ev60u&#10;zyGModzx74//AF0jeTuLhvmJ4PP+FNZ0A25b0XcO/XBoJQ6RFL70C8c9Rj/OKaXaOQoz7uBuBX9P&#10;89aDyrAthl5HB47e2e9N3gLlZS2TnLHOeOtBnKNtRzjCncef4fmPA9elMRlUBR3JLbenTGD6/wBD&#10;SRM7iQk/Jt2qehPA/wA/4UGV3k2mILySuG6jI7fXv07UEjXhYJtVVPzZXj7xHX9OP84oJSIONn7t&#10;eGOeD7EjPvUe/c7T4GPut8oyfz5zz0pFe5cfO+1m7denFIBVK+YszY3KNy9Of0oDhyzP8vzfwnIH&#10;P8smpJDNEi7ArfKNvyZPU5/zxTJRGJDld2B945/zjimAb8O1uw2seA6+mR/WkE06LsDH7uWDdufT&#10;1/nzTYtwbJkCsSvzf1H/AOukaaeeJgz7eMfd+Y89vfrSAWW4yy4yCDn5e/Tj/D/9VSWt35RLgNtz&#10;8m9se+cduahEpVcrHtwv3en69v8AP1p6SxwzqX3SSSfNtbgD/P1/OjUDaUQ7Rm4Xp/E3P86KqLd2&#10;8iiRiQWGSN68UVfKzOxyccoDMqjblB908H/P+NMZ2A3RD7xXHzfT8aWHqxIODzkHr0qYKfLV/lKt&#10;z83Y/TuMVJ0DlLsiyeUCy/Kyg456Zp6k+UzK5XofvD1qFIotpEWd3ONp5P61LGFLbMAL95fz/wA9&#10;aCo3ZZiJcFy2flI2bR/nijc8u0LGV5zx39aihdo2aOM/eUj5mz+H/wBapHgkJ+9t4xznjP19KDYk&#10;QM+3aQdy87jyPQ8VIiFIhEhXcnykd/x4qvEkiJuK5Uj5vlHHPX0/yfWp4xsJaP5MrltvQe+aDSBI&#10;gVFkEn3mx95icDvj/Pep7WVnHyjhE6/3uev05+tQrArrhQuzbgkc4J/p/wDWp0QKHEQ3fN27UFk0&#10;QWZ1EoVjjP0qX5pU2jvzhRTAjqqs0ZHy/wAXb3/WkjLYBfqenPTmgZLAAWyzq3QYI6VYw0jBI3xu&#10;b7u78P0qFCHDIhwvrj/PvUyxMYWfGf7vPTj/AD+FDAmMUbcgYbbhmPp6fpTok8uTf0xyqt+f/wBe&#10;mxxbQuW+Zuen+f8A61SLljjH+7t/QYpI2jGyHpuc+XtDDOKkMiBsAH/JqKBeNr/jnjPtViOMJuYA&#10;/e9KZQ5A7lgp+baOpoVfk3x9/u989/8AIo4EhDHdlcn6Yp/khI+Cx+Ujpz64pIBYyqviQbW6bfx/&#10;T/P4SQqgAUS529h3/wA//rp0SI8fmNjk9OvfjFSLGirvZ9vPzBh19/8APrS5iojo0U/xf+O+9T28&#10;MskiQJG2Xk2qO5Y9qYAyNt34b+Ld34//AFV7D+xj8FLf40fF/T9Lvp1ht4blDJcydFkzwDkV52aZ&#10;jRy3A1MVW0jBNv5fqfQ8K5DiOJM9o5fS+29X2itW35JXPs7/AIJdfs2TeFtEg8e61aRu8mDJIyH5&#10;W+o5HXHXt0r9APBnj3Ufhz9pWwhWVpeG/wBMJGPo2VPpyBXP+Av2evFnwd8GWunaR4fhuYYbdc32&#10;msHWRccF1XkH6g1dkEQkW71PREaURkLdRx9vQ8818hwbl31ynPNsZG867ul2in7q+4/o/OMRluL5&#10;cJhEvq9KPJFLey6+rd2x+qavfa5ef8JBqJWORWzCsbfd+q55qCDXI2lXVvs7o24q0ljcFQzdwV9a&#10;tXurxWNsr201vcW8igNEbMkx+44IptvcaZeKlkthHFN5P717ePbHP6HByp/DBr9HlUcoJSX+SXoe&#10;LThGnDlpxtFEq3soYa/bTtK38UN0wVvoCeDUt3JcaLq51jSUFzbTRhpLeT5JIT3U8/kRwfam2Gny&#10;6xEwuL6SDyRhlZeB6ezVYjs7W2CywrJN5fDPbN5iFfQoRlfwrjlVV2rX+RTp7Pa1/wATNtzaxxf8&#10;JBNpU3kzMUkb7Z93J6EVaFhoS2YazSTZu+aPduz6EZ5/z3qTTbtbOeS70e1mutPnJRgIwyg9wRjI&#10;I9MGpp7/AECYGzlmVTIu+O2kzHnHXaTx+AP4VlUnLmB8sYpbFVNQhutOmtb3T0zbuCP3HzMvrjr+&#10;XNTSRMkMOpverLbLGSsdvyuw+oOMEenIGKg1LUNMiK6dHdvNIZB5kb5EkPtnGenTgip7wLYQNc25&#10;+aNco1wT82MfKcA9fWspt6eZnFX8yzbXWl6NfpqVpqLRLNaFPLM2Y5F47HoaYdQRrVBc2MtvIJiV&#10;ngxgj3x1H4ZqY6hY6nocWrr4bjuLUqUkVWUmJiO6jleO/wCgqu2jXFpJbapPeN5ccQ2x+XwEOcZr&#10;L3ba/wBWK5dbFqxbWDeva3s8bI0TPbx+XhiPX3FN02PXtSsPNM/2O4hkJ+bgPHnkEVFql7bi3kvb&#10;tZGntUKWbnjbnnA6jFRajPqF/oFrdT2iM0i5aOObLN6cHGD+Pap5ZSs+4tkzW1XxPbX0C+HL8fMI&#10;xuZ0+U89AfX/AArFuJr2wvms4LZmtzGvlSq3X69f8aimn1K3t11PUNJuGhWLYkNxHtkjbpzjqD9f&#10;5VBqF+sNhDcSW7J8u+GPdjdkehFVGKjpAavFamhpOo2+lO2lxO3nSRszbwSucdCe/wBagvbTVpLG&#10;a5k0qOeSGbdZskpUlff3GKxrnxdrF40cNhbsscgKyPwWXPGR/OtjSNYjsdZ+zxyZa6hHrtz/AHec&#10;gdOopSvF6lRlzDNM1Ky1e4W8hupMwLtaMjoxp73t680cl9abVluGihVJA75AGeB0696j1SGMQQxS&#10;TvY3Xmb1WHGH56Z+lSeHrbVrJ7611PxWLSG8G6ObyQ/c7Q3cAg/h+dOXLa/4BLmSuVf7Kut7Q3Ct&#10;G88yovzdOe3PofzNela8bfw1p9r4IsUKxrGs2peW2Gbj5Y65nS9OtRpGqeLlkaZrO9jt7Pd/ATzk&#10;+9O0nxLb69rM0upxyLd3VwS7SfdHIwB9BXn4iUqk9en5mdOmq8l/LHf1tp9xTNvav4pae5sFjjaE&#10;FI1U7UwcgYHT3z/9art6nhy0EdtcainmXEgMjq3y8/wjsBz+QrQ1jwTf20m63vMtMzfNuGQv8qpa&#10;54ab+wms9VnjumIBjjZASGznIxjHAxXN7vNzM7/aU5W5dh3m+B7USDUPFMMb/wAMSOvPtwaLS7sr&#10;pI4/CWgahqTvyZFhZVYk+pxVjRrDwp4d1aCXwn4E0+0um2tLNcR+ZISB6np1rYm1/VI7yCe41Zi0&#10;DK6x2NuoAYZyWPPr/nNDcvsr73/kclStVp3ko/e/8r/mVtH8DfEe/v2u9S0T+z7XySGFyseAB3BB&#10;JFQeI/GGmQG30fQv3t2D9yHOAce31qTWte+IHi+FdPh13fbzNmaCQrCwX0LbuhGeowaydP1yHRRD&#10;p3h3ToLN9xWa6bEjdTkZQL39OOKUYt61Hc4YYypUd6lm+iWi9WzpNC1KDTrVfEmpx/Z5stHHvG0q&#10;SD8xHXGeQKz/ABb4kvofDbRWV/dSPqFwztM8gXZGuN3T1OQPasWfSA10LrTLQ3uoNIDzHtihAPJX&#10;JPHuT1rYvLTxMbWWz1HTd0YtXmkuok8yKNQOme3T1/Cqj7OMlLc5anvVOabKdrpejLoOhx6Lroim&#10;uo5J7qKGQPIzFgB144weMgnJqle+GreTWZLKbVJFm80eVujy0q44HHFc7rekWjX4vTrsIUH/AEWz&#10;09SwTPzDkYyfUnvxjitnwxFZJqcN14iS7uduA7G5Pfuc8n867JKMI3jI0p0ZRjfcm1L4d6psaPVb&#10;6S3hdf3KqwBbnuT0H0qS7i8O+FrePw9oyfaJFj3Ltb5pJCP5Dnk+lbd74msGvZrWbwbYybWJSRbz&#10;bgEdSM/NkenWsq31ebTdVW9gsdNsLdo2G1rRn83PUHbzjB7YqY1K0o3lqVzTtqjNiv8AxLdzLpV3&#10;C+PMzGGy2McAYGST1+UYrW/tKCy161aF9Q8xZY4WtWIEcS7uTtGADjPb69atXmq6Hq2oQ2cXjO1t&#10;5ni2xW+n2rQ44yQzHkDrVfVNBn1B2mtLeUq+BG7svln0wRz15znk9qlyjL41Yz5faalH4pR/8LC8&#10;QQacdSuLG3t9yqnChcfKS27vkHkdMVjy+Er3RdOttI0bT52kuJNySO6jzACfmLZDEHOeMfpVjVvC&#10;OuWdwkDIu+SPfukZmVRnkHn8R681HZQJNdSeW7CC1mjimupJWOQWVSOP94YAxXRGSjTSjLRdCoxU&#10;VYv6Bo3iRtTgS78dGGIsI5/s8jsky/3TIF4HbrjH1rR1vTota8UNFGzWmjX00Ci81GMhVaJWzIm/&#10;ORllGe+PetXUbK98PaLIvhyDy4XhU+TtKy3C92HyfLjqPmOAPWqF1q2oeKbeHStf8Wtd/wBnSGe1&#10;8mFWZEXDEyk/KzA47c4rj9pKp7912/4Y4p80npt37HRa34H8U6Xr0fi2W+GoW4tSrfMIYhCF43FQ&#10;MeuFBJ9ay/CviPw1qesTNZaRDFYu0u7eNpeNUBeQE/MwByASeN1N8TX/AIy0Twpbxy6pqV3Hq7sW&#10;uLmRfO+zqNx2hcLHuJAB6gDPU1leEdJi0UWss7TQrNGFmmuHR3C7ydqIBnn3BHeop0+em3N37dBU&#10;YzlDV+SsWNU8XeFdWik1Xw5py2TC1mjjmkYkgSAZwudqnGPfFQeCb6K48Ga54Nazt4Zl/fWdwqt+&#10;8mMmEPIxjoMD0NZNj/bXiPV7jwNopPlXl4VjgZV3GPOdzEKMDH0z0r2qT4f6TZeHks2DM0UKiSTz&#10;NuWUff8Arx69SajFVKeHhyLW5rOpTo8sXu2meL6LqsnhP4kzXezbDcWbGSMdM7dwx+Ndd8MbX+1f&#10;Ea3lyWeaS5aWfqPmwOPpXK2WhP4s8ex2kVrLN8qj5TwjYA546AA/jXYeEDd+CviXJYzyCSGZzHI3&#10;oeg59fyrOUlKmk97M9/FciozjH43G5Z+JEq6P8PoZvN8ue01NtNZlbGYHYg/+OgH86mggshoaTIi&#10;7o7cbcfSrXxL0vz9NvtBl+ZbyaOa33Lna5PfHtzWI+jppOkxW1ukivCwRtspPmjGc9sdxXLRko07&#10;Pe/+R5eD/gJd3f8AI8o18/a/EFxewSMTJKjNk4yBx2rO1VrSS5ktIrjEMkn7xohuJb0rQ8T6UdB1&#10;yS8glzBJI4hVsjaOoXnvzVWztZrK/tLX7KrG6bfJI38Lf4CvsKLj7GLT6HtWT2FfToZ9OMtukkJX&#10;5PVnHoPTpWbqWnXsiQabOFjEYz5W77q/3m9TWvrF1q0FndG0GU3hYfbn72OwwP1rBvnbUrYW1i0j&#10;TSBRPcMcF1JGEGfxzW9Jv4pMrlL1zo0d1drZeHtke6PCtJk7Iehdj1BJ6dzWpa2djpscNpY3DXH7&#10;0eZhMY/z/Wm6ba+Xcx2iz7oRcGHbH1uGTh3J/uAk4HfPua6TTrPTtf1S28L2VnIi3HyrMwCquDyT&#10;6D+leLjMTOT5VsdEXGMXJ9Nyv4W8Fa5421Vo9PtPMCKRuY/LGrfKD+XJ78ewr6Q0HRrbRNGtdGtf&#10;9Xa26xLx1wOtZ/gnwZpngjSVsLAbmYZlm7ucfyraeQIjORXzeIxEqj5eh8TmmYfXqy5fhjsIxw3N&#10;KGTG7H61nzXjM7ECnW125ZR6isEeZYvFFYbh/OmggHGPenKwaLkce5qM7ev3fagSHFwBuzVdLuK6&#10;DrE+7a2PxqYNnn2pjrtzsC1mUeeftFfCTTPi38OL/Qry2WSXyWMZ28g4r8A/20fgNqXwR+LF/pk9&#10;m0dvJcMY2K4A56V/R9s3D5h16ivzp/4LK/shQ+K/DMnjzQtN3SrGXyq8hu4/EV8fRxUuEeLaeLj/&#10;ALviWoVF0Uvsy+ez+R7UMHHiTIquUT/iRvOk/wC8l70f+3lt5pH45yKCMD07VVlhBGd3zVpalYSW&#10;N5JZSIVaNirL/n2qjJFlCmO5z7V+8RlzRTR/P9anKnNxkrNOzXmViPp/wL1qJjldoX+L+tWtoAwV&#10;52/L25qGQYIPy8n8vf8AzitFLuYkLhAwbb054/z7U37q4FSMocYbbn8utNeMZ3sOPX8Kq2twK80K&#10;r+8DdW6U2XDAID7jcvWpn+ZiAR17tUZIfbztPp+NT9omRXCuG+U+9CsRwOMfxdal4yNxH3u9R+Wq&#10;jd/XrWj1JEYlVyoPzdh+HNRq4c/IOAem79Pp/kVIxjzsYYxk49iaa6gZYjOOKwluBXZfM3BV5/2a&#10;jdVOT7447+1TSYzgv94Y2kfpUb4JBQE/Njrj86uOkQIyGyFLZO7PXp/9ao5Ivn3dOoI/GpSoz046&#10;cdvf86ZJzuZ12+vvSUmBGx3dGwFJDe/T/Go2IV2ZzuHBGenrgU90SYKzN78DkVEy4baAx3AhT6nH&#10;Hb+VXqiJbilQZWLycdOvP/16jbDhvmz1J+XGKdsXdiRc/Ljaf8/rTWZhwhztP1qhCIZN+6Mjb+tG&#10;7YQzFduMg0EHc28MTuz82fpTSHRWPr92gAkQNN5ka9OGOSe/of6VEplRMeWzNyA2726/n/8Aqp5l&#10;UKpJ+9149zQ5fdvlTdtHVTQEldDQAR5jnZuOfYDn88e/c0FYztKMwY8/MBz+vSow8gkaJgv3sLHu&#10;OG+vvn+tOaLCfLEBz+YPf3PSgzG3E4O51B3Nxx354pIw0YCFFYscqVJ6f5x0pJNudgJPfOKCihye&#10;27A3MOePTA4oJcbgAOqErn2z0PJ96aXRSskahv8AdHt7j8fx/NXHm/KFx22+v0+uKR1w3nSP1+8P&#10;T/PPpQZyVmAlSQHaP+BHPcDnvz/hTZQyozZ3fKDwvsB7/wCNJCggLL975z83c846+3tTLkTNI0bZ&#10;4GO2Rn9DQSOUmM7CzbJOduc446+o6UiqrwkEfKG/Lt1xTIxICkYmBb+8x9/8ac8KKMn1y24genSp&#10;eoBb7Srl0bcOFG48dqib92/llNxPHQjJ6Z9/x/8ArU8urq0RDbmXja3Rvy96HVCfKPKjmRvMA6c8&#10;j/PNUARnfHnZuUKAGbBJ47/jS/anLsssPmKO5xtPHT/IGKjz5EjI8wZH4yuc4x/hTFiDSb32/K2A&#10;xbrzzxS1A1FNky7pHTd/F8x60VRFxcAYEJ/7/Y/9loqrsDHKrId3l7N3RmY8/wD1vr6U3ysOx+Y/&#10;N/Dg5NCOrFg53fL8vHXnv6c/0qS1Y72ll4Vufu8df8ikaDlSMFZNh/wqSNIiC4X7w+7jp+v+fzqM&#10;GI7Xjf5VGW/hwfzPepo1ctvcFR2bd/nPWg0phFGCqhkCsp53fX+VTDMikd8Nzx68fr+lRjzs4Azx&#10;25zSwMwZdzNt65De9BoWFk8uMFY+vDduKVd8zvPITyM5zimYQj5eV6YXHrj8PzqVDLhljP8AwILy&#10;ff8Apig1iSRMwXdEP4vTP1qWCEsnmsgz1x/Wq0E0yp5O0DHOVPP0/Cpw7+Z88h2nHQ57/wCNTfWw&#10;7k+7eWUn8B9aWCNmb7/so20hBCbgfvD+HilAlRSoXPy/KN3Xj0xVXKJ0AVwEb2b8/pUqkY3f3V7r&#10;0556DrVa1twxVpFx257D8atKGKjCrwueP8azjqNbjg8b/MSOPule9TRH5drenT0qsY8NvXP3sZ7V&#10;OimI7NuR/e3dP0q1c3JEPlx8D6cjnipUZX2vliSvymkAkfg+mV9/X+tOJZeVbqFpgPEaocg98n1+&#10;lPEblQrdO2KhRdxVeMZwfaraKAchdvy8Ff8AI96zbAeoVBxzj9fSnxRK4BEfSkRvl47D+7ipkUMw&#10;B+8OR8tR6gPs4Sz8LuHbb9f61+qX/BIr4MeG/Avh5fFfi/wlbaotxHlguAwY9MqeD+YPFfn3+yl8&#10;J9U+KnxQ03SrCymmWGZJJFhj3Hrx3H1/Cv2z+A/whHw48HWthLpMcaiNd101oILiNscKSMbvo2a/&#10;NuM6sc4zChkkHu1Oov7qeifqz+gvDjLaeS8L4jOK2lSvelT7qKtzyXq7L7z09l+GfiLRfL0/VLrQ&#10;Lof6tjIxjz25GR/WuY1fRfFGiri7lW+spBiO8jfcpP8Ae3ryD9adq97qFtM1v/YEczSY/wBKhhIL&#10;f76gYP4gH3q3Z6vft5Pk+H7O3kVSrLbyG385fRgeDX6Bg6P1GhClC3L0V07f5HXQUqd5R1Tet/xM&#10;TTp9c0RFmt5o42Vvm2sFY57hh3+tXpLvTfEk4jF0YbhV/erJbhQ//fPH41V1vTtRtrrH9ly2aS52&#10;fabcFYW9A44IPocdeKrRC/tnjuZINyKMSLHFypHfavTPqAM/rXdOKqXs9fI7oy5rOxrXN1HYsul6&#10;Xaovyncsyttc+1SWcWq6e7T23h6OXzI/lxJjnGNpBxg+mePeoLbX4tSgWC4dZIdp3QyA8e+eCP1q&#10;/a6rNpxSPTLi4gk5MP2n95FMD/Dkg8Z9K5HGS91L1H3erIdFh1+xvmc2Ua285y0MzE7evAOP51b1&#10;iw0S41JYYbOFJJhhoWPXr2PFUNM8U6np+ozXF9DLOhbDQwuJYRzzn5fl/Gl1JbaS7l1eSZoFVSwj&#10;kk+Uj2yOKylGTq+9v5C1UVfT8SuNJjErWSWsHlxsQ8nnfNDn2PH4dKaNQ1eweTRpx9qWSP5JLMDL&#10;LjjqSOPYmrc3iLSrnSITf6W1wpI8uRcbgM9QwGf1waiQX+iMEstPaS3mbPy4ymf5H6daNbe9/VhE&#10;Nhr9vaWLHUbeVucbvKVWx6HpmnavrOuNIunafFKkEsIe1uZMMpH90qwqxrGm2muW/wBmtbtWb/lp&#10;tj3H2JBxg+4qC11+C00qO2uJrppISRHHLHvIXnnDEYHuKlNW5oq78wfmWj4lgUx6ZNYb5PL3HdEN&#10;p/zxTLaK28S20ljcwfZfL/1LA/I3qOR1+orLn17URqqlLRWjdA3zfKV+o/PpU2oXF3qtvHNFpLMs&#10;bZulibDRn+8vqKnlSDzL8b6nBftFZ6x9qVQUFu0Ybacev17Vmt4dnuna41dZlfJxHIScfT/OfrUl&#10;udUe4e3u9NaOOXPlz28nzNj+Z6VdOo65bWUcUdmZF24bzmy/FRKUtkO2l2czHEDetYJBlo2w27oV&#10;z1rQsdP1a41CSzaCOK1RcQzKvze2P8K0nsbeaza/sIpFnl4Yw4Zlb8fepNHkkNhDDqVzJLMjM0e6&#10;PYTzwp7ZqebsNKxl29hL4g+0Wst5Iyqu2HdvUow9fUfnWlo3hW4h8N3ErS7b6KPIkMhk2qOWIz14&#10;6CmXd5N4gsjb6XYr5iyAXEZbYwOR6dj35p2uazF4ftV0uL93JNIxbyclIssD5fqBz+Qq/flZCk/d&#10;aL3w51MDQr/w9eBmTUtWtz9okj2/vNi7uPQ9j0688UutaZc2t0XtbBY5LW+dfOYcJj19Rg1JdRxe&#10;I/DljYyai1reRkCOSNR1U5AIx0/pnFWvDnxOs7y51C2eCCaaNv8ATI5P4JAoGcEdCK4K0akm529R&#10;YfmoyfKr36fgEXjqPVmcXtjHcLH8lxcQSlRFzgdcdz6k1zXiPxb4x07VGsdO0+3aGRttqY3dpNvv&#10;15PtW1rOl6J4rtLjU/D3iLTdFurnC3NjcMPJmwPvIeQDnvk9jXNXVtZ2esz20t0okjgVreETRzKH&#10;wd24qc4yAQQOuRjoayhaPTU7MPUoybXLZ9uxuaP4E+I9wE17xM39l2DSYE1wCHk4zwikk/8AAsV0&#10;3hmwg11J/D3h+6+VU3Xl5eNt3cnoB6DHSuNg1fxVNpiXbXkzWdqQfMXOwJ/eGT746Vu6Be3niS2b&#10;SLW+Em5t0d4rfNz1XjvnNDcnC7f4W/4c8/GUMXO7k1bpbp6mnf6Fruj2DaZcabBfQiTP25LVlKrn&#10;gcZJAB6kUeGVRrKM6jpliwSRoWeaErsOcIfRgTxn3q5PqHiLwVr9qZ72Z7m4hZ90gyGRdoKkf8CH&#10;5VrXeoT+IdEvLjWLWDzGugqxo21nKHKhT26c1jKUuVX1ueTL2kFd6p9Uzm7VdI1dG8S6qzR+RasF&#10;trOEjzHywCg4IHGDn3FV7/x3Z28Gm2vhc6hDJaWpRrWNVMbs7fOJXPDjGBnGc59a2L7w7BofhP8A&#10;0vVZre4T52VUzGO/K4+UDPGcVipNbaxoULWzQ+RHtinKru3HOBu46nHrWlL2fNdj5Y1JJt7FDw1r&#10;uo6lr8OnnQrK3haRyzWM2ex+9nOa6qRNKnLReT82ceZ5Y2k45IGK5Dw08XhvXJGliaJW4jjaHAIA&#10;P3e446jpXWRS6XIqXPn4XJZN2MDPbNViL+0Vtj0afux0Ker+GrbULRrG/l8pVX93PFjcvHf1H61z&#10;upeDb7w+Vs7jVVnik5t5Ic5Ptg9K3vEGs2yn7HYTJLJI20KrEc469Og/Wuau126gkNxekjy/mgXP&#10;Ld+3b1rWj7QJXOr8LN4R0vTbiXV/DbLMIVElxMoO9h09xxj86ydX+JV7JG11DdQ+XvxbRrDuYe/f&#10;+dbHh670zV/DU2mXurrC+0qkjRtII1PQ5PA475/KuB1vRrXQrg3Ph55JIEPz3zoFLY7p19R3pU40&#10;5TfMtTnjG8mbCalqGspFpx8xfNG64upMBiTzz6AenXFVdFl1GxFxFoMcAhmkjZprvLbQrnkhRyTt&#10;zx04HNS2n2mXTZg1hOIfsckvnXEbZLbeBkjnJ4/GovCXimHw/wCVompWQCxSAagJFO7Z3Ix2A6Hv&#10;mt/stRQpLl1PUND8aaT4p8JjTdXtWsLyNv8ARxLGyqdrZVkYjnI7dexrlrTVNev7TWNE8K6dHJbm&#10;4Ky3X2cL5UZk6k4BOR2HpmqT61pOkTtLb6jcx2dwv+j7NzbI8Zwg6M5GFzj5euadpFwdU0lbZHmj&#10;sZLou9uvy7yAPmdh97t7VwRoeyu+5zwob26u5H448f6jqGprJa3yzLCpggjkt9yorYByvfpUd18P&#10;Pid4jisbvRzJOt7811OsYhjgxkAbWxzgDtjH6zeEPFGkeGPE32y68INeXHmMFZlU+SN2AVB7ngDu&#10;ScCu0+IvxC8b/wBm/wBh6Lo66dqF1sKxsweSODPzytj5UHBA5JzxVSqVqUlGmkr9WFRTp1o06UV6&#10;k/wd8AP4XW48RatLDNLMWX7UshZlwcEdBnkVs+IvE+la3BdeHNJv9zLCz3kkTf6uMDnn19q4LRPG&#10;954m0ybwXeXXEfzRyRnZiMZzux1qbwRZx6X4gupLWXa39g3MjRq3yNyNgx7c9+9cFWjKUnObuxVc&#10;DUpzlUrP3lsvIyvhv4muNK1G7v7NNvMUQjdgWOMnn8CK0LW5Oq+NrgzFmkMwmXHG4Md3GO3QVw2n&#10;XEnhrxJdZnC218omt938P8OPwGDXZeG/EFjod1pfiyVJpFhu3s9SZV4i3Y2H0xkjn3PXpXTOn7ik&#10;u34ns4qn7Kcqlrtr9LnR2OpahrjzQ3XLQyFJhJyysGOR9M9Palv7BpUkAiH7tgD+XSqXiDXI/B3i&#10;vVrdbTzFmaCe3K8ZEgIyT/vD8yBWVrHjrVvtMemWOnHfM33t3Jb1/WsI05VLcphRpyqJSpq0bI5D&#10;4x6KJ4bPVI5CokugCnoVJyfyI/Kubv8AWDIkZuFa3WRQiSdC2e49K1Pil4sS48T2vgO0LN/Z6GO5&#10;m/vynl/yAAz659KxLqOKfV47jU5f3cP/AB7pjPTgf419Pg4Sp4eKn5s9Cn8KEn1CCbTbiy013VYc&#10;htzEtLx0/nxWRNf3nlafCIMRKW8z5em3nJ9sitx7jTNJuhp62nmMoaRs8Z4PJ96qeFpbfWhfX1xC&#10;0vyouw8KA3OP/r11OUo0pNL+tjTsbnhyWO30+1sr+2ZpIWZVmHBOcHP55rrPA3jXwPouvaTba5o2&#10;ZlkkhW4RvkLOeNw9R059ax54dPtNBaFUZZkJ8ht3oeCfqP51j6DpsN5JBDrEQnWSZdw9GIwMehrw&#10;6kadRtyX9WNKlCnXouM27W6M+jvAHjh/G9rNcro0trHDMYlaT+PHXHtW9Nk5C1w/wU1rUNV0e4F2&#10;An2abyY02gZVQOeOp5612zHu1fN4iKhWcUfAYqmqeIlFK1ntuZ01vJFLketS20Lq4ZlqaeeNPvLu&#10;z2p8cyMOeKkwJ1bdF169qjiRw37yXdlvl+WnIR1NNZdwwPl/umpYDsENxSOdx69qFVlHJz70g3Ed&#10;KkBc7V+YVxvxy+H+m/E34eah4burYSGW3YRgjviuwkOR0qncqcEZ9vrXjZ9ldPNssqYd7taeTWzX&#10;ozpwmIqYPEwr03Zxaa+8/nW/bl+B978GvjFfWb2jRwzzsyfIQDzz+P8AQivEzHnhR7V+tX/BaH9l&#10;5dY0aTx/o2nlmjUy/u06+v8AU/gK/JmeCSCdoZFbejbenvX0/h3nk864fjGu/wB9SfJNecdL/Pc+&#10;W8SMoo4TNo4/Dq1HErnXZS+0vk7/ACKcygDhcj+VQuhQY29RkjNWplBC4qCRHbco6Z/yK+8PzSUb&#10;MgKAnc3b+I96jYKc/NxjPH0qSQhW+Zs85xUZYK24A4qlIRXYEk8D5epxQxJG7Z/vA/WppMB8/fHe&#10;o+F+8P8Ae9DQlrcHqQyAAbiP/HQaY2HyNp57d+lTyYK+nHIqHknnjB69PWq5jMbsPXP5+tMdTyzn&#10;p7dafjyxyxPdv8/Wkkz0JI78Vm77gQtuzsaPr071ES6nOcZxz29KnCyEsOnPrxUco3fLjg/e96QE&#10;Ww5LjK9T9KhlhZ2+dm28Z9vepm/i498gd6jZ2HU4OM9KcXZgQlX+VeF9ecY/KkmVHPCjb178f409&#10;z8igqPl56dBz+vFRufl5b5V4+9j8v89q00kZsh2hXYoMKf096dExYn7w57jrQRvXcv3sfKd1NTiQ&#10;oWwM8ZPQelT1ACQ/V89+e/c0m1imdxzj+GlZGYnHb+LrmgnCFcds7vetAGKkcgB3fLwaY4KfKpAH&#10;8JP+f/1VIwChd8v6VGsJlUSM+BxtGCMe9AEZWNOcN1z65z2pxkCD7/UY3bfxz0pzlQ/ly4Of738P&#10;FRSSInDRtt6fd9Tnv60GYm3I+9/Dxhf0x+tRoNrkNJ2+9z3p2+MAso4bPKr972/z2okDrErsdvzY&#10;C+/pQToOkkEaKUH3sY+WogBjYzHbu+bgHAx14680vmFoVmL7grY+7jHp/KmvGCN6Pu/2vT/63FBM&#10;gjmBi3udnyqePw9/85phZpSzRHG7nOCccdefw/8A1UuI/mfBVlwMsucfX/OPzqJZssw2/Ltwdren&#10;0/yKCBrE5YBc8cttO71qUMu8tJDgsSO3B9KMqk3lxqq7vv8ApjGKbIx8twoVuCfvZzkfzpIQSEoT&#10;tA28fjnvTQNj5ljIZvlViDj69PbvTSdqqR95edrckf5/SmSEsqlVX7pzu6/XP+etDAeoSVC6v79M&#10;bjx6+2f/AK9KhiM/lxgLMqqVXnHJ469/0/lTGYohuHgbdnLKp6Y/+v6VXtRNNctdLvbc2PpzwPx/&#10;CmJsvbEf52kb5uf9ZRTFSR1DqGOec7ev6UUC+ZjIqtKrmJWDYJwu2pFETLsTo3Df7X+PFNUMI/Mx&#10;8rdmUYI9qcimMqAqtuYH6eo/Og3JY0YYdR/vc9fX/PvT4PMEvlh145454qNd0ke1t3q2B2zUjiKJ&#10;laItt2/wryM0G5OArddueRtUdqVbchN7Q7Vxghh7VEJim2TJ44+hqZG8zavl/wDfXPT8KAFijL9B&#10;t/Dn/P51NEHjYxyLwOd2Tx/9f+dNSKVVYouwBfk3Hrx1JHr/AIdqcY2uNzFvm3HjaOB2/rQbIdtg&#10;KsjFlZCp3Ljv0/KrEERMTJzkD5mUZxVWBJNyyHLbWwxH8XarkSZUsH2gdvyqb+9YaYsTGPaMMang&#10;+bAHXI+Xn/GoyWzlQfRT6cj/AOvUg8yKQlf7vzZ9v/rUnqMdGGLFgCOc+2f/ANdTRl3HzEdMc4+9&#10;9aiO8jBwOwVu31/Kp13+XvZflwP4uRRG0TaKUQKt5e0nHy8fjUyq7oP738XHFNiG4FyPqDzjk/0N&#10;PDSsfKAw23vVFE6rhQEx8q9e9SQ2/wAm1hnt0/8Ar1DFl2AVuv3gDmrKICuUb6Z6daiQD4IM9FG3&#10;dnv2p0casu4Z+bhjimQuVGBnY2R/9b8c1PCwVvnb+L7p/wA/5zUMCQRqqDd97Pp/n/JqVMnC7e2K&#10;ZuQsXyW6d+nP/wCutzwD4WfxV4mstDhRt1xcIMd9pb5j9cdqipUjRpuctlr9x6GV4GtmeYUsLRV5&#10;Tkor1bsj7r/4JI/BBFuz401v7RbGZSUka3O3HYbh0OMH/gXtX6Zi+g0zS1jit/OPRpJ5xcLKvow6&#10;j+fvXi37F/wXHw0+EGnx3elzRxzRq0jWd4JY/wAuGH4ivZkmm8MajHJ4UaaSRvveYqsjD0IIx+mf&#10;evzPhGP9qY3E5xNXdST5L/yx0Wvnuf1BxBRw+EjRyvD/AAYeKgrdZJXk36yuS2mpS3Nn9isII4FX&#10;5o18w5T12EnOPbJFXtE0O08QQC11fVYJJt37u3mYx7h/v9CfpRf+K9bu4dms+BtFmPVpY7doJOf9&#10;pM/1qOC6iu2MPh7xBNp+7rbySJNGG9PmXNfee9y3vb0dz539418NvxJNTstd8IJ5em6oHtpf3bLd&#10;Mkik+gPGfqOa5+80a21kskdvNY6kpysjNtjkX0OQV/WugutE8Sab8jSStbyBWbb5U0T85yY3GPxG&#10;DUl1e6NrOoqNY064aSaHbt09hC3A+8YiWXI9Qea3p1vZWcdfMFKcdXr6HF3Oh32lOzx+H523cSea&#10;wZB7gg4B/Ks2x1uOWSRNTRtsP3RIdqp/wL/HNegafFfaZARZDzLNzti+2AL3/ixkZqu+h2l7qn2H&#10;UvD9qJZObeexuAwfHYgYII/P+dbxxkeVqcb+Z1e0j3OLsNcvjqu9YpYty5jmtfvSD34+b86vPfah&#10;f2/2rUbZpbWFstM8gj2N6Mv+AqfU/C+v6XercWOqxzRqxZtPuG2yxZ6cH378Dis+40LxTJ5/kad5&#10;cjL832djl/YBuD+ddXtKMtbpaApfu01qO0+4uJbn7QU/cdY/srDYPfIP6Yq7qd3qcd9b3djNNMzL&#10;iSEH9eOtUG07xBpjQyX1gqzeWAFEocPnudvQ9v8ACnSRagfJGpo1stw25ZmkUbf90YyR71hJRlUu&#10;mmVLZGreeIptIuwbuzZvMPySDIdQQO/A9euKrXz2t9O3lStM7fe8ttsiL69jj2rMlnv73Um0+W1k&#10;uI4M7YWXO/3ByO+DzxUt54lurWWIWNpDC33GhjZXkfHboMfnWXsdbRWpWyNqO0js7eNJZtzdFZl5&#10;fHY4q/8A2LBpf7/TdVt5mmjLF7Y/dJ4wf85rndN1/wDtqOS21RVikBBEaZVl56kHpWvLrP2ew829&#10;g8qBekyvy2MdeOffvXNKnKM7dRfEVvDlz4gtpmsdXtJGRiW+0LMrLGeB1HXPuM1r3UdtLDPN/aDt&#10;dRqdvlycAf7vTNYlv4g8Nag0k2iGWGaJcs0nzRye4IHP481Z03XrW7uw6QvuVRunsVR1APqDz+lR&#10;ONTmvaw9ivpMWq2se3Y8WdzT3bIFzjnI4wQB+I781b0nWra6t3+0363E0b48z7Kxx1xkKCSD6gVa&#10;k1DWoLJrnw8VuISdrJlvlP8AunuPpVfTrv8Asm1bUPEcvlsx4U4VkP4c0LVXtqJsa2ia7qLy3Eep&#10;yL9ojLfZFYrKjL/Eqn5seoxg8cDnNOztbSVpJb69EM/DO0iA4Oc559efxp0Fgb+T7db67K8fVVkO&#10;4j6E9f8AP0rUuZbMaSt5aTxzNFGqXDTrvMg+6Mufm3ZHXOc0720uLla32Kf9meI49OGsKvnN1IVS&#10;qnng/wD6qWxkd/GKyauIkhn0V57iPy8p5ijgEjrzg4pJPGur2WkjTtPh86NvlkWRPXkHd61yqS60&#10;mu3GtTb1NxIipDu+VeMcexxzQoSlTlztW/M6KNN1ZWR6d4F8E+Hp9Bm8Ta/o41ZYbfPklvKtoABw&#10;Dzkn2ANYfk2tnrrPYeBNPsY7hcqtjbFm2EdQWJCk+5PXpXWeF9G1Pw18CNU1C+1P99qci/ZYmX5Y&#10;zkKCPrjJrkTp2pvpyanNHPJNtJ3Rydw3t2x6+1eRG0ru/UjCUYVa9Wo5fDLlX3f5hqQv9BtJhpWm&#10;NJG4DSQ39z5q44GyNBsJP8XQnsK1PB1tY+E/Ju7YxtI77vLX7i5HY5P861PBHw1n1i2a71C4jnaT&#10;HmRyKH28/Xj8MVa8XfBybw8q3Ol3c5t2XLW8m+X5umMk5A59T9KzdSi5cjZFfMKFKTot3vvqP8V6&#10;xpfiDWf+Ei1bVUjg0q0CKsZyJJGI6jrjgexrmNT8e63HF5Om6rM0cxBt1sIsM7EgEbsE5P1rtrOf&#10;wZ4c8IWvhrVoY3ur5X87fHtUMOSckZwM4BrjfDHhnWIdSW70tYppE/eW8EcmSgb2OOPr61vQlCN2&#10;16XPFjyyi4tWSN3w9e2eiw3WveJb6VryBlKwjB8xyBhOp3N/LIPvWJr3iC28KI17Lbq81/Nvjj3o&#10;zRc5UYA6ZOOcnisPV4Irfxj51nZ3W+FmeQ3Dtt5PJCnpjGKmvbHUfEOowRWFkE0+2EKQsijCSZBO&#10;T9459T2NdMKVOMuZ9TenRinc2ruVfF88d3FB/Z9xEVkEmT5bNxxkjjP4/XjNGkaZqs12bUy2xZpv&#10;LDQyK6gn6ZxWpeSx6OtjaxAqzRYKrlsqAOc44PT3rMB8LDdPZ300V1NIW81ed3OM8knp9Kz5nJ6b&#10;GvvLYt6f4SttO1XOoarA0kasEiOG6DqxB4pdQ0bSrqKSTw8/lyOuJv3hCDnnr29hWcniXw5o1r9g&#10;ge3vJJN26Z1V2Q4x2zz7VQtfEc8UjQ2OmXE6n73mkKv14zgfjSVOpuVGMupu/wDCOaTNbKlpeOu5&#10;V86OTADY9P8A69VNSnhSXdaW6+XHtC7V4bgcfnRprRhpBdSM8zL0xlevTrUWqxX2ksL6Uwlt4YWs&#10;kvzMPU/4UlF81mNkmq6kTpE810kjLa2ZkZIYyAFGMfrjj/Cqb63qWmCK2ubO1uNUWMzTSTMQU3IA&#10;qLheSFYHAKncvWu88IC18UzxwXsdrasLc7oRJxPvHTGORj19a4jX7Sw8D6mIk0yOGNdQIMsVy0jk&#10;hWznP8RBwMfdAJOOKmnUi5OEkc0p+1qcnUZe6tGypZ3tytwI5CuyPbH5Stk84HUjA5JwDzyTV6HV&#10;Z9Y0zb4MhjjhVdqNN/Dzz6ZGfSucg0mxvrq61jXL2OFtSvGktwuDsU44H51c0G5uNEm1zQLK7ZvI&#10;gFxDtTkgglgP6fWtJxi1dHV7HktY6f4ReHrC58YwXG95PsJP2ia5kDGWbJwdvbufTgVa8c3mpeJP&#10;E2pTPNHbpHD9mi2c5Ucluo7np9az/AerTWMVr4n8Q7NOlVirCRtvn5/iGeTwR0rO0/xPHqPijVrW&#10;3kEiW8jDAXqpdua5akZe25gw+HvinV7LT7zM8K6dqeh+OI2uL5fs95YzpEQvBZSRx9eDW1pE16vi&#10;pYUTzt+j3MMir95gV4/Rf1qPX7a8lfQ7u2tGFrAk3+k7RtMhC/L9Ov1qHSftH/CXadNaahsRncyS&#10;RjO1fp/vcfjT5vaRV/Q7q7WIjKXlb7mY/jKJNTs7eGymLNahi4kX5mQnoR2OP6e4rNh17U7H4XSQ&#10;W8oKy6onmFW+YGMxPnHptDDPqRV261/VdO0S1tb6NrgXUk1vJ+4y0arwH3Z7lhj6Gs/RdBE3hjUk&#10;fw1qF7cLbiSMW0WVHOFHHU7vQHAJ96uMuWi4vurHdFU+RSnsmvzO50nW9R8faVfXWrJGt5pth5Nw&#10;kY5Eat5gb8sH64qxf+EY5Il1fRL9tyYdF3Dj2/8A11J8EvDWpeHvEU91qCPLHcwLDN5y/M+1FTkH&#10;/dqbxDHH4Y1i50qykZYWi/dJ1A5xiuf2i9taB5nMo4yVKlorJrt5o8z+N3hsWvjPSfGdoPLbWLPf&#10;cR9llQgFvxzmqNnJHZSfZdTffP5WIZW6g9a6T423sEtx4Y0dvvR27SNz2LZ/9lrlLy0tnkn867Zb&#10;hssu9c4H9K+iwcubCwT6XX4mtN/u1f8ArsN1L7UyLeyTJJvtwbl/7y84X8eKzLrXL4xx6Dothskl&#10;ZHmlXvgcKPp/St5f7Ht9I0+J73dG0wX/AHuMY/OneH9EsrzUbVAeLhmaEjsp4zxjtW9afLSlp6HT&#10;TlHnVzl/hl/wlmqPqGq65qs8pW6G2OU4baPvHH4bV4HU9sV6F4YsgLP7fdtuLzb1VT/FjOCe1aU6&#10;Wlxqd49nYRrbsws7ONFwF+bYjcdST83+RVLTbea20zULq+UrZxthWHUgcE/XFePUxFSpH397L/Iu&#10;nbllpu729eh7b8LtEjsPB2n6hIGjmlhZ5Ru67m4/TFdO20jNefXvxEsLj4ZaglkWhuLS1SGPb2Zi&#10;FXp3ya7jTFmhsIYbpsyJCodj3bAzXzmIjLmlJ97HwOIjN1HOe7b/AM/1CUZk4PanIhD7sf7tSFNx&#10;3CnLHtHPWufU5/kOBOzJpVbJye1IGJo2nOSaCRWIJ5NKwbH3aRM/dJ+tDEkYoAYV5+8fp6VG8OWz&#10;zUx/3aGHzcUikeV/tWfCq1+J3wi1LSJbdZHjt2aPI56V/Pn+0n8Nbn4afFfU9CntmRBdMYy3HGcj&#10;+Yr+lq+sob60ks5lysilWH1r8X/+Czf7PI8FfEGbxjZWPVyTtj6ryR/X86+VyPEf6u8eOltSxcfl&#10;7SP+a/I9DMMHHPeDsRhbXqYd+1h/h2ml+D+R8BHABOzHOP8A69V5hKX3qfy/nVt4w/Xr2qF0CnDf&#10;p3r9zvofgstiq+7LH1qJkGcnt/FVlgRnC/Wq83LEdt2GJqjMhmBDfd/i/wA/0/Kmy5JUqo3dOlTy&#10;rkZL9v8AI+tRSHaxYDk85pgQuIyNsrr79KhYDOMjd6VNIwJ2kH1/z+FQ4DAEAD/Z/SnElqwNEARt&#10;Tj+VRshzgdM1LMAD0+X/AD/n8KQbWJJ68d/rxSkSQuTt/wBnp/n8qjkCkM6RtjqPapmUyHCfX61G&#10;3lr8rjtUAV5fl5z+tRkFjtVuP93OakdfmZsds8dajJXbuU8biD147Y/SqAjnQSJkNtC9Kiw25mP3&#10;eeg7YqWQ5O2UFWPO0df5/WodzKpYnJH3V75pomQ3aVP3W9Bx+Gcf5GKa8L4KhSMnnjrTxEXXLH/v&#10;rHX/AApG3hdpPP8ADhQPSmSRqFUqm/I29vpn8qEG1vMRfurnB/z1oEbK/LZ7ttXvg0iuU3LHux/u&#10;9ueKpSATa4curL7Zb/P+RUIhMLszSfLycZ/z+VWGLLhgPl4GP/11Ekfy7UUHPLbutUAu5tn7uLng&#10;bvfPHf6flUayLIwLjn0PtUh3yyBgOAcHHf0qHzJt/wAkYXnAQj1JoJkQywTCcrnChuWU9MdsVIYT&#10;t/iGecetOAJfzAyn0O3BJ96cXXdgD5d2WY//AK6DMrhnZtrD5h/D/wDqpg81lbayjDZIHPb61LO5&#10;jjaRiPlwQePb+tRKXyxij5z82GPQDp/KgBd6BfmVdrHr6ev+f/rULF837v8AhbBb+f68USSIWZZJ&#10;GxkrgE5Hv+tJjYVZS3zdN2dvJ/8ArUC5SFkdH3NuH7wc0siq67BJ2wflyD39f60955B8pPztnJZQ&#10;AD+Xt/P8YJ7g+epjBwWI2sv4Z/L07/nSMhIIWjDr82cZDKv3s9setSMkibnLMqnJG3/9X+fekika&#10;D5iT8rfKfyPcdeQahMryFpdzL8pAXd2z1/P9T9KBkr72CRK64K4Zmbn/ADxUXkADzbc7WXOG29/x&#10;/P3oW48yXzFAbCjB+uTx7/hThM8kZRIR8uC7ZPAz0/WkIAt3j5GcjsfX9KKja4tEbZ5svy8cOf8A&#10;GiqJ+RRCK2Uclvl9/rTowm3bN91VH5YFMMnmSAHOM9e/Sp42YIX37jknb/nvSOhasdGWjJj+Y5YD&#10;diliRWddysPl/hPI4FKSVfhui/5+tK5fo5G0ZJGMf57VC1jc2J2RHbIQ+q5brycf1ojk+Vd0a9j8&#10;rfr/AJ//AFDY2hhIF9flP+H15ojjaRtpXnPy/NweaqLAkCPsRIH+Vm/yP6/SrA+7li33fu7env8A&#10;y5qO0WWJHd2+Y/3f8P8A9XFPdVY+Z83IA3Kc96m8WzQlOTEpijxx9Mn1p6sAVR26glj7j/P8qagy&#10;Nkxbgc8Dn/PNK678fKP9oZpa3KiSZLpgH+H+7kZ9MfX+dTK3khSOn3flPynFNt1XG0/e6jK/pUhH&#10;nHkbvUr/AJ6/56YpXKEQK5JLLnjbtIxnirMTqGUqG5X5dq5PH4VHFGsTYB3dMj0/zzU0YcncF3ZO&#10;aq19TWC6kiRyFTjLZPzMfp0/lUwiBXOBx7Dn/P41DuGflXv+Q/zmpLaV+jZO4be/HP8AnpRIsnjh&#10;UKF/h5//AF09G3uUY/dXpRCrGPbIe3Ix7VJHbquTGv3ueO/1p83KNMdGNw2Y3beT6GpbeJSo81eV&#10;4z+OaSCJlXmPkc8mplG0BiMEVkxDrbzG2xx+ny19Hf8ABOX4VQfEP4z2txqMLeXDIFiAxySefvKQ&#10;eB7da+dbXa8nlL949VJr9QP+CMXwSgn0BvEWpeDPtU7R+dHKkmNpxnv7bfxr4nj/ADKWA4enCm7T&#10;qtU16y0v8j9c8IMtp1M+qZpVXuYWDn/28/dh5bu/yPu7RdD0rwzoVnpR1SSCSGMIPK0+Ndv+8AwH&#10;5CtSSG5hs21E3dveQxcM1t8zfkuWH5VHeRpbXCzahqklndJ8qw3MZbcB/vEgj6ipLbxEW0+cLp+l&#10;rJuG64t4TG+fX5GH8sV05Ll/9m5XRw0FpGKv93Q+2qVKlaUqiabbbfzZJaXf9qRrHpu2SOTowvEb&#10;bx3VgpFSXel+L9FnjGqaTbi3kU7bjaG/IjcPzxUt1B4e1mW3udOmkmvZk2XMl5MFiX3UkA5Hsau3&#10;3hXxL4TEVzpym5gZfmuNPkMiJ671b2+tekpfZ8uxn7blklLTpZ9fyMG+hubW7SWEm45zHNDcbWQ9&#10;v4s/l+VEUVjqs7R32lj7QqkpJMv8mwB+VbGor9qsPt1sYty/fuFhjdAfcp0J9DisuxEGuyrdPq3k&#10;mMbJbf7L198Z/VSRWvM3T5nobU+Vydh39n6RaW0rajHcS5XP7iQI3f8AvA8iqNtYXUk/9oa9NJfW&#10;8bZt2Z9soX+6xQlW/EA1oXuiRxQlXczRlsqssGR9QpBNNttNtoId+mRSQzcOs0MgC5/3W+XHsRVR&#10;qvlaXU09nHmuZviC8sfFN5Di3mVrdiI5pGEjAHqCcbsfjWlBb6Igjt9Y0xrho+YZVughXnsCOaj1&#10;G5dWW/1DQbabaMO1nB5bKMdTliD/AJ4qGW80DXk+yPcKwj+aNVb7n8iPw60StOK6JB7P3eVaE2vX&#10;NsunzTRXduiuoKzfZzviAPToM/n+dc/qGjv4wW2TQmupVhj2IbaFnQZOTkLyBkk4NXtYtLHTovty&#10;QXVxNCuCLeQ85PUZ6/iaR9K1e4tY724mh03cf3ciSfvOnfr+prSnJU7SiwUXr5eRh3Hgfxfo0Usu&#10;ou9xH0aE5Vx789KxGuj4bia/u7OS13OUjbCYJ9Sw/pXoUd9q4sRbWZj1C4VcN5bDa36/4VW8TeD/&#10;ABRDplve+JPC1xatNgI0axyYz3YfNge59q3p4yztVtr94c0eZK6T/M5a38Q2hCyxD7VcTKVa4mkX&#10;KfVuv4EdqbHqem3lzHYzPBcTwyFZJYpOCCPU8HHp2qaf4VCBIY5wfkdpGuI4x5kg64YknJHbAH41&#10;Dd+FClh9p8NX0ku25JeOWPy5OeCrB9p47Vr7bCzl7rNOV21ZJHOZLSbQ9Mk+0Ls+7JhUQn3znP5U&#10;621240G0gh0tN6qv72O2XDBs/fBznHY1zjWGt+H3MF5p8i+Y+Wjdcb177XUFfwJNJFqlla2YsGtP&#10;I3MWWRpJMemckEg+2R/Q7exg/NC6nZWWszT2LWl5d3EUjZ8szKNzZ74qC2/4RDV7YRalrssyySbY&#10;YbmX5lfuA3+IrEtbs6hZ2trLJcWMSzEfblkD7ivXHOSMY5/SrFjodlN9tXXHjmgjm3L5Nw3H+16g&#10;1lKjGEW9vQXN71jU8Srb2tpFpHh6SWN1ZW/dMBvXrknHPb0+vFaWn7dU0CS3k09lkb5po1IUs4Pf&#10;39DnNYWpa5Y2unrJpV3sKsDNGIyWCk/fB7dPTHt3q3a608aTWyq8I8tZkuUIx+P9ciuSpGelkdVN&#10;U5UndnReHNc0SeyGi6po7W642NHt2NGegc4PP1HrXLG4v7fxnJpWo2zeXJIWVguckcg5Hqv+eKsp&#10;cC5P9vxeZNKuBcfZyMNjjO0cflWvFNNqLwanBdxr5a5jjmTDqwB65ByOKzcbKSS3Jpy9jU5kdr45&#10;vpZfhNpNnp+3ak2yTnncuT/XP41yd3a63q2mw+HNMlRIZn/eRpzI3Q9f4Rn1q5ofjvQ9V0/ypCFt&#10;WbbfW4YF7N8Y3Ef3cdD3HuKm1bStQ8H6hb6ggSSCZd1teQvlXHp7ZryVGVFcrKwcqdKm6fVtyXn/&#10;AMMWvD+r+LdCtl0jwlJb2oW4CXVxcvvaRgcbevyZAOCRj6V0V/8AFu+vJGsx4P1C5jgVitxa27SA&#10;sDgOBjDDPPBOf58/caNb+J7uHVdHlZpo/mkt1YqZF7jjuO1RusGg6zb6Vd6tfJazKXhtZJDtEmck&#10;beOB1J5z+YpctKWrR4+MwvtcRe3vP7zPvby/v7n/AISLxBONQtpI5BJFaJ5csSjnbswDxgZ79euK&#10;0vBfjnRriXUtY8MXv2XZCPs8Ev3i20D+Ijd6054dJ1/x1p+u3epNFbOpguLiPauGCkfMCODkr1HQ&#10;Z6ZNOtfCdnq2s3UIv1k2TM1rII+JYhxuBXuD6cH0radSlypSMFGMW6c9LHJ3i6+mtSazqtw8k1w2&#10;ZHYbd3Pcfh0Nb0mv+JYFbWNP2svk7biMzoiH1YqDwcA4pnibwZrNpbf2cBJNJM2IFgxvY9cfMw9P&#10;c1y134T8Qzzyf2ho14ttbZD/AGi4y4wOg2jGevX0reM6VSKuzeMoS2sdto/jXw1JZyX9z9qlmA2J&#10;C0wOz1wQTWD58UoNxZv5MrE7meNSue4A9Pr/APWrF0vSpktTPZS290YT+8ha6O4g+uOo+nvXSeGb&#10;nQhcSNe6NcQTW6b5bbd1GOqhhlhgduaHGNO/KO/LqynpvhbF1EJIlMcs37xNoXGc5PPQV0tx4Shs&#10;Z91tdxpCyk/KwDeoz6iqEvj3wc+mPeONQbcp8iGPEe4kcAjbuHTuO1czpXiq/kvZNQ0lLgeUpWRb&#10;q+YqPqPlz+HFYxlVqFxqSkXdXgs/C2tW0F8xkhvJNqSiQZ8xs8H6cVd1vT00mKbUrhVdHXZE0jhm&#10;HucH1/KqcENp4giXULvS7OdIFeURtcOTuAOW++R64xVmbwS2qeHP+Ej0vUVSMTMxs3YtuIHGevTj&#10;9PetJSjGzloXfZtnOw3/AIn1a+gKW8S28e1ljO53fb03EEY3D0q/rNy/i/xUujwQR+XDuK2+8sEJ&#10;6liScnkZ9BgVneHtPvBrsl1fXs3nKqyLbeWVWJSffrxjr3zXovhC18M6BP8AvJ7aKXcz+fNGu+QH&#10;nO7jA9hU1q0Yq6V2aziqL50rsj8UeHLPTfDKnVrWNrmOP/RWdl+TA49hWP4UhlnuNU1jUrWNZpLR&#10;QuJAyqgQY+YcHoa6y61DQr52tJ44r1cbfPZmbCnjIySPyxXLaNbahp1+bSXTWjtmuWiR9o+dOx57&#10;Y/QVy06jcWmTTVSSvPQy/Dnh7UPij4l0mC91k7PssjIytyGR3CofRTsJB4A2gc8V3Og/B2w8IWtx&#10;e3F+sl7eTL5wLYwBwP1bP5Vl/AeytLT4naxLBF+5t0mhg2jO1TKzk8HhQcDnqT9a3l8ceGtWubee&#10;XVU8jU7hlscf6wEHkN6EH6fpXLWlUlUtE58RWxKrOjB+6knovmb2s+EbnXtBtdJ8NXsNi0LbWdYt&#10;wiH8RVcjJIyAT0JzzjB5/wAbeBE0y/sj4Ss5FWa3a2k8vlVZSuG9m6857VuXXjbQPD9tcWekSNJN&#10;DuV3fJ+YcFeeuOlHhHxpLqHhO71a9y0izEIOpOemPfNYfvoR5jhpvG4f96vhvpfrfv3OX8V6Npel&#10;2mnafHav/oseLrOOWYtg/gUP5rWp8LtGuLWxvr9X8tTZ+TG7cfN1z+f86xl8Y2+r+P7jwhewsIbX&#10;y4biTcDvkZd+5eei5CknHO4Y4yex1vWLfTLWTQtKttkcQXDheGJ5rWUakYrm6nZWnXeHjh9+bW/l&#10;e/5mesmoaXGrWs0arEmJJnyWOB29z6muP8UTHUtTe4muWbbIqlievr+pxUvizU9Scx2LX8tvHGyv&#10;MsagF/RSTng45/nXK+Ndbns7H7NbOokeMM21vuqTwPqx5NdOFw8pzVj0cNh/Zy5nuYnjTVYNY8ZJ&#10;cW4DrbWzRwcen+PNZutm0l0wXt/CVkm2Qt7EnqKm0S2naZ72XafLhLqvpxVNYZPsZuQv2xlVpEX0&#10;YdK+npRjTSiuh0qK6EGradafbrfTtPmaT7NCJGwOeOefrW34ee+iuY5VhCx2lvGgZWxtwhY/jnp9&#10;az9I+z6PqEo1ItJcSWsbtKy9+4/DNa2mR3+p2OoXEDENcTKqLGg5XZgn6frxWeMqS5Uun+ZceXmR&#10;r6Db3otm1CAtt815C7N02qWwP1x+FVtJ87ULS2tZCGtbiRY5Nw4bLgfy/nXXaFp0NhoNxa6sY41O&#10;nsixK+fmIIPuck/WqvgrQl1a4j0Rl+zwtgRlVHysDuGPyx9DXgyqaybWisYVq3LCTtsem6x4KtdY&#10;03TdCjZIbGzuo554Y4x+98vlV+m7BNdHHuxyKyfBdxq97pW7XoFjuEkZGVehwevf+daxIUDn2rwp&#10;Slqr9X+J8ZUcuazew9WINP3DuKhBHUmnK4J25461BlIkDEmpCQw+70qHzBnANOR1JwD0oM2gXJ60&#10;5j6mmvtzyeaRmHQ0AP3H8qC2RTRz0GaO9AEV1dR2EMl3ISVjUsQBz618X/8ABT74daH8dfgxeeIt&#10;M0uTzrdSr+dH0I5B/OvtOe2iuYmhlj3Kwwynoa4r42/D/T/FHwo1Tw1b6fGqtasVjRBgHFfG8aUa&#10;kcuWOpfHQlGpH/t16/ero97h3GYfC5hFVVpJ8r105ZaO/wB5/NFrumvpWqXGmSrt8mZl45I5/nVG&#10;Ue9eufth/D0/D7406ppws/JWSZnj2/7xzxn1z+FeSyLufO7O7rX7ZlOMp5hl1LEw2nFNfNH4nxJl&#10;dTJs8xGDn9iTS9L6fhYhdR/ez/u1Wf5TyM5+97VZbOMgfKOajdYnXPpXefPlX93nYf596SY5HT2x&#10;7+lPlKo2FGOTt9+Kjfcckc/5zVgV2x8wEmM8fd6HmmmFmHy8BeTycEHv+f8AnvUvGMsP+BD1pEQM&#10;uxTtLDj/AD9Kl3JkV5AcfNt9cdMU0hSAg/vfz71YZS53Ec9/aopYmUh12+/86ObQkiZSDlU29Dnb&#10;zTJFbkY9+malJ83B+6ajfgsSR93DVPUCuyurEA+3fP0z+VMdcLsDdcgqKnPzNvA/wqCUK4bYPm64&#10;56fh1qmwIJFLykox78Z60yQZb91Gy9W28cHHH5GpW3fKWX7p+Qcf59aa5fDKR8vHHXp/kVRMiH7r&#10;bj/e5Y8fh/OmE7SxBPPf/PapSd5+fCjdheOfbj3qM+ZIgjCr067evP6/Wgkao3Lu2sepVvQdf60y&#10;TOdwA6/3elSPsdSMclTxTEQDLbe+GX36UANRI/lQkeny9qjllaOEkxg/Nwe/WpCsw+YbenpUGXL7&#10;9q+oPPX8a0AfKFMXmeYC2eAM5J447fzqNm3L5se5mwFVeOBzUgQmSMSBfm+X/Z7cn6/p7U2QRB2w&#10;CD1B5/P9P88UARYCnY/KnB69T602S4WV9kJ+8cKcds/WnSb1/dyL8pb/AD/nrTU+dllUfdbI3dWp&#10;JWMxGi8llMjuoVsHdxjv6e3X2oQO0m6RPlH8P6d6dduoGAMtt+XbkDJ7dfwoVvJQqED7uMN1b269&#10;ev8AjTFqRzRPF99vm3H5lPHb/wCv9RxQ0auqsYvm3DDN3wePxokklySmFzwyFeucgjp/nPXpiN3u&#10;HkClcFYx8y9OOPqCBigNRwCpH5W7KsMkAY29Ryf8+lQMsQVgXH3SN2OQO2c9akDuFbzmZW3Mvr34&#10;/wA+3vTJow8mxx/Fk7W6D2/H+VTIykE28tviG6T7u0t97tj244/Gh4oN22RTukj2tuU/dzyfft7U&#10;3zFjZGwyrt+U+xA9+Ogpsl04laSYqx4+83bFBIrWhjlZWLKufl388e57ngfzqJFlgZXdf4vl3KOD&#10;3/nzUv2iRispPX5Rt78Z/lSPI5Voiu5VYMx3gYoiMjN+qnatnqGBwNrHH4cUVG1vIWJFsv8A3z/9&#10;aiq1EVIwjbirt9fQ/wCf51NGxULIq7l3ZwR75qKOUcknndn9Kegztym7qcbeKXkbxlbQlaUsPlGO&#10;4bplfepEkEqbW6tgnb0NRxuY0yzKeenHfvT9yKoZh0XhmP8A+qk97GpPGwK4Rt2O5zjH1/z+tSIp&#10;UZccL/tcVVRpztVTtXblUP064q15jEKY04LYJUf5NTysaJZBISxiHqV+bkf55qRPMlADQ4bkjccD&#10;8v8APaokdDgksW6qu4cmnRuJGwB97HGf8eKaia2JY/K+bOcD7wI6c/4VKgZEzIchu/p2quI8BpPm&#10;yBj3P+easK4MirjcP4uPaofuuwRJY2YBlYY7D8fr0qQeZtDxjcOvTP8Ak0xQrj5Wz/UVYAwPlPfH&#10;1/yaChqeZnbIvRfX/OKsxNLL96LC9SzfxUkZyqhlbpjoKclz5mVRDt/w7fyo1No/COEaSJwm3nnd&#10;2anKyRt8w2n64pBE7BSFw2P7vWrEUKAB1fH86LeZQseDwMj3z/nircMgQ/e7ZIz/AJ9arBkU7QvH&#10;r61YjwoVNgXikwJeFfzAOM4qyQCNvCt0y30qvGCXG5sevNTgk/KmAwPHtSHFXdjV8JaQ+seIrPS4&#10;kZmnuo4zj3YDn26f41+1n7DngFPAHwctLCfS5o5rhAySfZ3hYd/lJGD1r8ov2K/hi3xI+N+laPL5&#10;ij7Sm1o2wUbPXjvjP5V+6vg/wvrPwx0HTvBesTXOpabJZqY4ppwHj4x8pbqRX5jxLWhmXGWDy9e9&#10;7KLqyX4LyP6M4HoxyfgCVSWk8ZU0XVwpLp/283v2HRa74nza2r38dx9n5jTUIV86M57Fxk+nBFWt&#10;f8TaxrGpxy65osKxiHG63t0Jbr15z+prQs9I+DV7A0Os6trtsqjd5d6rKq/TC7c1V3aDoW+TwX4r&#10;j1SBuPsl7aLlgPdh/LFfawqKprCLutNVbfzGpUZTXutSWuzX/AKN7pulRWsd09iIFIwt59nkiGfR&#10;znYfxFFncWljFHNY66LHtK32jdFKe3GRkfjU1346kMDGy8MaPaMc+Y26T8cgPijT7/UJrCa+tvA+&#10;mzLIcyTLbh8/QFv6GtPej8X5o6F7Xl95aebQlzNFe6h9maTT4box/u7qxvFjkZT/ALJGT9Kl0Dw/&#10;5dt9nttJa4mSTdcSKyqCDnDdfzrNTUdNvNRZZZZ7XaMOsdiTsOP7oxj8M1YSK+voJJ9JvFuNq4Kx&#10;M8UpHuGwR+WKJRcvdWhXJ7rS0NnUfDOuadaMdb0fWoY2XNvcWWy5h/4GOMfUZ61U0TWNKtTi/Zpd&#10;vG2RduOO4/8Ar1n2l/r1hYf2XqcN5Db8mOG4mlwPptbp+Bp2m6lpOoSGObRLiGZP4o1fD/8AfWf0&#10;rOUWoa/gVRp1LP2jv5rsWtT1/S1ZhZ3LWfILfZZGAP1HQ1j2eqXU+oi+tZUvYd2PLk+RoyO4GMH8&#10;SK6aOztIvLv11bT/AC/vBftCCQf8BJyD7YqjqHjDypmijaOJhxva1BDD6YpRm4x5VHcq8b2hqV9S&#10;8Q6rKMTW0MJJ+Qqu1v0OD+RqBL7U7rUVaW4RY/Lx5e0lj+ZFWdR8TaDqNjH9o8K2a3lrMN11bzPG&#10;r5P8UZ4OR749PSo7nVptTvNkVvZ26sdrjzxHsx2wxGfxBrSOmltTOnKUt4236kKaHBNbTS6/YW9q&#10;78rGsys0idshao6HeLFO0em6fdrbwgoWZSqqfQLnp7gVNbNANdktLMR3E3C7luT87Z75G3HvnArW&#10;W41JNSfSdTgDOo+aCOdW4/3gdv60SlvcrTqV838t1HPJqYXKggMq4X86sSaVdaoJJmijkRsht0QC&#10;Hnrg8H/PNUr2S+nVUQfZ9snyLgMdv49anvvtkUKtZzTKrKVfgbc8YJ9/p+tZSuVvsU30+axtVt9Q&#10;Eczb8RrCpYKtUdQ0vw1J5untC2518uWLf8pz2I3Ee/IrXgthapDeXeotLJHGVbbHJtfPquOv0FYe&#10;r2VpogvtWXUZll3LJHNJZF1ZejKc8gDIxkev4606ktk9ehlOoo6GRc/CTXp72+sLfw7cCK1j3mJp&#10;2kjRW5WRkIyQcfeUkDHJrJPhyfwqf7X1q++y3E0JgmdmJjC5+Vh15xjHP+Feh6HqetqIZo9Umt3j&#10;g8u2kVShROuBxyPzq62oXhB+3/Z7iMBlljubYMsmevcY+oINdCx1ZStLZmdOVTXZ9jy3T9YsESS4&#10;srq4vJXm+zsbq2WNVb2Kk5yfUcE+9aGm+ILa6KWs6ASSW5hMc0OY5V5ypHYkc89e1afivwoNJvo9&#10;c0C1EA85ZJY7WRjhQc7irEhvmAH0P41zV5NLHaXWqW2nxtJbSbLePzNnmKcvtUE9AOAp57Cu6MqW&#10;I1SN4OUdzZ/tbV9OC2Xh+3sY4Wj/AH0e/b5QHAxj0Gfy61L4aj1S5eO+u9caU4Je3dgy9eMGuctz&#10;oeiajb6xYBriS5feRbyZVCR9x1PP4Zq1NqP9iQql9c/ZWaYCN2txCwbBOwkHBz16dvrSqUuX3Uax&#10;1Oke0g0LVpJmuFtpLpAkd3JjbMB/AfXHFdH4U8YNDFN4I8SWvmQyfMlq0nI/24j2/kfauBWOyu1X&#10;VNV1K4fewMkKLgK2eABk4Hr1rb1ZtE1dbO3vLa6VoRi3vLc4Mfscg1wYjDRqW7mrjGceWS/4Hodn&#10;ZRzaFcfatPuH+zrJ8ky53Rj0I7H+lL4gsT401azv7nXoYPszbmuZpB+7XBz05z7d81x2m+L/ABZ4&#10;b1T7KT/aFnJzC0w2uo9C68N06EA07xN8R7rWbVbSfRBphWT/AI+pCGXr6r0HpnGa4ZYGvzWRb+JP&#10;r3tqjpPDh1X4bePW1O/ijvtL1C3VoriOQS28jKMEI2OoyeDgqPUHC9k3ja0tNRjg+H99DbyMyltM&#10;voyInzziNsYUn2OM9a8e8PePdZ0XVE0nU7Fvs8zfdZTJa3Snocj7rehGCCe4yK19G8J2Uskmv2qT&#10;QedOzbVc5UcgZbjI569ciuOtRlSn75zYjL44qXNUetrXWz9V3PRvGukSajNF4iXRILO7mYLJbahe&#10;GEF/WN1JQ89sA1HczfEO6ibQ4bnSdLbYRItrOJpWUdQF+9ux68e4rE0bVYVvf7K+I+sNqGlyXCRW&#10;2n3MjZ3k7hjBPmAY6HJ9O4ru/DXiHwFaatKnhaeGVLoQwR2dvEweJstvYggbeoJzjGDWMn7Oytc+&#10;brU62GfJKN7fccKvhexVobXWo9ZmRuJtSk2xrC3TJjUkhOmctUM3w11V/Diahpj28k0XzSJczAqF&#10;BzuyxKt/L8q6a18A+HL+W58V2r6oYbWaQ3mj3g8xLpgx6A5GCR249cVce31G5Men39tFbh7WNl0i&#10;zRtxYtyMpj5VwMkgD6U3iJbpgsRpdM4nQPD2q+KrVdOS5hX+9caXpquqjPIVwFTPUfeqj438Av4K&#10;uVTRLa4h0+Y+XfyXkKM5fb0B54IBOR7+hr1XVW1XStIhgttX+x/Zw25pLzzHPH8QKtn6ZFZUL6dq&#10;Xhv7MPEB1i6jEkk0FxeNb7yctgAAf4DtxxTjiqnNzfgaQxFf4rXj+B5jHBpWg3cNl9uW386Zo5pW&#10;j+VUZcEfTnqMYHNdppujNe+GIbPRBD/ZcOZZtUaParsTzsJBz6bhXTXvws8GeJ9NsdatLOO3hRFk&#10;2lPvqMHDZ5P41j/GPxvYm3sPDmkToAzF38hQ2zaML8ue5PA9vTIOc8Qq2i+Z0UqzxVSMKS9fIovp&#10;3gqwmhtL02/mKu5YY4z5mD7g5Gcclj9OOlXxZq99NbfYtE8O6XJIV2s0gPK+m9lfn6ggVX8OeG9V&#10;lmwukXEkkzbmlmQ7nPdmP9OgHAAxXoGg/D3TdOlt5NU/eXCHzWiXkA+vvUSqW6nZWqYfC2dSXM+i&#10;PNX8OeP9F05b+50Oxt44R8kdrcOzMpIzuDKA2Bk8Y+lWI9W1jVrWKCGfd5efLKHtg9zwcfj0r2jU&#10;dPgv7b7HdwrJEwwVx39v1rj9J06z0GHUvEeoWsi2tuW+z2UbA+b8v8z0AHGf0iOIlLczoZtGpTbl&#10;DVbGX4dt5/hn4K1DU4rBrnU9TlUQwwyBGaQ/Ko3HOOTnPv0r578S+LJ9L1+KHw/pl1c6wuoShoWU&#10;rGz7m8xtxH3d5IBwM4zj5q+kkF3bWv8AwmviiBY4YW36fpiAsUfGFJ968JvBZXHjHUtTs/Lj2x4m&#10;uN25nbncRx7kdO1ella5sQ5SVzsy+o/aVKm7e78+3y/Uof8ACa64omt9S1GFbqRmMyxwttRuvc+o&#10;69K7/wAIfFLS08OpZXl9bwjzI3kjlmCjcpBI59/b1rkLkzahaLei0j+VCJIZIyzuvQdOnHasq00e&#10;0u5POtbRVh6OsylSnGCRXtVKNCvGzVjrlFSVpbGxpHjLTLTxmt79qaZppj+/Zdqyg5yBn8SCT1r2&#10;DT/EdjqsMAvGj8tlYzfN8xb+GvDdU0ZtY0KS4+1xNbRyKYZIVJkRgQCSaTRfiD4y0GKPT2ljuFRj&#10;taVcq69vm9RxWOIy+nWprkeq7mVSn7R6r/gHqPiqaDUJ5rtNyxsyqrHuwXGfoOa808U6pJrni9dD&#10;0uctbp/r2XqxH8R9ugHtj1qDVPF3i281X7NfyeSm3KC3JOM844Hf8KseHYl0W6aG5th9oun+WRW3&#10;EfWqwuD+rat3djWPuxsi3aMlrc3IM+2BVClB12471WuIrzJGnNHHDcrshz2GOT+tVwLVWuE1NJP9&#10;GkDuysP3pPYiptX09rqSO9N95cbKsUcaZLIp69Pauq3cRm+J73UoovsCNiaZhGp8v5njAwB9O/4V&#10;03hrUZotHVbCNlZSpVm/jPA/rXPxaijT3Worc5NqDBbswIHPygH36nj1q/4c1C6Oo2+m6aFk3Rqk&#10;ik9Gwecn3BqcV71GxpTj712dTZSveeIbKR/l3SbnEmedqcgZ9ea9J+FnhOG5RdZaTckbnYNpB3Z+&#10;vauIsfDmn3etxR2lz+7WP95LI33Wx0Hvk4r2bwFFHb+EbNUfdmHJb1NfM4+pyUdNzyc4xMqdPlj1&#10;/IvpZpHN9oUtu2bdu7jrnp609hkYIrB+JHjKPwV4f/tdozJtkUbR1K55x+Fa2majFqunQ39s6tHN&#10;GHUqfbpXj8suTn6Xt8z5v2dSMFNrR/oS4JbgfnTwoHak3ADk0q/NUkkahlPA6VPHuxuIpMDOKkQF&#10;aSM+hG+QxJWo3Zgv9ambO6m7cjOaTQIcn3Mj86Bg9aAARyKTd8/SqEO3HORTLuFbq0kgdeJEIK+t&#10;PU8jAp21s7lNcmOw8MVhJ0pbSTX4C5uWSfY/Ej/gsz8Hf+ER+Jz67bWm0SXB3YXrnJAr4WYY4C89&#10;cZr9lP8Agt58HF8ReAH8S28Ls8cDPuDYAKjOfy+tfjZPE0E7wSZ3qcNlv85rbwrx0qnDf1Ob97Dz&#10;lTd97J+7+B5PilhVUxmFzOK/j0k3/ih7r/JMrljgsf8Avn0qOUNtOzippM9+lQyn5ua/T13Pyh6F&#10;eTLcFe1Rv97bz19eKmIY/nUUis3Jc8c8dqBEMjbDyPwzjHrUYBDlwdtSl1JI/DnPNRsQ3zBP945o&#10;kTIZIQOo98t3pjMFjIfg/wA6lOG6j6VHIhUZzipJIpSQSQ2MdqjkY5+dMcfeBqRwWH3m79O9R5Bf&#10;CrQBHLgrtD9up69KhCmOPDZyMj/EVNIgIbDce/WoSDygc4BxlqAIZgq7m398/kO/r2qMnfLz97HX&#10;P5irG6RxyOWGMbqryFt4LMDngY7c1S7EyGuGUFdo+71z0ppVlGXbacZHPWhgytgJ93jaD19+aQc8&#10;45zytUSRqpThnZjn6cUy4zncUH38fSpgVYEBv++ajldSWXj5f4d3JNACbWYDn5sfmaTCsOY+Ao7c&#10;/h+lCOcqO+f4R/n/AD60zzBzskwSv3R0P+T+lVzDYu4qhw3yrg7s/XmmRhmcYXv+v+T+tDqFiLbv&#10;uj+7kD3x+dRKJHPlrn0I44J9KoQOZgcxqrKcYb8/b/Gh7lU28dQdv9T+WOM09vKLc8YPb+VREMqi&#10;AfVW+vuKDEbGGldmYnafmVm7dvw/z60Pl95Kru/gbjOKHSVAwA5bp82OgqNXknfljjdzz7f5/L8w&#10;oHhy27f820H7xwOtNVpSzKPmkC5+bjd+XPb6U5lWN1JZfvZ8vjhfXP4ntTZQsUe0tnoN3PPrQQ5D&#10;pTHHKDC23cMdfyHXiowbhZC8UJ+b7rZ657fT+tQkLK2PlU8n/P1p7yeXiPLZ6L9PypGbElJJZ2IX&#10;bnzCF6e3b3/z1hY+SPmVjnvu75zU48qR/L3bm/2u57g0zDCbcoXcvGG70CI5Jmyqbvbb1B6fr704&#10;zCQssQBX7oZm24GPbimyQmV2VW+6oB/+t+vt0/EYeTwIhtZedpx0/wA/0pFXEIs5D5jRPluThKKX&#10;7bPH+7837vH3moqiTPWFs+Z0+b+LHPP+f8ipjNGkOz8dufzNRlZFjVBtO7vg7vp+lRlZhGLY/Lu5&#10;/H1/WlY0LhlVItyjkfdx3OOn0qQASR/IMLj71Q25RIt0h3bWPIHXjpT4yokbD7QP4fxpnQSxbipJ&#10;AXb1PNTR5KZyNvT/AD+FRxujR5Iy3r2X/P8A9epRtJ8xmZh6+3c9PUUFRaHRRwCL90nzZz7+38vp&#10;+tSMhHzJHzj7v/6/6fpTIiVkyYt27jPpzVpR8ixtH1/z3/zmolKxp5EUILJu8zCt/tVbK+ZHyme3&#10;Xrz/AJFMi8pSyo+G6/Lx9KdHJIFwTu+bOWB+b/I/xqfUofCZGXayr93hcY/l71PFtGF3e3Tr7VAr&#10;eXyozt4bqQeP0qRpGaXaNuQP4mxnv+tIqLtuTRlXKlyeD/eODzViJo84BX1JXt+lRIsACsXbdnG3&#10;H0/Kp2T5FRWOM9evX/8AV+tHQ2JFklBwoDfKOd33f8//AK+1SRgyqB16fjUbvJ97Z95tv0/+tTkk&#10;UrlB/vDHf/P8qNAJYUfzcdcDq3+fap4WBfcDn9c02EK4BUEdfvDrU0UKb9yvnt9KTAsLnbt67fXv&#10;UkTIT1qOMK7bcj68VNEEH3SvT5v/AK9KWxpTi5SR9n/8EjfBV7e/FRfFEeiTXHluAsiEHYFHU+2T&#10;6V+1On+I9M1nQ47PxfoYjt/JCrdB1kjBx/eU5U/UCvzZ/wCCJ/hX4f6VpP8AwkHjLTvKLKdjXVk2&#10;1Dz95sHHXviv0os/APw41qcapoKR7Zl/1mn3e5WB9Rkr+lfjOWyjjuMsfjmmuRqmn/hV38rs/pzO&#10;aMcuybLcukreyoxk2l1n77t95ial4N1NLIronjaxbTpiSsdxGZGT/dYfMRVJvCXh2C2WK78TW924&#10;5W3hm8mQnHbcME10kOl6X4b1b/hGfEKR/Z7hi1pdbhG30JGK0Z/hZZ6nJ5ttqdncRY4W8sUldf8A&#10;gXpX30cVaSjUfmrdT5/60oR+LTvbf18zhrvTtEMuzTINRs7iJcSR31rDcbvdRnkfhWat7qVzdGxu&#10;WurxN2CrW7Rqn02KQPyrptW+Ckfh95tXFw0iyHMkOm2bKQezYD8kfSsfSvC9jqWrro914/1RbyUH&#10;7PHf6XLCB6cl/wCVehGtRlByvsdlLE0pRTUm+/8AVrkMOpau00uhy3sNxbRpujjvCkuz2V8CQfic&#10;DtioYrvVrhFsbSwjt48YZkk8xnIznuTUPiHU/EWlap/wh3jjTri4hhb9xPJbnzAPVXYZK/nUNzDM&#10;7m7jRbNI1/dtLdNJLj16KMfTitJRta9tdV1O2io+zUkl73VPT5lq9sPFCQ7LjSL64+b93HDZuSf0&#10;qvH/AGvpc7DVXtLZGGF0+8uEtmb/AL7YewwGB9q1tC1/UItN+zm71K6Vo/mb7cYYR9eo5rONxo43&#10;X934aikkkHzLeTecw+jI3I46E1mpSlFqURv212rLT+u6IJ/Dt3aakusXNlJp6zHKyLG0yRn+8ME/&#10;zNbeqfEjxB4Tt4bfXLnw3rFvLgRtLGA5/wBk4HB/Ck0PTtNuoLh9KtVihb/j4hj0l3iU88g7iRjP&#10;Uc1HqHh/wteR/YvEOtySwtjzI4rqKeMgdMxSqW4+uaz5qc5WqLYwqONSSjUje3S39NfeUbvxX4Wv&#10;9QjvvCvgi70e7xn7ZbaoCC2eVVC3TPYqAad4h1y88dOsXiXQmaaEAreeWkZbHfKHr7ZrRGm/Clil&#10;vpni5bWVePLk0Vmib+g/OoJPhrpWoXTSab4o0WS4lbChZvJkJ9OvJ9jRGooyu1b8xKWDjZpPTZtO&#10;/wB7MnT9YhgjawgksbcR53GPmdxnoT1qO80Lw5qv+mSaPN9qhO6O8W6CqyHpuQ/N19+av6p4D1LQ&#10;9RN7qmmW7EIB5iXWGC++G/pS2dims3iKkBm2r8rQyCRh7HK/1rRzjHWDNuanK00yG0e2lMaRXNuz&#10;bcxoqyM2OnJAwv4mrV/eXAH2LSrBriZv4fnI/Dbyasf8Iz4k8MwvqLaDqEluzZbyZPMyPogJHftV&#10;SPxd4lg1JbGzvNSsVwR5TSEAD1BcDFZK0tRe0UvgaYuv2Oqpoi22pW0lrNJwsM0brz6gqMj8eo/K&#10;m6dY3MTxu06rbxwrF/pDIwf+9IS6Hqc8dsnmqeozasXa0vdbumhzvaSSYhsZ7tjNXrOwnmgkQ3Uc&#10;kfljy2KoykYwc/hQ5KMdyHTl8T/Asf2J4jMSyapdG8s7OPbYyC6SbC9cEoS2M469OnSuX13WLm6v&#10;/s89yEWNx5nlL8hJ/hY44OOcDGa1NC0XVLrXLhNJurWW3hiyp4RQOh3HrnJ7Gr9/9ht4/wCwf7Hg&#10;s7OZvP1BvtZePeo/1g3AnoWGAT1704ytK25kuana2voVtMvLG/tW8rLTxr8sbN1447VzOp6XZeI7&#10;aRpdL+xyRs3ltG5BVxwen8iMV0S6Zb+JZ7x/DutyJc2lr5l1bNGctHniRCMBR6gkHjpWOdJubSwl&#10;1CS/hwZGjZIbzfMcAkOVChl75ByOevNbUZ8rutGbe2jJ2OI1PRrbw9pzadq+itH5xx9qjy2VUEl8&#10;ZGCCc8dBxgVF4i1GS6uYbSwnkljwnmfaVEgjkK9ckngg5BJOenFdRp3iCPUYXQ6HczbVZWeXDLL+&#10;Hbjg4rC8V+GrPw9F/aWl6RMkbptazm/1aox6N6rnOD2zXsUa6k7S36G8G0Mlmv7GdbDUbaMvPDyq&#10;sY8EY+YZ7fQ96tTiHU9Pt73UYJlkibCw2rlmx1z7is2CeK5tXs9ZtlhgszutICS7x7uAOT90noRx&#10;2pmnR2txDJfaqZgFjZlhgZtq7erLnkY/unpVyipHXGXc6C4v9QWOBLWEtJ5uZlEhXYuBjkj5uOuO&#10;lLe6rp+rawvhm8g/eSRGUNI2Djnlc9RkEfh7Vgs9hqEc0sUtxNF5yvHJ5x3RkDnhj0z+X8rkfiD5&#10;7pvtgihRQPOEuWVugJBG3kjr6fWsvYpO6Qu50BS1u7STRG1CaTZhfMZ/uduP89qtab471DwlcJpH&#10;iCSK4j+7HdIuGf2YevuPy71x+n6np+nS7rdPMuJG3XTMPmaIn73y5UnnPvU13e2c1wtvP9oVVXfD&#10;JNFtSQYztJbj25rmqYSNTSSNIfDY7zWfEujanYrNpl0qqnKzbQfJbPAwcHHJ5H61s+B7y8sBHcpY&#10;l/Lj8uVixIfvnJ59+ef1z5JFqDwXn/Eo0Vjbv8ssKvuaFs9do7f57Yre0D4g+K/DsUNvfWEptSFV&#10;Dn/V46DkfgBx0wK86tltSKvBhOMZx5bXPYj8RLrSdE/4RrR9L+8rD7Q8xLJkk5xj1PrR4c8c3uhR&#10;t5unCRpv9ddKw8w/99Dn2FcTpvxH0zXj9i1FYWlVuNzeVIMf5966LT7Cwv4g2nFGZuZFknG7GfTv&#10;Xkyoyp6SiefLLsHFPmja5veJfH+l3+itpfh62mkuLg5mkkh5XPPTuf0rDs/gr4n8Vad/wk9vqbWG&#10;oRSLJYRSZVSoP3X4yM4OeMHOMYNSGLUPDmsQ6lYquY1YybotzNxx1IC4x15z2roIvjBPc6VJZJpn&#10;kzspVZvOzt9+nUVHLONuUwnRxVCny4JXTerbX5M53VvHPxN8P+FdS0DxF4ZuI5Ei22tzHGWj4A/j&#10;XK7fqfUZrL+E8Oo6vqkOoaxZeVHDFdK0lwnzOBIAjg+6/jVbxV4h8R+EBBrPh68uja+cPt1iy+ZF&#10;NGSd+5G69c5GPc45rpZviP4T1nwzN4rsdNa2kskSOazWPpuDEKOnGFPPtScZRja25r7Gph6bSivf&#10;+1Hvta3mdb4U1HUrnWSq6T5dhjENwJPvkDJOD27Zzyc8YAJt+Kta1Tw9M10iWaxuoCySSnd7DGPX&#10;09a4fVvG6adaw3MmpJaySKHhWRhuVMdT/dH865L4pfF601PTodGtda3TOcvcfdWJR/FnjHoPXP0q&#10;qODqVJpJHFHLZVMQpStbqehyfE3XFhaH7Rbbiv8ArCuAKwR8T9MsMHW9SjutzFo4YiFUH1PrXiur&#10;XwOpw6VFeebE65kupJi2PUY45qW6sLPSrdtQ0jiPHyosezd/tM2CfyxXsRyijG3M9z044HDpNKKR&#10;2vxF+Lus+KZJLSyl+y24jIMzEqVH/TNRzn/aJ+nrXI6fpkFpZQvZzbmkbfIrdx/SoLvUbrVdBjur&#10;C2jabq+5cbcdgPX61Ha6rr2u39tpthYLGywEXMrNuO7JOfbtXoUcPTw9PlidUIRpQUYqyLuua3dp&#10;IrWtxGqf8tFVlzjPvTbPxLb/AG37JI22Nfu9fnXAyfzzxWlJ8N9Iu51S01NJpLWIbo5FVmdsdWUc&#10;YBJIX0H1rldV8D3mmacZNN0HG+8LTzQ3TM7ZGFVYwiqq9zksemMAc1TqYecuVszlUvsb+nazbXv2&#10;mxikPksw3qI9rL9Djmr6aBp8MIivUm8mRcxyTQlW3exxXGWseoaPLJp16skFyWKG38sqV9sHofxr&#10;WuZZbDRIdOe8uPJZxL/pEhYZ7nrwampBx+EunI10t0gcaXIDJbsrN9qaQFl9uOtZ9vpF3BqDPb3k&#10;flr8zMWHmdensKr3WoafJPH5WpNEjfKyeSSrkejd/wAKktI9LguWCxlUmXDyMx4/D86KfMtRSsOs&#10;y8mpTSSLC0Kxs0gdtxZgOOauaVbahp920krwxI0TNHHwxY44P1rJFjHDA0UGnNIkmC7K23C5xkn0&#10;z+FajaYqXlvqq3m+EFdipzyB0BHGK0bJKs4XXtIazjnVWm5aNcA5DctTvAhtVSa2tkk+VpDHIeGL&#10;KKLo232i4U2si/ZVMn7ph8xPY++TWLpmoR/LeRCSGGaTZKvm5y+M4oceeLii4y5Vqel/D7VHu5Vt&#10;729WKRpPNkSRcMnPOfbkfnXvPhmS3fSY2tLqKaIcRtEOPpXzn4Kv445F0lWhJs7lHuLzdlnUAgx4&#10;6depJOMdK90+FN9Z33h5oLUFfJmYPuPU57V81mlOUY7bHhZwuampdjzv9sK91Y2OkaPpYlZ7u42e&#10;VD1PPX6f55r0j4VaQPD/AIB03SvsTw+TB80ckjMc5JP3uea5jxbHH4j+L0dg1vNMLPTyLfy1/wBV&#10;IT9/PbFej2Vqba2jgeRmaNAu5upOOtebzqngVS6ybl+iOTGVFHB0aPVK/wB+v5EhUN1WlAwQuDSK&#10;pLZPFPAw1ch5g5AvpS8njFNOTxilwdtBk4g2F7Ugdsc9qT5t1BYdKAsIPXdQc5zinA+1HJoGICet&#10;SFvkwDUfzClJyOaVhM8G/wCCh3w+t/HPwIvw1qJWhibKsvBGK/ny8f6NLoXjTUtLmX5obt1YFSO9&#10;f0tfG7Qk8R/C3VtLeBW3WrbVPPav54v2yPCh8H/HjVrRdoVpi6rt6f5zXg8C1PqPGWPwXSpGNRLz&#10;2ZXFtH69wDTqvehVt/27Nf5o8okHDIev1qF1JbmpJiRj5TUfzFM5r9nXmfiEtyApztH8VMlCkc9+&#10;9PlJKlR07hqYXAbAXvkAnp/n+lVoSVZFLndx649aaVbIfHGeAKc7MOQfl579eaY6bepb5e39aGhN&#10;AXBZQg6dNo74qJ2O8GQjn9KkKHGCPXt0qN1Y55z+PWpI2GyLuO09x90VGTubOMdv8/57e9Pwu3kf&#10;N0NRk4cgHknrQAybcz8t8vP+frUDnyxnjb/u9KsOAcsmfvc+3NV5X3ct2bI96aAhl5+Zdp3feDfW&#10;o/mO4sQzdvm/yfSpJTn7ucj0B+lMmRQxj3sehyF5+venoBAsjyBjJ2+XaO1MBeQs3G3nj2//AF1I&#10;yOfl2t67fSnBW2YkHYfe6n2596bZKREVKZMbj8uetQLn5j16dF9zVhsFgGKmo3B2qyn+IHBzRuSN&#10;CxyJwO2Gx2701+TsiX5W6+v+elBUsc7OnJ47U52bJ/2eNo+vX9KYEajDhHZfmBLMPXucf56U1m5A&#10;XgNxhv8AP+RQ0rPJ5iA8YLbQcnnmmuQ4245XllHr/wDqo5gQDiIO6H5m+bNROxE+ZV+U8r6njj+l&#10;PkZS+3PH51DJARLmMr379fc1V7kSaCZWQqqN8rfwsOP8+9MT5AChbt0/zxT12CUDy1Hy/wB4DsKW&#10;YqFG1VbjHLD7wOadyNCKaISyeevy8ABQ3X8PypRAJ22t8ue5bGPxB/z/ACMytl5N23bwxPX1/Tr/&#10;AJw2WZmk3ZYqy4wW6+3I/wAaYnZEUoQldo+UdePvcf44omUyKxZc88sfXPP+felDJI7Sh1G5fxAo&#10;2vNIw7ZI3M3Tr/8AXpGbGKpHzBx77hn8KH2yS7ACTUk3zAbRz9c9unFV/IRTtyvDZDD+tIQ9lWWQ&#10;ssvzckcnge/vUUwbftjk6dCew/yO3v606TbJudx8vy9en09z/jTXu5WJjKrtZ1JG3nODz/n/AOtR&#10;oA0xyMd2H5opyhyoP2i4/wC+qKon3SnG1yrsG5x329PbinsjujZ+Zt3XHX/P+elQMDt8tVbl8n2F&#10;TWxX7R5LIVUccHOCP8/hS1NhUVSuxn24/iBOc/55qfynKKYwu3Kls8YGP58dqbIrSKqQkfK/ZhzU&#10;itIFVW3f7W1sD6U7nQObKH5VYKOB8w+7/wDWqS3f5SG2tlvl9+v9fzoUxuq4A+ZVK7R1FSYiC+Yv&#10;Hy5+9wMd8enX/JpOViolhVwisj7eeN38v5ULL5ku35t27K7V/wAio8ic7g/G3aRxx3/+t61KisCR&#10;IPm6lf6Vj1L6j5txYSNtGF/iXr2qaNlQrG/TodynFRrKPJxIeS3OO3rUwKvFy/3uKvUsdGiH96i7&#10;t2OT6fSpLdtzeXt9sdKj3GM53bsjgKex/p+nFTRndIq26+/v/nipKilLQkjCoP3R99z1YjkBTOOe&#10;m1u/596hxFCOH2le57npmpIDHuyj7lzjczfTihbGxMoLRgfNt8v7u0c9akiVT+7Ea9ccjqM8n9f1&#10;oKRbsuR1yNp4/wA5qREhERQBvdfWqAdkE/KzBuhK/wCfxqa1R1bEuCeQpyef1/8A11EjAPkDJ9c1&#10;YAJYqx5Hf0qGA+EyCQuFGG/Kr1lbiSXy9vuR61VjVguQP4u5roPAGnHUvFmn2SvhpbtF+Yn+906j&#10;I7VliJqnQlN9E39x6uS4WeOzShh47znGK+bSP2t/4JKfBnwK/wAE4bvUdMMk7IA224kXPHXhh1r6&#10;b1/4FS6Vdrr3w5vLizmjyWt47k5k9gWyD+PFeS/sG+CPEPw7+Cuny6VY6fcSS26hWaZ4yOO68g59&#10;iK9ssvHXxei1BILn4Y20kZfBmj1QLgeuNrGvxngGWKlg8RjG01UqTlq07pydtHvof0jxliKsuJK8&#10;cPP3YWik3paKSsr9FY53/hanj6w1G18OeNPAElxMGC/Na7mkX1yMp+R/Cu1v5r+z0kav4QaSGRRm&#10;axYxqqHuDnp+FUr628eeI2m1bWra3s7e3jJjtLdTLKfff8vT6VH4btNW1ewecRwzWs0bCdJCVcEf&#10;596+8qSoyqQqQSUVZNdLv/gHytT2dShsoyWrts/VFfw5qniPx15iaT4i1XTb2NyJfMkhnj49AV6U&#10;02FqdVbSfiDrWozXUbZjmm1Lyo2A6FVj2/qDWZpuk+O9HluLzwXIqyQk7rS4k3MwHcHaA1aPhL42&#10;eGfEjTaB8RmtbS8gJHnyRqVb25zg+2a6KlOpTc5Q1j5bq/fyNJQUZXpxuktUviXmutjQv/hp4a8Q&#10;p/oPj7UnlxmKzubiOaL6YKg/+PVx9r4Lj+2XFj4nvLjSbeFmXzI7fEK84A6nPHoa6iaXwBb2y67p&#10;2o2zRyZ8u6YMin/d2gCptVk1/WvDscOn3TXsMyk7tjKYx6E55H1pUZ1IpRb0drM0o1K1KNk3Z6a6&#10;W9H+jOP1j4eWcembdd+JccSyNus2sIg3nJ6tkZ/DNRz6HfXqR2WlWVtdbBtSWfTX3Ovp8rg4qj4u&#10;1jNva6SujNbta7jcXSsVCKBjCsQT68EYrHEfh64ihePXZZJpQdsm/hX9cr0+vavT9nUjGMpPXU9a&#10;hCpKm/e6/wBaLU0r5T4MRX1KR7XzOsdxI+1eCcJlS2PYk00Pb6rB/aCrItu3zGSFcB/ckjitiz8S&#10;eN9M0tbXVNYTVIl+aMzwpM6L2CuwJPtkVSnk0HWXkkTUryzvGjP7ybS1K5PXPlsAfxWsvP72ae0q&#10;wjacb+mv4WuVJreWWyA8MTr5bSfNE0jRuPf5o2z+FSWOo6bpkEkL37eaibpo5FLlOOegrRbVbG50&#10;sae1rqC+WpT7VYyL+8wepibAHTsc1S0Sws5bh3TQLOCRlyb+a48mQL3Lli2fXApc3u+8tgjVcYu6&#10;++wuiarDqE/naVroZU+/C0bRtjP5H6Gp31Wzu9Raa70qOFYflSKPT413t77QTnp1IHNSX/hPQUuW&#10;1Cz+KNv8i5+x2entJLvJ9m6fhVFdI1fQ7+61VUW8jkjy262QKF45eNkDjoOTnpwaylKOtjDmozd0&#10;tfO6LElzpEdwraPq91Y3PBliksZEjB7fMnf8xU6anfTHy9b1RtWjxj7LJcZ56ZG4E/lV3xB40h1n&#10;wvptvBPDHLGFe6CQbskDoeOn4nPtUNvfxT2kNtqJ1iT7QxK2mnxwQxqo/ibJAA79c1hGXNG5EZS5&#10;OaUevz/IrX9jdXsQUeA7x1brNeTMUQf8B2jH4mqkWt6f4dtvsek+HtNuLw8+fqUjTfN6Kqk4Ap99&#10;beEb2WaSVLxvJJ+ZrieaTrjJCOseP+Bt+FS2WsLNbyeHRdFLFl+SGDT1VnIOcvISzAe2049armjF&#10;arYpLnjZpv71/mNuvEF5p2j/AGvXtajtVkQvJZ2sKw+W7Do2VIbPoefYVhXOr+Kddu08M3WkWt2l&#10;xGVhiayCb0wCw6Jg+q5ye2a6XV9C0OG1jW41uG1lBBaO4V5QozznaDnHUDAz7Vj+O4vCt74aksPD&#10;99qeqYlUpdXFmkcKuwIBVgVbIJ4J6d806dRLWKNIRop8tnf00XqzQHhu5s7N9Rh1DT7W6jg2tYtJ&#10;JbbASBtLBXG3Puapvp+p217DdjRtHvWI+W6tXLSR8ZOdyndjoCAuam8GeCbS7hkaTxh/aDxzCO8h&#10;j37YjtzgO5+cg4zgYGTjpW9ceFmUxxzx2KxKR5cm/wDeSeuRtAH5mnLExWj3MeWPM2pfhY4/xDqM&#10;t3os8um6NO9x5DbvLgG5Ocb9rMpBwQ204bHQVR07+27PTZpVjaNlbd5E0QkVkIG5cYLFfYnIPfit&#10;qX4a3mn+IpvEmj3E017BCcTXVwflh/iClQ/y8dMdeMippLWSfT7iK019ZGaMH/QriN5UTgdM/Icn&#10;6c1tTxEeVcppHljpfU42y0l7+GW+uIraOBv+PZ47VkYc8lgwOeenFUZfB0nhTRZdbfT1vI4lkC3q&#10;7xEssqrjeqZyeFOBgZHOK66/k1KGG1spLqWJV+4WbfNjAzluBk+vHem2ohkt939sO22AidWkZX64&#10;HTOfU85HGM54644mV076GkpSS0PNZRPqdxdyB7qEwN/q7eMYkyMkoXA3DHODnj0OabcT3E6W9vJY&#10;W6kN86yMFJOTyAOmcdMdfbmuqbwto8LTJZapeM32gSRxwzI0Zc43bs9vxPNR6n4T/tDUF3aQ0kPk&#10;lLgQ2cYU4PruyO46HNd/1uDkbc3MrnParGI9Ujm0/WWjmhgAdbeRoZImC9iCB39apG0Ez7dbvfNt&#10;3m82SO4J3CU989SCO27HscV1d94Csnma/igm3TRBfLiITaezlcAMQPXsMDvWIvgLxRHC0kKWzSRt&#10;5S7Y/m2HPDp0Yc5xwF7HGK0jiKUlozSPvCaVexeHblYI7vaZgFjk/iXJ468cnA/Src3icIwuZIt8&#10;0cg84SSLuxng7V4P4jrWf4ksZodNtdFtrSzjaRh5TTSEAkEfKMMGHtyfpxTZJtc0/U7ddQtY5lVV&#10;EjtbmUD1PmHnH9eM5o5YyV7m1zQSSzuNSbUpIrqZ92VVFQAE9tw5/Or2g+JvHmmXJW3DSW7NxHIo&#10;Zk/76Y7awbTW765Mk50sWbMu+PdAV4zjkHB49wMHvTdJ1q1tfMub1XhnWTbP9oYqpb2z14/X3yKm&#10;VGNSNmrgd5qPiXxxrqi3t5RY4X/j6tymW98GsnTNQ8cW83m/2xNHDHlpZpuSeOnPSsmz8Xl2kaWO&#10;NoVAMc5bav8ALmm/8JlqT3a6LBItwzQrI88kJWMoScBcHHGO5zyuetYxwsVGyiiuWPQ3pda8R/aP&#10;In8T3kxbmMs0W3r0IxkjPtWxpvjrwlaeH7rQNXg8i6uJE+2W8CnbIynICkcDOSOvQ4NcbN4j06CA&#10;2LQzW00jbZI5oy7TA/wgq2QKu20+i28q3MmkNHMTkSPGR8x5yM9fwrOpg6co++regct9Gadzb22t&#10;3VzqfnK93JKzKkpbZGOAFz2wB2rLvLFhdk3UcYi6GRe/0Ht2qTV7m/nmhAt2az5LiPP64xgepzRd&#10;XOmxzL/piiCOIPmT7g989KqEJU9EFo7ElzZ2ZRJIdMhWFV3NK2FAA7kntQ+ote6WFtLiJJJlxC0i&#10;/Lgjjrjr74qjrWulII5LV2lafaIYY4w5l38Ko9Mn25pkXhXxDpF/LoUsKwtaWq3DQNtxDGSBhVHT&#10;JbauFx0o92PvSZE6kY6D9K0fUtSsLaHTtV0+xtJmZReapMkCSvzhh1cg842q3vgVrX7eFbO6hsod&#10;RvOZkgZrH5JJdpOWYlWVc5J5wcAVq6T4ZsLe6Gutva+eMeY11ICUUH7ucDaox9MVZ0jQk1VJJtat&#10;bWO0jZZ7eSFUd3lOcyKduV4KjBzyOMVxVMVFys9vxOeoqnM0n8iOR9Ms9Rg0vw/4EGnqjFpNT1B5&#10;ZZLpfm4yPlLHbkk8gEYqR/EngzwBoradqY86Z2XdPqF9sRmOSyY/uk9CeQB2rL+KWrXunaKNO8Ka&#10;ZdXDSsxLRow2jOfmZR8uTn1zjpXn174I8Xauqa3PpMczOvlJ9szy2O2SM56D8eKdGnCtHmqSSj66&#10;mH1dRXUljvYknuJltLbyefJn+1MxjbJ4GG5HbnPFTQa5aSXobVbdHUxhdkMwDLnoc7T/ACORn6in&#10;ffD6/dV0i2gkhmWLey3MkOJ3zykcI5AAzyWyeeBiqE2geKdPP22+0S6+z+dtYpGYsHjgHnnj0/Cv&#10;UjLD1NIyRpzW2Ot/tSObwybchFezncwyz3m1FDDlViODknBzntUej3NtqEDXV/p0kzN8qtvXa35E&#10;nFc3cz3ukTf2hcWP2OGFle3stQjL3Q3A5YAoMr3yPUVa0q++22UzQl0VpOTANuW69M9Oar2ceX3Q&#10;i+511hFFFH+9s2WR5Msqzs4jjJ6ck47nA4p76vZTyrY6dbSKqs3ksw+Rm6n8ax7abULVFnmDFIVw&#10;saMN5x3PPr+tXrg2kUsd/bqI7jb95lwV+vHpXO423LuPk0/UbHUZNQs5tyyR/wClLIeBxkmsd0R9&#10;V8923WscYlWZB8qv1IA7+lWvFHiC93TafZQyKvlK8cyLnzCByB7E1XEkB0HMETfaGs2ka1ZuQSeS&#10;fw5rSnzRjzFrU6T4dLYxRsWZfNmkZ3eSTJXzCMfj/wDWr234YajJaZto3CxLFt/I/e6V87fDS6tp&#10;XNuY+JI96ybt2QD2H4Yr1fwNr8cfiG30bUYJGt76Qr5hY/JzgCvFzWjN80f6sefjYxqUX5Hc+Dr9&#10;z8SdQjWzX99DuaaYYdYxyDjqM5HX0rvEwpOTzmvLPEz2tl4tszpULJaNNHbXbRybXufmxg9yAccd&#10;8c16inWvmJ604y8rfcfP4xS54yfVL8CTLAZAoycZzTVYbsU7ryayOQXCFd+etKOnFN4AwDQHB60E&#10;uIO2OlIPUilJUdRQEI47VPUQZyeTShsnApDgkn8OtAwvBqgASA9KbcFlRSp544p/GMmkYDGdvSlE&#10;CtrFv9v0i4s3Gd8LD9K/Bj/grH4Nfwt8dnnEKrHJK6DC85yW/r+lfvewUgrjgrX42f8ABcXwVDpf&#10;j46xtVWNyArbeenTP58d6+UpVHgfEXBVdlVhOD+5NHrRpLGcJ5nhrX9yM16wktfuufnrKG5B/LNQ&#10;8qe9TSqPm2gKV64qCQk8t9PvV+5RP57luRPsPJbkf41DMjFm+XmpHcjq3OO9MYE8lh6/drRakkOc&#10;/LnHzYFMKsD5YXjOf/1VJKFI3k8n6+lRyYxnHoMqcUwGSPgfdPzcn8qiCkgqB7dT9KlmxuVc5Yd/&#10;zqJzgbXH8OM/5/Cp3Mxp3ZBI+vvUbfeyqZUfw1JhQNo7r0ps6hhnG7/aNICFskbcbc/p/ke9QSAZ&#10;KPJ908VK3mHqy/N0yelRyIpT5W5LetUgK8rbmCxj+HOfTJ700liwDYPTr1P+fapJkjcnB91b0/8A&#10;r0PtO3OA38LHt0/rT1AruqxkhB0OBhj+Xr6UzzMRsuAq9P60spdflMp+Xsvb2/Sg+WXVSOO+D70r&#10;C2GknlWGArA5Lc/So2U7NoG3ng/5HFOVHMflSSbsdc/TrTHCR7WSXPbr0NUQKrsqtKGxj2/+tUcm&#10;FRd4LHado/vexoZydxQ5wcMp9fTn8KCWZcKjNlf8/hj9aAIpNpA2jOM/Kq5z7UwEqN+5fVlHfnj/&#10;AD6VJ8kgI3Ffl7N0B/z+NI/39kqt97B7cUgIo3jc/KwDLzzznn6Go2fafnfbtxkhevPf8s9KmeZY&#10;xvD/AHjhmwMmoZTul8wv8zDbzzz+dMiQ2a5QlpEHzScbc8AYx36DimB0lbYgO5hkfMBn8/64p8sb&#10;SRAlBt6FWb6Zpr2x+ZhwOfl/XP8An1oI6gql9xdWDIMyMpHHBOR/ntUJjC52XHzdSy9snI4I7ZqR&#10;mEKmGGPlm+Y98dOtRiEeWc/vGVfu+3J6/wCevtVN2FLUcI1O4lcfLjbxz3znr7fn7VHMyj90m5s8&#10;7tuM06GPevmOzI3ymMDt7f5+tRpE6tiYlevyrk9unOO3tWYhwmDDfH2IbBbPOf8AGo3VBGwD/ie/&#10;PtThbkoSrt0Hy+v+cf5xQBGkHnBt3f73Cnn3/WtSRyElcvEckkn1PT8KjktoVj3K25g3bt0449Kc&#10;+7hsbmPH3s5/D8c01pFUKiF9zddq9zx+PT9aTYe6Vl1CULgRD8x/8VRSG5UHAiX/AL/N/hRR7xJC&#10;JFbH7xWZWxt24qSKOTyt4wu37v1qO3tydoiAwo5ODjFWAjJwxYjqHIH+feqOiMb6imSRyERmLZ+U&#10;4z9Kf8qII2bd+PemgFWDbuoJ5HpipAxZVGWG4/N8o+nas5GhJbo5G0N+Tden+FTQpK6koRtH0yOu&#10;eKhVsLklOcf/AFqswumGCOGbHy85OR/9f/PFEl2KiSRqWJIZvmH3uuPanr5r9WHC8nPJ/wA/1qMF&#10;4fmU9+c1JGQ6MMD5fTtz1qY7mkSSIKVwzN+nFPiLR7QegOVHHvTI1AQyScBeQOueKcN8kbOCAv6m&#10;qKJIpASUYN7MDyKmwsRXae2abCuxVLD5m6045mKhm924/T8qn5mkCSNkTJbc27Ab5fw7fSplP73c&#10;i8Ke5/zn/wCtTEjRh1yvX7uKl2OM/Kcqfn7ZFHzNCZeHUNj5eDx2/rUzBT8vQEH/ADzUcfKL5QA+&#10;boe3tUkYb7vPyt6dOtMCZI3Z/mPXruxzUse1QvOMelMA2rgMMj7x2nipYPLYndg96VmBOjFWDKM8&#10;9q739nfTf7X+Luh2ojdtt4rfLHu6f/r/AFrhIFBycY4wK9h/Yr0+e/8Aj5oaWvlblusL5m7aeenA&#10;Pp17V43EOIWFyPEVO0JP8GffeG+F+uccYCn/ANPIv7nf9D92vgBf3MHwz0zT38Q+T5VorND/AGYV&#10;YZHTvXZxeMPE426VoKwzTM3yzXcbYC/7q1R+Hc/iHTPCmmxa74GimjWzRBNpt6JeMdSrhCPwzW+2&#10;rXEF3Emn+G7yG3b78xtdzj8ia/NuCKbpcN4dcv2U9fPU/Us2qxxGZVqlt5SfTuaGi+JNa8/+zdRF&#10;mZF/18jKyL07A1BpOu+A9L1u4tdPltre75NxE9rLub1x/e/AGrei634X1vUGs/s0n2iNfm+0QFT+&#10;tX/EVhY3dst19jhk+z/MoMe5lPt6V9RHl1jJNXt9/wB2x4tRL2lmnG+5yWt+IdCubz7b4Z1Iwrbr&#10;iS6j02SbymJzyAQR+IFZV34du9UC6rbeItHulkUs1za6NAsrN/tKQf1aukS78WJrcd5o9gfstwu1&#10;v3YO3HrmrFr4O1nfJqN5qqwSefvRFhVV+nSuz2zpqyf6m9PlpWcmv1OTs/h34P8AFts9rrVppKXU&#10;cmY5tHmEUjj1dMFQasr4M+FGj6NdXMPhua5urGTFxHcSSKSM/wAJU7T/APWror60sdF8Vx6z4itL&#10;eOO6iWMTIvO7kdumfWtrSZPBJuZtB0tLWYsu6aHcHyD3INTOtJSW/Lo/8yamIqezsm2t9Njn/As3&#10;wM8X6RJoeg21nI0qHzrO43GUevEnOM+nFZ+o/CawsZyNT8SwafYxuFtVg0iFFGegLck/pW/rPwr8&#10;HT21yvhq0TSbyTLfa9PYxS7vqpBrlZfBPxUfRrefQvGZixIftq6tEWY89VyDn8fzrSLXNLknaL/m&#10;3RFGUZVHKFRxvb4tWR6n+zrrEzfavDvjC1jY8lvIaNXGeu1Tj8sVR8TfB/4maZpvm23iK3nC/wDL&#10;SNfn+gBUmpte+G/xTmjW81X48XDWkgw1nZ2axLH9TGQzViP8LNJ1C9S1j+KWozTNx/pFu0oB9hIx&#10;wa6qdWzV6l7eR6VGrinFc1ZNf4W/xsZSaP4s0KKSHUHkCqm+RGznb3O5znPtUlrFpF74be6Q3Ss2&#10;47rgn92f7oA6nv8A5NQ6v8PLXwBr3my6zb6lDPIqXtzJMYpY1PBAOdvvR4l8T6foWvSeGdD1E30E&#10;apJdGa4Rt0bD7wGPm47jtXV/EknH1v5HpRrQkkk73+SHaboj6RaLfWGmfbFuFeR5LPLPK348g8fd&#10;4rIvdU8T2du2rCz1aGLbvZo43YRez7M/r61o6bquh6Isd1pnjKG1s5vlt7dmDMG6Bs5J/SodZuJ/&#10;tO/wf8TobWaVVF5a+dHFtyeqsRl89wTn2qIxbk+b72TWqTUlbUddeJntLW21u4lt7a3jwzMYZCJf&#10;ptQ8+xxVzWdY0u90+N9Cu47hmjZpFWNriSYntldu0DPAx+dTNceI/Dlm+rQeG7W5Nvb5Wa+j4ZsZ&#10;LBcFRk88CjwzrfhrxJYQ61Z+HI7bUrg/vmWYqrE9SiqNuc/T61zuKjDmtsTD+I+ZXS7fqZukzR2c&#10;q217PNI0se0W0gMfzdfmBUY+ucV0dzZ+MdB0FTe63Db29w+59OM4DRDOASFJZSe/UeoBpNYl0L/h&#10;KLf+0ZdQhvpLYFpoJj5JH3FZlZSAfYNnj8aNT0q00m2j0+9uXdlYpGqrvZznryw5+pIrGUk5JGrc&#10;q1m9LeV7+jIo00uysv7R1+wjvEhXdcWv2zZ5icgds46E9OPxrK1WDTtY09J4PDljHaq37qxW3Ys3&#10;1YNvz+IB9KveG/EVn4BabxH4p8J215Iokf7Gt5J+6XIwMeWzTyEgcbQi/wAJqLx98YPE17cq1lpu&#10;n6PBey/6HFBarJcPhclnJHOM9ApA9eKrlqc3u/fcVN1KmIaVO601bsvu7i6JpNn4UvrPT7u4j+0X&#10;8YfT5Ly0SN7eQEgxR8ZUlSMZ7Z5NdJfarpulSeZdapceSPlWNJEMjyE8sTt4H1GKyvC/g06jp1nd&#10;PdLJcXO2XZMsayrIc4UAndkgZyQBip9B+Gfh/WZ7jU9U1PU1jWZkiszb7lkCHBeMxn5lP5nuBWE+&#10;Scm38/MxnWw8b88vuRNqesaJqWoxmfWI1jAIjghGQCRjLODyfUcjnpxVew0ixs77+1Lh/JW3twii&#10;a72xyvu3bpCD8o7cjH6Va1r4XJZ28eo+DrOa4aZgsUM0zxyQsT8pIkzj6knoPwj0zwy+gW01zsNz&#10;fQf6xby2DW9o397eG28H6n0FEfdj7r3M3Xw8ofu5ffubek3VhPaw3viTUNIhs5rgr5Wm3wYNtUli&#10;X2g5Hy/KDnnvWB4gu/A+t3QvLbR7doLqZFZpGQXEUatyQDzsIycnHXiiy8SeENSkaystAm1TVopz&#10;DLfXUwW2ttwP7xR09D0z6dqzPGvieC1vo/D8FtFb2CRO9xeR2YmmcDGW27TjdnhQN3ckAEjSFOUZ&#10;a3+ZnRpSU7yuvwX9fiXZtG8P3+qtp3w50Nry+iZQ5Mm9U75O0bR/L8aqa18DPE1rCuval4r02G6K&#10;4uVvLx9v0XB2jB9q10sdV8LWi+F/A2urYrJCs2rarJGgddwJ2HghSowBjuc9ea4efSfG95rc2naZ&#10;qMmrR7crIGkd24yxYuBsXPfv69K0p1KnNpKy892dFP2ktpJR81d/PsWtX1bxB/ZQTSLKxmeIALcT&#10;sfLkAYZ+bGRkdPc+nBJLmfS9NVry0iSdlO1YZwzjn3Xpj8ueDU48HajqN7FDZeJZZLiOPLW2nxBo&#10;YgvIySDvOfoMjJJresYNM8D2Nv4s1OO3vbqf95bQ3t2GluSejueRHEv3sAE8dCeK0daKjpqdEsRG&#10;n8Or6LzPPr74e+O/EOm3Wv6P4c1KS3VI5GPmeU0vIbCCQhVO7BzjGB71etNNurnSrjTlc2rTK226&#10;mVWEWecY2jODn0ziu48S/Ea98WM9jqOqQw6c+XSGJyuV7buMk8dP0qzb+KtfElvpFt4E03ULeTT1&#10;nt7KWz2TGE4AbCglQTx8wHIPWnLGVpRs0kR7bEU43qJXfS/+e5xup+E7b7NbyalZ6bPayWvl3V1K&#10;5Dkj+6B/D1znpWZqnwv0fVbSFdH0SP7HCrH7U+I4Yixwc7zzkknv3PauwvPAHibxfbXWpXnw1Fnp&#10;O4J/ZMjPvYg5LBgwYA/lVfVNP8QeLI7ePVPC19HpisIdP06G1eKPcpwW5yXzn75/D1NxxclrzF/W&#10;1LSLXnqtDh7T4PWenTqg1prW1WMeTI0iqkpbPAU/MMZGMgemKo33w2s9H1OTSL7XbrbGiy3Fx9n+&#10;Yq27AyBg8oeg7j1FenL8GEe2u9e8RePdPj+z3Rng0+e4zFayANtUnG4YJxj5s45zWpbyeB9Kga6j&#10;8drqV1DCPMtVjJSSYDp1O1M/w+gwc1X9o1vsyuH16MtIXb8k9zyO6+H+hgR/2RqcaK0bfLeW7ssZ&#10;HPO37ufp/Ordl8PNVmtnu9RltpJo48R3DXsa2sLdFUeZhsnPFburWT65ra3d2I2vr1mNrH5giEqI&#10;CzcDgKAD/jzR4dfSfEuoRvqtirRw7pWaFSyuI1LhEP8AESVA/Ot/rdeS1Z1OUlFu/wAjltR8I+NL&#10;Gz26pbWtwyw/NFb3ysWPPzFR90fic9qb4V+FTX2ixaj4W8PHVob68ErLKHS1+UnzDIRjy13g9Rls&#10;ZGQc10/hHSo9YnkutavI7fULr96YvvCLOAEHIGO3Tk/WtYeFNU0m3utK1PVVaymttirYyMhOcghs&#10;nDDBHYDr1qZYyUdCaiqcqSerPPdP8HC41m41G+/tCHT5Flsp5tL2TQ+cG55D5QBensR9K6bTvD9j&#10;pE8cHh+1lukZVa9vdYuERirRqc8H5im0ADsfXGKtaN4Y0i1sNOsYdSkaKxtVhURxqqOuD1VRheTk&#10;kDPQc44ijsbiS+ls9aks2UrhYbK2KoE24y+SGkJU9+OAcVFTESqaXMfZT3bL9k+jwWv2iKS2U30h&#10;Ef2hsgsRkgc9R+g7Uup+NdOttMSGCylj86byfN+zuwjzkZ+UYxgd+Oe1ZF34MFvYRz+HvMkWz3LH&#10;cKpj+zgnlRHuZSOxZ8nntWpN4dTWLdbu3+I2oWiyQgR7IFnj4IBAjIwCe5xnnPeseWn1ZfNJ62Ib&#10;LVI9SvY7bTNXaSO35h06EA+YduC8xHJI5wvAHXGRmtTTdUe31yGPT3W3l2oLe43KVExPCgEEdCBk&#10;+9Yl/wCFNZuI2k0XVbaKPaqrcW8Ytjv7tJHEVWXHYEnrz6Vm33hnWNVSfwvda817c2rKzWljbwwz&#10;BXP/AC3I2kLjBzkkD8apQpv7RlKouWzVr9zsdKh8Yut1ofiDQoI4/OaVprdvIktpN3+uWTgBufU5&#10;zWRq+pfDxLebWf8AhJ11aSxt9sUcknnK0mB5jyNtAbjPc59OayLjw7eWjnTv7ZNzCuJVhj1iW4/e&#10;nhlAYkqD6biPYA4FHV/HGliaKyv0h8qxZoLqVVjj8oBfmAQABiNwz6/ycacee1/uOeNCVub8iTxH&#10;8JLnWfDOlyaLpNimqahHNc/2bpbqRBCDnfuHHIP3cde/HPA2Ntq+lzTaddzeTb7sKs37tncDqMgZ&#10;4PUV2mnfFDwn4JuDqNprs11cKHS2j+zmJZYm6qw/qK43X7jw9e3FrHoF5cRsLYSXUkqlVEjMcoox&#10;nAGPmPUnA9a9PCrEU5OKV4v8DenGpFWk7lrT9Ugiza/aY5E7v5g3YPvn+la1laae0ktsmrrNJJkr&#10;G0PQbenIrFj0W2hulYGOOFlyv8W78OO/vWxa3el21t5nnQpIZvl3REZ9vT8K6ai7G8bJld7yHUHh&#10;LRTWi2RCNIWyGXvV7T9Hksbz+3rWP7XCqssfmTY2Ix5IB/wqxb2GqGCS4kjtJDNDnbtGQfTiqbS3&#10;TWMmm21x5skoKiJoyqjH3gvGelZxl0RXcS9t7eCW1XT2YXCkm3ZuCNhywwOoIPH0rsbjxDNdLban&#10;arIqKsckZ6fMOcfXj9a41bLUbSzj1iS1basBSGNmHdT0zzkVc0/xnbRmy0udY4YJFWOQ7eWwOXVv&#10;UZ5B6iuTGRcuW2tjGnB1HJd0e3eKbO78ayx3iTQxQyQxGzaa6VELHk5H97IPrXp1k7vZws+NzRgt&#10;tfcOnOD3r5o1iwm+3j4eXOrbVaZYTMsfKqSCCufqOfQmu3+DfjH4gaX8Qj8K9cvl1CytYWRZpIVW&#10;SLZ/tL1/EelfKywspRaT7tei3PHxmBqPD88ZJ8ivbZ2f5ns5Ip+V7Co1II3flSswXk1554Y/DFsl&#10;eKY0vUBf0pRJ8m6m9eQKAFDMy5I7flTEuD/HT14O01BKjBuKRkyYTrnr+dOaTkYHQVVEZJ5HzVYT&#10;GNvp1o6CQ47sbiOppy8849qjMi9GFODEDOeKS0KHMQTwK/L/AP4LteEPtWjtqqpgxBZRx6EA/oT/&#10;AJ4r9QEUYyR9a+B/+C3HhpdR+GM115W4LaseUB6c/wA6+L4iqfVs/wArrrpVS/8AAk0fQ8OxVd4r&#10;Dv7dGov/ACVv9D8XJF2hSA3NVp0DtnH69KtSfdwRn3z1NV9x3bSK/e4n85VFaTIWB2bWqEyZOef8&#10;alkY/Nj1phJ3Ftq81aMyvKRHkKPrUZAfBYcf0qR9wZvm2+n51Gd0Y3Y+bpxVgRyE5IAX5R97/Pam&#10;jf1k+hwacZGZcMQD/srTXbcuC/bnb+tQZkaR4+9npTZtvRmPzKTUjEhdxP0GetQlmK/KKAI2BPHt&#10;nnvUDBuFjPf+HtU7EjORjnOahZU+V+P96nECMvvZUO5f9kY5qFiEI2/KVOQvrnippCw+UMvoxY4q&#10;KU4lWJtp7L79v8PzokBFNtkkw3AzlfXP9Kj3qshJbPzY/wA8VNJvXIJ2sPyPofyqMghsDOO/vzVm&#10;ZGDwWXoPWmzZ8vHl5x1Pr1pxbb824AdfxqNy7PncQuO340AJgKuZJM8/Lu7D/OaYzKVXfH1yVb+e&#10;cdP0py4bc2fmzzj/AOvSbinO3Oed2R3NAEaqEYxlee7dcf8A1/8ACmESJJhVbOMNtI4/z0qZzyRI&#10;duP4lHP+cihmMZdiu35vm9x6/lQwK9y5VMr1x+XpUJbaVAUlWA5A6f59KmMkbHDsvC/lx6+lMIEb&#10;fu2chsZweOvX3oIluAZynyLt7fU/T/GmXIlxhVO0thsdee/1/SiSRI/kGVPVj1+tRuxDHMannHzH&#10;k8f5/OggawKKoVvmX/a5b2601MxszZO4rj5mz17fr/npTlfMmSm07fr6ccf/AKqLl4okbcy/ezjt&#10;z/nFBQxyWwNq/MeS3PqAOPYUy6Qna27pztVu3p0P1qRoywGw/e4Ldie1RzJhmZVz8+Pu847/AOf8&#10;c1OxmOgkMR2hz1+ZWbOc4/Pn8qikVnkEazcddvpyeD+dPWFRJucqB9f8/wCfSgqXXG3buTPBH+c1&#10;oRLchJMfG3gtj6dvy/lROqmPllVivQsOPQVPM+9sMp+Vefm6f/XqK4BEPJ3blGeuB9PT8MUCK/8A&#10;xM/4WQDsNpoqwGuMcWv6n/GiqJv5lMSNuz5nVSF3dm7/AKVIrOtyp+YDr+B7VCVUr84PX5txx+NE&#10;LFPlB+ZfusRn+v1/Og6ItlrIz5nuR8vQc9R70/5HHK8etV98jv8A07VOkRckjheoXPf/ADmp6mxI&#10;sYK/Kyqdud26rEbb03jsMHd/n0qFU2JtI7E4I9qcjPnDEqvVttUaRLUXmbTzu4/i9c1Ir7Mru+Xu&#10;26oyWbaqN5hwR83f/PT6UFpdwO1to44POax0ZUScyPKpBVV/rVm3ZVXYx+bH9ar25icGPyx3Py9s&#10;Hv8AX8akKCM7gh5XBP8AT+VGhRNFubkt75qZgMkowDZ/vCq8ZI4YdT0/WpuS2AelBtEmUL5g3Luy&#10;3tx/hUwJnPy/e64Zc4I/+tVeDCKVWLK459vf86lwznzl+XjOD3+tBROsoYBRxu+bftxUysuz5jjK&#10;gnPb/Of0qGHBXafl/PJFTHMg2ldrHn5aALG/7u3b82ehqSInK5Zjn06VDAhQYDrjk8//AFqnzz8o&#10;6L0/CgCdMsMHn6/Wvdv2BEkj+POmzWcdvJNHt2rcKSD868ce+K8KX7q7Qc5+vavov/gmtDMPj7YX&#10;FvPHC3mIPNkYrjJPGQCe1fL8ZS5eF8XL+5L8j9Q8IaftOPcI+3M/uhJn7h+Dvixe6HoVnY6z4a3b&#10;bdUZrFm4468qP510vh34qaQPMQTsImbPl3DeW4z254P5157BpWratYxQaU7GeRVMmpjXo+PUBWdT&#10;+lQ6lpOoeGtthf6Jqk1xjLXFxNFJHKvqNoH8zXlcO5ThlkOGhT35I3XbRd/0P0GvTw9avLnVm29v&#10;8u34ntGn6F4d1/VY/FFrcSLIByqONp+tSCLXPDsj3KPDdWpOWjb5WA+vSvFdA1bUxIp0ydrGST7q&#10;JdMrNx2BXH611kHxG8eaKsNtrFvHJC3/AEFoXjLdOjqCp/HFejUy/EQnupfnY5K2BqRtaV09k+x6&#10;JoWtHXYZorCb7KwyCGj3Y+nIzWXceGfiEWnkm8Y/ao1z5MK28cI/EncT+Yqn4V+I0uqSOkCR+cOU&#10;tt6lW/3WH9a1Nc8S+Ibyw8u18FXTPJwwZox+R31yx9pGThb7/wDM4pUa1GtayV+9jmtU8Z+IdPmT&#10;w94s8MXiSKu5JPLWRZOeo2mlkttB12KTVEvbzRbpMC4ms4fKcj1HyMa3NF1C32RxeO7OSNlfFvJc&#10;KMj/AGcjP863NF1DwXqeq3Safaxrc252tIw5x2x7f41rKsoSTgrL70++5tWrxhT5VDVbtbHiOt6V&#10;oz+JPtnhLxRdeILp8+c2oaI0km3rgsGTj/gFbmn618Xba1OiyeGks9L25W8sbRgqjv3bn8q9cltf&#10;BkF39oMNnHc4+8MKzdq4fxv8QfHWh6PcLB8NmuLFVIXyJlDt/uqSM1vGt9aqWhBX01e/+RVHGRqq&#10;MPZ3t1lZfdt8jHOv+FNM1GDSY/DOrX00ilvt19fS+WDjO4Lk+/pWppcHhbx/aRzT+MdSto7S42ta&#10;zNGrGccgJuX5v1rpPC0eial8PI9S0tUscw+Z5hUO0Ld/vZ5rD0D4eWNz4ss9R1vxjfX1zCPOhVRH&#10;5Tr64CjFYOtT9nJq6a073sKVan7y1jKN9d3f02Odv92neMpvDF4lzp9vPD5kdu4jX7Qe4OBtYnr/&#10;AIVjeN9R1D4TJaSeE7KLTZrx87ptMjk+0j+6PLOfXOSOK9O8R/C+y1e3vhqurM8LMZrXdIVkgbuA&#10;xzhTjpiuOh8H+IrHR5BokOneIrZkbZH9oka4tX9fvlW7cKFzXZh6lNyU5bbNfLe5pTxNOpTjd7Wv&#10;5/M53xF4p1DSpbCa18C+H7OTVot9xDcWo3XCfxlApDJzyeetZ/iu+v8AW7e3/wCEa8L+HrHT4gWu&#10;isLSNLjupyACPcHGKsWWpr4QVS/gbTbho5MyW81rObqGR25Kby55/urx7DNbN5/wjf8AwkJXXrC4&#10;s47mIErJI8bW+4Z+4QAwHtk/jXTKXspJ26ep6VGND7UPNWd/wucp/aOqy2UcOixoVZgsiXZZsJno&#10;vUjr06Ve0TT76y1BoLK9uJtvEuxdjQKeo4x6deK0rfwXdeE9YXxCur2dzp+N1u1vcjKKQQCQ3Tkj&#10;mjwt4v0z+2ZLzUfMhmTcsN7JMNr88huBlT2b644qakvdtHbyOr2kZRcqSuupW1+7iv8AxRZHTtcv&#10;YdkiJDp9+ySWr47q+zdGzdy24e/areneI5UeW41m50+NmmdI21C+Nv5LexKkH8Bn6dK5P4h65qN5&#10;dS6xogmhmRfls5IAIbj5wQdzAAg+x6V6ZPd/Db4veCIDpOlW9rr+nwKzWO3y5F4+ZV6LIPfJFZ16&#10;fs+RyWn5HNOfsIR0fK3Zve1/0OftvCfizXWa6WfTtVtRMzyT6XqyykEnKpgoh9uMnnvWQLzVIrq1&#10;e7sNPs23NNbx3GnTEzANtIJLbW2kZGMD24rTt9E0/Qoo3s7RrS5ttrtuQ7Xdfuu6scbgTnpj2rPv&#10;tZ0jQLiEy+LG1q6kLb5tPhUoGxuKMQAqdeSoHXpWcYurdJXNI1JxkoSd107v7nZnbeG9LvLexutb&#10;kga4vJo5vJuVlEciEqy5DMwA6gA9R1Fc7a+MdRTTTq8SX2j2elKlraW1xeGVTcNuO55SSZCfl9Ot&#10;aFrBovjXS7WHVdFlkiSUSTWMlwOGBDI4+XacY9MirmtmTULkR2GpT2NpCM/Y1mCx57uSAH3Y6YbH&#10;tWNPlirNHI6MqmIc+X/hjidE0bT9d1//AISexu9UtdYjkZ5b6PIaWTOcMWBLpx0HHSrVtZ+DbOe4&#10;/wCFg6t4s+0Xl9vZYY3uLaUkYAOAwRQecEAA9K3bbU9Rv7W9m0qf7PJAzJDMVL7nK7V4Y/MRjp3q&#10;C50j7Dp8Qv8AU/t98GEVwVhC+axz821eAf09q6PaSl/Wp1Sw9OWi0fkVNQ0edNd/tDUPAdzZ6LG0&#10;kf8AbGk3RkZ4UGfNdAxKt1GcEniumj0T4dab4Zh8OxXum32pag6pcSRzB3hiILGXD8qdo9B8xFc9&#10;4J8KXkGpah4s8OWsMNqsZTWIbi4AVoXUhmVScK3c9PuY9aPiIPh3oSf2N8OrW1hkmkjh1bU1y7qE&#10;XJI3HJ2qdxAPJI96KiVWVk9v61PPqKrKsqPM9N7fr5/mTatr3hHTZ57DQILpoztW1W4kXy3mIxuA&#10;Jyf4vbnP1j1PxVBpNxY+F9S1iGP7dGWu7fzS0kzDcfJVYwdowATyCc49ao+NtDtLzVLfTNHjtI0s&#10;5o4tOvLqHzDcSFchwAepB5zx+dN8QX1j4U1OR7k2lxLp8jQfbJrb5LXplsZGD3GOuBgdqmNOErLc&#10;7o04zpxSu7667hcaTeX3iWx+HvhQixmvZZrrVIbW5MbrGDuEA2nCglju9OgGRxq6N8FLu51uSTWd&#10;dtZCpA8m3kBZs52oMcKg5z6D3OazbbXvEFvp1vpVr4lg0q1vpi89xp+iSS3F4p6o0gEm0EHlvlIy&#10;MEZOMiC90nS9EuNA0bQ2+a+SKRNNX7OEwC7u7SbTjsduTl+c4ocajVo6ExhilzcrUfldnpiWPwe+&#10;DkVjo9nqlvFqBjAhuLiN7p1Xpu4DbR15OBz1rI8ZeJ7LRrfUPiR4P+LEmoau1ra215aqytHbxLKx&#10;8wQ7sRn5jliCfp2870PwJrdxHq3iC00G8s9NtIyn2mGbzlY5yWweWIBAJAwM+2aj8MMbbSNautNZ&#10;FhFqJfO1mxjaMrIVzIFLhwQOiuoUnjBxVLB8uvM33Ijg6PxyqOUlve2vk730O1Hi7xV4i0VdIS/u&#10;LhZkkkmmvJGAlWQD5AUYDA7HqOoIrT0r4y+M/DkMOn65Z2t/mbarec0b+WqjJ77ycnjA/HHPNfC/&#10;Uzb2Fza3ci6ldrKGlmt7d/KVG/1YBIAPA5wcZyOMVJ4ltdBhzqF7p03mGPbHBNHsQc5J3NwB06ZP&#10;FS6NP2nK4nVLCYOS5XFEPiz4n654z8QLNeeBdLt4Y5CYT5bSSeWdo3lyFAJ5XG04A4Jqjqdutvd3&#10;ca6RNptj9oIt/LZXaaMEgOccjcOQh4AxUOjCZoJLvTbT7RptrE3kyreqkTBQWfZzjjnqM4qa78ae&#10;BotIW+1a6vLjzHZrdWuIU/2toJYFiuRx8ueK2VK0rQX3HTThRw8UobLsO1C61XXdAl0/R1azsWjF&#10;uwjX986HlsuBnJwOnGOKb4a8NSeEtHS6mF3b2LN5dnC6tukbH3YYwDhRkZbARc8kCobfxhpmsKdF&#10;0GbxNb/MJFaOdIACDgqGhLDqCCN2R3AxkMuZ9d1ODzo9UUWu2SSaZrgyTbQONnJDEnHBIGPpitOW&#10;p8L0Bc0vhtFee5b1DwYbu4t9SsGkjaS5SW8kMgZZmVgQWJ6EEZG3v0BqzaT+Jb2Wa7ltJo7SOLEZ&#10;mjPmSEdcow+UccbscdcV5tF8W9Zs7ufR9D065WdpkX7RMrXHmMvcKGCR9yevPYmqHiD4h/Fa+WbT&#10;TeyLDjD3C2ojC59dxAOPpjHrWywlaWjsatS2bO/8K3Xi0TXV9pc02j6XGka2f2rVIpNqjIJfGSCz&#10;DPXvgVc8PWcGpajqC6b4caG+jumuL66m1KSWM+Yc/M8nQ552g8eleWXes/EDVdLi8PzQO0Vvho3/&#10;ALNWMSkdG4Vsg+o2nHTGc1t+Hfi/4m0rSPsGveDRfC2XbvW3bdI/TJZvlxn8ePxq62EqNNxtfyM/&#10;ZW237nqWraFDqTJB4d8RRSXFqQ01rcqIftLEn/VM3VfxBPeq8nw/+JWvQeZa+Fby3tXzHNuULMgP&#10;XarkHbwOg9etefz/ABf8Y3MHkJ8PbqAtGwMkmoLHHG3QHcSp/LpUdl8Q/Gmmut1qmm6srKMNcW+s&#10;xuJl6hQrOC2CT2GevSuf6rXjH/Mj2denpGa+a1/A7a0sb7woDaLpDWMNvMsdtJHEkhlfBy2Mkcdc&#10;k8HHripvFeteNLC9hTSLq43RqJrq9t0TMsuwBEYlhywO0noMjA6Vx+h/F5LbXZL3TvCXipofLBe3&#10;axh8sPj72UlJ/Sq2pfEi9vb0vJ8PNY8lmzcHzDh/pgHJ+oIH51UcPUjJOwpU+be1zr7i10jw5qcd&#10;7rXjyOxv5h5zaTcyRJM6Ox+ZuWBHBJIYAjmi70P4X69Z3+oeJviXpsN41qZk06LdH5mBkMJSzZBU&#10;D5VXk+tcLpvjL49+KSutaD4WuLy1W3EazN4ZjnWSNc7FYtEGyM+vWq2mWX7R98n26x8EX0k2NrMv&#10;hmDeVwcDLL8uOwGK3jh76uaT9UcjU5XTqJW819xv6L8Cf+ElvI7Tw/8AD1ZmcKbi4uvEiiMKecKA&#10;NxJBBB6EHvWb8Qvghr/wx1CW81+3uY7Nox5MkkfnAHps3qx4HuPwqHXbH9o7W9PivtbhkhjsQsay&#10;apDa2ckHIwELBS3PAwGpmr+IfF2saAy+OfiQz3lqfl0XWI5lYr03ROAY5M/3cg47CtlUqxkuWatf&#10;Xd/8AIusqifOnHrbUwhNBBHGLR5yGG35pCAg9elaDWBWONJ0kmRW4laTPU+9VLa1jTT/ALRpl2wZ&#10;mwIYxuIznnPOKspBCtow1CeYWqtgiRuXk9eK75HYXrCSbTriNLN1WGRgJm3dOen1ratblNB137XJ&#10;CrKEb7OzNgq2MdO2ayVhvrW2W7fSm8twXUqu/GON3Xj8ea0LfUbxJ7a5vLFJPM3OpYZKgDhuDwfa&#10;sJrUfSw24lm1C1jv9V1O3wLjyFdITIrMcEeWdwww6E4YVBbeGLjW4YbkTBpGuWEKxrtYFjtAUcdO&#10;9P1ZLzSLVnmvDJDJEGCsy/NubO0bjlemSeuOK0vCMNxpeoR63qETfZ7WFpF2yZ6Djv1LH+fpXHip&#10;ezp3i7aioe7VuzU1OW2n8XG9laSaOxuY42aIAtJswCQfwxXqHwW8E3Nz4n1H4p6sY0ur+5m326qc&#10;xZIwufUAYPv6dK4P4LaDp934j8zxDqXmWZh5hMBb52PGGAwCD82TX0BoGhWegaWml2CERRDHzYBb&#10;3OMc/hXzeMrexjyLtb5Pc8fNsVGnH2Md7Wb8uxc3Y5Jp2c98+1M6tgj/AOvT0A715J8+KAOu7/61&#10;IR8wwf8A69BxnOfrQzEMAgoAfzt256VC3IPP6U8Nz83HFNLAHFSjJq4iDI5+9jr+FJnb82+nc9R9&#10;MUOqqFpisuoKQTuc/hUidODtqHCjOT+tSowI4NRNaAP25HLGvjf/AILFacLr4HTSBcs1rIisvXlT&#10;X2Qv3uRXyn/wVgsBefAibdxthf7p6cH+lfDcacsY4Oo/s1qb/wDJkfTcIxUs6jH+aM198Gfgm7pI&#10;xZSGG4/zqtNhTuUde4qe5V1uZEz0cgj8ajnUAKEP6frX7/F3imfzpio8tea7N/mVJCM/MaiI5J3V&#10;Iyqo4O6mSAEZVuh9K2OYhbIJjz74/wA/WonYE4z34/wqV2I52dPvKajZd4+bp13Gq8gInJD/AP1u&#10;3pQVDcv/AAn1olLbc49tvtTdoCKVJ6+3NDJkNJDHG3b7d6hPrz/vfpTzscDPPp1/CkILDAXOKkki&#10;ZwRt28H0qKdm6Yxu5/n7VIdy52nd6r0z7VFNIQcFvmx2/wA//qpoCB8hchtv/Af6U2QuB5aj8jz1&#10;/WnuvmKpD/w9u/WkwvRem2hgV5MBMYZd33tq/wBP/wBVNYY+6ODw3tx61KzAjIXIY/xdajZNrZ3K&#10;3+9nFUiWhhAkOzjkcU11zHkH5uv6UI3ClWz9abMyyg5zx+lMkbghMnK/40NllyF5zgtupN/JX8Ou&#10;O1I7LuCLH8vcn6+1ICOSPy0yR+GetN+ZDuYbmX+H0+v5/wCc1IxiCsrM2R69/pULSBn8zf8AN9Pb&#10;8KLgMkXIaPeBt/2c9+9ROjlfmDcHvzirErLGFDyhWK9cZ6dzUKn955krsy7s8qM/06UXFJcxCFkV&#10;FLgfeP3uc+/WnTFWPyHr/tYI7cU6cSSLt7KvVcYWo5NkjcIflOQB0H+c0zPQNrqmFI6fLjj/ADxT&#10;bgx+QDHH8u7+7wev+fWiSNy6vHF/9fjrS/PIhVnc8Y2nG317fX9KBEUkmQqMc7eMZ/PrTYvMiQp1&#10;Zu44xzRKG+0qcLjGD5YzzT52aFzvj7kY4+Vs/wCRQS0hjyoGbL7WKgLjuMVHKCWwpDDPGe3H0pzj&#10;e/XgLg5I5NN6MvHHbd0HvQFgVdqlmYqPLHzdcjpjt9Px96hmZTMCqfKP7o9vb/69PjJilbc/y/w7&#10;SMfXj3pVhwmcdSAp5yOPfqf04NADkXTto3gZxz8x/wAKKTyj2nx7CRP60VPM+5mU41MwRGi6tjO7&#10;j/PSpQIkLCLJK8Lls59aZbAiUld3QEc+3+etKEXf5yyHb3rY0HB2Y/MflY9uo96mQLHu+ZW/zz/n&#10;0qHyCsu7evPIPU5qxCSmIy2WYYHy/eH41N/eNIMlV32q+9eeP8RTomGVVfQ/NtPI/wAmkQIGVWk6&#10;gjlf8+1PZlC7vIDLjDep4xVG0dyaKSNF2sei43dcmnPIG+RSuDzyOn+RSQRq0oIb5x90Z4Jx1z61&#10;IsIH3SMK35c8ccc/4Vm7XNNEwCKy/MenC5HTmrEJlK4OGUfeVmpqeUvysfYH29fzx/kUqFQ689Gz&#10;nPXjr/n0qblE4l8xNvPYce/41OItg3sT/wDqqsjuJcbm/wBn0qY7kI81erAfKw6/T0/zxRqbR+Em&#10;MZCncyjacDcR3Gc1J5oKtkjazcdP8ajVlJVj91Tnb0/X6VJERnhOjfnQiiQN+73ccfT3xU0c0QTa&#10;p+Y/dK9d3QetRsAyLIO/png1JZxEptweeD/n3oGixHIWOZFZf9mrEOcqrLxjknv71XUCHCI33v8A&#10;P51YQ7iC393+GkC1Jo1OMjrnr0xX0p/wTbh09/jdajVraF4d0fmedIVIGT93B68/kcd6+b4jgZH1&#10;xX0T/wAE6dL/ALX+NttZPt3GRcAx7s45HQV8xxlaXC+KTdvcZ+q+D9v9fMNftP8A9Ikfs9Y/D3wd&#10;NZReJfC2pnUI2jGbdXki2tgcZzz+NWb7TfEsDxRbLuzjC4RvtgkAx+GfzzXI2iXWgWQFpf3EEbKB&#10;5DXGxT9V61rQeKte/wCEfjtDpFnKVB8u+jO1wPck11ZDg8V/Y+GlKSleKSfW1kfolWlUjUcoy5kn&#10;19TudasfCzaDZnxFpGqXkzLsmk0qEjJ9c8Z/CqWs+DJfh/YC68N+IFure/X9zaalb+Y27HTkNg15&#10;zcNqkjfbp9WnSR1O1Ffr9SDUlt4h8W6THDaWurbtjblZZgx7cV7Ecvq04xjCalFXun+naxKwk1Jv&#10;ntd3a6W7fI6gwJo0UOoXnnafcL80n2a4aJTnuOOPyrqtJ+Kdzoawz2/iCe8hz+8tdQVGb6rInH58&#10;1ydr8WX1KRbfxR4TtZrSRAlxJJcMXxzyPmPP4VoWen+GdfT7F4M1DTYFaTCw30zR5/MH3rhxGFpy&#10;sq8bPq918n3HUhzxbrR91bW1/wCCepWXxB8AePLFtGnurcu65a2uGwwb8evNWtO0DUr1IvMs7OO3&#10;bHmG3J37QOua8V1D4eaxpWqvaaXM1pfQ/vDJGwEMvI+67sKsXvjfxtpFvHqlzqUwvLU4F2kgUOv9&#10;11yVcD2wa82pldRO1OV09r7nnTwNOUL4Wej79P8AgHuEH2zSoHVNAt2A4jb7QW3c98j0rL1TVbnx&#10;AreH760isdy8ruDB/ZTkYNc34b+PN1e6XFNrehK8xAzcWsgKn3welddaeNvA3iCzSHUdWs2O4FoZ&#10;WT5T+NeZGNajLVao4Z4XE4aXNUp3a6rUqReG4vDehPZXmpXT2d0uwWZVQVJ6/MOaoW11q+jQx+Ev&#10;Cs0Nksinybq+m3y5P91SBmu2jk0S9t1Fu8c0SqNu0bhVDX7DUJ7VXsI/kjO4ruO78P8ACo9pK/4/&#10;MwhX5pWqLd6328tDj9R+EEljZyeI9ZvbzXtQdQs5U4ZxkfKqjgD+lS6Z8PNC8GW0Or+F/DcyPI+b&#10;iBbljIWxwM8ZrsNF1mzNt5Et5mRfvLINrZ+lYOoT3uoeI4V1LUreUwNvhs4YmTg/xMzH9BVKrUlu&#10;/UuniMRKbjJ7fK67WRn6h4BTxbc2+pqkMkkiut9a30xYorDgDryDWPrXwM8YLp0k8et2t40XMNvd&#10;FpFC+gL9K6TWtY8Z2epNqHhbwvZzNEM3KzfK0q9tr5x+BFNu/it4r8Lwx3HjXwA0Mci/M9ndrKF9&#10;mJCgH8a6KdTE2XLqdFOtjqcl7Np+Wl/xPOf+FJ6HrGhJJqiXkkguvK1qOKf5LT5crIozhkGBycYA&#10;7YxTfHPgrw/4PXQ9ZufEVvqCbVWxt7crb2jlT9+ST5lbqDjGAfY1vQ+KPCnxMu7610fX9Q8MXEjK&#10;8kckkBiuwD1bgtyOCNw4rQuvgFPqekR2Vt4ltrONMFY7e1aSGQjoxVm4P0PNdEa0oVLVJPrp6nU8&#10;RUp1P9ok466q3S3dfocjrF/4lukluPG1obixlDM0Mju0YXBwYmY7M9MBSTj0FZcfhe8s7iGTRZY/&#10;tEMe6RZl3CSE87doIOT6128X7N/iLQrRpdN8R2d8zH54ZLQRrj1GCec/SuA17VNT0TxJNDqUDWf2&#10;dlhSQRsFdz1CuRhh0Hy5GfocdVGSqpqDuelhcRhZxcac0/JXR1Xh8eHviDprP4R8YRrfWsLFtHvb&#10;ch02j5lBzkjIxkD61m6H8OdC8Tf8TXXPCV9q9m29LjTrK9kUK5IzvjVhnoOe/WueuZ7DRddt/Gdl&#10;FcW9614kTM0RMYkAHUgYIYHnue+O3Ys3hTWrhtQmtG0u+Z+ZrK+KRSk89CCVOeoBHWs5xnRl7j0f&#10;9NCqU6kYtXun17fc07eYeJdN8T2OhRReCvDc1ndxTBvLu1ZWMWRuQeox35I9Ky9BsIDcWfjK+e8j&#10;i8vymt/OYCEE43bc4PP4kevStiPXta0B2kutehsGUf6nVLzzN/X5o4h82fc5GK0NCu/C3ioDw7eW&#10;UcJvG2w6lZq8ZWTrghwBgkY4/Ss+aUadrfMmNSpTi3JXXdf8Ej1C3vTc/wBjf2faxt5DT2d7DIHh&#10;lXGR127WIye4GOveuN1XxEvhbUYItavTpd3cWDTtaYK7oxkH5kJX+E4x+dV/HEtzqOsW/hy2gjut&#10;P0+NrPU90u6US+YcIeNoQDPQnIGOtSeFNG8OzX99E2iwyXC2i+ddKd22PKop6djtGOQQxPGK6adG&#10;nTinM6aMZxpqbd/l9z/I1NN8UWNtpdvZ6zDcTaVM0tzqN/DeY3QjBCPu/wBbGQ2D15+oJt+G/BkH&#10;jazm+IPhm1+axuZJbeE3nmxzqRhlXA+UhcDZg88ZxWZf6Mn9lx6Fc6csNkqyQ2q7d0bpj7uCACO3&#10;05HSq9xYxxfatK8LXDafa6brTWUkmn6k1utgsiYEnlgqHUH5cn6inTjGUbQ0d/lZ/qcuIp8suaLs&#10;392+pHq3jLwtL4UbxLZCQ+VfSQrai3zI11Go4AOCHUEdOevbNWtSt9J+Jdzbx3NxFALyWG7vtNul&#10;xK69diqpycNzkZGBzUuh6VqMNg+rgNq1nrTJbXzLGzTafqCxqguUXJAD8MxXGM59SINHt/EcZa3t&#10;rmxuI7FprW6hMjhjcxvgsWB4VVBPHJLDBxU+5GXubrqaUqnPzNuzRUm1J28Xf2ldXqro4uF0+3gV&#10;ssWLgFxGAMMpDA4ODVnS7yHXLO40i+Tb/amY7dbtlimKMTti+c5VsYyAM5+mKz9YTRdC8T2cOl6l&#10;Iz3ET3AjkV1Rw7lpZFUDlt2AMsflJ6kbqsaT4Qk+Ivia30do76GO8uFaHUJsf6NDCXEkkY2MqOWG&#10;1dzZYHdjAwaa0u9DSpOlTo80tipeeFvC8viCGPw94tXSdPFv9m1izvHRLjy1kIMoRR+8jOMB8kZO&#10;D0rU+Hnw7+HVz4Zv7oeONPjMjrdK2m3iSCGzhLFDNI/BZjljwoGfQZPR6bqfw28DrqnxLsNHmv8A&#10;y2+waPZrAWIjhYh5ATy259zbiegGOK4Px98Tm1LUx448Xava29jrAX+zdPgsZP3EagsHl2Dc7A46&#10;jg9MAVUZVq3uwul3OCnKvXnaF0u/6GlqHxR+Hfw68HzXll8QNWu/EV+qtdzNqQEYDHcMRBiiqF+U&#10;FR0HBI5rzqH4o602mR3fh3R5tG86WaW6uo41H2ubcOEYBCf3ZBx03EjoAWxDo17fWF7c6YrSQxBv&#10;trQmRmYjOJDszt+UYGRnA6dqr28l5YCGC2kE0NoFaRZlLKGHPTOcn8jivUo4WnG7er8z0aOFp072&#10;1vvc1PFXjHxRrLvDLPNlB5hgkm5cZHIPXI4zjnng1DF4w8YP51zZpbrJEzC6ZYx546bXLENvYjOe&#10;Mg+pOQyGIXV40mpTzXHmfeMrMzKp+YE8jntnkc4rX0+CzhtY0g0iaMNbNJM0kaiTcOxGOTj6/nW/&#10;7uPQ7Ixj2K83ijxZqhF40tnYQwzBmFrblZdxbcN21V35PzYbvk5Peh5/ibW7ZrVdMjkRLrZabLPb&#10;FtH3iEXCj6np/Po30+G0XzJ7u3a4ulM1vHHCn7tBweVPXnuPTrVazlRJmvneZYLjKNDNyzS5bbwP&#10;urznjHHUUJ0+XSJPNEpSRa9qSlX18fuV3ebY5KIFHTKYUgY6ZOPSn/8ACV+K7W2l1CwuWmsY4i7+&#10;TaRyiVkGQEXaSWHOMZOffrcaG6k1CLSnt2uJyym3EbFUeTIwgXPzY754GfcZsreRi5i0+e6kkuLe&#10;PF1IyhlhOM7DgYHHQe3WlLl7BzJLUydWu9alEIuPGEzTRx5kUXbtgHn5iTycnqc56iqKeGzPDtie&#10;6kmuPuSLJuZ8/wDAjkHPtXUJe+F7vVJGt47O6t4VQW4tZDGvnBSXMx4LhVOdoC5KAk7TgsvpdZs0&#10;W7tLRbeQLiG6tT8zYOcDJOD057cZqYyjHRKxkq0ZbHLX3gwaVEt7fWy+b8y2s1xkyMynBxsOSAcj&#10;72PTpVi2XTjBsv3kt2XBb721j68MWA/E9q92+GP7N1x4gs4vFHxUvrqW4mG5bd5i0mOuWc8jr90Y&#10;Az2roPFH7Mfw1nga9t7i500RxFpZlnBjwB1YN/QivPq5xhY1PZt387aHBLNKEZcrbv5LQ+ddIvbm&#10;1vRq3hS5utDkTK/2ppWrTf6ZjorxBdp69d2Ofu+ly91/4n6n51zefEfWCtvGrzLPq00OV3BRgLtX&#10;JLAde4zW94n+F2u+Bb1TbXcOoaffRtLp9/DNhZQe2R3GfxGPxzT4c1E3X9nyNFCnl5+0PDkhSOQW&#10;XGe/3vTvXVCrRrWlGzubwjTqLnWt+pz9r4g+J1md+k/F7xJudifs/wDbk2z9ZM/p2q9oHxT+O2ia&#10;nv0HxtqVxcQq0k0F9emaHZz8zeYSPX0PGPrPqHh3R7Wd5DqlqIkPzNPcK24g4wAjBqp3uo+H4b1t&#10;a8MR3VqNu1kW882HkbSERkDAHuGL1ty0avuuK+4VShB6cq/A07r9pLxtqbzRfErw3pviTT7iPyrq&#10;xvLdIwpDbgyA/MCOoPXjIqDW/ij4X1vSU0Twx4FWG12jzpNS1bz3Q9eqoSp9M4479qqSaZeeINWW&#10;e9toysi4VH+Q5IwcZHH0HpVVdFWV2s93ktDMqBZo2BIJzxgcAepqVg6EddvQI4elCSlBWa/rYzLf&#10;V7j7StsZpFV23QqreZhR1GDzj8f510KagtjMqtbL9luFyIy21s/3qbPElncu11o8XmKpEW0MVPHP&#10;THP1/wAKr/2X/okSedHE6SZ27SysPX1BrbTY6pdC9BcC9k8qGwj8lRndKvIH+NXHuGeaGaHUt3lc&#10;yQrHnAx06856e1ZPhyK5hWcXVxuj3kyMytllx2rUszZWzTXdjbt5yx8Mykqq9iM8d8/hUSXLJ2CM&#10;SrqVrb6nC18BI0011GjRzqNqnvz7Zzz3xXQaZDJPo9r4dKqRuWa8dc8qgOB+pP1rktQ1zS9PMniW&#10;/ijmktLpJmTzgW+9v5yeB8vT3p9r4uvdI1VZSiFmhE3ktMQxgkIZccY5Vl+lcuMpykkl/TJi3GTb&#10;2tf8T2r4fa/ZaHounWemaNOLnUtS8xr6SzPlKoYxqEPAJA//AFHFe3bsffOf6V85eCNSl1q7sdHv&#10;t8l5a6rbi3eckPHA3zeUCRyDw3bH5V9GP8z7k6V8fjouFubd3/Q+ZzP+Mn3u/wAdBSCD1pQSOQKY&#10;MhsKKdjnmuG9jzRxbIzimBiW6e1AOBgUvIpcwEbMd2SP/r0LJn7hpTktUVxCzRkRna3tVGbi9ycu&#10;CMBqZu25B7c/XimxBo4wjMW9zSPIM85oMx5YdSuKcuFGSc8VGvz/ACkU8LtXis57WKiTozFdrV8q&#10;/wDBWHUL61+B11DaeH7q73W8nzW7Lwdh7MRX1NGSpGa+Z/8AgqXdLH8B7pEP3oZAf++DXwvG2mFw&#10;z/6fU/8A0pH1HCUf+F6lbtLXt7r1PwHvnM15KTFtZpW+Vu3PQ1UuFyuGTj171e1IKl7NnH+uba27&#10;rzxVSZiR83Sv6Ah8C9EfzrjP95n6v8ymchiCR1qMD5iR09RipnjY8H6Z9ahY4J3VqcZHPyMZbINR&#10;tNj93kHn684pzsD9O3Wo2RCuWJwvP+NMCNt5J34xu+Xb3FN3jfkDOPp+VOl2k4THX344pH8wc5HA&#10;y2B0NVImREwZeAF5OQQKa+C20Hkf7OMVJyy7WXnJ7YqIlS2F4ytSSRyNvymdvf5v8Kryo8Z+dt+P&#10;73+NWZs7wvHc/So2VkO913ADdz368UAV1BZWUbgvXgCmlQVzv+9nhR3p0hCnLnOOFOe3+cU0upba&#10;R157fN+f0zVAQsPMOwEHP93jp/8ArqGR9sjA/e/Uc1ZYq0u/+EevcVXnVg2APlznOfaiIpbDZBxy&#10;x3delMdS0P7sjbj7u7qakJz86nc348f56VGOASW29dxqiBkyyYyg+bseoHT/AOv+tRAsRnPCtjIB&#10;4qRUG87HLfN7c9OKbvA+U9MDjsM9v85/WpkBG0ThCArc/NncePem2+csDt5b7/HPp9fp7damXY7Z&#10;Y/MOe/8An/8AVUbFInKKMc/Kex9fyNAEM0YjON+3+vPT+dRrbv5md+FA+5t74/z0qV2EhCFW3dSF&#10;x/h6f560yQqD8/8ACo+Ynqf8/wA6YA5EUfnI3XhgrY71Hvj3/LHjsPRf89aVnbyyu48cMc/4UyVV&#10;blThhyenSi+pMguFkZ/OkG7bgKw547Y4/lUeVly4Xd16/lxzxTp42U7lkPCsob0zx16U6J3Rlkhg&#10;zt43M3ykeh/T0pkELBlYBV+7xnbjPtTRKr/OpYhh9MH0zTrqYTN52723JjOf1/zj8YxGSm1OnP3c&#10;gD355/PtQAoLqomZiqrkDDZx/kDj6VXKSJKxI9ly386nmlVT8q8bTye1IzeZGrw/e6sMe360EDAN&#10;mSoI+Ubdx/rRMVCB02jIIK9CTjJPTpRGUmLb5Nu7H3hjken1/SmtFtPnHb833lVuvXp/k0AVwhPP&#10;lQt/tHdz+lFPaRQ2PMP/AHyv+FFT7xmRRzs55+nHP4f5zTriQ7FZfl2jBPXH+famx4RsfK23jtTt&#10;qFyXXHGf88VsaEiDzOn8P8XbA/8ArVajMiooRc4XGeMVVgdxHuyGz9714qws4fny+33ecVm+Y2ir&#10;R0HAyg4AP3efm74qSHfnycHGcMf8/jUYdGlxj5eRnPrUiMGk2qQyqc/l25oVyk7FwgBdqlVx/E2D&#10;n8+3+elOjO5VLLjv/n9ajY/xRlV7r/hQZJkTZu3c/Mx7H61KNCVC8j7pfmG75drHpk8c/h+tSJEx&#10;lDIvH0PFRxybfvZHzfMCtTwxIo3AE59+ppmm5YXauGxltwCj/P8AnmlLoeVVmH8O6oInGdpK7emP&#10;8/hViNIgFI9vvLSNotdB8HzJtaIOh+8Tx2x/jU4UySZK/K3DbahhCBh+7/x/D86m3gKGRVB9D2qv&#10;QokeMlVClV3H7pbj61NEqhdqndnoSPrz/kVGpZgpC/N1LAf5/nSiPJw5LcZBWkBd852i+RenTP0p&#10;1uzn73J9T9KjjKBcKG28H09KmhIzgf5BqCo/EWI2ydvHTvX0d/wTYuY7f9oXTTIF3NcKGLkY+n5k&#10;V84wMzSHJH9a90/YL1R9O+PelhEVi0yhSWIx8y8H/wCtXy/GlOVbhfGRXWnL8j9O8JZKPH2Dv1bX&#10;3xaP3ubwr4VvtAhTWdN0tvMtlK+TZqrbsev9a851/QBoN01ulg8kKkmHzmIQL+GM/rXffD4Wl/4Z&#10;0+eTRo5mMChZPMkBHTsc10ut+FdM1DRmjvI/MkZf3aqhcg9sda8fgXOJRyDCxqtuLhHfpotj7rEV&#10;JYPFT62bTXezPFLVylk2/UNtu3yoba3T5T9WGajt9KlivhEt8/8AeaSOBOnvk1s3mhar4YmkjvtG&#10;vPs4bhjat/hWQdQsZbtrm3026ZvukiMrj2r9FjJ6uDuu561OrCp70XfQq+Rd3Eki21kkmGIRi0a7&#10;v/HTVWHSLL7SI76aNHX5jDvLEN+A5rTg8qZi0ehyIF53HIY8+mOv40s3kLcxi90e4DKuVb7QQTx3&#10;HFaxq9GaxvGxTfxPr9t5Kakftcdv/qFuNw2r/d6dPrWtZ+LfDN9Mt7BPfae/AazEYniduMgbmG38&#10;c1RjMMcchXSW8uQ/ekUqfzbg1HqWi3Lwrd2Ph1pijfeYL/7KOn4VnOnh6mlrP10J5Y3vb7jptNbx&#10;BqUrXVrfTSQxsWa1+zAEe27n9DWra+KYnt4VutLVvLbMaqxVtvo2Bgj6g1xUFn4jtb2O/wBGiurW&#10;bG7ZH8xDfj2p9z4t8aefNHdxfbJkITy57XDEnv8AIQc9O+K8+pgPbO6at9wqkebRnpOh/GfT9L1A&#10;WcWm+WmcPA10qqv04Fd9YXun+KLVtQ0y+l27c+XBd5/ketfOR1M2sDaT4i8J2UjSEu1z5jC4j46L&#10;ls49mBqvp/jvVPDWtRa9ocf2NYem51JYcD5uBz7ZrgxGRSkr0u3lqcNfL6dXWOkl13v/AFsfTs1p&#10;q7iO+0Jdx+5ItwMY9+mf1qbUpbOaMReIFjRmZRErfLlv970/KvJvDH7WtvcXf2PxdpzW6xhT9otF&#10;4bjPKsc/kTXpOleJ7Dx3pkOr+H7qzvrKTkq33l46ex+vSvCr4XEYWVq0XG/9bnh1sLiKLXtFZd1/&#10;mWk8ExWCfbtLvrqOfcW3eeWXnsV6EfhWebvX9G1qR/GM8LaeygR3CL8jnnhkJOCPbrWhZXNzaTK1&#10;xqUka7tscM3f2rain06+H2O42s3/ADzk5zWMZdGc8qlSm3zao8s8a/Arwtrz/wBtaBBGtrODLdhQ&#10;x8wY5GM96wF+HlhYeFJdF8J3/mRzfMqXuq3CzW59E+b8B0xXsUvhu60aRpfDkm2Njlrdvuj6elUp&#10;tQi3tPq2mWflq2N74O1vU5FdSxlWyUtbdzshjJ1Kai3zL8Tx7wpZfFTw7ZDT76yaSOOffFJbRk3C&#10;rzkGXczPnPU5qp4w1jW9Lhg1S4j8R+Z5oQ4s5ZQ4z91iBkDPtx+Fe7/bLCaITG3W28tht2sNrr7Y&#10;qrLYQ2F601vLK0Fyv7yB23BPcZHStI45Ko5OP3aHRTzBU5L92k/zPFtQubmbSbiTQ9QeKa5kXzLG&#10;4h3qo4+bkdcZxxnnrWFdeIvEvgrVjo1rpljfWl0hnaG+tQ5VlwGHI+U4xzuH416V8TPAG6X/AISr&#10;wzOJPKU+bbrCffk8/TtjiuDu7n/hJNGt9Sup0huo91jqls0O3c5OFmjLclTjnrgkdq9CjUjOmtLr&#10;8metRrUa0U0tG9V2OgsPDOl39zcatEkH+hS4k07zG/dRsvBIfg4JPAJ+ua0B4gPh3ULC6vNPje1h&#10;uA+6NVAlTkfKMklh97HtWPHjV7aHUY/Dc1xGJFh16ysoWVpZEyVkyB0YbTn1GOtU/F39n6B4pWxs&#10;LeQwac0TPZ3F1uKtxIV6Y4PfJOawjHm0fY1hGNSXsn2fy8t/ufmTDwtpngj4g6pr3hm6max1hYr5&#10;Y7dVkNyGBKjEgKxgZOTgk8cHFa2h+J7/AFfUNUudXtY7Oxu9Le1t7OC3RTNOhDh94jDHGDnBC5/h&#10;zVW/sW0zVLM2d47232cfYWPKyoRuB47ZPzYx+HFTWunrBqcOrTNauzfPP5ysMYOCykEbTyMZ9qUp&#10;OprJ3f8AloKVGE6Kvq7JJ+j/AD0JLtra7sYZr6BZGuI1TewPyHGAFB6c9uKyPiJ4c8NXurjxJcx2&#10;Ys9Ys44dcG8qgRCrF1H8cpbhc9PmznpWhc6G2pBbjSb4+XjLRzHCxjJAfccA4Jz+IziorrSJY9LG&#10;leKIZjazOQy2sgG6SMedEcgnarnKtjGeBx1q6UpU6iaZniI03FNbroZ/g/xHp/gv4laX4G0ezmkj&#10;0yGQSSSTGYXsk0UTGUn/AJZhB8qrtxj0zVdvh/jWrAaLZ6WqrHcSwLfai8U0+5suY41ViS2xj8wA&#10;+XHPODwLqcNnd3p1PR9PeHdDPDJHcNuTP3PN3SybcAENkjjnAxg6mv6RH4f1L7JDZ/aNQVPN1LXF&#10;h3Z3IAY4iB8qhflJGCc4z1q6knTqtLtr5mNKPLJKGkn1evd3OW1CPV/Eehy3niLS7fTby1t45dNZ&#10;5NqQMQWCFyv3QUwcjBH516T8KtR1Txtr1hdahr62s1vpHlrptvb7fmRsNITzuyCuD054zya5XxbM&#10;Ljwra20ejQXdvDIsk6yL5096x+6uX4VFYlsk5wBjFTT2us6ZcQz6Xqs1tcW8Jw1pJzjGJEx0Knrx&#10;j5lUg9czUl7SmlsbYmlKvRaStJX/AK+ZyvxB+Nn/AAjvg9fB3hy1F5pt1fXiww3dqjLGsbuTMWYn&#10;g8YUryDkV5jeXo8SfY7nxLdXB8uz2qJJj+7O7OVA244wMjtXa/GrR9M0bw/ZWltp89taxq0sk6uI&#10;1aQytvdCRtwSVyM4BJ7EVwOnpcHVYYfPhaFWWZLhctFMGGMdMFhgDILeuK9zB06fsuaOmp0YSnTj&#10;T91ddTS026+z2snh2a8kgtmDSyeXEZJHjx8pJYn1x0PbpU+nxG8uHNnAy2zAM6zrG6zqB8owwJAx&#10;jtVMz2q2txHOfMkZiklv9oBV8twc9doznpgU7QobPUZ5khsY5FtVJZ0y7qx43EjCgZ4BP8667aHa&#10;oqJYlg0fUtT/ALBkWGPUBGHVYd2I0HtnGMjHy9OPxtRwrdXarBcxmNZPKmkZePQjn39cjFZc0Ufk&#10;tcSny5IoT5MjMCE3HLDeBhiSF49R60+zg8P32m/2m1rLujdRMpuxh3HHzL3OenP4Cs/dGatrdafL&#10;pPmeJbYbvLCfZYMrujVhhRkjJ6Z5H44rZ0b+zLhbW80i1aGPd5pmezV/4eeSTjj5eD7DiuV0vWbO&#10;3SO2No1w3mfuG27pIjnpkEjGTnBHOPar9prmp2NoLcndG0hBZYwnm55Ei5J5HQ5HUZ96iUexjKyN&#10;y3V7vVrgLdtD5an5GYxlW7OrqemQCeR6c802XxVqP/CP2+i3mtW91EtwZ763jsRE3y5WMHauJBgn&#10;7xzkjg8Gs1NZt4NPWyXUJGYMCs0almXvgjBxjv2B59TViDxREl8x1zzJra3mAa2sbpoo5fmDbm2s&#10;3JK/exU2fY5alpIsaw7Wen6fN4e8NC+u0Wd45Ly3le2XehUiQfcfC9I2JGOoxiui+DOnWvjX4mWb&#10;a5pojuY5FluY2kDLuCltgCgLkN6AD9K5iPVbK7kmsrLUI7GxMJNjY+W5UhPmQOwdjKeMZZRkknI6&#10;Cz4f8Z6z4J8WQa5d2sSyRzrK42shkd8fIoI5BDDjnBPvis6sZyoSjHezsY25oO2jasfXxltoXjgb&#10;+LhffFR61aWd5pc9nqB/czQlZM+9ch4D+K/h3x+8f2LU7dGjXNxbzXBjmjkDdNhHK++fbFbvivVP&#10;DlvpouNZ8RWtnbwyLJNJNMgUgc4OTxyBXw7p1Yzs07nykqNSnVUXe5yvj/w4t9odxo6zs0Gm6e9z&#10;NcTIoVGAGxBgcdGPt+NeGPq6a5bR2XkyGGQsLh+FVFHVic/dC/ma7L4r/HnSNa8OX2heFriSSK+v&#10;GM9yVZQYgRwM4OGx19K8osbi/eG6SS3lkgmV3eSKJx5a9Bu7bccZII5619NleGqRouU9Ox9Tl9Ot&#10;Tw/v9X+hX1Xxt8aPhdqFpp+mR6fpen+Y0cUf9nx3VtdgEHeJGjJYNkYO5W6dB11D4ptNTlim+JPw&#10;2sNN0fWJBjX/AA/ZrA1tcEcT/L95ST88bkjqVwQadp9nEumRQ678OjrmltIxnsby78uSFjwZLeQA&#10;GM47Z2njPOCNrQfFvhP4XNcad4H8XzPo99G66l4R8aWEr/Z1I/5ZzqpRgDnueMZB616NR8kUoxvL&#10;v3/4JpW9/wB2VP3tLSWl/n0froc/NoSN4mbwprN4sjWturxXVnIP9KjZflkUjqCCO+exANaUVpZ/&#10;YJJo55biS3Y/eT5l9j61m6lZaXdPb3vhe/jbyrd4EjjQ4EbOWAUkDpnGfQVr6fdSLY7DJtVlwzbc&#10;fN+HWteZyir/ADR2Rio6bmdG0upTprM1pNMkb/6Q24nZkE7z7cdfWqN7c2z363bt5lpGd0aKTu3f&#10;4VsCzRrL7ZqFyH8lTuG0gsv+f51nxxR21t5lhY5gm4h8z5jmqjKxoV/s4jEkQvfJmn+aHcTxGOx+&#10;v09qtavY6pYC3invoHgMf75lkC4XqSQR68UuqI0GiKNZtv30x27kxwvpn8O1VL6Owht86qytPcRY&#10;hhRvmRcA/N36iq5nuZ9bFG7sNFj1SObW7m3ksY7pnvoU3H7RJHHu2DaMBVBHfnp0Gam0PwWsEdjr&#10;V1ctcaprC4t4GkxHY2QwN7D+823j/ZH0Fcvai91q0kn1eYw2v9oSQ2axhf8AWMkfmtx2UDHXv6mv&#10;YBd2PhLxl4R1fUbf7Xb/APCNxLqNu3yZjDlVYDAyeAR7E1OKcqUYq+uq+5OVvyv9xzYio6a5P5r6&#10;d7W/r7jrPhp4J0nW/G8N1DZyLFbtDLJHcKyylo48byc/KCSMLjkcnHIr3YYy2Riq+nXdpfWcepWC&#10;BY50Eitt25yBz+WOtWBxwOtfn2KrSrSSktj5SvXliJczW2gqjt/WlPyDdjHbFICEQuTx6UyOY7N2&#10;PzrklI5xWkwOM0btzBieKYXLdOtNYlehq/isBIX+bCmjcNnHXrUJk53YbFOjcMvB4q1sTJXFZspy&#10;femBu7ClccZX+VRHIOAaXMY7Eit82Sf1p7u6rwaiQgDJoEpHfpWUtWBYWbI+avk//grRqhtfgXcR&#10;xttP2eQ5Hb5TX1V5wXg9h1r4v/4LG6ulr8E7qLzwrfYZSue3ymvh+Mv3ksFT/mr0/wA0fVcI/wDI&#10;2U/5Yzf3QZ+JM4GWKnqx+vWqkpO7G7j+LHWrrKivtUbR2FVbhMHcWxX9AU9IpeR/OeK96tJ+bK7h&#10;MZ9RzzVd2ZjkjFTTfKo2nHqagkwP59en+FaROZkErfMoUd/WmnBHL9Rz+f8AhU0nUNuHP3evFQbQ&#10;i7WPb+GqV7iGHmXIPC+3oTTN+4MoPAHFPlYs7bPXtUZXb3464bnjPWqkTIHJB4PH+c1C6KDgYB6c&#10;9qk37Zdx9fTn9KbKGOADx9KkkjlChMZPAOfSon+VcjaOw/rUj7Q/y/3cVA4TqQeRjg8fyoAbMhPB&#10;RQOvTJpjkE7UY9ehPTvScmLcr/j6U0uSnM3O1d21uc+v+fegBty0kbZLMeejGoJXzJ1z2/CpZHyd&#10;u73xiopFZRsyvA78/nVRJkMMhL8IfXK9v84oy+d0jbSCPur/AJ7/AFpAqmPYxyvf/P5UhUyHg9Bh&#10;gB+tUSMcbXVXkPzcHOeev59KjdAR5RQg7d2M9cYqSSNlbcR8x43Lwcen4f0pv3RjO0ZHzdfx/wA/&#10;1oAZLEqqzbgeyqvPH8/61HHvZWlKbW7gjr7etS3DFF25wP4gzZP+etRCMElQfm2g45yKAGyDDbQx&#10;yBlSF6DpioW3IMM+W+9uVuM5qVwfLwW3E7gzbenftUcmwHzAMNntzQApYHqm3cvQ9e3+FRO5LENj&#10;24HP+PP8qJIvMhYbNzH/AGD17fypkjxKCGizggBmX3/xoM5bjkMfETc9cr6H/wCtSyujHgMRwPu8&#10;g/n7UwjMm0vz1+b86ZMztw7HAbB7/wD6qBakeJN2ZGHHVfw/z/8ArpWkChZAC2efl5P0qS5SMjeq&#10;Dd/E209uP6VDIqINjlTxwM9BQA11Dv5jPhuq8/iaj2yIf3bN1+UGrGY0bZ53zfxd+PwPFV3m2q0a&#10;RfxcY79/xoIJI4fPOYtx3enOe+KaLVpU+Qbf7w6Y/wA/570gfdDiM/LwfmpFaNN2Aozzx0Hc0AAt&#10;7oDAkk/75FFPW5t0G15G3Dg4mH+FFSYlIWwUbyuWxk4p0RbhXT7zfN0qNwAmT91vu8Y7/wD6/wDO&#10;Kk272EhydjDLf5+lbdDYlaKRxsQFW25GcU6JHc52E/56Ux3ddsp5Zm+YKvUelWoSksasZPm6bdxG&#10;OvbFQaUxEUFdrDPy9AetPC5Tjruyu6gjawMYwcjOf1+lOSMRybh1A5Xbxn/OaXK7mhYibbgKNzfw&#10;mpA2AUJTH0z/AEqu7usWep69KkwZSp65OB/jyarlRqWYkB5VfZl45Gfz/rTxIRwqn1XFV0Etvy3K&#10;jO4D/PPf86sIS65xuPfd29qjlsWiaOAIWbj0qZVGVYfKB296qpLIoBQcbqsIjKPN25+X727FI0hs&#10;TqEWNlVOSe/enmN9isncdPwNRoeMlWz0zU0cpCZCsuOOev5f570GhJbnY2zcfTn1/PFTxk7O+3nr&#10;moIWzJ5TJxuztxn8KmBH3AxP1+tDAsAZ+bHcFc1JGNq7wuB0quu4ghcHH3tvHX/9dTxgpHjbkFsq&#10;WapKj8RZhJRsgnjivTP2WNRNh8ZdGuluZIytwOU4JP8An8K8zjYhWyM11Pwg1T+yPiLpE4l2ZvkD&#10;fQnGPxrzs4w/1jLa1LvGS/A+04BxkcBxngK8nZKrC/o2k/zP6Cvhr4r13R/AmjXutuzafNaKPOb7&#10;wOMZ+XB64ru/A/j7wU9y1rDr26SR85m8xR9BvJ/nXhPwF+KGn+MfhPoZuLGaWwhhUySeWV83Pp0/&#10;Ouqvk0bVblptF0iGGDb8qGTcy++etfAcD4CniuE8PCd4zirPtdO33n7lnGXyp5tiKdVfbklbor6X&#10;PoZBa3se4PHIpXjBzmuN8WfCfRda1gXAuXtdw+ZoVB/nXm2j+MvGvhWQRaTenyB1hk5B/Gu+8H/E&#10;aHxlKLa80qRZl/ijYbc+9fSexx+WybjK67o8GWX18PL2kJXS+85Dxh4HHhi/WPSXmvz13bSSnPfb&#10;WW9vc3Mvl6n4XmjG3O+SNsce3/169g1lvE93Yiz8L6bDHMXxJIy52r+maq6nYW4trew8RHzJmOA0&#10;kfC/0FelTzTmpxckr9bb+pthsZUtaeuvz9TyIyS3ziyu5Y1Qr+7WNAgj+oJyaG/tDSFVb1vPhbmO&#10;SHKsPbC9RXf6/wCAvCk+ly61ok0jTWj7WRYQQT7Zri213U5b8aVBpUlvtALNNGdxH5DivQo1o148&#10;0Fp1T3PQw9eNfSO66HPrpN5c3Zkvb+a1aT5oI5FYt/PpU1xFq+o3Spda6saRuEEwVSZGHPua2JNG&#10;u2vVl03zIlPMxbJ3+3Q1UGnXyTSeTDa24jUuI2kVd459uK6PbRlt+RvFctrmdjStT1iaG+nlmVYf&#10;lEsfA91I/wDrVX0m60bS5l0mKdrprhibdjDlYW/4Ecg1cub7w+P3l6kDPL18uMHn03AVLpujmCCX&#10;VJLKNj99IZIjkY/z6Vp7RKLW21h9dTCu/D9yuoR2DtbbZiwkbzFdxkdTuJx+AqGWHXPB9kBZ6/JB&#10;+9/1MNx8r+7fN7Vrf2Sl5H/aiW8cUUjfNDHa75Bj3PIHvir1voC69cE2OjJAY1x9ouoVy3HXnv8A&#10;UVUq0ZWVSzj+pKvy2G+Efjx4g0C6W51R5byxZvLmtbuZpFf0KE5KH9Oa9o8LfEXwF4htEvNI8Sxq&#10;7YH2W5m2Swk9vmxn9a8HaO8mnZdT1Fh5O4R21rCHUqBySRkfh/Kudgtbi0mum0+eOGTdskaO1UZB&#10;x0JGVb3rz8Vk+Fxd5Unyvt0OOthKNf8Auvuv8j7DGsm+g+zQX8jMuNvl/wAffripbd/Dd3cNFqZj&#10;aVo8PHMvAHpzXgvw/wDjhdeH7T+ztO1+OGWCMGa31rGwnjISRSTj6/lxXqfhn4v+APEIii8Q28en&#10;31yuHhvADG/+6+NrD0718zXwOIw0rSR4eKy+rh2+RNrujV1b4d6Y8LXnhvybWRm3FldlU/kcfpWT&#10;oXizVtK1Sfw74o1eO4S3lVI5vszIxVhxzyCe2Rjp0rrIdBhjg87RLpY1ZfuK26Mr6CsbVPDmq6ta&#10;vYaho1sYwVMXlykncDkHn0IBH0rnUuePKzmo1Yy92o7rz3RbtvD2gXu+fT1kZpMq26RscevPevK/&#10;jD8N18OXUPivT4pobW3kL38KsGXByDkMCuw/zxyK9I8B67rVlcyeHvEtpJ5y/PHceXwy+5HFaV3f&#10;6N4rguNAuD5bSKUaGQ4Lr0yPUVvhq0sPWu3p19DSFbEYWtdar79DwfR9Strqz8+KeRLe6jU5R2XC&#10;g/IwHqhyCO4Y46AVevNP07xrd/b1naHVjb+VNp8khNvqCqvDQt0ZsA5UnP8AOtjXPDMfhOGaJPLO&#10;n2MzFYbhQstsnbGfvIMgZz0IrD0yxutV1qTSIZ1tbm+jxanJQi5jIeN9oJXdxjcMHkZzXfzRlecP&#10;vPo6dSNSn7anLVb/ANdi14T1Ows7ZNB1G2U2DRv9nljty0tm+eR67cjlfcHmpNUWXTtWj0vW7yNL&#10;W9tT9lvlDFFXOdwABznGD3XP1qbeLyL+1rnSEhmkby9QjaIhGmXhip7EjBx05rNibXbCS20PVdHt&#10;9U0SW6kmhnmZ1k03C8opUjcCw5H+1kcdIVnK5XNL4odd15915/mizJc32gN/wjsOqhZJndLW2nKr&#10;HM3HCHqcg5OemBgZrlPC1xrPij4hpNrV/dWo23UUen+XI0aBAAGJPG4t7Hgds1vT6Vp2q6TNr2na&#10;ZHHdaHMNRktbe1AW4K5GRxlH25G3oQO1R32mQWt5Dc3PiNriC/hVpoTKkZhlHY/L91sjJLFuB65r&#10;po1KcabS3a37f0gjzSk11IYPDa2lvHc6s268huWuQ250jkYk87R8pwDjDcDOQM4xNpMVzaSrrNpq&#10;shmulafz42wQ4YqdyjrnZ6YI49qadT8M+I9d1HQh4sD3VpHF5unlRJ5eeN3GAo9McnvU0trcWPnR&#10;XthbzWrRIkduM7zEox5YGPm4z3561jKUpbnRFLltb1Lmi2ZTzr3U2IW4by4dyhMMCWYhVJCgZAAz&#10;zvPpgQ6ig1SSXRNEnuIpY1XbeQ71ki5yGBIxkY4yccciqWneJ5orhdJW2jhWRpbxre8ysxhQBVkE&#10;YyVQ4JyfTv23biPU3MbvoN40TJvt5IFkCsDyc5xgnPGR9O9RZx1Ji0rq+7OX1+G9urKazudDk1iL&#10;IWTT4rwx5Pd40wVbPUqFyCOoHNeY+Mfh3PoGrNJ4UuZDps0Ja8W+tkWayz0Rl3HnJ+8OMA49K9vS&#10;3h1OK4fUb6JFjh83fLExWMKfmUgLwcDHp/KqGoS6ZFDLqep/6Z5KKsLRyFrjDj5UVgGYAjnawIwe&#10;QK68Li5UmkkYq1Kd4/cfPdld/YbOG1hmlh8+PLybV+bJyHAYHjtgAj5s9jiRJ7+5kW4uomWRoQUj&#10;t4QHmBO3hm49O/pnvXqFt4I0TxDpUfiHwh8N5gEmKNCsclxtIBU58hV2nOOdpC4xVW0+EnhnVbyx&#10;0zS9B12/tbdpZ7q3gtPMkPyYO1i6iNThQHAbJ4wuMn1/rlP7XQ3eKjHc87XWbW58yKOCSPcuF+1S&#10;Da0fIwuCRuyrfN6ippNYNhYRwWTebCJg0M0ysu4sScM+PmzzjAP4V6oPhVYaq0M1vZQxxhokj+0X&#10;0srragZ8vI2rnO7nJAz0Y8DqB8FobFo9K1zWLPSdAiQTzW9xPJJPc7B8gSAgKMcjedzHjiuaWY0U&#10;KpjadOK79rfkfPcf2mRryPTIJGlkmHlokcjMGz2UKD14796uT+FfiVdRfY5/DWrxycBYILWSNmH9&#10;/P8ADg9ucg9O1e6aTYzJ4tax+AngbT7WSHaNS8RaxGZPs0bD7yIGCxkhfUdBkHNanhz4TaTDpn/E&#10;4+Jkt5pVu2yCBZPLl1Ob7zby5/fbmPAJcZPHNZzzSMVzNW8upy1Md7OTTX+f3LY+dpLLxTbWEkSw&#10;tbxswUt5THc3IwCQMHI529x9c0G1zWbW2ktr7RvM+zTB3kaHOMjjd8yDkdjnHtX03b6RoHis/wDC&#10;K6DZ2tp4b+wwtdXF0oiCzuxKwbowpDoRzhs884729Z+CHw10jSpNQ8Ya1pcLReYBfW7mF17bM7t2&#10;McEZOfeo/tinD4luT/aFHaa17WPlldYP2Yg3kMknmN+8ZH+6ecK6pjHXg8j1q5aeLtZ0z7KEuJOi&#10;qvzAsvHylThWB64OQR2r1bX/ANm7wZ4rntZvBGoTLbeUJ2uryZol8s4IkjzCfMDDjJkWuL1X4Na/&#10;HdJp8OvW98YdywWp1SNlaIHkoAWwN3ByQQeOa7aGOw9axtTqUauiZj3vjGHU5mOoWsltcRgMtxa3&#10;Bk57lhvJP1OKjt9Ts79GnudcvJJFPDSIVz+G5gfwx9KztesPE2i+ZBqei3UWZF3NcN8uOnyllHGc&#10;cjI96TV7jTJdNs4bG5vPtQZvtNneqphdc/KY9oORgHJx/KumMqO6R0eyktjVtLpgJC+oDBTGxmRi&#10;foOM/mavRa5eQxn7Lc+V+7Ks0qqdw9GByv8A+rjpWRH4p0y00w6XeeE7Oa8m5t70O37qPJ6IpAzx&#10;94ngdBTortmRXkRR+7+VFizn33dvofzp80ZytYFGo90btj4s1GKTdBqDNt5bau5WPp7fzrZFzo2t&#10;RfbZ7CGCWaQec3kHLsMc8VzdrFDJBvl1DbHt3PGzL/jkVYhvPKu47awDnHOWc7fyrOXLf3TSPmaz&#10;WUGnzfaop2kt433RrGrL83p/nipdQkv78pJqFyBHkFYYOcfWmS6td3j/AGK+tplSJsqY/lVvY56V&#10;JoRSwlaJ/MaS4GWWRhtHXj2qdeoyxeXlrYWsd/dIW3LsMeQQAOc1TfxIlpfRsUVrVlBhTjcSfb0o&#10;vJFNtL9vhikYY8qNkwkIJ7Ac8+tR3KWP9nw3y2kbBRlriNf9Wue2e/8AKhcvUZN4oF1qZURakkMk&#10;fzMOcMSPlXPrXOTW2v3s82g6QI5LpWkN0sihtigAs7u/AUfWrOvajZ6s2n2Ph+6YySBjJdRtwsQ+&#10;V5CxB6AYB9/pW1o1ra6H4dku9QjQWFxIVtdNjbbNfsrZCs2d3lKcFiepzjnFP2nsaaXV7Izq+6ub&#10;Y4ay+H11r1/pcVtfNIJr4KsMcIRnh3FpnRRwsYC43tjJwBxmvT/Fb2XxN8cSX9mEt9PsrGHT9DtY&#10;/vyxL8iNxz8x+bngDGeTUnh7wpc2XhrWPix43tCthHDsnOAJL1shYrWMdI4slQcduM5Oa9N/Zv8A&#10;h3NZ2Fx488Vaev8AaWqBWWKSPKwR44Vc9sBQPQAD1rzswxkKcbp/w7/+BStdfcvl8zx8Zio87qyd&#10;2vdS/P8AS56dpFkdP0m10923eRbojN64AyfzqzgHPFHyDjjGKCw7f/qr4ipPmbZ86u41JGVBmT+H&#10;0qORwcZFByF+U4OKaAWPzH3+lZEjQwHI4/Gmu+FznnFLKOc5quz5fFbQ2AW3kmkdt7VYjwvfjrUE&#10;TFH5FWFAPzqPbpTlsRGTchyyAk5H+7TZGxyvWkZiCoB6imSSkHisBSi2xCSwxmmZ7A5pfOwdmBuq&#10;NNQtnu/sYVlkxnBUgfnQTyyRMeGyBXwD/wAFtfEEUHw7uLCSXy1EChvm9WA/rX6AMvO4t0r8s/8A&#10;gul4xDsNCDtukmSP9CSa+PzyEsXxLlWH/wCnvM/kmz6Th6XsKOMxH8lCo/vjZfmfmVISuCR8238+&#10;KqTSnJBq1Lv2fyqnKsn30HXnnNfviP5zm3KVyGQlxtZf/r1XmwAwTGT96p2ViSWP0/OoJBt+6P8A&#10;69UZMhYkKuB1/vdqaQ/TPbH/ANenSHcTtHzemKaSRuQDHGacdxEJ3A567uwocqfmIzxmhznkDj+v&#10;+cUjMMbf8fWrkTIiVTt5OfWo5fNxgNUxLdD0NRzEk4bsOf8AH8qkkifKjy2PXvUTgMnA27jUzlV+&#10;XHOOwqsV7Kx/4CtHmAxnJXYuMdMmmsApyo9/l6USt5brkcN3zj/P9P1od3JKup3H8cmgCOUrjmPj&#10;vUPBUhyP901JLI7gYj7Z6UxyzHfs+Vv8en8qpEyI33Yyp75+tMOPvEsN33vlp4AHJReV+76/55ph&#10;LMckfLt/unrVE9BqnyyWXld3+c47U1mWTbJ/CeC2326//qpyowDKsfHJ657c/hUcqqGEUQb5VwuT&#10;39aAGDYp2q3G3kdACaFAJ2/3TnJ7d+KR1UBj5f8AEPl289+fp/SoxNtyox/u59v/ANVLsA6Tc3fP&#10;zflUZdojuA9Sv/16aoO8IsmT67uv+RTpG5Z9xztzwO3bv3pX1AazgoMnYzY7H2qFQR8wVj3G7FPQ&#10;lvmx82DtXaRz/wDqplyszKzI3QYJOd35Z/8Ar1RnIb9oEjK275VYntznjn/P50SI0hYueDyu3r9f&#10;yqPy540KoWG1i6t645/pTZFn2AA5Yn5l9s8fhQSP3B13vzhuobGffmo3iUSBmOAO/PPt0+lKoB2q&#10;p27l/ugD/P8A+qi6HlSeXndzn5TwfU1nKWuhJH+9EoKN39Ov+f8APagOrZCrnHHP9KcpYj5I/l/M&#10;dajuUcIpVSv+1uqogIqKhRXYnH8PPPb37f570gZkUpjeUYF8c556e3v9Kcssxb/Wbuy7m9v8aXzE&#10;ijZdvCqSVDZAJ/z6VQDxdwqNpmYY4xsoqq0cDNuIlOecq4ANFIzIYgsuSJvm3fxD14qaCNcKkIzk&#10;Y3K3WoYgFl8sOSAfmYN6d6fHP+8YjOOa03NESou0KPvDPX61JGkbr8gPpg9fz9OnNMTZsETRruBz&#10;9RSRybZmByO+4HPNFjWBYK+YobytzbcD1pyieNuSD82RuB/z2otmZVJLbsn7vHH/AOupfkcZiO5i&#10;eo/z1pmsR+WdgFHHr0x19/ep44y8eCFbuvzVVQrGVwTnu2QD35qeSQSkOrbcrkFhnI9KiXMaeRNH&#10;G5i8ttw7Y7AelSQRukeFb6/j3/lUPmqYvkkblfxH+eKsRMIwB1Ytk+9TqUNEGNqx9Q2auREBf3nT&#10;JGeQP8/571CpI+cLtA/iIHHFSYZ49rnee3t16fjS+RpTJgrKcIy+u1v8/wD1/p0qQF1ZpB8vb8fW&#10;q9uWO3I46EE9asAxvmU/eK4X/P50Gg63bljn5eCrY5/yKtKNw9P7zYNV4SY/mfP1AFTrknC/xc5H&#10;+fpRuBZtcAM0gPJ5x9KljIGeOR/L/P5fnVaM+aQS3/1/84qaIuT8zH7vzL6e1Fio7lqNlxsTPfj8&#10;a0vDuomy1m1us4aK4VlbHXBrJt94JLkexXsKt2U0nmrhf4vunvxWdS0qbTO/B1pYfF06qdnGSf3M&#10;/bf9g+2l8a/s/wCnyXPiBYR5YaO3jgyx46Z3dvpXu1n8LfEc9vHFpHiKxj3c7WkO8+5zXyf/AMEg&#10;PFlv4g+EDaQ15cr5MKxoqSD7qhen9a+zYNH/AHipcWzKrDmQsNxA9ySfyxX5XwRja+Ho4vBNq9Gt&#10;NWt0buvzP6p4qrTlnE68JaVYwmv+3op/qcZqWlajomtRm7j85oWDNtkyrf0rqJ/GmnXaxWel2RtC&#10;zZZmcLz+Hauy8TeHzf8Ah5YNGt42kRe6joBXl95pl42rpa3dvEvl8MwYjn6V+hw9jmNJVdnHSx87&#10;h8R9Y9ya1T9D0fTviNpvhzSVtbxUVtvyzeZgMfXJNFrrWh6xPHcvdI0kz7lCn5R78155cid1aK58&#10;swr90bsniuo8CfFDQNDuIrDxHofmRKcLNHAWC/XivNrYOVGnz0k2+tv8h1MLTp05TjG8meiRaTp9&#10;pC1/pmn29zcIMhWkAG71yen864rVL2y8QeIJL3XLaKLapTbByp/E1R8a+NdGj1dtd8JqsMbLj99C&#10;UJ9du4VT/t069EGVPmdf9aygfrn+lXToVKNPm116mWBwsub2sn0+aF1Tw3LDP53h+4mkhb+FgWH5&#10;iue1XTr6S6mtL6zt7RlIKyGQnzP0/wAeldTcavqMNtHodl5aWz481pJBnPHUdcf4VtSaZoXjS0SK&#10;91ezkuI0EcZ8oR4PoQetaRxksPJKa36nbOpKnbnWnfyPMRpQsFhsb26m8uVs7ofu/TOahuYz4duH&#10;l0799HKf4TgZ+uev5112t+BtTtpln1PTo90OPLdpACw9Ae4xXPz2jXWr+ZbWsmztDLdfKv1XAz17&#10;V6VPEU6m7ubRqRl8OpRTWZrsfZdSs5rqTd80Z/gX6jtTZNStotVe80gSzLJHtWFVWONOOcnv+VXL&#10;zS4be4c6hqKxvPxGxY8e2f6VWZLTw5arZXEKybWLpI3JOR7/AOFaXjLQdn3Len38zRTWejabG064&#10;ExOOAR2POaqx+G4Qknh+e7XdIxkjWaMNhvyGR+FS6Vr2oMPLsYy8ez5mmRVKE9Dxj+tdT4HvIlv2&#10;vNRuU+0LGVjuI0Ab1AIIOPwrGrWqUU3EJ+7FtLY891Tw4biMwXt1+5VBH/o6r8wBHpnH+FUn8S61&#10;BHHZXsMc0MEjMrNNJC8wB+4QCVH4KOnOa9f+I02l6rLbvoXhqwnMjqtyyxst1z/GCMDHv/McVxvj&#10;XwZrmnQzT6XfRzfZ8JIGjHnW5Izgnvn1H/6jD5jQxFT2VRa26/cclPERqLVWfZmp8Pfj0nhorqWj&#10;zytpLJ/pWl3zbXiYdWibP3c9j19uRXeW/wAcfBWoXEkui300N9Iufs14G3KO5UAH8818/Q2Mmo2j&#10;alq867VkZIIXhRwxB+9nB59OKbo154t+HWrS6vod42WVjcLMokEiehLZP4AgCs8Rk2HrSbpu0uxl&#10;Wy/D1Jc7Wr/H1PqnRdS03xRbwzQXKecjbxuxl89VOfb+dWlu7PXLuS0uLVNP1aAYt5WVWyP7w9RX&#10;z34R/aFsrTVINS1bw8bLzlAmjjmzHIo43LnG1hn3znrxXungnxX4c8cadD4k8M3UN3GrfM0mFlhb&#10;GMNj2Pr718/isHXwkrVIteZ4+NwMsP7yTt08v68zRe/0meOSw8Y20SyWyEs8q5SRSOSPUY7c/wAq&#10;8++KPwV07W9Et9V8LXDR/Y5BPp95Zx5lgUdFPcqMYz1Ar07T9Q0nxTbebB5UhhcxzeZHlgehX2rl&#10;9MudR+GmuPo1/beZo8u547hpCfI/2cd19+1Z4etUpy5oPboceHqVKcnyaSX2ej9PzPL4fEmvgf27&#10;pGubryNtupaLeTlkuhwSYw5OSf7oO4Hp6Uaxq+p3wWDwno11MY7dWW8t1aRoN6hirIAe/HPC/lXp&#10;Xjf4X6D4qVrzRNLtVulJm2tCfKuAw6HHGSO4wQQD1rz258N2WoaZqOt+GJbqG8gnSPX7G8xJJHwB&#10;5gY8spxnI5z+NehGrTqWkl/Xme9hcXSqWa026bdr2/D7jQ8YabrGueCbPS7fxTDb+IbfTJJtW0dZ&#10;Zf8ASkMZKomGKhumSucHp2rlfCN34T8Y6Xpt+dFa4tVjW0mljupIZLddv38EgFlw2dw52+9a3/CJ&#10;C18XeE9fvHk8m1ktraeaK52quw8PjujcZGRw1Zum3Oo/Dfx/rms3kb3qx38w1OwypWSFvmJVRgcB&#10;uM89eeubpy/d8q33Xnfc6sNT5FKnGV21ftrfVL+tCPVLHxJp6r4es7qO++2yJ9jvIJlMaRxvlWyA&#10;AG2g8HgdD2q5qMjWEY/tjT7r7OVLQtHH5hHzYJ5wBg9x09queIvDOmrHDeeCdamSzbyNRkjurVXj&#10;+ysyq6jOfm+Ydv4eTxim67fa/pLySf8ACTXFxYTXDHSWt444kFuW+VEESIVwBtPOcjkmm5c8Vb/g&#10;mlOv7SSinfTW+m1vxKNrc6db2lrqGnaXcMNSaRZtrRQuVHDF+MspzyRnOeauWOmeGdGnjTTNQ1Cz&#10;u5CEi02ePdHMxJIIkAGSRwMn8B1qvcgaR4m1LRra2ku2hQJe6hIzNNbISrJud3JUHJHAP3Tntm5p&#10;1zrOt6dqkthrGgKmiqkn27VP3YUg8gyLkp025xxgcemcjOVSMafPe1tdCPUdPH2BZZ1ZVZAZjb4A&#10;lGQyk+nfpjtWp4YMOu3keiX+lxyW9022Z2mMeFVCQyt/vYBAPv0qn4zg0Lwx4X0zRb7W7N769twb&#10;u48yaSEEjKrAq7fMOeBkqSFySvSq3g3w3rPi7w/FN4N0xdQhhwVf7asTQ46HKs4DHk4DEgcE56ln&#10;7PnTsTLFYetRab5fN/mWPBmlX/wzm0nT/CvjHT76OS6ZfJa6Ea20W4HySG3c8n5sgnHA5xWrqOpa&#10;uNa1bxR4JtdP0LULq5WK51DyopAyMAwJPZguCxIYL174rn7m38fWkjWUXge/1GOKcPDaWd3H52Ch&#10;Jm2sFZVDKEHJJJHSm2/hHxd4dRdXvLK801r4yN5OpeXLufjLHkuD0GM4AAA4AFHK5e/Lr+JzfV6M&#10;6ms03+d/zNRfENx5K2ui3lzqd4uGn1mZggX2hVkxjOecA+h6Y5fU7mKw8XNE13qFxcXEP2iZZpBg&#10;puxlnZeFB/h3ZPpjFdRDJeXksd6LlZ2ij2LZspVecYYkYB5BG3oe9Ubqwl1gTaDpN7NqesXCAyx2&#10;4WK2t1HLqrDhmx8u4jaOo3YwSnFROtcmHWz/AK/JL7ilYXsGuy/2XZXGoSWtva+dqdz9raGFVDjd&#10;tiBVAPmxwpdumMnIZb6RdeKtZt9R8INqUaWsYV7xp7eNAgBURrvR2XAByRIrD17V0UkWtWxi0LSN&#10;D06w3Rbr+xtbmK7uJl4xvz8wUHaeABkis+VIdK8vw7I08jxhU+w2QUp5jYZyzfLk7sAjnoRz0KUu&#10;pEXGT0+XX1bsUdV07Uo0t/slq1xDGohjt47k+Qo6B1QqWZyT97JyTyTxUOp3Gr2Wp/2Fpgnn1aP/&#10;AFk14GSO1h25KLv6AckueBxjpUkmq6l4euLqe71h7e6aaMabDGwucMv3gQf3cJztCkkkfMQOBm1p&#10;2j6N4Kv7u41fxhPJq2pQZTQ+ZHDAk5kb7qruJ6nkYGSBimpJalyqRXur5WT3/wAgj8Mz2PhqGTxP&#10;rti2jwx5huLeG3nmvpMjO3Cjc/ucBcD05nt/hhpM+hafd2/hG4SyaRvsq+Y/2uQg5CllUqq5JJJI&#10;HvVmHVH8N6bBqWvJD4h1S1UNBYTRpFbQN/eLIpU/QLjODwQCK+qePfGUt60154pFrLfKourO1UA4&#10;K/KgDFmAxuIAI/rWfNWu+QxjRxFSXuJLzei+XX5sq6xp/gWW7/seXTbrVJlRxceYzLFDxnygWOxj&#10;23BW/CuVk+HHgq7iW/srG3VlXzI9LsZIJg+FwU3nYd2QODznuBXbXeoDw2bd7rTVtPNHmSX816m+&#10;OP8AhZVByQT2bik8Rav8P7VmsNf1n+0I7VAfsltpsUdvas+G3SbUVWzuz3IP51tSqVF3KlU9nJKL&#10;b87/ANI4TxN8H9Cv4I7i30CawvPLJMtvdRGKBFxnzS8oUHB/gLZOcZA587ufht4y8KApNY3Vxbqr&#10;PHNc2c0Lyc7soGGJBtxjGc9a95vtTi8MQm9t01SxtWjBsbjR5oD9pjODkQy7hhemWCkHoTk45y2+&#10;LnwMuZJGv18ZS3Ujec1xeSNtkk6AMfOdcdeMYHOMV0fW5U5XafyNKdbFuXux5l5Hk1u0k2ppB9l3&#10;eXxtWZOOOUIzwe+DVjTLYW+oSTJCvkxk+WzyDA9uPT2q3461vQNWvWuPDd1N5MnMateSFbds4zjj&#10;YD0wMj2FULO2j1gRlbkqsK4mVSDvbueg3V34fFe2je1j0uVxV2WE1zdqElw19uQthkVTgfTr/Stm&#10;5uYGm8/7VKjLEGCKxPHr9awLXSbSWyZRcbVhbE7+WGVhnjnqK0bi0lFwXvL5IrdMAfZW3Mo6gv6D&#10;HrXX7vQktrJFA/ntBMtvdRAzTEk9G4A9jUGpavaWEbWtlM0cM25ZmkYNtA6kDHP/ANarbX9hHbrb&#10;rMskMMefL2n5gBxgjOCTiuX8R6vHdaxJpOmxtNa29qZm8w5DbeoIPBO4854x24px3uVTg5ysT6VL&#10;aI0U+uNJHDJGi/ZY4yJJYSxcBRjhnPTsBz0r0r4daDpPxE8WQw686wsXW5uIVkBt9Ms16Rg93Pcn&#10;37njifAOn3GuRSX51dZryZRLNdXGFS35wFQZAx8vJPAVR0r1r4O2Z0DVLjw/4A0+0u2kt/tGo65d&#10;26yCSQdUG1thXPA2n8a8zG4r2cZWfvW+7/L9Tkx0Yyotx3W3Rev+SOr1i90W60+68a/2E8/h7w6w&#10;tPD+kzDbFc3OcGYqfvYPAJ47jrXf+AtZ1jXPDVvfeILeKK6YETJApVVPoAa5XwN8TNN8cSjwfr3h&#10;pY7pp5DNDHEPKDIQwkx1BJ5HXB7nrXoEEUUEaxIm1Vr5OvKUafLJb6q/9bt6s+WxClT/AHc42kvy&#10;/rVvqKyozLyc9sUp4ORSFfmpQcDNcOhykZQOduaib5HwKnBz061HIozgGq90zIyA/BJ5qGWEE76m&#10;lU4Cq3amkvjH4UKQEKRbjgmrCqAeRTVAzginM2OfSlKdwFfYV61VmUOv7tqncmoSCrbcVADcJhTU&#10;ienpTQAy5xQpPXFAh8rbYmdj91Sa/F7/AILO+Nl1z4nR6b1ZbpmX6Dj+tfsl4pvTpfhm91KQ7fKt&#10;2OWPsa/BP/gpN40k8WftCXUJbctru+UNnkkkn8sV83gKazDxJw8N1Rpyk/V2SPUrVPqPBOZYj+dQ&#10;pr/t6Sb/AATPnmaRVGwemelV3YY4H+cU+R2Jzn+I1CSWPP61+4H8+EUrBl64/wBkdqrvkk4fHfrT&#10;5s5JH97qO9RPyM9fpVIh7kcijbgH/vmo/NAXYOQf4v8APSlm6jd9evvTCEAxnPBHXrTuIbJhsqy/&#10;/XppJJ4K9MhqWU5Xb/D/ALQ/WmliTtP93rtHNWyZDGwflIx1O2o5Pm4I7etSShsfKOcDbURdTJlP&#10;TgGkSMYEps457e2KhdwF5AbnHP8AWnybtvT+LoOwqJzuddp9sdKYDXImPlhevWoim5i7cbe3PT/P&#10;60rsYgrK3zZ+8V9PT8qbJGyJtLBlX6/lQBGylwzqWUr0A5qMcBi/X+6tSPgPsP8AFUYKAbvQ9hVI&#10;hiBW2fK/sMd6YzEDlOBg89uO1PUgKrK3129vxqJmOfuhj04HXmgQSK0irwNueecVGBKoPy7jgd80&#10;4tiPOPddx/Co3LB+F5zhdo/XnpQA50YR437um7b9P61XkIicJsCt/eUmrEpAO7bw3HyngDFQl9oA&#10;ZA2P9rr+nr/SlcBjoqEfd5yfvcGopRl8OOPzp3mR7N4PDcKWbr+fvRMiDcxbLDk7l980CZC2dm5F&#10;x39v880IyktGuDz93PuOtEsrpwr7dxO3Pf2qPazw/OfmDfMVGO3B+nSmZhBI0cuCzfewCMY/nRsy&#10;Mopx0LNJjHemeYQ29eF254XoP5Yp4kMaEMoZsBexbr/n9OtAuhG1ssp8wN/wHd15/wA/nQ0jbdsM&#10;eBu+XqfT/P457UNIZF3HcOvT/PpTi6rMPLbjd8rY68fnmp5SSB32vgJxjPfj3pAAqYcY3EZXrjnp&#10;TpRGkhB6rx9f/r9KGmwcLcE7um9uOlC7AB8vcEVN3r7en6/yqGaI5woUrgFdx6j0/wA96eJmcKVG&#10;T/F3/D6e3tzSKsZJkBZWIyp9OOmP8+9UBC1lIzFhApyevlnmipA0/wDCq4/3h/hRSujK6KqxEMZF&#10;9couKkgbD7slvpxjmmhw48pJflXsuakAAG3fhSMY/p7f5+taaGxIDwA2PL243Kv9P89KkhDFtzMr&#10;d2yQe/8Ahiq6yS42Kdw5yvvmp4QezbSW/i54/GmXTJo9uQqn72Rubtj+tLbu6HB4XdjccDgflTfL&#10;O8n+8Cdp7dakUqE2rjuM8cmg0TsSBFY7Cu5ucJj2+n+cfhT12f6tuSM429P685/DiomdI0xuYbcZ&#10;AHfigcuqBPm3YLfQUGzLiXAaFtmGDcMu7gDpz/8AX69asLGQN55/2f8AP+cVWgJCqVJ+VRx0z7/5&#10;/pT2R8717+np1rIosIGlfZG7beo4JqxEkWNzg/XpVO3dwfnl6/pVhHO/eX65I/z7UGlPcncr823a&#10;cdBjpT4XQR4Rf90Lk8f5xUIG75snj06VIdsZ8s9c4PNBoWAEWTcknG3Prn/OamhY+Xk/QY9+9Qrh&#10;vmchffHWpSQ6YKt7+9K4E8UhRMsPvfxelPBkJzx09Kg3ngKG3dBU0TbQufT86eo1uTLjPlqPptFW&#10;YAynaVqqgLn+L3b/AD/nrVmOYiTkdfep+ydC3P0I/wCCOfxbuNC1RtCvZE+ZyPLweRzyT+JH4V+n&#10;Uvxn8HQWL2621zNOq5G2HAz6cnn8K/D/AP4J++Ln0D4vxWwlVfPdcySH5V5x+fzZ5/xr9i/h/Y2E&#10;k9lc6gsc0UsQZpFTAPH8q/MMLhcLlvGuLjO79rFVElpdrR/of1ThqlPOuDssxreqg6Uu/NTdl+Fj&#10;odN+IXxI1CWS70LS764UZHlxwsyR8926VmyXGs67dNBqZkW4ZvnVU28+lepaPqusy3bWugW1vDYi&#10;P93K2Qo4HQd+p/xrM1jT73+19lxa2IRfm+3K2HJ9MD+tfaUcZTtLkpqL8n+DPBp4lQrJOKt+JW8O&#10;eAtX0uKO4u7a3ZZl/wBbcKX8v8Af616Dp2kWui2MTSWdpMvV7uRQgX3xz/MfWuUvPHiaP4daO60a&#10;9nmC4hEEJwx7HJIrPs/FHjn4k6SnhvTdJa1gRv8ASpppf0+XJ/lXB7PEVLVamivqzKtGtirybVk9&#10;emhr/EPR77xQnlaJqunyqF/fy7NoA9M55+lcN4e0m2m1UaQbe6Uhfllt5tsRb34zj8a9CtPhlZWV&#10;ptv7p7wt8rJHdMq/THFQxeEl0vV473QoY7Fk/wBZHdzBlk/DJP4mumOMj9XdNSvppoXh69OhFwhK&#10;6/r5jLP4I6yHjv4dZt9yjcxEZYr+fWoPEPw78YWaGUXFvfwq25lWTD59lAJro7vx9qmlhpdT8M3T&#10;26sFebT5iy/Xgg1PpXxC8JTX62ukzRQxSJvlmkYKQ3ocnOa8/wBtiIWlOKfy/wAjjWMzJPo7ejPN&#10;7KTxrpztJHbarBD/AAoto7KB7noPxq8sGj6+u67tlW429I/lI9//ANVeqCTTtQnS6s9Shm7lUYEH&#10;34rzj4tY0rxDFe6Otq0lzwVibDfU9f5YrWjUjiJtQXK0r7nbhcwliKyhKFn3RhXngu0gTy4UjdWb&#10;MjSE5HvWT4j8HRC22CZWjj+dfMuW2lhzg/L0/D/GuostZvrW4S1v7NQ0nRpD8n4nnFdNpj+HNQun&#10;0rxBaSW08sf7tpnAhb/dI61tHHVqMk3sdles8PG9r+mp4zBeXENquzSpFwcSRgDgD8fm4/z2ptwJ&#10;tREkTL5cLJ/qZF3Kw9GGOn516xrnwY2zmTRbIJG3ImjkUD8COa5PXtN1jwbqg1AXNwskiGK4tbiM&#10;KkqnIGCvy/nXbDGU6krwHRxlHEWVN3fY5vwX46v/AAldLps/h+H7HCxFuslwTyeCUbpj649q6DUP&#10;in4e1NGsjZf2TJfSBLi/mVZNq5yQMHAPoTnGckdqw7nSdQ+3f2Vpl4qzRxiUfud2U9Bz+FQxQXkk&#10;rJ50iNnLJLF8vX0PvVezw9Sp7RaP1HOjGUrvcdp76O1zNbwWqeXG7GOeSRW3L13ZAA6fn+lVb+HT&#10;rm1kwz7WU7Qq849Bmrl5qEeqFoXghuNjcfMEOcdR0FSWWq263kFlc6TLGyr+7jkZcRgfxZwGOa6I&#10;zkndF9LHF3fhq1urqOG7uriJsDZDkhWGPXBB+lU9L8SeM/BniNta8LXl+XCEAPcbRJgj5WAXG3Hc&#10;+tdtfWy6Dey3iwxva3EgdmkADDd1Of8AI9Kbc6BYaPbTapbTsFK72jU7vfjvXX9YhUjyVVzJ9w9P&#10;nc6j4SftP6Vpd8yeNbdbcXsitPcMoVo2PdgBgj36+te6ltG8V6dHfadfRXMMkZNvPEwYfMuMj1GD&#10;9K+NZbeDW5Viv7Hy7ySDfC5j2kR55YjOR/Krngv4n+Pvh7qy2vhzXZbixj3STttBiYAcjYefxGDX&#10;lYzI4z9/D6Pqn+h5mOyuniZ+0pe5L8H/AJH1Kuoy+GBDNt86yWTyJJI0P7nnH3R0579K5P4jWuoa&#10;TqB1hNHe8hmvo7iN4RtKsoPDf3lIYg85AJ4PNU/hb+0Ja+OrdotS8JGM3W5ZvLuo2QkDk4yCMgg+&#10;/qcV3elafc3BFrPqMcliYiLW1kjB3McEZbrgc/XPtz4XLUw9TlnGz7HlyhWwc+apH/gr/M8y8Z6D&#10;4gTRl8L/AA80OaGxuo4HnurVkeG3Yk+YHfIYAAhs+x454teILHTvEGl6TZ+G9csfsdxvt2aaPY01&#10;xlQ0znkkkg8kcnHPIrpL7VNNs4HsbPw/dW9ys0keoabZuq/aAV278n7wx0HHv0rkrm0m8AavNfWG&#10;gXEOi2v7u6hunXN95uSXGQMyJjAwcY4zzW8JNpeR3YepUla2jWq21vp83tYu6Xd/DHTbjWNDt7GW&#10;HTbG1W3b7GxKXU2d27p94H3wQTkembq+uWer3tutlbtHeW6BLazlCKpjVSVeEdN+Ow54yOlGoWFr&#10;4BMN5YLaahoOsW+YLR96OVAyXLfwvliPcAdMYqPSLTwbe+Hv7b8KWa3s1r5rtbaiCsySAB9mV+Xc&#10;iMCpGQ3XPQ1W0ua7N4xp04+0V3fZva+zv28zldR8XatY65a3VkNQEdxZr9ohtWklNyFOWgA4jXcP&#10;lLHkZyOmKveENO8QXtwt3rmo2+m2d1JIY9N1nS3tW1GPLhZJI2ChWJEZ5BJ2luSwI0PidHp/jBYj&#10;4Rup7eR4YXvNHRhDLGzHPm7v7oUE/LkMcEetR+EtU1bS7uDXvGU0mp2rOIFupM3KpGA4Fx5ePkfp&#10;kIWz6dx2TlegnHfbzE3KUHJK2+hJ4g8TSeGviBZnR9fZLqzVZYdNjuBJJfr5Ko0W3KqoQgN1YuoO&#10;BnFdN8T/AAHrXhk2N34S8Qahp9tfa0srJb3i2tnp8ZjVSHAGXGd7KMjLNtyOKw71tW0J/tI+Jmhr&#10;aXNvNHbST6ODNLdByWcBADG6qB8uep+6MCtrw38R9N8a3Nx4N8e26Xum69YvdaXvYrKRGMNH5bAN&#10;khfMU4HXGOMnnqe0XLJK6tr/AMMcFTmUo1IrRaPz+/sZujfEXTvCt7Nqup6rbX1xbxm2HiJGzdPF&#10;nJREKshXcFK/MePU1Z8DS/DP4panfW3ibw+dY1RYhcyR6vCHUxlyF6jAPquB26AisjRPhv4MOs2m&#10;u67fx2+kXFot3a3Uk7My84KZYbY3y3RcHt2rNj8a31jqun+K/Dfgmz0HQtLtJF02DULkRXU7SAZ8&#10;85dmiaQDp8xOCc9Do6NKom6d7236G1SFGTapp3fXa3l/wxY1TXtC8Sf2hoLaJF4Vm09hb28mnqrQ&#10;ywlcoI+ArNyxHAwOOtTa1NofkweFtEuWFrHp8ct80k5BuZiM/vUwDwQABnAzwORWONG8Cza1LJ47&#10;srae0uJZZNNbQ79fkjcAsVWV+XyzAkgFVC4GTxdvfA8Sx2v/AAjVymtWf2cQ22uXzBLmONSgEPAH&#10;CgHc3TJACg5qqkaMWo3a/J/M64VIRlGDTtur7X/4BA9jYeH1uv7M0OC1ZLfZexxLtZLZ8nG3+8zK&#10;AF9N3WjwvrVidHXT9Z0VbXUHjTzmlspFFtGVDHbuypb5toIAb5fwGtqtlpkCrFmFU+z71SaQr5rA&#10;8FmPIGD09BgcmnHUJ7qykmjeAuVImvHxs3N1YFvl4znGCTjgdDWblpsdsve3/rsZEPinRtL0SOLR&#10;tFuodSmnUW/naWySRAEEBEIOHOM7sEjn8LcV5c6Hp5urmxabUJnDXBuLwNt3c4K4yXx1BYgZ/Cri&#10;yS3c66P4X0mC8uktkEdxcNkuMZy20qETdhiO4GPSqVoui2DTW807ahJHIfMvpGAE0vX5R0VQenBJ&#10;zk+yvH0FTl+8s93q+/z7LyGWeiT6foD2tzqjNced+7u5FUPJ3w5XgsAcE4Gc9Khi8Q2fgoT2l/pl&#10;n5mqae4u5kszcTSxMAvlHk8vkDaFJKqScBcjG8YeOvD/AIS0D+0bqWOa7/hs/tALM2e/POOuAe/N&#10;ebX/AIh1j4ix3jeJ/Hb6LYxsGSNbB5BKmPmjUw7iWwBjPHPJ4rSnSqVn7i07nVUoqrTtU2PQtW+I&#10;vw98LTTA3NvIhVCtrY2kmYJBnbtAYxrt4IXBGQeK5pfjfpY0STSv7Dvb+G4Rll8i1jgUoW5OB8m7&#10;1bbyeSCc1yWhaWk37qOdXhdVNs2CrZHQt78//XrUGm/ZdsWo6lHI+7KxLjf6YyOtehDB8q9+RdPD&#10;4ePQ1rP4i3VsRdW3w0htYVi8mCZ382d15PUgAHk52gdemKwby10nWZ2j0zT1a4j3tJqE1sI3fcQd&#10;h+YghSOvP4YrSRb5EHm2LSqrEeX/AKrnPH38dqedEiRoruPWLeDcvyxTbRIp/ukA4P1zWscPTWuv&#10;qUowjpFWMnUdGE1vFHfPBbyLtWdlfDEDHT/P4VYtbK1s7NbjSkkjVOdrqWVj2fPXPStOLQFtpmlu&#10;LYxSvIGtpZf3iZ/DoPrU0o0y3El3PdtcyMqrJawKzRq2fvDj+v4Vp7sfhRWpmrfX9tKmpXqWcdmr&#10;bb1o1OX+XI6L6+uav6Rba5qsyXGs7pbeXekcSvIyqmB0HCrnqeB1Heohqt5pviFr60ijaRoct9st&#10;UaKNMZLDdxuHTn8qw477UNauQ0TtPdSSZgsNPczNvOT0RGyc9MEcdcU1zkylGMbydkaGtJLolhvt&#10;7+300Deiwsyq2wYCAn65OOvHasOLUoNVsIbLw7pW4ag32WS9YZZ49y7m9yzE49qm8aeDfiJFYR3H&#10;iG0tNP1CSZfL0m8u4/O8sfxyRjcE5Pcgkt+I6zwx4XttLtt/9pWt22m2n7iW1/1T3TfchTcBvwSM&#10;kcHBrWdSn7G17u/y0/MUa1H2Lae/9XF8H+Cn1jR9UuptEiZrO8mkuQsgAMYUKiKCecH8K+kfhn8O&#10;PDdj4Fs4bnTJP9IgSWS3kYqsbEA4CDAGPpXnfwl8EtdaZqHhnwnfW8zB4U1y6l+dfN5Z41z3yea9&#10;0soZ4LGKC5ZWkSMKxTp0r5DMsU5VJW62+5I+czTETUY0k7WbduvTcr6D4b0Hw8jLpGnRw7vvNjLN&#10;9Sea0M9T044ppJzgLigBs7iOK8eV5Su2eLJylK7Y44J2imsw4pzNgZqNvm/PrUPsTIU8DB/SmsV3&#10;FVHPqRQWUHKtmkZ8jg0RjckYWOfmxULNg4B61LIQB+NRuoB60St0AUN2JpGYkck/jSBiv0pN4xj5&#10;vrRGPMAowBkUhyT92kDAjI7U8KpGMVIDQFBxk05FwMEngYp6RqOoFPRQelAHn/7THiWHwr8HtUvH&#10;lCMbZlVm+hr+en9ovxSvjD4ya5rCGQq94wUsc9O3+TX7Zf8ABU74mQeCfgtdWn2hVZrZmKs2M8fW&#10;vwc1S/l1K/nvpX3tNMzsx7knNeT4dUnjuJMyzF7Jxpx+Wr/EjjqssDwRhMNtKvUlUa/uxXKvxbK0&#10;2AMnn5vzqNnCctmnMxY4A9+ahlds/Lhh9a/Yj8SIJAxlwfxNRuMcAc49alnXB3K3t9artuDEgde1&#10;UjMjcqeu35ePcUjZJII6fd3UrlAzJ8ue/wA1MyHbcBy3TjpQA18RgKF/JcfyphLCX5pfujjNOZ1D&#10;D5urdmNMYhH3r/n/AOtWkiZDJywOFH0zUbksdn5e1OZjkge/FQl8ZYnAx6fpWfM7khI20bc8/wD1&#10;qhPz/JIV9GbbUnmsf3jjP4npUbEMcAnpzt6itAIh5h+YfLt4O1uPxphO3svHdsf5/wDr0u9t7Fh8&#10;o/WkZRuXe/zfxdOKL6gRtuTr6/3ulR4dn3zY9RhumP8AP5VKyuiszfRWU/r/AJ6VEWYvkKvzcfe6&#10;1RFmMPJwqfdPystRykwjbtZc59cHmpGlzuctgnlajbLjdsb5h6j/ABoEMkcyDbuZs8t6Y/z25pSm&#10;7kqT8uTk/wD1h60x2KSffHToeopvmvt27gw6fX3oAXb8yxZztX06D8e9MMHzeWvl49j056/Xn3pS&#10;xDkkfdHK5/z/AJzTDIhP3V6ZZl570gEZMbnCfxYBxwfehUVVwefr1B/z9aZL8yboS3H3uvPH+HpT&#10;RGXypOOc5/GmTK4XRjkcJjapYZGcAjj8qhkcLxhmbqG9umfappJU3rGF29PmzzUHlt9wAcd88n8K&#10;CBoC5MhG35TjHY5/h9R+NJIIz5bAnd32t/X/AD0p7orRspDHP3W6d+ajZkO5CVUbefpQBFKjAjCl&#10;enKkjn+nenSwohYiH+Ic46c56/h/npSzFCNsa+X7+30pElLnPTd/F+P/AOqgTAMWUE7tqnj1IxTH&#10;jjUcD+HKqe/f/Ip0kwWRUiQDpj1P/wCumS7jtbO4ccY7f5FBINFNKGlXp/d3dO+P1/l+KEwK27du&#10;bHzKx6f/AKulC3GS25l3YzuU9Pp/+v8A+vFMSybG+Td907jU3uBIbxCctNED3G48UVB9ruV+Uj/x&#10;0UUcpmRRRvuCOVbPTnI7f41NIoiXy+PTA7VXT90wCDr/ABN2qYyb2U7fm6HjitjQcgBX5FUcfhUy&#10;zFgpWH5lx7YzUEYyQyLgmnsFR1Gz5vpQVGViYlmXEY+X+Hj1qRTPEV2jgg/ePFRrvXAjXb/vHpxU&#10;kc7SMWlXdxgen0FBsTRybhgL93joOf8AI4qxtTG3JAXP06VWURkeXv2k8fj1/rUoLsVEgPBBVd3/&#10;ANf/AD71nJ2NSSGSQvsUKQP8OP0qZboEbC3IbG0cZ/w71Cq7IwxT5W59O/ShFVj5iJkk/M3FErDi&#10;ywrn+Dp2OelWFfKKdvLcdeDzVcxyb9yn5f8AZxxT1bYcSscDpjtU2NI/EWYWkG0Z4zUiMBJtAB2/&#10;xLjp+VRtjZuJGMdP8/5/lT4YyGyD0GOfpSNieNAyqpOVHHC9unSpoC23519icf09ahjcq+GK/wD1&#10;81K5cLnGMY+X+tICQOA3HXrjGD/nFTwSnbg/3v73+eargMo3Dk7ezdakgIbkDktziqRSLSOpztB/&#10;DvUsUZOQh6moIyScc4A5P+frVhXVgSSf8mlY0i7xO4+B/ik+EfiRpmsRusZW6jEjMAuE38nNfuJ8&#10;FPiLpvjH4S6NFCIftDQL5lx1KjAx074r8DdMvTbXUdwAytGw71+xP/BJv4p2/jL4dx219e7p44VE&#10;MJCghR79AeMcf0r8y42/4Ss6wObLZSdOXpPb8T+gvDXGf2lwfjMBLV4eca0V5S92X4qLZ9i6HPrN&#10;laK2nztLGq/N5ke0t0/H9Kv6DPYalDJpyafcCab/AF00MTMeh5yTnH5VDHK1vLHNapcLJnDR7hhh&#10;+VSx3ljZXPnTzwrC6/6qRgBu9/zHrX0FP3o8yWujNpuVZu6vcmjvtD+HVr9km026mhlyWYqXPvye&#10;lYWkfFTwvpeuSRQQTR2szkyKi4K57nFbM3iSaErDcvY3LT8Rw22XCZ6FieP0qjefBO0uruKVtWJk&#10;usvIqxAKo/PpXZQ+oyhKNdtN66PR/hoFOSpybrR0el9fufodDpXj/wCDWn2c13Z+IreGST5maeRy&#10;5PvnJ/CuV8RfFfQ70LPZG4uZHYqszQ7VK/7K9TT9V+Ec3hZlvDcxTQqv3to3KPpXOxafF4k8Q/2Z&#10;4ctJr2T7r7Vzs56sQML+laYXC4SMXPmcl37G2GpYVS54yb9XsbB+JI0OzH9lXV8u8ZKrFxz7dvxN&#10;crFc6Rq2qsNQmmm859zOsJ+U9eCOK763+BFobeXUL3x6iywD95bxjdHGcdPU1g6kuo6NP5mtQWd1&#10;H0tTykjL67cA46da1pywsqcvY6337+ux2YfEYOpUfs9/u/E6K20nwTp3h06hoWtXltdqm3zo7ltw&#10;bHAK5wfpiuR0rTNajvkOqu000rMfOdgowemea6LwJ4v8G2l49x4o0d5vl4V8fL9MVNrF/pWv3wt/&#10;CulzrbSSbmS6xlT7HOAK4I1JU4ypyXW92v1Jj7SjipXTd9eZ7EivJaWj6F4iCmNv9TI8OSB9c1Qv&#10;fD2tXVvG/nGSwQfumaYsI/bnGK3dd0nUr7T4LOxW382FAsbSXHM3GSB61za6lq2nTrpstg0ao+Wt&#10;bhSYw3rjj+dYQ+G6NsPUdT3oNXvqtPwOj8P6x4oie20638RyeVDkRxyD72f4fep9Q17T7p5NF8X6&#10;FNJDNuVXX7yH+8oP51f8L+K9Gs1hnv7TT12n5pY5CzBj2A7V18kWj+JFZbqxWJQv7uXePm/CuaMo&#10;05a6Hj4rERp1nzUrLutH66Hl9x4F0ZrJUsNc+0RtxHu/dyxr781zl/oOv6HdtNZN9pjaVVd3fMhG&#10;eoPH516HrXwv0z7TI2i+IbWKVFGWmIyT6Vh6hDqFkq2+ptCW4AeFuD7j3rup4iUetz0cNXp4iPuz&#10;v6qz/wCCeb3d/JbyzXYsIVeG4LW81xHuEoB6dSGOfrirumaVJ4ouodbvo7nc8RaOOGzMQGOuW+p4&#10;9q6XU9JtbdmkurRvMZvkWRfXqR9avpcf2P4dTULlVhMmdvmH5MDsB/M10yxjlZRWp0vljY4TWNI1&#10;OwKxWNo63G44muHMnyjoB6D256HpVXxBqFzZaQsstviYQnzla3kCyDuMEfqOletfCnwlqnjK8uPG&#10;2vqPsFxb+VpsMke0ggnMmPTpj2+tUNd+DniTRLyMSWVxrS3TMNtmwTy2PPJZhx79Pxpxx0eaztoc&#10;n9oYL28qc5Wa+6/a5594eazutEkurK3WVdvCxtw4PXG4cgegrJv/AAxaT2xntbhtrBma1CjG7HYd&#10;j+fSup8T+BodPSa31Ozmsb5ejW6pLg5ztYr16ep68HPTiBaazpl213eWtwslxGF+0Wu5oOO5BJIJ&#10;z6kfhXoYbE813GVmdsnGUU46p9Tm9a0q68LRPc6aj+XNuP2XAUzjaflO0bs9/YZr1/4L/Hvw6uga&#10;foHioXFncR2qi3khdmkWPoCwPJA559K5bVL0w6LFOIFupMZZZMfMOMlTWFr+jR23l6nDqJjLRboV&#10;EZYjHIB29h6Z5rbE0cPmVNKatLuv1MalOnWp8k9V+KPqPXLG211I9UWBbib7OPs9wrhfOB9CPvEd&#10;a5TxT4W1ezvP7ctFFzcWtuo1DSZLgyGaE8DarHhhjOAByeua8n+FX7Rd54UlHhPxwi32nlVMMkbN&#10;/oq4wGUnkAeme3HofcdM1DTddmgvdi31reR4trpnysnH3CRyG9P8a+Yr4etgK3LUXz6NeR47o18G&#10;7vWPTz8t9P6scnq8Nt4z0PQdC8J3cek3kcTvpIvoRLHdrn54QXBwwIPykZGPauXudfuU1PT9a8Qa&#10;kou7OJ/JurlTEGjbhlRkiKsnH4Y7dK9buLnwnqXiK00TUNPW0ksJPMtZL3ejb8kgxyg4bnqtY3jb&#10;wlqvhK6+2Cyjk0l5pJJYY0MkK+Z94MOqjPPGRnnjvdOtD4JL/MMPioxl7OSSvqr/AD2eu/5nF6VK&#10;/wATPB8Wj+CxZ6wbDUZFurdowrHTzEy4TIDMvmH169O1PtvC9tb3snhzwa0dxNBGEaJnKfZLkdYV&#10;Tpjk5ORyCTnPFy4+GuqpYTP4Ou0jW8jXzJIrhnaRRyixyH7oU8gLg5A6gYFeDUY9Gb+0dWvpNN1W&#10;xVGSZY5d9zsABWUP8oLADDA9Tzmujn35Hdf1udSjeTcH8lum+/lcwLTw/wDEtvB154al8Jt9sm1L&#10;frFhcQFItu0uZUUvuJZzyU5JUdQcHrtC1UeE7Dw54OuvCQtYV0VJrW5WUzX1pMV/eBkcZeMgknDE&#10;/N0GOOd8caZqGtaQtxO1xcTNrHyb5TmIMEYfQbsn0q34lsNA1bxMviD7R5dxbotppuqNE7NIyZaV&#10;id2QD5gGScfMDjGcVUqe0ST03E8PzTXtHf0XXb+vIhs/gt4li1BbW4bQ7iTU743HmXKblvIAY2SN&#10;Sf8AVNHs+XZyM+1ad/4e8DeDfEjeEY/D2m2N/Jb20n9rRabuW22ug8ovIxXhVJORyCD0zjFu9Jgs&#10;W81IVkby1kuobiZnfa5GJFRHwn5g/nWwNH8EeL/s1lr+1kuJAbb7dMzjJjZQNrDIAcjHPTOeKl15&#10;StzPTy7iqYWStJyuvJW+e/boRJ8MPBEus33i7xNqcl9a2epTS28mk26T28VvI7CMYiQNIxTajLh1&#10;Xb+NRQ+If7b1iO70JVj0HSbaO10WwsdPkt44oZCG+fd96TaqjhQADxyaq6FpukXmm6h4ck8MSaTq&#10;StId+k6rIsYjQYJRZM9RztU49DRo2mW/hnS5o0upLqGKRnm1C4kaRpnBHQ/XC8DACgDgUVJc0W5S&#10;u+n+YYfDyjWTnrba/wCZa1XT47++XUfsAkmhbEKyyY2bgVMhHcAA8defatLUNJvPEun6Z4XiWOO4&#10;1G4H2dYX+W3g8sGSUdSCckc+gHaqd9cy6zciztoZmluLZVgjRgM7mxtUn5QeMZPTr062jdS2lzfa&#10;tJa+VJC0dha/Z5tyrgbpFBxyOxOBnd2Nc65lsztrLmsk9f6SKfjjU10FG+GfhTSrcWn2NE8Q6grM&#10;812/Ki3Tac54+bJ4DY61wPxA8eeGdBs4/Ddzb3S2rQvDuspD5iuYnUIO6gMEHUHnPGK6LXJrePUI&#10;xNrFpb2Frl76O6Zlbc21k29sDkkngnjrkV5Dr9rZ6p4ok1aG6byvMEtrCt2rLtPG7C9MnNdlGiqn&#10;LG/m/wDgm2Go06cOXr1fdmT4f0m5WOG21WRppmbZGskmXHHLEnJJAH15xx1rotBRop4xfQtfW29x&#10;8v7tt2ccZ6Z459u9VbGzMksJto/LeBijGQ53qSNzbjzgDP1OT6V007aTaaRMXRWfKwq+0ELx8zc+&#10;nHr0r2opU4qMTstuKLWytLQQoFWFnb/RY1+YuDzk5A4x70lz4l8MQ3K2H23SLe8UeVHO2n27zpwe&#10;A7AEH/a5rAurjUfFMlvZ+HLb9zu8uHy1/ePGgbc2T8qjgkn69ME12fh/9l3xda6AfFnj7VdF0Wzk&#10;gEsK3LNNOF6hgsZALHPTk89Kmbp04805Jer/AKZy1sZh6DtN69upys/ia+1a3kttL0ddTtoXzJcL&#10;IHj+rSMVQH603+0ZI4P7QNzpOFX54ZPE1vJNHnAx5agsv07V6l4Z/ZY8Q+JRDqMmsSWNk0Za1kv7&#10;VRc4PIPlKSEHsWz6gV0C/skeJRbSWi/FFQpUFcaUhHHQEE/XpXPPMMHT91TV+u5zSzXBxfxfgeJ2&#10;uoeP9b1GbTvB2gNdTGMOtjDeRwtsJxnEj7mHYkL+VR634P8AiZZLCfH/AIOXw/AwYLqGpTM1vE3Y&#10;fuwwBPT+HNepan+x94vjt5rmPXNN1Fivy21xbj5x7cDB49a4m+/Zn8fT3q6Pb/D++hDLuaSNY/Lc&#10;jH96QKPzNaU8Zh5WUJR827/5lRzDD1dedW9Nf6+RT0fwn8JvDZXWvGfjDUPEcyqTDp+n6Y8EbNj/&#10;AJ7znJUc/dXituL4jeLLzTv7E+HFjpnhPTGkKTGzu0hfHo9w/wC8d/VVCnnNb/hT9mn4sreR6lr0&#10;doVEePscuoLETg8bmiR8f8BP4112l/sw3c9+2q61qGnWLyYH2XSYWKxr/vv8zk/3j+QHFcOIxGGc&#10;m6lRSt0T0+5HDLEYP2l5yv5vX7lseE/8INZy615enapHf3DYMy2cUrKWOe7AEnBzuOST616t4B+E&#10;+h6N4j0f/hMluLe4ldjp9isQdjx/rH/55g9u9en3Xwd0XT7WEeGmkgmhVyJmfLOxAwWPfBHT3Nb+&#10;g+G4rGG3u9USO41COHa93t556geleXiM2coclPRLQyxGZRnTvB/5lL4efDPQ/h1HeQ6JJM32y486&#10;YzMPvfgBXR7WA5NOAXbmkdvVq8Wcpzlds8SdSpVk5zd2xGyRgGhjtGB9KapXJwKMgrxzWDdyQY4X&#10;5qFJxmmFg3XikZ+MZpxjzEyBuDwnFNJIGSKa77F3H8qHkB6ntW1uhIyRgRwSKQyEjr+dNk2nr+FR&#10;scc7vpUqCQDnk2t3NHmcZxUe9uuaZJOqLlsntVAPa6khO42zFN3LelTxXUMgDJKMHvVe1mMu5Hix&#10;2+tTrDAhGE47e1YNWAsRt0NPwq/lnioshnGRznpVXxDq0WjaJdapNJtWKFj9OK4M0xkcDl9WvN6J&#10;N/gXTpyq1FCKu20j8zf+C5vxgdNGbwpZXP8ArpVt1UN1zyf5Y/GvyvC7VypJ9c19Tf8ABVP4szfE&#10;D46SaVDd7o7dmkZVfIySQP0H618su3O0HoK9jwwy6eB4TpVKnx1m6j7+87r8D5zxWxcZcQU8BB+7&#10;hqcYf9vW5pfi7fIikbHOMVGxyMGnvtYjYMfSoZMg5J+7X6Efl5G2cM3+1Vd3Odhx6VJJKxdgq/xd&#10;fyqJ9xYt+P1qraGbEIDHaeR/P2qNhtbApzOykHGO9RkhsSJ3NUgGsEL7Rj2prOwLKSc59PypzFBy&#10;p7YFRlwTv/yaJEyGkEnd/eqF1BVQT3zn1FSuyryX7fnUTs7febkfw0iRhkQPsI+lRSk7wc/QbT6U&#10;5mKj5hnHfGKaQHVWK/MT9TTAiYKDg/KOq7s4HH+FMIILxllOOBu7+5pzxbtx8zB6imuRDzG5zj+H&#10;HT0oAjMhVtjNx1b+n6UwlgxznC/xYqUxx7twX/vrmoSxBzt49sc81SJkMVD5gbd8n91e/wBKbuYJ&#10;hPbq3NLKdy4JCnjj/PvTf3e7IHzLxmqJD5ZhuIP3sDtz/wDqqMKx2yKfmxg7l/z/AJ+tOLkNkD+H&#10;Cgd/eo43Zj55TbluN3b/AD+AoAjeAh9zfxHja3p/jSyKgi8xTjPU49zSyYMjBH6fxdM+3tz61H5Q&#10;fKM59izc1OwCOyDlD6lV/wAmoDKzYWQAAH5v8am28E5Hy8MzYxUZKbPLVe/+f51RMhkhiZslgOPm&#10;bpTEk2JguwDDpuwOn604RODvyGHA+9/nFRyiRiw24Ofl29D2zQSLNKjoqlN3zfM2P880xogytIQf&#10;m5+Zj81NMcwZSh+VV+Y9ee4oM1wWyigjAD/7Pr/Wgm/Qc5ctjZuHThc/r+FQ4JyglUkN2bp9f0qT&#10;LCPcey5O3PqabKszOQJgdrEBccev9KBWI3mkVVcsTlvU9eKbLMxzEg2qxy26pAC8SvnBYfMBTZQ6&#10;hVI391Vu2aQiMwSW8rbW3D+8inp68f5496bKimJSpGFAI6j8KmyVVodvCqN3zDjJx/n9aaishzGq&#10;srKPmx35pcoAltlAVuiOOnk5xRQbSfPHmfgp/wAaKOVmZRiaRwFjB3DnPr3qeJE656dOM/hUJCRL&#10;nIJ9l7f5NSxSRmNv3nHVsd62NCSS4IwzRqq7SNqrj/PWnQu67Sg3H+LaPrULMz9CuW/h9KljwxVS&#10;obI/j7f5xQBKfnUSK/Bxzz6U6Nty7U+bsq/zpsG6N843KoHPTPP/ANenQnA2MmR1bavX8aTdjoJo&#10;23MVlTkN97/P41KW8puEDMDy27n3/pUEcrfMka/L/IVNGu2QBTt/u+uPQ1nK5SLSyOThFXaOvv70&#10;iSzCQIkXA/vL7f570iIVj5T5gfvccUjBShEQOWXDHb05qepaLNpceahYldvXheDz/jUgk3naV/iz&#10;jHvVeB2kVj1/n+dTWr7ZMvKo9ATnHuBVGsfiJXmlwEWLrxk/w8VZUyKvzye/B5P+f6VXTbvYMe3H&#10;of8AJqSK4jM2RJ8q8L7cUkbEilkcOy44wferETlizdRjAqsrk/6w/wC6wP8An/IqdSg5HVRnaf8A&#10;69JgTBMLhR8v8qmhZYkAY5UL1qGNPlJB+90qQbh97H+frTVgLEb8eYSf9mn7gECs3Ixu/Lmok+VC&#10;Ex6H/GpixHDj73Tnn6fpSuaUy3DICdoXnrX2r/wSd+Llx4a+I0ehDUVjG4gh2ySDz+HOfzr4milH&#10;lKGTG5v7v6e1ekfsxePp/h38VdP1qxmELtKEEnHrx1HPOMfWvmuMMpeccP1sPH4rXj/iWq/E/UPC&#10;fOoZPxdShVf7uunSl2tPRP5Ss/kfvwfGGhjR2vry/unk8vMUMK7QzEcc+lcVqGs67r1yqzSTGNXH&#10;y5OxPbnrWX8JviXp3xF+D+n3j64dT1SVAkfkrtCDGMZ7mte08HS2nlm+1SNZs7ltd5Y5+g/yKz4N&#10;xmExvDlKvJ++1Zp7prR/ifqVfBTy/M6tGsrOErfd2Nvw9rUWhy/Z7izkZNw3be36V6haazJ4isYr&#10;/wAPeIbdZI8Day8geh/H2rxm/wBD8ZaXaPqlzayPFOv7vapO0evpiq/hXSvts7vdXrQhl/eRxtgs&#10;PQkfyr1sVlPNFYiE1p21T/yMqlKhjtIvWP8AVrHsE2oeCdEt7q2Osw3WraguySG3uWmkaQ9FHZR/&#10;hWlYaPPovhdPDWk6jBpN00gN1cLGCTk9B7mvIdAurzw74otdTjskjs4ZvmbblunXGa9RuNf+FV3d&#10;W2ua34limnVf3MbXRIQkckqOB9TivKxdKthqyhdtNXva6b/4B5mIwfs4x5btPfurbI3rbR9GtbRd&#10;Ne9WKORhveDCs7dSTjnJxyTWBrelr4n8TtLoyKmnfZ1g/tK7hDICOyZ+8ff2rG8afGbwvpRkh8Kt&#10;PqlxJD5S+VgQwKevIXk49M1s+HvGukahZ2M914buW+zwhUkZdgDevPSojTxWHgqnK/eM40MRT/ep&#10;eWtuvkGt/DD+wNGmvtP1dLqWFN22S3Xj8q5Ow+JDjbp1x4X09pE/j+Yb29wOD9K7i60aG405tPi1&#10;qHS7e43NGq3DSTXLEckk4yPYDivKdVdbPUjbwT4hQsv7tQWbHX6Cu7B044qD59Wn+B2YKUq9419X&#10;+X3Gtpv/AAkmt63LcWurwW00cv7peWjIz0HPAz2AxXbrF401WdLPWLrT7hgo8uRrdeR6GvLdKhvW&#10;1Fp1umYZ3bmk2sPb60+LW/EU7Ne3OrTwpbtu8uNizNz155/SivgZzk3Gx3TpxlFLRW20PUNU+H17&#10;LNGbvS4/33y7oW+UdvoOtElrq/hG6XS7sSS/LlY5GzgVzmj/ABq8Ty29rbayY7izXadzRlS3p/8A&#10;qrW8V/EGy8b6jZnTo54GtwcySkYbjpXmyp1o+7Vj8zljDHSqRhVScXfVfgVNRsNRvNR+1XXyfLlQ&#10;Mhfyq1Z/umD3QRdrBXRsZX3FSX1zNfGKN5FkCf6zawzjFRm5sbewltJQrS5zGxXJHP8A9ep0lax2&#10;e97NIsXFxNcyw201uJMf61wvB/H1rm/iF4Zu/GOn2fheXWJLKF7rZG0MhDLuOeo6Ef5zW+sjjS2n&#10;iuWVo2XdCPun3P4VFIb5ZLi+s4xJCoEiBl3YwR/n61VOpKnPmjuZ8vutdvzPVvBtrDb+HrK2huJJ&#10;I4IVRHlzucD+I5Gea1JohIuFJH+0K85+HvxGvNT8ZzaHceY9ncW6yWreScpJ0ZGPQe31r0Cy1O0v&#10;JpLeKUFo2IdfTFefKMoytI+JxmHrUKz599/vOH+JXgOW9Da/Hq8kLiHa8SscSsPugAd8Z5Oa89u9&#10;Ngksbe8NnI1vcW+bUNIMykDHVScc59692vJrO6MlrcbQzAqN6+teL+MNA1TwVc3kMuqRi3t282xj&#10;kcZKnsg5IJII/SuyjUlKO+qPcybF1P4U36L/ACOE8ReBbiyg/tXQZfLKnNxp8illVsZJAPTPpx+p&#10;qjpcmkXssdpMRHIpP2iN3+6T9c8cjjjrXq/wt8A634tsLjXdS8TiO1uJJEa1Rd4PJ+UscZI6ZwD+&#10;YA8z8e/D1ftL6ppsqtcWsjAzwupDY4YH3x/Pr6+vhcRzvknLVdf8z26OIo1Kk6cNXG1znNf8Kz6n&#10;e+TBCpj8piszsuyTI468E55qf4UfFbxB8GLr+zNSh/tLQZ5g00atvaHnBZT/AAke/pjI61N4Zu4N&#10;W0T7JqS/2bdecAsD5AU9cc884x6d+9VdS0bTYraeS0USPt8uRix2nI7jsDjnvn3r1pezxVN0ayuv&#10;y80xyhGUeVrR9P66n0bby+HfiZ4eS80i4t7qxuot8Uj/ADbyOCCM/K4wfQ5GKpLrGveDtX2S3jap&#10;peoALcWU2d8IChW8sEnhRglM9CSO9fOfwz+JPjj4QeJJL2AC40+Rx/aFjtZy4PRgR3A4BAzxyCDx&#10;9CWXxG8G/E/RbW4aFoojIo3su2a1kJ+UnH+1xu7HGRzXy2MwVTA1OWesXs/66nj4jBzp7Lmpv71+&#10;t/MzL7S9E8G3tvbeGvGN9D9vkeXT8w+bZEMQFjduxzxkdO/vD4x8R3+t+V4X8X6Ukc80bAXkGnI1&#10;wIDHwyFjwQxbPX7vHt1sXhK18S+HpNMeOG2uoyyzqsRWObniQDsSO4rk/E93498IJbaZrvh2HU4k&#10;lDWl15mJLdifvKdp3dfukc9O9TRl7SXeX3f8OZ0ZQqNXd5Lo3Z+qdjl7C0u9BgFrpviea+gUtCtu&#10;szNP5IQFWKNluowcdODk81qae9jd+GvL0+GSS3t7Z9chkkhLLOqwhWhBAwGBCfKcZU56ipLrx9ca&#10;5cizuI7OCYbojFpNmVnRiNpb5QWDfMMjjjqQKo/BbULLwz45XTdcnsF/dm0jhs45FRg4+6dzEnBI&#10;BJ4xg8ZNdUubkcmtUehKVZ03p70dd0/6/wCCV5bu6j8O23ijT9Kn8vULqOE+aoWG2MRdizN/EHYg&#10;bfUdcAVcWXw9c+Zfarqt5qBSQKI1l5fjOF5+RQSOnXnArQ1jUtQm1iTSdevbSwuLGUx/ZRG4tZrd&#10;jkbky2OB97nOcgg0axBZ6FcWeq6Nc2k1leXEqR3gYYgTG1dq7eSGBHYj8M1nfRKxXtLxtJWctV/w&#10;/wDluULvVNOj1O8OtWq2UOnwMVgjcM1zNtKpGGIBCAZY444JPvQhjutS1L+xLhktdNSAzW8aNmV4&#10;1DFkI7EkZ9SD7Uur6DY609tp2mQW7Wcu5pJrxP8ASJoi7LjDDcIwPbnByfTTs5hb6pGbARxzQ2s8&#10;pk8oHMiRlF5x1C7j6ZOaqVkbW9nHm77F7wdfadLLNfxQ7pNPWJo1Vd3lx+YPMb34/nWLqvivzdXv&#10;dMitZGNpHJMsajPzMWIUc4LE8HnrjrV7wxHaaUs0lkyreapbraSNv+SGIsGkc/7XGBWPbabO1+ll&#10;Z2K2cijzJjJ/rHjRQISMcAFSGP178ms6cY8z5io6YqTa7WPMfi/8Qf7Q1Sbwp/Ze1W2xtPIgDM2B&#10;0I525bHXOT+fM6VY3en2Mcl1awx+W3zMsZUvHjGeevPPuceldF8W/D2rprs+r316qWSrEbZRnMkm&#10;zDDC55+QHOB161h2eoRyWMc6RR74IlW4m5GFBAHGeCH7e3vXrYNRjpE9CNnG5reH7K9eIWuq3csb&#10;dZLe4kyJnKjJGOw5Pvz7VsakmnWt2LbxFtks7K2l1DUI1ICyLFC8vle4Zo0Xjrv96paG2kSW6w3E&#10;LxytbFv3jZk2szA/Q9Meg4rTluPDdz4xh07xaY49Hure4028uP4reOaIKJCT02sEb0A5ruUn7SxN&#10;b3aMmuxg6Rrur+HtWmCJbXV9e6fHawqsQEcSBR5ihe2dqoe5BcnOTXrCwfEaDxPDqnjC21jxNY6b&#10;MPtcM2nGLysEEvEUXbJHnJAJzjqK8puNN1TwL4jhvvEemy7re8aw1NuECMW25BI2hXjfKueOAe9e&#10;z/s9fGqz8KtJ8L/Gs1taRWt9JFZ3j7VkdmYt++AJALHkSfdOQOuCeHMI/ulUgr9+55GNlKMeelG9&#10;187W6Puez+G/EWj+J9Kh1jQ7tZbeUZVh/Ijsc9q0sqVyVrzvxx4Y1Dwhdx/ET4fXdw1ul2txq2kW&#10;75guo+juqjo23njqQK7Lw74m0fxPpMWs6NdLNbzLlWHUeoI7Edx2r5Gcev8ASPmqtH3VOGz/AAfZ&#10;l05J6dqbs47U8/MMH9KTkcYrMyE29xRjjO2nAHPT60jBdvekkMbjaMt3pVx0207aMZNIeVIwOnFM&#10;CLzv35h8pvlAO7jBqT5T1pNuRlhSZzyR1FTL4QEkxjcq+31pAy7Mhf1oLFeA34Co/MYnBH4+tZqL&#10;kAq/PyR+NJghivtQT8tAcYKitIx5QGsOeKit4IoS5QsdzZ+Zun09KlH3csKTqee1D6GZCwwzVE2A&#10;uTUk5wdp6Got3bpVAI3PemyRxyrh1/HNOVsGhQc8frQBNGACFWngkHg9DTA3Tb+dOGScVg3dgPRi&#10;Tk15N+2X8SYfh78HtQuvP8uSSFtrbunFesEohwT16+1fnj/wWo/aEHhrwTceFbG8XzJI/JjXdzub&#10;jp/X2r4ri6VTHPD5TR+LETUX/hv7z+4+i4Zp0VmDxdf+HQi6kvSKuvveh+Vfxj8Z3Xjv4l6v4puG&#10;OJrxwuXydoOB+grlm3bjkn86km2ySbjzubP59agkdi2VHIyK/esNQp4XDwpQXuxSS+Wh/PubY+tm&#10;mZ1sXVd5VJSk/mwYhFwfr0qvM4EeO3fipC6Z2rnk4qGZUc/1rY88rvgqf7u6mAEJh+M09jlc8deK&#10;jc5Y5Pb7vpVaGZGzKeAfl/nTS6oOv8XzU7LLISR0GRmm/KNzBf8APrR6AMZwp/pimS4C5J/WnOSS&#10;pY5bo3vUczBuXfhjn/PvVSJkRyMxG0gf72KiJOSD9Pvc/WpSSBwOn6/561HtYty1THckbIAV4BJz&#10;3702TdjqP8KdJs2eZ+f+9mq7uM/xN0Hy9Cf8/wBKsBxYlNqn/vpelRuxYbgw5Gd23rxRNJIq4iYZ&#10;J4A7n/PP+c01J4ifmU8cDCnr/nH+JoQEbSDeFVvyPT8KYzOwIVemalKq/wAx+m7iq7xFVYNJ8p7r&#10;/WmiZBgFcMfmzldx7UyRmQCNB3zuz16U+Vv3mRzz0FQuo3BFDZHK98c0yR0oITLFt38vaozvD+YS&#10;G2qNy7TnPrUihsNkr1B+v0/z39KhlZpPvFv93np0/wA9aNAAqqrvx1yPr9ajEMikFj7ht3Xtn+tS&#10;smGzCFHyk5b+VRFmZSgf2Y7Dz39f5elAELsWtyNuMdP8ajjzGcvIO3OeuO+aslFmmIjTcPr047VG&#10;Ig+FxlWHGKZMncaZZAvmgfLtHzbfb+VMDrI23HysvUY565qQMqBgsrbgv4NUe9YA0w24yDt/u0GY&#10;1w3mBgB1447n8KbMwDqgX72fmzjjpmow7kkMqrn37/j26cVKGKfvVDKwA/i6/wAhQT1GYjx5cigf&#10;Lz/s8D/P41HM2AURG2rx94fr/wDrpWy+4hQ3fKjgc9KHeJkBkjK/Lgq3Oe/+cUFOxHayOZMFvl3c&#10;/wAPGfWgSR+aQGIAPOO36/5/ClilTHPyc8t+HP8An8qrpK+8gI3Pv14oJJWYowRWRgvysex/DpTf&#10;MeCLy0du5GP4ueaVd0spwMbuuR9ehOKa4TbtSRixYfN6HigAB4+WJsduTRUbOVO1rZiRwaKLmZXP&#10;73hk+Xu2f84FOiOBggr3xjpzSI2S3OOMg5PNKjP9+Q7t56+n0rQ0uSiQxN5GB8zfMcD8/ajy1SRV&#10;LDkfmaajSJ98bhjscYqWUzMFSQc4+9t+7/jQPQmaVACjSfLj/INOB3IrI43dFJ6jio9ykZXnb/Fn&#10;pT40iJ+bj5TgH/P+HFButh6IYiRI3yDn171aiRjGpeXDY/i6kYqrjzT+9B9FY9uef89qmyJF3MzL&#10;6txge9TLuBNG5UsJAN2cHcAOPp0/nUkcoZdgVfqahkKNHuRy27v65p8H7sb4WbHG7mpkupqWSoPy&#10;rtCjJ2jHJxTlMgVsZ3AdhnH4d6rquHyxYZIz83T3/WrAHz72Rh29ef8A61T0LJE6hYkbOeePfpU0&#10;DtGduwdPm+lQjZG25VXcfvf4flU2/dNtY8Bsde+P/r0GkZEm8sfJJx/u9ufepYFjj+bndwf0ye1R&#10;RusYDHd9V+v+f1qRSjFtz/w9fyoNCwZRDww/HNOTONhHPHJJ61HHjqx706IYG5iV74Y5pAWozvZt&#10;/G7kjb3qQlXGS7Z/h/x/nUMEmWDY7ZX3HHNCkqFOzv8AN9Kdr7FRlYup1/1n14/QVd0+6e0uFuom&#10;2tG+9SpHBB681n2ojaEMZONoOfXpx7VYg2k7Gdm9OOtTJRkrM6qNV0qinHdWa9b6H6uf8Euvin/w&#10;sLw7Z6BKm4KvzSK5yj553dMV91SeG/DNhYiPSrOVlZT5zRxlpJWP64r8Vv8AgnH8a5/hx8UrXRrz&#10;U5Y7WS6VhGrldx6fTsOfQV+xWk+MdU8SWS3egap9jt2iHzPIA8hwMjNfl2U+2yfirEZa3aE/3kO2&#10;vxL7/wAz+qMwxn+sWR4LOYb1I8s/+vkNJX9bX+Z0/gjxJawapJ4a18/aoZI8QwzbVMX+zjsfrWH4&#10;+8I6VCZ9Z0KJLWKORkyZNnmt7dzjp0xVHX7rwpb6evhiCwjTUpG3T6n5ozGMjJHO5j78D3rqNFn0&#10;XXdMkihWCdrGDy7OZoyxHrI395vavvaNT6liFUjfllvF7b6PtqfNypVIv20U7rS62duv6Hneg/vw&#10;1iVmSQL80n8IrY0DwZNr90Ujnt2t7dC0kkjYU+2Mc/jWRiyt9akhvXnZvMOwJgAnp0rd8Htoia2l&#10;prmqtBaycMlqPvD0Jr0MwlKhzun/AJ+tj2Iy9pTUl2v6/wDBPUPC+kaN4f0qO6sbCBpJI8GQRjnt&#10;+H4elXfDMepXGm3EPiBrePzs/Z0jUN5XBwTkdf0rLv8Ax14E0KFdN01ppolj+RlOQvtkkZP/ANes&#10;zRPiFo7Wc39q6tdRHd+6jgtSxX2Lcg8elfLqOIq072bu13ueNUo1KkZScXr5a79Dorfw2lnaQ288&#10;smrXirtW4aMKsKn368j3/KuB+JttpltrAPh+WNFjYLI287S/8WPU9q0rz44W2qPJo/hW1mjXG2a+&#10;ulw3p8qdvxrj7meGe5e7vTII4Qdu9gB15avYy+jXp1G5q3l/wDowuGqRlzz07f8ABK8MtnYyG7Ut&#10;JN3O3rTbjWdRURy3OmLskwjKCMtk/wAvrWNcazutSBMscJbeR5mCy57kDJz6VfuobYxxX6TyiSTC&#10;Rxt9zbj9PWvSlS5Ze+tzv97lui9rEtrfaY1qt7tmWPHkxsOD7ehqTT7jW9I05bpJobqFVA8uVtrH&#10;j+90qPThpdhB509qjTLJ/rFYbiSf88VJLqsGr28k+qXLQ28zbbdYYPvt6Z4C8984rllFSVmroG/M&#10;1tG1iaXUoWnfyZGj3LMJF8tv9kDOfz/TpXbeEr7RdOa5TxBcxxRT4jk3MNyA8hx/9avL9S0lNPt4&#10;bfU1ZZmYCFoZdzL6NVq51bVbCCO41i8aNYCpguQRufnODnt7enHPSvOxGB9o702FSPtqbg3a/U9M&#10;gvNPtNRmsr9UntFHy3MYJ3A9G+mOtZeozXfhmKS4SPzLKbIhl3cc+p9ax9L8a2d5eQx65qSi1vVJ&#10;mjs4/mxjG7b169wDzWgLmwvdck0/Qb+bVbOOME280ZVZAOoI4x/WvOnCcG1Jf16mMYypys9dLvtp&#10;59GaWjePfCXhSyF/YNDOlqnmS7pisxY4B+UgfKASe+a6jwx8Qn8U+MoItA0tXs5LTzLu6jbKoxAI&#10;GehNcvq3w+tvGenN4r8J6jZ28Ftbt9os5o/mXaMlT/niqP7O1w2gX13pWn2DO11E8kbRr8qhWAGf&#10;T7wHvj61jUp05UXUg72PMxFHC1sPUqptzWjT6X/q6PXfEng+w8QNFNNLPDJE25ZLeYqfpx2rj/G3&#10;wegvy0uj3MizMvmRRzsWhSQHJbpkFu/OOOgr0Gze4Noouj+8xyM0/YejjP4VhRrTptWPnKOKxGHa&#10;5Xszx+Twz4s8P+HoNC8GarNceTdSy6pGpCyGRmJYjPUZPAHBwc+lcnY+HX8G2dvJeXS/Z7y4Aub6&#10;Ri0kOWwyurH5SBzx+vNe1+ItDurXzr3w1bxw3d4MXF2WGIwqnDHIOcdMf7RNcl4L0Oz8Wx65/wAJ&#10;zq0c1xJBHa3djbgrHaEDcSP9ok5z14H0rtp1Yypu+murW/qe1hcylSpt29dNdf60OG/aJ0Tw9a6N&#10;b3Hg+xV7ixjWWG+WXP2jGSQQOf5fjXNaDcWviTQReW8MK3DsiXW3ryMkcehrptG8KyN4f+zX91Hq&#10;Fvbl42vLKTfEyBiAd2eCMY9M5Feda1Z3Hwu8Rz2qW0hsb+UmEJjBUjn6c8/nXqYOcpxdO95Rf3r/&#10;AIB72HjGnTSUub17k2t+Hp4ZJo4T+8ZPlXaDn6Zz61h2F74j0y/a40q8ma4aMmazBLRyKq7TgAcN&#10;jrnqK6pNCW/t4dWgl8wxMwjdc8ZHQ/n6cVh6z4T+0WTRPfribd5sqtjcT0X/AD6V6kJU60eSoaS0&#10;ldHr/wAJvjtZ+MNOXwz4iMdreImIrhV8oow6KwPQ8fjXocd2moaRcab4ktmuUa1ZFbhmIx64H1r4&#10;7sobvRLK4EV2I5PO/dTSZOF7j0J4/n7V6r8H/j/LpTQ+GPGjSbI5dtrebeXUYyMenPHcV8/jspqY&#10;aTq0dV+RwYrLqdaLlRVnvbz8mdZ4k8Ia34SnudW8IXsMM0i+dY3rR/LcKADscg8MCB6ZA6nkVz0e&#10;oXOtCbW9YsY49QWXZfN9gzBK3BXLFQyZ77eQcdua9mhbw74w0XyjdwS291GDDImGQn19j2rzGCL/&#10;AIVj4+1PQvFVwbfRtThUyMsYdfNyqxzDP93AXvxjPAqcPiPb0nzbr72cdHESldNe+vk2vL+tzrNF&#10;fQfjLorai3hu1tdd0rclqJCGLMij5dxAJBBXqDjI9OeD02S51fxBJY61GzX1nazT2tiwHySiSJmV&#10;VYAZZVbIwMjd6k11V54Zv9R0x9X8CXP2fXNL1RXuobc7VlVo1BZOcYYBDtPHBqTxRqd34g8KTeN/&#10;+EXtE8TaTfLCs0S7iSmMuPTB9QcDI71jGfLtr212+QqMo05OMFdNpJN6xfT/ALdd9zk1l1zxPetF&#10;cvDNb3Fw0FvNFbqkkIbkfKAMYBPTkHP43tXs4hdtDbwrHcQxvDJDDIGVlJ2kkDJDZwvPXHtUPh+8&#10;k8Q3uqaSHms7wQxzx3yxFVWQOR5eMdW3kY7fnVW2lvbXxJdaTrS7bl455LjyXJ3knBzwMMJOfwyM&#10;5o5ZJ9rHscyVTlVtEtF1/QZYhbvxLpvh9xJDHfXccVzdLjZEu7LK2f7wG0H1b61Frkd5aeO9b1rV&#10;dQWG4bVLm2sYVtpGUofuIGBwP3cfcdQcVo+I7JrCxtdXgjkZLyIXMUjyMoMqEH5wPRwOuR0rL8Ua&#10;xoWm/Ee8GvW02nw32qRpHeW5RmGZVJZt2VCMHZgc9C2K2oS3VuhnVnzYlVltbp5NX/ryMjxyG1+x&#10;/sRNJjur1VMyQzQvHGcDZneOM5IOM5PXBryPxNZ3nhLWbme60d5oWkbbbTNy43dzwMHGelfQXi3w&#10;d4u8IxJc3ur27281001rqMKExtFuJWN88qdpHTIz7VzPjTR08TaUs17bszxsBHcRqPkUqRnoemfT&#10;j8K6KUo2vFnfRrU6tPng7o84sNS026Md9bTCzeQKWmUbsgO2U69Mn9a2Z/DFrqNpcGKVpJWRXMq/&#10;xYzjHYnkgjuDjoTXMxeH5/DRuLvWmLWtrMyQp5m5lkPonGRgZP1ro7a/tNWs/wCy9OvFXdD5qeXF&#10;wwPbp9MDrXoU6+yvqjovzRMZLjxPo2bPWrKfWLH7O0F5ZNeM/m22RtEZfOx4sErzgAkYIJFXPC+u&#10;eG/C582JJNYszN9p0+/jjRNT0s7drRywuCJ48D/aUfeUjkVqx3bXENqunK80kTbZpY2+aNhnI5Hb&#10;ng8/Ws7VPCMvii48uTRo7duWjnVfLkRscsMHnOAcYH0711xlSraS93zWzOKpg493bex2Pw1+Mura&#10;Rr0h8H+PbebS7yPzJNN1q38ryGwQyGOJcZyBjyxg55XPTZ0T4meONL8zx74a8L2tjpXnsmpJb3fm&#10;QBh/G8R+eMH+8Me4PSvKNa8La7pgjtbzVUnjC7Y47yHaygdNsjqfy44GKy5pL/SdShudV0hIobqB&#10;oJpljEqA4xyD3A9TjuCBXFWymjUbcLO/9baHNLBxW1td0+q+XU+v9C+NXh6505bzxPZzaTIvKyTL&#10;5kL8feSVQQwPocH2rqtC8RaL4ks11LQ9Ut7qFv8AlpDIGH/66+VvhqNAkt4WtPirdW5mk/0i0hhE&#10;LlTwJYw7FLhegKcMDnGcc9D4l+DnifQtFl8d+CPES65pMkYlXUNLkMM3l45V0VgSP905B7enzuIy&#10;9UqjSmr9tTyqmCwLlyuThd6XTt6f0z6U83nqvvihnxySK+bfhdqGg+ILb7Fp+t6oNRjVmt2h1KbK&#10;jPJxvI+U4zkdG5r0yxvfFPirSY5bLU1uo7MhGW2kIkZsfeOccZ4rjlhakd3+hhXy32MrOene1v1Z&#10;20GrX97rTWEFkfs8KkTTSDALcYC+vvVqZZ/NV4x0+983SqfhGbVG0OOTXIVjuOd6q2QBnA59a0gy&#10;t07muWS96x58tJWQ11Lx4JznijaQdoP3ad8vemyL8u7NNx5iBrOACo6+lQkNjpxTyM8h6ReOQccU&#10;9gGgkcD60fdHBpXTdxmkfIbb1oJkB+UbgaasiyMQrcj7woO4Dbmmhf3hdvl/pSvrYkjukYtxUOCB&#10;gVPOdx5NRYA4JpgRqG38nK/SpDw3SjaF6NQFyaTdkA6PnpUyZzTIlA71IygHINYN21YGZ4u1+28M&#10;+HbzW7p8LDCxGfXBr8Jf+CoHxxk+KXxum0WK7ZobCUu+G4LNwB+A/nX6u/8ABRn46af8Jfg/fRSX&#10;yozW7MyhuSAM1+DXjfxRfeNPFV/4m1KQ+deXLStjtk9P5V89wXh3n3GWIzSX8PDr2cPOT1k16bHV&#10;xRjP7B4J9ktKuMdvNU4av75WXyZkyc8Z/MVH98FW/lT3YHv+dQyswO5K/bT8FGPjnaD781CXBGX/&#10;AMKkcbj8w5FRPwuWbr/doAhlk3H5effmmM3P/As80rYTns33aY4Ug7m69wc1oZke4jocN+g5qN/Q&#10;D/eHWpCM/K2T6GomOG37gM46/wCf84pAK454/h/nUEkmHwo65wfX+uKe8m0tkHqNvPvUbMDwp54B&#10;4/z/AIVLAjZ1xnOQTxuppfc29s7V/wAacVYNgcrn5vl4/wDr1HIdp+UZ2nj296cXYzFJBGATzz9B&#10;UByV3NGemWHXoP8ACpCBtPGD0bGTimB2K7mdlCn7tadAInZSNhHIbOSevH6f/XpHOGAQcD27fzoa&#10;TcwYDI6kd8UjGMkLzn2IXHp+NEQGM4KkjG33FQSGbdjdknnH41MfKJKPH3xhue9RyOqP8v4+5/ya&#10;IilsNRlcMM7Ttzn0+n+e9RhwI/LB+u5uop6LE0ZJk55HHoDmoywZdx4J7N3/AM4o5iBF2g70bPbG&#10;7HP+eKYs5aTJ3dMbsdeaeR8hccY45HX3qMYDsjH2Hbj/ADmmAStIku18HtkAHrxx9KbIclXPuPT/&#10;AD3/ADpzFdu2M7AuO2BUakBdobH95T0zml1AA4dTJBx972z6VH5/7xWVfT5R+H8qJd2Njr8397b0&#10;9qYTmXywPl6KOKozYye4ijjbrtOdxVf5f57U1V3fvd+0N1+UdRTonMO0NtTa5Hzd80/BWFZFChCu&#10;flXb+NAitLHswqNkADb36UJI0Y2qZOFyFLAEfz9amkcPzJE27cdoK9CPf1xULnEiyDdtbhiF6/j2&#10;+ue1AiO58z/VRNkLyvXk596bE0RfynLK23OWxzUkiKVZCNrdSSNoPT/Ptiq+6NiGXvyynr+X9KVy&#10;SSRgibw/zZwNuePxqGTzF25AbPdegHPI/wA8VMjxsBH5fy/3V6nPr7dqJMW5+YttKYDN1Hf/AD9K&#10;LANMJikYxs3zH2xgY/wppBYq5TjPOeh98/Tv+NOYMAyh9u3ltvP+e9AXzI2kil2njbjoP8imAps5&#10;GO4zwj2aM5H/AI7RUAaVvmayhb/aYtk/rRU+8Zlf95gbhx/d4OOPb61IzlhhH4P4YqHJc/fbk5yD&#10;9KcJFAwSOnTHNadQJmVQVO7nd8v6U5CQMyct6VDE5YZjHCn+Kpg0jxglDgcLk+/pVGhJHFEu4MCf&#10;9lR83WpE25yCNwHChuTUaqR8yPuVW/i7/jxTiAT5uz2LL3+lBpTLAAdsvu9c4+8Py/pQTHtKs3O7&#10;aoP9feoo5S0+Sm0ZwvfPt/n+lWVR9vmZIPVmYAj9aDQIsgMgG75c7s4IqaKT5S2Rw3T146mmrGdr&#10;YAK+vr9KIyuAuflHRR/KspSvoaEnn7nXZggH8/ep1lVwDk9uOo68VDEn73BPDc59qkRgJNrMNo6n&#10;PIxR8XQpEg3s2E49ip4/+tU/ngNiRmXnjC+tQgpGm/d0U4Ze3aiF2cq0pz8pzxxnrTKRYjYltsUm&#10;Q33htqzCI/L3EY/2un4f59Kp220FgqtkfxevrVmLePvZ9wPrUyN4u6LEbnZtJ7c05JJTyD95R1wf&#10;8/8A16iJPl/eIwO34/8A1qmj2oOOff0/KpGSg+acMMcfNjt/OpiQ0nzdN2ORVeJgRlf4h8wqdWZD&#10;nbu9KoCxHsUAbhj1z/8AWqxC+BnH3vfpVJJtuSjc/wARZasrJiTCYxjjPrQaxZv+CfElx4S8SWWu&#10;28nz2syvj1A6/pmv2s/YZ8c6T8dPhRpovdVkmuo4l87ysbhgdTj2H61+HabHfDJuUNnv/SvuD/gk&#10;n+0tdeBvidB4X1bXJLeGRwke5vlZSec89s4/Eegr854+wuKwtClnmD0qYZ8z7uD+Jfdr6o/b/CvN&#10;I5hhsRw9WetRe0pf9fIr4V/iV/mkfqgtj8KvB88Ig0W4v5FkAn89htznqSewHYVcgstO1HXWTQdR&#10;t7NZYz/o4YlvoB6e9WvEPgWOd7TXNKuluIbwb1YoMDOOR15rP0/xJ4e8B3d5qU9ukl+sW21t3j53&#10;YA3E9TzX1WDxkc1y+njMHNzU4p9GtbbntUaildO/Or379mvvOe13wXf2V15yyGSZ5P3dvb8/L/tE&#10;VSt7+406KSFnhWXOJFWPkVs6frPi/wAVXEpRGS6ZcrHCoUhe5OPu9e/Wp7Dws2g24utcsYrq/muM&#10;mGaQv5SZ64/ib68CvaqYpSp8tW3Mvv8A+GPQp1fq9oSdzV8E/DuDxDbR6z4mbbu5iiV8AL9a3/EX&#10;gjwlJprNY332FoVONxLebgdMdSf04p3iGW117QrXT9KtriR5sKwtwAqAf3jninHVtM8LRHT75pri&#10;6lQJGsnPBHTjt7Dr+tfPxxGIlKNRP5dkctWpUrSlZtNPQy7fU7rWPB6+GfDHgSOM/wDP9c4jUHuc&#10;nljXF+MfC2q6I0iaxCsx8vO+E7l6cZ9BXWXGn3barJqtlLN9oWP93/aDkIn+7EDj8+K6bSoLbxH4&#10;DkOq3dvJEqsZmXgFs8kt3/yM13UcXHB1U7Xg3rvdN7kyqSoxbh13Xn5HjOk+Cr3XrVtXv9WWFpJN&#10;tuJE64HQAVl6b/agnm0yVWaO0kJjVlO6TtkZIG3v3x6122nadZaFq02kapfJ5VuzT2+xScg87Qen&#10;vVzxZo1t4x8GyeNmj+yXKzNEtu/yeeAAN3POP8K9eWJjKu6VTZvRrz2Oz23s7TWsZdHv5P77pnGW&#10;1/Fdru+0xySRxkKkCsQvbkgev51Z0S4hltI/t0En2dZjjzVx83c/T61h3rahHKBDewqVjIZbc7cr&#10;1ycDFbVt4F1a98PLqenyecske+4jZsbR/u56fpV18PTilCTtqrHQ3y3my9qNpZxahHMXEy/6xQsg&#10;YLz9fars9jd+IoIUg1AQw9ZgHAEqY5X1rmLH7FbiONZWEiZjPzZG7pnr6/hVuw1O406KWym1KT7Q&#10;3KqinCjt+fpXn1KMqct9i7F++sWju7fTbe1ZPJUqskK5yO/0/DA4NTLrep+Hk/4lF/LHcN8swkUZ&#10;K+oB9OnBqTS5dVTRd8ksk0pO5pM4I46e1U73TrO/vIV1W7yrt959xUnPQnsentWPLGorVFdfmQ/I&#10;6jwx8Ujn+x5NKWNjG0NzdW022R2AAJweCCevWug8Aa7Z6X4msde1nXl0+2t7drVbBU+W5ZyG8wY/&#10;UnoSR3FeY39rew6lcf8ACPWayKkKqo7pxjPPb6DoD0q14S8TbJopNShjjuowEie4QMoYHoQffNeb&#10;icvjTpuVJaPpuZyw9HEU5QWkn+PofUQ8WeHvs7XR1KLy413M6yDAWnaP4n0XX4vtGl36yL2w3WvN&#10;NI8R+A/GWnp4b1KCVby6Zg1tCGChgDhmYYHQfQDjmksk1CKax8DW9vcIqmVVvo5CqXSjjbuQgjAy&#10;TkjsOc14sIRcd9fM+Vnl8ad4yumu+x0HiD4y6j4elaa4+HmpyWYuPK+1RlOecZC5yah8KfE/wV44&#10;e8vLTSfs0UMhUtMyxSyzYHy7TjBPGM/pVHxZq/h+08OyeArQ27Xa3Ue23NzvdV9WAyRgCuDvfCUy&#10;a9Hq9hZW6yM5Cxz7mjkk+X96eQcnbxnI6egI6IU6Mo6Np/ej0MPltGtR5uXlfR33Wmur6mb488Ga&#10;h8K4r5dG8UpHptzctcTW8V1/x7qWH7mVFyuMsFBB9+lUviJdrrXhS3S+0p2uhMrw3ETDasZ/5abj&#10;2HH/AH0PqLWv6br+p6ddeGLHQZIUjvGnaQktHdzOVB3hc/KseQOTg8inRaTNe6NPpuqWckdmLEqj&#10;tEURMYJGCScEkkeiqM+lew3FuE7rm620+Z7WF9oqXJU1fR+ncy/Db/2p4Yhhhmk2yKo8zb98gAE+&#10;/IpLrT4NPsFijt45EY/vNwJIYd8U3wTImmadHpAIb7Jll53cbxgDnrhs4rYi0uG1FxcvJumupGkj&#10;jc/cGTgfXB59zXVf2cjbl5mcRqtnb6hb7pXkjaJcqrYIPPGPfOfwrIu7Rr6CRtRd7jzvmWKKPYDg&#10;4wSB/k967S706L99F9qWdWk3Oh+8OSeDnPU49OKy9SsmkaOzjiUMyfKhbB57V2U6vMrBG6kQ/C/4&#10;qeIPhfqhjutt1p9ww8y13HA9854I55xivdrfxP8ADj466QLYm3mmjGBIoO6Mn+F/Yj3r55vdFcW8&#10;clzC7NuZIVbb8oP+NN0O91jwTqklz4audkkaq81nCMgADBHv6ba83GZeqlR1qDtP8GZ4jB0cQ+Z6&#10;SWz/AMz2G0l1/wADeIftdpfzXDRTB2guHOZ40JUoMgZCjkd8ba7PWLS08UW92fDtysd1qlvHfaZI&#10;0m0SSK2GVfTK4DD/AGvy898D/GvRfinY/wDCFeMphpd0rKuk6ptAe3mI+4fUZ+X36HtW1b2Wv6JL&#10;N4MvYrUt9+z86Rl/ef3oJMHYxAz/AHWIPevJqRlKpqrSW6fX/M8vFU6nNaek19zXdFy+074j2mit&#10;PdeG7iWb7cqRRrdJcFeMl2Oclc568jB9ab40XSJ5pNYtr+2a+DpbalBBKdsFwnLD+efcGr3wj8T6&#10;n4k1G48O3Gq6v5NxZsXjvo0E1u2QOXUDt6jPvWDrVpcWHizWtHnS1tIbbUxMxZRllYDZISf73Pbr&#10;kVmoyc2mteth4eVRYxU52TSvp1TsaOoa5pGreF9NuLYSM+m2rvfWfAZVVghZc9ef55rOk8OeF7jW&#10;beLV/MSzuLcJHJDcY8sPzFIwBIKghSM9MZ6ZFVPDOo6Vd3Oy3YJBdRtav8hBQScZ59GAq7cS213p&#10;j2EtkYdSsNMR7pXUCO5gUYLLjqyjAPanHmpyvF6nbKnGN6d3Z9e1/wDgljw9qmoaVDqXwT+IUcMU&#10;UlvtstUnyyMGDbXA7YO0bcjnpxXMw2KWdjF5d9HNDE3ltPH9x2HBK56jv6itjxT4h0nxR8OdLu9f&#10;t5Vkj1BNMvryJiksXH7uZWz2yM+pz6VneNPEWia1r2rWniTwzNG1vZhprm2UbrC4RkUTBm+UowYZ&#10;HcDoea6acJOV4Rtff9WcmHq1MPUldb7rzTte3mcL4r8AT6/pVvd6Vet/aajbIs0mxZMfLn64wcdO&#10;tcFqGm6/4cL21/eXG77QwmJhGXTOGwxPJA5GDnvjvXuNlLol1IqWyX1vdWsISZXhZopuAVkDdmPG&#10;Vx3JHpWV4k0zTfFWnzWVxFPbssjLeQyKy+W2zGdp6HB645B9q7Iy01R68cS+VdPJnC+G9W02Wx/4&#10;k1+3mYLyQ3MJDHHUNjlT1wTx79K0LmfTNTZbyJpop5HUiCSUsu4D1HTgdeOa5fXdD0bRNUGnpa6o&#10;10SgZSN4uWHHy4IGD27ir9jfy2YN1qVrJbzbhGlmeWT13AD+dbR5nudUTZ1FtR1SX7PNPMm2VVWR&#10;WV02nuO2QexqvLpb6hc3CQ2A8to9kzPuCsR32/dJyKdpWqPbXTQOm6HcBJcTN90eg9MVNZ3FkfEM&#10;sOms8pMfytu2oucZJ9SetdNOUobEtLqczqnhOa3iU2ElsishXyVjZkcg9QOq/Xke1aXw5+KvjL4R&#10;Sv8A2XIsjSyF4FknIjc5+eNh/ECD/Fgj5SCDuDb19bWd3cfZrG2xJANyyQsRk4yfbk8Vl+ItIstR&#10;sJIk09ZZvsjfacnMiMvO7/eUZ/IA+2tRUcVHlqxMalKnUjyTV0WL74l6Zr0954y0LSrjT/Ea3CXM&#10;du8MBTemQdnlhSV253Aq24AZ55r6M+HXxQ0rxTBotvpukRxyappYvLhbdPkh4weRweeB3r5T+GOj&#10;+KPEuq317odysVvZ6ZNfXdxP8iW6lCN+D3OScflmvdv2MdHig8FHUJY2bF9cR2E0jMP9FyPu+oLg&#10;t/wInvivJzfA0KeH5r6xt173ST+654eY08PTptLVxdl5XVz2+REdNr96gktUZ0aOVl2Ht39qmDZG&#10;FphLM3B6V8ijwBc442012JXYKUvgbSPpTA4LYANGtxDX/hLDmkDjGCaVwB981HjjOKoB2Sen50M2&#10;Tg/TpQHAoBOc0EyAgKPmNRs4JpzYfgn34NMPyjrUSlyy0JEfBG49u1R+Z8vA/SnM/HSo3+7nFPqA&#10;MxUE7M05du35fSkjDN8pFKSByTxWcgJEZQMj0qPUb6DT7GS+uWVUjTcxz2pytkdK8V/bb+OWnfB3&#10;4UXs018sMkluxLMwGBivmuKc0lleVt09ak2owXVyei/M9LKcvnmmYQw8er1fZdX8lc/Nn/gsf+03&#10;N4z8Yf8ACvtJ1A+XK5MyqfuxqePzI/SvguQqP3fbrXVfGj4g33xR+IuqeMtQkb/SbhvJ3do84WuT&#10;lHGAfbrX6LwbkMeHeH6OFfx25pPvKWsn95+b+IGfU894gm6H8GklTpr+7HS//bzu/mRzSHG7njqD&#10;UMkgP8PJ4xT5JQjbM9TxUUr5TJX73avqj4UbIwC4Ud+9QSOXbYwJA/uinPJzlznLVFIFDZP1qo7i&#10;lsNlbjn7p9qidi3BH4U9iQCSQfXPpUbcBmyPwo1IGuxIO0cDnrUb5+X977U9l7gfL/FUW5FdTJ82&#10;OOlTYBGwGwOwqNuf9YfunNPdyOCetQOVGdo68bqAAyALk/d9sVHImW3MeP4fmp+4kbin8XHvTXdW&#10;2qn937uTxxwaDMZM7j5XDc8t71F53AII9KkOWb5jnI/L/CoVdXXj+fXitAELbSrBuo67eB7Uwcrh&#10;RgHlcU6XczKFjLelMY4bG/avT7vSgBkw3jdjp/Dn9KjdGZSTz25705xIUYgd+P8AE0biXKlQVb7v&#10;+fWiUrIiREissZSPcMj8veozCUDOmen3fWpShLZA96jeV8EImcZHPrU81hEbuyyDcPmxjJ7HHpTd&#10;7O+Mfw8f7XNPMnO5ju9PzpjymMKCAcc7v8+tXFgRyOUj2kM38Ofw/wDr1Gjsw5k44HI7/Wpiqf6t&#10;0C9x7Co3j2nbuPzcg9xTk+VAOKJgfvfl6qxHX9Khe0bzfMb+8QSWAP8A+qiYq67Snsu49eKckpOS&#10;24c9c/LUc7MepHIzfdbAHGCvp/8AqoCyYBx05X5h+A/SkkaOQ+cWxtXjjqO/60nzGTLFtvfjk0/a&#10;BcjmTPzFdpLAD/8AV/n/ABVWw6lXVt3+z/8AWpJGlSTft/nz/n+tMdnaQB5NoI3AcjHHH+R60+Zk&#10;sJnlI8rd91sY65FRNFIF2qM89R6+lOWJjINr9sltxx6c0LHK7FpJML1+X1/w/SnHYBsDE8CP+IEb&#10;c8UXRkcLx/4905+tMSAwHzFdjjO1unfpQ6s5Ys27t+H9DjPNAEkqFNsgkVgwxhaRCrIeGyCc8dD6&#10;d/z96jubgsdjld31x+NS2yllVy6kEZ9OPTFUBKoswoEjybv4vl7/AJUU9YNUKgrKuMccD/CigzMZ&#10;pMKVVv4v0FKkgl5XAOOMdTTUVZjmP7uMn/8AV+NKoMLYjPy+3f8A+tValczJGDquAWA/+tTssF2A&#10;Nu9NvamhWLcIRlvzp5Zm53hcdvx60BEeImWNSfQd+tORy2EeP5P/AEGmgN5YY4KsOD60qR7TuyW7&#10;ZXjj61RopcpKszgeVu5X+82OP61M5k4fdhex7j2qHzFE4QLtXrlWFSCYsBL1+goNIy5ixC2Y+ZGz&#10;79/896WNjuJ3Hrn61FG6NGW8ofNyrZ+b8PSpthfa2Tzx/n8P51jH4jYlQyRqqht3amzL5hzhvm9P&#10;X/P+TSiTb+7cfd5LUO4cb1Cn68itIyvuO5NGx8pVzu9v8/54qYnK+WF684z+lNidF5UAkYPyihi3&#10;+rDAevzH/PpWehZJFJ5bfIeOmfxqwsmzaWGc9VqmgdF2suT2x1q1CH3q7/d3cfT1okaQLIcsu3Pz&#10;dalhUEc8kfpVVZA2Nje27NTI7AYz6++aRoWFYqcr16/WnxMzHqfpnpUGT0jTqD+f0qRHyeCOeaQ+&#10;hYiGXXH1PNWFYL0O2q24s6hGI/vLUoZ2+VgPXb61XkOMuUuRStG2fQf3ufpXUfDfxhd+B/Fdp4k0&#10;uby5LeZXJXuM8j/PTrXKQgohGevIFW7e52vn8eF/OscRRhiKLpzV000/NM9XK8wxGVZhSxmHdp05&#10;KSfmnc/oC/4J2/tE6V8f/gxZ6PeXSzXVvbKY9zcg49+a6b4iaLaWGsIv2hY2mmzNIy5b6D/65r8n&#10;f+CVn7Wd/wDBb4qW/hvU7+RbOeX5N0ny8sMj/PGOnAGP2W13QNG+K/gq38T6G0fmXEQdZF5w2K/K&#10;OB8ZLhDiavw7ipONKV5UZPblb2/7deh/Q2c1sLjKeH4iwsf3Nde+l9ip9uP36ryZx/g21vtO1KY6&#10;VCVgX5pJ5GCrjHUscc+9b2nWGp39zJNpdzD50jZk/ebsfiev1riQ+sabKdB1SN7hVYnb/ex79hXR&#10;aRN4hu7Nb+O5tbe1HyIsK5CADk+/4mv0jHYWtSrPmtd/iun3kS5akVOEk1pZnQXMug2qyDX7lrE7&#10;fm2rtU47+/8AOqOh6nHLqnnWulaj9lj+9fSW5BZfRVwSoJ7nmsrWU0Q3XlabrUzXEyALcSEySyH0&#10;B4wOvHA/nXQ6TYaf9gfTNY1drqbyR5gkkfaMDox6fgM/jXFKMYU1rv63XoZ+9GN+vYTVINc12+jm&#10;f7VDp2d32eOPYsv++59uvWrOoTWd5piaVHdW8reZ+60u2jHl57bznp9cfSqk+o332Rbb7VutCuNz&#10;uFjRRwdq9+OATxmsrVPF76KklxLfQ28UybbC0t7b72O5ONzn9OauFOVaSt0/EzjTexz+vLrulanJ&#10;LPq8dxqElwP+PVSEAPHljPbA9q66fTbbxBNDoOuQKsi2BaGYZjTaeS2Dnvxnvjqa574f6XqF1rje&#10;NPE8eyC3geaBZNqrNIOAATgH8OBV7w1qni7WLi88R66i3EazERpMNsfl/wAKqOmPTPPGTXdiJS9p&#10;zQt7tldd3/lY1a5/cvsr/pp5nMT/AAk8T2LNcaZoi3MPL7g4bCHu35ZA6mt7wzpviXStCt7ORSkm&#10;p3RikVVDyMn9xAeMZPXIA96uzaLrMlwur+IrKSLQJFy1vpu5WkKnvjqKTQ9Rvda1uY+GrW4gXaQs&#10;d5dLvCcbYoxn5Pwx7mrxGKrYinedtNbra/5XBVKkqbjdP/gdGVPE3w28Palfy6V4L1B4tSjjCzQe&#10;cpMkg6pnoOfSuI1u11bwvqHla+Et7ojEjSbvvAfdUjj8a9G8P+ESmpXmdPksVRuZrqbIiGMswAwS&#10;evJ49KtReJ/C91p1xY6tptvqlquTHdoA0yEdcBx8xop4yVOShNOa/HXz6odOtUpwXs3fq1+qf6Hl&#10;ml6jqUU0Sag0jSXHLMrcJnov17+1W4NVltdUWD7ckkadEX+E469e3StjUPh1pOrWkPiPw3BdQ/aG&#10;dodNuSFkmIGMqOnJ+uMdq4u50/VdGkY3WjyRwyg/LIjOyt689q9CNKjiIuVN/LZnZDFU6mlrPzOs&#10;ttVs0kU6hG0zb924NxIR0z+Pap9Y0G21e582CWa1uplLLuXgfj6965O3i1GHSY9SuJJPLVsxrtI3&#10;HP8AFn7orTg8dSNbtdSOhZVA8tG4x/nvXLKlUpO8dTflUhYZdV0G3b7d/parHjashDMPTqD+uK29&#10;C8czeH7aOz+0ahpVtGxf7ApKoGIxkE9cdevfNUY9ct7i6gvpJ1j+TdJuXuf5VJqP/E7u3updGdY9&#10;2GaQnY3qfp9OtctTD4etL3427tBLm2kk/U3IfHXhzTIDcaPJ5cjMXe4aYMWY9zt6/iaot8XJLi9Y&#10;xYZiyieVbfG4Y4BLYye9Q/8ACFQ3k63i3K/Z5F+eGMBF6Y4A7gd6R/CEsVysmnMyw3LbWkznYAOp&#10;/LHFZRwWCXxNj57a8pL/AMLaiMs0GiacXnf5pvJhLAE8cngZ/Hjv0qpfXHjPxMsemG+kt1ulkDx+&#10;YBxjHzEcKOfX+dLd+HdN0HT1gmkL/aJDJJMuRub0AHTr36c06ePRdLtvKS/X98QGbLNgYzj8D198&#10;VrHD4anLmpq/rqL2snG1rD7KCy0m2j+bc6lmLtGfvEdvqcCp7yeBoo9OvrhluJ4izP8A3RjP9Kkv&#10;oL7T4Y3sLRpAVHlyNjn1z7/4GopL+3R7c3FiLqedcRlY8qm0buTj/P40eZEPMSLRYba48zerXUke&#10;cYwoXgADn04pmvRrZXK38Vksksf3ZGUlV6c+/wD9alhuprjU5Lm808+b5O1WDFV6jj2zkc1MlxcT&#10;iS2u7MJMn/Huu3rx6fnVaqV2aHI3Iu55PtTFjNIceUZAu0c9vWqWowuGkglmmhXy/MaeFcsRjkZF&#10;dPcWglvYWWyXzoV8xouNzEjr19RVXVYZZ5mMEjRRSQBVzjG/0P1rojJAjirsyJex39oJoSr7p4xC&#10;uyRRzgt2zz9MnvXoXhrxxc+LfBj6XrOt/vIAos5ov3xjXIKhhzlS3BA6YyMYrkNcWAXqtJCkflsV&#10;37chvlweM43dcE8dKxtNsZfC15a3fh64KxwriOFbrdu9RjqxA7DufrWWJw/1iKmt1+PzNOWE42l8&#10;vI9f8CePdU8I/ESDUVZpU1G3jF1ZwrgIqJgyDPJBwPXnjvXsOo+EPDPxN8Nreat9nuryPzRDcRY3&#10;NHvyImweVIABU5Geeor5s0DxJH441i10zULaaCaNCbiHcFVNrAog5yDjng9+RXp3w68VN8I9W/se&#10;6ukk02/ZpLeSTf8AuhnoTjGRkgqOSFzXiYqjdqrS0klqutjx80wXO1On8S280ug4eHZtJhhvr2cy&#10;K0MyTmRsglmO1MdgpVcVL4L+w6xdQ6Pc2khvBYzR6bcLcCLIddrxtkEepUH+lL8Urt9C8XW8lnbr&#10;9h1mylnSRZMqdrLjA7ZD5rNv7K8WxklRvLks1SYSxfMrRkgBlI6ENj659jWPLKSTfU3go18KpN6v&#10;8H/WhY0mfw/4da78EfEvzLWO4dWXzlz5MofYrDjDKdygnp931q/PH4W1DxxceFL7xXZ32m65BHBb&#10;tEFEtrPGgkQORjMbBXIznJ4zzVjWdWPj3wRbaz4n02P+0NKv41W82nbLGf4uD16ZHYgH0rmfEvhL&#10;TUks/GekaXbrYzMUvCMeZbXQUoDzztYHgjpn3qou+8mn26XOKUXVnzT92TdnbVXXXyuWdT8EReG7&#10;mTTLw3U8Md2JUuINQ4HyqCUHPp0PH5U6bxrf6jdQ3GgNIurQ2gS9vJrX/R72NFIWJ1kbmTLY3Djr&#10;zjioRrX9l3vkX2iNeRKn7qOOQx7WB7nntWhdQeFPGln9q8PRNpuqxxlpNLuPmjnwQTtb1xnGe9Xz&#10;y09pd/l8+ptUw9ONudP16etjN1/w34gtbmDUZbaK0vzGlzDJbFTHDIG4fqVHJUEA9x614zfeI5dT&#10;8Q3TSpB9u84tdTrIHVjnGU5Jyc9zXr0E1pq+lzaM9+0MxnX/AETloZBjIcf3XVh09hXD+LNLg8PX&#10;v/CO22gaHHeTsNupSRzBwCenLFR78dOnatKdva3n6f1c9DD81ODTV3320MWxtZ7qwX7QWZYWZpId&#10;wy5zxwO1XtLnu2LX0vksySKY4Vz+6TPT3/8Ar1U0WJNE1eSXUXhKxs0byW6jypTngrxk9a1Lm6sb&#10;B41062x9pbJbbwPY166l7uh0bolggsrzV5bG2jaFmXdvB4yR1H9frU17B/Z95JcPJtCREfKwO9yN&#10;oHryX59ePeqFo2mLYT6idWma5+0YmjWHgJzwD07c9+RUs8ulanbNqMMDfaGkRkaZjgc8HAqvtasD&#10;n9G8SXWheE/EngG3VVm1holWVnAKxxtvMfJGVZWGPXBHpXqHw8/aB0/R9c03wZr+oSWemyWixwtb&#10;WuyO3lK4CMR6/Lz2YZ6HI8s8W+GRLqJvtNEbXdpCFmtrgna6L0IPfbwMdx71mQvptrZM8+mGG4vI&#10;0kSNZNyCSNjj6grvA99vpkLGZfh8VT5m9+3e1lc4q+FhUhJpXe9uvm18j7X8A+LdF8X+HYtR0HW1&#10;v4418qSdWzmRcZz79/cGtjnJya8T/Zu8bTTXcPh2+hjs7ltPWSa2bCLNCFxHcR8YIY7gccgjBx0H&#10;sc+qWtuYwSXWVgqtGu7BPrj+fSvhq9NYas6Tep8tiKPsqjUdUWQ2Rj+VDBc4xSMOf1prIXdWHYdK&#10;zOUcwVvvDOKYQFOB0qTHBOKYwA5xQA05XjNMfnlqfnP3hTTgcMaGTIYzD7p60x3wvDU2ZiSBg/lU&#10;ZYr2rC+tyRwPOBTjzwaiEjDvTyWOMnitebmAcDjgGm5Zzt207ad2RQY29awk1GN2BBqN/b6ZYy6h&#10;dMFjhQszE/pX5C/8Fgv2s7jxZ4jb4b6Jf7lmP77a/wB2MHp+JH5Zr73/AOCgX7Sej/BL4W30f29Y&#10;52t3Z/m6DHSvwp+J3xA1X4leONR8Y6tM0kl5MWUN/AvOF/CvmOGsH/rbxY8bPXDYV2j2lU7+kfzP&#10;UznMP9VOE51lpiMUnCHeMPtS8r/Cvmc/O/X5t2KrtIfug+1PeRE5/wBrBzULSOOff8q/dD+fZMSV&#10;/Mb5vX8qhkcg43KM80SqRJgNnjpTTIVXywfm96CSOVgRzx/DxUJ2iPDfp2/z/WpHcY5HGc896gLK&#10;rZJ6A0LcmQ1yUOGbNMIQbgOntTndfvDnJ/hqNixOVf6cVWhIZbPAB5/MVE5bO4FjngYHT/P4VK7K&#10;mSU+n51Cx4ztw30qQGk4+YHHy85qJnYEAHd6e/P6092ITILHcue1Qs5ZcdKCXcbIwb90V/P+VNkI&#10;CcH/APVSt181O4/+tTJMfK5x82PTigkAxUkM3H/16jD7k2smM5z2pQwGWz8vbrUTMCS2PlXltv51&#10;o5aARyFGYMW/i+Xvn86GKxybtuOzMrU4hhjleF4ZqjZnALY3fhj8anzAQY8xdrfpx9aYRlss7ZA+&#10;9kmntIp3MrfLu/i7UyT95FuVcqOvzYx+tSQ2ClR97K/Q8VHJtO5Cfl2nGO9Ayi5csqjjDdvemsH8&#10;0fPngnlelVHURGZPPkIEe0DA/DvQdr7o22luhK+ucf5/r3Jm2sGzhtpz8vXH6fy/nSK0IIY7Vbq2&#10;OCP/AK9HN0Ajcsh6f7u7v6f5/CkwMldvTjd6e9SNPEybx/Dz+nTr7VDuUHzFLNuG7d7ccUOXQmT9&#10;0btZVwSdrcqtIMupK7l4/OnyJ5XyA7v7vf1qvtYs3lFRt6nn/Pv71JiKd4YASZUYx7Uze287Zm27&#10;fly3TntTy4VNhG7vn/P+TSMQ652ryuSPx/SgBrFxMoUttfnC8gZPA+tQyMV4Lnp9xlPGfxpzvbyE&#10;COIYxtL9uOmffp2o3hHxICE2g7ex9TWiAYyKWRyvytnH59KXznRs4UAnHzL/AJ/yaVnlVWJVs9P0&#10;/nzTZXmU5YqADgLu6ds1eyAR5Sw8yMnKjgevNNDKRth+6q/PuPX/AOv/APXoDKwwAwOM8UiTbf3Z&#10;Yt0PTr0/xFMAR44n3ox3MuA3Tv7j0/yKn2yuoGcMMl/l49qrRxb5jlmjXkD+nT6/hVyLYS2/7pwG&#10;69/T34/OkAgaHHf/AL8minE2+ebr/wAg/wD16KXumZirEGVi2eo6L0p2wovyZx06jjrxSEqn3fu/&#10;7WOtBLsm0HC47H9K0AlJKfKX5/vAfpToXMixo7fLtw3yioY3XcSx57c9Kkjk28NlSW/i6E/lRcCa&#10;B1C+VI/3fun1FOBUZOzJ6bc4/wA/5/GEPFuVR16E7evvUkmXUGMsp2nt+v4VRoTKoCqcjlvl+X68&#10;1I8rqWMana3BxxnPH+fWqsMDygtHGdv8VWkiKxY2sfmwwGDk8VP2jSmSWkiFPmUjnHLdPx/+t/Kp&#10;l2Z2716nnfj8frVURsJN2zOO5/z9ak4IZc8c4/Kp5TSMnsSPcOMCNGCt2bg454/+tU0DqW2lW25I&#10;bd29f8ahjJcAFenTj361IZAp3gLnccgDp/8AW/pVbRNCwpbGFDY69P8AOOf0xTkAC4dfmxlffH/1&#10;qZBI5OCvoflBGaV1VJ9p3Yz9/Gc/5NZ7FRLEIQphh/AB0z/ntUnmYh8wtuxwq9m+oqrEeclt3559&#10;qkjdOFb5f609zSMrFpZFU4J9s7qmjmXOwMv3SO1V7dxzvP4CnJhtw9/u0utjYsROudvmbu34VYgJ&#10;ZMSfX8aqKH3cj73SrMZjHytJt/u/NUoCdWAX5n53YVl7ip0CI2d3U8fiOn1/p2qqODgN15wKlSUM&#10;gKqABjcORVjLMRWVmXzMndnPFWEbbxnPpnvVOJzsVtnzbs+h6VLCzlwEXjbjA7Ui4S7m/wCGNevt&#10;D1O31rTZsTW8isrrx3r9pP8Agkv+2XafEzwPB4H8QaipuI1Cqrtz0A7/AOe9fiTayLC/+s+Xrj09&#10;/wDOa9m/Y9/aF1z4D/Eqz1izvjHatOPO2k/h+nH5elfn3H3DlXN8vjicHpiaD5qb723j6NaH674Z&#10;8RYanVqZDj5WoYmyTf2Kn2ZeSez8vQ/oK+IvgSLU7M6no9qnnbfnHqPw615H4hh8TWz/ANkf2XKt&#10;t96QfdjbH9K7P9nr41Q/Hb4YWGveHdZjSYwjz8tk9Oveuttr6W0uPseqW39oZ4y0Q5PoB+da8I8X&#10;082yeFStDmcdGm7Si1o0/R3Pq54THZHjKmGdrxb91/o+x5RpHiuHQo0ljn+zXEnyotvD5sijv8vr&#10;7nHtVKbxtqRnkhuPtC27LmaSf/WS+ueP89K+gJfCvhto1+0eHraNmGXEa4xnsSOtYuvy/DHQJNiW&#10;unrdBAjbvmEf4ev4V9FHMsql/wAupNvzWgU8wrVJ6Uk36nlc3ijQH0U2uh6Nc3d9JGoijYsRDngD&#10;H8T+3QVveC/hF4h1SSPVfEl41oxUAWz/ALy4cYwQx6IvbaOn6V0dh4y+HPhlvtNlYXGqag75jjtb&#10;Xq5/ugD/AD9Kt63b/EXWNP8A7T/sVdI85c+Tayb7jaeilvupnuRkj9ampip8qhRi4p9ZFTxFVS1X&#10;Jf8ArRGbrej+DvBOtW1zq1tea9q00aw2lizARQID8qBRwAOu0devvXX3Dnxh4deG38O3MIhg3NDH&#10;CFWR8dFz1ArlvDE9zp8Us2nNHcX1lATfaxdKXSDP/LKMfxMfXvyc8jNc67fRpcS6f4qupLy4Ty5t&#10;Wv5AkFvkciNehb8Pp61wT9tOopt+8t+33IylRlKyj8Uerv67bJfixuinxD4VuVsvF17HYabJGWit&#10;LqZdr8+nUD6DJ9qtXVh8OLl2ubnw9Nb3DR7lm0+P93KPUe3ua6XwxoWleIfDEVobm31p2Gy41OYf&#10;dx/CB1P+c1d1PRfD3g6OW4svDs15PcQqGkjbPAxhfRV9gAKzWMp+0cotxbeqWiZjWxS9tqnz7XWn&#10;z7/ecNJ4X1mwtY5NA0uyuI2ffLffaWkZR2BB9fftWR4007xFcyw6ZqEMSQwt58ZhtTHGTjqdi/Mf&#10;x/CvQT8N77SZ/wDhLtN8VJpcNxGpmtpI8xrnooB7/Xk0sNz4r1eVrC38X6W0kfCobfczKO2e3viu&#10;mOKUJcys0/VfevI0jioS95WaW+6a+5M8zi1K0t9Ss9Pt545pogZTP5nNv67RjgE/yqvqcGl6pp81&#10;hbxLdSG6y7K3MDMck5/Pj+laHxD+GOuJ4htr27m8m3aRWiFsPLRyTzuY/oPzq5J8AvFdhJ/bPh94&#10;2WZf3kFnOzbSTksdx5b/AGq7vaUacoyjVSk1devqet9YwEoxlNpXvqee6j8K9WWJtM0vxQWEm9it&#10;xJgMeM4HTPt7DtXIS6C+inyXhkZM7ZJ2XCtIOoDdwP73Q17RPoPi7w3FIZ/DlxKFjxloySDk5Zm/&#10;EfrWRoV3dXkLaXcJLDGrb1ju4Ay5Pso/qDXo08wrQpv2kVJX3X9M1inK8qM7/O55XLrD2ax210rM&#10;jNtVVb5TtPPPfBrpIfE8O9bfS7qb7PGu64Zl3K7ccZ7gY47V0nizwHoV5drNJpktmknDSwgvGq85&#10;IHbnn8fwrk7nwDrpiWPw/cm8hOXZVkG4A9yuMjHygcf1rqtg8VFOLs/P/PYdPEyWlSNvM6JPE8Uf&#10;l3ENuzNNGSWjXrz1p02qXkcqw2t0zLLJmRs4KDGPy/xriRe65pBUahJPHLG+HtvJOdobC/Q4596s&#10;GyulT7UuqXUt15/+p8ojC9ePw/zjmsP7PqR3On2lLR3O4ub+4Cw6Qiedu3CXdJ93Peo2+x6bazR2&#10;9ilxt5WFSMk+ue1cfb+IBpdu1xNbyLIeGaRSduT94/WtfUNZtbGGO6Zv9Yoxt7tjv7VjLD1KbSaC&#10;3Mro1/8AhIrm8iuDZRtthUb1k+6ufT/PNR6ddvPp8l3Z2TLMsavO38PJIAB9eM4HaqOmarMmmSCK&#10;XzCYWLorA44xnPeqtrq1vpiKtvuZoyEuDI3yrn096n2dtOwWL1/c/wBqR2sxv5A8Mqq0MZyrHP8A&#10;h/OtLVIJbu9hvobwK1tHl0VvmfrxVC2MFrb+fp3lSPISwl+6M9KoQaqJ9akvVR28hSGQfdYjjH50&#10;uWUnoFjUub67ntprvTbaO3unZVbkNvUY7ce4rMn1OxuLJE1JNj28vmNDGfp1/H8aIotYtwdcuAqs&#10;+79y7Z2r9PWoI9Nju0a/uHjs1ujlflyx9utOMUtykR61eWDxR/ZrRZJJiJY7do8tg4P6Vy/9ni2k&#10;8m3gla6SXZ9o2bew4H0AJ9zXWapYX0M0epWV/HH9mtxHIzJnJI5I+p9KwdOv7vzY4pCWmRS80kzZ&#10;WPqFYemfetISfK7aopFfQLTVzfNfWd3JLNo9r9okjmc/JnqQB1P9K7TVNW07xV4Sj8QPHdXdvbq8&#10;s1nGoyJCCQRkZ4ycYPT61w6T6LpMeqT+IfEd5Y3s9uptY47cPHKM93TJGfwrrPgxNbXeiyaDesr+&#10;bdRqrYJyH4ye+3HWuPEWjXUkEkpRd+h61qMEXjH4OWd9YW3mX2gyfKAvzND0bA78EH8K4u28UOWt&#10;7bw7qUkbOh8vk+TMuCCh7cYzz26VY8F+NX0K+s9SVlWzeZglxcFlgAYvH83BxxjOeCcVebE3jiWX&#10;V/C8cWkjUPKh8u22I652iWNhwdnUjuOee3DTpOMmpp6a7o8f2n1Vyg1eLd16vdFiw8Q6LYXUOnQ3&#10;N1DHcpjVYZrR5IQeNr8jaVyOuQQKyrBrueK/0jU4FtRL/o81yrCSGXn93IgHA+v4Vr2l5oWv6fHP&#10;oF40ksAZoWCBkkG7dg8k5wOM9fxqnrl1brcJpV3bstnqUZW1k2/IG5ypPZs1zxtK9k/nubQtzO/9&#10;dhBqMt6/2ecqt1CRBdlIdvO/g4Oe2M/gauvb3+geIYdQtJljmhk3M27LHB5GPcZFZPiR4L5pIYnw&#10;s0MMU0ts371bmMYZWUjn5Qhz3H0rZ12O51KCy1iFlZ5rdY5faReD+fyn8aO3ZlU5qUFGS0d0zP1r&#10;Uba58RSXdvoX2dbhisMkHMbNs3ZPHy5O7JHpXIeOtKi1aKw/t3V1s7uTd5iSXKooGTgBm4/H0I9K&#10;3NA0y60i8+xu8y/ZY5FltZZCzH5t276jn8Kh+I/hxvEOmJNCFjurVd0TSfNlc8jFVK9Oyi/mddOK&#10;jZLY85EkejO0VndRttbG7d5qJj0OBk9eQKvoty9t9qlniVllxEgycA9zWFeRgBpng3eYwRZFXjcc&#10;HOOgq9aWzy6dNDFJJCVk+aZiCZjgZAHPH5V30azckvxNLJdbmoLGNXgg0+6ZmjiLOyptV+vQDqfr&#10;VrSoonZvs0W2ZDvkWR8bVB7+1Zcn+jyNdyzN+6VCq4LY9yvb8609OVrHWY2s23iSPdLk53cdMmum&#10;Umo3eolJPRFme2u9WkuUvLKPy2GI5o+GPofyrB1TQdPSX7Prmnholb9zfxna0eQBn0b1KHr82CDi&#10;uhtNUnv5rjTtQ2Lu4RVb8s46VDc6XqL3uGUNaPblCoOQx9KqjWtKzJqR5o6feY1l4C+KuhWtneWa&#10;jXNP026afTbjS7wP9lZ/vxrIvzRhuhUgDocVJefFD4n/AA81q11q0sNQ0e3juAk1tdag9yrLgEho&#10;yAD1BwuCRnbzTZNK1LRi8vhvWL21unOTJbylVbjlcjHX+dV9Gg8deJ31jwVqt9cak2paX9qsre5k&#10;3P8AaIPn2xlud+zzcKOuTjnAO1TB4fE/vJQi7eqb+Wx506Topyqu6e+nfrpofXng/wAR2ni/wxY+&#10;JbF1aK8t0lGGzgkcjPsePwrSZtowOtfNH7O/xrfwFaWOg63M0mhXtwYFkkOG064J6H1jbls9sNjo&#10;RX0m54znrXw+MwksJiHC1lfQ+exGHlh5Wl12HGQkc+nFNZsjGKaAc9adIwiHLY561ynKNDtuwAfq&#10;O1Ruzk5zTnYp91utV3cM2ScVlKT2ASSUGoLhyCCv6U5856004BxmlYB0Yxywp6n0P61CZSBy1ORt&#10;42igLFuL5hnNY/jrxhp3grw1deINSmEawxsfmbGeOla3mLHHuZ8Koy30r8/f+Cs37blp4F8L3Hg3&#10;w1qG64kUxRxxt95zx+Qr5HibMMTJ08rwGtet7qt0XWT7JLU9nJMvpYqtKtiXy0aS55y6KK6er2Xm&#10;fG3/AAU+/av1X4w/Eu48I2V/m0t5GNwqt989l+mOvvj0r5GYtGSOfpmrGp6hfaldyalf3DSTTSNJ&#10;I7HO5icmqck5OS3Ir9a4byHC8O5PSwVH7K1fdvdv1Z+PcYcSVOJs6nirctNe7CP8sFol+r82NeRm&#10;3NUXuT+dIznGQpPP9ahmbnb6e9e8fJjpJFJwG/MVGWkZemPxpzEDl+OKid90hGe+OnBoAJRkZzha&#10;rMOVUkfLUkxIXBfPFRMG3ZPTFBMhC4zwpx1+lNY5fH/6qQEngD6UjFD8wHT9KLkjWAzy3r/EabvS&#10;NN235u/0pGk2rkP+VQXBbOFH8OOf8/5xQAPI0TFEHTrimSO2c56rz65+v+e9PJUNl8nB/AVCGIbK&#10;Fh/dyec0AOdlb5mOOOPyqMFc/IPu9Pfmh2Jfar9ADt9aiLZfEY6ce1BmIBJ5jEHPdV/xpjTFhgDj&#10;OR/WnyZQEkdORjtnvUErO6s4Py469wMc4oAVm3Nhl+Ufe+UUyW5iB8sp97nG4fy7f59KdvcpuY9u&#10;VHf/AD9aYPLC5C7cD7yH9KBMjYbuNv8AFnHb1696DFg52uoX/Z5+v+f/AK1B8yM5OSOc7l6/5/rT&#10;SYwNqMv3aCAdZOdxZSwxs7d8/wA6aVKIVSXd16Hp2/SjO8YZ9xDfw+1NOwEyAHHYckDn/P50AQgj&#10;ftaPcyqcjI46/wCfx9KD5Z4D/e/iz7f/AKuKVF+dnH0/ziokyN0TZKt1Xd0H+R+n41oAqsC27G4d&#10;F7Y5/Hnr9KRYWDb0B3P/ABL/ABc/5H6USo8bZ8wBAfvHjPf/ADxUY81hzJnb/ED1rMxl8Q4khWZn&#10;3ZP3cdPeoTIE2yO+3j+L9M/nUknyR+WR3xu9Ov8An8ahWCID5Ru2ng9M0+lyRwKZPrjG0N196YMI&#10;hdo2bccN7cdf89qVwIgQ0eP4uOi8U2VpJOXPCr6H16Y+mPzprUCOSQMWfdknn7x/HvQzBmUBh0xt&#10;8umonmsMnGf1p0lqgOV+Zl5O3/Dr/wDqrS1gGzeSjLubOF57Y7/40MrF2Xdu7bvQ4PP+fQUgnlmz&#10;8qsy53ZH5mohk7c5+Zfm6c8/XrQwHQ/67Y/HJHX7vv70hiO9thA5+6OvTpx/nj2p8W4jcTx0+tJD&#10;FHId27n+Ne55qgJI4kiIZkwuMenerMEEY3HaGj7leucn/D+lJBYXNxGJoQu0t8ynPPH1/wA5pxtp&#10;oXjT7O2HIx8vP1/WgDTjC+WuIl+7/wA+qn/2aiqKxSlQftDDjpu6fpRSMzmwXDkgfxU9lIKkfTH8&#10;6SJs8E9R/e6flQsm5iEbPX+GtNQHeUTtGV/3dtTIm2QCRun3uvWosqHDvHg7s/NUqGBn3CRQ38K+&#10;tADkO+XbhTx94jtih5WA2qucL+dNJEjbm3EN92hY2Eu1Py9fpTNNyRGKxnbKVBH8J/nU1vO+FDrk&#10;rJ3PrjpxzVdFI3YVsDnHSpISU2sVAA4b0z0zQUty0wuGLAHd833cdR0p8cJyHdySD09KiRiFOW7d&#10;u4x/WiM4bBI5+7x/nvQbFiFJRJl3O0Y3Bgeaex+fc/vznH+eKihnlbqQM85qaDYXX5Rjd91W7etT&#10;ylx1JYzyu35l/iz0/lSyEGbeWz19feqsnFx+7+Tn9Kso3lruY9fzqXHlRViWHI+fcA3QdOvpTlZg&#10;+Am7tzTYd6Kx6YPah37be/50hxLDOjjYffGf8/WpFwuAQB8v+RVdHBXJfP8As1YIDRhlP/Av60jo&#10;j8JNGxBZduPQd6cGydhxk9WP0qvG+35VA9/fnmrGFdFkCe/+c0luUWIXZkG7aD0IWpYmbGUG7FVo&#10;QqrlVODyVxnn8KsbWKKV+8RzinK4FhHxwTyeD7VKjkblIyP97pVZZMBpFzubt61MjKVwCPY+lAFp&#10;Cp4Q9P0q5aXDImY2+bP5Vm25CsCzbu/TqKsQy4AwPwqWk1ZnTTm4tOLtY+/P+CVn7dmr/DjxBB4D&#10;8Qah+6dgkZkbClCeB9R/LFfrt4X8f6RqOhxeJ7i4tbezaLcsvGWYjOAO59q/mj8O69e+HtSt9a0q&#10;dkmt5FkjbdjkHofbmv1o/wCCWf7ZvhTx/ptv4e+KOredcWiqkMMrDbGw9upOR39R36/ivE2V1OEc&#10;6ec4df7PVaVaK6PpNJfj95/R/Deb0+OuH/Z1Ncdho696tNaJrvKK38tT7m1zxJ448XHy9OspNH0u&#10;T5Yri4/4+Jh0LBf4B6c557dB0XgT4YeEvD1t9ojtftlxL80lxdKHYk/WqPgk6j4j1m68X6nG0dnM&#10;BHp8MnUxg/ex2Hp+ddh50Rj8udwpdflAbmvro42NSmnQaUXZ3XX5nk1pyhD2a07/ANdRskfh7w3H&#10;Jqa2MUbfxNHGN30rN1PxBeeL/Cl5L4TVlzujEknHHRqy31+TXNWvNC0VEW3tIikl1ccDzCOMfT17&#10;1V0TTvGHhTR2hjFvcW24kqW+8OpPHWto891KT95NaN7ozjQgo3k/e0tfb/Io3XhjU9B8K2nhprvd&#10;cX82+by88575/ugd60PFfgzwXatpNtrF3N9ms4wy2NnCWeX1LegPr1p1l4rSe6W28UagouLgF44t&#10;oCxADITP4dBWdq3xZa8t5NLjs7iNTJ5baj5IGfZevFdEalf2l4xfW9vM6+XF1ZKz63b28vwM4eIo&#10;NY1+40izjl0WztY2l063X5fNbJ+Z/U47e9c/ZeKvH3hvXX1C11ZmjYbmjunZjIMc9en09K9S0jS/&#10;CWuTpqhEckioohEh28jFY/xZ8Eatq1xFrFjAojhXEixL8zk9/eujC1MDiKrpTj8S6+X46m9HFU6d&#10;ZU5RSTVnfXX89S7c+JpNY0jTPFV1ay6p+786O0ztWNhwSR3x1GelR+NPF2s6beaT490LRIV02ZD9&#10;qljUbjkgZOB0rjPBXiS606O48P6xaubOa2eO1hC/PIzdRj+FR1J6YrroPDdvN4TttMn8SyJmMPLD&#10;G3mKFzxjHYflWEqMMPU9nU+HVeTT9OqM6mHo4aqna6v8mne6+R0muXvhj4h+Dbi4h1FZljj3xxpJ&#10;tZJMcfTrXD/BfxDr1oJri5vJP7Wt7Rmk0fzNyXDn7gDe3et+0/Z80d7WS/0TWbgNcjMscjExyfUU&#10;af4V8M+Abf8AtzVfCkv2+14t5IM/vWI7eg+tCo0HR9lzc+qa01Xl6HLCthaeHqUabbT6NLT/AIcf&#10;4e+IPxE1a5ksvF3huzhjZtk0CzbX29z2OMVD4o+HWqpqUes6DqFv5czbI7WSbgL27Dce/tnHPU5l&#10;rd6j4gtX1jxV4a+y2s0i7b5NxnOW+8faptWi0TStR0+xvPiHn7QN1vbLGTJtbucfd4xzTjJ4eb5U&#10;o9002v1OiMPZ1lKlaL7RV09PI57xVDdWuoWY1vTry3umcLGkT/uWwc/NjiiTT9Pe6W/s7f7HdCZZ&#10;JJLPA8wg9GwPmHsa7jXPhwNT0Nmtr/7XGWzm3mJBJ4AwScYGDnrmuLv/AAn4o8FLHHfavH9jwdjM&#10;25olA6uSBtrrp1Y1KfuT16rud+FxmHxHuS3/AK+4Y1vqvirWvMa2jVoZAQzWi7ZeOvX1yM+9ULvV&#10;dY0vxBJo2laLYmaOTzbmSPcfLZjyNxBXJ/TIHbFaAur7VpGGi3gt1G1Wa4QxrLxnjPp7VDdeLtJ0&#10;2e1g1HxFfLNMpMdn9lJGemScYx7mrVSezV1bbX9DdxjzJJL7jMtvhynja1nludPV7vzCVWaUZjxx&#10;jao+YdxXNXPwg8VSRDyHVdkjKwkjHJBxwPU88cYFdlJe6dcX8N/4ZtnkvLqZYTtUqUC5O8MOg6/W&#10;rR1O80O6vjPbQzSXcm92aPDRlRjPHXPrjP1rrp5hi6fZron0JdOspvkfyPHdXtvEPh3UILHyWWF7&#10;VTLJJlfmPbHqMVDaahFLHJJcSNJHtR7luB8wBIx6ivYby68Saz4dt7XTxo1zJG8n2iNrRiU64BB5&#10;yc1neIPg3pXiDSrXUvtenWdw77LiFZDlFA68cZPfsK9GnmGEqRXtFyvbR9fQcMXKFlNX1/roeeya&#10;st3P/aEe1jtDLDGxXC9/1p+nXo/tRSJPNVoy6GPjHtgVu+N/gxc2H+g2PiS1kLRiO3bzAoCsPUdT&#10;WDd/Cjx/4fhWwjuI76aJQFaGYFhnoP149a0jGjUjzQqJnXHEUZK7bXyK13qd68Ecz3bGP7RtXtzn&#10;kGrMOq6dIyI021PQ4+9k/iKqW3hPxUuqNb22hXdwqtvDTLhWccHHtu4xWifhL43uIVuo9PhilmO7&#10;yNoO0A5HPueKmpQUVq196Gq1L+YzbbxBPJcyFrPc8LBo1lb5No5H0P1qHWrjRp2vLm1nvzBJ88sc&#10;kaYVcdAQTwPTirWu/Dz4j38kyymOGNlXzAzDZ/ujGKsWPwnmlvfsOoXEzrIPL/cnGFYdffB71zSi&#10;4SvzJL1uaRlTeur9NDiLq/0O4jtYLbTWugknlOvmYcfxAe1dt8AtG1ixutQunzDMqtFBCzEhvlIB&#10;bPpxn1rX0n9na30Xy2TVWmj2bWJ4OB64xg4710XhPTbfT5biZnbzMeXtOAZNvAfHXmuStKnGi1Gf&#10;M97/APAFKSnJqKsvxI/F2nXek6lY22jXS3Flb2dvHqkdzGqxyyb382TnsFx9aTUz44t7G48P6B4o&#10;nXSL5vNW3X5jExUHCk8hDzx71pX1ux0x9Tvo1ks/LYzKxB3AD/PFR32qyaRLEsGko1m8KxK0XOwn&#10;IBI9Pu1jCrsuVO3l/WpxujGKSbv6lmbQLDQ9C0/VPC1tGLpXxqFuZOq9Cc+vcDHtUNxYwweI2i1a&#10;9VrH7SrrbedlZC6qxwD0Jz+Z96mlVLHxdbWs1wqQ6lp7N5DZ/wBYjBi2fo36VN8RPBEfiPyY7aJb&#10;ZvKtbiOaGQAbgpXDE8A8LXLzSlUSk9X1M5ONGyldrX+kc5o+vX1vcx6F40iklFxeMLK+t4/3kJXn&#10;5v767DyT2J9K09eW88H6s2javeqtrMjMknJ2tjK8n+FgeO+QBVrT9S8OSwmx1DUXjt7hPIuMxhpb&#10;SboTu7r7jqDUmu63beEZ4F8QW0WsaXbWixLqSpkzKBtwOuGX5c1cnGVT3Y/Lv5r/ACMY1pU5rs7/&#10;AD/4IlvrviOeyhuhJb3WWA8+eMGYp6E9xjjJ/Ws8atbX9zJZvNiSNvuNx8p6YPcf4U+AW01vNNp0&#10;csdut3JHBNIvyuFYgfnx+dJJY2LTRySxSY4LSQx/6ps9ea5uWMb9D06ajGN4I5rxd4Ru5NPuJtNS&#10;CH7QyiZhHlvvDhTnAyce9cmbbVNHWG4u4Au5iYWmA6DrxXpV7o+oaXt021ZbmGZmLtMwYCPGRIOx&#10;AP8AKpdX8GaRr8Cx3cTfaYlDbl+7yOo9BWkpK1m/ma05Rv5HmdzPah3aX/XXUP8AwEZOcfWrWm2t&#10;xJa28UjMsaxsfMXgqPT61f8AE/hjSvCmlyJLb3NxeSTK0K+YqqkeBn6nP6Csr7crWcyCCNQuBAvP&#10;znHOa2o1qnLrqipRjLbct6eltKps5hInz5R93X3PrVvULq9t9p3qbVAMMrck+prG064kvrFWmZRd&#10;WnK7flDD8fQ1N/aUl1pE0coBm8wFlDA45/wrvpR9o9jNk1tLeSPNcR5MZXO3dyPSs3Xp9a0u5tte&#10;0YNDd2Hl3VtOjZ8qZG/UEdjnPTHNXkjSRSbefbOu1ZGHt7fSrWoi1vHjJRmLRmKRUGN4OOfqOoPr&#10;XfFxjJX2Hyc0Wn1Ks2naT4uttR8UeFIZHsNUhN49jHGWNpNx9ogI9Uf94nGCo688+yfs8/GGy1bw&#10;vp/g3XtQVry3tljt7gyZEyAYTOeQ2MAE/eyMEncB4BbS6r8NviLpGseHtbTT47rUFSWa4H7lZTlV&#10;Mo7IdxDH0dueldHr2q3Wh/FRVk8Oppd1bakwmsY2+eJZMHaOzoHYsjekjA9MVw5lgY4iMYbp6p+n&#10;RnlYrBurH2clfS6d9VbT5n1kmG6GkukMkWzf93nNQaTfRajp0OoRuWEkYOWBHb0qYs23JFfDyvGT&#10;TPlXoNLDbyaguAMZz0qf2C1HIu7ODWU9wKcpyNlRv93JPapHG2XgU0ncetLcCMMAelSWwcPkGk2D&#10;GBXPfE/4iaL8MvCVx4h1e6WPy4mKqzdeK8nOM2w2T4GWJrPRbLu+xthcLWxuJjRoq8pOyRwf7Z37&#10;TXh74DfDe8u7rUo4pmt2Jbf92vwh/aI+N2u/HL4j3fi/VLmUw+ay2sLscBc8N9T3/CvaP+Cjn7Ze&#10;t/Hj4gXPhrRdSZtLtpmW42scSODwB7DH518svIxJyeT0z3rv8P8AhzEQc87zFfv63wp/Yhul6vdn&#10;leIPEFHL8KuHsBK6i060k/in/Kn/ACx/F+g15NxwxPX1pjqQvH/j1Dtjkk8VGZ+N+7/69fqJ+NsR&#10;nHBULxUch3DKnkctQ056/pUZZtmCaBAzI/XvTXb58B1A7hu/H/1/0pufmwB/D95abnHy5/8Ar0AA&#10;aMfx859cVXd2bIUY/D3p5cDn29ahU5GfLzz6/pTW5NxHI37Gf2z2psjgx5Z87v5UMwC5PPbg03d8&#10;7Pjr3oe5I1SQu112+rY6VGu0/Kq/w5Kmh3JOcdjio1wyMR83OGz3pAEjBW5FRyBkUjywO3bmluTl&#10;sh/u+nemeaXGDH931702TIjlkD8k7TnJ9xQSEUkgD5vSnPxxs701sY8xSM54GPakSNdwVwTjHtUL&#10;Ln5c5OfypzSOeFXHXdu/z/nNMZG27CeA33e1ACfIrZJPzdW6f5zSOVDh9zduqijHO5n/AF5pXG3A&#10;Q567skUAR+eCjZbp0y3Qc0bEUMSRj+9u/H+lMOFfljt/u/4f5700s2ze21vm+76UGYxIkSVpMsVH&#10;b+vtUc8iy4Xdt6D73XipGi+Ykhv1puQnVmxx9P5VUXYCPBjIIZl4+Xtg02RgjlohyM7sn2/Tv27V&#10;N5pVDtT6fNUO2PdwflIz81OUiJiPGJl2Qr8vPljPT2/xqNDOjFo0PbcFqViF+8rdMDjp+VQ5Z334&#10;+8c7ew/z1/zmoMhzSAREK2SPUds1AShO2QbTjj8D+lSsHHzdfm/OozHnBZvl69emP61SAb5ZPz5y&#10;P4m9BTQ7j5ZD8w+VWXp9ePb/AD6Er5bdGSfcLx7fypoZBlHEnJyct+lUgHLE0o8sPt5zuPakUTIx&#10;WcnJXO70HTpSxyLF8qP8rcg5yBnv/Ko2dwrYDbRgldp/GtAG3CiR/MjcejD0prjc6sPmZux7/oem&#10;acki4WMJtVuB/snJ68UAyA7R8y45bj1oAb0KqwHy/wAK/wCf8/rUloiwvyrbemSfp0qNtoC5Odrf&#10;xL1FSWqPlcOu3G7PWgDoNBRJJAB82cP+8Xp+H/1uK6jS9D3M0pgVo2wQvr+H51zXh6eNboh4FwpH&#10;ygjg/wCR+tdvpV0AyQM2WUnk88n15o+0c8nYdH4Z09o1b+zMfL/d/wDr0VuxtCEUfu/u/wBwUVfK&#10;ieZnzqGdAw2fN0bKjjmmRpglo+W47U0s28fvPl5Pzf5/zipHJA37ireg/nTsbEwcjgjb3HSm7Cx8&#10;wnjP3hTYwTGWLen3m/z2oO9PlHdsHP50gHuiFlCnCr9eP8mlibb8278ex46ZHehnD9SvUj60qEKv&#10;lBQu1s5ZfbnNJblRJZMYy3Hrt5zn/P1zUkJAYmU/KP1quglm+4w/4Dj/AD1pyl0XZ5ZX2bsKo0ir&#10;k8bog3bfu9OelTK4kfc+3aFAGenSq0bxscH5v9kg1IJVWPCqp3UGxOVZlwsi7ue5/DrxUqSIeNvV&#10;ATj6e3+eKqpCyNy/8Xf0yKlbLgEsfu8defpz/nNIadizEBMcg8Ff6U5t0hXH0bawqGAmL5W/BfWn&#10;Q3LKMnK5bdt9RjHI/P8Azms/iLLQQ4UM56+nvTjtbndt+v4VGuWJKpzn3p2wncRnd7c0kVEmSLKA&#10;BM49P8+9TIWUiNSMHjtwM1VibCDhfc44+tTNJtbJXd3zt6/55pmkZcpLGctx0Lc1Ksjr8uO2Tx1q&#10;FZQrbpvu49KkSSNzkNuyTjH8qk2TuWEkBXc0m32Hf/JqaLzGb5D8vf8AxquAeXAO0j5vy6U6Ny4x&#10;6DG3OAc/5NPcC4M7eVIwc5FSLJ8qye33R2qqs8rMcjG3tnp7VNHIcbmO71zQBZVxy5NPSTdJuUc8&#10;duBxVSJi5Khs1ZDMvTg/3aCoy5S/DMM5A79K7b4MfFrxD8IvGdp4o0q7k/dTK0kakYOGBzz/AC/D&#10;2rgLYsfmZ/mI5+bFWoJ3AG8tt3HdXLjMLRxmHlRqxThJWa8me1k2cY/Isyp43Bz5Zwaaf6Puns/I&#10;/e79iD9ujw18Z/htaxXV8k2px26rHFuGWPT8uv5V7h4t1bX7xbWH7cYJpGDTQ2cZkmWLuM9EJ/Ov&#10;wB/ZP/ac8Q/s7eN7bV7C+kW0aYGRV6L6sOv8uOvtX7PfstftVa38f/DNrqPgR7RVEavcSTSfvJzg&#10;fMTnj8K/FsPQxHAubLBV1zYWo/3c29It/Yk//SWf0SqmX8VZWs5yy0Wv41P+SXdLfkl0t6HsWq2F&#10;zdaA+nX9umircNm3t0Je4lx3OP8A9VZDy+OPDdnGYr6SfaCrK0ZyqkdB71bh8L+KJ7+bX38e28dz&#10;cDbLJC4ICj+EHsv0qxpmp+MvCkczQT2+oQsCRI8nygdzk9a/RqMo+y+xNb2vr8meRCUoRtGS1to0&#10;+X8dvW5k2UXh7xC1vBq3n2LW7eY0jKQT6nJq543+JujR2cGl+EdOhmgtwNs20bZHxjGe4/nVi61/&#10;w/4n01rLxnoDWzSKds0Mfyn3rN8M+DtI8r+zLDVlba5e3huBtz6fh71rTlhuVTnzRtpy9PlJFxTl&#10;/Ejbl1VneP8AmV7ee/8AElxDI0Ztbwn93JA22MY68V3A1PxhZaTJdatpS3UEcW3ctxtwvTOPX3Nc&#10;n4l0C98P2SxajPDDd3dwTG0JzsjHTA7DP51JoU2uabq0KTXTX1ncKytYtnOBzuJ/yeDWdWlFyUoJ&#10;NdO+/RjqQp1qXNH7rafJ9BthrGl+CtAbXNN0hb7UdUVg0l42RHHnB25HQHgAAZOT0xXRaX4ngEdn&#10;atrVnG7WsazI1r9zjIUn8elc6/h3xV4lvWaz0NmVmwWVQscK8gIo5wAOv/163bX4MeJbjzLq6mgD&#10;yc+WzZ6dKeIjRrazmk/N3FL6jGKc5JP736a9jqdR1zx/ouni60u3sb23VRt+zv2+mKqeGfixfa3q&#10;39geJtB8hpOI5NuUzXPQW/jr4Z20uqyq09nCx8yNZOgz1x3rS8SXujeMfBcnizw5qH76GIO4jbBj&#10;b3rl9hTjywmt9FNN2v0T7HB9Xw76KUXpzJWab2ua3j2z1uG1WFmtzp7nFw0ZO9Ihye3J+nWubsNO&#10;8LxX1xNrGnTXV1crmCONcMkA4UZHfGOKm8IeJvETeD/+Eq1K5+2XF5MLOC2lbEar03e+TWXJpcWt&#10;/EO08R3PiRlXT7CTzNNtWxvY4zx/dAH1zV01OMHzPltfXXVr/M2oxlR5qcm7K6vH+k7eZf1XUPDG&#10;iCMyf2tDHGnneTbuFWHsFPvTdaTwrrNtpMlxDey6bI3mXsxztmkONquT2ycn8PerGoaVoj+II1i0&#10;a9voWtllaEMcAcjkd/pV3wg2ga9c6t4WbUJlkmt8R6bcR+WsHHG0fWruqaVTXTf/ADCpKnGCkr6a&#10;vXp6b6eZzDiBNZm8Ja9otpZsysLKTzDtdf4R06kY74qhcx654flt45dPeRnLRRqsPmBeuC3fb/jW&#10;54h0q8tbKTwd41sGkuLWDzdP1KPkuAeAfccc1y2h3ttaa7JpP9p3kcjJunu7hXyeMLtyeFGSc8ZN&#10;ddPm5eeKuuvb1T7Psd+HqxqRsmttt0/Na/h3NPSL+5sEt7++0y1vLorumWFvLCEn0HoMcnvU154m&#10;hlvobbX/AAbpcNpdIVtoY792kT5uZXYDgD8fxqTV9Jtba78qy1KOafywbp449u8Y7+p/xrH/ALAt&#10;L3QZLTRL5vMDAtMoBbOSdv8ALP0qYxpyleTa+9WNKlOnUtPX8fyNm+tpfDur2t1DrEkiXYZ/KMfm&#10;Ruo4AVwP5jJqhfa3Y285sL62maS+dw0MqEhlxk4P09f1pdOzZaPpeh2WrzSalukjspJsIjy7c7CD&#10;0AXv3Jq/P4VhsdQvtO8Ramx1NdPDyKrBo5UGSQgB64ovG9pvX7m9d/QinWpU1yT1/O1+o628S6La&#10;QQG+8GxrY3W2KBygYLngFR6YNaVrdfDi6t1tNO0XzEWRgbpYWA39CcjAwK4vT/GMXiFLiGfT7xbH&#10;TY4xao0Pl/MB93aDkrhcVPrmv+KJvBtnbanLHFHAxkj0+GE7FQdA4yNxIOcVNShVT5btP1JqUFUk&#10;nFfc3t/mdx/Znw/sZbeCbxHbzKuBHHHJnYuc8nvzWbqd/wCGvDevTXFtKs1vcIDC1uwYxY4Ix7k1&#10;wU1teXer2d3d3dra2rTM7JDD5ayNgLHFg59WY/4VqWUMGr3h0/W9OjW6guGG23vtqIin5cgD5icH&#10;NS6FSEvfncqOHjDVyl6OyLlyfDfiW9SBNCkkO7Pmz3AVefVf1qjqWpaIuuJbRIztGrKPL6swXgce&#10;pAqG/uNNvpY7PTLjy/sO8zTKvzNluBjrjkVXstbXw9cw2Mfg6O6lDGQzXDFVP1qlCfLeLb8jupx5&#10;Y+6nfs3b8zYbUdDsIRLqCzzNHDvnhi7NgZX3pbf4by6hd2/jHS1+1YYkpDOAy5OVVs9gD+lPub6L&#10;T0kttP0zT7RZp1lKqd5YbRnntx09KkivY7q0t9UsGkhjfLSGMlFUYJz26fSojOpT/h6GbjUkk9n9&#10;5zviWws9L0m1s7bR5Wt5rvypNkmcrg7u9X7TR4W0+xt7K6dVsyCq+Yf3gC7QG9cCpdA1a8vWWPTY&#10;GktRb4hmKfe5PAJ/nTo/D4JvpdNkaO9mgytvNN1KqcYHvn/OK1Tlom7P8/8AI2cowXvbFTxTe3zX&#10;lvpV5iGe4kQ2lw0Zb5erAH3Xj8RUq+fBfi6som3Jaqn2O6+5LtJbJHr8zD8Fql4J1S40qKHQfGk8&#10;moXVuzSQ7WBaBWB5wfvcFQfaul03Vre5N++raKssl0ivbgx/6tUyF+me/uaup+591xvbr0foctSp&#10;N/Z/4PyOM0vTNO1C8t9PGjyWdnex4muEbPIZWVifU56nqAa73RVtNWsb7wldabDcWbWM0tvC67mY&#10;7l4z2b0rFXU4LbTptDnEMVv50Ui7vvALkbR7Yx9Oaurqsei6rHBoNzAZplAsZlYbg20HB9RmssRW&#10;qVLNXTW3+dzOrRdSEo2t27HNeGJrGyv/AOyyZ5I7y78u3jWQqr5wNrIRgEN8ueuQDV3TJtTuFuIb&#10;q3ijMcrCGZhyy47j19qXVdXjk1qPxWmlSW2pJcSG8s+Su1HQNNHxjqOnuak1HxPod9frdadqDSm+&#10;hkl8mbG7cv3lH5cU6j5oqTi9fz+RWFnKGltCGPUtNm+0WjCNpo4yhRejqR2H6VX8MWet6Db6lrIs&#10;pprhrExfZ3mHlSBsqBzyAOuRyM1Re7u7O+jitNAmmhkAcTGPn5u2PXtW5rt7dWsJms7JpJF2/Ljl&#10;RnBP4YqPfpx5OXfudk/ZV425lp2Zz9/4n1NJ/wCyrDwi2qTWNr5k0sir074Hc8Y49K5fxR4z0rV9&#10;MSSLS44Uk2t8kO0qfrXZ+IYLaC4/4SCeEpKsynybWQ+x6D35rzG51aHVtSkKXbR2kxy9uoH7vPUD&#10;2549q5KcKP1tQi33euh2UpS5W2l5Pr/XmSk4Sa7e2LKIto29ycVBI8k1u2mWpb/R23blXDbev406&#10;4uo7eWTT7aXbH8vDOPn96ZealoVrffZ9MtpFklXY0zyDH1HtX1NKUacbXM/elLYtWlnqDrcajpFv&#10;5kaQ5ZGb82qS3vHeO1mmicSK2GK9h61DY2l2gR4L7yVxtaNmG2Tn9OR+lX7yH+zbm1a7fa0y7ESN&#10;vlXt/WuqSjbVpii5XMr4h6MviLw/dWF48X775f8AZzng/wCfSrfinU/+Ex+F/hvxFeNIvifw3brZ&#10;ag0o+a8t0IEc6tn5yPutnkN16gk1C3insBaW7t5yzgyK/wDy0zxgfp9eaZfaTqmp6tH4R8NxtNDZ&#10;rvaSPlizp82ffBwfXqa0glUhCnezUuZN9El733r8TDEOPPBydlG7b8npb5n1N8OPFVr428Dab4kt&#10;49pubZTNH/ckxhl/Bs1tkgjG3H1rkvgZoc/hzwBbaLJC22Ibll3cSBufzFdY28Haxr86zClThjqk&#10;aburu3ofFSXvO3cjZmB5P3uKACw3belDA5zuojLMcHj+tc11GJBFPESeFFV/LAIO6rrI3Q1S1S8s&#10;tItJLy5m2RKCXZm6Vx4rFUcHh5VqsrRjrdlRjKpJRirtlHxHr+neGtHm1jUrhYooULEs2K/Kb/gq&#10;f/wUIudbvZ/hz4E1jbLIrRyNG2fJTpn03Ht+Neof8FQv+Ci2neD9Kn8A+D79XuplKQpHJ+G8+388&#10;V+UOua3q3iHV7jW9cvPtF1cyb7iZuSzf/qr5/hnJcRxpmUc3x0WsLTf7qD+219trt2+89LiDOaXA&#10;uWOjSd8fVX/gqD/KTW3ZfIgubqadmmkbc7cuW9fXNQOznC49zRK4Zsh1wOtQvJuHH13V+4xSirI/&#10;nypKVRuUnqx0hKvjd2pkhBbBPyjt6U1mJBZvu449qQsduA+6mZAzDJCtz/eqJpNvy4/T/wCtSu2A&#10;39769ajLnbuXj3oAVvMPG3vg/SomkBXcD7U4sNytuyM4znpUcrj5tzL789aAI3yWJY8t600FuxyA&#10;cnFDZHzFM9fmxnH+fypkmc7n4+bH4c0GYhYRjd+W6oZSxfbnr/D3NKVdDt6Dr97rUTvKOFTPzH+L&#10;OTmgCR5Ruw5H51FgqMbhj2PWkYGTBYfxfxNjHPXNN83nJ28cbl/z9aAE3M3LN83PzCmsrBcFd2e3&#10;v+VB4bcTy34f56U0gNJvJ/hOQB+n8/rQTITcXw/zDJ+76fWmsVUbYx/LGOKRyzcsx54J7UwlQNyn&#10;5ucr270Eg5KjzNvyk/eI96iVl2/MP4s8tT3cOOD8veo0Cb12yAfNk7sccfyoAdvAbhV/w4psjqBu&#10;UDOcfXpTZZJPvZ/h9Onv/n1psnmTRFSGXdGB/h/nigmQM6hthUtyDTJDtYFeT1+ammQ/fLr8vHsB&#10;69P88UrBomO6Tk5+g/zigkGfcuXf3yv51HuRRy2eMMPTHapPMBUIsXGflx2HHNQNlU3oqr3bJxkk&#10;9P50ANkkWMfM/wDu+3OaiIaJtsy9RwMZpWVWLKV/3jgk9elIwFwm4t83VTnk/px/n1reOxEmMl83&#10;IMJJ/p0/x/SnQ4RHY/8AAt3c801HfG4cr39+KaoJ3BizjdngYx/nn8Kj4tCBZZMPkSqctxuHX/Oa&#10;YZGibDMv4jHNNlZpc5591PDf/WpHbYoVfm6dzxS5bbEjmAPClumTjtTZABJkTBcDpmo1aYZUrtUZ&#10;+Zu3P/66USOFwwG5uCef59auwDZDiQFjxuH86cgkn+d413dG29/88f56qyySw4cfOeuM/l7d6jM/&#10;lRbIyQ3Xdz07/hzVANcyhmjEfKnDY70kkuTtdD8w5688Y9aeUkXczg7W5b1poC7ysjAn7ylmzQAK&#10;FDqsQCsuWy3+GPyqW1DxkymNj93cv9fxqKIsjt+5A5z8q9D6irdnFM/AUsjfLu/2sdP0NAFjTdSF&#10;uBNJGdq/8tM/57n9a6nQvEqOwgjkUDnKtwPxP+ev0rlJLVXiYeX/AF7joO3/ANan22h+e4Khtqt8&#10;2xtvvjii/Kc8rOR6QviSTaNsbYxx+8FFcKtvdRqI/tONvGGJ4/Wiq5hcqOHjdt2d3H+13qw7ozb0&#10;G0fjUSlnLSP/AMC20nmOvO8qMHvT1GiZW2g4Ocn0/T9adsBG0Bfz/CmknaAp59d3NODbwczfL1b6&#10;VOxoOyFO4j604KqnLYUf7o/rTfMAXaYl9Su3pTvNDP8AKq4PXjoB2plIkaPf8p3YIyGKnmpC65Ll&#10;wCDnlaiEgEYRpCB+g/z/AFNLMVdVWUnd0+Xg1RXoSBiPnyvzcjDZ/CpmMZi3f3uGG3pUC/K2X+7y&#10;W7f/AFqmyNrEP0GcYHzfWg2iJAmx1eUcYyTU6qmN3H+OfT16fhUG+aQ7vmb6HrUkbm4GELHb1/z+&#10;dTJaFE7jam9G+Yfd/wBn6/jin7gYlaTJ2/5wajV3AAQ/72PXFNRCFZXX9Tz7/lmpgaFqORkKtn32&#10;+lPOcbmHyn/OP8+tQRSYyCWPLHDdzk/41I0j7eG29zjtU21AlDAA5Pb8jSqZIfmU7uMhgOlMQA/L&#10;GqjcucFQcUsRPyo1HqaE32jaqowB6D/61Tq58pSOOOgHWoAyttkYNxzyetTKSU4jB7H2/wDr0GlM&#10;m81s5y2084PaplYHJK/7vH5fhVWIbSAx3Ky/KPX/ADxUwkZl3rJzyCOtBoTK7LuIkOW/Xj3qaNxI&#10;fmbjr92qgZSuOueP8/l+tTLuD7X/AJ/rR8gLcOI+ZGLZb7x/T+dTCUFVI4xz8tU4ndWUDjHfb3qZ&#10;DIArM/Tj8f8AOaPkBdgIRVLHt/D2qWORm5YYA5+XvVKLeB9/Hbb61LHcALlv59KDSMujNSKbYRn/&#10;APXzXvP7G37Xvib4CeLbW0vNTmbSZJwJoWl2oP8AewQdvTgH+tfPMcqFi5J/2gauxyhVVmHBXll4&#10;JNeVm2U4LOcFPC4mPNGXfp5rsz6jhfijMuE80jjMI79JRfwyj1jJdV+W61P6C/2fP2hvh18WPBEX&#10;iC+jWSZoV3LHIQrHsBXT+L49ltGmhtI0k7L/AKODxHz1PoAB1r8T/wBjv9s/xR8Dtfs9K1nWJJdK&#10;8wKqsxxHlgOnTHX8vxr9fv2ZPjTe/tBeGo28K3tqiyKBOrMNz/j3/CvyzAYzHcF5ksvzN89CTtTq&#10;N6PtGTezXTuf0FJZbnmWf23k8lyXTqQbd6b/AJWusd7S2fqeh6P481C5sl0Sz0j7Q3CvceXub0yK&#10;fJpFg1wmoXXikB9+Hi2/OD6D+VXtT8VroNv/AMIj4V0cyXKrsuNQijGAfQHvmox4A8V3p/ti402C&#10;S4hUC1hk+7v6729cenc1+gU409HD3U+rd0zwpVYxl7SVo3103ZcvvCGpapo2ZL2S4aFi6yjAZR6C&#10;ufibxLoWqeRNEsFi3Wa4mO7tnp1PsKsS+HvHHhy+m1vWtSub5ZlKyoJgihjjkAcAAdq0tI0bR9Uj&#10;W2tJbe1+XdJdXE3myKMZyqk4zjvRKPsYctS0ovZroKlW5W5xlzRe6t/X5BbeKfFsVtiPXLTQ9NH+&#10;pe4bdM6/3yOuT+VCa7rc13D/AGP8RzeNNG7wxeXjcF6t2wO3uenSss2XhRobq8S/jvr/AM5hGt5I&#10;WEcS+3djU1vNpN6s0Y0uK0nmthH9u3YEcm3iIc/Koz9M1i6NHdK666fq9TflgndRenktfk1d/eXr&#10;PxZq93oNwhu5JrtGaS7S6XKOmdoX2Hc1l+D7uPwuZLB7dBbeIJJDM2cKpzhFUegOTn3x2p3gG5tN&#10;LtdYvvF3+mWsZjhVofmLvyQPf1qx4si8Banpq3OjvdW9wIQtvDt4Hp9Mnn860UaVNypSWjd7rbbT&#10;7mLlpRqNRheLtdpfP10epf8ABtn4tFpN4AuNPeOGO9861vFA27d2evOOK0/G3h+Sz8Xpqljc28Md&#10;nFGPLDAFt33mb2/wrlbbxX4p8OahocOo6mfsPnRxfZ93zSPnGT3xXSeLIfCEWqt4l125urlr4+YI&#10;Lf5UWNem769qx9+NZpq11fS7v3M6kK1LERm7O6ey3ei1v1sSaB8RPEVtqb6Ho9rbizsYS91qE333&#10;UDOFHuSB+vY1n6/pPjHxNdR+N9GvLe1vVZoA8Mg+dh6c8/8A1qsavZ2F1a2viJrdi19bSQyWtvzG&#10;nG5Qx7YAzim6LPYaho9jpeo2ptbpbKSODbJtJQ43P19Px5pxcKPvxW+jT1+/UziuS9Wkkns9F8/X&#10;X5D4fi1ZaJpa2PiG1fWdWt7clbqNd0ck3PyjjkA8Z9qb8QbzXtM1qDWf7NjWG8s42mka3DAtt6n6&#10;DPHrz6U+11vwl4KuVbUfCx8z7LtEhfeqxk4B6d8Z57k/Wt7RPGU0utf8Ir41tIGt7qHzLWcYZcN0&#10;UfpSjKnTlzRi3G2uulvJeRjL91U9rCmtLt3e/ey6W3scTpniTRLae516GwvNt5JIrXKr/qUz8oGf&#10;XrWLY2t9o8P2qNWgkuW823gmkGNrDcN3PXGM+hJrsp/AFp4f1+7vY7uRNJ87a1m0e77Q3GFQfX+V&#10;Y+pK6wwrJ4eaHp5cd4zAxj0z+VdUZU/sapnpYetRqTvT7f19xm+Lb3w/d2MKPLNYXE0m2F41LLE3&#10;G5yR90EDGaksF8U2XiLS9YGqrcWdtkFiqkyA9QcjIXjI5o1Hw7ewxpHbSNeBoyyNvz+8IPy9f/1f&#10;hVTwV4eEWgvol+LiRZlAlk3lcMGBIPt24rePKqPfda+fY09nFxt0fT8C1oMOpQLqUt5Nbm5u7mSS&#10;SZpCQqn7qKOAAOvH0zUQ8LeI7vFraTyXVxGm/wC0XGFiXJ9M1sadpEdzKDJYCJ42cb94VQpGMn3H&#10;NOWZ7/V4LGxhF9axDfIIWyvyghcnvzWEqz5mVdU42g/vMHU7LWZGtftloqpDJMzNHGdrMp2hxntg&#10;fr3psviCaDw7H4ml05oXuZHWGER5wzrljjt8ozW6PE3iPR9T+x+JbvdDfSCK3hSMMYgT1HbHc1kR&#10;Xc97qEmi6TZyQ2djcN9klRhJLcSZw3P069u1HxaSj9z6FqVXRNLTW/Q2PCPw21NNRk1S61PTY5Ly&#10;FNtv5gaYsPm24xjn/PSql54W1B7y88Wa7pc8McGIk8xfvMcqAo6f/Wp+i+CZ7q8t9ZaVrXUPtm9b&#10;ieRh5XOen8ROCeccU7WPin4g8WWLeIra9t5tLSyka4sJOGMay7Vf2YhlxWftK/N7tn+Fl+rOWVTE&#10;e20kmtLu23krd+lzJmvI7H7LK/hkXDwxtOZGkIJQhcDrg9DW/L4gtNQhkSOy8q3kjVjIPvAlQduP&#10;aubbWbKdfsslu95bQ2caJ5E21oVCAsxPrknNSXkem3WpLHaay0dvLfJLG4cfMpGQn1HSiVPmspXX&#10;mdvKnbmjr5M0dI8U6QdFt7qwik4tf+PdU5GPYd6jttXi1W7ikkhnikkbcnmDa0be1FpfaVqV8t3o&#10;mlKvlw/ZyqtzNLk7j9ADyfp6VpeIdF8Rx6JZyR6e8bL5xC46LhQCSO/LVNoKVtb+ZEq0aclGSSb0&#10;3Mm/8O6XDqq324XWqLI224zhFB5ycY56flU2p67eQLb22pTwreSTmOCSMEeYiqd2c9CPlOabESt4&#10;8Wm3McknklpkVs4KjkVVnfVNQvJJRaRrDJHhVlh3NGwUA4+vc1r71SSU9ktCI04x2KusXl1Nq1s2&#10;oMrNdS4Vmx82I2wOOnIH51csPD9/cXcunQ6fCrT2ckdrO82PLbH3uvbg1Db6a9jpkNlcnzbiOXfH&#10;IozgbuAfw4rp9X+Dr+J7a5vp79rGBY9kd3HMdzZA3HA9x+WafNRtyuSiu7vb8DPEYiGHjdtq+2mp&#10;xjePbzwjNbza7NDqjR6VNJLZqy72kEgXG7sGGTiugjn8EePptLfwvo0mjy2b/aYrye3/AHII+Yxs&#10;fT+tY5+G/h3QoTrXjTxBDa3j3Udvp9wjfJKoQckDpwrZ96j8U6jba5bWvhqynawS4uDHIschKzBW&#10;OHGOm4YPpQsPRulTm2+rWkF8uuhxy9nipJwi13fV+i0XlqT+PfiJq2ssmladqrtIoaIQ2kIXe5bg&#10;56gAUmnnV/Ck6jXHkW5+yLHcC4bcGyOv41XtNHsW1vz7I3P7uwbc7LgFhnk+9O08xabaWL39xJqC&#10;3QKtcTfNgqxXbg9DkVrKjQo0VCHz7v8AyOujy7R0ilt5lPxdoup6/o817p800MquJIZrUHcozwR6&#10;8cH615jZ/DDxPpjsbVDN9pw7XA+8ATnkY617BfeI/EOi6/bXOjBpLfy8JGqDYSAflPHrTdX8b6fe&#10;aiID4dkt76eNTPLu+XAyRx2znH5VeHxEsNH+CpX69V6nTKrWVowkreu3ye5wUPwt1GSNb/xFeR2s&#10;IXqDnaMfzrC8Yr4aF5HbaRBJ+5UDzd33z613fxu1q6/s+PRdIsWZbqNRuhbkNtz/ACNecX3hjW/D&#10;89vFrWf30O+PzOoGSOn1FY4bEYjHYjmk1GCdlFde/mzsoqnTppzleb2XZfI1rCcRWC2hsCxjHmHc&#10;3Q+tXr26sNWshKsTJLCdyqzfdrL027MMMdxMTtztkUdl/wD11bi1i2SNontFfOdjL3XPNe5Gm07o&#10;r4in4g1l9EltddRlk+xukkihf9bFuBz9Rj9K07Tx/d+AvHGoeKvCtxHILpjKiyRhopraQ70cf3SC&#10;dpHUcetUfENvZJbRRLE8iQtlmOOEfqD7ZpPhdpWl6FpfihNQbzUk0NpNLt5mJBXzCjhfdSVYD0P1&#10;roqYehWwblVb2tbvdrT7/wADOvKnTp3ceZtpW6b7v01Pov8AZ38Vy+LfAralcW/kSNdOzwq3yrnn&#10;I9AfSu4kUFvmrzr9mjTL7R/AUNtfRbQY42j+Xnlef1H6V6JISQMGvgc2o08LmVSnDRJ/0j4vESjP&#10;ESlHZtjGHPB/+tRnBwT/APXoJwcmq97fW1hC11eTrHGi5ZmbpXj4jEUcHRdatJKK1uznVOUpJRJL&#10;y7gs7Zp7iYIijLMxr4N/4KU/8FF9B+GGgXPhLwrqavcybo44425dvXr0HrVn/go5/wAFI/Dvwj8P&#10;3XhbwlqazXjxskUUMmGkf+g9T/Ovx8+JfxI8UfFPxVceK/FWovPcXEhZVZiVjGeFHP8A+vvXyuU5&#10;Ti/EHHKviE4YCDuk9HVa/wDbfzPazLM8HwDgFiK6U8bNXp03ryJ/bmu/WK+exH488d+I/iH4lufF&#10;XibUHuLq6kLMWPAHZQOwA7VhmTc+zGKGfGeR71DJICNyjA9c1+60aNHD0Y06UbRSsktFbofz/jsd&#10;isyxk8ViZuc5O7b3bYF8Y3fyqN5VMm0/zyKRmYjcrdsimPJtXaVG4dh3rU4ZAWzgsT9aRmXG5W6c&#10;ZxTVm39O1IzHHB+lBIhfcSDj3phJHGPTHX+nalLMoyG+7TPMZcszY7//AK6ABmwMJ359h+dRsNvJ&#10;BPp9PwomUKwUc5P+RULy/wAbDjpmgmQjyMz4P1xjjGKRjglg33aGIPzOB75/wqN2LJgn73+c0yQk&#10;I67yfYZ/r7CmTP0HI/3upPf/ACaTfj5QPwpshJkwT096QDTK4GBy38Kk9TUfDDapy3r0zzTi0KuC&#10;vHzd6hEbk+bIVZV5VcZI4/z/AJFADiTuwG49Mfz/AEps5y5ZX+bHX3prFw+0DPzcn09aQylk54/v&#10;Zboap6EyF6LwPmXnp/nv/Km52pwQVHX1Iz0o+bhVbb9KaVJHmR9eQ2f5UJXJCQptYoMHdntUWYmj&#10;2yvwpIb1x6UfKBuyTu/z/kU13ZhtQ7efvN6frx/h+TkAjS7zmbd8vPP8XbP8/wAqa2xWP7wsu3O3&#10;v7UAloyGUk5z3HH9cn/JNLuU7XQepGfb/PtUEyYzIB5/iGduepznFNYsOWG446bep70BVJWTzNuG&#10;z9c84pi3EqggBc5+7n1GaCRCPlwwx22+opCFA5bJ7c/59qXfncwB27vl3H1NI2Wj3HnaTxgcY6UA&#10;RfJPuIlwo6YNRAMNu3BwcYX61JIrKnmqc56dcn/P+fSoVkQrujU/d+bav45P+NU5aGLeosnnuVzH&#10;jsrDP+elRrIyuXQ7ePm6/wBTTlDA4Nxz/vf57ev/ANemBMtmPdlSR8y+9afZFcSRmDghvlJ/hHyn&#10;n/P+c03O0AM7AL/Dt6fzqSYmZ90jFRux8v8AL9KZ5arHuKt/d3Himu4h0eANjcLtzmopS0pwGXA4&#10;Pt/nipGkRdoI9Dj3xUZVc4R/lzzhvf8A/V+FMCNzJD8qjPZcnP5/57UOQ1wWjTdx79PU59f50D91&#10;8qkfdX5e+BTY95Xz9gIyfm29eePx6/lU7MCWZJXi2Jhs85VsdyO9V4zulaMMQf7rf569al80yFvM&#10;OF6Mf5f5/rUYwPnLMzf/AF/8/wCFFwJkO7af4v4VA65rQs1HmqXTAVcjGfX/AD3qnAjsu9Y8Nn24&#10;5/TtV/Ewt08vGW5XHQ4wMnn/AB7dKGBbjskjXLR7mbAZWP69ev1/wq5Z2M+JFCYbDMqcDgD19ep/&#10;yKjs0lmijikjUsFz98/l71q29vDd5ea2bzFyGU9HUA5Gexz6/j3NRcyn6Cx3umoipIkxZVwx+0Ec&#10;/lRVpkstxxps3Xsx/wAaKZB5EpB5Py+nfHSl2k42n/gNJI0hGFH6Ug3E5BJ/2ttdAE0jBuF7+3T/&#10;ADinRS7XyqfLn+GmoEc+WX2n+8BUmzjoSp5wP8+lZmgFA2JDJgtztapCsBXYcsp/ixyP8/594VVQ&#10;2GH3ec4NSKpRmKIPvZ2noapXAkjB4Zv0+lOUjPzjb7benrTTGT91M9T1/wAn/P5I45x5bYDdvrRE&#10;qI9EKSMNq8t8vPSpkwgzuP8Aur9DxUJYFgISV6c+v+f8kVIjuwB27u3NUaRlYmLokisQW3ZHzN9f&#10;amxtzxt+XG3jg/5xQkqeXgucA/N8vWmhmY7Qh9vQ0GqlzFoHlZCxbn7vr/8AW70G4YtuEZ4HQdue&#10;KbG4U7WGc+/SmLK8pDtH97B2j6f/AF6S0GTkyD5wOvf+QqQO7gq0ShccCm5DpsH3m+7+lIgdolDj&#10;A2+prK1y4lqJtuQrY/HrT3UFcpt+U1GgyMqF/AfrTsjaAo3fNgqO1G5omPATd5kp/Lt0qVGMYwD9&#10;ahDFY9rJn1qQ5CeYo7Y7c/nTGTZRNp83/vqnKzN/D/Fx/kVGruBhgWK9jT4nJTIQ+o3d+aZcX3JY&#10;w23ax4wfxqZGIXbj32qP0qMcN/sr70oYk5wd3T/PvUpmpOJIg+H/AIe6n19qmik2HCpj2/Gq6llX&#10;cB/XNLFmNwXVirdvrSAuRykENnHHOPpTxkNv3DcxP+f8/wD16rQ5HOcfXrUoDONqnG3jpVAW4UYh&#10;gw7fK3p6VNayqSFRsKMj5e3WqiyMH+dsHr68/Sp4TsTBbBoKjIvW8o3KFbdkZ75r6D/Y5/bX8ffs&#10;6eKbWOPWphpnmrvUyH5F79+n8vpXzmkmzBAPAPPFWIbjemAa8jOMnwOd4GWFxcFKD/DzXmj6rhfi&#10;fMuFswWKwkt9JResZxe8ZLZp/hutT+h79lD9rLwH8dvCtvfRapafapEUpHGy/Nx1/wA/WvcmuZ5o&#10;WFoVzjG7096/nL/Zt/ar+IP7PniO21HQ9WmNosy+dH5hO1fYE4/D9RX6/fsSft3eF/j74dt7LUfF&#10;scd8VX70gOeB+P8AnmvxqtHNuBcQqOObqYRu0Km7h2U/Lpf7z92p0cn4swEsyyV2ktalF/FBvdx/&#10;mh5rbqfXlzaW2oWK2uonMO394rN1/wD11z+o/C/SSu/Srgwq33sttwv9a1rK/s9RhUwusirwrKcg&#10;4qj4r8O6r4i0420eqyRZYkLEcduB9K+9y/GxqxjKjUXLLruj5iN6dTVten+Rl3+h+CPDEH9m6fpi&#10;zXdymPPjUkp2H6/nXPnw7oUdnBoXiTV5BcTXUlx5ccJIVf4RkD2rrvCOhyaTEmmaxciQxr8rHlpP&#10;r7cVoa9LpcAkv/7LjeSFcK5jr0I4ypF8jd33Vt/mdPtnCpo2/O9vR+Rx8OgaWPD8Wk6M915cMrSl&#10;pYSokkbqx9sfpWbf3Gm2sEc2oW0zTeYQV8o8r2Oa9G8O+IbvVYFkbQmhj5VfMXqtbBtNP1AkT2Eb&#10;fLj5oxWaxkU+WrF+t1f8Cvr1ajK1rr1PIJtZ8L6paC8Swa1vLGZTaho8+a394+wH5108eseGdfaO&#10;W8t5JLizwsxVSI3wOT7gdK6K8+H9jNYzJB5fnOu2KTb/AKsZ6j/PesceFvFWg2/kXdjbXNk3yyRw&#10;rhscc8d615sPVinTk9OjetvIpYyjUWuj6av8HY5o+KL+20DUdFtbj5ZryOSNUX5gHbv6LtH9KfD9&#10;l1XWby7trSS4Nzp4jtrqEbk2gndgngZxx/Kqs1lZ6F4rv7+3ia4gksQLi3k+UoOFwM+g/ma2LTTZ&#10;/D2rW+neE9VZQ9usscEi/Ki7eT0q6kY05Pl9e3b8bnUqkJQTStfv387fLXqRjStU0rwnDe+IdKa6&#10;e6uhAys2MQb/AJI1z/EeMnoBmukh8IeJ9e8PzaRevHbzW6L9juwgyGyG2jPYDj8aq2fjCfxxorTa&#10;jCq/2PcNPeO3ZFXIx7noPrXTfDjxLD4h0NZjerLPt3TKvRN3IX8BgVxyxM003GzT+R5+KliqdNtp&#10;XT1e9u3ocBo1xrvirUtWsdekmZdNtVEMkzYImHcAdzzxV3SvH5vLBdO8Tacsn2FmSS4k+9LgcLz0&#10;OcDNaPxZ8F6he3mmy+Hi8DSXxNwLfq7FcbyO+Oa5TxhqupeH9eutI1bQob3IjVZWXZlehZiMEmur&#10;2cKy5orTey3Xc6qMqeLimrXa22s1po/Mo2jPqEhuF0gRlXCLNDNtTdgn+Wc03X7uKOOO98P6m8k+&#10;4iOOSMr2wxC9z3rqtC1z4c6rp1vo95p9xpsdo2YbhGPU4yST1pviHwBcXmuzeIrS7t9ykrY+WfvR&#10;sQcqPyFVRxFD21ndeT6nUsVKNXkqQcfy+84uLUtV1zw+0d5bSQzyqw845DDHA4BzUOkO1lPNpGnr&#10;I9ultHGI4ZGLSHjL4HTJGB7fWukufD3imZJLeHQ/KkuYZI7dVXlnAA3n0GTn1wKj1/TrTwTo7Wen&#10;6jGuoRqryW9qBujJHWSQ8kew/SumVSEYtWV3slqdH1iLqKMNX5f8Az7C2W0uZr3XVkWTyzFZx7cl&#10;c9W9u+PrUen61rWnFv7EWO32s5lvWwzLHn7iDt2yx61eivfFXjDRbK0tLdrqa1izM7x4LM7nH6Yr&#10;W0L4bpBbSpq13JczW5RZLS16ZK525/HBrByhGN6tl5bhKvRjG9V/Lco61fT6j4QsdOnmbztSml3S&#10;s212yNigfUFufb3qn4ZtorJ7zQb3w5hrryQ3QFVWRePTqQa0de+F2t69ra+MvEV19jihjWHS7SM/&#10;LBgYz9ff3qpF4E8S6h4hh024jn+yvh7i68zDRjr83pg459qqNOk42hNa6vyfr1OeniMNKlLme/8A&#10;Vl6FWyuvDFrqU2u6V4Ru3uLpGhFq7ARtvJ2qeuDggU7xd8OrDxHNa6foWmXFlcxeUshhbdGLhsOA&#10;GGclSDz0wK2PD/w5v9CuYvE0niGDUGZ/KtoVb93FJ03t64GfxrWk8d23geJjJfQalI83l29vbxgE&#10;SKzK7fgQaiWKlQrJ0nzv1f3a9jnnyz0wzb9bq7269F5mNr3grxf4YtIbK3tLOGPLOqxL80mBljn1&#10;rU0q+8YWGkNf+FNTt7+xi5nsp2yynHzKCevHSq03jHxNr8v9qara+XYw7naSTC7cjoKy7PxIZtth&#10;ZXUcDTQ7pLdcfOpYqGBHfFc0pVa13KCv/W/Y2jCpKio1OV230ui1qnh+1u5V8deFbdFt5lV5LUcN&#10;FJ0YY69RWC1z5+smDfceVJDmRmwAHJA2ipodO8RabqdxF/aMkaw4ZVXBWXJyT/n1qrdpaXEEOieI&#10;JF864Qzbo+CAG4biuikpS0k7+m53xpyo0+RSv29DRm0+9uLuTRdOfDNIjKY1LYXAJH55ro/FXiea&#10;w8C2tm135NxA4kuIR9+UBh8uO5INc5Y6peWul38/hD95fWqFpIpAfnhAwW/8e9ax7s6/rOoGaANP&#10;v3XG4R52q3G3/gOPTj2qfq8sRJXsoo5MRGNWpabty6/8OdD8V7LTviDp+n2egafb299PLiNJAAW+&#10;Q7WPpkZ/MVyP9gPqVzHEl7CL60kjjWPdjeuOdvuDmt/xN4K1PwlcWGoabcS3WoNbefbhslYmBGF/&#10;z61tajpei+BbpdcvoYZL+7tcw2yrykhPU/ga6KeIp4XDqKlda27t9vTzOWMo+7Cjd32+/VsxJodS&#10;03Tms5btVgwXmuNuewyoxWbPr2jWFxbGKCSZBJiPcpUbic5/EfzpsGr3d1G2nz6juhWQ+Zjop7j2&#10;5qze2skt6tzbWoEMOBxyvA+X8eKUVfWS1ep6ii4Wi9SWXUj4UntZI5DI3lgxxqPlb5s5+uOK58+M&#10;LS9uriDVAoFvlfM8v5mGemaq+PPE19a+Hv7e0WBTtkKN32kV59qvihvEesS6y2kpp7SpiRY3O2Qn&#10;vz0/+vWX1XGVpNxTUdub/M66OHpSs52f3XL/AIt1651O5j1TT7plVrpvLYHBVl2kH+X6im37z6vL&#10;DrGp6y11cLHny5STgYxt9qo2mnRkYnziMEqPUVpWdlbtiSeFWy3zMvYYzivawuFo4eCSSuutjepU&#10;5mSC3f7LLqF1AsS3C7dmOhFWI4NOe3j08dWXcrD3FNNwzbIJU2xSt/Gc4xWgNLt5n+wFQsarmOZW&#10;5/Cuzm5dzP7OgkFpa2YMt4BJ58JXd/CcdPx4rno7SAySacLkrD9oCQsDyI5hyP0xWtd3DW9jcadc&#10;/LGqFopF6qwwc/59K8/g8U6reahIkFq0YuGVI2PI3qQR/wCzY+ta4SnisRUtTVzX6q61N62tr2Pt&#10;b4XO7eBrBJvvxwhGbbjdjjJ/KtyUL0/I1i/DYX6eBdNXUU2zfZV3n147++Pzo8cePfDvgLSpNX8Q&#10;X0cMcak4kYc8V+VcRZnhMpqVa2KlZKT+b7f8MfCUaM8VW9nh1zXeiXXUta1q+n6HZSajqd2sUMaZ&#10;ZmbHSvgX/gov/wAFPtC+HmlXHhDwXeLLdPlI4on+Zj6nHQV5z/wUU/4KsiM3PgT4bXSyTHKfu5OE&#10;/wBpj/SvzN8VeLvEPjLXJvEWv6jLdXEzF3kmbOD6D/Pavl8n4czLjjERxmZJ08GneNN6SqdnJdF5&#10;dT0M5zjLeAaDjpVx7Wkd40vOXef93p17Gh8R/iR4n+Jvia48UeLtTae4mfcP3mVjH91fb/CudZiR&#10;yOfr0qNnLMcfjTRMQMA/pX7hh8PRwtGNKlFRjFWSWyPwHH5hjMzxc8TiZuc5O7bd2xZGyMY47ZqJ&#10;ztO0k8989aJH3Hn+9nr/AJ/z+se8hlBG6tjibHFznaNvNRkrg8gD1JodsjaVznoKbI+7hu3FBA3K&#10;gYA9hQJdhxt+v5U0kMd3qKbuC8Ae/WgAeQnHp29qaXaMZ37d30ps2SrLzu/h4/SmuSFyD78UABYh&#10;sp+eetRyy5OM+3uP8n+Yo80hirnHOGHpULzPlsD5s9fQ0+hEtxQzIgXax+b9aYHbfvwP++qVpfNy&#10;pP3WBXP/ANamE5ZiT8vXj6dKQhsgAGFK4XjnvzUTh3bp937u30pzsGY4bnGBx70wuVJP8PRfagAB&#10;Rdpz34Df5+lI+5jj0XHHp+VN3F1Vxj/P+f8APWjzDjadob+FutNBcGPP8X3fm3HrUDsm3ynXP97c&#10;eCKkckPt2f1HSmtIpUsVx0HzGmzMDJwPLbdjnrUPmM55bouDz9aeyoq53ZY87WFM3fLuYbf6UuZg&#10;OJfJZSf+BcVE77zgR/7pVuKdIrsFCHAGDz25/wA9aYxTGVHuSO3+f6UgvYcmVZi3ysOPlbn/AD/n&#10;tULmRZySR8xA+919/wAc/wCeaV5jEMIyndxkjGeOtK26TgOuAoHzDrQZkbNIx4LDb2z26k+/1o2q&#10;XYuikBshl/n/AJ9ajFwI/k27e+5fbt0oEuWZYztbGPbnH+c0ADKAfkGRyPl4/P8AyPwpryKqZQBc&#10;dCv3fX/PNEhw/m7uA3C81XaSTcyOAMZxVRjdkydkOlZhiLbuz8rfLxj/AD60x4DAMqoPygbg2f5c&#10;UvnMrMFkztb+724PtRI7s29U+70Vc8U+RmW5EImVmSZ24Xpt60/5X3Nheufu4qIOvzCTLdMjFLIq&#10;ngKwDLjr0/z/AEppNCAblYhl3cncwHT/ACOaaJF8wujqQxwcHp0704SZK7iCvT5eTUc8YUYjIJ6b&#10;dx9O9WuwDndmlVyA35jH45puHlUyo2N3LbW59P5UJ+7VpHHXhefX0Hv70Mdw8x2VP7qnjH6c0wI9&#10;jgbFdu33uhH9eKkyRujVV5b88jp784psru6lpFw2MsvXBx9eP/r1E/mCRWcbSF59x/nHvQA90TcF&#10;MTbf7pznr/8AW/z0pse8zMVU7tv3nbpxz/Klk35VU2/MvY56sef50sNvIZfM6NnOO39P50AWrWUK&#10;xYBWy2N23kY//XmtbTJIbQ+ZPErDdlcZGPX9c81RhWcusoZeT93/ACPwq3pk9ou6HUA3sF5x/kH8&#10;vwqJAXjLGtzHKj+gXpuGen8x7Vt2qxyx7oise5v3bSHA645x/nrVGxuLCR4zJhEwNx/Pn8f61N9r&#10;uZbxrEBTGQGRlI456j/CoMp7mpHAyxqrWtqxC8tkc+/IoqMajcxfu/7NY7eM+UP8aKrQg8cHONvy&#10;/XvSxqWO3+lDsBHwdvzUAMOVcc8V0AODOTwuPpUgl+bCnnpk00uhGFbkL19aFyeGP09/8ipRoSRH&#10;LYGVXj7uf8mnJtIKOR8vPPeocFBlafnzFyPl4+Yf1pgSxtvLAJuO7g88c/8A16IZBsCv97bhcnAx&#10;6U0PLsEmdv8AnFAVtwEb5/r/AJzSRUSRGRk8v7395sVJDNu4X738W0cmobdii7Cv3m4IqVSWiwU9&#10;2O7qKoocJcNgKDz94VJG4dQSCRt/p0qL5AvTpj5R0FOQuFXbnB+lBUZJEyF8EmRs9sZqRWDkhT/F&#10;91f5fT86hBcgODj5sH5uvvUm1gpVFwdv3gOBQbEiEkFY2VT/AHgRwaGZwMNIrf3eMf5/wNJGJXkX&#10;zB83Cqd3+fzqQSbY8mPv06/5/wDrCgLj4iyIRjOM7SO9Tq2Pmxjj6VWikBVt/wDwEg/rT1k53bu3&#10;p15rPkZoiyW35bP+fWnQvKq4ljIPRd/9arh1Hzp2PXHSpkdh8rYwwwOtN2NCQMCfNI9/WpwGxvJ2&#10;4HX1/wA4qASrkJjJ/hA7f5/zjmnI3zYSUjb6cd+n86gC0cyd93T/APVRu3Ox2nd169feq4kYMVUZ&#10;Pr6VIZWY9O39aVjWMidXIO0ev3f89KfCxJx3PfNQHO4fMelSCUY3BeW/hz74p9Cyx52SCMc/masx&#10;yoqlUk2sOeeP89qpxv8ALx933zx70+Msy4B254bac0IC5uJXcfutzmpVn7Ffm6//AF6pxOyfIf7t&#10;SKUzux7qaYFyFuO+0n+JqmjnaIbVH+7iqgc4DJn05qRJVHH45NLlK5pF+2uN4YuPp82K7D4UfF7x&#10;j8JNfh13wjq8kO11d40bAbB/Q8Y+lcOjbdpVh33e1TJIduBjHck1x4rCUMZRlSrxUoyVmnqj2cnz&#10;rMMjx0MXgqjhUi7pp2+T7p9V1P2G/YF/4Kr+GvGlhB4J8dXixzKuC0nGCTj+efr+lffnhXxn4f8A&#10;EVhFqGianHcRyLlCjZz71/Mbout6j4f1FNS0e+kgniz5ckbcg+3rX2v+xL/wVM8V/DXUrfQfHN1J&#10;JDvwZpJMgjoAM9P/ANfPIFfjuZcKZxwlUeKyS9TD3vKi3dx78n+Wx+75TxJw/wAdWp13HDY1/KlV&#10;fk/sSfbZ+R+1sdraSXP2uRfn7N6VaTyP+Wka49+a8l+BH7Unw9+Nei295omt2/nyRBmiEg5OO1el&#10;S6h5e0Kvmblz9K7so4ky3OKf7uVprRxekk+zW5x5hluOy3EOhiYOMl3/AEfVGuhRhuUVX1bVLiyg&#10;2WEBkmfiNR/OqlrqruyxpH87dVPYetaKAFt/fpXvKzZw6mdoXibU7i7mtdR09l8lMs/Y+1Xr3X7C&#10;4VrB52idsBsL/wCO1k65c3+myLNYAyyy8LCq9fUniq9z490LTLdH1GzPmiZUVfL+9KTgAVp7OV+a&#10;EXrtbU0VN1XdL7ix4j+GlprFu5t711uJgQ7s2Mg9K403/jbTDqlhdiFo7fTXSORV+aNvuhc/TJ/C&#10;vQ9C1TUtYt7p3h8sq22H34rMh8Btpnh+8gS43T3czT3jN/y077fpn+ddeHxHtKfJWs+1919xdGvU&#10;pXhJ38mr/wDDHGWrpb2etaPbwt9o1K3ixGv8KrHk5+vFb/7P17eedqWkzWiRrbyKcqvLMR3/AAFc&#10;S4m1i/1KHQtXdZtP/fTzbsb2YYK/TO76Ba9U+Een2Vr4eN1AyySXTB5Lnd/rTjGfpxxSxUowi4vd&#10;vTv/AMMejjpRjgp3WsrfLb9DrGGD5hXnsxHSvIfinrCP4puZ59K+2SfYyLXblcEdm6/y7168zFkw&#10;a868TeHdXsPFs2tW12rfbGARZVBUJkbh7cDFZ4OUVNtvp6XPHy6VOnWvPtocTfSSN4YlTXXYS30v&#10;k/Z7X+DGckA+gHJp9rc3Wk6pY30t7LNaraqkMAk2ssYGQ4PHUkflUz6RIvjDUdZ1OMtDawv5I3YT&#10;BPzEevXHFXNaTT7nTLa+02LzN0KoVGMhUHT/AD6V3SdOPuS1v+Hp5n0j5ZSi1t1+a2NK4+Ksmvyj&#10;QLeVrONcRy3R+aUg4+UHt1rnX8Mx2cN5/aGjyXDLdFmbzvmmTaTk/TFWdQ0XRZNWji023aGSeBLl&#10;pFOAFYZrbh8NaHoljNqepa3JK0kOXjZsyMvoPbOKmMqOHVoPfvuYx9lh6f7tWv03uLceL4tD8Kaf&#10;HFZ+TfX1oreb91d3dj6kAVyDa54gvLldSs1ulSa+/fNCxwfQfgoFafjO48OXfh7RYriOaNbZGlki&#10;kbDOwxhfpnP4U/xhda9pmjeHrHww0HlyrJLeLCoJkJC4A9BnI/CinTpykvdu330Ci/Y2ajbmb1ZH&#10;Z6l4zv7GLUI5JJo7OeWMRSOdrnzO/wBBW9D8YLFI5pH0pmWSKUXWRjcVBA/Bv61wtyuoy6Zam114&#10;W1lFJIZV3bWRt2W3d85/MYqvYXFxLdyafa2Errbwtve6IEbYCMHY8YGTT+o06tnbbtp95pXo4eVN&#10;uolpfy/4c3tT8cWMmkR2q6B9le6mJt7dZ8AN13A4/wA4rL8E3tpo+lpY3Sf6XIHnX7V8xTzNzMc9&#10;eWOfxroLP4X6h4qvrfV5tTt55rVWjby1G3CnIwB+P5isfW/Cuoym6v8AUrxbZrWG4+aWH7oDhVGf&#10;fnpXRThgo0nCEld/NpnPHEYe/Ilby1/U0NS0bXtZZbPVbqNNHsZD5iq/yyEAPknvxmrlt45+Fdl4&#10;Xh1RvD/2q1lPlQhVO9BuB3ev8QP4VxBuvGV1D5mrzzfZ7K3+0JGnCtEfkIJ98n3o8PaD4h0XUpNJ&#10;NrHNCbFF+z3EeF2ttII/2hu/Gtf7PqOn78uW3SLtdd2+5nVWGqRtOXN26L8PzO4l/wCEITQ/7T/4&#10;SS6htzePHHGwLYDSYUE+nFZi+HILHXLc3dxHMqhVaRmGfK38j8q2o9c8H6q+rfD210crJZx/vLlU&#10;yskiAEgZ/wBo1VtfBOm6XBP4g8WCZZI5Gght2b76r/F+PFccZKKcpSa8mld9reoUMV7Jcjvd7K93&#10;/wAC33ks/wBieK417wvdw2bXF5HaWu9sFlyMqP8Ae2/jUU96Lfwm3iXwVbRyNcQzQ3ETSfPFxyRn&#10;0PX6VxviXWPD1/q1jdLLNDDb3kckcKKdoZDkNVzwTpuiw+JrfW9S15WtI42/0fdt3kDBGO5INT7G&#10;0PaVJab2aevldbmk6Uoy0Tf4/r+Zc1i91DR9H0fULrVrqabUIGee48zKQlSCUz65H5U3UPCJ1GKP&#10;xhpur3F8twmzc0m7ynB+ZfzqtdQaVffDybR9OaeS3t/ECzFgrHahXa34E4q5p3iLUPAuoTw6fBFP&#10;YXEUl0sCr8qSffz9CM/lXZGPLDmpLV3VrWuv09Dan7bkstJJv7uzt/wxiS3kegQSzG2WYSK6Njj5&#10;2BHI9c81rWuqk6QtvKzR+dGjMv8Atf5zVPxNrdt4ljXVILVYVvJfm2LjypE6/mRWfrVvLaut80u6&#10;RbfEcS87iOaqNF1Iq6s2d0XzfEi5ql3pNlbTaRf2sLW0zDzN3Hzdj+IrkdVufBMH7m6sxdW7QPFJ&#10;5UfKkjAI9/8AAVp6pbQ+ONMYQzeXdeWrYXpkDv8AhkVwumaothDd+F5tOJmUsVuJD12nqDjuMVnG&#10;hX5uVzdr/Cunm/I640MPKN3G7XnYT7PeWIt3tOWUERv/AHxnjNbWk2VwkoLNtJAd2xke4qhaPKsc&#10;dxAv7uONiytj5WB/r/hV+x1Q3sqMD5LTRbl2jg47V7UXywsU4tvctfZ7eZ5UhTd5ZEkef1FR65rl&#10;nbNHFENrIuTz684p1y7W935oH7udB5qr0U+1ZM9npuoai0EjNNNMv+iwryxx3/Os4/vKsYtsfNGn&#10;FyavYbaX13qoISH/AEcSfOxPUcirnw58DTa/4ss0sLAmGG8SRsjjHf8ATiu00P4NN/ZP9p66y2Fl&#10;CPMZnb72PX9a8h/ah/4KE/B/9lvR30vwDqFpNcSxHMytlg/dVH8q+dz7j3LeHq31TL08Ri5K0acN&#10;bPvJ7JI4qMsTnVKpTwiUYW96pL3YQXV32Ppz46/tHfDr4A+FmfWNUh8+GH/Uq3TivyL/AG7v+CpP&#10;i34waneeHPAWqutmWMbXEbcAY/g9a8L/AGm/20PiV+0XrVzLqmrzxWEjsPsvmH5wT1J/oP1rxV5n&#10;PzO2R9a+R4f4DxOMxKzTiGXtKt7xpr4If/JS8z4fPOOsu4dw7wHDz5qrVpV3v6U10X97d+Rbv9Tu&#10;r+4ku724aSWRi0kknLMT1JPrVWWZyAvNMlnz0X3GajaQH56/VYxjGKS2PxWtWqV6jnNtt6tvq+7H&#10;ySFiAB+VMY+rfSmtJ8+ep/h7VGZDn5j05pmRIHVDgAf7IqPIYHadufemvIijcp/WmtIrAnv0zQQx&#10;znHzMelRtINuGX/e5xQr7fmPemv1yw4oEEzqB8vsaQuFG/G7NIzJ6f7xpsgB6MVHdRQA3zdw6M3q&#10;wqNpQoKBm6fkKJZACcKefQ+1RuxLblbn3oJ5h0jRfxjDN3xUbSbZMqq4Y53D+VNLCRCWx/u0cZ+T&#10;5s9M1XKyRplx9zPTpTQx+YFuq4phdV5CEKRn73emBgWLBs44xmpAd88hG8/xZxTCEMuIvm9vxpHk&#10;O7YM/X1ppjaN9wYgbgfmoAeWKfK/3ev0pkgIO9PTGD/OmmRdoPvnkfz9qaJdvJJ+7j19KDMduLFS&#10;3yt3/wAP89fwpspTBYhfl/2uQPyoJLNnBHbPH+f8io3LRgrj3A3E9s/59KAHZLHLcHPGRUZZmbBH&#10;b15FKSANwHpgntTA4P3PlHB5Hv8A5460ALI0vJbO7PKjtUUryBQiHdz95RnHv+H4c09vkJz64C9s&#10;etM3ySJ849Dz/n0oJbGgMi7GC7W5Vhx3/SlL7GKlsDv+FJKyxkASHdtPAGahZpGxGH/iyPYf/q/l&#10;VRjzEilyH5hXhvl69B2/lQ8hB2bD/s+3PtTfMQBo0POfuj/PrTMsrhw4/Cq5Wwb5QaTzEyw2hvyx&#10;UboY03OO2MMpokXau0cf3vaozhm+ct975lH16fjzVrQx+IcXxEWjJ3emM8Y60qlCTu/4CtIZVQZC&#10;cgc98DNNbLMG6t1POf8A63+frTJHOiJy0vLDOWHWo4tgXCK2PQ9jn9KCZWO2Q5wCFOeD+XSkEihM&#10;yHdux97v/n+lLoAP5u0M8e7ghRuzmotxLAtJk5xluvFHmsWwvIDY69v8/wAqjYuWxjq3y4x6UwHO&#10;pkHlOVbHGPehXJT5lGPWmmPaPMMe4elOSbdujkb7rH5vX3oAWWQqPMiLfMuW25pkZmnDd/l4zznj&#10;j8h/9akeMTPtLHp6j5etP8opsEMvttHb1/lQAM0pbIRdu7K7j29eOvrVm3WQZlkh+beARg9PqP8A&#10;HtUQaaRNhRmxwcKMY9f1qdJDGM3Jfaf4mPf/ADjnp1oAu2yyE4jO0sv3Tj0//XUxgkhKiVxu3Fl9&#10;+f8AD3qLy1SRZyFxtz8v+eelXYJ/NBivEaSPblWU/c4OKlgSwSRtHtKLuVh8zHp7/wCfeteK3Q+W&#10;yxnrkSbxweD/AF/z0qlpdg9xE32a183K4k4+bocEen+NbWnrZNpix3ke6SFs/u87yo/Dn+fp3qOo&#10;FkfL8peYexmH+FFXItSsViVY7yTaFAXMY6UUzM8HByyuzdOfm55p2GO0bf4uM45prBtwO7d64pMu&#10;zYTnjtXQZj3cEeWjZPT/AOtUiqsY3bl4yMd/8/41C3P+rB5/nUwQgbAvuvHNBURoJA27sD+HvmnK&#10;SrKpYr81NVXJUBVyeKXPJJHbgg1BQ98HEnlMFbozDqae7kFipJ79Px/z+FMjmKvud/vdePf/APXS&#10;xkt8qocnjPpT0AfGw8vCv82OKkQspVwPvH+D/P8AnFReZgNHt/4FT8/Jtdfvcc/5/wA5p3NQiBIx&#10;5mSp53cVId6OqZG7OeVxj3zUaOufkdflX5TtxipIpgRkt8yjOV7+9MXkSIJN6x7P1+vH1qWMtu/2&#10;W6bv54/L8qYsjoUz/F/s9eajLqZ96qu4tnI7UGkZWdiZcq+1nXoMY7cfyqWRkEe5nG7GOexx3/EV&#10;GvyZOVG7rt6j2/z704Sb9rIe4K+o4x/Sg0JYpY/IA79cL3NSZaMEFyeM4z0/+tVdW2S8Ftu3G3d7&#10;fSpUlUlRu+XbnbyfwoLiSqzJuCg8cnNSJMrIGBxnp/ntUClG+YHpnG7uf8KnAJAO/wCXuM5z3rOR&#10;ZIEwcSBiRkDb/WkCu7bFDc/gD7UDiFkH8PXt1FOQgnfwv93HP9Km5RJCp2kMeV/u+lSoQQQ3p6c5&#10;xVYStnB+6OdvX/IqdG3AM237v3vfFVoBIG3uBtz2AxUxfy+CM9xmq6uCfTgcetSJIC+6Nf4s81Js&#10;pXJkJHM3zH6deamSSUDzA3P8PHNVY2beHQ/Krc/Kf8//AKvepFITlj91cnjoaNBlqJ/LBEz8Lx+m&#10;f8al8zEnIwOfx/z/AFqpC5P971ytPhYBWL4GOh29KNBl1JcrkAbcH2/ClR2ORjkKfu5quGIGxvz9&#10;afACxwdw7bi3t+lGgy0rfNkj73p3qSO4O07T7bm/Cqz8ncAvPanw7VUAHaAOMfSj3R31LkdxyCww&#10;xwfu7iBU0VxJ13twP4Wwaz3lebaR6Z+n41MJAnzqB0xyRzz/AF4qXG5UKnK7nsXwI/a3+J/wK1WK&#10;98N6zLJBvB8lpSOM54+npX6Gfsk/8FXbfxXGkXjfxCGmPDRyYDouP945579ORX5MC4OCpHzbc9Kn&#10;0/Wb7S75b3Tb2SGZMeXJE+0ivic94FynOKjxMI+yr/zx0fz7n61wv4qY7L6KwWbw+s4fa0vjiv7k&#10;t/k7o/oq+GX7UWjeO5VuoZofs7fMrqegr1fSfFenavbrdW1ypXGc561+AvwG/wCCgnxE+HQXTdau&#10;fPh27fPXghcemeT7j8q+9/2a/wDgorofibS4NOOrxZ2quN21t3U8cYx6dea+Kr/25w/U5cdTbgnb&#10;njdp+bXQ/VsPlmQ8WYb2+R1lJ9ab0mvWPX1V0foxFcWzL55UMe1Q3Wj6NqIjM1tGWR/MU7Rw3rXi&#10;Pg79pddWtYXeHfDuGZIyDx9M12Fl8edBMUl28MixxqSPVj6V7uDx1TExU6Gv+F3PmsRkmNozcXHb&#10;zPR9E+yWFqNNSQFk9c960ZSJYmRCPmXHrXmuhfGbwlf3EP78R3E5wyls4rroPFNnKFEN3GwYgD5h&#10;W3talOT500/NWOKtl+Jp/FFnmPj3w4mg2l9o9nDHbr5DXMnzYe4YfKM/7OT075713HgS8vtPtbGO&#10;CNmgkUI20fKgAAAH0qP4geCrHxaftHmYklVVYr1dVOQvsCcZre8F6Ivhrw/b6XMwkmRS0rnnLE5P&#10;869PEV6OIoxnzJvquv3m0sVT+pqlbXz/ADNm8uM27MsjL8uSR2rjDrXiC/sRfapp/l28kkiRkn5v&#10;L6A/ie9dL/aif2uumCPP+j72b8cYqzNZW13bNbTRKYyuNv8ASuKnKMX7yuedTk6Mk7XPIxb3eqSz&#10;WHiO7f8As23mjSOSNTuZjyF46jpVq+tNK0LXIZLvVT9jMimGGMZ3jrz6Cuk8Xacvh+1+3NB5sO8n&#10;y1Xpxx+Paq/jTQPD8lhY3Elzse5+Vm25yoHJr1I1Iy91aRfzPXjilKSfR3WhgayNOsbuzm8QXU0k&#10;l43yyQL8rruwAMfwjIqn4m026ieSzt5mmt/O8nzN+SAo3Y9uf5Vsx2t5carpek3FgsP2e3n8rd8y&#10;hOq498DJ+tY8DyW+mNocM+FN95moXWOVGMEA+5JH4VpBy0e/r+h00al4qzu/v6le7s7Lxpo1rper&#10;3rW8mnyEyXJb70Yb7ue5/wAaj0e41SxvLCaaDzIYV/cq38Iwf6nNNYac2r21nayLcQL5jyberERu&#10;3/oQFTTaheWtutpdW/ktMyl/l6qOMD061rKTcVDor28r/idFlGTS69H+gahpuhz3cnhfUHWO7muI&#10;0j77/M5H6GoNc0/wa19eeE31yRWvL9ftzqpwEWTJH/jijHvVhZdMfxVb6hqcf+kR3ChfmOEZejfh&#10;UOtaN4X1m9utU0q7VJbSXF55ijcQctlfXrVxqqnL4muvR6nNVjNSTle3dPbzLA1HW7HUYYfh1qcU&#10;k0OVuIW4eVc5yAPpVDSNW1WSC30bx94lkjuLwNJcW80e6OI+ewUE9ty4P4/jRIvhuC7bU9Mnk067&#10;jjza7mG4oAeT9eaTUIr74n3ML22ltvuGhSS8k4UyrtUkegABP51VNUJX5oru52s1+n3GE3Je89If&#10;K79Hu/Q1L7RPE/iXTVbVQ8FxcTRRafHCo2TRqQ2SOuAR+tavjDTIvDmnSXfiTUVuNXNvGLWzhwqo&#10;23G7jrggkD2rLhW7+Hl43iHV9SkZbXT2tNKtVYEbnkYAn3AAP41zuleL0u9cv9Y8aubi8tVH2eMv&#10;wxPTj25rGX1iXuwtyR/lWuvT8NfUilh5V/fT06aWu/0S69zWgu7/AOHl5pcupOu2aOS5khZQZJpZ&#10;NuC3p39sVKvjfUNbvJpNR09rq7c4hjbO2P8AycVmrq9prOpyax4geSVmb5VVPugA4HsKb/wmk+nT&#10;3WqadYRiXyTtkZeVXPLfWpq0/a1OaUG5Ptsd9GjGnD3km+7/AK/4cxJp7iTXPseoRxqshLqEXP4V&#10;W1XQ7261WGa0BjWCXK/KflyOv16Vr2ejT3M631xcR7oVy25scd6kvtTmvLmaLTj5ccbj5tvU4H+N&#10;dntPeSik7dOiN3FczUWl3Y3RfEXiTwfqEiRos9neMqzQbBt5+8R9D/OpPEjaZoTz2c8sjWd27mCV&#10;CT5SkNgZ9OCKox3VxZ6u8Ezbgs6y5K8Df1X86t6ncLLZ217KqyWqs0F0D/yzJY7G592IqWv3isrX&#10;3t1saKMYS9p8vX1NfwbY2viS+W3uhH5MVmIrqPhSoP3Jx9cA/iaztT0CbwdrC3bSpdSW18JIGkfc&#10;sg/u49COtYmpard+HrVYdL2+ZMsCef8AwsIlzt/HP6VoXur6L4juomtbea1uLqzjZkkb5UkySce3&#10;OPwolHFRnz/Yei+RhRpr2lpPR9O3/DlDWbWPzr670C3NtL9qaRQem0jJUGsLWNIGqaG+rrb7bh2E&#10;kmP4WP3vwzXQQ6vK08SfZcrIpWQkfdYHB/pWFrGv3I017/TkRo4WxNCPZsEfpUyqVIy5ox17+R6N&#10;KMElFPRHLabq66bdQi4gDndtkh/vr0YfX0q5ZzCVxbWu5PKkJh3D9D9RVfWZNL1q8F14Zs5WlRDJ&#10;Nuj9+cVz3if4reGPClvLe3+oRpJ5HzJuAycYqcVn2X5dQ5q8rN7Lq/Kx1YfD18ZW5KcW5dv87HZ6&#10;3Pd+UZrFflhKs3+1HnkY/wA/pXF/E/42+Dfgvqmn/EWDVYpIlVpRGcExo+N6EH+4/Ge64J618t/H&#10;/wD4KSQaC0mi+HdQ864aMq8MDj5W6EkjgV8Z/E74/fED4o3kjaxrU0dn5pkjsYZCFDHqT6k8e3tX&#10;z8qnEHEcXTpR9hRd05P45J9uxy53nXDPC0V9eqqtWX/LqGuvactkvvfkfZH7XP8AwV+8a+M7Sfwj&#10;4E1BWUBo0uImKx4yOvr9B+dfCXi/xt4m8batJrXifV5Lq4lbO6Q52jPQelZUrEgs53N1PvULy543&#10;YHrXtcP8KZPw5SawsPee8nrJvzb1PwvifjvN+Io+w0pUFtTgrRXr1k/Njyc8hh65FNYkHBfPPb/P&#10;tURkKvwfl601t23cCCQTj3r6Q+FbuSO+Twf85prPg4U9M7qYzE/w/wD6s0gfjLHrwMnH9KCR5xjJ&#10;7cmo5DIFBwOnSkmBRlO7pxnvTXYldyEDv70APkZFHznueeOfamM6j1GOPekLoQx+bPf/AB/nUR3N&#10;IA46/e+negzJZDs2kknj19+1MZlUMoPIOMU3MZOcfN6Y6f5FNSVOpGF/hVvWgBXlx1+7jr6VFK5z&#10;8jct0p7E47+3PX/PFQSyNu2qfy+tAPYJGG7KhvbP+fSo96xtgtnHOaVn3ZCrz9Ov+cUwthc7+/Sq&#10;UTMb523a4f5c9COg9aGOzJ3N3/E801y6SDD8+7d/8KSVgRhc9B948f55ofkAhxjIHbpjpUe/J4O3&#10;AznHanGVd+1umPz5/lTT15RVG6kwEdpQPmHfHGTzSyMqBlA5HPtQSjNkfez81N3sSRv3LSJchqSO&#10;RlmVc8sfT/PNIXXdtfqV6qOtBYDog65ZuoH5f54pNrMcZ4HKj0NMkblTny23f3lbH3T3/P8AlQT8&#10;mG525/8ArUSZGFwPzzj2phUkFlXouMMenH/1v1pAJJGIyS6bVUDAOP8A9VAfDbdm3+HlabsReHHy&#10;g/3fp/h/+um43cKyqOv3v8/5zQTzDl4XcF/hJP8ASozOjKVOV3DO0jjH+f504hlXZgdc/L9489/r&#10;TSREVV2zhu/p/ntQSNdkO7dEykHn8sfzqFisjbi3/fXfPQ066cZxGfunnnt9B700TrKnmSyfw4Oc&#10;/e/H/P1rSK0ADyMheM/MWXJNRNIFbDrgEfL/AJ/OnLvd/lMjDGF7dO3akeKNSwJ3HPrwf8atGcri&#10;TB2GEaRsnPzdSaiQogyTnPJ46f55qRdjJtZv4s7j7d/ypMKcrE/4+nf/APVTJGbkiKxupPYKBzn/&#10;AD+FMijO3bsCjqoPb/6+KcVjk52j5TjOQP50rvEJN4YYXkL/ABDPB6f4fnQRcHX/AJZMud2csAOP&#10;p701xHv2yZx6elBd4N0y7drN/wDsn/PvVdXfy/NBVcHGP6/SgZIwDbWdfu5zt/l+VNkj/eYByQen&#10;rn/P8qDOdvyvhiMZH1ppkxnYfvfxFO/HNIAKMYwrK3+ePTj1oCs/GM92Hpz1/KgAiNcuzHb6YH+c&#10;Ch8iTYXViTnr9f8A9f8AnhgQ7zGqqybSVxu49uf1qxGiEY37iOF2seP09qijPlXAOccYx6E8Y6de&#10;anG15I+OAvI2nnHGMgUASW44WJ1+8cfdq2EJZDLFJtYtu2qM4x1wev8A9b8oUKXPMHGW6beTgHAH&#10;+IrRW9lCLHMF+7lmZs7e1K5nKXRDbL/ShsaP5dvy4XHTqR69PpWlpMttLIYGgjbdzGgZgX45H19q&#10;q2mfkFvHllHofmxxVuxsoLy+867uPJC/MWbJYse4/SlLYUb8xp6XPbWF3FeWCspZtske4OpUDkc+&#10;3/18VrC40q4vPONs6yLgx7W6sO/Hf6jnnpmqdjeaehbT5bZW+ZtrM2NmR1GT/wDrqirT2+oQ3dos&#10;bMrjzMMOcDjPt/Os9C1rqbqNrKoq/wBlXnT/AJ92/wAKK6W3ntZ7eOfz7pd6Btq3DYGR06UVRJ80&#10;tvY/Lz60KSpyaC4J2hV49aAMjk/dbjkV0GYrkKVy38I+73qVZHOFLbe/HrUXLMcgfXHTmlDNu8xu&#10;uO9AFjr82ccdvrTMkPvUfN/CQe/401o5GXauDgfrSo2z5xtB6EelQaDxhgCf4QB160qLhtnmbR/e&#10;HSmEl1IJ/ixuqQhGUbSPX0AFGrAUJK7hAy55HJ6fX0pQVU7Wbdu6Z/WkjII3t7fMcfWnbcELn8zn&#10;FNRL1FwWXCFs7s7j1PFCOEBRAPlPXaOKjjdS2/fxU4+6JDt6fe9f/rGqGu5KjYOJHHI4PrSxpiRX&#10;Gfu9un5VEMu23y93zZ5AzSyRyiUYPPfvQPUnCghd7ZO0Hj+VPVMsDgdMrg/h/n61CGzjqG4Gf6fp&#10;RGrE5HzBfu+tBcZdGTkuvAT5ivYd6fEgCbu/91hio45B5eR2GOF98/40qyAfMobp+fvQaDxGX43H&#10;nge3+NWIwrD5pGVeSpB756fpVdXZPnKHniiJnDBtzFt3IFBXMTea7spWRt319utSC44AdTxVfKIM&#10;+X83U8cnn2HvUy4kdfmbnn6dP/rUioyuTbdx4BPbkdDUjAKuSSfrUSykEscf4fj/AJ609WZECh8n&#10;HYZqLWNCaJmYBWHGc8d6exO08bex4/8Ar1EvHT1znp+FOhfY2SfxqVYd2TIzBPnB47jvUkbhk3H+&#10;7xzwOlQqxT92GyP4s/8A1v8AP6VIjFFOflGcbjmqGpO5NE+zDFh77V60+Pc3yiT7x46cVFwVBB98&#10;evFKN8ZAHHscGkbFgE4AYjp13dKlikIwUGNzVVeQOM7V/wA9BTlBjOSzeu5ulL5AXhKu5QOvv39q&#10;RImfGTjjP6VWDrg7QV3c59TjFT286mMB/wCLHfp/k09QLAdgChbhVxn/APVSNIpDOx+72B9qYJiv&#10;7wTHHO3d3py5Y88c8jpnnpRqBNvZ3O9vm3Z+tPLBCqpz3xmq6tnALt83OD6Y6VIzhNu5j8ynNJbF&#10;KVi1FcNE2EOM+n161oaB4q1/w/fR6no+rzW0ytz5MhAI9D2I9sVjmb94rH+9j60vm4+6o9flzWdS&#10;lGpFxkro68HjsVgqyq0JuEls07P70fUnwH/4KKePvAV1DZ+IrmSWHjdMmGHbkqSMdf4c9+Omftb4&#10;Kft7/Df4j6XDFdapbrNK2CwGWUZ5OPXp6V+RMdy4OOMY6VpaPr2oaNcrfaVqctvMvKzQybWHHTNf&#10;G4zg3C+2+sZfN0KvePwt+a2P1/J/FrFSgqGeUVXj/OvdqL57S+a+Z+6+neM/DGo26XHh+9trxpFG&#10;3yZPmB9OvXrXRwatrNmyobmSNo0zuWQkA45/AHj8K/F/4a/tsfFbwDNDFNqklxEpB+WQqy+/TGf8&#10;8V9j/AD/AIKmfD3UbKHR/H92wmkVYz9ocJwOpyfzxnv3rhrY3iLKbf2lhlXgvtU1eXry/wCR+hZf&#10;juHc8pXyjGLm/wCfdS0J38m3yv5M/QbwH8ZNaS5WzvyslurYEmcketejWnxf8N3SqiXO1t2z5u/T&#10;pXyP4d+P3wt161fVfC/iaFUYgfNIB+GM13XhD4l6HrxhgtIIZFs1YLKrDDuTkn6gYrl/tLhvMLzw&#10;tXk7xfuteqkGMyXERi5Yii4tb6W/4DPobXvEUVhrWn3tp+8juW8uR1HAUc/zrooddtZJVhSXLHvX&#10;ien/ABHvLWWDS4Y1uLeaMNG57Emti0+KIs4lvby3aOONiG/2hn/AV0+xqTinTV/R7ngTy2copJry&#10;11+Z61dJa39uY5lVgy/xevrWLr+haZrWgnRpXVZIY9sZXHGcdD+FZPh/4i6LqaIxuVCyKSuW6LVf&#10;xHLpt1qsdtBrz2q/K7tk4OT/APXFLD1qiqJXcWu6OKWErUZcsk16EEGoXXh3wbp9jes0t950gS4k&#10;/gj345qq+jW2j+CG8Ua48bJcfu1jGR83mHDH8MmtezsLC/8AL0nVtThkmt23Ft3Mke7OOtS6xpkH&#10;jbS10q93Q29vIxEKcBiD0+mK9GnWpuSa0vu1+haqSp233u+jZykej+GLXSVvtJuFW6mtwitt6Fhz&#10;+mfzqG0k/wCEk0xbC4vVa+iWSeNTj5owwz+gNV9Y02+8MQTSTxMqlW+yqoOGOQM/lmsu3vzol1qF&#10;5Fbku+ktBvByYpDDyBjphjXb7Gs9b37M9SnOjUptwb+ZJoj2eq2rzXcjPPJLmMD+IZJP+FS3PhJ9&#10;MSO4hvCWmjkeb5uQQoAFU9Cb+xrOzmaJtqs0fmHvzn+ta89y2t3semGM7plkP7vvggU3KpCdlt1O&#10;mpHn95PQ53Tba1DNretWE11LIqmONZOQoPOc9uK1PEeo63p+n6f/AGfZ/Z4LaJ5Vhj5xJIS3PHOM&#10;4/CrEkFhonh/+2JpfMZtqx26t0OcY/M1HpWtzeJrRZ3dlkaZo5N2MIBjBH6ih4j2802rxX3GCocr&#10;VWPTuQxXn/CSWrW0zBgyxhVkb5lfO7dz9AKfpXgrww19d6prGog/uW3Rquc9SO3as6w/s24S5/fT&#10;TSSP+52tjbhyufzrY0C4sNIGqhrAT3FrbL/rGypZmC4/WnGVSjFqm2l2W/4iqXm+t/WyKa6ql8Zr&#10;Wz08NIFQ5VOpPA/z7VZttCtrPF3eX8KvJDtmt+Cw3JtIPpUFzqGpW9jbS2lssFxMzSXBjXurYQfz&#10;qLSUizJe6vLJJKZ90iMTuPBNTaWrg7L72zT2alH37ei/4Il4d+nzyQTeXsLGOZlBMibfu/XIP510&#10;F0vh7wfqVzHd2a3lxcxrM21f9RCFUbvqRzXN6zq1gunx24td0m9jHBF2BbqfyxW55cVx9s8Y3q5j&#10;uNIMSxsfmDGPbj8CKzqSajaTaT36XFOMfd5vPTu/8jF1uyinhj1uKbzIbqElGXsSAV/xp/guzs9Z&#10;8ManpE8XzQf6TJI3dVPI/UH61T8NyxNoV14Pu5vlESfZ1Y8/Ufga0ND0fUNL0qeK0DbrwtA8jcD5&#10;gDj+VTXxFHD0JOpUUWtm3b5mlfl9nyS+TGX2oeBPEllH4UtD5Ms6xtBI3RH2cfTJWuf1bT7q11Rd&#10;CuX8uVpP9Y3G0ZPFYvibx38LvCvg+81K61WOHUNNkRd24LuUMRn8C1ed/GX/AIKE/AvRvCc+pXV/&#10;EusW8nlszzLtcqPve+Rg185iuMsuwv7nCueId9oxu1L5dDvwGSZhV/fQouENm5NJL+9d2Xqe3xXF&#10;5o0aLqNvGyo5aQkj94O/415p42+Nfww8DPqC6pfx+VMpZfnGf9oEfUZr4N+Nn/BVzXvEETaf4Lkm&#10;aMN+7Jk2oOevPP5D8a+XviJ+0J8TfiZcyS+IvEMwhkYkwwuVXn9TmsqOD4yzzWdsNTfnef3bI4cy&#10;4j4N4d/jV/rFVfYpfD85vT7rn2v8WP8AgpjpXgSC+0DwNdJJdLKslnLBy3oysTxtYfjx718efFz9&#10;qP4k/FK8mefVnsbeaRnENvIc8npu7CvNJLhzNv3fNnlv/r1E8vqeevWvqsr4UyvLantmvaVXvKWr&#10;/wCAfl+feJ2eZnGVDB2w9J7xho2v70t3+RLJdzXDGQtlm79c1E8pxkP+VRM5Byqnj/OKjecJyfl/&#10;HpX1Cikj8zqVJ1JXbuyQysQpJIxUYfZl1br3JpvmqTyTuY4+tRsQVJz9fekzJ3JJW3Dd25HPf2pj&#10;HCbs98Z9KY4Csxxntz+NG/D+Yh2/7p5Ip2EOjdtu2UfdX+KmyEtn5jj+6DTQQNwVfrTXcZ3fL/tE&#10;0WAeCw+fnrhaDIXAGePU/XrURlw23/azw2QKGYqvzLtx09+Kkl7jmmO0AbSM54NMLF2IP8JJOe/+&#10;f5Uws+/LfLg9u1ODHO3dnJztoJELhBhB838Q/HFIhUggHnd/eqOeRs4Mnzf/AFqb520dj24+tNK4&#10;c1gLqjctgdc1G5UnJb5s/N+tDSptyVI28/N1IpskgDZ2+wJPWrUdTMUvGX6H/Z96QSBDu/Fc/wCf&#10;85oc4BLEZ6g5xUBYFcjrn5cUbAO8w8o359qSSXzYtzDqPu/yoMhIO9zjOOGwR1psj4cj5Rz83Ht1&#10;oaa1Aa52lmwDt5A7AHP+H1oJJxuyD+WaaWdh8wHHXK9aRyU3FQvr7/zrMlsc27OU9fz4po3btuMq&#10;B1/+tTcc43D146/nSs5CqQVX5vm+vpVRVyQZ5CBj6d6axRVcZyf7rLx9KazS5G1sZU7u20H29qPO&#10;UPtb8faiXYBkpbPzbvvdsf4e1E1wo+fzPlbj0/lSPhRlUXn2HPfmgpGy8t8q8nHT6fWpFzIUMqg7&#10;kCrtJLKP8/5FRnqAF5HFPZkC/MqttHf61H5gTP8AJe30oIDfGX3JgZ4+90U8ZqvMwkAjP975doxk&#10;+v8A9epDtEgZWO7bzg9qjKGNwI9zcHjfVQ1YBsEk22Rs7ufu9Oh/z1/HpTSQkvlBMt/vdv8APTin&#10;kqsnliXp/tdO49cfT/JYBC7+ZjdtPy/0/p+P4VsS5DWk2ZiYN325wMj/ADimqAyk+ZwvUfp+FNnc&#10;AnzDu9Bnr/nP196e00rKF3cp+IoIGfuWkG5N3Hpz+Of8f5UBnVm2r7ruPp/Ko8bZGwD67elG/nIY&#10;52kbRQJiyBYGYOWwMjrz9P8APelI24lwo+XBj25z700/MNp69A3v6ikEUiKWZ2+bkc+//wBagkYX&#10;3yLwPvevQ8c+vUVHIXKCKPA/hGGzz/nP4GnSQn7yMBubHK9Ov0pC7IhGzv8A3ulAC/KV8s544z1J&#10;9/8APNQyl/ufeP8Au47fTtRGspVSvG4/LhcHp60QsSzIrH3wSNvNADljYfMeV28H+tO/dgZI7YWm&#10;ylUK+WVZui8dOnFLEowzY5x95fqP0/rR0AeiZ/fMi7mbO3ngflVq1ij3+dIPl9SuQPc8dKrRsrss&#10;xC7fuqytj6H/AD/9arqQQyBgv3dv4H39P0oYD4LaEszRNuZVXuPl4Hp+X4itXTdKeYmS33yKEwU+&#10;6ccfr/hVOzt5PKZgnzL94D5WAwfwP1/wrU0zUpLSRY/vfMN7MvKr/wDqz/8AXpMw5byI7fTJLSTc&#10;JWjl3AorAE8d+a1NNs7RofJvJZI5vuqzLlD19OlV7mWSC82zJlW5VpcHZ/L8eeeKmja3d2kLMxQZ&#10;ZVY56e/X/D9Y5r6GqjylxdDgvE32rMZE5jkVicjHH+R7dauCyjtFjkaWNZnRdq7gMsMewyTkdR37&#10;U2xSV/LmjhKtMu5NseN3uB+f5fle+y3RL21zK27y1YLgEjAIGPTPPNApPTQvLr3jKFRDHJtVflVd&#10;vQDtRUcUF3HEqJqF8FVQABOeKKDK58+5ZDuB5HH0pwYp8jKNp+8KaBkHJ/GnIiud278q6ADdxjb8&#10;v+1zSicHaBGoZedxNKqbP3iltoPAPemyCMkbc+/FAEnmKEB+X5O+7rQWMgbbH6c+lNDbWJIYfNx/&#10;WgSxyJ0Yc/4//WoBSHlpOm5aerYiAH3s4P400ZRWAX5u5bHtRtXdhmKtn/JqdzQkiUFuncfLxSuB&#10;Gv3vcbeaYhCDjjAOd1SSMjnaRu2r821aodwiK7cBfu/3j19qVScM2SoOe/SmZXGFHG7NORf3YUtt&#10;yfumgsdK8hO4qPl4OOvT+VSFigJLfKc5Zv8APrTVbcvlb8epb/GgxbdrLJ/47QMeZP3Y53Ddz71O&#10;rRyRMZHXjB59OlVEywyDtC/j/OnRzO52O3qQyjkYoEtyeP5EwUXdkbc/TNS7xhSTncQDx61BE6Kx&#10;BT8u/NTI0TnYg45+bA9OlBunfYdK+AQPwzTkk8t9+3t8w9OMU10gfcFLbVXjHHbH+frREELM/Q7v&#10;WgZMWhI5Qf3V+XrT0GQVPHYMf8+1RPIoj8yMr6btv1o89PL2sxGOm1evFBUWTCQAEgD5V6etTWxJ&#10;TcU74Ht+tV43Zxhj15zz+P8AX86kQ8/I27gA1MvhNLkzMwbAY5/ClDMF2Y470zJ3b/fv3pxMbDLr&#10;3rMomYA878t9f1qWM4PGPYdh/nFRIySnJf3+tSebGhwpb8aNQJNiR8k/j6UsbBRuY+23qRTEk7A7&#10;hjkbuvelGF2ru+8PxzTLjK25KPn7c+wzU2Qy4/8AQjVeRwBgdFNPiZsb8Ed6NS1LmJRuIBPbjipQ&#10;MPwOf8/4VXE3O13x69sGpfMRwzKCM/3Rn8KNSiQBnPsPeng7cDHT3/SooZFP8XvineYud20Y69BS&#10;+0BIGaNVLn2wvb/OakRz95ifaoQFJKkgf7OKdG+FxntzgdKkCZZlAwc/hTgyqcKMcflUJkRD3bJB&#10;xQjqRgn/AHfl61SGWkZF27Tnd6+n9KfHOqJwfl/nVTzSOCwYevvTklwMZx833qLofNY0PNVmDDp1&#10;qVbpl4BwR91h1FZiP0Zf061Yjm38k/N7HNHL3NIVXGV1odT4Z+KXjvwiv/FPeJrqHHPl78r+R4r1&#10;v4fft9fFbwUsYku3dlBPmW8pXBPXg5Hp6da+fklYAjfx2al88EbfxPfNeTjcjyvMI2r0Yy+SPs8n&#10;8QOLMkio4fFScf5Ze/H7pXR+iHwi/wCCtC28EFtrt+kckcIjhNxHt2nByxJyM9e9fRnw6/4KV/DL&#10;x3o9v4a8SmJVMblr5dpzzx901+MsM64Cnd6/4VZtNSvbNhJZX00bbgwaOQrg9q+Tr8AYeMufA150&#10;WtrO6Xon08j73C+LuDxUOXNsuhN9ZU24S9baq/yR+8Ph342/DXX7KEaV4qhaTI/cJLyEHTP6V6lp&#10;HjHwvfeH47+8vbW5Z2VF2TZdeeMV/Pz4b+OnxO8MSLLp3i+4Yp0WZt369f1r0jwP/wAFC/jl4Oub&#10;d1v/ALQtvN5gWSZs5/HNefiMl45wutGtTq27rlb+7S59FR4q8Os0pqEsRVovtOPMr/4o9Pkfufos&#10;ulC8k1O21gM8kh4ZjgLuwF/AV3nh/WdKvofsc5VZjkbR3r8SfCn/AAV2+INrKreIYLpI9w3Rphx+&#10;ZIPfrivT/h//AMFnTpniOO+1G4cQb9zLJGdwXA6ce3rXlYrEcaU7yq4Lmt/LJO56Ucv4ax9P/Zs0&#10;oyfRSlyv096x+uGsaDpuo2Isbld21spu7E5/xrj774dw216bezlUNMZDIjc7sqAP1r458N/8FzPh&#10;LqUCwajPCrrg+hNb93/wV9+Bmsala6tZavaiSFfmXzxz7VzYfjXNML7lXA14/wDbja/C5nT4NzZy&#10;cqM4SXeNSDX5nvF5Dqi3cduTvgstSP7vbjeF/oT/ACrTvfEKaBZC+sdIXzGjJ8+Q/d3HnHpmvB7f&#10;/gqN+zdcxXOoSyRyGdlUbZOF685H1qtoX/BQ74Ea5p/2DWtaVbWSZPLKuS2xWc4/l+VehLjzA1be&#10;1wtaK6/u5f5HpR4Z4gjR96ipW296Lv8Acz2fwrJY3ki3OvloYVk3sG+7yei/QVpJ8O9es7a4OgXL&#10;PHIjSJMvdXAx9CM14B4o/wCCgf7Nd3ZyWNtq7L9nJEbNkAqDyf51z3/D0/4d+GRJNpniGFY5J4ts&#10;clwNqRJx3PoKv/XqlZ/VcNVkv5XSklp5s2/1TzysuZJQf96UbW6bs+jtI0TXVSHw/c2f7wPiSRV+&#10;YpnIz+Jrpr610VJtS8N6a+br7KbgzcfMUfcE9z8tfJ/iD/gsh8DtHsrq5sri3+2XEODN5yn5gMcc&#10;15Te/wDBX34daR4hh1yDUPOdbfD+WpOSTKD+jColxdmmOnfD5fWS/wANk383sYx4exNODljK1Knb&#10;a9WC17vU+6pbu61+xa8t7dla5bzLeFR/Errn9WNbW7QV1+Oz1Yxq15ZlZZhjbFJsIJ/IV+XVz/wW&#10;Wv8AStMXTtE+1Fo2kMJWPdt3EHuRxkV5p4w/4Kw/FzWRIdIikj3xspkkmIyTxnH4+tV9a46xfu4f&#10;Aqmu8pL9DjxS4TwvM8VmlJLooc03+Ca/E/W7XPHHgrwhBNpk9zamSZTHHeySjby3X8q878Z/tLfD&#10;XwWIYL/xdBdJGCkojmGCAze/oa/Hzxh+258dPFdt9kvfETxx7iVXcW2dPXg9+oNeea18UfHniFtu&#10;q+Lr6Yf88zOQvXj5RgfpXTT4b41x/wDvWKhTTeqjG7+Te33Hi1eNPDzLf4Tq4h+SUE/Vtt/cfqz4&#10;+/4Kd/BzwbqEmp2d1CZRMVC+Z0UY6DOT+FeBfE7/AILPeMdRlltfCUE2xTlTjahYDGck+hz0r4Gm&#10;up5ctLMW/HpTGnyNo/FWr0qPhvlNSSnj6k68v70nb7lZHzOO8Xq8LxyvBU6S6SkvaS++Wn4HrfxD&#10;/bC+M3xAluGn1+S1juOqwyEnHTqe+K801HxBqWqXEk2oanNcPJ955ZCxPFZnnMwUM23HAGaTc3OA&#10;xr7LCZXgcvpqGHpqK8kkfnmccWcRZ5Pmx2JlNdr2S9EtPwLjz5XaTUMlx8zYXt0qu8zA4JJ6baYZ&#10;ioxnn6d67+U+clUJmuOc4PPXmmGYgE+1QtIvTIppfc4w2F61XLYz5mTedj7y4A/hqNpAyl1Of+A1&#10;HnPyt8v0oZm6s30qZa7EkgddvQHaOKbvUHOMd84qMMcfMcfL8o9KFbBAxnjOQKOQB0rs53jj09qH&#10;Zs8qPclulNLAnaH+8Oo5/r/k03zNgwr8/wC12qWhNjhKuNuOOo9hTTKGOfMOBSFtvygcZ70xfmbp&#10;16UcvUVhxK/fMnGKV5OMg/j+NMabYq5VW/ve1M3Afdck/pVco7CiTcNyluPbr6/5/wDr0M/yZLH8&#10;e3pUZmXbhWP3uSO3rTS6IGY/N3HeqsF7D8B2AYD6e/TH61ET/DJ65yvejcvLNL2B2/5+tN8wAkBd&#10;u0Afd4x0osYscwXJx6fNTXIZt3Vs/nTWb5MpuPXIzj9fzprMifOXPT8+lAgkcIcgr97H15FNLY6e&#10;nygd6bwWKh2/2uODzTWDg4Zue7YrN3bAe8nQnC/3c4/Oms4AJY/e/WkZoRhJD/ut+HWmsRvO7nut&#10;DuK6HL8p5PGMcnvSMz5wFGfdetMeTLbOmP73rQxVU3jJ3frRFakDWAC7eRzS+Yc8D1Pzcd6UklGI&#10;PG6msFDsC5zj9KoBCTjGfurnimOcjKc7jkN6f5/rSsyM2CB8zYZcYz7UhfB8tpV6cj2o5bgRjI+9&#10;wGPBp8gG7C+oxzz1zTA587YG6jKt+f8An8aAyKrK+R3OP/1/5zU8ruZjZFXOcc9fXmgzDy1JOG3c&#10;DBpXDZyn3sf3f8/yqKLzCGaQtuVs+uemf5fpWiigHSyLtyg+bHTGM/8A1qY7jDMp+XpnOcZ6/Sl2&#10;EHcX3Z+7njPp/wDqprriOSJe4wd3b/8AVmjlXQCNmI6KvUj14/zmmr97OR0GTz+FBXy0VShUde4z&#10;x/POetDEPlC7btuNv17fl9KoxGmYnkuef4T3/wDrUh2t8uNwK/dBGD/iKQs5fa3X13e/f61GGZQz&#10;DPA5Hr/nigkcAAzKxK9Bz/OnFo3O58nbjjcOPrTHYgbQR6Dk/l/nFA8peI0z05YdBQAjtKJA4+Zf&#10;u8Y4xSAM7ssjdvlx2PWkDlcupVsfzx04oXcDuJz3btj/AOtQA7zCeH+7tyOtN/c45+bvwPfFDygj&#10;CgnJ57f575ppYMyrI3yt0/w+uaAGn5PlK+21f/1/5NNSTZnC7uATuHWgupT/AFe1z1C44/zigr5Z&#10;+YY5GF29/wCVADeGXCf8B2+vPH61LbnfhJV9R83rSKVYKobndgr97FWIoMgviTLcfMdvzZ78n6UA&#10;WrezdwERdwjQfe9Mn1/x/PmrNpFHCGgnfbnncyg46c8HnrzSWMa27MQZDjkrtxt9O+P8/lYktTcx&#10;yPBu3lcoffH+fXH6UGc/Ins4pYz5aOvyt8rbfTOOPx/z0qzLbsbpXL+XMTtbCld34ev14qK0hvdN&#10;8uS7hZt33sqORnof89BWmXWe+VoGVXVfmXbxkf8A6vb0oM1cu2drDaQyLNb+dGzL/rFAZBjkDaPW&#10;pdKiMN011b20nkyBRIBGGDAe2PrVqIz3EbymIbJEwy7eQcZBJHsD61Hol1f6VfNaT3vlj+GeNRIC&#10;M9PcVmO7LVlHvMIimG6O4O6KTC8Z4KZPHX8MHOOtbTanDBrJ05tPt5o4xmSTJU47/wCR17VVQ6l4&#10;ivf7LeK3kuIXZlmmj8rjHzZwfT/Peo7l7m01OSQ2q+dbfNIoYhUHr7jH/wBegRoNrvhtWK/8I7I3&#10;P3lZsGiog2mTfvRasN3OBKwooCx84fKDyP8AdpNwJxn6+9SyLsbbNk460wJv+Qn6c10AC7j+877s&#10;dKUBjzjG6nDa6bQNvPqaGQowBYZPPDH3oAbIhJJI7DOKduA+VV27lx9QTRGys2JR/wDrpyQRyqcd&#10;cc57+31/woDUNy52AKe+f8KecZwccdRtPNLHHCWUrJ7Nz0pzKgO5W+bH8WP1/lmp0LjzdQjYYOTx&#10;nnFG0dfur/COn+fypjcyERkfNkjoMe/FKzRKcll7Dr7UaDJIzGeExnudv+f8/oMmGAz9UX07UIY2&#10;IHocjd+n6ih45Ad/HLHj8elHulAJD5eVGD8oB2+3b/PepgjqSrjG0425H+e9Q8j97t+bqM9xj9O1&#10;OZmeRgx2jcV3fhyaZSZIqkJ90A9OOvSnoQTtT+E/3v8APrUUc7MMqv8AvE//AKz/AJNC3ELtueP6&#10;/N1pgPdXwMgL/u/T/wCtUpKrwvH+f8aGKqd27p/s55700HcobGdw+YNigpSaJEYht4XH+8fb+uP0&#10;9qkjCMCdxXP0qvDLtfaU3e2P8g1NiRTvdsbuPmH3h7fjmg1TTJsMf3Z64AxTWx6D5jjp3/yaajIA&#10;Q33ui7l59Pz/AJEU5Qssed+eMZGPTk5/z+lAySEKOCf4v4qmEqkbB1/Hiog0Yj+VRu25+XtzTI5W&#10;lfy87u/TrQap3LmWVRkDP94r701WRxhznn7vr/n+vpSRuZBsb9O/+f609dipljjj2OP8isdmO9hx&#10;DAgKOOMcD86cWwxOzn/Z55oC7IuQ2V/2s55pGcKqgD/ePv6UIonRmcZVfl/z/wDXpsJO3yyF6/dP&#10;T64/z+hqOAsVUkcsv9786myCoKod3dQaoCR3jX5JB7D2xTlkyQ/f36j/ADiodyyEEd+akwfvSD5c&#10;f1pWQ1JoeSWfH+RUo2vHmT69P0qFJTyAO3pQDtfbltv97d3paGsZJk8bCLdg5xz9PapY1LjGMjGW&#10;461WhY7WJ6t3WpBJ8+AvzZ9/8/8A66CieMn7q/zpySAK2XVfZjUKM3Ak/wCBUCTfyDj1x1oAsLIx&#10;De3+f8/SkMwHyADrlfSow4B+c/L/APXppO7jnr0z7UAWUZiOTjv/AJ5qSMhY959+1VQ4U8Ybcf8A&#10;IqRWB+Vc7c/lxQBJG+/nb/TI/wD11Pynyr34qsso2qqjJ24pwcgspQ/Sj3QJ0mLPjIP+zg8Zp/mq&#10;AAvPv6f4VXDKo3Ej/dHpmlDGNwSOD9aPdKLTOFQle2CwP1oWZFOSv+TVd5SuDszSq7MfmO0Zo90O&#10;ZlwPsbkDpTjMS3yHtjOaqrPuG3d6H60m9WGAOe3+fpRaIc8iyJvMzn05VqkW5IIwv/j3Sqcbkrjv&#10;656U6OVstj1/u+1HzLVQteaFOS3y8mnJdYIIf5e1VWlHUONvTn/61IJTnBI645qXGLNY4ipD4Wy6&#10;t66JhJPm7dqct7PjC3D/ADcn5zyaz/NfG4H02t60JKQ+xm+Wp9nDqjZY/Fx2qS+9mgb+6XhXYZU4&#10;wxGaYZT0WQ5bjrVSSYlQN+OPXrR5xC7twGP5UeziKWOxMt6j+9lp5ssWZm545/GjzQPkz19OlVTJ&#10;kjOeetHmlW+QZ7/N3qrIwnWlLdtlk3AHKN70hnLHl8DHX09qqeYxP3QOOaf5wJ2BP88U+WJn7SRM&#10;0oJ/ef8AfIppuAVJAC+nPWoHLsPlLHP6etBIZsbgKdg9oyVZkzuZfdsr2oyc4x71B55+aIn35HUU&#10;nm7ssox/Wj3SeaUiX5f7tIz5TJ7/AMNR7xnn73HbgUwzYYuR0GcH2o0JJXkGfvc/zpoOPl7be4pp&#10;mBY8fdb7vpTWuOWLnDK3X8f8/wD16NAHB0zimtJydn8P/wCvNND5OAfvfeakZlI3nv1Wj3QHsTnb&#10;xkHH60jTIDgnovameYc7B/EMjaDz7015S4YqeNvGV/xqQJPNPOOh7D/9f1/yKGYdGP3QBj0qMSEn&#10;iml/kUgLxjrVASeYd+5Vx7YznjigsQAVxxUYkPmZPzcfd/z/AJFNaVyF3D5eNwxU8orEjOwQnOPm&#10;xmmhiDx/+uow+1j5jH5cD5WzQSoxgfdGByTmmMdJPhssf4v1pqyuVJR++OnWml8Hdjpz9aZuU8M3&#10;HQY7U9CZSsPyrM3HI/qaaGCZBHXn6n/OfzqNX3KFj9wFHpQ8sfDDGAv8QzngUe6Y3HM+9d5+bH3c&#10;n8KZ5ynIc59Tz1pPOkA3kr8v+0ablQVx/wDXoAHkV8kZ7/j0pJGjHyHIHRgev8qTzMDh+hJoYDAf&#10;Py/zo2QDWOX3NwrdPl7/AOf501yu7pt4/wAih3Uvtz26/h9aCP4493zf7Wfyz/T8qzJkKFCruwuO&#10;mf1obdGMAcZ+mf8AP9KNjMN3zf7Cj+VN3qny7hx6YosSLKVDbc/NjH0NNU7SQueP85/Om/KY1IBG&#10;4/NnjP8AkUHDNnZVAG5gcJF/vep/zims4XJDcdBj3NGcsQExn/DpTWwsuwAMpyWGfyoAc8uG2bfw&#10;z1P/ANem+Zs3Nu3YPzfT24qOYRsdgLZbP3e+BTSw3Nk/exgL29+lVoTzDyisd+1QucBT2GMDr36U&#10;ixytxnCk5+Xse/4U1ZN52lmbC/KvbbSzTYb5cN16KMj6+v40aEjcbn8sqP8AD1zTCyj5imf+BdPr&#10;+H86dNLIScH7v3en+f51C7HPBPTK9RnimA6Zgy5KfNtHb259aa0skitmT+LI+mOn+f8A64a+0feP&#10;zDorf/Wo5ZdzADdztJ/DP6fUU7Gbfca6g726KeG3dfT1pobbgKd21QNqrjFN89tzAxt977p7f4fp&#10;QJSOh6qNvTkY/L3/AK0EMI28xWBKfexgr69v5/lRK0ZTaSAd3ZuvT/P+eWg7mClyeDwvYY+v8qRY&#10;0fcpX7g+Ynn39OP8/iCELRlVMZ5/2vT/ADnmmjc/OM+/YDpThujBVtrHpu5+veo3G7O1iM+ucD6/&#10;0P8AKgB8rJ98t/XjH6cfzoGVbZ93APOAAT9T/n+RdLgoJAw3HHyL9DUYw67sHaT8q7egx1/L2oAC&#10;4eVYgB0A6Z3frS4fLIqMPlxznK8//qpsSp94xqzcenHHX/PP0odfMbe25m2g9eDnjoPp0oARmZV2&#10;ru24+8T0/wA800AONvmNj3//AFUrrFgqzMvou7JPfFPUiNVDfeZeG2jg9+ooAUQFGCsACF9Op/r6&#10;1oWEbSj5IEG3j5cDqfTPvVWzDXTKiLu+ZV+jf59ua0tK0/cMlhuXghsnPH+H8vagCWGFheCHzTHG&#10;2AxVSD9P8+taKCxjSO6tJizK21sKQGweT09qjsrCK5jle7jZW3cHfzj/AD+HHerkfhaVrZSZcLkb&#10;Wfbgjn0B6j1HHegwbZo2dyktsIrkxtGw3Km3n/Edz/XOTUFmgtNTWQxloeuMZYA9O+MjjpT7Pzba&#10;ZVktPKVkYfdyw7fp6jpium8KR6RaE3uqLFKqrujhZgfm7cHn0/H8cyxFTSreS8WY6XdxzNCWKqwI&#10;JUdTyeT04/n1pbVfIjWOHSZFulk5MifIwJ6Lnrz6H1+ot6hGNQlFxHbR275/gUjv944/CoY21GS8&#10;8+5vFMaN+7VmIzz0U/w9D+VSBbv7nz7qPV9DgaOSOHE0K4boSO3rzkHsK3fD/haXX9Kt7y0gt47p&#10;mYyXDSH5gexB6Y5p3hfxJcaD4kl/sueObzrP95G1qCQ2MgY6HnPp1oa1fUxDfX18LW6u2BkihhVI&#10;NucAgA/eGTnPcY7CkgI38HGF2hkRQynDDyUOD9e9FXD4ecnP2gN/tcc/+PUUwufKZZHwqQjHXA69&#10;KaMk4wFx6nqad5g3bvu/NnPXFNBycde+a6ABSQCoOS3Gd1OiXJ5B6fL/AI0p2L8gbB6//WpDuf5P&#10;5/nQAIC0hYt2OfrUvmN5W0vtJ9u1MLFuCuCeTig5DbCrbdo7c9BQAmJN27P51KpKxqx6fwqGx25q&#10;IZHys2dzcAfw09d2M+/PNSyohhwxDAZ6cn9f88VLy8CqV5HcY5pkKkjBHPb8qkG1UG042sBgfnzQ&#10;ihu7YyyjO7n7v+fepkKSQ+SeQV69/wDOKhRwpKO21i2fu9P/AK9OUDO18dBg4xzjtTAkcRFsR8kY&#10;5/Lv9aascnysI1b0O0ED/IpvyqyncMk/gKeZSQUf7mfy/wA/1pNgSRqHdgScbjjjr1pIY2D5aLdh&#10;sY+tRxyOx3BOd2Rg/pT43KLtYYyueuevb/JHWmjSI9pGZVLKzfIcg5496liAgiZT839KgZwcYY9f&#10;X6U6JdwVEb5tn50wJEjkdyAD1+UDOCakYufkVsrtOPX/AD+XXvVcmSN/nTnoec/5/wDrVNuHlBi/&#10;3fve9BUZWJo5AyHjBz83+I/l+NIZAqhcHa3Q56c1A0ojzuIPXv8A4VIN8q4K7c8/N+H+e1BrzItB&#10;1CfeyT90rjFRxgg43bV9eueTTQG2BAf4Mfd/OnW7oYV3Hb0+Xjr/AIUFJ2JlKqcOvy/3g1PO4pu2&#10;/MuNo3jnn/8AXUOUkAVXPzcLx3qXeqtg9+PmI5Hp1rOUepfMSLIrt5rcEcbc/e9/1pythREI1U7s&#10;rlcemR+lVkdnCyEZXr83b/PvUygFyGZj1H5YqX7oEqiRPmYhu3J/zmpVm2Qso981EGwcE/T259aj&#10;d3HQZLU0VFkyMPNBRfl/MVN5zAHHTr6+1V4AF5xgdPTpUgKGXdljzx9D2/z6UalD0eTIKk9PvU9J&#10;GcDzV24xuw3emKVyQW4x+dDTc/KTz+tMqLsyZZXyq+n97jFPMvzMx5PQMuef8/yqFCwjwrEFcDH8&#10;6cZGVw//AKDzkd80Fc4+OUsmAMluT7ipC53KqgbfSoOsm+M/7w55pzPuZQ479vTIqSubzLBmGNvJ&#10;Pr6UrTDGVH5VAOpDdqkjkDBmI+77e1CZRMC6PyeigD26/wBaFbfkfe7beuPwHb+dVvMfdmIe+Kk+&#10;dTuVz/wFenvQBOsjAfX9BTkl8sZLcE9fSq/nApuQct0HpT0lVk2Nnr1+tMCYy9Nuzc3VfelLHG8r&#10;2qIsoxgrxSMzdAfegCws7scleacvyH9frnvUEb5XKj73H3f0p/mAvj5lx1PpSuwJtw2Z39ecbutH&#10;mbvnB59+9QiVc7Sx3D+7gZpyXAPAXGB/M/5/KmBMs4VgF6YoMox0A29j3qESoE2tj8R0oDxY+dvl&#10;pNsCYT8AFznpyacLhkH3ar5AwpOD1pwkyoZgOeM9qLgOkkYfdb5m6f0pTISduD1zz2qJ3z0U9QSB&#10;3oZgPkQ9uuOtMCYzK53Ke3zetCSY4B989vpUYmXbkjHb/OKcsh2/KPu/rQA7zZNxG/qfy4p6ncGG&#10;/wC9z96oN/8AEf7v1pEOW3Ox9KQE8txvXav3hx04oeQs3B+7x93oKh80Z4PT9aRZgrKRux/eouwJ&#10;lkwQTnj1akeVs52c/wB7/PtUKvu+Zj8p/P8AzihdxX5hz1+bsM0XAn8wbPv9TnFMZgjcJ83X6U1S&#10;ASQx6Y47U1HwNxbP+FFwJHcg7gvXn9KHkI6ex4qIFcfK2P8AgPNG/aPl9uaE2A7I6nruOPypPOkx&#10;ynzHqKj89t2CwH9faml/LPJ/+tTAe7t9859KR2fdkN97gc1GZcn5Me/uaN5Jwfw9qAHHBb5Rt7hR&#10;RGvUFt27jvx7U3zBsAxt7fepPMYJwOf4iRSAeCWYOr428ULKw5Kc4+96UwuuclvvLxxSeaMZ3Y/2&#10;fegB8bv1BH5UryASZ9P0qv5kkZ3np0/+vTt4ZQcjn/P+frQTzIGkP3Bn8O3b+lBbC5wOnUj2/lTC&#10;zOeV7Ujt86qvQDnjpVGdxzu7dDjPG0D/AD/n6UEkNtf7ynOD3qMttDI208ZY8+lNLgEEnj056Z/x&#10;qfkSSAsDmMjH8IX6dfpQ7qW3ENtC/wCTUYwy7QT0zn+7SfJuCFhkf3mpgKSrRgnkbfl2nqM9aajY&#10;Kxo/HVduaaisPvDMeTyvUf5/z3pzrmPyw31peYEY6YBx/d/z9eacWdxiQj5iR92klIHKlfu0kT5b&#10;GfwNZsnmDzVfgZz/AHc+/wDKhyACTz8o6989s/WlDcMAD6fTimPs27fm6kYU01GxIKxxvZw3b5e3&#10;86PMXhSS3X+LO3/P86RG7A7eDxg8e9IFZX35+VeR056/5/H8q6AClckMzAdfpQcAZlTtn0601vlj&#10;zu53N378UwuVTcR8vXpSQC79ow7Z7Gib728c/L/n+v8AkU13V3Zcbj1Hy9vT/PpSPKxG35gTxubH&#10;HFUQ2IMB1Zj3+X/PpScB9xZtrA7R6Hnj86U88D/9dRyGIDAXadx6euDTEKzSE+WZj97Jz2b655FM&#10;jYhWLYyf4t3H+eKcNpcjdu9P6immTdw3zfXGcf5/WgAkYqd6Fcn+INgHimO0fIZMKvbnjmlDsBho&#10;/q3/ANbrTBtdjuXLe2c9P8aZm2J8zR43sqk5HoKTiROEA+Zgw9M56flRGXG0AHdjn/Z6c0kjBVLS&#10;D5evHU/Sgi4SCKZPKkT5eny9T9abOHGfLG3coH3urA/qP8/QjZ95Pzben+fXtSfeG6KP73PQ5oAT&#10;OwqqN/v/AOfz/P600tsXG4MCB/D057/jg/5zTjJGACXPqV2nsen/AOrmkleF5fmyOwz0/wA8H8qB&#10;DGkJb5RtJGNqtj6/rS5SRPNZPm525bnn8PWkVtp3lt2ep298/wD16V0bdhi3Gc/0/CgBhZnXfMN3&#10;QY/X/P8A9enTvJ5hILLuwuG9vam52w/7Pfd2H+NNcEFZAT0GUXucf5/KgBZk7yK3QfNz74/A0u0S&#10;LkSKy7ct823d2/H0prTKqmOY/LtAGAOeKHQDh9x/vbD78Yo6gIqtg7m6fMuGP5/0/OrNrEjnJAXg&#10;nn/PvmkghTAWJep+X6dj+dW4IlCrGV2jO5mx60rgXNLsg6hPMBXk5ZhjAP6f0/WtKzsYoip84AdP&#10;mXvzxnt/PtUehWCOPMgudjdsthgM9P8AP51oiAWtx++hkVWzg78gehAFBnN9CJ4riS9bT9uV3Z85&#10;f4h+JIxgfz6YFaWnXNxZR/2RLKsiFThZG3BdxJHcep54Oaz3nS1n3yKcTcN5Sn5OfX866Hw5PZ3d&#10;55ZTegjMe5cc8dxn1H4Z70zMtaHZXuoSpbxW25o1LRsykrx7euOPy5pNK0u9bV/7L1KFYneTCMq4&#10;5zx36/596httHl8+SKG9mW4hb5SshXnP1+nU9Oa6S2E66NHJdJdXV4rt5LRsOOnPTPX06/WkwI5b&#10;SSC6k01zILpVLKyv95QMgEemeOv9KjuYLoWf2m3shu8xUkWZhgDHUDIyMj269elTXWmanc2sdzq6&#10;yNc8eWy5+QepPb36dTWpY6THp0/lXl0JZl4VmwY9pXp68fTHpUiuZFqltJHPdRpdQSQneqeUXVjg&#10;56dBW74T8UWlvrFvf6vo0aMimLMbbV9jk9CPQ5HJ5He9pA8G6jIdMuJpNPvh+6a8hk3JP0wGGMKe&#10;eeQP0pdVs9F8JqlvdvLdXnmAfKVU7ezKwBAA9x9QKTFzXNZ/ihpIchfDxIzwTt5orIXXL7aNmqWq&#10;r2WTG4ex460UBY+QxKfKZF/z3pofc+T7f/XpxCodwH49P8mlYEICicZPzf0roKEZGI4ccNk/NTgP&#10;KXg9+vrSHDFiG59qYmWO3f0NADzIW7ZVTg5pfOO7njFCugLEjinAnHCZ7ZPegGNdxncDz04HWrCk&#10;MAQGXauBuHB5/wDr1CgIGUiBGfutTtzbGJXPTBFJlRHKfL+cc9ee1KJcR4O3/dpiyMFBP97jHc04&#10;Im7LNgfT+VIoc+1hz8ueT+vFIGVVC9xzn6UvlNnHl9efm7U5VCjOPu+3f0zT1AbEAwY7Pl5zx7U5&#10;nVE2EfIT0/z17U6N+WKx9/4e3FD+Y/zpj5W+9xRqAkUg3Mix54z+VL+8J2Iv/fK+uMULh4lO3B6j&#10;P86TftKl1GP734+1BdyUmMKG4543euKI3CDzSPvcZU/5xQHRSSVBYjPSmkjCsX59PT/PSmMcVbOT&#10;8v8AurmnBAy8fd+v+FNZ4ZMB1+82enTPp/ntUiOscijG7HB3ZHOKAHysDkLHuwvIz05/wpAzF/kH&#10;Q4WPHP5/57UKcg8MNy9T9KaHLcbO3+f89KAJkk+bkH0+lOGzaqqefy/z3qEbyvkhflU5B9/rQpYk&#10;YHHru9+tBrGV9y0gRFOD91jx6+lEjSZ2sM7W5/Kot+XyeVxmpQHDZC5/vCgsI3KDDf3sH61NJcZh&#10;bYOd2aYpQy8gEgcg+/X60nmAuEJB9+n48+9BcWTwvsceYWz9elJ52QGX+Hp1/wA9ahQiX5FPX0+l&#10;OiOVUMp4P96g0LCzMnyEfrTknOzBH0O6oizqoz78g09WAfBDe2amSF0Jo3OzaF/+vT97ktLsPoea&#10;gARgWUbu/wBakjdFG7b8pyS1R6hfuTeYHVl3H1/z+lEbqp8zPysaryuFJPVfpUiyhOMjd1+770yi&#10;beMsMe+71oEhZ8MnzNmo96o67vx4oMmQGw3sCaAJjIfuucY4oeTd93oeaiUgjj5R0+nNBdl2gDn/&#10;AOtSHzMlWZlGAPYHFTRTMUx6ZH0FV1YkZCcdBR/Gzs7bRyoDUalc7LEcilcofZvejzD5mM/Ng8LU&#10;KygfITz6+lOUkjbjhR+XtS1RakixGSB83Bpwdcgg98cZqtk/3vz+lKjFXywPQ/j/AJ96EUTSOV/d&#10;Jw3HyinCZ12sxzUJb5skdB/k0biR8o5xTAnadUG9x+falDjdtH8PAG6onkBG3GD65pJXYjasnRh/&#10;n/PrS9ALCsoxjlV/GgyEYAH5c45qt5yhuWzjt6e9KXbzd+eDinqBYV2CncPYr60LMXPzn/eIFRLN&#10;8p4pA+0ZPfPPrRqBOZf4icntSNLtGcj/AAqESluCcj+VAbb8xGfwpATiY7Pvep5I/wAP6UizKPly&#10;fU1GZN5Kg+nPHHNKuVPGenrT1Am8xDu3HODSCbD/ACjaFHHtUBYkbV9evrSsy7cpRqBYZ8pkH5s9&#10;B/Kmli4wfrtPeq+8AZx93lvahpSxwtKzAnDBG5Htubn8KXzW+8D1OPwNQq5Xgn/vk04OB94k5p6g&#10;PWTKj5T97FIZMdD2qMyKSef/AK1I7sWxu4zilqA9nkCZPU/qP/1U0Odm4tjd+tMDMp5J5/Q/5/lS&#10;BgfvH/gPp/kUASGUZ5I989qaZlbgD+HP196jkds7gP4aR1z2/H0oAkZtvEmA2cbelKmCu0jOOrf1&#10;qFXdVO/PttNAfCjcaepHOSyOW4Vsntnp9KQSNjg+xxUeXJzkcrTTIA23JB7e9GoucmEvHI/4ER/n&#10;0qPzAxaIg5/OkDZBbzP/AB6kzsDFPmOfvUupPMP8zBADr14yPanbiAuGy3Y/iP8AD+frUDMQAD1U&#10;/wCf880GRwq4Rvz609SSTcS4KyZ78+lMdmydp3E+vqKYjlF4LfUUFlG4fxBvu88UagLv3AJt3dsU&#10;plK/Mv1z6VG7Oqkrgjd+dOLEg4/4DzSAc0mcEf0xTFYtJhlJHQbvr3pgDbhzu96cQAQuN2OfT/PF&#10;BPMKWZRs3fN3DLS7txzn5hzu29ah8wsrJjr+NLvDBW3MB+WakTYsis20hvlPGPSh9qjDP04o3rjc&#10;VOTxwOtN3DIVj0XIX9KBCkn7pXjgHNNTG/BG7npuPPv9aaeMSHlR/hQdrDcyD72f0/nQApddgBHO&#10;7H3sn/69I7BmHPTjlsdqbuVFKyOfmGP/AK+KjMpTKBh+I6fn1p2FceX3/wCs9c7j97r0/SkWTK4K&#10;hWIxt9aiSXcc9fx607eFHzvzt42sOf8APFWidxqOCzuR74x16D+v404uHPPAYflTA29flboOR6/5&#10;4pJJG2qAcqW+Zun/AOqgQEKh+Rdw6sf/AK3vSMPukSYO4/Q/5P8An1QygfvNrKAfUg9OmaGmI3Aj&#10;3NAuZB50CNuz8vA27sgjB6+9NZgU+X7wxzn3/wD1UO0rn77LtGDz9f50kW2PORnn7uOffpQZSkLG&#10;+xcPu5+61MY7sLGcZb5lBps867dm5Q30xn/PFJG4Vzl/4c7g3P8AnpQArboRtDcZ5+Y02RpSMox2&#10;nA/z/OnFv3mdq7f1HP8An86ZK52bnk2rjK4/z2/rQSMEcqhkJb73PHH4flUwcA5ml4H3sZ546jHY&#10;0wHzFXAOf9o9PamxSEbU/h424Xp/+qgYK2eeeW42r+Hr9PrmkkdHTc0bdPlCjA+vv/8AXolVWXCn&#10;69s/X9aQoMHzHx39s5oFoRvMzM2x8Nn5T7emfzpUeU8IPy79f1/z2pRGqyktDlem1uf1zj/CgyiR&#10;nIZVwMfd4H50A7gu5DskTb7FutNSXzok3Ho2drdzinbl+VVZjlTuVaasYDKquF/LHegWokm75huV&#10;e4X171YigeT96WO7HOO/oKgIkMeT1yPm7fX/ACauWsbLGN5D7Rj8Pb/PrQMktLdJSC43Feh5OW64&#10;H6fzrQtbcyDap+Ythcjpx7/5/Sqls8UkjLLEOWG5tv8Aj2rX0tkL7xFuwmdo4zyam3cUpcqLC2cl&#10;rbLKpDHoT7/05H8utbGgaZa6jYTS3s7QzRt94ycdjnr6Y9Ov50Umkkl+y+WzRMBn5uvqDWvpkRuY&#10;1kcRsyEoY2fHH+PJ/Oq2MNzK0+1uLXWZLSeRZTt+Vl5B656jn69OK6G3sm0WOOMwqWnk3vJF91s/&#10;NjPp/ketQWWig3KDTmXzd21o8bSMfljr/OtjT7JLS636rbzeXb/N5MjZViOvb1/+sanqBY1LRryx&#10;1Bb+3H+kTqS32dDJHjsSRwB9M/jU1/H4hSzF1Z3Ajujn99C2AVJwcjs38/erXhi6Gnan/aWlozWo&#10;k2yRvMAeR0Xcefb8sk1XbXtQvvFUraXoEZjkbbtfI6kBieML6/r702A3Q9Q8Rtc24vb5fMtkIYyK&#10;AWyOecc9x0rrm0zStRsRFBMsMkm50DfwnglPzPA981jv/alhqCS2aFbcLsEM6hxn2Ocnp07Zx2rR&#10;gvJpNDksrfTrb7cpzHJICWfPPT246dqUWTIrXjaXFcfYYNM8wySBklt49xXA6dTx7Y/phxsD4YuY&#10;NcudBNxbIqs0NwpX92R97nkgdeBzWPo2sazFqxWaT7De+ZuT5gCjegByPUe9bWqaprniXUI11vXZ&#10;LpVwHWRB8pzz7Y/nnvUy5rkPYrzTTyzNJaatY+UzEx7XcDb27Ht7mioX8E6A7s/2i6+Y5+WYAfgM&#10;cCigZ8rjaAQFG5W/CgEL2+b6U3lOT17f7NOLuymUNziugpaCqVIwf/1Uhcb+Btbd8xz1pSWkbld3&#10;PzZ4pFG5sHoOPpQUOKbSGY/eHzD+lOEr7VjChflU8e3H+NNG4DAfk9Pl9Kbu4zjvmheYD42jQ9Pm&#10;Dc5HtSuyuMgdx8p/l/nmmlsPg/d9vrTlLYJQ/LnaNtADlPln7u7Hf09ac7EpiP5ecdelNjHylAFy&#10;3Xcev4005Ztw3bm6haTHElyN273+UemKUlkHDZXHPv8A5/OmtuQ/Ke31prqiDci4yuG56/5xSLJE&#10;Y7my/Tpg9Pz/ADqYynJTPAUHt+ftUIVlViF7c8daa0ci9Bt3NyvagCdGZQrbwW6NgdeKZKVcKUHz&#10;cfe/nTFGeXPIz8vpTkk4/dDb8xI3evGKAJVcbMqvB+7x/ntQw2gE5+Zflxjnmo2DpJy38X1x/n+l&#10;SeWVj8yPJ2nDKf0qi07joGUtuCfd5+agTP5ZU59G46CkCN8rPkfL125xSSKGZRsb+6350FEoLKdw&#10;b5euP1NIshAISTpzwenNNUBuQ7cYPzfjS7kVclP4c/N9P/1UCHqSC2OPrjj/AD/Wn/XGMf5NRRBB&#10;GrKwyOdvVv5inL8zM43LlccjGTQBJHIgfCfwrheeBT4pxv3KMqzY3Z9qhPzBZFA+b5fofT8P8aeW&#10;WLMaZ5IHv/nrQXzsm25GVl6CnruaTYBjuWDcfT/IqKNnMbMB7r8vA6ULI0cYzGNxGPmI4xjp/n0o&#10;LUiZMKMsG2+wFKvI3l/wPaosgqqsxOf7y053+cAkY5PFBfMSFpFHl7v4t1Dne/men+zTIjgZbb97&#10;O7PSnuT9xfm/KgfMThwi45+npSgmQKvQ/wAVQxsQNhPXnG7n8utCSuS2Gx7+3+TUSjfUq5ZUnKtj&#10;jI+Vu9LweA/+6zfUVDHI+TuX0NSM2wbwu7K52+9ZgPVYwzMpAHbmlSZXKjzMH8zTA7SLmTcB/wDW&#10;pFUFDn8D6f5/nRcrmJGfB2k/hUgIX5o2GPwGKrgIpBdvXjOKd5jN8jfN8uKB3Jizhcl/4uxpocy5&#10;wenpTfmO4jovTPWhZAu5QNx25/z/APrqxkjTfvQAv/66cshG6Qt/9frUKby3mEHGAd3r/jTi7gLt&#10;oAnkfcOM4pBJu4z0+6DUIbcOCSPX0p0e3Ctnr972qdALCybxkKefve1G4q2R/wDrqHftOwdeaEd3&#10;bIPTIPvVBcmDBDlf8RR5sY4I+br8vINR+YGdsH73p2pAAT/e7Ak9aQ7sk3oTgHHcflTlc42n8Ki3&#10;IyqP/HT6UJcouMgZ+tMak0WCwzuYcdKQSKOP4fQ96rly4yOg56UolQjJ4/2jxSK9oWH28DaPSm+e&#10;r42/e681A0kmPmf5fpSgknCH347mgPaE3mMMAmlDsEyRzUL4dSFHv1JxSrKd3CtinYfOiwpY8Zpv&#10;m46cfNiohKP4RxS70LMU/DHakPmiSGU8MN309ab5y7MDt196jZyG2q3vxQZN2MjHoxoByRNu6rnq&#10;O9BcgbiN3HFRhvlyCeTx+VRmTf8AMBinYnnJ/NOflP8ADmkEoKBs9fzqPerHaZfl6baaZSU3Edu2&#10;anQPaEgmYtg98DgU5nG0/NnHaofNJGAaGdQVBPQd6FsHtGTNOoOdvTtTd5H4cjjk1E7j7jfxDJXp&#10;SbgflU9enPSgmUuYd5xL/O3y8ihXVV3YP0UdKjEgY4Qe2PSjIY4CdOrE9famSSCQDnuOTmhtpDFW&#10;/iqNXx8nr+lDMvUp2wPekA+Jvl3de9IQGXOPm7An3prMAy7eM+tNkZXBZjg5qgH5eT5XHLZpQzAb&#10;Tx7+v+f6VGNwGN7elG9Y1DSvjb6t6/5/WpJ5iQu7DcR+p9Ka7Ancq+n4etNDOnyuCS3HPXp1o3Dd&#10;tI3ZAxRcOYdy3DLnjkUucjDH/wCvUTSALuA3AnoD/n/IoY/wHp35/wDrVJI8ltw28+wHNKH2hnPf&#10;jmoxIgbLAFsA7vWmksDtLfxd6AHhyE3Zycc4I4pquB98knH+fw4poWUH72FzgKO9MlldTyw+bHRu&#10;P89aAH+ejjJ7H5h/WkkkEZLA4x+lR+Zg5BXhSzMp6evemswA/duPfcOPz/GqsTzEjnL4Rh06/wBa&#10;aXUvgPx1YLQx+XOOvp+VMLLsKKP4cbacbdRXH5ZSu0jdn+Jqa5Ufx7lbjOcf59aAz4bavG7LEn/P&#10;NNwSSzNjjjb1C/5zSbEEiFVwh+Xb/n9KSQeWNj9SPl6ntTycRhGx86kfQ5H65qPOMglvX/6/XvWl&#10;ogEjKfmQU1mjjDHaPmzlT3NBaRmbIb5uSveo8lm8s/d6YXv7VJMpWHhySyD+Ic55/pTN4XLIPmyf&#10;u/Tj+v5UrBCp2KQdw429R2+vb86akkjFkA5zhfl6fnn0NBn5j/PEm442/L8yhcZHY8Y6/wBKibCD&#10;yxuPT5u/+ealiZ2ddpzgfxdvcUxv3cW4FTjqDwuPrQAgOQUI59c9/wDP6io1GFUFP9rj605QpXGM&#10;bj/D35yf0/nQZHZ28xFGfT+XegkbtxKyqD93+909qHzKAivubod3r/n+dNDhmDlgOMgjIJ/yPelU&#10;u/7nbjj8if8AP50AKAskQjMWff8AwP4/5zRIoVdpYt8vDMME8daawtt25pflH3R02nvxUb7sgScf&#10;7XOM8UASMny5DLuU42kfL/nilDL5bohX5vu0ikr+7ZlB252nn/PemgK6SB2/3fT6UEjVYsmVz82N&#10;u5enXiglmk8oQ9F+bHfn/P5U4uYhtGRt4C8CiXavAO5WY7iuDn296fLoHMNjiZiP724hlzwB+P8A&#10;SkWPzCzSL6/w9Oen506QSmQHzNv/AMV3/Tt+NOjJDZjHBbB/PPX/AOv3pFFmK3jO3ySrZxgZ+9nB&#10;9O/0zViK3YNuQH5gfl9ePwpsM3Kcbf3YO1h2PJ/mOtaFrbmJftIY7QDuXt78f561IthsemW9xCsM&#10;gKyN95fw9fp61dSyFlCotSyyDO2Prz6fTikDvuYwSNlj8xXjd9fWrlrp8l1aK8Z53fdU4JxnpjHP&#10;v1/Si5iydxJb+X5ZCs0O5v3Y4b0OevOf89NLRftNzL9ru/mj5b/Vgbf6cVnHw5favtMbtG6t+7lD&#10;Z57Z/XmtrQNLmsLY2spkEiqfvNwP6frQ2rCN3SJ0sL2S8kVd8g5baCvQ5Pr/APq7Vq21+dW0/wDs&#10;6JG2tJhinzZHr9f8+lc2CVjeZt6x8nCKefbFa3hf+0JpP9FPlyDcCZG64/DjHHbj8Km/YXmWI9AE&#10;FjcRyho3jfAjkI2nkfr+HarVppElnGU0sq6s3zbcnbwMH1Ht2qytrNMzRaiwuGU5kjDDcevII9/1&#10;9K1bawudM0Y65YmOOO6+5Fu3Y5xgn6+v9aqPMLmOaEOuvC1rLcySJbSblVpMMvQ8Ht/Pn0zXRzQ3&#10;moaNa3V/erApYL5n2c7ivQYOADjA9+3qKF0vVvGcJttNt8fL50zQxhWj4AJz35/nWhB4ev8AWo/s&#10;EniGMSWgY7mbgMoGUz9OfTmpXu7hdFHUvDpuWW7vESZWQeTeRtkkc8Y65HXnoaLTTb2aVodOiKxx&#10;5YNJ8xC/j2/z1qMwRaXcjTdV/ex3H7yKSzmG0Dceg7ZPfvyO1TXmsFI/sFtcs0LLhdykMgz69uQf&#10;rxU7yJlEpnQbFzvfUGDNyw8luP1oqxHrutRxrHFqNxtVcL/pQHH5UVdhHyBEI93z/wCOKRiC5WLp&#10;TQNqdcbs05pEZtwG0+lbmoPIV+WljAyWxlejfN1pGQZG4nk46frRja3J7/lQA5cEYIPzKBzTRLkk&#10;jofanZfAKnn+VNJVue3XnvQA5wHGRwQPzpYcD5QCTuG0dvek3ZbDkEH73rQFOwEY+uf0oAOMnLHr&#10;+QqTzAS21eo+8O1IfKBII756dqRDld25gO3y5xQBIDlCyo3+AoQBV2kMP6etNJUfKN3GOSvbOaCd&#10;x2oQP8KnlNLodvAXcO3Ubqe06lTk/L/CMe1RqNq8MPmUjGSaAjMc549xzUgPDhvl2+w+bpTlWRAF&#10;VueuF9M01QhLcYz0UE9aEVmG1H9SD0+lUA4lnJIXcx/zxQq71VmxkjseeKapYLsQ4yvB7H/P+fWn&#10;MS+5idvpnmgBySRqhUpu7ZanRuh/5Zs2F+X/AOvVc/OcK30UNmpVQ5GCN3O1SOelO5XMSqcj95J8&#10;xX+LPv8A/qqMBR82du3rwfX9acJNq5QZGenpxinHLSYCn5R2/wA89/rSuw5gwWjLDdjrn0+tCuij&#10;axz82R6dhREWVwApDH3zk/54pShI2kqWY4x29c1RQqztuOB2A+v+fwp6SFUBkAY7gRz3pkahz8v3&#10;lUHr0/zx9aHmTkAZ4+96UASW/wC9Azn5fXvxTnYqfnQfe5PfjHFR+ZLv2r6bcgdOKQsCikP26f5/&#10;CgB6TyF88n5seuKmaV2UMw4/ibHXnpUcaRGPc8v3V+X5v85PWnKUG4ucgLgFv5+1BpDzHRp95jyv&#10;bjoad5rnkKDjimtKSdqFcnjj+tOTkYA7fd96DQCx2rndnqc/T/GnQkNu984z/OmZDDcAu7+Fc8Yp&#10;wKqd5H3vWgCdWkDZEe3jCj/Pc/1NO+1HcN0vf16moROSPkbvwd2Dknr/APqpsY3LkKPl/hx+NTyx&#10;K5iwtwjdF+7gbc/5+tPFyirkhl9Tnv8A/rqsF3fMV/i96kVFUYX17+v/AOs1nygmTGTd97kdc56U&#10;7ej9T/8AqqEuFX5DuHp6mmqyg7Ff8hUlE+/5eq88hewp6/O2Dx67T14qvFIDy3LfSpC4KKrNy3Gd&#10;uaAHAMoCpTgV4yf904FQ5Qco36j+f0/z3p6SNtEZJXnI4pgSb9y7l/l70gDdTL/hTdwA3O2Px9KQ&#10;yv1DdOPvUguS+ZgbivalDsVYZbp7YxUKNuQAd6ezsf3YHXnvwKrmKUu5IZiuSdv50kb/AC7jz9KY&#10;ow/3+c80FWGSjUXHzIkZ2XhFPPfjjjNJvU87KjBRH2k/eoLZIw4P0ouHMiUMdg456+1KrA8KSFqI&#10;MQvA9sY6UqFQd5bjr9KPdC6JF4YHHuf8/jQZcLuI+ZeNuOv0/WmDPXP0oJy5XP8AwLHSjQLomE5b&#10;lTjdk0gLsPfuKiVsf7XHXihXGN2Ru7Z/WquO6JllGPmOeOfemllUBlJzuz+HpTS6jmgMh+QSe9IB&#10;xky2wtx60SOWILH6j/PSmbwUKjnaaRXGenuSaQEgcKR8wY8D6U5Zedv97r7e9QsfMJJOfp0p29cf&#10;J6fMMnmncBxddvzZ+X73aowzB9znt+VGSMgnr3/ChmA+Ujb7Yo0FdDg+3luvbLZoMuzBBG4evP4U&#10;0sFXOPr7UDy9ok2hqVxcwCQHqvOfenRzYJB+nT/PtUbccA9x1b3oKtuK7Me3T2FF0PmQ4SBV25/y&#10;KQsm8gv7Ckxt5P0NNJDDK/Njlc9M0XFzEjNz9etDM46++2mA7eR09qUndtAFSLmY7ew4GR6H3oYg&#10;rhAR2+tMJZh9zPPB9KRSj5V3ztPPpTuPmJJH+Vju7Z7+nFIzDb5p7nGP8/55qNXEZyWXPp6CmvIB&#10;uGM/KM88Dj9KRJKszfdzn16cUOy8MB26Uzzgx4b5fQHpSFwmYwOMUAOCqrbzjrn6UrFlfIJ4/DFR&#10;yMQ+OrcjDd/el3lTtPb260BccWO7aGPPdu9O8wFflLbiuB7dOox7VC8kfLHqvO7/AD+NHmKBlsn5&#10;sr+B6/596dgHLNIpaNuSOORUcs5jlyybue/AP+eaJGZzyPm6/Wmli4DYz79u3+fxpoi4hckEb+q9&#10;l469OlLDhflDfez8v41Gshxkyc9flyMUqlWVVPfnge//ANaqEOP38F/rQZsAgN9KaJSUwf4fvLjr&#10;/n+lMl2tnhfmyPmJoXL1AmEgCjbwv+8fb/H/AD0pBIpK/LtZlx/Pr/ntUAeJcL5nVumOg/rQGjt+&#10;HVvm6Y5J46c0EuQ50ADA7u5Ht+H0o3hSXf7p/lTSQV8tmC/LuA/r+n/66SSQKdjMF28sSoB+p/TN&#10;BLkyQsWlJYsN3OT0pj/I7Avhsc+9Rl2HyZH3jwF6expZFUHc0hxwDz1GaCbiiYMjcHaevvz/AI0O&#10;WZcluRx8p6cVEZFU5x0H0+v/AOv3zT5CzhXVM/yx60ADNtKg7TtXuc5z+PoPQUNM2zDAbsYwV7+v&#10;tUaylvmfj0HTP4/lUiqT+8QdcbsdevI/WgCJpGJ2KjbdxHPanhN8KqpOPU/596RXCu0Up5zgHikd&#10;CX59c/M39aCQO0AqvuMDt7/r+n5v3RlVKHcOjLnvz1pqwhIXbzN21ctznsec02Inyw6fxE42t06j&#10;NADgi7tjYZV+6Tk4+v8AnvTM/NgD/d29vzx7UMxG4Lt55G4cHOP8/hTnEKqXhmLM2Nu5fb9KAEBV&#10;eWX5j0ypwOnP1pJArOowqr146nnHrTQuGy5Hvnp6/wBacpU7iF27hntyOP8A69CMxgkJbdI+ScDd&#10;2z/j+lPjRQuNnU9lPA/yR9aI94OPMHXblVAxQY5HHyjdtH3R/nsKoBhbdy7bj1HOP8j/ABq+IoWT&#10;cmAcfdx09v5+3rTLfTo5tohZm3ccLyP8/wCfaeKDbt8vO1gob5eR7Zz61JoRQrPuYBRjdjDY3D/G&#10;tT7Qfs588Fo5HG9tnOOelRWVujvhm4XovXIP/wBf+fvWkkRS3KTArt+QtjGOOPx9P61m9WToSadp&#10;jCNpJziP+H5vvYPXj8K0NO+0pcYjO5Y4yZF289OD/P0pfMlkg85Ytw4Em1egz9fr6fyrY0Tw40Qj&#10;nMRV36/Nz6c+g/E0W5jFj0lnjiE0EYU/KHbZuHfP+f5VZ0q71qwE1nqkcckLpsZmGSrEjt+R/Pmt&#10;G48PXllbeYsyopZQy7iQzf8A1/6VY8M6Q980kBlG7osix7hj3Pf6/ShqJKkZdrZT6cGFveGdFALN&#10;JFhkP93PII6cj860JtY024torizBl+XZN5YJMRUYw2O3oeeK1reyTTL2SOaITtM+1RtxjGcgA8d+&#10;v+1VO/stL0m/TUNLs5LO4WXbPBJja+fbOP4en6daA5kbEOpaZNoYuokVJkTLSJn96Qf0Ixip7XUN&#10;C1G3h+0StG2B+7Ynn0I/zmo7HUYnvN8Om+Uqr80bduR0BHT26du1W/Edtpl3H9r0lWitymHZ4x+5&#10;cMQy4HTkfnwOBRJ6EsmTxDfaFeXVjaBytxg7zGF2tgdx26fpXWQaPpo8PC31WezeZoyGm+6rZGT9&#10;cH6mvMdR8X6tbon2DTYb2Qr5VwJlODz8rKR/hx+ldhpEk3iDwdDojCL7ZMwlkt5IRwuQDhsfKcg8&#10;g85oVmBgPba9Z6pNpOg6is0awuZIfJEiFcEhcgE/iD+XJqLwJrWryaw1hbaVvmmXYsN1FhW91ZuM&#10;1efwL4n8G6yviTQtQjsZoyQ0bMWR+MEDPUEZHPvj1rQ1zU7Lx02n3euCSw8mZg1xbuVVc9wRjHPb&#10;nH5VSVjToXH0G7ZyZ/hnIz5+dhb9T36LRXVQaQ/kJ5XjIuu0bWxG24Y6570Uwsfn0o3ZU/z70bSw&#10;VU+nbmgMduWP40rEZ68da1FqAOAqFST2pCB1/GlHyOfm+mKGBDYb0/hIoGGEPysf92lX5sAP7d8C&#10;k245AG3rnPahgdnDf/XoAA6jcMde/pTmOWD7sKRzjnHNIVOdoZcfzpT864Tn29KAGyEMQwY4GPwp&#10;8RQgqy8Nxx2ozg+5XFISTyR+tADgP4jw3HA7+9NZufTcfvf1o3sPvK34/wCf/wBVORQrZUDK84oA&#10;fHgyqGl2kfd29uBSlmduQ3Pv3/8A1VGf9ZtO3lc9elPHlMOOq9hjGMf/AK6hqxpF31Hgo3bad2Bi&#10;jZ2D/dyfrz0/z600jG4bTx92kd2GSNyq3NOIDwmCBnt+NLGzn5d5wPVTxTEVlCtux6tTgA+TuOOp&#10;X0p6gJIRjcpYKPelO6Y+YwZvx5+tLlMdeOgpUc+Zgp645/Wl7wCtJKoVHVcbvw60pwEKFOrceo7j&#10;vUbJK/zIxbuSPrT1G6LDKw+XO5cf1xUgPYiMHb9Rhent70Gct94/d457+9RqvzKXA692/n/n0pyr&#10;I+dw+76NVRKiw3YOVb/61PRSDuC4P86YFC/I34Y9fWhh8vyyZ5waook3t03H5ufx+v8AnrQhUDGO&#10;efTn/wCv/wDW96bCWYqmf972/wA/4U45+UHHyg/Lk8UASLJlc7vw45p4dAyoi8bs59T61GIssAzH&#10;jnr1pFLH7rEds4/z/SgGTL5jZ3euQM0sTbVL7hxyKidpCwwNvOBSh16Mev8AF3oKjKxKZAy7W46d&#10;Opo84FyIzu46ge9RDk5B+mRSxmJmHOD9etBUZ9yZNy9SVP8AeHUf54p4ZnOAo64/zntUTP8AKCAf&#10;m79/anL93IxkD7vvmk1c0uOlaWJt2d27r81H2ggbX+Ye/eo2LlcH6BaGHHzE4z/d5otYLlgXAB27&#10;vwpyM7L8p68getVlkAIC/wAqlSWTAAUEbvm/KokuoKXYk89C2dvCt81SGdWGA2PU1VDHf8oI6DFO&#10;5X5A/bPK81PKVzExnH3g3vmpFdQmSKqgxNxn7p/u0o5UZ+90NHKHMWVJ+8o9qM5+/wB/ao2k2HBb&#10;9PamlwflMhosHMTbsMFX73XNDqMZ9+aj+9x/kU7zzyrP09ulHvDuSxjjYF4xjNJIU34P400TIRsX&#10;6UiEZ3c8889akZKW3LwBjpTVIVdpFMUkDA7cCgHbwP8AvmgCbzIgRhuuabkZxv8Acj1qN+hx+goR&#10;tvzN9P8A61AEsUp27YuzY49uKQsGPPze9M3IjMw5/vcUNKPMxwOaAHgqCSRkEYz6U/eAdpY7Rj86&#10;hIIXaR831pwaTGAvagCTzccKOOpxTTISflI69MVHuK4YH/gNNJdX2n5s+9AFncoO4Hnq2Ka7EcN/&#10;+uot2CwVeKcDuGxBzjIH+RQA55NqqGYfezTtwABxxUfmKy5yp45PrQpB5Jxxj8qAJN2Wzj5u/HWk&#10;3bFYBvTdimBsnCjIoVt3yqf8aAHM2wBR81BLEFUbrzTd4wBmkEigjHy/4UAKCdoYn/PNG9d2fXr7&#10;02RlJKkdsCg44VRnjDfL7UAOEpB+Zh/s0ucPh26+lRnAPFJ5ihd8g/DbQBIzEncjc/xZpAyFyV/H&#10;3qIsrrkr/vCnSPtQMW+YUxXQ45HT1pS4Jw2etQ+eUB34x2p4cMuAf++qQ7ocHK87Tt2/e9T+FHml&#10;T028nbn1pqTDYPLb8MUwyP0zg4waaVxNkrNj5Tn5f1qPe29iyjk/n70jPlTjp/D7c03KNht3vxTt&#10;Ym4rEHD4X1NOYAnH4H/P5VGJNgA3/TrS7ySNw/BqoQrAqFEmPXPrRwI2jHzA87t3+H4d6jZyTuC/&#10;h3oc7OCWbsB60ASb3YsU3c54AppLFxuU/Lx9KaX/AIQFz/EKaTyssjce7d8daAuSNiZV+QjH3sd/&#10;rTFYIcORx/OkErcSEdDj5h1AP/1qGz2Uls5zil1JlKwPKflZn4+nXmhtsjABstu/CmMpcjION3y8&#10;9DmnhymSR15xt/z+FMiUrjTvC/d4C/w/40SbnJCt/F16cdaAuCF3c56g5xUchJH70dO/r79KCUO+&#10;+clfdv8AChphn5T8o+6tDg9iG3fpTCGLh1/h7+n4UBqPEig4kJ+Uke1BlAbDbSFXPvmoxJgYYn0H&#10;+NLIhV9u/bkn5uvSgQokCKJC+Nufu9+OlEheRWCBgfT1pozjLSqf605S6ja55I5/OgLi7pGcEuf9&#10;3PB+nFIG2t80hz169f8AD3ppxx5bZUL8p2n/AA/zmgb2JkbruyMfoDTQcwEKrl9uCTn5fTFMLKMM&#10;n69vfpUvySOzMvyr3/8ArVC28Bhtzx97/OPanYzAna2FK56nnANGdvLsOudwP5Uodj8u3nqB/n/I&#10;phJG7Y684LbuhqTQewDOriP19s8U0s3nM0gbHRVz+WfSnFpCuRH7DdnP/wCumPlG2yBvvZG4g8f1&#10;+poJkKOMkliuflH6/p/U0o8tdqvtbdxt9fbNRtuIVY2Bbr90/wCc/oakUBzv87hck4B5qtCQGBF8&#10;wycAsvXv1+tWYV82JVK/xYO3rj/GlSBJDxu29DnO7r39/wA6mWFPP2KW2uiglVxt46e3p60SehUQ&#10;jimW5BIbbyflk64/wz/nmr0VvB5TPCixyNgptyfQ8+lJHaygLL5bY3Afp2/WrNrbg26tK/qFbAzn&#10;HHQn29Pw75lE0Fo0USglewX6j1x/h3/Cpo0F3DmH/lm3XkZ9Tzyefwx+FPj8pIljlVnK8nK9R/ji&#10;rWmRm9vvsUSN5jKPL+TrkHH+f/11N5MiWhqaTpgs4PtUrsisp8uRMYHt71djub0I1vZTjcvMYXjH&#10;f65PSodL1O/s3XSL50+yqxZe2B1zn/PNa13pGnTzMRLKrSLmOfYMDHrj8PerWhkR6PqV9d2jWt3F&#10;Juj5XzD1bPTrxVvSNWW0vDZJfrGWXcwKnjjtzz6++KXS49RGnSahPG0i7irSLH8wYdxz0wOnvWpp&#10;+j3WtaR/auj2FvNNG7LJGy7W68/j068fzqCWiS4vp50twI28yNi6srD5hn+g/HitjzB4h0tr2+jj&#10;jkhbawZsMcdBk9M/lmszSbLUJJZHbS5FuI/uxNgc+nv/AJ/HTg0ltd+zxNpl5YtJ8k0c0eFz2+ue&#10;30PrikSat34b0W90iDWNNuoWuo4wZIZpc8YJxkd+f6VjadFrNnZX0Fk1sTdRNuVvmVht4UZHXrg/&#10;X60+Wzit5Jr7wqbiTyz5c0chKleeuenHT8KrMNU06zCeWm5fvN/e70kC1M9dEaG1/tGK8VmTaVjY&#10;EbmHOPb6etdHc+J5NKsotasLO5j3R7rkQw7lXjJLYOMA8dutZ2saHFL4bhmhul+1PdKxZcq5z1Uj&#10;v3/Sta60xbfzbUahMt00eWj3beMZ+YfT0zye3al5gNvL6+8eahHZJ9ntkBLtHNJtJ4zwT39u/btm&#10;fwrqU2m3F1oV3qMUlihYyxXWGVD3APXkn+XpVbTvEz6HAN2nQ3CthXWRPmJA4OeeRxg9sfjWXqOk&#10;JcWGJzIrOfMb7PMflUt69jnPSi+pXMrHVv4F8Tl2Nto1u0ef3Z85uV7d6KwE1rxyqBYNamVMfIvm&#10;P8o7DrRVczDmifIG7LbGT6UinJCfzo4B3AcZpzMAcsPpitihCGR8Z/A0oyF2H9aMF26kseBQ+D82&#10;7d0x70AOjy5yTndxTfnAwEP40hDKuMEA0vzbdhP8XHtQAbunzdBkfNQd+OEPP3fpQRHGuEbdz19a&#10;dyYt4bdz69qADDu+fMBCrn73YUh5JIGccnb3pWLbdjAfe42t+lCAAZxx/KgBzPuX72abgIMEfeH4&#10;0uXKlAnvlh0xQD5WArdv8igAwDzu/wB33qfzQJPmj5Hp7CoFUqDl1Pof6fzpAWZtzfxZ4otcL2JG&#10;YH5jn7o3dcGkXy5JsuFxn+I0u52i+XDYb+HtQAgbge3zD8alFMc8p5Z1+YcL/n86XzpBlN3+781I&#10;3HU9e23vQSS3yD/d9vajzKH7ip5+90bcuaRpdiglv/1etNSTzD+8/i6sPWnAxvhFHzMuQA3ene4D&#10;hG8QCBm+783ze/t9KG81Qd5H+1TCuyTdjjdgZ6UgO1sFvm6/NSsBJC+7O4r/ALq9+lPdmMu9yPmb&#10;/P8AntUaFgdzLu3dRu680sZ2vuzntVAPVlPO/wCuW7Ujv5IJDbcnr+HWmLluB93r/wDroY7JCwbu&#10;ckNmgY7ezNuAzz1NOLROVV9y7e/8JpoQFduce2MZp4LDMfU4+92oHzD1kdpFUPt91alYNtxCpAyd&#10;3vUAXLLvf5l4xipRIhxzx6596Bx1HGTjCmmMcPtXv29f8mng+UoI6t+Oc0xRJv3HBA5+U0DHodqg&#10;svf5frTt2eGB5+tNJ3cdO/NADGTBO76UgHqRGGiVu+ee30pR8oO5WxnjcvBqNFVvm9R06Y9acsnm&#10;NtCD1A9aYE24jqd3+f8AP500tu5PP9fb36UwqxHGBj8aAAnIB2jr70APRwSoXjqalRiRlT1/Koim&#10;BvVuOv3sUFmwcP8AdOMDv70FRlyjoZA6KXJ65U7ae7tJhRt/Coty9CW55xSb2XhWX5mytBopdyUu&#10;GbIbPT5vSnbnUYRjt6rUO9V28/ePQfTrUkbtjkZGKjmKJRuZNx49TjpQRuGSD+NR9UyvDe/NKkjK&#10;VOTx+ntU7gORWVduMZ/DNO+UKBlf61Gr7Blh0oLIcsT0I+XFFgJFYqeOox+NPaTYWZW7/wB6oY/l&#10;Hzc044J5b/63+eKXqGo/ezEkHikWSQkgn2pFDxx53e1N3lR8xz2zRZDuyUTDHTNKHHIU45zxUJPO&#10;aEIZeGHK80+UfMyQyE7s+mKJHDNuEbZU1GxQIW9eooMm7gfe3Y+tMXMyQSJ8qqOg6GnF+MZX2FQh&#10;mxwPrRkEZ6deagfMyfcX2uBjj1pDNz8h6d/X/PSovMO7aBjPrQobGMj86fKg5mSiXLkMM4460qTq&#10;eMfXbmoQ7BhnhetKuGbg9vz4o5UHMyYS7vkK+2OlNViU5xz+ppud3zMcfjTPNJGVXjdyOP8AGiwc&#10;zJ84JLN15z60gkPlY6YH9ai83nDyDGMYzQHyPm+lKwcxKr7eVKmk3kncWx/jURkKnAJ/KjzX3/OK&#10;egczHtKMYc+v8VG4FvlOcU1kGz5iM546U0OyfMW74osibsegA+Qkgn/OaQ4jOS2R1xScbsDdnpup&#10;MjOWNPUBxMitz6dQKDIxwxwARn61GGGTk9u1OONwQDHy/pTAA7O9O3uTtIwPbPPFMPzLgt8vv2pf&#10;n2Aj1xigAZvmBzS7wezDv9OaZlWOYk+9x97ijzACMHdVRAf5hzlD1+97c/zpPMACoy9OVPpUak5B&#10;bjP+FDgOAvy+h/Kp6gP3o7dO35UjMdu0jHPWmglRuP3f5UsX7xeW75w3FG+4XEL7Uzzj/a/rTjIS&#10;20L6kf5/GkUgkbJAVzkcZzSMSeUPoPx/zmgzlIH+ZSmPm6kZ/wA/SkdMDeRu4wT70gVSAWbBPX39&#10;ulAICBBhu/y9xQS2OBITBOOPXr/n/Go9/dW5Iw3NDKShLFuRj5qAirLjbx2CigkkL5Py464zt/T/&#10;ADmgNhCW9cE//rqJcqQWPt83c0nDcsreu5f8itAHJKoZnHbHAzxQpVwwTlSOuetIPLJ+RfXG7FNi&#10;fK43j0x/WgBRgDaY9vJDdeff8KV1IXke5OeP/rUjyF9o2/KDhfT60Ntb5QNqls/e68VMgGuwY5Vu&#10;3v8Al/WnLGUAV19voaQNuXaZMjqw29Oac7oiZX8P/r1ICIZGl3qo3dM+tIm5EYq4UDj5hjv0pHZ2&#10;G9R/wI/h2o2yygNIe/y9OaBXHYVAqseQccdsf5/zikOXfAzyOF3dRn/69I0u47SeA3dutNRiU2bm&#10;bb/6D3P6fp9apIncdG6qwVpW3Af3TxTZGEbAk49M0kS5bLuPvALSyQmVtrngc/L39qbECuqRMwLL&#10;uXAY4GP14pHymWdl/wBZhdv0qTYJn52sh/UVG5Q9HUbjhePeoLjsKW8rlkBDZ7dKZKik8vnJyc0p&#10;YOW8t8N23YPbP+etSQWjFPlcFl/U4oF6CQRK4w3Xs3p0/nmpfIi2ddrKc8joaBby+cEKq/zfOrcd&#10;quxQ/ulZFJZOW2rn27fWjqUMjjjByqsijG0c9v8A69X7eJC8cg4PdfUf0qKKOS4mJKlOu5m/LP8A&#10;n/69alnZwSQrJNId/GePwz/+ulYVybw7YA2zwy7VZTjYWxn8/wAPy6ek8dvGuW82NSvKqMZOB7fh&#10;+fvS6UtoH2XAbO75Qv8Akcf56VatY0vJMzHy1ViA/Hy8ce+OR270vIUpcpHaW1pLFJaMv7xznbu6&#10;j/HpU+h6NcRTMyTALtJIbgrjoc9uvX1ArTtdIsysb+csbMx35U4GOO3Y/wBeeauaZDcQ38guLWPa&#10;wypR+qnp6UbGbk2V57X+02LSxqrKvzNjOWA5OK3PDsCiIW+oRwlVjLKzfwkgYz29eDiq+mWmovqP&#10;m2KM0si/8ezAenp24p9ppV9b30uo6g8jeXn92c7QcDI47frRFkm7BFc6HYhbSfEc5+boV+nf1xUv&#10;hfTtY05ZJ7aXa0aeZ5bZbcuOf5/57VfC95atqduuqWG5JcBlZshD69h19as6vZ6xonjS4ex3T274&#10;k8tedoK9BgdsflVEtkmsa9cS2nlvYrDIJiqlWwy4/rn6Voarr2r39hZzG62oqqyqv8e0d8deeuMY&#10;/LNW7tbV9HaS/uWVlty68DL8ZB/z9al8Aadp+sQNozarj7RbSOsUmcpIDxjg84yfT15xnF7kxLLX&#10;9nbJHLpd5JJaNN/pEbKAwGc8/XPWiRLHUzcXVozLa+Z5dr9o4+bHTkfTH5Vj2mraRYXLQa8kksKy&#10;Ha0aFW3A8cY/nxirmk6pZpcQyLNGbbcQrMDxn14560fCN6PQZp0baRfZe3bzmk3pG7k7uRgD0xVv&#10;WvFVnFrkEtr4faWXaWk+0LuWQkAYb3znHp/PT8Tw6ZKLW68OqLiaGTdIrsPLRT6ntXOac6Sa1dJf&#10;z7GiVjHuQ4Y5BABGPYdKaJvqWYbXXNYlZrMR2u98RxschR3AJHbt35HpUOpabf8AhuZry+1aOLzl&#10;ZGImBJXAGD6jr1PtXS2Xm6KY7aeKO4kkXzSY8tjJHBz3rJ13QNa8fWcniITW0dvDJiSBfvbFB5wO&#10;c/j+VIE77mdB4c+H0sCSP8UJ42ZQTH/d46dO1FU/sMS/Kmmqyj7rbW5oqi7RPlrHy7ifrxSv8ihg&#10;BzSpwrkfwsu32qJSTgmugoUMFGwnvmnMAJCBxzjaeaaCQ7U+MDyi3fcP5UAOx5iKoP1w3T/Cm7tp&#10;3E4HXrSzkifIP+c00ANgsM0AGDtz/tYbJoBCjcB939aaJHZSSe1PcBUyox8woAQSEDK5554bv609&#10;JD8zBuG45qIEhlx/dqReXfP93P6UAN8sg5bHHPy0FjJwx/H0pwACsw60cl1BPUc/pQAuwyKFUkig&#10;kBtob24OOKRuEbH95f5GlP3l/wB3+lACO0RG0IaVsE5+X/vrt60rnDYA7D+VOCjATHy/NxQArFvv&#10;5/hz0pGwj53A4+73ojdmiBZuqkn86ZGzKCVPpU+RomOcbRv83dz8oxSxF88j35xwcVDck5J/2sU5&#10;Gb17f1pkXvIsNkbdn3tuW3LijYbh/wDWY2/eyDgcf549KYzsJEGf4BSRlgruGbI5zu9qLD5hwXPf&#10;bzwv9aVhlRlevr2pjklAxPvQzsFBDd8fpSKuSoWJyd3zf7XB/wA9valKq8e4nDFsgfh9aj3MoYBu&#10;jf1p0wEc8YTjc/NAXtqSRlSmAvy9fl7dP8B+dOziPemeTgFh04/+vTbYbo2LfwscVXaWT5Pm/hB/&#10;WjpcL3JpdwTHqOu6lMgRsKeMc96D/q/0px5ZuP4v60gHNsXGeOP0piO29lYHls/rihzu6/3T/Kj+&#10;BT707FRZJvI2kdcen6U0lhyoO3/d9/6U2B2aYIzcL0HpwKdJyjZ9DTFzDs7cqv8Aezk1JhcbivT7&#10;pGahJOyiYnIXPGyi41K5I0jAcOPxoBJHyuM9DxUKclQfT/GpQMg5/wA80XKQqSFjuP0U9ARTzluD&#10;7d/fNMiYleTTmYhODTAcyYwVJ3d6aVQsMN838NOUnnntTYuSCamRWgLuCAbmX5c/d6f5FOEzqV2p&#10;1XCiodxC9f4qsKSBx6VIcw4uwG9eP60A7hhuB7dqZuYyLk9x/OlI5K04pGikPDSk5Zue7UnA+Yfn&#10;S9G4pjcOwp2RMpDldEbcN3P3j2/GnBgo++W3YzupsqhGXaKaSQ4Uf54qLIcZEwcsCxbdu4+tKWAO&#10;0fTFREnaOe9Cs2G57VfKWh3mEnB596A7qNv92mpyNx9aSR2AYg/5zVWFzEmW24B/3ttKHCkbU+me&#10;oqONVL4xUg+9WcohccflXJfOFpkfHy/NxwOKZIzBjz0o3Nu6/wANTuhvQcwAOMmnRkHAK/pTQxL4&#10;JpVJ2AULUXMK8ijnGfbr+FDRxquA3zf3ccUyElz81Sr1x9KoLiFxg/N7bTTS7yDkgf71NlYh9meO&#10;tKOUUnuOaVkFx7cHKjI/nRk7Rzjj7tJk7Qv+etPckDApodxiOWG07vahSu8EqBTQSMY9KHJUpg1N&#10;ieYd8zASMOc8Z/z1pqSlgSF9+9GPk/GkX7gH1p2Qcwq7gc5A/Ch3RTkN7e9NydwFPHUDFMdxNzDJ&#10;I4/venFCuApz0H40wkhmAPenAkHigXMKuT1Py9OtDyN2bHpmhic/8B/wqOVmVRtP8VAcxIkmBnle&#10;Mbs+tNd1HT3zt5oQnYW77c5qRUTc2V79/wAKB8xGronLZGBj3FLjy2Yg5C+1Oc4DfhSAfKx9c5/K&#10;giUhuHwSo+9y3+NNccglee+DUkvywbl6g8flQgDt8w/ix+lVYnmI1B2YX5uwVaFJJIVyvQ/KpyMU&#10;pAEnA71ExO4Lnj5v50cpJNhTxg7uvzHOP1qNHYBRvx0IHr2pEJWfANKWKpkHpSasA5gCcMQe+W5/&#10;z2pCGYqG6Z6ke+aQkgHFNUneTn0/nSACzHa+cledtOLjy9g4XOfl9Mcfypkzsvlqp+9u3e/FK4H2&#10;hUx8u48VogDzEjXLNnb/ABbqczIcqrlYx156f5OKSZR5TNjlR8vtyahuOdpP901MieYlbBO3dnLY&#10;VevemuHBUF2xnjHamQyuPJw33l+b35p29mGCe2aOUOYSZ9o4+/t5KngDtUiO33X+63OfTv8ArVeT&#10;l+f9r+dSSc7T6j+lSHMSM9uieZndt56cZ/z+eKC0ezGPmH6c9aCNqMy/3f60gJLqDVWJkwKFG+f5&#10;cfe9+nH+e1MdtwyDww/PA+vtQrM5UsevWkkdizKT6VQcyHqNgUGQY6K3+elIJlYFYWX7vTHOetQe&#10;Y4lYA/xf0NNM0pdWMhztXn8akXMWIS4PlO3ys2Sd3AGenH8setNj3M6yYKru529aQ/OpRunl/wBK&#10;lsFVlTI/hP8AWi2g1LUcIljGS5XsUVun+f8A69S24IRgxPy8jK+3b/PaooWPm7cDHAxjtkVbiG9y&#10;W55UfhikHMPgSSNllcc45PPAyMH8qvWaiMbgihd23C8YPv8Aj/jVKzAeWNH5DHn81/xNaMjGF1Ef&#10;G7huP9jP9KRXNoTQyvd3H2OBGYZyzBeSMfr0rSiihjRAYlkKKwwykEAdc/h69hVexjSOWORBhsYz&#10;+IH8q0WmkW4jAb+/+nSpcmRGWhbsksxbs9zbMflyozuJ4AIx3H41Hp8FtdJJd2SsY42w21QccZx7&#10;U63crEJQF3GE/NtGeGIH6VsWyKjC3Vf3fmsdvbqOakUpXLa6XYDS7a6tppJt8Y3yiPq3HXB/L/61&#10;Ps7rUtPRbU26yJIwVmkPPXIGT3/wrrPC1vBJ9qDwq2GQDK9Kxb9EkuprNkXy/M+5t4HzdvSluSZd&#10;zf6pdQLrEMs3nx3ChWUYYYI4b8DwP511F017f3MdrpsUbrCvnXr7gC3IJXHfI596x9at4f7GdhHg&#10;+cr5H94kZNYp1bUYZGliu2VlkIVh24FOIrHaajP4ctYWnihaObaXPmRYUL1Of88VasNZttDRtQtZ&#10;Gnm8nEbsx5C8nr79O4qWCOOTwtY3UqLJIyAMZBuyCGyMHjtVCf8AeaHqNu/KWtxG9uv9wvw2PrWh&#10;PUtWMOqeIQzTIskPkqQ7KQyHP3D7cn6ZrOn8Na74f1iSS7njk2x7o7VLjqpJweCDxnr19j2i8Ial&#10;fweJ/sEN26wyW6s8atwTlRVy3ml1PxTe/bpDJ5Nwoj7bQcAgY9R/Ks9WP4WWNN1fS72KS2v9C+0M&#10;8f7xmbLIehIyMnjjrn37VJ4X0DTDfyWMfhy8W2mZmV4+gwcdCD3I7ce/a9bJFdy281xDGzSQlnby&#10;x8xHc1p3aKu2Rfla33eSynG3pVLVCuYNlqT+G7q8ivLG4+yzNteTbkjHQn8M/SoLfW9Nts6posqX&#10;Cxr8uTkls9Oeh5/P866qwlkvdJvI7tvMDsu7d3+9/gK8/wBZtLew04S2aeWzTMG2seetS4itqWo/&#10;Hl1I0d7cadNBcMuzczDZ16Y7Y9e9XbLWtHkaa08QXV9YyFdzGF8rINox39hWj4N0+y1jQGGp2sc3&#10;kQoYWdeU+bsetZ/xMsbQappsQt12t5gP/fKUAb0MzeUvkywsu0bWDLyPWisO10ux+zR/uT/q1/5a&#10;N6fWiq5QP//ZUEsDBBQABgAIAAAAIQAD5wt03gAAAAcBAAAPAAAAZHJzL2Rvd25yZXYueG1sTI9B&#10;S8NAFITvgv9heYI3u0mTSIl5KaWopyLYCuJtm31NQrNvQ3abpP/e9WSPwwwz3xTr2XRipMG1lhHi&#10;RQSCuLK65Rrh6/D2tALhvGKtOsuEcCUH6/L+rlC5thN/0rj3tQgl7HKF0Hjf51K6qiGj3ML2xME7&#10;2cEoH+RQSz2oKZSbTi6j6Fka1XJYaFRP24aq8/5iEN4nNW2S+HXcnU/b688h+/jexYT4+DBvXkB4&#10;mv1/GP7wAzqUgeloL6yd6BDCEY+QJBmI4K6WcQriiJCmcQayLOQtf/kL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DC+DxIjBAAAVg0AAA4AAAAAAAAA&#10;AAAAAAAAPAIAAGRycy9lMm9Eb2MueG1sUEsBAi0ACgAAAAAAAAAhAIXJHlQMoAMADKADABUAAAAA&#10;AAAAAAAAAAAAiwYAAGRycy9tZWRpYS9pbWFnZTEuanBlZ1BLAQItAAoAAAAAAAAAIQDK+rLoWjED&#10;AFoxAwAVAAAAAAAAAAAAAAAAAMqmAwBkcnMvbWVkaWEvaW1hZ2UyLmpwZWdQSwECLQAUAAYACAAA&#10;ACEAA+cLdN4AAAAHAQAADwAAAAAAAAAAAAAAAABX2AYAZHJzL2Rvd25yZXYueG1sUEsBAi0AFAAG&#10;AAgAAAAhABmUu8nDAAAApwEAABkAAAAAAAAAAAAAAAAAYtkGAGRycy9fcmVscy9lMm9Eb2MueG1s&#10;LnJlbHNQSwUGAAAAAAcABwDAAQAAXNoGAAAA&#10;">
                <v:shape id="Imagen 4" o:spid="_x0000_s1027" type="#_x0000_t75" style="position:absolute;left:29260;width:30785;height:29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aBryQAAAOMAAAAPAAAAZHJzL2Rvd25yZXYueG1sRE9LSwMx&#10;EL4L/ocwBW82+8Cq26alKKIIFWzrobdhM90NbibLJk1Xf70RBI/zvWexGm0nIg3eOFaQTzMQxLXT&#10;hhsF+93T9R0IH5A1do5JwRd5WC0vLxZYaXfmd4rb0IgUwr5CBW0IfSWlr1uy6KeuJ07c0Q0WQzqH&#10;RuoBzyncdrLIspm0aDg1tNjTQ0v15/ZkFXy/3j5rd3qLm0PE9ezRfJgx5kpdTcb1HESgMfyL/9wv&#10;Os0v7vOyLPKbEn5/SgDI5Q8AAAD//wMAUEsBAi0AFAAGAAgAAAAhANvh9svuAAAAhQEAABMAAAAA&#10;AAAAAAAAAAAAAAAAAFtDb250ZW50X1R5cGVzXS54bWxQSwECLQAUAAYACAAAACEAWvQsW78AAAAV&#10;AQAACwAAAAAAAAAAAAAAAAAfAQAAX3JlbHMvLnJlbHNQSwECLQAUAAYACAAAACEA/JWga8kAAADj&#10;AAAADwAAAAAAAAAAAAAAAAAHAgAAZHJzL2Rvd25yZXYueG1sUEsFBgAAAAADAAMAtwAAAP0CAAAA&#10;AA==&#10;">
                  <v:imagedata r:id="rId32" o:title="" croptop="-1661f" cropbottom="17133f" cropleft="4983f" cropright="20688f"/>
                </v:shape>
                <v:shape id="Imagen 2" o:spid="_x0000_s1028" type="#_x0000_t75" style="position:absolute;top:1066;width:29292;height:28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T1xgAAAOEAAAAPAAAAZHJzL2Rvd25yZXYueG1sRE/LasJA&#10;FN0X/IfhCt3VibWGEB2DFCqhi0J9oMtL5poJZu6EzDTGv+8sCl0ezntdjLYVA/W+caxgPktAEFdO&#10;N1wrOB4+XjIQPiBrbB2Tggd5KDaTpzXm2t35m4Z9qEUMYZ+jAhNCl0vpK0MW/cx1xJG7ut5iiLCv&#10;pe7xHsNtK1+TJJUWG44NBjt6N1Td9j9WgZWNOyTnr3SBl7TcfZ6cKR+lUs/TcbsCEWgM/+I/d6kV&#10;LLMsXb5lcXJ8FN+A3PwCAAD//wMAUEsBAi0AFAAGAAgAAAAhANvh9svuAAAAhQEAABMAAAAAAAAA&#10;AAAAAAAAAAAAAFtDb250ZW50X1R5cGVzXS54bWxQSwECLQAUAAYACAAAACEAWvQsW78AAAAVAQAA&#10;CwAAAAAAAAAAAAAAAAAfAQAAX3JlbHMvLnJlbHNQSwECLQAUAAYACAAAACEALnjU9cYAAADhAAAA&#10;DwAAAAAAAAAAAAAAAAAHAgAAZHJzL2Rvd25yZXYueG1sUEsFBgAAAAADAAMAtwAAAPoCAAAAAA==&#10;">
                  <v:imagedata r:id="rId33" o:title="" croptop="4991f" cropbottom="10005f" cropleft="9165f" cropright="16685f"/>
                </v:shape>
                <v:shapetype id="_x0000_t202" coordsize="21600,21600" o:spt="202" path="m,l,21600r21600,l21600,xe">
                  <v:stroke joinstyle="miter"/>
                  <v:path gradientshapeok="t" o:connecttype="rect"/>
                </v:shapetype>
                <v:shape id="Cuadro de texto 2" o:spid="_x0000_s1029" type="#_x0000_t202" style="position:absolute;left:838;top:26289;width:487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13xgAAAOIAAAAPAAAAZHJzL2Rvd25yZXYueG1sRE9LS8NA&#10;EL4L/odlhN7sbh/aGrst0iJ4stgX9DZkp0kwOxuy2yb+e+cgePz43otV72t1ozZWgS2MhgYUcR5c&#10;xYWFw/79cQ4qJmSHdWCy8EMRVsv7uwVmLnT8RbddKpSEcMzQQplSk2kd85I8xmFoiIW7hNZjEtgW&#10;2rXYSbiv9diYZ+2xYmkosaF1Sfn37uotHD8v59PUbIuNf2q60BvN/kVbO3jo315BJerTv/jP/eFk&#10;/mQynY/GMzkhlwSDXv4CAAD//wMAUEsBAi0AFAAGAAgAAAAhANvh9svuAAAAhQEAABMAAAAAAAAA&#10;AAAAAAAAAAAAAFtDb250ZW50X1R5cGVzXS54bWxQSwECLQAUAAYACAAAACEAWvQsW78AAAAVAQAA&#10;CwAAAAAAAAAAAAAAAAAfAQAAX3JlbHMvLnJlbHNQSwECLQAUAAYACAAAACEA5Ludd8YAAADiAAAA&#10;DwAAAAAAAAAAAAAAAAAHAgAAZHJzL2Rvd25yZXYueG1sUEsFBgAAAAADAAMAtwAAAPoCAAAAAA==&#10;" filled="f" stroked="f">
                  <v:textbox>
                    <w:txbxContent>
                      <w:p w14:paraId="72193317" w14:textId="77777777" w:rsidR="00D158A8" w:rsidRPr="00045C0A" w:rsidRDefault="00D158A8" w:rsidP="00D158A8">
                        <w:pPr>
                          <w:rPr>
                            <w:b/>
                            <w:bCs/>
                            <w:color w:val="FFFFFF" w:themeColor="background1"/>
                            <w:sz w:val="24"/>
                            <w:szCs w:val="24"/>
                          </w:rPr>
                        </w:pPr>
                        <w:r>
                          <w:rPr>
                            <w:b/>
                            <w:bCs/>
                            <w:color w:val="FFFFFF" w:themeColor="background1"/>
                            <w:sz w:val="24"/>
                            <w:szCs w:val="24"/>
                          </w:rPr>
                          <w:t>A</w:t>
                        </w:r>
                        <w:r w:rsidRPr="00045C0A">
                          <w:rPr>
                            <w:b/>
                            <w:bCs/>
                            <w:color w:val="FFFFFF" w:themeColor="background1"/>
                            <w:sz w:val="24"/>
                            <w:szCs w:val="24"/>
                          </w:rPr>
                          <w:t>)</w:t>
                        </w:r>
                      </w:p>
                    </w:txbxContent>
                  </v:textbox>
                </v:shape>
                <v:shape id="Cuadro de texto 2" o:spid="_x0000_s1030" type="#_x0000_t202" style="position:absolute;left:30251;top:26289;width:488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DCyQAAAOIAAAAPAAAAZHJzL2Rvd25yZXYueG1sRI9Pa8JA&#10;FMTvBb/D8gRvdVdro6auUiqCpxb/Qm+P7DMJzb4N2dXEb+8WCj0OM/MbZrHqbCVu1PjSsYbRUIEg&#10;zpwpOddwPGyeZyB8QDZYOSYNd/KwWvaeFpga1/KObvuQiwhhn6KGIoQ6ldJnBVn0Q1cTR+/iGosh&#10;yiaXpsE2wm0lx0ol0mLJcaHAmj4Kyn72V6vh9Hn5Pk/UV762r3XrOiXZzqXWg373/gYiUBf+w3/t&#10;rdEwm6tkmryMR/B7Kd4BuXwAAAD//wMAUEsBAi0AFAAGAAgAAAAhANvh9svuAAAAhQEAABMAAAAA&#10;AAAAAAAAAAAAAAAAAFtDb250ZW50X1R5cGVzXS54bWxQSwECLQAUAAYACAAAACEAWvQsW78AAAAV&#10;AQAACwAAAAAAAAAAAAAAAAAfAQAAX3JlbHMvLnJlbHNQSwECLQAUAAYACAAAACEA63bgwskAAADi&#10;AAAADwAAAAAAAAAAAAAAAAAHAgAAZHJzL2Rvd25yZXYueG1sUEsFBgAAAAADAAMAtwAAAP0CAAAA&#10;AA==&#10;" filled="f" stroked="f">
                  <v:textbox>
                    <w:txbxContent>
                      <w:p w14:paraId="1C752BC6" w14:textId="77777777" w:rsidR="00D158A8" w:rsidRPr="00045C0A" w:rsidRDefault="00D158A8" w:rsidP="00D158A8">
                        <w:pPr>
                          <w:rPr>
                            <w:b/>
                            <w:bCs/>
                            <w:color w:val="FFFFFF" w:themeColor="background1"/>
                            <w:sz w:val="24"/>
                            <w:szCs w:val="24"/>
                          </w:rPr>
                        </w:pPr>
                        <w:r>
                          <w:rPr>
                            <w:b/>
                            <w:bCs/>
                            <w:color w:val="FFFFFF" w:themeColor="background1"/>
                            <w:sz w:val="24"/>
                            <w:szCs w:val="24"/>
                          </w:rPr>
                          <w:t>B</w:t>
                        </w:r>
                        <w:r w:rsidRPr="00045C0A">
                          <w:rPr>
                            <w:b/>
                            <w:bCs/>
                            <w:color w:val="FFFFFF" w:themeColor="background1"/>
                            <w:sz w:val="24"/>
                            <w:szCs w:val="24"/>
                          </w:rPr>
                          <w:t>)</w:t>
                        </w:r>
                      </w:p>
                    </w:txbxContent>
                  </v:textbox>
                </v:shape>
                <w10:wrap type="topAndBottom" anchorx="margin"/>
              </v:group>
            </w:pict>
          </mc:Fallback>
        </mc:AlternateContent>
      </w:r>
    </w:p>
    <w:p w14:paraId="31408D12" w14:textId="59C941E9" w:rsidR="00D158A8" w:rsidRDefault="00D158A8" w:rsidP="00D158A8">
      <w:pPr>
        <w:ind w:firstLine="720"/>
      </w:pPr>
    </w:p>
    <w:p w14:paraId="46F0FE78" w14:textId="50091EC4" w:rsidR="00D158A8" w:rsidRPr="00D158A8" w:rsidRDefault="00D158A8" w:rsidP="00D158A8">
      <w:r w:rsidRPr="00D158A8">
        <w:t xml:space="preserve">Figure 3. A) H-E staining at 10x shows stratified squamous epithelium with moderate hyperplastic changes, stroma with cutaneous appendages and a tumor lesion consisting of a proliferation of spindle-shaped cells, interspersed with collagen bundles, immersed in loose, </w:t>
      </w:r>
      <w:proofErr w:type="spellStart"/>
      <w:r w:rsidRPr="00D158A8">
        <w:t>fibromyxoid</w:t>
      </w:r>
      <w:proofErr w:type="spellEnd"/>
      <w:r w:rsidRPr="00D158A8">
        <w:t xml:space="preserve"> connective tissue. B) H-E staining at 40x shows a proliferation of spindle-shaped cells with ovoid and elongated nuclei, with heterogeneous chromatin, clear eosinophilic cytoplasm, some vacuolated, without atypia or mitotic activity.</w:t>
      </w:r>
    </w:p>
    <w:sectPr w:rsidR="00D158A8" w:rsidRPr="00D158A8" w:rsidSect="00E65C5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B2EEA" w14:textId="77777777" w:rsidR="00751D09" w:rsidRDefault="00751D09" w:rsidP="00C37E61">
      <w:r>
        <w:separator/>
      </w:r>
    </w:p>
  </w:endnote>
  <w:endnote w:type="continuationSeparator" w:id="0">
    <w:p w14:paraId="15081947" w14:textId="77777777" w:rsidR="00751D09" w:rsidRDefault="00751D0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263E8" w14:textId="77777777" w:rsidR="00E65C59" w:rsidRDefault="00E65C5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3CF51" w14:textId="4476734A" w:rsidR="00C37E61" w:rsidRPr="0087007A" w:rsidRDefault="00C37E61" w:rsidP="0087007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167AF" w14:textId="07FCED18" w:rsidR="00754C9A" w:rsidRPr="001E07DE" w:rsidRDefault="00754C9A" w:rsidP="001E07D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133E7" w14:textId="77777777" w:rsidR="00C37E61" w:rsidRPr="00C37E61" w:rsidRDefault="00C37E61" w:rsidP="00C37E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77B34" w14:textId="77777777" w:rsidR="00751D09" w:rsidRDefault="00751D09" w:rsidP="00C37E61">
      <w:r>
        <w:separator/>
      </w:r>
    </w:p>
  </w:footnote>
  <w:footnote w:type="continuationSeparator" w:id="0">
    <w:p w14:paraId="5BD157B1" w14:textId="77777777" w:rsidR="00751D09" w:rsidRDefault="00751D0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28D32" w14:textId="3E7A041E" w:rsidR="00E65C59" w:rsidRDefault="00000000">
    <w:pPr>
      <w:pStyle w:val="Encabezado"/>
    </w:pPr>
    <w:r>
      <w:rPr>
        <w:noProof/>
      </w:rPr>
      <w:pict w14:anchorId="7AF5B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9492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2EF86" w14:textId="583C249A" w:rsidR="00E65C59" w:rsidRDefault="00000000">
    <w:pPr>
      <w:pStyle w:val="Encabezado"/>
    </w:pPr>
    <w:r>
      <w:rPr>
        <w:noProof/>
      </w:rPr>
      <w:pict w14:anchorId="0DD5A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9492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A8617" w14:textId="59F5BA8C" w:rsidR="00296529" w:rsidRPr="00296529" w:rsidRDefault="00000000" w:rsidP="00296529">
    <w:pPr>
      <w:ind w:left="2160"/>
      <w:jc w:val="center"/>
      <w:rPr>
        <w:rFonts w:ascii="Times New Roman" w:eastAsia="Calibri" w:hAnsi="Times New Roman"/>
        <w:i/>
        <w:sz w:val="18"/>
        <w:szCs w:val="22"/>
      </w:rPr>
    </w:pPr>
    <w:r>
      <w:rPr>
        <w:noProof/>
      </w:rPr>
      <w:pict w14:anchorId="57C920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9492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F96F1E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CCA103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EDBFE4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B6681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8C34DA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7862A8D" w14:textId="77777777" w:rsidR="00296529" w:rsidRDefault="00754C9A">
    <w:pPr>
      <w:pStyle w:val="Encabezad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D3CCE" w14:textId="72FFC650" w:rsidR="00E65C59" w:rsidRDefault="00000000">
    <w:pPr>
      <w:pStyle w:val="Encabezado"/>
    </w:pPr>
    <w:r>
      <w:rPr>
        <w:noProof/>
      </w:rPr>
      <w:pict w14:anchorId="57DA7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9492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29EA1" w14:textId="35B5D78B" w:rsidR="00E65C59" w:rsidRDefault="00000000">
    <w:pPr>
      <w:pStyle w:val="Encabezado"/>
    </w:pPr>
    <w:r>
      <w:rPr>
        <w:noProof/>
      </w:rPr>
      <w:pict w14:anchorId="02A60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9492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09C7D" w14:textId="5E95D711" w:rsidR="00E65C59" w:rsidRDefault="00000000">
    <w:pPr>
      <w:pStyle w:val="Encabezado"/>
    </w:pPr>
    <w:r>
      <w:rPr>
        <w:noProof/>
      </w:rPr>
      <w:pict w14:anchorId="3F6D48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9492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2642152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26683311">
    <w:abstractNumId w:val="15"/>
  </w:num>
  <w:num w:numId="3" w16cid:durableId="1511215085">
    <w:abstractNumId w:val="23"/>
  </w:num>
  <w:num w:numId="4" w16cid:durableId="92996972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66397993">
    <w:abstractNumId w:val="7"/>
  </w:num>
  <w:num w:numId="6" w16cid:durableId="157431551">
    <w:abstractNumId w:val="6"/>
  </w:num>
  <w:num w:numId="7" w16cid:durableId="2107580276">
    <w:abstractNumId w:val="1"/>
  </w:num>
  <w:num w:numId="8" w16cid:durableId="1260481882">
    <w:abstractNumId w:val="12"/>
  </w:num>
  <w:num w:numId="9" w16cid:durableId="814953227">
    <w:abstractNumId w:val="25"/>
  </w:num>
  <w:num w:numId="10" w16cid:durableId="980303569">
    <w:abstractNumId w:val="2"/>
  </w:num>
  <w:num w:numId="11" w16cid:durableId="1152797971">
    <w:abstractNumId w:val="18"/>
  </w:num>
  <w:num w:numId="12" w16cid:durableId="1192259139">
    <w:abstractNumId w:val="3"/>
  </w:num>
  <w:num w:numId="13" w16cid:durableId="1578787951">
    <w:abstractNumId w:val="17"/>
  </w:num>
  <w:num w:numId="14" w16cid:durableId="405953402">
    <w:abstractNumId w:val="8"/>
  </w:num>
  <w:num w:numId="15" w16cid:durableId="684787403">
    <w:abstractNumId w:val="21"/>
  </w:num>
  <w:num w:numId="16" w16cid:durableId="1735422161">
    <w:abstractNumId w:val="5"/>
  </w:num>
  <w:num w:numId="17" w16cid:durableId="1400977717">
    <w:abstractNumId w:val="22"/>
  </w:num>
  <w:num w:numId="18" w16cid:durableId="713778166">
    <w:abstractNumId w:val="14"/>
  </w:num>
  <w:num w:numId="19" w16cid:durableId="162165700">
    <w:abstractNumId w:val="28"/>
  </w:num>
  <w:num w:numId="20" w16cid:durableId="696391759">
    <w:abstractNumId w:val="11"/>
  </w:num>
  <w:num w:numId="21" w16cid:durableId="807207350">
    <w:abstractNumId w:val="9"/>
  </w:num>
  <w:num w:numId="22" w16cid:durableId="2063088946">
    <w:abstractNumId w:val="13"/>
  </w:num>
  <w:num w:numId="23" w16cid:durableId="1564679336">
    <w:abstractNumId w:val="19"/>
  </w:num>
  <w:num w:numId="24" w16cid:durableId="686055036">
    <w:abstractNumId w:val="26"/>
  </w:num>
  <w:num w:numId="25" w16cid:durableId="31000466">
    <w:abstractNumId w:val="4"/>
  </w:num>
  <w:num w:numId="26" w16cid:durableId="1363166557">
    <w:abstractNumId w:val="16"/>
  </w:num>
  <w:num w:numId="27" w16cid:durableId="1243640847">
    <w:abstractNumId w:val="20"/>
  </w:num>
  <w:num w:numId="28" w16cid:durableId="785465125">
    <w:abstractNumId w:val="27"/>
  </w:num>
  <w:num w:numId="29" w16cid:durableId="408582859">
    <w:abstractNumId w:val="24"/>
  </w:num>
  <w:num w:numId="30" w16cid:durableId="11966253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5F84"/>
    <w:rsid w:val="00030174"/>
    <w:rsid w:val="0004579C"/>
    <w:rsid w:val="00071E2D"/>
    <w:rsid w:val="0008266A"/>
    <w:rsid w:val="000947B2"/>
    <w:rsid w:val="000A47FA"/>
    <w:rsid w:val="000A65D3"/>
    <w:rsid w:val="000B1E33"/>
    <w:rsid w:val="000C3DC7"/>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07DE"/>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B6A46"/>
    <w:rsid w:val="002C57D2"/>
    <w:rsid w:val="002D7CA5"/>
    <w:rsid w:val="002E0D56"/>
    <w:rsid w:val="00315186"/>
    <w:rsid w:val="00320055"/>
    <w:rsid w:val="0033343E"/>
    <w:rsid w:val="003512C2"/>
    <w:rsid w:val="003604A2"/>
    <w:rsid w:val="00371FB6"/>
    <w:rsid w:val="003763C1"/>
    <w:rsid w:val="00376BBE"/>
    <w:rsid w:val="0039224F"/>
    <w:rsid w:val="003A43A4"/>
    <w:rsid w:val="003A7E18"/>
    <w:rsid w:val="003C4C86"/>
    <w:rsid w:val="003C6258"/>
    <w:rsid w:val="003E1B3D"/>
    <w:rsid w:val="003E2904"/>
    <w:rsid w:val="00401927"/>
    <w:rsid w:val="0041027F"/>
    <w:rsid w:val="00412475"/>
    <w:rsid w:val="00423789"/>
    <w:rsid w:val="00440F43"/>
    <w:rsid w:val="00441B6F"/>
    <w:rsid w:val="00446221"/>
    <w:rsid w:val="00450E62"/>
    <w:rsid w:val="004539DB"/>
    <w:rsid w:val="00471A80"/>
    <w:rsid w:val="004740D1"/>
    <w:rsid w:val="004D305E"/>
    <w:rsid w:val="004D4277"/>
    <w:rsid w:val="00502516"/>
    <w:rsid w:val="00505F06"/>
    <w:rsid w:val="00506828"/>
    <w:rsid w:val="0053056E"/>
    <w:rsid w:val="00554FDA"/>
    <w:rsid w:val="00585730"/>
    <w:rsid w:val="005B7038"/>
    <w:rsid w:val="005C784C"/>
    <w:rsid w:val="005D17F6"/>
    <w:rsid w:val="005E5539"/>
    <w:rsid w:val="00602BF5"/>
    <w:rsid w:val="00617FDD"/>
    <w:rsid w:val="00633614"/>
    <w:rsid w:val="00633F68"/>
    <w:rsid w:val="00636EB2"/>
    <w:rsid w:val="006375B8"/>
    <w:rsid w:val="0066510A"/>
    <w:rsid w:val="00673F9F"/>
    <w:rsid w:val="006748EE"/>
    <w:rsid w:val="00686953"/>
    <w:rsid w:val="00687DEA"/>
    <w:rsid w:val="00687E67"/>
    <w:rsid w:val="006959AE"/>
    <w:rsid w:val="006967F7"/>
    <w:rsid w:val="006A250C"/>
    <w:rsid w:val="006B21D3"/>
    <w:rsid w:val="006B57D0"/>
    <w:rsid w:val="006D30FF"/>
    <w:rsid w:val="006D3D80"/>
    <w:rsid w:val="006D3E9B"/>
    <w:rsid w:val="006D6940"/>
    <w:rsid w:val="006F11EC"/>
    <w:rsid w:val="0070082C"/>
    <w:rsid w:val="007369E6"/>
    <w:rsid w:val="00746E59"/>
    <w:rsid w:val="00751D09"/>
    <w:rsid w:val="00754C9A"/>
    <w:rsid w:val="0075599A"/>
    <w:rsid w:val="00761D52"/>
    <w:rsid w:val="0077749E"/>
    <w:rsid w:val="00790ADA"/>
    <w:rsid w:val="007A1A59"/>
    <w:rsid w:val="007D2288"/>
    <w:rsid w:val="007E088F"/>
    <w:rsid w:val="007E7504"/>
    <w:rsid w:val="007F7B32"/>
    <w:rsid w:val="00801E73"/>
    <w:rsid w:val="00804BC2"/>
    <w:rsid w:val="0081431A"/>
    <w:rsid w:val="0083216F"/>
    <w:rsid w:val="00860000"/>
    <w:rsid w:val="00863BD3"/>
    <w:rsid w:val="008641ED"/>
    <w:rsid w:val="00866D66"/>
    <w:rsid w:val="008671C6"/>
    <w:rsid w:val="0087007A"/>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2121"/>
    <w:rsid w:val="00A94063"/>
    <w:rsid w:val="00AA6219"/>
    <w:rsid w:val="00AA74E0"/>
    <w:rsid w:val="00AB703F"/>
    <w:rsid w:val="00AC6BB8"/>
    <w:rsid w:val="00AE008F"/>
    <w:rsid w:val="00B01FCD"/>
    <w:rsid w:val="00B103D8"/>
    <w:rsid w:val="00B1776C"/>
    <w:rsid w:val="00B52583"/>
    <w:rsid w:val="00B52896"/>
    <w:rsid w:val="00B83549"/>
    <w:rsid w:val="00B95236"/>
    <w:rsid w:val="00B96BD9"/>
    <w:rsid w:val="00BA1B01"/>
    <w:rsid w:val="00BA2641"/>
    <w:rsid w:val="00BB37AA"/>
    <w:rsid w:val="00BC53A0"/>
    <w:rsid w:val="00BD1597"/>
    <w:rsid w:val="00BE62AD"/>
    <w:rsid w:val="00BF121F"/>
    <w:rsid w:val="00BF1F80"/>
    <w:rsid w:val="00C0511D"/>
    <w:rsid w:val="00C166EF"/>
    <w:rsid w:val="00C17EB0"/>
    <w:rsid w:val="00C27F5F"/>
    <w:rsid w:val="00C30A0F"/>
    <w:rsid w:val="00C37E61"/>
    <w:rsid w:val="00C70F1B"/>
    <w:rsid w:val="00C71A47"/>
    <w:rsid w:val="00C7464C"/>
    <w:rsid w:val="00C84065"/>
    <w:rsid w:val="00C85588"/>
    <w:rsid w:val="00CC0309"/>
    <w:rsid w:val="00CD6755"/>
    <w:rsid w:val="00CD6856"/>
    <w:rsid w:val="00CE0089"/>
    <w:rsid w:val="00CE793C"/>
    <w:rsid w:val="00CE7CF7"/>
    <w:rsid w:val="00CF193C"/>
    <w:rsid w:val="00D158A8"/>
    <w:rsid w:val="00D173F1"/>
    <w:rsid w:val="00D74CB0"/>
    <w:rsid w:val="00D8295D"/>
    <w:rsid w:val="00DB32DE"/>
    <w:rsid w:val="00DB5666"/>
    <w:rsid w:val="00DC2A65"/>
    <w:rsid w:val="00DE15F0"/>
    <w:rsid w:val="00DE5663"/>
    <w:rsid w:val="00DE78AA"/>
    <w:rsid w:val="00E053D0"/>
    <w:rsid w:val="00E15994"/>
    <w:rsid w:val="00E3114E"/>
    <w:rsid w:val="00E31A70"/>
    <w:rsid w:val="00E35B02"/>
    <w:rsid w:val="00E37B3A"/>
    <w:rsid w:val="00E65C59"/>
    <w:rsid w:val="00E66496"/>
    <w:rsid w:val="00E66B35"/>
    <w:rsid w:val="00E66E10"/>
    <w:rsid w:val="00E769F6"/>
    <w:rsid w:val="00E8407C"/>
    <w:rsid w:val="00E84F3C"/>
    <w:rsid w:val="00EA012C"/>
    <w:rsid w:val="00EB02A9"/>
    <w:rsid w:val="00EC6A55"/>
    <w:rsid w:val="00ED0288"/>
    <w:rsid w:val="00EE52CB"/>
    <w:rsid w:val="00EF581D"/>
    <w:rsid w:val="00EF7FD8"/>
    <w:rsid w:val="00F06F59"/>
    <w:rsid w:val="00F17988"/>
    <w:rsid w:val="00F469F0"/>
    <w:rsid w:val="00F53273"/>
    <w:rsid w:val="00F755E4"/>
    <w:rsid w:val="00F77D02"/>
    <w:rsid w:val="00FB3A86"/>
    <w:rsid w:val="00FC305E"/>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529D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epgina">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cabezad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Firm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uentedeprrafopredeter"/>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ipervnculo">
    <w:name w:val="Hyperlink"/>
    <w:basedOn w:val="Fuentedeprrafopredeter"/>
    <w:rsid w:val="00030174"/>
    <w:rPr>
      <w:color w:val="FF0080"/>
      <w:u w:val="single"/>
    </w:rPr>
  </w:style>
  <w:style w:type="character" w:styleId="Hipervnculovisitado">
    <w:name w:val="FollowedHyperlink"/>
    <w:basedOn w:val="Fuentedeprrafopredeter"/>
    <w:rsid w:val="00FB3A86"/>
    <w:rPr>
      <w:color w:val="800080"/>
      <w:u w:val="single"/>
    </w:rPr>
  </w:style>
  <w:style w:type="table" w:styleId="Tablaconcuadrcula">
    <w:name w:val="Table Grid"/>
    <w:basedOn w:val="Tab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rsid w:val="00EF7FD8"/>
    <w:pPr>
      <w:spacing w:after="120" w:line="480" w:lineRule="auto"/>
    </w:pPr>
  </w:style>
  <w:style w:type="character" w:customStyle="1" w:styleId="Textoindependiente2Car">
    <w:name w:val="Texto independiente 2 Car"/>
    <w:basedOn w:val="Fuentedeprrafopredeter"/>
    <w:link w:val="Textoindependiente2"/>
    <w:rsid w:val="00EF7FD8"/>
    <w:rPr>
      <w:rFonts w:ascii="Helvetica" w:hAnsi="Helvetica"/>
    </w:rPr>
  </w:style>
  <w:style w:type="character" w:styleId="Refdecomentario">
    <w:name w:val="annotation reference"/>
    <w:basedOn w:val="Fuentedeprrafopredeter"/>
    <w:uiPriority w:val="99"/>
    <w:unhideWhenUsed/>
    <w:rsid w:val="00746E59"/>
    <w:rPr>
      <w:sz w:val="16"/>
      <w:szCs w:val="16"/>
    </w:rPr>
  </w:style>
  <w:style w:type="paragraph" w:styleId="Textocomentario">
    <w:name w:val="annotation text"/>
    <w:basedOn w:val="Normal"/>
    <w:link w:val="TextocomentarioCar"/>
    <w:uiPriority w:val="99"/>
    <w:unhideWhenUsed/>
    <w:rsid w:val="00746E59"/>
    <w:rPr>
      <w:rFonts w:ascii="Times New Roman" w:hAnsi="Times New Roman"/>
      <w:lang w:val="nb-NO" w:eastAsia="nb-NO"/>
    </w:rPr>
  </w:style>
  <w:style w:type="character" w:customStyle="1" w:styleId="TextocomentarioCar">
    <w:name w:val="Texto comentario Car"/>
    <w:basedOn w:val="Fuentedeprrafopredeter"/>
    <w:link w:val="Textocomentario"/>
    <w:uiPriority w:val="99"/>
    <w:rsid w:val="00746E59"/>
    <w:rPr>
      <w:lang w:val="nb-NO" w:eastAsia="nb-NO"/>
    </w:rPr>
  </w:style>
  <w:style w:type="paragraph" w:styleId="Textodeglobo">
    <w:name w:val="Balloon Text"/>
    <w:basedOn w:val="Normal"/>
    <w:link w:val="TextodegloboCar"/>
    <w:rsid w:val="00746E59"/>
    <w:rPr>
      <w:rFonts w:ascii="Tahoma" w:hAnsi="Tahoma" w:cs="Tahoma"/>
      <w:sz w:val="16"/>
      <w:szCs w:val="16"/>
    </w:rPr>
  </w:style>
  <w:style w:type="character" w:customStyle="1" w:styleId="TextodegloboCar">
    <w:name w:val="Texto de globo Car"/>
    <w:basedOn w:val="Fuentedeprrafopredeter"/>
    <w:link w:val="Textodeglobo"/>
    <w:rsid w:val="00746E59"/>
    <w:rPr>
      <w:rFonts w:ascii="Tahoma" w:hAnsi="Tahoma" w:cs="Tahoma"/>
      <w:sz w:val="16"/>
      <w:szCs w:val="16"/>
    </w:rPr>
  </w:style>
  <w:style w:type="paragraph" w:styleId="Textoindependiente3">
    <w:name w:val="Body Text 3"/>
    <w:basedOn w:val="Normal"/>
    <w:link w:val="Textoindependiente3Car"/>
    <w:rsid w:val="00231920"/>
    <w:pPr>
      <w:spacing w:after="120"/>
    </w:pPr>
    <w:rPr>
      <w:sz w:val="16"/>
      <w:szCs w:val="16"/>
    </w:rPr>
  </w:style>
  <w:style w:type="character" w:customStyle="1" w:styleId="Textoindependiente3Car">
    <w:name w:val="Texto independiente 3 Car"/>
    <w:basedOn w:val="Fuentedeprrafopredeter"/>
    <w:link w:val="Textoindependiente3"/>
    <w:rsid w:val="00231920"/>
    <w:rPr>
      <w:rFonts w:ascii="Helvetica" w:hAnsi="Helvetica"/>
      <w:sz w:val="16"/>
      <w:szCs w:val="16"/>
    </w:rPr>
  </w:style>
  <w:style w:type="character" w:styleId="Nmerodelnea">
    <w:name w:val="line number"/>
    <w:basedOn w:val="Fuentedeprrafopredeter"/>
    <w:rsid w:val="00412475"/>
  </w:style>
  <w:style w:type="character" w:styleId="nfasis">
    <w:name w:val="Emphasis"/>
    <w:basedOn w:val="Fuentedeprrafopredeter"/>
    <w:uiPriority w:val="20"/>
    <w:qFormat/>
    <w:rsid w:val="0024282C"/>
    <w:rPr>
      <w:i/>
      <w:iCs/>
    </w:rPr>
  </w:style>
  <w:style w:type="character" w:styleId="Mencinsinresolver">
    <w:name w:val="Unresolved Mention"/>
    <w:basedOn w:val="Fuentedeprrafopredeter"/>
    <w:uiPriority w:val="99"/>
    <w:semiHidden/>
    <w:unhideWhenUsed/>
    <w:rsid w:val="00287E68"/>
    <w:rPr>
      <w:color w:val="605E5C"/>
      <w:shd w:val="clear" w:color="auto" w:fill="E1DFDD"/>
    </w:rPr>
  </w:style>
  <w:style w:type="paragraph" w:styleId="Textoindependiente">
    <w:name w:val="Body Text"/>
    <w:basedOn w:val="Normal"/>
    <w:link w:val="TextoindependienteCar"/>
    <w:semiHidden/>
    <w:unhideWhenUsed/>
    <w:rsid w:val="00CC0309"/>
    <w:pPr>
      <w:spacing w:after="120"/>
    </w:pPr>
  </w:style>
  <w:style w:type="character" w:customStyle="1" w:styleId="TextoindependienteCar">
    <w:name w:val="Texto independiente Car"/>
    <w:basedOn w:val="Fuentedeprrafopredeter"/>
    <w:link w:val="Textoindependiente"/>
    <w:semiHidden/>
    <w:rsid w:val="00CC030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6.pn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microsoft.com/office/2007/relationships/hdphoto" Target="media/hdphoto3.wdp"/><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7.png"/><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microsoft.com/office/2007/relationships/hdphoto" Target="media/hdphoto4.wdp"/><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2EFEC-C995-445F-B701-6C591C04E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97</TotalTime>
  <Pages>7</Pages>
  <Words>2472</Words>
  <Characters>13596</Characters>
  <Application>Microsoft Office Word</Application>
  <DocSecurity>0</DocSecurity>
  <Lines>113</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16036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Angela Molina</cp:lastModifiedBy>
  <cp:revision>21</cp:revision>
  <cp:lastPrinted>1999-07-06T11:00:00Z</cp:lastPrinted>
  <dcterms:created xsi:type="dcterms:W3CDTF">2025-10-18T04:03:00Z</dcterms:created>
  <dcterms:modified xsi:type="dcterms:W3CDTF">2025-10-21T16:53:00Z</dcterms:modified>
</cp:coreProperties>
</file>