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7453D9" w14:textId="77777777" w:rsidR="00754C9A" w:rsidRDefault="00754C9A" w:rsidP="00441B6F">
      <w:pPr>
        <w:pStyle w:val="Title"/>
        <w:spacing w:after="0"/>
        <w:jc w:val="both"/>
        <w:rPr>
          <w:rFonts w:ascii="Arial" w:hAnsi="Arial" w:cs="Arial"/>
        </w:rPr>
      </w:pPr>
    </w:p>
    <w:p w14:paraId="38C1B8EC" w14:textId="77777777" w:rsidR="00163BC4" w:rsidRPr="00163BC4" w:rsidRDefault="00993F38" w:rsidP="00441B6F">
      <w:pPr>
        <w:pStyle w:val="Author"/>
        <w:spacing w:line="240" w:lineRule="auto"/>
        <w:rPr>
          <w:rFonts w:ascii="Arial" w:hAnsi="Arial" w:cs="Arial"/>
          <w:bCs/>
          <w:iCs/>
          <w:kern w:val="28"/>
          <w:sz w:val="36"/>
        </w:rPr>
      </w:pPr>
      <w:r w:rsidRPr="00993F38">
        <w:rPr>
          <w:rFonts w:ascii="Arial" w:hAnsi="Arial" w:cs="Arial"/>
          <w:bCs/>
          <w:iCs/>
          <w:kern w:val="28"/>
          <w:sz w:val="36"/>
        </w:rPr>
        <w:t>Transforming Teacher Education Throug</w:t>
      </w:r>
      <w:r w:rsidR="000779FE">
        <w:rPr>
          <w:rFonts w:ascii="Arial" w:hAnsi="Arial" w:cs="Arial"/>
          <w:bCs/>
          <w:iCs/>
          <w:kern w:val="28"/>
          <w:sz w:val="36"/>
        </w:rPr>
        <w:t>h Digital Innovation: A Moodle-</w:t>
      </w:r>
      <w:r w:rsidR="00514738">
        <w:rPr>
          <w:rFonts w:ascii="Arial" w:hAnsi="Arial" w:cs="Arial"/>
          <w:bCs/>
          <w:iCs/>
          <w:kern w:val="28"/>
          <w:sz w:val="36"/>
        </w:rPr>
        <w:t>based Module for 21</w:t>
      </w:r>
      <w:r w:rsidR="00514738" w:rsidRPr="00514738">
        <w:rPr>
          <w:rFonts w:ascii="Arial" w:hAnsi="Arial" w:cs="Arial"/>
          <w:bCs/>
          <w:iCs/>
          <w:kern w:val="28"/>
          <w:sz w:val="36"/>
          <w:vertAlign w:val="superscript"/>
        </w:rPr>
        <w:t>st</w:t>
      </w:r>
      <w:r w:rsidR="00514738">
        <w:rPr>
          <w:rFonts w:ascii="Arial" w:hAnsi="Arial" w:cs="Arial"/>
          <w:bCs/>
          <w:iCs/>
          <w:kern w:val="28"/>
          <w:sz w:val="36"/>
        </w:rPr>
        <w:t>-</w:t>
      </w:r>
      <w:r w:rsidRPr="00993F38">
        <w:rPr>
          <w:rFonts w:ascii="Arial" w:hAnsi="Arial" w:cs="Arial"/>
          <w:bCs/>
          <w:iCs/>
          <w:kern w:val="28"/>
          <w:sz w:val="36"/>
        </w:rPr>
        <w:t>Century Literacies</w:t>
      </w:r>
      <w:r w:rsidR="00231920">
        <w:rPr>
          <w:rFonts w:ascii="Arial" w:hAnsi="Arial" w:cs="Arial"/>
          <w:bCs/>
          <w:iCs/>
          <w:kern w:val="28"/>
          <w:sz w:val="36"/>
        </w:rPr>
        <w:t xml:space="preserve"> </w:t>
      </w:r>
    </w:p>
    <w:p w14:paraId="21DA5F31" w14:textId="77777777" w:rsidR="00790ADA" w:rsidRDefault="00790ADA" w:rsidP="00441B6F">
      <w:pPr>
        <w:pStyle w:val="Affiliation"/>
        <w:spacing w:after="0" w:line="240" w:lineRule="auto"/>
        <w:jc w:val="both"/>
        <w:rPr>
          <w:rFonts w:ascii="Arial" w:hAnsi="Arial" w:cs="Arial"/>
        </w:rPr>
      </w:pPr>
    </w:p>
    <w:p w14:paraId="51829CF6" w14:textId="77777777" w:rsidR="002C57D2" w:rsidRPr="00FB3A86" w:rsidRDefault="002C57D2" w:rsidP="00441B6F">
      <w:pPr>
        <w:pStyle w:val="Affiliation"/>
        <w:spacing w:after="0" w:line="240" w:lineRule="auto"/>
        <w:jc w:val="both"/>
        <w:rPr>
          <w:rFonts w:ascii="Arial" w:hAnsi="Arial" w:cs="Arial"/>
        </w:rPr>
      </w:pPr>
    </w:p>
    <w:p w14:paraId="1ACC721F" w14:textId="77777777" w:rsidR="00B01FCD" w:rsidRPr="00FB3A86" w:rsidRDefault="00000000" w:rsidP="00441B6F">
      <w:pPr>
        <w:pStyle w:val="Copyright"/>
        <w:spacing w:after="0" w:line="240" w:lineRule="auto"/>
        <w:jc w:val="both"/>
        <w:rPr>
          <w:rFonts w:ascii="Arial" w:hAnsi="Arial" w:cs="Arial"/>
        </w:rPr>
        <w:sectPr w:rsidR="00B01FCD" w:rsidRPr="00FB3A86" w:rsidSect="009F442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76EA7F9">
          <v:shapetype id="_x0000_t32" coordsize="21600,21600" o:spt="32" o:oned="t" path="m,l21600,21600e" filled="f">
            <v:path arrowok="t" fillok="f" o:connecttype="none"/>
            <o:lock v:ext="edit" shapetype="t"/>
          </v:shapetype>
          <v:shape id="_x0000_s2085"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3042C031"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BD3E2B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6B53029" w14:textId="77777777" w:rsidTr="001E44FE">
        <w:tc>
          <w:tcPr>
            <w:tcW w:w="9576" w:type="dxa"/>
            <w:shd w:val="clear" w:color="auto" w:fill="F2F2F2"/>
          </w:tcPr>
          <w:p w14:paraId="5AADEBFC" w14:textId="62E34C39"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D54649" w:rsidRPr="00D54649">
              <w:rPr>
                <w:rFonts w:ascii="Arial" w:eastAsia="Calibri" w:hAnsi="Arial" w:cs="Arial"/>
                <w:szCs w:val="22"/>
              </w:rPr>
              <w:t>To highlight the practical significance of the study, consider a classroom scenario in which a pre-service teacher is required to integrate digital literacy skills to engage students in a lesson on global citizenship. Both current and future educators must navigate a rapidly evolving educational landscape that necessitates proficiency in 21st-century literacies. This study designed and evaluated a Moodle-based instructional module for Building and Enhancing New Literacies Across the Curriculum (BENLAC), a professional education course embedded in the revised higher education curricula. The purpose was to prepare pre-service teachers with essential skills required for effective future teaching, thereby addressing contemporary real-world classroom challenges.</w:t>
            </w:r>
          </w:p>
          <w:p w14:paraId="5D430A65" w14:textId="1FC62AA1"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00B27B68">
              <w:rPr>
                <w:rFonts w:ascii="Arial" w:eastAsia="Calibri" w:hAnsi="Arial" w:cs="Arial"/>
                <w:szCs w:val="22"/>
              </w:rPr>
              <w:t xml:space="preserve"> </w:t>
            </w:r>
            <w:r w:rsidR="009C2541" w:rsidRPr="009C2541">
              <w:rPr>
                <w:rFonts w:ascii="Arial" w:eastAsia="Calibri" w:hAnsi="Arial" w:cs="Arial"/>
                <w:szCs w:val="22"/>
              </w:rPr>
              <w:t>A mixed-methods approach was employed, integrating qualitative document analysis for module development with a quantitative assessment through a descriptive survey to evaluate the effectiveness of the instructional module.</w:t>
            </w:r>
          </w:p>
          <w:p w14:paraId="6FF2BB73" w14:textId="281DFCE5" w:rsidR="00BA1B01" w:rsidRPr="008F71D2"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008F71D2">
              <w:rPr>
                <w:rFonts w:ascii="Arial" w:eastAsia="Calibri" w:hAnsi="Arial" w:cs="Arial"/>
                <w:b/>
                <w:szCs w:val="22"/>
              </w:rPr>
              <w:t xml:space="preserve"> </w:t>
            </w:r>
            <w:r w:rsidR="009C2541" w:rsidRPr="009C2541">
              <w:rPr>
                <w:rFonts w:ascii="Arial" w:eastAsia="Calibri" w:hAnsi="Arial" w:cs="Arial"/>
                <w:szCs w:val="22"/>
              </w:rPr>
              <w:t>The research was conducted at the Central Bicol State University of Agriculture (CBSUA) in the Philippines.</w:t>
            </w:r>
          </w:p>
          <w:p w14:paraId="4E0E2728" w14:textId="14D527D1"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3A1EC5" w:rsidRPr="003A1EC5">
              <w:rPr>
                <w:rFonts w:ascii="Arial" w:eastAsia="Calibri" w:hAnsi="Arial" w:cs="Arial"/>
                <w:szCs w:val="22"/>
              </w:rPr>
              <w:t>The Moodle-based instructional module was developed through a structured three-phase process: planning, design, and evaluation. Five doctoral experts in fields such as curriculum development, educational leadership, professional education, instructional materials development, and ICT reviewed the developed module using a modified 36-item checklist. The assessment covered four key areas: content, design/format, technical features, and pedagogical aspects, all evaluated on a 5-point Likert scale. Data were analyzed with IBM SPSS Statistics 21 to calculate the weighted mean and standard deviation.</w:t>
            </w:r>
          </w:p>
          <w:p w14:paraId="10011774" w14:textId="51BE67CE" w:rsidR="00BA1B01" w:rsidRPr="00BA1B01" w:rsidRDefault="00DF3281" w:rsidP="00441B6F">
            <w:pPr>
              <w:pStyle w:val="Body"/>
              <w:spacing w:after="0"/>
              <w:rPr>
                <w:rFonts w:ascii="Arial" w:eastAsia="Calibri" w:hAnsi="Arial" w:cs="Arial"/>
                <w:b/>
                <w:bCs/>
                <w:szCs w:val="22"/>
              </w:rPr>
            </w:pPr>
            <w:r>
              <w:rPr>
                <w:rFonts w:ascii="Arial" w:eastAsia="Calibri" w:hAnsi="Arial" w:cs="Arial"/>
                <w:b/>
                <w:bCs/>
                <w:szCs w:val="22"/>
              </w:rPr>
              <w:t xml:space="preserve">Results: </w:t>
            </w:r>
            <w:r w:rsidR="00B11A0F" w:rsidRPr="00B11A0F">
              <w:rPr>
                <w:rFonts w:ascii="Arial" w:eastAsia="Calibri" w:hAnsi="Arial" w:cs="Arial"/>
                <w:bCs/>
                <w:szCs w:val="22"/>
              </w:rPr>
              <w:t>The expert evaluation revealed that the Moodle-based instructional module consistently received "very good" ratings across all assessment criteria. Content validation achieved a score of 4.6, design and format validation received a score of 4.63, technical and technological aspects were rated at 4.73, and pedagogical parameters obtained a score of 4.57 on a 5-point scale. The developed instructional module integrates key learning material, offers a user-friendly navigation, accommodates diverse learning styles, and demonstrates alignment with the Philippine Professional Standards for Teachers and 21st-century literacy skills.</w:t>
            </w:r>
          </w:p>
          <w:p w14:paraId="14ED8287" w14:textId="7E3E0A79" w:rsidR="00505F06" w:rsidRPr="0047030F" w:rsidRDefault="00BA1B01" w:rsidP="00FF2AE2">
            <w:pPr>
              <w:pStyle w:val="Body"/>
              <w:spacing w:after="0"/>
              <w:rPr>
                <w:rFonts w:ascii="Arial" w:eastAsia="Calibri" w:hAnsi="Arial" w:cs="Arial"/>
                <w:szCs w:val="22"/>
              </w:rPr>
            </w:pPr>
            <w:r w:rsidRPr="00BA1B01">
              <w:rPr>
                <w:rFonts w:ascii="Arial" w:eastAsia="Calibri" w:hAnsi="Arial" w:cs="Arial"/>
                <w:b/>
                <w:bCs/>
                <w:szCs w:val="22"/>
              </w:rPr>
              <w:t>Conclusion:</w:t>
            </w:r>
            <w:r w:rsidR="0047030F">
              <w:rPr>
                <w:rFonts w:ascii="Arial" w:eastAsia="Calibri" w:hAnsi="Arial" w:cs="Arial"/>
                <w:b/>
                <w:bCs/>
                <w:szCs w:val="22"/>
              </w:rPr>
              <w:t xml:space="preserve"> </w:t>
            </w:r>
            <w:r w:rsidR="00F6027D" w:rsidRPr="00F6027D">
              <w:rPr>
                <w:rFonts w:ascii="Arial" w:eastAsia="Calibri" w:hAnsi="Arial" w:cs="Arial"/>
                <w:bCs/>
                <w:szCs w:val="22"/>
              </w:rPr>
              <w:t xml:space="preserve">The Moodle-based instructional module, developed through a rigorous design and testing process, proved to be a valuable and pertinent resource for professional education courses. It is particularly suited to the shift in instructional delivery brought about by the COVID-19 pandemic. The findings suggest that well-constructed Moodle-based instructional modules can effectively support high-quality teaching and learning in higher education environments. Furthermore, such modules help prepare pre-service teachers with the vital 21st-century skills and literacies relevant to contemporary educational settings. These results provide practical guidance to institutions transitioning to blended and online learning, especially in contexts with limited resources. The paper presents evidence-based models to inform institutional LMS adoption policies and support the formulation of </w:t>
            </w:r>
            <w:r w:rsidR="00FF2AE2">
              <w:rPr>
                <w:rFonts w:ascii="Arial" w:eastAsia="Calibri" w:hAnsi="Arial" w:cs="Arial"/>
                <w:bCs/>
                <w:szCs w:val="22"/>
              </w:rPr>
              <w:t>guidelines</w:t>
            </w:r>
            <w:r w:rsidR="00F6027D" w:rsidRPr="00F6027D">
              <w:rPr>
                <w:rFonts w:ascii="Arial" w:eastAsia="Calibri" w:hAnsi="Arial" w:cs="Arial"/>
                <w:bCs/>
                <w:szCs w:val="22"/>
              </w:rPr>
              <w:t xml:space="preserve"> for integrating digital literacy into pre-service teacher education programs.</w:t>
            </w:r>
          </w:p>
        </w:tc>
      </w:tr>
    </w:tbl>
    <w:p w14:paraId="20057ACD" w14:textId="77777777" w:rsidR="00636EB2" w:rsidRDefault="00636EB2" w:rsidP="00441B6F">
      <w:pPr>
        <w:pStyle w:val="Body"/>
        <w:spacing w:after="0"/>
        <w:rPr>
          <w:rFonts w:ascii="Arial" w:hAnsi="Arial" w:cs="Arial"/>
          <w:i/>
        </w:rPr>
      </w:pPr>
    </w:p>
    <w:p w14:paraId="0D44BF27" w14:textId="77777777" w:rsidR="00A24E7E" w:rsidRDefault="00A24E7E" w:rsidP="00441B6F">
      <w:pPr>
        <w:pStyle w:val="Body"/>
        <w:spacing w:after="0"/>
        <w:rPr>
          <w:rFonts w:ascii="Arial" w:hAnsi="Arial" w:cs="Arial"/>
          <w:i/>
        </w:rPr>
      </w:pPr>
      <w:r>
        <w:rPr>
          <w:rFonts w:ascii="Arial" w:hAnsi="Arial" w:cs="Arial"/>
          <w:i/>
        </w:rPr>
        <w:t xml:space="preserve">Keywords: </w:t>
      </w:r>
      <w:r w:rsidR="00483EE9" w:rsidRPr="00483EE9">
        <w:rPr>
          <w:rFonts w:ascii="Arial" w:hAnsi="Arial" w:cs="Arial"/>
          <w:i/>
        </w:rPr>
        <w:t>Instructional module design and evaluation, Moodle-based instructional module, professional education course, Virtual Learning Portal</w:t>
      </w:r>
    </w:p>
    <w:p w14:paraId="2165E2E2" w14:textId="77777777" w:rsidR="0024282C" w:rsidRDefault="0024282C" w:rsidP="00441B6F">
      <w:pPr>
        <w:pStyle w:val="Body"/>
        <w:spacing w:after="0"/>
        <w:rPr>
          <w:rFonts w:ascii="Arial" w:hAnsi="Arial" w:cs="Arial"/>
          <w:i/>
          <w:sz w:val="18"/>
        </w:rPr>
      </w:pPr>
    </w:p>
    <w:p w14:paraId="5CBDB5EA" w14:textId="77777777" w:rsidR="00505F06" w:rsidRPr="00A24E7E" w:rsidRDefault="00505F06" w:rsidP="00441B6F">
      <w:pPr>
        <w:pStyle w:val="Body"/>
        <w:spacing w:after="0"/>
        <w:rPr>
          <w:rFonts w:ascii="Arial" w:hAnsi="Arial" w:cs="Arial"/>
          <w:i/>
        </w:rPr>
      </w:pPr>
    </w:p>
    <w:p w14:paraId="74F8CC96"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7CD9CFE" w14:textId="77777777" w:rsidR="00790ADA" w:rsidRPr="00FB3A86" w:rsidRDefault="00790ADA" w:rsidP="00441B6F">
      <w:pPr>
        <w:pStyle w:val="AbstHead"/>
        <w:spacing w:after="0"/>
        <w:jc w:val="both"/>
        <w:rPr>
          <w:rFonts w:ascii="Arial" w:hAnsi="Arial" w:cs="Arial"/>
        </w:rPr>
      </w:pPr>
    </w:p>
    <w:p w14:paraId="34A5DE86" w14:textId="0DCF2BB6" w:rsidR="002C18A4" w:rsidRPr="002C18A4" w:rsidRDefault="00D47495" w:rsidP="002C18A4">
      <w:pPr>
        <w:pStyle w:val="Body"/>
        <w:spacing w:after="0"/>
        <w:rPr>
          <w:rFonts w:ascii="Arial" w:hAnsi="Arial" w:cs="Arial"/>
        </w:rPr>
      </w:pPr>
      <w:r w:rsidRPr="00D47495">
        <w:rPr>
          <w:rFonts w:ascii="Arial" w:hAnsi="Arial" w:cs="Arial"/>
        </w:rPr>
        <w:t>The COVID-19 pandemic rapidly transformed education, causing a global shift to distance learning. Universities quickly moved from face-to-face to e-learning (Stecula &amp; Wolniak, 2022). This shift revealed persistent barriers, including limited access to online learning tools, financial challenges faced by institutions and students, unreliable internet connectivity in many regions, and insufficient digital literacy among both students and staff (Okagbue et al., 2023). These specific challenges forced the education sector to devise new methods for effective content delivery (Abumalloh et al., 2021).</w:t>
      </w:r>
    </w:p>
    <w:p w14:paraId="5A56824F" w14:textId="77777777" w:rsidR="002C18A4" w:rsidRPr="002C18A4" w:rsidRDefault="002C18A4" w:rsidP="002C18A4">
      <w:pPr>
        <w:pStyle w:val="Body"/>
        <w:spacing w:after="0"/>
        <w:rPr>
          <w:rFonts w:ascii="Arial" w:hAnsi="Arial" w:cs="Arial"/>
        </w:rPr>
      </w:pPr>
    </w:p>
    <w:p w14:paraId="4214E8ED" w14:textId="20BBE5CF" w:rsidR="002C18A4" w:rsidRPr="002C18A4" w:rsidRDefault="00623686" w:rsidP="002C18A4">
      <w:pPr>
        <w:pStyle w:val="Body"/>
        <w:spacing w:after="0"/>
        <w:rPr>
          <w:rFonts w:ascii="Arial" w:hAnsi="Arial" w:cs="Arial"/>
        </w:rPr>
      </w:pPr>
      <w:r w:rsidRPr="00623686">
        <w:rPr>
          <w:rFonts w:ascii="Arial" w:hAnsi="Arial" w:cs="Arial"/>
        </w:rPr>
        <w:t>E-learning, which blends ICT for remote education (Suzianti &amp; Paramadini, 2021), has long been a part of education, but gained full adoption during the pandemic because in-person classes were restricted (Fauzi, 2017). Tools such as Microsoft Teams, Zoom, and Google Classroom have enabled HEIs to enhance teaching and learning (Stecula &amp; Wolniak, 2022). E-learning encompasses digital applications and processes for delivering education and training (Alqahtani &amp; Rajikhan, 2020), providing training and higher education to diverse students (Aljawarneh, 2020). This shift encourages institutions and educators to embrace Internet-based resources to support high-quality education.</w:t>
      </w:r>
    </w:p>
    <w:p w14:paraId="3738A3B1" w14:textId="77777777" w:rsidR="002C18A4" w:rsidRPr="002C18A4" w:rsidRDefault="002C18A4" w:rsidP="002C18A4">
      <w:pPr>
        <w:pStyle w:val="Body"/>
        <w:spacing w:after="0"/>
        <w:rPr>
          <w:rFonts w:ascii="Arial" w:hAnsi="Arial" w:cs="Arial"/>
        </w:rPr>
      </w:pPr>
    </w:p>
    <w:p w14:paraId="12EC7DBE" w14:textId="77777777" w:rsidR="002C18A4" w:rsidRPr="002C18A4" w:rsidRDefault="002C18A4" w:rsidP="002C18A4">
      <w:pPr>
        <w:pStyle w:val="Body"/>
        <w:spacing w:after="0"/>
        <w:rPr>
          <w:rFonts w:ascii="Arial" w:hAnsi="Arial" w:cs="Arial"/>
        </w:rPr>
      </w:pPr>
      <w:r w:rsidRPr="002C18A4">
        <w:rPr>
          <w:rFonts w:ascii="Arial" w:hAnsi="Arial" w:cs="Arial"/>
        </w:rPr>
        <w:t>The study by Bani Hani et al. (2021) reveals that Zoom and Skype are the most widely used platforms for e-learning. Similarly, Gunawan et al. (2021) state that the Zoom application can be used on various mobile devices, PCs, and laptops, enabling students to participate in learning from any location. Several studies indicate that Zoom has been an effective video teleconferencing app during the COVID-19 pandemic and is widely integrated into Learning Management Systems (LMS). The LMS has become one of the most notable tools for e-learning during the pandemic, driven by technological advances. Lonn, Teasley, and Krumm (2011) define LMS as a web-based platform that allows teachers and students to share learning materials and engage in synchronous or asynchronous online interactions. An LMS is characterized by its ability to incorporate multiple media formats, various resources, alternative technologies, and an organized presentation of information that facilitates learning (Oliveira et al., 2016). A high-quality LMS can be a vital tool for successful online course delivery, offering features such as course management, assessment, progress tracking, gradebook, communication tools, social connectivity, security and privacy, and ubiquitous access (Turnbull et al., 2020).</w:t>
      </w:r>
    </w:p>
    <w:p w14:paraId="6F7E1A90" w14:textId="67819007" w:rsidR="002C18A4" w:rsidRPr="002C18A4" w:rsidRDefault="002C18A4" w:rsidP="002C18A4">
      <w:pPr>
        <w:pStyle w:val="Body"/>
        <w:spacing w:after="0"/>
        <w:rPr>
          <w:rFonts w:ascii="Arial" w:hAnsi="Arial" w:cs="Arial"/>
        </w:rPr>
      </w:pPr>
    </w:p>
    <w:p w14:paraId="53CDFCFF" w14:textId="550942F1" w:rsidR="002C18A4" w:rsidRPr="002C18A4" w:rsidRDefault="00CA683A" w:rsidP="002C18A4">
      <w:pPr>
        <w:pStyle w:val="Body"/>
        <w:spacing w:after="0"/>
        <w:rPr>
          <w:rFonts w:ascii="Arial" w:hAnsi="Arial" w:cs="Arial"/>
        </w:rPr>
      </w:pPr>
      <w:r w:rsidRPr="00CA683A">
        <w:rPr>
          <w:rFonts w:ascii="Arial" w:hAnsi="Arial" w:cs="Arial"/>
        </w:rPr>
        <w:t>Advances in e-learning have encouraged educational institutions to adopt new activities and processes (Oliveira, Cunha, &amp; Nakayama, 2016). Integrating Learning Management Systems (LMS) can enhance planning, organization, and management of e-learning. In response to these developments during the pandemic, Central Bicol State University of Agriculture (CBSUA) launched the Virtual Learning Portal (VLP) via Moodle to ensure continued teaching and learning (Homillano, 2023). VLP is described as a smart LMS alternative providing customized, relevant content using various pedagogical models. Moodle also offers advantages over traditional methods, improving communication for both students and teachers (Goyal et al., 2023). Moodle-based LMS became a popular learning technology during the pandemic (Maryati et al., 2023).</w:t>
      </w:r>
    </w:p>
    <w:p w14:paraId="5A3AB26D" w14:textId="5E73A382" w:rsidR="002C18A4" w:rsidRPr="002C18A4" w:rsidRDefault="002C18A4" w:rsidP="002C18A4">
      <w:pPr>
        <w:pStyle w:val="Body"/>
        <w:spacing w:after="0"/>
        <w:rPr>
          <w:rFonts w:ascii="Arial" w:hAnsi="Arial" w:cs="Arial"/>
        </w:rPr>
      </w:pPr>
    </w:p>
    <w:p w14:paraId="31CC0169" w14:textId="5FD0CD31" w:rsidR="002C18A4" w:rsidRPr="002C18A4" w:rsidRDefault="009F0927" w:rsidP="002C18A4">
      <w:pPr>
        <w:pStyle w:val="Body"/>
        <w:spacing w:after="0"/>
        <w:rPr>
          <w:rFonts w:ascii="Arial" w:hAnsi="Arial" w:cs="Arial"/>
        </w:rPr>
      </w:pPr>
      <w:r w:rsidRPr="009F0927">
        <w:rPr>
          <w:rFonts w:ascii="Arial" w:hAnsi="Arial" w:cs="Arial"/>
        </w:rPr>
        <w:t xml:space="preserve">The Virtual Learning Portal (VLP) offers lecture resources and instructional content. CBSUA faculty developed Moodle-based modules across disciplines. During the pandemic, these </w:t>
      </w:r>
      <w:r w:rsidRPr="009F0927">
        <w:rPr>
          <w:rFonts w:ascii="Arial" w:hAnsi="Arial" w:cs="Arial"/>
        </w:rPr>
        <w:lastRenderedPageBreak/>
        <w:t>became essential for content delivery from high school to college, prompting the creation of self-instructional modules that helped educators refine teaching. Dechavez (2023) notes that such modules allow learners to progress at their own pace. In response to the shift to e-learning, CBSUA expanded VLP resources across multiple disciplines to enhance teaching and learning.</w:t>
      </w:r>
    </w:p>
    <w:p w14:paraId="7A5EF933" w14:textId="77777777" w:rsidR="002C18A4" w:rsidRPr="002C18A4" w:rsidRDefault="002C18A4" w:rsidP="002C18A4">
      <w:pPr>
        <w:pStyle w:val="Body"/>
        <w:spacing w:after="0"/>
        <w:rPr>
          <w:rFonts w:ascii="Arial" w:hAnsi="Arial" w:cs="Arial"/>
        </w:rPr>
      </w:pPr>
    </w:p>
    <w:p w14:paraId="0F51BB3A" w14:textId="0DFF38A6" w:rsidR="002C18A4" w:rsidRPr="002C18A4" w:rsidRDefault="002C18A4" w:rsidP="002C18A4">
      <w:pPr>
        <w:pStyle w:val="Body"/>
        <w:spacing w:after="0"/>
        <w:rPr>
          <w:rFonts w:ascii="Arial" w:hAnsi="Arial" w:cs="Arial"/>
        </w:rPr>
      </w:pPr>
      <w:r w:rsidRPr="002C18A4">
        <w:rPr>
          <w:rFonts w:ascii="Arial" w:hAnsi="Arial" w:cs="Arial"/>
        </w:rPr>
        <w:t>In response to the comprehensive revisions made to the Philippine Basic Education Curriculum, the Commission on Higher Education (CHED) has aligned the higher education curriculum with the K-12 curriculum by implementing new Policies, Standards, and Guidelines for various undergraduate and graduate degree programs. The Higher Education curriculum requires exploring new literacies, concepts, strategies, challenges, and impacts of the 21st century to address current educational trends. Developing a Moodle-based instructional module for the Building and Enhancing New Literacies Across the Curriculum (BENLAC) course is crucial for equipping pre-service teachers with the new literacies and 21st-century skills necessary to become effective educators in the future. The Digital Education Action Plan 2021-2027 by the European Commission highlights the fact that to transform education to the digital age, it is necessary to strategically invest in developing digital competences among teachers and other educational leaders, proper technological infrastructure, and high-quality digital content that makes education more inclusive and more relevant to all levels of education, and that the current study was informed directly by the priority of the Digital Education Action Plan to develop a Moodle-based teaching module to train pre-service teachers of Central Bicol State University of Agriculture in the digital age literacy and digital pedagogy skills.</w:t>
      </w:r>
    </w:p>
    <w:p w14:paraId="4D884FF3" w14:textId="77777777" w:rsidR="002C18A4" w:rsidRPr="002C18A4" w:rsidRDefault="002C18A4" w:rsidP="002C18A4">
      <w:pPr>
        <w:pStyle w:val="Body"/>
        <w:spacing w:after="0"/>
        <w:rPr>
          <w:rFonts w:ascii="Arial" w:hAnsi="Arial" w:cs="Arial"/>
        </w:rPr>
      </w:pPr>
    </w:p>
    <w:p w14:paraId="2931339B" w14:textId="163B05E8" w:rsidR="002C18A4" w:rsidRPr="002C18A4" w:rsidRDefault="002C18A4" w:rsidP="002C18A4">
      <w:pPr>
        <w:pStyle w:val="Body"/>
        <w:spacing w:after="0"/>
        <w:rPr>
          <w:rFonts w:ascii="Arial" w:hAnsi="Arial" w:cs="Arial"/>
        </w:rPr>
      </w:pPr>
      <w:r w:rsidRPr="002C18A4">
        <w:rPr>
          <w:rFonts w:ascii="Arial" w:hAnsi="Arial" w:cs="Arial"/>
        </w:rPr>
        <w:t>De Leon (2020) defined 21st-century skills as comprehensive knowledge, abilities, work habits, and personal attributes required to navigate the modern world and future careers. Alongside these emerging trends, the 21st-century curriculum emphasizes seven new literacies: multicultural literacy, social literacy, media literacy, financial literacy, digital literacy, ecological literacy, and creative literacy. The systematic review of 35 studies conducted by</w:t>
      </w:r>
      <w:r w:rsidR="00FE73F3">
        <w:rPr>
          <w:rFonts w:ascii="Arial" w:hAnsi="Arial" w:cs="Arial"/>
        </w:rPr>
        <w:t xml:space="preserve"> Sarmiento et al. (2025) on six</w:t>
      </w:r>
      <w:r w:rsidRPr="002C18A4">
        <w:rPr>
          <w:rFonts w:ascii="Arial" w:hAnsi="Arial" w:cs="Arial"/>
        </w:rPr>
        <w:t xml:space="preserve"> continents showed that although educators of teachers around the globe responded to the COVID-19 outbreak with a remarkable adaptability, introducing innovations in their pedagogical approaches and experimenting with new technologies, the transition process demonstrated that significant gaps in their readiness to use learning management systems, such as Moodle, to educate their students, even in the first sections of the course, cause significant gaps in emergency response and the eme</w:t>
      </w:r>
      <w:r>
        <w:rPr>
          <w:rFonts w:ascii="Arial" w:hAnsi="Arial" w:cs="Arial"/>
        </w:rPr>
        <w:t>rgence of crisis-related needs.</w:t>
      </w:r>
    </w:p>
    <w:p w14:paraId="5F9581BF" w14:textId="77777777" w:rsidR="002C18A4" w:rsidRPr="002C18A4" w:rsidRDefault="002C18A4" w:rsidP="002C18A4">
      <w:pPr>
        <w:pStyle w:val="Body"/>
        <w:spacing w:after="0"/>
        <w:rPr>
          <w:rFonts w:ascii="Arial" w:hAnsi="Arial" w:cs="Arial"/>
        </w:rPr>
      </w:pPr>
    </w:p>
    <w:p w14:paraId="46C0B06C" w14:textId="5CA081AA" w:rsidR="004B4277" w:rsidRDefault="006E59AC" w:rsidP="002C18A4">
      <w:pPr>
        <w:pStyle w:val="Body"/>
        <w:spacing w:after="0"/>
        <w:rPr>
          <w:rFonts w:ascii="Arial" w:hAnsi="Arial" w:cs="Arial"/>
        </w:rPr>
      </w:pPr>
      <w:r w:rsidRPr="006E59AC">
        <w:rPr>
          <w:rFonts w:ascii="Arial" w:hAnsi="Arial" w:cs="Arial"/>
        </w:rPr>
        <w:t xml:space="preserve">A systematic review of 55 studies in 21 countries (Almazroa &amp; Alotaibi, 2023) found that, although there is broad acceptance of 21st-century skills as key educational outcomes, a gap exists between research on teacher education, which is very narrow and fragmented. There are several implications regarding effective ways of teaching professional development, highlighting a gap that underscores the urgency of implementing evidence-based models, such as Moodle-based instructional modules. These modules can systematically impart pre-service teachers with the digital pedagogical competencies, new literacies, and technology-integrated teaching strategies essential for cultivating these skills in their future students. This study aims to design and evaluate an instructional module for the professional education subject in the revised tertiary education curricula, guiding pre-service and in-service teachers in acquiring 21st-century literacies and skills. This study advocates for improving the quality of professional education in HEIs by utilizing Moodle-based instructional modules, providing accessible and practical learning within evolving educational environments, especially within the current Philippine educational context. To strengthen the global comparability of CBSUA's module, metrics such as student engagement levels, assessment scores, and technology integration proficiency could be </w:t>
      </w:r>
      <w:r w:rsidRPr="006E59AC">
        <w:rPr>
          <w:rFonts w:ascii="Arial" w:hAnsi="Arial" w:cs="Arial"/>
        </w:rPr>
        <w:lastRenderedPageBreak/>
        <w:t>utilized. Explicitly contrasting these aspects against international benchmarks or similar initiatives in regions such as North America, Europe, and Asia-Pacific may highlight the module's standing on a global scale. The du Plooy, Casteleijn, and Franzsen (2024) scoping review that analyzed 69 articles on the topic of personalized adaptive learning in higher education showed that Moodle is one of the most commonly used platforms to implement adaptive learning pathways, with 59% of the reviewed articles reporting positive effects of using adaptive learning on academic performance, and 36% of the reviewed articles reported positive effects of using adaptive learning on student engagement, indicating that properly designed Learning Management System modules can help identify the pedagogical challenges identified in teacher education programs and supporting the development of 21st-century competencies essential for pre-service teachers. The results of the study contribute to the development of emerging pedagogical strategies that utilize technology to create enriching learning experiences.</w:t>
      </w:r>
    </w:p>
    <w:p w14:paraId="50F0E9D9" w14:textId="77777777" w:rsidR="003646CD" w:rsidRDefault="003646CD" w:rsidP="00DB3709">
      <w:pPr>
        <w:pStyle w:val="Body"/>
        <w:spacing w:after="0"/>
        <w:rPr>
          <w:rFonts w:ascii="Arial" w:hAnsi="Arial" w:cs="Arial"/>
        </w:rPr>
      </w:pPr>
    </w:p>
    <w:p w14:paraId="6B2C2A10" w14:textId="77777777" w:rsidR="00790ADA" w:rsidRPr="00FB3A86" w:rsidRDefault="00790ADA" w:rsidP="00441B6F">
      <w:pPr>
        <w:pStyle w:val="Body"/>
        <w:spacing w:after="0"/>
        <w:rPr>
          <w:rFonts w:ascii="Arial" w:hAnsi="Arial" w:cs="Arial"/>
        </w:rPr>
      </w:pPr>
    </w:p>
    <w:p w14:paraId="18569B0E" w14:textId="77777777"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r w:rsidR="007F7B32">
        <w:rPr>
          <w:rFonts w:ascii="Arial" w:hAnsi="Arial" w:cs="Arial"/>
        </w:rPr>
        <w:t xml:space="preserve"> </w:t>
      </w:r>
    </w:p>
    <w:p w14:paraId="4D8729A6" w14:textId="77777777" w:rsidR="00790ADA" w:rsidRPr="00FB3A86" w:rsidRDefault="00790ADA" w:rsidP="00441B6F">
      <w:pPr>
        <w:pStyle w:val="AbstHead"/>
        <w:spacing w:after="0"/>
        <w:jc w:val="both"/>
        <w:rPr>
          <w:rFonts w:ascii="Arial" w:hAnsi="Arial" w:cs="Arial"/>
        </w:rPr>
      </w:pPr>
    </w:p>
    <w:p w14:paraId="55559CAC" w14:textId="77777777" w:rsidR="00C165FA" w:rsidRPr="002D0E6A" w:rsidRDefault="00C165FA" w:rsidP="00C165FA">
      <w:pPr>
        <w:pStyle w:val="ListParagraph"/>
        <w:numPr>
          <w:ilvl w:val="0"/>
          <w:numId w:val="31"/>
        </w:numPr>
        <w:ind w:left="720" w:hanging="720"/>
        <w:jc w:val="both"/>
        <w:rPr>
          <w:rFonts w:ascii="Arial" w:hAnsi="Arial" w:cs="Arial"/>
          <w:b/>
          <w:sz w:val="22"/>
          <w:szCs w:val="20"/>
        </w:rPr>
      </w:pPr>
      <w:r w:rsidRPr="002D0E6A">
        <w:rPr>
          <w:rFonts w:ascii="Arial" w:hAnsi="Arial" w:cs="Arial"/>
          <w:b/>
          <w:sz w:val="22"/>
          <w:szCs w:val="20"/>
        </w:rPr>
        <w:t>Rese</w:t>
      </w:r>
      <w:r w:rsidRPr="002D0E6A">
        <w:rPr>
          <w:rFonts w:ascii="Arial" w:hAnsi="Arial" w:cs="Arial"/>
          <w:b/>
          <w:bCs/>
          <w:sz w:val="22"/>
          <w:szCs w:val="20"/>
        </w:rPr>
        <w:t xml:space="preserve">arch </w:t>
      </w:r>
      <w:r w:rsidRPr="002D0E6A">
        <w:rPr>
          <w:rFonts w:ascii="Arial" w:hAnsi="Arial" w:cs="Arial"/>
          <w:b/>
          <w:sz w:val="22"/>
          <w:szCs w:val="20"/>
        </w:rPr>
        <w:t>Method</w:t>
      </w:r>
    </w:p>
    <w:p w14:paraId="50684461" w14:textId="77777777" w:rsidR="00C165FA" w:rsidRPr="00C165FA" w:rsidRDefault="00C165FA" w:rsidP="00C165FA">
      <w:pPr>
        <w:jc w:val="both"/>
        <w:rPr>
          <w:rFonts w:ascii="Arial" w:hAnsi="Arial" w:cs="Arial"/>
          <w:i/>
        </w:rPr>
      </w:pPr>
    </w:p>
    <w:p w14:paraId="69A5A473" w14:textId="23E68E41" w:rsidR="00E4144D" w:rsidRPr="00C165FA" w:rsidRDefault="00A35B72" w:rsidP="00C165FA">
      <w:pPr>
        <w:jc w:val="both"/>
        <w:rPr>
          <w:rFonts w:ascii="Arial" w:hAnsi="Arial" w:cs="Arial"/>
        </w:rPr>
      </w:pPr>
      <w:r w:rsidRPr="00A35B72">
        <w:rPr>
          <w:rFonts w:ascii="Arial" w:hAnsi="Arial" w:cs="Arial"/>
        </w:rPr>
        <w:t xml:space="preserve">The study used a mixed-methods approach to design and evaluate instructional modules delivered through the Moodle platform for a specific professional education course. Qualitative data were collected through document analysis related to the development of the instructional module. A descriptive survey was employed for the quantitative part to assess the Moodle-based modules in terms of content, design/format, technical aspects, and pedagogical dimensions. The evaluation of these online learning modules was based on expert assessments using an evaluation tool modified by the researchers, initially adapted from Basilio &amp; Sigua (2022). To evaluate the Moodle-based instructional modules, a descriptive analysis was conducted based on experts' responses to a Likert-style survey questionnaire. Data analysis was performed using IBM SPSS Statistics 21, utilizing techniques such as weighted mean and standard deviation. </w:t>
      </w:r>
      <w:r w:rsidR="00C122EB">
        <w:rPr>
          <w:rFonts w:ascii="Arial" w:hAnsi="Arial" w:cs="Arial"/>
        </w:rPr>
        <w:t xml:space="preserve"> </w:t>
      </w:r>
    </w:p>
    <w:p w14:paraId="5FD6E8A1" w14:textId="77777777" w:rsidR="00C165FA" w:rsidRPr="00C165FA" w:rsidRDefault="00C165FA" w:rsidP="00C165FA">
      <w:pPr>
        <w:jc w:val="both"/>
        <w:rPr>
          <w:rFonts w:ascii="Arial" w:hAnsi="Arial" w:cs="Arial"/>
        </w:rPr>
      </w:pPr>
    </w:p>
    <w:p w14:paraId="52A75BBA" w14:textId="55116EFD" w:rsidR="00C165FA" w:rsidRDefault="001D1632" w:rsidP="00C165FA">
      <w:pPr>
        <w:pStyle w:val="ListParagraph"/>
        <w:numPr>
          <w:ilvl w:val="0"/>
          <w:numId w:val="31"/>
        </w:numPr>
        <w:ind w:left="720" w:hanging="720"/>
        <w:jc w:val="both"/>
        <w:rPr>
          <w:rFonts w:ascii="Arial" w:hAnsi="Arial" w:cs="Arial"/>
          <w:b/>
          <w:sz w:val="22"/>
          <w:szCs w:val="20"/>
        </w:rPr>
      </w:pPr>
      <w:r>
        <w:rPr>
          <w:rFonts w:ascii="Arial" w:hAnsi="Arial" w:cs="Arial"/>
          <w:b/>
          <w:sz w:val="22"/>
          <w:szCs w:val="20"/>
        </w:rPr>
        <w:t>Study Participants</w:t>
      </w:r>
    </w:p>
    <w:p w14:paraId="7468AB1F" w14:textId="62518DB0" w:rsidR="00813709" w:rsidRPr="003226E0" w:rsidRDefault="00813709" w:rsidP="00813709">
      <w:pPr>
        <w:jc w:val="both"/>
        <w:rPr>
          <w:rFonts w:ascii="Arial" w:hAnsi="Arial" w:cs="Arial"/>
        </w:rPr>
      </w:pPr>
    </w:p>
    <w:p w14:paraId="6DB5777F" w14:textId="49EAB077" w:rsidR="00BB10E9" w:rsidRPr="003226E0" w:rsidRDefault="00495042" w:rsidP="00813709">
      <w:pPr>
        <w:jc w:val="both"/>
        <w:rPr>
          <w:rFonts w:ascii="Arial" w:hAnsi="Arial" w:cs="Arial"/>
        </w:rPr>
      </w:pPr>
      <w:r>
        <w:rPr>
          <w:rFonts w:ascii="Arial" w:hAnsi="Arial" w:cs="Arial"/>
        </w:rPr>
        <w:t>The instructional module in M</w:t>
      </w:r>
      <w:r w:rsidR="00E50121" w:rsidRPr="00E50121">
        <w:rPr>
          <w:rFonts w:ascii="Arial" w:hAnsi="Arial" w:cs="Arial"/>
        </w:rPr>
        <w:t>oodle was utilized by 168 second year college students.  85 of them enrolled in the Bachelor of Secondary Education while 83 in the B</w:t>
      </w:r>
      <w:r w:rsidR="00E50121">
        <w:rPr>
          <w:rFonts w:ascii="Arial" w:hAnsi="Arial" w:cs="Arial"/>
        </w:rPr>
        <w:t>achelor of Elementary Education</w:t>
      </w:r>
      <w:r w:rsidR="00EE16AE" w:rsidRPr="00EE16AE">
        <w:rPr>
          <w:rFonts w:ascii="Arial" w:hAnsi="Arial" w:cs="Arial"/>
        </w:rPr>
        <w:t xml:space="preserve"> at CBSUA during the First Semester of the 2021-2022 academic year. These learners </w:t>
      </w:r>
      <w:r w:rsidR="00D727B5">
        <w:rPr>
          <w:rFonts w:ascii="Arial" w:hAnsi="Arial" w:cs="Arial"/>
        </w:rPr>
        <w:t>undertaken</w:t>
      </w:r>
      <w:r w:rsidR="00EE16AE" w:rsidRPr="00EE16AE">
        <w:rPr>
          <w:rFonts w:ascii="Arial" w:hAnsi="Arial" w:cs="Arial"/>
        </w:rPr>
        <w:t xml:space="preserve"> BENLAC course (Professional Education 4). The module was completed using the Virtual Learning Portal over 18 weeks, during which students conducted formative assessments (15 weeks) and summative assessments (3 weeks).</w:t>
      </w:r>
    </w:p>
    <w:p w14:paraId="1506FC14" w14:textId="77777777" w:rsidR="00813709" w:rsidRPr="00813709" w:rsidRDefault="00813709" w:rsidP="00813709">
      <w:pPr>
        <w:jc w:val="both"/>
        <w:rPr>
          <w:rFonts w:ascii="Arial" w:hAnsi="Arial" w:cs="Arial"/>
          <w:b/>
        </w:rPr>
      </w:pPr>
    </w:p>
    <w:p w14:paraId="150F4D56" w14:textId="1F401BAC" w:rsidR="00813709" w:rsidRPr="002D0E6A" w:rsidRDefault="00813709" w:rsidP="00C165FA">
      <w:pPr>
        <w:pStyle w:val="ListParagraph"/>
        <w:numPr>
          <w:ilvl w:val="0"/>
          <w:numId w:val="31"/>
        </w:numPr>
        <w:ind w:left="720" w:hanging="720"/>
        <w:jc w:val="both"/>
        <w:rPr>
          <w:rFonts w:ascii="Arial" w:hAnsi="Arial" w:cs="Arial"/>
          <w:b/>
          <w:sz w:val="22"/>
          <w:szCs w:val="20"/>
        </w:rPr>
      </w:pPr>
      <w:r w:rsidRPr="002D0E6A">
        <w:rPr>
          <w:rFonts w:ascii="Arial" w:hAnsi="Arial" w:cs="Arial"/>
          <w:b/>
          <w:sz w:val="22"/>
          <w:szCs w:val="20"/>
        </w:rPr>
        <w:t>Instructional Module Evaluators</w:t>
      </w:r>
    </w:p>
    <w:p w14:paraId="7976D658" w14:textId="77777777" w:rsidR="00C165FA" w:rsidRPr="00C165FA" w:rsidRDefault="00C165FA" w:rsidP="00C165FA">
      <w:pPr>
        <w:jc w:val="both"/>
        <w:rPr>
          <w:rFonts w:ascii="Arial" w:hAnsi="Arial" w:cs="Arial"/>
          <w:i/>
        </w:rPr>
      </w:pPr>
      <w:r w:rsidRPr="00C165FA">
        <w:rPr>
          <w:rFonts w:ascii="Arial" w:hAnsi="Arial" w:cs="Arial"/>
          <w:i/>
        </w:rPr>
        <w:t xml:space="preserve"> </w:t>
      </w:r>
    </w:p>
    <w:p w14:paraId="5F09DDC3" w14:textId="21ECAA35" w:rsidR="00C165FA" w:rsidRPr="00C165FA" w:rsidRDefault="00A35B72" w:rsidP="00C165FA">
      <w:pPr>
        <w:jc w:val="both"/>
        <w:rPr>
          <w:rFonts w:ascii="Arial" w:hAnsi="Arial" w:cs="Arial"/>
        </w:rPr>
      </w:pPr>
      <w:r w:rsidRPr="00A35B72">
        <w:rPr>
          <w:rFonts w:ascii="Arial" w:hAnsi="Arial" w:cs="Arial"/>
        </w:rPr>
        <w:t>Five experts, selected for their relevant qualifications and expertise in key areas of module design, evaluated the instructional module. These areas included content, format, design, technical and technological factors, as well as pedagogical considerations. The expert panel was diverse in professional backgrounds to ensure a thorough assessment. It comprised a curriculum development specialist serving as a Curriculum Director, a Dean from the College of Education, two faculty members specializing in teaching Professional Education courses, a distinguished professor in Instructional Materials Development, and a professor experienced in information and communications technology (ICT). All evaluators held doctoral degrees (Ph.D. or Ed.D.) in fields such as Development Studies, Development Ed</w:t>
      </w:r>
      <w:r w:rsidR="005E6D31">
        <w:rPr>
          <w:rFonts w:ascii="Arial" w:hAnsi="Arial" w:cs="Arial"/>
        </w:rPr>
        <w:t>ucation, Educational Foundation</w:t>
      </w:r>
      <w:r w:rsidRPr="00A35B72">
        <w:rPr>
          <w:rFonts w:ascii="Arial" w:hAnsi="Arial" w:cs="Arial"/>
        </w:rPr>
        <w:t xml:space="preserve">, Human Development and Management, and Educational Leadership and Management. </w:t>
      </w:r>
      <w:r w:rsidR="00C122EB">
        <w:rPr>
          <w:rFonts w:ascii="Arial" w:hAnsi="Arial" w:cs="Arial"/>
        </w:rPr>
        <w:t xml:space="preserve"> </w:t>
      </w:r>
    </w:p>
    <w:p w14:paraId="188D5BFB" w14:textId="77777777" w:rsidR="00C165FA" w:rsidRPr="00C165FA" w:rsidRDefault="00C165FA" w:rsidP="00C165FA">
      <w:pPr>
        <w:jc w:val="both"/>
        <w:rPr>
          <w:rFonts w:ascii="Arial" w:hAnsi="Arial" w:cs="Arial"/>
        </w:rPr>
      </w:pPr>
    </w:p>
    <w:p w14:paraId="19D83063" w14:textId="1D53D6C9" w:rsidR="00F53818" w:rsidRPr="00F53818" w:rsidRDefault="0082137A" w:rsidP="00F53818">
      <w:pPr>
        <w:pStyle w:val="ListParagraph"/>
        <w:numPr>
          <w:ilvl w:val="0"/>
          <w:numId w:val="31"/>
        </w:numPr>
        <w:ind w:left="720" w:hanging="720"/>
        <w:jc w:val="both"/>
        <w:rPr>
          <w:rFonts w:ascii="Arial" w:hAnsi="Arial" w:cs="Arial"/>
          <w:b/>
          <w:sz w:val="22"/>
          <w:szCs w:val="20"/>
        </w:rPr>
      </w:pPr>
      <w:r w:rsidRPr="002D0E6A">
        <w:rPr>
          <w:rFonts w:ascii="Arial" w:hAnsi="Arial" w:cs="Arial"/>
          <w:b/>
          <w:sz w:val="22"/>
          <w:szCs w:val="20"/>
        </w:rPr>
        <w:t>Phases of Moodle-based Instructional Module</w:t>
      </w:r>
    </w:p>
    <w:p w14:paraId="39ED7F3F" w14:textId="77777777" w:rsidR="00F53818" w:rsidRPr="00C165FA" w:rsidRDefault="00F53818" w:rsidP="00F53818">
      <w:pPr>
        <w:jc w:val="both"/>
        <w:rPr>
          <w:rFonts w:ascii="Arial" w:hAnsi="Arial" w:cs="Arial"/>
          <w:b/>
          <w:bCs/>
        </w:rPr>
      </w:pPr>
      <w:r w:rsidRPr="00C165FA">
        <w:rPr>
          <w:rFonts w:ascii="Arial" w:hAnsi="Arial" w:cs="Arial"/>
          <w:b/>
          <w:bCs/>
          <w:noProof/>
        </w:rPr>
        <w:drawing>
          <wp:inline distT="0" distB="0" distL="0" distR="0" wp14:anchorId="7DF22A09" wp14:editId="231CB256">
            <wp:extent cx="5724525" cy="3128010"/>
            <wp:effectExtent l="19050" t="0" r="0" b="1524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7375CB7" w14:textId="77777777" w:rsidR="00F53818" w:rsidRPr="000A2D5A" w:rsidRDefault="00F53818" w:rsidP="00F53818">
      <w:pPr>
        <w:jc w:val="center"/>
        <w:rPr>
          <w:rFonts w:ascii="Arial" w:hAnsi="Arial" w:cs="Arial"/>
          <w:b/>
          <w:bCs/>
        </w:rPr>
      </w:pPr>
      <w:r w:rsidRPr="000A2D5A">
        <w:rPr>
          <w:rFonts w:ascii="Arial" w:hAnsi="Arial" w:cs="Arial"/>
          <w:b/>
          <w:bCs/>
        </w:rPr>
        <w:t>Fig. 1. Phases of Moodle-based Instructional Module</w:t>
      </w:r>
    </w:p>
    <w:p w14:paraId="51ECC799" w14:textId="77777777" w:rsidR="00F53818" w:rsidRPr="00C165FA" w:rsidRDefault="00F53818" w:rsidP="00F53818">
      <w:pPr>
        <w:jc w:val="both"/>
        <w:rPr>
          <w:rFonts w:ascii="Arial" w:hAnsi="Arial" w:cs="Arial"/>
        </w:rPr>
      </w:pPr>
    </w:p>
    <w:p w14:paraId="03B220BD" w14:textId="6C73505B" w:rsidR="00F53818" w:rsidRPr="00C165FA" w:rsidRDefault="009F09DF" w:rsidP="00F53818">
      <w:pPr>
        <w:jc w:val="both"/>
        <w:rPr>
          <w:rFonts w:ascii="Arial" w:hAnsi="Arial" w:cs="Arial"/>
        </w:rPr>
      </w:pPr>
      <w:r w:rsidRPr="009F09DF">
        <w:rPr>
          <w:rFonts w:ascii="Arial" w:hAnsi="Arial" w:cs="Arial"/>
          <w:bCs/>
        </w:rPr>
        <w:t>The instructional module utilized a modified checklist from a study by Basilio and Sigua (2022), which contains 36 items rated on a 5-point Likert scale, ranging from "strongly disagree" (1) to "agree" (5) (see Table 1).</w:t>
      </w:r>
      <w:r w:rsidR="00F53818" w:rsidRPr="00C165FA">
        <w:rPr>
          <w:rFonts w:ascii="Arial" w:hAnsi="Arial" w:cs="Arial"/>
          <w:bCs/>
        </w:rPr>
        <w:t xml:space="preserve"> </w:t>
      </w:r>
    </w:p>
    <w:p w14:paraId="639E9234" w14:textId="77777777" w:rsidR="00F53818" w:rsidRPr="00C165FA" w:rsidRDefault="00F53818" w:rsidP="00F53818">
      <w:pPr>
        <w:jc w:val="both"/>
        <w:rPr>
          <w:rFonts w:ascii="Arial" w:hAnsi="Arial" w:cs="Arial"/>
        </w:rPr>
      </w:pPr>
    </w:p>
    <w:p w14:paraId="555BC0C9" w14:textId="77777777" w:rsidR="00F53818" w:rsidRPr="001B363C" w:rsidRDefault="00F53818" w:rsidP="00F53818">
      <w:pPr>
        <w:jc w:val="center"/>
        <w:rPr>
          <w:rFonts w:ascii="Arial" w:hAnsi="Arial" w:cs="Arial"/>
          <w:b/>
        </w:rPr>
      </w:pPr>
      <w:r w:rsidRPr="001B363C">
        <w:rPr>
          <w:rFonts w:ascii="Arial" w:hAnsi="Arial" w:cs="Arial"/>
          <w:b/>
        </w:rPr>
        <w:t>Table 1. Scale and Verbal Interpretation of the 5-point Likert Scale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3"/>
        <w:gridCol w:w="2790"/>
        <w:gridCol w:w="2871"/>
      </w:tblGrid>
      <w:tr w:rsidR="00F53818" w:rsidRPr="00C165FA" w14:paraId="2DC5F24C" w14:textId="77777777" w:rsidTr="00617DA0">
        <w:trPr>
          <w:jc w:val="center"/>
        </w:trPr>
        <w:tc>
          <w:tcPr>
            <w:tcW w:w="3094" w:type="dxa"/>
            <w:tcBorders>
              <w:top w:val="single" w:sz="4" w:space="0" w:color="auto"/>
              <w:bottom w:val="single" w:sz="4" w:space="0" w:color="auto"/>
            </w:tcBorders>
          </w:tcPr>
          <w:p w14:paraId="3BFFCE70" w14:textId="77777777" w:rsidR="00F53818" w:rsidRPr="00C165FA" w:rsidRDefault="00F53818" w:rsidP="00617DA0">
            <w:pPr>
              <w:jc w:val="center"/>
              <w:rPr>
                <w:rFonts w:ascii="Arial" w:hAnsi="Arial" w:cs="Arial"/>
                <w:b/>
                <w:sz w:val="20"/>
                <w:szCs w:val="20"/>
              </w:rPr>
            </w:pPr>
            <w:r w:rsidRPr="00C165FA">
              <w:rPr>
                <w:rFonts w:ascii="Arial" w:hAnsi="Arial" w:cs="Arial"/>
                <w:b/>
                <w:sz w:val="20"/>
                <w:szCs w:val="20"/>
              </w:rPr>
              <w:t>Scale</w:t>
            </w:r>
          </w:p>
        </w:tc>
        <w:tc>
          <w:tcPr>
            <w:tcW w:w="3094" w:type="dxa"/>
            <w:tcBorders>
              <w:top w:val="single" w:sz="4" w:space="0" w:color="auto"/>
              <w:bottom w:val="single" w:sz="4" w:space="0" w:color="auto"/>
            </w:tcBorders>
          </w:tcPr>
          <w:p w14:paraId="5F9F7C59" w14:textId="77777777" w:rsidR="00F53818" w:rsidRPr="00C165FA" w:rsidRDefault="00F53818" w:rsidP="00617DA0">
            <w:pPr>
              <w:jc w:val="center"/>
              <w:rPr>
                <w:rFonts w:ascii="Arial" w:hAnsi="Arial" w:cs="Arial"/>
                <w:b/>
                <w:sz w:val="20"/>
                <w:szCs w:val="20"/>
              </w:rPr>
            </w:pPr>
            <w:r w:rsidRPr="00C165FA">
              <w:rPr>
                <w:rFonts w:ascii="Arial" w:hAnsi="Arial" w:cs="Arial"/>
                <w:b/>
                <w:sz w:val="20"/>
                <w:szCs w:val="20"/>
              </w:rPr>
              <w:t>Likert-Scale Interval</w:t>
            </w:r>
          </w:p>
        </w:tc>
        <w:tc>
          <w:tcPr>
            <w:tcW w:w="3095" w:type="dxa"/>
            <w:tcBorders>
              <w:top w:val="single" w:sz="4" w:space="0" w:color="auto"/>
              <w:bottom w:val="single" w:sz="4" w:space="0" w:color="auto"/>
            </w:tcBorders>
          </w:tcPr>
          <w:p w14:paraId="04723E20" w14:textId="77777777" w:rsidR="00F53818" w:rsidRPr="00C165FA" w:rsidRDefault="00F53818" w:rsidP="00617DA0">
            <w:pPr>
              <w:jc w:val="center"/>
              <w:rPr>
                <w:rFonts w:ascii="Arial" w:hAnsi="Arial" w:cs="Arial"/>
                <w:b/>
                <w:sz w:val="20"/>
                <w:szCs w:val="20"/>
              </w:rPr>
            </w:pPr>
            <w:r w:rsidRPr="00C165FA">
              <w:rPr>
                <w:rFonts w:ascii="Arial" w:hAnsi="Arial" w:cs="Arial"/>
                <w:b/>
                <w:sz w:val="20"/>
                <w:szCs w:val="20"/>
              </w:rPr>
              <w:t>Interpretation</w:t>
            </w:r>
          </w:p>
        </w:tc>
      </w:tr>
      <w:tr w:rsidR="00F53818" w:rsidRPr="00C165FA" w14:paraId="4B98C54E" w14:textId="77777777" w:rsidTr="00617DA0">
        <w:trPr>
          <w:jc w:val="center"/>
        </w:trPr>
        <w:tc>
          <w:tcPr>
            <w:tcW w:w="3094" w:type="dxa"/>
            <w:tcBorders>
              <w:top w:val="single" w:sz="4" w:space="0" w:color="auto"/>
            </w:tcBorders>
          </w:tcPr>
          <w:p w14:paraId="1DED0895" w14:textId="77777777" w:rsidR="00F53818" w:rsidRPr="00C165FA" w:rsidRDefault="00F53818" w:rsidP="00617DA0">
            <w:pPr>
              <w:jc w:val="center"/>
              <w:rPr>
                <w:rFonts w:ascii="Arial" w:hAnsi="Arial" w:cs="Arial"/>
                <w:sz w:val="20"/>
                <w:szCs w:val="20"/>
              </w:rPr>
            </w:pPr>
            <w:r w:rsidRPr="00C165FA">
              <w:rPr>
                <w:rFonts w:ascii="Arial" w:hAnsi="Arial" w:cs="Arial"/>
                <w:sz w:val="20"/>
                <w:szCs w:val="20"/>
              </w:rPr>
              <w:t>1</w:t>
            </w:r>
          </w:p>
        </w:tc>
        <w:tc>
          <w:tcPr>
            <w:tcW w:w="3094" w:type="dxa"/>
            <w:tcBorders>
              <w:top w:val="single" w:sz="4" w:space="0" w:color="auto"/>
            </w:tcBorders>
          </w:tcPr>
          <w:p w14:paraId="296EEDBC" w14:textId="77777777" w:rsidR="00F53818" w:rsidRPr="00C165FA" w:rsidRDefault="00F53818" w:rsidP="00617DA0">
            <w:pPr>
              <w:jc w:val="center"/>
              <w:rPr>
                <w:rFonts w:ascii="Arial" w:hAnsi="Arial" w:cs="Arial"/>
                <w:sz w:val="20"/>
                <w:szCs w:val="20"/>
              </w:rPr>
            </w:pPr>
            <w:r w:rsidRPr="00C165FA">
              <w:rPr>
                <w:rFonts w:ascii="Arial" w:hAnsi="Arial" w:cs="Arial"/>
                <w:sz w:val="20"/>
                <w:szCs w:val="20"/>
              </w:rPr>
              <w:t>1.00 – 1.80</w:t>
            </w:r>
          </w:p>
        </w:tc>
        <w:tc>
          <w:tcPr>
            <w:tcW w:w="3095" w:type="dxa"/>
            <w:tcBorders>
              <w:top w:val="single" w:sz="4" w:space="0" w:color="auto"/>
            </w:tcBorders>
          </w:tcPr>
          <w:p w14:paraId="1FA30237" w14:textId="77777777" w:rsidR="00F53818" w:rsidRPr="00C165FA" w:rsidRDefault="00F53818" w:rsidP="00617DA0">
            <w:pPr>
              <w:jc w:val="center"/>
              <w:rPr>
                <w:rFonts w:ascii="Arial" w:hAnsi="Arial" w:cs="Arial"/>
                <w:sz w:val="20"/>
                <w:szCs w:val="20"/>
              </w:rPr>
            </w:pPr>
            <w:r w:rsidRPr="00C165FA">
              <w:rPr>
                <w:rFonts w:ascii="Arial" w:hAnsi="Arial" w:cs="Arial"/>
                <w:sz w:val="20"/>
                <w:szCs w:val="20"/>
              </w:rPr>
              <w:t>Poor</w:t>
            </w:r>
          </w:p>
        </w:tc>
      </w:tr>
      <w:tr w:rsidR="00F53818" w:rsidRPr="00C165FA" w14:paraId="54D69A85" w14:textId="77777777" w:rsidTr="00617DA0">
        <w:trPr>
          <w:jc w:val="center"/>
        </w:trPr>
        <w:tc>
          <w:tcPr>
            <w:tcW w:w="3094" w:type="dxa"/>
          </w:tcPr>
          <w:p w14:paraId="3ED62C8F" w14:textId="77777777" w:rsidR="00F53818" w:rsidRPr="00C165FA" w:rsidRDefault="00F53818" w:rsidP="00617DA0">
            <w:pPr>
              <w:jc w:val="center"/>
              <w:rPr>
                <w:rFonts w:ascii="Arial" w:hAnsi="Arial" w:cs="Arial"/>
                <w:sz w:val="20"/>
                <w:szCs w:val="20"/>
              </w:rPr>
            </w:pPr>
            <w:r w:rsidRPr="00C165FA">
              <w:rPr>
                <w:rFonts w:ascii="Arial" w:hAnsi="Arial" w:cs="Arial"/>
                <w:sz w:val="20"/>
                <w:szCs w:val="20"/>
              </w:rPr>
              <w:t>2</w:t>
            </w:r>
          </w:p>
        </w:tc>
        <w:tc>
          <w:tcPr>
            <w:tcW w:w="3094" w:type="dxa"/>
          </w:tcPr>
          <w:p w14:paraId="39784104" w14:textId="77777777" w:rsidR="00F53818" w:rsidRPr="00C165FA" w:rsidRDefault="00F53818" w:rsidP="00617DA0">
            <w:pPr>
              <w:jc w:val="center"/>
              <w:rPr>
                <w:rFonts w:ascii="Arial" w:hAnsi="Arial" w:cs="Arial"/>
                <w:sz w:val="20"/>
                <w:szCs w:val="20"/>
              </w:rPr>
            </w:pPr>
            <w:r w:rsidRPr="00C165FA">
              <w:rPr>
                <w:rFonts w:ascii="Arial" w:hAnsi="Arial" w:cs="Arial"/>
                <w:sz w:val="20"/>
                <w:szCs w:val="20"/>
              </w:rPr>
              <w:t>1.81 – 2.60</w:t>
            </w:r>
          </w:p>
        </w:tc>
        <w:tc>
          <w:tcPr>
            <w:tcW w:w="3095" w:type="dxa"/>
          </w:tcPr>
          <w:p w14:paraId="556312D7" w14:textId="77777777" w:rsidR="00F53818" w:rsidRPr="00C165FA" w:rsidRDefault="00F53818" w:rsidP="00617DA0">
            <w:pPr>
              <w:jc w:val="center"/>
              <w:rPr>
                <w:rFonts w:ascii="Arial" w:hAnsi="Arial" w:cs="Arial"/>
                <w:sz w:val="20"/>
                <w:szCs w:val="20"/>
              </w:rPr>
            </w:pPr>
            <w:r w:rsidRPr="00C165FA">
              <w:rPr>
                <w:rFonts w:ascii="Arial" w:hAnsi="Arial" w:cs="Arial"/>
                <w:sz w:val="20"/>
                <w:szCs w:val="20"/>
              </w:rPr>
              <w:t>Fair</w:t>
            </w:r>
          </w:p>
        </w:tc>
      </w:tr>
      <w:tr w:rsidR="00F53818" w:rsidRPr="00C165FA" w14:paraId="65980141" w14:textId="77777777" w:rsidTr="00617DA0">
        <w:trPr>
          <w:jc w:val="center"/>
        </w:trPr>
        <w:tc>
          <w:tcPr>
            <w:tcW w:w="3094" w:type="dxa"/>
          </w:tcPr>
          <w:p w14:paraId="47F2C70B" w14:textId="77777777" w:rsidR="00F53818" w:rsidRPr="00C165FA" w:rsidRDefault="00F53818" w:rsidP="00617DA0">
            <w:pPr>
              <w:jc w:val="center"/>
              <w:rPr>
                <w:rFonts w:ascii="Arial" w:hAnsi="Arial" w:cs="Arial"/>
                <w:sz w:val="20"/>
                <w:szCs w:val="20"/>
              </w:rPr>
            </w:pPr>
            <w:r w:rsidRPr="00C165FA">
              <w:rPr>
                <w:rFonts w:ascii="Arial" w:hAnsi="Arial" w:cs="Arial"/>
                <w:sz w:val="20"/>
                <w:szCs w:val="20"/>
              </w:rPr>
              <w:t>3</w:t>
            </w:r>
          </w:p>
        </w:tc>
        <w:tc>
          <w:tcPr>
            <w:tcW w:w="3094" w:type="dxa"/>
          </w:tcPr>
          <w:p w14:paraId="47CACBF5" w14:textId="77777777" w:rsidR="00F53818" w:rsidRPr="00C165FA" w:rsidRDefault="00F53818" w:rsidP="00617DA0">
            <w:pPr>
              <w:jc w:val="center"/>
              <w:rPr>
                <w:rFonts w:ascii="Arial" w:hAnsi="Arial" w:cs="Arial"/>
                <w:sz w:val="20"/>
                <w:szCs w:val="20"/>
              </w:rPr>
            </w:pPr>
            <w:r w:rsidRPr="00C165FA">
              <w:rPr>
                <w:rFonts w:ascii="Arial" w:hAnsi="Arial" w:cs="Arial"/>
                <w:sz w:val="20"/>
                <w:szCs w:val="20"/>
              </w:rPr>
              <w:t>2.61 – 3.40</w:t>
            </w:r>
          </w:p>
        </w:tc>
        <w:tc>
          <w:tcPr>
            <w:tcW w:w="3095" w:type="dxa"/>
          </w:tcPr>
          <w:p w14:paraId="49FF6379" w14:textId="77777777" w:rsidR="00F53818" w:rsidRPr="00C165FA" w:rsidRDefault="00F53818" w:rsidP="00617DA0">
            <w:pPr>
              <w:jc w:val="center"/>
              <w:rPr>
                <w:rFonts w:ascii="Arial" w:hAnsi="Arial" w:cs="Arial"/>
                <w:sz w:val="20"/>
                <w:szCs w:val="20"/>
              </w:rPr>
            </w:pPr>
            <w:r w:rsidRPr="00C165FA">
              <w:rPr>
                <w:rFonts w:ascii="Arial" w:hAnsi="Arial" w:cs="Arial"/>
                <w:sz w:val="20"/>
                <w:szCs w:val="20"/>
              </w:rPr>
              <w:t>Neutral</w:t>
            </w:r>
          </w:p>
        </w:tc>
      </w:tr>
      <w:tr w:rsidR="00F53818" w:rsidRPr="00C165FA" w14:paraId="12D3F977" w14:textId="77777777" w:rsidTr="00617DA0">
        <w:trPr>
          <w:jc w:val="center"/>
        </w:trPr>
        <w:tc>
          <w:tcPr>
            <w:tcW w:w="3094" w:type="dxa"/>
          </w:tcPr>
          <w:p w14:paraId="137514D3" w14:textId="77777777" w:rsidR="00F53818" w:rsidRPr="00C165FA" w:rsidRDefault="00F53818" w:rsidP="00617DA0">
            <w:pPr>
              <w:jc w:val="center"/>
              <w:rPr>
                <w:rFonts w:ascii="Arial" w:hAnsi="Arial" w:cs="Arial"/>
                <w:sz w:val="20"/>
                <w:szCs w:val="20"/>
              </w:rPr>
            </w:pPr>
            <w:r w:rsidRPr="00C165FA">
              <w:rPr>
                <w:rFonts w:ascii="Arial" w:hAnsi="Arial" w:cs="Arial"/>
                <w:sz w:val="20"/>
                <w:szCs w:val="20"/>
              </w:rPr>
              <w:t>4</w:t>
            </w:r>
          </w:p>
        </w:tc>
        <w:tc>
          <w:tcPr>
            <w:tcW w:w="3094" w:type="dxa"/>
          </w:tcPr>
          <w:p w14:paraId="0DAC9FF2" w14:textId="77777777" w:rsidR="00F53818" w:rsidRPr="00C165FA" w:rsidRDefault="00F53818" w:rsidP="00617DA0">
            <w:pPr>
              <w:jc w:val="center"/>
              <w:rPr>
                <w:rFonts w:ascii="Arial" w:hAnsi="Arial" w:cs="Arial"/>
                <w:sz w:val="20"/>
                <w:szCs w:val="20"/>
              </w:rPr>
            </w:pPr>
            <w:r w:rsidRPr="00C165FA">
              <w:rPr>
                <w:rFonts w:ascii="Arial" w:hAnsi="Arial" w:cs="Arial"/>
                <w:sz w:val="20"/>
                <w:szCs w:val="20"/>
              </w:rPr>
              <w:t>3.41 – 4.20</w:t>
            </w:r>
          </w:p>
        </w:tc>
        <w:tc>
          <w:tcPr>
            <w:tcW w:w="3095" w:type="dxa"/>
          </w:tcPr>
          <w:p w14:paraId="3280D0B8" w14:textId="77777777" w:rsidR="00F53818" w:rsidRPr="00C165FA" w:rsidRDefault="00F53818" w:rsidP="00617DA0">
            <w:pPr>
              <w:jc w:val="center"/>
              <w:rPr>
                <w:rFonts w:ascii="Arial" w:hAnsi="Arial" w:cs="Arial"/>
                <w:sz w:val="20"/>
                <w:szCs w:val="20"/>
              </w:rPr>
            </w:pPr>
            <w:r w:rsidRPr="00C165FA">
              <w:rPr>
                <w:rFonts w:ascii="Arial" w:hAnsi="Arial" w:cs="Arial"/>
                <w:sz w:val="20"/>
                <w:szCs w:val="20"/>
              </w:rPr>
              <w:t>Good</w:t>
            </w:r>
          </w:p>
        </w:tc>
      </w:tr>
      <w:tr w:rsidR="00F53818" w:rsidRPr="00C165FA" w14:paraId="026BD5B5" w14:textId="77777777" w:rsidTr="00617DA0">
        <w:trPr>
          <w:jc w:val="center"/>
        </w:trPr>
        <w:tc>
          <w:tcPr>
            <w:tcW w:w="3094" w:type="dxa"/>
            <w:tcBorders>
              <w:bottom w:val="single" w:sz="4" w:space="0" w:color="auto"/>
            </w:tcBorders>
          </w:tcPr>
          <w:p w14:paraId="6915FCCE" w14:textId="77777777" w:rsidR="00F53818" w:rsidRPr="00C165FA" w:rsidRDefault="00F53818" w:rsidP="00617DA0">
            <w:pPr>
              <w:jc w:val="center"/>
              <w:rPr>
                <w:rFonts w:ascii="Arial" w:hAnsi="Arial" w:cs="Arial"/>
                <w:sz w:val="20"/>
                <w:szCs w:val="20"/>
              </w:rPr>
            </w:pPr>
            <w:r w:rsidRPr="00C165FA">
              <w:rPr>
                <w:rFonts w:ascii="Arial" w:hAnsi="Arial" w:cs="Arial"/>
                <w:sz w:val="20"/>
                <w:szCs w:val="20"/>
              </w:rPr>
              <w:t>5</w:t>
            </w:r>
          </w:p>
        </w:tc>
        <w:tc>
          <w:tcPr>
            <w:tcW w:w="3094" w:type="dxa"/>
            <w:tcBorders>
              <w:bottom w:val="single" w:sz="4" w:space="0" w:color="auto"/>
            </w:tcBorders>
          </w:tcPr>
          <w:p w14:paraId="0B905BFB" w14:textId="77777777" w:rsidR="00F53818" w:rsidRPr="00C165FA" w:rsidRDefault="00F53818" w:rsidP="00617DA0">
            <w:pPr>
              <w:jc w:val="center"/>
              <w:rPr>
                <w:rFonts w:ascii="Arial" w:hAnsi="Arial" w:cs="Arial"/>
                <w:sz w:val="20"/>
                <w:szCs w:val="20"/>
              </w:rPr>
            </w:pPr>
            <w:r w:rsidRPr="00C165FA">
              <w:rPr>
                <w:rFonts w:ascii="Arial" w:hAnsi="Arial" w:cs="Arial"/>
                <w:sz w:val="20"/>
                <w:szCs w:val="20"/>
              </w:rPr>
              <w:t>4.21 – 5.00</w:t>
            </w:r>
          </w:p>
        </w:tc>
        <w:tc>
          <w:tcPr>
            <w:tcW w:w="3095" w:type="dxa"/>
            <w:tcBorders>
              <w:bottom w:val="single" w:sz="4" w:space="0" w:color="auto"/>
            </w:tcBorders>
          </w:tcPr>
          <w:p w14:paraId="3C256A4D" w14:textId="77777777" w:rsidR="00F53818" w:rsidRPr="00C165FA" w:rsidRDefault="00F53818" w:rsidP="00617DA0">
            <w:pPr>
              <w:jc w:val="center"/>
              <w:rPr>
                <w:rFonts w:ascii="Arial" w:hAnsi="Arial" w:cs="Arial"/>
                <w:sz w:val="20"/>
                <w:szCs w:val="20"/>
              </w:rPr>
            </w:pPr>
            <w:r w:rsidRPr="00C165FA">
              <w:rPr>
                <w:rFonts w:ascii="Arial" w:hAnsi="Arial" w:cs="Arial"/>
                <w:sz w:val="20"/>
                <w:szCs w:val="20"/>
              </w:rPr>
              <w:t>Very Good</w:t>
            </w:r>
          </w:p>
        </w:tc>
      </w:tr>
    </w:tbl>
    <w:p w14:paraId="7FE50847" w14:textId="3463A1A8" w:rsidR="00F53818" w:rsidRPr="00F53818" w:rsidRDefault="00F53818" w:rsidP="00F53818">
      <w:pPr>
        <w:jc w:val="both"/>
        <w:rPr>
          <w:rFonts w:ascii="Arial" w:hAnsi="Arial" w:cs="Arial"/>
          <w:b/>
        </w:rPr>
      </w:pPr>
    </w:p>
    <w:p w14:paraId="26896968" w14:textId="77777777" w:rsidR="00790ADA" w:rsidRPr="00FB3A86" w:rsidRDefault="00790ADA" w:rsidP="00441B6F">
      <w:pPr>
        <w:pStyle w:val="Body"/>
        <w:spacing w:after="0"/>
        <w:rPr>
          <w:rFonts w:ascii="Arial" w:hAnsi="Arial" w:cs="Arial"/>
        </w:rPr>
      </w:pPr>
    </w:p>
    <w:p w14:paraId="009D7D66"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4E05187" w14:textId="77777777" w:rsidR="00790ADA" w:rsidRPr="00FB3A86" w:rsidRDefault="00790ADA" w:rsidP="00441B6F">
      <w:pPr>
        <w:pStyle w:val="Head1"/>
        <w:spacing w:after="0"/>
        <w:jc w:val="both"/>
        <w:rPr>
          <w:rFonts w:ascii="Arial" w:hAnsi="Arial" w:cs="Arial"/>
        </w:rPr>
      </w:pPr>
    </w:p>
    <w:p w14:paraId="1CA4669D" w14:textId="77777777" w:rsidR="00C53641" w:rsidRPr="00C53641" w:rsidRDefault="00C53641" w:rsidP="00C53641">
      <w:pPr>
        <w:pStyle w:val="ListParagraph"/>
        <w:numPr>
          <w:ilvl w:val="0"/>
          <w:numId w:val="36"/>
        </w:numPr>
        <w:ind w:left="720" w:hanging="720"/>
        <w:rPr>
          <w:rFonts w:ascii="Arial" w:hAnsi="Arial" w:cs="Arial"/>
          <w:b/>
          <w:bCs/>
          <w:sz w:val="22"/>
          <w:szCs w:val="20"/>
        </w:rPr>
      </w:pPr>
      <w:r w:rsidRPr="00C53641">
        <w:rPr>
          <w:rFonts w:ascii="Arial" w:hAnsi="Arial" w:cs="Arial"/>
          <w:b/>
          <w:bCs/>
          <w:sz w:val="22"/>
          <w:szCs w:val="20"/>
        </w:rPr>
        <w:t>Design of the Moodle-based Instructional Module</w:t>
      </w:r>
    </w:p>
    <w:p w14:paraId="6A014759" w14:textId="77777777" w:rsidR="00C53641" w:rsidRPr="00C53641" w:rsidRDefault="00C53641" w:rsidP="00C53641">
      <w:pPr>
        <w:rPr>
          <w:rFonts w:ascii="Arial" w:hAnsi="Arial" w:cs="Arial"/>
          <w:b/>
          <w:bCs/>
          <w:i/>
        </w:rPr>
      </w:pPr>
    </w:p>
    <w:p w14:paraId="4E1B0D44" w14:textId="0E620CA6" w:rsidR="00C53641" w:rsidRDefault="008F1CED" w:rsidP="00C53641">
      <w:pPr>
        <w:jc w:val="both"/>
        <w:rPr>
          <w:rFonts w:ascii="Arial" w:hAnsi="Arial" w:cs="Arial"/>
        </w:rPr>
      </w:pPr>
      <w:r w:rsidRPr="008F1CED">
        <w:rPr>
          <w:rFonts w:ascii="Arial" w:hAnsi="Arial" w:cs="Arial"/>
        </w:rPr>
        <w:t xml:space="preserve">Implementing a Moodle-based learning system involves various components, including attendance tracking, synchronous activities facilitated by video conferencing tools, asynchronous activities supported by third-party applications, assignment creation and submission, and uploading and linking instructional materials such as PDFs, PowerPoint presentations, documents, videos, and more (Makruf et al., 2022). In response to the challenges posed by the COVID-19 pandemic, the Central Bicol State University of Agriculture (CBSUA) developed the Virtual Learning Portal (VLP), a Moodle-based Learning Management System (LMS) designed to ensure the delivery of quality education online. The VLP was established to maintain continuity in online teaching and learning during the pandemic. The Moodle-based learning portal features several key pages, including a login </w:t>
      </w:r>
      <w:r w:rsidRPr="008F1CED">
        <w:rPr>
          <w:rFonts w:ascii="Arial" w:hAnsi="Arial" w:cs="Arial"/>
        </w:rPr>
        <w:lastRenderedPageBreak/>
        <w:t>page, a dashboard, a site home page, a course section page, a course content page, a discussion board, and an assessment page (Figure 2). Instructional modules, along with their related content and materials, are regularly uploaded according to the course schedule. A wide variety of learning resources and materials, including lecture videos, PowerPoint slides, PDFs, and other digital formats, are made available to students through the VLP. The Virtual Learning Portal offers a comprehensive learning environment where students can interact with course content, take interactive quizzes, participate in collaborative discussions, and receive ongoing feedback throughout their learning process.</w:t>
      </w:r>
    </w:p>
    <w:p w14:paraId="0794A37E" w14:textId="77777777" w:rsidR="00670D20" w:rsidRDefault="00670D20" w:rsidP="00C53641">
      <w:pPr>
        <w:jc w:val="both"/>
        <w:rPr>
          <w:rFonts w:ascii="Arial" w:hAnsi="Arial" w:cs="Arial"/>
        </w:rPr>
      </w:pPr>
    </w:p>
    <w:tbl>
      <w:tblPr>
        <w:tblStyle w:val="TableGrid"/>
        <w:tblW w:w="10367" w:type="dxa"/>
        <w:jc w:val="center"/>
        <w:tblBorders>
          <w:top w:val="single" w:sz="18" w:space="0" w:color="8DB3E2" w:themeColor="text2" w:themeTint="66"/>
          <w:left w:val="single" w:sz="18" w:space="0" w:color="8DB3E2" w:themeColor="text2" w:themeTint="66"/>
          <w:bottom w:val="single" w:sz="18" w:space="0" w:color="8DB3E2" w:themeColor="text2" w:themeTint="66"/>
          <w:right w:val="single" w:sz="18" w:space="0" w:color="8DB3E2" w:themeColor="text2" w:themeTint="66"/>
          <w:insideH w:val="single" w:sz="18" w:space="0" w:color="8DB3E2" w:themeColor="text2" w:themeTint="66"/>
          <w:insideV w:val="single" w:sz="18" w:space="0" w:color="8DB3E2" w:themeColor="text2" w:themeTint="66"/>
        </w:tblBorders>
        <w:tblLook w:val="04A0" w:firstRow="1" w:lastRow="0" w:firstColumn="1" w:lastColumn="0" w:noHBand="0" w:noVBand="1"/>
      </w:tblPr>
      <w:tblGrid>
        <w:gridCol w:w="4859"/>
        <w:gridCol w:w="704"/>
        <w:gridCol w:w="4804"/>
      </w:tblGrid>
      <w:tr w:rsidR="00C07956" w:rsidRPr="006F0337" w14:paraId="2383DBCF" w14:textId="0074C605" w:rsidTr="00F7118A">
        <w:trPr>
          <w:trHeight w:val="432"/>
          <w:jc w:val="center"/>
        </w:trPr>
        <w:tc>
          <w:tcPr>
            <w:tcW w:w="4859" w:type="dxa"/>
            <w:shd w:val="clear" w:color="auto" w:fill="17365D" w:themeFill="text2" w:themeFillShade="BF"/>
            <w:vAlign w:val="center"/>
          </w:tcPr>
          <w:p w14:paraId="37C1DE8F" w14:textId="197BC550" w:rsidR="00B210B2" w:rsidRPr="006F0337" w:rsidRDefault="00B210B2" w:rsidP="0093245C">
            <w:pPr>
              <w:jc w:val="center"/>
              <w:rPr>
                <w:rFonts w:ascii="Arial" w:hAnsi="Arial" w:cs="Arial"/>
                <w:b/>
                <w:sz w:val="20"/>
                <w:szCs w:val="20"/>
              </w:rPr>
            </w:pPr>
            <w:r w:rsidRPr="006F0337">
              <w:rPr>
                <w:rFonts w:ascii="Arial" w:hAnsi="Arial" w:cs="Arial"/>
                <w:b/>
                <w:sz w:val="20"/>
                <w:szCs w:val="20"/>
              </w:rPr>
              <w:t>Login Page</w:t>
            </w:r>
          </w:p>
        </w:tc>
        <w:tc>
          <w:tcPr>
            <w:tcW w:w="704" w:type="dxa"/>
            <w:tcBorders>
              <w:top w:val="nil"/>
              <w:bottom w:val="nil"/>
            </w:tcBorders>
            <w:shd w:val="clear" w:color="auto" w:fill="FFFFFF" w:themeFill="background1"/>
          </w:tcPr>
          <w:p w14:paraId="5D786D02" w14:textId="77777777" w:rsidR="00B210B2" w:rsidRPr="006F0337" w:rsidRDefault="00B210B2" w:rsidP="0093245C">
            <w:pPr>
              <w:jc w:val="center"/>
              <w:rPr>
                <w:rFonts w:ascii="Arial" w:hAnsi="Arial" w:cs="Arial"/>
                <w:b/>
              </w:rPr>
            </w:pPr>
          </w:p>
        </w:tc>
        <w:tc>
          <w:tcPr>
            <w:tcW w:w="4804" w:type="dxa"/>
            <w:shd w:val="clear" w:color="auto" w:fill="17365D" w:themeFill="text2" w:themeFillShade="BF"/>
            <w:vAlign w:val="center"/>
          </w:tcPr>
          <w:p w14:paraId="1ADD5D79" w14:textId="3F4BE40C" w:rsidR="00B210B2" w:rsidRPr="006F0337" w:rsidRDefault="00B210B2" w:rsidP="0093245C">
            <w:pPr>
              <w:jc w:val="center"/>
              <w:rPr>
                <w:rFonts w:ascii="Arial" w:hAnsi="Arial" w:cs="Arial"/>
                <w:b/>
              </w:rPr>
            </w:pPr>
            <w:r w:rsidRPr="006F0337">
              <w:rPr>
                <w:rFonts w:ascii="Arial" w:hAnsi="Arial" w:cs="Arial"/>
                <w:b/>
                <w:sz w:val="20"/>
                <w:szCs w:val="20"/>
              </w:rPr>
              <w:t>Dashboard Page</w:t>
            </w:r>
          </w:p>
        </w:tc>
      </w:tr>
      <w:tr w:rsidR="00C07956" w:rsidRPr="00D343BC" w14:paraId="18AB1CB8" w14:textId="3957B284" w:rsidTr="00F7118A">
        <w:trPr>
          <w:jc w:val="center"/>
        </w:trPr>
        <w:tc>
          <w:tcPr>
            <w:tcW w:w="4859" w:type="dxa"/>
            <w:tcBorders>
              <w:bottom w:val="single" w:sz="18" w:space="0" w:color="8DB3E2" w:themeColor="text2" w:themeTint="66"/>
            </w:tcBorders>
          </w:tcPr>
          <w:p w14:paraId="52E8279E" w14:textId="790DA5F6" w:rsidR="00B210B2" w:rsidRPr="00D343BC" w:rsidRDefault="00000000" w:rsidP="0093245C">
            <w:pPr>
              <w:jc w:val="both"/>
              <w:rPr>
                <w:rFonts w:ascii="Arial" w:hAnsi="Arial" w:cs="Arial"/>
                <w:sz w:val="20"/>
                <w:szCs w:val="20"/>
              </w:rPr>
            </w:pPr>
            <w:r>
              <w:rPr>
                <w:rFonts w:ascii="Arial" w:hAnsi="Arial" w:cs="Arial"/>
                <w:noProof/>
              </w:rPr>
              <w:pict w14:anchorId="1BA4D876">
                <v:shapetype id="_x0000_t202" coordsize="21600,21600" o:spt="202" path="m,l,21600r21600,l21600,xe">
                  <v:stroke joinstyle="miter"/>
                  <v:path gradientshapeok="t" o:connecttype="rect"/>
                </v:shapetype>
                <v:shape id="_x0000_s2069" type="#_x0000_t202" style="position:absolute;left:0;text-align:left;margin-left:-.6pt;margin-top:8.6pt;width:115.8pt;height:21.6pt;z-index:251682816;mso-position-horizontal-relative:text;mso-position-vertical-relative:text" fillcolor="#1a1ec4" stroked="f" strokecolor="blue">
                  <v:textbox style="mso-next-textbox:#_x0000_s2069">
                    <w:txbxContent>
                      <w:p w14:paraId="5DBD191B" w14:textId="336C64FF" w:rsidR="009121F2" w:rsidRDefault="009121F2" w:rsidP="00B2434B">
                        <w:pPr>
                          <w:jc w:val="center"/>
                        </w:pPr>
                        <w:r w:rsidRPr="00B2434B">
                          <w:t>Student Access Point</w:t>
                        </w:r>
                      </w:p>
                    </w:txbxContent>
                  </v:textbox>
                </v:shape>
              </w:pict>
            </w:r>
          </w:p>
          <w:p w14:paraId="7AC410D4" w14:textId="543A0694" w:rsidR="00B210B2" w:rsidRPr="00D343BC" w:rsidRDefault="00B210B2" w:rsidP="0093245C">
            <w:pPr>
              <w:jc w:val="both"/>
              <w:rPr>
                <w:rFonts w:ascii="Arial" w:hAnsi="Arial" w:cs="Arial"/>
                <w:sz w:val="20"/>
                <w:szCs w:val="20"/>
              </w:rPr>
            </w:pPr>
          </w:p>
          <w:p w14:paraId="511B4C3B" w14:textId="1F4865ED" w:rsidR="00B210B2" w:rsidRPr="00D343BC" w:rsidRDefault="00B210B2" w:rsidP="0093245C">
            <w:pPr>
              <w:jc w:val="both"/>
              <w:rPr>
                <w:rFonts w:ascii="Arial" w:hAnsi="Arial" w:cs="Arial"/>
                <w:sz w:val="20"/>
                <w:szCs w:val="20"/>
              </w:rPr>
            </w:pPr>
          </w:p>
          <w:p w14:paraId="377AFD8E" w14:textId="0120201D" w:rsidR="00B210B2" w:rsidRDefault="00B210B2" w:rsidP="0093245C">
            <w:pPr>
              <w:jc w:val="both"/>
              <w:rPr>
                <w:rFonts w:ascii="Arial" w:hAnsi="Arial" w:cs="Arial"/>
                <w:sz w:val="20"/>
                <w:szCs w:val="20"/>
              </w:rPr>
            </w:pPr>
            <w:r w:rsidRPr="00710324">
              <w:rPr>
                <w:rFonts w:ascii="Arial" w:hAnsi="Arial" w:cs="Arial"/>
                <w:b/>
                <w:sz w:val="20"/>
                <w:szCs w:val="20"/>
              </w:rPr>
              <w:t>Secure authentication gateway</w:t>
            </w:r>
            <w:r w:rsidRPr="00D343BC">
              <w:rPr>
                <w:rFonts w:ascii="Arial" w:hAnsi="Arial" w:cs="Arial"/>
                <w:sz w:val="20"/>
                <w:szCs w:val="20"/>
              </w:rPr>
              <w:t xml:space="preserve"> providing personalized access to course materials and learning resources.</w:t>
            </w:r>
          </w:p>
          <w:p w14:paraId="487CA5CB" w14:textId="77777777" w:rsidR="00B210B2" w:rsidRPr="00D343BC" w:rsidRDefault="00B210B2" w:rsidP="0093245C">
            <w:pPr>
              <w:jc w:val="both"/>
              <w:rPr>
                <w:rFonts w:ascii="Arial" w:hAnsi="Arial" w:cs="Arial"/>
                <w:sz w:val="20"/>
                <w:szCs w:val="20"/>
              </w:rPr>
            </w:pPr>
          </w:p>
          <w:p w14:paraId="6D05874E" w14:textId="77777777" w:rsidR="00B210B2" w:rsidRDefault="00B210B2" w:rsidP="0093245C">
            <w:pPr>
              <w:jc w:val="center"/>
              <w:rPr>
                <w:rFonts w:ascii="Arial" w:hAnsi="Arial" w:cs="Arial"/>
                <w:sz w:val="20"/>
                <w:szCs w:val="20"/>
              </w:rPr>
            </w:pPr>
            <w:r w:rsidRPr="00A443FD">
              <w:rPr>
                <w:rFonts w:ascii="Arial" w:hAnsi="Arial" w:cs="Arial"/>
                <w:noProof/>
                <w:highlight w:val="darkGray"/>
              </w:rPr>
              <w:drawing>
                <wp:inline distT="0" distB="0" distL="0" distR="0" wp14:anchorId="387C5385" wp14:editId="45421064">
                  <wp:extent cx="2856103" cy="13716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188100" name="Picture 164718810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6103" cy="1371600"/>
                          </a:xfrm>
                          <a:prstGeom prst="rect">
                            <a:avLst/>
                          </a:prstGeom>
                        </pic:spPr>
                      </pic:pic>
                    </a:graphicData>
                  </a:graphic>
                </wp:inline>
              </w:drawing>
            </w:r>
          </w:p>
          <w:p w14:paraId="14944F19" w14:textId="4F7C423A" w:rsidR="00B210B2" w:rsidRPr="00D343BC" w:rsidRDefault="00B210B2" w:rsidP="0093245C">
            <w:pPr>
              <w:jc w:val="center"/>
              <w:rPr>
                <w:rFonts w:ascii="Arial" w:hAnsi="Arial" w:cs="Arial"/>
                <w:sz w:val="20"/>
                <w:szCs w:val="20"/>
              </w:rPr>
            </w:pPr>
          </w:p>
        </w:tc>
        <w:tc>
          <w:tcPr>
            <w:tcW w:w="704" w:type="dxa"/>
            <w:tcBorders>
              <w:top w:val="nil"/>
              <w:bottom w:val="nil"/>
            </w:tcBorders>
            <w:vAlign w:val="center"/>
          </w:tcPr>
          <w:p w14:paraId="0648592A" w14:textId="62E1FC7C" w:rsidR="00B210B2" w:rsidRPr="00D343BC" w:rsidRDefault="00B210B2" w:rsidP="00B210B2">
            <w:pPr>
              <w:jc w:val="center"/>
              <w:rPr>
                <w:rFonts w:ascii="Arial" w:hAnsi="Arial" w:cs="Arial"/>
                <w:noProof/>
              </w:rPr>
            </w:pPr>
            <w:r>
              <w:rPr>
                <w:rFonts w:ascii="Arial" w:hAnsi="Arial" w:cs="Arial"/>
                <w:noProof/>
              </w:rPr>
              <w:drawing>
                <wp:inline distT="0" distB="0" distL="0" distR="0" wp14:anchorId="12A00946" wp14:editId="57BD8043">
                  <wp:extent cx="310227" cy="1371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cteezy_arrow-icon-design_8844878.png"/>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0227" cy="137160"/>
                          </a:xfrm>
                          <a:prstGeom prst="rect">
                            <a:avLst/>
                          </a:prstGeom>
                        </pic:spPr>
                      </pic:pic>
                    </a:graphicData>
                  </a:graphic>
                </wp:inline>
              </w:drawing>
            </w:r>
          </w:p>
        </w:tc>
        <w:tc>
          <w:tcPr>
            <w:tcW w:w="4804" w:type="dxa"/>
            <w:tcBorders>
              <w:bottom w:val="single" w:sz="18" w:space="0" w:color="8DB3E2" w:themeColor="text2" w:themeTint="66"/>
            </w:tcBorders>
          </w:tcPr>
          <w:p w14:paraId="034FDBF3" w14:textId="6FFADEF5" w:rsidR="00B210B2" w:rsidRPr="00D343BC" w:rsidRDefault="00000000" w:rsidP="0093245C">
            <w:pPr>
              <w:jc w:val="both"/>
              <w:rPr>
                <w:rFonts w:ascii="Arial" w:hAnsi="Arial" w:cs="Arial"/>
                <w:sz w:val="20"/>
                <w:szCs w:val="20"/>
              </w:rPr>
            </w:pPr>
            <w:r>
              <w:rPr>
                <w:rFonts w:ascii="Arial" w:hAnsi="Arial" w:cs="Arial"/>
                <w:noProof/>
              </w:rPr>
              <w:pict w14:anchorId="75E2532C">
                <v:shape id="_x0000_s2070" type="#_x0000_t202" style="position:absolute;left:0;text-align:left;margin-left:-.6pt;margin-top:8.6pt;width:137.8pt;height:21.6pt;z-index:251683840;mso-position-horizontal-relative:text;mso-position-vertical-relative:text" fillcolor="#1a1ec4" stroked="f" strokecolor="blue">
                  <v:textbox style="mso-next-textbox:#_x0000_s2070">
                    <w:txbxContent>
                      <w:p w14:paraId="069DAE7B" w14:textId="77777777" w:rsidR="009121F2" w:rsidRDefault="009121F2" w:rsidP="00EC3A5E">
                        <w:pPr>
                          <w:jc w:val="center"/>
                        </w:pPr>
                        <w:r w:rsidRPr="00086E09">
                          <w:t>Learning Management Hub</w:t>
                        </w:r>
                      </w:p>
                    </w:txbxContent>
                  </v:textbox>
                </v:shape>
              </w:pict>
            </w:r>
          </w:p>
          <w:p w14:paraId="29B59A53" w14:textId="77777777" w:rsidR="00B210B2" w:rsidRPr="00D343BC" w:rsidRDefault="00B210B2" w:rsidP="0093245C">
            <w:pPr>
              <w:jc w:val="both"/>
              <w:rPr>
                <w:rFonts w:ascii="Arial" w:hAnsi="Arial" w:cs="Arial"/>
                <w:sz w:val="20"/>
                <w:szCs w:val="20"/>
              </w:rPr>
            </w:pPr>
          </w:p>
          <w:p w14:paraId="36EE199A" w14:textId="77777777" w:rsidR="00B210B2" w:rsidRPr="00D343BC" w:rsidRDefault="00B210B2" w:rsidP="0093245C">
            <w:pPr>
              <w:jc w:val="both"/>
              <w:rPr>
                <w:rFonts w:ascii="Arial" w:hAnsi="Arial" w:cs="Arial"/>
                <w:sz w:val="20"/>
                <w:szCs w:val="20"/>
              </w:rPr>
            </w:pPr>
          </w:p>
          <w:p w14:paraId="6759034F" w14:textId="77777777" w:rsidR="00B210B2" w:rsidRPr="00571E2F" w:rsidRDefault="00B210B2" w:rsidP="0093245C">
            <w:pPr>
              <w:jc w:val="both"/>
              <w:rPr>
                <w:rFonts w:ascii="Arial" w:hAnsi="Arial" w:cs="Arial"/>
                <w:sz w:val="20"/>
                <w:szCs w:val="20"/>
              </w:rPr>
            </w:pPr>
            <w:r w:rsidRPr="00571E2F">
              <w:rPr>
                <w:rFonts w:ascii="Arial" w:hAnsi="Arial" w:cs="Arial"/>
                <w:b/>
                <w:sz w:val="20"/>
                <w:szCs w:val="20"/>
              </w:rPr>
              <w:t xml:space="preserve">Centralized navigation </w:t>
            </w:r>
            <w:r w:rsidRPr="00571E2F">
              <w:rPr>
                <w:rFonts w:ascii="Arial" w:hAnsi="Arial" w:cs="Arial"/>
                <w:sz w:val="20"/>
                <w:szCs w:val="20"/>
              </w:rPr>
              <w:t>displaying enrolled courses, upcoming activities, deadlines, and progress tracking.</w:t>
            </w:r>
          </w:p>
          <w:p w14:paraId="5CE0C9C9" w14:textId="77777777" w:rsidR="00B210B2" w:rsidRPr="00D343BC" w:rsidRDefault="00B210B2" w:rsidP="0093245C">
            <w:pPr>
              <w:jc w:val="both"/>
              <w:rPr>
                <w:rFonts w:ascii="Arial" w:hAnsi="Arial" w:cs="Arial"/>
                <w:sz w:val="20"/>
                <w:szCs w:val="20"/>
              </w:rPr>
            </w:pPr>
          </w:p>
          <w:p w14:paraId="36AA06ED" w14:textId="77777777" w:rsidR="00B210B2" w:rsidRDefault="00B210B2" w:rsidP="0093245C">
            <w:pPr>
              <w:jc w:val="center"/>
              <w:rPr>
                <w:rFonts w:ascii="Arial" w:hAnsi="Arial" w:cs="Arial"/>
                <w:sz w:val="20"/>
                <w:szCs w:val="20"/>
              </w:rPr>
            </w:pPr>
            <w:r w:rsidRPr="000747C4">
              <w:rPr>
                <w:rFonts w:ascii="Arial" w:hAnsi="Arial" w:cs="Arial"/>
                <w:noProof/>
                <w:highlight w:val="darkGray"/>
              </w:rPr>
              <w:drawing>
                <wp:inline distT="0" distB="0" distL="0" distR="0" wp14:anchorId="33D882F2" wp14:editId="11C5DEF5">
                  <wp:extent cx="2837793" cy="137160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8889" b="5185"/>
                          <a:stretch/>
                        </pic:blipFill>
                        <pic:spPr bwMode="auto">
                          <a:xfrm>
                            <a:off x="0" y="0"/>
                            <a:ext cx="2837793"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746842D6" w14:textId="77777777" w:rsidR="00B210B2" w:rsidRPr="00D343BC" w:rsidRDefault="00B210B2" w:rsidP="0093245C">
            <w:pPr>
              <w:jc w:val="both"/>
              <w:rPr>
                <w:rFonts w:ascii="Arial" w:hAnsi="Arial" w:cs="Arial"/>
                <w:noProof/>
              </w:rPr>
            </w:pPr>
          </w:p>
        </w:tc>
      </w:tr>
      <w:tr w:rsidR="004F6BC2" w:rsidRPr="00D343BC" w14:paraId="5F71AD39" w14:textId="77777777" w:rsidTr="00F7118A">
        <w:trPr>
          <w:jc w:val="center"/>
        </w:trPr>
        <w:tc>
          <w:tcPr>
            <w:tcW w:w="4859" w:type="dxa"/>
            <w:tcBorders>
              <w:left w:val="nil"/>
              <w:right w:val="nil"/>
            </w:tcBorders>
          </w:tcPr>
          <w:p w14:paraId="4C1FDAE3" w14:textId="77777777" w:rsidR="00B210B2" w:rsidRPr="00D343BC" w:rsidRDefault="00B210B2" w:rsidP="0093245C">
            <w:pPr>
              <w:jc w:val="both"/>
              <w:rPr>
                <w:rFonts w:ascii="Arial" w:hAnsi="Arial" w:cs="Arial"/>
                <w:noProof/>
              </w:rPr>
            </w:pPr>
          </w:p>
        </w:tc>
        <w:tc>
          <w:tcPr>
            <w:tcW w:w="704" w:type="dxa"/>
            <w:tcBorders>
              <w:top w:val="nil"/>
              <w:left w:val="nil"/>
              <w:bottom w:val="nil"/>
              <w:right w:val="nil"/>
            </w:tcBorders>
          </w:tcPr>
          <w:p w14:paraId="02296644" w14:textId="77777777" w:rsidR="00B210B2" w:rsidRPr="00D343BC" w:rsidRDefault="00B210B2" w:rsidP="0093245C">
            <w:pPr>
              <w:jc w:val="both"/>
              <w:rPr>
                <w:rFonts w:ascii="Arial" w:hAnsi="Arial" w:cs="Arial"/>
                <w:noProof/>
              </w:rPr>
            </w:pPr>
          </w:p>
        </w:tc>
        <w:tc>
          <w:tcPr>
            <w:tcW w:w="4804" w:type="dxa"/>
            <w:tcBorders>
              <w:left w:val="nil"/>
              <w:right w:val="nil"/>
            </w:tcBorders>
          </w:tcPr>
          <w:p w14:paraId="7D1D1313" w14:textId="482DE418" w:rsidR="00B210B2" w:rsidRPr="00D343BC" w:rsidRDefault="004D4904" w:rsidP="004D4904">
            <w:pPr>
              <w:jc w:val="center"/>
              <w:rPr>
                <w:rFonts w:ascii="Arial" w:hAnsi="Arial" w:cs="Arial"/>
                <w:noProof/>
              </w:rPr>
            </w:pPr>
            <w:r>
              <w:rPr>
                <w:rFonts w:ascii="Arial" w:hAnsi="Arial" w:cs="Arial"/>
                <w:noProof/>
              </w:rPr>
              <w:drawing>
                <wp:inline distT="0" distB="0" distL="0" distR="0" wp14:anchorId="23944762" wp14:editId="0A834C34">
                  <wp:extent cx="310227" cy="137160"/>
                  <wp:effectExtent l="0" t="95250" r="0" b="723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cteezy_arrow-icon-design_8844878.png"/>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rot="5400000">
                            <a:off x="0" y="0"/>
                            <a:ext cx="310227" cy="137160"/>
                          </a:xfrm>
                          <a:prstGeom prst="rect">
                            <a:avLst/>
                          </a:prstGeom>
                        </pic:spPr>
                      </pic:pic>
                    </a:graphicData>
                  </a:graphic>
                </wp:inline>
              </w:drawing>
            </w:r>
          </w:p>
        </w:tc>
      </w:tr>
      <w:tr w:rsidR="00272D94" w:rsidRPr="00D343BC" w14:paraId="720F9CF2" w14:textId="77777777" w:rsidTr="00F7118A">
        <w:trPr>
          <w:trHeight w:val="432"/>
          <w:jc w:val="center"/>
        </w:trPr>
        <w:tc>
          <w:tcPr>
            <w:tcW w:w="4859" w:type="dxa"/>
            <w:shd w:val="clear" w:color="auto" w:fill="17365D" w:themeFill="text2" w:themeFillShade="BF"/>
            <w:vAlign w:val="center"/>
          </w:tcPr>
          <w:p w14:paraId="5AE38AEB" w14:textId="6310B6DB" w:rsidR="00272D94" w:rsidRPr="00D343BC" w:rsidRDefault="00272D94" w:rsidP="00272D94">
            <w:pPr>
              <w:jc w:val="center"/>
              <w:rPr>
                <w:rFonts w:ascii="Arial" w:hAnsi="Arial" w:cs="Arial"/>
                <w:noProof/>
              </w:rPr>
            </w:pPr>
            <w:r w:rsidRPr="00FF02B5">
              <w:rPr>
                <w:rFonts w:ascii="Arial" w:hAnsi="Arial" w:cs="Arial"/>
                <w:b/>
                <w:sz w:val="20"/>
                <w:szCs w:val="20"/>
              </w:rPr>
              <w:t>Course Section Page</w:t>
            </w:r>
          </w:p>
        </w:tc>
        <w:tc>
          <w:tcPr>
            <w:tcW w:w="704" w:type="dxa"/>
            <w:tcBorders>
              <w:top w:val="nil"/>
              <w:bottom w:val="nil"/>
            </w:tcBorders>
          </w:tcPr>
          <w:p w14:paraId="35679C3F" w14:textId="77777777" w:rsidR="00272D94" w:rsidRPr="00D343BC" w:rsidRDefault="00272D94" w:rsidP="00272D94">
            <w:pPr>
              <w:jc w:val="both"/>
              <w:rPr>
                <w:rFonts w:ascii="Arial" w:hAnsi="Arial" w:cs="Arial"/>
                <w:noProof/>
              </w:rPr>
            </w:pPr>
          </w:p>
        </w:tc>
        <w:tc>
          <w:tcPr>
            <w:tcW w:w="4804" w:type="dxa"/>
            <w:shd w:val="clear" w:color="auto" w:fill="17365D" w:themeFill="text2" w:themeFillShade="BF"/>
            <w:vAlign w:val="center"/>
          </w:tcPr>
          <w:p w14:paraId="665550F4" w14:textId="25BFCDE9" w:rsidR="00272D94" w:rsidRPr="00D343BC" w:rsidRDefault="00272D94" w:rsidP="00272D94">
            <w:pPr>
              <w:jc w:val="center"/>
              <w:rPr>
                <w:rFonts w:ascii="Arial" w:hAnsi="Arial" w:cs="Arial"/>
                <w:noProof/>
              </w:rPr>
            </w:pPr>
            <w:r w:rsidRPr="006F0337">
              <w:rPr>
                <w:rFonts w:ascii="Arial" w:hAnsi="Arial" w:cs="Arial"/>
                <w:b/>
                <w:sz w:val="20"/>
                <w:szCs w:val="20"/>
              </w:rPr>
              <w:t>Site Home Page</w:t>
            </w:r>
          </w:p>
        </w:tc>
      </w:tr>
      <w:tr w:rsidR="00C07956" w:rsidRPr="00D343BC" w14:paraId="3C195A1A" w14:textId="77777777" w:rsidTr="00F7118A">
        <w:trPr>
          <w:jc w:val="center"/>
        </w:trPr>
        <w:tc>
          <w:tcPr>
            <w:tcW w:w="4859" w:type="dxa"/>
            <w:tcBorders>
              <w:bottom w:val="single" w:sz="18" w:space="0" w:color="8DB3E2" w:themeColor="text2" w:themeTint="66"/>
            </w:tcBorders>
          </w:tcPr>
          <w:p w14:paraId="496D48CA" w14:textId="77777777" w:rsidR="00C07956" w:rsidRPr="00D343BC" w:rsidRDefault="00000000" w:rsidP="00C07956">
            <w:pPr>
              <w:jc w:val="both"/>
              <w:rPr>
                <w:rFonts w:ascii="Arial" w:hAnsi="Arial" w:cs="Arial"/>
                <w:sz w:val="20"/>
                <w:szCs w:val="20"/>
              </w:rPr>
            </w:pPr>
            <w:r>
              <w:rPr>
                <w:rFonts w:ascii="Arial" w:hAnsi="Arial" w:cs="Arial"/>
                <w:noProof/>
              </w:rPr>
              <w:pict w14:anchorId="6C4EEAD3">
                <v:shape id="_x0000_s2075" type="#_x0000_t202" style="position:absolute;left:0;text-align:left;margin-left:-.6pt;margin-top:8.6pt;width:104.4pt;height:21.6pt;z-index:251691008;mso-position-horizontal-relative:text;mso-position-vertical-relative:text" fillcolor="#1a1ec4" stroked="f" strokecolor="blue">
                  <v:textbox style="mso-next-textbox:#_x0000_s2075">
                    <w:txbxContent>
                      <w:p w14:paraId="2A938E33" w14:textId="77777777" w:rsidR="009121F2" w:rsidRDefault="009121F2" w:rsidP="001F79F3">
                        <w:pPr>
                          <w:jc w:val="center"/>
                        </w:pPr>
                        <w:r w:rsidRPr="00BF5C72">
                          <w:t>Content Repository</w:t>
                        </w:r>
                      </w:p>
                    </w:txbxContent>
                  </v:textbox>
                </v:shape>
              </w:pict>
            </w:r>
          </w:p>
          <w:p w14:paraId="008E4953" w14:textId="77777777" w:rsidR="00C07956" w:rsidRPr="00D343BC" w:rsidRDefault="00C07956" w:rsidP="00C07956">
            <w:pPr>
              <w:jc w:val="both"/>
              <w:rPr>
                <w:rFonts w:ascii="Arial" w:hAnsi="Arial" w:cs="Arial"/>
                <w:sz w:val="20"/>
                <w:szCs w:val="20"/>
              </w:rPr>
            </w:pPr>
          </w:p>
          <w:p w14:paraId="6D9FA3C1" w14:textId="77777777" w:rsidR="00C07956" w:rsidRPr="00D343BC" w:rsidRDefault="00C07956" w:rsidP="00C07956">
            <w:pPr>
              <w:jc w:val="both"/>
              <w:rPr>
                <w:rFonts w:ascii="Arial" w:hAnsi="Arial" w:cs="Arial"/>
                <w:sz w:val="20"/>
                <w:szCs w:val="20"/>
              </w:rPr>
            </w:pPr>
          </w:p>
          <w:p w14:paraId="205A2292" w14:textId="6E6239FE" w:rsidR="00C07956" w:rsidRPr="009F4F8F" w:rsidRDefault="009F4F8F" w:rsidP="00C07956">
            <w:pPr>
              <w:jc w:val="both"/>
              <w:rPr>
                <w:rFonts w:ascii="Arial" w:hAnsi="Arial" w:cs="Arial"/>
                <w:sz w:val="20"/>
                <w:szCs w:val="20"/>
              </w:rPr>
            </w:pPr>
            <w:r w:rsidRPr="009F4F8F">
              <w:rPr>
                <w:rFonts w:ascii="Arial" w:hAnsi="Arial" w:cs="Arial"/>
                <w:b/>
                <w:sz w:val="20"/>
                <w:szCs w:val="20"/>
              </w:rPr>
              <w:t xml:space="preserve">Organized learning modules </w:t>
            </w:r>
            <w:r w:rsidRPr="009F4F8F">
              <w:rPr>
                <w:rFonts w:ascii="Arial" w:hAnsi="Arial" w:cs="Arial"/>
                <w:sz w:val="20"/>
                <w:szCs w:val="20"/>
              </w:rPr>
              <w:t>arranged by topic with straightforward navigation to all course components.</w:t>
            </w:r>
          </w:p>
          <w:p w14:paraId="3CECF901" w14:textId="77777777" w:rsidR="00C07956" w:rsidRPr="00D343BC" w:rsidRDefault="00C07956" w:rsidP="00C07956">
            <w:pPr>
              <w:jc w:val="both"/>
              <w:rPr>
                <w:rFonts w:ascii="Arial" w:hAnsi="Arial" w:cs="Arial"/>
                <w:sz w:val="20"/>
                <w:szCs w:val="20"/>
              </w:rPr>
            </w:pPr>
          </w:p>
          <w:p w14:paraId="6A197D84" w14:textId="77777777" w:rsidR="00C07956" w:rsidRDefault="00C07956" w:rsidP="00C07956">
            <w:pPr>
              <w:jc w:val="center"/>
              <w:rPr>
                <w:rFonts w:ascii="Arial" w:hAnsi="Arial" w:cs="Arial"/>
                <w:sz w:val="20"/>
                <w:szCs w:val="20"/>
              </w:rPr>
            </w:pPr>
            <w:r w:rsidRPr="000A518B">
              <w:rPr>
                <w:rFonts w:ascii="Arial" w:hAnsi="Arial" w:cs="Arial"/>
                <w:noProof/>
                <w:highlight w:val="darkGray"/>
              </w:rPr>
              <w:drawing>
                <wp:inline distT="0" distB="0" distL="0" distR="0" wp14:anchorId="6EF12F34" wp14:editId="7D824C1B">
                  <wp:extent cx="2837793" cy="1371600"/>
                  <wp:effectExtent l="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8889" b="5185"/>
                          <a:stretch/>
                        </pic:blipFill>
                        <pic:spPr bwMode="auto">
                          <a:xfrm>
                            <a:off x="0" y="0"/>
                            <a:ext cx="2837793"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16330D22" w14:textId="77777777" w:rsidR="00C07956" w:rsidRPr="00D343BC" w:rsidRDefault="00C07956" w:rsidP="00C07956">
            <w:pPr>
              <w:jc w:val="both"/>
              <w:rPr>
                <w:rFonts w:ascii="Arial" w:hAnsi="Arial" w:cs="Arial"/>
                <w:noProof/>
              </w:rPr>
            </w:pPr>
          </w:p>
        </w:tc>
        <w:tc>
          <w:tcPr>
            <w:tcW w:w="704" w:type="dxa"/>
            <w:tcBorders>
              <w:top w:val="nil"/>
              <w:bottom w:val="nil"/>
            </w:tcBorders>
            <w:vAlign w:val="center"/>
          </w:tcPr>
          <w:p w14:paraId="3F8B977C" w14:textId="49EE9235" w:rsidR="00C07956" w:rsidRPr="00D343BC" w:rsidRDefault="00C07956" w:rsidP="00C07956">
            <w:pPr>
              <w:jc w:val="center"/>
              <w:rPr>
                <w:rFonts w:ascii="Arial" w:hAnsi="Arial" w:cs="Arial"/>
                <w:noProof/>
              </w:rPr>
            </w:pPr>
            <w:r>
              <w:rPr>
                <w:rFonts w:ascii="Arial" w:hAnsi="Arial" w:cs="Arial"/>
                <w:noProof/>
              </w:rPr>
              <w:drawing>
                <wp:inline distT="0" distB="0" distL="0" distR="0" wp14:anchorId="606BE98A" wp14:editId="2C12F672">
                  <wp:extent cx="310227" cy="1371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cteezy_arrow-icon-design_8844878.png"/>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310227" cy="137160"/>
                          </a:xfrm>
                          <a:prstGeom prst="rect">
                            <a:avLst/>
                          </a:prstGeom>
                        </pic:spPr>
                      </pic:pic>
                    </a:graphicData>
                  </a:graphic>
                </wp:inline>
              </w:drawing>
            </w:r>
          </w:p>
        </w:tc>
        <w:tc>
          <w:tcPr>
            <w:tcW w:w="4804" w:type="dxa"/>
            <w:tcBorders>
              <w:bottom w:val="single" w:sz="18" w:space="0" w:color="8DB3E2" w:themeColor="text2" w:themeTint="66"/>
            </w:tcBorders>
          </w:tcPr>
          <w:p w14:paraId="2F10CC91" w14:textId="77777777" w:rsidR="00C07956" w:rsidRPr="00D343BC" w:rsidRDefault="00000000" w:rsidP="00C07956">
            <w:pPr>
              <w:jc w:val="both"/>
              <w:rPr>
                <w:rFonts w:ascii="Arial" w:hAnsi="Arial" w:cs="Arial"/>
                <w:sz w:val="20"/>
                <w:szCs w:val="20"/>
              </w:rPr>
            </w:pPr>
            <w:r>
              <w:rPr>
                <w:rFonts w:ascii="Arial" w:hAnsi="Arial" w:cs="Arial"/>
                <w:noProof/>
              </w:rPr>
              <w:pict w14:anchorId="43649755">
                <v:shape id="_x0000_s2074" type="#_x0000_t202" style="position:absolute;left:0;text-align:left;margin-left:-.6pt;margin-top:8.6pt;width:102pt;height:21.6pt;z-index:251689984;mso-position-horizontal-relative:text;mso-position-vertical-relative:text" fillcolor="#1a1ec4" stroked="f" strokecolor="blue">
                  <v:textbox style="mso-next-textbox:#_x0000_s2074">
                    <w:txbxContent>
                      <w:p w14:paraId="050E7B2A" w14:textId="77777777" w:rsidR="009121F2" w:rsidRDefault="009121F2" w:rsidP="00EC3A5E">
                        <w:pPr>
                          <w:jc w:val="center"/>
                        </w:pPr>
                        <w:r w:rsidRPr="002E33AE">
                          <w:t>Content Repository</w:t>
                        </w:r>
                      </w:p>
                    </w:txbxContent>
                  </v:textbox>
                </v:shape>
              </w:pict>
            </w:r>
          </w:p>
          <w:p w14:paraId="3284ADBE" w14:textId="77777777" w:rsidR="00C07956" w:rsidRPr="00D343BC" w:rsidRDefault="00C07956" w:rsidP="00C07956">
            <w:pPr>
              <w:jc w:val="both"/>
              <w:rPr>
                <w:rFonts w:ascii="Arial" w:hAnsi="Arial" w:cs="Arial"/>
                <w:sz w:val="20"/>
                <w:szCs w:val="20"/>
              </w:rPr>
            </w:pPr>
          </w:p>
          <w:p w14:paraId="270A2E69" w14:textId="77777777" w:rsidR="00C07956" w:rsidRPr="00D343BC" w:rsidRDefault="00C07956" w:rsidP="00C07956">
            <w:pPr>
              <w:jc w:val="both"/>
              <w:rPr>
                <w:rFonts w:ascii="Arial" w:hAnsi="Arial" w:cs="Arial"/>
                <w:sz w:val="20"/>
                <w:szCs w:val="20"/>
              </w:rPr>
            </w:pPr>
          </w:p>
          <w:p w14:paraId="4CA34A8F" w14:textId="34DC0A9C" w:rsidR="00C07956" w:rsidRPr="0004328D" w:rsidRDefault="0004328D" w:rsidP="00C07956">
            <w:pPr>
              <w:jc w:val="both"/>
              <w:rPr>
                <w:rFonts w:ascii="Arial" w:hAnsi="Arial" w:cs="Arial"/>
                <w:sz w:val="20"/>
                <w:szCs w:val="20"/>
              </w:rPr>
            </w:pPr>
            <w:r w:rsidRPr="0004328D">
              <w:rPr>
                <w:rFonts w:ascii="Arial" w:hAnsi="Arial" w:cs="Arial"/>
                <w:sz w:val="20"/>
                <w:szCs w:val="20"/>
              </w:rPr>
              <w:t xml:space="preserve">The </w:t>
            </w:r>
            <w:r w:rsidRPr="0004328D">
              <w:rPr>
                <w:rFonts w:ascii="Arial" w:hAnsi="Arial" w:cs="Arial"/>
                <w:b/>
                <w:sz w:val="20"/>
                <w:szCs w:val="20"/>
              </w:rPr>
              <w:t>main course portal</w:t>
            </w:r>
            <w:r w:rsidRPr="0004328D">
              <w:rPr>
                <w:rFonts w:ascii="Arial" w:hAnsi="Arial" w:cs="Arial"/>
                <w:sz w:val="20"/>
                <w:szCs w:val="20"/>
              </w:rPr>
              <w:t xml:space="preserve"> provides access to announcements, course overview, and general information.</w:t>
            </w:r>
          </w:p>
          <w:p w14:paraId="2F7036AD" w14:textId="77777777" w:rsidR="00C07956" w:rsidRPr="00D343BC" w:rsidRDefault="00C07956" w:rsidP="00C07956">
            <w:pPr>
              <w:jc w:val="both"/>
              <w:rPr>
                <w:rFonts w:ascii="Arial" w:hAnsi="Arial" w:cs="Arial"/>
                <w:sz w:val="20"/>
                <w:szCs w:val="20"/>
              </w:rPr>
            </w:pPr>
          </w:p>
          <w:p w14:paraId="7EEE65CF" w14:textId="77777777" w:rsidR="00C07956" w:rsidRDefault="00C07956" w:rsidP="00C07956">
            <w:pPr>
              <w:jc w:val="center"/>
              <w:rPr>
                <w:rFonts w:ascii="Arial" w:hAnsi="Arial" w:cs="Arial"/>
                <w:sz w:val="20"/>
                <w:szCs w:val="20"/>
              </w:rPr>
            </w:pPr>
            <w:r w:rsidRPr="00945986">
              <w:rPr>
                <w:rFonts w:ascii="Arial" w:hAnsi="Arial" w:cs="Arial"/>
                <w:noProof/>
                <w:highlight w:val="darkGray"/>
              </w:rPr>
              <w:drawing>
                <wp:inline distT="0" distB="0" distL="0" distR="0" wp14:anchorId="1AC4A3AC" wp14:editId="6B2A5ACF">
                  <wp:extent cx="2845340" cy="1371600"/>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8889" b="5413"/>
                          <a:stretch/>
                        </pic:blipFill>
                        <pic:spPr bwMode="auto">
                          <a:xfrm>
                            <a:off x="0" y="0"/>
                            <a:ext cx="2845340"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693F4A7C" w14:textId="77777777" w:rsidR="00C07956" w:rsidRPr="00D343BC" w:rsidRDefault="00C07956" w:rsidP="00C07956">
            <w:pPr>
              <w:jc w:val="both"/>
              <w:rPr>
                <w:rFonts w:ascii="Arial" w:hAnsi="Arial" w:cs="Arial"/>
                <w:noProof/>
              </w:rPr>
            </w:pPr>
          </w:p>
        </w:tc>
      </w:tr>
      <w:tr w:rsidR="00C07956" w:rsidRPr="00D343BC" w14:paraId="6428A4FD" w14:textId="77777777" w:rsidTr="00F7118A">
        <w:trPr>
          <w:jc w:val="center"/>
        </w:trPr>
        <w:tc>
          <w:tcPr>
            <w:tcW w:w="4859" w:type="dxa"/>
            <w:tcBorders>
              <w:left w:val="nil"/>
              <w:right w:val="nil"/>
            </w:tcBorders>
          </w:tcPr>
          <w:p w14:paraId="2C936794" w14:textId="23191B72" w:rsidR="00C07956" w:rsidRPr="00D343BC" w:rsidRDefault="00C31E71" w:rsidP="00C31E71">
            <w:pPr>
              <w:jc w:val="center"/>
              <w:rPr>
                <w:rFonts w:ascii="Arial" w:hAnsi="Arial" w:cs="Arial"/>
                <w:noProof/>
              </w:rPr>
            </w:pPr>
            <w:r>
              <w:rPr>
                <w:rFonts w:ascii="Arial" w:hAnsi="Arial" w:cs="Arial"/>
                <w:noProof/>
              </w:rPr>
              <w:drawing>
                <wp:inline distT="0" distB="0" distL="0" distR="0" wp14:anchorId="153EBA0F" wp14:editId="22749C88">
                  <wp:extent cx="310227" cy="137160"/>
                  <wp:effectExtent l="0" t="95250" r="0" b="723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cteezy_arrow-icon-design_8844878.png"/>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rot="5400000">
                            <a:off x="0" y="0"/>
                            <a:ext cx="310227" cy="137160"/>
                          </a:xfrm>
                          <a:prstGeom prst="rect">
                            <a:avLst/>
                          </a:prstGeom>
                        </pic:spPr>
                      </pic:pic>
                    </a:graphicData>
                  </a:graphic>
                </wp:inline>
              </w:drawing>
            </w:r>
          </w:p>
        </w:tc>
        <w:tc>
          <w:tcPr>
            <w:tcW w:w="704" w:type="dxa"/>
            <w:tcBorders>
              <w:top w:val="nil"/>
              <w:left w:val="nil"/>
              <w:bottom w:val="nil"/>
              <w:right w:val="nil"/>
            </w:tcBorders>
            <w:vAlign w:val="center"/>
          </w:tcPr>
          <w:p w14:paraId="2DF9680B" w14:textId="77777777" w:rsidR="00C07956" w:rsidRDefault="00C07956" w:rsidP="00C07956">
            <w:pPr>
              <w:jc w:val="center"/>
              <w:rPr>
                <w:rFonts w:ascii="Arial" w:hAnsi="Arial" w:cs="Arial"/>
                <w:noProof/>
              </w:rPr>
            </w:pPr>
          </w:p>
        </w:tc>
        <w:tc>
          <w:tcPr>
            <w:tcW w:w="4804" w:type="dxa"/>
            <w:tcBorders>
              <w:left w:val="nil"/>
              <w:right w:val="nil"/>
            </w:tcBorders>
          </w:tcPr>
          <w:p w14:paraId="54192837" w14:textId="77777777" w:rsidR="00C07956" w:rsidRPr="00D343BC" w:rsidRDefault="00C07956" w:rsidP="00C07956">
            <w:pPr>
              <w:jc w:val="both"/>
              <w:rPr>
                <w:rFonts w:ascii="Arial" w:hAnsi="Arial" w:cs="Arial"/>
                <w:noProof/>
              </w:rPr>
            </w:pPr>
          </w:p>
        </w:tc>
      </w:tr>
      <w:tr w:rsidR="00DE21F9" w:rsidRPr="00D343BC" w14:paraId="60D0B353" w14:textId="77777777" w:rsidTr="00F7118A">
        <w:trPr>
          <w:trHeight w:val="432"/>
          <w:jc w:val="center"/>
        </w:trPr>
        <w:tc>
          <w:tcPr>
            <w:tcW w:w="4859" w:type="dxa"/>
            <w:shd w:val="clear" w:color="auto" w:fill="17365D" w:themeFill="text2" w:themeFillShade="BF"/>
            <w:vAlign w:val="center"/>
          </w:tcPr>
          <w:p w14:paraId="1A66539B" w14:textId="1A408329" w:rsidR="00DE21F9" w:rsidRPr="00D343BC" w:rsidRDefault="00DE21F9" w:rsidP="00DE21F9">
            <w:pPr>
              <w:jc w:val="center"/>
              <w:rPr>
                <w:rFonts w:ascii="Arial" w:hAnsi="Arial" w:cs="Arial"/>
                <w:noProof/>
              </w:rPr>
            </w:pPr>
            <w:r w:rsidRPr="00962EAF">
              <w:rPr>
                <w:rFonts w:ascii="Arial" w:hAnsi="Arial" w:cs="Arial"/>
                <w:b/>
                <w:sz w:val="20"/>
                <w:szCs w:val="20"/>
              </w:rPr>
              <w:lastRenderedPageBreak/>
              <w:t>Course Content Page</w:t>
            </w:r>
          </w:p>
        </w:tc>
        <w:tc>
          <w:tcPr>
            <w:tcW w:w="704" w:type="dxa"/>
            <w:tcBorders>
              <w:top w:val="nil"/>
              <w:bottom w:val="nil"/>
            </w:tcBorders>
            <w:vAlign w:val="center"/>
          </w:tcPr>
          <w:p w14:paraId="62A22AF6" w14:textId="77777777" w:rsidR="00DE21F9" w:rsidRDefault="00DE21F9" w:rsidP="00DE21F9">
            <w:pPr>
              <w:jc w:val="center"/>
              <w:rPr>
                <w:rFonts w:ascii="Arial" w:hAnsi="Arial" w:cs="Arial"/>
                <w:noProof/>
              </w:rPr>
            </w:pPr>
          </w:p>
        </w:tc>
        <w:tc>
          <w:tcPr>
            <w:tcW w:w="4804" w:type="dxa"/>
            <w:shd w:val="clear" w:color="auto" w:fill="17365D" w:themeFill="text2" w:themeFillShade="BF"/>
            <w:vAlign w:val="center"/>
          </w:tcPr>
          <w:p w14:paraId="02570E6A" w14:textId="7B38F53B" w:rsidR="00DE21F9" w:rsidRPr="00D343BC" w:rsidRDefault="00DE21F9" w:rsidP="00DE21F9">
            <w:pPr>
              <w:jc w:val="center"/>
              <w:rPr>
                <w:rFonts w:ascii="Arial" w:hAnsi="Arial" w:cs="Arial"/>
                <w:noProof/>
              </w:rPr>
            </w:pPr>
            <w:r w:rsidRPr="00ED25A4">
              <w:rPr>
                <w:rFonts w:ascii="Arial" w:hAnsi="Arial" w:cs="Arial"/>
                <w:b/>
                <w:sz w:val="20"/>
                <w:szCs w:val="20"/>
              </w:rPr>
              <w:t>Pre-Assessment Page</w:t>
            </w:r>
          </w:p>
        </w:tc>
      </w:tr>
      <w:tr w:rsidR="008A2C93" w:rsidRPr="00D343BC" w14:paraId="536CFC83" w14:textId="77777777" w:rsidTr="00F7118A">
        <w:trPr>
          <w:trHeight w:val="432"/>
          <w:jc w:val="center"/>
        </w:trPr>
        <w:tc>
          <w:tcPr>
            <w:tcW w:w="4859" w:type="dxa"/>
            <w:tcBorders>
              <w:bottom w:val="single" w:sz="18" w:space="0" w:color="8DB3E2" w:themeColor="text2" w:themeTint="66"/>
            </w:tcBorders>
            <w:shd w:val="clear" w:color="auto" w:fill="FFFFFF" w:themeFill="background1"/>
          </w:tcPr>
          <w:p w14:paraId="23237AB4" w14:textId="77777777" w:rsidR="008A2C93" w:rsidRPr="00D343BC" w:rsidRDefault="00000000" w:rsidP="008A2C93">
            <w:pPr>
              <w:jc w:val="both"/>
              <w:rPr>
                <w:rFonts w:ascii="Arial" w:hAnsi="Arial" w:cs="Arial"/>
                <w:sz w:val="20"/>
                <w:szCs w:val="20"/>
              </w:rPr>
            </w:pPr>
            <w:r>
              <w:rPr>
                <w:rFonts w:ascii="Arial" w:hAnsi="Arial" w:cs="Arial"/>
                <w:noProof/>
              </w:rPr>
              <w:pict w14:anchorId="1B5F75B5">
                <v:shape id="_x0000_s2078" type="#_x0000_t202" style="position:absolute;left:0;text-align:left;margin-left:-.6pt;margin-top:8.6pt;width:102pt;height:21.6pt;z-index:251697152;mso-position-horizontal-relative:text;mso-position-vertical-relative:text" fillcolor="#1a1ec4" stroked="f" strokecolor="blue">
                  <v:textbox style="mso-next-textbox:#_x0000_s2078">
                    <w:txbxContent>
                      <w:p w14:paraId="383356A1" w14:textId="77777777" w:rsidR="009121F2" w:rsidRDefault="009121F2" w:rsidP="001F79F3">
                        <w:pPr>
                          <w:jc w:val="center"/>
                        </w:pPr>
                        <w:r w:rsidRPr="002E33AE">
                          <w:t>Content Repository</w:t>
                        </w:r>
                      </w:p>
                    </w:txbxContent>
                  </v:textbox>
                </v:shape>
              </w:pict>
            </w:r>
          </w:p>
          <w:p w14:paraId="2326FF3E" w14:textId="77777777" w:rsidR="008A2C93" w:rsidRPr="00D343BC" w:rsidRDefault="008A2C93" w:rsidP="008A2C93">
            <w:pPr>
              <w:jc w:val="both"/>
              <w:rPr>
                <w:rFonts w:ascii="Arial" w:hAnsi="Arial" w:cs="Arial"/>
                <w:sz w:val="20"/>
                <w:szCs w:val="20"/>
              </w:rPr>
            </w:pPr>
          </w:p>
          <w:p w14:paraId="2A1ABBAD" w14:textId="77777777" w:rsidR="008A2C93" w:rsidRPr="00D343BC" w:rsidRDefault="008A2C93" w:rsidP="008A2C93">
            <w:pPr>
              <w:jc w:val="both"/>
              <w:rPr>
                <w:rFonts w:ascii="Arial" w:hAnsi="Arial" w:cs="Arial"/>
                <w:sz w:val="20"/>
                <w:szCs w:val="20"/>
              </w:rPr>
            </w:pPr>
          </w:p>
          <w:p w14:paraId="5E9EA0A1" w14:textId="38839004" w:rsidR="008A2C93" w:rsidRPr="00B11F56" w:rsidRDefault="008A2C93" w:rsidP="008A2C93">
            <w:pPr>
              <w:jc w:val="both"/>
              <w:rPr>
                <w:rFonts w:ascii="Arial" w:hAnsi="Arial" w:cs="Arial"/>
                <w:sz w:val="20"/>
                <w:szCs w:val="20"/>
              </w:rPr>
            </w:pPr>
            <w:r w:rsidRPr="00CC43C8">
              <w:rPr>
                <w:rFonts w:ascii="Arial" w:hAnsi="Arial" w:cs="Arial"/>
                <w:b/>
                <w:sz w:val="20"/>
                <w:szCs w:val="20"/>
              </w:rPr>
              <w:t>Rich learning materials</w:t>
            </w:r>
            <w:r w:rsidR="002913C9" w:rsidRPr="00E5759E">
              <w:rPr>
                <w:rFonts w:ascii="Arial" w:hAnsi="Arial" w:cs="Arial"/>
                <w:sz w:val="20"/>
                <w:szCs w:val="20"/>
              </w:rPr>
              <w:t>,</w:t>
            </w:r>
            <w:r w:rsidRPr="00CC43C8">
              <w:rPr>
                <w:rFonts w:ascii="Arial" w:hAnsi="Arial" w:cs="Arial"/>
                <w:b/>
                <w:sz w:val="20"/>
                <w:szCs w:val="20"/>
              </w:rPr>
              <w:t xml:space="preserve"> </w:t>
            </w:r>
            <w:r w:rsidRPr="00CC43C8">
              <w:rPr>
                <w:rFonts w:ascii="Arial" w:hAnsi="Arial" w:cs="Arial"/>
                <w:sz w:val="20"/>
                <w:szCs w:val="20"/>
              </w:rPr>
              <w:t>including videos, PDFs, PowerPoint slides, readings, and multimedia resources.</w:t>
            </w:r>
          </w:p>
          <w:p w14:paraId="068536F4" w14:textId="77777777" w:rsidR="008A2C93" w:rsidRPr="00D343BC" w:rsidRDefault="008A2C93" w:rsidP="008A2C93">
            <w:pPr>
              <w:jc w:val="both"/>
              <w:rPr>
                <w:rFonts w:ascii="Arial" w:hAnsi="Arial" w:cs="Arial"/>
                <w:sz w:val="20"/>
                <w:szCs w:val="20"/>
              </w:rPr>
            </w:pPr>
          </w:p>
          <w:p w14:paraId="3F99E8C9" w14:textId="77777777" w:rsidR="008A2C93" w:rsidRDefault="008A2C93" w:rsidP="008A2C93">
            <w:pPr>
              <w:jc w:val="center"/>
              <w:rPr>
                <w:rFonts w:ascii="Arial" w:hAnsi="Arial" w:cs="Arial"/>
                <w:sz w:val="20"/>
                <w:szCs w:val="20"/>
              </w:rPr>
            </w:pPr>
            <w:r w:rsidRPr="00603397">
              <w:rPr>
                <w:rFonts w:ascii="Arial" w:hAnsi="Arial" w:cs="Arial"/>
                <w:noProof/>
                <w:highlight w:val="darkGray"/>
              </w:rPr>
              <w:drawing>
                <wp:inline distT="0" distB="0" distL="0" distR="0" wp14:anchorId="0E843F10" wp14:editId="679ADB08">
                  <wp:extent cx="2923082" cy="1371600"/>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245518" name="Picture 10702455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23082" cy="1371600"/>
                          </a:xfrm>
                          <a:prstGeom prst="rect">
                            <a:avLst/>
                          </a:prstGeom>
                        </pic:spPr>
                      </pic:pic>
                    </a:graphicData>
                  </a:graphic>
                </wp:inline>
              </w:drawing>
            </w:r>
          </w:p>
          <w:p w14:paraId="24B79FB4" w14:textId="77777777" w:rsidR="008A2C93" w:rsidRPr="00962EAF" w:rsidRDefault="008A2C93" w:rsidP="008A2C93">
            <w:pPr>
              <w:jc w:val="center"/>
              <w:rPr>
                <w:rFonts w:ascii="Arial" w:hAnsi="Arial" w:cs="Arial"/>
                <w:b/>
              </w:rPr>
            </w:pPr>
          </w:p>
        </w:tc>
        <w:tc>
          <w:tcPr>
            <w:tcW w:w="704" w:type="dxa"/>
            <w:tcBorders>
              <w:top w:val="nil"/>
              <w:bottom w:val="nil"/>
            </w:tcBorders>
            <w:vAlign w:val="center"/>
          </w:tcPr>
          <w:p w14:paraId="3376793C" w14:textId="11E66636" w:rsidR="008A2C93" w:rsidRDefault="008A2C93" w:rsidP="008A2C93">
            <w:pPr>
              <w:jc w:val="center"/>
              <w:rPr>
                <w:rFonts w:ascii="Arial" w:hAnsi="Arial" w:cs="Arial"/>
                <w:noProof/>
              </w:rPr>
            </w:pPr>
            <w:r>
              <w:rPr>
                <w:rFonts w:ascii="Arial" w:hAnsi="Arial" w:cs="Arial"/>
                <w:noProof/>
              </w:rPr>
              <w:drawing>
                <wp:inline distT="0" distB="0" distL="0" distR="0" wp14:anchorId="4EEBE904" wp14:editId="4B5713E9">
                  <wp:extent cx="310227" cy="1371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cteezy_arrow-icon-design_8844878.png"/>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0227" cy="137160"/>
                          </a:xfrm>
                          <a:prstGeom prst="rect">
                            <a:avLst/>
                          </a:prstGeom>
                        </pic:spPr>
                      </pic:pic>
                    </a:graphicData>
                  </a:graphic>
                </wp:inline>
              </w:drawing>
            </w:r>
          </w:p>
        </w:tc>
        <w:tc>
          <w:tcPr>
            <w:tcW w:w="4804" w:type="dxa"/>
            <w:tcBorders>
              <w:bottom w:val="single" w:sz="18" w:space="0" w:color="8DB3E2" w:themeColor="text2" w:themeTint="66"/>
            </w:tcBorders>
          </w:tcPr>
          <w:p w14:paraId="3DDBFBA7" w14:textId="77777777" w:rsidR="008A2C93" w:rsidRPr="00D343BC" w:rsidRDefault="00000000" w:rsidP="008A2C93">
            <w:pPr>
              <w:jc w:val="both"/>
              <w:rPr>
                <w:rFonts w:ascii="Arial" w:hAnsi="Arial" w:cs="Arial"/>
                <w:sz w:val="20"/>
                <w:szCs w:val="20"/>
              </w:rPr>
            </w:pPr>
            <w:r>
              <w:rPr>
                <w:rFonts w:ascii="Arial" w:hAnsi="Arial" w:cs="Arial"/>
                <w:noProof/>
              </w:rPr>
              <w:pict w14:anchorId="45BE85CF">
                <v:shape id="_x0000_s2079" type="#_x0000_t202" style="position:absolute;left:0;text-align:left;margin-left:-.6pt;margin-top:8.6pt;width:121.8pt;height:21.6pt;z-index:251698176;mso-position-horizontal-relative:text;mso-position-vertical-relative:text" fillcolor="#1a1ec4" stroked="f" strokecolor="blue">
                  <v:textbox style="mso-next-textbox:#_x0000_s2079">
                    <w:txbxContent>
                      <w:p w14:paraId="39203642" w14:textId="77777777" w:rsidR="009121F2" w:rsidRDefault="009121F2" w:rsidP="00403267">
                        <w:pPr>
                          <w:jc w:val="center"/>
                        </w:pPr>
                        <w:r w:rsidRPr="008E49AB">
                          <w:t>Interactive Assessment</w:t>
                        </w:r>
                      </w:p>
                    </w:txbxContent>
                  </v:textbox>
                </v:shape>
              </w:pict>
            </w:r>
          </w:p>
          <w:p w14:paraId="3B51FCA0" w14:textId="77777777" w:rsidR="008A2C93" w:rsidRPr="00D343BC" w:rsidRDefault="008A2C93" w:rsidP="008A2C93">
            <w:pPr>
              <w:jc w:val="both"/>
              <w:rPr>
                <w:rFonts w:ascii="Arial" w:hAnsi="Arial" w:cs="Arial"/>
                <w:sz w:val="20"/>
                <w:szCs w:val="20"/>
              </w:rPr>
            </w:pPr>
          </w:p>
          <w:p w14:paraId="5355607D" w14:textId="77777777" w:rsidR="008A2C93" w:rsidRPr="00D343BC" w:rsidRDefault="008A2C93" w:rsidP="008A2C93">
            <w:pPr>
              <w:jc w:val="both"/>
              <w:rPr>
                <w:rFonts w:ascii="Arial" w:hAnsi="Arial" w:cs="Arial"/>
                <w:sz w:val="20"/>
                <w:szCs w:val="20"/>
              </w:rPr>
            </w:pPr>
          </w:p>
          <w:p w14:paraId="0D637780" w14:textId="77777777" w:rsidR="008A2C93" w:rsidRPr="00D01986" w:rsidRDefault="008A2C93" w:rsidP="008A2C93">
            <w:pPr>
              <w:jc w:val="both"/>
              <w:rPr>
                <w:rFonts w:ascii="Arial" w:hAnsi="Arial" w:cs="Arial"/>
                <w:sz w:val="20"/>
                <w:szCs w:val="20"/>
              </w:rPr>
            </w:pPr>
            <w:r w:rsidRPr="00D01986">
              <w:rPr>
                <w:rFonts w:ascii="Arial" w:hAnsi="Arial" w:cs="Arial"/>
                <w:b/>
                <w:sz w:val="20"/>
                <w:szCs w:val="20"/>
              </w:rPr>
              <w:t xml:space="preserve">Diagnostic evaluation tools </w:t>
            </w:r>
            <w:r w:rsidRPr="00D01986">
              <w:rPr>
                <w:rFonts w:ascii="Arial" w:hAnsi="Arial" w:cs="Arial"/>
                <w:sz w:val="20"/>
                <w:szCs w:val="20"/>
              </w:rPr>
              <w:t>to measure prior knowledge and establish learning baselines.</w:t>
            </w:r>
          </w:p>
          <w:p w14:paraId="3BEC260B" w14:textId="77777777" w:rsidR="008A2C93" w:rsidRPr="00D343BC" w:rsidRDefault="008A2C93" w:rsidP="008A2C93">
            <w:pPr>
              <w:jc w:val="both"/>
              <w:rPr>
                <w:rFonts w:ascii="Arial" w:hAnsi="Arial" w:cs="Arial"/>
                <w:sz w:val="20"/>
                <w:szCs w:val="20"/>
              </w:rPr>
            </w:pPr>
          </w:p>
          <w:p w14:paraId="6D7C44D7" w14:textId="77777777" w:rsidR="008A2C93" w:rsidRDefault="008A2C93" w:rsidP="008A2C93">
            <w:pPr>
              <w:jc w:val="center"/>
              <w:rPr>
                <w:rFonts w:ascii="Arial" w:hAnsi="Arial" w:cs="Arial"/>
                <w:sz w:val="20"/>
                <w:szCs w:val="20"/>
              </w:rPr>
            </w:pPr>
            <w:r w:rsidRPr="00813B5E">
              <w:rPr>
                <w:rFonts w:ascii="Arial" w:hAnsi="Arial" w:cs="Arial"/>
                <w:noProof/>
                <w:highlight w:val="darkGray"/>
              </w:rPr>
              <w:drawing>
                <wp:inline distT="0" distB="0" distL="0" distR="0" wp14:anchorId="5369EBEF" wp14:editId="7D08D3E8">
                  <wp:extent cx="2845340" cy="137160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367490" name=""/>
                          <pic:cNvPicPr/>
                        </pic:nvPicPr>
                        <pic:blipFill rotWithShape="1">
                          <a:blip r:embed="rId25"/>
                          <a:srcRect t="8889" b="5413"/>
                          <a:stretch/>
                        </pic:blipFill>
                        <pic:spPr bwMode="auto">
                          <a:xfrm>
                            <a:off x="0" y="0"/>
                            <a:ext cx="2845340" cy="1371600"/>
                          </a:xfrm>
                          <a:prstGeom prst="rect">
                            <a:avLst/>
                          </a:prstGeom>
                          <a:ln>
                            <a:noFill/>
                          </a:ln>
                          <a:extLst>
                            <a:ext uri="{53640926-AAD7-44D8-BBD7-CCE9431645EC}">
                              <a14:shadowObscured xmlns:a14="http://schemas.microsoft.com/office/drawing/2010/main"/>
                            </a:ext>
                          </a:extLst>
                        </pic:spPr>
                      </pic:pic>
                    </a:graphicData>
                  </a:graphic>
                </wp:inline>
              </w:drawing>
            </w:r>
          </w:p>
          <w:p w14:paraId="6315B927" w14:textId="77777777" w:rsidR="008A2C93" w:rsidRPr="00D343BC" w:rsidRDefault="008A2C93" w:rsidP="008A2C93">
            <w:pPr>
              <w:jc w:val="both"/>
              <w:rPr>
                <w:rFonts w:ascii="Arial" w:hAnsi="Arial" w:cs="Arial"/>
                <w:noProof/>
              </w:rPr>
            </w:pPr>
          </w:p>
        </w:tc>
      </w:tr>
      <w:tr w:rsidR="008A2C93" w:rsidRPr="00D343BC" w14:paraId="6A031028" w14:textId="77777777" w:rsidTr="00F7118A">
        <w:trPr>
          <w:trHeight w:val="432"/>
          <w:jc w:val="center"/>
        </w:trPr>
        <w:tc>
          <w:tcPr>
            <w:tcW w:w="4859" w:type="dxa"/>
            <w:tcBorders>
              <w:left w:val="nil"/>
              <w:right w:val="nil"/>
            </w:tcBorders>
            <w:shd w:val="clear" w:color="auto" w:fill="FFFFFF" w:themeFill="background1"/>
          </w:tcPr>
          <w:p w14:paraId="2EE81095" w14:textId="77777777" w:rsidR="008A2C93" w:rsidRPr="00D343BC" w:rsidRDefault="008A2C93" w:rsidP="008A2C93">
            <w:pPr>
              <w:jc w:val="both"/>
              <w:rPr>
                <w:rFonts w:ascii="Arial" w:hAnsi="Arial" w:cs="Arial"/>
                <w:noProof/>
              </w:rPr>
            </w:pPr>
          </w:p>
        </w:tc>
        <w:tc>
          <w:tcPr>
            <w:tcW w:w="704" w:type="dxa"/>
            <w:tcBorders>
              <w:top w:val="nil"/>
              <w:left w:val="nil"/>
              <w:bottom w:val="nil"/>
              <w:right w:val="nil"/>
            </w:tcBorders>
            <w:vAlign w:val="center"/>
          </w:tcPr>
          <w:p w14:paraId="17D0E6F8" w14:textId="77777777" w:rsidR="008A2C93" w:rsidRDefault="008A2C93" w:rsidP="008A2C93">
            <w:pPr>
              <w:jc w:val="center"/>
              <w:rPr>
                <w:rFonts w:ascii="Arial" w:hAnsi="Arial" w:cs="Arial"/>
                <w:noProof/>
              </w:rPr>
            </w:pPr>
          </w:p>
        </w:tc>
        <w:tc>
          <w:tcPr>
            <w:tcW w:w="4804" w:type="dxa"/>
            <w:tcBorders>
              <w:left w:val="nil"/>
              <w:right w:val="nil"/>
            </w:tcBorders>
          </w:tcPr>
          <w:p w14:paraId="44396C78" w14:textId="59EC8FA0" w:rsidR="008A2C93" w:rsidRPr="00D343BC" w:rsidRDefault="00F21DF7" w:rsidP="00F21DF7">
            <w:pPr>
              <w:jc w:val="center"/>
              <w:rPr>
                <w:rFonts w:ascii="Arial" w:hAnsi="Arial" w:cs="Arial"/>
                <w:noProof/>
              </w:rPr>
            </w:pPr>
            <w:r>
              <w:rPr>
                <w:rFonts w:ascii="Arial" w:hAnsi="Arial" w:cs="Arial"/>
                <w:noProof/>
              </w:rPr>
              <w:drawing>
                <wp:inline distT="0" distB="0" distL="0" distR="0" wp14:anchorId="634EDF3D" wp14:editId="63D71980">
                  <wp:extent cx="310227" cy="137160"/>
                  <wp:effectExtent l="0" t="95250" r="0" b="723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cteezy_arrow-icon-design_8844878.png"/>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rot="5400000">
                            <a:off x="0" y="0"/>
                            <a:ext cx="310227" cy="137160"/>
                          </a:xfrm>
                          <a:prstGeom prst="rect">
                            <a:avLst/>
                          </a:prstGeom>
                        </pic:spPr>
                      </pic:pic>
                    </a:graphicData>
                  </a:graphic>
                </wp:inline>
              </w:drawing>
            </w:r>
          </w:p>
        </w:tc>
      </w:tr>
      <w:tr w:rsidR="00F47256" w:rsidRPr="00D343BC" w14:paraId="0B513B31" w14:textId="77777777" w:rsidTr="00F7118A">
        <w:trPr>
          <w:trHeight w:val="432"/>
          <w:jc w:val="center"/>
        </w:trPr>
        <w:tc>
          <w:tcPr>
            <w:tcW w:w="4859" w:type="dxa"/>
            <w:shd w:val="clear" w:color="auto" w:fill="17365D" w:themeFill="text2" w:themeFillShade="BF"/>
            <w:vAlign w:val="center"/>
          </w:tcPr>
          <w:p w14:paraId="131A20AC" w14:textId="6EAB3BE7" w:rsidR="00F47256" w:rsidRPr="00D343BC" w:rsidRDefault="00F47256" w:rsidP="00F47256">
            <w:pPr>
              <w:jc w:val="center"/>
              <w:rPr>
                <w:rFonts w:ascii="Arial" w:hAnsi="Arial" w:cs="Arial"/>
                <w:noProof/>
              </w:rPr>
            </w:pPr>
            <w:r w:rsidRPr="00917C74">
              <w:rPr>
                <w:rFonts w:ascii="Arial" w:hAnsi="Arial" w:cs="Arial"/>
                <w:b/>
                <w:sz w:val="20"/>
                <w:szCs w:val="20"/>
              </w:rPr>
              <w:t>Post-Assessment Page</w:t>
            </w:r>
          </w:p>
        </w:tc>
        <w:tc>
          <w:tcPr>
            <w:tcW w:w="704" w:type="dxa"/>
            <w:tcBorders>
              <w:top w:val="nil"/>
              <w:bottom w:val="nil"/>
            </w:tcBorders>
            <w:vAlign w:val="center"/>
          </w:tcPr>
          <w:p w14:paraId="6C642BCB" w14:textId="77777777" w:rsidR="00F47256" w:rsidRDefault="00F47256" w:rsidP="00F47256">
            <w:pPr>
              <w:jc w:val="center"/>
              <w:rPr>
                <w:rFonts w:ascii="Arial" w:hAnsi="Arial" w:cs="Arial"/>
                <w:noProof/>
              </w:rPr>
            </w:pPr>
          </w:p>
        </w:tc>
        <w:tc>
          <w:tcPr>
            <w:tcW w:w="4804" w:type="dxa"/>
            <w:shd w:val="clear" w:color="auto" w:fill="17365D" w:themeFill="text2" w:themeFillShade="BF"/>
            <w:vAlign w:val="center"/>
          </w:tcPr>
          <w:p w14:paraId="59F0F0C2" w14:textId="29B588DA" w:rsidR="00F47256" w:rsidRPr="00D343BC" w:rsidRDefault="00F47256" w:rsidP="00F47256">
            <w:pPr>
              <w:jc w:val="center"/>
              <w:rPr>
                <w:rFonts w:ascii="Arial" w:hAnsi="Arial" w:cs="Arial"/>
                <w:noProof/>
              </w:rPr>
            </w:pPr>
            <w:r w:rsidRPr="00EB74FB">
              <w:rPr>
                <w:rFonts w:ascii="Arial" w:hAnsi="Arial" w:cs="Arial"/>
                <w:b/>
                <w:sz w:val="20"/>
                <w:szCs w:val="20"/>
              </w:rPr>
              <w:t>Discussion Board Page</w:t>
            </w:r>
          </w:p>
        </w:tc>
      </w:tr>
      <w:tr w:rsidR="00884901" w:rsidRPr="00D343BC" w14:paraId="3E148B1C" w14:textId="77777777" w:rsidTr="00F7118A">
        <w:trPr>
          <w:trHeight w:val="432"/>
          <w:jc w:val="center"/>
        </w:trPr>
        <w:tc>
          <w:tcPr>
            <w:tcW w:w="4859" w:type="dxa"/>
            <w:shd w:val="clear" w:color="auto" w:fill="FFFFFF" w:themeFill="background1"/>
          </w:tcPr>
          <w:p w14:paraId="2D5DDA93" w14:textId="77777777" w:rsidR="00884901" w:rsidRPr="00D343BC" w:rsidRDefault="00000000" w:rsidP="00884901">
            <w:pPr>
              <w:jc w:val="both"/>
              <w:rPr>
                <w:rFonts w:ascii="Arial" w:hAnsi="Arial" w:cs="Arial"/>
                <w:sz w:val="20"/>
                <w:szCs w:val="20"/>
              </w:rPr>
            </w:pPr>
            <w:r>
              <w:rPr>
                <w:rFonts w:ascii="Arial" w:hAnsi="Arial" w:cs="Arial"/>
                <w:noProof/>
              </w:rPr>
              <w:pict w14:anchorId="3E337489">
                <v:shape id="_x0000_s2084" type="#_x0000_t202" style="position:absolute;left:0;text-align:left;margin-left:-.6pt;margin-top:8.6pt;width:122.4pt;height:21.6pt;z-index:251707392;mso-position-horizontal-relative:text;mso-position-vertical-relative:text" fillcolor="#1a1ec4" stroked="f" strokecolor="blue">
                  <v:textbox style="mso-next-textbox:#_x0000_s2084">
                    <w:txbxContent>
                      <w:p w14:paraId="570A7BDE" w14:textId="77777777" w:rsidR="009121F2" w:rsidRDefault="009121F2" w:rsidP="002633A0">
                        <w:pPr>
                          <w:jc w:val="center"/>
                        </w:pPr>
                        <w:r w:rsidRPr="00B95171">
                          <w:t>Interactive Assessment</w:t>
                        </w:r>
                      </w:p>
                    </w:txbxContent>
                  </v:textbox>
                </v:shape>
              </w:pict>
            </w:r>
          </w:p>
          <w:p w14:paraId="0496FD4B" w14:textId="77777777" w:rsidR="00884901" w:rsidRPr="00D343BC" w:rsidRDefault="00884901" w:rsidP="00884901">
            <w:pPr>
              <w:jc w:val="both"/>
              <w:rPr>
                <w:rFonts w:ascii="Arial" w:hAnsi="Arial" w:cs="Arial"/>
                <w:sz w:val="20"/>
                <w:szCs w:val="20"/>
              </w:rPr>
            </w:pPr>
          </w:p>
          <w:p w14:paraId="2F7FC917" w14:textId="77777777" w:rsidR="00884901" w:rsidRPr="00D343BC" w:rsidRDefault="00884901" w:rsidP="00884901">
            <w:pPr>
              <w:jc w:val="both"/>
              <w:rPr>
                <w:rFonts w:ascii="Arial" w:hAnsi="Arial" w:cs="Arial"/>
                <w:sz w:val="20"/>
                <w:szCs w:val="20"/>
              </w:rPr>
            </w:pPr>
          </w:p>
          <w:p w14:paraId="54523C97" w14:textId="77777777" w:rsidR="00884901" w:rsidRPr="008443EE" w:rsidRDefault="00884901" w:rsidP="00884901">
            <w:pPr>
              <w:jc w:val="both"/>
              <w:rPr>
                <w:rFonts w:ascii="Arial" w:hAnsi="Arial" w:cs="Arial"/>
                <w:sz w:val="20"/>
                <w:szCs w:val="20"/>
              </w:rPr>
            </w:pPr>
            <w:r w:rsidRPr="00B31618">
              <w:rPr>
                <w:rFonts w:ascii="Arial" w:hAnsi="Arial" w:cs="Arial"/>
                <w:b/>
                <w:sz w:val="20"/>
                <w:szCs w:val="20"/>
              </w:rPr>
              <w:t xml:space="preserve">Summative evaluation </w:t>
            </w:r>
            <w:r w:rsidRPr="008443EE">
              <w:rPr>
                <w:rFonts w:ascii="Arial" w:hAnsi="Arial" w:cs="Arial"/>
                <w:sz w:val="20"/>
                <w:szCs w:val="20"/>
              </w:rPr>
              <w:t>measuring learning outcomes with immediate feedback and performance analytics.</w:t>
            </w:r>
          </w:p>
          <w:p w14:paraId="71EB4066" w14:textId="77777777" w:rsidR="00884901" w:rsidRPr="00D343BC" w:rsidRDefault="00884901" w:rsidP="00884901">
            <w:pPr>
              <w:jc w:val="both"/>
              <w:rPr>
                <w:rFonts w:ascii="Arial" w:hAnsi="Arial" w:cs="Arial"/>
                <w:sz w:val="20"/>
                <w:szCs w:val="20"/>
              </w:rPr>
            </w:pPr>
          </w:p>
          <w:p w14:paraId="69127732" w14:textId="77777777" w:rsidR="00884901" w:rsidRDefault="00884901" w:rsidP="00884901">
            <w:pPr>
              <w:jc w:val="center"/>
              <w:rPr>
                <w:rFonts w:ascii="Arial" w:hAnsi="Arial" w:cs="Arial"/>
                <w:sz w:val="20"/>
                <w:szCs w:val="20"/>
              </w:rPr>
            </w:pPr>
            <w:r w:rsidRPr="00F10CDB">
              <w:rPr>
                <w:rFonts w:ascii="Arial" w:hAnsi="Arial" w:cs="Arial"/>
                <w:noProof/>
                <w:highlight w:val="darkGray"/>
              </w:rPr>
              <w:drawing>
                <wp:inline distT="0" distB="0" distL="0" distR="0" wp14:anchorId="0473B9F8" wp14:editId="201DCC0F">
                  <wp:extent cx="2948593" cy="1371600"/>
                  <wp:effectExtent l="0" t="0" r="0"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79909" name="Picture 148447990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48593" cy="1371600"/>
                          </a:xfrm>
                          <a:prstGeom prst="rect">
                            <a:avLst/>
                          </a:prstGeom>
                        </pic:spPr>
                      </pic:pic>
                    </a:graphicData>
                  </a:graphic>
                </wp:inline>
              </w:drawing>
            </w:r>
          </w:p>
          <w:p w14:paraId="756B9FDA" w14:textId="77777777" w:rsidR="00884901" w:rsidRPr="00D343BC" w:rsidRDefault="00884901" w:rsidP="00884901">
            <w:pPr>
              <w:jc w:val="both"/>
              <w:rPr>
                <w:rFonts w:ascii="Arial" w:hAnsi="Arial" w:cs="Arial"/>
                <w:noProof/>
              </w:rPr>
            </w:pPr>
          </w:p>
        </w:tc>
        <w:tc>
          <w:tcPr>
            <w:tcW w:w="704" w:type="dxa"/>
            <w:tcBorders>
              <w:top w:val="nil"/>
              <w:bottom w:val="nil"/>
            </w:tcBorders>
            <w:vAlign w:val="center"/>
          </w:tcPr>
          <w:p w14:paraId="3CE05572" w14:textId="1B2E8414" w:rsidR="00884901" w:rsidRDefault="00884901" w:rsidP="00884901">
            <w:pPr>
              <w:jc w:val="center"/>
              <w:rPr>
                <w:rFonts w:ascii="Arial" w:hAnsi="Arial" w:cs="Arial"/>
                <w:noProof/>
              </w:rPr>
            </w:pPr>
            <w:r>
              <w:rPr>
                <w:rFonts w:ascii="Arial" w:hAnsi="Arial" w:cs="Arial"/>
                <w:noProof/>
              </w:rPr>
              <w:drawing>
                <wp:inline distT="0" distB="0" distL="0" distR="0" wp14:anchorId="628DA9BD" wp14:editId="6FB59385">
                  <wp:extent cx="310227" cy="1371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cteezy_arrow-icon-design_8844878.png"/>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310227" cy="137160"/>
                          </a:xfrm>
                          <a:prstGeom prst="rect">
                            <a:avLst/>
                          </a:prstGeom>
                        </pic:spPr>
                      </pic:pic>
                    </a:graphicData>
                  </a:graphic>
                </wp:inline>
              </w:drawing>
            </w:r>
          </w:p>
        </w:tc>
        <w:tc>
          <w:tcPr>
            <w:tcW w:w="4804" w:type="dxa"/>
          </w:tcPr>
          <w:p w14:paraId="3682DE9E" w14:textId="77777777" w:rsidR="00884901" w:rsidRPr="00D343BC" w:rsidRDefault="00000000" w:rsidP="00884901">
            <w:pPr>
              <w:jc w:val="both"/>
              <w:rPr>
                <w:rFonts w:ascii="Arial" w:hAnsi="Arial" w:cs="Arial"/>
                <w:sz w:val="20"/>
                <w:szCs w:val="20"/>
              </w:rPr>
            </w:pPr>
            <w:r>
              <w:rPr>
                <w:rFonts w:ascii="Arial" w:hAnsi="Arial" w:cs="Arial"/>
                <w:noProof/>
              </w:rPr>
              <w:pict w14:anchorId="09BAA360">
                <v:shape id="_x0000_s2083" type="#_x0000_t202" style="position:absolute;left:0;text-align:left;margin-left:-.6pt;margin-top:8.6pt;width:106.8pt;height:21.6pt;z-index:251706368;mso-position-horizontal-relative:text;mso-position-vertical-relative:text" fillcolor="#1a1ec4" stroked="f" strokecolor="blue">
                  <v:textbox style="mso-next-textbox:#_x0000_s2083">
                    <w:txbxContent>
                      <w:p w14:paraId="581A4BED" w14:textId="77777777" w:rsidR="009121F2" w:rsidRDefault="009121F2" w:rsidP="00403267">
                        <w:pPr>
                          <w:jc w:val="center"/>
                        </w:pPr>
                        <w:r w:rsidRPr="00FE2006">
                          <w:t>Collaborative Space</w:t>
                        </w:r>
                      </w:p>
                    </w:txbxContent>
                  </v:textbox>
                </v:shape>
              </w:pict>
            </w:r>
          </w:p>
          <w:p w14:paraId="55A31A81" w14:textId="77777777" w:rsidR="00884901" w:rsidRPr="00D343BC" w:rsidRDefault="00884901" w:rsidP="00884901">
            <w:pPr>
              <w:jc w:val="both"/>
              <w:rPr>
                <w:rFonts w:ascii="Arial" w:hAnsi="Arial" w:cs="Arial"/>
                <w:sz w:val="20"/>
                <w:szCs w:val="20"/>
              </w:rPr>
            </w:pPr>
          </w:p>
          <w:p w14:paraId="6D3CAF29" w14:textId="77777777" w:rsidR="00884901" w:rsidRPr="00D343BC" w:rsidRDefault="00884901" w:rsidP="00884901">
            <w:pPr>
              <w:jc w:val="both"/>
              <w:rPr>
                <w:rFonts w:ascii="Arial" w:hAnsi="Arial" w:cs="Arial"/>
                <w:sz w:val="20"/>
                <w:szCs w:val="20"/>
              </w:rPr>
            </w:pPr>
          </w:p>
          <w:p w14:paraId="4C18B21A" w14:textId="77777777" w:rsidR="00884901" w:rsidRPr="003E5498" w:rsidRDefault="00884901" w:rsidP="00884901">
            <w:pPr>
              <w:jc w:val="both"/>
              <w:rPr>
                <w:rFonts w:ascii="Arial" w:hAnsi="Arial" w:cs="Arial"/>
                <w:sz w:val="20"/>
                <w:szCs w:val="20"/>
              </w:rPr>
            </w:pPr>
            <w:r w:rsidRPr="00041EDC">
              <w:rPr>
                <w:rFonts w:ascii="Arial" w:hAnsi="Arial" w:cs="Arial"/>
                <w:b/>
                <w:sz w:val="20"/>
                <w:szCs w:val="20"/>
              </w:rPr>
              <w:t xml:space="preserve">Interactive forum </w:t>
            </w:r>
            <w:r w:rsidRPr="003E5498">
              <w:rPr>
                <w:rFonts w:ascii="Arial" w:hAnsi="Arial" w:cs="Arial"/>
                <w:sz w:val="20"/>
                <w:szCs w:val="20"/>
              </w:rPr>
              <w:t>for peer-to-peer and teacher-student communication, knowledge sharing, and collaborative learning.</w:t>
            </w:r>
          </w:p>
          <w:p w14:paraId="6A75732C" w14:textId="77777777" w:rsidR="00884901" w:rsidRPr="00D343BC" w:rsidRDefault="00884901" w:rsidP="00884901">
            <w:pPr>
              <w:jc w:val="both"/>
              <w:rPr>
                <w:rFonts w:ascii="Arial" w:hAnsi="Arial" w:cs="Arial"/>
                <w:sz w:val="20"/>
                <w:szCs w:val="20"/>
              </w:rPr>
            </w:pPr>
          </w:p>
          <w:p w14:paraId="36D0561F" w14:textId="77777777" w:rsidR="00884901" w:rsidRDefault="00884901" w:rsidP="00884901">
            <w:pPr>
              <w:jc w:val="center"/>
              <w:rPr>
                <w:rFonts w:ascii="Arial" w:hAnsi="Arial" w:cs="Arial"/>
                <w:sz w:val="20"/>
                <w:szCs w:val="20"/>
              </w:rPr>
            </w:pPr>
            <w:r w:rsidRPr="00035DD4">
              <w:rPr>
                <w:rFonts w:ascii="Arial" w:hAnsi="Arial" w:cs="Arial"/>
                <w:noProof/>
                <w:highlight w:val="darkGray"/>
              </w:rPr>
              <w:drawing>
                <wp:inline distT="0" distB="0" distL="0" distR="0" wp14:anchorId="7184B5C1" wp14:editId="12B8893D">
                  <wp:extent cx="2913794" cy="1371600"/>
                  <wp:effectExtent l="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542472" name="Picture 38654247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13794" cy="1371600"/>
                          </a:xfrm>
                          <a:prstGeom prst="rect">
                            <a:avLst/>
                          </a:prstGeom>
                        </pic:spPr>
                      </pic:pic>
                    </a:graphicData>
                  </a:graphic>
                </wp:inline>
              </w:drawing>
            </w:r>
          </w:p>
          <w:p w14:paraId="053ADBF2" w14:textId="77777777" w:rsidR="00884901" w:rsidRPr="00D343BC" w:rsidRDefault="00884901" w:rsidP="00884901">
            <w:pPr>
              <w:jc w:val="both"/>
              <w:rPr>
                <w:rFonts w:ascii="Arial" w:hAnsi="Arial" w:cs="Arial"/>
                <w:noProof/>
              </w:rPr>
            </w:pPr>
          </w:p>
        </w:tc>
      </w:tr>
    </w:tbl>
    <w:p w14:paraId="61197EF6" w14:textId="1A427C17" w:rsidR="00C53641" w:rsidRPr="001B363C" w:rsidRDefault="00C53641" w:rsidP="00C53641">
      <w:pPr>
        <w:tabs>
          <w:tab w:val="left" w:pos="7938"/>
          <w:tab w:val="left" w:pos="8364"/>
        </w:tabs>
        <w:jc w:val="center"/>
        <w:rPr>
          <w:rFonts w:ascii="Arial" w:hAnsi="Arial" w:cs="Arial"/>
          <w:b/>
          <w:color w:val="000000"/>
          <w:highlight w:val="darkGray"/>
        </w:rPr>
      </w:pPr>
      <w:r w:rsidRPr="001B363C">
        <w:rPr>
          <w:rFonts w:ascii="Arial" w:hAnsi="Arial" w:cs="Arial"/>
          <w:b/>
          <w:color w:val="000000"/>
        </w:rPr>
        <w:t xml:space="preserve">Fig. 2. </w:t>
      </w:r>
      <w:bookmarkStart w:id="0" w:name="_Hlk77572324"/>
      <w:r w:rsidRPr="001B363C">
        <w:rPr>
          <w:rFonts w:ascii="Arial" w:hAnsi="Arial" w:cs="Arial"/>
          <w:b/>
        </w:rPr>
        <w:t xml:space="preserve">CBSUA Virtual Learning Portal </w:t>
      </w:r>
      <w:r w:rsidR="0009577A">
        <w:rPr>
          <w:rFonts w:ascii="Arial" w:hAnsi="Arial" w:cs="Arial"/>
          <w:b/>
        </w:rPr>
        <w:t xml:space="preserve">User </w:t>
      </w:r>
      <w:r w:rsidRPr="001B363C">
        <w:rPr>
          <w:rFonts w:ascii="Arial" w:hAnsi="Arial" w:cs="Arial"/>
          <w:b/>
        </w:rPr>
        <w:t>Workflow</w:t>
      </w:r>
      <w:bookmarkEnd w:id="0"/>
      <w:r w:rsidR="0009577A">
        <w:rPr>
          <w:rFonts w:ascii="Arial" w:hAnsi="Arial" w:cs="Arial"/>
          <w:b/>
        </w:rPr>
        <w:t xml:space="preserve"> and </w:t>
      </w:r>
      <w:r w:rsidR="00063620">
        <w:rPr>
          <w:rFonts w:ascii="Arial" w:hAnsi="Arial" w:cs="Arial"/>
          <w:b/>
        </w:rPr>
        <w:t>Key Features</w:t>
      </w:r>
    </w:p>
    <w:p w14:paraId="2A289A94" w14:textId="77777777" w:rsidR="00C53641" w:rsidRPr="00C53641" w:rsidRDefault="00C53641" w:rsidP="00C53641">
      <w:pPr>
        <w:rPr>
          <w:rFonts w:ascii="Arial" w:hAnsi="Arial" w:cs="Arial"/>
          <w:b/>
          <w:bCs/>
          <w:i/>
        </w:rPr>
      </w:pPr>
    </w:p>
    <w:p w14:paraId="72BEF93A" w14:textId="77777777" w:rsidR="00C53641" w:rsidRPr="00993C15" w:rsidRDefault="00C53641" w:rsidP="00C53641">
      <w:pPr>
        <w:pStyle w:val="ListParagraph"/>
        <w:numPr>
          <w:ilvl w:val="0"/>
          <w:numId w:val="36"/>
        </w:numPr>
        <w:ind w:left="720" w:hanging="720"/>
        <w:rPr>
          <w:rFonts w:ascii="Arial" w:hAnsi="Arial" w:cs="Arial"/>
          <w:b/>
          <w:bCs/>
          <w:sz w:val="22"/>
          <w:szCs w:val="20"/>
        </w:rPr>
      </w:pPr>
      <w:r w:rsidRPr="00993C15">
        <w:rPr>
          <w:rFonts w:ascii="Arial" w:hAnsi="Arial" w:cs="Arial"/>
          <w:b/>
          <w:bCs/>
          <w:sz w:val="22"/>
          <w:szCs w:val="20"/>
        </w:rPr>
        <w:t xml:space="preserve">Evaluation of Experts on the Moodle-based Instructional Module </w:t>
      </w:r>
    </w:p>
    <w:p w14:paraId="236C21A1" w14:textId="77777777" w:rsidR="00C53641" w:rsidRPr="00C53641" w:rsidRDefault="00C53641" w:rsidP="00C53641">
      <w:pPr>
        <w:rPr>
          <w:rFonts w:ascii="Arial" w:hAnsi="Arial" w:cs="Arial"/>
          <w:b/>
          <w:bCs/>
          <w:i/>
        </w:rPr>
      </w:pPr>
    </w:p>
    <w:p w14:paraId="0652E533" w14:textId="2153BF35" w:rsidR="00C53641" w:rsidRPr="00C53641" w:rsidRDefault="005063CF" w:rsidP="00C53641">
      <w:pPr>
        <w:jc w:val="both"/>
        <w:rPr>
          <w:rFonts w:ascii="Arial" w:hAnsi="Arial" w:cs="Arial"/>
        </w:rPr>
      </w:pPr>
      <w:r w:rsidRPr="005063CF">
        <w:rPr>
          <w:rFonts w:ascii="Arial" w:hAnsi="Arial" w:cs="Arial"/>
        </w:rPr>
        <w:t xml:space="preserve">The study focused on developing Moodle-based Learning modules that served as an alternative solution for higher education institutions during the peak of the COVID-19 pandemic, when online education became widely adopted. Experts in content, design, technology, and pedagogy assessed the modules. Second-year college students enrolled in professional education courses utilized these modules through the Virtual Learning Portal for 18 weeks, with 15 weeks dedicated to formative assessments and three weeks reserved for summative assessments. </w:t>
      </w:r>
      <w:r w:rsidR="00C122EB">
        <w:rPr>
          <w:rFonts w:ascii="Arial" w:hAnsi="Arial" w:cs="Arial"/>
        </w:rPr>
        <w:t xml:space="preserve"> </w:t>
      </w:r>
    </w:p>
    <w:p w14:paraId="352F827C" w14:textId="77777777" w:rsidR="00C122EB" w:rsidRDefault="00C122EB" w:rsidP="00C122EB">
      <w:pPr>
        <w:jc w:val="both"/>
        <w:rPr>
          <w:rFonts w:ascii="Arial" w:hAnsi="Arial" w:cs="Arial"/>
        </w:rPr>
      </w:pPr>
    </w:p>
    <w:p w14:paraId="7AADA849" w14:textId="43891093" w:rsidR="00C53641" w:rsidRPr="00C53641" w:rsidRDefault="00A35B72" w:rsidP="00C122EB">
      <w:pPr>
        <w:jc w:val="both"/>
        <w:rPr>
          <w:rFonts w:ascii="Arial" w:hAnsi="Arial" w:cs="Arial"/>
        </w:rPr>
      </w:pPr>
      <w:r w:rsidRPr="00A35B72">
        <w:rPr>
          <w:rFonts w:ascii="Arial" w:hAnsi="Arial" w:cs="Arial"/>
        </w:rPr>
        <w:t>Table 2 shows that the content validation of the Moodle-based instructional module received a "very good" rating with an average score of 4.6. The design and format validation also earned a "very good" rating with an average score of 4.63. The technical and technological aspects achieved a "very good" rating with a weighted mean of 4.73, and the pedagogical parameter received a "very good" rating with a weighted mean of 4.57. These high expert ratings have shown promising preliminary evidence of translating into measurable gains in students' digital competencies. For example, anecdotal feedback from students suggests an improvement in their ability to navigate and effectively utilize digital tools. Additionally, informal observations from instructors have noted an increase in student engagement and confidence in interacting with Moodle's digital features, suggesting a positive correlation between the module's design quality and learner outcomes.</w:t>
      </w:r>
    </w:p>
    <w:p w14:paraId="731DDF2B" w14:textId="77777777" w:rsidR="00C53641" w:rsidRPr="00C53641" w:rsidRDefault="00C53641" w:rsidP="00C53641">
      <w:pPr>
        <w:jc w:val="both"/>
        <w:rPr>
          <w:rFonts w:ascii="Arial" w:hAnsi="Arial" w:cs="Arial"/>
        </w:rPr>
      </w:pPr>
    </w:p>
    <w:p w14:paraId="5C076F21" w14:textId="77777777" w:rsidR="00C53641" w:rsidRPr="004D05BE" w:rsidRDefault="00C53641" w:rsidP="00C53641">
      <w:pPr>
        <w:jc w:val="center"/>
        <w:rPr>
          <w:rFonts w:ascii="Arial" w:hAnsi="Arial" w:cs="Arial"/>
          <w:b/>
          <w:iCs/>
        </w:rPr>
      </w:pPr>
      <w:r w:rsidRPr="004D05BE">
        <w:rPr>
          <w:rFonts w:ascii="Arial" w:hAnsi="Arial" w:cs="Arial"/>
          <w:b/>
          <w:iCs/>
        </w:rPr>
        <w:t xml:space="preserve">Table </w:t>
      </w:r>
      <w:r w:rsidRPr="004D05BE">
        <w:rPr>
          <w:rFonts w:ascii="Arial" w:hAnsi="Arial" w:cs="Arial"/>
          <w:b/>
        </w:rPr>
        <w:t>2</w:t>
      </w:r>
      <w:r w:rsidRPr="004D05BE">
        <w:rPr>
          <w:rFonts w:ascii="Arial" w:hAnsi="Arial" w:cs="Arial"/>
          <w:b/>
          <w:iCs/>
        </w:rPr>
        <w:t>. Evaluation of Experts on the Content of the Moodle-based Instructional Module</w:t>
      </w:r>
    </w:p>
    <w:tbl>
      <w:tblPr>
        <w:tblW w:w="9047" w:type="dxa"/>
        <w:jc w:val="center"/>
        <w:tblLook w:val="04A0" w:firstRow="1" w:lastRow="0" w:firstColumn="1" w:lastColumn="0" w:noHBand="0" w:noVBand="1"/>
      </w:tblPr>
      <w:tblGrid>
        <w:gridCol w:w="5994"/>
        <w:gridCol w:w="828"/>
        <w:gridCol w:w="720"/>
        <w:gridCol w:w="1505"/>
      </w:tblGrid>
      <w:tr w:rsidR="00C53641" w:rsidRPr="00C53641" w14:paraId="0CBD0AD4" w14:textId="77777777" w:rsidTr="00617DA0">
        <w:trPr>
          <w:trHeight w:val="80"/>
          <w:jc w:val="center"/>
        </w:trPr>
        <w:tc>
          <w:tcPr>
            <w:tcW w:w="5994" w:type="dxa"/>
            <w:tcBorders>
              <w:top w:val="single" w:sz="12" w:space="0" w:color="auto"/>
              <w:bottom w:val="single" w:sz="4" w:space="0" w:color="auto"/>
            </w:tcBorders>
            <w:vAlign w:val="bottom"/>
            <w:hideMark/>
          </w:tcPr>
          <w:p w14:paraId="243F1E3B" w14:textId="77777777" w:rsidR="00C53641" w:rsidRPr="00C53641" w:rsidRDefault="00C53641" w:rsidP="00617DA0">
            <w:pPr>
              <w:jc w:val="center"/>
              <w:rPr>
                <w:rFonts w:ascii="Arial" w:hAnsi="Arial" w:cs="Arial"/>
                <w:b/>
                <w:bCs/>
                <w:lang w:val="en-PH" w:eastAsia="en-PH"/>
              </w:rPr>
            </w:pPr>
            <w:r w:rsidRPr="00C53641">
              <w:rPr>
                <w:rFonts w:ascii="Arial" w:hAnsi="Arial" w:cs="Arial"/>
                <w:b/>
                <w:bCs/>
                <w:lang w:val="en-PH" w:eastAsia="en-PH"/>
              </w:rPr>
              <w:t>Indicators</w:t>
            </w:r>
          </w:p>
        </w:tc>
        <w:tc>
          <w:tcPr>
            <w:tcW w:w="828" w:type="dxa"/>
            <w:tcBorders>
              <w:top w:val="single" w:sz="12" w:space="0" w:color="auto"/>
              <w:bottom w:val="single" w:sz="4" w:space="0" w:color="auto"/>
            </w:tcBorders>
            <w:noWrap/>
            <w:vAlign w:val="center"/>
            <w:hideMark/>
          </w:tcPr>
          <w:p w14:paraId="24777DB9"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Mean</w:t>
            </w:r>
          </w:p>
        </w:tc>
        <w:tc>
          <w:tcPr>
            <w:tcW w:w="720" w:type="dxa"/>
            <w:tcBorders>
              <w:top w:val="single" w:sz="12" w:space="0" w:color="auto"/>
              <w:bottom w:val="single" w:sz="4" w:space="0" w:color="auto"/>
            </w:tcBorders>
          </w:tcPr>
          <w:p w14:paraId="171EF634"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SD</w:t>
            </w:r>
          </w:p>
        </w:tc>
        <w:tc>
          <w:tcPr>
            <w:tcW w:w="1505" w:type="dxa"/>
            <w:tcBorders>
              <w:top w:val="single" w:sz="12" w:space="0" w:color="auto"/>
              <w:bottom w:val="single" w:sz="4" w:space="0" w:color="auto"/>
            </w:tcBorders>
            <w:noWrap/>
            <w:vAlign w:val="center"/>
            <w:hideMark/>
          </w:tcPr>
          <w:p w14:paraId="19D7F41F"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Interpretation</w:t>
            </w:r>
          </w:p>
        </w:tc>
      </w:tr>
      <w:tr w:rsidR="00C53641" w:rsidRPr="00C53641" w14:paraId="627BDE63" w14:textId="77777777" w:rsidTr="00617DA0">
        <w:trPr>
          <w:trHeight w:val="225"/>
          <w:jc w:val="center"/>
        </w:trPr>
        <w:tc>
          <w:tcPr>
            <w:tcW w:w="5994" w:type="dxa"/>
            <w:tcBorders>
              <w:top w:val="single" w:sz="4" w:space="0" w:color="auto"/>
            </w:tcBorders>
            <w:vAlign w:val="center"/>
            <w:hideMark/>
          </w:tcPr>
          <w:p w14:paraId="4B551805"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CONTENT</w:t>
            </w:r>
          </w:p>
        </w:tc>
        <w:tc>
          <w:tcPr>
            <w:tcW w:w="828" w:type="dxa"/>
            <w:tcBorders>
              <w:top w:val="single" w:sz="4" w:space="0" w:color="auto"/>
            </w:tcBorders>
            <w:noWrap/>
            <w:vAlign w:val="center"/>
            <w:hideMark/>
          </w:tcPr>
          <w:p w14:paraId="1A8749B7" w14:textId="77777777" w:rsidR="00C53641" w:rsidRPr="00C53641" w:rsidRDefault="00C53641" w:rsidP="00617DA0">
            <w:pPr>
              <w:rPr>
                <w:rFonts w:ascii="Arial" w:hAnsi="Arial" w:cs="Arial"/>
                <w:lang w:val="en-PH" w:eastAsia="en-PH"/>
              </w:rPr>
            </w:pPr>
          </w:p>
        </w:tc>
        <w:tc>
          <w:tcPr>
            <w:tcW w:w="720" w:type="dxa"/>
            <w:tcBorders>
              <w:top w:val="single" w:sz="4" w:space="0" w:color="auto"/>
            </w:tcBorders>
          </w:tcPr>
          <w:p w14:paraId="5323B969" w14:textId="77777777" w:rsidR="00C53641" w:rsidRPr="00C53641" w:rsidRDefault="00C53641" w:rsidP="00617DA0">
            <w:pPr>
              <w:jc w:val="center"/>
              <w:rPr>
                <w:rFonts w:ascii="Arial" w:hAnsi="Arial" w:cs="Arial"/>
                <w:lang w:val="en-PH" w:eastAsia="en-PH"/>
              </w:rPr>
            </w:pPr>
          </w:p>
        </w:tc>
        <w:tc>
          <w:tcPr>
            <w:tcW w:w="1505" w:type="dxa"/>
            <w:tcBorders>
              <w:top w:val="single" w:sz="4" w:space="0" w:color="auto"/>
            </w:tcBorders>
            <w:noWrap/>
            <w:vAlign w:val="center"/>
            <w:hideMark/>
          </w:tcPr>
          <w:p w14:paraId="1C8CD95F" w14:textId="77777777" w:rsidR="00C53641" w:rsidRPr="00C53641" w:rsidRDefault="00C53641" w:rsidP="00617DA0">
            <w:pPr>
              <w:jc w:val="center"/>
              <w:rPr>
                <w:rFonts w:ascii="Arial" w:hAnsi="Arial" w:cs="Arial"/>
                <w:lang w:val="en-PH" w:eastAsia="en-PH"/>
              </w:rPr>
            </w:pPr>
          </w:p>
        </w:tc>
      </w:tr>
      <w:tr w:rsidR="00C53641" w:rsidRPr="00C53641" w14:paraId="6EFE9861" w14:textId="77777777" w:rsidTr="00617DA0">
        <w:trPr>
          <w:trHeight w:val="413"/>
          <w:jc w:val="center"/>
        </w:trPr>
        <w:tc>
          <w:tcPr>
            <w:tcW w:w="5994" w:type="dxa"/>
            <w:vAlign w:val="bottom"/>
            <w:hideMark/>
          </w:tcPr>
          <w:p w14:paraId="450F63BE" w14:textId="77777777" w:rsidR="00C53641" w:rsidRPr="00C53641" w:rsidRDefault="00C53641" w:rsidP="00C53641">
            <w:pPr>
              <w:pStyle w:val="ListParagraph"/>
              <w:numPr>
                <w:ilvl w:val="0"/>
                <w:numId w:val="32"/>
              </w:numPr>
              <w:ind w:left="522"/>
              <w:rPr>
                <w:rFonts w:ascii="Arial" w:eastAsia="Times New Roman" w:hAnsi="Arial" w:cs="Arial"/>
                <w:color w:val="000000"/>
                <w:sz w:val="20"/>
                <w:szCs w:val="20"/>
                <w:lang w:val="en-PH" w:eastAsia="en-PH"/>
              </w:rPr>
            </w:pPr>
            <w:r w:rsidRPr="00C53641">
              <w:rPr>
                <w:rFonts w:ascii="Arial" w:eastAsia="Times New Roman" w:hAnsi="Arial" w:cs="Arial"/>
                <w:color w:val="000000"/>
                <w:sz w:val="20"/>
                <w:szCs w:val="20"/>
                <w:lang w:val="en-PH" w:eastAsia="en-PH"/>
              </w:rPr>
              <w:t>“The topic/lessons included in the module are very relevant to the main goal of the course and greatly contribute to the achievement of the specific lesson objectives.”</w:t>
            </w:r>
          </w:p>
        </w:tc>
        <w:tc>
          <w:tcPr>
            <w:tcW w:w="828" w:type="dxa"/>
            <w:noWrap/>
            <w:vAlign w:val="center"/>
            <w:hideMark/>
          </w:tcPr>
          <w:p w14:paraId="7A723973"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4.67</w:t>
            </w:r>
          </w:p>
        </w:tc>
        <w:tc>
          <w:tcPr>
            <w:tcW w:w="720" w:type="dxa"/>
            <w:vAlign w:val="center"/>
          </w:tcPr>
          <w:p w14:paraId="0B12F148"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rPr>
              <w:t>0.52</w:t>
            </w:r>
          </w:p>
        </w:tc>
        <w:tc>
          <w:tcPr>
            <w:tcW w:w="1505" w:type="dxa"/>
            <w:noWrap/>
            <w:vAlign w:val="center"/>
            <w:hideMark/>
          </w:tcPr>
          <w:p w14:paraId="70BF1E69"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r w:rsidR="00C53641" w:rsidRPr="00C53641" w14:paraId="033CD9CA" w14:textId="77777777" w:rsidTr="00617DA0">
        <w:trPr>
          <w:trHeight w:val="440"/>
          <w:jc w:val="center"/>
        </w:trPr>
        <w:tc>
          <w:tcPr>
            <w:tcW w:w="5994" w:type="dxa"/>
            <w:vAlign w:val="bottom"/>
            <w:hideMark/>
          </w:tcPr>
          <w:p w14:paraId="3828B35B" w14:textId="77777777" w:rsidR="00C53641" w:rsidRPr="00C53641" w:rsidRDefault="00C53641" w:rsidP="00C53641">
            <w:pPr>
              <w:pStyle w:val="ListParagraph"/>
              <w:numPr>
                <w:ilvl w:val="0"/>
                <w:numId w:val="32"/>
              </w:numPr>
              <w:ind w:left="522"/>
              <w:rPr>
                <w:rFonts w:ascii="Arial" w:eastAsia="Times New Roman" w:hAnsi="Arial" w:cs="Arial"/>
                <w:color w:val="000000"/>
                <w:sz w:val="20"/>
                <w:szCs w:val="20"/>
                <w:lang w:val="en-PH" w:eastAsia="en-PH"/>
              </w:rPr>
            </w:pPr>
            <w:r w:rsidRPr="00C53641">
              <w:rPr>
                <w:rFonts w:ascii="Arial" w:eastAsia="Times New Roman" w:hAnsi="Arial" w:cs="Arial"/>
                <w:color w:val="000000"/>
                <w:sz w:val="20"/>
                <w:szCs w:val="20"/>
                <w:lang w:val="en-PH" w:eastAsia="en-PH"/>
              </w:rPr>
              <w:t>“The module provides information that is very important and useful to the students who will be utilizing it.”</w:t>
            </w:r>
          </w:p>
        </w:tc>
        <w:tc>
          <w:tcPr>
            <w:tcW w:w="828" w:type="dxa"/>
            <w:noWrap/>
            <w:vAlign w:val="center"/>
            <w:hideMark/>
          </w:tcPr>
          <w:p w14:paraId="0C75761D"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4.83</w:t>
            </w:r>
          </w:p>
        </w:tc>
        <w:tc>
          <w:tcPr>
            <w:tcW w:w="720" w:type="dxa"/>
            <w:vAlign w:val="center"/>
          </w:tcPr>
          <w:p w14:paraId="1140F807"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rPr>
              <w:t>0.41</w:t>
            </w:r>
          </w:p>
        </w:tc>
        <w:tc>
          <w:tcPr>
            <w:tcW w:w="1505" w:type="dxa"/>
            <w:noWrap/>
            <w:vAlign w:val="center"/>
            <w:hideMark/>
          </w:tcPr>
          <w:p w14:paraId="0477CE95"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r w:rsidR="00C53641" w:rsidRPr="00C53641" w14:paraId="5BDE99B4" w14:textId="77777777" w:rsidTr="00617DA0">
        <w:trPr>
          <w:trHeight w:val="486"/>
          <w:jc w:val="center"/>
        </w:trPr>
        <w:tc>
          <w:tcPr>
            <w:tcW w:w="5994" w:type="dxa"/>
            <w:vAlign w:val="bottom"/>
            <w:hideMark/>
          </w:tcPr>
          <w:p w14:paraId="507BBB93" w14:textId="77777777" w:rsidR="00C53641" w:rsidRPr="00C53641" w:rsidRDefault="00C53641" w:rsidP="00C53641">
            <w:pPr>
              <w:pStyle w:val="ListParagraph"/>
              <w:numPr>
                <w:ilvl w:val="0"/>
                <w:numId w:val="32"/>
              </w:numPr>
              <w:ind w:left="522"/>
              <w:rPr>
                <w:rFonts w:ascii="Arial" w:eastAsia="Times New Roman" w:hAnsi="Arial" w:cs="Arial"/>
                <w:color w:val="000000"/>
                <w:sz w:val="20"/>
                <w:szCs w:val="20"/>
                <w:lang w:val="en-PH" w:eastAsia="en-PH"/>
              </w:rPr>
            </w:pPr>
            <w:r w:rsidRPr="00C53641">
              <w:rPr>
                <w:rFonts w:ascii="Arial" w:eastAsia="Times New Roman" w:hAnsi="Arial" w:cs="Arial"/>
                <w:color w:val="000000"/>
                <w:sz w:val="20"/>
                <w:szCs w:val="20"/>
                <w:lang w:val="en-PH" w:eastAsia="en-PH"/>
              </w:rPr>
              <w:t>“Adequate information is provided in every lesson with links and references to guide students for further research activities.”</w:t>
            </w:r>
          </w:p>
        </w:tc>
        <w:tc>
          <w:tcPr>
            <w:tcW w:w="828" w:type="dxa"/>
            <w:noWrap/>
            <w:vAlign w:val="center"/>
            <w:hideMark/>
          </w:tcPr>
          <w:p w14:paraId="35D7E227"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4.5</w:t>
            </w:r>
          </w:p>
        </w:tc>
        <w:tc>
          <w:tcPr>
            <w:tcW w:w="720" w:type="dxa"/>
            <w:vAlign w:val="center"/>
          </w:tcPr>
          <w:p w14:paraId="360BC44A"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rPr>
              <w:t>0.84</w:t>
            </w:r>
          </w:p>
        </w:tc>
        <w:tc>
          <w:tcPr>
            <w:tcW w:w="1505" w:type="dxa"/>
            <w:noWrap/>
            <w:vAlign w:val="center"/>
            <w:hideMark/>
          </w:tcPr>
          <w:p w14:paraId="7C7627B7"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r w:rsidR="00C53641" w:rsidRPr="00C53641" w14:paraId="19CFA33B" w14:textId="77777777" w:rsidTr="00617DA0">
        <w:trPr>
          <w:trHeight w:val="188"/>
          <w:jc w:val="center"/>
        </w:trPr>
        <w:tc>
          <w:tcPr>
            <w:tcW w:w="5994" w:type="dxa"/>
            <w:vAlign w:val="bottom"/>
            <w:hideMark/>
          </w:tcPr>
          <w:p w14:paraId="05BB82E8" w14:textId="77777777" w:rsidR="00C53641" w:rsidRPr="00C53641" w:rsidRDefault="00C53641" w:rsidP="00C53641">
            <w:pPr>
              <w:pStyle w:val="ListParagraph"/>
              <w:numPr>
                <w:ilvl w:val="0"/>
                <w:numId w:val="32"/>
              </w:numPr>
              <w:ind w:left="522"/>
              <w:rPr>
                <w:rFonts w:ascii="Arial" w:eastAsia="Times New Roman" w:hAnsi="Arial" w:cs="Arial"/>
                <w:color w:val="000000"/>
                <w:sz w:val="20"/>
                <w:szCs w:val="20"/>
                <w:lang w:val="en-PH" w:eastAsia="en-PH"/>
              </w:rPr>
            </w:pPr>
            <w:r w:rsidRPr="00C53641">
              <w:rPr>
                <w:rFonts w:ascii="Arial" w:eastAsia="Times New Roman" w:hAnsi="Arial" w:cs="Arial"/>
                <w:color w:val="000000"/>
                <w:sz w:val="20"/>
                <w:szCs w:val="20"/>
                <w:lang w:val="en-PH" w:eastAsia="en-PH"/>
              </w:rPr>
              <w:t>“The content is presented using language that is understandable and suited to the level of the target learners.”</w:t>
            </w:r>
          </w:p>
        </w:tc>
        <w:tc>
          <w:tcPr>
            <w:tcW w:w="828" w:type="dxa"/>
            <w:noWrap/>
            <w:vAlign w:val="center"/>
            <w:hideMark/>
          </w:tcPr>
          <w:p w14:paraId="0599C312"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4.5</w:t>
            </w:r>
          </w:p>
        </w:tc>
        <w:tc>
          <w:tcPr>
            <w:tcW w:w="720" w:type="dxa"/>
            <w:vAlign w:val="center"/>
          </w:tcPr>
          <w:p w14:paraId="76DD3345"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rPr>
              <w:t>0.84</w:t>
            </w:r>
          </w:p>
        </w:tc>
        <w:tc>
          <w:tcPr>
            <w:tcW w:w="1505" w:type="dxa"/>
            <w:noWrap/>
            <w:vAlign w:val="center"/>
            <w:hideMark/>
          </w:tcPr>
          <w:p w14:paraId="1F04E4F1"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r w:rsidR="00C53641" w:rsidRPr="00C53641" w14:paraId="67F49ABA" w14:textId="77777777" w:rsidTr="00617DA0">
        <w:trPr>
          <w:trHeight w:val="530"/>
          <w:jc w:val="center"/>
        </w:trPr>
        <w:tc>
          <w:tcPr>
            <w:tcW w:w="5994" w:type="dxa"/>
            <w:vAlign w:val="bottom"/>
            <w:hideMark/>
          </w:tcPr>
          <w:p w14:paraId="4DB5D251" w14:textId="77777777" w:rsidR="00C53641" w:rsidRPr="00C53641" w:rsidRDefault="00C53641" w:rsidP="00C53641">
            <w:pPr>
              <w:pStyle w:val="ListParagraph"/>
              <w:numPr>
                <w:ilvl w:val="0"/>
                <w:numId w:val="32"/>
              </w:numPr>
              <w:ind w:left="522"/>
              <w:rPr>
                <w:rFonts w:ascii="Arial" w:eastAsia="Times New Roman" w:hAnsi="Arial" w:cs="Arial"/>
                <w:color w:val="000000"/>
                <w:sz w:val="20"/>
                <w:szCs w:val="20"/>
                <w:lang w:val="en-PH" w:eastAsia="en-PH"/>
              </w:rPr>
            </w:pPr>
            <w:r w:rsidRPr="00C53641">
              <w:rPr>
                <w:rFonts w:ascii="Arial" w:eastAsia="Times New Roman" w:hAnsi="Arial" w:cs="Arial"/>
                <w:color w:val="000000"/>
                <w:sz w:val="20"/>
                <w:szCs w:val="20"/>
                <w:lang w:val="en-PH" w:eastAsia="en-PH"/>
              </w:rPr>
              <w:t>"The knowledge and ideas presented in every lesson are accurate, recent, and free from errors, using terminologies that suit the distinct characteristics of the target learners.”</w:t>
            </w:r>
          </w:p>
        </w:tc>
        <w:tc>
          <w:tcPr>
            <w:tcW w:w="828" w:type="dxa"/>
            <w:noWrap/>
            <w:vAlign w:val="center"/>
            <w:hideMark/>
          </w:tcPr>
          <w:p w14:paraId="53525CFE"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4.5</w:t>
            </w:r>
          </w:p>
        </w:tc>
        <w:tc>
          <w:tcPr>
            <w:tcW w:w="720" w:type="dxa"/>
            <w:vAlign w:val="center"/>
          </w:tcPr>
          <w:p w14:paraId="19C667E0"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rPr>
              <w:t>0.55</w:t>
            </w:r>
          </w:p>
        </w:tc>
        <w:tc>
          <w:tcPr>
            <w:tcW w:w="1505" w:type="dxa"/>
            <w:noWrap/>
            <w:vAlign w:val="center"/>
            <w:hideMark/>
          </w:tcPr>
          <w:p w14:paraId="6B8BA98E"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r w:rsidR="00C53641" w:rsidRPr="00C53641" w14:paraId="6A0CF64C" w14:textId="77777777" w:rsidTr="00617DA0">
        <w:trPr>
          <w:trHeight w:val="58"/>
          <w:jc w:val="center"/>
        </w:trPr>
        <w:tc>
          <w:tcPr>
            <w:tcW w:w="5994" w:type="dxa"/>
            <w:tcBorders>
              <w:bottom w:val="single" w:sz="4" w:space="0" w:color="auto"/>
            </w:tcBorders>
            <w:vAlign w:val="bottom"/>
            <w:hideMark/>
          </w:tcPr>
          <w:p w14:paraId="2DE0D260" w14:textId="77777777" w:rsidR="00C53641" w:rsidRPr="00C53641" w:rsidRDefault="00C53641" w:rsidP="00617DA0">
            <w:pPr>
              <w:jc w:val="right"/>
              <w:rPr>
                <w:rFonts w:ascii="Arial" w:hAnsi="Arial" w:cs="Arial"/>
                <w:b/>
                <w:bCs/>
                <w:color w:val="000000"/>
                <w:lang w:val="en-PH" w:eastAsia="en-PH"/>
              </w:rPr>
            </w:pPr>
            <w:r w:rsidRPr="00C53641">
              <w:rPr>
                <w:rFonts w:ascii="Arial" w:hAnsi="Arial" w:cs="Arial"/>
                <w:b/>
                <w:bCs/>
                <w:color w:val="000000"/>
                <w:lang w:val="en-PH" w:eastAsia="en-PH"/>
              </w:rPr>
              <w:t>Weighted Mean</w:t>
            </w:r>
          </w:p>
        </w:tc>
        <w:tc>
          <w:tcPr>
            <w:tcW w:w="828" w:type="dxa"/>
            <w:tcBorders>
              <w:bottom w:val="single" w:sz="4" w:space="0" w:color="auto"/>
            </w:tcBorders>
            <w:noWrap/>
            <w:vAlign w:val="center"/>
            <w:hideMark/>
          </w:tcPr>
          <w:p w14:paraId="24F36992"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4.6</w:t>
            </w:r>
          </w:p>
        </w:tc>
        <w:tc>
          <w:tcPr>
            <w:tcW w:w="720" w:type="dxa"/>
            <w:tcBorders>
              <w:bottom w:val="single" w:sz="4" w:space="0" w:color="auto"/>
            </w:tcBorders>
          </w:tcPr>
          <w:p w14:paraId="2925BE76" w14:textId="77777777" w:rsidR="00C53641" w:rsidRPr="00C53641" w:rsidRDefault="00C53641" w:rsidP="00617DA0">
            <w:pPr>
              <w:jc w:val="center"/>
              <w:rPr>
                <w:rFonts w:ascii="Arial" w:hAnsi="Arial" w:cs="Arial"/>
                <w:b/>
                <w:bCs/>
                <w:color w:val="000000"/>
                <w:lang w:val="en-PH" w:eastAsia="en-PH"/>
              </w:rPr>
            </w:pPr>
          </w:p>
        </w:tc>
        <w:tc>
          <w:tcPr>
            <w:tcW w:w="1505" w:type="dxa"/>
            <w:tcBorders>
              <w:bottom w:val="single" w:sz="4" w:space="0" w:color="auto"/>
            </w:tcBorders>
            <w:noWrap/>
            <w:vAlign w:val="center"/>
            <w:hideMark/>
          </w:tcPr>
          <w:p w14:paraId="28088617"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bl>
    <w:p w14:paraId="0E51A890" w14:textId="52E7126F" w:rsidR="00C53641" w:rsidRPr="00E024D5" w:rsidRDefault="009121F2" w:rsidP="00C53641">
      <w:pPr>
        <w:jc w:val="both"/>
        <w:rPr>
          <w:rFonts w:ascii="Arial" w:hAnsi="Arial" w:cs="Arial"/>
          <w:sz w:val="14"/>
          <w:szCs w:val="14"/>
        </w:rPr>
      </w:pPr>
      <w:r w:rsidRPr="00E024D5">
        <w:rPr>
          <w:rFonts w:ascii="Arial" w:hAnsi="Arial" w:cs="Arial"/>
          <w:sz w:val="14"/>
          <w:szCs w:val="14"/>
        </w:rPr>
        <w:t>Legend: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0"/>
        <w:gridCol w:w="2796"/>
        <w:gridCol w:w="2848"/>
      </w:tblGrid>
      <w:tr w:rsidR="009121F2" w:rsidRPr="00E024D5" w14:paraId="6361B323" w14:textId="77777777" w:rsidTr="001815EA">
        <w:trPr>
          <w:jc w:val="center"/>
        </w:trPr>
        <w:tc>
          <w:tcPr>
            <w:tcW w:w="3094" w:type="dxa"/>
          </w:tcPr>
          <w:p w14:paraId="73CB60B6" w14:textId="77777777" w:rsidR="009121F2" w:rsidRPr="00E024D5" w:rsidRDefault="009121F2" w:rsidP="009121F2">
            <w:pPr>
              <w:jc w:val="center"/>
              <w:rPr>
                <w:rFonts w:ascii="Arial" w:hAnsi="Arial" w:cs="Arial"/>
                <w:b/>
                <w:sz w:val="14"/>
                <w:szCs w:val="14"/>
              </w:rPr>
            </w:pPr>
            <w:r w:rsidRPr="00E024D5">
              <w:rPr>
                <w:rFonts w:ascii="Arial" w:hAnsi="Arial" w:cs="Arial"/>
                <w:b/>
                <w:sz w:val="14"/>
                <w:szCs w:val="14"/>
              </w:rPr>
              <w:t>Scale</w:t>
            </w:r>
          </w:p>
        </w:tc>
        <w:tc>
          <w:tcPr>
            <w:tcW w:w="3094" w:type="dxa"/>
          </w:tcPr>
          <w:p w14:paraId="5C4A1336" w14:textId="77777777" w:rsidR="009121F2" w:rsidRPr="00E024D5" w:rsidRDefault="009121F2" w:rsidP="009121F2">
            <w:pPr>
              <w:jc w:val="center"/>
              <w:rPr>
                <w:rFonts w:ascii="Arial" w:hAnsi="Arial" w:cs="Arial"/>
                <w:b/>
                <w:sz w:val="14"/>
                <w:szCs w:val="14"/>
              </w:rPr>
            </w:pPr>
            <w:r w:rsidRPr="00E024D5">
              <w:rPr>
                <w:rFonts w:ascii="Arial" w:hAnsi="Arial" w:cs="Arial"/>
                <w:b/>
                <w:sz w:val="14"/>
                <w:szCs w:val="14"/>
              </w:rPr>
              <w:t>Likert-Scale Interval</w:t>
            </w:r>
          </w:p>
        </w:tc>
        <w:tc>
          <w:tcPr>
            <w:tcW w:w="3095" w:type="dxa"/>
          </w:tcPr>
          <w:p w14:paraId="20CFEA71" w14:textId="77777777" w:rsidR="009121F2" w:rsidRPr="00E024D5" w:rsidRDefault="009121F2" w:rsidP="009121F2">
            <w:pPr>
              <w:jc w:val="center"/>
              <w:rPr>
                <w:rFonts w:ascii="Arial" w:hAnsi="Arial" w:cs="Arial"/>
                <w:b/>
                <w:sz w:val="14"/>
                <w:szCs w:val="14"/>
              </w:rPr>
            </w:pPr>
            <w:r w:rsidRPr="00E024D5">
              <w:rPr>
                <w:rFonts w:ascii="Arial" w:hAnsi="Arial" w:cs="Arial"/>
                <w:b/>
                <w:sz w:val="14"/>
                <w:szCs w:val="14"/>
              </w:rPr>
              <w:t>Interpretation</w:t>
            </w:r>
          </w:p>
        </w:tc>
      </w:tr>
      <w:tr w:rsidR="009121F2" w:rsidRPr="00E024D5" w14:paraId="1521FEDF" w14:textId="77777777" w:rsidTr="001815EA">
        <w:trPr>
          <w:jc w:val="center"/>
        </w:trPr>
        <w:tc>
          <w:tcPr>
            <w:tcW w:w="3094" w:type="dxa"/>
          </w:tcPr>
          <w:p w14:paraId="3622277F" w14:textId="77777777" w:rsidR="009121F2" w:rsidRPr="00E024D5" w:rsidRDefault="009121F2" w:rsidP="009121F2">
            <w:pPr>
              <w:jc w:val="center"/>
              <w:rPr>
                <w:rFonts w:ascii="Arial" w:hAnsi="Arial" w:cs="Arial"/>
                <w:sz w:val="14"/>
                <w:szCs w:val="14"/>
              </w:rPr>
            </w:pPr>
            <w:r w:rsidRPr="00E024D5">
              <w:rPr>
                <w:rFonts w:ascii="Arial" w:hAnsi="Arial" w:cs="Arial"/>
                <w:sz w:val="14"/>
                <w:szCs w:val="14"/>
              </w:rPr>
              <w:t>1</w:t>
            </w:r>
          </w:p>
        </w:tc>
        <w:tc>
          <w:tcPr>
            <w:tcW w:w="3094" w:type="dxa"/>
          </w:tcPr>
          <w:p w14:paraId="57520E8C" w14:textId="77777777" w:rsidR="009121F2" w:rsidRPr="00E024D5" w:rsidRDefault="009121F2" w:rsidP="009121F2">
            <w:pPr>
              <w:jc w:val="center"/>
              <w:rPr>
                <w:rFonts w:ascii="Arial" w:hAnsi="Arial" w:cs="Arial"/>
                <w:sz w:val="14"/>
                <w:szCs w:val="14"/>
              </w:rPr>
            </w:pPr>
            <w:r w:rsidRPr="00E024D5">
              <w:rPr>
                <w:rFonts w:ascii="Arial" w:hAnsi="Arial" w:cs="Arial"/>
                <w:sz w:val="14"/>
                <w:szCs w:val="14"/>
              </w:rPr>
              <w:t>1.00 – 1.80</w:t>
            </w:r>
          </w:p>
        </w:tc>
        <w:tc>
          <w:tcPr>
            <w:tcW w:w="3095" w:type="dxa"/>
          </w:tcPr>
          <w:p w14:paraId="020501C8" w14:textId="77777777" w:rsidR="009121F2" w:rsidRPr="00E024D5" w:rsidRDefault="009121F2" w:rsidP="009121F2">
            <w:pPr>
              <w:jc w:val="center"/>
              <w:rPr>
                <w:rFonts w:ascii="Arial" w:hAnsi="Arial" w:cs="Arial"/>
                <w:sz w:val="14"/>
                <w:szCs w:val="14"/>
              </w:rPr>
            </w:pPr>
            <w:r w:rsidRPr="00E024D5">
              <w:rPr>
                <w:rFonts w:ascii="Arial" w:hAnsi="Arial" w:cs="Arial"/>
                <w:sz w:val="14"/>
                <w:szCs w:val="14"/>
              </w:rPr>
              <w:t>Poor</w:t>
            </w:r>
          </w:p>
        </w:tc>
      </w:tr>
      <w:tr w:rsidR="009121F2" w:rsidRPr="00E024D5" w14:paraId="2A682C57" w14:textId="77777777" w:rsidTr="009121F2">
        <w:trPr>
          <w:jc w:val="center"/>
        </w:trPr>
        <w:tc>
          <w:tcPr>
            <w:tcW w:w="3094" w:type="dxa"/>
          </w:tcPr>
          <w:p w14:paraId="543B60BE" w14:textId="77777777" w:rsidR="009121F2" w:rsidRPr="00E024D5" w:rsidRDefault="009121F2" w:rsidP="009121F2">
            <w:pPr>
              <w:jc w:val="center"/>
              <w:rPr>
                <w:rFonts w:ascii="Arial" w:hAnsi="Arial" w:cs="Arial"/>
                <w:sz w:val="14"/>
                <w:szCs w:val="14"/>
              </w:rPr>
            </w:pPr>
            <w:r w:rsidRPr="00E024D5">
              <w:rPr>
                <w:rFonts w:ascii="Arial" w:hAnsi="Arial" w:cs="Arial"/>
                <w:sz w:val="14"/>
                <w:szCs w:val="14"/>
              </w:rPr>
              <w:t>2</w:t>
            </w:r>
          </w:p>
        </w:tc>
        <w:tc>
          <w:tcPr>
            <w:tcW w:w="3094" w:type="dxa"/>
          </w:tcPr>
          <w:p w14:paraId="04FB3E8E" w14:textId="77777777" w:rsidR="009121F2" w:rsidRPr="00E024D5" w:rsidRDefault="009121F2" w:rsidP="009121F2">
            <w:pPr>
              <w:jc w:val="center"/>
              <w:rPr>
                <w:rFonts w:ascii="Arial" w:hAnsi="Arial" w:cs="Arial"/>
                <w:sz w:val="14"/>
                <w:szCs w:val="14"/>
              </w:rPr>
            </w:pPr>
            <w:r w:rsidRPr="00E024D5">
              <w:rPr>
                <w:rFonts w:ascii="Arial" w:hAnsi="Arial" w:cs="Arial"/>
                <w:sz w:val="14"/>
                <w:szCs w:val="14"/>
              </w:rPr>
              <w:t>1.81 – 2.60</w:t>
            </w:r>
          </w:p>
        </w:tc>
        <w:tc>
          <w:tcPr>
            <w:tcW w:w="3095" w:type="dxa"/>
          </w:tcPr>
          <w:p w14:paraId="359B85C8" w14:textId="77777777" w:rsidR="009121F2" w:rsidRPr="00E024D5" w:rsidRDefault="009121F2" w:rsidP="009121F2">
            <w:pPr>
              <w:jc w:val="center"/>
              <w:rPr>
                <w:rFonts w:ascii="Arial" w:hAnsi="Arial" w:cs="Arial"/>
                <w:sz w:val="14"/>
                <w:szCs w:val="14"/>
              </w:rPr>
            </w:pPr>
            <w:r w:rsidRPr="00E024D5">
              <w:rPr>
                <w:rFonts w:ascii="Arial" w:hAnsi="Arial" w:cs="Arial"/>
                <w:sz w:val="14"/>
                <w:szCs w:val="14"/>
              </w:rPr>
              <w:t>Fair</w:t>
            </w:r>
          </w:p>
        </w:tc>
      </w:tr>
      <w:tr w:rsidR="009121F2" w:rsidRPr="00E024D5" w14:paraId="4B2787CB" w14:textId="77777777" w:rsidTr="009121F2">
        <w:trPr>
          <w:jc w:val="center"/>
        </w:trPr>
        <w:tc>
          <w:tcPr>
            <w:tcW w:w="3094" w:type="dxa"/>
          </w:tcPr>
          <w:p w14:paraId="7979C18C" w14:textId="77777777" w:rsidR="009121F2" w:rsidRPr="00E024D5" w:rsidRDefault="009121F2" w:rsidP="009121F2">
            <w:pPr>
              <w:jc w:val="center"/>
              <w:rPr>
                <w:rFonts w:ascii="Arial" w:hAnsi="Arial" w:cs="Arial"/>
                <w:sz w:val="14"/>
                <w:szCs w:val="14"/>
              </w:rPr>
            </w:pPr>
            <w:r w:rsidRPr="00E024D5">
              <w:rPr>
                <w:rFonts w:ascii="Arial" w:hAnsi="Arial" w:cs="Arial"/>
                <w:sz w:val="14"/>
                <w:szCs w:val="14"/>
              </w:rPr>
              <w:t>3</w:t>
            </w:r>
          </w:p>
        </w:tc>
        <w:tc>
          <w:tcPr>
            <w:tcW w:w="3094" w:type="dxa"/>
          </w:tcPr>
          <w:p w14:paraId="4F02FDB0" w14:textId="77777777" w:rsidR="009121F2" w:rsidRPr="00E024D5" w:rsidRDefault="009121F2" w:rsidP="009121F2">
            <w:pPr>
              <w:jc w:val="center"/>
              <w:rPr>
                <w:rFonts w:ascii="Arial" w:hAnsi="Arial" w:cs="Arial"/>
                <w:sz w:val="14"/>
                <w:szCs w:val="14"/>
              </w:rPr>
            </w:pPr>
            <w:r w:rsidRPr="00E024D5">
              <w:rPr>
                <w:rFonts w:ascii="Arial" w:hAnsi="Arial" w:cs="Arial"/>
                <w:sz w:val="14"/>
                <w:szCs w:val="14"/>
              </w:rPr>
              <w:t>2.61 – 3.40</w:t>
            </w:r>
          </w:p>
        </w:tc>
        <w:tc>
          <w:tcPr>
            <w:tcW w:w="3095" w:type="dxa"/>
          </w:tcPr>
          <w:p w14:paraId="40CB1D15" w14:textId="77777777" w:rsidR="009121F2" w:rsidRPr="00E024D5" w:rsidRDefault="009121F2" w:rsidP="009121F2">
            <w:pPr>
              <w:jc w:val="center"/>
              <w:rPr>
                <w:rFonts w:ascii="Arial" w:hAnsi="Arial" w:cs="Arial"/>
                <w:sz w:val="14"/>
                <w:szCs w:val="14"/>
              </w:rPr>
            </w:pPr>
            <w:r w:rsidRPr="00E024D5">
              <w:rPr>
                <w:rFonts w:ascii="Arial" w:hAnsi="Arial" w:cs="Arial"/>
                <w:sz w:val="14"/>
                <w:szCs w:val="14"/>
              </w:rPr>
              <w:t>Neutral</w:t>
            </w:r>
          </w:p>
        </w:tc>
      </w:tr>
      <w:tr w:rsidR="009121F2" w:rsidRPr="00E024D5" w14:paraId="32DB6E59" w14:textId="77777777" w:rsidTr="009121F2">
        <w:trPr>
          <w:jc w:val="center"/>
        </w:trPr>
        <w:tc>
          <w:tcPr>
            <w:tcW w:w="3094" w:type="dxa"/>
          </w:tcPr>
          <w:p w14:paraId="4691566E" w14:textId="77777777" w:rsidR="009121F2" w:rsidRPr="00E024D5" w:rsidRDefault="009121F2" w:rsidP="009121F2">
            <w:pPr>
              <w:jc w:val="center"/>
              <w:rPr>
                <w:rFonts w:ascii="Arial" w:hAnsi="Arial" w:cs="Arial"/>
                <w:sz w:val="14"/>
                <w:szCs w:val="14"/>
              </w:rPr>
            </w:pPr>
            <w:r w:rsidRPr="00E024D5">
              <w:rPr>
                <w:rFonts w:ascii="Arial" w:hAnsi="Arial" w:cs="Arial"/>
                <w:sz w:val="14"/>
                <w:szCs w:val="14"/>
              </w:rPr>
              <w:t>4</w:t>
            </w:r>
          </w:p>
        </w:tc>
        <w:tc>
          <w:tcPr>
            <w:tcW w:w="3094" w:type="dxa"/>
          </w:tcPr>
          <w:p w14:paraId="50AD9213" w14:textId="77777777" w:rsidR="009121F2" w:rsidRPr="00E024D5" w:rsidRDefault="009121F2" w:rsidP="009121F2">
            <w:pPr>
              <w:jc w:val="center"/>
              <w:rPr>
                <w:rFonts w:ascii="Arial" w:hAnsi="Arial" w:cs="Arial"/>
                <w:sz w:val="14"/>
                <w:szCs w:val="14"/>
              </w:rPr>
            </w:pPr>
            <w:r w:rsidRPr="00E024D5">
              <w:rPr>
                <w:rFonts w:ascii="Arial" w:hAnsi="Arial" w:cs="Arial"/>
                <w:sz w:val="14"/>
                <w:szCs w:val="14"/>
              </w:rPr>
              <w:t>3.41 – 4.20</w:t>
            </w:r>
          </w:p>
        </w:tc>
        <w:tc>
          <w:tcPr>
            <w:tcW w:w="3095" w:type="dxa"/>
          </w:tcPr>
          <w:p w14:paraId="2DC9D41F" w14:textId="77777777" w:rsidR="009121F2" w:rsidRPr="00E024D5" w:rsidRDefault="009121F2" w:rsidP="009121F2">
            <w:pPr>
              <w:jc w:val="center"/>
              <w:rPr>
                <w:rFonts w:ascii="Arial" w:hAnsi="Arial" w:cs="Arial"/>
                <w:sz w:val="14"/>
                <w:szCs w:val="14"/>
              </w:rPr>
            </w:pPr>
            <w:r w:rsidRPr="00E024D5">
              <w:rPr>
                <w:rFonts w:ascii="Arial" w:hAnsi="Arial" w:cs="Arial"/>
                <w:sz w:val="14"/>
                <w:szCs w:val="14"/>
              </w:rPr>
              <w:t>Good</w:t>
            </w:r>
          </w:p>
        </w:tc>
      </w:tr>
      <w:tr w:rsidR="009121F2" w:rsidRPr="00E024D5" w14:paraId="2B80C3B7" w14:textId="77777777" w:rsidTr="001815EA">
        <w:trPr>
          <w:jc w:val="center"/>
        </w:trPr>
        <w:tc>
          <w:tcPr>
            <w:tcW w:w="3094" w:type="dxa"/>
          </w:tcPr>
          <w:p w14:paraId="272511F1" w14:textId="77777777" w:rsidR="009121F2" w:rsidRPr="00E024D5" w:rsidRDefault="009121F2" w:rsidP="009121F2">
            <w:pPr>
              <w:jc w:val="center"/>
              <w:rPr>
                <w:rFonts w:ascii="Arial" w:hAnsi="Arial" w:cs="Arial"/>
                <w:sz w:val="14"/>
                <w:szCs w:val="14"/>
              </w:rPr>
            </w:pPr>
            <w:r w:rsidRPr="00E024D5">
              <w:rPr>
                <w:rFonts w:ascii="Arial" w:hAnsi="Arial" w:cs="Arial"/>
                <w:sz w:val="14"/>
                <w:szCs w:val="14"/>
              </w:rPr>
              <w:t>5</w:t>
            </w:r>
          </w:p>
        </w:tc>
        <w:tc>
          <w:tcPr>
            <w:tcW w:w="3094" w:type="dxa"/>
          </w:tcPr>
          <w:p w14:paraId="542E1A93" w14:textId="77777777" w:rsidR="009121F2" w:rsidRPr="00E024D5" w:rsidRDefault="009121F2" w:rsidP="009121F2">
            <w:pPr>
              <w:jc w:val="center"/>
              <w:rPr>
                <w:rFonts w:ascii="Arial" w:hAnsi="Arial" w:cs="Arial"/>
                <w:sz w:val="14"/>
                <w:szCs w:val="14"/>
              </w:rPr>
            </w:pPr>
            <w:r w:rsidRPr="00E024D5">
              <w:rPr>
                <w:rFonts w:ascii="Arial" w:hAnsi="Arial" w:cs="Arial"/>
                <w:sz w:val="14"/>
                <w:szCs w:val="14"/>
              </w:rPr>
              <w:t>4.21 – 5.00</w:t>
            </w:r>
          </w:p>
        </w:tc>
        <w:tc>
          <w:tcPr>
            <w:tcW w:w="3095" w:type="dxa"/>
          </w:tcPr>
          <w:p w14:paraId="07BE52F2" w14:textId="77777777" w:rsidR="009121F2" w:rsidRPr="00E024D5" w:rsidRDefault="009121F2" w:rsidP="009121F2">
            <w:pPr>
              <w:jc w:val="center"/>
              <w:rPr>
                <w:rFonts w:ascii="Arial" w:hAnsi="Arial" w:cs="Arial"/>
                <w:sz w:val="14"/>
                <w:szCs w:val="14"/>
              </w:rPr>
            </w:pPr>
            <w:r w:rsidRPr="00E024D5">
              <w:rPr>
                <w:rFonts w:ascii="Arial" w:hAnsi="Arial" w:cs="Arial"/>
                <w:sz w:val="14"/>
                <w:szCs w:val="14"/>
              </w:rPr>
              <w:t>Very Good</w:t>
            </w:r>
          </w:p>
        </w:tc>
      </w:tr>
    </w:tbl>
    <w:p w14:paraId="6765A835" w14:textId="7E3B81C6" w:rsidR="009121F2" w:rsidRPr="00C53641" w:rsidRDefault="009121F2" w:rsidP="00C53641">
      <w:pPr>
        <w:jc w:val="both"/>
        <w:rPr>
          <w:rFonts w:ascii="Arial" w:hAnsi="Arial" w:cs="Arial"/>
        </w:rPr>
      </w:pPr>
    </w:p>
    <w:p w14:paraId="6DBC65D1" w14:textId="1AB89020" w:rsidR="00C53641" w:rsidRPr="00C53641" w:rsidRDefault="00C53641" w:rsidP="00C53641">
      <w:pPr>
        <w:jc w:val="both"/>
        <w:rPr>
          <w:rFonts w:ascii="Arial" w:hAnsi="Arial" w:cs="Arial"/>
        </w:rPr>
      </w:pPr>
      <w:r w:rsidRPr="00C53641">
        <w:rPr>
          <w:rFonts w:ascii="Arial" w:hAnsi="Arial" w:cs="Arial"/>
          <w:b/>
          <w:bCs/>
        </w:rPr>
        <w:t>Content of the Module.</w:t>
      </w:r>
      <w:r w:rsidRPr="00C53641">
        <w:rPr>
          <w:rFonts w:ascii="Arial" w:hAnsi="Arial" w:cs="Arial"/>
        </w:rPr>
        <w:t xml:space="preserve"> </w:t>
      </w:r>
      <w:r w:rsidR="00767582" w:rsidRPr="00767582">
        <w:rPr>
          <w:rFonts w:ascii="Arial" w:hAnsi="Arial" w:cs="Arial"/>
        </w:rPr>
        <w:t>The evaluation reveals that the module effectively organizes topics, facilitating easier understanding of the learning materials for pre-service teachers. The instructional module includes essential, practical, and relevant information presented clearly, accurately, and without errors, as confirmed by experts. This indicates that the designed instructional module offers a variety of activities to help pre-service teachers grasp the subject BENLAC. This aligns with the study by Sirisuthi and Chantarasombat (2021), which states that learning content should promote innovative knowledge and foster creativity during the learning process. The module remains a versatile tool for teaching key skills, especially for students who may have missed specific topics due to challenges faced in their classes (Cramer et al., 2018).</w:t>
      </w:r>
    </w:p>
    <w:p w14:paraId="6F9AE408" w14:textId="77777777" w:rsidR="00C53641" w:rsidRPr="00C53641" w:rsidRDefault="00C53641" w:rsidP="00C53641">
      <w:pPr>
        <w:jc w:val="both"/>
        <w:rPr>
          <w:rFonts w:ascii="Arial" w:hAnsi="Arial" w:cs="Arial"/>
          <w:i/>
          <w:iCs/>
        </w:rPr>
      </w:pPr>
    </w:p>
    <w:p w14:paraId="242AF055" w14:textId="61CAE771" w:rsidR="00C53641" w:rsidRPr="00D43CDA" w:rsidRDefault="00C53641" w:rsidP="00C53641">
      <w:pPr>
        <w:jc w:val="center"/>
        <w:rPr>
          <w:rFonts w:ascii="Arial" w:hAnsi="Arial" w:cs="Arial"/>
          <w:b/>
          <w:iCs/>
        </w:rPr>
      </w:pPr>
      <w:r w:rsidRPr="00D43CDA">
        <w:rPr>
          <w:rFonts w:ascii="Arial" w:hAnsi="Arial" w:cs="Arial"/>
          <w:b/>
          <w:iCs/>
        </w:rPr>
        <w:t xml:space="preserve">Table 3. Evaluation of Experts on </w:t>
      </w:r>
      <w:r w:rsidR="00763471">
        <w:rPr>
          <w:rFonts w:ascii="Arial" w:hAnsi="Arial" w:cs="Arial"/>
          <w:b/>
          <w:iCs/>
        </w:rPr>
        <w:t xml:space="preserve">the </w:t>
      </w:r>
      <w:r w:rsidRPr="00D43CDA">
        <w:rPr>
          <w:rFonts w:ascii="Arial" w:hAnsi="Arial" w:cs="Arial"/>
          <w:b/>
          <w:bCs/>
          <w:color w:val="000000"/>
          <w:lang w:val="en-PH" w:eastAsia="en-PH"/>
        </w:rPr>
        <w:t>DESIGN/FORMAT</w:t>
      </w:r>
      <w:r w:rsidRPr="00D43CDA">
        <w:rPr>
          <w:rFonts w:ascii="Arial" w:hAnsi="Arial" w:cs="Arial"/>
          <w:b/>
          <w:iCs/>
        </w:rPr>
        <w:t xml:space="preserve"> of the Moodle-based Instructional Module</w:t>
      </w:r>
    </w:p>
    <w:tbl>
      <w:tblPr>
        <w:tblW w:w="9012" w:type="dxa"/>
        <w:jc w:val="center"/>
        <w:tblLook w:val="04A0" w:firstRow="1" w:lastRow="0" w:firstColumn="1" w:lastColumn="0" w:noHBand="0" w:noVBand="1"/>
      </w:tblPr>
      <w:tblGrid>
        <w:gridCol w:w="5959"/>
        <w:gridCol w:w="828"/>
        <w:gridCol w:w="720"/>
        <w:gridCol w:w="1505"/>
      </w:tblGrid>
      <w:tr w:rsidR="00C53641" w:rsidRPr="00C53641" w14:paraId="70A37DBC" w14:textId="77777777" w:rsidTr="00617DA0">
        <w:trPr>
          <w:trHeight w:val="71"/>
          <w:jc w:val="center"/>
        </w:trPr>
        <w:tc>
          <w:tcPr>
            <w:tcW w:w="5959" w:type="dxa"/>
            <w:tcBorders>
              <w:top w:val="single" w:sz="4" w:space="0" w:color="auto"/>
            </w:tcBorders>
            <w:noWrap/>
            <w:vAlign w:val="center"/>
            <w:hideMark/>
          </w:tcPr>
          <w:p w14:paraId="1E52B63C"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DESIGN/FORMAT</w:t>
            </w:r>
          </w:p>
        </w:tc>
        <w:tc>
          <w:tcPr>
            <w:tcW w:w="828" w:type="dxa"/>
            <w:tcBorders>
              <w:top w:val="single" w:sz="4" w:space="0" w:color="auto"/>
            </w:tcBorders>
            <w:noWrap/>
            <w:vAlign w:val="center"/>
            <w:hideMark/>
          </w:tcPr>
          <w:p w14:paraId="6625EEF7" w14:textId="77777777" w:rsidR="00C53641" w:rsidRPr="00C53641" w:rsidRDefault="00C53641" w:rsidP="00617DA0">
            <w:pPr>
              <w:jc w:val="center"/>
              <w:rPr>
                <w:rFonts w:ascii="Arial" w:hAnsi="Arial" w:cs="Arial"/>
                <w:lang w:val="en-PH" w:eastAsia="en-PH"/>
              </w:rPr>
            </w:pPr>
          </w:p>
        </w:tc>
        <w:tc>
          <w:tcPr>
            <w:tcW w:w="720" w:type="dxa"/>
            <w:tcBorders>
              <w:top w:val="single" w:sz="4" w:space="0" w:color="auto"/>
            </w:tcBorders>
          </w:tcPr>
          <w:p w14:paraId="584D6B65" w14:textId="77777777" w:rsidR="00C53641" w:rsidRPr="00C53641" w:rsidRDefault="00C53641" w:rsidP="00617DA0">
            <w:pPr>
              <w:jc w:val="center"/>
              <w:rPr>
                <w:rFonts w:ascii="Arial" w:hAnsi="Arial" w:cs="Arial"/>
                <w:lang w:val="en-PH" w:eastAsia="en-PH"/>
              </w:rPr>
            </w:pPr>
          </w:p>
        </w:tc>
        <w:tc>
          <w:tcPr>
            <w:tcW w:w="1505" w:type="dxa"/>
            <w:tcBorders>
              <w:top w:val="single" w:sz="4" w:space="0" w:color="auto"/>
            </w:tcBorders>
            <w:noWrap/>
            <w:vAlign w:val="center"/>
            <w:hideMark/>
          </w:tcPr>
          <w:p w14:paraId="2D1DF096" w14:textId="77777777" w:rsidR="00C53641" w:rsidRPr="00C53641" w:rsidRDefault="00C53641" w:rsidP="00617DA0">
            <w:pPr>
              <w:jc w:val="center"/>
              <w:rPr>
                <w:rFonts w:ascii="Arial" w:hAnsi="Arial" w:cs="Arial"/>
                <w:lang w:val="en-PH" w:eastAsia="en-PH"/>
              </w:rPr>
            </w:pPr>
          </w:p>
        </w:tc>
      </w:tr>
      <w:tr w:rsidR="00C53641" w:rsidRPr="00C53641" w14:paraId="64294413" w14:textId="77777777" w:rsidTr="00617DA0">
        <w:trPr>
          <w:trHeight w:val="368"/>
          <w:jc w:val="center"/>
        </w:trPr>
        <w:tc>
          <w:tcPr>
            <w:tcW w:w="5959" w:type="dxa"/>
            <w:vAlign w:val="bottom"/>
            <w:hideMark/>
          </w:tcPr>
          <w:p w14:paraId="4B1B8DEE" w14:textId="5CB3181C" w:rsidR="00C53641" w:rsidRPr="00C53641" w:rsidRDefault="00C53641" w:rsidP="00231943">
            <w:pPr>
              <w:pStyle w:val="ListParagraph"/>
              <w:numPr>
                <w:ilvl w:val="0"/>
                <w:numId w:val="33"/>
              </w:numPr>
              <w:ind w:left="570"/>
              <w:rPr>
                <w:rFonts w:ascii="Arial" w:eastAsia="Times New Roman" w:hAnsi="Arial" w:cs="Arial"/>
                <w:color w:val="000000"/>
                <w:sz w:val="20"/>
                <w:szCs w:val="20"/>
                <w:lang w:val="en-PH" w:eastAsia="en-PH"/>
              </w:rPr>
            </w:pPr>
            <w:r w:rsidRPr="00C53641">
              <w:rPr>
                <w:rFonts w:ascii="Arial" w:eastAsia="Times New Roman" w:hAnsi="Arial" w:cs="Arial"/>
                <w:color w:val="000000"/>
                <w:sz w:val="20"/>
                <w:szCs w:val="20"/>
                <w:lang w:val="en-PH" w:eastAsia="en-PH"/>
              </w:rPr>
              <w:t>“</w:t>
            </w:r>
            <w:r w:rsidR="00F515FB" w:rsidRPr="00F515FB">
              <w:rPr>
                <w:rFonts w:ascii="Arial" w:eastAsia="Times New Roman" w:hAnsi="Arial" w:cs="Arial"/>
                <w:color w:val="000000"/>
                <w:sz w:val="20"/>
                <w:szCs w:val="20"/>
                <w:lang w:val="en-PH" w:eastAsia="en-PH"/>
              </w:rPr>
              <w:t xml:space="preserve">Textual information is presented with an appropriate </w:t>
            </w:r>
            <w:r w:rsidR="00F515FB" w:rsidRPr="00F515FB">
              <w:rPr>
                <w:rFonts w:ascii="Arial" w:eastAsia="Times New Roman" w:hAnsi="Arial" w:cs="Arial"/>
                <w:color w:val="000000"/>
                <w:sz w:val="20"/>
                <w:szCs w:val="20"/>
                <w:lang w:val="en-PH" w:eastAsia="en-PH"/>
              </w:rPr>
              <w:lastRenderedPageBreak/>
              <w:t>choice of font size and style, including other formatting features (e.g., italics, boldface, underline, etc.).</w:t>
            </w:r>
            <w:r w:rsidRPr="00C53641">
              <w:rPr>
                <w:rFonts w:ascii="Arial" w:eastAsia="Times New Roman" w:hAnsi="Arial" w:cs="Arial"/>
                <w:color w:val="000000"/>
                <w:sz w:val="20"/>
                <w:szCs w:val="20"/>
                <w:lang w:val="en-PH" w:eastAsia="en-PH"/>
              </w:rPr>
              <w:t>”</w:t>
            </w:r>
          </w:p>
        </w:tc>
        <w:tc>
          <w:tcPr>
            <w:tcW w:w="828" w:type="dxa"/>
            <w:noWrap/>
            <w:vAlign w:val="center"/>
            <w:hideMark/>
          </w:tcPr>
          <w:p w14:paraId="7B20CE61"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lastRenderedPageBreak/>
              <w:t>4.67</w:t>
            </w:r>
          </w:p>
        </w:tc>
        <w:tc>
          <w:tcPr>
            <w:tcW w:w="720" w:type="dxa"/>
            <w:vAlign w:val="center"/>
          </w:tcPr>
          <w:p w14:paraId="349A6729"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rPr>
              <w:t>0.52</w:t>
            </w:r>
          </w:p>
        </w:tc>
        <w:tc>
          <w:tcPr>
            <w:tcW w:w="1505" w:type="dxa"/>
            <w:noWrap/>
            <w:vAlign w:val="center"/>
            <w:hideMark/>
          </w:tcPr>
          <w:p w14:paraId="2274568E"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r w:rsidR="00C53641" w:rsidRPr="00C53641" w14:paraId="4905F410" w14:textId="77777777" w:rsidTr="00617DA0">
        <w:trPr>
          <w:trHeight w:val="107"/>
          <w:jc w:val="center"/>
        </w:trPr>
        <w:tc>
          <w:tcPr>
            <w:tcW w:w="5959" w:type="dxa"/>
            <w:vAlign w:val="bottom"/>
            <w:hideMark/>
          </w:tcPr>
          <w:p w14:paraId="1E25797A" w14:textId="77777777" w:rsidR="00C53641" w:rsidRPr="00C53641" w:rsidRDefault="00C53641" w:rsidP="00C53641">
            <w:pPr>
              <w:pStyle w:val="ListParagraph"/>
              <w:numPr>
                <w:ilvl w:val="0"/>
                <w:numId w:val="33"/>
              </w:numPr>
              <w:ind w:left="522"/>
              <w:rPr>
                <w:rFonts w:ascii="Arial" w:eastAsia="Times New Roman" w:hAnsi="Arial" w:cs="Arial"/>
                <w:color w:val="000000"/>
                <w:sz w:val="20"/>
                <w:szCs w:val="20"/>
                <w:lang w:val="en-PH" w:eastAsia="en-PH"/>
              </w:rPr>
            </w:pPr>
            <w:r w:rsidRPr="00C53641">
              <w:rPr>
                <w:rFonts w:ascii="Arial" w:eastAsia="Times New Roman" w:hAnsi="Arial" w:cs="Arial"/>
                <w:color w:val="000000"/>
                <w:sz w:val="20"/>
                <w:szCs w:val="20"/>
                <w:lang w:val="en-PH" w:eastAsia="en-PH"/>
              </w:rPr>
              <w:t>“Proper spacing, margin, and indentation are observed between texts, sentences, and paragraphs to avoid congested pages.”</w:t>
            </w:r>
          </w:p>
        </w:tc>
        <w:tc>
          <w:tcPr>
            <w:tcW w:w="828" w:type="dxa"/>
            <w:noWrap/>
            <w:vAlign w:val="center"/>
            <w:hideMark/>
          </w:tcPr>
          <w:p w14:paraId="1EB1F85E"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4.5</w:t>
            </w:r>
          </w:p>
        </w:tc>
        <w:tc>
          <w:tcPr>
            <w:tcW w:w="720" w:type="dxa"/>
            <w:vAlign w:val="center"/>
          </w:tcPr>
          <w:p w14:paraId="2C91E6B9"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rPr>
              <w:t>0.55</w:t>
            </w:r>
          </w:p>
        </w:tc>
        <w:tc>
          <w:tcPr>
            <w:tcW w:w="1505" w:type="dxa"/>
            <w:noWrap/>
            <w:vAlign w:val="center"/>
            <w:hideMark/>
          </w:tcPr>
          <w:p w14:paraId="744D0000"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r w:rsidR="00C53641" w:rsidRPr="00C53641" w14:paraId="6D55B58A" w14:textId="77777777" w:rsidTr="00617DA0">
        <w:trPr>
          <w:trHeight w:val="269"/>
          <w:jc w:val="center"/>
        </w:trPr>
        <w:tc>
          <w:tcPr>
            <w:tcW w:w="5959" w:type="dxa"/>
            <w:vAlign w:val="bottom"/>
            <w:hideMark/>
          </w:tcPr>
          <w:p w14:paraId="0470F198" w14:textId="77777777" w:rsidR="00C53641" w:rsidRPr="00C53641" w:rsidRDefault="00C53641" w:rsidP="00C53641">
            <w:pPr>
              <w:pStyle w:val="ListParagraph"/>
              <w:numPr>
                <w:ilvl w:val="0"/>
                <w:numId w:val="33"/>
              </w:numPr>
              <w:ind w:left="522"/>
              <w:rPr>
                <w:rFonts w:ascii="Arial" w:eastAsia="Times New Roman" w:hAnsi="Arial" w:cs="Arial"/>
                <w:color w:val="000000"/>
                <w:sz w:val="20"/>
                <w:szCs w:val="20"/>
                <w:lang w:val="en-PH" w:eastAsia="en-PH"/>
              </w:rPr>
            </w:pPr>
            <w:r w:rsidRPr="00C53641">
              <w:rPr>
                <w:rFonts w:ascii="Arial" w:eastAsia="Times New Roman" w:hAnsi="Arial" w:cs="Arial"/>
                <w:color w:val="000000"/>
                <w:sz w:val="20"/>
                <w:szCs w:val="20"/>
                <w:lang w:val="en-PH" w:eastAsia="en-PH"/>
              </w:rPr>
              <w:t>“The module utilized graphics and other media elements to motivate and engage students in the topics presented.”</w:t>
            </w:r>
          </w:p>
        </w:tc>
        <w:tc>
          <w:tcPr>
            <w:tcW w:w="828" w:type="dxa"/>
            <w:noWrap/>
            <w:vAlign w:val="center"/>
            <w:hideMark/>
          </w:tcPr>
          <w:p w14:paraId="7BF0F748"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4.5</w:t>
            </w:r>
          </w:p>
        </w:tc>
        <w:tc>
          <w:tcPr>
            <w:tcW w:w="720" w:type="dxa"/>
            <w:vAlign w:val="center"/>
          </w:tcPr>
          <w:p w14:paraId="664B85A8"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rPr>
              <w:t>0.84</w:t>
            </w:r>
          </w:p>
        </w:tc>
        <w:tc>
          <w:tcPr>
            <w:tcW w:w="1505" w:type="dxa"/>
            <w:noWrap/>
            <w:vAlign w:val="center"/>
            <w:hideMark/>
          </w:tcPr>
          <w:p w14:paraId="7A536BA6"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r w:rsidR="00C53641" w:rsidRPr="00C53641" w14:paraId="2E2AF4BE" w14:textId="77777777" w:rsidTr="00617DA0">
        <w:trPr>
          <w:trHeight w:val="161"/>
          <w:jc w:val="center"/>
        </w:trPr>
        <w:tc>
          <w:tcPr>
            <w:tcW w:w="5959" w:type="dxa"/>
            <w:vAlign w:val="bottom"/>
            <w:hideMark/>
          </w:tcPr>
          <w:p w14:paraId="0C226141" w14:textId="77777777" w:rsidR="00C53641" w:rsidRPr="00C53641" w:rsidRDefault="00C53641" w:rsidP="00C53641">
            <w:pPr>
              <w:pStyle w:val="ListParagraph"/>
              <w:numPr>
                <w:ilvl w:val="0"/>
                <w:numId w:val="33"/>
              </w:numPr>
              <w:ind w:left="522"/>
              <w:rPr>
                <w:rFonts w:ascii="Arial" w:eastAsia="Times New Roman" w:hAnsi="Arial" w:cs="Arial"/>
                <w:color w:val="000000"/>
                <w:sz w:val="20"/>
                <w:szCs w:val="20"/>
                <w:lang w:val="en-PH" w:eastAsia="en-PH"/>
              </w:rPr>
            </w:pPr>
            <w:r w:rsidRPr="00C53641">
              <w:rPr>
                <w:rFonts w:ascii="Arial" w:eastAsia="Times New Roman" w:hAnsi="Arial" w:cs="Arial"/>
                <w:color w:val="000000"/>
                <w:sz w:val="20"/>
                <w:szCs w:val="20"/>
                <w:lang w:val="en-PH" w:eastAsia="en-PH"/>
              </w:rPr>
              <w:t>“The important parts of the module are properly labeled for easy recognition (e.g., main topics, subtopics, specific discussions, etc.).”</w:t>
            </w:r>
          </w:p>
        </w:tc>
        <w:tc>
          <w:tcPr>
            <w:tcW w:w="828" w:type="dxa"/>
            <w:noWrap/>
            <w:vAlign w:val="center"/>
            <w:hideMark/>
          </w:tcPr>
          <w:p w14:paraId="1DF9A04E"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4.83</w:t>
            </w:r>
          </w:p>
        </w:tc>
        <w:tc>
          <w:tcPr>
            <w:tcW w:w="720" w:type="dxa"/>
            <w:vAlign w:val="center"/>
          </w:tcPr>
          <w:p w14:paraId="0C8791D4"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rPr>
              <w:t>0.41</w:t>
            </w:r>
          </w:p>
        </w:tc>
        <w:tc>
          <w:tcPr>
            <w:tcW w:w="1505" w:type="dxa"/>
            <w:noWrap/>
            <w:vAlign w:val="center"/>
            <w:hideMark/>
          </w:tcPr>
          <w:p w14:paraId="47F21C0D"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r w:rsidR="00C53641" w:rsidRPr="00C53641" w14:paraId="3F2E7E17" w14:textId="77777777" w:rsidTr="00617DA0">
        <w:trPr>
          <w:trHeight w:val="593"/>
          <w:jc w:val="center"/>
        </w:trPr>
        <w:tc>
          <w:tcPr>
            <w:tcW w:w="5959" w:type="dxa"/>
            <w:vAlign w:val="bottom"/>
            <w:hideMark/>
          </w:tcPr>
          <w:p w14:paraId="40FBE495" w14:textId="77777777" w:rsidR="00C53641" w:rsidRPr="00C53641" w:rsidRDefault="00C53641" w:rsidP="00231943">
            <w:pPr>
              <w:pStyle w:val="ListParagraph"/>
              <w:numPr>
                <w:ilvl w:val="0"/>
                <w:numId w:val="33"/>
              </w:numPr>
              <w:ind w:left="480"/>
              <w:rPr>
                <w:rFonts w:ascii="Arial" w:eastAsia="Times New Roman" w:hAnsi="Arial" w:cs="Arial"/>
                <w:color w:val="000000"/>
                <w:sz w:val="20"/>
                <w:szCs w:val="20"/>
                <w:lang w:val="en-PH" w:eastAsia="en-PH"/>
              </w:rPr>
            </w:pPr>
            <w:r w:rsidRPr="00C53641">
              <w:rPr>
                <w:rFonts w:ascii="Arial" w:eastAsia="Times New Roman" w:hAnsi="Arial" w:cs="Arial"/>
                <w:color w:val="000000"/>
                <w:sz w:val="20"/>
                <w:szCs w:val="20"/>
                <w:lang w:val="en-PH" w:eastAsia="en-PH"/>
              </w:rPr>
              <w:t>“Each section of the module has clear instructions for students to follow, and it is appropriately packaged and ordered such that each component complements the others.”</w:t>
            </w:r>
          </w:p>
        </w:tc>
        <w:tc>
          <w:tcPr>
            <w:tcW w:w="828" w:type="dxa"/>
            <w:noWrap/>
            <w:vAlign w:val="center"/>
            <w:hideMark/>
          </w:tcPr>
          <w:p w14:paraId="1A7CED84"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4.67</w:t>
            </w:r>
          </w:p>
        </w:tc>
        <w:tc>
          <w:tcPr>
            <w:tcW w:w="720" w:type="dxa"/>
            <w:vAlign w:val="center"/>
          </w:tcPr>
          <w:p w14:paraId="45B09C12"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rPr>
              <w:t>0.52</w:t>
            </w:r>
          </w:p>
        </w:tc>
        <w:tc>
          <w:tcPr>
            <w:tcW w:w="1505" w:type="dxa"/>
            <w:noWrap/>
            <w:vAlign w:val="center"/>
            <w:hideMark/>
          </w:tcPr>
          <w:p w14:paraId="23604472"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r w:rsidR="00C53641" w:rsidRPr="00C53641" w14:paraId="3ABF9C7A" w14:textId="77777777" w:rsidTr="00617DA0">
        <w:trPr>
          <w:trHeight w:val="170"/>
          <w:jc w:val="center"/>
        </w:trPr>
        <w:tc>
          <w:tcPr>
            <w:tcW w:w="5959" w:type="dxa"/>
            <w:tcBorders>
              <w:bottom w:val="single" w:sz="4" w:space="0" w:color="auto"/>
            </w:tcBorders>
            <w:vAlign w:val="bottom"/>
            <w:hideMark/>
          </w:tcPr>
          <w:p w14:paraId="75A8066E" w14:textId="77777777" w:rsidR="00C53641" w:rsidRPr="00C53641" w:rsidRDefault="00C53641" w:rsidP="00617DA0">
            <w:pPr>
              <w:jc w:val="right"/>
              <w:rPr>
                <w:rFonts w:ascii="Arial" w:hAnsi="Arial" w:cs="Arial"/>
                <w:b/>
                <w:bCs/>
                <w:color w:val="000000"/>
                <w:lang w:val="en-PH" w:eastAsia="en-PH"/>
              </w:rPr>
            </w:pPr>
            <w:r w:rsidRPr="00C53641">
              <w:rPr>
                <w:rFonts w:ascii="Arial" w:hAnsi="Arial" w:cs="Arial"/>
                <w:b/>
                <w:bCs/>
                <w:color w:val="000000"/>
                <w:lang w:val="en-PH" w:eastAsia="en-PH"/>
              </w:rPr>
              <w:t>Weighted Mean</w:t>
            </w:r>
          </w:p>
        </w:tc>
        <w:tc>
          <w:tcPr>
            <w:tcW w:w="828" w:type="dxa"/>
            <w:tcBorders>
              <w:bottom w:val="single" w:sz="4" w:space="0" w:color="auto"/>
            </w:tcBorders>
            <w:noWrap/>
            <w:vAlign w:val="center"/>
            <w:hideMark/>
          </w:tcPr>
          <w:p w14:paraId="4A0B8E24"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4.63</w:t>
            </w:r>
          </w:p>
        </w:tc>
        <w:tc>
          <w:tcPr>
            <w:tcW w:w="720" w:type="dxa"/>
            <w:tcBorders>
              <w:bottom w:val="single" w:sz="4" w:space="0" w:color="auto"/>
            </w:tcBorders>
          </w:tcPr>
          <w:p w14:paraId="3858CF60" w14:textId="77777777" w:rsidR="00C53641" w:rsidRPr="00C53641" w:rsidRDefault="00C53641" w:rsidP="00617DA0">
            <w:pPr>
              <w:jc w:val="center"/>
              <w:rPr>
                <w:rFonts w:ascii="Arial" w:hAnsi="Arial" w:cs="Arial"/>
                <w:b/>
                <w:bCs/>
                <w:color w:val="000000"/>
                <w:lang w:val="en-PH" w:eastAsia="en-PH"/>
              </w:rPr>
            </w:pPr>
          </w:p>
        </w:tc>
        <w:tc>
          <w:tcPr>
            <w:tcW w:w="1505" w:type="dxa"/>
            <w:tcBorders>
              <w:bottom w:val="single" w:sz="4" w:space="0" w:color="auto"/>
            </w:tcBorders>
            <w:noWrap/>
            <w:vAlign w:val="center"/>
            <w:hideMark/>
          </w:tcPr>
          <w:p w14:paraId="4218569D"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bl>
    <w:p w14:paraId="4DE45E4D" w14:textId="77777777" w:rsidR="00027DD4" w:rsidRPr="00E024D5" w:rsidRDefault="00027DD4" w:rsidP="00027DD4">
      <w:pPr>
        <w:jc w:val="both"/>
        <w:rPr>
          <w:rFonts w:ascii="Arial" w:hAnsi="Arial" w:cs="Arial"/>
          <w:sz w:val="14"/>
          <w:szCs w:val="14"/>
        </w:rPr>
      </w:pPr>
      <w:r w:rsidRPr="00E024D5">
        <w:rPr>
          <w:rFonts w:ascii="Arial" w:hAnsi="Arial" w:cs="Arial"/>
          <w:sz w:val="14"/>
          <w:szCs w:val="14"/>
        </w:rPr>
        <w:t>Legend: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0"/>
        <w:gridCol w:w="2796"/>
        <w:gridCol w:w="2848"/>
      </w:tblGrid>
      <w:tr w:rsidR="00027DD4" w:rsidRPr="00E024D5" w14:paraId="679A3095" w14:textId="77777777" w:rsidTr="001815EA">
        <w:trPr>
          <w:jc w:val="center"/>
        </w:trPr>
        <w:tc>
          <w:tcPr>
            <w:tcW w:w="3094" w:type="dxa"/>
          </w:tcPr>
          <w:p w14:paraId="4D02985A" w14:textId="77777777" w:rsidR="00027DD4" w:rsidRPr="00E024D5" w:rsidRDefault="00027DD4" w:rsidP="00D13A62">
            <w:pPr>
              <w:jc w:val="center"/>
              <w:rPr>
                <w:rFonts w:ascii="Arial" w:hAnsi="Arial" w:cs="Arial"/>
                <w:b/>
                <w:sz w:val="14"/>
                <w:szCs w:val="14"/>
              </w:rPr>
            </w:pPr>
            <w:r w:rsidRPr="00E024D5">
              <w:rPr>
                <w:rFonts w:ascii="Arial" w:hAnsi="Arial" w:cs="Arial"/>
                <w:b/>
                <w:sz w:val="14"/>
                <w:szCs w:val="14"/>
              </w:rPr>
              <w:t>Scale</w:t>
            </w:r>
          </w:p>
        </w:tc>
        <w:tc>
          <w:tcPr>
            <w:tcW w:w="3094" w:type="dxa"/>
          </w:tcPr>
          <w:p w14:paraId="779B8025" w14:textId="77777777" w:rsidR="00027DD4" w:rsidRPr="00E024D5" w:rsidRDefault="00027DD4" w:rsidP="00D13A62">
            <w:pPr>
              <w:jc w:val="center"/>
              <w:rPr>
                <w:rFonts w:ascii="Arial" w:hAnsi="Arial" w:cs="Arial"/>
                <w:b/>
                <w:sz w:val="14"/>
                <w:szCs w:val="14"/>
              </w:rPr>
            </w:pPr>
            <w:r w:rsidRPr="00E024D5">
              <w:rPr>
                <w:rFonts w:ascii="Arial" w:hAnsi="Arial" w:cs="Arial"/>
                <w:b/>
                <w:sz w:val="14"/>
                <w:szCs w:val="14"/>
              </w:rPr>
              <w:t>Likert-Scale Interval</w:t>
            </w:r>
          </w:p>
        </w:tc>
        <w:tc>
          <w:tcPr>
            <w:tcW w:w="3095" w:type="dxa"/>
          </w:tcPr>
          <w:p w14:paraId="23900846" w14:textId="77777777" w:rsidR="00027DD4" w:rsidRPr="00E024D5" w:rsidRDefault="00027DD4" w:rsidP="00D13A62">
            <w:pPr>
              <w:jc w:val="center"/>
              <w:rPr>
                <w:rFonts w:ascii="Arial" w:hAnsi="Arial" w:cs="Arial"/>
                <w:b/>
                <w:sz w:val="14"/>
                <w:szCs w:val="14"/>
              </w:rPr>
            </w:pPr>
            <w:r w:rsidRPr="00E024D5">
              <w:rPr>
                <w:rFonts w:ascii="Arial" w:hAnsi="Arial" w:cs="Arial"/>
                <w:b/>
                <w:sz w:val="14"/>
                <w:szCs w:val="14"/>
              </w:rPr>
              <w:t>Interpretation</w:t>
            </w:r>
          </w:p>
        </w:tc>
      </w:tr>
      <w:tr w:rsidR="00027DD4" w:rsidRPr="00E024D5" w14:paraId="34B1D4B5" w14:textId="77777777" w:rsidTr="001815EA">
        <w:trPr>
          <w:jc w:val="center"/>
        </w:trPr>
        <w:tc>
          <w:tcPr>
            <w:tcW w:w="3094" w:type="dxa"/>
          </w:tcPr>
          <w:p w14:paraId="2146A517" w14:textId="77777777" w:rsidR="00027DD4" w:rsidRPr="00E024D5" w:rsidRDefault="00027DD4" w:rsidP="00D13A62">
            <w:pPr>
              <w:jc w:val="center"/>
              <w:rPr>
                <w:rFonts w:ascii="Arial" w:hAnsi="Arial" w:cs="Arial"/>
                <w:sz w:val="14"/>
                <w:szCs w:val="14"/>
              </w:rPr>
            </w:pPr>
            <w:r w:rsidRPr="00E024D5">
              <w:rPr>
                <w:rFonts w:ascii="Arial" w:hAnsi="Arial" w:cs="Arial"/>
                <w:sz w:val="14"/>
                <w:szCs w:val="14"/>
              </w:rPr>
              <w:t>1</w:t>
            </w:r>
          </w:p>
        </w:tc>
        <w:tc>
          <w:tcPr>
            <w:tcW w:w="3094" w:type="dxa"/>
          </w:tcPr>
          <w:p w14:paraId="2E38187B" w14:textId="77777777" w:rsidR="00027DD4" w:rsidRPr="00E024D5" w:rsidRDefault="00027DD4" w:rsidP="00D13A62">
            <w:pPr>
              <w:jc w:val="center"/>
              <w:rPr>
                <w:rFonts w:ascii="Arial" w:hAnsi="Arial" w:cs="Arial"/>
                <w:sz w:val="14"/>
                <w:szCs w:val="14"/>
              </w:rPr>
            </w:pPr>
            <w:r w:rsidRPr="00E024D5">
              <w:rPr>
                <w:rFonts w:ascii="Arial" w:hAnsi="Arial" w:cs="Arial"/>
                <w:sz w:val="14"/>
                <w:szCs w:val="14"/>
              </w:rPr>
              <w:t>1.00 – 1.80</w:t>
            </w:r>
          </w:p>
        </w:tc>
        <w:tc>
          <w:tcPr>
            <w:tcW w:w="3095" w:type="dxa"/>
          </w:tcPr>
          <w:p w14:paraId="390FF835" w14:textId="77777777" w:rsidR="00027DD4" w:rsidRPr="00E024D5" w:rsidRDefault="00027DD4" w:rsidP="00D13A62">
            <w:pPr>
              <w:jc w:val="center"/>
              <w:rPr>
                <w:rFonts w:ascii="Arial" w:hAnsi="Arial" w:cs="Arial"/>
                <w:sz w:val="14"/>
                <w:szCs w:val="14"/>
              </w:rPr>
            </w:pPr>
            <w:r w:rsidRPr="00E024D5">
              <w:rPr>
                <w:rFonts w:ascii="Arial" w:hAnsi="Arial" w:cs="Arial"/>
                <w:sz w:val="14"/>
                <w:szCs w:val="14"/>
              </w:rPr>
              <w:t>Poor</w:t>
            </w:r>
          </w:p>
        </w:tc>
      </w:tr>
      <w:tr w:rsidR="00027DD4" w:rsidRPr="00E024D5" w14:paraId="6E4BD671" w14:textId="77777777" w:rsidTr="00D13A62">
        <w:trPr>
          <w:jc w:val="center"/>
        </w:trPr>
        <w:tc>
          <w:tcPr>
            <w:tcW w:w="3094" w:type="dxa"/>
          </w:tcPr>
          <w:p w14:paraId="2539FA39" w14:textId="77777777" w:rsidR="00027DD4" w:rsidRPr="00E024D5" w:rsidRDefault="00027DD4" w:rsidP="00D13A62">
            <w:pPr>
              <w:jc w:val="center"/>
              <w:rPr>
                <w:rFonts w:ascii="Arial" w:hAnsi="Arial" w:cs="Arial"/>
                <w:sz w:val="14"/>
                <w:szCs w:val="14"/>
              </w:rPr>
            </w:pPr>
            <w:r w:rsidRPr="00E024D5">
              <w:rPr>
                <w:rFonts w:ascii="Arial" w:hAnsi="Arial" w:cs="Arial"/>
                <w:sz w:val="14"/>
                <w:szCs w:val="14"/>
              </w:rPr>
              <w:t>2</w:t>
            </w:r>
          </w:p>
        </w:tc>
        <w:tc>
          <w:tcPr>
            <w:tcW w:w="3094" w:type="dxa"/>
          </w:tcPr>
          <w:p w14:paraId="3C4127B6" w14:textId="77777777" w:rsidR="00027DD4" w:rsidRPr="00E024D5" w:rsidRDefault="00027DD4" w:rsidP="00D13A62">
            <w:pPr>
              <w:jc w:val="center"/>
              <w:rPr>
                <w:rFonts w:ascii="Arial" w:hAnsi="Arial" w:cs="Arial"/>
                <w:sz w:val="14"/>
                <w:szCs w:val="14"/>
              </w:rPr>
            </w:pPr>
            <w:r w:rsidRPr="00E024D5">
              <w:rPr>
                <w:rFonts w:ascii="Arial" w:hAnsi="Arial" w:cs="Arial"/>
                <w:sz w:val="14"/>
                <w:szCs w:val="14"/>
              </w:rPr>
              <w:t>1.81 – 2.60</w:t>
            </w:r>
          </w:p>
        </w:tc>
        <w:tc>
          <w:tcPr>
            <w:tcW w:w="3095" w:type="dxa"/>
          </w:tcPr>
          <w:p w14:paraId="2A9D4424" w14:textId="77777777" w:rsidR="00027DD4" w:rsidRPr="00E024D5" w:rsidRDefault="00027DD4" w:rsidP="00D13A62">
            <w:pPr>
              <w:jc w:val="center"/>
              <w:rPr>
                <w:rFonts w:ascii="Arial" w:hAnsi="Arial" w:cs="Arial"/>
                <w:sz w:val="14"/>
                <w:szCs w:val="14"/>
              </w:rPr>
            </w:pPr>
            <w:r w:rsidRPr="00E024D5">
              <w:rPr>
                <w:rFonts w:ascii="Arial" w:hAnsi="Arial" w:cs="Arial"/>
                <w:sz w:val="14"/>
                <w:szCs w:val="14"/>
              </w:rPr>
              <w:t>Fair</w:t>
            </w:r>
          </w:p>
        </w:tc>
      </w:tr>
      <w:tr w:rsidR="00027DD4" w:rsidRPr="00E024D5" w14:paraId="1BC230FD" w14:textId="77777777" w:rsidTr="00D13A62">
        <w:trPr>
          <w:jc w:val="center"/>
        </w:trPr>
        <w:tc>
          <w:tcPr>
            <w:tcW w:w="3094" w:type="dxa"/>
          </w:tcPr>
          <w:p w14:paraId="6E6EA42F" w14:textId="77777777" w:rsidR="00027DD4" w:rsidRPr="00E024D5" w:rsidRDefault="00027DD4" w:rsidP="00D13A62">
            <w:pPr>
              <w:jc w:val="center"/>
              <w:rPr>
                <w:rFonts w:ascii="Arial" w:hAnsi="Arial" w:cs="Arial"/>
                <w:sz w:val="14"/>
                <w:szCs w:val="14"/>
              </w:rPr>
            </w:pPr>
            <w:r w:rsidRPr="00E024D5">
              <w:rPr>
                <w:rFonts w:ascii="Arial" w:hAnsi="Arial" w:cs="Arial"/>
                <w:sz w:val="14"/>
                <w:szCs w:val="14"/>
              </w:rPr>
              <w:t>3</w:t>
            </w:r>
          </w:p>
        </w:tc>
        <w:tc>
          <w:tcPr>
            <w:tcW w:w="3094" w:type="dxa"/>
          </w:tcPr>
          <w:p w14:paraId="259D9816" w14:textId="77777777" w:rsidR="00027DD4" w:rsidRPr="00E024D5" w:rsidRDefault="00027DD4" w:rsidP="00D13A62">
            <w:pPr>
              <w:jc w:val="center"/>
              <w:rPr>
                <w:rFonts w:ascii="Arial" w:hAnsi="Arial" w:cs="Arial"/>
                <w:sz w:val="14"/>
                <w:szCs w:val="14"/>
              </w:rPr>
            </w:pPr>
            <w:r w:rsidRPr="00E024D5">
              <w:rPr>
                <w:rFonts w:ascii="Arial" w:hAnsi="Arial" w:cs="Arial"/>
                <w:sz w:val="14"/>
                <w:szCs w:val="14"/>
              </w:rPr>
              <w:t>2.61 – 3.40</w:t>
            </w:r>
          </w:p>
        </w:tc>
        <w:tc>
          <w:tcPr>
            <w:tcW w:w="3095" w:type="dxa"/>
          </w:tcPr>
          <w:p w14:paraId="29E044F5" w14:textId="77777777" w:rsidR="00027DD4" w:rsidRPr="00E024D5" w:rsidRDefault="00027DD4" w:rsidP="00D13A62">
            <w:pPr>
              <w:jc w:val="center"/>
              <w:rPr>
                <w:rFonts w:ascii="Arial" w:hAnsi="Arial" w:cs="Arial"/>
                <w:sz w:val="14"/>
                <w:szCs w:val="14"/>
              </w:rPr>
            </w:pPr>
            <w:r w:rsidRPr="00E024D5">
              <w:rPr>
                <w:rFonts w:ascii="Arial" w:hAnsi="Arial" w:cs="Arial"/>
                <w:sz w:val="14"/>
                <w:szCs w:val="14"/>
              </w:rPr>
              <w:t>Neutral</w:t>
            </w:r>
          </w:p>
        </w:tc>
      </w:tr>
      <w:tr w:rsidR="00027DD4" w:rsidRPr="00E024D5" w14:paraId="5E227A55" w14:textId="77777777" w:rsidTr="00D13A62">
        <w:trPr>
          <w:jc w:val="center"/>
        </w:trPr>
        <w:tc>
          <w:tcPr>
            <w:tcW w:w="3094" w:type="dxa"/>
          </w:tcPr>
          <w:p w14:paraId="03DE266A" w14:textId="77777777" w:rsidR="00027DD4" w:rsidRPr="00E024D5" w:rsidRDefault="00027DD4" w:rsidP="00D13A62">
            <w:pPr>
              <w:jc w:val="center"/>
              <w:rPr>
                <w:rFonts w:ascii="Arial" w:hAnsi="Arial" w:cs="Arial"/>
                <w:sz w:val="14"/>
                <w:szCs w:val="14"/>
              </w:rPr>
            </w:pPr>
            <w:r w:rsidRPr="00E024D5">
              <w:rPr>
                <w:rFonts w:ascii="Arial" w:hAnsi="Arial" w:cs="Arial"/>
                <w:sz w:val="14"/>
                <w:szCs w:val="14"/>
              </w:rPr>
              <w:t>4</w:t>
            </w:r>
          </w:p>
        </w:tc>
        <w:tc>
          <w:tcPr>
            <w:tcW w:w="3094" w:type="dxa"/>
          </w:tcPr>
          <w:p w14:paraId="7C747570" w14:textId="77777777" w:rsidR="00027DD4" w:rsidRPr="00E024D5" w:rsidRDefault="00027DD4" w:rsidP="00D13A62">
            <w:pPr>
              <w:jc w:val="center"/>
              <w:rPr>
                <w:rFonts w:ascii="Arial" w:hAnsi="Arial" w:cs="Arial"/>
                <w:sz w:val="14"/>
                <w:szCs w:val="14"/>
              </w:rPr>
            </w:pPr>
            <w:r w:rsidRPr="00E024D5">
              <w:rPr>
                <w:rFonts w:ascii="Arial" w:hAnsi="Arial" w:cs="Arial"/>
                <w:sz w:val="14"/>
                <w:szCs w:val="14"/>
              </w:rPr>
              <w:t>3.41 – 4.20</w:t>
            </w:r>
          </w:p>
        </w:tc>
        <w:tc>
          <w:tcPr>
            <w:tcW w:w="3095" w:type="dxa"/>
          </w:tcPr>
          <w:p w14:paraId="1ACA4E17" w14:textId="77777777" w:rsidR="00027DD4" w:rsidRPr="00E024D5" w:rsidRDefault="00027DD4" w:rsidP="00D13A62">
            <w:pPr>
              <w:jc w:val="center"/>
              <w:rPr>
                <w:rFonts w:ascii="Arial" w:hAnsi="Arial" w:cs="Arial"/>
                <w:sz w:val="14"/>
                <w:szCs w:val="14"/>
              </w:rPr>
            </w:pPr>
            <w:r w:rsidRPr="00E024D5">
              <w:rPr>
                <w:rFonts w:ascii="Arial" w:hAnsi="Arial" w:cs="Arial"/>
                <w:sz w:val="14"/>
                <w:szCs w:val="14"/>
              </w:rPr>
              <w:t>Good</w:t>
            </w:r>
          </w:p>
        </w:tc>
      </w:tr>
      <w:tr w:rsidR="00027DD4" w:rsidRPr="00E024D5" w14:paraId="32E02716" w14:textId="77777777" w:rsidTr="001815EA">
        <w:trPr>
          <w:jc w:val="center"/>
        </w:trPr>
        <w:tc>
          <w:tcPr>
            <w:tcW w:w="3094" w:type="dxa"/>
          </w:tcPr>
          <w:p w14:paraId="6BBBEEA3" w14:textId="77777777" w:rsidR="00027DD4" w:rsidRPr="00E024D5" w:rsidRDefault="00027DD4" w:rsidP="00D13A62">
            <w:pPr>
              <w:jc w:val="center"/>
              <w:rPr>
                <w:rFonts w:ascii="Arial" w:hAnsi="Arial" w:cs="Arial"/>
                <w:sz w:val="14"/>
                <w:szCs w:val="14"/>
              </w:rPr>
            </w:pPr>
            <w:r w:rsidRPr="00E024D5">
              <w:rPr>
                <w:rFonts w:ascii="Arial" w:hAnsi="Arial" w:cs="Arial"/>
                <w:sz w:val="14"/>
                <w:szCs w:val="14"/>
              </w:rPr>
              <w:t>5</w:t>
            </w:r>
          </w:p>
        </w:tc>
        <w:tc>
          <w:tcPr>
            <w:tcW w:w="3094" w:type="dxa"/>
          </w:tcPr>
          <w:p w14:paraId="23BEC24D" w14:textId="77777777" w:rsidR="00027DD4" w:rsidRPr="00E024D5" w:rsidRDefault="00027DD4" w:rsidP="00D13A62">
            <w:pPr>
              <w:jc w:val="center"/>
              <w:rPr>
                <w:rFonts w:ascii="Arial" w:hAnsi="Arial" w:cs="Arial"/>
                <w:sz w:val="14"/>
                <w:szCs w:val="14"/>
              </w:rPr>
            </w:pPr>
            <w:r w:rsidRPr="00E024D5">
              <w:rPr>
                <w:rFonts w:ascii="Arial" w:hAnsi="Arial" w:cs="Arial"/>
                <w:sz w:val="14"/>
                <w:szCs w:val="14"/>
              </w:rPr>
              <w:t>4.21 – 5.00</w:t>
            </w:r>
          </w:p>
        </w:tc>
        <w:tc>
          <w:tcPr>
            <w:tcW w:w="3095" w:type="dxa"/>
          </w:tcPr>
          <w:p w14:paraId="6830CAC7" w14:textId="77777777" w:rsidR="00027DD4" w:rsidRPr="00E024D5" w:rsidRDefault="00027DD4" w:rsidP="00D13A62">
            <w:pPr>
              <w:jc w:val="center"/>
              <w:rPr>
                <w:rFonts w:ascii="Arial" w:hAnsi="Arial" w:cs="Arial"/>
                <w:sz w:val="14"/>
                <w:szCs w:val="14"/>
              </w:rPr>
            </w:pPr>
            <w:r w:rsidRPr="00E024D5">
              <w:rPr>
                <w:rFonts w:ascii="Arial" w:hAnsi="Arial" w:cs="Arial"/>
                <w:sz w:val="14"/>
                <w:szCs w:val="14"/>
              </w:rPr>
              <w:t>Very Good</w:t>
            </w:r>
          </w:p>
        </w:tc>
      </w:tr>
    </w:tbl>
    <w:p w14:paraId="01F5CDCA" w14:textId="5C4834F5" w:rsidR="00027DD4" w:rsidRPr="00C53641" w:rsidRDefault="00027DD4" w:rsidP="00C53641">
      <w:pPr>
        <w:jc w:val="both"/>
        <w:rPr>
          <w:rFonts w:ascii="Arial" w:hAnsi="Arial" w:cs="Arial"/>
        </w:rPr>
      </w:pPr>
    </w:p>
    <w:p w14:paraId="0EE66E40" w14:textId="5E4FF13F" w:rsidR="00C53641" w:rsidRPr="00C53641" w:rsidRDefault="00C53641" w:rsidP="00C53641">
      <w:pPr>
        <w:jc w:val="both"/>
        <w:rPr>
          <w:rFonts w:ascii="Arial" w:hAnsi="Arial" w:cs="Arial"/>
        </w:rPr>
      </w:pPr>
      <w:r w:rsidRPr="00C53641">
        <w:rPr>
          <w:rFonts w:ascii="Arial" w:hAnsi="Arial" w:cs="Arial"/>
          <w:b/>
          <w:bCs/>
        </w:rPr>
        <w:t>Design/Format of the Module.</w:t>
      </w:r>
      <w:r w:rsidRPr="00C53641">
        <w:rPr>
          <w:rFonts w:ascii="Arial" w:hAnsi="Arial" w:cs="Arial"/>
        </w:rPr>
        <w:t xml:space="preserve"> </w:t>
      </w:r>
      <w:r w:rsidR="006412F5" w:rsidRPr="006412F5">
        <w:rPr>
          <w:rFonts w:ascii="Arial" w:hAnsi="Arial" w:cs="Arial"/>
        </w:rPr>
        <w:t>The module's design and formatting elements are comprehensive, including a logical order of instructions and activities, appropriate font size and style, adequate spacing, effective use of graphics and multimedia components, and clear section labels. Cruz and Rivera (2022) argue that a well-designed learning module is essential for facilitating teaching and learning processes. Similarly, the study by Lau et al. (2019) highlights that incorporating engaging visuals, captivating designs, illustrations, and color schemes can make learning materials more attractive and appealing to students. When developing an instructional module, it is essential to incorporate features that foster meaningful learning experiences. Well-designed instructional modules can significantly improve students' understanding and knowledge acquisition in specific subject areas (Lagos, 2020).</w:t>
      </w:r>
      <w:r w:rsidRPr="00C53641">
        <w:rPr>
          <w:rFonts w:ascii="Arial" w:hAnsi="Arial" w:cs="Arial"/>
        </w:rPr>
        <w:t xml:space="preserve"> </w:t>
      </w:r>
    </w:p>
    <w:p w14:paraId="39204F7D" w14:textId="77777777" w:rsidR="00C53641" w:rsidRPr="00C53641" w:rsidRDefault="00C53641" w:rsidP="00C53641">
      <w:pPr>
        <w:jc w:val="both"/>
        <w:rPr>
          <w:rFonts w:ascii="Arial" w:hAnsi="Arial" w:cs="Arial"/>
        </w:rPr>
      </w:pPr>
    </w:p>
    <w:p w14:paraId="279637C4" w14:textId="77777777" w:rsidR="00C53641" w:rsidRPr="00B57719" w:rsidRDefault="00C53641" w:rsidP="002766BB">
      <w:pPr>
        <w:jc w:val="center"/>
        <w:rPr>
          <w:rFonts w:ascii="Arial" w:hAnsi="Arial" w:cs="Arial"/>
          <w:b/>
          <w:iCs/>
        </w:rPr>
      </w:pPr>
      <w:r w:rsidRPr="00B57719">
        <w:rPr>
          <w:rFonts w:ascii="Arial" w:hAnsi="Arial" w:cs="Arial"/>
          <w:b/>
          <w:iCs/>
        </w:rPr>
        <w:t>Table 4. Evaluation of Experts on the TECHNICAL/TECHNOLOGICAL of the Moodle-based Instructional Module</w:t>
      </w:r>
    </w:p>
    <w:tbl>
      <w:tblPr>
        <w:tblW w:w="9012" w:type="dxa"/>
        <w:jc w:val="center"/>
        <w:tblLook w:val="04A0" w:firstRow="1" w:lastRow="0" w:firstColumn="1" w:lastColumn="0" w:noHBand="0" w:noVBand="1"/>
      </w:tblPr>
      <w:tblGrid>
        <w:gridCol w:w="5959"/>
        <w:gridCol w:w="828"/>
        <w:gridCol w:w="720"/>
        <w:gridCol w:w="1505"/>
      </w:tblGrid>
      <w:tr w:rsidR="00C53641" w:rsidRPr="00C53641" w14:paraId="042A58D7" w14:textId="77777777" w:rsidTr="00617DA0">
        <w:trPr>
          <w:trHeight w:val="143"/>
          <w:jc w:val="center"/>
        </w:trPr>
        <w:tc>
          <w:tcPr>
            <w:tcW w:w="5959" w:type="dxa"/>
            <w:tcBorders>
              <w:top w:val="single" w:sz="4" w:space="0" w:color="auto"/>
            </w:tcBorders>
            <w:noWrap/>
            <w:vAlign w:val="center"/>
            <w:hideMark/>
          </w:tcPr>
          <w:p w14:paraId="48E62D60"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TECHNICAL/TECHNOLOGICAL</w:t>
            </w:r>
          </w:p>
        </w:tc>
        <w:tc>
          <w:tcPr>
            <w:tcW w:w="828" w:type="dxa"/>
            <w:tcBorders>
              <w:top w:val="single" w:sz="4" w:space="0" w:color="auto"/>
            </w:tcBorders>
            <w:noWrap/>
            <w:vAlign w:val="center"/>
            <w:hideMark/>
          </w:tcPr>
          <w:p w14:paraId="4167872E" w14:textId="77777777" w:rsidR="00C53641" w:rsidRPr="00C53641" w:rsidRDefault="00C53641" w:rsidP="00617DA0">
            <w:pPr>
              <w:jc w:val="center"/>
              <w:rPr>
                <w:rFonts w:ascii="Arial" w:hAnsi="Arial" w:cs="Arial"/>
                <w:lang w:val="en-PH" w:eastAsia="en-PH"/>
              </w:rPr>
            </w:pPr>
          </w:p>
        </w:tc>
        <w:tc>
          <w:tcPr>
            <w:tcW w:w="720" w:type="dxa"/>
            <w:tcBorders>
              <w:top w:val="single" w:sz="4" w:space="0" w:color="auto"/>
            </w:tcBorders>
          </w:tcPr>
          <w:p w14:paraId="3BB9B83E" w14:textId="77777777" w:rsidR="00C53641" w:rsidRPr="00C53641" w:rsidRDefault="00C53641" w:rsidP="00617DA0">
            <w:pPr>
              <w:jc w:val="center"/>
              <w:rPr>
                <w:rFonts w:ascii="Arial" w:hAnsi="Arial" w:cs="Arial"/>
                <w:lang w:val="en-PH" w:eastAsia="en-PH"/>
              </w:rPr>
            </w:pPr>
          </w:p>
        </w:tc>
        <w:tc>
          <w:tcPr>
            <w:tcW w:w="1505" w:type="dxa"/>
            <w:tcBorders>
              <w:top w:val="single" w:sz="4" w:space="0" w:color="auto"/>
            </w:tcBorders>
            <w:noWrap/>
            <w:vAlign w:val="center"/>
            <w:hideMark/>
          </w:tcPr>
          <w:p w14:paraId="5EDDF5C4" w14:textId="77777777" w:rsidR="00C53641" w:rsidRPr="00C53641" w:rsidRDefault="00C53641" w:rsidP="00617DA0">
            <w:pPr>
              <w:jc w:val="center"/>
              <w:rPr>
                <w:rFonts w:ascii="Arial" w:hAnsi="Arial" w:cs="Arial"/>
                <w:lang w:val="en-PH" w:eastAsia="en-PH"/>
              </w:rPr>
            </w:pPr>
          </w:p>
        </w:tc>
      </w:tr>
      <w:tr w:rsidR="00C53641" w:rsidRPr="00C53641" w14:paraId="35BB2FBD" w14:textId="77777777" w:rsidTr="00617DA0">
        <w:trPr>
          <w:trHeight w:val="620"/>
          <w:jc w:val="center"/>
        </w:trPr>
        <w:tc>
          <w:tcPr>
            <w:tcW w:w="5959" w:type="dxa"/>
            <w:vAlign w:val="bottom"/>
            <w:hideMark/>
          </w:tcPr>
          <w:p w14:paraId="679EF483" w14:textId="77777777" w:rsidR="00C53641" w:rsidRPr="00C53641" w:rsidRDefault="00C53641" w:rsidP="00C53641">
            <w:pPr>
              <w:pStyle w:val="ListParagraph"/>
              <w:numPr>
                <w:ilvl w:val="0"/>
                <w:numId w:val="34"/>
              </w:numPr>
              <w:ind w:left="522"/>
              <w:rPr>
                <w:rFonts w:ascii="Arial" w:eastAsia="Times New Roman" w:hAnsi="Arial" w:cs="Arial"/>
                <w:color w:val="000000"/>
                <w:sz w:val="20"/>
                <w:szCs w:val="20"/>
                <w:lang w:val="en-PH" w:eastAsia="en-PH"/>
              </w:rPr>
            </w:pPr>
            <w:r w:rsidRPr="00C53641">
              <w:rPr>
                <w:rFonts w:ascii="Arial" w:eastAsia="Times New Roman" w:hAnsi="Arial" w:cs="Arial"/>
                <w:color w:val="000000"/>
                <w:sz w:val="20"/>
                <w:szCs w:val="20"/>
                <w:lang w:val="en-PH" w:eastAsia="en-PH"/>
              </w:rPr>
              <w:t>“Use of the module does not require equipment or applications beyond what is typically available to the students (e.g., operating systems, browsers, application software).”</w:t>
            </w:r>
          </w:p>
        </w:tc>
        <w:tc>
          <w:tcPr>
            <w:tcW w:w="828" w:type="dxa"/>
            <w:noWrap/>
            <w:vAlign w:val="center"/>
            <w:hideMark/>
          </w:tcPr>
          <w:p w14:paraId="58173F92"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4.83</w:t>
            </w:r>
          </w:p>
        </w:tc>
        <w:tc>
          <w:tcPr>
            <w:tcW w:w="720" w:type="dxa"/>
            <w:vAlign w:val="center"/>
          </w:tcPr>
          <w:p w14:paraId="0EEEB928"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rPr>
              <w:t>0.41</w:t>
            </w:r>
          </w:p>
        </w:tc>
        <w:tc>
          <w:tcPr>
            <w:tcW w:w="1505" w:type="dxa"/>
            <w:noWrap/>
            <w:vAlign w:val="center"/>
            <w:hideMark/>
          </w:tcPr>
          <w:p w14:paraId="7741E355"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r w:rsidR="00C53641" w:rsidRPr="00C53641" w14:paraId="70A6473D" w14:textId="77777777" w:rsidTr="00617DA0">
        <w:trPr>
          <w:trHeight w:val="539"/>
          <w:jc w:val="center"/>
        </w:trPr>
        <w:tc>
          <w:tcPr>
            <w:tcW w:w="5959" w:type="dxa"/>
            <w:vAlign w:val="bottom"/>
            <w:hideMark/>
          </w:tcPr>
          <w:p w14:paraId="692322E0" w14:textId="77777777" w:rsidR="00C53641" w:rsidRPr="00C53641" w:rsidRDefault="00C53641" w:rsidP="00C53641">
            <w:pPr>
              <w:pStyle w:val="ListParagraph"/>
              <w:numPr>
                <w:ilvl w:val="0"/>
                <w:numId w:val="34"/>
              </w:numPr>
              <w:ind w:left="522"/>
              <w:rPr>
                <w:rFonts w:ascii="Arial" w:eastAsia="Times New Roman" w:hAnsi="Arial" w:cs="Arial"/>
                <w:color w:val="000000"/>
                <w:sz w:val="20"/>
                <w:szCs w:val="20"/>
                <w:lang w:val="en-PH" w:eastAsia="en-PH"/>
              </w:rPr>
            </w:pPr>
            <w:r w:rsidRPr="00C53641">
              <w:rPr>
                <w:rFonts w:ascii="Arial" w:eastAsia="Times New Roman" w:hAnsi="Arial" w:cs="Arial"/>
                <w:color w:val="000000"/>
                <w:sz w:val="20"/>
                <w:szCs w:val="20"/>
                <w:lang w:val="en-PH" w:eastAsia="en-PH"/>
              </w:rPr>
              <w:t>“The module can be accessed by students either through the internet (online) or offline by providing an electronic copy (from CD, flash drive, and other modes of transferring files).”</w:t>
            </w:r>
          </w:p>
        </w:tc>
        <w:tc>
          <w:tcPr>
            <w:tcW w:w="828" w:type="dxa"/>
            <w:noWrap/>
            <w:vAlign w:val="center"/>
            <w:hideMark/>
          </w:tcPr>
          <w:p w14:paraId="03FDD494"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4.83</w:t>
            </w:r>
          </w:p>
        </w:tc>
        <w:tc>
          <w:tcPr>
            <w:tcW w:w="720" w:type="dxa"/>
            <w:vAlign w:val="center"/>
          </w:tcPr>
          <w:p w14:paraId="3BD0E624"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rPr>
              <w:t>0.41</w:t>
            </w:r>
          </w:p>
        </w:tc>
        <w:tc>
          <w:tcPr>
            <w:tcW w:w="1505" w:type="dxa"/>
            <w:noWrap/>
            <w:vAlign w:val="center"/>
            <w:hideMark/>
          </w:tcPr>
          <w:p w14:paraId="5819CBA4"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r w:rsidR="00C53641" w:rsidRPr="00C53641" w14:paraId="4A8D3892" w14:textId="77777777" w:rsidTr="00617DA0">
        <w:trPr>
          <w:trHeight w:val="116"/>
          <w:jc w:val="center"/>
        </w:trPr>
        <w:tc>
          <w:tcPr>
            <w:tcW w:w="5959" w:type="dxa"/>
            <w:vAlign w:val="bottom"/>
            <w:hideMark/>
          </w:tcPr>
          <w:p w14:paraId="3607E83F" w14:textId="77777777" w:rsidR="00C53641" w:rsidRPr="00C53641" w:rsidRDefault="00C53641" w:rsidP="00C53641">
            <w:pPr>
              <w:pStyle w:val="ListParagraph"/>
              <w:numPr>
                <w:ilvl w:val="0"/>
                <w:numId w:val="34"/>
              </w:numPr>
              <w:ind w:left="522"/>
              <w:rPr>
                <w:rFonts w:ascii="Arial" w:eastAsia="Times New Roman" w:hAnsi="Arial" w:cs="Arial"/>
                <w:color w:val="000000"/>
                <w:sz w:val="20"/>
                <w:szCs w:val="20"/>
                <w:lang w:val="en-PH" w:eastAsia="en-PH"/>
              </w:rPr>
            </w:pPr>
            <w:r w:rsidRPr="00C53641">
              <w:rPr>
                <w:rFonts w:ascii="Arial" w:eastAsia="Times New Roman" w:hAnsi="Arial" w:cs="Arial"/>
                <w:color w:val="000000"/>
                <w:sz w:val="20"/>
                <w:szCs w:val="20"/>
                <w:lang w:val="en-PH" w:eastAsia="en-PH"/>
              </w:rPr>
              <w:t>“The module can be embedded or fully integrated into a Learning Management System (LMS) for wide dissemination and accessibility.”</w:t>
            </w:r>
          </w:p>
        </w:tc>
        <w:tc>
          <w:tcPr>
            <w:tcW w:w="828" w:type="dxa"/>
            <w:noWrap/>
            <w:vAlign w:val="center"/>
            <w:hideMark/>
          </w:tcPr>
          <w:p w14:paraId="686580BE"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5</w:t>
            </w:r>
          </w:p>
        </w:tc>
        <w:tc>
          <w:tcPr>
            <w:tcW w:w="720" w:type="dxa"/>
            <w:vAlign w:val="center"/>
          </w:tcPr>
          <w:p w14:paraId="1908DA48"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rPr>
              <w:t>0.00</w:t>
            </w:r>
          </w:p>
        </w:tc>
        <w:tc>
          <w:tcPr>
            <w:tcW w:w="1505" w:type="dxa"/>
            <w:noWrap/>
            <w:vAlign w:val="center"/>
            <w:hideMark/>
          </w:tcPr>
          <w:p w14:paraId="03AACD28"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r w:rsidR="00C53641" w:rsidRPr="00C53641" w14:paraId="7B4B8BEB" w14:textId="77777777" w:rsidTr="00617DA0">
        <w:trPr>
          <w:trHeight w:val="278"/>
          <w:jc w:val="center"/>
        </w:trPr>
        <w:tc>
          <w:tcPr>
            <w:tcW w:w="5959" w:type="dxa"/>
            <w:vAlign w:val="bottom"/>
            <w:hideMark/>
          </w:tcPr>
          <w:p w14:paraId="26C005FE" w14:textId="77777777" w:rsidR="00C53641" w:rsidRPr="00C53641" w:rsidRDefault="00C53641" w:rsidP="00C53641">
            <w:pPr>
              <w:pStyle w:val="ListParagraph"/>
              <w:numPr>
                <w:ilvl w:val="0"/>
                <w:numId w:val="34"/>
              </w:numPr>
              <w:ind w:left="522"/>
              <w:rPr>
                <w:rFonts w:ascii="Arial" w:eastAsia="Times New Roman" w:hAnsi="Arial" w:cs="Arial"/>
                <w:color w:val="000000"/>
                <w:sz w:val="20"/>
                <w:szCs w:val="20"/>
                <w:lang w:val="en-PH" w:eastAsia="en-PH"/>
              </w:rPr>
            </w:pPr>
            <w:r w:rsidRPr="00C53641">
              <w:rPr>
                <w:rFonts w:ascii="Arial" w:eastAsia="Times New Roman" w:hAnsi="Arial" w:cs="Arial"/>
                <w:color w:val="000000"/>
                <w:sz w:val="20"/>
                <w:szCs w:val="20"/>
                <w:lang w:val="en-PH" w:eastAsia="en-PH"/>
              </w:rPr>
              <w:t>“The module has a user-friendly interface and navigational tools that even novice users can easily follow.”</w:t>
            </w:r>
          </w:p>
        </w:tc>
        <w:tc>
          <w:tcPr>
            <w:tcW w:w="828" w:type="dxa"/>
            <w:noWrap/>
            <w:vAlign w:val="center"/>
            <w:hideMark/>
          </w:tcPr>
          <w:p w14:paraId="2FB2A9A8"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4.5</w:t>
            </w:r>
          </w:p>
        </w:tc>
        <w:tc>
          <w:tcPr>
            <w:tcW w:w="720" w:type="dxa"/>
            <w:vAlign w:val="center"/>
          </w:tcPr>
          <w:p w14:paraId="74235756"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rPr>
              <w:t>0.55</w:t>
            </w:r>
          </w:p>
        </w:tc>
        <w:tc>
          <w:tcPr>
            <w:tcW w:w="1505" w:type="dxa"/>
            <w:noWrap/>
            <w:vAlign w:val="center"/>
            <w:hideMark/>
          </w:tcPr>
          <w:p w14:paraId="0ADA7F1F"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r w:rsidR="00C53641" w:rsidRPr="00C53641" w14:paraId="257922EB" w14:textId="77777777" w:rsidTr="00617DA0">
        <w:trPr>
          <w:trHeight w:val="260"/>
          <w:jc w:val="center"/>
        </w:trPr>
        <w:tc>
          <w:tcPr>
            <w:tcW w:w="5959" w:type="dxa"/>
            <w:vAlign w:val="bottom"/>
            <w:hideMark/>
          </w:tcPr>
          <w:p w14:paraId="1C43B766" w14:textId="77777777" w:rsidR="00C53641" w:rsidRPr="00C53641" w:rsidRDefault="00C53641" w:rsidP="00C53641">
            <w:pPr>
              <w:pStyle w:val="ListParagraph"/>
              <w:numPr>
                <w:ilvl w:val="0"/>
                <w:numId w:val="34"/>
              </w:numPr>
              <w:ind w:left="522"/>
              <w:rPr>
                <w:rFonts w:ascii="Arial" w:eastAsia="Times New Roman" w:hAnsi="Arial" w:cs="Arial"/>
                <w:color w:val="000000"/>
                <w:sz w:val="20"/>
                <w:szCs w:val="20"/>
                <w:lang w:val="en-PH" w:eastAsia="en-PH"/>
              </w:rPr>
            </w:pPr>
            <w:r w:rsidRPr="00C53641">
              <w:rPr>
                <w:rFonts w:ascii="Arial" w:eastAsia="Times New Roman" w:hAnsi="Arial" w:cs="Arial"/>
                <w:color w:val="000000"/>
                <w:sz w:val="20"/>
                <w:szCs w:val="20"/>
                <w:lang w:val="en-PH" w:eastAsia="en-PH"/>
              </w:rPr>
              <w:t>“The module allows students to interact with the teacher and other students through various communication tools such as email, messenger, videoconferencing, etc.”</w:t>
            </w:r>
          </w:p>
        </w:tc>
        <w:tc>
          <w:tcPr>
            <w:tcW w:w="828" w:type="dxa"/>
            <w:noWrap/>
            <w:vAlign w:val="center"/>
            <w:hideMark/>
          </w:tcPr>
          <w:p w14:paraId="6CDF95CD"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4.5</w:t>
            </w:r>
          </w:p>
        </w:tc>
        <w:tc>
          <w:tcPr>
            <w:tcW w:w="720" w:type="dxa"/>
            <w:vAlign w:val="center"/>
          </w:tcPr>
          <w:p w14:paraId="5882B9D4"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rPr>
              <w:t>0.55</w:t>
            </w:r>
          </w:p>
        </w:tc>
        <w:tc>
          <w:tcPr>
            <w:tcW w:w="1505" w:type="dxa"/>
            <w:noWrap/>
            <w:vAlign w:val="center"/>
            <w:hideMark/>
          </w:tcPr>
          <w:p w14:paraId="2A1FEAA2"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r w:rsidR="00C53641" w:rsidRPr="00C53641" w14:paraId="627BD796" w14:textId="77777777" w:rsidTr="00617DA0">
        <w:trPr>
          <w:trHeight w:val="89"/>
          <w:jc w:val="center"/>
        </w:trPr>
        <w:tc>
          <w:tcPr>
            <w:tcW w:w="5959" w:type="dxa"/>
            <w:tcBorders>
              <w:bottom w:val="single" w:sz="4" w:space="0" w:color="auto"/>
            </w:tcBorders>
            <w:vAlign w:val="bottom"/>
            <w:hideMark/>
          </w:tcPr>
          <w:p w14:paraId="333D5196" w14:textId="77777777" w:rsidR="00C53641" w:rsidRPr="00C53641" w:rsidRDefault="00C53641" w:rsidP="00617DA0">
            <w:pPr>
              <w:jc w:val="right"/>
              <w:rPr>
                <w:rFonts w:ascii="Arial" w:hAnsi="Arial" w:cs="Arial"/>
                <w:b/>
                <w:bCs/>
                <w:color w:val="000000"/>
                <w:lang w:val="en-PH" w:eastAsia="en-PH"/>
              </w:rPr>
            </w:pPr>
            <w:r w:rsidRPr="00C53641">
              <w:rPr>
                <w:rFonts w:ascii="Arial" w:hAnsi="Arial" w:cs="Arial"/>
                <w:b/>
                <w:bCs/>
                <w:color w:val="000000"/>
                <w:lang w:val="en-PH" w:eastAsia="en-PH"/>
              </w:rPr>
              <w:t>Weighted Mean</w:t>
            </w:r>
          </w:p>
        </w:tc>
        <w:tc>
          <w:tcPr>
            <w:tcW w:w="828" w:type="dxa"/>
            <w:tcBorders>
              <w:bottom w:val="single" w:sz="4" w:space="0" w:color="auto"/>
            </w:tcBorders>
            <w:noWrap/>
            <w:vAlign w:val="center"/>
            <w:hideMark/>
          </w:tcPr>
          <w:p w14:paraId="526FB485"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4.73</w:t>
            </w:r>
          </w:p>
        </w:tc>
        <w:tc>
          <w:tcPr>
            <w:tcW w:w="720" w:type="dxa"/>
            <w:tcBorders>
              <w:bottom w:val="single" w:sz="4" w:space="0" w:color="auto"/>
            </w:tcBorders>
          </w:tcPr>
          <w:p w14:paraId="226D21AB" w14:textId="77777777" w:rsidR="00C53641" w:rsidRPr="00C53641" w:rsidRDefault="00C53641" w:rsidP="00617DA0">
            <w:pPr>
              <w:jc w:val="center"/>
              <w:rPr>
                <w:rFonts w:ascii="Arial" w:hAnsi="Arial" w:cs="Arial"/>
                <w:b/>
                <w:bCs/>
                <w:color w:val="000000"/>
                <w:lang w:val="en-PH" w:eastAsia="en-PH"/>
              </w:rPr>
            </w:pPr>
          </w:p>
        </w:tc>
        <w:tc>
          <w:tcPr>
            <w:tcW w:w="1505" w:type="dxa"/>
            <w:tcBorders>
              <w:bottom w:val="single" w:sz="4" w:space="0" w:color="auto"/>
            </w:tcBorders>
            <w:noWrap/>
            <w:vAlign w:val="center"/>
            <w:hideMark/>
          </w:tcPr>
          <w:p w14:paraId="4FB15E4F"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bl>
    <w:p w14:paraId="1FD28C3F" w14:textId="77777777" w:rsidR="00666B4A" w:rsidRPr="00E024D5" w:rsidRDefault="00666B4A" w:rsidP="00666B4A">
      <w:pPr>
        <w:jc w:val="both"/>
        <w:rPr>
          <w:rFonts w:ascii="Arial" w:hAnsi="Arial" w:cs="Arial"/>
          <w:sz w:val="14"/>
          <w:szCs w:val="14"/>
        </w:rPr>
      </w:pPr>
      <w:r w:rsidRPr="00E024D5">
        <w:rPr>
          <w:rFonts w:ascii="Arial" w:hAnsi="Arial" w:cs="Arial"/>
          <w:sz w:val="14"/>
          <w:szCs w:val="14"/>
        </w:rPr>
        <w:t>Legend: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0"/>
        <w:gridCol w:w="2796"/>
        <w:gridCol w:w="2848"/>
      </w:tblGrid>
      <w:tr w:rsidR="00666B4A" w:rsidRPr="00E024D5" w14:paraId="127EDA2D" w14:textId="77777777" w:rsidTr="001815EA">
        <w:trPr>
          <w:jc w:val="center"/>
        </w:trPr>
        <w:tc>
          <w:tcPr>
            <w:tcW w:w="3094" w:type="dxa"/>
          </w:tcPr>
          <w:p w14:paraId="6B5B1FAE" w14:textId="77777777" w:rsidR="00666B4A" w:rsidRPr="00E024D5" w:rsidRDefault="00666B4A" w:rsidP="00D13A62">
            <w:pPr>
              <w:jc w:val="center"/>
              <w:rPr>
                <w:rFonts w:ascii="Arial" w:hAnsi="Arial" w:cs="Arial"/>
                <w:b/>
                <w:sz w:val="14"/>
                <w:szCs w:val="14"/>
              </w:rPr>
            </w:pPr>
            <w:r w:rsidRPr="00E024D5">
              <w:rPr>
                <w:rFonts w:ascii="Arial" w:hAnsi="Arial" w:cs="Arial"/>
                <w:b/>
                <w:sz w:val="14"/>
                <w:szCs w:val="14"/>
              </w:rPr>
              <w:lastRenderedPageBreak/>
              <w:t>Scale</w:t>
            </w:r>
          </w:p>
        </w:tc>
        <w:tc>
          <w:tcPr>
            <w:tcW w:w="3094" w:type="dxa"/>
          </w:tcPr>
          <w:p w14:paraId="21DB4B67" w14:textId="77777777" w:rsidR="00666B4A" w:rsidRPr="00E024D5" w:rsidRDefault="00666B4A" w:rsidP="00D13A62">
            <w:pPr>
              <w:jc w:val="center"/>
              <w:rPr>
                <w:rFonts w:ascii="Arial" w:hAnsi="Arial" w:cs="Arial"/>
                <w:b/>
                <w:sz w:val="14"/>
                <w:szCs w:val="14"/>
              </w:rPr>
            </w:pPr>
            <w:r w:rsidRPr="00E024D5">
              <w:rPr>
                <w:rFonts w:ascii="Arial" w:hAnsi="Arial" w:cs="Arial"/>
                <w:b/>
                <w:sz w:val="14"/>
                <w:szCs w:val="14"/>
              </w:rPr>
              <w:t>Likert-Scale Interval</w:t>
            </w:r>
          </w:p>
        </w:tc>
        <w:tc>
          <w:tcPr>
            <w:tcW w:w="3095" w:type="dxa"/>
          </w:tcPr>
          <w:p w14:paraId="74E86530" w14:textId="77777777" w:rsidR="00666B4A" w:rsidRPr="00E024D5" w:rsidRDefault="00666B4A" w:rsidP="00D13A62">
            <w:pPr>
              <w:jc w:val="center"/>
              <w:rPr>
                <w:rFonts w:ascii="Arial" w:hAnsi="Arial" w:cs="Arial"/>
                <w:b/>
                <w:sz w:val="14"/>
                <w:szCs w:val="14"/>
              </w:rPr>
            </w:pPr>
            <w:r w:rsidRPr="00E024D5">
              <w:rPr>
                <w:rFonts w:ascii="Arial" w:hAnsi="Arial" w:cs="Arial"/>
                <w:b/>
                <w:sz w:val="14"/>
                <w:szCs w:val="14"/>
              </w:rPr>
              <w:t>Interpretation</w:t>
            </w:r>
          </w:p>
        </w:tc>
      </w:tr>
      <w:tr w:rsidR="00666B4A" w:rsidRPr="00E024D5" w14:paraId="6734E24C" w14:textId="77777777" w:rsidTr="001815EA">
        <w:trPr>
          <w:jc w:val="center"/>
        </w:trPr>
        <w:tc>
          <w:tcPr>
            <w:tcW w:w="3094" w:type="dxa"/>
          </w:tcPr>
          <w:p w14:paraId="2784AE04" w14:textId="77777777" w:rsidR="00666B4A" w:rsidRPr="00E024D5" w:rsidRDefault="00666B4A" w:rsidP="00D13A62">
            <w:pPr>
              <w:jc w:val="center"/>
              <w:rPr>
                <w:rFonts w:ascii="Arial" w:hAnsi="Arial" w:cs="Arial"/>
                <w:sz w:val="14"/>
                <w:szCs w:val="14"/>
              </w:rPr>
            </w:pPr>
            <w:r w:rsidRPr="00E024D5">
              <w:rPr>
                <w:rFonts w:ascii="Arial" w:hAnsi="Arial" w:cs="Arial"/>
                <w:sz w:val="14"/>
                <w:szCs w:val="14"/>
              </w:rPr>
              <w:t>1</w:t>
            </w:r>
          </w:p>
        </w:tc>
        <w:tc>
          <w:tcPr>
            <w:tcW w:w="3094" w:type="dxa"/>
          </w:tcPr>
          <w:p w14:paraId="281495BD" w14:textId="77777777" w:rsidR="00666B4A" w:rsidRPr="00E024D5" w:rsidRDefault="00666B4A" w:rsidP="00D13A62">
            <w:pPr>
              <w:jc w:val="center"/>
              <w:rPr>
                <w:rFonts w:ascii="Arial" w:hAnsi="Arial" w:cs="Arial"/>
                <w:sz w:val="14"/>
                <w:szCs w:val="14"/>
              </w:rPr>
            </w:pPr>
            <w:r w:rsidRPr="00E024D5">
              <w:rPr>
                <w:rFonts w:ascii="Arial" w:hAnsi="Arial" w:cs="Arial"/>
                <w:sz w:val="14"/>
                <w:szCs w:val="14"/>
              </w:rPr>
              <w:t>1.00 – 1.80</w:t>
            </w:r>
          </w:p>
        </w:tc>
        <w:tc>
          <w:tcPr>
            <w:tcW w:w="3095" w:type="dxa"/>
          </w:tcPr>
          <w:p w14:paraId="38C135AC" w14:textId="77777777" w:rsidR="00666B4A" w:rsidRPr="00E024D5" w:rsidRDefault="00666B4A" w:rsidP="00D13A62">
            <w:pPr>
              <w:jc w:val="center"/>
              <w:rPr>
                <w:rFonts w:ascii="Arial" w:hAnsi="Arial" w:cs="Arial"/>
                <w:sz w:val="14"/>
                <w:szCs w:val="14"/>
              </w:rPr>
            </w:pPr>
            <w:r w:rsidRPr="00E024D5">
              <w:rPr>
                <w:rFonts w:ascii="Arial" w:hAnsi="Arial" w:cs="Arial"/>
                <w:sz w:val="14"/>
                <w:szCs w:val="14"/>
              </w:rPr>
              <w:t>Poor</w:t>
            </w:r>
          </w:p>
        </w:tc>
      </w:tr>
      <w:tr w:rsidR="00666B4A" w:rsidRPr="00E024D5" w14:paraId="1B395800" w14:textId="77777777" w:rsidTr="001815EA">
        <w:trPr>
          <w:jc w:val="center"/>
        </w:trPr>
        <w:tc>
          <w:tcPr>
            <w:tcW w:w="3094" w:type="dxa"/>
          </w:tcPr>
          <w:p w14:paraId="72DA5D24" w14:textId="77777777" w:rsidR="00666B4A" w:rsidRPr="00E024D5" w:rsidRDefault="00666B4A" w:rsidP="00D13A62">
            <w:pPr>
              <w:jc w:val="center"/>
              <w:rPr>
                <w:rFonts w:ascii="Arial" w:hAnsi="Arial" w:cs="Arial"/>
                <w:sz w:val="14"/>
                <w:szCs w:val="14"/>
              </w:rPr>
            </w:pPr>
            <w:r w:rsidRPr="00E024D5">
              <w:rPr>
                <w:rFonts w:ascii="Arial" w:hAnsi="Arial" w:cs="Arial"/>
                <w:sz w:val="14"/>
                <w:szCs w:val="14"/>
              </w:rPr>
              <w:t>2</w:t>
            </w:r>
          </w:p>
        </w:tc>
        <w:tc>
          <w:tcPr>
            <w:tcW w:w="3094" w:type="dxa"/>
          </w:tcPr>
          <w:p w14:paraId="3E341E9F" w14:textId="77777777" w:rsidR="00666B4A" w:rsidRPr="00E024D5" w:rsidRDefault="00666B4A" w:rsidP="00D13A62">
            <w:pPr>
              <w:jc w:val="center"/>
              <w:rPr>
                <w:rFonts w:ascii="Arial" w:hAnsi="Arial" w:cs="Arial"/>
                <w:sz w:val="14"/>
                <w:szCs w:val="14"/>
              </w:rPr>
            </w:pPr>
            <w:r w:rsidRPr="00E024D5">
              <w:rPr>
                <w:rFonts w:ascii="Arial" w:hAnsi="Arial" w:cs="Arial"/>
                <w:sz w:val="14"/>
                <w:szCs w:val="14"/>
              </w:rPr>
              <w:t>1.81 – 2.60</w:t>
            </w:r>
          </w:p>
        </w:tc>
        <w:tc>
          <w:tcPr>
            <w:tcW w:w="3095" w:type="dxa"/>
          </w:tcPr>
          <w:p w14:paraId="70878D01" w14:textId="77777777" w:rsidR="00666B4A" w:rsidRPr="00E024D5" w:rsidRDefault="00666B4A" w:rsidP="00D13A62">
            <w:pPr>
              <w:jc w:val="center"/>
              <w:rPr>
                <w:rFonts w:ascii="Arial" w:hAnsi="Arial" w:cs="Arial"/>
                <w:sz w:val="14"/>
                <w:szCs w:val="14"/>
              </w:rPr>
            </w:pPr>
            <w:r w:rsidRPr="00E024D5">
              <w:rPr>
                <w:rFonts w:ascii="Arial" w:hAnsi="Arial" w:cs="Arial"/>
                <w:sz w:val="14"/>
                <w:szCs w:val="14"/>
              </w:rPr>
              <w:t>Fair</w:t>
            </w:r>
          </w:p>
        </w:tc>
      </w:tr>
      <w:tr w:rsidR="00666B4A" w:rsidRPr="00E024D5" w14:paraId="2B626A38" w14:textId="77777777" w:rsidTr="00D13A62">
        <w:trPr>
          <w:jc w:val="center"/>
        </w:trPr>
        <w:tc>
          <w:tcPr>
            <w:tcW w:w="3094" w:type="dxa"/>
          </w:tcPr>
          <w:p w14:paraId="01F1BC90" w14:textId="77777777" w:rsidR="00666B4A" w:rsidRPr="00E024D5" w:rsidRDefault="00666B4A" w:rsidP="00D13A62">
            <w:pPr>
              <w:jc w:val="center"/>
              <w:rPr>
                <w:rFonts w:ascii="Arial" w:hAnsi="Arial" w:cs="Arial"/>
                <w:sz w:val="14"/>
                <w:szCs w:val="14"/>
              </w:rPr>
            </w:pPr>
            <w:r w:rsidRPr="00E024D5">
              <w:rPr>
                <w:rFonts w:ascii="Arial" w:hAnsi="Arial" w:cs="Arial"/>
                <w:sz w:val="14"/>
                <w:szCs w:val="14"/>
              </w:rPr>
              <w:t>3</w:t>
            </w:r>
          </w:p>
        </w:tc>
        <w:tc>
          <w:tcPr>
            <w:tcW w:w="3094" w:type="dxa"/>
          </w:tcPr>
          <w:p w14:paraId="31DB9B82" w14:textId="77777777" w:rsidR="00666B4A" w:rsidRPr="00E024D5" w:rsidRDefault="00666B4A" w:rsidP="00D13A62">
            <w:pPr>
              <w:jc w:val="center"/>
              <w:rPr>
                <w:rFonts w:ascii="Arial" w:hAnsi="Arial" w:cs="Arial"/>
                <w:sz w:val="14"/>
                <w:szCs w:val="14"/>
              </w:rPr>
            </w:pPr>
            <w:r w:rsidRPr="00E024D5">
              <w:rPr>
                <w:rFonts w:ascii="Arial" w:hAnsi="Arial" w:cs="Arial"/>
                <w:sz w:val="14"/>
                <w:szCs w:val="14"/>
              </w:rPr>
              <w:t>2.61 – 3.40</w:t>
            </w:r>
          </w:p>
        </w:tc>
        <w:tc>
          <w:tcPr>
            <w:tcW w:w="3095" w:type="dxa"/>
          </w:tcPr>
          <w:p w14:paraId="50E990BC" w14:textId="77777777" w:rsidR="00666B4A" w:rsidRPr="00E024D5" w:rsidRDefault="00666B4A" w:rsidP="00D13A62">
            <w:pPr>
              <w:jc w:val="center"/>
              <w:rPr>
                <w:rFonts w:ascii="Arial" w:hAnsi="Arial" w:cs="Arial"/>
                <w:sz w:val="14"/>
                <w:szCs w:val="14"/>
              </w:rPr>
            </w:pPr>
            <w:r w:rsidRPr="00E024D5">
              <w:rPr>
                <w:rFonts w:ascii="Arial" w:hAnsi="Arial" w:cs="Arial"/>
                <w:sz w:val="14"/>
                <w:szCs w:val="14"/>
              </w:rPr>
              <w:t>Neutral</w:t>
            </w:r>
          </w:p>
        </w:tc>
      </w:tr>
      <w:tr w:rsidR="00666B4A" w:rsidRPr="00E024D5" w14:paraId="2A890D09" w14:textId="77777777" w:rsidTr="00D13A62">
        <w:trPr>
          <w:jc w:val="center"/>
        </w:trPr>
        <w:tc>
          <w:tcPr>
            <w:tcW w:w="3094" w:type="dxa"/>
          </w:tcPr>
          <w:p w14:paraId="7991ABB9" w14:textId="77777777" w:rsidR="00666B4A" w:rsidRPr="00E024D5" w:rsidRDefault="00666B4A" w:rsidP="00D13A62">
            <w:pPr>
              <w:jc w:val="center"/>
              <w:rPr>
                <w:rFonts w:ascii="Arial" w:hAnsi="Arial" w:cs="Arial"/>
                <w:sz w:val="14"/>
                <w:szCs w:val="14"/>
              </w:rPr>
            </w:pPr>
            <w:r w:rsidRPr="00E024D5">
              <w:rPr>
                <w:rFonts w:ascii="Arial" w:hAnsi="Arial" w:cs="Arial"/>
                <w:sz w:val="14"/>
                <w:szCs w:val="14"/>
              </w:rPr>
              <w:t>4</w:t>
            </w:r>
          </w:p>
        </w:tc>
        <w:tc>
          <w:tcPr>
            <w:tcW w:w="3094" w:type="dxa"/>
          </w:tcPr>
          <w:p w14:paraId="6475E00D" w14:textId="77777777" w:rsidR="00666B4A" w:rsidRPr="00E024D5" w:rsidRDefault="00666B4A" w:rsidP="00D13A62">
            <w:pPr>
              <w:jc w:val="center"/>
              <w:rPr>
                <w:rFonts w:ascii="Arial" w:hAnsi="Arial" w:cs="Arial"/>
                <w:sz w:val="14"/>
                <w:szCs w:val="14"/>
              </w:rPr>
            </w:pPr>
            <w:r w:rsidRPr="00E024D5">
              <w:rPr>
                <w:rFonts w:ascii="Arial" w:hAnsi="Arial" w:cs="Arial"/>
                <w:sz w:val="14"/>
                <w:szCs w:val="14"/>
              </w:rPr>
              <w:t>3.41 – 4.20</w:t>
            </w:r>
          </w:p>
        </w:tc>
        <w:tc>
          <w:tcPr>
            <w:tcW w:w="3095" w:type="dxa"/>
          </w:tcPr>
          <w:p w14:paraId="192138B4" w14:textId="77777777" w:rsidR="00666B4A" w:rsidRPr="00E024D5" w:rsidRDefault="00666B4A" w:rsidP="00D13A62">
            <w:pPr>
              <w:jc w:val="center"/>
              <w:rPr>
                <w:rFonts w:ascii="Arial" w:hAnsi="Arial" w:cs="Arial"/>
                <w:sz w:val="14"/>
                <w:szCs w:val="14"/>
              </w:rPr>
            </w:pPr>
            <w:r w:rsidRPr="00E024D5">
              <w:rPr>
                <w:rFonts w:ascii="Arial" w:hAnsi="Arial" w:cs="Arial"/>
                <w:sz w:val="14"/>
                <w:szCs w:val="14"/>
              </w:rPr>
              <w:t>Good</w:t>
            </w:r>
          </w:p>
        </w:tc>
      </w:tr>
      <w:tr w:rsidR="00666B4A" w:rsidRPr="00E024D5" w14:paraId="28624D2A" w14:textId="77777777" w:rsidTr="001815EA">
        <w:trPr>
          <w:jc w:val="center"/>
        </w:trPr>
        <w:tc>
          <w:tcPr>
            <w:tcW w:w="3094" w:type="dxa"/>
          </w:tcPr>
          <w:p w14:paraId="66C5DC39" w14:textId="77777777" w:rsidR="00666B4A" w:rsidRPr="00E024D5" w:rsidRDefault="00666B4A" w:rsidP="00D13A62">
            <w:pPr>
              <w:jc w:val="center"/>
              <w:rPr>
                <w:rFonts w:ascii="Arial" w:hAnsi="Arial" w:cs="Arial"/>
                <w:sz w:val="14"/>
                <w:szCs w:val="14"/>
              </w:rPr>
            </w:pPr>
            <w:r w:rsidRPr="00E024D5">
              <w:rPr>
                <w:rFonts w:ascii="Arial" w:hAnsi="Arial" w:cs="Arial"/>
                <w:sz w:val="14"/>
                <w:szCs w:val="14"/>
              </w:rPr>
              <w:t>5</w:t>
            </w:r>
          </w:p>
        </w:tc>
        <w:tc>
          <w:tcPr>
            <w:tcW w:w="3094" w:type="dxa"/>
          </w:tcPr>
          <w:p w14:paraId="4F9E5B43" w14:textId="77777777" w:rsidR="00666B4A" w:rsidRPr="00E024D5" w:rsidRDefault="00666B4A" w:rsidP="00D13A62">
            <w:pPr>
              <w:jc w:val="center"/>
              <w:rPr>
                <w:rFonts w:ascii="Arial" w:hAnsi="Arial" w:cs="Arial"/>
                <w:sz w:val="14"/>
                <w:szCs w:val="14"/>
              </w:rPr>
            </w:pPr>
            <w:r w:rsidRPr="00E024D5">
              <w:rPr>
                <w:rFonts w:ascii="Arial" w:hAnsi="Arial" w:cs="Arial"/>
                <w:sz w:val="14"/>
                <w:szCs w:val="14"/>
              </w:rPr>
              <w:t>4.21 – 5.00</w:t>
            </w:r>
          </w:p>
        </w:tc>
        <w:tc>
          <w:tcPr>
            <w:tcW w:w="3095" w:type="dxa"/>
          </w:tcPr>
          <w:p w14:paraId="091FEA0B" w14:textId="77777777" w:rsidR="00666B4A" w:rsidRPr="00E024D5" w:rsidRDefault="00666B4A" w:rsidP="00D13A62">
            <w:pPr>
              <w:jc w:val="center"/>
              <w:rPr>
                <w:rFonts w:ascii="Arial" w:hAnsi="Arial" w:cs="Arial"/>
                <w:sz w:val="14"/>
                <w:szCs w:val="14"/>
              </w:rPr>
            </w:pPr>
            <w:r w:rsidRPr="00E024D5">
              <w:rPr>
                <w:rFonts w:ascii="Arial" w:hAnsi="Arial" w:cs="Arial"/>
                <w:sz w:val="14"/>
                <w:szCs w:val="14"/>
              </w:rPr>
              <w:t>Very Good</w:t>
            </w:r>
          </w:p>
        </w:tc>
      </w:tr>
    </w:tbl>
    <w:p w14:paraId="5114A388" w14:textId="5E36FB54" w:rsidR="00666B4A" w:rsidRPr="00C53641" w:rsidRDefault="00666B4A" w:rsidP="00C53641">
      <w:pPr>
        <w:jc w:val="both"/>
        <w:rPr>
          <w:rFonts w:ascii="Arial" w:hAnsi="Arial" w:cs="Arial"/>
        </w:rPr>
      </w:pPr>
    </w:p>
    <w:p w14:paraId="6143ABB1" w14:textId="1358EFF6" w:rsidR="00C53641" w:rsidRPr="00C53641" w:rsidRDefault="00C53641" w:rsidP="00C53641">
      <w:pPr>
        <w:jc w:val="both"/>
        <w:rPr>
          <w:rFonts w:ascii="Arial" w:hAnsi="Arial" w:cs="Arial"/>
        </w:rPr>
      </w:pPr>
      <w:r w:rsidRPr="00C53641">
        <w:rPr>
          <w:rFonts w:ascii="Arial" w:hAnsi="Arial" w:cs="Arial"/>
          <w:b/>
          <w:bCs/>
        </w:rPr>
        <w:t>Technical/Technological aspect of the Module</w:t>
      </w:r>
      <w:r w:rsidR="00C122EB">
        <w:rPr>
          <w:rFonts w:ascii="Arial" w:hAnsi="Arial" w:cs="Arial"/>
          <w:b/>
          <w:bCs/>
        </w:rPr>
        <w:t xml:space="preserve">. </w:t>
      </w:r>
      <w:r w:rsidR="00C122EB" w:rsidRPr="00C122EB">
        <w:rPr>
          <w:rFonts w:ascii="Arial" w:hAnsi="Arial" w:cs="Arial"/>
          <w:bCs/>
        </w:rPr>
        <w:t>The results demonstrate that the developed module is highly suitable for easy integration into an LMS, ensuring broad accessibility, especially during the COVID-19 pandemic. Moodle, a popular LMS platform, is one of the most widely used free open-source learning systems. It offers a user-friendly option for educational institutions involved in e-learning at no cost (Cavus, 2015). Adding a module to an LMS enables students to access various resources, including videos, quizzes, and forum discussions, which are essential for supporting the learning process (Chaw &amp; Tang, 2018). For successful integration, it is important to verify that the LMS has the necessary tools and features to support the intended modules, along with key capabilities and specialized tools designed for effective learning (De Smet et al</w:t>
      </w:r>
      <w:r w:rsidR="00C122EB">
        <w:rPr>
          <w:rFonts w:ascii="Arial" w:hAnsi="Arial" w:cs="Arial"/>
          <w:bCs/>
        </w:rPr>
        <w:t>.,</w:t>
      </w:r>
      <w:r w:rsidR="00C122EB" w:rsidRPr="00C122EB">
        <w:rPr>
          <w:rFonts w:ascii="Arial" w:hAnsi="Arial" w:cs="Arial"/>
          <w:bCs/>
        </w:rPr>
        <w:t xml:space="preserve"> 2012</w:t>
      </w:r>
      <w:r w:rsidRPr="00C122EB">
        <w:rPr>
          <w:rFonts w:ascii="Arial" w:hAnsi="Arial" w:cs="Arial"/>
        </w:rPr>
        <w:t>).</w:t>
      </w:r>
      <w:r w:rsidRPr="00C53641">
        <w:rPr>
          <w:rFonts w:ascii="Arial" w:hAnsi="Arial" w:cs="Arial"/>
        </w:rPr>
        <w:t xml:space="preserve">  </w:t>
      </w:r>
    </w:p>
    <w:p w14:paraId="7C1E9F21" w14:textId="77777777" w:rsidR="00C53641" w:rsidRPr="00C53641" w:rsidRDefault="00C53641" w:rsidP="00C53641">
      <w:pPr>
        <w:jc w:val="both"/>
        <w:rPr>
          <w:rFonts w:ascii="Arial" w:hAnsi="Arial" w:cs="Arial"/>
        </w:rPr>
      </w:pPr>
    </w:p>
    <w:p w14:paraId="3DCBC287" w14:textId="77777777" w:rsidR="00C53641" w:rsidRPr="001859E5" w:rsidRDefault="00C53641" w:rsidP="001859E5">
      <w:pPr>
        <w:jc w:val="center"/>
        <w:rPr>
          <w:rFonts w:ascii="Arial" w:hAnsi="Arial" w:cs="Arial"/>
          <w:b/>
          <w:iCs/>
        </w:rPr>
      </w:pPr>
      <w:r w:rsidRPr="001859E5">
        <w:rPr>
          <w:rFonts w:ascii="Arial" w:hAnsi="Arial" w:cs="Arial"/>
          <w:b/>
          <w:iCs/>
        </w:rPr>
        <w:t xml:space="preserve">Table 5. Evaluation of Experts on the </w:t>
      </w:r>
      <w:r w:rsidRPr="001859E5">
        <w:rPr>
          <w:rFonts w:ascii="Arial" w:hAnsi="Arial" w:cs="Arial"/>
          <w:b/>
          <w:bCs/>
          <w:color w:val="000000"/>
          <w:lang w:val="en-PH" w:eastAsia="en-PH"/>
        </w:rPr>
        <w:t>PEDAGOGICAL aspect</w:t>
      </w:r>
      <w:r w:rsidRPr="001859E5">
        <w:rPr>
          <w:rFonts w:ascii="Arial" w:hAnsi="Arial" w:cs="Arial"/>
          <w:b/>
          <w:iCs/>
        </w:rPr>
        <w:t xml:space="preserve"> of the Moodle-based Instructional Module</w:t>
      </w:r>
    </w:p>
    <w:tbl>
      <w:tblPr>
        <w:tblW w:w="8735" w:type="dxa"/>
        <w:jc w:val="center"/>
        <w:tblLook w:val="04A0" w:firstRow="1" w:lastRow="0" w:firstColumn="1" w:lastColumn="0" w:noHBand="0" w:noVBand="1"/>
      </w:tblPr>
      <w:tblGrid>
        <w:gridCol w:w="5682"/>
        <w:gridCol w:w="828"/>
        <w:gridCol w:w="720"/>
        <w:gridCol w:w="1505"/>
      </w:tblGrid>
      <w:tr w:rsidR="00C53641" w:rsidRPr="00C53641" w14:paraId="220C0C16" w14:textId="77777777" w:rsidTr="00617DA0">
        <w:trPr>
          <w:trHeight w:val="152"/>
          <w:jc w:val="center"/>
        </w:trPr>
        <w:tc>
          <w:tcPr>
            <w:tcW w:w="5682" w:type="dxa"/>
            <w:tcBorders>
              <w:top w:val="single" w:sz="4" w:space="0" w:color="auto"/>
            </w:tcBorders>
            <w:noWrap/>
            <w:vAlign w:val="center"/>
            <w:hideMark/>
          </w:tcPr>
          <w:p w14:paraId="4CF29387"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PEDAGOGICAL</w:t>
            </w:r>
          </w:p>
        </w:tc>
        <w:tc>
          <w:tcPr>
            <w:tcW w:w="828" w:type="dxa"/>
            <w:tcBorders>
              <w:top w:val="single" w:sz="4" w:space="0" w:color="auto"/>
            </w:tcBorders>
            <w:noWrap/>
            <w:vAlign w:val="center"/>
            <w:hideMark/>
          </w:tcPr>
          <w:p w14:paraId="11127DC2" w14:textId="77777777" w:rsidR="00C53641" w:rsidRPr="00C53641" w:rsidRDefault="00C53641" w:rsidP="00617DA0">
            <w:pPr>
              <w:jc w:val="center"/>
              <w:rPr>
                <w:rFonts w:ascii="Arial" w:hAnsi="Arial" w:cs="Arial"/>
                <w:lang w:val="en-PH" w:eastAsia="en-PH"/>
              </w:rPr>
            </w:pPr>
          </w:p>
        </w:tc>
        <w:tc>
          <w:tcPr>
            <w:tcW w:w="720" w:type="dxa"/>
            <w:tcBorders>
              <w:top w:val="single" w:sz="4" w:space="0" w:color="auto"/>
            </w:tcBorders>
          </w:tcPr>
          <w:p w14:paraId="0D6F3B8B" w14:textId="77777777" w:rsidR="00C53641" w:rsidRPr="00C53641" w:rsidRDefault="00C53641" w:rsidP="00617DA0">
            <w:pPr>
              <w:jc w:val="center"/>
              <w:rPr>
                <w:rFonts w:ascii="Arial" w:hAnsi="Arial" w:cs="Arial"/>
                <w:lang w:val="en-PH" w:eastAsia="en-PH"/>
              </w:rPr>
            </w:pPr>
          </w:p>
        </w:tc>
        <w:tc>
          <w:tcPr>
            <w:tcW w:w="1505" w:type="dxa"/>
            <w:tcBorders>
              <w:top w:val="single" w:sz="4" w:space="0" w:color="auto"/>
            </w:tcBorders>
            <w:noWrap/>
            <w:vAlign w:val="center"/>
            <w:hideMark/>
          </w:tcPr>
          <w:p w14:paraId="7F4C0295" w14:textId="77777777" w:rsidR="00C53641" w:rsidRPr="00C53641" w:rsidRDefault="00C53641" w:rsidP="00617DA0">
            <w:pPr>
              <w:jc w:val="center"/>
              <w:rPr>
                <w:rFonts w:ascii="Arial" w:hAnsi="Arial" w:cs="Arial"/>
                <w:lang w:val="en-PH" w:eastAsia="en-PH"/>
              </w:rPr>
            </w:pPr>
          </w:p>
        </w:tc>
      </w:tr>
      <w:tr w:rsidR="00C53641" w:rsidRPr="00C53641" w14:paraId="1A76A5E0" w14:textId="77777777" w:rsidTr="00617DA0">
        <w:trPr>
          <w:trHeight w:val="89"/>
          <w:jc w:val="center"/>
        </w:trPr>
        <w:tc>
          <w:tcPr>
            <w:tcW w:w="5682" w:type="dxa"/>
            <w:vAlign w:val="bottom"/>
            <w:hideMark/>
          </w:tcPr>
          <w:p w14:paraId="43386881" w14:textId="77777777" w:rsidR="00C53641" w:rsidRPr="00C53641" w:rsidRDefault="00C53641" w:rsidP="00C53641">
            <w:pPr>
              <w:pStyle w:val="ListParagraph"/>
              <w:numPr>
                <w:ilvl w:val="0"/>
                <w:numId w:val="35"/>
              </w:numPr>
              <w:ind w:left="522"/>
              <w:rPr>
                <w:rFonts w:ascii="Arial" w:eastAsia="Times New Roman" w:hAnsi="Arial" w:cs="Arial"/>
                <w:color w:val="000000"/>
                <w:sz w:val="20"/>
                <w:szCs w:val="20"/>
                <w:lang w:val="en-PH" w:eastAsia="en-PH"/>
              </w:rPr>
            </w:pPr>
            <w:r w:rsidRPr="00C53641">
              <w:rPr>
                <w:rFonts w:ascii="Arial" w:eastAsia="Times New Roman" w:hAnsi="Arial" w:cs="Arial"/>
                <w:color w:val="000000"/>
                <w:sz w:val="20"/>
                <w:szCs w:val="20"/>
                <w:lang w:val="en-PH" w:eastAsia="en-PH"/>
              </w:rPr>
              <w:t>“Objectives are well-formulated, giving clear direction and establishing a sense of expectancy among students.”</w:t>
            </w:r>
          </w:p>
        </w:tc>
        <w:tc>
          <w:tcPr>
            <w:tcW w:w="828" w:type="dxa"/>
            <w:noWrap/>
            <w:vAlign w:val="center"/>
            <w:hideMark/>
          </w:tcPr>
          <w:p w14:paraId="660E05C3"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5</w:t>
            </w:r>
          </w:p>
        </w:tc>
        <w:tc>
          <w:tcPr>
            <w:tcW w:w="720" w:type="dxa"/>
            <w:vAlign w:val="center"/>
          </w:tcPr>
          <w:p w14:paraId="42FFEF11"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rPr>
              <w:t>0</w:t>
            </w:r>
          </w:p>
        </w:tc>
        <w:tc>
          <w:tcPr>
            <w:tcW w:w="1505" w:type="dxa"/>
            <w:noWrap/>
            <w:vAlign w:val="center"/>
            <w:hideMark/>
          </w:tcPr>
          <w:p w14:paraId="6F834839"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r w:rsidR="00C53641" w:rsidRPr="00C53641" w14:paraId="1D20105D" w14:textId="77777777" w:rsidTr="00617DA0">
        <w:trPr>
          <w:trHeight w:val="251"/>
          <w:jc w:val="center"/>
        </w:trPr>
        <w:tc>
          <w:tcPr>
            <w:tcW w:w="5682" w:type="dxa"/>
            <w:vAlign w:val="bottom"/>
            <w:hideMark/>
          </w:tcPr>
          <w:p w14:paraId="54C63CE5" w14:textId="77777777" w:rsidR="00C53641" w:rsidRPr="00C53641" w:rsidRDefault="00C53641" w:rsidP="00C53641">
            <w:pPr>
              <w:pStyle w:val="ListParagraph"/>
              <w:numPr>
                <w:ilvl w:val="0"/>
                <w:numId w:val="35"/>
              </w:numPr>
              <w:ind w:left="522"/>
              <w:rPr>
                <w:rFonts w:ascii="Arial" w:eastAsia="Times New Roman" w:hAnsi="Arial" w:cs="Arial"/>
                <w:color w:val="000000"/>
                <w:sz w:val="20"/>
                <w:szCs w:val="20"/>
                <w:lang w:val="en-PH" w:eastAsia="en-PH"/>
              </w:rPr>
            </w:pPr>
            <w:r w:rsidRPr="00C53641">
              <w:rPr>
                <w:rFonts w:ascii="Arial" w:eastAsia="Times New Roman" w:hAnsi="Arial" w:cs="Arial"/>
                <w:color w:val="000000"/>
                <w:sz w:val="20"/>
                <w:szCs w:val="20"/>
                <w:lang w:val="en-PH" w:eastAsia="en-PH"/>
              </w:rPr>
              <w:t>“Prior knowledge of students is properly assessed to bridge the gap between what they already know and what they have to know.”</w:t>
            </w:r>
          </w:p>
        </w:tc>
        <w:tc>
          <w:tcPr>
            <w:tcW w:w="828" w:type="dxa"/>
            <w:noWrap/>
            <w:vAlign w:val="center"/>
            <w:hideMark/>
          </w:tcPr>
          <w:p w14:paraId="541AF1B6"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4.83</w:t>
            </w:r>
          </w:p>
        </w:tc>
        <w:tc>
          <w:tcPr>
            <w:tcW w:w="720" w:type="dxa"/>
            <w:vAlign w:val="center"/>
          </w:tcPr>
          <w:p w14:paraId="28B7A8C3"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rPr>
              <w:t>0.41</w:t>
            </w:r>
          </w:p>
        </w:tc>
        <w:tc>
          <w:tcPr>
            <w:tcW w:w="1505" w:type="dxa"/>
            <w:noWrap/>
            <w:vAlign w:val="center"/>
            <w:hideMark/>
          </w:tcPr>
          <w:p w14:paraId="28D20BEB"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r w:rsidR="00C53641" w:rsidRPr="00C53641" w14:paraId="19B98EB4" w14:textId="77777777" w:rsidTr="00617DA0">
        <w:trPr>
          <w:trHeight w:val="233"/>
          <w:jc w:val="center"/>
        </w:trPr>
        <w:tc>
          <w:tcPr>
            <w:tcW w:w="5682" w:type="dxa"/>
            <w:vAlign w:val="bottom"/>
            <w:hideMark/>
          </w:tcPr>
          <w:p w14:paraId="72207907" w14:textId="77777777" w:rsidR="00C53641" w:rsidRPr="00C53641" w:rsidRDefault="00C53641" w:rsidP="00C53641">
            <w:pPr>
              <w:pStyle w:val="ListParagraph"/>
              <w:numPr>
                <w:ilvl w:val="0"/>
                <w:numId w:val="35"/>
              </w:numPr>
              <w:ind w:left="522"/>
              <w:rPr>
                <w:rFonts w:ascii="Arial" w:eastAsia="Times New Roman" w:hAnsi="Arial" w:cs="Arial"/>
                <w:color w:val="000000"/>
                <w:sz w:val="20"/>
                <w:szCs w:val="20"/>
                <w:lang w:val="en-PH" w:eastAsia="en-PH"/>
              </w:rPr>
            </w:pPr>
            <w:r w:rsidRPr="00C53641">
              <w:rPr>
                <w:rFonts w:ascii="Arial" w:eastAsia="Times New Roman" w:hAnsi="Arial" w:cs="Arial"/>
                <w:color w:val="000000"/>
                <w:sz w:val="20"/>
                <w:szCs w:val="20"/>
                <w:lang w:val="en-PH" w:eastAsia="en-PH"/>
              </w:rPr>
              <w:t>“Various motivational and cognitive strategies are properly embedded in every lesson/unit to keep students on track.”</w:t>
            </w:r>
          </w:p>
        </w:tc>
        <w:tc>
          <w:tcPr>
            <w:tcW w:w="828" w:type="dxa"/>
            <w:noWrap/>
            <w:vAlign w:val="center"/>
            <w:hideMark/>
          </w:tcPr>
          <w:p w14:paraId="62CFF90D"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4.33</w:t>
            </w:r>
          </w:p>
        </w:tc>
        <w:tc>
          <w:tcPr>
            <w:tcW w:w="720" w:type="dxa"/>
            <w:vAlign w:val="center"/>
          </w:tcPr>
          <w:p w14:paraId="5F925D22"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rPr>
              <w:t>0.52</w:t>
            </w:r>
          </w:p>
        </w:tc>
        <w:tc>
          <w:tcPr>
            <w:tcW w:w="1505" w:type="dxa"/>
            <w:noWrap/>
            <w:vAlign w:val="center"/>
            <w:hideMark/>
          </w:tcPr>
          <w:p w14:paraId="0D0BD365"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Good</w:t>
            </w:r>
          </w:p>
        </w:tc>
      </w:tr>
      <w:tr w:rsidR="00C53641" w:rsidRPr="00C53641" w14:paraId="7FFA0A32" w14:textId="77777777" w:rsidTr="00617DA0">
        <w:trPr>
          <w:trHeight w:val="215"/>
          <w:jc w:val="center"/>
        </w:trPr>
        <w:tc>
          <w:tcPr>
            <w:tcW w:w="5682" w:type="dxa"/>
            <w:vAlign w:val="bottom"/>
            <w:hideMark/>
          </w:tcPr>
          <w:p w14:paraId="7EA44E07" w14:textId="5B553F85" w:rsidR="00C53641" w:rsidRPr="00C53641" w:rsidRDefault="00D93CB4" w:rsidP="00D93CB4">
            <w:pPr>
              <w:pStyle w:val="ListParagraph"/>
              <w:numPr>
                <w:ilvl w:val="0"/>
                <w:numId w:val="35"/>
              </w:numPr>
              <w:ind w:left="516"/>
              <w:rPr>
                <w:rFonts w:ascii="Arial" w:eastAsia="Times New Roman" w:hAnsi="Arial" w:cs="Arial"/>
                <w:color w:val="000000"/>
                <w:sz w:val="20"/>
                <w:szCs w:val="20"/>
                <w:lang w:val="en-PH" w:eastAsia="en-PH"/>
              </w:rPr>
            </w:pPr>
            <w:r>
              <w:rPr>
                <w:rFonts w:ascii="Arial" w:eastAsia="Times New Roman" w:hAnsi="Arial" w:cs="Arial"/>
                <w:color w:val="000000"/>
                <w:sz w:val="20"/>
                <w:szCs w:val="20"/>
                <w:lang w:val="en-PH" w:eastAsia="en-PH"/>
              </w:rPr>
              <w:t>“</w:t>
            </w:r>
            <w:r w:rsidRPr="00D93CB4">
              <w:rPr>
                <w:rFonts w:ascii="Arial" w:eastAsia="Times New Roman" w:hAnsi="Arial" w:cs="Arial"/>
                <w:color w:val="000000"/>
                <w:sz w:val="20"/>
                <w:szCs w:val="20"/>
                <w:lang w:val="en-PH" w:eastAsia="en-PH"/>
              </w:rPr>
              <w:t>The tasks and activities required in the module are highly relevant to the course's main objectives and lessons. They must be realistic considering the resources available (e.g., time, materials, equipment, etc.).</w:t>
            </w:r>
            <w:r w:rsidR="00C53641" w:rsidRPr="00C53641">
              <w:rPr>
                <w:rFonts w:ascii="Arial" w:eastAsia="Times New Roman" w:hAnsi="Arial" w:cs="Arial"/>
                <w:color w:val="000000"/>
                <w:sz w:val="20"/>
                <w:szCs w:val="20"/>
                <w:lang w:val="en-PH" w:eastAsia="en-PH"/>
              </w:rPr>
              <w:t>”</w:t>
            </w:r>
          </w:p>
        </w:tc>
        <w:tc>
          <w:tcPr>
            <w:tcW w:w="828" w:type="dxa"/>
            <w:noWrap/>
            <w:vAlign w:val="center"/>
            <w:hideMark/>
          </w:tcPr>
          <w:p w14:paraId="00525D0E"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4.5</w:t>
            </w:r>
          </w:p>
        </w:tc>
        <w:tc>
          <w:tcPr>
            <w:tcW w:w="720" w:type="dxa"/>
            <w:vAlign w:val="center"/>
          </w:tcPr>
          <w:p w14:paraId="72C894F6"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rPr>
              <w:t>0.55</w:t>
            </w:r>
          </w:p>
        </w:tc>
        <w:tc>
          <w:tcPr>
            <w:tcW w:w="1505" w:type="dxa"/>
            <w:noWrap/>
            <w:vAlign w:val="center"/>
            <w:hideMark/>
          </w:tcPr>
          <w:p w14:paraId="14078806"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r w:rsidR="00C53641" w:rsidRPr="00C53641" w14:paraId="76C0A8DE" w14:textId="77777777" w:rsidTr="00617DA0">
        <w:trPr>
          <w:trHeight w:val="251"/>
          <w:jc w:val="center"/>
        </w:trPr>
        <w:tc>
          <w:tcPr>
            <w:tcW w:w="5682" w:type="dxa"/>
            <w:vAlign w:val="bottom"/>
            <w:hideMark/>
          </w:tcPr>
          <w:p w14:paraId="36660CF6" w14:textId="77777777" w:rsidR="00C53641" w:rsidRPr="00C53641" w:rsidRDefault="00C53641" w:rsidP="00C53641">
            <w:pPr>
              <w:pStyle w:val="ListParagraph"/>
              <w:numPr>
                <w:ilvl w:val="0"/>
                <w:numId w:val="35"/>
              </w:numPr>
              <w:ind w:left="522"/>
              <w:rPr>
                <w:rFonts w:ascii="Arial" w:eastAsia="Times New Roman" w:hAnsi="Arial" w:cs="Arial"/>
                <w:color w:val="000000"/>
                <w:sz w:val="20"/>
                <w:szCs w:val="20"/>
                <w:lang w:val="en-PH" w:eastAsia="en-PH"/>
              </w:rPr>
            </w:pPr>
            <w:r w:rsidRPr="00C53641">
              <w:rPr>
                <w:rFonts w:ascii="Arial" w:eastAsia="Times New Roman" w:hAnsi="Arial" w:cs="Arial"/>
                <w:color w:val="000000"/>
                <w:sz w:val="20"/>
                <w:szCs w:val="20"/>
                <w:lang w:val="en-PH" w:eastAsia="en-PH"/>
              </w:rPr>
              <w:t>“The module provides provision for individual differences by supporting diverse learners with different learning styles, preferences, interests, and experiences.”</w:t>
            </w:r>
          </w:p>
        </w:tc>
        <w:tc>
          <w:tcPr>
            <w:tcW w:w="828" w:type="dxa"/>
            <w:noWrap/>
            <w:vAlign w:val="center"/>
            <w:hideMark/>
          </w:tcPr>
          <w:p w14:paraId="040C0952"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4.17</w:t>
            </w:r>
          </w:p>
        </w:tc>
        <w:tc>
          <w:tcPr>
            <w:tcW w:w="720" w:type="dxa"/>
            <w:vAlign w:val="center"/>
          </w:tcPr>
          <w:p w14:paraId="5CCE3AFF"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rPr>
              <w:t>0.41</w:t>
            </w:r>
          </w:p>
        </w:tc>
        <w:tc>
          <w:tcPr>
            <w:tcW w:w="1505" w:type="dxa"/>
            <w:noWrap/>
            <w:vAlign w:val="center"/>
            <w:hideMark/>
          </w:tcPr>
          <w:p w14:paraId="6EBA28EB"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Good</w:t>
            </w:r>
          </w:p>
        </w:tc>
      </w:tr>
      <w:tr w:rsidR="00C53641" w:rsidRPr="00C53641" w14:paraId="35AA63A6" w14:textId="77777777" w:rsidTr="00617DA0">
        <w:trPr>
          <w:trHeight w:val="368"/>
          <w:jc w:val="center"/>
        </w:trPr>
        <w:tc>
          <w:tcPr>
            <w:tcW w:w="5682" w:type="dxa"/>
            <w:vAlign w:val="bottom"/>
            <w:hideMark/>
          </w:tcPr>
          <w:p w14:paraId="581B4342" w14:textId="77777777" w:rsidR="00C53641" w:rsidRPr="00C53641" w:rsidRDefault="00C53641" w:rsidP="00C53641">
            <w:pPr>
              <w:pStyle w:val="ListParagraph"/>
              <w:numPr>
                <w:ilvl w:val="0"/>
                <w:numId w:val="35"/>
              </w:numPr>
              <w:ind w:left="522"/>
              <w:rPr>
                <w:rFonts w:ascii="Arial" w:eastAsia="Times New Roman" w:hAnsi="Arial" w:cs="Arial"/>
                <w:color w:val="000000"/>
                <w:sz w:val="20"/>
                <w:szCs w:val="20"/>
                <w:lang w:val="en-PH" w:eastAsia="en-PH"/>
              </w:rPr>
            </w:pPr>
            <w:r w:rsidRPr="00C53641">
              <w:rPr>
                <w:rFonts w:ascii="Arial" w:eastAsia="Times New Roman" w:hAnsi="Arial" w:cs="Arial"/>
                <w:color w:val="000000"/>
                <w:sz w:val="20"/>
                <w:szCs w:val="20"/>
                <w:lang w:val="en-PH" w:eastAsia="en-PH"/>
              </w:rPr>
              <w:t>“Assessment tools included ensure the development of higher-order thinking skills such as critical and creative thinking.”</w:t>
            </w:r>
          </w:p>
        </w:tc>
        <w:tc>
          <w:tcPr>
            <w:tcW w:w="828" w:type="dxa"/>
            <w:noWrap/>
            <w:vAlign w:val="center"/>
            <w:hideMark/>
          </w:tcPr>
          <w:p w14:paraId="28F0297F"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4.67</w:t>
            </w:r>
          </w:p>
        </w:tc>
        <w:tc>
          <w:tcPr>
            <w:tcW w:w="720" w:type="dxa"/>
            <w:vAlign w:val="center"/>
          </w:tcPr>
          <w:p w14:paraId="2074C3E8"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rPr>
              <w:t>0.52</w:t>
            </w:r>
          </w:p>
        </w:tc>
        <w:tc>
          <w:tcPr>
            <w:tcW w:w="1505" w:type="dxa"/>
            <w:noWrap/>
            <w:vAlign w:val="center"/>
            <w:hideMark/>
          </w:tcPr>
          <w:p w14:paraId="3A8C5BCC"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r w:rsidR="00C53641" w:rsidRPr="00C53641" w14:paraId="0E68F412" w14:textId="77777777" w:rsidTr="00617DA0">
        <w:trPr>
          <w:trHeight w:val="395"/>
          <w:jc w:val="center"/>
        </w:trPr>
        <w:tc>
          <w:tcPr>
            <w:tcW w:w="5682" w:type="dxa"/>
            <w:vAlign w:val="bottom"/>
            <w:hideMark/>
          </w:tcPr>
          <w:p w14:paraId="64BD962B" w14:textId="77777777" w:rsidR="00C53641" w:rsidRPr="00C53641" w:rsidRDefault="00C53641" w:rsidP="00C53641">
            <w:pPr>
              <w:pStyle w:val="ListParagraph"/>
              <w:numPr>
                <w:ilvl w:val="0"/>
                <w:numId w:val="35"/>
              </w:numPr>
              <w:ind w:left="522"/>
              <w:rPr>
                <w:rFonts w:ascii="Arial" w:eastAsia="Times New Roman" w:hAnsi="Arial" w:cs="Arial"/>
                <w:color w:val="000000"/>
                <w:sz w:val="20"/>
                <w:szCs w:val="20"/>
                <w:lang w:val="en-PH" w:eastAsia="en-PH"/>
              </w:rPr>
            </w:pPr>
            <w:r w:rsidRPr="00C53641">
              <w:rPr>
                <w:rFonts w:ascii="Arial" w:eastAsia="Times New Roman" w:hAnsi="Arial" w:cs="Arial"/>
                <w:color w:val="000000"/>
                <w:sz w:val="20"/>
                <w:szCs w:val="20"/>
                <w:lang w:val="en-PH" w:eastAsia="en-PH"/>
              </w:rPr>
              <w:t xml:space="preserve">“The module also provides a good feedback mechanism so learners can regularly receive formative feedback on learning (i.e., they can track their performance, monitor their improvement, or test their knowledge).” </w:t>
            </w:r>
          </w:p>
        </w:tc>
        <w:tc>
          <w:tcPr>
            <w:tcW w:w="828" w:type="dxa"/>
            <w:noWrap/>
            <w:vAlign w:val="center"/>
            <w:hideMark/>
          </w:tcPr>
          <w:p w14:paraId="5836D8AB"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4.5</w:t>
            </w:r>
          </w:p>
        </w:tc>
        <w:tc>
          <w:tcPr>
            <w:tcW w:w="720" w:type="dxa"/>
            <w:vAlign w:val="center"/>
          </w:tcPr>
          <w:p w14:paraId="4B230B49"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rPr>
              <w:t>0.55</w:t>
            </w:r>
          </w:p>
        </w:tc>
        <w:tc>
          <w:tcPr>
            <w:tcW w:w="1505" w:type="dxa"/>
            <w:noWrap/>
            <w:vAlign w:val="center"/>
            <w:hideMark/>
          </w:tcPr>
          <w:p w14:paraId="1A74D054"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r w:rsidR="00C53641" w:rsidRPr="00C53641" w14:paraId="3671AA7C" w14:textId="77777777" w:rsidTr="00617DA0">
        <w:trPr>
          <w:trHeight w:val="143"/>
          <w:jc w:val="center"/>
        </w:trPr>
        <w:tc>
          <w:tcPr>
            <w:tcW w:w="5682" w:type="dxa"/>
            <w:tcBorders>
              <w:bottom w:val="single" w:sz="12" w:space="0" w:color="auto"/>
            </w:tcBorders>
            <w:vAlign w:val="bottom"/>
            <w:hideMark/>
          </w:tcPr>
          <w:p w14:paraId="6B6809F0" w14:textId="77777777" w:rsidR="00C53641" w:rsidRPr="00C53641" w:rsidRDefault="00C53641" w:rsidP="00617DA0">
            <w:pPr>
              <w:jc w:val="right"/>
              <w:rPr>
                <w:rFonts w:ascii="Arial" w:hAnsi="Arial" w:cs="Arial"/>
                <w:b/>
                <w:bCs/>
                <w:color w:val="000000"/>
                <w:lang w:val="en-PH" w:eastAsia="en-PH"/>
              </w:rPr>
            </w:pPr>
            <w:r w:rsidRPr="00C53641">
              <w:rPr>
                <w:rFonts w:ascii="Arial" w:hAnsi="Arial" w:cs="Arial"/>
                <w:b/>
                <w:bCs/>
                <w:color w:val="000000"/>
                <w:lang w:val="en-PH" w:eastAsia="en-PH"/>
              </w:rPr>
              <w:t>Weighted Mean</w:t>
            </w:r>
          </w:p>
        </w:tc>
        <w:tc>
          <w:tcPr>
            <w:tcW w:w="828" w:type="dxa"/>
            <w:tcBorders>
              <w:bottom w:val="single" w:sz="12" w:space="0" w:color="auto"/>
            </w:tcBorders>
            <w:noWrap/>
            <w:vAlign w:val="center"/>
            <w:hideMark/>
          </w:tcPr>
          <w:p w14:paraId="11522D42"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4.57</w:t>
            </w:r>
          </w:p>
        </w:tc>
        <w:tc>
          <w:tcPr>
            <w:tcW w:w="720" w:type="dxa"/>
            <w:tcBorders>
              <w:bottom w:val="single" w:sz="12" w:space="0" w:color="auto"/>
            </w:tcBorders>
          </w:tcPr>
          <w:p w14:paraId="189EF434" w14:textId="77777777" w:rsidR="00C53641" w:rsidRPr="00C53641" w:rsidRDefault="00C53641" w:rsidP="00617DA0">
            <w:pPr>
              <w:jc w:val="center"/>
              <w:rPr>
                <w:rFonts w:ascii="Arial" w:hAnsi="Arial" w:cs="Arial"/>
                <w:b/>
                <w:bCs/>
                <w:color w:val="000000"/>
                <w:lang w:val="en-PH" w:eastAsia="en-PH"/>
              </w:rPr>
            </w:pPr>
          </w:p>
        </w:tc>
        <w:tc>
          <w:tcPr>
            <w:tcW w:w="1505" w:type="dxa"/>
            <w:tcBorders>
              <w:bottom w:val="single" w:sz="12" w:space="0" w:color="auto"/>
            </w:tcBorders>
            <w:noWrap/>
            <w:vAlign w:val="center"/>
            <w:hideMark/>
          </w:tcPr>
          <w:p w14:paraId="250B1D59" w14:textId="77777777" w:rsidR="00C53641" w:rsidRPr="00C53641" w:rsidRDefault="00C53641" w:rsidP="00617DA0">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bl>
    <w:p w14:paraId="1E76C782" w14:textId="77777777" w:rsidR="000D5C8B" w:rsidRPr="00E024D5" w:rsidRDefault="000D5C8B" w:rsidP="000D5C8B">
      <w:pPr>
        <w:jc w:val="both"/>
        <w:rPr>
          <w:rFonts w:ascii="Arial" w:hAnsi="Arial" w:cs="Arial"/>
          <w:sz w:val="14"/>
          <w:szCs w:val="14"/>
        </w:rPr>
      </w:pPr>
      <w:r w:rsidRPr="00E024D5">
        <w:rPr>
          <w:rFonts w:ascii="Arial" w:hAnsi="Arial" w:cs="Arial"/>
          <w:sz w:val="14"/>
          <w:szCs w:val="14"/>
        </w:rPr>
        <w:t>Legend: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0"/>
        <w:gridCol w:w="2796"/>
        <w:gridCol w:w="2848"/>
      </w:tblGrid>
      <w:tr w:rsidR="000D5C8B" w:rsidRPr="00E024D5" w14:paraId="6CF3FA8C" w14:textId="77777777" w:rsidTr="001815EA">
        <w:trPr>
          <w:jc w:val="center"/>
        </w:trPr>
        <w:tc>
          <w:tcPr>
            <w:tcW w:w="3094" w:type="dxa"/>
          </w:tcPr>
          <w:p w14:paraId="4DD08ADC" w14:textId="77777777" w:rsidR="000D5C8B" w:rsidRPr="00E024D5" w:rsidRDefault="000D5C8B" w:rsidP="00D13A62">
            <w:pPr>
              <w:jc w:val="center"/>
              <w:rPr>
                <w:rFonts w:ascii="Arial" w:hAnsi="Arial" w:cs="Arial"/>
                <w:b/>
                <w:sz w:val="14"/>
                <w:szCs w:val="14"/>
              </w:rPr>
            </w:pPr>
            <w:r w:rsidRPr="00E024D5">
              <w:rPr>
                <w:rFonts w:ascii="Arial" w:hAnsi="Arial" w:cs="Arial"/>
                <w:b/>
                <w:sz w:val="14"/>
                <w:szCs w:val="14"/>
              </w:rPr>
              <w:t>Scale</w:t>
            </w:r>
          </w:p>
        </w:tc>
        <w:tc>
          <w:tcPr>
            <w:tcW w:w="3094" w:type="dxa"/>
          </w:tcPr>
          <w:p w14:paraId="546C0272" w14:textId="77777777" w:rsidR="000D5C8B" w:rsidRPr="00E024D5" w:rsidRDefault="000D5C8B" w:rsidP="00D13A62">
            <w:pPr>
              <w:jc w:val="center"/>
              <w:rPr>
                <w:rFonts w:ascii="Arial" w:hAnsi="Arial" w:cs="Arial"/>
                <w:b/>
                <w:sz w:val="14"/>
                <w:szCs w:val="14"/>
              </w:rPr>
            </w:pPr>
            <w:r w:rsidRPr="00E024D5">
              <w:rPr>
                <w:rFonts w:ascii="Arial" w:hAnsi="Arial" w:cs="Arial"/>
                <w:b/>
                <w:sz w:val="14"/>
                <w:szCs w:val="14"/>
              </w:rPr>
              <w:t>Likert-Scale Interval</w:t>
            </w:r>
          </w:p>
        </w:tc>
        <w:tc>
          <w:tcPr>
            <w:tcW w:w="3095" w:type="dxa"/>
          </w:tcPr>
          <w:p w14:paraId="4EA6B82A" w14:textId="77777777" w:rsidR="000D5C8B" w:rsidRPr="00E024D5" w:rsidRDefault="000D5C8B" w:rsidP="00D13A62">
            <w:pPr>
              <w:jc w:val="center"/>
              <w:rPr>
                <w:rFonts w:ascii="Arial" w:hAnsi="Arial" w:cs="Arial"/>
                <w:b/>
                <w:sz w:val="14"/>
                <w:szCs w:val="14"/>
              </w:rPr>
            </w:pPr>
            <w:r w:rsidRPr="00E024D5">
              <w:rPr>
                <w:rFonts w:ascii="Arial" w:hAnsi="Arial" w:cs="Arial"/>
                <w:b/>
                <w:sz w:val="14"/>
                <w:szCs w:val="14"/>
              </w:rPr>
              <w:t>Interpretation</w:t>
            </w:r>
          </w:p>
        </w:tc>
      </w:tr>
      <w:tr w:rsidR="000D5C8B" w:rsidRPr="00E024D5" w14:paraId="649E648F" w14:textId="77777777" w:rsidTr="001815EA">
        <w:trPr>
          <w:jc w:val="center"/>
        </w:trPr>
        <w:tc>
          <w:tcPr>
            <w:tcW w:w="3094" w:type="dxa"/>
          </w:tcPr>
          <w:p w14:paraId="66DFBE26" w14:textId="77777777" w:rsidR="000D5C8B" w:rsidRPr="00E024D5" w:rsidRDefault="000D5C8B" w:rsidP="00D13A62">
            <w:pPr>
              <w:jc w:val="center"/>
              <w:rPr>
                <w:rFonts w:ascii="Arial" w:hAnsi="Arial" w:cs="Arial"/>
                <w:sz w:val="14"/>
                <w:szCs w:val="14"/>
              </w:rPr>
            </w:pPr>
            <w:r w:rsidRPr="00E024D5">
              <w:rPr>
                <w:rFonts w:ascii="Arial" w:hAnsi="Arial" w:cs="Arial"/>
                <w:sz w:val="14"/>
                <w:szCs w:val="14"/>
              </w:rPr>
              <w:t>1</w:t>
            </w:r>
          </w:p>
        </w:tc>
        <w:tc>
          <w:tcPr>
            <w:tcW w:w="3094" w:type="dxa"/>
          </w:tcPr>
          <w:p w14:paraId="308EAA39" w14:textId="77777777" w:rsidR="000D5C8B" w:rsidRPr="00E024D5" w:rsidRDefault="000D5C8B" w:rsidP="00D13A62">
            <w:pPr>
              <w:jc w:val="center"/>
              <w:rPr>
                <w:rFonts w:ascii="Arial" w:hAnsi="Arial" w:cs="Arial"/>
                <w:sz w:val="14"/>
                <w:szCs w:val="14"/>
              </w:rPr>
            </w:pPr>
            <w:r w:rsidRPr="00E024D5">
              <w:rPr>
                <w:rFonts w:ascii="Arial" w:hAnsi="Arial" w:cs="Arial"/>
                <w:sz w:val="14"/>
                <w:szCs w:val="14"/>
              </w:rPr>
              <w:t>1.00 – 1.80</w:t>
            </w:r>
          </w:p>
        </w:tc>
        <w:tc>
          <w:tcPr>
            <w:tcW w:w="3095" w:type="dxa"/>
          </w:tcPr>
          <w:p w14:paraId="6C250E31" w14:textId="77777777" w:rsidR="000D5C8B" w:rsidRPr="00E024D5" w:rsidRDefault="000D5C8B" w:rsidP="00D13A62">
            <w:pPr>
              <w:jc w:val="center"/>
              <w:rPr>
                <w:rFonts w:ascii="Arial" w:hAnsi="Arial" w:cs="Arial"/>
                <w:sz w:val="14"/>
                <w:szCs w:val="14"/>
              </w:rPr>
            </w:pPr>
            <w:r w:rsidRPr="00E024D5">
              <w:rPr>
                <w:rFonts w:ascii="Arial" w:hAnsi="Arial" w:cs="Arial"/>
                <w:sz w:val="14"/>
                <w:szCs w:val="14"/>
              </w:rPr>
              <w:t>Poor</w:t>
            </w:r>
          </w:p>
        </w:tc>
      </w:tr>
      <w:tr w:rsidR="000D5C8B" w:rsidRPr="00E024D5" w14:paraId="1CB0D43A" w14:textId="77777777" w:rsidTr="00D13A62">
        <w:trPr>
          <w:jc w:val="center"/>
        </w:trPr>
        <w:tc>
          <w:tcPr>
            <w:tcW w:w="3094" w:type="dxa"/>
          </w:tcPr>
          <w:p w14:paraId="2B84BE68" w14:textId="77777777" w:rsidR="000D5C8B" w:rsidRPr="00E024D5" w:rsidRDefault="000D5C8B" w:rsidP="00D13A62">
            <w:pPr>
              <w:jc w:val="center"/>
              <w:rPr>
                <w:rFonts w:ascii="Arial" w:hAnsi="Arial" w:cs="Arial"/>
                <w:sz w:val="14"/>
                <w:szCs w:val="14"/>
              </w:rPr>
            </w:pPr>
            <w:r w:rsidRPr="00E024D5">
              <w:rPr>
                <w:rFonts w:ascii="Arial" w:hAnsi="Arial" w:cs="Arial"/>
                <w:sz w:val="14"/>
                <w:szCs w:val="14"/>
              </w:rPr>
              <w:t>2</w:t>
            </w:r>
          </w:p>
        </w:tc>
        <w:tc>
          <w:tcPr>
            <w:tcW w:w="3094" w:type="dxa"/>
          </w:tcPr>
          <w:p w14:paraId="1E896A4F" w14:textId="77777777" w:rsidR="000D5C8B" w:rsidRPr="00E024D5" w:rsidRDefault="000D5C8B" w:rsidP="00D13A62">
            <w:pPr>
              <w:jc w:val="center"/>
              <w:rPr>
                <w:rFonts w:ascii="Arial" w:hAnsi="Arial" w:cs="Arial"/>
                <w:sz w:val="14"/>
                <w:szCs w:val="14"/>
              </w:rPr>
            </w:pPr>
            <w:r w:rsidRPr="00E024D5">
              <w:rPr>
                <w:rFonts w:ascii="Arial" w:hAnsi="Arial" w:cs="Arial"/>
                <w:sz w:val="14"/>
                <w:szCs w:val="14"/>
              </w:rPr>
              <w:t>1.81 – 2.60</w:t>
            </w:r>
          </w:p>
        </w:tc>
        <w:tc>
          <w:tcPr>
            <w:tcW w:w="3095" w:type="dxa"/>
          </w:tcPr>
          <w:p w14:paraId="18C019F7" w14:textId="77777777" w:rsidR="000D5C8B" w:rsidRPr="00E024D5" w:rsidRDefault="000D5C8B" w:rsidP="00D13A62">
            <w:pPr>
              <w:jc w:val="center"/>
              <w:rPr>
                <w:rFonts w:ascii="Arial" w:hAnsi="Arial" w:cs="Arial"/>
                <w:sz w:val="14"/>
                <w:szCs w:val="14"/>
              </w:rPr>
            </w:pPr>
            <w:r w:rsidRPr="00E024D5">
              <w:rPr>
                <w:rFonts w:ascii="Arial" w:hAnsi="Arial" w:cs="Arial"/>
                <w:sz w:val="14"/>
                <w:szCs w:val="14"/>
              </w:rPr>
              <w:t>Fair</w:t>
            </w:r>
          </w:p>
        </w:tc>
      </w:tr>
      <w:tr w:rsidR="000D5C8B" w:rsidRPr="00E024D5" w14:paraId="0D2E5D74" w14:textId="77777777" w:rsidTr="00D13A62">
        <w:trPr>
          <w:jc w:val="center"/>
        </w:trPr>
        <w:tc>
          <w:tcPr>
            <w:tcW w:w="3094" w:type="dxa"/>
          </w:tcPr>
          <w:p w14:paraId="46CA7116" w14:textId="77777777" w:rsidR="000D5C8B" w:rsidRPr="00E024D5" w:rsidRDefault="000D5C8B" w:rsidP="00D13A62">
            <w:pPr>
              <w:jc w:val="center"/>
              <w:rPr>
                <w:rFonts w:ascii="Arial" w:hAnsi="Arial" w:cs="Arial"/>
                <w:sz w:val="14"/>
                <w:szCs w:val="14"/>
              </w:rPr>
            </w:pPr>
            <w:r w:rsidRPr="00E024D5">
              <w:rPr>
                <w:rFonts w:ascii="Arial" w:hAnsi="Arial" w:cs="Arial"/>
                <w:sz w:val="14"/>
                <w:szCs w:val="14"/>
              </w:rPr>
              <w:t>3</w:t>
            </w:r>
          </w:p>
        </w:tc>
        <w:tc>
          <w:tcPr>
            <w:tcW w:w="3094" w:type="dxa"/>
          </w:tcPr>
          <w:p w14:paraId="5F6145C9" w14:textId="77777777" w:rsidR="000D5C8B" w:rsidRPr="00E024D5" w:rsidRDefault="000D5C8B" w:rsidP="00D13A62">
            <w:pPr>
              <w:jc w:val="center"/>
              <w:rPr>
                <w:rFonts w:ascii="Arial" w:hAnsi="Arial" w:cs="Arial"/>
                <w:sz w:val="14"/>
                <w:szCs w:val="14"/>
              </w:rPr>
            </w:pPr>
            <w:r w:rsidRPr="00E024D5">
              <w:rPr>
                <w:rFonts w:ascii="Arial" w:hAnsi="Arial" w:cs="Arial"/>
                <w:sz w:val="14"/>
                <w:szCs w:val="14"/>
              </w:rPr>
              <w:t>2.61 – 3.40</w:t>
            </w:r>
          </w:p>
        </w:tc>
        <w:tc>
          <w:tcPr>
            <w:tcW w:w="3095" w:type="dxa"/>
          </w:tcPr>
          <w:p w14:paraId="31BF2655" w14:textId="77777777" w:rsidR="000D5C8B" w:rsidRPr="00E024D5" w:rsidRDefault="000D5C8B" w:rsidP="00D13A62">
            <w:pPr>
              <w:jc w:val="center"/>
              <w:rPr>
                <w:rFonts w:ascii="Arial" w:hAnsi="Arial" w:cs="Arial"/>
                <w:sz w:val="14"/>
                <w:szCs w:val="14"/>
              </w:rPr>
            </w:pPr>
            <w:r w:rsidRPr="00E024D5">
              <w:rPr>
                <w:rFonts w:ascii="Arial" w:hAnsi="Arial" w:cs="Arial"/>
                <w:sz w:val="14"/>
                <w:szCs w:val="14"/>
              </w:rPr>
              <w:t>Neutral</w:t>
            </w:r>
          </w:p>
        </w:tc>
      </w:tr>
      <w:tr w:rsidR="000D5C8B" w:rsidRPr="00E024D5" w14:paraId="3DC8F620" w14:textId="77777777" w:rsidTr="00D13A62">
        <w:trPr>
          <w:jc w:val="center"/>
        </w:trPr>
        <w:tc>
          <w:tcPr>
            <w:tcW w:w="3094" w:type="dxa"/>
          </w:tcPr>
          <w:p w14:paraId="46C3E50F" w14:textId="77777777" w:rsidR="000D5C8B" w:rsidRPr="00E024D5" w:rsidRDefault="000D5C8B" w:rsidP="00D13A62">
            <w:pPr>
              <w:jc w:val="center"/>
              <w:rPr>
                <w:rFonts w:ascii="Arial" w:hAnsi="Arial" w:cs="Arial"/>
                <w:sz w:val="14"/>
                <w:szCs w:val="14"/>
              </w:rPr>
            </w:pPr>
            <w:r w:rsidRPr="00E024D5">
              <w:rPr>
                <w:rFonts w:ascii="Arial" w:hAnsi="Arial" w:cs="Arial"/>
                <w:sz w:val="14"/>
                <w:szCs w:val="14"/>
              </w:rPr>
              <w:t>4</w:t>
            </w:r>
          </w:p>
        </w:tc>
        <w:tc>
          <w:tcPr>
            <w:tcW w:w="3094" w:type="dxa"/>
          </w:tcPr>
          <w:p w14:paraId="643759F2" w14:textId="77777777" w:rsidR="000D5C8B" w:rsidRPr="00E024D5" w:rsidRDefault="000D5C8B" w:rsidP="00D13A62">
            <w:pPr>
              <w:jc w:val="center"/>
              <w:rPr>
                <w:rFonts w:ascii="Arial" w:hAnsi="Arial" w:cs="Arial"/>
                <w:sz w:val="14"/>
                <w:szCs w:val="14"/>
              </w:rPr>
            </w:pPr>
            <w:r w:rsidRPr="00E024D5">
              <w:rPr>
                <w:rFonts w:ascii="Arial" w:hAnsi="Arial" w:cs="Arial"/>
                <w:sz w:val="14"/>
                <w:szCs w:val="14"/>
              </w:rPr>
              <w:t>3.41 – 4.20</w:t>
            </w:r>
          </w:p>
        </w:tc>
        <w:tc>
          <w:tcPr>
            <w:tcW w:w="3095" w:type="dxa"/>
          </w:tcPr>
          <w:p w14:paraId="3A828F87" w14:textId="77777777" w:rsidR="000D5C8B" w:rsidRPr="00E024D5" w:rsidRDefault="000D5C8B" w:rsidP="00D13A62">
            <w:pPr>
              <w:jc w:val="center"/>
              <w:rPr>
                <w:rFonts w:ascii="Arial" w:hAnsi="Arial" w:cs="Arial"/>
                <w:sz w:val="14"/>
                <w:szCs w:val="14"/>
              </w:rPr>
            </w:pPr>
            <w:r w:rsidRPr="00E024D5">
              <w:rPr>
                <w:rFonts w:ascii="Arial" w:hAnsi="Arial" w:cs="Arial"/>
                <w:sz w:val="14"/>
                <w:szCs w:val="14"/>
              </w:rPr>
              <w:t>Good</w:t>
            </w:r>
          </w:p>
        </w:tc>
      </w:tr>
      <w:tr w:rsidR="000D5C8B" w:rsidRPr="00E024D5" w14:paraId="6DF849D3" w14:textId="77777777" w:rsidTr="001815EA">
        <w:trPr>
          <w:jc w:val="center"/>
        </w:trPr>
        <w:tc>
          <w:tcPr>
            <w:tcW w:w="3094" w:type="dxa"/>
          </w:tcPr>
          <w:p w14:paraId="6196F96C" w14:textId="77777777" w:rsidR="000D5C8B" w:rsidRPr="00E024D5" w:rsidRDefault="000D5C8B" w:rsidP="00D13A62">
            <w:pPr>
              <w:jc w:val="center"/>
              <w:rPr>
                <w:rFonts w:ascii="Arial" w:hAnsi="Arial" w:cs="Arial"/>
                <w:sz w:val="14"/>
                <w:szCs w:val="14"/>
              </w:rPr>
            </w:pPr>
            <w:r w:rsidRPr="00E024D5">
              <w:rPr>
                <w:rFonts w:ascii="Arial" w:hAnsi="Arial" w:cs="Arial"/>
                <w:sz w:val="14"/>
                <w:szCs w:val="14"/>
              </w:rPr>
              <w:t>5</w:t>
            </w:r>
          </w:p>
        </w:tc>
        <w:tc>
          <w:tcPr>
            <w:tcW w:w="3094" w:type="dxa"/>
          </w:tcPr>
          <w:p w14:paraId="77EB8F3B" w14:textId="77777777" w:rsidR="000D5C8B" w:rsidRPr="00E024D5" w:rsidRDefault="000D5C8B" w:rsidP="00D13A62">
            <w:pPr>
              <w:jc w:val="center"/>
              <w:rPr>
                <w:rFonts w:ascii="Arial" w:hAnsi="Arial" w:cs="Arial"/>
                <w:sz w:val="14"/>
                <w:szCs w:val="14"/>
              </w:rPr>
            </w:pPr>
            <w:r w:rsidRPr="00E024D5">
              <w:rPr>
                <w:rFonts w:ascii="Arial" w:hAnsi="Arial" w:cs="Arial"/>
                <w:sz w:val="14"/>
                <w:szCs w:val="14"/>
              </w:rPr>
              <w:t>4.21 – 5.00</w:t>
            </w:r>
          </w:p>
        </w:tc>
        <w:tc>
          <w:tcPr>
            <w:tcW w:w="3095" w:type="dxa"/>
          </w:tcPr>
          <w:p w14:paraId="22E2B2F6" w14:textId="77777777" w:rsidR="000D5C8B" w:rsidRPr="00E024D5" w:rsidRDefault="000D5C8B" w:rsidP="00D13A62">
            <w:pPr>
              <w:jc w:val="center"/>
              <w:rPr>
                <w:rFonts w:ascii="Arial" w:hAnsi="Arial" w:cs="Arial"/>
                <w:sz w:val="14"/>
                <w:szCs w:val="14"/>
              </w:rPr>
            </w:pPr>
            <w:r w:rsidRPr="00E024D5">
              <w:rPr>
                <w:rFonts w:ascii="Arial" w:hAnsi="Arial" w:cs="Arial"/>
                <w:sz w:val="14"/>
                <w:szCs w:val="14"/>
              </w:rPr>
              <w:t>Very Good</w:t>
            </w:r>
          </w:p>
        </w:tc>
      </w:tr>
    </w:tbl>
    <w:p w14:paraId="24565139" w14:textId="69352846" w:rsidR="000D5C8B" w:rsidRPr="00C53641" w:rsidRDefault="000D5C8B" w:rsidP="00C53641">
      <w:pPr>
        <w:jc w:val="both"/>
        <w:rPr>
          <w:rFonts w:ascii="Arial" w:hAnsi="Arial" w:cs="Arial"/>
          <w:b/>
          <w:bCs/>
        </w:rPr>
      </w:pPr>
    </w:p>
    <w:p w14:paraId="2CA599FB" w14:textId="77777777" w:rsidR="00C862AF" w:rsidRDefault="00C53641" w:rsidP="00C53641">
      <w:pPr>
        <w:jc w:val="both"/>
        <w:rPr>
          <w:rFonts w:ascii="Arial" w:hAnsi="Arial" w:cs="Arial"/>
        </w:rPr>
      </w:pPr>
      <w:r w:rsidRPr="00C53641">
        <w:rPr>
          <w:rFonts w:ascii="Arial" w:hAnsi="Arial" w:cs="Arial"/>
          <w:b/>
          <w:bCs/>
        </w:rPr>
        <w:lastRenderedPageBreak/>
        <w:t>Pedagogical aspect of the Module.</w:t>
      </w:r>
      <w:r w:rsidRPr="00C53641">
        <w:rPr>
          <w:rFonts w:ascii="Arial" w:hAnsi="Arial" w:cs="Arial"/>
        </w:rPr>
        <w:t xml:space="preserve"> </w:t>
      </w:r>
      <w:r w:rsidR="00F83E70">
        <w:rPr>
          <w:rFonts w:ascii="Arial" w:hAnsi="Arial" w:cs="Arial"/>
        </w:rPr>
        <w:t xml:space="preserve">The data highlights well-designed objectives of the instructional module, which effectively guide learners and foster anticipation. When integrated into an LMS, the module enables e-learning objectives to provide learners with comprehensive explanations, examples, interactive elements, questions, feedback, glossaries, and more, helping them become self-reliant in acquiring new concepts and skills (FAO, 2021). In line with these structured objectives, the module also includes various assessment tools to promote higher-order thinking skills. Moodle offers a range of assessment methods, such as essay questions, online audio recordings, multiple-choice assessments, short-answer questions, matching questions, embedded answers, the option to upload PDF files, and interactive video and audio recordings (Thomas et al., 2015). Kotzer &amp; Elran (2012) emphasized that the goal of Moodle-based instruction is to support an inquiry- and discovery-based approach to online learning. To improve different aspects of LMS, further analysis of the implementation and effectiveness of the materials is essential for e-learning success (Gamage et al., 2022). </w:t>
      </w:r>
    </w:p>
    <w:p w14:paraId="70719A93" w14:textId="77777777" w:rsidR="00C862AF" w:rsidRDefault="00C862AF" w:rsidP="00C53641">
      <w:pPr>
        <w:jc w:val="both"/>
        <w:rPr>
          <w:rFonts w:ascii="Arial" w:hAnsi="Arial" w:cs="Arial"/>
        </w:rPr>
      </w:pPr>
    </w:p>
    <w:p w14:paraId="20BF59DA" w14:textId="0BC31F9F" w:rsidR="00C53641" w:rsidRDefault="00F83E70" w:rsidP="00C53641">
      <w:pPr>
        <w:jc w:val="both"/>
        <w:rPr>
          <w:rFonts w:ascii="Arial" w:hAnsi="Arial" w:cs="Arial"/>
        </w:rPr>
      </w:pPr>
      <w:r>
        <w:rPr>
          <w:rFonts w:ascii="Arial" w:hAnsi="Arial" w:cs="Arial"/>
        </w:rPr>
        <w:t>Additionally, Taban (2021) noted that many scholars have proposed that LMS can serve as a technological intervention in current educational reforms, where an e-learning approach is needed.</w:t>
      </w:r>
      <w:r w:rsidR="003207C1">
        <w:rPr>
          <w:rFonts w:ascii="Arial" w:hAnsi="Arial" w:cs="Arial"/>
        </w:rPr>
        <w:t xml:space="preserve"> </w:t>
      </w:r>
      <w:r w:rsidR="003C14F5" w:rsidRPr="003C14F5">
        <w:rPr>
          <w:rFonts w:ascii="Arial" w:hAnsi="Arial" w:cs="Arial"/>
        </w:rPr>
        <w:t>Video-based teaching in the Moodle module is consistent with the studies conducted by Lowenthal and Cavey (2021), who stressed that properly designed video elements can stimulate interest and help learners gain a deeper insight into the educational process in the case of teacher education, especially in the process of illustrating teaching methods and modeling effective teaching processes. Additionally, the results are consistent with those of a systematic review conducted by Sarmiento et al. (2025) that found that effective remote instruction in first-year teacher education needed not only the existence of technological infrastructure but also intentional pedagogical innovations, facilitating professional networks, and self-reflective practice among teacher educators, which the Moodle-based instructional module of the current study fulfills in its entirety through its holistic design using content validity criteria, user-friendly navigation ca</w:t>
      </w:r>
      <w:r w:rsidR="002C258D">
        <w:rPr>
          <w:rFonts w:ascii="Arial" w:hAnsi="Arial" w:cs="Arial"/>
        </w:rPr>
        <w:t>pabilities, and adherence to 21</w:t>
      </w:r>
      <w:r w:rsidR="003B389C">
        <w:rPr>
          <w:rFonts w:ascii="Arial" w:hAnsi="Arial" w:cs="Arial"/>
        </w:rPr>
        <w:t>st</w:t>
      </w:r>
      <w:r w:rsidR="003C14F5" w:rsidRPr="003C14F5">
        <w:rPr>
          <w:rFonts w:ascii="Arial" w:hAnsi="Arial" w:cs="Arial"/>
        </w:rPr>
        <w:t>-century literacy standards, thus providing evidence-based frameworks that can inform institutional LMS adoption strategies beyond emergency contexts.</w:t>
      </w:r>
    </w:p>
    <w:p w14:paraId="4953FBFF" w14:textId="35F73270" w:rsidR="00FF246E" w:rsidRDefault="00FF246E" w:rsidP="00C53641">
      <w:pPr>
        <w:jc w:val="both"/>
        <w:rPr>
          <w:rFonts w:ascii="Arial" w:hAnsi="Arial" w:cs="Arial"/>
        </w:rPr>
      </w:pPr>
    </w:p>
    <w:p w14:paraId="6756D37E" w14:textId="3211F685" w:rsidR="00FF246E" w:rsidRDefault="00CB2D52" w:rsidP="00C53641">
      <w:pPr>
        <w:jc w:val="both"/>
        <w:rPr>
          <w:rFonts w:ascii="Arial" w:hAnsi="Arial" w:cs="Arial"/>
        </w:rPr>
      </w:pPr>
      <w:r w:rsidRPr="00CB2D52">
        <w:rPr>
          <w:rFonts w:ascii="Arial" w:hAnsi="Arial" w:cs="Arial"/>
        </w:rPr>
        <w:t xml:space="preserve">The results of the study that the Moodle-based instructional module had received very good ratings in content validation (4.6), design and format (4.63), technical aspects (4.73), and pedagogical parameters (4.57) would be congruent with the Digital Education Action Plan that seeks to support high-performing digital education ecosystems by facilitating enabling factors such as digital pedagogy expertise and digital content frameworks, and digital competence of the educator-in-trainer-teacher-learner interaction as demonstrated with the successful implementation of the Moodle. Additionally, the findings align with the gaps in teacher education research identified by Almazroa and Alotaibi (2023), specifically the need to conduct research that identifies specific interventions, pedagogical tools and resources, and technology-centered teaching and learning methods. These meet the needs of teachers in both the in-service and pre-service categories, especially their need to train at the desired level. However, their vulnerability to the lack of a thorough, comprehensive, research-based study indicates that well-designed Learning Management Systems are crucial. According to the scoping review by du Plooy et al. (2024), the strengths of adaptive learning platforms in higher education include personalization and customization (62%), improvement in learning outcomes (36%), and enhanced teacher efficiency (9%). The practical implementation of adaptive learning platforms in higher education institutions requires a close consideration of technological infrastructure, user-friendly navigation, and compatibility with professional teaching standards. These factors became crucial in equipping CBSUA pre-service teachers with the digital pedagogical skills necessary for 21st-century learning settings. Additionally, the module played a crucial role in bridging the digital divide among pre-service teachers from varying socioeconomic backgrounds by incorporating accessible technologies and </w:t>
      </w:r>
      <w:r w:rsidRPr="00CB2D52">
        <w:rPr>
          <w:rFonts w:ascii="Arial" w:hAnsi="Arial" w:cs="Arial"/>
        </w:rPr>
        <w:lastRenderedPageBreak/>
        <w:t>providing scalable resources. This approach ensured that all pre-service teachers, regardless of their socioeconomic status, received equitable access to digital literacy training and pedagogical resources, thereby supporting the policy significance of these findings.</w:t>
      </w:r>
    </w:p>
    <w:p w14:paraId="2883B21F" w14:textId="5F551C83" w:rsidR="00590F76" w:rsidRDefault="00590F76" w:rsidP="00C53641">
      <w:pPr>
        <w:jc w:val="both"/>
        <w:rPr>
          <w:rFonts w:ascii="Arial" w:hAnsi="Arial" w:cs="Arial"/>
        </w:rPr>
      </w:pPr>
    </w:p>
    <w:p w14:paraId="5F33B1D8" w14:textId="63E5F8EF" w:rsidR="00590F76" w:rsidRPr="00866D5B" w:rsidRDefault="00590F76" w:rsidP="00C53641">
      <w:pPr>
        <w:jc w:val="both"/>
        <w:rPr>
          <w:rFonts w:ascii="Arial" w:hAnsi="Arial" w:cs="Arial"/>
          <w:b/>
          <w:sz w:val="22"/>
        </w:rPr>
      </w:pPr>
      <w:r w:rsidRPr="00866D5B">
        <w:rPr>
          <w:rFonts w:ascii="Arial" w:hAnsi="Arial" w:cs="Arial"/>
          <w:b/>
          <w:sz w:val="22"/>
        </w:rPr>
        <w:t xml:space="preserve">Limitations and </w:t>
      </w:r>
      <w:r w:rsidR="00D054F6">
        <w:rPr>
          <w:rFonts w:ascii="Arial" w:hAnsi="Arial" w:cs="Arial"/>
          <w:b/>
          <w:sz w:val="22"/>
        </w:rPr>
        <w:t>Implications</w:t>
      </w:r>
      <w:r w:rsidR="008B141F" w:rsidRPr="00866D5B">
        <w:rPr>
          <w:rFonts w:ascii="Arial" w:hAnsi="Arial" w:cs="Arial"/>
          <w:b/>
          <w:sz w:val="22"/>
        </w:rPr>
        <w:t>:</w:t>
      </w:r>
    </w:p>
    <w:p w14:paraId="4C436FAA" w14:textId="521FA2ED" w:rsidR="00590F76" w:rsidRDefault="00590F76" w:rsidP="00C53641">
      <w:pPr>
        <w:jc w:val="both"/>
        <w:rPr>
          <w:rFonts w:ascii="Arial" w:hAnsi="Arial" w:cs="Arial"/>
        </w:rPr>
      </w:pPr>
    </w:p>
    <w:p w14:paraId="1A74A3A9" w14:textId="77777777" w:rsidR="00866D5B" w:rsidRPr="00866D5B" w:rsidRDefault="00866D5B" w:rsidP="00866D5B">
      <w:pPr>
        <w:jc w:val="both"/>
        <w:rPr>
          <w:rFonts w:ascii="Arial" w:hAnsi="Arial" w:cs="Arial"/>
          <w:i/>
        </w:rPr>
      </w:pPr>
      <w:r w:rsidRPr="00866D5B">
        <w:rPr>
          <w:rFonts w:ascii="Arial" w:hAnsi="Arial" w:cs="Arial"/>
          <w:i/>
        </w:rPr>
        <w:t>Limitations of the Study</w:t>
      </w:r>
    </w:p>
    <w:p w14:paraId="6E2DBF39" w14:textId="77777777" w:rsidR="00866D5B" w:rsidRDefault="00866D5B" w:rsidP="00866D5B">
      <w:pPr>
        <w:jc w:val="both"/>
        <w:rPr>
          <w:rFonts w:ascii="Arial" w:hAnsi="Arial" w:cs="Arial"/>
        </w:rPr>
      </w:pPr>
    </w:p>
    <w:p w14:paraId="08F2C96D" w14:textId="77777777" w:rsidR="007739FD" w:rsidRDefault="004B3DE4" w:rsidP="00866D5B">
      <w:pPr>
        <w:jc w:val="both"/>
        <w:rPr>
          <w:rFonts w:ascii="Arial" w:hAnsi="Arial" w:cs="Arial"/>
        </w:rPr>
      </w:pPr>
      <w:r w:rsidRPr="004B3DE4">
        <w:rPr>
          <w:rFonts w:ascii="Arial" w:hAnsi="Arial" w:cs="Arial"/>
        </w:rPr>
        <w:t xml:space="preserve">While this study is a valuable source of knowledge regarding the design and evaluation of Moodle-based instructional modules in teacher education, several limitations must be acknowledged. First, the research was conducted at a single institution, Central Bicol State University of Agriculture (CBSUA), which may limit the generalizability of the findings to other higher education institutions with different technological infrastructures, institutional cultures, and student populations. The context-specificity of the study, particularly its focus on the Philippine educational system and alignment with local professional standards (Philippine Professional Standards for Teachers), suggests that replication studies in different geographical and cultural contexts would be necessary to establish the broader applicability of the findings. Second, the 18-week evaluation period, although adequate for evaluating the immediate effectiveness of modules, is a relatively short-term implementation period. Such a short timeframe does not allow exploring patterns of long-term engagement, long-term retention of 21st-century literacies, or the module's effect on actual pedagogy after the pre-service teachers enter the workforce. </w:t>
      </w:r>
    </w:p>
    <w:p w14:paraId="7DF71797" w14:textId="77777777" w:rsidR="007739FD" w:rsidRDefault="007739FD" w:rsidP="00866D5B">
      <w:pPr>
        <w:jc w:val="both"/>
        <w:rPr>
          <w:rFonts w:ascii="Arial" w:hAnsi="Arial" w:cs="Arial"/>
        </w:rPr>
      </w:pPr>
    </w:p>
    <w:p w14:paraId="3D8395F4" w14:textId="77777777" w:rsidR="007739FD" w:rsidRDefault="004B3DE4" w:rsidP="00866D5B">
      <w:pPr>
        <w:jc w:val="both"/>
        <w:rPr>
          <w:rFonts w:ascii="Arial" w:hAnsi="Arial" w:cs="Arial"/>
        </w:rPr>
      </w:pPr>
      <w:r w:rsidRPr="004B3DE4">
        <w:rPr>
          <w:rFonts w:ascii="Arial" w:hAnsi="Arial" w:cs="Arial"/>
        </w:rPr>
        <w:t xml:space="preserve">Third, the research was limited in its basis of validation through expert validation (n=5) to determine the module quality in terms of content, design, technical, and pedagogical aspects. While there is rigorous academic validation through expert evaluation, the lack of detailed student outcome data, learning analytics, and more direct measures of competency acquisition creates a gap in understanding the effectiveness of the module from the learner's perspective. Fourth, the sample size of 168 second-year college students from the Bachelor of Secondary Education and Bachelor of Elementary Education programs, although sufficient for the current study's purposes, limits the statistical power for detecting nuanced effects, such as those based on different learner profiles, academic backgrounds, and levels of technology proficiency. Fifth, the study lacked a control group comparison with traditional face-to-face instruction or alternative e-learning platforms, which would have been a significant strength in making claims about the relative effectiveness of the module. </w:t>
      </w:r>
    </w:p>
    <w:p w14:paraId="6F02D523" w14:textId="77777777" w:rsidR="007739FD" w:rsidRDefault="007739FD" w:rsidP="00866D5B">
      <w:pPr>
        <w:jc w:val="both"/>
        <w:rPr>
          <w:rFonts w:ascii="Arial" w:hAnsi="Arial" w:cs="Arial"/>
        </w:rPr>
      </w:pPr>
    </w:p>
    <w:p w14:paraId="22BA3398" w14:textId="7C1C9165" w:rsidR="00590F76" w:rsidRDefault="004B3DE4" w:rsidP="00866D5B">
      <w:pPr>
        <w:jc w:val="both"/>
        <w:rPr>
          <w:rFonts w:ascii="Arial" w:hAnsi="Arial" w:cs="Arial"/>
        </w:rPr>
      </w:pPr>
      <w:r w:rsidRPr="004B3DE4">
        <w:rPr>
          <w:rFonts w:ascii="Arial" w:hAnsi="Arial" w:cs="Arial"/>
        </w:rPr>
        <w:t>Sixth, the research was conducted during the period of the pandemic (titled "Coronavirus disease 2019 pandemic"), a time of forced digital adoption that may have had effects on both faculty implementation strategies and student engagement patterns that are different from everyday educational contexts. This peculiar temporal context may influence the transferability of findings to post-pandemic teaching and learning settings, where hybrid/blended learning is an option rather than a necessity. Finally, the study focused solely on the BENLAC (Building and Enhancing New Literacies Across the Curriculum) course. It might not directly generalize to other courses in professional education with different course content structures, learning objectives, and pedagogical requirements.</w:t>
      </w:r>
    </w:p>
    <w:p w14:paraId="2F44C5F9" w14:textId="73D944B3" w:rsidR="006576AE" w:rsidRDefault="006576AE" w:rsidP="006576AE">
      <w:pPr>
        <w:rPr>
          <w:rFonts w:ascii="Arial" w:hAnsi="Arial" w:cs="Arial"/>
        </w:rPr>
      </w:pPr>
    </w:p>
    <w:p w14:paraId="767EF273" w14:textId="42657E95" w:rsidR="006D2C56" w:rsidRPr="00F75652" w:rsidRDefault="006D2C56" w:rsidP="006D2C56">
      <w:pPr>
        <w:rPr>
          <w:i/>
        </w:rPr>
      </w:pPr>
      <w:r w:rsidRPr="00F75652">
        <w:rPr>
          <w:i/>
        </w:rPr>
        <w:t>Theoretical Implications</w:t>
      </w:r>
    </w:p>
    <w:p w14:paraId="4AB5FA90" w14:textId="77777777" w:rsidR="006D2C56" w:rsidRDefault="006D2C56" w:rsidP="006D2C56"/>
    <w:p w14:paraId="03CEDC3E" w14:textId="77777777" w:rsidR="007B03F8" w:rsidRDefault="00F53155" w:rsidP="006D2C56">
      <w:pPr>
        <w:jc w:val="both"/>
      </w:pPr>
      <w:r w:rsidRPr="0084156E">
        <w:t xml:space="preserve">The results of this study make important contributions to several theoretical frameworks that support technology-enhanced learning in higher education. First, the design and validation of the instructional module in Moodle gives empirical evidence for constructivist learning theories, mainly as reflected by the Community of Inquiry (CoI) (Garrison et al., 1999; Garrison &amp; Arbaugh, 2007) that stresses integration of cognitive presence, social presence, </w:t>
      </w:r>
      <w:r w:rsidRPr="0084156E">
        <w:lastRenderedPageBreak/>
        <w:t>and teaching presence in online learning environments. The positive scores of the module on pedago</w:t>
      </w:r>
      <w:r w:rsidR="0088224D">
        <w:t>gical dimensions (weighted mean=</w:t>
      </w:r>
      <w:r w:rsidRPr="0084156E">
        <w:t xml:space="preserve">4.57) have demonstrated that Learning Management Systems can be used successfully to support the construction of knowledge through scaffolded learning experiences, collaborative discourse, and meaningful learner-content interaction. This aligns with Vygotsky's social constructivist theory (Vygotsky, 1978; Vygotsky, 1986), suggesting that cyberlearning environments utilizing technology can be successful in supporting the zone of proximal development when technology is designed appropriately with expert guidance and opportunities for peer collaboration. </w:t>
      </w:r>
    </w:p>
    <w:p w14:paraId="113E4089" w14:textId="77777777" w:rsidR="007B03F8" w:rsidRDefault="007B03F8" w:rsidP="006D2C56">
      <w:pPr>
        <w:jc w:val="both"/>
      </w:pPr>
    </w:p>
    <w:p w14:paraId="248F2B9D" w14:textId="77777777" w:rsidR="007B03F8" w:rsidRDefault="00F53155" w:rsidP="006D2C56">
      <w:pPr>
        <w:jc w:val="both"/>
      </w:pPr>
      <w:r w:rsidRPr="0084156E">
        <w:t xml:space="preserve">Second, the study builds on the Technology Acceptance Model (TAM) (Davis, 1989; Venkatesh &amp; Davis, 2000) and the Unified Theory of Acceptance and Use of Technology (UTAUT) (Venkatesh et al., 2003; Venkatesh et al., 2012) by showing that perceived usefulness and ease of use (weighted mean = 4.73) as shown by technical and technological validation scores are important factors in LMS adoption in teacher education settings. The fact that the experts in the assessment process appreciated the module's user-friendliness and ease of integration is an indication that lowering technological barriers improves faculty and student acceptance of digital learning innovations. Third, this study contributes to the Technological Pedagogical Content Knowledge (TPACK) framework (Koehler &amp; Mishra, 2009; Mishra &amp; Koehler, 2006), which demonstrates how successful digital instruction involves the sophisticated integration of technological, pedagogical, and content knowledge. This module was developed in line with the Philippine Professional Standards for Teachers and the BENLAC curriculum competencies, which demonstrate that the meaningful integration of technology in teacher education should not just be about digitizing content, but should also transform teaching and learning processes. </w:t>
      </w:r>
    </w:p>
    <w:p w14:paraId="54524528" w14:textId="77777777" w:rsidR="007B03F8" w:rsidRDefault="007B03F8" w:rsidP="006D2C56">
      <w:pPr>
        <w:jc w:val="both"/>
      </w:pPr>
    </w:p>
    <w:p w14:paraId="4541A84E" w14:textId="77777777" w:rsidR="00852669" w:rsidRDefault="00F53155" w:rsidP="006D2C56">
      <w:pPr>
        <w:jc w:val="both"/>
      </w:pPr>
      <w:r w:rsidRPr="0084156E">
        <w:t xml:space="preserve">Fourth, the study confirms Mayer's Cognitive Theory of Multimedia Learning (Mayer, 2014; Mayer, 2020; Mayer &amp; Moreno, 2003) that instructional modules with multimodal elements that include videos, interactivities, hyperlinks, and downloadable resources successfully manage cognitive load to improve learning when they are designed based on evidence-based principles of signaling, segmenting, and modality effects. The good assessment of the module's design and format (weighted mean = 4.63) confirms the relevance of multimedia design principles for developing learning materials that are cognitively optimized. Fifth, the research contributes to the theory of self-regulated learning, as it has been demonstrated that LMS modules, when properly designed, can foster learner autonomy, metacognitive awareness, and self-directed learning. The module accommodates individual differences, various learning styles, and self-paced progression, supporting Zimmerman's cyclical model of self-regulated learning (Zimmerman, 2000; Zimmerman, 2002; Zimmerman &amp; Schunk, 2011). This model views learners as progressing through three phases: forethought, performance, and self-reflection, facilitated by the digital environment. </w:t>
      </w:r>
    </w:p>
    <w:p w14:paraId="4B927D0D" w14:textId="77777777" w:rsidR="00852669" w:rsidRDefault="00852669" w:rsidP="006D2C56">
      <w:pPr>
        <w:jc w:val="both"/>
      </w:pPr>
    </w:p>
    <w:p w14:paraId="4035926E" w14:textId="02E2A2F7" w:rsidR="006D2C56" w:rsidRPr="00315186" w:rsidRDefault="00F53155" w:rsidP="006D2C56">
      <w:pPr>
        <w:jc w:val="both"/>
      </w:pPr>
      <w:r w:rsidRPr="0084156E">
        <w:t xml:space="preserve">Sixth, this study adds to an understanding of 21st-century learning (Partnership for 21st Century Learning, 2019; Trilling &amp; Fadel, 2009) by operationalizing the integration of new literacies (multicultural, social, media, financial, digital, ecological, and creative literacies) into teacher education curricula through technology-rich instruction. The fact that the content validated here addresses these literacies and resulted in an average weighted score of 4.6 is a remarkable empirical outcome that supports the proposition that such holistic literacy development can be accomplished through design-based digital learning experiences. Finally, the research has implications for instructional design theories, such as Dick, Carey, and Carey's systems approach (Dick et al., 2015) and Morrison, Ross, and Kemp's instructional design model (Morrison et al., 2019), by showing that systematic theory-based development processes (planning, design and evaluation) lead to high-quality educational materials of academic quality. The expert validation method employed in this research study reinforces the importance of formative evaluation and iterative refinement in the instructional </w:t>
      </w:r>
      <w:r w:rsidRPr="0084156E">
        <w:lastRenderedPageBreak/>
        <w:t>design process, contributing to the broader theme of quality assurance in educational technology development, as discussed in the literature.</w:t>
      </w:r>
    </w:p>
    <w:p w14:paraId="3B12E9C1" w14:textId="54AFF15D" w:rsidR="006576AE" w:rsidRDefault="006576AE" w:rsidP="00064276">
      <w:pPr>
        <w:pStyle w:val="Body"/>
        <w:spacing w:after="0"/>
        <w:rPr>
          <w:rFonts w:ascii="Arial" w:hAnsi="Arial" w:cs="Arial"/>
        </w:rPr>
      </w:pPr>
    </w:p>
    <w:p w14:paraId="1E1C3B5B" w14:textId="77777777" w:rsidR="000754BE" w:rsidRPr="000754BE" w:rsidRDefault="000754BE" w:rsidP="000754BE">
      <w:pPr>
        <w:pStyle w:val="Body"/>
        <w:spacing w:after="0"/>
        <w:rPr>
          <w:rFonts w:ascii="Arial" w:hAnsi="Arial" w:cs="Arial"/>
          <w:i/>
        </w:rPr>
      </w:pPr>
      <w:r w:rsidRPr="000754BE">
        <w:rPr>
          <w:rFonts w:ascii="Arial" w:hAnsi="Arial" w:cs="Arial"/>
          <w:i/>
        </w:rPr>
        <w:t>Practical Implications</w:t>
      </w:r>
    </w:p>
    <w:p w14:paraId="07A186EB" w14:textId="77777777" w:rsidR="000754BE" w:rsidRDefault="000754BE" w:rsidP="000754BE">
      <w:pPr>
        <w:pStyle w:val="Body"/>
        <w:spacing w:after="0"/>
        <w:rPr>
          <w:rFonts w:ascii="Arial" w:hAnsi="Arial" w:cs="Arial"/>
        </w:rPr>
      </w:pPr>
    </w:p>
    <w:p w14:paraId="7ABF51BD" w14:textId="77777777" w:rsidR="001B0B62" w:rsidRDefault="00C80B61" w:rsidP="000754BE">
      <w:pPr>
        <w:pStyle w:val="Body"/>
        <w:spacing w:after="0"/>
        <w:rPr>
          <w:rFonts w:ascii="Arial" w:hAnsi="Arial" w:cs="Arial"/>
        </w:rPr>
      </w:pPr>
      <w:r w:rsidRPr="0084156E">
        <w:rPr>
          <w:rFonts w:ascii="Arial" w:hAnsi="Arial" w:cs="Arial"/>
        </w:rPr>
        <w:t>The implications of this study are numerous and recommend practical possibilities for various stakeholders in higher education. For curriculum developers and instructional designers, this research offers a proven and replicable model for developing Moodle-based learning modules that can be adapted for use across diverse disciplines and institutional settings. By following the three st</w:t>
      </w:r>
      <w:r w:rsidR="00E8629D">
        <w:rPr>
          <w:rFonts w:ascii="Arial" w:hAnsi="Arial" w:cs="Arial"/>
        </w:rPr>
        <w:t>ages of the development process—</w:t>
      </w:r>
      <w:r w:rsidRPr="0084156E">
        <w:rPr>
          <w:rFonts w:ascii="Arial" w:hAnsi="Arial" w:cs="Arial"/>
        </w:rPr>
        <w:t>p</w:t>
      </w:r>
      <w:r w:rsidR="00157651">
        <w:rPr>
          <w:rFonts w:ascii="Arial" w:hAnsi="Arial" w:cs="Arial"/>
        </w:rPr>
        <w:t>lanning, design, and evaluation—</w:t>
      </w:r>
      <w:r w:rsidRPr="0084156E">
        <w:rPr>
          <w:rFonts w:ascii="Arial" w:hAnsi="Arial" w:cs="Arial"/>
        </w:rPr>
        <w:t xml:space="preserve">the idea of alignment between learning objectives, content delivery, assessment strategies, and the technology's affordances can be achieved systematically. Educational institutions seeking to transition from traditional face-to-face learning approaches to blended or fully online learning modes can utilize this framework to guide their digital transformation initiatives, ensuring that their online courses maintain the rigor of the learning approach while leveraging the capabilities of technology. </w:t>
      </w:r>
    </w:p>
    <w:p w14:paraId="2A7A065C" w14:textId="77777777" w:rsidR="001B0B62" w:rsidRDefault="001B0B62" w:rsidP="000754BE">
      <w:pPr>
        <w:pStyle w:val="Body"/>
        <w:spacing w:after="0"/>
        <w:rPr>
          <w:rFonts w:ascii="Arial" w:hAnsi="Arial" w:cs="Arial"/>
        </w:rPr>
      </w:pPr>
    </w:p>
    <w:p w14:paraId="5024C0AD" w14:textId="77777777" w:rsidR="001B0B62" w:rsidRDefault="00C80B61" w:rsidP="000754BE">
      <w:pPr>
        <w:pStyle w:val="Body"/>
        <w:spacing w:after="0"/>
        <w:rPr>
          <w:rFonts w:ascii="Arial" w:hAnsi="Arial" w:cs="Arial"/>
        </w:rPr>
      </w:pPr>
      <w:r w:rsidRPr="0084156E">
        <w:rPr>
          <w:rFonts w:ascii="Arial" w:hAnsi="Arial" w:cs="Arial"/>
        </w:rPr>
        <w:t xml:space="preserve">The detailed evaluation criteria used in this study, including those for content validation, design and format issues, technical and technological characteristics, and pedagogical parameters, offer useful evaluation tools that can be directly adopted or modified for subsequent use in quality assurance processes in other institutions. For faculty members who are responsible for developing online courses, the study shows that instruction using digital technology involves attention to several dimensions: content needs to be relevant, accurate, and appropriately sequenced; design needs to be visually attractive, well-organized, and accessible; technical features need to be user-friendly and compatible with available infrastructure; and pedagogical approaches need to support diversity of learners, promote higher-order thinking, and provide meaningful feedback. The high ratings achieved across all dimensions (resulting in an overall "very good" classification) suggest that excellence in online teaching is possible if developers pay systematic attention to each of these aspects. </w:t>
      </w:r>
    </w:p>
    <w:p w14:paraId="0BF354CE" w14:textId="77777777" w:rsidR="001B0B62" w:rsidRDefault="001B0B62" w:rsidP="000754BE">
      <w:pPr>
        <w:pStyle w:val="Body"/>
        <w:spacing w:after="0"/>
        <w:rPr>
          <w:rFonts w:ascii="Arial" w:hAnsi="Arial" w:cs="Arial"/>
        </w:rPr>
      </w:pPr>
    </w:p>
    <w:p w14:paraId="405F3802" w14:textId="77777777" w:rsidR="00194997" w:rsidRDefault="00C80B61" w:rsidP="000754BE">
      <w:pPr>
        <w:pStyle w:val="Body"/>
        <w:spacing w:after="0"/>
        <w:rPr>
          <w:rFonts w:ascii="Arial" w:hAnsi="Arial" w:cs="Arial"/>
        </w:rPr>
      </w:pPr>
      <w:r w:rsidRPr="0084156E">
        <w:rPr>
          <w:rFonts w:ascii="Arial" w:hAnsi="Arial" w:cs="Arial"/>
        </w:rPr>
        <w:t>For teacher education programs specifically, this study provides a tangible example for how to prepare pre-service teachers with the 21st-century literacies and digital competences that they will need as future educators. By experiencing well-conceived online learning as students, pre-service teachers learn firsthand about effective digital pedagogy that they can then apply to their own teaching practice. This modeling effect is significant in teacher education, where graduates will be expected to integrate technology in meaningful ways in the K-12 classroom. The study also has practical implications for resource allotment and institutional planning. The successful implementation of the Virtual Learning Portal at CBSUA during the period of the pandemic (C</w:t>
      </w:r>
      <w:r w:rsidR="001B0B62">
        <w:rPr>
          <w:rFonts w:ascii="Arial" w:hAnsi="Arial" w:cs="Arial"/>
        </w:rPr>
        <w:t>OVID</w:t>
      </w:r>
      <w:r w:rsidRPr="0084156E">
        <w:rPr>
          <w:rFonts w:ascii="Arial" w:hAnsi="Arial" w:cs="Arial"/>
        </w:rPr>
        <w:t xml:space="preserve">-19) has shown that even institutions located in developing countries, where resource constraints are high, can build up a high-quality digital learning infrastructure provided there is institutional commitment, strategic planning, and appropriate professional development for faculty. This is excellent news for higher education institutions in the Global South, which may have perceived advanced e-learning systems as being out of reach. </w:t>
      </w:r>
    </w:p>
    <w:p w14:paraId="7F7AAB6F" w14:textId="77777777" w:rsidR="00194997" w:rsidRDefault="00194997" w:rsidP="000754BE">
      <w:pPr>
        <w:pStyle w:val="Body"/>
        <w:spacing w:after="0"/>
        <w:rPr>
          <w:rFonts w:ascii="Arial" w:hAnsi="Arial" w:cs="Arial"/>
        </w:rPr>
      </w:pPr>
    </w:p>
    <w:p w14:paraId="124D1A97" w14:textId="77777777" w:rsidR="009B67FC" w:rsidRDefault="00C80B61" w:rsidP="000754BE">
      <w:pPr>
        <w:pStyle w:val="Body"/>
        <w:spacing w:after="0"/>
        <w:rPr>
          <w:rFonts w:ascii="Arial" w:hAnsi="Arial" w:cs="Arial"/>
        </w:rPr>
      </w:pPr>
      <w:r w:rsidRPr="0084156E">
        <w:rPr>
          <w:rFonts w:ascii="Arial" w:hAnsi="Arial" w:cs="Arial"/>
        </w:rPr>
        <w:t xml:space="preserve">For academic leaders and administrators, the study provides evidence that investing in Learning Management Systems and faculty development for digital course production yields measurable benefits in terms of educational continuity, accessibility, and quality. The flexible, synchronous, and asynchronous learning capabilities, as well as the ability to accommodate diverse learning styles, and flexible access to educational resources, of the module help address the practical problems faced by many institutions in serving an increasingly diverse student body. Additionally, the study provides valuable guidance on </w:t>
      </w:r>
      <w:r w:rsidRPr="0084156E">
        <w:rPr>
          <w:rFonts w:ascii="Arial" w:hAnsi="Arial" w:cs="Arial"/>
        </w:rPr>
        <w:lastRenderedPageBreak/>
        <w:t xml:space="preserve">evaluation methods for digital learning materials. The redesigned 5-point Likert scale-based 36-item checklist is a tangible tool that other researchers and practitioners can use to evaluate the quality of their instructional modules. The participation of doctoral experts in various specializations, including curriculum development, educational leadership, professional education, instructional materials development, and information and communication technology (ICT), provides a model of a multidisciplinary approach to quality assurance, thereby increasing the credibility and comprehensiveness of evaluation outcomes. </w:t>
      </w:r>
    </w:p>
    <w:p w14:paraId="6827E545" w14:textId="77777777" w:rsidR="009B67FC" w:rsidRDefault="009B67FC" w:rsidP="000754BE">
      <w:pPr>
        <w:pStyle w:val="Body"/>
        <w:spacing w:after="0"/>
        <w:rPr>
          <w:rFonts w:ascii="Arial" w:hAnsi="Arial" w:cs="Arial"/>
        </w:rPr>
      </w:pPr>
    </w:p>
    <w:p w14:paraId="7CCB690E" w14:textId="3301D3D2" w:rsidR="00F75652" w:rsidRDefault="00C80B61" w:rsidP="000754BE">
      <w:pPr>
        <w:pStyle w:val="Body"/>
        <w:spacing w:after="0"/>
        <w:rPr>
          <w:rFonts w:ascii="Arial" w:hAnsi="Arial" w:cs="Arial"/>
        </w:rPr>
      </w:pPr>
      <w:r w:rsidRPr="0084156E">
        <w:rPr>
          <w:rFonts w:ascii="Arial" w:hAnsi="Arial" w:cs="Arial"/>
        </w:rPr>
        <w:t>For educational technology support staff and instructional technologists, this research study shows the need for intuitive interfaces, easy integration with LMSs, and technical accessibility. The fact that the module can be accessed online or offline (through downloadable versions) speaks to the real connectivity that many students in developing regions experience, which means that good e-learning design must take into account technological limitations and allow for multiple access points. Finally, this research has some practical implications for professional development programs. The skills and competencies required for creating effective Moodle-based modules, such as multimedia literacy, knowledge of instructional design, technical expertise in LMS platforms, and an understanding of online pedagogy, should be included in faculty development efforts to develop institutional capacity for sustained digital innovation in teaching and learning.</w:t>
      </w:r>
    </w:p>
    <w:p w14:paraId="471839B9" w14:textId="076B5889" w:rsidR="00EF326B" w:rsidRDefault="00EF326B" w:rsidP="000754BE">
      <w:pPr>
        <w:pStyle w:val="Body"/>
        <w:spacing w:after="0"/>
        <w:rPr>
          <w:rFonts w:ascii="Arial" w:hAnsi="Arial" w:cs="Arial"/>
        </w:rPr>
      </w:pPr>
    </w:p>
    <w:p w14:paraId="400C9DFD" w14:textId="6A9D6C4C" w:rsidR="009F409F" w:rsidRPr="009F409F" w:rsidRDefault="009F409F" w:rsidP="009F409F">
      <w:pPr>
        <w:pStyle w:val="Body"/>
        <w:spacing w:after="0"/>
        <w:rPr>
          <w:rFonts w:ascii="Arial" w:hAnsi="Arial" w:cs="Arial"/>
          <w:i/>
        </w:rPr>
      </w:pPr>
      <w:r w:rsidRPr="009F409F">
        <w:rPr>
          <w:rFonts w:ascii="Arial" w:hAnsi="Arial" w:cs="Arial"/>
          <w:i/>
        </w:rPr>
        <w:t>Policy Implications</w:t>
      </w:r>
    </w:p>
    <w:p w14:paraId="34508596" w14:textId="77777777" w:rsidR="009F409F" w:rsidRPr="009F409F" w:rsidRDefault="009F409F" w:rsidP="009F409F">
      <w:pPr>
        <w:pStyle w:val="Body"/>
        <w:spacing w:after="0"/>
        <w:rPr>
          <w:rFonts w:ascii="Arial" w:hAnsi="Arial" w:cs="Arial"/>
        </w:rPr>
      </w:pPr>
    </w:p>
    <w:p w14:paraId="664F07D4" w14:textId="77777777" w:rsidR="00D304AE" w:rsidRDefault="00463166" w:rsidP="009F409F">
      <w:pPr>
        <w:pStyle w:val="Body"/>
        <w:spacing w:after="0"/>
        <w:rPr>
          <w:rFonts w:ascii="Arial" w:hAnsi="Arial" w:cs="Arial"/>
        </w:rPr>
      </w:pPr>
      <w:r w:rsidRPr="0084156E">
        <w:rPr>
          <w:rFonts w:ascii="Arial" w:hAnsi="Arial" w:cs="Arial"/>
        </w:rPr>
        <w:t xml:space="preserve">This study has important policy implications for institutional, national, and international policy that can be used to make strategic decisions concerning digital transformation in the HEI. At the institutional level, the successful development and validation of the CBSUA Virtual Learning Portal serve as evidence of the importance of establishing formal policies to support the creation, evaluation, and continuous improvement of digital learning materials in universities. Institutions should consider developing guidelines for online course development that include clear guidelines for quality standards in terms of content, design, technical, and pedagogical dimensions, similar to the comprehensive evaluation framework used in this study. </w:t>
      </w:r>
    </w:p>
    <w:p w14:paraId="031C398C" w14:textId="77777777" w:rsidR="00D304AE" w:rsidRDefault="00D304AE" w:rsidP="009F409F">
      <w:pPr>
        <w:pStyle w:val="Body"/>
        <w:spacing w:after="0"/>
        <w:rPr>
          <w:rFonts w:ascii="Arial" w:hAnsi="Arial" w:cs="Arial"/>
        </w:rPr>
      </w:pPr>
    </w:p>
    <w:p w14:paraId="459B4993" w14:textId="77777777" w:rsidR="00D304AE" w:rsidRDefault="00463166" w:rsidP="009F409F">
      <w:pPr>
        <w:pStyle w:val="Body"/>
        <w:spacing w:after="0"/>
        <w:rPr>
          <w:rFonts w:ascii="Arial" w:hAnsi="Arial" w:cs="Arial"/>
        </w:rPr>
      </w:pPr>
      <w:r w:rsidRPr="0084156E">
        <w:rPr>
          <w:rFonts w:ascii="Arial" w:hAnsi="Arial" w:cs="Arial"/>
        </w:rPr>
        <w:t xml:space="preserve">To ensure the continued currency and pedagogical quality of online learning modules, particularly as they relate to evolving professional standards and accreditation requirements, the University will require regular review cycles for digital courses. The study suggests that institutions should establish institutionalized policies regarding faculty workload that reflect the time spent on developing high-quality online courses, as the process of systematically developing courses in three phases requires extensive intellectual and creative input beyond traditional course preparation. Furthermore, institutional policies that promote interdisciplinary cooperation in developing digitized courses among content experts, instructional designers, educational technologists, and faculty development specialists are needed, as indicated by the multidisciplinary expert panel used in this validation study. At the national level, this research has significant implications for teacher education policy in the Philippines and other countries undergoing educational reform. </w:t>
      </w:r>
    </w:p>
    <w:p w14:paraId="689157D4" w14:textId="77777777" w:rsidR="00D304AE" w:rsidRDefault="00D304AE" w:rsidP="009F409F">
      <w:pPr>
        <w:pStyle w:val="Body"/>
        <w:spacing w:after="0"/>
        <w:rPr>
          <w:rFonts w:ascii="Arial" w:hAnsi="Arial" w:cs="Arial"/>
        </w:rPr>
      </w:pPr>
    </w:p>
    <w:p w14:paraId="6E68279A" w14:textId="77777777" w:rsidR="00D304AE" w:rsidRDefault="00463166" w:rsidP="009F409F">
      <w:pPr>
        <w:pStyle w:val="Body"/>
        <w:spacing w:after="0"/>
        <w:rPr>
          <w:rFonts w:ascii="Arial" w:hAnsi="Arial" w:cs="Arial"/>
        </w:rPr>
      </w:pPr>
      <w:r w:rsidRPr="0084156E">
        <w:rPr>
          <w:rFonts w:ascii="Arial" w:hAnsi="Arial" w:cs="Arial"/>
        </w:rPr>
        <w:t xml:space="preserve">The Commission on Higher Education (CHED) and other regulatory bodies should develop national standards for digital literacy and technology integration competencies in teacher education courses, thereby ensuring that all graduates possess the 21st-century competencies necessary for effective teaching in technology-enhanced learning environments. The fact that this study aligns with the Philippine Professional Standards for Teachers demonstrates the potential to operationalize national professional standards through digital innovations in curricula, which may imply that education policymakers need to </w:t>
      </w:r>
      <w:r w:rsidRPr="0084156E">
        <w:rPr>
          <w:rFonts w:ascii="Arial" w:hAnsi="Arial" w:cs="Arial"/>
        </w:rPr>
        <w:lastRenderedPageBreak/>
        <w:t xml:space="preserve">explicitly include the use of technology-mediated pedagogy in their competency standards for teacher preparation and licensure. National education policies should allocate funds for the development of educational technology infrastructure, licenses for Learning Management Systems, professional development for faculty in digital pedagogy, and research on technology-enhanced learning. </w:t>
      </w:r>
    </w:p>
    <w:p w14:paraId="7D674130" w14:textId="77777777" w:rsidR="00D304AE" w:rsidRDefault="00D304AE" w:rsidP="009F409F">
      <w:pPr>
        <w:pStyle w:val="Body"/>
        <w:spacing w:after="0"/>
        <w:rPr>
          <w:rFonts w:ascii="Arial" w:hAnsi="Arial" w:cs="Arial"/>
        </w:rPr>
      </w:pPr>
    </w:p>
    <w:p w14:paraId="22880777" w14:textId="77777777" w:rsidR="00D304AE" w:rsidRDefault="00463166" w:rsidP="009F409F">
      <w:pPr>
        <w:pStyle w:val="Body"/>
        <w:spacing w:after="0"/>
        <w:rPr>
          <w:rFonts w:ascii="Arial" w:hAnsi="Arial" w:cs="Arial"/>
        </w:rPr>
      </w:pPr>
      <w:r w:rsidRPr="0084156E">
        <w:rPr>
          <w:rFonts w:ascii="Arial" w:hAnsi="Arial" w:cs="Arial"/>
        </w:rPr>
        <w:t xml:space="preserve">The emergence of the study following pandemic-induced educational disruption raises the need for policy frameworks to establish educational resilience and continuity during crises—frameworks that require institutions to have updated contingency plans for alternative modes of delivery, including robust online learning capabilities. National government agencies should establish national repositories of validated digital learning modules to be shared among institutions, thereby enhancing efficiency, quality assurance, and equitable access to high-quality educational resources, especially for under-resourced institutions. Quality assurance policies for higher education must specifically reference online and blended learning to establish accreditation policies that recognize the nature and needs of digital learning while maintaining parity in learning outcomes with traditional learning. National policies should also address the issues of digital divides by implementing subsidies or support programs for students who lack access to proper internet connections or suitable devices, ensuring that the move towards digital learning does not exacerbate educational inequalities. </w:t>
      </w:r>
    </w:p>
    <w:p w14:paraId="439833B3" w14:textId="77777777" w:rsidR="00D304AE" w:rsidRDefault="00D304AE" w:rsidP="009F409F">
      <w:pPr>
        <w:pStyle w:val="Body"/>
        <w:spacing w:after="0"/>
        <w:rPr>
          <w:rFonts w:ascii="Arial" w:hAnsi="Arial" w:cs="Arial"/>
        </w:rPr>
      </w:pPr>
    </w:p>
    <w:p w14:paraId="5649FFB8" w14:textId="77777777" w:rsidR="00D304AE" w:rsidRDefault="00463166" w:rsidP="009F409F">
      <w:pPr>
        <w:pStyle w:val="Body"/>
        <w:spacing w:after="0"/>
        <w:rPr>
          <w:rFonts w:ascii="Arial" w:hAnsi="Arial" w:cs="Arial"/>
        </w:rPr>
      </w:pPr>
      <w:r w:rsidRPr="0084156E">
        <w:rPr>
          <w:rFonts w:ascii="Arial" w:hAnsi="Arial" w:cs="Arial"/>
        </w:rPr>
        <w:t xml:space="preserve">The study has implications for data privacy and security policies, as Learning Management Systems involve the collection of extensive student data. Institutions must comply with relevant data protection legislation (such as the Philippine Data Privacy Act) and have transparent policies regarding data collection, storage, and use. At the international level, this research contributes to the global discourse on digital transformation in education. It is particularly relevant to the activities of the United Nations Educational, Scientific, and Cultural Organization (UNESCO) on the topic of ICT in education, within the context of Sustainable Development Goal 4 (Quality Education). The success of Moodle-based instruction in a developing country context provides evidence that high-quality digital education is possible in a wide range of economic contexts, supporting international development policies that prioritize educational technology as a mechanism for improving educational access and quality worldwide. International education policy frameworks should encourage the adoption of open educational resources and open-source Learning Management Systems such as Moodle, which lower financial barriers to digital education adoption, especially for educational institutions in low and middle-income countries. </w:t>
      </w:r>
    </w:p>
    <w:p w14:paraId="1E765901" w14:textId="77777777" w:rsidR="00D304AE" w:rsidRDefault="00D304AE" w:rsidP="009F409F">
      <w:pPr>
        <w:pStyle w:val="Body"/>
        <w:spacing w:after="0"/>
        <w:rPr>
          <w:rFonts w:ascii="Arial" w:hAnsi="Arial" w:cs="Arial"/>
        </w:rPr>
      </w:pPr>
    </w:p>
    <w:p w14:paraId="3C302995" w14:textId="6FE42542" w:rsidR="00EF326B" w:rsidRDefault="00463166" w:rsidP="009F409F">
      <w:pPr>
        <w:pStyle w:val="Body"/>
        <w:spacing w:after="0"/>
        <w:rPr>
          <w:rFonts w:ascii="Arial" w:hAnsi="Arial" w:cs="Arial"/>
        </w:rPr>
      </w:pPr>
      <w:r w:rsidRPr="0084156E">
        <w:rPr>
          <w:rFonts w:ascii="Arial" w:hAnsi="Arial" w:cs="Arial"/>
        </w:rPr>
        <w:t>The study also has implications for international quality assurance frameworks in online education, as it suggests that cross-border recognition of digital credentials and qualifications should be based on thorough evaluation criteria that encompass not only content coverage but also pedagogical effectiveness, technical quality, alignment with professional competency standards, and other relevant factors. Ultimately, this research underscores the necessity for policy mechanisms that foster digital pedagogical research and innovation, including funding for empirical studies on the effectiveness of digital pedagogy, support for faculty engaged in pedagogical innovation, and mechanisms for disseminating evidence-based practices across institutional and national boundaries. Policymakers should recognize that achieving effective digital transformation in education requires not only technological infrastructure but also human capacity building, quality assurance mechanisms, equitable access provision, and continuous research to inform evidence-informed policy decisions.</w:t>
      </w:r>
    </w:p>
    <w:p w14:paraId="0D981B56" w14:textId="77777777" w:rsidR="009F409F" w:rsidRDefault="009F409F" w:rsidP="009F409F">
      <w:pPr>
        <w:pStyle w:val="Body"/>
        <w:spacing w:after="0"/>
        <w:rPr>
          <w:rFonts w:ascii="Arial" w:hAnsi="Arial" w:cs="Arial"/>
        </w:rPr>
      </w:pPr>
    </w:p>
    <w:p w14:paraId="3E0F834F" w14:textId="76818B62" w:rsidR="00064276" w:rsidRPr="00FB3A86" w:rsidRDefault="00064276" w:rsidP="00064276">
      <w:pPr>
        <w:pStyle w:val="Body"/>
        <w:spacing w:after="0"/>
        <w:rPr>
          <w:rFonts w:ascii="Arial" w:hAnsi="Arial" w:cs="Arial"/>
        </w:rPr>
      </w:pPr>
    </w:p>
    <w:p w14:paraId="1D084B4D"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623D7913" w14:textId="77777777" w:rsidR="00790ADA" w:rsidRPr="00FB3A86" w:rsidRDefault="00790ADA" w:rsidP="00441B6F">
      <w:pPr>
        <w:pStyle w:val="ConcHead"/>
        <w:spacing w:after="0"/>
        <w:jc w:val="both"/>
        <w:rPr>
          <w:rFonts w:ascii="Arial" w:hAnsi="Arial" w:cs="Arial"/>
        </w:rPr>
      </w:pPr>
    </w:p>
    <w:p w14:paraId="60BBB8CB" w14:textId="694549A3" w:rsidR="00B97586" w:rsidRDefault="00B97586" w:rsidP="00B97586">
      <w:pPr>
        <w:pStyle w:val="Body"/>
        <w:spacing w:after="0"/>
        <w:rPr>
          <w:rFonts w:ascii="Arial" w:hAnsi="Arial" w:cs="Arial"/>
        </w:rPr>
      </w:pPr>
      <w:r w:rsidRPr="00B97586">
        <w:rPr>
          <w:rFonts w:ascii="Arial" w:hAnsi="Arial" w:cs="Arial"/>
        </w:rPr>
        <w:t>The study reported significant findings in preparing pre-service teachers to meet the changing needs of K-to-12 Basic Education in the 21st century. Through thorough data analysis and literature review, the research offered insights into the design and evaluation of Moodle-based instructional modules for a professional education course, BENLAC. The findings carry important implications for future educators in effectively integrating technology, aligning instruction with standards, using various assessment strategies, promoting active learning within communities, and providing ongoing learning opportunities. The central takeaway is that by embracing Moodle-based instructional modules, educational institutions can significantly enhance their ability to equip pre-service teachers with the skills necessary to thrive in modern educational environments, thereby fostering a more agile, inclusive, and technologically adept approach to teaching in the 21st century. The implementation of the Virtual Learning Portal (VLP) during the COVID-19 pandemic marks a significant advancement in improving the educational landscape. The VLP simplified the delivery of course content and offered an innovative platform for collaboration, assessment, and ongoing learning. The VLP was evaluated to demonstrate its ability to meet the diverse needs of educators and students in an interactive and engaging environment. Despite challenges, the positive results of the study lay a foundation for future educational technologies that promote efficient and effective tea</w:t>
      </w:r>
      <w:r>
        <w:rPr>
          <w:rFonts w:ascii="Arial" w:hAnsi="Arial" w:cs="Arial"/>
        </w:rPr>
        <w:t>ching and learning experiences.</w:t>
      </w:r>
    </w:p>
    <w:p w14:paraId="2226E023" w14:textId="77777777" w:rsidR="00B97586" w:rsidRPr="00B97586" w:rsidRDefault="00B97586" w:rsidP="00B97586">
      <w:pPr>
        <w:pStyle w:val="Body"/>
        <w:spacing w:after="0"/>
        <w:rPr>
          <w:rFonts w:ascii="Arial" w:hAnsi="Arial" w:cs="Arial"/>
        </w:rPr>
      </w:pPr>
    </w:p>
    <w:p w14:paraId="06DCDCAF" w14:textId="712D789E" w:rsidR="00B01FCD" w:rsidRDefault="00B97586" w:rsidP="00B97586">
      <w:pPr>
        <w:pStyle w:val="Body"/>
        <w:spacing w:after="0"/>
        <w:rPr>
          <w:rFonts w:ascii="Arial" w:hAnsi="Arial" w:cs="Arial"/>
        </w:rPr>
      </w:pPr>
      <w:r w:rsidRPr="00B97586">
        <w:rPr>
          <w:rFonts w:ascii="Arial" w:hAnsi="Arial" w:cs="Arial"/>
        </w:rPr>
        <w:t>Furthermore, the assessment of the Moodle-based instructional module proved to be a valuable educational resource. Strong evidence of its educational usability was demonstrated through thorough evaluations by experts in content, design/format, technical/technological, and pedagogical fields, with an overall 'very good' rating across all criteria. Positive feedback and constructive suggestions from expert reviewers confirmed its strong applicability and significant potential to improve learning experiences. The results helped refine the instructional module and highlighted the importance of ongoing evaluation and continuous improvement in instructional design. The findings underscored the importance of well-designed instructional materials in supporting active and meaningful learning.</w:t>
      </w:r>
    </w:p>
    <w:p w14:paraId="78792D52" w14:textId="5BCCA098" w:rsidR="006C15BA" w:rsidRDefault="006C15BA" w:rsidP="00B97586">
      <w:pPr>
        <w:pStyle w:val="Body"/>
        <w:spacing w:after="0"/>
        <w:rPr>
          <w:rFonts w:ascii="Arial" w:hAnsi="Arial" w:cs="Arial"/>
        </w:rPr>
      </w:pPr>
    </w:p>
    <w:p w14:paraId="468DAFAC" w14:textId="77777777" w:rsidR="006C15BA" w:rsidRPr="004C2367" w:rsidRDefault="006C15BA" w:rsidP="006C15BA">
      <w:pPr>
        <w:jc w:val="both"/>
        <w:rPr>
          <w:rFonts w:ascii="Arial" w:hAnsi="Arial" w:cs="Arial"/>
          <w:i/>
        </w:rPr>
      </w:pPr>
      <w:r w:rsidRPr="004C2367">
        <w:rPr>
          <w:rFonts w:ascii="Arial" w:hAnsi="Arial" w:cs="Arial"/>
          <w:i/>
        </w:rPr>
        <w:t>Recommendations for Future Research</w:t>
      </w:r>
    </w:p>
    <w:p w14:paraId="44993DF7" w14:textId="77777777" w:rsidR="006C15BA" w:rsidRPr="004C2367" w:rsidRDefault="006C15BA" w:rsidP="006C15BA">
      <w:pPr>
        <w:jc w:val="both"/>
        <w:rPr>
          <w:rFonts w:ascii="Arial" w:hAnsi="Arial" w:cs="Arial"/>
        </w:rPr>
      </w:pPr>
    </w:p>
    <w:p w14:paraId="45EAF676" w14:textId="77777777" w:rsidR="006C15BA" w:rsidRDefault="006C15BA" w:rsidP="006C15BA">
      <w:pPr>
        <w:jc w:val="both"/>
        <w:rPr>
          <w:rFonts w:ascii="Arial" w:hAnsi="Arial" w:cs="Arial"/>
        </w:rPr>
      </w:pPr>
      <w:r w:rsidRPr="0084156E">
        <w:rPr>
          <w:rFonts w:ascii="Arial" w:hAnsi="Arial" w:cs="Arial"/>
        </w:rPr>
        <w:t xml:space="preserve">Based on the results and limitations of this study, several promising directions for future research emerge. More importantly, longitudinal studies are needed to identify the long-term effects of Moodle-based teaching on pre-service teachers' professional learning, with a focus on the impact of digital learning modules on their in-service teaching, technology integration, and pedagogical decision-making. Such studies could employ mixed-methods designs that involve classroom observations, teaching portfolios, and self-efficacy measures spanning several years after graduation. Second, cross-institutional validation studies should be conducted across various higher education contexts (e.g., state universities, private institutions, teacher education colleges) to test the effectiveness of module implementation and the influence of institutional factors (technological infrastructure, teacher digital competence, institutional support systems, and student demographics). Cross-national comparative research is particularly needed to understand the cultural and structural factors that support or hinder the successful adoption of LMS in teacher education. </w:t>
      </w:r>
    </w:p>
    <w:p w14:paraId="61FDDC84" w14:textId="77777777" w:rsidR="006C15BA" w:rsidRDefault="006C15BA" w:rsidP="006C15BA">
      <w:pPr>
        <w:jc w:val="both"/>
        <w:rPr>
          <w:rFonts w:ascii="Arial" w:hAnsi="Arial" w:cs="Arial"/>
        </w:rPr>
      </w:pPr>
    </w:p>
    <w:p w14:paraId="63019103" w14:textId="77777777" w:rsidR="006C15BA" w:rsidRDefault="006C15BA" w:rsidP="006C15BA">
      <w:pPr>
        <w:jc w:val="both"/>
        <w:rPr>
          <w:rFonts w:ascii="Arial" w:hAnsi="Arial" w:cs="Arial"/>
        </w:rPr>
      </w:pPr>
      <w:r w:rsidRPr="0084156E">
        <w:rPr>
          <w:rFonts w:ascii="Arial" w:hAnsi="Arial" w:cs="Arial"/>
        </w:rPr>
        <w:t xml:space="preserve">Third, comparative effectiveness studies are warranted to systematically compare Moodle with other popular Learning Management Systems (such as Canvas, Blackboard, Google Classroom, and Microsoft Teams) to determine platform-specific affordances and constraints that affect learning outcomes, user experience, and institutional sustainability. Comparisons can be made based on factors such as cost-effectiveness, scalability, the need for technical </w:t>
      </w:r>
      <w:r w:rsidRPr="0084156E">
        <w:rPr>
          <w:rFonts w:ascii="Arial" w:hAnsi="Arial" w:cs="Arial"/>
        </w:rPr>
        <w:lastRenderedPageBreak/>
        <w:t xml:space="preserve">support, and suitability for various pedagogical approaches. Fourth, there is a need for future research to examine patterns of student engagement and learning analytics in greater detail, using the rich data generated by LMS platforms so that decisions can be made about how students interact with different components of the module (videos, readings, assessments, discussion forums), about the optimal sequence of learning activities, and about the early warning signs of student disengagement or difficulties that students are experiencing. It could be used to provide adaptive learning pathways, in which content is delivered in a personalized manner, tailored to the individual student's learning needs and styles. </w:t>
      </w:r>
    </w:p>
    <w:p w14:paraId="4E2510DB" w14:textId="77777777" w:rsidR="006C15BA" w:rsidRDefault="006C15BA" w:rsidP="006C15BA">
      <w:pPr>
        <w:jc w:val="both"/>
        <w:rPr>
          <w:rFonts w:ascii="Arial" w:hAnsi="Arial" w:cs="Arial"/>
        </w:rPr>
      </w:pPr>
    </w:p>
    <w:p w14:paraId="7F04898E" w14:textId="77777777" w:rsidR="006C15BA" w:rsidRDefault="006C15BA" w:rsidP="006C15BA">
      <w:pPr>
        <w:jc w:val="both"/>
        <w:rPr>
          <w:rFonts w:ascii="Arial" w:hAnsi="Arial" w:cs="Arial"/>
        </w:rPr>
      </w:pPr>
      <w:r w:rsidRPr="0084156E">
        <w:rPr>
          <w:rFonts w:ascii="Arial" w:hAnsi="Arial" w:cs="Arial"/>
        </w:rPr>
        <w:t xml:space="preserve">Fifth, studies on integrating emerging technologies (e.g., AI for individualized feedback, virtual reality for immersive learning experiences, AR for better visualization of abstract concepts, gamification for increased motivation, etc.) into Moodle-based modules for digital teacher education could open the door to further opportunities. Sixth, research into the differential efficacy of the module for different learner groups (such as digital literacies, rural or urban students, various learning styles, or disabilities) would provide essential insights into designing better, more inclusive, and equitable digital learning environments. Seventh, a study examining the professional development needs of faculty members who are implementing Moodle-based instruction can help identify the key skills, support structures, and training programs required for effective digital pedagogy adoption. Eighth, cost-benefit analyses of the economic sustainability of creating and maintaining high-quality LMS modules (including faculty time inputs, technical infrastructure costs, ongoing maintenance needs, and student technology access issues) would inform institutional policy decisions on resource allocation for digital transformation efforts. </w:t>
      </w:r>
    </w:p>
    <w:p w14:paraId="6C1E1148" w14:textId="77777777" w:rsidR="006C15BA" w:rsidRDefault="006C15BA" w:rsidP="006C15BA">
      <w:pPr>
        <w:jc w:val="both"/>
        <w:rPr>
          <w:rFonts w:ascii="Arial" w:hAnsi="Arial" w:cs="Arial"/>
        </w:rPr>
      </w:pPr>
    </w:p>
    <w:p w14:paraId="5439C028" w14:textId="236B617A" w:rsidR="006C15BA" w:rsidRDefault="006C15BA" w:rsidP="006C15BA">
      <w:pPr>
        <w:jc w:val="both"/>
        <w:rPr>
          <w:rFonts w:ascii="Arial" w:hAnsi="Arial" w:cs="Arial"/>
        </w:rPr>
      </w:pPr>
      <w:r w:rsidRPr="0084156E">
        <w:rPr>
          <w:rFonts w:ascii="Arial" w:hAnsi="Arial" w:cs="Arial"/>
        </w:rPr>
        <w:t>Ninth, the exploration of research on integrating authentic assessment strategies in Moodle environments, such as performance-based assessments, digital portfolios, and simulated teaching scenarios, could enhance validity and reliability when measuring pre-service teacher competencies in 21st-century literacies. Tenth, research on the role of social presence and community formation in online learning environments may identify ways to facilitate meaningful social interactions, collaborative learning, and professional learning communities on LMS platforms. Finally, iterative cycles of action research can be employed to develop practical knowledge about continuous improvement processes and instructional design principles, informed by evidence from practice in the context of teacher education. Taken together, these directions for future research would contribute to the theoretical knowledge on technology-enhanced learning in teacher education, as well as to the practical knowledge necessary for advancing the quality, accessibility, and effectiveness of digital professional education programs in the 21st century.</w:t>
      </w:r>
    </w:p>
    <w:p w14:paraId="40449127" w14:textId="0780C4ED" w:rsidR="005C40C8" w:rsidRDefault="005C40C8" w:rsidP="00441B6F">
      <w:pPr>
        <w:pStyle w:val="ReferHead"/>
        <w:spacing w:after="0"/>
        <w:jc w:val="both"/>
        <w:rPr>
          <w:rFonts w:ascii="Arial" w:hAnsi="Arial" w:cs="Arial"/>
          <w:b w:val="0"/>
          <w:caps w:val="0"/>
          <w:sz w:val="20"/>
        </w:rPr>
      </w:pPr>
    </w:p>
    <w:p w14:paraId="720F5E3C" w14:textId="77777777" w:rsidR="006576AE" w:rsidRDefault="006576AE" w:rsidP="00441B6F">
      <w:pPr>
        <w:pStyle w:val="ReferHead"/>
        <w:spacing w:after="0"/>
        <w:jc w:val="both"/>
        <w:rPr>
          <w:rFonts w:ascii="Arial" w:hAnsi="Arial" w:cs="Arial"/>
          <w:b w:val="0"/>
          <w:caps w:val="0"/>
          <w:sz w:val="20"/>
        </w:rPr>
      </w:pPr>
    </w:p>
    <w:p w14:paraId="17DF058A" w14:textId="77777777" w:rsidR="005C40C8" w:rsidRPr="005C40C8" w:rsidRDefault="005C40C8" w:rsidP="005C40C8">
      <w:pPr>
        <w:pStyle w:val="ReferHead"/>
        <w:jc w:val="both"/>
        <w:rPr>
          <w:rFonts w:ascii="Arial" w:hAnsi="Arial" w:cs="Arial"/>
          <w:b w:val="0"/>
          <w:caps w:val="0"/>
          <w:sz w:val="20"/>
        </w:rPr>
      </w:pPr>
      <w:r w:rsidRPr="005C40C8">
        <w:rPr>
          <w:rFonts w:ascii="Arial" w:hAnsi="Arial" w:cs="Arial"/>
          <w:b w:val="0"/>
          <w:caps w:val="0"/>
          <w:sz w:val="20"/>
        </w:rPr>
        <w:t>COMPETING INTERESTS DISCLAIMER:</w:t>
      </w:r>
    </w:p>
    <w:p w14:paraId="61E42C2A" w14:textId="7A03EF35" w:rsidR="005C40C8" w:rsidRDefault="005B24AC" w:rsidP="005C40C8">
      <w:pPr>
        <w:pStyle w:val="ReferHead"/>
        <w:jc w:val="both"/>
        <w:rPr>
          <w:rFonts w:ascii="Arial" w:hAnsi="Arial" w:cs="Arial"/>
          <w:b w:val="0"/>
          <w:caps w:val="0"/>
          <w:sz w:val="20"/>
        </w:rPr>
      </w:pPr>
      <w:r>
        <w:rPr>
          <w:rFonts w:ascii="Arial" w:hAnsi="Arial" w:cs="Arial"/>
          <w:b w:val="0"/>
          <w:caps w:val="0"/>
          <w:sz w:val="20"/>
        </w:rPr>
        <w:t>Author</w:t>
      </w:r>
      <w:r w:rsidR="005C40C8" w:rsidRPr="005C40C8">
        <w:rPr>
          <w:rFonts w:ascii="Arial" w:hAnsi="Arial" w:cs="Arial"/>
          <w:b w:val="0"/>
          <w:caps w:val="0"/>
          <w:sz w:val="20"/>
        </w:rPr>
        <w:t xml:space="preserve"> have declared that they have no known competing financial interests OR non-financial interests OR personal relationships that could have appeared to influence the work reported in this paper.</w:t>
      </w:r>
    </w:p>
    <w:p w14:paraId="329F46C0" w14:textId="0B52A0CF" w:rsidR="00A76CE6" w:rsidRPr="00A76CE6" w:rsidRDefault="00A76CE6" w:rsidP="00A76CE6">
      <w:pPr>
        <w:pStyle w:val="ReferHead"/>
        <w:jc w:val="both"/>
        <w:rPr>
          <w:rFonts w:ascii="Arial" w:hAnsi="Arial" w:cs="Arial"/>
          <w:b w:val="0"/>
          <w:caps w:val="0"/>
          <w:sz w:val="20"/>
        </w:rPr>
      </w:pPr>
      <w:r w:rsidRPr="00A76CE6">
        <w:rPr>
          <w:rFonts w:ascii="Arial" w:hAnsi="Arial" w:cs="Arial"/>
          <w:b w:val="0"/>
          <w:caps w:val="0"/>
          <w:sz w:val="20"/>
        </w:rPr>
        <w:t xml:space="preserve">Ethical </w:t>
      </w:r>
      <w:r>
        <w:rPr>
          <w:rFonts w:ascii="Arial" w:hAnsi="Arial" w:cs="Arial"/>
          <w:b w:val="0"/>
          <w:caps w:val="0"/>
          <w:sz w:val="20"/>
        </w:rPr>
        <w:t>Approval and consent</w:t>
      </w:r>
    </w:p>
    <w:p w14:paraId="236A0B0B" w14:textId="77777777" w:rsidR="00A76CE6" w:rsidRPr="00A76CE6" w:rsidRDefault="00A76CE6" w:rsidP="00A76CE6">
      <w:pPr>
        <w:pStyle w:val="ReferHead"/>
        <w:jc w:val="both"/>
        <w:rPr>
          <w:rFonts w:ascii="Arial" w:hAnsi="Arial" w:cs="Arial"/>
          <w:b w:val="0"/>
          <w:caps w:val="0"/>
          <w:sz w:val="20"/>
        </w:rPr>
      </w:pPr>
    </w:p>
    <w:p w14:paraId="1F7A43C9" w14:textId="36366FED" w:rsidR="00A76CE6" w:rsidRDefault="00A76CE6" w:rsidP="00A76CE6">
      <w:pPr>
        <w:pStyle w:val="ReferHead"/>
        <w:jc w:val="both"/>
        <w:rPr>
          <w:rFonts w:ascii="Arial" w:hAnsi="Arial" w:cs="Arial"/>
          <w:b w:val="0"/>
          <w:caps w:val="0"/>
          <w:sz w:val="20"/>
        </w:rPr>
      </w:pPr>
      <w:r w:rsidRPr="00A76CE6">
        <w:rPr>
          <w:rFonts w:ascii="Arial" w:hAnsi="Arial" w:cs="Arial"/>
          <w:b w:val="0"/>
          <w:caps w:val="0"/>
          <w:sz w:val="20"/>
        </w:rPr>
        <w:t xml:space="preserve">The CBSUA Research Ethics Committee granted ethical clearance for this study prior to data collection. Informed consent was obtained, and every expert evaluator was made aware of their right to withdraw without consequences at any time. The involvement was voluntary, and data analysis and presentation were anonymized from the evaluators. All data </w:t>
      </w:r>
      <w:r w:rsidRPr="00A76CE6">
        <w:rPr>
          <w:rFonts w:ascii="Arial" w:hAnsi="Arial" w:cs="Arial"/>
          <w:b w:val="0"/>
          <w:caps w:val="0"/>
          <w:sz w:val="20"/>
        </w:rPr>
        <w:lastRenderedPageBreak/>
        <w:t>were stored securely in password-protected files, accessible only to the research team. This research was in accordance with the Data Privacy Act of 2012(Republic Act No. 10173) and the ethics of institutional research. There are no conflicts of interest, and the contributors have been fully recognized.</w:t>
      </w:r>
    </w:p>
    <w:p w14:paraId="4E01CB48" w14:textId="77777777" w:rsidR="00A76CE6" w:rsidRDefault="00A76CE6" w:rsidP="005C40C8">
      <w:pPr>
        <w:pStyle w:val="ReferHead"/>
        <w:jc w:val="both"/>
        <w:rPr>
          <w:rFonts w:ascii="Arial" w:hAnsi="Arial" w:cs="Arial"/>
          <w:b w:val="0"/>
          <w:caps w:val="0"/>
          <w:sz w:val="20"/>
        </w:rPr>
      </w:pPr>
    </w:p>
    <w:p w14:paraId="614CEC8A" w14:textId="77777777" w:rsidR="00A76CE6" w:rsidRDefault="00A76CE6" w:rsidP="009B3E02">
      <w:pPr>
        <w:pStyle w:val="ReferHead"/>
        <w:jc w:val="both"/>
        <w:rPr>
          <w:rFonts w:ascii="Arial" w:hAnsi="Arial" w:cs="Arial"/>
          <w:b w:val="0"/>
          <w:caps w:val="0"/>
          <w:sz w:val="20"/>
        </w:rPr>
      </w:pPr>
    </w:p>
    <w:p w14:paraId="37F3CC20" w14:textId="77777777" w:rsidR="00A76CE6" w:rsidRDefault="00A76CE6" w:rsidP="009B3E02">
      <w:pPr>
        <w:pStyle w:val="ReferHead"/>
        <w:jc w:val="both"/>
        <w:rPr>
          <w:rFonts w:ascii="Arial" w:hAnsi="Arial" w:cs="Arial"/>
          <w:b w:val="0"/>
          <w:caps w:val="0"/>
          <w:sz w:val="20"/>
        </w:rPr>
      </w:pPr>
    </w:p>
    <w:p w14:paraId="33F1BFEB" w14:textId="5F1B5E0C" w:rsidR="009B3E02" w:rsidRDefault="009B3E02" w:rsidP="009B3E02">
      <w:pPr>
        <w:pStyle w:val="ReferHead"/>
        <w:jc w:val="both"/>
        <w:rPr>
          <w:rFonts w:ascii="Arial" w:hAnsi="Arial" w:cs="Arial"/>
          <w:b w:val="0"/>
          <w:caps w:val="0"/>
          <w:sz w:val="20"/>
        </w:rPr>
      </w:pPr>
      <w:r w:rsidRPr="009B3E02">
        <w:rPr>
          <w:rFonts w:ascii="Arial" w:hAnsi="Arial" w:cs="Arial"/>
          <w:b w:val="0"/>
          <w:caps w:val="0"/>
          <w:sz w:val="20"/>
        </w:rPr>
        <w:t>DISCL</w:t>
      </w:r>
      <w:r>
        <w:rPr>
          <w:rFonts w:ascii="Arial" w:hAnsi="Arial" w:cs="Arial"/>
          <w:b w:val="0"/>
          <w:caps w:val="0"/>
          <w:sz w:val="20"/>
        </w:rPr>
        <w:t>AIMER (ARTIFICIAL INTELLIGENCE)</w:t>
      </w:r>
    </w:p>
    <w:p w14:paraId="7520AC06" w14:textId="77777777" w:rsidR="00A76CE6" w:rsidRDefault="00A76CE6" w:rsidP="009B3E02">
      <w:pPr>
        <w:pStyle w:val="ReferHead"/>
        <w:jc w:val="both"/>
        <w:rPr>
          <w:rFonts w:ascii="Arial" w:hAnsi="Arial" w:cs="Arial"/>
          <w:b w:val="0"/>
          <w:caps w:val="0"/>
          <w:sz w:val="20"/>
        </w:rPr>
      </w:pPr>
    </w:p>
    <w:p w14:paraId="7D8E1CC7" w14:textId="77777777" w:rsidR="00A76CE6" w:rsidRPr="00A76CE6" w:rsidRDefault="00A76CE6" w:rsidP="00A76CE6">
      <w:pPr>
        <w:pStyle w:val="ReferHead"/>
        <w:jc w:val="both"/>
        <w:rPr>
          <w:rFonts w:ascii="Arial" w:hAnsi="Arial" w:cs="Arial"/>
          <w:b w:val="0"/>
          <w:caps w:val="0"/>
          <w:sz w:val="20"/>
        </w:rPr>
      </w:pPr>
      <w:r w:rsidRPr="00A76CE6">
        <w:rPr>
          <w:rFonts w:ascii="Arial" w:hAnsi="Arial" w:cs="Arial"/>
          <w:b w:val="0"/>
          <w:caps w:val="0"/>
          <w:sz w:val="20"/>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A1D04C5" w14:textId="4FF2EE9C" w:rsidR="00A76CE6" w:rsidRPr="009B3E02" w:rsidRDefault="00A76CE6" w:rsidP="00A76CE6">
      <w:pPr>
        <w:pStyle w:val="ReferHead"/>
        <w:jc w:val="both"/>
        <w:rPr>
          <w:rFonts w:ascii="Arial" w:hAnsi="Arial" w:cs="Arial"/>
          <w:b w:val="0"/>
          <w:caps w:val="0"/>
          <w:sz w:val="20"/>
        </w:rPr>
      </w:pPr>
      <w:r w:rsidRPr="00A76CE6">
        <w:rPr>
          <w:rFonts w:ascii="Arial" w:hAnsi="Arial" w:cs="Arial"/>
          <w:b w:val="0"/>
          <w:caps w:val="0"/>
          <w:sz w:val="20"/>
        </w:rPr>
        <w:t>Details of the AI usage are given below:</w:t>
      </w:r>
    </w:p>
    <w:p w14:paraId="786614D7" w14:textId="01DAE53F" w:rsidR="00F140EC" w:rsidRDefault="000149B4" w:rsidP="009B3E02">
      <w:pPr>
        <w:pStyle w:val="ReferHead"/>
        <w:jc w:val="both"/>
        <w:rPr>
          <w:rFonts w:ascii="Arial" w:hAnsi="Arial" w:cs="Arial"/>
          <w:b w:val="0"/>
          <w:caps w:val="0"/>
          <w:sz w:val="20"/>
        </w:rPr>
      </w:pPr>
      <w:r w:rsidRPr="000149B4">
        <w:rPr>
          <w:rFonts w:ascii="Arial" w:hAnsi="Arial" w:cs="Arial"/>
          <w:b w:val="0"/>
          <w:caps w:val="0"/>
          <w:sz w:val="20"/>
        </w:rPr>
        <w:t>The autho</w:t>
      </w:r>
      <w:r w:rsidR="000721FF">
        <w:rPr>
          <w:rFonts w:ascii="Arial" w:hAnsi="Arial" w:cs="Arial"/>
          <w:b w:val="0"/>
          <w:caps w:val="0"/>
          <w:sz w:val="20"/>
        </w:rPr>
        <w:t>rs would like to state that she</w:t>
      </w:r>
      <w:r w:rsidRPr="000149B4">
        <w:rPr>
          <w:rFonts w:ascii="Arial" w:hAnsi="Arial" w:cs="Arial"/>
          <w:b w:val="0"/>
          <w:caps w:val="0"/>
          <w:sz w:val="20"/>
        </w:rPr>
        <w:t xml:space="preserve"> </w:t>
      </w:r>
      <w:r w:rsidR="00B6239A" w:rsidRPr="000149B4">
        <w:rPr>
          <w:rFonts w:ascii="Arial" w:hAnsi="Arial" w:cs="Arial"/>
          <w:b w:val="0"/>
          <w:caps w:val="0"/>
          <w:sz w:val="20"/>
        </w:rPr>
        <w:t>has</w:t>
      </w:r>
      <w:r w:rsidRPr="000149B4">
        <w:rPr>
          <w:rFonts w:ascii="Arial" w:hAnsi="Arial" w:cs="Arial"/>
          <w:b w:val="0"/>
          <w:caps w:val="0"/>
          <w:sz w:val="20"/>
        </w:rPr>
        <w:t xml:space="preserve"> used the Claude Sonnet 4.5, an artificial intelligence tool developed by Anthropic, in the final stages of content development. Claude Sonnet 4.5 was used to enhance the manuscript's structure, ensuring it is well-organized and allows for uniform formatting and compliance with academic writing guidelines. The AI technique helped to improve the linguistic clarity, grammatical precision, and overall academic presentation of the research results. Claude Sonnet 4.5 provided technical assistance with the manuscript, suggesting possible grammatical, syntactical, and stylistic changes.</w:t>
      </w:r>
    </w:p>
    <w:p w14:paraId="0E75EC08" w14:textId="77777777" w:rsidR="000149B4" w:rsidRDefault="000149B4" w:rsidP="00441B6F">
      <w:pPr>
        <w:pStyle w:val="ReferHead"/>
        <w:spacing w:after="0"/>
        <w:jc w:val="both"/>
        <w:rPr>
          <w:rFonts w:ascii="Arial" w:hAnsi="Arial" w:cs="Arial"/>
        </w:rPr>
      </w:pPr>
    </w:p>
    <w:p w14:paraId="3A3EC2FC" w14:textId="4826AADE" w:rsidR="00B01FCD" w:rsidRDefault="00B01FCD" w:rsidP="00441B6F">
      <w:pPr>
        <w:pStyle w:val="ReferHead"/>
        <w:spacing w:after="0"/>
        <w:jc w:val="both"/>
        <w:rPr>
          <w:rFonts w:ascii="Arial" w:hAnsi="Arial" w:cs="Arial"/>
        </w:rPr>
      </w:pPr>
      <w:r w:rsidRPr="00FB3A86">
        <w:rPr>
          <w:rFonts w:ascii="Arial" w:hAnsi="Arial" w:cs="Arial"/>
        </w:rPr>
        <w:t>References</w:t>
      </w:r>
    </w:p>
    <w:p w14:paraId="14CB1272" w14:textId="77777777" w:rsidR="00790ADA" w:rsidRDefault="00790ADA" w:rsidP="00441B6F">
      <w:pPr>
        <w:pStyle w:val="ReferHead"/>
        <w:spacing w:after="0"/>
        <w:jc w:val="both"/>
        <w:rPr>
          <w:rFonts w:ascii="Arial" w:hAnsi="Arial" w:cs="Arial"/>
        </w:rPr>
      </w:pPr>
    </w:p>
    <w:p w14:paraId="4D8F4B2C" w14:textId="77777777" w:rsidR="00FC2F95" w:rsidRPr="00FC2F95" w:rsidRDefault="00FC2F95" w:rsidP="00FC2F95">
      <w:pPr>
        <w:ind w:left="720" w:hanging="720"/>
        <w:jc w:val="both"/>
        <w:rPr>
          <w:rFonts w:ascii="Arial" w:hAnsi="Arial" w:cs="Arial"/>
          <w:color w:val="FF0000"/>
        </w:rPr>
      </w:pPr>
      <w:r w:rsidRPr="00FC2F95">
        <w:rPr>
          <w:rFonts w:ascii="Arial" w:hAnsi="Arial" w:cs="Arial"/>
        </w:rPr>
        <w:t xml:space="preserve">Abumalloh, R.A., Asadi, S., Nilashi, M., Minaei-Bidgoli, B., Nayer, F.K., Samad, S., Mohd, S., Ibrahim, O. (2021). The impact of coronavirus pandemic (COVID-19) on Education: The role of virtual and remote laboratories in Education. Technol. Soc., 67, 101728. </w:t>
      </w:r>
      <w:hyperlink r:id="rId28" w:history="1">
        <w:r w:rsidRPr="00FC2F95">
          <w:rPr>
            <w:rStyle w:val="Hyperlink"/>
            <w:rFonts w:ascii="Arial" w:hAnsi="Arial" w:cs="Arial"/>
          </w:rPr>
          <w:t>https://doi.org/10.1016/j.techsoc.2021.101728</w:t>
        </w:r>
      </w:hyperlink>
      <w:r w:rsidRPr="00FC2F95">
        <w:rPr>
          <w:rFonts w:ascii="Arial" w:hAnsi="Arial" w:cs="Arial"/>
        </w:rPr>
        <w:t xml:space="preserve"> </w:t>
      </w:r>
    </w:p>
    <w:p w14:paraId="0D43B3D3" w14:textId="77777777" w:rsidR="00FC2F95" w:rsidRPr="00FC2F95" w:rsidRDefault="00FC2F95" w:rsidP="00FC2F95">
      <w:pPr>
        <w:ind w:left="720" w:hanging="720"/>
        <w:jc w:val="both"/>
        <w:rPr>
          <w:rFonts w:ascii="Arial" w:hAnsi="Arial" w:cs="Arial"/>
          <w:color w:val="FF0000"/>
        </w:rPr>
      </w:pPr>
      <w:r w:rsidRPr="00FC2F95">
        <w:rPr>
          <w:rFonts w:ascii="Arial" w:hAnsi="Arial" w:cs="Arial"/>
        </w:rPr>
        <w:t xml:space="preserve">Aljawarneh, S.A. (2020). Reviewing and exploring innovative ubiquitous learning tools in higher Education. J Comput High Educ, 32, 57–73. </w:t>
      </w:r>
      <w:hyperlink r:id="rId29" w:history="1">
        <w:r w:rsidRPr="00FC2F95">
          <w:rPr>
            <w:rStyle w:val="Hyperlink"/>
            <w:rFonts w:ascii="Arial" w:hAnsi="Arial" w:cs="Arial"/>
          </w:rPr>
          <w:t>https://doi.org/10.1007/s12528-019-09207-0</w:t>
        </w:r>
      </w:hyperlink>
      <w:r w:rsidRPr="00FC2F95">
        <w:rPr>
          <w:rFonts w:ascii="Arial" w:hAnsi="Arial" w:cs="Arial"/>
        </w:rPr>
        <w:t xml:space="preserve"> </w:t>
      </w:r>
    </w:p>
    <w:p w14:paraId="79565B26" w14:textId="6BC5C8B1" w:rsidR="00FC2F95" w:rsidRDefault="00FC2F95" w:rsidP="00FC2F95">
      <w:pPr>
        <w:ind w:left="720" w:hanging="720"/>
        <w:jc w:val="both"/>
        <w:rPr>
          <w:rStyle w:val="Hyperlink"/>
          <w:rFonts w:ascii="Arial" w:hAnsi="Arial" w:cs="Arial"/>
        </w:rPr>
      </w:pPr>
      <w:r w:rsidRPr="00FC2F95">
        <w:rPr>
          <w:rFonts w:ascii="Arial" w:hAnsi="Arial" w:cs="Arial"/>
        </w:rPr>
        <w:t xml:space="preserve">Alqahtani, A.Y., &amp; Rajkhan, A.A. (2020). E-Learning Critical Success Factors during the COVID-19 Pandemic: A Comprehensive Analysis of E-Learning Managerial Perspectives. Education Sciences, 10(9), 216. </w:t>
      </w:r>
      <w:hyperlink r:id="rId30" w:history="1">
        <w:r w:rsidRPr="00FC2F95">
          <w:rPr>
            <w:rStyle w:val="Hyperlink"/>
            <w:rFonts w:ascii="Arial" w:hAnsi="Arial" w:cs="Arial"/>
          </w:rPr>
          <w:t>https://doi.org/10.3390/educsci10090216</w:t>
        </w:r>
      </w:hyperlink>
    </w:p>
    <w:p w14:paraId="1DB12870" w14:textId="1E17EB65" w:rsidR="001A2F40" w:rsidRPr="001A2F40" w:rsidRDefault="001A2F40" w:rsidP="00FC2F95">
      <w:pPr>
        <w:ind w:left="720" w:hanging="720"/>
        <w:jc w:val="both"/>
        <w:rPr>
          <w:rFonts w:ascii="Arial" w:hAnsi="Arial" w:cs="Arial"/>
          <w:color w:val="000000" w:themeColor="text1"/>
        </w:rPr>
      </w:pPr>
      <w:r w:rsidRPr="001A2F40">
        <w:rPr>
          <w:rFonts w:ascii="Arial" w:hAnsi="Arial" w:cs="Arial"/>
          <w:color w:val="000000" w:themeColor="text1"/>
        </w:rPr>
        <w:t xml:space="preserve">Almazroa, H., &amp; Alotaibi, W. (2023). Teaching 21st century skills: Understanding the depth and width of the challenges to shape proactive teacher education programmes. Sustainability, 15(9), Article 7365. </w:t>
      </w:r>
      <w:hyperlink r:id="rId31" w:history="1">
        <w:r w:rsidRPr="008D3721">
          <w:rPr>
            <w:rStyle w:val="Hyperlink"/>
            <w:rFonts w:ascii="Arial" w:hAnsi="Arial" w:cs="Arial"/>
          </w:rPr>
          <w:t>https://doi.org/10.3390/su15097365</w:t>
        </w:r>
      </w:hyperlink>
      <w:r>
        <w:rPr>
          <w:rFonts w:ascii="Arial" w:hAnsi="Arial" w:cs="Arial"/>
          <w:color w:val="000000" w:themeColor="text1"/>
        </w:rPr>
        <w:t xml:space="preserve"> </w:t>
      </w:r>
    </w:p>
    <w:p w14:paraId="00F3B52C" w14:textId="77777777" w:rsidR="00FC2F95" w:rsidRPr="00FC2F95" w:rsidRDefault="00FC2F95" w:rsidP="00FC2F95">
      <w:pPr>
        <w:ind w:left="720" w:hanging="720"/>
        <w:jc w:val="both"/>
        <w:rPr>
          <w:rFonts w:ascii="Arial" w:hAnsi="Arial" w:cs="Arial"/>
          <w:color w:val="FF0000"/>
        </w:rPr>
      </w:pPr>
      <w:r w:rsidRPr="00FC2F95">
        <w:rPr>
          <w:rFonts w:ascii="Arial" w:hAnsi="Arial" w:cs="Arial"/>
        </w:rPr>
        <w:t xml:space="preserve">Bani Hani, A., Hijazein, Y., Hadadin, H., Jarkas, A.K., Al-Tamimi, Z., Amarin, M., Shatarat, A., Abu Abeeleh, M., Al-Taher, R. (2021). E-Learning during COVID-19 pandemic; Turning a crisis into opportunity: A cross-sectional study at The University of Jordan. Annals of Medicine and Surgery, 70, 102882. </w:t>
      </w:r>
      <w:hyperlink r:id="rId32" w:history="1">
        <w:bookmarkStart w:id="1" w:name="_Hlk142309889"/>
        <w:r w:rsidRPr="00FC2F95">
          <w:rPr>
            <w:rStyle w:val="Hyperlink"/>
            <w:rFonts w:ascii="Arial" w:hAnsi="Arial" w:cs="Arial"/>
          </w:rPr>
          <w:t>https://doi.org/</w:t>
        </w:r>
        <w:bookmarkEnd w:id="1"/>
        <w:r w:rsidRPr="00FC2F95">
          <w:rPr>
            <w:rStyle w:val="Hyperlink"/>
            <w:rFonts w:ascii="Arial" w:hAnsi="Arial" w:cs="Arial"/>
          </w:rPr>
          <w:t>10.1016/j.amsu.2021.102882</w:t>
        </w:r>
      </w:hyperlink>
      <w:r w:rsidRPr="00FC2F95">
        <w:rPr>
          <w:rFonts w:ascii="Arial" w:hAnsi="Arial" w:cs="Arial"/>
        </w:rPr>
        <w:t xml:space="preserve"> </w:t>
      </w:r>
    </w:p>
    <w:p w14:paraId="207A0FE9" w14:textId="77777777" w:rsidR="00FC2F95" w:rsidRPr="00FC2F95" w:rsidRDefault="00FC2F95" w:rsidP="00FC2F95">
      <w:pPr>
        <w:ind w:left="720" w:hanging="720"/>
        <w:jc w:val="both"/>
        <w:rPr>
          <w:rFonts w:ascii="Arial" w:hAnsi="Arial" w:cs="Arial"/>
          <w:color w:val="FF0000"/>
        </w:rPr>
      </w:pPr>
      <w:r w:rsidRPr="00FC2F95">
        <w:rPr>
          <w:rFonts w:ascii="Arial" w:hAnsi="Arial" w:cs="Arial"/>
        </w:rPr>
        <w:lastRenderedPageBreak/>
        <w:t xml:space="preserve">Basilio, C. R. &amp; Sigua, E. S. (2022). Development and validation of multimedia-based instructional module in Science 7. International Research Journal of Science, Technology, Education, and Management, 2(1), 152–162. </w:t>
      </w:r>
      <w:hyperlink r:id="rId33" w:history="1">
        <w:r w:rsidRPr="00FC2F95">
          <w:rPr>
            <w:rStyle w:val="Hyperlink"/>
            <w:rFonts w:ascii="Arial" w:hAnsi="Arial" w:cs="Arial"/>
          </w:rPr>
          <w:t>https://doi.org/10.5281/zenodo.6496847</w:t>
        </w:r>
      </w:hyperlink>
      <w:r w:rsidRPr="00FC2F95">
        <w:rPr>
          <w:rFonts w:ascii="Arial" w:hAnsi="Arial" w:cs="Arial"/>
        </w:rPr>
        <w:t xml:space="preserve"> </w:t>
      </w:r>
    </w:p>
    <w:p w14:paraId="05C11698" w14:textId="77777777" w:rsidR="00FC2F95" w:rsidRPr="00FC2F95" w:rsidRDefault="00FC2F95" w:rsidP="00FC2F95">
      <w:pPr>
        <w:ind w:left="720" w:hanging="720"/>
        <w:jc w:val="both"/>
        <w:rPr>
          <w:rFonts w:ascii="Arial" w:hAnsi="Arial" w:cs="Arial"/>
          <w:color w:val="FF0000"/>
        </w:rPr>
      </w:pPr>
      <w:r w:rsidRPr="00FC2F95">
        <w:rPr>
          <w:rFonts w:ascii="Arial" w:hAnsi="Arial" w:cs="Arial"/>
        </w:rPr>
        <w:t xml:space="preserve">Cavus, N. (2015). Distance Learning and Learning Management Systems. Procedia - Social and Behavioral Sciences, 191, 872–877. </w:t>
      </w:r>
      <w:hyperlink r:id="rId34" w:history="1">
        <w:r w:rsidRPr="00FC2F95">
          <w:rPr>
            <w:rStyle w:val="Hyperlink"/>
            <w:rFonts w:ascii="Arial" w:hAnsi="Arial" w:cs="Arial"/>
          </w:rPr>
          <w:t>https://doi.org/10.1016/j.sbspro.2015.04.611</w:t>
        </w:r>
      </w:hyperlink>
      <w:r w:rsidRPr="00FC2F95">
        <w:rPr>
          <w:rFonts w:ascii="Arial" w:hAnsi="Arial" w:cs="Arial"/>
        </w:rPr>
        <w:t xml:space="preserve"> </w:t>
      </w:r>
    </w:p>
    <w:p w14:paraId="5B8C85FE" w14:textId="77777777" w:rsidR="00FC2F95" w:rsidRPr="00FC2F95" w:rsidRDefault="00FC2F95" w:rsidP="00FC2F95">
      <w:pPr>
        <w:ind w:left="720" w:hanging="720"/>
        <w:jc w:val="both"/>
        <w:rPr>
          <w:rFonts w:ascii="Arial" w:hAnsi="Arial" w:cs="Arial"/>
          <w:color w:val="FF0000"/>
        </w:rPr>
      </w:pPr>
      <w:r w:rsidRPr="00FC2F95">
        <w:rPr>
          <w:rFonts w:ascii="Arial" w:hAnsi="Arial" w:cs="Arial"/>
        </w:rPr>
        <w:t xml:space="preserve">Chaw, L.Y., &amp; Tang, C.M. (2018). What Makes Learning Management Systems Effective for Learning? Journal of Educational Technology Systems, 47(2), 152–169. </w:t>
      </w:r>
      <w:hyperlink r:id="rId35" w:history="1">
        <w:r w:rsidRPr="00FC2F95">
          <w:rPr>
            <w:rStyle w:val="Hyperlink"/>
            <w:rFonts w:ascii="Arial" w:hAnsi="Arial" w:cs="Arial"/>
          </w:rPr>
          <w:t>https://doi.org/10.1177/0047239518795828</w:t>
        </w:r>
      </w:hyperlink>
      <w:r w:rsidRPr="00FC2F95">
        <w:rPr>
          <w:rFonts w:ascii="Arial" w:hAnsi="Arial" w:cs="Arial"/>
        </w:rPr>
        <w:t xml:space="preserve"> </w:t>
      </w:r>
    </w:p>
    <w:p w14:paraId="38FD4F62" w14:textId="77777777" w:rsidR="00FC2F95" w:rsidRPr="00FC2F95" w:rsidRDefault="00FC2F95" w:rsidP="00FC2F95">
      <w:pPr>
        <w:ind w:left="720" w:hanging="720"/>
        <w:jc w:val="both"/>
        <w:rPr>
          <w:rFonts w:ascii="Arial" w:hAnsi="Arial" w:cs="Arial"/>
          <w:color w:val="FF0000"/>
        </w:rPr>
      </w:pPr>
      <w:r w:rsidRPr="00FC2F95">
        <w:rPr>
          <w:rFonts w:ascii="Arial" w:hAnsi="Arial" w:cs="Arial"/>
        </w:rPr>
        <w:t xml:space="preserve">Cramer, K.M., Ross, C., Plant, L., &amp; Pschibul, R. (2018). Efficacy of Learning Modules to Enhance Study Skills. International Journal of Technology and Inclusive Education, 7(1), 1251–1259. </w:t>
      </w:r>
      <w:hyperlink r:id="rId36" w:history="1">
        <w:r w:rsidRPr="00FC2F95">
          <w:rPr>
            <w:rStyle w:val="Hyperlink"/>
            <w:rFonts w:ascii="Arial" w:hAnsi="Arial" w:cs="Arial"/>
          </w:rPr>
          <w:t>https://doi.org/10.20533/ijtie.2047.0533.2018.0153</w:t>
        </w:r>
      </w:hyperlink>
      <w:r w:rsidRPr="00FC2F95">
        <w:rPr>
          <w:rFonts w:ascii="Arial" w:hAnsi="Arial" w:cs="Arial"/>
        </w:rPr>
        <w:t xml:space="preserve"> </w:t>
      </w:r>
    </w:p>
    <w:p w14:paraId="68DB262F" w14:textId="77777777" w:rsidR="00FC2F95" w:rsidRPr="00FC2F95" w:rsidRDefault="00FC2F95" w:rsidP="00FC2F95">
      <w:pPr>
        <w:ind w:left="720" w:hanging="720"/>
        <w:jc w:val="both"/>
        <w:rPr>
          <w:rFonts w:ascii="Arial" w:hAnsi="Arial" w:cs="Arial"/>
          <w:color w:val="FF0000"/>
        </w:rPr>
      </w:pPr>
      <w:r w:rsidRPr="00FC2F95">
        <w:rPr>
          <w:rFonts w:ascii="Arial" w:hAnsi="Arial" w:cs="Arial"/>
        </w:rPr>
        <w:t xml:space="preserve">Cruz, L.I.C., &amp; Rivera, K.C. (2022). Development And Validation Of Project-Based Module For Selected Topics In Biology. International Journal of Educational Research and Social Sciences (IJERSC), 3(3), 1124–1137. </w:t>
      </w:r>
      <w:hyperlink r:id="rId37" w:history="1">
        <w:r w:rsidRPr="00FC2F95">
          <w:rPr>
            <w:rStyle w:val="Hyperlink"/>
            <w:rFonts w:ascii="Arial" w:hAnsi="Arial" w:cs="Arial"/>
          </w:rPr>
          <w:t>https://doi.org/10.51601/ijersc.v3i3.374</w:t>
        </w:r>
      </w:hyperlink>
      <w:r w:rsidRPr="00FC2F95">
        <w:rPr>
          <w:rFonts w:ascii="Arial" w:hAnsi="Arial" w:cs="Arial"/>
        </w:rPr>
        <w:t xml:space="preserve"> </w:t>
      </w:r>
    </w:p>
    <w:p w14:paraId="21C5144B" w14:textId="1318F2D8" w:rsidR="0064668A" w:rsidRDefault="0064668A" w:rsidP="00FC2F95">
      <w:pPr>
        <w:ind w:left="720" w:hanging="720"/>
        <w:jc w:val="both"/>
        <w:rPr>
          <w:rFonts w:ascii="Arial" w:hAnsi="Arial" w:cs="Arial"/>
        </w:rPr>
      </w:pPr>
      <w:r w:rsidRPr="0064668A">
        <w:rPr>
          <w:rFonts w:ascii="Arial" w:hAnsi="Arial" w:cs="Arial"/>
        </w:rPr>
        <w:t xml:space="preserve">Davis, F. D. (1989). Perceived usefulness, perceived ease of use, and user acceptance of information technology. MIS Quarterly: Management Information Systems, 13(3), 319–339. </w:t>
      </w:r>
      <w:hyperlink r:id="rId38" w:history="1">
        <w:r w:rsidRPr="00FF6011">
          <w:rPr>
            <w:rStyle w:val="Hyperlink"/>
            <w:rFonts w:ascii="Arial" w:hAnsi="Arial" w:cs="Arial"/>
          </w:rPr>
          <w:t>https://doi.org/10.2307/249008</w:t>
        </w:r>
      </w:hyperlink>
      <w:r>
        <w:rPr>
          <w:rFonts w:ascii="Arial" w:hAnsi="Arial" w:cs="Arial"/>
        </w:rPr>
        <w:t xml:space="preserve"> </w:t>
      </w:r>
    </w:p>
    <w:p w14:paraId="3A54D322" w14:textId="73A5268E" w:rsidR="00FC2F95" w:rsidRPr="00FC2F95" w:rsidRDefault="00FC2F95" w:rsidP="00FC2F95">
      <w:pPr>
        <w:ind w:left="720" w:hanging="720"/>
        <w:jc w:val="both"/>
        <w:rPr>
          <w:rFonts w:ascii="Arial" w:hAnsi="Arial" w:cs="Arial"/>
          <w:color w:val="FF0000"/>
        </w:rPr>
      </w:pPr>
      <w:r w:rsidRPr="00FC2F95">
        <w:rPr>
          <w:rFonts w:ascii="Arial" w:hAnsi="Arial" w:cs="Arial"/>
        </w:rPr>
        <w:t>De León, E.B. (2020). Building and Enhancing New Literacies Across the Curriculum. Lorimar Publishing.</w:t>
      </w:r>
    </w:p>
    <w:p w14:paraId="63349511" w14:textId="77777777" w:rsidR="00FC2F95" w:rsidRPr="00FC2F95" w:rsidRDefault="00FC2F95" w:rsidP="00FC2F95">
      <w:pPr>
        <w:ind w:left="720" w:hanging="720"/>
        <w:jc w:val="both"/>
        <w:rPr>
          <w:rFonts w:ascii="Arial" w:hAnsi="Arial" w:cs="Arial"/>
          <w:color w:val="FF0000"/>
        </w:rPr>
      </w:pPr>
      <w:r w:rsidRPr="00FC2F95">
        <w:rPr>
          <w:rFonts w:ascii="Arial" w:hAnsi="Arial" w:cs="Arial"/>
        </w:rPr>
        <w:t xml:space="preserve">De Smet, C., Bourgonjon, J., De Wever, B., Schellens, T., Valcke, M. (2012). Researching instructional use and the technology acceptation of learning management systems by secondary school teachers. Computers &amp; Education, 58(2), 688–696. </w:t>
      </w:r>
      <w:hyperlink r:id="rId39" w:history="1">
        <w:r w:rsidRPr="00FC2F95">
          <w:rPr>
            <w:rStyle w:val="Hyperlink"/>
            <w:rFonts w:ascii="Arial" w:hAnsi="Arial" w:cs="Arial"/>
          </w:rPr>
          <w:t>https://doi.org/10.1016/j.compedu.2011.09.013</w:t>
        </w:r>
      </w:hyperlink>
      <w:r w:rsidRPr="00FC2F95">
        <w:rPr>
          <w:rFonts w:ascii="Arial" w:hAnsi="Arial" w:cs="Arial"/>
        </w:rPr>
        <w:t xml:space="preserve"> </w:t>
      </w:r>
    </w:p>
    <w:p w14:paraId="7347A595" w14:textId="77777777" w:rsidR="00FC2F95" w:rsidRPr="00FC2F95" w:rsidRDefault="00FC2F95" w:rsidP="00FC2F95">
      <w:pPr>
        <w:ind w:left="720" w:hanging="720"/>
        <w:jc w:val="both"/>
        <w:rPr>
          <w:rFonts w:ascii="Arial" w:hAnsi="Arial" w:cs="Arial"/>
          <w:color w:val="FF0000"/>
        </w:rPr>
      </w:pPr>
      <w:r w:rsidRPr="00FC2F95">
        <w:rPr>
          <w:rFonts w:ascii="Arial" w:hAnsi="Arial" w:cs="Arial"/>
        </w:rPr>
        <w:t xml:space="preserve">Dechavez, M. (2023). Peer And Students' Evaluation: An Instructional Module Enhancement. International Journal of Research and Innovation in Social Science (IJRISS), 7(1), 1360–1378. </w:t>
      </w:r>
      <w:hyperlink r:id="rId40" w:history="1">
        <w:r w:rsidRPr="00FC2F95">
          <w:rPr>
            <w:rStyle w:val="Hyperlink"/>
            <w:rFonts w:ascii="Arial" w:hAnsi="Arial" w:cs="Arial"/>
          </w:rPr>
          <w:t>https://philarchive.org/archive/DECPAS</w:t>
        </w:r>
      </w:hyperlink>
      <w:r w:rsidRPr="00FC2F95">
        <w:rPr>
          <w:rFonts w:ascii="Arial" w:hAnsi="Arial" w:cs="Arial"/>
        </w:rPr>
        <w:t xml:space="preserve"> </w:t>
      </w:r>
    </w:p>
    <w:p w14:paraId="1EA8415D" w14:textId="0B5AA3E0" w:rsidR="00FC2F95" w:rsidRDefault="00FC2F95" w:rsidP="00FC2F95">
      <w:pPr>
        <w:ind w:left="720" w:hanging="720"/>
        <w:jc w:val="both"/>
        <w:rPr>
          <w:rFonts w:ascii="Arial" w:hAnsi="Arial" w:cs="Arial"/>
        </w:rPr>
      </w:pPr>
      <w:r w:rsidRPr="00FC2F95">
        <w:rPr>
          <w:rFonts w:ascii="Arial" w:hAnsi="Arial" w:cs="Arial"/>
        </w:rPr>
        <w:t xml:space="preserve">Department of Education. (2017). National Adoption and Implementation of the Philippine Professional Standards for Teachers (DepEd Order 42 s. 2017). [Online]. </w:t>
      </w:r>
      <w:hyperlink r:id="rId41" w:history="1">
        <w:r w:rsidRPr="00FC2F95">
          <w:rPr>
            <w:rStyle w:val="Hyperlink"/>
            <w:rFonts w:ascii="Arial" w:hAnsi="Arial" w:cs="Arial"/>
          </w:rPr>
          <w:t>https://www.deped.gov.ph/wp-content/uploads/2017/08/DO_s2017_042-1.pdf</w:t>
        </w:r>
      </w:hyperlink>
      <w:r w:rsidRPr="00FC2F95">
        <w:rPr>
          <w:rFonts w:ascii="Arial" w:hAnsi="Arial" w:cs="Arial"/>
        </w:rPr>
        <w:t xml:space="preserve"> </w:t>
      </w:r>
    </w:p>
    <w:p w14:paraId="2F4D8BE3" w14:textId="2D0345E5" w:rsidR="00F828CD" w:rsidRPr="00DA4405" w:rsidRDefault="00F828CD" w:rsidP="00FC2F95">
      <w:pPr>
        <w:ind w:left="720" w:hanging="720"/>
        <w:jc w:val="both"/>
        <w:rPr>
          <w:rFonts w:ascii="Arial" w:hAnsi="Arial" w:cs="Arial"/>
        </w:rPr>
      </w:pPr>
      <w:r w:rsidRPr="00DA4405">
        <w:rPr>
          <w:rFonts w:ascii="Arial" w:hAnsi="Arial" w:cs="Arial"/>
        </w:rPr>
        <w:t>Dick, W., Carey, L., &amp; Carey, J. O. (2015). The Systematic Design of Instruction (8th ed.). Upper Saddle River, NJ: Pearson.</w:t>
      </w:r>
    </w:p>
    <w:p w14:paraId="57974C5A" w14:textId="4F5A7DA8" w:rsidR="00841C57" w:rsidRDefault="00841C57" w:rsidP="00841C57">
      <w:pPr>
        <w:ind w:left="720" w:hanging="720"/>
        <w:jc w:val="both"/>
        <w:rPr>
          <w:rFonts w:ascii="Arial" w:hAnsi="Arial" w:cs="Arial"/>
        </w:rPr>
      </w:pPr>
      <w:r w:rsidRPr="00841C57">
        <w:rPr>
          <w:rFonts w:ascii="Arial" w:hAnsi="Arial" w:cs="Arial"/>
        </w:rPr>
        <w:t>du Plooy, E., Casteleijn, D., &amp; Franzsen, D. (2024). Personalized adaptive learning in</w:t>
      </w:r>
      <w:r>
        <w:rPr>
          <w:rFonts w:ascii="Arial" w:hAnsi="Arial" w:cs="Arial"/>
        </w:rPr>
        <w:t xml:space="preserve"> </w:t>
      </w:r>
      <w:r w:rsidRPr="00841C57">
        <w:rPr>
          <w:rFonts w:ascii="Arial" w:hAnsi="Arial" w:cs="Arial"/>
        </w:rPr>
        <w:t>higher education: A scoping review of key characteristics and impact on academic</w:t>
      </w:r>
      <w:r>
        <w:rPr>
          <w:rFonts w:ascii="Arial" w:hAnsi="Arial" w:cs="Arial"/>
        </w:rPr>
        <w:t xml:space="preserve"> </w:t>
      </w:r>
      <w:r w:rsidRPr="00841C57">
        <w:rPr>
          <w:rFonts w:ascii="Arial" w:hAnsi="Arial" w:cs="Arial"/>
        </w:rPr>
        <w:t>performance and engagement. Heliyon, 10(21), Article e39630.</w:t>
      </w:r>
      <w:r>
        <w:rPr>
          <w:rFonts w:ascii="Arial" w:hAnsi="Arial" w:cs="Arial"/>
        </w:rPr>
        <w:t xml:space="preserve"> </w:t>
      </w:r>
      <w:hyperlink r:id="rId42" w:history="1">
        <w:r w:rsidRPr="008D3721">
          <w:rPr>
            <w:rStyle w:val="Hyperlink"/>
            <w:rFonts w:ascii="Arial" w:hAnsi="Arial" w:cs="Arial"/>
          </w:rPr>
          <w:t>https://doi.org/10.1016/j.heliyon.2024.e39630</w:t>
        </w:r>
      </w:hyperlink>
      <w:r>
        <w:rPr>
          <w:rFonts w:ascii="Arial" w:hAnsi="Arial" w:cs="Arial"/>
        </w:rPr>
        <w:t xml:space="preserve"> </w:t>
      </w:r>
    </w:p>
    <w:p w14:paraId="20844FB4" w14:textId="663342D1" w:rsidR="00A8139A" w:rsidRDefault="00A8139A" w:rsidP="00FC2F95">
      <w:pPr>
        <w:ind w:left="720" w:hanging="720"/>
        <w:jc w:val="both"/>
        <w:rPr>
          <w:rFonts w:ascii="Arial" w:hAnsi="Arial" w:cs="Arial"/>
        </w:rPr>
      </w:pPr>
      <w:r w:rsidRPr="00A8139A">
        <w:rPr>
          <w:rFonts w:ascii="Arial" w:hAnsi="Arial" w:cs="Arial"/>
        </w:rPr>
        <w:t xml:space="preserve">European Commission. (2020). Digital Education Action Plan 2021-2027: Resetting education and training for the digital age. </w:t>
      </w:r>
      <w:hyperlink r:id="rId43" w:history="1">
        <w:r w:rsidRPr="008D3721">
          <w:rPr>
            <w:rStyle w:val="Hyperlink"/>
            <w:rFonts w:ascii="Arial" w:hAnsi="Arial" w:cs="Arial"/>
          </w:rPr>
          <w:t>https://ec.europa.eu/education/education-in-the-eu/digital-education-action-plan_en</w:t>
        </w:r>
      </w:hyperlink>
      <w:r>
        <w:rPr>
          <w:rFonts w:ascii="Arial" w:hAnsi="Arial" w:cs="Arial"/>
        </w:rPr>
        <w:t xml:space="preserve"> </w:t>
      </w:r>
    </w:p>
    <w:p w14:paraId="37E0468E" w14:textId="2B66C445" w:rsidR="00FC2F95" w:rsidRPr="00FC2F95" w:rsidRDefault="00FC2F95" w:rsidP="00FC2F95">
      <w:pPr>
        <w:ind w:left="720" w:hanging="720"/>
        <w:jc w:val="both"/>
        <w:rPr>
          <w:rFonts w:ascii="Arial" w:hAnsi="Arial" w:cs="Arial"/>
          <w:color w:val="FF0000"/>
        </w:rPr>
      </w:pPr>
      <w:r w:rsidRPr="00FC2F95">
        <w:rPr>
          <w:rFonts w:ascii="Arial" w:hAnsi="Arial" w:cs="Arial"/>
        </w:rPr>
        <w:t>FAO. (2021). E-learning methodologies and good practices: A guide for designing and delivering e-learning solutions from the FAO e-learning Academy, second edition. Rome.</w:t>
      </w:r>
    </w:p>
    <w:p w14:paraId="31FF9126" w14:textId="77777777" w:rsidR="00FC2F95" w:rsidRPr="00FC2F95" w:rsidRDefault="00FC2F95" w:rsidP="00FC2F95">
      <w:pPr>
        <w:ind w:left="720" w:hanging="720"/>
        <w:jc w:val="both"/>
        <w:rPr>
          <w:rStyle w:val="Hyperlink"/>
          <w:rFonts w:ascii="Arial" w:hAnsi="Arial" w:cs="Arial"/>
          <w:color w:val="FF0000"/>
        </w:rPr>
      </w:pPr>
      <w:r w:rsidRPr="00FC2F95">
        <w:rPr>
          <w:rFonts w:ascii="Arial" w:hAnsi="Arial" w:cs="Arial"/>
        </w:rPr>
        <w:t xml:space="preserve">Fauzi, M.A. (2017). E-learning in higher education institutions during COVID-19 pandemic: current and future trends through bibliometric analysis. Heliyon, 8, e09433. </w:t>
      </w:r>
      <w:hyperlink r:id="rId44" w:history="1">
        <w:r w:rsidRPr="00FC2F95">
          <w:rPr>
            <w:rStyle w:val="Hyperlink"/>
            <w:rFonts w:ascii="Arial" w:hAnsi="Arial" w:cs="Arial"/>
          </w:rPr>
          <w:t>https://doi.org/10.1016/j.heliyon.2022.e09433</w:t>
        </w:r>
      </w:hyperlink>
    </w:p>
    <w:p w14:paraId="3470374C" w14:textId="2438CB94" w:rsidR="00FC2F95" w:rsidRDefault="00FC2F95" w:rsidP="00FC2F95">
      <w:pPr>
        <w:ind w:left="720" w:hanging="720"/>
        <w:jc w:val="both"/>
        <w:rPr>
          <w:rFonts w:ascii="Arial" w:hAnsi="Arial" w:cs="Arial"/>
        </w:rPr>
      </w:pPr>
      <w:r w:rsidRPr="00FC2F95">
        <w:rPr>
          <w:rFonts w:ascii="Arial" w:hAnsi="Arial" w:cs="Arial"/>
        </w:rPr>
        <w:t xml:space="preserve">Gamage, S., Ayres, J.R. &amp; Behrend, M.B. (2022). A systematic review on trends in using Moodle for teaching and learning. IJ STEM Ed 9, 9. </w:t>
      </w:r>
      <w:hyperlink r:id="rId45" w:history="1">
        <w:r w:rsidRPr="00FC2F95">
          <w:rPr>
            <w:rStyle w:val="Hyperlink"/>
            <w:rFonts w:ascii="Arial" w:hAnsi="Arial" w:cs="Arial"/>
          </w:rPr>
          <w:t>https://doi.org/10.1186/s40594-021-00323-x</w:t>
        </w:r>
      </w:hyperlink>
      <w:r w:rsidRPr="00FC2F95">
        <w:rPr>
          <w:rFonts w:ascii="Arial" w:hAnsi="Arial" w:cs="Arial"/>
        </w:rPr>
        <w:t xml:space="preserve"> </w:t>
      </w:r>
    </w:p>
    <w:p w14:paraId="31E6B2AD" w14:textId="62DC6BFF" w:rsidR="00386168" w:rsidRDefault="00386168" w:rsidP="00FC2F95">
      <w:pPr>
        <w:ind w:left="720" w:hanging="720"/>
        <w:jc w:val="both"/>
        <w:rPr>
          <w:rFonts w:ascii="Arial" w:hAnsi="Arial" w:cs="Arial"/>
        </w:rPr>
      </w:pPr>
      <w:r w:rsidRPr="00386168">
        <w:rPr>
          <w:rFonts w:ascii="Arial" w:hAnsi="Arial" w:cs="Arial"/>
        </w:rPr>
        <w:t xml:space="preserve">Garrison, D. R., Anderson, T., &amp; Archer, W. (1999). Critical Inquiry in a Text-Based Environment: Computer Conferencing in Higher Education. The Internet and Higher Education, 2(2–3), 87–105. </w:t>
      </w:r>
      <w:hyperlink r:id="rId46" w:history="1">
        <w:r w:rsidRPr="00FF6011">
          <w:rPr>
            <w:rStyle w:val="Hyperlink"/>
            <w:rFonts w:ascii="Arial" w:hAnsi="Arial" w:cs="Arial"/>
          </w:rPr>
          <w:t>https://doi.org/10.1016/S1096-7516(00)00016-6</w:t>
        </w:r>
      </w:hyperlink>
      <w:r>
        <w:rPr>
          <w:rFonts w:ascii="Arial" w:hAnsi="Arial" w:cs="Arial"/>
        </w:rPr>
        <w:t xml:space="preserve"> </w:t>
      </w:r>
    </w:p>
    <w:p w14:paraId="3D280954" w14:textId="6F30C209" w:rsidR="00FE345C" w:rsidRPr="00FC2F95" w:rsidRDefault="00FE345C" w:rsidP="00FC2F95">
      <w:pPr>
        <w:ind w:left="720" w:hanging="720"/>
        <w:jc w:val="both"/>
        <w:rPr>
          <w:rFonts w:ascii="Arial" w:hAnsi="Arial" w:cs="Arial"/>
        </w:rPr>
      </w:pPr>
      <w:r w:rsidRPr="00FE345C">
        <w:rPr>
          <w:rFonts w:ascii="Arial" w:hAnsi="Arial" w:cs="Arial"/>
        </w:rPr>
        <w:lastRenderedPageBreak/>
        <w:t xml:space="preserve">Garrison, D. R., &amp; Arbaugh, J. B. (2007). Researching the community of inquiry framework: Review, issues, and future directions. The Internet and Higher Education, 10(3), 157–172. </w:t>
      </w:r>
      <w:hyperlink r:id="rId47" w:history="1">
        <w:r w:rsidRPr="00FF6011">
          <w:rPr>
            <w:rStyle w:val="Hyperlink"/>
            <w:rFonts w:ascii="Arial" w:hAnsi="Arial" w:cs="Arial"/>
          </w:rPr>
          <w:t>https://doi.org/10.1016/J.IHEDUC.2007.04.001</w:t>
        </w:r>
      </w:hyperlink>
      <w:r>
        <w:rPr>
          <w:rFonts w:ascii="Arial" w:hAnsi="Arial" w:cs="Arial"/>
        </w:rPr>
        <w:t xml:space="preserve"> </w:t>
      </w:r>
    </w:p>
    <w:p w14:paraId="500625F1" w14:textId="77777777" w:rsidR="00FC2F95" w:rsidRPr="00FC2F95" w:rsidRDefault="00FC2F95" w:rsidP="00FC2F95">
      <w:pPr>
        <w:ind w:left="720" w:hanging="720"/>
        <w:jc w:val="both"/>
        <w:rPr>
          <w:rStyle w:val="Hyperlink"/>
          <w:rFonts w:ascii="Arial" w:hAnsi="Arial" w:cs="Arial"/>
          <w:color w:val="FF0000"/>
        </w:rPr>
      </w:pPr>
      <w:r w:rsidRPr="00FC2F95">
        <w:rPr>
          <w:rFonts w:ascii="Arial" w:hAnsi="Arial" w:cs="Arial"/>
        </w:rPr>
        <w:t xml:space="preserve">Goyal, S., Khaliq, F., &amp; Vaney, N. (2023). Implementation of the online learning management system 'Moodle' as a blended approach to online teaching. Indian Journal of Physiology and Pharmacology, 67(1), 64–72. </w:t>
      </w:r>
      <w:hyperlink r:id="rId48" w:history="1">
        <w:r w:rsidRPr="00FC2F95">
          <w:rPr>
            <w:rStyle w:val="Hyperlink"/>
            <w:rFonts w:ascii="Arial" w:hAnsi="Arial" w:cs="Arial"/>
          </w:rPr>
          <w:t>https://doi.org/10.25259/IJPP_208_2022</w:t>
        </w:r>
      </w:hyperlink>
    </w:p>
    <w:p w14:paraId="16EA6565" w14:textId="77777777" w:rsidR="00FC2F95" w:rsidRPr="00FC2F95" w:rsidRDefault="00FC2F95" w:rsidP="00FC2F95">
      <w:pPr>
        <w:ind w:left="720" w:hanging="720"/>
        <w:jc w:val="both"/>
        <w:rPr>
          <w:rFonts w:ascii="Arial" w:hAnsi="Arial" w:cs="Arial"/>
          <w:color w:val="FF0000"/>
        </w:rPr>
      </w:pPr>
      <w:r w:rsidRPr="00FC2F95">
        <w:rPr>
          <w:rFonts w:ascii="Arial" w:hAnsi="Arial" w:cs="Arial"/>
        </w:rPr>
        <w:t xml:space="preserve">Gunawan, G., Kristiawan, M., Risdianto, E., &amp; Monicha, R.E. (2021). Application of the Zoom Meeting Application in Online Learning During the Pandemic. In: Education Quarterly Reviews, 4(2), 26-32. </w:t>
      </w:r>
      <w:hyperlink r:id="rId49" w:history="1">
        <w:r w:rsidRPr="00FC2F95">
          <w:rPr>
            <w:rStyle w:val="Hyperlink"/>
            <w:rFonts w:ascii="Arial" w:hAnsi="Arial" w:cs="Arial"/>
          </w:rPr>
          <w:t>https://doi.org/10.31014/aior.1993.04.02.193</w:t>
        </w:r>
      </w:hyperlink>
      <w:r w:rsidRPr="00FC2F95">
        <w:rPr>
          <w:rFonts w:ascii="Arial" w:hAnsi="Arial" w:cs="Arial"/>
        </w:rPr>
        <w:t xml:space="preserve"> </w:t>
      </w:r>
    </w:p>
    <w:p w14:paraId="39409B2C" w14:textId="2E3353E6" w:rsidR="00FC2F95" w:rsidRDefault="00FC2F95" w:rsidP="00FC2F95">
      <w:pPr>
        <w:ind w:left="720" w:hanging="720"/>
        <w:jc w:val="both"/>
        <w:rPr>
          <w:rFonts w:ascii="Arial" w:hAnsi="Arial" w:cs="Arial"/>
        </w:rPr>
      </w:pPr>
      <w:r w:rsidRPr="00FC2F95">
        <w:rPr>
          <w:rFonts w:ascii="Arial" w:hAnsi="Arial" w:cs="Arial"/>
        </w:rPr>
        <w:t xml:space="preserve">Homillano, L. (2023). Development and Validation of an Instructional Module in Science, Technology, and Society (STS) in the Tertiary Education Curriculum. Asian Journal of Education and Social Studies, 46(3), 41–52. </w:t>
      </w:r>
      <w:hyperlink r:id="rId50" w:history="1">
        <w:r w:rsidRPr="00FC2F95">
          <w:rPr>
            <w:rStyle w:val="Hyperlink"/>
            <w:rFonts w:ascii="Arial" w:hAnsi="Arial" w:cs="Arial"/>
          </w:rPr>
          <w:t>https://doi.org/10.4060/i2516e</w:t>
        </w:r>
      </w:hyperlink>
      <w:r w:rsidRPr="00FC2F95">
        <w:rPr>
          <w:rFonts w:ascii="Arial" w:hAnsi="Arial" w:cs="Arial"/>
        </w:rPr>
        <w:t xml:space="preserve"> </w:t>
      </w:r>
    </w:p>
    <w:p w14:paraId="022658D1" w14:textId="3EB09391" w:rsidR="008D2D07" w:rsidRPr="008D2D07" w:rsidRDefault="008D2D07" w:rsidP="00FC2F95">
      <w:pPr>
        <w:ind w:left="720" w:hanging="720"/>
        <w:jc w:val="both"/>
        <w:rPr>
          <w:rFonts w:ascii="Arial" w:hAnsi="Arial" w:cs="Arial"/>
        </w:rPr>
      </w:pPr>
      <w:r w:rsidRPr="008D2D07">
        <w:rPr>
          <w:rFonts w:ascii="Arial" w:hAnsi="Arial" w:cs="Arial"/>
        </w:rPr>
        <w:t>Koehler, M. J., &amp; Mishra, P. (2009). What Is Technological Pedagogical Content Knowledge? Contemporary Issues in Technology and Teacher Education, 9, 60-70.</w:t>
      </w:r>
    </w:p>
    <w:p w14:paraId="7E8DCBC2" w14:textId="77777777" w:rsidR="00FC2F95" w:rsidRPr="00FC2F95" w:rsidRDefault="00FC2F95" w:rsidP="00FC2F95">
      <w:pPr>
        <w:ind w:left="720" w:hanging="720"/>
        <w:jc w:val="both"/>
        <w:rPr>
          <w:rFonts w:ascii="Arial" w:hAnsi="Arial" w:cs="Arial"/>
          <w:color w:val="FF0000"/>
        </w:rPr>
      </w:pPr>
      <w:r w:rsidRPr="00FC2F95">
        <w:rPr>
          <w:rFonts w:ascii="Arial" w:hAnsi="Arial" w:cs="Arial"/>
        </w:rPr>
        <w:t xml:space="preserve">Kotzer, S., &amp; Elran, Y. (2012). Learning and teaching with Moodle-based E-learning environments, combining learning skills and content in the fields of Math and Science &amp; Technology. 1st Moodle Research Conference, Heraklion, Crete, Greece, 122–131. </w:t>
      </w:r>
    </w:p>
    <w:p w14:paraId="20CEDD72" w14:textId="77777777" w:rsidR="00FC2F95" w:rsidRPr="00FC2F95" w:rsidRDefault="00FC2F95" w:rsidP="00FC2F95">
      <w:pPr>
        <w:ind w:left="720" w:hanging="720"/>
        <w:jc w:val="both"/>
        <w:rPr>
          <w:rFonts w:ascii="Arial" w:hAnsi="Arial" w:cs="Arial"/>
          <w:color w:val="FF0000"/>
        </w:rPr>
      </w:pPr>
      <w:r w:rsidRPr="00FC2F95">
        <w:rPr>
          <w:rFonts w:ascii="Arial" w:hAnsi="Arial" w:cs="Arial"/>
        </w:rPr>
        <w:t xml:space="preserve">Lagos, J.C. (2020). Validation of module on exponential and logarithmic functions using the understanding by design lesson plan for grade 11 mathematics students. African Educational Research Journal, 8(2), 262–271. </w:t>
      </w:r>
      <w:hyperlink r:id="rId51" w:history="1">
        <w:r w:rsidRPr="00FC2F95">
          <w:rPr>
            <w:rStyle w:val="Hyperlink"/>
            <w:rFonts w:ascii="Arial" w:hAnsi="Arial" w:cs="Arial"/>
          </w:rPr>
          <w:t>https://doi.org/10.30918/AERJ.82.20.006</w:t>
        </w:r>
      </w:hyperlink>
      <w:r w:rsidRPr="00FC2F95">
        <w:rPr>
          <w:rFonts w:ascii="Arial" w:hAnsi="Arial" w:cs="Arial"/>
        </w:rPr>
        <w:t xml:space="preserve"> </w:t>
      </w:r>
    </w:p>
    <w:p w14:paraId="3B121D94" w14:textId="77777777" w:rsidR="00FC2F95" w:rsidRPr="00FC2F95" w:rsidRDefault="00FC2F95" w:rsidP="00FC2F95">
      <w:pPr>
        <w:ind w:left="720" w:hanging="720"/>
        <w:jc w:val="both"/>
        <w:rPr>
          <w:rFonts w:ascii="Arial" w:hAnsi="Arial" w:cs="Arial"/>
          <w:color w:val="FF0000"/>
        </w:rPr>
      </w:pPr>
      <w:r w:rsidRPr="00FC2F95">
        <w:rPr>
          <w:rFonts w:ascii="Arial" w:hAnsi="Arial" w:cs="Arial"/>
        </w:rPr>
        <w:t xml:space="preserve">Lau, X.C., Wong, Y.L., Wong, J.E., Koh, D., Sedek, R., Jamil, A.T., Ng, A.L.O., Hazizi, A.S., Ruzita, A.T., &amp; Poh, B.K. (2019). Development and Validation of a Physical Activity Educational Module for Overweight and Obese Adolescents: CERGAS Programme. International journal of environmental research and public health, 16(9), 1506. </w:t>
      </w:r>
      <w:hyperlink r:id="rId52" w:history="1">
        <w:r w:rsidRPr="00FC2F95">
          <w:rPr>
            <w:rStyle w:val="Hyperlink"/>
            <w:rFonts w:ascii="Arial" w:hAnsi="Arial" w:cs="Arial"/>
          </w:rPr>
          <w:t>https://doi.org/10.3390/ijerph16091506</w:t>
        </w:r>
      </w:hyperlink>
      <w:r w:rsidRPr="00FC2F95">
        <w:rPr>
          <w:rFonts w:ascii="Arial" w:hAnsi="Arial" w:cs="Arial"/>
        </w:rPr>
        <w:t xml:space="preserve"> </w:t>
      </w:r>
    </w:p>
    <w:p w14:paraId="41059553" w14:textId="456EBABC" w:rsidR="00FC2F95" w:rsidRDefault="00FC2F95" w:rsidP="00FC2F95">
      <w:pPr>
        <w:ind w:left="720" w:hanging="720"/>
        <w:jc w:val="both"/>
        <w:rPr>
          <w:rFonts w:ascii="Arial" w:hAnsi="Arial" w:cs="Arial"/>
        </w:rPr>
      </w:pPr>
      <w:r w:rsidRPr="00FC2F95">
        <w:rPr>
          <w:rFonts w:ascii="Arial" w:hAnsi="Arial" w:cs="Arial"/>
        </w:rPr>
        <w:t xml:space="preserve">Lonn S., Teasley S.D., Krumm A.E. (2011). Who needs to do what where?: Using learning management systems on residential vs. commuter campuses. Computers &amp; Education, 56(3), 642–649. </w:t>
      </w:r>
      <w:hyperlink r:id="rId53" w:history="1">
        <w:r w:rsidRPr="00FC2F95">
          <w:rPr>
            <w:rStyle w:val="Hyperlink"/>
            <w:rFonts w:ascii="Arial" w:hAnsi="Arial" w:cs="Arial"/>
          </w:rPr>
          <w:t>https://doi.org/10.1016/j.compedu.2010.10.006</w:t>
        </w:r>
      </w:hyperlink>
      <w:r w:rsidRPr="00FC2F95">
        <w:rPr>
          <w:rFonts w:ascii="Arial" w:hAnsi="Arial" w:cs="Arial"/>
        </w:rPr>
        <w:t xml:space="preserve"> </w:t>
      </w:r>
    </w:p>
    <w:p w14:paraId="43FE8F4B" w14:textId="7307223C" w:rsidR="00E13A9C" w:rsidRPr="00E13A9C" w:rsidRDefault="00E13A9C" w:rsidP="00FC2F95">
      <w:pPr>
        <w:ind w:left="720" w:hanging="720"/>
        <w:jc w:val="both"/>
        <w:rPr>
          <w:rFonts w:ascii="Arial" w:hAnsi="Arial" w:cs="Arial"/>
        </w:rPr>
      </w:pPr>
      <w:r w:rsidRPr="00E13A9C">
        <w:rPr>
          <w:rFonts w:ascii="Arial" w:hAnsi="Arial" w:cs="Arial"/>
        </w:rPr>
        <w:t xml:space="preserve">Lowenthal, P. R., &amp; Cavey, L. O. (2021). Lessons learned from creating videos for online video-based instructional modules in mathematics teacher education. TechTrends, 65(2), 225-235. </w:t>
      </w:r>
      <w:hyperlink r:id="rId54" w:history="1">
        <w:r w:rsidRPr="00716090">
          <w:rPr>
            <w:rStyle w:val="Hyperlink"/>
            <w:rFonts w:ascii="Arial" w:hAnsi="Arial" w:cs="Arial"/>
          </w:rPr>
          <w:t>https://doi.org/10.1007/s11528-021-00581-0</w:t>
        </w:r>
      </w:hyperlink>
      <w:r>
        <w:rPr>
          <w:rFonts w:ascii="Arial" w:hAnsi="Arial" w:cs="Arial"/>
        </w:rPr>
        <w:t xml:space="preserve"> </w:t>
      </w:r>
    </w:p>
    <w:p w14:paraId="0E3E73D6" w14:textId="77777777" w:rsidR="00FC2F95" w:rsidRPr="00FC2F95" w:rsidRDefault="00FC2F95" w:rsidP="00FC2F95">
      <w:pPr>
        <w:ind w:left="720" w:hanging="720"/>
        <w:jc w:val="both"/>
        <w:rPr>
          <w:rFonts w:ascii="Arial" w:hAnsi="Arial" w:cs="Arial"/>
          <w:color w:val="FF0000"/>
        </w:rPr>
      </w:pPr>
      <w:r w:rsidRPr="00FC2F95">
        <w:rPr>
          <w:rFonts w:ascii="Arial" w:hAnsi="Arial" w:cs="Arial"/>
        </w:rPr>
        <w:t xml:space="preserve">Makruf, I., Rifa'i, A., &amp; Triana, Y. (2022). Moodle-Based Online Learning Management in Higher Education. International Journal of Instruction, 15(1), 135-152. </w:t>
      </w:r>
      <w:hyperlink r:id="rId55" w:history="1">
        <w:r w:rsidRPr="00FC2F95">
          <w:rPr>
            <w:rStyle w:val="Hyperlink"/>
            <w:rFonts w:ascii="Arial" w:hAnsi="Arial" w:cs="Arial"/>
          </w:rPr>
          <w:t>https://doi.org/10.29333/iji.2022.1518a</w:t>
        </w:r>
      </w:hyperlink>
      <w:r w:rsidRPr="00FC2F95">
        <w:rPr>
          <w:rFonts w:ascii="Arial" w:hAnsi="Arial" w:cs="Arial"/>
        </w:rPr>
        <w:t xml:space="preserve"> </w:t>
      </w:r>
    </w:p>
    <w:p w14:paraId="0CEE94B0" w14:textId="27037DC1" w:rsidR="00FC2F95" w:rsidRDefault="00FC2F95" w:rsidP="00FC2F95">
      <w:pPr>
        <w:ind w:left="720" w:hanging="720"/>
        <w:jc w:val="both"/>
        <w:rPr>
          <w:rStyle w:val="Hyperlink"/>
          <w:rFonts w:ascii="Arial" w:hAnsi="Arial" w:cs="Arial"/>
        </w:rPr>
      </w:pPr>
      <w:r w:rsidRPr="00FC2F95">
        <w:rPr>
          <w:rFonts w:ascii="Arial" w:hAnsi="Arial" w:cs="Arial"/>
        </w:rPr>
        <w:t xml:space="preserve">Maryati, I., Hamdani, N.A., Maolani, G.A.F., Tetep. (2023). Moodle-Based Learning Management System Application in the Development of Interactive Digital Module in Description Statistics Courses. Proceedings of the 3rd International Conference on Education and Technology (ICETECH 2022), 354–366. </w:t>
      </w:r>
      <w:hyperlink r:id="rId56" w:history="1">
        <w:r w:rsidRPr="00FC2F95">
          <w:rPr>
            <w:rStyle w:val="Hyperlink"/>
            <w:rFonts w:ascii="Arial" w:hAnsi="Arial" w:cs="Arial"/>
          </w:rPr>
          <w:t>https://doi.org/10.2991/978-2-38476-056-5_38</w:t>
        </w:r>
      </w:hyperlink>
    </w:p>
    <w:p w14:paraId="4BFC28BC" w14:textId="2F7CB35D" w:rsidR="00185F77" w:rsidRDefault="00185F77" w:rsidP="00FC2F95">
      <w:pPr>
        <w:ind w:left="720" w:hanging="720"/>
        <w:jc w:val="both"/>
        <w:rPr>
          <w:rStyle w:val="Hyperlink"/>
          <w:rFonts w:ascii="Arial" w:hAnsi="Arial" w:cs="Arial"/>
          <w:color w:val="auto"/>
          <w:u w:val="none"/>
        </w:rPr>
      </w:pPr>
      <w:r w:rsidRPr="00185F77">
        <w:rPr>
          <w:rStyle w:val="Hyperlink"/>
          <w:rFonts w:ascii="Arial" w:hAnsi="Arial" w:cs="Arial"/>
          <w:color w:val="auto"/>
          <w:u w:val="none"/>
        </w:rPr>
        <w:t xml:space="preserve">Mayer, R. E. (Ed.). (2014). The Cambridge handbook of multimedia learning (2nd ed.). Cambridge University Press. </w:t>
      </w:r>
      <w:hyperlink r:id="rId57" w:history="1">
        <w:r w:rsidRPr="00FF6011">
          <w:rPr>
            <w:rStyle w:val="Hyperlink"/>
            <w:rFonts w:ascii="Arial" w:hAnsi="Arial" w:cs="Arial"/>
          </w:rPr>
          <w:t>https://doi.org/10.1017/CBO9781139547369</w:t>
        </w:r>
      </w:hyperlink>
      <w:r>
        <w:rPr>
          <w:rStyle w:val="Hyperlink"/>
          <w:rFonts w:ascii="Arial" w:hAnsi="Arial" w:cs="Arial"/>
          <w:color w:val="auto"/>
          <w:u w:val="none"/>
        </w:rPr>
        <w:t xml:space="preserve"> </w:t>
      </w:r>
    </w:p>
    <w:p w14:paraId="5DF9B4F9" w14:textId="50D35F1C" w:rsidR="00185F77" w:rsidRDefault="00616430" w:rsidP="00FC2F95">
      <w:pPr>
        <w:ind w:left="720" w:hanging="720"/>
        <w:jc w:val="both"/>
        <w:rPr>
          <w:rStyle w:val="Hyperlink"/>
          <w:rFonts w:ascii="Arial" w:hAnsi="Arial" w:cs="Arial"/>
          <w:color w:val="auto"/>
          <w:u w:val="none"/>
        </w:rPr>
      </w:pPr>
      <w:r w:rsidRPr="00616430">
        <w:rPr>
          <w:rStyle w:val="Hyperlink"/>
          <w:rFonts w:ascii="Arial" w:hAnsi="Arial" w:cs="Arial"/>
          <w:color w:val="auto"/>
          <w:u w:val="none"/>
        </w:rPr>
        <w:t>Mayer, R. E. (2020). Multimedia Learning (3rd ed.). Cambridge: Cambridge University Press.</w:t>
      </w:r>
    </w:p>
    <w:p w14:paraId="57F489C4" w14:textId="46B9F905" w:rsidR="00663412" w:rsidRPr="00185F77" w:rsidRDefault="00663412" w:rsidP="00FC2F95">
      <w:pPr>
        <w:ind w:left="720" w:hanging="720"/>
        <w:jc w:val="both"/>
        <w:rPr>
          <w:rStyle w:val="Hyperlink"/>
          <w:rFonts w:ascii="Arial" w:hAnsi="Arial" w:cs="Arial"/>
          <w:color w:val="auto"/>
          <w:u w:val="none"/>
        </w:rPr>
      </w:pPr>
      <w:r w:rsidRPr="00663412">
        <w:rPr>
          <w:rStyle w:val="Hyperlink"/>
          <w:rFonts w:ascii="Arial" w:hAnsi="Arial" w:cs="Arial"/>
          <w:color w:val="auto"/>
          <w:u w:val="none"/>
        </w:rPr>
        <w:t xml:space="preserve">Mayer, R. E., &amp; Moreno, R. (2003). Nine ways to reduce cognitive load in multimedia learning. Educational Psychologist, 38(1), 43–52. </w:t>
      </w:r>
      <w:hyperlink r:id="rId58" w:history="1">
        <w:r w:rsidRPr="00FF6011">
          <w:rPr>
            <w:rStyle w:val="Hyperlink"/>
            <w:rFonts w:ascii="Arial" w:hAnsi="Arial" w:cs="Arial"/>
          </w:rPr>
          <w:t>https://doi.org/10.1207/S15326985EP3801_6</w:t>
        </w:r>
      </w:hyperlink>
      <w:r>
        <w:rPr>
          <w:rStyle w:val="Hyperlink"/>
          <w:rFonts w:ascii="Arial" w:hAnsi="Arial" w:cs="Arial"/>
          <w:color w:val="auto"/>
          <w:u w:val="none"/>
        </w:rPr>
        <w:t xml:space="preserve"> </w:t>
      </w:r>
    </w:p>
    <w:p w14:paraId="40A170F4" w14:textId="3B4043FE" w:rsidR="00BE69E7" w:rsidRDefault="0016119E" w:rsidP="00FC2F95">
      <w:pPr>
        <w:ind w:left="720" w:hanging="720"/>
        <w:jc w:val="both"/>
        <w:rPr>
          <w:rStyle w:val="Hyperlink"/>
          <w:rFonts w:ascii="Arial" w:hAnsi="Arial" w:cs="Arial"/>
          <w:color w:val="auto"/>
          <w:u w:val="none"/>
        </w:rPr>
      </w:pPr>
      <w:r w:rsidRPr="0016119E">
        <w:rPr>
          <w:rStyle w:val="Hyperlink"/>
          <w:rFonts w:ascii="Arial" w:hAnsi="Arial" w:cs="Arial"/>
          <w:color w:val="auto"/>
          <w:u w:val="none"/>
        </w:rPr>
        <w:t xml:space="preserve">Mishra, P., &amp; Koehler, M. J. (2006). Technological Pedagogical Content Knowledge: A Framework for Teacher Knowledge. Teachers College Record, 108(6), 1017–1054. </w:t>
      </w:r>
      <w:hyperlink r:id="rId59" w:history="1">
        <w:r w:rsidRPr="00FF6011">
          <w:rPr>
            <w:rStyle w:val="Hyperlink"/>
            <w:rFonts w:ascii="Arial" w:hAnsi="Arial" w:cs="Arial"/>
          </w:rPr>
          <w:t>https://doi.org/10.1111/j.1467-9620.2006.00684.x</w:t>
        </w:r>
      </w:hyperlink>
      <w:r>
        <w:rPr>
          <w:rStyle w:val="Hyperlink"/>
          <w:rFonts w:ascii="Arial" w:hAnsi="Arial" w:cs="Arial"/>
          <w:color w:val="auto"/>
          <w:u w:val="none"/>
        </w:rPr>
        <w:t xml:space="preserve"> </w:t>
      </w:r>
    </w:p>
    <w:p w14:paraId="2B7D32E1" w14:textId="1B467A7E" w:rsidR="002804D9" w:rsidRPr="0016119E" w:rsidRDefault="002804D9" w:rsidP="00FC2F95">
      <w:pPr>
        <w:ind w:left="720" w:hanging="720"/>
        <w:jc w:val="both"/>
        <w:rPr>
          <w:rStyle w:val="Hyperlink"/>
          <w:rFonts w:ascii="Arial" w:hAnsi="Arial" w:cs="Arial"/>
          <w:color w:val="auto"/>
          <w:u w:val="none"/>
        </w:rPr>
      </w:pPr>
      <w:r w:rsidRPr="002804D9">
        <w:rPr>
          <w:rStyle w:val="Hyperlink"/>
          <w:rFonts w:ascii="Arial" w:hAnsi="Arial" w:cs="Arial"/>
          <w:color w:val="auto"/>
          <w:u w:val="none"/>
        </w:rPr>
        <w:t>Morrison, G. R., Ross, S. J., Morrison, J. R., &amp; Kalman, H. K. (2019). Designing effective instruction (8th ed.). Wiley.</w:t>
      </w:r>
    </w:p>
    <w:p w14:paraId="37CAE367" w14:textId="77777777" w:rsidR="00FC2F95" w:rsidRPr="00FC2F95" w:rsidRDefault="00FC2F95" w:rsidP="00FC2F95">
      <w:pPr>
        <w:ind w:left="720" w:hanging="720"/>
        <w:jc w:val="both"/>
        <w:rPr>
          <w:rFonts w:ascii="Arial" w:hAnsi="Arial" w:cs="Arial"/>
          <w:color w:val="FF0000"/>
        </w:rPr>
      </w:pPr>
      <w:r w:rsidRPr="00FC2F95">
        <w:rPr>
          <w:rFonts w:ascii="Arial" w:hAnsi="Arial" w:cs="Arial"/>
        </w:rPr>
        <w:lastRenderedPageBreak/>
        <w:t xml:space="preserve">Okagbue, E.F., Ezeachikulo, U.P., Nchekwubemchukwu, I.S., Chidiebere, I.E., Kosiso, O., Ouattaraa, C.A.T., Nwigwe, E.O. (2023). The effects of COVID-19 pandemic on the education system in Nigeria: The role of competency-based Education. Int. J. Educ. Res. Open, 4, 100219. </w:t>
      </w:r>
      <w:hyperlink r:id="rId60" w:history="1">
        <w:r w:rsidRPr="00FC2F95">
          <w:rPr>
            <w:rStyle w:val="Hyperlink"/>
            <w:rFonts w:ascii="Arial" w:hAnsi="Arial" w:cs="Arial"/>
          </w:rPr>
          <w:t>https://doi.org/10.1016/j.ijedro.2022.100219</w:t>
        </w:r>
      </w:hyperlink>
    </w:p>
    <w:p w14:paraId="7D82BA7C" w14:textId="5477AF85" w:rsidR="00FC2F95" w:rsidRDefault="00FC2F95" w:rsidP="00FC2F95">
      <w:pPr>
        <w:ind w:left="720" w:hanging="720"/>
        <w:jc w:val="both"/>
        <w:rPr>
          <w:rFonts w:ascii="Arial" w:hAnsi="Arial" w:cs="Arial"/>
        </w:rPr>
      </w:pPr>
      <w:r w:rsidRPr="00FC2F95">
        <w:rPr>
          <w:rFonts w:ascii="Arial" w:hAnsi="Arial" w:cs="Arial"/>
        </w:rPr>
        <w:t xml:space="preserve">Oliveira, P.C., Cunha, C., &amp; Nakayama, M.K. (2016). Learning management systems(LMS) and e-learning management: an integrative review and research agenda. Journal of Information Systems and Technology Management, 13(2), 157–180. </w:t>
      </w:r>
      <w:hyperlink r:id="rId61" w:history="1">
        <w:r w:rsidRPr="00FC2F95">
          <w:rPr>
            <w:rStyle w:val="Hyperlink"/>
            <w:rFonts w:ascii="Arial" w:hAnsi="Arial" w:cs="Arial"/>
          </w:rPr>
          <w:t>https://doi.org/10.4301/S1807-17752016000200001</w:t>
        </w:r>
      </w:hyperlink>
      <w:r w:rsidRPr="00FC2F95">
        <w:rPr>
          <w:rFonts w:ascii="Arial" w:hAnsi="Arial" w:cs="Arial"/>
        </w:rPr>
        <w:t xml:space="preserve"> </w:t>
      </w:r>
    </w:p>
    <w:p w14:paraId="5F2F56A4" w14:textId="77777777" w:rsidR="00CB5EC3" w:rsidRDefault="00056401" w:rsidP="00CB5EC3">
      <w:pPr>
        <w:ind w:left="720" w:hanging="720"/>
        <w:jc w:val="both"/>
        <w:rPr>
          <w:rFonts w:ascii="Arial" w:hAnsi="Arial" w:cs="Arial"/>
        </w:rPr>
      </w:pPr>
      <w:r w:rsidRPr="00056401">
        <w:rPr>
          <w:rFonts w:ascii="Arial" w:hAnsi="Arial" w:cs="Arial"/>
        </w:rPr>
        <w:t xml:space="preserve">Partnership for 21st Century Learning. (2019). Framework for 21st century learning definitions. Battelle for Kids. </w:t>
      </w:r>
      <w:hyperlink r:id="rId62" w:history="1">
        <w:r w:rsidRPr="00FF6011">
          <w:rPr>
            <w:rStyle w:val="Hyperlink"/>
            <w:rFonts w:ascii="Arial" w:hAnsi="Arial" w:cs="Arial"/>
          </w:rPr>
          <w:t>https://www.battelleforkids.org/networks/p21</w:t>
        </w:r>
      </w:hyperlink>
      <w:r>
        <w:rPr>
          <w:rFonts w:ascii="Arial" w:hAnsi="Arial" w:cs="Arial"/>
        </w:rPr>
        <w:t xml:space="preserve"> </w:t>
      </w:r>
    </w:p>
    <w:p w14:paraId="17CE9916" w14:textId="5B68D139" w:rsidR="0048227F" w:rsidRDefault="0048227F" w:rsidP="00CB5EC3">
      <w:pPr>
        <w:ind w:left="720" w:hanging="720"/>
        <w:jc w:val="both"/>
        <w:rPr>
          <w:rFonts w:ascii="Arial" w:hAnsi="Arial" w:cs="Arial"/>
        </w:rPr>
      </w:pPr>
      <w:r w:rsidRPr="0048227F">
        <w:rPr>
          <w:rFonts w:ascii="Arial" w:hAnsi="Arial" w:cs="Arial"/>
        </w:rPr>
        <w:t xml:space="preserve">Sarmiento, C., Clifton, J., &amp; Challen, C. (2025). Educating future teachers amidst pandemic: A systematic review of teacher educators' experiences and practices in times of COVID-19. International Journal of Educational Research Open, 9, Article 100517. </w:t>
      </w:r>
      <w:hyperlink r:id="rId63" w:history="1">
        <w:r w:rsidRPr="008D3721">
          <w:rPr>
            <w:rStyle w:val="Hyperlink"/>
            <w:rFonts w:ascii="Arial" w:hAnsi="Arial" w:cs="Arial"/>
          </w:rPr>
          <w:t>https://doi.org/10.1016/j.ijedro.2025.100517</w:t>
        </w:r>
      </w:hyperlink>
      <w:r>
        <w:rPr>
          <w:rFonts w:ascii="Arial" w:hAnsi="Arial" w:cs="Arial"/>
        </w:rPr>
        <w:t xml:space="preserve"> </w:t>
      </w:r>
    </w:p>
    <w:p w14:paraId="1B391F9C" w14:textId="29FE31F0" w:rsidR="00FC2F95" w:rsidRPr="00FC2F95" w:rsidRDefault="00FC2F95" w:rsidP="00FC2F95">
      <w:pPr>
        <w:ind w:left="720" w:hanging="720"/>
        <w:jc w:val="both"/>
        <w:rPr>
          <w:rStyle w:val="Hyperlink"/>
          <w:rFonts w:ascii="Arial" w:hAnsi="Arial" w:cs="Arial"/>
          <w:color w:val="FF0000"/>
        </w:rPr>
      </w:pPr>
      <w:r w:rsidRPr="00FC2F95">
        <w:rPr>
          <w:rFonts w:ascii="Arial" w:hAnsi="Arial" w:cs="Arial"/>
        </w:rPr>
        <w:t xml:space="preserve">Sirisuthi, C. &amp; Chantarasombat, C. (2021). Development on the Learning Module of School-Based Supervision Course for Master Degree Students, Majoring Educational Administration in Thailand. International Journal of Higher Education, 10(4), 21–31. </w:t>
      </w:r>
      <w:hyperlink r:id="rId64" w:history="1">
        <w:r w:rsidRPr="00FC2F95">
          <w:rPr>
            <w:rStyle w:val="Hyperlink"/>
            <w:rFonts w:ascii="Arial" w:hAnsi="Arial" w:cs="Arial"/>
          </w:rPr>
          <w:t>https://doi.org/10.5430/ijhe.v10n4p21</w:t>
        </w:r>
      </w:hyperlink>
      <w:r w:rsidRPr="00FC2F95">
        <w:rPr>
          <w:rFonts w:ascii="Arial" w:hAnsi="Arial" w:cs="Arial"/>
        </w:rPr>
        <w:t xml:space="preserve"> </w:t>
      </w:r>
    </w:p>
    <w:p w14:paraId="797E612F" w14:textId="77777777" w:rsidR="00FC2F95" w:rsidRPr="00FC2F95" w:rsidRDefault="00FC2F95" w:rsidP="00FC2F95">
      <w:pPr>
        <w:ind w:left="720" w:hanging="720"/>
        <w:jc w:val="both"/>
        <w:rPr>
          <w:rStyle w:val="Hyperlink"/>
          <w:rFonts w:ascii="Arial" w:hAnsi="Arial" w:cs="Arial"/>
          <w:color w:val="FF0000"/>
        </w:rPr>
      </w:pPr>
      <w:r w:rsidRPr="00FC2F95">
        <w:rPr>
          <w:rFonts w:ascii="Arial" w:hAnsi="Arial" w:cs="Arial"/>
        </w:rPr>
        <w:t xml:space="preserve">Stecuła, K., &amp; Wolniak, R. (2022). Advantages and Disadvantages of E-Learning Innovations during the COVID-19 Pandemic in Higher Education in Poland. Journal of Open Innovation: Technology, Market, and Complexity, 8(3), 159. </w:t>
      </w:r>
      <w:hyperlink r:id="rId65" w:history="1">
        <w:r w:rsidRPr="00FC2F95">
          <w:rPr>
            <w:rStyle w:val="Hyperlink"/>
            <w:rFonts w:ascii="Arial" w:hAnsi="Arial" w:cs="Arial"/>
          </w:rPr>
          <w:t>https://doi.org/10.3390/joitmc8030159</w:t>
        </w:r>
      </w:hyperlink>
    </w:p>
    <w:p w14:paraId="00634D27" w14:textId="77777777" w:rsidR="00FC2F95" w:rsidRPr="00FC2F95" w:rsidRDefault="00FC2F95" w:rsidP="00FC2F95">
      <w:pPr>
        <w:ind w:left="720" w:hanging="720"/>
        <w:jc w:val="both"/>
        <w:rPr>
          <w:rStyle w:val="Hyperlink"/>
          <w:rFonts w:ascii="Arial" w:hAnsi="Arial" w:cs="Arial"/>
          <w:color w:val="FF0000"/>
        </w:rPr>
      </w:pPr>
      <w:r w:rsidRPr="00FC2F95">
        <w:rPr>
          <w:rFonts w:ascii="Arial" w:hAnsi="Arial" w:cs="Arial"/>
        </w:rPr>
        <w:t xml:space="preserve">Suzianti, A., Paramadini, S.A. (2021). Continuance Intention of E-Learning: The Condition and Its Connection with Open Innovation. J. Open Innov. Technol. Mark. Complex, 7, 97. </w:t>
      </w:r>
      <w:hyperlink r:id="rId66" w:history="1">
        <w:r w:rsidRPr="00FC2F95">
          <w:rPr>
            <w:rStyle w:val="Hyperlink"/>
            <w:rFonts w:ascii="Arial" w:hAnsi="Arial" w:cs="Arial"/>
          </w:rPr>
          <w:t>https://doi.org/10.3390/joitmc7010097</w:t>
        </w:r>
      </w:hyperlink>
    </w:p>
    <w:p w14:paraId="7C93750E" w14:textId="77777777" w:rsidR="00FC2F95" w:rsidRPr="00FC2F95" w:rsidRDefault="00FC2F95" w:rsidP="00FC2F95">
      <w:pPr>
        <w:ind w:left="720" w:hanging="720"/>
        <w:jc w:val="both"/>
        <w:rPr>
          <w:rFonts w:ascii="Arial" w:hAnsi="Arial" w:cs="Arial"/>
        </w:rPr>
      </w:pPr>
      <w:r w:rsidRPr="00FC2F95">
        <w:rPr>
          <w:rFonts w:ascii="Arial" w:hAnsi="Arial" w:cs="Arial"/>
        </w:rPr>
        <w:t xml:space="preserve">Taban, J. (2021). Teaching mathematics in a Moodle-based learning environment. Asia Pacific Journal of Multidisciplinary Research, 9(1), 19–29. </w:t>
      </w:r>
      <w:hyperlink r:id="rId67" w:history="1">
        <w:r w:rsidRPr="00FC2F95">
          <w:rPr>
            <w:rStyle w:val="Hyperlink"/>
            <w:rFonts w:ascii="Arial" w:hAnsi="Arial" w:cs="Arial"/>
          </w:rPr>
          <w:t>https://research.lpubatangas.edu.ph/wp-content/uploads/2022/02/APJMR-2021.9.1.03.pdf</w:t>
        </w:r>
      </w:hyperlink>
      <w:r w:rsidRPr="00FC2F95">
        <w:rPr>
          <w:rFonts w:ascii="Arial" w:hAnsi="Arial" w:cs="Arial"/>
        </w:rPr>
        <w:t xml:space="preserve"> </w:t>
      </w:r>
    </w:p>
    <w:p w14:paraId="3FFE9A84" w14:textId="48345E8B" w:rsidR="00FC2F95" w:rsidRDefault="00FC2F95" w:rsidP="00FC2F95">
      <w:pPr>
        <w:ind w:left="720" w:hanging="720"/>
        <w:jc w:val="both"/>
        <w:rPr>
          <w:rFonts w:ascii="Arial" w:hAnsi="Arial" w:cs="Arial"/>
        </w:rPr>
      </w:pPr>
      <w:r w:rsidRPr="00FC2F95">
        <w:rPr>
          <w:rFonts w:ascii="Arial" w:hAnsi="Arial" w:cs="Arial"/>
        </w:rPr>
        <w:t xml:space="preserve">Thomas, N.T., Kumar, A., &amp; Bijlani, K. (2015). Automatic Answer Assessment in LMS Using Latent Semantic Analysis. Procedia Computer Science, 58, 257-264. </w:t>
      </w:r>
      <w:hyperlink r:id="rId68" w:history="1">
        <w:r w:rsidRPr="00FC2F95">
          <w:rPr>
            <w:rStyle w:val="Hyperlink"/>
            <w:rFonts w:ascii="Arial" w:hAnsi="Arial" w:cs="Arial"/>
          </w:rPr>
          <w:t>https://doi.org/10.1016/j.procs.2015.08.019</w:t>
        </w:r>
      </w:hyperlink>
      <w:r w:rsidRPr="00FC2F95">
        <w:rPr>
          <w:rFonts w:ascii="Arial" w:hAnsi="Arial" w:cs="Arial"/>
        </w:rPr>
        <w:t xml:space="preserve"> </w:t>
      </w:r>
    </w:p>
    <w:p w14:paraId="1C1BCEA5" w14:textId="299E5895" w:rsidR="00AA5AFC" w:rsidRPr="00FC2F95" w:rsidRDefault="00AA5AFC" w:rsidP="00FC2F95">
      <w:pPr>
        <w:ind w:left="720" w:hanging="720"/>
        <w:jc w:val="both"/>
        <w:rPr>
          <w:rFonts w:ascii="Arial" w:hAnsi="Arial" w:cs="Arial"/>
        </w:rPr>
      </w:pPr>
      <w:r w:rsidRPr="00AA5AFC">
        <w:rPr>
          <w:rFonts w:ascii="Arial" w:hAnsi="Arial" w:cs="Arial"/>
        </w:rPr>
        <w:t>Trilling, B., &amp; Fadel, C. (2009). 21st century skills: Learning for life in our times. Jossey-Bass/Wiley.</w:t>
      </w:r>
    </w:p>
    <w:p w14:paraId="257A888E" w14:textId="0160ADDE" w:rsidR="00BA5217" w:rsidRDefault="00FC2F95" w:rsidP="00FC2F95">
      <w:pPr>
        <w:ind w:left="720" w:hanging="720"/>
        <w:jc w:val="both"/>
        <w:rPr>
          <w:rStyle w:val="Hyperlink"/>
          <w:rFonts w:ascii="Arial" w:hAnsi="Arial" w:cs="Arial"/>
        </w:rPr>
      </w:pPr>
      <w:r w:rsidRPr="00FC2F95">
        <w:rPr>
          <w:rFonts w:ascii="Arial" w:hAnsi="Arial" w:cs="Arial"/>
        </w:rPr>
        <w:t xml:space="preserve">Turnbull, D., Chugh, R., Luck, J. (2020). Learning Management Systems, An Overview. In: Tatnall, A. (eds) Encyclopedia of Education and Information Technologies. Springer, Cham. </w:t>
      </w:r>
      <w:hyperlink r:id="rId69" w:history="1">
        <w:r w:rsidRPr="00FC2F95">
          <w:rPr>
            <w:rStyle w:val="Hyperlink"/>
            <w:rFonts w:ascii="Arial" w:hAnsi="Arial" w:cs="Arial"/>
          </w:rPr>
          <w:t>https://doi.org/10.1007/978-3-030-10576-1_248</w:t>
        </w:r>
      </w:hyperlink>
    </w:p>
    <w:p w14:paraId="03661120" w14:textId="4B980274" w:rsidR="00C611DE" w:rsidRDefault="00B26601" w:rsidP="00B26601">
      <w:pPr>
        <w:ind w:left="720" w:hanging="720"/>
        <w:jc w:val="both"/>
        <w:rPr>
          <w:rFonts w:ascii="Arial" w:hAnsi="Arial" w:cs="Arial"/>
        </w:rPr>
      </w:pPr>
      <w:r w:rsidRPr="00B26601">
        <w:rPr>
          <w:rFonts w:ascii="Arial" w:hAnsi="Arial" w:cs="Arial"/>
        </w:rPr>
        <w:t>Venkatesh, V. and Davis, F.D. (2000) A Theoretical Extension of the Technology Acceptance Model: Four Longitudinal Field Studies. Management Science, 46</w:t>
      </w:r>
      <w:r w:rsidR="002310D0">
        <w:rPr>
          <w:rFonts w:ascii="Arial" w:hAnsi="Arial" w:cs="Arial"/>
        </w:rPr>
        <w:t>(2)</w:t>
      </w:r>
      <w:r w:rsidRPr="00B26601">
        <w:rPr>
          <w:rFonts w:ascii="Arial" w:hAnsi="Arial" w:cs="Arial"/>
        </w:rPr>
        <w:t>, 186-204.</w:t>
      </w:r>
      <w:r>
        <w:rPr>
          <w:rFonts w:ascii="Arial" w:hAnsi="Arial" w:cs="Arial"/>
        </w:rPr>
        <w:t xml:space="preserve"> </w:t>
      </w:r>
      <w:hyperlink r:id="rId70" w:history="1">
        <w:r w:rsidR="002310D0" w:rsidRPr="00FF6011">
          <w:rPr>
            <w:rStyle w:val="Hyperlink"/>
            <w:rFonts w:ascii="Arial" w:hAnsi="Arial" w:cs="Arial"/>
          </w:rPr>
          <w:t>https://doi.org/10.1287/mnsc.46.2.186.11926</w:t>
        </w:r>
      </w:hyperlink>
      <w:r w:rsidR="002310D0">
        <w:rPr>
          <w:rFonts w:ascii="Arial" w:hAnsi="Arial" w:cs="Arial"/>
        </w:rPr>
        <w:t xml:space="preserve"> </w:t>
      </w:r>
    </w:p>
    <w:p w14:paraId="465766F1" w14:textId="696F2E46" w:rsidR="006E368D" w:rsidRDefault="006E368D" w:rsidP="00B90604">
      <w:pPr>
        <w:ind w:left="720" w:hanging="720"/>
        <w:jc w:val="both"/>
        <w:rPr>
          <w:rFonts w:ascii="Arial" w:hAnsi="Arial" w:cs="Arial"/>
        </w:rPr>
      </w:pPr>
      <w:r w:rsidRPr="006E368D">
        <w:rPr>
          <w:rFonts w:ascii="Arial" w:hAnsi="Arial" w:cs="Arial"/>
        </w:rPr>
        <w:t xml:space="preserve">Venkatesh, V., Morris, M. G., Davis, G. B., &amp; Davis, F. D. (2003). User acceptance of information technology: Toward a unified view. MIS Quarterly: Management Information Systems, 27(3), 425–478. </w:t>
      </w:r>
      <w:hyperlink r:id="rId71" w:history="1">
        <w:r w:rsidRPr="00FF6011">
          <w:rPr>
            <w:rStyle w:val="Hyperlink"/>
            <w:rFonts w:ascii="Arial" w:hAnsi="Arial" w:cs="Arial"/>
          </w:rPr>
          <w:t>https://doi.org/10.2307/30036540</w:t>
        </w:r>
      </w:hyperlink>
      <w:r>
        <w:rPr>
          <w:rFonts w:ascii="Arial" w:hAnsi="Arial" w:cs="Arial"/>
        </w:rPr>
        <w:t xml:space="preserve"> </w:t>
      </w:r>
    </w:p>
    <w:p w14:paraId="694F19B4" w14:textId="37591D60" w:rsidR="00915B89" w:rsidRDefault="00915B89" w:rsidP="00B90604">
      <w:pPr>
        <w:ind w:left="720" w:hanging="720"/>
        <w:jc w:val="both"/>
        <w:rPr>
          <w:rFonts w:ascii="Arial" w:hAnsi="Arial" w:cs="Arial"/>
        </w:rPr>
      </w:pPr>
      <w:r w:rsidRPr="00915B89">
        <w:rPr>
          <w:rFonts w:ascii="Arial" w:hAnsi="Arial" w:cs="Arial"/>
        </w:rPr>
        <w:t xml:space="preserve">Venkatesh, V., Thong, J. Y. L., &amp; Xu, X. (2012). Consumer acceptance and use of information technology: Extending the unified theory of acceptance and use of technology. MIS Quarterly: Management Information Systems, 36(1), 157–178. </w:t>
      </w:r>
      <w:hyperlink r:id="rId72" w:history="1">
        <w:r w:rsidRPr="00FF6011">
          <w:rPr>
            <w:rStyle w:val="Hyperlink"/>
            <w:rFonts w:ascii="Arial" w:hAnsi="Arial" w:cs="Arial"/>
          </w:rPr>
          <w:t>https://doi.org/10.2307/41410412</w:t>
        </w:r>
      </w:hyperlink>
      <w:r>
        <w:rPr>
          <w:rFonts w:ascii="Arial" w:hAnsi="Arial" w:cs="Arial"/>
        </w:rPr>
        <w:t xml:space="preserve"> </w:t>
      </w:r>
    </w:p>
    <w:p w14:paraId="74FAC13D" w14:textId="1ADF4BA7" w:rsidR="00034141" w:rsidRDefault="00034141" w:rsidP="00FC2F95">
      <w:pPr>
        <w:ind w:left="720" w:hanging="720"/>
        <w:jc w:val="both"/>
        <w:rPr>
          <w:rFonts w:ascii="Arial" w:hAnsi="Arial" w:cs="Arial"/>
        </w:rPr>
      </w:pPr>
      <w:r w:rsidRPr="00034141">
        <w:rPr>
          <w:rFonts w:ascii="Arial" w:hAnsi="Arial" w:cs="Arial"/>
        </w:rPr>
        <w:t>V</w:t>
      </w:r>
      <w:r>
        <w:rPr>
          <w:rFonts w:ascii="Arial" w:hAnsi="Arial" w:cs="Arial"/>
        </w:rPr>
        <w:t>ygotsky</w:t>
      </w:r>
      <w:r w:rsidRPr="00034141">
        <w:rPr>
          <w:rFonts w:ascii="Arial" w:hAnsi="Arial" w:cs="Arial"/>
        </w:rPr>
        <w:t xml:space="preserve">, L. S. (1978). Mind in Society: Development of Higher Psychological Processes (M. Cole, V. Jolm-Steiner, S. Scribner, &amp; E. Souberman, Eds.). Harvard University Press. </w:t>
      </w:r>
      <w:hyperlink r:id="rId73" w:history="1">
        <w:r w:rsidRPr="00FF6011">
          <w:rPr>
            <w:rStyle w:val="Hyperlink"/>
            <w:rFonts w:ascii="Arial" w:hAnsi="Arial" w:cs="Arial"/>
          </w:rPr>
          <w:t>https://doi.org/10.2307/j.ctvjf9vz4</w:t>
        </w:r>
      </w:hyperlink>
    </w:p>
    <w:p w14:paraId="05A6337E" w14:textId="0A4519F9" w:rsidR="00034141" w:rsidRDefault="00B45180" w:rsidP="00FC2F95">
      <w:pPr>
        <w:ind w:left="720" w:hanging="720"/>
        <w:jc w:val="both"/>
        <w:rPr>
          <w:rFonts w:ascii="Arial" w:hAnsi="Arial" w:cs="Arial"/>
        </w:rPr>
      </w:pPr>
      <w:r w:rsidRPr="00B45180">
        <w:rPr>
          <w:rFonts w:ascii="Arial" w:hAnsi="Arial" w:cs="Arial"/>
        </w:rPr>
        <w:t>Vygotsky, L. S. (1986). Thought and language. Cambridge, MA: MIT Press.</w:t>
      </w:r>
    </w:p>
    <w:p w14:paraId="18022C0B" w14:textId="6DABCD66" w:rsidR="00B45180" w:rsidRDefault="00D559C8" w:rsidP="00FC2F95">
      <w:pPr>
        <w:ind w:left="720" w:hanging="720"/>
        <w:jc w:val="both"/>
        <w:rPr>
          <w:rFonts w:ascii="Arial" w:hAnsi="Arial" w:cs="Arial"/>
        </w:rPr>
      </w:pPr>
      <w:r w:rsidRPr="00D559C8">
        <w:rPr>
          <w:rFonts w:ascii="Arial" w:hAnsi="Arial" w:cs="Arial"/>
        </w:rPr>
        <w:lastRenderedPageBreak/>
        <w:t xml:space="preserve">Zimmerman, B. J. (2000). Attaining self-regulation: A social cognitive perspective. In M. Boekaerts, P. R. Pintrich, &amp; M. Zeidner (Eds.), Handbook of self-regulation (pp. 13–39). Academic Press. </w:t>
      </w:r>
      <w:hyperlink r:id="rId74" w:history="1">
        <w:r w:rsidRPr="00FF6011">
          <w:rPr>
            <w:rStyle w:val="Hyperlink"/>
            <w:rFonts w:ascii="Arial" w:hAnsi="Arial" w:cs="Arial"/>
          </w:rPr>
          <w:t>https://doi.org/10.1016/B978-012109890-2/50031-7</w:t>
        </w:r>
      </w:hyperlink>
    </w:p>
    <w:p w14:paraId="4B6836D0" w14:textId="24C730C9" w:rsidR="00D559C8" w:rsidRDefault="0000521D" w:rsidP="00FC2F95">
      <w:pPr>
        <w:ind w:left="720" w:hanging="720"/>
        <w:jc w:val="both"/>
        <w:rPr>
          <w:rFonts w:ascii="Arial" w:hAnsi="Arial" w:cs="Arial"/>
        </w:rPr>
      </w:pPr>
      <w:r w:rsidRPr="0000521D">
        <w:rPr>
          <w:rFonts w:ascii="Arial" w:hAnsi="Arial" w:cs="Arial"/>
        </w:rPr>
        <w:t xml:space="preserve">Zimmerman, B. J. (2002). Becoming a Self-Regulated Learner: An Overview. Theory Into Practice, 41(2), 64–70. </w:t>
      </w:r>
      <w:hyperlink r:id="rId75" w:history="1">
        <w:r w:rsidRPr="00FF6011">
          <w:rPr>
            <w:rStyle w:val="Hyperlink"/>
            <w:rFonts w:ascii="Arial" w:hAnsi="Arial" w:cs="Arial"/>
          </w:rPr>
          <w:t>https://doi.org/10.1207/S15430421TIP4102_2</w:t>
        </w:r>
      </w:hyperlink>
    </w:p>
    <w:p w14:paraId="362F1683" w14:textId="459757B9" w:rsidR="0000521D" w:rsidRPr="00034141" w:rsidRDefault="00AA329B" w:rsidP="00FC2F95">
      <w:pPr>
        <w:ind w:left="720" w:hanging="720"/>
        <w:jc w:val="both"/>
        <w:rPr>
          <w:rFonts w:ascii="Arial" w:hAnsi="Arial" w:cs="Arial"/>
        </w:rPr>
      </w:pPr>
      <w:r w:rsidRPr="00AA329B">
        <w:rPr>
          <w:rFonts w:ascii="Arial" w:hAnsi="Arial" w:cs="Arial"/>
        </w:rPr>
        <w:t>Zimmerman, B. J., &amp; Schunk, D. H. (2011). Self-regulated learning and performance: An introduction and an overview. In B. J. Zimmerman &amp; D. H. Schunk (Eds.), Handbook of self-regulation of learning and performance (pp. 1–12). Routledge/Taylor &amp; Francis Group.</w:t>
      </w:r>
    </w:p>
    <w:p w14:paraId="68D577D1" w14:textId="77777777" w:rsidR="00BA5217" w:rsidRPr="00FB3A86" w:rsidRDefault="00BA5217" w:rsidP="00441B6F">
      <w:pPr>
        <w:pStyle w:val="ReferHead"/>
        <w:spacing w:after="0"/>
        <w:jc w:val="both"/>
        <w:rPr>
          <w:rFonts w:ascii="Arial" w:hAnsi="Arial" w:cs="Arial"/>
        </w:rPr>
      </w:pPr>
    </w:p>
    <w:p w14:paraId="60626AA9" w14:textId="77777777" w:rsidR="004D4277" w:rsidRPr="00FB3A86" w:rsidRDefault="004D4277" w:rsidP="00441B6F">
      <w:pPr>
        <w:pStyle w:val="Appendix"/>
        <w:spacing w:after="0"/>
        <w:jc w:val="both"/>
        <w:rPr>
          <w:rFonts w:ascii="Arial" w:hAnsi="Arial" w:cs="Arial"/>
          <w:b w:val="0"/>
        </w:rPr>
        <w:sectPr w:rsidR="004D4277" w:rsidRPr="00FB3A86" w:rsidSect="009F4422">
          <w:headerReference w:type="even" r:id="rId76"/>
          <w:headerReference w:type="default" r:id="rId77"/>
          <w:footerReference w:type="default" r:id="rId78"/>
          <w:headerReference w:type="first" r:id="rId79"/>
          <w:type w:val="continuous"/>
          <w:pgSz w:w="12240" w:h="15840"/>
          <w:pgMar w:top="1440" w:right="2016" w:bottom="2016" w:left="2016" w:header="720" w:footer="1123" w:gutter="0"/>
          <w:cols w:space="720"/>
          <w:docGrid w:linePitch="272"/>
        </w:sectPr>
      </w:pPr>
    </w:p>
    <w:p w14:paraId="3AA2B827" w14:textId="77777777" w:rsidR="00B01FCD" w:rsidRPr="00FB3A86" w:rsidRDefault="00B01FCD" w:rsidP="00FC2F95">
      <w:pPr>
        <w:pStyle w:val="Appendix"/>
        <w:spacing w:after="0"/>
        <w:jc w:val="both"/>
        <w:rPr>
          <w:rFonts w:ascii="Arial" w:hAnsi="Arial" w:cs="Arial"/>
          <w:b w:val="0"/>
        </w:rPr>
      </w:pPr>
    </w:p>
    <w:sectPr w:rsidR="00B01FCD" w:rsidRPr="00FB3A86" w:rsidSect="009F44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587E82" w14:textId="77777777" w:rsidR="00587E56" w:rsidRDefault="00587E56" w:rsidP="00C37E61">
      <w:r>
        <w:separator/>
      </w:r>
    </w:p>
  </w:endnote>
  <w:endnote w:type="continuationSeparator" w:id="0">
    <w:p w14:paraId="0B49AB3E" w14:textId="77777777" w:rsidR="00587E56" w:rsidRDefault="00587E5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029AD" w14:textId="77777777" w:rsidR="009121F2" w:rsidRDefault="009121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F6C99" w14:textId="77777777" w:rsidR="009121F2" w:rsidRDefault="009121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A6101" w14:textId="3E00CB0D" w:rsidR="009121F2" w:rsidRPr="009F4422" w:rsidRDefault="009121F2" w:rsidP="009F44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FDD5C" w14:textId="77777777" w:rsidR="009121F2" w:rsidRPr="00C37E61" w:rsidRDefault="009121F2"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331CE" w14:textId="77777777" w:rsidR="00587E56" w:rsidRDefault="00587E56" w:rsidP="00C37E61">
      <w:r>
        <w:separator/>
      </w:r>
    </w:p>
  </w:footnote>
  <w:footnote w:type="continuationSeparator" w:id="0">
    <w:p w14:paraId="704C67AF" w14:textId="77777777" w:rsidR="00587E56" w:rsidRDefault="00587E5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33766" w14:textId="33737A51" w:rsidR="009121F2" w:rsidRDefault="00000000">
    <w:pPr>
      <w:pStyle w:val="Header"/>
    </w:pPr>
    <w:r>
      <w:rPr>
        <w:noProof/>
      </w:rPr>
      <w:pict w14:anchorId="0533E8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343407"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CFEEE" w14:textId="5A374FC9" w:rsidR="009121F2" w:rsidRDefault="00000000">
    <w:pPr>
      <w:pStyle w:val="Header"/>
    </w:pPr>
    <w:r>
      <w:rPr>
        <w:noProof/>
      </w:rPr>
      <w:pict w14:anchorId="4A3E7C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343408"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14454" w14:textId="4D45AF42" w:rsidR="009121F2" w:rsidRPr="00296529" w:rsidRDefault="00000000" w:rsidP="00296529">
    <w:pPr>
      <w:ind w:left="2160"/>
      <w:jc w:val="center"/>
      <w:rPr>
        <w:rFonts w:ascii="Times New Roman" w:eastAsia="Calibri" w:hAnsi="Times New Roman"/>
        <w:i/>
        <w:sz w:val="18"/>
        <w:szCs w:val="22"/>
      </w:rPr>
    </w:pPr>
    <w:r>
      <w:rPr>
        <w:noProof/>
      </w:rPr>
      <w:pict w14:anchorId="0BFEE9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343406"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C66F334" w14:textId="77777777" w:rsidR="009121F2" w:rsidRPr="00296529" w:rsidRDefault="009121F2"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48CDD92" w14:textId="77777777" w:rsidR="009121F2" w:rsidRPr="00296529" w:rsidRDefault="009121F2"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B1CEF0D" w14:textId="77777777" w:rsidR="009121F2" w:rsidRPr="00296529" w:rsidRDefault="009121F2"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00B845D" w14:textId="77777777" w:rsidR="009121F2" w:rsidRDefault="009121F2"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4E1B7EF" w14:textId="77777777" w:rsidR="009121F2" w:rsidRDefault="009121F2"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259FEA0" w14:textId="77777777" w:rsidR="009121F2" w:rsidRDefault="009121F2">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A478D" w14:textId="76F11AE1" w:rsidR="009121F2" w:rsidRDefault="00000000">
    <w:pPr>
      <w:pStyle w:val="Header"/>
    </w:pPr>
    <w:r>
      <w:rPr>
        <w:noProof/>
      </w:rPr>
      <w:pict w14:anchorId="027C55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343410"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9637C" w14:textId="6908042E" w:rsidR="009121F2" w:rsidRDefault="00000000">
    <w:pPr>
      <w:pStyle w:val="Header"/>
    </w:pPr>
    <w:r>
      <w:rPr>
        <w:noProof/>
      </w:rPr>
      <w:pict w14:anchorId="6F92AD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343411"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205AC" w14:textId="7DE3479C" w:rsidR="009121F2" w:rsidRDefault="00000000">
    <w:pPr>
      <w:pStyle w:val="Header"/>
    </w:pPr>
    <w:r>
      <w:rPr>
        <w:noProof/>
      </w:rPr>
      <w:pict w14:anchorId="71D11A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343409"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9316AE"/>
    <w:multiLevelType w:val="hybridMultilevel"/>
    <w:tmpl w:val="B046DC2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007C0"/>
    <w:multiLevelType w:val="hybridMultilevel"/>
    <w:tmpl w:val="D0807D94"/>
    <w:lvl w:ilvl="0" w:tplc="60BC7536">
      <w:start w:val="1"/>
      <w:numFmt w:val="decimal"/>
      <w:lvlText w:val="2.%1"/>
      <w:lvlJc w:val="left"/>
      <w:pPr>
        <w:ind w:left="86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7A2E3D"/>
    <w:multiLevelType w:val="hybridMultilevel"/>
    <w:tmpl w:val="E0E43F60"/>
    <w:lvl w:ilvl="0" w:tplc="8AB83850">
      <w:start w:val="1"/>
      <w:numFmt w:val="decimal"/>
      <w:lvlText w:val="3.%1"/>
      <w:lvlJc w:val="left"/>
      <w:pPr>
        <w:ind w:left="86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06F5B26"/>
    <w:multiLevelType w:val="hybridMultilevel"/>
    <w:tmpl w:val="283CDDC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69522D97"/>
    <w:multiLevelType w:val="hybridMultilevel"/>
    <w:tmpl w:val="7FD803C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DAF347D"/>
    <w:multiLevelType w:val="hybridMultilevel"/>
    <w:tmpl w:val="C12087A8"/>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6538369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41650321">
    <w:abstractNumId w:val="17"/>
  </w:num>
  <w:num w:numId="3" w16cid:durableId="1697776573">
    <w:abstractNumId w:val="29"/>
  </w:num>
  <w:num w:numId="4" w16cid:durableId="104020735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352292240">
    <w:abstractNumId w:val="9"/>
  </w:num>
  <w:num w:numId="6" w16cid:durableId="1440221778">
    <w:abstractNumId w:val="7"/>
  </w:num>
  <w:num w:numId="7" w16cid:durableId="2138134064">
    <w:abstractNumId w:val="1"/>
  </w:num>
  <w:num w:numId="8" w16cid:durableId="1149980286">
    <w:abstractNumId w:val="14"/>
  </w:num>
  <w:num w:numId="9" w16cid:durableId="67264989">
    <w:abstractNumId w:val="31"/>
  </w:num>
  <w:num w:numId="10" w16cid:durableId="1162544974">
    <w:abstractNumId w:val="2"/>
  </w:num>
  <w:num w:numId="11" w16cid:durableId="1482697959">
    <w:abstractNumId w:val="23"/>
  </w:num>
  <w:num w:numId="12" w16cid:durableId="210963024">
    <w:abstractNumId w:val="4"/>
  </w:num>
  <w:num w:numId="13" w16cid:durableId="1860661546">
    <w:abstractNumId w:val="20"/>
  </w:num>
  <w:num w:numId="14" w16cid:durableId="391393825">
    <w:abstractNumId w:val="10"/>
  </w:num>
  <w:num w:numId="15" w16cid:durableId="40596873">
    <w:abstractNumId w:val="27"/>
  </w:num>
  <w:num w:numId="16" w16cid:durableId="1809855525">
    <w:abstractNumId w:val="6"/>
  </w:num>
  <w:num w:numId="17" w16cid:durableId="1921022498">
    <w:abstractNumId w:val="28"/>
  </w:num>
  <w:num w:numId="18" w16cid:durableId="1493327184">
    <w:abstractNumId w:val="16"/>
  </w:num>
  <w:num w:numId="19" w16cid:durableId="796140278">
    <w:abstractNumId w:val="34"/>
  </w:num>
  <w:num w:numId="20" w16cid:durableId="1834908004">
    <w:abstractNumId w:val="13"/>
  </w:num>
  <w:num w:numId="21" w16cid:durableId="1853644348">
    <w:abstractNumId w:val="11"/>
  </w:num>
  <w:num w:numId="22" w16cid:durableId="1657418654">
    <w:abstractNumId w:val="15"/>
  </w:num>
  <w:num w:numId="23" w16cid:durableId="390925875">
    <w:abstractNumId w:val="25"/>
  </w:num>
  <w:num w:numId="24" w16cid:durableId="1829246797">
    <w:abstractNumId w:val="32"/>
  </w:num>
  <w:num w:numId="25" w16cid:durableId="801658498">
    <w:abstractNumId w:val="5"/>
  </w:num>
  <w:num w:numId="26" w16cid:durableId="942954774">
    <w:abstractNumId w:val="18"/>
  </w:num>
  <w:num w:numId="27" w16cid:durableId="440034354">
    <w:abstractNumId w:val="26"/>
  </w:num>
  <w:num w:numId="28" w16cid:durableId="292714672">
    <w:abstractNumId w:val="33"/>
  </w:num>
  <w:num w:numId="29" w16cid:durableId="2014525427">
    <w:abstractNumId w:val="30"/>
  </w:num>
  <w:num w:numId="30" w16cid:durableId="867984798">
    <w:abstractNumId w:val="12"/>
  </w:num>
  <w:num w:numId="31" w16cid:durableId="766779103">
    <w:abstractNumId w:val="8"/>
  </w:num>
  <w:num w:numId="32" w16cid:durableId="818617426">
    <w:abstractNumId w:val="3"/>
  </w:num>
  <w:num w:numId="33" w16cid:durableId="491723645">
    <w:abstractNumId w:val="24"/>
  </w:num>
  <w:num w:numId="34" w16cid:durableId="319890493">
    <w:abstractNumId w:val="22"/>
  </w:num>
  <w:num w:numId="35" w16cid:durableId="1535070113">
    <w:abstractNumId w:val="21"/>
  </w:num>
  <w:num w:numId="36" w16cid:durableId="47776700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86">
      <o:colormru v:ext="edit" colors="#1a1ec4"/>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1D38"/>
    <w:rsid w:val="00002608"/>
    <w:rsid w:val="0000521D"/>
    <w:rsid w:val="000149B4"/>
    <w:rsid w:val="00014EF1"/>
    <w:rsid w:val="00015A4D"/>
    <w:rsid w:val="00021032"/>
    <w:rsid w:val="00026304"/>
    <w:rsid w:val="00027DD4"/>
    <w:rsid w:val="00030174"/>
    <w:rsid w:val="00032232"/>
    <w:rsid w:val="00034141"/>
    <w:rsid w:val="00035DD4"/>
    <w:rsid w:val="00041B56"/>
    <w:rsid w:val="00041EDC"/>
    <w:rsid w:val="000427A9"/>
    <w:rsid w:val="0004328D"/>
    <w:rsid w:val="0004579C"/>
    <w:rsid w:val="00054512"/>
    <w:rsid w:val="00056401"/>
    <w:rsid w:val="00056ACF"/>
    <w:rsid w:val="000601C0"/>
    <w:rsid w:val="00061195"/>
    <w:rsid w:val="00061CE8"/>
    <w:rsid w:val="00063620"/>
    <w:rsid w:val="00064276"/>
    <w:rsid w:val="000708D7"/>
    <w:rsid w:val="000721FF"/>
    <w:rsid w:val="000747C4"/>
    <w:rsid w:val="000754BE"/>
    <w:rsid w:val="000779FE"/>
    <w:rsid w:val="00080471"/>
    <w:rsid w:val="00083526"/>
    <w:rsid w:val="00086E09"/>
    <w:rsid w:val="00090170"/>
    <w:rsid w:val="0009445D"/>
    <w:rsid w:val="0009577A"/>
    <w:rsid w:val="00095C6C"/>
    <w:rsid w:val="00096756"/>
    <w:rsid w:val="000A2D5A"/>
    <w:rsid w:val="000A47FA"/>
    <w:rsid w:val="000A518B"/>
    <w:rsid w:val="000A55F7"/>
    <w:rsid w:val="000A65D3"/>
    <w:rsid w:val="000B030F"/>
    <w:rsid w:val="000B1E33"/>
    <w:rsid w:val="000B40B1"/>
    <w:rsid w:val="000C0E13"/>
    <w:rsid w:val="000D17A7"/>
    <w:rsid w:val="000D4EA9"/>
    <w:rsid w:val="000D5C8B"/>
    <w:rsid w:val="000D689F"/>
    <w:rsid w:val="000E1209"/>
    <w:rsid w:val="000E1A4B"/>
    <w:rsid w:val="000E39C8"/>
    <w:rsid w:val="000E59AA"/>
    <w:rsid w:val="000E7B7B"/>
    <w:rsid w:val="000E7D62"/>
    <w:rsid w:val="00103357"/>
    <w:rsid w:val="00103394"/>
    <w:rsid w:val="00106411"/>
    <w:rsid w:val="00114F6F"/>
    <w:rsid w:val="0012119C"/>
    <w:rsid w:val="00123C9F"/>
    <w:rsid w:val="00126190"/>
    <w:rsid w:val="00130F17"/>
    <w:rsid w:val="001320BF"/>
    <w:rsid w:val="00135F0B"/>
    <w:rsid w:val="001370D5"/>
    <w:rsid w:val="00150764"/>
    <w:rsid w:val="0015533A"/>
    <w:rsid w:val="00157651"/>
    <w:rsid w:val="0016119E"/>
    <w:rsid w:val="001614E5"/>
    <w:rsid w:val="00163BC4"/>
    <w:rsid w:val="00166E67"/>
    <w:rsid w:val="00167E13"/>
    <w:rsid w:val="001815EA"/>
    <w:rsid w:val="0018560F"/>
    <w:rsid w:val="001859E5"/>
    <w:rsid w:val="00185F77"/>
    <w:rsid w:val="00190E67"/>
    <w:rsid w:val="00191062"/>
    <w:rsid w:val="00191C1B"/>
    <w:rsid w:val="00192B72"/>
    <w:rsid w:val="00192F09"/>
    <w:rsid w:val="001941E8"/>
    <w:rsid w:val="00194997"/>
    <w:rsid w:val="001A29D8"/>
    <w:rsid w:val="001A2C7D"/>
    <w:rsid w:val="001A2F40"/>
    <w:rsid w:val="001A3D27"/>
    <w:rsid w:val="001A5CAA"/>
    <w:rsid w:val="001B0427"/>
    <w:rsid w:val="001B0B62"/>
    <w:rsid w:val="001B108F"/>
    <w:rsid w:val="001B363C"/>
    <w:rsid w:val="001B6EBC"/>
    <w:rsid w:val="001B7F85"/>
    <w:rsid w:val="001C31C2"/>
    <w:rsid w:val="001C5F02"/>
    <w:rsid w:val="001D1632"/>
    <w:rsid w:val="001D3A51"/>
    <w:rsid w:val="001E0214"/>
    <w:rsid w:val="001E10D2"/>
    <w:rsid w:val="001E25B4"/>
    <w:rsid w:val="001E39D6"/>
    <w:rsid w:val="001E44FE"/>
    <w:rsid w:val="001E5F31"/>
    <w:rsid w:val="001F6D0F"/>
    <w:rsid w:val="001F79F3"/>
    <w:rsid w:val="00200595"/>
    <w:rsid w:val="00204835"/>
    <w:rsid w:val="002068B0"/>
    <w:rsid w:val="00214C34"/>
    <w:rsid w:val="002310D0"/>
    <w:rsid w:val="00231920"/>
    <w:rsid w:val="00231943"/>
    <w:rsid w:val="0023195C"/>
    <w:rsid w:val="00234C00"/>
    <w:rsid w:val="00236F8D"/>
    <w:rsid w:val="002371EB"/>
    <w:rsid w:val="0024282C"/>
    <w:rsid w:val="00244F7B"/>
    <w:rsid w:val="002460DC"/>
    <w:rsid w:val="00250985"/>
    <w:rsid w:val="002556F6"/>
    <w:rsid w:val="00256CA5"/>
    <w:rsid w:val="002632B4"/>
    <w:rsid w:val="002633A0"/>
    <w:rsid w:val="002726A5"/>
    <w:rsid w:val="00272D94"/>
    <w:rsid w:val="00276689"/>
    <w:rsid w:val="002766BB"/>
    <w:rsid w:val="002770A6"/>
    <w:rsid w:val="002804D9"/>
    <w:rsid w:val="00283105"/>
    <w:rsid w:val="00284C4C"/>
    <w:rsid w:val="00287E68"/>
    <w:rsid w:val="002900D3"/>
    <w:rsid w:val="00290809"/>
    <w:rsid w:val="002913C9"/>
    <w:rsid w:val="00291C45"/>
    <w:rsid w:val="00294E5A"/>
    <w:rsid w:val="00295A52"/>
    <w:rsid w:val="00295D0D"/>
    <w:rsid w:val="00296529"/>
    <w:rsid w:val="002A1235"/>
    <w:rsid w:val="002A6542"/>
    <w:rsid w:val="002B27FB"/>
    <w:rsid w:val="002B2D2F"/>
    <w:rsid w:val="002B6236"/>
    <w:rsid w:val="002B685A"/>
    <w:rsid w:val="002C18A4"/>
    <w:rsid w:val="002C258D"/>
    <w:rsid w:val="002C57D2"/>
    <w:rsid w:val="002C7897"/>
    <w:rsid w:val="002D0E6A"/>
    <w:rsid w:val="002D47A2"/>
    <w:rsid w:val="002D54C2"/>
    <w:rsid w:val="002E0D56"/>
    <w:rsid w:val="002E3392"/>
    <w:rsid w:val="002E33AE"/>
    <w:rsid w:val="002E5782"/>
    <w:rsid w:val="00310FF1"/>
    <w:rsid w:val="00315186"/>
    <w:rsid w:val="00316766"/>
    <w:rsid w:val="00317369"/>
    <w:rsid w:val="003207C1"/>
    <w:rsid w:val="00320913"/>
    <w:rsid w:val="003226E0"/>
    <w:rsid w:val="003271CB"/>
    <w:rsid w:val="003332A3"/>
    <w:rsid w:val="0033343E"/>
    <w:rsid w:val="00340D2E"/>
    <w:rsid w:val="00342F92"/>
    <w:rsid w:val="00345B2B"/>
    <w:rsid w:val="003512C2"/>
    <w:rsid w:val="003522A9"/>
    <w:rsid w:val="003573BF"/>
    <w:rsid w:val="003646CD"/>
    <w:rsid w:val="00365942"/>
    <w:rsid w:val="0036782F"/>
    <w:rsid w:val="00371FB6"/>
    <w:rsid w:val="0037437C"/>
    <w:rsid w:val="003763C1"/>
    <w:rsid w:val="00376BBE"/>
    <w:rsid w:val="0038417C"/>
    <w:rsid w:val="00386168"/>
    <w:rsid w:val="0039224F"/>
    <w:rsid w:val="00393054"/>
    <w:rsid w:val="00393316"/>
    <w:rsid w:val="003970B5"/>
    <w:rsid w:val="003A1EC5"/>
    <w:rsid w:val="003A43A4"/>
    <w:rsid w:val="003A6FD8"/>
    <w:rsid w:val="003A7E18"/>
    <w:rsid w:val="003B389C"/>
    <w:rsid w:val="003B56EB"/>
    <w:rsid w:val="003B5B7C"/>
    <w:rsid w:val="003C14F5"/>
    <w:rsid w:val="003C4C86"/>
    <w:rsid w:val="003C58F8"/>
    <w:rsid w:val="003C6258"/>
    <w:rsid w:val="003D0906"/>
    <w:rsid w:val="003E2904"/>
    <w:rsid w:val="003E5335"/>
    <w:rsid w:val="003E5498"/>
    <w:rsid w:val="003F0A0B"/>
    <w:rsid w:val="00401927"/>
    <w:rsid w:val="00403267"/>
    <w:rsid w:val="0040583D"/>
    <w:rsid w:val="0041027F"/>
    <w:rsid w:val="00412475"/>
    <w:rsid w:val="00423789"/>
    <w:rsid w:val="004325A5"/>
    <w:rsid w:val="0043702D"/>
    <w:rsid w:val="00440F43"/>
    <w:rsid w:val="00441B6F"/>
    <w:rsid w:val="00441FF3"/>
    <w:rsid w:val="00444928"/>
    <w:rsid w:val="00446221"/>
    <w:rsid w:val="00450E62"/>
    <w:rsid w:val="004539DB"/>
    <w:rsid w:val="004554E5"/>
    <w:rsid w:val="00455E07"/>
    <w:rsid w:val="00457C57"/>
    <w:rsid w:val="00463166"/>
    <w:rsid w:val="0046458A"/>
    <w:rsid w:val="0047030F"/>
    <w:rsid w:val="00471A80"/>
    <w:rsid w:val="0048227F"/>
    <w:rsid w:val="00483EE9"/>
    <w:rsid w:val="00493FBE"/>
    <w:rsid w:val="00495042"/>
    <w:rsid w:val="004A2518"/>
    <w:rsid w:val="004A3F0A"/>
    <w:rsid w:val="004B3DE4"/>
    <w:rsid w:val="004B4277"/>
    <w:rsid w:val="004B6969"/>
    <w:rsid w:val="004B7E8E"/>
    <w:rsid w:val="004C1932"/>
    <w:rsid w:val="004C2367"/>
    <w:rsid w:val="004D05BE"/>
    <w:rsid w:val="004D305E"/>
    <w:rsid w:val="004D4277"/>
    <w:rsid w:val="004D4904"/>
    <w:rsid w:val="004E7829"/>
    <w:rsid w:val="004E7F77"/>
    <w:rsid w:val="004F167A"/>
    <w:rsid w:val="004F5E8A"/>
    <w:rsid w:val="004F6BC2"/>
    <w:rsid w:val="005008CB"/>
    <w:rsid w:val="00502516"/>
    <w:rsid w:val="00505F06"/>
    <w:rsid w:val="005063CF"/>
    <w:rsid w:val="00506828"/>
    <w:rsid w:val="00514738"/>
    <w:rsid w:val="00527F82"/>
    <w:rsid w:val="0053056E"/>
    <w:rsid w:val="00544DC6"/>
    <w:rsid w:val="0054622D"/>
    <w:rsid w:val="005500F5"/>
    <w:rsid w:val="00554FDA"/>
    <w:rsid w:val="00562522"/>
    <w:rsid w:val="00563511"/>
    <w:rsid w:val="00564251"/>
    <w:rsid w:val="00571E2F"/>
    <w:rsid w:val="00573266"/>
    <w:rsid w:val="00585A51"/>
    <w:rsid w:val="0058707A"/>
    <w:rsid w:val="00587D9D"/>
    <w:rsid w:val="00587E56"/>
    <w:rsid w:val="00590F76"/>
    <w:rsid w:val="0059225F"/>
    <w:rsid w:val="00593093"/>
    <w:rsid w:val="005A04D7"/>
    <w:rsid w:val="005B24AC"/>
    <w:rsid w:val="005C40C8"/>
    <w:rsid w:val="005C6523"/>
    <w:rsid w:val="005C6866"/>
    <w:rsid w:val="005C784C"/>
    <w:rsid w:val="005D090C"/>
    <w:rsid w:val="005D17F6"/>
    <w:rsid w:val="005D2EE1"/>
    <w:rsid w:val="005E0338"/>
    <w:rsid w:val="005E5539"/>
    <w:rsid w:val="005E6D31"/>
    <w:rsid w:val="00601DF4"/>
    <w:rsid w:val="00602BF5"/>
    <w:rsid w:val="00603397"/>
    <w:rsid w:val="006123DD"/>
    <w:rsid w:val="006156AB"/>
    <w:rsid w:val="00615EA6"/>
    <w:rsid w:val="00616430"/>
    <w:rsid w:val="00617DA0"/>
    <w:rsid w:val="00617FDD"/>
    <w:rsid w:val="00621E05"/>
    <w:rsid w:val="00622B96"/>
    <w:rsid w:val="00623686"/>
    <w:rsid w:val="006237AD"/>
    <w:rsid w:val="0062401A"/>
    <w:rsid w:val="00626F82"/>
    <w:rsid w:val="00631F4A"/>
    <w:rsid w:val="00633614"/>
    <w:rsid w:val="00633F68"/>
    <w:rsid w:val="00636EB2"/>
    <w:rsid w:val="006375B8"/>
    <w:rsid w:val="0063761B"/>
    <w:rsid w:val="006412F5"/>
    <w:rsid w:val="00642204"/>
    <w:rsid w:val="00643C2E"/>
    <w:rsid w:val="0064668A"/>
    <w:rsid w:val="00646E6A"/>
    <w:rsid w:val="00654CCE"/>
    <w:rsid w:val="006576AE"/>
    <w:rsid w:val="00663412"/>
    <w:rsid w:val="0066510A"/>
    <w:rsid w:val="006657DD"/>
    <w:rsid w:val="00666808"/>
    <w:rsid w:val="00666B4A"/>
    <w:rsid w:val="00670D20"/>
    <w:rsid w:val="00673F9F"/>
    <w:rsid w:val="00680BDD"/>
    <w:rsid w:val="00686953"/>
    <w:rsid w:val="00687DEA"/>
    <w:rsid w:val="00687E67"/>
    <w:rsid w:val="006967F7"/>
    <w:rsid w:val="006A250C"/>
    <w:rsid w:val="006B079D"/>
    <w:rsid w:val="006B21D3"/>
    <w:rsid w:val="006B57D0"/>
    <w:rsid w:val="006C15BA"/>
    <w:rsid w:val="006C2066"/>
    <w:rsid w:val="006C4BF7"/>
    <w:rsid w:val="006D129C"/>
    <w:rsid w:val="006D2C0A"/>
    <w:rsid w:val="006D2C56"/>
    <w:rsid w:val="006D30FF"/>
    <w:rsid w:val="006D4C17"/>
    <w:rsid w:val="006D4ED1"/>
    <w:rsid w:val="006D6940"/>
    <w:rsid w:val="006D73B5"/>
    <w:rsid w:val="006E368D"/>
    <w:rsid w:val="006E59AC"/>
    <w:rsid w:val="006F0337"/>
    <w:rsid w:val="006F11EC"/>
    <w:rsid w:val="0070082C"/>
    <w:rsid w:val="00701C6D"/>
    <w:rsid w:val="00710324"/>
    <w:rsid w:val="007111E0"/>
    <w:rsid w:val="00722A47"/>
    <w:rsid w:val="00725FA2"/>
    <w:rsid w:val="007314A9"/>
    <w:rsid w:val="007369E6"/>
    <w:rsid w:val="00736EE2"/>
    <w:rsid w:val="00737BCF"/>
    <w:rsid w:val="00737D54"/>
    <w:rsid w:val="00740FD8"/>
    <w:rsid w:val="00742C56"/>
    <w:rsid w:val="00746E59"/>
    <w:rsid w:val="007472D6"/>
    <w:rsid w:val="0074735C"/>
    <w:rsid w:val="00754C9A"/>
    <w:rsid w:val="0075599A"/>
    <w:rsid w:val="00755CD7"/>
    <w:rsid w:val="00761D52"/>
    <w:rsid w:val="00763471"/>
    <w:rsid w:val="00766FA3"/>
    <w:rsid w:val="00767582"/>
    <w:rsid w:val="007739FD"/>
    <w:rsid w:val="0077749E"/>
    <w:rsid w:val="00777CE1"/>
    <w:rsid w:val="00780104"/>
    <w:rsid w:val="007804E7"/>
    <w:rsid w:val="00781BE2"/>
    <w:rsid w:val="00781D27"/>
    <w:rsid w:val="00790ADA"/>
    <w:rsid w:val="00793937"/>
    <w:rsid w:val="007B03F8"/>
    <w:rsid w:val="007C7C6C"/>
    <w:rsid w:val="007D2288"/>
    <w:rsid w:val="007E088F"/>
    <w:rsid w:val="007F0BF0"/>
    <w:rsid w:val="007F4005"/>
    <w:rsid w:val="007F48BA"/>
    <w:rsid w:val="007F7B32"/>
    <w:rsid w:val="00801717"/>
    <w:rsid w:val="00803DFE"/>
    <w:rsid w:val="0080416B"/>
    <w:rsid w:val="00804BC2"/>
    <w:rsid w:val="00805BF6"/>
    <w:rsid w:val="00812F89"/>
    <w:rsid w:val="00813709"/>
    <w:rsid w:val="00813B5E"/>
    <w:rsid w:val="0081431A"/>
    <w:rsid w:val="0082137A"/>
    <w:rsid w:val="00823C52"/>
    <w:rsid w:val="0083138B"/>
    <w:rsid w:val="0083216F"/>
    <w:rsid w:val="0084156E"/>
    <w:rsid w:val="00841C57"/>
    <w:rsid w:val="00843611"/>
    <w:rsid w:val="008443EE"/>
    <w:rsid w:val="0084686F"/>
    <w:rsid w:val="00852669"/>
    <w:rsid w:val="00860000"/>
    <w:rsid w:val="00863BD3"/>
    <w:rsid w:val="008641ED"/>
    <w:rsid w:val="00866A0F"/>
    <w:rsid w:val="00866D5B"/>
    <w:rsid w:val="00866D66"/>
    <w:rsid w:val="008671C6"/>
    <w:rsid w:val="00870772"/>
    <w:rsid w:val="00875803"/>
    <w:rsid w:val="0088224D"/>
    <w:rsid w:val="00882D8E"/>
    <w:rsid w:val="00884901"/>
    <w:rsid w:val="008864FA"/>
    <w:rsid w:val="00886C3F"/>
    <w:rsid w:val="0089339C"/>
    <w:rsid w:val="008A16F9"/>
    <w:rsid w:val="008A2C93"/>
    <w:rsid w:val="008A4A50"/>
    <w:rsid w:val="008A665D"/>
    <w:rsid w:val="008B141F"/>
    <w:rsid w:val="008B459E"/>
    <w:rsid w:val="008C0BF2"/>
    <w:rsid w:val="008C34BA"/>
    <w:rsid w:val="008C38EE"/>
    <w:rsid w:val="008C60D7"/>
    <w:rsid w:val="008C7369"/>
    <w:rsid w:val="008D2D07"/>
    <w:rsid w:val="008D36B4"/>
    <w:rsid w:val="008D7E84"/>
    <w:rsid w:val="008E13AE"/>
    <w:rsid w:val="008E1506"/>
    <w:rsid w:val="008E49AB"/>
    <w:rsid w:val="008E4D81"/>
    <w:rsid w:val="008E710C"/>
    <w:rsid w:val="008F1CED"/>
    <w:rsid w:val="008F69D6"/>
    <w:rsid w:val="008F71D2"/>
    <w:rsid w:val="00902823"/>
    <w:rsid w:val="00911974"/>
    <w:rsid w:val="009121F2"/>
    <w:rsid w:val="00915B89"/>
    <w:rsid w:val="00915CA6"/>
    <w:rsid w:val="00917A91"/>
    <w:rsid w:val="00917C74"/>
    <w:rsid w:val="00926281"/>
    <w:rsid w:val="00927834"/>
    <w:rsid w:val="00931339"/>
    <w:rsid w:val="0093245C"/>
    <w:rsid w:val="00945986"/>
    <w:rsid w:val="009500A6"/>
    <w:rsid w:val="00951087"/>
    <w:rsid w:val="00957C18"/>
    <w:rsid w:val="00960F63"/>
    <w:rsid w:val="00962EAF"/>
    <w:rsid w:val="009659BA"/>
    <w:rsid w:val="00967CB2"/>
    <w:rsid w:val="00977F79"/>
    <w:rsid w:val="00983040"/>
    <w:rsid w:val="00983E90"/>
    <w:rsid w:val="00987007"/>
    <w:rsid w:val="00993C15"/>
    <w:rsid w:val="00993F38"/>
    <w:rsid w:val="00995755"/>
    <w:rsid w:val="009A30D7"/>
    <w:rsid w:val="009B1B90"/>
    <w:rsid w:val="009B3448"/>
    <w:rsid w:val="009B3E02"/>
    <w:rsid w:val="009B3FB9"/>
    <w:rsid w:val="009B67FC"/>
    <w:rsid w:val="009C2465"/>
    <w:rsid w:val="009C2541"/>
    <w:rsid w:val="009D35A0"/>
    <w:rsid w:val="009D7EB7"/>
    <w:rsid w:val="009E048A"/>
    <w:rsid w:val="009E08E9"/>
    <w:rsid w:val="009E3DB9"/>
    <w:rsid w:val="009E49E1"/>
    <w:rsid w:val="009E6E35"/>
    <w:rsid w:val="009E6E8F"/>
    <w:rsid w:val="009E7802"/>
    <w:rsid w:val="009F0927"/>
    <w:rsid w:val="009F09DF"/>
    <w:rsid w:val="009F0EDA"/>
    <w:rsid w:val="009F409F"/>
    <w:rsid w:val="009F4422"/>
    <w:rsid w:val="009F4F8F"/>
    <w:rsid w:val="009F65C9"/>
    <w:rsid w:val="00A02C33"/>
    <w:rsid w:val="00A03B96"/>
    <w:rsid w:val="00A05B19"/>
    <w:rsid w:val="00A10D35"/>
    <w:rsid w:val="00A1134E"/>
    <w:rsid w:val="00A13345"/>
    <w:rsid w:val="00A23BB5"/>
    <w:rsid w:val="00A24E7E"/>
    <w:rsid w:val="00A258C3"/>
    <w:rsid w:val="00A347C0"/>
    <w:rsid w:val="00A35B72"/>
    <w:rsid w:val="00A37708"/>
    <w:rsid w:val="00A419A8"/>
    <w:rsid w:val="00A433C9"/>
    <w:rsid w:val="00A443FD"/>
    <w:rsid w:val="00A51431"/>
    <w:rsid w:val="00A539AD"/>
    <w:rsid w:val="00A632D4"/>
    <w:rsid w:val="00A701B5"/>
    <w:rsid w:val="00A746C0"/>
    <w:rsid w:val="00A76CE6"/>
    <w:rsid w:val="00A8139A"/>
    <w:rsid w:val="00A85068"/>
    <w:rsid w:val="00A859BE"/>
    <w:rsid w:val="00A94063"/>
    <w:rsid w:val="00AA329B"/>
    <w:rsid w:val="00AA5AFC"/>
    <w:rsid w:val="00AA6219"/>
    <w:rsid w:val="00AA69F4"/>
    <w:rsid w:val="00AA74E0"/>
    <w:rsid w:val="00AB703F"/>
    <w:rsid w:val="00AC4E95"/>
    <w:rsid w:val="00AC6BB8"/>
    <w:rsid w:val="00AD452E"/>
    <w:rsid w:val="00AD4B89"/>
    <w:rsid w:val="00AE008F"/>
    <w:rsid w:val="00AE0B69"/>
    <w:rsid w:val="00AE47F1"/>
    <w:rsid w:val="00AE64C2"/>
    <w:rsid w:val="00B01FCD"/>
    <w:rsid w:val="00B04055"/>
    <w:rsid w:val="00B11A0F"/>
    <w:rsid w:val="00B11F56"/>
    <w:rsid w:val="00B1776C"/>
    <w:rsid w:val="00B210B2"/>
    <w:rsid w:val="00B21DD9"/>
    <w:rsid w:val="00B229A9"/>
    <w:rsid w:val="00B2434B"/>
    <w:rsid w:val="00B24EC1"/>
    <w:rsid w:val="00B26601"/>
    <w:rsid w:val="00B27B68"/>
    <w:rsid w:val="00B30098"/>
    <w:rsid w:val="00B31618"/>
    <w:rsid w:val="00B3588C"/>
    <w:rsid w:val="00B37F01"/>
    <w:rsid w:val="00B4188C"/>
    <w:rsid w:val="00B45180"/>
    <w:rsid w:val="00B52583"/>
    <w:rsid w:val="00B52896"/>
    <w:rsid w:val="00B57719"/>
    <w:rsid w:val="00B57CAC"/>
    <w:rsid w:val="00B6239A"/>
    <w:rsid w:val="00B75512"/>
    <w:rsid w:val="00B75875"/>
    <w:rsid w:val="00B7697D"/>
    <w:rsid w:val="00B821C2"/>
    <w:rsid w:val="00B83096"/>
    <w:rsid w:val="00B85AB9"/>
    <w:rsid w:val="00B90604"/>
    <w:rsid w:val="00B95171"/>
    <w:rsid w:val="00B95236"/>
    <w:rsid w:val="00B96607"/>
    <w:rsid w:val="00B96BD9"/>
    <w:rsid w:val="00B97496"/>
    <w:rsid w:val="00B97586"/>
    <w:rsid w:val="00BA0097"/>
    <w:rsid w:val="00BA1B01"/>
    <w:rsid w:val="00BA2641"/>
    <w:rsid w:val="00BA5217"/>
    <w:rsid w:val="00BB10E9"/>
    <w:rsid w:val="00BB37AA"/>
    <w:rsid w:val="00BC44C2"/>
    <w:rsid w:val="00BC53A0"/>
    <w:rsid w:val="00BC5826"/>
    <w:rsid w:val="00BC64A2"/>
    <w:rsid w:val="00BD4889"/>
    <w:rsid w:val="00BE0BA0"/>
    <w:rsid w:val="00BE240A"/>
    <w:rsid w:val="00BE31C5"/>
    <w:rsid w:val="00BE62AD"/>
    <w:rsid w:val="00BE69E7"/>
    <w:rsid w:val="00BF121F"/>
    <w:rsid w:val="00BF1F80"/>
    <w:rsid w:val="00BF3338"/>
    <w:rsid w:val="00BF403A"/>
    <w:rsid w:val="00BF4DB5"/>
    <w:rsid w:val="00BF5C72"/>
    <w:rsid w:val="00C02A93"/>
    <w:rsid w:val="00C07567"/>
    <w:rsid w:val="00C07956"/>
    <w:rsid w:val="00C11F97"/>
    <w:rsid w:val="00C122EB"/>
    <w:rsid w:val="00C165FA"/>
    <w:rsid w:val="00C166EF"/>
    <w:rsid w:val="00C17EB0"/>
    <w:rsid w:val="00C259AE"/>
    <w:rsid w:val="00C25A22"/>
    <w:rsid w:val="00C275CF"/>
    <w:rsid w:val="00C27F5F"/>
    <w:rsid w:val="00C30A0F"/>
    <w:rsid w:val="00C31E71"/>
    <w:rsid w:val="00C3489D"/>
    <w:rsid w:val="00C34C66"/>
    <w:rsid w:val="00C35668"/>
    <w:rsid w:val="00C37E61"/>
    <w:rsid w:val="00C42329"/>
    <w:rsid w:val="00C4409C"/>
    <w:rsid w:val="00C5113D"/>
    <w:rsid w:val="00C520B6"/>
    <w:rsid w:val="00C52D8A"/>
    <w:rsid w:val="00C53641"/>
    <w:rsid w:val="00C55C79"/>
    <w:rsid w:val="00C611DE"/>
    <w:rsid w:val="00C66C78"/>
    <w:rsid w:val="00C70E9D"/>
    <w:rsid w:val="00C70F1B"/>
    <w:rsid w:val="00C71A47"/>
    <w:rsid w:val="00C7464C"/>
    <w:rsid w:val="00C76108"/>
    <w:rsid w:val="00C7673B"/>
    <w:rsid w:val="00C7731C"/>
    <w:rsid w:val="00C80B61"/>
    <w:rsid w:val="00C84E77"/>
    <w:rsid w:val="00C85588"/>
    <w:rsid w:val="00C85A0F"/>
    <w:rsid w:val="00C862AF"/>
    <w:rsid w:val="00C92F97"/>
    <w:rsid w:val="00C93A98"/>
    <w:rsid w:val="00CA285C"/>
    <w:rsid w:val="00CA2E53"/>
    <w:rsid w:val="00CA683A"/>
    <w:rsid w:val="00CB2D52"/>
    <w:rsid w:val="00CB2ECC"/>
    <w:rsid w:val="00CB31EC"/>
    <w:rsid w:val="00CB4C3B"/>
    <w:rsid w:val="00CB5EC3"/>
    <w:rsid w:val="00CC2822"/>
    <w:rsid w:val="00CC3613"/>
    <w:rsid w:val="00CC3BFA"/>
    <w:rsid w:val="00CC41CB"/>
    <w:rsid w:val="00CC43C8"/>
    <w:rsid w:val="00CD02DB"/>
    <w:rsid w:val="00CD0D31"/>
    <w:rsid w:val="00CD6755"/>
    <w:rsid w:val="00CD6856"/>
    <w:rsid w:val="00CE0089"/>
    <w:rsid w:val="00CE33B6"/>
    <w:rsid w:val="00CE4CB2"/>
    <w:rsid w:val="00CE793C"/>
    <w:rsid w:val="00CF193C"/>
    <w:rsid w:val="00CF1BB5"/>
    <w:rsid w:val="00D01986"/>
    <w:rsid w:val="00D054F6"/>
    <w:rsid w:val="00D06876"/>
    <w:rsid w:val="00D06FBA"/>
    <w:rsid w:val="00D173F1"/>
    <w:rsid w:val="00D22432"/>
    <w:rsid w:val="00D244F2"/>
    <w:rsid w:val="00D24970"/>
    <w:rsid w:val="00D25E82"/>
    <w:rsid w:val="00D30463"/>
    <w:rsid w:val="00D304AE"/>
    <w:rsid w:val="00D335AA"/>
    <w:rsid w:val="00D336B6"/>
    <w:rsid w:val="00D343BC"/>
    <w:rsid w:val="00D37BDD"/>
    <w:rsid w:val="00D43CDA"/>
    <w:rsid w:val="00D44CCF"/>
    <w:rsid w:val="00D45089"/>
    <w:rsid w:val="00D47495"/>
    <w:rsid w:val="00D47866"/>
    <w:rsid w:val="00D54649"/>
    <w:rsid w:val="00D559C8"/>
    <w:rsid w:val="00D5602B"/>
    <w:rsid w:val="00D636C5"/>
    <w:rsid w:val="00D6452A"/>
    <w:rsid w:val="00D727B5"/>
    <w:rsid w:val="00D74CB0"/>
    <w:rsid w:val="00D821DF"/>
    <w:rsid w:val="00D8295D"/>
    <w:rsid w:val="00D85D01"/>
    <w:rsid w:val="00D90173"/>
    <w:rsid w:val="00D93CB4"/>
    <w:rsid w:val="00DA4405"/>
    <w:rsid w:val="00DB3709"/>
    <w:rsid w:val="00DB4601"/>
    <w:rsid w:val="00DB747B"/>
    <w:rsid w:val="00DC2A65"/>
    <w:rsid w:val="00DD1B2A"/>
    <w:rsid w:val="00DD25B5"/>
    <w:rsid w:val="00DD64AD"/>
    <w:rsid w:val="00DE15F0"/>
    <w:rsid w:val="00DE21F9"/>
    <w:rsid w:val="00DE5663"/>
    <w:rsid w:val="00DE78AA"/>
    <w:rsid w:val="00DF02CC"/>
    <w:rsid w:val="00DF3281"/>
    <w:rsid w:val="00DF3871"/>
    <w:rsid w:val="00E024D5"/>
    <w:rsid w:val="00E053D0"/>
    <w:rsid w:val="00E13A9C"/>
    <w:rsid w:val="00E14E28"/>
    <w:rsid w:val="00E15258"/>
    <w:rsid w:val="00E15994"/>
    <w:rsid w:val="00E26606"/>
    <w:rsid w:val="00E3114E"/>
    <w:rsid w:val="00E31A70"/>
    <w:rsid w:val="00E33847"/>
    <w:rsid w:val="00E35B02"/>
    <w:rsid w:val="00E4144D"/>
    <w:rsid w:val="00E42317"/>
    <w:rsid w:val="00E4391D"/>
    <w:rsid w:val="00E43D1F"/>
    <w:rsid w:val="00E468D0"/>
    <w:rsid w:val="00E4794D"/>
    <w:rsid w:val="00E50121"/>
    <w:rsid w:val="00E5759E"/>
    <w:rsid w:val="00E66496"/>
    <w:rsid w:val="00E668E5"/>
    <w:rsid w:val="00E66B35"/>
    <w:rsid w:val="00E66E10"/>
    <w:rsid w:val="00E7039F"/>
    <w:rsid w:val="00E769F6"/>
    <w:rsid w:val="00E7706F"/>
    <w:rsid w:val="00E823A2"/>
    <w:rsid w:val="00E8407C"/>
    <w:rsid w:val="00E84F3C"/>
    <w:rsid w:val="00E8629D"/>
    <w:rsid w:val="00E90277"/>
    <w:rsid w:val="00E90B24"/>
    <w:rsid w:val="00E91665"/>
    <w:rsid w:val="00E95F2D"/>
    <w:rsid w:val="00EA012C"/>
    <w:rsid w:val="00EB74FB"/>
    <w:rsid w:val="00EC03C6"/>
    <w:rsid w:val="00EC3A5E"/>
    <w:rsid w:val="00EC4F81"/>
    <w:rsid w:val="00EC610C"/>
    <w:rsid w:val="00EC61BD"/>
    <w:rsid w:val="00EC6A55"/>
    <w:rsid w:val="00EC6EAE"/>
    <w:rsid w:val="00ED0288"/>
    <w:rsid w:val="00ED25A4"/>
    <w:rsid w:val="00ED5FF9"/>
    <w:rsid w:val="00EE16AE"/>
    <w:rsid w:val="00EE52CB"/>
    <w:rsid w:val="00EF326B"/>
    <w:rsid w:val="00EF581D"/>
    <w:rsid w:val="00EF792E"/>
    <w:rsid w:val="00EF7FD8"/>
    <w:rsid w:val="00F02CBA"/>
    <w:rsid w:val="00F06185"/>
    <w:rsid w:val="00F06F59"/>
    <w:rsid w:val="00F10A56"/>
    <w:rsid w:val="00F10CDB"/>
    <w:rsid w:val="00F140EC"/>
    <w:rsid w:val="00F17988"/>
    <w:rsid w:val="00F21DF7"/>
    <w:rsid w:val="00F30F69"/>
    <w:rsid w:val="00F30F76"/>
    <w:rsid w:val="00F3200D"/>
    <w:rsid w:val="00F32C8D"/>
    <w:rsid w:val="00F33DE5"/>
    <w:rsid w:val="00F410B4"/>
    <w:rsid w:val="00F4111E"/>
    <w:rsid w:val="00F469F0"/>
    <w:rsid w:val="00F47256"/>
    <w:rsid w:val="00F515FB"/>
    <w:rsid w:val="00F53155"/>
    <w:rsid w:val="00F53273"/>
    <w:rsid w:val="00F53818"/>
    <w:rsid w:val="00F54953"/>
    <w:rsid w:val="00F6027D"/>
    <w:rsid w:val="00F602A9"/>
    <w:rsid w:val="00F60A2C"/>
    <w:rsid w:val="00F62BBB"/>
    <w:rsid w:val="00F64D1E"/>
    <w:rsid w:val="00F66C07"/>
    <w:rsid w:val="00F7118A"/>
    <w:rsid w:val="00F714D6"/>
    <w:rsid w:val="00F74078"/>
    <w:rsid w:val="00F75070"/>
    <w:rsid w:val="00F755E4"/>
    <w:rsid w:val="00F75652"/>
    <w:rsid w:val="00F77D02"/>
    <w:rsid w:val="00F828CD"/>
    <w:rsid w:val="00F83E70"/>
    <w:rsid w:val="00F872FF"/>
    <w:rsid w:val="00F93BBE"/>
    <w:rsid w:val="00FA0566"/>
    <w:rsid w:val="00FA0CC0"/>
    <w:rsid w:val="00FA1F71"/>
    <w:rsid w:val="00FA52F6"/>
    <w:rsid w:val="00FB0408"/>
    <w:rsid w:val="00FB1880"/>
    <w:rsid w:val="00FB28A2"/>
    <w:rsid w:val="00FB3A86"/>
    <w:rsid w:val="00FC05A3"/>
    <w:rsid w:val="00FC2F95"/>
    <w:rsid w:val="00FC55CB"/>
    <w:rsid w:val="00FD316A"/>
    <w:rsid w:val="00FD36C8"/>
    <w:rsid w:val="00FD4080"/>
    <w:rsid w:val="00FE0EB0"/>
    <w:rsid w:val="00FE1516"/>
    <w:rsid w:val="00FE2006"/>
    <w:rsid w:val="00FE345C"/>
    <w:rsid w:val="00FE73F3"/>
    <w:rsid w:val="00FF02B5"/>
    <w:rsid w:val="00FF0FAC"/>
    <w:rsid w:val="00FF246E"/>
    <w:rsid w:val="00FF2A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6">
      <o:colormru v:ext="edit" colors="#1a1ec4"/>
    </o:shapedefaults>
    <o:shapelayout v:ext="edit">
      <o:idmap v:ext="edit" data="2"/>
      <o:rules v:ext="edit">
        <o:r id="V:Rule1" type="connector" idref="#_x0000_s2085"/>
      </o:rules>
    </o:shapelayout>
  </w:shapeDefaults>
  <w:decimalSymbol w:val="."/>
  <w:listSeparator w:val=","/>
  <w14:docId w14:val="6256D0C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C165FA"/>
    <w:pPr>
      <w:ind w:left="720"/>
      <w:contextualSpacing/>
    </w:pPr>
    <w:rPr>
      <w:rFonts w:asciiTheme="minorHAnsi" w:eastAsiaTheme="minorEastAsia" w:hAnsiTheme="minorHAnsi" w:cstheme="minorBidi"/>
      <w:sz w:val="24"/>
      <w:szCs w:val="24"/>
    </w:rPr>
  </w:style>
  <w:style w:type="character" w:customStyle="1" w:styleId="UnresolvedMention2">
    <w:name w:val="Unresolved Mention2"/>
    <w:basedOn w:val="DefaultParagraphFont"/>
    <w:uiPriority w:val="99"/>
    <w:semiHidden/>
    <w:unhideWhenUsed/>
    <w:rsid w:val="00D44CCF"/>
    <w:rPr>
      <w:color w:val="605E5C"/>
      <w:shd w:val="clear" w:color="auto" w:fill="E1DFDD"/>
    </w:rPr>
  </w:style>
  <w:style w:type="paragraph" w:styleId="CommentSubject">
    <w:name w:val="annotation subject"/>
    <w:basedOn w:val="CommentText"/>
    <w:next w:val="CommentText"/>
    <w:link w:val="CommentSubjectChar"/>
    <w:semiHidden/>
    <w:unhideWhenUsed/>
    <w:rsid w:val="00E7706F"/>
    <w:rPr>
      <w:rFonts w:ascii="Helvetica" w:hAnsi="Helvetica"/>
      <w:b/>
      <w:bCs/>
      <w:lang w:val="en-US" w:eastAsia="en-US"/>
    </w:rPr>
  </w:style>
  <w:style w:type="character" w:customStyle="1" w:styleId="CommentSubjectChar">
    <w:name w:val="Comment Subject Char"/>
    <w:basedOn w:val="CommentTextChar"/>
    <w:link w:val="CommentSubject"/>
    <w:semiHidden/>
    <w:rsid w:val="00E7706F"/>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microsoft.com/office/2007/relationships/diagramDrawing" Target="diagrams/drawing1.xml"/><Relationship Id="rId26" Type="http://schemas.openxmlformats.org/officeDocument/2006/relationships/image" Target="media/image8.png"/><Relationship Id="rId39" Type="http://schemas.openxmlformats.org/officeDocument/2006/relationships/hyperlink" Target="https://doi.org/10.1016/j.compedu.2011.09.013" TargetMode="External"/><Relationship Id="rId21" Type="http://schemas.openxmlformats.org/officeDocument/2006/relationships/image" Target="media/image3.png"/><Relationship Id="rId34" Type="http://schemas.openxmlformats.org/officeDocument/2006/relationships/hyperlink" Target="https://doi.org/10.1016/j.sbspro.2015.04.611" TargetMode="External"/><Relationship Id="rId42" Type="http://schemas.openxmlformats.org/officeDocument/2006/relationships/hyperlink" Target="https://doi.org/10.1016/j.heliyon.2024.e39630" TargetMode="External"/><Relationship Id="rId47" Type="http://schemas.openxmlformats.org/officeDocument/2006/relationships/hyperlink" Target="https://doi.org/10.1016/J.IHEDUC.2007.04.001" TargetMode="External"/><Relationship Id="rId50" Type="http://schemas.openxmlformats.org/officeDocument/2006/relationships/hyperlink" Target="https://doi.org/10.4060/i2516e" TargetMode="External"/><Relationship Id="rId55" Type="http://schemas.openxmlformats.org/officeDocument/2006/relationships/hyperlink" Target="https://doi.org/10.29333/iji.2022.1518a" TargetMode="External"/><Relationship Id="rId63" Type="http://schemas.openxmlformats.org/officeDocument/2006/relationships/hyperlink" Target="https://doi.org/10.1016/j.ijedro.2025.100517" TargetMode="External"/><Relationship Id="rId68" Type="http://schemas.openxmlformats.org/officeDocument/2006/relationships/hyperlink" Target="https://doi.org/10.1016/j.procs.2015.08.019" TargetMode="External"/><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s://doi.org/10.2307/30036540" TargetMode="Externa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hyperlink" Target="https://doi.org/10.1007/s12528-019-09207-0" TargetMode="Externa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hyperlink" Target="https://doi.org/10.1016/j.amsu.2021.102882" TargetMode="External"/><Relationship Id="rId37" Type="http://schemas.openxmlformats.org/officeDocument/2006/relationships/hyperlink" Target="https://doi.org/10.51601/ijersc.v3i3.374" TargetMode="External"/><Relationship Id="rId40" Type="http://schemas.openxmlformats.org/officeDocument/2006/relationships/hyperlink" Target="https://philarchive.org/archive/DECPAS" TargetMode="External"/><Relationship Id="rId45" Type="http://schemas.openxmlformats.org/officeDocument/2006/relationships/hyperlink" Target="https://doi.org/10.1186/s40594-021-00323-x" TargetMode="External"/><Relationship Id="rId53" Type="http://schemas.openxmlformats.org/officeDocument/2006/relationships/hyperlink" Target="https://doi.org/10.1016/j.compedu.2010.10.006" TargetMode="External"/><Relationship Id="rId58" Type="http://schemas.openxmlformats.org/officeDocument/2006/relationships/hyperlink" Target="https://doi.org/10.1207/S15326985EP3801_6" TargetMode="External"/><Relationship Id="rId66" Type="http://schemas.openxmlformats.org/officeDocument/2006/relationships/hyperlink" Target="https://doi.org/10.3390/joitmc7010097" TargetMode="External"/><Relationship Id="rId74" Type="http://schemas.openxmlformats.org/officeDocument/2006/relationships/hyperlink" Target="https://doi.org/10.1016/B978-012109890-2/50031-7" TargetMode="External"/><Relationship Id="rId79"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hyperlink" Target="https://doi.org/10.4301/S1807-17752016000200001" TargetMode="External"/><Relationship Id="rId10" Type="http://schemas.openxmlformats.org/officeDocument/2006/relationships/footer" Target="footer1.xml"/><Relationship Id="rId19" Type="http://schemas.openxmlformats.org/officeDocument/2006/relationships/image" Target="media/image1.png"/><Relationship Id="rId31" Type="http://schemas.openxmlformats.org/officeDocument/2006/relationships/hyperlink" Target="https://doi.org/10.3390/su15097365" TargetMode="External"/><Relationship Id="rId44" Type="http://schemas.openxmlformats.org/officeDocument/2006/relationships/hyperlink" Target="https://doi.org/10.1016/j.heliyon.2022.e09433" TargetMode="External"/><Relationship Id="rId52" Type="http://schemas.openxmlformats.org/officeDocument/2006/relationships/hyperlink" Target="https://doi.org/10.3390/ijerph16091506" TargetMode="External"/><Relationship Id="rId60" Type="http://schemas.openxmlformats.org/officeDocument/2006/relationships/hyperlink" Target="https://doi.org/10.1016/j.ijedro.2022.100219" TargetMode="External"/><Relationship Id="rId65" Type="http://schemas.openxmlformats.org/officeDocument/2006/relationships/hyperlink" Target="https://doi.org/10.3390/joitmc8030159" TargetMode="External"/><Relationship Id="rId73" Type="http://schemas.openxmlformats.org/officeDocument/2006/relationships/hyperlink" Target="https://doi.org/10.2307/j.ctvjf9vz4" TargetMode="External"/><Relationship Id="rId78" Type="http://schemas.openxmlformats.org/officeDocument/2006/relationships/footer" Target="footer4.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diagramData" Target="diagrams/data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doi.org/10.3390/educsci10090216" TargetMode="External"/><Relationship Id="rId35" Type="http://schemas.openxmlformats.org/officeDocument/2006/relationships/hyperlink" Target="https://doi.org/10.1177/0047239518795828" TargetMode="External"/><Relationship Id="rId43" Type="http://schemas.openxmlformats.org/officeDocument/2006/relationships/hyperlink" Target="https://ec.europa.eu/education/education-in-the-eu/digital-education-action-plan_en" TargetMode="External"/><Relationship Id="rId48" Type="http://schemas.openxmlformats.org/officeDocument/2006/relationships/hyperlink" Target="https://doi.org/10.25259/IJPP_208_2022" TargetMode="External"/><Relationship Id="rId56" Type="http://schemas.openxmlformats.org/officeDocument/2006/relationships/hyperlink" Target="https://doi.org/10.2991/978-2-38476-056-5_38" TargetMode="External"/><Relationship Id="rId64" Type="http://schemas.openxmlformats.org/officeDocument/2006/relationships/hyperlink" Target="https://doi.org/10.5430/ijhe.v10n4p21" TargetMode="External"/><Relationship Id="rId69" Type="http://schemas.openxmlformats.org/officeDocument/2006/relationships/hyperlink" Target="https://doi.org/10.1007/978-3-030-10576-1_248" TargetMode="External"/><Relationship Id="rId77" Type="http://schemas.openxmlformats.org/officeDocument/2006/relationships/header" Target="header5.xml"/><Relationship Id="rId8" Type="http://schemas.openxmlformats.org/officeDocument/2006/relationships/header" Target="header1.xml"/><Relationship Id="rId51" Type="http://schemas.openxmlformats.org/officeDocument/2006/relationships/hyperlink" Target="https://doi.org/10.30918/AERJ.82.20.006" TargetMode="External"/><Relationship Id="rId72" Type="http://schemas.openxmlformats.org/officeDocument/2006/relationships/hyperlink" Target="https://doi.org/10.2307/41410412"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diagramColors" Target="diagrams/colors1.xml"/><Relationship Id="rId25" Type="http://schemas.openxmlformats.org/officeDocument/2006/relationships/image" Target="media/image7.png"/><Relationship Id="rId33" Type="http://schemas.openxmlformats.org/officeDocument/2006/relationships/hyperlink" Target="https://doi.org/10.5281/zenodo.6496847" TargetMode="External"/><Relationship Id="rId38" Type="http://schemas.openxmlformats.org/officeDocument/2006/relationships/hyperlink" Target="https://doi.org/10.2307/249008" TargetMode="External"/><Relationship Id="rId46" Type="http://schemas.openxmlformats.org/officeDocument/2006/relationships/hyperlink" Target="https://doi.org/10.1016/S1096-7516(00)00016-6" TargetMode="External"/><Relationship Id="rId59" Type="http://schemas.openxmlformats.org/officeDocument/2006/relationships/hyperlink" Target="https://doi.org/10.1111/j.1467-9620.2006.00684.x" TargetMode="External"/><Relationship Id="rId67" Type="http://schemas.openxmlformats.org/officeDocument/2006/relationships/hyperlink" Target="https://research.lpubatangas.edu.ph/wp-content/uploads/2022/02/APJMR-2021.9.1.03.pdf" TargetMode="External"/><Relationship Id="rId20" Type="http://schemas.openxmlformats.org/officeDocument/2006/relationships/image" Target="media/image2.png"/><Relationship Id="rId41" Type="http://schemas.openxmlformats.org/officeDocument/2006/relationships/hyperlink" Target="https://www.deped.gov.ph/wp-content/uploads/2017/08/DO_s2017_042-1.pdf" TargetMode="External"/><Relationship Id="rId54" Type="http://schemas.openxmlformats.org/officeDocument/2006/relationships/hyperlink" Target="https://doi.org/10.1007/s11528-021-00581-0" TargetMode="External"/><Relationship Id="rId62" Type="http://schemas.openxmlformats.org/officeDocument/2006/relationships/hyperlink" Target="https://www.battelleforkids.org/networks/p21" TargetMode="External"/><Relationship Id="rId70" Type="http://schemas.openxmlformats.org/officeDocument/2006/relationships/hyperlink" Target="https://doi.org/10.1287/mnsc.46.2.186.11926" TargetMode="External"/><Relationship Id="rId75" Type="http://schemas.openxmlformats.org/officeDocument/2006/relationships/hyperlink" Target="https://doi.org/10.1207/S15430421TIP4102_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image" Target="media/image5.png"/><Relationship Id="rId28" Type="http://schemas.openxmlformats.org/officeDocument/2006/relationships/hyperlink" Target="https://doi.org/10.1016/j.techsoc.2021.101728" TargetMode="External"/><Relationship Id="rId36" Type="http://schemas.openxmlformats.org/officeDocument/2006/relationships/hyperlink" Target="https://doi.org/10.20533/ijtie.2047.0533.2018.0153" TargetMode="External"/><Relationship Id="rId49" Type="http://schemas.openxmlformats.org/officeDocument/2006/relationships/hyperlink" Target="https://doi.org/10.31014/aior.1993.04.02.193" TargetMode="External"/><Relationship Id="rId57" Type="http://schemas.openxmlformats.org/officeDocument/2006/relationships/hyperlink" Target="https://doi.org/10.1017/CBO978113954736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612FA1-E6F2-4CFD-9941-899AB60F995B}" type="doc">
      <dgm:prSet loTypeId="urn:microsoft.com/office/officeart/2009/3/layout/IncreasingArrowsProcess" loCatId="process" qsTypeId="urn:microsoft.com/office/officeart/2005/8/quickstyle/simple1" qsCatId="simple" csTypeId="urn:microsoft.com/office/officeart/2005/8/colors/colorful5" csCatId="colorful" phldr="1"/>
      <dgm:spPr/>
      <dgm:t>
        <a:bodyPr/>
        <a:lstStyle/>
        <a:p>
          <a:endParaRPr lang="en-US"/>
        </a:p>
      </dgm:t>
    </dgm:pt>
    <dgm:pt modelId="{B0AB7EF2-FC66-440B-9532-B66E2277776F}">
      <dgm:prSet phldrT="[Text]" custT="1"/>
      <dgm:spPr/>
      <dgm:t>
        <a:bodyPr/>
        <a:lstStyle/>
        <a:p>
          <a:r>
            <a:rPr lang="en-US" sz="900">
              <a:latin typeface="Arial" panose="020B0604020202020204" pitchFamily="34" charset="0"/>
              <a:cs typeface="Arial" panose="020B0604020202020204" pitchFamily="34" charset="0"/>
            </a:rPr>
            <a:t>Planning Phase</a:t>
          </a:r>
        </a:p>
      </dgm:t>
    </dgm:pt>
    <dgm:pt modelId="{6CA4A38F-6FC6-45D5-ACEF-2412F797114D}" type="parTrans" cxnId="{718DBD39-93DA-44AE-8EAF-5BC8CC3C52AB}">
      <dgm:prSet/>
      <dgm:spPr/>
      <dgm:t>
        <a:bodyPr/>
        <a:lstStyle/>
        <a:p>
          <a:endParaRPr lang="en-US" sz="900">
            <a:latin typeface="Arial" panose="020B0604020202020204" pitchFamily="34" charset="0"/>
            <a:cs typeface="Arial" panose="020B0604020202020204" pitchFamily="34" charset="0"/>
          </a:endParaRPr>
        </a:p>
      </dgm:t>
    </dgm:pt>
    <dgm:pt modelId="{31814CCE-4E58-4908-931B-EE01363D415F}" type="sibTrans" cxnId="{718DBD39-93DA-44AE-8EAF-5BC8CC3C52AB}">
      <dgm:prSet/>
      <dgm:spPr/>
      <dgm:t>
        <a:bodyPr/>
        <a:lstStyle/>
        <a:p>
          <a:endParaRPr lang="en-US" sz="900">
            <a:latin typeface="Arial" panose="020B0604020202020204" pitchFamily="34" charset="0"/>
            <a:cs typeface="Arial" panose="020B0604020202020204" pitchFamily="34" charset="0"/>
          </a:endParaRPr>
        </a:p>
      </dgm:t>
    </dgm:pt>
    <dgm:pt modelId="{DE1914DA-0886-47D1-BC94-7E7B749CB89D}">
      <dgm:prSet phldrT="[Text]" custT="1"/>
      <dgm:spPr/>
      <dgm:t>
        <a:bodyPr/>
        <a:lstStyle/>
        <a:p>
          <a:r>
            <a:rPr lang="en-US" sz="900">
              <a:latin typeface="Arial" panose="020B0604020202020204" pitchFamily="34" charset="0"/>
              <a:cs typeface="Arial" panose="020B0604020202020204" pitchFamily="34" charset="0"/>
            </a:rPr>
            <a:t>Identify specific instructional units and proficiences</a:t>
          </a:r>
        </a:p>
      </dgm:t>
    </dgm:pt>
    <dgm:pt modelId="{FC931E21-A940-4C45-8847-1D7702B01A9A}" type="parTrans" cxnId="{E1751955-933F-4E3E-A7C6-09111342E203}">
      <dgm:prSet/>
      <dgm:spPr/>
      <dgm:t>
        <a:bodyPr/>
        <a:lstStyle/>
        <a:p>
          <a:endParaRPr lang="en-US" sz="900">
            <a:latin typeface="Arial" panose="020B0604020202020204" pitchFamily="34" charset="0"/>
            <a:cs typeface="Arial" panose="020B0604020202020204" pitchFamily="34" charset="0"/>
          </a:endParaRPr>
        </a:p>
      </dgm:t>
    </dgm:pt>
    <dgm:pt modelId="{2FEE64CF-D626-49A2-BAD9-06C8D8A46137}" type="sibTrans" cxnId="{E1751955-933F-4E3E-A7C6-09111342E203}">
      <dgm:prSet/>
      <dgm:spPr/>
      <dgm:t>
        <a:bodyPr/>
        <a:lstStyle/>
        <a:p>
          <a:endParaRPr lang="en-US" sz="900">
            <a:latin typeface="Arial" panose="020B0604020202020204" pitchFamily="34" charset="0"/>
            <a:cs typeface="Arial" panose="020B0604020202020204" pitchFamily="34" charset="0"/>
          </a:endParaRPr>
        </a:p>
      </dgm:t>
    </dgm:pt>
    <dgm:pt modelId="{531D85AC-092D-48C5-87CE-F4C8F012DC0C}">
      <dgm:prSet phldrT="[Text]" custT="1"/>
      <dgm:spPr/>
      <dgm:t>
        <a:bodyPr/>
        <a:lstStyle/>
        <a:p>
          <a:r>
            <a:rPr lang="en-US" sz="900">
              <a:latin typeface="Arial" panose="020B0604020202020204" pitchFamily="34" charset="0"/>
              <a:cs typeface="Arial" panose="020B0604020202020204" pitchFamily="34" charset="0"/>
            </a:rPr>
            <a:t>Design Phase</a:t>
          </a:r>
        </a:p>
      </dgm:t>
    </dgm:pt>
    <dgm:pt modelId="{D07F21BB-414F-4D12-A3FA-063CE3A83D41}" type="parTrans" cxnId="{33006BA9-2EBC-498C-B8EE-7DC5516E23C7}">
      <dgm:prSet/>
      <dgm:spPr/>
      <dgm:t>
        <a:bodyPr/>
        <a:lstStyle/>
        <a:p>
          <a:endParaRPr lang="en-US" sz="900">
            <a:latin typeface="Arial" panose="020B0604020202020204" pitchFamily="34" charset="0"/>
            <a:cs typeface="Arial" panose="020B0604020202020204" pitchFamily="34" charset="0"/>
          </a:endParaRPr>
        </a:p>
      </dgm:t>
    </dgm:pt>
    <dgm:pt modelId="{2308638F-27DB-49A2-B925-D9DBDB587CF2}" type="sibTrans" cxnId="{33006BA9-2EBC-498C-B8EE-7DC5516E23C7}">
      <dgm:prSet/>
      <dgm:spPr/>
      <dgm:t>
        <a:bodyPr/>
        <a:lstStyle/>
        <a:p>
          <a:endParaRPr lang="en-US" sz="900">
            <a:latin typeface="Arial" panose="020B0604020202020204" pitchFamily="34" charset="0"/>
            <a:cs typeface="Arial" panose="020B0604020202020204" pitchFamily="34" charset="0"/>
          </a:endParaRPr>
        </a:p>
      </dgm:t>
    </dgm:pt>
    <dgm:pt modelId="{812233EF-C657-4751-B3F4-CEE576242835}">
      <dgm:prSet phldrT="[Text]" custT="1"/>
      <dgm:spPr/>
      <dgm:t>
        <a:bodyPr/>
        <a:lstStyle/>
        <a:p>
          <a:r>
            <a:rPr lang="en-US" sz="900">
              <a:latin typeface="Arial" panose="020B0604020202020204" pitchFamily="34" charset="0"/>
              <a:cs typeface="Arial" panose="020B0604020202020204" pitchFamily="34" charset="0"/>
            </a:rPr>
            <a:t>Align the module with Philippine Professional Standards for Teachers (DepEd, 2017)</a:t>
          </a:r>
          <a:endParaRPr lang="en-US" sz="900" baseline="30000">
            <a:latin typeface="Arial" panose="020B0604020202020204" pitchFamily="34" charset="0"/>
            <a:cs typeface="Arial" panose="020B0604020202020204" pitchFamily="34" charset="0"/>
          </a:endParaRPr>
        </a:p>
        <a:p>
          <a:r>
            <a:rPr lang="en-US" sz="900" baseline="0">
              <a:latin typeface="Arial" panose="020B0604020202020204" pitchFamily="34" charset="0"/>
              <a:cs typeface="Arial" panose="020B0604020202020204" pitchFamily="34" charset="0"/>
            </a:rPr>
            <a:t>Cover fundamental competencies of BENLAC (De Leon, 2020)</a:t>
          </a:r>
          <a:endParaRPr lang="en-US" sz="900" baseline="30000">
            <a:latin typeface="Arial" panose="020B0604020202020204" pitchFamily="34" charset="0"/>
            <a:cs typeface="Arial" panose="020B0604020202020204" pitchFamily="34" charset="0"/>
          </a:endParaRPr>
        </a:p>
        <a:p>
          <a:r>
            <a:rPr lang="en-US" sz="900" baseline="0">
              <a:latin typeface="Arial" panose="020B0604020202020204" pitchFamily="34" charset="0"/>
              <a:cs typeface="Arial" panose="020B0604020202020204" pitchFamily="34" charset="0"/>
            </a:rPr>
            <a:t>Include University's PVMGO if possible</a:t>
          </a:r>
        </a:p>
        <a:p>
          <a:r>
            <a:rPr lang="en-US" sz="900" baseline="0">
              <a:latin typeface="Arial" panose="020B0604020202020204" pitchFamily="34" charset="0"/>
              <a:cs typeface="Arial" panose="020B0604020202020204" pitchFamily="34" charset="0"/>
            </a:rPr>
            <a:t>Organize the contents into: </a:t>
          </a:r>
          <a:r>
            <a:rPr lang="en-US" sz="900">
              <a:latin typeface="Arial" panose="020B0604020202020204" pitchFamily="34" charset="0"/>
              <a:cs typeface="Arial" panose="020B0604020202020204" pitchFamily="34" charset="0"/>
            </a:rPr>
            <a:t>introduction, pre-assessment, explore, post-assessment, and references</a:t>
          </a:r>
        </a:p>
        <a:p>
          <a:r>
            <a:rPr lang="en-US" sz="900">
              <a:latin typeface="Arial" panose="020B0604020202020204" pitchFamily="34" charset="0"/>
              <a:cs typeface="Arial" panose="020B0604020202020204" pitchFamily="34" charset="0"/>
            </a:rPr>
            <a:t>Incorporate interactive elements  like hyperlinks and educational videos to enhance engagement, and a downloadable PDF version </a:t>
          </a:r>
        </a:p>
      </dgm:t>
    </dgm:pt>
    <dgm:pt modelId="{E5BB2576-84D5-46B9-BA25-CC58423BB956}" type="parTrans" cxnId="{5202E051-BC95-4F67-99AF-1B411153705D}">
      <dgm:prSet/>
      <dgm:spPr/>
      <dgm:t>
        <a:bodyPr/>
        <a:lstStyle/>
        <a:p>
          <a:endParaRPr lang="en-US" sz="900">
            <a:latin typeface="Arial" panose="020B0604020202020204" pitchFamily="34" charset="0"/>
            <a:cs typeface="Arial" panose="020B0604020202020204" pitchFamily="34" charset="0"/>
          </a:endParaRPr>
        </a:p>
      </dgm:t>
    </dgm:pt>
    <dgm:pt modelId="{2B37AF4B-6105-42F7-A14D-41EE06A432ED}" type="sibTrans" cxnId="{5202E051-BC95-4F67-99AF-1B411153705D}">
      <dgm:prSet/>
      <dgm:spPr/>
      <dgm:t>
        <a:bodyPr/>
        <a:lstStyle/>
        <a:p>
          <a:endParaRPr lang="en-US" sz="900">
            <a:latin typeface="Arial" panose="020B0604020202020204" pitchFamily="34" charset="0"/>
            <a:cs typeface="Arial" panose="020B0604020202020204" pitchFamily="34" charset="0"/>
          </a:endParaRPr>
        </a:p>
      </dgm:t>
    </dgm:pt>
    <dgm:pt modelId="{261767B9-6998-44BF-A5F4-9964D5901727}">
      <dgm:prSet phldrT="[Text]" custT="1"/>
      <dgm:spPr/>
      <dgm:t>
        <a:bodyPr/>
        <a:lstStyle/>
        <a:p>
          <a:r>
            <a:rPr lang="en-US" sz="900">
              <a:latin typeface="Arial" panose="020B0604020202020204" pitchFamily="34" charset="0"/>
              <a:cs typeface="Arial" panose="020B0604020202020204" pitchFamily="34" charset="0"/>
            </a:rPr>
            <a:t>Evaluation Phase</a:t>
          </a:r>
        </a:p>
      </dgm:t>
    </dgm:pt>
    <dgm:pt modelId="{101463D4-1CBE-40DB-B729-84AEC8312D27}" type="parTrans" cxnId="{CFCA7CBC-3F39-414B-9410-5584D9589B43}">
      <dgm:prSet/>
      <dgm:spPr/>
      <dgm:t>
        <a:bodyPr/>
        <a:lstStyle/>
        <a:p>
          <a:endParaRPr lang="en-US" sz="900">
            <a:latin typeface="Arial" panose="020B0604020202020204" pitchFamily="34" charset="0"/>
            <a:cs typeface="Arial" panose="020B0604020202020204" pitchFamily="34" charset="0"/>
          </a:endParaRPr>
        </a:p>
      </dgm:t>
    </dgm:pt>
    <dgm:pt modelId="{AABFD554-9134-4645-AFCC-CF2095B0C531}" type="sibTrans" cxnId="{CFCA7CBC-3F39-414B-9410-5584D9589B43}">
      <dgm:prSet/>
      <dgm:spPr/>
      <dgm:t>
        <a:bodyPr/>
        <a:lstStyle/>
        <a:p>
          <a:endParaRPr lang="en-US" sz="900">
            <a:latin typeface="Arial" panose="020B0604020202020204" pitchFamily="34" charset="0"/>
            <a:cs typeface="Arial" panose="020B0604020202020204" pitchFamily="34" charset="0"/>
          </a:endParaRPr>
        </a:p>
      </dgm:t>
    </dgm:pt>
    <dgm:pt modelId="{92CC4159-FCB4-4378-8F73-E18B112DE86E}">
      <dgm:prSet phldrT="[Text]" custT="1"/>
      <dgm:spPr/>
      <dgm:t>
        <a:bodyPr/>
        <a:lstStyle/>
        <a:p>
          <a:r>
            <a:rPr lang="en-US" sz="900">
              <a:latin typeface="Arial" panose="020B0604020202020204" pitchFamily="34" charset="0"/>
              <a:cs typeface="Arial" panose="020B0604020202020204" pitchFamily="34" charset="0"/>
            </a:rPr>
            <a:t>Evaluate the instructional module using a modified checklist</a:t>
          </a:r>
          <a:r>
            <a:rPr lang="en-US" sz="900" baseline="30000">
              <a:latin typeface="Arial" panose="020B0604020202020204" pitchFamily="34" charset="0"/>
              <a:cs typeface="Arial" panose="020B0604020202020204" pitchFamily="34" charset="0"/>
            </a:rPr>
            <a:t>[18]</a:t>
          </a:r>
        </a:p>
        <a:p>
          <a:r>
            <a:rPr lang="en-US" sz="900" baseline="0">
              <a:latin typeface="Arial" panose="020B0604020202020204" pitchFamily="34" charset="0"/>
              <a:cs typeface="Arial" panose="020B0604020202020204" pitchFamily="34" charset="0"/>
            </a:rPr>
            <a:t>Revise the module by incorporating the feedback, insights, and recommendations of the evaluators </a:t>
          </a:r>
        </a:p>
        <a:p>
          <a:endParaRPr lang="en-US" sz="900">
            <a:latin typeface="Arial" panose="020B0604020202020204" pitchFamily="34" charset="0"/>
            <a:cs typeface="Arial" panose="020B0604020202020204" pitchFamily="34" charset="0"/>
          </a:endParaRPr>
        </a:p>
      </dgm:t>
    </dgm:pt>
    <dgm:pt modelId="{82B2539E-A538-43EE-BB18-2E636002742C}" type="parTrans" cxnId="{87CB7EAB-AEDC-48C9-8EB3-6693A2FDAFF6}">
      <dgm:prSet/>
      <dgm:spPr/>
      <dgm:t>
        <a:bodyPr/>
        <a:lstStyle/>
        <a:p>
          <a:endParaRPr lang="en-US" sz="900">
            <a:latin typeface="Arial" panose="020B0604020202020204" pitchFamily="34" charset="0"/>
            <a:cs typeface="Arial" panose="020B0604020202020204" pitchFamily="34" charset="0"/>
          </a:endParaRPr>
        </a:p>
      </dgm:t>
    </dgm:pt>
    <dgm:pt modelId="{2B178860-ED58-4ECB-85A9-C9A7AE671FF9}" type="sibTrans" cxnId="{87CB7EAB-AEDC-48C9-8EB3-6693A2FDAFF6}">
      <dgm:prSet/>
      <dgm:spPr/>
      <dgm:t>
        <a:bodyPr/>
        <a:lstStyle/>
        <a:p>
          <a:endParaRPr lang="en-US" sz="900">
            <a:latin typeface="Arial" panose="020B0604020202020204" pitchFamily="34" charset="0"/>
            <a:cs typeface="Arial" panose="020B0604020202020204" pitchFamily="34" charset="0"/>
          </a:endParaRPr>
        </a:p>
      </dgm:t>
    </dgm:pt>
    <dgm:pt modelId="{6F961F17-40D0-40BA-8B39-88EB3E3631D7}">
      <dgm:prSet custT="1"/>
      <dgm:spPr/>
      <dgm:t>
        <a:bodyPr/>
        <a:lstStyle/>
        <a:p>
          <a:r>
            <a:rPr lang="en-US" sz="900">
              <a:latin typeface="Arial" panose="020B0604020202020204" pitchFamily="34" charset="0"/>
              <a:cs typeface="Arial" panose="020B0604020202020204" pitchFamily="34" charset="0"/>
            </a:rPr>
            <a:t>Gather crucial instructional resources and materials</a:t>
          </a:r>
        </a:p>
      </dgm:t>
    </dgm:pt>
    <dgm:pt modelId="{D6C5C4D0-214E-4924-A360-A90AF7AC0DD5}" type="parTrans" cxnId="{1B386098-F3AD-4965-A80C-A90710827ADE}">
      <dgm:prSet/>
      <dgm:spPr/>
      <dgm:t>
        <a:bodyPr/>
        <a:lstStyle/>
        <a:p>
          <a:endParaRPr lang="en-US" sz="900">
            <a:latin typeface="Arial" panose="020B0604020202020204" pitchFamily="34" charset="0"/>
            <a:cs typeface="Arial" panose="020B0604020202020204" pitchFamily="34" charset="0"/>
          </a:endParaRPr>
        </a:p>
      </dgm:t>
    </dgm:pt>
    <dgm:pt modelId="{CA63B291-5B7C-4B03-AAFE-FD1A807F3B50}" type="sibTrans" cxnId="{1B386098-F3AD-4965-A80C-A90710827ADE}">
      <dgm:prSet/>
      <dgm:spPr/>
      <dgm:t>
        <a:bodyPr/>
        <a:lstStyle/>
        <a:p>
          <a:endParaRPr lang="en-US" sz="900">
            <a:latin typeface="Arial" panose="020B0604020202020204" pitchFamily="34" charset="0"/>
            <a:cs typeface="Arial" panose="020B0604020202020204" pitchFamily="34" charset="0"/>
          </a:endParaRPr>
        </a:p>
      </dgm:t>
    </dgm:pt>
    <dgm:pt modelId="{3E3CE35D-F8B1-42E2-BE24-7E3B83F505AF}">
      <dgm:prSet custT="1"/>
      <dgm:spPr/>
      <dgm:t>
        <a:bodyPr/>
        <a:lstStyle/>
        <a:p>
          <a:r>
            <a:rPr lang="en-US" sz="900">
              <a:latin typeface="Arial" panose="020B0604020202020204" pitchFamily="34" charset="0"/>
              <a:cs typeface="Arial" panose="020B0604020202020204" pitchFamily="34" charset="0"/>
            </a:rPr>
            <a:t>Formulate learning objectives</a:t>
          </a:r>
        </a:p>
      </dgm:t>
    </dgm:pt>
    <dgm:pt modelId="{35F6BA3B-0714-4698-81B2-E7FA0912DE31}" type="parTrans" cxnId="{BAD976E3-3885-48AA-935E-10119EFB363F}">
      <dgm:prSet/>
      <dgm:spPr/>
      <dgm:t>
        <a:bodyPr/>
        <a:lstStyle/>
        <a:p>
          <a:endParaRPr lang="en-US" sz="900">
            <a:latin typeface="Arial" panose="020B0604020202020204" pitchFamily="34" charset="0"/>
            <a:cs typeface="Arial" panose="020B0604020202020204" pitchFamily="34" charset="0"/>
          </a:endParaRPr>
        </a:p>
      </dgm:t>
    </dgm:pt>
    <dgm:pt modelId="{4026EDCC-46EB-4F88-B110-2FDF112C0C3E}" type="sibTrans" cxnId="{BAD976E3-3885-48AA-935E-10119EFB363F}">
      <dgm:prSet/>
      <dgm:spPr/>
      <dgm:t>
        <a:bodyPr/>
        <a:lstStyle/>
        <a:p>
          <a:endParaRPr lang="en-US" sz="900">
            <a:latin typeface="Arial" panose="020B0604020202020204" pitchFamily="34" charset="0"/>
            <a:cs typeface="Arial" panose="020B0604020202020204" pitchFamily="34" charset="0"/>
          </a:endParaRPr>
        </a:p>
      </dgm:t>
    </dgm:pt>
    <dgm:pt modelId="{BD081B2C-046C-4096-A5EF-A26C9A3BC51C}">
      <dgm:prSet custT="1"/>
      <dgm:spPr/>
      <dgm:t>
        <a:bodyPr/>
        <a:lstStyle/>
        <a:p>
          <a:r>
            <a:rPr lang="en-US" sz="900">
              <a:latin typeface="Arial" panose="020B0604020202020204" pitchFamily="34" charset="0"/>
              <a:cs typeface="Arial" panose="020B0604020202020204" pitchFamily="34" charset="0"/>
            </a:rPr>
            <a:t>Organize learning content</a:t>
          </a:r>
        </a:p>
      </dgm:t>
    </dgm:pt>
    <dgm:pt modelId="{7AEABEB0-2D1F-41E2-8050-C0B5BA5CA9F7}" type="parTrans" cxnId="{6D53FAC7-F331-479E-B58D-9F5F3E172EBB}">
      <dgm:prSet/>
      <dgm:spPr/>
      <dgm:t>
        <a:bodyPr/>
        <a:lstStyle/>
        <a:p>
          <a:endParaRPr lang="en-US" sz="900">
            <a:latin typeface="Arial" panose="020B0604020202020204" pitchFamily="34" charset="0"/>
            <a:cs typeface="Arial" panose="020B0604020202020204" pitchFamily="34" charset="0"/>
          </a:endParaRPr>
        </a:p>
      </dgm:t>
    </dgm:pt>
    <dgm:pt modelId="{CD191F48-D30B-4EF8-BE47-E09E3254D608}" type="sibTrans" cxnId="{6D53FAC7-F331-479E-B58D-9F5F3E172EBB}">
      <dgm:prSet/>
      <dgm:spPr/>
      <dgm:t>
        <a:bodyPr/>
        <a:lstStyle/>
        <a:p>
          <a:endParaRPr lang="en-US" sz="900">
            <a:latin typeface="Arial" panose="020B0604020202020204" pitchFamily="34" charset="0"/>
            <a:cs typeface="Arial" panose="020B0604020202020204" pitchFamily="34" charset="0"/>
          </a:endParaRPr>
        </a:p>
      </dgm:t>
    </dgm:pt>
    <dgm:pt modelId="{8A5C74C3-C93E-4D74-91F8-AF38CC98477F}">
      <dgm:prSet custT="1"/>
      <dgm:spPr/>
      <dgm:t>
        <a:bodyPr/>
        <a:lstStyle/>
        <a:p>
          <a:r>
            <a:rPr lang="en-US" sz="900">
              <a:latin typeface="Arial" panose="020B0604020202020204" pitchFamily="34" charset="0"/>
              <a:cs typeface="Arial" panose="020B0604020202020204" pitchFamily="34" charset="0"/>
            </a:rPr>
            <a:t>Design learning activities</a:t>
          </a:r>
        </a:p>
      </dgm:t>
    </dgm:pt>
    <dgm:pt modelId="{DBD1C7B4-203E-44CC-ADBB-F21E918728BD}" type="parTrans" cxnId="{DA6FB8FD-23F3-4794-AE7F-5D9E824B8960}">
      <dgm:prSet/>
      <dgm:spPr/>
      <dgm:t>
        <a:bodyPr/>
        <a:lstStyle/>
        <a:p>
          <a:endParaRPr lang="en-US" sz="900">
            <a:latin typeface="Arial" panose="020B0604020202020204" pitchFamily="34" charset="0"/>
            <a:cs typeface="Arial" panose="020B0604020202020204" pitchFamily="34" charset="0"/>
          </a:endParaRPr>
        </a:p>
      </dgm:t>
    </dgm:pt>
    <dgm:pt modelId="{30607021-0FB7-41BB-87F8-F809A7EE676D}" type="sibTrans" cxnId="{DA6FB8FD-23F3-4794-AE7F-5D9E824B8960}">
      <dgm:prSet/>
      <dgm:spPr/>
      <dgm:t>
        <a:bodyPr/>
        <a:lstStyle/>
        <a:p>
          <a:endParaRPr lang="en-US" sz="900">
            <a:latin typeface="Arial" panose="020B0604020202020204" pitchFamily="34" charset="0"/>
            <a:cs typeface="Arial" panose="020B0604020202020204" pitchFamily="34" charset="0"/>
          </a:endParaRPr>
        </a:p>
      </dgm:t>
    </dgm:pt>
    <dgm:pt modelId="{0E725D33-0F74-4B62-B9E9-E452D2DC9082}">
      <dgm:prSet custT="1"/>
      <dgm:spPr/>
      <dgm:t>
        <a:bodyPr/>
        <a:lstStyle/>
        <a:p>
          <a:r>
            <a:rPr lang="en-US" sz="900">
              <a:latin typeface="Arial" panose="020B0604020202020204" pitchFamily="34" charset="0"/>
              <a:cs typeface="Arial" panose="020B0604020202020204" pitchFamily="34" charset="0"/>
            </a:rPr>
            <a:t>Construct assessment instruments</a:t>
          </a:r>
        </a:p>
      </dgm:t>
    </dgm:pt>
    <dgm:pt modelId="{50B14562-2CB9-405D-B768-EA1A6266E6A9}" type="parTrans" cxnId="{4D2376FC-58CE-44A5-9962-091E948110C6}">
      <dgm:prSet/>
      <dgm:spPr/>
      <dgm:t>
        <a:bodyPr/>
        <a:lstStyle/>
        <a:p>
          <a:endParaRPr lang="en-US" sz="900">
            <a:latin typeface="Arial" panose="020B0604020202020204" pitchFamily="34" charset="0"/>
            <a:cs typeface="Arial" panose="020B0604020202020204" pitchFamily="34" charset="0"/>
          </a:endParaRPr>
        </a:p>
      </dgm:t>
    </dgm:pt>
    <dgm:pt modelId="{E6D09467-321D-4218-95D4-BA61A7424ADF}" type="sibTrans" cxnId="{4D2376FC-58CE-44A5-9962-091E948110C6}">
      <dgm:prSet/>
      <dgm:spPr/>
      <dgm:t>
        <a:bodyPr/>
        <a:lstStyle/>
        <a:p>
          <a:endParaRPr lang="en-US" sz="900">
            <a:latin typeface="Arial" panose="020B0604020202020204" pitchFamily="34" charset="0"/>
            <a:cs typeface="Arial" panose="020B0604020202020204" pitchFamily="34" charset="0"/>
          </a:endParaRPr>
        </a:p>
      </dgm:t>
    </dgm:pt>
    <dgm:pt modelId="{2D845D3E-894F-4BAD-90F7-28290841B518}">
      <dgm:prSet custT="1"/>
      <dgm:spPr/>
      <dgm:t>
        <a:bodyPr/>
        <a:lstStyle/>
        <a:p>
          <a:r>
            <a:rPr lang="en-US" sz="900">
              <a:latin typeface="Arial" panose="020B0604020202020204" pitchFamily="34" charset="0"/>
              <a:cs typeface="Arial" panose="020B0604020202020204" pitchFamily="34" charset="0"/>
            </a:rPr>
            <a:t>Design the multimedia components</a:t>
          </a:r>
        </a:p>
      </dgm:t>
    </dgm:pt>
    <dgm:pt modelId="{7B467CD6-FEAD-4397-A556-224E2D2E9322}" type="parTrans" cxnId="{ECEB7EFB-D1EC-48D2-8003-C09B1F6982D5}">
      <dgm:prSet/>
      <dgm:spPr/>
      <dgm:t>
        <a:bodyPr/>
        <a:lstStyle/>
        <a:p>
          <a:endParaRPr lang="en-US" sz="900">
            <a:latin typeface="Arial" panose="020B0604020202020204" pitchFamily="34" charset="0"/>
            <a:cs typeface="Arial" panose="020B0604020202020204" pitchFamily="34" charset="0"/>
          </a:endParaRPr>
        </a:p>
      </dgm:t>
    </dgm:pt>
    <dgm:pt modelId="{8BDF49E9-8F77-430C-9B80-C3E35B676C31}" type="sibTrans" cxnId="{ECEB7EFB-D1EC-48D2-8003-C09B1F6982D5}">
      <dgm:prSet/>
      <dgm:spPr/>
      <dgm:t>
        <a:bodyPr/>
        <a:lstStyle/>
        <a:p>
          <a:endParaRPr lang="en-US" sz="900">
            <a:latin typeface="Arial" panose="020B0604020202020204" pitchFamily="34" charset="0"/>
            <a:cs typeface="Arial" panose="020B0604020202020204" pitchFamily="34" charset="0"/>
          </a:endParaRPr>
        </a:p>
      </dgm:t>
    </dgm:pt>
    <dgm:pt modelId="{839DA2B7-BF69-459E-8409-AA53CE89CE72}" type="pres">
      <dgm:prSet presAssocID="{93612FA1-E6F2-4CFD-9941-899AB60F995B}" presName="Name0" presStyleCnt="0">
        <dgm:presLayoutVars>
          <dgm:chMax val="5"/>
          <dgm:chPref val="5"/>
          <dgm:dir/>
          <dgm:animLvl val="lvl"/>
        </dgm:presLayoutVars>
      </dgm:prSet>
      <dgm:spPr/>
    </dgm:pt>
    <dgm:pt modelId="{93CF84D9-C9FF-4918-8FE0-2329643F56A7}" type="pres">
      <dgm:prSet presAssocID="{B0AB7EF2-FC66-440B-9532-B66E2277776F}" presName="parentText1" presStyleLbl="node1" presStyleIdx="0" presStyleCnt="3">
        <dgm:presLayoutVars>
          <dgm:chMax/>
          <dgm:chPref val="3"/>
          <dgm:bulletEnabled val="1"/>
        </dgm:presLayoutVars>
      </dgm:prSet>
      <dgm:spPr/>
    </dgm:pt>
    <dgm:pt modelId="{7D87A06E-0BA2-4C1D-B5AC-30FE59B33E76}" type="pres">
      <dgm:prSet presAssocID="{B0AB7EF2-FC66-440B-9532-B66E2277776F}" presName="childText1" presStyleLbl="solidAlignAcc1" presStyleIdx="0" presStyleCnt="3">
        <dgm:presLayoutVars>
          <dgm:chMax val="0"/>
          <dgm:chPref val="0"/>
          <dgm:bulletEnabled val="1"/>
        </dgm:presLayoutVars>
      </dgm:prSet>
      <dgm:spPr/>
    </dgm:pt>
    <dgm:pt modelId="{46AD800D-0B69-4497-B7ED-6A07546312AC}" type="pres">
      <dgm:prSet presAssocID="{531D85AC-092D-48C5-87CE-F4C8F012DC0C}" presName="parentText2" presStyleLbl="node1" presStyleIdx="1" presStyleCnt="3">
        <dgm:presLayoutVars>
          <dgm:chMax/>
          <dgm:chPref val="3"/>
          <dgm:bulletEnabled val="1"/>
        </dgm:presLayoutVars>
      </dgm:prSet>
      <dgm:spPr/>
    </dgm:pt>
    <dgm:pt modelId="{D23352F8-1752-4DB2-85F0-6E28BFE871B1}" type="pres">
      <dgm:prSet presAssocID="{531D85AC-092D-48C5-87CE-F4C8F012DC0C}" presName="childText2" presStyleLbl="solidAlignAcc1" presStyleIdx="1" presStyleCnt="3" custScaleY="134747" custLinFactNeighborX="-542" custLinFactNeighborY="18005">
        <dgm:presLayoutVars>
          <dgm:chMax val="0"/>
          <dgm:chPref val="0"/>
          <dgm:bulletEnabled val="1"/>
        </dgm:presLayoutVars>
      </dgm:prSet>
      <dgm:spPr/>
    </dgm:pt>
    <dgm:pt modelId="{FB39CF87-AB1F-40F4-8965-E5F74189B93F}" type="pres">
      <dgm:prSet presAssocID="{261767B9-6998-44BF-A5F4-9964D5901727}" presName="parentText3" presStyleLbl="node1" presStyleIdx="2" presStyleCnt="3">
        <dgm:presLayoutVars>
          <dgm:chMax/>
          <dgm:chPref val="3"/>
          <dgm:bulletEnabled val="1"/>
        </dgm:presLayoutVars>
      </dgm:prSet>
      <dgm:spPr/>
    </dgm:pt>
    <dgm:pt modelId="{EE2E3C50-D4EA-486D-A454-E1EF17C6D2A5}" type="pres">
      <dgm:prSet presAssocID="{261767B9-6998-44BF-A5F4-9964D5901727}" presName="childText3" presStyleLbl="solidAlignAcc1" presStyleIdx="2" presStyleCnt="3">
        <dgm:presLayoutVars>
          <dgm:chMax val="0"/>
          <dgm:chPref val="0"/>
          <dgm:bulletEnabled val="1"/>
        </dgm:presLayoutVars>
      </dgm:prSet>
      <dgm:spPr/>
    </dgm:pt>
  </dgm:ptLst>
  <dgm:cxnLst>
    <dgm:cxn modelId="{BC60A211-8911-44F0-A5B0-05FA37227208}" type="presOf" srcId="{261767B9-6998-44BF-A5F4-9964D5901727}" destId="{FB39CF87-AB1F-40F4-8965-E5F74189B93F}" srcOrd="0" destOrd="0" presId="urn:microsoft.com/office/officeart/2009/3/layout/IncreasingArrowsProcess"/>
    <dgm:cxn modelId="{7C0D362A-E0BE-4E74-A258-2DBC3F5DDEC9}" type="presOf" srcId="{6F961F17-40D0-40BA-8B39-88EB3E3631D7}" destId="{7D87A06E-0BA2-4C1D-B5AC-30FE59B33E76}" srcOrd="0" destOrd="1" presId="urn:microsoft.com/office/officeart/2009/3/layout/IncreasingArrowsProcess"/>
    <dgm:cxn modelId="{718DBD39-93DA-44AE-8EAF-5BC8CC3C52AB}" srcId="{93612FA1-E6F2-4CFD-9941-899AB60F995B}" destId="{B0AB7EF2-FC66-440B-9532-B66E2277776F}" srcOrd="0" destOrd="0" parTransId="{6CA4A38F-6FC6-45D5-ACEF-2412F797114D}" sibTransId="{31814CCE-4E58-4908-931B-EE01363D415F}"/>
    <dgm:cxn modelId="{F1CAC05D-2E59-4CE5-B622-54B8FE79438F}" type="presOf" srcId="{8A5C74C3-C93E-4D74-91F8-AF38CC98477F}" destId="{7D87A06E-0BA2-4C1D-B5AC-30FE59B33E76}" srcOrd="0" destOrd="4" presId="urn:microsoft.com/office/officeart/2009/3/layout/IncreasingArrowsProcess"/>
    <dgm:cxn modelId="{D8395769-4335-4043-9375-F69814E1CDAA}" type="presOf" srcId="{3E3CE35D-F8B1-42E2-BE24-7E3B83F505AF}" destId="{7D87A06E-0BA2-4C1D-B5AC-30FE59B33E76}" srcOrd="0" destOrd="2" presId="urn:microsoft.com/office/officeart/2009/3/layout/IncreasingArrowsProcess"/>
    <dgm:cxn modelId="{5202E051-BC95-4F67-99AF-1B411153705D}" srcId="{531D85AC-092D-48C5-87CE-F4C8F012DC0C}" destId="{812233EF-C657-4751-B3F4-CEE576242835}" srcOrd="0" destOrd="0" parTransId="{E5BB2576-84D5-46B9-BA25-CC58423BB956}" sibTransId="{2B37AF4B-6105-42F7-A14D-41EE06A432ED}"/>
    <dgm:cxn modelId="{1B163252-4CCE-489C-AD63-A52125224AD9}" type="presOf" srcId="{BD081B2C-046C-4096-A5EF-A26C9A3BC51C}" destId="{7D87A06E-0BA2-4C1D-B5AC-30FE59B33E76}" srcOrd="0" destOrd="3" presId="urn:microsoft.com/office/officeart/2009/3/layout/IncreasingArrowsProcess"/>
    <dgm:cxn modelId="{E1751955-933F-4E3E-A7C6-09111342E203}" srcId="{B0AB7EF2-FC66-440B-9532-B66E2277776F}" destId="{DE1914DA-0886-47D1-BC94-7E7B749CB89D}" srcOrd="0" destOrd="0" parTransId="{FC931E21-A940-4C45-8847-1D7702B01A9A}" sibTransId="{2FEE64CF-D626-49A2-BAD9-06C8D8A46137}"/>
    <dgm:cxn modelId="{9B4A397B-C19D-4F1B-87D0-BABFA2B18F7B}" type="presOf" srcId="{812233EF-C657-4751-B3F4-CEE576242835}" destId="{D23352F8-1752-4DB2-85F0-6E28BFE871B1}" srcOrd="0" destOrd="0" presId="urn:microsoft.com/office/officeart/2009/3/layout/IncreasingArrowsProcess"/>
    <dgm:cxn modelId="{1877247C-5027-46AA-82D5-8EEFC5E73E1D}" type="presOf" srcId="{93612FA1-E6F2-4CFD-9941-899AB60F995B}" destId="{839DA2B7-BF69-459E-8409-AA53CE89CE72}" srcOrd="0" destOrd="0" presId="urn:microsoft.com/office/officeart/2009/3/layout/IncreasingArrowsProcess"/>
    <dgm:cxn modelId="{A70B458A-935D-4724-8800-4B4DED01ADD5}" type="presOf" srcId="{B0AB7EF2-FC66-440B-9532-B66E2277776F}" destId="{93CF84D9-C9FF-4918-8FE0-2329643F56A7}" srcOrd="0" destOrd="0" presId="urn:microsoft.com/office/officeart/2009/3/layout/IncreasingArrowsProcess"/>
    <dgm:cxn modelId="{1B386098-F3AD-4965-A80C-A90710827ADE}" srcId="{B0AB7EF2-FC66-440B-9532-B66E2277776F}" destId="{6F961F17-40D0-40BA-8B39-88EB3E3631D7}" srcOrd="1" destOrd="0" parTransId="{D6C5C4D0-214E-4924-A360-A90AF7AC0DD5}" sibTransId="{CA63B291-5B7C-4B03-AAFE-FD1A807F3B50}"/>
    <dgm:cxn modelId="{274851A6-1196-433D-8921-525C83108FDE}" type="presOf" srcId="{92CC4159-FCB4-4378-8F73-E18B112DE86E}" destId="{EE2E3C50-D4EA-486D-A454-E1EF17C6D2A5}" srcOrd="0" destOrd="0" presId="urn:microsoft.com/office/officeart/2009/3/layout/IncreasingArrowsProcess"/>
    <dgm:cxn modelId="{33006BA9-2EBC-498C-B8EE-7DC5516E23C7}" srcId="{93612FA1-E6F2-4CFD-9941-899AB60F995B}" destId="{531D85AC-092D-48C5-87CE-F4C8F012DC0C}" srcOrd="1" destOrd="0" parTransId="{D07F21BB-414F-4D12-A3FA-063CE3A83D41}" sibTransId="{2308638F-27DB-49A2-B925-D9DBDB587CF2}"/>
    <dgm:cxn modelId="{87CB7EAB-AEDC-48C9-8EB3-6693A2FDAFF6}" srcId="{261767B9-6998-44BF-A5F4-9964D5901727}" destId="{92CC4159-FCB4-4378-8F73-E18B112DE86E}" srcOrd="0" destOrd="0" parTransId="{82B2539E-A538-43EE-BB18-2E636002742C}" sibTransId="{2B178860-ED58-4ECB-85A9-C9A7AE671FF9}"/>
    <dgm:cxn modelId="{C23139B2-0A28-4C96-A558-CC1AA9FF3E36}" type="presOf" srcId="{531D85AC-092D-48C5-87CE-F4C8F012DC0C}" destId="{46AD800D-0B69-4497-B7ED-6A07546312AC}" srcOrd="0" destOrd="0" presId="urn:microsoft.com/office/officeart/2009/3/layout/IncreasingArrowsProcess"/>
    <dgm:cxn modelId="{CFCA7CBC-3F39-414B-9410-5584D9589B43}" srcId="{93612FA1-E6F2-4CFD-9941-899AB60F995B}" destId="{261767B9-6998-44BF-A5F4-9964D5901727}" srcOrd="2" destOrd="0" parTransId="{101463D4-1CBE-40DB-B729-84AEC8312D27}" sibTransId="{AABFD554-9134-4645-AFCC-CF2095B0C531}"/>
    <dgm:cxn modelId="{BEE255C4-0C6E-484D-AF9C-D3CBBB9A2B5D}" type="presOf" srcId="{DE1914DA-0886-47D1-BC94-7E7B749CB89D}" destId="{7D87A06E-0BA2-4C1D-B5AC-30FE59B33E76}" srcOrd="0" destOrd="0" presId="urn:microsoft.com/office/officeart/2009/3/layout/IncreasingArrowsProcess"/>
    <dgm:cxn modelId="{6D53FAC7-F331-479E-B58D-9F5F3E172EBB}" srcId="{B0AB7EF2-FC66-440B-9532-B66E2277776F}" destId="{BD081B2C-046C-4096-A5EF-A26C9A3BC51C}" srcOrd="3" destOrd="0" parTransId="{7AEABEB0-2D1F-41E2-8050-C0B5BA5CA9F7}" sibTransId="{CD191F48-D30B-4EF8-BE47-E09E3254D608}"/>
    <dgm:cxn modelId="{7C744CD0-E2DB-4DF5-9A85-6A9D48C8118D}" type="presOf" srcId="{0E725D33-0F74-4B62-B9E9-E452D2DC9082}" destId="{7D87A06E-0BA2-4C1D-B5AC-30FE59B33E76}" srcOrd="0" destOrd="5" presId="urn:microsoft.com/office/officeart/2009/3/layout/IncreasingArrowsProcess"/>
    <dgm:cxn modelId="{BAD976E3-3885-48AA-935E-10119EFB363F}" srcId="{B0AB7EF2-FC66-440B-9532-B66E2277776F}" destId="{3E3CE35D-F8B1-42E2-BE24-7E3B83F505AF}" srcOrd="2" destOrd="0" parTransId="{35F6BA3B-0714-4698-81B2-E7FA0912DE31}" sibTransId="{4026EDCC-46EB-4F88-B110-2FDF112C0C3E}"/>
    <dgm:cxn modelId="{B78CACEB-7631-4E2A-B748-7BC91F6CAE9C}" type="presOf" srcId="{2D845D3E-894F-4BAD-90F7-28290841B518}" destId="{7D87A06E-0BA2-4C1D-B5AC-30FE59B33E76}" srcOrd="0" destOrd="6" presId="urn:microsoft.com/office/officeart/2009/3/layout/IncreasingArrowsProcess"/>
    <dgm:cxn modelId="{ECEB7EFB-D1EC-48D2-8003-C09B1F6982D5}" srcId="{B0AB7EF2-FC66-440B-9532-B66E2277776F}" destId="{2D845D3E-894F-4BAD-90F7-28290841B518}" srcOrd="6" destOrd="0" parTransId="{7B467CD6-FEAD-4397-A556-224E2D2E9322}" sibTransId="{8BDF49E9-8F77-430C-9B80-C3E35B676C31}"/>
    <dgm:cxn modelId="{4D2376FC-58CE-44A5-9962-091E948110C6}" srcId="{B0AB7EF2-FC66-440B-9532-B66E2277776F}" destId="{0E725D33-0F74-4B62-B9E9-E452D2DC9082}" srcOrd="5" destOrd="0" parTransId="{50B14562-2CB9-405D-B768-EA1A6266E6A9}" sibTransId="{E6D09467-321D-4218-95D4-BA61A7424ADF}"/>
    <dgm:cxn modelId="{DA6FB8FD-23F3-4794-AE7F-5D9E824B8960}" srcId="{B0AB7EF2-FC66-440B-9532-B66E2277776F}" destId="{8A5C74C3-C93E-4D74-91F8-AF38CC98477F}" srcOrd="4" destOrd="0" parTransId="{DBD1C7B4-203E-44CC-ADBB-F21E918728BD}" sibTransId="{30607021-0FB7-41BB-87F8-F809A7EE676D}"/>
    <dgm:cxn modelId="{38E2B645-A1D7-4E73-90DA-E539C3B0E6E9}" type="presParOf" srcId="{839DA2B7-BF69-459E-8409-AA53CE89CE72}" destId="{93CF84D9-C9FF-4918-8FE0-2329643F56A7}" srcOrd="0" destOrd="0" presId="urn:microsoft.com/office/officeart/2009/3/layout/IncreasingArrowsProcess"/>
    <dgm:cxn modelId="{54D4ED8B-9EAE-4F1C-9FAE-B18554C8A266}" type="presParOf" srcId="{839DA2B7-BF69-459E-8409-AA53CE89CE72}" destId="{7D87A06E-0BA2-4C1D-B5AC-30FE59B33E76}" srcOrd="1" destOrd="0" presId="urn:microsoft.com/office/officeart/2009/3/layout/IncreasingArrowsProcess"/>
    <dgm:cxn modelId="{5337E34E-7728-4EA4-8798-C10BE2EB70E2}" type="presParOf" srcId="{839DA2B7-BF69-459E-8409-AA53CE89CE72}" destId="{46AD800D-0B69-4497-B7ED-6A07546312AC}" srcOrd="2" destOrd="0" presId="urn:microsoft.com/office/officeart/2009/3/layout/IncreasingArrowsProcess"/>
    <dgm:cxn modelId="{D75E024B-ACA7-4B76-A392-B49F98382CCB}" type="presParOf" srcId="{839DA2B7-BF69-459E-8409-AA53CE89CE72}" destId="{D23352F8-1752-4DB2-85F0-6E28BFE871B1}" srcOrd="3" destOrd="0" presId="urn:microsoft.com/office/officeart/2009/3/layout/IncreasingArrowsProcess"/>
    <dgm:cxn modelId="{AA3A94DF-72BD-48DB-9DE3-6DFD82514BC7}" type="presParOf" srcId="{839DA2B7-BF69-459E-8409-AA53CE89CE72}" destId="{FB39CF87-AB1F-40F4-8965-E5F74189B93F}" srcOrd="4" destOrd="0" presId="urn:microsoft.com/office/officeart/2009/3/layout/IncreasingArrowsProcess"/>
    <dgm:cxn modelId="{C87324C4-F338-4556-AE54-A1953C8768C2}" type="presParOf" srcId="{839DA2B7-BF69-459E-8409-AA53CE89CE72}" destId="{EE2E3C50-D4EA-486D-A454-E1EF17C6D2A5}" srcOrd="5" destOrd="0" presId="urn:microsoft.com/office/officeart/2009/3/layout/IncreasingArrows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CF84D9-C9FF-4918-8FE0-2329643F56A7}">
      <dsp:nvSpPr>
        <dsp:cNvPr id="0" name=""/>
        <dsp:cNvSpPr/>
      </dsp:nvSpPr>
      <dsp:spPr>
        <a:xfrm>
          <a:off x="16505" y="169161"/>
          <a:ext cx="5691514" cy="828901"/>
        </a:xfrm>
        <a:prstGeom prst="rightArrow">
          <a:avLst>
            <a:gd name="adj1" fmla="val 50000"/>
            <a:gd name="adj2" fmla="val 5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254000" bIns="131588" numCol="1" spcCol="1270" anchor="ctr" anchorCtr="0">
          <a:noAutofit/>
        </a:bodyPr>
        <a:lstStyle/>
        <a:p>
          <a:pPr marL="0" lvl="0" indent="0" algn="l"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Planning Phase</a:t>
          </a:r>
        </a:p>
      </dsp:txBody>
      <dsp:txXfrm>
        <a:off x="16505" y="376386"/>
        <a:ext cx="5484289" cy="414451"/>
      </dsp:txXfrm>
    </dsp:sp>
    <dsp:sp modelId="{7D87A06E-0BA2-4C1D-B5AC-30FE59B33E76}">
      <dsp:nvSpPr>
        <dsp:cNvPr id="0" name=""/>
        <dsp:cNvSpPr/>
      </dsp:nvSpPr>
      <dsp:spPr>
        <a:xfrm>
          <a:off x="16505" y="808364"/>
          <a:ext cx="1752986" cy="1596769"/>
        </a:xfrm>
        <a:prstGeom prst="rect">
          <a:avLst/>
        </a:prstGeom>
        <a:solidFill>
          <a:schemeClr val="lt1">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Identify specific instructional units and proficiences</a:t>
          </a:r>
        </a:p>
        <a:p>
          <a:pPr marL="0" lvl="0" indent="0" algn="l"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Gather crucial instructional resources and materials</a:t>
          </a:r>
        </a:p>
        <a:p>
          <a:pPr marL="0" lvl="0" indent="0" algn="l"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Formulate learning objectives</a:t>
          </a:r>
        </a:p>
        <a:p>
          <a:pPr marL="0" lvl="0" indent="0" algn="l"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Organize learning content</a:t>
          </a:r>
        </a:p>
        <a:p>
          <a:pPr marL="0" lvl="0" indent="0" algn="l"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Design learning activities</a:t>
          </a:r>
        </a:p>
        <a:p>
          <a:pPr marL="0" lvl="0" indent="0" algn="l"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Construct assessment instruments</a:t>
          </a:r>
        </a:p>
        <a:p>
          <a:pPr marL="0" lvl="0" indent="0" algn="l"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Design the multimedia components</a:t>
          </a:r>
        </a:p>
      </dsp:txBody>
      <dsp:txXfrm>
        <a:off x="16505" y="808364"/>
        <a:ext cx="1752986" cy="1596769"/>
      </dsp:txXfrm>
    </dsp:sp>
    <dsp:sp modelId="{46AD800D-0B69-4497-B7ED-6A07546312AC}">
      <dsp:nvSpPr>
        <dsp:cNvPr id="0" name=""/>
        <dsp:cNvSpPr/>
      </dsp:nvSpPr>
      <dsp:spPr>
        <a:xfrm>
          <a:off x="1769491" y="445462"/>
          <a:ext cx="3938527" cy="828901"/>
        </a:xfrm>
        <a:prstGeom prst="rightArrow">
          <a:avLst>
            <a:gd name="adj1" fmla="val 50000"/>
            <a:gd name="adj2" fmla="val 50000"/>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254000" bIns="131588" numCol="1" spcCol="1270" anchor="ctr" anchorCtr="0">
          <a:noAutofit/>
        </a:bodyPr>
        <a:lstStyle/>
        <a:p>
          <a:pPr marL="0" lvl="0" indent="0" algn="l"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Design Phase</a:t>
          </a:r>
        </a:p>
      </dsp:txBody>
      <dsp:txXfrm>
        <a:off x="1769491" y="652687"/>
        <a:ext cx="3731302" cy="414451"/>
      </dsp:txXfrm>
    </dsp:sp>
    <dsp:sp modelId="{D23352F8-1752-4DB2-85F0-6E28BFE871B1}">
      <dsp:nvSpPr>
        <dsp:cNvPr id="0" name=""/>
        <dsp:cNvSpPr/>
      </dsp:nvSpPr>
      <dsp:spPr>
        <a:xfrm>
          <a:off x="1759990" y="976411"/>
          <a:ext cx="1752986" cy="2151598"/>
        </a:xfrm>
        <a:prstGeom prst="rect">
          <a:avLst/>
        </a:prstGeom>
        <a:solidFill>
          <a:schemeClr val="lt1">
            <a:hueOff val="0"/>
            <a:satOff val="0"/>
            <a:lumOff val="0"/>
            <a:alphaOff val="0"/>
          </a:scheme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Align the module with Philippine Professional Standards for Teachers (DepEd, 2017)</a:t>
          </a:r>
          <a:endParaRPr lang="en-US" sz="900" kern="1200" baseline="30000">
            <a:latin typeface="Arial" panose="020B0604020202020204" pitchFamily="34" charset="0"/>
            <a:cs typeface="Arial" panose="020B0604020202020204" pitchFamily="34" charset="0"/>
          </a:endParaRPr>
        </a:p>
        <a:p>
          <a:pPr marL="0" lvl="0" indent="0" algn="l" defTabSz="400050">
            <a:lnSpc>
              <a:spcPct val="90000"/>
            </a:lnSpc>
            <a:spcBef>
              <a:spcPct val="0"/>
            </a:spcBef>
            <a:spcAft>
              <a:spcPct val="35000"/>
            </a:spcAft>
            <a:buNone/>
          </a:pPr>
          <a:r>
            <a:rPr lang="en-US" sz="900" kern="1200" baseline="0">
              <a:latin typeface="Arial" panose="020B0604020202020204" pitchFamily="34" charset="0"/>
              <a:cs typeface="Arial" panose="020B0604020202020204" pitchFamily="34" charset="0"/>
            </a:rPr>
            <a:t>Cover fundamental competencies of BENLAC (De Leon, 2020)</a:t>
          </a:r>
          <a:endParaRPr lang="en-US" sz="900" kern="1200" baseline="30000">
            <a:latin typeface="Arial" panose="020B0604020202020204" pitchFamily="34" charset="0"/>
            <a:cs typeface="Arial" panose="020B0604020202020204" pitchFamily="34" charset="0"/>
          </a:endParaRPr>
        </a:p>
        <a:p>
          <a:pPr marL="0" lvl="0" indent="0" algn="l" defTabSz="400050">
            <a:lnSpc>
              <a:spcPct val="90000"/>
            </a:lnSpc>
            <a:spcBef>
              <a:spcPct val="0"/>
            </a:spcBef>
            <a:spcAft>
              <a:spcPct val="35000"/>
            </a:spcAft>
            <a:buNone/>
          </a:pPr>
          <a:r>
            <a:rPr lang="en-US" sz="900" kern="1200" baseline="0">
              <a:latin typeface="Arial" panose="020B0604020202020204" pitchFamily="34" charset="0"/>
              <a:cs typeface="Arial" panose="020B0604020202020204" pitchFamily="34" charset="0"/>
            </a:rPr>
            <a:t>Include University's PVMGO if possible</a:t>
          </a:r>
        </a:p>
        <a:p>
          <a:pPr marL="0" lvl="0" indent="0" algn="l" defTabSz="400050">
            <a:lnSpc>
              <a:spcPct val="90000"/>
            </a:lnSpc>
            <a:spcBef>
              <a:spcPct val="0"/>
            </a:spcBef>
            <a:spcAft>
              <a:spcPct val="35000"/>
            </a:spcAft>
            <a:buNone/>
          </a:pPr>
          <a:r>
            <a:rPr lang="en-US" sz="900" kern="1200" baseline="0">
              <a:latin typeface="Arial" panose="020B0604020202020204" pitchFamily="34" charset="0"/>
              <a:cs typeface="Arial" panose="020B0604020202020204" pitchFamily="34" charset="0"/>
            </a:rPr>
            <a:t>Organize the contents into: </a:t>
          </a:r>
          <a:r>
            <a:rPr lang="en-US" sz="900" kern="1200">
              <a:latin typeface="Arial" panose="020B0604020202020204" pitchFamily="34" charset="0"/>
              <a:cs typeface="Arial" panose="020B0604020202020204" pitchFamily="34" charset="0"/>
            </a:rPr>
            <a:t>introduction, pre-assessment, explore, post-assessment, and references</a:t>
          </a:r>
        </a:p>
        <a:p>
          <a:pPr marL="0" lvl="0" indent="0" algn="l"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Incorporate interactive elements  like hyperlinks and educational videos to enhance engagement, and a downloadable PDF version </a:t>
          </a:r>
        </a:p>
      </dsp:txBody>
      <dsp:txXfrm>
        <a:off x="1759990" y="976411"/>
        <a:ext cx="1752986" cy="2151598"/>
      </dsp:txXfrm>
    </dsp:sp>
    <dsp:sp modelId="{FB39CF87-AB1F-40F4-8965-E5F74189B93F}">
      <dsp:nvSpPr>
        <dsp:cNvPr id="0" name=""/>
        <dsp:cNvSpPr/>
      </dsp:nvSpPr>
      <dsp:spPr>
        <a:xfrm>
          <a:off x="3522478" y="721762"/>
          <a:ext cx="2185541" cy="828901"/>
        </a:xfrm>
        <a:prstGeom prst="rightArrow">
          <a:avLst>
            <a:gd name="adj1" fmla="val 50000"/>
            <a:gd name="adj2" fmla="val 50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254000" bIns="131588" numCol="1" spcCol="1270" anchor="ctr" anchorCtr="0">
          <a:noAutofit/>
        </a:bodyPr>
        <a:lstStyle/>
        <a:p>
          <a:pPr marL="0" lvl="0" indent="0" algn="l"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Evaluation Phase</a:t>
          </a:r>
        </a:p>
      </dsp:txBody>
      <dsp:txXfrm>
        <a:off x="3522478" y="928987"/>
        <a:ext cx="1978316" cy="414451"/>
      </dsp:txXfrm>
    </dsp:sp>
    <dsp:sp modelId="{EE2E3C50-D4EA-486D-A454-E1EF17C6D2A5}">
      <dsp:nvSpPr>
        <dsp:cNvPr id="0" name=""/>
        <dsp:cNvSpPr/>
      </dsp:nvSpPr>
      <dsp:spPr>
        <a:xfrm>
          <a:off x="3522478" y="1360965"/>
          <a:ext cx="1752986" cy="1573400"/>
        </a:xfrm>
        <a:prstGeom prst="rect">
          <a:avLst/>
        </a:prstGeom>
        <a:solidFill>
          <a:schemeClr val="lt1">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Evaluate the instructional module using a modified checklist</a:t>
          </a:r>
          <a:r>
            <a:rPr lang="en-US" sz="900" kern="1200" baseline="30000">
              <a:latin typeface="Arial" panose="020B0604020202020204" pitchFamily="34" charset="0"/>
              <a:cs typeface="Arial" panose="020B0604020202020204" pitchFamily="34" charset="0"/>
            </a:rPr>
            <a:t>[18]</a:t>
          </a:r>
        </a:p>
        <a:p>
          <a:pPr marL="0" lvl="0" indent="0" algn="l" defTabSz="400050">
            <a:lnSpc>
              <a:spcPct val="90000"/>
            </a:lnSpc>
            <a:spcBef>
              <a:spcPct val="0"/>
            </a:spcBef>
            <a:spcAft>
              <a:spcPct val="35000"/>
            </a:spcAft>
            <a:buNone/>
          </a:pPr>
          <a:r>
            <a:rPr lang="en-US" sz="900" kern="1200" baseline="0">
              <a:latin typeface="Arial" panose="020B0604020202020204" pitchFamily="34" charset="0"/>
              <a:cs typeface="Arial" panose="020B0604020202020204" pitchFamily="34" charset="0"/>
            </a:rPr>
            <a:t>Revise the module by incorporating the feedback, insights, and recommendations of the evaluators </a:t>
          </a:r>
        </a:p>
        <a:p>
          <a:pPr marL="0" lvl="0" indent="0" algn="l" defTabSz="400050">
            <a:lnSpc>
              <a:spcPct val="90000"/>
            </a:lnSpc>
            <a:spcBef>
              <a:spcPct val="0"/>
            </a:spcBef>
            <a:spcAft>
              <a:spcPct val="35000"/>
            </a:spcAft>
            <a:buNone/>
          </a:pPr>
          <a:endParaRPr lang="en-US" sz="900" kern="1200">
            <a:latin typeface="Arial" panose="020B0604020202020204" pitchFamily="34" charset="0"/>
            <a:cs typeface="Arial" panose="020B0604020202020204" pitchFamily="34" charset="0"/>
          </a:endParaRPr>
        </a:p>
      </dsp:txBody>
      <dsp:txXfrm>
        <a:off x="3522478" y="1360965"/>
        <a:ext cx="1752986" cy="1573400"/>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7F959-9397-4A1C-A350-AC79512CC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478</TotalTime>
  <Pages>23</Pages>
  <Words>11531</Words>
  <Characters>65727</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77104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620</cp:revision>
  <cp:lastPrinted>1999-07-06T11:00:00Z</cp:lastPrinted>
  <dcterms:created xsi:type="dcterms:W3CDTF">2014-10-25T14:34:00Z</dcterms:created>
  <dcterms:modified xsi:type="dcterms:W3CDTF">2025-10-11T10:10:00Z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4bc86bb4-2020-4094-84f7-189a629497b1</vt:lpwstr>
  </property>
</Properties>
</file>