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00E32" w14:textId="77777777" w:rsidR="00093AD9" w:rsidRDefault="00093AD9">
      <w:pPr>
        <w:pStyle w:val="Title"/>
        <w:spacing w:after="0"/>
        <w:jc w:val="both"/>
        <w:rPr>
          <w:rFonts w:ascii="Arial" w:hAnsi="Arial" w:cs="Arial"/>
        </w:rPr>
      </w:pPr>
    </w:p>
    <w:p w14:paraId="579D6828" w14:textId="77777777" w:rsidR="00093AD9" w:rsidRDefault="006B00B5">
      <w:pPr>
        <w:pStyle w:val="Author"/>
        <w:spacing w:line="240" w:lineRule="auto"/>
        <w:rPr>
          <w:rFonts w:ascii="Arial" w:hAnsi="Arial" w:cs="Arial"/>
          <w:bCs/>
          <w:iCs/>
          <w:kern w:val="28"/>
          <w:sz w:val="36"/>
        </w:rPr>
      </w:pPr>
      <w:r>
        <w:rPr>
          <w:rFonts w:ascii="Arial" w:hAnsi="Arial" w:cs="Arial"/>
          <w:bCs/>
          <w:iCs/>
          <w:kern w:val="28"/>
          <w:sz w:val="36"/>
        </w:rPr>
        <w:t xml:space="preserve">Caffeine, Chlorogenic Acid and Antioxidant Properties in Different Clones of Green and Roasted </w:t>
      </w:r>
      <w:proofErr w:type="spellStart"/>
      <w:r>
        <w:rPr>
          <w:rFonts w:ascii="Arial" w:hAnsi="Arial" w:cs="Arial"/>
          <w:bCs/>
          <w:iCs/>
          <w:kern w:val="28"/>
          <w:sz w:val="36"/>
        </w:rPr>
        <w:t>Liberica</w:t>
      </w:r>
      <w:proofErr w:type="spellEnd"/>
      <w:r>
        <w:rPr>
          <w:rFonts w:ascii="Arial" w:hAnsi="Arial" w:cs="Arial"/>
          <w:bCs/>
          <w:iCs/>
          <w:kern w:val="28"/>
          <w:sz w:val="36"/>
        </w:rPr>
        <w:t xml:space="preserve"> Coffee Bean Extracts</w:t>
      </w:r>
    </w:p>
    <w:p w14:paraId="4CB1B81F" w14:textId="77777777" w:rsidR="00093AD9" w:rsidRDefault="00093AD9">
      <w:pPr>
        <w:pStyle w:val="Author"/>
        <w:spacing w:line="240" w:lineRule="auto"/>
        <w:jc w:val="both"/>
        <w:rPr>
          <w:rFonts w:ascii="Arial" w:hAnsi="Arial" w:cs="Arial"/>
          <w:sz w:val="36"/>
        </w:rPr>
      </w:pPr>
    </w:p>
    <w:p w14:paraId="76205614" w14:textId="77777777" w:rsidR="00093AD9" w:rsidRDefault="00093AD9">
      <w:pPr>
        <w:pStyle w:val="Affiliation"/>
        <w:spacing w:after="0" w:line="240" w:lineRule="auto"/>
        <w:jc w:val="both"/>
        <w:rPr>
          <w:rFonts w:ascii="Arial" w:hAnsi="Arial" w:cs="Arial"/>
        </w:rPr>
      </w:pPr>
    </w:p>
    <w:p w14:paraId="51933DC4" w14:textId="77777777" w:rsidR="00093AD9" w:rsidRDefault="006B00B5">
      <w:pPr>
        <w:pStyle w:val="Copyright"/>
        <w:spacing w:after="0" w:line="240" w:lineRule="auto"/>
        <w:jc w:val="both"/>
        <w:rPr>
          <w:rFonts w:ascii="Arial" w:hAnsi="Arial" w:cs="Arial"/>
        </w:rPr>
        <w:sectPr w:rsidR="00093AD9" w:rsidSect="00AB1999">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lang w:val="en-MY" w:eastAsia="en-MY"/>
        </w:rPr>
        <mc:AlternateContent>
          <mc:Choice Requires="wps">
            <w:drawing>
              <wp:inline distT="0" distB="0" distL="114300" distR="114300" wp14:anchorId="6443B97E" wp14:editId="152FF76F">
                <wp:extent cx="5303520" cy="0"/>
                <wp:effectExtent l="0" t="0" r="0" b="0"/>
                <wp:docPr id="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AutoShape 2" o:spid="_x0000_s1026" o:spt="32" type="#_x0000_t32" style="height:0pt;width:417.6pt;" filled="f" stroked="t" coordsize="21600,21600"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VxHOoN4BAADhAwAADgAAAGRycy9lMm9Eb2MueG1srVNNb9swDL0P2H8Q&#10;dF/spEixGXGKIVl3GbYA634AI8m2AH1BVOLk35eS03TtLjnMB5kSyUe+J2r1cLKGHVVE7V3L57Oa&#10;M+WEl9r1Lf/z9PjpM2eYwEkw3qmWnxXyh/XHD6sxNGrhB2+kioxAHDZjaPmQUmiqCsWgLODMB+XI&#10;2floIdE29pWMMBK6NdWiru+r0UcZohcKkU63k5NfEOMtgL7rtFBbLw5WuTShRmUgESUcdEC+Lt12&#10;nRLpV9ehSsy0nJimslIRsvd5rdYraPoIYdDi0gLc0sI7Tha0o6JXqC0kYIeo/4GyWkSPvksz4W01&#10;ESmKEIt5/U6b3wMEVbiQ1BiuouP/gxU/j7vItKRJ4MyBpQv/eki+VGaLLM8YsKGojdvFyw7DLmau&#10;py7a/CcW7FQkPV8lVafEBB0u7+q75YLUFi++6jUxREzflbcsGy3HFEH3Q9p45+jifJwXSeH4AxOV&#10;psSXhFzVODZS11/qZUYHmsSOJoBMG4gNur4kozdaPmpjcgrGfr8xkR0hT0P5MkMCfhOWq2wBhymu&#10;uKY5GRTIb06ydA6kk6PnwXMPVknOjKLXlC0ChCaBNrdEUmnjqIMs8iRrtvZenova5ZxuvvR4mdI8&#10;Wn/vS/bry1w/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wSEHfPAAAAAgEAAA8AAAAAAAAAAQAg&#10;AAAAIgAAAGRycy9kb3ducmV2LnhtbFBLAQIUABQAAAAIAIdO4kBXEc6g3gEAAOEDAAAOAAAAAAAA&#10;AAEAIAAAAB4BAABkcnMvZTJvRG9jLnhtbFBLBQYAAAAABgAGAFkBAABuBQAAAAA=&#10;">
                <v:fill on="f" focussize="0,0"/>
                <v:stroke weight="1.5pt" color="#000000" joinstyle="round"/>
                <v:imagedata o:title=""/>
                <o:lock v:ext="edit" aspectratio="f"/>
                <w10:wrap type="none"/>
                <w10:anchorlock/>
              </v:shape>
            </w:pict>
          </mc:Fallback>
        </mc:AlternateContent>
      </w:r>
      <w:r>
        <w:rPr>
          <w:rFonts w:ascii="Arial" w:hAnsi="Arial" w:cs="Arial"/>
        </w:rPr>
        <w:t>.</w:t>
      </w:r>
    </w:p>
    <w:p w14:paraId="18B575D3" w14:textId="77777777" w:rsidR="00093AD9" w:rsidRDefault="006B00B5">
      <w:pPr>
        <w:pStyle w:val="AbstHead"/>
        <w:spacing w:after="0"/>
        <w:jc w:val="both"/>
        <w:rPr>
          <w:rFonts w:ascii="Arial" w:hAnsi="Arial" w:cs="Arial"/>
        </w:rPr>
      </w:pPr>
      <w:r>
        <w:rPr>
          <w:rFonts w:ascii="Arial" w:hAnsi="Arial" w:cs="Arial"/>
        </w:rPr>
        <w:t xml:space="preserve">ABSTRACT </w:t>
      </w:r>
    </w:p>
    <w:p w14:paraId="0475EF88" w14:textId="77777777" w:rsidR="00093AD9" w:rsidRDefault="00093AD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093AD9" w14:paraId="23E239F6" w14:textId="77777777">
        <w:tc>
          <w:tcPr>
            <w:tcW w:w="9576" w:type="dxa"/>
            <w:shd w:val="clear" w:color="auto" w:fill="F2F2F2"/>
          </w:tcPr>
          <w:p w14:paraId="3B72D9A5" w14:textId="77777777" w:rsidR="00093AD9" w:rsidRDefault="006B00B5">
            <w:pPr>
              <w:pStyle w:val="Body"/>
              <w:spacing w:after="0"/>
              <w:rPr>
                <w:rFonts w:ascii="Arial" w:eastAsia="Calibri" w:hAnsi="Arial" w:cs="Arial"/>
                <w:bCs/>
                <w:szCs w:val="22"/>
              </w:rPr>
            </w:pPr>
            <w:r>
              <w:rPr>
                <w:rFonts w:ascii="Arial" w:eastAsia="Calibri" w:hAnsi="Arial" w:cs="Arial"/>
                <w:bCs/>
                <w:szCs w:val="22"/>
              </w:rPr>
              <w:t xml:space="preserve">Coffee is one of the most important food commodities in the worldwide economy. </w:t>
            </w:r>
            <w:proofErr w:type="spellStart"/>
            <w:r>
              <w:rPr>
                <w:rFonts w:ascii="Arial" w:eastAsia="Calibri" w:hAnsi="Arial" w:cs="Arial"/>
                <w:bCs/>
                <w:szCs w:val="22"/>
              </w:rPr>
              <w:t>Liberica</w:t>
            </w:r>
            <w:proofErr w:type="spellEnd"/>
            <w:r>
              <w:rPr>
                <w:rFonts w:ascii="Arial" w:eastAsia="Calibri" w:hAnsi="Arial" w:cs="Arial"/>
                <w:bCs/>
                <w:szCs w:val="22"/>
              </w:rPr>
              <w:t xml:space="preserve"> coffee (</w:t>
            </w:r>
            <w:proofErr w:type="spellStart"/>
            <w:r>
              <w:rPr>
                <w:rFonts w:ascii="Arial" w:eastAsia="Calibri" w:hAnsi="Arial" w:cs="Arial"/>
                <w:bCs/>
                <w:i/>
                <w:iCs/>
                <w:szCs w:val="22"/>
              </w:rPr>
              <w:t>Coffea</w:t>
            </w:r>
            <w:proofErr w:type="spellEnd"/>
            <w:r>
              <w:rPr>
                <w:rFonts w:ascii="Arial" w:eastAsia="Calibri" w:hAnsi="Arial" w:cs="Arial"/>
                <w:bCs/>
                <w:i/>
                <w:iCs/>
                <w:szCs w:val="22"/>
              </w:rPr>
              <w:t xml:space="preserve"> </w:t>
            </w:r>
            <w:proofErr w:type="spellStart"/>
            <w:r>
              <w:rPr>
                <w:rFonts w:ascii="Arial" w:eastAsia="Calibri" w:hAnsi="Arial" w:cs="Arial"/>
                <w:bCs/>
                <w:i/>
                <w:iCs/>
                <w:szCs w:val="22"/>
              </w:rPr>
              <w:t>liberica</w:t>
            </w:r>
            <w:proofErr w:type="spellEnd"/>
            <w:r>
              <w:rPr>
                <w:rFonts w:ascii="Arial" w:eastAsia="Calibri" w:hAnsi="Arial" w:cs="Arial"/>
                <w:bCs/>
                <w:szCs w:val="22"/>
              </w:rPr>
              <w:t>) is a minor coffee species, commonly grown and consumed in most Southeast Asia countrie</w:t>
            </w:r>
            <w:r>
              <w:rPr>
                <w:rFonts w:ascii="Arial" w:eastAsia="Calibri" w:hAnsi="Arial" w:cs="Arial"/>
                <w:bCs/>
                <w:szCs w:val="22"/>
              </w:rPr>
              <w:t>s, especially in Malaysia.</w:t>
            </w:r>
            <w:r>
              <w:rPr>
                <w:rFonts w:ascii="Arial" w:eastAsia="Calibri" w:hAnsi="Arial" w:cs="Arial"/>
                <w:bCs/>
                <w:szCs w:val="22"/>
                <w:lang w:val="en-MY"/>
              </w:rPr>
              <w:t xml:space="preserve"> </w:t>
            </w:r>
            <w:r>
              <w:rPr>
                <w:rFonts w:ascii="Arial" w:eastAsia="Calibri" w:hAnsi="Arial" w:cs="Arial"/>
                <w:bCs/>
                <w:szCs w:val="22"/>
              </w:rPr>
              <w:t xml:space="preserve">However, information on caffeine, chlorogenic acid and antioxidant properties in different clones of </w:t>
            </w:r>
            <w:proofErr w:type="spellStart"/>
            <w:r>
              <w:rPr>
                <w:rFonts w:ascii="Arial" w:eastAsia="Calibri" w:hAnsi="Arial" w:cs="Arial"/>
                <w:bCs/>
                <w:szCs w:val="22"/>
              </w:rPr>
              <w:t>Liberica</w:t>
            </w:r>
            <w:proofErr w:type="spellEnd"/>
            <w:r>
              <w:rPr>
                <w:rFonts w:ascii="Arial" w:eastAsia="Calibri" w:hAnsi="Arial" w:cs="Arial"/>
                <w:bCs/>
                <w:szCs w:val="22"/>
              </w:rPr>
              <w:t xml:space="preserve"> coffee is still scarce.</w:t>
            </w:r>
          </w:p>
          <w:p w14:paraId="40147358" w14:textId="77777777" w:rsidR="00093AD9" w:rsidRDefault="006B00B5">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The study aimed to evaluate and compare caffeine, chlorogenic acid and antioxidant proper</w:t>
            </w:r>
            <w:r>
              <w:rPr>
                <w:rFonts w:ascii="Arial" w:eastAsia="Calibri" w:hAnsi="Arial" w:cs="Arial"/>
                <w:szCs w:val="22"/>
              </w:rPr>
              <w:t xml:space="preserve">ties in green and roasted beans of different </w:t>
            </w:r>
            <w:proofErr w:type="spellStart"/>
            <w:r>
              <w:rPr>
                <w:rFonts w:ascii="Arial" w:eastAsia="Calibri" w:hAnsi="Arial" w:cs="Arial"/>
                <w:szCs w:val="22"/>
              </w:rPr>
              <w:t>Liberica</w:t>
            </w:r>
            <w:proofErr w:type="spellEnd"/>
            <w:r>
              <w:rPr>
                <w:rFonts w:ascii="Arial" w:eastAsia="Calibri" w:hAnsi="Arial" w:cs="Arial"/>
                <w:szCs w:val="22"/>
              </w:rPr>
              <w:t xml:space="preserve"> coffee clones (MKL8, MKL9, and MKL10), with the goal of identifying the best clone for potential use in high</w:t>
            </w:r>
            <w:r>
              <w:rPr>
                <w:rFonts w:ascii="Arial" w:eastAsia="Calibri" w:hAnsi="Arial" w:cs="Arial"/>
                <w:szCs w:val="22"/>
                <w:lang w:val="en-MY"/>
              </w:rPr>
              <w:t xml:space="preserve"> </w:t>
            </w:r>
            <w:r>
              <w:rPr>
                <w:rFonts w:ascii="Arial" w:eastAsia="Calibri" w:hAnsi="Arial" w:cs="Arial"/>
                <w:szCs w:val="22"/>
              </w:rPr>
              <w:t>quality coffee production and functional food or nutraceutical applications.</w:t>
            </w:r>
          </w:p>
          <w:p w14:paraId="6B99E017" w14:textId="77777777" w:rsidR="00093AD9" w:rsidRDefault="006B00B5">
            <w:pPr>
              <w:pStyle w:val="Body"/>
              <w:spacing w:after="0"/>
              <w:rPr>
                <w:rFonts w:ascii="Arial" w:eastAsia="Calibri" w:hAnsi="Arial" w:cs="Arial"/>
                <w:szCs w:val="22"/>
                <w:lang w:val="en-MY"/>
              </w:rPr>
            </w:pPr>
            <w:r>
              <w:rPr>
                <w:rFonts w:ascii="Arial" w:eastAsia="Calibri" w:hAnsi="Arial" w:cs="Arial"/>
                <w:b/>
                <w:szCs w:val="22"/>
              </w:rPr>
              <w:t>Study design:</w:t>
            </w:r>
            <w:r>
              <w:rPr>
                <w:rFonts w:ascii="Arial" w:eastAsia="Calibri" w:hAnsi="Arial" w:cs="Arial"/>
                <w:szCs w:val="22"/>
              </w:rPr>
              <w:t xml:space="preserve">  The study was conducted using a completely randomized design (CRD) involving three </w:t>
            </w:r>
            <w:proofErr w:type="spellStart"/>
            <w:r>
              <w:rPr>
                <w:rFonts w:ascii="Arial" w:eastAsia="Calibri" w:hAnsi="Arial" w:cs="Arial"/>
                <w:szCs w:val="22"/>
              </w:rPr>
              <w:t>Liberica</w:t>
            </w:r>
            <w:proofErr w:type="spellEnd"/>
            <w:r>
              <w:rPr>
                <w:rFonts w:ascii="Arial" w:eastAsia="Calibri" w:hAnsi="Arial" w:cs="Arial"/>
                <w:szCs w:val="22"/>
              </w:rPr>
              <w:t xml:space="preserve"> coffee clones</w:t>
            </w:r>
            <w:r>
              <w:rPr>
                <w:rFonts w:ascii="Arial" w:eastAsia="Calibri" w:hAnsi="Arial" w:cs="Arial"/>
                <w:szCs w:val="22"/>
                <w:lang w:val="en-MY"/>
              </w:rPr>
              <w:t xml:space="preserve">; </w:t>
            </w:r>
            <w:r>
              <w:rPr>
                <w:rFonts w:ascii="Arial" w:eastAsia="Calibri" w:hAnsi="Arial" w:cs="Arial"/>
                <w:szCs w:val="22"/>
              </w:rPr>
              <w:t>MKL8, MKL9</w:t>
            </w:r>
            <w:r>
              <w:rPr>
                <w:rFonts w:ascii="Arial" w:eastAsia="Calibri" w:hAnsi="Arial" w:cs="Arial"/>
                <w:szCs w:val="22"/>
                <w:lang w:val="en-MY"/>
              </w:rPr>
              <w:t xml:space="preserve"> </w:t>
            </w:r>
            <w:r>
              <w:rPr>
                <w:rFonts w:ascii="Arial" w:eastAsia="Calibri" w:hAnsi="Arial" w:cs="Arial"/>
                <w:szCs w:val="22"/>
              </w:rPr>
              <w:t>and MKL10, where both green (unroasted) and medium-roasted bean samples were independently analyzed</w:t>
            </w:r>
            <w:r>
              <w:rPr>
                <w:rFonts w:ascii="Arial" w:eastAsia="Calibri" w:hAnsi="Arial" w:cs="Arial"/>
                <w:szCs w:val="22"/>
                <w:lang w:val="en-MY"/>
              </w:rPr>
              <w:t>.</w:t>
            </w:r>
          </w:p>
          <w:p w14:paraId="0936CC7E" w14:textId="77777777" w:rsidR="00093AD9" w:rsidRDefault="006B00B5">
            <w:pPr>
              <w:pStyle w:val="Body"/>
              <w:spacing w:after="0"/>
              <w:rPr>
                <w:rFonts w:ascii="Arial" w:eastAsia="Calibri" w:hAnsi="Arial" w:cs="Arial"/>
                <w:szCs w:val="22"/>
              </w:rPr>
            </w:pPr>
            <w:r>
              <w:rPr>
                <w:rFonts w:ascii="Arial" w:eastAsia="Calibri" w:hAnsi="Arial" w:cs="Arial"/>
                <w:b/>
                <w:szCs w:val="22"/>
              </w:rPr>
              <w:t>Place and Duration of Study:</w:t>
            </w:r>
            <w:r>
              <w:rPr>
                <w:rFonts w:ascii="Arial" w:eastAsia="Calibri" w:hAnsi="Arial" w:cs="Arial"/>
                <w:szCs w:val="22"/>
              </w:rPr>
              <w:t xml:space="preserve"> Sampl</w:t>
            </w:r>
            <w:r>
              <w:rPr>
                <w:rFonts w:ascii="Arial" w:eastAsia="Calibri" w:hAnsi="Arial" w:cs="Arial"/>
                <w:szCs w:val="22"/>
                <w:lang w:val="en-MY"/>
              </w:rPr>
              <w:t>e</w:t>
            </w:r>
            <w:r>
              <w:rPr>
                <w:rFonts w:ascii="Arial" w:eastAsia="Calibri" w:hAnsi="Arial" w:cs="Arial"/>
                <w:szCs w:val="22"/>
                <w:lang w:val="en-MY"/>
              </w:rPr>
              <w:t>s were obtained from I</w:t>
            </w:r>
            <w:proofErr w:type="spellStart"/>
            <w:r>
              <w:rPr>
                <w:rFonts w:ascii="Arial" w:eastAsia="Calibri" w:hAnsi="Arial"/>
                <w:szCs w:val="22"/>
              </w:rPr>
              <w:t>ndustrial</w:t>
            </w:r>
            <w:proofErr w:type="spellEnd"/>
            <w:r>
              <w:rPr>
                <w:rFonts w:ascii="Arial" w:eastAsia="Calibri" w:hAnsi="Arial"/>
                <w:szCs w:val="22"/>
              </w:rPr>
              <w:t xml:space="preserve"> Crops Research Centre, MARDI Research Station,</w:t>
            </w:r>
            <w:r>
              <w:rPr>
                <w:rFonts w:ascii="Arial" w:eastAsia="Calibri" w:hAnsi="Arial"/>
                <w:szCs w:val="22"/>
                <w:lang w:val="en-MY"/>
              </w:rPr>
              <w:t xml:space="preserve"> </w:t>
            </w:r>
            <w:r>
              <w:rPr>
                <w:rFonts w:ascii="Arial" w:eastAsia="Calibri" w:hAnsi="Arial"/>
                <w:szCs w:val="22"/>
              </w:rPr>
              <w:t>Kluang, Joho</w:t>
            </w:r>
            <w:r>
              <w:rPr>
                <w:rFonts w:ascii="Arial" w:eastAsia="Calibri" w:hAnsi="Arial"/>
                <w:szCs w:val="22"/>
                <w:lang w:val="en-MY"/>
              </w:rPr>
              <w:t>r</w:t>
            </w:r>
            <w:r>
              <w:rPr>
                <w:rFonts w:ascii="Arial" w:eastAsia="Calibri" w:hAnsi="Arial" w:cs="Arial"/>
                <w:szCs w:val="22"/>
              </w:rPr>
              <w:t xml:space="preserve">, between </w:t>
            </w:r>
            <w:r>
              <w:rPr>
                <w:rFonts w:ascii="Arial" w:eastAsia="Calibri" w:hAnsi="Arial" w:cs="Arial"/>
                <w:szCs w:val="22"/>
                <w:lang w:val="en-MY"/>
              </w:rPr>
              <w:t>Mac</w:t>
            </w:r>
            <w:r>
              <w:rPr>
                <w:rFonts w:ascii="Arial" w:eastAsia="Calibri" w:hAnsi="Arial" w:cs="Arial"/>
                <w:szCs w:val="22"/>
              </w:rPr>
              <w:t xml:space="preserve"> 20</w:t>
            </w:r>
            <w:r>
              <w:rPr>
                <w:rFonts w:ascii="Arial" w:eastAsia="Calibri" w:hAnsi="Arial" w:cs="Arial"/>
                <w:szCs w:val="22"/>
                <w:lang w:val="en-MY"/>
              </w:rPr>
              <w:t>22</w:t>
            </w:r>
            <w:r>
              <w:rPr>
                <w:rFonts w:ascii="Arial" w:eastAsia="Calibri" w:hAnsi="Arial" w:cs="Arial"/>
                <w:szCs w:val="22"/>
              </w:rPr>
              <w:t xml:space="preserve"> and </w:t>
            </w:r>
            <w:r>
              <w:rPr>
                <w:rFonts w:ascii="Arial" w:eastAsia="Calibri" w:hAnsi="Arial" w:cs="Arial"/>
                <w:szCs w:val="22"/>
                <w:lang w:val="en-MY"/>
              </w:rPr>
              <w:t xml:space="preserve">September </w:t>
            </w:r>
            <w:r>
              <w:rPr>
                <w:rFonts w:ascii="Arial" w:eastAsia="Calibri" w:hAnsi="Arial" w:cs="Arial"/>
                <w:szCs w:val="22"/>
              </w:rPr>
              <w:t>20</w:t>
            </w:r>
            <w:r>
              <w:rPr>
                <w:rFonts w:ascii="Arial" w:eastAsia="Calibri" w:hAnsi="Arial" w:cs="Arial"/>
                <w:szCs w:val="22"/>
                <w:lang w:val="en-MY"/>
              </w:rPr>
              <w:t>22</w:t>
            </w:r>
            <w:r>
              <w:rPr>
                <w:rFonts w:ascii="Arial" w:eastAsia="Calibri" w:hAnsi="Arial" w:cs="Arial"/>
                <w:szCs w:val="22"/>
              </w:rPr>
              <w:t>.</w:t>
            </w:r>
          </w:p>
          <w:p w14:paraId="164FB440" w14:textId="77777777" w:rsidR="00093AD9" w:rsidRDefault="006B00B5">
            <w:pPr>
              <w:pStyle w:val="Body"/>
              <w:spacing w:after="0"/>
              <w:rPr>
                <w:rFonts w:ascii="Arial" w:eastAsia="Calibri" w:hAnsi="Arial" w:cs="Arial"/>
                <w:szCs w:val="22"/>
                <w:lang w:val="en-MY"/>
              </w:rPr>
            </w:pPr>
            <w:r>
              <w:rPr>
                <w:rFonts w:ascii="Arial" w:eastAsia="Calibri" w:hAnsi="Arial" w:cs="Arial"/>
                <w:b/>
                <w:bCs/>
                <w:szCs w:val="22"/>
              </w:rPr>
              <w:t>Methodology:</w:t>
            </w:r>
            <w:r>
              <w:rPr>
                <w:rFonts w:ascii="Arial" w:eastAsia="Calibri" w:hAnsi="Arial" w:cs="Arial"/>
                <w:szCs w:val="22"/>
              </w:rPr>
              <w:t xml:space="preserve"> </w:t>
            </w:r>
            <w:r>
              <w:rPr>
                <w:rFonts w:ascii="Arial" w:eastAsia="Calibri" w:hAnsi="Arial" w:cs="Arial"/>
                <w:szCs w:val="22"/>
                <w:lang w:val="en-MY"/>
              </w:rPr>
              <w:t>G</w:t>
            </w:r>
            <w:proofErr w:type="spellStart"/>
            <w:r>
              <w:rPr>
                <w:rFonts w:ascii="Arial" w:eastAsia="Calibri" w:hAnsi="Arial" w:cs="Arial"/>
                <w:szCs w:val="22"/>
              </w:rPr>
              <w:t>reen</w:t>
            </w:r>
            <w:proofErr w:type="spellEnd"/>
            <w:r>
              <w:rPr>
                <w:rFonts w:ascii="Arial" w:eastAsia="Calibri" w:hAnsi="Arial" w:cs="Arial"/>
                <w:szCs w:val="22"/>
              </w:rPr>
              <w:t xml:space="preserve"> coffee beans were dried under a hot air oven at 60°C and medium-roasted prior to extraction with 70% ethan</w:t>
            </w:r>
            <w:r>
              <w:rPr>
                <w:rFonts w:ascii="Arial" w:eastAsia="Calibri" w:hAnsi="Arial" w:cs="Arial"/>
                <w:szCs w:val="22"/>
              </w:rPr>
              <w:t xml:space="preserve">ol using </w:t>
            </w:r>
            <w:r>
              <w:rPr>
                <w:rFonts w:ascii="Arial" w:eastAsia="Calibri" w:hAnsi="Arial" w:cs="Arial"/>
                <w:szCs w:val="22"/>
                <w:lang w:val="en-MY"/>
              </w:rPr>
              <w:t>ultra</w:t>
            </w:r>
            <w:r>
              <w:rPr>
                <w:rFonts w:ascii="Arial" w:eastAsia="Calibri" w:hAnsi="Arial" w:cs="Arial"/>
                <w:szCs w:val="22"/>
              </w:rPr>
              <w:t>sonication-assisted extraction method. Both green and medium</w:t>
            </w:r>
            <w:r>
              <w:rPr>
                <w:rFonts w:ascii="Arial" w:eastAsia="Calibri" w:hAnsi="Arial" w:cs="Arial"/>
                <w:szCs w:val="22"/>
                <w:lang w:val="en-MY"/>
              </w:rPr>
              <w:t>-</w:t>
            </w:r>
            <w:r>
              <w:rPr>
                <w:rFonts w:ascii="Arial" w:eastAsia="Calibri" w:hAnsi="Arial" w:cs="Arial"/>
                <w:szCs w:val="22"/>
              </w:rPr>
              <w:t xml:space="preserve">roasted bean extracts were </w:t>
            </w:r>
            <w:proofErr w:type="spellStart"/>
            <w:r>
              <w:rPr>
                <w:rFonts w:ascii="Arial" w:eastAsia="Calibri" w:hAnsi="Arial" w:cs="Arial"/>
                <w:szCs w:val="22"/>
              </w:rPr>
              <w:t>analy</w:t>
            </w:r>
            <w:proofErr w:type="spellEnd"/>
            <w:r>
              <w:rPr>
                <w:rFonts w:ascii="Arial" w:eastAsia="Calibri" w:hAnsi="Arial" w:cs="Arial"/>
                <w:szCs w:val="22"/>
                <w:lang w:val="en-MY"/>
              </w:rPr>
              <w:t>z</w:t>
            </w:r>
            <w:r>
              <w:rPr>
                <w:rFonts w:ascii="Arial" w:eastAsia="Calibri" w:hAnsi="Arial" w:cs="Arial"/>
                <w:szCs w:val="22"/>
              </w:rPr>
              <w:t>ed for phytochemical and antioxidant properties using spectroscopic and non-enzymatic antioxidant methods</w:t>
            </w:r>
            <w:r>
              <w:rPr>
                <w:rFonts w:ascii="Arial" w:eastAsia="Calibri" w:hAnsi="Arial" w:cs="Arial"/>
                <w:szCs w:val="22"/>
                <w:lang w:val="en-MY"/>
              </w:rPr>
              <w:t>.</w:t>
            </w:r>
          </w:p>
          <w:p w14:paraId="0AC2B0C1" w14:textId="77777777" w:rsidR="00093AD9" w:rsidRDefault="006B00B5">
            <w:pPr>
              <w:pStyle w:val="Body"/>
              <w:spacing w:after="0"/>
              <w:rPr>
                <w:rFonts w:ascii="Arial" w:eastAsia="Calibri" w:hAnsi="Arial" w:cs="Arial"/>
                <w:bCs/>
                <w:szCs w:val="22"/>
              </w:rPr>
            </w:pPr>
            <w:r>
              <w:rPr>
                <w:rFonts w:ascii="Arial" w:eastAsia="Calibri" w:hAnsi="Arial" w:cs="Arial"/>
                <w:b/>
                <w:bCs/>
                <w:szCs w:val="22"/>
              </w:rPr>
              <w:t>Results:</w:t>
            </w:r>
            <w:r>
              <w:rPr>
                <w:rFonts w:ascii="Arial" w:eastAsia="Calibri" w:hAnsi="Arial" w:cs="Arial"/>
                <w:szCs w:val="22"/>
              </w:rPr>
              <w:t xml:space="preserve"> Green bean extracts showed signi</w:t>
            </w:r>
            <w:r>
              <w:rPr>
                <w:rFonts w:ascii="Arial" w:eastAsia="Calibri" w:hAnsi="Arial" w:cs="Arial"/>
                <w:szCs w:val="22"/>
              </w:rPr>
              <w:t>ficantly (p&lt;0.05) higher antioxidant activity, total phenolic</w:t>
            </w:r>
            <w:r>
              <w:rPr>
                <w:rFonts w:ascii="Arial" w:eastAsia="Calibri" w:hAnsi="Arial" w:cs="Arial"/>
                <w:szCs w:val="22"/>
                <w:lang w:val="en-MY"/>
              </w:rPr>
              <w:t xml:space="preserve"> content</w:t>
            </w:r>
            <w:r>
              <w:rPr>
                <w:rFonts w:ascii="Arial" w:eastAsia="Calibri" w:hAnsi="Arial" w:cs="Arial"/>
                <w:szCs w:val="22"/>
              </w:rPr>
              <w:t xml:space="preserve"> (TPC) and </w:t>
            </w:r>
            <w:r>
              <w:rPr>
                <w:rFonts w:ascii="Arial" w:eastAsia="Calibri" w:hAnsi="Arial" w:cs="Arial"/>
                <w:bCs/>
                <w:szCs w:val="22"/>
              </w:rPr>
              <w:t xml:space="preserve">total flavonoid </w:t>
            </w:r>
            <w:r>
              <w:rPr>
                <w:rFonts w:ascii="Arial" w:eastAsia="Calibri" w:hAnsi="Arial" w:cs="Arial"/>
                <w:szCs w:val="22"/>
              </w:rPr>
              <w:t xml:space="preserve">content (TFC) compared to roasted beans. </w:t>
            </w:r>
            <w:r>
              <w:rPr>
                <w:rFonts w:ascii="Arial" w:eastAsia="Calibri" w:hAnsi="Arial" w:cs="Arial"/>
                <w:bCs/>
                <w:szCs w:val="22"/>
              </w:rPr>
              <w:t>Among the clones, MKL 10 showed the strongest antioxidant activity (DPPH, IC</w:t>
            </w:r>
            <w:r>
              <w:rPr>
                <w:rFonts w:ascii="Cambria Math" w:eastAsia="Calibri" w:hAnsi="Cambria Math" w:cs="Cambria Math"/>
                <w:bCs/>
                <w:szCs w:val="22"/>
              </w:rPr>
              <w:t>₅₀</w:t>
            </w:r>
            <w:r>
              <w:rPr>
                <w:rFonts w:ascii="Arial" w:eastAsia="Calibri" w:hAnsi="Arial" w:cs="Arial"/>
                <w:bCs/>
                <w:szCs w:val="22"/>
              </w:rPr>
              <w:t xml:space="preserve"> = 0.582 mg/mL; FRAP = 9.636 mM) and MKL 8 recorded the highest TPC (148.708 mg CGAE/g). </w:t>
            </w:r>
            <w:r>
              <w:rPr>
                <w:rFonts w:ascii="Arial" w:eastAsia="Calibri" w:hAnsi="Arial" w:cs="Arial"/>
                <w:szCs w:val="22"/>
              </w:rPr>
              <w:t>HPLC analysis revealed that chlorogenic acid (CGA) levels were significantly (p&lt;0.05) higher in green bean extracts (3.345 to 7.172 mg/g), while roasted beans showed s</w:t>
            </w:r>
            <w:r>
              <w:rPr>
                <w:rFonts w:ascii="Arial" w:eastAsia="Calibri" w:hAnsi="Arial" w:cs="Arial"/>
                <w:szCs w:val="22"/>
              </w:rPr>
              <w:t xml:space="preserve">ignificantly (p&lt;0.05) higher caffeine content (11.712 to 13.691 mg/g). </w:t>
            </w:r>
            <w:r>
              <w:rPr>
                <w:rFonts w:ascii="Arial" w:eastAsia="Calibri" w:hAnsi="Arial" w:cs="Arial"/>
                <w:bCs/>
                <w:szCs w:val="22"/>
              </w:rPr>
              <w:t>After roasting, MKL 8 retained the highest antioxidant activity, TPC and TFC, while MKL 10 maintained the highest CGA content (6.21%).</w:t>
            </w:r>
          </w:p>
          <w:p w14:paraId="6A0383C0" w14:textId="77777777" w:rsidR="00093AD9" w:rsidRDefault="006B00B5">
            <w:pPr>
              <w:pStyle w:val="Body"/>
              <w:spacing w:after="0"/>
              <w:rPr>
                <w:rFonts w:ascii="Arial" w:eastAsia="Calibri" w:hAnsi="Arial" w:cs="Arial"/>
                <w:szCs w:val="22"/>
              </w:rPr>
            </w:pPr>
            <w:r>
              <w:rPr>
                <w:rFonts w:ascii="Arial" w:eastAsia="Calibri" w:hAnsi="Arial" w:cs="Arial"/>
                <w:b/>
                <w:bCs/>
                <w:szCs w:val="22"/>
              </w:rPr>
              <w:t xml:space="preserve">Conclusion: </w:t>
            </w:r>
            <w:r>
              <w:rPr>
                <w:rFonts w:ascii="Arial" w:eastAsia="Calibri" w:hAnsi="Arial" w:cs="Arial"/>
                <w:szCs w:val="22"/>
              </w:rPr>
              <w:t>MKL 8 and 10 w</w:t>
            </w:r>
            <w:r>
              <w:rPr>
                <w:rFonts w:ascii="Arial" w:eastAsia="Calibri" w:hAnsi="Arial" w:cs="Arial"/>
                <w:szCs w:val="22"/>
                <w:lang w:val="en-MY"/>
              </w:rPr>
              <w:t>ere</w:t>
            </w:r>
            <w:r>
              <w:rPr>
                <w:rFonts w:ascii="Arial" w:eastAsia="Calibri" w:hAnsi="Arial" w:cs="Arial"/>
                <w:szCs w:val="22"/>
              </w:rPr>
              <w:t xml:space="preserve"> identified as the mo</w:t>
            </w:r>
            <w:r>
              <w:rPr>
                <w:rFonts w:ascii="Arial" w:eastAsia="Calibri" w:hAnsi="Arial" w:cs="Arial"/>
                <w:szCs w:val="22"/>
              </w:rPr>
              <w:t xml:space="preserve">st promising </w:t>
            </w:r>
            <w:proofErr w:type="spellStart"/>
            <w:r>
              <w:rPr>
                <w:rFonts w:ascii="Arial" w:eastAsia="Calibri" w:hAnsi="Arial" w:cs="Arial"/>
                <w:szCs w:val="22"/>
              </w:rPr>
              <w:t>Liberica</w:t>
            </w:r>
            <w:proofErr w:type="spellEnd"/>
            <w:r>
              <w:rPr>
                <w:rFonts w:ascii="Arial" w:eastAsia="Calibri" w:hAnsi="Arial" w:cs="Arial"/>
                <w:szCs w:val="22"/>
              </w:rPr>
              <w:t xml:space="preserve"> coffee clone</w:t>
            </w:r>
            <w:r>
              <w:rPr>
                <w:rFonts w:ascii="Arial" w:eastAsia="Calibri" w:hAnsi="Arial" w:cs="Arial"/>
                <w:szCs w:val="22"/>
                <w:lang w:val="en-MY"/>
              </w:rPr>
              <w:t>s</w:t>
            </w:r>
            <w:r>
              <w:rPr>
                <w:rFonts w:ascii="Arial" w:eastAsia="Calibri" w:hAnsi="Arial" w:cs="Arial"/>
                <w:szCs w:val="22"/>
              </w:rPr>
              <w:t xml:space="preserve">, exhibiting the highest antioxidant and phytochemical properties. These findings suggest </w:t>
            </w:r>
            <w:r>
              <w:rPr>
                <w:rFonts w:ascii="Arial" w:eastAsia="Calibri" w:hAnsi="Arial" w:cs="Arial"/>
                <w:szCs w:val="22"/>
                <w:lang w:val="en-MY"/>
              </w:rPr>
              <w:t>their</w:t>
            </w:r>
            <w:r>
              <w:rPr>
                <w:rFonts w:ascii="Arial" w:eastAsia="Calibri" w:hAnsi="Arial" w:cs="Arial"/>
                <w:szCs w:val="22"/>
              </w:rPr>
              <w:t xml:space="preserve"> strong potential as a high</w:t>
            </w:r>
            <w:r>
              <w:rPr>
                <w:rFonts w:ascii="Arial" w:eastAsia="Calibri" w:hAnsi="Arial" w:cs="Arial"/>
                <w:szCs w:val="22"/>
                <w:lang w:val="en-MY"/>
              </w:rPr>
              <w:t xml:space="preserve"> </w:t>
            </w:r>
            <w:r>
              <w:rPr>
                <w:rFonts w:ascii="Arial" w:eastAsia="Calibri" w:hAnsi="Arial" w:cs="Arial"/>
                <w:szCs w:val="22"/>
              </w:rPr>
              <w:t xml:space="preserve">performing </w:t>
            </w:r>
            <w:proofErr w:type="spellStart"/>
            <w:r>
              <w:rPr>
                <w:rFonts w:ascii="Arial" w:eastAsia="Calibri" w:hAnsi="Arial" w:cs="Arial"/>
                <w:szCs w:val="22"/>
              </w:rPr>
              <w:t>Liberica</w:t>
            </w:r>
            <w:proofErr w:type="spellEnd"/>
            <w:r>
              <w:rPr>
                <w:rFonts w:ascii="Arial" w:eastAsia="Calibri" w:hAnsi="Arial" w:cs="Arial"/>
                <w:szCs w:val="22"/>
              </w:rPr>
              <w:t xml:space="preserve"> clone</w:t>
            </w:r>
            <w:r>
              <w:rPr>
                <w:rFonts w:ascii="Arial" w:eastAsia="Calibri" w:hAnsi="Arial" w:cs="Arial"/>
                <w:szCs w:val="22"/>
                <w:lang w:val="en-MY"/>
              </w:rPr>
              <w:t>s</w:t>
            </w:r>
            <w:r>
              <w:rPr>
                <w:rFonts w:ascii="Arial" w:eastAsia="Calibri" w:hAnsi="Arial" w:cs="Arial"/>
                <w:szCs w:val="22"/>
              </w:rPr>
              <w:t xml:space="preserve"> for quality enhancement and future product development.</w:t>
            </w:r>
          </w:p>
        </w:tc>
      </w:tr>
    </w:tbl>
    <w:p w14:paraId="38D66AB5" w14:textId="77777777" w:rsidR="00093AD9" w:rsidRDefault="00093AD9">
      <w:pPr>
        <w:pStyle w:val="Body"/>
        <w:spacing w:after="0"/>
        <w:rPr>
          <w:rFonts w:ascii="Arial" w:hAnsi="Arial" w:cs="Arial"/>
          <w:i/>
        </w:rPr>
      </w:pPr>
    </w:p>
    <w:p w14:paraId="14C88184" w14:textId="77777777" w:rsidR="00093AD9" w:rsidRDefault="006B00B5">
      <w:pPr>
        <w:pStyle w:val="Body"/>
        <w:spacing w:after="0"/>
        <w:rPr>
          <w:rFonts w:ascii="Arial" w:hAnsi="Arial" w:cs="Arial"/>
          <w:i/>
        </w:rPr>
      </w:pPr>
      <w:r>
        <w:rPr>
          <w:rFonts w:ascii="Arial" w:hAnsi="Arial" w:cs="Arial"/>
          <w:i/>
        </w:rPr>
        <w:t xml:space="preserve">Keywords: Alkaloid, </w:t>
      </w:r>
      <w:r>
        <w:rPr>
          <w:rFonts w:ascii="Arial" w:hAnsi="Arial" w:cs="Arial"/>
          <w:i/>
          <w:lang w:val="en-MY"/>
        </w:rPr>
        <w:t>p</w:t>
      </w:r>
      <w:proofErr w:type="spellStart"/>
      <w:r>
        <w:rPr>
          <w:rFonts w:ascii="Arial" w:hAnsi="Arial" w:cs="Arial"/>
          <w:i/>
        </w:rPr>
        <w:t>henolic</w:t>
      </w:r>
      <w:proofErr w:type="spellEnd"/>
      <w:r>
        <w:rPr>
          <w:rFonts w:ascii="Arial" w:hAnsi="Arial" w:cs="Arial"/>
          <w:i/>
        </w:rPr>
        <w:t>, HPLC,</w:t>
      </w:r>
      <w:r>
        <w:rPr>
          <w:rFonts w:ascii="Arial" w:hAnsi="Arial" w:cs="Arial"/>
          <w:i/>
          <w:lang w:val="en-MY"/>
        </w:rPr>
        <w:t xml:space="preserve"> o</w:t>
      </w:r>
      <w:proofErr w:type="spellStart"/>
      <w:r>
        <w:rPr>
          <w:rFonts w:ascii="Arial" w:hAnsi="Arial" w:cs="Arial"/>
          <w:i/>
        </w:rPr>
        <w:t>ven</w:t>
      </w:r>
      <w:proofErr w:type="spellEnd"/>
      <w:r>
        <w:rPr>
          <w:rFonts w:ascii="Arial" w:hAnsi="Arial" w:cs="Arial"/>
          <w:i/>
        </w:rPr>
        <w:t xml:space="preserve">-drying, </w:t>
      </w:r>
      <w:r>
        <w:rPr>
          <w:rFonts w:ascii="Arial" w:hAnsi="Arial" w:cs="Arial"/>
          <w:i/>
          <w:lang w:val="en-MY"/>
        </w:rPr>
        <w:t>m</w:t>
      </w:r>
      <w:proofErr w:type="spellStart"/>
      <w:r>
        <w:rPr>
          <w:rFonts w:ascii="Arial" w:hAnsi="Arial" w:cs="Arial"/>
          <w:i/>
        </w:rPr>
        <w:t>edium</w:t>
      </w:r>
      <w:proofErr w:type="spellEnd"/>
      <w:r>
        <w:rPr>
          <w:rFonts w:ascii="Arial" w:hAnsi="Arial" w:cs="Arial"/>
          <w:i/>
        </w:rPr>
        <w:t>-roasted</w:t>
      </w:r>
    </w:p>
    <w:p w14:paraId="6B1D5DAC" w14:textId="77777777" w:rsidR="00093AD9" w:rsidRDefault="00093AD9">
      <w:pPr>
        <w:pStyle w:val="Body"/>
        <w:spacing w:after="0"/>
        <w:rPr>
          <w:rFonts w:ascii="Arial" w:hAnsi="Arial" w:cs="Arial"/>
          <w:i/>
        </w:rPr>
      </w:pPr>
    </w:p>
    <w:p w14:paraId="609F7C94" w14:textId="77777777" w:rsidR="00093AD9" w:rsidRDefault="00093AD9">
      <w:pPr>
        <w:pStyle w:val="Body"/>
        <w:spacing w:after="0"/>
        <w:rPr>
          <w:rFonts w:ascii="Arial" w:hAnsi="Arial" w:cs="Arial"/>
          <w:i/>
        </w:rPr>
      </w:pPr>
    </w:p>
    <w:p w14:paraId="617B2596" w14:textId="77777777" w:rsidR="00093AD9" w:rsidRDefault="006B00B5">
      <w:pPr>
        <w:pStyle w:val="AbstHead"/>
        <w:spacing w:after="0"/>
        <w:jc w:val="both"/>
        <w:rPr>
          <w:rFonts w:ascii="Arial" w:hAnsi="Arial" w:cs="Arial"/>
        </w:rPr>
      </w:pPr>
      <w:r>
        <w:rPr>
          <w:rFonts w:ascii="Arial" w:hAnsi="Arial" w:cs="Arial"/>
        </w:rPr>
        <w:t xml:space="preserve">1. INTRODUCTION </w:t>
      </w:r>
    </w:p>
    <w:p w14:paraId="4C5DD3F1" w14:textId="77777777" w:rsidR="00093AD9" w:rsidRDefault="00093AD9">
      <w:pPr>
        <w:pStyle w:val="AbstHead"/>
        <w:spacing w:after="0"/>
        <w:jc w:val="both"/>
        <w:rPr>
          <w:rFonts w:ascii="Arial" w:hAnsi="Arial" w:cs="Arial"/>
        </w:rPr>
      </w:pPr>
    </w:p>
    <w:p w14:paraId="4698A655" w14:textId="77777777" w:rsidR="00093AD9" w:rsidRDefault="006B00B5">
      <w:pPr>
        <w:pStyle w:val="Body"/>
        <w:spacing w:after="0"/>
        <w:rPr>
          <w:rFonts w:ascii="Arial" w:hAnsi="Arial" w:cs="Arial"/>
          <w:lang w:val="en-MY"/>
        </w:rPr>
      </w:pPr>
      <w:r>
        <w:rPr>
          <w:rFonts w:ascii="Arial" w:hAnsi="Arial" w:cs="Arial"/>
        </w:rPr>
        <w:t xml:space="preserve">Coffee is one of the most widely consumed beverages in the world, enjoyed for its rich </w:t>
      </w:r>
      <w:r>
        <w:rPr>
          <w:rFonts w:ascii="Arial" w:hAnsi="Arial" w:cs="Arial"/>
          <w:lang w:val="en-GB"/>
        </w:rPr>
        <w:t>flavour</w:t>
      </w:r>
      <w:r>
        <w:rPr>
          <w:rFonts w:ascii="Arial" w:hAnsi="Arial" w:cs="Arial"/>
        </w:rPr>
        <w:t xml:space="preserve"> and stimulating effects. The coffee plant belongs to the </w:t>
      </w:r>
      <w:proofErr w:type="spellStart"/>
      <w:r>
        <w:rPr>
          <w:rFonts w:ascii="Arial" w:hAnsi="Arial" w:cs="Arial"/>
        </w:rPr>
        <w:t>Rubiaceae</w:t>
      </w:r>
      <w:proofErr w:type="spellEnd"/>
      <w:r>
        <w:rPr>
          <w:rFonts w:ascii="Arial" w:hAnsi="Arial" w:cs="Arial"/>
        </w:rPr>
        <w:t xml:space="preserve"> family and</w:t>
      </w:r>
      <w:r>
        <w:rPr>
          <w:rFonts w:ascii="Arial" w:hAnsi="Arial" w:cs="Arial"/>
        </w:rPr>
        <w:t xml:space="preserve"> the </w:t>
      </w:r>
      <w:r>
        <w:rPr>
          <w:rFonts w:ascii="Arial" w:hAnsi="Arial" w:cs="Arial"/>
          <w:i/>
          <w:iCs/>
        </w:rPr>
        <w:t>Coffea</w:t>
      </w:r>
      <w:r>
        <w:rPr>
          <w:rFonts w:ascii="Arial" w:hAnsi="Arial" w:cs="Arial"/>
        </w:rPr>
        <w:t xml:space="preserve"> genus, comprising over 100 species, though only a few are cultivated for commercial consumption (de Souza et al., 2020). The most commonly grown and consumed species are </w:t>
      </w:r>
      <w:r>
        <w:rPr>
          <w:rFonts w:ascii="Arial" w:hAnsi="Arial" w:cs="Arial"/>
          <w:i/>
          <w:iCs/>
        </w:rPr>
        <w:t>Coffea arabica</w:t>
      </w:r>
      <w:r>
        <w:rPr>
          <w:rFonts w:ascii="Arial" w:hAnsi="Arial" w:cs="Arial"/>
        </w:rPr>
        <w:t xml:space="preserve"> (Arabica), </w:t>
      </w:r>
      <w:r>
        <w:rPr>
          <w:rFonts w:ascii="Arial" w:hAnsi="Arial" w:cs="Arial"/>
          <w:i/>
          <w:iCs/>
        </w:rPr>
        <w:t xml:space="preserve">C. </w:t>
      </w:r>
      <w:proofErr w:type="spellStart"/>
      <w:r>
        <w:rPr>
          <w:rFonts w:ascii="Arial" w:hAnsi="Arial" w:cs="Arial"/>
          <w:i/>
          <w:iCs/>
        </w:rPr>
        <w:t>canephora</w:t>
      </w:r>
      <w:proofErr w:type="spellEnd"/>
      <w:r>
        <w:rPr>
          <w:rFonts w:ascii="Arial" w:hAnsi="Arial" w:cs="Arial"/>
        </w:rPr>
        <w:t xml:space="preserve"> (Robusta), </w:t>
      </w:r>
      <w:r>
        <w:rPr>
          <w:rFonts w:ascii="Arial" w:hAnsi="Arial" w:cs="Arial"/>
          <w:i/>
          <w:iCs/>
        </w:rPr>
        <w:t xml:space="preserve">C. </w:t>
      </w:r>
      <w:proofErr w:type="spellStart"/>
      <w:r>
        <w:rPr>
          <w:rFonts w:ascii="Arial" w:hAnsi="Arial" w:cs="Arial"/>
          <w:i/>
          <w:iCs/>
        </w:rPr>
        <w:t>liberica</w:t>
      </w:r>
      <w:proofErr w:type="spellEnd"/>
      <w:r>
        <w:rPr>
          <w:rFonts w:ascii="Arial" w:hAnsi="Arial" w:cs="Arial"/>
          <w:i/>
          <w:iCs/>
        </w:rPr>
        <w:t xml:space="preserve"> </w:t>
      </w:r>
      <w:r>
        <w:rPr>
          <w:rFonts w:ascii="Arial" w:hAnsi="Arial" w:cs="Arial"/>
        </w:rPr>
        <w:t>(</w:t>
      </w:r>
      <w:proofErr w:type="spellStart"/>
      <w:r>
        <w:rPr>
          <w:rFonts w:ascii="Arial" w:hAnsi="Arial" w:cs="Arial"/>
        </w:rPr>
        <w:t>Liberica</w:t>
      </w:r>
      <w:proofErr w:type="spellEnd"/>
      <w:r>
        <w:rPr>
          <w:rFonts w:ascii="Arial" w:hAnsi="Arial" w:cs="Arial"/>
        </w:rPr>
        <w:t xml:space="preserve">) and </w:t>
      </w:r>
      <w:r>
        <w:rPr>
          <w:rFonts w:ascii="Arial" w:hAnsi="Arial" w:cs="Arial"/>
          <w:i/>
          <w:iCs/>
        </w:rPr>
        <w:t xml:space="preserve">C. excelsa </w:t>
      </w:r>
      <w:r>
        <w:rPr>
          <w:rFonts w:ascii="Arial" w:hAnsi="Arial" w:cs="Arial"/>
        </w:rPr>
        <w:t xml:space="preserve">(Excelsa) (Patay et al., 2016). Each of these species offers distinct characteristics in terms of taste, </w:t>
      </w:r>
      <w:proofErr w:type="spellStart"/>
      <w:r>
        <w:rPr>
          <w:rFonts w:ascii="Arial" w:hAnsi="Arial" w:cs="Arial"/>
          <w:lang w:val="en-MY"/>
        </w:rPr>
        <w:t>phyto</w:t>
      </w:r>
      <w:proofErr w:type="spellEnd"/>
      <w:r>
        <w:rPr>
          <w:rFonts w:ascii="Arial" w:hAnsi="Arial" w:cs="Arial"/>
        </w:rPr>
        <w:t>chemical composition and health-promoting properties</w:t>
      </w:r>
      <w:r>
        <w:rPr>
          <w:rFonts w:ascii="Arial" w:hAnsi="Arial" w:cs="Arial"/>
          <w:lang w:val="en-MY"/>
        </w:rPr>
        <w:t>.</w:t>
      </w:r>
    </w:p>
    <w:p w14:paraId="6931E64A" w14:textId="77777777" w:rsidR="00093AD9" w:rsidRDefault="00093AD9">
      <w:pPr>
        <w:pStyle w:val="Body"/>
        <w:spacing w:after="0"/>
        <w:rPr>
          <w:rFonts w:ascii="Arial" w:hAnsi="Arial" w:cs="Arial"/>
          <w:lang w:val="en-MY"/>
        </w:rPr>
      </w:pPr>
    </w:p>
    <w:p w14:paraId="3A5C95CD" w14:textId="77777777" w:rsidR="00093AD9" w:rsidRDefault="006B00B5">
      <w:pPr>
        <w:pStyle w:val="Body"/>
        <w:spacing w:after="0"/>
        <w:rPr>
          <w:rFonts w:ascii="Arial" w:hAnsi="Arial" w:cs="Arial"/>
          <w:lang w:val="en-MY"/>
        </w:rPr>
      </w:pPr>
      <w:r>
        <w:rPr>
          <w:rFonts w:ascii="Arial" w:hAnsi="Arial" w:cs="Arial"/>
        </w:rPr>
        <w:t>Rich in phytochemicals, coffee contain significant amounts of caffeine, ch</w:t>
      </w:r>
      <w:r>
        <w:rPr>
          <w:rFonts w:ascii="Arial" w:hAnsi="Arial" w:cs="Arial"/>
        </w:rPr>
        <w:t xml:space="preserve">lorogenic acids (CGAs), polyphenols, flavonoid and diterpenes. These compounds contribute significantly to its characteristic flavor and </w:t>
      </w:r>
      <w:proofErr w:type="spellStart"/>
      <w:r>
        <w:rPr>
          <w:rFonts w:ascii="Arial" w:hAnsi="Arial" w:cs="Arial"/>
        </w:rPr>
        <w:t>arom</w:t>
      </w:r>
      <w:proofErr w:type="spellEnd"/>
      <w:r>
        <w:rPr>
          <w:rFonts w:ascii="Arial" w:hAnsi="Arial" w:cs="Arial"/>
          <w:lang w:val="en-MY"/>
        </w:rPr>
        <w:t>a,</w:t>
      </w:r>
      <w:r>
        <w:rPr>
          <w:rFonts w:ascii="Arial" w:hAnsi="Arial" w:cs="Arial"/>
        </w:rPr>
        <w:t xml:space="preserve"> while also offering a range of potential health benefits. Caffeine is a methylxanthine alkaloid (1,3,7-trimethyl</w:t>
      </w:r>
      <w:r>
        <w:rPr>
          <w:rFonts w:ascii="Arial" w:hAnsi="Arial" w:cs="Arial"/>
        </w:rPr>
        <w:t>xanthine) responsible for its stimulant effects on the central nervous system. It enhances alertness, mood and metabolism</w:t>
      </w:r>
      <w:r>
        <w:rPr>
          <w:rFonts w:ascii="Arial" w:hAnsi="Arial" w:cs="Arial"/>
          <w:lang w:val="en-MY"/>
        </w:rPr>
        <w:t>,</w:t>
      </w:r>
      <w:r>
        <w:rPr>
          <w:rFonts w:ascii="Arial" w:hAnsi="Arial" w:cs="Arial"/>
        </w:rPr>
        <w:t xml:space="preserve"> while also contributing to coffee’s characteristic bitterness. </w:t>
      </w:r>
    </w:p>
    <w:p w14:paraId="0CEBA90D" w14:textId="77777777" w:rsidR="00093AD9" w:rsidRDefault="00093AD9">
      <w:pPr>
        <w:pStyle w:val="Body"/>
        <w:spacing w:after="0"/>
        <w:rPr>
          <w:rFonts w:ascii="Arial" w:hAnsi="Arial" w:cs="Arial"/>
          <w:lang w:val="en-MY"/>
        </w:rPr>
      </w:pPr>
    </w:p>
    <w:p w14:paraId="47C10774" w14:textId="77777777" w:rsidR="00093AD9" w:rsidRDefault="006B00B5">
      <w:pPr>
        <w:pStyle w:val="Body"/>
        <w:spacing w:after="0"/>
        <w:rPr>
          <w:rFonts w:ascii="Arial" w:hAnsi="Arial" w:cs="Arial"/>
        </w:rPr>
      </w:pPr>
      <w:r>
        <w:rPr>
          <w:rFonts w:ascii="Arial" w:hAnsi="Arial" w:cs="Arial"/>
        </w:rPr>
        <w:t>CGAs, in particular, are a major group of phenolic compounds in coff</w:t>
      </w:r>
      <w:r>
        <w:rPr>
          <w:rFonts w:ascii="Arial" w:hAnsi="Arial" w:cs="Arial"/>
        </w:rPr>
        <w:t xml:space="preserve">ee and are formed from the esterification of cinnamic acids (e.g., caffeic and ferulic acids) with </w:t>
      </w:r>
      <w:proofErr w:type="spellStart"/>
      <w:r>
        <w:rPr>
          <w:rFonts w:ascii="Arial" w:hAnsi="Arial" w:cs="Arial"/>
        </w:rPr>
        <w:t>quinic</w:t>
      </w:r>
      <w:proofErr w:type="spellEnd"/>
      <w:r>
        <w:rPr>
          <w:rFonts w:ascii="Arial" w:hAnsi="Arial" w:cs="Arial"/>
        </w:rPr>
        <w:t xml:space="preserve"> acid. </w:t>
      </w:r>
      <w:r>
        <w:rPr>
          <w:rFonts w:ascii="Arial" w:hAnsi="Arial" w:cs="Arial"/>
          <w:lang w:val="en-MY"/>
        </w:rPr>
        <w:t>They</w:t>
      </w:r>
      <w:r>
        <w:rPr>
          <w:rFonts w:ascii="Arial" w:hAnsi="Arial" w:cs="Arial"/>
        </w:rPr>
        <w:t xml:space="preserve"> are typically grouped into caffeoylquinic acids (CQAs), </w:t>
      </w:r>
      <w:proofErr w:type="spellStart"/>
      <w:r>
        <w:rPr>
          <w:rFonts w:ascii="Arial" w:hAnsi="Arial" w:cs="Arial"/>
        </w:rPr>
        <w:t>dicaffeoylquinic</w:t>
      </w:r>
      <w:proofErr w:type="spellEnd"/>
      <w:r>
        <w:rPr>
          <w:rFonts w:ascii="Arial" w:hAnsi="Arial" w:cs="Arial"/>
        </w:rPr>
        <w:t xml:space="preserve"> acids (</w:t>
      </w:r>
      <w:proofErr w:type="spellStart"/>
      <w:r>
        <w:rPr>
          <w:rFonts w:ascii="Arial" w:hAnsi="Arial" w:cs="Arial"/>
        </w:rPr>
        <w:t>diCQAs</w:t>
      </w:r>
      <w:proofErr w:type="spellEnd"/>
      <w:r>
        <w:rPr>
          <w:rFonts w:ascii="Arial" w:hAnsi="Arial" w:cs="Arial"/>
        </w:rPr>
        <w:t xml:space="preserve">) and </w:t>
      </w:r>
      <w:proofErr w:type="spellStart"/>
      <w:r>
        <w:rPr>
          <w:rFonts w:ascii="Arial" w:hAnsi="Arial" w:cs="Arial"/>
        </w:rPr>
        <w:t>feruloylquinic</w:t>
      </w:r>
      <w:proofErr w:type="spellEnd"/>
      <w:r>
        <w:rPr>
          <w:rFonts w:ascii="Arial" w:hAnsi="Arial" w:cs="Arial"/>
        </w:rPr>
        <w:t xml:space="preserve"> acids (FQAs) (Jeon et al., 2019;</w:t>
      </w:r>
      <w:r>
        <w:rPr>
          <w:rFonts w:ascii="Arial" w:hAnsi="Arial" w:cs="Arial"/>
        </w:rPr>
        <w:t xml:space="preserve"> Liang et al., 2016). Coffee is considered one of the richest dietary sources of CGAs, with 5-caffeoylquinic acid (5-CQA) being the most abundant isomer (Awwad et al., 2021). Other isomeric forms include</w:t>
      </w:r>
      <w:r>
        <w:rPr>
          <w:rFonts w:ascii="Arial" w:hAnsi="Arial" w:cs="Arial"/>
          <w:lang w:val="en-MY"/>
        </w:rPr>
        <w:t xml:space="preserve"> </w:t>
      </w:r>
      <w:r>
        <w:rPr>
          <w:rFonts w:ascii="Arial" w:hAnsi="Arial" w:cs="Arial"/>
        </w:rPr>
        <w:t>3-CQA,</w:t>
      </w:r>
      <w:r>
        <w:rPr>
          <w:rFonts w:ascii="Arial" w:hAnsi="Arial" w:cs="Arial"/>
          <w:lang w:val="en-MY"/>
        </w:rPr>
        <w:t xml:space="preserve"> </w:t>
      </w:r>
      <w:r>
        <w:rPr>
          <w:rFonts w:ascii="Arial" w:hAnsi="Arial" w:cs="Arial"/>
        </w:rPr>
        <w:t xml:space="preserve">4-CQA and </w:t>
      </w:r>
      <w:proofErr w:type="spellStart"/>
      <w:r>
        <w:rPr>
          <w:rFonts w:ascii="Arial" w:hAnsi="Arial" w:cs="Arial"/>
          <w:lang w:val="en-MY"/>
        </w:rPr>
        <w:t>diCQA</w:t>
      </w:r>
      <w:proofErr w:type="spellEnd"/>
      <w:r>
        <w:rPr>
          <w:rFonts w:ascii="Arial" w:hAnsi="Arial" w:cs="Arial"/>
          <w:lang w:val="en-MY"/>
        </w:rPr>
        <w:t xml:space="preserve"> </w:t>
      </w:r>
      <w:r>
        <w:rPr>
          <w:rFonts w:ascii="Arial" w:hAnsi="Arial" w:cs="Arial"/>
        </w:rPr>
        <w:t>derivatives such as 3,4-diCQA</w:t>
      </w:r>
      <w:r>
        <w:rPr>
          <w:rFonts w:ascii="Arial" w:hAnsi="Arial" w:cs="Arial"/>
        </w:rPr>
        <w:t>, 3,5-diCQA and 4,5-diCQA. These compounds significantly influence the sensory characteristics and nutritional quality of coffee and are strongly associated with its antioxidant activity, contributing to both consumer appeal and potential health benefits (</w:t>
      </w:r>
      <w:r>
        <w:rPr>
          <w:rFonts w:ascii="Arial" w:hAnsi="Arial" w:cs="Arial"/>
        </w:rPr>
        <w:t>Anh-Dao et al., 2024).</w:t>
      </w:r>
    </w:p>
    <w:p w14:paraId="5347BBAA" w14:textId="77777777" w:rsidR="00093AD9" w:rsidRDefault="00093AD9">
      <w:pPr>
        <w:pStyle w:val="Body"/>
        <w:spacing w:after="0"/>
        <w:rPr>
          <w:rFonts w:ascii="Arial" w:hAnsi="Arial" w:cs="Arial"/>
        </w:rPr>
      </w:pPr>
    </w:p>
    <w:p w14:paraId="01F75063" w14:textId="77777777" w:rsidR="00093AD9" w:rsidRDefault="006B00B5">
      <w:pPr>
        <w:pStyle w:val="Body"/>
        <w:spacing w:after="0"/>
        <w:rPr>
          <w:rFonts w:ascii="Arial" w:hAnsi="Arial" w:cs="Arial"/>
        </w:rPr>
      </w:pPr>
      <w:r>
        <w:rPr>
          <w:rFonts w:ascii="Arial" w:hAnsi="Arial" w:cs="Arial"/>
        </w:rPr>
        <w:t>The levels of caffeine,</w:t>
      </w:r>
      <w:r>
        <w:rPr>
          <w:rFonts w:ascii="Arial" w:hAnsi="Arial" w:cs="Arial"/>
          <w:lang w:val="en-MY"/>
        </w:rPr>
        <w:t xml:space="preserve"> </w:t>
      </w:r>
      <w:r>
        <w:rPr>
          <w:rFonts w:ascii="Arial" w:hAnsi="Arial" w:cs="Arial"/>
        </w:rPr>
        <w:t>CGAs</w:t>
      </w:r>
      <w:r>
        <w:rPr>
          <w:rFonts w:ascii="Arial" w:hAnsi="Arial" w:cs="Arial"/>
          <w:lang w:val="en-MY"/>
        </w:rPr>
        <w:t xml:space="preserve"> </w:t>
      </w:r>
      <w:r>
        <w:rPr>
          <w:rFonts w:ascii="Arial" w:hAnsi="Arial" w:cs="Arial"/>
        </w:rPr>
        <w:t>and other phytochemicals in coffee are influenced by multiple factors, including species, genotype, altitude, climate, soil conditions, agricultural practices, postharvest processing, roasting degree, st</w:t>
      </w:r>
      <w:r>
        <w:rPr>
          <w:rFonts w:ascii="Arial" w:hAnsi="Arial" w:cs="Arial"/>
        </w:rPr>
        <w:t xml:space="preserve">orage and brewing technique (Pinheiro et al., 2021; </w:t>
      </w:r>
      <w:proofErr w:type="spellStart"/>
      <w:r>
        <w:rPr>
          <w:rFonts w:ascii="Arial" w:hAnsi="Arial" w:cs="Arial"/>
        </w:rPr>
        <w:t>Yahayu</w:t>
      </w:r>
      <w:proofErr w:type="spellEnd"/>
      <w:r>
        <w:rPr>
          <w:rFonts w:ascii="Arial" w:hAnsi="Arial" w:cs="Arial"/>
        </w:rPr>
        <w:t xml:space="preserve"> et al., 2020). Among the less commonly studied species, </w:t>
      </w:r>
      <w:r>
        <w:rPr>
          <w:rFonts w:ascii="Arial" w:hAnsi="Arial" w:cs="Arial"/>
          <w:i/>
          <w:iCs/>
        </w:rPr>
        <w:t>C</w:t>
      </w:r>
      <w:r>
        <w:rPr>
          <w:rFonts w:ascii="Arial" w:hAnsi="Arial" w:cs="Arial"/>
          <w:i/>
          <w:iCs/>
          <w:lang w:val="en-MY"/>
        </w:rPr>
        <w:t>.</w:t>
      </w:r>
      <w:r>
        <w:rPr>
          <w:rFonts w:ascii="Arial" w:hAnsi="Arial" w:cs="Arial"/>
          <w:i/>
          <w:iCs/>
        </w:rPr>
        <w:t xml:space="preserve"> </w:t>
      </w:r>
      <w:proofErr w:type="spellStart"/>
      <w:r>
        <w:rPr>
          <w:rFonts w:ascii="Arial" w:hAnsi="Arial" w:cs="Arial"/>
          <w:i/>
          <w:iCs/>
        </w:rPr>
        <w:t>liberica</w:t>
      </w:r>
      <w:proofErr w:type="spellEnd"/>
      <w:r>
        <w:rPr>
          <w:rFonts w:ascii="Arial" w:hAnsi="Arial" w:cs="Arial"/>
        </w:rPr>
        <w:t xml:space="preserve"> is a minor commercial species primarily cultivated in West Africa and Southeast Asia, particularly in Malaysia (Halim-Lim et al.,</w:t>
      </w:r>
      <w:r>
        <w:rPr>
          <w:rFonts w:ascii="Arial" w:hAnsi="Arial" w:cs="Arial"/>
        </w:rPr>
        <w:t xml:space="preserve"> 2022). It is distinguished by its large beans and unique flavor profile, often described as smoky and woody. Despite being less researched compared to Arabica and Robusta, </w:t>
      </w:r>
      <w:proofErr w:type="spellStart"/>
      <w:r>
        <w:rPr>
          <w:rFonts w:ascii="Arial" w:hAnsi="Arial" w:cs="Arial"/>
        </w:rPr>
        <w:t>Liberica</w:t>
      </w:r>
      <w:proofErr w:type="spellEnd"/>
      <w:r>
        <w:rPr>
          <w:rFonts w:ascii="Arial" w:hAnsi="Arial" w:cs="Arial"/>
        </w:rPr>
        <w:t xml:space="preserve"> coffee has been found to contain considerable levels of phenolic compounds</w:t>
      </w:r>
      <w:r>
        <w:rPr>
          <w:rFonts w:ascii="Arial" w:hAnsi="Arial" w:cs="Arial"/>
        </w:rPr>
        <w:t>, contributing to its antioxidant and immune-supportive potential (Belay et al., 2008).</w:t>
      </w:r>
    </w:p>
    <w:p w14:paraId="07D3A176" w14:textId="77777777" w:rsidR="00093AD9" w:rsidRDefault="00093AD9">
      <w:pPr>
        <w:pStyle w:val="Body"/>
        <w:spacing w:after="0"/>
        <w:rPr>
          <w:rFonts w:ascii="Arial" w:hAnsi="Arial" w:cs="Arial"/>
        </w:rPr>
      </w:pPr>
    </w:p>
    <w:p w14:paraId="5CE5E7E3" w14:textId="77777777" w:rsidR="00093AD9" w:rsidRDefault="006B00B5">
      <w:pPr>
        <w:pStyle w:val="Body"/>
        <w:spacing w:after="0"/>
        <w:rPr>
          <w:rFonts w:ascii="Arial" w:hAnsi="Arial" w:cs="Arial"/>
          <w:lang w:val="en-MY"/>
        </w:rPr>
      </w:pPr>
      <w:r>
        <w:rPr>
          <w:rFonts w:ascii="Arial" w:hAnsi="Arial" w:cs="Arial"/>
        </w:rPr>
        <w:t>With growing consumer interest in functional beverages and bioactive compounds, there is a pressing need to explore</w:t>
      </w:r>
      <w:r>
        <w:rPr>
          <w:rFonts w:ascii="Arial" w:hAnsi="Arial" w:cs="Arial"/>
          <w:lang w:val="en-MY"/>
        </w:rPr>
        <w:t xml:space="preserve"> lesser-known</w:t>
      </w:r>
      <w:r>
        <w:rPr>
          <w:rFonts w:ascii="Arial" w:hAnsi="Arial" w:cs="Arial"/>
        </w:rPr>
        <w:t xml:space="preserve"> species such as</w:t>
      </w:r>
      <w:r>
        <w:rPr>
          <w:rFonts w:ascii="Arial" w:hAnsi="Arial" w:cs="Arial"/>
          <w:lang w:val="en-MY"/>
        </w:rPr>
        <w:t xml:space="preserve"> L</w:t>
      </w:r>
      <w:proofErr w:type="spellStart"/>
      <w:r>
        <w:rPr>
          <w:rFonts w:ascii="Arial" w:hAnsi="Arial" w:cs="Arial"/>
        </w:rPr>
        <w:t>iberica</w:t>
      </w:r>
      <w:proofErr w:type="spellEnd"/>
      <w:r>
        <w:rPr>
          <w:rFonts w:ascii="Arial" w:hAnsi="Arial" w:cs="Arial"/>
        </w:rPr>
        <w:t xml:space="preserve"> to better und</w:t>
      </w:r>
      <w:r>
        <w:rPr>
          <w:rFonts w:ascii="Arial" w:hAnsi="Arial" w:cs="Arial"/>
        </w:rPr>
        <w:t>erstand their potential contributions to both health and product quality</w:t>
      </w:r>
      <w:r>
        <w:rPr>
          <w:rFonts w:ascii="Arial" w:hAnsi="Arial" w:cs="Arial"/>
          <w:lang w:val="en-MY"/>
        </w:rPr>
        <w:t xml:space="preserve">. MARDI (Malaysian Agricultural Research and Development Institute) has developed three high yield </w:t>
      </w:r>
      <w:proofErr w:type="spellStart"/>
      <w:r>
        <w:rPr>
          <w:rFonts w:ascii="Arial" w:hAnsi="Arial" w:cs="Arial"/>
          <w:lang w:val="en-MY"/>
        </w:rPr>
        <w:t>Liberica</w:t>
      </w:r>
      <w:proofErr w:type="spellEnd"/>
      <w:r>
        <w:rPr>
          <w:rFonts w:ascii="Arial" w:hAnsi="Arial" w:cs="Arial"/>
          <w:lang w:val="en-MY"/>
        </w:rPr>
        <w:t xml:space="preserve"> coffee clones, MKL 8, MKL 9 and MKL 10 after 15 years of research. Producing</w:t>
      </w:r>
      <w:r>
        <w:rPr>
          <w:rFonts w:ascii="Arial" w:hAnsi="Arial" w:cs="Arial"/>
          <w:lang w:val="en-MY"/>
        </w:rPr>
        <w:t xml:space="preserve"> 17.4–25 t/ha, up to 60% more than commercial varieties, these clones are expected to increase national coffee output, forming part of a broader strategy to strengthen Malaysia’s coffee industry. This study compares the levels of caffeine, chlorogenic acid</w:t>
      </w:r>
      <w:r>
        <w:rPr>
          <w:rFonts w:ascii="Arial" w:hAnsi="Arial" w:cs="Arial"/>
          <w:lang w:val="en-MY"/>
        </w:rPr>
        <w:t xml:space="preserve">, and antioxidant activity in green and roasted beans from these clones, with the goal of identifying the best clone for potential use in high quality coffee production and functional food or nutraceutical applications. </w:t>
      </w:r>
    </w:p>
    <w:p w14:paraId="7AFDCCE3" w14:textId="77777777" w:rsidR="00093AD9" w:rsidRDefault="00093AD9">
      <w:pPr>
        <w:pStyle w:val="Body"/>
        <w:spacing w:after="0"/>
        <w:rPr>
          <w:rFonts w:ascii="Arial" w:hAnsi="Arial" w:cs="Arial"/>
          <w:color w:val="0000FF"/>
          <w:lang w:val="en-MY"/>
        </w:rPr>
      </w:pPr>
    </w:p>
    <w:p w14:paraId="75AA24C9" w14:textId="77777777" w:rsidR="00093AD9" w:rsidRDefault="00093AD9">
      <w:pPr>
        <w:pStyle w:val="AbstHead"/>
        <w:spacing w:after="0"/>
        <w:jc w:val="both"/>
        <w:rPr>
          <w:rFonts w:ascii="Arial" w:hAnsi="Arial" w:cs="Arial"/>
        </w:rPr>
      </w:pPr>
    </w:p>
    <w:p w14:paraId="1B522AD5" w14:textId="77777777" w:rsidR="00093AD9" w:rsidRDefault="006B00B5">
      <w:pPr>
        <w:pStyle w:val="AbstHead"/>
        <w:spacing w:after="0"/>
        <w:jc w:val="both"/>
        <w:rPr>
          <w:rFonts w:ascii="Arial" w:hAnsi="Arial" w:cs="Arial"/>
        </w:rPr>
      </w:pPr>
      <w:r>
        <w:rPr>
          <w:rFonts w:ascii="Arial" w:hAnsi="Arial" w:cs="Arial"/>
        </w:rPr>
        <w:t>2. material and methods</w:t>
      </w:r>
    </w:p>
    <w:p w14:paraId="3A41F1F0" w14:textId="77777777" w:rsidR="00093AD9" w:rsidRDefault="00093AD9">
      <w:pPr>
        <w:pStyle w:val="AbstHead"/>
        <w:spacing w:after="0"/>
        <w:jc w:val="both"/>
        <w:rPr>
          <w:rFonts w:ascii="Arial" w:hAnsi="Arial" w:cs="Arial"/>
        </w:rPr>
      </w:pPr>
    </w:p>
    <w:p w14:paraId="0EEB65BF" w14:textId="77777777" w:rsidR="00093AD9" w:rsidRDefault="006B00B5">
      <w:pPr>
        <w:pStyle w:val="Body"/>
        <w:spacing w:after="0"/>
        <w:rPr>
          <w:rFonts w:ascii="Arial" w:hAnsi="Arial" w:cs="Arial"/>
          <w:b/>
          <w:sz w:val="22"/>
          <w:lang w:val="en-MY"/>
        </w:rPr>
      </w:pPr>
      <w:r>
        <w:rPr>
          <w:rFonts w:ascii="Arial" w:hAnsi="Arial" w:cs="Arial"/>
          <w:b/>
          <w:caps/>
          <w:sz w:val="22"/>
        </w:rPr>
        <w:t xml:space="preserve">2.1 </w:t>
      </w:r>
      <w:r>
        <w:rPr>
          <w:rFonts w:ascii="Arial" w:hAnsi="Arial" w:cs="Arial"/>
          <w:b/>
          <w:sz w:val="22"/>
          <w:lang w:val="en-MY"/>
        </w:rPr>
        <w:t xml:space="preserve">Plant materials and preparation of extracts </w:t>
      </w:r>
    </w:p>
    <w:p w14:paraId="77AB16E4" w14:textId="77777777" w:rsidR="00093AD9" w:rsidRDefault="00093AD9">
      <w:pPr>
        <w:pStyle w:val="Body"/>
        <w:spacing w:after="0"/>
        <w:rPr>
          <w:rFonts w:ascii="Arial" w:hAnsi="Arial" w:cs="Arial"/>
          <w:b/>
          <w:sz w:val="22"/>
          <w:lang w:val="en-MY"/>
        </w:rPr>
      </w:pPr>
    </w:p>
    <w:p w14:paraId="799A261B" w14:textId="77777777" w:rsidR="00093AD9" w:rsidRDefault="006B00B5">
      <w:pPr>
        <w:pStyle w:val="Body"/>
        <w:spacing w:after="0"/>
        <w:rPr>
          <w:rFonts w:ascii="Arial" w:hAnsi="Arial" w:cs="Arial"/>
        </w:rPr>
      </w:pPr>
      <w:r>
        <w:rPr>
          <w:rFonts w:ascii="Arial" w:hAnsi="Arial" w:cs="Arial"/>
        </w:rPr>
        <w:t xml:space="preserve">Three </w:t>
      </w:r>
      <w:proofErr w:type="spellStart"/>
      <w:r>
        <w:rPr>
          <w:rFonts w:ascii="Arial" w:hAnsi="Arial" w:cs="Arial"/>
        </w:rPr>
        <w:t>Liberica</w:t>
      </w:r>
      <w:proofErr w:type="spellEnd"/>
      <w:r>
        <w:rPr>
          <w:rFonts w:ascii="Arial" w:hAnsi="Arial" w:cs="Arial"/>
        </w:rPr>
        <w:t xml:space="preserve"> coffee clones</w:t>
      </w:r>
      <w:r>
        <w:rPr>
          <w:rFonts w:ascii="Arial" w:hAnsi="Arial" w:cs="Arial"/>
          <w:lang w:val="en-MY"/>
        </w:rPr>
        <w:t xml:space="preserve">; </w:t>
      </w:r>
      <w:r>
        <w:rPr>
          <w:rFonts w:ascii="Arial" w:hAnsi="Arial" w:cs="Arial"/>
        </w:rPr>
        <w:t>MKL8, MKL9 and MKL10</w:t>
      </w:r>
      <w:r>
        <w:rPr>
          <w:rFonts w:ascii="Arial" w:hAnsi="Arial" w:cs="Arial"/>
          <w:lang w:val="en-MY"/>
        </w:rPr>
        <w:t xml:space="preserve"> (Plate 1) </w:t>
      </w:r>
      <w:r>
        <w:rPr>
          <w:rFonts w:ascii="Arial" w:hAnsi="Arial" w:cs="Arial"/>
        </w:rPr>
        <w:t>were obtained from the coffee germplasm collection</w:t>
      </w:r>
      <w:r>
        <w:rPr>
          <w:rFonts w:ascii="Arial" w:hAnsi="Arial" w:cs="Arial"/>
          <w:lang w:val="en-MY"/>
        </w:rPr>
        <w:t xml:space="preserve"> in</w:t>
      </w:r>
      <w:r>
        <w:rPr>
          <w:rFonts w:ascii="Arial" w:hAnsi="Arial" w:cs="Arial"/>
        </w:rPr>
        <w:t xml:space="preserve"> MARDI Research Station in Kluang, Johor. Upon arrival at the laboratory, the coffee berries were washed thoroughly under running tap water to remove surface contaminants and then cut into small pieces. Whole coffee berries were subjected to dry (natural) </w:t>
      </w:r>
      <w:r>
        <w:rPr>
          <w:rFonts w:ascii="Arial" w:hAnsi="Arial" w:cs="Arial"/>
        </w:rPr>
        <w:t>processing prior to hulling. The outer skin, pulp</w:t>
      </w:r>
      <w:r>
        <w:rPr>
          <w:rFonts w:ascii="Arial" w:hAnsi="Arial" w:cs="Arial"/>
          <w:lang w:val="en-MY"/>
        </w:rPr>
        <w:t xml:space="preserve"> </w:t>
      </w:r>
      <w:r>
        <w:rPr>
          <w:rFonts w:ascii="Arial" w:hAnsi="Arial" w:cs="Arial"/>
        </w:rPr>
        <w:t>and parchment layers were mechanically removed to obtain green coffee beans</w:t>
      </w:r>
      <w:r>
        <w:rPr>
          <w:rFonts w:ascii="Arial" w:hAnsi="Arial" w:cs="Arial"/>
          <w:lang w:val="en-MY"/>
        </w:rPr>
        <w:t xml:space="preserve"> (G)</w:t>
      </w:r>
      <w:r>
        <w:rPr>
          <w:rFonts w:ascii="Arial" w:hAnsi="Arial" w:cs="Arial"/>
        </w:rPr>
        <w:t>. The beans were then dried in a hot-air oven at 60 °C for 48 hours (</w:t>
      </w:r>
      <w:proofErr w:type="spellStart"/>
      <w:r>
        <w:rPr>
          <w:rFonts w:ascii="Arial" w:hAnsi="Arial" w:cs="Arial"/>
        </w:rPr>
        <w:t>Memmert</w:t>
      </w:r>
      <w:proofErr w:type="spellEnd"/>
      <w:r>
        <w:rPr>
          <w:rFonts w:ascii="Arial" w:hAnsi="Arial" w:cs="Arial"/>
        </w:rPr>
        <w:t xml:space="preserve">, Germany) until a final moisture content of 8–10% </w:t>
      </w:r>
      <w:r>
        <w:rPr>
          <w:rFonts w:ascii="Arial" w:hAnsi="Arial" w:cs="Arial"/>
        </w:rPr>
        <w:t>was reached. Medium</w:t>
      </w:r>
      <w:r>
        <w:rPr>
          <w:rFonts w:ascii="Arial" w:hAnsi="Arial" w:cs="Arial"/>
          <w:lang w:val="en-MY"/>
        </w:rPr>
        <w:t>-</w:t>
      </w:r>
      <w:r>
        <w:rPr>
          <w:rFonts w:ascii="Arial" w:hAnsi="Arial" w:cs="Arial"/>
        </w:rPr>
        <w:t>roasting</w:t>
      </w:r>
      <w:r>
        <w:rPr>
          <w:rFonts w:ascii="Arial" w:hAnsi="Arial" w:cs="Arial"/>
          <w:lang w:val="en-MY"/>
        </w:rPr>
        <w:t xml:space="preserve"> (R)</w:t>
      </w:r>
      <w:r>
        <w:rPr>
          <w:rFonts w:ascii="Arial" w:hAnsi="Arial" w:cs="Arial"/>
        </w:rPr>
        <w:t xml:space="preserve"> was performed at 220 °C for 10 minutes. Both green and roasted beans </w:t>
      </w:r>
      <w:r>
        <w:rPr>
          <w:rFonts w:ascii="Arial" w:hAnsi="Arial" w:cs="Arial"/>
          <w:lang w:val="en-MY"/>
        </w:rPr>
        <w:t xml:space="preserve">(Plate 2) </w:t>
      </w:r>
      <w:r>
        <w:rPr>
          <w:rFonts w:ascii="Arial" w:hAnsi="Arial" w:cs="Arial"/>
        </w:rPr>
        <w:t xml:space="preserve">were ground to a fine powder (0.25 mm particle size) and stored in </w:t>
      </w:r>
      <w:proofErr w:type="spellStart"/>
      <w:r>
        <w:rPr>
          <w:rFonts w:ascii="Arial" w:hAnsi="Arial" w:cs="Arial"/>
        </w:rPr>
        <w:t>aluminium</w:t>
      </w:r>
      <w:proofErr w:type="spellEnd"/>
      <w:r>
        <w:rPr>
          <w:rFonts w:ascii="Arial" w:hAnsi="Arial" w:cs="Arial"/>
        </w:rPr>
        <w:t xml:space="preserve"> foil pouches under ambient conditions until further analysis.</w:t>
      </w:r>
    </w:p>
    <w:p w14:paraId="29B4CEA0" w14:textId="77777777" w:rsidR="00093AD9" w:rsidRDefault="00093AD9">
      <w:pPr>
        <w:pStyle w:val="Body"/>
        <w:spacing w:after="0"/>
        <w:rPr>
          <w:rFonts w:ascii="Arial" w:hAnsi="Arial" w:cs="Arial"/>
          <w:lang w:val="en-MY"/>
        </w:rPr>
      </w:pPr>
    </w:p>
    <w:p w14:paraId="18678A7F" w14:textId="77777777" w:rsidR="00093AD9" w:rsidRDefault="006B00B5">
      <w:pPr>
        <w:pStyle w:val="Body"/>
        <w:spacing w:after="0"/>
        <w:rPr>
          <w:rFonts w:ascii="Arial" w:hAnsi="Arial" w:cs="Arial"/>
        </w:rPr>
      </w:pPr>
      <w:r>
        <w:rPr>
          <w:rFonts w:ascii="Arial" w:hAnsi="Arial" w:cs="Arial"/>
        </w:rPr>
        <w:t>Extr</w:t>
      </w:r>
      <w:r>
        <w:rPr>
          <w:rFonts w:ascii="Arial" w:hAnsi="Arial" w:cs="Arial"/>
        </w:rPr>
        <w:t>action was carried out using 70% ethanol at a 1:10 (w/v) ratio via ultrasonication-assisted extraction (JAC Ultrasonic, Korea) operated at 300 W and maintained at 40–50°C. After 1 hour of extraction</w:t>
      </w:r>
      <w:r>
        <w:rPr>
          <w:rFonts w:ascii="Arial" w:hAnsi="Arial" w:cs="Arial"/>
          <w:lang w:val="en-MY"/>
        </w:rPr>
        <w:t xml:space="preserve"> period</w:t>
      </w:r>
      <w:r>
        <w:rPr>
          <w:rFonts w:ascii="Arial" w:hAnsi="Arial" w:cs="Arial"/>
        </w:rPr>
        <w:t>, the mixtures were centrifuged at 10,000 rpm for 1</w:t>
      </w:r>
      <w:r>
        <w:rPr>
          <w:rFonts w:ascii="Arial" w:hAnsi="Arial" w:cs="Arial"/>
        </w:rPr>
        <w:t xml:space="preserve">5 minutes (Heraeus </w:t>
      </w:r>
      <w:proofErr w:type="spellStart"/>
      <w:r>
        <w:rPr>
          <w:rFonts w:ascii="Arial" w:hAnsi="Arial" w:cs="Arial"/>
        </w:rPr>
        <w:t>Multifuge</w:t>
      </w:r>
      <w:proofErr w:type="spellEnd"/>
      <w:r>
        <w:rPr>
          <w:rFonts w:ascii="Arial" w:hAnsi="Arial" w:cs="Arial"/>
        </w:rPr>
        <w:t xml:space="preserve"> X3R, Germany) to separate the supernatant.</w:t>
      </w:r>
      <w:r>
        <w:rPr>
          <w:rFonts w:ascii="Arial" w:hAnsi="Arial" w:cs="Arial"/>
          <w:lang w:val="en-MY"/>
        </w:rPr>
        <w:t xml:space="preserve"> </w:t>
      </w:r>
      <w:r>
        <w:rPr>
          <w:rFonts w:ascii="Arial" w:hAnsi="Arial" w:cs="Arial"/>
        </w:rPr>
        <w:t>The resulting mixtures were then filtered to obtain the crude extracts, which were stored at 4 °C until further analysis.</w:t>
      </w:r>
    </w:p>
    <w:p w14:paraId="5738F0B8" w14:textId="77777777" w:rsidR="00093AD9" w:rsidRDefault="00093AD9">
      <w:pPr>
        <w:pStyle w:val="Body"/>
        <w:spacing w:after="0"/>
        <w:rPr>
          <w:rFonts w:ascii="Arial" w:hAnsi="Arial" w:cs="Arial"/>
        </w:rPr>
      </w:pPr>
    </w:p>
    <w:p w14:paraId="3E77A0BB" w14:textId="77777777" w:rsidR="00093AD9" w:rsidRDefault="00093AD9">
      <w:pPr>
        <w:pStyle w:val="Body"/>
        <w:spacing w:after="0"/>
        <w:rPr>
          <w:rFonts w:ascii="Arial" w:hAnsi="Arial" w:cs="Arial"/>
        </w:rPr>
      </w:pPr>
    </w:p>
    <w:p w14:paraId="0E5DF044" w14:textId="77777777" w:rsidR="00093AD9" w:rsidRDefault="006B00B5">
      <w:pPr>
        <w:pStyle w:val="Body"/>
        <w:spacing w:after="0"/>
        <w:rPr>
          <w:rFonts w:ascii="Arial" w:hAnsi="Arial" w:cs="Arial"/>
        </w:rPr>
      </w:pPr>
      <w:r>
        <w:rPr>
          <w:rFonts w:ascii="Arial" w:hAnsi="Arial" w:cs="Arial"/>
          <w:noProof/>
          <w:lang w:val="en-MY" w:eastAsia="en-MY"/>
        </w:rPr>
        <w:lastRenderedPageBreak/>
        <mc:AlternateContent>
          <mc:Choice Requires="wps">
            <w:drawing>
              <wp:anchor distT="45720" distB="45720" distL="114300" distR="114300" simplePos="0" relativeHeight="251663360" behindDoc="0" locked="0" layoutInCell="1" allowOverlap="1" wp14:anchorId="6C341CF0" wp14:editId="26470532">
                <wp:simplePos x="0" y="0"/>
                <wp:positionH relativeFrom="column">
                  <wp:posOffset>1531620</wp:posOffset>
                </wp:positionH>
                <wp:positionV relativeFrom="paragraph">
                  <wp:posOffset>1367155</wp:posOffset>
                </wp:positionV>
                <wp:extent cx="281940" cy="1404620"/>
                <wp:effectExtent l="0" t="0" r="22860" b="20320"/>
                <wp:wrapNone/>
                <wp:docPr id="894292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04620"/>
                        </a:xfrm>
                        <a:prstGeom prst="rect">
                          <a:avLst/>
                        </a:prstGeom>
                        <a:solidFill>
                          <a:srgbClr val="FFFFFF"/>
                        </a:solidFill>
                        <a:ln w="9525">
                          <a:solidFill>
                            <a:srgbClr val="000000"/>
                          </a:solidFill>
                          <a:miter lim="800000"/>
                        </a:ln>
                      </wps:spPr>
                      <wps:txbx>
                        <w:txbxContent>
                          <w:p w14:paraId="659AC3FE" w14:textId="77777777" w:rsidR="00093AD9" w:rsidRDefault="006B00B5">
                            <w:pPr>
                              <w:jc w:val="center"/>
                              <w:rPr>
                                <w:b/>
                                <w:bCs/>
                                <w:lang w:val="en-MY"/>
                              </w:rPr>
                            </w:pPr>
                            <w:r>
                              <w:rPr>
                                <w:b/>
                                <w:bCs/>
                                <w:lang w:val="en-MY"/>
                              </w:rPr>
                              <w:t>b</w:t>
                            </w:r>
                          </w:p>
                        </w:txbxContent>
                      </wps:txbx>
                      <wps:bodyPr rot="0" vert="horz" wrap="square" lIns="91440" tIns="45720" rIns="91440" bIns="45720" anchor="t" anchorCtr="0">
                        <a:spAutoFit/>
                      </wps:bodyPr>
                    </wps:wsp>
                  </a:graphicData>
                </a:graphic>
              </wp:anchor>
            </w:drawing>
          </mc:Choice>
          <mc:Fallback>
            <w:pict>
              <v:shapetype w14:anchorId="6C341CF0" id="_x0000_t202" coordsize="21600,21600" o:spt="202" path="m,l,21600r21600,l21600,xe">
                <v:stroke joinstyle="miter"/>
                <v:path gradientshapeok="t" o:connecttype="rect"/>
              </v:shapetype>
              <v:shape id="Text Box 2" o:spid="_x0000_s1026" type="#_x0000_t202" style="position:absolute;left:0;text-align:left;margin-left:120.6pt;margin-top:107.65pt;width:22.2pt;height:110.6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1cGgIAADQEAAAOAAAAZHJzL2Uyb0RvYy54bWysk99v2yAQx98n7X9AvC/+IaetrThVlyrT&#10;pG6d1O4PwBjHaJhjQGJnf/0OnGZRt71M4wEBd3y5+9yxup0GRQ7COgm6ptkipURoDq3Uu5p+fd6+&#10;u6HEeaZbpkCLmh6Fo7frt29Wo6lEDj2oVliCItpVo6lp772pksTxXgzMLcAIjcYO7MA8bu0uaS0b&#10;UX1QSZ6mV8kItjUWuHAOT+9nI11H/a4T3D92nROeqJpibD7ONs5NmJP1ilU7y0wv+SkM9g9RDExq&#10;fPQsdc88I3srf5MaJLfgoPMLDkMCXSe5iDlgNln6KpunnhkRc0E4zpwxuf8nyz8fvlgi25relEVe&#10;5tdpSYlmA5bqWUyevIeJ5IHSaFyFzk8G3f2Ex1jtmLEzD8C/OaJh0zO9E3fWwtgL1mKUWbiZXFyd&#10;dVwQacZP0OIzbO8hCk2dHQJChEJQHat1PFcohMLxML/JygItHE1ZkRZXeSxhwqqX28Y6/0HAQMKi&#10;phY7IKqzw4PzIRpWvbiExxwo2W6lUnFjd81GWXJg2C3bOGICr9yUJmNNy2W+nAH8VSKN408Sg/TY&#10;9koOyP3SSekTr4BohuWnZjrxb6A9IjkLcxvjt8NFD/YHJSO2cE3d9z2zghL1USP9MisCKx83xfIa&#10;WRF7aWkuLUxzlKqpp2Rebnz8JxGMucMqbWUEGMo5R3KKFVszcj19o9D7l/vo9euzr38CAAD//wMA&#10;UEsDBBQABgAIAAAAIQB6qdM/4QAAAAsBAAAPAAAAZHJzL2Rvd25yZXYueG1sTI/BTsMwDIbvSLxD&#10;ZCRuLG23VlNpOiGmnRkDCXFLE6+p1jilybqOpyec4GbLn35/f7WZbc8mHH3nSEC6SIAhKac7agW8&#10;v+0e1sB8kKRl7wgFXNHDpr69qWSp3YVecTqElsUQ8qUUYEIYSs69MmilX7gBKd6ObrQyxHVsuR7l&#10;JYbbnmdJUnArO4ofjBzw2aA6Hc5WgN/uvwZ13Dcno6/fL9spVx+7TyHu7+anR2AB5/AHw69+VIc6&#10;OjXuTNqzXkC2SrOIxiHNl8Aika3zAlgjYLUscuB1xf93qH8AAAD//wMAUEsBAi0AFAAGAAgAAAAh&#10;ALaDOJL+AAAA4QEAABMAAAAAAAAAAAAAAAAAAAAAAFtDb250ZW50X1R5cGVzXS54bWxQSwECLQAU&#10;AAYACAAAACEAOP0h/9YAAACUAQAACwAAAAAAAAAAAAAAAAAvAQAAX3JlbHMvLnJlbHNQSwECLQAU&#10;AAYACAAAACEA7RGNXBoCAAA0BAAADgAAAAAAAAAAAAAAAAAuAgAAZHJzL2Uyb0RvYy54bWxQSwEC&#10;LQAUAAYACAAAACEAeqnTP+EAAAALAQAADwAAAAAAAAAAAAAAAAB0BAAAZHJzL2Rvd25yZXYueG1s&#10;UEsFBgAAAAAEAAQA8wAAAIIFAAAAAA==&#10;">
                <v:textbox style="mso-fit-shape-to-text:t">
                  <w:txbxContent>
                    <w:p w14:paraId="659AC3FE" w14:textId="77777777" w:rsidR="00093AD9" w:rsidRDefault="006B00B5">
                      <w:pPr>
                        <w:jc w:val="center"/>
                        <w:rPr>
                          <w:b/>
                          <w:bCs/>
                          <w:lang w:val="en-MY"/>
                        </w:rPr>
                      </w:pPr>
                      <w:r>
                        <w:rPr>
                          <w:b/>
                          <w:bCs/>
                          <w:lang w:val="en-MY"/>
                        </w:rPr>
                        <w:t>b</w:t>
                      </w:r>
                    </w:p>
                  </w:txbxContent>
                </v:textbox>
              </v:shape>
            </w:pict>
          </mc:Fallback>
        </mc:AlternateContent>
      </w:r>
      <w:r>
        <w:rPr>
          <w:rFonts w:ascii="Arial" w:hAnsi="Arial" w:cs="Arial"/>
          <w:noProof/>
          <w:lang w:val="en-MY" w:eastAsia="en-MY"/>
        </w:rPr>
        <mc:AlternateContent>
          <mc:Choice Requires="wps">
            <w:drawing>
              <wp:anchor distT="45720" distB="45720" distL="114300" distR="114300" simplePos="0" relativeHeight="251661312" behindDoc="0" locked="0" layoutInCell="1" allowOverlap="1" wp14:anchorId="0D9F191F" wp14:editId="2B937874">
                <wp:simplePos x="0" y="0"/>
                <wp:positionH relativeFrom="column">
                  <wp:posOffset>3108960</wp:posOffset>
                </wp:positionH>
                <wp:positionV relativeFrom="paragraph">
                  <wp:posOffset>1380490</wp:posOffset>
                </wp:positionV>
                <wp:extent cx="281940" cy="1404620"/>
                <wp:effectExtent l="0" t="0" r="22860" b="20320"/>
                <wp:wrapNone/>
                <wp:docPr id="526984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04620"/>
                        </a:xfrm>
                        <a:prstGeom prst="rect">
                          <a:avLst/>
                        </a:prstGeom>
                        <a:solidFill>
                          <a:srgbClr val="FFFFFF"/>
                        </a:solidFill>
                        <a:ln w="9525">
                          <a:solidFill>
                            <a:srgbClr val="000000"/>
                          </a:solidFill>
                          <a:miter lim="800000"/>
                        </a:ln>
                      </wps:spPr>
                      <wps:txbx>
                        <w:txbxContent>
                          <w:p w14:paraId="13B76554" w14:textId="77777777" w:rsidR="00093AD9" w:rsidRDefault="006B00B5">
                            <w:pPr>
                              <w:jc w:val="center"/>
                              <w:rPr>
                                <w:b/>
                                <w:bCs/>
                                <w:lang w:val="en-MY"/>
                              </w:rPr>
                            </w:pPr>
                            <w:r>
                              <w:rPr>
                                <w:b/>
                                <w:bCs/>
                                <w:lang w:val="en-MY"/>
                              </w:rPr>
                              <w:t>c</w:t>
                            </w:r>
                          </w:p>
                        </w:txbxContent>
                      </wps:txbx>
                      <wps:bodyPr rot="0" vert="horz" wrap="square" lIns="91440" tIns="45720" rIns="91440" bIns="45720" anchor="t" anchorCtr="0">
                        <a:spAutoFit/>
                      </wps:bodyPr>
                    </wps:wsp>
                  </a:graphicData>
                </a:graphic>
              </wp:anchor>
            </w:drawing>
          </mc:Choice>
          <mc:Fallback>
            <w:pict>
              <v:shape w14:anchorId="0D9F191F" id="_x0000_s1027" type="#_x0000_t202" style="position:absolute;left:0;text-align:left;margin-left:244.8pt;margin-top:108.7pt;width:22.2pt;height:110.6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koHAIAADsEAAAOAAAAZHJzL2Uyb0RvYy54bWysU9uO2yAQfa/Uf0C8N77ISRMrzmqbVapK&#10;226l3X4AxjhGxQwFEjv9+g44m4227UtVHhDDDIeZc2bWN2OvyFFYJ0FXNJullAjNoZF6X9FvT7t3&#10;S0qcZ7phCrSo6Ek4erN5+2Y9mFLk0IFqhCUIol05mIp23psySRzvRM/cDIzQ6GzB9syjafdJY9mA&#10;6L1K8jRdJAPYxljgwjm8vZucdBPx21Zw/9C2TniiKoq5+bjbuNdhTzZrVu4tM53k5zTYP2TRM6nx&#10;0wvUHfOMHKz8DaqX3IKD1s849Am0reQi1oDVZOmrah47ZkSsBclx5kKT+3+w/MvxqyWyqeg8X6yW&#10;RZbnlGjWo1RPYvTkA4wkDywNxpUY/Ggw3I94jWrHip25B/7dEQ3bjum9uLUWhk6wBrPMwsvk6umE&#10;4wJIPXyGBr9hBw8RaGxtHyhEUgiio1qni0IhFY6X+TJbFejh6MqKtFjkUcKElc+vjXX+o4CehENF&#10;LXZARGfHe+dDNqx8DgmfOVCy2UmlomH39VZZcmTYLbu4YgGvwpQmQ0VX83w+EfBXiDSuP0H00mPb&#10;K9lXdHkdpPSZr0DRRJYf6zEKFMkMXNbQnJBAC1M34/ThoQP7k5IBO7mi7seBWUGJ+qRRhFVWBMp8&#10;NIr5e6SM2GtPfe1hmiNURT0l03Hr47hEfswtirWTkceXTM4pY4dGes/TFEbg2o5RLzO/+QUAAP//&#10;AwBQSwMEFAAGAAgAAAAhADSEgs/hAAAACwEAAA8AAABkcnMvZG93bnJldi54bWxMj8FOwzAQRO9I&#10;/IO1SNyo0zYNIcSpEFXPlIKEuDn2No4a2yF205SvZznBcTVPs2/K9WQ7NuIQWu8EzGcJMHTK69Y1&#10;At7ftnc5sBCl07LzDgVcMMC6ur4qZaH92b3iuI8NoxIXCinAxNgXnAdl0Mow8z06yg5+sDLSOTRc&#10;D/JM5bbjiyTJuJWtow9G9vhsUB33JysgbHZfvTrs6qPRl++XzbhSH9tPIW5vpqdHYBGn+AfDrz6p&#10;Q0VOtT85HVgnIM0fMkIFLOb3KTAiVsuU1tUULfMMeFXy/xuqHwAAAP//AwBQSwECLQAUAAYACAAA&#10;ACEAtoM4kv4AAADhAQAAEwAAAAAAAAAAAAAAAAAAAAAAW0NvbnRlbnRfVHlwZXNdLnhtbFBLAQIt&#10;ABQABgAIAAAAIQA4/SH/1gAAAJQBAAALAAAAAAAAAAAAAAAAAC8BAABfcmVscy8ucmVsc1BLAQIt&#10;ABQABgAIAAAAIQC82okoHAIAADsEAAAOAAAAAAAAAAAAAAAAAC4CAABkcnMvZTJvRG9jLnhtbFBL&#10;AQItABQABgAIAAAAIQA0hILP4QAAAAsBAAAPAAAAAAAAAAAAAAAAAHYEAABkcnMvZG93bnJldi54&#10;bWxQSwUGAAAAAAQABADzAAAAhAUAAAAA&#10;">
                <v:textbox style="mso-fit-shape-to-text:t">
                  <w:txbxContent>
                    <w:p w14:paraId="13B76554" w14:textId="77777777" w:rsidR="00093AD9" w:rsidRDefault="006B00B5">
                      <w:pPr>
                        <w:jc w:val="center"/>
                        <w:rPr>
                          <w:b/>
                          <w:bCs/>
                          <w:lang w:val="en-MY"/>
                        </w:rPr>
                      </w:pPr>
                      <w:r>
                        <w:rPr>
                          <w:b/>
                          <w:bCs/>
                          <w:lang w:val="en-MY"/>
                        </w:rPr>
                        <w:t>c</w:t>
                      </w:r>
                    </w:p>
                  </w:txbxContent>
                </v:textbox>
              </v:shape>
            </w:pict>
          </mc:Fallback>
        </mc:AlternateContent>
      </w:r>
      <w:r>
        <w:rPr>
          <w:rFonts w:ascii="Arial" w:hAnsi="Arial" w:cs="Arial"/>
          <w:noProof/>
          <w:lang w:val="en-MY" w:eastAsia="en-MY"/>
        </w:rPr>
        <mc:AlternateContent>
          <mc:Choice Requires="wps">
            <w:drawing>
              <wp:anchor distT="45720" distB="45720" distL="114300" distR="114300" simplePos="0" relativeHeight="251660288" behindDoc="0" locked="0" layoutInCell="1" allowOverlap="1" wp14:anchorId="5380CAD6" wp14:editId="0EF265A3">
                <wp:simplePos x="0" y="0"/>
                <wp:positionH relativeFrom="column">
                  <wp:posOffset>43180</wp:posOffset>
                </wp:positionH>
                <wp:positionV relativeFrom="paragraph">
                  <wp:posOffset>1356995</wp:posOffset>
                </wp:positionV>
                <wp:extent cx="281940" cy="1404620"/>
                <wp:effectExtent l="0" t="0" r="2286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04620"/>
                        </a:xfrm>
                        <a:prstGeom prst="rect">
                          <a:avLst/>
                        </a:prstGeom>
                        <a:solidFill>
                          <a:srgbClr val="FFFFFF"/>
                        </a:solidFill>
                        <a:ln w="9525">
                          <a:solidFill>
                            <a:srgbClr val="000000"/>
                          </a:solidFill>
                          <a:miter lim="800000"/>
                        </a:ln>
                      </wps:spPr>
                      <wps:txbx>
                        <w:txbxContent>
                          <w:p w14:paraId="6EE1BE4A" w14:textId="77777777" w:rsidR="00093AD9" w:rsidRDefault="006B00B5">
                            <w:pPr>
                              <w:jc w:val="center"/>
                              <w:rPr>
                                <w:b/>
                                <w:bCs/>
                              </w:rPr>
                            </w:pPr>
                            <w:r>
                              <w:rPr>
                                <w:b/>
                                <w:bCs/>
                              </w:rPr>
                              <w:t>a</w:t>
                            </w:r>
                          </w:p>
                        </w:txbxContent>
                      </wps:txbx>
                      <wps:bodyPr rot="0" vert="horz" wrap="square" lIns="91440" tIns="45720" rIns="91440" bIns="45720" anchor="t" anchorCtr="0">
                        <a:spAutoFit/>
                      </wps:bodyPr>
                    </wps:wsp>
                  </a:graphicData>
                </a:graphic>
              </wp:anchor>
            </w:drawing>
          </mc:Choice>
          <mc:Fallback>
            <w:pict>
              <v:shape w14:anchorId="5380CAD6" id="_x0000_s1028" type="#_x0000_t202" style="position:absolute;left:0;text-align:left;margin-left:3.4pt;margin-top:106.85pt;width:22.2pt;height:110.6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YKFwIAADUEAAAOAAAAZHJzL2Uyb0RvYy54bWysU9tuGyEQfa/Uf0C813uRndgrr6PUkatK&#10;aVMp6QdglvWiAkMBe9f9+g6s7Vpp+1KVB8Qww2HmnJnl3aAVOQjnJZiaFpOcEmE4NNLsavr1ZfNu&#10;TokPzDRMgRE1PQpP71Zv3yx7W4kSOlCNcARBjK96W9MuBFtlmeed0MxPwAqDzhacZgFNt8sax3pE&#10;1yor8/wm68E11gEX3uPtw+ikq4TftoKHp7b1IhBVU8wtpN2lfRv3bLVk1c4x20l+SoP9QxaaSYOf&#10;XqAeWGBk7+RvUFpyBx7aMOGgM2hbyUWqAasp8lfVPHfMilQLkuPthSb//2D558MXR2RT07K4pcQw&#10;jSK9iCGQ9zCQMvLTW19h2LPFwDDgNeqcavX2Efg3TwysO2Z24t456DvBGsyviC+zq6cjjo8g2/4T&#10;NPgN2wdIQEPrdCQP6SCIjjodL9rEVDhelvNiMUUPR1cxzac3ZRIvY9X5tXU+fBCgSTzU1KH2CZ0d&#10;Hn2I2bDqHBI/86Bks5FKJcPttmvlyIFhn2zSSgW8ClOG9DVdzMrZSMBfIfK0/gShZcCGV1LXdH4d&#10;pMyJr0jRSFYYtsMozVmGLTRHJNDB2Mc4d3jowP2gpMcerqn/vmdOUKI+GhRhUUwjZSEZ09ktUkbc&#10;tWd77WGGI1RNAyXjcR3SoCR+7D2KtZGJx6jqmMkpZezNRO9pjmLzX9sp6te0r34CAAD//wMAUEsD&#10;BBQABgAIAAAAIQAvBGJe3wAAAAgBAAAPAAAAZHJzL2Rvd25yZXYueG1sTI/NTsMwEITvSLyDtUjc&#10;qJP0D0I2FaLqmbYgVdwc242jxusQu2nK02NOcBzNaOabYjXalg26940jhHSSANMknWqoRvh43zw8&#10;AvNBkBKtI41w1R5W5e1NIXLlLrTTwz7ULJaQzwWCCaHLOffSaCv8xHWaond0vRUhyr7mqheXWG5b&#10;niXJglvRUFwwotOvRsvT/mwR/Hr71cnjtjoZdf1+Ww9zedh8It7fjS/PwIIew18YfvEjOpSRqXJn&#10;Up61CIsIHhCydLoEFv15mgGrEGbT2RPwsuD/D5Q/AAAA//8DAFBLAQItABQABgAIAAAAIQC2gziS&#10;/gAAAOEBAAATAAAAAAAAAAAAAAAAAAAAAABbQ29udGVudF9UeXBlc10ueG1sUEsBAi0AFAAGAAgA&#10;AAAhADj9If/WAAAAlAEAAAsAAAAAAAAAAAAAAAAALwEAAF9yZWxzLy5yZWxzUEsBAi0AFAAGAAgA&#10;AAAhALioBgoXAgAANQQAAA4AAAAAAAAAAAAAAAAALgIAAGRycy9lMm9Eb2MueG1sUEsBAi0AFAAG&#10;AAgAAAAhAC8EYl7fAAAACAEAAA8AAAAAAAAAAAAAAAAAcQQAAGRycy9kb3ducmV2LnhtbFBLBQYA&#10;AAAABAAEAPMAAAB9BQAAAAA=&#10;">
                <v:textbox style="mso-fit-shape-to-text:t">
                  <w:txbxContent>
                    <w:p w14:paraId="6EE1BE4A" w14:textId="77777777" w:rsidR="00093AD9" w:rsidRDefault="006B00B5">
                      <w:pPr>
                        <w:jc w:val="center"/>
                        <w:rPr>
                          <w:b/>
                          <w:bCs/>
                        </w:rPr>
                      </w:pPr>
                      <w:r>
                        <w:rPr>
                          <w:b/>
                          <w:bCs/>
                        </w:rPr>
                        <w:t>a</w:t>
                      </w:r>
                    </w:p>
                  </w:txbxContent>
                </v:textbox>
              </v:shape>
            </w:pict>
          </mc:Fallback>
        </mc:AlternateContent>
      </w:r>
      <w:r>
        <w:rPr>
          <w:noProof/>
          <w:lang w:val="en-MY" w:eastAsia="en-MY"/>
        </w:rPr>
        <w:drawing>
          <wp:inline distT="0" distB="0" distL="114300" distR="114300" wp14:anchorId="0431D54B" wp14:editId="06D03EC5">
            <wp:extent cx="5182235" cy="1628775"/>
            <wp:effectExtent l="12700" t="12700" r="24765" b="222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5"/>
                    <a:stretch>
                      <a:fillRect/>
                    </a:stretch>
                  </pic:blipFill>
                  <pic:spPr>
                    <a:xfrm>
                      <a:off x="0" y="0"/>
                      <a:ext cx="5182235" cy="1628775"/>
                    </a:xfrm>
                    <a:prstGeom prst="rect">
                      <a:avLst/>
                    </a:prstGeom>
                    <a:noFill/>
                    <a:ln w="12700" cmpd="sng">
                      <a:solidFill>
                        <a:schemeClr val="bg1">
                          <a:lumMod val="85000"/>
                        </a:schemeClr>
                      </a:solidFill>
                      <a:prstDash val="solid"/>
                    </a:ln>
                  </pic:spPr>
                </pic:pic>
              </a:graphicData>
            </a:graphic>
          </wp:inline>
        </w:drawing>
      </w:r>
    </w:p>
    <w:p w14:paraId="44D71B5F" w14:textId="77777777" w:rsidR="00093AD9" w:rsidRDefault="006B00B5">
      <w:pPr>
        <w:pStyle w:val="Body"/>
        <w:spacing w:after="0"/>
        <w:rPr>
          <w:rFonts w:ascii="Arial" w:hAnsi="Arial" w:cs="Arial"/>
          <w:b/>
          <w:bCs/>
        </w:rPr>
      </w:pPr>
      <w:r>
        <w:rPr>
          <w:rFonts w:ascii="Arial" w:hAnsi="Arial" w:cs="Arial"/>
          <w:b/>
          <w:bCs/>
        </w:rPr>
        <w:t xml:space="preserve">Plate 1.  </w:t>
      </w:r>
      <w:proofErr w:type="spellStart"/>
      <w:r>
        <w:rPr>
          <w:rFonts w:ascii="Arial" w:hAnsi="Arial" w:cs="Arial"/>
          <w:b/>
          <w:bCs/>
        </w:rPr>
        <w:t>Liberica</w:t>
      </w:r>
      <w:proofErr w:type="spellEnd"/>
      <w:r>
        <w:rPr>
          <w:rFonts w:ascii="Arial" w:hAnsi="Arial" w:cs="Arial"/>
          <w:b/>
          <w:bCs/>
        </w:rPr>
        <w:t xml:space="preserve"> coffee berries from diff</w:t>
      </w:r>
      <w:r>
        <w:rPr>
          <w:rFonts w:ascii="Arial" w:hAnsi="Arial" w:cs="Arial"/>
          <w:b/>
          <w:bCs/>
        </w:rPr>
        <w:t>erent clones; (a) MKL 8, (b) MKL9 and (c) MKL10</w:t>
      </w:r>
    </w:p>
    <w:p w14:paraId="0B41EDF9" w14:textId="77777777" w:rsidR="00093AD9" w:rsidRDefault="006B00B5">
      <w:pPr>
        <w:pStyle w:val="Body"/>
        <w:spacing w:after="0"/>
        <w:rPr>
          <w:rFonts w:ascii="Arial" w:hAnsi="Arial" w:cs="Arial"/>
        </w:rPr>
      </w:pPr>
      <w:r>
        <w:rPr>
          <w:rFonts w:ascii="Arial" w:hAnsi="Arial" w:cs="Arial"/>
          <w:noProof/>
          <w:lang w:val="en-MY" w:eastAsia="en-MY"/>
        </w:rPr>
        <mc:AlternateContent>
          <mc:Choice Requires="wpg">
            <w:drawing>
              <wp:anchor distT="0" distB="0" distL="114300" distR="114300" simplePos="0" relativeHeight="251662336" behindDoc="0" locked="0" layoutInCell="1" allowOverlap="1" wp14:anchorId="7E04B898" wp14:editId="162AA5CB">
                <wp:simplePos x="0" y="0"/>
                <wp:positionH relativeFrom="column">
                  <wp:posOffset>-27940</wp:posOffset>
                </wp:positionH>
                <wp:positionV relativeFrom="paragraph">
                  <wp:posOffset>148590</wp:posOffset>
                </wp:positionV>
                <wp:extent cx="5235575" cy="1760855"/>
                <wp:effectExtent l="0" t="0" r="3175" b="0"/>
                <wp:wrapNone/>
                <wp:docPr id="2047204706" name="Group 4"/>
                <wp:cNvGraphicFramePr/>
                <a:graphic xmlns:a="http://schemas.openxmlformats.org/drawingml/2006/main">
                  <a:graphicData uri="http://schemas.microsoft.com/office/word/2010/wordprocessingGroup">
                    <wpg:wgp>
                      <wpg:cNvGrpSpPr/>
                      <wpg:grpSpPr>
                        <a:xfrm>
                          <a:off x="0" y="0"/>
                          <a:ext cx="5235892" cy="1761172"/>
                          <a:chOff x="0" y="0"/>
                          <a:chExt cx="5235892" cy="1761172"/>
                        </a:xfrm>
                      </wpg:grpSpPr>
                      <pic:pic xmlns:pic="http://schemas.openxmlformats.org/drawingml/2006/picture">
                        <pic:nvPicPr>
                          <pic:cNvPr id="1646938768" name="Picture 2"/>
                          <pic:cNvPicPr>
                            <a:picLocks noChangeAspect="1"/>
                          </pic:cNvPicPr>
                        </pic:nvPicPr>
                        <pic:blipFill>
                          <a:blip r:embed="rId16">
                            <a:extLst>
                              <a:ext uri="{28A0092B-C50C-407E-A947-70E740481C1C}">
                                <a14:useLocalDpi xmlns:a14="http://schemas.microsoft.com/office/drawing/2010/main" val="0"/>
                              </a:ext>
                            </a:extLst>
                          </a:blip>
                          <a:srcRect l="17756" t="13030" r="16385" b="14314"/>
                          <a:stretch>
                            <a:fillRect/>
                          </a:stretch>
                        </pic:blipFill>
                        <pic:spPr>
                          <a:xfrm rot="16200000">
                            <a:off x="414972" y="-405765"/>
                            <a:ext cx="1751965" cy="2581910"/>
                          </a:xfrm>
                          <a:prstGeom prst="rect">
                            <a:avLst/>
                          </a:prstGeom>
                          <a:noFill/>
                          <a:ln>
                            <a:noFill/>
                          </a:ln>
                        </pic:spPr>
                      </pic:pic>
                      <pic:pic xmlns:pic="http://schemas.openxmlformats.org/drawingml/2006/picture">
                        <pic:nvPicPr>
                          <pic:cNvPr id="2031714242" name="Picture 9"/>
                          <pic:cNvPicPr>
                            <a:picLocks noChangeAspect="1"/>
                          </pic:cNvPicPr>
                        </pic:nvPicPr>
                        <pic:blipFill>
                          <a:blip r:embed="rId17" cstate="print">
                            <a:extLst>
                              <a:ext uri="{28A0092B-C50C-407E-A947-70E740481C1C}">
                                <a14:useLocalDpi xmlns:a14="http://schemas.microsoft.com/office/drawing/2010/main" val="0"/>
                              </a:ext>
                            </a:extLst>
                          </a:blip>
                          <a:srcRect l="15023" t="3482" r="10170" b="19913"/>
                          <a:stretch>
                            <a:fillRect/>
                          </a:stretch>
                        </pic:blipFill>
                        <pic:spPr>
                          <a:xfrm>
                            <a:off x="2657157" y="0"/>
                            <a:ext cx="2578735" cy="1752600"/>
                          </a:xfrm>
                          <a:prstGeom prst="rect">
                            <a:avLst/>
                          </a:prstGeom>
                          <a:ln>
                            <a:noFill/>
                          </a:ln>
                        </pic:spPr>
                      </pic:pic>
                      <wps:wsp>
                        <wps:cNvPr id="1189893995" name="Text Box 2"/>
                        <wps:cNvSpPr txBox="1">
                          <a:spLocks noChangeArrowheads="1"/>
                        </wps:cNvSpPr>
                        <wps:spPr bwMode="auto">
                          <a:xfrm>
                            <a:off x="20637" y="1493520"/>
                            <a:ext cx="281305" cy="246380"/>
                          </a:xfrm>
                          <a:prstGeom prst="rect">
                            <a:avLst/>
                          </a:prstGeom>
                          <a:solidFill>
                            <a:srgbClr val="FFFFFF"/>
                          </a:solidFill>
                          <a:ln w="9525">
                            <a:solidFill>
                              <a:srgbClr val="000000"/>
                            </a:solidFill>
                            <a:miter lim="800000"/>
                          </a:ln>
                        </wps:spPr>
                        <wps:txbx>
                          <w:txbxContent>
                            <w:p w14:paraId="7E5D4227" w14:textId="77777777" w:rsidR="00093AD9" w:rsidRDefault="006B00B5">
                              <w:pPr>
                                <w:jc w:val="center"/>
                                <w:rPr>
                                  <w:b/>
                                  <w:bCs/>
                                </w:rPr>
                              </w:pPr>
                              <w:r>
                                <w:rPr>
                                  <w:b/>
                                  <w:bCs/>
                                </w:rPr>
                                <w:t>a</w:t>
                              </w:r>
                            </w:p>
                          </w:txbxContent>
                        </wps:txbx>
                        <wps:bodyPr rot="0" vert="horz" wrap="square" lIns="91440" tIns="45720" rIns="91440" bIns="45720" anchor="t" anchorCtr="0">
                          <a:spAutoFit/>
                        </wps:bodyPr>
                      </wps:wsp>
                      <wps:wsp>
                        <wps:cNvPr id="957408956" name="Text Box 2"/>
                        <wps:cNvSpPr txBox="1">
                          <a:spLocks noChangeArrowheads="1"/>
                        </wps:cNvSpPr>
                        <wps:spPr bwMode="auto">
                          <a:xfrm>
                            <a:off x="2680017" y="1485900"/>
                            <a:ext cx="281305" cy="246380"/>
                          </a:xfrm>
                          <a:prstGeom prst="rect">
                            <a:avLst/>
                          </a:prstGeom>
                          <a:solidFill>
                            <a:srgbClr val="FFFFFF"/>
                          </a:solidFill>
                          <a:ln w="9525">
                            <a:solidFill>
                              <a:srgbClr val="000000"/>
                            </a:solidFill>
                            <a:miter lim="800000"/>
                          </a:ln>
                        </wps:spPr>
                        <wps:txbx>
                          <w:txbxContent>
                            <w:p w14:paraId="0BA2FC16" w14:textId="77777777" w:rsidR="00093AD9" w:rsidRDefault="006B00B5">
                              <w:pPr>
                                <w:jc w:val="center"/>
                                <w:rPr>
                                  <w:b/>
                                  <w:bCs/>
                                  <w:lang w:val="en-MY"/>
                                </w:rPr>
                              </w:pPr>
                              <w:r>
                                <w:rPr>
                                  <w:b/>
                                  <w:bCs/>
                                  <w:lang w:val="en-MY"/>
                                </w:rPr>
                                <w:t>b</w:t>
                              </w:r>
                            </w:p>
                          </w:txbxContent>
                        </wps:txbx>
                        <wps:bodyPr rot="0" vert="horz" wrap="square" lIns="91440" tIns="45720" rIns="91440" bIns="45720" anchor="t" anchorCtr="0">
                          <a:spAutoFit/>
                        </wps:bodyPr>
                      </wps:wsp>
                    </wpg:wgp>
                  </a:graphicData>
                </a:graphic>
              </wp:anchor>
            </w:drawing>
          </mc:Choice>
          <mc:Fallback>
            <w:pict>
              <v:group w14:anchorId="7E04B898" id="Group 4" o:spid="_x0000_s1029" style="position:absolute;left:0;text-align:left;margin-left:-2.2pt;margin-top:11.7pt;width:412.25pt;height:138.65pt;z-index:251662336" coordsize="52358,176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iAMZgEAAAbDwAADgAAAGRycy9lMm9Eb2MueG1s5Fdt&#10;b9s2EP4+YP+B0HfHot5lxClS5wUFui1Yux9AS7RFVBI5ko6cDvvvuyMlJ04yNMswoMEM2CYp8nj3&#10;3D13p9N3+64lt1wbIftlQE/CgPC+krXot8vgt89XsyIgxrK+Zq3s+TK44yZ4d/bjD6eDWvBINrKt&#10;uSYgpDeLQS2Dxlq1mM9N1fCOmROpeA8PN1J3zMJUb+e1ZgNI79p5FIbZfJC6VlpW3BhYvfAPgzMn&#10;f7Phlf1lszHcknYZgG7W/Wr3u8bf+dkpW2w1U42oRjXYK7TomOjh0oOoC2YZ2WnxRFQnKi2N3NiT&#10;SnZzudmIijsbwBoaPrLmWsudcrZsF8NWHWACaB/h9Gqx1c+3N5qIehlEYZLjN8wC0rMOfOWuJwli&#10;NKjtArZea/VJ3ehxYetnaPZ+ozv8B4PI3qF7d0CX7y2pYDGN4rQoo4BU8IzmGaV55PGvGnDSk3NV&#10;c/mNk/Pp4jnqd1BHiWoB3xEuGD2B69thBafsTvNgFNK9SEbH9JedmoFnFbNiLVph71yUgg9Rqf72&#10;RlQ32k/ukadZkpVxkWfAFY88bMPbicMHT+Jmf5ShaR9l9cWQXq4a1m/5uVEQ54Apojk/3u6mR/eu&#10;W6GuRNuiu3A8WgiceBRTz4Dk4/VCVruO99YTUPMWjJW9aYQyAdEL3q05xJP+UFNHCfD/R2PxOowE&#10;R4o/ouI8DMvo/WyVhqtZEuaXs/MyyWd5eJknYVLQFV39iadpstgZDvay9kKJUVdYfaLtswwYc4Xn&#10;luMouWUuEyBSTqHp36kISwgJ6mp09SuginmD5nkKpECE4zCGLAJY0Swu0oBADqFJTB1H4IzV3FYN&#10;Ht8Awnje33N44Nxx7wH0lQFC4QmkENESb8kgs8HHoTcyKqFJCXQhQB2AK82z1FNnIhfNU1rCoiNX&#10;lBa0pC65HSgCcaONveayIzgA/4B27gZ2C7Z7PactqE8vMUpgnS3a/mgBZOKKs8Vr74ZgjI9sGLwZ&#10;7kVhTHOaRAlge8y9EgE+JtNb4h7mWSi8FvK40qL3rn77VEzDKHZUjJMCTEQmhjQHTiITy5LGnhYH&#10;wr2WiRjwI/WiLM1pmjvujQ3DxLoozYs8HlkHFIwyYK2n0lQRJ0q9kHX/gGqDgpbJTPkbZi/Lidgw&#10;PddsfGqY4pAQUOyD2kSLsijjsgQjPT8+o/Hv5d4Xp3E3dgXE7mEZ3OCyilGPipTWcmg4q0FNX6ge&#10;HPW3Yi4h6+EnWUPQsp2VTtAE5OSNMIu9LyAjxmn02CMFjcMpDSaQpP+lP4xsRT2VS6O361WrfQ25&#10;cp/R20fb2p4My6BMo9Qj8bciXJafFDwS0QkLbXErumVQ+Frgo8rlXQTO510c2f167xo4F/q4spb1&#10;HSDpagkwA7pzSPeN1F8DMkCnuwzM7zuGvU37oQdvlDRJsDV2kySFJhB49fDJ+uET1lcgahnYgPjh&#10;ysLM1yqjzsFrV8JVk3tNoFTgBGLV+/k/D9oyhSaiKLFofx8xm4ET6RS1RVr6LOEbImyNo/9v1I6v&#10;F9931Lr3C3gDc83i+LaIr3gP5y7K799pz/4C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CxG4lV4QAAAAkBAAAPAAAAZHJzL2Rvd25yZXYueG1sTI9BS8NAEIXv&#10;gv9hGcFbu5ukaonZlFLUUxFshdLbNJkmodndkN0m6b93POnpMbzHe99kq8m0YqDeN85qiOYKBNnC&#10;lY2tNHzv32dLED6gLbF1ljTcyMMqv7/LMC3daL9o2IVKcIn1KWqoQ+hSKX1Rk0E/dx1Z9s6uNxj4&#10;7CtZ9jhyuWllrNSzNNhYXqixo01NxWV3NRo+RhzXSfQ2bC/nze24f/o8bCPS+vFhWr+CCDSFvzD8&#10;4jM65Mx0cldbetFqmC0WnNQQJ6zsL2MVgThpSJR6AZln8v8H+Q8AAAD//wMAUEsDBAoAAAAAAAAA&#10;IQC2BCDiCRwJAAkcCQAUAAAAZHJzL21lZGlhL2ltYWdlMS5wbmeJUE5HDQoaCgAAAA1JSERSAAAB&#10;8wAAApoIBgAAACocsEQAAAABc1JHQgCuzhzpAAAABGdBTUEAALGPC/xhBQAAAAlwSFlzAAAWJQAA&#10;FiUBSVIk8AAA/6VJREFUeF7s/XeTZOmV3gn+XnWVu4fIzBIACmw17KHY4dgqrrDdMVvbz8PvsN9s&#10;uWtGcrqbQAMFVVUokVkpI0O5uuqV88e5kegpimmS6O4qlD9mbihEZGS4X/e85z3nPEJ9+umnhRNO&#10;OOGEE0444TsL/c0vnHDCCSeccMIJ3y2oh878z//8z7/5vRNOOOGEE0444VuOzz777NSZn3DCCSec&#10;cMJ3HadifsIJJ5xwwgnfcZyK+QknnHDCCSd8x3Eq5ieccMIJJ5zwHcepmJ9wwgknnHDCdxynYn7C&#10;dwiJUmZKnik5Qo5QEnCySjjhhBO+3zhJ0074bqBMzMNbjvtbvI+onDAUXNdiuzOM3mBdh7UVSltA&#10;ffNvOOFbhlKWQ5gCdXq/TjjhvxqfffbZqZif8F2AZ9i94OkXn/Hy1RXDONAf9hz2d2hdaNuWzdkZ&#10;P/jBB/zooz9idf4jrDvDOYetarSuUOo0hPqHRaGUQsmJFD2zl0dKHmMtXbumbVpQ5nQQO+GE/0Kc&#10;ivkJ326UjO/vONw8483Lr3j67DnXN2/xfsYqBcUT00QIkVIUrm5oV2vWqxXdekO3Pufy8Qd88IM/&#10;4fLxj3Ht5lQo/r5RMjkOjP2O/nik39+xvb/m/n7LdrvD+0DTdvzwRx/yJ3/yZ1w++RDbbEDVp/fq&#10;hBP+ljgV8xO+vSiZafuGp7/693z264/Z7W7xfs88Haiqis3qHKsdMXpSCqAKKAgxMEWPj5EpgLVr&#10;fvzRn/DP/3f/e/7oz/8Hukc/AF1/87ed8PtGKcR5z3H7nNurZ7x6/oy3b94yHQ+k5IXrkAulAFrj&#10;qo7Hjx/xR//oI9770R+xev+PqdcfoNTpvTrhhP8tnIr5Cd9KlFK4v37DZ7/4S7789Occbl5BPJDj&#10;gWncYazlbPM+bX2GUhprFNZqEolxPHAYdwzzSIwK1Artzjk//5B//Gf/mP/h//x/5dEf/RPAfvPX&#10;nvB7QSFOR/rtW54//TVff/kr9ocdY38kTQeIIyXPqBxQFNCGggXlsFVH025Yby744Z/99/z4n/6P&#10;nD/6MZU7O3F1TzjhP4PPPvsM86/+1b/6/wA8fvz4m98/4YR/EEzjwBef/IqP//ovefv6GcQBpwsl&#10;B+b5iE8BbSqMtlBAGYXWilISc5gYxgPTNJCzAu2YJs9ud2R/nAg+sVlv6M4vhHSlTqPc3wdKyZR4&#10;YH/zFV988nN+88uf8dUXv+Hu9jV+3FLSEZ1HVBkpsafEHphRKqGJQCQnzzz3HIeB4xyYZk8m0HYN&#10;zrWngn7CCf8J3N7enor5Cd8+zMcjX3/xGc+ffkYYdnS1ZtXUGK1JJVEUWNfgbE0pmZwTOWdSSsTs&#10;SSkSgifESMGAtqAtqcD+OHB3d08KM6vNiqrpvvnrT/gvRIo992+/4Itf/USK+OefcHX1jDjvaXRE&#10;lxEVR0gTJfWUsEflAaMzloIiUnKgZI8igirEWBimRAqB1cqyPrs8jdxPOOE/gVMxP+FbiRQGbl4/&#10;4/bqJSZPrCpDXVmUhqIUSjuU0sQwM41HpumADyM+zqQ4k3JGaUOMkWkYKRmMqykUhqHn+vqG29tr&#10;Kqt48vgxtmq/+RRO+NugZKbjDS+//DW//sXP+OK3n3B99Rw/3OEYqbRHp4nijyR/IIceUo8qA4aE&#10;0RZVCinNhDgQw0hJASiklEkhUQo0dcX5xSOq+uJEijvhhP8Ibm9vT3OrE7590KpQW8WqbejaBkUi&#10;+IFSErVraNoVKMUwHOiPdwzHe4ZxT/AjMQYoCYVCUchpYB63TIcbhv0Nc3/HeHjL1aunfP7Jx7z4&#10;8mPCdP/Np3DC/wZKDtxfPeNX//7f8Yu//glvXj5j2L+FsKUyE22VsdkTpyPJjxADpiQsFqtqtKrQ&#10;xaIxGKWxaCwFXSI6zdh8hPmOYXvF/ZvXDNsrYPzm0zjhhBMWnDrzE751SNOR+zfPOd7foeNMCj0h&#10;jKDA2ArrakBTKFhjqZsV3eqMrjtj1a5xrsaHkRBmtKnIpTBNPX7uMVpTVRUlBw6HA9v7LQrP5mxN&#10;1axOe9m/BVIcuH39Ob/++V/x+W9/w353RZ53mCLduGGmxIk4DyQ/QYpoQKEhZ3KciXEipUApoLQB&#10;5VA4tLVYbTAaKJGcwdUtl48ecXH5Acqc1iInnPBNnMbsJ3wrkacDd6+ec393jUqBnGe8HwhxIuaE&#10;1o66bqlcg7MV1jkqV9HUDat2RdN0lAIpi1GJn0eiH4GCsRZrDKokYhg49AP3d3vG44GmcXSrDdq4&#10;bz6lEwAozP0dL776BZ/+5ue8efU103BHnneUsKOEHtIIaSbHmZISGoVWCqXKwm8Qo5icM/mBgKgM&#10;Whu01qAgk1A5YrTC2hpjW7r1BRdPPsA1l6dR+wknfAOnMfsJ31JoMIaCJqPQxqG1IYSZcTwwTj0F&#10;aOqGuqqhFKbpyG5/ze32iv3hHlDUVYvRGms0dd3QtC3WahQBXTw6R9Lcc3v9ml99/Ev+zb/+1/z8&#10;p/+W3fbtN5/QCcUzbF/w/LOf8MVvfsbVy6+Y+2t03mPyHsKeHPYk35ODp6SEoqAVwnWgUMhkMkUr&#10;MAasphjkaypRlBDhcprIaUDnGV08YR457HdM/Q7w33xmJ5xwwmmmeMI/NAqQlse7uBRrcXWLNoY5&#10;JXJRKOPIpRD9RPAyQpc/6rDOgYJp7tlur7i9e8Uw7CklYp2lXW/ozjY0bUtdOZTKJD+R/EiJA2G4&#10;5/7mOZ/8+uf82//fv+bTn/8Fc3/zN5/R9xt55P7Nb/nNz/+CT37zS96+ecG4f4Mf3pL9VkhteURl&#10;MYMpKVFSpKRAybMU5zyR8kRRHkxCmQRECoGiZlKZicWTlMjRSpGfz9ET/Ui/P7C/vyX5/pvP7oQT&#10;TjjtzE/4h0YpGR8jPkNCozXonBiOe26ur9jv7iEHSg74aSCkCa0NRlu0UlhjaKoaV9UopSklQcko&#10;pVDaYo2jqmpcVWGsRRtFCp5pOJKjRxUZxacYiNETQ2C/O5LDzPnlhvp7bgFb4pHd68/48jcf89VX&#10;X3B/94Y43VPiAZV6LBFdJMFOAVorlNKLhj9RCOTiyTkAcTm2KZSSEXtWULT07YVMIYPYyGBVRVEN&#10;UTWgO9rNORePn+Ca8+/1e3LCCd/EaWd+wj8IHvpdBcQUmEMgo0EZSgGjIIaZm5u33N3cvLP/DL4n&#10;xhllLIVMigmjHV3b0TYtzlWgFKVkrLbUdUvTdDTtiqpqMMZijCWlzDiMxOApOaOKwmCoXI0zjrHv&#10;ub/bQpg4W7U0qzMhaX3PkPLE7ctP+OpXf83L5085bK8hHql0wqmEKQmtMkacdGXvbSzKGPlCSagi&#10;MbVSpEEpgzYOZZ0cuICiWAp5AgVaKZyyWN2idEtWNUm1VPWGi4vHrM4fgTo5+J1wwgNOxfyEfxDk&#10;h7F6SaTgCTGjrUVpQ0pFOrscOe5uub+/Jsw9ikgMAzHOSyEPRO8pJWOsobIOYzQpBaIPWOto2hV1&#10;3VJXDc46WSopiLngvRiS5BgoMaNKRiuNVoocPOM0cLc70vdHuq5mdXaB1t+fAtJ7z6tXX/PlJz/n&#10;zdefMOyvKfFIZQq1UZiSICV0XnpkpRcSm0FpTQEUGZXzcnpToCxaV1hTo02NUvZdml2hABqlLAaD&#10;VW4p5g2Zmpgd2IbNxSXnl+9h3Mkb4IQTHnAiwJ3w946HHXnMhRAiwXtSDKDkez4WxjmhrOPy8RM2&#10;Z5doU0OxgKHkTJyOjIc7jodr7m9fcnPzksOwo5RC7VrqukVpTU5pycwuFJWgBGFZlyQjd2UhQQme&#10;NB8J/R3+cEuc9oTjnrurV/zq17/mr/7yL3j59W8p+ftBvoo58fbtGz775FNevXjG2F9D2mLVhC0B&#10;gifOEzHMlJyhKEqWFlspDWoZoy/FWeGgWBQWrWuM7rC6w5oVWq/RqkNTo3FoLEo5MoZMERJkLsx+&#10;5HA4sL+9x/f75Uh4wgknPOBUzE/4e0MBYinElEhhJnhPTHLLjikxpcxUMlOOJK1Zrc84P7vAKkeM&#10;iZIUJAjTQBh74jQxTwPHw47dbsscInWzZrW+QCnNOA7sj1t2+1v2+zuOh3vmYUsOPSYnrFYYqzC2&#10;AJmSImGemI57puMW3+843l3z5Wef8fO//AvePP0MkhDv/nBRmA7X3D//lP3rL/D7G1SY0FmY5iGM&#10;zL7H+4mYAqkkUAqzTFZyKeQchbugoCiN0hZjarSpUMqBMjJ9UQaKRhWDURVGtWgaKeq6IitNLJ6Y&#10;RnIS3frQH5nHHkr45hM/4YTvNU7F/IS/U0hfLH1UpBDzMt4OgZIiKE1RjjkkJh/lzyhFVAZbtbTt&#10;mlQUfT8SQkarCqtbrFtRNWc07TlgOB727Pc7Uso09QrrWqYwcdhfs9295rC/Zp4OFAJWFSqraBtH&#10;XVv0Ip2KORDSRExLrCoJsmd384rf/Pyn/OX////Ls09//gfNqA7jHfevPmH/+nPK/g162snkIiTS&#10;7PHziA8jWUVQkEhkVVBGU8jEICoBckRpDcaBq9FVg3EN2lgyhZATqWRSiaRc0KpB64aCI2dHoaZo&#10;R8wzKQ8YFdAlykRg7r8Hh6oTTvgvw6mYn/B3hodCHhd1cESRMGRlKMpStKXwoCfXFFEmk5UmawtV&#10;Da4iFM3sISaLqS/YPP5jHr3/p2wuPqTpLnBuRUqZ3e6Gu+0tKRXaZkVTtxQKIczknKiqmlV3ztn6&#10;kvPzCzbn53TrFbayKJ1IaSLGEW0VxhlKFiez4keO92/59De/5C//53/Ds6cfE+P2my/3O48Yjtzd&#10;POfq5SsO97JuyHEkx0iKiZwTlLKM05fdeCmE6JnmkWk+EkJPyoGMeOgbW0ln7iqaZkPbXlDXayrb&#10;YE2FMW7p6BE/9hRJKZFSImfZo2utUBpQmZgiwSdK+uazP+GE7zdOBLgTfu946MT/5kNUxZCLIidF&#10;XPasKitAUZQU8oJGUai0wpDZ3l5z9eY149ijraFp16zPHrE+e0RdN8tuVsI65vlACDPWVqxXG6qq&#10;xgfPPB3JKVDXKzbrR2w2l3TdhqrucFWDcQZtDdo6jDEUEiGMRD9RSiKXRROtYI6JYZypG8f5+SXa&#10;VN98+d85FMCnifvrV7z48kteff0125s3+HG7dMAP3AONUhqjDVpbiaBFUUoh50Be7FmNqXBLsRaZ&#10;mqapV1ycPeby7BHrbrNY8spnoKDE6rUUcinAYgynFGgDpkKbFm1XNKtLLp68z9nlY0zVnCRqJ5xw&#10;YrOf8HeFvzlaf/coyyML+S1l0CljSlnkSVLUhTYFhkIOM3dvr7h+c8U8jxijcM5RVQ5nHTlFpulI&#10;jF6Y8XEmzD0xR6q6om06rLELmVrRNB1nm0vO1ud0TUdV1VjnMK7GVQ1V21G1K1zd4tqWumsx1pBz&#10;IOUZVCbEyDBMxMnT1ZrN2RnaNt+8BN8p5BLpDze8ff6M118/4+bqJdPhlhJHtP4blj5FWOtojV4e&#10;oOSwUwoohTUV1jVYWwn7v2jQhqZecb6+4GJzRls1KG1JRZGLwmgrHbyylKKQTwQoY0XGpivQLdgV&#10;TXfJ5eMPWT+6xDYNiu+fZPCEE76JUzE/4e8U5aGIAyVDSlLEU1aUApqELQVdli4MoCQMBVMSw/aO&#10;Ny+fc3P9Fj8PUCIkT8kzqmRIER/GpZhnUvKM/ZbhcEPMkaZdc372iM36nKZd07Vr2qbBGYM09GJU&#10;wrLz1cbgXEXbrTm7eMLZxXs0XQcEgj8wjzv8eCTOnmmOTP1E7TSbiwvMd7CgixwskWLP9vYNb55/&#10;zfWbl/S7G/LcY0koIjlF8VIv+V3n/HBgK4jpjtYW5xqqqsPaahmPW7R2gHpn9JNRzDESQpQ/YyzW&#10;OipXi39AWQq51hjtZPKhK7KqUaalW13y6MkHrC4uZQ+v7XIEPOGE7y9O0rQT/k7w0F1bQOVEiUJ2&#10;KznL3pXFDayATmASmJxxOeFIOBUxKTAcDxwOR1IIkIWMVtJEDAMpjmitWXXndN0Zxjq0cVhbg1Kk&#10;6Mk54azlfH3GB48/4MnlezhXMfmZcZ7wcSbnsJiVFIwuaJ0wRh7WZNracXF5weXjx6zWDU4H0nTP&#10;7u0zvvj8N/zspz/l2eefEMPwzcvwrUdKkRBG/Hig327Z3d4wHreUOGN1RquMfjCDWUbrWmkpnQVK&#10;KShlqdyKVXfJ5dn7PLr4gLPVJXXVYrXDaIdSluATu+OBm/t77rY7hnGGoqlMRVuvWTVndPUaaxvR&#10;mi8dvjKO8mAQgBLzHq1IKRFzIHFanp9wAicC3Al/V3go6LpkSGLHSg5QIoUkjyK9ofz5glIZXQqm&#10;CPc9pUgOEXJGKzBK4bSiMYaSArMf0EbTNmuaes3m/D1+8ON/yh/92f+JH370TzhfX1JKYfITJSec&#10;NSiEsDXHmZA88aGYE8kElEqUEvDznv74hnG8xtjMxaNLnrz/IecXZzQmU6Z79rfP+frp53zx20/Y&#10;3r1eetXvBnIppBSJfiaMA+Nhx9gfCNOAzkGyxVWWiNmqo65XVFWLcy3OdVSVPJp6xbo74+LsEU8u&#10;3+P9i8c8OnvEujtHG0dKmZLl94UYiTHIIUBLhG0poJXGWYczNUabZTfvFva7k9E+MuJX2qCUkUlP&#10;TuTv0DU/4YS/S5yK+Ql/Z8gUksoUk1G6oDSoB9a6UsSsmFJhJpOVdF1KIWzmnHG1w1QOnxI+ZJQy&#10;WGuAhPc9Q79lGntKyVR1Q9es6VrJNbe2IqRIP/bc3N/w8u1r3t6+ZfYebQyQRYKWpes3gDUPu2CF&#10;UaBKoqSZMO6Zh3vII+tVx3vvf8Djx5c0NrO/f81nv/klv/3NrxiO99+8BN9KzKUwpEgqkTD13F5d&#10;cfP2mrHfU+JIKYGiCkbLpMOYetGHO4xtqJsNq/Ull+fvcXH2hKbdoLQlxMwUE7Egtq7aiLWLNlRV&#10;u0xRzqmqlpgzh/HIbjjQzyNTDCQF2lbYqsVWHcbWaOWEHKctVdNSNzUpZ0Yf8SEtq4ITTjjhtDM/&#10;4feK35HfCgnpepVe9tNZQjCLKmjMwlt/cOVOlCx/1jpD3XQ0TYP3E/d3dxwPW/y0J85HYugJYZQx&#10;vXUikwLQBZbQlJTDuz18CJ4QZ1KOsvfNmZQzMS3hKkkIdDkXcnnwEAdUoZRETDMpSaynM5bWdThX&#10;k1VinHrGeSajOFt3XFw+/lYz3AvCyPd+psSZw/aWV8+fcf3mFcfdLWE6oPKM1QVnK7SpKEq6YmMM&#10;VVXRVC1N3VJVFdYZUFquZ074GJimkXEaRT9urbDfjTi6+TBzHA8Mw5HZy3QkLDv5ECMhBXlfzfL3&#10;kklZgW5ou3M2F09oN5fYdoXrOtqqxagTCe6E7zdOO/PvLYS09PvGw98obHRFRUWrKzptqI3CmohT&#10;nsokqrrQrA3dqqbtHHUL2kZynhnmkcPYo6zj8Qc/5PEPfoRpNxzHyHZ3ZLvdMxx7cSDLok320eOD&#10;J8ZAyrJH1VpjraVtWpqqAxTjNDLNIzlByVpW8UmR4nIIiF4KfPSkOJPzDCWJaE4Vcp7wcU9hpq0d&#10;q9ai0p5Xzz7jp3/1b3j59JdQvr2GJolCSsJjmIee7e0tN9dv2d3fMh63hPlISqITx4hbWykabRx1&#10;s5LJR7uico6CIiaRkxUUpShiBp8zYTGN6do1q9UZVVWTsxx+hvGID7Mc5HLGzyP92DPOIykmlNLk&#10;UpjjjE+JhEYZh3EV1lissb/b35+4byecAKcx+/cPJUcOuzturl4wHu8X2dHvB0JRQvryHMm5x083&#10;DNuX9Hcv6K+f09++YLh9wXD3nP72a453z5kOb8DvqPREZT218ag0M4wDGMfl4/dZnz9GuRVzMgxT&#10;YJg8ISZSkq47Jw+LF7vWGusqjLGoZSertCIXKfw5FUBhbUVVrahdizaWGD3TdMD7IyFOxDiTU0SV&#10;RQmtNZSE9wf8vEURWHUN69YRp3u+fvoJn/ziJ2zffrGQ/L59kA46kJdI2f39jv39jvG4J849Kfh3&#10;hi0FJWYuuYDSONfQ1h1t3WKtI6XCMHqmOSB/xOCMpa5a2maNcxVKKay1OFehjZAUnWtouzWr1Yaq&#10;aqR45yQrD+T9yxRijKQkv9tYK3t1Z1FWo6RxP+GEExacxuzfK2Tur1/w07/8N3z813/FsH3L+aaj&#10;WZ//fs51JZPSkeFwxd3bp7x9/gkvv/iEF0+/5OrF11y/es7b1y+4efWSm9fPefviKW+ef8nbV0+5&#10;u3rBcfeW7HtWteZs0+GcxVU1Wmv22x27uxvG444w7VE5YK2VwBStxAtcK9GNG4sziztZCqQUCNET&#10;wkTOYiGrMGhlxIFMWWIM9P09/fGWnCJaQUkZUO8IWtaKY1nKnnG4ZZoPaGOp6gZnLaUUxjGiKVw+&#10;OqNqL94db74dKNJ1x4DKiX635fWL59xdX+HHg+jKSRilMItkDC2RskZbmqqhaxqsNaSUmeaJ0U9Q&#10;hChnjUEpMZFhibf1SxhLSgkfZ0KYKSXKxKTupHCX+E7ilot49edUiEm83bWtadoNm40Y/jTrc6rV&#10;mrpbUbsa8/v47J5wwncYJ5359wUlU0pgf/OCX/zkf+bf/9Vf8PTzT7m7fouKnouzNe3m8r+p1Sl5&#10;pN+/5NVXv+ar33zM57/+OV99+itef/0ld9ev2d6+Ybc87m9ec//2JffXr9hev+L29VNev/yCN6+e&#10;cn/9lv12x3A8YrRltVpjtWbqj2zvbtndvWU63EIcMCqil6dcSkIb6R6NseSSFg36DKqQcyHGWbzA&#10;UyHFLKP2Ysgl4+eJcTgwT3tKie+KsNEGaysxlanapZOEcd4yhyPaGOqqpa4bjDFM88w0R9arjkeP&#10;30Pbb0tUZyJnzzx7YpSM8d3dDS+ff81hu1xPPJqMUgptLdY1Ii0DjDE0dU1XN1hjiDExebHJddbi&#10;nOjJQwxMfmL2EylJ2AogRbokSsnkHFFIx16KxNmyvIdx4TYUFGgLxmBdQ9uesTm7oF1f0LTnVKsN&#10;rutobM0iljvhhO8tTsX8Dx6FHHuOd1/z21//jL/6d/+WX/3yF+x3N+gcyGFit9syzjPr8wu61Rla&#10;fDS/+Rf955H39Nef8+yTX/LFZ5/w5vkz9jevmA9XEA7YMmPzjGWCPFHiQJ6PqDjgygRxT5q2hGnH&#10;eNyxvd9ydXXDzc09Y9/TWMWmcsxDz931a453L4njHZQJraReFMoywq2xVhGTJwSP0WIlWleNJHql&#10;RCliYJPzwyO/27Oj9DKKDyilccZSuZq67kQ7XTm00diqYbW+oGvP0UaKUikyGo6x0HUb3vvwI+ru&#10;4ptX6x8ACfJMCp5x9ATvIUV2t9e8ev6Mfn9PiQNkj1YZlEKbCle1VK7CaI21hqZuWLUNlbXMMTIF&#10;ia6tq5qmqlBak2IixLD4CYjcUFLUihDonEMrI+RCRB7H8j0UMjkpBbSM5LUyuKqhbYVB36wuqLo1&#10;tl1RtQ21rdCnzvyE7zlOxfwPGKV4hvuv+erXP+FXH3/Mp7/+JV9+8kt2dy/pasfF2QZrEvN84O7+&#10;jpevXzFPR87PN9Tt+m89Ho79a+6+/CkvP/+E26s3DId74rSH2GN1onGW2mkqq6icpbIOZzVWZZzR&#10;tLWMbtumpXYOhRDRpvHI9u6O+9sbfH8P84Gp33LYvaHfvcT315Tssc6CEgtQ62rqusUYGXnnUnCu&#10;YdWdUdctKE0u4gEvFG15mUqB0TJa1lZLwEoOGGMxRsJCrK1x1qG1wlrNujlj011S2YrkPX7qZcee&#10;RULXth1P3n/E5tFj4B+O3b54vDHnwBRnYvboHAn9nqvXL7l69Zypv0GlEU2Qzhww1mCdQxsJVBET&#10;F4exlgz4GPExkktBG43RmlIgJCncShlyltF6zkm6faUWfbscqCTrXK57U8n7FkMkBC/e7NqgTU3b&#10;nrPZXNKuLnDNBtetqdcb2q6jMu5UzE/43uNUzP8gEUjxwPXrT/nZX/5b/vonP+Hl888ZdtfE4R5D&#10;YLPZ0LUN1hWsVaQwsr295vbtW5wKvPf+E2y9+eZf/L9CKZF595wvf/nv+M3Pf8r2+jWmBDqnMDpT&#10;SkQbYRuH5PEPLHMtX8slUbLYgIoZSYPWldh5loJVBZ1HhsNbrl5+wYuvP2N794I43hKmG6ZhT85g&#10;nJMnpDV1u6ZZNOZKW+HUK42xDmsqYWYv3nRGq3eWrnph7ok8TZ63rep3iV7SqeqlqCkqa7HKEGNg&#10;Gg5Mw5EUPSVHSslStDBkH6lrTbtaobU40/19I1AYyYzFM0WP1ZpaZw63V7x69hW72zckf8DgMWTx&#10;3aVglEKhRDaoJfCkoJhi5DhOjNNMzOmd736Iyw59HAlRxuSqZFQp7wJZQoiEIHJAhcIat3TvRuxc&#10;i2KeJ0LwcgrRhqo549Hlh1xcfIhrN6iqpV1v2Fxe0jVrnLLffMknnPC9w6mY/8HBMxxf8vyLj/n0&#10;l7/i+dOn7O5fMR9vmft7/LDHGsvF+WPqppHdsJIdaclZuqIE3dmGi8dP0Po/3lHm1LN9+1s+/cVP&#10;ePb5bxn31+Q4UN5FZCa01jjnCDEwTkdi8uQkxU72p5GUowSuaBmPO1PjTEXlHHVVY5WG5ElxIPme&#10;5AfCtMePB5IfZbSN2Iq6qqZdXdJ2G4xxC+lqKa5apEwlS7eutZDahKglSvdcokR35ohdGNfGVbIv&#10;dzVVtYSHKEXOgRgnQpiJMVLSw89mjBEG9zhP3O8Htvd7Kh04vzhHu/U3L+XfOSKKmcxMIKaIzmBS&#10;YtzvuL2+Yre9JfoJRQIt5DOlNEpXKFO9K+I5F2KSPfk49YzTQIiByjqssaQs8sAQPHGJSzVa4+zC&#10;SYielBMKFiJhRUqJcT4y+3HhNEjHXlcrTLWimI6qvaTbPKZZX6CaNbrpqFcb2nVHUzeYU9DKCSec&#10;ivkfEnIa2d99zVef/YYvPvtSxtPTkTAe8f2BcXfHdNxRVw2b88dopZn9KMQx7VBF048Dt9st+8NI&#10;07ZcPnqMMUvnu6Dknrs3n/HZLz/m6Rdfsd/eoBYWtBJ3GMmcDjN+nhiGPcOwJ3qResUo7PKUIsbU&#10;rNtzqkpCSmIW8xDrDHXVYExFWcayMUZxbAuRkpMcPlIkR08phapdsz57TN10i045yQFiKSAyigeF&#10;orKO2lWyp9UP3bJ4iWmtqWyFcxXWVDhb42xD5ZpFapUJYWT2AyEEIC+ThkjMfrHAyUxTz2G/49BP&#10;WON4770ntGeP4e+x+BQgEJmK2NfmELFFoXKmP+y5fvuW7fYOH0YZa0toOCgL2qL0g5VqeXc4Em1/&#10;fHddrTGUkpm9dNRi/KOxxrwLtAkpEMNMSQmWsboxhpyjdOJxXnziPSl5lHZkvSKbDVX7iNXZI5rV&#10;OVV3Rt1taDdrVusVta3RmOWVLo8ir7oUv/z3w9fkoSh/Y4P0dz0pKYtMM8nBuYTl9y+joBNO+D3h&#10;VMz/QDCNe77+8lf8+uc/5avf/pb7m2uInkpL0EnyM3EeyDFSNSuabiMj4vkosiPjJJIyZfqhZ7vb&#10;M/qZzdkZl4/eX27yQDpw/+ZTfvvrX/L86TPGhThliFTWUi07bx9GDscdu901Q78lhokUZ3kkcWfL&#10;qeBsw2p1idaWaZrohyPzPJCzjF5BvUvrKhRUkW5ayFWyJ885Y6yjXV/Qrs9xVQNKU3ISGVZemOkK&#10;uZlrjXNSrLWx715bWXTkDxakpeTFXF7Sv4wxaCOHBB8HYvAS/SnL3YWVPRHDDCi0scsEoqBNRWMt&#10;m/VaRsXov5eRuxxfEj55Ri+aeQm/ifS7HTdXb7m/vWGaBnKJsBxFSlHkopc6WEh5yTNXoDVYbalc&#10;g7GGGDzTPOD9QPCSXicHA0XK4sUupMMl2HSZiORFrhaDPK+SCyFMeC/vf9YrTH3J6uyx7Mu7NW23&#10;plu3bDYt665BAzlPlLwlhhvm8Rp/fMu4fcGwfY4/XjEdrhj2V4yHK6bjNWm8R9GDCuIcqGQF8PtD&#10;oeREThMl3jAennF78znb7RcMx+eQ73B2ljWQEgXACSf8t+L29hb16aefFoA///M//+b3T/gOYJ52&#10;fPn5L/nVxx9z+/JrpsMdishm1bKuG1L0DMc9x8Md/XGHdR3r8yfEkph8j6trqrpdiGGOMSQOg6dZ&#10;X/Iv/y//kv/b/+P/xfr8I0g7bl7+ms9++RueP33G7v4a4ogjYlRi1bZ0TQdkJj+yO9yz370lhlFI&#10;VLKglnQyYzGmwVUrqvoMrStyyYQwE6IHlAR62JpCwfuJ4GeCn5mmI/NwIPgRv+xXjatYnz9hff6Y&#10;ul5hbbXInCYKWca6tsJaR1011FWNMVp2wiXjYxB70+RJZbE6zQFlFEYbIcYZi9ZCjgvxIHKqIgcM&#10;SiGFieCPxBSx9QZbnROiIiRN1T7i0eOP+Ogf/Rkf/cmf88GP/4jNox+gdPfNt/P3iKUrZGYfjtwM&#10;B3LIrGyFi4nr5y/45Be/4OmXnzLs32J0xGmWLTkSdKItWgsj3RiDtQ636Mm1MZScmcYDsx/IcSan&#10;hNJK2OqAVgr3YOeqpYMWcxgZw8c44/0kXvjGktJETDOuOqc5+zM2j/+UR4/f5/zsjKpthL3eVWhX&#10;yDnINCTNzP2R4dAzDSPJB1Lwy8pDJg05C99RK43TlqZpOL+45MMf/JCLH/4Jbv0hSv0eImxLIY53&#10;3L/5kuvrF+yP1xz2N8zTgZg8WinOzy/46Ec/5Acf/THtxR+jzAegmuVwdyLynfBfh88+++xUzL/L&#10;iPOBL3/7MT/72c+4fv0K5gMmzdSVZbPqaKwhBc/kZ/rhwH53Dxi61QWJwuh7jBPpVUGDrklK048T&#10;MSv+9E//jP/n//R/58d/+mOuX77kVz/7JS+fv6DfXTMPW1SasBraqmbVbWiqFsjkkpj9yPG4Zfb9&#10;EpBSvRt/U2S3nFDEnDCmxtpKrD0XBzJtLE3VobQW0lTwxMVjPQZP9J7ZD6SUZdqwWmOsdNHONWil&#10;SNlTEAKWBKgYqrqlsg6lobJiDxpTEivYNC9dVSKXjJbmdOmehA4W80hMg/TyRVFikrjVOEvqmtZY&#10;U4OuiEkTQqHoGlOdUVUXtJsnfPDDj/gn//yf8Uf/+F9Qde9/8239b4QkwMkjQJo4TiO340guhZWr&#10;sKnw9utX/OrjX/Dsq8+Yhy2VLRI0g0wTFBatDYUIOWKNFna7UlAkylZS10aCHwhxlpWNUpAhp4yx&#10;hnpxi9NaDnTyc4EYZ6ZxT/DTouOvl+lApl094ezxn/Po/T/m4uISYyxTEA93VGaaDxyO96ToISeS&#10;nwjTRAxi74vKKC1s+QduRCkKq+QzoE1FXa85v3zChz/6MX/05/+Exx/9Odqcf/Ni/hcgMF5/ztef&#10;/oyvn3/N/faaGPaQB4yOFORza23H+uwJjx9/yA/e+wGP33uf6vIJZvNjjPsApSQL/oQT/kvw2Wef&#10;ncbs311k7m+f8+uPf8bXXz1jHvY4Iqum4tHZhs2qAcoyAh3xfmKeJ3JRuKYFLRaaBaRrNU6iQedJ&#10;YipzpHEVj1YN6bDls08+44svPudw+4oSDug8UWKPUZmu3VBXLRTICPHJLkxwpcTec9VsaKruHfnJ&#10;uRpXNZKMZZyMZVMi5yxF11Y4W2G0oRTIOVOKPNe6XqNdRc4F4xxNu6aqFx15Totn9+IKB+i/sRd/&#10;N1YvGWsdVVXL7nwp28ZY6qaja9fyHF2NXeRPWmlSjsv0wEAxxBDwXq4ZymBNRcmF2R8JfoAihC9n&#10;HDl6+sOW7XbLcDiy7hznjx6jzH9tVyhBMCXN+GlgGrZM4w3TeMM83jMf7vD7HdM0ENKMSp4qJ1QI&#10;HO63XL1+zXG3o3Karm1p6pqqEX5AXTVUVY0zBqs1la2xi54+hIlx7JnGIzGO4piHoqpqqqrFaCsM&#10;hKUbfnhfcpGOvOQiRMgUSGF6970UZ1CKut5wdvZIOnIHw7Dj7vYNd9cvuX77jO3dC8q8RcUjxd9T&#10;5nvStAV/xKQRowJGRYwKWAK6eGwJ2BKpdMHqQooTx75nfxzxU2SzbunOLoH/GnZ8IYx3fP3ZT/jt&#10;b37CfvcGnQ90zrOygdZ4VraI0qPMTP2Wu9u3XL19y8uXr3j9/BXD9gbNEWszxjaSUncawZ/wt8Rp&#10;zP4dRpju+OI3P+Ovf/rXvH3zhjTv0GnkrG25OD+jcgYfJqZpIIZEPxwY+iNK17hmBQpiyVK86gZr&#10;HDEmfIxM88g0DbTtin/00R/z5PIRh+OO1y+fMhzeUplMW9W4Zf9c1yvREWtDU7VoZRimgX48kFLA&#10;Lh1wygkfJkrOVK7FuJo5RWY/LyN4vexRJfHMGBn1giWmQAgTxjjWq3Myhdv7Nxx2d2ilaLoVyhmR&#10;tS2/Twp0QalFhrY8R5bbZNO2YiaTE97LDty5iq5dU7la9vU5ySFjkZz5MHEcd0vWemKejkQ/oLWi&#10;sg8EuYEYJkBjqzNsdYYxNVpZUooMPuK6R/yzf/F/4F/+T/9vHv3gnwPfIBou//sf3s7/RgEf7znu&#10;r7m/ueb1q9fc39wwTSMxiJ+8MVp0+JUlImPc2jhySuy3e3Z3dyTf4ww4qzAajNFoJTr9FKNYtVqD&#10;s45SCtPcM89HcpQJCzrT1ivON49o247oZ3b7Ow7H+3fSw7wk4oGQ7B4OTyEMTMOBMB/I2WMrR7u6&#10;ZLV5j4vHH7HanOOj59gfGMY90Y+UNGFMoWtqKq0gR0oKpBAoQUyAsJZi5RAh5DeFQqx7jZLPU8YS&#10;qMCdc/neR/yL//Ff8Kf//P+I7n7wH73q/0kUz3H/kudf/IIvfvVXbK8/p1IeqwpWR0wJqDzTVI6m&#10;WZNyYQieIUR8VqArMBuyOsc1j/joxz/iv/un/4THP/hnKPv3S5g84buLU2f+HUXJA7dvnvLlZ5/x&#10;9vVr5ukISSItlUaMPYpEfGYKZWFyZxQxix549gO5pKV71pQs/tpt00kHFj05TMQoDPPkJ+J0gByo&#10;rGXTrjhbndO268VYxVE70VLvjztubl6yP1wvhLOWUgoxBoKfyVnc2ox1y3MS20+tHTmXxc7zIcUs&#10;U1CSjDZPRD+9c2wLcSbFIOQ4rdAKNGrpvmXc+iA/k/uzdOUykZBuUJj3sivXyuBsRV130qlW1RLF&#10;aVDFkHKhFKjqjqrq0FQL10BhjPi254UsZk2DqzqsrQFNjlHS1Eokx6WTL5Z113Hx6BxbPxj1/K6Q&#10;/IclJZLnW/bXX/D8q1/yyS9/yi9++jM++fVv+PrZV7x+9TXXV8+5v71ie/eW+/srtvfX3N1ec/32&#10;NXc3V2zvbrm7ueb++g3j8Z4SJ6LvmYYt87TD+5EUxb89hpkQJlIM70htSiuaquHy/AlPHr/P2eaS&#10;pu5wRkNKzGEWK9dlwvJwINPKyv8a2Z8XRA6Zs4zqU5okqKXucFWDNoXJb9ntX9Mfr4jzHeQeqxLO&#10;ZAyekhfXupIwuaAkvZbMTIxHoj/i5wMx9JQ0QwrkOJHTTEm/i8ItKCga66BZ1dhq9bccdWf6w2s+&#10;/ulf8ld/+Vfc3/wWXW7I6UgIPSEMpDgt6gshEz4kzKENyiisUWgNwQeGY8/2fk+/vceUgaaz2Lpb&#10;pgX/4afhhBMecGKzfwdRSuT2+gW//eQ3fP3sKfc3b4jjXgIytMFYYV4bq9FWDE9QYF2N0pZpHjge&#10;7pnGI4WCtRaloKSCViIp0hRS8lAChkycB+ZxR8keZyVwo21aunaFNZWYh+TMHCau717z6uVn3N88&#10;I8ZZfLSbDSUXUs7SLSkjxXzRb0u3LAeKnMS322gnXyti8en9yDT2TGPPOBwIccY4R9uuJcEreNJi&#10;RgKFkmSn+84e9J1MKWOUQhtFTpGcElob6rqhqTuqhel+1m04W3VYYzBaUr9SSsSUsEvoilaWnLXE&#10;p6ZlhFwSxlqaZi2v3XXL2BlyHCFPWCsFzcfCOAWiH9HK4xwYJ6sJeR1/832fKeNLbp5+zMc/+Skf&#10;/+wXPP3yc26vXzIcbwjjjjTvyXHE6oRRgRJ6SujJaSTFnhwHSB5ioISJEuURfY8fd/hpS0oTRi3y&#10;POsoy6EQJaY5GrUko9VUroYCh8OW16+/4OXzT7i9eYn3E6BIYSEWFsSIxzjcQkSU/bm8PznLWofF&#10;ktc4B8oTw4GYjpTi0USsEimc1UARaZxRGq0MShuMrjG6IpdASgMpzcKWDw+udOLiroqSNQyinY8x&#10;Ms+B/e5ADCPdqqKqu2XU/Z/DxO72KZ9/8hvevPiC5N9i1EAMA3OYiSm/CwPO1PgEPiZCySSl5fko&#10;hdKW2rQ4pfHzkfu7e+6u7wjjjsp4XG0wtoFF4XHCCd/EqZh/BzFOB7788lM+/+QTrl+/YNxfQxyw&#10;RuMqJ/KqZZRp7UL40XKzyzlzPB447u/IydM0K+qmQyP76lIyKQXmucfPPSV5KJ5puCdMR8yiwdZW&#10;4kWFba44DDvud1fc3r3k9voZw+EGa2vW5x+yWj9GazEOyQVK0SIJ0gbrKpq6xVhHKlLIc04oZTC6&#10;evecg5+Y+iN+lq6xlIx1Feuzx6zX4n0+HO+ZpwNK6YV1nshLpKaowOQGvvznUqT80mm373bkORdy&#10;yjR1TV3VpFQwWrPuOpx1hCyvQwhdD3noMgEoSqRv1jXU3Zq6XqGNk26sJMJ8IIYjrqqxVUvKmX4Y&#10;uLm+4/rtFeNxC7HHOSUSuyIGNSXu2L78Nb/92V/w6a9+w1dPv+D2+jlzfwt5RhNJ/kgc96QworKH&#10;PJPTSE4BaxXOaXRJEhOby+LOlmWaoRUlz8Qwoig4JyY+WpvlABMXGVjG+5Fx3HM4brm/f8vt9Qu2&#10;t6/Y3jxnd/OMub+jZEmb89PEdDwQZvEXeJDyGe1+x1NQSDFWCmVkilPVNcYUlApoJQRGaypq21Bb&#10;2clDRhWF0RajK4yu0aYW054lJ73I2Q2KQmuHtg1aWbGJ1YsscZHeheAZx4nt/sgw9DStZrVao3T9&#10;jX+BhVICpQyoeMd495qb16/pD3doJpwp5Awpa0q25FIBNUVVZKw4A+JQpkZpR8GQMqgkk4USIylO&#10;DGPPdnvk9u0Nc39PV0eqWouRz3/VXv+EP2Scivl3ENvtNV/89hNePPuKw/aKNO3QRIw2gJEc6pJl&#10;zCwiIxlTx8Qw9ezvb+jvb9DAan1BXTfEMDONg4zlU5B9b5jJ2RN9T4oTRluqWsbGWi9h0tpKQZoO&#10;HPprpnGPNhWb8w+5ePyPODv/AOeapZArsWpVi55baVxVsepWuMrJdrsUYEkpsxVQmOeBfrel390S&#10;5kEsVa2jblasN5c0zYpcMn2/ZR53sJDYJKEriueJUiglkadaLx1ZFvMT7Soh0FWdFKAQiCWhrSUB&#10;/TQRkkwwUGrxI5eVhDFmWV+AsjJGzog+Xb5XiNFLIcvieocqaCvkP2sdOYkl7GG75e72nv39ljTs&#10;sHFH6t9w9fwzPv/1L/j1x3/Np5/8gqs3T9nvXhPGHYqEMcikoRRK9pAjShX0A6HPGuq6lsAUgJQw&#10;SktwTNMK2a9bY5104eKVLtyFcTgy9HuJjk3idOfDxDjsGPY37G5fcrh/Ayia1TlNu6Gu11S1FFxb&#10;dVTtOUppYnwY2XtyFjc4WUc4XCWaf20rqrqlXoo5BDQKqyqskkmIYtG/J7GKXd5g5BWL97u8Dpav&#10;GVDio6CVvId5saxVy6TmwcY3Rk/fjxyOEzlG1mtDt2nEREcWP8xxz273gt3bZ+zfvGD7+g37+xty&#10;HGmrmsZ2GN2gVYNSLcY2cogwNRgHyqJ1hbE1SllSKvh5Zhx7YoiL14Gi5ETwE0M/sN3u2d3dE+cd&#10;bQOuXYGqTl36Ce9wKubfMaQSuXr7ii8+/YzrNy/x4w5dJjQRclkKpnSdpchOWCGkrxgih8Oe7c1r&#10;9jevUGQ2Z5fUrsbPI+NwFPculVEsKVYlEqcBpQxNu8FZ8SsvSlOUBm3IqhCT7K7ruuPy0Uc8fvwR&#10;XXe27EaXCTdFGrGHSYHRaOuoq2qJz2SxAZWdvzYa74X9fbh/w7C/JqWAcTIVMNZgKmHMl4Joluf+&#10;HbO6EMkpPpxnZKSptdz/1NKyKck/d1Yy0/PiKic/Y8gp430gxUTKEKIUs1Jkhyy/V7zG5RVmxmnL&#10;5PeS5b2oCFCaplmx2Tym7S6xtqF6eN25kMJAnHeMx1umfk+/P3D79oqvnz7j89/+lq+++JS3b54y&#10;9zeEeQ8p4JylaVpq11DZmqZuqepGpgyrM5p2jWu6Zb8vrHQK5KKwtmGzumC1Oqdr16xWZ1SuXrLZ&#10;W1zVQinM00BYOAo5CzExhZnoB/x0xE9HtDWsL97n7PID1mfvsT57n6bdiLwvQymGuT9yvL9hd/OW&#10;/c0V25s3DMctyhqqWmSJxjo5mGgnq5/iKWlAFTA4DA6dDbooSMhkYbnqBYRrsTjUlWX6kLMmF03B&#10;UrALH0NWQjnL50NWMYGSPSV5YgpM08zsE3VluLzc4JqGzEQ/3XH39jVXz7/m6vlzbl+/Znt7xXTc&#10;ouJMbSzW1CgcSssBQhknhxAlK6NSJNrVGodRhhQS8+wp8WHaI1yCkpIczEpmnga22y37/UiYBpwd&#10;qRvQpjoZz5wAp2L+3cBD51eAYR549fIZL776kt3tG7LvMSVSYqCkjNY11jbSpSupYs5WtM0KpQ3j&#10;MLC7fs3u+iVGGS4ef0DTbUgxE/MDm9yTo/+dbGvJqjZGOreHjqooTS5CJotxIkaPNo62WWOXuNGU&#10;xeJVKXFVQ6nfjTi1WQhBmVI0MaTF79svPt0R7yem8cBw2BL8LIEproOiCPPA5AdyKVROnmf0E37q&#10;390MUwqUvzGhEOMaSTUz1i7ytYcrvdxEH56n0st416GNjDVLWXo9JYYouUh6WIiBvGibUcKeLznh&#10;5wOzP6K1pm03dM1aDipaU9et6OgppDSR80QOPTn0RD8y9DsOu1vR9B9vSPOBFAZSEB/1qm5ZdRec&#10;nz1mvTl/RyxrujWr7oKmXqOMEM2M1hgr0a7Bi0Odc91COJTC5sNMSgnnapp2g7UNpSjhIvhJ9OTz&#10;SI6TXIcHpUFK5DgT/EBOQbpyaxkOt9xfvWB/84bj/RXH7R3jYWQeIn70pOAxtmDrSnzwtdjCFgpa&#10;ZYyKWF1obEdTrWntisa21K7GWocxFmsN1lg5pD2w/Jcir5FJDNpRdEVB2O0ly469kElxFqe2HGAh&#10;YWYU3s9M00xbt7z33iNW5xXzeOTm9WtePHvOmxcvuLu6Yn//lnF/hx+3lIUs6kMi+CgHn2XSlWMQ&#10;MufDGgmNMw6jKmJIhBDRWpL5MohjXhYOi5ZkWFnTBM9hP3B/vSP1O1ZdwrWdmM6cCvr3Gqdi/i1H&#10;Wh5yc0oc76548/Rz7t+8ZDreodIIJUpaFwptHdqopTPPsOx2tTKkGBmHnuPujn6/RWvD5uI9VptL&#10;tKlQxmKse6fD1sZgrRX3M61RZFL2ZCWyMeGsZUoO+GkghFlumFkRYiSmQkGLUxjIXlA76qoVIxEn&#10;O/EHV9OQEjEGvPeE6Ck5L8lnEPxMigmtK7RpANnllhKxVUXTrKmsk3XBcMDPAzl5uSbLwUFpJfGl&#10;xmCMkYmFUgvZbHGoUxrF8tASAdrUNVUlPu7OWqra4ZwWLpLUfazVWK2FHFi31HWDs0Zs30smhol5&#10;uGfobwj+gNGKylXUztI4R+0s1igJOyGiCOQkaw4IaBXJcWCe7olxRGtL02zoujPWq3NcVTNOPcMi&#10;BUw54OOwmOpEWYsUxTAcGY57QkwUlEw+hj39cccwHolRMty1tlAUMRVCCKR5JIWZFEZSnABwdYc2&#10;TmJp71+xu7tiGntcI6PleTwSY6TuzlidX3L++DGXH37A449+wJOPfsjF+x9QtWusbTGuIiYZcy8B&#10;bWhdxBvfrahcR7V8bpqmo6prlJZDojFS2HMRa99CkfdUG4pQ8JfuPb/7F5URNUNR8u9EDhFJeBtF&#10;fOhZ/BJUjIx3b3nz/BkvvvqKqxdP2d68Ytxf4/s7/Lwl+B4fxM1uniZmPxHjREoBsnA21BK5q7XB&#10;alkZUAo+eJETpkTMefG3z/I+GIu1FU3dUVcVOQXmaWT2E/M4U4Yepzy2W2Hs33+IzwnfHpyK+bcY&#10;Zbn1sChN83zg+uvPefPV54y7W9J0oKRJZFxaoV0tO9ss+z+5gRVmP3Pc79ht7zke78V+c+5BFbqz&#10;x6wu3sO4mlJkxOkqCRTRy7gPxAqzqAwqoTU4J+Q6a4AS8X4mJYW1LbnANI+kkmUcXxQpF0KMaFux&#10;Wp1ztj6jbjuccyitJIgjZXLRxBiYvXhXt80abSu8H5jHgRgTUGNch61b6q6j64SBrkohhcDUH+j3&#10;t8QY0bbFuAZtDVqDUVBZK111zGLyYmusdtLFFYXKRVRJC0taOmlFUQprLdZqcolMsyfEgNWKqnZY&#10;qyHHRfbkscbQdec0zUoMSrYvOW6fQexpmxZrNCUFnNHUVbWsHQxmuSbKKJQpIkcrk7jZqYyrOtbr&#10;91mtHqOVYw6Bfjiw212x272hP7zl2N8wTHvCg8bfdfiQOOxumMYj2tZUzQrrHEoVfJxISwiKyAAz&#10;IUphs66i7jrZo2fR+qcoISbaGLQVMiNYbNWw2jxivX5M013Qbh6xPn/M+uIJ64vHdOeP6M6ecHbx&#10;PmeXP6Q9ex9ja7z3jMOemCbqpsHVFWU5xirjwBjxyLcGVzmss8TFFrZo4UPknAlJQndyioSHqYyS&#10;2VYhUvDkNBOiyDIxUvAzhVQSMUkevbEVlTOkuefN66/58vNPeP7lp9y9+Zrp8JY078jhSA4iqUtZ&#10;EukeDlIpzRKlqxRVXdPU6yXudTEQ0o6UInMQS2IfZuYYmIMnRk/KMrF66OIrV0n6XAyixtBiH7zf&#10;7jjsd3RdzfryybJHP+H7iFMx/5ZDLYU8Js/u7g3Pv/wtL188oz/cEuejdOUKlBZmeVN3NE1Ht9rQ&#10;dRucqaQjH49M44EwT8vIbyKXRN1uaFZnsGRNT+ORob/Hzz1KFdljOkMmSZe42HVKUTOLv7mlZE1B&#10;SG2yfxdTFTCUItr2EBZrVVuhrQOlRBI09czzyOy9dOVebsjWOqyriHGmP2xl1D7PoCqsaXFVjasd&#10;2krnlZLHzz1jv2MaDouWvUYZIT2pklAlQ0mgDcY0stNEOAYyX384Akl3VhayntzspTDkkgne4x+m&#10;ByghoCklZLZJwmKUErtYZyR+1VY1WmUUcSGKdeSc6Mc9/bAnl0xVr2jqbplaaEpZwmKWMJyqWlE3&#10;53TtOda1zGFmv79hd3/FcX/D2N/i5y05yQ5fG4dzHaXAcXfH4e41fjrimjVn5x/w+PH7bDYXMm5f&#10;pFtGW3HmW1LlnDZyDWIkzDM5RoxxuGZN1Wyou3Oa9SPW5++xuniMqzuMEYKiMU6S7XJektbERMZV&#10;Lco4pmmk7w9M45F53qNNoV1tqKoGo7TILJ1MjVT53XuTioym02JEw4N3wPJ+xDQT44Q2FudqzPJ5&#10;KzkR88KqL1r+dWkJvRGinJDkJOSnUJInp0m06VG06pqMLjKRKkvKXy68Y+MrIWjI5GBZ01grI/S6&#10;bqmrFm2EOCr+BlnWW4s9rlpet1LCbI8xAjIt0VqmZVppQvDSoccMxtGuWuquRalvsu9P+D7gVMy/&#10;xVh4WwDshx0vvv6K5199xc3bN4TpiMoPzFfZQWtjRTrmatp2Tdt2WCss8ZQl19togzZWzECmo1ij&#10;NiuUVqQYGPs9w+GOGD3GWqxzoKVISXEWGZHorJ3IfXDkrGSPTmaej4zDXrywF7vWUiCGiRgiMSd8&#10;DEzzKDvyWbpC6UTElEUbg1vCUIKf6Pf39Ntb5qGXDtA22KrCOCD73/mDT3vmYcs0HklJEryKsI5Q&#10;LFGoICsFJxaq0kkJQ112rkWY1UZIeNoYIRemJIUkPti3in7daCn4DwS6aRafcmMs1lXvJGwPDH1t&#10;NM42NPUKtKYftwzTDqUMddW9i1rVxpBTEkLX4mpnTE2OieA988KA9pNMWVzdobVwHmKU9LEYvOj7&#10;Q2DqtwzHG1IMNO05m7P3WK/PqZt20fgXUpLxrnOiMddak1Mkzj3Bj+Scsbam6S5pV49oVxvqdo11&#10;LVXT4Vwrh8JpoGTRT5cirmwZFkmi5KSHGNndvWV3+5rpcEuYdhhjWK3OqOsWY5To8ZcY1ZITJUUZ&#10;xydx5ZNVy8MpTNLKxKSopmnWdN0ZTbNCLxLKnLMQ85LwQ5QWpruw3ZfPs6mlICphx5ci/AlZxUg0&#10;rHwdUs5yzRbTIGcakVQaiY+1RgJ+tHGsV2seXz6mqVs53FkhyIEil0UaqsC5TtwRtaEk4agopXCm&#10;onI1ddWgFslgypmYFXPIzPNMVSW6dYPS7WmH/j3DqZh/i/FQzGOcuXr9gmeff87Nq1fMwx5VopB/&#10;rJCztHXiG55EArVQZoTR+zdueOJmBn7qCfNIu7rg/PGHdN3ZOyMPpTV1u6JdnVNVNUrJ2LIsxUwb&#10;LV7urlr0vpqUxXxDutaZGAK2bmm7cyrXUJAu/CEHO4TANI1M4wEfBhkrpiXatBQ5GJSMUoqUA/1x&#10;y2F3z9iP5KhQpsY4Q9GB6I8E3xPmAT8fCNORGGbZQYa4WJImFOKbbmyF1g40xBwIQUai4g8uN3lX&#10;VdjKSRGhEKLH+yWLPYZFny5seNmLI/7jy94fkKmGNpSU8FGkTnXV0tQtAJVrqKpGdNzRC1dhGevX&#10;dUNlG9SDr3kpUMxCgLpld/+W42FLmD1aW7r1Befn7+GqBh+FBBj8CChc1WJMtaxfxMu+btaYqiEm&#10;KbzzPDCNPfM0LCY6MmVhiSotpWBMRb06Y3X2Ht3m8VLEGxSGEAMxJVCWvITlxJxFgrXoqY2txQ1P&#10;GUJM9Ic9t6+fc/fmOf3uhugH6qZmdf5YCpYSoqFCvfscx6W4ZbFTk6hcJKVNDg0RpRRN09F0a+nI&#10;EXMayWGX1UEuUB4y24uWgq6lqIN7x6PQLHt57TBGPjdC6BSJ3MNh0WhD5TrqaoWzDVo7rJaOvK5a&#10;2fe7hpwLx2OPD5GmbmnrjpIVs59JJWKMoXI1zooZT17i3kqGmOS1KaVl478Q/TLI9RwG5uNA4xKr&#10;sw1Kr/5X95MT/rBxKubfcoQS2W6vefn0C148e8pheyf7WF3EEMZoylL2jTFUxr0r2HLzTu+sUSXY&#10;RLrk4AdKzqzOn3Dx6AdiHPNg5FLX1E1LVS2j3pykmJNRqsjocCmIMo7UQv6ZByl0OVOUoa5XVHWL&#10;WjpWtEZZ6VZk7OigiNwJ5PyRFvMVYRUXlIZcEuPQMxz2DPsD8yxkP0iUBxZ4DmQ/EueRsgSoaG2F&#10;jJcCMSaUcljbYhf9eoiTFPIivAC5SSthEFvRi8cgO+JpPjKOC7EuPzxf9c7wUwpylCJPedepQ5Z9&#10;6NST4ixGNK4iJo/Shqpql6JQ5PBV5PrWVUNT16KXR3b5MQX6fstxf8N02BGmgRiCFDQtU4CYAn46&#10;yG69WbO5+ICLRx/RtOfCD3A1rl5hXU1OmXHYc9jfMU29jNAf1htVjXUOa6wUtIfO07ZiZqMV8zwy&#10;9Ac5XNy9pd9vFwtXS8kQJk/OSgiLZYlFVVYKz7Fne/uW25dfs726Ze4jRmdWmw3n50+oqhqt5P1n&#10;6YJ/R1QDjcUYmRxorUW9USStTSn5zITomcPM5EcmP+DjLAfKon4nGysGihxIZaHlKEUOD3KwXdz4&#10;HtQX74q7WPw+HCqMbWjqNU3TSTiQsWjtcNa966Y1hn4Y2R225JxYdWvaulmyEGaZXCzETJXlYJJz&#10;lteqfsf0T0kONsYYnKswS2BSDLPkC6TEqrO0m83Ccj/h+4BTMf+WY5oPXL95zsuvnnH18iXj8R7S&#10;jCoRrWR8LGM4qKqapumw1iLEWSkOOWeUgq5d0TYrudH5CVSmXZ1RtyshPIWw7B0jKQbZ58UgOz2p&#10;XbK7UxZtKnkoMakZx4HjYYufx2UvatDuoSvK8nNGmOxV3UkMaSWdmtEV1i4j7xRRSopcZSu00sQc&#10;8dPIcNgxbI/MfSSnTMozpQRMJdI5laMcdCpHs3pE3V6gjCGEmehnVFGLnrmS5LMwifWqdjjXiDzK&#10;ObQ15OX7MUyiXw+D+HsvUrsHlj9KQ0mkIIUjxkApScxMkOmCyJ+CrCeMIeV5WQHIexxTlM5ba+nC&#10;imS+L6zDxT8+4f3I0O+Zjgf8OCz8gok4z5JCpouQ01KkatZ06/dYb95jvX6EdY2ItVwt8bBGiFLB&#10;j4QwQdG4uqNddvlaachSPEOY33Xt0yS6+bE/sL+/5v7tS3bXr+l3d4zDUXz3lylMv9sx9iN+DvT7&#10;Hf1xzziNHA977q+vuL96ye76lmGXIEO3cpy/95jLxx9SVzWQZApkpJhpY7BarrtzMnK2S9a8NU6G&#10;ygqU1sQcmMJALmLjmnNeJjWzRLOaFq1qCoZcDClrUhHTJWGRG5kqaIlulX9ncXn/hUEvUyOZ6Bjr&#10;qOuVqDSMfO7VEhT0sF6xzqK07NPbpmO9WsnBOkRZlRkr8s2FTZ+X8X1Tr+i6NXX9YGo0kUpcDgm1&#10;+EKUgCqBFD3j5InzTFtDsz5D6VNB/z7gVMy/xVAUpmHH21cvePXia+6vXzGNW8heoj3Lsv8raeEg&#10;S1Z0jH4Zty+j40XbKvt1RUyelAPGOLr1BXXTUXIiRfHJlqzpSEoZFEK4MYvrFmq5UUlnUhaLz2kc&#10;6PstPkyLo5bcWGNKFKUxTlLZZO8rN8hSFBTpiHPJTMOR42FHjHHRtS/Es6WQjcc9/fbIdIwkH0kl&#10;oKpCuxLSmCJDidiqkdfVnZFLZu575kHG4sYajK2EYZ8CaNnrV1VHVTVCUjOWnMUFL+dARgq0RnbJ&#10;VdUskwnxyS7LNReXN7nhP6wIHkhXoLBVTU6ead6JMx1KinQUoxLR78v79UAEFL93kWyFICE143HP&#10;eDjix4AEhNXUdYdxFm3FBrZpz3DLbhaE0CUOgchYerH31Qs5TxtDVXfU9RoFjMOR4/5O8ujHI2Ea&#10;Gfsj0ygd/Dx5pnFkOh4JPqNsA1pS93KClAvjMHLcSTLb9vqK7e0th+2Ww+0N91dv2N/cEYZIigpr&#10;YX1WcfHkPc4uH1NVi4GMlU4YRNdvjZXX6xraJbpWa3lt4iHA0q0vU4hqJWQ7DDEl5nmioKnqCynm&#10;WVGWMfvD6NwasbK1D8l7SqZTwl2Q8Bj5/IpJTcoJuxxUnauWIp/fESbVg+MhsooBhauEkxBioijF&#10;atVhjXtXwOWgp7Cmom3WtHWH0gbvZ/phyzz3aC0HhpRmVJkxyOdwnGYOw0SKkbOzjmZ98R8k8p3w&#10;h4dTMf9WIzMeb3n+9EtePH3KcX+DSjNOK5wx4nEWhewUkxe7TL90m0Zu0AqWbgBmPxIX4xVXVcIG&#10;r8Q5zLqKHCOzHyVgBfF210oyvOUGI51+SuKSlmKSm1FhMeCQjjkunXBBo20lTPulkOeCFKYYZCQc&#10;PH7p/LZ3b7i/fsE87iUqNY6EOEkxy0LwOe56xp0nhILSGddZNmfnNE0n1qYqU9U1rpXi5qeefrfH&#10;z5EchVEtMjUnMqKFcW9dg61l1wmFnEVilJOnLPtsSVIT/3bUcj1ylmJdlrGs9Ifohc9gjZXpxSKX&#10;yjmQs9iZKqWpqjVGO/r+jvvrp0zDHrOQ5oKfmOdhMQ+Rg4MoDgbmsadkRbu6ZH3xAc36HNs0dKtz&#10;Vqtz0MKfAIXVUpgAQpjxS364UkvmvBKrX4p0kilH5nFZK0wDcZqJ00zwnhyX93/2zNNICIGiLSnD&#10;NAyMw0iYI7kYdNWRomY8jvg54+fAeOwZDwemcSJ6KfxkReVgtbG0qxbbyKSlqoUImGJgGI/kJEWz&#10;cjVN3ciUIwmZMiVxOlSLzEw+4y1GWVknTD39cCCmRNNccLb5EFd1FMRHv2nPaZqNrAiW0bkU4cUj&#10;IUZKRvbmyor3+hLkoxemOUosjlMuzMEzzgPD2DP5WbzfU2EO4R2/YA6RmCSx7cG9zixqAlFWaDQi&#10;1RyGI8fDlmHYM3tJZJMDuaGpG5yFUgISG6cIMTEHkbBt1g2u3Zz83P/AcSrm30Is01dyHrm/fsnX&#10;X3zJ1esXzP2WkryM2EVNs+zEPSnOlJQwVrots+xd67pGKfWua3S2oqpkzDzPAyl66WSUlS5xljGt&#10;dJXIiDJJalbKWfam1YqqXot8ySyyHyDMk4zmg3QwxtUSMrJo1fXCwA3RL3vsgA+z/Ex6mAwklNEU&#10;Et73crBQQnTyY6DfHxmHiVxkQqCNpVtvaNoWrQvOKZquknx260ABWqEM+BAYD5E4z6DLYrDTYF2H&#10;qWqgEMOE9xJOIl2yp5Ql7MOICx5kYvSykpCTjLxrMll/91qN1lCydG9RpiEoYb/nRRlgTbX423vG&#10;Ycdhe4sCuvU5Rlm8H/ALv6E83KTHAT8OKGWpV4/ozh7TtJuls27RWjPPPdPcLyuLFUYr5jAyT734&#10;rMf4Ljksp4Qf+3fERT/LYcEPB+bpSJgm4hwJPhB8YJ4nhv7AcbdlOI54Hxj7kWF/xE+emJA9v6mJ&#10;UTH7JJaquRBjIgYh4hUKi1U9TatYnTc0XY2rDLYyVE705DL9yDgriWuiesiUjBwGo+yJKXnxKJgY&#10;55Fx6hnHnn5c/OXnGWMb2vYxTbPGmUpIfW5FU3WSKoho6UuO4jGgl1VREUmdsY533vAly/uyFF5Z&#10;v1Ti6b/4qk/zIJ/v/KDUkJF/fkfyFKfDaRqZ/YxRStZLWqxn57Hn/uYNN68Xo5rhnpQ8WiuqqqHt&#10;NqxXa5yVz5pMXLQcuIIw7SuT2WxqTL06deh/wDgV828hMuAJHHdXvPzyC54/fcru7g15PqAerFQR&#10;clvOUXzUlaJpOzZnj6icBDDISLhdQjMyxog7mbEWP4/0xy0hTIuTln7HxBb2ciYHcWOLi85ZLFAb&#10;qqajaVY07VpS1xYf73HYE+YBtEJXLXWzRmlDTOLkZl0NWgh7CrkZskiu6npDuzqn25zj2o5SEt4f&#10;iHEQ365UmIeRw3bPsJ+XDlGuVbuuaNsKYwrGKpyzi7e7wTUd7eacerWmlMjUTwxHGVsr56jaDXV3&#10;htZOdsPDjnncyxi85HehJUprMdEpCe+XvO4kkiFxcJWuX4JqFvOQFAhxxns5NJUi3AbIMsbPMp1I&#10;WSYpSjmG+yPzsKNuHFUtnWIMS5qZdijTEIInTCM5K1x9Rt2eU7fiimaMIcaJ4bjFT0cpMK4mhMAw&#10;7BdnvLgUoEWzvawx/DzKLn7qpaBPR8Z+J1+bA37y+GnCzyNDP3LcjvSHGe+la/ehEJI4/cUM3mfm&#10;KTBPmeALIcqoOuYgxTcWdAFroF1bNhcr2tWKqrLiYqgSagmscbaishWlFIZhzzQP5OWglHNeXPtE&#10;gunDTN/vGYYDMWbISohuymHNCq2FKf5g1fuwKipJvAbk+qR3DohKiaOijNfF9R/koFtKRpZPYr0q&#10;B1gxsEkxiOf7Mvo3y8/rRcpoliRBcYAbGPotMYbF2tbip5nd3TXXz37L26++5Hh7Rwo9xkLVdjSr&#10;DU29kqhjxWLZK4efB8VFTJnoI5VOrDcdujpfyH4n/KHhVMy/ZShApDD5Azevn/Piy6+4fv2C4XgD&#10;caZ2FVUlY145iWusddR1y2p1xmZzQe2EQf670XimKGGIi5+1oxQp3FqLd7vI2qIU82XHHrww1HMK&#10;MoauxIwiL/s8pR3ONDgrO+Zx2IkvOhpbddTtZtGCV7SdmNhUdbMEaSzBGlo0487VkuxVNzJJSDPz&#10;dCT6aXmtGj9MHLcHjtuZMErRMJVmvWloGosiQB4pZSD5PTGNaKOp2w3d+jHN6gxjE34cOB4iKYi/&#10;ed10oDTRz0Q/UZYi/QClhGvAcgCR7n2Cguyc4Z25S8oyAVlaN0DIgM7WVFWHUpkYR3IRfkLMQVYJ&#10;MQCJFAbmvieEkbrt6NaPsaYGBXW1oW4u5GAzTUQfKIvrmrFOmNBK1hjzdJCOfsmTiUFWMDmLg5iM&#10;LCQ9DhlQk1OSRLNFyphzlJ8bPXGStYq4oxgyEv1aCuLOZixZGwqWlDXTHBiHCT8loi8iEVw+XzEH&#10;cpbxurFQ1Zr1pmVzcUbT1jgDWiUyD4ZIwq8QTohI6VL0UmSXZ2+tlZF6KRJlOhyZp1kUDKZF64qS&#10;hKMhqxEoSiZFfX+k7w94LxLFQkaRMcvuvSwd/zsVw0Jie/iELAr6d1LHh3Ad70dZaTz4M5gl68BI&#10;kIw2RpLRwsw4Hej3N6Tosa4hp0J/PLC7ec3t85fs38yUBPVK055t6M4vqdoObSAvkk+0rAUowp0B&#10;mRzEkIk+07WW1fk5nCRrf5A4FfNvGeQGoRjHnrcvX/D2+QuG/R0qiW2oXUxMrK2om46mXclI2Sys&#10;6rxEbGpNzpFhOnI8bun7nRjBGNmFK6XesYKde2A2z8uNR27swY+iVS5l2X07OdUrTUZIPg/2k2E+&#10;sr+/4rAYzmhlcXWHdQ1V3dF1Z0LSMo6iF6ctYykF/DwT/LwQxXhnv6mNeKO7usW5lhRh3I+Mh5kU&#10;QFtF1VnaTYV1ClJPiVty3hPDnnncEdOEdpa6OWe1foRra3w8sL8b6A8SVaqVoSRZJyilfue+leNi&#10;KSqFuSATCwnMCBSlJcik5MXOMxD9wDRu8fNBAmuyjH/V0p2VImsRpR+00TJyT3Eip2XnWUR94OqW&#10;yknkbNucseoeoU3NFGaGXhzx5EAmUazyS+TaCYkxC69hlvf14X3Py3g4Z4kQVYu3QCkSKyrrA3md&#10;McxCNgwGpRymqrD1GluvcM2Kqukk3tM2YGpS0YQMfg7My8g9l+WgmAK5RDlM5IJRhrqu6FYVq7OW&#10;1dlaxuwWjC1otxxUFua9UeJ8xiKTk68rShbFRAgTw7DneLjjuL2l394zHA6Mhz3DcffOK74syYK5&#10;ZMbhyO7uin5/JzyP8pCGIORPVKEksXlNi4bdLol9eskV0Hoh6mlDynJoKWRS8oQ4EsP0bjTuqmaJ&#10;4M1kkqwEpgPTuIdcqOsVWjmmoWd3e8Xh+jXjbkdOiaqF9qylO3/E6uySuukw75QXgZRkvfOw63HW&#10;UDuHKuB9QKXCZuWoNudwcon7g8OpmH8LUYD9Ycvrr7/i9u1rih+pLVijKEvXbFwl1pB1izaKFGeG&#10;ccex3+FDoBSReY3TkeP+hv5wSykZa6plZyej3apqMMZIVxmFda21oSiW3Oks3tgs6VvWSWHHiOTo&#10;eC+uccc7tjdfc9i+ZRp7CoW6WVM1K9zD89SGlCI+yP6dZcQ7DyJ7KkVYvlVdUTWNyHHaDXWzxlUd&#10;KWSO+yP9fiD5gtIG1xjqpsKYjFEjrgpUlSSE5ZTJBJTVGCcHAm0sqYyMfc+wD/jZM4+jrAdyWKRQ&#10;CvXOrlOiMXPykn61yMhkOlHIJZHiEgk693jfE8MkN327RHtqCQJRi1Y4I85xIB2e/E2FEiM5zlRN&#10;Tbd5hDEVMXqg0FQtSlv6aeCwu2V3fcXhbksMkaptqdr1IqfSMqJedrQ5RaKf0dZQNR1KiR989DPJ&#10;z4t3+RLMs+x0U4wEPxHmQYr5DCWKNamuKmzVYl37zgAmZYhFEbPIrEJIpCXKlqxIS9JeQkyHpNYU&#10;nKtYbVZ064ZutRTzpqJyCls56nZN220WJ0Ar/uSmEovXxVkuRo8PQhQc+i277Qt2Ny8YdjvG3YHD&#10;zT3H2zuG3R1+2JHCLOS1GAnTyHC4o9++xQ/Hd8EruUSZCvCgSFgMjLTGWScpelbcFo2WMBSzhBQ1&#10;TcdqtaFuVjIuX4ioMhETe1w5/EVi8GJ9PMr6o6472vaCGAK7mzfcvnzK8e6GkhKuNlRtRb1qqTcb&#10;mnZNXVcYI8Y1IUYKBvGoj0Cmto7GSQ57jJFpjpAT67aSPPSFD3DCHwZOxfxbiClOXF095+WXX7K7&#10;uYbkcVoKucjFFDFL7GaMolnOS9eT80Iw86M4kS1FQ2spxKCY5x4/TyhtqZzsD6VjkbGxsWIWI8Q1&#10;hXEtZsn7ZknTkqK86Jz9xNzfcLh7zXgQy1ZtLKuzJ9JBVCK7gfK7ffPy3HKK+Gki+BmtjUwZnEFr&#10;mS5UtsLZhlIMw7Hn/uqG7dWB4ZhJuWArTd05qkrT1Ir12Yb1o/dZnV1QNTX1akNVn71jDINEd6Zc&#10;mA49/T5yuPcMx57EjFYyfn54/elBa56CaIyXLlviX5Nke09H5mnPNO2IflgiRM9p2g1NtcK5WmxA&#10;kTF9ihM+jIQwklOUXateOizfY21D3VygkPxxSmEcj+wP9+wP92yvX3P3+prdbaQoy/ryktX5Eyl6&#10;Vg4ND4QrFCgKzrXU7QZQ+GlkGo+EWaJM5XmBVmLEUnLCT0fm6UgKgRwhBRmhYyzauHeRtfPkGceJ&#10;aZwZx4mxn0khyBja1uRiiFGKuNIs0aYFA1TOstl0dK2jbR3dpqVuLK7SuMpRNy1Nd4azQupz71wO&#10;hfMwTwPTfMSHgRAG/Hxk6u+ZhwNkh9FrlH44fIgDXhhHpkPPsN8x9fdMx3vmcZEKLjKvnGQdURZW&#10;/EPcalWJY59aJGHWio2yWCSLeqGuG5pWUvOqShwSxVNflCMyAXmwDZZpRQgjKQYh1mXod3fcvPiS&#10;m69eM+09VV3RnW9oNmtsLWsrW0tmgvwdHlU01jZorYlJMhTcEhCklby/0+zpJyEyOpOomgZtT7av&#10;fyg4FfNvG4pnvL/i6unnvH35grk/YJbdl/cPki7Ry87zIJ3bEv6hjF18rcUkQmtDVTXUjXSlxlZy&#10;o/aT6JON7N7jEubwoIFVSFyo0mLbWlUNVd1Q1a0Y0iwe2VYrGlejS2Q8vGG83zIfZR9ZN5ZufU63&#10;uRRjiyJdbCkFjeRrU5bdJYqsMkUX1DKCTDGQ4owqGa00OSbG/Z77N9fcX/fMc6EYKIZlNO1xTUV7&#10;8R7N+gnadmA6qvYxdfsYY+uFVT5jjMbVLalkDruRu+tMf4SQCz6DjwafDD4VfIzEDKVocjakLBnm&#10;kCEFyjJCLUViN42tpfg8yKa8Z5omxnFgGpc88DARvZedd8yUtIyKAYXF6hYKpBBQ2VB8YXf9lrev&#10;XnF3u+Pmdsf9/cwcoVq1rB+/R7O5ACP2pNaJd3fMET8PxDiLKU69JnovFrrTInnTtcTfshjgKC3n&#10;hwwKjbENpVQEr6X7Dgk/euYhMIyBaQx4H5eHJ3phbpcCOUPEEJQRzXUOOAqNhs7AutacbSrWraFt&#10;Hc26oVk31G1L3Ta4doV2LWVJcZP0vYyPgbD4z8cwLNMQL37rWLRpcXaDcxvq9VIEK0sMXg4dg+e4&#10;mxh3I6XMoMXjXRLJErZqaNoNrmqoXIuz9TuTGqUlEEWrsui85YAoPg9QkP11SsuKIs1LYJHE5z78&#10;GUWSQ5wRQhyl4MeRw909t29ecfPsmv42oorGdY5m3dKsOmxdoZ0RTwEj04mUAgoWHwE5KAg1NAsJ&#10;LifQwo+IKdEPI9NxR+cy3dk5mO6bd6ETvoM4FfNvFRJpuuPw6ivefv2U3f0t5IhGMYeZYRwYpwEf&#10;ZumodJGxtBNnqFIyrq6oWwkhcVUlN3ErHduDZragsK7GOJGN+SX85J1OPMtOmAcDDqUw2oh7m3PC&#10;8E4Bq2VfGPotx9uXTMeBOEPlNG0no2phwFeyk46/08VabReyEWhXg5VOtyD6Z0qh+BlywqBQKTMf&#10;B/Z39/T7Xoh9FuJiuWmbltXlE9aPfkDRmtubN1xfXTMcJ0kc01ZY5GnGWUu7PsM4x3A8sNtNjAmm&#10;pDlOhuOkGeZMHwJTyqQiiVolG1LUlLAU8TiRUxEf7mpF3ZzRNGdYW4sf++SZh1H02HMghUyeJ/I0&#10;U0JBJU2OiujloJZTxlVrjG2I3gsRbpiZD0cO11tur3qu7ibuj5FhhqyhWtVU6zXKVqQCWYFeAjy8&#10;HxmOtwQ/vvNnn6cBP/ZiIqTcu+Q4CVrJlByF/a1kQmNsR4yacfb42TMcB/bbnn4/MgyREAtgltG1&#10;BH/kUkixEFIiKENWTlZDKdEo2Dg4b+BspTlbWVariqataVY1VdtQNbVo/m1DKlquzZJtb3Qlbn8K&#10;Qpje7aSj9+SQKElDsajihPzmGkzVgFqcCCtDvREPglgirm1oNp2QSZWmXZ+zefQh67MnNM2aaokD&#10;trZaRtjikKhVWYiZEsOas0xuUFJMY5hl8hI9ShWsMcJrYSEZZpGXGm0W4xtL9IHjdsf29R371yNx&#10;Attq6nWFayx1W1F3Da4RS11XyQFdFQU5kNMMJUmSoVJCxgszIXqR1hlFKZF5PDAPR1obOH/UYdpH&#10;J8naHwBOxfxbg0JKPdu3L3jx5RdcvXlD3x9JIVJyxC8GIlpr2qajqp3sEF29jB/F0SwsI9wYPBQl&#10;Ht9tR/XgyR5EeiZdwcPoV9zjQKxDQ5jx86JJngaxfs1l8YCO+KlnHg5M/Y7hcMfx/jXz8R7rFBdP&#10;znn04YfU641InMZBRotKGLZKiXtcQRKucinEIiY0KLm5aQUlBkryOGOpTE3MmeF4ZHd7w2F/JGSx&#10;P23Pznj/ox/z4R/9Me//+E948sGP0MD16695+dUrbl5vOe7eEMIWNDKidA3WNuSiGPsD43AgBPBJ&#10;MwXDHGBOiSlMTH4g+lkKRVSUbMkxEsORHMNiVCLOYeRCDh4/7pj7PWkcyH6GmNAxQ0rys160+PGh&#10;o5090zwRQ0AvgR8xSPBMioo4JabjxDAlJhQ+KeIsna+yGVsZjKlkWFrk85LiTJgOpDhhraNyzbsD&#10;n0xcZL8uoxFZHSiWYJ6cF46AOAmOw8gweGYfmeco1yeA94mUi2SClyIOdTkSfpcmS3oIj1GK1hY2&#10;tWK9MqzWllVTs1qvaFYrqpVwK7TTZJ3kcFmE2wHgqoauXdG1HW3TknLkeLxhng+Lda74sgfv8eNE&#10;iQlra6p2zersMe3ZI+rNGe3ZJd3ZI0wNOR8kwa5Z0azPuXjyERfv/xH1avO7xLxFt61UoagssrSF&#10;MChEtrJ0wos8bSGoyuBa/BXUYj6j1JKjsHjM5xQXwuniYWAb8a6fIsP9wHRIuMpw8f4560cX1OuG&#10;bnNOt76kqsQ2VivZiecc3/khqMUfApXFEXhRJojJzRKpmyLkQlMZuosnaHexvGMnfFdxKubfEuSS&#10;GPo7Xnz9lK8+/4Lr6yvGcZDCq5Wc4o2hbVpWqzV12y6BDiKbKjmSiOLTvOzIjHaSb17LON2HwBxm&#10;6boX4pWQ4URD+3DDF1b2RAqyiy+5yA1KS3eTwoyfe+Zxz3jcEnxPVRnOHj3hyY/+lCc/+jNcc8bU&#10;H5jHA8o8xFgq9GK8IjdDae0T4lJnjaWybjk0BMoD+15LKtdxv2N3c8dhOzCFgmkaLt//kA9+9CPW&#10;j87o1h1nmzPqpiYXD6VH2QAUSp4paaIkOQQoXZEzjMOB4XhkGDPzDCFCLIUpjIzjwDh4psEz954w&#10;B+I8y3UpZclwd5RsyDET/Ugcj4TxSJwGkp/Jfqb4QFn+O3kJd5mDZ5498+SZB884jMzTTIwQYyFF&#10;yFSU4khRk5IiGUuparTVIp0yhbo21E1DZa3Y2eZFH7/s5kucFnWDmNgYZ3FNI/4DzlFUoZT4LuI2&#10;50RKnhQmUhwJYSYkRcKSsyEXMVDJyGSgaEMphpAiPnlCyoQiZawoSEsxqVVhVWnWrWO1rlmvWppG&#10;DIds09Guz6lWHbYWb3zJYZeO2Bgxi3HGUUpZAl52TOOBkoQgqLAoHPohlMYLodNWLU27xrkG5Ry2&#10;7nCuwc8D0/EAJdN0K9bn73P++CPOzh+jFMveWQp1XmJXU5SxuaguhMApzm1iw6sQYxnZi8sMDOTf&#10;ouzZgcUu1mhJl4vLBMwueedKO0oRKWFRnvWjjvd+/EPO33+Pdr1mtbmkbVconYlxIoSeEI746SCs&#10;+UUa+SCX0ygxTUIt/08OFDlLAl0slnbzhNX5++9sc0/4buJUzL8lmOcjb9+84MXTZ1y9eslxd0Pw&#10;vTBT9UOxrTDLns5akcdYp6icWVi2i4XrYk5hbEVTNzLCi4Fx6sVs40ECxmIxmgJaG6xtUAq5macI&#10;S/G1zmGrJZd76TnKux2jJJS5uqHu1qw2j2m7S6Kf2d6+ZBoPVO2KqlkvjF8haD0QhpQ2FCVObrWT&#10;3aRWCl1E6ytFKTL2A/vtHdubGxmLB8ha051tOH/8GOsUMR7JxWOsxjpL1TjalaNuDDkmpl5CRayt&#10;qKqVkKkWEtcweKZZEYsjKiWduc9MHsYRxqEw9YHp4PFzIiaIUZOTkV16ghSyjNLzssxPCiJkn0mz&#10;J84TwQd8yswh4efMNGamKTPNMI6R43bguD8yTTN+joxHz3HXczzORNVg2jO0qzEWrIOqrmnblcgL&#10;c4Qcsc5IqEfOkvE+DzJGNpLXLQWyEq5CEFZ1CrO41IVIDOJLH2ZZD0TlyLojFy0FIEEqvNvRh5wJ&#10;KRBSwmcRdikN2kBJBZ0KjYF1o9msLOtVw6prsVZR8Limpru4pFlvqDuJLu1W53TtWrLd3yXsSSE/&#10;HO8Z+h0le8kUCIudazFo02JMK4eS6MXLwDmKeXBxE3mYrWtcU7M6u2B9+QGrzSPaboPSGu8Hcclb&#10;ZGZimSyFPMQZH8aluxXTppwDpcjKqEjMm6gJFvdE4RAIi19rs+ziG1ECJOGrsOy8xSe/wjUtq4s1&#10;Fx+8x6Mf/JCzy0vatqHrOrTRzPOB/njLOLxlGq7x4540D8Q4krIccMyD/76VLARpCpSssdSSwJYt&#10;tm3ZXF5SVUKQPOG7iVMx/xYgl8D9/RUvnn3J1etXonmdhqUTkBtJTh6Qrtsag6ucaM4V7xirLNrV&#10;jIxNnRX5mjEGH2aO/Z5xOAoJTcsOXVzkpLiXUhbiWaBk0XmbZZTfVBIdqtXi9b5s311V03QrKR4K&#10;rKvQrmbod+xvX6FUYXX2RKRTD/nYRUaVxkgXQ0EOJtZitEKXIq5qCnKYmccjw+HA/u6W7e2W4zER&#10;EhQKTddy+cETVhcdqEiMPalMaKNo2zPWmyc0qwu0rZYbcsC5mm51RtOu0bYmRMVwDPRjYkqaKWsp&#10;SqoQs3TJIYL3ME2Ffkwc+sg4pKWb1+RiydmRlv/N0ZCTkjG5h3mMTENgCoUpK6YA86yZZsPkDXPU&#10;+KAYx8QwRuY5M02B7V3PzdWR3W4mZEV2jpDFplMV8QxwrsIoTQozJXvxDqjlYBbnET8dJbQlSDBP&#10;ipEQIn6YmMaDhKdMXsxFgkjZ/DThp5l5SszR4JPszcdhkoNGzKIpT0W61lJI5aGQSzSv0RabFbXK&#10;rGrD2bpmvalZr1va/4W9/+y1bMvSM7FnumW3Oy7stZmVVdUsqiV2QwJagKAv+t+CAAlUgyJZVSyX&#10;9vpwx2237HT6MNaJTFYThES1MrOq7gIC92bkjThu7znmGON9n7cpsFahDVTrNavdNfVafiar9ZbN&#10;biuZ5hmZzqgFhhIEyiLMfk/0I/Nwxk8D0UdyWMYCAFpjCocphcpGFoeEcwWmKHFVQ7u5krF1KY6L&#10;GGemqcOH6bcY3qcQHGRq4WeJwc1ATJ4YJ8JTqFGSbj1FAc2IUE8uSTEJw0EigMXdEUNYir342o0W&#10;jUlVtzTbC1YXl6y3K6q6WMJnFPM80J0fmIZ7oj+Q40D2nhQCKc1k4kf3ihRyCft5+vgfz4oUiUDM&#10;lqqwrDct2q5+LOj/RJ8fi/kfwTP5M+/ffMN333zL/v6OOJ1R2ct7KqfFkjaRkqcoStarFVUphVVG&#10;4hPzIoyLLLxwFM6WVEUFCvqh43R6YJp6jHYUZYPRbuFFyyEvcZjTx0LuioqyrKmqiqpqhRyHJEHl&#10;pSPR1lKv1pR1DRrp0otKQl+mM1W7odlcCyAlSZzmPPXLjnzpYvJiXSLDIjB62i36sWPoD4x9x/lw&#10;4HjsGSdRNmtraTYNV8+vuH5+w3qzwdhMVh5nDW29oq5XSzTlSlLYosePPUpl6qYFZei6if3DkdNp&#10;YvQwBphiJizjUWPBGNkqx6SYoqKf4DxEuiEyTJlxXP45wTQlpikzTopxNoxeMYzQT9CHyJiDfIzZ&#10;MnvDHBw+FYRU4rNhSgqfDNOk2R8D+0MkJksyjn6SVKwQZnJYdrJGociEeSCGXrpibT8CalLO+HFi&#10;OJ2YxoF5GJdQlDNDd8IPg3TkIRF9xs+RMHr84JnHwOgz/ZzpR0/fT4xTZApZ9uU5i9IfRVRCUFHW&#10;om0hSWJW0ZaKzapgs65ZrWvatqCoHK4qqdcb1pc3rHeXVG2LKwvqpmK9EkrZNE7LGFs+VopSlFLy&#10;pDCLX95PhCkQxpm56xjPByH0KdFImKKEBeiSFo/3PA/klCmc0A/JokYPwS/Z7uICkInFMrqOYSm6&#10;sktHIVjeMJE+JhUm0gKkCdHjJ/HzhyDTrrzYI1MUTr0I+wxaCYAGJfoVYyVopqwcxoG2slbxYeJ8&#10;3jP0R7SR13BVruTzQSYPWkkwj+z9JZ8gBInyzQs1ErX45xGxojOa7UVF2W6BH4Ey/xSfH4v5H/zJ&#10;9N2e92+/48O7N3THPWke0TnhnKUoCiGHkTBmCZ+wFqtFSRsWGlmMXqJQlx26VgpnHFpbpnnkeLrn&#10;fH4kxURR1JRVi7F22a1BColpXJTfxkpHvowDCydxjSpHQlxGm2EUrrtSFGWJtWbJ7NbYosL7kXnq&#10;KJs1Zb1eFM4z09AzTR0pR7SxoMVu9PGwXiJbc5aiPg9nxu7EPAwM/UA3TIw+A052xzZQNob1rqVt&#10;G+Gzm0ThDCnNTNOZnCJ2ESWN44HT/oE4T7giEWPktD/y8P6B/WFiThaPZQwiwLLWYkuHtRprNEYV&#10;aFWidElMmsFHTv3M6SiJbuduYJwC0wzDnJi8kg581vQexpyYYmL0Gh+lI/dRE7H4qDidB/bHnm6M&#10;9HPkMCT6KaOKimQd/TgTfBTZugLjNIWzaAPe9/i5I2cZ27KIs5TSzFOg2y9BKPPEPA74aVzG6lEi&#10;b0MihKU7nzzzGPEzzCkzJ8U8J/wciCmT9dNESJG0dORy+1y819aJa8BlVrWmrS3tyrFal1RNRVFa&#10;yrqk3V2y2l7RtGtcWWKcpaxKqqLAB0/f97IGCIuAKwT8shLIKUrmehSLY5w80+nEsD+LsyKMKKtw&#10;ZYs2hhBmxqkjRI+2ThwdxpFikItsmGWX3i+0uOnpeyRchBg9SiO+dVuiWDreOC0FXSx5mYWkt+Bx&#10;nz7/HJ9e40nAOjEsyXWl/H1KQE8xiYLQGJlckMXKBjBNPcP5kRw9bd2y3V6zancfJw/oxUWCkumb&#10;XUSuS1qfWpDO2iyRuDkRlmyAi3XLersDs/6R3/5P8PmxmP+BHx9H7m6/54evv+b88AhxRueAUdDU&#10;Net2jTMFqIS1hsIWRC+383E4E4IklGX12/F14UqcE3FRyonD8ZH9w1v8NAgX2kkgh1JiYVFPDPdF&#10;GCN79LgEr0xM05mhe2TsT4QgRXoeTuTksUWBtYYcPTEE2dkbg586gp+omy3NeifY08V/bFxJUQg/&#10;PiHiusKVi/dcVPNaK8I80p8e6fZ3dKc94zjRd5nzMTEHSUJLeSSGPSEeyUxUpaJpKuq6wBolQI44&#10;URhLDCPnx3fE0OGKQPISq5my47D3PD5MDB7GnMnGUFQiNkvLXjYnKKx87lZrkZOTUFrgLDGJwnsc&#10;ZvphYhwnxtHTj5FhDPSjp5s8x3PkcAgMg5fEscEzh0yI0A0D4+SJeQktQRO1Yw7ISFtpQsykIF1Y&#10;UViKwqJUJkVZIwipTsRQMS7uhGHCT0+c9IRWGVeKX1kpUCqjlRT/GAJ+yvgZvFeMITMMgeEUmCZh&#10;AZSlwTpDRiJgkxBaISZUBqWdKNjNTGtHyiJSrgzNumG92dBuNzSbDXW7FkeGs6zaltW6xZV2Sf0K&#10;glKd/QI1WkRlSXQeYZ6Jk7D0c1YSy3oemMeE94BO1Lsdu5vPWa2vRGyZAtoWuEJoeBLHO+P9yNgd&#10;6E4PTP3xY0ceg/wzL7tzcXXI152iXEJzlk47xSy8gJjws1yawpKYlrPsqrWRKNsYAz6KHdFqSflD&#10;SwriUxxqzJ5Mkox6ZzFGM08jY3+EFGmbLbvNFetmTeGqhaUwMfQPxDCgrQS6pCSBPynPQh9kca/k&#10;RMyeEEcmH4hBs2rXNJvrH3Gv/wSfH4v5H/iZ5p7792+4ff+W/nwkh1kUz7PQwWKMzEuoxKpd09QN&#10;OSdmPzBNoxw2SXKrjbG4oqSsaow1xCj+5dPxjv58j1YGtwjRQDqEGCVMQ0aZT04lUeqSZewt+eZZ&#10;0JEsdLBuTwwjxpgloUxU50VR4Wwlh6Sfca76iBpVSmFcQVGvxIakDVYbyqqhKCrBUs6jHJoxkvzM&#10;NMjYdBoHSd6aEuOcyMqhC40tAk1jWW9b1ruVWJ2qAmdBqbRMC57GqRnvz+TUoYlYo6iaK5rVpyhT&#10;cT6P9IMnosk6LxS6hKjYIlZBZQ06B9LcUZnM5bbl2c2Wq4uaptEYLXY7tZDX5ikwDDN+nsFktNN4&#10;FLNXhDnjx0Q3Bk7nib4b8D6gDGAgpMycsvjctUFpK5MXYyjKgrKwkD1x6olDT5hFyFg1BVVbUzYr&#10;qqalbte0mx3r7Zpm7Wi2JeurKy5uXnFx85KL56+5fPkpF89es716xurigvXFitWuZHVZ4dpSePrJ&#10;oMXrxOwzXR+Zx7wkdmVUlvxsZyWP3DlFqScqF1ntHNuLNavNmna3YbW9YL3esV5t2a437LbbZbKy&#10;IH+j5Nz7aSL6AFlhlUUthTDOPfN0WkbHGo0lTpG5HwnjkgqnFbaoKFdbTFmSlMK4iqps0doQk8CW&#10;5AIbJcJ3CXHJMct7YdGG5MVrJxfghQ4YhMgYY5CdeBQFubxtRIuSsyS6aWUWr/tyaf4Y+ZskatWK&#10;et9YQ46JuPjXhbsgF0Y/T/SnR8buQPJe3jvOUZcFdSVTNK0UMcm6RdZns7ganvIBFkvqR7Hssj8H&#10;gytWbHfXbHYvUHb1j06qH58/9ufHYv4HeJbyQCQx9kfuP7zj/sN7hvMRlQIGOQymceB03nM63DGP&#10;PUZr6rKmKisUSpS105ngJ8hSzMuqoaoayJmh7zif9pz2H5jGE0W1oq7XqAWg8USp8n766D1/erTW&#10;i80GlGFBWcrNf+ofmYc9OUdcVVM3G6pqhV3EcsaVYn3xE9YVSxSqRSslO3VXLAQr8fDKiZKlkwxB&#10;RH9+xE9n5gVwMfY9/Xnm3EXGACxiPKsju8sNz199ys2z1+x2F2zXK+qyFFXy3Is9JwcpOtYSw8R0&#10;7ghzpmou2Vx9iTINd7f33D0cmBPLbjFQFlA6qCxUTlEUinVjeHm94tPPbvj081e8+vSGy6uG0nqc&#10;HthtLc9fbLh5tma3q9isHVfPNrz64gWffvmaV59c8OxFzfVNzXpXUBWGqtDUpcK5jK3AVYqYYBil&#10;I9fLOkNpRfAe8bB54jyTQ6SsNDcvd7z87BXPXn3G1YtP2Vw+Z7N7zu7yJZuLa1bbFc16TbvZsNrt&#10;2Fxec3H9nM3FJVVdUbUlzWbD5vKSi5vn3Lz6lJeffsn1y9dcPHvBs9fPePZ6x83zht2uoKktzgid&#10;L4VMWjJpjMkUhaYuYdUGLq401y+uuHz2nNVuQ7tesdlsaZsVRVHQ1DWbVYu1mnEeBYw0T/T9ib4/&#10;Qc6SZW4EbOL9hF8iWqP3UiizJsyyNyfKlNgjhVZpBcahjaNptlTVipgSYdnFx+W16qdx2cHLbjtH&#10;5FeGnJR47aQkyp+LUfbpwQv2NomNMy8CONmPg1LCTM9ZfVwJPIW9KAR6ZKylLmustoQYCTGKzSx7&#10;MrJO67s9h9v3DMejCN68QGKKsmBV1ayqiqKq0a5YshUCMQwCknEVRpdoXUhgDU9fyxMrzqBtQ1tv&#10;2OwuKdoLuVH++PyTeX4s5r/nJy+F3AMxerrjPXfv3vDw4T1jd/hIPMs5E6JnmgbG/sBwPjKOnYSd&#10;GCO39F6gLfO44CxzpmxaqrJhDp5zf+B8vKc73ZFjoGkvqJq1dA5Pe2okvcs8QS2W3TVKyfh48Sxr&#10;I97mMHeSRuZHXNWw2r1gs72hLluJUtXiR49ZvLdltaKq1zLuy0msdkqhl/CRlBPDcGLyHaCpypqy&#10;KMkpMA17pu7IPJzpzz37feBwzEyzENmMVlSFYbVpaFetcL2dpiw0VufFXuRl9z5KUSiLFsiM3ZkY&#10;Iu32ht3Vl8TsePP9G27fH8hkTKkoGsNqU7JdlWyagrYpqGvLqxfX/OnPfsLr18+5vNmxu2hoKoM1&#10;E1WVeP35a/7kT/+ML37yEz75/DWvPnvOJ5+/5rMvvuSLn/6Uz3/yU16+/oTnr1/w/OU1189XPH9R&#10;8+JVzeWN4+pZydVNRd0oNFIUjM6iAyDTdwNx8hQ5UVnYbA2vPrvk85/9Ga8++xOurl+wXm9xhcMZ&#10;wYg6p7AmY5zGOI11GucM1hqUSvjYEeOIMVA4R13VrFYrVusN680l24trrm6uuXnxjFeffsLrz17z&#10;6ZcvefZyhbYTSk0YQEwXmcJF6jqw2WaunjVc3tyw3l5SVaUkpTUNdSVpf1oLdGb0E6f+xOF4x37/&#10;nu50i587tDJYU2GNJcXI7EfJiPejZJAnRQpi/8sBbNFi6oqkIjFHtCtxpYT1VO0GZ0uGsWecBsI8&#10;48eReRgY+zNz15FCguw+FuacBbe7tPtkNDn+tvuWf8ooPSX5/bz8npRrlsL5lH++2MOQoB2jxaZp&#10;F4iTD16wzTmQsqwXUsoM5xOn23fMpxPZR8J4hjRSVgVtU7NuK1a1+OiVtqTFB6+VwVrJVzDakLNe&#10;dv0eMNTVhrLcUNg1m/WGi91ahHCqXhIM/5fq9mVQ8V/4f358/lDPj8X89/wkYF5CFmMYOO9vuXv3&#10;hsfbD0xDRw6eeZLgBWstZSkBDQDz2NGfH+n7E+PYMfVH/NgtNhMZ2bmixrgCP08MQ7eEaUSKsqFq&#10;LjCL0IYlHc2aQuxkRtCuTwfTUwxkzpIiFZZkMFFMS5xjvdqxu3zBen1BvfjZZXyfhQetDHW9pnpa&#10;DUwD8zR89NVa61BK48PMMJxJMdE0a9btYktSihgCIUT8FDkdZ7pe9sgYS2FlvGi1JoWeeXrA+0d8&#10;7EkpUFhHXdYQA/PYo7Vh1exwrgE8ttSsd6+p2xeczwPfffMddx+OaGfYXa24enbB9fWWm6sLLi83&#10;XOw2XGxXXO5WbFYlrgBrM0WhqEpD0xRcXG549epTXr/6hOc311xebFm1DXXtqCvNZlWzamqcUTgD&#10;1iacnindRLtSXD/bcH1zwXrTUlcGazwkT54z0Qfm0WPIvHq24rNPL3j2vObmpuHm2TWbzY6qsGgV&#10;iKFnHvfM05E59MQ4kpkB6fTIsg/2fiTEiZwlfjXlQEwSNhLjJIJHIlaDs4qmKdhtZSy+212wvdxy&#10;cdlydVOx3hqqOlFVmaYxNK2irgN1k6lqiy01mIDSGeccTV3TVDWQGcaBfuqZxp6ue+R0fIufzhhl&#10;l45SLn7TPNAPJ+bxLAloMZBDJs2eMEyQLa7ZYquVFEpbUK2vqNeXuKJGG0dIie58YOqFUT91HVN3&#10;YjgfmYYOlQ3GVAsNLyIQugW7ovV/3mUve3MkcUDeQyn+tkNfunM+5sX73xF7Cj45JchKOvUQvWSn&#10;x0ha7Gri7AA/zfSPe6ZDB3NAhxmlArZU1Kua7WrFpmmoSynmMSnCcuFQymJMuSQgCkleK0VZ1Gw3&#10;z2nqjcQWO4NWkTidmPtHYMKWBWCXyv3bq8mPhfyP6/mxmP8en7x05PNiXYnzwGl/z/37dxzuPhCn&#10;AZXlpk+CwhY09YqmWqO0YRp7zodbprGDFElhQilDUa8wrpAoSD8QU5R94zyDUtiipKxXElmZZQso&#10;WFXJYEZJ1xHDUswXNbkcIwKWiWNP9D0ZyUs32iyRjWuKosZZAcIsNwV5qy+eXmsL+ZymkWkSLcDT&#10;SaCN5EJ7P5FzoChqiqKksA5ny2WkqYgh0Z16+j6C1RhXoJPBhCzfszSSU4exkapuaJoVq2ZDU7Yo&#10;NCFGrClo6y2la8iLkd3ohmmCt99/z/dff0c/eOpNy4tPXvP600949uyGZzc3XF5dsbvYsdtdUNel&#10;FD8CxhnKytGuG7bbLbuLC3abNeu2oi0MTidII8mfSOFE9D3jeGbo7pn6O+bxljC8I03vMXqkaWqq&#10;UrploxVOg4qB6RQZTpkYM5fbij/97z7jpz/7E3bblqrMlKXCqIkw75mmR+bpkeBPxDyBCkAgs3R5&#10;WVYsQgoTkAgIXjfGZc2x0OCkMAVS9mgCRWFoKktTWowDWxh2uwsuL5+xudyxu1pzdbPl4vqC3eWG&#10;Zm1xZcSWGW0SqGXdsfzcUwwMfcepPzL7npwiRisRGroK5yqsk4I/jT2n0wPd4ZbxdIcfj6QQyMmS&#10;gyJOMymANiXKOpRxlO2O7bNP2F48R1vHHGb6/kzfyYXYDwPz0AuieDgyTyPGVLiiIWe1tKBZ6GkL&#10;jIklUU983Us8qlLLWDpBjiKQy6K2J8l0JcwTflreuykSwkxaVPlPP5enDl8Zi1oy6lNejJs+Mh7O&#10;jI9nVMrU9RK+UhmqxtC0NU1VUZeSx/BE5gs5oW1FUa4oXCM2uMWH7mwNUTGez5IDfz7w8PjAD99/&#10;w9e/+Tmnx7dUecCpEWUMyhQfLaU/Pn9cz4/F/Pf4PBXzwJO2bKbfP/D4/i3HhzuinzBa9rXRy5vc&#10;WkNVlGilPnbjEugA89wTQkBrix8H9ndvOBw+MHkRD8UwSziFKdBauvuYJEs7P30OSVS6McieMMUF&#10;biGLPenQo3h6M1GY3kpCOUA8zlop7ILctEb8rRIhKgtHObQT/smvm8VTnvMypkyynDRO4ibjkvOc&#10;U5SOBcU0jjze7dkfPD5rUlKkMWFCxhpwLmFdpKws7WpD226oy4bSloKwTBGNRKoabZn9QD+emb3i&#10;eDjx9vtvOJ87di+e8eLzz3j28jU3z58tRfyS7XrNul3RtCvadkW7WdOuNqxXG1brFavVahkdl1SF&#10;xqoIeSanCc2EVR6jIjl5gbhMR4gnND3QYfREVTuadkVhLVpDVa1ZrS5pmhKnJ8IcCV6x2Vhef3LF&#10;1fUWFU+E4QNGD1gbSPFEmB7JoZfLQPHbYJIQl1zxxS4FmrLcUJYrWev434JPQDpQpZ7ANBprNWVh&#10;KUuLMVmmNX7EGk1VlrTNmu32hu3lMy6urtleXrG5uGC1XlOUlVitdEIvtSD4ie68p+sOjOOJaTwT&#10;woyzJZvVFW2zk6AUZQne050fOT284XT/A/3+gak7k3PE2gatC8Ls8b145rNWKOuoNhdcv/iMi901&#10;KM3QHem7A9PYE6ZB7GezpA/GeSaFiHM1RbECzNLBGpRyS4yt/kg/jL8zXoclr15BIkPK4t5ARHA5&#10;i5A0x7AIGcUWlnMWPcmSnqaNxbgSu2S483TxipBCpj8e6B9OGAzbm2vWuyuM86BPaAuVa1jXK9q6&#10;wdoSnwzoiqa5YNVe4VwjE4AgnniSIkye/rRnGvfkNJPSxDSe6c579g8PvHv7gcfbW/JwprQZU5QS&#10;ziPG+N894n58/oDPj8X89/hIfwQhQpqz/Ms8Muz3HB4f8eOIWRSo5BmjF9tTDvi5Z57PMhYNgbHr&#10;uH97y/37B8ahJ+RMpCBRkpZONkW1pJUtY7+F3Z1iIC8IypRnUpx+578R24q8TbOEWGQ5lMhJ3KcL&#10;sepp7AiJlL0cYkqjrV288dLT5EUDELP4ugWP+dv89Rjk7zNkVPKEuSP4gaxkPzmOE/ePD7x//8Dx&#10;FAlLDrpRlqKqUCZgXMS6iGJGq0DhSppqjdEQo/DJlc7ENDNHTz9NnLuJ7jxzOD4yziObZy/55Ms/&#10;5er6hqrSOKsoncYZTWEshRVSVlsXrNuGdduwqmuqwmKXGFaVPdYorGbxBgsv31hFYSVERptIVVjq&#10;uqEuS6qyolntWLWXlE5EbkXR0LYb2nbNar3m+tkFn39xxU++eMbrly2rZkLHB9J8C/ERpWa0TegF&#10;02lchS1aFKX4xqPYnMiiIVBa/M2Fqz+OsHMWi5dc8uLSlEoet1MWqxfxotaEEJgnmaZoJV19TpHS&#10;OTarNbv1hrapqeuSsi5xVlYwOQWJw42R4Gf8MlaO3i+Z8QmtC0EXK0eOMPU9/emR8+Md435P7Eay&#10;V5gsn5PVhhw8U3cmjKPoPSqHbiqa3QXrzQXWGKbxzPl0zzyeUTmQ/MTcn5nHnjQHlDaU5Zqy3JCS&#10;Zh6Fo/80KY8h4v1MCJEQEt4nQgCiRakClF0un0inHTzBy1oqi9pNuntToLSDDBqHtRXGySrhiein&#10;Fw+4XK4EK5tSwIeRvu9IMbC5XLG6bFGqA87ChCjWFEaU7Uo7PBpT1NT1WtC7MTPNgX44c9zfcdg/&#10;4OeILRrq9orVakdTr2mKhtIVjP2Zh7v39F3P6Xzi4fYd0/4tpTlT1AXK1D960v9Inh+L+e/pCb+7&#10;K/cQfaRE0RpLGDv29/eMnRwy1iSqylBVBVpFpnFPdxZWuyjMS+Z+5PTYMXQZW625ePEll69/Rr15&#10;jtIVZAdJC8giRlQWoY0xEsoiojaJMDVGYBXzOEEEo5as8TBLBOtHFboIaBR8FMaJdW1gmPZM85mY&#10;opCllJYuQ1thgGcJOIk5ME0903jE+x5lLNbUpODx05EwnclxxrqCompBWY6njnfv3vHh/sg0y4VC&#10;GXBVjS1KUIlmU7HZrbE6Q5xwxlGWLTF5Zn9E6wgmMoaeYe4YPcyhYhgDw9BRrS548dnPuLx+QVEY&#10;cp5JcSSFkeglivUJnetMprSBwkSMiaQ0MQ5LZxM91grIxRolk484CQo0RVROVGUpXXxRUjiHK2qq&#10;akNZrJb4jizgHgXkmcJmri62fPn5Z/zZn3zG85cbrO5I8x1lqYSe1qzQ1mKKQuyHroZkCD7hg4gR&#10;URFFEjJgtaUoViiQhLxpIMZEypqcAGRvXLjmYygIgMqaECLzNJNTXgJQLDF6vB+BRFOXtHWJUUnI&#10;hdlLCElGrohJkVMmLn7seRqJIWBNSVVvKcoWlMbPE+fzkf3DBw7v3zIdDuAVRtVURSNMelNCTPip&#10;x4892mjK7Q632VKsNzSr7cIy7+n7PeNwWKJCJTAozov6PWusrqnrC7RrmaeJrjvip1EmO2rxeI8j&#10;wcsFNHi57ChdoEyF0sK7z0Ioxs8z49iJRsRIeAzIfjwliLO4N9AGrZ2EGuUgF+Ecll8iVg1xJuuM&#10;sVrofeeBagXryxrnDE6xXF4rQpZxuM+Kbp7wOTPHzLHvOA89k5dVw/H+A49v37K/f8SnKFGxtpS8&#10;gSgZ8n4WEam1iugn9o933N2+ZzreU+oO25RoWy8hLT926X/I58di/nt6nuxoOYvdRWUorMYSGc57&#10;Hh/u6M9SyJSK0pUr6YrjArUQ4VmB0QUpZsq25tlnn/Pqyz9nd/MKV9aLSlZU6TlnrFKUZSnYx6rC&#10;Oif0JyPeVrWkPKWYCHOUvlyrjylQSimMcZTNmma1o6pXC1GsZx7P5BiWqEVR3qa4xGIqhVYOrWXH&#10;JojL3/p6Y5hJUWIqja0EeOJ7yDOaJEzpoiYpSzeO3N/f83B3ZBgyWS3jfSwkS9XWXD67YnOxxehE&#10;GDriPIBOGGfQGrJKJCUq+Hn2pFxSVDdkXaCUpW53rHfPqJuVoFuVzBXIwrl2hRDNNAlnoant0n1n&#10;yJ4QRlKc0QqKwlE4iyILdjTJVCMRUWrZrEaBdcQcUFnJzlWDNSXOVeKDzp4QBnKecc5SOUOhEnpx&#10;CsQkEaz16op2c7MQ9UQd7qeOvnsgxkBRrXFlLZ5lbSiKFVW1xbkaEkx+YBxPhHn+qLY2phQnQrXC&#10;GEd8YhIsABIfvdDGtPi+tTaUVS1xvGR8iEx+WrCpYQkFksuBNSVKOYEf7d/RH28l695VlPWGcgEK&#10;zdNIfz4ydif80JF8xGAXUZwUQO3kAmNdhS4KbLOiWl9QrC/RVStI0yWCN8bIPM/4qcOPA2RD2V7S&#10;bK6xxYq0RKiGGMU/7qVb10WFsQXaLDbKlCHLxzfWoU2JNsWCT7Uo48hJy6U9JNG1lA3GlIu9TZNz&#10;Wnbo06JTiUTfkZnQRmGsFbiTcySe0tUUkBhOJ4ZzT1lqLq+v2W5fSydOJiuDsRXO1Qyz5+74yOP5&#10;QD9OC35Xy3TMBzJy2e5PAw8f7um7O2LyZJRcPJU4Z5x1tI2skaqypLCWTKbrJsZpkJ19vUapHzPR&#10;/5DPj8X89/RkcewQw5NdJFNaRVEk/HTm+HjP8XRk9iNGJykcWhGDZ5wGhuHEPI/4ceL0eMfx4T0Z&#10;y+7mEy6fvaJp15IQZS3OFuScmRbVrzaaqm4py0r23U/55UvkYcqQohYU59JN6wUG44pSsK5FiV32&#10;fPN4ZuxPGGvYXb1id/Waql5hbAlasr21KihcS1k2stMPgWkameeJEDxkqJotdbsj50jwPRCXQ9qA&#10;0mSticlw7jrubm+5uz3TDxmMjCsN4p21haGoDcZE/HCkezjTH2YyI+12ze7iJU2zw7kVrliBqgnJ&#10;Ms+J7iSca+MKuahoxexHvB+Y54EwdWgNddPQNA2FM1irsAa5dGjx9wtqV0hezpoF/Yrc3IjCy9Zy&#10;GIc4M07nZZIR5M6QkxT+nGS8rTSQSVEY/VXZ0FZr8SKbgjkE9g/vuP3+Dd2pJ6tFULVoA1KWkI+c&#10;hbOPEfyr1gVVsaaqNxjjCGGSHfJwFh2EEjiNdSVlIcwC0UhEcT+4EmuFGoeWFYpSUFU1dd0AmcHP&#10;jNMkFqtFLS/xtwar3SLAkm5/Hg748Qw5Y11FWa7FWqUUYeH4+3kgeY/KCm0k8c1YI5MItxS9qkEX&#10;LcatKKoNqqjxKTONE/PyuUzzyNAd6Y4HxrEHZSmqLa7akrNm7Aa60+kj6jbMMn14IiWmmMRPHgVi&#10;IyNz+5GhIMwEC9mRAktmvUdh5IJm3ccONoWwTER6fPACZsoTyiiMK4WYqBf4kLYk5OMrZUh+wPdH&#10;rNJsts+5vHjNdrWjLApQhoxl9Im74wP3hzt8iBSupWnkApcyxJgwtqJqd5iyJHhxqtjSUjXNR4jN&#10;bnvB9eUzqrIBbYRlUVa0dY2yln4MWA3rzRrjVj+O3P+Az4/F/PfwiIxMbtcpRZJK0n0rJAYyzZxP&#10;Jw6Ho9x0FRTWoQDvR4Zuz9Af8OPEPAwcHm453N2jlKHdXVG1a4wVVbrSFlcUpBw4PPzA6f57lIa6&#10;3eKcW8a+XhCTKS++2EScw5I6JdS08GRLitJVhjAtYQ0zYRa7W7O+5Ob5Fzx79hnb7TVltcbYGqsr&#10;nGupqhVV2aK0ZZ7lFp9SBKUxpqBut7SrC1HDFxVNu6Fd7bBFSYiRaQ5MPnA+d9ze3nN/1zNOoI0I&#10;hZytsEbwtvPwyHh6ZDj1hDGRZongvLy55vUnP+Nic4UtKoyt0LoV4dvxwGm/AHlciavqhXe/dKgp&#10;oFSkriu2my2b1Zq6LDA6kcJESpK3XlhL4Sxl4SiddKZag9Vq0RxkjFaYp2Kelk4++Y87VG3kkjWH&#10;iRCl4ybnJTVPdq5GyyUBFCEljsdH7t7eM/WeslkU2MgUBCURuErbRYOR0MsUxDn5PqSkGIYzY3ck&#10;xqeIVLEpPmF/rSlEuZ0DZdWwXm2pqxatlPDIU6CqGtpmhTOWOXiGYcIvEBUhFQ7EFMhL2lsmy67b&#10;ldiixiz7XWMX6JBx/8idjdjFtGSbi1hMC5tfa/m8bUleLGNJaYZh5rA/cHp84HzYM/QnuvOR490t&#10;x4c7+pNw6qPP+DFw3h/Y391xejgydf2yL5dwlBgSPgRJnvu4/15CZbRZ8hCWqVvSkMyiVQkClSFJ&#10;XsKTGl5J2to0DfhpXtgLkqtQVJIzP00njocf6I63+HkScrA2ZOWIITIdT/hOVgDGOYrCidBRGzKO&#10;49Dz9sM3HA+3VPWOZ9efs1tfYUzBOHu8l6lY015SrdYkRsJ8xBay3tLGYp105GVZMc0zwzgQcxLQ&#10;T1VhtaIfBqahpzCeutFoVwE/duh/iOfHYv57eRIxz4Q4y4iLTFyEZUYLI7kfeh73B/rujMmRysh4&#10;2PuJcTgyj71woa0cfApNtdpRrXdgFDEF4qKOTRmG7sjj7bcM/Z66FXym0ZoQZ4lrfPK3ZkVKWsIz&#10;hF9JTB7vB4J/imH1+OlM9DPG/jaEpSxrwccWkqqmtSbFjFIWVzTUVUtd1GRgnIWOVRQtRdGAUuQk&#10;vvLLy+es11vadk3TblDKMU4TQ9fR9SOHw5G794/sDzMB0MqismRzG6UlWe3ckUKgbhTrnWN73fD8&#10;8y/47Kf/mtcvXtM2NSFm+nGWsJZpZp4ltMTYgnq9parXFEVFWVXUdUtd17TNis16y3a1oqkrnNOo&#10;LCl2OQXZBWv5WlKcSWlGq4i1GqOEPKdURGuWlLtACHIZQkkYhtIOrYTJlZR4ihWyK519Rz/c0XV3&#10;jMM9/XDPOI9oHCEpxuGMtY6L65+w3r1C6VIiSVOWNYexoAzGFLiixdgarQtSyvhZIlCDn2VkbSuU&#10;kexr4YjLn3/K7i6LirZpcE4mLf1wJuaw5KlXwoEPy5pl+fyDnwhR/OAi4hJhnVKawlZU5YqiXIkA&#10;zDiU1iLA1BprnWgushbe+2Kj0zIUWCYdcnFJaOZ5ZhzktfB4d8fdu/ccHqSYd6cj/f7A6eHI0Mlk&#10;KKWEnxPz6OmOHcOxI8wJP2fmeZmQPKFXvSf6IFa4LMoGZZQUciWTlZyDrNCQi5tafPspL9JXlT8W&#10;/RQ9fh6JXgJUjDPU6yuazTOsrUWs9/ie7vzIPPdkbdCmIcyB8XxmOJ7pHiaGw5l5eGCOB3wawZSY&#10;Yk039Hx49yvOx3vW21c8f/4lTdUyTBP74555GinKmrpdY23xMWRGKcl7fwpZUkjB7seelEUjURQF&#10;CsU0zRxPe/b7B/aPe9LU0bYFrt78WND/AM+Pxfz38GQigZmQEjFKsU1ZwCo5y419Gj0Pj3vO+wMq&#10;TDgDRqtFWDShVMaVtRzIrqRsN6wubiiqZokulcSz2XvOpxOPtz/QHe9pVluevfycdnMhHUHwcsvH&#10;gnagLWTxbddNu6jDJU6RnOVw1UpIajl9DGmR7iIIxGPs6Pojp/OeYRzIWUlmeLWiqRpSZtnZQVW1&#10;FEVFDOKtLYqSonBLrKXw4Wc/M/Znum7gdOq4v99ze9vRdZIApm1JSpbkEzmK9atuEzevWj79ySe8&#10;+vxzbl5/ystPf8LF9oKQZvp55DwMHE9njqc9fS/CpETClhVlvcYVBYUTfUHT1NRVRVPXrFYtZV2I&#10;uO6jMGlRXj+5i5Nn9iMhjBJiog2KJHGuix2Qhak/+nnZbVtZJ6BQZLko2ZKUA/PcEcKI9z1j/8hw&#10;fmQajvTjHePcYewKRc35eKA/nlGqQdtWPPlRQRLAu1roX67YiM+4qEEZCRYZznjvUUpGxWj7caT8&#10;BBQyVlL7lJYCm5XCL+ljPsxopdHKyiU1StBOVVZY65hDwIdpmRg9uRsQEVxGnBOLJsOaJR0wJzIJ&#10;pcUSR0b0FU+izZTQKYuehExMgZAiISa6ruNw956HD3d8eHPg8W5iGgPzFJlHzzT6JSjGUtQ1IEKv&#10;lLTEvqb0EXykiLhCYd0yFn+ydCZJGBRLmdjJQBTnJI/KEessrnbYQoMWl0NOXkA9OQhGOQoHwgdJ&#10;OrNFQ9lcU5QbscQpQ1ELsc4UJRnNPE0c7z9w3j+SgqxnTBaxpbIRH3sCCuVaxnHg/sMPzFNkd/UZ&#10;FxevSEnxsH/g/v4dKUW260u2m0uZbmVFVOI9sa6kquW1kpG8eqM1Td2walaUpUxrJj/h/cDQH9kf&#10;DxzPI9bAdrfCFNv/yshdXgXy/Cia+1/r+SdXzIOfFoWoR6sna9Qf+wtioajFSFrwkyjJxiZrtHbM&#10;PnB3/8Dj/S15OuF0RGnZmaYk8BfjKlKI+GnCFRXVagtGM46doBm1ZZw8+7tb7t9+Qwqem1df8vzl&#10;51RlJeP1Ze+mP6anOVAWawsJaDF26e4Xr/lyEGv9RL+CnCQOMviZMPf03T3H/Q+cTw/MT6AaV1PX&#10;K6qiJMZENwzMfpbxKLK/resVrqw4dUcOx3uG/sQ4DIxDz9CPjMPM4XDi4f7A8egZg0Ip6chJMI8T&#10;MQ5stooXn17w2U8/55Mvf8rNs09Zr3YoIo/7H3h3+xuOp0e8D8whMM0j0zwxDj1+6kkKtDUi+NNg&#10;rcEa6a6sszirMIhHXPCw4p9XWTzTxgpaVikpMipnIC3duicRUGqx5y2s8LJoKMsV1ojYzViHtcK0&#10;H8Yj43jER8mfjkHSt6yzFJUVqln5DEXN3fd3fPd39zy8OdCfD8SUKMoNRbVGGYfCok2JLRpc2WJt&#10;BUkmPvM8iXJd6eWukeW9pMWJYG2xYEaXDh/hfU/L5dFYQ1HUpByZw0gmLZc4SSQbhh4f5o9hPBLw&#10;o8hBMsllUuVRSBeutJIUNsTiyII8nv0oVsUQUAmZauS0dLjS8fsYGbozjx+O3L0LPO5hCvLlKC0K&#10;+hgVyojQcBojQxeYB0/wXoBGvQQbGZcoGkO9aqnqFbYoF2Gb+M5lVZDEM6+yXNqUJ+cZpRWutNhC&#10;Y51BW4VSwoVIJImaTYGYIEbRhCjl0FQSItT3xBApiorV9oZ6e422JX6aODzccvf2A9Pgads1m90V&#10;25tnbJ9/Sr27ACUsh5gV49hzPt6htePy+gtWq2tmH9kfHxn6I4VruLp8zma1BqURn4MSe2DOy8/D&#10;YI2lrkRvU5UV1lnI4EOAHKmsguTpxx4fAjlrqrZkvd2htGTSf3xyIEwd3XFPfzrgJxGqpjCQwkiY&#10;e+apYxw65nHB9eawvK9kPfHHf9b/4Z5/IsVcbnJDt+eXf/8f+ff/7t/yw3dfEcZBlMOlqESfMKV/&#10;bI8C6STUkhOZlAiBjCVlEbiQNcfDkcPDB+J4QOWJGGcm3zP5XsIl/Iz3EyhDUW9Q1uG92FuUtmRt&#10;GPqJu/fvebx9Q9WsePHJT2jbDTF4Zi+YU2tL6mZFXbdYU+BDkCjVlPB+ZJo7EVIZOWT1knuec8K5&#10;gqJqMK4ik5mHI2HuKOo16+1znK0JQUbISsnl4ng+M3sPSg6LeR5RSlPXK5q6pawbIValjJ9npnFm&#10;Gmb6Y8/D7SMPjx2zB5R0ENMcICWMTjSt5tOf3vCzf/VnvP7scza7LVVhKZ2mLi11VVBVJW27oqpa&#10;coZ+6Ui1ccScQGUJqKkblBHVc04RpTI5S6rcPA3M8ygIziQXybqocQvYQ2uN0VoKPLLrHseOlAKl&#10;tZRPEw2tRTClrWRYG0OIgdmPDOOZ0/EDY7//rUgxKxHHRVHVF1VBUWwoimuMWXF67PjhF4+8/97T&#10;P3ZEP1A0Lc36kqLagC4lVWyBfAjZLaFVgdElaUn/ymjQRg5wV+Fsg1aWEKTootRC5itIy2XOFRXr&#10;dkNVNii0TFTGgX4c6IeRYTjLiBgpDtYWhDAzjHtmP6CyvFefyGcpy25ZKS3WtSxAI+8HsQcG0Xnk&#10;hZMQ4sTsB0LOYEpiUpzPE/tHzxzA1pqqKam3rUSubrestjtc1eJnS4qFRPjWBmXl8qCNoigVq92K&#10;i5efcPHiMzY3z1ldXrO6uGa1u6LdbanWK4qmxjqLcpmEZJoLbW8i+G6xTO5YXz2jWm/AuIWLblCq&#10;wBU7iuqCGC3Hx46HDwdOh56MwpUlKJaQIfnVHQ94H1httyJ6XV/gqpqirlEqEYLH+8A0TQyd/Blr&#10;ataXr6ibLT5GQLHdXHF99ZyqrJi8Z46yaiqKCq01IcjZo7Rhs75kt72idDI5CTFx7kf6oReQVBxF&#10;pBg8PkbOw8zUzbS1ZbVtRGSbEzn0nD98xa/+6v/Jf/y3/1f+5t//3/j65/8v3n71t3z4/ue8+/4f&#10;+OGrv+Wrn/81v/r7v+LrX/4N7777Ffvb75mHR1SeMArJiFgS6H58/vPnj76Y5xzw457HD9/wd3/9&#10;7/m3//f/B3/7n/4T33/7He/fvuP4cMs8nEnziDFRkKIsVp8/msKu0CicVhRWo2IUj2mMzKNkJBdF&#10;gbOaOHZM5zsMEW0U43jmfH5k8j1aW1yxwlUbXLVGKUuMEEJi9hPnc8/+4cTD+3u6/Z5mveL6xWvK&#10;qlqoX5JxrZYdqjayj4xRYDFGKzJCZBPlssMWpbDbs3REKXuCHz+qrK0tcGVD3W5p2h1KG2L0H1XH&#10;4zxyPApP3oeZaewYx/PyeQieRqFkXKutULayws8z3fHA3ft79g8jMUo4S0bjfSDHmaurip/++Us+&#10;/5NPePHyBbvdhrYqqAtDUzrWbctmveZie8H17prVakvGME4TIUW0q8QOVVRUdUtRNTgjtDS1AE5E&#10;PBZkT4tGi/EXpy1t3VAVYgl6AnuonNFACoHgh0VEZ0TMFjwxJ0JadufRM8095+6R4+kdXb8nRk/0&#10;I+OwZ+xORD+htaWs1yilCd5TuBZntgTv6E4950NHDjJV6I8Tx/s9Q3eUS4dzYlk0kmudkkSKCXVM&#10;ksSMEaKXXjpyIQZaSRYL06JktyJOs1YocslTLKsZ52Ts6ueZef5tnK58rLQIvxZ8a45CLVQKawvB&#10;CSOTDFSWd2wW/UZckKfSwU3oDBoRFeYghMOMQrsG5VqikgnXHDym0qwu1ly+eMmzzz/nxRc/4eUX&#10;X/Lyiy+5evWc7fWay5eXXL16zvpih3NOLKDTRFYJVzvKuqZqW5r1lu31c569/pwXn33Js0+/5OrF&#10;azbXz1hdXlCvGnIW25syCqOz2BSNpl7tqNc7bFmTIsz9zDRMTH1gHiF6xdgFuuPAaT/TnQJDPzKc&#10;DvTHW6ZBgn/kfRUwVrO+vKZZXcgFO87yetUSzDRPIkibhp4YAmVzyWr3kqpqKYuCtmlZrwToo7Ri&#10;ChEfZX1lrF0mQcLvt1YijYuiolzWYUYZYkr4MDEMJ87nB4bhhMJgbUXOin4c6c5n0nwk+UcOd9/x&#10;/S//mr/5D/8zf/vXf8UP3/6Shw/f8OGHr3n/9ns+vH/Luzc/8P77N9y9e8/j/R37W8msePfDd7z5&#10;6mtuv/2G6fEtZj5SODALg+LH57fPH3Uxj77n/u1X/Pyv/x1/+e/+Z/7h7/6W+w9v8N2R5AeSn7i/&#10;+8DXv/4lb3/4htPhnqHfk/xJUqKKPwY6USalGT8+Mp8eSNOA1ZmycpTOYnJABQ/RC/1sPDGc7iCJ&#10;YO7cHRiHDmNK2vUNRbklZoMPitkLzenUnfnw4T3vf3jL7Zt79u/PzENke7Hl+sVLqqYhRf/bArrs&#10;PuV2q2Svaizm48oio54sV1oS1QQvqZnnjqF/wA9HtNJU7YaqWeNcgbOSN53RFK7GGCde4W7POJ0X&#10;/KcI6pQSMEpKiWEemP1ETgm17EjncWQaR46HE8fDyDyKxkDbTNOUXF6t+emffsGf/es/5+XL52w2&#10;NXVlKZ2idpbSSta3+LQDC7FEyF0hykTEFlRlQ1XVGGOEWb4U5XkSVneYR4zSNGVD27bUhQRwjKOg&#10;dK1xOCd71sJa1nWLM1p8ujzlmss4OKSZmDMRQ8zIrxgJXihoVhc05SUKTd8fGLuBvIxc6/pKfNrV&#10;irp+ATT0o6fvPFolmrXDVZp5CpzuPcfHI94/kHNPmEdClEKjrUUrWaXEJJ2aEMmW34tRfg5KyyFe&#10;tii1fD1aLskhiu1Na8nG9n5mGHuGqWf2khegrZXXmpLVTAjyNeb8lCQqe3mlNfrpm6TE1x9zIC18&#10;8xhG5vFEmieMMljjZIWRE8ZVFPUOU7R4nzifevrJk5TGWEfTtmwuLmhXK4yF6AfmYc943uPHM0pJ&#10;VrisjQQOFH1gniNjP3E+Hjk83HPeHxmHkRhkQjP08lp2haVZrWg3G+rNinrd4pzFKIWxGuscrmzQ&#10;piB4z9h3DN2Z837Pw/sz9+96Hu5OHA4DfS8COSzMc8KPHmsS66srrl98SVm39EMHtqBdXeGWOOIY&#10;RpQRxCpasLfB++XnZWjW16zWN1RVw7pds2kalIbJe0KIgp/9uEoT2o0wKhYiYAooFIUrQMEc5o/v&#10;k344MfSnRdNjsIXAY6Z5ZL9/5O7DHR+++4Hf/MPf88u/+xvefv9rxvN7TB6oTMKpjCNikgc/iFZI&#10;RWqrhacQJ/LYMZ72HB7ueby953x7B2NHs9ni2ovljFVyGXwCWS0Cxafz7V/K80dbzON04oev/p7/&#10;9B/+A3/7n/4j3/zm7+n29xgiVmVUmjEkNIlx7DgcDjw+7rm/+8D7d28Yu0dWbU3VXvwBf6CJobvn&#10;h6/+nt/8w9/y7Ve/4sMP3zOc9pg0Y7PHEtApYHKgsopCe8J05tydOBwf6YcOW9Ss18+o60vmOfJ4&#10;/8jD7QO37+95uH3g7sMtb797w9vvHjg+DEyDR1vN9YvnPH/9mqoqSUnSqqyzMjpfxE4gIIyspHMU&#10;r3KQxKYFehKTCJuMcR+7KIVYn9xya6/rFWXViN9Waayr0VqLUGqeFnW0wliDc46yqijKWrz0cZY0&#10;tllyqvvTnrE7ygE4DnSngW6QXO+q0bx8dcWXP/uSz3/yBc+eXbJeFcJD12HBuSYMiRAW7rYfmMO0&#10;rBMSOSlCTIQkhdIVtfy0FmCKyuIwIGWsLmirNZfbCy7WW9b1CqM1sxdBYF1WrOqWwjiMUlitF1GY&#10;/FJq6UqVQqGJSTFGj49C91JL1rU1FVW5wbkKFkGadYL6BINfWP1KVUxT4OH9LR++e8f5YY8f5Gsz&#10;hWV9vWL7vKTeAGqiOx+5e3vH4+0945ISNo8909QvqxQn4TauApSgVVNEK7Mommu53PhBvh69OCdC&#10;+LgLf+oIxTfdfdy7ipgt48PENHb4MEkhz8jUg4zRVoiD8pvkFElpJiSxB8Yw48eOFGaMWl6DOWGM&#10;pdlcUzZbZj9zf3vLhw93DEMAU5AJGJNpNi1F7cgE5unEOByYptNiC2RBOUVcWbK+2LG52tCsHaZQ&#10;xJToHgfu3hx48/U7vv3l13z7i1/y4e2vCWFP2TiKqsAYKKuSdrOhaiTyd7W+pN1ds764pm7XZCW5&#10;71llpmniuB95PCSOY6afEyFlVAG2BuugWSkubnZcPvuEZnPJOAzs795D0lT1FmMsaglDErBNiS0b&#10;XLHClitsUf1nFsOiEGyw1ophGjj38nNCKdHP2AWhawQIE/zMNJ5IaaaqGoqyIcbINI+oDEZLQtzs&#10;J/w8EqKsanKWVV2YB/w80p0OnI73zOMeYo9VCasyOidUTOic5X0DOK2pjKW2jso52rJi16zZNS0r&#10;V1BoTQ6ecZjIMVKVCeMUiZl4fs/84Rv6u2+ZT+9R6Yy2WYJh/oXksv9RFvMcO9588w/81X/4S37z&#10;q1/w+P4b5vMdKozoHElhJM0D1mTapqWqSlQOKCSjt+/OHPZ7tM5c3jzDFf9IiPF7eTJDf8uvf/7X&#10;/N1f/zXf/vqX3L3/gcOD4BDfvfme92/fcP/hPefDPTkM1JVmt3FUNnM6dTwejoScaRb0pveZ2/fv&#10;+fY3X/Htb77ju998z/u3dzzen3h8GDl3GZXlTblaVTx79YKbF68oygqyR5MwWnKsRYxkCCktI99J&#10;hEZxIiHxizlFvB+YphN+PJNSwFhLUdYU9YqyXgsspGpYtWLrSosHt1goXuMo+36tF02DloJubYE1&#10;jqySjP/DBDkQw8hwepCc9mkQQdw0owtYXxZcP99w8+Kaq2dXtGuHZkDlEa09KntMjjgtB4MhY7Wi&#10;KSuaqqFwJTkpfEgM04jPkaJqcUWJMhrnSqqqoS4b2mZDU69F+FMI2YyUmMaJaRqJKWKUpq0a1k2D&#10;Ao7nI8fzgZREpR1jhBhRy//W2hJSZpxH6XCiCK7iQvcSDv2Z4CcBu1Q7bNEI2GX/gfP+wPHhyPvv&#10;3/Hml/e8/9WJ7tChTAINprRcvHrOzRefsLou0cVAVp6YYeoC58czx8cHDnfvZT01TZDl80IpsTYu&#10;6nK9TE3mSbp6rfUiiFs6bg3W2QWr2lAUxYIpTeSY5coXJU88psDsJ9Aaa5zYMVUWAat9ulRK8E5M&#10;MyEOpDgvYjjpzkkeg8IsFj7rSsqyJaPYP9zxw2/ecvuhJ2lL0a5wtaXdNuyub2g3G1xhMRaM0zSb&#10;FZfPX7C+uMQWFqWhqBrazZZ2s2J3dcX1y5dc3FywvWqo15JiN5w952PEucjlyzW7mxuMM4RwJqYR&#10;Zy1N1dLWO1abS3aXz7m5ecnl5TVNs6ZoW8rViqptKBpwRaQuNOu1ZXNZUG8KmnXJeuvYXbbsbp5R&#10;NQ3HhzvefvMVx4c9KYMxornQRi7IKHnt2KKlbLeU7QrnKnKI+KmXgJecSTkzzgNdf8b7GVMYXFFi&#10;nMQgO2uxVrxzfh4Y+gdCGCkXm2lh5b8pqxJjHTFGhl4CctLiBFAqE6O8l61WWJ2xSpou/URVXNYp&#10;VltKV1FVK9pmw6rZsG63bNq1QLMylK6gKUsKYz5mVHR9x8PhyN27txy+/TXvf/6f+PVf/SX/8Dd/&#10;za9/8XPu3r5hPB5g7qlqiy7bfxEF/Y+umGff8earv+ev//Iv+eqrX7G/+540HiiIGBJEj1HQ1g2r&#10;1ZqqlJ2l0omiKAWckCWI5HjqKeodlzcvRHz0e3083eF7vv7Vz3n//feM53t07LDZE+eB7rTn8eGe&#10;97dvefP2DW/fvuHDmzd0x6P4wVNmnAPBZ7mVP95z9+E97777jjdfv+H2zYHHh4lhyMRUga5xumDV&#10;rFmtN7TrNZfPn3Hx7ApXWXL2xDShNZRlTVk0qGWH6WOQYpoEXGGshFeonMR60u0ZzntimGQHW5QU&#10;RU1Vr2jaNW2zpq5rtIbgZ1ISe4tCMfQnOchZui9YdrNaBIGLP1eRMMqgc8YvCVoogylLynXFxfMt&#10;z18/5/LmirJ1aBNI4USaD2jtKQpD6QyVM9RFQWEsMcwYDbv1mt1KMKGTz5y6jkhitbtis7vClSVa&#10;GwonAi+xS2mcduQYmaeB03HP3f0tt7c/cP/wlq57xHsv2NLZM84T49QzzaPsxoOIxJ5gKfJ3WpSx&#10;JGU+mnNSFOFSzpKy1fePC4O/xOpKuvk44aeR8Rw4PUT6oyFMjuEAwylTtJb2oqbZrFhfXdBuGrTx&#10;mCKxviy5eFGze1az3q5wZQPZ4meYhjPd8T2Hh/ccHu44nx4IYVjofzKFiUG0EcYJdc068aFrpTDO&#10;UdUNbdNSOImrFYu5iOmeHrGgsexfa+kkF42E0XI5eHJQxDjLpGbBimotFjsi4CM6Zek2bYlWlmke&#10;uL+95Yevj5wOGVsX2Kakqku2uzXr3SV12y6fTsIYqOqK1XpHWTWLsDNSliXNqsUWgju2ZUmz2rG5&#10;esHFs1fsbnast4qq9dRry/Z6R7vdYqwCZpQWloDKMrbPShC2q6ZmvWqo6gJXOcEqtyuq9YrVVcX2&#10;WcPlyy03nzzj9U8+4+UXn3L96gU3Lz/l2YsvaJo1j7fvefvrNwxnyVePyWOcoahKOSv8yDgNoMXp&#10;kFMihZl57AjjeQlVSvg0M/mBlD1F6aibGuskIEYpGbPbZZXio0BtpvGA9wPaWPn5uQKtJSd9nmX/&#10;H3yQaZxxonHyHTl6YQE8bfNgWZ0IK6MqNzTNjrbZUVVig7O2wFhB4hZFIWmRWtCyMYoWYhzPDMOJ&#10;oes47x+5e/cd73/4isPtD0zDHhUl/W4cJzSKVVtTrjegZfr2z/n5Iyvmntu3X/M3f/kf+c2vfsn+&#10;/i1hPGLxFFYYwdY5mnbNen2B0VZQmQv20FpDWS6qSz9xOHe8eziSdcH19fWS3PR7enLP+f5bfvjm&#10;W46PdxB6jAroHHFGErQynjRPzOOZ8+mRx4c77h8eOPWj+Gytox8GfvjuN3z1i7/n/Xdv2D/2DF0m&#10;hhpjNtTNFc36kmZ1SVVvxQ7WVNSriu3Fmt3lBusUMY6kNGGtpW03rFZrnCtlp7l8ynrJH5diX8t+&#10;dO6YhgPJTzJWNWZ5cy5e8mbNqm4lbGOhWoUkdClQjP2JlCJFIWlg2iwZ50YOceecfKzMcpCPzPMJ&#10;pWBz9ZLrl19y9ew1m8sb2vWGsrISmpImFBPWZJq6Zt2uaOuKwjoKY1E5M04CkqnKiqoq0coQkyKm&#10;jCkq1rsLVm2LQpEiWGOxS0dKluhLvVA+JGlOxpqFc6yaFYUrOZ/3vH33Sx4efiClKGPKFIlhImWB&#10;yqglqKYsapR1hJQF3JME3JNCRC0WxQWJggTcLVa4nFC6oGyvWV2+5uaTL3jx+ecopzntJURm92LL&#10;xatXrC+2GBOI6YxxUG92CyFwRVk/4+LZp7z8/Atefvk525srtDV0xzN37x7Y3+9FDzEPkPnIHheq&#10;mHRVejmZ05JpjwG/4Fvnecb7BSmrZVWQUiDFCaMtrqix1onnHpZLgbyeJA43CLAojMQ0LwVCrHsq&#10;JtI8QYw4J7Q7ZRw+JY77E3fvzvQjpDLL6HfoMQRcIYS26CdiGBYrodD2yJEUZlKccWVJVbUowPuB&#10;lGUF0zZb2nZH02wom4Z207C+vKDdbimqAms11gkBLsaZ4Hvm6bgo9s/ydRpL1pmsEkZntMkoA7rQ&#10;FKWlaivWFxtuXnzC7vIZZVnQNCsuttfUzYbudODhw3uGLjLNGT8HCmeom5WssoYTfX+UKUgIDKcH&#10;xvMjYTiRU6CoGqq6XVbIgaKsaNvtEpGaiFGRkUQ/ZzTWSFaDOGh6ohecorViZU1ZGBTOFRRFI6JV&#10;xcJHOBPmHmvF2qgVFGUt2gttyWixSzoH2pDI+BgY/cToJ+Yk0azydztCkmZDGYM2mpgTKQacytg4&#10;kccDzEdsHim0olzogM4VbLdbLp6/oNg+hyUC+p/z80dTzHMK3L/9hl/87V/x7ddfsb9/T5jOmMUB&#10;aYzGFgXaOlzRiM0lR5IC4xxZ62VUWnzEZqYQ8ePMPJ4oTWK73WIL2Q3+//fxxNN33P7m73n73Xd0&#10;p0eJ9ZzO+HnCLarSwjnKspRfzmJ0JsaOrn9gHI6QA1VR0TYbimqHKi6x9Q3l+gXV7obq8prm4oJ6&#10;IyO8oqowxkq+dG1Yb2tWmwpXADqQ0oixmqaRiYYxBmccdVHiTCH0rjjjnGNVr6iLEogoAsYqsYYo&#10;Ub2rJerRaC2jVy0jee9n8U2bYhm1JrSyUqiylh2plqJZliWrZkthGob+zPnwgam7I6eBsqnZXlyx&#10;3V1KIdYJrQJaJ6yGqnI0dUXb1my3O1btFqet7FW1lQLxlAdfixgviRBdGPbG4QOM/bykxWWxV82C&#10;Iw0xf9QJWFuKda1pKKqWdn3J1eUr2mbDMJzZ33/D3D/IZdNoUhTYiw8jPnlQBlc0OFfjU+Q0nBmn&#10;UVwEWQspLXgA8Z5by+zPjOMDw7BnnsV7bOvnuNUXxNyQlCPrQFZH6rXj8uULdjc3rNbLZa5tWa+v&#10;adtrrGsJQRT39brl6tlzbl684urmBe1uh67kMCYrxs5zujvTHc5M557hfJYJh3NYJzjVJyKafI/z&#10;4gseiEHIgfPcEcMgeouFIKiUoFef4nNZLo92sfaFIBbLnBJkifsUnr2R603K5CUqV2sn1LhyxTDN&#10;3N3ecXffc/YwZMV5TIynmbkfmMeOoROh1jyPH1kPWgn/388zQ3diOp+ZholxGIgxCmVRCYVRdKFS&#10;gKumZX1xTVmvRPTpCtQSCZuzXPRyTsxTj7WOutmijWWcBsZpJKTEPE+SFJeiTKc0OGsojIPkyXGm&#10;MBanLfM4sX+4Z3/3wPk8Mc8QA2QWHoAWBK4kpo5CQzw9Mp5Fc+JcIQFJbYurpBHaXTxjvbkU/3qS&#10;9wRJvkZj1XIxz/RDxzANZDTaVMIpKAU6FJJQLLPKZA0xR+YgeQYpZYwpRbBZtDTVjqZe4Uy50Caj&#10;rKKWXPic40eqX14olCF4Tv2J4/kol4owLXt5cdpUtsZmvWgpJGI4kxhCIBjH1YvXfPbnf8H2kz9D&#10;/VcBNv98nj+aYj71D/zyb/89P/+bv+V8eCDHUfy7C4RDa4terCxZGZS12LKSMVGWWEHxstqPdCnr&#10;LJVT+PHM8fEDTnm2FztMsfrHH/5/1SdNtzx+/Vd89/N/4O7De6bhRJgH5oXSVlYtTbuiKAqKwlJW&#10;jrqupItQEzkdGPs7pmlis7nmyy//gs9/8t9z9fpPWF+/pN5eUazW6KrC1SVFU2Fr4XunKLtH5zJ1&#10;qykbjStA60hiXny0lSAwQ0TFJZgjBA6HB077W0KYhPVsDHVZcbG7pq5qSDK2ltAVsbEIYEKjSIxT&#10;R0gRZ6qPFjLEeEZOMmYuXClFzxqqsqZ0LWHOHB7vONx/h58esYWhalvKskDhmccjU/dAmLplzaKo&#10;yoa6qlitWrabS0pXSyhG1jjjpMt2jrqqqEuZEvTTSD8OSwBI5HQ683j/wND1aFUAlnGaGYaBsR/k&#10;APYzMYltKuWIX4hjMhZHfqZhpi4amnqFVolp2jPOx4+HW0SBdoQEc0r4GJj8TE4SSJPT0g3GWaZN&#10;KjKHI/N8Ypo7pnlkDpEhVny4H/nlz/+W77/+JWPfgYq4WlG1EjjjnKVt1mzWN6zXN7TtJXVzSVGt&#10;ZDRbGFyp0DbjFqhJVpLA125atNHM/Ux/GDnfH3n8cI+fO8q6oKwanBOwjV9S/Pw84OdBiqwSO1qI&#10;I2l5/6YkFLzf/nsSFxoSyauVJqXlUE8JpcR+tryTJC94CY/RGDQaZQqKeoe2DY/7e95+/5a7x8gp&#10;QBc0k1ekmIljZhom/DyRlcEWLdbVFFXLevuMprlAmRI/BYbTwDRMpCh0xugXG+V0xvszMQ4LP10h&#10;LDtwrsQVNTlDCAGjLWXZkHMiodhtX3F9/QmuqJj8RAhJ7GnTyDyPsj4my3ory9capjM6BQrtmPqe&#10;x9t3PH74wPHhSHf2zFEKuY8R7z2urNlePmO1WqFyJPgJ738bUVvWDVUtsJe6XXF99ZLrm+c06w3a&#10;FWTM4veXVD+tNc4aUoZunDidDwzLCF/ZAmUKUjb0sxTb0Q9EIiHH32Y+PBEFlUNp4fu7Je3RLrS/&#10;0pbUrqB2hTQsVY1RMI4dXbeX4Blk9SJkS7HVWlOgMExjoj+Nix1QUhTnGOljhuaST3/2r/j8L/4P&#10;2NXLfxGFnD+eYh55uPuOX/zd3/DuhzekMGH1wrZ+GlO6hSC1qIOtk2AByehedixVQ2ELEc2k9BGn&#10;mcJE1w/cP+zRJHaXl9j/H0Vx+SmbfHmpPB0/Ofc8vv8FX/3d3/Dmu285Hh/wcZSbvdJYV6AUxLx0&#10;HUqQlD7MjHPPPJ8h9QvX2TCMkdN5wodMXTe4siJmIT1N04BPkbTkI+ekFiFVJOcZYwNFAdaC0rKf&#10;NsZKh6XUsg+e6LoD++M9fd+RYoQUGYcj/ekWaxXXVzc0VS2F2y2kOCc+9SeVrFKRaeoWPKhgOIex&#10;o++OxCDiGGM0rihFTb8sjVPMDN3IeX/L2N9hraJqVtTVirIoiSkw9Hv6wwNjf1xCJ0SoZZ2hqkrq&#10;qqEwJRqFVpLPrjVYA85IYMkcPMM8Mvkl4jKB91E6sZwoq5pqSSQTBfDy2tKasizEfqYlmlL0F1KM&#10;VI6oHCmXKYu4ewS4I4EmJUo7YeBnUMaSNZKWtYxzU/KkOBBixzDeM4z3C55Xk3CkXJLVimyu6eeC&#10;h/tHhvMZlfKicE9YAzH0zP4so8iFTwQao+UAtdYuLPGnPwdaGVIEsBTllmZ1SbPZUDalEMx0JoaJ&#10;YTguYqqFsR5FOCkwnUHywE2FMQ6zAGmsKUXNHj0gmFgFInhTskNNyUPOopdYsLEo4Q4YfusqIC6w&#10;mKxwRUNZX6BMxbk78XD/wPHsGSOMITPOiRzALDY4seRJKEpMgop1VYs2BTEm5mFimmT3O0+eeR6Y&#10;piNTfxBCYBLVt9KyclBaIk2bZkNdy6g7LEl7PvT4ucNax+7iOdvtFWUhgjGZaiS8F42EnBmZpPKy&#10;zpFVg7MF1pbEkBi6jsPDA48Pe8YxMieIS2SutlYso1WBLQvx8UchS4YgccPWOmxhsKVls7nk8uqG&#10;7UaspDnrJZvh6XsrCXvGGHLOzAt/f+gPEtMqVw+ZyBn5eYWF0DdNA+NwZh57Ue1nRY4CJCLLeEMr&#10;gzMFdSVrsU3T0pY1bS10OZRi9hNzGPBhJgRJzeu7A/1wIJMIKbB/uOP9d2+4/+EN3eGBee45Hu55&#10;3D8yUXP16k/407/4N1y9+gmYf/7j9afnj6KYz9OBr3719/z87/6B4+GBwlrqqv5409cKrLUiylGy&#10;d7XL3lWut4qyqlm14vMMwTPNEymKqEopGMaRx8ORx+NAUViurq8wtvrHn8r/x89T8Vb/6N4X5lve&#10;fP0PfPWLX7B/eMvse4wVG5e1jqIoFuKVjClDioxzTzd0jGPPMDzS93di/tIN05w4nTuGQYRlSssF&#10;Jz1dAMaJfpgYxkBEsp3z4m03JlNUmrKSTlgh3ufCyc24cAVGg58HpnlCm4J2fUmzWkMKjP09PvRY&#10;a9BWk5ELSFHWlJWInsqipnAOHya64UQMAW2ky52nibE/y1h2Ub6O45l57JhmQX0GnxjOJ877d8zj&#10;I64saFYb6mYl3TZKOplxIuUsQSCuFiGVMWQlXZvs/pNkducIOWC0TCmGqWcYe0KIWOto65Z1s6Eq&#10;V/L3LbvyDIQo9LqykKhPYyxNI52N97PY9LSmdCWVK3DGYJTGGoNZRrJV1dC0W6pmQ1WtJEBE6Y+X&#10;hEikHw6Mo+w0lY6gPH4+cT7d051O+GlingLzbImhIsaWxI7eGx5uHxhP58XmV1CUNa6qxC/t+4X9&#10;LZe9fuiYx0lEZ0YsbuMsnWFCYY0I10JIWF3StBc06wuqtqVua1bbFVg47w88fjjw8OGO/vRISqMc&#10;7EmCdaythWi3WJZiXJLGvBR+lX/7rsnIzjVFeQ1rJfoLyYt/0hgUGO2WHb0ih0yaA8nLCLxqLijr&#10;DeM0SpjKeWSOELWErqi06CsVUtWV4F9jSvhppjsf6E6PHB/vuPvwjv39Hf2pYzifGfojY3+iOx0Y&#10;xw5IFGWDK1cUZbOor7es11uauvqYWJiJTMMj4/CINo66vRCHR1qmEjkvRD3/sUmRQ0TcATl7tFas&#10;VhdcXr5ks7nGFi39OPLw8MC5m5k8zBmizoh5VIOSdUUC+iEwDoFpnAle/j7rNGVdsdldc7m7pCll&#10;1ZiVRB2nGBjHkTks/PmcGGeh+U3zsEwTG9pm0eSU7bKmc0zzyDieGfuO7vDAcN6LDXEamaeBME3E&#10;JMI3BWhtqcuSuizQQIyynlBKkRCYUowCCxK/vGccT6QYqJsNxhR0pwOPb99y/9V3PL79wPH+nvv3&#10;Hxg8XHz25/zF/+5/4mf/m/8Rt3n2OyfzP//nD17MM4kP77/n53/zN7z9/g3RT7RtTVXVMs6bR1By&#10;wwSxvvBRGSyHUwieqqxYtS3GaMZpohvO+HlELy/OkCKzD5zPZ4bBs7285vL6xT/+dP6/ev7zQp7I&#10;6cj+/iu+/c2vuH37HWP3CEg3q41G6SzIT/W0c46M05lzf2QYzkzjiXF4ZBr3aGMpiy3g8H6m648c&#10;TwdiCBSlwxYWbQ3eJ/phIi1hKVmLhzpnIciVlaOsiiXtK2I01FVDXdc0ZUFhNTmLdcjHhCsq2lrs&#10;fsZJgSIHvO+ZxiMpP0VerikWS4tSimHqGIczKWfsEk0qgS4SSBGjZx7P+EnGs2EehVMdhEd9fniP&#10;H/cUVUm7uaCqV7IL1IYQMzErjKsp6x1lJT7aGCa60/0CKlHL6S0hKFpJhvjsR87dI90g3PKyaNm2&#10;G1ZNg3myRSmBaHR9xxxmOVhyYvIzSoNzIuTqugOn0z3j2MvrMEVYwlYKYyicpXCy6kFr8iLnTYs1&#10;K6YgSFRXitI9zhgtmFS3TDokDrUm5oJ5VkyTYZoaQmgZguX+sePDuzu604hSjqKqKOuasq5xRSGv&#10;wyyo06E/0h/u6bozMUmHfO4eOZ9u6fsHUopYK8Wm64/M04BCo42o7TMZWzqazQZXFvTHgdsfJo6P&#10;A34+MHYHxu6MQsna5ilSN0hHJoVchH6ieZNxjPpdhkEY0Qug5ncnHsY6lBKSWg5id4vek2NC65Ky&#10;3lFUK/px4OH+A4/7nn4EpR3O1TKdYUmr08JSAGnyg/eMw0jfDZwe73l494HzYSBFUdXP40h3mhiH&#10;DCTKpqJZX1I18jGrZk1V1zgn70EpmDIpjH6WyaIrKcoWrYy4HqJk1YcYZW/Pwhv/+F3JS3iPpygq&#10;NutLLnfXlM2K8+S5vbvj4eFIN8GUFUkrYoYQk/xsfaQ7DRwfO86nke7c42eP0cgar13Rbi5omnaZ&#10;UDyF6VimeebcnZm9TL28D5zPR47nRzlbqxXb7TWXu+dcbC9pmgb3lOEg7kv5Guf5Y7Jcip44z/Iz&#10;y4lEIqUoYk4jl285106chzPDPDH5J0eIvL9cUVPWLdpamtUFV1efCMVRGXzITGPPNA7MPuK1Zvfp&#10;z/gf/o//F/7H/+n/zOb1T/4zR8W/hOcPXsyn+cTXX/2CX//Drzgf9xgFdVmiSB/ZzkrJG1J8z7Ok&#10;VS0pTN57YhQSV1EUoDTDNNJ1Z6axk/QpP4gISxn6vqefZ9abFc+fP6Mo/9vH7QtnCPKIn99yuPs1&#10;P3z9Ne+++57u8IHgT6CSdCtEQWMS0Uvq2DyP9P2ecTwyz738czrhXEVRbkREoh0qZ0KcmX2P9+Ni&#10;xZOoSB89s09k5VDa4mMmklDO4ApNYRVWKXROaJUoi5K2biWXW2VCmpjnnmEamWdJYlIqYrWiKgrq&#10;qsIYzTDecz69IcZ5sajI+CovqUrj2AkJCvMxZ1wri3UVZdFgXYkrW9rVBfVqi7ZO8q1Dxo8j/f4D&#10;83SiaitW2x1V1cpYMiVmP5Mz2HJFUa3RWhNDoD/tOe3vSDHibElhnVw+EKub1koKfn9imkcySlCl&#10;yhITkpc+z9JBhkDIEhRSVxKuUZbVR6FiiolhHDmd7mSMakqB9OYkufRGUbqCsihJZIbpzDh3MtKP&#10;gXHumP1IXbVs1jusKZYZsFq81zVKV0sud8k4KU7HyP5x5rAPHI6Zh8eed+/vub09cT4nkk9C0nPi&#10;/XWuWMRjIqaL/ch4OhL8jA+erj/SdY8M3T1j90hOCWMrckaAL/NIzmL9gkyIPTnPkgNvClLqQE0U&#10;pcU6zTR4ukPP2B8YuyNjd8bPnhRBKclOzymLTzyL2E+acrFYpTiTl0mH1g5jjKzXlpVM9CPzeJbY&#10;0ZgkaS+BNhXG1viQOZ9PHA979vue4wl8EEGstQ5jFcrYZe0j6XTCoQdTtChlGfqe82kiTBLukpVh&#10;ngN+ShgLzaZlc/2MzdUL2tUFZdmI6E3pBaYjQjZlkKKuDcaUEgHcrCmLalkxACghtMUAIBfQZcyN&#10;ArugbWNMgMXaCm1KhjHw4cMd794+cOwSPotuICvLHDKzzwzdxOHhyOHY0/UzwzDLHr/QVE1B3Yoo&#10;siqbBbyjsVoIj90wcOpO5JQWzVGW10p/EFW/q6jrFW0jPAFyFuhSzKSnCOWYFnpgFr1CmMkxyvvN&#10;Fiijf+fEVMQYOJ0fORxu6YfTIopL+CD5EyKkk7jclCPWldRVi1JLs6IMunS4lcNtDMXVlhd/8hf8&#10;m//9/4kv//W/gWr924P6X8jzBy7micP+ll//4le8+e47pq7DkMgx0PdHzuc9wS+A/eUFMIeJnIUl&#10;/HSjVWqZb2oJaPDzLBapMEGYUYhPFp7SfiSt7HK35fLZ8/8moIAMdDOGhJ/u+eHbX/DNL3/D/bs3&#10;dIdb/HQkhUXEp9UyUpxQGqp6RVXWsFh9irKhqldopQhxkgPVVhS2xhlZJ1hrcc4INOF8wIdISJDQ&#10;oCxZWZKShXFRl7RtQ1ULglWliEoeq/OS0V1TOE1Is4i0wkACCreisJV0TkosdNYocp6ZxkfG7g4/&#10;nUhLZrr3I5MXhbAkSWmUciglIz+UiNzqRiAWxjrKUrzGWSlRACfIPtLtHxn7M2VjWW0vPr5xJz8w&#10;DR0ZRVGuKVxLiJ7z8Z7hfCSnjHMVzWpDu9rgrEGr9DH1TLoBhdWldGy6IMTE7GW0eDjtOffHZZfq&#10;JBgCKFzBerWmdLK7DDFDhnEUtbM1BXlhh+coY32toSgEN3ru95z7R/n4SqJsUwoLmKYWT/lw4nS4&#10;5Xza0/cD3bljf7vn/v0jD3dHbt933L4fuf8w8XA/cLfveTyPTD5LNzSLTcc6TVHXWGdk4uFnVFLM&#10;w8hwPBPnSAwz4yRrkBwjYR7IGfElZ0UIUSxIStE02yXmUvaX0YeP6vXVpuby2QWbywuqukapzNzP&#10;jMeB/nhcyH2z2M9iIuUnZYkIWaWLZ4mR/S0iVi3FzBkp6mpJ8EohiEArQZgn5rGX3fYc6PueaZoJ&#10;CSYf6PqZcZKwFrtYn0BsaClJxGkMkRQyKWtZ/QwTw7DEAivNPAeCD9gSmm3DxbMXXDz/hM32GXWz&#10;XtLERKIX/MQ4i28bJauzHAMkyYho2x2rZrOscASfO3sZH+eFopYzxBzIC95YK5lOBB+Z58g0J45d&#10;z/t3H3j79p7jEIlKo22N0gXBZ8lfnzLDEBl9Zgowe+mCi8pQ1Y6yErztut3SVA3OFhhjiDnTDT3T&#10;NIqLpVlROMc0T8KHWGxoeYlX7oeeaZ6kJGtD8Il5mj/qKFRe0gGDWFnr9ZaqXVMU9Ufmv7WOTOJ8&#10;eqDvHlAoiqqhLBtSSozjiXGQywVaJirOiUVx8hOQKaqSqimxdUEyGlOtuXz1U37y53/BzadfoNw/&#10;f1/5P37+oMXch5kPH97w3Vdfcf/+PWEayMHj555hkG5Vkz+KkfKTYjIElJZEL2cLtDEfdyx5IR2l&#10;nNAoCldSldIZZvU0GNfMIVJXDc9vrnBlIbf3ReDxtA//rz0Co4xYEmP/wLvvvubh3Vvm/kCce3KY&#10;YDmsZGwpuEpjHFXVYK0jJbmUlEWJcyUZGMcjQ/eIwlJVGwpXYaxEkBqrSUk69JAiSRmKoqFuVhSF&#10;hGCUTc1qu2a9blk3jYjTMvhxQBNom5KmLnFGLSI7AXQoZXGmld2l0zirsUbiDWMYSIRFvdwRkydm&#10;mTTEGJf8ZRHUaGWlKC457eUCCoEsmMcgXeI0jUyD2J78MNE9PpLCQLtb0W63knvuSrE7zTMotyBi&#10;LfM80J0eCD5Q1Fuq1YbVekNTtzgDWom4Sw7xTGEr2uaCVbNd7DES9jGMI4/7D+wf39F3Zxk3no8c&#10;9gd8yMu4G2aJbKMoKqxtGfue+/ffsr9/w9gfSEvYhaBcDT7OHLpbzt0dWSm0kXSykGZkMwjeT/Td&#10;kfPxSN+NnPcn3n97y3e/fOT2Tc/h4OnOmXG2zLFiCo4hJDxK1jbKfAw0KZxMpZTOgsX1E6TEOHiG&#10;o8ePgZQDAmFZXCELkEXbgpRhHDr6o6yF6naDdQXe98xzD4B1BUVRU6+2tOsL6nZLVTeUTUFROozR&#10;pKQkN3w4MvYH+vOjrBKsJkcZIUukrwTXGGXEP4xCa4WzTl7vixbGKIuzLdZUpJQZuzPdwyPn/Ynh&#10;dCaEiGu3VOsbkrL0Xc80eIxxAgIyRjz/aUEUx0SMGT9Hhn5kGmayz1ijKdsK60qSD6QUKVvHxfU1&#10;F89es7l8TrvaUi9qfmNE8hqSxy/Wu7SsNqbxLCz5FCmLWi6lWkvmevBLBKpcOFhgORJulORimCIa&#10;S4iJYeg4nU58ePeW77/5lvvHE4PPBCXrGLmoiG7Bh8icMpgCW9a4sqQoS6rKUZWaui5YrTasVzva&#10;usVZSWyc/CwODz/jXEHbNFhr8R9Z+iLQnZfdeN8fmP0k51hRkbPoLXIWNK9zFcY5EdoWNVW9pizb&#10;xdYo6F5rJdQnJjnHm2ZD225xriREzzh1oKBY9CZo0ZvkLGeIMZb1Zk1ROYHbhBFcw/WLL/nJn/05&#10;V68+RZn/dj3UP9Xn917MpZuWgjkNPd/85td8/evf0B3lUCQJdlQOKEnscsse0lhLjBJYoLVhvbmk&#10;blakFDn3R/peIA1FVVNV1ZLBW6ONkeSpokYpzTgNDOOADwmt1OLNXROVZolA/q8W9EjGE8hpJvuO&#10;4XDH4fY9c3dEhZkcBnIaMUZTuEp2qCRilvGaNbJTFbFHwMcZH2ZizAuoQ8Zrerm5yyEwLbxp2Sem&#10;nJlnj1Yl69WWdrWiqmvWmw3b7Zb1umW33bC7uKAsHOfjnqk7UtcFdeUWkWFJzF72yTGRkviAq7Jg&#10;1bZYDbPvCGmQFLHllm6sKL61chhdkLKi789M44RzNat2R1nI529dsQhsOkkVYyl480x3+MDp7i37&#10;tx8Yjic212uuX0vKW+EcVbnCaEdKIpSZppFx7JjGHj+IoM24krppKQoLPBWMmdkPzNPEPM2kpKiL&#10;NdaWzGGmn6S7Jin87Dkdbnl49w3723ecD0dOhyPH/ZHz6Uw/TnTDyPF4Yv/4wOmw5+79d3z3m3/g&#10;7vs3jKdHjIlUdYvRltEPnLp7unFPTAnnGoqiRSkn4+IsUaZkhTEt6/UnrNdfMo+W7395x4dvZ0JU&#10;qKJEuRXGrbFFS8iawUeGkJn8kyJaAlFylEPuiaSXEXGUyhJikkmgHCEKSEdrRdVsRGmvpDBN5yPd&#10;4U7U4mVLCDPjeF4um0LnKquWekHcWmexTt5TzWrLenfFerelbiq0CvihZ+wXFPD0yDTs6U97usMd&#10;c38Wglzh0Fou3HWxpixqnC2la9SOwjrqQqYp8zRxfnzkdHum20e6k0cXNS9/8q/YXn+yuFU+MM8z&#10;VbOh3a6o6oKcPEM/kH0mRwgBjIbsM9MQMVqxvVizvbjCOcs0jPgpsNquefnpZ1y9eEndtMJEWK1Y&#10;tY2IzWIghElYAn4Q0E2YyFH0IN4PxLS8n38nLS6nJNMJJNo2L+lwAiWS6U9KwsiIIdGfz9y+fcOH&#10;9+/pelkRsGSJWG1oq4rVqmG9XXF5c8WLT17zyRdf8ukXX/DsxXOapsJZKApLVQkhM2eF94lpmkXo&#10;Ng/4BfkqiWjh44U7+Hk5EBUgTZJcXjLGFML0X5LUtFYChFoQsYKd1bCsu/x0xk8DMT2dg4aqbqmb&#10;jdDjEMDMzfVLXr74nM3mioQo5lPKMnmVwTvkSNc90o9HsBVFc8XV88/4/IufcnnzCv6L4ubfrT7/&#10;/J7fWzH/3Y43Lf3x6Xzk29/8hrfff0d/PpKDRxFxVqxmbkEHxjDh/Yj3S07vcKaoKtabS4x1zLP8&#10;/0pBXbW0zYqyXNTISuwXeUlp8mGk7w7M8yjUI1fSNA2r1Qqz7Nyfnv/Sj3x5KZGIMir0I/3+kYcP&#10;7+gPD4T5jJ97UpxAJYxeFKM5ySgqJYGXiCIIYwWPak0h/stqTdNcorXFzyN+foIlyC5TGyN2reFM&#10;fz6TQqYoatabNZvNmnrVULc1Td3QtC2r1ZqmFnb4cN5DGtnutqxWEnLio2eaB3KCwjYUhShNS+dI&#10;caLrH+m7e8b+gTD3aGUoyg1VdYWzDWEOHB/v2N+/Bwzb7XPa1RpSxgfRN4zTQNftGceeGCUSM4ME&#10;cHQd8/mAK+Di5Us2lzfYj6I8OUyi98zTuACARoZeCs95/8DsRzAR8MLnX/QVMQYO+1sebn/gfDwy&#10;TIFhnjn3J4buSI6RYvFMn897jg+3HB7OnO4PHO4eeXj/jofbN9x/+MDdu3d8ePMDb7/7hh+++Tkf&#10;fvia0+PAcII0BHTuIHWM04muu6Xv9/jkUUZGvJOfCD5itFugOQqtReDWnUaOD2ce3j3w8MMj/dFL&#10;slnTCIJSORIwzZ5+8ow+EqKMPWV0LSPrlCN62duyfA8MEnGqjYUsl0cRFhUUdbM4LGQfPo89Q3dG&#10;4SiqVry945kcA1o7sY0pABnth7DQwaKX0alzuMKK171wlHVJs26oagcqEPzMcJ4ZT1GsYPORFAYM&#10;wul3rsKa6qOK3Si5iGhkBTAMZ/rjA8P5LEAfC6uray6efUHM8OHdDzx8+ECMmapdsd6uqSuLH3v6&#10;48A8gV+KYGWgcOAs1I1lu13Ttisp8nFEm8B6t+Hq5UvWu0vKshD9SF1TFE5G7CkKbyDJa86YhVCp&#10;RNuT8mKBsyVKiVB3mifJHI/+4244eBlnhyB6E6ML6bZRsq56EoieO8bek6PEndal5Wq34fmLKz75&#10;9AX/3f/2X/Pf/4//A3/653/Op599yma7xTmL0pkUB7I/Y3USV8si8MxZobWmKuX7LthUmRKkRZ8U&#10;U8QYmZiUhSj5q0rWhM5WaG3JKRGiTD8gCckvyKrFGFlJxOAFL7uwNp5WIcKdEIEwSi4DTdNSleJk&#10;8VkEz0VRUVQCCyML9ngczxi3ol6/oG5v2O6ecfP8NZvLZ5ii+cdH9++c6P+lk/2f/vN7K+ZP3768&#10;5BT5GHm8+8D333zN3fv3TH2HSl7G6kahjXQUIQjBbeiOTEPHNHbkFKnbLavVFmskK1opQ1kJr72p&#10;ZVSkEHFJiNKt5ByZp1HiK+dATJDRH72PVb3CFgUJ9bFD/y/hBiKKkBM5z+Anzo/3vHvzA/vHO+bx&#10;RPDdsvtexuxabE9PbxS/+DJTzKhsRJiTBQKRkqhTp2lkmseFdtVQlvImMqYQ69004MdxsZ9otpst&#10;NzfXrLdbVus1682G1WrLZnvJdrulbSr8NDD2B6q6oCwKJj8SY5C4Ult+vElrJeKkfjhyOr6nP99C&#10;DDhbgXZoXVEWW7SpGLsz7775nts3t7TrHa8++Rmb9oIYJdv6yVv8FIFJBq3Fh+6nmfF0JE0jq82O&#10;ze4KaxVKJ6wxpBQI3i+XHyXgCmN/u8ObJsbxDHlGq4ixiqIosMoRfeD0cMvh/Ru6/SPz5EnIQQYS&#10;IhMX9Wx/eqQ/nhm7yDwZfDCkBEM38f/m7s96LcuuLE3sW91uT3sba92dTjKarCogAT3oVYAeBOhn&#10;FyABiVJmVVRmZEYEg0HSG+tue/rdrU4Pc19jJCRIKUjlAngQFu4kzIxm55y95ppzjvGN5weJX5z6&#10;UXbnIaJQ1Iua9bZlua4pCkMOE2E4Mg1HYgq4qqVqtmhTkZMI65bLVyyarQjsbMP5dOLDH37Hj//5&#10;H3n48Y7+6MlRYcqSomxkf6oh6STjx35gnPwcyWKRrCkISWAkouSQjh2lZHWkHEo5GS97Sb8rm0YA&#10;MEUpMBlTMA4DY9dLglvZklNm6i9EP6GydO+SljYJMGa+aImITUbnOUe5SFhDUdfUiwX1QlYmzhqs&#10;haIU/3+YEuf9SH86Enwnvvyiwsye/JiyrEtzls/5cuFyljMghYStStrta2yz5nDY8fmnP7F7eMYH&#10;KQjLVUvblhgmjPE0laY2mkJBVUJRKqpS0zYFdVPNASOenEesUyxXK1bbLU3bUhQO66wk38mNhpyy&#10;2PIQeltZlXO2fSL6YRZtSYiIeLpF3DUF/1XgNfl+RhhL5ykiwAJQ8hm/NCLJi1DvMJBjpiphtSq4&#10;vV3z+tWW7dWKui0oCo0xhnEa2T0+8vnDzzzdfZL1SRwwWiYR+mVF6QqqqmLZthhrmbxc9rR+eU7k&#10;WRUYlxTetlmwXGxoalkfeO9FgT52jNOFaewY+hN9fyD6XsRyYWQaz7JGTRGUmTVA1exYEXFiSqIr&#10;iEn286OfiFEEw2UpolulNcH3dOcncsps1u9Zrd9RNFva1Q3b61csN9e4upEL0b8+uOEvtpDzSxbz&#10;l9eLnjF6z9P9HR9+/JH90yP4CZMlXUfNcH4ZTXn8cBFVa/QCbKhaFqsr6lp2xUUh+6GilDhOoyDG&#10;xOgDw/ByI55FGrOdCDJ+nJimgDYldd1QL1qKuiZrEXCJfOa/fsmIPTHm+RbrJw67B+4+/Mxx/0AO&#10;HTkOgh8Mkh9ujPjjY4ykIKKpGKIU8RgYp55h6JmmkRhmn2UUvnnbXtHUGxEqKRGdCAVPYZSB6IlT&#10;h9Gatl1yfXvN1e0Nq9WWdrFmsd6ymjvxnAK7pzsuhy+kOM6jwEDdrmnqNVZb1NfOa8D7C8F3kLxE&#10;JBYLtKmxtqEslgQfuPv4Ix//5Qt+sLz5/ld8/+u/YbNcC9gmeowxVGUjFwZdYK3gL8eh4/D4mf2X&#10;L4QxsLy6pV2viamD7GnbDVW9lFt/8DP6FIyyFGVLtbzC1Q1ooVYZp7FOurycM33XM5xHpkvA9wlw&#10;lIs1zWJF07QYrYUyNU9KstKUiwXr2zdcvfmO5fZW1geXgZwN9XLFanvNanPD5uYtr979mm9+/W94&#10;/93fcnXzzWxdWlFVS1zVsljfcr39luXihqre0DRXVNVShHNZ0/cDT/ef+fLHjzz/PBKDpWgqiqag&#10;WrZUixZTgHaItiEO9KOnG7NMaZQc3FkJVlNQtXl+nyKKKJeeOfwkjBOkTFEJI8AVBaaoKIoFxpT4&#10;YcAPA8zo3RgjYRyIXkbD0U/EcSRF6b60sRRlg50nOMJNkEsShFnjUcydIKIvcZa6bSjrAkXE94mx&#10;S2LlKvL8Z6lQSrQXZqbDjVNP150YzmfGbmTqPTkZXLUkKcvu6Z6Hz5+5nALTmInJUxawaKWo39ze&#10;8PrdWzbbBXWdqStD5SxVVdBUBVaDigMqDmgCVeNYbJfU7eIrf10pQRPHmEg5iSV26olJSGXOSjZ7&#10;f9lzOnxhGs+AEuGWsoQU8H5WavsBHyaxNipht2sjKGKyvF8q5xlnm+TUSRFrYLEp2V43rJclTQlW&#10;DcRxz+V8z2F/x/75kceHe54fH+nOZ0Lw6BSwyeOMUP/krKxpylZgUErRT8LW1zNDoSgK6Zi1aInk&#10;uySJbVVV4awjRbFcvsQmg7grlHpxGyVZOUydwHfCJFonJ2jYsqgx1gpxbxYIT2FkmAb6ObQoJC9x&#10;yzMHwnsvK6UYKN2CZvEKV69QRU272rC9fUO52JK1I6oXG/Bfcgn/8+sXLeYvI2oNpBB4ur/j808/&#10;cXh+JvoRnSNGIWO6qqKua/Fuxgk/duJ7LSqadkW72OAKEb8VVsbxaWY8D+NI1/f04zDvhGSUlaKX&#10;btsIOzx6EXZo6yirhrppKOqGrBw5Ilm7s0U1AwJEjXjEL0pKECaOz4/cffzI5fiMJeCsHF6yH9Xz&#10;bVt/tUClFzytdoD4c8HgbE1dL0VNXLU412JtTUyKfpS/l9xq5e/rjIXk533kjpRhvb1hc3VF3S5x&#10;dYupGsq2oa4KiBMPX37m7uffE32HtooQRlJWlGVDWzU4o0jJE8IgMYbGYo0ELCjtCJPH956YNKf9&#10;Ax/+5QfGPvH+t9/z/d/8W96++oaqtPRDTz90knttXxjcsg8cx57j7p7nzz9zvDtgsuPq9WuWV1t5&#10;l7OXYqO1jOcm6fL9OJEyaFdQ1kuK2UJmrMaolzGzJQwTl90z3eGC7xNhlH2pqwrZbRtDYQ3LuqWu&#10;WoyrwJaYoqVqr+ec7KVctIaLpIO1K4wr0bM6WhlD265ZLtZUs0faGostClzVsFy94mrziqZdYV1J&#10;jJnTacdu/8j+8Mjdpx/4/Kcf2X/pIEO9tNSrmmazpN2uqJbC1Nc2AxNh6ui7wCCCc4nztNLJOasx&#10;RkmYh/BL5PCdx6ZhiiQvCuuyabHOobSkntk5Pz1MHj8FUlKQLSQlUaZZsq193xEnL9YwLaExVbOg&#10;LOUy4OZOTxlJxJPOS/53vL/MdrijTCmKiqpZsFovWG5rilJDFIvjNPQEH6TAqUzwPcPQMcw7+OHS&#10;0108IWrMXIjOhyPd+UTMSbBIOWMYqKvMervi6uYN25tXVHWFjh6rFe1iQbtsKUsJ7lEqUpSGxXrB&#10;6uaGdr2mrN18QTRCzcsR70eG/kLfnej7E2Mvo+MYg5w93Y7+fM84nqX4WWGZj1MnaN/558U0U+Dm&#10;ggNKuv2cRPU/X8iUkuehWTR8+9vf8uu/+hu++/63vP/2W25utiwXjrLMZHq6/pn97o7d8zN9L0mF&#10;RoFOEacjVeWom4a6aWnmtDvnCoZpoh8GlFYUThDTxszEzZdCnhMxeDLMqxDxiYc4yiTNWrFy1guW&#10;yw2bzS1V1SJgW1lzKmVwpsa6GudKbFWjrWChY0ozCVMcAj4IhyIlvooFhXw5klOktMJ9V64hmgKK&#10;msX2ls2rN7imxadMTJms5dn4MyL4L/f1ixZz2TXLLSn4iae7L3z+8JHTbkecRhmzK2F/t23Dcrmg&#10;qcXGM/QdwQ8opSjKeSQ+J1ylLKKNyU8MYy/RfX4kpkTCCI1qlGhKpbIorhHbUopB+MS2wpWCKc2z&#10;31NFEahknUkqEUhMJHyMhBDFdpYDp90T958+0HcHqtJI7J6TPaOZR2cpyaE4+Z4QZIhvjeA+tS4p&#10;ioqmXrBcrFkslhS2RimLD5HL0DNMI2pWIssD9ufbuyHKiHec0G5BUbfYqiLbkqgsSmsKrTDJ050P&#10;7J+/EKcz1mi8H7mcj4QoY+qUPdPYi7VEISxlbSmKlpQyT59/5PHjT1yOB467Z+IUePP9b/nu3/zv&#10;uLl5T1mUjF4gFF13Zpw6wkwkm/xAdzmyf/zE7u4Dp+c92SfqtqFdL6kXFdoqtEqkNDIOe+G9x0gY&#10;R/Ew54w2Ba6cR8VlDSaLH1obnKvJEbrDkfPTjqlLEAuxDNmMcYasPFoFmrKgdCUpK/qxp7sc6S+i&#10;RXh+eOLuwz2nnbACvPc83+34/PmRuw8P7O7umboDvjtxfv7C4eEDp+fP9N0zymqaxYamXaG0YfCe&#10;4+mZu8+/5+n+jxyf77n/6Y7njyMxQFEprIsYq1lcXbG8WuNKTdbyPvjxQnceOXcZP9+GtRZwUlnU&#10;MjZvK6rGUhYKI+RZSJngI2GM5BCxhaaqK5ROxDgKrwDh+Qcf8N4TpiCkwRmFmjPkyePHnjB5Yoyo&#10;DMo4jLVY4yjLhqKsZ668dEJGa0HfWkvKA2O/F0eFUdTtltX6GzbX37FYizV0uBy57J7YPzxwuHtm&#10;PB+IeSTEjrE7MQ0jfhLc6jBMxKRxVUPWmq470w89Ic771cqxaAyLpRVxayWitTANjJc9KmXqpqGs&#10;CqwBTcBZxXqz5fr1O1Y3ryibGm1e0MCz82OeEvTdUX5cjozDSVwacZB0OCUjbG0tZbWkba4oy2au&#10;iSJYFF2Omv9dzqHgJ0KYZImnIilPgMeojFYJ7aCqa5pmwXKxZLOWy9B6tWK1XlEua0wxC2MHz9R5&#10;+vPIcO7Ik6csNIumol0uaBatdNdOEibRmqKsaCrplIXeJ/vynLNcVOfMCxRyGVSacRb6ZRLaCF65&#10;dI6mbGhm0aBSAveS1YEIkbW2GCtEQhQiiJtDW1KWMzkmYbKDXCREcyTMBqVERJyzJmLJtqRsVmxu&#10;X9NutyRjCDnKBEnPzdu/Sof8S339YsU8Az7Lvlwr8OPA/ZdPfPnwgfOsZM/BQ/YYq+fReYGbIQZD&#10;f+Zy3DGNkq1b1QuMLQhzEY9J4v/CV6XlPAYsS/FET8PXQAiJKxQmNErjQxKaVt3iSrF4aWMwKHKO&#10;RBJBZwIZHyOTF9iJyWBy5Lh75v7LR6buTFs6NsuWddvirAjqlNLElKTDGIR/7lxDU69p6qWAKIqa&#10;qmqoy5qyELIa2sz+2QuTH9FG8J3GWHKO5Owpi4LVYkNZ1YzjyLkfUU683RhDQm79WsOisdSlo7tc&#10;OOwfZ9V9Zhp7vD/j/UVyzWfk66Ldsl5cURYtwzSxf75n93BH8OCqLXESNfmbX/0Nt6+/w2rNMPUC&#10;7Bk7QhjEvjanJE3TyH73wP2HH3j6/EgYEov1ksVmRfIXwnSWA9SJSGy4nHj+cs/+/onhfMYPPSkG&#10;GZ1pjSuFfJYZyWmU6UK7xdkWPya6Q4/ODfXiBuPkgHV1iXOWnCdSHNG6AOUYx4m+O9N3Jy7HPfcf&#10;vrC7P1K1La+++YbF5opxDJyOF6bBk4Mn+zPT6Z7j3Sd2Xx44PR8YuiMxj9TLFc3iipwNXT9w6U+c&#10;j/ccnx/Y3585PSRSgMXasLquqduGatHQblbUixpsFt3BcKE/XzjsAv0Aad79KKRYFqWjakqatmKx&#10;qKkqSc0zSiLiYszEkMkh4wpLUZfkFBjH83yRFadAiok4BfwwCp8f4aOT545xRmzGSQh+sorxJJVx&#10;RYXAPAb5zL3AYERoFUTlPSfYFfWCql5TFq3gX5UiziuwnDPdbuThx57dlx2oE8Z0TP2FFDI5GWIU&#10;glvMCWUKYo6cjkcO+4FpgJwVTVvz+u0tN69usM4JN73vGU5CrYOEsQaVEykMBH/BuMz65oar1++p&#10;FytQiTAL0zKiBwhhIEwjMQZiCHNE7Vw0lKTsWSciVaXFWrpaXbNcriXPwBRYU0qU6BwaRZZiFkNP&#10;CuPsxRc9jsoBreXCnuJI8D05ehQBTcSoID9Moqgq6hmDbJRh7DqG4wm8x5EobKZuZO3QtA22EKsX&#10;WnO1ueLN7Q1tXRNS5HQ+cTofmeYExLqsaOuG0knAUmEFHDP5Hkg4Z74K3STGVtaZLwU4TKPgg5Of&#10;HS4lyih8HCRhb8bbgnBCcoqCgE6RlCIxeMJXbcFc+GNgioFkCopmzWp7w/bVLbaq8TmTlSZrjbYa&#10;Y7TkKMzl/C+1qP9ixRyQYpiFkzwNZx7vvvDw+ROX01zMVQStBJFo9Dw2FzzgcD5zfLqjO++wRcVi&#10;dUNViggDJdnTKFFJSzSf0L6cEb6zjLv1vP+TB1LNYQEpyYdvXUnTLKjrRsY6IchoB5hSZvQBP01k&#10;H9BZURiDJtF3J3ZPD5wOe6yKXC1r2qaUHKKYyApCCoxBxkeQcLZiudiwWm7kRjwfnDJOUvgYBMYS&#10;5p1xCkAWHrcVa5nku1cUrqaslyhn6cazpCm5gmVb0TTlPCIM2MKxXC7Q1rI7nDntj6KOTYo0XiAO&#10;WGup6yXL9or14prSNRxOZ/70L//Ilw8/gmlot99S1Fei5tWZxWrFZrVEpYHu/CQ4WiIoEfJ5L/CL&#10;5+cDD3ePPNwfOJ0SyjQs12vqyjLsnjk8PBN8oiyXGNPSHQeefn7mcNcx9RPRj+J2KIo5o7mhairK&#10;Qj7jmLzEbaIkOzkbjKlBaWIYsUVBvdpS1StyzIzDRE4Wa2SloXXBNPZcdk+Mx56mtbz57jVXb3/F&#10;cnvLcrNie7Xi5vWWN9+94vX7G5ablrKtqVcL2usVxbIBkxmmiaenMx9//sLj3R3d8ZFu/8zTl57z&#10;MVItLVeva9a3DavtktX1lsXViqpyXwWIcfJEnxjHyPngOVwgGIUuBF3riszbdyv++q+/5/vv33Nz&#10;vWK9WFBby9R1dJeBFGbcpqzMUdaQjZ2nWSK41ErYC2HoiUOHU5a6WVHYCnwkedFypJjkJJzV0DF6&#10;eda0ZvKjjJ3HQX5fJTCjaZiY+gmja4p6iyuWwqrXGVQm55GUB4wV7Kgygf4ysfsCw2HC2Q5XOyG2&#10;aUdSmikEYgZlCvpuZPdwpj9mCEqcHestm+0WazXd5SAxrmOAkMhRELLJ94JXLjTWJkxhKJsF9WqN&#10;dm7O8pYmIWXRJaC1OAMQd0pGYVxBVS9oF9c09UYuAWHEFTXrzS3LhThTcpLVmnOiGzHGfbWexuAF&#10;AxsFsCMZCrKfflmlKCUOD/CQJnIaABlxa5NRecKqRFuVtFVF4xQu9ajujBoGLBOFjZSFrEOYCXYp&#10;J4mWNopxmrgMA13fzSP1jDOW0pWyugGMUpgMKYykOFGWlrou5TzSFoW4JkScOhG8OHFklSCeelQg&#10;4Qmhx6dxZnDMu8yk0UkR/cQ0dMRpJPmJ6HtCuBCjXOh9yAQMulyyXN9yc/uO5eaaoAp8MGTtRKxr&#10;rDQHRkmGw/9TUdxfxusXLeZRZXz2spOdenaP9zx9ueNyOooYSWfBkFbFvEvJpDDbWi5HDg+fGS5n&#10;muU16+0rXFGCkgfMuoKyrGRMPu/NREktgjrnShHrpMg09uQcxTamXkY9YGzJarVmuVyIUjMGUa5r&#10;g88Ia3oUKpVTUGhFCpGx79jtntg/P2KyZ9lUaAM++lmdGZn8wDCcmMYLMY4zGU7EYVVZkrMSBfs4&#10;0o0j576XHXnOYgvSGU3GGUPlSqpSOnlnSwmWMA7jHD52dN2eFCJ1XdHUYuUYfWSMkaKqWSxXjFPk&#10;8WFHtz/iUDil0ESqesly+Rpna4Zx4u7xC7//x/+V3/2nf+L5/oIpSrSrxFkwXlBW4jcXTYVhYhye&#10;CdNp7i4yXT9w7gZ2uyOfP3zh7suewzHQR4syLYt2wXLhwPd0x4EUoaiWeK85Pe0Z+xFTWOzMIK/b&#10;Bc3qimaxpm2XrFYbNqstxlrO3RPH3SehkAUv3u4E3fHA5fBMygFXVigs/enM4fGe7nIhJo3RFdoY&#10;AaV0JzSRdtNSLZckpYlRQl7QQvOqGstqu6LdrllcbVi+vmL16ob26ppisWUYMj/+05/4/X/4Pc8/&#10;3xHGPeNwJsbM+tWS9799w6t3b1isV9SNo2oM1mXII37sGPuOaQyk5PBj5nQc2XeJYDW2FLXzduP4&#10;27/9lr/57/6G169vqJ3CWY2KkdPzjst+ICcAxeRhDImkQRcF2RhCiGQ0RdlgjCaMZ9I0UDjRblil&#10;SdOEHwQjnABTlBLmozJBfnMZPw8dXddJuEaMRAwxK6Z+JPQBbVq5WCGiPW3AOoUtwLgk6OG6pmpr&#10;bBUkHW+EprWsbja4ekNC4b1nCp6sNUlZToeey/NE8gLtqZuGZrFGF4bLZcfh6QGSZrm+ZbG5xlhD&#10;8N0cRASutBRNTVHO+1ut5QLvJxG3KU3GiI3LVdiyleS72epqi4qyXorwsZCpR0weVwgnATTDIFnm&#10;GaG+ycrNz6CrScSmk4i6FBGlkemgEhSt0pLjELyM8lPqIQ8oHWUtZUDnEaczTVWxbBoWTU1dJEzu&#10;0dljdcQgmqSX0XbOkZgCx8sTz6cnWeeNk4Qx2QKrDFY7rDZM40jfXRj644yf7tEqU5VONBvKCJbY&#10;aFJMTJPHT5JjXxQy0lcqk9JITD0xj2LvVczURQ2JOfnQkHwkTX6+aELyg3xuUQKnQnaYcsty85rr&#10;mzdsrm5x1RJUBaoEXaD1nH7oDNbqr4Lmv9Ry/osW8ylnpiRf2OQHnh8eePgsxTwnyQo21nwlWjkj&#10;X5KcEt1xx+HpCzEGmtUVZbMgBM+lOzH0F2LOX8lDeSbA5ZwISS4PojHRs5dSFLpaK9CSpJSSYFWb&#10;1Zp2uaAoKrJSJKXkEEcykkkyBtMpS9fsA93lxNPDHcf9E5VJLJtCdtlGU7hiBjGICrMfztLlzOpW&#10;pQvKssUZyziNXHrhpI+TWNuslUQvNY9NtVIzAhPUnJakFEx+ZJx6YpaR1OQDISjAYLQlo4kz+rZw&#10;FmsMQ9fz/PDA1IsYLutA2Syo6i2X7sTHj//ET3/6T3z600+cnwIahdETihGVE85AXVe0bUtRVmg0&#10;wXu67kI/dAyTpx88u/2eu7t7Hh+O7I4DXR9J0WBsQbuoWTQOlCfjMWWJcjUhyFg+kTCFpMHZssY1&#10;LaYoSDkzTsIT90EcAdPYk0IQb/HumeHSE6bEeBnoDmf6s4iVvB84PT/z9Okz5+Mzo+8IKokQsl6w&#10;vLpl/fotzfqGrB3jODJ5zzBO7J4feLz7RHc6ye7OWoy2KApy1AQfJU/aw2k/sb/vSUGxum7Zvq7Z&#10;vGrYvLpls31DU68lNMcww0Y6/HhhuJzoTx1hzMRkGKbE8TwyxYgtFVYrmiLz9s2K99++Y7FYkYNn&#10;HC6MlzPH50d2j89Mkyiz22WLtprRB7FpJmEkKKWoq5q6brFGS1CNmqODc5gLh9DjXmhd2gp9LsVI&#10;mIRYlhWCWB164QFMkjPtx0mKuRc7EllJd5kjSkesg7IqqErRi7SthOgYA0U9sLnNbF8tqJoN2lRM&#10;08jl+Ezf9SRVkJJmOA/0XUBkKAqljRRClxnHM348s1xf8+ZXf8v1q3cYbYhB2PVSGCaKqqHZ3FAt&#10;liiNOE7mva00CwbtnPD6i5qybGcyo3S5QieTsybPMKnge8ZxlEI+dXgvRSjGmbvQnxj6eR3lJ1Lw&#10;kCNuvhxYU5FTIEwDKXpRG2WExW9kImBdidFONApK4aygUuUSIJbYelHTrivK2uJKjRxlEzEPKK0x&#10;zoIWvUZVLajLVqiNTrLHY4zztGViHM+cL0/0wxGtNHVdY62VPfdMWwwhME4jwziQUpA/z0z0SzkQ&#10;UpjxvrIHf/HTa+UwymAwaGWkoy5rWTfmjPejaJ5siXZLtFuz3Lzh7bvvuL15RVk34Cps3WDLStwW&#10;zlEWjqp0lMbiBFn1Fzto/2WLeYpMMUiG9zSyv3/k8csd/eUsOdR2FlGUJWXh/pxpnhLn3SOHx0/k&#10;nKmaJShN3505HZ84n3aSmazEr+j9KB1CGIlxmrtwyT0nSxITWZCfSovCOuZENg5biNqzqCrJK89Z&#10;xvdKkXIkRw8pysBGael6h47d8z3H3T06j5RWOidjFUZryJrSCrLVRy+3/uAJ3mNsTdOssLZgnCa6&#10;4cIwdQQ/orWirlvqppmtGcL2CmFimnoJbFBCkhqnHj+JwAikyx8GD7mQkIRW/K4xRKzRbFcr6rJi&#10;GL2oXy9HTGkkSlMrzpdHnu5/z3l/j9aa7e2a23fXrK6Wgk5drFlstqy3VzT1EpJwrbvuwum443Q6&#10;cjqeeX7ec//wxP3Djv1+pB9FlCiuhIa2rSgshBCZQmKKSBaz0mRtmfzE5XyiO/Xis/aiCu4uZ56+&#10;fOLzz39i9/SRvtujsqIql+SkOO32HB6O9Meeqe8ZLpGxy7JzNIqUNVOMTCkQmVDG4OoVzeKGxeoV&#10;zfoW5RpOpwOfP/7Mp5/vebg/sH8+0J8GFE7wnzEzXka6w5nd4wNffv7Ip5++8PzwwOHpxOFJupOb&#10;t1tef/eOZr0StbdWQjOYQTcvSv8QwqzcHvDBEFLBOAb6TmAbq3XFq9slb95seP32FVfXt7gZZ5xj&#10;4rzf8eEPP/H8cKFZlNy+e83VqzdgNedLR9dF/Bgge6zJQturatnhzuK1TCDGjqwmtJPkt5hk7OsK&#10;OShD9BLMkvJX0IkUJVkNRR+IYyBOiZxkZ6mtcO+VTmibqKuKzeqG9WJN27a09YKqqEXtvqhZrFZU&#10;zRpTLNC2YBwH9o9PnA49KRYEbzhfRoZedv9JQ1IveP2ROJ6xWrO9fcf1628oy5qpvzB2x7k4SkJ3&#10;1SxZXb9htb2dgTlSlJTWc+BOO691FtTtiqqqZ368dHkvfHlyEipkFkuqiL1e+PAz22Dm+ccgKXqy&#10;Hxboj3WFhLNULSgl1tEworURD76dL/UotBaUtYSmyGeGBCdLoA366+SgaldUyxVF5UB7YryQ44Cx&#10;inqx4vr2PTc371gvtzRV/dWSllKi6y9cLntxAimJmzbW0VQNZVETkLyMGAS17b1Epw79mckPJIlO&#10;RKlEjNOs/J9I/yqoRWU7o3tLitl7jlJzkxWZBtHh+Jhw1Zpq8YbF5j03t9/w9s1bNtsrtKvJ1skF&#10;YI5nLQqhXdauwGnzF13I+SWLeQamOYrUqEzynv3jE493dwxdJ7sYa6SYF8UcmCFy2rE783T3I7v7&#10;T4JlbVtilqKmZquZsoIONcbND5LYSbwf5pGr/qpoTHMUn1azfzQnQpq/WMpSVhVlVZGVJs7rHFHN&#10;i99TJVFTGuswWpPiyHH3KJMDf0bnwDSJNavrO0IMtE1DU7d4n7j0Z8ZBxGfWVhhbEWOSbiaIuCcD&#10;RVmxaFc0dTNb7zIgu8ppHEgxYPTcnWsRG6Ei2sqD2Hc9fkqUVct6vaGwhVjqUAKLWEg+8xAh5DSD&#10;M/68mzeFo142rK82vP72W27ffUe72tA0LU1dU1clhTWk4OnOF47PzxweH+nOF4YxcTheuLt75uGx&#10;Y3/MHC8wJYuxFc7OqWSLlqppiCFxOZ85Hs4cDzLuS8aCK4kZ+mGiGyamICz5kMG6lsItCOOF8bzD&#10;aEu12IJSnHZHTs89fowz22AmBswhFbZeoZsKn7PkP08RH2FKCZ8SSRVE5ej6gceHZz79vOfpqWca&#10;PMlnpiHSdz3n5wOHu0f2nx+4//DExx/P7J9GtE5YY/FdRhvFzTfXvPv1r7i+fUPTLLDGyMGf5h0/&#10;Mn4d+57udGHoI5PX9EPmtB/ozhNlYXjz7obf/O1f8/1v/opXr96ybBc4o0lhojs+8+WnH7n/+Zmq&#10;rvnur3/Nq2++o2xqYk6MY0d3GekHeSusBe0M2jrU/Ly9jHQTHkzCFk5iWXEYV2GLBq3dTPkKoMTm&#10;SVZEn8leBHMSgzoXclNiS6F3aaVF5GiVfP5tS1EYGYGqjCZRliWr9oaqWqN1iXUN2laMw8Tuacdx&#10;PzIFwxjgcvFMYxTZuTOSzqUiMQ5onVhdbVlfv8bagqE7cnz4SLd/EK2ANSglCnhbNlTNEldWeD9J&#10;HKzWuLKiLGvRpZQ1dS2URObLizQMktwoaXWC61XKYLTB2pJitmKJ2FBCVrR2IobTwkXISYp5Uc7J&#10;YH7A95J378qWslygcsKPHdN0IaVJ3vOUCV7213JhEKBNyknWGQpcYSnn3PXMJHvnMEoc8mLF1fUb&#10;loul2BCDCBu9F5xrjHOqnZHvhjMF5czPDykw+n72mgt3XhxFEoc89if8JCyLmAJ+6pmGE34aJCJ3&#10;mgiTRyWFURZjS1xRYV1FDIH+cuRyOXE5HRmGHu1a2vV7rm6/583733J9+456sUJXC3JRoYoSXVTo&#10;ssRUDlc6iqqktBb3X1Wjv8zXL1rMA5mkZKRDCOwfH3m8u2ccOqzRWGNE4OU0Vs9pR8Fz3N1x98Pv&#10;OTw+4MpKvOA54cqKZr2lbBYYV+CKAveSajR3rMNwnneVYrNIOZFTAGk45LY5Azd8CISUKQrZz6pZ&#10;oJK/hiIgu/iZzmStxRUWjSjanx8/M3YHyOK/7Psz/dCRUqYsa8qyQKEZholh7GZOsxDgfBBQDLMf&#10;01hDVVbUcxfw8pCFMDGNA9PUkeZ0JudKnLUivkkDRmu0ckx9T3e+kJKdU4vEo25swRQlTaxZLFmu&#10;r3FlRd8dGM47qrrh+vYdm+1rqmZB4UqaZklbL2XSkAIqB1IY6A73HB7u2D8e2D88cd7vidkSVcG5&#10;m3h4HHjcZXYXOI4QspYWKsvh7azgIE/HE7vnI4eD53ROTDHiqppm84pydYUqBR2mnMXWS5rVK7av&#10;v2W5ucVfOnafnxjGSLVsKds1xjpQE1knlKtQRU1SmnGKTFNijJrLmDkcBh4fBu7vR+7vDjx8uePh&#10;/p5umOTvES3eK7q+YxoHtNb4pDmcA+N5Ig+T+HitlqjbCEUF169XtKsl/UniKLdvFnz7m+949/Zb&#10;1qsNZBinDj91M652pD8dOO32nA4TfZ8Zx8RxP3HYTaSgWK4cb97f8O6777m+fU3b1FiTUUSGy4HP&#10;f/oD9z9+xhUF3/31b/j2r/6WerFgnDUiymn6YWAYXhCkSM50jOTZ4pmyjM2V1hIf6gq0cpAlDU8b&#10;6TRf1Od6FoNJjnWSS28MJB+JPkE2WCuEQWX07J0WqIjSmZzE3jQFgSaFEHCmpJ0BO2DQpiAkxfnc&#10;cXja0x1HRq/px0h/mYgZTFliClFJY2SVVpSO7e0Ndb1g6i4c7j9wvP9Af96jVJY9udGz/3siz2FA&#10;fXdk6jvxSFux4MmZonGuoHAlOSXJ744SaRr8KCJLo7HWyH8fJmC20lYLySSYGwvpQCUJTMbTXgh6&#10;SSiDMQgXQwiQLdZVQmU8P3Le3zGez8TJ48eRcbxIlCxA1vOeXc+2LAmxkRVKJJPIcSSlDhS4ssIW&#10;BT5F+kHS0/KcfiY8DMmXDzPU5WXKqY0mkYRJH4XsmJHppUwdRUCYcpALYk6iRxnP+DARXuiOPn4V&#10;/iotcBitNTFH+uFCdznRdWeyKVnefMvt29/y5v33vH73K8rlFV47gnboqsY2Laoo0KWjqAtcWVBa&#10;R6nU/wP86y/x9YsVc2Z6WprTpUiB49MTj1/umIZe7DSzjcBaJWKJEPHTyGX/wNPnHxlOZ8qmRDsI&#10;YaJsWurFGsjE+UsDsj/uh5Mkrw0nxu7INFy+ehdTTmjFjGdEuvOUpUhGT1HWtO0SW5SgrOzMZ6Hc&#10;DB4UYVGWzG9nFKfjjqf7L4zdXqwjKs/+6olEIiQxCBeFXBJGL2P2lGVMaYygCtHypRYbmmgAQvDy&#10;oE0943BmGE7E5DHaUBZCvjPWwjwi1VpjtYzUL+cjQz+gtJOYwbqWghQ9UwJsOXfGgcePP3F8+oCr&#10;Sq5v37BcyC5Va9nJiaJ2TqVDEYLn9HzP4f6B7pwI3qJMjXY14xh5ejzz+DRxGqBPMCY1Z1rLZ6uy&#10;2Iyen3fc3T1zPntCVoQMURkoSrI2M6HN4lMWhWwU+hdRcX5+YH//yP5+oB88rja0qw2uXpKMuAJS&#10;NmBqgnJc+onTcWB36Ll/7tjtPedzZn+B52Pk+cnz8OXCl48PPN3f8/S04+HLM7uHM90AQxDP6vXG&#10;8vptwZvvlrz79VvefPcN129uWK0Nq6uCN7/6lptX7/CT53I4Uraa2/fXtO2S4EdOxwcOuwf6ywUf&#10;EkPXSyHfdwwdxOSIuaA7JcYus7ze8P433/L23RvWqyXOKIgTceroz888ff6JLz98ZuojN++uePP9&#10;9zTLtRyqYRRLXuHo+zND338dNoYxMvUiVhLXBBhTYIoStCVmJVSyLLYjgfrM0a9JinLyaT6U5dau&#10;ZgZ6mjvElMWPmnOS1LQgo2iyWJK0NmhlyQGiT+RsUDhygphn9PPukbuPH3i633E+Rboh042JYUqg&#10;LGXTYMpCHlMNpEhhFculBOCM3Znz4ZHxfCT6hLaaermmbJdzPkKF0pphODJ0R3yYZqaBXCZQisz8&#10;n5VwKLQ2s7irkmdVz1MH4dDKZVtbqnIxs89nQp6SCaBSSlZ8UYApcepnyqXGuHLmoC9xRY2zYiXr&#10;Tk8cn3aMnf9qjYvBk0OCJBdKa4pZayNZAJlIiANKZRlha0HzgsKWNbaUM0mRcaakKuo5tzwxzUVZ&#10;BMVyVmayrBa0rBZESyGMf6VnV5FSaGMp64aiaGYLsKBsY5ggKbRuMKYWfoZ6mQy9nIEOlKUfB6YY&#10;KJe33L77K7797re8efse026YVEnSFozBlCW2qSnaiqIusM7ijKHUFqGK/OW/fuFiLgXdKIWKgePu&#10;macv9wyddObaSKestWw2coyoFJnGC+fdPX48y06XRPADtqwoyoaY5GacsmyVvR/pzgeGy5E0DYSp&#10;Y/QvYfeK+f/mzlyEMykn/OwhLStRxJZ1K5AWbWXnroQKJ11/BpBYTKe5HHc83n9i7A5YFcnEeZw0&#10;MfmBfujwIUqQSVWT0Yx+jtYsW4qiwVg7OzReHhzhFY9TxzCe5QCdqXKuEOFSXbdUZUVhC5yzom7V&#10;YsKIMTNcToxdR86WdrGiXrQkBSlrlLIEoOsGnh/u+Pzj79nd/4g2mtX6iqoStCZKYg795Ikhk5Ke&#10;lcklfT9wOXek1ODK9Zy4BfvHHXefz+w7RXSGbBUZGTs6Y2XdERUxQzdFzp0nK4cua7yCfkxcuoH9&#10;8zOn/ZFhGDmdTjw9nDjuO/w0MlzOdIejcMmt2O9CkmjTy7ljGAPdEOg6uQAMQXE+ec7nwL7PPI+Z&#10;MTmyLVBWVjBibYRhSJxOPfv9if2+I8aCut2yWC54+3bDX//37/j+b97x/tdvefPNe65vX1M3NcZE&#10;VpsF3/76b3j9zfcYm+iP95BG6qUjETgcHtk/fuJyeCaGBJRErxk6T3ce8UGhyjXGrYhewC7rq2ve&#10;/uo9r9++oq1LtIqQJZ72vPvE/c8/cnocqFrHzfvXLLbXMK+iyrqgXa1IOXDcP9JfOowG6zRxguEs&#10;n20KXrLfiwpXLjG2IWcDSaFSkj1v9OIBnlPbUPP0CoGr6BnFqoyMvF98x1IEXkI4RHeSgtiPwuSZ&#10;Js/ltOfw9MDhec/xfMJnhXYll67j04cf+PlfPvD04OkG6EeYvCKh5ZK6WGIqh9JBRudxFmi2kjng&#10;x4EwXlAkaRqcpVmsadbXLNbXLNa32LJkGi/Cf48RbSV0RnQCWoqWkn8aU1BXFYuZplaXLYUtSMmT&#10;/hU5sSzl15Pz7JNOkEVMK927OF5yEDBSzpGyamnbLW2zpipELyM+aRiGju54YuoCZI3WJWQDQbLU&#10;lXFfA5mskbTJjExcrBEeupoRrVrPFs9mMYc9OXH9GCl/Mm4XBGtdNVRVIyuAMHzNddBGBIfGOEm3&#10;1CLAy0phrZACjSsBRYpiHU0pok1BVV1TNRucq78K5cSWbCjKBbZsZIKoLKurd7z75td8+813rLdX&#10;9MkwRrCFw5Ya5wyudNRNSVVYrM6URiGy3L/sXfnL6xcr5nku5i+JQSpF/KXj+eGR7nLBCIhIRluz&#10;YrOtK5qqIowTh+c7xv6AKQqqekW92GDLWopfihJcMHbEJNYOpQ0qR0l9mvfpYosRsYrQ32RfCUoO&#10;o1l9rpQhZ01ZLanrJQAJEX/knOeOWNSsymhUznTHHXeff2K4HKhLizGZoT8xjpJtbEwxq54Nbd2y&#10;XIjf1tqSwjZoLTGCIQYSsrcOSRLNpqknJwlUqZsFq9UVdb2cx+8y5rNOIk2LQh78GAJ9d2bqL4Qw&#10;Mo4TIULZtJR1zRQ8IUFRNYyT56ff/54//f3fcbj7hNWWZrGhLFv67sLdl5/4+POf+PjDD3z+8Sf2&#10;TwfGKdGPgfOxpz96wpiIIdBdjpx2T1yOA1ErXGuJOdOPSbo8lbBaoee94DhllK2xtpSLlnZoV6Gs&#10;I6bA0Ae6znM+dZwvkyRmaQlvCJOHoAgxETQkrbh0E18+Hvn5j898+Xhgt79wPA48P/c8Plw4HjxD&#10;MnhVELPFZ8UYA2P0hJTF1qjk96IsKOpWDmRX4lxF3ZTcvm745vsNN69bNquazaKhrWuyv/D08Y8c&#10;dw9cvbrh5tVrLpc9+8efUWnCOhi7I6fjI/35zNB5Lseew/OO4+7A+TQwDIlEhSs2aFUTfZbEtPOR&#10;ND5TVZ6qdhTOonUmhYHz/p6HH565HBPbN0ve/eY3bK6/pWqX1IuW1WZL1VT46cxhd48fOq62S25u&#10;rzHa0F0mxjETfP5qJ7L1kqJcU9gGcpJ1QIjEKKrlNF8UQphmv7gU+BSECa+UPDVYjS6kwEhinEEh&#10;EKXoI3GKTMNEdz5xeHjgcP/MZT8wDkm+B65iv9/z4Q8/8umHC32vwMq+fPKKul2xurmhXrZoI4Vm&#10;mjpy8FSlZbFa4oqCqTsxno80zYLV1WusdaQccWVBu95SNUtCnLicnujOBzJQLda062vKSp5PkLjW&#10;xWI1rzikQ88p46eJvj8R/EBOoobPL7ecWRFPhhSFYJhTph8uTNOMgh0HpuEIKtMstjTNSp6RKI4O&#10;UF8jVMdu4PTYEYYkU4KsSJMXbn4WxXzwMlmwthDctZJQnpxlQmhdQ1ktca4g5Qnvz0xjxzgMeB8w&#10;2rBsV2xWW5pmAVoxegl/kvNM6JYpSwgQGZyVjPOvjqIUZDIZxe5mrMPYEmtryStot9T1irKsxYlk&#10;DdZVlNWCul7K/ryo2V6/47tf/TW/+vY7NusVSSmytmhrsTbhbKJ00JTQuESpAwUTNg/oPM3RXrPD&#10;/GtN/8sr7r9sMVfgc5B9twbfnXm4u+N42Is1A0H6aaNwRlM6R2Es0zhyeL6nv+xFUVs1FNWColnI&#10;rdkWKCsEN8Fobqhmwc3LDlohHQRKrFqymwGltAhWeIn+k+SerArqdk3ZtF9V8lophPakRMxjZFdt&#10;TKS/7Hm4/8Tl8IjOYjMZh45xvMzWEkEVhhhxtqBwErhh9UsEqhN+uVLEWQ3rnJs7AiV7JTLWSM67&#10;MfJlzHPMYOkchXO4eb8nQphEnvUAIYz4GFCmwJkCtMa6AoXi8eGJn//lDzz+8U9cnp5mPrbndNzz&#10;6ec/8MM//Y4f/stHfvrdiS9/6nj+uGf/eM/z/R1PH5853F/oTwPd/kIYe4pasbxdsbm9om4bxjHQ&#10;XbxQvKL8mWSHlWdErdgAmcWM2ijIkRQ8tFv0MgAA//RJREFUKgvDLkVIYV79ZUge/JgY+sD57Ll0&#10;gXFKjFNmGKGfoPeZccqMHvoxM4wZnzQJR1ROHApEEhEApUWESWHQVuOcdCpaW8FVFnLz32w022vN&#10;Zm1pKyM8+9BzePzI0+cPaJd58+07lss159Oew/MdU9cxXjqO+yOn04XzaaC7TPRdpB8gBMc0Wbpz&#10;hFxT1itCjJx3B87HCzkGrm5aXr2/pa5bGYFOZ4bumcPjPZf9mdVVzdvffMf25lcyVdJZwChGEZNY&#10;i3LsWS5rXr/7hs3Va5SCMHUYLYLQaUgMl5HhMgjwZfREP4o/OEYZmWeBLwXviSHOhEPBFec5q5oX&#10;fYpWiLmZGdohk54YNdFD8IkwZaY+ct6NHB8T532kP0/000DnO07nI8+PB54eJy4DjCHTD5mYFNpa&#10;sJIsFnxPDAMqewqdqUrJ8C4LEVwWRU2z3LBYXclzjfistRWYi4yODUXRUJQtxhVgZoxpiqAEe1pX&#10;tfjFg2Ckh0mQyIfDA32/JyYZS78U9RhExW6No66XaGMZx4G+O4ugbezoL8/4sRf2xXxuTTM6Vnjk&#10;QfLYJ8/5sOP8eCEMGWM1CgNBppg5JfJcQPMcjqLUHFQyF/p/TVdLyRNiRwhy6Zc9PxhTURW1xKM6&#10;S0KyzskZPbsanC3EX5MCJBF8FkWBMSLATSmglYTNtO2W9fKGdrGlrJc4V0PWsvqcUwyZY55dUVGW&#10;FU3Tcn19y/v373n75hXtoiHEwDDKhEjlCRMHbB6x2ePShI4d/rzn8vTA+fGO0+MXhv0XwvBI8E+S&#10;SWFetB8vBf0vo7D/ssU8Q8gRrTPOKMbzmYfPdxyen8Tmgni/7SzaMChUhqG7sH+6ozvtMbagrBe4&#10;ssWVC2whWbxFJYV8udjKre4lWi8nSFHWeVn2OWoGzSj0bFGT8XyMcc5pnkjZUDYb6mYpMAmlYBbW&#10;qTkgwRiJBrQ6Mw0Xdk/37Hd3hKnDAjkEwjQJSS7IzTmn/F9BFbyfGIeeYRRme84RZTVlWVJXDXXd&#10;iHhu/oJro4USNU8Y5P0SzGsmc+56+r4neo+SkxcfRvpuR3c5iFioEFXusl0QpsBPP/zAj7/7PafP&#10;D/jjmeF45rzf8fjxIx//+TP3fxoZjvNqAggj9IdEf5SDSqdMlPsLZWPYvt1y/e49y80WWxhC7Inj&#10;QIwwRXEPkJJcsr6GOSSMUdSVoyotzmacSZSFoioVhQWrpeOb4WGkrJjCXLz7zDTIdyzP+OsIBDln&#10;JCgP0BhyNkIbVHJrf1mdaJvRNqOMxhRaxI1Gdr1oYWMvlhXLZWa9SqyWJW1TYklM/ZHj8yem4cD1&#10;21veffcrXFHTTz3jKMzzw85zd5d4fM4cD4muS4w+E5IFVeO9Y+gS1XLL5tVrUoqc9jti8GxuKt7/&#10;+htev/uWwlr8dGHqT1IM+g5UYv3qhu2rbyirlpSDqIqnI953QtuaeoyCxXLNevuaulmgcoTkKUpL&#10;VRaonBgugfN+ZOg6KSLJE6ZR8giUE6+5LdBa2NvpxW41CzhFeaXJKhERkthLOU9ZE6Mo3kOITGPE&#10;e5jGzOXkOe4Sh6fM/jmwP57oxiMheS595Hia6AeYkjQG2oqUJaVAij2kCWs1TVux3q5YbtayhqqE&#10;g1BUFVW9nO1nET9diGESFXm9wLoCbR2ubDBFNYv5XrQBhqKsBDo0i2GVUlijcdZ9DeAREJSs/14o&#10;b86WVOWC5XJL0yzxYeJ4fORy2s075ID3o5xFs7jQ+4Gx2zNe9jOGGpQyRD9y2h84PlyIAygjzYoz&#10;hezthQaBtg5TFNIJG9HeKKVgVrireSWiFKQsroqXNEmt7czbf3EuSKpZipmkMok8a9bEeptjlBQ4&#10;pXCmRCsteqEgKXsaQ1W2tM0Cqx0xRKZJ4ouH8cw4nhj6o0xWYyDmOOdX6Nm+2hBT4nA6czqfOZ+P&#10;7J8eOTzfc9o/cXx64PnhC58//MjPP/yJ+4+feLq748unj3z+8IEvHz7y+PEDuw8/c378AlywdkSp&#10;CWXy3LG/SOT+/1TYs7AdcprIeMiTJB+ql1P3//3rFyvmfO3ME0olLNCfzjx+/sJu9zwrhRE0IXKz&#10;F/Sq53h45vHzD/Tno7Cd2yW2qORWrhTKKGxRUJZiAVGK+QHxxGkONsmzkA2htsUoqvYU590fL2KU&#10;KKzorCjqLc1iKyATLVYTpebBvFYCp7BOVMFh4Hx4Zv/4Gd8fMbOaXqwocc4+VhJbyQuoJtJ3Zw77&#10;Oy6Xg4ykVPq6n5ubVYCvGNcYPcPYz/nRUqUEkJPph57d4ZHz+UgKApyRtQGEMNAPB6YwYcuG1WrD&#10;om25nC/84Xf/zJ/+4Z/oH3ZoL8K0GDzjuSd0maIwNEtDu9BUhZCUspfLVtsqtq8qbr5Zc/3tittv&#10;b9i+fk3TthL4YZJ0fUbwrsknQpj1EylJpx49RkO7KNlcNWy3Dat1y3LdsFyVLBYFbWtoW01by4+m&#10;1ay2LeubNWXrME44zK6U5DJTGIyTdDGnFc5AWRgKWwreN3uMEtYA8zQUhYzrVcY6iy3trLgOqJyp&#10;Kkfb1rS1om1g0VRUhUMpuQjmFKiahtfvf8N2+4YQPV3fM3nwI5yPAw/PnsczXObpwegzk894D0MX&#10;8Bk2t7dcvX6DUpFxeKaoItdvr7l+fUtVFYTQM41nYpxQRi6yVV1T1LVMOTKMY0ff7xmHAyl2ctOK&#10;CWIUkqCWCYjV8yUJ2aE7JxjjoU/0Q8RPE2M30B0Hpl5CiYxrKKolZbVCu2p+zl7CMkT4pI0AmTJx&#10;Fs5pctKkqElBE3zCT0n+7kERvGIaFf2YGMd5mhIhOvHQDV5x6gKDz2inKCqNLQzGmFlrk3BW0zQ1&#10;y82G27fvuX3znsVqS1FUBD8y9WcR2BaFrAXCNBMWJWrO+4FhPM1PnBYuu1K4OdipblYURfn1edOI&#10;f95ayWD3fhK6o2S3SWGKQVTwtgIU5/OR5+c7zsdnyJmyXtK0G+pmPRdrwbqGaSBOZ7zvSTl+Xcml&#10;mOn2R473Z6ZuDrTRGmsUVvx9GCcRp2W1EC3ODG3JLwHUGVmBqPlyrMW9oOd4ZWtLynJJVbUopZn8&#10;RIgyuYxZBJDpxTPvR/r+yNCfyVkEdpLKJ3beFxyu+N8V/dBzPO64nHdMk1wyp/7MNJyJfpAzLWem&#10;MDH6kRASwxg4XS6cLieGcRDvfZowTOg8kcPINJy5nHac9k/EscOQUGGAKD83p4kYJsap53w8cN4/&#10;4S8PpOkJxQmtvVxQkIbvl3tlyD3d4WeePv4T+8c/ct79xHT5gvLPGD2CsSisdDD/1eu/vnj8osU8&#10;yTAbSBgS3eHA/cdP7J+l+1BfL0gSvUjKxBA4HR7YffkJP440yzVlsxD2NvJlUSgZUzsZT4U5PW0a&#10;e+I4Eicvgi8jClk/Sf4yOaFmJCXzCEnlJGrtbNDFimZ1RdU0X8UZRsuOPGdRXCqjUSpR6EAYXiYI&#10;O3LwEt36AkkIEygwVkQnTSMK12HoOJ+eCFMvQhfnJKN63pf3w4l+OAsUxg+Ms89UJggS7eqD0N+G&#10;oaMfRlKUSMKqFJFcUdXYsiCmiX44opShqTZY7Xh+fOT3/+Uf+fj73xEuB6zJ2FL8/sZE2qXl9btr&#10;3n3/Da/ev+f6Zsv1qwWv3y355tfXfPs373j32+95/f33vPr2O25ev6Vpa6HEMWGdnrORnWgiXm74&#10;WZGzCA8VibpSbLcNt6/W3LzesL1esd60rDYNq3XDYlWzXLdst0s2VwvWVytu3r7m1a/es7ndsNos&#10;WG5XrLZr1uslm+2C7c2C9bpk0SqWC8dqWdPWFVVhcDphTcLYFyUk5CyXjAwYq2fWgWgyZIxoqEpH&#10;VRiqwlCWCmsVwq0qKcst6+1bNptbsobdacfz7pHd0zPP90d2DwP7U+ScYAR8gGGSFUA3eE4Xj8+K&#10;zc2GzfUKxUjOJ+qFYbVdUpWWFHqm6UyIHqUtrmyoqhVFuQBmKbcSa1RKI0oHnBUtiFGaHCaS78lx&#10;QisoqoK6qXGFpqwLmkVLWQhvYJoiXZc4d5FLl+guEd+LlUgZWTOlDNMwEXwUhwfCc9DaopSeD/6E&#10;SlLMY1R4n/GjTKfGcWScJsYpMIZEyIpkNMkpVK1QlcUny+niOZy9RMBajS2kE85kjMk4rahKR93U&#10;NPWCq5tX3Lx+y2K5wTlHdz5w3t2RguQWgNheQxCHyDgcZd+NPP8hjITkcWUtq7tmKelr1n1tNGSU&#10;nIgx0A8dp+MTQ7cTfcuLmMzW8xoicDw9cX/3I91pjysb1ts3rFbXYpHTMuGIQah6LxcCEbs2FHMc&#10;Mlj6y4XT44mpS6Ladg6jPJoBbaCoxOVTNYt5Fz1jTbURJ5EWkkDOIzmLK0abQrIqlBamgCpQWhwy&#10;IF04era8KVEop5wY+wtDd8LHHuZ4VK20TBi1rCOVMjOxceRyOXA+7hmGCz70BH8m+Ms8mXO4osa6&#10;SqYGyPRRaRFFG63IeHIacTpS6IRVGWsyOgdUjhJAQ0SlgCbhdMZahVaSrBiCWIZPxz37p2d29w8c&#10;Hu+4HO4Yuke0jRRVA0jj97/tK5CHzxw//j3/8p//b/z+H/9X7j/+wOHhE93unsvujv74menyhTg+&#10;o9IBpS4yUWBeZ/2rju/p6fmXKeYv/5N+vtmpFLns9nz++SOH/Q6Vs1g6VEbNH5zTBms00zBwOe3J&#10;OVO36zn6UM3dUJYoxrLEFpVAXOZs3HlhTBhn4H9GPI5+FNzf7L0GiRNVJHmYo3QL2JbF+kYSyJRC&#10;m5exUpKcXSMHllaJtlToNLKfRz/R99LhzyKhMPXE6NHGUFUL2maF1oa+P9Gdd8QQ5ysyArPQap4c&#10;zISoGEgpkckicpn/jjlJ5xPiJJztYoVz9ay6NSgl3ZFSMhoToeCENhUhwP3nz/z4u39k9/EDOk8Y&#10;49E64ApoVyU3b29595vf8Kvf/i1v3r1nvV1x82rD++/f8N1vvuHd+7estltMKYJATSDHM+SL/D7G&#10;ynusNBktaUbGzv5dKTBWB5YLzfXNkuvbLZvtisWyomkcde2oK0fb1CwWLYvlkuVqzWKzZnNzzfbV&#10;Ne1mwXK94urmmqtXt1y/uuHq1bX882rFal2x2rSsN0sWy5K61jgnimRnHdZosUIqif5U8zNiXmxI&#10;WUFUqKSFV50VKnvII4oZ+pINxjQYW9H7M0+HDzw+/YmHLx/5/OMTH/944ukxMKFJtSUXBowlKkXI&#10;WQRdGYpC8+r1mu2NxKDWrWN9taRqKowReIfW+qtQ6CUSN6csU9KZUfBi0XJlQVGVEk8aBUOsVBav&#10;t9GUVUVVNxJDu1zSLte0qxXLdU3bKqrCoHGEoBmjdEljPxF6wbX6aZLoVC/K7JyUPO1KkRKyP44J&#10;kiMFTQzgvezbvQ8MfpTd+ODFrpmRCOLSYuqSpDSn88DhONENmRCF8hZTxnuZ+jSVoW1LmqaiqipK&#10;5yirUv5uVU3hClLwTP1F9i454cczIYrbZOwOTFOHq0va9Q3GSOBOfsGrVu3XHAjpSCUxLYaAVqKt&#10;MFrU3+MMdJHutqUqGrGiTj1DfyGlSFm3rNavWC42AHP07pHoRTSXEYGZuApqymZBUTVYW6FVydSP&#10;nHcHwuApXElZ1RRlpigVZdPQrK5pVzeUM2zKOk1VNRTFbFlzFm1nSI8WXLXWomDPWRqplGWykBOy&#10;knw5T4zoh+IsIE5RLh1KyeeecsD7nnGSiYLREgWt5iar605MkyRWhnjGT6c5CdHgXCXNTJaxsrEy&#10;ZSvLYs6dz4Q4SuBK6IlJUtRSnOOo58tPTFGodHOEayQScyDOiOIcOtLUM44Xzqcj+/2Bx8c9D/dP&#10;9P2JqoqUVYnWzf+GBX3Cdz9x/8Pf8aff/Rd2T5/RuaN2E4uZqX86PXH35QOfPvyJjz/+kfuf/8Tl&#10;8SPp/AXjH1FxRwo74IQymafn4Zcp5shgR4p5DBA8p92eLx8+czpILKGaHQTaaAprqaqCuqhQ6JlV&#10;nmbBm4EsFDelNa4oKKuGsm6xrsDO6URFUUDKjEPHNPQChfGenDJ1s6JdrkUwljPkGekak+x0fCKb&#10;iuXmlsViLuZKSzpXlPmC+SqwyyzaAqsiT/cP7J4eSWFCKRF2pOAJviPHCWUk2KIsW3nIx55uuIhw&#10;JSUJZyHJPso43ExLk/FVSVXIr9VGcoG1nVOYtKOu1myv3tI2axSQo8dPA+MkKn/rZA/YdyfIEif5&#10;/OWOh59+InRnXAHoCW08zcJx/eqWb3/9V/z6r/6GV1fXOALRn9BqoKkMtVPkcKbr95y6M4fjPcfn&#10;n/DDM0ZHnHEoZQgpE3MiRkhJYbSlcA1lVcnNmonFwrK9WrPerlgsasrSYG3G6Iy14KyhcELnK+qa&#10;qm6pFw1VW8q+t65YrNasN1u2V1s22w3L1Yp2UVE1BXVb0bQ1dekoXBYxo5nVtTNU40V8qZQhR43S&#10;FqsrVNLEkEgRsfxNA/1xjx9OM4hD4YNi9JGuv3B39wc+f/pnnp8e2T8PPHyOPD9C0obmqqXZNpRN&#10;QVVZqhLKUlFYRWPg9W3Dt9+/5+b1K1abNVc3N1zdvKJu5f2qmg11u6ZuN5RVAxnGsWccRCfxInrK&#10;WQAhxsgoNkyBOIxygSkrYcq/6C6MwEWMURgtIJFmuWK9WbHeiiLe6hqdND5MDD4w9CPduWMcR1Aa&#10;H7MEw8yZ3TkzX7YFQJKTJWVHyIoYEj7EOapSEWIUNX0Q77KsSBzKFgxTZn8YmaaZSjijkufochYL&#10;w2a9ZLXesFisqOsa5wx+vDBNnWhPmgVFUaOVIsUJP3akHCjbJfVyA0pJAFIIaFdgixqlpGApbbFW&#10;cLXeeyE0zqSzFAPWOZq6oSqlI5WLtfyclAQFzXxmGFvQtldU1RJrHCFFLt2Bob+g5p+Xwii4aFtQ&#10;VDVF1VKULc5UX3kU4zhw3j0TxpGiqinbEqMD1gRsXVG1W6pKziwfOqapI8aJOIuPtUpis9UaZc28&#10;2xe3DS8tTRZnTUhRXDZfUbRCfRuGC2MvwVEv3njhfMjKRhs9e8f1V3qeUoroI1pbirrBlaUw2F2N&#10;c3IRJkk8dgxegFhFIZZdkgiDdcIZaaxENyQXBREIi2I95ywWwLmeKGb/vXWCUY4DOk1oJavWGL1M&#10;N8dRwFX7PXVpWKzWKF3//7CgS51J8cLp/vf8/Lv/mU8//UCYjrR1YFnBsoS2TOg80A87+uEJ31+I&#10;Q09/2vP08IW7T5/4/PEzD1++sLu/YzrvqdzEYVj8ssU8kbEK0jBw/+kTn798or/8K//nLExT6K83&#10;Ou8nuvMeP3XYosRZBzmgjdCV6lp+VGVNVVSUVSl84Rn0kpGRUIoBhdDYqrqVLt7LzU7G+vKlUAjk&#10;WStHs1izXG3Q1uFDkuhFrXFG47R8W5TWlEWFNY7LZWJ3ONJd9sTQ/1kIFAYgY4saUzSkrOmGgcvl&#10;xNh3csOdOc5CXnIUTg4hV1QURUNdNCyXW1bL7exLr9BqVtW7mrJczqIVAVy8wGdkhym2IK0k6zrF&#10;kct+x/7TZy6PR9IoUw5SwjnF9vqab77/a77//re8vdpSW/DjGT8e5EHIkbE7cdp94Xg80PU9fX/C&#10;jz05QqIgJkNIioTkO+eU5SAde8lYTgEz9eg4UTnLarlktVyKtU+DJWGNKHatdbPmwaC1FGEzq/2t&#10;0jhtKZzFWYPTCqNAIZoIcsJq0RwYY9BkjEnUrWW5rVisS1wpQqBxjIxTJsSZWBKzjI+zBySYY4wT&#10;o0+ME/STZugVQ5/oericR3ZPj+wfj1z2Gd+DUYbNsuWbb295990tt69XvH+95ru31/zqm9d89+0r&#10;vn235tt3S95/c8PN7RXLZUVdWKwGQ8Zp8fKK+8JilJDDYvCzuFJGvpMfCaMw04mKaRjoT0fCOKIw&#10;Mx1MYdTL1EHEN0opsg9EP4lA1VmcBa0CmUS1WLJ9dY2rFP3U0YdInxJnH/EpE/OsUE8wTYEYEb8x&#10;BWO2TNkSosKHhA8wr9gBzTREcoTFcsFqe8Vqe81yc0XImv2pJ3p5D63RGDQ5ZnTKlAaWbcV6uaBp&#10;aqraUtWOsjLCDShKiqalbFpc4fCxp+t2+NBRNg3bV+9ZXr0hxsxxt+N8ODKNI8o1uHojAj9tMa4Q&#10;iMnLVDPPjpai+KrRUUpRlCVl1WJMMWc5MMeelhRVQ12vJNTGyeVgHEe8l8ATV8kl5AXG8vVzni+c&#10;xhVYI/qXGL2E8kwXUgqiTVEyJTLWgtb45BnH85xw9rKW65m8aIiSkJgwSlSEahYGS4MtO6ecoyCi&#10;00yOQ9YLwU+MQ8fQHxn7o6jWjYBfjHZi4axWX3UC1lislkaoMJa2WbBolxLYkxRWVxRFiysaUHY+&#10;p8WpoKwiK8Foa5WpCoHaOO1mgXQix1mZPzd4IUz4MMrFYv4ziQW4xKLJcSLmkZzni4fSOGMojCFM&#10;PUN3weRE3WSqpkLp9v/7gp4jcXymf/odd7//9/zxd/+Rh7ufSeFEWyYqIxn15MDpcuL5+MQwDVhd&#10;UBc1Tgs2e5ouhOlCnHqiHwmjaA58fyK3v/1lizkKrILxdObjzz/z8HDPOEhGrVZSSEXtODFNL6jE&#10;ie70xDicqZoF9WI5pzvl2T5UfE0Pk9uaEgvDNMyFUfygKQW0VjNr2RH9NKMuZ047BpWloMv+T1FW&#10;S1abG1xZM0yRlDLOOtw8ClfIXghToFxFQnE8HHi6/0B3uRfRgspEP6CUwboFaMfkI93QM00zSEKJ&#10;BQsA5XDFirpaUbg/Y2WBWSlbElJinAIxZawtaRtR7oombh7TuYLCVVhXwpx0ZbSiKCx+6jg+fOJw&#10;d8+wG/BdJkbp4uracf3mDd99/1e8vb2h0FnWBKHHkClsRQ6Z7nDgsj/hp0jSBmUrXLlGmwUpF/io&#10;8UFytNFiCVQpoHOk1GCTJw4DYcg45VgsGharlrIwGBUwJmO0iA3VfMlLWZGyQelyzquXAAWNBPKk&#10;IPG6wUtsZ5jGOZEK7CxgzDlgTaJpCxbrlnpRYJzHjx3dyTMMoheTN30eSeuIVoGIJyhIpmUIjtMp&#10;cDxMnE6ey2Wiv0yMXWTqPCmAK2pW2wXXbzbcvrtic7Vgs6y43i65ud5wc73iZttye7Ph+npDXRss&#10;ExpPnC50h3vOh/s5dSviJ4kZHQfRT3g/krKaP9/AeDkz9R05QY6Z/nTm8vxIGIT6FsP0Z4QmSvaz&#10;GdyL6lkpSisYTKuAHGQSpTPaJkK8cBkvdDEyKhgSdGPCR9GZ+DmlLo4BrWXfffGZwSemKeB9YApz&#10;cuFLR5WgaRdcv3rNcrWisAIgufQ9h+MZpayst5IiR1ARTMoUaJqqoK4dtmAWajYsr65Y37xhsb2e&#10;x9PS2Z1P95wPn/FR9Cn1Yot1NUPXSZCHD8SsUaamqFeYogbjcEUjQSdadq8pi6itnFHLfrbjta3w&#10;I8qiRmvhWkgJlFhPpZRM9IyE9Fgnha+oaoqyFJy1Ef+0mql44suWz0YbGWMLeGdgOJ8ZuhGlAkVp&#10;ZIzuCpgFryGMgATkaFPItC5LEVfKYpTDaEeeGwg5Y+T8RCVxOugsgty52Mvqae6QEF+4QK9eCHBz&#10;Q2asCE3RMzFTinFROpqqxFrLNEXGYYSkJAHOFpBmYax6UeqLkEoZyaAoilK+H6g53U+ExClFFAml&#10;06w3UGJjtqX80AVOOXlv0gA542yBs/PqQRusksuBM4pFJZO8arnFFhsRcL4cz/M//1tfMUx0T3/i&#10;09//j/zjv/+/8Iff/wPH4x2WgdolSpexM2elHwfunx/YH/ekbCjcAoUTV1QMFMaxalu2y5Zl7ShM&#10;JEwXTocD7bv//S9XzDPieU4xMJzPPHz5wtPDPUPfSSQjgkD03jP6Ee/Fb10Yzdid6C9HyrKiahtS&#10;CoxjJ4KRPP+64JnmXdzkx69BATFKx5FCgCy7UIFGSOCLVjJqktGakOD80BMzlIsty+0ttqyISbpw&#10;q4UtrmbKkbUlysziOCLnw56HLz9wOXwhx4kcZcemlFhGQKwtxjqKakndLrGuJISRYTiRYsbYSuwh&#10;xYuX3QhYJub5kNvT9x1KGeq6ZdEsqCrJDbZWOnCFwHH8zHVXSop1SlFu1/3EZd9zeb4QJiQ+0Gnq&#10;puD27TvevH7Puq1hFuOpnChtgVaK7nxi//iF7vgswSTzWFS6mUI43tqRtaLv9oz9SSYI85rAuRKV&#10;lTzQU0A7Q7tqaZctZTWPUw0yy/l661Yo5dC2nG2BFmfl0FBf7U8iWEvxxe8s/1kx4yfJQhZUYK3s&#10;l1HikZ7GWaw413HpYl+6lSjTnYSgRimkw5yEqz72Hd3xzOlwoj92TOOEKQztRsbiL5+7mq2QzhVY&#10;5yAJ456URJgUJLMaIM0dWPQjZL7ufaehYxo6/Njjp5EwTULrGgem/kIcRnLMpDARhoE4eskkH0+S&#10;6PXye3tZXWnEXpSC6DKUmlPOtJbwi2rB5Ac+/PRHvny4YxzjnCgosKUQEtGLmDSnRA4y0Ugh0k+e&#10;yyxw81PAB7m8xihaD2UNi/WKq1c3NIsFfhw47e457B45n86MXnQhOks3rnPEkDDzhK8sLUVh0ESc&#10;MyzWWzbXr2kXG8qqFtyxKyEnLqdHjvsv+KEnR1m3BR+YpnH+vC0xJZQRHnpW8gUS2IkmI51fnnez&#10;Vts/k+GMcB7KQkbV0zyKD0HOnxAlpnccezIZVxRUlaxOnBOUc/CjfNbM1ldb4sqawpVymZmDnqKf&#10;6M9HLvsDYfIiMnUON6OXURmV1UxnE/usNga06C2kuL/ssjViB5j/Xb2o3v/8LMlu+l8JHLVMJIQ5&#10;38j7i0xRBSZjpLPGzBdoZhCY8D2ksRIRLMx/Ji0+eB8G/DxJQPHVLqhnr3xVyUqDHOawmTl2NvtZ&#10;0DehtaJwooUxSjpvPU/rIIozpahoqiVKOYZp4tKduVxODENH4Qq++9V7vvvbf4Nb/gaopXbN78n/&#10;J8V8Gg98/NPf8x//w/+V3/3T3/H09BMhXigLzaJ21JWhLAxVYfHRc7974HB8BBRNtcIp91VTULiC&#10;qqpoqpqqsGgVCXFknCQ2e/Or/8MvW8xDkhjR4XLm7u4zjw93TOOA0SIuU/OuLc0QgcIarFZ0xydO&#10;+3uxq8VAd3hmuBxlb67kZikdrkT0WetkV5VEMIaSW2nKSWhuGdJMVLJuHpeZOafZj0zTgI+Zol2z&#10;urqlahbEGcAi4mf5PeTXSvKR0YqmtMThwt3HP/F8/xN+7CDJbka+kIUw5/0IWlOUsw/WFuQXK8uc&#10;yKa0hLlUVc16uWazXhNiYLff4ScJ/ZADQfY6fpKdnvdiy3tJMgqzsp4MWkk3FiZPfx64HM6c9xfC&#10;pObUuUy7anjzzXe8efuWtnJMoxQPoxTOOIah4/7zDzz++AOX/YmkE6qq0IVEacr4dkbSaqGejf1e&#10;hINR0rTCFAghMfnEGCLKKqpFRbOoKUoR6Cgjj1BCIiKZE7qMLeQ90qC1hN64F5iOtl8tMXLjmr95&#10;L7s15GnU2srY3RZkZebxnOzPYpIEtZhkXRFjJERhjEcU2hSy49MarQKKiRwkNCKOgWmUCU5RaZpl&#10;K6TCbGRqkiVoqF1dsVxe41xJiNJxx2mUoj6/ccIsl+zqsl4SY+C8f2Tqj0z9kfFymov7mfg1iWoU&#10;VfY8chRbmOwYtVWCFkXhpwt+7OUD0gY/9gzdWUBH3Ylx6Ag+gDaUzRKlNU/39+weO4rCstmK5anv&#10;IimImtwZizUGGYbLpbHzgfOUmIKo2uUZBK2TMN1jkmS+7RZrFMPlwHB+JoaRwSfG0aNiQMeIigmT&#10;5NJgMlSFoW0qXGFnlb7HGU1RzWLYuQg761AI1/y0uydNI0ZZcpJ9vTaWqlrgykrEVErjypqchTvx&#10;wnLQs62trGQHLLAnO2NSJZDFe0936ThfTnT9Ce8H6aZ5ySOfdQpaRIvTNHA8PbPffWHo9/PZI97z&#10;lzGwWJLEhpoRoePUD3THA34csVpjVYI0zfGikqIGogLXdibQIeJHPSvSJd1NzcAm9ednJYtIEKUl&#10;eGbYi3siW+G+FwXOVXLGkvCzs+YrxtbKOkim9RJ9GufROXODEWL8Om0kywUihImhvzANF4ma1jMP&#10;RAmHwpqCtlnS1hVkL/oCovizc5CakSJayRTuhUhXz5HazsklYxojfop0/cT94x0fP/4LD3d/4Hi8&#10;Y5x6rGu4ffuOq/e/QZdvAMFPq/9mxzdAZhge+eEP/wv/y3/4d/zpD/+Z4XyH0iN1XbFdrVgtawpn&#10;RJycI93QsT880w8XjHYUribnzBRGfBReAyT5XqaJMQgddPQD3Thw+1f/p1+umKe5mMcwMcz0t+fH&#10;R6ZpnIv5/PNElouxEjCvSXTnHZfjM37ouBweOT1/IqVI1axwVSPiDa1QVkZYxjr5q+eI1gar5UYY&#10;wyQMdu/JzN1xUeIKYTiTM2mO5/Mh4mrJOq6XK7ISspFWQoNTyC7XFiUgYSRtU0Aaebr7wuPjJ/ru&#10;JN2Pll9njCPEKMjJJLdVV5Q4U2CMxbqSolziXPX14ZIDQKw4wyAWtJSFllSWsqsPMTJOE5P/83oC&#10;pBOXXGUrh30YiEkiG8dxpD9PDOdAHIVYZWxme3vFN7/6Na9ubrBk+u5MjJ7CFKSceH76zOc//J7D&#10;pyM5gq4dqq7QRYUxwmHOL4ES1oFW8p7O1Kv+fGQcBlCWrCz9MEJOVE1F3Va4UqN0RM0EM6UQMY2e&#10;d//zwamUeMABIUZVrYgeEQtcVrJrVUqOkZeX6DHmx3P2DOeMqJSTFOJhyviQSCrPAj5FMrM1Jxty&#10;lJGc1QlXZAqXcTZT1NCsFM1SUbWWqmnRtiZjIIt+oV2uuLp5z/X1a+qqIQXP5bKjP+9FOBWidB3k&#10;uR2Q70CcYSI5y7GSkBFjjMKkj8FL1z6KkjglsVkZZynaBWW7RtuK6AUPO/QnEaiJP09gRuNAfzky&#10;9mdSylhXYcsaY40UiXBiuVnx7W/+ltX6hqG7EKeBws7Ojtl7rbUm5MSQEiOCD39R4hsrHZxWGldo&#10;luuWqirx/YXh+EROA0VhIGtSjFgNToMxGWtkTVdqqCvNYllR1xVOK1SWFY7KgkIexjPd5cA4nOm7&#10;PYenT1x291hXsty8xpUNyhhhoa+uKJsl2jlsUeMqIcQFP2BsQd20NE0jVk9XyvRLy+hVzaPpFEUg&#10;Nk3iZ/Z+nMe/8nO0lglgSgnvJ5mOjT2n4zPH3R1Dt8ePZ7nQ9EfhyXuBr+Qc5tQ5/fUS0J0PTHNo&#10;jtXyjZDnRYJQtBGBm56fl6/nyRzmJB2zTKBQzLul+XmYQVrej0zDScbWrqEoJA7W2gKtNSkGfJiE&#10;DoeS98VYMrMIc3biyP59/r3nn6v0fODPVT0lWZGl5MUvb2S9AsLosK4UsaErvzZ/VkugjNayan0B&#10;eTlXUBYNpSvRyjL5wKXved498/HjT9zdfeb+8QufP/yO5y//TH95QqmIq1qaxQ1Xm2uub26wyxug&#10;ns+N//bX2D/xL//0P/G//s//js8f/oEcnlhUmmVTsV0vuNmuaCsrFMIY6IaO0+WI9xNaOYkVTkjz&#10;EyNTGJjCSIgTk+8Yw7xGTIL7TSlw+1f/51+mmGf+DApRc+D88/0Du+dH/KxUzylKyH2QvRBkrNWo&#10;LBGPY3eUD3wUa0LVrlhsXlHWzRx5Kd9OpRU+Sh4vOeOMk9QhMsM04IcLYRpR2uCKAjvHHGolxLic&#10;BNM4eo+tVly9es9yewPayuGo5TCSB0aKsdJ6FmhYDInT6cjT4yPdYQ9zPOGLqEXGp7NI6WXMZCyl&#10;K3Blg7VCj7J27tDng3wYeiYvUY0vXY5W+usk4qvNTstDVZUFVVnNSMuS4EfG4TIXQfBTYLyMTH3E&#10;DxE/jhSl4/X77/jmV7/mar0mp4l+OKOVsJf7/sLj3U88ffjE1AWKxuKWNbkQu5lSRqA8KaCUwhVi&#10;rTGukIxr7/GTgDGsqwDH5XIh+EBZFlSNBNfI5YfZWlPIztLIgaSUEt60ke5PzX82GamKDzgG2QXL&#10;vk92fGkGUogrARH2ZLntvjyowi7ITEPAe0GVauUkx7mqqNsWlTWhl11lVUFbG9qFom0zy5Xl+tWC&#10;zfWCdrWiWVxRFEuMEe1CvViw2t6wvbphtVhitWGacaBjfxSIUUowX0LJiNBl6kBlbNngqgVFvcRW&#10;y5mEKF1o9J5pGJimQAgBP3rCNIFRIhbUZhYwDYxDTxjn4IsoUBeyJnq5aA/dSZTpVopPArnwKkXd&#10;LLl9+z3L7Q05eMZu3jcHCQxR8/OeMgRlyIXGOIEuGSuwGq0zZaHZXm/YXG+xBsbumWk44pyiamrK&#10;xlG3hsXC0TSWRW1oK0Nda6oiU5ayEmramrpt5deUFVophvHAYf+R5/sf2d3/zPHpA4fHz/Tnnrpe&#10;slhv0UZGmBmZ1IDoTbQrKOpGvhApUjYt7WpFu1hS1w3OybhYKVm3mTlshLkupXmyqJTGulKcNlWL&#10;0e5rVnqKHmMMzs1NxKyrmYYz0yATlzBrPbT688jcSG4tYZroT0fGrkOhKJylKCyudJIgVoqtraik&#10;8Aq98qUznwupAoycH9pYQRQo5v+HuBAQ54fRhQhP52JpZjfNS+H8qlsCUgqStDZrd+RcFTV8zmlu&#10;WhxKSbP1Mv7nK3SowLhZ9DevMa0r0dbJd8pPs3A5/zkrYP73GBF8dD8y9CPH85n7xzt+/vAnfvjj&#10;P/LDP/09P/zD77j/+SfOz58ZLztMYVnfvOPVm99yc/Mt7XKFtiX1smGxWaHMShgO/62v3HH38z/w&#10;93/37/n00z+Q/SOLSlOXhqpQ1HVFXTpyikx+kOnH2DGMPQqNs6UIXOMkDaeR2qaNFhvtLE5URKzO&#10;ohsyju2vf6HOPAFxZgOrHPBDz+PjPbvdkxTzlFBzstA09UyTCH4UmRRGusMTw+WIKyrpxsuaqlkJ&#10;GMG62VOtZWSk9Dy6HEjpZfRjyTkxjT1hmqEZRmFsKTaKWQGekhxuIQTGacJWS67ffsd6e4vSjhgT&#10;Zh67KcWMeSwxZlYJ64zTEL3n/v6Bp8d7cgjI8BGssyiEjwwCTpGbtDzYzomf9etOETkslJ4LkiwJ&#10;ZgDETKDTVux4s3CocAVFYSleiry2kGGamcbWCKt+mjxDNzJ2E+NlxI8D7arl/a9/zftvv2XT1qQw&#10;Mo7d3MEmTqdnHj//yPnxWYpLbVGFA1eibSXvvQ+kEGQk2cj4MgMogyvlcElzHGoIcLr0+Bgom4Ky&#10;KXCFvI9aCfmuKGqqqkUbR4yBlGXnXM6cAPHiy/vJS6xkkkhciauUQp7jn+2MCiDGGec7F/25U0gp&#10;Mo0SmOFcLU6BqpJM92ZDUxbUTrHd1NxeL7m6WnJ13bLdLthuF7QLYVrXzZp2KYE1WsnapKoKykrW&#10;MuPQczodOR2fOZ+eGfsLcT4E1Yvwao6+TClJVvULu7paUNYLirKhKFqMfbHQRHKO+DEy9hCmLHCK&#10;OEi3HScREpULXFGTUmTsLvTns+g6jBDgxq5nGgZSCEQvI1GtnASjjBMxMD8jMgXKMZB9gByxhaao&#10;HLqQYKOAQlnxyCs18xxyxBrFerugXTUoPCmcKUtYb9Ys1iuWa2EDrNYtq1VFu6poFyXtwtEsHGWp&#10;sQac1ZRVQd1UFK6AHPHxjJ+O+OEMyaNI+M7j+0hZFSxWW7R2+Glk7C8CmJoTvVKSZyzlDFpTVg11&#10;LaJZa+0shJPzAhRFUVAWAl1JSQKHQo5fd+vGOpwtpAPr9ozTBTWHJtWNsNqleUHWE6IbF0dLJYLf&#10;ohRrndLCapjGif64Z+guZBLWKlxhcGWBrSpZM7gCbYwIyYyI2l6ob0rLfl1rI5NBN7tdtJyFWono&#10;zRiHNhUpJ/zYzXGoCqVkvVCV4iJyhXTqYaas+TCSYxL/upbEtHG8EPyIcyVV1UhX70dQcmFIs53S&#10;2uLrdLUoKup6ptFlOB8fuL//gS+fPvLw+Z7Hh3seH+54vL/n4csdD/dfeLz7xOOXj9x/+cDnn3/g&#10;059+x8d/+Rd++oc77n88k32GmBiHgLGKzc0rvvn+f+C33/8brq82DH7g2PUYU7K52lK010D1r6rZ&#10;/4tX7nn6+M/849//HV8+/ZE4PVKYgcpFrBG9jFISTtONZ879kXHqv95+U4yS8pbl+6cwFK6kLhsW&#10;zYpFvaQq5MKqstRHZyxV0dB++3/8ZYp5Bvx8a9NE4jTy/PTA89Mz0zjNnVGSMficeRujFx/g2HPa&#10;fWHo9tTtinqxklGrEbtSfhE/zcx1YyzMgopMmgtcKQKLqRdozHzbZd5/q3mslGIkz+Oy0UdsveL6&#10;9besr29QxhFTlPGgna1zxgmwxlrEWJZxVpFV5vl5x/PjI+PlTE4BM/sjc5ROUM2iO+ZLi7Fa9sHK&#10;MY09l9MjXbdj8uN8cMiISitDVTZUdYu1jpzlYM0ZCWvRspd64cCPk2cYZReHyrPyX3bs/bmjP57p&#10;jj1h8KxWLe9//T1v37+jrZxQ52bgzTj0HHf3HB8/M156tJEs4awNuqzQriQnNVulxKNrnHTTogUw&#10;uKJBm0JG/mNgGDznfsAH2SUX827LzKEnZVXTtGvKsiXnTJhFkVXZUlZzbGwWHUWavfrxZWqhZc+p&#10;8ssIVLzBitmxMGfbv7Dc1ZyKF/zIOA0SP5od1lU0izWrzRWbzYbtesn1tuV623Bzs+L21ZarqzWb&#10;9Yq6LiB1KCTK0hXtPJKcR4DGyLSjP3LYP3J4/sJxd0d/embqz4zdiak/AZmibGYbk+xb51sH1tWz&#10;S0EOa2YfrVioDCpL5Kg2laihHUyj53KS3aJxDlssMK4kpcDQjcRJUbUtdbsGBWEayVk6Mua1AtkS&#10;Y6Y7dxx3Oy6nM1pr2naJdYqcBpyBZlHQrmqaRY0pDUmrmYcUIUrBNxkKC21rqWtHUWTKQrFsl6yu&#10;rlislzTLlmbRUlcVdVVS1QVV46grS9NWtIuGsrQYLeshZ2U6llKP0pGirVmsr9ls39C0WxSZHAN1&#10;u2Z9/YairL9e3EGiX5UrZ254R8ySwFhWlXiiZ+qZAHpEY5FyknAUYyBJUVLayPpjTjT082pvCgPh&#10;6yREOlQ9C9/GqZfiVQlkRmmHc400LO1K7LizBEspTfCe7nigOx0hZZwRNbQtZe0nYS2ajBeC2hzA&#10;9K9H8MxeczfHnsoUYL4TzuN3owXNOoxHLqd7hu4g01Xt0EaocmZeOTDjq2XaI5oVhYwrQhwZhxPe&#10;CykOYAodk+/nCVkUf37ys7ZIuv/CVTT1grKsSXHisPuJT3/8HT/8x5/49LsvPHz4xP3PH7n/8RN3&#10;P3zh4ecvnJ6fGLsD5/2ebndh6hSKltIt2dxc8epXt1QLS4ojZd1w/eY1795+w+ubK3LquX/+xGUY&#10;UEXDYr1lsb5Cm8XXjbmcxPI2ySsSpo7L8ZH7n3/PP//n/4Uff/hnxu6BQvdY1aOZKKzBGC1RzWGg&#10;708M40nyAWyB0YbpZTWjDEZJ3aqrhrZe0NYtVSWXuhg9IQ6kGGS/Xi5ovvkFBHAZmIApJaKfcEph&#10;yOyenni4v2caRLATJhFSiHhqpi2FCd8fOT19IkVPvdjA3GEbI4lj+sVyNM+J5F4toidjJTTAFSUp&#10;SExh9IJplD3yjJFFRFBpDkWJPpDQVMsr1tdvWK6usEUlt/WccdaIeryopKgp2fkXTn9VdDpXMvSe&#10;zx9/pD/vJEowBvnwXIU2DgXk5Mmzl9Noi7M103Bh//yB4+4jQ7cTS9I0kJUW7nJR/auuTUbKceaz&#10;Xy5nLt2Zru/oh4FhnIQbHaa5A5ADKYRA113oDxeGY08aPOvtije//jWvXt1idf4a60iOdN2B4/MX&#10;gu8xbvavFw22XaGKYlb/6jmvOc4M8U4mDPPu6+VBABEA9cPE6dhzuXjC6FHIpcdYmXjUyy3r9S2l&#10;KxgGCQ2pq5aqbOT3UYrSlZSuhHnH52eHg9GS6ayUIoSJfrjgp34es2uS93NAyEhWcrjGGOY86yTj&#10;utOIK1tevfuWt998x9v377i9WdPYgE0dy2XJzetb1ps11kZSvKDwlFVLUSzl/E1QVEsWqw1F5cRz&#10;Gjxjf6Y7PtIdn/BjJxa4GTxijJEdtzL4QbzBtqipl1c0yy2urGV0inRQ2sp3PSs5kZvViqt3b9m8&#10;usJVBm0tzWJF2TTEmJlGQRqL9TPTrDa8/u6vWN28I2ehKJbNAle1jINn6kaMLiibDc3ymsX6iuV6&#10;y9XVLavVGoik1It3f7NisapoljXtekOzXOIKRYodYx9QEeoKVhvL9fWK6+trrq5v2GyuqZuWsnLU&#10;i3a+rCq0TjhnqJpaGPSFpmkX3Lz7ltXVNUXlpCt1c9JdXVG0NfVyTbPYYJRAZBSJ5eaaxfoGjZbY&#10;0XFAGU2zvKZqV19V3XrWz2hjsHNHrs3Mgtczpnb252v9Z/RoVUoMcU6z0M/IegEll0uZvEki2jB0&#10;AFTNkkW7kRwFrdG2wNgKayvRhsyM+5yTJPxlUGi6y4XD854coakLyrKkrBuKZokrapnTxBEQka+e&#10;p4niY//z70lOpDQRwyAX3lk7gpIkNFCMw4WhlzyAHEUtj1Ik6aIQP4l0/cbMK0tpj4As1lGliGHk&#10;ePzC8/OPTNNZlPbakbKSiV4M/9UpYeb3X1Zqnq575rR7YrpEyasopXmzzlEtShZXLa++fc2rb2Sa&#10;un31hve/+Q3f/+1/x2//7f/Ad3/zW+rVAuVgebXmV3/93/O3f/tvWa+WPO0+8uH+X0g50C6vwNT0&#10;Y8aVhma1ROuG9GeQKhrIaeCy/5k//tN/4O/+p/+R//R3/46PP/+e8+En/HCHzh2VNbRVy7JZUZYl&#10;isw0W2e1UjhXCoxqboJykslrUzasFhuWzVIE0gpJ6LucufRHfJjQWaFVgTUV7Xe/UDEPCIODGCmt&#10;JsfA4/0djw/3jL1k5JISRmlcUVLXjSi1i5IwXjg/f4bkqRcruSFHGaO6QnYrzF1VTHM4xDQKgz0K&#10;OjD6QN+f6S8n4jiSk4y2rStwdt7HIkhGP8lDHiKUy2s2t+9YbK6wZUlKcyiFNRLGYSxKy63XaIW1&#10;WoAcRqIAz+eOx/s7+uOewginXDpjucm+7NWKWrya1khow9hf6M8P9JfHWQzTE+MkO7iylQcjilAv&#10;BMk6B00/DgzDZf4hMBpny/lWV8qIZ+62h6FjuPSM3Uj0gaYuuH3/hlfffMt2vcKqRM4eawQte748&#10;0533pGkSzcr/nbf/aLIuS7MzsWero65w9anQWVmFQgPoBpvdNKPRyBmNA/5o9owSRDcEAVYVgKrM&#10;yBCfcHXvPXJLDt7tHmWcJwZhKUK533vO3q9Y61lFo2yP6XYIYUTgMLKjlv2XUjLeSzmQgif5UENu&#10;ZE+5+cLD48jlEskFjBVeurPIJKMelilLpKwC2m6PUuY1R1lpI4riqn142WUqJV1BTjW17mWP70Rx&#10;n5KMeyHLeNHKIZy8RHvGIBqOtttx9/YDb96+ZzcMFD8SLr9gmNgfBw6HPc5kgj+TwkrbyIjdmqYm&#10;8YmvWwSPBmstwW+Mz1+43P/KejmjkEAPbQROYut4P4aNbTqRYsA1O9rdkabp0Eo+Z2Mbul5WGSAX&#10;RtMLgEOESIJtvfvwHd//k3/B22++Z397x/7qmuFwTdvv0SqjDeyubhkOt1JkWunU1nHi8nRmPq1M&#10;Zxm9K23p+x3Dbg/A0/2vnB5/QZPY7Xd0vSPGmXl6IkQv30P2qLTRWjgcWm7vBt6+veHN27dc3dww&#10;7AasM2iV0AacsyJSLBFjMq51gmrtLNZqmkbTNFaeEatoGkc79PQ7CWIyzkIRZ0rwMyVFrGlo2wM5&#10;Rk73PzOdHokxYppWPoudUBm1tihlJO2wqoiNURgnz5nWpmotXmyuFts42sbRWAflJXu8ikD5DZMK&#10;Ik7XdXx/dbjl5uqOXb+T1WDYpEBQNWypXrxiAqy2QSMwm+ly5vHjI2mL7A8d+2Pt4tteCucchL1u&#10;jcREK4VScrmKQr7GjmqxfkEWEbGW7l9rQ0HWLinFes418iwjmNfGdTjXyYqhZpuHKKvSFH3950oP&#10;+/I55BxIcaHkQNMOHPZ3DN3+daKRU5SioUTZ52sDOQrNLswYC3cfjnzz+w988/tv+O6ffMcP/+x3&#10;/MU//0v+8r/5a374y7/iq6++5ebNG27u7ri+u+P6+prjfsduP3A4HLi+vuP9V9/xlz/8wPcf3uBc&#10;5jR+IeeN4+GOpj+SsiGphmY4MByvyK7BJwRSpcBv9/zyx3/Lv/lX/1f+3b/5V/z0p79luvyC375Q&#10;0glnIn3Tse/2HHdX7IYdxmhC2gg1x95oJ+tCbUEkPfJZVedQ6xo0mi0mfJ0YhyBQnJITWmusaXBu&#10;x+67/8Of/zKnPjYZGeO0RpH8xqePH/ny+ZP4zGv2beOciLb6nv1+T9e1+GVkPt1jlGF3uKHpBqmQ&#10;jYxjdBWf5Gpbe4kV9dsi+yvv2eaJdR7lQ4yRFKNkg/d7GW1TiVrB45eZZZ6IBYard9y+/5bD9S3a&#10;NnIga6EaGfUCeRAfp9aIIl9pjBtwzUAInsvpxPnpC2mdGIYdTdOTo6T/KG3od0eG/TVN01NKZlsX&#10;Qqg7vBTQBaxrcd2OvlbdOYvyeFtnwVBWFalSsqOSA0BjTctuOHJ7c8PN1Z7GWrawMS/VfrQJmjNt&#10;nsPxwLtvf+Dd+6/YDx1GCUChdZZlu3A+PeDXCe/X3+IwXY9uHFgRYWgl34WM8hpM05BLIGyj/L3b&#10;UvfCSGjElnh4GhnHF7ALWJPqWFb0EjEFsTTmTNMOEt2plIAuUFLY1T163/Y4V738vJD/xGZjrQh1&#10;lKoqWq0rB1+mKVpXa+LmiVsV2MQEaBGtvblDk1jPv0L4zP7Qc31zx9C3lLIRwyQY37qbzzFVxKoI&#10;JVW16yiQF3KbSb5aiF6ESFWda5sOhcJPom4uKtPsDnS7a0kM1Faes1rEAKQcsNYxDMeqS8hoo+h2&#10;R3bHW5pGpheQRK2cc02qChjXo9Ccnz/z+ccfuf/5E8+fnzh9ObOtYrc7fR45fXl+nRTN44V5OqNI&#10;NI1l2O3YH45Yp4WdvS1sy0hYJzpnuLm55uuv3/PdD1/z3fff8+7D1xyvruiHHmsNFE/Oq3TiViw7&#10;iiz6iLajaeQi17qAFqiJrKcEmNK2HU3d36IVKW+kuJDjhga0dqiiCH5lGZ9Z5vGVwgZCYCzAdH7m&#10;6eEz03wmhEVAU72EFkkyo+yHVb2oVY0C1Uqz+cA0jizLjPeb6DkqffLFSRPrKNW5jr7f46yVUXzc&#10;ZLJSRPch1tJAKTJNU5XoaGo2+enpnvuf74lLZre37A4yzTDWSJcdFhHDuk6sdVrOXyUDLRSiS7GV&#10;Y4EWcZyunAGl9Wv86UsRId21xN1qLX581/SvkwxqSlopQpMU5Tr1uRMqpWt6XCMFR9vtuLn6wH64&#10;Eq85SkS0dYLYdXv6bpBpbOW9D7sDb9994MP7r/nw/mu+/vobvvnqa7776iu+++otb64PdK2hazVd&#10;Z+lbQ98qGgdda7g5DNxcHbg5Hri76tj1GqNlMrffHemHAyEWZp9QZmB/vKHbH1G6QpV0Ii5f+Ie/&#10;/V/41/+v/xt/+x//NU/3f0cOn1H5jFEbndPs+oHjcODYH2gbR0yeZZtYFjlDSwFnOlorzA0pgiQ4&#10;KyeJpM0lE0uRaOe6Zk0xkLJHISvXxnW4Zs/w7f/uv85lXutBdCkYVVinkY+//CKX+TqTkqhgxUol&#10;D63AT2CZzqzjCdd07K9uaDp5eORQ/m1zQQUT5SScdeqlUlIk+IVcx69a1UpR6dedKiDs4XXGL/KB&#10;Z225fvMNb776jt3hWvI0UThrMHVnLl5WsarYKoBTSihSfX/AaZhOJx6/fGQdH2kbh7UGv9WRrzG0&#10;uwNtN8jhva4s0yhVm7VCcet29Ptrdsc3dP2hvsy5espFPKiNxZpW/vq2o2slfcgY6VadNXRNizEv&#10;I76pZg4XlvPE8vxI2zS8/fp73r57z653GJWwBhSJ8/jI5XIvWMjoySmjTYttdmjXim3mHx1wIGNf&#10;66w8kH4irGdR6q5yoKVUWNfM03lmHgNEcAZM3f8ZLaIpKJQosJO23zMMR6HJKfkORCG81jGfiAe9&#10;3yS6tB62L6pbQIAr0b8KhGSsV9nSRRF9JPhACpmwBnJM7I/XHG9uKGkjrg8Mg+Lu7Vuurm9pGksK&#10;q4TrhI1tHfHrSgzipceIkMk2LTGsrPOIAvmeegHogAA6jDY1Oaql5Mw2S2a5NoZ2f01/vK1aAaFZ&#10;lSx4Tx9mfFirYhhZNWlEadx0pOS5nD9zPn3kcv7CMj7jN3kGtLXYRnaSl6cvPH164PSwMJ0i43Nm&#10;Weo/r2aI60ZiSJUGYyqwxFrapqPte5yT1db+6o7OOdrG8P7rr/nuh9/z4dtvuXv7nqura3a7nWTX&#10;G3EvlLxR8lYBI0YSBl1P2+xoX62jmZI8ZLE7oZUUkeaFNREFQUquF5+4G+K6sM0z0XuxdPZXoLQU&#10;JJeRdTnh/SjTvALGDbS9WNHarsc24lm3L3ZQJ+ubgoSSvHbd9SgSt4n89xcPdQxeOlcv6yd5b1+4&#10;7yJOlU5WNCbeb8QXVbgVoRrIRR/8xvPnTzz8/ESO0HWJxogIjkpszCkI5aztcM5VX7nc5CJ2U6+C&#10;LOESvDJ2f/tFSgHkM1bayKRoOUsMqbKgW1nzvDYQEvOsq2ZJ9AHVC17fT2dFGS9naUvjdlAUIYh2&#10;4SXKWmsRwBmj8GHC+xFjNTfXt7y9fcPN4cjhMLAfWrpGYUxC6SjYZTZQAa2zTHasEiV5K4l7xmS0&#10;SqTkRVEePcZouq4DDOd1YwmFpjtydfuWYX9N1w7sWsf8/JG/+ff/M//h3/0bfvnxb9mmn3DqgtWB&#10;Rmf61rHrB3b9gb4d6FwDKrP6mc1PUhxhakfdYnUjVsPlhPcTIcxiz3s5l6yhaVrRV0T5eWPyGK0F&#10;Td7ucK6n+/p/+1/nMhejmYxfU4yM5xO//PQnPn/6xDLPVWpfY08rIapkES1N50fW6YRzDd1ujzVW&#10;fIt1NC/jKBFbaSdQEVPxgGL7kH9vfrngq0UMxEZSKuCkZBHmSSTijLYdNx9+x7uvv2fYic+81BfB&#10;aEEbOtfi2raOd6kqbEtRLcZ1NM4Q1pHnh89Mz59rjnYhrhMpriLy6PYYZ4lhZakjdZTsTZQyspxR&#10;AumXAkReLF4OESWjFl2tIRKaIYVHCIFlXhjHibVWfYu/sG0jKSZSLCzjyPT4QGMs77/+njdv39A6&#10;GbuVFJjWM+fLF/w2UgpVrZ5QpsW0Pdh6+8pJIZ9ntVSYpkFryCUSwyIRrutG3KRLWdbMZcxsS0Ll&#10;6iO2BWckNU9X/GqJG0qD6wStCYVh2PPm7h2uacXLX216L2KcEAMpywhd3AfC+Z/GM+s2I4ESRQ4x&#10;BcpIkIXWjpwEHZqCCAm7/Z5hvwM8VgVurvfc3tzStl09eCuNLSXxlOuGlDUhCnI35oLfVqbLowjc&#10;cq7+BpkepCRVuELSorQxMo4MUsFr4zC2x7b7VzuTUopSXRgFWTcUiiQGIiM4lBa0Z1qIcWFdLjX0&#10;R0AmchHaChVSdMOR490NV+8GhiuH64x0BUpzuGnZ37RoK58LRRFD4PnLPcv5ScazFcecIzjTsBt6&#10;bu9ueffVN7x5957r45G+aTBKto/WKIxVwmitEZZaC2NiaA8chjcM3R5XYzFF8Sy72FyiFP5aEVNg&#10;8zPbNorAVRuxhLU7lFIs44np6QE/TTL9aAfZj1swjZbCabuw+QvRZ8BK4lz12ItANlfbpwjX1EtT&#10;QL3Eap76rpMgG+skBIkKwkpZdsJ+m/F+QWkjwKimFQdC3IS2VlL1l3u01nTDjr7fSeeaIjFu+GXl&#10;/OWBy9OIddCYgikB68QjLoWBrCFt20nnLT9oHbfXi5wXBruXM7hU0JL6bdT+0jjlLJqUdbnI6gKF&#10;bSQIRkSeSjr/V/+98BGAumbIqOoAEjGoxdTnZfOelAtt07Eb9vTdDq0Nm585X75wufyKDxf6fuDt&#10;7QfeXV+zH1qcM5SS2MLCvI1My8gWFlIJxOTZwlov641c7XGrX/DJV/DKxrwuLFWpD7CFzGleyaXh&#10;5uYDb99/Q7e7RqGJ0yN/+Lu/4f/z7/4NH3/+T6TtC41asNrTWsuuP7Lr9vTdnr4dcMa+fg5N29K2&#10;PW27o2/39M1QcbrgfZ2ypo2SgqR4KuFqOOto2watC1vY8HWS1DYdu35P1w1o29K8/9/8+S/zUi/z&#10;rEDlTPQLp8d7fvrxJz5//si6TK8PUk6JUPcuqdrL5vMDYbm8jtFSDrVilYvcNp2Mbtq+jtk6bN2l&#10;//bSiZI1JUmWMsagqFCZGkJSSpHOah7ZthnTHXjz9e9599V3tLsdoe40rKkiN2ulimw7tBPLilGg&#10;TUPWAwVD7zQNicvzE8+Pn0jrGZUDJYlC3TQi4iulsM0jfpulMDHSeaEKOQX8emY+3RPihrau4mNf&#10;vJ7SjTvXghavvAib5I/g/ev45oUQFcJKCEEu88uMv1zYHfZ8+P4vuL66RpMoWQ7Ip9Nn5vmxXg5W&#10;9vQholyLaSo7XvF6kUtxJEEJ1lq0FUxkToEUAjElUsiUmFk3xWlWTEsiR0lzclY4266pLwLSYbb9&#10;nqbfoY0mpkDTNAzDXvbSIQCSyKZfRoSVGaBrl5Gr8IwiF56Pvlr9ZKSjtcHqBo2pqvwiTOTo0abu&#10;8E2m6wVW0rUtOSfW5cK6TWKnTBnrerTpCTEJQz2IzXG8PLKMZ1F051y7nAm/jMQgytQUZexNnTCJ&#10;60K6nFRBQEUpUk17kkukoW1auravXAIpCJxtUFoRkyfnQMmBlFYZ5aKIfsWv0vnHILvtpjvSHe4Y&#10;9jfsr665+XDHu+/f8f6HD9x+8zX91RFFZh1HxqcLl4eRbV6hBDSFsATOD8+cPz/hx5lh13P3/i2H&#10;w6FiKBuskdAUV32z1qhXdoOpE5TGdgzdNYfhlqbpsaYyIGpBq2QPI44WZaRjqclxILqIphFKWc6Z&#10;bR5ZxxNh3ohrYJlnYvR0w4Hh6hbrHDEJaSsGIf5Z10pqVxW+NbUjL1k6zFfbZxV+KSVAl+gDIUr7&#10;IgW5nEE5RUkbq0ljrunphyPGOHyo6YaVArltIngFLYLProdCbXpEoDiNZ5bLBWcVQ6NpnMZ1dRJn&#10;mmpPa1+LEVSpRZOI3gpif5Vi9gV5bOrKUHQDcpGrqhWSqYDfJpbLM8FvdLtbhv0dTSMrLGflklZK&#10;vU5rdEVI5xewjLY47WrQiqwTlNJ0w55df6CrxcfqJ56ef2Y8/0xME9Zaht01h/2RoWlQBUIMrNvK&#10;sopPO3iZHIaK6V3XiXkeWZaJza8sfmUNCyEtxHqPpCgTCaMU2xZ4OD3yfJkxbs+bt99wffuekByf&#10;Pt7z9//pb/iH//z/5f7T3xPmTzi10uiELoFdN3B9fMtud2A/HBi6gdaJg6VrW66O1wztHqfkjNJa&#10;V998FRzW6VxOQQpHJT0SpRDqvZhyQFU7Wt927IaBpukoxuLe/o//dS7z19yKFAnrzOnpnl9+/onP&#10;nz6xLROm7m9KEQ92iuKxLjmx1QNwOBzEopAFKqO0xrUdXQX9u3aQVLJXHKoo1Kkdf9wEmpKCr4ek&#10;k1FHI6xvSq085wvrtmGHW958+0948+EbbDsQKk7RGEnZcc7RtB1NU8fsSiI7tWso1hFjoDOKfau4&#10;nJ/49PEnLucH8bjX7sO8RPzlQqiBMzKS7QQS4CTAQHKXJQGpULC2w7legArW4Wy1MOwPAhCpOEhj&#10;HH0/MAw7+RmNxtmq2t42/LoxPz+TtpW7t1/x9Td/wb4fSNmT8sq2XTg9/0rwE64ZUEoLEzxElOkx&#10;bqhBDTJ5KUXSomRCoDGNQ7sa75gTORXBgSkNWNageXzeeJ4CsaIZjFFY9wL0MTRdx+7qjv3VHcNu&#10;L/aOnFj9xvPpxPPpgXUdZYWipYCQMaIcTKoK4ijUnfIB3TT4+gyJKlW86i852ykVIdZdTsI7jwsl&#10;e5wz9H1D18okZltnpukZ71dyKsQI3mf85qt/eQNlMVXFXGKQXPGq+QAB6QhvfSRsS92zyuFpjIiT&#10;ot9klVAqEWqd2NZZiksrQjDZp0kKoFgT5a+lRLQqEp5hNG23x7XV57sJQCn4egm2Hc52dT9raYcj&#10;u+s7hv1BaGJawjK6ocU1hrbV7A6Wpm/JEebLxOXphMqFq9sb3n//HXcf3tH3TbVzSqHnrBELYr3Q&#10;nRUhWWO76nvuaeyANcIuEMSuJ2ZZt8hlLnhfpR2xujO0NjTNgG1auYSK6GNKBRb5dWM+e8ZnEbka&#10;Y9GuI5Uk3axpafpruuFI2+8xRqyfSoNthONgjKVxLU3bSdZBiq8q8BSTENGSFGS6gqhSJaFRka7W&#10;Oob+yDAcKEViiUPyr9OjeTxL7oFfxHJmat6CUijboHQj2p7LCaMLx6uefieNjGt7XDdgW4mLVkWs&#10;X6UkShZhXimxCuTqtE9Ve6OWM9FWIiVAjDKdkgtes4WF8emZ8bQI5MWJUI5aFL+09m3TsOt38vxW&#10;PoScCzItXZZJJlXrgjaNrCWdI0TPNF84nb8wjp/QRnG8/sB+f42zImxct0146vOFcb6IUyWs5JxR&#10;xaCKNGeie8lQpIiQbrbHaCX/jGViW1ZK1hjdcZlmfv71R87nM7a55ub6A84NPD6P/OGP/8Af/su/&#10;5fHLfyJuD5AuWBVonePQX3FzeMvV4ZpDv+cw7LjaDVwNA8dhYNfKc7z4jXmZWCrcKbzqImS9kZKv&#10;ITmSE5Gyx4eFZbuQssdqI0FIbUPftfRthekoh3vzP/zXucwjEHMVSETPeHnm88dfeX56IIUVsvCA&#10;lSqUlIVclTNWGXJYidtEUwlcKXti3HDO0dYRQymQi0K/eD5LIddoyJKzdOVhrTzfLIdIK5nB0nHW&#10;cWf0eO9ZksYcv+LtD/+Um3dfoawhkyWeuGZEvyS2Nc7SOUPfaDpn5NAiyW5PJUJJXNaF+8cnPn78&#10;E9N4j3UK5xTWCJI05EAClJVqWpkXlbtc7FmJlzzHiNINbX+k72/omh3WuDpONux3e4y2xBciV8mv&#10;9o6XUVkuheQT27QwPz6wPHxCR8/h+o7r2zt2Q48xGb+dmad7wnau4J2OmLKwjRMULEU5klJEooQ0&#10;FEmVyiSUFbeAsaLUjD6RokJrsaOgDbPPPI4bk5eMahnpGqztsE52x03X0PYtbd/RtrI7SjHgveyJ&#10;Qw0MMcbQNh1DBXyE6EWsl7zYQKym64Wul7Mov61xr1nPoNi2BV/pgCllpvGZZb5gneV4e8fx9g1D&#10;P+Cq6nxdVi7nM9PlzDyOTOOF6XJimSZShKY5sNvfMfTX9G6o0aNaIm2HK4bdtcTWKgFr5CiXgK28&#10;BClEBDEs4+UXSI7s1Iyp4qV6kJZS6l7+ItqLWCdYLxQx3dL31wy7O7RpAYO2rRQVUSyMfp1EoNXI&#10;pMsYBSqiyRhVc89fxn+7lsPdG443b1G6cHk6kXzm/Q9v+Yt/8U/5+vtvub7a0TQaa3UtKJVkqGv5&#10;PcUz78Rqp01VlL/Q0Qwxrvi4VmV5qnYoLUlgdTeLqj9TK8AUKPiwEPxMTpLgpnWDQhNCYlkiwUNU&#10;mqwsyva0/S3D8AbX7mn7HfvjLf1wqFO8agGssJSmMgPEgBUrzzxJvK5WMiYl07garVltR6bmFmgU&#10;zjYYYJtH5ssTISyEtLLNF9bxQlgXFBnbOClyaiFhlEOj8evMennGUBh2O9qurfQ3ucxNIx5xUY+v&#10;Mp2pA3AUqDrZwzjQVcRrDMo08tkaJwLTei6/Th9KYRlnLg8zfl3I2ROC7PGj9+Qs3+t+2LHb7UHp&#10;Gn0bCCmQ0aAbckiM5wfOjz/h/YJ24v7YtrmieL8QwsQwHOn7PaV4Qpjwm+zPX3bHMXlKEUdP27QM&#10;3Z6h60VIWnHdfTcwdHt2ux1927OFyNPzM0/PT4zTwrrB4hUfP37mT//lP7NMnsPhA31/xfPjA3/8&#10;49/x5de/Yzn9A8R7TF4oacKQGbo9h8Mth/0VO9fRWcuucexby+A0rRWmxbgunKaR83hhWkb8Jshf&#10;H3ydWsgqIqtc6yFZAaYsca1GWXGxFNEntK2jH3qwLSsN7d3/6r/eZZ4ysisskWU68/nTr5yfnyhR&#10;BC05eUqMxG3DTzM5RKyzlLyxTc9YY+h3O2LeiGkVFbuxxBRZlkVS0iqiM9dKWL8EflRYimslctA2&#10;ropaBKWYs0Q9xhAJq2dNFnv8hve/+ytu377BOhFNCK+5iqtSxs8z63gmLBMmBXqnaE3GEGkcGGfA&#10;WbI2nMeFn376A89Pv9DYTNsorJHxm4+JpK1U3bUCt04whkrpakkIgJGLfH/LbndF1/ZopUkxsqwL&#10;4zSxrSKKk25UgkJCDMRcMZ915x3njfX5gTSecErR9AP94cBhN+BMZp6fWOZ7FJm22YGqsYUhEaIE&#10;kSStSbrIjqqOflNc5QGs3nmK7Fj95skxgxLQTMww+8DJe7ZU8BF8oVKPepmyWIexikKgZP8aFZuj&#10;qDmd61BKulJdf99cEiElObaUIgRJFjLO0bYDIQXWba42I1XVzIJ59etC8KvYZBLM84j3C/3uyM27&#10;79hf3YhvuBRSSMzzzOX0xHg+yThvXfBbIEWFoqVp9rR2QGfImyduG6lI4WVNU3kDNRwmCObW1Axs&#10;a6rlstohqcWYXM4y5tV1raKAvt/TNj0pJXFurHMNE0qSLFW589rICDrFgN8WbNPR768xxjBfnjk9&#10;3LMtI1plKBHrGna7K9p+J4VHxQaLQGlHN+xpu5ZcNnKeOL7Z891f/yVf//ADx+sDzoGxCucsTePE&#10;nqlFvKrqJay1fZ3ugIx1X3bjPm2EHChKQmiU1mBstUOJHVUpjW0FpIMCH1e25YyfL8RtkcOniBLX&#10;+8A8bWweQoSiHN3ulsPxvRD7uoF2f2R3vKGtu2pdBUvGymEqQl5VgzElfpMsQjKNRJBu21LVxgKc&#10;UUXiMAUMNJOCJ6wr6/gs6vr1wrbNxHWjxIQ1ln64Yr+/qZ57GfmrqvVZxzPL+QFNptvtMVaw0soY&#10;lLGin4hiXc05SLNU0amyt36x1YozQlX4kDJGXDFIA6DVC0ymoIqGbNmWwPx8JvkghbmyoncKiVQ/&#10;axkjK1a/Ma8zy7ZI0+Fa+v7AMFwR/cb9p5+ZTs9kqg3QOqyz+DAS44K2hhQX5vkL23qSZDSofHYj&#10;z5Xr6Lud6Cusq2eAJ1YsuKrPTVEwr4HH52eeHj9yfn5kHjemKXA+bzx8/MTTl3us3XO8/UBOkV9+&#10;+ht++fF/Ybv8EVfOWLWhqvapq6z6UjzBi30YJO5V5Yj3M+f5zMP5kYfTE5dJLMPBL2Kt5QXa4+Q7&#10;0CL8dK6tZ0ODtuIjt9pBFh2Ujx6FQtsGrxu86hju/uV/vcs8I+EUmsA8nvj86SPn5ydiFMVmCp4U&#10;NrHrlIJrW7quJ4eN5fKAUtDtdhRdXoEHIXi2ZWZdlypgkBlvkT73lc1tjMF1Hf2wEzRiBRuoijzK&#10;qRC9RFmu04WYFVcfvuerb3/HzWGHqf7s+fzM+eELD58+8unnP/Hzj3/gpz/+Pb/88R/49ec/8fGX&#10;n7j/9IlplO6maSzH6yuOhwN+23j4cs/4/AUVL3RO45qGonRNOpPu0NZ9inQoYvmQyt6jkdG70MVE&#10;dCKFSGTdZi6XZ2IMNI1wqo215BIJSfC4VKFfiYnkF+JyhrDIZ9QO7A7XDENPyYF1PZP8jEahdUPK&#10;1F1URtDnSi5mIzawFDdxDVQ0ZcnxNc0rRi+2wCwCsZwVKWYm7zmtnjUWWSUneUkbY2mcomkkjEOr&#10;RA4zJa1SmDnJehZLoYyVc8W4zsvEui2iJu12NTQnQt1VyU5tE6VoDViRyU4ROMY84jeJ7PTrIqlg&#10;zY62H9D1cDPakHJmXUam8VTthDKel/GNrVbHRFwXlvHE+PTIcnli22ZBXm4rfp3Zpgvz5ZltHiEj&#10;h3a1O0oIhpJLvQhBkToyzVmidUONAjZO9pN+e7FlSsxnLtLRUlXW6sUF4Be2ZUJrQ9ffYG1HjoFt&#10;ntlWz7Y+s0wPFKWw3SDrrxBkf6otrpV3KYaVy+kzfpu5enPLN3/1V7z75i84Xt3Qdk60BtrUXflL&#10;nG+1B9YDQnaE0q1qbYgxsXnZa6oaqlEq1lZpKWRkR53IZAFI1cI31XjX6BfCOhKWC+lFdLltrOPG&#10;eA7MSyGmjLKWdr9jd7iiG4QqKKJaYaBvy0LOSRqAuo4T66UCxDcd40bMcm5RMss6cjk/sCwjoY7/&#10;rTbEEIQBUQuN4OVgD36Rc1BJxKi1ogHqhgNdf5B32Wj596VcCXDPTOdHlFL0uyusc+ToyXEjRbHl&#10;hW0iJy/iRHmMpCuvAji56ORC13U9aapATSkR0b5gYGUQrCsF8ML4/Mw6R4pusLZDaffqHNr8xLxM&#10;XKYz59Mj0/gkoTXasdsduT7ccHu4wZqGZZUdtrWy5umqRiDGFb9dyMWT0kqo//3F5aBqQWdtU1Ps&#10;OpQ2zMvEw/kL5+mZaTkxLRe2sArVMwamdWIcnxnHR+bzE/Ppmfn5mfHpkcvTM2DYX99gnGO8fOL5&#10;y9+xTR9RKmA0qKp5cbaj7444a4l+YtsuKF1om4bOWWLceJ4eeTx94vF0z7R6tG3oOrHzGd3SdQeu&#10;jm/o2l39XSRj3lSkbdPvaVyHpojWwHQyYS2FkDJLymzZYpoj+zf/3Z//Mk8vO3N5NFA5MV1OfPr4&#10;K6enJ8K2krzYenKUXHNbR+jOOfx64fL0CyUFut0eXbvZFCNhXSsvWIRnTdvWkV31oStRO6YspDdr&#10;X2wsqR4eNcgkJvy2iFBmHnHdnu9+/8/58NXXkALz+YnT42ceP/7El5//gS8//mce/vT3nD7/ifOX&#10;nzl9+ZnHj3/i449/z49//Ht++vlnPn++5/nxRApRgAV9S/aR05dfOd//hKHUKpLqd5Udrqn4Sxmh&#10;SmayNrJnQyG0MqtRRnjGEps4k3OibQeG3Z6u7wS8UV9aU4sa2ZdJfKBfLqzjM2mZxKfd7hj2V3T1&#10;MvfbSMqhQipklB9CJIZMyJCVcKKVkaKpJOnkjGsERWpfCHdQ0ssuMZGzQDW2bWFcVi4etqSIoZAj&#10;6Cz2RaNUjRFtaRuLUQlUwjYtrt+BNkS/yaVVhXeFQohe1jRoUkEu8xCqFe8lU7tgxCYgXWB1WSzT&#10;hcvpkeky4tdADrIW6IY93f5QD3TZ8xZV5J/rPSllQspi23vpLkMmbZFt3djGhXWa2bwoll+KG1+t&#10;kGGdxC//YvHjN3hkkZZVFrda7JQygqt7fr8S1oVtnVnmC8v4LPah4Kt/veayay3pc8agX+iBMYIS&#10;2E+hCBEvLuL1bgQHWwqvlsl5HFnnmbDJ9CelwOX0mcvpE80w8P77v+Lth+8ZdnvZi7+EQyiFUiIc&#10;VVXhTJ2cvFwu1ljatpVLrwrBjDF0nViVShUuKpA8Aiu7V60NbdvRNh1KK3nGioitKGCUxdoWpRwp&#10;K4KPrIsn+ELMou3Y7fcMhyvaoRe+eVPPhRCIq1jaShWOocQxIpe5eMiFJBjkM9aGbZs5P3/i/PyZ&#10;aX4mpSREN+NIMbDOZ9b5RPbCIUBrTCvZ8U23r3v/30Kg5COT3XusltRpPLNOF6x2NO0gYJVtJG6z&#10;+PzzRskBpbLESytE5KZq1gPynSgtAj95jys7o3bronORSWQpRWJjQ2Q6n3j+fOb0KEVvQRoEsd8J&#10;pGldRubLI+v8LFql7HHG0Xd7Dv2e6+FI2/Qo19DuDnS7G5pmwNQgmxBW1vX5df2KyjTtkd3wjn64&#10;Ej6I1ljbYkxLATbveb7c8/z8a50snti2SSaTKROSTAi3dRZo1jyynBemU2B8XlkvAWOgHSwxTlxO&#10;f2LbnrDOiqdedZA00QdKDctpmpamaTns9txe3XJzONJYzexHTtNnpvmelDLd8Ib3b37g23ffcdxd&#10;U+rOtrEdTdPXQta+rpl01UIZbTFW07qertnjbCerZWOJxRHpcP0Nx7f/4s97mb/uywFyQeWMyoH5&#10;8synX3/h9PQgwq9QM6ErcUkrRaxgjW0ZuTx9IedAf7xGaS1/LkgISMkZ1wx0w0ES1OqLDxnnLAWJ&#10;HH099KuKU9Xsc5CXdltntmVmWxa64Zrvfv/P2e33PD984uHTT1wefuZy/0fGz3+Pf/4FtZ5weaMt&#10;EZM9eTmzXb5w+fIjn3/8Oz7/8iOfP95zf/9M8JE3xwPvbq45Pz/z6ecfiavEo5YM0UexerhGRnIK&#10;4c876WScE1SjqWQs19YYRgVFyQWtjaJtB/GYGyviMWfYDQP7g4hLBAeZpaNbRvz0TA4zRhvaYc/+&#10;eEPfD4AQl3KR4AOlLCEkti0SYqIoKFWNKTePEqWt0jTtQNsfXpPORI2NHEKxhtisC+PlwmkJTNng&#10;IySfKbJ6xyoEWuOg6xzd4LCNxb0AVYyVg0luAnT1Y9YlITFG8WIaTdtKtxWDl+jZlNCIWjfXsXxO&#10;Ahda55nL8xPj4xNxC3K4uY6u37PbX9HtduQQmEYBp6RUOdWurwVPHTUGRc7SxeSQyVleTlN3w2K5&#10;K69Zz9IhGaiJafKMSnZ1qTGI2rwE1chhJ4euQmthNS+XB9bxkeAnohcGtmlaTCMXdcnSYYGWPO8C&#10;IUo3qY3ELgqLW2NdI11hd0XYNi5PD8yXM9PpifHxgcvpgXU6MZ0fOT18RmvF+2//gq+++UsOhyNG&#10;S+KhsdVCiQj61OvvLfz8F2CJ1jI9a+rzLfnxGWstfTfgmgalqETAyrm3Tv63MlUIWu2mpQgQqh6S&#10;3XCk62r8a4JtXZnHhXUVwSJG4bqGpmlRWtVOWxwbKcj41K8z63wi+vUV72q0QmkpquRsyVWMKnY0&#10;Ob82kt/QyjAMR4b+gFKGUAswpSztcKDbHegPt+yu7oQlYd1v05eSyDlUB8oqU4fg2aYLy3ipo3CF&#10;X0745UKsE0qxx0mGhbh6EKDUa8Og62UuaWymZrMLa10umlLEAqjqugw0MSam84nT/Yl5TPhc5N3a&#10;Fvy2kkKUQs9vcra/rHpedFE1WS6EiK9TO60lb+LF4qZUYV3PrOtJYE/tQNMMHPbvuDq+p+/2YgHO&#10;vIJt1nVhmp+5XB5Z5jPbJvv16AMxQ85GdDm1GFqXmW2a2KbENotsy7WKft/gHMQwUuJC1w/0+ysM&#10;hhIyVjU0thFwkUaU6vsr3t685eZ4QKvEtJ54vnxinu7JJWDtHtfesN/dsu8HQkxclpUQhC3RNC1W&#10;WxS6TgkzOSOWVQJGZwnOcvJMN26HtgPogWL39Ps79nd//ee9zHPlsscMORbIEUVkvpz49KsI4Py2&#10;EMMqe2hVJJt6d6BpZR+6ziPnx08oDfvrG5RRxJrJHf1KzgXX7ej6PdaJmCfEWfCnVQwXg6gDX1Sd&#10;mYxSYu/KuQhIZbxUSlyg6Y/srt+xrhtffv4HxsefKNsZ5S+wPlDmB/L0AMuZvJzJy4niJ1TxmBIo&#10;28jyfM/Dp595vL/nMi5Y47i7OkIuPD/LQejnCyUVSqnjNSfdhbEaXVnNRmtR+jpR3jdtT9s29aUr&#10;0nlbsZVItY38/TUNThleD30F8vtHT9wW4jqhUsTZhm5/Jczt3QFjFCl5oUTZRqYHPrCFQMyFrOXi&#10;lAtH5i5aCzlKKmXBMMrorqGg2MLGtm74zeOXlWX2TGthDkou8yCXuVCpFM4kGW2ZgnEKY0E7EUil&#10;ENAo2n73ap9R4uOgJMn5NsbRD1cc9td0bf/q31VIjn0pkuFdskA9gl8J28Z0ujCfZnIWf7esNhr6&#10;w55+tydlz3R5wPuFGCJ+24ghsC0z03kkLJlSFClpYizkKAlYrt9h27ZyAGo3nMrrRaCUML6LTD9l&#10;pJxFiVuUKLitsygnh7R1nXAVGnlOSk5yWFcblNK6Rkm6ujutavgc6+9eavBFpusPdP1RvqsMRZSI&#10;cuH7hN+KdLTjxHiamc8r6zyxzhe0Ubz99nd8//t/xs3dGxG5WU3XS+50jOG1U5YJilgnC4XWNQIW&#10;yrzM2ylFAE4pSWX3wnUQNbeMIq0VtXIRYQSqrhBSzQ93NTFQKyE16qo72eaRy9OJ5/uVZZaJIQas&#10;k5VbSoHp8sjl8sC2TmzLXC/yC/P5mZg8XddhGytpZIhHvVBtc6/+YHkPBADUS7jL4Y6h38kqxG9s&#10;24q1DbvK22/3B6FbarnIo6/fWfQijqwe9FIjP9d5Yh5PiL9JdvHRJ1QB1wki2jUDxggSVN4RhTLi&#10;VJAiQP67vKcvHHQJ76EITvklSOXFGZJiYbqcuTyeWXwiFo2PsK41dnfzrMsqP0u15lEUJYgeKmwL&#10;6zIyzmem6cIyn0nJ07Y7hkFWY5TM5fyZsF1oup6m2aF1Q9PI1AIUIUa8X1nWkXk+M81PzPNJIlKT&#10;ePuDF4R0yUoCg7ISgfM6so4XlvPKNkskdNsZrm+vOdzcieK+BGxjaKv6XZVM5/a8efM9X331e97e&#10;fs314Zarw4Gr/cBxaLAmM/sL5/mJZTsDhaG7pmmO+KzZQmFeI+MyE2Kga3uu9leirvcbOcvZleqz&#10;nHINVCkLmYjColUHpqPonqQ7THPgeP2e7vjDn/cyL0AohRCrRSAnyJ5pPPH54y88PT2KHSfKKEcD&#10;/W7HmzfveXP3nq4fmM6PXB4/0rQd+5s7MKJUBwlVUVrSuEy9yF8oZSl6ol9fC4Vcq8wXVCBV25lS&#10;ZFsW2Z2MZ5mkmY5lzTx8+sTTL39P8Wd2vcWUlTg+oNYRS0aVDNm/xiwaI/GoVlWAQoFlvHD/8ROf&#10;vzyypcTt9S1t1/H5869cHr6g0XVPIulMtnGCiK0e1pKjTFir31UpyEW+5BQ3chYf8Us1rrSiJKnk&#10;V7+wbitbWF9H0THI5+LXibiOULPF+/0VV1d3HPd7rNFimUAEUzkrNr+xeS+uBC0dZgyiBLdNVdHW&#10;bry8AHrqyC7lxDrPzPNE2LxwqHNhSTBtCR/yS6CWwC6somoHkWlqRKkkxYzrKEl2wM7VvO2UQOk6&#10;kpKdk7Fi61JKbEwvlxNKo5VcICkLPCCGhRiki1jGiXWepTvRgq8sFJpuoOsHtJWLM4XAPD5xOT2w&#10;TBfm84XLaZZDDEgx4zcpXjJKrITOog2yClJGPMnzStjkcrONdMgUESRVg7uIlMjkUlXs2srkxgok&#10;SVvZHxrrKBpiEu+uayRHPedQR9TmNZfAGAMlk6Jga0tRgHjrX8boMnaxKN0BGr9tbEskRPBB7Frf&#10;/tVf8ft/9r/m7fuvcVYR0gbVTlVyIeYkN3Qdq8s7J2uupnFYLQLA4D0+yLNRithAX5A4uXbq0q0K&#10;ozrVZ0ChCHFj3cQ7rqvWJKWI3yZRh08nxudHTl++8PTpxOmxEBO4TtEfOoFRNZJvLpf4hPcb3q8i&#10;cp3lwig50g07rBMP/0u2tFzmSRTpYaFULrtocwxtu2PXHyRMBcXmV9ZlwmjL/nBLvztQamORkzw3&#10;27a8dtmyansZgUu+9TpPTI+PpG2TtWMQrYptLE0/4Lr+lbUhMBch9unqI9fV7iaXeQW5ONmZK1XZ&#10;C6+rETkryQrvNy6nex4/nXl4KFwWCAFysRTVEBOss2fz8k5qZdFYcpToaz+P+OVcCYSeFEUXMQxX&#10;9NXKtq4T59Mngl9wbo+2rUw6vEBT5nViWWbm5cI4PnIZH1iWmZQV2nRo3UpM7ybZCDkpUI6cNd57&#10;+U4vE9MpEldoW8vV7S276/eCp1Xg3AvrIpLTQmMd797+jt99/Zf85ddf8f2HN3y4veZq6LAmkdjw&#10;Sc7amEUnYWyHUi0JQyqGXBkJTdOwH3Ycdjsa6xiXifM8SrGm5NmXiUwiJ0/MI6lECg3KtCjdkVVH&#10;LB2uv+b27mtM/+7Pd5mXuiuPiKJaAjYiJW1cTk/8+ssvYk2LG5BeL3TrxE5gtCb4lecvH5meH+l2&#10;R463b8RnXKQL0cZimrb6y029zCVUIycvQA6/yLVd8uvYqrYCAgfZAstlZHx+YrlcZKwZNY/3F778&#10;+gthOXHYd+wPO4qf2J7vUbnQ7Xc03Q7X7rHtDm2ddFTBk9cFraDb7VEYnj/e8+uPf+T5/Mj1zQ3X&#10;13dczhfGp0dyDGLhcnIBmabBNC0KsSulGKQIKVFEZmkhxlWSjvJGDAveX2pwwQ5tDMFPbH6qorOA&#10;3GEiDpqnE9P4jJ+eCfOZ5Besdez2t9xcveW436M1IporogoPOeN9IMREKgqUIVeYhLGObndFvzvI&#10;muBl52skrQsEjLBuC9uy4n0gZUVRhpg141JYVtmXqwwWsKrQGMWwczSdRuHr2L2OqkuRfPIUSH4V&#10;iFCpEwJV4THKQI2HfdnBvsAZqF158Ksk0m2iLs4p4ZdZxtRKRpMpSnRs23W0fVdjbEUc9xKCo5RG&#10;GUHX5iAAnJSLdO4hkosSMhwFpURVXIqS5LYQiUkuTtc0qApIkeXsi/K4IZcsF0WpXbepn7VGOu6w&#10;SaFaUafamvp8dnLZ5CwXv2lqnoBFKUsuqvrcJ8Imu/dSoSmmGdB2Ry5WYCoxEUIgF0mTevP11/zV&#10;f/vf89W3P9A2Dh+Xms9cM8HlCqgda+2uZT4kay4jEbkhBjZfbTpFpjyvn1EWclcpWaAlfqs6mSJq&#10;9ygj3pQkHldofxofNubpien0heX0wHx+YjpNTOfEKvpH2sHSH/e0u4MgM618nrriZLVxqAwly0TB&#10;2oZhd6h8fFkPCA41k1OQy9wvr8+a95t0zNFXe5ysdnzYCN5jjWPYHSXVsRRC3b/LlEiyJSQdTJT6&#10;jW1xrqNkxfj4xOnzA3EVbKlCJnCubSQ9rR3EBmr069pNimtJctNa/rdSosnR/4hsp6hsBrnRpYHI&#10;iZgLIXjGp0c+/Wnk51/gaQKfFUULXyPh8EkTfKLEgkIKhJyjPF/zynqZ2daVGDMpJpk6NWJ9vYxP&#10;jNMzYROQkjJWLGuLkDk3L9z7dZkYL8/MpwcJIwoJrQeM3VHqOsVvm0yEMaBEN1GiIq6edVoIizAf&#10;dscrdsf32LanlIjWBWsUqgTIK9Y6rq7f8s37b/jq9oq7veM4aJxNhDKzhDNrGMV5US3ROSt8TEzr&#10;wrp5tO1lBdl2DF2Ps4YQApd54jSemNdRYndVwda0vUKmKImxVcahdQ+qJ9ESS0NWPfvDW968+4Zk&#10;j3+ey/zlIn/5IybpCnVJRD/xeH/Prz//xOn0SI7i/y450LYtzrXM04XH+195+Pwzv/7xvzCenjne&#10;veHN+6/ohn0VmghAwTa9UKJcUwlosmNSRfYRcmDUA0TLntxWj22KmXWZmU5PXE7PLJeZbY6sS+Ry&#10;XpkvZ4ah493XXzMMHdHPkDeMrGZBW4zt0KYVX6YSbKIiUeLGts4EH2Q8amB8/sL9p1/BNOwP18yX&#10;E5fToxQkxopPtRE/aam7JSpWdVskAhSjaJuWvtvTNh2oTAgXYt6wrsOZph6aUt3JDlbEfxS4nO+5&#10;PP2CH0+k6ULZZpzr6YdrhmFPYw0pxxpwIqQ0HwOpKJKy5Oo9LRRwlqbf0e/Ej5tipKRcu2Nbs+ED&#10;KRdCzHjv2XwkpALKkZRlXBPTlIkRWgtdo7Ba4RpF1xtal9FibpRd/7oQ1lV8/MXLysCvskO8PDGe&#10;7lnnM7ZtGXbXGOuIUWhQMQqyUVMLm/MT49NH/CqZ88HPxG1mWzzRB3QRKp21hrZztJ3s9KRAShgn&#10;GdRtfxACX04EL6sItKw+lHMUZQlBlOc5rpQXIIyp/molXmkQKlYKkgtNDVNQylAQzynIrk7pWqxU&#10;ol9JL1eneOiNbV5JiDkFUlowpsXYnpKlkElZiHXdcCSnyOXpM9s8YZteIEHaCc0uFMbzqUbMBpTR&#10;fPUX3/D7f/Hf8u7rH7BGSwZ8epkiCYHOKLkUtJJEQWsdrgqctHrhkKcKFZEC2zpZKYm1SXLqZVde&#10;pwmIY0UpxbpOTNOJkiXdrmt+W7uUnAjbTFgXSsXPFnll0U4TM2xbqpMAyYCXqFDRU9imp+uP7A/X&#10;7K9uOFzdMeyP0r1ai2teAEVKRKW1G9O1AFPKELaF6XzPcnmQ4JUsjQ11QmFMQ9vWTt8YUsms6yg/&#10;97aRwiakya6XztmIktvPMx9//JGHn8+QoWkVugiTwDhD2w8VPCUsha7fyf+2IoqVOtGINVdDUb8V&#10;W+IaFIEcRcRzjWulO8+gVcO2bPz685lP95m1gC+KxSfmLbD6iA8QUiGFQn6ZgtZ99TZ75jGzTJHL&#10;08x0PpHiLG6SEJjGk4zei6yrwuZZF4kBVsqiVEeKsJxPnL7cM59XSp0u5ahJAabTI9PzPWHdKEVR&#10;slg8S1GkkEWMOq8Yrdkfruj6KyiKHKRpsAYonsJK1/e8efcD3334Hd/cXnO3N/RdJpaN8/rM8/zA&#10;7C/E4klZBLZbCGI3ThCTomgnXAdRMuJD4On8wPPlkVALvy3MhLihULRtR9d2tVBPGNfQtTu0bvFR&#10;sXqICBvh7btvuX77NVt2f57LnH90oeeiZP+IwhlFjp7T0z2fP/7KfDkTt4XkJ6xR9MOevq885eXM&#10;/acf+fhffmJ8WjjeHXnz9dfsdldorUkVxSlwgOZV6EG1olnX0Li2UpEEBds0A43rca4jp8S2zMQt&#10;4JeVdRrZLhthgxiKiBOU4frumps3t1gD0Y8QNxSiyi7KkLGyg0SDkfFb8YuMv2KhRAmEMNZSYmJ8&#10;PtcQhYXn+4/E4CVEoY4idSUvlSy540pLXrVYshyuEaX4y0hdBDuzsKrFSFYr7N9sTaq+nCVnOZDX&#10;lbQtpHVBo+m6IxrFujxLhVhtbLkCT5NSJAw5IyPy9Fu3W2qoRAxb7ZC8dGalXmwhE1PBe8/qPSEm&#10;YtYUZQU4EzIpJDqjOB4aDrsdu6HjsHf0vcbqJJ2HGHXr5e0lytavNYHOv1q94iY0tfH0xDyJICjm&#10;KKl99QLMOVKS2PNSXFAEVPaEbWSbLtLtFOkhlSoYV2h7S9u32MYi9aEI8IyW/8wxkYOkY6FEcU21&#10;Pypd2dilpuCZl5AXpIsPYnfRNbVKxpO1e677YEUWb21TYTzGvGJyKQXb9GhtZF2QQ738BImbKh4Z&#10;IIXItl7wi1wapUjgR/biDtHW0Q5HmnZAKcu2Bc6ns3RBk9j2jjcH/uKf/TO+/u6vaJpGrFkp1n18&#10;jerUwtYX/ndBq+oJrg6SUusXU6OB27Z9jQg2WovFpxNhkIiCKtmu4oJLdSCUItMhV7UaiurayAmK&#10;KPgpihQifvOgHa49sG2Z6SKFpm31K3ui3e1qKI4k+bX9QDfsMFYAQ35bqv/eCsXxxSlQaYIgqxxj&#10;pWDJotJ6JVsWROC0Tmf8ttB1O3b7K7FVbRPzdMYvom+wtjopetkTi94lMp4euf/lI+eHDa2g6Wr3&#10;LDULCplElhTryLj9bZJg6gpHyVkpwjj5vowVfQJKnB68uGq0UNwkRdDit5Xnh2d+fYycvdj4fZKV&#10;agRy0fhYWNZI9AlttHyONVTKNgbq96kMsp5rdxQsfous04l1en5dU0UfyFmjTEfJlvUyMp/PrJPs&#10;x5WyRJ8rLCsI2jeK1Tf6Il7y54XtMrJczvh5QQNNJ7oGSiFuF8L6REkjrjX0u4HD8Yo3d1/z9dvv&#10;+fbuljcHzdAljImENDOuJ9ZwIWYZr69+JaRCocGYgaY50vd3uGZHSB4fJFQspMAWxI4IgslNKVUY&#10;mWBxXwSKWdX4cGXl8wmKVHr63RvevP2W67uvMe01Pqs/72WeEX2GqH41jdHksPL0eM/nT78yjWfI&#10;Hq2gb3v6tqdrO1zTsC4XPv/yRx5/ecJ7OL654v2337I7XIFCEIr1kFBak6nCmfLCtlVYLXnlzrY4&#10;J2pdECuaZIZf6mUeWMeVbQz4peBX2V3thpa7t7fsr/ZoInG9kNJWQQsNOVliUiQUGCMJYkWRl5nk&#10;N1KS37/I+w0F/CI7+mV6Zpvn6heHGOo6oHKlSrXCaGNrwtfLCCyTsxd4TtwIcSHnDdI/XiPUfyky&#10;Hss51cNUeNUKTQ6JtC444zhev8c2LfP4Bb9dMF2LcVbS55Sh4EhVlBVjkgCR6IlRfOUlywOZUxDV&#10;qhKquvw1Yg3zm2fdNtYtkFKhFCN72iyV8GHouL66Yr/fs98NHK/39PuOttF0jaJxAtmRvyUR5sg2&#10;etIqfAKhokkuuDEt4/Mz0/MXUtpklFdVv7HG3MZtgrxhjaJprSBkjcY6Qzc07HYD3dDR945+37Hb&#10;7+iHDmurtz9s4sCInrCeWaYTflkoJKwWC5CE8xQyolAnJ3SWi14pid2NUfLTpYOtFC4ru3+N8L5T&#10;FARwt9vXolRsTgrkGVEG23RS1GqDNVLEmsonV1pXUV6WeEy/CVEwy7+3JLGfxRjE39ruwOiau37h&#10;dP/Acj7hl4hrLN/85e/4/X/zL7m5fUNKQcbeFRok72TdwyqxLMqqSMaHSuua+Bex1rxiKRtXf86q&#10;ZZBLGwpCD/Pek3J6JXsV/hEj/YWWp6j7RllTWCvirxg86zyRfKQUS4iaaZL37erNLbfvP9Dvjiit&#10;SHFlXSRBzVlHv9uh0FyevnB++EiKC7bRuLapyOHaTGhbB4DiGpBiqq00ww5yIayzTAz8xuX5M9t8&#10;oR2OHI43uK4l185RK0O3O3A43smfcx05BZlALWdOT594/PzENiaJ9hyMkPpeEKbBk9MiWh4jAk7J&#10;NRfUsULuapQIaLXRaCdqdv2yYEcCi0qR79X7GR89KWa2Zeb8fObTvee0QqlTeVUx2WgtVlYvmozG&#10;Ga5vbrl+84H91Xuafi+53mFBabmkMY38s2cpxC+nU13Lif0tJSXnUA2H2paNUnTFeB+IvhC2hHUD&#10;bX+Na3cYZ9kWz+k+crov+DljDDStlTwL20CJ5DCTw4huCrurIzd3b3n75ive333FV3fv+PbNDW8P&#10;DY1bSeXCGkYu6zPn9ZnFz/gYmNeJaR1JWYPuMGaHswe67oC2HWuY2MKFkF/se9IQxcqXjzG+ChFF&#10;5CDTVOtaMC3KtICj0OHaK27vvuLDV39Bt39LUh2x5D//ZZ5KqUCUglUSz/f8+IUvn35lns5Yreja&#10;jsY5tJaRnAKm6Znnz7+yXC4Yrbh5e8f7b75jdziglAAknOsYdkcZQ1WbWVEZdKVs1d2p1nJB+uBF&#10;rDSemU7P8lBsgXVeWS8LS73McwBnFVfXHTdvrxj6BtJMDJOM640DLftG2SvXOMaKUEybhD6kUmlI&#10;Sjo8lMK2Fm2LpKOVjGvqGDQG2bsrRb3HXztza6WTS3EjhJGUqzKfjNG/gUZKzpBBVbHXi/0pxkTT&#10;Dlwf7xi6AVUMYV3x84jTjqvrDwz7I6VkGesNO4qCkCNKi1gr5Ewq8n3GnEWQUSJKiQBRcp4l+EWE&#10;Vw2g8NvKMk8SiLCsrEuQFzREcsoYpWmMYxj2HHZHhr5l6B273cBu37HbdXRDR9sPwu22QkdTuZB9&#10;hlyqiCtjraLfH+n3N5XuJx3RPxYlUTJhPrFePkP2NF1D1/d0Q0/XDwy7a3aHG4b9gX4Y6Hcd/dDR&#10;7TvaXixSMa6kvKIQQee2nNkuIzlm6S6bRiYjKInWrcz3HMWao03l1cdIiTLdENW6VOPaiN+UIp17&#10;8BvOafrDHtfKd60q9/vl0lPK0HZ7hqsbuuEgdC+lMK5BKVX3uPKZyyXY4FwvXvKYZEebQk0ddETv&#10;K5jkxDiObKunHQzvvv+K3/3T/44PX3+PNQZfx+ti85NLVGuJC+3altbWn0NLnoHRYm9KJUl8qhER&#10;ow+BbfOsfsMHofQt20SI8jPLPlGLq8MJXMZWG1UpUuClGKRw1VpsjNqIbWk6s41nStGUYrmcLkzj&#10;TLsbuP36W27efUXbdZScmKcT4/nEtom3XCM757aXGNucAsY62Us3Hc7VaYIVrgVKRqOlSHJc1+0k&#10;t9y10p3nRAwr2+WZFD1tf6DtDtimlUI+SyfdD0f6YYetWoyYPNs2VUHwF+bzhEEx7AWr27oGaysL&#10;PpZK+8sYZzCVKCirnUowqOfHq6+5Mgz0y01f095i2kh5Ztsq5CYk/BqYLhsPj54lFKwAzEArSqUL&#10;y4hfVOB9b7m+u+ZwdU3TyZpnvFyY55UYFTFB8IVtXQWJPM5sq2iXYlL4kPE+EYIiboXkM7o4rD3Q&#10;tDc4dxAmgA90+zv2N19hmz1KGZm6jhs5w3Aw3L4/sLs6Vj1PQumA6yzDcc/1m3e8ff8D799+xVdv&#10;3vLu+sjVrmFoNEZvhPTE5B8ZtzOX9cLoJ3zw+JzYfJCuXA2gdxQainJoLWe3NjJ1e1mfliyrh1hX&#10;kUpV8qVt64RVVsLGtOQszpiUC0r39Ltbrq/fc3V8B+5A0A05pz//ZZ6LEqFDSqgSIcku+unhnnka&#10;pTNqjOx4UyTlgPcLp8ePPN9/ZJ0WVNFc3b3h7TffMRz2GCc2imHYczgc6bsB28oLrgoo5INTWcku&#10;JGe8X1mnC9PpgcvzPdPzM8s0sc4b67iwXFbWORG9+JyPB8XtXcfh2OEs5LRBpSnJpVvHf1m821qD&#10;UdJpphhJUcaLSotVTCwhBtc6ciks4yZKS0TYZm1D2+2rbUh28qUiGI2VcWspAVSSsWLb0XV7+u7I&#10;sLuibQ/C7uWlqpYDXikRuuyqPaa1LSkIDnK7PKGLoR+uZGxvFO2wp+3EypVLwbiBXJQIO4oSKEql&#10;iCkj+dtdf0XbyHjStS+WnJaCYplGplFWC+u6icVt21jWQEqSamaVpm3rqNUojC20nWXoW9qupW1b&#10;2naoNpWezsolOxwdTavksPcyTSklYFzDzbvvuHrzNUopScJbRhk350iYHgnzPc4pumHAWYNWGaOL&#10;jE5fkqYQQYpxGus0WhU5pFxTswF6nHNSeRHpupZ+d8C1beX5J1Le8DHjvXTApkJbUJqSErkqyZUR&#10;wV3tcQBFrkI/mdAo+Rmqujgl8UDH6MU7ry3d7ord8UagG4t4o1MQGlwIWw11kBhP4zqsFZHUywGj&#10;lKoY3Z4cPcvlmWmeWX1AWcXbb7/mh3/6L/n6u9/Tda1ER9Z3Ql56LdasShTrmoa+FR/zS9CPWM+k&#10;yDVGRD7rtjEvC/MivOqUo1ix6n5Zxvayi7Y1jU8Sy2QaJ9MnsfPkLHY20YgU/DoznR5Yx4sUyKph&#10;XRPLspGzkohQ516LnXY4MhzuUMbWsJ0L/sVf7gQ4ZYyl6Tpc+9u6SwFWi/r7ZSWglGS7t42Ab9Ci&#10;ich1RaWUoWl3mKYTNbtCLGHG4azDKMmw3qpSf1tGxqcvTKcncsoM+4Hd4YrGDfKe9Du0NeToKblg&#10;GzlbxcsvO3KlpYOXy1x0REq/FISK8pKxkF8cBFGmAmkTIXMsxFDYtsxlCsSccI24bCQ9UYSK1hq6&#10;rsGZRNfCsGtonIK4so5nLqcz8xwIQRE2sbVti2edPTHk36af2RJ9wW+R6CPRg0oNihayRWvJeV8u&#10;E9s4izpfC1ciRi8aJxs5XLfcfrhmf3OLMQ7yhjaR/njk7t0PfPX173lz956r/Y6bw47bfceh0ziT&#10;yHnFp5EtntjixBZWQkrkDKGuGGI2aHPEuSu0GcjKkksFwzSO4/7A0O+FlFffE2NEb9W0e3bDNfvd&#10;FX1db6UsPIaYwEfFsgVCzBg7sNvfcDi+pd3fUeyeqB3k+Oe/zOsmWHbCOWF1oUTP6fmReR5ryEpC&#10;KTHGG6NZ5gsPn/7Ew8ePLM8BlOXmw3veffMtu92ANjWuT4mH8cXvHIIwkddNQt6TD7IL9CvrPDKd&#10;nxmfHxifH5nHM9u0sk6SpLRcImGV5m3oFXe3DddXjqZRaCJKRdmVavE0K2XEmob87JQESvbFOWtS&#10;kYNL1ypV1ezoUorgMpckwjAvuyjXC6ZV4VCIMl8UulIECFFFRFfWCeSiq3apth1obIsqwmkXcVMQ&#10;wUwz0LU7ht0V+2GPRrMtmyBEp/EVrpHCitbQDwca19Yq21KUYgseH+R7oFqgnGuxXU1qMrKvfPFP&#10;i4VOk0JkmUbWdZXqO2Z8iKyrKIpjLOiUsGRJzjKakjwlbzhbpCPuJIpSftc9fXeQuMTjDYerN3T9&#10;vvLbha2/TFIk3L7/jus336C0FYzmfGGdzyzjibhccK4w7He4vgcSqbIJKBlyIPqFFFaxxLXyQhpn&#10;XnertopSXNNBSigK/U64+U0rO9aCJCGFGImhqvWNgE+U1sL2LqWq08WznFOSSz7VzsmYag/KQvNy&#10;svuMwYunNosaWNcc9EIWwMg2k/wsl3mN/001Kc7aXpgGSMGYk4BzAKyrdraU2NaFdV3wPrI7XvHd&#10;P/lv+fZ3f83xcKCUxLoJaUypF+a37I/FTSBjWrk45I9Q1fDp1VXw0pn8I7dBVaS7FzFaPU+UeskS&#10;N1UUCD541m0hRgnakHG7aERExyD54et0YZ7ObMtKDHIZLWNgXSSoQ3b9sWL3RFvyIpbVSrgG4/jI&#10;dBb3ia4sCPuCpq3aAPn/5f/LlaNP3ffH4EW8GWQfnlMkBsGTum5Av2J8ZQ2m6+eotCbGjWU+MZ0+&#10;c3n8zDotODewO7yl7Q4oijyP+yuMtRIqlcOrvUorhardoTxy1dCPjNpl3C7HNEo0MDkXmTiWQilB&#10;Lv8sCb5xSwRfyFrTDDu6YaBtLbYVUJAIRhtZUXWaoTN0jUbnQKge73lcWddMCiKUq5TUqj8ygCBl&#10;S9GkUAhbJoZMiRqjekgWPwsbYttmLs8X5ksgbJI6t0zP5OyxrRNc7/UN/f4aXTIpXEAn+v0Vd+++&#10;45sPP/DV2w/sh57Wwb7T9J3CaSnSc1mIeSbmWaaiaLG6FcsakhShCbQ5YOwOpZv611iMaenbjv2u&#10;o+s6ChofI6lorBUNV9sMdBU/7VwHdZK2+pUtZKARjRGKXDSoFtde0e1v0c2eohpK9n+ey/zlBSxS&#10;aGJkdkMpiaY1aDLn50fGy4ngxSfZOsvN1ZGh71nnM59++Qcef73Hz4W2b3n//be8/+Z7mlbEKcFv&#10;bGFh80JEClECNZblwrqe2JaRMM34STCty3RmvpyZz2eWeWJbAtuaWefMNhb8DCkprIPdwXF727Pf&#10;ObRKQMDYIh2bqb1vVYxDRFGnDlkSvHJxsg8u0nkaK50FuhYeKaOcYCH9WohRDgFj2xrJaijFVx77&#10;y+cnl3vKqQpTXmI0xYsu3YlnXU7M0wPBr2jT0LYyxtsNR3bdgKp4zm2ZSSHQ93uBqqSNxjkB9tQx&#10;eVGaxa8s20TMiaIMSsuO0DY1BtJY+X14AZ7IAf5SVGzrQkyJjCUliQjdQiGEQg5FQDEaXEVoRr+R&#10;44qxmv3VNfvjFW3XiThyOArRq9/T9TvBIHaDpERZDYhvNUXpssS+JKeUKhpFDcrQWVCx+z1Nt8Mo&#10;KDm87ptlT7gCIs7Z7a/YH24YdtdoY/DrSI4CJSolsc6PbMsT1rUM+xtc21OUCJZS9mLrC3J4vly8&#10;SusaB2vQTjrZnGqMaQ3tECCQxjYGY8E5WwVEnVi8iiiwXdMDGb+cWS6PxLBim562P2BcR6njPaMt&#10;zg64di8IzMr939aZbZ2rvcdVtkDGbwvzJICL63fv+eGv/gVv3rxFK4HP5CIjwlJT+2SdJS2a1O6i&#10;oZBLXg6olCThzhhTMZvy57UWiFPjZEJj6vh98wve+zpid69K95gi8zqyrmcKSSiJrsFoTXqJJU2h&#10;Rp+ubNPIfLpwfp45P28sa6I0FreTDtsZi2tabCNo0BRFRDjs9rR9R4y1AJ4vlFwz7q383FpLcaHq&#10;nrNxgsGNUTjx6zIynr5wevgFv45SUK8T0+kBhaLbX2PbHq0dqlS3RE4V4+lIceP8+Inz4yfG5zNh&#10;y7SdPJfOOXKcMVbR7Y9oA3GdSGF7LYqUrlqMyq6gSPGpKo1Q1fWmrDiFByKXtzhpcvbVy56Jm2eb&#10;RoL3dIc7Djdv2e06+qFh6BuGrmW3b+g7S9c5dvuW/b6nawy6SMZEipFt9cJXyLJTVEoJJdFKqmHc&#10;Ilm2aMSshKZYACMOppJhmWY27/E+Mp02/JqJKbNNQppses1wONJ0e/ndc6DEkZIXXNtwffOed2++&#10;4e76mqGT5MvD0LDvLY0DbRJKRXGSJI9PKyHL+Z6KY0uK8zTyfH5gXj0FsY4VzKv9VlYxFcUNbD4y&#10;zhPBR3Gc2JaSISQR7CmtKAifYfMrIWa06dG6IQTP6fTM49OZdSto09L1O9peEuf+LJc59SKPORO2&#10;VL1+CP4QsZb4GDidzlzOJyiJq93AsZcO8fnLr5w//4gfTygNxzfXvPv6O65u3tQ87kCofPF5epbL&#10;e7sQw0oMM+vyyDY+keaVOE/Ml0fmy4Vt2thW8KlhCw3rZvBRs4XCFgvZaOzg2A2O494x7DuafsD2&#10;IgiTPWdNIEJJNZ8l0EJRLwsl4iXXOFwjgiT12v2UKm4yFMR7nzz4DdZJEIdNZ2g6Q84L5PVV+KUw&#10;lNISoyJni7EDAH49E7YLqkiSGApKzqzzhXF8JmXo+mt2/ZHWOZrqq5vHE+tykZfYKKyGvh9qYIGm&#10;aGGbb9GzxSASLiU780wBXQ8DLCUhoqqwSodiDAoRXOUKBJnnlXUOQkFaEpcxsG2gjAbriGj8FtnW&#10;lW3ZSDnTH49cv3lPP1xV22G93KxAVMTLv2N/dUO/O8hlkhfCtjA+nJme76Gkisy8w5heRnVhxDWK&#10;/c0tu/0NroIzGvuSVCdFl3adKLubQS6WbWRdR2LwtWAV73dOM7bRdPsj3eEK3VjQssNXJbGNC5fH&#10;zOIhu0IkEwsU26KbnqIbtJXc9v7qGtNotC4YW7A9uE7TDTv6YY/VjpKKJN9VDnaKG2FbCZvgPl88&#10;167p5efvjjg7YHVb0aeib8gps84L83lkGRfW2TNvm4A1/Ma8jkzjRLsb+P6v/5Kvv/6BrmuExZ3r&#10;hYBMxVINdhEVu5b9fI6gah63qQVMXdO8jMWdlSjhlERYKfvhVCFFGzEl8U9XoZk2ihi9ZID7BaWg&#10;cZLv7KwWcahfBEyyPpDjBCXjl8w6wjJZnsfCeYuowdFfdxhXUES6/sDNu6/YX9+iKxGt6XuM1aQ4&#10;4TehlWmV0VqYBlorTA0rUbquMIyta6osUbG2lcIPIRSqAiVFtmmkpEK3v6Xb32CNrSz1hLMJjYey&#10;sYzPnJ/vKVESCOfnlRIy+73hcLWn7S3RX1imJ1QOGJVJ3pNTqeI8LeErYZMu/gUJrESkaKq+yGmD&#10;VTIx0i+HOKCKqbHJEkRUUqLrevbHKw7HgcOh5fo4cHXo2O8cfa/oWkXfaLnUG4O1SJqYViiraXcd&#10;x7sj++sB6xSFgCKispx1CkOImXULbDGR6zlR0GwpsIaVNUa2gJzpAdCFpjMMx57j3YHD9Z7GWUrY&#10;KH4mriNhHTEKru8+8OHD73hzc8vQGzoH+96y7y3WFpRO4hYpBZ8yPmc8hTkVxi1ynhfO88I4B1av&#10;QB3R5kgp0rGXoijqZYorjpLNe5Z1ZppHNr+JWDEVfPRVyyJW0606UnKOGG3p2yMlGcbzidPjF6bz&#10;M35ZWOcJ4sTgPLq7+/+/zEVFnZIESISwEsIiPOCqTH4d2VXRVowSYPE6FqwjMYVCpULaghx+pVCy&#10;jOaykstgmi6MlzNaFa52PY7C0/0nPv7xP3L58idyEMBItz9w+/49h+MVzllyFZEs04nx/Jl5fGDb&#10;Rvm5g2ebTyzjM2XxcpmfTszTwrLC6i1rsKybYYuWkA0hZSIJ02q6oaPrLPu9ZndoaYYdtu1kz0kR&#10;FXOWvbVWLwpzVfeFMhq0pmArBUtrwQiWUrsyIztKsW0lYpDLPAUJNohlRTcRqxONKTTO1mVUA3og&#10;JEPODtsMKFXw6zMlzTRW4hbbZod1A9u6cn76yDKNGNUx9Ffs2h2dceQQOT3fs4wnVMkoEo3VtG2H&#10;NppUsvABilSMPkVCkR1aznJI5QqPUcpAyoR1IoUFY5yMnpUR5OK2MV3OnJ6emOaNLcCyFOYp4pNC&#10;NR3YlpA1PiRiSISUxQPdtOwP1zRtJzzl+VLZ1DPj+YFlPoExtN2OftjhOtnbK2A5r4yPgo8UYEdH&#10;jhLoQgm0Q8PV7Vfs9rdYZdBFxt9UxXvKSkIv+gM5Z86nX3n8+J+Yzw8oVRO0lIwlbetodnvc0IGK&#10;5LhQiJimWtD8RliD+HEpLLkQchbBm24oxaBNw3B1Rbfb45oG1zlcX1PjrMIog8qGuInmIMZQu6VA&#10;DIGSioxStSjIwyYZ4FoZdDayblpWkhcYR/SeZbwwXS6sayBF8FtmWTbWIACXbZtp9x3f//Vf88Pv&#10;/5qrq5t6MEk2Qqm70Zwy2wvkQ0l4h3Dgk+hXatcOojhPWTgFrmkYuo4CTMsiFLcUxTGRAjmLsts5&#10;WbWYmhglKwbpPLu2xRnR3MSwsa0ntvXMtjzhlweInhwy82ni6cvM81PmNBemlHAHy/FuT99L8b07&#10;3nC4fkPTDwJbaZzYl5zGVO1L0znaKsQ0VcUua4SEcZaml1TGkjMggsjGtTjbyBopizhOGTnHcoGm&#10;O9ANR7TVaAKtA2cTJW8CW1pXKA7rdsTVszydMSpxfbfj5t1b+sPAujxx/vyZFBZcU33VIYqOh0KK&#10;G5pE23eCenVOVoBFY5QTqqCqU8ciP7vcB3J+BR9YppG4rbRdz+54g2sUzkT6VjMMLf2upR9ahqFn&#10;1zd0naVtJfvdGC1FamNpGku/a9hf9fT7FttktBK7aPAyHTJdR0iBZV2JpQgKsnFECltY8DkQi8UH&#10;zbbK59l0DcOx5/rtgavbHX3vUHmjbBMlLBS/UIKnHXru3n/H+7uv2Q0txiQ6p9j1BmugkGtLqiWc&#10;J2bWmJljZFxXnseR0zSzbIVUOrS7oW3fYuwedFuhTBKIJOZeaWpeClix+InjBQRy1bYCSvP1njVG&#10;4ZwUsKo4lnljOp/w04SKAV08Oc+VIb9x/dU//+0yv7m+YplP3H/6B/7hP/97/vbv/h1/+zf/lv/0&#10;d/+ef/j7/8Af/vA3/PjHv+XHP/wdP/74n/nTj3/Hj3/8O/74D3/HTz/+gS+ffuF8eiD6tQ42wVpN&#10;2xqcFpRqTIEUhLCjyZSwsU4j2W8cuwanFafnBz799F94/vKZbSnEpOiGHbdvP3A43mC0YltnxsuJ&#10;8XzPMj0T/Eap48kYA2ELhMXjx5llWlkXL3taD+taWNfIsnpCSMJGzwmjCm3b0O8H9oeO62ND18ru&#10;V/zdLdqYKszxaCO7LtcKgEZGumCUrlnQojQGLQ9nBdwUJalhMobMbEvBB0V/daS/OrLFlRQXnNV0&#10;3YB1TfVMOpRuXi1FShdK3ihpxeryemhY21CKwvsFv57Jm4AT+v6a4+4aoxTTNPL8fC8hENpiUJJy&#10;5WTXk6pfNJSET4LZzKliQK3w1q3tJJ5PKWJY8X4hFyGHaSs/8zpeOJ8eOT0/MZ5n1rXgo2Lzieiz&#10;+LCdRRlXM5ilczNGY4zgMsW9q1hqUTadnjk9fOL88IXpMrLMgt5ULyOtF+pZ3sR+eAnM55F1nUnF&#10;0PRHukPPcOi4ur1jN1yhtSKXGt1aCjFuGNdyvPnA4XiH0QbvLxLJGMX//wJ1MdZJoInWMp5/Cd1w&#10;Ah1puyvafmB/06Jc4jJvhADRyygxhYBSBVUKyzixjCOlBqCUDMFvrOPEOq6ERUaTISRy1hSsgF10&#10;gzEdxvZo04iLIUpClF8X/DSzXCRqdR1Pkho1z+IdH2dKspQiDP5c12EximPi7sMbvvndX3E43KC1&#10;JkTPti2EilR+FaIlQazmum+2ddohmhEBkvBKfhONAECIkXmZGaczm1+hCj5f+P4irqt7d8R+SUk0&#10;rqHrJA9eVgUTyzaybSPzeM8yP6ByxipD8JnL84XnL2eenjznJaJ7xe3X17z75gNX17eSsd3tMa6R&#10;33EZ8dsiyWPUgJcXzHJVeylt0daRUyL6Dds0dPs9WmtSFLY2OeIrj3ydL2zzGUrBmI5SZJyvlEa7&#10;VorDEjFaSIEpR0IIKOVwzQHvE6f7e8J8Yn9suf3qPfurO4xzlCJQom32JC956KYVcmD0Gwpo+47u&#10;sBfeuEkU/KsYC1XAZIrKsj7JkVCFejGsbKuQEZU1tLtr2uFYO3wjz78T0WvT7Rn24qho256m68Th&#10;4RxNY4Vtby0pXEhpQWuxEHa7K5lOuNo0FdHAxJjIGtC2Wj3BiNGD5CEEWUk1raHfW7pB0baZpgFr&#10;i0xRrBJrsjVom9hd3/D23Q9cH68QE1QShHQVuUqzAikXfIzM28ZlmzjPT1ymR+Z1xMcEtDTuira5&#10;QusOpSyuaWg7WVMqJV796jQT65mWwsm5rgojq/DXNXU9FFDa0NRc8xgLz08Tl8vIss4EL7x+VR2E&#10;Pmys3vP9f/O//+0yz/6Rf/s//z/4X/71v+Zv/uZv+dOPP/Lx10/cf/nCw5cvPHz+zJdPn/n88ROf&#10;fv2VT79+5NOvn/j060ce7r/wdP/Ax48f+fWnP/Hw6VfWyzMlbnV8knBGyZfZGvrOYVQmbwvnp0em&#10;84nGaJwWdu40TyzzSE6etu84vvnA1d07bOPw28o0PjOe7mWH5VcZ50bxWEZfYycXz7p4liWybeCT&#10;JmZDSArvC+sa8EFG01aL93DYd+z3PYdDy/HQ0LYiNrJtSzv02MaS00bwF6m6+wHXDHUH+kLdqrGF&#10;ryNFBVoEcChDjkEY2wpSKqyrkIuG4xXXHz7QX1+RKPhtRVcfbSkFrVts00mTrjJaJRQBrQKusXTd&#10;QNP2WONIObKtZ3LwNO1A119jdCPhGr4wXi6MT/fCZdcWraSD0EZEWxGIORFyJCQB/1NtTs51Irhr&#10;elzTotCkOnbWRtjgIWzMk1wYyzwyjjPzEti87MyXObGFTFYKtHiEFXJ5lZxEGFatWy+wjel84vnh&#10;M8+fP/P46Z7p5AlbYTydGZ+f8Kv4hl3b0O2ONMOA0jJGPj95pmkVwZ1usK2m27ccr2/Y9Qe0kpVJ&#10;qaNRpQ39/obrm/cc9lcoJS920+3pukPNZK+j5pqvrbUSq5gCY1sR6/VXOFdJXK6hKBHaWZNRCeJS&#10;SGuEFMh+Y3w6MZ8upG0l+lCtOjPzxZNWJYS4UijZVFukIE/BiBixGzBWiimqpSn4VYrb1RM36bhj&#10;qryAEIixQHGkrEWol4JgMEPEtZrbDx+4e/sV1jhiCvV9k8viH8MtXu1NVbhlqmfWaI3V4m+W8B/Z&#10;fStgmsY6clwJQS4cZxvRbFQUsAhKf8twl6lJvayMJsSNaToxLc/CgKhoVVWKrEx0Q/SwjJ5pCkxz&#10;IhbYve358P03vHn3FbvdrpLcxJ3i/cI8TyzTBb9cCNtCzLLvF8veiXm8VG+wEQKksij7IlaVgjAl&#10;UeT7bWI+PzI+f8YvZ9EGDEehsimZ2Cnj0DVprm2kmy0ZfIyEKKLZp08fefj4CzGs7K92HK/vaCvq&#10;1XU7lEEKwlMQd8P+Cm06iZZWAeMKtpVwG2UqB9xYqJY1pV4cSIVU7XDBL/iaXpmSxzYt/XDNbn/D&#10;bn8tlj0nz53YGhtsK1wPbSzaivDOaoWtDpC2a9FWaH8vQK9+fyXvbePI2eP9VB0YRYJThL0jYJxU&#10;yCESVrGjWZXY7w1Xty1t64ELzgWcS1hbxHkyXOH6AWUzh6tb3r//juvDEec0zin6xslIvkhU6hYi&#10;8+oFtzqfOU1PjNMD83YhVHiO1Tus3UsBLQ+r/I6tWBaNFm2VMbXoUdL0ycRJ7KG2Fq0pR7ZNHANo&#10;C2iCT5wvE09Pz8zTLGCqamXNJZPSVm2y8Nf//f/pt8v87/7j/50//OEPPD18YV0uKKKMipVUNyV7&#10;SvCUFCix/meKUNW3KXjWZWS6nDg9PfHwcM/nX3/ly6+/cLmc8WGDHOicpW0MhoTKgeVy5vHLPeP5&#10;xDRf8CGQiyYr4QUfrm65fvMNrtuzrTOXpwcuT0+MpxPzOBO2RAiZbUsss2e+jIynkfG8Mm+F1RdW&#10;rwjJELMhZoX3Cb9KJ+8aRddZhsGyP3T0h579ruGwE9uTdhrXNbR9h3FGQk7iijLQ9ju64YBrB1y3&#10;o+kHmk4O71JqQEQulCKXVA41AakUshJNwbYlUhZC0t03P/DVP/nn2OHA6fmRbblUK47sOl0rfm6j&#10;K0/ZFFxN9mnajsa2tK7DGhnf2MaJVcq2rJdnxodHtlmmIdt0Ec2olUhEoUTJQ4TWoncINZ0uBjKS&#10;RGZtjzXSiWolAJVSYqWSOfy2MD3dM5+eXoVfPuT6n4plTYxzYElFrBtaMtEVAqXJpUAdzRpTH+p1&#10;Y3x+5nx/4vy0sEyZ+ZIYnzf8vBD8Sowr2ij6/YHd8Rrnhtr1XZjGhWUs+EWSlNCB4dhwuLqm7/bi&#10;HUjyO6KgaQeG4YquGyilsCxjDX1o2O/f0vc3aNtUBbMWD28N34h+JkcvwBDTVN/vWkViiqY37I8N&#10;fatQORG3QpgzhISzGmctvG6jDegGY3ts06KtCOZAhGY5FxFLKbCuxbZOCq62rzxvAbGkkImLAD8y&#10;9VAsSoIbVE9OkvP9oiz3m4gsj29u+PZ3f837D9/TNNI5hCCKf+F7v+RhW5q2fc1lFleDhA256gcX&#10;e1TdMWtbxUByeFnr6LsdXSdAnNZJzKTwqeWQrG3rq8CSItn103xmHB+I24g2mqbp6Ltr+v4GY1ti&#10;TCzTzPk08vh55fmxUCxcv9vz5ivpytuurftRyXFvh52E4lTPuPjnZe8fY2KeRsbThW3ZQGlcc8S1&#10;OwqJXDYBBeX8qkovOTJfHhiffiHnQLe7YXcQJ4Z7ETRWJ0DXdfRdT2PFnrSGwDRO3P/6C7/++COn&#10;hxPOGo43B/r9vgb3WIbdLV1/wC8zl4cTKRv6/TX9cF11MAVlMrraLG1TsxN0i9aSCYAucsFXaE+I&#10;G9s6CbvfL5Sccc2Orr+maw8iHq1sDHERiNDOmAqmKYJhViWhdb28naXte65v33G4fodrX353hVIi&#10;PE1xoZQg3Xl6UboLlTOGTAniNc9BEg+6TnF113L9ds/uyrLba/rB1jS8IO1JBeS0u57bN1/x7s1X&#10;7PcDzmk6Z9h1Lc5Kkb6FwLxtjOvKZR45L2eW9YIPK6UojBmw9gpjD6Assb4XKWeMkcu8aYSbYqyi&#10;dQ3ONICWkJ11JqdcC2HJHwiVjqmUQ2HZ1o3n0zNPD/ecn08EL0FJCim6FBVDrAUN/U//x//zb5f5&#10;v/p//k+M5wf8eoIcsYrXKrfkWG1YGVXky4EoQgmFBF68xJiWTMkJv62MlxNfHu756ddf+PWXn3l4&#10;eGCeBD5gSuKwa7Eanu4f+emnP/LrT3/P5fQol11WgKUdrhgON5QCzw9fePj4S4U+TFzOE/Mk/vB5&#10;ClxOE+enifPjyjRGlgRL1KxJE4ojFk2KmbCJfclZTd9bht6yG1qGXcvQd+x6S99rmta+CtmckyCC&#10;amSXLrztcU1P0+6kK26ED5+qtSmsa0VOQomSIx5VEi9nFuVlDLKfUdaxf/eBr/7qn7G7vmWeV6bx&#10;iZz9a6SjdY2Mb4xG6YIx4BpL0/Y4Y2mNZTcc2A07mlbUvYrCenni/OlnLp+/EJcgo7WcMarU8XqL&#10;cdJdSDVtiTmzhpWQZKyaghc7njZy0SQZxabk5bkAYk0SOz19Zh7PBJ8JseC3zLZm/FaYlsjFJ3wB&#10;lKKYIukqVRRVioj4jLG0jTCpgw9sq3jT/VaEWOaF1Ne0juFqT7frafqWphdOf8yRZTwznp9ZlxUf&#10;CttW2NaNXFb6o+VwfcXQH8VpUOR70NbS9UeG4YhzjTCjt4XNj0CiafcM/Q3Oym7UOrlAXy6ynCIU&#10;aNu9IFG1QhXq+K2l2/Ucrm457AfaRhwQKRRUVgxDi+scGeFIl1IdDm0ro+d6INWBc71oPIWEMgpU&#10;oagiyNdGCgy0wq8ryziTogjvYsqkVCR8QndyaWwSWJOisPO7Xc+7H77n/bc/sNtJLGUInhgDKFXV&#10;0eLnUAqBwlgJ9ADxWisEUWlMfXcoEuGZ6ygzy9i9bVraVqh2OSdyklCdthHwEHWkKAWCQHWslhH+&#10;i8/cWkfX7UXZnzMxLGzLyDRe2LaA94XzOXI+J1SrOb7dc/32lt3xIJHCdarQNB39/iDC1/r9hyBQ&#10;HKVMFQ5KMtgyevwqfnJrHVklivptXaOUMOpLEadB2Gbads/u+JZ+OAi9zhqMs7I+ALquo2tEhLn6&#10;jWmaOD0+8eWnX3j4+ZGwZHaHnuPVkbZzGFcv82FP0+4IMTBfngmbBLm4bo9thvqsBIwzNK24ZrRp&#10;UTQUVZ8dJAxLWP6BWDPJw7bKOqhoXLOjafci8lORmH0VOsrawRonBamGTJIlmZYQGGNlvWKdpeuE&#10;Zijrl4zSRdavJqONrGZeLjqhCApmO4n+WMSWCvpecXXXcffhyO2bA3fvbrl9+4bdYY9xipQW4jYR&#10;lgtKF+7ef8c3X/2O2+trhtYKa6JxWFvtYJtn3FYu8yw6jiBFcMqFgkbbAeeOOHfEGqH2vbwXBbBW&#10;Ru3Wqipm1JKXoS0xROZ1Yt3mOgEUy3YIgRCC4Ie1JM+dTo/cf/wTjx9/YTqdKFGim62VlYV0+3L+&#10;NE3DP/kf/tFl/u//3/9T5Y5nrBYSUEmRHOVw0lr6hVIkwUiVFzWnUIfyay5zPXBqdniKG+N44vT8&#10;wNPTE5+/fObTx088PT6RvefQWEoM/PSnP/LjP/wN56cv+G1jnkeWeUQbJw+pDzx++cSXT58Zx4Vp&#10;8pxPM5cpsGyKZYN5LExTYtsUoTRE05F0S9YViWcrmStlUImmUQydYxgcfe8YOkfXObpG03aFrndy&#10;STvBHCoj40SlZKQqCFG5eEARgkSLhm0hLCN+upBjkn+nVmQhF1PIVXUcRRmuFDkrzO6Ku+9+z/Xd&#10;O9CK8/nEMp7E3lY7IGvdq4VEvexsjUXXHOddv6NrLUolQWyGlWV8YH46sTxt5KDod1e0XS/ftTO0&#10;wyBZ1kqjncSx+pxYw4yv+/AYA+olbrNevDF4mc4Ay3Lh/PyZ6fyEXze8z/g1MM+eafIsc2ReEvMa&#10;WaKIv4xRZJNEGa9UFUyJ8EZpXZOspHjQdT+XYiZG8cLKB2MxraPbt+yu93T7AeMMShdC2FjmGR8k&#10;8W1bBXZRSPQHw9XdG/aHG5xzclEY0QS8UOz6rpfPSUsedsyBnGSdA3W3W5OpnLU0rqPpdvTDFfvh&#10;mq4b5LtSRQJGGottLMPuyG4vI76SJsFvZqm2JdI2kklklUX5HhPEQEmeXMQqU+pfU3jZc0Z8WIl5&#10;q/s0Lc9Z9CzjzDptpKzJKFKmFgo7jN2RQq57cDm4QoL97Y7vfv97rm5uSHGp/PVAUYW2ben6AWMd&#10;KQWJfUySZKYreCRVgZ6uoR5yThRiSoIFzZJyV0qWKVL1iEsQCbL20UZAJVmmaIgeXERar3ZXGVlq&#10;bcglscxPnB5/5vz0M9P5kW3z6OYG179h2xLrNjFcN9x+fcfx5oa+HzDut2c651z39hJMtC4L0+WZ&#10;ZR7Ztg2/emJIeB+YThvnU8R7IVxqB9pWcFQIInRTirSJul5rQ7+7pml30gFuJ7wfJQrXy8SjbQVI&#10;lHJhmkeen544PT1zfj5zeliIvsh5NVgZEbeGpm9xrYx6Y5KAmW26sM4rKSRy2IjrSEke7ZyIRF9o&#10;ZFlOJKh2tCTiwhg24haIWyCHRIkZjcO5AWt70BCz/y2VUYm1UNVgK6NVbUCE+meMkjtEi8DMhxp7&#10;bZRc4tX9YZuXrA0jCYK5CBY7G0rWlFTPSqfZ9Y7jdcvt+x1v3l9z/eaK3aGjaRTGymoBasqgc+yu&#10;7vj++7/mu6++ZT+0GKNEaGZlEvk8TTxcnni6PHOenpgXWaWACFW17TFmEH2KaVBKuu1SEEtmZSFY&#10;K1M6mc4UtBKC2+o9a3WbCEipkdTCKOdTLoqUNeM08eWXP/DpD3/Pwy+PTI8L5EzXCQmzbQeZxDZd&#10;BWrt+N2//D/+dpn/h//5/yLjkCIVjzChoxCJtBH4RVhIL1nhVYiVcxbcYddjjbxQMUqFXyrBrG0F&#10;c7osF55P99zff+bLl3vuv9wTN49VivP5wtPjJ+azAPYv5xNPD/fkDG23JybF89OJp8cT81rwpcGX&#10;hlBaCjuKOlDMDu0OuO4Ku7/C7K9RwwHT9MLwNZXprAuuJFoD/WAYekvfWtrO0nYyXneuyAja1ZF2&#10;9cHKoRQJYSZUOAMKUo6s4zPz5VGgLWEl+pVSEKpW09XduYyxU5Y0M5RQoYIPFLfn+P47bt+9x7Yt&#10;l/OJx8+f2dalxhiKAEdDBTkIWlJr8b8P/Y6+bcnJs25j/b422XmNC/4SMablcCNZ8an6ZZtuQBmp&#10;0JVxFGPwcWNaR0LaJNLGWGwzCAJUS/ECStTvOTCeH5hOXwg+oGhJCaZxYTotrHNk87B5WLbElmU8&#10;bbQma/k+TC0WlcoULQeqrpW8c+718ggh4IMkk8UMW5D43KGH492R490Nu8ORpvqFfdhYlpl18mxr&#10;JsgjTX903L59w+H4hq5tfytWKSLUzBnrGtpGdn8pVSHTtuCjfOcCLxJUqaqdXdsKBMJYQykiyIw1&#10;FVBpmYRYecHI2YMKuEbTdHJxxfDC9i7YRmMag6odk0TeymGAksreWIs2ulLFXn4uS6Hg/co8y0Ue&#10;Y0GrFkwHWoAc2rRkLJsPrOsio8ICtjPcfn3HV99/x253eB2RGivxxEO/Z9fvcc4Sgq9IV/nMShX7&#10;pJykO1fIRVlyjaMV5Kp0rnIZS0EsF74xhrZp0VqLot6veC+/cykyuUnJE7aFNczitomeEFfG8688&#10;fv7PbPMjWjlQHdoe0fZIjIrnpzOr37h5f8vth/cMe9nRKoSAl1MkFUTYpgTAtCzz/4+qP+m1bVvX&#10;9KCnZT0fY8x0JXvvs09277kRNxIRQYARFljItkBghCi4QAEJgSghfoB/CWVEhQIFEBa2AFnYgQ0G&#10;RwTOgghu3Lgn2clKZjaSnrWUwtfn2sdLmlrnaK9szjlGb+17v/d9Xs7nM+M4Mp0vjCfhgq9L4HyM&#10;XMbCukoMT1lARWKQ/gGlRBKNfiGuC8Y4qqZHG8mO++nIOp1Yl4vEkFxNXdUYo4k5MS0z59OJ0/PI&#10;8WnicvSUWKhrRdNp6kZTNZa6rdBu6wx43dEfL4wvgXWaCPOFdVwETlU7XDugtVSLsmWbydtrLAbS&#10;ptDkkEk+i1EzgtIOY2sprklxe4869Gu17mtHun693MoFTWKMCbUVJhUZrb+oOVpluUxs0rFWUk1a&#10;ikYVB1TkrMkRUlCUpGjqmt2h43Dbcn3XsTs0tJ1G64mUnillkcnYGJrumqubn/P23a/46u1X7HY9&#10;djvItZZ153me+fzymc/PP4rJbT4RgicXUGiMqXCuk/RJ1hSkewElBl6tpVhIDumtF35bEMVcBPca&#10;t+6MbY+ulSalxLquhBBJCdYlcHx64OPvfsvH375wegA/FTSRykkpUdW0tN3A0O3ouh1t0/H+r/+R&#10;Ae4//Y/+r+ToIYvhKAYvJCRh9G0OP5mIUhKzEspgjaVte/phwDgBf+QvhSevt2cJ3eco+/YUVtbx&#10;zPPjR377z/8ZP/7wvTi/S4GiONy+Y3/9jhDVlr3uqLsDmI6QK7LtqQ9vqa/eYrprbHtF3d8wXN9z&#10;uH/L/voN3eGG9uqGuh8ExKI1fhqZT0fZ3VeaptL0fc1+aGk7S92aTVo3WFdIacKvo2BL6x7r5DIg&#10;n5uYn6RTUS47fjmzjC/i6LfyQAKo+iv6w70wu635KUJlJGojhRuJqCvq63dc3b3h+voK6xyPjy88&#10;fPhIDEEcwEkADq9RQFu3GxQks98dqFzNvI6sYSTFBe9HpvOR6TgS5kxV9XSHO7S1hPUsHHtnCTkR&#10;cmLxM+fxyHl8Zrw8Uwq4eodr9lRNJ7dOZEfmnEBjfJCSDkWF0R0oR1iSUJ7mQKJCm046zNPWi10K&#10;SWVMXTBmO7wsWI28Brf6V+ccbd9Rd8LOnueRmD1N49jtaw43Fdd3Ld3OYG3EVZq263BOzHx+XXj+&#10;+MDT55GU5Pa8JqnBPFwfOFzf09QtpWRWP4kERiIjXegpA4gSE7wUYbftNa7qKFv3cNftqOoNgbs9&#10;UJf1wrxeAOnBVgopc3GaeXnk+Px7wjrS725589Wvub1/Q92AdXIYZ6BpNd2wmWtKxloIXtYV2miq&#10;tsZUtezRlZiojGvQpsIvnpenR87PR7zPZOVQpkJZC8qSkmIeVy6nkXVZCD6y+IxuFO9/cc+3f/In&#10;dMMepSOVtdSVFFMYI+AWyVKLouJcLZ6J14d41civeY1uloL3Kz6IqbOuG7SW/WFMUpu7rItI/WmD&#10;5mTZO79eFnJJconczGUSlxX0q1LiSVmWF+bxCWsadoev6Q/fYOs7js9H/vCXf8nT4yNusOzvrhi2&#10;GKC25st7ybiapunR2rIsC5fxzDxOzOOF4/MTl8tEKRq/RI7HhXnJ5CQVz8vsuUxnTpcXlnlEKyXp&#10;EiMxRuuaLYMv7AGlNK4ZqOoGksSyjBX3fvAzPnhSLCyr58N3j/z+nz2xrom203R9zXDo6fcddVtR&#10;tQbtxEdRUhbs68sJPyUpYDEaP0NYCq6tGa7f0vS3WLOtD7fIXE6BHINM80lToqBW18tMGL0kOVLB&#10;z2fm+YiuG5rhmrrqcVYc9TkH1KtamTN+HVmWMzGu26VNoDp1PWBsJZ4bkjj4tbw/tZZVjdI1rt7j&#10;XEuOheiD1Gkj+frDbcdwqDhc99S1J8cHalfYDdd0zY666qjrHVeH9/zs69/wi2++ZegbfApkMtZp&#10;Ysp8enniw+OPPD5/z/n8STCw2qJNg7GN7LG1wJmUqaQhUxnBZ2+vca1FIUUJgKeuXtecMC8r47wN&#10;dluBkl9XlmUS+NkqyaoUxI/x8vkjL58fGE8BkqJpNFZl/HTGzyeUgq7fsTvc0NQdKUW++vM/Osz/&#10;yT/8+8LhzVlcmzGSYha3rNIo+yovizlHG0tdidzWdr3ERLTwpFPeXMjbA9mYItPifCFFyafGdeHy&#10;/MDLpz9wfPye09NHxvMLw9U9v/kbf4+//Xf+BX71Z3+D4eqeprtif/2W/e07rt/9jOH2HUlX+KIx&#10;VY9tBsEKDju6YUfdD1TdQN3WKKs3E0Ug+QVSoHGKrlY0ttDWmqYRl31dv3KfC0oJ+QgFtqq+mFQo&#10;QSYiU8nucovKkEW9l+y9fONyTKTopWe86YFCjAsxzCQvxq20ZYTBkFSD7u+4efOOd2/fcHNzQzPs&#10;CCny+ccPTOez7AmT1HoqpXF1S86FZd6gOVmmlLTVXuakyFETvWATla5RxsqfESaKKqx+4fHhe16O&#10;nzmfH7mMT6x+IpHQdYdrpQjCvLrdoxeXdFjIBbSuyBmiTySfiGuSKXgF7xWpGLLS+CQQiCXKwkEb&#10;cBaskWIbazYiFaALGx0qCIUvJ/w64/2CtpY379/w7Z/8nJv7PU2r0DaB9hinqGoxDMboOT0/cnx6&#10;ZF28xN+SYVpkgtxf77i6vaXrdlijSZvisqyjTJs5iSGwqC/ub6Ut7bCnbntxom57K2ssBYkdhhhI&#10;GyZUa9mbKsW2l4z4ILK11Y62PVA3HXXbcvv2K9797Fvu3t9wfbejP/QonZnPI36WSaNk+bpVjRSi&#10;BC9OdTCUBGHx+NkznSem00ryWlIeKQthLgusyPsoEcEo0+4aIyFm+kPNV7/4mrv3X9G0TnwZmyFN&#10;yl+KiLKb6UfIbDWVa2jbnv3uwPXhwND3G3+hbM1ioizVdYOzW1Wp6NDbmmmbjDesq7VSySlZbJmw&#10;3LZjFsPQsq255EKhKKTs5T2LgWxYl8jx6cTH7z7x6cORNRSaoWJ/c0U/HKjrDvPakY4APko2eB9Z&#10;5pllmpjGifF8kRjkvBKWxLpEljWxld2RZbBl9jDPEOa4qXIRZyq6bpCLw0YPvBw/k+NC2x/YXb2l&#10;6a9IybNOz6zzRq9MiXlZ+fj9D/zuLz/y8iyDlLHQNJqud7IGbBS2fkX+GtCOnCHFBYoYdSlSUBID&#10;aJOp25q6uxJ8tBYMtXQRyPckZzGdLZeF6fnEcomEuRA8hCCHKlrTXd/RDjfCEk+ReT5zOX3mdPrA&#10;sozIAkVWDa89A1opaQJTchmUtUkRpUkVUYFMTeU6nO1Q2hFDZLmMrOOEUprd1TX7qx3GLBhOdF1m&#10;t3fsDzve3H/D3fV7urZn6K+5v/2Gr99+w/31NX1XUzuN0YWQI6dx4uPjJx6ePjEuJ1IpwsU3LdY0&#10;WFtjdC0rPiuqhERB7VZcsxUiffkhn48xUjSkt/6O4APLusrePUvaZ10mVr/ivTRK+nnFzwvT+cx8&#10;vhCXFWMKw76Vy0qliCHglyD8Fz8xT2fO5xfG8cxv/oX/7k+H+f/3H/39zQgkWn9OAjSQyISDbWds&#10;bS35wbqRm9X2DXl94AlQRiRkrUUitU7y2T4sZFnYUXIi+QVDpnYVxMg6X1jmieA9Gajqhna7gex2&#10;B2EYVy3aCWgka5F3qqal6Xu63UA3DDR9sxmiKlLO+GWV3vSw4HSibx27tqFvHV1b0XcNbd+LK7yp&#10;MVaRs6cUQe65WjKUWpvN7C0u2xAXKbsIQSa4DQJQirCnyxZfMrqS368KMYz49bLFCmQHW1AUbUmq&#10;gqpnuLnn/u09N7e37HZ7TN0QcgFtRG7WksOtmm7Dh/b4+cJ0fsSHZasfXIX7njVa9ThzwFZ7claM&#10;L08cP33i+eMTzx+eefr0wOLPqNrKSqIdcO0eU/WYuqNuelwthi9KxnvhIa/rtJWENIQ1MJ3PTOeR&#10;6bIyXTzzFAhRUYowltcYGX3Ex+31YaB2UG0HubN2K6sQxGQp0nWeg/SVr7Nk2duu4c27e+7vr6kc&#10;KB0xNm1ciYqq7tDGMU8jx8cH5su4xadqyRzPiZAzbWMY9gNdN+BquxWYSKVnfPUzsF1gRRkU6b0V&#10;t3MphTWsjOuZeRm32JZIaen1MlsQtCsbewD5sxQG61rqZid1pcbgKkfdNHR9z+7qiqubO65ub7i6&#10;21M3hrAG/JoIayYnefAZYzFW3osxCuks+ULwGbLB2gaMIaRASIkYCyGK+VJMppqQEtMcSblw+27H&#10;N7/+BTdv3mKcuM8b11FXwv832qI2XG+MGRBGudEGZwz15kLPObIsy4ZiVSglErrsDyU/XSgC7Nmc&#10;3FqJL+TVMCc7XVnlmVdeu5aVQoyCThYXtIItg14K6CLK0MvDEz/+/gPf//7E6ZgxteJwN3B9c0ff&#10;CYyIoiW3nyI5F7xPTNPCPE1M48h0Hhkv8jFPEb9mYi4Sq9ymskghFIhbdCpnSCGjsqdtW/aHe4bd&#10;NVXdCLlvXVBKU7fDhi8VHK7SSvaptqUZblHUPH585sfvTlxmuTgYpYV3Plja3gogRgViCoDF2R73&#10;GhWra7koeflaYZCvUxSFSfbbK5Rl+4dLtnudp415sMplPBmWGS7HxHgRqJNuGqr9Fa7tJElhBQ8c&#10;vBgP/XKBnOX7+Ued9NJiWSHbZIHUyF55i3Fph9GVOOy1oyiDX1fm84mwLLi64XB3T7tryeGZkp7Y&#10;7S13b9/zs69+zfv7rxjalsrWHIYrvn7zlve3NzSVIxWJ44Xkeb4c+fz8iYfnH7hMzygUznVibNVu&#10;W7XI+kxtpktj5d9ljVTfGuO++MNea3tf1WU2BG0MidV7Ib7FJOs6v/70saz4acHPI/PlyPjyzDJe&#10;oEDXX22vm2qrvo4SL148y+mZy1ajW9D87f/Wv/5Hk/k/+vtyk9gOoSwjF6Zy0m2d5cXuXEXTtNRV&#10;A4B/3WlF4TSLgUXs8lXTbG8YaQZLKUh72TSR/ILTmspaSvRkv1BVFa6uuYxHfve7v+QPv/sdfvE0&#10;bU/X7WjaDozFJ4k75aIwVUXV1LRdQ9e1tF1FVbkvHdUxesbziWU8k/1MrTJ97Ri6mrZ1NLWhaRva&#10;rqVqW1wlZKSSvZiw6p66Gb4c5q8TxRe3p/fkrNC6xlU9tpJDz2y7JKWFiay03koM5BZaXl3Jm9Ih&#10;9i9HNj3N7iAXk+2Csjtccff2K4b9zSal1milcbai31/RDHtSTEznE+sq7WTj6ch4OhPWiCo1WvdS&#10;bj9PnB4eef48cXpKnJ4SPhUOX99y++0v2d1+Tbu/pep2W3wuYtxWAqOl4zxtMmfKEYpMM/M4cXl5&#10;4fx04vwyMY4ev0qhgNKOmBXrEpi9x5ey5bHBOTE/WWO3PLI8yLWRnboqhbRm1iXhF3HN73Yd+0OH&#10;cxFYqGq74U7le+VcSwpJMujPL4Q1YVRHyY71EliXbTeaI84q6k5MR1rL/tDaCm0rYoYYXqdF6el2&#10;dSOpBaUIKTLPFy7jC+P4TIyLxAhds61OopR4IO5xeSg0Wz2pGGCcbaTDmERJEaUK1mhpnWob+t2O&#10;3dUVh+t7hqsb6sZAWYRXkCX6Q074aWG5zEQvpRg5CntBoSlGEZUcviEmKXqIWXroC3gfWOaEq+HN&#10;N9d8/YtvORz2KALkLMY+V1NXFdYaitrMPUp473JIy0ot5YL3ntNlZJzOG0RH3N3yQBfe+uIXFLJj&#10;lH25qGLOiQwLcrClLWOut8Y0rQo5y0VAb0x3EKRs3LoRjHLENfL44Znvfrvw6RNEBbv7ltu3txyu&#10;b6nbFq0swUsZ0DSfv7T5TZeFy/nC5XTmcr4wXibGcWFZCzEJh0GMhBqfCmsCX+SwdRrqSmM16FKo&#10;K0vTdjhtIcvUVjXbBXmjFeYiMSVhohe6wy2H669Rpubx8ZmPP74wzwVdpISmaawc5p3FWQjLyDKO&#10;FAyuHqirQX7uDqgC8+VIThGjIQXwc0TpKNWpfYWtxLhXlCHGxDKPjOcR7zXoHanUjFPk+SkyzeB2&#10;A+3VFTEtrOsJQA5ppTFaYCd6U3GUkkuaUBjF1S2vA71F95SIM7xmsl/rfV9fL4gh+vzCdHlBG8vh&#10;/i27w46SJ5Q6MRwcd3fveH/3jqu+wyhNUzdcDTv2vXi51pgYveeyznw+PvHx8QOnyxMpRpxpaJqd&#10;0DONmKSVEqVG/k1SLmWsfF7yfDKgpCY2bGRUuXjKORjiyroucslfZ7ncFzmQU8wCxPGJ6F8b4xam&#10;84XpdMKv8hzpelkFVVVN3VZ0u5bhuqPdCWI4Lp75vOJXz3/tf/A/++kw/4v/+D8kJXn4pNe8r1IS&#10;+n+NW0XJHeciEBGttrKPTRp9JYRJv+/rG9NSVY6mbuQhmzN+mSAl2nag7w+QIpfjR9blgrZuiz9B&#10;WGeeHz5yPp7ISNzGNQ3aOULKYDRNV9O0NU1T07RykDsrD0MUzPPI+fjEejmi40JtoKstbW2oTMKo&#10;iDVK8JmVRessUBdEXqzbnqruRFLZBLmyKQulyK7EupaqHqibPa5q5TbqaqyTCVF+z2YINBZlHfJD&#10;dm4li9QYsyKpmma4ot9d0Q49w27P7nCg63bMy8rL04uUR8wX/DxK9tvV+NVzPh05vZw4PZx4+fjC&#10;y6cT82mRQhPlKFlvh5M4WIsp6FZz9fUdX//ZX+Pm/c+xdcerHSUWeS0YKzGWogo5STtdTMJhf90h&#10;LpeF6XRmPF9YZi9GlY1QVrQh5MS8Lswh4LOIGM4oLAaD25CSDqvEGPLFHFPYPBzS2GQrzf6653DV&#10;0zSFutYMuwP7wy11N2BsA1kzX86cHh5YzgvkCqVb/JqYz+LwjVmz+ij4SxupWpGBjbE4V6OMIQQv&#10;b8ZlpiRJJbhKwEAZgWvIQ0cMgnU90HQHqrpHKSMHUU6SpVcWoxqcaWUPZyrZs2lDSSKhtk1H03Rk&#10;MjEtpDST40qKC3Xdcn37jmG/o987hquKtq+wTkGOxEWqI43a9u46o1KRg04LD96HvKF0C+uct9xu&#10;xIeMc3B93/Dmm7fcvLmnaS05rwJgQQ5Ns7XhvbacqU2alsn49X1RCCluKkXAavHVSAWqPEtiFHaB&#10;MQLcUVuHqhjcXn/e+AyIUe41zSHGwVdjrvy98oCUYiIxVlWENfP5xxMffohcPFSt4fp+YH+zp2oq&#10;tFKkkJgvZ46nB06nB+ZRpu9xXBmPZ/kYR+ZpYVrFxOkjxABrgCXIQR5epXakrMQqLXesNQusZz6S&#10;1gtaFWxVbYAm+Vo411JXLcv0wun5O3JZBXBS7biMM9/99gc+fv9CCADSm97WmbbJNI18n5d5ZJlX&#10;ChXGtBhdiRJiLcY5wahamSD9lFgWcJXmcH/g5u0bht0OV7Vo25AB7xPrWlg27PI4Rk4Xz/mSyc6y&#10;f/+W4e4N63JiPP7AOp9Y5ws5RpytaZodTbPDmlrifMrgbCsIam2FNJhF4RQfxKZilu1SoMVYBgZV&#10;NDkm1vnE5eWFeVzBaIxTlHLEmgvDrmbY9bRNTVfXHJqOq37HbugxWjOvgXENLDHwfD7y8fFHzpcn&#10;FIquOdB31zTNjmqLwr7G4vQGAnOulgpbZb68PnNOAlgKM6ufZcUZAyFKr8G6TCzLKCVVMYhpMBdB&#10;h6dM3qJ2cqAnwhJZx4l1kUtu1fSyKq5rqqaiaVu6/RXD9T3N7oC1muBXnj/OPP5h4r/9P/9f/pGb&#10;/R/8e6xBjCYFmZwwEtfRVibS6APLfJGGpZy+OHlfZbJXeQwl0gkKoGyAE0MugqcMy0IKHlJGF3BG&#10;0w57+v0NKMV0PhLWSS4RPnI5PvP4+Jnn45lUDE0/MOwO0kW9XRSapqapHXVlxIVuxHE5Xi6Mx2fi&#10;fMGpTFeJc72tDc4kdPFYq2i2fmLZS0YU4Fz9har2+tAQ81ncZGKJccnHZoAAUpFuaGNq1Cu7OYXN&#10;rb0VU6RAiiIhyr7OkoomZEPVX3G4uWM4XOHqhnFa+PHDJ377V3/F5w8/EJaZ5XTk/PKZkgLaWOZ5&#10;5vHTEw8fXjg9TixjZr0o/CWSQ6SqOoxrQVlsM5CL4nIaibFw9fYdb375K4b9YWvrEfCFMvYL1S1t&#10;k2OMK6s/45czOQaCj4zniWmamKeFZVqIa4ZiUW6TytCE4lnCzOwzIct71WqFyQqVxUxitw+lFFrw&#10;/eQQJJolWwb6Xc3N/R2399fsdjVNLR3iTTegjUUlSCFwfPjEy6fPpKDQpodsmU8z07QQsyYUw5oz&#10;JQSc8zStdM1rrUg54uMmg4WVksR5a7YMftaFJc2yEzcC37BWuPjONTJ9ACGKXC87thptG4xpqWwr&#10;EwBWSjqUTCeuqqisEfRxmMlxgRK2+tvXvWKi6Sr2N9dc391xdXdPv99RCOQodaTkQtwKfErJmFZD&#10;XeFLYVkyfkb2vVkuJNoort4MvPv2HXdv7+l2DcoUShHPiJQIyUW9ACF4wjZxS5zrp9e0eG7kwme1&#10;vK8Ez2pk5WaseHLy1hKlZBjgdVeb0hfzWykSr8yS20Mp2dVHL5cMcfhLg2KMszAPlBQeLZeFxx+P&#10;PD5GfISqM/T7ClcVUhrJ60KYPJfjiZenB87nZ6lTDbCOifNlZLpM+HmRvWaQqTxnkdPjpqZqA3Vj&#10;aNtGClVUiyqSnSYV0pqYTwslLnS9KBspeqKfpKp082mMLz8yHn+AnNCuxcfMw8cPfPfbH3h89MQk&#10;FxdFxqlEYxPWeUE519c0/Ve4aodW0s2ewopSZfMRHXBNjasV2ha0TrS7huu3b7h+84aub0FpQhYj&#10;4jzNjNPC8+PMpx8mjqeVecwsCXKtsW0rKZZwIYUJlTMa2RObzQhZOalffl1Jpu11kbeaU+kl2M6L&#10;IujaUmTdYLRUzyplcLbZMNiaGGbm+UJMiW4YuL675vb+jtu7txx2e9qmYd8O3PR7+qbFGcMSM8dl&#10;ZQmBNXhO44lpnTHG0ncH2ubwxdSrt4upXCZ/quOtnJDayhatDFHMnKufWdeRdb2wriPeTxvaeiWE&#10;hbRFZ3JRxOTxYcL7VVICUWilYfHie1ml3a/kLG71jXWgjZLIeN6qd50U+oQYWeeV6DNxhX/1f/q/&#10;+Okw/wf/wb8llKrNeCKygkBKXrPNEt6XaAlK9lnrKo48ikQOZH8uB6J8UbKYZbzsz17jEGTI60pe&#10;Z8gJa+1GUBvQTsxL6zLJfQAYTycePn9immZc3XF1c81+PwgtqtoOcSfAAmPFEONjZBxPjKcXip9p&#10;rKKtDF2t6RpHXVuhn9WNoARbiY2AEunLyA5ZKSP4vPxaMhPFT7DJRmzOZ7+ueC+ZW1CbrCRO97yx&#10;rGOK+HWUtUOUKbls/PZMTck1rt0xHG4Yhj2pwB+++55/9A//AX/xT/8xfhqxFHJYWecJlMbWNcsS&#10;eHh45unxQoyaphsk54xBZzk4SV72j9ZwOc/88PsTl0uh2VU01y2mdsQsFLBXnnbOUTqfNwe9X2em&#10;84llOuOXhekycXy6MJ49y7yyjDPrnIhJUdASedOGNQTmdWXxWeJPBowCokIVQR3KpVDJKgPZy66L&#10;4Ee1hqpW7K967t7ec3W9p67kwWSMwG7YDoEcAsePHzk9PMhBWg3EWLicjlvhiWUuiVgy1gh4ousF&#10;XKKMxsdle00jbVKuwTlh0aNh9iOXy/N2qZUaUb/OWyZVAYoQw9a1HdHqJ0OM1g5nt67uDXuqt+xt&#10;jGKaUwq0KhgjvPm6blGqsCwnfDhTShCXfzew2x/YX99wdXvD/nYQGW7f0GxFFjfvrxlu9kKPI1Ni&#10;ooSCVYIwVlv88u79Le9/+TP2VzusK2gVUDrhbE1lJdb5urMOWyxVZPEau3HWc06oTUqPST5v5+Qh&#10;mHPhtTRYphfBMGslkuXrasHZisoJVWvZsu+vlyJRheQBGpOs7eJG/0txEe6CqinRcn6Z+Pzjieen&#10;SMhgGoVtLDkHlvEo79U1cz7PXE4X1mUlFU3JNX6BaVyZl0UKkaJU9Sqgqjafh4O+U1wdOt7c33B/&#10;d8fN/oqhaamNpbKaoYauAqNloZ7CQvBnkhe2QMqJ+Xzk6dPvmS9PpBCJWRS608uR73/3Iz/8/sJ5&#10;fpX2t69jltSHtaK8pOxYFji9jDx8fOH7333mh9995OnxcaNVilO8O1xz/eYdh9sDw90t+9s3NG1D&#10;ypFpnbmMR16eH3j49JnPn058/JB4ehIVwgNLgdkXXs4LT49H/GnEouh31+xuvqYdbqBk5ssDOXra&#10;di+rjLgyjSem6UzMwh5XegNUbaU0wikp8rxSfIEvNXXHsBlO0VC3jm9//df4m3/nv8Kf//U/59e/&#10;/FN+9u5n3Oyv6JuaXdPSuJqYC+MauMwrl3lhXEam5UxICVe17IZr+uYAKNawEoI0NaacxAsVXouD&#10;kAuy0hQKMXp8nPBB5HMfJkIYWf2J4MfNNyagG60M1sr5sc4T63wm+FWIdgniGvHLgl+k8TAFj7Ga&#10;pu9phj1VXaNLIq8TKcygi5jxnKC3jWvpD1e0VzX/1X/tf/xHBLh/7/8kUlUW85Y2IpM7I+1gpYhJ&#10;QfqThZ2sELpVziKbUeT/xxiJQfqkFRpS2ZiyQJEp32gjXN6+x1QVmSwo11wwrpHss9b4VW7cVjtU&#10;LlxOz4xnsedf7QdurvfUtZEv+tYVXRDn9BQWnk/PnF4eIK/0taWvDY0pOCP7Om0NVTvQDFe4uoMi&#10;RSPaSYGGtRXG1VusSswvRTkJ+KcE2mFsSylsLsMAylI3B4bhhqbdo7UTM0SSGEbOBb/MzNNMDFJg&#10;knPCrxDLgLI7jK5IPvD06YHv//lf8cM//+eky8jQtFRVBUqTEsSiKapmCYXn48g0e4w2tHVH4xyV&#10;Thz6ll1Xo8tK9mem52dePh9JKnH99TW3P7unvZKonMibgeAnlunMcjnixzNxXomLx88zflqYzwuX&#10;08jxZeZ0hHlWrL4QsiKpioylaAdVTSiK8zhxuayEJBwDB5iiqLTFOYOuxISMKUQtlbTTLDvMNYos&#10;/+bdnm9/9S13b25oqoIhoLYGri/yV5Gpr5Bpe6lprGr5/qTVE33El4RX0o+sFNjK0g4D3e4a1/RS&#10;vhML1lTUVUNbt9S2QpeMjwuL96hiqGyLUVZKZZYRv47ymt+mTWtrmrqnafY07U4iZyWS1ZbHVoBK&#10;+LTKgfVHtaHONbTdnrbrqap6I5H5L9wHY4S2Za2lbVtubt9yff+G4WrH7qrn+u0V737+jrc/e8fV&#10;9RW1VcRxYnyaWefXfZEiR6EIvvnqjnffvGW3b2lbS11LHt65hraRvZ1z4twnS3mH1pq+72hchSqi&#10;LtitRpNStgdj2syh2xe7sE1BG7fd2q2n3NK4CmOU+GqWBYrsUGMQU6I2Am9K0UOOOKNRJFKY0Lng&#10;bIvKNZeXyKcfL3z4MPJ4isyAqitU1UjTlrfMI5xOgfOYWJISv0qqSN4RV806e8K6Er0syXWBysDQ&#10;aPatYl8X3t4M/Omf/JJf/+Jb7ncdrcq0FoZGMVSF1m0Hf5WhJNbFs4wT8zgxXlYux4nj8wuX40jM&#10;FTG3XE6Bl8eJh88nHj+vXCZ5obi6oLYCxZyl8vMywfO58OOHkT/89oXf/+HIX/3uxG9/uPCHjxM/&#10;/OHM89NnShmph47D3Xuub94xXN/Q7nqqRqb4y2Xk+fGJz58+8PHDAx8/THz6DC9nmCOsBaYMS4I1&#10;wRwK65KIK8SgSFl8JrYWAmaJ0icvQ0AiZUn95LSS4yJeG2Uwptpqhx05JoKfKDlukBnJ6BujMBpy&#10;8hhnef/Nt/ytP/8Nf/7Lt3x129C5RAwXQlypbMXQ9KAU52XmvEyMy5nT+MDD0x84nh9IxQj0RcvK&#10;qGQZNlMSR7/W0tMQN09KzulLg+C6nvD+TIozKa3ktG5YcwHz5BjRSJEKKEqUls2wBuKqKNGiaUC3&#10;pKRFYk+FdRXSZtW2oqTs9zRDj62kDVCmCoWpHLZuUdai9JaycpZSIn/nX/0f/XSY/+N/9Pclb1hE&#10;6tr0EJmsY4RSviz/S0lSQxiF+vQqACklppVlGVnmafvvWT7ZmFFFY7VBpSwxo2VCaU0zHGiGA8Y2&#10;4sQOnuiXrSRiIq4zyhiapiWtM8eHH7mcnzBW0w8dfdfSNkILy0BG4mjjsnKZRoGK1JqhdlQlYrLH&#10;GDaJVEAOdTugnds6ohcwCle3tP2BbrjBuoaQJJ4kMmEmlkLT7Bl2dzTdHtcONN0VXXvLsLtj2N1S&#10;tzuBxmxtYnqLN8SY8aunoGUfkxUxKmIZCN4wnc48/PAj3/3FX/Dp978D7+nbjrqWfVguihAVS8gi&#10;zxfDFAJ+8zXonHApUBG4vt5z9+4t3dCRw8Tl8ZllDFy97fn2b/wpd7/4Ja5tYONQ5xSIy0ScJ1EU&#10;Eqis0cVQiiVH2ZNP48I4wuQrfHLkYiiqRhlHVpakLdlo1hBEtlyFFrVhoNFoKicSLBqwkj2PpbCm&#10;wuozMQnXoGoM33z7ll/8+hccDj2aiMkFqyTRoKzdjFmBlBZsrWiHYTPuSb1sSrInXqNQ6Nbt4RRz&#10;xmqFqyvIsE4j6zRKO56ScyjHVfrM/UJGUbmBquo3iW7bGxcl+/0kE/prGYm1sq4QNcvLHthorLik&#10;vsh6Ia1fWtfQr+hcMdnEGEi5SCe5qcXDoTQacf5rDUZtVECnaPqWruupGkvbVjS1QyVPmlYIYDa0&#10;ccyZ3cHx1bd33L2/Zdh1olo5i2Qz5FJSVY0UdGzZ/cvlGb9OX7Ll1lqc2Tqxt07zZVk4j2dCku+7&#10;3p4RrwZHawQsYrTELUNcWdaJeT4TvcdoaQI01lE1kqBJcWWZX1DFUzuHKpmwTpK+yZp58jx+nvj4&#10;YeHz48zLHAhaYWoHriYVhw+Oy5RFPl4yMW8lTKsmzAm/SPQyh4DT0LcVV/uaq33FfnB0jaIi0Wq4&#10;3ld0NYTzA/PTJ/I6UdtM31v6vpEIoYGmc+xvDhhX431kuqyMx5nLMTBPinVRLFNmOQWWOZKVpR56&#10;Djc9+72j6Qp1U3BO0pJLgtMKLxe4zLAEGCOMRcx+RcvPayjE5KW6tak2CluRngmlOJ8nXh5feHp8&#10;4uHTIw8PEw/HwvMIlwiLkoncZ8haoZ2lrWu6VhSUEsUQq02ibiyukex6jgvzKNXUwS+yBtliudFP&#10;YhrbOCZG6a1QyWONkB+NscS8sqxnpumFaTninONn79/z7f1ArUfOl0c+Pf7I88tnKIl9P+Cs5bJM&#10;nC5nxvnMOB05nj5yOn7POL5wGVcu48I8z/g1kLY0VpFJE145BnEhbpXafp1ZliPL8kgIZ/L2Pk1J&#10;GjSFdlgAh94IcXqjw6UowB1Ki6JH2x6tW4JPLJOo2jGuZFWoux3d7kA3HGiHHuMMqCLvdW3BiLu+&#10;lEguAqHK2RP8hb/zL//RZP77v/hP6Pq97MWKGOFyTuQk2EW9AVBSEvl7mS6s04Vl3uhFxpJjxC8T&#10;83RiXcZNOkEKR2KALXOqtBK59vSC9wtKGUrZsohs3PIgjT3JyxdOo6iaDmMqwjpzPj7w8vSZxQf6&#10;4cDV4RpXNcQoJRKg8GtEF8Wh79m3HRWFEi6keEETMLqgrRSpuLpC6UyMM96fiXHBVBW7ww373RXO&#10;OXxcWeYj8/SCXy8Ya+mHa/b7W/b7K4b9gaHfU7sOq912Gdq8Bc5JVt06gRCYDb6CwZgWbVqKaom5&#10;xcfCNF54fvjMy6ePRL/SDJ3cfMUlAog5KH+JTWiUyuTo8dOMSglrDHXdcLi9Y397j2s6YXjrhGk0&#10;u7fvuPv2N+yursVwlcXkpZVCa4sxNc4KnrTrr6iaHca1lKII3rNMK+uciVFoTcITF8ho2moEY84s&#10;fmWeF9a4hb0K24/XbKw8YIqWzynmTM5b2xZQcqTvDV9/dcfb9+9p+xpyJMcgGMm6QVc1BYX3E345&#10;Ef28Ub0yOWaCj1Iys3jGNXJZEkuBhDh8w7KyjkfG8xPj+YHL6RPLcgGliDELDS8EcTGX7TL3ernL&#10;SQAS2oqEHBdy8sS44Ldu8JQCaUsASHRR3OCvUypI/rRQ5HKHeD5iCmKiKwqzFXfIq3vLylE2ctcq&#10;siCyGhCwi9r6EsQlr3Sh7QxX1wOHqwNda+m6xO2bhvuvrjlc9dQV0shXxJmbMxjT0LU9dV1RUmS8&#10;nDieH1jXCwUBYVjzCnTZCG8U5nXiNJ3wXnaBr/6aEDyrn7dMsSRlpu3Bm5KXfnJlZGIqEescTV2T&#10;0sLT8285Hb/DKKiMI8VEWL04nk9HXj4/8Pgw8nRMHC8L85pIWjwaBb5cQpdpFQjJGklrIK5eADXr&#10;SlhWVPY0FVxdd9y9u+X+/T23d1fsdqJciJnZo1jIQXw5x4cL62XCusTh5or7r77h9t1bhqsd+9sb&#10;ru/f0O17mtbRDRX9vqPtJcufVk8OHltr+que/c2B3aFn2NW0vfStV5WlrixVpagq6VgnCz3RblN7&#10;AbJRKGOEcGYKKUq97vn0yGV8ZlkWYtHbXv4jH3/8nsfHIw9PK8+nzMsFjqNcDsLmD1Ab4rbalNnK&#10;1tQaGhPpes3uqqfftTijKGklxZkcPdGvLNML8+URv57lwFTy/J8vLyzzheBXcpbEghSSFEKY8X5m&#10;WS5M85FluWB0RVf35DRzuTyxLiOKRFtX9E2L1ZrLfOLx5TOX6YVpPnM5HzkdH5inC8sUeXl85vT0&#10;xDzPG6wlEIMc2jEFUoxCzFzPcgkJnhgWQpzIyW+XjkSIQTojVtl5x1DI2UFxFJxUCmdDwYoPY5IJ&#10;PWdFipllOjOOL6zrBEbKnVzdUXc9/e6Krtt2+ZvRnLytuLd2R6l23VIC1vE3/8U/iqb9xX/+/0br&#10;Vz7xdgCZDei+xT9KEYn4S4Z2y5KXgpQ0vCIXKQLLqGqpIQQ55OfN2YfsIbSRyrn4pZ/1dUMurumU&#10;o+wOtdnc4Y1ImFvo93I6cj6fULaWfLRrqF2DVmYzXBQaV7NrGxyFOJ8J0zMqXVBlAQK22qJJtUHp&#10;TMpyg0Qn2cU3Hc7V5BRYlws+jOS8YrSi7fb0wxXDMMj04xxW/yQxipxUvsStKFByAeUASwpJfARB&#10;oagIUXG6BELRuLoWmcUZuqs9t+/e0vSyenB1JRWRWoGSA1BpRVVVlJzxyyIxls2Nf7i9pRn22/mp&#10;0FVDNezoru8Yrm6xVUVRGW0cdSXuWue6zRWr5DVgq40cVliXmel85HR85jKuxKSla7gU0lafKPtr&#10;WbnMs5f++CynuNpUXqWFWqa0pmiRvYXFLDsnlTIlBnLI9I3lq69uuH93R107wkXWBTFE6TpGic9i&#10;vDCPZ9Z5+nJjjgn86plHyQtPIRG2bmRKoSAJr7BGllX2ZT4IwbBu96AdIUW0q9Gu2Vz+kRgj6zoJ&#10;oWwzTQqKVW8RnEzK0pJHEVb8slzw6yQfYZZLa/AELzAltwFYRKoDpUS5sVq8HHprq5MfSlCvRXwq&#10;Cr54D6y1GCVkL7+OLOMTfjnJ7nR/4ObNPW++fsPd+z27naHtLVWtUWUlhkneexscqet27HY7nHXi&#10;Y1hnQliESe8qSmarDT2zrBMxBUIMxM2hrNTWWV21WG3EQLTOcuhvlaPLOpJT3GKKMpGjCvN6Epre&#10;fOJ0/pHL+UfInqbZiIxJ2rSWZeH09Myn75758GniaVy3C1shGUUyEEJgnVehEoYor68NkpVj3oxJ&#10;GU1h1ytu7zpu395wfXfF7tDTtjVtWzPs9+xvrjjcXrO/uWM4XNP1ooJUraXbteyvrznc3zNcb1OW&#10;1eQ4E8MonofG0u9bul1D2xvxbQw1u5s9u6srumGgrioZOHTBbb6CymmauqJpHE6DVQlr5Fm6NZRs&#10;TXZOSlUqjS6Kyyny9Gnl5eHE8fTCy/HMw6cnfvzhRz58eObTw8rn58zTCMdFpvKIohi7oUu1eGBQ&#10;cmFUiUEHdlWi6zT9rqZrLc4kya0rIR9q/RrzUtiqoWr3GNfJCma94OeTAHa2i30piWU5Ms8nGexA&#10;jNfjRWqOC1ilqLWhbzt23UBlDSHMHMcnXs6fuUzPrMuFeV64XEaOT4+cH58ZnxaeP8+cnyb8JGjy&#10;kiFntUU5RXL3fhaTZYzkDR0cvBfoUtTEUAg+4UOWlE3QpGhIyRA3at48rcyXkfF0YjweuRyPhMVT&#10;lJa4XRTOiNIV3e6WYX9H0+/ohmt2uxv6fidfj81pGWMgrtN2aQ8bHlphXUvT7fnNf/m/99Nh/o/+&#10;H/8WqbxO4nJjNkbG/JTk5vpqUlCIO91VNW0nZKMYPMZYqqajaUXerGqJaZELYZ3lm7FFdYDtYVBT&#10;tz11025521dnaySnjNWWrj8wHG5p+wHrjEQ8rMHVtdjzH5+Y10TbDez3V9RVI7neYmhcjSYzn585&#10;P/9AXB5wxtMOFd1hR3/Y0+8PdP1A3VTUlZM6x61CUiuNKiIB5RKpnGMYbri+fs/V4Y6hH6icGARz&#10;iuJg3PKz1lmaqqbeDl9ZQ8h+l4IQpo5H1mmkZFjWzOenM/OaqWopQ0gUXOVoh0F25VtzVN4mWO8T&#10;yzKTU9gcptJ0pJTU5ZUCrpHvg58vLNMJ72fQBls3KGPJSi4D1krGt3Ly619XJpfjE5fjM9P5LBeo&#10;03aQny/4NZGpSCjiK/I3J2IppALee5Z5kd2pKIQiLGxRHqW3EhqdSVstbEqJtAayl0PdKtgNirv7&#10;gf1hhyZzevzI4w/fMV1GQoxbs9rCMotE/iq9UrYURQzMy8K8eNaYCEqTtViyNJJ51wbSNt24ytHt&#10;buj3d6iql2ifrdGV5MytrdDoTR6WG7tS5otZTtjMwsvOW+Tzi2znN9hQlJ1iTElkuyzvr1fXbNy6&#10;i5WSmKUqRVbPX8gEWx3oFt8SlsEW5doidtbWxLAynj8xnT4T5hGrFd3Qcbi+Zn8YqJqCMQmFJ/oz&#10;fr3IRaYSTG3TNLR1Q0qR1UsRjN7MeRotCoSfyCXiXIU1dtuZRlGNjKN2NU3Tyn50i/XkFOXitO1K&#10;nZE0QQiLXAZLYV5OjNMD0/wZ789UlWM33Ii5sxhyUviQmMaF54cTH35Y+PAAL0tmzoWtAJOYCsEX&#10;tt4oKqXotMapgi5i12gMNA6GAe7eddx/9Y6b61vaxqEJkD2uMvRDz+7qmt31Nf0wUNUVTTtw8+4r&#10;bt+9F1a6lfKQUgLRj/j1RPAXSprQOmAsGKVQRJRKtE3LsLui3x/Y7Q8M+z39bqDte6w15DhS4oxS&#10;ibq2crFoHJUVCpnS4iTHONTmBTKVoetq+qECJc2F8wSnY+Lzx5EPP574/Ox5HOHx9RBPIquvBek5&#10;dw25yDOcIs6tkiIuL1y3metB0w8Vw1DTthpjE+Bla+Ycthb6ZVUP2LrH1tJqaIwTQ2RMlJyxRiqe&#10;ZT0j07rRclEM88x0eub8+InkA1dXtxx2V9gNCfx0+sDDy3dcpk+EMJGiZ109fs1Mo+f06czpx5nn&#10;HxIP3xVOD4WwBChpg9PI6zhHL3Wv60xYV5IPG9FyInpPjGx124F1DYSlEH0hegWlAWr8nJkuE+eX&#10;F46Pz7w8nJjOHo08b61rwVhyLhRlqJqB/c0bhpt7SeW0A3XdYY1AeF6Nx2l7Zrwe5tIJIipeXe34&#10;9d/97/x0mP/Df//flqwfMpVL6D8T/MI6j7L/lhlGMozGitxSS+uQtY667Wia/kteT/btkk/PUfCj&#10;pqrlDevFjV2KuKsLZaOWzeSUURvH2BpH2+3o99e0fY+rKkqOhHXC1TVaOx4/fOJyGnFNL73IlRRk&#10;yC1fQVxYLg/E5ZHaRoZDzfWbe+7f/4yrm3sO+2shgbUdbdMLDa6WQhGt5eGojdoO8j3Xh1v2+wNd&#10;24nqEBa8X5jXC9O8ybFbtAaSxGfiJrfmjemOYplHzs8PLOeLrBl0g89OKF3Bcxnl8PReUKQYTYyZ&#10;1a+sy8K6yM/TJG5MnYWtHJPa/AdwOY/EVdSQ8eWJh++/43J8QJlM1co+uRDJGtLWwf76IlqXmel0&#10;5NP3f8Wn7/+Kl6cHjk9PnF6OTNMsrmYsOVtikQSA8PvlwpJyxq8R7wNxk9atUrjt0ClKU2xF1oYi&#10;yXdiTuSQyELqpKsVV3vDYV+x37V0jYPoOT585unHT1xOE9O8HdJe5NvgF6FqYaQAwlUUZQk5E1Jm&#10;WjOXJRE2HOeXp7kT2T1rzf7uPV/96s+4evczqv5AsTWLl/hVXVVUdYM20jmdNnOn3mhXeiOD5VJI&#10;UV7TwU/bJVmIX3L4i8HL2FpijChhPGQ53PM22UoiJGwG1fBHX+OfEiR621Or7bJnraOpWirXEHPh&#10;Mo6ML8+ML0fCMmF0wliNc1AZhVF/3JgVMbqh7a7RxqGV/B3zdJFSkJKkJ4CE9xMpypTetXKZbuqa&#10;ED3LupC2z1N43C3WSnGMVlBZmTZRYLWmdjVKa0JYWNeJFNZN2pRCoK7bcdjfM/QHjFIbFnNlGVcu&#10;x5HHDyc+/Bh5uMA5wgpEvcXJogh6FuiN5qpv2O86WqdxKtNUMOwMV1eK2zc1N/fXHK6uaDqHKpG4&#10;TuQwY4yiamoq51AlEZYL8/hCTit1O+DqRrCySYqQclwJYaTkSFVXtMNA070CY/I2qUeG3S27qzvq&#10;tqHpOuq2oapFXlcqE9btgloWKif+oaqSIUEQ26CtRluwFbi6YKtI2ymGvqNrG5rOoBx4nxmnnybw&#10;c4DzCgsQnaIYR8kW+WqJKqspVKrQ6kLtFINT3PSJw04zDA39vqFuHXYrR1JKYovKVBgnXAWlxZws&#10;k72cMSWLSdpVHU27x9oa8nYxRTFdTkwvj8ynI/NpIaxiPvPBs4QoKRl/YQ3zlgpqxBx4vnB6OjE+&#10;TVw+T5x+jJweYVmEvq0z6CINiimurOOJdboQlgk/Xbb4dJJGu2WW6Jgv0gY5L/hpxc8JPwuRsZSG&#10;kmrmy8zx6cTpaeR8TEwTFLYiMldTlCIGL6toP2Ndze5wz+5wK2eOseKcL6IYlSzPzZIkS6qtvMdL&#10;kbNaa4OtOv70jyfz//w/+r9JJZ2SqdzqbdmeBW1knRPspBOMndy4XysjhVerlKDv2IhMOctO0c+S&#10;qVSvAJpNykhbXptSRKYbj6zThVKyVPVtjnnpzpbvgnR6W1IQlm0MUh0XfeJyOjMtE03bcXd7wzA0&#10;VLagy0JOF+oqc3O35/7tPbe3dxz2B/q+pWqkpu/1h+yaXo1FegPRSG9s27S0bUtbNxitWMPMvFyI&#10;af2CrF39QsyRlD2Ln5jWC8s6EreJRgAEmnm5cD4+4OcZ41p0PeCzYfaJZcs4+0Uoc0IQsxSF7J9n&#10;KcfIbDtzCip7tNHU3UCzO1CK5fnpxDTOpBS4PB85fZyx1nL7zRuu7t9inCERKUptMuRPE2MOieAD&#10;83TeSgES8+yZJsGK5qKIGHySwphSikS1skjmOUseMgQ57JQC4wy2tiijiFoRlUZpOVDFLCkZzJyh&#10;sYo31x1v31yzP/Q0bYWzihQ8y2VmGj3zkpkm2cm/7rTFp7GlKaxDqYpcYPWBaV5YfCYkRyqKLM3g&#10;KKOE3a6hHgZ+8Wd/iz//23+Pd1//kv3VPbYZOE8LDw/fM18eZYeVyxc1IIRlW6FIjAVelRExkKaY&#10;KEXWWGLqXJDhRzjUVdVsMRaJA5ZSvqhUEn0biWGSW/nrpQlRQUopWFtRbTEYZFYnp8y6ei6XhfPL&#10;zMvnF14+ToQ5YR1UdSVqWEnk9FpyoohRVkHOyWVvc0CyLBKplGiwRCz9OlE2HrXa9vkxBblURWG3&#10;O9dsTHbZq6fNy1AQVrdRWv4NbHwGLWUkhbR1hAfquuZqf0fX9SiViSEIEOp05nyceX648PGHkQ9P&#10;mecMMxCMlOqGrIT4BzRGcz303B+uudrtaVtH7aBtDcOh5erNnqubPV3bbBePJC7sJGz8anuG5SQt&#10;iaenH5nPD9ulbWKdL6hSqJp2QyDrDRMs3HjJEB9wdY1SYkSr2x397majZRZJPGwtlT6ItFpyJISR&#10;GOdt1eYEjFWKOKuzR5uMMQljI8YGrPVbmVRD33dUTU3OsCyBNWTCNoHPG9WuaAWmIisnF4SUZQLM&#10;gUZHdrXi0Fdc7RquesO+TvRNph+kDMnVEmvWVs4HZWqMbaU33VipGN5YA5LNkveFX9btMlxvZL1E&#10;QZ5H0+WJdR5JPrNOieUUGJ+fOD0/Mc0rMYO1DXVzR9Pco/WeaQp8+uEHPv72E88fJy6nyHhWxKBo&#10;OkXdC/FO5lWPn89MpxNxDaiiSD5DMlAqVLbkZEjRkrIjRUf0irhCCIaUKnKuiRHG08jjpxOPH2ZO&#10;T4UYlQBfupZqo3aWojZk7oqymu5woNtdU288hlLKl2bEXESVsxtcylQV9hWrTUIVAXrVTcuf/N1/&#10;7afD/D/5f/1fNgf7ttTcpnCjpUzebhQcaU6SnZ21Et15ja6JY1j4s3GT5KGwziN+HuVKtB30pWSs&#10;tTTtgKtbKFK+ElNEGfOlgJ1ciOtKXCdKSVgnsRylDMv5zHQ8Y2yLMRXPnz7w6ccfqOqat1/dc31o&#10;qeuEUQtWefrWcH3oOOw66kqDiqBkt+3DlhGPy5eSjLJNIFUldDhrDFZrnNU4J5Poa2mG1nyhXLkt&#10;+26tZIi1KjgnZjRrtma5kmSvMz6zzidKUoRYeHo5cT5fNsSjaNIhRNZlFWd0VUlWMSWJD1YVdd1s&#10;Fw4l+7ThQLu7QduKcfFc5pkYVvwa0Lbw/hdv+dlv/hqHm3tyCszTyLIszPPEOo0SK0wypecsOxu1&#10;UeByUqwhS3tR0WTt5E1r3CYHKzHiKJkWUsqkzbQnJholsnqWPHJWwoy22mCUQmdQqWAK7FvLm/sd&#10;N3cH+qGl2R5gOSdWn/BeE4LB+8KaIglBUoq8LaAR0MSUmJeZyzhxmRZCMmBaClogSSWT0BStsW3D&#10;7ftv+NO/9jf51a9/w+2bt7T9gHE1qcDx+MDDx79iPj9/4eqnLHhGuXQlShLpEKW2A70I7tivxGUi&#10;eU9K4it4NRsqJUYw72f8JuvJpXdhno74+SQ0uNfM/2ZOE6yqpnI9WjsxJq4Lyyy54dPLM48fX/j0&#10;/SOPPz6zXCK2qhgOO/bX9zRtTwzr9ndMX9IaGSO9DAaUzrDBkqy11K4mB7m4Shc9lFIIcWGaZN/5&#10;GiWra5ENZRX1E1wmhlmmzSDKhRiOZkopgoJ2NdYYUvZ4f8FZxzBco4BluRCj7L/PL0eeH088fJ74&#10;/DnwPBVmpQjGkLRc7EouGKOojWZwhqu25tB3dE299QJk6tbS71r6XUvlgOw3pWIh+RlVMs5VuFqa&#10;ApOfmU6fWc7PciGxLX5d8OuIqxva/iCysTFSdzrLkNIN1+wO9/T9QZIy+zu63S0xeqbzE95LrWvw&#10;CyFsZs7kQWtJmfiwMS6EvikpioIxIIiMCCpgbaJ2UFtFZY0oCVkxjwvHl4VpKcQiFr6wrb3QFlS1&#10;RYzFBGlI1CazqxSHFg5DxdWu5dBrhirRN4V2V1H3AvCyTqihtmrp+u1zHa6xVYuyjso1WFuRwrIp&#10;Lxk/LayTx/sofAc09ovRNkHR5FiYjyvzKbOc4eWD5+Nvn3j89JHLchQSX3Qsa+HlOPLphyeePgaW&#10;tQPbo5sO01TYxmArTdVW1EOPdQ1kuVwaWwmljkoOcipKcuRoSclRsiMlQ4qGnCw5G3J2pGIZTxPP&#10;H48cPwcuzwJsMlZTdTVN09E2FXXbfCGEVn3L1d17bt5+Q922X47dEBaWRZRwrQR3S5bdkBQVtVRV&#10;K3wTrWWV4Rx/8nf/+z8d5v/xf/BvSYQsSZ9t8As5LZQkmV21cZCVEqNRzpF2k9Xln7FJfUacdzF4&#10;cpHdNkVkRW30ZmST/teCZChTCqzzSPDCQ/8CsUcRFjEqNF1P0/ekKKUbYEi+ML1cCLPHWUdOgcvx&#10;CWUKN28OXN+21NZDvlAZT1dD5SI5jnh/JsQJHzYoRdiksc0ZHKLQ8KT4Qw5y9wVtG1mWmWn6yfxU&#10;iuwvjbVUdYW1Gm0KxiqM0ZvbvFDIcoDkJN4DK+hbpQxrSIzzSogRUiL4TMoIr9sqXGW2XL/0/bpK&#10;oDc5yi6rquT7kLJGmxrjGlJWXC5nop9xurDbO77+1c+4e/cNShWm8zMvn37k84+/43R8ZF1m/DSy&#10;jGfm04npcmKeRqJP5GwpWIoywgLo9tSDlC3oqtqKG+SilwVEtjH+pTtYKaSUIoncjdZUjZP8stLY&#10;onBF4VShNplDb7m66un3A0PX0nYy3ZUC8+SZLh4fFakoQtbELfufU6FphX+dUmGeR47HE6fLzOIz&#10;GUfSFavPhBC2kgyNqypu37zjV3/6Z3z9s29pu07odVE6iIfdgeurWxSa08szy+ppugN1tROTSggs&#10;88R4fmE6H/HrIquqsDKdnwnLLKS49kDV7AAIG5gk+JXL+Ynx9IBfLng/S2f3eBKgSFyRekwpDYop&#10;/lGCQJETjJcTjw/f8/z5O45PP3B5/sjp6YmP3z3w3T/7xOllwTaaft/QdAP94YpuOJBLZjo/M54/&#10;s/qJYvTGodaUvLIuLyzTCaMNfXegcVIZm7OskJb5KAdOyVuJkLTLGVNjjbCxxX0vMdZU5LJjlCKG&#10;hXU5fnmmlBzQmwcghpl5eibFlbpqqKuOFAPrOlOyIvrC8eXCp49PPH5aOJ6LGLecQ9e1uCFSwepC&#10;Vxn2VUXvKvrK0lWG2hZUXkGtuEbRtI6mUmgVZedrLbBF3+KKszVtf4WrGtbxwvnpk8QmuwNKWeFr&#10;ZIFilSKRQhAlch6fCWFG2wrrJKoKinWZGC9PnI9PzNOZGMTZzdYkt65Hgh9BialSbUzw18IqYyva&#10;pmfYH6jbipQWwuJRZcMlq4wuScTtCH5cmC4rPigyioj4RLQVeI9Bo4vI6ppEY+C6Udx0mn1jGGpF&#10;3yh2veEw2C/kxLptZe3pBC9dtQcOV19xf/czht2N+H+iTJuUTA4iY5ekSRGm04XT8ZEQPXV/Tbe/&#10;lWleS31sDIHpPIn0rBR+KVzOW/nLeeRyvvB8HPnw4TOffvjMNGV0u6e7fcdw/w3D3Tu6qwOusdjK&#10;UA8D7e6AshofPEVB1e5wVUdOmrAW/BxZxoV19CxzYFkDfomEJeLXyDJ7lnFhOk+cHlYux0JO4r8x&#10;bvPhaFAlUttCO/RoZ8gp0O4O3H71Lfur2y+9EDkF1vWCD5N8b7Um+ZXx/EyMgbpu6VvpMK/bgarp&#10;JB0SZ37z9/6HfzSZ/z//z6htekKBMZt8uzUiiYtd5D9xvIsEEENgWUdSipvzWeIz2giTvapa6nrb&#10;pTfSsANsO0MxQMyXjSjmZ1IIpCgPN7/MLNOR8/Ej8+VFlv/BS0FEgMvpwnQetxx7IMaJfu/41V/7&#10;Fb/+za+4uqopeSKuJ3K8oJlQrJS84uNM2JqXZPrcjETIlJFKBJUxeosDaZmyoBCSZ15mfJhJOYiT&#10;eDMdGSOZyZgkhxijJ+ZACFJOQsk4a2malr4Xpvjh9i23777icPeOqttL21EKTOeZZRLQjDUZVSIh&#10;zOQcxEiWI95PXM4vjKcH5ssL55cXXp5PHM8Tx8vI6XJmnUdyWDElM3SW65s9dVsT1on5+MTl9Mw0&#10;XYhpc6B7gcNMlxPj+YxfPSlDURasw9Y9zXDDcPMGV7fMi8D+Bb4QCFE6vWPIrF6czV+kYb0hgrWi&#10;bhxtX6GKNNvlEKiN4eqw4/pqoKkVdWPZHwbatt1oeollWrgcRy5nkcx9zPgYCEmkb1SRDnsjXeC5&#10;IF6DkPCxEIsmBMW6isHM1JZ+N3B7f8/7b37Gtz//JTc3t5sJMOOD38pJIo1z7HdX2LpnXSMvDw98&#10;/vF71nWi7fdUVS9wIS/7veAXwjILrQ9N3ewllYHe3LFRXldFMqllM6Cm4PHTRS65Yd0a1vabElAk&#10;AlMUOSv84jm+fOL54XvOj5/FrHg6cnk+8/I4cnwOjBdY50KOAnBKeQbl0VbQmiEsxLSCM9i6xjqD&#10;MoV1emIdHzdDXQsoMfxlicUt44nx8iiegJJxVUff39DUvSg7UggvLn+Qy641cgnNSeqAk0d6ClaC&#10;H/H+QvAj4+Uz0+UTCoVzA4Ui1DgspVh81JwvKw8fL3z67HmeYMqabBxZC3udjX7YaEWrhTVxs+/Z&#10;dw21BaNWtFowrlA3lt31FddvvuJw9579zVvBBL9CeqoWVzUoLVWm8/n4xROQoiiKrhHOOSWLPLzF&#10;c2OUZ6exNco1omSEhXnZmiK32GIuwi3WzgmARUYp2Myi1jXU9Q5bdeSSCOuC0Xrz+Gy71JIwRaEi&#10;6FyonaFxjaxhMMQ1EddILBBVIW9EXaNAlSSTYErYUugM7CrY1bCrFUOl6SrN0Bj6vsZVCmXA1hW2&#10;aXDtjna4od/d0tQ7QsqM44lpOkmyI2+u7NWTgkRGl2nh9Hzi9OSZZk8xWnwuWuEqYX04V2MrSzP0&#10;YCxr8Kwhs2y8/HlJnI4Lp+eVyykxLxCLI+uGog1RZVJJoCXWpYx8bf2mctZ1j616WRP6jN+aB8Oc&#10;WZZEWBMhFTG/TYus+KawcQkyyyTM/rqBdtA0g6bqjOT7DVgT0SaT40wqK82w43B9R9N1gKy5CkKA&#10;67sdQ7fDOSeO+hBxtqJtB5q6/WKmFuVb1tT/BZn9H/3f/03h6m4tRtbK+O6qCuMq0fq/xNE29KbS&#10;hOiZLieWZRSlRr/2FnfUdYezFc4KCtLZGq3MxvSW7CkbgCanKO/5bcrPKRDWhfH8zPn8KE7ySrjX&#10;wXvOj88cH18QNVWz+gnjEj/705/x5/+lv83PfvaeygViOJP8hejP5LSgSTIdbDWMFL44v9Vr7tfI&#10;NP7lQ4tJJ29oWu8lmpOyTPIgBrkvVKEil53XN1bZHM2lCJTRbB3XlbWywthg/nU/sLt5w/X9W67f&#10;3HB127HbO+pG41zB2oxWAb+MTOOZaZSHfVzPxDASlpVl9ozLymmeOE6XjbMuDT2Vyrx7d8Xdu3cS&#10;75rOXJ4/MY1nEgZlpdFLKyk40MqicOQCqUBWmoQmZSOEN2XxIXI+ngS9mSM+SnYzhCR58ZQgF4rR&#10;FCulG+K5MChVNjOIJ86J2hju7675+c9/zldfvacyBecUh+sbmrYjp8I0zRyfX3h5PnK5eBYfWbx0&#10;pIe8TeZbpaT8HRq0kda2GFlDkv1XECNKAeq65XDYc3f/hvt3b7m5vaNpW9lfJakGfcW2lpRw2mwm&#10;z4bxPPH0+SM+BNrugHUNaZPccxafg7EtVdVDAj+PW4wzUbaD3NhKJmElD3GjnUygy0yKSdZZ3YC2&#10;LSnmLdca8asXA+T5xPOnH7kcX/C+kLIhxsx0yVyeYfVGKnazHIaZAjahXUQ7LeuidSTEBW0VxkBh&#10;IaWRFC5Su9nJRBqjFxxxkjWacw0319/w5s0vGHa3NO2ObjMyxSjypRgCxdTkrFSlmqI2BWwlI3Gw&#10;TVcCMs7IblUbh6uGLyuEGCI5SS2n93A5zXz44cQPH1eOASIWlJhvc5IHd6MVvXXsrKGvDIM11Drj&#10;bMJVibozDFcDw/WV9D1szz1t5b1stGO3v6fbXZNSwC8Tyzzi5wllLU13wNW9ZAyUECWNrUU6NZID&#10;1raiagaqZieXOS1fd9lsbrChIK8ZtEa77fdtCiUIKbJud/RXb+h2d3K5yokU/PYslYCDNZZ266qw&#10;SmOxNK6nrgaMqSkF1sUz+SRT+QZxIkpNmcoFV6BR0DuEeNduB3gnH13tqGq3TaGOqt9R9wea7kA/&#10;3NA0O/ErRDEDO1tR1x2FwjKdWM5H1sskB+P5wvm4cDkXFp+JxaMrS9Xt2e2v2e2uJR3VCakzoZnm&#10;lWnyTHMhJEVMGu81PlhCloveGgtL8EzLxOnyzOXyQkmrtDFu74dlnvGrJ79ejEMSuX9J+CmyTol1&#10;jPi4FRYlzzJ51kX6D+R7LAmdptUc7hqu30hscXcY6Afx+hiToQRh2atAs9sxHK6onBPa5noEIk3V&#10;MHQ7mrrZvCTb97Pt6ZoBV0lcWCp7xVRubcPP/9a//Eds9n/3/yAvYC1ysPCSrdCdnAAxchaTklLC&#10;EpedsEzhXbejHw60bStNL9uflVIkBcnooaTpKGfZjcQgXcdiaqtlim86afCRJwo5B6yzXN+953D7&#10;Dm2clL1PKymAVhXRB7yfOLzZ8Sd/+6/zs1/+nLZVlLx8yXbGsKBKwiq55coDWm1l8yL7Gy21mzI5&#10;dzR1h7NOInoFUQyioDdLEnusOPwzJUtj1Ks7UykDRQxBoCRr+ZoZNhWgxCi0ihM9phW2Dvdht+Pm&#10;9o63X33F22/e8+b9Pffv7nn79dfcvb2n6Qw5zwL035CTORWUhqI1WRli0aSt89qZglORm+uan//y&#10;G+7fvMM5SwoTfhrx3hOyImdpeyoZyJqiDRhDSpCiyLk+JMZ54Xy+cDmfOJ8uW8WfmFmil4dSzIn8&#10;ivA0Ug4gu+xCiNInnpGvocrgCgyN5eZqz/XVFW1boUyma2t2V1doa1mWmePLM4+fHnh5GfEhsabE&#10;kjMhF2IpxAwlFfSXekVF3gAZq0/4UMjRUrLwv0tJEnOsatq+pxt6qrqWy1tO5CIRqZwz0XvmaWKZ&#10;Z8mlZjHVnY9njk9nzqeR+XxkuRyJq0djccZJVM3Knjms05avfnWrSn+BuFVBawfaSXQrrGjjaLor&#10;tKmYp5F5PDGPZ+nbnibm8cx4PjFNMylbbLXDuI5SHDFkYkiktJlYTaGqC00P7d7RHa5wVc+6zFzO&#10;R/zqJVuuCyXPlDxBjKhi0cptKxRZt2ljKUpTNz1fvf2Wt2++Qttqq+C9sKwToHCuxdjtQNpk9lIy&#10;cXPly2VPjLd6M9RWpsXZiqYZqOudcNqXy0ZNDEzjxLJV4r48vfDd90/8+BxZiqJocWHrXDAknFZ0&#10;zrGrK3ZdxVBZag06L8KbYMXYRNVKc6JSkNIi7O35yOX0mXU+iz+lFoNiCDPT+EzwC1U7cLh9z3D7&#10;Fl010pzmKrRrcHVH2x+k88HqL7XIqJ9k+JwzFPXFowLCdaiqRqK9VoYpbeRgr+qeptnRdjtc3cl/&#10;N1vTWGG7RIIxkuZx2lC7hqYZaNqBqu0w1m6X6AUvlfRyKhX5n5WC2gpXftcqDr3lMDQMXUXfVXRt&#10;hXMapRPaapp+LxeM4Za6Efk3F2nHc7am73Y0TYtSsKxnxtNn5uORdZxYJsn9z3NiDVLwpVym6jp2&#10;1/cMh2vquiGnRMgBZY2oG9aSVSKVVeKYVYVpe9ywpxp26KYha82yIb0fHl84Po6UdUaJBYRlXZlG&#10;aZzzftvZh8yyetYlsi6RZRITckyJrBU+J8IirWfagquhajXddcXt22vu3r/n+u17Djc37A4Hhv2O&#10;Yejpuh7nLEpnXGVpd4NEra2Wum2StHRWDkqSGHeU1kG3JUGqqpL1U3wtOsobyKfh6z//b/x0mP9/&#10;/v1/c3vgyipeKTBabfEsQylGbsU5bQe+ACyMsTRNz35/w9DvsU4gIFpbcXwuI8t8IfpF3Hl6M0aF&#10;SArhi7v7S2escxgrf6c1Ftd0tLsriW00newkTMPu8A5n90L1mk6U4rn75p5f/vXfcHu/BzVDkbxj&#10;iZGSotxSlQPk80E52S1rJ3ttozCqYI2la3fUVYt+5UxvpfIhiI9AbssicbDhOIWalylF/ABlA5K8&#10;yiFiVGpxrqZkvjCn8xZX09qQkWasqlI0jaXvO3aHa25ub7m+u+Vwc8PV7TXXd3uubhv6naWqRCcL&#10;vuDXxBq3rndjsVoO8uu945uv33B3f09VOUpeISVRE2xNVjUUhypIO5r3X0yBYQ1bbaohRVhX2R+J&#10;CU0IaKnkrVFOsKmvNL81F3wsgg6NsisPQT5UgUoLp90CjSnyoC2FkjxGZ7q+xbUVq185PT/x9PCZ&#10;56cL4yIxsgjiSldGjDtZUTIC0lFyKckpbxN8JEQoOHTZLpolocprJ+MGstmMJwXpJF+WmfFy5vjy&#10;xMvLE8fnFz59+MQffv87/vC73/LpwyeOzxfG04yfLuTghT2tBX8a18A6jaSwovVP1Z3y+pFge05R&#10;9qVRKFTRL9taBrSp8H7l9PzIeD6xTAvrvBJWz7p41iURPChVYWxPyTXBS8IjpURapZ2wHRxNp2k6&#10;RbuTutacDdP5zHQ+k6Kw2KvKYrXUjioMOUQh6uWEta20YSkrGfsgHo/z5cTLyyPjfOJ0eeR8/IRC&#10;03VXWwRJetdzjviwEMIqdTo5iFu7yKTxqmDFILI9GI7PHxmPT7jqgDU7xuOJ08MDp+cXPj+88P2n&#10;maexsCgD1qEVmJwwqtBYw1BV7LuOXd+yaypqa7DKo5iwNlJ1jmbX03YdzdBT9x3WyTNIATF7Qlww&#10;rqLdX1FKZhpfCGGhajr6/TXd4Ybu6o6qGcgpE2NAW03by+FWlBSloAS8UtjSG4ptyNkUKy0M7qpp&#10;pX65aanqjrruMUbMaZTt9290TlPVmMoRkpcq0iTAHwU45+iGncTduk4KpbqGoiOrn5hWaZV7PciN&#10;hrbSdI1haA2HvmY/dOx2HX3X0FaOqhLXOgpMVdNfveFw+55+uEbbiqwAbajrjr4VxKoPnmk6Ml4+&#10;s44nii/kVeGXwDJ7OcwjJA2ub9nd3DJcXWOdw/uZ0+kTp5ePUArD9T3D9S3NvqfqDcVk8obs3V0d&#10;2N/e0ewGTF2TlWLxIsfnDCpm4poYR8/5dMGvAWUdxdTEUPDryrJGWQ/6REiiMMqgIM+2osDWirq3&#10;dIeG4bDj5u6e2zfv2d/cSsy5a2naWmpZ+55+t6PtB+qupe4Hea01NVXt6Pue/e4gXytjWeYLp5dP&#10;eD9hrAy5dqvNfqUnphhBaaypMMby1V//r//RYf73/80vjvSyVXjK/lw6i0GRSkJbS+Uk0P4qZ8Lr&#10;FCNEsxjCNhFl1nXZdt8jy3KRveDmaE8xiDRvpae4bPs1tbmAtTOYupI3whb1Chuzua4PhCVxfpad&#10;sDYrt++veP/zr9gfOqxJOK1pbCUuaWWobE3lalQxlKw32IKRS4wqAuNQSR4GWoxW4Y87av2ED5KN&#10;l9v1H+WqsxDy5Gcje/3toKfIQa6xsIFc8tYZL2qHpAaMsWijKCqS8kqIMzmvoBLWKrTKoDJNXXO4&#10;uub2zVfcv33L26/ecHN3h7E1PhaWJRBCwFqNM2Dw7Luau9sbdkOHUeIx2OzQ0hZlGpkaciH5DW6y&#10;1Y+mVGTiMZWUzKDJGClS0Up2YSl+UW4kdCRVkSFKxhdAGWnRqpuarqtpKo2lQBaZr9ZQV4a6rnFW&#10;AQGlpAThdHzg84cPHJ9HvJc9YpLfulWwVVvfsKZk+d5QZPL1MbB42bHlYtA4Ic2FbbWjlPQBBPE/&#10;aF1k/5hl3/fw8IEff/yODz98x8cff+Tj95/4/V/+nn/2z/6SH77/yDp7XKWpKy1scmNxlcQdc0iE&#10;eWEdL8T18qVroGRhKZhKIp9Ka8FILqIixVWMnyl4/Doxns9cziPznNm2Q1srXycOZOUwtseYjhQV&#10;q4+EWFBK6HF10zBc76n7dpNvG1JQTOeZ09PI9LxSvBKjWdNRuZbaNbhqwNh284tYjKsx2m5dzmLW&#10;WpaRl+MnVr+AUqzziWV8oRSNUk7IkVH2paXI+z76Waoj/Vkmk42rH/zIupyFwojCLwsvDz+yjhNV&#10;tcPajtPTmR//8gc+//jEw6eVh2NmRlGco2iHU1CrTGU0bV2xayoOXcvQNTSVxamIzgvORfrrjqt3&#10;X3H7/meyK7++p+121I1gNYerW7pBpuu6kal2Wc8s0wtQqJoO1wgMxTW9+Do2x34pCVtXaOtkRFKi&#10;PGgjpldjLdpZiXNtZr2cIgox0jrrsFqeW3UtRsK8yerJL1u0t1CIhDgTVgGmKG2Eb27ZWOeVIF+d&#10;uKi1M8Q0Ms4njufA6uX9qRVUlaLrGnZ9x9C3DH3PbtexG9oNUqPk/WHAVQ11d2C4vpdkRNejjCEV&#10;hXU1fdtjjBzk83RmmU+E5ULynhwVYUlM54Vx9qxRkZRB1Y797T23X/2M7rAnExjHR54+/hXHxz+g&#10;jeHq9h2Hm1t2VweavqdoSRWlFKjahu5wTdvvaPs97XDF7nDD/bs33NzeYHSLokXZGlQtnRxVxTgG&#10;xrMoiiEJPTSXQlGFLPcnqQu2iqaX99LV/T1X9+843Nyxu7qh3+9pmgq55wgMyJqCs9uhaw2uqnB1&#10;jassrq7oup7D/oZdJwe51hrvZ8bLZ4KfMVbKvkoB71eWZRTHv1Lig3A1lPJfPMz/w3/nfyc3xW2v&#10;q5TEZpSWQ08rqa1r6o6mbslZAPtymOXXu6bsfUKU6aOULa4xM51fOD9/YpnO2xQiZSpymEtNotCu&#10;Nte8kYM2pcg4HwX3GMW4sYwrL5+fOT684KdVWpOsp7+uuH6z5+pqx9A1dLamMlbiZNpQWyfd5FtR&#10;vOy41IbHLJCj5FtzISY5BPwGhAlhJsRpc5tG+byRYgslYsZmojOCNhW+kVxK9NZbrS1qw69qtVUA&#10;KlFB5A9AJHuSTChJLkhyIZCfCxmjyx+Z6MRIcXX7lt3hhqapUCzAinOFykAJibQEamfYHwa6rqNy&#10;FvCcz595eXxgnFbpMh5H5nESglLI5KwwVYdtBrCSAw0xswZpxhOpcEOxfsk/C1VLF4VG4Zym6xz7&#10;/cDN9TW3tzfc3lxxe91zfagYWoOzEk+rbEXTNGhrWJeRZT3j/crx6YXHzyPzrDBVha7EIIMxspdU&#10;MkUqJYmLssUkc4aQsqAXk6xVxLCUpOhBaYHxkIkqyUUqrcJAzp7z8yOfvv89Dx/+wOnxI+PTM/Np&#10;FDKdtjTW0VYWi+RTw1rIocghvqws55l5XPDrKkznFPE+EuMGhMmKuBHsXqXOlCQuV/IrynJkmQMh&#10;yUVFb7W9rj7gmv0mvQ7U7R7nRM6kZJxzNO1A1zUMh4799RV1J93VKcF4mXn6fOL4sDAf5d9d1xJv&#10;dBvPwegKpcVM6FyHda2UBRlJnEhzW0PdDHTtgVLg8vKJdTyLnJ7Cl0v66/MEMuty4vjyB+b5KFG0&#10;SiTjGOW5YLUkN84vn3l5PDKeE9M4c3p54dN3T3z3VzOfPsPzJNSybBW6khYSuRhqnILGafrWiETc&#10;WBoHhhlVJpTNuK6iOexodwf5WvU7nKuIYSGnIIqZkTroAkyXZy7HT6zLiLYVdbeXQ9w41nVmmSeR&#10;PutWDmsrqOGUtpMtyqQAAP/0SURBVLQM22K7KMEkbdHIHAJhnr4cyEUV+VrlglYaVzUbTESeHyUX&#10;NBbtHAUZdF6fSaKkFvx8JoYZrcRcmAkoo8k5ME+PvDy/8PySWYQphdXQVYa+q+j7ir51tLWjqy1t&#10;LbWuxmSUkjRNvbuiu7qhG67oh6uNn6Fk8EuZeZ4Zp5HpcmSZL1uD2Mg6jiyj5/Jy4fh8YVoiSUlP&#10;end1xe37r7l79w1N11LiynT+xPHxO5b5TFXXNMOevt+z3x+om3bzMZwIccY4S1XLhXTY7dkd9tzc&#10;3nL/9j1v3/2cr7/9E375Z3+DX//53+TXf+Nv8NWf/IZ2d83lMvNyPBOjDF/l9XGsQVmFcYq6VnRD&#10;w+H2lts377m+f8vV7T27qyuatkHrAiWQw0z0UvCl1FaitGz4VlXQpoDJQhPserraSeeJnyBHSo7E&#10;KEwHpTWlWGKQVfK6TrK+cDVtt8M4S0iBb/78X/zpMP93/+3/LcEvX+oFNQWjFFbLYScHkRB7UhC3&#10;eQxCjFIFKmuFsxxm4jqzzheW8URYJ8ndRk9cF/w6sUwncVgXqNqBum4ouZCL3qIbNShDjIFlvRBS&#10;QCtLLpZ1jZwejzz++EmkwXUm+5GmKXR9pG2gaxt6V1EphS4FpTJWPGyUFEmbOU0hEAhrlERnchYD&#10;nDabBBhJYSH6mRRncYlubPhctt5pLYd42TL0r+Q62YVl6qqhawecNcS0bKqHFtf31jwn2NEsEqRf&#10;8UGk1pyyTK3bDt5oQ7X1y+ecSUF2nBIRrKjqwtAbbm8b7m9bhkaR1pnzMbKsmso5drsdh+s9Vzc7&#10;6iYzT594+PzI02liXCfmeWaaA7PPJCzF9ah6wBfDZQmMs9ykQ0jEFIlrIKyCHk0hQ8pUGg67htvr&#10;Kw5Dz83Q8+7+Le/u33B92DG0DZ0ztJXgdmtbUbsK6xqskSrWmCLn85nzaWJdCzFZlBYQh7U13XDg&#10;5s17dvs7tHJEHyEXKiud9iKIKLSr5YDb0JBGOWzVg+2IaCKFrBXUDlNpMiI/lrhgoidPZ8p4pA4z&#10;XYl0utA5y+A0Q6UZKoOT2i+I4p4uKQvnfUoiHy7ijl2zZi2GKSmWoJjXzLQGzueJdQlo24IRw6E4&#10;tjXJe/zkKcrS9h1t21PXA868svM1zlihF/YtdWNoakPXGPq2Zugbdvua3aGlHVps1ZCVYpw9x+PI&#10;88vE5Sw79d3BcnW/Y7jZ4VpLUUGc5gVc3VI1vey/twtwSUJi1CiaZkfJhen8mWV8JseItQ3GNpSi&#10;qKqGrt9jjWX1E5fxE8v4uB2YTpoFTU3OWVC38wV/ObJOC0swjIvi8Xnm+x8n/vAx8PkC5yzUMgmD&#10;KVTKmJSptPAgTAk0xjO0iX0HXZ2o6kgzQHfV0l1fUW1xodd1WM6J6Bemy5F1nrYWxUQKkXk8cXz8&#10;yHg+kgvYeqDurqjaHbpqvqzelALnKtp2Jy5pbQh+YZkv0jmAtPjFdSEsixS+pEzRBl01GNfhqh5b&#10;dyjTgK5RuiJtu96ctbw2CttzZP2SNFLIyi1GzzrPcqEtWfLr0YvEnyPJXwjzwnjOLIusuna15mqo&#10;2PWOobV0ruDUimFB5QldVoyFqu2phj3Vbk9/dSfvQe0IQS7PqijiujAePzOePjKdP7OOgq2eLxeW&#10;MbIsiuNl4XiZ8EEUNmWh23Xcvn3Hzc0NTmfCemK5PBLDGa0jiiD4V9vQNJ1wToymFOnS2O2u6LqW&#10;urK0fc+w60TqbhqGvuf6+or3X3/N1z/7lt31DT4kHj888PjpA/M8infKWozT2FpTdRbXWppWcThU&#10;3N9fcfvmnt3VgbatcE5hjUarrYRsvrCOxw2KligZQkj4JZBCImdPLivOQj80tI0lhjPj/BkfTuQ0&#10;owjk4vH+Cb+MhFCY5pGYAq6uZRXtKmn5zJF5Xfjl3/qXfjrM/53/4/9GAPPBb7nljX+Yo0w5WW5b&#10;YV1/+nUpUkL8gixdpjPz+Zn59Mx4fGA6PxJmaU9TyvxUNao1KQQyQq5SGObNzOPXlXVdGcczp+fP&#10;vBwfmOcFv2aW0XM+Thyfz1yOI2FeyHmlGyx37w8crhuaTlNXFopwxcfxzDSfmeeRcTlzmc/My0Ww&#10;sTmiVEa9rhc2M4rTjtqIPM8GT0BJiYXV0qmstzy8tcJlVwq00pitpg5Equ3ann1/oG3azVwk2M0Q&#10;PfN8ZhpfmMcX5ulZ/p3TxDJtUkpR22QklU/WVrRtj7MbKjdHaUarnCjNJtK0sB8ahq7BuUKYFy5n&#10;T4iKylS0Xc3hZs/1zTVtZ1nWE4/PR57PmSWJodUH+QjFEorlNHoeT+etX9xzuUys8yq71CAmHoXC&#10;qExlYT847u6vefP2Le/evOfd+6+5ub5Dl8zx8wcefviB8fTMPJ45v5xYxpWc5WuKVsQou/hcNKiK&#10;lC2UV4lSnNHtsOf27dd0uwMUJchY78lbtFEbUZRAb3lV8X90XUfdDmQlh2YokZWwSWkZpSKHfc/b&#10;m2t2bUWtEm0J9CrSlUxr5BJiikfFBZ0T8rdkrMpyMdRymRCpDnJRJAxL0UxZsWZLSA6fFT4inoJU&#10;CFHiMK/QnpKk8SpuewrjxECllCPFIl6GLcsuyRONMQVnkIeMM5uBNWFMIpMJOTHNC08vJ56fLkxz&#10;QmvY7RQ3bwZu3t4xXO0xteReU1g3xLPEYWJct6KYcWNRbL3PKTKPL0zHz1AKzrU426NURYxRKk9t&#10;RcqBeX4mhpW66iQr+8oXR0iCaV3xlyN+vBCCYg6a05z5fCz88AKPs/DDIxC2VYsqwq63FJwT5oEl&#10;0LnIvof9UOjahKsjdWdodgP1sKPqerSrvpRJ+XVhnWby5rMJ64pf1+01ubLOMyiDq8WZ7po9rhmo&#10;aqH4uar+kuiR1itISdINwXv5b64SXkQU0pnSDlN3VN2Oqtth64Gq3dG0B1FbqhalLDkhiuKm++ZS&#10;iDER0pYGykUatkCMlZsiIqVT8h512zBgKFIf64Vn4RTsO8V+V9G3mr4udI2idYXaFVytqWpL3XX0&#10;hxva/TWmban7HU27I2WJf6qMnBd+IqwnwvKMn18IyygY1Nnj58RlTpxm6UlQBkyt6Q499+/ecXP3&#10;hrquoERiGMlhxlaGtu2pqh5XD1LWErOsyrKcI4fre65v39AOPW3byt66dhgli0FnJS6ttWaZJ374&#10;7g/8//7T/4R//k/+My4vj9S1ox86Kbw5dOxue/rrgX7fMQwV+94xtI6q1hidhVVfopQd5UhYRpbp&#10;yDq/8gKkDjmsQTrN/UqIZ2ClbmuapqLkkWn+wOqf0CphdNmQzV7+bCVQGu8DVdMy7G7lNbadMyln&#10;Ysr86m//S6h/+k//aQH4N/4n/4rUqumMs5q6NjS13SamDlUNKFsJvGDbpyu99Skr5I3vF/x8llrU&#10;GERm1oa6PVB3B7pewu4pJ+bxTFhXipZ95eX4zHh6IYSVnIq0XC0z45oIG5BGZUtJmuxFbscndkPF&#10;L/70G375m2/ZHSx1tVDXGa28dOdmmZgLW3RDaSgKrSzOSqWq1kYm3SRoTGMsTSXta+UVm7ntVkER&#10;0kpIEWtrkdGKtLwJ9vJ1TwhGO/puz27LScYYiSmTcmaaLpzOT4zjC349k6InJiGalQLGVjT9Fd1w&#10;hasE/9o0HU3TkVNi9SsxC97WWDHwWa0oyUt0bVp4fn7hhz/8yO/+8iM/fPfCOifu3+z507/2K/7k&#10;z35Dv6t5+PRb/uk/+c/4qz88sSaHUZYwR9YxEEIhKkNEoStpwculEFePiolua3Va1hlUoW0NbWc5&#10;3Azc3txzONxzdX2PcRXPj0/87i/+GX/1F7/nZQ5YA428nLYqTI11m+NXSzzSVRVaKXHbR/FhOFfh&#10;qpqq62mHA9o4lnnm9PLMdLlsbHb5tSmJIdBZTdM5+m5gf3MLtuL4PAnLPS1c1hN+g7Ls+opf//xb&#10;vn73jopEvpwIlyfwMypkAdRg8CFv5j9Fykjsbc2kIF6SlDIxFDaDslxSjCLYLb60cdGdBqdE4nSq&#10;iOO8cjRtRVvJhTKlbVcWg3S3q4oUN1gQCVe7LQbTCSFRK8jy9xhlIC/EOBEoTD7xcpx5epw4vkSi&#10;h75TXO8r7u6vuH9/z/7QgVoIyyM5LlhbC0ZSWTHebBCpqu5xdS9+mRzkgb1OcrA1O1KCdRV52TUV&#10;TbcVJWkkIYJ0R4cwb053I6rfciLPF9ISmebI03nh43PmwzN8PsPopa9bbdsnNoK4Qf5c1wxYa6lY&#10;uG4idzeGm6uKvre4Sglsqa5wVUfVCN1PUchRGrJKBldV5Jw3825EVw1YS4oZZWqsayUJ42rafkdV&#10;NfhVSItV1UjpCa+emELY/BDaODHAbtAdoy2mchtwSVrDcko4W9F3e9q6I5OlQGiZ8OuyNextkc8S&#10;8PEihsFNxctkYYmPQp5b1wlKlEn16o62HSg5MI4jnz5PfPjxwuU80zSa/VVP1zmszVSVo+ta2ram&#10;bqqthrWiaXtsM6DqlrY70FaDlADlIiT3NLMuL8zzC/P4wDK94NdA9JH1kricI88Xz3mWVsm6ruj3&#10;e+7evefd1z+n6bpNxYxSUuMvKCWXNL35Q3KGsM4A2KqTkqimx1WtREI3Q3FMkXVdyClT1wNtf0XK&#10;8PD5M3/4i3/MP//H/4TLy5F+5zjc7LeK2pqmq6kbI8RKEiYFTAywoXWNcXKh63bYqqakxDqf8cuF&#10;FLZCse3hVpJCxSIIVhNpdzVXd3cM+x6YyMxCV3U9SiE+Mx8wugJ1YFwU65rpuiv63dUWPxBeRy6Z&#10;EBP/zX/93/hpMv/f/6//VzIJhCiyj98k1MX//6n6k15N03zdD/rd3dO+7VorVkRkV+3etfepfY7M&#10;sY9l+2AENjIWDGAAI8SEOd+Cb4GEQOIYJGSQGcCACQMjjMD2MafZ3aldlZWZkdGt5m2e7m4Z/J+I&#10;KmfqVSqrIiPWWu/73M31v67fxRIkQuX9smYaJUaj1pkzJZODUNRi9CvjXQsCtpYKUa0NWjuUlYxx&#10;VTf02yNNt0VryXPGIHQnwb9OTFNinASOv8wFPyfiUiALCz7FSNM2/ORXv+CbX/yS42FH0xiMS+T0&#10;iTG+sCxnputHkQCvj8zjI/P1mfH6yPUiLsnnp+95fviB54c3PLz/gR+/+553b77j8eF7zqc3XC/v&#10;uFwfuA4fWJZBDgirX6CsHPoiA63PGUCZjglk4zKcOF2eWBYBRCzzgPeDyJhaY1yDqTpc3WNdt/J3&#10;BcxhbfXZq2CMnMZSjqhPi2KW/Lv8VcTI4ipBJ1YNtrHktDCcR64PImFWlUK5jnnRnC+eYY7oqqNu&#10;NihdyW0yQ/jcPKUZFs8wCSeeNVYFQpjqKs1207Df9ewPe/aHGzbbPVornt+/5bd/+Vf8/u/eMM+R&#10;1kr/smApZU6cs8To2q5if3Nkd3NEW5nvyYxO5lbWauz6gMXgSWEmTFeWUXCn1hQqV7Babia6FJpG&#10;0bWyQTa1qBoxzBidMTqic6Ai0VWG/ablsN2waRoqA0ZFKgObvmd3PAp6UYFWBW3UqoisBsocxRm/&#10;dpXLDWm1UmgIZXX2Z0EehxCJS8R/Opyu9LpUkDifqYGKogyTz1wGId6FyOq4jfgEMRdCDCzLzLSS&#10;CYfzlfNp4HoeuZyfOZ+eOZ+uPDxe+fCwcLpkYpZoTdcYutbRdQ1d12AtpHBmvD4QvceYBqPdujlJ&#10;vtzahrrd4lxDXtnxwctIzTnBK5ckB+RPrAFKRhvLZnukbXeEGPDztLrlPXH2LON1LWDSFN0wLYXL&#10;NXC6Zs4TTFHUo/IHzhNyxBYDl7FKNnKtaQ1sNpb9TkpVuraiaipsJbN+V3e03ZamaeTw52fm4Qk/&#10;nuRwvSYLyifXOYj5tt1TdRu0Ff+FtQ5j3Sp5/wFjLeujyN4Sccxr/7QYnZS2Ugu6toXllcuQUsIY&#10;Q123NE2HUop5HpnnQdbG+VMVptz8YpzJWSR0pauVvNdgjBM2RhBGflV31P2WqpVRlbEVaEdJAZ0X&#10;mrrQbSxNY7FGRpNt27A5HtkebsVPUNWf4TX97o7N7pa2kThy37Rs+pa6qVcF5iSm4WWW17QwDRPX&#10;68TpNDNcJV7V9C03L19x/+U3HG7usEaT8rIOUApKGdmI2x3O9ZRiCVFgTgVhm8TgpVYXQXB/4vuH&#10;OMllKU2U7OXwOA+rWvCI5kLfZw7HiuPthpvbHfvjhv1hy3bX0rSOykFlRdlkRUB/eu/M2jfwqWe8&#10;rJdHpQS+Ro7ktEBOaKPQVmFdwTUaVxmM1QKDaTbk7BmnE+N4kjSEqXFug9Y9WtdUleDUtTJYa1e6&#10;KpRc+ObX/80/bOb/p//N/4qi7DqLlSrPGDMhZll08ho9+jTL/YRnLIoYFuZBpOuSPFoZXNWJK7Zu&#10;KFm46z54/Dzj55EY5NdVteQplZL+5lLENYgS+alQATUKB1mjsxZmrRK79OGw5Re/+iVff/MFu42j&#10;bRRtLd3eTb2ndgcBn+S4xn4SKXw6tHgxJnlPCYUcFCkU4lzws4xBZZi2mrtypMRAyZ5EJOUkpQhF&#10;sh1mBZUYI7fYpu2pqgYUa4RnYkkL8zIyL1d8HOUEqoT6ZE1NXW9xtWwY3g94P2Grit3mwG77RwUQ&#10;q9SvlZhrfJhJIUgET8Omaej7nqbtaPqOtnc4uzBdJx7eSsxruA48nz0P55nRp7UL2RKjyL+LT0Rg&#10;e3PL7evX9Lstx8OOL758zbbvmIeJ6D19rdjtanaHLbvdlk3X0dQVWsP5+YEff/8t7989M3loW+g7&#10;qGuJ6JCgbTW3tz33r+65e/WK4+0tu/2e4/GGu5evuP/iS1598SX3L19ze3fP/nizRj36VY5LpDBj&#10;DfT9hs1aG6mVjFy6TnKxyzjx9OGJ8XrBWI8qMzksa4FPoasdna2oDFQGkc0JOFOkcrLvMFZDCVLD&#10;axTOFLSJ6CwTeGOznOaLHOTKutkUDT7Dsu5rMQkxKiUIQf69aEiZFVFrxJUeEuPiGacFHxVF1eRS&#10;SX9yVJ+7pkOIQtPykctl4vlp4vFx4vlh4vlp4emUeXwuPJ3hMsmGWLWKflvT9i1NXdGuhx1tCtGP&#10;LOOFtCwrMUvk2xTFqOdci607KLDMgzz7q6FQKUOMwt1WxVJiIIWJ6Me1AU1y58s4EP0sG3KRCGH0&#10;XtqqomZZCpfrwuOz5/FUeJ5gTAIwKp/OB+sjqvSK0bSyuTqlaarCdmvY71o2m15mnJXI366yVE1D&#10;3fQY51CIryfMA8s8kLLENqt2S9Xv0bYGBEddNb2wxtfoGshN0KwGsMXPhCjxxAIsfmJZFlAWvXZ8&#10;l1Xl00aMsDknUvbrBQGsttRVg3O14GDXTdwvE8kvn6tDxSw1k1KQRd5Uq1ehxq7NlTF6jLbUjbRB&#10;OlsJGlZrVM6UOGHLQtdo2tbgTMGojKs0Xb9he7hluz+sxlQpRjKmom63VHWPUkK9LAKoIIWFcToz&#10;TBeJJs8jfl6Yp4VxWLhcAqdnOJ/Bh0LbKW5f3rI73oh7PPvVlAxpxeNaK+OLXCBnQ5FMH64SVnlO&#10;Hj9foCRJB2j5kJTiBc9rMgrxSVmj6dqG3fHIzYsX3Ly4Zbvf0PU1bSdJm66tqZxBqxnSFeKyKiEF&#10;4LMiWlIS3G4paCMZ8T9c7GTPyDGgVcZWDlMZ0FFaK2snXBVXEeLE6fIj1+s7SsnU9YG2vaWudijd&#10;iMl4TUnknNa2RSu/f0588+t/9w8y+//8P/i3JSNeoixWWrjiThus01SNxTnJF1or7WnVOpPz88R4&#10;fRYppBIZyVWSpzbWAp+INXIV+/TQV+2W7f6Guu0Yp4nz00eenz5yOT0wD1cWXxgHzTILxjPFRYxl&#10;KUNIdI3ml3//5/yjf/ff4Ve//Ia2Dlg9ULtADp7rGBgnqRK9DB+ZxgeW5SqIxRzJqUDRaOtw1Raj&#10;m/VGHbGVwD5E1u0EaFO1VE4auNIaTxM5R+NsTbdGMWIMaKdpmxajtGSrY1xvY4HJe5nNLdKMVkpe&#10;JX1LypaM+lywEXOgbXfs9/fc3dyx7TfknBiXhWmZ18jcIhKsEuhNX1lutxv6rmNJhcdh5OHpiQ/v&#10;v+P3f/u3/OV/8Y4f32Sy0VDVRKsxNVgnc+bkM36OjPOCqSp+/a/9Q379D/4BTVPjrMYoxYfvvudv&#10;/st/yunDD3RtYX/csj8eaftGHpySyQmWOZCSsOLnJXA+PzHPF4yTBzIFT7fpOL54SbvZg4J5uLBM&#10;E1Xd0PZb6qahqpvVfLWqOFFiczkJNnOeRrQxtN2Wqq5FflqkCtVVFZTC+fmJx/cPeD+DWZjmiWUJ&#10;KGNxdYdVBpUDdWU5Hg/sty21CjjtqSsptaFAWALLLAfBED3BL8zzgl8yKSlCUSxLYZoLfpFoXgCG&#10;CEOWuCdZZuKfNiO9gjoQoYvaKer6D8xmSsFUFmsbKYCIhZJEtbC2rCqDQmlYvGe6JuZ5TR+uGo/o&#10;PMLNdx3sd4bjrme32dBZRV8pdpuOpnWkdGG6fqSkmb7f0u3vhPW/xtHqZkO3OVIUTNdnYlxWkp1D&#10;K7vibBdSKIR5EHdunmWh6nrabrcu1jKHyLmQvCcuCz6IWjGNidMQ+XDKfHiGpwWGLF+/3HpWaV0J&#10;wKNa16tKOTql2beauxc1L19sOR47ulajtcxoratwtSCm0Uqc1vPAPF5Z5hmUpm43NP0N2jXyPoco&#10;rv66R7t6Tb0IWEgp8MFzvUiVpjaWdiOGv3m8knOm2+6pmw615u4FgS2R1FwSSuV1dq+obCWsi7oh&#10;xsAwnMVcNa+Ne2s9bk6eENcueetwrsPYRvgAccXtXh6hZKqqkrY158TIm4UmuExXYRooDSpRcgAN&#10;db9hd/OK3fGert8JsTEtgKJpdhxvv2KzuyGlwGXtcRDH9ZngzyQ/MQ9PXJ+fmIaJ8bpwPc2cHjIf&#10;P8ISod8p7r/q+cmf/JTbV1/InuMMTdPLJTB4KcrR8gwvMa5AmoRfJqwxVLUw6UuO1E1H1/Vr42YW&#10;MwWFFGXNzcmg1Pr9A6lEKUBarqQ0oY2irmts5VA6ksOIX07E2VPSJ5nfSNGJks9NDgu2korTZRYD&#10;3Oek14oa1xpc4zCV/LPb79ju9tR1RS4T8/yReT6hlKPvv+S4+5pNf0uh4fk8c75chZaYM8bUa3qg&#10;EbU8R/47/9P/5R9t5v/hf1sKPnKUk4xGJE1jqCpN2xisxKQlaoUWjJ1BoPnLgnUVbbehalo5GCBD&#10;emulhMDP02ezlK07+sMddduTcxS84OXM6ek9z48fmK5X/ALTrEnRisRXJOaSl0IK0Leav/cPf8m/&#10;/e//t/jTn3+DUwOKC10jWczzdWRaxCE+zVcWP6yn2CQZ3rRQinR/V/UeZ9v19DOD/mTaqSVz2wjg&#10;vq1E9gopEZJk0EvJVFVN327oWrktOieNaTFlFp8xStPUjpQK13lh9pFl8aQsi7Azlpw1k0/4tEr3&#10;JRFCZJwHxvmCVoW+3dG0PaWAD/PnU6BSBmOEc95YuN9vOex7oso8Xq48nE4M08jp6QN/+8//mn/6&#10;//nA372BC7KTOAty+VKUmKEYfCnU255/69/5x/zjf/yP2fYdOUbG65Xf/vN/wd/+l/9fsj9zvG05&#10;3BzYHo7UlSP6geHyyDQMaNXQ719R9XtCyZxPJ66XExkxFZJX8tHnjK70qM/TJByCIjRCeUkVrXZG&#10;gBkxY52R03xKVE1H12+o6kbqJxUoY+g3O6qmJYRlpaddOV+feHx4y3A+YWxL3R4oMXM9PRDmK8d9&#10;z/3dLW2tsCZQVyLxazQFPjPX/SJc+mXyhKWQiiIVzewL05QZF2FHpwxjUlySIRWDTjIakRoj2cwt&#10;cttMK0Sntlq+vyzfn9JgXS1O9yiLrkIMb9aCceJfCTEzThkf5Pf6NLZXnxrtTKFqYLsx3Ow6bjYb&#10;GlNodBQwSFtD9szjA1p5djcv2B6/wLqWZb7g5wFra5puR86B6+kDOUaazYF2c8BVLWGZuD59ZD6f&#10;SX4RkICSZ6sghj3tasFEL4IhXmaJuArtD86nwGWB5xlOi+IcNWPWxLICU0qRxm2BDOKcxhmNS5qu&#10;wHHreHm/4dWrDcd9T9MalJqhBGzd4VoZ8eXkSUk2DZSMN6yVW7E2cngPJa+QjlWeVnLyijmJc3we&#10;eX5+YBwuUvnabqjqmpQS4/VMyYnN7kjdbTDaklOQhTiu75BKMh6oGqy1OLcyMdbkS1zLr4KfhKgZ&#10;Pq1ha4zNCiRGEMxWxjVLxM8jwU8y4lDyHkhyR5IXzkr/hq5qtLFEPxGWK9oo2v0t28Mrqn4jh5VV&#10;fWn7PcfbV9y//Jqb4w05Jz4+PPD4+JFlvhDjxDg8c316y3B+ZjgPjFfPdA1cnmeeHjPnAbaHilc/&#10;2bG/3clo7bjH1UaIjLb6DHwStcdKLHkapcSJjJ9H1ArGgYR1VtCvdSuKRZhRCqwxLMuF89M7xtNI&#10;WGScYa2hbjusa9AqgZJLrLMVpnJokylplv6AmDCmpXIblHGyT8RAjhGtFNbJ7Xm6PjJdHol+lNu5&#10;kpIhVSJFJWyl2L+44/bVT6hrxzi9ZZ4fMNbQtke69o6mOVLZDmsafFB8fDpzHQZpzQseYyq6tbxm&#10;uD6SU+J/9L/4X/9BZv9P/sk/EboN6wNfCkVplBF04ycXccnS0BRjJHnhp+fVvWqrbm1bcihENs8p&#10;scwz0/XMNJzW4oiMMg5bt6QE8zAwDVeu1wvn8xPD+cIyRhZfiOGTtLHmrHMRk32GFGU22nSGhBS+&#10;xHVuNU4Dw3SV2XSQZjORw8zqMpVOYsnVC1fdWIM14k734Zlp+sg0PTEvz8x+kHn+MhKzLME+zPKK&#10;MyEuMr/KiZAFV+pD5HS98ny9MC1eUKjzzLTMsH4IzQr818bQtp3gcKuGrmvZbXZs+h5tFN6Pa6/4&#10;RZCI4yPj+ECMswAhrMOZRti+TU27cpNTCcQ0k9IoP6umxTaGkDyny8zZa6JxpFIIQW7TuWjBolrD&#10;i5ev+NM/+3O+/vorqrrifDrxw+9+x5u//RuWy5ndpmO/7dnvtvTbHdYZkp8Zz49M12fAoExNiHJ4&#10;8Yu8Pz7ITSf5xDTMnJ9PDOczy7RA0VIo0WwE7avlEBR9wC/C5x7OV54/Pq3y48w8CqXt8vzE4/t3&#10;vPvhO95+93s+vvuR09Mjz4+PPH544PnjA8s0y8lFK2ki2t3StHtK0SzjzHQZyMHjnBHQRlNTNY3M&#10;SI0S7lxaoESZnWsFSXj81tq1JzmLFCxNp+QsvoOoLAW9RjEFbwprkY8SCU8rsAqMNWuHvZj5YpRW&#10;phSTzJvzCimK8v/J35oYFXOEgAZdiQmnFJIqJAs4sLWhqi1NZWmtwRIheUgBopeiDVfR9gfqToyG&#10;wc/MwzN+vJDWefJ8PTNfT5JjjokYRAZMOTGfT8ynZ3LJ2Kqjaje4ZoOrNth6h3U9JWvmeWaePDEo&#10;+byomtlbrnNhyQaPZVEarwRVTBGAlfzqlS1uFbYS0EqtHRUKqxJ1VdhuKvptQ93WGA2FIn6eqkWR&#10;CX4kLqOMZZotbX+k7XdYV5FylHSE0lRVS+WkaAXk9ylZpOCQAjkX6mbD7viC7e64Zs2d4KpXvLWo&#10;EFKQskyDmOb8LAczhdSHWif0wBWkE6MnRyFFCohKXqUkecetUDfVauxFWXIsMrKI4nTPSdZOSiF4&#10;Acxoo2jazeph2KK0EhXFT9iqpu332LqjKE2Mi3BBlKFZoTpLCJwuZ66XM9MobXlaCYs/fsqZXwau&#10;55nrJTKNieslczkVlDN8/asv+eVf/Dk3969ouo6ma2i7TvpAtBUfQSnEmClJEYN8vpRVaFMoa95d&#10;iIqy6RvtZIa9+raUskS/8Pz+R959+y0ff3jH84dnrk8n/DSgFOIOd04OvJ8AX0Z8WRLHFoiZjJZk&#10;1KDXkbgw9zu0c+QkscacpFxHfGKrKUhFlNG02yPH+y85HL9AG8O8PGGM4/bmF9zf/ILD7gusaVlC&#10;YF5mxnnmejnJ3rl+VmSkgbR3TleC9/zFP/4f/9Fm/r//J2AttrFYZ4TrJ8catJVydJE4BUifkni8&#10;JVfoxEKfC9FH/OxZ5onFzyzzxHi9sCwLRWuUqigYfAgMlzPTdWBZFi6XE8+PHzg/PTMOgRCRfmqt&#10;yUqRSkEE8E+2CPlhxrjw+PZ7Hj5+h+sqDjcvqV0jedW4COglyQ1WqbXoQ8vc7BOyUykpu6iqhm1/&#10;YNPvSQR8uIoLOIwUAqwd3T4uTP5CSILnlNvQxLRcmOaBca1oda4SrvSykEph9DPPl2eGeUChaaqG&#10;nBNP52cuw0CImWHxjPMkbO6SMEbRdw03x1te3d1z3N3gnBH8ZVrw/sTp9MDTxyfmccZqqWuVBTWL&#10;cqaEbIda0aWqIpTMw/OFD6eILxVKiwtbKYNxjiUl6qbl7/361/z6L37N/rAnes+b3/+Wv/ln/wXD&#10;40fuDjfsdxucLdRdTd02kAPzeGK8PLKMA9pU6KohhMRwHnh+euJyembx0rwVl8R4nRguF6ZhZB49&#10;w/XKcL6QU8ZV4qSu2w113cuCujKptTHYpqXud9RruUVKMM+eaRjxIRB85OnjE2++/YE3v/2Bt9+/&#10;4+3bd7x/eMcSJoxrULohRvnssprx4iw3b6Wg7gWrqY0gFUsKKxBizV/XncxccxTym5XoWE7i/ShF&#10;ESPCyzeVkOtCEHQvYJWUm1DEvFgbJeYWpdZug0gpq7lLa6SxXWoqHeCsou0q+o18nWDl+8kKrWtQ&#10;llAyvmRCBqUVbVux7To2TU1tFKZELBKzg4yxmm535PDiS5pui58uazPfiZITWsvilVOk7rbU/ZGc&#10;M9PliWW6opSWccRwlY6CVVkxVUvVHbDNRlj/i19jjqBMRc6KZcpMobAoy4JlTIrBFwYfmVektFFy&#10;K7cKrJNbuZg+a5qqxlBI84TVke2uZrfb03a99Ewo4ZZaJ2mUHAXUUbdbdofXbPrjamiLstkmaUTT&#10;2sph3XsWPzMvs8jefq0tBWndWOmQJReUlgSGzDc/0e8W/DLg/bx6ENLayiafHWsroQeWRIrSbbGs&#10;RkHZyOWwSFnHliXLjXqWg7Bs6Go15lXrnyeO6artyCVitGGzv2WzuaFpeiHbTScuT2+JwdP00gzI&#10;2ich7Zcbun5P3fQopVj8xMPTWx4ef8CHEa0zyzLw/PSW8XomJc0wLDw/njg/TQznxGUoXBfoDxU/&#10;//VP+foXv2Kz3WOdlmdnbel0VYM2TvCqw0AKWeKRVhPzxDKf5fCw9i8II0AgRTFFFIam2WNMy+X5&#10;gR//7je8+90Tw0W2NV0pqrah3wvlr+m3nzPceqW01ZVAkgqS1irJi9lwVWOVEhBSIbNMZ6brA365&#10;CjtBaVD2s9dKO0V/3HP3+ufcvfgpTdsL6c817PZfcNi/om42lKIZxpHzcGKaB6bpytOH9zy9+5Hh&#10;/HGV76X4ydgKW/cYW/Pn/+Yftab9J//H/4hiFMoKfa1osyIz19hVlsVJ8J55ncEpVNGQEdk5yM1p&#10;mSem8dMCPXyGIoQgfO4lJnyIBJ+YxpHr5cTp+ZnT+co4RrwXFSgBCwqvNEkZaezSmmKMgEVywQfJ&#10;6Dad4+VX3/Di1TdrO48Sk5KWbma7ylbONVSuoak3dN2Rut5T1xtpMlp52mJe29DUe4xrUVrQtBTZ&#10;+D8hKZVWVHWLcxUpeabpWWJa2knO1lWSzQ9RHJbKMM8Tl+uJaR7xMcmNdZbSlNl7URP8KLlRpQQB&#10;aA2109TOUjlL17Yc9zfsNnum5Ym//Rd/xb/8z37Pu29/4PL4I48PP/B8+cDkF6GfxUVGDGEkJfnZ&#10;n04X3r574vFSSDTCe/5Ev4uZROF4e+TP/vxP+errr9FG8fThPd//5m95/P5bqpLo6xqnAsZEKicb&#10;UkoeP51ZxgthCUzDwvn5yvn5wvPzhfN4JVJwbY+2NfO8sEwLi0+kXMgIDCP4yDJ55jlIhGxemKZp&#10;rVsN+CWukArh7KckGe3FS3Y2FdC2xdUbnOvk9mIV2oKpFcopluC5PF+5nmWxqKqObruVhTwEiQGF&#10;GZS0X6GFLqdAijeqjqruMVWFnN2VbLOCZ4BiIP+hqjAqS0Q2hBzj5xm2UgVTCk6LXG6NwhqF0atr&#10;XouUbA3UlaWpHBWFJmdao9ltOm7vb9jttxgj7YbjvOBjkONCkYMCa8TSaCGjtc7RWIWKgTiOqBJp&#10;u56u34JRhDBRisBI5MYmPHVrBfKitaVQMLbBuBYyQi/LUeaKRoxYSsnhMibp6dZaiI/zOAlt0Adi&#10;VMSo8RFmD3PKzMowZcXsC2Mo+FSIWSKmVoNdeeLKyM1cYqYOQqYsgcpkDoeW2xe3bPdbXOVQJRHj&#10;esPJkYIUPbX9gd32ns32lrYVKTylRFgb7pSSTSOGyBJmiUDOYjwrJcvBLa8XA2NQa758Hq9cTg+C&#10;nFYrZ2IFk1i3tiU2LVUt2E6tRdGM67owj2Iik9pacbqXJAjpnNeiltVoWXISNWjNlNetlLGIMTZR&#10;Nx1124ssbCtRH4wlBS/Rt+uZFAKuaqj67fp1OrrNka7fUzlxwcshYZXDnV5xpRq7EuuWeeTp4488&#10;vP2ey9OF85Pn4THy9FwYFyEv371sePXNPdvdXjLaacX/lExMnhRETZD+iohSlqoWs1guM7O/EOMi&#10;t2i9rskpUYomR8Rsdx05PT7y9rvf8+Nv3/P0UUZV7UbT73v2Ny/Y372S8UdbC0p7JXCq1ZGuVKEg&#10;I62SFyjiX8llNaNFGX9M12fm65N0KiwCVCsFbNXQ9Fva3Z5uf8Nmd0vfH+jWmHHTbAHNtMzMi+d8&#10;vfD0/I7npx+4Xj5yfnrg3fdvOT+MQMZ1HXW7E8iSa0RhVJo//zf++3/YzP/P/4f/LUUJWSgjxq5c&#10;ZCYU4kKJmZK1BPVTEQpR1qsZTK0ArExMSdqsliiSaoziiE+Bxcsi7H1gWUR2nfzEOM5Mg2dZEkHM&#10;iyijScYwo5iLIgBBrbebrD7ne2OSLG/Xdbz+5hvuX30lDT0iOKK1SOtKyTetlETkrKslcmMc2ljJ&#10;JAdPypJpt1bqTxWKmNY6ReNomh3aOEqRD5hzDUZbQlgYxidCmnFO2p6creVnGJM8QGZFuiIqhzVW&#10;HJo5C+d6JcY5K+1NpSR8WBjGQZSL8xOnywPTfMVoViiCtOnkoHj4/cTj98/E+EzmyuPDG358+y2X&#10;6UxKI345E8KM95nLaeT9uxNPl8ISrQAmZD0iIea+m5sjP/3Fz7i9u2EeR7797d/y+7/+54TzA/uu&#10;pbUWlWasCRjLOgaRD3haFxq/FMYxSl3h7AkZbNPR7W6wrlkjj1lqH9eGKOUsuSjGcWYcJ2JMLItn&#10;nmeWReR5SVkUYir4mKQGdQnMi2BoUZXAPNotrulkPqusMOWNDJljgnlJhCWTYqHETI7idnW2ouTM&#10;Ms/Mg2TXiypoI/lVWzW4theVQIs7e6UuiKs3F9nIlZWkhpaN3Bcl/fZJDhysCpPT0DbQNIrKihmu&#10;soXKFqyGupLbdFdV1BRMjFSmCGnv7sB212JMIa9c9xik7ayyjRiscpL3dZ2x15Whs45KaYpfKMuC&#10;M4q+76jbZu1ZuJLDvLq8RykZyllQxcpIjfA8U7L4aHIupCTQnhQT2lRY15JTloPRMkt8NUf8sjBd&#10;r0yjJ4RCCBAWWKYgr2xYlGFJiTFExpiIKzBFKxnimTUpoPkEdKpEZk0iv/ddxfFmx83dDbv9jqZt&#10;ZUPXeq1yHcWc5BxNLbS2mCLDeBEHuh+ZpkGqkrVevRgdKRem8SJRqMzaclbj2hbXSOe5OMalIfJT&#10;RanRK1DqU0mV1lgn6NeqFrOttiIvl1QEgOSlcVIpweCKeXhFUOciG/iKfjW6pqo7kYJNJcCpAsEL&#10;wEQwpz2st9mm2dDvjri6kfHkOrKKOZBTkDbM7Q2b3c3n5rO6dmijBbhFEmOoNWiV18poaet7+vie&#10;D9+/4fn9xMO7yMMJolbcHGu++umRr3/5Nfevv6TpOjIy/xedW5NjEXo1mpQLYfGERQzUpqrodhuM&#10;1SuxVPoUSv7DCHgcJh4/vOfDD294++0PvP/hA5dzAKNpt4ZuX9FutvTbvcCDunr1C0UKgZJmchJY&#10;EorVpS/KpgxXssTcwsg8PbMMZ3KMn6uMQYnHRRnhq+xv6Q4HMfNWvczkraOqaqqqIabENM8s3nMd&#10;TlzPHxmvD/hpJCyF4DW6cvT7I/3hJXV/g3YtZb39G1PxZ//6f+8Pm/l//B/97wg5ywOj1Lqw1qsx&#10;wkGxSNuY/MBCkijMMgdCzGv+TjbYktV6XHbkYuXXxkhIQruS1qyID5mQpLRDGD2QVaFoKMZSVIX/&#10;ZHhZs9wpJ6l19InKGbreYU2m3zZ88c3X3L96Rds0KCV825xEEokxiarwOdwsL2MqnGlkwVWayjXU&#10;tZjcytp6JhtTQuuK2m2lm1qLq1HQjEVmhSmtve9ywFDakYvCR7/KXiID1nVH123Z9FvaVh5+axva&#10;dsNus6NrOirnsEYDSU5+84VxOrEsZ8mn54RzjrvDDT//5mf8yZ//gruvdxQzkfNMs9lStXf4kJmm&#10;j/jwEb88Cx7QJ4Zh5uFh4ONTZJjlNu6MqAB6bfJyTcXxZk9TVzx+fMfv/vZf8Pjj7+is5uZwoFaK&#10;EiaUSWgjZTHarC/bYOse2/aYqiUZSyyaYivMWk6RUUzjJEAYLd3V2lrQmpyRYhRkA5VRizzsyjiy&#10;1oRc8Ll89if4GAkpi1u77Wk2W1zToKqKWAqLD8w+4qPw5JWSOZhzNeTMdDkznZ+x2rDdH2g3PYXE&#10;8+PI6XleIz4JY/Uqr/dYXVFWQ2XOkhMvnw+8ilLENarQxAJTkYNIihJBMkCt1rrJ3rJpK9rG0jaG&#10;rtLSJGcLbVex3fW0lUbHmeIDjVHcvdhx8/JI5aD4C8FfJQaV1puqq2CN+5QSV5OUSPmN1dQKTEpY&#10;pMCnaipKkUpevR5oS4yksJBCkFdcc/J+ISwjrJAjEJRt+TSfzWqdo3tCXPCLSNPTODNdJ+ZlkprW&#10;qPGhsPjIMq01tc6QKssSE1OIzDETE0JeVGCk5E6+H41Ak6zUGauiMBQqB21n2HQNfdfR9T11I7Wi&#10;IUWm6zPj5YF5uhD8xDicOZ0+crk8sfgJ7+XwAQpb1QLJMeIuD6v7u256mnXM41wjcKtVzcxJsoda&#10;aSF2Kbk9p/XAlZPkv8WTJAd8vcJOtDZiwK3E35OCJ67OZflBSxtkCCPjcOJ6fsRPo3Du67XVLqzU&#10;sWUiLJMcQut63fwky66tlc9HjCzLwDxfhCxZ1+zvvuT21U/ouo0oQo2UhczLyPn5A/N0oiAdHfN4&#10;FqjNPHM5PfH49gNP766cHgrzAttDw8/+9CV/+g9+wU/+7E959eXXbA9HnFtLtli7QBC6ndaCAUqx&#10;4KeZZbzi/YjSUDUNKUemcSDHglY1Wjdo3TLPgY/v3vP+zXs+vn3k6WlmjtAdNtx/dcf9Vy843Bzp&#10;+w1N1wotrmupKzmkKJUoyZPzgiLLk6uUsC4++WMopDQT5ivzcGW6eGJIKKMouayUO08phap2tNs9&#10;m/0NbbcRP0EUpVopBQi9MvhADFE+c95TisXYjqo9sr37ksP9l2yOr2j7G6pGVE2UjMCtbfjT/8Yf&#10;9Zn/3/6T/8taG6IxrqLf7Njd3rI73rLdHmnbDXXVYKuWomU+7n1kGsTYlVYGbQqykKW0VlMW9Rk5&#10;l9Nq5EmJkMrnuXjGyC1bEmfErFhCIcQVQWisuFStorKWxsnruN9yf3dk0yq2veXF/T03Nze0lUWV&#10;QEqz4FrX3z+lQikKpZzc1Fmz3VWHsy3WtjR1R9f0NFVLtTZElbKqDkHiZcbV0uBkKrQSyTDGuMqO&#10;lnG+skSPsR1aVxTEISmdtiKndW0nmXHn5OBTJCqBkl5yaw21czI7JUkEJYzkvIjJSkl+dV4GSg7c&#10;bI785Ks/YXu8YQjPpAIvv/413/ziH1A1LctyJi5nsh/JKRO85nQOfHgInIdEQVyfWikZswAhS+FI&#10;DDOPH9/y9O4NNnoOfceubXBkVA4oLR9k6yqqVpzk1rVo12KrLbiWJcK0ZJYgMS2fIuMkfgq/zBLx&#10;kef4s0FOWU3dNlKsYjXKCPXIVg6sweeCT4klBpYQ5baroBiDqWtsLeavVDKTXxjmickvK9pSxkMl&#10;CS3NqFXK1gpjDG3X0m+2whKfZ8arxy+JXDymgqbrqdstKE1YRvw8kL2nhJXlHTNSef8JvQk+F6aY&#10;8CmRosw+GwObBrZby3Hfs922dI2jby19behqRVMp2ram325oW4cjomOgtnC47dnf7HBOQVmkTSsE&#10;MdwlKcTJBIwtqCINfVqBM9BoQ6U0Vikaa6kbCyqy+CuZKJ3LzUYc/Gut5x84E0CRxdc6kdk/mYZY&#10;+eApBvw8E2IQ+mGI+ADznFlmGdclFCEbvM/4JREDZO0wfQtNgy+ZKUSWRb52Sdavxrcirn9bkHGa&#10;kzrjstYL5+jRccKoiHMFa7O0ka3Vxn6ZmMYTyzywTBfGy0em4SQHd7MasLLMYotSzH7m4cMPnJ8/&#10;ykLdbGi6HcYYARhFod3FMH++NSqlxPfhHJT8GZEbwyz8ei0z4lwSYT0QUj41OEqNMSD89Siz2E9O&#10;d9nwFCgh6S3jKO99SkKAmybCIhL6PJxgNXvJHH4mxYXx8sg4PItS4Se8nzBVxfZ4z/72JW3bC/gk&#10;J7QV8uc8D5wvHwnLACXhl5Hr80dOT285Pbzj8c0PfHzzwPAsXoD7r+/41b/+5/z5P/zX+Prnv+T4&#10;4paubzFaZtE5hXUSJFXJKYsRN6y8k08Ho1LkfViWifF6IkYwpiNnKQ06P595evjIx7cfeX6YGEdZ&#10;T5ptz/HVN7z44htubo70bUvlLLaygn1te+qqwrlP+fQIJaFRGC3mVPlL5uRKyYgj+lmgaiPMY8YP&#10;nmVc8FMiJ3B1RbPZ0+9u1xKsTljq6+ExZ/l+l8WL/yLIATLFgtE11vZU7Q397hVNd7OWHDmMa8WB&#10;r53EHJXmV//av/eHzfz/9Z/+pwL6NzVdt+Hm7p77V19wf/+K2xf3HI83HG6ObPYHml4QdkpbME7m&#10;6+uHPuckvbA+4UPAf5r1rJJ4SEVu6Al8KvgkG32IEDLEYklZZqCFTFNpNpWlqx3bvuPmsOf+eODF&#10;3ZG72wOH3Za+MXQV7LYdm01H5QqGKEWd6yn302YOBmvFFBRjlnIX7YSnjUSIVFFSaLJCClIUOTfE&#10;hXm+ElPGuY623tK1IruHFbLDqjAo7ejaA5WrxXmrjFRKWie4TcTEEFNhmhcenh94eHjD5fqAD/Oq&#10;GmiUkoxk8AtFFfq2Z785UlcVyzJwuT7ydH7kdD2jgcP+iKk6puCpmg0vX/2EuxdfUlcdOc3kMolj&#10;3+yYFsWHh5nnkxx4FOCjkOV0JRjVYVpJdcuIVZldU9Hqglk8tYK6tmAL2hrpXu56TFVTUPJBDZlx&#10;CpzPA6fzyDgHphAZloXxk6yXComMMoLOXbzHx4CtDK52oAspB0IKpCIIyKw0Sy5MYWGeZ6awEHKU&#10;JIaWRqpYZOwz+4XJLyzRkylUrqKpagGVhAQ5UmlD20osS2soSapwXeWomxZXWVKILN5ja9jsD3Td&#10;HkpmGc7464m0zNLbniJpDnKwzYoUZQw1x8QYZQyQopi3+hp2W9hva/aHHZu+oWssXeMEp1xpKmdW&#10;XK+lbzf0bUNlIpUJdK1dYSgAUW6DFIoyxFBYpkgmY9yaCklyo62UdMlX66xTFYnPiFEyo2zB1RZr&#10;HComieFNC3HOyJhWlCZX95/NSmrlSUjz2SKH309UsyhdDEULsldZS1YKlCNlg1+kkCYVg6lbqv0O&#10;2zfEIkwF7zOpiNvYFtnIP+lr4mczGFutJjqhM2oiKi2oMJH9hTA9krOn6nps1aCMpSiDNtX6PYh7&#10;uap6mn5PVXdAkUhYmJnHC+PliZQSTb9nd7hnu7vBWEvJkuOumxZtxMGcYxCK3KeNXcuN0xgjLH3n&#10;Ppuu4mqMSymKErL+tzGEtQp3EZCNrej6HZvtgXqNAbebA932SF1voRjm8cL1+YGwzBRgGa8Ml2eU&#10;UlTVp5axQeiJ8wUfprW0GIyz1H1HvdlSSEzDM0sYSHlZ3fMCqik5oovM6mMILOOF69M7Th/fc3m6&#10;EqZC3Wx5+ZNv+Nnf/wt++qs/58WrV3SbCm2lqMp7SQelnESJWA3WpUjSKC7Lavxcxw9GQDeiDsmN&#10;PIbI4/sPfPevvuPb37zj8cOJaQiEANopbOuwbSeteE0F/kpergI3M4am6ejaDucsCjG3xjALSCxH&#10;yGlVpBZKCaDXi8D6vZcSQX2S+eWzaB30u57di1fsbr+k2x6o6gqtNMFPXC4fmecrBU1OhWUZhSEw&#10;DRLfTgmFkfijtmsixcrPBoWxtdD9WM26KfHn//CPbub/9D//p6S1tazt9xyPd9y/fMnt3R3745HD&#10;8cjucGCz29NuRKJo2o627zFWIAh65bWXtcg9rO1f5CIf7pVNnyLrAiewiLJWqBqlBRpg9RozMbRG&#10;0zvLtqu5OWx5cbPn/vbI3fHAtm2oHVQ245SnqTVdX1FbiawpIxWZoFaa3RrlMFaiH3L+FT6yMcSS&#10;mUNgWbvLZz98ZqCXIlGiENdbo7Jstzfc7O9wpmJaFqZ5EPnE1Bjb4Yy46i+XZ67XE9O8UNYkwGUY&#10;mSZPWRWN56cPvH/3N5yfvyNGjzMNXdPT1e0aUzE0dUff73DG4X1gGC5M44ngR6b5yjBdMMaw39/Q&#10;bfbSB29ht+noumY1yASs3WDcLfOi+fD+yvNzkLiNhjlGilE4K5GM6AMGT1drDn3HxlnKeCVfLzTO&#10;UG96icUYQ9W2uEaqGoMXR/kwDJwvVx6frlwuEyFmibqsRTFalXV2uM4dK8H9KiWVdEXzeRNdZi+F&#10;KlnMYykXJu8Zl5l5Efm8aNloQgjMyySVozERYiajcVVN17S0VUNlhQfgrEFT1qyxF2RunPHjM65y&#10;HF+8ZHvYE/zCeLniasfh7pau30Mq+OHKPF5XwIXw2eNSiEGRsiYmRciKORWmlPCxUILMyfsWNhvF&#10;duvY7Bq61lK5gjPyMg6cBYJU4m42PZvNBmcTukyrLyRSlNT1xuCFJli1shFTUFpc8whWHQM4paiN&#10;otIaQyEuC8EHbG2pNy3KWukRCIE4LYzniespsYzrgdeAcRWu7iQKlTLRL8zzhXE4M18GUDW22ZBz&#10;FiwqFtP0tLsb6nZHzIqYtDjYl4BPCWVq3Kan2W7RlWMJnmmaCXMSU+F6K1d/NC/XShQbYx0aebab&#10;SqppnZFMepgD43WR5jId18O7xEKNcdT1Rghp7ZZ+d8f28IL2E/lNS4qlKIVSWoxRWknxjxLmQQyL&#10;VOemIDCYsvLBWb9YMlpDVTU03Yam7WmaTnrHjdzMZR6+gkziQvQjIUzM45nh9MA0nOXQ0LRUbY91&#10;jkJmHkdyLDTtHmsrpuHMdHnGGGmgnIcry+WCsZa6baEIoKcU6eqWCh6FrVu6/S2b/QvqrieGCT9d&#10;0EZjDGvjpaw38j1n/CxO+WW6cn1+5vy44BfY3Nzw+ue/4tXP/oS7V1/Qb3rQiZBGUlpI0Yv5NSwC&#10;3fqjm6axUlMtlFAlBx7rQMmBtGRLiZZlCTx9/Mib377h7e9H5kkOmlH8l1S1QTsrveQr6S6c35P9&#10;GVc7un7Lbn/LZrOlqStiXBgHmYEv00BcRsI8M41nlukCSFMmSks5jrIrZrqI8uOk4KjuajG7HV7Q&#10;9Fs+tbqVkpjnM+enH1mmAbVeFgVFuxAWOQDn/El/kqriWJRs7EqjEJM2ShGicE5SjPz63/gP/rCZ&#10;/+3f/BZTNZ9PAW3fsd3v2e129NuNtONsNmz2Bw43NxxuDnTbDVVTE/3EfH5GETGuYExGm4JxBWug&#10;UplW68/yeGMNXVux3zX0raGtCn1vaGuodKGuxBkdp0iaI/tNwxdf3vLyfs/tvqdvFGp+ZHp6Q5gv&#10;aCI5DCR/xppC23bY2n1Wr8vq7DJaomkgBiWt1l5UJSpALJFYgmBXl2fmeZXctDh7p/mZjMRySknr&#10;zEJaiJR2a292ICZFCpBCZpk959NHnp/e45cZoztKcYzDxOV8YhgGvI+Mw5Xz0zv8fMWYhro+0LU7&#10;aiukqeAjOSliLJwvV56fn7heLixLIHhWT8CATxPawHbT0HWWUkbG8ZHL+S3zfKJyW9ruC7LaMI+R&#10;548XPj5OjDETKMQim2TOUiW5aRzbSrN3ll1tqFVEhQWVI+hMyonFS2e9cZZ2u8fVlczVLk9M48wy&#10;ZYbzwvW6sESZ1+mccUVjikGjMcphTIOzPU29pe/2VNWGoipyMcSoCREWX5imRExZ8p5rf3WOMtqx&#10;WuhZCk2O4jJOMYtytmJAdc5i2FlLhbQppOwxtrA77rl7dU+/aQlpoJTAbr9le+iJ8cr56YTRFbf3&#10;9/SbAykm5uuFeRglp18MKStCUoRi8Mrgi3hFpqQYk2YOhZAyGti0iru7mpu7lt1O07aZ2iVUmShp&#10;wOhA21fsj3v2xy2Vi5R0wuiFZlPR7jqoDJMfGS8DyxLEoLYekDYbqYF0xmD4BGgQedophVn58toq&#10;ihXPSkyFFDQxGfwUWK6z1NwG5PDbOEzVkLOW/oZ1UVnmkXkaZBRVd3S7O6p6g18i8zCTkqHqbjne&#10;fUO3vWNZMuez1Nz6mHBdy+b2SH88oDSM1yuX04XpulCWgs4KtULStVUYqzDOUHcVbVvTtDVV5XAK&#10;VBZfBFrGhtgKr8Qlvywz03hlGa9kH3Da0TVbNpsbus0R23SkUlgWkT1zEXn+E4c7+ZHh8o7Tw/dc&#10;nt8wXR7E+Y88D8HLZkUR+mDTrRhVV9M3W9pGHOUhiGtbFYmOOmtoupaqsqgiN2BY88TzhRBmYhLP&#10;QkyZtCpPyziSloQuUlSzjCMpBow2cgA9nSghocmSTshF6obbDcVV+KK4Xkeu5yuuajjcvabvj5DE&#10;r1NypoSCn0aGpweuzw8s00SY5c8anh84P3zkep5Q2rE9Hnnx9c948dXP6bYShRvnq3BAohfVIYka&#10;6KyAcWKQlksfJjGGuVqgMEqxO96x2x4w1uBnz+OHJ9789ke+/1c/8O67j1yfZ1KS0ZFWCPCmMzKS&#10;MkaMkiWh8ohVI/2u5fjyK25fvqbfbsgkrsMTT4+/5/njt4RloKpamnon7vowoDQYbfHjwHR+Frja&#10;quQY7bBNR7vdsr19wf7FF2wON9jKsMxnlvFZRiw5ySHBT+tapJjHkXmaxFCuKnK2FFXjqh22ljFe&#10;SQlrHU3TU1ctIJ+dsNasppj4i3/zjwxw3/7ue9zKSbdVhasNdWWp60peTU3T9cLnNcJjPj09cPr4&#10;luHpLWF5xuqA1Uk4tKZgbaF2sKkNm7aiX2XMrqnpNw3bXcvN7ZZXX7/iq5/9hJdfvGZ/3FM7QxpH&#10;ptNC5Qyvvzzy+ot7DoeeTW+pbSJNzwyP7/DjmRg81/PIdBoxJtFsO2xVgVnb3RD3pjWGxgrKT9zl&#10;AsJJOeDDxBJHfJrIZaHEiZIWKdEwUhU6Tg+UdeNPyaNNg3WdLBZaEbJEpUxpKMmSYiHFhJ9ktmJM&#10;g3MtOUpr2ukkxKgY13KbEDG6wqiaksTN/fjwxI8//sCbH37L+3c/8vT4wPPzI9fLwDwuzENguqwc&#10;7TgT44RPC0UXnFM4q9BE/HIlxYirNhi7ISTFOI48fHjk3YeRa4Qk1xxRSzJURrFrLa+Pe17f3nCz&#10;27Hfbdlse+q+AlOIORLW2lxbW5pNC7owDo+cnz5yfrpweVq4nj1LFB2qUXDoHbttizPSOpdCJgfB&#10;6wp3uAEq2RSTGPSkx1kMid2253h3lNgImcNhz92LG5x1jKMAfCpnsFpqa+3ajkfOJL8I9z7MKF3o&#10;tz13r+/54pufcv/ll2wPe7q+xTpNziNaRawD1MwyjSzDAkkMiMYowrIS6zLErPEhs4Qi9aZFMcfC&#10;5BNDyIyhEL04ZBsNN1vL/astt3cb+l7TNIamsTgLSmes09RdS7870PcNqkykeMY1jv39F2xuX2Lr&#10;ShbIHFfzqgM0JYryUTUNrm4kUrNESigYjeCYnQWbwRaUgZClwCVGi1ItejXwFew64y5oZ1GmkpTB&#10;PBN8xIfANEo5UkygjMG6HnQrkcE5EgLkYklJsSyR83ngcr4yzQsYTbfb0h+O1E1HTpFlHKUHepED&#10;yB9wdkqAN42U5/Tbjr5r6ZpGjEwlU6IXQdBYdNNImkFrstLkokleXOZaQWUcVdVQNS2u6VDGEdYZ&#10;csoJbQyu7lAo5umMX87EOFFywLmKbrtns70R3oCSzyjkNQJmMdbJZ1pZjJKGRr9McgBcPIq4rpdC&#10;GaxcJZHXWoqSUpgZLo/EGODTbS5GxvHC5fzEcLqwDNJffj09MZ6e8KNUT8dP3ROsOexlpc4VTSwK&#10;XwpzylzOVy7PA0prNtsdtaulu2IYiNNEWpb1Z/YJQKOJ88J4fuZ6eiT4mXZ35Parn/Pim19y+/Ir&#10;dscjVdNQVCEWqdQuSW7P1jW4qgMUfpmZpqukA1Im+JllHlCqUFWVqBfOEMPC04cf+fav/hW//9s3&#10;nJ5WMptV1LWi7hS7Q8OL+wMvXr7g5sUd+/2e7WHL/rjheLPjxRevuHv9msPtHd1mQy6R0+ktH97+&#10;NZfHbwn+ikLTdXvqZitSEMLKT35mfDrhB9kXnGvlMoiirnvazQ1tt6PpNriqIuWFafjAND6ICdGL&#10;V6JkLX4q06yG6UzGoHUD2mGqjra/pWkOKOVgRVKLMdusqO+LtOFl8af81zbzN2/eYaylaRv6vqFp&#10;qs+bedc0bLuGysE8Xnj/5nt+9zf/ku/+9l9wfv8tOZypTKJyhcpknBFetHOSZ930UgzfNDXtSvmp&#10;24aq1myOG15++SW3L17R9RsoiXl45vp0IUf44usX/PSXX3O42dM0hsoUAULEII7Y60JMMqc3xtAf&#10;JG5hq4qsJI9ZcpFZmzJyUtOykVdO2NcpeyZ/ZZzPMj/KacUdivu3UAhBbiA5s3bVQtff0W9u0Np8&#10;JpopHEa1pJilXCUIgi/HJDSvUvB+YZxk/uanUUoD9Bphypq4ZOZh4PL8xOnxPaeP77g8feDy9IHr&#10;+ZnlOhPnSPABP3kprJg9cRHTiPeBOURCKihV4+yGym2EYGRqkReNBWt4fD7z/Zsz41LQlcyb5cOr&#10;qCpNV2mOm4ZNXwscxgnmV2ko/KFsR5WMdQpTaUIcmIcHluHKfEksY0IV6JziuDO8et3x5U/ueHG/&#10;p+8tWgeSnwiTJ/pAjpmwZJYpsswR7z0xRTIF4xRVo2k7h6ssscgh4u7lC168eiGfIVWYl5GQk1Ru&#10;OgNWMqQpSZSlqh1t39Jteu5eveRnv/xTvvzJz9ju9uvntMc5h/cD0/RETl56B6xmOi2cPp7RaqFr&#10;K3IUEmJBUg3jdWKeI4tPTL4wz5Fx9oyfXNk5Y0uhqzS3Lza8eHVgf+xpO6malIKitSO7bnFOEJ/S&#10;zpYpqtBtj9y9+gXHuy9RxnK9PjKNzyijcbXk3+ump9nsqPtOfgalUJJ0MDtj5CbbtpjKopQ0nAWf&#10;iR5yUSgto52m71HaiCEpJjAO4xwZiV1+8n54XwifxmexrCqFEYBNUkSfGYeBx48f+Pj+I9fTGe8D&#10;RQt0qNtuaJpWxnZKPCXiiC8En4hFyFfOain22VZs+4pNV9O2DbUzOK1QRJSKmKqgPzXsZU/KkVwk&#10;XqRXw+O6FqOUnBMwZqXoBYEoFSMHbFNTcsaPF4JfUBm0rqjqLU29xZhaKITnsxDdYqKskCmhVmZS&#10;lBGeNMxNAnVirTH1V8bpJBWaKa0RNi0b6jySc0HbWvrstWBOl2VgngZpkmQ10q6x4qrtaHc32LoT&#10;WmeS92lZCvMUuQ4jl+HKOM/4uHYNTAlDoa7FeS9/9kCYr6S4wErQNFaYHJfzI6fTe1CFzeGe29c/&#10;Y/fiNXXdYZ1sPlUl826UIiMmypCk1119UifiCsiyVtgcfmIan+SgVUm0MoaF09NbPr75HZfnJyqn&#10;ub2rufui43BbsTtW3N5vefXVPa+++ZKXX33J3ct7Drd7DjdbjndHbl/cc/PiBbvdjroSRSCEmWl4&#10;ZL5+IC5X1Epe1NZKKiEGCoWSA/Nwxk8ebaHuW+p2i1kLV5r+QNvt0doIlyF4lunCPJ7w01XeP1WB&#10;EUSwdS2maiU+iBGfQBb8q606ORiu2NhCXntOakKITJ9YJDmt6QfFr/94M3/34SNFK6yTCMKm69ht&#10;evabjm1TYVVkOD3y4+//jt/95X/F7//qv2B6+p5to9huampbaCzUjaauNXVlaBuzxmwa6tpiK6l9&#10;c5XC2AJ4rC00bYfRhmU8cXl8wzw+4irFi/sDX/7kS168eknf1Tid0HhyXPCjUMKmOVKU5PCqtqLZ&#10;bHBNB0ZAL0WGXaiS0UpSaTl7Ug6gC9pCUYkljMzLhZS8ZNTLio8FQQomibbJ7BwBw1QSRylK40Na&#10;c9AL8zQzDlem8SpzEC+GoLDMpCDyX1rjbNIPLbM4mVGvRM0o/PmcFVBj7EZm3aqlZOlVDkuWG202&#10;5FiTgiUEWFYC2jDOXK8jwzCRi8VVvfDbXU3T7+g2N/gUePv2I08nvxrqZQGyVlFVhq7RbLuKxoEq&#10;M6r4tfceMfoURVoEpOBqg6sMEMhpwhho+5r9seXmruHFfcv9F1vuv7jl7uUNh5sd/aHF2Uj261x0&#10;yWQvznHvCzFEcQqXQDFJ5lKVvI+mchzvbjje3JBT4Pn5gRAD3WazUvAySgsJUHwQUmxjjOF4d8fh&#10;7l5QjsbSbbbUVUWOHmctVVWxzFfOT++Zrk8oClXd07Y9beNoKqGOaaXE5BT8agSaWMaFySemmNf2&#10;ucIcEksqxBWpaQt0jebmtuP2xZbdvqOqDc45SVc4iYQKFwGMTmLMK2Jya/sj9/c/5bB/QcqRy/k9&#10;y3iV3Klrabstm/0N+xcv6bYHjKvQ62FAa4WrHVVT0W16tocDVbPODC+ReZANyBpD3TS4ZqWh+ZlI&#10;xtYtVbtF2WqNs8rNXfq9K1zTYesdKVrm0ctGHMUbMs8L4xS4Dol5ThRdaHvH5rCh320lC26tGB7D&#10;IpCjxTNNCzFJ0mO7qbi/23Hc9WxaQRdXBmz2EGZKntEmrmuMyN5hkU0rxkAOUbgKa41vLplUZLML&#10;ITCPV8bziWUYCNP8ecOJPogxNxYZLywy61zmBT9PxJDIq4GL1cxFLpSUCd4zjwPLeCb6SYxS1qBV&#10;kZIXP6wbJrIWgDzjXmKbzbpR+GVimUVG19pgdAPZISb4snqQEJaGbaS0aV7kkB8z01QYZxiXwjgl&#10;lhAEGZsSYRbusHMFo5DDX0kkLw14BS0o4Xlmul45n54pWnN8/Q33X/2K490XuLolpEjMUUqbSsZH&#10;TwhrB7uSy1FaEbNSUlUJJW9Fnwq1UrxXn8yF56d3PD+8oeTIbr/h5n7Hzcs9+2NP1zs2m4ab21tu&#10;X7zk5v4Fx9sbdrutVJjWcnBtu5a6NuuhWFGIlLSQ4iwGP0SFMSvuO4VIWMQHkbOHskhnhwVXO+r+&#10;QLs50vZHuu6Iq4QWJ/C0geUzPGsW87WuMaZeD2XCAhDyg4FiPpcOKSMpnBCDMALW6mCltIyz/CTr&#10;bVUL8pnC3/tH/+EfNvO37z+u1ZrgrGHbNmzbmkor4jTy+PZ7fvi7v+K7v/6nvP3Nf0Uc3nHcNNzd&#10;3rDpKpwr1LWirR1N42QTbyu6tqZ2BqPEXapVFoB9mQnTmTBfUSVitDx4xih2xwNf/uSnvP7mK/qN&#10;zJBqpzB49DpHyllIX94XpjEzXCLLIvEmWwlZSa+3cK3EiKLIlJIIcWbxF2Kc12yn0M9Slu7iT53U&#10;ZT0M5CzxulySmPjk00YI8jCEkJiXmdP5I0+P77ieB+ZJzAyiDLDeNiUWpU2F1hXGVCt6U0hTfvbE&#10;JVOKQ5kGpStpUosrPjcrcjZiiohIXt9HmWf6QoqWnIVjPo0jl+dHnj6+5+njB6Z5ETZ4khuDrTqs&#10;65j8wo8ffuT9x4Eg5wokiq9wGhqnOGw7DvsNu13PZrdfD1+IaScldCm41kmUadNja3Ghd7s9+9tb&#10;drdHdsctu33PZtvTdZa6LnRdzWa7wZlEDgOqBKxSqCxtWrEUUsmkEsXtrjLaJIrNzCnhfaKqHEop&#10;Pn584MOHB4ypuLt7KbEyK4cN7xOLF8epMcI0KErjXMU0Tbz/8F46AS5PnJ8/EvzM9fTIj9/+hod3&#10;b8jRy82v6mianrt7qWWtqorxciIsEzknpmFingJLKiwJQlFEDL4YliK942nFvllkM9/fNBxuOrpN&#10;hXNCNtMr5EgVyCkKZSwHcpwJ85kcZ+p2y2Z/i7WGkIKY3upOuqxttWb2HaaqcE1L3VRYKwkJa4Tc&#10;ZYyiaRt2dzc0XUMMM/Ow4Kci6ozVEhX0M+M0MVw9IWS0c9KglqUmN/hCKp/6uXtcs0PbnhgV0xCY&#10;5uUzAMj7IBWmGkyl6Pc1h7sdu8OBpu1WHK4S9/gsMvQ0zMyjoHb73vDixZb7F0c2vXTOOxXRcaL4&#10;kRwmivboSupQS4r4cWEeorTa+UL0hRw1pRhiVkJpzAUfI9P5wvXhgel6ZZ5kfLKMM8swsQzi6J9H&#10;j58DMcjvQxEKYUxIZjhIQ1eYR/w0sIwD03Bhvjzi5xMpBawTjnwpkRAGcva4usZVPRRDmBbCPK2G&#10;XbmhLeOV6XpiGq8CuEqJHLKkFjwCYBqv+HFgWWY5vM6yDoWYmJcokd8kFbipSBw4JjkEoAQNXFUS&#10;lzNaOjnKymTIOTNPA8PlmWm5Yuqam9c/4eU3v+LmxVdUbQ+rGVabVV0pWX4eMluSHnUjI5uSksCW&#10;1jVYIRewFEURNcausbf3LONIVbUCelmjZdLgKL6spmvZHm7YHg9s+q0owXUFOZDjRCGgVaKUQMqe&#10;/Eevkj3kiK1quv6GutmhiiaFT+jWgtYF6zTGgbKiItTtjq6/oWkPOFeTEdV1nq8s03mt+g4CRfLS&#10;eyKO/GqNcwrIKqUi/P2UYT0QK8TwtUbR136GuD4Tst4obVZYkuLP/o0/upn/+OG9OInXcJUhEeeR&#10;09NH3v3we374V/+M97/7Z4wPv4d4Zd83HA5busZSOUVdW+rGUdXyErmwpmkaqrrGWYMxGeuEMU2e&#10;CNPIcAqEaaTrHYfbO453L7m5fcn+cENVW0qSnKjVCRVnNBGnLUpV+Fi4nEc+vJ14fBBcbN1UHO5e&#10;sjncQpEiFav+kOGGQIwTy3IlpFGkYmSG+fmVZTGjKHJab+JKUzDrxi4zq3mZmKeRZVlkBv78gcvT&#10;I3HJaFWhzKfKTvEdiQtS4P8iV1UoJbOgZbyyDAMpJIy2n0saUBJ5yDkzj1em8QQlo7W4vssqBaWU&#10;UNbh6g7jamLKjNeRy7NnvHjGy4Xr+Vnk/WXhfJ14er7w/sN7vvvuHR/eT9K1rdavtQhW1JmCyYHa&#10;wG7X0nUNOSxcTx84P34gp8j2eGB7+4LN8ZZuv6NqG+qup9/d0PVbqqamrmuqymIr5NaEx1pRaogj&#10;JY7UlaXvOipXUZLIkp/oS6XIDSoXkVvFA1Hhl8TlfOZyvhKWImmJlGlqoeOJ39mgkRKdqmpJWTH7&#10;QC6FaZw4PUm5T5hG5unKw8e3fPebv+OHv3vLPAba1tH3G5yrsNqw6Xb0mxtS9Jwf3zHPIylkpsEz&#10;hcySpSnNZ00oAsuRTHwmJfkYOgObznG83XB7t2e7a7FO5uR8hmeIBJuTp6SFuJyZhzMpBoGJWIsP&#10;Cz5IR7hx1QqRaCVLvRYk2cphKyeS3JqTLTmJEYdA1clMklU1UErk5VwU47RwuQ7Cu58lQprJhBiY&#10;50CYM/McmRZPjIqMI2WN95l5DszzzHW4cr3OTOthW1fQ9Jrdbcfx/sDh9oZu00vO1wgEJsY1Hz0v&#10;jBfPMhXqVvPy5YFXr+/Z7ToqBxoPaUTFCZ0iVmdsJRlf65xEf4bAPBayV5C09MhHSykVqRjpkw/g&#10;fWY4XZgvF2JiPThrvE+M48hwuTJcB6ZhZBxm/BIEfZzAh8Tp9MDjh7dcz09Mw5m4TJCz5JSLUMMo&#10;aU1vyMWprDAf14jaodVqYptHgRRZKR2RqJqY18paGRvmGT/NKGq0qUX9myVrnpI0R6aVCyBpniLQ&#10;rgxoQXb7VFjEAkLlNH1X09TN2sUhO4lAgPKKlz2TYqTud9x/80tuX/+ctt+hjGEJC95PxJX3INEp&#10;pCPDz6QiMcmUpc46+IngBcZUShaKnTGQE3GZmccz4/BI02z48ps/Y3u4IywLlE80PUXVNPSbA/ub&#10;lxxuX7Lpd7RNy6bvcNaKjD4/48NIzp4QZ2KY13SBjGatlYhg3WwlTlxvIBfiIgYzpRzaiJL1qXBJ&#10;/r2jbrYYU5FKFmLgcGK6PuNXI6jggnva7T3t/h7XHNC6Rmkn+0kq+HnGzzNFacG0GpEeXSXEPmUM&#10;MYvBdJmvKx9elGNjDVXV8Kf/8L/7Rzfzdz/K7IiMypF5uPD4/i0/fvsb3v3dX3J99xuUP1M7LbKW&#10;zRgVxRHcWOqukUXDGuzaNiWowpq27ajrCusUrta4SoPyRD+zDGC04nC75XD3kt32SNtUkGeW6UTO&#10;C5VV6LIQlhPJX0hhZh7Effn8PPD85Fn8WoTljJxsciEuF0oUSUvykYmYA96PYmApkVQ8MUmk6JPk&#10;ViiSoUSTsszdlXJCtFthHLnITTlFWJbAPE3EJULWaKQLXRuz9jrPsgEbK1Q9Y1CfKE9KUz47YIOc&#10;SKsK1zRrXnUF+htNLhGS5FWFo75mgrWmano2hzv6wwHXNmSFqAYxk6NlvESeP1wZLmfOp2e+//1b&#10;fvub7/n2d2/5/vsLp4uc2Ff1UUwqFhqrIESsinSNJoeZ4fSeeTjh6or93R3bu1f0x1u2xxva7UY+&#10;B3VD026oa4HvuKrCVZUYWtbiBq0VfjmxjE+UlKmaDe1mi3UVrLAamZVnEnJTX2PhJA/zGFiGGT97&#10;rNJ0VYM1iuQT2WeyT5QMzjicrtBFE5coi5R1DNPMMs1UK6DHaE2OgdPDM6cP03oTdPSbVsxuWqFS&#10;IIwDYbjIgzsPhHlhmYNgZRMsQV5zUvhs8Jm1jyCL6gE0Fg77mvuXN7x4fcfusKFyGpQYp1QRCV9R&#10;UCWR84wfzsxnaWRSNhDDdSV2CTo3pbQyt6VqUxsD62dHIqOZkgMpLizzlXE8M40jcRYutmsbus2O&#10;qmrJCaarZ5oCSYtSk4s0Kipd8HPALxllhAkxTXIDiakQ5shwnrler4yz+AdSLrhG0R8sh9uOw92W&#10;3e2e/eHA5rClahxaJZQSjkD0YU1JeKZrJPrCduv44uuX3L18SWWANEMYIU5YIk0tsB9XWYxzVK5F&#10;Z80yePyY0MWilCMUBcWhS03OWsZZyUhaYlzwPmGqFtvsUKZh8YnLdWIYZ3zI+JjlAJCVHAbWg48y&#10;Bl05jJaCE1dLFWrTbdjsDmwONzRr2YtRGb3SBJtuQ7+9w1YdMcjGh9Iyc2466V2vOkATfZZNOixS&#10;vJI0ZEOaPfP1gh+upGWBsJCXBbIQ6FLK0sQVZPQTkiViCDkzTgLwalvDdrehbjr0ypaPYflc1DJe&#10;roQp0e0OvPj6l+xefI1tO2SaUEj5E7Z7IkQv0TwtF6mCJAuUEu+GKJ9J2izX6NiyDIznB85PD3x4&#10;+wPnp7ccji/45qd/QV01nB5/ZBpOq6dEqks3uzsOt6/Z7e/o+x1t07Hpe7abLc45Zr8wDBfCPKOV&#10;Xvn0rUQE6562aSUSa+vPmG2tLGGZmK5nSkwobTFG0/Qt7fZA3exwTU/V7qhqYasvXgBEw+WB8fJE&#10;mGfAok1D1e5pdvdU7QEwcluPa5fJLFn7XArWCpQtpYJfJhSaqmlRRhOWhWW6kpMc8KpGRnG2Eizs&#10;n/wxNOa7N7+XzaQk4jTy/PE977//DR9+9zeMDz9S28xm21A31doe6bEWXGNxTYWppIHIrCUMpqrR&#10;2mJtRdO2WGeltUsl+e/1J+BDonKa7X7Pdn9D2/Y4KyaqEE4YDbWrMSTS8sRyfc90fmQ8n5nnxBIc&#10;y1zWBR+Ga+Dx7SPXhx/R6YpWcrORgO3qRM+RXILQzXIUyacg4f8iZjmKzFxTivKgKodS9vNGp7XM&#10;sYuqSVEQt0o3GNOKRLrW9/l5ZJ7O5BzFFNJucHWLMgJB0Fp+XYpSHamNlkKBqgbKOo9dRGFwDuuk&#10;c3ieTsQ4C6XIWVxTU/UbXFOjtJJsc0iUbDFmQw4WPwbmKXI5ed58P/P73428fbtwuQqtb9UjpBDC&#10;SDtXZWDTWbZ9S2U0qngUmc1+z4uvfs7+/kuqTU+z6Wn7HlvJBqKUxjknPOhKELlts6Vtd9T1nqra&#10;AZppfGYenmUGaGusaygl48OE9x6lFNqJGpIEH7/iOqGt4bhv2G83OKNIYWIeZ6ZhZrkOhEU60YlB&#10;WspiQuWI0uKBGIYLKXhqp3Fa3N95mbA5ULvCdms57Hvaul6BrIo0T8xPb7k+f2BZZnIu+EUkTJ8N&#10;U1CMvjBHWIJiyYU5F0JcjZhrTrqxik1fsT/2HO/2bLe9sBFKRC7nSjSyFMXQVTzBj5BXmEujRSYM&#10;YVWNZME0tqFpelzVAlJ8EsNETLN0wytLKYllvjAPA/OYCMtCKfN6yKzJSbNMgXn2NJuau9frbHLT&#10;YB3SGbDm6JWxEmVbEikJtXFaooB85oUlZCqn2R0cd6+3vPrJa1598zU393dsdhu6TUtVOzHgFU+K&#10;MluNKYk0f1kYL+JVuX2x5euf/ZT94Uj0A8vwSAoDWhfadkPX7airRm7CuqBKJsyBMATilMTMZpzI&#10;ukXUGhHgpAlS3Ple8NTGgjKEKJhZmdkrMS1VPbbucd0e2+6wdY/6XHqxsvnX/nljHdoZmq5juz9I&#10;yoYIBJSKciusxHczXs+cH95wfX4vPPciJrQcEwXDPE6cnz9Iccs8UlLBmJqq3Yrbeh4p0WNWwp+1&#10;0HQN/e6AbVoBVE2BaSkC7YqFJRXCesBsa03bNjhTy4arEiRxyS/TRMmabnfLi69/xvH1N7i2l+dR&#10;G1zT0rSbdd0SJVEpvYKFms+Nh/KZjDhb0fd72m4HOXM5feDt73/Ld//qr3nz7fdcns70uyPf/OxX&#10;GG3423/xn/Hmd/+CfnNgu79HW0tVN7SdtLg5V2GMNFVWqwpVQNS8XKSG1zl2+xv6zZ6maqirGqOF&#10;kSKs/oFlujIPJ8bTA9P5SZ4NNLZuaDcbun5HU+9wTkZaFEMIC/N0ETVlJfBpXeHqLa7ZSPIjQfAe&#10;PwtaN37GI3tKLmhlBMJWxKgrlasNVd0AhXmSNFLTbtnsbmnajewdOWG0+q/fzH//+98Kn3caeX54&#10;z9tv/4Z3f/cvWZ7e0laKrmuxVqo3lS7Cm719TbM5CNxDCamnqjuJVNg1CrTi8EryEo8KE5CxtqZu&#10;t2gUfhzRRtNudrIhGE1KEymOKNbmMyI5XFmuz0xnyRVielJpmYNm9llwsgg0p3bgCOg0QhbIvvp0&#10;IzaVLEhxXjfxTxuZRisjIIgCPiwsfl4/mOI4lA3FYHSPcT0FR8kGRUMphhzlhi8GiyzFEtGL3FI1&#10;n8lSWpn1RLuyq/1CThG9PtzGWdETspTaa2swrqKojPdSVO+ahrrfrAQpzzRepcO4CGs5xYKixVY7&#10;jK6gFFKO+JDW2M56Cy+GohWBglKW1nXUdYPWGU3AkSEupHSlrhT74x27mxdo5ygq4VZXtHVuNRiu&#10;kpmrqJuertvR9zu2/YG22aNMQ0wi7RXcCg9SGCe42+AHrpdnlNXc3B85HnZoICwRCxy6lrvbLa9f&#10;HfjyixfcHHc0DpyWr1WXjC4JXRZyGPHjmTBc0NnTtXKonKYBS6Y1YFNCh4jygRIiTkPtFLU1tFUt&#10;p/e6hQIlzJS4rO9bxHuZQ/oEPhSmpTAFWBJMuTBnUXG0UWglZ0oL1BpMCTi1sNlaNrsWwWSL4lKy&#10;IufMMj1L97RSNI2lP2zodgeadkvd7nDNhkJhvJ4Zh2fJBZcCa+d28BPj+YF5eMZoTd22WOukxpWF&#10;tlP0e1FJpsuZ88Mj19OV+SrRrtsv7vn6T37GzcuX7A5HKletRUmBGDJhCiQvt+mUMtOSWOIqd1to&#10;Ws3NfcXt6x23r+64f/2au/tX7I5H8UvUllK8AFKWSVSz4PEhcj4NPHwYGa4F6wwvv7zny5/8lKqu&#10;GU4P66Y303dbjrev6foDKC3NeLbI4ny6MF8iwYsPwyrYtVsZm1R2jaZGQhbqYFwBQ+PouVyuXIcr&#10;i48kFKpqqNotpu3RVYsyFSHDNHnO5xNPDx84Pz8IYtlk6rZjsz+y2d9gnSPMV8IykItQ+pTWKCCl&#10;xDJdGR4/cn78wDRcRJGKAmUZLk9cHj9wOT3ipwEhjUlpkzEVtW0gZpbrSJwiGmhaRb9puHn5mpff&#10;/JzN8Y6Y8udmyiUWxiySe60UbSW4bKMQGqDOuErWoOl6IcbM/uU9X/3pX3D3xc9oO+k90K5CGStN&#10;eutYMRX5LOSSQWkqK0pcoUg723TCast2c8Aozcd3v+d3f/3PePv7d0xDZrff8otf/4Kf//LvoZXh&#10;ze/+JR/f/B1123Pz4iuafkvddvSbPXXbCmPeyOUBVRjGK0+XZ5bgaduObrNBG7s2nS2UFFBrM1pO&#10;Ce+lynYaTjy9/5bHH3/D+PyEvwamk6ekQr8/0G132KqWJk3l8H7hen1kuD4zD1diSBjbUHd76s0L&#10;ms0N2gqPASypKJTR2KpZFdmMtnIYq+oNBUlKOVdzvHvNdr8mpVbzpHOOw80rmqplOD3y/OF7/Hih&#10;bjr+7B/9cc78279jHgeuz488vvuOhx/+jvnpDRWeppZWnJg8aeV1a2uxbYOuKzHE1PUqIa+82LJ2&#10;+pYirTh5IecFlNw+lbaApSDfoKt7bN2ijSLnBe+fWeZnwjTipzPz8J55eCBMM9EjpoKkCdExzYlx&#10;CoxzwieRi/a7iraGrm9o9rco6/B+xId5/TMrUE5kjyIykbB4HUpLdamYTMQVVliNZyFK7Sb2c342&#10;piK/V7Fyk1J5PaWv5KGyZlVdh7aVqANxbZdaTXfaGKlpraSXu+QiEldYpIIWvTrek8xLEJym1pa8&#10;0phQFlM1a4xGKHsKh9G1FBYsgoTMJUnRX4GYtMzR1lpbvTZAaV3EkEZCJ4nx7PeVZDfvXtBv91RN&#10;g3KKbLJwiNteyiiqVgpMqoaqqqXqr+4xpiYEuA4zl+vAOMzMsycmjan3tNtbmn63SsKBurEcbu+5&#10;efGSpqkofqJWihf39/zkZ1/x05+95v7VDftdR9dqutaw3Vh2G0XfKLpK0zWKTW/ZbRyNyyQ/kPxM&#10;bQqN0TidcSVic0KlhM4FpwutU3RdQ7/ZSUGCEQk++xlyWKMkhpQMfoXE+KQYYmHJEJW8CnJYRINB&#10;4YBKKWqlsapQNbA7tOwOG/q2wxknDugsRDU/Xchxpqlbus2eqpamNuekttfVPRTF5ekD54cPzMNp&#10;LWqQz6qfF1QpUh25lqNEv0h/d1Ozu3vB7asv2R5usK4ixcR4mbicA8OcJApYC5GsJGGoaiPSvzWF&#10;flNRNfKsK+RG2DpF12j6neHmvuFwJ7f6pnN0XU3dWJTOYkZaZ6d+mfDLKNjSmJgnz/l5YhgTKYHW&#10;in7bs9kfyDlxPj3g5wltLK5ppMIYcf/XXU27kWghKTJfPMskya3ttuH+5Q13r+/Y3GxQJjMOF8Zp&#10;hb4AUyz49f7sU2EOmTkmJh8Yl4Vxnhnnhes4cb4MnC4XTpcrMXpsJSzwbnfE1S05R8bxxHB+YJ6u&#10;5CwwF1t3a41lBUpJb/dKEQSNq3rqeoOrOrR2pLyWfmjpVVfKUFCUlFjOJy4fnxmeA0TYbjV3rw/c&#10;ffk1x/svaPodMSeenx54eP/EZczM6/enFZLeaBoxeTbuc4NY9KN0icdE0zUcXrxk/+IlbbfBukpG&#10;L0hUUq+RuFyKmDZzRGkZFVhjWfzEOF4pOdG2PV23YR6vfPftP+d3f/3POb0/s913/PzPf8Iv/t7f&#10;5/WXf8ph/4K6bmS8qDJNv2V3uGd3vKPf7taSqkq8Q3LnJ2bP7Cd8nGEtRokp4uMs49SSMKpII6Y2&#10;AuSZLgzDI9Plgfn8zHL1JL+SSr0olVXf0e721O1GbuQofJgZxxPjVSLGea1wLkWtBy15n+S2LXTV&#10;upHWNMGfF6yp2B7u5MBnBClrtZPvS0H0C8syyTObxAT58c23/PjtX3J5+pF2TSX92T/6IwLc3/zV&#10;P+f8/MjHdz/w4bvfcHn/LdqfaWpDZTUxebCGerOl2m5xnQzmlzhSNNT9HmsbMX0hDF2tBK1o1jYs&#10;gYFUKCeUOYqF4gAxqiTvSWkmppEQzgQ/EJYFP55Zrs8kv4jsutaz+qCZZ8U0CdZzWRLWwP3rIy+/&#10;uKdvHf1uT3d4SYyR08M7htMTKSeUbVC6Jq2AFIXc2qXpzci86JPhpMjNMSVpX8vJyExxEPCDLDbN&#10;Gt3wZILoVuu0HhBS3DovL0Vu5ClLiUBZ0Y/GSUmJWeskBc4gcpXWThSElR0vCoPwsKXEIqGyQyPd&#10;2vK1ZlENiibHSIwTqcxkAmmlMaeEbES5UABjhKyVUyT5gKbQt4rbm4ovvnzBqy+/4Xj3km4nlZLa&#10;ajJhzZWuRTJGGveMdoSYxMGcCpfryPv3b/nhu9/x9rvv+fj2LR/fveXD+3eczidCDBhbUW/2tJsD&#10;2lrqpmO3v8EqxTSc0GS+/PJLfv6nP+OLr15wPG7oWvFwNC7StoptX3Fz6DjetBz2FXd3G16+vuPu&#10;bsOuN2y6mv1hw2Hfs+9rtl3FprVsWkXXa7bbmu22pe83dP2GyhlUiWQvc8icgtT+Fi2Y1liYAyxR&#10;MecsHQNZkYoEmZWW3H690g9r7bBKSITVKudvdj3dZou1dh2tBKL3LOOFkiNNKwhQY6zQ8tRalbn2&#10;g1dNT1W3lKKJa49w3ezYHV6y2d+hlWK+PjOcHvDzgLKKpt+yOdxICUTfS31lzEzjzDgGUU7ywjKc&#10;mE/PpDDinKJZQR5t09BvGpyFHANGF7Y7y+3dlt2hZ7O3HG5bjrc37I837A4HtrsNTdegjRJc6DLJ&#10;97mMzLOYyoLPDIPn8dEzjfL8KA2uqam7jmkaeXp4xzJOopZFOVR7L53WWMSEW3dSyqMiTQ13L7e8&#10;+skX3L1+zWa/RTuYlgvP52fGOQquuRTmT6VPGZYIcyhMi4wPrsPCdZwZp5lhHDhdB07nieskCg1a&#10;UXctXb/HuZZUMvMKcxnOAlcRjvcq60+TRNbmibh4cpKNpqpkIzdGLhZhkZy3VqK4pJIF4BKkilRR&#10;0KrQdnC8b3jx5RfcvPqazfEO7SrGaeDj+/e8f3/m2RfEAgZaa+rKCZ67a3BWizoUF5ZxISyJurPc&#10;vLrn7vVP2d/c03cbYY1X67qu9Lo5Spwsr/4jrS31KrvP08AyX1FAVbWoknl++J6H97+l5MKLly/5&#10;5k9+yTc/+/scDvcYpGRGgDsGVzc07Y5+d2S3PwhPfUU/lyIjGh9lE/dhIiQva68qpBLIOaLX59AY&#10;UWChEMPEtDL358uJeRiIS0ZlpNRYWyng6g90+wO2klrrEBPLsr530yjJJfTaFiobuVxqGkGxGkvd&#10;buj7HdbVpOTJIQqadYX5UBKuaqSQq3LkGFimgel64vz4lg/f/Zbv/uo3/PA33zEPI7ubLf32BSkE&#10;/sG/+z/8w2b+//vP/998fPcDH998y/n97yFc2LSOvqlRyEzBthu2d6/ZHu5od7e4dotxDls10uts&#10;HFpJR7c1Nc4K8axueppmS9X0QlLSTgooElLKMnrG81mMA3GgqIQiCt2rFFIIlLBgtMI1tXzAo2Hx&#10;62Y+rzPLJVNZzd3rPXevX7Dd7djsb2j6HfNw5cMPH3n6sEiRiZbbdU4iLX/K9JYsjO6UpMFIyEnC&#10;j5b2NzFgBR8ZzheupwvScFoLdz1Kkb2SJQiFEM1sJU1i1jU4K+AArddTWyki8a+nRZCZqTYW7RzK&#10;WJT5ZCSR47Raf624QyOqOKrqgKs2qHXep7XFugq75nZjGChllnylKqSkiNmQk8RPZNYmiFsfAyFl&#10;Kqd4/brnJz97xeuvvuDmxT3b7YaqElOIwKdZgTifqHdi9Mq5CKXq+sxluPL+/ff89jd/yW//6i95&#10;85vvOZ0Gplh4Ol15/+6J6/ksZRJVI5nu/shuJ8aWkjzn9+/wpwv7bc8XX91xc7ulqaDkkbicKGHA&#10;4HG20LUVda1xJtF3Ffv9jsPhwG6/5Xh74O7uBbe3R25uttzebLk5bjgcO25uNtzcHdjudjS1xeoE&#10;BHEdrxzkGDIxG2LRhKjwUeG9bOpLzoQi0R9JjYrB0xlNYx2ta6hNgzMOQxJj4Uax2VY0bSOyb1hI&#10;XjbzMI+oAs3a7CST8SJ4yBSIaQFl2e2+YLN/jTKtYFXHC9Y27I6v2W2PlJwZzk8M5w8sfoCShYdf&#10;19imlh75NZs/TQPLNGOUzFFrW9CkVUU4cvviNXcvX3Lz4pZ+21HXjsoVmrpIf/j9HZt9i7WepobD&#10;8Yb97S3b3Za2aTFaEdIs0R3vJc4zLUyjZ5kifsqcT4HTc8SvNddZKZR1KOcYx4Hz8xOLD6SYGceF&#10;02ngcpH+8ZQWjDUyiuh2VG1Nv++5/eorXnzxDd12SwgLTx8/8PjhHddhYomwSA/N5yN4WeNbeX2l&#10;9X1NqchnIORVIYRQZLQiFoa1trcoaSjzmeCzdHJHiSdKrK18fl5KTDJrVVJEY8za1hgka5yClzyf&#10;kmdbFda1BrQ1aJOxKlM30O8but2BqukwVpzWp6dHfnzzlrePI6cIHgFEWWeonKWunbBATIEiMci4&#10;SLXx/m7Hiy++4nD3in5zWHvdaykgcjUCuFHktHqMVs+DcDQSIQpPI4uxA5WLZNvDRNP0fPmTX/H1&#10;T/+MzfaOkrPMn5eJAlhjZa6NAq1wrqLveqpK2iohk0sgJS/FNHGR9Tv6NakkCRilNZWrsdYBSF57&#10;ujKNZ+b5siYBJIaYlkJJClMczm6puoOMV2pLDP4zQ8SvyYGSNdrUQgO1LcbWuKqlanps1cohB2QG&#10;XnWUUpivZ5brmfxpVj+eUUqe86qqCcvM+fEtz+++5fTxjXh0Lmdy1Lhqw+6wY3s4ok1FCJ5/+O//&#10;T/6wmf8//x//d959/zvOH95QlhOb3rHbb6mdRulMs79hd/cV/f6GuutEltns2B/v6frduiFa4dRq&#10;R2WlyKKqG+puIxWqdYOxjpgyfvGrU3Xk/PDM+eHMPEwonahai2slJ1uKEZ722jVubUOOSNZzAR8N&#10;wxS4XgPeg9aFrlNs9y2Hmxv67QFQXM8nHt4+8fyY8HMW9GmQliKltWyWJRGCzO2kB13KVXIuEvVY&#10;q11zFBzleB0YzleWJYMSyVtibVlmpNphXUfd7qhb6UGvqk4cru2Out4IxEWZtbVMih8KGaXXh9TK&#10;Rp4RUL+UPKxf71o8AGBtS93sV068lGtoo9aIiWwQ0Y+UvFAIa+2sI8aKVCzGgnZCzEokYs4YCzc3&#10;jp/97CVfff0l+8OetqvQOgt4p3h5OLUjZ7X22y9iIvKJmCIxCTBiGk+cHt7y4c13PL49MQ2JqC3R&#10;tUxZrTWXKyBkuOLnWXwVdYsuEOYrw+MH5qeB2noOdw3bfUPJE9P1gen8jjg/Q1pwCpyzWJVRBCor&#10;VYdt29O2LZvNht12z2bT0vc1216oh/2mZbvZ0G821LVFEUhxJgfpiM9ZFiW5AWrZzLNmiUoc7Al8&#10;ypIKkLdFSGMrM7oyjsa2tFVLUzVYXbB6oWkLXW+wTkFJ5LiQQpTNfBlRKtN2HU3TIilL8XiIwoPE&#10;J3NB60oebu8Zzo8s0wSI1yKXwjJehCaW4jqzLRhn5ZDtapSSesvnxyeG0wQo9oea401N31dsd3v2&#10;h1v2xzv2N0c2+x2b7ZbNbiNwjqrQbYTk5iol/orDLbcvvmR/uJWN/HOG/CpZbB9YFs80eMYhMo9C&#10;/RuukctFDs9Fyc+zaKGzLbNniZG03pDGOXAZI8MYWCapIbVVRd3tMK4VL5cx1O2Wut2SUuLh/Y98&#10;/7tvef/+zCzqNFEAXFgrzHqJ8a1GXSW7/Kf/7Q//rrBGYdeRingnEtM8M5wHrpeBcZjwsydFiEvB&#10;z4kcFIoK53qc69cDn6Fe/Rni61m9L2swX+Ko64UJJ/3tlaWQyCVIMdW2o99uxQWtDSFGzudn3rz5&#10;ju9/fODjUBgTBKUo66zbWU1tzQqxkWdGEzEq028rji/u2N+9WpMmTtYVa+UAqKXEyvvA7Ge8F5Ty&#10;53RQSqiiqOuWrt1R2Vpc7HHBGMfu+JL7+6/YbI5ywHp4w9PHNyzzIN31tlqBKWJAraqGpu1RRpgZ&#10;kuSQtVkOEdIyl0sUA3MWA5wzFU3zKUEzcb08cjm/Y7ys7XJFCQtknoljIs58xq5a2wOKxQ9czx+4&#10;PrxjPD/JOAuDtg2u3uCaLca2aG3Xzg65sKWY8Cv8BcSpPp4fGE4f8MsFXQp2LfDRxpBTZLw8cP74&#10;HdenHwnTiLUVu+MdL7/+mvuvX7O5OUBRn5WBf+t/8D/7w2b+f/2P/wlP737AD4847WWB27RYJxSe&#10;7d1X7O++FOfl+nfdNPSbrSAYjcFq4Z4bvb6UwRi5HUoG1pBLZllGxvH6/6fqz35uy9J0P+g3utmv&#10;7mt3ExHZVHN8rCPb2AJzZLCRwLIRV4AESFwhgcS/40u4QELIln3BBRYW2MgyCFvYMo0BS+dwmqrM&#10;jMiI3X3NWmv2o+PinXtnuaQtVVXujPiaueYY7/M+z+9h3uD+15cz02UiBSgbS3NoKBo5+MkOQ0lZ&#10;tJRFIzVy08xwmVgWzeozl+vKMIgls+s0+70TSMnphLGaaRrpz2eu5wvzJIzouY8M15HVj+Q0Q1qk&#10;qchPhDAS4iTkn42vHn2UWEjMpLjlTxcBhayzR+kC52qMtVgjU7YtGqpmT9MdaVph/TpXU5YNu+5I&#10;1+4pNilN3O0GpSKZrzADT8oyFaa4SEzNaJTJaCW7eFTCFkZc4BFSmPDhSgiDVKeGmbBMJC+ehZyl&#10;qS2mgpQqYihJSpNdlF2oyWQtbV23N45f/XDH9z+85+b2SFVLkiGliRAHUpb4CdlJMcciP6cUxLEa&#10;o5RNqBzx68A89azLAghmdfKKT5eRMQQx92XNNK4Ml57x5cJwfmHuzxAWCqsx2gM9ZeHpDiVVU5PC&#10;xHT9JIf5OmCMxpUVTXugbg5UVScTWlnhrMUaizUGaxJGeYzyaCWOca0iRku1XwoTyY+kMJLSTN5u&#10;++viWRdE1chIptxHlhhZktqAHMImyFkgMM5IQ5pB43RJXbV0TbNx8xcKF6gajbXidldZCGx+npn7&#10;V5KfadoD3e60AWWkPUkmdE3wgaF/wa8r2pQoZUlBEdbAsszbpWCRBjztZN2jNcpIHrtsdlhXEvzK&#10;y/MnPv70kes5UlaGrrVUTlNVFVXdYJ0hZ+lyTmHFOUtZVbJjXQQA5ZxGE6jrlpvH7zgcbqX9zxq5&#10;rGy7+3VeWFcvRSxjZO4D8xCZ5s1ItyQxnCqRvDMWsmSjgxIIz7LK5SpFRcIQkiZlgQPlrJiGmcuL&#10;pF9STMSQuLy+8OnDL3z+8MK5z6wJid0h+X4jG2A5yDeFy2hJd+gs3gedFVqJZOuMfOaVgahlUp/G&#10;zDBE+mtg7ANTH1mGyHSNTNfAOq2kIHn+GBNz/8IyPJGiDBnzdKU/n7k89fg5YEpR7GT1JrcL823S&#10;DCinaQ4HDjd3tIcbjBWPRD+88PMffs9f/dUXPn5JDB4WBVlrMIUcckI7RquM1gljMkYn2l3F7ZtH&#10;bh/fsT/cUJSlfM9amPNKSXTXe8+yzHIQBk8mUTpJVZjtZ1eWJYUrICf8MhPiQlGU7HYHmqpFq8zq&#10;F8bxlf78gWV83ZTFUtIHCoqyouv2FK6QC8SyEpZVOtCjXLSjD4QoKkcMG6siRgoriRoFzFPP0D8z&#10;9s+EZUZhsK7GmRqjSsl+TytpBb09cyGsrPMzY//ENPSkkDCuoqg6bNEJhKuoUBvcJWfppQ/xK0Bo&#10;3apbgwxWy0hcRojCFVHI7dyVDWVRCcQsrJR1x+nx1+xPbwShHIRKN/dX+pcn+tcXpn7gv/E/+J//&#10;6TD/t/6X/xpxOmPiRKEjTV1SVwV2k1KzttLFuDGulVYbBN9ROPnzX5SNZTTJX/ultXCDffCM40B/&#10;OTNdB5ZhYRlnwhpwVtMcWrrDQXLrtsCZlqrcU9V7XNGQU2aeRsZ+ZpoCfR+5njMpweFguX975P7t&#10;W443t5RlKfSq85nh2jNPX7GGmcsA5wvMS5IDLy3St4xUf6YYNmCM3oxiWfb6UZOyJeuCGDLLNOO9&#10;x1hHUUm/sCksxhpcUVK2HXW92xCdDlA459jvD+y7HWVZiK18ezFonUlxxC8969qTNvdl2hQEax1a&#10;bWNAzmiTsdYJaGD7unOS7t2M1CrmKKz5lGTiDlGmcp8L+X7SimLBaPEcWKfoOsPbdyd++P49j493&#10;dG1NUQh+MidP3mI1WhXb4f039vtKy78vLpJpXmUvtYzz1ian8XNkGBeWBLZocKYkBwiTJy+JtCbC&#10;PKOzZ3c4cPv4lsPNkbrOFEWgaltcVZGiF/7xcIUMzjWU1Z6mPlG3h00RqcRH4CW7nsK4HdY90Y+E&#10;dSKsAymMxHXET1f8Bu3ISShVMUjMaZ4VPlhCdoRsCGnbswbwG7CGLd4ofQBymButUFiMEu5709aY&#10;QqHUQmEiZaUorKVwGzQiZfzUM50v+NnT7nbsDrdopYgbmVDa7QRgNI2XrQtZQTZoI5WSOUXm4cIy&#10;nFFGUbYdRV1vFLcCV5XYrX9+HC58+fkXPv14JkfDzeOBurKQRqqmoqxqYlyZ+hfGy2fm4VnyznGV&#10;OM/liRDks2CM2YAWBUZvjnE/4cP8zY+yLJ51jfgls0xJDvQR1lnaAf3X1IVWBCTjjtb4lJj9wrQs&#10;jHNgjUpKVIzFJ4VfwjfV7+nLF758eOJ6GUhZsSyRL58+8fr8yrxIHe2atpXIxjaPSaYyMTLJ82w2&#10;6mPK4i2Rd4W0uCktvdMpK5LaVmRZJkkttomN5ifkxhAg+YQPK+O8MAw9y3QVbr62JO3wMbMsgXkW&#10;pnwEVh+kKtMHQhK8alKWqBWmKGmaPVW9QynHPE6cn5/49OETf/jDhZ8/Z/okCkREkZRBqQJnNM5I&#10;a5vWEWsSzgQKlzjd3vLu+z/jdPeGuutE9TMCKSmr7eAKQmwLfus4V+CMpSwbqlIOpXUZGceLtEc+&#10;f2AcX2mahrv7R/bdHqM1IUmrmPeyfoGMK2o5wKInbFWpZVmhjGZepXJ6Xif8tyy8PFvkTe6Pq7jX&#10;U8Y5qT42WhPCwrqOxLDKGtTW8t6o9xT1Qc6pWUpctJLLcYwrIc/EHLG2pOpuqPd3uHYvYJ9tIPv6&#10;nIeN0Cfq0yxqRJQD3lknhD1jcLYQBnwO1O1eUhn7EwotP9dV8MLzeGU4P/P08Rdenz6xzoMQ5VwB&#10;1vIv/vf+p386zP/3/6t/jSIvdJXjeDpxOB4pyuIbYGKNM9lkmXqaDmOUBNi3gnetFNMsMgtK+LqJ&#10;RFQKlCOkLToWMuM4cX565vr8xDQNzP1C9onj3Yk3P/ya/e0tddWw291xd/8bbm++o6wPrCHw8vqF&#10;l+cnlsUTtSOj8WOGRXH3eOTx/XucqfDjQJgn5qFnuLzQX870l5lxSsxRMXjF2cM1wGWBfoosAbJu&#10;UKZGmwZb7FGmJKLJpkLZHTEZpnHi8npmnjxZOWEwG0XdddS7BnQWfq5RNN0B4xzT3HM5PzGMZ3KK&#10;clMtN0zjMuP9JNV9VYVRWowtSbrWFZocBYVYlu2G+jSbL6FD4/CLZ5m3zmhXUdQNZVFLBC6ELS+v&#10;yZRCJNsQltlktPGUOnBqa24OLbenmvfvbvnND9/z5uGBXVNi1EYGI4lLVElON2fFsq5Mcy+FANuH&#10;LaVIVl+NgguX157Ly8A8A7ncyFsRFcApS/aROM2USlFZi9ZQ1gXH2xP7056qkp1evdvT7A6YwhG/&#10;7i+DtKrlCEoVaFsJJSuK3i04XUg+ihHQj8zLmWUdBZWa5SadguyowzKTfSIG8F6xLjDPmWUxLKlg&#10;iiVLtKwrrB5iUpL31Q4VEiYkKmOprMVpjd10YqUdtqoxZbl1zWtpZiMI7csU1NWJsj6ismZ6eaH/&#10;fCVO0B4a9jcnjHWkHFn8xBqkTEeMdjUhKqbrlXUYIUWUyujkSWkkqRnjNLaQGGHVSnd3UbQo5ViG&#10;hadffubz7z6xXIT9UBgj6oGTl41IBp6cF1xVUnd7/DLw6acf+fLx8watqUE3uKKl3e2paocyYrdM&#10;KeD9su0cZ3yAeYr0rxPX3rNMGr84+Tn7RCCQtv2zKxymtGClgSvkAFZhSwtW48nMKbKSQMvhvCye&#10;eY2sOcszHxTXfuH1PDFOUdYh2/OB5EUI2rAoQ9AG5Sy2dGirCTnIekJlkdiNQhUO7YSvgXHE5EjR&#10;oZLGWUtXFrSleDfKUtgaa4KoFRSa1cDzuPJ8XhhXGLzmMsIwZabAZqyMzCEJtyAqlpgZlpnLPHCZ&#10;J8ZxJUaNNQ1Ew3wZefnwhY8/fuHnHy98/Ljy0sOctkMct6V4hDBolBLCYlzQeIxeaVvN4+MD73/4&#10;M+4e3gm+2chlRhtDUVVUVY01jnWd6K+vrMsoSoaGlLyomn7bB69Xzk8/8vThH+H9QLc/cXNzT9d0&#10;5JSY5onkI1bLILUsUriUM4QoxSxZgbUl6EQ/vzAuZ+K26vNxYfWisirFdnGXA1T6CBRGZRkWq1Ka&#10;9TYGijF/yqSjFLascFVDjp516qX4xJWEsDKOEwlNc7xlf/eWujuht25xlLjml2VgXQZiSIAhKyMx&#10;Ua1QOlMVJVXZYJQirjKhK21o9w/sb9/hqpbx+sLnP/5jPv/0B14+f+Z6fWL2E1FpgtasMYAt6B7e&#10;0t29RRc1f/df+R/+6TD/D/6N/wW7ruJwc+J0d0+z24GWrObqJ3RlqXZ79sdb9vsTAPM8kGGTBTJ9&#10;f2aarhK32nZKWUv0a1oW5g2ykZNmnRaRUS8Xln4lRzjc7rl5vKesS3mZFw1NvcfYksWvnM/PPH3+&#10;I9fXF1K21N0tzX5P9p44etp9w+50IPnMOl6Jy5V1ujJdz/Tngf6cZD+mDcE6FqOZlGZcMn0P/ZgY&#10;Z3FwuqKkqvaga9Y1SXnGtDIOM5fzheu5JyWHLTsxsaRE1XVU3bbXVFC3HfvjLda67YYmPccpCx99&#10;WRcu1zPX6yvrMkj+3miUjCMUhbRnae0ggVbyAGoMJJFajbaSR108MWlQ4vDUSqNykhKHWWAqq5cV&#10;gQ8wBc8SZxILRnkqBV1Tst833N0eePv2Dff3DzRtKYKMBlTajFdCG1vXlXmeGMcLqx9xVUPbHrds&#10;5EL0kRgV47Dw8vmFpw9PTP1K2ow8OSjS4kkhYHKiNIrSFdhCY6y0N9V1ibOJHEYSK1pHUpwkl+wj&#10;wUfi4vHLshVzCI43Rel6TlE6zfNX3Tsj0tc6kJJHZ9BfY38hSKlEyOSoJba3wjzBuihCMCzJMEXL&#10;8i3SJ1K3NeLqlbErfls3acQ2nKIiaUW2iqzEtJOSJ0bPNI7M/YxVhqZqaeoOYzTrdCYuV4oyszt1&#10;tMeDqAzakMjyEtFWjJzJELx0W/tVTI5fyXExDsTN+Ki1HOhl01E3e4qiJfnI+ctHPv7hJ65fJrk0&#10;NQ4/r6xhEQ/FumJ0oGxKqq7lcPuG/emBsE58+fkD56d5M+cZYnQU7Y7daUfdWowVM2dGyfNyfuX6&#10;+kp/7rm89Jyfr0yXFb9oUlD4kJnDwpxXQoacM8ZKKZJ0p3tQ4unQVoYGHyMhiw/AWiMFHUpLC5op&#10;SNkyb/J9TGL89F6eY3Euy1cfjSFsACznDNYqlIqgApqEU1BUlrIusFYASeiEMeZbQY7VmUIrmsKw&#10;ax1dV9I2Bc2uYn+7Z3+7w9SOmcSUo/SJT4mXc+DLeeXlOnMdJy79wuUSeD5Hns6J6xgZl8B1XjkP&#10;gfPguVwnpvNCGFayD/hlxa8ZpRtsfcNKST+trEkRKUFvBxigs7S2kSNGBeoys99rHt/c8sOv/4zb&#10;+0esM7ApQZKgEUb71ya2eZ4Y+tetPEYU2RgWfJDDtHDSyHe9fGZdeg63b7i9e0fhtkFmXZjGQWAr&#10;GbxfmaZBYoopSE69rGm7I3XTEfFc+y9My5lMICbhdAS/klLAuRJnhSOitZbngEgM87d1pV9lctbK&#10;Ymy5ddf3LPNVLji2JnjPNLxKxaouWX1kuMiAtr/bPAS7vRiMtzVyRkqdYhaYjyt31O0RV1Zoq6ib&#10;jtKVrP0r8+WFHCOuqDncvOVw85YEXM6fefn0B67PH5nHkWwMpm3QZY2tG8p2hy4bXN3S7G+od7eU&#10;uyP/pX/hbxSt/Af/2/81p7s7upPEVLSRl17KccMUWop6R7e7papqYvSsq0BXqrLCOTHeeL9sPG3h&#10;3mpjN+f6Jj8iTG2lNOP1levzE34SY1fbFVQ72b+RVmL0nJ8/8vGXv+LzL/+Ijz/9Nc+/nFmngCsc&#10;+9M9TXPcsuiT9Bu3shqwVmFskkKXZWaZxZiUjQJnicoJhlEJTGL1mWXOjNfAep0wYcEZUFiWceHy&#10;/IXL8xeG157hvLDMCuv2WNMy9gvL6CnKhqppKeuS7nDk9u4tx8PNJoM7mu5IVQsURyvFOs9M4wW/&#10;TmIoMVoetHVB66/RhhKFJsWMX8fNrAF5O6C+usZzVlsskG3vNrHOA+s8sswz67IQQiZnQ8wITjAu&#10;hLSSF+G4FjbR7CqOt/cc7x+o21rwvmSMkdpTtr1dCJ6YIus6MV5fCSHinJDrYgis80xYxZgyXnue&#10;fvnA04cX5nFFIX3GYoaUv2uMpqpFlgvRU9Ul3a79hv7VJuCcNB7J/jqQk5gjY/hTzWzOSnY7iW+s&#10;8bw1V30tLUlhJSdhPMseSPK60XvSGmWdEpDqTZ/wq7iXfUjMITFtU1LczIdZKnxIAEaTFIQkWX5l&#10;DNoalDVkk0F5mW7DQpgH1vHC3M/4PhOXFecSzb6mbCtsETHVSrUztIdOqoOLisIVWy2qmINyyszD&#10;WTLmYSErWYOlHAlxwfuZGALbvkwk+hg3zoG4h7/88hO//P6VmBT37088fPc93e0RVytsqekOO463&#10;9+xu7un2t3S7owCeXIFzGmsD67zy8mli6GfKxrC/2VE3Fc4WaOXwMTEPFy6vn3n69IWPP73w9Kln&#10;7Gepvk2bJyUFolq3NMtXA9ombm+TtNby+w1eLmsaS2nljzVOiipQUs0aEssqkJ+UskjpWdCjIfxp&#10;Mk+bBG0Lx25fsWschU4QV1SImAzOKfa7kl1X4VRAhRmr09ba1bHfO5xeMUwULnDYG06nmrvHO377&#10;F3/JP/F3/g7vvn+PMbAsAzl6NPIcxq1ffNmQwLNHJvYVep+Zlsi8RuY1M82wzLAuoH2kdom6Fv9C&#10;1bZ0xyO744GM4nzuGX0iIOUnMqmqzXcjKGvn4LBX3Nw03N3dcnv7QNvu0N/29IlEIqXEGmYWP5OC&#10;GNzyVhWtN7a6cCrk56+t+caV3+3vOd28RWtNjOuGelXiLF8m5mlgnC5b3n6BDGXZ0O5PtO0eYyQy&#10;HBEEbAxfmycTKYnbwdpKakWVQhm5XgQ/4ZcLfrkyT2cul0/0ly/SAugj8zRxef3IPFwwtsa6lhwT&#10;6zwRQ0AZ6ZD364ItNLvbE93plqrZURQ1Vdlgi1Lyk0qhlP7maHeukgu0c5SuYL6+8PLHvyKuK6f7&#10;77l5/J6q27OuM89f/sj56RdSitSHG3a3D5TtjmzMFiM0mKLEFFsNbkoUdcfp7h1/+5/9r//pMP8/&#10;/9v/G7r9TkDyGkKYCGHCWEfZSm+rtgWFExJWCB5Q1HW3mRIEbACSOdRG2OPGFDjXUFfiJDZaJB7v&#10;V67Pn+hfnog+4YymO3Z0h93mxpZyjeHymevLzwwvz1y+DIyvkRzkQ1WWDnJmvFyI60q9q6mbkpxW&#10;lBJmvHUajMI4gykM2lkihsVDTJIj1AAhoTPYDCpAuHrCNEIOW0+wFQZyMAxnz3gNlPWBouiYLj1T&#10;P2LLLatZOZqupev2OOekgjF4aauywqwvCzGvGG1wrtwOeWkJCmH99mDkbf8To2e6vjL3r3KAbIe4&#10;QhztcZuWQ5jxa09YZok3RTGE5KzRpkLZgrwZV0IQ9CApU5WKm4c9D99/z83jG/bHE3XTUBQO6xzG&#10;SUSEreQhxoD3Yq4KPmxd1551WlimieAT2pTkrBjOZ54+fOL6uqAylFVJszvR7PYopZkn4aA7VxJj&#10;QCvF8f6O/c0N1ipinEhxoSgcddtS1S1aue0s3lygSmN1gdWbMcdL7Wza2plSkq8vBU8MEynMG9t6&#10;e1FtJsfoE9FLasHHxLok/OLlorpGxjUzBuHEf3WGZCVTHUpeXkmD3zwOrqlwVYF2Gm3A2oghokIi&#10;+4WwBvEKLLCOUBSZ0+OR/c0tZVNiSoOutDQH2oLCFVhjxTeB8LOX5crUf2GZe9npKpH1AkkuFSmj&#10;bUVVH6jqPaYoyQiUaF0Hhv4Ln//4xNPHiKsNj9/fcP/9r7l9/x03D/fc3N1z/+Z7bh7eb8hl6am2&#10;xkjT1P7I/nRLyomPf7zy8rTS7hSP37/heHMnNcFZs8wzl5cvPH38hc+/jLx+zKyjmP4wMlXnvDmz&#10;Cygrg7PiOSicxhmFlr+K+9quF8ApQ2UdlSsonNt+PsJzYGOGhxjkAvi1dGT7fYaviGAQH1BZsNs1&#10;7PclbamxaYFlRvuMU9A2ittTwaGrKDSUOnHsWh7fnLh7OLDrDFWx4sxIXQYOh5qbuxNv3r/nV3/2&#10;57x/9z1t05JyRBMpjd4uyxbtCiIgbQSarDXBQLaCNBaglsTfgtSyUzt4e1/x7t2J3X6PcxazmdlS&#10;jhLjO18ZvccTSESUyaAF1xqSrM12neLhvuH2Zk/btlRlJe52zRY900KqW2bWZSLFgNXik0pJkjYg&#10;Zum6arHOMU091/MXlmWkKBsOxweKspJLTA6CflVa3hvLxLqZNWMUjHPd7un2t7TtnsKVoORrqcod&#10;hWukrS59NS7+ya+VpQ8WVCYlmdr9MuCXK2EdWKcz0/WF4fIq+f/zC2M/kLKhak6U9QGUFaUvrNKR&#10;YDXKBWwFZdPgykbIpzmiFDgnTZ3GlRLdKyqUcnJh9h7CwvDygdef/zE5eG4ff8v946+xruD8+pmn&#10;Dz8y9M/knCgbST8pbcV4t8o625XCMpEcf0ZrSaLUbcc/+c/9i386zP/Df+dfxxUiC6a4EPwIJKpm&#10;R3O4oeoOYkBTiriBToqyodsdsdYyjDPLum5GLtlJKAxaOawtKOuGagMIeC/o0eHyyjJcSWGhKB37&#10;mxvawwFtQCmRTKp6T3d4w+n+O04PDxxuSooqSE5xmaTs4jJjneF4f6RqG2Gc64h2gcwKWti6rm5Q&#10;piRELZEXvcEDciIFYWIXChyQVghDwmjP7rRjf/uOeneLK1rWKRAmT3e8pTncEn0Q52FTUzZOdpVa&#10;4Dber4yDTMiSX/cAOFPIge5KQBO9x6+TGIqCNB7JAy6TevSesEi/sxCgtmkiRdZpYh6uzOvIOm/5&#10;x+BlWsyIqQ8nvedZDpp5nmRXv0YKBw9vW3748z/n7Q9/weF4Q1UX1HVN03TUW57UmgKFJqQgJRhT&#10;T/AedIUyYqJKMZECKCWmPL+uvHz+xMvHF8IacYUATsqypu32VE0tiGAy1lpAUbY1x/tbjjcnqqog&#10;xYV1uhD9gELibmFdxBkaxNiH0iht5GCIX5nHXqbvJA7qHPxmJvTkrdc6hUgOYm78OolLq1aWffkq&#10;cbl1DawxMcXEnDJRgdrc/5gMWiaXkAKLX1lDwjhF1ZYUVUlWkZxWTI4QoigAWxjdfe0pUNAdCu7e&#10;3rO/vcVJiby8xLYtBzkTtovUuo4s05lpeGYeLuSkpDrXVKANUUPMkYyiKPcc7n8QZ+zxDXV7oOr2&#10;WGeZhhfmeaDeGW4eGppdu3EMNFXdctjJJF7VjTSbbW6udelZlgtF1XA4vUNbw+vnJ8bXhcNtxZvv&#10;39F2B0gwzTPnp098+vEnPvx44fIsh3jVKqpuk60LjbZJViy1pa4sVmusUZRW44ze6omzJDcWEfGc&#10;hspqYeevcXMnW7loyU1LLrxIn7yoLEJAVEg7YFFa6qbm4fGeu/sjOi0slxfSOFCZzPFguDlYTruS&#10;476RdjGX6WrL7d0db9684eZ+T7d31HWmrhJ1Yzgc95xu7zmcbujaTiprgxyITluqqkQrSBiSLsha&#10;gbUoV2yoVAfGoIzgfVcvglNp4NQpHu8cj/c7Tsc9VVVgt6SLMQZt5QLVXy9insuZqDJag3NIxDQm&#10;6gJ++G7Pb//817x9957D4UBVlfLskTc2Rk1K+ZvKo7TBOYfKSApoYzCgFNY5Ygqcnz9wPX/GWEvT&#10;HlBK4/0scriVMiqlNCnJMy00TJnwm+7Azd07TjePlJX0NSigdBVNvcMYKcnJWWqOc0z4ZZU8PlEG&#10;niReDdlGievfTy9kH0BX+CUxXnrmcSFTYNwOa1uUtsSwildskXWcKRxV10j3hYKUAus6sa493i9y&#10;xhQlzgkJsyxbFFYKg4Yzw9PPDE8fcbbi8fu/zc3d9wTvef70C59//muu588oa3FVgzKOGILgjf0E&#10;StPsbgSkpaSettvfcHqQGuZlGfmn/+7fwLn+R//OvykZQ52ElLPlTyWb2VLULdpo+aVt7UxVKZzn&#10;ZZnphws+CKVIbXqs0hLRkr5f2UqlmGTXOvSsk5RhhGUU2fz2gWa/w+iMshJFqMqO3e6W+7v33D+8&#10;Z3e6x5YlMIuM3MvOqzs23L59S9XtkNSFRpsV76/b1yU755SN1B1GSGw33XnF+0BCDvOuhONO0dTQ&#10;nmpu375hf7rHlXLwer+QyexOt3THI9rK3qyoHUVpMUZoTCnLtAxghZEoB+giX49SEKNnHK+cXz4x&#10;XJ5lP5Ui6zJtfcg9fpXyCeG2t2K60JI7Vdkw9Rf682dxUYaVsJk/tlcVORuWyTP1k9S1DgPTMOBD&#10;QGloDpqH9zc8vHvP7nASU1YOKJWxxmyTjRcZ+auDV2mMLchKiHlVfaDd3VCUe7QptgtK5Pz8xC9/&#10;+JnzlwFtLE0nH5YcktRzmkyKq9w289ZioxK2sBxubjje3FGWJVolUlo2mMVAWGeJDMYAKW+lNdLI&#10;lKKU1oDa1g4b7zxuKNwkrS3JS5QlR9lpC8BD5PUUZBWxbgfz1ya0JcBKljyyk4Pm6yQkETzPOiU0&#10;0HUFp9OetmlRRPIyk5YoLV0r6KQojKEuS+qmoO40VesoKwFxhLiyrJNIiauXddE4MvRnxuGFZeoZ&#10;+7PEroJBu71w+F0jCoy2oA2ukKno5u49h+M9dd2ircjtOSu0K2l3e24e33K4e0vOiucvP/P69AFS&#10;pKiKrbZYfrZSy7qwTFeWuad0Ffv9PUXV4H3PujxhK83utMeWFdM0c37+zOc//p5ffvzM88ck6ZP7&#10;gv29GBrLre2sKC11W1A3jqIwFFZRFprCGazJEpsio8SWjdPQlpa2tOgUWKZFMv7mK1pUXMQir28q&#10;lmz8cBqayrDb1XT7HbvDnoe3N3SNZT4/Ea5X2tLw8GbP+3e3PN7fcXPa07UVpYPSZnZdze3tHTe3&#10;t7T7mqo2Wx20oSjMxjXYy89cG4lfDRfmoZeX9TSyjCOrX8mw8TQsRVlgCrfJqVGc1WQqrdkXmseT&#10;5bt3HW/f3HFzc2TXNVSFxSJlPSjBRPtFniEplxLvS1Ua6spSFJnSJO5vHL/9s+/4zW//Fm/ffsd+&#10;f5KLfLujaY6QDdM8sywjWmv2+ztOp/tNLg/iz9Eb/2Jjjo/DK9fLF5wrON68wdqCaboQ40pZ1JSl&#10;TNo552+rLnknKlGDqx273Ym6qohhZZquzHMvgyRaGPpe5HZAhqFF6kHlLSVudnLCuYKy3G3rF0VZ&#10;H6naB6BiGj3jsGx94/K1z/OVaTyzjBf552koy4q6EXqbAoFuBUnBxLCwrjPz9nMGuaAs88RwfeLy&#10;5SeW18+03Yn3v/473Ny8Yx4u/PK7v8/H3///uLx8wccFjKgxOYNSmrLe0Z3ecPP4A8f7d5R1J+eJ&#10;UjS7E/vjLa4o8MvMP/U3D/P/2//hX8dYsEVB3e1o9ifq3QFbODJZsHlaodE07Y6bmweO+xNKKVKK&#10;OLtBDMzXHtwNS1gKEecr1lP+o8w8D0xDz3SVB7twBfvTLXXbolVEq0xRSJG90Up4wTETvHCiU/So&#10;JBlhVyr2dydOj99R1x3Waep9S7lrURrCLDv1ZV6Zp5VxXBgGL7SpWYoidMp0TnPaWR4eG959f+Du&#10;/Y6bN/fsb+8xVrMu0zcHovczVd1QN40wpuNIyqsYZVQWT8FWY1eXLWVVg4jiIpkYR05ZHoL+wnh5&#10;Zp7OchBt+8wQxOWcthiKMtIMlFJCGUvVHCibPTFFuRytMzGJC1QOci2XlS0PP/WTVHVuncBFrdgd&#10;Dcf7lpv7E92hwzgjxrEUQWdCCsxbBCRnuagpbdFGgBdsTXJVKSAcrYUCF3xgXWaeP37g44+fWebM&#10;/tCxPx7JWbOuM0pl6rqgbip5mZcVRVVijMH7iRwDZV3R7DrqdkdZ1FJ9WDZYW6G1kPRc2X6Lobmi&#10;kQtkzJAkDiYeHwEA5Sy71uylIjWFQIqKnKQIIUb5EzYFw/uAXzN+kcN8TQLisjpT2K2cwoAioYk4&#10;o3AGdl3Jmzf3PL59x/54oCoLCAthnNFJ4bSS/vau5XBzoDtKRGfuR16ezrw+vXB+eqK/vEj8cQrM&#10;14n+9bLlpq/4ZWVdZ/wS0GZHUd9SlHts0WwUQFDa0nZHTjdv2e9uKMqKkOQCOfQXvPdo46TxbE0E&#10;n7m+nvny8yeGlwuFMzS7VgAhCpRkO7as+SCEOq2puwNtd6CoS0zhMTbK5JUN83Dl9ekDX37+xPXJ&#10;kxM0+4L96Si8+boWt7rVlLWh2zd0h5a6ragqS1U6qqaUZ6WycrgXmaaE/d5wOrUcDjtKC9lLFe0S&#10;A35ry4sxkgUA8M3sZo0c5Puu4XDcS4LntMeqlWX4AqHn9qblV7/9nrffvaerS9qm5HR3S1s7iAtW&#10;J5q6Zrc/0XYN2kp5DUbiEynI50wrGWoysM4LyzQzTzP9+ZXxeoGYxPSaPaWFurRUVUFZSO1u6TQ3&#10;h4bHux3fv9nzq/cHvnt/y9vHe25OB5q6oCochdWQZgjzNzVK3pUyrSojE3lTQl1pulpx3MHdbcfj&#10;mzfc3z/SdTtBuiq5WATvOb8+cb08kzPCbKhquSis4o+yzkoBibb4sHC9PtFfnzHacjg90u1OIn8j&#10;qzSj5dlMUVZfIComXzsyTEFR1jhjySmxrDPjeKHvn8Rsu0pEL/p1U24sqEwIM3EZyHEhpZV1ueLX&#10;cSMd1jgrZEljKvyamPqFqV/wPhOzAQzrOtNfnpimC5kobWm7A1W7k0sLWQquaim4kjVnZF17llE+&#10;T2FTPvvzZ57++HuGly8cjne8//XfZre/ZXh94tPv/gGvH39kmsSlrqzaysAKTFFTdQea7ob98YG7&#10;+3dUVcc8DfSXZ2JYcUW1Jct2FEXJX/4z/7U/Heb/8b/7b1AUjrISObrudlRNJzJIzpu7W2rubk4P&#10;PNzdczpKgL8oCiF1GSdyp9I4W0hjTSP7l5QyIWy3OBTzOPL6+SOvnz8Sl4Wqaej2B4rKkfJCilsH&#10;uJZoAciefhxeGPrPpBQp6902gSd2p1v2N48oJbxdW1jqrqWoG4pSpsF5mrk8j/RXz7QG5jXgQ8Bo&#10;zWnf8e79Pe9/eMeb92+4uT+xOx6ouw7jLOFr+5bfYmRa0R5usGXBulxZlyspDoR1FDTgMuOXlRzj&#10;BtyXG7Y1lqqoQCmJ6iyLqBOrXFBykphUjgJCkH2UsNiVFhKSSFHCuc9JIAzrPGwuZrXJ8DKRr3Ni&#10;ngST6f2f8JHKZg6nhjffvePx3Vt2p46iKrBGLmVykXLkLc9MBqOtOOuRC4X3k3yPWaGUEUlpnqWQ&#10;IyvmaeJ1a+GyznK8O9EejxK3U4qiKmi6ina3o2532GKjXqVICp6pl7y3MVBUJWUt/c5FWW+Qhpai&#10;6qjaPXV3pKo6bFGjbSHlM0GKFSR7LznWGIJE1BY5zCX3KxQrqVlVrD4xzxJrWtZM8IA22EIczCon&#10;jM4Ujq0L3VAYTWEtbV2w6yq6VkhzdVViFaRlRoVI05Tsj40cWLuKdldQtSW2UKQ4MVwnXr54nj7O&#10;fPk0cjlPcgGJjuGycH6duJ4TftkkxujIqcKYHcZ0KFWRscQkwIwQVqqq4XS6p+06jJX/TMBNV6ax&#10;5/r6xNOHDzx//MjrlyeeP7xwfVqJwVCUmqaraNq9VEvmDEnifct8YZ2vkgFWX/PHO+rdDc3uiFKG&#10;sb9yPT/z+vmZ85eRZcoUtaY9dlTtAetKjDWiZmlZTdRtTdM0VFUlP1unKStHXdeUTUXdlOx2Lbf3&#10;J+7fPHL/5i13D/e0TUVYRy7XhcknSYdohY7bbt1o6spRFZpd47g5dpxuD+wOO6rSQpy4fvnAcn3i&#10;4fHEb/7sL3n33Q+0dY1OC4XTtE0DcSEtr1iTqRq50FurCSwkk7YJUAMSIQ0hsMxCvJzHiXWeWaaF&#10;eRIWe1mWNG1JWym6ytA2DWWhSeuEnxcqlbnpKh5udrx/c8/bN3ccdjVNYWUa30x6aZ0I85UwD+QQ&#10;MNshq5SSPoocaWrH8dCxawrKItNUjt2+ZX84sN8fBZOa5Lnp+zNPX35hOJ/JKJp2T113LPPE68tH&#10;gl++Fa7kLE5ueZ4+Qk4cbt/RdUe0Ff9PUdQYo1mWnrDOaCXvKrsd8JJXX3FFQdvtKYpqGw5lOFrm&#10;Ab8O36iX+ivrxBVC7DOQ8or3AzFu7Ii0igFVaYlZTwPDVTDcw3VgGj3rashqA9r4hZwVtpD4ZtPt&#10;RXGs203qF4OkcbLGQGdpuciIVwVFDJ55uHJ9/cz5ywe0Knn3w19yONwxvr7y4Xd/n5dffk/IEVM5&#10;lHW4dkfZnTCuRhcFdbvHbedEzJlx7Lm8fmadRynkqqTq9yu85y/+6X/hT4f5f/Lv/ZsUlcMWUmNZ&#10;lBV13UkxipEfeFk1dN2Bqq5RSuFjlEnNCDxj9R7vvUgEZb2ZKKRFDaVFdg5ShrCuC69PHzl/+oBK&#10;mf3pluZwwDqDYMg963xhOH9gHl5BabR1LOvANL7gipJ2fwdbrV13uKfZnZinV4bzBzE8hAmUomyO&#10;2KKWC8TTyDLLLUjMzpqmqXh4uOH+zQOH/Y7CZHKciWEkLhPLdGGeeoKfCctMSrA/PXDz8B6lYOpf&#10;yWlB6SQAkmXF6gJnS0LwGx5Wms9i3Arpp5Fp6FnGnnWU/06OcvAIzlPk+BgFxGKMQaFEFt1k7GU4&#10;8/LxJ54//MhwOcs+3Vip6NOlRNAmQWVGWfJuH5iILeH27Z7vfvtn3L55iys1Wgt2sW46yrLZZGtN&#10;YeR7yQhvOqWMX8X3sCyzNM9FqeFcl1kqcF0h/cwvn4l+pm4r2v1JJmtnxJldOlJaYTORLNPAy5eP&#10;DK8vm4yvWZYry3TBWkVZN4KT1ArjnBzsVUNRS8mIMU7kPqVlpUMiJpHYUxbD3zzMLP1K8tIRHbLD&#10;hyy78a2WdVlWhnHFTwmFo9rvON6fuLm/pa4LiCtWZSpnqcuCrqppypKqcFTOUjmHIeOvZ+bLM/P5&#10;hf7lC1ZnHt4+cvfmgcOpo2ktVa0xdkXpkapR1J2lasFYJSS0HlSyxGi5bMZL7zMpamJQrIvGTwa/&#10;yPrIB3GVL5OkGWKcKZuWw+meuq5l3aMUw3jly8ff8eGn3/PLHz7w/PHC2K8sY2IZFXHW5KDoryPr&#10;PNB1BWXdkpJnGl95/fwT19ePWzNiZFl6+v6CD4Fuf8vh+Aa/Lnz84+/48Ls/8vTHgWnM6EJRt5VU&#10;aJaC17ROS92mBm0UVV3Rti113VCVJdZqXGFouh27/YFu17E/HXjz/Q+8/e7X3N4/cP/whm63Yx6v&#10;XC6vxJgxWlEVCousCE6nkh9+dc+btw/c3d1wPO6oa0sKM/3zM88fPhKmkceHHb/9W3/Gm3e/QqvI&#10;2n/B5IW6KYlxYjz/QliuoiTVDRrEtGo0dXui7e5puzva/QN1e0uMiuv5lfPzK5fXF86vZ8ZxEmd+&#10;jOToOe1rbm469m3H6XRHUxXEdSStA06tmDTi8sJx17BvG3SYSEuPNUYKdlJinXv8dGWdB4KfsdbR&#10;7m8pu71cbMNMt2u5ub+jLh0qrDir2R0OnG4ethWbkdrlr3vsmCnLjrrdU5WtGNFyIsYVaw1FVZNz&#10;Zuhf6M/PBD+jlabdnTidHv+k7G6dE8vSM/bP+KXHWEfTyCUcFOs6M0095ExVtVRlTV2WOGelBMeL&#10;0lE6QYVbI+kWrQXB60qHUhCi0AnZ4mkpJ/wyMPYvvHz5wOX5mWlcGSfP5WXi/GVk7MXTZAvH7ubE&#10;8U58ImXVYMpChtAUpZnNj6zLFVTelOdCcuTGArAuE9NwYZ1nlDGi3NR7puHKy8cf6V8+Mc8L2ShU&#10;aYjKYKodzeEWlHhV6vZIVbX4deVyfuL88pllHnBFRd3uxI+1TrKyGa/8U3/3v/2nw/w//ff/Lawo&#10;DXJQdkdxrmsrE2CWmI0rClJM9MNA34/M67qRqBLLKhnQr0zceV4Yp4mYRLJJQYg405aFVUoR5pll&#10;GGi6A8e7e7rdnrpraboDrqiYrs9cnv7IPJ0JSfb12liqdg8kpvGJpCJFI1OHDxMxLRhrSSSG8yde&#10;P/2Oy9MHlusk4JqcyUqRs8EoTWE1Vmfy0tN//sj551+Yzp8I63WLPIkcFGMGtLTo1DdYV4lTfZk3&#10;576VD2dSQgRCSU+5F4Z59IGpvzBcxLC0Dj3rOEqmcl3wc888vBLXddv3akB/w3uGZSGsK2TZBUfv&#10;Wcae4XxhmdYNCeu+7cmDh2VJhAVQbtvjLGiTOT4W3H93x+60pyxlV1mW0jtcOllvpCjydLFF5JZl&#10;Zhx6xuHMPF9Zl1l20Fo62K2TyKFIYxPX12dePz2xzAt1W1M3DWQI64rW6hv2U5y14mqNYSFtJqcQ&#10;FuZJSE2FVbiixJbC+3dFibYbxcxKMkBrcbYrJfQKZdzWP1yhtcH7heEy42cwpUMVNdmUUoWIEhrY&#10;GlmjGAddWbC/v+Pu/ffcPLyj3e9QRFKYcE5TVSJtWp0wSnaVKq7oJEvx7Cd08sJgJ6LSilIL2ixY&#10;u1JWmd2hYndq2B1rdsc9u8OO/anlcKopbCKMnuHsGaYVHzMpKHLShATzHBmvnuGyMvcev6FNl3nC&#10;LxPaaOrdgf3pjm63wxUFxko/8qdf/sBPf/UPOD9dmcfM9QWGC+Ro0aoi4whroj9Ldnm3S3SHA8Y4&#10;1vnCeP3EOl+ExrNV+o6XZ4brC2qLVfbXV/74V3/Np98PjANUO8vhbk+720pAnME4TVkVVFWzOYIl&#10;XtW2e3b7A0UlzXySKJViGOkcgKqqcUZv0aiIVgGtAsbKKo8QKHSmqQynXcHj44H3333P27cim6/T&#10;M+ePP3P++MTcj1SF4jd/9sCf/xO/5XR7R2Fg7T8zXv5IShNGK8ElT2dIgiBGKfwy4v2IKRvq3R1N&#10;faIqd1RVR2EblC4Yh5Gnn//I88fPXJ97lnGCFFApopOnrWDXFlRVKSpEU3E6nHjz+MDtzYHSJEyc&#10;KVTCkeVZSh5rHK7Z46odZd3R7G9oDydJixweaI732LL5Jmkbt3UApIm49KgMu/0ttw/vabr9Bk8K&#10;WFvRtkfa7oa6PmCtoFwhb6VNi0jnOTH1Z16//MTl5QMpBIq6pqgarBESoNZi3gt+xXsx+ZITShuM&#10;FUd8TrD6mXm6Mg9XIQkaSf0Ya0kpSonKpm4aDTmsMvxstEuQi2VG/Ddx80qkbeUgNdCZ/rzy+jTw&#10;8rTQXwS85EpD1TVUbU1Rl5RNRVFWWGNlLPALYe3x8yvr9IrSiuZwy/70lra9kbNs8/6kIFHDomxo&#10;d3dUZSer3nkQtSxGksrYuqE+PVId79BlRUyJDJTNnm53Q1W2aK0JSTrXwzoTtwhujCvBL/h5IfiZ&#10;f/Zf+u/+6TD/f/+H/zvZW6hMWbc07Qm0xYeA3SryjHOkDOM8cO2veO83NrBm3dqPUpRfkrieBYSv&#10;lUBMvkIGpvGKXyZyyozXgeH8St1U7E5HyqrCGoU2YlbxQZCgWQk2UW3cc20K1nVgnl5QWtoQQpjJ&#10;KVE2Le3hjrI+EH1g6Xs5YIuGbASV6DdXqOyRNKVTGDXjhwE/rRSVoW5binqHKxusLrGmxrgWYxp0&#10;dvjVM/VS06qR5rHgo3TZWkv0C8vYS9zCC1FovJwZ+1f8NGzSukTD1BZvUjlt1X8FZLU52z1h9ZCV&#10;HEzbwSXyaxLeNWwxDSvgjoA0Oq2ZEMRosi6eefBUreLdr048vnukbgqMSVsETRrptBaZMG10tRgT&#10;61fj3NgzT4IXXKZeUg1Vh3WlmIs2J/7UX3h9/szl5YzWjv3phrptiTkSkscVjrauKZzFbOZAKWeQ&#10;D74PAlRJMZG8lD8YkzFbeY+xX3fCwjJgozhlBB/MBoywRSm/P1eRcmJaZ9ZV8sYhQ8yagGaNmWnx&#10;UtaxMcFNVbK7vWN/c09ZVSS/4qcLxInSacrCUljZn1sLhVHCYi80hVMYJZxr5xSFVWIcY8G4CVck&#10;6tbS7htpHquksco6TVXXguasHKSZefDMSyLk9K16NSYExUtBygXrkliXiA9BLstxomwrDjcPHE/3&#10;VG1NVpmUBdzy6cPveH36RNW0dMcTKWW5NPSJxUdSshSuoq0VTePpdiXd/oCxjmU646cX1EaZIyf5&#10;rK4ryzgwjQMvXz7z81//yIc/vLAsif1dzeP3j+xOdygt0cGYvHhINvSxVFMCWZOi5PGVkbRJXFfC&#10;OuOXgbAMGKUwSjMOr5yffmQenlE6UtYtWhf4ZcHkwL6ruH+44e7uyGnbLyffswxPLMMTfuppSsv3&#10;v37gL//OX/Lnf+tv8/j2e5qqRuFZpxfW6RmIGG2Iqxgwc06gJb3h/STFROWRqr6lsDUaTYqwroG+&#10;v/D86QNPH3+hf/EsQ4LkKQstu+5SanfbroK84qcrOXiapmN/vMEZzdI/y7OXo+BytSb6RZIWMeOT&#10;ImUt2eaqo6iPNO0tRbUjJVi3QUvAVAZnxCy6zEIebPdHtNEs88C6rriipm32lE6AYH5d8WGRpJCS&#10;+Nc8Xri+fOLl0488f/yReTxLFXK9oV+1pSwqnBWmePALKQWUFpObUlu0azPU5ixRy3nqWeYebUT1&#10;TSmy+oV1ncg5YLWBLZK5emnJy2nDyWqDNQV5M74KNEpWlTmXrCu8PE18/CVwPsv7omotzXFPfdhT&#10;VA5joSgcVdXiigqdFdmvG/pZYnVVt+Nw+z2H4yOuqDaMqwybX3P5sjJMhHUhhFl+Nu0eXVWYqqDe&#10;37B7+IHm9AjasoYZbQ1Nd6Kp97T1jrruSBnWLT009WfmSQqT/DoSl4UUPP+Vf/lvEOD+/v/r38eW&#10;0kNd1sITTykzLxPOVdzdP9B2ncjGi/xSpXdXXuLTPOGDF4eydVgrgH3F9ktKWfbD60IIUrQwXc9c&#10;nj8R15Gm7QRWozLByyE9D88sS482BVV7gytbYliZx1em8YV1HaTzupYe6JgDWQuHV2nDOk/4aUbb&#10;knp3R9HcYooaYypShGWaySlitaauCmnOai11uz1sWWQTmZKNGDSSSPMhZqZxZh4HmU6V3lzTGytd&#10;G4IXE5xw3pO4V+eB5AX+jxLXs95uqFKbJx3MSsluO8Yke3BbYgsBECTvBZQzj/h13WpTDX4JRA85&#10;GXzU+BX84gkbKW2ZPaTE6b7k7W8eOT3c4Vz6Ft8DjVJm24tLRa1fI8NwZRjOEkNTfOvqLeuOujli&#10;bSXmjNdn/CptW/M08PLlA8s8szvuOT28oaxbYZ3nTFlXlHVJWRS4QuSxnJXsg+qWomq2iIeUu2iV&#10;UCohyR2LsmYzjGw99CBGQSVTvjC0M9pKPtOVDdo6rJNoXX+dGcfI4j1zCCw+Mk6RfsosXj7kpjCU&#10;tRS0+Gng/OVnhvNntIqUhZHJ0ogJrqiKrYykpOk66SR2gkMtrMKYhLJJcqq1lgO/FNey1pkQBsLa&#10;k7MXpreWFivrIkbPwob3ipiyfK1zYglSz5uNJWpHzIJ6nJeZiKdsC7rjkf3Nibppv5Hx1mXm6csv&#10;XM/PVM2R/c0bivorX0KeE6U1tw93/PCX73n87oArRPWIYWEenglhFpncFiyTwDeq5sBuf0/wkb/6&#10;ez/yu79/JufE8aHjzQ/fsbu9BwV+ncWs5Cdpz7Ki+H39HaYYGM5fuF6+bGqNTJVq+7kYJW1fKOjP&#10;v3B9+pEwX7coYmYZZ6bXF5xK3N7ecn//SF05VJwYXj/x9NPv8NMzTSPmucf3D3z32z/n/Xe/5XjY&#10;UVi+rfq8H/HLiFFZfk9+2sA8StY0m6fFFi2u3ONsAwnmeeJyvfD85QM//dU/5Pf/4K94/TCSPNSt&#10;5u5+x+O7Nzy+e8/N/R3ORoyWog0lHwZi8FxfPvH5px95+fCF4D1V01K3R2KG68srHz888fvff+Z3&#10;f/0LH3/5yMuXL5y/fOTy8sQ4TaLULIIiXRaJDhdFQd20VN0eV7QYXZCjwIP68wvj0BNi5DpcePry&#10;SdYnfpF3VhZz7jJdOT9/4MuH3/Py6TPeB9rdif3pnqKsUUrgMVXdYTdmeUgepZRQ2lwh8UYv54HK&#10;sj8XZVHqfWMKrIuUogzTWVDhWYh1fhmYx1eW8eWbi1323ZGUs9TqjgPT9SLrzNmzrInzdeXp88Lr&#10;q2RzqlZTH2qqrqVsClHaDBTOUlUtZVGht8pZSBijhHR5eGB/fKQsqm8tgD5IbXZKEp1cZlEnx8sL&#10;GKh3R6ruiC0rMBZVlLimo96fKLs9RdPR7m8pilrOyXUBpVBGUgNymL/K9z1f8VNPjtLT/l/9V/9G&#10;a9o//v/+R/KgNJ0ATIpq46kHiQrUFWzTY1mUkj9uGjm0NqNNEk+9RBQQylTwEnqf54l5kd2xMRZS&#10;Zry8Ml6fcMaxO9zRdjusU+S8EkJP9DPGVLSHNxzv3tPsbjfJVCZfW5TU3Q370xt2u3uKsiPlwDy9&#10;cH3+wPMff2J4eQFAm5LgE+N1ZJ6krcmvHmLGGqjrkq5r6HY1zhrG15HXTz3jWYo4tEmS9fRRDnSs&#10;dNnmJN+vlrlQKeGpk5UQxXxEG41xArjJfoWtVUduk1vxddryxBoxoPh1+0UZimZHu78RqEoIrPPE&#10;1L8yXl/x6yJRr2RZpq21LGlCUPgV1jWzhsi6eEie3U3B4w933L+7Z7evMTaiVCQpBRRSZasMKStC&#10;TBs1K6GQlzkb4cg5KXaom44QVl6ff+H88pFMxhUVfp25nl+IYWV/c+RwcyfPyrpFcIyWPKxOOGtk&#10;os7Csj89vONw80DddJJLLxzOWZRGajutxVQiuQtdT/atspuzsiLIiZTTVmggpj5bFNiqJSnHMK3M&#10;i2eYI8MUWUJkCdJ4pe2G7KxKrLUkvzJdnrh++UKYZlwRcYXCWi0xSAWuEHm4rEqabkez21GWpcTX&#10;rHDYi9pQdzVVXUlF6/a1i4LzQs4R5zYjKYGcVjQeaxaKWtEdd7T7Em0yc0iMS2ZapTs6KVhDZloW&#10;AomicXTHjmbX0e72lGW9lU9ElnXky+c/8uGnJ4brijaJsm5oj7e0hxZrZWffHTq+/82veXj3HkWU&#10;yGNKAgZp9lTdgRgC1+eesCZ2xztu3/8l7f6OsZ8Y+57m2HJ6eKTenYg5Mk0XUImycsIEz0Hcxq6S&#10;z03UkNRmWBS63zxeCfOC046iEN+EcyK/xjBjjaFuOpIfGK9PjNcLyzDgrOZwOtF2O5LvGZ5/Ybm8&#10;4JzieDpxe//A8eZeSHYk0nJlnl7F1BdHQphZlythucoOlkTWGWVKTNGhTSGhCe2w5Q5rasgKvyz0&#10;lxcuz595/fwzH3/8kacfe1SAu7c13//ZG97+6ntu7x84nE50uxZjwDhH1R7QtiCmyHB94ssff8fP&#10;//iV65dIvas5Pj6iy47rdeDTLy98+LDw4TXydA1cLwvDZeD83PPydKG/vjDNE+M8MwwTy+rls1c4&#10;XF1SVx2V20PSorbNPX4emZaBcbhwvbxyPT/TX85cn79wefrAePnCPD4Lm2A4M1wvpJS5uXvg8bvf&#10;sjs+fks1FWW9GaO1QMZSlphYUWCtONX9OkmjX9xof1pv+3VN8DPD9QvX80eW6SqrOWsgeMIs+FW/&#10;DCKB+xG/DsLaz0rMhv1mdnuZGPuV63Xmy6eFz08RH6BuFPW+pKxrMXHXJWVdYp2SlY4pcLrAKlFC&#10;lAFbldTdkbq7oapbMplxvDAOL/hlJsWMUhZjJMa8LhPerxRlRXO4pTmccFUDygp9lETWGlOUdN2J&#10;0/EBZx3j9cz5ywfWZcKUFRnEKO0nfJikMMp7rJWB+p//m4f5P/zP/gOccxRFveWxZSqMKZPIUuzg&#10;V6yx1FW9wepFEs1JKEs5icuQDdIQosf7deP4ijubnEWCSpFpuDBez2ilBRF5ONG0HXUjNaFNe8Pp&#10;/lfc3P/AbiMB7Q633Ny953T7PXV3Q1G1NM2etjtRlBVrmBmGJ9bpSpgTcQ34dWLuR14/v/D5jy98&#10;/qVnuK4CjbDQdhXHmyP7g/y7nS0IPtC/zoyXjDHQHmuKupZu2o1UlGKQ/Z1iM3KtQrECkg/4rcWn&#10;cCVlVYvr82uD2ZZ5lv2HJyWJkYQwE7wXihFi+iuKCuNKkYbXDU87jqyzZK1BQHV+ivgo2fmwZnGv&#10;pyzo1sVTNY63v3nL2199x+FmT1WBKxC2sKnRusKaAvOtRlMqI12xdREXtRCfciQmvz0jgaE/i9Ny&#10;ncVxXlTyEp4kp1lWNVXTCq1sHuR7XGfiMksXtLP4ZWEce7RydPtbqrYTQ8zYb8U9wprPJJm2qwZX&#10;ifkkK4ngpSR/z9gCV5Q4KwpD/npL2sAy2tXosiXkTD9MjNPWm/1VpgeMs6IKpEyYR8I6YjSUJRQl&#10;uMoK7S16YpzJSuKb2mqKuhI3alVinMM6IQ+6sqJq9ps6VOJchys6UXrmBa0cTXcrET+ymCqV/Kma&#10;kpvHR24f7tmdaqwLovz4TIgZnwJzCIScqU8V9989cv/dd+xON9uefKLvX7j2T+J3mKdt3RDIccQY&#10;S3u4oW53KAM+jIQwoXPAzxcuz58Yz8+QvRjTqpacgiBk55miqmmPD7SdqF/Cgl8ExFF0G71MVmZ6&#10;q+015mvDonhMtKnEtINk44uqIiYIa8QYhysECLXOI+RIWCfG6wtl2XF6/B5jHdEvWCudBtJ9XWFU&#10;Yp1eWYdXmrbm/W9/w/3b7+i6A2XpyHFmev2F86e/pn/5mXV+lkPcT4Tlip8uIi9rh7ENRXui3d3j&#10;6j0xq+0gUuQQScvKOo0M5xfWYdjedxmjFw63lt/8rd/yq7/4Jzne3mN1Ii6vxHXAVTXa1nJRH3uG&#10;6zPXl0+ss0SncJaH799zePyOYfL8/NMHPn7o6VeItUXXFldbitqSsmYcYewDs19ZQ8SHLI1pSSZr&#10;+cBkwuSZ+4EQI8ZZlDH4IH0BUz8wDgOXlyc+/fQzz58+k9LA7tDR7U5SZRpGDjc33L75Fbvjvfwz&#10;th5y52QdljeWOwqKohBvhHUS18uKECLBL8JYD1uCZ/NhhHUipVVU4Kqh3Hbxdruku7LBlR3aOHLO&#10;2KKiKHegCmJUzOPC8LowXjLXS+bpJTN6sK2m3okSWlY1za5ht9/TdS1F4TBIFPprJ4YxBmUSprBb&#10;nbJ8/aJgBpZ5lJVqCPI8b8kfcTeBq2ra4w3t4Z66OWCKjQm/rqzrRIhRVCdt5DxdF/woDPmsRa5P&#10;KcrAtzVTGmNxpdRu//P/yt84zP/z//T/SFYZY5zo/CFuRjaB2RujqKqKpmlQWjPOE30v2WbJQctb&#10;UPH1diUuwpw2o8NG58r5KzhmZri+Mpy/EP1C3e7ZHU90ux1dt6ftdrS7I3V7QBnD6idiDJRlSVsL&#10;o9oVJdaK0UxtyEEfVjKKqjlRd7coNNMwMfQLUx+Yhsw6wjLLPrlwipv7jvs39xxPNzSN3NKUBb9O&#10;LINHW0V7U1PWDSH6zfwlt3WlMgHPugx4P0ESAprgIoUv7IoKW1RyKG2yupJRUnZvghCXwz3Kw6CV&#10;k4V+km7wsK5M48h4uTL1PfMwMg2BeUpM/co0rYSsCMoQksJHJVL7xlEnB/Y3De9+/cjd2xN167Zd&#10;rt2mnQ5rZbdsjcTPpI3Mo5HYkUQTG6npVAalYPUr18sr8zRKNWC1xxpH2KoMgxcjiy1K8S/MI8u6&#10;MA4SOyvLGuMqxnHg9emJZVmxRUnKcH76wvX1iRjl4hT9SoqyVjCukKSFtiglF4yv7lutNFXVUJTV&#10;t6ikRDzkgmpsSdkeiCkx9BeGcWaVsi00UmVKVlROo7LAXozKNLuWqrEYI9OktZaU5EBUSI1kzhFb&#10;bHvDwm0ObUkj2LLClR3OFlsX8p6qPuJMDUkmUllx7bdnJG80RIkFympDDjmdE36cmIbIGuS9E5LA&#10;kh6+u+H7P/s1D++/Z3c4kfLC5fwLz19+z9PnP7AuE0235/7de24fH0DJhJSj1MSu08R4udK/XHn5&#10;+MTzLx+4PF1YphlXFexu7nFFyTK+4qdnyqbk+PCWqhHG9HB54fLyRN8vhKDJKFxZyMFqlJAOw4La&#10;uPIpBlFXlAwHKUbpfA4zWivqdsf+eEfT7sVwNfSM1xe+/PEjH//wjLE1p4d3uHKPth3d/pG6uxEE&#10;tYKcVnJcKQrL4eGR48N7qroRY92WqRbs5yx/wkzOcvik7IlpAWswZY2tOqrulnp3j7I16+qZxoVl&#10;CoTR46eFZZiZ+x7Zx+7pDnuMC7gSHr//gTfvf0VdOtblzNj/wjpfZC86T4z9hRg8fu65vpyZhogp&#10;FKc3t9z/6s+w1Z5PHz/x+7/+wGWI2LZC1Q3ZtZTtjrbbY20hfqWcyRgp49GWhMJHLya0LfbqV+Fa&#10;2MJhy4KYPEN/ZuhHWUVde0grVVWwP3bc3t9yurnHOccwvJBz4nT7nnZ/C1oRNn6EdaWsO7d+7xiD&#10;4EeLclPanPTb669eo3mL6K7EsBKDl8PZOElG1TvKsqVwNXXVUjVSYtK0NxJRtoJPVRRAQYoSy+1f&#10;B14+T3z5nHnpYQFUqaibgl3XUjcVbdtwPB05HPbUlazVNJkUgqwFjUEZyMqjVEQZjTJSHuS22LEP&#10;K/MiIKCvHQACnxTjX0gBU1bUzYGiakDBNI8M/QWlNUVVSUJo2PxkG9koxogPUoOLEs6L0du66Ss2&#10;Xan/4mT+//lP/l20KzG2Enj8NvlIYUOgrBtOxzt2bYcChn5gHHv5occke2W9NUVpjfeeeR5IKaGV&#10;knKLGDeZpSJ4z8vTB85fPqBUom4rTGWpuprd/kBZFoQUOF+feHn+mXF4kZeasaxeHkS91ZMZY8UU&#10;AULxUQptSvlwFzU4jS4VRaepOk2zV9QV2JQpFOx3mtOhoS4r3Pbyzzqjq0zWgWn22NJy++4999/9&#10;hu50AlaW5UxI0zYteNbZk7wcyjkGNFkc1ig5kELAGKnYU1vkTw4akeVzUrKbSVEQsT7ifWRZA/Mc&#10;pAwmwDitjFOQw1o7QrZ4EovxzDkS0MRkmafAOI6ktLLbK97+0HL7tqVqM85FKlfgbIXWBdbUZNgO&#10;xCTxs5gIKaE3PK/3nnUNsrbQQvaLSRGTwq9Bvj8tN/F5uDL1Z0hJom7NHmNKQswMw8QwTNtFA8Z5&#10;JaLQriKkyLKIG3uZB2IK4maNWxd5Ejf3Ms8sk2Quq2aPygrvJUnx9YavtaWuW+qm/XbR834Vg0rO&#10;KKNQJrNMC9fXlWWR3HhVWCpjKYzGqIRWHqPAGCWHewpok6iqknZ/Q3cQ2JFzBa6qqLodZd2grUzk&#10;1hXYwlLUHXV3pKilmKEoKsq6oW52FHUHWwVkToKWRUn/OaqkrE+UzY6wLizXnjAthGkhzxGbNU4p&#10;QsqUtea77088vL2jqp00fxmFUmFjnwdS9Gjr2B/fcLp5hzFwefrM558+c/1yJY4raczEyRKCkgrO&#10;VZ49rMGVbtvz98BIvaskF2wdYR55+fQT1+cn1lUIfSl5lFHiXSjqbxernKUbwWxAlegn1umZeXxm&#10;HF9Yl56cF8gj6/LC2H9mni74sPL6PPDj76+ce4VrOlIyfP7lC08fv6BNRdkeIMpFIW5VzXV3kOKK&#10;nFjmKylHympH151o93d0xzc0p0dMc0CXLdXuQLXfowtLUhFdVpS7e4xrmaaV8+cnnj99libAWBIn&#10;w3hODJeZZZ5QhabuBPHsSkXbVdzc3tJ1HUolfJTPprYWgyV7D0n6snOSHusQIrv7W979+V9SH2/4&#10;/Pkj/+gf/TWXcaE+1pSdcMKtLcg+Srvj7AlJlCJT1aiyJMQorY0pYgqLa1tsVWMdaBuIeWTsn5iG&#10;Z6yFm/sH7h8fOR1b9vuS023N7eMtp7sH8V9kGWqMK2h3NxhnNjUxY7SRxImT9rIUZdVYFBVN1WIL&#10;x7z2DNMr83xlni7yWY8BhcjsyXvCPG7EtgbnKsgQg1Ddyqpht7uh3PbL4/mV+Xqlv1w4f3nm/HTh&#10;8jLSXzzXPvJ6TfSrIHxJUBSG47HhdNqx39e0dUXpLIVRuK+8lbJCFw5lNQmPjz0xTSiVxMxWtiit&#10;WfwoK4plxM+jrKJMKRO9FjUwbJ3vSn01ewq3PfhFGC5FJbjp8HUwyFu4diseiqvUusZ1g4qtBD+R&#10;k8e64r84mf+9/8f/harqttuslQk6y8SttyYcZ8XlLDnxry9MQ1lUNNu0bKxgNUMQIIrRmsIVKMTY&#10;Ioa4zDz0vD594PnTE34JVJ2mrB1129F0G4ksiSy7jGdCnLBWWOY5CdKODJlEWdY0dSNtPcpKw1gQ&#10;92+2Gle3dDd3HO4fOdzesjvuOJwKun2mdJ7KZgqr0CS0MbiqwtYl5a7FmMhwuZKS5vT4yMP7X7M7&#10;3pGNYh7PTNcrwUe0KbCuRWlHjkGiF0qhtVDfpOwDlJF6RjnEDWorcUlKJnWFklx0CHgf5fsImRjE&#10;qZ7QLGtk9YqoLdmWYC3RJhYdWHMiYUlRs0yy5ihd5v5dydtfHTncNBQVOGcoXYNWBTEoluCZ5pFp&#10;GvA+krIQ5ETerNHaEYI0DK3LQk6bypJEyl8XuVn7eWK+vtK/PjFdL5ASVbtjd3ykqHasPjBcr/Lv&#10;wDBNM+MwkpHSjhAjY39lHq/M8yCVscGzTCOgN9BIzTKPrMtEWQv9TWWZ6rQ23yJqKSWWZWLoz/T9&#10;q0QIrZUmvyAmr7KqMArCMjH3nrCAU5nCJqwBaxLGSBN0ih6jA1ULVWUpqpqiarcojlChmv0tx7s3&#10;nG4e6HYnqqr5xglfV/ma5TYkMR/FRqZDFAN5aSmCDwL30QVleaAsG1JYGV++MJxfCIvHYGnblpub&#10;jrKAvK7sdo7H70/s9h1ZBbSBuhKPS1XvNvazlCC5oqQoCtlprhPrchWiFhVpUeRVk5QiuExUwgUP&#10;qxegEzNGrRSloqwKURuMIwTPcH5mnVeyNqLsxVVUqe0Cm5UiJfmjtBAjcwxymH9VvZInBM8yXVBp&#10;palr6naPdRUhZV6eB37+MDPMkoK4vPZ8+fCJ4fWCUqJ8fe1DUEa6GcqmA52Z+ieW4QyALSts0VDV&#10;e3aHe5rDPbbqMGVJUTdUtfzvIYcNnuSYp5XXz194+vCB18+vLFMkeY2fFfMYmceJxEK9rznc3dId&#10;9xyOB27u7uj2e4rS4azBuQJTlAJ5ionspaaTuLLOPSnOdDcnbt//hnJ3wzAM/PzH3/P56Qldyvvp&#10;K+hIIbv6ZZpZ1yiXXjS6KNB2W5smgfKUVSmyvjGEOJDzjLUKbTPWGfbHA3ePD9w/PHD7cMfh5pbT&#10;3Vvu7t+zP9xIM2JeWdcRY4yY3IpS/C1lRVlWVFVDVTUYvaG9QYxtSTwb5/4T1/6ZZRZndogJrYxI&#10;6K5EoeS8UArnCoQ7I5hsgaWI3yQEz9C/MpxfGC5Xzl9eeP74zOVl5HLxDBNMq2JYM0sQ+a1wcDwU&#10;3N/fcrg50dSF/D6sFtOqs8Kdd3/yQmUVUMqjdEJpORONLUEpSVXNV5bxivczWlvxvihRm7Sxwnv3&#10;MvAobeV3nhVmS3pJT0RAK+TzkALeS11rCjMp+G8kP1ImJ/m/tTE07Z5/7r/5P/obBrj//D/GFELO&#10;8l5YszFFiqKkbTqctXK7iOGbnJ6zwACapqFt283UINJACF6kBS1tWzmJDLquK/PYM1zPLJPkzYvS&#10;croXaEFZV1jnNiOZ3iRfeTE76yjLRiZnxExRlbXINkZac9ZV6vSWdWJaJ0IMFGXNbn/Hfv9A3Rxx&#10;ZYspClwBroKiLgTNp8AUBVW3p+46yqYlpcT4emYZRowVRm9WsuPsX888/Xzl+pwk4laWkgmPEYXc&#10;N+R/tuyzkh1h2vi62piNcCQXHDHFxU0yjqQgndw+CKkuId6EZVlYQpJkZc7yd1KQy0tU5GAIS8Yv&#10;K0on9ifDm+/veHj3SLdvaJpaYhe2RCmDj4FxHpjmC/MsMhHKSKVrtYGDEJRhCIt0lQfxP+Schfu8&#10;uZDn/szl6RPTcBWTm9EUVUN3uJe87fXK+fWFZZHnaF1X1lkeUmtEMo9+ZRmuLPMoL/SxZx4m6t2B&#10;+7ffUzc7/DqyLFesM5RVI3I68sEvq2arTNT01xdenj4w9i9i3ixr+aBqjSsFhFI3DbZQLPPA5eJJ&#10;OVNXUDeapiup2hJXKqxOFCW0XUnZiLoiVKkLy9STyFTtgcPxgd3uiCuk4nVeJ9Z12iatFVeJryCn&#10;jPer0PuWeZMTu+3DLLtNrTVl09G0wl1IKRFXz7p4KTbKGl1YIGDcyum+5fbtA3X3Fc5Ts+sOtM2O&#10;oqhwrt7+yMXbbFEe6wqapqNtD4BmvPayN11WfI6UjcMWhjAn/OQxeqGqNFVRyrrLGDIKv85M1wvr&#10;vJKUJmRDCAmpCtguWVupjbh+4+Y72DLDXqIExjl8hOE1oLXieH/D/nhPjInX52eeP565nhMxgtJR&#10;4j/zitVgTGYer/SXp2+0RmutVGIqiUa5shbXtVFSA5xkxWityMNGGL1yDGVD8IFlnJiHmevzhfOX&#10;F4bXQRSpKFWcyQuzPocRW3r2NztODw/sDwe6VgqLIMpLeHu/pRTx80hYBqIXY5P3Ez6sKFezv/sV&#10;zeEtfT/x8x9+5NOHL6RsKaojMRqGfsEHqZxWOSGvGUVOsh/POcmqhiz+Hqc2jjrksOCXK2VpON6/&#10;53T/ntPNA+3uKMVYbUfbHtnvb7i5feRwuKVwBaufGYcLKa6U2yWrqnc0dSvG6LqTS6wVzOpXotzi&#10;J+bpyjhdWNZ5i3EpQOKl2hYoIzKyMvI1ipokP1d0pihL3HYZH4Yzl/MX+vMz47VnHAfOrzMvL4F+&#10;SPSTZ5gDo4eFTFaJwsFu77h7uOP+8Q3dTs42ZwzWGZyVi25SmRQWwhaRhSikQmu359iidYHS4KOU&#10;sizTlRQ8yji0lXMiIyUvxpb4VQh0UgAj62hXlOIpWOZtT701ZW447HW+Ms8Xgp8xCmkEtBatQSOx&#10;UG0M/+X/1v/4T4f5j//wP8NaK1JMkB1WWdXyArACcxCcHdR1RVkW3+5bWovcHbxMd8syM8+j7NOz&#10;RGHWZSblIN21k0xwOcHudMt3v/0L3rz/DXWzE1dyll29AgpbYLYMcVHIvkRteEJrLa6Qkvt5WRjG&#10;gXEapJozelYvQBvnKsqyoSwbcVoqYfBO4yuQcLUALEIUDKAyCleVaGUIy8jcn5l7MZ2N/SvLKNQz&#10;ZSzr7JnGzSVq9DaxyoeLDHk70ZX4fDbIgdxCtTUoLQf5Vya7BKogoSVXnCIhStuTHOaZJQh3OoZE&#10;yll26jET0aSoCD7jl0D2garR3L7tePP9I8f7I00tcZGybLDKies+CYPdb5FBaUWyFIXkLL+iUFGy&#10;v/frLBNz8qQsLlSBxWSW6cJ4fUXbgtP9O7r9DdY1KG1Z1oXL5ZX+fBaZ/avrLMqlsN3v2B1OFIVE&#10;ZbQ2uLKU3uSUONze8/DuV9RNwzSduZ4/EWPAOekvZjPHGSP7fO9X1mUm57ShRhs5wIymKAuqqqb8&#10;ehg5Q/Aj4/WCAdpO0e4d+7s9+5sT3WFP3VZoKwU0dXdDtbtFm4LgVxY/EmPAFjWubMnANA8Mw4V1&#10;nUgpUZQd+5s3HI6PVGVLQpCzccv/Guvk7pfFlGiLAoVkb7WW+twQVlbvWZeVZRwJy0yIgSUsaAfH&#10;+xOH+zvKpqGsS3bdnl23oypFWZP2OwF1bIVsW1e9wtgCYwqWaeD8+Znh1eNjpmodN2/uOd3eUzqN&#10;yp6mqdgf9hs/fMv6K41fPcOlZ1kDyjppcPNZ/CAkoS5uEbkYPCltZs+UUYi3wJkK6ypyzMRF9pY5&#10;jUz9C88fP/Dpp1eePib8AlVjhJWgIK1Sfam0vBz71ytjP5JYZfI0QrY83L3lePuG7nCDc451Eark&#10;vIwo7Wjag1wQEcZCzoocFcscGC49l+cXri9XYhDGQlnVWKNwVlGWmqLKVJ2V9MGuxVkAv/HCxYUd&#10;1kV6JpaJdR234qCZmIPwucsDrr7BVUdC0Hz68Jkff/8T59cJZTpidIzXBe/TFpPL24oui96zZfNj&#10;8mSdyUl4FFojh3uO5LhiNOx2R27u33G8faDbCV9fW03hSkleFA5rDBrx0MzLSPSzVDm3HXUjUcy2&#10;6b6lnLTZlKh1ZvUzqx8IfiIlKZkyutpMt8U3xVWbrfUwR3L25LxC9sQ0SVfDlrFXWbEOV/oXqdCe&#10;+gv9MHLtJ14vC+dLpl9g8jCnjNeapDRKZQqT2XcVt/f3HE+3VM6JIqsyW8GzJGHiSlinbzHKr2mG&#10;rwZb66pvnoDgA+s4sMwjKSGd6LaErDfUdUHOimXqWaeelDaq55awEcBNEHrnRpFLQS64YR1YpldS&#10;muXd5aSSWhvpnPBrj597/u5/53/2p8P8d3/v/45ABMYNx7enaVvYgvxfDT/GaKqypNoK6AWTuU3c&#10;88w8D6yrTPZh66UVqISgX1PM+HlhnWdS9OxOt7z7/i84HG4BxICSpNNW9uIiR341QzhXyAM1Dayr&#10;tIB9jU/Je3A74FLeplklO19lvkncRSk1djGt6MJgqxKlE3694pczKc0ELz/EdR5RWRzXKivmYSFj&#10;2N294/bxB/a3d+hSVgIxyH4ItsNN7sNkvkJNhLMree7t/5chbia1mKSuMgt9UuAgwkgjZtn3rDGy&#10;bNlxye8ncavGSEyaGLRQ7taIVnC8q3j/6wduH2+kiaoUabn8Zk5JclHYOtHXVWJxAMoUMilH+dq0&#10;kvxrymL6StFLo9emxPhlEqCIH6mbjtuHHzjcvcMVNfM0MfQXlnWRaXUKzFOUKS2KwavbH9jf3FI3&#10;LcZs8UNXiLREoOla2t0BozXr0nO9nlmXRX43Wn/rjV/9ItW4g0T3tHWUVSMACK3lGa5qyTYraUBS&#10;WoNO5Nyj84y1UNeKblfT7nbCQagrjDO4quZw+z2nhx9odneYopGsewa2m7jShrilOlCyeiqKmqY9&#10;UhQlKXppRAvyIXaugCyTutWO/eGWdnciZxj7M9fXD5xffmboXwjRS/zFFhSNlNAUtaM5dpzu72l3&#10;B2xpMFZROoc2shqLPmy/qyDPW5gJcSbEhRAmpCRULmTD6xk/JbSFsi3Y3dywP91RVA1aK5q6odsd&#10;cKVw/IuqxZY1qMy69KTsMUWHsTvAbF0D22ckSE+DXxdJbsQNHGKkFtPaWiJGZJquoCpFolznhaws&#10;WVXMk3xucs6sSyCsCaM2yb8oCD4yDJFpAqUT7b7icHPH7uaWpt1RVQ110+LKCkis64gPC9ZVNO2B&#10;phaccfBRlAUcfk68/PKZ109n1klMXt3hJDHEpqBqC5p9R3ds2Z12dKc9VdugSIT1gl+v5C3Rk1LY&#10;DnCJp66zxJsiClseKboHTLHH+8zT0wt//MPPPH+5EHNFVg3Xfqa/zlhboJ14SkiRGKXONwZZUxDT&#10;FoGVVZEWzxnGiFRd1SVVU8vFtpTPhFIQwySgJms29Ukm6nUZIYHZfCDWWgrr5KJoRPo2WtRJH1ZJ&#10;6KzTZrCUfbfIzCUkLcqBAmPkEm50RqtAzl44HHYzU6ewDQ6JOM+EeSHnAu12YGqWJfD8PPD0GhgW&#10;mIOUIkWtxLyGtBqWpabtKvaHHVVdy9kUFxRRVl7Rk5OY8KSHQy7bKXtyDmhTUpQdZSnKZs5Ipn3u&#10;CX7dKr9btCk3UI1omhLRlku9sfLZ1duKKW7dEUppchSVaVlG/CpMgxQnlNqGVytnoNbyziOLqfqf&#10;/1f/J3/DAPcf/3tc+2fm6UpR1vJBLZyYhbb8tFISiY5JDixjDDlnlnXBewn5xyih/ZTE/GLNFq3a&#10;WsKWaWI4n+lfnxmHC9ZadrsjxhqClyiXnN/b4n8zzqUsfO241YPO64jfiELOOdpmR1lWAPIyXwYW&#10;v5CVGCpi8viwoLSiKht2hxO74x11uxdOdC2Sm5yxaSM/vUBWWLujbm5ojg90N++od3dUuyPt8Yaq&#10;25NQ9P2Vy+WM90Hkcy0OatDS8IeSKV1pmdCRg9gHjw9BKv1iJJAJCXzKxJgJSRGzkurWoFiXwOrF&#10;tR1BdpoxS/TEa6nX9CJhliU8vNvz/tc/cLg5Yq1Q1MqywmrZb86zqCZr2CKEIQiOMAkOVSIfMi1q&#10;JQ5rpZXIPUrUmP76yvXyxHh5ZpkuQKSoOppWmvdQiuFyYRwmYhRS3bpE5jGwqaroLLGVpusoywqF&#10;dAanLDWHCqmGTdFjtgyrtiKdVRubPcYgl7yl//Z3xPX+FfUq8ogxshczxgruMQbZqzqHMYmcR4gr&#10;WsvevCgdrihE0m86utMD7f6OYgN8+LCwzuNm4lnJWstUquUFFXMSWtU6EWNmWTam8jwAwsMXhoC8&#10;QIqyZn+4pa4afFiljnHuJQppHa7aYa0YFpOKuMqxO5043N3THfaUbYlxWvaLKonnYB6Z55F5GViW&#10;QVqe5p51vuKXK2GVGJW1DqUSsGDLiHYwz55llNXKuiwslythnnFOU9cSO6y2nbyyVi4GOeHKA7Y4&#10;bLl5UZDW7fIniGTpk08hkpOoV1pbNIZ5GAjLym5/4Hh7y+54pN0daA+37I63dIcWVxnWOTD2AQ3c&#10;nlpO9zcoI/nelBNZgas0h9sD99/9it3xVg6n5UrMAbs1O5ZV+40zHoMwvUGxrCvjcGXsB64vLzz9&#10;8RP9i1x266ZidzzQHQ40hx3dfkd36GgPLfVeMv513aBNxi9n2f+jxOCWszi3V0+MgWnqWb1H6Zas&#10;KkJUzKPn9aXn88dnnj+f8cFiyh3ZOJY5EKMkZbTVxCwrClnJCYlMIDvyygH5AVurKaqSpqmkBKtq&#10;BcIy99IS5ixaJ/w6sC4DwY9MwwvD5ZNcjv2C0obCSY1p4azEpDbjM8h6KCbZ/2olSqXKMtqAqAQC&#10;0VoIU09OK8aAM3LJ+MofEGWuoSi6bahYWYaB4fVCWBWmOuDqE9lUnPuJjx8vPJ8jc4ZsFLowcsFq&#10;S6rSUhaKti5p24aqKjEG4joRw4QxYI28m1GCqU1bfA9tRLnaVoZlvcfaSsqlgvzu/Dpv75Z6UyId&#10;MYg6m7LalJhFPFlFtam4W0yQjFZKmgi9XJzW6UrwMwqpoRYvmsUYSQF8jb6VVUdZdfwz/9J//0+H&#10;+f/z//pvM01iHmm6Pc4WjGNPP7wSgmAXU5YXUd9fCDHgihKl5YUugX9F+iov5y2OYAxlUZJi5Hp9&#10;4eXzzzz98iPnL5+ZhjPRr2gnu2NUpnCOoiyl0s5LpaeYyBLez8SwEJNUqWYSaXPzlWWFsYaE3PrF&#10;hV1RNSfKuiOTCH6GnKmqhrZp5IVuDU3b0bZ7eRHFiegHFHKDUlr6upNyNPsHHn/4S5rDLfMyswRP&#10;RhFyYlxWlpDkJa4AFFkbstoMPt9yzg60NFeF4AVe4+Xr9SGwrCveJzm4A4S0yedKE0JiXgJrjCJX&#10;KkPaImTeC7Y1RckkAlQlPL4/8O7X37M/1JJZ1kmoRtowj72AJcZenOBZkLnaSHSqrDuqqttugnIL&#10;zCSstVSbGztEz+vLR16efmI4fyZ+jaK5Ui4CSdYs8yQEqnVemceZaTPqyKVQfZsaqrqhrMTkGMMq&#10;U6gWZWRdpJimajoe3v/A8e6Bqm7p9je0+yNGG3lG4krVtLT7W0llWFkRpRg370ISzcRashLlySiN&#10;/lrUQgJmNpyeuFuLSqaQUsh3KYXtQO7lxWUdtixR1pAzhLjig/hO/DozXJ9Ypn5TP2SHnsliGCpq&#10;0FpkuHnEFgVV3UHKTNOVEAPaCJ1GUL5W/pmXZ8b+hZQDRVXhqgJXWsq6kcm5bWmaFhQsyyBekmUi&#10;+HHbz45CngtXoh8xWlM3+03FMFRdQVkXLEvg8jQz9T1hnvDTispyySnLgvJro11Zk4lM4zPrfMW4&#10;lqI6SvKBRIgr67LgZ0nAqE3qjyEQVzncY5AI4tSPLOOMNprd6cTN41uqdkf/cmYePKf776jbE/Mw&#10;svYjpVG0OzHzLctMyp6iUmgLqETRWHa3J7rdCXLiev7I9fKRTKSqd7TtnqruiCEwjldCiGhlUSj6&#10;64Xnjz/z/Msv9C8DKSZpk9vVdKcD+9OJ/enE7nCg7WqKQlrgnBWGfM4rwYvL2bpaMvC2Bty2G13I&#10;pqLo3mLLE9fryE9/9RO//0cf+PThmaFfyVRo14EtRckpHLbQoNLW3CXI1XXxeC+xJqPFmW0LKa+y&#10;RlPVJe2updvt2e9PNPWOdR44P38gJU+721HVDahE8HIxjmEhx4zK+punoChKdrsdTVVhNGhjRYpX&#10;MoRJ731CG01ZfH0/WxkMUxbDalwJa09KC1rlb7+rFCQiCIrCtRTFjpwV0/XK+emJy5cr/SDo5ZfX&#10;ng+fXvn5l2c+fxmZA9hKU9UFh9OO29sDN6cDx8OO3a6hqqRlzVlDjh6/XlF5pSjla7TWbW1oGq0s&#10;2pZoV0mLWt1SVvtvl7GYgqwR5mEztjmMrbCuBJRcVtN2Hm4RVm22Dg8yMX4dRqUFDQUxrvhlIPoZ&#10;pTOuLCSKqi0qaxQyYBnjvpkFc8780//i32Cz/+f/6f8JUFS1GBhSTpwvT5xfPzFP/bb7VSzLyDC8&#10;CrN9kwrWdWVeRsKWy2N7cQoTdzu05onhLIf565dPzKOX+r+65XT/lm53EIC+MVijickTw4raWMI5&#10;x20XLtK92qSXEAQoUJaNyB4pEVKQ22O5p+tO1O1O9qg5Y62Qt2L0TPOVnIOQvpzFx4W+/8Q4fsFV&#10;LU33gNY1PkSmcSFjcfWOkGGaJ5HMjcanyBJWTFFSd3vZyS8r6ypmqrwR1WKWy07Y1gBxA52klIk5&#10;bYd1IkRFzlpwqlmgICFBiGyQkL8xrUep7MxZpuWYMj4nrILb25J3v37k5vGWojSQV7RC5DBdSGGH&#10;D6zrQghiykBJQ57busPdRtxjM/FJbaE4VEX+Spwvn3j98pGpX9Ba0+2l9CHFLO1w/cA0LkzzxNSP&#10;jNeRcV5JCawFpxUasM5SNy1NK+S31S/EuG6HcWQcerwP7Pd79rc3GCdFK6fbNxxPD9v056Vq0UpB&#10;grWFxHZyEpUnZyGOFVLOopQghyVdACCCSgoLyzAy9SILKyIkT0yecTyLuWqL+qQccXVHe3ig3d1R&#10;1C0pR4b+RTj860yKQRQILbQ7UBRlTdMeRDmKK0VRUjd7Kaxh4zEvsxz068Tl+Wem8SL1iucvDJcz&#10;ft0UsbQIWa2ut8tpS9t11NWGB0VRVy1Ns9tSKVkmNWcpygqtlWBVbSnG08JSNR3N4Y6yLpjHkeur&#10;IFWbTpjhTVOjEMd8UVq0kQjmPF+YhjM5Klx5wpYV0U9SoOEDySfClqMVoMjWve09YVnx80La2NY5&#10;e1xpsYVluDzx+7/3E5/+OKC0ZpomzudXYlggyj43xkWk5M2/og20x47j/cO3g6osSubplfPLHwnL&#10;iDGFQGqcMCvCKs+d0QaNYRkHzk+f+P9T9We/lmbpuh/0G83Xz3Z1EZGRmdXtXcd7b2NjY459w4WP&#10;wZIRNkYCbjCyJYvmAv4bLpC54OJgdIRkgZENwrKNDFiALcORZZ/t3VVVNpHRrW7O+fWj4+IdK6oo&#10;aSmqKjMjV8z1fWO8zfP8nvH5Eb+saA3bw4abr74Wut2mpSg11iSMCYAjRQGquHVgmXuUsmy2t8JL&#10;ty0xKuZ5YZ4mnI8osyXoltNp4P33H3j33SP39wuXy4pzCV20mKqlaGqabUu7qbGlxoeF5UWotTpZ&#10;CSTpiK3ReT0qRE5FpKwM7aaVZ6Pp0Cim/pmhf8BYw+Hqjm53QKlI8KKuV1pEpnVO0dSmoG1arvYH&#10;uraVvHaks4zRZeW1dJzWWIriBbfsiX5FK01Td1RlhVYRrQWV69YL40nSwRKgVIFWFTEo5nFm7CeG&#10;88zT88r9w8L7Tz3f/fDMu59OPF9mvFKoQmMrw/7YcX11xetXd7x6dcd+26CTE/y1UhitwDtSED1F&#10;U1UCz7I5/0O9hDVJJ101m/yM1BhbSRPgnUxBvAiGbdlgyw5tii+rjpQSvIzERRBA+sJf0dS1NCNV&#10;20nhvwhQK6b4xb5qjJUzKgkJQ2Pkv0c509w88Y//M//931/mf/H3/++isLRCrXHesayjdAvrKEpr&#10;JS+MiKRklOOdjDbHLPQJweODKABTivjgJdlllbCQeRxZ5ylXLbDdX/Pm61+y398gfuyF1U9yab9s&#10;nXMSVkyyW0ik3KXLuAsURVljtGFeRpZ1lrhOpBvWWry7MuUWBenqFlIS8ZS1BYtfmOYL63rBh5mi&#10;2VC3t2hb43ygP194fnzk4dM9j/efmcaRpMAFx9PjJ+4/vWechtyVFizjxOV0wnlZG4Qknfe6LCyT&#10;BDOQ9+MhyeG2roHVx0zBsrgQWJ2XnaBL+CCM+xf6q3Thiqg1yogyOWZv+Han+PZXN7z9xTc0XY3C&#10;Y0wedSWwuqKwLUkZ+b6c7C9B54eyQRuxzUiaT6QwVpwGwDxdJJc4rIzDiaGXCNZm07I/XlOULW6V&#10;8fOXkJZ+EuKRC3gnu3Kh1ckU0BaZcd60lFX1ZZ1jjWIaLvSXEa013bYmhcjQP6G0Zre/oW0kNyCk&#10;QL3ZogA3j6CNqJNz8QeJqpKD6SUASMbA4gzQMhdknXuG5wvDsyd6R1FEikKKGhmPa3Y3X1HUDcPl&#10;kWXsv6T51e2OmDTTcKbvH8XbHiMJhc5K+qQ1ZVnRNrss2NMcr16x39+IK8MtrG4m5D2hFAPy97l1&#10;Zh4G1sXn5yASk6Nqarb7KzbbPXXuhJQS1UZbt9xc3XJzvKFpthRFQ11v2O2u6doj1hix4aiISpHC&#10;ltiqlsNme4XRinUagURR6uz3X0E5ilJTVYUAWIxFGUtwgWWaKcuWbnsUS1I/ELLW46VjUSqL5zAC&#10;XHIRPydSEj2J0YnNpqIqDW6eCE5WLv3TZx4+fSbGQLtrKKwmrp6y1BzujtiqYeoHikrz9pff8s2v&#10;/pTj9R11VaJUYl1HpvFZvOxIZ6mUHJbBOZblgltn+azHM26SQKWlX7Da8vpn3/Lt3/ozbl+9xtiE&#10;d2ecOxPDCGnF+4llPst6JEHVXrE7vKUotszLysP9T3x+9xv60yPOa/ox8OMP7/ibv/gdn96fQYtH&#10;3diSeY1MqycZQ9XWVG2NNgoXZqZlZJwGlnkhehEoqwwa0pEvo22FhPgUpcXmQJsYvSCpgyMiPIdu&#10;exDwjJaAG3EaeApTURY1SkFVNRwPNxy3W4pCCoUUAtG7vOPNDPa83gpewlPm+RnvZ4zSbLodbdNJ&#10;oaETYZ2YLp/onz8TApRFRwqWcZDQnqfPnxkvM8Oi+fTs+PQceBzgMoNLYCot0bpdx/645+rqwPGw&#10;4/b6huubG4xaOH36gfPTk2iWgISTUJVKbHX2i7hMCm4fBdYigjfRiKGs3JHaiDjZSSa9kDobiqrF&#10;mJIQJbUt5HvHaAm2SVGQygBl1cj0sNsCSqy9y0gIYvmW0CtBn/PCrldykceE0EjHATdP/O1/7l/6&#10;/WX+n//H/z5lKYHnq1sYpzPT8Cw4uRw/B2KWN9pIF5Sj2ULwKJ1h8C/qTJ+VzlHCR7zPfPZpZJ0m&#10;3OryIR5o2pZuu0cbcH5mXccvMXn6xQ9b1ILHU0p28l4esi//znlkGC9c+keC91hTEZNgPlMKgszz&#10;izzsWnjZZVFRZ6vSus4s80DMft+ylHS0EGEeJy7Pz5wez5yfzjw9PPJw/5Gnp088P73n4dN77j/e&#10;c3o8EZYJBUzjLDvil0Qpl21mbmVZV+nogvx/IkgKLKv4ytOLBc297McFleuDgFxSSKQESitQKVOu&#10;JAFJq8B+a3j9ds9XP3/L8fqaqrEUVuUXOOKdY1km5hzU4tzCskziQy0b6nqblexC2NNaY3JB9bIb&#10;W5ae58cP9KfPOL9gCkO7rdntjlTVhhCCWA8XKeTWZclsAskMDzFK/vYCMci+VCmFNiqHzKxfMolD&#10;cPgsyKnqkraVYB2drSJunRnHC0oryrohxsg6y87PrXPen79EtMoYHJDOT+QZKOTPprQhei8hNkuP&#10;VjPbfc3Nq2843v2cotmBLdgdX3H75mfU7V5Ed8tISlDUHcpYsRaZgs3uls3uVkiFWtwLLxasEBwh&#10;iXOkaTaY/M85v5KiwHlAfNTKGHRR55d+Zpml27eFoawLyrqg6bZ02yN108mOP38+dVXTNa0k4xkj&#10;e+Kyoms2tHVLIrGuMyklqrKlbXYURU1wS8ajVtRtS90YlPL0w8Dl6YJfRrReqWoZOTcbGdGbzCwP&#10;64LWBe3mQFHUODcyXE6sk0NZS715yYGQyZg2olROIeDmyDIkykpz9/aWV9/8iqtXbzm+vqbZVax+&#10;JkbH9njk9s1bjtcHyipi8NRdK+P2ccAYxfHumrs3b7m7fcO22+Kdw/kZrTVVuaWu9xhT5shfj3Mj&#10;4/AkCvfhWc7BsBDWwLoudIcNb37xK169fktVFzjXs/oeoxPWKLyfvgiijG1ptm9ouzsilnN/4tP7&#10;H3j/ww/cf3pinCQR7/PDhY8fT4yTE+aEqYm6Am2JxuBiZPWe1c8sy8A09wzjhXHNXAgPKkmBhAKt&#10;NFZp2f/qSFUVbDYd3XZD3bYYDUZruu2edrtHa2Ghp+Apy4auO1AVLcoUVEVHVQrmuq47DrsbDtsd&#10;WgnJU876+AUxaswfoL5T/KJ9CjGP3rWmsCWlrVBKpgvj9My6LBTVlqq9JsSC54dH3v/wgfffP/L5&#10;w5mHh4HH55nH2XPyMEdB+ZtaUdUFVVVxe3PFV1+9Yb/bsWkadl1HUxf4pef88JGhH4hKY6ySn5fW&#10;lFVF3YhV0dayz44pX9Te57PWyNg9W2BDFAGnIG3F2qhNgSkEiQ0SWuRXl50Eef2phF6ps9fcWNEu&#10;CQrWicrdlGib0yuTuH0kWU7eEZMvda0FxrYMz/xT//y/+vvL/D/5D/4PeUdsRAm5zmIPE/WEVGR1&#10;J2PrdktZvFjWKoqigARr9hGus1DRlMpdzjQz9ucvge0xp4F5Lx65/eHA7upGfh+CjM/DIiIaU1IX&#10;NYWRH3zM/HfpqowY74101zEE1mXEu1WsVZV4a0lRKtA8di0LAecbbWiblrqqpCjwcviUtkOrInOD&#10;PfM4MPc9y7iyuIT3kXWJzONK8LPkWCcZQRdFSUIzzTPzvBJz8eEzNzuhCSBM5yRwG+dCflFFsZ6I&#10;BEL+jOSywSR8jMyzxJJKIRAJLuYM9UBZaw43HXdvDrx6e8Ptq1fsjnvquqYqxZJEAL8uzIPsn2OS&#10;wm9dF8BSt5KFXJaNUOCyQk3lfQ7Zxzr2z3z86S95fvgJbQx1K57UuupIKeKWWTqZeWIeZ5Z5ZVm8&#10;7PURYEgIUrVaK9nmtlBI4qVwt9dFkuGW6Yx3C6ZQNG1NWYumQvbdgfPTJ87Pn1BKU9VNFtkIcKg/&#10;PxKC+1KYBC+q0uCdKKtjlMNPa9lnacEjRu8IbiKFBWsK6mZHXW9YphOX548UZcP++IqykDXM4haU&#10;LUQElnUkSlua7sDueMf++ivazV7cH8skjH0nBaR3Tny22W6ilMJaEe4pkeLiV8c0nOjPT5we77k8&#10;j7gVmWS0LcYaebbrLqcfGkwWJrVNSduUaKlgZKSeIUUximAqxUBpC5qqzQx+i1snhv6TOBSWlXma&#10;mJcJv0pRtdlvJJSihKZrqOqGqt5gi1re1Qz8KRvBbyYQy+qyoJR4bE1ZSnBKJVYfW1iKuqBuatpt&#10;xe6q4Xh9pNvtBP+ZFMs8czk9EhPsr15x8+Yt28MVbVfL1IbA5emR8/NKCIluV3C8OrLd7jFaMS8j&#10;zr2MW0uMKsWX7SQfYV1HlvHMOl5YpmeW6Qm3DCQ8VVuwOezo9kdMoZmmR87n9/j1TGENCsWyygqu&#10;rA6029e021tC0jw+fOKnH37Hd3/9He9+98TTc2RaI8PieL6sjItG2QZUwRpgdYGgFNVmw+7qiK0s&#10;LnjWNT+7KZGUltwLH1BChs7vKAIAKixlWVCVJXVbsznsuL55xauvvubu9ddsd3tsYfHBMZyf6E/P&#10;BO/zhWwpbE3bHGjqDpsV6xpk3TqeGKeLsCm8y5WnIuYAKSF05slREBuq0XIZCShJoXSB8zl1c40o&#10;s0HZPdPk+PD+E9/9tuenD5HTGS4DPE+Jk5OL3CdQRlFVBV1ds6krurZm27Vs25ZN11JVFTol/Ngz&#10;np/pewFUlVVNWRQUZUHTyPrJloU4OqLYJiX3wqBtJc6RosLoQs5nL/ZQn5PSALHY2Up0VG6VRsbL&#10;Ojm9cN6NldWlyqNzrfHrKq4pNNqU6KLEaLmLXwBIIn6zKGwu2uT7VMmTwsLf/m/+gZr9//N/+zcF&#10;ANB0MuasW8q6QVtRoiqtZG9Sb4QGl5OL2nZDWTasfpUc2vEiEn1t0EWO0lxX/CI7UqULiOBySEi7&#10;6bh5/RW7/XUmCJVSrRsZ0ZRWhBVJRbyXD08pTdvsaZo9dbOh6460rVxAxhSiVrY1Vb3NnPCV1c1f&#10;ELDC35YOyBYFZSGwHO9lBJgfM6IPLNPAMg54t4AK2ELGwXn9gbHQVJbKGtn9mpKkrbxgJLQVS1ok&#10;yQ8n04ASkn3u1ijJZqt0rHnSJ6PI3EEWBZSVQjxrirpWtBtD1xXsDjW7Y8PhesOrt9e8fnvH1c2R&#10;/dWWw3HPbn9kt9nT1B1l5tjHIGJCtyy5OmxISsItNrtrNluhPK3rwjBe5OVMMccgipCjP33i04+/&#10;YewH6m5D3e4obS1d3jLhVqlW13lm7EfWJbG6lKclGp+RsbLfU1gjalGVvfhulbhct074VaINrVXY&#10;QuA1KYr1pT8/8nz/idOjODGCX6UbbbcATONF7GlGgYJ1mVimPosrZUKSUkSpnHj3ohzNkbYvRYWf&#10;B9bxQn95YFl7bN1QNjuha2XsotIGH1am8SJTD7cIcEIpirKia8USlbJ9TcSFVWYNSDSoWyUyl8xl&#10;XuaBqX/GO482Bc4LoncZZ4iyqy5qSRCzhRC4itJKV559q8YIUWoN0u0XRiymIQaWZZZCSSuqWoSR&#10;ssOOeLcwjvcs02em4YHh8kRMClvVaGuomkICiGoj1MMsKlRaCmFA0JfW0m4O1N2eqmmwRSHrtHUm&#10;5q7H5kChqm1pd3tu3rzmzS++5ubVLU3XkpIEJsXgmIaex8+ficDu6pam3ZKiQxNotxsJllnGTMxK&#10;GD0Tfc/l/MDD/U88P/zA8+cfef70nsv9Zy5Pn+mfHxjOj6zzJJ53JarzoqwxppSCWkuxboy4Opwf&#10;GfqPzNO9qLGLWrRCMdK0VxyOP6Pd3BCi5v7+E7/767/g+9/8wMcPM8OsoCzRVcdKxZIsFM3vAziW&#10;magT9WbD9c0d16/uKOpSHCdRmgKUZCisq5cEyJRF64osRstTmLpAG+EJ1E3Ndr9jv5c0OYhM45nL&#10;6ZHL6YnhMjAPA3N/Ye57gvcUxsjUKu/iEwHnJqbhmWl6xvkFnTLpLLsWtDY0pezTXyBaRkvaotZl&#10;jvFd6MeJy+XC2K8sTuNiyTTBw+OF9x9PfPjk6FfwCpYEQ4QpSZSBNlBXll1Xse9qurqgVJGqsOwP&#10;R9quI/qF5/v33P/0PU8PT7gARdVS58u8rEqatqXqNtiyFFW5Rg5iLQI4odvVFFnBHmPWZ2QNzsvz&#10;qzPd0K0ryzjIpDdGFEpY/7yEWsmdGqMUOEKTK7L1V2zcIJNXrQwa+VxT9AS/4N1EWCeiG4lRJpb/&#10;1X/uDzrzP/9P/gMOx1sO+2s23S77cGupHKKw0GMMuBx3urpFxgvZQrZMI9N4YVlkr/YiLhKyUklR&#10;iKCqLFuCd4yXM8F5docrrl+/pe7kJWyblv12l/Og84ebTfXi+xNv5X53TddtUcgH4DN0xRibx8St&#10;WJWWmXnpWSbJ5BVvtOyHQ4qgtDC1bSmG/aQIPogvNlOfJDPcUpgSY7LQRYtataktVVmggiItQYhc&#10;RU3KHkKhjRkRSORowJQkjU5eSnlwjFHYUlGWCG2sVBSlom40m51le2g4XG24vmm5fb3j1Vc3vPn2&#10;NW9//jVff/MNr96+4fjqjv1xT7etaZqSbtNx2B/Y7/Y0VUOWmaHzYRu8HAC2qtFlgyla6bDbXR7/&#10;iDjuBQzzQupaloHL009cnj5grARvNO0eYwuxV6xzDilAxvnjgnPIiD3KWD2krNZ3iugTKYoiN8ZM&#10;wfOeZQqsi4SNtJuS7X7PZnMUGlotSNfTwyPDZWUeIs+fB/rLI7ZE9saNsJNjeEmmEz98zBG0MStM&#10;haUn4yejlYBkbElSiRQ8fh1Z+gvjqcd5R9m1X7K863YjX7XY41IUEkvVbijqRlwY64IPjrIUJW2M&#10;EW0t3eZAt72iqlsiiXk4MQ4n2ZcvMqod+yeGyyMxigjK+4hfJ0gL1irKVixVtsxJcWWZRU8lZVFn&#10;DLMRoVEWJFlbgpJd5rJKWlVhCworBdw89gLqSQm/9vi1l0IOLSK/3U32wM50mw0qBYanT0z9M9Gv&#10;sjKaBlKYiXEmxlVogo3EppqqEZ1Nf87FlEKhZPVV1dSZKNm0kmAV04pbB1Jc0NYwjwtPn56ICZqu&#10;IwbH+eEd4/mzqLYLSbgqq0RdJ4xNuPnC6eEDp/v3TP094+mB/v5C/9QznnuW4cwyXVguF9ZpkB1z&#10;KSl3dbsT2leO/n35rI01BDfhlgtKRWlUlMLYlm5zR90eWH3k8/1nvv/N3/DDb9/x+Oxx2lLudrRX&#10;N5Tba6JtmVcvBXCKOL8Qk6PuanbHPZvDHlsWLOvCNM5Mk2NxCec0bg2irQjSmctlLp+ltVYmalEI&#10;ZqI9EpbBcHnkcr5nms6cT595vv+MWwS37caV4bFnHnqSWyTBa52EwqYchZU1pSQ8ThhtqaqOLlMl&#10;U0oYJReRdzLp8GHJK9cIWJTdMEyB9z9+xw9//Rs+vHvg4fHCw2PPx0/P/PThmfcPE6c54RTEApyC&#10;FalhikrO3l1bcGgrdl3DpilQYYbo6LoNhTUMlxOffvqO+w8fGReHKivKpqbMHvmiKKgqyUho27yC&#10;MFZWfi/Nl5LnU2ubi+7MUfGLYJh1kdkSwnNwyyR413WSXbfKHIAk2SI6r6S9l0lnWXd5EhqzhU00&#10;NlprtDLShbtZSJPDk0T0+p4UBoLvUTrwt/+5/+kfRKD+p/8hh+MN3ab74o1VL7+ZLGHkIJ96Ifos&#10;I8Plmf7yJJxsNwkdbbpkP2OZ99lzVpVarBW/+XQ5c3p8QKE53L7m6tVbmm6DMZrCmByTV2BtFsXk&#10;oHrvV9nPGstue0VTtSxuoR+euZw/sywiQCvLRrqyqWeeJM1MrA6iJiYJI10rWSkYbWiaDZu8t1yW&#10;hWUQSlNKiqre0W3vaLpD7nxKmrZgu+/Y7Q/UZYfykbh4lLKkoibkB0GbghhFuCaYvxJlCoyV0WLd&#10;dewOe/bXVxxutuyONbtDxX7fcjhsON4cuHlzx+2b17x6+5bXX3/N7d1rrm7u2F9ds9vt6bYbirqS&#10;YlIj2et4yqKQ9Lm2wxor4R1JYW2NRih4bplfCvr8EAX5vvOIR37N1aPWuHWiP91zevoR70d2V684&#10;3n1DszlQVa2M0IKIJNclW5GcJwbwQWUYjtjovE84nycQMu1Ga7ClwlgRWZnCcHW75/rVa65uXnO4&#10;fs3x5hXt7ghIAldKojAOXmUu9YAiZEjLHqX1l+zjlBImY3TJXcZLO6OU6ApEJJjEG6sQ76xbWWcB&#10;0JTbDVGJGny7v2F/vKOt2zwmfvn5ll8Otjl7dl9AHi9jfiDb4aTgEP+tZ1165vEstKjgUaYguMDl&#10;+YmxP+OXhRClu6+qBltWvxc6yR8gv2+SA19XFU0ttq0UwbnANE8MY8+6TFitKWxBCJ5xPLOsk3w+&#10;KRLCiEJUuco2tNvXVM2BkFaKsuB4fUdpFW6+AJ6qbDGFxN26+YRbTjlJrkXbKvPhawFLLTMpQ6lE&#10;VCviCY3s25f+menymam/J4YRrWFeLjx++sTpcYSkJZkuBab+ifnyJDhVpFizhaHbtOz2B5rNLhc7&#10;NW27o2n3NI0ouqta8MZl1eJdYB0uX5LTbCETPqXlkqyaLbasxUlhDG650D/dM/YjtrBstle07TXG&#10;dFz6np/e/Y7v/vq/4P0PH7hcPEEXFN2OYnOFLjY4LItPjMOFeT7laGEHBhEUWhEjD0PP8/OJ82lg&#10;nB3rDPMYJVTFO7FT5pV5UgjRLLMVvBcrobVauANxkVCQRXRE89wTvaOqthhdso6B5eJzrnzAZS94&#10;YmVdnlldL+q6FEhBomHrqpVRvLHEEJiXkUv/yPPTe54f39E/f2a4PDKcH5immSWUPD33/OYvfsNf&#10;/4MHvv9x4af7mfefRj5+Hrl/XjnNiSnKBR40pAJspagbS9cYdnXBrqnYtTXbrmTTlKjkCesEWYs0&#10;jSPjOBOixpQt2hislmJHayW46ZfitxKolHOrNHyZveFX+ZUIwUnAzDL2rMtAikLLVEqmigr1ZUz/&#10;sm9PSSaJJIFTSSMlYBqlyNM5KXxepnkvqWkkEQfOw4nh9MBwfs75DgvWCmOi3R/4L//T/8rvL/N/&#10;8B//e1RNK+KteWIcelJMlEWu8CtJUBPMqiYFmMee8XSPm2eSjyzjIPuwJKpbvzrJxO3PuGWFaAgh&#10;cn564vJ8oqhbrl9/zc3rt3SbrSAZg9h/BBYi6WMxytjxRZSglJI0rKZDZ8He6mW0X9cdtii/4FxT&#10;RtAaY6mrjqbaUJQVKAliWMYTIUbx+tmSECL9+Zn+8oj3nqrq2O1fcXV8Rbc9yuohX5pNu6VpOhQJ&#10;Pw+EZRJxnn4Ri8nFEJwj+fCFPFa1DVVXs91tubq54ubmFbevXnFzd8XuuGV32HN1vOHq+o6rm1dc&#10;377i6vaWq+s79ocjXddRNRVWJ2JYhFM+XZinE36Vjoi4ih+8aqmKGpXAZ450kZGB09gzjxc5TBfH&#10;cHliGs9EIlpLp1ZVFVoX6CQ+x2UcuTy/p3/6gDGGq9u37I6vczyhjHtjTMzjwHg+41YnFriQBBgT&#10;CmKwJA8qJmy+QHWSbPVup9nuSrpty/Gm4803t7x5+xXXVzd5WiMvY1M1tJstxkqyWdPWbPYtVaNY&#10;xpnn+zNGGw5X1xTWsExPzP0TxJWikBdXxl9ySIt4R+wjfpV0tZQFRRLcI5S0oqmpd4cvyXJtd0XT&#10;bJmXiXmdpEsuCiFHZUdHTBFiRjR6CR0JwQnYJAbkCJA9OSSmy0mEhctIUVQ03QGiYe7Fqyxljyxv&#10;VIwk7wh5jSTzYKFZvYiRikJsYz44ebenkWkaWdcJpSVvwGiY5p5xPgOJwtbEFDHGULdbQlSsixOI&#10;VARCkJ2jsaxzz3g+4VcpWGPQTJcLKczUTUO7PVC3e4qqZrORmM6YAi5Mgs8MC+s04qZJdApeLg63&#10;9gyXT3g3SNJcYbh//8BPvz2xzgJ3KipF3dRYo1GsKOXQJsNRShEFNts9bbel6TZUrQB6yrqj6nYU&#10;TYu1MkVTytJstnS7HSiIBEnB6/bZzxvxq/Cyvbvg3ci6nJjniZgKmu012/3X1PU10+L58bu/4a/+&#10;sz/nx98+0Y+JVFSoqgVb46NmmFZO/cgwDLhlhCQ+ZBEDClfi+TTy9Hyh7y9cLgPTvBJcwkexrvro&#10;AbGBKQVlYWi6kra1lBq0ChibKHSiMIm6LdjtdtzcvOLq6haFnLllLmbW1XE+9SwusrrE+cmxTAtF&#10;U2DLmmW+MI0nohdhb8i7wcLWFLoixMS8TpxOj3z6+Ds+vvueDz985POHJ54ennl+eubzpwd++7v3&#10;/OVf/sR33515vCRmJZ23A8YoXz6vHAOCxS6bgq4tacqCprBsqoJtU9G2JU1ZUpqsgapbvFtF67QG&#10;fDREVYqm3zuMkuda3jsEwlJYIjJRGoZnxvGcCYWZfRCTwF/czDKemadeELNRCmilBU6mtUFl+2kM&#10;mUwaE8RsR1MF6cWD7qX5U9pka6YUDfFlYptSng4PjKdnhlPPMidAUVSKsqk53Lzm5vXP+ON/4l/4&#10;/WX+9/8f/0diklSsy/nE+fme4XJBUdC1G7RWLLN883XVUZgSv4hvL4WETpbCNJhkcdPK9DywnBfc&#10;OLNOTiI555WH+0/cf/qMc4nD3Rvuvv6FeMwLQ1FajE4s68g0nZnGE+PwiHdzhhJYGWkYI9L/vHMN&#10;eaeLEquXqJTFcqS1zRQ6iXU1GSCSfKAsarbbG8pSfvjLvGR19wrKUtU7CWjZX2eSkxJpWpjRWtLa&#10;jIYUR7SSOMPoA4XxdDWUeNI8oaOntBqrJPDBloayUuz2La/ubvjqzStubg8cDx2H/Y7D4Yrr61fc&#10;vfqKw/E6i9csbdvR1A1lUXLYH+maLUopEjJCjcvA0j+hUmS3u+L66iuO+2sqU7LMC+eTHDzGFKzr&#10;yuPDR9bVUbVHbNlChHXqmYdnYgyURUNdtFhdMpwH7n/8kfPDB9bpgoqrgEW6Dmsrhv6Z89On3IUb&#10;hucL50epwkXJr4jBkKIlhQqVagpTUBTS+cYEh0PBL3/9lp/96hdcXXV0G9g0hsoGSpPEC0rEzz1G&#10;R5q2FWJUTDTtjqu7bzhcfYXRBW7smftnjILj4Zrddo/2Z+bHd/hhzOPzBRUThSrRUX2phm3uqmMU&#10;vPE4nJnmC4ufiUqTUkXwmhA1zkeGsef59Mj58ojzi6hjq1oWjDGh0YR1Zp2E+FaUjbDH0aQoY7qy&#10;bMT/nzPaXwAjm90rNrtrlCrw80yYR/ALJnrwDuVXkl9IztPUO3b7GxSJ5fJMCpHN5pqb61sOB/Gv&#10;h5hYlxHnZ4zVNE2NtorFjUxLT8iMaK0LrC3pugNNc8SFyDQ8Mj3fsw4XTNJYDOs4s1wG3OhYRsc4&#10;zAzDhJ893f6Wq1c/l/jbshS/sY5EHKZUVE2BLcDYKFGcOpDcSnAjy9qzLAO2Krh69S2b4xumYeLz&#10;Dw8sY2R7VdPtKoxORD9BnCkrTdPWVLWlrBV1W1A1pYxUSysI0mw/MkWVAU8aZTQYZDRfFzS7Lc12&#10;R9XUKKuRJWrBOg2cP3/HMnwmhpEYR3RVs739huu3v2Zz/AVJ7Xg+jXz3m9/wl//5X/HuxxGvC7bX&#10;N+yuXmOrTpIP54VhkICedZ7w84L20tnfvf2G2zff0m7kc++nUchuMeHWiFt9LhQdWjnQCVtabu86&#10;/rF/4m/xT/+zf4e//U/9k+wPNcPzZ+K00JbQ1YamsBQmEePMOD4xnh5IXsbwl+HE0+lE7xzshBdk&#10;AAD/9ElEQVRjEttXv8CMYloip/NEPy74YAErzzcxw2RatKlYnefcXzidnri/v+eH75/4m78OvHsP&#10;Tyd4eIR37wO//Wnh/fPKlBKxAmpwGqYAXpy5cqEhGqWmslTGoqOiSNBay67r2HQb6qKGGHDrCDFQ&#10;Vw3aVkzTwjD0kLGq89QT10vW3hS/55wXJWhD9JF5miQ5Mk9ljcm6CVsQo5MJn5ul+DOFXNq541ba&#10;yuQxRLwLhCjJmQDJRYgGowRtHFcvrqSQcLM4vdwqnnWBKMlUcxonLo9nzvcXlhna3ZH91bWseuqK&#10;w80rjlev+Nk/8t/4/WX+//w//29Y5ynL7Vfm/sJ4OrPMC/O88Hj/I/cfv8M7L5F3tmTN0APvnCj1&#10;kiWsgfEysAwjYVpxcyRFi7YNLniGy5mxHwHF9njF8faOoqm/xNuluOL9KCrxfEmlIIlrKUlSmkBf&#10;suk+WyakqxG1eyKBEltaCLIjJSvWYoyEIPCLpm6pqoYYPFN/Zp4GSNBUGzbbg1Ch6hZrDD5lL7YX&#10;xF5hSwlKMUkUkV1NUYJWK1VladsGSyLMIypGus2O3fGObrunqAXk0NQFXVfR1gV1odHJ490k1DFr&#10;KaxFIzYt7xYMWentFhGLgUSMVhVlVUjHsAzUdc1ud8vV/pb9Zo81hnmaeXz4xNPDe8bhxDj0TP1Z&#10;Lo2yRWtL9HKQKhWp6i1l1ZEiDOcL9+9/4NOPv2U836N1pGkb2v2e3dUrNtsb5qHn87vfcXr4xOX0&#10;zOOnT/SPF9waxR6IHIiJEkUt0Bo8Si1stpqrK8vtm47XX7/i6vaKprFUVlEUieQGSaKyFp0UcRVW&#10;sVKJeTxzOX1mGSe0qrFFh6ZgnWaG8wmdPFfXVxz2V6g4Ml/uWYeZdXH4xaGRYA+jC1lTZPuH0qL3&#10;CEkCZiS6UwsLYFyIXmGL9kuITIyBZT4zjo9CKEQuzXUdpepelox8JLtGrFTe3uOjJwb/BTKRZGKO&#10;NWVmtiuWoWc+PeCnCa1SfjYUMSdlVXXD9nBDtzlCSKzTgFaWzUZY5EnBnIvVRKIoDGVVYIwS61+e&#10;Ikg8qqTX2bKirjeQlMBqxp516PHDAC5hkiYsDjfMrNMqvveoUKbGVltJjVvOXE7vWZYzulTCjDei&#10;L4o4lvWCm0Z5pyqJoRSfb0m13fH6Zz/n+vUvcD7y8YcfuX9/pqw33H5zS7dtIXqCG9Es1HVF03VU&#10;ncVWVhwMZYkpxaWglATKoJWMRJXkRiuj0UaCWKxRIsJtJdq2KEu0LiFq/DyxDk9fxLtJJ+rtnu31&#10;z+h2X5FUx/Np5t13P/C7v/4t9/dnkimouy1Fs0UXFSEp3BJYF1kZytQRVNQYVVFVLd1mK4mNwDSN&#10;TPOMiwhTwr+8T0lstDpxc9vyZ//oz/nH/4l/lD/9s3+Yb77+ht22g+SYh2fcdKEuC7pNQ12XWBNJ&#10;acavI2kNWFOhC82yDozLwujgssB5hjnA4mG4eC7PC8vg8GtgXRaxssUgxZ8qWOeZ0+M99x8/8OGH&#10;93z46YHHZ8/gYQkwjnAepEBYxXGF8+CCaGlCgFWm2WS9KlZDVcj6NS0evwRKa2mbmqZpaOqGyhRY&#10;JaPs6CV9D6VlSprEyrssC8HNVFVB08m5X9Y1thIFujiiSnFVlDVl2WLLOguxpbIQe/OKKQrqjYiv&#10;xWZWyArZCo/dOwmjcuskOi0f0FFjdYXWFSkonHO4ZWGdJqZhYLwIh2O6DMznIRMQJ8bzwHCaCEFT&#10;1h3tZidujZPYxg831xyub/n2z/6ZP7jM/y9/N3clNWUtIoAYPOs6MfRPPHz+nqf7H4Uvq4VwMw0X&#10;xssT6zSSnHBm12lgGoYsNHLiLc47ahEHOMl1TZGy6dgermk33RfFrXNT7nyTIEOLmpQU67qglaFt&#10;d5TVBpTG2kISe7oNddWCMrgoNCnxN8rFLeI4KQYSMlYVrzx4t3zx/L7sK8qqZr+/YrfdUllJ5EpJ&#10;4DV12che0EjwitVGghk21xRViVJit7Nlh9aWdZ5JATaHG67efMPmcMSWotQ3WlEWmsJIlvpLZm0i&#10;c+iDlxQlMm0tiaeeHOWplcJ7EaessyQvKa1oNjs2u2N2Gsh4cJwHTs+fON3/xHR5JEYv64FlxLkR&#10;VCTh0dawOdxyuP6Kuu6Yp4H3v/tLfvrtnzPPjxS1ot3t2B6v2V/d0W2vMKZgvFx4fP8TT5/uGS89&#10;67QSg+yHUpDRsFIGlcQjGXEUlef2bcvbn99y+5Uo8Nvd9guf3RgtQrjhzDpNcqgmhV8WlFGYqmJZ&#10;Rp4/f+Tpwz3nxwtD3+Odl+7XKKwJbA8HdvsjZVmQwoxbRlYXiUkL7a6uMWV+aZVoB6QyTxhtKao2&#10;RxUm5r5nPJ/xPlBWHdv9Nd3ugC0sMa3Z/liAQgSb8yzPl5NsZlOUQj3LyXM6iSgtAct0IayzOC7y&#10;V0wiipkvz4ynZ4LzGF2KayLJCoeERLludhhrZfe2zhgjVjUfPafLA0N/IqZAVdV0bScAlYSgj7XB&#10;ZGGcjGwFtmNz5OXQC3o5hsg8LkQvEwy/LEz9hXnwuEX2tUVlqSpLWSiCvzCeP+L9RNkKQKaqRZi4&#10;rAtTP+BnR1l2bPav2O7v2F/f8c0f/Qk/+1v/CJv9Deu6cH74yHg50W4abt++ZnM8Ym0pWgEdsaWm&#10;7iS201YyvdNGflVfbHhkS0/I+gLRgugc6qMzilnDl1VM0+xkRZBdB+CJYSbgKbst2+PXtJs3KNVy&#10;Ol14991v+c1f/A0/vXsGpem2W0zZ4B0sa2CZnUwAvReCpJIgKGtKCi1WxEjCBcdlGDidLgzzQkiy&#10;luKFMSHNKwg6nFevr/nZz39GXTU8P97z4/d/ybvv/pLh+YmqLKXIaTqqthJPdlNT1h1FIXz2sm5R&#10;WhHxEt40J5JXlFqCJKJIRDABaTqWhcvjyOWxZ+5PDM+fePr4Pfc//cjjp0cRo54l6MoaSB6ih9Jq&#10;DtuS17c1N1clh67k7tjw5rph32hsCuASygup1iTkfFQKH6SgKQpDVYp4rSwkG94ak0E3iRhWlDLU&#10;7Z667QjJ45YJYw1dt6WqG3SGw6A0GGGva2MoqpqykdCglMRH77wkv81TTwyBsmppmh22qEHJc1ZU&#10;Vc431xnzKmFi67wQQ8Qoi1EydYshMA89/emZy9OF6TQz9wvjeWE8LcyDw82OkMfw3e7I9nBF3Uk8&#10;8nw5M18G2rbg9u0rdocj3/zpH1zmf/8//Lcoioqq3dB0Gf5g5cCQHaqA4ZdF+NHzODD1Z5Hfe4kw&#10;jD7gZhFVkZO4vPf4IJ5pN62s04Jfg9gXjGK737M7HCiskYjA9UIIA/muZV1mllkIdLaoKIsmAwnk&#10;oVNfguoNq5cIVudmGX2Q88OjXI5S84lKEaVwTpSDZVlTNx0xRcbpxJyV725dcauTuFG3QpSD12jx&#10;k+oc/WiNKOGVtjKunwaBDOhCPo91FTzs9gpTyrgmxBWjEqW1wojPSlNlTLYDRhHhxCBK47LCe8c0&#10;yk6zLEpiChn+0rMuI4pIUZWy9+u2FLYCIvM88Pz4icvTRwlUSEmsFmVF9I51OhPCBDpQ1i3b/R1t&#10;e8C7lfv33/Obf/BXnJ+eOL7acPv1N1zdfc32eEPdbHDOcT490p9O9M+SY61VTfCFxDPK6ueLmCOm&#10;QHQCgdnfVPzqT7/l7q3kbzddS7uV4BuFYjg/cHr4yHB+JgSomp1UvzGhjAKj8G5h6nvODxPP9yvD&#10;5YzSke3+Bq1huDyhFLRbKRBSirgIPkqhYYyRpCgtOMoQfE4smkVIZIwktylYpoHx/MQ0DIRVYC/1&#10;Zkez3Ykjoizptge2mUj3chmWpfivy0qeXbfOzMOZdR3FG1+1svqYRCQn7AYRWcn4ThNcYO4n/CJU&#10;quAl3nWdpfKXjzcS/MKaaWVaF+iyxKcVHxaMLSRruqoEEpJpgWLlFOeIc1KAoxRlWWONYVkG5uki&#10;xZiyLOOIioq63ZOSFMQhBwMpQNuILiJNKxGaptAUTUO92VI1W+q6w5gK5zzLvJKSpm6v2B1e0e1u&#10;6HY3bA4HQvB8+OE7Pn3/1/h5YrO/Yn99Q1mXpOAkEtNAWWnKRmxtVVUL0S9np6cc3yv7SxHGKaXR&#10;RnacElihZW9qNMmtuSgGU1iqZishTqUQ9SQTHOquZnt8S7v9ikTB6fnM7/7mN/zNn/81796duYxg&#10;K0PdNaBKZheY1oV5dSzOsQRPFDGPxI0qg0pie1r8yjQvDNPIsEw476UYTpCyZkF8KfIfpeBw2HJ1&#10;dWBdZz6++y3vfvfnPL7/Hnyk3Wyp6xpbGpl+VAVlJRehtS9q7hJTSqBQWRqqQlFahSWRfCJGKBUc&#10;t5brm47j9ZbtoaMsrfwsQqAoGzaHW45337C/vaXdlUgoXUClxHZb8uarPT//xWt+9Udv+eUvX/NH&#10;v3rNn/7JL/njX/2Mt692XG8SjXYYH140dsKFR2X9h9gCSRGLwiih270IFJUW+FPVtuyPNzTdluAE&#10;MFaXAgjLY5ncMInwNCFoYZXk544Sce00y25cxt8iWhWkrTS7fl3EyqwlvjWEgF/EjeLWVSZnKHTM&#10;SZko/LqKCPzhxOXes85JkgQXmU6QwFaWqt7Qbm/YHm9Q2jBfeqbhwjrPGB043G25ev2KbtPx7Z/9&#10;1/9AAPcf/TsoBSYDHMqXnGcrJn9j5UNwy8oyTwTn84OVL0glSMzgVxndZvpUiODXiHcRt/icwa1Y&#10;V6FgyWhMsIDBz8zTM8H1oKJAK86fCG7O/vaGSGLN9DfvF1a3EFPCxcC0iCc4BCcioawklPF6IESZ&#10;CEjnocXS5ha0sVSVxOFN44nTwzsePvyG58dPzOvMsk4s0yj2u7nPwAnxR0fvJD5xnUT5uc5Mwwml&#10;FIUtcfPCMghqMaTIkjG53s9oo6gqyYrXJIITD6ExYpdTkIloOqsjV7FUBRECrqtc9tbIQUTyGYSz&#10;pSwbFBJycjk98Pzwjql/JMSVGBaiX1DR5331SkwLpigo6w1aVSzjwMcff8Nf/6d/wf37E9dvNvzi&#10;T/8Wr97+Mdv9NUXZ4J3n+eEDT/c/MQ8j42livDjwJcErgUAgyvgYg/zsY0QphzGRw3XNm2+OdPuG&#10;sippu62wypXm/HTPpx9/w/nxEwlNs7lmf/WGujsIlESDX8d8kUTWxTGNHudBFxatE8P5zNPHXrCe&#10;1tNsOup2jylagfb4Ge8ncUq47NSYJW/YGAnhMVaCDUKMLPPEMk2E1QueODhJMatacTkU8r6Ixzvn&#10;fKMxWpgML5220lJEqC80Q49fJ0Jw4sUtK2xRZ9+uFKtEzTJMrNMsiNxpZhkcbkkEB+skYtN5lLF1&#10;DAFTWLRWEvVrDJvtgU23QyvN4mbmeSLFKJoMK/S5eRpZ5jmP+QtSSswZbGNshcIS1kn27dsrqmZH&#10;UdfYxmBrKBpFUWXClpG43Xa3p90fKRoRp5a5eFnWhXkcCT7KisxH3DIyDSd++O1f8+f/37/PT7/5&#10;LctwoWprms0WNw+cHt6zLj3axKzbaCjqCltm8I+xKF2CyuN08sw2swSUUXL4k9tNIomASi+CwpBV&#10;8YGiKrM2Rtw8JE9RVTSbK6rmBhcUnz9+4q/+i7/kH/znP/D+w0wE6k5R1AUBSwgaFxKz9yzB4XJQ&#10;UtQKZTVGWYiyInQ+MK+OYV2Y3IpzYvGUwkTEmC+duclfbaXYbCxaJcbzI6fP7xlOJ1QMEndc1Rij&#10;MEZRlAZbGcrSUJbSSFRVSVEWMlHpGjabLbvdDkWgfxgYRikebo4lf/y3vuZXf/Kn/OyPf83bX/6M&#10;492Rpqs5XEkI1etvf83Nq7ccb27YHeWv1Y1hf9Xw+s2Ru1dXHK93XF3tOGwbUaN3HbtNx37XcXW9&#10;5+aq4bhNdGUEF1gWcF4ucI2gY0Nw0upHEUqrKKmKWsn7UtUNTdNCSkzjBb8solcqXrC9cmmSORci&#10;XJPcCW0yS97LXruwFbasvzxb1spdJ6N0WZ1JozuxTj3L1DNPPX7NGewYjJLpi6jZZc2yTo7oZV2o&#10;tFxZVkNZKuq2odnIWbeMI8+f7nn6/ISbF5ROJJUkDfBGUgW/+ZM/6Mz/s//Xvw1aqo6q+r1VoyhK&#10;khL4xjRcCNEDmqJoKMomg0ySjCgRFKPSApYw2Q6VogJlBYqCIDslJziQ1Cp83FosJutyJqUFrSFG&#10;BzHSNHu22zvKqs2gERkLJsAHSRxbV7ncYgwZHCOB8NKJa3ldg8teRwklscYKO96tuHWWC3KZxJM+&#10;nwEoSlG/6ixKEvuAIAz9srDmpKsYZGwdM7qvrIRt7tdVDt7FMY4DfX9hmi6kPO5s6prCKKJbmIcn&#10;nOupN1s226OAXqom703Fu2WLiipfHEbLLhCl8OuEX0eMMTTdhrKqSSlkr/IjbhlERe1X3DywTCeW&#10;8YR3I6Y0dIdr2t0dxrbMfc/9T9/x7m9+x6cfepqN5Zf/pW/56ue/pmk3xBBw68pwufD5p+95+PAT&#10;yzxxflg4fxKvfVm1uTCwAg3ynugFstPtCvZXW3ZXFd3eijK/qDCmIIXA5emBD9//DY8fP6NVw2Z/&#10;x+7whs3hlqrpKKoKW5V596lRWFbvOJ9nLpckB6AXUIw2huQWiiJwvLnh5vZbqmbP6hbm8cwynFgX&#10;SQNbs+3SZLWzMNu17CdDILpAntDig2dZZvHhxyT0NgVulZhR72T1MV6e6U8PjJcnnJsxZclme2S3&#10;E9gJKTFenpj6ZxnDG4FK2AwyWueRsC6E1bEOE+skEJ3go8TdZuprQuF9wq/SbSB8XJxfGS4PzPNF&#10;EpiqjcAtiABC6UqJ1YkIZ3GLvOPZ5hSiy+FGGqMrcZSsE0Qoy46q3cm4tq4pm5KiMphCbDplWdLt&#10;DmwOd2z215RNmw8zJLxoGr4If+bLhaePP/Hxu9/y4Xff8/jxkRgim73seZOK4nIJjuRnUhIiYFVX&#10;FLXFFJLaqJVCWytjVCUBOjrz3+Wzzf1sVlelGIhB/NLBLWgEGOT9BOQ0uqIUx8j4LHkOZYMpKpbF&#10;8/DpEz/81W/57Z9/4uNDwFtot4Zu26BMSYgaHxU+5VjjF4Sw1pCnA0LdTDKxjIE1BRYfcC7bmVCE&#10;JBMGJYjILxd5ocGYhF8mLs8CwFnHCyp6SmuoyoLCGHHgWIWxSi7yuqSsSunQK4stErqIgkvuOtq2&#10;xWhPcD0qBo47y6//oW/4s3/8H+OP/6E/4+3br9ls9uhMKixqmW6WtoDoMQbqpqZqK9pdy/bQ0W0t&#10;VRUomMBd8MNnltNPTKcfWad7rApsuy0316+4vr2l6yyaGdxKdFLIZD43KoOjCB5DQCex5klDainL&#10;mhgc/fmJ/vlB3AKQ0cFyGcvKVedsdplUGmO+IK9DEAjSSyKgzhOsspKs++DEFqgRe+U09izLyPwF&#10;NLZCSgLvUaWIt7X+YlXTCooyF1hGY0tNUWgKmzUeSSBXz08PTMOIUYZ221HWhhgdRaU4vr7mcH3H&#10;t3/yd35/mf/H//7/FnJnXlWtdHdFmZnfM33/xDT1ksHrfaYjSXQjMY+0o3QZWmmKnMSUgkObGmMb&#10;EclZS1FUAiRxgpI0JrG/OlI3lYSwF4Vwcm1FWW5pm4PsMJQAXXwQ+b7OwreQoliBYkQb+f4l7UsQ&#10;l7aUi08lScLB5hl+AmMKvHMM/UkquBzgopTE/Rlbie2iyFz46PHrjJ9H5v6ReTzJSLJq84GuqJst&#10;VbNDoXDzKJ5OF5mWwPkigsKiNHSbHW3XoUks52eG82dUoWh2R7HP5QjBpu6oqt9nW4ewEqNjddJV&#10;xuiYpzPr3KONot1sqeoaUsK5hXW8sM4DbhmIfqFuOpqN/DuKoqZutzQbsQ/5NfLphx/44S9/4PRp&#10;pmzgzS+OfPNHv2Z3uGWZB87Pnxn7gakfeL5/YBpmqrqDIPnSshsqcuEstim3JqJS1K3meLvj5qs7&#10;jnfXbI8H6rYjBnh++Mznd9/z4bsf+fz9Z6LTHK5u2exvqBohNKGQWMWqRBsJlnHOMY0zz08T4yAL&#10;PlsoDjevuX51B8yk4Njsjxyvv6KuNzjvGPsnpv5Jntk8ziZ77LW2KEwery1i+1JKbJlR2PLrvNKf&#10;ZoZeioCYXAbRSHQq2bvvnQQQuWUmOEdZyZ4yJbLGRJLVVAJNfmZtiZtGzg8/cXr6yHwZcYsw/JXR&#10;mKpAaRH4mFLTbRuKWtIFlZKwjRda2uV5ZF0mTCmAiqKoMdoKVGkdmXLO+epWEvL5JsD7leBdZmlL&#10;rOO6TizTgF8WOahemPO5u0hEIeu5RVDDMVKWRiiBdebPu4Vx7JmmGe8SycMy9jx//synH0dOD4G6&#10;K7j5+oZ2u8MtM1N/QunEZrun7Vp0IXCYsrSyklMZsmEMyojlUDCiUax6ShgTSgmvXCxZkRAWnB9w&#10;riesMwRFCsiErFC0O+EnuGVgnp/R2lAWtdjGnh54/913fH73zLxYTF1RbgymKtC2Rpt8oSMXesrp&#10;fFErkpb0K/l+wS8rfvWgJYTGrYHgER63gpRkEqqjXOL6ZbdvoCpkn57WiFWRpoK2Ltl0HU3TfGEn&#10;aIOE4tSFFEFNSVVZbJlIagFWrNUUZYGxCmuhqT273cLrr7b8/I9+zbc//2Nubo7UTUHSstuf557p&#10;8sgyPAgPwESMDmgdKAooygixx7vPkB4pjKNQSsrkOBPciRQulKXlsNlz3B0l7U8rSCuKiUJ5aisp&#10;iyAbU5lQpGw1E3Sx0ToHNdVM08DT/U+s40l8+MqI8DSPw1+QuNrKKk1ri/Oe/nLi/PyQA5VUtppJ&#10;kIxRhqrpRC/isr00BEGuqhdLmujHUm5ytdKS0OadrFjdTPAzJMmPr5tGNA11RWmF6xH9yjKNzP1I&#10;iImya2k3HdYaVrcSk+d4t+fmq6+o25pf/NkfqNn/3//O383fACQkEWYae07P9zw/f2LoTxKWMUmX&#10;YLRcyqL0k25Z+OQyLgg5XU2m8AUKgbSI6EBlf23Oe1WKzb6h220o61oYz2VLVTaUOb5ydYKd9JlA&#10;F3M2rDZWoPdBUtykuxHvHiiMtVR1Kxe8qSSvGy04viBQiMJWoFTuRITgsw5PrOMz0cmeJEQvKXLL&#10;QFjlUE6ZQZwQ439RNBhjKfJOcpkExelWR8ISsAxjYpoTVVdwvL6maTrcPNI/f2YeT2gbsaV0ZVN/&#10;ynoBmav1pwfuP/yOy9NH5jHvvm2JzmP4FD1lUVFWnShUM0pxGk9cHn5iujxQ1Vtu3vwRN29+Qbu9&#10;pqg7bCk8aO8j54d73v3lD7z/zYhf4ep1xde//hW3b36G0tD3Tzx//sD54ZHpMuPmiaQCtuhQqsjP&#10;gmadVqZexlsxJaqm4ObNjtu3VxyuD2yPB/ZX1xyu7qibA8u88vGH3/HDX/2Wh3cj65So2w2761va&#10;3YGiEigOyeHjSsJD8izzxDQOjMPEPAk5SSlNUpkXvxNWOipR1Q1l26KLXAgQcU7CWJS2FFWDKcoc&#10;e9hQVB0k0RykKKIwty7iQY8J7xzz6Bh7Lwp2qeWwxtK0W9rNjqbZ5Kq/ljXMMsklvsyMl2eG8wPL&#10;NEpBHMkjXgloWKee4fzI1D9L2lgUVa2tGqom2/KQiNB6u6duN2iTk5lSzFGOJUVV0O5bus2eomxR&#10;xuC8Y5oHWRF5KTaMLamrFlsIUtR5R0JU9VpZVr8wnB4Yz/f4RdTyRdHJigdZXwU3ss4nvFuYLyvD&#10;44UQLtiqoGp32LJidTP95ZFpHAgetC4xJqNQw0JZK0wha7Z1mWXEbyx1W1PVBcZKl/mS1Z2Qf47k&#10;0Fr84ikp2WVm/zWKnFglMc1KS0dmMvs+hkDyQieJ6wrKs9kf2R5u0Voz9Q8s04WirLFlh/ORy/mJ&#10;hw8PPD96ZipCZYkGPImQNFEZIgYfJCEwJGRP/uUbyueNW5mnGbf47MSRHWxRWIrSyvMbAiYkVILS&#10;KrZtwaa2NJX+IqKta8OmK2jbirouqasSYyUZsKwqmm5Ds+2ouxZblBLbWmi0SSLc1XJ2aiMWQmM1&#10;dVVRVSXtdsv+eEPXblCAD3IRrs7Rnx94+vRbzp/+hnU+YSzY0lBVlsImgr+wLvek+ERhItvtDdc3&#10;v+Tq+pssgJYs+a7dsO22dE2H0eCCQKyMkYKgsF4cQk4EedkZJ0FNgCk0VS1UxnazpSglJ+PFAx4h&#10;I7QDfpXEuBgy7dPLqm0eBy6nR4Z89vpV7NfzPImLSItIThoJL2r1GDBWrJwk+b1CkEmqyeI8YiD5&#10;FbdOLJMArCBSlCVVVX0RjdZdTVmXKBPwi2NdQNeGupMGNfjINCwoldgeO5ptDdrxJ/+Vf/EPOvN/&#10;9++xTnOGvk9cnh94/PQTjx9/4PnhkyjUV493Mma3Rkaj0pFndahKGG2IPjD2J2LwFKVQlfy6YqxA&#10;Z+ZpEniGlj2WMJRnqqah2+wpyyqrC3UmCjlCTpRBSUttivJLpyBAjxUfVmIK8lNWwiCPEYwpqcoW&#10;W4gKPwZhtBtbURQVbbtju7umaffi9y1rbM7tNaUE06cUcfNAcCtKS9deVC2gWKYzpETdbrG2zDuR&#10;mfHyyHg+iXLaFPikGMfIMIr6dnfYYouS8fTEfDmjdcKYhLUidlnngenyyNA/MVyeWKYzMTisNmz3&#10;t1zffkPTbFnGM8t4pml3tNujYAqNpS4E/NGfH1jGM1XVcbz5huPNW5qqEffBMhJ8wLlEfzpx/8M7&#10;7t8941bYHA13397x1c9+TdVsJJ/7cuL0cM/DTz8xnHqhGbmVeRzxc0DFghgMpAxhSYGiTNx8vefr&#10;P/qa61d30k2pRFk3VM2e6DWnpyc+/fCBT98PLBNUraHbbtjur9kcrqg3HWUtu70YpbK11hBevKE5&#10;wGPqPeez7B5RUtw1jdh9yqoCLWNzUxR02x3aFMzzheAXjJEuU2sZRzebHVob5mEgRYkHXpeFeRzw&#10;qyNGOdS8CxntWlNVFW23Y3+4ZrvbU9iK4B1j/wgxUTcHkovM/Zm5P7MuE8kHIWOQcMtEf/pM//QZ&#10;N0+URUPbXWNszToLErNq5DJXClIKMv4rRbxa1nIpipDO0u2kou/y5MUYgw+eee4J3sk+2BYobb9M&#10;tCIJ9/I+RS+ixQjLPHJ+/kj/9IngPEWxpaqFT6+MFEx+veAWoUAKAwCMhmrTUG/2lGXHui48fv6B&#10;89M9wUFZbGk3R6q6wRQOUzhCCKyLRytoNi3dYUfdVvJ7qoBSUUiRldhaQ1hEM6KM7PaNcMu1Nmgr&#10;tL8YhO/+4sipqm1eOxSkpCEpVNDEZaWoSu6++iXd5sDT4zs+/fQXBL/Q7m6oqq18Hktg6FceniY+&#10;fF44zysOh08QgpaUxODwSRGCZD0klCioU8KHhXkZmIYRN4tIWHQvUJWF5FIoQ/I+k9Ykl+DYFXx1&#10;t+Owq2kaS11a2tqw2ZR0TUlbVzSVYHwV0rVudkexxu73FI1koUseQpJz1gpy21iZaGptsg1YyI+F&#10;kcnkuq6syyoXqCoIITENI+P5nvnyCNFjS0232bLfX2F0ZJ6fUdrTNTs27RXbzWu229fU9U7OcY38&#10;TLUUFFVRyGpRicVfWYXWHh0Fn/qSJ1hoqYvWBdwaMEbsykoJP6HbHqnbHQklJMoXH3fIlrUke3aJ&#10;vB0lmjojdZWSAkDszogOzBiKUtY3KcmkR1a6gnn1bhGGwyz6FyCfJzJGJ2fEu3UkJYcpDVVbYgxo&#10;5ShqOZM2hz11o0heIFHFpsI2tWTamxJNFPeR9sQ0oU3kH/uv/Q/+sDP/e0w5a3yZRuZhyH84DxiK&#10;UjqMmJTktyoRA0g17ok+ylhYabS12KKkbrfU3U525plZHZzEYTqXlX5KKDwqQVHmBCgjKT5+XfIu&#10;mi/e15A8kSQZs7aQHzZKOnJtKYuaut5QFU1OHZPuIsaYmdeDWIKMoS5bCX+3Fp3tak2z4bC/ZX/1&#10;hrLdisoRqVhN9iGWtSSDTecHhucPrOtAWXfUnUQJgsDyvZ9ZncOvCecC47wyTp7FieRGW1F6umXF&#10;aBFt2EoIULbIxYSVFUFKiaresN0L87msWxSKeRqlyxlOpOAyIEeSr1CaeeqZ+hNWV3S7W4pawg/W&#10;ZRLE4vmR4fzM06f3fPz+A++/u3B+TrQbw1e/vOPVz35Js9mxzGee799z+vyR8+MT0zARfbbVVLJy&#10;MbZBYfOEOaC0w5SB7bHicLunaiwpzpl0pTC2IkTN4/1Hvv+rv+DHv/hI/yBj2c1hI77p3Z5601Dn&#10;MVPTtuhCsrdTJgKu88Iyr8yLY5kDbk2AcPHLoiBl/34KAY3Ch5nIyma7p9scpFNeZ1JSaFsQEyxL&#10;dmUASWnc6uTAKyvWaRTfuA/M08q6BLG97PZc3b5hf3VN03ZYYwjrzDSeGccT6zDgJhHNRLfkTtSL&#10;NzZ6UoyCMR17/DIBirJuaTd7/Oo4f/pIcCtlIyCLlH3qSimqpqGsJKzBWItC0tmCk5AaUaJnKlUI&#10;sqohUdUtbbvLkJzA4kTBuywSFLPOPesyS2ZBSMKimKYvSVguK/B1Husv04kYMwnPWIL3lE2dC7I9&#10;Slvmqefx/gOnxwdigMLW2etriH6lf37mcloIUVHWBXXXUHcVZSVTBmsF91tU4iAwVjQyRdlRVhuM&#10;KYh/gIFOIWStjbD2o5MkK0mkkuc1es86TYzPzwxPJ8qm5earb0gp8MNf/znPn+7ZXb3i9vUvqest&#10;PiamZWWcFhFoRU3QKS+xC0hGRG4xj/vz2kUEd5Jz4V+aFJ8ogMpCWSislss+eOnO/LpiSJQq0RjF&#10;9XHL8bDB2oRVUVIHraYqLWWp5asQ9rg1lqquqdvNF9+80VJo6yzCFIGgAQo02Tet8jg6T/yCW+lP&#10;jzx+esfTwwN9PzOMC8/PTzx9esfl4T3RTbSbDburO7a7a6qqZFkvTNOz7HvrA9Y0xIh8drNQCN3S&#10;s7oLiVUKi0LSOF+mCjFFUlywJlHVlUzPUFidqAooXvg1KrGuAv8KMTAvM8+PT5wePzNNvezc0b//&#10;Ujb/Ks0fJNDS5FV1K5bj3TXb4zWH4zVNtxH7Xia7KaSILsqasK5Mo0CXUNmGmzUbhEBwEyFf4raU&#10;NYctFESHIsjzXBZUrXTpVkdgQhWJciui3RQVYZW8kHmZAcG52rrin/w7f5Bn/h/9e/+G2LDWlWWc&#10;xB/tE9pUlO2e7fEV7fZKXjpthHLVbqnqDSkl/LpQ1y376zt2V3c07S5fwGCL/M2XBUnJ+EtbLSk1&#10;RuewAA9Gqh+53gES0Wc4QYqInk1nX2imNymFsSXm5UDIlzxIrOe6zuIh9wtLTsByfgVEPJWyeEGA&#10;ABIKX5UN1miG4Ymnz98zXO7RWtNtr9juboHE6fEd/dOPzP1FupRaQhm00V8CPJwLhDURk8FFzbQm&#10;5jWw+MQSpMZMYcneYZvh/8gPtepoN1fsD3dsdteUlWQ/181WhGJJXjQRWeSiYJ4ATVl1FKbKf89K&#10;WJ2A+3PeMGjcNHF5fM/T+3c8fnzg+XPPwwfH6TFhCrj9quH1z75md/0KdKI/PfB8/57++YRfPCpp&#10;YlIoYynbVsAzGKLzuEV4+BFHWSsOd3uu7q6pCnkeqqah6SS8YhgG3n//HT/81TtOD4GqVBxuO/Y3&#10;N2yO19SblrIuabqWzWYjVpgU8rRmFfTqKsCSeYksc8StYokzpWAxo1/x65QjOVfW5YJWkeP1K3Y7&#10;sX2sy8yyXIRVn7kIMUZQlqLsckhPFGFaXIkxEaPK74zDlCXddkdRFjg/MfaPnB7f8/zwE0P/KKr7&#10;IH5zUkIh0J/0EreYbZIKKDO0QhtD8CvL2DOenpmHHlLKiYUi5rLWUtY1xhqiW0neoa2E+bhFhHLa&#10;qC9TtODks4vRgVbUmU8u3bmEGsUUCUkEo8sy4L3/UqgF5wir2OH8uhCWRUSZ7Q6lFMt8JgVH3e5F&#10;DR9WyqYTNXv2l0/DwNP9Jy7PF9wkKNfgHbas0MYwXXrGfkJbRbOt2Wy3NG2b0+ESWkdsWVDUjQhx&#10;i5qiqPNUrRGaVxDtQkweKe0kcTCFJIJMFwhRLrEUNcs00T89cnr3jBsCx1c3XL16zTiceP/d71C6&#10;4Jtf/gm3tz/HFlVOr5uZZ0+IJVGVLETWKDzGGIUNHoLEFcco+N8Y1vzvl3jY6BIpZDFbVjMbJXGZ&#10;KgRJJ4oRoxW1gf2m4O7uyH6/weiIsYmqNBSFkX14ZeR/W4vVhrKsaTpZwRRF9WWCIiPOJCyEdSV6&#10;aYNlR2+zjUqscJKrEOjPT3x+95GP3z9w/+mBp8dHHj5+4PHDT6yXE4XV7K5uOVy9otvsQAWGQcSX&#10;1tQ0zTXG1IzTzOl8zzRfZIccZkKUM14bg7UNTd3R1i3WVPjoWd0EyUmaZ3ONNTVEL7hanUS6hcKH&#10;hI+JmGCeZs5PT5xPJ4KX6VlSYkl9WXXkRQwpCZa1qGqqdkO72dFuDnSbI9v9kXa7xSgj+o15FGt1&#10;7sxTjEzTwLpMKCV3kzZl7uwhhZV17mUlGbyEdZWF3HUxoOKKNgFbSJxrXRdoE4EVXWhMtSUkm7Mu&#10;HOvq8C5nxSOj/r/zL/5P/mDM/u/97+Xm90GEOmtEmYaq2tJ0B9rNgbKss/jHo5ShzLs7OZQCbbdl&#10;e/WKJofdC1FuzkSlRqwy1oiAJ3e5SZGFN1KxulU6gqJsaNoNRIdfelHYKumcjDb4sDCMz8zTRUQM&#10;2qC0VHGrW1hW2bU572Rk6F0Od5CQC6V1ruhFhe/yxSg7V7G0TMtAPzwSg6dqdzQbAaS4dcatC6ao&#10;ZK+qxT+NEb6vxNQtspbwiZgskQoXNOPsmLzPE4Uk0ZlfFPqJopCABVkNdJR1J2Ilv0o3gfidh8uJ&#10;6fKMWyeUNpRlg7U1RSX6AFtIsL10JDlHehpQyZBiEOHV5YnL44nLU2AcwTuoarh72/DmF2843L6i&#10;rEuWaeD8+JH++RHvItaKNsD7FQBbi7rTrwvjcGG4DIQlYIvE4dWWV99+zfZ4hbYC3TAyH2bsz3x6&#10;9wPvfvOB50+igN3sLXXXUHUt3W5D1ZbY0lK3Yl+LeJa1xy0jKRcqbnWsLjCvkXmOLKskcZmcdBUz&#10;91gusRWFo+4qNscjXbfD2oKIoFuH/hG3rpTVFmMFyVq3Wxk/C3UExYtIyTP1M9OwgtJUzUuS1sw0&#10;PjP1D7i5R2mompaq6DDqZZyZbSohEJwkZkXvKGxFu7mhbfeQEsP5xOnTM26WMZwyiphk/Fw2rXDP&#10;uw3aKkJYSHHNViufnReJqtyx29/JWkgBSZ7RGFa0NV8wp2UlGQwmX/yrk0JJq5Ky2GBUkf2wXgps&#10;Hymqjs3xjs3+Bm01bj4T/UpZbzBFDQmKuqFstmhbElNiGUfOT48M54lljKyTQKK6/YGirJnHE871&#10;VJuCzV4gQmVdi25VrSiN6BAKIffpHGgkdkDJyo7RiWI/kQsnQXqmKBOG4AJhjUQXcbOnP594/umR&#10;8bPncHXgZ//w32J/dcs0nFjWE8fbG25f/4q62rL6QD/2XM6P9JeBcfKMi2OcZ9YXroYT9nYMgjsl&#10;QgirqKR9LjJS9kcLTRaLaHONFa+0UUYsZVrYibWF3a7m+ubIpqvQrBQagaZYJR15TjQzBkl2LCuq&#10;pvty6YSw4NyE82KPdeuUE80UCVm3qBfvvbHowghUxRRYUxOjYehnHu8nPr478/DxxDrMWJXYHRuu&#10;bm84HK5p2pqEZ10HElBWR9r6Cq1rprGnP30gOHHfKJUgeVlfFg1l0VJXG6qyRSnLNA/0l8/MwyNK&#10;FdTdrYjV5kE6YRRJKXRRUrYt9XZP0WxJUTEuE3NOvbRFJd14TPIsJGkZVUQKbCNshbrZyGQpx2/b&#10;MjttopNwmnWRKXROP5vnXtDQeapgTCnTMYWIwl3AL7NkY3i5K7VOWPMyIVE5QldTVZWsE61CWwlT&#10;CqpkzNZTvwZS1CK4sxa/BobTzH/rX/6f/wEB7v/094heMHRLVplqbeTF1gXBe+ZpoD8/cXm8Zx4u&#10;X/5AEiVXya4FJb/PMklsXhTvrLUaLSCmPPYWi8VLnnRhhd4zXETQVFQFm81OIAFakIsoCfEMyTMN&#10;Z85PH5jGS94Zyp5bnHI5YD4iL26UvOngZVyUyOSnnHYjVoFISsLZhShWAVtS1lu2h1fsj6+pq1aI&#10;a25G24Jud83meIetGlAKW0re7TpfxJ4wz6zziveweM3kI+dpYVxcFsLIQaNNJfnDyZHCmMU82QuP&#10;zpGSsgKZx57z4wceP3zH6f69WJ7mUR5MZfDLxDxemMeR4fmBp4/f8/The/rne9Z5YBkv9A8CkFnG&#10;gRhdTi9TlJ3m7ustb3/5LTdff8v2eMQWhsvzZx5++p7p3Atf2FgkKETgPLaUjm4dR8bTiFsjZaM4&#10;XFdc3e3Z7DeY0oriOYoqdJ16Tg8f+fT+M2Pv6XYFV6821NtKxDNNTbPpZKxaGuqmwVjNss6M40U6&#10;7SAcY7d4ltWzzpFpcszTKkrgjNWI0ZNwaCIqBcqmYHvYUlQl1lbUWeEdU2KaBob+QkK8/kYbmo2A&#10;YIqikqlLtjNO48T5aeD5MbAsEW0SZVOKCKduaTZb6ralsJJHLH7zFp3hESGIlsQtE2GRrHhjC4qy&#10;JgZw88y6LBATZV1RZPumdwuoRNNt6Q5HQY9WNWXTYKtKRJhlhTZK0LNOUzVdFv7JGD4iGe66LNFW&#10;rHAv7zBK4UNgnGTErpUBJeQqN49CG5xH0Yk0O4HkbA4obXBuJCVPVW8wphI1uZG9dUqy7lrmSbKz&#10;z5PszOuS4+0bDjdvUFoz9J8JaaLZddTdNk/1NNoKulZ2vHLhKMSOJieDsO5DkMjZl92nwsh60AeC&#10;iwSf8gRyYB5m+kvP5f6Z88eFOCu++uU3/OpP/0QU0fNFiuV6JzviFJmWntPTB54e3nN6fuT56cTj&#10;Y89lWXBRLGbeRQkWSiKIVAg2l+w2sEb8xFWj2TSGrta0taJujIjObCUgoqKkVIoieAqV2HYlV9d7&#10;qlKTXI/RgbKqKEoRyxVWU2al/0syGPnP7tzMukjal3MTITlMacVGXNTYQhjkRguECyMWKu8WIGKK&#10;ThL84sI8zZxOiXWBtoLjTcnN62uOt3ds9zsKq1jDSCBgi5ai6NC6xDtJiHPzSZT4VYMxBVoZCltR&#10;Fh1lucHaBmskuOUynDk/f2Q43xN9xJYHSJYQFpFHaQ2mxFQtzeYgK512iylKQkg4n1DGCoQpISvf&#10;KDe5SsgEGHE+pCxmNkbuPO/k/eOLgHLNGjFZ7frgMm3R5pAvWRellOR8cit+kUJdk5vOPHg2tsjB&#10;WzJ9tNZSVpInUNRlJlM2LD5xOZ8Zzr2EGVGhbYVShRSjzvPf/lf/Z7+/zP+v/8b/Gu89blnxOR2J&#10;qEhJ9oXD+Ynz6YHTw2cePtwznHuUihKQUjWZJiZEnJhFBcJAT6QkEX3aFHkElvA+4JwjYQQCYmWs&#10;uUyeeYx4N6PSSlkZus2Wut7JRelfqtsAylDWG5ruSFNv5WE0NlOdxGcuL7TCKIECgEA7UkySgJR9&#10;tSrDBkT4ZqQDUyJ6EnGIQHQAlnmQHXUKFJWQ8pQpKMpGeOHDk3yNF4ZLzzgsTLPnPMyc+5nZR3wE&#10;56RR6rqG3eGKsrCsw4XohEAVQUICYhD+vQKlVE70UtiyoShlRKqVYFPn8YQbZD+0zCOnj++4f/eJ&#10;4XnALwPrcGF4GpguAr6xGWmoy4b9zRW3X7/l6tUbtvsdTSsUsvPpE0+f3+GnIGzosBCCFEVKJxl5&#10;B4dzDu8CRaW4/frA659/S9O1uLWHtEiqWlHnrPILl1PP5bJSdQWvv73j6u4ObQXPudnvaLoOpRGs&#10;ZrdBG7nMnXMQxW8cnESsrotnmj3jKArzeQk4HwlBUsUMUjBqDXWlqWrF6kYS0NRbyqqRkWuSQKF5&#10;OAGJotxQ1VuadkdZN3mjEYghsswL/WnkdBJYjbUR1Coo4qaibhqZUK0D0/hE8AGjSoLzsoseLszD&#10;OccpTpCEkaC1kT/XPKFI1JtOAExuIXpPcBLj2h0OtFsRtdnC0u6OtNsjTSfM/O3VNTGsnB+eWKcF&#10;aw1FVaKLUrQgKmCrkqaVP3+InsvwxDA+M05n+v6ReTjhl1kY0v2Z4fLE3J/wyyJkLiWQm6qWIKIQ&#10;HMqIkwBMzkZfCMnl/OvA6ham4cw8LQQHdV1zvH1Dtz3g1onx8kjC5TF6IT7cUvDNRVmjrRXrXwrS&#10;+QhPhOgEfevc8GVsK5wALQXkLIhNt8ws88J4megfe/rHkfHk8TMcbjt+/qe/4vb11/iwMs0TZdnR&#10;tAdQsCwT03SmP99zPt1z6s+czgvP58C4JtYUWdeEW4U3bo3K4SYaTaIwmqooqCvLpivZbTv22y03&#10;xy3Hw45Nt6NtNiJgMwaDwmglw+AQaCrD/thR2ISfT1grFteqbrCFpbQmk91K2S0rJWuckAVfSdYr&#10;pigp25puf0W7OYhuwZRoZVAqZJul5GQ4N2Th1sw8z5A0Rd2gdKSpAjevKu7eXHH7+hXH6yPdtkJp&#10;hw+inei6I0aXUkQ5z7oMWAKbppEpohbEc2Fb6nov52jWSK0+MIzi6ljGM95HYrDEqDEZPY62uJBI&#10;GEzRyH1UNWAKfBAxbMiSBZ0noRFppkT3KAFd3ntQhqptxVEUpRGUxk8J5nnJjBHncF50LtpYmmZL&#10;3WzR2kjR64TQuEwjfhpJPlE3W7rdUUSbyASlblvqzYaiKNA6YqyiKCvKqqaqGpSpGBfH6enE5Wkg&#10;OIUxNQorACESWM2/8K/8QZ75v/u/+9dkBBUVMSoSlogiRPHxjvPMvMxM40J/8XgPVWOpt1uKukXo&#10;4qISLioRlYUU8Hmcp5TGFDVaF8LXDgHn82jFFEKTyw+cXxL9o2O6nLFlkszw9khE49wCSnZ93fYo&#10;KtiqwxhLjBHnZTclbi6JpjNaZ2GaVGEKqc7EniYVfFGIBqBrt1RVBSR8CizrxDieRTgXxPKzTD3D&#10;5TPL0ucnQgqDeTwxnh9x80D0jmWIDOdA3y/0/cx5cPRzxAXN6mFahLm+2205XN1R1hXe9Wgd0bbA&#10;rfLgT+OJqT+JlSKJXxkUVdVQVbV0Uj7IBTCcUUCzPVLVrViEBrEAVW1Du9tRb7Z0L1SushHQzGbL&#10;8faW/fWRbtMJlU6LnmA4PzOeTvjlRXGrsihSLgYfkqi6gwcSu33J3bdfc/ftL2jahhBGtIq03Y6i&#10;bJn7C8/39zw/jMxTot1VHG6OmKJkGp/w65jthDW2MDRNQ9vIvjV4lz22kbgMrItc7m71rJNjHFem&#10;0TPOiXmVlzEp8ZK+WNKUjsQ44NYBrS1lvc2KVCngSJHx/ERYV5pmi7ZywZZFJShhxN7kM1t86h1g&#10;MGXF6iKLcySFJLMtI8t8YV1GktdEp5mmmWkcmYYL09AzTwt+FStLWckYXqMJwRGT+Mq999Ila8kq&#10;l3CfDlOWXwqrutnQtlu6zZ6b69fsj3eElOgvD8ToaLqOMn+O03Ti9PiRGD27ww1F2dH3Jx6f39Ff&#10;HuS565+YhkcRxc4DU//AdDox91NOfQqEmBGXuZtBSdywrTq880z9SSBLYSHEFdAEH1iXCb8E5iGR&#10;gqLdNmijmYZnlvksavhMkTRZUGvLSi6tbEcVe6scaCklQkx/4OsXLYlOGpWUREkOI3M/MU+C0Jx6&#10;z+XkGU7gVmg6xa/+7Of8+h/+U7q2xXv5XHf7W968/hl13XEZzozTwLKsTMvK7GBeEuMYmZ3BBcPq&#10;EiGPcKX7VCLaM1GCQ6yma0u2u47dZsNut+Hq6orD/khTCyRKqwTBo0NAxwhBPu+qKtntWpT2rPMZ&#10;YxXtdkddi85HxLM5EczKpEUh1DttpQsv2y3N5pgdDhKa9aIfSjGvCb0gtKU5kj3zi02rLFs222uM&#10;DlRV4ubumqvbWw7X12x2G+qs4bBFzXF3y9XhNdZkwBialDxGeSorMcsvinBbNlTVhsKKwC2hcd4J&#10;zGgR2qN3nmmY8CFRNRuqdovKK78QHCG88EasZHV4x7LM4sJyAZMJoAlFUi9zYrElq4zJbrebjDPP&#10;rqBarGhjL6vNdZ5YxkFWUDl2u26zFc4HWfstM/N4YR0vuHlExcR2s5emraq+7PvLuqCuaqGJhokU&#10;F7HSGYuxkrW9uijrnNOYY4Y1AXDRE3XEFJZ//n/4P/r9Zf5v/+v/C7wL4suzJarIql63MK0Li094&#10;tJCLVLbk+ISxBVW7ES5y01F1W8qmxZQlLjqJ+RtHEZw4uQxikJG3cwsEGX36xeGdF4qTVrgl0V8i&#10;0zLh05QzbWXBZEoJQSirhqIUIZzPrOoYIimILQ0DRSV/fckWNrJnPGWxg1LSvQthKYezZBOjdOMN&#10;TbOhqBqWZeTy/Fl2zy+0Lm3RGMIycr7/ieefPhOWSLe5odu/IaqC82niPAS8qfC6ZPEy/o/yaYtw&#10;LCZJ2fETurASSaqNvFgZ0FFWFVYr1ll8itEvpOCERLQ60rqSvIjTms2ebndFik7U7KXm6quvuP3m&#10;j7h68y3tYY8ySsRHa0/bwvF2y+HqQFPVkCLT+cTp43uGpyf85PFzICVD1ewp6h3OJ0I02GqHXxPz&#10;sFJVips3B26/eiPM/ULh1jMpeur2QPCOD+++56ffPTCMie664PjmSNW2MoYMogxXGqzRtDm33hay&#10;69dAU5YUxohwxkmntU6OZfSM55X+4pnWhNeaaC1UJZQlUVsCmhgipbZstzc07V7GIylgcnJfDI7k&#10;FiFZaYU1CpLAY5wbcH5gXc70pwfOjz3zlFiCZnQlk2/xocYvCT9OrNOFdZDgmWUMDL1jGD0uKJyD&#10;aVyYZ0dSClsaTGHQRgZ/KQZ8jDgXWJYFU1qOr+7YXV2BSUzjmeF8zzJfvgQZxRSlA+i2IiabJ8bp&#10;iXU9E8JC2XZsDrckEv3piWWcWBZH35/oz49456jKDaVt8esKXlIEq6pGk0SwNss50XQd9Wb7hXan&#10;TIUtGjAV8zQy9M9SIFlNSAFbbGh3txhb4VbPMqzMo6esKw7XR5RO9P1nFnfJMI1WRpdWhHFFZkLI&#10;0kw8uroU+5U2hWSOayVFupeCy6AwqoRVs148lyfH+Slwfk5MU2JZIt4n2g28/VXHL379Da/u7rAa&#10;prFnHC/EfG4N44Wn5wf6cWBaPMMYGM6Rfggsq0LrjqBq5iAdW2WhbaAwEVsk6lpTF4lNpdnvW66v&#10;dhyvtux3G3b7PVXGj0a3EOaBsMwk7wW8lDxFVdLtt5RNRUqBEGcUnrqq5BxMQt80hdiGbVULzKoo&#10;pJhKDltVOSdAkhJ9Fjk6t4jl2Ba/X2EowRFrVaB1LYlfPjBdnjjdf2K5nGmrgpvbVxyvb6nqAlRu&#10;jKoN1jQoLYwCa6p8ua7M85llfGRdLkSVRHtUdhRFRVmUFLZAZSW9W8V2LBe1YFCncWQcB0KK1Jsd&#10;u+M13abFWohO0uDCOuOmkbAs4BJ+DsR1zT8Lg1EyKSFGtIqU1mC1/pLUqUkYBYUWkbVfJ6bLA+v4&#10;nFdiEWtr2nZH02xRCdwyy059mQh+JLhBSJQxYFOisoayMqi04pcLwfVCymtbyqok5TPG+5EYF5LS&#10;GNtS1TuIjuF0YhhXkgFTG9YUcUSS1fx3/qX/v8v8X5MdjzagDYkkmFTvWbxj9QGf1ctoJcZ7H7DW&#10;0nZbuu2eqm0p8t7OFgXJyE48LIGwOJZpZp0FWg+y63jxBYrZ3uF9kP2MrBUZ58A4joToMbbCZtLa&#10;S7wdCIDGBwG4aJUvRjcT8kgpZeWiycEoZISiNSWFrVHa4IPEjKYklY9SeafpPVVZs8meY+9X0stF&#10;rqxUUSrv37VGpUShLd32jmpzzbyuPD6cOfWeNYKPiTVEQsYySuCDACRS9GgtQB7xuJfYHM1XVnUu&#10;XCLROVTMuyKl85gxYwMz/9dYjSYyXh7pz3Ko1m1Ju9lT1i0xBIbTAw/vPjFPM4fbluPdFV0nI7fo&#10;I+PlzOXxnmWYIVp0UWHKFmVqQoB5WQgYtKmZp5kUVo63O1598zX762usUSzTE3N/L2uIqmMcLlye&#10;7sFAd92wu96y2YnwSWtD0+zYHG5omk4AOGWDsUI2C35BE7DaoAhC61tn3Lyyzp5lDkyTox8dc4Ag&#10;i0lUaVG6yLtqjVHQ1TWbtkUrSMnLBKBuKYtSnsOcdZ68qOaX6cIynghhQalIcCPT8yPD48o8wrRC&#10;7xQu1ShVY5Ko1VUSTYgPME+JoZfv04fI6gOzE4tY0zVyoFclGsmqFgtZlFhRHQWLeX2LKUvGy4nL&#10;84kls5plTSWrJ20LVu/phwun589y4Y+Sw1w0Dd3hWkKBsu92mQeWaYCIZNg3O9l/rxPaWIlBRahU&#10;4KnbhsPtHcdXX1O3HeskGhGVk9eUKnDrKgJNJ/z3GAKmbKi6KxQF6zAyDQMQONxKomBRl/gwowyU&#10;lYzuq2Yj9syikOCX7D9WWlHWNXWVFe1Vh8l2vWURsWd0K/iI8obgEsvoGS5wOcM4eFaf0Cax2Ufe&#10;/HLDz3/9LW/evKGra5Zl5NPH3/LTd3/Ohx9/y48//A0ffvotff9EP/acTmdO55HTaeZ8ckwzLMGw&#10;eklqrEq4Phqur2u2u4rDruH29orb6yuub45cXx3Z7zZsukoy5bURAFXwhGVgHU+sQ0+cAymAMpqy&#10;bWh3W6quRhcilKvKgqoRXQYqySVs5HwT/QOEmM82BLOtrTD3ZeUoIC+ttaBKS2FvGFMKkCUG8eur&#10;UrQH3jP1z5yfPrOeF0oDm11H3dZEVnyYMKqgrjaUtmJeVvphZFkX8dyHJQuEB4mTVoaiaGS9qTVK&#10;g3Or6DXWWSzKwePWhWW6MI898+rwAWxVs726odsfvrhWJJklsvQD49Mz67RC1GKPBsrKUNbFFx1D&#10;SgGjBO+ttUarJLS4KOl6sp6ZmYdn5ssjIQcYVXVHVW8EOJZgHgeG8zNTf2Lqn1imU3ZhOQoDXVPT&#10;NhVlYdFEuez9jFKBqi6xRSkFvMqrEAXalpSVYNVT9Iz9if4ys/hIVAkPeA1BJ/67/9L/+PeX+b/1&#10;r/+viCqPQaLEIjof8T4SXGRZHSGm/IM3cpEmsZJVTUXZNthSHgYRZJTYQmhrcXGEdf1SNZaZMoUS&#10;C0eMgZTzaNd5YVkEmF+UQnKaxsA4SKiKQoz4MhTRJBQhCjULlIwko2NZeua5Z14XYlJyKWgrCL8o&#10;ClOjpJpXGXQTgyQqFWUt3WBWgKqMsxR1aZXBMCLiU4jtp6p37A5fsd3fyEHU7THVhnleOJ0v9MPC&#10;vEaWEHDZ+pMyxciWFltbigJKCwqxB714RMuyRCP85WXscaskTb0gx6QwSJRlRdU0KAXBzTLenUds&#10;UdBtN5S1RPspbXDzxOXhM/fvnkmp5PbbW7ZX16BLVu8Z54lx6BmGXiIvlUZVDVjLEgLjNGTbX2CZ&#10;Z4Kf6HYVr775hts339B0HSktDP1n1vmCtTXrunJ6+AzacPfNL7h+8zbvx2Q8q9FUzZZmI1aal2wA&#10;rcU6IuYTiYyKyRG9uAr84nFLZF2jdEtTZPKJoOV50FpjVcY9qkRdJLpWU5TCtdaFxhRFLhpgmSec&#10;W7FFTVnvBKRhCnmx6lbCGkikdcSPM34RB9ESIz6HPxRFxJaAVngUXlmcV5L7vTpWt8r4zweqtuR4&#10;fcXVzS1N04j1zq2SRohEoZZNzeZ4RdMe8H7l8vzIMq60m4Z2tycGEaM23Y6QApfTZy6ne8b+Cb/O&#10;kggGqDzODN4xj+c8zXKYwtJ0e9rtgSaPDE1hBU1ctXKwxUBVd+xv3nL7+hfsj6+ByHB5ZB6kWAhx&#10;zfngBd6LOCjJ4ykpbhmfPJ7PjJcBlBYR32aLW2eG8yOrW7CllQmfFZqi+OdFua4QIZwIpuQy16YU&#10;p40XxKZfFhEwrQtumpn7kcvzxDA4nJMsB+cWyiJy87rimz/6lq+++SOOuyOaxDCcebz/6QswaxwG&#10;+n5gGC9c+oHzeeR8Wel7zzyl369XcGy3ltevdrz9+po3b++4e3XHzfU118crjtc37A9H2qbC2EhZ&#10;aKqc2meUpjQKwsrSnxmeeqazQ6Go2pqyqajblratqStLXRe0bUfbbkS7k1P6jBGboVKKkBXYKSb5&#10;LG0hu/MYxFP9YtJOAv2KMdPQ/EwIXkb05FCgELPuQIJ+5ot8b92xouoaisrQ1NL4dN0Wa7SswJxk&#10;jIsoOZBSgOhy/G+JLUQ5ThYyqpcAohhwXjI31lnCrNzqmEb5GZZVJWN2W4g4eLiQlEaZiuE8cnoa&#10;mddM+9NiU63qkqoS+7IQFGW9JZNWWVNonUO4/Mo0TcxDzzII7ldY7RuqeoPSlnVZGPuLcNmnQS7z&#10;UWBQMQS0UTRNzXazo6kbbFmgjBaLYliFvGfFLqjyVBr9B0CaoqQoG5IyeLcwnAcuz0EcOyiSMqQY&#10;+e/9y3+wM/83/+7/UsbTKcoO1AscJoSECxKM8OIRLmsR9qQYcn5xJbzvtqVpOyFU1aLGNNpCiFhT&#10;0O2v2F+/Ynf9imazRRmdFaW9qHjz/jdGD0R0YVGmYF0Tp0fHw/1Af34Ws3zV5YtA4bzPcBhBWKIC&#10;Pkq4h3cBo0uqagMopnGQkaDSGS4htKwYHCnT4V52LlVViTBByc7SeemaVZKHFITtLh5XAbVoU4Ip&#10;xIpTNsyLo+8vjPPEGhNzAOcF7ZgAoxXaiOhLHjolYIsYKEwpnndbQIx5nDxnCpP40+WQFGRgYWQ8&#10;vUw9Q/Yla6s53Lxme/1akn+yQj4GAVqUteH45sDVV28p6g3LsnI5n7icnrj0F4Zxkh3vsjKvjjVA&#10;RONjZFknLueV8eyo24LX37zh9s1buu0m59NLN/3ilb5/95HT/Zl2d8Xd139Mt70BI/nNL6NRpbSE&#10;2qSIVmCMFtW1UaKwVRINKzYsAWoss2NdA/Mil3k/OSYnlWsySi5DpSh0xGpPaTyVjZSVpWwqrNUE&#10;PzEOj4yXZ/5/TP3Zr2ZbuqcHPaOZ/Zxft7qI2E1mnnPKBqyycMlYSG6EQAYsAaKzZCFubHwD/DUI&#10;cBVCmBISYAkkrrGEfINtbLB9bMpFuU6buTP33hGxmq+Z/ei4eGdEZkmpks45GTv2Wt835xjv+/s9&#10;j1aWqjnS7h7ZHd9Tt0fyupP1Qi6e9cxobIqYNKPxbKt2XAiEuKDTSlJB4CJBMTlNilayJTHhQ2Jd&#10;hUPZ7hruH5843T1SZBq/DGJcigFr5UZa1C3N4Z6y2cnNY7gCjv39O9rDo6B8C1FQRu+5vn5kGi4A&#10;klQvpFrnvRPRSkzczm/0lwsxRvKyoN6faA/3NO2Bpt7TNHua5kBRCv6zKBva3T273SNtdyTPa9w6&#10;cbt8Yrj1rIsnxpUs28xSSW+oVkHkKm0lULsszMNEcBFtN+hGCFzfPvL28hnnHUWZU5XNJkyS74o2&#10;cnNLSZ4PEMWV4L2Q+aaBZfpiYZOa7TqvjH3P7bXn/DIx9CtrkL0mKbE7aN5/e8+Hb3/J/d0j1iim&#10;eWScJuZ5JakMk1dENKt3LC4x+8S8wDzBvIDbvktKQV1bHp863n/7wNO7J+7v7zkej+z3O5q2k1t4&#10;8kzjC/3lI+t4I4V5YwR4dAokvxCXkbQ6YXrUGaYwaKsocktZ52SFlspmVWxc72qTiOToTdHJpvmM&#10;MchBbntJhSCKW5vLQUl+uomQxEbmg6CuFQqrC4zKZAIaotQ3b6/0lxtuipRNwe7+QN02lFVBXTe0&#10;7U5yR0kOXUVR0dby726MvDeCW0hhlYlAXlHk0ijJbE5TNVRlgw+RaeoZp9tXDDI6x3twwUsVzIjJ&#10;L21MV20kwzPcbgz9TIgKk4m9M4awBVOL7bkiL/O0yVu0lprYlxu5j6I9jW6FGDZviaT+lTKSw5gn&#10;5nHcOOxKpg7rKi0fo4W7XjeU240cJdMgtoAhRLQBm0n33OQZAsCRaYy1BXnRYrOKhGbsR95eB6ZJ&#10;fp9GaQiRf/Ff/p/+/mX+f/u7f2eDA4CL4KJoS/2W4lcbBS0rKpG7aysQBL5I3SuquqNsaoqyJNv6&#10;4FoJaSgrKvKqpmwaCV2UMlpapollXiialuZ4pGzrr+GrqAwhGiKWpBTDHLnePG6e0UpOmmA3Xvss&#10;YSGNBBuUQpGhtFDUMivikXWZWOYZpaSWNo0yuiFJcMfHyDoPErbwIpn3Xog/3sleP22ClnILbBiz&#10;sdSngWm4SWdYaVyIXG8Xzm8vXK8T/ZSYHPj4B5xmI1Y3pZLcPtAkH4k+YjZRjLx8N1uSUkQf8au8&#10;/LSxQtqrW6lEBM90vXB7HXBzQJtE1XXkRYNbJpbhsgEPMoqqY//4nsdvfsnh7j3KlgzzyPntM+c3&#10;oTzNa2R2MEwLt35iDWCrGl1IQO9yXplWePyw4/s//gW7052c8MOKUgI4cevEy48fef5xBpVx/+E9&#10;u9MjylqU1dtkRGocgIylnehe1cY3LsuKsihRCpblhl/F3x6cY5kdyxJYpsA4ePrBM64Rn8RMZYwm&#10;U3IrN8pvSfiFlBbQnhhnlvnCPLwS1oU87yiKDmOklrkuC9fXZ94+fWKZZ7K8JNcGmxKZjhRFpGwM&#10;eWlIIZGi8LWd98wuMHvNHHKMKWjKEmMMAYWLsk7anw7cPb5j1+1IYWXpz4RlwBpDXtW/z6PU7e/J&#10;b2ElKwp2x3dU7R6lJCexOzyQUmTs34jBywFzS3+7dWKeB6wpyMqadZkYbyMxJooy+zoNUduDHaWw&#10;VipO2Vbhq+ud1Im2Q/e8DozDK2EZUBuoR2o2wvp3qycgqXcJvxpi1KQom0mxLUqwdZ5v6Ax2xyPt&#10;7ihVuy1Yp7XBZhnaaFACtHFLz7LcmKer2LEuz0zDFbehO9d5ZRkd0+AYxsiywLIkpjliFOyPmvff&#10;3fH9H/2K9+8+sGsalEq4GAlJgc5IusQHGIaRcVpwCVxQTBMMMyyL4ER9gKJSHA4Zx2PNbtfQ1AVl&#10;bsnsFoBTkbiOjLdPvH38NedPn8RcuJ6Zzi+Mby+48UqcBlSM5Lml6RqKqpRnUPCYwmALLWE6C0We&#10;bxRL4WwoLROYLxNPUJI1Akhxm3BJiNIWFWXVbBeGAmsytBHHuzUFRV7L1MNuAJQYWedZmgjjgCaw&#10;O+7Zn45kZbaJXIQ1nmJgnkdc8FhjacqSrq6pqxprMtZlZFkmlDEUZSNp8LKSqa7NScDqV1YnwCuU&#10;MPe1rbDVDpOXciGzslayRUXZHNDaME2jIGeTkxI/ZmtorRSlpSilcqqUVCVJERnCA1HonSkFFFIr&#10;zHPhMMjBx5CikstQAKW07OCtldW0EzkRKpEVlrwqKbIcg8O7Xg4wRm9mQQ/KkecZVbenag+brVF+&#10;jzLdFhiaZBxypmnkdr6yjPL9RGUQFf/i/+QPbub/13/974jjOSrcRtEJMco+lo2Pm1nsBmeIKeJ9&#10;wCeESONXefCUhfTJUyQEL7UvBCM5T6NIR1LaTtOTOJVJlHVNVUvQxuayf/Y+sswJZQRHaI3GO884&#10;OcbhJl71r7rGJKNXAjEF+WcvHr+KmU1ufo7gVmHjbr3yebiwzNvL3Gbb6WplHi/0txeG/o0YI0XR&#10;bLcNMNpS5DVVKSNIpTTzNHM7v3D5/BPXt8/M88I4TLy9fOLTz8+8vASuIxJ++ypckM+PMPG2EdMW&#10;sFTbbFK+lEINs0b82pAIQaATWVZQNTvKZk/ZNJJVUJ4sT1StOIq1FYfuPJwZ+/O2V5XqRQxRABxV&#10;zRoSl/OZzx8/8/xyZhhWZqdYAoyz7KKdB2UNQQWmaWa4esoCvvvlPe++/wVV3ZCijMBlLA7z7czt&#10;7Y28NDz94gMPH34pWM+xBy2gBZDcgN6kCNrI5CTLMoqypGv3tN0Ok1m5mfsZoghJlnFmnlemKdAP&#10;nuvgGF0iatHtWg1Gi1HK6oDGEwLEFMkyT5bLdCTPSopyzzLNvH38kbfPHzm/fOLz737DD//ZX/BX&#10;f/933C43ikJ445pAZrWIHfYHqq7FGo9WCynCPMO4JlxSYHKqrKQygnlMCPa3LCynh0fuH57IM4Ub&#10;z8zDCzHMFGVN1Rwpmh0mF7qhzoSAl2LAbtAipTXKaKp6T9V02w1qgi1ZnsLWjV8X3LJQ1ju5zQPL&#10;dCM6j2RLpVo23F643Z5Z3IjUF+1WEROYzLLOjMOFcTwzDmem/kyMnrzIsdm2hguB/nrmejnjF/91&#10;LSTmsIwQE/31ynAb5LsZV5Q2VM2O9nCirhuyQgQ1Won8w2RWICNs9kI3i5PBCXeiv7yKze82MFwH&#10;lmFmXTzrGvFOKmzeCxyp22s+/OrEd3/0Kz58+x2HtiGFmevtlevtyrzMklifFq7XC9fLlWX2+JRY&#10;HIwzTDPMHtYgY9r9LufuVNHUOUUGpJnoe1KYWYczl+cfuL79jvHyGT+PIkzpKtq6RYVEHHvCNBKX&#10;EZUEPRycF9oXkaSFo55lGmMFFpPnOUohk4ptdReT7O0ljZ9QRmxe2lqyot54GJIlks+Vlbv5FgAm&#10;Sb5IKr4yYgclE6V1FW/3PJKio2kbmsOOPDcUZUHXHdh1e2JYeX37kevtmWkaxPanzDbpVMzzyDJP&#10;KGQFWlYNeV5gtSFukp8YI0pZbFahbSnI2e0z5NaVdeo3o+E21czlVr6sEh4jaoILLLPUmbXRgkr9&#10;op5V23Q5bkCALVj59aZutlxVVgo6XBhEqA1QZqyQGLOsIAbRTXsn6wltwJYZRV1RFgVGB6LvAQkh&#10;ZnmOIkByZGVJvbujrPayO0+eFIU58aV2XGQV2tQsqxNg2DgR/JbXUvA/+MOX+b/xv/vbhIR4d4PU&#10;PGIyhGRBaZQVXllAkZTFBSTI4yUop01Gt9/T7mTfprXsAb78YEKQk6KxFpsXAugYb8xzLw+nbdTD&#10;hnsNXsI52GzzAstITXrrMI2Bt9eeceixeUZeVkDE+UXG0OMsxqXV4TfOttZ2C1oJXzd4R/CzoC1l&#10;Oykp0Ey+IAphNs/TwDBe6a9nlnFgWaWmF4Ik3+W09Mzl+Xe8/Pwj5+dX5nFiXlbOr1deX2auPYwB&#10;nLy9ZXSYNq+xtiSMkIiicH21NkSfcLMgOg2g0iaPCRGChN7Aoo2MjWSyFjHW0h7v6O4fsXmGWwdu&#10;lyuXlwvBBapuR1a1rOPA7fWFy/WNt+sbn58/8dNvf8ePP3zm/DoxLYppVQyjY5wC45IYp0A/zJzP&#10;I+c3cfm++1Dw7tsHDseH7fYsXXTvF5b5Rn/+GaU873/1j/L9H/8TNO09/fWNt9cficlLZVEJUcho&#10;vX3YC/ldB48xvw87KZU2XedACg63iHFqnj3jHLneZq69Y4zgNi2nVZCrRG4iuUpYlchz2B1yHj+8&#10;5/7d9zTNibLaU1Y7gvf0lzeub28Mb2fG68h488yjJPaX6YbGSae3yKmbmnp3JKtr0AswED0so8Kt&#10;gNYUeUGuDeoLzlUrlIaiLLh/eOR0f4eKK9P1M/PwDNFR1i1VdycrGyMPXLbP5JcQaQwrfpXPdlFK&#10;IjhEzzqPG0bUQYjkmfToQ4yU9ZGmeyA4z/X8iltWUBFl5MY/9a8s8xVtDVXTya4vk1DsMFx4ffmB&#10;589/weX1d4yXZ/rbmUjEZnJwcMvIcOvpLyPLIAfqtAFj1lUSyus8M14HlsV/3d0WVUlWyS0zs4KM&#10;FkKjvKy+/MzUVi9VSiRKxhb4ZWHqb3ITvwXmPkhVzSfWKTENMI9SQSsrePq25cMv3/Pw7r1MRPzI&#10;88c/5+ef/iEvz7/jenlhvF7kgP76wjxFki4IybC4xOpktI5W6FxTNxn3d3vu7/aUVYZWAb9eccuZ&#10;4AaW4SzynGnEAnXTsj+d2O0OMnXKDCYl0uLBJzKrMEbJNDB4tJUTpDJgcoXJkF55vjVqlNRw0Uom&#10;Y0n20yCHNKWQZk67x2bFlmeYJKAcZT+8bpMbCW4JlTL8QZLce/FqrPOwyYZWyqqm6hq0EXJlWdeU&#10;VSlTm+mG8/Jn6Y0HH7apm1vlgpWIWJtTZJJpSmwXvc1UNs+9vCemG8s84KaRZRmZpjPL+IZzkwiB&#10;vGS6BNKoAM26zFwvPePNYayhakrQ8i3Ktovb1/yAkoyBHIq2UjrbHn3bX2dlSVE1G1elRCmLD1uA&#10;dO7lkkiQg1aZb0jYHXVVkpuECgtKKfKqwealpNfDhDHCS7G5tBSW6cIy32RtrOQzn+ctxtYsi2O4&#10;9kzXATfLWtJaw3/vX/kDnOv/5e/+6yQlvO2QNDFq4jYG+6o5RUg6SRnZW3hISnB3VdvR7cXPnWWZ&#10;hLqskb9oXmALCZppLS/MvCiFblRVlO1OFJcIhETrbT+qFabIqboWbdTXvZzNCkCzzIF58iyzZ109&#10;yzKIKjXKTVcjRDrpD8svMPsDjCYpojOZNCjYPsAJYyxVe6SqRcIxnD/z8Yc/58e/+Es+/fYH+sub&#10;1NuUwflA3195e/mJ88ffcX2+MQ0yYl1mR3919H1gWeWgBH/wIkehUoZiszZtikPZnW/s+RjRKYp8&#10;IUaCm0W9mpJYnuQ1v50wJ8Bji4Kq25NXHYmIm0emfmBdIraQEI1SlmkYGC5vvDy/8Ovf/MRvf/uR&#10;zx8vnF+drARWuI2R2+BYfMSjGWe4jIlxEivWuw87/sZ/7jveffiOutkhzUXpcrp1ZLx+xM8D9e6e&#10;0+OvaLsHQohcz5+5nj+yrlInlAzDFoJRgrKUnaiTP3NL5S5zzzxfZFy1KQ2XaWVevBw0+kC/RFzS&#10;W2shoVMkU1CaRGGgzKHbWe4e73l4/0tOD9+wO96TF/W2+8wpmxNN94jOGnyUbrnJPPOcuPYBa6Fu&#10;C8o6Iy8L8rKUz7nVohytSsrcYJVIPmKEsKy4cYTksZk0Dsqy4f7xgf1xT3ILfr6R4oreMLJVdyIr&#10;WvEHLNPG/Real9u6twqwWUmMgf72wng7o7SS5kJRS8vBlhssJmJthlKG/vrC7e2FGAN5mZNXpWCA&#10;MZsGtpCHUdOittvU+e0n3j79pXD6Lz3rPKF0Rlk0W6V0Zl0DSeUo3RAdrLN4CmKMuHVmGgbmUb6n&#10;NpefncBspFtrrAQTzXbL15uDQQZZ8l0W5HGGsRVaFXgXGG89U7+SksHaAlKGWzXzGFgm8Iu4v4/3&#10;hrvHmoenJ+7vHyis5vb6Ax9/8w+4Xs9QdGTlnpiUgG2SwZQt2ta4oHGrkskOciM3maGqC7qmpMgi&#10;+JEYZkgLRkW5jQLJreQ2o+vu6XZ3WJMR1hG/jLhhhWXF5oq6k5HzF2lVVjWYrBBEbFwxRghvmc3I&#10;rUyvzEbuk3S6NHZIbMFFjzKigq7qTvCu+ZZFiFGex3n5db0FScKKSguUJ8ok0G0SoOH2xu16Jsye&#10;qiqougptIbES04pzwp63Nqfr7tnvHsiyXF7Cc0+KCaszgnM4N2GNVNmUVqxuZl4XlmVhXieG4crt&#10;/Inb5SPTcJZDrLEShLTyPonBi/VsnQXGktdok+Gc53bu6a8erbSInlSU2rHJUGkDXm3wF2Olmvdl&#10;PKoQUqgxljwvaXZHqqbdbumysh37C2N/lbVgDCiT6I5Hnr79FU/f/JL98VFMj+tVTI9FQdUdKJud&#10;TMJWYSIoozdynPycQ1yEBKqihLdNBcniXWTqbwyXC/PgISY0kf/uv/o//4Mx+9/934MxhCT7gIR8&#10;MIzNZKaYvIx584oQFMsaiKgNAVjIhy6zEujabkTyYtYUeYk1Gcs8c7udWdaRvChougPd/sT+dE+3&#10;FyxlUVWUdU1RFISwMi9X8jKnrMotNTgJICbJWzEmeL5OPH86M1yurG4iJgRJuO2X41bb0ko65jH6&#10;LYggDwsFBLeyzFem4YVpuAgWdRqYxivLNAhnfgy4UV5UVdORFS1+9fSvz1xfPjL2A6sXAYcPinkO&#10;TKNnnmAJcmD8EjcRvIoiYUgY2cF4mT6ENZCiorAGg6wstE5Y+yXsZjFGVhGgSYhwoawKyram6vYU&#10;dSMvQC+1FGOh2VWUVU0KiMzicma69dwugZfXxOWcmCfwSRO1YXLyMp89JCVEJrntJXaN4Rff7/mT&#10;f/R7vv/VH3O6f0BpEW14N4hcYOkJbqZuTuxO35FlNcsyMQznbbc5s64zyzKQSFs+QEA1SmmxPVXC&#10;mU+EreM9flXtqgh+DcyLYxwdQ+/p+8i0QlQWjCUk+bCXOlHniqow1G3O4e7A8fggzvG6pao6Uorc&#10;zi+sy0p7fEd3+kDCcrtcuV175lVS8h5LWZXsDhVNW5IX9mtVqGo6dvs7DocdbaOxeiFsyd91Xlm9&#10;JwRPpoW5XVYZd48P1G1FdJIDKOqaLBcNa16Kacy5SbCvWwrWLTPrMqGNoeoOZEXJMg1cnn/HNFxo&#10;uiP3737B7vCw3cgTehMQxSAHvMvbM2N/w1pDu9/THu8p691WdSqEba4TNs9AaeEsXH5m6l/ktmUy&#10;bF6wP9zTHh5AwTyNhBio24a6vScEyzTMBOcltQsbDElWHTbLsYVoMBMBZUQ0lBdW5CFZQVE22KwE&#10;ZAUmFbm01Q036ZCLG0Y1kGUlRbkjxpxlDCyTfNvKCk6POU/fdBzuOu4eHrk73UH0nF9+4nZ+QWUd&#10;+3d/Qnf6FshYnEeZgkTGvAZWhxDeZOCBj5FIJLOajIU4X/DrACzkuaaqGuqqwShNcCuZLen291Rl&#10;S1hmlv4VPw8sw0RyK+2+obu7RxuLmyaUyijaAxHoLxfGYURnkFeCXNWykyNFCQEL2Uwwt5Eka0iQ&#10;sJvNMFZUt3XdiZQGJeulvBE7WZL+dGYLrLbkW4hZpioyBVrnnnkYiH4LlHUNWZ6DksNGSlJFJEXK&#10;vKIsO2LwjOMVSHTtgdwWDMOVcb6RFxVNswNgnK6sTnTE1uQSmPQLbpVsh8oKbF6Rlx1F1aI3F8I8&#10;TpvJUbwAdXuiqBp8cAy3XqBMYjSVC9O2wvTeAWmrpm1ilBTRKm2CsIayqr+GQBVInXMZmfsLU3/D&#10;rwvaKLSW6dbh7okPv/hHeHj/PXXTEPzI0n9G4ai7O/anD+z2D2RZuTk8BlmJ5UIw1UYOsN7JKjEr&#10;amJCqKfJMM8j15c3xquDkMhL+G//K3+Ac/03/rf/G1GGbqNjYsQkBVpLbUIL+lNZS4pKUs3brdxk&#10;crpu2pamqeXhpuUDBgmb56A00zhwvZ2Zxus2Mt/GVFpOJTazUokx0pmdpxvD+MKy9HgvieEiL7BG&#10;0IBf9qxrDLIiWBPT6Bn6iXUawU246cYyj5DUtu+XP/9LqCZ6x7r0jLeXTQl6ZrreGPsL8/DGOo+b&#10;aUoS1XmRyW3HyG2gf3vh5effcX1+wa0e7xVTD36Vl3dIEKMCK6nKL0lwuaQLMoYN+h9J+BhYo6gx&#10;U/SE6Eh+xapEUZbUbUfVduTFhkXdwnrGJsq6EI61lYAH0bNOPfN0AzSZrSCCXzaN3m1iHaMkc1eZ&#10;tPgEUYSLxJTjk8ElhAwYAioGmlLxzYcDv/zVr3h8946mKSURHhaW6UrY8I/ez+TljsPpW9r2DrRm&#10;XsatEjXJgdFKp/5LB5wQt/FuS1lUkjpNQRLMSg41xlo04FbBjM7jyDCs3HrPpXdcx8AcFT4lUghY&#10;Ek0JbW3p6pzdruVwuKNthc+utcL7leH6yu3tM2H1EDPJPDy/cH67MCyeyQljPylDnmt2+5rDnRiV&#10;vrgH8qwgz2RFEN2MH3visogQg+1nHBLKe0JYyAqZEDR1xXj7xDy8bTtQtY1WJeAZYiSRWOeRZRoI&#10;bkVpTVHUFEWz7fGMQD+ygrxqKctG0vMhyINKCX1N6RxtcglELgN5UbI7PtCdnqi7I3lWgJJphA8j&#10;KITtrhTzeGNZJoqiZnd8Yn/6QLt7Ii86lJKHvmQmEjFYvAMfVtByIwohsK7iTZAdbo7NM7RVaKuw&#10;ZU5eCt8+2/5dZGdZEGNkGs+M/SvrMsh3JH25OQJJSZskZUSv8SsMt4XhKpbE3SHj8cOB99+/5+7p&#10;gf1uj1Uw9q9cz8+sPtDefcvh4Y+wWYUPUVzWyuKWwDiszHNkXUTgFLZ/ttGJIk/k2pPrSFUV1G1N&#10;XVfk1kAKaKWpyo6q6ijyRm69fiU64RbYDMpSpjxKa+K2itiE3gzDzNvbgPeRelfSdLstu+Tw60Tw&#10;IqABSbAn5HtislyyFlaoeV9kUlr9ficeYmJZRIolk1Q5OKUku2i2JHtKAZWS7I7TitaeoqxEx2wi&#10;Skn7oixbqqrFaMs43rjd3vAhUNd73j98w/3+nnkaeXn5Cecm8lwsaSlEMY9pS1m0IlPxToyFPsjh&#10;zciKNiEXG5SsTL1bcS7iVoeylnb/SFXvcetKf7mwTivaJFkXx4RfZN1DCpuMpibGwDLdBNOdyeq2&#10;rERcpbVinXrWeZCJwrrImmIL6uotpV7UOe2uo2prlALvJ/xyI7qJPCto9w/s9u+oqz1JySRiGa/E&#10;sMq7dOOeyFTliy9EboLGSghuHUdur69MvVzSjo81//y/9Adj9v/jv/a/Ivkkbx8l6VNjMpQRnnVm&#10;NTo3JGMJyRCUxVYN9W5PtztwuLvj6cN7Tg93ZMYIpGIeZKxuJeDk/Mq6TBttSNSoxkjS1vtZuuFT&#10;j3Or9Mwzi8kNMa2k4CV52TRb8tlv/9KCPSTJ2GtdwbuEip60Tsz9yDRJSEIrg0LgDNbmlFX7tWee&#10;YiSsXyxcksKNIXx92ZJkl42SMAlJQATTONKfz8y3lWVOLFMiOJlI2EIOOjYXgH5ZFMQIznmsUlht&#10;t9u538QXCrSgBUkyXk9BUhd5Bs2+YXc80XZ7sixnngbGy1VIXcnh3Ujwo7zwNihCjL//M2JIuGVh&#10;GXqWfmIdPH57iX8J8oQIIRmSKkAVxKjxKeHxxOTJLdzf1Xz//bd889337I878lJjrEJtvGytpQ5G&#10;SuRZQV3tMDaXEOQ8sSzy8DHWUnd3lPUeY2U3qrWmajr2+zvqqsVYTcJLKCR5lI5Sb0lBRCTTwjyt&#10;TIPnNgSufaBfAnOSLAcpUhjoKsO+q9jvWvbdjrZryXIxNiXEfZ283Cguby/8/MMP/PTbH/n44ycu&#10;14HZeVYXWJzcyqxyHE8VT+9ELPEliBST+J+/1G/CeCMtEwYBfCg0yaftZgBFabl7uKOuS86ff83r&#10;x79mnXoAinqHLRpRO7qVZTgzXKXTHaMcbkUwghyas81zHiNhS9Uuy4hbFlKUEeq6LBibU5QtIYoK&#10;tWp2dIdHqu4oTGui3BjCijZKUu55jXMz/fUN7xxVfWB3/IbD4QNlvcPoYvt+iNfcLY55DMyzGBbL&#10;uqWoKkjgfSBGMJnGluIo11YMXXkpgcfM2C86K7S2WCOwGLeOLNMVtwgmc5lHlmmULMs84ZdEWMEt&#10;sI6e63livHmKXPP4ruPpm3uO9wd2u5rcwjS88vzxr7m+PeNTiS33JKWZpoGxv24P7cB4HbhdeuZh&#10;YR4cbpWcT9LSSKgKaEpD0xR0pz370z1t25LlFmIkyyra7lFeUkqjSBvgRBobZVVKgNXmpOg3fa0n&#10;YXBBcbuOXF5nQlLU+4am7dAKcVgQyauKvGq32pTCZBlV023MfLntkZLQ1JLsqfOiIrMVeuN8K6Nl&#10;H2wymRB+dWuI4yB6wff6sFVjV481+aZmrinrlrY7sevu2Hd3FHnBNA3040VQtNtLW6O4Xs+cz8+k&#10;6KirjrJoiURWN3/FcXu3KazdQkJjcxGZhODRQJbXWCsNFx9kD+98QmlNXtakpOj7K9fzmXlyqM1F&#10;EWMgrCspbG2ZLeSntbyT8qIgzwuMzUhskpqN7paiUPbkJpqkFZBlkBw2Mxyf3nH39J66aVA64FzP&#10;OsvtLs8K6vZI0x6xeY5zYmm8vZ6Zh0kgQHUr+3Nbbv37QqZgyorJ0RSbDO2VlCbKVnH3dOKf/m/9&#10;y3/wMv9f/y9kJ66FhpPlBbb4/T4mJS+VL52RtNQaut2J4+mBh6cnvvn+O375i+959/SIUXC9PLMs&#10;PVmWifbQzdJbzHJxoVcNdSM3TJR8yISecyaFdTPIlOjMyp50uMjLKcA4DMQtSOSCIwXpJH/ZrdZ1&#10;TtfWEBLLGFiniJsWwrpugamBFKMoFG1BnjcU5Y6y2lFW3de6Rlm1FFUrdpogpz6/OjJbUXcndJZL&#10;WnYQPrhfEyRN2RbU+5a8rAXKkJJ8EbwnEsislbRuLl1MHx2BKC/B7Uu3XdUxEXIDdWtpdzu63YGi&#10;rEgxMN7ODGcx6RATfvUQ5ZZusxyTSdVEa4NbBqb+zDIMzIMgOWOQ/XwyGhcRQl2ClDRJG5KSaUFI&#10;iYjHktjXmvfvDnz45j2nuyNlaVGsKBWkApZJyNBYK9kHm6O0kZ2bXwlRcgnrMgKa9viOuj3JlCQG&#10;tNY0zZ7d7iTjSSuLiZScvCi32kjc3OB+cSyzZ1oS4wzjFBnWyJxAyiWJwkJXa477hsNuR9e21FWF&#10;SpHgJuI6EtYFbSxZ0bFMjtfXV95er9yuK2tUOBTz6lldFGmCiTw+1JweDmS5JsV1g0xcccuAIqKT&#10;32Qggbg6AQ5lFSk42aN7sWd1+5wsV8z9C/N4QWvF/vjE4fEXFPUBF4J8N25v+HWSVG5eoLZRnNxS&#10;g3AErJUb93jbKlrzFmJKzF+YDibHFgXzODD1N4zJyMsStJaHuF9ISYKUdXukqnesbuR6/sQ89RRl&#10;S3d4T13foZUki5dlYpl6lvHGMt2YxoF58sQgBLn9wyO7+ydZ/5j0NfRqbLHZ6xTGavLSUpQFRkf8&#10;F9VtiJLd2VZL2gjcR1onV27nZ26vF/pLz3QbWKeAW2C8rgyXmRQjx1PB+2/vuXs80rU5TWlQOG7X&#10;j7y9/sziDKZ4IMTEcPko64Tbq9C/xonr25XL68DUe+Yp4pw4tG0GealouozTseN4krXh7nRH1XbY&#10;QoJWWS5oaEgbe0FuhSQPaRaOQibwJHFUpK2GdcQneP105fImAJTuUFM1UiFM0WHzjKrdUTW7jSSW&#10;pCWymSRR6itIJoEwx4tSOvybDjTLC8qywlix48Ug4TQ5mNttvx4k4DgLSCW6KNa8wz27wz27/R1t&#10;e6SpO8qiwppcsiIbFc/7lXHuudwuzNOEdxNJQV0fKLd8z7rO+LASorg7fNgQ40rgMspYYvRoo8kL&#10;qS6itUwogki+UhKQlnNihCQm3LowTQEfJLVutKVpO5r9nnwTIlljv664tNHElAjryjoN+GWRF79R&#10;QlzcclgmM5KRaWsO9w/cvftAe9ijLbi1Z56v+PkKbpYVqa1kn+8X+stnLs8/MFwueJewRUnTHinr&#10;I3azoukt3yJI3UzWHXOPWy/kZeT4eMfDN9/zj/8z//0/eJn/7f8lRiuyLBeMYlmKvaWU6oJUocQj&#10;nFctu+M9j+8+8P7DB7755hu+/f47fvn9d7x/esBYJbvxadgQqrKLsDaT02CWywOahM0MxYZ/VcZg&#10;tCQIt1mjpPvGkXm8yQc8SRw/L2tADFdx09mFKLfztis5HA9UWQE+sM6BZUq4cWXsB25vN/rLVfYd&#10;3sl4UsuDNi/FkpWXNXlZSYc8JryT03IKiWZ/z+74Hu8S19cX+vOFlBJ5W5KVOdFtdLx8GyELLx9t&#10;DWVZ0O5a2sOesixJKcguKsroKKII25jMKigzxW5fcLo7cDgcqaoKaxXRL0z9hWUUFaW1yE7dIDca&#10;5Ql+lj7nNDCPPW6e8KsnBIkHaqOl729rAoLIDSHiv5ioUpJRNR6Dp87g6bHh2+8/8PT0SNOWGBOI&#10;Yf4a1jDGSvpz4wvYrYriVmkXpCQ6Qb+KMKfe3VHVOzmYLaI1zYpK/OV5vlGa5HYQcYS4EIJQy1L4&#10;wi0XKlQ/RK5jYlwCa9J4uQdTWTi0OXf7lsOupcwzkaBMN5b+lf78ievbM8s4klLCuUB/G7n1Ky4p&#10;Up7hlGJNEoatdeK0t7x7f6RtMtbhmf76idWJqSvFCFHGnLZo0NsD6OvqYhVhTgigSGRFlPBQnMis&#10;Yn/3jvtv/phm98C0zLx8/pF5uFFu/vL28ETdnjY18bqNWBV52Wz6VPFo2yxHZ5kwFZKSDMjQY7OM&#10;zGZcz688//SJZeqJaZGq1yqVI1uUVN2BqmmJyTPcnhmHV/Ks4nj3PbvDe6zN5aA99SzjxNifxRY4&#10;D3gXcWtimSVRXbUNze6AybINzTniY9g8BGYTgWiyIqcoLSpJj3xdpi31LI5vEYls3nWbETYq2Tys&#10;jLfA0gf8HFjGwNjPBBfZNSXvv33i6ZsnjncNuzajLg0ox7yMrD5DF+/J63ckEm65Cbdi20PPw8jt&#10;dWI4wzILJEaqgDlNU9DuSw6nHcfTHbuDVBTLuibPt0qdMVJE9CKB8W7YXkgZ1kKIC95NRL70wg0m&#10;qynae8ruxDJHPv7uzNiLkbBsc/Iil++Ykg+l3lwSCnDbVEYmB0pyQVptzSJ5mVsrl6yhF6Jklssz&#10;OATPMg34sHzN51gr+2ttZArk15V1mlBk1M2Rdn8QgVNViu53ywZZm202Njk42A1W5L1MfbxfpQXV&#10;HqnrTiRWTrTKsga1GzUwR+lMLhcxkpDpn9oCs2mjcaZtmiBh9AybtzS7e+qmZZkXLq8j65xAQ1kX&#10;7O9OHO8f2O2OckFKQXIpfiF5EdtAElGXNV9Xx2JP2xTfwWGN5vj0xON3v6RqW8AzT2fG4TNuPpP8&#10;io5KlMxJ4dzCeHvm7dMPnD89k2KibDPKuqFuHyiKdiM09gQnEqcQBKzl/cI634hhompb7p6+5/Tw&#10;gT/5L/7zf7Az/9v/muBYM1GvFVVJVZYSgNgSulXd0u3vON4/8u79t3z3/fd8+4vv+fDtt7x/9453&#10;j3c8PZwoi4x5mhn6nhhW8qKQFPxWyQnRMU898zgQY5RUu83JtkSfdADlZQKSbtYYjM43Jakk0MXD&#10;LCPelCKLF1tRURkOhx1dc8BgpVs+e5YRljExDZHry8rl5coyXGQPOcp/3Cr7GTZykvziFnwQPWVZ&#10;7Snrg9B4bjeur5+Z+hljcsq6kz3P6iQM1dYS5qtLCfZVJUUj5rKu25EXOW7TLAYnI0WfIp5EphX7&#10;JuPuoeP9N+/55vtfcLx/oKzk1qvka4/NNFVjKVtDXiUJsaZAcKIudPPGqfYy7tTabgcssVDZvETZ&#10;Qm7iCamgbHwBTyRs3X1Noms03353x/e/+AV393eUhcXoiNKB4OcNT7glATbgTYqJdZ5ZphvD9YVl&#10;6lFKxmBZKVjEopCw3jzdcOskD4G8wGziA/AoLYc/CfosRL8SXcDNK/MwMwzSGjjfHLc1EZSEtgyR&#10;2kLX5Bx3NbuuIbdaRCpBxvbBr0zXgWWZSSow9D2ffr5wvkSWpFhJjC6wRNBJ0dnI+6eWb777QFUZ&#10;xuuPzPOZsjlQdxIEC26R0VjeoE0u3AMHblGEIEAQmyuyAorSoLWsEaqm5fjwgao9Mk8jz59+4nZ7&#10;pWk6Hp6+Z398R3d4IC8b4jalsFlB1RxouqO8zL3w4PXWyZZUsmIebqzzQFl3FHXLcLvy+vGV8bYS&#10;w0xiJWkJH2bFppdUiXWRXEZmS3b79+z378hsKShdtxCjPODnUVCWwUeyrMGYkmXyjINUdvJKdrHj&#10;dGW8iQVQDjy57MxNxBYGm1tQgsXVafOgB1l7xSTY2izLNge3IF/lMOhYJrEu+tkzT4E8z3j69j3v&#10;f/kL7h4PdI2lLiCziRBm5tURqMHeEXVFig6Fk5WXUoLQPE8Mb4l14muKPS9yumPD7q5hfzpwOB1p&#10;u1Z2/ZkRyhdhy3koiIHovQSwNmd2uztSt4etdhjQ1mDzErT4DqxtAMvl5canH8+4NVCWkJVmm4Jl&#10;5FVFSqtM/IoSk+Vfx/hpW5cqbfB+YRp7nJMao97EPN7JTdZs2ud5Huj7V2FvxIBGvseSW5BV2Ork&#10;MBYXLxKVzGCssBqU+gJNAqM2r3cMZLbYpCQtRll55s491ma0zZGyqLbGxkLYCJgojTVCEETJ1Ch6&#10;sVymzRf+hZYZomixxXorh6GskOS+MptvIcwEwja2VuS5tKm0zUhRDJXL2G/OAjkMGWvJ84q8KGXl&#10;F1cJv40D67wQo8dkinZ3oN3vyXIjt3eTQAXplRsj4hmd4/2y2TU/cX155fbqyYqCusvRJqNq78iL&#10;hnnqGW+v+HUm+kRYRX8sa9+AzQ3N/ki1rVv+5J/4F37/Mv8//52/g84KirqmaluKphY5eia6xXp3&#10;5PjwjtPjex6ePvD+/Qfef/iGDx8+8PT4yK5r6NqK+2NHWVqGYeByvTDNA25dmOeBeRoEjxc9MYkB&#10;iy1xmVKUh9NWU/pSOxBMnsWakhCi7In7nqkfKIqCw/09WZkRomOZV5YgysHDoaPbHVAK1nXaeo2J&#10;4OULGSJED251zMON2/mNy/mV69uF6daLw3memIcRvzhS1OK2bg54H7g8PzNeepbtF6qtkZ1TZtmd&#10;9hwejtT7jqzMgZXge4gjZaFpmoqyyLFGdl7TPAraM8mrSwO73PB4v+P9N098+P4DT+/fsT/uqZqS&#10;PLeYzJCXOVXbUu/3tPsj3fFEtWspqkY47HmJLSqKZmOK5xm2KKSCJBB4lEook/BKgoTLGnDe4JIh&#10;EgSiAGQa7vaaD98eePfhif1+L9VDDdYaUpLaUXAyjrJWdLf95Znzy4/M45Xh9sI0XNHGUu/vKZsD&#10;xhYURYVWhnWWqpU2RqojyA7eGLWN7SFFJzs070jO4aaZfpBu+fnqOQ+ePiiiEVSliYHCJrractzX&#10;dF1NUVSURU2929PePdEe7yjbQrSwuwdWD+frwLh61qSYPPRTYFkj2kcOpebbb+95+u5byroiREnQ&#10;nh5/Qd2e5KE0D6QQMaaQwOg0s46esMiermobqq6hbHLKpiYrCvI8o93t6Y4PKG24nD8xDBeq7sDx&#10;7h1t222rqUrqaesiB6Oqo+mONLsTeVnJCX4br6/LLCGd4OTgusyUzZGq3eP9wnh7wy0OlSmyWljQ&#10;Whvs1k0WcIcAaXb7d3S7B4zJGYcL18szzgn6c55uDLcXxv7KujppI9RHsqxmHQdi+pLSL/Abz987&#10;ESHpTGNtQrw4GeWXS8TXtobcvIIPkmZPQZo22m6H+0aCQdNCf55xGys/RTicWr751Tuevj2x3xVU&#10;ecJqWSUMY888e6JqSapimUam8Q3neoILeB+ZppXbxTGMCR+Ehmks1PuMw13N/lSzP7bs9g1lmWF1&#10;2Loq0phhm7KhlPx9jahJvyicq6oVfWxeiIrXllIPDpp1gdtl5PNPb7y+9ASVyGtDXhVkRUlRy65a&#10;2YTJrYCj6t1X94U2uaCRY2CdJ6ZBktfGZmhbYJQlz2uyrNjqWJKVmEdxOsQkimql5D9yA5ZR+HQ9&#10;M17ecPOw4XWTjJ/RGGVJITLNA7fhjWG4ELwjyysym+ODY55uckDMKppmT5mXMhVYx61iPG4O9i2r&#10;9CXYt10II1sH3jsisrpjS+OT2D4zHudm1nUEPEVpUFbhXMAt4iRf/Sq/9+uNZVlJaHk/+LgdSmT1&#10;KWn3nBCShIfHhRggrxR1nZFnBmOgKHLqelOo5hkaWXHkmRzqUwLnZsahpz/PTKMEQU1uQFuKqhbM&#10;+TKwzsNWnVsJ0WGshK/zPKeoxObp3cTl/DP/+D/zP/qDnvn/6f+AqcSGdHr3SNPtyMqCoiqpu47d&#10;3XsePnzPd9//iu+++wXv333g4fGe0+nAriloC0tb52gdeHt95aeffuL18sY0jwzDjXnq5YsYA1lm&#10;vxJ/JCAnZCe2Xp/NMrSVoJrGUFd7qnKHWxZur5+YhhumyGj2e4qmlJGlX5kXCa9lmWZ3aGl3NX69&#10;cTm/4nxAZxqMnBo18qXMStFOeh8YbivXt5nb28h4vjG8XVmHFbDEqHGLvDzG25nL5xf6l4HgA9Yq&#10;bAbtoeX08EBZ5RBnwKFNhDRi7UK3q2jqjIwJk6QS4YNnmGauk2ORgzuVgmNreHrf8e7DPce7hqIy&#10;lJWM6Mu6IC8sti6p9nua/Ynd6YnT4y/ZP3zP4fE7dnfvsWWJyTP2d+/ZP70jb2uKpqTd77GFxvkz&#10;Mc3o0uAI3IaZfoDF1biY41IgErAG3t0rfvnLkuOxFPRnVW0p8BkNFFnBMo1cnn+UjmkuuNC35x8Y&#10;bq/yey3qLVQi3nDhdgs20mizwSQWCA4Q3KpSijIvKYsSoxTBSzeV4CHCOk/cLjde3hZerpHLAkvM&#10;iTqT03HymJTY1Zr7+479fr/xlQt0ZtC5pijlRd7sjmRZi/NwHSc+3xZebpHVJQxQo9hbeDpVPH14&#10;oO526MxS1Dva/SNF0aJSlFuk90QfSV4R1iCWsMuZebiiUhRec7sTx7q1QkBsZRdadzu0VazLuPGn&#10;DesoFqa8rNFKbrermymbjqoVy1lZNtTNnhgTi3O/Dy05OWS5RYAg0iARjoFzC9M84onCsTdWZEl5&#10;Id/LvKBs9ux3j3TdPVpnDOOVt9ffMtw+E6KITcZRDgohQUhJvm+qIjMl6zKzzIvgXcP2IPVesiJh&#10;RRPIMzkIV2XF8fjE8e4dNrNM85VlXtHIzpC49X+1FpnQdJNRZIRlnLh8Hr+2Sdp9zp/8F97x3R89&#10;cHfK6CpFaWRy1F9vnJ/PRGr2x+8oq5Z+fOF2/sQ8raxrYhwDt5ujHxz9KCFRlUGzh8NDzt1jw919&#10;w/5Q03Y5VbnJO6IQ9bJMqH0yVZAbpPcLNsuomz0pBYbrC26dNh2zZRlnwRLP8PY28dPvXvjxpzPX&#10;OZCMIqtz2rt7Tk/vaXadhENVwhYVWdmSVw1ZXqNMRgwJv4oDXGkrL3kjL/myqLd9epK0tBKddZaX&#10;5HlFUbXkZUdEsSyzBA035nhKimWamK5vxHVAW7WhR3PYCI4hBuZlwPkFHx0C9RVuidrwslZbMiOt&#10;hSKTMbx3ApNRm4TLOflnKi0vO5NJxsloqSSC8Bq++DGin5hur3g3glpBOWIaQa+YzJKiZl280EuD&#10;Z5oW+n5gXv2GMZeDYIxS4fRu2fjrnnnQXM+O6+uAWwJFqzk+NJzujzT7jqousZnBrxP95SPj7ZkU&#10;nPycrcGWFWV7ROcNwzhzeemZR2mPZUUp4e40s7grbh22nEFgWWeStuRlQ15IXTfLcoJbuTz/TP/2&#10;mX/yv/4HafZ/69/8v/P44QP379+zPx7JC0mZtm3L4fTI8eE99w/veP/uHe/fvefx4ZH705GH446H&#10;04G6tHz+/BN/+p/8J/y//t1/hz/9j/59fvvDX7DMgyAvSwHOV01L0+zE9JNllEVN20o6O6Uv+xAZ&#10;scvNJqOwMp5b1wW3bNCUbY/qNmvNOI5Mo8M7kYd0+4ayzJnGG7fLlbDKXn07wJEU2EzRtAV1V5OV&#10;FmOjWGx0wqSIjkm41LmMSadBAnrLJEacsjWc3h25e/9Ed9rTHnYyask0aR3ROtIcDxyenrh7fOJ0&#10;d09Z5pAWgptZl4VpXrn2K5fes0QogbtK8/DQcPe4Z3doKMoMmycBklhLnmeb3KambjqqeofNS0KS&#10;sVqWF1KDU6BMEoBPlqF0BItkAaxBKSewkLpjiYnbMDMMsPgcHy2eFUXg0MH33+V8+PZEt9uTZ8IV&#10;QGtSjGgiWimCk057ttWJUorYvKJs99i82rIILdrICDwh4RprBQEsfdIJCJhMUKx6S47G6PHrxLqO&#10;MgILnrCK2/h8mThfA9dJ0XvDkjKUNRib0MmTk9i3hrtTR9tIxcqvq+yI40AMkmz1zrMsM9fblc8v&#10;F356XTjPcswvUeysps0UZR4pK0hpZerPrK4nxoW4oSVTDETnSeGL875Apwy/jMxjvyWHM+L2UHTr&#10;TJbntIc9ddtSViV6s/+R4gYJipRlS1nVxBhlr7nV05Q2KGXIs4qYEv31jam/yv+sbLE2//0hI4ho&#10;paw7TNGwuMDlemNa/Vcaoc234KuR6mleSD7FuZVpujFNF5yft4N3tQXnomCCcxl9Z3lLntVoLMFH&#10;nHdS6Vq9wHzsVrnzDmsgKzSZlQNJ2x2o227L6kTWZWUeBtw8obf9ZQjSz3XTwHh54fLykel6Ja6R&#10;dZB1yPtfHPjmlyeaNlFkK3VmyY3Br47L+cL1MhDJ0XnJsvbcbh+Zx4kUK2IsWJZI389cbvIyx8Du&#10;XrF7yNmfKvaHkrYrKStLZjRaSZ3oy6VEG7FGpq2S5+YRpQ27w3uOh3co4HZ7Ybo+49cR5yaWZWZd&#10;IsPgeH698uNPF87XgLKGrDDYPJf8QddidGReLrg4ozMBm2RZKb3wEFiWEe9WtLaUVUtZdXIgQmA3&#10;0m6YJB2+BcDM9vcuipYsK3BeDl4JOejZrEBbeZGstzMqeKq2o2rFtlc1HV17YNce6LojTb37vUQl&#10;l1BuZjIKk0EKLLNUHY2xFFmBUrJTdm6WzxQiG8nymqyohGuiM0gyzhe8rbQ4JFUuE4aiqWgOR9rd&#10;ibKqKOuSLK9Y15VhGJhnx7wgDSSXiEoRMdtkUlgQIXhW51lnh5sSy6hZ54SPK0XtOd6XHB+P7I8H&#10;qrahLCuZMhpDCI7oFjkkZTm2kr+/sTnOOS6vr7x+vDHdJNxZdS1FXWAs5GWBNpbpdmYcrmhbUlQy&#10;ccmybc2s1EbYHEne8Lf++T9Is/+9P/1T3n3zDaeHe8qmxhhNnll2uz0PT4+8e/eO+7s7urYhtwbv&#10;ZobbG5fzC58+/sSf/dmf8Z/86Z/y//n3/m3+vf/n/4O//x//h9yuLxS5/Bn73Z5mt6dt9tR1S57l&#10;wpzNc6rqi4dYAlvOrdLlmyfWcWSdJlY3A0FkLfUepQ3zNHK7nBm3X866JEKELLN0bUtb7UgusI6z&#10;/JIDJC/S+SKHps3YH0p2x4ZmV1JWmqLxNI1md2zpDi3NYUe767C5IqZp6ztD2Vgev3vHN3/8N3j8&#10;5nt2d/cUdU1eZFgDpAVrNbu7R+7ffcfp9EhVNYTomYYbY9/T97NQy5bAuKWk2xwenmqevnlif3dP&#10;WZfyn7La8gSigvzSk1fI+Mv7rUqilIxUl5GUAujIMt+YxzPrdJHkcwrbHCrJiC+rCQHpal8d05hE&#10;04onM5HHe5kS7HcHqqolpfhV80cMJO82qIMXYUNWfM06dLs72u5OQBbmy8lc0MAxRFJUqG0qE8KK&#10;Dw6t0yY3+AKRcTg3s7gR5xfJMwTPMg6iOrwsvN0S11kxe4NLFpVrjE5o5yl0Yr8zHPc1VZZBEMWo&#10;dyPeDwQ/4paRZRiYhonz7cKn5zPPl8AUZFpSZ4ZdXXHcV5zuSpquRKuE8z0xygGE6ASoMV5w80SK&#10;gtAsihabC13uy/gwRMOyeIbxxrLMZEVOu2uxuZWfTRJ1ZAhBKF02oygr1FZTk37rZg1bF/l9asU8&#10;3Th//onxKtOQst6R54XUi5ygOBMaW3YomzMOE88vZ6bJofQ2sfqCTdXSirC5SIrixu7WGrIsx2YF&#10;MQYUiqJoKKpOxrYbyyGFKOuFZWAaJ4besSyznKZho415skwYEza3FGVFUQqhzGRyU5SE+SvD9fNW&#10;/VuYhmeCn8mymqzYo8hx/cr05nAjnB4afvmPfMfhbo/VK5lV22dXcb48c379jPMJsgYXI9N0xruZ&#10;mHJSKgkR5rHn8jZyu0k4dX/KePx2z+HuSNe11G1DVoigROkvY2CRmGi9YbC1xthcutT1nm7/yN3p&#10;Pbv2gEJt/e6JlFYZo1YHVFazuMj1duN6mZkWWIPkaZTy5AUUlcXogHdXnBvlZViKPU1rSwhig1Ra&#10;aoFV1WFtjvfzVzrbFz+8VITlgP2V6b6xLtwqoU6bF+SZ3NrzvCC4leHtGb/MlKWsrmxmyYuctt6x&#10;azrqaguxKhlT53lFvuWjyrwgesft+sy6DNJyygpS9Mxzz7JOaG3Ji5ay2sm+vW5EKqM34mUSfak2&#10;wngAGbPrTEA7dXdPUe+lZ7+tZGKUGz9J/vshbLx+EikKutZ5J0n6JbIuUkVdZs8ySbYkrx27u5zD&#10;w47dYUfViBbZZvnXn8UX2FqSv+CW69Cs60x/eeP14yeuzwNuAqUjNk9khaFsOnZ378irjnkUwmJe&#10;7ambw+aZVxLEYwsDRtC24m/+c//S71/mf/3nf053OFDV9db5jWSZoet2HE9H9l2HUYn+dubHn37L&#10;X/zZ/4+//5/+x/y9v/en/Ol/9O/zp//Bv8uf//3/mI8//AXD5U1A8SmRKUPTtXSHPVUlt3E2bOC6&#10;yo40BBmnuHXEuUVobGO/8c4/MvZXEoGsKKjaI2W9Q5ucZZqZhp7kFSpZQKFl9kJZlOx3J6yyROe3&#10;5GeUW5+CrjWcHhv5hZx21F1F3eTUtZiKut2Bdt/RHveSPG9LilJT1pZ2X3B8OPH4zffcv/vAbrej&#10;rAry0mKNgiQ3KVNmFE1FWZaYrZ419mfOnz9xfTszTg6XcpzKcQlS9NSF4vFxz+OHD+xPR5qu3pzF&#10;DV27o2135Jn01VfnWJetX+mWLTCYmKYrw/CKVlAWDaTI3L8x9a+SVgZ5+Kck1w2dsYbE7brw9jLR&#10;zw7HiiGyaxTvPrQ8PBxomgab5SxTz/X8iWUeBMCzJXW1ESd2UTZSf9mUhom4BVTEreyWcQu4GGJC&#10;xmgKeUkn6bZmVgQGWhkS25cPufUG71jnkbG/cbv1nC+O8xWGUTEHg1NGYB/BQ/CUCg6tYd+V8vvx&#10;DpXidjDzgDy4/Cpo4Ntt4vWycJkSa4Asg11dcL/fcf/QcfdwpDschSWeSWDLWC2HqOkmJqxF2NVf&#10;KH/BB0II20HGEJNh9YF5mYlEirqgaqSpkFIgBLmdBOcJYoWBzdcdgqTXjckkoHV9ZRquEvJZF9a5&#10;316UWwDKSKMkOplkrC6gtCXExPly4/OnK8MYtnREkA70l/ErX5LSOUUhYz5ttDQd3ErwC3le0e3u&#10;absjZdVuISyDGyfG6yvjOLAsAZKVMFZYZSfrvVjZMisMbJtt490KpSCzliJvMaYQeZKT+tu6TpJc&#10;Xld0MpT1iTzrmK4Lrz/2GK347o/uePf9e6q2IMvl0mCtZZx7Xp5/ZBpnsvqesnsgGVkXKZ0TY8E0&#10;OqZ+5O35yuXVYRScniyP3+45Pj7Qdi11U1LWDTbP5eCTImz7UTlsf3mBSKWq6+64P72naXYYbYUB&#10;MIvrPStqWW2UDXlzJOqcYRh5eb1yvi2MAdYkYpS8NOxPLXf3R9pdg7WKZeoJ3pFXNdnWM/+SddHa&#10;br874aVf3j6xTAN3d+/49ttf0jS7r80VvSFz13Vh2Fz3shLTEpq18kLU2krg8XomuXWrcimUVjIy&#10;L2u0kbWZ98tGoUvkWUaRFRSZpbBG/jnDGzGum1egZHULq1uxJpOacNlRFA1VWVHk1fZCE6hKCF9W&#10;NYtIu6arQKvW5atMCmXwQaBf1haU9Z666Wi6mt2+Ji8VMTmWJQqefMOWOAerk/9/8VLbdSmidWTX&#10;We4eG/anToBZmdjb7EbYS0r4HjFJRVCQs1EyWP2V/vzK9fOZ6erRSibJddfQ7jvR2dY1pMR0veCW&#10;laLqZJJmrUB7NpaF1Ac1Wlf8Y//0H1TTfvPrv8LkFrv1ekPwAiPILMYortc3fv7dr/nh13/OX/6D&#10;v8ef/af/EX/xD/6UH/7h3+Pn3/wZb59+w3R7JdOJus4xGparYx1nqtrQ7TryXEJNyzQyDGeGyxtT&#10;f8G7hbTxgK3O0SCCjssz6yrKybJuyYp6Q1uuDJczw9CTguxedbaV/JOE2qyytHWHCokwS6dTpRUV&#10;hat9uC94+uYov5CupKoyitJ8vQVbLXzovBClY5Yb8lxRVgW70x3Hxw/sj3cURb6BTMRfq1QA5Tda&#10;W4s24P2MWwWWM4890zDIaEfnYCtmr7n2klY87jMen/YcH+5pDh1VU1FVNVXZcjqeuDscscayro5l&#10;ccTINjqTtKdzM+N4YRkv4rfe35EXlewovcOYjMzW2KLG5qI3BINzgeu55/V5ol9BK+gqzd1Dxbtv&#10;7jidjhQbP39ZbqxTj1GGqmzIrJWEZZZTVjuKXE6mRlvWZWYcrxvNKOLWUfaGG5IxJSE4KQXCmZGA&#10;mKSVrZw6ktSb5AUyMY9n5v7MdJvozyuXt8i1h2FWzMFuNTsPYcWQqA3c7SuO+x25FqKcsUagJbmc&#10;qJU2sgt0ib5fuNwWhiURFZSFZt9UPBx2dFWONZG8MEKPsxpNJC4j63QWdv6Wvg7eQxDgkPdOAjUm&#10;wwcJOPkoyeBIoupaDg93dPujeAq03CD8shCDMBHyvEQrJZVCW6CMYR6uvH38QVCkSW2q1E5Y7Rvs&#10;wmQ5VXdEmYIQQWFRpsAHuJx7Xp57xkmKUXELRcoPPLIuvVCxgpDDnJu3Sc8bfh3k9pSLJEMlRYjC&#10;wc7zatuhSial7hpO7x/Z399jrGVZVoIXqJA1FqVkClBV7VfBSlk0tM3WW65bsjInBOknZxZxOSsL&#10;MTG+3bh8OuNnz/FouXvXUncl1kbyXCZa43Tjcn1hHGd0tqPcvcPWe5xfGMczy7KwzjBcZs7PF15f&#10;R0KA42POhz964v79e8q6pCgsRVVIPczqLfgleFuz9Yi/vshtRZ6LmEMbS/SBeZZLyLqIijnLRYur&#10;tCEkw/V248ff/cSvf3jj44s0Kso2o2wy6jZnf9xzOh3odi1Gw9C/MS+D3AZj2tgCTppDbmFdxq2b&#10;n7i+fca5lcfHb3n39A0xBS6389fgaVHIYcC7VYK9SmrCxhhUkrowJGmnvHzGDQN6M4xlpRxwqqrB&#10;fAkeu1lQxBvFzXuRopBgWUYul59x6408L+WyZ3O0lomM8Cqy3wNElPp64PDBsawiOFmmK8v4wtR/&#10;Zu6fWZZh27PLhMTYjLruaLs76ralalp2+yP7w5GqLkhxZplmeZbKo1R25puqWo4iUGq42xvef7vn&#10;6dtHjg9HOYBnhqKsKMsGbaXiK3VpvRH4KhIKvzrcNDINPf1lYh1kqpWXFe3hQL1rMZkibrKj6/NH&#10;llkOOmXVfgUnsdkuZRUghtO/+c/+D3//Mv/1X/3l9nuSh2fcrDrLMnI9v/K7v/7P+M1f/n/5+MOf&#10;8fzjXzJeP6HCTJEluqakbWsylVBxRcWV5DwqJKxOaOslNFUKMm8czkzXV+b+Kiq9lCg3H3pVymRg&#10;XSTckhcVp/tv6I4P0mudJs7Pn3n++DPLNGOyUoACtpD+eoqEZUWFRKYUyc1EP5PZSJYFyjKyOxru&#10;3rUc7veUdUGW66/O4SzPsNaS/CrCC6uwucYYAQYUZSE8+f0dWWbxQXqjKUkQTmuw1tI1O+q6QhEI&#10;cSEhoongo6Tqg2UNGdMcudx6rreJssj45sOeu4cDzb6jaRuqqhbHb57RVDVlUbA6v+19JkhC2LNf&#10;IS3SazVmg+5oK1+gFMgyqaJJpU++KHGz2TkfuV163l5m5gXqwnD/tOf9Nw+cTh11naFVZB1vLEMv&#10;Mpq6I7OWtGFcl6mXScu285qnG/31E9N4gc2cpJQSXGPdUtY7lDIEv0pKVWkJD6W49Y0lGCcgCLmt&#10;LsuF4fKJ8XpjHgO3W+DtHLn0MDqFU0ZqdkRU8uTAvtQ8Pe45Hg/kRg4egtA05GVFVkgaOnpYF8f1&#10;NnG+LfROvsi5ga7MOXYNVaExaqWocvJSaoJi9vL4dWBdJwmdBTmZayOaUptVJCVhonmeWV3C+cg8&#10;L4ToKOqC4/0Dh/sHqroRpHFwLPNESommO1A3h63hIQnp4B3j9YW352fWcSYvS9r9HVVzQJmMsC64&#10;RcaVRdWitDgNFAZ0zrx6Xt8uvJ5HZoe8zBNSK9LyLHDrxLr5CcbhxnB9Zbi9so4yCUALQ6A/f+L8&#10;8ltu548E54T/3e6pOknON7sT7e6evNgRk2GZZ9Zlxdgck4vcQsAlHbmVEX7THuh2e6qyILeC18xL&#10;izYrxkTKuqXZP6FVyeXzG5ePN3IFp8eC3aEizxNZpjBFxrIOvL78wDD0mPJE3j5i8loCqMOV/vbM&#10;eH1j6gPDJXB9HXHOs7uzvPvFHffv31G3DcZEskxRlgVZkWGNtG5EZiMj7hSl32226ZLJcnzwjEO/&#10;QVHcBlCKcghAy+8Gw9CPfPr5Z37z1x/57UfH4BRkhmCURMhSpC4z2q4mz42Mwv0sLzvYWiOv+A1S&#10;kqK8QDNboI3ZDhBI599kXK6vXK9vQBKf+Haw0JuwRSmpNurtcBmChI3H6yuvv/uB609nlmlGmyDB&#10;3FL44ikJpz1GmcC6ZcJ/4V4swllfloHr9SfW6brVfjuKL1bLTee6BseyTpKXCmKCkwvLlaF/ZZ7e&#10;cGuPX0eCm76uCJSSlzlWDkv73b08s02G0VoaE2WBsZoYV0KcSUakTiL7UZKB2F6JVsFxBx++b/n2&#10;j77j/bdSFW7alqIshGJXtQK/2v6ekSiTT6UhaYLzLNPMMkxMt5m19/gF3CoXHZMFlPIYa6SPPssB&#10;yGYlZbUjr+rtf5eIKeFDxLmVeR75W//V//HvX+Z//uf/GVrLrVxYt2LIef30Ix9/9xdcnv+KdXgm&#10;+VFe4F3Brq2pq5wilwqQ34xehkimEmUBWQF+65N2u53siYYby9iTgpcTubXUzZ623YnmUiuWeWbs&#10;byiV6I537PZS1xn7nuvlIh70rSoR4wYrsZYYHW5ZIAZyHTBpIbeBprO0e8vuruD0dGB/6igKi7GI&#10;GCZFFBGz9aNtnkkQKBfDm80F81dVHVUlYgFFYJkvLMsVrQSSYJQis5aqqsisEW7vl5uUypjHmevl&#10;Rt/PXC8jL8833t5mvIfTfc33v3ricGjJi5yqrinKSixXpC2UZJmXhWGcWJdV5C0mk9Gakl1z2+yp&#10;2z02z1mXiWm4YrOcdneSv4cWe5zRlrCRy3yE4TZzeR3xq1DJ3n1zx+P7R3a7mrLMMMA63kgx0h0e&#10;6Y6PGKNx8415eKM/f6a/POPWgWW+cTt/ZOyfBZIRVvkdFZUkX7cwjTIyaYnOS/ARTyJSFBW77kRe&#10;lBImCSshrbhlYB2vTJNjGi39LXG+BK4TLEkRMNuDNJApEawcd5Z3706cDncUNif6Be9HrNUUdUNW&#10;1aC0eLGnhfN54PW2MjhB3ZoEjVUcmpy6NORZkuDgBjuymYzX2EhNgpg0wvT3stdy3rNME+P1wnC9&#10;sayeZXXMw4rzAvnRJlDVFUWRE7+yGHqMyWjag6Tap55pOG+jdBmpL8NACIGsENaBsYWsNFaB67h1&#10;YR4HkbNMI8u8MC8rr29nfv504ToGPHILCSDBQyPBOglcCjNaq0yW6htiVWktfuvpwnh95nb+yDyc&#10;0VoJP6DaiSpy2+EO/Y23l89cXp4ZLuJbyEo5qKYUyPKMqhH0b5ZlNN2Opm4gBWlN6ERV19TNniyv&#10;xVXdz4yXmcvnkfHiKHPN6UkqY2VdUDYtJi/ob89cnn8kJkvePZFVR/nMD1dp2gTHunrGIdJfHNM4&#10;U1Tw8N2B+w9P1G2N0gGlHDZTZKW8qO2WXdHaom1B3KAgUmETnDNK2OZKaXlZ2py0+RjkAqVAWebV&#10;8/nzJ/7qL3/HX/1m4GWElFmi1UzO44KnzDNOxx33D/e03U6EPKWIQBKBsX9j6F+JyVMUFc3uSLc7&#10;kheFPNujlxVWXrC4mWG8YbShbfdUVS2QrkVqacaYjUkhh/AQZJ3n3czcXxnfLizXhegTWa2p9zIq&#10;T1HWW3oDgBltyLOCpm5pmz1FXsqUchI4D0S5+SvF6idBuIaA8wvT1DOMZwERBUmgj9OF4faZsX/G&#10;rb3QFo2Rg3Umaw5BWTv8OhJ9IMsqiqKWvXp0slojCGLcTaAdSsn/TJvNeW627EiEXMOhU7z70PH0&#10;7TfcP73neDjQbHAraX9kwlzYKm/rKrTRZeOYTP2Z8frGeBuYrgvLGEmScQUDNvMUZc7u7om6OeEX&#10;xzT2GGOEDNfuvzYQvuzMl2mkv5z5L/8L/+rvX+Z/+Zd/jtGKEBzLPNCfX3j5+BuuLz9CGKhyqCtD&#10;VWfUdUVVlRS5Jcu0SNXCSlxXjIKyMJR5RllmZLnFWEPdFJRlgVaKsm443j+xO9yjlYQZirISLePt&#10;wtvzzwy3N+KWbnZeOMXj7co0SliiqFuRcyQEkOC9gAAKC8h40oSFugpUraZuNN2x4fj0yPHuXm4/&#10;OsGmm5TbbEZm5Maa58V2Iy4oy5q6arZwQ/G1AyuBM2SXkxcb+lAS54qwZQLkgOPDyjSMXM9Xrm83&#10;rteJ82Xg9XXlNkBRCSb16d2JqskxeS4wnUxwkCEFUkL6njHhnGddnTw0jAguYvRkmYw9tTbiKHYr&#10;JKnJWJtviVT5MuuNUywdTsX1cuX180BMsD9VPLw/cbw/0DQlZSHrj+BWiqLhcPeesmpY5xvL8IpK&#10;UcaIKRLjwroOrNON4JYN9AB52VBWndw643Z7jYEUwqbDLSX85b0EZopSDphJOs8pRRHjrDPTuNJf&#10;E7db5NoHhgUWFB4Zk5W5pikUVR44thkPd3c8PLyjLEuW4cx4/UwIC2qD7KyLaGKHfuHtPHHuPbOs&#10;nWlrw8Ox4bRvKAuDNdJ4EIqbk8OvX/Grw2xGO+lEC5AjRfFSR+9QpkDnNTEpxmnmdl1xHmyeII14&#10;1wuAx82bICWjqnZkWcE6DYy3M8vco5TCZAXaCPAi+JWiamn39+RFtX1f3hiHC9NwZbqdpa/qHPM0&#10;cLucef545e3Vs3h5kaNAWzBKft6KbW9dVRvyWHgFeSEMgy+rAPkObol21JY+rsiKghg855dP/PTD&#10;D/z02x94+fyZvu9xPsoYdFvrKRJFLp37oippuz27bo82innpGYcL3k8oJQe9stoTnOfTr3/k5794&#10;ZXhzaAV1m3F63HG466jahqysCSkwzxMhaor2ifr4LSqrmcaBsb+QUGRVizYlY79yO9/ABPYPDQ/f&#10;vuf48EhZFdgskRWC/JT9bUlZiVQkyyqpS0niAJRYJxMKF8RcVua1BFm3EKjWVnC4ITItK5e3M7/9&#10;9Q/81V8+8/kccVpBXhBVTkqG3BrK3LLfdzw+PHF3/0jd7mTs7BeMlrFuigFSom72dLs7imon7aAk&#10;9bO0hUq1MVRVQ1kJEz5EzzT2zPNI2CQ2bhvThw3vao1w9IP3uHHAjePGELDU3Y663Yvy1QqRzhpL&#10;ZqV73dQdVdlgtWHaPOXej9vvVcln+Q/AUONwZhxeWBeZ3qotUCatjEUO+GEhxhUQFLSxMn2EyHDp&#10;GW8DWVWxOz5uYJqVeb4Ro/sa4kybJlrkT5HMZpR5iVEWvwYIga5SnE6W00PH4eGerusoMk1K69ZC&#10;GPHefT3YeR+Ytz9zXaS7Pw5n5vGGmxfcnIhOOvlZkUmuo9Iykd2fMCZjvl0Yb68opSnbHTYrNl79&#10;hHdOJDK3M7frmX/2v/M/+4MA3F/+GSkJQu56fub10695/fkv0Wnh7u7Eft9RVpaiyMitkZG0FRlK&#10;WVZURUFRaOq6EBpOt5eTddtSlhprxDsbo6ftDpxO7yjLinWdWOcBhRYL2eWF/vICCeruQFHXklye&#10;R9Z1xdqK3fGJut6LDCUGjFbM45VpvAJBrE3O0TWKu/cF7bGgrBV1V9LudhSFJssMRgvRJ8ty8qIh&#10;tw1lKZWMDSaLVgprBGySb1B/aUtJxy2zksIEqaVYrdGAW0am+SohpuCYx5H+cmG4TfSjox8dw+jp&#10;x8gcoOoM77458fR0T9MIXCPLLNmWXA9RXnxfPiwhBlwQ2YzNxfylJDtJIkm3M3i0NhRlLXsw77Yd&#10;p4yHpQoYQRuC91yfz5yfR7SB/UPJ6W5P21TkFqzSaDRECafZvGAde/rzT3g3UZQNVXugKKqtThW+&#10;PjhiXLGZhE/yst3G0lJFm6eelKBuxOEco4BBlNJbIE6mJQolgRc/s04D/WXkco7crolbH5kCSHM/&#10;yklfJTKTaPJEV8Cuqtjt9ig8/UVukG6ZWNab1K2GnmlaWWa49o5r71iCvNyOh5ynhyPHnXyBFTJC&#10;9OtMcNJw8H5hmW74RWqLSlls1mLKGpNX2KJAaStZgWaHj4pxmuhH4dW3h4p6l20I05uwuvNSNKhF&#10;TYqBabzi3SwQilKCZjEIIEYpS3t4oDvcb6jjRH9+Zri+yNg8+8I2N7hl5XYeuL4FphUWyeKTBCu4&#10;hRGFny7BUcmiJMQRL/8HIqcJ0UsyOpNVQpbVcisvZW+/rhOff/wrfvvXv+H8MuFjxOhC0r1KjG4p&#10;eVlhVTlV01A3DWVZAIF5uTFPF4IfJPWbWYGvqAzI6M83Xn+64CYJKlatpjuUtDvJDiRjmJeJgKVs&#10;n6h2TyhbsS4L17dXrue3DXyTmKeZy+uFcZwpGsPh8cjp4ZFuv6esqk3CkQvkpGy+Oizk8JzJzwcj&#10;hxSTbeG3kiIvyYta+sFWmPqgsVvnel1XXl9e+PGHH/nhrz/y06eFKQBWS8oaTVtVNGWOSQ4VPVWZ&#10;09RiXxtvz1xefySmSFVJ4DXFKGFEW3wl9eV5yW53RBvDOPUoBXWzQ2vNNPVM043VCYjIGov3Eq7s&#10;L68sy4jWRipuZYtKmnUYmXvhh2gdyEpL0x2kDWXlVv8FKCOo1JVpvjHOgtEOaWWeLrh12NZ2O8pN&#10;ADSOb0KrMxllfaSqT2hTYLSiLhvKssNuqXFZBRgyW1BWO5r9I1neCOo7JU5Pv+Dp3R+TZwXD+Mo0&#10;XbDGsNvd0e1OpJTob8/M0wWtLFVV07YHcpPhRmFadI1ifzB0+4pm11AUBlilqTFdmeYbPnjRgZt8&#10;G7UntJVKnIi5QCsDGLzXBKcgiuQmhoWs0NS7hrwUgM463Zi/gH4yuaQuw411maTFEgJsP5//0n/t&#10;D6Axf/4P/774kM+fubz+zDq9kdtIW5c0TS3Uss1mpJUYslJ0EByG7aVeVXS7I7vdUcYOWkZ2acPu&#10;+XViGa/SR/ZObgxfxe5gjaXdHzk9fMPu+EDT7Gl3J5ruSFG1X3dvVd2RYuTy8pH++ozSENzM5fVK&#10;f55QOI4POd/+0ZHHbx5oDzuhbVUVNpe+tfkySjRGPhhWOo7W5pRlR1PvqPJ6GwdbMa6ltI3jRN6g&#10;tWF1M7frZ6ZJxotWW1Y3saw9RKmKaQwkg4+GsV94uw5ce8cwBYYl4gO0nebDh3vef/Mtbddtu/tC&#10;xuFG8LaCsc3xMeC9dENF0VdsaUphFYckf7ciF3WkXBTEDW2zTKodKUnCPMqBaBkHrq+vTP1MUWr2&#10;9zXtriIvhPmeWfnvZ1kJSbFMg0BDwkLTHqjaOwnUbZjdvGjIy50AJEJCKUtRNJT1gaLs5M/ZbhQg&#10;4SettUgowrr1ieWlLz9z+Zmuy8A6jfS3hfMlcusj/RyZoryQtlMYIUQKnXi6qzgdGwyeuPbEdUTF&#10;FWMA5fExiM7SBbwzrE5z6x3XyTMneXd1tWHf5DSFpakKqrbCWPV1z1tUm65xO4lrW1LtHsirbgvt&#10;LfjgNqzwwjJODP24BRhljt8cKnaHnZgCtdS/UgzCcd/qaUqJXKKodrL/nHrOn3+kv14omwPt7m6r&#10;Kyr8Nsla54Gyqmm7IybLSEFCcVO/MAyJyUsuIABOyc5cSXMMksJqqS4BRPTm8Jb6knOzTFGyUlC2&#10;zYGy3VM2e4qqA21Y5olx6Fm21L4xFqUKUtSSa0yy5rKloqhzmq6makpBrY5nvO8JYQDlyPOCumwx&#10;SADULZ6xvzK+nXGj3Jp3p452X1DUGUW9A5NLTmEaN3mQZZonxtuN/npl6C+MQ8/tfObl0wu3y4K2&#10;inZfc7w/sT8eKWvhIJCkNllVLWXRyJhznSXEmBTWbj1oW1CUNU2757C743Q60TTtFrIE5xzzNDLN&#10;PfM00t96fvfXv+Y3//DXfPq0cFnSF0o7xIgh0myTJpM8LDMqrmjiVhF+5nb9iFsmUPLZByOrkY3g&#10;BsJmTwj6euqvTEMv0zQ0yzKR4ia+2SiAAm6Rup3Q9qRil+dSPU0hEf1E8ILlNpmi6hqKupExtZJ6&#10;o0y+Jub5xurkRWS2sbjcprPtz90MaH5FKUXbPnK4+45u90iWF9slxQuW1U9ApMhL6uZAXcvqRaYR&#10;D+RFi9KRrLC03T1luWNdRs6vv2Vdeqp6x35/T1FtI/95JPgFrRVV1VBVLdZo0joT5hWVElUdqBtN&#10;VdeUpdTEZA4jAUBj8o2LsOB9wOQiTqnrPXbT+NqswGi58a/9gl8cfvUy3Wih3RUUTSMY5fHG3N9w&#10;PmLzHGPkcpQQZK02OVV3T3t84h/7p/6bf9Az/3v/AbfrK5eXn5iun8lNpOsa2qogz8TjbTZdKUS5&#10;oWqpk2ijIEWs0eRZBjrgl551vhCDGIHQ4JeJdRpgG9eQFMl7VAyoxHZ766jqFmszUto+rP0b89iT&#10;orwUVIJp7Pn80w9cnn9Gq4CxQFxpOsM3f3TPd3/8DY/fvBPxQdtQ1x11vaNpD7TdicwWsme0BU19&#10;xOoMv4VTsqzktLunq/dfb952GwF5NwvucJ1kZ+gm5uGNGGQXlVJiXUeiF6ypVkZIZYvoIC+XgZfn&#10;nuvNMWy2L4DjMeP9hwdOp3vyIhMYyNbVFqSipKKdcwzTwOLmr3zmmCJKs0lY7FedqlbiIHdOxr9f&#10;rEh8+feYB5ZVeOjzcOP2dmaeHWWXc7g7ULYlxkbJFMSE3vrE1mas443h8hGlYXd6T9XsBR+pRI5g&#10;s1puj7aAjfxkspKq3n9l2CcU2lp5QWUlRmvZc/lFRoVbpW1dBubhzDJdcMuVeZT+7etb5Nwn+iVJ&#10;tQ8BzdgMqhyenhr+5B/9Ez588x25CsR1kofsbkde52RVLilfDClpYtBMU+TSr/RTxCXIctmVH9uc&#10;tsrY7Xd0x5NkKmxG3R0ouyMKLUKbud90haKeFLGEw3uhlMUY6W83bq9X5snhQ0AZxe544Hh/T5Yp&#10;op/wbmQZe6bhxrIMECM2KwTLm+V4v9JfP3N7e2GdPHkhHd6URAFJSvSXN/rbG1XTcbh7xCiDd4u4&#10;BhbH6qSO46JMNaK8OzYeA8Sg5DNI2kKbaevAs/XLZX3zBR9sbCYrmyCHkGWZGKeeaVxwHpQusLbF&#10;mIYUNc45wfVasDlUjdinqqqmqustdyKjzBhn0fx6Ac+kaEkpZ74NDOdXFJ7j0x3vfvUnHB4eZDVQ&#10;tiSVsTrHMo9M08i6ilY0bXhY78VPPvUjUx9QVtHdV9w93XN6fKLZ78hyKy2V5NBakvpSuZTWT4yR&#10;tCmj7VZJy/JC6lQbmlaByJq8Z1kW5mlkHK70tzfOrx/56a9+x6ff9awukWvYNZrjPud+X9MYSMuE&#10;TQs2epQP5MbRtjl12xD8zDi+glIUxdb1z6QRobWh2R1puxMA43BlHG5fn6faWJxfWeaRGOW5bKwI&#10;QYyW76bZxtHZljivaqnXTUNP//rK0A/MszREDg8nDvfvKMsaa7XQPLUiBDmkG222tWSO1XYD1eRk&#10;VrIFMpUzNM2JqpKQ3hrc9qya8EFU2asbMVpTV+LgyIsKVNoyQDN+nVlX0alaW5CSZujfOD//Fr+u&#10;tK1Y3vK8lBUlEkY0Goq8INOa5Cb8NOCnFSLUtaLbN+z2J5r2sBFMkderEjDQvIys64IyOVW1o272&#10;5EUlE9OUICmCD8zDxHjpWceV4BLKQtNp2mNN2TSgFOs0ylqzLDcjnlyAQojyTHELbpXP1N/65/6g&#10;mvYf/r//bW5vn1nHNywrbVNy2O0p8gyiDDBRm7BeKUwmHtuq3Qn1Bklya6Mkwe1nYly2VKH0AgUU&#10;H8nykqIW164xUglSWslOJEacE7LNNF45v/7E66ffCTkrQnRRsKrzwjqPrEuPX2+otFJUgcfvTvzR&#10;f/5v8u33f8xu18o43UgHMM+l+rJvT/JhnAeszmjbkzCj/UxMjkzLLt57+fcuspw8s4gvwTMvV9x8&#10;k4kDQdLCeYkx8mGMXioHGgm+rMvMOAzcbiPny8zbeeQ6rMwbkMBmcP/Y8Ph0R9vVWPvlEYpAJ4wA&#10;VJQyrG5lmntiDHLIyDJi2tYNRlKncgjYAjYJtDbkeSkYU2MgRZZlZpovTLPc3ubhSv92w/tIu684&#10;3J8o6wqtI8nPrOMVvyxSHVSGdbox3l6w1tAcHmQCEKN0SlNEWyMkukJqOcbIKTwrpKqTthG6zUuK&#10;rCTLcjmpG4tScruUl/mKW0bWZRA/uFtZxpHLeeX5LXEbkux8QYJXhaLME00N335zzx//yd/gdLon&#10;+Zm4LtRNS3s4Uu2PtPsH6t3dxrPeEWJOf3NcLzPjGgkGytJw3Fccu4auKiiKDG3lc6CUIa9asqIR&#10;QMoyicxmQ2miFHbzIsdNiGLzhrEfubyOTIvUwYqm5PGbDzy8+4a8KIQ/H1eWaWGZRZfp1kl2l27F&#10;rTNjL+uodZYAkRywNTbbJgVZJnu624Wm7tgfH1Ap4teJEAJRhp+4CLMX2JLcvrf/lyAGNhVlYN0k&#10;RuiIskjP3Wayb81yUoxi01o2v/g8MY43xvHKMjtCzNC6xJgKm1XEpJmmER9nTJbIckXVbDfzuqVt&#10;Wpq6RuskSeO4SJ5nGVmXhRQtfglcP3+mf3sjr0oev/slT7/4Yw5392ijWdzK4oS3rW2NVgUxJtyy&#10;ssyT6E3nhWmYmMYVn2B33/L03RN3j+/YHY7kufl6utGbSjShROUb5cEqISoJMgafQCvyvJDEdL5h&#10;c31kWYUZ8CX8ti4T/fWZ88tHzp9vuMnTNHB3ynh67Hh6PEgLo8tprGdXBJoCci3h4t2hYX84bBCV&#10;uHnpH+QFUsl3TGvD6f4Dj0/f0nYHYXt/tc6JLvcLijdu05+U5ACqtCir+cI8394BgKCbX565vn1i&#10;vA3Mgwhl9vdH7u7fUZXycpV2jfx3zLbyK6tGQC/beFwBJE+IK6ubyWxO2x7J8oKYIt5/sQBmm5hJ&#10;ZGBV1dFUHXlWEIJjHM9Mwwvr0rM6eaGzoWB9WBmuz4yXFzSGqj1RlOKWj1FWeV8wxnmWQXDEeUC5&#10;CY3407VR1F3D/vRAtz9SFCWoiA8LyzwwDzeWaSDEhM0rso0GJ++0VQiWc8/U3+jPF6briF8iMUpQ&#10;vDsVdKdNnmIk/a6Ast5ta6scbQpRT3mB2/gY0Cbjn/yv/EE17d/7d/4tlulKYaFtS+qmpilLCqtQ&#10;RNIWsf+yn5C4fEtVd1uKT0aGymjyoiQvSrI8w2yM9eC3Q4DNtnFtjt5sOBIY+eInHph6uX25TcRg&#10;8pKqPVIUDes8M/ZXvF+pmpa8zFjmCzHNFLXh7umJ7375N3h8eKIoMjlMKHkxxpRQaCE2KS04TGXo&#10;2j1lUQIBm1nKopKpQUhYYymyTPr3KW61kkUeim7BWCt0JZPh3YxzKwor4bwgWs9xuNCfL9yuI30f&#10;6MfIbfJiedvEMA9PLY+PJ5q62dSf8mfICEo+vHlRopSMx63NKCshDyUk/JaSpJikSmJACebTarON&#10;4YV7r5TCx0VoZH6WGuLYM1xHAonu1HG8f0fdtlijSOuEn3riGklB45eF8frMNF6k3lU1xCQvs2W8&#10;4dZRHiTGSoq0bIQwhdqIWGLQc14kNXKb/AImqSkKgV8kJWuNtIXMQG6cyzxxvqy8nKGfFOsGtMsz&#10;S9VYMZEVcH9/4v37b8isYrx8ZO1fUdFjraXsJPFflC22bNBZhfeK2+vA5TwyhwRWU7UZp33DsWto&#10;y5w8E8iEXyfZmQdP8OIbX+eBqj1RNjuClzxDXglAR7ClGSarmMeJaZgIKZE0dPsDH375K46Pj9hM&#10;OtcSpvz9dy3fwmc2k+T3Og2b72D7lwdBoe7vqDsR2MzDDbf0VHVFWVX4ZcQvsxyUdE5UBh/Be0XC&#10;yr43SYRry8MRAqxrwjmp2yQiZgvHKS3Y0hg2GJBbJOgXAjEmpnmkH3q8g+gNwSMd+2RYXWAcekKY&#10;yfJEVhqqpqBuG7mV1xW5tSQcIc2QVlLwrNPA1Pesk+P2dubzb37HdJ1pDyeOTx9odweysmBZJ16f&#10;f+L2+kzwCWVKUhLe/dLLem+aB6ZxZh48MRVU3YH79w/cv7uTG3khRLLgHeoPtJyS3XCEGCTYujHI&#10;87yhqvfy/CtLubkpQ0iJZV2Z5pl1dbLq8I7+9srzT3/N888/swwrZQ77neVwrDkcOva7ml1juTtW&#10;PD3uuDtU7DpNXUcy4zHKoVVAGYMtKqn/7e/kVpyVwjUAkbEozbJIXa2uRNaDVvgYUEpTFCV5KWwA&#10;vdXS8lygTzGKQ2KeBsbbG6/Pv+Xjj79mHWXNMo/CGPcuUnWKdt+grGh/ZZci2RyllawKt8qcfHAT&#10;zgmmWfSwE3khkJ1s++dLmLKhKFvyrEQbWSkKz11gXPN8YxreiMHJ3lpLb1/bAhQs05Xp8sI6Txhb&#10;U9QHbC6hv+Adxmxug3on1eTgUN6RKUVhEykGnJMWy+5woKobrFFERNqzLAPLMklX3eaYfCPxpYD3&#10;jujFtjbezgyXV25vF+Zewsmo7WV+rGhPR4q6lUnsl3DpZrvMykouHqU4LmTSKUrkv/lP/Tf+4GX+&#10;b/+baAL7XUPb1GRGYXUit4ZsI+mkpKQ/F0QR+qVbEfzMPL3h15G8KNjt72l3R6llbKEprTTZppJT&#10;CtyyCEBeHvGCbp0H3EbN0tZKH9oW1N2B4+kdWV4L7aq/kpcVZd0JuUmtHB9P3D3cc7q75+7+ibqq&#10;pCu7vUCs/vIC8YQIVdVRFsK5loNFYnEjikBd1uzaI/UGRJHK1MaXdkLf+lKXyXI55a7LlXF8ln9X&#10;U0EyJOe2G+wrw/XGOHgWZ5mcZpwi61ZbqnItZLHHO9qmo8gr4WlrjdHCHi7yQsbvJLz3UvnIcglC&#10;eNnJCkVPnOvWCPlJofHb3zsSyYxBa9l7unX6epNe51FUlUqxv3vk9PSBupMeuSKS25q6vieFyOXz&#10;T1xefiYpYSADuGUQtV//+rXqo5Kc7ItS0rIxSqdda4vWZkuBXgnRobSWlUZRkmeFfEacQCfidjJX&#10;QIwz423g9dnzeoVhgXX7QhSloWpzikLTVJanpwfu7u6I60j//APL8PK1J49KKCOhwGWecctKfx74&#10;/PMLt37BmwxVWJqm4LSv2HWVvMxzC0bh3bwdXCZQGmNKirKj7o7YvJI0s9JEFOs6MfVvuHnCrQv9&#10;7cayLEQUPiiqpuPxm29ouoboxQinjewS5dDcsb97z/HxO+r2SJ7XkmSXxfr2GS5odifq7kiWCyRo&#10;uL3h14kss6iwsI4XIQVqgzI5PhlWDyFqoWXIzFCYAF/DlJsDbLuFBh/wTg4zISyQPM6JnS1u1KsQ&#10;E351rIu8vLxXrEtgHGbG28LQT0zTxLrIVCHPEkWJBFS7lrqR1HduDUoFtJKLAEBYHXM/MJzfePvp&#10;jf8/Vf/1q9u27ulBT0s9fmmkOVfa+5w6FWSMZSwbOSCQkA1CTtQFEmBsiQuQkBD8VVxwZclICAko&#10;VDaWsGWMy+UCg13lOmmvtWYY4Qs9tsjF28fcu7Y0dY5OWGvMMcbXe2vv+/s9z+vvBjQVDz9+pD/u&#10;iWllGF45v/zKcH4hp4KpWjIwnL8wvH3ZRrVyoPJrIgVD3T3w8PFHjg876t7i6kr+bstA3vCnrqrF&#10;CRDld1ggLxmUpuuOnO4+0neHLeWf8SGyhk1xnKR+JS0OSSJfz194/vQ7rq8DJkPfGvpdS9/XdI2m&#10;qWRd1HcVbVdRV4q+b9kfe5xLpDDil4mQA8pWtP2Rttuht5pXzkmIgH7hdnnl7fVX5nkklQJbfqGq&#10;Wrr9kcPpka49YI2sj+RAUAkSegvEAeQSWf3CPNxIfhNczTPTNbEsUHeFbiegICikJIhUtY2xU4ry&#10;O0hCaYhhZZ7OzPMrIUyUjZ65hlVWNOtMSPL5D8Hjw4oxmqaW9YXTZgskg7MCf4rRk1OQdkVRxDAz&#10;XZ65vb2RA1TtkXZ3h3UNMXnp6VNo246+7TEo4arngNXI4WteSTnT9BXtocc1Qr3TSuiV2lhs1VG1&#10;R+rmQFV1aFvLgQLzDeU6Xc+M51fGs7jVjTHbiqZwuO/oT0eqRix2eRM2lZhQytD2d+xOjxJsrFps&#10;JeFa7Wr+if/mv/T7l/n/6z/8WzSVYrfrqZ1DbV28ylVY25CLjFBLzqS4Ev1EXKdv9ascFxSZtj/x&#10;8Pgjx+MjztUi0SwJ46yc/Cr5BVmXK8sygMoYrTdN6YrRAg/o9vcY7biev0odrWohK6ZxAGU43H0g&#10;Zc/l9S/p9z2//av/OE/f/cTheKTtW7QsKeRFbiuaSoxBqhisrrg73rHr9yyr7HJ8WJjnm2ARrYxw&#10;QLPGlRi9VDGiBPfs5v6NyaO3xOYwfMbPV6zrMbonx0L0ghicxxvj7FmDJeaWJRjmNRKiVEiaxvDw&#10;eOD+/oGuFxiEBhGAbKMyZwV2EILHLyMpeshRqnvrSJgGhsuLPMCDp7KOtq7RFNZVeOHJr/LLtwVn&#10;QphFDhLln7lOQvQ6Pjxw3FjyRmu0cfS7R7r9E+u68PXT7xhvE+3xSLe/206mwg5Y50FkOCVKoNA1&#10;1O0OW1XCrlaSjTBmw3oG4QUYJeN1SeVnclpZ/SBAiDCTtpdc2MxYL6+Zy6KZo4w8lVE0tWHXVRx2&#10;DQ/3J77/4TvujneouOKnNygL0UeGy8y6jKQ4M48Xbtc3pmnh8nbl868XxkVGydZkjp3m7lBx3LV0&#10;XYPW8nONG90KDO3+jvuPv+Vw/x05F7wX014qimWeuJ5fuL69crveuF0GbtcFHxW+wLwUbF1x93TC&#10;WoVfBlKcZaz5Xl9yFdpt2RRVpIe9STWsbbbktKVu97hapiTzdJMxvPfkdwf1OhJSoqgGdEVMEFeZ&#10;jAj4BBQJkxM6gxHcO0krAoqYBG8ZfGFeC4uXM30MGR8VqVhi1sxT4HodmZdMyjVr0AyT/7Ziug0T&#10;0yJjbWUll9B2Ff2uo+962qbBGTA6iGLXWCrXUbkdxh4JvnD5/ML5l5H5Aru7PR9++x1VUzNdX/j6&#10;F/+Qy/MLdX/k9PGP2N19h3Y167oyzwurD9xuC9dzYBoFY9vsOg6PJ9peY2zAOgNZ1hKKTNX0KGPx&#10;YaEohWt6zGYJq9ue+4ePPN4/0XeyOlRabHe1c7RNjTUbMGiWStbt/IXPP/8pv/uHX7k9Z/oOTneG&#10;trE0taJyZavCgVIL0T+T8pWqNnR9h3Og1UougWWdySVtk6b+280alOyX/UrVtHT9DlfJtKMQsFbY&#10;HMZIawYyKckPVaZJnnG6oVBSLdsdORzuub//gf5wzzicubx+Zl0941DwizgrDnc9ddtiTIG8opQX&#10;AEsRzKn8vlkUiugXlm3VV1IG5F0w3p6ZxjM+rFI5dhVNJetOowtGK8y29lzXCe9lOjJNZ2mrTDf8&#10;BmiahoHL65XxnAAnUpj9E65qxekevbR0TEXtpI8fw/rNgTAPV6brjK003aml7febuEV4CK6qqes9&#10;TXuiqvdY10pFzkkWwNlKJhDrIuTT24XptpKCfJZzVBQy/V1PfzxQNY18DX4kR7+1YBqa/kDbH3FV&#10;RaaQSiSmQC6Zf/IPb+b/n7/z71FVCqOjfKCtpBfZgkoSrmjod0dcLYCCGEfydqrRWmOMwW0kt25j&#10;yca4ktKCrS1N32MrgzIZpTxhlR6yq4Vw46oGhYaM9Frbnugj1+dXXj594na5oJSMB99ev/Ll0z/A&#10;uMwPf/xX+e7H3/J4f0ffNThrpL9eFBRHW3fsdgf6dk9b93R1J/3OILB9v67M00hKmcr1NNWWxI0r&#10;efOpC3lo/dYpFOyoZlmuXC6f8H6iau/o+g9UuiH7wDJemaYL87qyZo0vNdOqmKbIOEpiOiXY7VuO&#10;93fs9j2HfYs1RU6rwxs5LBglHVyVk1Sq5oG8DKR5JC43wnwRReZ8EVtbiSgi63zlcv6F4foLOQyo&#10;4lmXi8AW1isleWIYN277mZIju8OJ/nBH3XRUpkYVhdY11rYs88jnn/+M16+fcE3L449/THd4kBpG&#10;fB+vynhdGYdCC3e6O+C2frIE4Hak7QWjKDhXo9Hfah4pzFgNzSatyXHCzyN+nBnfJs4vnvOgeZ0V&#10;Y5IUswVqB7/9zXf81T/5E57uTtwdDhz3B7q2odv3tH1HXSuUyRTriDEx3c5kQFct47RwfhuZF4G9&#10;7Bx891DxcNfQNWKrMtaQ44qp5PMRo+xx52Xidj3z9vaV4XZlXlbmZWWaF8ZpZZwTw1K4TkWQs7Ym&#10;RAnN1F1N0wlNsKiIdkrqlTmBVvgw4Zc3UloApAJmOxQWipa1jpEKY4iecTizLAtZKZbguYwjcyz4&#10;pJmXSCgF2/S4qsUYTVs7ToeO06Gjrw02R0pIAsBA4TFIk1f2wVEp5gC3sXC+BC4XzzBFbkPmfM28&#10;nj0v58Db1fM6LLwNnvPV8zYEbiGzoghG43PBp0TdGY6HjqZ2OKBCodQIeqGqJR1uVIs1e7TeM988&#10;n//0M9fPK22refrxwPHhhCqJ+fyVdVhpDz/y8MNfp2oPLOvKMA1EZVHVkTlUnG+el9eVYQLXaU5P&#10;LftTRVMbCeC1ezFxVTWu6bFVS9EKZSyu6bB1/T50pBSZWiglgbGmbrHbM0OkRplpunE7v+D9xLJc&#10;+frrn/Hpz/+S+erZtYq7o6ZrM85lXCU5GmMLRXkKC1IgnEhpIHPDuIV2b2l2NbloSTbvhBZZ1y1t&#10;t5NRcFVhrGN3kEtOygspDmi9SmgYWOYrby8/M9xegLK1YAR4RUEyR9+c3npb6yi8nxgur0zDQkyy&#10;MiQVDocd/a6jpBFVJowWljhouvae+7sfpA2QZASdskLRiJ50WQSCFDwKoWlWztFsTZKuqtAoCUPn&#10;TCmJnALzcuV2/cQ4vpCzRpk9IWqub2dePl2ZxoJSFcY02HqPq3aAIYVMWD3LPLF6aQNYK8S+cbww&#10;DReWZWJdPSjo+obj/R37u3u6foet5PZdUHgfGMYbt/HK4qWrn1IkBk9Yl41kF4hBVLghRdYlk3xG&#10;G7B1Rdsf6PYHbG0J4Q2/vG2rAiOO8zjLi3xTzCqlqOuWf/yf+e/9wZj9//7vYFVCKyQlXdU4V4O2&#10;aGPYtQeO+zvaVupaZQtnuaqlaTrZrzSN0Ihq8c3mlAnJA5m6FXatsRZMpuSVdZzEtfuesPaCr4xr&#10;ECROMazLyngbGG83lnklhMgyT4zDK0pH7j488fDxI8fDjrpSaCV9bKMNzjSkBMvq8T6yLCvjeON6&#10;feN6OxPiitEWZ5zsmZWMRLQx1JVUumIMpBBY/ULOAXKWMJKXX7jgJZijTYWpOqxpMaqBAiEnQi74&#10;kBjnwPXqOZ9XxtvCvEi/XGs4Hnc8ffzA6e5A3xusKeToSUFuoymuwgCYr0zXF3JYhGK2DvjxleX6&#10;wnJ7ZZ3O5DBiNqqeoogTvESU2mAu85lp/Mo8vxLDIJavccDPC8bV7E5PdPtHGeVqSbUqJans6/kz&#10;z5/+gmma6U4nDvcfqKt2y0IY6Xxqg3EV3e5Ef3ik6g6orR5XShGozLYj1xthSrjehbguxHUkpwml&#10;ovwsk8cvA2Fd8UthuiXGS+Dtmvk6F+YCThdqC/f3O77/7pGutTid2e969vs91ZZGLsVTiOLbDoqw&#10;RsI6U1UdTX/HHBLDOKBVou/g/mh5vOvpWgMsApnZKoKgSVluEmhH8JHr+YXz+ZlxnFhmzzKvzOsq&#10;/fU14ZMmFkdSFUpX0t0uiW7fcbyXh23TtbjakZVIWYQbD2pTKdbNnrY9bopZtVHmNlf2FhAL0aNc&#10;hWv2YCreLjOfPl24XVfmJYBS9Lsj+/1J+A/rgNWFw2nP3f2R/bHBGM80e+YExcgaQ2s2qYx8/lOW&#10;UFyIimmB2xi5XFfOQ+AyekYfmENh9oV5zSy+EAsUa8DZLYSXsaZgcoB1olKK3W4PamGeP8nBOVlK&#10;rlmXzO3yxpc//5nXP3/GVYn7Hxp2x53UMvNCXmf8qlFqh7I103Lj9e0zb5dnLtcrt3FlmCLXy8Tt&#10;5lG2sH+wnB57dseebrej745bd1yARe90Ma03aY2Vfrja6pPveZDgBezU1BXO6O2mOHG7nRnHMzFM&#10;pOiZhwtvX37l+nqGotjtHfudo60R5n/b4ZpGvteVUM1sZVEmgQ6gI9YmXA2udvSHDxzvf6Bue8Ee&#10;b2rM2+2N8XYm+JmYZ9blgp8vlLxuzQBptAyXF26XL1AK/e6OXX+QEbYVQYs1lpyTkASXkXG8Sir+&#10;9sbtcmaeVwqWFCDHRN859vuOutFUlcZaI9mloqmrHXXVk1JinqWymIKM0aMP+GVB4aTWiqLEmVIC&#10;zjq6pqerG6nSrgsxzpCjaGZL2VZ4FVVzh60PxGQYrjPjLZCo0fVOlMRKKoJ+8Rsn/YXb22eCH+Xl&#10;vL04p/Es8i8v7wBnoTvt2d8/sNsJVU+pQiqJ4GWdMq+TJNq3DImPy7ewbE6ZsMxCg5tH1ikSN6Gn&#10;sQpbO9rdTrJKDmIc8HEmpYIPnnUZCZvr3Riz2SYzIcz8k//cv/b7l/l/8Lf/bamJGAkiOeu2PUlB&#10;oaicxVqz7YJWQeABlWs3dGNPXUv/0rmNr0tGIU7n9x532tzMpchGTkZSFh9WptuVZRzFBLZ41lmc&#10;3yF4sQzNC+NFONFN7/j404/88NNvub+7Z7fvcE5S85SyGZdacsobnWf9hhAchzcRC2jh71ojiXc2&#10;3GEuiZwj6zIwjK9M47OEK3KUl7SfhC8/CI0LpXHNgba7w9hebvrz9sP0M+M8cj2vvD0XhmvZ7Dxq&#10;gwjAvrM8Pt1xOvZUNmI3i1eKgRxXUpxJ0ROWkbhJE6yTil6Onpyi7FiragtJ7AXQUskhSwJlUncD&#10;JNyxdaTb5kiOcH19I5dCfzzRNLtt7CoTmVIK03Th5dOfc3n5ijKK3fFIvRnZzLYzQkknXClF0x7Z&#10;HZ+o290301lK4k8OXvzFXbujrToq2whZSoEqEWSoS8nSL1/WGe8T61IYhsDbOfA6FMbtXeq07Bu/&#10;++EDj0+PhPnKPLxQ15a269BaksPreiMnjzYddfsgaXurqLsD2rUM48TlfGNdM07DYddwuj9xuJOT&#10;+OHuA01/QmtHWkXRK/3aDq0s6zIzXi+s8yoChJgJXqpUwpWWelfaJAySPYnsDh33Hx45nO5o+gZB&#10;1IvqVW/YXSgoa6i2zxcbLtbP80auShLS8Qu58K3zn2JmGBeGYSX4BKnQ1rUwz3dHtNGbFtVTtY6m&#10;72j7GldFcp6JSapoWoM1hcppnNWSngfxERgkdZyzQDK3A9t7rCZncU+XIhcAW0nwdVkiRKliWQo6&#10;FSqrqJsKoxVxGYlLROkdStVc3175/Of/gM9/+jvCvPL4w4GnH7+jalu0Ea51zgHvMyFq1rBwvT5z&#10;ub5wvV14fXnl9fkiu/tpIeVIv1c8PO25e3zkcDjJrdrIQTiGVWqS28XFbtUz2Ghq2lBZtx24BFva&#10;VDLFSVn0tsP1zDi+iXp465dfnj9z/vyF+eYlub0/sOsbmtpI37rdUXU9Vdt9W03KcxKUjlgr6ytb&#10;NVi3o2ruZf/rJ+bbC/N4ZV1nlkmALsY6ISfON8rGBclxZR7emIYzyyRa3qqWAFhVC43TOaFQxhiY&#10;55FhkJXUcHlluMpKbxoHYtBATfAKvwa0jjSdoukrqtpgnQS4jK2pKhGGeD8zryMpRtGZbmG4vKl6&#10;4zp/q2PW9Z6mOVHXwj6XStZAjAtGKZqtDaO0A+UoOLzP3C5n3r68MpxXRCNgUQr8skgg+e2N29sz&#10;0+0L8/gCKkqbRClSWOQSlQo5yHPY1TXd7p5ufy9d+k2qknLYVgcCCjK2ksPelpuxrsaZmpwK3o8s&#10;0415mFiHSAhgFBgjU4imr2l2Fa5SFPV+yIn4dcs9xSjPDS2XJ4CUA/+Nf/5/+PuX+X/2H/1fMSZT&#10;OfOtKqS0nHhSit+QlSGsLOtM8Mt2xRd/q3M1tRU5hqQ4JbxVVQIDKVttKSa5GchfukEZISeFLYjk&#10;FynRx3Ul+pWMpmynmrjK/sI6xYff/Mgf/fW/wY8//Ib7uyOHXUfjLFYrKiOEqJwyIYq4QyFKzBjE&#10;z1vXFXVVSQ2oCApS6UJMgWW5crt94nb7xDK9sAzi3NVaXliSnLywTKKaLLamau9o+weUqhhvI9Mg&#10;u6oQvYygikUZkUrUbUXX1tRGU6lM21oOp5auM1gjCdC4LoRVQAYlJzlYZbmlGysyGEUROEy32yD/&#10;WixM9Y6q6XFOqhZNve3xEMSicQ226qibA017IKXIeD2jlabbHdBWvndqaxpMwytff/1Tvv78C8sU&#10;aPcd/W5PTpGwjBgtAJ6cEzGInrJqetruhNnqJTknwcEm6R8D1FWDs9I4kCe/OMEp8iKPYd6UqYFl&#10;TYxT5HJZeX6NjCtQKVylcBq6ruKHH7/n43c/oImE5UpV1/T7I9YaUpCApVR4Hrl7+isc7j7S9Ees&#10;q5iXieevz5xfZ5YBUIrDseF4t2d3ONId72j7PcZY2e0V5IUdknzpKHIWUUtK6hs17fcvcEixELYP&#10;Zs6JFCIlZbq+/QYoqVthW/tlIAUvV+IcSXGhqCI7chzRJ8I6Mw8X5vEiL3OKWMuMQ+sa7wPXyyur&#10;jyhXEWMirNIPR72vRiLKSsxNmBARWyvqRtHuNNoUclYYrbGq4FTBKAnIoctWR9VYq3GV2XSQW5Zu&#10;g9Bs/6cAaKVw74dnlSVk66BtYddqDBk/DhAD2ppNorQjLCtff/fnfPqvfmE9R3b3FR9++sj+/kle&#10;aptoKATPGjIhaZZlZhjOTPNCSLCsmeEWGadAipm6Udw99nz4+MT9w6Mofo3egn/SpFCKDWgijgSU&#10;PCPCpm4uRYJKKUZRbDYtKQaul2eeX37H7foZv4iWM/jAeH7j/PlXzs83ki/0fc3+2NN2lspprKs2&#10;f4HsXK0VNOq3z4hKgp2uOpzrMbYhUZjnM9eXn3n9+oVpvJJLgKJomwOHu+9o6l6ELgpUSaLr9TMh&#10;RIxtafuTVEZzxnvJCZUCJWXmaWS8nZmGi/y+DVeW6YpfR9bFk6KjUG8hx4D3CW1XmrZQtw5nLVZJ&#10;s6Vr91S2JiZPTF5yIaaSVYpxKG0lezNeqJqe/ekHDsfv6bs7jJa8VcoL5AWjoWs62kaYDj5GlnVm&#10;nmZu5zPPv3ziy18OnF8KIQFWaobDdeD1l5Hzl4ngZ6oW+uNBlLZOdMZab40kFMnLmDzFjK1a6v5A&#10;3XUycUAqtmiNcQ3O1hgtbng2CJlzosAWcNoqwdBlJsyBuErbz1qpvjVdRX9ocY1DGyg5s86edRaE&#10;a4zSLMhbl1Q0zop/6l/4m79/mf9//+6/T9PILa6pOypXY+TILbcCJT3eouSlmHLcXtaCK5QHuqGu&#10;JXmtN2CBs06+2i1t6FyDcy1aGUmUDhfWZSL6SAqFUrRUmuqeqtmjtKXEsmVrIeeV7tDy05/8VX77&#10;x3/C48OJfVfRVhanFapIOj6nzDCIU9psN8ZpurBMZyiZrhG+sti1stxCc2ZZrozDV/zyCtljN6yo&#10;0pa2PWFNJSercQDlsPURXR0pxeHXyDROzLOU+WNKZGXR1Y5md2B3PLI73bE/PbA/ndgfOnZ7x+7Y&#10;0e8a2lpRV9LLjH4mzANxHSlJqmhKFfKm2CxZqHrGGqEfuZplvRHCKrU0LcxrAftIkr+A/LJZK4CF&#10;6FnXQW7KTotT2LbEJAnTdbox3d54/vyXfP35V27niKsMx7sdrqpZ5xshzFJDrEXJqZR8ENw2EZCK&#10;SgLYTqxKXiJZ5MGlJJkubJa6krcqWlxFqrIuBF+Ypsz1Jrfyt2tiWEXXWVXQNYrjsef7H3/g+x9+&#10;ZH8Q/Ga/6+m2dK9fh29Je6Vrmv6euhEZTkqR8+srXz49Mw4JNBzvDvzwmx94eHyiaRtimHh7/h1v&#10;X38m+Uhd73D1TnzJGyc5rIEQMqXIBCTGJC9vHwg+yE09FEIQbnvwmRQUbee4fzxxun+kaRpykk5q&#10;jhGjNKWINU6Y+lKbjN5vuziBFi3ThRBnlDFUjWQ+puHG7XojZUek4XpdGaZAionsF/xyI6VZbk5G&#10;oY2kdbt9S9s11K3sq5V2GKswBLTOWAN1bagrA8iDqHJue0EXYs6EACCHLbuNq3Mu5FQoJJwtNLVC&#10;U0ihUBt4uOs4HATgJCFAj6tbrG1YxyvX5y+kNXK4a7n/4UR3OGCtiEu0qUghMg0D0xRYQ2INC/O8&#10;SHVR1eRit0OhHO6Px47HDw/cPz5uFjK91fIkpCX74oq22dG2PWoL6q7ryOqnjZEtF5wQPCUlcpC+&#10;8+X6mWl8Jq5XCQsvK+tt4vb8yvnLG+sYqSvN7iSf/doKgthYGeNro7dywfshN1KIGxSpEXjTRniU&#10;gFVkXW6s8ypWwqbBugbnRJ9sjOCbc5JDtXPSFNK2pesf2e8f0CgZOZ+/4OdRLlBJpj0SEpPnK1km&#10;h3FdZYoaFT4q5jUyLYHVg9GZ/cGyOxw2dS9Y43C6kR77NgGV9Y2ApvTGI6Gw3bJlL7/MV7xfpImU&#10;ApoVqwu1a2ibHqMtq/eM08A4LyzzynC98vr1xutLYg4a0+1ouh2UyDys3M6FdQbXKe6/f+DDT39C&#10;t79DKXDvtTzXQC74aWC8XJiGVQKPu566awUmJHpBiREUmWLGJCjtgngzzGZxLEU8FDlJIyQsK2mR&#10;XILWoG2h3dfsTkfaXYOtNCl6Li+vXF5vxADKONiq1UJTlFXdP/3f/h/9wcv8P/33fi8SqarNBiQo&#10;QPnzThWTqH5KMlow2m42L/lLNVVDU4kTV/rDQkGz5h0HKnaZlBPjcOb69pllvJEzlKSlE6o0bX9H&#10;29+TE6zTREnSVYxxpulrvvvNb3l4esI55CaXgthqVs8yLyJWSIFS5AayzDfG8UU4wBvkxdkKZ+Wb&#10;HePKNF9Y1guKSN/t2R8+0LQHlLJoLHW9Bwzj9cw8jZj6gK3vyMkwTROXyyvj9bJReQohJbIyoB0Z&#10;TVYKV3W07Y66rmi7mv1xz+G0p60dRmWMlttKToEYZE+bk2gLXdUJnEVlGW87gcFISKhCu0Y85Rs9&#10;L2yTlFwE/SoM+halNCnLzmxdRgHQ1Hu0rSgkwiJ0t7fnz3z+ixfefh2YJ6EjHe5q+sMBraxoVSsJ&#10;bVRNJ3mJdk9Vd99EHGUTPMjISYx0xsnPPyV5WSmBTGKU1CG1FqLguk6sy8Lq4TZFzueV10vgOmd8&#10;fM8bVDx9PHF3d2K/33M6Hdjvd1RNjTZagpphYbq98Pb8Oy4vn1nnlegzYRY1Y8qZaRp4fb0wzQlr&#10;NY8fn/jNH/8VHp8+0PY9OXuuL7/w9uVnwrLgbIsxgrWMKbFOM/NtwC/vI/ZEDBEf4tbR3ngHSpFS&#10;piSIXqqkfW+5fzqyPxwwVpGzmKlkjC1TLqW1dM2rXkBEfiEXGa2vy415PpNSpKp6XL0jxsR4uxFC&#10;AdtJYO02knOgaWRNY634CcRoV9gf7zjcP9HvDjgnas+63kk41SpUWTAq0tSW/WFHv9tRWS1ucWvQ&#10;VnbqXd9yOPYcDh37vqNvW2orGGitFEYrrIHKKMEqKwGh3B17Pnz8DfePHzEmoNRK2+82amGkaSse&#10;v3vg/vsP1F1PDpkcgeJYZ8/t5cx0mVnXwFoykcIaEj4qYrL4qJnnyDInKqc5Pey4fzyy27dUTkMR&#10;6E1cRqGIxRWQLn1BlLMpS2i2ZPneo+SQWrkaSpaudJqgeJwxYoRLkWUYGF4vXJ4vjK8LukB/qNgd&#10;Ovl5mIzRoKxQDKWKlyiIRrSU99VYtf1M+q2HXdO3B7r+IIKaw567xx843P0RdSNTt+l2YbqK5IOc&#10;BAHd7uWZQYVz/TeJx3h7ZR7OxCiHbTY1cVW/C1lqUs7ygvee4BPzEpnmxLhGeeZlOeDtjw3Hu6Ng&#10;WimYDQYVoicRN/uXNI600mJKCwt123M4fgQK4/UL0+UT6yhMhUJCsaJVlJu80qx+5TYODNPE6gve&#10;K8Zh5fVt4nIJhKJxuwO23W+5Dy0Tg6ZQNbA7Hjg8PElWJSzfVpDWVWQfmC6v3F6vzEPGVIb+tP8W&#10;LtRWU5S8m1KOmy1NappWW5xttr/bpmbVBlVk0uyXmXXybO0/rIPdoePwcE+3a3DOEGPg/Hzh9fPK&#10;MsthTzguPV1/oOn3aGv5p/6Ff/0PXuZ/529jrUhCNLIrVYDQuOQWVzbRh/yiIXaZtqOpGjRAKeJ2&#10;bTrpCm4PHLcxtudlZlkmYg4icE8Cv1jXGWUllbkMC+u0CtzFNsQ1Md1GQa2GlWla0Mbw8N0Tu11P&#10;8FKPC35lXWbmceR6fWOeR0msrzOX82duly/45Spfd9VQObk5dk1HSoHXl7/g/PaXGOu4v/+J0/Ej&#10;3Tu2cLoyTxdyVqzei3hg9uTiWJfI9XzmdruRs0G7jqwsaId2HcY1FKXla7tdSGGBFEheMLdd30kn&#10;3mjCcmUZvlKS5/0/SsmLzRhL0+43RrGMSuWmJgjPApt4oKEoCe75RbICbJ1l6dPLLf19TCM1p3eT&#10;EwIjsBWqJNZp5e1zYho2ROpesb/rqdvu28ul352wtZPqxLsAoWooRRjLEv7Y7jslU1UtbbtDKTGw&#10;qZJRW+JXhgliRotRRkvrGlmCYhgjb5eV800MadrB8UHz/Y93/PjTb2i7mhgmKIGqljVETgG/ToQg&#10;HuV5uhG8J3l5wA1vX4jriGtairJc3q68va0UpTid9pxOR+raYq2AbpTWAtiZZ9GIThfWeRQyYULs&#10;SOtKiJGcFTkbChqjt4lUXaOMUNVK2XyjGfaHmtPjAec0Oa+EtBD8JMwC62Q0qpBDm6sIy7ugJlGS&#10;hPjQiqbfUTU7UBXjbeB6vkKxYDtu08T1eqNkqGu7HcwLpWSiXyTDcJCmwfvOWCtH055od0dUkV6z&#10;wtO2cuPq93upkVUW46DpKj58+Mgf/8lf52/8jb/B04dH2rrisOvY9y1tVdFUmq6x7PuGp6cHfvvH&#10;P/HddycalyhhQZWEKhFrs+zunf2GhN6fnjjcf8Q1O6KPzDcBGaUA58/PfP2LL6xLhrpGNxWq6kjF&#10;4dfCGhRrVCwzhJBwteJ4V3M8dXSdRatIShPJz1tHWVLSKNmXy/Mv0tSiG33HmzZNx/Fwz93dE5Wr&#10;xEyXBD3rrLykwjwxnF+4vZwZXpaNI2/Yn3q6XYMxAWOK3Mj15hLXsgp5r5EpEtoYqrqj3YhgzopK&#10;uK1rurajrnd0+0f67hGjK8Zx4HZ+Znx75fL8men6gnWO3fEDdd2J2S8lcpGXc1hnWYcZITHKZkTh&#10;6n6ToPSUohhvZ4bLCyklUoZxmBkGz7xAVrKaKQmc1ZzuRJqjvpkbBduqrBA/1UaG01omUDH5rQIt&#10;Ui5VFKpoUgjM14llGDF2wVSZVBSrD1zHG7dxkBd50sxL4O1t5NOngS8vkduiWAKApj/suHt65PBw&#10;R9VaShJRkjZG1pth3AJ3MtmI3jO8vXB9vRIC1Pue3d0d7f6AqyuUkklOylF65NNNclRFUOGVraHw&#10;bb2rjfyMSwqs08QyLCQvip6qUezvdhzu7+l2HcYWclKsS+b8NnG7SJC5ao20JrodVdeiVPlHA3D/&#10;7//4/4LWbJYk+WNNLV3AFDBa0TQCc2jbjv3uQNftqTegibWCraPIOEUACZm8jelD8CzzjXWdSBsm&#10;VUxDCu89MUTIhro/cnz4nrY7kmNmmWbG4ca6LOQSCUHAI1UDVWtIaWUaXmSEvozM803qYOOF8frC&#10;5e13nF/+jPHyKyl6qmbHbv/AvhcojFKKaR44Xz7j15m2u2e3e0IrOUFO88Dl7Qvj9VV4yteLUJxU&#10;zXCZeHt5xYeEdTtcd0JVNd57QoxUTUfbH7fb/BvD6wt+kbR2ySvOKppGvneUSFxH1umNFBdhnG+3&#10;WOMqXN2KOacU+AbVsXLg0pKw1kY47SmJqcgYScK+h9lkjKVkNBgX+bAo+ecpZTZEp+y2XLOj7Xt2&#10;dy1NX7CVpzs0HO4FfyqEpQ3P2vRoa0XSofWWoaj+EUHI+20GJWuQbVcgMPCSNzC47G3XdWSZRpZ5&#10;ZfGJZVVMU+Lt4nm9ZtYkO9bDofDwdOI3f/Qn3N89sK4XlulC07a0nYxF5e9Tk2MUjaYP6G0/p5UR&#10;z7PS3K43vn4+M1wjVWU5HPf0fYfR0nmHLJOH7ghFsU43lvEqq5RSRNSSJN0dY2adBZZStw2704nu&#10;cI/ShmWZ8WskeKnyNI3m+NCxO/YYW4hhJCxX4jqJzEdGW5KmNpqwTEy3V6KfRblZ5PvX7g7iMnc1&#10;uRjGYWCZVkJQ3KaF8zCwrgG9cfK10pSYKalsbPosodNhYBmvrNNAWBZSzigjlsGqdhirUapgncHV&#10;NVXlaLqWfr9jfzhwur/n6ekDj49PnI4nDvs9p9Mdh/2OyoJKC5VVHI977h/vePr4kceHJ2pr8NOF&#10;6fxCmC4YHZF8jzzYjTbiiS+GuK7Mw4Xp/MZ0GRiuA7fzDb+CrnvMrofKEbIk6P2iWBbZmc+LJ5fM&#10;4Vhz/9jR9xWVAW2TJIq1xZqayrXyOag2dbC1EoBzog7WCLtcW4fSm9HPzyS/ktJMisM2YfFM1wuv&#10;n184f56IU8FZQ9e3tL3DuIg2kabf0R8eqLu9HPq0HLQE01tkvF5ZmrqnaY90nciguqYF5Ylxkgmo&#10;lufP10+/4y//q/+Sl1+fKUkY7EpvaGtXATI51cqwTAO382cKit3hiW53h1ZC7pSprIWspCd9fePy&#10;+oXp9kaKCb8kxtvMvGTWpEiCRyCXglaFvoHqfeePfMxTCWDstgbYql1F/veVq4nryO3yWWyApWwH&#10;yYXpNuCnEeUWlMtkLBlLSEVqoNPCOMyc3658+vmNX3+deR1hTIVpTaRc6DrHfr+j7fdo15CVqIxD&#10;nJmGG+P1RgqzvNxxYnobbkzjiE8JXVnqrpUxe23RRuib3i/4MMkBsKjNUSHsDChQkrz4k0it5tuF&#10;+XZhGReytN7QDtpDzen+nr7vMRZZM9OwTAvDdSTGjNIJpSWYDpmSPP/0f+cP2Ox/7//5f6KppCNZ&#10;2Yq6qmnrVk6W0WONEY9509B3Hbu+E9hLkNpA37akrTLA1ot2Tipf34AzpQjYb3NzG1OhjSNuSMCc&#10;FMeHH2R/0R9Zl5Xb7cowjRLIoBBTYZ4SIVzpek3TtazzjXl8lZvSdJHAgl8YL59Yxle0ltt41z9w&#10;OP3I3el79rs7QHEbr1xvr6RYqJojVXOU0U3wTPPE9fLC5fULfl7xa2SZZlJQxKi5XG7M00p3/MDh&#10;8Se0awgps4ZFdtfKylgqJsIiHQRrDa7Sgq3c7eWll7OMe9OKEhsHqI1tXgkgpKr7rc8oQAf5QG5o&#10;V+NkbOYEvajQtO2B4/GJpt3LRkcJfKOUQth+8VL2ckvMoqEUfexWibIVTX9gd7yj21fUraLdUvLC&#10;HJb0rq0aXN1SVJFaVFi/oSCttRSh98iYoUAKQahuKckBg/L7gGJJUvdbF9Z5ZZ4D05yYZxhvntfX&#10;wNu1UBQcjobTqeLutOf7H37Lw+NHSgws80XCmK2MZ+UA2qOU+XZjrtsjx9P3nO6/oz/cE3Pm/PyF&#10;l68XZg/tbjNmnY50bSPJ+hJxTcvu8EDbnbBVS7s70u0ftppZRm8PJr+sLNvucnd34vj4gd3xjhBX&#10;zq/PTFNgkfMB+6Pj7sPxWxsj5Yngh+0mI99bVzW4Wlzv0qAYJTnrGsjiAajbHcY1Ur2xDTFC8DAO&#10;C2/XMz4GnNM0TUXX9PS9hCatceIbGBemt4nlesMvF8IysIwXpvFMzp6qqWm6DgMSctz25zmtZDzK&#10;KLRW34Ae1oAxCmM1zioqq8l+Zjx/JseRprFoEkZnccRbhSFSO8PucMfudMLURtgFsRBXzzJcma5v&#10;3F5eOH95YzwPTJeJeZowdUN3esD0O4oz+JIYxpnh5pmXxLRKqn8JK84p7h877h538nXoSO20aE21&#10;kwZOVWPrVtYcmxHrnagobRypQoWwMAxnrtcX1llMiRDJRQBb0Qdu5zOvv14ZXzIGRburabsGW4Oy&#10;K8YVuu7Ebv9E2x+p63aLGUkmxr6LTjZroa0qKtdI+KuuIC94f6GUjCqOaZr49Ouf8fOfvnB5zlhr&#10;OD0+0e3vtnWB3w77EtS6vH3h8vILlWvYnb7Dbodfmd4pUois08B4feN2fmEar+Kg8CKomZZIKIZU&#10;DCHJuKmukKqdBWcVGgh+a7OkSNmCb9rWZEQgpZSiaYQvIn9nOSiBtGXanaM9KLSJFFUwpkPbHYWa&#10;ZY3czleurzeeP1343V8OvJw3LbI1FFtRVKbS25qpamR9qh3KOEJaGS5nxqtU4YROF1mGSbzo09YG&#10;UQVbK6rGYms5YJOzhKi1oWmOdP09Td1jjBDp5GUuq2C/VQGn2xvLPBGW+E68RSnodo7jw4l+Ly/z&#10;XAo+ii55HG/4NaPJMv3Y1pE5B/65f/Hf+P3L/L/4T/4WfbejriVQ4YzUIQAZxeSA1WbjhhsoQrrK&#10;KQvyFLWlt8O2F5M6Tc5JdrxKKioxeFL0KMQ+ZExNyvKDnqeRsASRF6xeHODTyLKKIjWVwrJkgpc+&#10;5tN3Tzw8fk/dtBQS6/RGmG8Y7djtHri7/5G7x99w9/jHPHz4a9w9/pa+v9v84IVxGnj++gtvr5/J&#10;Cer2nqo+yMRAGdbVc3l7EefxGkG1ZGrmcWEcZ4q21P2R9viIqRrx1xpLuz9StzsoCr96VNG0fc/+&#10;bs9u37E/nETxuj+inSAeZXtUCH4lpyy6vG8PE4c28lK3VipmpcgOL/iZVOTDkbPsnZRSdO2e3e5A&#10;XVXf3qVaaUouhLAQ04LeXO3yP5cXqtkqD3JzldO7sbWM73MSbOt4ISdP25+o+wMhBWKMW51HMKcx&#10;+a2iKF+r1rKffb8R5BykRx9WSpAAXIyesBml5tnjV8WyaMYxcj4vnC+RJQgc5rvve37720fuHw60&#10;vYTcSvbkGCSwuOEQ12VmmSf5vmhH3pj7GjmMuLqmagT3eRtGhpugO4/H3UZD1ICIT3IKKGWoKskE&#10;uLqVn5GrxPa3v8NUEhpr+46mbwVprASDPA2i3VzXRIxSS9z1FQ9PD+yPRwGnZk9VV9TdfiNN7eUl&#10;45xU/FISZ3i7o5SIX2Wkp40DY7BVh6t25KJZ17glYT0+Sqvb2o3DvSWmFYplmog+4CpD29X0+wNN&#10;u5dMgE7kjTSW00pOK0rLzVwrSEGChdfzmeFyJoYRyip5jPnGcH1mGd6Iyw0/vrKOL5AXnMkYHdEm&#10;ocmUJPhMp5XUYquGlAy3t5Hr84VlmL7pY6frwjKIg9zUmubQ0xxOmLalOI1PkWlemebIPEdmr1gD&#10;rD4RS6KpFYdTzf7Q0tQaZ/OGr5ZJISiUdjKtUtuqUWmUMtt+vMFZS0xxQ9Iqmqqncg1snxnJzxn8&#10;4jl/eeP6dYQErnG4tsK1hqpRVLWssLQWvof9gyAhSnjm79hQVCYXLzmaDY0Mhaa2VFZUwz4m5mXk&#10;/PzCl99NTFeoO0N7kBWMdS22rtGuIhWBJt3OX1jnCZT8nYOXz6BUJyVs6f1MTEE8G8HLc2ezzsVY&#10;UMqREcKbRrgPbSNBPLcpdFMuRCDkjPeCZvUhbr51WeO+XzreVwhK+njb98bi6pZmd0fdnEDXG0ck&#10;sMyBdSncriNfP115fS3cIhvsSFGUxjnoG+jqCq2ddLfXmRRFgAMJV2vqrkeZmmVaOb+88vLlwnAV&#10;74jrLK6tafqGqhFnhzFs0LSKyrW0VUdTC8I6xcjqB2KYvq1ucgwiYsryLIprJoZCVcPhruP0dE+7&#10;61AqsfqF2zAxXK5M0yBVWKOom45udxA9cY788//9f/P3L/P/8u/+bWGRG7s9dLfqTYz4IJ3MunI0&#10;jSTXJWCV5D2RE/M8ymi5quiaDqMN8zIzjJft1AXlW9JvpVCwpsYo+VBM08D56wuX5zPLcGWdJ8bb&#10;lev5zDStMo1FErGKQttbPvz4E0/f/xFV1cjpKEmnsu8fuH/4ge8+/ob9/gGUlcDBunA5f+Hzpz/j&#10;cnlhnEZePv+O68sXUjJo15OLZV48t3Hg9fyV58+/cH25EDxkamLShAS66umPH2kPT9h2hw+R2+WC&#10;Dwu2ciIyKIrkZWesKcTlhjGK/emepusxTotoBEXTH3GuZXx7ZZ4HTFXjqg7j5BfPVqKadHUnKUZj&#10;yUp2zO9cYG3l4ay1kuqaEi57DNJZFnmLIuV3cYn8p2y6Ub0lJO0WUtTaoBDAQkqJ4EeGi2g3o1+o&#10;GtFMotR2UpYqh6wSIq5uUVpuV+85C6lkiQUs+VXsRN4TwoQPi4h0poV5SqzeMC9wucxczgu3ScZR&#10;p4PmN3/8xG/+ym/Zn45Yq8VglyPGipa3rlu0sQzjhS+//inPX37HNI5CcxpupHUWuI6TacU0jVyH&#10;G347TBmtaCqDIRD9jXW6sMxSzZmuryzDG34WOERKEWUcddvRH+7odke0dfgYmKdBnNvjgF+F75xS&#10;wntJS+9ax93DgW7fogholanbbuM2tBuy1QEF7yXUWTdSPfTrjF9uclAuhRjCVomxhDUxjwvLHFiW&#10;wOqjDHw2iYtCkWMmeC/uZWvo9h2H0x2HrYbnmgpTK3S1vWiMpWpb6q7HVRVV5ei6PdZpkvfkEMlx&#10;YR4vXL6+UpKnriAsV9Jyo4QbZLmV7/Y9TVdhTKFkT/QDcb6w3kbG88jzp1c+/eUz1+cJ6xyP3//E&#10;h5/+OqcPvxUz2HFPc2hwbY1uG9mRNwblDPO6cL4MjOPKMCUZAfvIkgJJZboe7u8rDseOptI4LeEs&#10;szm8UUYAUtuLRL2vqBQiLymFuNnSSklUtpZA2qY6lZGxphTLMq68fn5jPIsNrGo3CUvrqFtN1RiM&#10;kxCoNhJo1VoR44Jfr/j1Sgw3gr8SgvxJadoaAZXs8CvJNfmQmdaV6/XC28uZ4c0Tk8K1lma3p+lO&#10;VG2HcQ6lMykusj4cB8pmV6TIyqCkCEpTshL96HzbJDp50+h6UoKUFCUbstL4kFi3dHZtNU4p6bev&#10;M8s0Mo4Tw7wwDDeG6yvj9cwyCt0xrCPeC69faUNddZLVyhL8kxd5Q13vNmhSR8mOGMEvkWUS4uLt&#10;deDty8I0IyN/IywKTMGagkVgVCkkpnFkngZBia8TBUW122Grjhgyl/PA69eB662Qsqw5TK0xlZaW&#10;Ri3rJ+MsxsjvjEJjtLAH8qbqXpdBwr1WJtUUhUKjlUMXCIsnhkTTaU5PR05PH2i7FlTCh5V5XpnX&#10;BR9Xec4lUFpWeHXT4aqaf/Zf/B///mX+X/29f5+mEqf0++kyhMi6Ec7ePa91tdWLsjhVKfJCEQ+4&#10;Y9/17LoOawzrujJOt80mI/hTUMQkJ6GcC8pYtJEO7HS7MF4GltFvggDPEgJJ6w2bJw7hrBK2stw9&#10;fODu4WnTDCoBMOweOBwe6fs9zjrmdeT17RPPr3/By9e/4OXzX/D8+Xe8PX/h8vzC5eszw3Vgnjzj&#10;MHF9fePt+YUvz5/5/MsvPH+6MI6ZlCEXMT656sDu9IH2+ICtO1BaoAq3N1Y/o5SMunOS26HVRgJl&#10;4xsle1zToCu1pfMjwQdK0fhl5e3rJ+Zh2BzCWzXIWNmbu0a67og8RinAKKHw1ZI0Ndp+k6u8j73f&#10;Zzh62yGrTWVbcsSHWQQHKVKK8PiVkouBZB6ELsbmr88xkNKCsUa6rlWPqUSeo221fQglZ5G3Gsa7&#10;9SylsI3RZ8IyksOKirIPC37Eh5ll9XKrWiJrMExT5nZZmMZIjtA18OG7lh//yvf8+Nvfcnf/RFWL&#10;MCHGVYKSfqGqO+pmT/Ar55dfZfpSkEqZdVTWcbh75HD/hDKO4Xbl/PrKMHjWRUJ5tSvo4kl+xK/X&#10;b2am5fYmDIBN5mBMRd3ucE1DKoV5HLi8PHN5/cq6Tmgr6kdjG6TZE4lrhCyK1W5fS7rWaeEfNJI5&#10;kOyjAFfiZl0iZ+qtV7uMN+IyYowWaUyIG9Vq5vJ65eXTC5fXKymJM1wptvoMxCQeb+n8J+rWsTvt&#10;ON7dsTsdqNsa4xSucdRdjasFSCSHjB6tNJV17I737PZ72rZmf2jY9TVWF1JaBQ2tJlK4UWtF1zU0&#10;jaWtLfvjgePdPV3XY3VBlUD2E2FamW6R25AY1m2lcmp4+uE33D39ht1e9spNv6fqDuiqBevIqhDJ&#10;+BS4Xgfe3kbGMTHNidUXYk74LHKPvlWc7iv2x5a2dli97b+1QwTCRSpHWraSIIl7vd3QxbQlDADr&#10;aqq62TgLskLyYUt5DzPnz1/58ufPLBN0+466r+V72lpcq7GtEPWsranqnXS9VcYvV6bxGb+8kuOM&#10;IlFKIKeFUlaM2Ua6bY9W8jmel4m382denr+wrond6YFm1+FDQJmGpt/jmvd9fCT5lXWW2550oe23&#10;TIVRW66CvJEZVxm9R09aPTlkKEbokIh9TW7HwhTo+4q2aYghMgxhs0UGrreF23lhOnvmy8w6jAS/&#10;bM4Pj58HJIhrCXEhhQWlxLP+XoN2tkYpR8manCAuIt+ZxxvzOBF9QjlF02raXmOtVMyrSuFsQaMI&#10;ITHNgleViXHcMj+OGDPTtHI+T1wuGR+AjaUg5aSMrRXOKWxtqarNAqoFz5xToWTxlq/rTAwL1gpz&#10;BS3Ti5SysCLmhbAsKBJtb9jfnzg+PNH1LVonQgqsseCj0DBzjKLaTQmtRRLmbM0/+y/9wcv87/+d&#10;/xvWaErZEtQgbNm8gUmqiqautzCThDNS2jpyGyBGKbaXfCLErWe9vTBiDFtiWl5iJUui2phKRnqu&#10;lnBEXClJ4PK4Gqqaqt9T1T0plQ2TmViXjHWa3aGjbloqV1HVNV3bC4q1CKluXgbmeSB4+WfW3T37&#10;u5+YroW//C9+YbhG1rVwfVt5/XTl9ddX3p5f+Ppy4fPnhdulkCLyYkZj655u/0Czu0NZuylRA6uX&#10;8ZcyhZKjPOzXBZ0UlWtou46m73CNxdWaqpU0bEGxzCOX12eeP33i9cuVdU5CBGpqjKvltrylqSVB&#10;Grd0eEIVBAJja9nRRamchW1vLyNuCS0pxMcsY/pESv6bdjCllRQXcbqnIIGeLKPvnJMYllyLsRV2&#10;2yeyBaeKVqStfua2gFD0C/N43mQBYtkSAMwkQaF1heApyUsjYZlY/crkPePkmZbE4i3LrJknEd0I&#10;srXj+9888fjhRLdr2O12dI3QmFCFlBLj+MbXX/+cly8/M1xfuZ4vshYpSvZx2qAL7PcnjqdHnGuY&#10;l5XX1zfe3iaSh6rS1JXCWQmcGC0hJGMcdSU/O60Mxjiqdo9re4pSjLc3nj//judff2a83qiahsP9&#10;I7vjHQWYxwkfAilI37duFG1rqFtLt+to+x5XOYm2BFlFpBTIKchtzMnERqotV6IfsK5md/cD7e6e&#10;FAvr4pnGhfPXM/O4ULcNTVdJ7c/I14wy8lkNgZJWXKPZn3Yc7/a0+wZbKZQJaKdxlQQxXdWIP8Fo&#10;FNv+sHLUdUPXHzjdPXL/8MTD0xMPT/fYKrOOr9Ra8/j0PU8ff+JwPNF2LV3X0R+OtH1P3TRSia0b&#10;2tbR7gz1QaEbqfT5JRHmK+v4ynR9Yb5c8OtKjJGUFFk5Qk6Mw4W3txfeziPjkJjnzLxASFoO4sih&#10;tK3heLQcjg1tU+GUIIWNEf2n2hgZ789BKCJXcRXNVu0slO0lLBeMFIXBHTerml8St7cbLz9/5fp8&#10;Q5uK7tgLrrUquFpeBMaJzrNpj/T9CWcdOadvSlClM3XT0+8fqdsD2m47WKVxVUddSaYjhJnr8MLz&#10;l195+TSwLApb7UjJMFwHYs6YqsIYTU4rIUwyJY0BjcGZSuq/5X3CJmtRmeHIbTIGv5n/AiWxTQIt&#10;Jcnffw3yPNrva54+fMfx9EAphWVZmdbMnGAKsC6QZ0gTpFW+j1V72NYUwv0oRFKQl7zRMm2ztpI9&#10;tLLkVDYy2sw6j6zjyDJM5ASuruh2Dfu7A7vTnrav6Lqa/U6aQ87Jnj5G6be+a6FDCAzDyDDOXG8r&#10;lyExrxC2Iaaxm/ymUrhGb7tzh6slyKe1TDHLtsqTAPDvM0mlZHIUk11YV9Z5ZL7diKvHamk49Icd&#10;+7sjTduIECsneZlvILUUIymKUrzEIO8JZ/lv/Q/+YMz+9/6Df0dsaFHUleobexrqqqVtRWCSSyLl&#10;jSJFkZuJljHRui6M441hEsVj2axl8O5nlr6s/LHffNvvQbiUldBxppHos2gXjUG5FrRjWQK3aWGe&#10;M8sM6zTStvD03QeOxzsqt+2aSmRdB263Z5Zl3L5SLXWhpCjFMg8T4+UGMjUjrIqwKlLU+ATjAvMs&#10;PuecIQS5eZ4ev+fw8D22bvDryni7MC+jGMhKQltLKRIYKSFt6dOepm3oDnvart20eUKYWqaJy1k+&#10;hM+fLpxfMn4FY6FqK1xdCffcSdpcwjeSQ8g5kslYXW0sdf1Nh2qNo2l2OFfLw2aDRbBBW1KSQKFC&#10;ya1aJ3E3JxmlFbaYPGxjcrk9iKFLxvAxLNyuXxmnG3lLp+dNLhGDZxkv23huESvbfCMus0Bjyvbv&#10;8xNhluT6vAamOXK5Ja63QvCGnCwpFqxV9LuKxw8nPv74PbtTh9J+2ysarK2pqw7rWlLKvL184fXL&#10;r/h1RNmKrt+z299xPIkNroSVEr2oBhV477ncrlzPIzkWqkpRu+1PbajbzTvQtNvLVvSpRUl1R4Jv&#10;E+Nw5fb2wnC5oq3j+PhIf7gnK7he3ri8nqXWGIXB0DaWpqtouobdXmxM2ipKFlpU2lSy2jrqpqfr&#10;TzhbC+Z2uhDWCa0N/eGJqtnJrTAWYizM40qKkgugyG2goKXrqtQWRpXmQ9vVnB72HB8O9LsOV4HS&#10;gtbVWomroWqFJKi2brAV05rRVvbwlehr22bH/nBHVTlKWrAa+m5H1++pndj/hOVvtoOqWN+skYNB&#10;fzpweLxjd9/S7jJay6FGXuhXptvIcH5juF6YlpXZR8Zl4fV85evzyDTIbWpZCyEqSesrEEoe1BXc&#10;HQ2nfU9TNVitv73MZeIlaxal3nfXBVUQgpqRyaWM0yGmsJH0BIQk0yxN9IXri0xHQsx0+x11W6Fd&#10;wriErcBUGuPk393U2849563jLtOvfn/P7vBI0+wxTiZgKc6yUjRGJgJJMjAZC7S4ag9UvD7f+PLp&#10;wjh5uWxkDzrh04yPQmqMa6BEaWPM82ZjLLBOQhxzVUvlZLUXvBjIwiJgKmWqzYQm+3tFpNs1fPf9&#10;D3z8/kfa3ZGSiqy2kmdVoovJEcoMeQRVDP3+yPHxI93hHmdrIJGzl266MRL+26aOWgkGO/nAMl0Z&#10;ry/M1zN+HEg+oHRF1fV0hyP7uyf6w0nySocd+8MeaxylyIt8XQS/ZqsKjGJdA8MQuY2FaSnEJM/A&#10;lBUxglWFpoK6s1SNpqrlGV1VQnhTyIpLQpJCTk25kJNIxeT3A8mN+W1KGVaBOOWC1hu06XigbiqU&#10;zoQcWdbAOAzM0/XbzpxciEGAS4rEf/dv/i//QIH67/7vN7yfp2zdylIK1hiauqFtHFojnPQk/mmZ&#10;+6sNpC/wjJgjGUlPK6XRWv6CRRvQBoyTypWttvBbwYdVSEPrItzf8xvj28ptCMwxkZQmRJjmwDwG&#10;ckzkIh/Wvq34K3/tj7h/uN9oUhLSiUHUeimsEkTzC+P1K5cvv+P5l58Jyywv1sqClmBF2/e0hx2m&#10;7YhaEVWmaMFwlqzYHfY8ff89+7tHlNJMg0hbwgYJyFFY9BRF2VjH+9MDddugTMLYgraQs9xaLy+f&#10;efvyC29fXjm/rAxvsExygLCVpmpqnBXVnq3eIR/y8lXIeqMgN+Km7Tns7+XmpB37/T0fHr5n1x9k&#10;vxekZVDK1iZ435Mj+0CBBDmhfWmD1hXWtluidEuubzcX55yIdLIYuobLGVKAuLKON+K6oKLYgPzi&#10;8bPHzxG/bvUtLEVbUoZ1CRJSWjLjAsME86JIqUabdjvNeupacThZTk877j8+cHw4UrdO4DfBizt9&#10;I8wpbSQsKEJ7+d4cH9kf7uh2Bw7HB3b9gZKjiB5yxofA7XLj+jbgfcaICwTn5FZgXIutWoypKEoR&#10;t9NyRqOrlqIUyzoyT6+b3CLQHXvuP3yg3e1JOTLdZI+by8ZxMGBqCdS0fUO/29F2DcaAUu+M+u2B&#10;VovXvLYNMSyMwzPLdBZr4dYUCX5mvLwx3kaWceFynliWtEFxFuY5EFMWiZGuNlRywVWO/fHI/dMj&#10;d3cP9Ls9dd1KDUvyYPL3d5tuVbstNS//tXK1BHFKFpZ5lpCc/J4kwnRmur6x3K4s40RYPTkDWSaB&#10;5EgJCyV6NFsAylXUTU1dW2pX5Pa5ZMZrZho9y+y5Diuvl4nX88jrZeY8JW5esQZFDBCSIhXBQUu8&#10;VLyudQOng+VwkKmAs1pALVoUvNogHG8UBRmvv4Ou5ulCTAvKKHKOpLgKzVAhN944k2JmvA18+flX&#10;nj+/kbK0V+q2wVVQfcPeKvT7gWabnqW0StsjR5xz9N0JV3VbzmV7tqWJlGbQYLQmhSuFxL7/jo8f&#10;/jF++OmfoDt9x/U68vXTC+NUmBdBCReVxeaWCmqzhsVVPBjTMBNXoRP6eYYC7U6AUCgtHIVxIvos&#10;ocBNuFNSglywRnE4Hvjw/U883D1iNYJ8HUeil874O9AuBUUooJVid+w5Pj6KYMQCJWJUpnKWtmlp&#10;XIvT275ZV+RimOaBt9fPXN+emccbPniKBtN2VJ386XZ7CaK2jq5vaZqKFCayH8lxJs4zJYrpMYa4&#10;TZMLPgoCwlUVVbdDmZqSBGXcNYa2dTSt/H42dYerG/iW55I6Ws7SGkjRE8NECPMWzEXQlcWgiuCy&#10;o1+JszAN6tbRH3Y0W388Bi+CsNuNdbiisqayLai85WISy7Tyr/5b/5vfv8z/k3/v3xa3akmEuFBI&#10;VHVF23XUjcNZJXuWJLIRYwxNXdO3EjRavTwoqqqmaTsJX6VIyIk1RGJR2KrFuU5e7kjQyljNsg6s&#10;67AFKyb8MjJdPec3GGNmSZFx9Ay3yLJkMhLkaWvLT3/8I7/5K99jDKJbDcu2B0qUHJinV25vv2O6&#10;fiEHjyoSVCBlUpLAkLEtuu7QdY1parKt8RiKtcLdzZGHx56f/uQnTg8yOrrdzlyvZ2LIGFujVSXB&#10;B1PjXE/d3dMfHuh3OzmBV+Aag601prZoLSl+vxbCAstN4WcoZLSVKQZrQRfDbn+g61qRUFQapSQV&#10;maKXfXT2FBLG1VjbgNJUrubp4YG744EQI9O6AnIbtKaislaMZP5GDCNKaZpWWO3GVcLbNlsI6L0T&#10;jmBZ9Xabt3UjFUQSJgX8MHD9+sr8diEtK0SDHzLLNRK8I8QKnwxLgsXDEmBeDOOsuS2F8zVzvgBU&#10;3D0+cbjbE4M4zfd3io8/HXj4/p77D/fsdjvQ+n22sAkPpNPuTCU92ZKAiHWOtukwBql9pZWu2UAY&#10;3QHjGrz3nF+eeflyY50KdaVo2wprKlLKpAha1VjXo11PsT1R1cwhcRuuzMuAjwvreCGuI/2h4fH7&#10;7zncP6ArSUV3fcPxYU/d12SlmJbIMEWy0lSNpelqdoeOrnNUVtG0jayMVIYifPbh9szr859zef2Z&#10;mCZc3YhoxCpAdn/j+czbyyvrGiga1pi4Tpmbh6I1VddjXYfa+NPWWvrdjvuHjxxPD9QbV/9w+o6q&#10;6UW0YiXDUdc9Vd2jbQXboalpd6IMdRLAzDlTUqDS0FYNCphebrz+cuZ6WQjRkrMoaJfphp/OJD+h&#10;SpSqYhafgi4FonRzY4z4NbOuinGG67Xw8pr5/Jb4cg28TIlLrJhLzRILPheydmRtyEoRSyIVoaz1&#10;Dex3NV3X0zQV1hZQgaJWnGto6hNa19vIWdN2e/r9HdZYlunMulxQKlE5R1U58XYTKcWjVCZGz8vn&#10;X/j150/MU6JqLN2xY7ffs9/t6PqeqjJoXWRKoeWQrvWWowkCyKIIbCnEmdUPpCS1T2MteatLGuOo&#10;TU3jJBzWtUdOh3tc3TOsA19fv3C+BIKHFGRlqFWDMR1G12gqSoRlnFnHiJ9E7KG11B2ta4khsa6e&#10;FOTzXzYnubGNMBfmkeIDdeU4HE/c3T1QVxVxGUjLiM6RxhpaZ2lUweRMLoqQpTpmrKJuNHWtqRwY&#10;nTA207Udh/5Eu2U0VNEo3TInxefnT3z59DPTPAtSx4Lbdewen2gOe2xtcLWhaavtRe6odKJ2ka7X&#10;7HpLWxVK9AyvgddzZJq3Z3GEUjRV3dF0B6qux1WGxhb6SlSs/cZbqesOZ+WAn7I8g/LW4ioxkTei&#10;oLzYs9T9shaYU1aoXEjrSlpXrIaqVvT7nYRoN1R0jIoSCnGcIGVRUyexjMYE2in+1f/ZH7zM//P/&#10;+P/Mbn+HrRwF2XWz3QqMkSCEYEEVTSM7r7YWfvuyrlxu161jLPU1reU0a61jjYk1yIgvpUKIQRLu&#10;WkZYKQnIQcIlWVKN88p4S4wBvCqy90oGrUQ+0NaKP/qTj/zX/5l/kscPHyjJ49eRaXjj+Zd/yO31&#10;F+FE+5np+kJcVlSp0EbqcHEN4uHNmqwMEUUsECj4BLMvgsJMkabKPH644+HDB1zlNtLPiPdeKitG&#10;IpNOWypXyw0XOe2XnEhhIqaJoiTt76pGbkdZo6jQpYGs8atnnCMhgtMapx11U7M79NSNoao1VS37&#10;VFXyBpUoUu0piZjFcxtjIGdZjzjjmJeVcZ42pGBGaanCyNhHErlsXU6tjITljHiL07YzV0oQk0Zr&#10;tBHCWrUBg6r3PAWJvC6kORDGhfE8Mbwt+FlY3bdh4XK54UPE9TtMtWOaEsMot8ZpyvhFdkDvAZCU&#10;BrodfPjpjqcfPrA/7mk7CRylnDcHgOzL3/d9xjj8OrHMNwCscwLmQdS7JUVUkPSuqWqKMvh1Yby8&#10;cn29skyFfldxethLTTFmmVYoK2Nq15CUJSRYY2Bex2+752UaoSTunu54/OGP6A4PlJLx80AIMzGu&#10;DNPM9TZzGTyzzxhn6fqKprW0nd1kO+u3Vknw88anFn+xq1qqthX38e6BZnf6RtcqyjAPA9fzxOIF&#10;H4tR+KKYQ9lummJuK1nCQFZDXVm6vtsmA+/QKDF1aW3ouj2H4z2Hwz1dv6eqW/RGdkTmUUIE0UoY&#10;3MZhSkaXjKEmJcs8esYhsiwFv3iW4SaY0eFCDgsyqJTDo95CyO/7YW0qjKuougbjLIuP8hnNELQm&#10;Vg3JNmRET2u02BjRlqIKRQmYyCpoKug6R9c1VA6UDlCkGmdsQ1PvpZpp5LDSdju69t2SJUjR99Wh&#10;HLI8Max4PxLjyrIMPH/9wtfPMyFA0yiaRtL/dbVZxIz8HKR6tsk9lJbPr5eDtzYVBSQcut5AFZxr&#10;McbJZ7YU7IambrbcjHENxjbMIfL17TO//PyZ1y+eFORJQZGWi7gdMs40GF3LbTHLgUJEPQ6tZMW1&#10;LmKxzDEKWzxnclZQtDDGp0UyIAqaqqZpOlJaGN4+M13fSGGV5ohWuG1atkTZn8+pENaAJdD3Dbvd&#10;AVdZSlql4lb1NNUOpSpSMqxr5nIdeHn9wjgOKFvjug7bNNS7Pe3uRNV02wpoq/epjCFjLLRdI86G&#10;Xsh0zgJpgydth51cwCoEVexkrVTiAtFjNbhKUzkxiVa18AeKhrSFhVOM5LCS/ExaJrIXqmRRGlUM&#10;qgivQJAieQs1LmhVqFtFf9zT7+6w1hJiJIRIjpm0rqhSZPqKXFZiyKQC/9q/+Qcv87//n/279P0R&#10;V1Xb6VqW9lpLt1Jr+XhZ42T/28qLPMbEME0M442YwvbLKb5V64RKFjZWNVvHOEVRFcqNQ04xRsnO&#10;SkY8C2HxTIvnNhfWolBGQiraWmpn6FrH/YcTj989ye1+ujKPA9NNhAzz9UxKmXVZmYcJP0OImhBg&#10;XWGaE8uaiUmzJlhCZgmRySdmHyVNvXiMjpxOOx6fPtLvenLZXLpBisJKa3LKUsVyjqppSCWybma5&#10;dRmZx1em4Rm/3qiblqY9yD66KEA+MLeXMy9fr0xrIWeorKHrKwFM7CpsA8YprLPb6FOhtCARtTW/&#10;/wB+g/qL7SqEyLxOgjXdqk2lhA1qEUAJBUqCjbIfL0iN7T0VnzcOv+JdiiC4R/m/KZI2rSy2MmiX&#10;0TaTYmG6RYZzYh4j8+oZxpUQM4f7e3771/5rHA8PXJ8/M7y9UHLGWU3TWdq+wjkjyVZWHj7e8eH7&#10;H9gf76nqGq0hlURRMu6ThkQgpXULcGpyEZGDLnKgElBNoGo6rHKsYnZPNgAA//RJREFUtwvrOLAu&#10;E/N423SON9Z5QVN4/HDPw8dHVC6QEm3XYZ0l+Jl1mfFBKl3v1iIZlyoBs3TVRmQ7grIs88RwuzBN&#10;I7dh5PXtyttlZpwKPisqp2kaRd8Z2kYY6Dmt288kCy98ndC24nj/Aw+Pf8Tu8ICxjXzOtn2zNhUp&#10;KaZhZrxNBF/AOLLWzD6xeEmHGw2KgjWapnH0XU3XN+wPu98LR5ToWclBUL5dR7u90EpK+LAQNx1j&#10;encA5K2GqeVQ6Ocby3gBXaFMy+ojt+vAdJulLz5MzLeVuEb0JmKylYQsUQgEZdPralNjXSsyoKoC&#10;FTEOXCVpYtv2GFdhrKJywkQXepasNIT7jwQZVaGqNE1jcOb3QA9ykRWCll50KRv/oUjSOmyf6ehX&#10;yZ3EwLouhFWyDd6PrF7qTq8vV84viRAkTFlZjSriNzBWoXVB8d4jNyJ62qBJOW1IVWvIYWXdgqTW&#10;Oepmv319RZ4BCrQK8vNSGkxDLJa328jPv/yOv/yzr7x+leaEtVpodXllXQf86qVuaGWSZaqtQfO+&#10;V/aRddn+fhtEJpcCWLSqiGkLQUfIKaMNUr2rG2JYuZ2fxbsRpaOtnRz+UtFkXVGUgVRQMVMpON7t&#10;OD48CpXudmZdVnIxpGyYJs/L1xe+/PqJz7/8wsvnryyTx1kBRDnXUVUddXugaXe4qtkUoUXASvp9&#10;HSytHPFUdCJk2luOB7mpGyKtg32nOezdZrJMlLgSt+mmpOOLtE+aCltXWCtIWpmjy2W4hCg70018&#10;pZQCJUZPeU4r2KRZOa8om6i7hv3dE7vDCWVkaj0PA9FLDimmiFaSVQgpMo6JdU38zf/5//YPAnD/&#10;4f9x2xlJQA0lKXXnaqq6pbIO5xx1XdM2NdZYfIgM87TdUM2GnJQvMG8BgBAiaSv8WSsfPKlHyYck&#10;Z9Grajav+boyjwPzODKOntua8fJ7KyeZksEUMJllHhkHGXsNlzeGy5l5mCm5wlR7QsiM4ygvZg8x&#10;O2JqiNmx+iyJ6WSYPUxLYlgXbtPKuERSgVIilYX7+3vuHx+oaiergLBs4gyR0OQsqNK6qqnrmrh5&#10;uGP0+OXGfHsTz/U6f5OdgELZmqruJF1ZFFklUpEXnnOKbmdpdo5uX1O1Bq0jKKHnyQdZyYjOSACu&#10;aw+0W+hNKSMvsSQglffvdUnrhsiUXn7OAW02VCaKGN/FLPJQUxvw5H209r57zDlva5eFmEfZ7ypJ&#10;e7umx9WVBLkorEvhes3cFkAb9sc9p/sHKJnz86/MtwlnDcf7A/ePDxyPByqriX6irgyPH582+5Kj&#10;shZrRHepjRimQFj0MSykuB08tvCeuJiv3C5fmcbLNkFpcEqASDF45uEi7OzzBb94dvua7376jv3+&#10;SJgGSAv9bkddOabhwuXtK94voDVV3dD1O7rdnt3hxPHukX63F/BHzvhVoC25aBKaafbcbjO3MTEF&#10;CBl0SdQ2cTy07PcdRmV52boKpQwpbKwAoOmPNN0BKKzrIPmVbbSdYsDPC7fzhXGYKMVhbM+0Kt5u&#10;gZCLELmcCE+0hnrbAfZdzfF04Hg60nYtlbMYDagASpK4IQgP4np743J9Zl6EVFeS7PZKluBkihJO&#10;Gt5+ZRkuGNOhTM+6rlzfzoy3KHaBoigRlLG4phW2fLvDVDVqe8HKy5iNMSHPgILCund4S42phZBX&#10;1bVw4q0VHOd2QC1shxgjNi+tMlWlaCowKqE3BJeM9kEVRS4Rv074ZWCdB6bxynB7Y7694mcJM4GW&#10;dLHfAp3IjdUvkcvbxPUiK8mqkummKQFnFFVTSS6CuL1ctskGklUSxXFNKZnp9sp0e0VrRbu7o+nu&#10;sFboj0pp4bfngRhnQiysUXNbIs8vz/zuz37m5z+7Mg2SGBfug5bnki+kkCkhkP2yecWFfSDVqSTE&#10;tmkhBnmGpCjtJclTKQlxImHpkiPWWtqdGAtB1iPvYV1ZIRQB0CyRkBS6KNQ2IdApUxmoHGjkeZML&#10;xATX842f/8Gf8g/+07/Pn//9nzm/nBkuK+uY0EY+g3Wzo+mP4oCvalFzNz3OSqhRWzkw5eBR5G96&#10;Weskv1DVlqouNK3ncNAc7zqOpx27XU1TaUzOrD6TUOKTN0Umpa3D1Zv6uxZNrlZScFS8q74Fu/ye&#10;b1JKvmfy32/Tz+QxVtPujxzvv6fvT6QUuJw/M1zOlGLkwLhM3943IUTWNRJS+Udf5v/R3/rfyRhW&#10;SRXNbjdr5+ptB+monaPrOmpXE0Lkcrvxdn4DlTmdTjT1VtPYgnDeL6x+Jib5xdNagi16MzUFvxDi&#10;Sslxqz/APN24nV+ZbyPT5JlCJiuZCsQgdYSYVmL2XG8r4/WGUgvrsvD65ZWXT1fWMW3wl5XbsDIv&#10;itUrllWxeo0PmnkpjD7L/jYpppiZU2GOhYyoXJ3RNHXF3cOJw2GPMYpSkuxEkJQ733ZIULlKbm9J&#10;CFgUIef5eWEZEn7NlOJJGxyh5Iy1FW1/5P7pB45PD/g8MQ6XbeSCVJb2HW3fYEyi5HUTdGxGuo2W&#10;VNctVSM0MueE4Cevs82pu0Fk3kflcpiSvZs2wmOXl99CSnI4s/Z9ZaAEpKEN7yneUt7H9Cuwgt4C&#10;dds/S6hxFU3XgoLbbWUMUncpcWKe3xiuXwmznNybxvH08ZH7pw/UVUVeZzQr94933D9+2KQViaZp&#10;aNpue3DLv0NgONtQ9p0Bv93IpExRCOvCMgnbuaoa7h5+Yn/8QLu/o+72Ep4rGWMSXVfT7w5AZh5f&#10;UHmlaRsgc7vcuFwmcgnUXUV3uOd4/8TxfiP6aSVAnqIoWeFjwAd5mediGJeVy21mGhMhQipggNpp&#10;Hh+PPNw/bHtYtrqd1KpAST1w4wnEGFnXSbILpmJdRobrV4a3Fy4vZ+YpUUxNMTW3JXKevPy7tgjE&#10;GiIxBFSa0WlCKU/TOoG5NDV2W8VAIuUVHyaWVSA5MUTp0hbkhbbVVFNK+HVmur1yefmF+fqMQlG1&#10;B2wj2Y3L2xvnl5UQFcZVKF0BgiytmkYIaFpuedZJMFNpQ1HC7k9+hSzjZusEl6mto7IVrpK1njKG&#10;oiWtH7MIUpQuG3tdblV1paitxirJ3xjFZvV6z4cgK6js5RsG5LiSwgQUnJMXRYmRuC7kGIWgpmv8&#10;GrleB4ZbpBSZ1mhVUKVQVRV1LRMEVKYouaFrYzZWeY9zO4ypyDmyzBdyjLS7B/an7yTVruT3Qqnt&#10;BbVdmnxULF4xDJ7nT1/43Z9+4csvkbgqqrbFtntUMRuBU5SrcQ4s14Uwj3JJCeumI5ZxsST1RZ2a&#10;totXyTKRKUGmepRMmD1GG/aHPW3XUTmHdVrc6dmTEXFKCp7VJ3wIZDzOFKxSqAx5nlmHr0JBbDZp&#10;VNLc3i78+g8/8evPC+MkxNzsJRWvtFSUq6YVFsl23ai2GqFUZUXoQikSKN1WQdoooS4WL60NU0Sp&#10;3Fq6rqJvG+pKY7XUDWevScVhtMIYcQdUbU3d1FR1ja2qb/kHtkqaVoCWzEbObMCY96aEPK9SXMlx&#10;wVhFuztxvPtI2+7wfuTy+ol1CVTNCWVkUvOems8bFTXlyL/+b/3By/zv/j/+D0I9Mkb44a7eqiYN&#10;1ki1Q20778vtwqevP/P8+ol5GYUE1fcUpFO4+kVe6DGyrl7GMdt+4B0Ruq4LyzJuo1Ghj+WcGW8X&#10;bq8vzNPMvETGtRBUBUaQoyHLP0srsJWiaeXQEXzm9fPA57+ceX2euFxuXK4Dt4tnuESub4nLOXK+&#10;LFxuM7c5soTMmjRR1aSqha6n6iR8sNsfaeuKXddwOh1omkp+CayIT3JO4qzNyGhxuyUrVUh5oijh&#10;2WulKTESvJdnQvYUApBJ731jbanbjqpt8WHkfH5lmuVU66yi33cc7o7UzWbQ2n5lQfZtgnmtRE0b&#10;N0bwxkYX57zDGgObWMUYSe0WZOT+PkkphT+oHm4n7oJUv7SVapySAwJK9puyUpERohwEAhQtaU4f&#10;QVl54C8rOhcOu4rjqcPUBqMTzmS0CuwPDR+/+1G6qWFhOn/GmMSHH3/icP8gu+4cRDDRH6lr4dZL&#10;pmMDStSi3k1JxmrSpxYYCAjZKudEXhPrMMptNxfBUvpZjHZFqlaUTFgniOuGMIb5emG4DPhYJDlb&#10;Wdp+R7c70HYdWsF8O7NMZ1lzANM8cX574Xw5M00LwxB4fVu5TYmYBWZhFfSN5uOHE08fnmjaFq0k&#10;hJORVU6/v+d4+o662W3mKfl+6818l7xoXoe3M9MQ0K6nbo9kLMMaGH0gbS+lmKAUqfo9POzY7xus&#10;zRiXcZUFJWCblAOFSIwD83zBB481NU2zp673aGVl1B4TJUbWaWK4PDO8/cp0/kJaV5zraHYP7I5P&#10;uKphnAZens9MI6CljpqSPBessxin0KbgKkvdNGjr0M4I6CQFcpCXqzEWipJ/N3K7N1p+F7OCsB0w&#10;hDgZvt2KjN0MgNbQWC1MeK2wxmKcAFWUivIQJkt7o26o61akRUa43lXVooCwzvj5SooRtCHmwjhO&#10;vL7cuF2Ebe6sRsvGmqapJdVu3uVDUmdTSKhYKyMuiyikr0KhanqOD7/lcPye2smNHcrWu27k1hYN&#10;IVjmUXN5m/j88xs//8XM2yuULLY1CawlKB7rMm3r6LqaqtpWdwiIxFRGSH9Nhau39ZmRW6QcdIQ9&#10;r4ysFQGiX6gby/3HE/u7A1VbYSv9LRhoXKFqHPWupj3U9IeK413F3V3N413N/V3N7qCxJlPiQvRX&#10;mfYktuBYpHKKtnVS56s0rtZoXSis5DzhlxvRi/WskL9NOZSWd0tKwgIQ/0SRQK+SP1onjA4YFWW3&#10;bw2uMhgSJYysPjAFiy9WVjJpxRoxENaV2P2MUXKBKhJi9Ov0+3ra5jKXn528M+SAIaHHUmQC5uqa&#10;fn9P3TR4PzLcXoGK3fF7XN2QUpQwqq1BWxIQYuRf+Tf+179/mf/uH/wdmk4SqbZyEqpoWtqm3So/&#10;htVHvnz9xN//L/8u/+D/959yvXyh3/c03R4fAtM8MoxX4fpuMgLpqm+ylRS+SVdSlD1TQb6xclDI&#10;jNcLw+UFv43Gx6UQeB/9F5QR0H3dOKrKCJt3SsQ1E1bwqRCyaONChIgmBlHg3TxMK6yhMPvMHDJJ&#10;WVTTU+/3dIcju9Mj+7t7dl1H4wxdJ2nIyokKs+47rKsI3rNuVilt32+thVI8uawolQSuYnso2xiy&#10;JIyz7PYn7h5/oD/cbTQjOaVlVQgp8Pr6xuvzLPASlzmeOo73J5quw0kBWEbe20NNEJDCVA5hwWpH&#10;UzcoraQjjhIdqBdqGTIM/fYziGGW6oTS8gJE1hk5p2/YV9lDb1dypbZJi4R2pEKx4OcbYV2gaEpG&#10;Ji/TSPQBU8HuYDk9Hjk+3W8ikwN1XXB15HR/x+N3f0S3O+DnC7fnX9FK8fDd93S7HWG9Ev1I3fZU&#10;TYvSsmrIGxSn3mQkuRRCEDKbX2eu52fOr5+4vT2zjLNMGIohLUKbGm+vnJ9/4fz8iXUUJoHWkMMC&#10;KdJ1e/bHE0p5bm8XhpucsAVlGcBElNWSK4iBumlo+x22cuRUGG9Xzi/PXC4j4xK4XuVlPkc5E1UW&#10;mhr2neHp8Y6nDx9o20bWIlFUnPr9Z4yAO3LJpJJYVwlcvdOxSoZlnsnZ0B0+0B8/gq4Y1sCwrsQs&#10;dL/KKZ4eG/7kT37kr/9j/xi//at/jePdSfqrJQojfzuYxTSxzC/crs8kH6nrA1W9B7Ss0KKAGOK6&#10;Mt1euZ0/sQxvQgoLiZKhP9xx//QTTX9g8QuX8yvz6MlJExOkIpmLuqupOxERuW81zAIIgEM4GDOl&#10;iCJYSHqz3BhlfiSj3AJ+Ayj5sBCThy0d74yIXZrKUW3/DmcdVdVS2RqjEgrZQcvnY5Wu+XZjl+kW&#10;lCTqWD9eSGESUFKGcVq4nAeevyxcLnJ4ck4hYGRF3VQ0bYtxGrLoRwuJHBaSX4WLPlxYpislF6zr&#10;aPtHTnffseuOKC3CoILC2gajW3IyrCssk2a6Fc5fJz79xZUvvyaGBck66e2lVhYoC87C8a7n+9/8&#10;xMN3T7S7irqtaPqO3fHI4f6B/d0d3WFH03fCIa81rjLYSuNqS7Pb0R0PWFsoeWJ3qHn64XuOD1LH&#10;NVahdEDbTLPr2D8+cXp64vR4x/Fux35fczz23N+fuP9wx/H+QL+3uKqIangZtt93QbMucyEry/G7&#10;E0+/eeT44Uh3qLBOpijrPBD8SM4TIc7kksVchljZyubAQGkyhRRX1vXCurzi1wuohKudrESMxhqN&#10;Vp4cZ9Y1c/OWOSjJNcQoa6raUldONNDbekch8DMfhAcgz+ptariB1pSWKxmwhY0jYR0pFNpuT131&#10;pJSYp5FMRXf4iLVONLWpUJSWW3mCdU78y//T/9XvX+Y///3/REhE20vcuXobVdQY64ipMM0znz/9&#10;Gf/wP/97PH9+oT/U3D09YV3Lui7My0CU7sO2q1Kb8andHrIiWFEKcg6bqUtk0PLw9Uzjhel2Y51W&#10;/FqYgyEUS1aFVIQ6ZRzYygjWLiCmnbqV2lnRdK6m6zqaXYWpZeRWlHTTUaCsImaFD4VkFKqp6e+O&#10;PHz8jsenjxz2e2pnqZ2lqQzOavnjDMoUUQZezqyzOGqVNrTdnrbp5CSKRxtFXe/ZH5/o+hOmqqjr&#10;msPpjtPjR06P33G8/46uP2CcxTpL1XRE4OX1jZdPF5KHvtf0O0Nda6yT7EDJQlrSbL8Um+L0/U0k&#10;ogbZo7KpCENY8X79RoOLfsH7KzFOwgVAbWlXuSXod6hxQfbgVYvWhphkxKa3znlKQXqSYSX6dRvD&#10;gS56S8Nu6VylUc5AEatUu+s4PtxxvDtxun/kdPeR/eEOaw1hPJPWgd1+z+H+HmM2UEb233SFCbC1&#10;YE1TTKx+ZvWTfMi2hkEMnuHyzNuX3/H2fGZdpMqz25843n3AVR3BB5ZxwE+ina3rFoMiTjNxDdR1&#10;xe50oGobUvQs04oylv64p2orYvKUlLCu2uAUd7S7vdQVtZEufYjM88o0Rm63xCLfDpyVl7lVsO8q&#10;vvv4xP3DPU3ToBXiMChpa5hkbudfub59IqYgo7ttReWM2wxrOzKGsAbq/oHjw0/YquX1MvDry5WQ&#10;ErvO8nDf8+Hpng8fHnh8euR0OuGc2QxoSW65Vg6NOQcBEQURm1AMOSuG28D59ZV1GpmGgeF6lpqZ&#10;H4XtkApkSWzXfUu9O4IxjNONt7cXrtcZ7wulSHraVkZAHF1F1ViMtOAxVsAt70CrkiMqZxRZKGAh&#10;EmIg+kBYPWvwrDGwROFaS/DTo0g0TtM2jsZZ6srinMEZizObb95YyYDEGzl7YowbwavIGL0U0RCr&#10;Qgoz0W8mxKpG24Z1Cby8XPn068T5JZMz2M0YppCam3PyPDFOYyvhBxhTyeptvkk1d7ptE7aaqtnq&#10;otqyLCPTPFDQNHWPszU5IsClIbEOMLxNvPx64esvC+dBRCNWgSUCK9qu7E+Ou8cjd/d3nB4fON0/&#10;0O33tPue7nCgOx6p2xptZJVnNkSINhntwDiNqxv6w4Gma1CsqDJjXKbuHFWrMTZjHFSNo9317I53&#10;9McTrjLAgrOZxilUXiAtOCfeD2e0ZLPaRqa1MeLXwDwtTJeZnCLH+4bjQ0eza+kOO/YP9xwf7yWg&#10;nLxMz8aJkhe5pRcxxLXdkf3+gabbU0phmt64vf3CeP5KKoHd4Ynj6afNuFgJahyxOs5r5nVD0qqU&#10;sVrkN1ZDU9e4WqQrVeWoXC2XTyQXJoN/ZP0a5m1CLWwWMUXOJD9J7sBVtLsTrmpY5hvn10/4NdL0&#10;J9p+J9OgzWERI+TimOfMv/w/+V/8o2N2tqJ8XddSQVKypyu5MIwzl+sbz59+5uunT1St4/s/+g27&#10;4+PWTZ/xYcUYR9NIsrQgnd+228npKEPbima1lEyI67aXEkb5usys08A6TizjyuoLc7IsWUJYKQek&#10;MCfj4JIL+/2R73/8kf3uRI5bv9U5mrZGme3/L21VHCWJ7FJk1I+GqCEbRbffc/f4xPF4onYGQ8ZZ&#10;MEp6r06kVIR1Yry9Mdwusj/0gRQz3e7A/nAQi071vo9RNO2efnfP7nDH/u6B/ngnoIq6pm5knOqX&#10;UfCUKXMdJn799Quvn2/oUtjtNU2r0DptidW4jbqUkPq0JFSVEhmGseIhll6jTD00cotUqtDUAlPJ&#10;eSUmj9Jy4LK2kYdWjmjjqOsdVdULC2CzAVkj+Fox5QmgJXhPDkm+FiX1LVX0hjoVrryMtyU9HzZW&#10;cdtV7O/u2J3uORwf6PsDVV2hSiKsA9okDqd76q4jk0DLgyWm8HvNat0LOTAlpukqhKSUvsFMFIZc&#10;IKyesIhARWHQxZKzHHDC6vGLJ/utUaEtpEhYVoIPuBp29ye6/R2oSM4T7W7H/ceP9MfTt/pY1Ta0&#10;bY/REjyUMJgiowkxyY3t5hlHqVPpLexjFTgFx33Fd989cjjsqawReYwqoAvayml/nS+s4xWlLVXT&#10;y2dUC3Q9RY/WFr943l6fQdfU3YlpWvjy5YXrMOEqzeFQcdxX7HvHrq/p2wZrC9GPLNMF72e5CaMJ&#10;KaA1NPUeazqCjww38YdfXs+8fv3E6+dfefv6K+PlRW4NYZXKk3Mc7u7Y39+hjcVHzzgPnM8vPH95&#10;43xe8RHBy2qD0pGiAsoU2V1aQ9f11J3UxLKSZLu1EibTmwjlnasd1lUMeX5lXGamdRRMcZCUeqX/&#10;/0z92a9t25rlB/16Meoxq7XWLk95q4iMIPEDb5YQD4lAsgEhg0w6LQtso7TEn8NLghDGD7YoZAqR&#10;opRAtkAJLySYImVHZsQtTrGrVc1qVL3k4Rt73/uwdU8cxV5nrTXnHL1/X2vt16CtDVVpRfMko1VC&#10;p4TOCvMZEpMWYppIOUtz2nppzbIIEod8Egkm+UXea7YgBmlqu3+Y+PjOsyxQdYqqlguDkO6k1EWr&#10;gDIJvf4cZDFmJb/6YSjEvV/2FFWPUorheuT49IF5EnyvLWpC8AzXZ85Pj4zHgfE08PTxmYcPA+MM&#10;RSt56q41tFso6kjTZvZ3BTe3PU1TStbdCCgHjWxlmxptkSilv5LyTEoLKTsyAVSQabupKAuNUg5b&#10;BowNwATMGJuou3Y98BshWZaGnBdiuGJ1wqiAuz4xHZ+Iy4xKTrT7cZQIXIi4ybNcPcFFtFGUNqLV&#10;iLZXylrRbDfs7+7Y376k6RpimpiHK35MRD8T/BnvR5RS1O2Gzf4FtqhY3CJplxViVrVbbu6+4+bm&#10;a8pyA0YijgoD2eBC5jx6xkFkHms0eXXz20LJxsIaqkq2PHp9PsoAKRvMnNPavLj2XKSAmy/46YIi&#10;U7U9zeaWpj2gteJ6fM/Dux8Zhpmy3dBvb7BFgXMTyzQBBVlVDOeFf+Ff+Tf/eJj/o//jv0NRNWv0&#10;RwwDSuUva8vrdeTp8Z5PP/+e4XLkcHfg9dff0/U3AGt8SbKPxghaU6MJXiIT4ia17DZ7Nv0GpVhR&#10;dpLvTEkanJZBDvOwRFzUnJfMFBXKKjCJiES3YoKmqbi9fcF2e0NhLASHzhInUyqQiWgDhTVUZUFR&#10;WIrCUhZi6opJzGwhRrKGohL+uVtm5uuJMA+QHFpFqtIK6MFI6UtVd/KiFUKza7pOct1lQdWJa3SZ&#10;ZvwSsKak6TbYomQajpyfP62kusA8XTk9fuDpw498eP8zv/vhJ37/+ycuZ2GRt7Ws5tq+oWkr0afX&#10;NbdSsqLR1mLW3ty86oR+BU/E4Fc2sCAqC2vXmKEAK8pSDuucJVahtUxl1pRYK41tfN4ArCAWhZJ/&#10;n+W/p1SB1harC6yWf1afKyuS5OG1Ws1MKq3rLIELFWWBNQqr5UauVWaZz4RZojhlVaE0wgM3BbaU&#10;pja1tu0JQEiJG1lpqVn8vNqKUhbkFi/Ty7SwDB43y4XAL7O0hi2BHDKlFT54TlImYytNu9uxuRG9&#10;1/tR8LlFJUY+5OGXkuN6fWSaLmK2UZrgg4BO3MJwHThfrgxXxzhCELyC3OpL2PSam13DftfRlLLm&#10;s4UgTsW8k0XrTPHLJFvVHXXdY21J8BPLdGGZRs5PD5wen0nZMs+RH//wE+9/vifESGEzJgWyn6j0&#10;wu2h5+b2BqMjYbnilgvz9MwwHplnkWSqsqape2LMnI8nHt594OHdA8enI9fTlXkYiD5glJidUnLU&#10;Tcfdq++4++o72u2OrBI+euZ54fn5mY8fjxyPkZQVymoimZA8ITpiWsjJ0bcth5sX1M0GbQsw4s+Q&#10;oI1sfcjyQA0hyu/be3m9naz/CwVNWdC35Vr8UVIVlmKdqkiB5B05CEFPPChrfhyzVoLatYNAkhHL&#10;JA53N1/XqKf0G8zTzDAFzufA9SSvU9FYqs/lNKUcfNYgOm9yBCcshHk6k8Iinz1TY4pO9G3kYu7n&#10;mXm8kKN0JKAU0zxyPr3n9PiO68M94/HI5fHC8dPMeIV6a3n9izu+/c23fP2br3n7y1e8eLthvy/p&#10;NoaqCqtGvNYiu5EYJoxVwuI3Ri78flif7UE++yqidEZroSOWhaFuS9pNR9PXVLXF2IS1SoaWUj7z&#10;Kcu2su327Ld31FUtjnXnic5BiGS3MF1G5suMG2bmq2MZIn7O5MDq0VHYJtPtLNu7F2xvXtJ1PUpF&#10;3HImpZGizNSdpdtuaTcHyrKRza9fcN4xLzMhRup6Q7+5WbvNDUYX5KzxMQjpdIWyZzQhZeZlYZ4c&#10;fsoEn8hp3WZqKFe+ii0kUojKqxy2Dl5a0OW2qCjrVlgjWRgrSiWKqqFqt1TNBmNL3DJwvP/Aw7sT&#10;06Co+5p2s0FrvcaLFUrXOJc4P1/4F//VP5nM//F/8D+hbjeURY35nJkjr+1bC/PseX584PHjD5Ql&#10;fPOL3/Dmq1+v2VMjJJxSOq9TTpRlQ1N3KG1ZFvkllkVJ17RYK8YZmfL8egN0hMUxj4Mc5i7ik2Gm&#10;QjUd7VbYxkYnFBGtNF23Yd/vKXVBXBbCcsHiaSqoSoHil6WhbirqpqRpJVZX1zXaQCaQM0xzYp5n&#10;QpzwYeZ6PjIcHwnTgEJMaHUtNLyyEpdlUbXU3Vb0jabDGEMOnmUe8G5aFTyJ35QrWCUGz3h5ZLo+&#10;4d1FPsjXM+P5yHB65OH+kd//MPDxSSAujYXCZKq6YHfYU7cNWtp5v8QftNYCnNDS7JSzvGYpLHLb&#10;/6ITiWlGTDeeFBxpXVuDRikp31BKwZr9D8ERg3R4F7YSLjfC1demEE9EiKQgb1i9Ri1UlrKZFKVY&#10;IIeIUuXaGpbJOcr7o99Src7XzwkKlSLT9cQyHlEqoYyRS9dqxNNFiS4r6bZ3Etf6nJHPn3nIPq75&#10;c2mimy5XrscT1+PMdM24JYhvIwmLP4eIShpjKsnCZmHnl01Fu9nR9luUgWW5YrSlrHfEmLBlxebw&#10;ElsKKz34eTUOrqYWYPGO59ORTx+OHJ/iF1SkUVAX0PeK233NzbanK2vJQxsl67qyFPwvsu4lf764&#10;rGvObosxwlhwy0j0nvFywblI1g2Xy8jPP37i6Syu4dte8+Jgud0V3B0qXr9+ye3dDXWpxIi3Fk7k&#10;LOaqpj1QlVtSyFyOz3x694H3fzhy/z5wfvZED03T07Y9dd3R9B1d17Pd33K4e0NVlyt21IBumGfP&#10;w4cnfv7pyvEMedXEQ4yELJsMeXRm+q5lu9tSVJW42dffQV43PNLGl4henNyLCwQvmFKtFGVR0DUt&#10;h92Wm9sDh/1Oijbaiq5rqasSg7QaRu+kFAoZXBY34510zseoVgNvxLmZebjKM2qeCU5YGUYbqTud&#10;4XKVpraEML+lwlaAMUWhMSaLwzs44ip9+cWjUpIEUVVjyw6yJYaAm0f8sqzR3wqlLMt84fL8M+eH&#10;DwzPZ/zsyD6u36fCtoq7rw5885tf8e1vfsM3v/ye11+94ubuQL+Vibw0GVtoqmZHUbYrfrekbES6&#10;Cn5hmc645brKoWCspA6qqhJoUdPQtDV1V9O0HXXbUFaFPI8MKCP+GpEihe/fthu6dke1ygRF2a0r&#10;5AO26CFCDk6eU6tVQSkwhZFhs7Y0m0h307K5fUnfHzDWEvzIPD4T3BVTGDY3d7z66je8/fovuL37&#10;hqpu8W7ifLxnGi6QM2VVUZeNvOOyws8Lw3DCe8ENSw5cOjSWZWGaJubBM18heLBVSdV0aCPSizYB&#10;bSWFoY34eTLC7ghr6ZW8Fz770JT4JaLIR3qtkPbzwPX5HU8f7nm+T4So6LYN24Os3zOyEUgRhuvC&#10;5fnKf+lf+xM2+3/0j/5X9P2eqpF1qtZCfXNuZhxHLpcr9x/ec3r+RLfb8ubbX7Pb34kRibw2HnWr&#10;gUpTlg277Z627YlrdKuuW7QW3ex8floZxAtuGcTZ7SJungUas0RCLtDdDZsXrznc3tJtevlFKXGf&#10;1qbGZMMyXBme7onTkbZJHG5ruk0pUAaVKEtNYWUSsiavdXiWpquoK0tMiXmRKN08npnHMyYn2qqi&#10;qUqq0khEoZBbcVhmlnlaTTmBZVoYL2fm4cg0nrienyGDLdc8eUIOSL+gdaaorKA5T49cnp+YLlfm&#10;0XEZMqdJsQTRw41EbOm6kpsXN7Rdg/piGFQrNCXLVLqSpMQlKeZDhbQ/Gb1+IeSQDWESDTrMxCgm&#10;PqUMShv5PvMaQ0nrpkVLdpcvRo4sE3eSxEJwk0TmsvCjY5xF4/QLwTniLBWvYEkhQ8yURUO7u6Xd&#10;7b9M5J/lgHk44qeL6EkpEKMTSIyW6VwavzIpIzGdLE5VMV3Kz66VEXDNdeD09MTx8cT12bNSMlHW&#10;oGwhW6O1TEcpcTYbayjqStqQygJdGkJ0jMMTaTUlaVOxvX3FzeuvKcpKcsinZ9w0kKP/UkgTI5zP&#10;Jz59OHE6izlLISv2bafYb0sOu57dpqMuRCu2Rq09yUJgS1lei3Vftm4HSuqmJ+fAOB5J3kmmfhzJ&#10;2ZJVyfFx4PF+oKs1v/puw5//5mv+8m//JX/xl3/BL3/1a77+6hvudgf6uqHrNrTdRuJiCK+/KFtI&#10;mvPTE+9++JmPPx4Zz9JTIJ4Yg0KRfMAoRdf39LsDbbelqCwpTaTssUVHziVPjyf+8Lt73r/zzF5e&#10;hyyV4WgtbvbStpRFS9cUgtMtRarJSClMTJ7oJ/wyrBAXj1sCfhE5LSuNLQvqsqSra7abDdv9ns2m&#10;p6lrqrqmbhrKSrLawc1fmhjn0XE9z5yfA+MQWKaIX+SS4Jcg/+yc8Myd/PxV3VG3e2yxYXKGy2Vh&#10;Xvwf36vZoBEIVGnl9UUF2VAhNEVjNBqJIlpToylIMeKXBTcO5JQpm43IFfOF8+Mnju/PjCdxRret&#10;ptsU1Jua/tBweL3n7utvuHv7FZtdT9MY6toicr9Hq4DWGmtarO1R2qK0oW63NN0WRWYajgyXR6Kb&#10;ZANVWMqqkf+f/kC3OdBtdtRtLdp/obGldI6XVUXT9dS1TJLaWMqixVpJAXkvBkatDcY2NN0tTX+L&#10;tpUcgOrzJlAuZymL8G/sisVuJBJWfJZzUyD48YsPS5Epy5am3dJ3W9q2p6okGRGD4/p8z9OHPzBe&#10;j/LmWx3zGUNhG+pmR11uKGxDVppluuDmi/QRmILkAz5CtjW2EJ9K8DM5LVgThbtfyFYNjfA4/LLm&#10;7YVEGeOMXy64ZVijgIHoxW2/jM9cj4+MF8G12kKzud2zu3tBXYuhepkmrpeRy2lgODr+y//NPznM&#10;/+l/9B/S9QeqspbYUhLizDRfOZ+OfPr5J9797g/Mw8Lty1fcvf4KW5Yr31vWTUVR0jQdZSlowaoS&#10;E500j4nrOAbRN4fxKA/ruDCPJ5ngUiZ4j5sdy+iIqaQ+vGb38g27/X7N+sY1H5tRcc0PX55x1wu1&#10;Tdy9bLh9saPpCmKUA0tlD34h+wWVHGrNK28PB5quk7VXdqgsPdYxejTQ1A1tW1JXdjU2yPoJIy9W&#10;RgsByi2klOi6DYfbV1St/A60KaTEYLwyDSfm+YTSUeI/JKm39BGtC4qqIRc1Y1IsDnSUN5mOma6v&#10;ObzY0XYlSstDXeVETmIelIfDCiT4rO0p+RBpIzAfo7QcA1/ob5ILB5FSRNuRyJlSCqutUJWqDq2F&#10;sx+SbFJCENral8aosJoZsyOmmRjmL7jI6Bx+8aSgycEQ5kBYMqZoaHcHuv1G2oHcRPSOGGb8cpWv&#10;maLE3ZInkVG2RJlCuAMrF9xYK1PwOrmC5P69l1ak4XLh/PTM+fHKfBXGOnqdClcMr9QJyon++aJo&#10;1ziUxHCceELmK8s4El2iqnu2d69oNju8m/j04Sc+vXvEDQvaeLQtUKYgpMgwXrmcB6YpkaLo5NtO&#10;c3PTsNv0bNqWvq2py1IYAFmoelmLVKSQTYH8cHKgGys6rFtGpuFI9DNuEjOa95lpDHz6eGWeEq9e&#10;1Xz1uuHmZsvr12/45quveX17x6YuUXnGu4uY37LDuVFoiuNVLrfXmccPj3z84ZnhFClsQVWVchFK&#10;MF0c09VhTWKza+l3EtMrCkNRWmxZEULk+eGR3/7Td/z1b69cFvGfZC2GzdIW2LLAFg1ltaEqG+oi&#10;U9dahouiErCKTnJxCzN+vghMJyS8i0QvxEOU8BQEJbvmjRuJDolckdFafpcxRtw0Ml4WhisMY+Zy&#10;hcsAywhhynKQO+HCeyfvEZFBZIXetDuKuidluF4mzqeZZYnErMhYqTLSSn4XVqGyZNclImpXQIxd&#10;yXQiZaWYpCbTSc2rXKZLol8YTo+cHgamk6Quuq3l8GLL5rCnbre0+1s2t6/ZHG5p2oaMw4cLZKkb&#10;Dn6GBKXpKcoNPkSmYSCnRNNuadsdKCXO8HmQg9xWVFVHVW/XKXpP3W3o+paqsqszBKwtqKuGpuqo&#10;ytVEBusBuaUoWlISWqPzI8sykFKisDXGVCu6VKJjec2l+yARzpxFmzJGoYxCKYkzgyJESR0YW9D2&#10;NzTtjkxkmp8Z16axsizXxEsjxTV+4XL/gccf33F5esRYQ93sMWZtaLNWDl6tiMmhlaHf3tJvduSc&#10;GQbPdUzMLjNNjuBmjHIURRAjZyNfI5OIKzJbKUllaS0ejcJWa7Nl/WVIUkpJAUuKoJNUrlYlm8ML&#10;drevqJuWnBPj9cTx8Z7T45V5zPxX/vW//yfRtH/2j9cyCk3MwvdelpFhPHN6+sC73/3Ap58uVHXN&#10;17/6jhevvxYAzDo+utXJLOQtia0ssyOub/4UkzRURaFZLcuAc8OaDRzXFW/xBec6XgZcsFSH1/R3&#10;L2m6FmMNbp4YLhfmYSAsnrR4lF9oCri9q3nxesdu32FsJmePIkCUurmcPq9B5GFty0LcssilAhWE&#10;ehUkgtjWBZuNtO3UpWQqi6qkbjv67Q1FUcuKejWgtd2GF2++Y3f7Ushdn5neGqbhxPn4Hu8G6qpl&#10;e3PH5vDyiwGs374gqYZPjyPHs4NUYNAUJtM0hv2+oesbCmvQrDGLJBnOnOWNn7yQ3dRa3iBnsxzO&#10;JDFfyBtLJimJUqxgEpSY1taHodJaVkJF+4UBIOU1Mv3Gz/qtUhglVC0x5zkpzFAGo2tySLg5EIOs&#10;K6fzzHSeUbqk2W7QtZEynMefmccTwU2ERVICKMFERkCZElO2qLIBbTG6oCobyqKQrLmWzULOCu8X&#10;xuHMdF2rVYeF6bowjxG3CM53DkgWdXUqJ+/RGaySm/NnJKPzEy5cV3ez1JE23R39zVvKdktGoA3G&#10;Wuq2oSpl4kBbQoyM08D5fOZ0nJjHjIrQFrC/qbi52bDpaprS0JQlbdNRWENOCyF85vlHyTfrQjTG&#10;lMRQsz5k5vGMm86ktU73eh7wLnE+Bj588tiq4Ju3HZs6kIZHSpvY7TZ0VUFwFy6n91yHB7wXaMiy&#10;DEzjWVIl1yvDZeb6tDBPgbIqKaueEDQpCmQlRckm930h2OFCCFlN29Ct3pjnx3f88Ls/8Iffnnk8&#10;AVpRFBaMRlmNrQq0sRhdYkyDUZpCzTRlpOk7bFXLqmrloqcgyNOMlcPBJ3xI+CBRHYVCxQBhQRtF&#10;UVfYwgrLOorxk5V2FqIMLVJDCTHKylWhISnpknBIv8Asf6fuarrdDe3mlrLqCMvC6fGBp4czx5Nn&#10;nLL4AVZuR1WXEl/KAeL8pSCJJFMofMbNakhSoOGdJ4WEVgVoQwoLbr4yjxPBJYpasb3rOLx6wfZw&#10;WBG3UmZVdyKXohIxzUI8swU5Q3COFBJGNVjdEUKSAy9G2u5A1+9R2hKjDFfaFJRVR1ltKOsNZd1T&#10;lI14KRpp+PucICnLmqbqqMuWnLNsL5NMyXUth7tMzD0pB5ZlkL9XydQu0WPxJWWd0YVa8dCZoi0k&#10;JtdvBCOtFMaUoDXBTbjlQs6But2y2bygLNv1ubjIZzlHlmUkLDN11dJtDwL4GmfcNFGUFWXREmNa&#10;kz/S9260wdoSW5ZSU1s2OJd4fLjweByZgxKee/QYnSiqSNtZmm4jEpESvopId5+lUUNZNWw2Lzgc&#10;vsKWDd7LhaGst1TNbmVdREkXmZJu94L9zR1N3RJzYrgcef70iePTFTdr/qv/5p9E037/T/7vFKUl&#10;qUCIDudnFjczXS8833/k0ztpCHv1zSu+/fXf4nD3irqqaOqWqqgJMbJ4h/cSGXGLZxgGnPOURUVO&#10;kWE4SVTEz8zDieH8ATce1yYZMWmnoIkeqczMhuLwkv72JUVV4d3C+XQSwtVlIDlHkRO1zWz7gpev&#10;bnjx9hV1X5GiQ2WNNY0Yt9ZVUdW0VG275nSvkgtPXjLaSyTOYBJsu4K72y2brhNSlJZDMceAVkI5&#10;kw/HgptGpuHEMlzQ2lI3G1n/jQOFtTRtR9M0VGWBnyaCc9R1/4UWdbmM3H888vPPD7x/uDI4QUNa&#10;BdqK9i/6Vk1Vy5seVu8AQTjPn0ETSVbuMsl9Xucl0HLbzXntADcS39JasJeg0aoQeSVLRjenhFIK&#10;rUR2Eb1WJt+cVqCGKVfgRPiS4dS6oCg2aNsRAmIEdGGdcDwpZkxRYuuKbBPzdGQ43jOcj0zjVWAo&#10;VmPrFlWUYDW6qbBNL33xyK28KgQrLLpWlHazmJjmmdPxketlwDuFXxLL4pgmzzxKY5sLCBc6Rila&#10;SOIwFa1Ltj9Rdu9fDI9F2VM1O5ruDlu2hLAwXR4JbqBpm7ULXLYyWWmuw4Wn+yc+fRh4OkbCDDXQ&#10;tYrdoWK3bWjrgqpQFIXCFiKJpCixwRgnWflX7R8501m+T5BkxTTIVgsMy7jglwQUnM6B4zGxv+n5&#10;9d/6hpu7nuBPaBPZH27pmhbvrrjlKgTBuseWDUrXZF3Ke3vxMo0qQ91VdH2DsQo3TUS3CKXNZuoa&#10;6q7ElABO4kxFgY+Kh8cTP/zhJ3786cTzSYyr0v1qyavfozAao4SapTNoEjpesXqhrEuKukIbRUwe&#10;7yZCkJ8xY0gBUkgEn3BLJLpEYQTVmZEkwGfYi9JCqwvBy+bKSiGSTIKS9jC6xOp1E6A+2zjlgR29&#10;NB9uDls2Ny+puz0xa07HZz78/MTDQ2AYMkuArLQ42AsrmwFriUEGGUEPJ3yCiCEpjS5Ksrb4kFhc&#10;ZvFZJtLPZSeLRDOVgaIxbA4Nu9tb+v0tZVWREW56Xqd7lFo5HomyrCmKWgaqecYtUoySskIZS0I2&#10;Uk27o25aUHLJyQh4yVaNRPfKEluIu19/rrhdD1atDUYZ+X0pTQgR7yPa1JiiIUYxoCmrqZuGoihR&#10;SuqF66qhrqQhsKxrlDWEFNYYsqHetPSHLf3tjna3oaoLTGGwTY0tNMFfmC+PLPOFlD3aGsqylnpS&#10;W5FSZJ5OnJ/f8/ThR57e/8D16SPGFuzvXlGWluH4gF8cZbuSMJ0jLCMxOIyWZkFyJPnAMk4cH09c&#10;To6IEAiVZqXRKaq6kRSCLolRy2G/lrjEsD6ns/ietBIYWowSCS3rjsLWwv0fB7xfMIWl2WxoN3vq&#10;tiOjuAwjT09HzscRFxT/0r/x3/mTopX/9/8JlCfiWeLM4kaW2TGcT9z//InHjyPttuH7v/g1L19/&#10;Ky+skb5ZawtSMigKjGmoKoHep5iZpoFpvDBen7icPjGcH5inE9FPEB0pLrh5ZDg/MQ8j5AJrelKs&#10;8Mli97fsX79Go/n04SPvf3zHeLxioqYyisoECh1oS82L1y94/c13VE3FdD0zzx5sizYlSomeU7Ub&#10;TFmS1pWwNklc6hncJTBdMibDoVfsdxVtXWL4XOih8ctEjlnYySlKlG66olGk4JnHQaIOVUdOgWl4&#10;JswDfddzuH1NYSzLMEnf9POJT5+eePfuEz/8dM/7p5E5SueyQK8zSmd8TJwvEzF5ylqyu9Zoae0p&#10;tESZCqECaW1IOcoqnYQyQr0qSyvrfTm31+w9azpAjIBWGTSiD0cRBdHKyDo/SxqBDG6ecMsoerrR&#10;GJVl6o9eetCrLbbYoHWN94lpHhnHgWVeULag3YrxDQvZZExZo03D+enC47tnslJ0d3dsbl9T9h2q&#10;0lT9lrLpiSkwz1d0TrRljcp8ie2cz88si2McZh7uH3l+vjBOieu0cBkd4xzwMvBjk1AcDXKQqjWX&#10;n8goI5AjZQz97obNzSuabk/b31LUW6LPhHkkzBeW8YHh+QfG40+E5SIGQVsQY+L0fOanny68u49M&#10;i/zq2wJ2G81hV7PZ1DSttOERJ+brA8GPQCKsqNaq6aWAxFiqqpNeAy3UO784hvOREDIpWqZhQdsO&#10;W+85Pc24yfP26xt+88/9Ja9/8T2m1pjScnP7irbtmeYLi5/RtsKUPbboKeotVXdDWe9QuqCoC7a3&#10;W7a3G2yZyHmmKANllVFKpnKJzym67ZbdzSvKumO4Tvwn//Fv+X/+v37L734aeThnzgvMCVzOLDGR&#10;SFLraxUqOrSbKVSgLgM6O2JYMBbabSs5/+hkA5ilQjUuCecWIRZmTQ6ZsEQUBUVVY0qpafVr05cp&#10;KkxZy4RkLNkaQhTG9ew8Pia0LlHZikNfKzabDZtNg1YJpQPNtmZzc6Dqd4SseX4+8eHDI5/uZ85X&#10;cEE4uJ9X8XYlg6UUmd3C7B1LSCzRkFSNKreosicqKcO5jo5xpVPOS2S4zozjLIbLylK1Ne2mpd31&#10;FE21uv8TRbWhavdkFPM0CC5aCc1QI/3aKC3bj5VXLq2VAEJMLMqSRGKeJ3x0KG2xZS3VymWBLUus&#10;1quXxWONYdPu2PY3WG2ZhmeGywPeeXIyZErQFfM8czw/MPozUUVQ0llvjRUwVfKCLy4tkAUJPJ6Y&#10;xwtaa9rdnv5mT7UpqfuSdttSdxVlU1I2FrJM5n7xxDAS3Jo2WEaiW0heKJeFrSmLDWSYh2em8yNx&#10;ltgaBKbLE+Ppec2Ba6brieOnn1mmRaK4wRHmAb8sEoW8OqbFE40iG4PP4JIUd42zaNrT4BjPE+PT&#10;FXeeSA6Jxyor8Ww3EpPUNFdVS1HUeO8ZLk9cT4+k5Gi3hqavKZsOXbT4qDlfRh4ejpyuM2OI/Mv/&#10;+p8Q4P7m//t/IbDg48I0DwzDhcv5wvP9Aw/vjngXefn1DW+/+wVtv8MaTbVCZbq2pWs7iYsAhS0o&#10;bI3WVowcbmSZLwQnbWM5iTad40Lw0l/unUz1fsksY2Q8jywR6rsX9Ld3LM7x8f0HHt9/ZLlOFNqw&#10;3chkU5rIZlNy++ol3XZDigvTcMLNnpQtcS2CiDGuVXRZ+r+NpigrqqJCKYVfpHO2tLBpod+UqyGw&#10;XG+l4iaVm5T8HDmIGzbnRF23GFuy+IWiKNjs95RFQfQTw+me88PPzOMFlCGEzLwErmPkPDhOc2CK&#10;Uq7IepajJe6ojBjoSpuoS0VhpLCmMEaADiphVEFZbLBlgy2lhKIsG4pi1eSMJuZAyGFtPlpXiSgp&#10;WFin8AzkKJq60RpryrUFS4hvIN+LCNSSpE7JC184yoSIKogRnHNfYhTBRabzwnh2pOip2wZTVixh&#10;JPgZvziuzxeWybO7u+X2zTdSKKKkJKJuNhRFL4wAHyQBagw5RoFpXM4M1yvX68Dp6czx8cwweJxL&#10;TJNjGBzLnIhRjIWNVfSbgttXW25fbGkaJZhdlanriqaTshilM8t0YRrOIiOkxHQ9SSJhEeiO9wMx&#10;TAQ3cT4+cT4emSfPcI2cTp5pXNn9CvoKdruC3b6n7SqhZ8VJpgA3SVQTKOuOpt9RNt3qgzDYopFW&#10;L1NgTbW614+4eSGGjFsiaJF+rs9nrDF8+6tv+PbXv2B72BKjQ2vF7eEl224rPPfxmZizRP6aTkpy&#10;ioaUNC44rLX0W6EPQsC5C1l52r6j3baAMKhtoWiajqrpSDlzvUx8/Hjk49PI4BVzUNIznkXFykBh&#10;oCpX0lsKqJjRJlHYSGEidaXotj3dboctpTbS2o6y3GFMQ8pKXOghkYMkJ5Jb/+8ESUn9qzJaamPb&#10;nrrb0HQ7ivKPk+oyTcQoQKHSlugs+nXf1Wx3W+q+RhvpVQBxsLvguZwuPHx65P7+yuWSiVkKPYyR&#10;DY+xoEvReIWrEfAx4aMiZk02JdhaPi8hMk8Tw7BwvQamIeIW6XMwVtPta6paU9SGdtfTHw6UtZi/&#10;QFNWW8w6QDk3i3lVfTbYFSgkFtU2PU27xZiCkAJ+GVmWlQypFClLZBcQlO568FtrqdfpXOmMzpm6&#10;6thtb9h0W4rC4r1jXiaCC6SscT5wfHjg8dNPXC/3hOzQhTT8GV2QE7hlwi1XfJgIYWaeR8bxSnDC&#10;TSjrbo24Gaq6oOk6mmZDu5rbrC1w/soyXSAnAZ6VNSmGlZevZb1ftNTllrraYWwjhMvoyEjUM2eY&#10;LjPnhxE3nclJzgK/rJJHClIAkyPeRebrxOUyMbpMQOOVwuVMSImwenbctDAPE9P5ynwWr40x0kxX&#10;FBWmWCd6BcZaqnot3QoL4/jIMp9QOtP0He3ulqI54H3m8eGR9z/8yMcP91wuM9OS+Hv/7T+pQP3t&#10;P/lHkgVdZq7DhePTM0+fHvnwwyPPHxa2+4pf/uUvefXmFzSVRDs2fcemb+iaCqNgmsUMppAyj7Qi&#10;FUWvlunWWHGoamNllRdWNrEpybnATZ75OuKmAEVD9/INZddzPp358O5Hnh8fiMtCbTW7bUfTitv8&#10;xatX3L5+jdGwDE+4eSBmjVobhrybCSnIatkKZ1xp9aVQJiNaq2RmoW4UdVNSVFLoYAvpU9ZG45eZ&#10;6XIkeCeruxhYpgFSEti+MZRVJY7ZHAjzIP28SipF53lg9gvXeeF0HTleZ05TFB03KVRU6KQwSMTD&#10;GnnwGRIqBcpC05SNMMNREMVso1Zmr2TERScUFr6U03gvVCtZZ2rZNmRZ80iETZqjJK4WpXbWyI2x&#10;qhrpqS5LqvKPpqQcPSFMpD+pHyVBcBPLeMFNk8BalJY1fJY2sHqzpWxbgl8YL8+MpyPuOlO3Fbev&#10;v2K7f4lCYiHKlJRlR1G0GC1mmeBnLqd3XI4fOR0fOD49cnw68vTwxMPHC9ezrIjdEvCjx8+JHMR8&#10;ttvXfP3tHW+/ecHrr95y8/IFdVugWTDKU5UFZSWmpOiFOZDSRNtLZtgHz+wG0Jm629Jubqn7G4p6&#10;T9YNiQoXLNdL4Hz2TEtCZdkkdXVme2jY3OzpuharIc4DKXiqZkdZy5q+X0tglNFkEOKespKpdhHv&#10;Fq6XJ473H5gug8R/lMRtUJlludBtat7+8ntuX75Cm8w0ilFu1+9o6pbT6T1PTz+QUFTtXqoji5qM&#10;ZXaOeZ5p6p6bu6/pdy+o280Xn4UtS2msU9KKZa0RSFMIjJcrx+dnni+DIJNzJoYs6NbVkaAVVFZR&#10;rm1WhoxeUxnkhDXQdgXtdiMXPyvlGG2zo2slO4wSNntwnhQCMWRi+hwJWk1uea1FMhplFNpa8brk&#10;xLKMuGkkBUdRFPRdT2ktOTq0chRFFghIUaB1EjSpFgOimyeupzOX08R4yQQvACesIq6wH/RnZzar&#10;Xi9/Uk4k1q55pYUNMY4s1yvLEJlH8MsaXyyh3Ri6fUHVQNNatvsDu8MLum6DLS3aVqJnl534X9aY&#10;n9JygNuy/mPO2ZYkYBhPXM6PeL+AcM4EOKst2kg9aLk++wS2pSiLmrqu5VmoDUVRUtctbSWDRcxZ&#10;DGsusEwzzx/f88Nf/TXvf7rH+QvGQtXs6De3tHWHVYqcgjAf3IxbHG5eBJMd4oqy3dF2PVVd07ad&#10;9MoXYmKrqh6ykufpciYTZE1ddl8kwrKRbvCm2WKLer1kONw8rtFCeQ+54SIEy4y0ycVAUbQ03S11&#10;v6ewFTl54RpEzTAFTsPC6CJBaaLJJBVFIkJY8sF5lmEhzp4iS7IoGyVv/tWMLJwC8ZKl7PHuyvXy&#10;gfHyAaWcrNb7lxTlLSkVPN1/4vd//c/44W9+4vlhxnuR1v/e3/+Tw/yv/j//V1zwTPPC+Xzl6eHE&#10;w4cTjx9mlinz6u2eX/7Zr9kf7uR7UQIhUQqcd1yuV8bhQkqRep0IvZ8Zx7PY8rNMgZ97t8UoJzk+&#10;rQsK26NVRXSJ4CKZEtvtqPYHotY8Pd7z8ecfuT4/o3OkrUu6uqEwkbavefX1d9zc3ZHizHC6x7sZ&#10;TCUYUmPWA0pKRqQmMYsL3AiuVClDjEle4JSkLtGKpmPMWqOnFGjDMo0cHz/i5lE+LFZY7fM0kLPU&#10;8qXo8fOAnwdilJtyzJHZTYzTyGVaOF4mHq8Lz2PiOksBhspKplssGjGyWaMptSJ5mT7q0lBXlUBY&#10;spZCjixab14hBWLM8mvX9IxzApEJYSF6T85ycchZsrYpzZCkESmnKKundRovbCVrITJWGwojhS/R&#10;L7ImiivWVq1EK5JELKaBaTgyTxeUttTdju3dS/av3rI5vKTsOlJ2DMcHpstMVRfcvXnL4eVXMjn4&#10;iRyDrJW1EN2Ukn9285XT408cnz5wfDpyPC5cr5Fl0XgnrGq/ZJLPpCCtuU1l6LuCt29f8N0vv+dw&#10;d2Cz72n7hqLQ2FLR9BV116LIhGUg+omcBIJR1gVVs8Ha6sskUzcbylZu+5mCEC3znHl+GPnw/sL9&#10;yeGyETewNZSFZ3uoOdwKfrKwYuCBzO7wSiAXzYZmsxc3bM4rErkjpcx4OXG6f8fx0088f3zP8eFM&#10;iJmqMVRNS9vvMIUmpSvtpub29Vu67QalEt4PpDCz7Xb07Ybz+QPPzz9iy5a+fylUsZQY54VxmnHe&#10;UZSVAI+sTHhF3VE3PcbKijSvXdEZiD4wTxPn5wvP9yOXIeFXrragJ2UiV2vssrAGa9Y4oFHoYj3c&#10;EhQa2rai6WqqppDe8qal6w907Q5rS2JKf9IvHklRk7JeY2Grbpw9IQXiOlWREyEJ6jVGjyJirZZt&#10;TFNTVprMgp8nwuLQKmFLMfXVdUnVdSglPpDh7JkHiKJIkXVeG+TkT4riLUkpfjHYyTYvQVLkuJIo&#10;XSROE9FJyUddaPpes78tuH1Vsr0paduCzbaj3+9o+g1101BVtVxwTU1V9lSV6N0xinPaFiVZ69Ws&#10;Kiv1EMO6eX0WboItKVdzmjIW87nnu93S9luKqhQyZPai19tyLRYpZEO/JmJCDCuPZGJxYgj8w1/9&#10;yE+/W4SG1yqqtqTb3bHfv6are6pCGg9jyjjnCEGGjXkcJAsOtO2W7e5A320F9qVYf7eS3/78ObRW&#10;vidtpFRJKU3VbNjuXrHbvaRtt1gjscvPBleUwhQV2lTkBMGvA41dfQcZuShVPUZpwnyRjawq8VEx&#10;zJ5h8SwxkrRIhugv9zj05/9MUqikiS6xzAveL6QkJDi1dquboiTnyDI/czm9YxoHiqqk373CFq+Y&#10;p8TDhw/89Nvf89MfHjk9ZXKUgUxh+bt//0/W7P+/f/wfMC0L5+HK8+nM48OZp4eRaUx0fcN3v/6a&#10;b77/lrquCWEm+IlxOnM6PXE6PXG9HlncJDjXskblzDCcOB0fGC5n5lFoUW6aCYuYxubhivcehV3X&#10;10rynGMiZ40qS2JZMLqZh0/vOH76SJo9lVZ0q3HI5Mhuv+Pl26/pNz3LdOZy/CRYSqPlQbg+FGMO&#10;KC0TjLGaopK60LLusFUnNJ8kuEKVpNvYmFJe7CzlCiorlmng9HSPn2equqfd3Ej5hxJN/Xz8xPn5&#10;A9E72s2B/Ys3dJsbTFExO8cwzywehjlyXhJDgmAkFkaSwzyj0SpTWEVVyoEuxq8suflCySpeqRU5&#10;qcnJkRFNKiP95XGtY5Ue9oW4ullXGy05SnMTycvfT2F1UcqVgCTlACG6LxKJGOQcy3LFuxGVomT6&#10;UeK+RbYV0XuCm/HzQvAJUzZsDq/Y3b2l299hSstwfeTy/IDWcPv6Da+++Q2b3Ys1Dz9/MemlFGVN&#10;6RzLPOG9w6fIME5crwvLDCEqUBXKNHgHfpYNhEw4ls2+Z3934PbFgc22xFqH1lE2H4Wm6Xq2hzva&#10;bicO/uwxhaZpa5pWppSy6TBlyzKPEt9aPNN15Pj0zKf3j7z74Z6ff3jk44cLx2sksMZQtKVQkbYK&#10;HG4aDjc3tBtxrxMF0Wu05LaVEuCIsdKI12/21FWHXxznpw88vv89x4dHhovkdbtdzWa3p+n31P0G&#10;rSPkma7v2O4PFE0tHeEqQ4ps2i27bss4HLlen2m7A/32JWgrfevXK/MiTuScFYubuV6eGK7HL/qe&#10;sVJekfJ68UsK7yPzsHA5Bi5nWFbVJYlfk7z2CRQI80HrVSIyWip8q1oO4Sywp82mpetb6lZyy7vt&#10;LZvuQFk0pLQ2L44DyzzKxiIqoocURQLKrBWjhcbWNVXbY8uarDK2MDR1S9u01HVNVVihmVVCavPz&#10;hF88xmSapqRteoqiJMfANIycT47hDPPCF+lAPnfy86b4uYwnS/Rx9Z+obBGziCIlRQxZOradpykU&#10;h5uWuzd7Xrzd8+LNDXevX7O/PdDvtuzu7mg3WxRJYDxElLLoFciktMH5hWUeSCms5rYsfgErWnnO&#10;SdoeM5hCzGmiizdkZdacfk3ddBIzrkriOj2nEDBaU1XSUCjbV8+yzAzjletw4Xo+cT0defpwz+OH&#10;MznD9tbQHxqKqqOse6q6lWYyY7Brt8K0HuDzNDBeTozPDwS3UDUd/fZAU9fir3KTDC4RopPNaNvu&#10;2W1f0nY3ZCX+hKLs6PuX7Hav6Ps9dVmtOX4j7XRFQVm3tP1BLtBVyzJKlXa7O1A1Pcs8MByPDMcL&#10;0+VEDoNcFkyHy5bJRYZlZgqRJWSCsHXkkiNWErE/RYhLZL56hqtnmRcSCVNYTFlSrC18tpDPvBiV&#10;JyFjlntCaLn/8Mhv/5M/8P53A8sMZWOpu0aYGwH+7r/1Jwa4/8c/+t9xvlx4fH7i4emRx4cT55MH&#10;al6+fsGv/uw7Xr96SWHWOj+tmKcL18s903xini+CplsLVS7XZ54efub48DPX4yPX0zOXp0eG0zPj&#10;cGUeLoyXJ9wykLO4/D5zst3k8bNncYExOs7DkePDR9w0UVtFbaEqZdJq25rD7S37mwNaJYbzPcPp&#10;I97PmLKi6cQ4pYyGHIUqppFVb92IZl73lFWHypqQ06qnrMUKpZTPg7Q0KaPxK5lJbr+Spa9q6RPX&#10;2uLXTudlvKxOz1W3T5l58VymhdElLrNncJElQdIaoww5CgYQItpkmQgLhS4yZamoK40xq96TgmBU&#10;qwZTFlLlR0ZM5/Iwk85xmaDSmv0my82VzNriEyW+EWWSTyv+NSfpqJZylSCMdAQY46MnBCkZUUm+&#10;hvRua+TMiOtDTC4NMQFZ9Cu7ImSXMHE6vSemif3L19y9+SXbm1eUVYXzI9P4TErSPpdRwu93C8Pl&#10;xDROzEvk6fnK06P0HI8jjFdwi8Y7yEF+p9Zmmq5kd7Pj5u7AdldjtSP6gYxHWwGW1G1H2+8pCjlU&#10;qlaKcjY3L+n2t3TbO8p2RwjShjacTwzXgdPzmcePZ+4/Tjw/eYZB1qhFaaltiVEaHxxF4bi9sRzu&#10;tmwPe5q2RqskaE8/45Yzbj4TgseWNZv9HbvDS5p2g/czw+WB4XLPMp4wxtD2NZt9y+HuJf3+jrKp&#10;0Ubh/YXMxGZ3oNveoK2sxY3W+HmkNNIydzrfcz5/pKq3tP0tCcUwTVwuZ5yb5cmkNT46xuszl8sj&#10;fhnJWWKREkVVaFMC63t8iQJ8irKMS1qAPKy+Tr0WdxRSFIgYk5TQxLpuJWMJr76tSqq2pGlr+u2e&#10;zfaGuupIEWY3M80D83jBz6N0rK+Oc+9mfHAyM2qDKiuKuqXupHGvKEuapqXvNnRtI7WklfSMl6Ul&#10;E8WImBxlKatkW0gJy3A6MhwnpgFCkp/nc8pDGdDll3syrPfzzArFsTK0yG9CYpQxRlLwFDlzsy15&#10;/fUrXnz9DXcvX7DbH+h3G/rths12R9tI1M/5geBHgTdl+TpkQ4iJebowDEd88EJMXGmNRdkIvbKo&#10;1m9ai8SmNGXZUlStrJhTkuIbW1JYiX2mlIkhkKJUNxsrrXPWamLwEmUcpS1zvFw4Pd1zOT4RQ6Tu&#10;NP2ho9nuqZp+pcuJYU2tNa4uRk7HJ54/vePy8InpchajcQiYwmBKS06OeTqyLKMMf1kTokcBbdWz&#10;7Q+01YachWlSNzv6dk9dtVizVkCrLJjrJJtErQ1lvV4irZEzozDsX3xF3fb4eWA6D0ynGTdMaOUp&#10;6hpdbUmqYFwcl3Hi6jzLKiFlLe9pleRPCkBa5Q2tcTHhwoqZdgvzODFcT4zTGUgUZYMthe2hy4Kc&#10;W06PIz/99Qd++v3AOELbWTY3O+puKwNdjvzX/zSa9n/7P/8veTw+8+nhEw8PTxyfZqYrlFXNy1c3&#10;vHq1pakNKTmMNVRljfcTzg0YI9+s1oYUA+N05nz6yOX5A8twwc2OaZiYxquYTbwcMIJzlZrEFCLR&#10;Sx45uoifFyHPzXLjG44LBZm+E5pbqaHvG25ub9ndHKjqkmW8cH1+z3S9J6lM0x/YHF7R9pLD/Ewj&#10;soWlsBZllKze11triJ55vBKW5TMSTKaxqgEFKYmOjBIeellJPnCar2ISKUsKK2sqpZWwopeF8/MD&#10;nz78xNPjA+O8MLvA+TrzfHachszohdctOde16QwpnLCFHOjWKtq+pukqcgq4xQlwoZJGqqIq0KwH&#10;swJyWnnKMvVJyOYzmED0G4UROh1Zro/ZS/HNuo7MSSZw70acG8lZKjnl381CPYqymoohkINkz9OX&#10;ylv5+1lZymaPNoWwys9nhtMzw/UJz0x3eMGLN7+m393KKjAExuGZp/s/sCxXqmaNTRlLyrDMM6fT&#10;iY8fH/jpxzNPTwkfDd4XTIPCe01OUpyhVcCYSN0YdvuW/WFDt2koSoNWEW0kWvKZh25tufLPK5pu&#10;T9l26wrZS6Y1Zk7PTxzvPzFcBuY5Mi2JZV7XyELwJaFAi06rCihsZrvRvHjZsL/d0O86qqqA5HHL&#10;meAv0tcdHJlMu73l1dtfcHv7gpQCj49/4PjwO4I7Y0vN9nDDZv+CZrOn39/RdBtZK/uBabwHApub&#10;1/S7F2gjt/9CW9x4hpQobMH59Inj4wdxLdcbYtaM88jlemRZZrlkp0TIQXRtbeWzXqwXslXvltii&#10;FCnFKEx8lWX9mpCDXK3GaaPAWvnfdYkkW5G+pem2YrDKCZYZoqOwUHUV3W5Ht9mjsmaaBmYniYpl&#10;HHCrxpq8xi+SEw7ZSa+5F9iLXGgTIOv90gout6wkA97UDU3TkaJnPB/xy4QiicS0IjY/P8tiEORu&#10;12s2u4pNV1EVGmWk515rsZYKcRKMRtrZ1mekSFHiDcgpkkOiUZm725KX37zg5vUruq1EsKyFsjJU&#10;RQHEP+KiVYkxHUoVZOyauU+M45VpvAJgi0bSH8OJEAOmKNeGyRZQ64FvqZstZdWSklTrGlvIz63N&#10;5zsJpCT99slhVpc8KuGWC+N4wruFmOSQGocrw3CVdb8GXRiafkO/v8UUBdP1gXm4l2druyeExOnp&#10;kacP73j+dMTPfLnUqRzwfmIaj/j5QkpBLiEZQhCtPacsPI+1496Yco2lSTxRapKlu2KazyzuSk4B&#10;hdTfGmtXwmSm7jZUbS/FQ8MjWkXaTUtZFeQYZaJvtyRVMjrH8zBwnh3ZKIrOYkslACD+uGYPEZao&#10;cEkut6qwZBRuCQzjzLIs5OAha6FL2gpFgS02BG95/9sPfPz9kWWEooR+X9BtZFNktKVpav6Fv/ff&#10;+uNh/h/+H/59rtPE8/GZ5+eBywlCUNzc7vjqqzu6wuHne7yXwnUR7R1V3dI0vdw8jXzxFDzLdGUZ&#10;zwQXZPWZLNGFlfQmh0pOkg9OUXpntbIEH2QV78XZ7UIghERpoKsUbQl9W7Pfbem3LXVdUFcGs9YS&#10;Rj+RVtdu1Wyp2u3KnNbysF314JA96ExRNizryj8j/d9ulow6WWA3rLGlLMIYWmvqtqOsWkIQpm7b&#10;7ymqWjSfy0U6vE1FRiJDz09nHh8HLteFafbMS2AMiiVCyJmktTCC43rgrmtIo8EWirKwK1FPSFYx&#10;yWSQtQErpju7Om6FHjVKSULygBhw8ooTLKzo/MLgF2hOClIXKLO13OhlhVesK3PR2oOf8W7CzZJC&#10;CH5e/71bp3Uxfrh5Zh4nzk/iUC/aDbbd4xbP8eEj5+Mji5/I1tDsXrDZvkTbCucD43TFzQPG1mwO&#10;ciDZsiFli/Oe8/GZjx8+8v7TkdMl4pwiRE0MlphLcjakkPHRUdVw9/LAyze37G57jA1Ed0aRqNr+&#10;y0Ut5yi6Z9YYUwr9rmylW2CeJB2xTEzTyPVyERjN4lmmTAhKOG1ZTE1LVCwhE1OiKCN1o6gq2O0r&#10;Xr+94cWrF+wONxSFwfszwZ0orKHf3VE0PZmErWp2h5e0fcfsRk5PP7NMnzBWU/c7uu0L6s2BohLS&#10;lK1E5pmnI/N4pKw7Drdfs1nlnSRcSYwCnSWF4OYLl9MnaY8qKnxMzMvMvMykkEkonJ/wy4xSmrJp&#10;abvtapSrxNSYkmxj1ricMVJagcooK9jkti2oa0VVZEoLlWXN1ksag4ysm1NcV/Gaqqhpm4qy0lRd&#10;Id3aTS8Vu1ke3tK77gFN8InxMjCNE0mJRJeVJYTE4hzOebyTi2rdNLSrmS9lOaBIATddOD6+4/R0&#10;jxtncshoVWAQ/VQpRVVZmtawOZTs7jZsDzu6TUvTV/JnU1LVUGiRxKxRlNZSlRU6a5ZpIYWI1VLc&#10;QvTcbBu++XbP228O3Ly6oe1bucCbjFFJPDNVTUpZ3OI+YIuOshJXvzay6fJhYZ6vxOBBaWxVy/vX&#10;zXKYr9AWU6wYYyWM/6oRTroPjmkciDFRFjXWCjwmrbAecsRo4RzkHPDuwvXygeH6uHp2FNfLidPT&#10;I25eUEpjyhLbVBRNja0Lgf64haKs2Bxe0XV3xAjPj/fcv/vI+XkhJbWWuSjBhLdb6pXnbk0FiD9I&#10;ZWn1tFbKoATGI4TMGEUGnJfryjZZmOYr43yUNXzRrPwG4aGL+c+glCbMI9fnj4TpStX2tNsdVSOJ&#10;JlM1hKS4XAdO1yunYeY6ByhK6k6M4DoJsjoHib4qYwnKkLRBFWtCAI2PmbAkjCqxuoBkKKstXX9H&#10;aTum88j7333g3d8848ZE00PTKba7DYcXL2jblhw9TVvzd/6lf/WPh/n/5n/2b/Pw+MzT45lljmgF&#10;baV49WrHq5cHTDrjx4/CkI0R72aUNnTdDo1hmUdI4nr0fmYZL8zXE25ZIAmpya3o0xhFi1NZERaP&#10;c4vkHrNimSbmeZYbY9vQ9A27m4a7u5ZtX9FUlm3fsN/vKHTCTRIRiu5KjgtFYeh60Q+VNuuEKO5f&#10;qb6QDVNKMpUBnJ7fczk/rNQmKxcLbQRGESOs1B6txQXvnXwgM+DGQSAo1q5FMePac6zJFHgvpod5&#10;8kyTlMdkbfEJnM84n/Axi5s0KUxWa3e6WhuiQCv5d+WaX1XakJUhruQrFwQgU1tQazFARuQEQUQK&#10;I1hrQ1EUFGWFtYVMCIqVbjYKQhCNUhZFgcorDU6JMS9FmcBTFB09rR3m0TspynEev3iWaWK8XoTi&#10;N8tlrmz32KJnvE7c//zM88PC4hOpsBTNjqLagipJUWAlGUW/v2Ozf0lWhvNw4vnxI/fvfubdH37i&#10;55+OnJ4zwSlSADdlvJcbuDUF1iqKIrA/dHz13Rtevn3JdtcBM8v0hAbqZiMr/CzOV8npF+v6UzYL&#10;au1GFyyurCvb/obN7iV106GNkQdiV1O1LXXfU3cFtkw0baLfWOrGYHWkqRPbraXvG5q2QetEWI7M&#10;4zMxxbWJT2KSxlYUTYsylmm8MPuz8K8LMXXaqqWoOopSHtgxJebpxOX8kZQC25vXbG/eUFQtyhSr&#10;32CROk4NhZFqTucHEmArcQkrU2FMjbYVWRu5xCaRV8xn86NWKxI4ibdDC71NGvbkQRtzoLCazaZh&#10;u63p+4qm1tRFoiqhrg1lKb4QOXC9RKo+d08XFW1RUlaaft9z++IFddtibUFZ1ijUlwhWyoplnLge&#10;T8yzA2NQyq4xq7XsJ7F+r4bCFmilcPOZ8fyJ+XLPePrA9fiOFANFucGYhrY9sNu9kGdczhAd1ibK&#10;Eqqmpu47KQqq/5h5Lku7+gHWaKc2wgnQFj87xusCKWAJOCcRsJevGr77fs+LV9sVCuXJaUIJBUKe&#10;Wnr1+2eDtg1lfaCq9mgj71mlDc7NTONFomUrIa2qe4qyQtvPnfedyH7pj+U2Wn0mJwYWN60Od1Yp&#10;Tp4n3knfggCikA4GPzKPTyzLFVSBWwJPnz7y/OlJPDKNoWhryqZCW7V6fjRV07M5vKTrb8jZcD5f&#10;+PDzT9y/+8Q8R/FqxExZlWwOLzm8/JrN9g5rCoJfVmiRgH/quqeuOuFjBGFQDMORaXhgHB8Yh2eu&#10;l088PfzAw6cfuF4eZMOg1oY051nciPcOo0uqerMS63Y0mzuazYGq3VE2PbosiDlyPh759OEjx/OA&#10;z4ZcVOiyloSHthAV3kVyzBRYqrah2fQUTS0ekphWw6aUBc1T5noMzJcZfCCHxPB85qe/+gM//pNP&#10;LOdE1yv6Q0G7qdjuD9y9ekvbNoznB6Ib+c//y//GHw/z/8W/9w/4dP/M5ewxCroa2grpP+4rdLgS&#10;l6voDGUrH6gVUOK9tGvF6JmngeFyZLquq5eo8QFx8S2O6CMkLbf4QhzSMYgWI3llj0KJ8WG/4+71&#10;La/evOT29iX7/Z6+rahKQ2kNJgficsYNJ6bLieBHmrbh7vV37G7fSAxm3QBMlyNunsSk5gZy9qLX&#10;LAMpJkzRrNQiT1G2mCybBKvE8FGUQhuzpsAWJe1mT9ttSTHgpoF5vDJeT5BlvW9sjZ8d0zgyTRM+&#10;RLCauu9QxnC6ThzPnslltIJSr/3KWlHoEguokCCAihkTI8W6rlPJQNKkpEnJEqOQ6Uz2aDLG1pT1&#10;5ksRgfCAJRYoZSwSExO3+0IMok+prOTrZjHNxCQtZCkmUpLJiSRO3JSTPChjkCzmEvCzTOTL7Jiu&#10;nvEaSGiKukMVPT4mjo8nPr0beDwmzkNiiUkevpQkr1imhcU5fBCi2zzNPD185Off/TV/+Kd/w/sf&#10;73l+dCwTkBV51WPVKk2QkxycTaZvErtdxeFuR7+pqRqLXXvpS1tglNDWyEGMkEWNUop5HhnOR+bh&#10;Im7yuqKqZSXbbfbsb1+zu31Bv9/T7bb0hwOHFy+5efmC7X5L01VUtaYsMkWByEJlpq4SZRkpSk1Z&#10;Sv4fPMt4YrqcSSEIE6BohRdQVOSccW7EOancXOaBeRrkdx7XyJePTOOVp/ufuF6eaDZ33L3+Ff3m&#10;Bq0tIcESHN5NpODQOdM3Pdt+hzKa2Y1oU9F2N1TNHlt2KF0CWi4rRb12DVjxkyQp31FaonIgXgil&#10;1Do5B4xRNHVF2zbyp6lp24q6KCiMErqhyqicBWsqp4fozznB4kjLhCkS+5cH9jd3WCvNekVRf8EL&#10;g2JZHNfjifF8JSaFD5FlcYQk5rPPhjitpRXQLTPz8IyfryQ/EuYT0V0wVtN2N5iiJjiHwtA0W4w2&#10;TJcT4/kkRR4qCTNfC9Qp50iKTmJGUWz7gjMusUp6EYiRuDhMzrSNQVtJWrSV4eWrlrtXHV1npSUv&#10;OXKcySqBkdfPLQspGaztqeotTb0VwliQ6F1KiWm8Mo4nQpCIlS5KiqqTNI6RJEbX7SmKihC9GEmd&#10;J65bh6KoqOsOa4ovhjetFCk53Hwlukl499ZSGoluymWjICXLdL5yfHhgvDqprK0MmM9Qqoixhqbd&#10;0m1v14hn4OHxnp/+8Ft+/psfef40SYGJvBUo1s+bIFwVwc2Ml2fODz8znZ/XjgjZFk7Tmev1gcv5&#10;I5fLR6bhiXk8MU8nhssz56cLl+NIiAM5ebyP0gu+jMzjJKa0lLGmpqk3bLd31N1WIFJKU9Ud2hpC&#10;WLhcTjw8LlwXhWl72u3dCnSpZFNm7NodItXPZVVTdjXaKol1eI9KHhUjOkChNY0tqYwlTiPnn9/x&#10;/IcPLKcJg6a0cvnt+pquq9lud2z2e4zKDMd7pvGZ/8K/8idu9n/4P/3vrxm7QI5QKkVbWg77LYf9&#10;BpUcYR6xq1VflxK8906m7c/dzdN4Zbme8YtDqwptGoKPBB/FzalLtK1WF3mN1sK1VUreUFobyqal&#10;3x/Y7LZ0fUvXNvR9T9/3NE0th3lhqJuStmkoVCJHJ87TrqLrDygjK1lT1BRlLU7J8STM4GUgJYct&#10;SpQu2N18xe2LX5ISTMOAoSRHjZ9mUALB0UaQsHy+aGz2X6pcyRId/IzVVGiWYeT8/MT5+cg8LihT&#10;UnU7yrYnxMjzcea6JAGYVNDU8jWigxwSKkZUyugMRYIiQ6EzJsrDT6m141tbMYTERPbLGhUqUKaS&#10;/1WyOpJc/QqJWXt0gxvw7rJyADIpr1LEikZN0a28d7kQpRjk4bia6aKP0js/BdzsWUbHNHjmMTKO&#10;mesFxlEqR50PTKPndBw4nRdGnxkSnK5RSEnnK6fHI4/vP/F8/5HT4z3HTx95fP+OT+/f8+nnZ57v&#10;A/MseuNu3/L66xtubno2raWuElYJs17rxG5n2G8tm03N4WbLZtPRdy1t3aBTJC0DrE1vWssqM8eF&#10;ZTrhl5HkZ+mYVp87rsOXmsimbqmrCl1oTCGlCv12S7vpUCYR47JOLoI9zTFgVKJtLIfDnu3uQNO2&#10;gm5NgbCMJOeoypaqPaB0LY5oMspYAUzYUvClGMgFqBaoSMmwzJ7HT++5//AetOXu9ffsb79aD2CN&#10;i4FxngSaFGa8H9DAbrPH2pLj+SPjeCHrEpQVjc+JHhmDYDW1NagsOfKU4lpoYiCtbV9lBVoulRmP&#10;NawOcUtd2bV9sMBqIAcUAaulKjLnRI7gcxbtMiaJr8eIKTO7uy1tX7MsZ6blii1KunZDXXcYU+GW&#10;mcvzI9fjBbdk5ikwLXKgkQ05i4RF1qisUUlitfvDHXev3tJvtzRNQ7+9pd3ckDOM1yemy5EUohRi&#10;NC1121LWFlNalNVr2sMT/IRfJvGHrGUZOht0NquJQvJ51io2+5btvqOqDGUduXu54avvv+Lu5Q1t&#10;V3zhc2Skna+u9gI5SQqlpYxGm4qQM8M0MowSl4oprhPpeXWkt1RNT1X3mKLGFjVN21NU9fr5D6BA&#10;fdaZtRFTYNtjTSnmrHlYo6wz0Y2il2uFVUZ09JVsFZJmGhzH+08c74/4kCm7hqrtRdL0E95NkCNV&#10;3dB2O4ytuF6O/PT73/K7v/qBjz9PzDNrOVQBSpGjA+RiKJXPENzM9fmR6XohLNe1pfKR8/Fnzs/v&#10;GC6PzMOZ4TIyTYsY+gpD1TW0mw1df0Pd3GBtI2wRt8gafpFOCLcMhOiwhazup+mEn08UpaXZ7NC2&#10;ZJxnLsNISJZic0O9vaFsNtRtT9t0lLaEGEk+opWwFMrCUhphK9SlptQZ4yM6ZHZdwYubhr62FDGS&#10;hoAOiu22Z7PrMDlQWGj7iroqaVupnk1+ZDx9IvqRv/N3/yRn/r/+d/8B8xxxc6AuKg7bLTe7Dbc3&#10;t+x3e0iS6SvKjqJeXYlhYZkGnJvw3uNmiZy52RFiFi6vrcRLpqUWVabDkqKqqOoKNKToVuOWrKvL&#10;qqVqOym2TzMqzWKSaRq6tqWqKmyhqLuGfrulrAuKSlOWoicvw4nTkzygymZDu7mRtZL3UhpQNqsL&#10;V1NUHbvDW/rtHc55hsuFFDNh8czXq6xatSVnver7kWUcOT898PzpA9fjM0XV0G0O2KqBBPM4MpxP&#10;jMOAcw5bVWxubtm/ekXZlMzzyPUy45wYcnSSdFIKwoUvdabWitYq+kKxrRXbXlMXkNemMjkgItZm&#10;SRhkBc4TloDzHh/FrCb3D7VeMlbTTRaEosTNvJjuQoYoZpzPHeQ5yKpIWnyk0S5FDzGQfSAtfgWY&#10;aNySWaaIcxnnYHHgHHgPPsLiIpdh5jo4FveZSy1as5sj02nk6fHE4/2R88OF5XIlhYmcHEVp2N/d&#10;8vrbt7z59hWv3t7x1Tev+frbr3n16obbuw2Hm4b9TcF2ozkcSl6/ueH2bsdu17Pdb+m6jm2/Y9fv&#10;sTqT/FXgO11L07ZUZSnmscsH/HxCqbRWOwJ5IqURW4A1ikwgpgUfRry/EpOU9MS0MM8XvBsIfsAv&#10;A3H2EDRWa9quZneQYh2z1lkuw1kqRLWV9bZqUCt3HG3RtsYWLda2KN1gdI+2W7TdQK6IAY7PV37/&#10;z95xPk3cvH7J7etvKKqWmOSBHRPEDGVRonJgPH/Cz1e6dkfXbpjczDBccMvE7BbGaeJ6PjIOZ+bp&#10;SnCzxNASxCC1v3JxlZKMomwEM6vUCsKYSHGCHDA5o3NC64xRGZU90U0kv678jVTYyiZIBpcYEiYp&#10;TExY4+n3NWVjmedH5vlMaWvaZkNhS0KMXC8njg8PDOcB5zLTFJmdJD20ruWzGzIhZEBRlAV1VbPb&#10;7dnf3tB2HW27Zbd/xeZwS9216+9KaouVUrT9hrbvxWdiZNOllV7xjEJRdM4RXCCvJsAUsqz3g8Q2&#10;66ah321o+5KiSLS95sWbF7x8+4ZuU1OYNQUdE2Apqy1te0tZblC6QinB0yYlbv5xuoi7W4IpcglN&#10;ibrd02/u6Lc3VG0vhrC6parXAhS3kFE0zUbKtdYvYIxIAikmxuGC9xPWrGbBoqQuKqHAWSMgqrDg&#10;vJibnz5+4tMPD1yePaas2N+9Znt4iSkKcvayCS0sdd1T1h0xK46P9/z02x94/+PC7BS2KtFFjbYl&#10;WguJUuEwJkFKhHliOp8ZLgM+BCl8ykFwwlVF2W4pmg5d1BTNhvZww/7FW168+QV3b3/J669+wzff&#10;/CWv3/yK/eElbbsTwqWRimetA/P4wDw+EpMjxYnp8pHh8pGcFopaKlFnNwv6t9rQ7N9Qb++o+i39&#10;Zsum21DZQqK7kxipC6NorKJrCva7npvDlv2moqsjTRHoSqjLgI0zZU60dcmm39C3G6qipCihaQoZ&#10;ZCsrxsjC4ucLl6cnnAv8nb/3J4f5P/z3/gcsk8Lqkhc3d7x88ZK2rjHekdwsLkJtsGVDUTakLPWj&#10;KXr5IAbpnhWtUeoI87oGzUqJEWI1zXxp5FHiJg9BcHk5ygskXp2ESh7DhM4jRifatme3PdA0DWp1&#10;XyskFy26nSb5kev9I08fjrI+rOQ265aZabisgAvRgawtMUZKJZz3TMOVeRpJPjJfB6bLReI3iHbo&#10;3YRfFoL3gsI8H4kxst3f0nY7ALx3a+517QGuG9pdz+bmhm6zZRjP3H96j3cBW2j6xtD3RrwAbcHb&#10;FzVfvax5fdvw+rbm1V3Dm7c9r94euLntaVuNVp7kBVeolFS6KjQpWPycmYeJeRZEpeTGs0zmZJmC&#10;kDWhuNYhh0jyXmAW+fOftWwasWenmEjekXz6UhYQnMO7jPcWt4hOFKIURMQsB3XShqQLZpe4jo6k&#10;CprtnqbbyJu2K2krS17LMjSwqRUv32z49jff8eb7r3jx9gXf/9mf8+s//wu++f4XvHzzhv1hS9cq&#10;us7Qb1q2+w2H272Y3V4f2O97qkJa5zQJlT3WFJSmlKnQZPpe3k+bfkNdV2gV5RAeH0lRIDZVadDK&#10;Y7SnqiSOk+KE9wPOnVjcCe+vLO7END4R4yK/66zIXqOiwlJQmoa27djf3NLvDhhjCG6BnGW1bTuG&#10;85Xr+ULMGYUBJQakcRw5Pj3x6eefuX/3gft3Dzy9e+DjT+/54W9+5Hf/9D3H48zNqxu+/7O/xeHF&#10;V2sbYJKVnykwViogCZ7xco+fLrRNx273AlM0zMEzTgPzInjT4XphcTNaK4wV0NNn4NNnloBSAvrP&#10;Wch+Qj60lLWlKA0qBOI0kb3UEBsFmkQOohvrzwbMLB3tcTV25qhQMYNPkCN1r2m3JdoirmVb4L1n&#10;XiaG8cLx8SOnh09M1xk3J6Y5ELNaCWY1aq259U4kvLZsMDkR3YXoLhAlgta0LUVlZNtSNYLWjJ55&#10;uIhMNwyCH52EHOeclwM7Su45+CAXXp+Ii5RyEIUbb5WVQ7EyGB3QytF0FYfbF+wO+9XEq8hJ/Bo5&#10;W2y5pap3FEUjHgAEUSu/J0dIDqFYFmggpYQtZcOw3d3Rbw6CmDYFRSE565QSzjlyhroSqpo1Vnww&#10;WZ7b3jsWN8n7M0UKY6ispS5KmrqhLmuMUozjkev5mfPDA+9//5H7n2aSKtm+fs3h1bd0mx3SIqpo&#10;2p7t7gWb7R1lvSHkxOn4xKd3zzw9B7K2FGv5VNYKYxK2SNRtSV3WZO+4Pt7z+O7I5eiJCore0O0P&#10;bF9+x+3rX/Pi7W949dVvePPtn/HNL/+cX/z6b/P9r/42X3/za+5efMXh8IKb3Z5tuxFvilbSzmag&#10;KC1KR2K8EsOFlK74cMJND8zDER9GYnIszjGPHk9F1b9ie/iKbndH2+/o+y1912ONxs+LyHRuplSZ&#10;ttT0Xc1+v2G/69ltG7abkt3GsuktbaNoK8t2u2F/c8t2t6Fc5aiqE99BYQxWK6paCmmCmxlPzyht&#10;+M/9N/5kzf6///f/R2RVY1RJ13Q0VUWaBqbnj7jro7BpTYGxop2FIGUcyhRinrEdtpRbupiIVqJa&#10;cCgUtihWt/p6aI5XYpjRRiJdSiEtYGvXcPAelQPbbS+duQo22xtub1/TNQ0pLAyXR4bjB5bhmeQX&#10;YVZbi1ZCp/BkpnmUdbCXjLLSmhQc83TBlhVF0TBeTpyPz3gfCD4wXgem04CfF3GxrsAWIU15MZVp&#10;vR70oK1lmq48f3rHcDmKV2DNa8cs+fIQPNM8cLk8kdLMze2Gr7+947vvX/Ldd6/57ruXfP+L1/zi&#10;+6/45uvXvPnqJa/fvuDlmztevH7Bi1cvef3VV9y9uKMsM8SRuJrwtIpI7KwiBEkEiFEtrnQ3J47U&#10;FFYanWTUc4zkFe6SnMgFnw9wpey6prdytnuhWMUQ5e8FT/SBECB4jXMZPwfprs+C5lWmot7eUHU3&#10;uKCkRrPu2d+9FshJWwuf3EAKCyZGDr3m21/d8e2f/4LdzR7vL7j5RFVKQYu1hhgdOQyodMYqR2Gg&#10;LDVVVdC0DW3bUpaih4fpynJ5YDo+EJeZFDwpXCmsp20K6qqksAqtE0aDIhDClRwnitLQtA1VXVAU&#10;YHVGK6nWDWHABeGU68KQs5f1tdKUtkHrEpIhepDghKaoCtpdS9P1kuU1BW17oN3cAZqH9x/58MMD&#10;p4cL4ziyLAvn0zP373/m48/v+PTje9799p73f3ji/t0z9+/PfPw48TR6qtLw/Z99y9e/+g1dv0MS&#10;lBJ0VlpiUWRw05X5+kR0A9aWtO2OomyYlpHLcF7XuSVaCxms39xQ10IWU5+1YFN+QQErxD+htUye&#10;XddRVWvL2TLhrxcIDk2S0hErlcBKy7ZOZB/xtqQEKcsQgJeJNmewVWCzt7Rdjy1qcopMs4BtpuuJ&#10;p4d3HJ8emM8zwzkwLwljBQpiiwqNIfrINMkh1nc1ZZFwy4nlesRkR9WUYtLSCWVEOqianqbbU1U9&#10;BkP0YgQL88gyzTKJ+0iYI37x6wAC0cmKlZjRWWKwX9zpOpLSjNGBza5ld3ug63vqsqK0NUqVpCxo&#10;HVsKmtRYOeB8XM1wKuPijPPDms6R1yKliNKWtttSNh3WlJRlRVVV8rtWgniVWJc0RbplljTPLO83&#10;7z6XLGXcdOV6/MQyn1mms6yclyvLfGWerzjncUvk9HTi0w9npiscXr/mq9/8Bf3uRvTo5YKxis3u&#10;jpu7r9nuXlLWDTElrteBh4cT56PDJwOqImeD0gp563qKUlNVFQaFX2aW2ZOUoj3UHN5+xe3bX3P7&#10;8jsOt19xuHnJ3d0LXty+YLs90PY9VVWQVcRFz3U48+n+Rz7d/8DT8Wcenv/A6fQ7hus73PxIygtl&#10;VdD2DWVlBN9rPVVrKEpDiAHvIj5kkmoouxf0h9d0uxvqpqNuhFmAgmm4Mpye8MuVIkcqAqWWVFZd&#10;QFNq2qag31S0XUnblPTbTi6UVoEbcJcHol8wVS2yg58gOWxZUrWdeNTGI7aq+Of/pX/rj4f5//Z/&#10;/D8UU8A4ksIMaSEtF3Ke5U2uJKJVlLXc5LJERIqiFgdg1UtJQ9ljtBDThJcs63P9mfA2L8zjgF8m&#10;UggUdUu33Uu1pRYndUyasHg0ms1eJnFTlPTbl2w3tyhtuFyuPHz8mfPTR3KGsu5p+wNNt6Prd7Tb&#10;PT5rTk9n5nFCKUtd79jffc3u5g0pgXOenDXjMBJcxNiaGOB6Ogvda43HaQtZJ0J0+JBEkzIGawuK&#10;uqYoSoJzLOMk+fjrzHR1a+Wnw80T03Blul7Ybiu++/W3fPPdt3z99g0vX95x9+IFL16+4u7FHYeb&#10;G3a7vegl25bNtqXfNGw2G25ubtnsdigdyAxSSlFYMQ86CF4iWSAPcLSR7OcingX/ZUW6Iie9k2nb&#10;ZVQUTRHUH/XFlS4lkT05vD+vRPNqLvJeMQdwLuCCcItzktdaW8v+5WsOd68gJVJwGK0p6xKVIjl5&#10;TJFIcSKMEzpldjcVb77/irvXb9E6cn58z9OHdwzno0g5wa0GIQd+JGWJ3imVxUAZ5UFkbImKCT9e&#10;cdczy3CB5LEFlKWjqjzGehSOlBdSntfuY4/WK7DHGOpKVpRFUYhhi0RW8kAme3RhqYoarQ05ZdTa&#10;HpgDuHlmvF6ZphnvPdpEykphCyFLCJtA6lKH64mHj5/4+G7mw4fE0+PCNJ25nM48P45MSyAkuF4T&#10;pwEmoQ6zpsCoasvLrw7cvDyQiVIVGheZsFZTqZ8nxuuRZTqT07LW6opDfBiPnE7PZEqq5oaylkKS&#10;qu5QKMKy4MeR4FZ2KVCUJdv9HXXVkclS+qMN3num6xk/TWLQipGsQFdymGcygURSkkOPSRHTimJN&#10;mhzkQFcaWVkjxKuqkgdlDI4UIhpNCpHlMjBfrgzPnusT5KRoti1V12N0SXAJN0q0smksty96Noea&#10;0iZ0XiiqgqrpQWmcn5inM/M8krOmKDqadkPT76m6XiAjdUfR1KhC0jApeWnZszXK1uQM2SV0FANk&#10;1RiaRlHXEaUnUAtVo9jsd2wPstUT13mHtg1ZFyhbUFStoFZXaJILAR89PjickwY58TSIGTElZHNi&#10;y7UMKlKWFXVVE0MkBKEM6tUEeDre8/TpR87PHxguz0zXZ+bphPcjOXr5rJaN6Mcx4BaJjIqxbCar&#10;Fu8Ljg8XLo8XsjYcXr3i5dtvMFZzfHgnMcmyYrt/yXb3krpqv0C0hsuV509PPD/MzItGqQKlCowy&#10;UuDkHSZH0ZzXwqei0ezfbnn769/wzS//Nm9e/5Lt9oamLjBW4YPjfDnydLzn0/17Pnz8gXcff8+H&#10;D3/g8dPveH76HefzT1yvHxiHD7jlmRRnidr5iRTmlXePdMGbTFFVMnAaQQXLBAe2qWj6jrqpqaqC&#10;qhQyYoqBYbhwPj8zL1d0DhQxon0QyclIoqPpCpp2LSrrN3TthsJWEBxxvpLdgEK8EsnNeHdB2US1&#10;7bBtw7RcOR6PRKX5z/7X/gQa8w//nf8eMSwoFrTxxCyknKii5EXrUkD33UY0Mi0ABKWMrF1jwCiL&#10;0dIqFpy0Y6msyFmvzmNZxxsj6/qcNaaqqfvtCsDPTKPn8jwwD+IKzdGhtaFqdlhbMc2eT58+8cNf&#10;/5Yf/+kPDCfH5uYr3nz3F9zcvqE0GkOmKHsShRC6Hs+cns8oXXK4+5a7V7+kaHY8PTzx8w+/Y7hc&#10;qYoNVteSKy1Khmni8eQYZog5ggqEmHEuo42hbIq1GrDFWlnlhdlxPY2Ml0ROClsZNvuSl2863n5z&#10;x9ffv+br77/m7dffcHN7S1kqwFFYTVOXVNagSZAcKs1oHSkLRVkqygLQgcVdCXGmanoOd2/o+575&#10;OvH0YWKZZjKerMFUK9Y0aIarZ7h43JKkrSkKJzg5T/58+CcLuVz9Ak7Qr1EamaRMRtrvYgwoXZCV&#10;xrnEOCUmH/Gfs+9Lxi9BnKHaUpUFKkeSGzE4LB4d1humSdgKrJEPriJyuGs5vDhQVRVtu2G7v0WR&#10;+fjDIz/81TvGyz1VbSiKdn2IFRKjygrnRMNTyqKyZb5cmS9HAbFkT70puX1zx6u3b9nd7DA2EvNE&#10;zDMxSzxPjJGVUKFUICeP0pq62tB3NxRFRUwBpWR9SPSEZSBMI9ln4hJZrgPD+cj5+MTlcmXynqgD&#10;VW/YHDaUTUvK6UsOdlkWxnnhujhyqVC1JhqgNMSsyIVl83LH5uWOXEj7VnBihdBSDc7utuTNd6/o&#10;9x1uPjOPJ9LaNTAPZ67nZ4bziXkYCH5Cm0TdNvT9hr7bQFI8ffrIeL5SNTfYukapKJdWXWJ0RfQO&#10;v4xoa9nubzkcXrDpdxitGC5PnJ8fmaaB8XphmWYBmkR5XSIRDIQcWPyETxGfklwyI8RsIJfgDckp&#10;MCW6siQVWebEcJ5Y5jNGBXRUxCVgsFRFT2FbSJkwLeQE3bZhe3eg29xAVDx+euJ8PrE7NPzy12/5&#10;6tuXbLaW0jpUciIzxYxfYDhfefzwjsd373n+eM/l6RPjeAWlafoN7f6G7uaWdrenqCxJOZTyqLKA&#10;coeqbjC2kqaUGOg62N0a7l5t6W8qsh4pa8X+5S3bm1v6zS27vXAUWPusq7qnqHvKpqfd9FSrVrt4&#10;x+VyZBiuGNvQtDcY21KUNXXZU9cbyqbDhYXrcCJGgd7kDOM4MVzPBL+gtSZGz3B6xI/P5LAQ3ch8&#10;uWd4/oAbjuS4QBRzaFXW68Z1re30C/McuJ7g448nPv54zzw7EollEbNb9BPeDRhl5CA/vKKqaoEQ&#10;RZE8rs9P3P90z9OjI2RLbTeUplm9PUGk1U5MX9HPzMcrioK3v/wNv/yz/zTffPUdm7ZhcRdO53ue&#10;n97x/PAjx6cfuZ7eM1zeM10+Mp8/sVzucdMjOc0o4vr1tfAkql5inpWwQ7SpUabCFh2m7FCmlg+a&#10;jijj0EXAVB5TOIxZkxtNRVUUq84vRqhpGbnOA5lEVRoqW1A1LUVZUTcNuxvpZ1BKCrRSCMRlIbuA&#10;TlAUBWXbUbQChMoq0dzdsvvqG1RteT5/4HQeaW7e8s//i//an0zm/+4/AOT2FkLGlop6U1NtGuq+&#10;Z7+7Zb+/oe42FGUl33AWg0eKElkS06aso8NaUJFzwk0jflnWGJMTeEyW1XNeNfbpOrKME/O0yCol&#10;QVFYmlrerDlFpuuJ54d3vP/97/j9P/mR+x8mlikS40TWIykPhPmIG4+4xTFMkfMwM6zs7pQtmJo5&#10;RM6nE6fjkeF6xS+RaRgZh4Gq2bG7eU1Qjuv1iJukqENbeWgWhcYWWqoGlwU/TfhRShkSUNYF+xc1&#10;r77a8OqbF7z5/lvefvdL3nz7C168+Zq6aVHZo1UkhpllPDNdH5nGZ+bhxHJ9JvpJ4CB1TVmt6z8V&#10;pWN+uZCToig6iqonJcVwvXA9j4SQySrLOs18nswVIQo32y+RsIgxYx6ldlRs05acii+6n5sX+bNI&#10;/Z9kxxeJ+8Qk9ZguMQ+RcYY5CsAmCQODnMGogsoWFKUBAtFJyUdOUWZ/DbbUmMJAlv9mCpG2M/Qb&#10;wWvWXU/TbamblnZX0W00mrBqpB/R2tB0PTFFrud73DSs0JKS6AVGFP3CcDqRSbz46jV3b99Q1xqj&#10;Z1Je8HHGhUFQqv6MD1e8u+LcQAyL+AqQvna3jMzLmcWd19rTgeDEia6S5N0vj48c7x8YrwPzLBer&#10;ojaUraXf9+wPt7RdL/WtJCEJNhu63SvefPvnvP76l9R9Q9VVtPsDZddjK8v+7gU3L16hCy1JhOBJ&#10;UcyFuoDX3+z55pdfsd0dsNZSVA11Ky1owS+M15NMmykLArgwaAtlVXLY3mJ1zcPH9zy+f8eyeIHM&#10;aHFiZ5/IXi4F03ASAyZS2hHXSXGeBqFx5bVMJGWhX3khBSoleEplFMpadGEFFZuybHXmQFxEf1YY&#10;slZEnaUgJYmXoi6gqRoK06CSEOe8jyzjhJsXyqZh//KWou0IyaBMiXOZ62kg+oX9vuXmtqVqoW40&#10;TSsmXKUtbvaM5wvTPDINC5fHheE0MZ7PXJ7vOT/dMw3DKptFWTG7QIgJVIEqapKqRV5KEfxEUXi2&#10;h4rDbU/T19giUtaa/ctXHF59T9ffUtWt4KTrBlOVYv4yMuGZQvwBSilCigK/8Q6Upm421PUGoy0h&#10;CLQpJUFBB78QvBMaj16b7MYz0yivnVEKLSo70Y8EdyHMZ5bxGT+fV/jWwnR+ZDjfi1SqWI3A0sh3&#10;errn08/PPH26SrYfqWrVRpoGY5wo64rt4ZbN/g5blmvyyaGAGAPX64nHT088HxdcXAcKNEqDMRnS&#10;QlgWlstIWhb6Tc/rX/6Cr371Szabnul64t37v+bnn/5jHu9/y3B+xzQ8sMwn/HIiuD/yR0gepRO2&#10;LDC2WpG1FdY2GFtJ/W3ZU9UyNH5umSMrwfNqoRYqo9BGpmttMtoK+8OsYDHhl4gM69zC8+XI9XrG&#10;hkBhNNYUwmywin7T0TQlOczEZSK7QPYS/dXIs9EUYnxMZFSpqTYbqt2eZDKzO9Hf7vj2z/85/vw/&#10;81/842H+P/+3/7uknCgqy83LLd/+6nu+/7P/FF9//xtubl9RVxVFVVDUjaBKgyOEmRyl3CPnRAwe&#10;P19ZphPLfCWEWW7zTt5ooCR2suZX1RpLm6f5SxVhzpBR2NLStA1124pZaLlyPX7g9PCR89OV8SIt&#10;RLaEovbUTaCuDZq4RhZGjtfA8RLxTpFywRIU0+R4+PSRjx9+ZlkmqrqjajcszjNe1sP89g3GWJZp&#10;ZBkmgpMHkwaMllanFCPGWApbYIuCpu/Z3d7y8ttvefv9r3jx1bfcvHrDZi8ZRGPEAbqMJy7nhy8Z&#10;z/H6zPP9j5yfPjJfjyzDCXKi7ja03ZaqqlFGst8+OjKWpruh276kbPfErJnmkWG4yuEhBvn1JqlI&#10;KhGzIyVPjg6/BJYhsAwRv0iWPCdDCpYYwAeB2XifiUkTs2GZA8vspcgiWXyAeQxMozjXI7LajF4T&#10;HGQvpjmloagsplQSc8uRTBY5RSu0VVRdRdO19NuazaGk35RYAypHirLAWE1OkbKp2d7cUXUt43Xg&#10;4f0RN52xpcfPZ04P71YWfkFwgekque3oHdfnK2jDi69fs93tiPFCiBcyghOWrP0MKLSyKwRHDiCz&#10;tjAFPzIPz8zuSsyfmfeSOVbKSNGF0syTYxoWFpfxAZTVlHVLWfbUTUe7OudtUVLVLW23p2o21PWW&#10;w8phj0m0zbISjnhZV2x3e/quI/jMNM6SO47yYld1weuvXvDyjXDtURmlhKE/TwPjcMS5Ea0tbX/L&#10;bv+GtrtBkSAH2qajqjqu14H7jz9zOR0JMRJjlgx/ykTvcE601RCdNOYtQhZLKa9d9qBsgSnE/Wz1&#10;/5+q/+q1bEvTM7FnjDG9WW67sMdkZlVmNYukRMo0IHRLbEAGkNCABLUchAZ0oQsJ0K/RTf8F/gAB&#10;fdGAyGYL7CLBZFWRWS59HhNmu2WmH04X34zI7ATi4mSejNix1pxjfOZ9nzcR2pwSpGeyphDmdUvR&#10;SPJZ8CuhbZzxS5BlulZELeJYFTwaIaZlqZa/H5plnJh7yYvuzz3jMAtQxZQsDqHzTY7LpeN0ueC8&#10;o24yqk0m0JciIS/XgIusXPU+BZBgJ49dLFEplErxVjF0M08PJ95985EP333g6f49x6cnTs8dp9OF&#10;82lknpFp4jKi/ETVZBzu7jjcvaaoKwE5mZSiPtC01xRFS5oWJElKAKyTwihYaXZYcxAWK4lkn6Zl&#10;2iTkeUGWyXTUTiPTeGFe6Yx2GddVxLyuBqeV5W7RWuyUaapJjbyXzg64pce5AVgbsLlf1zORZbyw&#10;TB3GJBRVi9FGYm7vz5CUbK4OJJlBG2lmdBJJ84zd9Quu7l6x2R9IjMHakYgnyQRyMy+Wy6VjuAzY&#10;ORCjwUWIyhL8JDvy3jFfIhrN1d0Nh5cvCWrgfP4t9x9/wf27v+Xy/B3eDbD+/7wbPzthZHol1sks&#10;k7CXJC0wSUHy6Zf5FBtdyJhbBEgi7NRI8WtWaqZJJdjKyO+htRRFIVi574LFaEGG+wjnU8fp+UiY&#10;LCoitsClxyhLu6momgIdF9mHuyCFs1v/7M9uiRSlE3RekFYNpsjxWIKzVM2B3eENP/j7//HvL/N/&#10;+l/8v8mqhFdfveDHf/rf4yf/4H/ID370E66u79A6wc69kIuSdL24BRQjFVkqQAm/sEwXpvHMPF6w&#10;8yCj+6hJ0wKTyJdo0pQ0F9uaDxY3C31MmwyTCic7y4SN3dR7sjTHO0nVWcaATqDeKJqrhMOrkpdf&#10;3XL96o0Ii5CR7jjMPDwtPB8dIeZgarzKsE5xOp15enrEh0C93bE53JBkFYsLothPMpz1DJcL09Ch&#10;lKgdjTZoIMsyNvsDt6/ecvf2a27evOHw8gVXL16x3V+T5oX4crXs9+apoz8/cH7+QH95Yhk7gvef&#10;sX7OBZK0pK4PpGlJXrXU7XZNkZLK8JN3tN1cc337muvbF1TNDhc1/bTQDT39ZWCxcsAHpST+MPoV&#10;/CK/RwCCUyxzZJxhnCLT6CVHfrLMVgQezmuCygk6Z1o8sw34mGG9FuvPELBeEdZLWRuFMZo0NWRF&#10;SrWpqLctWZmhtNjjlNFg+AwGicqRFgm762tevPmCV2+/4nB9R91uKOuGJDUs05nz0zd05/efMb1g&#10;8V7EiN5KtzgPk1woEaI3qwhpQStPViiaQ8H2ekdW5Hh/IfjzqtoXGmAEsrQkyzZCMlNGrGKfxV5y&#10;gavEyJrJCHtAXBRGKFwmJckSlInYxTINEWsBlZIkFXmWY7RHqUjVbLm6fsl2e0VUCcPYMQwd07ys&#10;LHFWIaKmKCqatkUbzTSMXM49Uz+vXTaUleH6xYH91YG8kBz7JMkwWgKCUEG43NWOdvuCtrkmSTLs&#10;dGGeniW0pdgQApyeHzk/PrPMdsUsp6RZITYsEIhMVpIkGSgRrvHp4iHKRVPUVFVLUVakWYLWEqFp&#10;3UiInrxqqNudZJKjPzsjJKfBE8IahmSU5EOvwjKFwuiUYCNjNzIOC9O40Hczl2Gm6yf6y0g/W/pl&#10;4XK6cDyeOY8zHskGb9tcwD5ljjHi8DBJStluqTdXeA/9+YRdFum4shzvZRLVnyNPD57uvDAuM9Ns&#10;mefINAfGKTCOjmWewA5kJrA57Lh+8Zr91S11K7hnTIrJSup6T9tILnsIkmTm19wDH0S86pxkys/z&#10;JBxyOxOCl/dsJThqBUWekxcynhZ2uawyxdob8H4iSxPadstmu13jk/X6TEuOdsRK8Z3lMoZ3lrQo&#10;aXY3FNWGotqQlxsAzk9PvPvtA0Pn2N1csb26JvgFay8UVcH+9obN/kBZVxRVSZZnoCLeTQS/SABM&#10;kuMjDONAPwgp0ruIVyLSdcuMJtDUKbtDQbvLKasMH3uOj7/m9PwblvER7ycpeKtqtehJBHWSSN56&#10;VtTk5Y6q3pMX7ZrDkJIlpeSip9KVC0VPVsFhtXQmJiXPa4pyS1E0n8XfGvn3Ey3PthD7JoLvCWFG&#10;KTAmIcaEebQM3SICyTVEy08LuYbDleiiTPTgrax7phk7jNixZxn7dcKYEKPBpBlJVaOzVBxfiJBx&#10;sZa/9x/+b35/mf+X//S/4NXXL/n6J3+PL37wE16+fEVbVfT9hYeP37GMnVCrUvGTxrUrMevLm1cV&#10;IBV88Hb1MktKl0LIaUpJbKLSEWPE1mJnyQ6OIQg2M2oJXIkeo+WD88vC2J9ZxokkjWyuMnZ3O3a3&#10;Bw4v7zjcvSAvMpbpyHj5iF9mrIWHp4nns0cZQV+atEJnBUErsW2JuVJGfhFmawVdGSJjd6Z7fkBF&#10;y2a34ermht3Vnna/5ebFS15/+TV3b77g6uULtvs9ZSXhHSEsDJczY3dZ87xPDJcnuvMD/fkeOw+g&#10;FElSUBTt+rBs2O1fs79+y3b/gnZzRVHW0lmvEZNJVrLZXXN395Kbu1tubq7Iy5JhiZz7gdPzkePj&#10;iWlyOCRJNSpRBwcH1gVcDIAhRJhtYBhhGGHsI2PnmSbHZD3T7BnHwLRE5sUxz3bFzirG0dNfHNYb&#10;srah3u+p2lZiDdMCoxKp/o2sI0yiZEWRakyeYDIp/JTWYhFLPGVbstntqOuWrBCLULvZUlUFSoHz&#10;A96PmDSRCMWyZHto2V43eGuZh1nIeWlKXh4om1uC9wynB4yB/ctbNtdb0kxhEo9WdgWXiEXPf/bk&#10;i3BQ6RSthIC2gnaFoLdW+EmaC7BHdk3Ctl8DbnSaAzB2I6eHQH+C4KU7L4oMzYI2mu3hlhcv3tK0&#10;G8Zx4uHhHcenjzgv0ZRJmosDRJs1qnEtbpaF8TLKxMg66fZUQCtLkgaSTH8WA4bg8MGxuInJjnL5&#10;TAv95cz56YMUSG6gLBvaZg9RcXx84OnDE3aCLKsoq4YslwPeGEOSFxT1Rjq0lTVh3fR5tK4TQ1m1&#10;FKXEu2qzcrJXQtc0nzHGUFQtWVGJyjoIaEUOKAfRYoxM5xKj0SGIWT6AChpFSiBnXiJ9P9OPFusM&#10;0RSQ1XiV0I8z50H4+S5GUiO5DtttyfXtDU3bkCVG0v5WwI9dRqa+Zx5HSRNUEbs4+rNl7MVyGbXC&#10;I645FxTWayYL4xyZRkuwlkQFqiplf33F4eaWpmnIi5w0L9FpRlHW7Pc3bJod1lmOx0eJbFaSDRFX&#10;e2gIDueFJy9qfzkL0tXTL9qNSFmWInILTpqoqYPo5LNfOpbxGZNA02yoqwrwjP2RYXjC++lz4o3R&#10;RtT/Jlljog1Ve8X+5iuazTXz0PPx21/z3a+/ozt7Dnd3vPr6a+rNhhgt3vcUdcnV7Sva3V6CZ6IE&#10;moA8k8ua5aCUxlrL5XTkfD7SD5PgbaPDaE+Rw36X8/qra958/ZLdVUsME3P/EaV78sKQFdI45FUt&#10;Ir24oDUiHMwFmlMUIi7MM5mASLS0/D2Tzxe5TAqJMpVQWkBNRdFSVVvaZk9ZtkI8DYg4c53Sih7O&#10;opiBmeCn9SzIUCoj+hTnFIvzOO+FtOk8TZ1yc7uhqQtMWGCZcdPI0g3M54Gl7yQNcJxZLgtLJ1bn&#10;tC5JygyVGNCwzANuXviH/9P/7PeX+Z/9s3/KF3/8J9y+eEtVlsToGYaOh/t3PN9/g9YSFJ+sPPMQ&#10;hAyGNmR5RVZU68hyVRdr4X7HNUpKk8ix5y0hOqlQrFSyzlriiuO03jIOlnlwzMPM8f7C4/tn+ucB&#10;YmR/m/Piyy+4ef0D6u2OvCxJU4N3J8b+PW4+i3KekvMA/RRhJaFFraS6SZSoJcPMMndC7HJiJ0tN&#10;RlkWaL1AnGianJsXL3nx9i23L19y/fIFN69esbu6Ji9S2Qe7iXm+MPRP9OcnhouM+cfhRN890J0e&#10;6M4nxl6wgT5I9eicY557YkB2ZUlKYuQyDCHgoyVq2Y9td9dc396wv9pRbxqqpgGTcupG7u+fuP/4&#10;geeHJ8bZffbqxpgQVYLH4FzE+08ZyisPXoFJFUVpKOuEtE4x2ZpMNnu63jNcHHaJhAjOSUc+L1Bu&#10;a+6++oq3P/wPePnVH3G4e0W9uRIBiQKCI4aFECdgQaeGtCzIy1J2hGUlozm9kOYRk4BfOobLPVP/&#10;KOEXrE4IjRCgjJbvL82o2y3t7kbS4kwkSVOyfEuWHzA64/Jwz8O3H4FIe1WRVwlRDcCI0fIiCpJW&#10;sp1RCqKRlK/1Pz66VXWeSohQIsRAibiUg4coqEqiA4TxTtByCVws3TMEqyjKnLxMJcUtUbS7Kzab&#10;AzEozpdnzqcnfAirqrkkL2uqqiFJUulSswStYRwGLqcT/bnHjvIOaqPIc0OzKambCqVgHC/03TPT&#10;INHEYvJO8E4x9iPLPFJUcqmUpXiHU5Mx9CeePtwzd0G413WFTlinGCv7fs1ajzGwLIOkeGktxVZe&#10;UtWt5FR7wW2GGLFuZhyOLNMFVCTLK5KskLNBKZJMphragPoDN4HQv4QKFzxrulACZCyLpx8ti1fo&#10;tCSttqR1wxLh0nUM48wSFEYrcqPIU6ibjN1hS13L8wcea3um4Ynx/BHvFjnPypwkk6Lf2oBJNdWu&#10;JG8LVCq440AkakVgfW50pCwUTZWy2WzYXV3R7jakqSaEGRtmtNIUZU1db0jSjHEcOB4/Mk6XVWj7&#10;Kd9QnsTErDGkUch7xhiMEd3EvEiQUpqmpGlK8AvzcGaaLuv7E5j6Z54fvpF3Ksr3MQyPPD7+msvx&#10;OxSeNMkwRpIgP02bkqwkz2ryrEZrw/n4kfe//QXnp2fqzY4vf/wjvvzJn3K4e0vVtlSblqrdCGWu&#10;LMirQiKhTSKOCxVw3kp3HhzL4ujOZ46PD1yOZ5bJoQ3khaZtE3a7jKurmuu7PZtdRZoEgu/Q6Ux7&#10;lbO5asmLmmRNPUvz8vMzlWWFXOR5S5YLnlaplS4YhXpnTLaetZ8S7NZ1kE5I04Iiq8jzkjzLSbXE&#10;B0ciLjihpH6yaSqNVk4cMOt6C2SqZ0yN0Rk+wmwd8yJ8kEIHrncV1zcHqiLFjUfmyzPLZcD2E26W&#10;pktnFYoC31mWS0dUkLYVupBV4CfqYJrV/Ol/9L/9/WX+F//y/8PNq68oioJl7rmcn1d7RkBrTZrI&#10;OJEV6Wjn4fdjdC3hH3ZVMsYYBFASxAIFGTotUYmk7che1+CDxwcvvY8yRC2ZvOMQmEewS5CdySDq&#10;8GavuPvqwN2br9nsbjGJBu1ZtTQkaUbZXFEUW5w3DFNkXgRw4q1c2NrIRTMvF5ZlQClHWRjyTAz5&#10;VVWwO2w5HHY0tRyO++sr9jdXbPY7tpsNddOgVKC7PPH88B2np+/oTx8ZuiP95cjl9Ex/FqDC5Xik&#10;uwxMo2MeI/MiYbdKWc6nI0/3D0zDgHULw+mJ89P3DN0T09zjYpD0q+tbXrx+wW63gSTBa0PUKdZH&#10;no897z++59333/F0f2KZvQjZgibqjMDq+dY5RgvVygVHNJGi1RxuKl58ec3rH73k5uW1HD6lpEkJ&#10;TU5EH2muQCucA5Npbr644+s/+fvcvnorncI6bXVuxi2jWMaUw9kR70bSXJNXskKQzm6DNpEQe/LM&#10;UDcbjNHY4ZG5vxfoTpTOQ2mFdRPTcGSZewFmrPu9sr6irA9rFWxY+oXn9+95fvdAfwqYNFDvIlmp&#10;yTIjO3yjYC1IA4EkKcjTLXm+wZgUv44eNRJWkaQVJsnlGUVY08SAWmsApcXh8AmuYpISZTKcXRhO&#10;lrmL8g5lGmXsemhVoDRdf+Z8ecJ5T1FsZI8cAkmai188SVcc5sA09ByfH3j8+JHL8wVvwRhFURl2&#10;11tuX71gf3UtCVveCRNBJ5T1hs3hhaSobW7QKiV4T1nW1FWDUZ4iy9i0O0KE8+Mj3cMZu3h0qlFJ&#10;wDsZ9QYCSmvpFp0kJ6IiRVlTNlvqdktdtwBMYy98ijRBm4QYHd7NGKVJs1Lsk0SUMaRpLiNPDVo5&#10;UBaNYHAJHm+VWNaCiDm7fmacZhwG8oKgDf008XS+0A0D3Thx7i3WCn1OLO0SklJVKWmiRO8QxZmQ&#10;ZBITiw/EYMnKjCRLZUqQefZ3Bw53t5jcEOIs55hRJKVAcpJEUVQJzbZi0zZsNi3tdkNRFygWpunE&#10;MvfoNFnXDyWpSSU4Jq/I8pyyrGnrLVmWfaY0ggIF3i/iJFnBT9PcMfbnNQLUo1DE4Jmni8CLlp7o&#10;JtzSrxPCDm+PxDhhl55lPBH9QppJcM+nz1/rRABD5ZZme0eSlTx//B0ffvtzvI+8/PKP+OJH/5DD&#10;7VvSosJ6SyTSbrccbu4oqpoYPWpNetMro2NZJlmHjZ00BdNCf7kwnE8sw4DWgbrN2B8q6jqhyB1V&#10;FchSS3An7PRImggNsNrWlNVGbHuJ0NvStCDPJJs8TSuKrKXIG/KsRBv9OfdD6naJ8v3E6hdYjliv&#10;TSIxyMak6BVwNi8T1lu0lvz5eZ0km9VGp1VcwWVaPkOTY3RDahpQBuc8w7TQ9SNhWahTzfXVlqub&#10;KzID8/NHxoeP2G7GTR5FRlJsKDY3lO0NxuQEZyHRmKbCa09/+sjx/juWaSQvS/7+/+z/8PvL/K/+&#10;7T+j3R1IE03wM85NUomvu7JgZWQeo1DOxr6TWMhplDi9gKBd5xEfgtDf0GidkVdbys3VZ7FPklYY&#10;k2OyQjyHzuNXnKPQ4+TPCV4C3usq4fZ1xe0XO/Z3O6qmlopdK/IsoygLsrSUfZqzzEPP0I+M48TY&#10;z0yddN15piirjLwwGGNJE0ddaaoyoSzylb5z4HB1zfX1NdvDjrrdiAhPK2KwOCfK4OPj9zx//Ibn&#10;x+/pzo9M48A0jUzDwNj19KcL3WnCzrLjN4lcdnIByPjJ2YCbBMJCFFzqPJwY+ieG8UQE6t01N3ev&#10;uLq9QucZQSUkaYaNSsY3NvDx8ZFf/uIXfP/NR9ys0CYDnaNiiibF6JwsLcgMRD8SsBSN5sWXO77+&#10;yQ/54oc/4uXrr3j15muu7l6SlyUKS1ADRnuaTcb2ektRZ+RFZHfb8uqrr7i+e4kxiu54z8dvf8mH&#10;3/6Cp++/ZXh+JPiBJBPaXsSL0K3dkeaNFIQh4FyHd08URULTbCnrlrrZU7V78rIkK0rKqsUkRp5H&#10;BUmaE4KjO33k/PywxnMmGF0xdgOP794zHE9o7Wn2CVevWzbXLUWdkxeprIrMWlGvFDNFgjE5edaS&#10;Z/UaJuIwpiBLa9KkkMvayNj780uvpWtWeFQMMpEAWdVEDUEz9QuXZ49bInkWyRtD0VSYxDBOZ/ru&#10;iWnqiUSKYsNme0vT7kjTAlD46JnHgXG4CCfbR8nonqJkhCeyztgedty8eEFZVZ/H61on5EXD9nDL&#10;ZncjHYPOuL5+xdXVHcE5xv6ZaHu0itRlw25zzWIdH373keE4Q+ZZfM8y92tYhnRv66lIVpRUzY52&#10;e812f0PbCO/dBUvAY7Rwv3VicF4CO3RiKOrtZ4BJmmSkeQZE3Or1NVrcLLI6yamamqatqdpatAPL&#10;hPWeoGB2gcs489T1PJ17hnGWtZKXGNZVCwoBdAgkcUIxYVQUcFRekqxBMjEu4rrwi0CG/EJRleyu&#10;ZfJEFP6/9wE3W9wkepPgAkmiSQ1o78gzRVWXEnU6n/FuIM1L4aWXgpTWWlgVRVGRGAFjySpbVj/i&#10;9VZkWSY72CCdX2K0XEIEvLcsU8c8XnB2XoWus0T8FiXt9kDdtmjjMBrKoqKsd5T1lqLekJhcApaU&#10;qLcTk1MUO4piQ4yB4/07PnzzDaiUNz/4e9y9+QlJUgjGdbrQ90+Mw5ngJSSoKCqhO1ab9e+ocd4x&#10;TwNTf2YeB5ZJHDJulnNPRYfRlrpK2G5KqjKQmZE8WyjLSFVpqiqhalOqJicrcpI0kzS6RMTUegXN&#10;yAQtJUkMdbWhrlpZSXgpbPO8WX+uZA2okWlHnpfkqYhYnXciZluJpCEILVMnwhdhjarWSGx3lNn7&#10;Z1S5UimojBgTQWFjWDzY2eP7nsJEXtxccX3YkSiL7Z6JsyNNtmhd4ueAHS3eRaIL+NmhTEq2bVF5&#10;wrJcGPsnwasXBVlR8Q/+yf/p95f53/27/4aiKD6LQojIy7XMTGOPd9JR+xAlXWyeQSdsb97QbG9x&#10;IeCcxBGCRiU5Ji1Ji4ayuabeXFHUW/KyRSe5kJ4C4u8MQUJeoiJiUIkCHfA24q2mbDIOryt2NxVF&#10;maETyfs2RpOnMoZCRZZlpLs8Ml6OOBdFYKYVBEeWRKomI69S0jySZZ66NGw2NW1bs9ls2e9v2O8O&#10;bNsN2+2WsqrQRuPtwjRcGC4nuvOR5/t33H/3G54fPjCeO5ZpYVkc42ViGS2s+czORbJS0WwTqiYV&#10;K5ZBYB1VRVW3FFUh4y1tSJIckyZYPzDbgbSsOdx9ye2rN7Sblmg0Os2k83IQgsJ5ePfue/7mZz/j&#10;/TdHFBqTFMSQEp1CeUOCJlUB3EhwPVWjePP1DT/48de8+foL2rYmVZ4yT0lTI8rWuRecbuIoyoS6&#10;KWnqkv3Njtu3r9ldHQh+oHt+z9PH7/j4za85frjHLxMm9eSlpmoLyiajrDPqzY683uBdoDs+cTk/&#10;YqdnEu3YHK5oD3eUZUOZVTJGDBMRhzGJBLsARb2j2lyjTIp3FrfMzMMZoqKobohWMZzPYAJprqg3&#10;iu1dQ9VWJCkovXqCAYVGKYNmrc7XZz6uhzUoiULMNis/3CERdhFYx/5qvSGiVOYQ8MFi7UQICq0z&#10;5jFwfljwk6coI/W+pNluMUYzTxeWpRPEblRkWc3N7VsOhxvGsef9u2/ouiOoKErwVPDDdvYMl25N&#10;enJoHdnu5TIvyhLwohqvWupqS7s5kOY5wzDgreX66pq2aWVXebqXAi+MpMaw2VwDiscPH3DLQrHd&#10;kOSaJJPMhE96AfnPGg280uwkWjdbiyGZXBDXvb5W+LAwzT1KSXpWlpdiwzKCnnVzzzJ1xLiQlwVV&#10;taEsW+p2I11uU66anQgJkMDsLN240C+OZU1fC5E12Q0RZyaCxUwCJCGSaEuaKsqyod7syat2/Tt5&#10;mTIqjVtGpqGTKM80JckrtElJTSoEvHU6EW1AByXrAeMI3qKdRccFxYyKM4qFerNlf/2SNCvwMbBY&#10;yzB0DKtt93S+5/Hxt5xPDwwruCUEUa6nSQrBYf2MJpLnJWmS490iDovLI27pUFpRFA113dK0mxWf&#10;erWiXFd3RF4JhndNPJyGC8sykqQled6u6FjD0D3z/a//lu9/9SvQKa+//lPuXv8IbwPHp3cM/RHn&#10;rWTKW8F6a5NQ11v2uyvyLGdZZuZxYuo7hk6e12VepNk6X3DzhMajtSPRljKDukppakNZQFEoNpuC&#10;7a6l2eQUFWSpZJij1QpxUmgtF7oxGXlWryI+Q1k0ZFmFd2LVM0lOlsn3CBI25b1FK0ORVySJMCSs&#10;lRhY0dHIJCTgBJ2b5KiY4BwQNYZUGs/4acSuCCTEyJoFH+XnyhuyJEM7S0HgsGvZ71ry1JBoQ57X&#10;ZOUOkzTEmOAmx3Q+Md4/YM8nooqozODVJGeGjpTbDXlVo5ThH/wn/+ffX+Z/8xf/QkRp0ROc2G4E&#10;/mLFBjLMeIcY66sWpTOUzmh3dxTNFuc8PkSJ5USjk5wkr0mLliSvRXi1Rmn6GJmmmfPxiaHviCoh&#10;JilKZwJcMAkuBKzzhCgEpXpjKGsjwJDsExZShBWe8HmnRDSYpCQrthSba5rNhnZTUtYFJlVEFjm4&#10;Us1md+Dq+o6ru9fsDrdURYPRIiAiRqah5/T4gef77zk+vKc7HoU0dTnRnc+Ml4m5DyxzxM1gp4h3&#10;Hq0kuSsvNZt9w2Z/TbPZ07QNVV3Qblp2h2vKagsIOcxg0Fpjl5557jFpwe7ua15/+WNevH5Fvakx&#10;mdh+ojIyxXBwfL7wi7/7OX/713/L+bknMRkxRuxs8YsFZ9HRotzIMvWgPLevS37wJ1/y4vVr0tQz&#10;zw8s4/GzrXCZexKTUG921G2NWyam7kheJVzdvKDZbfH2zOnhV3z45ld8/+t3nB8n0hx2dzmHFzvq&#10;3YaiqWh2WzZXB4pmA1pzfn7g+9+85+nDGe8m6iZhe31Hs7khxkjfPXB6+obL8XvsMuC8MAeKak/T&#10;3lHVe4pyQ9UeqDZXny+36I3scZlxS4d3liSN5FUgzSLKOJSychlHsVKJWjshSyvSpJQXeekxOiHP&#10;GvK0lFhUlIyZV3FLZMXieodG3A/GaLnn4yerWo1WlVgBTyNLH9BpoNpkVG2LSSWMwdkZlKSh+QBJ&#10;VuJc5MP7b/nw7ncEItfXL2k3W3zwjF3Hw8cPPLz/yNRJbGOMgaI0HK62tNuNjGvbvfza7CjKGh8C&#10;l/Mzx6cPHI9Hnp8fmYYLWSYFnHczSslFYXTKtAxMSw9JQtbUq8ioIKKIyIGaZoWkuYUoinRnsc7i&#10;vCjSnZuY1u9QK8G2eiv2KymWCtI0R6kolqpJJgRFWYs4NCsoSgFsJKlQJ5dZcg+UEUFiVB4XvHAO&#10;PpUYCuGcG4UyksOeaFHtpBqKIqWuKqp6Q9VuKZuGvKzIi1bwqUbEj8ELX937KEFIXsRP8s8RFRVG&#10;I+6BtaHIspS6ytErWyFLYXt9y+2rr9kf7ogKhqnncnnkdPzA5fRI1x/pu3v683vG7pFlPGOXgWUZ&#10;8X7GzgNd98w0XlBG3A0xRs5P73h8/wvG/h5NIM8L6npDVbViuUsSxEiykjvTEr8sDKd7puGZGCDN&#10;aqr6mrq5wTnH/bvf8vG7v+Pxw+84PT6jdcrVizua7YFp6Hl++Jb+dC+2tVV3EtxqeTM5IGz38/mZ&#10;p/sPPH/8wOnpA/35yNj3zENPfzxz+tgxXXo0E6mx5BXUTU6zKWk3DW1TUZWJWAgzJZPUNJDlOWbN&#10;cDc6XRMhzYquLcnSdU+/FuzOLYxTh/NOctuJ+ODw3ss6LayCQyUjdO/XjjyIKDBGaRKtlemZ92Hl&#10;bzh54JRkE8g55QVFTLLidR1+ZS/kZUuR5mQ4cuNpq0won01DU+/ITIXtLXZ0mLQkr2Uy4mYJObJu&#10;EXxv4tFlRlKWJHmJMgaVmP9uZ/7zn/1L2W8Et2YSrweetUzDzPPTM5dLh05K8rLFusDTwz2nxweG&#10;YZCR9jAyDxOL86BzsTMULfM4c35+YugvLPOCs4Fh7Hl6eOB8OuNcxPmAjxAxxCi72cV5lIJ2V3H9&#10;QvbW9bYhKzKMVqRrgACfLDIBFBna1CRpQ56X1M2GdndNvTlIHGBiMIlis73m+sVbNvtr6kp2pW5e&#10;WLqe/nTk8eN7Ht59y9P7b3h+/x2n+0f65zPD5cw0TXgbiFGUtUpnmE8+xFSTpJGiTGn2W3bXd8Ii&#10;313LPrHdU63Rk8s80p+fcNMkXvQkYxxOBBXZ3r7l1Vd/wpdf/4jbF9ckeb7CNjK8k0SmeXB8fHfP&#10;3/zsr/m7v/olXb+gE0NY6W4qSsVb5Z6qjhRlpN3CyzcbXrx5QVUXAleYjsgaWfZ0eVbQbK/Z7G+p&#10;N3uBQeApahG2OHvk+f7XPN/fYxdHWhjqnWF/13Lz6hXXL7/kcPuCdn+garfkVY3JMkJwPH944Ntf&#10;nHm6jxSlZn9XkhcZdhkZLo/0l0fm8YRbptV2MaNNxmb/SgrHoiFJMtKsIs9q5r7n429/x8N3H9ZY&#10;xJEQFhSBtICyFdWrSRUm0aRJQWoqEpWsHTgkpiDLKnFPaLPu2mo5oNYOzHm5gLTWxGhlFBsjJsnJ&#10;kxqjU5AIDLRKSUyJMRUxROa+ZziLMDHfJFSbFmMMyyyFW4yILXOdWA3DhWkaKOuW69uXNNst3jvG&#10;oaPvLjw/PHF6umAXEYV5D1WTcH13oGk3pKmsYrSSgKBpGjk+P3D/4Tc83f+OZRogeLRWVGUlLAMc&#10;YKnKhqbaMy2W99++4/HjR8FaagnysGvmQJLk5HlNmpWrCtvinGVaJuapZ546rJd/1zr537xz2Glg&#10;6J+x84hJM/JcPvfgLKw73LLeiDsikV271gpxDgRQMur/FO8avMV6hxUTiqwe1htdLEJaEumUJtHi&#10;T9AuYoImyzKyqiSvarJCutaibMnzDTqRCGG0ISpxgDgXBNFsLdY6gpXAKL92Yd75tTtOyJJInkva&#10;392rLzhc3cm6KFjRCcW4riuPjL0wvN3cY2cpcv3K6AjRr0XMiFuG1WNeEYPjfHzP8/13xGApyows&#10;KwQ9m1eibyLK39uk6CjPu13k99Ump25uqNsXpGnDPA3cf/9r3v/u18z9TFHv2N285urFW/K85vn+&#10;e77/9d/SnZ5J84Ki2oi12HvmaWAeB4buzPHpng/f/Ybj/T1TPzKcTwxdh50sbrIMl47Tw0D/LGui&#10;chOoNkoYAG1J3RSUtazY0iyhyLMVoZtJEV8dSIsWY0qSdUICWlj8K0rXO1HLGy02aikmZfIZguRV&#10;iBjb4cOyrsXELeC9wzmHUlKwKqVFP+TFim2tXOTeuRVpLt9PCE64BFrs1yD6IbuccXYRZoOzKDeT&#10;RkuRij5r09TUZYV3ltPjB4bHJ9G57Pa0V9cU243Aj/2Eyg3ZYUexuyKtGnSaoExCkhf86X/8v//9&#10;Zf6rv/4zjNYiYLLL512B5FoLJOT+4z0fvvuGhw8febr/wOPHd5xPJy7njuPTE5fTSVCOi4yHynpH&#10;mpWcnp74+O5bjkfZLbsQWZxlGAaGYWQc55Vu5HFBxu7OCbZSJZHDzY6XX7zm5sUd282GPM3RSmOM&#10;7Ci89yx2wtrVq+iVVEk4TGJWylJNkotv2CSZiE6SnOAj8zjQPz9xuv/I8fEjp4ePHD+8p396Zhml&#10;+IhB/F5CFRPfqzEpaZ6TFp8iXQvyKqWoc9rdnt3NS3Y3L9hsD4LBLQpMKqIfN4/03ZFxPMvhaOTF&#10;mKaRzeGOL/7oH/DFD/4D3nz5ms1ug49KqjClmUeHmwOX48A3v/4tf/0Xf8mvf/4dsxV/rrce7SNl&#10;ArsGrq4Md2+3vPnqwKu3e168fsnhcE2RZRiEne3Gnrl/wi0TSSJVLiHi3UJZN2z2V5jU4JYT3eN3&#10;DKeOvMx48dUr3v7xH3P7+g276xt2hzv2h1v2h2vazRaTiPhEr9bEoe94/tDh5sj164qbN1doo4Rj&#10;QCQtaopqg9Ip0zAwdB2mqNjsX1GU288RhEN/Yuw7uuMj998+8PxuZOpGwFJUhrzSFJWi3mQUdUle&#10;lOR5Q1601OWOMm+JMWDdRIjus4hTK8mjl5c5/bzblGpeIBrKaHwQj3piSpKkQis5OCJiH9IqRZHi&#10;g2IZJqbjhF3AVJqsEcvdsnQ4NxOJEhKUVWtHa2k2B16+/ort7sA09jw/vRfB02yZRoGsBOuwVixT&#10;7Sbj6nZHUZWiMncTfXfk+emep4ePXI4PABxuXvHq1de07U6KieFMnglpUEVPmZc0mz3OOd598x3d&#10;5UK935A3G7Q2Mk1Y5JIOBCn4wzqeNrJPN4kIjJJELIjeO5yVcew09QyXJ9w8UBQtTXtFnpVyA+uI&#10;WadtWhsUEhrkltWfrCDLC7K8wBiZgljnsZMV6IgDI9Az0FqKsUTiZ40yJCoRDZAPKC+ruqxIyaqS&#10;tMhFUZ9koIxoOiJ4pfExMs8T0zThFqFkWieTnRgCarUHeiSkpS4SttsNVy9ecvPqLYerW7JUph3z&#10;MoKCJBGxGUoRgmUanliGo+x9kxSdGkySUVYbinKz7nI/EQnB2VneV9tT1S11s0Una6QsiuBEuU6E&#10;6IMon+2y+lU10cv07vj0wOOH39EfH4hR0+zu2N9+uTY+Gc3mhjSrGLsLl+dHVIhU7YY0rwhx3YVP&#10;o9Aw55mp7+lOR+axx9vIMnvRBlmYR8vlaeRy8iQFbF8qtjcZ7aGmWi/xoipJ00RG2mlOUbaUpWR/&#10;VNWWqtqTpo1orvQqRAIZta/vbpoUNNWOumrROiWEuO63BWMbY0ApgVE5/8lKLaCWT526MSKqSxIR&#10;whEj3sfPQBcpLsEzE5hBRzk/tERNxyCBTXa5COXz9IQdOlSYMGFChwGDJU1EizVcnukePmK7jiRN&#10;qTZbttfXFE3J1D+z2DNpW1Ec9mRNTcSzTD3zcMEuE//of/Gf//4y/83f/hsUQdJw5pEYIjHIF69U&#10;gvWKy7nj47tH7t89rpxfxzJZ+suZ/nxmWRasg+AiShnSdc80TSPd5SKxirNk6YpfISFExeI9s3Us&#10;zotwxXmptq3DENnuK25e3nA47KlK2evLilOS2cbpJEKM7sI8jizjzDxc6C8f6LsHhr5jHHrGoWPo&#10;LyJSu1wkvu/5nuPHdzx9/z3PH2SUPnYjdrLEoITmk2ToJAEEMBJiRBtNVmbkTUlW5mRlRlHlVG1F&#10;u9mxvbphd33LZnugLBuSdbe/zAP95Zl5vOCtJUkSkiTHWcc4nEirnDc//FN+9ON/yBdffcHV1ZYk&#10;SfFR7H7OiZ/VTo6nhxM//5uf8dd//ue8f9ex+PWzj5CnsN/Cixc5d6+33NxuOFxvOFwd2O+vqIuG&#10;1GSkOiM4T3/6nrG7l7jGrAGVMA29CLTGnmUamC6PjN09Ic5sDjtef/0TXrz5Ec1GohaTNCUxijSV&#10;VYVzI95L4AdRDjDnxeOaZp793ZaqrTBKkaQZRbOnaq7WZ+bM+fjMNAXyZku9vUEnJS5Ezucn3n3z&#10;c57e/YapuxBiICtS2ZGaQL0taA8l9Taj2bTkdU2aFjJOTwuKvKbIKmIA55bPgjHvhPy2LAM+OPKs&#10;pC5bCdJxlmUZiNGhtZFnOGqIKTEI7jV6UfB/KoSD9zgbWaaFsZ+Ypkg0kSSXXbIEOSh0muCjx1qL&#10;0imb7Q3Xt2/Y7nZ473h6+sDx6QPeSxgQGPwsIT7WChAoLzT765a6bUnSjOyzXzhhs7nm6uoNdbOR&#10;FLg8xWhFomXXLVY9JZHCis+TqlP3yOJ6IbZVrYCeshyTyLOstSj4s6wgL2oJpMkLERMVsg+P62Er&#10;OhKLszPLNBBDoG6vaLdXZFkh/wKBGBfmuZfQEJWuscMClTLGSOhFKjoK6xbsPDENC4uLgsFUBpAU&#10;MWMEZqSMXOSJMqQkZErEZDEGTKZJi1SytI0UK8N0YVoGfPAElLDOL0fmaUTaeyWXqoqrhiWjaGrq&#10;w4Ht1TW7qxtuXrzi5uUbDlc31GVJjI5+PNIPzyIS9lYKAS2TA4KlyCt2V29ptncrmCelrLY0zYEk&#10;LQSduxLe7CIRx1mWSaOwKsfVWhy4NXCIAMsysszDWnwWeOfonj/w8M033H/zSAhwuP2adv8arVK8&#10;EyT3Msr3pJTBLRP9+cw8zgJkyTOsdfT9mXHoRbBlPcEF3OJwNuKtND7L4BjPHd2xYzg7TKK5/bLk&#10;xVdbSY3brgLVUiyZaZKR6Iyy3NE21xTlBmNEYW5MSliT9uRGFW94DFGKQJNSFi1NtSUxKeM00PVH&#10;5rkTfDisefTSVAVvZXUWZf0WlTwXn4p5Y8RSraJGkYllTAmUJqoFHwaJRcQRcOLYiE728XYkhpng&#10;BpbpTHQTSfToMOHHZ9z4RHAiWrRTjx3GddojK5qpe6Q/f2QeTvhoUUWKqSpIFMsyMo9npvGMnQb+&#10;w//0//H7y/z7X/4FzltRZg9Hkep7LZ7HqOmHCec1RdVS1AW7ww1Xd28o6nalixmysiHNKyJaqhjE&#10;0/dphDz0E33XM88LNgI6EdRl0YJOsD6yeOnKnfN461AhUjYpm11JWabC7PXCa44xYO0o/u7ugWk8&#10;42aLXwLWTszDM5fnRx7fPfD04T2X4z1Dd2bspHo8Pz/QnZ/pTheG48Q8eNmFBdDRyHqV+JnPjRIA&#10;SlGmNIcd25trtlcHmt2Wertle9jRbreUbUuzObDdXok3P0mEgBSE7z30R4b+jFtm0qwkKxrh1jvL&#10;7vo1P/zjf8Qf/fGPub07oBKDA0yWohIjYJfB4hbPw8MDP/vLv+Tv/vKXdKPHAS5ComBTws215uWb&#10;HXevrmnagixTFEVOVTbkeYXGYK1jHM4M/QM+Oormmqq9RZtUMuC7M8eHbzk9foO1PWlecHjxJXdv&#10;f0y7v13HhTNosUkZIwCGeb5wPr9jns5ymCwT2hQEHxkuz3i/UDQVRZ2TFCVZsSHLCmKMTP2Ry/MH&#10;5mEkLXK2Ny9pdy9XO1PG+fTI+2/+msvje8LiyEtZpZhE45aevErY3d6wPVxRVJVEKEq7JurTGCW+&#10;VhnyrJYRuxJWuv+cvCbwCLm4V/rbevDKeA2CQzrOZcVlYkm0fNfWSrfinMJbz9xPDH3AxghmAZbP&#10;9h2lNM7OKJ2w27/i9uXX7PainD4en/nw8RvmuadqdpT1DoWhPw9czmdJojOQpIrtVcP++kDb7jns&#10;r9nvrtjtrtjvbiiyknG88PDwS7773b/l47uf46wnTWRCVRYFIczM85ksLcizGhscT48feX58JBLE&#10;y1+0FOVmtR3JOBHFaj+aZeQ6j9hlZp4HvLdy8SsjB72dV+W1pajElyzdqcdoLboH74lr+pxAVMT2&#10;o4x40omyo7fLwjgsjP0iGQpBo0xG1Joor6v4p7VBC0RaHAhRUhmXacKHCZ1EdG4IOgpZ0I9E5UnS&#10;jCQvUFrL5M9PYGSlZ73Y00xiSMqcvK5pdldstgeapqUqCxKjiEE0HPPS0Y9HLud3dJf7NXJ0YBo6&#10;lqFD4ajaHdurVxTlZh3pThiTUlVb+T6cZR4uzOMJO1/QWpNXG7SGGJYVSZpLXRQjqcnJkhKjRbCo&#10;dI7C4JeFZRxws0OnFZurl2yuX6C0ZurPBO/Ji5YYAkP3zDR12GWAGDBGIkpDkEjpoe9F3DaMot9A&#10;E4MiRkNUqdiyLh2n+57x7MnzlOs3W17+4JbD3RX1ZkNRFZLFUJSU69lUFA2b9pbd9o48r2RX7RZm&#10;uzBbsUSGED//+vwgsk5Mk4JlWXg6fuB0+sAy9zIRSeUz+uQv/8Sa+HS+86lhW1dwPqy0Ux8gZBAU&#10;EQ/a48KZeXnE+QvWX5jmM9ZNeDcLmjyIlVDWdQodAyYE8FaY8XbEJKyOnRw7DvhlQSmFUg47nXDz&#10;iCkKTFWiy5ykrASFnhhMUaJXIuv/6H/9f/+Dy/wXP2WZe/pO9lkxKBSrek8lnE4nFhs+V/d1KxjU&#10;w4tXlJs9SSYWFZ0VzC5IfKiHrKzZXd2SlRXWesZ5Zhhn5tniVwZ5u7/BZAXWS/qa99KhRxfAR/JM&#10;0WwKqromScyqGowEP7MsF+bpiWU44a0EhygMet1j+9nRPVn6U8StEPsYNHZ2LJPHe+FhhFXAr9Sn&#10;Q0BhMjBpJMkktrNsa5rtjs31FbvrW7bXt5J8tN3TbHbU2y1FVZNmmYzcVyZ7CI7FTjg7y99tnhi6&#10;J6xdL/O8EsVtWXF48TVvvv5j3rx9zaZt5WdaLXgqwNTPIqoaLe+/e8+//7c/49e/+Z7owZAQiOQa&#10;rjeaVy8Lbm8amqagyBPKoqQud1TFliwtCUSG6cJweWKZLgTnybMNm+0daZqzjGeWQRKUsqJkc7iT&#10;Pdrdl2w2N9hl5HJ5ICqxwZRlQ1W2JDrDLjPd5ZFp7Jj6gWm0+JAy9Qunh0fGYSIrK9r9lqrZkKUZ&#10;+Fm4/sMzbroQCRTtjv31V7SbO5K0RCvNMJyY+g4TpENVIVIUpey2loGiNuxvD9TNhjQ1GGNEiyFg&#10;Lalql146n0LEQmYNkYgEAcIgY/RP1jqjNUVWozVrVKIIaWTP2ePdCASJn4xRRmDThF8CfrYs40zf&#10;R4YZglEyik4zkiJfVxGzCNmqDe3mmqrcYNIUr+SATJKMciVbeR+4HJ84Pj1iF1Fm123C4WbL/rCl&#10;qhuqSnLFY4h0lwvPx0fG8cTYP3B8/I7T05P4yJOcpr2ibncE7xinEyixMKEiH98/8P63D9LZIQWO&#10;STKkkRHhkFoPQO+sHGLeyTpqTasziQiVgltY5o6xO2GnkSwrKMrVohY8ZkVwKmUIXsiFMYhi2Wgt&#10;oCfnpGucB5ZpZposw+yYrYzFg9K4IJCjxBi5bHUiZMJPNlsfGK1lWITKReIk3tJLXn2aiKgxyxrJ&#10;Mk8LmRt4j7cL3lrZu4YAIWAUZGm2okEVuIGlPzKc33N++o7nh2/pzs9YK8Ehbnb42bP0A8Pxie7p&#10;I+P5jPJeBIEkAtJyDqNzoZhlNW4Nu1nGgegj+VpYxeCIzokiOqtk4qJTirxa34ESZxemsWNZJnyI&#10;mKymvXrF1esvxelwOeGso6i3VK2sWYbLkXka8M6RZw2769ds9rfEAP35KL/fvGDngFIpedmSFjtM&#10;2hDJcEGzOM/5NPJ8dKhU8eKLDa9+eMfutqWsDVkGaSbrrCJvKPKGstrQVluaakOR5QQ809wzTmch&#10;yPlFdAchrjAjeWdjFPKoFJeRce44XySG9ROWOE0TkkQu1xidTA/dLI4LIEQvhYK3605dmOvOeSlQ&#10;okyPfFxYlo55OmLdiLPirvFreFhc+SyJScU2rXJU8EKIczPRWxIDRVNTNntQCrcMmNTQXN+yf/mG&#10;9vYl6abFa0VMU9J6S9ZsSMoGU27J6j0mLQlR84/+5/+XP9iZ//t/wbL02GX1jaMlnaeQy2mxC9F7&#10;6rah3myYponvvvsdT08P6Cyn2l2R1i2Li8w+YtIKkpS83VBv9yRpKrF+9YagNeM8syyOJC+o2h06&#10;zZjmiWlaWJxb/7yADpAlht3+wP76hSiBTSTGSQIznGQzg5dLfPVVa3KcVdjBERaPjlEq1KjXvdfK&#10;v/aIOjfVJKWBXBCUeQ71pqA97GmudtTblnq7ZbO/Znf9ku31LVW7EVhGXlHkpRxESYJKEkwq/Nxl&#10;mRn6M+Nwxk4TbppYhrP43ouGvGpk42A0u5u3fPHj/z53r7+gaVuqsqQpS6o0Ax8Y+0niRT08PJ34&#10;65/9DX/+03/Hx4cLGQWpylF4tkXgqy9avvjyjqZOcOMDbuhIdE1R7EjTEpTGRc84XZinDj9MTM8n&#10;gotsd7cURcE43uNcR73Zcrh5zeHmJe32QJ6tHOgoGNNPyFmT5qSfRFzjwDiN2MmzjJ5hmOnOA0+P&#10;J87nHkxCURdUdUFeFGgCbjiy9A8EN65wjIgiQZlcuPIBFjejjaGpD5ioGJ+fsPNAmhnSLFA2sNmV&#10;5FWG0h6FX0lNqVAIvbAT0kwsVmHFuVo/48KM86JcJQbytKQqaoqswGi9wmpmQNYvxCDBDn6GlR4V&#10;ougqhBkwsYwTfg1F6Tt4PgFJQV5vxF6TRIoqJ83FpZFlJagCdIbJS7KyJi0q4nrhJWhiDIzDmfPT&#10;E+ezhBPt9jm7Q0XdluRlijEi8Hn8+IF3737F5XLP2B3pjg8s40zd3HF1+yO2h9cC8EmS1fcd8X5i&#10;t2k4bHeMc8/D+0e6ZyFO2WUWpG1WrHv+VApgjaS1ZTmJFrGV1oo0zz9b+7yb8XbCjj1uXijrK/Y3&#10;b6nKzWern1rH8t57lmkiWOlwYrDExRLmkak/0R2fGPuZZYlYH5kjTCEy+SBTPyX+9mS1kyVGCzDK&#10;QDDgjcdrT1hddsEq/OTRccFoIXApnUm6WBRqolssfnHgQcdE/nvrCNZijKZtW8rU4ObzKmQTsNZw&#10;PjOcztjJYnSFDhVusMynnvk4MV8sfoqSnuUmwFDkG4pyjyIhWBHXLcPIMoxEr8nTDUWxJ01KEp2R&#10;ZRV5LnGweVZSlq0QBE3GMJx4ePgtp+M7UVY3W5rNFXnVYu3M+eme/vwka4c1MlW0EIKD1iojBMMy&#10;WeZhwDtPVIrFWpbForUhr1rSfItzhuO55+PDkafzQDfOdMNCTCJ3XxZ8/ScvePn2mrqJku2OJVEp&#10;VXGgLvcUWU1dNFR5ifMTp/6By+WeaTzKZxPBqHXluU5tUB4fJqzrsa5nms8MwzOX/oHz8Xum8Qhr&#10;ZonWiBVSK1yQZtDaUd7lIGsgsawtOD+L7kCqelHur2hduyzYaZKwI5+hVSWZDp9YIuufk1dbikJQ&#10;yTEEVISwWiNMoskLEeUtwxm0Im/31NsDaVYQCPTDkaen75mXEZMX6LxCZxUmK1BJRlQJi4d/9E/+&#10;d7+/zH/xl/8cbwfsIg8TGFACNUApAe9nOe3uirxs8CFwPD3x/t33PDw9MkwzISjKsuXmxUuubl8w&#10;W8v5fMY5S3c+03WXz4XCNM1Ms1Q8IUaWeeL49Mj5fGKcZqY5ED3kQF1k7A4boZNlGphQLKSJkoo4&#10;KUiSmjTbkSQthBRvI3ZYxEKAQierwjcr0WmxhlFodKpIi5RyU9Hsd7SHHc2hZXvYsru+YXNzJ4r3&#10;3YF6f8XmcMP26pZ2s1+7CCE0aS2xozoRQIZJBMsqCtJZlKlOUtLG/oROMjmkiUQNZbPjxZs/4kc/&#10;+Xu8fP2CsipItUHLKlHIeNPCvDiGyfLtd+/4d3/+l/zN3/yScXYkyPin1I7XVxVffX3L9e2OxDjc&#10;eMYOPfMwMFxOTPOISnLSPCPiWKYe20mUpzEalSim/onh/I4sL7h++UOubt7QNBuyNBefaowQIoub&#10;ZR/lreyOg2BfvfOEoLFOMQ4Tw2WQIIoFnBf1adWKRa9utqTGQLBE79BRLGMxiD2w6094ImWzp613&#10;VGWDRrP0PXYaSDJDXuRo7UhzRdm2JKkh+IkYLUp9Qi8WGF1QVls2mx1Ga+z6wgYvilSiR8PqnxYh&#10;zqfxu3UjIQRSna+72bCKYcTbn5hCGA0ITjcslmA/hb9A38O5h2gEhKKzKE6ApiIvcrJE6FU6KddQ&#10;hxzrPafziWG4YGL4TKFyixXx0djjXaQoFZtdSb2pUMYzTReGoeP8/MDj/e8Y+md0hCQpqOobtrtX&#10;5OWW6CPzPLI4IbnFYAluZFuXXB+uWFzg8eEDw6lDa8irirzeCHo4E6VxkhqSVBTmkuZVkqQSomSt&#10;6AKSJCVNZAdp7cw4jhhT0m5uyXOBiwia06yiuYhbJCshBgmiCJ9SwaaRZV7WVL+UJShmBzYoXIS0&#10;LEiLTERgs7x3Gocx4j2PyhOiJawUv0QlpKrEaINRC1pZGRl7EUTZZWG8yDQoOE9wgpf9tFOVC0ZT&#10;VxVlVZLlCVmWkxhZuUSCBBn1o2QCRCR/wjr8EgkW0lyR5hIf6mbZcU/dmf50z/npHc8P7xgvz2s0&#10;9OoXX1MokzQnzSpUFJoZ61PoneV4fM/Hd79kGi6UzRWHu6/Y7V9SlC0RTXd5ojt+YJ5OzNOFeeyw&#10;Uy+dpUqIKJzzqzf8mbG74CUOEJ0VqCQlRkUIKYuNXC4TT48XPj72PJwW+smS5JGXbzN+8MevePH6&#10;DVWVYNQklD+VkKUbymJLkVWkJsG6mUv3yLm7p+s/Mo5PONsR1vVXiBHvLT7YdZIm76F0ZuvO2c8s&#10;U7f62T1pUYjmQ6sVMiOWYOtE7C2Rp6kUaN5il3kVDYr903u/5rSLy8a6GW8lpVKpVOxyaPkZlXjL&#10;k7Qgy1uMzlmmGe88JslX3YeRwjeviYBbRtw8YueeeeiYhwvLfGG2PYsdcXFhCQPTdBYKpre46IRv&#10;fz7yP/5f/oHP/Jf//l/gloHFLURpFUXybxKCdQzdBZQiKxoB0eflCqMoBM3XDxidsDtcc3N3x3a3&#10;xc4zw+VMcJbucmHoO8pK0IXd+cTz/T0xCAowyzKsXVjmGW8dbonoCIWGujJsDxXNtiDJAsY48jyl&#10;LETYBFqQpZREb5j7meHYYecJNOg0lU4iK0mLmrJpyKpS1J9pQlpmVJstze5Au93T7g40+yua/Q3V&#10;Zk/RbCjrDXWzpWm31M2GLMvWl+aTNkALXSxZx7VBHjBB347MkwAx/DKhs4yi2aGznKigKFtuXn7F&#10;2y9/yIvXL6mbEsXv/YwREaGiFNZHHh5P/M1f/w1//m/+Le+/eyCJWtDbeK42CV9+dc3LN3dUTUZ0&#10;PUt3Yukm5mFiGi8iSDN69eqCt5KrLmVlxE4XpuERnRiuX/6QFy+/pmk20p16x2xH5nlgHI+M00ls&#10;R6sK2zqHdxJzm5gcOy8cH+95vn9m6Gfs4pkmzzJLcbg7XMn6REP0MlpUyOcnXWDFzZuf8PKLP2G/&#10;f4FWmn4405+fmYcOYiDNMpRReNejdaRoGpSOWHvG+TWXPMjhZJKMLMtQOjAuJ4bxiLczWqlVhb4C&#10;HLJKRqvBE8LaHUa5mEMQ/YNbLVcxrA7ndf2jlNhlJF5WDNAxwmQV3ShWsiSFJFMUdU6z2VCUxZqv&#10;LBqSttmz2exIc8HLKgJJIsKvaRjoLyLqXOYRu8hn1rQ57baBONN3jyJcXBzT2OHtQp5XNJsrmt0t&#10;VbNHKcU09oxTR8RTZAU6Osb+A84OFHmNUgXPpxPPDx8F9rJpMGmGgpX1oPkUgfwZ3qHNKtac8GEm&#10;LUrqekPT7sjyCucdl+cnLsfTeonzWZciiVmTiEyVkQ/Oe6Kz+GXEzQN2sYT1IndRsziwXmGDIkTJ&#10;ko6ryt17TxI9ufYkypEoh9bruxkiMYJWAvhRSuHigHW9CCNdXK1/Djt0uHmUn9EtEILwwIt6xfhC&#10;URY0bUNRVWRpSnA9y3Rc6W8Jm/2ezeGacrMnb7fUmwP1bk+1b6n3DVmZ471l6nv684nu/MxwPtGf&#10;LwzdGedHSSdMcnQqolylDc47hu5Md7rncrqnuzxyfPye99/8hof337DMJ7RJyco9SVowjwPPDx84&#10;PrxjHp4IQZCwcRXYebuslswowtehY/6UVx8UyqTotETnFYGEafQM/czlPHI6DhzPC8MMNoLz0DaK&#10;r7665osvv6aua6Lv8UGIglplpGlNkhRy10TH5XLP0+Nv6IePzMsTdlntekHEqtaKUl9wz59CkFZt&#10;hJa1MIhGY1nRq0W5Jc1bWL9vYzKJbfbiVFKrN9xaxzL2TMOFeRzEMhk1RCMQmLW4DN4Sg6SGai33&#10;CEjnnqQ5ebEjyxqSRFZddhwJzq1s/QyFUBRlImVQRIKbsMNFJrdLh9KapKhJmpqkLEArvBsYuiPH&#10;+3se3n3g9HTP5emRf/Kf/YEA7jd/9f9jnjusXYhKr925KEGD94z9gNIpWdlgTErdbNhd39Hur0mz&#10;AmslXWscRqZxRClFWVVcXd/QbjdEIllWcHVzy2a3I4TAOAwkWcbV7S1tu0UpLXtIKz4+EyFTUJWK&#10;7VVNu2+p6pQiT6nXpKAYPMs8swwz0zAxXib6xwv98YTzs2QrZ0JZUyuQv6w3FHVLUhQkeUZWFJR1&#10;Q1m3ApCoa8qqolj9p0m28n8zuQiSxEj/tZpatZKdnllzx+dpWMVPorZd5oGxPzENZwkJ2V6L4T8x&#10;pEXN4eYNb7/8Ea/fvKJo69VOo0gSRV6mFLm8uEEbzv3ML37xK/7Vn/0r/urf/5xl8lRpRhojTRp4&#10;87LlzZd3HG725HmCVhJgE53DW0+iEwkYMAoSAV4oFM7OxCCFh1t6kiJlc3jJze2XtM0erRXWW9mx&#10;D0fG8UjfPWDtRJo3aJ2tamWJziQmKJUyTxPP9/c8fezozp5xtFwulstJuOvNJiPPElQMsm91kzzY&#10;PuCco96/5M1Xf5/d7o5h7Hl8esdwecZOE96OksCXJHi3YKcT2gTKtiXLcsCiWFW9Wl4iieGNOD8I&#10;CCIGsrSiLFryrBTVe1aJajZ4fLQr3U0BStCUc8e89GIts5PsQj/v3qLY0tbJQvRhrcQSrMu4XALz&#10;5DEpwqsvEqqmJstymfJEg1Iyxk6znBCDXMbekijFPEluQnc+MfWDFHyzoIGrRrO/aSVL2S0onZDn&#10;gojdHV5TFI1ANoxBGYO1FqJie7hht7+mrmtUdJyP32KnM5vNDVV9xfF45sO375lmS5pLdKZaE7ZQ&#10;Cu9nolv+O11h8F5EZFlGUTXUTUNdVWiTMI093eket0ySsFbVmDSVlK9ghSam9Np5yiUTPmWoL5P4&#10;fL3GBUEaW2dwTuOdIsTINC2MgyUhcmhS7m5KrvYVVWZItBcaoPmDQitogk9WMtvIbPs1MEomk8YY&#10;+faV/O28W4iwKvgbTJajjSFLNUWekOYJSsl+1KSKervncPuWq5dvaQ83khhX1pTNhmp7Rb2V0WpW&#10;1ESFeJq9EDejCNLxEawPDN3A6fnE8eksgTvdkePjBx7ffcvDh/d0p2fsdGTszpwezoz9jFpXScsy&#10;M5yP3H//Kz5887cc77+VQiPVFHVL1ewxaf552mQXS385Ye0sziadoZICYwrQKaP1XLqJ82nk9Dxx&#10;OS10XaC3QApZKj9/U2nevj3w4tVL6iIn2A5nLwRvUVFj1MpE8EFU890Dff8Ot5xluhZEbKjUuh+P&#10;0kIppYQ5keRCz1x94UT1OcbY2kH201mD1vmaJaDRuiBGjbVrRHT4xF3vmcYLdhohatKspahvSItW&#10;anUCosH0MkkkwAqu0UqLdqy+oq6uSdNK3AVrAxCCqNyDn3HLhPcjxChNxqcURgVRR0yWkZcbsqoh&#10;rRuKdkezkwlxkuc46xm7me48MfSe/9V//v/6/WX+zV//t8xTx7LMSKCEJqwiOIWiKFt2Ny/Z7m6E&#10;nFQ3pHmBs57L5cLpfGIeRsau5+nxgWkaxauXZ2SZqFIhUpQVVVVJ1q7W2HnBeYdJEoEoDD3DIIeU&#10;ATINea5o9yW7661UvnlKmmg0yGW+zMzjyHg+0x8vjOeBZZmI2pMWkh/MiuxM0pxys5PEtbohL0qK&#10;qqZsG6pmQ15WFIXscdMsF5DOOipDRWEAa6n+lWSPoFQkhIV5HpnGnnkasG4UsIB3hNWSY92CSTKS&#10;rJIEtyxju7vl1duv+Prrt1y/2JEUKVme0ZQFVZGRpgYbAl0/8/HhxK9/8x3/5qc/5V/+2U/58PFC&#10;lRgSY9DRc3fQfPXVgbvXL9kd9tRlSVNt2O1fkZctfplww4TSWj6DZkOaCafcJAUoWOYzEUe9vaLe&#10;Hj57b40RZrG1s3gzY5DK2mSkxR6tU/ziWKaReRRByCeO+NRNDJeRZZYxe9dJ9CrRUxWRcgVeJNpg&#10;Pn22xpBVDUW9w7nA/cdveP/t39GfH0nTgjRJiV725zo1Qm6yMnKvtjua9pqqbsiKSrQJq8c8Xfff&#10;EpmakRcbqqJdyVErVTAGnJ+xq22EKJ3np/HdvCaFBb+sOQKR4BaCmyEGsTIaIaM554leg8pwLuNy&#10;DAy9QyWKtFQkuSHPxNKnWMWYIYjLYJw5X448PH7P5fIko79lJHjB3MaomKeZeRrJssDhuub67iWb&#10;3Q1lJZ/BdnND295QlC0+Bqapxy5C74qASTJ5n8uKuhIF9jIcsfOZKm8oqwP9OPDw/h1TP64kPUSJ&#10;3mxJy1zS7z6JzZJP6wkte8N0vRBXWtg0j5yPD5ye3uOWRbLSk0zsz0HsmfN4kUGH1ngre3bvZ+yy&#10;iNDIerxTeK+xXrEsATuDDRHnHcsS0MDdPuUHX9/w5Q+/4PbFDW1bkGURYxxGBwwihnXe4ILBebBO&#10;rEogrP0sy8nyEpMIhCXYCTt3hOCl4MolNCXLC1LjMFhRsUdHiJasKNju7tjsb8nLZmUUrB5wrUSn&#10;oCBNjcR4qnUlmOUkeYrONTozJEVFWjSoJGexMHTr6mroZVKAwaQl9W7H5uYVm6tXbK/2pLlmnici&#10;ijyvMUkFUQolrRUhTCgdKJs9RX2N1hnLPDPNM/PscC4SycGUeJVhLUyj5dwNPB07Hp4HjqeZc+c+&#10;d+OsGgq/3r371vDll9e8evOW/WZPniU4N+CWcU3UlC41eMeyDCzTkeC6NWJboY3458UOmYDKVstw&#10;IlqsVBLQ1Ke0Se/W6RhitV5mVJQUv+Cm1aVSELxnsT12HleNRsd4OTJ3M3YKELTAx8qdaIGcwwfB&#10;vErK5iQjehD7Y1ZS1Xt53woJG3JuQSlNljaAWuFAHcFLwysTCXHMRFZMeZqQ5gVJUaCzBFOIADuv&#10;Ssqqoag3VLuWzXVJ1iiS3PEf/af/zz8QwP27/5pl6QUviSJGLbmtSgmRptmy2Ur1/mlXbK2nGwae&#10;np94fnqiKCruXr6hqCq8dTw93PPx/TvsYpnnkceHB/ruItzm9SJ/fPhAdz6RpgnOOfruQj8MjPP6&#10;MilIEmg2GYfrA03boJRjGh+wy0XG3AE5/Pqe4SgdSwheRG2FdOVCoRLxTr09UNQtaZbI7qLIKSsp&#10;MvIil4CHPJPRieKz8ElGO6tNDRn/ebfIfmu8MPbPjP2ReRlx1hO9+3woqRX7F4joLJPPc3fF1e1L&#10;Xr5+IfvtPEEG1BC8ZRhnjseB9x+f+ea7j/zdL37FT//83/Bn//qn/OrX78FDpgQhm6eBL17nfPH1&#10;LdcvXrJpW8oslfCM9pqmOeB85Pz0IB1R21DUzYqu5TNZLfiJNE9o93dkRYW1E5GA1hLDKA+cIs8q&#10;yrJFJwXOg1sidp4YO2HYj32HnRa8hWUJLMsi0apLpJsiNsjPXpWKdrcVUlwmudnRexSQF1uUSbkc&#10;Hzk9fM/Yn4hB1i/Re9BR3A0x4u2ADzNJllLUDeXqKkhMQpZVovI16YoVFQvDp67LO8s0XZjnC9ZN&#10;2DWj268jf+H7C/7Re0sIn8IXQKkMrTNQrBniohBPkpIQJDxHOtYM5w3n08LpZNFGkeQadBT8r4ok&#10;K/RD3Cse90mY5wTpGexCmuZU9YaiqCFGuu5Ed7rgJuGfl7WhrEvRbKBw1tJ3J7rLUTqOeUZpsxK2&#10;CkIM9P0JVOTm6par/Y4sK3HLjLUTRbkBlXB8/J6pO6OIZGXJ9vYt7e6avCpXMeHvD1zpkBQOS4gL&#10;ES8W0uFE1z1zOd7Tn44459FaAkZA4pGnQbjkCk1wcsAu84CfpSt3i6xqZgs2aLGzWkkjtM7jvYhd&#10;2wpevmr44qs3vHz9mt1uS55riBPRj6KLUImM673G+xQXFSiL0us7riNpkpClKcoH3NSxDCfs2OO9&#10;F7b/yqEoqpqqrqgqaV4UUuCHsBCjZNiLUj3iPyW1mQQ0QsrziyzstCHJK7JqQ1q2kn9ebdnffcXN&#10;q6+5efWWq1e37O+27F/sONzdsrm5Y3tzx/XL11y/+JLt9Wva3a2sU9o9RVnT7G7Z3nzBZv+CarOn&#10;bCT0Kq6EO6Plkh+nma67MPQjNmiCyrBeM06Bvps4HzuenzueTz2Pp4lLb5lt+Ezgw0CSyffpLDQV&#10;3N0k3L3cc73f05Q5RnmW+cIyDwTnxR3gvLx3S4d1F0KcJKRnTZZL0xyTFELaNNLJGqOF6LnCtGTh&#10;Ke4HUBKKdX4WmJRiJaktsg5KcnxYwStT//ns6o89wyUw9bBMUUSbbsS5iYhFrb+HdxLlrbQmSQqZ&#10;6OUNZb2nKlpZUSw93s9iEUxrmY7YnhAdRotDJclK0rxAabVOZBax+aaSKxK1B2MJyPpnsR3OC5Ex&#10;ywvKpqTZlfyD/8n/9Q+CVv7iv8J7GRmGIFWVjxGjP+XpRqwLLNYzL4IzdDGiV4HcPE0kOqGoGhJj&#10;KKuSqmlWIlFkniaOj488Pd4TgTIvcc5yuZxJjGG7O2CMYZ4nhmFknj06QgpooKwzdtd76k2Ddxcu&#10;l2+Z5+O6JxGw/TR2XI7PjGcr9otCLnMZGU04O5HkBc32hqwoCNESVVhH6ClpKvGYSotfWsRGK6hh&#10;lkJHxtXL53HMOJxXJOORaTizTCNuWWSX6qWbR2vimnKEMdSbAzcvvuDmxSsONwc22waTaKFKhSAk&#10;uHHkch54er7w8Hjiw8dH/vzPf8r/95//N/zqlx/BRerMoKMihsihVnz9Rc2rt7ccrm4oc9m7EyKp&#10;SanLFm1ShvG02il67BojmmaFYDWTDFQkLys2uzuKsiHERawX3q7Z334dsWakaYGzga67sEwWNy8M&#10;lxOX52eG84VlmrEuMk+WaVqwTjOOgcvqiU80ZKlms9/R7vZkaQpRYlPn8SLuinlgmQZZ/6wAbpl4&#10;WJSWOFnvJI3LLuIllUrXi184WpQSq4hzC4sdsMsgEadrJT9NF8bxGR9mEWgG4RhonUii13o5+dV/&#10;GkIgCBIQrRLQKWotwIJ3mCQnScRT71aRTIwJi0s4XizdSbykSS7TIpSXDG+thCdtLdMoz5dzk3SB&#10;Kw2sajYUZUWMgaG7cHp6pDtfmCdZpeRVoG4F4OODo78cebr/nu78BJE1JaxAKcO8THTdiXG4oHVC&#10;XbekicbZhXE44+1MWx9IspLz5SNjd09Uinp3w/WrH9BsDyIkiqs/fy2Sgnc4vxD9AjoQ8GJJG85M&#10;/YVpGrFWOpY0rdCmIElzWSWt4kcV1XrQdizTiF1Ej7EsAWsll8B52ZUvy5okZ4VYmWWwaeCwK7m+&#10;OrDf7ijyBB1nwtLhbUfEibMlIHkSUeODRqURnYrlSXkh0hkV8W4SUdJ4wU0Wb4V+BxqTF1SbDdv9&#10;lv12R123EnO6rg6ikuYlSVKZ/iSJiNbyApSSbnQeJHksyymqRkApWQlG+B3t/o6q3pEkxcrxEIiU&#10;yYRqmeY1VbOjqBuyNc40SWXqUm8O5PWGNKvI0kLImWlKkpUk+RZMjbXQjzOXrufSjSxOsThD3zvO&#10;55Gnp57Hx4nzaWFYIqPX0okHEf9qo0WflIgexBioG83tXcbNbUVb5yQm4JYjU3/PPJ1FyDh02GmQ&#10;qcs8sMxn3NITgxMioBGXhOhJcowRmyN6pb7pT7oNAcAka6QsyOfan59ZJotOU1mD2kXOiCQVy/Cq&#10;ZXJ2WsEzEGPErc+YD3GduFmZlCTJOuLXEtySt+TlVi7ltKBYg2zmuWOcjsQYydIaUEzzmWXp5NxY&#10;AThJlq1JohnWnrFLJ8ji1IjzgonFnbDuiHeXlR2/FonKYrKEvGz48T/+A5zrz//8vyIGy7JMLMuC&#10;i6BMupLLBJnaXy48Pdxzfn4WE70yLMtCf+kZxolxnDg9P3N+fqYoS15/8SXb/Z5lmeWlSAzTNFKW&#10;NVfXt9RNQ5IY2c30F4a+Z5kn5mnBLf4TbIlgxdOaF0qsTKWExudZuf58CdrIlzMOHWO/4ORdlTQj&#10;HbHLzDLLiDktK9Ki+Ize04khSzNMYuTytoNgK92CW1XowcvI3Dupov0yMV6eGc4PTP0RO/aEdaqh&#10;EyHfheBZFrkITZpRtQdu7t7y8tWX3L56wdX1gXqNw4yIFYuViW+dYBDnyXH/8Mjf/O3P+LN/9W/4&#10;+c8fICjKTKNXcEmdRN6+LPn6R7fc3t0KrKaoUCri7cIyTSyLxceIDwvzcGKeOpR21O2ednMNKhGL&#10;mp8pyoamPVAWNUYrFicpbs7NOC9M8khkWSYu5yP9pSN4JfhS5yQl6SJ+eG9lRzzPgWkODFNgsgEb&#10;wDnQKLabmu1+T1F/Ev5dmMaTqOznEW9nYpTdZoyiRjUJxLB8znz2fhayXz9JdGQSSDIZXSqlcHZg&#10;XjrsaiMzWoOSgB4VFeknxG9Wiq4gySRkRUnH6NyMcwNhFdLJpAUJVljtKFqLEvuT8FGKDmQPTsZi&#10;4XIeOD9bpjEStSItM9KixBhFCNJ9LsvMMgtoJ6zpY0rJ7w0RZ5fPwJHufGHqe9IkkpeQlSntbs9m&#10;e0VZbkSEk1Zy8JtEkrOyQgShawykSWWUHIJnGDpJ0hqPTMORNMmomx3TNHA+PpBkFbu7r9js7mhX&#10;8l9AuqrgJTPaeVlP6ESTZikgu1ACmKTALY7L8cQyWSLJ+ktsnOPYMw0iXg3OyiU+O7GFuUiICSHm&#10;cpEvnsUqrI1Mk8daSFJDWSjaxrDbFpSZITORLFdkqSbNRaTq7MI0T6AS0rzC6FzwxZ9ywyMiKo1x&#10;JXLN+EmUzWaFjvgg3XlWVGRlQVuV7LYbNu2GNJUELh/sqjaXf5Ypl2BcrZ3oukcup48sY4c24tXO&#10;80pCQaJcOkprxuHE+fSR0/ED59M9Q/fMssgEMgbxRvsgQULaiHMny8T7rpNUkK6L/J3tsoi9LBqi&#10;qlh8QjcunM8j3WWi7yyXi+PxaeLhYeL5NPPcObo5sAQBhKENYd3xJkaTJIokiySJ2L/SDDb7jFev&#10;b/jii6+4ub0lNYG5f0f//C2X5yPdcWA8TwTnZD2jDX4eVi3MJx2SxBPL9EtyO0D0C2ZFriqt8V7e&#10;T5TcWzGuqOEonfQ8OKZ+5bIHh50H7HQR5rmW3XtebSmbljTXGOMFEFYlbA5XbA4vyIsak+WSHKiF&#10;d5KmJUW1o8w3ZGmJCzOn59/x/PQNITjq5oqy2Ml5aYf1XOuEW1FvycqNRO+uuQ6BBUzEpKLTkmZq&#10;QOkgmFtj1iRATVSCLE+ShD/+R//HPxiz/+U/Fzn/MuF8QKUlaVaTpSVpWgp84vTMu9/9mu9/92sR&#10;uSUZ1nkeHx95fnoS4YvznI9Hhr7H2cDp+MTl+LxelmLjqBoRxKRpgp1nHj6+5/H+I9ZKALwY8D1G&#10;yT538WCdx5iZotDkZU6xphyZNSUny2vyooUkMtsL8yKIPpMqwUp6+dniqjjURqAdMu4Sa41CdijL&#10;dBE4vl1DZ8KqRPkkxnGWYAWQQZCxnnRmK5lOGfSKgNVJSlpUbPa33L38grdffsWLV3c0m5qyzElT&#10;8bVLtKNimZ2IIoB5tjw9nfnlL3/Ov/6z/5a/+/l3BIRqFW3EukhmNK9vNvz4J2/54R/9gOurK+qi&#10;lNjEGLHWMk0D4zxg3cI8nugvDxKqsb2i3d1Rltv1ID/i3ESS5auALLLYicWNsityMkZWRgAc1s0M&#10;XUd/7pn7CTvLGHSZZqx1gtuNimWB2cI8OaYlYJ1wjgOQGGi3BZvthizPZYzlRoKfUXrdlyUFebkj&#10;q3Yrk9mQZBk60VJkETFJgVKJUJeUIy/XwI6sQq+ZA96LGjkxgu6MUdKRtNLSgScZsk1UJEa0AtKl&#10;O/ikEdAJWdpIZnwE7yVTOn7yoxJ+PxZfK0qFIUbNvAQu54njs6MbARRZXayjavnZg1+kk18Xj+I4&#10;kJCIT9GNqIAxWiIVdbKKazwmUVRVRt2KeNOYXGAcVStdWFpQVS11vWGzObA/3FHUW0ySrZayjERp&#10;EkTw5dyE1pqqalmmkQ/ff4+zkXq7x2TFGk6S4byIPfVKcDNpKjagtZBidQqkqVjv5nHi+eGB7jxi&#10;l4D3kcUuTFPHNA7M0yxWwqQkeLmsrQ9Yrwghwa8K9mny64UuY/YQ5e+/3ebsdhWbTU2iI4n21HVJ&#10;07Q0zZaq2QoljrjGg+Yo74nLLJqQIAFPClAhiP1Aym2JJM1Fg+OcxSQJedWQFjnGyGWWZrJ2meaO&#10;sX9mns7Mc48Py6olMBDC2jiNMjFJC4qqpSwbtE5XfPCIt5ZlHrkcP3I+fWSeOkCRZhVFs6NqDyRp&#10;RgheYk2D7PtFTKmwbmEYB4apZ5oHpmVhsQ7nA9MSeD51PNyf5NfjkdNx4HQcuX+cOF08yzpC91F0&#10;nDpV6Ey6Rm0CSRpJU0WeafJCS9GUKEkszBTbbc2LFy+5uXlBVeYoPxGWgRgcGkX0UYS5aUZZ71EY&#10;gpvlXE5zkqwlTeVZJopORBouaTyQhQbLcmGajxIbq4WnnqY5ZSliZ5OV6y5aCTEPT4wOCGtRDlmx&#10;pWpvRWPTNGx2B3ZXNzS7G+pmK5HVRSsFBOJ00dqQprLWCsHSdx84Hr/Bu5m6vWGzfUGSZJ9JkXbp&#10;CX4hLTe0u5fU9U40V9GJPksHeb8TjTKRwIJOIllRCNNBIy6sZJ36RJlg/Pgf/8GY/dc/+68JfsI5&#10;8RCapEIZCQOIEfFKOy9llzaixqw3ZEXJOIycT2eaZsPV9R3aGM6nI/cfP3J+esYYTVkVYgOIAYh0&#10;lzP3H97z+PCR7nImxEBZ1uR5IYK22Yp8X0sBoFQgak9EVIB2lrzfT0rComjI8oagIrM945ygEBOT&#10;Smb6svpKPyXhuGVV/EqaVoyexQ7Mk4wXP3XJoqSVC5zgiN7LuK0/oRSkicAzYgy4ZWReRpYY0VlF&#10;tb1ie3jB1c1rbl+85sXLO25u99RNIWN8JeN8Y0TM571wjaMP9N3It99+z9/94q/42V/+lL/+q284&#10;nkTYI3bLSKHh1d2Ov/enf8wf/+RH3N3KTkq89/LdeR+wXir24B3d+SPD8EheNbRXryjLregXvFwk&#10;UvFKBzgvPdN0RmtNlrckiSi9y2JDlkoyk/OKvrN0pyPd8Z7xchGVtJIkMO81iw3Mi2ecHePimG3E&#10;B6mws1RRVhlZkZIoLwr0tXNWWvQGyZr1m6TVGhQh6EUfFqbpLJ9FfUW7fUFeFhJ7mWgZcyZSJEki&#10;nPwS94EhRi9FircIQeiTelhSlKQLWHGMJl0tMDlGF+u/KxYVt8yyinDDinIUe16Mkm8QgyIExTxH&#10;LpeZ48kxTKBSgykz0jxdX97fC05jFIqZjPM9aV6SVxKLGKOX6NK8knG+iyzjgIqOqi2pmpokzURT&#10;YMwKFKnJi4qiFCuV0krEWN4zTtLhJVoEgJpI9B7vZhJjqKsGu0x8/5vvOD6c1p0yBKVk5+smXHBy&#10;iacJaSrZ5jGI+DPLStKsXJ9Hz9QNXI5nTs8zQ+fWxMV1lRIjSiWkSYkmx07y7i6LUCVnH1k8TLNn&#10;GC3DHJkWsBZMoqnbgt2+YbutyFONiZYsUbRtK5bSQhjmaGF0KwVxGYlzj44eFQXfHAOwABb5rhH7&#10;qUkK1HrZOjuj04SiktVHvop9jRbLmI+e2fb03QPzcCYqLaNiJctDpRPybEPd3FDWO/I1U1vrNdjD&#10;Cf7Z2mEVdSmyvKas97Kbbfc07Z663lBWFUmWwyq6cm7GBcc4DZxOT/SXM/O0MC+eeXbMk+V87vnd&#10;b9/xq1++5/t3z9zfXzieJy6DZ3AQtcakCqXjCltBOvBUkSaaPI/UpaKuDHWb0jQZVZVTVSlFmZIk&#10;DqNnqjJj07bUeU6iIkRHVhRsDi+o2g0xSoFdlFuBWbkZrSImLUgSWf+FEJmXBe/FHrpMF7rzx88r&#10;M+9nmYKYkiytVv96SVXuBAt7uGN3uGa7u2V/9ZbDzVccrr5gs31J1VxLUZum0gxoRV3t2B9es929&#10;+OxuyTJJanN+YRqPDN0jY39mHE4M3QPd+T3T+EiSphyuf8Dh8CVaG/rhiUv3wDJ3gCNJc+r2iqY5&#10;kOWVYJSXZ6blhJ1PxDihEr0y4y1plpDm4nZRWmOSTLr5lXintebH//gPglZ++Zf/jBgWrLU4Hwmr&#10;524aB4bLke78DGjqzWFlyWa4EOkH4a0PvWD/6qahLCvOxxOPH+/Jioz91R6lNMu8Gu7nhY/vvufj&#10;+3cohbxgSq27+SBRqpNc1GgtVbRWWBtYJomDAxHHDP0JVEKWtbJ30xlJUVNvb9gd3pIXO+y8SFqb&#10;DxISkWafQzWMke58mTum4Yide2KMQn4KcgF6K2N12Z2PzN2JaXgWMZT32M+oVodKC+rDKw63X3Jz&#10;85qbmzv2V1ccrnbsrjYUZUaIwp+PUfZNAPNkWSZLcIHT8cKvf/1r/vpnP+Xf/8W/5u/+9hueHmSM&#10;6B0QFZlKuGpLvv7iBX/8Jz/ixYsbkjjj7ABRdq+yD+7p+yPeOaIKzMsFRWR7/Zrt7qV02MuEc6sw&#10;Kq/J84Ykk+9EGSXRg/WeLCk+T2qUUSxWiH1uBreEVaA0SeBCALTBe5hmx2wd4+gY5ijCGmNAQ1SS&#10;kK2xaGUxWi5inUhB4UMElYAyOOeETT2cmacT4/DEPI/oJKesdqRZxbIMjN2zpOVVDUYb4Xmv4hgR&#10;owUIFuclGzuuReGnIAe55CUwxYcFkApe4hE/EaJE7e69CB1DWAEna8rgpxF8jOI5j6RMTnHuFi5n&#10;yziBU6LuNEmyuiac7M/Xl1YpLYKyJEGnBcELynaeTygtna7CME8Tl+MzU39GKUdWZFRVTVHUZHlJ&#10;llWfc7pDcAzjhXP3xKU/Mk4dITgJXDEGo5R0TDEQ7IzCUjc1yhienz4wDR3VZk9zuCErNyIgXMfH&#10;SgkOM7hF3htvMcpQVluyrCKEyDQMXM5HTs9nzseFsYOhi3SdjMrDp3jKGcbO0ncDXTcxjgvTZJnX&#10;TnyaHX3vGAYYF/mGiiJhs21o25IiU2i/YIcTxImybqjbHUWWI6mZMvXRQLAj+JksWdc33hE9uEkK&#10;5xAjPgbQBp3KztouE94LK+FTE1LVleiE0hzQImB0MmlLsoK82Mhz7N2q4l4zuVfxn1sFlKAwOkWb&#10;FL3aYGOMpFlF3Ryo2r04M9KcPM1p63bVxBghD44d89CzLBZrvSTtTROXy4Xj05HHD098ePeB77/7&#10;yDffHrm/7znPC5OXBL4QIdWQJmJrNcjYvCyhaRI2m5zNNmWzydhuSnb7kt2uZrMTdHRV59RtSZpB&#10;dCNZApu2ocgyohuxS0eS5FTVXhqwAPMw4hZLkuRkhUTrZnlLVgi3HMx6ZhrSpBT1+ThKeiEak5YU&#10;5RVFvlttaQqlEozORFi6hgqlaUGZt9TVlqbaUlc70RVUe8Fqm5Q0LSnLDVW1pa137DZ7qlLs1Yub&#10;mcYz/fk93dMz/ckxXGbOzxPDZSErUq5uv+Lm5ocYk3I8fsvDh58zDU8yCSSg0/WcLRq01gzDI93l&#10;negF/EySZxTNhqxoMKmAlIwRRkaaVGRpi9IG64ShYZTmx/+D/9vvL/O/+el/ibUiNnEuyHjUOsb+&#10;wtBdCD6Q5xWgOT0/8vDxPafTiXGcqNst2/0V3UWENPura+ZpYug7tvsdZVUydBeGfhCRgRL7Td22&#10;vHj1hqbdMM8z8zSv4p9ZYke1wqsoeNRkRU26KJ7OvCIigrl5nvEBkqyhqq8o6x1FtScvDmhT4r3s&#10;MGMUapmzC97NKGTvIvtW4bvHVWyUmAwVNd5a7DTKCHle6UxW9k6fIP9KG8rmwPbmS65f/Yi7Nz/i&#10;5Zu3vHh5x/5qS1Hl6FRCKawXIWGIkCSSvuOtZ+wmhm7kfLrwzW9/w9/+7M/425/9lG9+e6Q7R7Tk&#10;S2AdGJVSmYw2M+w3OYerhro0+OXE0D1yOT9wPD5wPN3z/PyO8+kdzs/rBSldXr29IUlL+uHM+fiR&#10;eezWUIdW4mITSadKkxznLfPc4UMgREksWuwkf87TPeNlIgQBhngfmDqLtZDmOZFEOoHFM06RySJd&#10;udIEpde4W4uOC1kWyHJFmkSUDpJUZxJ88LhlYew7+vOj7AvHEestIQpBax4lwGPqhNFf1lvKspFi&#10;QQtYQmuBkPgw4ex53YHbday+FirJSvVbD1C/hiXEGLC2YxieGcejKFXD773VWsnhGxCBHBFAoZQB&#10;EkI0LBa6wXLq5BKancJGLaEJmSIiGgBjtARCpEJTS4uKLK9RJsX7SWJey5q62pKkJUSDWyxDd2GZ&#10;RsqqkPHgZicWvqgET7pSwayfhNgXFckaCZykBVmakmhDgl4dAiPOXcjzhKIomW1HwLG5fsP1qz+i&#10;aa8EhxuEba6UiJCcX2Nlo8RR5nlNohOWZeZ0euTp/gOnx7NwBwYYJxgWmEaYJ1gmx9RNXJ5HTseR&#10;83mh6z3D7JkWGf0uc5SL3MlFrpQkxzXt/5+pP9nVJEvX9LBnNdab/d3u3D0iMiIzTx1WsVQlkBwQ&#10;giANJFAEOdFIGrAGAkQO1AK6Al2E7kFjaVBglSgIBCVABbJUZDWny8yTTXTe7O7vrLfVaPCZR2YA&#10;jgASCQ/fvvdvttb3ve/zZJRZRqYVyi3MfQthptqWNNsdZVlSFOWqxC1J00SsV0tPgsNqWQmoGIW/&#10;7+X3X6LcVLWVMPDsJrH1ZTl5UaIUuKUn4DBJKjfMRSZ6NskpigOJKZjGnuF6ZB4H/OIZuyvX0yP9&#10;9ZVpuDAP3Qph+mPQMqzNCZvkFPWestytzQ8B9CRGbvrzNDEOwr5vryfay0Wc9yR07cinT098+P6J&#10;99+feP++49PLRDt6HEZMZGvYOE2gKKEqFXVpJH+ws9zelzy82fPw9obbuy1Nk9I0ObtdI4eouqas&#10;cooiI89TNAE/dRgdqcuCLM0FrwwyMY3C85+nnqfvn3j69oSxhv3dA0V9g01yCZhGS4wGpeWlvowj&#10;fp4xiRyQbFKTJBV5uiVLajkErdMPmUzKwVw+1nJQXZaRfrhybV84nT5xPH1iGocVlhN+slterkf6&#10;oRe0a1hwy8g09Sx+ILKQpJEst6R5Sr2tuX37FTe332BNwuXyno8//prr8bJSKnOpbRqpa1pj1j+T&#10;VERtXpEVG+rmjs3uHc32DcUK+tHagFIkWcOmecumeSDPd7LuQ/Fn/84/+uPL/K//m3/M0B1FT4hG&#10;2Xy9nS94J6OBotqgTELXXjgfj4zTjPORw+0Dtw/vaNsrbnZsdzu0MSzzRJIk5LmMJSX9KTulLBPy&#10;1eHunjTNuJ5OdN1l7QCvDmQfcEoRP3tilaTDjbJYk7HZPZDlO06Pzzy9/8A8L2DEmf34/js+ffcD&#10;l+cn5qGV8Z2Wl/N4HQg+khQZ2iiCn/BTS1jGtUeerLUV+aZLEn6Q8FvwsmbIa9JqR14fqHcP3Lz5&#10;mq+++jO++vLn3N7fcXO/Z3/YkJUZHvG3T0FY0HrthhulmKeF8+nK68uF19cz799/z7e//Qt+/N3f&#10;cD12cipXEhZbZiBaUj57yEds7CnzmarQJFaxjC3t6Yn28ryG3DRpXsmYPc4rbla+vnHoOT1/z8uP&#10;72lfjqBl/KXQzPPAsvTMbqBtXxjG03pTTNaxV2AYWk7PH3l9emIZZ4ieZZwY2oUQZR+sdLq2ICLj&#10;+jJfooxoFxRLAKUURWHYNBlVlaGUI4QBk2SYNBO0Zoi4eRZ/7yRM7nGSm9PYLYx9h7aW3c2X3Dx8&#10;TV7VEorxg1RBVkIUK3vcOyFQKW0EsZhIvcTYRLCea5AtrghVRWRZOgmwTIPw6FGr1EdSyigldCgn&#10;wA+5nqsVceuYFkU3aq5XT9sFxiB/F0prTBKJjGjlpDtrM+nPJqmgXW0hIJroxR1Q5BRZJcEtJZzw&#10;ue+Z+gt5kbA93JKXFawTAplAKZyXubE20gfP84qy2VHWNUVWkCUpmRVdKMHjlytJCmW+Y5wmLpcX&#10;pmEiRissijW4o7S8UCMOpSFJUqmorb4y7z1D33M+vnB6feZ6Ghha+bmOShPXFkkM4JxiGiJjFxkm&#10;edFPn3MXC8w+MrvIsPw0BScqMAkUhabMLUViMSoS/IBJAs1+x/bwQJJlzD+NZFeBS3AoN8krTVkU&#10;qQSNVCAQWZR8nz7vjlkZ3VpBkedkWYabR45P7+m7oyiR00ImQaurXmsrWNjuyHB5YWqvzH3HcDkx&#10;nJ6lu+4n/CJAkWlsGYdWOvdeqGLWSko9SaRnrbUlMQInmsaBaRpwi5NK5Ozo2o722tJeOp4+vfL+&#10;xzOPjwunDjqvmKMSvYjSAjxRkJi4BggtNzcNb98cuL3fcPuw4eHhwP39Hfd3d+z2UvXLU0NTV1RV&#10;RZ6npFmCtQaUx80tbu4wBDILiVUSXM5y5vFMe3oPAfJ8x9wHPv3+QnecqPYZ5aZhHFrOzx95+fiJ&#10;lw+PHB+fuJ6PzN0FN02AIc02pPlWVl9x1fIaqbAp1E/BTGsSyqKhrrYYYxjGjuPpA8+Pv+Xp/R94&#10;ef+J4/Mj19Mj7fUj19MnXp8/8Pr4npeXH7henpjdyDRdGbpnvBtJ05S8rqWd9PYbvvjqz9kfviBN&#10;crr+yOvrtwztiTQrhf1Q7X76HGpt1wR8RpFXNM0NVb0nzUuSVH5+0iSjyGvqYofG4pwnSQoOuzc8&#10;3LzjZntPUexIs4Y3f+c//OPL/Ff//J8wdS84t4DJUCYTd/Y4SLp0ntfRh/Rnl8XhQmCcZvq243w+&#10;8/T4icvpRJJmbHZ7lDJ07eWPJx4CixMw/+c6QVGUaG14eXpkHEc22z1VXeMWRz/MzCEShMwCCgwa&#10;nMKNDqNSrEk4vVz58Q8XPn545XJ94nT5yKf33/Ppb3+ge34FJSNkkNu9BAzUWnlY62hKkpmyhwiC&#10;73Nu9Qave1UiGE2SlRSbOzb7BzaHN2x2dzSbA5vtlqopSQrhntvU4mNkmh2BgEmsvMS1QPe7a8+n&#10;j8/88MMPfPjxWx4/vef54488/fh72tMLNpE0/jLCNMC8QPBS2yEumBjYVIr7hw0397c0VU1qM9k1&#10;rejasrmh3t6AFiGB6GYV09hyff3E+fkj3Xki+Eizq9kc7jHGMk0t43hZ4TcTWieU5U5+6KoNSmmG&#10;saO/nujbfkXFDkyDw7k1PGRk0RYCTFOgGxzdArNCEAkRgVmkcNjl3N5tqZsC4sgyXdZgYAZKPqBE&#10;hZtHaSbMkcUjienEUjVbHr78M959/XfZ3zwQ4kLfvTCPQpFSRhCjMSzE8DkbkGBtIWz/tSu+vv0I&#10;Ya1XrRIZYmBa2jUUlmDXUI5SKayhnBBkBB+8YECD5ydBxzI7ZqfpZ8v16rm2jjbAHCLWSHgoSSJW&#10;R7kh21QqOIKdkuBPEBlEZEIrSc/HqJmmhevxlddPj7TnFmUjZZOQZDItsElOkpZrvXREKdkXf0ZP&#10;Ns2WqqxIjcUohYqK4JwwoF1LkadU1Z55Xnh+es/Lpw90XYeyCTbL14NiIOJxQVjXNlkfptMohMZp&#10;Yho7hvbK0HZMk2eZZaVSbQq2m5JNk1FvEtJiBTOhiVp+TlxcX6hBXqrzehCSucgKbzKRPFXkVpNZ&#10;gzVAGEhspN4f2Bwe0EZx7Y6Mc4tRhsymGAXRjwIBigZlivV2DV4F5hiYnDASZieHF2MgzVKKIidJ&#10;YJlaLseWYRhAy63dLQJZGqeOsbsIHnRxEESL66YJrRKyYkOSl4KHzYSSF7xQ25TSlPWeZnuPSeQQ&#10;Hdegm9FSj5qmke56YllmWTOmFaiUvu15/PDM+2+PfPw0cDzL1xGQUCYSNwUFuTUUGRSFomkS9ruS&#10;+/sDtw97truCzaag2RTUdUVVF2SZhTihTJB2UZZirayzYgxSL53O+HkkLIFlGPBzR2KNNCD8QH+W&#10;0HNe3a4yLsmD5E1DVue0p088/vADT+87zq8j4zCLRa7I6S89z+9PLIujqCqKakeSFoQ1jGxtig+e&#10;rntlHK8YnVKVe+qiJoRI21/oulemviUGg00a6npH3WzIioqsaKjqG5rtHXVzQ17UmMSumS9kXF8d&#10;qKoH6uaB/fYdTX0AYFlGhuHCNPdkRcl2/0BeyIs8Bi+fQQ1ZVpNnQn/M85I0y4kxMM0tk+9xQQ4h&#10;VVoTA0yLQMeqYoMxlmHucSsg5+6X/9M/eZn/q/8K51a1HBrnI33XcT6+MPYdZXnD4fYr8mqDc4Hu&#10;emWaJpKsZPGR48szfXfFuZmiqGg2G6q6pqyldx68o21bruczRmuKqiLNMqy1jOPA8eWZ4D31piHL&#10;C/kB7QeWKF3cGMLK0Y/MS6DvHdfrwLWdGQfPtXO8nD3jsrA53HL35pt1vL1gU41OEpSRm4OPAUzA&#10;2LXDmEgITako4xQ3S8rSSfhNKRmDJGVDVm3Jmj3l9oZyc6CopA8atcHHyByRfbBdd8JBoC5WRXKj&#10;MTEy9wPXlzMf33/iu29/z/e/+zXvv/sd56dPjJ1wkL0bUUpCWMuspOLkFdHJB8YSqNPI7U3K3Zs9&#10;zWZDlmRkWUlW1KSl/EBmWU6M0pVXwYBXTF3LeD0yXE8s40SSKjaHhs3dW+rNLemaAJcnpNS3klQm&#10;M1p/7kEPXI+faI+v+GXVQzoJp2iJOmCsx9oZaxzGCEYzzzRVoWhKRZNHdjXc31re3KXsNgl5FghL&#10;x9i1uHmRMNkKkYl+xi2dfE+MIq8sze2Ow8Nbbt5+SXO4xaRaApLLwDT3TP0VP4tnPDFGAC1agotW&#10;JxgUWq00QT+LmWkNarpF6lExBLyfWfwoOtJkg002QLZuFOXBGJ0n+CC2KS+1weDALwLQWJxhnAx9&#10;6+h7x+jF9aeVJtGG1MjLJbMpyVpDC8huf1lWNjUTSnmpY6oEHwJ9d+Xjj9/y9OEDfScPeps40mz1&#10;BSQZWZqJOUyLPVAhHerEWoJbmPqWvmsZu07shdNA3x+ZhhcSo6iqA9okXNsjXXsiyXLq3d1Pt3+3&#10;zMxjzzx2+GVecwrCBJB2imRlpk4cAcuwoAnsDg1v3t1zf79jt00p8kCeBdLUoBONskF4Alpu4E42&#10;ZT/9oxUkVmNXgIhWChMXygyKMhGcsYmU1Yai3khwct11N9WGfLVTzcuAW0b8Elf5ibw0o9KgLC4o&#10;Jh9YfCSaKKluI7mGgGPxC7OT+mXbdpyOJ87nM+fjkdePz3TnDk1GkjYYU4qIxwXStKLY3pBVFVlZ&#10;U9Z7krSSG6aVkGNe1mRpiptH+pVpMY3Xn7CvfXuhvV5YFo8LinmJXE4dH3984ofvzzw+B67rRCxq&#10;ATwErfEr1TIxijLVZBkUFRwOOff3Dbf3O7bbmjw3JKkmTawIqlZSYkDCV0mWym5fyZTN2ES+V4uw&#10;KZbJ0Z8DYz+hTKSsNzTbOyJwOX5k7K8kZcPh3Vtuv7il3u2kEaCD1L/SSL1VHO5rdne32MRyPXcc&#10;P83M00ySe9KiwJh0BXidCcEzTQP9VTrtWlvytEZry7zMuBAwRoJoh4evePvlz/nZL/4uX3z152z2&#10;b2m29xxu3rC/ecNme7cGDbeinc0binJLWe4pyh15VqGVYpo6+uHCOPeE6EmSkt3mC3a7d2TZRiZs&#10;yhAIKJOsDghpkSSJNFV8WKud3mO0JUsKcpv+FNDNkpzEpnTjlaeX7zlePtD3z3zzD/6XfzJm/5f/&#10;b4GkLAvehZXLe6JtT0Sdsr/7mts331DVO5Z54cP7H3l5fKSqN7z94isU8Pp8JM0y6qbih+++5fX5&#10;iV/+nT/n7//D/z6b3Z6ha2nbK2masj/cUFY1Q99zfH1hnqXaEkJgmSbGoWecZoJS8mIhiCPZR+YA&#10;I4bRWy594NQ7Jg9BRdKy5P7LP+ObP/v73H/xFp16xuUCKRTbhiRLcE5IZkkuCkpwq9t2Zp4Hovdo&#10;LFqL0CAra8rdLc3NG5qbt5SbPWlRrXz1ZO1dyi1IWYvJEpLcyq7RamwEFkeYJpZu4OXxmW9/97f8&#10;/tf/hu9+85d8+v47rq89bghE52GlRtnMsNntqJoCE8EsGustyjk0gdxCnnlCODNcPuKGTqYmrmOa&#10;LijjyXJRUi7jQvt65PLhI93jJ6auA+WxFoq6oNrsMFYofD544jqWX1yLcy1m3dlczu95ef493eWZ&#10;4XpkaC/E6Kgaw+6Qsj0kbPYZu7uC/X3BZpey2Wbcvqn54qsN33yz4Rdfb/j5Nw3f/Kzim69Kfv71&#10;gcMuQYcTKp6xBpROcYtjGi5M44l5PNJ3F6apR1tFVmVkdUm9u2P/5ivKXcPkXjlfvmWaL0QN8zBy&#10;fT2xjDOpTcnzjNTKaNWqVAh+c4ufOxSO6GQiEGNAkcgLOSwsrmcJcrvXOkfrCmMquTE6D6QoEkFf&#10;eg0OwuLlRR4SQkhwPmWaFGM7MwyOYYwywVBaUutTwEZDkeRkOkGrgNEBZRyzb/G+I4aR4BeMychX&#10;CNCyTFyvL5yOn5jnAa3B+ygd2SqVzqzWWJ2QWUtqLcFPLEuH0ZAojZ9HpkFIawB5XlFVW9KsZGif&#10;6C4fqOodVbmjbV+5ds9kRUVV70mSnBhgHnrG64mlawW2YsxPRDui7OrdMDJeO4bTifkyUOYZX379&#10;hrdf3LPdplR5ILcTZeZJCoNOwaYBm0bSRM7HaoWzWQ2ZhczKgcQmKUpZ/BJIjOfuzYa7t2+FlIfQ&#10;8SAyTbJeqRvZPYcYGcZW6pcx4AZRkw6XC/M4rkCWEpVqvJI1WdCwhMA4e4Z5YgkTHphDyugzximh&#10;bT2vx4HXx47jp46x96BS4cA7eZYpJS9smybkzZZm9yB/p2m2Vq4EXjP1F07P33N5/pHr63va80fG&#10;7sg8XBmHK9M8swQYx4WX51e+/cP3/Pqv/8Bvf//CyzXiEHSvAxYFs47MJoKJZFpRGEOaBpLUUdWR&#10;20PK/W3D4WZLvS1JUtHHKq1RJgGVgLbYLBfRTJJJhVIZbJKTZQ1pWsveOoLzq5AI0EmBLRrSqsIk&#10;htkNTHOLsZbm8MB2f0uaJySpodneSPZjX5LXiqzQGB1xIZBvGm7e7chrjQsj89yzLII7XqYBv06A&#10;s6yiLLbUxZbEpozLxBwcSZpTlDVFs6FqNpTVhqzIUFpqYuAIYZZV49yyzK0cnpz0+UMUIuS89PT9&#10;ia5/oeuPTOOVceqIPlDkOw77t9wd3nCzv2O/u2OzuWPT3LHbPbDb3lBXNUmasISJ2Q1opUmzkiQp&#10;SJOCKqsokpQszSiyijKvKLKMNLFog4De3IWf/8M/qab9xb/4LwlxYh7lDxIizItjcQ5tctJsS1Zu&#10;MDZhGgfOpzMhwP5wS7PZ0HUdbTdy/+4rvv76Z/Rdx8cffqCscn72zS+pqpoQI2maUdY1SZoyjgPt&#10;5YxbFqy1ZGkm4Ba3MHQD4+RkbKI+p5AhaiW3oWjxKJaoCFGO7QuOOQR8cJRVyts3D9SbmqiUWN52&#10;d+zuvmBze0tWSNfYpCmYRE7gRq0ylg3l9p5yd0exvaHa31LvDhTNjryusWlC1BqswSQpRVHTbDZs&#10;thuaTU2RJ2SJJTMWGxVh8oz9RNcOvLwc+eH7b/ndr/8N3/36rzk9PuNGDzEhTSrKvIQ4gZ7ZHu64&#10;f/sLmu0NeCW84EVO9ARPrqEsIKsiKsz4vkPFAAb6/onXx9/QtS8kaY1RGW52qKClLhXlZqSswmap&#10;cOqrBq2FVNR1r4zTK/NyxoWZZRmYlwtGC9o1+oU0zdjc3nB4aNjf7tndHDg8PPDmZ9/w5qufsb+7&#10;53D3hpu7t2z2O3Y3W27vH7h7c8fN7Z7tYcNmV1LVGWka0WoSzWZVszncUNYFSgvtyHmZzngPUQdM&#10;qkirmrxqBDZjEGLc0hOjZ5km2tOR6+lEmD31dsvmsMdYTwgdhEiMC961xDihjfAG9BoSc062sVEL&#10;/jV81p3qBGtLNAnOTyJcGXsZo7YXwjILonKSl3kMhhBTfDBMo6frJvoxMIyItnPdqwp2MWKVxxhR&#10;dGIDNksxSSGVOJOiSdA6A52tn9GFYei4Xk+MgyMGWRtVdcPu5obtdo81lnlo6dsj/XDCLSNag1US&#10;9gnBoZVaMZnyElarm3nqnvHLlc3mliyvuLSf6PsjRX1DUd/iloVlGvGzwy8TROHG2yQTEl8M+Nnh&#10;xpl5mBj7jvHasoyevEo5POzIMk1wPWli2GzFLJbmGcp48kJT5ppifaEnRhDPeQp5pkh/cjSIkcTG&#10;wLbRvHl3y/72gSTLpbvvR+bhyLJ0ZOst3VjNskz0Q0vfn5i6C8vo8JMY+4ZxZlqcPGNMQrXbs729&#10;AasYhwmIJBnygpk0k0sJZMSYEIIlhkTCW2imaebyemFoL4IKDgGbFhSbA9X2lmZ3R9ns0TZl8Z5p&#10;EnjX4sV3MHQ90+xw88zi3ErpjDgPo4PjteWHHz7xu799z+/+8MzHl4nBiQ0ukuIUuHX/7xSsnj9R&#10;TKdqTalbdhvLdpdR1lIvS1KLXnnxSZJjVz2vSTKSTNYRMkVIsUb0yN4twugIAqeW0JeDuBC1Eib6&#10;eMGHSbJHxU7aM3qtY+Gx6zi+LGuKXKaNVbmj2T1w8/Bz7t5+zfb2jnIrL+Nme0u9vV1v0Duqesdh&#10;/8Db+6+43T+QpZkoUnUU2qc1aCOzLx8cLjrGsePSHemG84p3HpgXYSjMixNDoRtFmOIW5nFk6I+0&#10;7SPX0weG7gnnBkIQXK+xAp/SWoOCLEvYNRV3hx1v72744v6G2/0WFEzzTJZk1NWWptxQZjVV0VCk&#10;BWqttkqNdMA5uZzU1VYOIdmG21/8yc78r/7b/xfRj7hxIAQFWHyEgMLYEptU2EQ61fMy0XdXtFbU&#10;jZTym/2ON2/fsNtviUoRgtx2rbVkecm0zFwvZ9wsGE2lkJrK9Sxs8VxSocYYuZFN0teVTdznfyRx&#10;SQzoGNFKk2lLYTRWOXx0LM4zthcS0/Pm7R37w4GsEDxiUW2pNzdkZUNWirGo3NyQNzeU23uawzu2&#10;D9+wvfuScntLuT2wOdyxu7tnd3vH9nCg2W0pNjVpUUjiOE0pypxNU9FsKpq6oM4zcIHrqef5+cSH&#10;D8+8//ETP/7wge/+8Fu+/dVf8O2vf8vzx4HowKRycrZGUdYlZVNS7w5s9nfkVY0xOcEbvLRc0E6R&#10;hkBVRXb3KbvbmqauKPKaze6O3cM7is0B5xyX5w+0xxdQKUXeYJTADZzrwUC+2VFsNpjUoAjSGfYj&#10;Nk2xWcLirozTmXmRVOp2/0BZ3xII2DRls9lT1SVVVVFWG+pmz93tW272d1RlQV3XlHWJthGbmp+S&#10;rtZqYlhY/Cx72+099e4tJsl+SnQnaY7WAn79n94AAP/0SURBVNSpNg31bkNRp9gU9Jp5SLJMpiPB&#10;4xZhKHvn8XPAz0EodG4hK1Kq7QabQYw9WoVVtCIAojxvSFOhSQl4QmOTchXQmLWjLlXEGBa8G9de&#10;+ShVrGUG71FBpCyfOUMhysPL+5lxFhnF5CXINS4wxs/Ft4jBk9gZpSe5yUSNTkp00qBUTvSGefHM&#10;k4wup0leRMPQMgwLy6LBS7AysWJky4sCYwzLeKFrH5mnC9pKX1nCdYYsk52dUoplnhjHTh5kc8/U&#10;v6JiT1XvMEnB+fpM317Iiz15uSegJRSm15ukloBrnoli2HvPMo6M/UDfDoxdyzIMTH1A24T9/Z68&#10;SPBuRCcJSVEAHu8GFJ4ssZR5RlXmlEW2BtwiVaGpKkmmJ0ah8aQGskSBW0gUVFW5OtQ1xioUE2mW&#10;crj7gqbZS63OO+Z5ZOwvDNcjblogJviA1ClHz+QDmILDwxd88fO/Q55XuKkTaYePzD1cT5J816lw&#10;CuIa2pRciLx4fZSVlV9m5nnCeUcwmmgMjsDoRq7dhdPxhfPpSWh8w8w8eVwwLEExO2E2jKOj7xyX&#10;y8yHxwvf/fjC9z9c+fDouCzgkRUixjIFxxg9iwKvBN2RpFClsK8sN7uc/aHh9mbHfl9TNzl5uiau&#10;VzRsVlSU1W79tRVbnLHraF2TWgFNxRAZhpZxvP7ErUisOBKCk8Ncf7nSnY/E4EmzBq1TxqHjen6m&#10;PT8zjiLasUlCmuQkidAY87KmLDfkZUGayLQWHGmWUtUbyrKW9kaYWZYrMS4Ya1A6MM5XhvmyEvgU&#10;Mc44PzLNg2C5h5ZhFB3wOHQiaJlmlskxzwvTMDK0F+ZhwM2OeRoZ+zPd+YnucsQts1wI1ipZZGFZ&#10;rvTDkWv/Qj9e8H5GqYDWAaJjXka6voUQqPKSMisps5wsSdDKYJXFYIle0/c9P3z4Hb/663/Dd9/+&#10;jn4eKMuG2+0tm3pP9ubf/5Mx+7/4L1GIoUhhUSYjeoNSkroLQeMWqUt0lzNPHz/Qty0omJcZYwxZ&#10;XvDhxx/4y//uX/D0+AGtpcYx9D2n11denh65Xs5r39wxzSPd5ULftWhtsGb98M+yu0dHlhika/wn&#10;L3TJbAjIIDWRzMg3NYQggIjS0tSWzS7n9u6eu9s31NV29Q/nP/1wFvWOvNqS11vKZk+1uWOzu6fZ&#10;3FDWG6pmy2a/Y7vfUTXiG06yROw1q3AmTTKKMifPcow2+MXRnq58+OE9v/nrv+Kv/vW/5Fd/8W/4&#10;27/8K37/N3/DD7/7LY8/fqS/LBijyEuBbFijKIuMzW7L7nDHzf07yqaRsJI2WJPgZocbZvAOaz3N&#10;IePu7YHbNw/sb9+w272hKDfrJMOh05yoFEN7Ba/I0hznZsb2yNSfUYmmuXlgf/sV9eYGm5XoJCOv&#10;D+xuviIrtsxOrErNZs/h5ku223doo5mnM/N0xvkO9EKWCbLSWE2WJqSpRVtIkwRjFEsYpAOdWtLM&#10;oLV8qLKspig2VFVDmZdoo0nzkv3uDZvdA0Wzp97csrv5ks3+LVlRo60ixokQl7USBd7PwjH3wkkA&#10;izUFIRq6a8/Q92AnbBoxWm5TNhHRjl2rIkbrdedXkuY70rRCqUR+Jt0kutNJEsYCqxCcpzEJWZKT&#10;ZbkQ0LQWFzeiP1yWwDQGkYFg8SRMC7RTZBTcPImCpoLtVpEk4JbAPDuit8SYEcPaxBhH+mFiHEfG&#10;sWUYL8zzLOnyqMTBHbwYncKCTTRFnpNmCTpRogTOSrKsECPYGr6xxrIsE117FC6Bl723ChPEmbyo&#10;sWlJ251ouyMmKSjKG/JqT5rX6wtrkVtVkgr60kqQaxpnxlb28VM/MA8zyxwpm4I3X39Bs99Jbz4T&#10;O980nP+YFs5KGS0WFflnSp0xEhosCpK8QCkJ7CkVMFrhx4AKjixb+d3Krz9vkBbS4bWpVKOcW+QA&#10;M5zoz88s/Uz0CSGYVbEamD04ZUgKYeMHD3O3MPczy7AQ5ygNiBQ8TuiGfg0FxkD4qb4oUqhxCgyT&#10;Y/ITLnoWLy/62YlCuh96Fh/RSUWa74k6p+8X+mGm6yYup57Xl4XXZ8fT48z7x5nHc2DykhPWSoKz&#10;gXVkbIKYH8Udg1WQa6hSzb407EpDUyVsdiWbTU5VZaSZRZuVAWEFwJKmpWCArYBxiMhzOoK1CVlS&#10;AIpp6pmGy09QriSVl3FkYZwGpiGw9OAGxzJOdKcL56dnXh/PnJ+vjN2Z4CcpyimDiwEXPPKnicx+&#10;ZJhb+uHMOLUr40AO4X1/5nz6kcvxe9r2I10vLalhPEuyPYIPgdnNDGNP15/p+hP90Mq6YnbyMu96&#10;xn5g6Dq69kJ/PjF1V5ZpYJ4GpuHCOJxwk7hMjFYkmSUtBJesdMCHHufOOHeBOBOV1DiHceDcnng+&#10;PfP4+pHj5ZXL9cTT6yfef/yW79//ng8fv+Xjp+95OT7RDT2XyxPvf/gN3/36kcvzQL0zvHn3FXf7&#10;e1KboW//3T++zP/NP/9/YI3CL24djaTyAidikoIkrVFaaFqLm+m6K9aK1zwEz7LMOOd5fXnm+dNH&#10;5mlmt99ze/+W4CWk45xjGocV2Sg99O56YRwnghfp/DyPzIvQ2mTVHHD+81BIfhjN5zzM5xEhDqMC&#10;RQr3txVfff2Wm1upTmx2W/a7W6yVD6/WVmhNRUmSZyR5RloUAirIc3SSYpKEoiio6kpuyqtNTSdC&#10;AVNKSklpklKVBUWaixhicByfXvj2N3/D7/7q/8ff/qt/zq/++V/y+3/9gU/fvnB5udBfRuYlYq2m&#10;LNYud6LZ7XYc7h7I8wKtI0kut8Y0Tcmy8iecbn86svQ9hIWqSjjc7djf3tA0W4qsQhvL5fzI88ff&#10;siwjZbUny8rV990x9xf6y0mSoamm3u3Jq42IJZTFrhWoxc2Ms6S3s6Riu/uCprlDRc80XiB6kiQD&#10;5YlxxCYJeVZKLSWG9QQMqMDiRWFpraWqKqqipixKOWXnGyKKeepk142jqQ/c3bxj0+x+ykuo6Alx&#10;xvuRgMBVBCeZYZQoBNHrDTFEjM5J0y2Qcr0MvDz2zEtP0Wiq5iDMBBVYlo5lPoOSPnCS1IJn/DzG&#10;nnvG6co8tTjXE1dsJlFkCTYRspnWMoZMU/E9S89VamnLHBn7yOw0i05ZomWaA9MgN/jcws1W8/Zd&#10;ys19SZFLt34eAm6G4AwECEgY0PsoGNkw48NaHUDS0wI8UisxLFBUOfV2S9U04g7PG2EoaDDWkFj5&#10;mfbOMw4tbXtkma8YpeVrUQqtAkXRUJZbZjcxTAPaFpT1LXVzQ5Jk6zNA9LhaaRnDpjkqapa18dJf&#10;W8Z+YBkcWsPuvub+iy/Jykr4B6kV0502ZEVDubmhWA1xJslhDSWOQ880L2uaPiP6QN+P9KMQwjIL&#10;RapJjBG+Ok5CgxaUCbK2idJO0Uoqi8H7lScxSwjOR1xUzEEzB8XkJHg7To6xHxj7iambWIYRE6Eo&#10;DOjANAuTP3oPq2ExrkQ/t0SmSRLliwevFVEZnIu07ZXz6cTx9czx+cT10sl/a1y4Xq6cT2cu55bT&#10;qef46ricoW0V3ajovcKjSKyiKBTbjeVwKDjsa24ONTeHnG1pqGygsJFSKwqjKC3USaCwM1kyU+RQ&#10;lglllZKtByut5YZvklRwwmurYvFrNTNADGHlpEuDwTmxf0UiJknJ8pI0L1DWoI3DWJn1DyfH8Wnk&#10;8joydIFpkvqt95HIDFrhg2KcJsapF55IVEI3jHEdg8/4EJmnhfb8yvn4iaG9EHxYVwyG2S8swa+8&#10;B8vsI9MkiuGuvzIMg7AwBsfQD3SXlv58ZbheGa6i1Z5awe5qrQSMtIhIyyQJWZlhM1Exi+P+89RL&#10;qoNmDVknVq838pZxujBNV+bxwjBcaLtXjq/f8eH9r/nww/c8f/zA66cPPH/8wPnlI4u7kuYp20PD&#10;229u+Prnv+Srd9/QVBXT7LD3/94fX+b/+v/7n2Otxs0Tcb3ZOB8k4KMSwAikf5ml07jCYvY3d4QY&#10;uVzOXC5HurYlRkk12sRSVjVqtdvk5WdO9sIwDPRtizGW7V4IceM4/JTiSzMZsY7zwrxImllF0KuI&#10;jBVwUOeGm0POzU3G3W3J2zf33N+/IUsVy3SE6DE6ZVmcCGSC7HyNlXpckiRkeU5W5JhVwakUGGUx&#10;GIF+KC0WOS+AEr+mlN3kaU8Dj++f+PZ3f+D3v/4bfvzt33D68Vd0T7+nez0xXCDMkKaKsk6xiXDN&#10;s6Kg2myoNzXb7Va0pfsbop9YphabGpJUqEU2yZjGievxmbG74MYBvCMvFdubhu1+T1VWZJlgM330&#10;DN2ZZezkbykaXN8zdmf8MhLCLLuj3JJVNWgt2Ei/oJRIKC7n57XFsOdw8xX73QNFXjJPLW37kWW6&#10;Sm0LoZ8F5zA6IbH5T1MX7x3D1NF1RwHDKOk7WyO3V6sTkSigpe5j9XpL3/50U+yHK31/pB+ODMP6&#10;ojFa/NGZVCWV0mt1UMxlbh4IQRNjhveKeV64nHumKVDv9+xv31FmFUYpnPc4P6MwpGlDYiuC94xz&#10;zzBe6foXxuGC9wITytKcxIpRzxh56Ue34OcRosLoVFYZEXyUFsKyOJHMTJHJaaZZMQ2eZZL+7cNd&#10;ylc/a3jzbsvN3YaqsRBnQfs6hOYXHSFOROn8SaBLScVcW7W+zL0AYrRinkUHWjY5m6YmTZJ15Cxm&#10;MreIRMgvn4OfI0Mvghs3T8Qg2QH8jNFRIDX1nuAd4zyik0IQpHm9cu6DgE68W3vnWvCkScEyLgzX&#10;lqETKFWYRR5TbDLqw5YkNSg8SkX5t2bllG9XkYasOYa+5XJ85nw8M81BYDplQ1CacRjphxnnWYN9&#10;EeWDrBuKlLzMKaoSk2hZMelIlleUhRxwtLay/x8dy+AZh5FxHJkduGiYQ2DyDh/Ea6+iFye6cuAd&#10;bgoSgAwy/dUxouKKhI6glEUnyQrCWgN5Shzq4zBzPrWcjheOL1ceP3QcnyUR//jhhccPr7SXjutl&#10;om09PkBWGba3FYeHRjz2NwV3dyVv3mz48ssbvvn6C375i6/42c/ueXvf8HBbcndIeXNIeHtb8O6u&#10;4t19zf1tQVMlpKknSzx5bshSK+azxJCknw1sGdZKvx1t0VqmUcZoeZmvz/g/dvDFrGhtQpKlJGku&#10;JLNUskGElLFzzINb5UnCGbCJRmklQC4XGYdZsi/nV/quZfHyDZ7cxPV6FgKlg7EdeXn8xPn5iHMG&#10;k+xJyjeYdMfiFePoGEYYp0jXO9pLz/l45nw8011GpjEyXEfa44nhcmXqRsLkwWnw8nnPyvSn1kGa&#10;F9gsIStLys2eqt5T1weq6rAik0XtK24FORAbJWYs5wYBK62XHKMsic1FADP0zEMAZ4hB46YIzDT7&#10;ivt3v+Ddlz/nzRdfc9jfkSXyWW7HkfLd/wD1q1/9KgL8X/8v/yfyVDG0J/wcgYx+XOjHGWVSZg/n&#10;8xkVhYW+LJ6b+7fcvX1L37Ucj6+015bvv/uBtm3ZbGrSLMU54Rw32z3b3V5gI31Hd71wPp3YHW54&#10;++WXXI5HXp4fiTGunbuUYRr58cNHjufu8+UDI2h3UIr9NuXrnx24u9uTpNKcTGyGVpqhe2UYPlI1&#10;FW+++rvc3H9FllegDNpqlJFgRlEWVHVJWmSgkIf77AmTOHZDiFI7mWdJSy6zuG+7lvZ84vXTkecP&#10;F6b2Spr03GwD97uMMk2YHcLifu45vQamSZZVJtVUu4a7d2+5eThQ1AlpJn+meZrQwGZ3wCaGxc1o&#10;WzCMMx+//T2P333P5emIGwbqTc7DN1/w8OWX7Pf3FPmOYZo4nT9xPT7SXZ7wfsQqScDjF5L0s5bR&#10;YzJNWlUU9QFrMsaxlwNLVHSXZ5wbODz8jJ998/e4PRzQauHaPfL09DecX7/DuxljZC+8LFDXBw63&#10;XwGacTqtmNKcqCLW2NXznZEkojFMk5oi3+ND4NrKGCxLS/HPz/KCJSJ7rLGTkfLUrZwCcc1HYBg6&#10;huEiI9NlomtHxt4wjxluSXAzPH2U/eMv/94b/u4/+JrDzlAmAA7vL6g4YZS4kFVEJhNjyzi2BB9J&#10;iy1NfU9iYB6fWeYeZSq0zpnGjnkasConTWpiUCwusMyif+3ajvN54OU1cu4M06wZWs8wBIqN4Yuf&#10;77j/8kDVaLJCEcPM+fmZ5/ct49VCzJl9YArjynIXNWbQAayXW4HSDN3EOHiWyXF8nljmyM9+VvDn&#10;f/aW29sDRVXKbVkFYVkvjuAm3DwIk1zp1eFuUCYDH0l0IEthu3/g4c0v6McLH5+/IyhL3byhKm7Q&#10;OmV2C33X0vevTPOVCDT1PZmtOT4/8vT9t7x++kh3ueCmmehhd1/xs7/3Z9y+eUeaWUKYGNoX5rEn&#10;r3bkxYEQYHYLY9vz+vwjH374kePzjM4SdvcPVJsHxinw/PiBp0/PLJOj0IYSTZNqbh723Lzd0+wy&#10;8ioFPTJPJ9KqZn/7FbvmHmsyzqcnPv3wO9rXK8N54fXTK8fzwBQMs8nog2EKCm0/r5IMZVmQJp7p&#10;euL83NJeHT6yBsaERq2I4o9QCVEb8TuEgE41aSZTiBhX57SSkNPUC5xKW5hHmOeflBjYDDY7y93D&#10;DTcP78SOV5aSCVCiDNVGYQ1YJatIQpAXyDQRVoe8qFBlWjkOZ/rrRxZ3wSZGhEdW+qXGZiRZRVrs&#10;5VcmcitrC3KbEbxnGLufpCNCVxtkSuPEWQCiJV4Wga7Mg6d9mbk8npk7wQkv08DYTWilSFK5g1gr&#10;zIN5lId+2RiqfU5S5iwhSC3NGqpqB0FzfHyiv3ZYa0nLmmp/R1aWQnNrjzi/kNkShWEYe4auY5lm&#10;dJQReZIqdFzQMcjvWxQURYVNLMY4bA55U1OUW7RGDJJIxS3LC4o8F7OZCjg3ytoveoyOpImhSAsS&#10;YwlRJs8hBBYnYiVrcllJD+K2sKbG6Ix5mfBhpqy2bJoDeZ6TZwVFnknlG8Xx0vLN/+j//Meb+X/7&#10;//m/kxhD9DPLKLuCeXKAWSURI13b4paF/e09D1/8DO8d1/MR5z3aWsqqYbOT/6BbFob+ytBd8SGS&#10;JDkgfmeUjPOncaSqax7eviMvRdjiFkdeFmR5gTEW52f6YWBZoihRgSyBL9/t+Hf/vX/AP/h3/iGH&#10;w1Y0h4nCDR3Hjz8yt0fyVJElVjhVy8w89Xg3r2QuGYAZLaPGREktbpqEnHR8OfLy+sqnx4/87a/+&#10;kr/4l/8df/UXf8nvf/M3/O5Xf8Vv/uIv+cNf/Z4//PUnvv/uxOVlwHrHrrbsmoLNbs/25guyqmIe&#10;BrrjREBRNDn1bs/N/Ttu3ryl3m+oNyVVIbtAtJFbc2JX85UFoMhqtLIM7YmpO6NVYHd3w+awJ02T&#10;lQ9dMU4jXXtacwdRwkfXK8pY6t09Rb0nb7bs7r5gdycjTqMtes0ruHlh6sUD7OeJJBPXdAgL03xl&#10;cVcyq9lvH2jqg3xfVYJbPNN4ZRjPjNORaW5x67hbkTLPI9N4pWufadsXpnkCEgKGaZ7khT31a/BK&#10;HAHBO5S25HlNXW7Jiy1Fsacq9yRJJgNMJU0G8fx2WKvJiophdDz90PPpu4HHDxPdVdj23WUkOsVu&#10;16x86wrvA137zPX0RHs9M44dy9wz9iPz6OXgkVfYrFqT006mTSpFrdhIoqBMp7FnmScIhhA087SK&#10;RAbPslimKaG9eFwf2FQJX3y95+1XN+z2OWUdSdKJxAbqZsfN3TvqqmK89FxeOpbgiTbigyEEQ0So&#10;Qj5EuXkMC+MYmHrHNAbmBabJY01gsy1kXG0yiMgN2num4cLx8QdOj+9lPLmOiMO0QIhkSU50gsrN&#10;8oqiaGS/O0/iCEgzsrwkrvUza1OMSVjmke5y5no60p5PdKcj3enC2M0EF0kyS7WryIuMNMtI05zg&#10;F4b+wjKPqNUXbZMcaxMi4OaB7nplGBZsqiiqgmZzy3Z7WFeEPYmBIsnIjFRD01RDnAiuxySKtMgx&#10;SSr3AW1J0orEpGIRG3vmYcZNgWXyIiVxjtkHZueFShmlrmTUwnabcnMrfez9TUmSLKRJZH+oaZqc&#10;RMs6JCxyS9dKgCYqglsifhHEqFKa6GX0bLRZn3NeUmxqneoVmqKE3c5y/2bLmy+/4OHdlxxu79ls&#10;t2yaSkK4dUVVpeQZZDaQWkeWRIrUUuUpdZ5RlwXbuma72dI0W+qmodnsqDc70iKX3b6XrzMER5II&#10;2x+l5SW0Tl5ZJ6RGi9lPK6kJlkVFWVZosybb1yCcNnadqiryck+zv6fcbMmqHJ0maA1ReVyI+AXm&#10;SWBT64CIaYpcjgufPg48P45cjwvteeb8OvD8sePl48z5JXJ8Djw+jjw9XvnxhxO//cOZHz60nF5n&#10;nj9NfPih5fFTz+uLo+01y6JxTtZUKkiroyxKyrqi2jQ0uz3Nbku1rai3OzabA0UlgVljQOuAtYZk&#10;Vc7KJMmtmRpLkpQUiXjmjc0wRkBVSVKSrWbSNM1IbIFaaZJ5XrNtbtluDuRF81POpcwrmrImy3JQ&#10;mtfLhR8//oGf/f3/+R9f5v/df/V/I00SovPSGe3HlYyTg05AJ/gYmKZJai+HO14+feTb3/w11/OJ&#10;cRqJKOp6Q14IlWgcOtS6S0nTdH3oSjb9MxWq7weGoSeGsJqTJpIkRaEIMTD7hX4YcIvHSu2SNNF8&#10;8W7LL/7O19w93KH1AmEgTTRuvHD++JHoPXd3Nxxu3pBlFdF5huuRrn1dGd+vnF8/cjo+8vr8xKdP&#10;H/jh+z/w7e9/xe//9q/43W/+ir/99a/49V//mr/+i9/xm18/8+n9lfOpY+gneSDZlCzV4ALOQZ5q&#10;bm8a7t/ccri5Zbu/Jys2RAM+yEEizQqqTSNjfRNwyxnFSJqJxWpZKxAQ129YxLlFvMRGM/YX+uuJ&#10;GBzb/ZZmt6csa8qyQasEF7z8cl4OVJcr3bkjTSt2N/ekWY7NUjb7O3a7e9I0x637zhgCwS9czyeO&#10;H69AIvWPusLqgNYOrWaKLOWw2dJUJVV1w277NUV5QNtEHk4g2EJjpWY4nOiHI8vc45bpJ5lExLB4&#10;YbPHGER2og2pzcnSUjSgKPJEQoty6DAYvY6Kw4JWFmskha40pHlJUW0ELTuPjJ3icorMi4xA2y7Q&#10;XwcSJqyFgGYaW9rzE2M3rCPRz+PRSCCuVK2MqAQso0B24soSoxbSmwc3LUydgEe0TvExYZw8XTvQ&#10;94HJJcyTZWodlsjNfc7brw/c3DdUtaIoPNZOWBMoyw3N5kCeWpbuzOXc0y/rBS5afEhYpsiygPMw&#10;dDN9uzAOgXGIBCd72mUAHRY2tWa7u6HZ3FGWW/J8S1E0ZFkt7PS0gKhYxp6p6wR3nEjK3w1X+ssT&#10;RbVns7tndiPdcEIh8o80yWS1Mo1SS7MWt0wM7YXL6wvnpxcuTy8MXS9O8kX29XmdorVUT5WGeRmk&#10;Gus82iSkWUGRlT/tYkP0+LnHz7KOI3qKIqepGrRyBNdiTSTOgaUdMcphrEexoJUnzTKSLMeHhWnq&#10;iUCW1iQ2x7tZEs3XgaX3OKeE+x81S4wsQWqyUckY2ZiFsohsNvkqdykpy4x6U9DsKtLcEIKYFhML&#10;NpFlkoTgIn7yLKPsXlV0azMnJbUpSWKw2mBMJE0ju33G/dsNNw81tw9bHt6+4fb+nu1uT12VpFZj&#10;tLjcU6ukf5/Ic9KoCCykRpFZ+T2tkhCoNUJPTLKENMvIs5wsyeXFkglHnHUlIJ4CWaW4ZWaexKMR&#10;vNyaI5+NmOLaNsYQQ2BexURGW9JUVKFKKfkcJwaTGrIipdlt2D3ccfPmgWpbkeQamxuSHLJckeZC&#10;AY1akTaGamsotzl5UQgtUEmAMgTF9eo5DXDpAqfrwmPvuIwwTwnXXnHuYZgsCwnKSvUTnWJMSp7n&#10;FFVKWaXkVUZRphRlRlHlFFVFVVfkeUliLGqF7vwUOtQaa+Trk9C2xpiU1BYkK0OdqDAqIbU5VVGz&#10;Kdes0+fp1nCUtZ6bWdxEVIq62pOmhXAQfKAdBl5OJz49f+L9xz/w4Yff8N/7H/5nf3yZ/6t/9o+l&#10;ixeidEYdYFKikdN/koktaOg7QpDg0bxMXI+vnM9Hrt2Vvu+Zp5lpGrlejrw8nzkdB7x3AuzIZJS9&#10;TDPt9co4jHRdx+V0lj38LPITmyR4HxjGnn7qmKcR5YKYjCJkJnK7S9nd1Ig6eMSaQJ6nqOAYryes&#10;Utw8PLA9vKGo9mRZgSISVlva9fUjj9//LU/vv+PT+9/y4/e/5v3v/5bvfvV73v/hI6fTkePxyvPT&#10;wDQH8gKqRtLPESVSknpHvdkTY+TaTfgQubup+epnb7m9fUNdiZGn2GxAe84vR9zsyXJNcCPLcKZv&#10;PxFCT5pngmuMYmmyNkFpwzQNjFOHj4G8qCnKhuAnou+lblU1FJXIUcSBrVDaMk0Ll9dnTs8vzIMj&#10;LwrKugTt0QbKWkQkaAl5Df1ZPqTzwOunV55/nEAb7r98w5u333DY37Btaqo8x2iP9y1GBzb1gf3m&#10;niyXm25dH8jLDTaR06fCM89X/DKAAmMzlJJxXIxR+N6rUEJrsRwpLTzvLC0osookkZvZ7GbmaWCe&#10;B2Y3yfg+EZFHmuZYI91muzLH62ZDWRUkiWJZPP0YmKN4sPuXFhMH0jKRMahWpLnUX6xdDw6J3DJN&#10;kqNNJsEXvwhvXInAZB7dGqAR65ObPTEkKFMSYsY0Rfp25np1tFcJwpkYaBrF7duGuzc7tvuColJk&#10;GaRWqitGGxKdYLW4oZc4czzOtJfIMkfmGc7nkbZd8N4yzZq+h76DYVTMswSufAA/RRI1cXNTcbh9&#10;x3ZzQ102Mv3JKt69+yVfffXnlPWNBOucl1uxlc9Tf3ph6q7s77/g5v4LMaIFz2Zzx357S2oz+q6n&#10;vbyyTL2Y5eYJ5xxjP3J5fuHy3BO8JivWNQsBZSLaKoy1MrWbR+axxy9C7MuzXHSqSm59Ghkfmzgz&#10;nSfmdkGHEasmoh+Irsfi0T4QvceYQF5Yiqoiy6VtIXtdhTYpebmhqvYkJmUcr5xfP9EfLyz9+ncX&#10;NcGmBCPCpxj9iq6VvXxVKbabkrIqyMuSZnfDZntHYlOCm/BLD8qR5snKLFdkqSLLFNaKV/uzVrQu&#10;C6qiIk01aW7Iq2QVmaRUTUK1yanrgmbb0Gw3lFVJliWYtSstKoCw4qgXCUeKKxlrNYm1JCZZWQIW&#10;reRgrIyM54keHSNGCT+9LBvKcoO1xbq+GkCLtnVZBsbhRPRinhM3uJAHQ1jwfsF7qQo7N4FCSHaZ&#10;sMhRisV1ON9jUiiqinp3YHu4Z3/7hmrTkJYZ5aaiaGqKekO52VDtKja3NYc3B/YPN+xub9jf3nFz&#10;d8vtmztu3tyRFTBOV7oBaYqs6w4PDEHhYgYqw2tLUJaoROMbYyDLEppNQZ5bssKQFQlZkcrPbGrR&#10;qXy/PpNC56WTCjbCa4ghrEIjmRYqrcTUZoXaprGr3jehyCo29YZ9s6XMK7TS0mVfHMYWlMWeJBWZ&#10;2LJ4zpcznx7f8+OP3/Lj97/nxx9+y8cff8frx4+cHnv+/f/4//An0Jj/+r+gKEQOsMwL8+RW57Rl&#10;8Z5hJbLNk2gfk0xOcEqvYa56K8lim4pI3eh1t23IsoSyLLBJImn4ZeZ0PDIMPXVT0zQb3Dwyjj1F&#10;WbI73JDl+U999nmchKblpcbTFIYvv9hy2JckZoFwJYYOaxRxXli6I3lm2N+9pagb+d+jsI716j6v&#10;mgP15iB92DWYEL0XepVWJGWGzRKMDRgTiQrxKY9yskZDXjQc7t5Q1SVjP9BdZ8pc8+bdgdu7W+q6&#10;ocgL8rwAo+n7C8t4hTBJGtoatIlkeUbZbMiKGmNzXJAqBkr9dIuYl4kiL8mziqG/MPavaB1l1GOt&#10;qGKVISrD4jyX1yOP3//A6fECHtICklyhlBekYtWQZQVLWORF5ANRpUSVMs+eoesJylNsa+4evmK/&#10;P5ClhiKzoDzz3DL7DmPEvIVSpIkly7J1mjAQ/EySlKRZLXpNI2rCz1USraxsPKJCGSO3EivpdFRc&#10;CWKJHHCCjDl98ITo5EVuE/K8psgb0rQQg9Ca5q7KG5rmHVVzQ1HVGBPwy8TiPM4LDiszimKTUjY1&#10;RbUhKxpZ7cwD3nmUEomJ1hlKJ0Qvv0f0sudyS2ScpDs9dSNz75knBGKkclywjMPC9TxyPnvOl8gw&#10;BLIscrjLuHu343C/pd6k5AUkicIYGW0IxCUVRG9RoDNDP/c8vThOFxmrd9PCuHi80wxrsGecA7OP&#10;uKgJRBzCiS9s5HBT0OwP8nelYFkmQnBs6prDTh4ePsoDOzFWPN/LxNSOzEPP4eEdd/df4/3EMA5U&#10;1Zbb2westVwuR07HR6axxc0TfpmZhpHr5czYD0SvSPOCstqRlxvSXFDOP/Vyg0h6lnHAz5PspfMc&#10;u3rktZbbqnSfhSuBW1DLiNEjaQqZtRRpSlYW2NwSWaT7HwPRrfkAN8kNUhuSVHS/EOnaZ47PP9Cf&#10;LvgRvFc4tMBWYmR2n+tRsqWzBspS09SldJzrhu3+jnKzQxslAcY15OT8jM0StocdzW5LWRcUpSEv&#10;Ia8iZZlQFSVZqrFJICsS6rqg3lSygqtyijKjrCvqzZaqkjGr1usfRomJCyUtks8HZUSZhdEWawTq&#10;kq69cZuk4nVXiL/du3V9FNBGqrBlXlNWO5KkwKYlebEhSwuiX/DzILrSVJ71yQocks+3mAqNEv/G&#10;51t5khVyQNQadBQwTFYI56EopHZotfjTE0teNtTNgWZ3Q3O4ozncUDZbslzaSEXVUFUVRVmRVyV5&#10;WZJkihA72n7i1MMUBV/r0MxB4zEEpdfOfyCI90/siTqQJAprIybR2NRi04QkL6V2HEYWJ3mAn9wV&#10;i3D4Q/g8mWC1aQprIHwO9gQZK2ulsTYlsakcrtbasVKGcV7oh5F5WvAuEqPmcj7xu9/+Dd/+/nc8&#10;/fiR1w+PXJ4v9OeBsYuMV+iOgf/x/+JPXuZ//c//nxRFhQrgppF5mPCzWIKGceD5+ZFhHFBanLkh&#10;iIo0SRI2+wPbwy1ZWVHVDTe3t9y//YKvf/Fzvvn5V9TNhiQrKOuKoiixNsEHR5qmvHn7lqqpadsr&#10;xli+/PoX/OybX9BsNgzjwPH1hXGY8evLvLCKL9/t+OYXX7Hf12gz4+YXlv4TcRkJ00BYBumJb+5I&#10;slxOZk7Y0W4Wf3W9ueHm/qu1Y2tIjSYxkSyNGCuhriTNaeoaYzTz4JnGICfXBKyOFEXBze09+5sd&#10;iVkYrhfC7DnsU3a3W4qyll61NSRpjs0t83ilfT6jtaY+HKj3NxTNhiTPsWkmYUO34NyEsZYsK8Sx&#10;va4oxvHK9fSR/vyECnG9bei1k6lZfKC9tjx9+JGnHz4yXD1pCmkeSHNDWuSkWbb2tS3T3DO7GRc0&#10;izeEmIHO8cFxPnacTh02s6RljraKTVNRFzmeRWAIg5AAFcLABk8/nrhe39P3jwKA0RZrc2wibOSw&#10;Kh19DCxzR4gzaZJRlTs2zYHddi/EQCLzIrXFEIM4yvTnF4BdJSuiLjU6gTWBHYLsucVlnJNkKVlu&#10;yPOFspxIdcR3ME+eGAfy3FMUKUpH3HRi6k+rfUpEKTHq9cWeCh1ukuzIvMjaaepnpl7CSm5em2tY&#10;nFP03cT5OHA+R06dAGOajeHuXcXN24Zmm5FlAWMW0GEVqogiWBSi8sBMqwZSQ9t1HM8Lo4vrylLj&#10;PQKTCR4BFcuLXEA0kSaD+1vN4aakKCV9DiLEmOeey/WVvm+Zx5F57NBafvZlPmKJbsYvLfX+jnp3&#10;R3t55tOnv2VxM0laE3xkHGRFkaWFrMm0/qnClaYVZdVgbAHRAhptE5IsI80kiOWdrEWWaWYZhSRn&#10;rXjsY5S6YSQSvLQmyqYhyyIxCMyoKEqZNtUNJs1Y/Mw4DCydZ+mXNXQ3A+vhUWnSrCHLa5RSDIMA&#10;QMbLwDJGnA/Mwcu+3Mvu3AVkirPS+LNEkRcZeVaRZyVVsyEtMoHGxCC1TWbmZSTLcw53D9SbhjyX&#10;wGuaQVkYqiYnr1KyVJGmiqrO2Ow3bA976u2Gerdle7hhu7tnu7tls9kJLMeKg17Sdmu7QSGfEyUO&#10;bK3k2aAwWJ2QmEw+i0YImHI4iXLgiWE9XMsvOQgY0qygLHeUxXbdExvJRtj0J8ulOLeFVR9jlBCe&#10;TSRMqQ0mEdx1jLI+/cw7kIOCOMdZ2eSRQJIIbKwoKqkRpwlKQ2CBOGG0J0kiiQ3iftATWgsCO8kt&#10;wY9crzPtKBRHZROIWgiZSihzESctEeSCsCxOKtZhIbDIvEMjHPvocFO/0iEFdz7P87oiZFUdK9Yf&#10;MHz0sjcPAowKXlaJgoSWz8DsHN040A0T7TBxvL7y+OkPvP/u93z84T0vzx84vn7gemxZxgjRoMgh&#10;Fig2qLhjGQzdeeJ/8o/+939CgPuv/wvyXEIoU98z9jOLk2TzNM1cLheWxQm/e1nou46h73CL8NNd&#10;8PRDxzJLcCZG0SymWSEhqvXkluXFOiLKaLZb9rf3gGLoeza7HV989TXb3YF5mvn48UfOp+cVJANG&#10;ad69ueHv/dt/ztd/9kt2hy1ZBnE5Mp4fcWNPmHpUVBTVgaQoRSeZZLL/iVIrARllT0PH2J5YpmFN&#10;FGbk6eo5Liq2uxv2uzuKLMcwY9RCkWqyRKxMdV2x2dTUZUlRJCg1EKaWVC+U9VpjyDJSayiylKre&#10;EvxCd3oGFEWzo9jsxDylPz+AlfyABE+S5CJNWfeGn2Uwwc0s84DW4nXXejUgqcAwdFxenjm/PNF3&#10;wupOU0ViFPV2x+7unqrZiqEHz7QMdH3Py8szT5+e6NqZEGVEfD0PHJ9aFjdgcyjqhv1my7YRHK9w&#10;4AV3GOKC1hCiY146nF/kpqzWzrO2pIkoOxc30l2l8hVYf8i1XUMe2coEiAz9lb6XlLsPcptPErm9&#10;g/SsIwie1kPwK3XL+xXu0MuoEU+SQblR7G4MzTZdAT/itldmIMlGlJkJbpQ1RowE5+WW6RCTli0g&#10;RNy6+lkWT/B6BSoFlmFVekZFDJppClyvM5eT49pFulkIYTdvUh6+umF/u6EoIloPBIb1AaNYfGBZ&#10;HEQxuyVJgi1q0mZLWmjCNDK0MyHK7tETccGtr+/1RrZWYRILb9+k/PwXG7bbBpummNU0JzmWwDhc&#10;GPor09jhZjE6WSsJeSKEaSAuI1WzZ3t4YFlGLpdHvF/kuBA0aZrRfOade0ffnui6M8vsMDZHYZiH&#10;meHaMrYdyzTKnjP9o11tWWb87Jn7iWUeCQjOdJxGxrFjnAaG7sI8jcQIbhmYhxYV5daf5RVaJwQF&#10;QTlQC4YgbAoDWVGQNzuyakda7iiaPUXZoICpO9Odn0XlGwyLj8zLwuI9s4ssDkKQJo8CTAhYJQjg&#10;RFl5oWWWoB3TfMWFWUbYWguWtspptnvS1ACz0MmMJ80TijInyxKsDSRplGDfbk+z31E2tXAxspws&#10;F46BNanUFUMUPfD6PVfrS1krMMZilMBd9MrFUCjUZ520DILlBq01ZtWgKiXgJFBMcy+5p6hJbfoT&#10;nlehpJsfpNYZopfbvZKDgfdOwk1rqFgOYmvXfhUyaWXXVU5G+hkTu6qn5QBbSjPJGLSK+DAzz73U&#10;CtWCtZHERqzxGL2g1YJWToiGRU2aJXg/0XczwxLla1VCWbTRAX59iUdUUPiomOZI1wemxTMtC8M0&#10;MYwyhZrGjjhPKCd+ELc4aYOsmQG5zgQJlkZPjPLvEBacH4WPERdCCBIgXST0e+2vXLor167jfDny&#10;+vxe1rFTBG3Iyi2Hhy84PLyl2t6RpDtwOVOnGC6B7jjRn0f+w//sT27m//qf/ROsAbeMDH3H2I+E&#10;qEALhzxEcTIHL7ee2c1SCerEtnS5nHh9fuR0PHE6HXn69IGnDx+4Xs+AZhgGji9PxCB89qggSROy&#10;LKP/bFMzgpb0wdO1LefTK+M8SPBiDjR5xi//7Bv+/O//23z1xRfc7BqKIsG5nr59wU8jcfHgDXnZ&#10;kFaljLK1luBGWNCJJctqvJtpz59wUy9BhTWVm+YlaV6tI5yaIs1IE0NqFCY4/DijXGBT1ez3O1Kr&#10;UMGTpylVqYl+pDu2BD+S1zlF3Yjz2BrSJMOmFR7xpCtlsGkunmoV8ATC2iPWNiEqqUgF7zHGUBQl&#10;RV6Jv7i/EL2XD4FJUev/t70eaU9Hljlg05wst6joiTGyvbnh9s07yqpBGcO0DPTjlbbtefz4ysf3&#10;T5xPA9Ns6Huk4jWMLNNIkqUUzZbJL3RDR4iKYh1xJzYlXf3VUUnIo8i37Hdfked7lmVhHK7EqMjz&#10;PdZW+DX0luQygv8M7RXvdcf58szl+kTXH+nHM8syEJHxM0SWMDC6jmme8QtEr4hBoaI8mIw2RByL&#10;6whhxCSBrBD5SLO743D3BfVGAx3z6KTCZ2bpr+cN1uT4xTMOEnY0SY61covza83HLRGlc2xaS4Vq&#10;FP0rWuGjZRgD7WXm2nr6SaxVWQ33XzY8fHHDbpeTpQuRFhcGYtTEuMKaloUYooxHraR9i2bL9vCA&#10;tXB6PdFeF3nwmkDUQewjGglO2UiSQJopvny35Ztv7sjyHIKYqIxRUptafe1+RdR+zhwEtzCPLVPX&#10;4ocRgiOvava377CpZXHj+ggzaJ2SpQWpSQkxcD498frpW9rjM+2153xsOT+dGa7d+sJ2jNeBse9X&#10;JGdYVxsz0TumfqHrPOM0M8wDXStwqaFvaS9X2rMY/8a+J4ZIkufk1Z4kqwkoFj+J7jcVYUeMHjd5&#10;oreiQQ7SgkjylCRNiXjm6SqfKQeQ4rxnWaVTkmORXjjKoCWOJ6hvv4JTCDg10s0vXM8fV3OXk5Rz&#10;kpCX4hHAKIKfCGFAaxEh5WWFihPzfCLGBZtZimZDUZYk6xTK2lS63iZZuQNrUt5HlJbAmVEau2Yt&#10;Uivgl8xmmPWlKtMeeekHJ2vHSBS2xvqS1+vlEhTOzyzLSAiS9J7nUXSuY8s8D8I0DwtuEVWwnBA+&#10;OxQ8i5tZnJjdQgyCXHYzzjti0CjE/GcTCd4lVkAraZ6TpxkKvUKSRCGt1jVLYqULn6cp2QrdSlaS&#10;ozEyrSuqPdoa2v7K+eKYJvnacxWROaf8szLuIBh8hCVE5gX6ES7XyPnkOJ0G+ksPvVwWl3FmmSam&#10;vmOeetw84ZaJZe5Y5g7nRvn7iEFWEq5nGl+ZZsFij/OVcbrQj1fGqZcpkPN03ZVx6DBJye7+F9y/&#10;+3vsbr4UmY3NiSFnuC6cHk+8vj9xebwyXgcWF/iP/zf/xz/Zmf+zf4wxBjfPglycFmI0a9DH4H1k&#10;mWdi8OuoQGNM8hPTeRzlphJjlBGotnTtQHftCTFyPp/4+PED/TjhouzlXfAsbuF8fKW9nEmThCIr&#10;UAjpTQN+WnDdSILnzUPJL3/5lnfvHrjdV2zqlNRq3CKd4OAXVNAQItompEWDtgk+eKYVw0lkBRhY&#10;6YgYJbf3IkNndlWgjtIBTQxKedIkIS8KsjzFaAdhxlpDlqboOBHDgEk0zWZHlm3oTlLLSUtLvbuj&#10;LBo0SljESUpiLYtr8UsLymHTDJPWoBTBzxgtIRSjFMs8iNFqnokO3OLpTq+cnz4wDwOJkRFVjJG5&#10;n5jannmaUKjVduQIYSLJUw7v3rK7e0AnqZC8hoF+GFfxh2Eco2BHR0977mjPV+ZhQUXZHS1u5Onx&#10;Bx4fv2OYF7StqPINh2pLnmQEZUEbTJJTlDuazS1p1jAtnra/4GMkTYUk9lkfmOQleoWZyGlfmMXz&#10;PMh+yvWyz1Iy9JWHmIBOnF/kVh70mpBf0bdJQpYVaCPfzxBlopQmGUYbsrRis9lTVhb0wDwMTF0k&#10;Lh5rLNZuCS5h6ifcNMvIPklBy1TETyN+WtAmJysPaCNglLGfpKcfUsY54doHLp3nNETaBYKBzT7j&#10;4c2Bm31DVWoJvK07Tq1TtMmI69dqbU6eN+tKJCFJM+pyh7UJ43ClPbUMo4SytDEolaFIZBWkoLKw&#10;b1LePey52VeY6HDLRAwzxAXnRnmJjRem8bqGxlLiWkWdp57olvXWNZNVBdvDPcpouu6FZWrXDrWB&#10;qHHO0XZXrqdnOeCfe57eX3j5MHF5dUyTX2O/imEItJ3HmBljJ8ZpwE0LwQXGMdC20Pcw9Y72OHM+&#10;TnTnkf7cMw8ObTLSvCGvD9R72afWuz1ZURDVQPQtBoje019GXj8Gzs9O8iFMqESTlCVlvaGuGpI8&#10;w6QJzkfGbmCaFhbvWIJkIOI6rNZRoZXIflyQlynKELVmiTPDeKa/npiGFr9MKL9gdJCUdFH9cVSM&#10;x9qEstmR5xV+7pmnK8FPqOh+WoXJZCalLDcUWSGTvjTFWhmjWyNjbe8dwS+rk93/9OKMQfa0ITi8&#10;X90C665Ymhqycvh8GyfGNcUvLzyl1NqHFjrnNLX0nUzV5L8vE0+jFFYLXGUdk63aThlpBz8LojU4&#10;oQqaFK3ltm/UeohQEhr7jFX2XuyNxlhBD2elaLONwhq97v8LOeBECG7EzRdQgTQrUSrSt1dOLwPj&#10;CBYoorgLPjs/5EAakG16JAUMGucUwwTXHroWxguM58h09Qz9TN96hqtn6QPLrFlmcL3DjY7ggCjP&#10;JDeJvGyeRubJs8yBeZa1j1uEZUJQ67T7hJsX0nxDtb0nL7YsS+T12HJ87jg+Xvn0/ROfvn/m+Ngz&#10;dJ5oNUmV8B/9p/+7Pxmz/zf/hCTP8MExzZPsDNfR5dAOtKeLvKgTyzIKcKLZHvjy67/Du69+zuH2&#10;DfVmT17UvHn3FV/9/O+gdMr51EqtR2vO15Zr29G2LQHZ83XdFe8cdd3w9Te/5Ouf/4KmKHDTQJwm&#10;YtszvZ7ZFJp/6+8+8PaLHWkykmiH0QgRCEOaNGTpjiStCMvIcDnjVUQnojDM8gqtItYYsqJafbmR&#10;ECYiCzZNsKklxhkfB6JeCGsqFA1aR7RyaLMQmelOA/35gk09eSGjwqSo2N49YBI4vTwzjU6sXuWO&#10;PC3R0aHDTJFakiyyhDPB9SRZQ1buAZiHEzGO1EVFU4vQfmwvtK/PdNeWoe3oLxeWfkAHRZokBD/T&#10;nV7pX1vCIj1JrRwhtEBHUsLD11/y5S//LvX2Dge0/UA/zozDwunYcj4POKfkh9A7ObR5CdDkeYGb&#10;HY/fveflx2f69szsHKOTUOA49hwvZy7DQCQhLzfk5Rad5lJtNAU2O1CUN+JHDwtlXlJVO2wmKxBr&#10;pXq3LD3OjWhjSWxJlm0oqwNlsRegjDLSh/cBqzLKbEtqJZyGgiSRg2aIAeeFiJamJUWxJU0aOZy6&#10;gRgvZFmk3mRUG4XRjvEauDxPdKeW9nihu/RgDHldohPFMp3ory9M7YzSBeXuHVmxZ+paTs+vjJ1n&#10;cQndbDm1kefW8dx5jnPk4iAaxX5Xcn/Y0KSalInMahIj+k6bVPKQUzL12DR3lPWOLK9Ik1xeJDFQ&#10;FQX1xuLckcuxZ3IKpRP8UhCWFDxY7zhkOb/46i1v7mr00jJdjzKJCvJC925iGi8M3REVFSYppUXS&#10;XZmnGW1y8mpLmmdgPHldsz28IctzCQHNHW7uZDmkDfM8czk90V6OBG+4nuH104iyBVlVMK8PMqU9&#10;0UCxL3j42R3VriEgHG5jU2yek5UVWdmgdUnfak7Pnstj4HoEVMb2cC8v77Igr0vq7Zb94YbD4cC2&#10;qSkKEXQQNePguF5nRg86t9iyIKkqkjKnbCrKpiTGmX680F5eOR9f6dqRZZH8gaz5nCSXtRNtslZy&#10;iwsRZxJUVmGTAqszDClmCYTxSpyvGDWRpKKilQqTIE+NTdjs31EUG9JcDhZaBfrLmXlYyPKaqt5j&#10;bb7erOUlHaPseqNfgECSpmhjf9rLaqWJK7hkmgeRicwdixtwwck+F7CJJbXJqof9k5vqmimQ4Kmo&#10;Wj9jlb2fCcsIIYqm02YkWm7FGiRfMbeo4GSiaQ1WgZ8HlvFKaizbZr/miTKyRCpeyyxArhBWteg8&#10;4UIQM2OzIStKZI4fUEbCAT5EghcfQd+dOb/+nml8RP9EFov4eWJ47XHXSBoViTK4CKMAY2VCrCAH&#10;0vVXnWTyvNYJKmpsDCgPw6Dor4qpNXRXRXdVTEOGm0umwTD3iugskBKDwY8zU3tl7BamOcH7EkKJ&#10;CgXElOgMfglMY8/QnlnmGZ3UJPmOQKTtn3l5fubD9wMffxj58O0LH3985XSemRbAKNI6ozzU/Af/&#10;yX/6x5f53/yLf4rWUWAZ3YVxEKqPCgq/BOZlBgXaWqSdq4VDW1Xcv/2SL3/xS7KiwGjL4fae+3df&#10;stvt2ey21LsN0zLzejwyTcLo1qmhG2S87ucRay373Z79bk9iJeWXGMvUtcztic3W8PaLG7a7iiSN&#10;JAYWLwcPrSz5GmbRxjIPHf31zLyMuLBgbEZVHSTocj2ilaasd6L0SyTsNQxn+YAlmdwWjUEbtTKH&#10;E0lW24QkydFKToFKSaisqBqyosIqA1H2yP31Qn/piSpQ1g377Z46y0g0GB3En74enKZpwrmAD4Hg&#10;R5QCk6T4EOhb0SYGFzA6k3R4WsqfQyvCMjBeX+mOR9ziSfKSoq7IqgSbGmwmL6PDw1cc7r8mK2qC&#10;ssxOMU2ey6nldLwyLQEX48pU9iglezHhtDv6bqRrPX0PLkSwce3FT1wvnzge33O6vtINHd0wcO4G&#10;LteefsVieh8osoaq2FBlNanNiEr+robhzDS3EOMKYVkfLkqhlCGx+U9s8CTJfhrjWZ1R5LX0V41d&#10;bUieeZmY51H24VqTZRV5tobvnMO7K4EzxniKrKaqHsiLPfjA2A6MvWOZhB2gjMWk4msOQYKQy2Sw&#10;2R6VlPRtx/n5lb4dmRbFMEM7aa6z4rpEOhfpY2RaLyyFDuxKRZ1DZjyJ8aDke78EJ3pMN0m9rqhJ&#10;swptEoxNSJXBrMCOQGDxLdN0ZuwDQw+L1xhSEhQJnn2Z8/bNHU2dMfdHTk8vdKce4kru8wtu7teE&#10;rfSKldLr378kOJJUKlXLfJWKadGQZjneLwz9ma59Yp46FhcYh57+eqY7v3A9XbieZ+ZFkxYlWZmA&#10;mkiyQL1PuH3X8Of/4M/5s3/w73D37mfs7265e/uO+5/9jHfffMPP/q0/4+s//4a3X7/h8FDT1HKL&#10;H6ZI3zrccEWpHm0cav168qKgLCuyxJDZlCzfoEzJMDjOry1D67F5QXUrZLC8yNnsd2RZwjSeGIbP&#10;DIqOeQqEIKHSGIVRoLRCafl3QLzaQWm0zbFZRZIarIpYIlmWUFfClCiqcq1otqtRMnA5P9F3Z7Is&#10;FxRotaMsGlCK7tpxfDoxjxNls6Vq9uvIecF5h3OLdNhXEsO8TIxDJ73k4MU0aKxYABXMi2RHlJKR&#10;unyu1bpLl7H4T2nsuL4IlYZVzqKU9LiJ62LFyGj88404hjXs5d067REH+DxLYIx1l68U5Fm+9qoT&#10;lNakiUHpKF+bk3G1jP5lC51YI+5uFYUtgEerIJrjZcFP0wqmmQhhJC8bqvoerYwQPJ2TpP644MfI&#10;HAJOKVRiSTNNnok9bmehMlAmirpIqMqSPM8pE0thoEgUTWFoavF4EC1j7+nOE9fTwOW1Y2gnfJDn&#10;49TPzIMnKMkfDe3A0I7Mo2Me5Ybu5oBbFPNimBbD7DSzSxhGxfF45v2Pj/zhdy98/9szLx9buuvA&#10;PErmyxaatLLChU8T/oP/5H/9Jy/zf/lP5aEyd0zDmXnsIII20ndGK0wmyk+lNCiFtgk2FQzd6+sz&#10;v/vNr/n04QN5WXJz98B2t2Wz3aK14XQ6cz2d10qW7LCHrmPorugYKPOC/X5PVddoo+UHTSkJwvie&#10;eptyeHNHs93ICNwa2eUECWTElcDl5pF5apmXlmUZmMYRNy9kRUOS5Jw+/cjl9RNZ0VA3tyhl6PsL&#10;Q3dBm4Qsb8QdrfRPZDStP/cyExKbSa3ARogTcz9BiGy2Ozb7e4pqS54XGKMYLmeuz69oPPVeFH1K&#10;IT+4IeCCpuuuvD6+p+9alDXrfky6z+PY0l1fWaYBm+SU9Y68KNFEluFKd3yiP70wth0+RPKmZvvw&#10;hv39G6r9gayuycqaojmw2b2jrG6IMWGeBaIy9oHT65Xz+cri3U9rjxBlD4c1RK3EmT3NTA5GL4ls&#10;rxyBBb8MTN0rY3dk7EUh2PUX2uuRy/mJl6f3fPjhdzw/fsfQteAVVqdENNM8M4wXrt0zff8qdECM&#10;JGBVQpJUZGlF8hkDu9qajP1s/lptX26i78903ZlhbJmXAbeId1grQ7qCMNS6ByROaCUhQ60z8uKG&#10;srolKSrQkszuro5pgHmOLC4QvMb7hK6HcdbotGGaAy+PzxxPHcME/ag5d5G2dXSD5zoF2iUwRum5&#10;GqC2il0ZKTNHahw21WtVq8H5hWm6EmMgTSuq6pam3lPkFQaDd47FCR9cpBGGa9fy/KllGARlnNpC&#10;suxhwBpPVVpS61mmDjdDmlc0uwNltQeMVGsWcetqY0lzSZ6X9YaiKFAxskw9y9SxzC0mzShKmZJE&#10;JR1Y7yLjONIen7i8PnF5PnP80NF3IybVFE1GXhoS66i3KQ/v3nD3cM/+9pbtfk9Z5lRrJfXm9oGb&#10;23vqukDbGWU82jqK2rC7rTnc5OSJwHuK0pLmmuFy4vTpkfPLkfb6zOK6tcJWE2LO+dTz9PGFy+sC&#10;SqMT8HOPTRSb/Q5lPJfzD3TXj0zDzNwvuNETgkw8InbNDxmUMShrCArmWXjsMllKscajGEmsp25K&#10;tvsbqs2BNC/loGTk8+2WkfZyYZoG0lQIh0anck1EXBBj13M9XliWkSTL5aKizRpi0yL2sSI+absT&#10;bXeSQGh0EMJP3gm9BlCTtRmTpzlZVpKnOVbL5SN+BiSFz+yHNRWv1Jq8lmAbKAmorWyHPK9J0hJj&#10;E0nHW/PTOsz7hdmN0kJZg3X687g8FQqfSSzGKGIILMvEPIvCWBExClQMGKtlleCD5DrCstbCrizz&#10;IHVjPFaLMjkvtlib4fyC86BtSZKV+OBoryPTDEmZsj3U3N7X3N8XPNxYHnaah5uMh5uSpkkpMkOT&#10;afaNZbdNOBxy7t/s2N9tqZqStNAoJda9afKMEzgvB7xhdFwvI9fLwjDBNEfGfmHoHX3r6K8T7XWk&#10;vY507cgwaLoh5XyJHF9nHp96/vDdiV/95swfvp1p2wXmGasDJjHYFcqjV+ujVvA/+0d/Ao35zb/8&#10;z9fxj+zR3DxLLzErMVlOUpSkZSm1EyVBpRBFrde1Fz79+ANPH94zDgNFVa/J+IBzjvP5wuOnj0zj&#10;gLFG1KfdlbB4EmPkg7zbs93sSGzCMk6Mbcs09QS3EN2ETTzNtqLaVOs+exW/G7uq7y6052eG/kQI&#10;omQ1aY0PluvLGaUUh7t3BOd5/P53zNNM0WxBKdwiJ0JB6aWyGzMGsxqliOvpfK1umFWhGmOkPfYM&#10;3UhRFdy8+Yrd4Z662VBvd2gdub6+MI8dRZ1R1DusEtGMj4qAoutbLqcXfHBkRYNNK6zNIUamoWUa&#10;r2itKaoNdbMjSTKWqed6fM/x0wf6o/CM09Ji8pRyv2dzuKOoNti8IElLkrRmcYHj65Gnxyeenp55&#10;fTnz+nLl8cMLry8nhnFinMd1muGE9rc4xmVhCRC1xgNTjCwRXIDZR2JQWGWI3uK8ISyRZZoYuytT&#10;1wm2t+1oX1+YujM+aLQtAMO8zCx+FsiEkzRzCEKPE/OY3BS1NjjvGceeaR6l6mItwTu6/sLp/InL&#10;+T19/woqkqWF1GBWaIO1crOVrvtnyY7sqULwpElBkdUkaYWyKfPcMQxXhh4ur3B99fTdwjjBOCqm&#10;RTF6xcvrlcenK+OkGRbD6zVwvEbaCa5zpF0iA7BoGQtmCewqy+2mZNNkFLmYrrKsIkkrnJMRaFY0&#10;bJpbNtUeoxOmZWJcxvUBObE4OfRElXC9Djx9ONO1bv3aUpRyBD8SvUOHEeVHDFBtGnb39zS7NyTZ&#10;FqMzjMllPJyKpCddNcE2SWTS4R0EsElKjIJFVjrB2BxtcpJ0izIFw/XC6fET7WliGSLLJH3jLA/k&#10;uSEvDEkGm/2Ghy++otrUeD8ICtNYUqNIrVnXWR7nWobpiWl8xc0XgbRsNmxu9mwOGfv7hvsvv6HZ&#10;3rEMI68fXjn+cOb4+Mj1+sRCD8ayOMv55cTzp1eu1wWHIoQJ7wfqXc3tw1vSxDD0j4z9GT/DPASW&#10;yUmVyWR4EskxGAGtoA3BR+bZs3ipJSWJwTChGclLK4f77UH4Gtb8BHFRyEVmnjtidJRVQ7O9g6hp&#10;zzIZ0EqCXNPQc3o6MY/DCtySF7kxQtNc3LwyKAYgyANersqSOo8CulEKsiQhXcUnWbKioxHmu6TU&#10;5fkW4ud0vBDNksRK3O9zb11rjLFkaU5d7ShyUUEnqVRE5eBcom223u5lyPb595TwobScbLIGLaeB&#10;cehwq8Ner9OCGJafJgduHuVyNrW01yfG/gxB4EpWi75YK030C9N0YhquhBhIMjEzumXifLoyjoGs&#10;tGxuKvaHDXc3Ox72DbeHgvvbDfvdhiI15JmlqQt224JNZShzRZ4ZkkRjEiRNb5QIaVY06TLDNMrP&#10;RUATlGKcFrrzQH/19JdI+xq4HAOXk6e9Oi7XmY8fO779w4nvfrzw/YeW9596nl7hMuaEaMmUl6nA&#10;tiIrhRERY5SJSQwQZ/6j/9X/9o8v81//q38qP3R+Yh5lj23TYr01lNi8kHGj1hK5dw7vFhY3iGCh&#10;69e9cYZJEi6XMz9+/x0f37/n6fETT0+fiASKsmQeJ65n8dBWVc5ut2e325PnBWFeaM8nTs9PdGep&#10;jU3DGTdfyUpNvanISjHw6BWGEKNinmem4braqyRMlNW32LTicjrjl8AXX/2Su4efMc8Tl9f3eD+L&#10;07zc4H1gHK4ELz5ms9K/tLGA9Fw/1ywUSj7YWhHCLML6RTqONkkwGtIsQyeKoX+lfT3j3UySp9i0&#10;WC05klIOKiFohc0kzKGiQXj4gXmUTnyaFeRFQ1k2pGkm46h5Iiwz0c1oEzGpQWeWNM9ICjFNzcvM&#10;0F+5Xo58fP8t3/3uN3z7+2/54dsf+fThhdfnK68vV4bBY5NceqNrxsDYnBAV8+KZ5sjsDAuK2UXG&#10;OTLOimkCNzriEvBeWOExWrHKzRGckpf85PHjBGHta9uceRF0YYhufThZ4SM7h18Rr9PUE0KQUFbU&#10;ayhrlH76stAPVzmhu34NugWstatPWKhMITq5sYTPdZmI1RprZMxoTCorizUsN/uRoEAZxeI97dlz&#10;PsH1Ghk6x7RE+qA4XyeeHwfO18hMQr8YjtcgjnJgAMYo0qWgNVFrUhXZZpY3dzse7u+oypTgLvTd&#10;C/14ISpD3dxzf/9zvnzzc253B1CaduwZx37dJ3oWJ84Em1QQDWPf0p5bhs4RlgUdHKmGPLPkmSVO&#10;C/P/n6o/+dUsW9M8od/qdvt1pzUzb67HjYzKTgiYINFIUAMoyCwEKiUSgkqSLKSiGfB3MGIAYySY&#10;wAghBCihUA1QAYkoBKpAWYrMyIjburt1p/m63a2WwbvN7mVgurpubuZm53x7r/W+z/P8nuu8rkQV&#10;42VgOF2IoaCxkqcPUbLzy8Q8XRjHI9N4IseIc83araAk6bIsq13IoXRFjoXT6wsvH0/4JdPtWrZ3&#10;e5ptjTYJqzPWQV0rdrsd+9s7mrbGOSX58LrGaghx4nz+wOnlJ2K8Ym1ZaXhgrHC1UhjJYRRoVbOD&#10;DH68EOaREgslauY5kNWEbSt8cLy+nDk9X1kCKONAga0c+7sb7h4fqJua6AeSn4keKavxEYpCqYai&#10;LAWDWrHWotdGMcl5GWONAc2MNYF+07LbC2bZGihEpvGFaXqlakUOjHFhGUcq13B//72UJF0vHD/9&#10;zPX0AhQ5ZHMmek+K82oElQM9pyiX22XEWTHIVV8azqzE0XKJKKXo20543k62W20j6Fa0TMUlr0ma&#10;r+t2Wd9b+2X6L6Qsxrkvh7KkGCRxI4OdJAS0EVe8MRVKS8RUIlqZFAOLH4nZY1dk97wMAsGaz+S0&#10;4LTGoFaznqfkILW345lpPLNMZ5blSCkJZ2oqXaGKJgVPWC5M188Ml0/4MFAKWNdhq55SFsbrmes5&#10;kDJyIDvoas2utWzrCqeBMGNItN2G7d093bZDMbOML8yXI9PlwnK9EJeRkgNaFYwRaiMabG3YPR74&#10;5s9+4N2f/pLd/T113eAqJ2UuNSgtX8VUFCEroipEYPJwmuESCzHXVG6LMwabF/pasdltMM6RYwAl&#10;U7o2GUrk7//jP8qZ/9V/8H/CGKkHlEMx4ExP3exwVUtRirKWk4g+InWHKWfGaWa4XMhIdeFmsyPl&#10;xMvLC5fjmeF85nI60bYtj49vqWopYigpUFnNbrNlv99TWYsfR4bjC9fjC/P5LH2y5wsleXaHhpuH&#10;OzbbDdZayVkW0NoKIvTLHTDJxGVci3ENy3TBzyO7wz1vv/kl/eaWYTgxXF9oux3b/Rtc1bDMUvSB&#10;QpzuBZEYYP37fokbSLRDlUJVGbTKzNOVaTiSlhFWc4k2hlwS4+XC6dORZb7iKkfViCGvqXs5eFwl&#10;ee/LM2HxkC0pCHZWG0HpWmNom566FhaAUgpjFTnOzNeZUhzd/kDVtms0Strpnj//xI+/+xXvf//E&#10;06eZ48vC9bIwjgvTGFimjDaVbFO6jq7drqhPyZFPc+By8YxTIHrNEjRLVvhkmBfNeI1MZy+1ltpR&#10;CiQfySGSQ2YZJpbzBMVidIu2HabqSDlzev3I5fqRogvObrB2g7Xyc+P1iXl8la+7DAUrf11SAeLc&#10;jaC0eAiqjlIKIQgDX6hMnhhGgp+E+x3X/HIK4slwNVXVYo0l5oCPIylHTNVQtVtsVZN1FplhLgwL&#10;jL5wnhPP58gwFkKGwReGWTTrYh3JaoIuJCMmFawBrXEls6ssb+933N8fqF1mGZ4Zj2em+UrWkare&#10;se3v6duOnBOX8cp5vLAsE2XN2qckNb59t6dt92jrCH5gvAyMk1SQ7vqau9sdNzd72rrGaPEfJJ+Z&#10;h5mwRLQS5/p4uTJPo2SWCyg0Vd3T93dY45jGK37x5KKJIeF9wqfC5D3TODGNM8eXI6+fz5Si2D3c&#10;s3/4TgxdOlLKjFKBykLbt1S1w5jCpt+w6XYYBTmLBv/66decn39HIdI0Gyor1DCjnUSqciSFCX85&#10;cn39xMv795w+HVFF0e33tLuW/saxfbyj6u8Yp8zn9595+XwheC1EPyM+AOcydWuxlSb5C366siyJ&#10;ZU7EJUOxskVSVlhqWnw0aAgpsMwR7yW2pnTGEGkqzX6/o9/usObLFmAhpgltLE1/i6u34jBfI1tN&#10;e2C3ecTaGh9mlvFMDB5XNdR9i9IZv1wJfiL6hRBmUhY8kDFmzZ87jFZUVpIc1tqv72hJaBhiElxz&#10;WYlli59Xv44nhkhMkoPWSvoPnK0xRiSGnMRQmmIkRVkv+7gwLwPLMq7tX1Jtq5VGmy/PapHD3VYU&#10;Ct5LnIucickzzxeW+SKbihzQX+OniZJF7w7LwHh9YhqeCP5KKZI6caaRTUcI+GWQg358JQZpaktJ&#10;UKvGysUxJc/5NDONCR8Cyzyj8kRlEpUBlRf8dCaGiGm39Id7ms0ObSwpJPw4E8aFtERKiThnqOqK&#10;qnH0u47bNzve/skD3//tv8H3/8rf5PHdW3aHDZt9y/52y+3jgZvHPTePPfv7hs1txeZg6baKplc4&#10;Z1BZapMTCZ0DNnucimw6Q7vt0MgmWSmomoqqlqrsf+2/+d/9ozX7n/+fxU3sR6bxTFwC1rZUzRZt&#10;6nVqCpQc5faGFA5AIcTENE6kIFPk5nCL1obX51em64CtpNu17zd88+137A47FIWwzKSwUK+ORWs1&#10;YR7w40D2kZQ88zSyTJ6mtbz55pY333zLbneDsWYFlkS0Fu0oJdkWCMxAiD4oQw6Ry/MLYQlsb+7Y&#10;7+9BG6bhSpgnmm7L7vAG42rG64nx/IkQRjm4EQhJDCscJWWJTYSFOI9iiqtqUljw04ixit3tvTTr&#10;dBu63R5t4fj5yOX5LJSipsVVG+nGdo6QFj7//Fs+/Oa3xEXIVykkcvRCVrIOSqbvt/TdhmWRwpLo&#10;PeP5yuVlIniN7SqUc1IaUPco2xBjYRgWXl485xdpIMJIcmQcAvMsE1mcZ8npZ0/JC9Nw4eXpzPPz&#10;xDilNXKlyBgKhoyl4CRmGJPAM6qKQibMC8u4sAyBOCVSUKSsCT4zL5GYM8syc3r+xPX0inWW3f4d&#10;97e/5Pbme1y9ZVlGxusLl+OJ08uJcTqiTMauWeYvLx4AZ0RuScmTYxD37ZrH/RK7+WLsKjlDTkK3&#10;Wv0QKQdi8mirRVYyFmUctumwjaMoj58XhrlwTnAJhSUh2imGa8gsaGmgq1uChmQl+62QrmarNY1R&#10;bBvD7bZi2xlUGYnTEVSm3d2y2X9L0x5QSnMeznx4+pGn158ZxhOLH6GAtfUaBTJs+70kHmwLqkjX&#10;/GkixcJmY7m5vZG4pAPiJL3zuaBxkBXLOPHy8cTL+yPzMEJZ3dDa0vU37A9vqaqe6TowjROoipgd&#10;07RwOr3y8vkz18uED4XrdeT4OpCKptsdaDY76rbFWUVJV8lVq0JVWbQpYiDVhZKjvMzngXk8Mp4+&#10;EJcBV/XYaiOX9JjJQfgWTbOh29xStb10LLweiT6zOew5PLyjv7nj7vtvefzuX8HaA8fnI7/5q5/5&#10;8P7KMEmLVX/YU7WWGC9oZipnKDlKXthn/JyIS6QUi1I1uZjVba8oCrIqxJjWw7xQ1sncKmiait3+&#10;QN92aLJAiOKEtRVNeyCv+nDb3bG//Za6loIboyu6dsd2f0/d71btWW6xMc6M15HLceT0cuR6eSaE&#10;K9ZqqroRkltJZPLKAl/9IXEhRWksA6T8ahnWwzyxLCPLPElUKn45yPU6kYs3SCvZDqQUpR46BmL0&#10;axGIx4eFGLyY8bSVNIKVtfcXbHPVdLTtFmuFoBj8gPcXYhjJwZOjJ6eZnNfos5IYoCqyao/LIJ6c&#10;6wvJjygSRln5s6X81eRG+sNwp41EaXNacK6maXuUNgyXgXHwzAGmMUMM1BYaJ+9xlGVaAqFoXLen&#10;2d5Sbw5UzQHrNtiqF/Nkv6fb39Ifbug2O7r9jv3DHXfffsvd41u6rqWkiWl4YhqO5LSgtaFqO7rd&#10;nt3dDYfHG+7ePPD47fe8/e4XvPn2gdv7jk2dqeICIWBL5LDV3D7If0NrRVg8JWVsZak7Iav+q//g&#10;H/3hMP/pL/4pVlv8PLOMA8knoELrFqUrKAimcE3mKY2YEeaJabwQQ1xXXy0UmMeB4XzG+xlbWVwl&#10;7TyursT1OlxpaildSCGw6Xpqa/HjhFGKtu/RFPw4EuaIq+Dh3YGHd++o6pqQRDtUWordtRFdNQYp&#10;F9BGqilLTkQ/MxwvDOczGU/V9rTtjhQjr59+x+X1E8ZVtJ08RCVFmn5Huz2QYuB6/MR8PUpGM8tN&#10;0U9XcvairbsKpQp+mYlegP1VbXFVTdvuqLuexMzp04nr60ApM8ZVknHtNkDmfH3i8vpEmj2u3tAf&#10;3uCqjujlYWzajmZFcZaSadbK0zAvDK9nrifPZZzxOVN3O/rdI3W3ByMH+vF14Pgyy2o8rwUPzojR&#10;LScIC4SJHMXsNF9HliGikiQHrBZqXiGhSXzxPAt9WRywVWXoNxuB0mAExhLX6kMj3PeEImSPjzPe&#10;L5QcqOuauj3IpTEEQhAG+zyOHJ8vvH72TNcBxYC2Buu69WU1i+SQvJCovjh5bYU1blXqpN2uqtqv&#10;2rnkbgUpKyO/wjiD0hDjzDxfSDmgrRX5oapIWTYa5wXil797UaRiCFgx7NmaZAqxBEFGFgGLWKNo&#10;K0elNbeblrePd2xah84zpHVdZyrq7kDbHajrGq0UIYzMy+oKLuIkf7z7hrvbRypby0usgHUNyjq8&#10;F4319RLRWrHdtDRNTd0owca2Fu9HrsfLypK4sowzfhFwi7WJUjzzcGaZxIhnq5aq3eOaHpRjnCZe&#10;Xp54+vjE8XUgFENW1ZqfXSgqYataNlO6QJa1ZdNtpGClBIwGrQrL9chw/sA8vhKWibiMhPlKjglj&#10;Nxgjn/95urAsV1BQNxu6doOrK2xd0+96Dm/uuHn3lu3tLf1+z/7+De3mjsVnPn34zG9+9ZEPz4FQ&#10;lPQgdA22UmgWShxQecYajXUtZEf0hRASYT2sc9HC1rBSOiVxtUIIgZiyRKRKwZJpnKGurRTCSCU4&#10;KQlExFUbUkxczp8pKdN2t1jTyObIC4/D2pqu3dFu9vKe6ra0/Q7jqrXTXBIv4+XC9XTCLxdc5Wi7&#10;A021EYNdXJiWgZTCqiWvmW0SzsmzUDkp0tHGYb6w762gadtGiouUMut0W4hR+A8pxa8KeM6FlBIK&#10;RV1taNstlRWWgzYO62ohGkYvfRZKYn7yzM7rJF7Wchbhe+Q4kcJMDJOUM+WA+gq7kVgeUnUl0mcI&#10;pBAoUTYAXwl3SmqJFdL6VtUdlduQlsBwHpimTFm9UdbW9Lsbuv4OVMMcC5fJ83oe+PzpmQ8/vufT&#10;+ycux4F5zoQAIcISIss4M16vYu7Vmn57S911RD9xfv7A6fPPXI7PKy01EuKCn07EMOKajpu7t9w9&#10;fMP+cE+/6en6mk1X6BpP5xJdXagbRd00NF2H1uKlGC8TlExVO6rK/f8f5j/+xf8d52q8nwXtOI6k&#10;JaFxGFvLNLdGF5Rab4wpskwD43UghiTmmbomx4RfFokyKAhRIAg3d3dYZwUSc3lldzhwd3NHXTtu&#10;Dgd22z0pBubhSg4LcZ7x00TOiX5nefz2nrvHN1S1W7cCsgZXRmAlKE1OcnjLhGahyLZhma74MVD8&#10;iHGWpttRNy1+Hjh9/kn6mrs9m909dSfaBEoTw8wyDaQoHdZfVryQUVaiK0pJDj1Fz3IVSlDTNjTd&#10;HmUdtu5otxtQmePHE+enV1Cett+y3e6oXAWmkMvE8Hpivkasq8jRswxnidbt71FaMS1nKJltf0Pf&#10;HcgFiYIsnmEOLLGgbIN2DaVohsuV50+fef10JOfE9tCwu+nY7Tp2hy23jzfc3W25PdTc3HTc3G3l&#10;5/c1hxvNza1ivzd0taZxitooGgO1zugScRra2mBsxtlC29U0bS3bmJUEYUyDqXt0VYMRCaDwhdyk&#10;MKYmZ8s8DVyvz8zj9SuLu2RZi8sVMqBUXHOmkqMNy4VlPrLMZ3IJK8jiC3pSZBFXNYKAVTKZy41f&#10;riJaSWuXXk1K83IhxhljNNZJ05Z1Bq0XShpYlszkhVtmNJI8QKoXpS4yoV1G2fS12tMZTVNVbNuW&#10;t28eePv4QFcpbJ4paWaZpHGv7rY0/S1Ns6GuajH0rDq50kZY1U2HUTCNF47HZ06nF5Z5IpXEEq68&#10;PD3x/OzJFLrG4CpLv7Hcvd2xu93LittCvXX0Ny2HNzve/OKew5sD/f5Au92gtPScL/NFzIk5s8wz&#10;1+tl/TFxOnumuZCVJabCMEzM00wqUlKhtcIgz5sCmn6HWaOUxlps1ZGTx48n/HQhjBN+lvWr9Dp3&#10;RI/w4peBlKQgxRiNtsIDt87S9D39fke33dL0LV3XYZsNU4x8+PiB3/3173n/04lxll/rnJWmNiWR&#10;thTkEDGqYLSjREX0mWXxzONC8FkSFqqSjVQRhGpMhRDD+oKW2GGlFI0zWFOEHW6lHS2nRbrBk9QS&#10;z8OZGCNKWaJfWKYrYbkSowwHdb32W9ctm80Nu/3Dav47cPPmln7XgUqkuKBYKMULlGSlJKo1elaK&#10;oEPzaojTKxlRK5EMhC5YYU1FVf2h/tSs77nFL3jvCTEwL6NM9TkJdlVbUhFzmrU1XX+g66SoqKyR&#10;OZRmCRPXyyvBLyiMAIfLqjGTV8lW2OVSdiU0xuhHUlxNnEWesy+tiKWs8Pgk8mcKQaS1r7q+0OYQ&#10;HMBKPNQ4u0HRMl0D15O0YQ5eMQ6Z7BOL9xxPZz6/XPj4dObnD8/8+ONHfvr9Zz7+9MTTp2dOTydO&#10;r2dOxzMvTyeePx15+nTl+DrIOZE80/XKy8ePfP79T7x8/MzlODKMhXHKXC4Xjs/PjNNI0/Xsb99R&#10;N916mZHW0Lpu2e42HG5ams6ItBWybJvnkeE0Mg8JY8E6kZX/C/+Nf/uPomn//j9Ba4sPnnkcmIeR&#10;4JP0FTdbkirEuKwv1hW9mTMxJsIc8EsQ86Ky5IIUJ8TIPC+czqJDHw5bKmsZr3IgPT58w7tvvmW3&#10;20mW2xjCMnN6+szw+kxcZpY54KrCu18c+OaH79ke9rhar5hWQ1GaLE3BchvLmXk8M49nWbfYipxm&#10;6dKeJI4EM3XXcnv3jn5/S0gL5+f3BD9RdT3GGobLE+fjB1IMVFVH1WzQaBRg1kq7LzjMr1hMFQRT&#10;GhTb/Q3dfo90MxjqboutDZfTiecfL8zXAWU89aalbTd0TYd2NeN14PWnz5w+PrOMJ9F3q5aq35Gz&#10;l+pBkqBU6w0oSy6aVAqXYeL5ZeHleeB4PHJ6feXp/Qc+/O49fl54890Df/Z3/ibf/cmfsN1v15Vg&#10;z93tnpvbnRzsb2+5fXvgcL9hf9Oy27fsD1v5+dsNd7c9tzcN+17TV4lNr9jf1PS9BhUI84Sfr+Qo&#10;Hc0ogzI1dtXJ52lgmWdQSI9y1YjBLWbhnS+zrPxSkpePAWOW9cGXwpwYLsQ4kdJCCIPc4tdqUr2+&#10;aJSSQgdWKpxMF7N4NfIavUNGbKUKJUtto1CxDNbVqztXDnNXFfoNKJU4nyLJQ11p6sphTEXWCmUL&#10;2oKpCrYqGF0wSlPZmto17LZ7bg8HWldQ8YJKIypKC5tpWur+Dld1KCVwDkFpJpS21HWHq1t88Fwv&#10;Z/wyoYr0zy9+FH599CzTlek8kGYwWmGdoqkjbZtoOke337G52bDZdbja0G1a7r75hv39He2mY3Mj&#10;XAhXOyiRGCeupyc+/Pg7Pvz0gfNxwMdCTMiFrN0CinG4Mo0zWiua1mFNQZeAzjKJ17VEKlOcREc1&#10;0itgbU2JkWUcGF5n/JABTQpJaIZ+/f5GL8UYBNBCmVQ6U4jCg3AaY8UctmTNp+cX/sU/+wv++X/4&#10;O07nRFVLhCdnpOKylmYzYsQqhTNGdNyQWXxkHifCHEjJkHHkoiROGtM6pS7M88K88gi0kuKVttbU&#10;tuBUEbquSZS8EMOIn64EP2Orhs3uEWtbkpdVcFwGcgrSMGhlIBIcrGWz2XE4PHC4eeRw8479zTv2&#10;t7fcPNyxu3tHUZaXpx/59NOveHn+QMoBV9UY69aDfI3POZGV0LKRUyi00lTO0dWtdFBoQ4iBaZHk&#10;SEqREBbm+UoK0lffNBucqySVkxNV1Yqfp2pAIZ/ZlQe/+IlpvqCUoq47wf66WuSGZcTPV2JY0Ehk&#10;1WqHVg5dNETpe88pQ5aYnFq9BiWLt4OUSMtC9NNKNyywFvMI7U4u1SKrtVh3wC+J15cTx3Pk6uHi&#10;Iy/Hkc9PJz4+Xfj5aeLTKXKeCjEiffQW5ghTyCwxM8fMHArzGtfNQPCRl48n3v/6Mx9+84nnn88c&#10;nwLH18jLs+fleeblaeb5OXM6J+ZlYfYDy7IwXq+cXl8I3mOdDIJNu8O4hpTBLxG/LJQUMEaJVFXy&#10;ui0O/L1/9EcGuP/Xv/u/IJPXmFYgBXHMVq1Uc5bov8YpCmKUSTES/Mw8TwQvK29xekoncs5Fbm9J&#10;dKJhOHI6PjOPA3XVcLg5sDscsMaKI/f1hevrM3FZcM5SYiYsnn7f8N3f+AWP33xDXTu5TJQkmVFT&#10;yX8XSEGal2IYKQU5hFcHPiVQ4kz0iWUYMQa2+zu6foe2luH8yuX5PTnNmEoeAu8nFIqm3eFqWXFY&#10;26C1JizyglGIMQsEwpGWQFrkpVO0wjYd290NddXgQxYDyHxheJF1pmsS/XbLptvQ1D2pKC6vR4bP&#10;k3CX3VrIq7KgoRU4V9H3O9qmI6+Rret14ul54Ol15uWUeH4aOT8dma9XSin025b7xwce337H/nAj&#10;UoDVtHVN29Y0jaXtHe2uoW0bmtZRNZa6quk32zVqs2V/s+Pmpmd/49jvNf3W0raOplKoEliGxHhJ&#10;LIMXF25KGFNTV71M4CmIA19Lb70xIuGk4MWAOMmKNwYvTvO6lyxq8aKRK7XGVzLaaPngN1vJl7oO&#10;lJK1XU7EtBDjRExifPNBeNJohYK1DEFkgpi88MYLqJWA5WxFXdXUrqKuKtpNi3Factc+rlxsMSjW&#10;fUPd1thKY2tN1Tiaxgnprt3RdluausIQSeMzefyIw1NpJQ1S7Q5jm6+MdO+voilmTykKYyupkNQW&#10;px1907Hv92z7Hda6r5FCVGKZrgynRFykya6uEm3jqWotLmKtoARymkAnqqamahx1V9FvtnSbLe12&#10;Q9PvpFVMF8brlZdPE0+fA+MY0Aba7Y7N/gHjnFD7lKfvazabnspqnC5UTtNu92wPj7IC9lfCfCUF&#10;L95AW8t6W8Fy9VxfEtN1YZ5G5nFkGUfCPJPyAloof1+y0FlckRhbgTLEGJj8zMvxwm9//Xv+xV/8&#10;yI/vPbFomqYCLRe8prU0jUznJkcqq2mqDqPEG+SXBT8txCWTkrTYxZQl479uKnzwzEsQA1wCNDSV&#10;pqsVVkUUHmMyzhUUiRQm5mWklEy/u2e7e4tRmrTW7Pn5SowB6xpKkUPQLyOlJOqmY7vZsWll89B3&#10;W7ruQN/f0W3ucO2Boh3TOHA+vjKOr8S0yHys5LOOlurNpulpm1ZIijljtaZvOrZdx6Zt0cZ8hXF9&#10;WbGnFQWrtKZtd+y2Uh29+BnvZ8z6e2sjWOmyciqKgmkaGcYzSinadkffbaVGNUtjn18GUvRfGw4V&#10;Bo0WEl1M5Lh2o4cgB7aXA1upNTIXPTHIP89B8M4UIxLaGqcD2SBoVaFNx3gd+fzpmeucKbqlKIfP&#10;mTllxoggfOWqT22gb6S7fru1bHeO7cGx3Rs2O0u7UWx2it1NTd0YljkyDZmSWZvkHFlpskIKjmoh&#10;7vklcXqZ+Pz+iQ8//szPv/+RTz/+zPX1ibAsqCyNhVW7o93dg7Is44XkvRRY6ULwkbLKoH//H/9R&#10;0co//d//T7FO8otkaZ9SRVagWltCkOk2ZdHpykoLm2fhuFOElgVrUw5SflFVNXePd7StYxgGcsls&#10;tjvqumUYLlzPR6zWtG0HOXN5eSYHT9u05BBR2nP/zT0//Nnf5uHNO4wu5OwlSrHmvimGGBPjcGK4&#10;vlJSlBtgIx3q5mvWOFPywjIl/Hgl5pGq7TjcvKHutizjkWU6Cjhj94CtBK9prRNiWxSjRwoj8/gs&#10;9Z4rGQ6kqSsHj4pwfZlYlombN2+4e/MtxjpCjGgnfczj8crl40KOZ1zj1xrACtBM44Xp/EopFlu1&#10;6y3TY+uaqu0EGmAtKWWG6yuvn3/m5emZMRiSNqQQSUEoSof7Pd/88AOb7YYcPHGemMcTcb7gNHSb&#10;jqqylOzRKgvz2WqMkV53bSzOWSky+FJw0FbSwdxb2l7iT31T0dWa2kZUKcQFlrEwD4kUM86KjgaJ&#10;kuSGWb50TRdFykq2OcvMNMwsU6BqOvrtDbbqMM7Rti2b/R3d9o62u6Hf3NG2B+GXVxupXFyjO/IA&#10;B1KaScl/1S3NShdMcSSlSVbvq0M0xgVVhN1eVxuclbVjZe1KA5TDUFvFsiwM10DKBVs3tJsd3a6n&#10;2Va024bdficExN0t+/0jh5t7Nn2HypF4eUbNJ/raUrc1xtZU7ZamP6CtGPnkxSXr5Zy9dAYUMQBW&#10;1qILUhGxlgjNXp4tlGYYBl5fJqaxYAw4l7BqEQoXXyJ78tl1dYUyQnpr2nadePnaQV03DW3TUTU1&#10;ykSWeWEaMzF9qbFs5HNCoq0tNzc77m5v2Ww3lHhlGV9pui2Hx2/oN3IpbjZ7bF2LyRSoqh2maskl&#10;UMqCdopcYJkKy1wIQfrkUMiqNmtiVsRiQFcoVRNjkXrY5xd++9e/5V/+89/z6ePMKJyY1YUuGXZn&#10;5ZA1OWJKoraO2m0wWmAjyzwQlkSOilw0OUOIhRDXSssibmjvs7SpAdYq+sbSNwbnCtZKvr5ua6xT&#10;xBxY5gBK0e/2tN2eTPq6Wcopo6hQyhFjFCPu9UxY5DMWYmL2C94HcpE0g7WyhSoYiq5wzYbdzSO7&#10;228wruJy+sz1/IkYPIufyCXRNBvadgNKE4JsKqXR0q0gp8AwjczLREpfPi8yvFnb0LVbumaD0ppp&#10;ntbIJBRB4wGglJFY53Dhcn5mGF4wxrLd3NI2W5q1/U2tf3aFNLyVgnzOg5cimBjIMULK5BgI05Ww&#10;jBQl7W/C4csSY4vSYFZkFfoVVFNKkW1slr8LRTOcz3x+OnKeFNn2aNehNAKRorDp4GavuDso3t5q&#10;vrl3vH2z4d27A49vdjw+9jy86bl76NYfPTd3PdtdRbcpbA6Om8cdu4cdzabFVRpXadrG0TQNdSMF&#10;QEoVYsgcXxLHz5FlSExXz/X1zDzMkBVNd+D2zXcc7h6xlWM4D7x8ODFPgaqRuKerLP+l/9Yfsdn/&#10;/P/yvxIbvlaCx1u/OKyYv6ISxcgDpbUCheRS51k6hl0l0H0lh6tSCmUUdd2yv7lhc3PD/uaGt998&#10;y+Pbb2m7jnkaOD59RqN48+4b+n7LdHplvhxRa5m7rTU3bx74/pd/yv3dHUolqZIrQW6vMZBSYV5m&#10;xuHEMg8oramaRmpDtZamnbqR2yMR0kz0kRwGqqbh7u5bbg4PFKVYxispZVyzFTPfWnYyXp6Yry/S&#10;Ze0lGqKUNPTYqpGJMM5S5OG2LENm9gv1zqFrxzANjPMESipZSxzw5zP+miBf0VVEW4dSovFfjkf8&#10;uNZHGgMKjNMok8lFVrDjeOT8+onL8wcul4Ex1ExeMU/y4t7ddLz97lse3n5Dv9lDSgwvHzm+/y2X&#10;14/kuGAEqCwSyhp3UWTBKa43S4o4RkVKSGtG01DVhqauaNuGrmvZ9j27TUe7sVSNUJzCUvBzQuWI&#10;JqFIqLKQvRfjiggRqCI6XfALfs5EX1A6YYzCupqm3XJ39wu+/fbv8Pj4Sza7O6mG/aItA0pJh7Jd&#10;zT0CjBFXrtJGupmdFDD45UjOAes6jJaMefAeoxs2/T19K8x3+6VJKovrVtsaXXUM48jxeCFEha0c&#10;pm0wdU3TN1KNu92x3d+y292x395x2N+y2+9pKkNZLrg8sdt01FVFiR6KgDn8fGWZjkR/BaJQtYzD&#10;VC11t6NrNlhlZJOxjDLdhFEuItqRsFwuV16eLszzOg0oUDFCTLKq1F+y1rUY0yq5sMpnfZQmqCgt&#10;UHG5oojUTUe33dG0BkVgmQLBxzUrXtH3Hfv9jtvbG27vH9kfbsnRM49X2n7L7vaBumnRThoN626D&#10;VEArueQVBSWiTaTqaup+g7ZySfe+kBIg/mh8EFzmMnrm0TNeJ44vL3z+8Wd++vXv+au/PPLjh0RY&#10;jZ5ip8nyua0USiesyVhV0CljsetUqKX9Kgh+mCzMh1hkkgpeamYzwiwPqZAyFDTWavrasu0sTato&#10;W0u/bei3HbZ2aJNQKuCalm57R91usMZKqscvUthSNGEJ+Om6QpdGgl9IIbAEzzRPTNMgfHslvoGS&#10;kYN+mfFhoe523N1/S9fvGcYznz/8hs8ffub08oFluaCdkBWrtZZa1rQyFE3LxPl65jquNbNrWkTk&#10;KqkfrqsapRSL98x+JsU1IreSGc1adZ1TXN/Pwn/ouj2H3QNd19PUNV0nJmTneqzr0LqCLHTMlAIl&#10;RnG6h0BJkoUv65BZ0he51EAW8mdOYnwuClib/JR2KBQlJXG7lwQ5MF0uPD9NPL0WBq8IRVj5KQWa&#10;RvHwUPHdNxvePba8fWx597jl8e6Gm5sNN/uG/a5ht5Uf220txLgOmq7Qb2v2dz27W7nYuzrhXKRS&#10;BcJCGEfitMjXVmlUkZrhylmauiJ4OD8lrq8Tfp4pJVN3LTcPj9y9+Y623xD8lXkcRK5SUFUV/8V/&#10;+EfQmB//+f8DpQrLdGZaO76VMti6wVY1ylqUESqQfJEsJWVp8ypKgCfGSpdzEdygtdK2tdnvefv2&#10;O779/gcOt7diYlGKtm2pqoqwLCS/kPzMMlxI8yJuZKPxfqbuKt59/z37m72YI9K0rvdHYpbSjRQT&#10;IC9+Z4X7q7USI44xK4JVKjpLWiQyEiJoqNsNm82etusJJIbhRM6Zqt3R1D3kREkBawUwIh/aP3xw&#10;ZZq1Es+yDXW1peoqtF0YxxeOp88sYVlX9AZVDJVzODeTwgAlUfeapu9p2y1KO66ngcvLmYKh7jpc&#10;05DxpHilFE9YrszXM2GW7xNuyxA0n1+uHE8zdeP45vu3PLx5S13XmC+GLb26QpdAnEfCLImDkCIh&#10;SRww5wRZ9GejJeNrlEYVucg5o+Uwd5a6clROnNrWWupmL2aYfkPVOIGzUCgxQA5YA3Vl0HqlVCEk&#10;oy+bj7CIHoZCDnMHrq5omi03t9/w7s037LfCMVj8gIhn8mKTyUBoA/J96GnqLVW1VpemQCmBlBdS&#10;vKK0oqlvqKpuzc9GrKlXAp9of6wkLYrkt41tyTiOx2deXo6EpNFVTUiCvdVWU3cVddPSNO2qEwp6&#10;tm0bDIn58gnihU3fURlLmNZsfEoEP5DigLVQtZuv2lnX39JvbzHGEv3MMh3xyxnvT/hlQCuDrTp8&#10;yJyPR16er0yTTO62KPCJkuQll8ks4xU/iYzkqppcEtPlhfHyIuvVAn68Mrz+xHx5Ike5WFbtnqpu&#10;gIT3M+RM03b0fUPtNJWVz5g2haap6VaksDaGaXzlcvrAsgwihQTZQKQ4y4u2lNUjYOgP39Dt3pCi&#10;Zx5HworLDCvPOnrNNAROzxde3j/z6Xcf+fnXJ376XeLjEcYsOrYTAzrayhakax1dV9F3rWSzUThd&#10;4YxExFJa1mcAwKKw5KzwXhIWWRp+ycifpxQwRhjjfaskD9xV9Juazb6n28lzoI2Ab2wtyFxj6rVd&#10;UjEPr4znM9Mwc349Ml6u+HkieL9GxgolKfwyS5+7n1fpTRNSZPKe63ThennB+4Gc89okeWEcR/yi&#10;yEkTwoV5OjL5haI0dd2yaTq6Ri4y3i+M04CPHq3l3VbK6iEx4m9xriZGATbFJKZgaxxNu6FpVkLo&#10;ujVo6g5jK7R2tO2WvtsCEFOirhrapsVVNZXtMLaTPHjV41yHQrTxMM/ExVNS+bol8NNIjgvoFTOb&#10;4tcLicJIV7qp0UoQuSVlSDKd57IwzxOvp8jTGS5BsL2aQt9m3r5t+eEXd3z39p77257DxrLrLNuN&#10;pa+hqQttA21dqOtMVUUqF3FVpO4U/bam29Y0rcY6j3FXmjrRNZbKamqn2Gxbtoc7Nps9zjUoVtOu&#10;dbCqAzkW5uvE5fjM+frCEmRo1kbTbTqMU5yfR6ZTomoUf++//UeT+b/89/93XI+fGC8vzMOFFAO2&#10;qnB9R9W0oksVAbMouVITvGD4UiyS9c6KEgsGIxGIuqbre+7u7ri/v2O76TFaMZ5euTx/lIyfcyzT&#10;wMuHn7i8fiaFgDYOXcnqbDgOKFW4fXtHu+lXE9NAymGdtiohP2UlzOCqw9pqXbeuh/mK/9QyYpGJ&#10;LPPMcA34eSKbQLPdstvf0bSC1Zxmj6333N59y3ZzT9Pd0G5upEWqbmXdqiQnq1bNyJgaVQS4UPc9&#10;WMXL5xPHpytdv+Xx7S8xGJbpStM1tJsW6zzKBZrdjs3hLdvNA0pbjs/PvH54JZeEazSowjKL0anu&#10;9jTdLeiaGBUxOwINl1lxPE3k6Hl4PPDtL75lu2kI11fOH98zn15xJlN3FVUjed/og6wPESNFyRFd&#10;Clqt8Q65Iq3ZTUHoOttQuUa+Btp+1aaUthJLqqVitnKOtuto+wZtEzkuxJDIRcmUpGUiVwAlrweq&#10;6KLGKWxdCVt+cysr9WZDzlnWd5dX5vlKocjqr93Kml3mfHKWy0EB2chYJwanuJCylD8YU2GrDq3X&#10;CE4p6/fRiRN4baliJWIZbVDK4MPE+fSZ4eVMmERSyrkwe0/MSdbfKCrjaKuWtqppTS155rIwnT+S&#10;pldaq6mtoXhBh7pGymBYa4RtJTS+ttlSNz1Q8MvANL2yLGdCODGNT6KR5kJRFfPiefn0wsvHC9Fr&#10;uqaltQ34TPSJEJNsFZ6vHD9fCXOgqnpKTEynz/jhiEoZjSHNC9PplfF0YbxcxORKjbPyjJVYmE8D&#10;JSxUKmGVJF1yEvhGmCeSl0TGcDxyef6En85UVYdSluH5E9P5lZxAKVkx55iIPku7lJJLRk4JP0em&#10;sTCNhVwsutrjo+N8Xnh5mXh9Drye4exB7JLrhdCIdulchTOOtq457HZsN1vaqqVSVlTaL6bdnAhA&#10;LhaKvOdIq0KvRZLJWmSAlEW7N0ZTV5p9Z7jpHNu2pmtrqlpjjMT9UpqACW2yXC5UFlqbgWk4M5zO&#10;DMeZ60kc9MpYUJYQCzHK+lgwyWeJ8aWE955huIpbfJlwVU3XyTNyfPnI5fgZW9Xsb29ouoqUA8P1&#10;ymV44TK84pdAV/f07RZnHCjp9FYomfoVgERLK1dTVdJsmGJk8TMhevIXvHUj/iTJz6k11lkLvz9J&#10;h0YqMMwTwzRhraVpapyW6mOBu1T03YGu2wtkpkg6KSwDcZlQCsiKsAh2VlsjZslVsoNVK183CsKX&#10;+KKbQ1aKiGKImddL5njVhKBptKF3hcc7yy++73n3tuP+tmO/cbSNWwcWQ1VJb7qxCmX/ED1URnoR&#10;mrqnbjfUTSsFRU5RrTHFvEyUMFNVmv5wYHsrhlPjrAxHlUJbwcRWtSBjc8pMc+b8euX9b37kx1/9&#10;mtPLM1opgY1liPOMUol//d/6Y838f/s/Zjy9kJOSiaxqqLdbmn6DreT2kGIRmEISxOB8vRKmmeIL&#10;ZOQgz1qQgW1H13bsdztub27QJTCdjyQ/MRyf+Pjbv+b4/j1hulKi6KyllHXKlgznMnv85LG20Gwc&#10;ptLkIs5QrR1NvUUrR85CYQKhDiktmnK9xi2sc5IjNqC0wlQ1xUZCHPBLBDxVVwvkpW/JyvLjb9/z&#10;/OEzzWbP7vCWtt3LC2x1atZ1RckB769AxtkGsiKFgDICCok+cH1ZGJ4ile14ePMOlRPD+TOuUnSH&#10;PZv9lmbbUW9v6bp7rGuY54GXTz9zeT2CSehqwS8j8zSjtGP/8Etu3/wtlN1wOV14/vSZDx+f+PA0&#10;cLnOdK3lu+/e8PjmgdomwvhCnEecUhgTSXnA+wkfE1kZigZUwKi11rBq0ebLg7RS03KWogjXyEpS&#10;OwqGmAqpZJSzONdinEOZgraFqnZ025bNYUO/aSh54XqcGM6BksrX6JVWoJWBrKV+UbP+9zMlFupm&#10;R9seiGHh88ff8fTxd4zjkRBFc+37A/vd7QrhaenbA4ufeXn9iWk6yebI/mGjYl1DVW+wVUsukWU5&#10;i2mSgFLQtmJG1Gu0LWfhK3zJp8/+wjK+cH25cvlcSCHRbCu6boMumrjMxGXC5ELvKnZNR982tF2N&#10;q6CwkJcZ/IQtYI3DYCip4CchZH3RtZXOtG1PVdX4tBDChNUK6wR2M0+vjMNxnRwd87Dw/PMTr+9F&#10;/z8ctvT9Vn7/HEkqEUpmmgrn58J8AWedgHeigrAQ54EwDMRxoqRCSIrxkhheB5ZxoKRCZTsq7fCX&#10;ieFlIEwzxhr6zY6q2YBSxGXGjyPT6cTr+ydeP14Jc5TLUipMlwthSajiyEleTMvlyuXlysv7V6bz&#10;BVu3uKYh+IXLMTKOSEObj1ynhfMUuUyJ61wYIsxIqQ2sLAWjsNZgtUUlsGi6tqN1HbWuBMnsF8J0&#10;ESMVhoQMLnJLKxgtyQtTGaS3S+o3Y1qjh7Vm01ruO8ehNTKV2UxJF/z8zDKdyHmkaqDpW5xztE3H&#10;/nBL1/YobVmGxHyVLaetW1x/A6ZlCRHvo1weUhTqZUYm72Vk8bKlVMDt7Vu+//5vsukPTNOVlCNN&#10;s0Vps9bUVhjXUbAM1wsvn3/mfHoVs1uWtAhKCmXSCoqRy7AAVZTRhOSF8ZECk7+yBNGwUZpUMjEn&#10;UlHSHBYjKRcmP3G8HLmMFxkcyurHUkakBi2/VmlD2/V07QZjLBiHtrVE++aLfGdLEWxq0+Hqvfil&#10;vGwvjGm/SiUpeihR3vfWoYyhGEdpb9Gb76h337DdPLCt97TGsqkCD4fCw71iv0lsNprNtqXfbKlq&#10;8XToyqFtRVEOtF59AhVK1yhTY3SDtS12TcE413zN9GukD0Kwr4Io1qYIg2LT0u5aqlqhdSKXWZ59&#10;WzBOPobTDOdT5PJ6YbqeUMD2sKfrLWTPv/YP//t/OMx//R/8O+zvv2Wzf8RVPaZqcE0jrHVrBZKw&#10;CPavfEG5xoRGTFvRBxRGVjG18NlJku28ub+n7Vrm64XLyxMvn37P9fUZYkavmFi++A6z3EhSXnm+&#10;KUnVaGtwtZbccV4w1pLXNb+yLVXVi3NQ5jxZ+VaiC30p17DWSJWpq9CuljWuntEWXCPadEyey+XI&#10;b/75b/iXf/4Tx6cnMH6tTJTNwhc9MYRhdfHKel2tTuqSPWi9fhAz1+eBHBTb2z3KGubxRC6Bum3Z&#10;7G/pt3cYWxHiQvBihklxJqsrto5oV1BGyW2vaXF1R1Ga4XLmcj4yT1fOp5GPzxOv54jJcLNrebg/&#10;sN/v2d3sefPdO775019weLxHGcX59cj5NGPbmqZrKMkLoatpV7a56EhhmUhZJAxxOYqL+AugJ+ck&#10;l5cvVntdQBW0khpGY42AGaqGqm2kbUhLnDFMCVJZSVcabRqsq0EJZc65DqMdeVkI48B4+sz1+Wem&#10;02fm4YXr9YmQFmzVUbmWlBMpJbQSrVxkDUfOUj/p/YVCoK572vbm669ZlhPT9EzwF+FZay3Uv3WK&#10;zymuER3R6hSZaTzy8vHM8wcxeh7uNjy8ecvD/T211cyXV87PT0yXM9kvotmpDFpcuWm6koYL+Bmr&#10;xVxX1pxs1XS0u1vqTmo1jTMUJSaqlP1qZBMjqF+EQd1vv6Xt3xFD5vR85PRpJi2FuirUSlHpRL+3&#10;3H6zY/fQo13mcg2Mp0IOcqH6chFWukKVhlxqsm7RVY9xLeBYhsh0ndYNiviOS8osU+B6GpnGC9pA&#10;s7lB25boCzEW/OKZron5mlnGgWW8CErUR3IQTdyHyDx55nHd3nQ1xVQsPjKOI9MkxSZjKBwvntN5&#10;4TIGpjmzBOHh51VOciu0xa7FIM5YjCpYXai0QaMoKcjFZbyQ4yTfd93Iy5qCynJ0g/xdZbLLZBSp&#10;QAhZJlOjaG1hUxVaVzAmokxAK4/SEWsLdWdo91uadifFPu2W7faOpmpY5oXnD5+4nkaUbSjG4FNk&#10;XkT+yimTlkW8FUoOJ7tCc2xVrbKitExKpLLGVDWu2eAq8fQ03YG2v8FV3SpHaSiZML5wPX7g6dN7&#10;Pn/6kcv1laLE7JaLIqyMB1bwzOwXpuXKtAzM88A8X/HLKO/rInHllFf0a5be9FQKIXhC8ChlqVxL&#10;SQKikVx9RdO2YoxzFmM0ucg7RinpME9FaKF+iRSlqJpeYnzGSvY/rdlyChjByX4Bemlj1t9Dodo7&#10;Hr77j/Jnf+s/wS/+9G+yOxyoa812Y7m7b7m9a9jtKjbblqbtsaZGrbhwrbUwLrQGbUWzX7+WChnR&#10;5YIiG0vZDMi70dqGqukwzhD9wPX0yuUk7aQiwdh1f1BQKq2cAmmNC8UQM6tfAEpMkCIqJ9p+Q9v3&#10;/Gf/jX/4h8P8/V/+X3nz7s/oNweKVoQ4My8nrqf3XE4vpAA5KVKUPlUx7KzmFRQ+yEvQaCkmiSEw&#10;DaPgWtsK6xx+nrieXxmvkjtUWpzveTX/lJxWs8OXhrIV8FES1hXqRmNMRqn81UVujExj5kssIidZ&#10;Ua458JzDGkH6o9+XvNZsmq+Hr1qZhylJDMNnz/l15OmnM8v0GVMHjHN/cEdKaIOco7yjEZNaIZC/&#10;AC5ciwaux5HLcUbZTHvYom0t/GBVpDHL1sTkuZ4/M11fQUmZjV8uhDCRs8I2LXW/RVlDXJGQwU9o&#10;ranaloxhmBLTHNEhU9tIv63o2mZ1kmtc5ajbHmMdPnh8GDFOtLySs0TetluaboN1DahVwyzrjV2u&#10;W5IiyJGcPZSE/sKvX9neWiHbHbPW5SIRsrY/sNnd0nQNOQei95RYiAFCyiJXrIUeoOm29zRVR5zO&#10;+OuZ5EdKWCDKr12i/wpUSSWvJqBAyciEY+o/dNyHEb+cKCuyNCaPUhprazRqnb7XOt2ciH7Cx5mY&#10;pF88rbQ5lMTRYpAV53iJKAWbTcN+f2C/31E5xTKdGE4nLq8nXl8+8fTxA+fLUUyLTx+Yj0/gBxyZ&#10;yklLFkYJ7vFwQ7c7UHcdthJ5SCkpa1FKr61af0DWgsOaFqUM83RlPB5Zzh4NMiXmiF5GqjrT7eWS&#10;HlJiHD3DkBnGtdRC5dUfbMi6JqYK7xWolrp/pO7uQFXMc2C4XvDBo6sKVWmZ1MbMOETJflvLMnou&#10;x4EYi1DS0krFUwqMRZsasKAqsK0cpKYma0syhtlnrpeR83HkcgmMS2HyMC4wBfBJYmEZea8aIwUa&#10;zkJlxGFurMheRoPRWTwjSp7hHGbCeCGOEknUlQNbrciT9ZKZ5UnPqqxNWFI9G5NIFgVpzWoqxaZW&#10;tFVCrxOVcQXXaKre0W62dP2NYGpNTdvu2W7uMKbifDnx6eefWTx0+3uwimG6ME9X8RKQSWERCUyJ&#10;6ckajbFSTZ3WHL5SBm0rXN3QVDUUxMzratp+h6tbKWiZBIxktcEZTY4Ll+MrTx+feH36yDQ+M/sL&#10;43RiGk5M80W2AIu0KoYgHHaKhqLQRst6ud6KZPWlSnWVqqq647C7Z9PtVwOmwtn1M7zCvlAiicpA&#10;lJnniWURb4A2BlWEMDhdF1KQQ86s/RcUQV+nIIApikBlRGYVM3bKkaQM1faR28cfuL19AAWXywve&#10;X9hsGh6/feTh7SP73Q1tv8VZ6acIcSGEBVUCFOltT9GvF31Pyot4C5TGKNk0KP0FIy3vTmVEgjTW&#10;kUpgXmaWWS444ifX5FgoMVOibLlLzJAdphb2ibj3C0oXSIEUZppNx+Zwx3/67/+DPxzmv/nzf8J2&#10;c4+1NVkVUhHC0DS9Mo1nctKUqMS5blcqHALgR5k1h+1IMeHnhXmaxdi2MsRzTuuENFMo0oMeE8si&#10;ukuB9QBfD4WcoUBejUhVrdneSgb2D3GzGq0NMXqWNdP8RStXyHo0lyCUoSKuTSkfELhLXJvfchai&#10;mzYytVf1lnZ/Q91niFfG88J0fSalgapu2Gxu1lWQoST5OpXiZSVu5O8R5pmcijCCg+f1aeZ6mtns&#10;d+zvHilFHNjaGIoqpBzw04XlKg1r03jl9PTC9TWSM7S7nmq7pyi5hBjXUrVbdndv2N+/RZma0+uR&#10;6TKiM9R1Zru1dG2Ls4YcRlJc1lv6hqrt0RaW+co8XFFA07XUmy1VI9KKYB5FNy8IM1kAOXJL/FIU&#10;AevLMcf1oiMwCvWlcEFpNBrnauq2w1a16IY6oUoiLJllkvIarWV1KSlLTfYeP0iCwCgtiYkk+WJd&#10;NaJVDwPj8OVzKheKZRYjkKApq7W6UdM0HTEMnE4/AYq63vzRpUM2BH/Q3Kc12rYIfEIXClEe4qLk&#10;YFceqwVxS5KHnTxhykJdadqmwmpLCBLjHC5Hrs+fYB7pu5p+26FyIC4zrq6ptz2mqtAWlEliFv2j&#10;laN0uztqW1M50a6/IIevp8+EeST5BVMSrlI0jaJRBVeSOGs7Dc4xz4lpCIxL5rIU/JLwc2C4Lozj&#10;zOw907hweRkYzgtgMXUruX/bEHNZL4SBZV5YfCABqtJkVZjHkWkMxFhTSiMHYIikIJ9nrS3WtRRT&#10;kYohZUMslpAdS9ZcrgtPnwaenwKvx8Q4S6nNkiAWMDXYGmz15X+V6JrW4BxUFpzVYk41Si6YFDQF&#10;U8TwRA4U74leFvO6EuwwiEdFkVeXvTyrSQnIOK0O8hCTPDeVoasNnctUNmGtdOvYCmxbU3U1VSsb&#10;Nb0+U02zY9PfkEvh6elnjs9P1O09t29/wDYtfi0IUmsvubEOa0Tb/zIwxDAxzVeW6YLSmrbbYa24&#10;zQuKEAMheYFWVS0KxTxeuJyfmOcrRmu6bsf+5h2Hu7c0GzGKlizs9WUeGK/PDNdnxuGVeRHkrDaO&#10;ut5yuHnLzd033N5+y8P9t2y3NyilV2qcx/uFeR6wxrHZ7DHaME5XlnmgqWq6bos2Bh8Cwzgw+4Wy&#10;DnbTshBTxFmHNW7dhMws1yvzWd7jWknCJq989pTTGmkTQ5xam+6UEQnLuA27h1/S9DcM48DPP/2G&#10;n3/7F0zDZ7qN4/Hxjru7O9qmEQN2gRAWlmmSWHaS0pyw1rHGMBG8xOXyGn0rSt6Hq3i/GnTFQ6C0&#10;QlmReV1VoXQkLV4G5BSkDS2BzhqtK6yV561qpS5W7vt5PdsgRpGm627Df+6/+l//ozX7n/8fyVkW&#10;nqyrAlM1GFeL5pINy7TglwljHNVav7jMM2gpV9DaCEg/hLXZScvt2MiLNMXAeDkyzwNlXY3EEFft&#10;Qa03KiXvVORGU7JcIKqm4vbxkf3tPVVdyySjEPB/EoynNH/1iMExrKteWfM6K9sBu+adBa0oiEGt&#10;BcxijKGuajnIbCvu8k0m+YHjh8BwutC0ht3NA113+FpRmNICKq68c2EdfymkUbbFVpZlXnj95MkY&#10;ur082PJilDVQ5RpArxS0ifl64nocCAGU1TS7Df3hkbrdY750S6co2k1OvD498/PvnxiHSOUMbVPo&#10;u0LTSEYa9WWaljWVdg4MzOOV6So6qLHiVldKiUu0rMd4WnGJJUpZR0pyI01SPCPrn9VRCl8rDykZ&#10;o6UQIaYgfOgvxrIUMKy5bVPkchXkUqDIlBUVvAxXQfOuRiNjnEg+WSoE/ewZTxPTZSCFC0YXrKml&#10;NrbusEY+kzkvOKup63r1NCmc69DKrlS5iRAmUhInr9ZWvl7Fr1E9Wdfm4glxWB2+svWonCYniRTl&#10;MJDTQAozWhXq2tK2HZt+S1U1AlNaZnpneXx45PbhEesMKU4Yk1AWUprw84kYJnEVOzEWKSXOYa3E&#10;oCSxQcU8XTk9fWa6XDBIn3vdVFgLtdXsdhW3Dw37+z393Ruq9sDiC6+vE8djYPj6tcxchsz1JHnX&#10;YZiZjvL1vR4vDKdBKlDngWWeCEHKPULwLJMYF6vWYesGisUHS4qaFBV+CszDiJ+CGN4EpcI0zpyP&#10;E6fTxOtx4vll4OVl4HTxDIM01cUiBC7bKHStMbWiqhW10zirMEZc+7IDSjRrZNI5I8x1JYe3Usg7&#10;YTVnOqNROcJa7mHXgh1ZnRbpil4nq6w0SSlCFjkg+ECKoqf3jWPX1zSmYIlYVzANuMbgGoutjBDq&#10;jEyJWlds+hs2/Q3LsvDh57/icj6zu/sT7t79Ka7rKYg2bCqHs6uhykpfeSmelGfxvfgJW9Vs9480&#10;/Z6iCsHPpJTknbeue79ETJfpyjxf0UpJ26Bt2eweuH3zA/u7d/SHO5rNAddt5T2Z5XmNKZEpGFdT&#10;1T1NsxUKZdPTdxs2nRSZzN4TwiKskfXSH+PC+fzC8/MHhuFVhjlTUVU11lSknJjmQTY9WlPXX97V&#10;VqBfSsvFJApae7wshKWQSyAGibjKJV7JimZdg2vtBCqmnAwfWIpuGaaJzx9/5POHXzFc3uNsZLOt&#10;2Gwa6sqgSpSLXhLZTiRf4cKn7InrZJ7DQgyyuctfY3yRXGSoEdiO6PauagT/raGqW+quR5soXqhr&#10;xA+B4D3ZByiyJe26PXXTfQlDYpQgtMmZksAHmEaP1oq/92/+W3+0Zv8X/x4xpRX1Z8TSr9Y9PQZV&#10;aubrzOX4TCmKut2glMXPy0qeEgRjDGv7jjYoo7GVpemELLRMI9fjK+PltOon+g/VpTL2rStWYQtT&#10;5AY8TQltDYeHA/ubO4k/WAFBWOto2p5+c6DtREOJaXUyry1AX2oBv8AKxPWs0cqtaEIhEgk2cpHM&#10;opY61267xTWF4CfOnz3zZcB1mqrrJF5iZIVtrMI4Wf0711LVvRRgmAZbbzBWM1xHji8XIcsZccR+&#10;6Rw2K5mr5MI6/+Kaiu6woeobbNXR7R9pd3eUkjgfP/Hy8UfG6yvn0yeOp2fafsO779/y5tsbHt7e&#10;sj1sqesKpb80an3icvzAMBwJya9asKes5RdKQUzzGhdahH+/8pdLkQ8USObzy4d73UOu3c+iHSkg&#10;lySSRQ4EPwkbfx4JQaAQJSa0UVKy0jS4WoOOUnDhBZuJUdR9R9NvUMaSlYYVLrEsM/PkAS2MA2ep&#10;6kouLgWadot1FdfrE+fLB2IcsFajVMaamm3/lrqRyUArLejZFTRTiLLoN2LmtNaigJS9HO5KJraS&#10;DVo1VNWGylVYnVF4cpyJKa7Z/NWOVazc3GOBEKhsYdP29Juetm9wFaQ0rJWZM346o4i4ZoOtuq8m&#10;I2OstPOWItJSTkzTmXl8hSR+gH5zS9vdrM/Fhtv7Gw53B9peWp8ijssQeXm5chkkPbLdtvS9W7uZ&#10;ZdGcV7nYIP9nHkfOr2cup4vUR5pE0ym01aSsiLNiHsSBO4+Z8bIwnq7488AyDETvcbXh5vGG/d0d&#10;KCXbijFyuUbOY+B4DZzGRAwFa8BVirrSuEbKcKw1wjzXsj63RuOMwWmNM3J5qSuHM0YOd61lKi8F&#10;SpL2urajbXuapsVaDSp+lU+UXQ/zAirL5CNNaYpQwHtBV/uQyUm0+c2mYrut6WyhqTPtrqXb7Wj6&#10;lrpvqJpGPkNao42jqjbsd4/st3dM88iPv/9rLpcru9vvuXv8BXXTULQWKE/VoLUSRjmizxv9pU/A&#10;Yauart/T9Xv5d5VZeRFQVy3OSfWoUhBzxC8TJSWqqqfd7Knrbk2lOJQR/LW2gltFKVwtnxlX9bh6&#10;I22Pq3QVgmeaR6Zl4XodOF1OzIs0xIm7vcG5imUeeH3+mWk803U7dtt7tLKrtAUhRWKOaC2eK4ks&#10;O6y2GGuJUQ57GQgKcZFUTFhgHrMkZBLk4lBGapZzdkLvi4owe+Zx4vxy5ecfP/D0+Sf8csLYTL+r&#10;2O5q6gq0jpAjOS4y6ScBBJUiqRbJwAs//ku2PaVIXEl5wqqSls0vvRDSPY4MT7BKxFruG7pgKvln&#10;JInAZp/IwcvhrdX6LEb5dSZLGkILwFxJKo8YAv/Gv/1H0bSnX/0/Vzzl+tJBNAelDcY0lOK4HM+8&#10;fnwixUDTddiqJeXINFwZLieWZSLHJGqTkjB/KRmlkM7ZaSDGdeVdCsY6tLFCEPpyjqORezsUFD4m&#10;rnOiFMV+37E7SGOStpqqqmm7nrpuUUoxz1fOlxeG8SL1fstAigtaKypX4Wz1VdPX2tJUHU0tN0q/&#10;DEyXz8zjM8GfKcVjK0fTbNnsDrQbh58Hzk8jwQ/YxlI3G5pKuoO1lRpEbZR8ILsDtuqETa5lw+HD&#10;zKdPF56fR+bxxOn1M5fLK1lntP2SWa9QSoootrffsr/7Bu1qwZs6cWKHMHE5f2a8nCSOsj1Qd3u2&#10;hwduH99w//DIzd0tXbfB1bUw7+eBaXhiXs6ENEt1YM6kEtBa4DdKa1IQfnlOaV0jr0zkVQeSNaFZ&#10;/7zCSi6raKmNld5pkMRD8IyXZ4bjk5RJhGXF/GZA8v/WVVRNS9W2KFMI0TPNiTmAa2r6wwFbb1h8&#10;Zpo9IWd8SsxTROPYHkRm2O5vqOqOFBPj9ZXr5YnT63uOzz8yT0dcVbHZ3FFXkmet6q0YkZqO7eZA&#10;30rms1CIUbDFrmoEamEqSglrl3IQXkGSqBDrhN92cnkIy0TJgaqxgkXd3VK325UZrzEomQbTQokL&#10;OQyosqCIlLQIpUzLZsTWDfXmFltv5MJhnFACV43N2pqSC/N0xk+vkANVtaHv7+k3Bzb9nt3+js2m&#10;x6iIXwau14Hj64WXlzPDdUFpy27bc/dw4O5hy+2N4+Zg2O8Nfa1xRrPZWh6/73n47sD2pmFzMDx8&#10;t+fdD2+4f/eOh2+/5eHdWzabjrAsjMcJP0ZKjGuVb4SUaBrN7eOBx+++43D/KAa/psM1Dl1pSqUp&#10;TrjTBrDG0HQVdWMl+ZAKKpe1i95SWYN1kvFuK0vXONrW4aysI61e5Z4v+neRCb5pGpqmp6qrr8ZD&#10;1kiWMhZWmAsr+SwrTcYQs3iDvI/rihOaWgs4pK/ZbAybQ8vu7o7N7R3ddk/T9dStvCOUBqMdTbXh&#10;sHtktzkwTgM//vgbzscL25t33L/5gbpuRbIwku/+wtzPKX5Fp1ZNJ7jdtkeXTIkBY0XG0lqaFZVS&#10;GC3vU+nRmAWHWgq2qqnbLV2/RSvFOJ1ZlnHFBjey3UwypBlTY51sEq0T5CpKioi00szLxHk4crk8&#10;EcLylTKntSGn9SCOgc3mjru7b9luD1jriDkzzQPTMpAR/HbbtRij8TESk0y73i/My4QUr1XEUPBz&#10;ZJkT8yQtZhkLpkabDmiJUeOXzDiOXE4Dp6eJl8+e63XG1XDz5p77xwd2hx7nCuQRVRasXkE0X2pf&#10;4yKaeRQZNycxZacgm8kQghjBtcEoaWpjxQ0rxDeQSyKVSCYKAbN4IFC5it32lsPNnt1tR7+vqTuL&#10;dULgREUUBecUrpbSnspq6srIJddJ0co0JP7B/+B/+IfD/NNf/lNShmWemeaJEKXo0diaXDSvnz7x&#10;8v5nlnFeAS0FZRyukvVw8MLOLoUVrSfOXzGxFZIPhHlZbyn2q+4tIAiJBGGMxNIWT/CekDJJaXJR&#10;+JBQRDb7lt3NQW5uRvKjhcw0njmfnxiGk7TopMQ8nJmm46rRi1yQckIVhVsPohj9ujYcBauYZ5TK&#10;aLtua7Sirno2W8kF5iTTRolR3InWUhCnsrVaWN5Vj1ZWKhJzRNsKtGGaJo6vVy7nxDgGxmEm5gVT&#10;GVzbUdUdWsE0HFnmhbrZYOueZR45vbznej7ivXgQKGCqirrd0e8f2Gxv5fCpKirnhFqG6CtKga0q&#10;6nZL3e2p271sDqoGVzUYW6OyTKfWyW3fmGpNGgjvfpkGQphQenWSNt1XrVnxh0SC0oILDcvINJxY&#10;xgvBL1JQ4cW4JqkILy8gyleDiKs3mKYhk5imwDDK12kYF3xMFF1TbEMsjlJkq7LdPtB0N1A043Bm&#10;eH1leBm4vgrJrKoa6vYGpStyFJ6/MQ0os66rDZRCjB7vheOugKbZ0nU3WCMo31zkcgMepRLWNMQY&#10;WK5nyBrjNuLADRPaQtW08rLc3FLVG6ZhYB4u2JLQCDmt6RqqWlHiRPKj0O6MGIpcI5dlrWUCw0ju&#10;/wv/WhZZmmW6cPr8O66vryhl6TY39P0ttauFcKYzJU/k1Ui5hMLx9cLzxxOXq7SruarQONhvah7f&#10;3PL220ce3txye9dy89Dw8N0Nb3/5DW9/+J63P7zh3Z888ua7d9y/+5a33/4J7775E958+z272z2k&#10;keV0RKvCdmvoGoUz0G8t73544Lu/8afsbg9yYFeOfndDf7hBOcOwXCV+WaCpDW3T0tQtTVVLzLRp&#10;qJqKtqvZdA2VBZJHlUhl5GVntRSc1I2gj40Wspxsj+QlLZPDqrPGCKUI3ayVFI8yFqOlWYw1cuVL&#10;+epgH4ZIjLDdGG5uO3a7DX1f0baKzbZje3tHs+nRZmXj14IF1sYKHno1ZipT8fL6ifc//4ppWnh4&#10;92f84pd/m37TkQqCaS2FlDOqaHIMRL/ACm/64mcZTkcur698iXRGP4NSbLa3dO2WlMJKxxwx1tFt&#10;DjhXAwVr5PK9zAMxeqxzVE6SPXJoS3Y7rsPYeD1yPT1zPb8QwiymTK1XzO6K11YKpSxG2fWfFaq6&#10;Y7e7ZdMLDwIUyzxxvj4zzxIxtZXw3UPwzMsiQCMjRjmlVl57MSyz4vR65XqdCDETo6LoGltvSEXj&#10;Q0aZmlQs18vE8XlhGGThsjlU3L654/bxkZt7wQ43dYXTa6PcWqdVchEefPRfaZ/GtTi3QWsnSZ8v&#10;Q8/Xo5s/bJuzyJoUMZXGEghxIoYrOQ4oApWzwsXf3bDZHeg3B24f33H/zXf0hz0+zlIYVqJsqaym&#10;qivqpqZtW5q+xRoxw/3r/50/Osz/8v/9T7heZFo8vX7icnrhcn7lcn7l/PrE84f3XI+v5JhXfUJy&#10;gc5J721MsjIpuUgeskhITGuFVqJ7+3nCr5llEIxSivnrLVQb+UBELyuOUiBhSKmwLGIsONxuONzd&#10;UlXuq1kqpyD6UZhFf262EsEoWfjpzooBRClpX1pPnhgj0cvq5MukqLRCW0PTNqJlplm6hnPG1S1t&#10;v4WU8OOEQrjYMU5ohXyBmx6lHN7PYhqZL6ScCSkyXkcux5FpktrEyPojrfpKnJkvR86f3zNcXlgW&#10;cZken95zPb1SgKrqvxoj6m5H3e3pNgf63S1N12OdkXVxiVJGoqUy0lqLq1qqRtZkdbfBtZ1cGKxo&#10;SsYaqq6jaTdUTfcVgctKT8vxSw2lFYCKRhqOVLUa4hJ5RcPO11eGy5PQm4omxUT0ibjIgR5DpIRE&#10;iUlY8gmKsmQcIQSG68Sn58SHz5HTeSHERLaWpGpStsI2CBmzRmz8PDCeX5guV6KXXui23VG1B7Sq&#10;WYYrw/V1zdIa/HJlnI74MMklRClSDsQ4YbTlZv+W7faOFGeW+SRrM/JK7MuAYb5eGc8XSmmo29uV&#10;5S+91ykWhvOJcbgSYibFTF4m0nLGX6UfwJjCdt/Rdr3og91mnXZYkxOS9ljf0lhb0dYdxjpKls/N&#10;NF8Zzi8s1ysKTdP1NM1OpChVIEfIC1DIpWKaC8enK6+fR65n2c7UdaRvM/t9zc3tnu2mweqJHJ6h&#10;nHD1QtNq+k3Hfr9nv7+l6ze0bU3XNFLWs+JBxVE80neGw13L7V3H/eOW28ct+/sd7bZHW40yGtfU&#10;pJw4Hp/4/Ok9r88XlllijV3t6OtauOmV/GgqJ3q4UzgNxEUqVYsAa5zJGJXQKovcZZ2Airxw+VNM&#10;ZC/bJrHolLVVa81Su1qc00qJkVVJMC3lTMzCwJiWKLJfgd3Wsd129G1NUymsmjBmkXQIUmSjTfka&#10;a22bDZvuhr7b07ZbQoj8/P6v+fF3vyJT880Pf4fvf/E3qLsaH7MY7UIkLPMKrlGo9Tnzy0SIMmX7&#10;0ROmBVdZ2Zi6lq7f0/c7vJ95/vR7Xp9/YhkvOFfTb29kk6SlIEd8InIol1LE/Lk29mm1SkwxrnWx&#10;gVIgBM/p+J7r9QWlrJQN1T1VI5sszRdfh1nTFxbnHFVdo7VmHAcu51eW+QIg7ZyV/ByrNNrWNU1V&#10;YVaHfAiBEBPjNXJ+uRKWgDLSaKe0Q5t6legymIqYMuN5ZLgEcoFuX/H47QN3bx7Z3d6w3e1pmxpj&#10;FErJkPeF9xDnCT8PxCDPjq1a2vaWut6DNjJsLkJloyhUUXINWAmf5NWYl2XlHlMU2Jm/QpokemYK&#10;1sjl02hwrma7uWeze0AZx7wM+OkMyWO1wRrztZfDrMNsyR7Nwn/+3/yjw/zP/2//a16e3nM5vnB5&#10;fuLl03ue33/g+f17Tp8/Mg1XeSGtBj1KRhmh9hQQ3SCvWwbW9aw1X3m9JQWWcWKZVzPF6lxXSsu/&#10;U1Uoo0WCXX8PlCYUyxQKS8pYo9htW3Y3O9quxRoFSBQmF4/Sharq6doDXSsrqKrupAzCOskOBzmQ&#10;ckqiy660OlM5tLOolcWtSqAg2oVGobIi+sh0vXB+OnL+fGaZRFvWVlH3Ld1mS12LyWmZB+b5xDzJ&#10;ZOp9YFo812Hmcg7MHnyGEArD6DkPJ8brE8vlWTTrUpiGC69Pn/B+YXvzhrt3f8r27h1Nf6Bqt9TN&#10;jm6zZ7u9peu2siaPgehHSpLbpF69B1qv34uqXiMS4lXIKUEuaCPrNVdV2LqjbrbUrRCNZAMhBpoY&#10;J2HTR0/OYcX29uvFRoxycZmYhgvT8CVLHAjLQlwiaSmkKFpPDpnoM95nfFizwlPkMsxch5l5llxx&#10;TDIR+eAJPgpM6DLijwNpkY2BXwb8NOLnBNnS9gfqZksOBT8v+HlG4ei6O+q2J6SRaX4h50hbb2jq&#10;DTHNDOMrbdPzw7d/xuPdPSEl5nn4agxEyarW+4HnjwMvH2CekqxmqxbbbqXFCs35fObp44V5WGi7&#10;DX3fUruE1pn5kkhLZrPr6DY9SiuhzymzlqtEUsrSk67Fh7HdHNjv7sWRn7IkQzIoZUjJg4K62dK2&#10;W6HGVe3q5pYa2sXD6Tjy+vnE+XUhZahqaBtoqkjTJNpaYY1H5TM5Hsl5puQZ1IirlEA9mp6uqXFG&#10;k5Jn8SPLeGU4f+b48nuuxw+oMrHZGG4fbrh9vKPb1FA8BbkUV11PCIHPP/2WX//LX/H+p4GUC00L&#10;lVU02tBaK4jYSuHsWkVpClbn1ck8Y1TEVZqmq2hbaX+jyCVRZ6nHTDGQKWu8VuiCzq1ZZCWTmDiN&#10;V/NUkZ0W6/MRUiFkhQ+ZcVxYfMZVmr63dI2hdoqmUlRVQKmRnAZymdA2UTUVdb26ka2lrjraeoO1&#10;NcN44eef/iWf33+i2jzw3S//Lo9v30kLXRaqZYyJ6/nI5fgEWd5vWllKzhhT0W5u2B1u6DcbyUW7&#10;5qtB9vnpR3776/8vn9//NfN4RCtN3W5p6g1t3aONZp7OUCL95oa66dFGBq+wft3KGkVVam3uq+Si&#10;UDc9PsyMw5FxPLOMA4CY49oNWmtiEv9UiF62BaXgrCRLplmKqFCrbLCa4Yrs+ahcRds0NI1ozcsS&#10;mKaJZfZczyOnlyPzNMnWxEeWZWEaZ5Z5IpW4RiWvjNeJmCXxsL/d8O5PfuDh3Tt2ux1d16FVZpkv&#10;LONR4n1ZkRbpmPeLbCJd3dG0t3T9A8a1xCgXwxQlG6lQQkVVFqXcHybzL9p6ltKYFBfIHmsKVWVW&#10;b4dFIdN9XXd07Q4wjOPIcD4RF/m6GS0RPW0FqqVAfGUUMPCv/tf+e390mP97/xuuzy/4ccZPnvE8&#10;M54jy5iJQXKipayYPyQLiNbYukUZyV9/mXBA1oHGWsEo1i2qKHmhx7S+uCzOSuRCWYexYgDLuZCC&#10;3BiKMsRs1v7khFaFvtXsDhv67WZtnkkUAmXFu1bri7muOtp2S2VlpaqAGMQBCmvcJMmlw2gtrvd1&#10;+nHOUliIcUAr6Ls7DofvcVXL5fWJD3/9mU+/CUyXBesi3W5LtztQNR1aCe4wJaGGFQUhB3xc8Clx&#10;uQReXjxDhKxEYw9FEZLAN/KSxHHralJUoCyHh+95+8Pf5e7ND7Sbg+hWSnLtmjWDTBFn5HDGz0IQ&#10;s8ahV9xhXldFau0yLqs5Qx44sKbCOcGeWleJlu1qWd1/ndChrLd27yf8dCHHiFKWsAxMl6OUREwX&#10;5vHCfI2S1kpFPkMBctLkZCjZkqPCz4l5ySwepjlKrvg8MM5eQDlWdChJbxTCElhGT5kTFdKCVfIs&#10;1KScSAskL01CSmWW0ROD1PP220fuHn9gv7/D1QISapoNm/5AXVWktODDiFaaTben69r1AuMxxoiD&#10;t73B2RX08Wnix1/Dz7+NPH+WDLmpa9r+DlttWWLk9HxhvEaqxnJzs+Hh4cBm14CSisyb+3u2tw+o&#10;AnmZSctA8pNAZhBMsmk2NP2G3e6GzeaAxkhF6DKhtcPajqIM2lRUzZa62dD3O/q2kxu9ldKJaUmc&#10;XkdOL1fm2WMbxe7Osb1xOKdQaQF1xlWJumvYHLZsb/Z02x5XiTRWuZbaVoAip8SyDJxe3/Py9Cte&#10;P/0Vl+cfyd7TbSu2+5qmMRgDSheRhboddb9nWWZ+99d/yW/+6re8viRQsNlq6kaeVaegWVnvzimp&#10;ljVgdcKYjLEFY6SIqekauk1Lu2mp2loMmjGg1sSHTG6y4YtB2gAlvy81mmKGlYu8UqJ3yoQqGzMf&#10;MyFkluAZF4nWNbWh6yuaWuO0ki7zVmFdAp2wlRYvSNNIkoSMMYKHFQCJZZivfPrwe66XC/uHH/jF&#10;n/5HuH+4x7kKtLxDU4Snjx/47V//BcPxRRjpdUvT7tnsH9nu73DWygVmzaPLplEzDq8cP/+Mn8c1&#10;a36g7fcinebIslxJaaFpN+wP9+x2N/TdFucakReSJ0VxVyslzWoiwzVr7eyaH4iJZbowjwMhzMQw&#10;SwnQIpvYabowjWc5zACyED5TzOQU5R1UCgVFSlG6ImKUCKarJKo2T0zjgF8WYsyM1wvj8CL8hzkT&#10;ZghLJixZNn3LjJ9lIq8bzfam5e7xjse3b9kddjRNjdYK769cL5+5Hj8Shys5JOIqZSrAupa6O1A1&#10;e4pyLItnniaRDhfxIJBBKemx0HplP2SB2Mjgu3rQFFTGreVULX2zoavb9fxx9M0Nld0yzoFPnz7y&#10;+f1PjOcrWsnWWkywgBJKnxgqLVXd8p/6L/+jP8K5/h/+Z4zHM2GORA9hEQOC1hLlEi1ENFW9xmSM&#10;q3FfomtFiUarChhZq1jn5DCvKgHErKtKVznqrqVuO9QXSIOWbGcKsnaVlS0EbYlFwVpPZ22m72v5&#10;hnQ1RmeUzgJT0Ja62qyQfXlgJFYhwI9pvuCXAZHnV0qPPF6in64afFXJysgaqdR0tqHrD2y3d/S7&#10;txRlGE9nkg8Yp2jWl4g2Yh6Um1RF026wTUtSWVjGCXyE89VzHlciERqf5WCvrKbWiro2uMpSNRv2&#10;d++4e/sn7G7eUK11qN5LRNDPE4tfBGAxT4znV+bhQk5JXrxVi9JmLaMR2I8260S+ks3IiE6k7FcM&#10;7ZcsLCvYp6oa6qYTfb2Sr0mKC34ZZN00zwynZ8bLM34eVs+ElDtIUVEheUVYFHFRJC9tasHLxmWJ&#10;MC2RYRi4XC+MsxDG/FyYhyKuYQt9qznsHPu94/7O8fDWsbvV9HvL5tDQ7xvqRqFVJPqFZZhYxoG4&#10;SItc5SrqrsfUCqU91tl1Km9w2qxxmBrvR6ZlQBtL23SyftWO7ebAbnePVg4fCt5HrpfIp0+Fnz4X&#10;Xp4FuxuL4C6vw5XnTxemIbPZtjy+u+Xu4Ya6cfjlwuJnms2B/c1bqmpD9jMpzCglFaTKOHAOW7Xr&#10;elIaDafpynU4M89SU1mAslKmnK1xztE0LW3dCBa3FHyMnE5Xnt8/c3o6kVKh3jUc3hy4f3fHZlfj&#10;amg3Lf3+QHe4odlshTddtTjX4dx+La2xeD9xvR45HT/w+vlXnF9+TwwDrlFsbhoOj3fsdgca57BV&#10;RdVuabcPqKrj9fWZv/7LX/O7X33kMiSwGlcJDAUMlVE0Nssa0mWsEz3cGTH8aCeNeiihq1WNxTVO&#10;2uu0kR7sVZ7IuYC2WFfJpdJLI6AxTpq1lF4rNVcKn5L3WM6ZHCU6u4TAEgKTz0yLvOM2G8emq6gt&#10;VCZSuYwxC0rNGKeoN+IWt9ZRykwhydSsK7p2w25zQ4iJTx9/zzQNvPn+7/DDL/8u+70kLNQaofUh&#10;8PPvf+Iv/j+/4ul3sqKta0e3EZKcQkm9b/SQkZrmHKmbnqbdYYwWYqCQSSTHnZM0mgXxabTthr7b&#10;sO03bDcb6rpBFSXNcV8656uKqqq+cg5AJu666bm5+5a2O5BS5Hp+4nz8wHh5FShUFve3xDyFGjle&#10;zwyXI34aWVa/EkDd9NRrA6W8dx0lK6ZxYhjOzPMARWFNRfQj0Z+wRopGml7R9rKuzkmOE+ug6WB/&#10;W3P7cMfh/pbNvqNpxBScU2QYj1yPHxlPT4R5JC9eOO9FNsNFmRUcExnGifPplfF6knz4MhPmYTUm&#10;1jhTy3O7bhfUWiPOasI0SuFcRdPU9E1LV7dUdUvlWpp6R9vcEHLFp6dXfverv+KnX//INARstSJv&#10;UyalQipSzVu+JIiU5j/5r/8RAe7f+Z//j5ivA9N1YR6CcIepALmFo+VDrNapW1tx1spBXtaVoBje&#10;CoIB01rarLQSznYKYdUfrJRxuIaCJmXBhFKKaKtLIEbp8V2yuEiVEvNKjIm6yuxvWja7DlcZrJYK&#10;PuGK92JQSJlldUEGLz+W6Uz0ook2TS/ZP7VGk9aXeVXVVM7itKZtepq6F0NXmIkx4Uwr7uJKUfIs&#10;rUZJihSKTtiqxrmOru3ZbHdUdUNIC/NypWAx1ZY5wPEyMYZCLIo5F3wuHDYdv/juDfdv3rA9vGF3&#10;+w03D9+y2d2htcHPI8P1xHA+cj29Mg0XMZKlLD3g5xfCJCthkTecXJSQEpqqEXc7CuLs8ZMUt8iq&#10;S178Son0obV8AEHY4baSYhVZtwtUJZcoH9YkWeOSM7ZqaDc3bPYPdJs9cUmM54XgNWFCqmGHxHwN&#10;jHNkjpk5ZUYfmKaFeZEmu6oSRkBdGW72hm+/q/nln+354U8f+P5P7vnmF7fcf7Nl99Cxf7jh7u1b&#10;bh7u6fYdts7k6IlRiG6sWfngryz+lTm8sMQXQhxX0uGZcbqIBqkKkEjJoxTUVYUqhWEWM2XyUo9Z&#10;aKi7B9rdllg858vCZYTT0fN6PnGdXzidzhxfImTD3f2eb797y/3jHdYZxmHg9fOZ4bSgcpI1mlIY&#10;Jet262r4crisBKxleuZy+sAwXETuKpplnhguL2vL4Zd4XcJq8YlovRbDXF54/fSRpx8/c35aKLqi&#10;u92yueup+4q6rdjd3XP7zZ9yePgF7e4G7RzLfGUZz2hq6npP5XpykUiZXySXHxc5FHZ3Dxwe39Ad&#10;ttJ53/bstvds9w80mxsyhqfPH/gP//wv+Rf/4jNZa7pdB84RY8ZPMgF2bUvfGBqbqWuoaokdutpi&#10;a4M2okmjk6RInBEamGSDUKWgipimFBL7tHUrcuBKCNRGJnOZlNcyJi2UrbwyIlIMeO9ZJs8UPJOP&#10;hFioa8N229C3FktCl4DRAcWC1pmmr+l3d3T9HucsqESKE95Lp8Rh98Buc+A6Dnz8/FuUsnz/p/9x&#10;vv/Fn1I1NTEX8UgYxzx7fvfrH/nLf/Ybji8L+IRmoaTAPAk+t8R5PSy/4LHXjDeQoicsI8P1wjhc&#10;SEl8RUrJMyz97gZrhU6mlYKcCTFAUdRVR9OsF7oV0iX+C6mlq9otXS+9FSkLmMut7ZApyZperdKU&#10;McJNHy6v+FFKkuTgUzTdlv3NI9vt4Wukza7a9OVy4no9kVPAGkP0C5fjz4TlSNPVbHYd231Dt61w&#10;VaauMu0W+q1iu3Ps73bsbm5o+5a6FlJgAbyfGYYT0/VEXhZYLy9qbYiMMeDnL0beiWWJTONA8glb&#10;NWgtBj+Fwqzd6V9+/ZrilXcpZoVOZaxVNLWlqURacM5R2YbabdGm5zws/PbXv+av/9mveHq/oHSN&#10;syJZ+BCIIUlELwvjHiVU1v/Mf+Uf/+Ew/3f/l/8TYizM14KfBJdat9LiJNqJrI1TzCilZUpzFTmJ&#10;MSGmVUdIfyCBqSLHQQgBP4lBreQieUa1olxTkhWLEp08+SjZ9ZTwpTAtGR8lk5dSZgoChri5qdjf&#10;7miaRsAQrpIPXd1jdEUMiXke8X74mvtLSVYnbSvFHc7WWCO3dlc53AqVsVphtdwMlVKEMDMvw+r0&#10;9yxzZJkWput1XfuIxhLTRN017NbYSd/3GGcY5wvjdEGZlqq9x3t4+nThOkchSiEu+F989w1/6+/+&#10;Td5990sOd+/Y7O6o654MDJezaNDTxHB5ZTi/Mk/CcS+lEJeJ5Xpa8a9ycYpeHiZt5BYn7i+JnMRl&#10;pqS01pZuZBNhZdUo5jaZVuTfl8x4zhLJ8PNI9PJSsLYiJ3F+KqVp2p5ud0+3uaPp97iqxTU93XZP&#10;3W+p2p6m39JudwQUT8eZYRQKkl8Le5oWdreOb7+/5Rd/csu773refXfL45s7bm46+t7Qb+Uhbvqa&#10;zX7L7f0Du8MNrnEol3GNots7NrcN/b7CNayQiZGUj6R8ZFlOzPOJZT7h/UBcDUVN1dPUnWxr1ouN&#10;jxOvxx95efkN03REqY7N7gf6/Tf4lHh6eeEyRJQTqIldNTG7rmC3u4ab24bt1lDVjqwUl+OVT78Z&#10;eH1/Ik1nTAlCkSNLj7mWlZo2YvYM8wvD+SNaN9zc/Qnb3QN+GXn68DvOzx/IUeSmEEagUNVS6rH4&#10;kdPpiddPrxw/Dkxjptp27N/c0t10mCrhGsNmf8/+5i3tZkcxhXkRHr6/XCEbchHTaIqZgqGqe+p6&#10;Q1YJ7aA/PLA9vBEDZd1IS1m1Zbt9xMfEb3/11/zzP/9Lfv/7K0Frqr5G2wqFk4rSqqZrN5IDbxRt&#10;m6lqR9U21I3DNQ7jHNqtMCpnsU1N1dS4et0amXWNXcSFXVQRH0hVk1MheC9AK2PR1gLrrLJ+7jNJ&#10;UJ0xrl3qgWkJTEtmCfKyrhvLZtPT1A6dPPgJo4R9v73t2Rwe2Wzvqet6BTYpATUZR9/fcbN7BDTv&#10;P/6e19cP7G++55d/4z/Gw9sHMJrFixTpjGMaFn7/q9/w63/xa8Kw0BhDXiLj8cp4OZPilbicGS8n&#10;lNLs797S7+5lIxcWxuuRy+mVcQygFNvd/v/H1J/86rale3rQM4pZz/kVq9hrF6eI4kak06QsQHSQ&#10;KGRbQrbAWJZsQIgGEghZ4o9B9GjRQ9ChQdIAAXJKBmE7SWfmzZs3bxFx49S7WOVXzXJUNN65T0Rj&#10;Kzpxztl7r++bc4z3/f2eh25zg9GGZTwS/EWmp7YihcA090zTiPeeLMtp6o4iL1fojDw73DKJl2Gt&#10;S66zX2yWU1Ub6vaKpt2T5wXzeOL0/IFpOEsILi/Rygrjo9oKr8RoCSDafD18jKi1RkhKeCcOgs/P&#10;oOH4kcPDt6TouLq95erVW7rdnrKuyMtA1UbaLqNpc+pNRdW0az0wkmJPWsf68zwwno/M/fnnDIIx&#10;63TnT557KUJMhmmaGc4nklKU9RalhZ3i1u7+WnZfORDCotBKy7RaRYxRP+/Ky6ykzEqsLQgx4RzM&#10;TvPw9Mzv/vL3/O1fPjFN8mzDBGF0LAHnZIUbo9RXE4Ay/Lf//T95mf9n/7f/PVoj1aa6JGvkYeKd&#10;X2tn8tL1TshIxiQxKi0B7wJh9gT3mX+uRJcaBaa/eBnpyEtfqDjxM3JPSZ1CXjgRHz2OyKwi45IY&#10;lsQSZTSG1iwhoS1c3zRcv3pFWUs6VtKoJVYX6GSIfmUQr/xyu/rHM5tLAKTayHg1E1ygMp9xnqCM&#10;pG19cEzzgPcOo6RWEgMMl57jwwOXwzPzuLA40RQq5Sirmq67pShr0DAuPcfjPcPphRg0OtZczhP3&#10;98/0YwCVYU3Obrvhy3d3vH19S9c2Mp4jsXgZS708fOJyPjAvI+PlxNRLmtMvQX5GKxYwRQgxsLhl&#10;DfvJC8Ev60t4Dai5ZSQBJvssI5F2gs2KPyHiydhZhDayJwr+j/utlATBGhdPWqRXLDStdbSkMrqr&#10;N9y8/RWbmzu6m1s21zu2Ny3Xb3bsbvYYq4jLiHaRKoPdHm7uLHevO968e82r17dstzVNk1FVJUVu&#10;IS2QJso6p247ylJeWkVRYK0YooqqZrO7pdvf0F1f0Wxa8kJ+RqQkafBZABFGa8qyI89ktVKWwpLe&#10;dnvZbdU1m3ZPmTcsYWRZTlhT0zRv0Lrl+enID99+4nRY2O4Nd3c5r647Xl3v2baGTE1YNVKXI1k5&#10;CUfcWpzveX64cHxIpMWRcD/TpmIKciCbFsLsiM4R44K1OU13R7d5TVluUVj8Epj7C24+s0xn3NST&#10;Vznt9gqTZQzzzPPzkcePRw5PI2SwvWvZ3u2odyVlY6iakqqusVbj3UDfvzD0R8Iwwxhxl57L8Ym+&#10;PxCDo6i2lGXHPJ05Pv3AeH5G65y8vELrjmUxHF56jueJyxT48Ycf+Rf/5Hf87e8GyBT7a4MiEJ2n&#10;MGt6va4o8gytHIYRawPagrGarCrJq0Ze5mZlHlhNVhSU9Ya8qCSkGEUcE1wgOvEuFFVB025IKdIf&#10;e5Yp/uyvVNagM4UyCUwgmgmPwwXN5GCY5EIxO0mXW61oq5ymLLDKo+NAngfqrWH/uuPq9Ss2u1fU&#10;7Y48zwUPnde0zS0317/g9e07um7Dpe/58affM44nrm5/wd2Xv6bctUwxsiwyWSEmLocTLw8fwR35&#10;4t2Gr355zWZXYXNQ1mEzJ/atvGSzfcX+9gvq7hpjSxSKqR843h/xc2B3tePVm1/TdHvc3NMfHwiu&#10;pyhLirIDJbfVaRpl8rIsLIsTQNM8Mjlp9kxTzzyPeJeISWN0RlV2NPWWPCvk2Z4iVmcE5+SFN/VE&#10;v8gExIguWm7wmhQ8YZmZ+iOHxx85Pn/ALzMaJBUe/QpZTizThcvhA24+UbUN3dUNdbcTZG6Zr2Ah&#10;TVZk5GVBUVVkZYHJFCktxGUkJhlXz8OZ6XzAjz3JRQwZmSmlfRPl3ZyiBlWQksbNI8s4CXEuihzI&#10;LV4IzlGJCXK9CCWEsxLcQlhmUvIUhaWpG+qqo8yrFTSVQcpw0dDPnvc//cgf/uZHPn7yzMmSlGUe&#10;F6aLx82rlj1J9U80uXIa/e/+B39CgPsn/+j/QNFW7F7dsH11ha1g8Sf6YcSFiMmgqBVZrjBWdljB&#10;eYJHqkke4hIFFv8Zsu+ccGyVJxgISJ/XzxPRBzJjKLKcYjXbuOCYg8ObyBAjxz6xyFqXhITUUkoo&#10;k9jsa3Y38tKUHQfryFf27m6WpGVw0/oCr6nyGmtK0Josk31onucrjc3jVr5vQMIus5uISaQR4rhW&#10;OBcY+xPnl0eOTz3nlyAp3FrRNKXQkbKShGJyA4fjJ46P3zO8PON7xzRGDo8X7u9P9EskWgtWUVeG&#10;TanJmQjLhWm8MI5nqVwNZ47HRw7P91yOR8ZhwDmxTUlgYyG5hDaFtAu0lilP0sQoF3K1ctKDX1jm&#10;kXnumeZBGNqXE/MwSsUkL0mr7EApswpXtABfggTJ8rolKyr5UDtPaStyoyE4/Cw/32UJ+GSwVYet&#10;d+isoChzsiKhdI+1I/urmrubiibrKfTIq1vFF19mvH6z4frmiq6rqcqMqrTkpaVpOrabVzTNFpsZ&#10;qqrm5uo1eVYyuwGrLU21EQZ8WVPXG4qipChqqnpD2bTkldzk8iyXh0VY/eMroCOlhAuzhKFQDKMw&#10;o43N5e82SrCqKvbU5S3LAp/ef+L+mw+4i6NpYLfRbDvNdpPR1YpCTbRlYrsvsWUiMUnLgMh4mRh7&#10;L3tCa0AX6GyVvwRPXDx+mOlfTni30O2vKaq98K/nhTyraZo9JtMEL8Edm+dcv/mCq+vXBBLPxzMf&#10;fnzgx7975OXZk3eKzeuM+rqi3pR0m4aubWmqGq3Fme6nEXzEnybGxyP94cRwvuD9gM4VWdGAXit+&#10;l2em/oJ3Gh8KTi+eH775xB9+/z3fffcD337zHd/84QMP9zNoRdsp6lJR6EipI4WJZHhMXFBpQjGg&#10;tROARpGBVti1aQFrileSRZRlS93tsXkuwavxwjIMhGUi+gmSo+06tvtrlILL4ULfe4JW6DyXPXue&#10;MDaS9EQwE84kRmcYJsOwaGaXSKt+s9CG3bakKjRqGSgKx/51wdWbkvaqpN60NO2euunIykJ89PWO&#10;ut6tat2aZXH8+OF7Pj1+gzEZVzdfsbl7DU3FMAuExBqDG2cOjw+E5cjdq4Kvf3HD7ZuWdptoNo6y&#10;jaAiMWls3qB0wTQsnA8HxssZ76LIsVzEZpbdzRs2+zticAynZ7y7oFWQ8LGyLMtM3584H184PN3z&#10;+Ok9j/c/8vL4kfPpwLhWi+dJnj8Ki2CQNFZna688ME8XTs+fGE/PVM2W67uv6XavAOiPDwynJ4gQ&#10;nWcZBqJz4B1ukipW8jOZzclNJheSGCiLEqM1w/mR/vJIVmWU3Q5lDGF1a9gsQ2mzyoIcUTupRhtF&#10;CD1+6SFptC5JzjP3J8LUQwAV1JpEz6VtswT8nARDPEiDJy8rirpjGSf645kUc7JiQ1HsyLIGtCYm&#10;OZiEZSa6ibhMpOgoCug2HdvtHW21JTfyGU5Jk+UdRbFjCYrn44nD6YSLCy4FzueJ4RIJTsKG63UT&#10;ZSWTprUhOM+/+R/9L//4Mv+rf/x/ZnP9is3NK9rdVnrWNmL0SF5ENjc5+1cN7S6n27Z0u5tVmmHJ&#10;CkmiB7ewjBNuGolemNZJa+lSxygp70U6twaNTYYsL8nbDSYrcd5x6s+cLhPDmHDC+JCAT9QQjOj0&#10;YkQnCcI1bYXVGhC7mlpTtuO46kmNoSgqqrIhy7KfAwNKS75frfz2zx1LHzwhepKKAs1PkXUTKUEz&#10;5+iPLzz9dM/LvcN7RbM3bK4K8lL613leYQrD4kcux09cXj4wXS4Ep5lmzdPzwKennt4ntFEYC21h&#10;yXH0j+8Znj9JOnTqmZeJcZSawjwNMvnwiejVOgFJEARUoDIB/QcfSUFun2m1vMU1mer8InkE52Xl&#10;oeXLSBQ8qNKG4D3zNOEX+WeCX4Tsl9JKgVv1fjrDakFIEoMoCp2XcJgLTMvC6dhzPl4IUTSuMc4s&#10;wyNz/5GwnNEErHY0bWBzlVM1BUVVUFU1RVGQZYaiKKirDXXVUuQVVdVQN+LprstGGgQhYk1OUdSU&#10;f1L/iWsNUSktpLZqT9vtaTZbqrZCm4BbBpbpjA8TxloJGqK49EfO/QuywswZx4GXw0fmZaYu3lBV&#10;bzj3nu//8C0/ffOBkCL7m5ztvpTPZldQVYaygM2upd60q4zHUhY7inJLlidIA34JLKMATYqqoN3u&#10;aHd7qm670vE8KovkdY3SlmUWk5NzswA/woK2EvDbXN1ydfMVTXOF8/Dw6Z6fvvmW508DywRZBfVW&#10;UW8quu2W7XZHU7cUeUlZ1HJjUhkxwuX+kdNPn4BIsanobm9o9q+xWS0ypuDXDvfCcD7z8P4jP/zu&#10;B77/2wce7idOl8CllxVdu8u4uqnZ7Cvywor0RCvJqFghX+W5JM3LOqfddhRNjVoBT3FtGyQlL6es&#10;KCm7LVW7RRuDn4c1F7OCVayWMX0pIV20YUmRSz8SMWRVhcpylIGkJQ3uWJi8Y1k002xxTosFDIcm&#10;URSKTVdQVzlFrqh3Gfu7DZt9S15Z8sKukyLhM8T0Wfgk+1gXEg8vD3z3w19wOP7EZvuWr37xD9je&#10;3eKUZpkDREWmNcs4c3x5Zu5PqDDjpxeGy0eCH8mrhmK1kM2Toz8OHB9fuP/hEx++/cD9dx94ev+e&#10;6TKQFTlNJ5WxlCLzcGKZTqSUyPKOLO/wLvJy/4FPP3zLy6ePDJdx1dFOMt5dEs4FvPcrJz1Ifxwr&#10;O/QYWFzPNF5Y5kmQ2ClibU7ddOyubtlsb8jymuA90+WF4fjIeH5mmU7EsKBUwhhD3ezZbF9R5KKV&#10;1lrqg+N45nT8SAgLebmhqDvyspH9upVporUWa628VL3IpVyY8IvImogaomYZR6b+hJsWDCsmWVlI&#10;Ai7zLgqHxHnBTyuNqTZEXTD0M8sciUkOQPM8YYsckynm/oXxKAG5vNRsb264ef2Om1ev2W6uqPIc&#10;ozwpTPIy12ZlX+TkxQ5bbIlKpgBWaTablq6tyEtD0tIqQ0VsBlkheGOS4t/8D/8Xf3yZ/+6f/kOu&#10;bt+w292wabeUVU1WZNg8UDeKq1d37G/f0LQbqm5Ds91TVhV5mWMLA9qR0khwQoLTJgkLew3xSHTO&#10;oKKGZLAIDjRvNrS7W/KqYfGe0+HM+ehwXsQamcpIQZGSJaPCILdoPznyLHB1vWG725NbSSd+ThKm&#10;lKirDWXVodZQSFhpPVmWUWSl1NEUJGTXn5KMScwaBINVN6i1BBzC+oFe1omEtbTXLVd3e+q2lTpC&#10;8pSFyFWW+cj55UdOx2eWJRJSzjApDoeJYz8RTSYgjqZgVxe0uca4GeaBsFyYp5FpXhgvA9PlIu7n&#10;IP1sgffIrTtGSTVqK4easO7R5ZckSN084ZZxFQMEwgqhsGsCP4UVThITbp6ZB2GpSyI1SeJ3DQsq&#10;JRpOm5XkNpfgYnAi3FgWpjkyzoGhX3h5vnB4PjFPs4RJLs9M5yfiMmFthrWZdDGTl/pSJnXHomqF&#10;N11U5HlJ22wo8pIQAi4shCgHjYQifbZYuSDp5RVfGYREsx7g7M87v4iTL0MuQhYJVIXVirRgbU1Z&#10;7clXn7rSGUpZQlDEWGDtHmP29KPiu2+/51/807/m2+8vKK3YbC3tNqfbyW2wrhphFiQnDuqsxJiC&#10;vKgpyg1ZURODZzgPMv6NHqU8NjfkhbwQlqkn4anaDp0VuGVi7F8YTo/C2r88yZ9bSU2IZECXxJQz&#10;z56Hnz7w8dsPzFOgqKDeQndVsbm6Y7O7oSxLeSFHtwI+ctJqOfPDKJOI7Ybd2y+5/eI33Nx+TdNe&#10;ycEvBkxWyA7RFixz5HxyXC6J9XJPXhrarqHrtpSl3GBSCmtFLMNUGVlpheqYS9CtqAtsZnBuIEYv&#10;SNwsx4eRlALa5Gij5f+fF8QUmOcDy3wBbdYX6YItcvKykZ+hrQjJcDz3LAFMUQvpTMtTI6bEPHmm&#10;S8RNmrAoohNet8WTZ4m2yei6hrIqKStNtyvZXW1ou5osB2XkghCix7kJ58S6Z42lbrYYYzgcn3h6&#10;eY+2NW/e/uu8/eqXlJuOOcA0OkgaFTWXY8/h+YlxOOAmWRkqpWk2d+xvfk23e0fR7MlLqea12466&#10;q8gKSwiB/hC4HBZiuKCzKF/vKLtzsatlKDKMbcAUzP3M5flIfxyYp0RwmhitkOiCCHP8aq1TKMqi&#10;pGrEZFmUpfgdSFhrqTuZhIU4412P0kouVW1HVhTMw4GpfybGWVTKSjDG68KZZR44n+7pL88SMgaW&#10;uWeezhibU7Y7ccPnDTZbSZRKUNp5Xq1rPvksy+XDopOonsOyMPUn+sOAGz0KWQ2mqIheDixCqpxW&#10;RojHR0s0LXO09OPMvATcHJiGnuB75nGgPx6IS09RGPY3G27ffMmrN7/i6uoNbV1gTcC5E+P0xLRc&#10;VsZJI5MCclAlMWUMl5nT4xG8YXt7R3e9QRkv6NvRr3U7RVGKXTH4mX/rP/qP//gy//2f/0Oabkdd&#10;1hSFOJTRcrot6ppms6OsK1Fh6kheGJGqm0Reyuk3Kww2F7+vUrIvn11AZTlZUWNUhsVi0VhlyWxB&#10;UXbktYD7x2HkcDhyGRbiSo8jKaGDobHkFEo85Uv06BS4ud5x9/odRVniF/miWyvA/rrq0HrFqvqZ&#10;GN0fq1ZFhTGKEOUlEFZY/mezUYxy4zBKYdCkBG6ZJXS2Qkk2N6/Y372h7varsCOR5RllVZLlGc6P&#10;XM5PTMNIoiJQcz57ng8jlyWhMku3qblqa7oyZ1fnXG8rqlzhF8cyzCz9zDyMOL/CBxbkl1ey00ka&#10;FWUiYDMr46uwggy0lbbACoHwq11I/rnVImUyEhA/G89ixC2yG3N+IgT/c1hIqfXFaDTKSIJYoaV9&#10;EAIhRJz3LC6wLIl5UYxD5HxeuBwvnJ+fuTw9sgwXsjyjqhuMjizTAb9cyMqCzfVr2u0tVdNQ152w&#10;CLRab9qWYTpxON3z8vKeU/8o/IMVJflZMzqMZ/rhgveBMq/omp0cBopm/aIHFndGKSjLDXV9RV52&#10;KKWZxpHz8YVxGldn+Znz5cAwDMxLYHGJoQ88PDzzh9//HX/1z/+G3//uiSXAdmvIs4DRE3Wr6DYd&#10;ZVWimFA4qrWnboyF9aantRXgxekiONfc4GZHcCK6CU5gSyFEokr4ZRSb3DhItWfspUWQFcQIw/nE&#10;6emJw/0zTx+fuP/pPU8/fWS49GRVYntj2d7WNPsd7faKpt1grRG95NwL3jQK0VEMfl4aLGVJ0W3Y&#10;7l6z26/O50qIdVlWYvMKdI6LiWEcOZ88i4dmm3N9d0O3u0IpzTL1THMPIZHnBaYQzrTNhRBmc0WW&#10;G6q6oaxrjMko6452f0NZCwSqbuUFJtMh+Sx+rpjarKJsNqBgGM8kFamqDSarCdoyjo7D81GyN1kp&#10;nx2Eeha8Zxoc8xAIiyY6SMmjtMPaRFVo2q6lbTvyzJDlgaY1dNucslnZBmatbS5n3EoLlOCXKKIv&#10;/ZmHp48sPnF1+xu+/PpfY397gyqK9QDsUVHjZs/Dx088PXzCLyNET3Ajy3gSSZUpqZor2vaGrKgp&#10;qo7N1R3b2xu6XYPNPfM84V3EFmDWrJ9AX3bYomYeR07Pz7jZY3SJWwLTMLFMEb8klJbns7ElKMEI&#10;i9VdaJllmdNut+z20lEXSFFGXkqNzRgt4WRryfJMTJckWK1gTbtls7uh27+i3Ur6X6YHgcvLB14+&#10;fcdwepD/pjZrOtxgi4q8qimLijwrpPYc0zoh8HgvXvPPf+82K2SlhiHPO7K8kmmJD2gtuQvxHHw2&#10;4kWZRsyLVLRnqRRPwTAuMIyLCE5CwIUZkyn8HFjGid11zptfvOH1l3/G7e1XdM0OowLz/Mw8PbO4&#10;M85PQIa2LTbfUZQ3JFVyvAw8P73w8P4Djx/uiUnR7a6pNxtMpkUSZRVFodEm4X0g+oQG/u3/8Z+8&#10;zP/uz/+vAuVPnysZA86NcqXPLdYqUhhw8zMxDBirAEdM/Wp1CSglgTaTiUBDmwy0xUX5D6cQJZiy&#10;BKKLpBBJStwqbnH05zPn05lpEeuP8HHjSiACKzoPFAmPx3tPV+fc3FxhjWaee2KYyVYJyLzMjKME&#10;2KQaYSW9bjPp7K6EItbUMklEH6J3lJf/+uYj+IVpvNCfXiT41k+g5Cju54mpP5DCTF4UlGvCNqjE&#10;OF5wMZJMwzQbHh97Hh4nznMkqEiVa7omp800bZGxrSt0dLL3mwN+ibjlMxZP8gAxJglo/NxhXGlW&#10;BuKaxNXaYjK5jfpF/q7krW0knRklbamSljT6mhfwUSAOkhyVDY02MopPSQqceqX6gZx0Y0RuyECI&#10;MgpyIbEEzTgn+jEyjwE3OcIcUDFRNoaiNOg0oZWn3lzx+svf8uVX/xVub99SFKVMAbT89wVPqpiX&#10;gaF/5nL6yDKfBW37s/xB4fzC0B+YxjMxJjJbkOcVeZ5TZAVVWVOWJcb+sVee2ZYsa1GqgJSTKHDz&#10;xNOnD3z8/hPP909czgfOxxOP9w/8+O0P/OFffc/v/uInfvy2Z16greD6VcX12z1Nl5NnE1kWMDqS&#10;0izBteaGutxjjcaHE96dJfS5TCxzT7ZyGYJbhMdtDSavyfKGBIy9kLa8j4Sk1y8zMhqMSdCfS2Ts&#10;Jw4fDtz//on7PzwxDiNFl+j2lt3tFd3NK6qmk+ZGLp10pcD5ZQ32JMZ5pD8fOT194vh4zzSeCHFE&#10;FRZbSfc+z2SyEVPi0h/k0NNfhND14plnqJqazc0teVExjyPD+Uj0jrywK7hHbrPGIFMZK6IVm2mq&#10;pmNz9ZZu9wpjDd5N5GXN9auv2GxuyKxkRLI8J88ryqqj7a4pm42wHaYTwU/YssCWNT7A4eXE0+OJ&#10;ySWCsvJ59WL287Ngdv0MeEUKEaM8uYU801RlQd20FEWO0Z7MeupO0XSGsrYijsmKn41aEqxsqOs9&#10;dbUlJXh8eeDl+IQt97z54u/z+t1XVF3DEhXH88xwcaQA58OF7775Pfcfv0OnKBMwEvN05nJ8Yhh7&#10;QtIrdWxF1Gpha9isXMEyOVmZWGbH+cUznEZScigdWeZJ6q3DGR8ji3NczifmcUbrkqxqyctKnuPW&#10;kFQixIWEx+aZtAtyWYEVpYBPxGHgUASMgbIo2G6vuLp6RdtuJZyapLNljaIsS6pmQ9vtabsr2nZH&#10;3Wyomo0IuIIITPJiXeUlhc5ybLECrowFJX14eZY73M9gsESWV6sVTixwKSXyQg6ggFy+CqktkgzL&#10;LA2g4NdQ8SING+8R+t/s6Edpc2hrBI2iFpqu5Pr1ntt3O+7eveL21RdsumsykxH9wjxfcL4HZSnK&#10;a5rNO+ruLXl5Q9IN59nx8PLMhw8/8dN33/Dxh+8ZLhNFtaXZ7uR7Ulja7Ybd9RV12+IWx/N9z+XF&#10;E0Piv/8//1//yc38n/5D4acvI+NwpL88Mg0HgndCWYsDwfekOGKtpSw3KK3wfmRxF5bpyNKfmaeR&#10;GMDaiqqWH4wpxBFe1TKeKspCdKR1SdIRN/e4eWSeRnyY1tO5jGwyq2jKnDrLRBxhAiZLWBVJPmHw&#10;FGVaVXGijTPaEIJnGE6Mw1n6l8ZIl1eLq13ANwDCDxY6U5KAxzKtXu0kjOGf2fIXhssLzx/vefzx&#10;gfPhhWk4MPYHpuGFGCaRPBQlRdmQFEyzw0eDDwWHl4lPny4czokhQUyJqlDsu5JNaWlLS1sXmLWX&#10;KdUdARZ85vnLaH0tMSKKV60tGIhhrcj5+eeARIxR9t/Or+IG6SX6xbGsYKAQVnKUWwS168VSp3/m&#10;NcefeerGSkc/zyt5mSfhiGtrYU1xuhCZXGJ2hmlOTJNw+7UBq6EsFN22ouka6ian3V1x/eoXvLr7&#10;FXc3r9k0DQAheqyRvnRYOeSLm9YbgiBoi7ITpKMbJM0MDMML4/giISkl/PzFzTgv/cwsMzR1I7WQ&#10;IBUU76V+khcbuu07tKl4/vDMj78b+PRN4OX9zMMPJ54/nTgdBx7vHc9PCeehamB7Y7j76opf/r2/&#10;x83rGxQTKQ5E3+PGIzHMlEVL01yLFSv0LO4ZpTxKG5wTuVD8rB5OiYRFmQKT1yiTrbWwBKYAnbMs&#10;gWkIzGNgGmbcEiBlRK+ZB88yRYyF6krT3hq62y37V1+yubojKytCmgQ7ugKdxAwlms/z4ZGXTz9w&#10;fnpgnhaSidjKoquSpA3OBybvmJaZS3/i3Iswwy+JxQnRUFZX8oLxzjH3F7ybpH1SyoscFWW9YhPG&#10;hPUBmQjRkYC8EPxwSjIxslnG1fUd282V0CO14KCtFTpZVhTYokBllsiCW85EIsZU+BB5fjny8Ngz&#10;z3LHdCHIKHWeWeaAnyA6hUoJowJZlihyRZFb8sKQWY3RCaNm8sLR7izdrpKsR1FhrQiKsqygqra0&#10;7TWb9oqm3oC29LMjmZpXr3/N269+RbvfETGcLzPHl55pXAhe8fjwwF/+8/8fH7/5OwprqduGsmrI&#10;i0YCqcvE5XzgdBRTWYgL83QhxUhelLSba65evWGzv0IpWOZBpi5KtLwaI8/nzR5T5MxuYhoGlLK0&#10;ux3N9gptDT5OYCJKC2nTWEXddbTbreBQrWKZBy7nJy7nJ7kAaqFqamnlrSvOBbdqlVMKLOOReTwI&#10;8CYF8REYuXAVRUWW11IrLEryohbq5DygtFklT1buJiHi3IjzwjxQSmFtuRItCwnwfnZoOMHKivFM&#10;Wi1a56ik1inXKBfMIPku7xLegfPgAswu4oNHa01VF9gsQZpotxXvfvkL3nzxFZvtFVVVy+Fm7esn&#10;FLbosMUOsg3KtMRUs6SMwSvuHx94eHzAOcU4i2RK6YKq26EywzicWcYehSbLK2xWk4JmmRbm0bFM&#10;gf/gP/4TNvtf/ef/J1JYmKcz4+WJ/viJaXgiRbf2bb2U3rOcpt3TdbcYm8sPLwWMzgjOM/UzY+9Y&#10;5kUS7kFJN259OaoUSNER00wiEKMjhBlUQNsoqeWuoKg0NotsNjn76462K8jW1GlRKMpCkSmBg8TQ&#10;Y22irhuqukFrJAkcZWwsiEMnN0s0mc2pqoaqFPmKQBZWE9UKkFEKjILMWDKdAUnsYdPENMzMg4yt&#10;UUj9pMwpivXGZy1Z1RJVxjg5JhcZxsT9x56n51mI71qhrWLbFdzsN2zrkq4u2e62VE1L2Xa0V1dk&#10;uV3xqesNWKqMJJVkLJtplFVyKp1H5mkmRPG/i5AjskwzMQYUEKPs/JdlxrlFJh/RE8IK6vGeFGSc&#10;Jf1mg59npvFCjJ4sl2R4XpQ/v1SzvEBbQ0RCI9M8Mowz4+TwUfC/fokEL42gbltw+/qG69s7dtfX&#10;7K5e0bQ7MpuhlTQhFi9YyrKsKYuaYTzzcvjANF1WqEolqxtjGYZnLucH2Ytpy9A/s4xHsqykrDrK&#10;4rNbOZOglZb9KAi3fllmpnkmePly53mHNjU+JOZ+oH9ZmM4I1KUyYBVRCRshL+DqVc7bX97x7hdf&#10;c3N7S54DoUcrUR36SVLmeV6xae+oqwofe2Z/kBeDLfHe0x8uzP1MCJFlSQzDwjjMzKNw2mUPG9C2&#10;xmQtPhi8V2iVY4oWZUqiV8zTwjQsmAx2bxr271rafU27u2Z381aCSJklpollOjGOL0zzSQxRPjKP&#10;Z14ePvD40xPolpt3X7N78wWbV++o2iu0zli859KfOBzvGYaXFRhlmV3icu45Pvd4J/XEZZwYhzNh&#10;kZATKoJKYojToLTH6NXVbeLKnzZ4Ly8oYwzt5pq63VLVEnzM8mz9zC7r51deFi44dGbJC3kZTNOR&#10;ZR5A54SkOZ8Gnh5HhjkRkxzknF+YXcTNoJwiiyvAx7K+yDV5plchR0Rrh7YjVRXo9jWb/Za2abBW&#10;Dr7KyEO3qjbiiMgrlpA4nM+Mi2ezf8svfv0b7r58DVlGP0bO54nzsWeeAm4JfPjxO/7Zf/Hn3L9/&#10;4vpa8hfGWmJwa+hxYByPXI4PHB4eONx/oj/eE4KTsXvRkNmSqt2IRtgGUrowD4Hjo9w+231Hud0R&#10;jcIvElq2eU5WVkDEuQshLehMYTODzTV1W7PZX7HZX9F2W0hwPn7i+f57+vOjrK6qhszY9Rm8imyM&#10;kZXZZwDSdGQeX1aS20hMjrTWlFN0jMMLQ38gJRmfz8MRN/eYLCcrGpT5LLmS27gPAs8ythQcLXIg&#10;DGHGLRKMXMYzYXVzoP+odgWDm2bcLHmvkCIhJnyQKlgQ3TjCNpMLZlHkaB1QONpNx/XNK+q6JlsR&#10;5sZamZpgQOdECvpx5v7+A+9/+p5Pn97zdHjh0PeEZNlefcHt29/Q7t+gs4KoIyHNjOMLx6d7Xh6e&#10;OT0+Mw0XlIayamm3O6GgZpF/93/2v/rjy/y//E/+t0zjM96fCU5uyNpo8rKlbneUtfQQAfJcggch&#10;eMbpTAiRzG4xeQcYxsvC8cExnEbhhY89ixtQOHQQb7MPo9zq5wGlEt3Nhut3r9le7ymqjKzQVK2l&#10;22a0raFsLO22oNuWlLXB2oA1gRgS4+BQcaRpSup2K0xypUUpaqykfpeBlERHWFcNeS6jlsXP0p9e&#10;WerWWqkorTtY2XlpIS5NAz4kSJoYF0k+11u5DWSCYM2slS9StYWsZnaR58cXfvjukU8fR85zYkqQ&#10;jKLrCm6uN1xtWroipyosRZFhMgkGFXVNtdnS7ne0+w6TJYbBMQ6aZlPz5ut3bG6uWMZBqhJJxq4h&#10;yE2HJLfy4KVDnpLCLdKRtFmONWugbJ4F7YocaiIQo8fNI+MwME8TKfHzyC1E4SfPi7CWTSaHHe8d&#10;8zQw9Gcufc/iPChDCDBPARVhv7e8++Udd+/esdlu2HQdV/tbyqJinC+cLy+ch/M6tpWXhDEF3kfO&#10;5xeGyyPhs7u57MhsBSmJUazaANBfHkjJUTZ7tLWE8JmTECU8GWbmpV+Z0HJwYTW7LYuMuFFiJjOZ&#10;ot4Yqk1id9ty/fY1edsQkkfh2d/WvPvVG169eUO32ZBlkcwq6rqV2iOCGjZGQkc2K3G+Z5zvUWqR&#10;l9b6+0ifjVVeMLb9BfpzYLwMjGvP37uIsg0m6yDlBK8himFtGiaODxcuLxNZpbj5asP1V6+5evuO&#10;7c0teSlkrbppaZqOMq/RVn6m4m5viTFxennk8OmR4BKb6ztuv/gz9jfvKOtOVixZjjIG52b80uPd&#10;wDAcOB2fuByPnA4Dh8eFaUgQIz44SOLizjIrnPXVxWwzTV4WP+/D80zyJiYz2Fz2383mim5zzXZ3&#10;w25/jckMl+FE358YRnHXj9NpZVnMmLxE24xpvqxKW03wiWleGIaJS+8494lpkUMFSeFnAXdopdm2&#10;DbttTdVY2k1J2eRSy0yJqjQYPZHljs2KCb2+fsXV/pam3kgocPVgL84xThOn/szjyyMvpxd0VvP6&#10;7S959/WXFGXF4/PAw9MZt8ht+fRy5i//4i/4//6n/wU/ffORutR0XY41iuBGghtX2luSm2lKBD+T&#10;4kRiIbjzGrqLhLjIlE4Zmm5P010RfOD4dOH8NDNNAy7JZHUaetwih3rnFhY3kpDqWwgzRV1y9+Zr&#10;Xr/7Be1mK1rVs0wlx+HA2D8T/SRTnriGKVc5kVyS1hC0MhirJVRstARP/SITPpuTZ0ItXE95zOOZ&#10;y+EjfhmEYFm2IulCbvzLNKAUNM2eqt7KOg6ZCgmzQdoEIQim1Rq5CMhnIkhVehlx4yiQrShrK4Uh&#10;rnTS6CWPkWUaomI6w3ByGBV4/e6GL3/9W3bXtxSfx//KME8Th5dPfPjpD/z07Tf8+M13/PjNd3x6&#10;/yMPn+55fj5Kf3+4MI0949Tz/PQTh5f39P0D0/hMCCesDeS5xagIaYY0E1dkb55Ls6xuK/5b/4P/&#10;yR9f5v/0H/1vZMGe11R1S1G1lPVG4Pz1jszIBzqmhLUVxmQsbmYczqsNTX4N/cB4mpmnRHTSVzYl&#10;7F5tuXv3FfvbV+R1gdIyuskKTb1r2N3e0G6lPwwOY6CqM5rWUnUF210nfN3rPXVTkRWGLAOtPSpG&#10;cqtou5ZuIzhApc16upSue0qBLC+o6g111ZGvisiYpA6k1xG8VCHWDyEJTSSuXPexP+DmiRQ1YUks&#10;izyEo5+IcUYpkSmYvCEkSz8MPD0d+OnHRz6+v9APCZUZkjXMMRJixOKpbaTJBPFnbCL6Ab8MRJWw&#10;ZUW93dPd3LC9vmZ3u+f2ixve/fJL7r74mu1uR9VWtF0jp0UlD8isyIkxskwTbllWc5l0k1MIEhxS&#10;ev3wKgm16Uz24zoRY8I7J6SnIBIbkxWAEiLTMv3cAY0xSuLUi1BmnAfmecT5REgG7yJu9GgNV9c5&#10;r99esdtvqeqStmlp6g6Foh+OXPqX9QB44nJ5YBoHXIiM08hweWE4vzANZ6FQBS+WNr+QUBgjXeP+&#10;9AnvB0xWEIJnWQZ5MCXJBkzLhb6/Z5ova8NBzqlSI0rwWWWotKgP24680GijqLdX7O/esNlt6HYF&#10;+9st2/2WIofMJMq8pKkbqrLEItVBmdbkKL3u+OKI8wdQXsaQEbQWbHJSSYJuLjFPME8rKIKIXy1q&#10;Wstef54j8+AYzhPnZ7H4mTzS3Ra8+c0r3v7ZV+xfvaLdbug2W9puR1m1ZEaEItpKYj7LCrKsJc86&#10;YvCcD49cDiesKeiubtlevWV79WpFjUonvlypgUppYopy8OtPDL0oJ0+HxDwl+U5ohc0krS5IVku2&#10;7syzwpKVOVmRk1uLNZKTUNpSNFt21+/YX72mrhu5mcbA4iaWZcZ7xzAeOb28Z+pfUMZQNVvqZreG&#10;GXuCE2WnD8KO6HvH05PndE54wGiBX3kncpe76x2/+MWX7K5bsjxQrp4E0iJTSu2oGrh9s+PNl19y&#10;e/eW3WbHZoUXxQT9eKa/PDONZ2bnmZZIJKdqbtnffsWbd1+y2e04j5GPn46cjhdM1ESf+OnH7/kn&#10;//k/5p/982+ZZuiyRG6jTAbUqmk2mdz6dI6xFVmRU1YyFfTBEZZFXvLrgTylKD/3osa5YRUieRKR&#10;ZKLkW6aAC3E9VCqMyajqDUVZE8KMXw8R3s+cjp94+vgtp5d7UpS99rLMuHmW2mXZiZ1tBaMYkwlw&#10;zC/M60RQr5WziPz3lM4lrGZLjM6wtiIvahY383J/T38a5HJZlZTNnqJsSVFexkXZsN+/oWuv1hG9&#10;oKetLVengFQFbSbCoZTAuxk/9ytYSAiWbvJMI0x9pD9H3JLICkN7VbN9teXqbsfN6yvu3r3i9Re3&#10;3H39hrsvv2Z3c4fRhmk8cjx85OOHb/n44++5f/8Nh8cHxl6Mbv3xQgiRstuwuX5Ds7kmuJnz4ROX&#10;w3um/h6FoygzqiqjbjLaTUvbtUKz25bUXY3NFIkFrQO2UBgb+W/+O//TP77M//n/539HXraU9Zai&#10;2ZCVtagys9Vsps3K+dYYUxIxzPPM0F+Y+gv98cjx8czlsBCSkkR3YdA6ULYFV7e37K5uJXUeZ3wY&#10;sBlsb665evOGumvRNpGYUSpQrESosi6pSrmxZoUms3JCyrKMPLPCZTf+Z4hIVTUy9tX8bAszRtCT&#10;bbula/c0TYvNJJ3Jmsy01q5JdrkhZbYQtrUCtwx4N0laEtlbz+PM5SiwFeEdx/VWXeCT4XS68P7H&#10;H/n+mw98+jRwGcVdnozC68QSJCiWm8CmzNg2WzKt6E8fOT6/53x6YuhPzMvA4iecm1HGUncdm6st&#10;zXaDMTJer8qctmvXnbojyyQ0UuQC2shsho4KceAYCfqNnqX3pJDWzq6Q8LSS5H6KSqD+XoA8ssuU&#10;Hbn3Xh6SXg5K8yLawc+7XrfImmVZWdYiXQnkFvY7y/VNR1VlGJ3IrCTix2ngdHxk6F9YFjEuzcOR&#10;eTgxDhfG4SIv8XFg7i8/ZwOcX5iGM/N4ZnE95+MDjx+emQePtmvIEpFFfEZSLu7CMNzj/OXnYExC&#10;JAjScpDaU55l5IWEiWIKjOMTJlfcvP2K67u37K6uaZoWrTzBXzA6Ua/rG62lEcHKPhCRh/xc8tKS&#10;1IIPn1W1GVrXpDXQZPMcpeUBO54TMUrt0EWRLCht8S4xnC5czmf6fmIaPWVjuPvVlrd/9o5XX71j&#10;d3NNWWcYG+VWbHOMFnCQW0Zikt+f94sc6NBM44XT0z1uGCnqPe3VO7rdDVVdgYq4MBNR2M+o42Vi&#10;mXqBQ02OaZw5vSycnmXXaIzsQm2eU5Q5eZGRZYas0BSlPGC1UVJrUrJDT0R5mVfNGtTL8cHRjwfO&#10;l6eVMe6kQmpkXFiULTevfsmbt39GkddMa60oeCcJW5WhVMk4KO4/TIxzpMhllRa9/O++s/z6V1/w&#10;xddfYLRjno+EMEJyKC3jXq0Ct2+3/OK3v+GLr37Jq5tbuqohMxlaWxbvOJ0fOV8ecSGS5TvK6o7t&#10;9Ve8/fLPePflF1y/uiFheXw88/R0xi8Og+b0fOSv/vIv+Vd/+TuOLzO5lhW3Vpqmyclzqc1qY4Wi&#10;lpVkRU2e1+S2xJh8ZfYnSAG3HopTjIJsLhvZNUfJc3gfeTlFHp8c/cVL8t0W1O017eaWze4V3fYK&#10;pQzTcObw8oHnh584PX1kuhwB1mpVAUljTUm7fcX2+jVl2aLWA3aeiWVNrfxylVaRkMpIWLSpyPKG&#10;POvIMuEoGJOTFw0hwun0SH/uURqabk+7vQOt1nXamSwrado91bp2U1rgKsKY8KJIni7yOVfry3yZ&#10;iKQ17S7cfmHJK0xe/CwhuvvFl7z7s9/y6ouv6a5uuLq949WXX3H95g1l2+F94HR44v7j93z66e+4&#10;/+E7Hn665/g84J0iLzvK5gZrCpROVE1Ht7umbVtyYyBOGB1omoKu3cjlrKvIC8gyKMqcsmko6oqq&#10;a2g3HXVTUdWWqsko2oKytvzX/zv/oz++zH/62/8XRb0lrzryvJYgh5bEoLFSPzEmX0+EGW4JDBdh&#10;Al9OFw5PC8cnWGbIS0vVdegsQ9tEu9tQNQ1+GRiHI96NFGXB7uoV26vXVE2LybSEYRSy065rms2W&#10;pm1XxKT4wZ2/oFSS0bZZVYwxkNwsI3ErJz6UQOjV2qUuikpMQiuvOkTPtAbdtFYYbTFKaioK4SJr&#10;rfFuInpPmTe07RVZ1rDMntPTM6fnHu8TeWFXyMcNOqvozxOfPjzw/fcHfvroOY/SzfQopiAvcoww&#10;yNvSUpmcDE30E/PwwrKMeCRZP04XjscnXl4+cT4/Mg4npvGyflGP9KcHpstJlJiXC9OlJ8ZAUdY0&#10;3Y5ud8Pm6pqqFoNbWdUoYBkWlkGS8XmRkZUympRQmyREBRojAa3PHOsQ/M9hLe+ccPe9VP6szSEp&#10;3LIwXAYuF+EJKzTWQlVE9ruC3b7FKMd8eWQeTkzTwPn8zPnwiflyXG/5kbAElllGYMEFICMFyzI7&#10;gcSsYRCtLGgRbfjZMZwX/Bww2gMBhSXLG7TKVhytXycQFqJQ8rTKKIqWqmpXo5bcprWxJAXeD5Kg&#10;Xy7U7ZZNt6cqpFvr5wtuPAlUpKxW21MkrHXIRCQqT5ZZ6npDnhekGFiWAR8cSldYI+NFba1UaUzG&#10;PHsuJ0dYNBiNl6egOBFiXFcgM8okmr3h5osNd1+9ZfvqhqZryApFYiIlR4qeee6Zl4tUfYxCK1jc&#10;wDxf1hF/4HJ44vj4gHeRprtje/WWoq7XicsFH4XB771n6I/riPXINJxYppm5d5xeApejZDSzHPJS&#10;U1QZZS0UQJtrSdJnmezH1WchzoorjDI10Nbi3cLl/MDL03ccDx+YxjMhSdBJEvUVednIjbxq0NYw&#10;zhOX4Sy+9xQwJsfamsy2uBmeH0642WOFd4IGthvDuy/3vH17R1VYhtMDx+d7Oay7BZ0CVWO4ft3y&#10;7pdf8O7Lr3h1c8WuldUASbGEhct44nR6ZJoGTLal2/+S61e/5NXrL3nzxRsR7eQlLy8jnz4dGPpB&#10;DteT58cfvuef/5f/jL/93SdSVOxaS5YpdBJfurVB0LZZjslL8cKXLXnZkBdii5QTveg33TIw9qIe&#10;/ewhr+sNWV4Q4sjpdOHTY+TlHFnGhIoS3m26a+r2atUwR2KQX25eiN6T55W0BqrtzzwCozP555r9&#10;z6ua49MHplHWWd5HYhClr7UFKbEe9A0JK4ctna1FfdH5xqToh57+8kRiodnc0e7foW3ONBy4vHxi&#10;mUeyUpgUgkhemFf16jIP68Wgl8NrTCu+WiBEed5QNTvyUmRaJlNsb664/fIL3v76z3j7q99w+/Yr&#10;2u0VZd1SNx15WRNR9P3A0/1Hfvjmd3zzt3/g0/uPDENPUoaibqnqDSYv8V4xXkbmYcTYnKpuIDrG&#10;4yPT6RFjAzd377h+9Y6y/nxgS6AcWkeKQsLiWabEqlkW5JWlrgvabiMwoDrn7/83/v0/vswvn/4V&#10;VbWnyNvVoJWtX4KKzJZy2zWWlAwxKqZ55HQ80J/PTL1jmTVK5xR1SbPpKJoOXeRkRUHTtmgVGIYn&#10;fJgo6w3b69e0V3dkRYXcWSNosEYISmUlwacir1c4hZfOpxJOu1Zy05QjWBSv7TIQw7yyu9cR5kqG&#10;QwlEJQTP4hbxcS+zYEtXApCxdgXGKJz3suufejRJ9Jf1loQWVefzM9PQk9cF+7vX7F99Qbe/IabE&#10;/f0jHz8eeTwE+hmSESGBT4qQBN6QpDYJPpGRKI2lLAqKpiRvKlSRE5RmCZ4leHxEDkdGEcOC1mA/&#10;7/L7I9NwWdGDQj2yuSWvK4q6pqxbIRQZSRZLtc1hraLedJRtB1ZGXqBFNhH8SsML6Ez2pMAKY1n5&#10;+kQZkWGxpiDTBTEmxnHicrrQXyb8LIzmwlrKPLLdlGw2NcldON9/on95ke7s1Iv8JYqe1hjxUsuB&#10;AvEFmwoVc8LsATE2ZXmLzRryoiPLt2RZizYKPw9E79FWY2xJXmxQyjIvF1CaurqRbq1zLJMY8cBi&#10;dInNVoOUXv0Ca3jS+5nx8sw8XqQ2l+Kasj3hxgOKRFE266FGHqhKRbRNoAJKS983KeGv+7CAyimL&#10;K4q8k74si9zibUlwkcthZO4haQ05kssoC5SByAw20l1Z3vzimtdfv2N7u6dqcqxNGLUaq5TGaItW&#10;SMJYyx4zqUhMkiUwJiOGyOn5ntPTIyllVO0tZbMFrfBJuAuynpHgoLw4ZERJCGidE5xiOs/M43ow&#10;zwUaU9QFVV2Q5bIzNVZhzAoJQdTIitW4iJJnDYplGRmGF6bpSPTLWjGV9kRMMnJ3biL4iX488PT8&#10;gdP5xDwtLGNP9E4e3mSkqBkvI8/3B4ZBAldEqAu4ue14/fY1XVMQpxfOzx+5HAeSA4P8GW7urnn3&#10;q19y9/Y1m01JmYPRcvgdx4nn4z3Phx8ZxhPJ1LTbr7i9+zW3b75if3NN0bYknXM6Lnz6dOTwcvqZ&#10;/fD46RN/9Rd/zl/+y294OjnKzNDVNXlmMXqR6aNZQ4PGrBPTXD7buYCVtCmEBKmlqqrWxouMlRep&#10;26aIWjkayzIxOzFkyk1WAssxyGd9OB84vTzh3SLTy3VaVbcbmu6aqt6T5y3GFig00Uem4cLh8SPP&#10;n77n/PKJ4fRMf3zmfHyivxxYppFpmjkfL5wPJ87HE+fjmeF8pu8HWdOOM8M48fx4z8P77zifDti8&#10;odm8xhYNPixM/QE39WiTUTUCBzNGlNawrkq1QWtDZgsJwpad7Ox1Tll0lOVWNLE2IyWp81bdlm5/&#10;x3Z/R9vtyPKMlCRPlXTGOC88fHrPj9/9gR++/Yb3Pz7y/OzRWU672/zMWwgR5mGiP5xxc6BqW4q6&#10;IeLw7sR4PjP1C3kW2d5e0e2uxDNQdVTVVqZS9Yaq2mC1IaUFkPcaKmAzTVGW5LlBqYXf/tf+gz++&#10;zL/5y/8n1oqSVPaomoRBPsoyJlQrJceHxDQIYnQaJ0zesLt5y827r7h5+yXd/o6y6Wi6De12hzHS&#10;xY4pkpcNzWZPUbViSYsLiSDoxbUXmOf5OqaMeBcEZr/Wy7TWpPWDGJPI460RlrUkFyUkolUgK0Qa&#10;koJ01QXx53/GYMbP6FaEPiS7ctG1jtPAOF5I0ZOvKejZzVwuZ5YlyKgxy9jdvuXm3a/YXElC+HI+&#10;8v79PU+HidFDQKNsibal2KGURtmE04klyMP1Zrvly69+zd27r6h2O7K6Ja82ZEVL0ezYXL/m5vVX&#10;vP7iz7i6+ZK62dJ0O9ruiqpqyXNhkeeF3D7lZSCqyHV2uR7Ypd7jlhmtFVXX0F1dk5XVSoZb+/1J&#10;HvIhCkHOWPuz016Sw3/0/Wqdk5kKo4Uo5X1kHFYhwdqBtsauhy9Ht6m4ut6S64Dre9zoYMU4amMh&#10;JVJMYriaRtyyoFQGq1BEkuH+5722tBUCfl5wkwT2xstpVYKuBChbkuUtMQWGy0FwnyrHu8QyCXt5&#10;6nsh7i0OH0CoBqvZL0ayXPzQbp4YTs+k6EjBE91MWCbm8QTBU1VbslymH1qvKeBCUrw+XBime2Z/&#10;Xsf7itxuaOo78qwmhJHFHYgsmKzCe8v5ZeBykFYApSGrCsqmFP+3WSiawP5Vxat3b7h6dUvdlthM&#10;Y7SWbn1RScUQgbRYm68H2mEdK4LRGUbnLPPM8eWe4XTBZhuq7hU6y8FAUVUUZQlGkWIgszl10aKV&#10;CIkksVzjHfSnnnn0GANZqSiafDVaSZBLIXU06eoqeZAqhI2g5UWt7ef8iqaoGtruhrq9IitKEgG3&#10;jCxzzzSdWOYeFOtuVEAwzgchBMZ1ZbQsDJczz88vPN1fWOZAlmk2Xc7VTcf+1Z7ttiM3Hr8cWMYz&#10;JE9ZG6o6p+q2XL95x+2bN2y2BXm+oLWE4qZh4enpnvvH33HuP6B0Rrv9kqtXf8b17Vu67Q7ygtHB&#10;+bzw/HzmeDiv35OR4/Mzf/c3/4K/+ot/wf39AFFR5dLM0Cgyy/oijxgrNdzPf1+fnQLWFOuaUGM+&#10;V/SyQnCnRckyXzgfPq2e8UkkSnnN7GCaA4uHy5LoJ6ERDqcjYy9126yw1HVFUeYUhQBhZPInlrw8&#10;b3DTzPHpE6eXB6bhLIftrEKnxDKu1bXjA5fTM5fDgcP9gedPDzy+/8Dj+488f3rg9PLM+fjC6fDC&#10;86cPfPjuW+5/+sA0LPLnyBv8MjNeHhlOj4zDhZSc5JSM1BSLoqKpOyHc6RXE/fmzZcUOV5YbirJd&#10;Vw6rEdJ73CyyopRW5j0BHxdiWpjcyP3zJ77//lu++ebv+P7bn3h5mfDJkFcl9aZDm5zTYeDl6cRw&#10;HrFGs9nfcv3ua/ZvvsTWFQmZ0Nl8DVGbSJZJq0tpQ9XsqZsr8nKDLVqhUCq9rusSWssB0pjPq+Yc&#10;peHX/8b/8I8v87/+Z/93CXZFQMkNRZtCCGIpkcIKK0kCBplnIZNFnyiqPVevfsHt61+wu3ojukHk&#10;ZVp3Ir6wtqRstoJl1FZOOsg+U2tLnpeUZUNZ1iijhUg1rcKOxeOXSV44SYDtWlsJSeQtRd6QmWKl&#10;OI3E4NEmkucFiiSe6jWgFaLHB+kZhrByx6OMbX0IOO/ltJwiVlvqsqLMc8ax5/7hOw4v9xR5R7N9&#10;RVZ3bG/ecHX1mrIsmacLj58+cH9/5DLBHDVLkp2nMfIl0AaiCrLGU3JcqrOSbd1K73q7odns6La3&#10;bK7v2F7dsbt6I5OM9mqFp/AzLAalycqKdiu2pqJqybJc+rkrWMEaUUeGIC+z8XIkxiB+8iwjRsey&#10;jFIf/DztSKufdz3osCZnYxCoUEoJrTKsKcm0KBJjFF/0sswkDFlWgTKkIPU4P3u2m4rXb9+y2e6l&#10;uxqc9EKLBlDMw8DlcKQ/nnHTuD50NqSgmC4nxkFkCSkKrW0ee+Z+kD/X+Znh9MJ4HiSxn8tqSJkc&#10;mzUEnxiOL1wOT4ynHr8YYrCEJTD3I+PlQn8+cTmfWJyTsWWSal3bbGibPSRI3guvP8r0RwFzL0zw&#10;otqSFbXcNJWsfWxmMdYwL0cuw3sJEwEpWXLbUeQbEonFXRinBwGd5DuCzzk9XTg9TSw+orL1ZV7n&#10;Ev60jrKD7VXL9mpP27ViHdPye7JW0rUpBZzrCX4iroczazOBLy0j8zLg3EJ/fuHw+BE3RZr2jm7/&#10;mqxq5BBt5ICo9HpzW29643hmOD3ixoEYFNNl5PBwoj8HlIW8tqvCtJTfmxGkqFJp/YxalAKjhfdg&#10;s1LWfHmONhKgK8qGdnNNVW9W7kHA2oyyEqqf6DMLmmZPt72lKHZYXWJsgTYGYmIeB14OTzw/PjFc&#10;FpRR7K+3vP3qS968eyuV0EJhmcBfSGHAZIqqkzF22XRsr/e024KijGR5ILMKoyyX04Wffvodzy/f&#10;orSh6b7i+vbv8erua7qra8hKJgf96OgvE/1pZJkXgls4H1748Zt/xV//xV/w8aczhdHsd9K2cYtD&#10;p0iZZ2QmYozHGI9WUS4fxqx1zAytrKwqFJhMhEk2E75HXpSYFcKyzANuFQeV3RXV7jX15ooiN6jo&#10;hDHhxf9ATBiTKBtLUeVC6MvkoCVgmk5API8PPLz/kf70AmhsVq9T3UzCehiij5KlmSbmYWY8O84v&#10;A6fnM6eXmeG04KaJ4ALD6cLx8YXhPOF9wuaavFqbSdOZy+ET58OR4eRw80yIEo7L8gZjM2GCuIV5&#10;FpKl97M0XrKStrumbXcYbZjnnmE4ME9nUpxZ5hNz/7K+IzzDdOTw8onHh4/8+NNP/PXf/p6/++Z7&#10;7p8HJqfRRYcpN2ArQtD4xRG9J8sz9tfXvH73C97+4rfs33xB1nYUTUPd7aiaHYnAMh3Jy4xmJxQ/&#10;m5VkZYfJKpKSaptWBpNEaZMXIlWqmz11vaWtBY+sdcaXf/+/98eX+cO3/1zG3NpirRCV8kwwfs55&#10;puGCm2aiBzctTOeeEBR1e0e3f0vVbMmLGlRiXmRnkRAvel7VVO2GvK7BKkIKJIUE7HI5QWVZSVG0&#10;cnNIMC+OZfGgMiHJRaGOmKzCmhJjGqwqMUqMZqRI9APJT2gtO7iw9jGXacS7mRgc3gsiU6Z5Cu/n&#10;n3vo3kmvNbgZawyFzddRdqTvj5xPT4RlIi8birolL2vabktZFbgwczw98vT8xMspMCyGyUX8HMAH&#10;8VrnkHBkRnPVVpRG4UePu0xMx4+Ml2d8kLTnsuoHl8WzTE60q4cnXl4eV7f5IH13F4lYzBoiUTbD&#10;5BlZ1ZBXW5ER1BJmBOmZa6vJyxKTGZa5Z7gcWZzwkWMKLLNnHr1UOTIJo7DuVMWU5wRugiXLKvKy&#10;FgFNf5YcAkjlyeRCm3OBZVoIk6epMq5ubmk2rzCZGOz0ajty80J/6rk8e6YeeYhursjLLVnZoYyR&#10;fIQWlOJ4Hhh7Se6icxIWkzWU7RaTF2vYRROD/F7dvHA5HLkcL7h53cGv5KexvzCcz0z9wDwPq/O6&#10;EBOdyalywUfGGJmXAWB9uSW875mHA8u8YPJs5Q1IM0BaEpoYpDs79kdImtzWQjAzuYhi/Cgpd9ez&#10;TCMpFqBrYZ0/D1z6SMrU+mLMRQ9qFqrG0u06uk23WuIqCdytTHqSwJSin5hnQdg29Zau2ZOZEh88&#10;y7IwDgPnwyP9+UjCUrQb8rojK6p1zyjEK60gescwnOlPzwynA8PxyHSZmAfH5eXM6bFnGSXAUzaa&#10;ojRYy7obj2gtVT1JOstncbt/zdXNO7rNLTorRHSko0xglEGZHL1mEVKCut1zc/0V+/1bjK2IMaFN&#10;RmYrciNMfVhQypHwjGPP0/0jLw8jwSuaquX27jVv3r7iatdRlYrcRAyOtPT4qQcsZXNFUXUSgNML&#10;WZEoSivhSFNgdck8Tby8fGIJke76V1y//gfcvv4zru/ekbc7Jq85nxemUYAlbh5x08jSnzh8+Jaf&#10;/vpfcPjwRJ1bXt92vLrZ0BSKPI3U1lEXnkx7ChspcyPTy6KS+tTngOpKgFSfX+ZFKQhmLYe6vNpg&#10;ywZl1sZEjKANm90Vr17fcXW9ZbPNyPVMWkSdHCNiwVSRpHJisrgIIVkiOZfB8f7HH/nD3/4NH374&#10;xOIVttqALZldYhwdzisClhDMzyQ175R8r7QlOI8bIypB2ZQUZY3kRh1Vq2k6Q1VllGWB0RCi2M9c&#10;H/ETAGu3W6aD3nvG8cIy9RJyCx6jLUVRU5ctVdFglGGZR/rzI/3lATcfCMuFGBbZHmGYxpmHT5/4&#10;7g/v+f1fPfJ3fzjw6eQYkiUai6lbNvs79jdv6Lo9bd3QtiWbbcPNq2vu3r7m+u6WdtsKLTUlmmbL&#10;ZnNNjJ7jw08M5xea7RXXr7+m295RFhusLX8OYSs5BkEMMpnWMoHQSpgo1kpge1kGvvrX/90/vsw/&#10;ffNPsFb6nXJrBqW0kLf6M/3pZb29jJxfnulPJ0xWcfXqa/ZXrzEmX9nYEurRZq3jGCOADa0EC2gE&#10;uKG0QmcSeFDaSCKzqAArH6AodQW7BlyysqOs9pTljhiMnOKWWexfbiHOIypGiqqhbrZopRmGM9N4&#10;IUSRT0iQr8Lmoiq1OiOsRCCBqfRMw0EwkMvIPJw5Hh45Hh+Yxx6lJLzh/YQPs7hy8xznJw6nB54f&#10;33M8DvSj5tI7lmFExYTVYLUjyzy50VzvW97dXdPmBr1MVCbSthnEwPOnjzx8+IFP77/n04/f8/Jw&#10;z8vjAx/f/8D33/6eDz/9yOXlwjQ4xiXJl2ZauJx6LpcLi/dEpcDIFzqvW9FHFjllU9Hu9ly9ecvN&#10;m7c02w1JBaa5x3uBKbhlob9MgpVMMt2Qg8AqIXBOqHFeMLGyo8s4vbzw9PAT8zKSZYLZ9D4SXRBJ&#10;YgIVHDoGqc2EiF8/pCkF3CKAFLd4MImyqal3d9isIcaILSpMLiPWmBxRS4Bm6lfKmM3wLpLIqDev&#10;yMstwcM0zPSnC8OlZ7yMnF56lkWTlZ3c9oeeoT8z9gPzJB3zLK/EGhYi2hZkK/4RFD4s9OcHfJwp&#10;6gaUZ55e8G4keNmRF00ruzidSa5grQhdTo8MxxNW5VTVTh5ASupRWnsinhAjw+VMfx7Jsi3WFhyf&#10;z7w8O6IxMu7Oc7T2aLNQN5Zu08oes95RFg0aaQhoAyktay9ZcJfCurfE1aynVIkxHfMcuZzPxASm&#10;KEhZIhJBSzCwrjohCnoBtZDksOcWj19gmRT9aeZyGHGjJ9OJovr8MteoKHwJYxV5Li9DYwUgUlcd&#10;r7/4DV9+/Ru6zTXOO6Z5QJmMouwkGIWW3ezqWlhcoCw7um4PaBYfKasNTbUlhcR4OTP2jyzugPM9&#10;58uBTx+PvLxESBVts+Fq37HdFhTWY3FkBtI8MJ1eWKaFhCUvttiioj8/cT5+Iqs1TSu7V2IitwVF&#10;VpG0RVdX7N/8A95+9a9zdfeOen/LEjMen3oOx7OYJKNjHs6cnj9x+vgDhx+/Ybj/SJXB7auO3bah&#10;KS11HujKSJN7iixQlZq6zGnaDe3mlrLcyOrg9Ix3E1kuN2GBRX1uCWiSVFjkxb5md0wmk9NpOhDc&#10;mdxC3RTkOYTlzHjpcbO81kKEeRE2+ewi/bAwzjCOiY+fPvL+xx95fhkYFlhQuKhYksFHi4sGFw3e&#10;a7xXLEGxuAQJqrqmbkr8vDC8OFLSVG1GnimsDjRNSXe1o6rl91WVGq0XkrtA8ETZztFuK5puj4qW&#10;ub8QXVhH7LIvN1qmNrnNMMoQvKBs5+mCWy6k9Lmf3xPWTn5wiuNTz/sfBz5+TIzeYNoKs9/T3LyW&#10;uuT1G968/Yovv/yau1d3NE0haxDlyPNI02ZUtcXYICx6XVKaEj8PfPrhD3z6/g8opdhd35GXrST4&#10;dS7tkuVCcBPRS6c8Rc+4XLj0j5wvH3l+/paXw7cM0wkfHeP4wm/+q3+SZv/mX/4nGKMkeRtE6iG3&#10;kEWUds7jxpH+8Mx4eSFFjbYlIQamcWJ2fv2w2FVcIBQym+cyUE9BLGl5SVnWUpOw8pC0JqOutlJn&#10;0LKDE7EIQjEqO/GJR2EQg4YIYfH4ZSSsqdWiaen2r6iandz0/Mw8z/glok0ulYvta9ruFqNz5rFn&#10;OJ9wy4yKiujWH/RwZjw9cTk8c35+5HJ8Zjj3TIMQ1pbFEZQGm5GUZpwXDocHPvz0A58+PHM6L1wG&#10;xzwFEPMhRkOZG7bbiuurHW27kRvTMkAK5EWOsYYYk4yzhfmytgYuHJ+PXE6OZQ7C4HaeeXFM88w4&#10;jJxPB46HJy79mXEcBfSyJvNTkOX8Z2+7zQxl00rloSrlFK9z4mpYUypSNZq8NKtwRvj1KQZQ0kHV&#10;WgrSbp6Z+hPz1IOSZLyxSoJVzsnKA01uMzIFRgeCn7gcHznef+T88iQ+9XFkGp2oFr3CBYNzkfFy&#10;4fj8wuHpgedP95wPzwSCrGtsKZa2SUb707iwuEUCQLYiBujPF86HM+Mw433ETyInIIKbHd4FtMnI&#10;V4azNkZGyMsiO/csFyRsSBIGXMebMYhDWVCiIv0IyWGLirLaSLI+yionxgUXZK8+9xfZU1stKw2C&#10;vNQUhDTj/cw0jASvMbbBLTMvDwdOp0DU+mdPglILWi8UlaJuJSxTFi1KZWt40ZFCkElPWGSFErWs&#10;MpaJceyZ5lmsfOPEcLkwTQMBjbYFJivkAGWEWy3ksYEQ5/VmLd/zaRwY+55pnOTXMOMGT0qQ14qq&#10;y8nLNVD7udeerzhlolAlrRXzGTCOMvqUnEKFyXK0MTJirLYURY02OdZkFEVNlhc45xiHXgxu2hJ9&#10;YOwPDBeBbwzjkcPLkefHifECmoyqLum2NU1tMWmGMEP0+PFCdAt5syMrr3BecTq+cHw+ECI0246i&#10;qgDQKpHbHK1g9guq3HLz5lfcvXnHdrtH2ZLDceLD+weGyxGrI36eOb3cc7j/nvPjR1x/Qa1iJJks&#10;GIwCi3TLy7qSnnHTUlQ1WVFhjSG4heF04HJ4IaSALYq10qjXq5g8d0L8TGHTK/o5w+ZCT7SZ3HaN&#10;kodN8AveSftBWcl8JA/eS0d/nCbOx5HzcWAczpzPZ07HmfOQGBfRuy7BMU6LuM/9KmBaA8iyRjHk&#10;ZUbdVuSZfK6WRUKAJIdfZvKqYv/6lrbbrK2mHU23W6mTgWWeCS6Q5Yq8LLFGkK0koXn+DPQqapH5&#10;mD9qWqMThKZSoDSydy5KsrxcLyzgXSaCqMGzYLCbK6qbL2jvvuTu3S/45S9+y29/8/f56suvKYuC&#10;49MnPnzzV7x8+AbcmTJP1GVGUViMlnxJmW/pzye+++u/4Jt/9TdcXgaqylK1FTYvUFoR/MLYv9Bf&#10;HlmmM8FPBC9Mj3k6iywsOaIb1xC05JHyLONX/8Z/+MeX+fd/9Y9IxLXYPzIvE8s8M08rDOJ8oD8f&#10;mYczAEW9w+Q1yzwxDhdJSeq145dWGItKoJIwcf0o/W2TrdU32dkppSlywQ+qBMNw5vTywPn4zNCf&#10;mGbR/n3+YBqjMWvwKSUPSUbqWhmyvCArCkhCnYqrH3g4yC4mL+VBa23J2J95fP89x4/vWaYJY0q0&#10;rkhJE1zEz455nBn7ifEyMQ6exckJ1QWIGJLJiSpnXjzH5xc+fbjn/tPEZQhMU8At8hnTGmymKJtC&#10;xAR5SdE05EUhX5goe+io0kpTE9KQ1uLoTTGuvW8lBDBkBJmigBjcPEk1bRrxzjGtZKFlnpjHgeF8&#10;pL8c6M8v9OeDHM6PKaGbAAD/9ElEQVQIKK2w1orGsBM38jINuGWSnb6RNLQAdKJUAvOMqinFEW2A&#10;5ACHzSHLpSa4LAsxzGgCwc8QAtUa3KqanLzQxLDI2iaIXjVG5Gd1DhyfAqendaf2NHI+LMzziuNV&#10;wi6XB1IpmsnZy8NLy+pEGfkioxTTcGEcZkIUA6DSWiARi2OeZmL02CKnqBoym8nvfx4J63TJZDIG&#10;jzESUpCwjUrr3jth1xWBsJxnTCa7Wu9mnBsJYSTGGR8mlvnM1I8EF+U2bpLsOI0E5LQWt5N3EyEm&#10;bL4lYeTPMDvmKGFGYxJKe2wWqJpCgDDtnqps0SsH3a8VvOAl8EjU2KzB2FJUtfNEiJp5Hnm+/4Hn&#10;+58Yhx4f4wrySNLy0BnEyDQdGPpHghOcpDIK76VJIfW0M9PQM04eF0BnkLeZpHjLeg1RirEwz0u0&#10;TiJuURGbGVGYThchuc2DJNzN2rCISSyIzYa8KMiynKruKMsaayzeOy6nF4b+uOKLBy6nR8b+Sf6d&#10;o+Ny9AznhBsBB1WZ0+1K8izh3UX83sFRlBXd/o7u6h066zg+Xbj/4ZHhMqMzhbYIlyHPyPOcLLN4&#10;P3AeDuh8w/Wrr7m5uaGpalJU9OeRw8sL8zgQl5nx/MLL4088vf87zg8/4ccFrUtR9GLQSiqx2lry&#10;oqHprqjrHdbKSuJz2yaFRS4dw4B3Hm3BZBL4RYmUCUQg9XltmmUlJpNpp7EFRhtp8RgrN1mlsXkh&#10;U7G2pqwLslyhtDQenItMQ2AZndAIvcd7ub2nNTsSowhJxnGR/88yk/yMUuvv0SiMAasjZZ7TbDs2&#10;NzXt1mJyobVluaFuc/Iqp2o3bK/fsN2/ptnckJetUOqWAb9E5iEwj7JGNQbc1NOfnqR+aTNZC6Ug&#10;eGjvpNlhMkn7GxllE0XUEnwgBnBzYhg9LmWU2zuu3vyC269+ybuvf8XXv/gVX737kpv9FZrE86f3&#10;/PA3/5KXn/6A9RcK4ymyRJ5JcDHTAuMaR8eHb//At//yb3j5OJCXkFcRN06S77GG6Ebm8cg8HNdJ&#10;acK5ieHyxDydBchTtD/nIcqyoam3bLc3vPntv/PHl/kPf/v/FgiHW4TANV2YFrnhzdOAn5xUkPIK&#10;kzeYopGdZ1LiPXZym0cpoTkVJUZbsWoFuaHFEFHKiDJRC8Aj+iCs4XHg9PLE48fvePr4A8P5yDxK&#10;MCfLCjmF2+znDu8yDQTvJPxSyP5XSU4LlFCyjK1wi+d86Bn69Ya0TFxOBy4vz/TPL1wOB5zzwrVG&#10;M08ONyciFuc1fb9wOY9cTguX80zfD1ymkWn2uKBYfORymXh+PHL/4cDzk2eYwDkJkhkjt3JrtbwE&#10;1/FXsQbU1Mp7NkZSu3leS7/aOUifayJB9q/WgEmShlzlySJOiRAVZiUfRR9ZhoGxP4uM4fmBaTzL&#10;1GUVDrhlRBEF7dkJNc/oTNLKScbpwa92l7XLD1GCR3VNUZXYbJW2eE9RKspGg5GTvHeeGBeRmrSC&#10;HCzqjKouqJqKsrKUraW52tBe3dJsbyjqBpWJNCapKKO5ORE1NNcZd1/fcv32HUXTrdYkyTyktFBU&#10;lqKSdKqbvYBgkqBqvVsAAVVIuln2jCHIyC/Ls9WsFJinUf4+kxw0tcnXVLuEJMOf9MNNVoBa6Vdr&#10;u0LpXPZ2/eFn62BS65jbLczzgl/ky2sL6cZbI2AmqdZoFj+vndgGhSH4iXlZGKZICAlFwGpPURra&#10;bUe33YkuNq9RyqKSTLvyQoQTCYPRNU1zQ1Vufq6XhgjnwwsPP73n9DIQYlzHsdKtNzaj3dzQbfYy&#10;/nM9Ia7wpDU0Oc8j09jT9z39JTJNUoApWrPKRxqx2q3ZAZtJKC8ScEu/7v4yQhiZ5wNuuchnTssp&#10;OEXZpxZlTd102FV3mpkMAOcd89hzOnzidPjEsvSrJvaMj46YLMtsuBw9/cEzneWzWTeG3a7E6IX5&#10;8sh4PpDCsqKmI0nnLHPi8f0zH348MC4y2QrBoTUCWcoLbJ4R0sy8LJTNLXevf8F+u8Mqg5uCVK36&#10;gXk4cz4+cD585Pz0E5en94ynF/wUUCkXhveK8w3LTJhF45lWtadUDBNGG/K8kF9Ficks8zwyL36d&#10;mMnNPCbhbBgjFrUsr2SKpCzWCJVNG8FPfz5ImiynKGqKqqYsK6qmpmoLsiKRZUE673rdKq87W702&#10;iaxRqxUN3CooCU5EKKggpE6JfaLijA4TRZmxvb5ld/uKZtdQtomyEYvd5eVAjD1VV9J0u9Wi+Mf1&#10;b0qr1nkKuCkS3ALMwnbwM2atYMa19ggyft9ubtl0O7Iyx64XJedl7B5cIDrN0E/MTpNv33Dz5W+5&#10;+/rPuH33FW+/+JK7169pqorxfOK7v/0b/vDn/5jDj7+jKzQ313s2TUldFuSFwaygofHc8+EP3/D+&#10;777l/DxSVZrNTYZKitOT0DmLSouFSiEHq/VZENdDm1ubVZAk5B0XrLFUdUvb7Hn163/7T27mf/2P&#10;cE7QmMta+xBTViQ6yExFXm5ISdGfD5yPLz+PKd2yMM/Dzzi/ut3QtFuKvJQwDmIe00qAB3lWYo34&#10;sYkIYrO/cHy+5/D4nuF0Ivm1H2ssVb2h3ezpmi1lXsoINwaKspIfdN2hzQoECU5uZzZH64zg5AHt&#10;3CJS+tOJw8MT/fHEMs6MF09YDClZ8fmOC95BImP2cOkXLqeJ03nhdPaczp7DaeFwHDiczjy/PHP/&#10;6ZGPHw7c308ce1HmKcBmkFnQgM0NdVNjjRFDz9AzDRf605F56DHWsNndst3fkecyPizKmhRhHCeW&#10;9V+qtF6xoFJDQUKnMrpVBq2zVWnqfg4L+SATDGs0SUXm8UR/emCZ+xVxKOEzEElCVTfY3P5cUUPJ&#10;FCD4iDaRrBAiWUoS5kk+stlX3H3xluvXr2m3DXlhsday2e65ur6RUauKaCW3UnDoXFF2HdVmu3ZX&#10;9zS7hu1Nx9XrLc2VpWg8eeWptparN2+4+eKXbG/vqJvNKjSArDDUmx31Zi+J13nCzcNqSVpYJo9f&#10;RKe7TDICtlbJS0PJyDvBGtzsiSGQonTq0+fDzzSxzBPLdGGeToDC5g3eLWuoTYxrIUT64zP9+QXW&#10;RofSAkRCadwS8W6hrGqKpltdAGLtU1rMfc71LMsCyGE4+IVpjvRDws8JnTw2g7ot2ez3tN0Wm8ku&#10;3GjpHzd1x26zp2m2GF1jjChCTVYSkyJExTxcePz4nqdPJ9wkkwudZyhrwAhzv+uuaKoOpSIkQfKa&#10;3GCsJSXFPHv6S8/5OHHpE4sHlev1Rt5gVxOWjHrAGLsCQQIhzBhjycRMI9McDVlZUbZ7ymr7sxa2&#10;rjdUZYMiSVsiJUnjO0kufw64KiXVVe8ntBAcGPrA44cTDx9HhkHQz9c3FVc3LdZ4pvOBpV/E3JWZ&#10;9YVRoG2LD5a+l3UESV5H3k94fyEpj81yiqKhqHbs9u+4u3vHttvgl8j52PPydOB8OHA5PnF6/pHL&#10;4Sfc5ZnkPAQZ6waX8Gu6/bNyWWkhAeZlsVIS195+UVC3HfVmR9PtyauGYRw5HU+SDVKgEKaGUoLV&#10;k4OtIJoFiCV0yzzL5cGRolRHlUZbEUAZq+U7nGuUjhhrKKucPFdYIy/2rChRJltxrJB0IqSIX5ur&#10;VsmZzNjVmGiVIHuthA3zXFFUuVzEcJhc0V3t6a62ZEUEdWFxJ+bxwDJfUMas0xip32ZlRrPrqLsa&#10;pRLTIJIim2uSTsS4CLeeJA2OTLzl0sGXF63UvCzGFCgs8zhzPh1xZGxf/5o3v/zXuH33FZurK8q6&#10;Qq0H4O//7m/5m3/2n/H8zV+zr3LevX3DbrehqgrqpqGqW7TWzP2Jp/cfeP+He07PjixTdPuCuqlJ&#10;AebekWIgL+XZm5cNdgXbJCCESAoLyyTwm+B6sXNmGU17TVtfk2clt7/+t/5Egfrn/w95IS8T89gz&#10;9heWyRM8xCgISWVy3DJxfnmUXbNbuJyOXI5H6ayqhC1KiqrB2Hxl585EL1AYoy1W52g0wXnmcUBj&#10;KLIaN88Mp2fmvieFtWscI1leUNbtegKRh59zC8ZkXF/fcXV1i81yOVBMQvoRAYTA+9EaYzVl9Xkn&#10;HQguyjj3JTAPkIKAL6bziBsCEcPkPf0wMwyecU5MQTEnjcMyBsVpiDyfHZ8eJz7ejzwfFs5zwidh&#10;PGcZFJWS/eY64q3bhs12S9tuKOuaptuIH7mqaLotu+tXNNs9RVWz2e25un2FzXKmoWdee/ryJRVE&#10;plZrj1xJbcxFYSuDfLnkdP151ybhGK1kUpDnhVDhskJS3qeDSAs0lE1Dt93TbDpJmBa57MFxaJPk&#10;1GkV3o1o5bl51fLqi9dcv3rH7voVm91O0tVNS2YzlJbfbyKgtYxVTSYBLZMrbKExmUFnGpNp8tWR&#10;nFeGvAmYbBEVr440m5p2uycvpXIV3ExSkard0F29pu72ZIVdu7YVSiuWZcE5WfloIz8PonQ2tVEi&#10;ZvCesIh56TMAIywCx/m8SlrGCTcOLOOF4GQXOZ1PTH1PUW2pmlumS8/zh3vGsyfLDVUrAUSlFVoX&#10;axtgWA+8N3IC1wptpBuOUjg/4OYekFto9JF5SlwuATeLPS/PLc2mYbe/ouu2695dbrNaKfJc6mBa&#10;a/yqb5wXL+0OJ4KccThz//E9/VFeoraUTrxWCmUhKywEx9K/4JYjzl1EKRocEWkJzKPjfOo5vEyc&#10;jollkTF01WzJswqz4pIVsnrTxv7svoZIUUmC2WQlNivFCdHu2O3esN2+EnBUWQmmOcuZppHj8Uks&#10;fikwzQPjeF5XeQvBjSzTkXk64QIsExwfR+5/PHM6Sx9+v815++UN13dX5Bm44UJwC2VTc/f132N/&#10;+yU+aCIZOiuJEWbnCIAPicvZcTrOeN+T54ay3mLzDUo3ZLbB6IxpmHl5PvP89MTL8z39+YH5/Mh8&#10;eiC6hSJvyeyGFK2EssaJsDiszeXP27bU3Zam25NlOcFPpBRlSlnW4hrP5SDeDxcOLweGQVLoWFl3&#10;guyQvffC1HCyw9ZaJntGEpJy6zdy4EwprI0Dhc6E4Y/3GKvlO5nn2M+I3qJYv0+LUAbXqjFxvbmv&#10;l5msUFRlQVt31O2Gum4pcyMXHa0Bh/MnYKFuW+7efsHtu9dktcEtA8PphXl6xuaKbnMtemltyMqa&#10;7uo13f4WbWEeenzwmAxScng/Ev0Ea3NKa83iBqZlErFWDFhtKLKCImtBZ/T9hcPjM56Sm3e/5c0v&#10;fsP25oayqjBacTkeeHz/A5fnDxRp5ovXr/j1b/8e16+u0ckR5p4UHcaWKJ0xzwvnlwvDaUElqJqc&#10;drulrFsgiF00JvJKU9YNNq9kjhACbhaKnfcjECibLd3+Le32De32Ndvta6qyI6bA3W/+5Gb+r/7J&#10;/0XEAKOA+IfzgWWYCeuNBiQNrm1FXnbrWHTLeHFczhdMpijqhizP5SE39ozzmWm6MI9nwuIkZasU&#10;fq0xnV+ecOue9/D4kZf798zjBRIk5yBGmu0VdSN0n8zmzNPAy8sngnNs2i1FUdIPZ06HJ+b5LNfg&#10;JHt6CSwJKadqO8qmIW8qyionJYWfRQKhU2Q8e04Hx9A75mHkeD7zcurph4lpSSzR4DF4Y1B1gSpz&#10;Jh85TZHeCcMqz6DMZVpiDeSFxhoJ62mtKOqKdruh7Tq6zRW3b95y8/otTSfmNbSYr9w0ydRhs8Ma&#10;y9CPnI493gdsvnLkrZFqgrZYIwIPv64xtJV6YVkJAU5+JiLDIHqqtuP61Vt2+1tsluGdVLMuxyem&#10;/oQ2hnazY3t9y3Z7TVnXP/umTaZ/DjC5ZaZpa9796pds9juUkjF+TAG1QmCG/sDl9LKGxSxF1dJ0&#10;chOv2o6668SYledonSR9nRZiGHHLiZQmlI5Mg0hjjF2o6pIUPOfnnzi+vGfoT2iNcLxzCbHVmx3d&#10;/hqTW5HgGE/dlXRX8vfhF5kWrZwamWKQhD63CmVijDI5cl588D4RfWDuL0yXM/N4YTifCEuk7m4p&#10;6j2XlyOP7x9YpkjdljT7HVlRSfjIFOJKDjNl3dG0Vxij14Ou/L0aa9d64gg6kwS3MkwucDnPjEMk&#10;BihKS7dt2e731J0Y2qwR34CsvKQtMIyD/JpGzqdnzucnnJsEYuMcl/MzMY3UbUm92VA3W7KyoqhK&#10;WcG0G9p2S9vufu76ap1hbEVKhv48cHg+cXyauRwSwUueoaq35MaiSVhtYa3bSD5AYB7GZORlvZL8&#10;hIGfVy11vWe3e8Vms5NUthZyYUqJy+XA+XgPJIqikYfeImHPGD3L1HM5PXE5v7BMkeEceb4fOb0M&#10;4CObWnNz13Lz5prt1YbMgp/PRD9St3v2r74iEHn/3e95fP+TkAzHcTXpwTwtnE+B4QIxBKyOpGQZ&#10;Rsfz4Ujfz9IMuPScT1JnPR8f8PMJ/IAbzqQQyYsNed6hlCWGRHQCoBHRVCT4Eb/0LNOFZb6sU4ck&#10;+3Rj5XAUBKk8TBOHY8/l7FBAUcpOVWvhAsjeOEkYzQe5k65wJqMFXW2s9P1hJRVmQsMMyROT+C2y&#10;vJSGEkLvy8tMxFBxlrqx3J2wuSLLZRKjDZSlpa5b2m5L115TVZ2M5bUiy2t0lhHDRPADxiqyoiC3&#10;BVXZsb1+Rd01xLAwnJ8EBV5vVz/BTJYX5JUIf1zo0SbIe6io1lrtGvgrhZKXF40oka18DuV1sYql&#10;fGK4jDw/PBKS5fbL3/L6i19QdS0xJcbLifff/Z4ff/cvCf0zN9uWm6s9bZVTWEP0E6eH95we7vHe&#10;Q1aiTE2IFjct6JSouw2b61uqtsUvM+fnnugTdavJyoKYlMCyJjnQL0tPSpGqu+LmzW+4ffsb6vZq&#10;/fM6ZjfTT2d++Q/+vT++zP/8P/0/sow9/fGR/uUBNy7EIKzraexZlll2icpQNFvq7pqi7KT2VOaU&#10;7YbN9WuysmYaz2IxIqG1Yb5c8IsXD602hOCYh4H+cmDsTxyfH/j0/TccHx6IPqKVxeYF9WZPUbeS&#10;pk6wLBOP999zfv6E946kFS4s9P2RYTjKLY24og5LQnAyNo0ek2mpkhUlymrqpmSzr8mKJAL5kLB5&#10;RtnU6EwzuZlp8Sw+MoXEnBQuWbwyXHzkPDomH4g6yag3QyQwxlBmmmztfOp1jGtzOch8xtDG6Mnz&#10;gu3VDTd3b7i6vcMYw+HxgdPLgWWeSQpu3rzh9Zdfcjxf+Pj++efbZFqVgqwnYWRjIZS9LKduN/ID&#10;XwaiX0RcMss4P88F8kJK+CAvqrhOQ+ZJACxuEQWuzQu54dctZbOl7gQ7uiwDxsLV7S1X168oCklk&#10;piSEPbkBZNi8kdHz4cA0XVBaaHTBTWidqNuGshB6lRD4JOEsF4sVLpLlVE0uferdjcBzcrkVFFVN&#10;WXVoDct05nJ8YjifIEmbwi8j83QkKzP2d29oN3uKpqPb7ciqAp3JZ7fZ7am3O4qmJS9bUb2uXAKl&#10;rfAQjLQNgpfRt1scSVnyekfV3mJMyfnlmeePT8SY2N7u2VxfryuJiMkKsqJFK9mV52W36nan9WVe&#10;rUn5RRjqCfKswxYdOmtYHDzdT/SnRNeUXL26ZrPbUza1TE/MSmtEralmRQgLIUSUlh16WZTE/z9V&#10;f9Jr25aua2FPS3reRzazle0dyYngXgzGCRKywMhIli0jwP/ARVcs2b/KskzJFSwKliXwRUiWuHAF&#10;XJl7fE4QJ3bstVcys5H1rKUufH2tCBdWKSJ2rD1nH6O39n3v+zzRMY1HYpzJIRLcTNU07O/e0u9v&#10;6feH7xOiuqrZdFvaugOVJSiUIWfNNAw8/vILT7+cOb9k3Ax1LdKLwtaonGgqS9d3aGvX9cbqATAW&#10;rSxV3Ur4sGwoioa67gVnWUliPKUkL6zhzOXyFw58DAGtJDAohwRNYarviWZd1Bi7w82W18eR1+MM&#10;OXN303H/bkNROhQOTcCNV+azw8+BcVwdAfOVZRk5HY8cj1d5oVlNRLwF0UuY7nr0fP144uMfv/Dp&#10;40c+f/oTf/7T3/PTH/8Fn3/+e45PPzMPryQ3ocmSFzKlBFxVibEVKQfmy0UcBElCizHM65Th+v3f&#10;t+m29Pt7bFkRwkLwCzHD7BXny8JwncgpUdSGoq7QtkTlvGKFZZwsawg5dIP8PozV6+pSgqR6XeV9&#10;w8IaW6DRBLeIcCpn6rah3TQoJZY2pQqUlbXXZmPpuhJiRGUBY9kVq1qWDYWxmAwq6u+Oj3k4r3ZG&#10;sLqQNaxWKwzohu3+DVXdMk0nHj9/4vnLJ6brCzmHvzgh5ispLlT1lrrbowDnJvnn5iSwIgQZbtY8&#10;RgiLaFBDJMSEWxzH5xem2XF4+yvu3/+amOHp8Stf/vR3fP7Df83x49+Sr1/J4wvXLx95/flnhudf&#10;mE9fGF6PzLMnZFiWyPH1wvHxRJgcZd2wf/OW3e0bIHJ5fmI6jegCTJUJfma8XLieXvFuwpQ1m9t3&#10;3H/4Rxzuf0XZbEgpM88XLtdHjsdPPD/9zMvjR/6n/87//q+saf/p/5VlvODGK37x5KRJSRFcxM0L&#10;05qWjinJyVyXMtLJoI2hqBuafg/AOBxZ5it6Bdov4wU3T98d2cIjlnDSdD1zPb2yjHIjJ8E0epY5&#10;rNxm2RUZbZiuR84vnyQBX7eSvo+BELw8hEZ2ebas1j3ciouNQnwytsBovY6VQOm8juRlzNg0JW3X&#10;YqqCJfu1Bw0ejUcRlMKTGZ1nXBxZZ2wJVaWoSkNRSJdRx2+1Eknta62+ozWVEpJWvz3QdhtCcHK7&#10;87J/M4U8xMs8Mp5eyTljq4p5OPP69MgwZNwiEhJlwJaaEAOzX33kCB2rqiti9EzjVZLXOaGMdFAV&#10;cquexivDeME5LxpMUxGDfHG6RX5fOUWquqbuN9RNx2Z3Q7fdU9cdVdOidSbMJ1JYQAsNOgZBlRpT&#10;Uzd7gkt8+vkTT5+PLPMg2F0v/UlFWHfSE8t8wc9XScCmID1RW2FstX557GjaW6pScIxNf8Nme0e/&#10;vaVehQn99mbVdbbk7HHLheF6xrlAzp5lEn9wTpJWr/sNm8Md7fYGbSQJnnMkJlkDLS6AFktYVooY&#10;I2lNvaYERhUUZUtRtpBhOB05Px9JOdLva5q+Bh3J2WHXhLLWdn05WApjJQBZGKqyxlorh9BlWENw&#10;DUrXoBuch9enC26O7G977t7c0W5bjFWCRzXyORHym0A5UsqEmCiKhndv3vHjhx9o6g7nFgmL+Qly&#10;pO13tJsbyroWmUPVYLV0fo3K+DAxXJ8ZxxfcNDCej7x8/sLrlzPDMTENsu6t6pKm62SVYiJNV9Jt&#10;emwhEh9jFZJWyBRVTdPvaLsddbNZq0Qt5XqoCasDwHvHNF3xq7nQLxPX01cup0em8Yz3E8k7punM&#10;5fQoFbWixU2a89PE89cL8+zY9pZ3P+y4feipGiX7zXaDMYYYROgj4o6Czc0dZdfg/MI4R8HD5kBc&#10;AyoqS8BrHDPnk+fy4hjOooQO0xM6XVDZY1WmNBqrhRZXVt1370BKmZxZQTIXUl4oSkPV1NRdT9Nv&#10;aNYVSozL+v1WEKNkBBSAKRmXzOk0MFxHYkhYq+TAv4KeZJSuhRKnNCqvBM21YipV2LW1orV4AJAA&#10;WWHLVbAlnnKVM1VVUzU1qAltHLcP9/z6d7/jw4/v2WxLlIqksKBzoLSG0ojHIHnHMl5ZrleUKO6Z&#10;rxPT9YL/tmKoOqp6Q1E062VsgWzEqlb3hOh4/vSRl88n5uFKipNMM5SSOte6go1hXkPUs0iFDJCC&#10;ZDa0xvuZ4So1sHm6sLiJECIpyuEipMThza/o9nechyuffvoDn/7uv+L6y99ShAuNDWh/JVwupHkg&#10;hyvRTeKZtwUuak6ngcfPR86vCyYnmrqi28oUdhkuDMdnQnCYUiYYKPlcaKupuw2bmzfsH37kcP+e&#10;sm4JKTBNZ85XmfZcjo+cXo9cTxP/9r//f/rLy/y//E/+z6spSlzl3i2M54Hx5JiHwDQH5tUhnFdQ&#10;SEoK78P3k79SCjcPXM5PjNdXUSMuE8FJSG44vTJdJdxG1hIeul5Zhml9eAxhTkzHwDIHUh4pS83m&#10;cEfT9HLjny+UtbhulTR1BFBTFNiypKjW5GZRyQ9HfUPgJIxJa8BjdZ3H1dW9joWVsaA1Pkfm4HAh&#10;EhO4LH98As8KO1EZZcAUUFlNVVjKqqCtSrabjt1+T900RC87V2Msu5s73rz/gc1mKx9gtzCPA8fX&#10;R87HF8ZxYLqeuJ6eGE6vnI+PvL585no5AQGlHDHK7iUDpoKiQghmU8RWGm3ltp2SsKljEllKCoG0&#10;7nljTsSU8SHhnEMlTVU0aGXWkbLgWsW8NIlGMgvox5Ylfb9ju7/B2pIUxONuraS+Y0rEnAExVZVV&#10;xzwt/PwPX/jy84J34uAtqwat5DS9XGVsPV6OjNez1HjWNL/CoiiBCnIFlJANce1Qh7gy5BE2d7+9&#10;Z3fzhrbfoYsSXViqtqHb9DR9R7c7UDcdpChp3qpGa6lZueWKXytncpAUoYW2YuFLKcnecQrEJRN9&#10;Jvq43uA9y7Lg5pFlmIg+ULaZqrfYQsb5phBnszGWGGdSmCVFbIsVSSos7hAW5uUind9vrngKYjAM&#10;xwsxePa3O27f3FE1FeSZlGdQkbz6BbSSaYBzE84vkoWoKoxRTPOFcTji3IifLrKfl13DCr+Rw1RO&#10;gegHgjvj/YCP1/XAmLiejzx9PHN9lhtqdLLhKm2iKhOFTVgbqKpMWQsNDxI5eZZlIPhFqqL9ejAs&#10;G4wt0UoIZTEGfBDscgge52d5uRQ1arX7xeTkVm5Lcs4MpycZaSdYZsXzp1e+fjxxPs2URvHuTc+H&#10;377h7t0du8OeuqmxRSGVVpNJfqSsara372g2t9iyJCTpV89jZp4zzuV1smJIUQKmVsGmU9zcWe7f&#10;Vrz94YH7t79he3izHngVpPSddGlW9LGksWeByahEWVvqVY5UrvyHom5AK9wi7ZRpOBKCoywbmnaP&#10;LlpO15mvX185neSyZTRr6tmRklR3U4pEt5Di2jk3wnVf43Lfb+DGSNUSpaUZoaUyh9IoI7v2quko&#10;qgK3HCEN7PYHbh7ecri5pWskdW6spu86uk1HUxcUJkN2hGUgzhO4TJylVpZ8JGdpOpRFg18859Mz&#10;w+WV6XJiGq9470gpA5qy1DStmBjTCjAqy45+c0+3ucUUBWEZWaYLRkG/O9Bv7+WQ8O0Ak4J8t0UJ&#10;yKUUccvM9fTCdDlS1B27mw8oU/L89IVPf/znHP/0L7DLlf2upe8bKpupyky/r6jaEmUsqmrIumSa&#10;I+eT43TK5ABNqWgaK00O7+Tzt1wxRaKoNVVT0e9v2N4/sLt7w+b2Ld3ubgWpRZyfmOYr43Dkcnzi&#10;9PzM+XVimcSR8b/43/4f/2pn/v/+j9jfvqPt97K7HS5cnkfmi+wSfIBlyXgfAY3WQmOSBYzCaBEj&#10;eD+yTOe/JIrDgrU1ZI2bB2IIkhzUSlSeLmDLRlLYAcBgS4OxSBDDrOPxoiT4mel6ZJ5GQhCNZfEd&#10;nSmdbPW9/lKhvlvTkoxdjaTpi7LGljKWNOu+SPCjRupMyROzX3/J0iv3EVwElzJLSPgoBwlroSw1&#10;ZVlQaE2/6Xn34Vdst1uCc8yz1JOqqqbtt7x5+56yKPnlT3/g+ctH0jcQiRLk33A9c3r5SggzTdei&#10;DRxfnzg+veK9o+4Nm0NFWSuKEvptz+6wZ3e7Z3e7oygLnJdkrFoNbcboNekufVJFAcmQBU6EzlrG&#10;Wpg1CewkhEgmhFm0tU6MVeLfZu06yui2397Rbg6YsobVU2zLnqrZgSo5vp74+afPvBwXkYtUBlsW&#10;5Jjx4wU3DMzzzDSOuHkhpohklQ3wzXtckpMlBTHaLcvIPA1454jeC1hhkcR5ilEoWFZuzfubt9w+&#10;/MD+7j039++5uf/A9uatvPBXvzcqUnc9u7u33L3/NffvfsPN2x/ZP7yj3ezR2uDdTExuZQMgFLwk&#10;+855vDAPF3L0BC8ymrqDbldQ9xW2FsyutcLJDv7KvDyTsxesqZZqpSIJYGa+Sno1LDIm1TUxWU6v&#10;Z5bJsdn2HO5vqesKpSOmlJGpvAzTmoKX2qfzktIfxzOn0zMvTx85v36Sg9QwMJ7PhEUERfN0FZxs&#10;DqToGE6/MF4+om2iLOWgbIuSlOWfX5Saflexuyk53Fi6DdhiJjOgzYwtPFmJgjVGCY0FP5KzILzk&#10;MCOZjxi9MBPmK9M8sCwTMTp8WHDLvLZhKuq1f920e9puT93tSMEzXV+IIZCi4XKceP5y4fjsiRG2&#10;teHuTcv9+wO3b+9o2oKwYluNtiJoSQvkSFXvqNot2ljcMjNepHbnFvmdK1n544PU5vbbkrc/Hnj/&#10;2wfe/PCG7f6Ouu1W9O1CmAdidGhbUhQSDo4h4eeRGBzaaOqupe47MeJZaZ2kJK754GfcLK2MnKHp&#10;d2xu3tFsDiQKHh9f+fjLV4bRyd591UAbpbBGoxVE76U+Gfz3+ovKwgtQRlYyrOsZrQv5jlZ6fYEa&#10;FHpNuxuZfFYFRaFQeWEeXhmvx/V5qNjsDty9+YE373/k5vaOzbaj7SqqxooOt9ToKOudGNYXalon&#10;Yt4zns8Mry/M1zPjVaZ15IgyMiVo+h37+7d02wMxzozXI8oYtjfvqNutfN/D90klSWrTOUa0UjK5&#10;Kmup4a0KWWVK5uHM6evPOLfQbu/pb96QU+b49AunL3/EhFdu9g27/Z6iMJAmjDFU7RalLSlrbHNA&#10;Fy1+CUyDI/pMUUDXaurGolXCLVfmSS5oZdNIDqoq2Nzcszm8per3MiUMM9N45Hx8lD8vXzi/fhG3&#10;xHXByR2Ysqr4t/+D/8NfXubPf/rn7DYH6lo4zCl4yAt1q2kPNVnD7KJ0c8lyOlZWxjNGQPi2kjFx&#10;UdY0zYaq6WV/beQkHWIgK4WyBd57Ti/POBco6g6UxpQNm7s37B/eUVQV83ViGUZiHMlElIJ5GHj5&#10;9MQ0XWk2wnzXxhKzaD1Tjqv2TjSaEmiyWFsJ3rSqqFanuTFi0jG2lI51lhGeX2b5orEQJcyJ9+Bi&#10;xudM0kp28CU0paWtKtqqpC4K2rqjrRtS8Lh5oWpqDrd3tN1GyFzOkXPCFpaqaWEdhW12N9y/+0C/&#10;61FaUTctbz78msPdHdN45enxwuIz25st9+8eqFuRVNzcv+fXv/vH/Po3v+fu7XvazWY9eXqU1djC&#10;oFCUdUvd77BFtTKdJa3tnCRdNXI4id9CMkpUlVoBSkln2ZZyQ5jO5Jyoino9AKVVLSjGqhC/UaMi&#10;L0/P/Onv/8Qvv7wwLnKTiT6t65uJZZhYxsA8BqYps8wZH6LcuGMiBBkTBx9ZZqGjzddBMgVStJF9&#10;HQayiF68X6SeiAA2bCE3vuAmxlHc7zlJHSer9bmJAgZQqxfdWEtdddTtRqYIViQTddvQbFpMlVFF&#10;wJQKU2mylp9dyk6ewRKag6Y7VDRdLaM0pVbxiybEien6RPTDemMvMEYOdTmLHjVGB1ljbI8pNngf&#10;OL6cuRw91hq2t3vaTU9RWepGWgeyenKEKKCPECUUtkxnQphXAFAGlcRdMFxIPgl6NmbcsMiLPczS&#10;K/dXilLT9pv1JS7Mg6bdsN1vOTxsufvwwJsfHrh9t2ezt1S1p6oiZZ3RNpDzQsqOjIQbtQVjZZ+f&#10;oiNnmQZ5NzLPA8t4lp64m1bnQiAsMyojnAYETGWUxtqCFBzn51+4HD+TU2Z2meengfNLJDnoa83h&#10;rmR/X9BtDVVrRL8aI2RF02xp2y0o4VfkJFOeFDPj5cLldGWaBGGcPeQoL/WUMl2nefebPT/87gOH&#10;+wN1VUmDQ+XvIp7voJaikcmnlVAfiFWv2W7Y3t7T728pu05S4isVMCPrsaLuqNqWfn/H7v5Hmu0t&#10;OWfOr6/89KeP/PLLC8siTu6ysaLKrSQZb0tpFsmt3GBUsa46EtlAIAgkzDt8jCvIyYhBM8tLXJm1&#10;KWGsAG0KS990lLYhuFmCyylRVi1109J3G3a7A7vdjsPNgf3tLdtDT9eX1I2mqKCsoGoNZauwVZbV&#10;1iAVw7ICUyiUgaIqaTcHmn4vgbeypGm3lFVLBsnFjCeuxyOX1xN+Hinrim4r4qkYHPNwIsdA22wo&#10;y27FQkuWAC39eLcMTJcXFIbNzRvqdoubB8bXr8ThhbZSbHY9RWlJQQ4gZd1SdQcyloymaLfYsial&#10;REoLtoi0jaVrK4rCEpOXZywGylokOJCwZUG3u6PZHjDGMk8nnp/+yOPHP/L6+Qvn52eG0yvLMEIS&#10;cl3TlJRFiTU1/9a/91c789Of/1tSXlWGVkbWdd+xvbulP7wlYAV4ETM+BLm5xSgvJ6Aoq/UmJD3I&#10;brun6TYYa/FOivF5dWEHH1jGK5eXC6fnieF0YplnrC3Z3b7hcP+Oao3uF0Z2ttrKTTqnxDSMJBCg&#10;QVkKHxxWOI1fR+/C5LVF9Z0MV5SlPAyreSxFmTLIy0CLbWcaCItfd7W11G9iZongPPgknlzhSxvq&#10;oqAqDKUxVLpAxcRwfOVyfAEF2/2B3f4Way3TOOCWmaZu2N3csdkfaLuefrOlXpsAddtgrezNy7oi&#10;58zl+EoIV24etvz4u99z+/CenMSA1PU9tw9v6G9uaPvdaskSrWtRCrhnmibG68Qye9w04Wcve22l&#10;saZGq4IcHDk5gcA4EdGIRlVsPUVZE/3COJ64XgTpuywjbpnx84APC94HLpcjXz9/5E///Z/54x9+&#10;4o9/92d++tMjp0ECNznD7DJ+iah1BEhGKHAI5S5l6XjPk7D+3TIwDlcup1dOr8+cX1+YxwnvAvMg&#10;OFHnFty8MJyOXI4vwg9fvc2CNxUWwvX8zOvjT1xfv0gqtyiJYeH8+pnHj/89jz//xPHxT4zXFwm4&#10;pbQmry11K3Whqqkl3V8kqq6i3+3Z7A40bY22GVNBdyjY3/Vsb3aUjQVkQmPWmzkk5unEMl6xhaWt&#10;W0GDaiOdbNSKLy6p2juKek9IicvxzPGL8B82h47t4Ya6rTAmf6/jeD/LWDV6nBO4ktFCAiu0XdWt&#10;DpUkvb/ZPrDd/0DdHCjKhqrqqJsdZVXT7ToOdw80Tb/erM9oLS/Aqq4xJlGWhqouKKpEVUf6rWJ3&#10;09HvdhR1TVEV1F0jz3ZhKQqLsZYUF7mZBTEiBi+yo7g+iyiFXZsF3k2kLC6AEBzLMsh0IAaGywvn&#10;l0/M04WUYBgSL8+eeYCmLrh/d+Dhwy03b7Y0PShGjFEURUNVdtR1hy2svEzGiRwT1lY47zm/Hjm/&#10;DCwOWe8EjQ9ATjQV3DxU3P+wZ3fbY4gkL2jpTASdVlqd6IwzAnkyxkrFrKxpup7N9kC/21N1gh8t&#10;qoayaijqnqLpabsbwVDvH9gc3tFtb9FK8/r4mZ/+8Hf8w58eeTolYpIQblnKIV4mZyt6+dtErRB0&#10;qeQ2Ij4uK1dkEfiRD4SUCTFD/sY3l9qjTI5Ww53W6JwobLE+K5IFyTkxzxfm6URKDm2gbWs2255+&#10;27PZbdjsNrSbhn7fs7+/Yf9woD9sKCslKNmU1rUUVI1lu79nf/cDm81BoGFKcgBGW6p6Q7e5AxRP&#10;v3zlp//uiZcvLyjjpTHTbmRKVzW0/Z66askx4OYLi7+SyELOMyUxLgynV7Ef1i05ZYbnL8ynRzSR&#10;tpNLYIqCXTZlQ725wawh34SRdL4RamIKDkKgqkq6rYCuwjITFkdZFVR9JyHjykhra3tD1fVoo3HL&#10;lfPrV07PA8slEZzwXrQSVXjT3dBsbjHakGLk3/zrl/nf/tP/mNmNohdc98+mKLFlCbpgWTKLizjn&#10;mQdHmD0xyAMwjVeW6So3PG2wK3+ZnFjmkWVekMmHEvjGPMktJkl/dpkheAnapZCwhTiNi6rk5s17&#10;bt/9iNKG8SKEKOHVRgm+KWHfmrKW0VReAx8YlC4xxmKtwXzDHK47P+eFXpWSsHpTzpJonBcZfZe1&#10;cK4DuKBYfMaljM8QENa8HM8jOSZySMKvXxbmacZ7T/4elJEvqZQSKmeKQm698zis3W7NeD3x9dOf&#10;uZwv8nfMUWp4z584vjzT9D0//u53vPvwG6qy5HR64nx+oqwb+o0ED+d5ZFpGlnkk50xdSs/4ernw&#10;/Hjm+DQxXGamYcHNnpATCcHJqiwjw7iOsNMKoNDrzTaEheF6FKBKzgzDiePLZ5Zp+K6YfP76mT//&#10;8U/8/d9+4o9/f+WXzxOvJ4cPUFhNW1pKpSkL2O57bu92bPcl/b6i23d025KqN5SdoWwMRSUrEFNI&#10;+CylLONAZYWJP40cn77y/PWJ8/HIeHnl6esTn35+5vp6IcYR56+M4xm3zGQU3i8M52eCm7GFGMbG&#10;yyvn52emiydjsYVea3/yQYlBRsK2kNO1IhDiBCTKuqXb3tDtDgJKaWv6w4abt2843L9lu9tT1Zac&#10;F5TSons1JdZa3HRlup4pi4q236J1QV6zCTnLRAJlqKodVb0nK831euHp08B8zWx3LTcP9zRdg8JJ&#10;+l+LbteaCqO08B9SolirPlYbxvMz19dHiJmybKmqjRgLyw5bt9T9fl2d7Gn7XqqJRpHyjNJQVe1a&#10;Q5wpi4KqtMBMjEfQZ+oW+t2eZntH1Rxouz2bwx39Zi+TIp3RWip63o94Jwe2FBd5DpWgSet2Q133&#10;64pjkrFs9NJOMVLb826RfM76WZ5Gx/USGa4QFug3LQ8f7rn/4Y7bNwf6bUddl1RFi1GVZC/cjHNX&#10;fJhIIci0R1fM08Lx6ZXz00LwlkjJ7BMxJcpCsT1Ybh5KNjtFWXisAqOFZ2G0LIrQUnnMGRHELEL3&#10;s6aQw3td0zYNWWV8dJLFWSlgMrFpqBpxWVS1HDyKomZZHI+//Jl/+NuPfP4aGTLEtdttVkyp1aBJ&#10;0mSZJ4hgixJrKwwS5vRxJibJyKDFoU7WIrvKoLSVz1zOxCwhwISoi7P3VKamabarBEfCjSl5gr/g&#10;3YUYJ8geRcIaaKqStutou5rNbsv+7o797S397kBVV1i7UFSJum+p24K679gc7ug2e5SBZX5lnk+k&#10;FNBGpmd9d0u3faDpW1IMXE8StPPLC8FfyNlTVC2bzS27zS1106ELyVfVdY8tagD8MnI9HfHzIhdI&#10;IEzXtXV0T9Nv0NasvARDt7ml7m6IMeHcLAcfI5/hGGbcNDCfR3Qq2N7cYspCZDAhUG+21P32+/es&#10;rRqULb43UNx8ZR7OhGWh0IbSCqtBKYRxb+W9JnvuwP/s3/2rl/l//Z/9h/iwrGNJGU9bI+NLcXyv&#10;C9boSIu8TGOQQNU4jFxehfmdFRRGXlYZeYGXdU+7OVDWLbaqKZuGoiqxlaZqod9Zqq4WatL5yDgc&#10;ZdRNoN129IcbirLELQPX85HT68zpFULwlKWnKCxaS0VFKSVwGlMJmKH4RuBaueF+Zl5Ggl/I0a+4&#10;QU0iC9bPDfgYVl5yiY9JXuBZEu0R+bJVWUI/wUsPP8wR5yBSgK3AVHgPw3Xier6SfKA0hugk+KRI&#10;nF+/8PT5J06nF07XE18+fuLTTx8ZLic5/fkF52bKynL/9j03d+8hwvn5heF8wmjDZnug67eQIsPl&#10;iF8GVErf2wLzdWQaJ9wsCewQMouHySVm55ncyLQ4ZgfTnBkHJ+YynaQWFOXffVq8jPFshy23xKgY&#10;h4lxnBhGx9fHM7/8/MTHnxeensElCQZZBZWBba3Y7Spubmtu7ypuHxru3my5fTiwv72h3+9oupqq&#10;a2jajqbb0G939LsD7XZHu9nTbXe02w1N31I0BlPmFbpSogtFzo55ClzPMAyOaTxzOR55+frK5Xhm&#10;niam1Z62TJ7hdeLrnx95fTxhip7d3Xvafiu78JBRWLyTsb1CsKsJLSuEOXA6DgxXhylL6k1HWVuq&#10;RrHbbzjcHthuN7RNi0GtSWwjUBFTCslsOePdgC0lxavkIZZbeZabudYFVdlQmAqlFDFFLseZ86Oj&#10;qlvu3r2h7TqMFW5+1+zo6wNNuVkbJ4kQZnIEq2uy91xen1iGCWME/TtPAyF5lFWYwmAK+x1mo1QU&#10;GUpRUtd7qmov8JvoMdaw2z3QtJv1IL2Q84yxiqrZUVU7jCkpi4Kua9n0W9qmpqjAFomiSBSlEB63&#10;uwNNW5LCyDxeUboQ8EzZkBHufc5Jbs/zKId/FxiHkeE6Mk+R4Zo4vjimE+RZUZA53Da8eX/D7cOe&#10;ri+pSnFDGFORIyskSxofqLR2kvdQdEwu8fp65eU0MwVNTIYQI4VO7DaKw13B4bZm0xfUZUHTbSjr&#10;fp2MBVCR6GfZVSch6JH9d+2rrFY02ShcirjgBPCSBdpircCZtFWrIyFL48XWXC4j//3f/cQff3pl&#10;iBpdWLQCnRFpCdK0UMquzSSNwki32qyIYRwxBRSWwlRYZSGt9cPgZE+tJBiZUyRHJw2XKLbDorAr&#10;UrZEWS3637an29zIClHJi93NE9NwkuBjCKgMTVnSVhV1WVIVwrjXKpLxdLs9D+9/y839D2w391RV&#10;LxeGlbt+ff1MWK4rf0AuanXVst0/cPvulv0bQ1E6ghtJaRKZStPRtBv221u2m634KOodhakEyjSO&#10;LOMVHTxtu6Xd7CF5YpglQLvdYUsNSaqqVdVTlRtyTizjET9f5CVbVjLWvx6ZpwvBZ7SusVVFSIFl&#10;mcFWlN0eZWvmJTBcRsZhYplmoptx48B0PrJcTigfKQuLsUqmgVZRFApbKJmiF1Lv/Nf/l/+7v7zM&#10;/+6/+I8ZLk8Ev6B1KWPqQvSPMQlFyCpNYTRaJ0BoY1kZYtb4IIn1nAO2NNRNTbnW1XY37+h2tzTd&#10;ls3+hu3tPd1uR9129PsDh7cfODy8oWg0i5MP57eep/dXiqrgcPeOfn9LiKJqDF72KmUloBG3jKTo&#10;KIuKqqrFj173a49TXvQxJtyyiBY1RkLMQsPShpgC03xaRQ8Ro9rvL3MJ31uykYRwWUBpFIQsIZIM&#10;KSqSqki6ZAqZyck/P/pMDgkVEzo5rHK0bU277cHAPA2M00TM8sBpo5iuV+ZloqhKus0Gow3z9Upc&#10;HKeXFz7//A/Udce7H/6Gtt+Qkse7iewmSmNpqo4cEsenR46Pj8SQBchRWbTVJJXxKktCP8KwJF6v&#10;ntN15rpiLYsSlkVkJIv3jC7jkyVEw7KsYaBFcbk6Pn4a+eWT4zrJaX6dTNNZ6GvFZlOw2Vp2B8vb&#10;X+14eL9jf6joNwVNLS0ArRIpTiil5AbSdCu9ToQ0ddvQ9huapsYUCW0idVexu91xeLtnc7uh6kqK&#10;BppOYUtwLjFcEsMlMlxmrucTy7wQnWW+wsuXgS8/jcyTYnN4oN+8wc+a0+tE8IqMFrXsWdYj43hm&#10;GCZiKpgXxS8/PfPxz89gItvbjrJWWLvQ9yWbrqapLKUtiSEwTRM5G8pilYP4Ce8uoJysM2yJ0RVG&#10;C4YYJQliWRdZaTOQqcuW4BxPn87kVHPz/i3NtsPoQGFYUckNORrBz7qr9IeVIfrI5eWJ4XSirg70&#10;27doW2Dqkma7pd3taDZbytWFbVZOvjaG3f4Nb+5+Q9feyDi36Nnt3krnOYpZTwhgGW1r2uaWwtay&#10;W8wzVkfapqLvOqrSUBbQbzbsD3c8vP2B9x9+x2azx80nzq9fcNMo/H1r8X4kRb+GgjyX4xPPj584&#10;Pr8wXiamOTFcMseXhcvrQrokqgS7fcmbX93x5sd7NvsWrTwpOhRWxEU+rHtkYeWXVUvV7CmaHUmV&#10;XCfH4+uZp+PIsCRCShiV2HRwc6vY7yzbXc1ut6Xf3sqLPAlzHoWsCLIY0WQ/KiCntusltV6WcmjO&#10;kaLqKOsN2pSUVUPbdavDW25eSguURZmCrEo+f37kn/83f+DLy4SpxbamyfiY5FLhRYCii4au21OV&#10;nUBkVIS8kFjIahE6JYICJqVVvTmjcpADhDTr0SqJ1CpLc0RrhakKVGHIhlWz3EgI00hgTpKCWoLA&#10;lxPj+ch4uTBfL0Q/EdyIX0ZIMq5vm4ZNv6PfHGi7LX23oywr3DJyfX1iHq5E5/HLQEqCDtdKjGhK&#10;ZayxVFVN3baUTYktI8ZqMcTZQvwYbU1VFmgghsg8nBlOr8znE3GeqOot25sPKGMZzl+Zrp9lImXX&#10;PEv0aBSlrSFGpssz8/WZHBfqtqNqevwycnl9xHlH1ffYumS6jlyPAzFZbLWDsmX2kcswyXfM64gb&#10;Z8mHzDP+eibOC0ZljI0UdaLpKvptT7vdUrUdZd3QbW7Y3b3lX/43/oO/fpn/3zl+/RPj5YW8jlZl&#10;Dy6912UaZFS88rpTkr6t90nS7cZIAjZ5oQOtO2pJmstoIq5QgKIq5ea1O7C9uWe7u6duO9AZH0YB&#10;JuTIMjnG44RG0W13NP2Oqu2pW0PV+PWXhaQgo8NoTdX0VFVNRuF8ZFnCd5ws67gLWXkR1wqWMQU5&#10;xtUYthCjRueCHGFygSUkwtrFJGepsoWESdBYTVtqjAJNJubAOM9MiyMHT0mmKyxNATp7TPb0fcfu&#10;5g5jC4brlet1IlNwuH3Dmx8+gJLgTVVXbHcHyrL6Xi0br1fmaWJ/88D9+x/R1nBcJRPJLZKMN8LN&#10;Dl763lXT03Z7qqbHFhLAijniQpIcQPwLta7QsN2UNE2x3krFXhVRLC5wvU5M5wvLMBGcZ54Tx2ti&#10;9lAaqErBxRZa0W8Kbu83vPvwhve/fsebH95y9/BGcgQ3Mu5ybpSgF/LzLeuWbndLt70V53xVU5St&#10;OO0r0QXashLUpJG9vrXynBlbyIu/qanqElsbykpTFBmzGsok6JK4vDqGU8AHmJfE0+OZz5++cno+&#10;4Z0DI/3baRi5Xi5cxxPn4yvn44lxWhjHidfHC+eTp6hhf9vStOI0rquSqqwojEyIpMK56mOtQWtI&#10;2eP8KCEvEraohMlf1JLfSJGYFtJqBiSvogpjGceFl6cTMVv2bx7oNj3aOMCtLoLAPC4s00VeLAm0&#10;KlBJyIoGw2Z3x/72LW2/oawbTFkQk2NZ5H+jiLLftgVN03F3844PD2/Zb7ZoU1GUHZt+T1v3AkFZ&#10;A1OCEzZoXULKMhp3Iz4MuOXEPL8wj494dyQnj133r7DaFf2ZZTwzXR0hSBsjuGUV5gSmUfITYYn4&#10;JTJPET8rnEtM14Xx6Ihzpm3g7sOWd3/zI/fv3tA2zUoZcxhdEb3cxoL7xu6WpLTWBSFkzucjj18+&#10;8+XrC+eLX3HAcshta+hbRdMamrYUzn4lCk2AsqzpNgfqdvP9gFM3vTjsS1nVfGvVlFVFWVXYsl2D&#10;cVomm1qTUlhvswvWVNiixYXM49dH/vC3f8/Hn75CljH44hcwav1nG4yWiJvSagUTiXiInCRbkSRJ&#10;TzYyVo8iVfpmUlNKS9IvfZMtrYEXZPqJyoQo7Y4VU0SKSdoTTvruWhl0ltZM+qs1pBuuLOMz4/Ur&#10;4/WFEBaZQFUdXbejrrsV+ZuY3cjl8sj18hW3yArSVjVFIyrcrDR5FZPI31tWA0XZUdSdjK7zyt8o&#10;S7pOckWLWzifnnj58hPn50+4aaQsN9TdLTFkhtOR8fxEipGi2dL0e+q2/y4IyzHgl4FlPBLcRFFU&#10;NNtbyqbDuYnxchJNa7NFlw3jODFNi2QuEcTyNM+i7nVupUsmVPKoJCcxg6KqLM3WUve18Ph3dzTb&#10;PWWzoWx6+t0t+5s3/Ppf/Xf+8jL///4X/xHLeMIvF0xhqdstdS1j6pQjs5sJQWxU33zJEliJ2LKg&#10;6VsgEZx8+RSlkQR0URKz9HhTCuv4qKSqKpq2kZpPlpFdUZRi8SkSKTvGS2R4zfh5RhsJb9St8Mbr&#10;rqXpKsr6Gzg/Uaz0qbLqyErhXSRFqbfZchVaaINWUkWp61480M0OlS1+iaQAOily1DgXmZcge7Ks&#10;paKRDCZmbEo0hWLXF7SFgZBIPqJTRD5eGZMyHYl9Y9i0NXWh0TmScpCO+eXCPI2gpbdf1S27wx5S&#10;wE0XUY5WFV2/5/bhPd12T4wiPul2O7aHG7TJRL9gtPz8yIoY1wR4jBR1y/7mga7fi1O6KGXvg/TI&#10;SUn2awXUFdwcat5/eMNhv4UkTHSRgFiZZswTfpZAI0mQu8pkqlJQtnWl6DYlh9sdd2/uefPhHW9+&#10;+MDdm7fc3D2wv72j7/c07YbCVihtsGWLrVqKqqXpDrT9DVXdrSQFIVIJqEiqdehiHUkrCYwpUCj5&#10;7xQ1Vd3Rdnu6fkfTt5SNRduMUjIuTDEzT3AZhR1grDC3j6NnmBaqyrA57Gi2e6quQxfgo2McMqfX&#10;yOV4ZR6uDFfHOIHSkW6jaVpBRtZljTUFKE1WCucdzo0S4NJIMjhnYhBsa0oeZdR6a6/IfPvPBkKY&#10;SWkhKYeyGkzF4hIvT1euo6fd9PTbBqVnUpxJLuBmz3Qdma4X3DTgl4VluOIuL/jpDDHQtJ1ghIsC&#10;FHjvGMcj4/UZ7weMUVRlhdFSV5J9rYxOnfOkBHVV0zUtddlQVxuqaoNWpdRyxjPTdP0uQPHLlen6&#10;yPX8mfH6wjSc8ctIQipr03TBuSthOTNcBs6vidk7chpYpgvTcGGZZpZxxk8BRQXURKfws2ceJuZB&#10;mBZlCbs7y92Ptzx8eMd2v8NomKcXEXZgSD4SlgXQkjIvarSyhJgZhguPnz/yy8dPvL5MOIcAl4w0&#10;WNpG0zaWuimo62plalfri05G6HUjPIEQHClFaVSYYt15FlRVQ1v39G1P07RopXE+MM8j83hmngVk&#10;4r0jo9GmJiXDy/Mrf/jv/jv+xT//iZdToCgKdKGJq/OgqjR1DVUlTRQVs3z3xoBatdRZSeYnRaHr&#10;LePIMo3kLJknqaQJzCnldeqS5PtCal/r4WsZhc3gZpZ5lr9rzhhVSi5E2+9sBumRN1T1jqKqcfOJ&#10;6/GRcbgwDa9M4yvDeOIynslKUzcblFIsbmGeL7jlunrIzSoKEiNb8E501zkTk7Rgcpb1mzHCrhco&#10;zoqptXJQnsYrl9NXrudHcoK2f0O7fYPSlvly4fr6gpsntK0p6x1F1crPWgspM4fAPJ5ZhhMpOMq6&#10;pd3co4uKaThzeT0SfKJsN2hTMQ4T8/Tt7xlWMJRkGTRQlJKzqCsBfn3zrFddhW0sRdPQbG+pNgeq&#10;ZisByUKEM6D4m//x/+ovL/P/9p/8hyzjVVSAGYqqxZhSEujeY2whApVCbtraFhR1S91vRWihMil4&#10;vAukIDUyu3KVY5QdrlYilFAaCdDEQEwepQ11XVM3DWXTUNblOlYKaDR+9pxeTozXI+ApG+lsN92W&#10;spZEoASUaupugylL6U8jv1BrLYUx2BVRyKoStKaisDWFqXCLYzxfcKMjBfFre59ZloD3iRw1JIvK&#10;sovrCthvavbblrrIZC9mrq62fHhbs28UpYtsS8Xtvuaw29C1tTi/48JyPcvYKIHSFdaUBOc4Pj3i&#10;pgvb/Zabh3diisrrh3KZmYYTzo1raGoj/cTtjvuHH1Z4P/ISQQI3KSFigmy+y1rkgUrEtX+fU5IH&#10;uja8f/+G3/7u9xxubyBLyDGtFZ6qKCRHkTM6RfRa5zSF3MjLEurOcnN3w/tf/YYPv/oVD+/est1v&#10;KSpL23Ycbm5pWgmqpBTldlJ+Y35LDSYlkQyEuOrnkEBYTFGCkzFKqrNqZHpUiCnMlvU6Ku2pm56y&#10;lpuu3BwVMfnvXyxl29H2nUgjCtjsa6pSMy0RnxJtW7C5uWFzc4OtauZp5vg6c7nA4iCmLHCSINVF&#10;owNta2g7SYGntOD8IBmN+cI4v5JywFoBjmQk7Rr8TAgj5EBRNJIyjpJKd/5KCKN8RvimJ61wPvH4&#10;dOb5cUQXlraXtHxOCyorAS+dZqbzRV6ql2eGl0fm8wvZnbE6UNc9ZdNBTkJOu7wwXJ5x0xm1rspk&#10;vC+hSO8cw7hwPF84X06knDGqYJoWrsNIThmrxaA1zwvDeCG4WVC4qz87ZQHgxBAIMSPOaQNar4f9&#10;RFJJXPBBArIpOuZhYTgvzMNMdGG9LBZY3aCyZbyOXJ6vhCnRtZaHDx0PPx44PBzoD3vK0pLSxDQe&#10;maezBD4psGVL3W5lvK0tKUbmaeL18TNffv7El88zwwSqFM1yWVpKq2gqIy/z2lBXUjEtioLgFtx8&#10;FTZAFNveNLzip0HurnK5p1grrHXVSLboW04iyctJduzyYi2KBmtqOWRcL3z59Gf+8Ld/5uNnx7Ka&#10;YqvWUNaauO6zU4x4l5inxLJEeZGvzRFtBNGqjTR4wjKzjFeCd2QU2lpS0jg3i14YmUZKwyQKgGq1&#10;sGUiKaxGwXkirMjvHOX2nlPmen7l9PyZZbigtaXp9jTtVmqFpqCoNgL40tJpl1aM/JmXhWUZ5Rke&#10;Tji3CPHTLUQvnfucxauQoidGab+M4+v3W3xZNtRtLzXpb6S/FeE6TWfcPFIUPf3+PbaomYcL4/kV&#10;N15BGWzVSko/elIcSdkJEjdn3HTFTQNkqPoNdb8DMsPlleF4JgYoqpqEZZoCwUNSiqgkj/QtfG2N&#10;orCaui7pt1s2/Y6mEVFSURUoC6auKdsddbMVrbCtJNdixMXxN//aX4lW/vk/+b8wnF8ZTuIYLqr1&#10;VLP2VYWsVpO1gFm0KdBGRkUJcPMg1bC8jlTiIpWTZSGmFc2qJMgRk8f7CbeM0rm2Ig4IUQIZxgqY&#10;f7M70G9vUUrz+nzh6y9npusLRRmou4aybjFroi/lhNJSNcoockTEMGtdIqcoX+ZBqi8hOGIMQnNS&#10;hmWcRL2aZMWQssIFj3MB7zLJawgKHTMVmk1Tcdh27HYdba0plaM2kbdvO373j37gdldSq4HdpuL+&#10;4ZbdbktRaEgOQ6TuhBM/DQtPjxPXIRCdUJ5C8LRty2azxyjF9eWJz3/6E0+ffmEcXlHZ0/Q93XYv&#10;as2UaFuR1mttqJueqtngfeT0+sr1dOI6XBmuA8uysCwz0zLhnCO4IP5moCoUd3cHPvzwA13TCs50&#10;HgmLQD+qqqEsCnQOECNag9JqxQ8a+k3JbrfjzfsfePfDj9ze39Fve4pCfOBFWbDdbCmKgmnl/ReF&#10;jBalZyzTm+gdyzKhUCsGVEvnfIXh5BTkd22kR47Wq8CjwK51RGOsGJ0U8nwkL/IK7/A+0fR73v36&#10;t7S7jnkc8D6gLRATVms2+y23b99yuL+nrBpJ/KYZpcPahwBdAEoxLbJ/62rY7rYS1pxfmcYnnBsl&#10;VOmGNVwq3GkQF3wME85Nom60Fq0FnhLDQowTOQqquKhqTFGR0LigeX688uXjQIqJtjPYUonDOVvC&#10;AvN5ZLi84uYj2U/gHAboNi2bw4Fud0Pd9gTveX36wunlK8P1RHALxiChGyPGM1C4ZWaeB4bxzDwP&#10;WF1Q2pp5WbhcTkzTLMjTIEyAGAW4pLWhLFts2WHMWtsxGW0ytqwpyi3GNKh1TKq1RhmFrVa+uBGD&#10;nVsy0a1hrJgJa6AzxshymfFzoGpq7t7d8uFvfuDhwz3NRkhlWsf1dz+RY0QhoI9+e0fT7NBK4ZaJ&#10;aRi4Hp95ffrMy9PA+QwhK0xZYqsSazXWKiqrqEslmZ2yWK2CK5UuOIITw5nWmhS8PPt21W/abwyM&#10;gpwi0zwwXM8M44V5GcUTsd6EU5IJaIyJeXYSlH09MgwTbnFi/9MJTCLriCbTNiW7fcfusKPve0qr&#10;IYbVhiYTLLL6jnbNMaCQKq9MD6yseHwgZ8E/g5LDf/BE7+QSFhxultWrRuQ7SmmSi7hJKqvj9cjj&#10;z3/iyx8/cnx8wc9XcpJDm7YlZbOVcXG9wRYN2tZY27DMI8fnL0zjwDyNDJcj19ORZZD64rfnytgK&#10;W9QYI9/zSokFLiZPSg6lkZd51ayESgUaAYytdcdlvIjsKzh5xscLbr6Sc6aoG2xVk4lEfyWFAYjy&#10;DMeEnwZimCnaRsRj3YacEvP1yDINGFNhq44QFePiCSjS2lTJSqaKpbXS4EiBqizotj1N22LLQnzx&#10;pUFVmrJpZIpc95RVi60EudxvDux2t7z9m3/j/z8AF9xECtO6yN9Alg/Lt73PXys4UxLxyTieGIcj&#10;McX1RtRhjCI6zzzNTNPAtBK+3Dfc5TwS/ULKoqEL0bO4WSpRMWCNIAObdkO/OdC0PUo7xsuVyykQ&#10;4oAx4jMvypaMEV52kodSdk8ChFE5Ef2EDxKQiylIIChntDKUZUdZ1LjZMY2DBI7KVmAby4JzHrdE&#10;opfbsQqRSsGmLthvGw77jk1f0LeZw63i/Y/3vH3/A11bU1eRm8OGw+0byrLAzyeSG2m6lv7uju3h&#10;Fq0KLpeZ01HEJof7nqarZOe/zJyfnzh9+cp0mcgpUtaGbtOyu39gd/eAdyNPX39mWSb0SmwyRUnd&#10;9YSQOB+PDMOVefHMy7LeiiLOO5Z5ZnFhTRPIJKIuFDf7DYbE8esvzOdXrNLUTS2BHKVIwaFNpNvU&#10;9LuO3c2Gtx/e8/bDr7h7847b+wd5qVlNxhHCLMY2hISXcuI6XAQzqjSLmzmfnpmGM0pJEKkoBSus&#10;lHSuQxDK27e0bwx+/TKZpJGAXpOtWnIDWvjTMgkSJayMDAM5BrQp6LYHbGGZxyvT9YpSkba1lLWh&#10;bCR8WFWN1NkurwR/pSiT3PJjpmxKqrrAuUR0mb4z3NzvqcqCZfjKNHwlxgWUHCzNqmGUdYEVpKS/&#10;skwTwWes1d93nax7PtAYW9G0B4qqJ0QBGB1frjx+upJSZrNv2Wy2VGWJSrCMM9fjC8v0isJRWk1h&#10;Mk1jObx5y/7uPW23xdiCZZk5vj5zPp6ZByGu2cJSloWspWyx/l3X3WnOpCi3oqKQTE0I3/wIWsag&#10;CWLMAiBKiawUKINSFm0qtO0wtkOpBqVEimRMTc4QUkAXFXV3oO5264SlwGiZ7iUvY87oAvPocNOC&#10;1ZmbhwNv/+YH7j+8Z3+7pekrbKEFbZrl5ZNSABRV1bPdvWW3u8MYwzicOb8+cj09cT0fhcnghPIY&#10;tCJpIwnxnCkN1DZRmURRgC00ZVEJHa/p0EUBOVHVPd32jqKspWFTVJL6ViKCEdvbwjhdGccT3g3r&#10;gVE+jTFFnFtY3MLiZi7nZ07H55WuWLDME85F0JB0pqjg9q7jV7/9kd/8/vd8+PFH7t/cUpV25UaI&#10;5tdNjrBIOymlKMn6sqJcb6DBO/yyZgvKirru5SUdhCninSMET/ALy3QWbaup1s+rTERj8MzDldPj&#10;Z05fH5muAbJF64z3E9P1LGrPuKwjehnz+xAh2+9NhZwKvE9C4DtNLHMmB7uu8pPY5kKWKayWg3y1&#10;XmSsrWDNnqQk00elDcqWaFuhdUFMcoibryeur0cJ42UHyaOtxtSF1KR1Bh0xRRZjJAV+nlmuJ1DQ&#10;3zywvf1A1WxJSRDKoAVy0/bMPnC5zqzxMnIK0pwojEBfNCgihVU0a97G2oKiqrBNia4yprTYqlkP&#10;wBV1JSs9beTf8f2/9G/+5WX+h3/2/yAlT8pudb8WRL8Q3CRO8pxQ1soXbdWRFSxOkJo5ycPbdDuq&#10;diN7uJXqtIyR83Hher6wTGfG4SRp8iBeXVPIX1wbi7GFVCQK2RvmlARcsd3S9CXazEzTyHjx+HnC&#10;moKy2gAW1Kq7MzW2aOR2phU5eUKUIFHOMiHQayjE2pJyRWBO45VpPJNjIK8+Wec9y7QIJ96BDqBD&#10;oCSwaTX7bc12V1O3hrq1bA8bDvf3bDZbrA6S4G17mq5fR+vPVG3F7s0buu2O7e0bbt68YbupsErG&#10;Wsoodrc33N19wGTL8fMTw+tM25fs7lraTUOz6TjcPnC4fwvAdD3KISVG5nEgo1DKsMwzoOg3ezKG&#10;cZSHTFnZOecsX5BKid7ROTAENk0GN3L88pn5MtG0Dd1mgy3WnZ9NtG3F/uaOhw/vef+b3/D+x99y&#10;//BOetVNhSIwz2fG6yvzdBF7UQ6gFN45pnnEuZlpvPD6/Innx58YryfBIzYbiqqRdUCUWX4MkWWe&#10;WNxIDFFGsW6CLKnhapV0yAtGfre2KFYbm7zgv3U0tdHCSJgGgp/RWrj9VVXQbTaI5jlQV4Ks9cvI&#10;cHohhBlbrCuMkCiKmrLuyFHCPW1TcnN/Q90UuPkZv5wpyoKq2VA2m1X9KQcJmRhFgp/Ww22kWPWy&#10;Sn/rjyqsrSmKToAuxYYQNT5qzseRx08X3AKbXcfucKAqS9JKuxpPzwQ3UFbCsjYqULc129sH+t2N&#10;VGhyZpxmqfENnvE6E32iLCvqRvrSSqkVbSwgFaUEf+ujkwOv/0s7xK4I3ZQgRfldK1OAKtBaKGhl&#10;taFsthRlD6ogo7FFS1XvUbpcIR4ddS21tKIQNaopLKQguZ0oQdZlTIQlsr1t+PC7X/Pu179ld9hh&#10;ikDO05rGFpNgTkIfNKagaVala1nj3MTx+Auvzz8xnJ9Z5gW/uswDSjDOPuEWGVXXlZZbeaGoSkVV&#10;WgG9FIKDTiugqKwa6mYL5LWWmKTDTZIJYZR/lxg9OTuM1d+5AG6ZWZaJZXbEmJmmka+f/8TlcqTp&#10;D5Rly+l45XJa0Ab6veL2oeHN2ze8ff8jN4c7rDEso+BQgw+kkPCzZ5kCfgn4RV7Kxsi0SJuSmDLL&#10;MuHmeX0ea6pmQ0ZqwM47ghPtak6Joqypyw5Nsb7EI8l7Usgs08R4vkBWdNsN+4d7NjdvRZ2rNHXX&#10;U9YNPsr++np5ZbxemKcZpQqKak9KBdfzwunrlfPTzDwoYlC4KbFcA9PFMV9n/OLW0GW1ThwMYEQU&#10;Frzw6osGY1up2kYFyZKSEqzuIqsCpZQ0a1bFtCmMSFoKgykFiGZMCSnhpwvLeMGUJbvbd2x3b4SQ&#10;6Wac9xTVhrq/BW24XgbOx5HFZ7KW91pOAa2grArq2lIYsDrJ78NKLbGqG2xTkrQnGYGAlVUjitii&#10;xFiNj455mfjN/+CvAnD/n//8/7Z2kyeWaWWo2+q7Ycv5GWVLNrt7NttbUbEtjm57x8P7f4m23+P9&#10;zDJd/pIQTwkfAimDNfLFME8Ll9eR4TLgFtklWVujEHa4WV+uafVLl4Wh6zu67Z6qa0AvDNeBr58c&#10;Xz+deX38gptH+t0t290Dykj6XmXx/UY/yg+masjJS8BPaZqmxSiYpgvTKGGzumkpq+r7F4Bznnkc&#10;WSaB3piksTFQ4elbw+6mpuk01jhskWj7hq5rKUwiugthuUoFY1nVfF3L5u6edr+nbGtsaSnKkrKt&#10;KWoJDZ1eJ5q25eHtW5pmS/AOxcL+7sDh4YF207JZxQZtv6UoSup2Q9Nu1jHRFWMKLqcjn37+B6yt&#10;2B4eGMeR4/GVlMUrXpTysospsjhPQkJsXQlNCTo7/DCSFzElaS0vu93+wMMPP3D//j23D29498Nv&#10;ePv+V1R1JWuSMOOXK+PwwnB5ZJ6OeL8QvWhY52lkcbLq8PPE9fzK9fwCStO2W5lIzCJ38ctCSkHc&#10;zMp8F9O4ZRIiWHTYsqbt9zSNfPkrZVBKft9lUcqoMkiQ59uYuygqrLFolUlxIswTOQaqqqJuRACj&#10;FDR1TdevFSGr0asCNESHtlZO+Lahbmo0kbA4NpuG/V0PeSLnic3+js3uLVlB9KOkcVdwjNHrTjrJ&#10;vlFpTdNu0BjcckVrTdPs1xc/GNNiy56ULefjyC8/nXl59Cg8tnBoFaR6FAPee5ROVF1J07e0mw39&#10;/oZ2s6coG2JOzM4xTZ5p9FzPM6engRAU/aanKq0E6uJITk5SwitqNqW4Al9mAeqwcg1WBjwZ6jWE&#10;aMpGpia2pGl3dN0NZSksbKULlC4pqw2b7T11s0PrSvj1WhPiTI7S0KjKjrrpKcqV1DgGyND0sDmU&#10;9LuOqqmRPF+S2/CKTFUZ0a2uB76UE/NyZZ6uDOOR8/ETl+Mn3DIRgyI4g3OKyWcml/FB1irWKurK&#10;0jUlfd/Qdo3gW9dVUU6RlKS6pGBd6cmtWBsjh0xjMUrLd0yKpOgAseahEi5MOO8FY+wDbh55fnzk&#10;08cnlsXTdC11txOCWJXY7i039xtub3Z0m55yXeWN4wuPn3/i5dMn3DASnSeHiDUaYxUpZrwTgl7O&#10;XoJjyDRLmVIqcNrgo4iivJcOfAgy1YveU5hC8ihZXAUpRlKQ9UpCkbORi4W2lNWGqt1Ttj22bNFG&#10;r1TGmeAzRkta39iWqrnFmA3Hx1d++cMvfPrpyuklMV0z85BYloxbYFnABaHVuZCYppl58YSY8D5+&#10;f3E7FxiuI+fTmet15nIeOD0/8/r1Cy9fHxnPA0Zr+t0t3e4NtqyRiX2U9YTW2ELqoX4eiF4ONNHN&#10;FEVHtxMt7TyeOT79mWUa6fbvaLo9r49PfPqHXzidZlwKaKOpqgKdEipF6sZStwVWJ5QKkAI5i3gH&#10;ndGFomhLCUJv9twe3rHpt/K8rd/ltij48Pt/6y8v85/+m39CUXWQLSkmCb0sskdIMaJsubLYZYQW&#10;QsIWNbv9G/rNDSlFxqsYbnLOaKWJIUKCsi6pmhalDW4OjJfIeA0s80T0ft2xi81HqXWfmOQHWZSK&#10;uhYuttISvCNHpvPEy5Pj6WlmHi5UtdyAUMgP31iim8nR0bQdbbtBAcHP65ogsszntVdvqZuOthWs&#10;Y8p5XSGMjJeRZZA+ZqU0tU60dWa7Lek3whkuK0XVWpqupSwLYpxw85kYRGwQnZOQX7+j2eywVYky&#10;mbzuRoMfWYZnhvOJcZQRckryc8kxUtcFu9tbbt6+Y3d3x2a3o9/sKAupXQDyd15Ei1jWHd4Hnh8/&#10;c3x54vT6yjwtlHVH03ZoY5i9kx36PLF4qWgRwaZMpSMmOcLVo6Li8LDnzY8/cv/uV3z4ze/44Td/&#10;w939A/12Q9u2kAPzdGEcX5nHE246r3ujC6YoqOqtUPcW0eimKAYpv+7dqqbn4d1vubn7gNIW933n&#10;KNMWY4SdHP1aM8wrXQvWUbrsKyUQkwDZp6cUVrXhaotCxBLfDndVXUidMCwoFSnrirpupdpjJA8A&#10;WbS0ZIbTifPxKAefqqWsN9TNhrppUHjifKWqEvt9ibUBbbz40+uOEBdyDrLDq3dUq1wIMiGMQgJE&#10;fOBKgfcj2ogyM+ck2OQkkhwfE+fjhS8/n7i8BKzNlHWiKs33/a22koBtNxs2Nw9sD++o2x2mKAUL&#10;ez3z8vTI0+cvPH995XIeGecFrQ1tX2G/iY5URmvQVqYJSo4fktA2BfvdPW0j8AznRkntr6rJfnug&#10;6XYswZOBvt9zONzRddv1ZS839LJsadsNtqhRal2PqUSO89rSqClLMSWWVYsuFIqZqgo0PZRVQjOT&#10;/AXv5HOXg5D7vFtw63qJJCsC54Ukp7TcOMfrC8PlSAiJGCzLrJldZlqkluqzksBlYWgqQ1/LC70u&#10;Cwor3zVSpVptilpWQ7CuJde6l9Z2zUVoAOHO5ySc/DTj/CD5lSygl2VyHI+PPD99Zbg4AMrGst2L&#10;x+Hh3Tvu7m7ou4ayKjAq4N0J556Zx2cuLy/Mo0cr6ccrDabQAhxB4jZKQULCWBJU12IqVEJAVMrI&#10;jjeLNTAEqZcFv5CD0C9TyqSsISlyzN/rVznDPDumaWJZJNA2XgeG85FhfGUYjkzTGgI2Ddo2KF0B&#10;FfMUef36zNOnV87nhFtlV4uHaYHZw+hhdiIAm5bEMDnOp4GX5zOvryeOxxMvz688fnnk88dP/PLn&#10;T3z++Ymvf37i8eMXXj4/c3qeSF6x2R7YPQjzHjJ+Gdc+u0cp/f2wJoczRQ4RPy/YoqHd3qJ1yTic&#10;uLx+JvhAs3nA6orXr194/PTMZci4mFfPQUFhFSZ7SpuxFqyOlG1Bu92yOdyxub2nP9zRbjpsXWLL&#10;irrqab4F+ZJkxNq6pWlabn/81//yMv/lb/+p9PaQCpabJk5fnhlPV5QxZKWZp4lhOLMsC9pW1M0G&#10;bQrmZeL8+sTp9YlpuMoJNSTCIjuqsukoio4cwC+eZYr4BYKDeZzEjOPFyqWUnOZSTDLeU46Mx8cA&#10;aiXvNFtsZYlpwY2eeYx4N4KWH7yINcBPZ3J0VFVLUZbksDCPR+bhyHj+ynR5AqUoyxqrDcGLj3iZ&#10;rszzwjRcGc4X3BgplKGtLG2j2O1rtoeGtpOeabfrv0NwNBm3DBJq8h6/OOZpIrhvu8AdVdsKT0FF&#10;spY+8TKdiX5CkxnOnvPjRSAGRc32cM/h/oF+06FNImZhWi9uEm3qcMUvi+zKm04CHlmRkuJyujBc&#10;B+p2w/72gbppiSHy+vrC09Mr88rW9x6Cl1VCrTONSZgI/abmx3/0e374m3/M4e6eu/t7bg57bKEI&#10;YWJazlyvLwzXF+bLK8t4Yp6vjMOZebpSFhv6zQNl2a6jfUm6am3wy8ziPJv9A/dvfkVZtUzTyHA9&#10;k4GibABZF8yTHDy8lx1iTul7f9a7tSb5LTyEpGLnecTNk2hudUIbBVphTCE1ExAsZZIxqDWyYxdj&#10;WCQ64c5bJTCK6CfG4YIPCVMammZLU8v4XOUZwoTVgW5jaNokX/7tBlPIAbQqaprmQFNv5ZkzFnLC&#10;+QG/XMkpYAsJguUs6WNrGzJZphGL/16/GS8jL1/OXI/iU6gqRbUicG1hKApL3W/oD3fU3UYEOFkR&#10;AszzzPl85fX1zNPjmZfnC+Mk3gWdE4XxGBUk8FUalFXyEjJSYwMhexVFzXZ7R2FLQpgIcZG9L/JF&#10;U7cdtqiYZnGz992O3Wa3yiEshZWVgrEFZVmRY2KaJ6bpjHdXNDLKLWz1fV1SlBVVU1LVUHeKstFo&#10;5SHO+OXCMkjQKi4TbrywjGfmYRAngVvwQbI6xkrgK6XEOJ2ZxivBJfySmSaYnMIFcEmTkUNlaTVt&#10;oWjqkqYqKUtFYeRFT5Z0fiahkAqYQsszt4Z/rf1LSIssGSSQ/rd38nmWWyUso+f15ZlPP3/h+XHB&#10;OfAz+MVRNZab2zt22xuq0mKtoig15InoT+Q0o7Vgo+tKUVUaa9R6MMsYoymswRq5RYsYKa87cf89&#10;66C0QZmClCT/4L20lbybJf0e5X8cUyImRUwZF4NYDWfPcBUgVvBJbIqmIGPxMa0T0av44amAghAz&#10;y+K5XgZOL0dOz2euZ4dbJyMB8MCSYYryMp+W9Y9LjFPk+cXz+cvC09PE49crXz5f+fzLyKdfHJ8/&#10;BT59WXh+XBjOgemaSR66bcfd+9+wu/2AUobpcmY6vxKdw+iaoupFsxtXZ4Uq8YvHTTNF1dBu78jA&#10;dH1mPL8Qg6KsD8SYef36xOU0kKwCC0Vp2WxbqsoIDCh7jHIUBdRdQ7c/iD3t5pZud6BqGtDyXVcW&#10;MjWMMZDW77+yKDBac/PXL/O//2f/L6Y11ZsBv8ycHy/MQ8IUGh8XfFAUdU/d7en6W+p6gw+RcVxH&#10;VpcT01pTMdrK3qjfYgthIHsnY1O1jjEB5hGuJ+Ej5+QkJ5xZB1Vya5mXs+x/s6aueupGXpx1V1CW&#10;juAmpsnh40iMkoYOy0gOM3Z9WWtt8H5mHs/4+SL/eQxYU6DXF/l4PTKeHpmHE4vzTLPgULOP1KWh&#10;7ys2fcFm39Bva8pa0/SVvMj7XsJAKbBMI24amS5Xjl+vvH7xTNOCKaE/3NP2sktj9QjbYjV1FeXa&#10;Uwycnz1xDpSlZXu45fbhDd22Q+mA9+KjHofTmpzV+BCYpyvTeOXl62deX56+W8aMLdnsBVIzzwvn&#10;y4nT+cQ4LniXiUliB1bLx2rfl9zuOw43Hffv3/Hw/te0XSdf2EFGqafTLzx+/TvG6yMpC4BjvD4z&#10;jee1DzywTAva1gL7aTYrRlPWLSnJraVqenb7e6q6k7/70y/M45WqkpsbGpZpEKexm6XqNV0JTkhe&#10;KSpiWE1vKUjAzy8ss/wOpF4jrAFpYKziiRTE9rQGMt0yExZJ1OesqZsOayv8LFOCqu7lVhsXZjfJ&#10;2kUXGIz4qPNMYT1dB4ebmrY1mCJTty1F0VAWDXUttZKyrNcvdrm9hDCxuDPJO4wBU8jzqhTY1dXt&#10;loHoZaSNVixz4vg0cHpZWBZQOqC1jOhidESVKKqGut0RouJyvjCMM+PouV5nzueR43HmeFmY1pFk&#10;jFBWlu2+pioVKjm09mjLSoUs5e+cVrTzert0YcL7EbIEqoo1sZ9ITOvP99vOOKXEPM9ch4HT6cQ0&#10;XUVtaiVktywT83iC7OnanqbeUBTNGhoUxn9ZWjmwVJaytBSlprDCJM9ZkaIjhYHgJvw8S102AWv1&#10;yhSyAnSz+Bm880SfcUtmGhLjmFhcZnYJlyAp6ZgLYU+qaXVVUBQagwiDUg5kpIf9PTmuZZwOonrV&#10;+lsvOK//PdmdoqWtoEzFPDsupzOvT088fX7h8dPMcJWgnTaKsERUmmkaQ2kKsVuqIP/+Ogi0qK7Y&#10;9gd224MQE7UIOgwKrRHaXaHEXBdgXrLAoxx4t9YHYxCFrptx84x3C8E5og+EtX5mlEEZKwKZpCSU&#10;unjc7BjHgev1wjQ7QlaiLy0rVFmBkvqid1H23LomK4N3gXGQF/nryyvjdcFFeZGnlT2P1mhroRCS&#10;Zcqr2TIpfFQsUYmqOkoGaHIweZgTeAVGKyqjKQrhSxQWdjc7bt/9QNtvCMvA8PqF8fSMyoq6P9Bs&#10;7iiKCu9FWqQpiJMjLI663dFu7wg+cH19YjqfyRjKbk8MitevX/A+0t7s5TnV0LUNTV1S2kzTKLq+&#10;pWoqitJiCi0RMKGQkfjL81FXDVobCfyuB0IfPNM88uFf+p//5WX+L/6L/yfj5ULMciLzwTGPV9w0&#10;E5IHbWn6O7a3P7C9fUff31BWDQL9EDNZDJFlGkkhYG3FZnfHZncru4SXz8yjCEDKqqKs61XVudYw&#10;QsKvkAQQSINeg0Bi8orELAKGsqrFglbYlTM8E5aZeQ6i6LxeWS5nTHIUWkmKVhs0IqEoyhajC1Rc&#10;h4ZeUvZ+lkBUiAkfsoRhlgWtM922Ybvt6LqKvq/p+oq6NTSbmqbr1jDCwjhdZFx+unJ9HTm/RqYB&#10;TFnQ3YgZRxnF4ibcKuuQPZasGGIqWBaPGxemIbIsjrI0bG62VF1JyhPT+MTl+AvTeEIpS1F0AkKZ&#10;J1JKLLPoDG3RoM1qbSobLpczj1+/8PLyzOIWUDIiW4LsuAxQadh1BTe7DYfDgZu7B5quZp5OvL78&#10;mePLT1yvX7hcf2a8fsIYTdseSCEwXl9ZBnmZ+zkQnYQcra3JOa+p1au8YLPoErf7O8qqYx6vfP3y&#10;J56//hmFYnt4oOl35AxuHiVAl4Rh4JwEdEgCjgFFVgiRcGVt+0Ve5DF6UY/aQuhrSp6pnCTAFdc/&#10;IYJzgWURKcP28I6q3bLMC+NwJStNUTeyS0szpCjPkFLkuFCUsDs0HG5rtoeWoswYPFUloZW27tZk&#10;sJFwZ5ZAFhliciIQ8iLdqSt5gaGU7CSB6GYZnSgRavugGc4zx+eJYRKpSPRyYJ6mYQ2mOlCaYVp4&#10;fX7l9Hzh5eXEl69HPn888vHnC1+fHEvM0rU/lPz4Nx/44Te/paot0+VI8AtFIUQ3jWiCc85Ck0uB&#10;eb6ue/KIMYKvNVo6z97P32/Cwui+Mk1XnFuk2rRIQ6OpBG2qVKa0BXVZ03d7dptbmqrHrrWvnAKk&#10;BZUj2ghNrygKqrqhblrpE3c12kgbQCZBipw1WpeYohGKYFHhlonrWRChORpyKlnmzHjxuCnhomYO&#10;4KIiYSQ4qyKVQTrmlaU0Cp0jOczyh7iuf2R+rdfduELyBlobyWMgddIcg1getaLublG24fX1lS8/&#10;f+LTn185PgbGEUxh2N+07G5aqjJj8kKhBdpTViVaZVABrSNKxTVEpVEqS71wrTwKEliEJ0UlIK2Q&#10;lCCn5UcmTYQAwSeWybEMM8u04L2TF4syqLXaVpaNVPLWQ6l3gWWaGYeBaZpxPhJClJv6MnO9Xjkf&#10;j1zPZ2JIKFWRk5VmlHdcr1dOL1fOJ8+yAAZsDbZSa2tAUdaWsikpCiMimW9rIL0iZjWyIpMzE3oV&#10;zpQF1KWirgy6kEmKVpm6gc2hZX93Q9u2pDAznR7x84Wiqmm6A2XVk2PCzQJByiHjlwVQtLt7mn5P&#10;9I7pKmvbou5pN2/IqZBJNRlb1Xi3kONMXRd0fcNmv+fm4T23bz6wOdxQNDXaKLJJJJPJazC5rhu6&#10;pqcqKhRZRCx+YpqvTNOJeb7wu//Rv/tX1rT/8j8lRul4C94voY2MjtwUiEmhtNRIqrrD2BK/fhGi&#10;RGMZgoRSbFGKYcqKX/l0/MLx+RW/JKw1K5p1g1rHmrZY/39cxjsnwZt1ZGqLFmtacpR/forCDJbs&#10;UAQC1iq0yTIO8ggB6zyynGXclnOUm68VQpgxAngYh1fGyyvj+YibhWGdcyYFxeITfgnkmKgrMfx0&#10;fUtTG5raCsaxrWj6DlsVuDBxuT5yevnC+fnI9XViviZQBeWmZXN7x+bmHcZaSXlPryzziZilD5lz&#10;FIGHU8yjx11H5jkyLgnlF5paPMVKe6IfydlTNh2bw1s2uzcSVlSKbnNgs7ujqnu0LWXXHBOX85XH&#10;x6+8vrwwDtMaeIGYZPQaUKisKBP0VtFXmrYq6fqOnBzD+TPj5QveHdFlpqwL+s2Ow+2vaNsDITiG&#10;yyvXy5llcusXhJYTt/ecXp94/PyR48tXluVKSo6ETAWG4cKXz3/ilz/9PceXJ5TR2KoGpVhmWe1M&#10;41XqOMuCc26lv1Uo7Pr8yaFPUsAjMS6kLI5yawoKW6xwIeRlCpK21hVqrap4n5nnheDz9277NI5M&#10;04QxFf32lqJu8H4kxyg3xsKQs6MoFNt9y+Gwoe1KcjpDGkUuZEWxqItCPAdeAqU5Cbc75USMM94P&#10;aKDtbqiqHUpp2R+jZQ8cFwmjaUPWNfMM4yXgJskPGAu2XiEsMbG4mWE88/j5lZ/+4ZVPH098+Xzh&#10;65eR12fP6xVGryiaktt3O379+x/53T/6V3j77kdIC+fnr/jJUViNNhVKivXyjZ/F1x2jIycvny9T&#10;orQmRY/zgyA0CyMBOS8TtBQcGk1dNmzaDX3b0zcdpMg8DWjNStCzAjWJAR+c9O7Dgg8DKU5YLZ1v&#10;Ywxl2Yj5re4p6w5bFuiywNgWVpwoWQl5T61GurCwTAPzOOO9IkXp57vR41zGRcUcxJQomfiIJlJb&#10;RVNp6tJQ6AxpIbiZ5GeUkvXCGv+S6crKQlDfvOAoqfmu+9ecgqwVdcEwDnz95SOf/nzk5RHcojBF&#10;QVGVFEVFXVdUpULnBRU9ZWXp+o3YxgqFVpGUJlIYSGEghgmjDXW1QaGkJpm9vNzKUiYU2mJLCf7a&#10;QkmTA9l7By8vdjIonbHGCDBs5QFoNCqLfEpS4Z5pnhjHEbc4+SloQ0ITQ8aFiAuRGDIqWXLUBJ/w&#10;wbMsE+Nl5nrKeA9VC91W024K6qagqgvabUW7qSSnoKEwmcImCpspLdIuKDSFVhR6fYlbaGvNri/p&#10;uxJVJJYo3wtNC/u7kpv7Pbv9gaZtyGlhGV5IcZY8TLdFgVw03YifpxWQ4yirLdubH6iaDrcMzNcT&#10;0QeKZkvd3xMj8nOImetw5XIaIAsXou0aNtsd+9s33Ny+od9sKJoaW8tFt6xbiroRLLq2FKpArdVN&#10;wZeLjyOEBXLm9/+Tf/+vXub/1T/5HjDzbiHGRLu5odnspGd7vTKcB7z3VG0D2nA+PfH8+Auvz1+4&#10;Xo7YouD+7Y+8ff9b+n7HvFw4vXxicVcSAaWS1KruH+h3B2xRft8ZqRyIUX6RfvHM05VlmoECY9rv&#10;KWc3D6Dz6kRW2NLQtD1V3WKsldFryPjRE8cs/dq2oWw22FKUl8GtkH83Ma+YyG/7uJz1uhtKpBDR&#10;CuqmpO872qrC6ojRgbIykixtOtCKcT7x+vSR169HLq+BZcgoU9Dub2j395RNL0n7HAh+xs0n3HyC&#10;lfSUY1gfbM00LizjLJ3aCKSILRKHh1vu37+n2+xptwe63T1tf4e1tbzklgVTVtii5HI+8uXjzzx9&#10;EUXo0+ML07isoFlYfGZxqxRFi8DBaEupMp2FxiZKmyirguiv+PkVUyia3Zb97QPb/S27wxtubt5S&#10;Fg3TfOV8/Mzl5cI8yJdByqK2HS8Dp+OJ08vIPDlSkhfu+XTmdHzh9PrE8fWRaVgwRrStzgmLO8WI&#10;Wyacd3gvAA2zgkhK22CUEdDMmpAX5aeAMJQSNnXxV93SvIaS1jmojP9MtRLyFqZxZlk80zBxvQws&#10;y0yMGUxJ1fYoEuPlWXaXZUdRSOCRNNBUis2uo6wUYX4hJ0fZNCiVCHEGVnKUn3BuxWcqK89knPH+&#10;AkDfv6GudzKaNnL7j24kuIEYF5Q1KNvjfMkyZnLQNJuSw9ueu3c37O8PVHWJ947zcebzZ8fHT5Gn&#10;S+Y8weQMqApdatqt4de/f8fv/+Xf8+HXv+bu9p7SasbrV67HL0Tv5cBta/S35HJGRu2IhEVpBWrF&#10;7iotgar1JQ8eopMbklkJguTvTmitoLKWeb7y8vIL3knXfRoHxvHKNF4IfpHRcFlRlaWoH1dVqFZa&#10;XuymQO7BAqMpqw6jjTAspgk3L4To8Ku729oabRvmcWE8TfhFQSoJXqpoPipciPg14BVzxORMUxra&#10;Wm7mVkFeX+YhBAmP2VVdpg0YmQgqFGplH7By6L8Ry1hHyC/Pj/zy0z/w9Zcjx+dEikqyAU1DYUp0&#10;koOD0QkNhMWh8kLX1uwP9/T9Bq0zcW0gWKMo6lbUtoXIfvw8kb20A4qilotSuaGstjRNT12XFIW4&#10;J5KXNYothOxYVWJF03oNQuaMn0fcvEglLUb8mnRfXCQ4gCwwIL2y+7V41suiROdSAEPBr6nxIEG6&#10;qChKRb9T9PuSum8oa0tRyRS07RtKBaVO1KWmLqApFU2laCvDdtuw37VsOsOmM+z2JYfbnru7e24f&#10;7mkPLUUDfa95eNPz7od33L//wP5wizEwXb8yXT6vxs4D7eYASlZhwY24acANE8lD29+wvfsBU5QM&#10;50fOT59ZpgVTtpTNhmVaGE6yIr6eBuYxUDbQdFDoILKopqJuWml7GSXPeLOhaTa03RatDct4YZmv&#10;OD+Tohf6Z7uVS4LSaGP57b/2v/kraMw/+8/ELpYgruL3omxAaZZl4vJy4XoK0jHualIIvD7+mZcv&#10;f+L89DPu+krbdNzc3rHpe8iB6fLEcP5CZqFqSza7DYe7u/W2FwhOaDtxmQXdqhGKFQjlyTncOMk+&#10;M3qpBSVP1gptC5RRVHXLzc1b9ocHqZ9FT1gmSJ6ySpSdERRj1VHVDaW1GJWxWsv40ESUElxtznq9&#10;jWt01KRhRoWFti7Y9DV937C92XH39j13Dz9yuHlL0+0YxpGnzz8zvJ4JviDENcmvtcAiygJFIAUJ&#10;piiVCH5EkTGmQkXxvKccMd/T9AnvNSEaXLY4rWgOe5rNjnGamMeZGASgMQ3S0wxZnMTH0yv/8Hd/&#10;4M9//IXLeWIcI/OsULqhqFpAC3M+ZrIS1wLGokuDNgmt0noIkqR+mM7EcKXbb9nsb6nrgrapOWz3&#10;dE0PyLokpQg5rN9jSchbMRKWSEry5WulrMAyJ6aLZxnlpJt9lt5/UUHW+HkhhUD0Ab/Ijrppttzc&#10;vmOzOcgYzS+QZZpkbQEprDdYoRaCEsxrUaJtIVKGLB186aIqFFpIhzkxzwPTJKugrNaJRdQsc2Se&#10;vOwK1521LRoyhnmcma5XtFrotxWbw4aqhJhGMrMEoDLfR8spBZwbCX4gx4hmBdxgJFGc81+gFmtn&#10;OYSFZZYqZyKijEHpGqVEylKUmsP9ntu3d+xu97R9i1ERvVa0TgN8uSSGDFmXmKIjoykaz49/s+Uf&#10;/6u/4v2He3Z9S1OVBO+5XI6cT0+yZlLyJa4Q5KhQwyKS2c7oLPQxvcJwlJawWs6B6BfICaNEVSlK&#10;zShZmPEFt5yZlyvj8JV5fiHHSWQr81m49VFUyEYrjBah0bebCcholRWyIgjUbysVS1aOxEhMclMc&#10;Lp7hNOMGUcKSDEoVYBuyKfFRMS5R9MCzeBmCz4Qgk5ymsDRVISNes96xv+2+yShboQqRf8gz9u1G&#10;n0hJWPveXYlJDHDaFsQYGS8nvvzyiS+/nBkviRzEylgXmqbUdLWhLjNWOSqdaZqKdtPSdA11V7Hd&#10;37Hpd2glbQ5joKwqmqaXg6xW8gclHfAx4MZIChLgK4pEoQOlTdicUCFgleCdu7agayuqwgihrOtp&#10;6gqTpbJarKrsFDzBixSr7XqarkOT1ulpkqkFkRwCfhZ/R90a+m1BWSkKC3VTsDk0bHYFTatpmpKu&#10;37Dd7ug3W6q6XJ/rSKkSVklGoG0tbVtSVop+13J7f0u/a+m3DfubPQ/v3vDw4R23bx7Y3NxRtxVV&#10;mdjveh4e3nNzc8+m7Uhh5vr6mWU8Y6ue7d0PNNsblFZS2b5eWa4jYZFgZn/zQNNtZSp5fWa4nnAu&#10;oE2DsjXTNDOejyzXkTh7qjKz22m2m0IOKIWsBcTSJd4QAWWtB2Qgesc8nQTtHJ0cKk2xEgUFQpRS&#10;4jf/w//1X7/M/3OCk+CDMRZTVpIgXEUB8yj8XU0mJ/nA+XmQ/VWWNKkmkcJqa/IDRueVMVvR9FsO&#10;Nw+0fU8II6eXnzk/f2EZR5QOlJWmaQqaRlFWQlfSgBsdw+mEm2fQiqyVXCW17B4LW3HY37Hbi11M&#10;A0ZnqtpQ9JakZTRf2oJqPdl3rQQObGGxZYkpxJgkCUVHoRqqoNFuoSsLDrc33L55w5v3P/LrX/+e&#10;Hz78mt32QNfuQBV8+eUjv/zhDyxjomp31G2NLhVpXQMYkzBWHuicI8FN5OCoux1NewPZkEJCK4Ut&#10;IBOZpsDxGngd4ZItVzJLSpzOr/z5H/6ep88f8YtfpRGOcbpyGi4czyc+/vQTf/z7R84neSn5ZFC6&#10;w9oNIYi8YAlBGMtrQjQQySbLTphEUyt2+4qmKbAGqrpks91TWk1yR+rSst8chJ3vA0VR0XY9VVtT&#10;r4cAYzO2kpO20bKXlcoXsO4SUxBfS45Z9H/LQlhmYpDJyLexeY6Rpt1we/sOa0vG4yPL8IQiUK9u&#10;aL8MjNeLEN6srFVs1aGtOO2VNoJ/LCr5ua0jVKkSBZwbWJaBGINUJHVFDIpx8CzOo4yh2W7Y3dzT&#10;9QdShOv5jHcTTWvZHXo2+x1lW6JtJKtFPACmIScjtRaVVkFNhJUtbXSBLRoUIrNJKa0rKIsPEyHI&#10;/t8t88piRFCbxWrdqi1lLT5obSIKTwoThZGMwMvV8eUScVGUmLqsWcJI10f+8b9yy69/taOroLIG&#10;hWWePS/Pr3z+9MT1NKOyHEhyBvXtwLaOnUkBlaSKKt4DyX4YXcihPGVIksCNUUKuxmhKa9A2EdPA&#10;MH7CLS/rl1smhIEYB1T2KBXJWTIF8/zKOL6saxqxcqk1SZ5yRBtDUcnqAyX5AmU8qvCkHFmGTJhl&#10;5O1Gua2X7Y5mdwe24DpNnE8j0+AYJs/sViTresnpaktdF6hvu1qlZHRujKwXlNgFYxIwSEqeFBdS&#10;Woh+YhlfmKYTMWVs2aF0zXQ98fTpI69PI26US31VILdPIpsWdpuatjZUJlOYRN0W9Ict9aZBFxqz&#10;WtZy9uQ8C6NfyXOgcpDpRVGDtrjZcT0NXJ9l+pfDRF6u5HBB54m8OOLsKayi62p22x277Y5CaQiO&#10;qlTUtRblri1p2w1FuR7SYsQqRV3XVFUBRHJcUATKUkJ3wQX8kqiazO3blsPdTr5jKkW/adnf7tnd&#10;7ul3e/rtDfubBw43b+g2W3IKUnfNEasy0U+QA03XsDnsaNua7W7L/v6Bbrej27R02w3b/YFu22Mr&#10;i/ORy+nM+PKIiZ5tt6Fre4wCN5wZzq/ECM3mgX7/Bl1YlunCeHphOp7ww4zOimazoz3cgoZpfGGa&#10;Lzjn8C6hbAW6YJlnpssVd50pdOT+Tc39hzu2+xvqVrTOZdNiS8GiF6UE3L6xHIKfiWFCy5iRmGWt&#10;5dzIvAz4sBDX5+y3f70z/xf/9D9Z7TLywiHLzqeoKqq6pagNxnrh3mZP03dsb97Q9rsVQCJ0o5QC&#10;1ljqdiPu8sM97faGqhWCmFtGrsdHhvMrIUSMgbq17G/2QrFqCrQSKpm2MjiLEfGleyfwggTaWsqq&#10;lhf4eoqxuqBpWuqmwZYGtCPmmcJo2qbGIGEVUxSUdb2mx2uM7dC2I3jwSwYPOkW22y23739ge3fH&#10;7uaO29sHdl3PMk+8nF4YxpGX12e+/PkfOH79+n3HjpG9mMpSh5LOc5Q0pJ9E/Vg1bPZv2BweqNsN&#10;tmpQVuPchfF64nQceXleOA2ROQnT14eF6+nI+fnMdFkgSg1mcRMvz898/OkTH//8hZeXkRiEdOcd&#10;+GxESlPVjNPIOA/4NY2slKREs5YEZWUVXZnZd4ZNo6kLxXa3ZXe4pSwsOYxoFdhs9rTdhsXPjN9o&#10;fCuCFVOgrVh/mm5L3faYQgI5yii0FZ67VkpMSEi7IecsdK8kISuQL6rCihQihUCMieF65PT8mbgs&#10;ErgqCrybuZ6OzNOCLQz/P67+rFe3dE3Tg663G+3Xzm610ewuMyttV0NV4SNkccABiE5C8APglN9k&#10;IQQnHGAsSCwMUmGjsi2wSi5criazMveOHRGrm93XjfbtOHjGXHsXIU2tiLUiQmvNb4z3fZr7vu56&#10;LUEi2lgRHykZYRVVi9YCFhK2QZbuGcFQztPINHrGKTKNkXmKBB/R1rHa7dnu9zRNLQWvNmirsE5h&#10;bMCVmdVmTd3UGBWWsdmaurrCGMF5ipK9XJDDgkrNLFSoLBWONY6q3FAWkryltGQ2Rz+R5gSUZNUI&#10;OKML+DFxfjpwPDyQUlyii0uiDzx/eubjx5GLlx5JvEgezcybO8tvfnPFq9sr6rLC6QI/RZ4e7/nx&#10;b37HD3/5yOk+g0+oHJbPYvmMo1zk2kgn/tKdgkTwam2/dmsv3WuKHhaRWM6RFEdyniHLz2st6N2c&#10;PTnOonnIcfn/CnciZ5kAiUxHKgylhNXtXElZ1NKVyxZFOoJFAe0KQ9201PVW0KNkYk7MfqYbOi7n&#10;jvNhZLwEfEhEJToVoxTJC7O/LA3OaoyxWCMgIRHwZuYpME2iF4nek/wsfvdZPNzKVijdoKiJXtOf&#10;LjzfP/J839EdMsGDKzRtW1C3hqqEshJ2gHVGgEA6oY3ssJWS8zZ4KfhSmEQrwkRGComcZfyfsoi2&#10;hq5j6kYphgyonLA6UzcFZV1BhDBJ3G5Z1ay216yvbzBWM54P9JcTSgWKokAvWeUSq6soCofOkf58&#10;Yh4GIZrpLLCdqqQqS6yGula8en/HzavXsqsvC5rVhvVmR1XVlGUleebrLU27RhvDNF24nB8Yzs/k&#10;eZbJalnS7PbcvP6W27e/4OrNtzTbG8pmRdmsKMoabQwxzwz9iaeHz/z4w2/58W9+4vJwojSJ7a6m&#10;LhtyTPTdgaE/CsZ2LQFL89RxOXyme3rAn3pyzBRVSb3dUTRrco6Mw5H+/MzlIIhd7cTGOfUD3fOJ&#10;eRQ4zO03r7h9/x1FVRK8fB/rdsdqcyO2ZiNdjtECGJKLXZ7vl3V0XnDkOSdiXFaGKH71d/77f7jM&#10;/8v/x/9xyQ0elq8RP43MYy/L/qqh3VxRNnKBNusd7fZqwbBKZKrWBnJcOiDxpOaUJRt9SRW6PH/i&#10;9PiJFDx1W9C0FW27ZrO/o1lt0ErU5QooywbrKnLIjEOgv3iGbhKCWEqUdU2zWqEXJndVlpSl2H5S&#10;9gzDPVP3iEqSI+4vJ8bLEeU0pqiIOTNNs9CBns88fnzm6fOJMAw0lePqzTu2t3co4pLd67lcTjyf&#10;HhimnmkaeXr4wP3PPzD2PUoZwuy5nEeGbiaE5QAiSsBA9BhbUDYbikZSdqqqRimZgMxzxzSe6M8D&#10;h6eJx6eZ4xCZkigbUxzlz98nkk8YlUFnATN0M8NFcTokYlC0q4qqLmlXa96+f8/N7S2JRH/pmP2E&#10;0RnnlFR8CbJVIqDKGZdh5TJtlSlsoipkr6NUIDNSNjXb/S1F6RjGC3OIuKKlcAUZoedp7SiqDWWz&#10;p6y3lGVLWbe4qhHGsHXoxfJjCyOhAlqhtOyzU4KYAgrZ72Ulmgk/z4xdx3A+orVitd3TrHbknBnH&#10;jpQCzkrUq1JyOQqMSFj80oVLEFDGy7NjhQGfFy9t3090l7CkTiVSBFcUrLZ72raVNUmYJSJyGTnn&#10;PGB0YLMTEpexL5fymrraYo0AYoRMJntEvYi80gvDHIEEZQQ7KlzoJWHNL1zybLDFFmO3HO/PfPir&#10;ez7/vuPp85nuNICa0VqmHMPzifufBx6eMj6D1QqdEjZHtmv41Z9s+dM/+SU3V3cU1hG95/T0yKff&#10;/sCHv/zI48fA3IOapRN1hRIan3ZkpSRly7yILGUEiBL3CEuMZgzTgq+UHIa8jMYzkpr49YJe+AMg&#10;ASOylpF1iBKBg3y9VDwsl+iS76C1ltGjEcHgy3snQrQSYxsKt6ZarG4pR6ZJdvKXS8f52HE+DvR9&#10;ICXDnBVzklQ3Z7Q80zZTFCKs0kqCbcgRlSI5BunMxgA+khf7VgqCOc3KYosdWq2IwdCdBh6+PPDw&#10;4cLxPi32QkXdNKy2W8qqQOslzEiJ4yH4iZS8kMGsFKk5BVKY0CpTOCGFvWBw0Xmxy6lFeyLT1eiF&#10;6OdKw3pbcvX6iut337O9fo8pSpmgBI/WlqJtadZblFZM05mUAs16RbNao7MizRNpHkhhRCE2Zls4&#10;CmcEUeo0Tduy2V6x3V2z3m7YX1/z+v0v2F2/whaOqm7Z7G/ZXt1SVStiDMzzQFYSFzr0Z7rTI8Pl&#10;gB8Gkvc06y133/wJ737x57z65pfsrt5Q1SsmP9N3Z2LwTOPA5Xzg+HTPw6cPfPr5Ix8/PXN89mjg&#10;5qbl9u41TbtGIaySrKBe7Wk3e4y2zMOJ4fSAHy7E2eNsQXt1TXt9R1G1gt8dL4xdx9TPMr1biz5r&#10;XtLkcs6UjWH3SlIYMzPT8Egm0Ky3rDc3gq9e3A1KQ1EWcpcZK9Otr4AsWSk6Vwkp0QgK/d/Ymf9n&#10;f/G/X+IhpWPLWUQafha0ZlHW1KstzlWLVUxgHH4aUAqKqiH4mWmR76fopZMOsxC0lKa/PPN8/xP9&#10;+YyzhtWmFRTpEtCitcKPHX7sMMbStDvqZotSBj/PzFNkmqEfPdM0YgtLs1pRuBJjX1KXFlGOysTU&#10;AxOuMFgtvOCxH0AFstFMc+Dw+MTH3//Ih7/5zMcfzpyfA6XOXN+suH3/lna7Zg4dYe7IJKa5Z5o6&#10;AKZx5PDlI/3piDEVrlqRsiLEiLZQ1I6yFnViWdaU9QpXSbWodJaYxDAxzwNTf2LqT4IsHQOHJ8/z&#10;MXH2MJMl4tVKWL11iwvAVmhdME2RcYSUarzPaAV11eDKgrt3r/hbf/vv0LYtj58/cTmfmP2MMYrK&#10;Sl54BkxpKKySnHYDN/uSmztRea7WG6q6IqeRFM6UlaFefOejHzCuxboaP090/ZFxHtGLylhoZG6J&#10;Jl1L5GTZYE0h3u/C4Aq7pFvJHhJplAk+k2KWsbhSCzM6QZLgh6Jw7O/estm/EvGi6OOXAkU6OufE&#10;Nin7JQS4ECQ0RCFduTXSIceU8LOnu/RczjNTJ2CjlME6S9U2uMIQQ888Xpj7Hj+P5OxFzFIZ1tsV&#10;TdtgrUSIlmVNUdSQEyHOIvZURhKV9AvSdCkmUiSEhdGvEFiKFTCOeEsNShcY15Cz4/HjMz/8izPP&#10;n2dygqIylE2GPDJ3Z4bjQArQbB3724bNqqCxsG4zr19Zvv/+jvfvv6GtC8LccX6+58uPv+PjX3/i&#10;9MWjI1ip93AVOCcdMkt0o5KXjZwzMU5ymWdAS5LdywWOWnbLS0ettQYlvHS5/POCBJFDS6YULxMb&#10;JT/Kxl4sZy8P7TJFzIuvmyxkxxCEOx7TKP5vJVaqr/a0ogId8aFbrFSRyznSdZmcDGXTgDWM0yyu&#10;Hr2kvDmFEfA0xoh6nJfQlCDBHyZbNPI8Cc1SC7nP1NhiQ6Rg6APPD2cePpx5uo/0wzIVqwuatqVe&#10;N4JcTRJrmwhLRybfS7OM9UPyBD9ijKZuV1SNQIyaek1RSghHThKB+sLfyGGJVi1rgZRsGzZXt+yv&#10;37Pa3AgdcjzTdydCmGU6qgUQlRipViVlU0lz4geMlncoR0+YJ8iRqnFUtUWpgNaZumlY767YXt2w&#10;3d2yvbljd31LWdcYa6jalt3umvV6T1GVy+93IieB6Qz9kXkecM7JZKXZsL/5htt3v2C7v8XagmG4&#10;8HD/kU8//g0PX37meHjg4fNnPv/8kccv9zx+uXB4CkxRVn27jePN+ztu37yjblty9nKZZyR90lj8&#10;1NEdvzB1h6/6lrJpWd+8Y3P9GusKiWudR1GW+xlbFNSrLUoXzENPihNFBe3GsNrWuNqR4kBKI7aU&#10;f7duNhhTLA3dQFKZsixpqoayrBZdwkJ2NAudj2WlpTXOOL774535P/lH/wGuqqlWK+rVmqpdy0Xb&#10;bqhXG1zh5ICdJs6HLzw/fKA7PxPDLJV2Eizi5fmJsb+gFFTNmqbdUtaSdz70R/rzAyQZ07uiXJTJ&#10;olDNMQi9KYwYaynrlqpcAZoQpSJNKMY503UR70eUzgJvMMu4kozRCussZVXRrna06/2Se+5QRhOV&#10;JiTLPMPzw4EPv3viywdPP0FdFbx5f8eb795w++qGshbyV87hK8wDBSlm+tOB48Nnwpyw5RptK0xp&#10;KdeWZlPSrtd/tBOppSstCowTgUNKQX6/xmGMCN/8HBmHwPkcOJwTFw9JgXEKVznKosIZh8qGjCUn&#10;Kxa280zfT/TDhCZTVpDViHGJui04n574/NMPXC4XfFp8pVHQvFkpilJTuczKwd1Vw/ffvuPbb3/D&#10;zd07qqokh4GpvydMTxR1QVFXsgoxBbZck5Ki789c+iMxvYSJiJo4eLGp6CWmVFv580oBZoR6ZheL&#10;2UvoM5KGFL3sY8mKMIuVSwh/mbIq2F6/kpdH/dGuKc6kLLjhqpExv3MSgZhiIJO+ppNpZXBOSGQx&#10;RuZ5pu8G+ssglMLlfsooOcBNRKlJLpGYxZqZA2WpadqCZlVRVg5rkamDcxhlJDluHiS9adkrizJY&#10;XARaiyrf+wE/C0bSuVrIeUoKP8G/gvcjYZ4ZLgPzMLK9afnuz7/l2z/5juvXNzTtiqquaNcbbt+9&#10;49s/+Z7337/n9vpaoEdrzXbnuNo3rFcNOY5cjh94+vQD97+/5/QlohKsN5ay1BRVYnvraFYlxIjv&#10;h6/v/QsIJiYRRH0dhywrO0WCLOPglKRTlt36iwL+DyhUKQaWzjzMkiG9YJ1TWhDHcSbnJM/E0nRo&#10;JQwJKYaGJRt9JkRRxovvW6MwWFPIXl0jTPIsVLN5EjSoLSv2r16z2e+XYJcZpRO2UDijUWkhGBpR&#10;7mfkMo8ho7Fiz1viRfUiEBFBXElKjr4PHA5nHu7PPD4F+gkSmqqpaduasnYS9qEjxFG4+8Zgi4Kq&#10;bWk316z3r2m3t1TNTgqTJBeNK0psWVG6ksItYUqIxgFYCgFHVa1oN3va9Y6yKinKQjDGRUlWmTD1&#10;hKmTxk5BDCPTdCSrQNk2GKsZLkf82FFVJavdhqIuIcsIWBHRVqzNioA1UDUt7XbParOVBqyq0Iu1&#10;sGlW7LZ71qu1wJSMKLR5warOPSgoq4amXksUaLtCWUXfnXi8/8inn/+Gn37/r/j88UfO5zPnU8fT&#10;/Ynj8yTOJBRJKbIWUMxmU3P36jW7q1sK5whzz3B5YOoORD/jp4Hu+IXTwyeGrhNHkdFUzY7N1TvW&#10;2z2ZxNifCfPENE7M4yhnW9EQQmS4XEgxLKhvITRqq8gEYEYZYfavVjtW7RXaqK/x4CGMzL6X528R&#10;6+YkepqcI2kpXl8K4l/87T/qzP/r//z/LgfPix8XEb2YZTdtbbGEKYggjizCMmslLcj7UZKSSCjF&#10;EoCxZ7XZfw2viGEgxYl6GatbV5Bi+KqKfanijdHIqyo2jxhmUoxoW6Gcw4fIOEZOl8ClO8tLm6aF&#10;aS7hLiHM8uAuCU3GNhT1nmp9A6aVC7CbOR0Gnh4GhiFRaMXN7Y5v/uR7vvnFN+y3GxSicvZhQGkZ&#10;2YLCTz3Pnz9y+PJMRirwGCLaOWztMIXDOENCoDjaWmxZyj6nXeNqibMrKxlj1c0KlGEaZsbec+kC&#10;x0tg8KCsFnztEklrMKhoyMlANgSf6AfxQ5dF5v0v9vzqz77n1btrtB55fvwtH3/6icPzQBS0ueTO&#10;LwI4raGwmVVlud43vHl1w7t333Bz85qyKBhP91yefiTMz5RNze76LUVVonXGuoaMY/aeeaGtSWKd&#10;w4eZrj/QnyUpb54G4mJpMtZRLGuRoqgE8WnlUrcvuFWliXOUDONF2U6WqFOlMmVVSTxuVsxjJ4lF&#10;88A09GitKet2eXblYCCLP9roBeiRQVuxyygFwQcRrfQj4yC55y8gjTlmfAioPOOKTFm1uKoV3neY&#10;USrgSkNZGYrlMtc6Y5fOdZguTNOJGOX9edl9xZgIMUkSXJiZxjP95RE/dbiiXNjsMPszpAkITMMB&#10;7z0ZjbKeq7c3/Obf/m/x/he/ZrVd0awbNvs9u+sbru/ec3v3DbvdlQQ8ELFG7EbGBLQKpLmnP37i&#10;/PDEeMk4Dc1a02wctsxsry3vfvmO61fv0UYxDx0peIyRJpzlwlZLp6BA/NMpklVaYmcn0iKmJSPr&#10;BmtxrloK2bBc2EEYBIvFkLysH9KyqkpCwVNKCgallEw5jCMTFwa+dPYxTmSCTAOWzlwrJ3tutXSs&#10;QWKO+3Omv4CtK958/x2v3r+nrEqpeL8q9xE9EUnU7FqKzBgTIfwhLzwRF965FDlx4TlMo+dwOHL/&#10;5czD08xlFr6Ds6WoxGuHdeCcRitxg1R1QbPe0ayvWO3u2F2/Z3Pzhnq9X7I0YOyemIeDCPOsxi0j&#10;WmMFHSsyTzBW4oWb9orN5ob1cplrFYlxJoQZP/dM/Yl57Igv+/Y4M40DGZb16jVF6UhJ0t6q9VYm&#10;A6uWet1SrxrKtsWV5eK9h7JuqFc7mnZFUZYklckqY62jqVs2mzVtIwE7WZ4oyW7wvfAKCjkrJJxI&#10;C4b3cuLLxx/5/PNf8/T4ia7rmcbAPCt80BLIEjLaiaA7IvyQlKCtC66vrtju9lgDfjrTn+8Zu6fF&#10;3hoJUy8hNZOcG1pniqphtbumqldy4Z/umadeckzGSQKYnMVPE/25B5WpVyXNpmK129JuryirYgF2&#10;TeTscaVklRe2ECCUH+iHI5f+kXG8SBZKDMxhJC0xvvKuiVYlpsiv/+7/4I+hMf8v6na9xJ8uGEKl&#10;ZVzoJOFJRBOW1eaKdn8tIjLjloclC7Bk/4qyXX0FCxgnXGtrBSahjaXdXLPaXqG1xk8dIUxCjyoX&#10;cZDWpOQXz+RI8D0xRrQtQJf4kBhHTzdkLl1kGM7M41m8yJOnO544Pj0S54DRpVx6ylGUW8r6ikTJ&#10;4fnMw+OB82nkdJrwPlM7zdXdjjffveX162uayuLDxDRdiHEWgEPVksn0xycef77n9Ch7V7Lk/Sqr&#10;0U4uSG2MvOAaecHqFrtk1Urs4BK19xIKMogPux8zx4vn2M2MIYPT2KLAh8Q0L2lFuhIil9JAJPoZ&#10;TeTtNxV/5x/+GX/vH/5D/uzP/5ybV9ek3HF4OjJ0CbfY/5ZCnVKJ6K0qMuuVZb9bc311xW67wTmD&#10;H85cnj4w9Y9UTcPNm19xc/MemOj6L8zeE5PBL8AgV1SUZbuw/DvOx3su50fGBfoSgxAGbSkZ0C8X&#10;unPC4Ha2wLkXixpC4RsDKSZCzPKWp0QGikJEZdM00J+OkrXsPfM8LWRCoYqJSGgmZ/Gfix8alIpf&#10;Ve8Afp6ZhoFhGIQmOGdC0vikmEMm+ri8fIq6aXFFQ4oSzeqnDhgpG0vVVIJmXCxBOSem8cgwPBHn&#10;UYiD88vXMqILIzEul/nphJ+87B6rlpQjQ/eZ4OXA9mECHGSHnyaKsuXuzbc0bcXsD+Q8UliH1Qat&#10;kDWTBT93TP2JOA8iTlssnFor0jwShxFrM+utYXPdULaWqk1cv97z5rtfcXX9BmPBzydSlFWN3HAL&#10;3UyLKFDudy9dIYuqe4n7fBHvyESkWiYPZsGHzsQ0y/QCZG22nCNKGfHk60XBvsxLjLE4W4k1UbH4&#10;3xdxJXGh/4m6XiuZ3oUFQBPiwDxPDF3g+Jw4ncCWNa+/ecvV3Sus1RK1OwrsRuVIThmV5WKUMXYW&#10;Y0KS30/OmZCiMPRTIuZMSoaYFP3keXoaeHgKHCPMasGcli1t21CVGqsTrtQUlV0u8g3t7pp2s6eq&#10;N6IhSomhO/B0/yMPP/+e4XT4OtK21lHUQsQrl7Ncih+xwZbFmrreUJUtZVmgiUzTkaG7p788cDl8&#10;4fRwz/FxZJ5lIqEUhJSwrmB9fc3Vq2/YXN1inEw3jNW4pmF99Yr9q/fs797SbHZgZOViSourasp2&#10;I0mPRYFPgZSjEPyKkqoqKJ3YH2OSpnGeX0iRlQTxFBVKG4wucbYipMj59Mzx+MQwzBLhOivhZ2RD&#10;zIaQpRSbvGIYElOUZnPdllzfXrHd7nBWyz0zdqQlEdEVLdaUYpe20gCQMsYq6s0OVzZM40Vic6eR&#10;6GcScUlcs8v4XVbMq/2W69dvePXme+7uvqFd7xZhZsIYyzj19MMFbcvlPhW9h1Eaa0qMrWRd81LY&#10;LhjguDxnCv1vQmP++f/7H0lUZZhlpFE2tO2GoiwXQYJ8Y41ZdtPmpUMyS1U34qqG3e03tOvrZS9T&#10;iYjNarTOVFXNbndDXa1kF3J5Yuqe0Qq212/ZXr2lKAuxMyiFLSzaCHgiZM84z0xDYBojU4jMKTNH&#10;mAa4HD2PX058+vmeH3/3gU8/faJ7PjAPM1k5tGkJUXM69Tw9nfjy5YnHLwe6y0Q3BOYIq9ry7ps7&#10;Xn/zmqurhsoq6ZbmDj/25CTinnG4cHz8xHA+k1LClOCqimwKQprRNlE1FcWScCOQGPHUZyLGFmIn&#10;sRpyYh57xuGEHyeGy8TTw4kv9xdOXWSKMKtM0gmjNIWxNNWaplwRfeByOZDChbZKXF1nvvlVy3e/&#10;fs/d61fsdjXrdcP++oarm4amkVFQd0nECBYET1lCWWUKl2mrkt1uy2rdYL6mB53JyVM3O65u39M0&#10;DbM/0/f3DOOZfhwYx57ghcGotCPFSD+cOJ/viT5SVhvKai0UsWUUG/yMHy+onERXULcSiuMkEjd6&#10;6cYgkkNGZ4WKiTBLlx6JAgWZ5kWnYKVYKgrxaeaEynEZjb5Mf2QsTo6k7NFGUZQVZvH8Dv0gTOlh&#10;Zh4SQ+8lUU7LxMo5sC4R/MjUD4RZRssKibM02lM2RnQgRY0xWhwgyS86FOnYUhA1PcioWuhpFkUi&#10;E0QY1GwoXAM5Mo8Hhu5RoEkotGmIM2hds96/QVtD339hnp7QBFk9KdEWyERsELwrieFy4vHDFw6f&#10;z8Qp0bYbyqolpwmtZra3V9y+/57d7TWv37/n+1/+Kfv9NdZADAPBXwi+F6iPl661sA5rZcKhXhS4&#10;i8uElwVYWohnSxiLNmIvTXGWnXsQvPGLqEf+O9HwaGWxtqQsVjhbL9oe2atnpMvOC1GPJMxu52rq&#10;ekdVbdDGSUG42H1yjihtMbZB6ZppCpzOnqQ0rtR4P3M5PnN6uGe4HInBY5fEvTBnVMoy6bAWlMWV&#10;Fa6QwJCMBFMJ1N6RjSUpR8iWcYqcx0iXpCuPWdLJ2lLTFlCUmnbTst1fsdlfU6/WOFeiFIzdhecv&#10;P/Pw8bccH37k9HxPdxS7cN0YrLVkPCF2GGvYbq5Zr9ak6Al+oipW7DY3GGPougdOp58ZhkdiGFAk&#10;VM5Mfc/lNDBPmbqtaDYbjHPUmw2r/RVFUaGMpl1tub59R7Vaoa1hc/Wam1ffsNrsKcoaFPgkQrWr&#10;N9+J+NVZtrsrqqYRPK6R9cr5cuD58MA4zRK4kxPnZZpnraPdXFE3a2KQPPWy3rDa3uKKmmmauZzO&#10;DP3MMGX6IeO9ImtLUA6fLXOEEA0Yhy0dq03N9fWO7XZNYTUKyTXQSsSVL1MflMaVDVW9ktTPZVpi&#10;S7lc/TyB0qIV6y+4oqFoNgxdR38+i5Ctdqy2e/Z3r2hXLa4s0Aa8PzHPF/TCrNC2QC8JdWkJubGu&#10;EOGwewmpWsbsKRJiECz2srb7zd/7H/7hMv9n/8V/TJinxfahZE/jSjJZAlJiQGURsgh3WdS8IczS&#10;aQxnopcIRZKIW7SVS985K4lRVUNRVKQUmaZOdt5KURQtVb1BW0sIE34aySRcYcWq5sB7z9hPjL1n&#10;mjM+Kxk75wV8ksD7zDBGxiEyXCKHLx3PX544HU4cno58+vCJ3//17/jhb37Pw8OJyWv8JNhWm+H2&#10;uuKbX7zi7s0Nm6bCqIT3InjzwS+XQaa7HDg/3TNPswjdmpqq3WFL8X26wix5uIK5LKuVPJCbPUXZ&#10;SOeCiH2W1kZUy8lwOY08Ph45HGe6ScIBolh1KZylsgWlLjBZkeYelQd224Jvvmv55Z82vP/Fnt1+&#10;g9GBcXxkHB+IacSoRFEo2sayWRm2a01pMmEQtXZVyaXe1pZV29JU0u1YbZiHM/3pHqUSZb1COyex&#10;ndORyQ/4kFGIkCsrTU4K7ycZrY+DKHltTU6KeZ6W9DN5bkQFm6XrUkbG6MsYKWU5nI2RSFIpCpVk&#10;1adMyAIKidF/TXnSS4qQXtjYpIUwqKVLzCkKG0HLTlt82g1KaUKK+NnTX3r6y8gwJPopEbLYRZQR&#10;KphCs9ttWa+v8FPg+HRkGj1F6Wi3JZvdlvXuRroJIyx46RZlzKtYyDkotCowVjK8nRWfKVrWVFWz&#10;pSxaKXzSQI49AEavyTSM/YSfPK7cUtUrUDM5dSLWMgXWVPJ9jCKkKoqKqpbM+NPxxOOngeEsue3r&#10;7Y66rdF6IqYLWU04l9nt91zv76iWKcfsR/r+QHe4MJxlp2oLi3GldOcyVJZu8OVSl0d86ZplNC6z&#10;PLV8JhIF7H2HD+IaUQtXWxCF8n7IqNyREfV8zjJuF8GcFEkskxdr5PJ3RSUKfCWZ8CnFxbIlHXzK&#10;Dh+gP8+cDzND70nMRD8ynJ7pT8+k4CmMorBSOoRZfm/OavIC7dDGUZRrrG1AGdILJjnKTn0cZ45P&#10;I+eLZ1hSwFBKfkyBMk9UJooVrbYYm4m+Z7o8Mo0dKSTGy5HT42f6y5Gco0wtLNgCikL0J/KNCxRl&#10;zardUzrHOHX044m80CZT8MzTmRg6YhxIcUZlIyuDEOT7Xyq2t3fcvP01m+u37K7fstpeowpDCB6U&#10;ol5vlnzymrpd48oKH2e6/shlOODDRFm17PavqJsNTbthu72iKEpizoToGcaOrjvQ9wf6r2mVPUN/&#10;JqZA067ZbW9ZrbZUzYay2qBxBB85n448fP7A8enAPAbmANMsOpekDBFLSJqAJRlLvVrz6vVbXr1+&#10;zdVuz2pVU1gFaRLK5XwmLk0rWSYwOSbSPBN9B/iFLrgiJs80CJ1wuFzozz3aycp56CQx01WGummo&#10;mpocL5xPH/C+x1jLPB/pui8oZWhXN7TtNVW5wtoKu8Q+W1ugtSWkyDReGPrDApDpF+GnjH21cf/m&#10;Zf7//U//r/IiLHhGpYUpHKMnhPnr3ZNiJMVlh5WjVAZaxm3BD8xTT1i406BlxGwtdd1SlH8U5xhE&#10;xl/VW+p2h7FWOhgvrPcXr11ZiQp5mkaGwTNOELIhqkIADTmhDPK1nBtk2VH5aBn6zPHhxP3HL3z8&#10;+IUv988cjgP99BJc7zEpcrXVfPv9Fd/84i0313vaQnZC43hmHIUKpoBpHjk/PXI+nKS7LRzVaodr&#10;1rLvLS1l0ywJOIa63dLubmhWO6pKvI/OSvQlGYl2NDI2nMfA4Xjm+fnC+RzpgwBdIqCNpnCOAgXT&#10;RBp6dB7ZbA3vvt3xiz99za//7DvevnlLXVn6/iOfP/0Lvnz6a87Pn5mnHqMrtrvXvHr7DXdvXrFq&#10;DXEe8HOgsFBXUJaJwi6KXRRGK8I4MZxPpDBhregqQuhEMDL0KFPjyh3OycjUR888j4RJsMA5acG6&#10;Dh3d5cTY98zz4sNNnhRlhB29VJ5SFcsPZEGyylxcdpYSxyjFW1jiFudZokCNkTALaxQqL+E9c7/s&#10;Y6V71mSqul4UwGtRksZA8IEYEt1FOMrDkBhHmWJkJbs8rSPXr/b85s//Nu+++ROZ1HQXqqrg7s0N&#10;682aul2z292wXm2WrspibYHVNVqVoETsSEa00UY85zknQpQCB7LgGrUUuDkMWO2wdk2KDVOfON2f&#10;OT90hNmT84xSwkJXJIb+xPnwyOV4IIWZohLAR1GuiVj6S8fx4cL5yePnmWbdcvXqDc1mTfA9ffdM&#10;pKddrVk1G4yWSN1+GjmfDpwe/5CoWBTFwm5XQJAdefaCXLUGZUTAg0IKLmMxiy5HJlSy5kjRE+d5&#10;IcyBFv36Eqbzoqzhq+Xt67OyfGVE2KmU2LxETKnEJrcIPlMUS1zKSRK3otAIu9NEf5wZJ5mM6Dx9&#10;TVYsS8N6VVE4S5wDhIz5SnIMiyamQNt20Y8ESQ+bJsJC/hv7wLmP+CAh08LXEVa7yRETAk4F6lom&#10;AzkO+PEo07yYyFkx9ZIeGGPG1QVFXeOK5VwoC2E3aOTcrFvJZ9BmUYQ/M0+XRVcUsdZR19L1oxRa&#10;F1L4IaCcqlrTrG+pV1c0i4i4bDYoWxCzdIZKK6q6FYZFVZMzMtEYTgzDhRxlCllWa1xRL8FcVkSx&#10;MQpzP83LO2IYh14apfMT3eVAzlky7F0jdEFlIVuGYeL54Z4PP/yOn3/4QHeeiAnGSUbsWIupGmzV&#10;UrRr1ps9m90Nd6/f8N0vf8nd69es2pa6dBgVSdOZub/HD0fSIt61yzQkTR3D8RnfDxR1xWr/irJe&#10;46ee8fLMNHR0ZzlDbWEJOTGPI0oniqaibISGR54YLp9QOlE1a+b5wunwgTCPKGslthL9dSqljEZr&#10;C5kl+U80aVppabJsKewK7TDq/2/M/k/+0X8oSWV2Uc5lgCRIyTCLNUTJz6slm9e5YkGlNotJvyGT&#10;mIeLoCeXD9w6S920lGVFTplpHgkpYm0pmdDNWiAaxmFcKSSc5QWPyQvWdZKOPMSCkB0+K+aQhLZk&#10;FEnlrzGOokC2VMWKwtXEBFOKDCkTjIaiJmAYJ/F+bxrNt9/s+PbX3/D67Wu265bCQFjiNv08kZN4&#10;NfvLgcP9M/05YByUqxpXrVBOLx7pLNF6ZUnd7qmbrailgZzFKlUUlVhulu93ijP96ZHT8xdOzx2H&#10;w8zxHBm8dOZZIRx6pcizJw4zOnhKm7i5trz7bs/b99fc3KzZrhqshsv5A59/+pGHn0cuzxfm4UgK&#10;kySVbe/Y7a5pVxVNO+GMxFc6J1jFHGaSl70qKS8vkdhPjFUYq6VzuTwzTTPaNpTNjqJoyVkTQpDL&#10;OUiQSohJirGuYxpHCXlJi90oiQ/XzxPBTwQ/E2MQlWZOKDnNl+JHmN/eR+YJ/PJ5T4McyCLIE0CM&#10;s5IhPg4Xkp/RRom6OEestaw3e5r1jrJqQWlJsZtG/BS4nM9cjj3TmJnGSIzyWaGUvIytoW3WpKg5&#10;H8+Mlw5rFFVt0dpTFJrVdiMCo7LCaIOz1QKrEehJDLIjzjlCFma7X3a5KQVU1pjlMpe1QMBQkGnw&#10;feDydObpQ8fho4ec2F5v2V7d0TQN0fccv/ye558/MBwOGGOo11uKspWYzSlxeLpwOpw5HyeOx4DS&#10;katXe3a3b2hXW7QrMK6irncUrmUOmW6YOJ/OHJ+eOB7PTNPiZnCVBMJoFovZ0p2rjF7sNMbITl1p&#10;LVoa4zC2wJWiPTCmWCpxmZhoZaSzfzl35JdgGcunING0Uu/Jr8p/Ljv6GEcBqKRIigJ1CWHBwC5g&#10;opQzMWqJPr3MDJ0Un9ZmUJE0J5xSrFbFIs4ClUSdrbUixYwPMhnUWoJDok8SfpG8TMOcoqostpSQ&#10;J1f8IUc8J0XWGbQUzkVKGC2FWc6LfbReU1QbwBC9RJEqrajahrqVUBkhWTqBGOklTa6oJQjIGHL2&#10;zLMkQpITRlvqYs26vaau1hSu/pqwGFHEiCSaLRMGbStc2QgsCCVwMTLWWTbbK3Y7iQgNITLOE31/&#10;Ena8knXFNI0iTvUT0zRx6S4M45kQJ5wrWa/3WFeSorybVSXRt+3qitVqj7UF86JnGYeB46PkTvz0&#10;2594ehxIKEJWnPvMnBRFU1Nvr9leveLu9VvefPMtb7/5jnfvv+Hu7o71akXpNFYliCNxPhJGid0t&#10;qoay2lAUK4HiTCPzZYCoaK+v2d2+xlrH2J0Yz0fmccLPAWMdZd1IoenFjVXUtaya61osxTbjCuHt&#10;Ky3q9JyEsRDTEm4TEz7MTGPPMJwY+hPzywS7bGjqLVW5RotgAbWk8f0b0Jj/6j/5P6OXVBypcGW8&#10;JRYcGb0rZMxpnaMsS8qyoSiFuGSd0L7I0J0fuRweGc5ncpqpVg3Neo8rKhE3hIgxBVXVLl5kyfF2&#10;bkHaWUd+Aan0HXM/EmZNTAUxFzIWGyem2RPJJC07spTlIo8ZMoqULSFnvPIEHQkaZmCICZ8SKUes&#10;Sry6WfPLX7/nm+/ecb1bU1vZgQY/yRRhgdT4uac7PNEdxY9YbxqqzQ7jSrlwjHQEWoNzYsMKfmDs&#10;T8Qwyc9ZK4fQQq1SKOa54/z8kePjPcfTzPMxcexgShDECo5RGh1Bz4ECxarW7HeZm7uC12937K9a&#10;6kpTFxarHX4e6E8H+lNgHiBOmThI0IKzlqqqKEqNKzzWjliTFiFaITvqNC+gkoRKaiGzeYwRwZgC&#10;UgyEFME4ymqLdStQsv5IWZPzkpY0CsBhniZiyigldixjLYWt0EhKXwyLAjrKmka+l+JzNcZg9VIw&#10;5SBF3OJnDj4TA1iXMSagdKJuGpyzxDBjrKFu1jSNWCyLuma12dM0SwjFi/hw7JmGmf7Sc+lG+iEz&#10;jJkQs9hakHE/ceL8/MTh/on+PKGwaLJEJM4ntJmpm5rVZku1FG4AKQS870Ur4EeiH5dwGIHPyMX+&#10;QjXLmAUOobVBZbC6RKuSoRs5PZ45PU74IdNuN9x9+y3NppWRehzlMwuG0M+gEmXbStiQa5hD5vnp&#10;xP2nA8eTZ/CZqZ/QamJ9tebm7juur3/Jav0WZ1eEkLn0A4fnI4/39zzdHzgeRsYBwAmTfGEngCcr&#10;AQRjkFGwWQA5C35V6WUvuQjYJEwGAcAgWGOtlkG8kn9XI412SoEUZ/G6L/o79Uf7cxGpvXjMZ2lK&#10;kiZlS0pL5PLLujBGQsz4GcbO0/ciktR2qUUCVAW0K7vY0hKlE4GjUop5jIQgo06VFURBW5eVYbVr&#10;2N9uub7bc3W75e71jnfvNrx6U3PzquLVq5a3b/Z88/4V376/Zb8uKK14+OfJQ/aUZUG73lFUL4c3&#10;KJKEjrQrsYfqLFqIJVwIvdjmrAjXlFJYvUxGUCIYNCV1uaGp1tSlrNOUMqSsxJp5OTFcTihdUG+k&#10;Oy8KCddKZGKIxBhwRcFmc8WqXYPSdENPdzkx9OelCTB03ZHT82eGy1FcKTnj55Hz6Qtdf5DfrzIE&#10;P4My7PaveHX3Ldv9HU2zXjgaE89PX7j//BOPXz7z8OkLn3/6xPPDmZAypjBEpZkjmKJktd+zv73j&#10;1dt3yxTyDXevXnN9dUXb1ML3T0H83uFC9heIE9Y56tWWqtlibQUJ4jyT/IR1ina3pWxbAVddDkz9&#10;hamfCBHq9YayXTPPA36eKKoaV5UicLYs+R9gFkZIXW9Zb15T1Vu0rTG2QilLTongZ8bpzPn8QN8f&#10;/uDqWIpW0Z9Io50XC+i/MWb/r/7Tv5CX7cXOkGQfpRYU5stfWhusLRc1thjIXvZXxhYyUupOjH1H&#10;d/LMfqbZNKy21xhjCUHUrGXZUJUtSsvIUevFW7jsoHwM0r2MgTiLqMF7xeRhmAL9NDHGwJSyXB5p&#10;ETq/rANyZsqROXui8kQNUcMETCmDVhRWs6oc71/f8otffcfr17e0hUbHiRyDvOxBYAjzNDL1Z7rT&#10;CT9HynXB+vqGZnODqWpMIYjYdrtnu39F1Ypgozvf058fyDnKvlzxNc9bLcra4fzA5fjI+Rw4neH5&#10;COdRepy07A6UUlilaazlZtvw5vWWuzcNt3cV+5sVu/2KTdtS2gqdDTEgnV8cMWgKY4ghMZwGYhxw&#10;lcLaSAzP+NBjbIO1zR/2jcahsQQvBKYwTIstTItK20jwRUoen2a0rbCuln0Hy9goCYZ3mqav6UpZ&#10;WTkUcoZscEtet9i15EPML8+fFqW/1hprl+7Datl/K7W8BE4+9JzQVsbwKSWquhTxWZgoqlIu73Yj&#10;al8rDAJbFCijiFmYBX6emUZPfxnou5FuiaANCSGeaYUzYFTGT57oE840lGW97FJ75lmiJ4sKNrst&#10;ddUSY2AYhfvu5/5rnGcInui9jD6Dlyo9BYlanC/C9c4BHyYRCdqGnC3D+cT58cTcBcqmZHd7iyst&#10;IRwwNnK1e83d3a9p1ndEn0khUbRr6s0e41qG2fPlyxd++t1nDocZhWbymfOxI+eeetNSt9coCvq+&#10;53C45/nxnvtPn/jy6YHnh47LMTKMyGUGoKMgRPNEZgL1B/yqBK8sOoFlhZLikuG+nB3B9+Kvj7Ps&#10;yBHKmtYyblT6JYdezg9eLO3wdYQPSgA0KsnNL4sRUDVKVxgKubQWS1pMEyEk5hmGzjN2EwlBDhMz&#10;hYHVrmCzW+OsQWto1luazRbIjN2InxZSHQrijCsSu13D7etrbt7ccP3qiv31ls31hu3Viv31jptX&#10;17x+d8fbb+/47vtXvP/2FburHa5yxDgS5hFr9RK53KKVCEpTkPWAcYayrrGFiCvj1JOCRxuDKcQh&#10;Ix5zsfFZU1K4emFUlLgFQCINmnwf9VKsztNMdzpwOj6jbcPu5nvW6ytKV4uwNYsXepoGvB9liqs0&#10;wQe67szQn1FkXCHI4+jFWqpQC/ikIBMZh8NXxv7sZ+bZ42zNbiNBXQpF34+cTgceHz7y6ee/5uNP&#10;f8XDxx95+nLg/NxLU1hYstYkFPVqzc2bt7x6/y2v3r7n9Zt3XN++YrvbslqvqGshT6YcmaeeqT8Q&#10;pyMkQVS7sqJsNkLPS1nS8MYBUsJWFWUrcdBD90ycZkJIDN1MxtHurtC2pL+cCd5Tto0wRpzDOYs1&#10;y8TJCBPBFTV1tcYVDdoI/EuJ/H9xbEjhq5VoKmKYJWgleuLiqsg5M/uOabjw5//u//yPxuz/z//w&#10;6/5KIbc9yAWrtRaRSZKdlzGCx4xRQufHoSNl8XP6eSQv1o15nPBDpGxK6nULyuKDVGeFk4M4Lso8&#10;GXnFRSAlUAyVkaSlrJmnSNeNdMMsIreYGX1m8ssoF2GMy8UngQUK6ZK1hmggLUEf1inKwsllXlre&#10;vb7l22/fcnezptDzcqgk6SyT/J5m3zH1C1ULaPcbNtdvqDdXwohffJSb7S2b7Q3WSupVTglbVtSr&#10;HUVVo4xUzFoZQgz0lwfOTx85HXr6DroOni9w8hCU/BlUVrLnLRT7bcXr11e8eXfHzd2G7b5ku21Y&#10;tS1Wi79xGHq8Dxhd07Q3rHd3FFXN1I8cH6U4qVYZV2rm6ZGxO5NCQQxIFaoMrmgAxdj39OcLpIQr&#10;CowSQFCOEynOi7d7Rmkn41Yj6xJQkkU9zYIJ9qI4T2kZT06eMHlJRZsniaUNEzGJDe3FwiTV6EK9&#10;Ui+M+4mUDNq22KKQPW2SnHuppgEViL5nHkecebGSVRLQnKJQ9F4EdUDKXmIifaQ791wuI8ME4ywC&#10;wRfQSQ4BZy3761uubl5TFAVhFoU0zMQQmIdEWcL+5oq62TDPHZfTA/PYLcXGsrNNoj+JPpBSwhYN&#10;xhaLHaon+OGr55qcFtZD4vz8yPH+jB+hXq3Z3N7RbFZUtaNpxLOfFgBOTppytaXdXVFWLSHD4fDM&#10;h59+5MvHZ/olC10rxTDD4amn6564nJ/5+acP/PzD7/jy8Sc+/viFjz8feH6Y6LrEOCnGSTGMiZCC&#10;dIhE8YvnLAjRIFW20lmIVVnEbmRPDDPzMBLDJG4VPwrHPWUB6RgrMB21JLFJApBYwNLSDUvruUB4&#10;FhywkpWF+NYjKINSFVrVaFWgciYGL1yKGAhBM8+GofMMZ49WBVXlKGykWTn2d7fsb17T1A3OGoqm&#10;oWhW5AzdpWMYxIutNaQ5YE1ke1txdbdne7WhXVdUtUSm1k1F3dTUVYErNeSRaXxg7J8Bg58iz5+e&#10;uTyPMt0rDTlm5mFknkW7lNIkws3Kop04FWLwGFNQ1GvKdk1Zy1RKlDhiV2vLFU25xpklZCjkBeYU&#10;ZdpqCqytiEkxThKnHOYogT5FjVksV0ob0pICOPTPzPOFnBXeB/rLUdjtaKpqRVmuRI1dCvzLWidr&#10;NO+xZUWz3lHXW4piRV2vWbUbrC3wXrDZjw+febz/iecvHzjef6E7HugvntMh0I8JWxbowjHNgZQN&#10;13dv+O7Xf8L7737J3eu3y0W+p26aRYwtU4ocZobuyHS5x49PqNSjdaIoHKWrISv8NDF2R6ZlylA1&#10;LdVqRfADU3eQZEPj8NOMKxuazVYih5+PxBhpti3VIgqsmhWucCKIRn3t2JXWwqswFTEnYkqwpDrq&#10;JUEtxUB//oKfO4FMWcEVx4VJcTl+Yeif+Xv/3v/qjwRw//g/QmkWgL9EGApERvKWVZaRWFEWaKVk&#10;FzIIzjL4Ca0MRVmJ+i8hObplKaOu4IlzwPuAVhIiUdia4AN9d5Ycbm0warErzQM5RvG4F+JBvVxO&#10;nM5Hus4zzjBHxRSy5A0vl7heinSpbxArUzbkbAhZk7JG60IY7iqzKx2//PY1v/n1N7x9fcO6LjAL&#10;AzkmIaPFFJm9J/jAPHSMQ4+tGlbXt5TtDmtFMay1wRUlpaux6OVyGinqmu31K9bbK1xh0TlKKIlr&#10;SD5wPh44PZ85H2YOJ3jsFSev8XFJUAKaArY13G4yb19b3rxd8+r1lqvbDXVbYq10On1/pOuODOOR&#10;4Du0cdTNnqrZMU8T9x/vOT8I77xZV7iylKnDuccPQlsTgYykmUkxNoi/0lhQWehFSi7Z4Cey0tSr&#10;G+p2i3PNknn9EgAxCfZ0HqRgi2LNCiHK6mIZYf1h3By/enZTFGWyNHNy6aWcUYsK3VhJrzJM6CSp&#10;alohnbORlUD0XljkKmB1wioW77chhYifLoTpsuwnNWSx//TDxOgV45iZfSYkRSbjrKatK1brNavN&#10;hqou0NqT6bFmomo1VV1gjaZuKrb7W+pmQ4yBfnxmDheSiqQlNCTEmeAlByGFhHMNRdGS5sR46dFY&#10;6uYGoxuSn9BaXAHDuefwqSPOivVVw/52z/7mmtWqZZqOfPj9v+S3//K/4fT4mbJt2NzcULeyp/NJ&#10;AEOHp0dOz2fGIYta3yqUhssEj48jH3++57f/+jM//nDgy/3I0yFw7jLdCN0EU9LM2dEHxRQiMcr+&#10;OWZLVjWKEoPFaYXJGZUSLLAclTMqL4x6pSBkdLYYKoiWOEVSSCIQM8XStWjJuw4SZqSURhjsUkTI&#10;aigTiMRsIVcoXaN1g1JykIpi+bRwKzKJCu9LurPn+NgznCa0djTrNVVbsNrUXN3cst6t0VoKlqpp&#10;sVVFCJG+Gxj8TNBZPOU+UxSG1dWaZt1inIxXUfIyy2ZB9vZxnhZ1uZJD22eG45HjwxOnR880CCBq&#10;nCLjlIlZgRG7btk4XA2KgRzO8n3RBcpKCmRZNTgrqz9ForAFha1xRj4TcZsIqhsSpXM0ZU1hKinC&#10;c8SHnu70QH85gnXoqlkS6arFr6/IeUbLLAOl/sDGt6YUGFazEdFv1eIKmcDFMINW1Js9q+0dZS0Q&#10;mbqqKYuSGD2nwwMPn3/P45ffcvj8E93zE2M/4PtI1yUez9AFja4LdFHhTUm53fPqm1/w9rtfcv36&#10;Ddv9Ndvdbgl5kjWQMQajIuP5yPn5M1P3QBqfUb6jLAxlWYuozDpyzpL+OV7IOVBUDa7ZkEJaLMZ5&#10;cdggO3CrZIU2L9buppZRuysoSocxkpqJRoBCOcr7rCsRdUbJZfBTzzxJfoYfR4bLPd3pM8FPKCNO&#10;mDCPdKcHLsdPjN0zYR74h/+9//UfXeb/2V8AktykXzCU1kmofBJbiXNusZYlxr5jGgeU0pT1is36&#10;ina1I6OkWilq2u01zjmG44nj53u6pwM5KQFFoAWEf3xmGjucLSlcJRYTL9YRATMk5vnM+fiF4+FA&#10;NwbmqPHJ4qMiKrnFxSMIiFtGpm5ZoanQ1It1qsAWJbVztIXhmzc3/J1/58/59a++Z7+ucAQILyKs&#10;REoaH15CMLTsQ6aesl3TbK6/+qmjl+4ppWUUNs+iHE0jripoVyuK0pKyEJas0hhdyaH8cOBy8XR9&#10;4uEQ+HLWjMnKHyBlagPXDdzu4fUry5u3DfvrkvXa0awrjMnMU8c0dviY0abAFQXKyMWbEd736fme&#10;h5+e6Q6ZolA0m4aq2aOxTP2AHwMqLXtun5gHIamllOThRjQDkCiqEldW5AyubNhev6ZupLCxTi7Z&#10;lx2P4DUnGY8kuchTlPAHrfRCEVNL+WUXDb0VUpcRwdRLd650xhaGqm4pnEWFnjSfSfOMQqhmq7Vh&#10;s61o2oK6LlivKuraYVRGBY+OieQDY39mvNwznj+QwgXrJNCgv1wkMW1SdF1iGjNzSISUqUpL26zQ&#10;lIz9hWF6wNiOpk2UVaCsMu2qoaykCC6qLUXZgIpiu0odKC/0sZSWDrwjTEsGe0zkEJm7keE0kJOj&#10;qrdYWxOjx7iCut4zjyPnxwOFVVy93rDZ37BebzFWczl+4unnn+mPnna34+ab72g3LZmRrDJKFcRk&#10;mIaBw+OR0yHIml6D15JtH5OimyxjVJznzGmUn8+FYUqafobRa1I2JKXwKTNO8hVyRWYNeYXDUai0&#10;2AP/IJ5VgDElRdGioiLNCWsaqmKPzhVzNzGNF2KeQCu5jBOkZS2RszQcvFzmWQ7HlGdRuKsGbfcY&#10;J5AVpSMpnJnnB/x0WiaBjpRaxkHz/PnE08cDY+dRSuGcwxWKwmnWuy1VZRi7z0zDM9pZsnKM40TX&#10;95IT4ZNAhRI0lWO932JrR4gd03wixB6lNMaV5AzTNDEOYs0lZlQS26KzBcZEchrph8i5U4xRkY0D&#10;U6KcEZ76usJZ0HmZBinLnDUxhgUSVOJciVGKQhvKxe5ksRglCukUItGPpDTijKEqmqVbNMScGcYD&#10;/XAi5ChFQrmmqNdoVxCzRNoqFXGFE/ttUXO1e0XTbKWb1zLad87hnGSeF0VB3a5p13uq1WbJqZBi&#10;XS8YbghcTo8c7n9adFcX/BiIk2K+ZC4XGHVJKAtSUeCWydS7X/yKX/3J3+LVm7c0bbusIYSxro2j&#10;LCvqqiTOI4fHT1wOn8FfUKFDpZ66aWibLbaoZPStXsAvHUqBq9ZotyFFRZgvxPGIJlC1FbYQuFBK&#10;CV0YMBllNUbLSlDrKMlx7QpXFIvIVS5zEQh2xDQvrocD03jBIFAlMng/SRpnllWpH0fhnmRNUbYU&#10;Vcvf/ff+l3+4zP/z/+h/i7HywSitUF9tITIq+zoazIvyOHiU0RKTt75ivZaUmZwyyjhsIQpXYwqM&#10;ccTJc75/5unTPUN3gAWN9zKaj1EoXX4SFbWMyBUs4SaX04nLZWKYE1Mw+GSYo4itWNSVLCp8hazM&#10;cpbdrVJarE1aYVWmNInX1zt+/evvef/uNVfrNZXJEAbCfMHPAykbctb4IF76FIN0ckmsBFq7pQNN&#10;hCg7z5QSKcz4qSPFCWU1rihRRjzTKcxyIIXEcBl4/PKJp89fxHs6a85j5tjLQZlTxpJZl3B1pbm+&#10;cVzfrdnuNzgnKV05+gW2kdCqpCxXrFZ71us9db2iKApQGe9nhu5Cd+wYz5Lm1KwrNlfXEqzQXfBz&#10;ICdN8otNLHhJfUJwldELhtNYjSscxrkFxDHTnx8ZuiOZuKQ2NeKbRzooWd1o6bxDImVFRqAmdhFd&#10;qsVHrJSTv7dSSetlvK61/L1ektVyCmTviX4iBulwmlXF9uaG3e1rdvtbNvtrtld3bK9e06x2pDDy&#10;9OETh88HwFNWsjsXkINFmQJUSd9PPD+fOJ0m+iGSQkZrKAzoHCHO1K3m6nbF1c2a7a6hXTVUjVjz&#10;xuHMNHYYo7DOLESnWdYBSrpSea0ixIBGREDExNT3+Ek0FfMQmLoLrrK0myucE7fAcD4R5gvNtmV9&#10;dbtE6Drmued8+ESKFzZ3W27f/4rt/o2gcY1coOiSaYycng48PzzTd56QRE8i7nDhxisjbG+lRFwW&#10;EkQUyhbYssEUFXISK0A0EClKmmmYE36ayVOP8iM5QFLyvChlFnGqqL5DmACFKxpcJYE9xhXEHPBh&#10;WAIEMskHgexkjVm8+UY50DKu1Cx7Ru0wtpYMeyW/oZxmcpqWIqBEmxU+OYYhcj70PD+cOD1P+FmL&#10;IpxI9j3WZNb7HWXj6M+PXA7PSxda4H2m70eGbsSHRIii+asroec1mwZrFTCTQk9cOq4QZplKKCc8&#10;eR+X6eZMDBFjHEVbEImcThPDGMlaiq2cozxTS6aB8OkdWa9QWhwBbkmorIqatlxTlrJ+K7SjMA6r&#10;NJqMJqMIxNgBEWNKtHKEnBnnmWEaGYaRECK2XOGqHdrWxJRFlT720uDZkrJa4QpxDZ1OB56ePhPC&#10;TFlVUtirhNHgXLEEpbRSOKBkHZqSvAOoxRp65nwQlsHp0HE6zlxOntMxMMyKXBp0qanqmru7V3z3&#10;3S/41a9+zbfffMPt7S2b9Za6rinKUr4f1gqtMAXm4SLpa1OHIcjUzijqqpEmwRYorZn9yNQfCH7C&#10;upKi2qJNTfIzce5ReIzJy7mxhCXp4mtctxQRkNOM0oqyqSjLirLasFpdU5ZrkXQgmhKUJcYZP4+A&#10;pig3tO01xtSM3cDYTyL09YqcDc6taNa3tNs7Vptb/vQf/E/+ODXt35edrn4JvFjEKgugQxZVmbBk&#10;PsfFJy57YE0/nOm6k6SkGRnT5yyK3KpZYYyiP525PE/EOC6XiSTezGMv4RFxJqPkoSxKnHUkMtM4&#10;0p0vnC8D/ZSYgmVKCh8jKYm/NC2kqJfLnAwpG5SSAgWd0TriTKKysF+VvHl1y+u7O67WLQWJOHX4&#10;xYuZlRE84NgviTgD0yBJQhnJlg7zIFD8eZSdcJjwXuIA0RlTOrQVfi7RS1G07IsvxyPPXz5zOnaM&#10;QTNFxWVIDF7GYE5FmipzfW15/XbN3Zsb9rfXrNatPJhkKVKy8KG1MVirKcuaupYwhJwzMYgtrL+c&#10;mIZeDl+lcBVU6xJUYh5PC7Ndy357nkWlvtgecpIxEMgI277EHJYFMXqO989cjhdS6jCFFHIJsVi8&#10;jIZTyoSQCEu6VEb0EM4KIOFlbCoHsjC+9eIZVyJaF566hAVhkMzsrCARJGpxvWVz9eYrHcpaR9ms&#10;WG+vaVY7yJnTw5Hz04wxsNqv2N+9Y3P9jqrZoW1JiHA6nnh+OHE5Z7yXyMu6gFXjqGvLqjXc3m15&#10;/e6O65sr1us1TdNSVQ05BfrLibEbZHzvFLZ0uKrCLr5RMMsqQxLcZOQsVpN5DMxTJAbwE+ScqNcF&#10;zWqHsxUpCnbWaEOzvqGot8zzyPPDjzw//Jaxf8KUJeubb9ns3gn4SSe0USjtiEnTXQYe7x94+PjM&#10;+RREP7i88kohnztgyFiTcUY+L+ss682O7f6W9WZHUUqanUJsNn4K+DEwjRI8EYeZNCZCyGQMaEvG&#10;yIg7SvFLBqXtYmETLQ7kxaeecNqJMCgn0Y7oEmtrKaaX8JSvX0ov/y+LslksXmlahISRmAxZt6Ba&#10;hi5yfDry9OXA45eB0ymDNhR1SWkVWs3UbcnNm29YrbeM3Ym5H2nbW9rNLdrWBB8Zh4Fx9IRJdHft&#10;WrO/XbHZbqjrCldotJFY5+H0xNQfF0jLcqQuIj8/DUz9GVOUNOsbbFkwjrKTjykJnXMWZLI2WkiK&#10;lKRUEqIlL2sLCZ1ROOMoXUVhDGb5LDXiBFE5opGxb0JS5ZRx0rzEzDB5Jh9J2WCKFUV9jXErUFp0&#10;JVGwycFLCEhRtGhdEIKnHy/MUy9kxaIgsXDf40xMksop6OoLY39k7E4MZ/k6nwTDfXp44vh85Ph0&#10;4vlx5HzM9BP4bEkYtFFst2t++f0v+LM/+3N+8YtfcnN1tegEFIUxFNbSNvViQ3PEMMsUbO4ZLgeG&#10;0xMqTZSFoSqdpFqWNc46YoJ56hh7iVItyma5fDNpHuWCVmGx6RZo12DrLbbcEiPEMMn5WFcURUHT&#10;StiTUoubwNWkFJn9hZQDztU4W8nZZ9yCINdLUujEOASG80B/ODOeO/w0orShqFqME5Lon/6D/+kf&#10;LvN//Bf/PtUSBA8KrRAPJMJJfjlY09JBv3jPjbHknBmHju5ykDCNlws/BrlIY5IPbzgSw4g1iqKy&#10;GONEQDX1aDRV3VC3myUO1XwVCc3z/DUJp+8zUzTMCebFoycXuUBdFqu3jPVQYO1i00holah0prUZ&#10;lyfa2nB3e82+bbFE4tQRveyRlDKEEASzOvX4sf9qr1ALKjRleRmVsUL/sVZsVE5jqxK92NBiWDzb&#10;GaZhpDs80x/OXA493RDpPBwHz+ESmWapUJ2JrFq4ua14/faa61c3NKuKwmmc01hnZUetF1Wq4isi&#10;UylIaSJET17AGPM4oY3j+s033Lx9Q7sTQR454P0EWHIy8pIGT87ygpuiwhROvodLRKn4uaWrLcoC&#10;4zTaBrSTQIWyFrGLjEFZgig83geCl7QxtVzm1krHLf+uXAwvf2klFzck8lK8yJ8zyoheu2UysnRd&#10;VhKxtDaMY8fl8EB/eibOE9YYjCuwhUUx48OILRSr7ZrV5hrnavw8cz4/8/zwyNP9zOkIOUFbw6o1&#10;rFaO7bri6mbD7asr9lc7mlYObAkHUkxjz+V8pLuIzkK7QFEXlPVaRr55mSClTAyB5D05RFBaAmqs&#10;IfrA1AuvYHNdU7WNjOGDTAlyFHsfqmCeOp4+/8yXnz7j54F6t2Z19Z56fYcyTvzz84vwTjOHzPnS&#10;8XT/yPH5yOglCEQZEYdq9TIV0ZiFS40WGIsrHO1my2YrsbhFWUHOopPJ4uP2IeEDeA9phDjK85ey&#10;2MNiVuL3Tgu21VUoXSwajIF5PBP8gDaGsmiky8aQ5X+CVpJWprRMDjMvsvblfQfQCbSXizzMBB/F&#10;shoMKRVMk+b4dObh0yOPnycOz5kpKnRV0tQltdNYFWk2K27fymU+jUf64wPJJ4ytSRH684nL4cTY&#10;B2KQs6euFJutY7VtqdpWCINFidWW5Gfm/owfzoRRoEpKK8p6jXGFWBO1wZUt1hVMU8/xqePcZWLI&#10;eC9T0ZwS4EjJErzGzwmiwmjZV1vtcEpjjcYumgWyJ4VR7FhxQpNk8mm0WDyVISHaohAViQJMiy3W&#10;GNdKcxMTPsiuP8ZIdz7jJ09ZrnBFhTGGsqrYbvdUZUkI41dU7zx3sgueB6bxwvnpC6fPP9M9fub8&#10;9IXDw2eePnzg6cMHjg9LZsZh5HwS3ga2wjYb2qstb96/5v0373j1+hW77RZtNOfjgZ9++C1/+S/+&#10;Of/6X/0LPv78E6fjkRQ8zmhWVUVTOObhzNP9B44PH0nzhboqaOqa0jmJQlZCuBv7E+PlTA5xUeaX&#10;xCDTVeHgLwWyKbDFirK5wrgV09jRdwfMgrxtt1esNnucE5uy7MNH5rnD+x6lLYVbyI/KYm2LsysR&#10;EStZv0CL94pxGJiGUaA/hYRvKRXIKvJv/bv/iz9c5v/F/+1/Q92uvubX6oVOJGM0Ftm8+DxzliSw&#10;vCS25CSXSFm1rNZ7XFkR5on+/Ex/emK8HBkvR+LcY52iaoWu059kee/KQuwp8ygIT6UW0lhJAsZx&#10;4HI6cz5dGMbA5GEMLFGe0jVkkWQI9GnZzSVtYKFNGRVxKlCaRK0jJRO7dcO7t2/ZrlaoMDHPF4ge&#10;qyxJacapY+iPi9J2ZB46lLZU6x1Vu6Wo11TtnnZ3y2Z/x2p7K6r1phKlpbUSszgPggScPN3TI6fP&#10;n+lOHZdu5niJPB5nHg6J05iZc0TnQFNktmvN9U3F9e2G7W5FVRUUhcVZIzQwU6KAmMQfpJRcuC/p&#10;UTFFwYWqknkaSVmzv/6Wm9ff0663ZALzeCTOM1pXsi+PnpgCGY0ta1wt+cFV06J1lrCMRZz4NdZw&#10;v6dqa2xZYEvhBoAmIZaveerwIZJDImMWIpooll9sjzKmTYuLQKYt0rbJc7YsfVA6LdqOvCjhR6Yw&#10;4mdP8KJ0n6eeoTvx+PkLH3/3wPnxEaVm6qZlvb+jWS875DwJcGPZZfrgmaeZw+OFh08TfS+Cuv3W&#10;sN83rDcr1puKzbZltW4pK4PCE3y3CB4D0yhe274PCHNnRhnBfb7Q6XIScVOcZT1DDhjlqJo97eYK&#10;cmKaeuq24urNW1xR0x0fGE7PxJDEuz+N9OcDhwcBDSlr2L95zc27X7HZv8EWDSG/TJZ6Ug5EFD4q&#10;hsvI8enIMEpnlbMIpbSRS9wZg1UaqzWQCEkuw5RFlS4jRClc0xLLGFMiRAl+SHn5rICcFCFmQsqE&#10;rAgp45NwApR2IpjUEINnGDrmviMG/wcK14IYTSGIqj/Oy/hNBIs5xwUf/QKCiSRmUpy+Cipj1PhZ&#10;4b1hGjXnw8j9xwNfPo4cDjBGhJVQlFTO4FSAPFPWFfvbV1RNzTScuDzd44cRYytSMnTHM6enM/OY&#10;MUrhHBRlpqoTVWmWaOYlCreoMKYmTBPT+cLcDQumNUjgzAIS8fOE94JL1UaTsnTBMS1F+ZwJcyAH&#10;iN4wzxDDgrLNmsLV1MWKqqwluEgb9ALa8f5C8GdSmpdDUtYrIUNCMtezKvBJE5NoAzAl1rU4J1Pb&#10;rJDoThQ5KKytaFZbmUJYQ1VWNE0NcWYcTqTspaNdkixj8Phxon9+pHv8Qn88MF7O9Kcj5/sT3cNI&#10;f5kYhsgwJLzPYDSuaanWG7b7DTfXWyoLp4eP/Pw3f8lPf/0v+f1f/XP++r/5Z3z47d9w//EHfvuv&#10;/gW//ct/yf3nD0sUqVzEl/OBw+NnusMn8B2lUxSFwSxulZSynB/nE1N3JiWPMU6cNMGjopeLXGeU&#10;FaCOLTcYuyLEzPHpgfPhEW00zXpF3axo2/WCWxYbNzmjrKUsWupqg1KWacFcz5M4hMLsxaKma8Kk&#10;mPqReVrQuyphnLiRiqakalr+7B/8z/6Yzf5/wbpq8XXKl8zdpOOLi8dNKuGvb6pA/OcRpRWb/Q27&#10;/S2ulMCRaeqZxw4/DUQ/gYF6s6W9ukUZxeX0RIgRVxaMlyeevvye0+HLkjYjXVZWmnGcuJzPnM4X&#10;+jEzBcOUFi57XqpzsthLI6ikxA+pLcoZCgOWSEGkVIFCBV7fbfnNn/0Z37x9z6osmMYTQ/eMWiI8&#10;U04M/ZmhP8jIj0TKgaJes756S725pmy2tNtr9tdvuLp6w353R71aoxYwgOzfFMl7xu5Mf3iie3qi&#10;P/eMc6Yf4OkU+XSCY1BkbXBoWmvYry3XtyU3dxuur7esNy1NW1GXkiqXUxRIzkugfUrLpbGA+L1U&#10;cCzZyiFG+suRsRPmcQgDw3gghE5GnE6iNv08EFJEu4KiaqjrDevtDdVqQ8qBeeiZp4h1mtV2R72+&#10;wlXiKVXGCGwnjExzxzSemIYT3s/LGNBhFguMK4SIFqIAKFKUnajoMhbW9ktCUE6ya5YFm/xa8KJK&#10;TvHrvjSTmWdBCsvzqcgR6rZke71js7+lXe1wZYl2iqKuKFsRqQmNSaNMQ3/pOB3OAGy2jtfvrrh9&#10;/Yb99S2rdSPK18JgTGKezkzDUfgJSstFneRZkalBZgqTpO5pgzV28Tl7spcQGK0d1tU0zY71+gbj&#10;DDGesIWh3d5iXUX3dKJ7PKGWYqA7njg+nui7gC4tV+9fcf3mW6p2j3GF2LaWhLG8qOdjMkxj5PDw&#10;wIfffuDn35/pLqIHsFbJpWMUVrF0dou7xUjPG0OmH2bGXna8st4y+KVjC7NEFaOWKZkxaOOIGaaY&#10;mGIkIsS0FKXTzFqhtVsogLMUkcVKaGNJsudFTCk2z7RkMYBc5CkG4tcACgmpCHEWC2yyZGpCdPjZ&#10;4EdLd4l8+fDMh993PD7BFEE5g6lryrqiUBmbIgZPVTu2NzdUVYkfLkznZ8hQNtdY1zANI9PQy7uw&#10;q9nsHM0KbJHgRcWeF/1JEtHZ3F0I8wRZEcbMPEwolSgqsepOw5nz4Qt+nqhXW9ZXG3QRFsiQ+PpD&#10;yPLnTvL3fvIM3cg0jCg0dbthtd5Tty3Oioo8LM2KFHZerJbGMuXElALoAmMaZq84HI48PjxwOhyY&#10;J491tYT+lDVaK2KaJf7UOIpyxapd0VQlSgVSHBnHE93lgWnqZMqZZQrlp4GpuzBeLkznI8P5yDSM&#10;ZK+IU2a8RPwEYQY/ibYHJbZQYw3WiSZh29YUKtKf7jl8+ch4OaBVpLSG3XbHbrtFxYnTwyMff/8D&#10;n3/+HZ9++pHHLx9lSpVGVJrQ2YPvpYFbIpf9PDH1HWN3Zu7OJC8kO5UReJpmEbZJtKtxNabckLWI&#10;Is8HsfoWVU2zEm2AMYaikjNPQFA1Tb2lrjdoY5nmnu78RHd+or8c6I/PXB4/iwCwHxm7ieFyIvpR&#10;InIrKCpNWVua1Zp2tefXf/d/9IfL/C//6X9MTEv27+KBW94Yoc0E2Xm8gGSUkmjHl3zmoqypmjWZ&#10;zDRcCClSt1vW22tyTvipQylNUbWLwjdJRObThdPDkaG7CGrTCRlMRjozWcvu+nzqOJ8H+iEweUlL&#10;i3np15QQs+ROF192RpGckohLlTE54KKn1YpdU/HLX/2KP/tb/xZ3V1eUGoYF9q+NwrqK2U9czk9M&#10;wxllBK2J1hLjt7lZ7BaVXHbrPdv1jlUrTPa4hNU4Z5dM7pn++ZHzwwPT4MUSEx3dDM+XxNOYSdbS&#10;Vg2ttmxry/665vrViuu7Dbv9hnYl/tTCWfICFolx+jo1eNkxaq3JKhPTC8pSlPjWVoyXji8//cD5&#10;9Jl5esLP/cJMXi/lkCYpJEghK6ytxS7VrLHO4acL03AmhoCrSprVSryUVYlxojxPORDCKOrtqRfb&#10;VRRBo9KCCLX2D5G609LRppSIC2aTpbMDKRplT/6HMX9WfL3wjXPYxTajtCWESAgBaxva9YarV1e8&#10;ev8d++v3YgcMnnnqyUqymVebG6wrZa+bNUoVMgqcj1iX2Fy13L5+w9XNKzabNVVhMDphDOS8AF78&#10;CJjl+7XC2FrU1joSsuyMY/IU1lG6QkaPk3DpBfVaSwhKVVPXG4wVJbRMDiqMa5kunv5wEWeB0nSn&#10;gb4LmNKyfXXD5uYtpqgYfc80D/KZLzabsl6x2dyxaq8xpqUfJh7vH3l+6glBUTiDdaJzMUb9YTyr&#10;M7ZQlKXDWS3CzSkLedGLvkWrl89RWAJRxBcorbCFiF/nINGT8aVj14YUwI8zOWu0LSFboMRVO6r2&#10;Gm2UpHkplkJNVh4vZ49M1Bec6zLZyRgSlpAUKRegVqS0IoSKqTf0neL5aeTDT2c+PyS6IJITVzuK&#10;tqEsCwoiRRIrY9k4NjfXNKs1KmeGS093uIgGBpjGmZQU7WbL/vaW3c2eqnFLqE+ULG8la7McwQ+9&#10;jG6jFsBShhwCtiho1lfUq2uyUoxdR/CBYtVQrVqUioQ4SOHrBZWQkUz2mJIo648dw2UEElXTiLfZ&#10;ymSDl1z1pdBCGwE3KYXPEJAOMFFwOp/4+fd/w49/9Vfc//SBYehE9OgqQIJ2hv7AcDnK7jYLstZZ&#10;RQwj83Sh7565nB6IvkctAtqpu3B5fuL88IX++EyYZqZ+ZuxmQlD4KTN1iTiBWrzWtrBUdUXVNlS1&#10;xbmA04G2NLSVo65K2nXDZr1hu95SVgXjuac7HCmcYrOuqaxiPp348uMnjo8fhehXlZKWlmfC8ARx&#10;XEimDu9HpmFgGjrC1MMiznsJD1NK7hThTmgBVxUrUjYM08g0dOScFnvjCrLAkbwflgmj5J4YLSvY&#10;vj9xPn6hOz4wD73cWwH604nz4Zmx7wlBciO0hnrV0m63tNs9zVbU99YW/Obv/o//cJn/03/8fyDM&#10;nYwdbUWKS0jFJF2fNg7tlszgvOxAw4T3EsjerPfU7YayqqlqGS+UVYUrCvnnVg6pnKOMJGd58FII&#10;9KeZqU8oNO1uz+72G4p6jQ9eRp+zJKb1l5nzeaQfPQGhwUjHtghJAJsUJss3OmlNUhmNR/mADfDm&#10;ds3f+/t/m7/1b/877NYtLkecyng/MIcBYySxpeueOD78nml4xpU1RbNd/IpqSc5pF/ys4DZTTng/&#10;M/qJQKAoSkpb4aeJ09NnTvcfGc8TIVqmoDmePE/HsIzWYc4QQqRUkW2j2F0XXN3UXN1sWK8rrIko&#10;vJDpvHj3xbLF172z0kbyxIsGrSTSM5MlSMQHuvMDMV4oSsFnjl0nQRBxAuW4fv0rdjfvOR3OPH5+&#10;Ji6X7fkoL2d3fCLlmWpVUjW17MTSTLu5olnvQGfG8SRKUeco6hZtLDF6GbXPPQpB/5IzQ3+i6w6E&#10;afw6KlRKRCWiipfcd+Ps8mOx8OxfVkGSLGStxKp6Py8RpgIA8eMknZEfOH75zOcffsfDxx/w/sJq&#10;f8vu6g3OlaSYcMWKen1NSornp89czk8onSmqgqqucUYtO8cZhbwbQ3dinnrZpSUgG6xt0UbEQD54&#10;jJMs5xQTVilWzQprSkkJm84oxN7nnHxuZVmTcmIczgydjAeNccSQmH0ALCFk+n4mAJtXr7n59k+o&#10;Vjt8HOku93SXR7JS2KImpSRExu4CWFKyPN0/83j/QE5gjRJ2ac5YDUVZLEWjRquMVjL3CkESzwrn&#10;KJwmxplxXiZ1KYhYx89MUYKSJB7UMMeZKXpCFihg1hk/Rfwoq5IUM/MkYivrNrhyJ2hLI753SSDL&#10;RD9KkZkyWUkWttIObStQ5ZKSpUg4tN2i3TUxrRi6zPEw8PRw5uffPfPD7y48HCOzmDNkbOw01apm&#10;s1pRksnTgMoBV2qqtqSoCoqiRCvNPF3kuT0e6U8XlLK4ckVRNxRVRSIwzT0SwVoKZ7y9plnfSOKX&#10;Fs74eLmQQqSoa8pmjS1qjKtpN7fcvvslN2+/pd1scVVJvWpoVyVae/w0CcTIyqpm6Dyz9xgHrrCQ&#10;M3N3oXu+5/nhA6fDF2Y/YYuW1faWqr0GVdANJ879EVxD1bxC6YbT6cSHH/41P//uBw4PAyFkdFGi&#10;tJP1UXdcdvbildc5YjVAYBrPdOdHussD83DAjxcJHMkGomK+9HTPR4bTmTAlQlR055nTk2calgSw&#10;LNqfdrvi5t0d129uePuLb/jVn/8p3/3qe/b7NZWDggBhJs8jOieMVkuEayL7kRR6jAarlbhPkkCc&#10;tlcr1psWrQIpdOg0YY2mrGuJr11IduPQEcYBlYR4Ss74YWQ4yXlpnRYst7Ik7ci6ICTou55xGDGu&#10;pF0Eon440h1+ZuieCXEW0aa2hBgYJhELSmHTMQ8XSBqlSsKUGLuZaZwZ+4HuMjAMIxkvELbtlQTf&#10;aEvKij/7+390mf+T/+R/h9YWVzZoY75m4OacJCjBligjO5O8dOtZDOhiOTGShuPniUSicBVV3SwI&#10;QYd+Ya0PF+bxTIoBYwyutFSto2ws6EjysmMRwZ1Z4Awdz49PPD0eOF8mfIJsHfllZ0dGZzBRqjqt&#10;JOFpjBEfAsonqgg3jeZX39/yi9/8kpv9noKEUQFUZA4DMQW5aFSm6x65nD6T4ywhIvUGYy3GukXd&#10;2OIKESylFBmGC4fzE8fLE8N0XvYuR87P95wfPtIdjsxjJkTN6DPHznPoMpcAs1L4LACcUieu95a7&#10;V1tuXu3Y7lvq0qDyLAET0ZO8XzrTLMhLI8lr1koMo9CWCqkCERzmPHZ0ly8ShVlVAqpIHmOg3d1y&#10;/epX3Nx8i3UFh6dnnh6emKaRaRwZX0AGgycnEWYpFb5e0EXtaNd7iqJexC790m1cS4Y5alG/Boyu&#10;KIoWQLzs00iIixc5CXXQWNnJSveVlx35S5qasLdz8KSYFsuaI2fF7CfGvmfsFqRrZVltttTVihAW&#10;DcflBDZTbtZkBcM4MC379u584v7jT9x//sA8TbiqomnWNC8peEBKidkPzGPP7CfxzL+sdWIWbvM4&#10;SPxrmLG2wLlSfKJxom1arm/f0652pDAR5iWzud3R1Gu0Nky+l4Px+EyYPNoWlKtr2s1rinpPUgVT&#10;8Pgccc2G1faOar0h4hnHEzlFympFU28oXc3Un7j//Dvu7z/y+cPP/PhXv+P+5yPjIPtWlFzq2qgl&#10;bEeh9Yt9CclYTxJ6Y7Tw6UNIJJ/QCtISyBRTJANV4WjaiqIyaJvIKkpH/kcmmRAy8wzjIBHEOcpt&#10;n7MS7C8JUxjpPIo1rlrjqgZXbdCuImmFMiXZtgQ0k/cSxNGPdBfP5RQ4PHU8fHzmy4cDD5/P3N/P&#10;3A+J6cXxIvUXulRUTUFb1TRFQekMZVNQNSWu0KQoCYEx9Ni6BjTDeWQapJixRYEtS0IWCNY0jgLR&#10;KioRXZpSzk9VLAyHDj/IarKoG2xZo6wEz5RVI+rnupaJlMoUVSUjc5cxdqReKda7knZT4Sq7yAfE&#10;KdKfPd1zz9SdCfMJ70dSTijn0EVJRuNjYpwDPmtMsUaZFj/D6XTh+f4zp+cz85Qpqpp2fbVMrgIh&#10;zmiN7JDJaJ2w1mA0pDiJ9W7ql2yFTPIJkiHNmfE80B9OTOeBaYpcuonTccZ7qFYlq6sNzaahXpdc&#10;v3nF6++/4+ruls1uQ1lqNBNGzVSloXQlpMg0HBm7I37qZRyeE6ZQ4iBQsooUW3GUlcm+paotxJ44&#10;XchhwOi4WNccKcM0DYyXk3TJMaISECN+nJl6MW8al8lGgynRriFpS0iGEIUhEEJCGYUxGYWHJARH&#10;aYSz5GZ0T/SXR/zQSeBOyoRphmSlOI2CqJYdfsTPy2SFIALrolqswZCz4c//2390mf+z/89/sBjQ&#10;a+nylnGAVnJYSoqZYDpltq1h+TVXNFhb4eeRvjsyjL2oW2OUw3oe8ZPgUP00yAi6aqgagToY7ShK&#10;R/aR82NHdzxBmjC2YPKJ56dHvny85/lpwGfAFRI+n4OItbIgHgXJLNS3lBUhC6PZZdgW8OvvrviT&#10;3/ya26sbSp2wRJxWhDQxTBdSzriyIubI+fkjw/kBhRZ1aVGJQMhWFEUjClUjqMmcE96PDNNZIlOn&#10;ju70yOnhZ/rDA36cyFERk2bwmfMcOU1wnOASYZS7DJOhtXB37bh7u2V/u6VtS6wBXi7zlL7G0JKX&#10;hKoln7so6q8TA63Fxyr52YaYZvx0IfkJpRZVsFbU7YbN1XvKesM4nun7E1klilqhDMzTUjTYP3j4&#10;tZZLlSTjVFeK/bCqRIUrWdwbmmZLWbYLXEeU29pYjCsgQ5jlgs9ZHmZBdepltRPFR+8lQjIGLysd&#10;PxH9INOJJEALYyuBXaTIOEzMU8BVhvV2xXp7w2p9JUl1BpTNaKdlT9UfSQF0dnTnEz/99V/x+7/6&#10;HSFFNtfXrPd3rLZXuMKhchQbn58lazkEhDXoyBQy4o1ZVkPkZQ2xYb26Yr2+omla6qpmu92z299R&#10;VS0xTvjxSE4e50rKsgYlQI4UPWEaiCHi6i1ldU3KBZOP9H3P6XSk6weyMri6wTWVTKkQ8Wjyfun+&#10;PGXdom3J+Xjg4cMHjo8dKWnB8xqLVQprNdZpuciVXORWLeItrcXKlAU3KSh8sazKrnrRNwDOGJq6&#10;ol3VrNYVZe0wFsiLEv8P2jXmWfajIn4M+Cg43XmeCKEn54CyJaZa4+qVfFUrXLWlbK8ommt0sSKi&#10;GYaB4+HE4ann6b7n8f7Cw5czHz/0fP4SOF0yU5RI4bCUiCjQForS0DQFZeFwKVNZy+Zqx/bmirIu&#10;IUvRFfy0CDQVSlm0cyirSTkzT57Lpac7d/gYMIUkQOaUJI1v9oQ5Mg2DHNpKaG66cCiz4GiNQ1sp&#10;YoXrIbMGwZDK51LVluubDa/fvePdt9/w7ru3XN1d0awbXKFEYDYnEfzNi3MgTsxjz+Vy4nw50XVn&#10;cZZkwzAlLqczp+dnTscD/Xlg7DzTEFC6EBtVTIzTss4LgeiF7ghe2OFIoqSfR4H6JE2MihRlZDxc&#10;Rs6PT5wfDgynkWny9FNkClA2hqu7HbubV6y2W9pNS904itLStJI37scD/eUzfjpRuoK2fUlZmwQB&#10;nIOInJ0k7+UYyEqKSMkHyLjCUNdSnMmEsyfNPTmOUrhqQ4yRqe+YOim2clyyIlIgjJF5zminMKVG&#10;uYJ6c8dq9w5TbgjZEoJAxnyUcCNbOurVmtXmRsJqyhWgmEfpwv0oU72cJf7Xj57gIfpEnL3wPlLG&#10;J4HQFFWBcSXalQs6W4qsefL83f/OHwng/vl/+X8S0HzZUBa1jI+NhCPkDGiR7cu2RspspZVI6BEf&#10;5ctu9IVKI6PUM+enTwzHJ0KYUFpTlDVltaasVwITmeVAj94T5oBxlqKqAMP5cubx6YnzeSBmg6tb&#10;dFEzx8g4z6KwzSJ6UxlMMqgkKUbKKYpKs7KZN9ua3/z6e779/pds2hoVRtRCMZp9zzT3izhHM089&#10;56efmLojxroFklGiTYFxcgDmhV8fl8tVDD4i+klJdkTT5UjyGevWWLch6YLL5Hk+e54HOEzQB7nI&#10;yVAAVxW8viu4ulvRtAVFkQQFyBIwkfTygEmyWUwTKS8JUVoOFiHYzYvTQLQEKXliniQVSi+Z9Urj&#10;yhXKlhyeP/LDv/6vefzyExgZ/SptxL2wYCddZSnrUvjSdUtVtdRtQ9E0X9XNRVFRNxvqeoVzTiYE&#10;yoiwZOxl8pKW5KWQyMksWE6W7nURPCXJnZYgDsnIFtGPCOXikpplXYUtapQplv3hwDSI4E4pAQ9p&#10;a1FKYbWjabeYomCYzvjgKdwKpQqODw98/P1HLn1ke3fLzdv3rPfXFEXJPPX0l0fG84F5GPAhLPti&#10;AUW8MKuVkpXHarPl5tU77l5/y5u33/Hm/fe8evstb15/x9X+FqMV0yixtGE6MQ1PzP3z8pkF0ZYU&#10;W5QuSAmMrhnHwOePP3L/5SPPz09cuoGkLOV6TbVZo4wm5yj4yKImjAP98xfCNFKtdpTNnqHrOdw/&#10;c3oOTMMiTdAa4wyuEnSy1QqjEkaBswVFUWC0CBsVCZY40ryI+3wQ+ygL58FZTVUVNE1N3VSURSFZ&#10;6H7pLrzwAmRtorFWisOYpdufg2ccJS53HAamOSzo0ZEQPTFntK2o2htsuQZVMIXMpbtwfLpweIoM&#10;oyYkxzBpnrvEycO8CKlQmrC4XSQsCIkpLR2F0eRxQKfA5mrP9uaGsqnBiMeeDGN/RuuCdv+GdneH&#10;sSXd6cTDxydOp55hniXJywmIKHgv+9c5iLLeC3xLks3EIyxwxMV+qSErOVtUTuINJ31l9GsNRdWw&#10;Wm1p2xXtas313Svu3r7j6tUVV7cr1lcOazPzEBmHyDx7zueO5y8Hnh+eOB6eOZ0vnI5nnr88cf/z&#10;Zx4+fuH0fGAcZnKSsKSsNDFEId0dRbA2DpdFBCvOI2lkvFhuL2f6blhYCUESCE8956cjh/sD5+eJ&#10;cUAAREqeGKsVdV1IRKiTrjqFM3P3JM2KCoTQE6YzYbpATBhTi47L90CU6Zx1X90Vwc9C+QtihU0J&#10;bOFo1y3tqsEZUGlCpQGVxD6tjCUlmKeZMElipEILk3Kx10aV0KVGWcEMF6tbbLMnJMXkEyGJvU8E&#10;e1aId3VDu9qxWt9QLfnyKb502VpyyW0p7Img5CL3kTAnUlCEkPAxYpYGSb62lPUGVzYA+HHg7/93&#10;/8ia9q/+6V/ImLaoKauWwpUibnmxn0m+52JJk9tH6F5LZzqPZMC6gqKqKAoRAflpZDh+Ic09Vbuh&#10;XkmG9EuhYLTDla0ImZyhWa9Y7a4oypqxl/F6d+kBR9XuqNc7kjb0w8A0z1+VrbCM2NPCpERM505n&#10;NoXm/e0tv/j+F9xe7bEqkOYLxFkQq2EkJM/kJ4Z5YBrP+PGMNopytcHVG6xb4cryK+HsJZoyLzhJ&#10;UNKVmgI/exlzjRNaVbhiA7pgmjz/P67+5FezLU3zhH6r2/3+unPM7NptPMIjKzOozEgQAyorC0pC&#10;QsyQGJQACRBMmfA/AXNAYoBEUTkoJCQkIIWKyiIqMiLDu+vWnnO+bndrr4bBu49dz3LXka6b27Xm&#10;fHuv9TbP83vO14GX28plgVuQSFZlxF3dloofvyv5/rsdu11DUWWcDTgLVhuMsiheLTmBmGZiHInp&#10;SsaTsuyNvb+LnQfJHo7Ri69xuYgK1Tqs2+h8rkZpwXv6JVE1e+q63ZCT05b0IzGWbben7Q807Y66&#10;3W8Z2ZV0UCZj3JZ3vI2VnHPbzkm6r38rUjauQoGz9TefsUwdflnfSEKWVNYqbyI4swFkjMYWJa7q&#10;sEUje6g1SBrS7PFzJudIXVX0uwfa3ZGy6oUV3TTgHDErlmnl+fMTP//2I9NtYffQcXj7lrrdYTex&#10;2jg8Md2e8PMgkCJlyFowkcaUWOu2vGqNtpm2azk8vOFwfORwOHLYd/RdS9vUOCOYyHm+4ZcraZ2F&#10;Ga0tfr7ilxvO9TTNG1zRk7Ih+Mjl/MKnj5+5XGZ8jti6oTu+Yf/4nn7/gNKa8f7EeP1KCgGrDDpm&#10;wjyLUFRZ5mHi9nLlfvUsM4CmqEqKUiyPpTUYJTtwrTNlUcoqSWd0ksv6NQ1tDQLUScIx+YZUNjrj&#10;nMa5XyhlamsIwir0Q6sMZVFSlLUQ8lQU69qmcJ/WwDAkbrfI7T5xv54Z7meGaWReJtnNr4Fxnrnf&#10;R27nCy8vZ84vI+OUSMZhmz24kiUEpiUSM6hCzPQ5i8jXFUZEfhphyKtM9h4D9PsD+4cjRVNsOE4t&#10;oSHNgWb/Hd3+LbZsiSkyXC5cXkbuc8YHBFVshJuwLivL7IlBofIWWKXEQbAFCH4Dq6S0ktUWMhQ9&#10;Oa7ybm3/zRtpUiZWE366sa4DrjBUVUVVlexPJx7evef09pHDQ01RybRqvGfuN7hdM/d75D547teZ&#10;y+eF88eV+1kuYGMNRbOj6nZoUzAvnmm845eFdYn4Ufb2IQTWLbdimRbut5HLy537ZWQaFm7XifPn&#10;Ky+fzrx8vXE/R/wCWStUoTDllv+hM66I2CJTVoa6rSkKR04Tcbls+/dBUsNWL+PuZcHPg3Tl25ox&#10;Z4kOXdYF7xeZhMRMiKKLKJuSfrejqSsKKyNwo4SvbqzD6Er0GTGTN9qlNRar7WZ1ztjaoast4UwX&#10;YEvWGJnmhUSBrXcC30E+Z+JMWAdIK27Tm4WwhQr54VsDrLXFugaFE+DhK2QpK/waCDFgS8kM6PYP&#10;dLsjRS34XXJins78t/57/7NfLvPf//X/XUZgSmO2+DXZjW/Grz9BUMoBy6Z+FdFFikF21Vv6WQie&#10;xY8s0x2rMv3+gcPDd/T7E2VRiU84ioevbHrxmyKdvjBrZ+6XM7fLSIyWot7h6pZkNMuyMowTyxoE&#10;6Y10tiYrVDKQLRGFTysqJR52FX/+65/48acf2DcVNgd0XCAvxDiSSWRjuU9nzucPxOBxrqRp9zT7&#10;B4ptfOyKiqJspJLKENKK9yPzPDDPV6bpKslBl2fm65kwLyiciF4Wz+Vy5uk2cJ4zVw9DlApVW4VR&#10;sK8df/bDgbfvDrR9S1EorJW9lN1IWDmJhjflQI4r5AWY0FZTlAeMrtDKURQdZdFujOGZ8f6ZaXhG&#10;a0VRdTjXor5lJGvKtuftD3/Br//hf5PT278gJs083YlxBQyuaKmbnqKqBcCiFcZZMiIws0VBXfdC&#10;QBufWMMoqnVTYK2lKGsyWhjyy4hCU7hOJgNa3AspRHKI8owluYxzloNPRHAlZWlxhROhX93iqgbj&#10;KhSvhczIsnjGWyYFRbtr2O8fqKsORSZET1KJZGEYrnz5w0c+/P0Ll6dA01WcvnuDbRpCWlnDxDy+&#10;MI9PhGX6luAlrndLRuiCUgQ7jFMoI+z6sq5Ei+FH7sOFy+WJ88sX7rcn4jpJUpW2WFdwOL3n9Phn&#10;KCWkPee6LWa4hmyYxxvn5ycut5mQoWhadqf39A/vaXZH+sOR0+M7rNaMt2d0iuz6R9r2QFw80/2Z&#10;eRkZbiPX5wG/rCgFrhShjnMOoxWFkyDvTMBZI0jMym1JeVJoyWg9EyNyUG5jc5REjKew7dnV6xpI&#10;RpgKI7nwIWG1FV63k24q60Q2ieQyykp4RVSKlAxkQ8iKxSeWaREY0OXK0+evfP78mS+fP/Pl8xMv&#10;XwbuY8AHQBuJJa4qooJ5XaVYQAZb1lmK0mGNweqM3rpglUCniFGRpq/oTwfKukTrSGEd9dZhFVVL&#10;QrGME8P1zDCcWePCmi3Lqln99vySxbIYM0YVcsYpBYhP2UgaFElFubRV2PQJ6zeffH4NuLLVRrlT&#10;GLUlymm94ZqvjOMnluWCIlLYUkTH3QGFYrq/sK6rND4OdCGwmIiCbNCIDsIUFls1lI0kfmlbbBej&#10;l99Xy2UXgpYJZtgEWlPkep54eRq5nRemMTJcPS9fZ67XxLKCKQ3NrqR5qOkfe/aPD+yPPbtjxfG0&#10;p98faNuObtfT7sQhE+OEH6/4eSZFBclJWNMqzQDa4ootylhLEM/qPd57eRaRCGljNc2up+07rI6o&#10;5LFWCk4JQmkpyg6tS3m+ozQPWosbSSySGV20aFdh645q/4irOpStKNoDze4trmxIWVZtaR2J68A6&#10;X/DzmeAHsQtHWZcGP7JMN+ZhwI+e6OPWBI7Mw0SYA36emeeVSMYUmrpr2R0fqfv9Nt07czl/4Hb+&#10;yH/4P/hf/XKZ//b/9y/E4xuDiFmijIOyEpZmjGmDFwTZVaqM2nKmU5SqSS472bnnnImrJ/gZTaas&#10;ZISvtWUNnnm6M493ieELCT9PDJcXhsszw+3M8HLmdh7wEXRVYopKdjzTwjhNkneuXqcEf7ov3xCn&#10;Uu+iFHz/Zs9f/uU/4If339OVjkJnjI6kOBOCF5+1rbhev/Ly9fdApq13NM2OomxRSgPyUmlTbHoA&#10;L9VpkANmHM4M1y/cz5+5n5+ZbnfiGjaSj2OaFp7PZ853z93DPcCShHJWbHvJrlK8eyg4nRrKtsC5&#10;jFYrKku0ZI4yMspRdsqoFaVWtMnCqrY9Wlc4V1NVO6yp8Mud2+UD0+0JVKSoO8rigDIFKXiW8SyO&#10;BWBdxXK0zCPj/cY8T/hFAgScK3BlgdFsiWSeEGbxyJaldGJFiS1KGQvGlYRQvkREdgTlmKeRdZ7R&#10;usCVe4zryIjtKQR57nLeyH5ZLIfaOWxRUpTlJogqKcqGomoELPInboJ19YRlZR4S85RJSUb1yzIz&#10;XK/crxfuw5nL9YmnL8+cv3pImuNDy/G7R6p+ByoT08wy35iGF+bxTg4i2ERbQlZEgQ6iNGj7un82&#10;wIotFEVZkHPAzzem8cp4f2a8fmYZLmilaaqOpm6xRqOVEvqUtqQUmYcLw/UFv3iWZeLl8xdeXm6s&#10;WmOqmu70ltN3f8bh8T3t7kDb9ex3e/rdgbY70vUn9v2J/e6Rou6ZppGXp4+cv7zw/GHGLwi9Splt&#10;FSI7c+MUZE+OM9ZoqqbBOYfaBG5SZGliBh8l553NOpiRLj1GICVUXkkhQMw4UwjKNkZyilitcM7g&#10;CoVxGVtCVWuaTtMdDO2+pGwq6rqiP/Y0uwrrBAizroplytzugWHw3O+e6zVwvyf8Knz5rDK2NBSt&#10;pFmFvG4wmQxalPaFs9jN6khMkBIm5S0/OsqlWFpynBkuXwRwFSMRxTwt3C4XLi/PXJ6fGG5X1pCI&#10;qmaNltmLGBBkFWSsII6tFReJUpktJ0YOLh1Fz2GEvCmaEfFnK9hSFuvtcrEYV+I27Y4rClIcGe9/&#10;5PbyM9enL+JPvj5LoXF5Zh6upBDRDure0B5KyrakLAt5N9uWoi5EFyO//SZUTMRl2fLIN0Hykgg+&#10;gdIsIcnue82M98D1JXIfIa6Z4BNhBaOh2TlO7w68/el73vzwI8c379jv9uy6nt3uQLc7UBQORfi2&#10;h1daFgyQydlIqM+mrZF11CIMAqXIWZGSnMXeL99G6yghG9pS0x8ONF1PmG9Ef8cVUgi4sqWselzZ&#10;AULATGFL9gPxyPtZmoqqRbmCou5oDm8xriYpS7W5FbK2zGHB+4mcV6zNFFajCUQ/oLSmrHuKskVr&#10;Ca8K68pwXphuIzku+NHjN3V/jJngM0mDdlDVlUwY65rVX3l5+h3PXz6Qsue/+z/8X//JmP1f/h/E&#10;xpMlM1eqR6mStZZQhBjEy6yUVJVKJWLy5JwpypKyqsVbqmXsEcNKmCf8cGOZBuZ5ZBxvDMOFZR6J&#10;68p0v3H++oHL02cuT1+5PD0zXO6sc5Q9fW3Rpdkum4V5mVmWsO0SjTCtk4w1RMluMAoBGJAoneJX&#10;Pz3y67/4ieO+o7QZqyNhHRjGF0JccWWDLSqhap3PpHmhLMSO4oqSqmo3e1ckbNnTMUTWdcV7Lyxz&#10;76WyGj3TfcTPgZgN2dREHLdp5uU8MC6RqITEFVdBQJJAozh08O4hc9hLXrFSrwpvecHkQA0yjmOF&#10;b8xtKwH3qtkqbbkcjNGEcJdLZLxBUiJAMw4FhPXGOl+ASMRzef6Zn3/zb/j082+YlwlXdgISUqBN&#10;RNuEqxxNt6Ose2Gjkwhpxvs7xjja7oGq7CSbfplQKW2XnIQoLItnmkbmecH7jF9h9dLppW3UHqIg&#10;ZdEK47aLu2klp7lqsUWLVgU5bt+YtG4TFgk4CCEzzCv3JTMsMHnF6AOX653L5cLz0zNfP9+4XyQ2&#10;dXeqObx7oOpaImGz6iVAvtdyJitSls8/pg3hay3GSvRt3fbUrUxwzEa3M1kCQAxgckLnTOtqHvpH&#10;mqJiGZ65P/2e6foVP2+xnFEU9uM0ESlIpmRYAmN0mP6B7uEHHr//NW+//zWPb77jsNtTlUL6KouS&#10;tm5x1ommg5VswEfN/b5yv0wssxcRj1NoI8SysoLC5k2b4VFpRVvJXbCFldFvjgIpiZIit6yZmLRM&#10;K7JiDRKlShZZoFVgYsKkQGkThYtYHShcoqozdZNxhcdVnrbT7A4Vb94d+P6nn3j73XeUlcW6RNs5&#10;qsZSd47dsWX/cKI7HeiONe2upulKikJhbMLYvEE1FNaJiCwGD0ScBkvCKU1dOpxREjiStdinsKSo&#10;yFF0MLP3TPPM/Xbn8nThcr5zvS9crjPPzxeevr7w8nLmer0yDguzhzko5kW+PyllUDKV0K5EOScJ&#10;cIhHPqlVglO2qGmrDQa9NQ7CyVDbLlcEcVIYKLntIUv3L0JWjUoCXllud6bnJ+5fvzI8f2a5XVAp&#10;UhaKtnX0fUnbFFSlorZQVg5XW2kctEelGcJEWidSmMjRi7Zog/LEkMkJQk7MZIHOxMi8SAdOBGcU&#10;ZQGV2/C2h4rT44nj8cCubykNpHlApUBV17KqDRNhuUvexTKyzBe8v5OSsCRMVWAKjbaA8qQsltqY&#10;ZrISD7axVqx+VSUi3TUSJzBKc3o4stsf8dPAMk5bQ6Soqj1N94grWpZxYr69SC6B1pJ+ebsT/Iwp&#10;HbbdYysRYVrXEpImYtHVDlP1RG1ZQmIJM2kdsGqhbavtnayo6gNVs0cbK0VTkiYtIc6MoqixpRQW&#10;rugoigrtDDhFsztwePMDzX5Pzp7z8898+eMHco48fNfwz/77f9KZ/5f/8n+/ZQILylCrhDVQVJai&#10;sOIBNCJMK6uCsizRRsnPT9IBx+hllBBErBHDQgyiZJ/uZ4bbC/frM/N43Wxvmfv9zNePH7ifryyj&#10;Z5kyKWlMUVF2DbY2ZJ1IaSXEsKkzMzkIOcvoYhvvJZQCsymtU84k4OGh5C//8id++vEHSgsqTkIp&#10;ms5M0wWFxjjJPFZZoSNkv5LSRGbFFhVl2ZPRm0VrYR4HLi9fuLx84vbyxHS74KeRdV7xa2SNicUL&#10;YGP2UYAZ2pFdRd7EUjlCmCNKgrNQSvF41Lx9iPSd+JuFQa0xTshBmUSKnrzl4oqS1GxfVsZw0rpL&#10;SpEVz3xMM+s8sQyBsPhtB2gxWmN0oqgcTX+Q5KNVol/b3SP98XvqekfZVNjSoHXAFY66lV15WFf8&#10;dMP7Cyl7CtdRtwesLgh+YRrOnL985Onz77ndnpjnkWm4c/76laevT9xuI/MsyMaUBSYSkwSJhLCi&#10;jcGW5QaFaaWw2BLYlHJorIwlw0QKki7WdAfWrHm6TLzcI0suSbZnTY5h9NxuA8u8oqKiMFB3hqor&#10;MYUlsuLTSErLZpssNyuWwTghzMXteamaHf3+xO70hv3DWw6nNxwOj+z6E3XRYpVc5qV2lLagciX7&#10;asdjf6JzNcvwwsunv2M8fxIrT4asCmy5xzYP2PYN1f499eE73O4Btz/Snr7n9O5XPDy+Z7/f0VQl&#10;VkvM5b5paSqJJ/ZhxceFNU0scWGeVy5PE+enGyEskuZExhaJdm9pdzVFaTBWRpICxjC4qkK7gqQ2&#10;XGuITF4O7nXVJGVBFRILuUbS9iSWFsoSOdCLTFVGwZxWirrOVE2kaqHpFF1vOZw6jqeew8MDb7/7&#10;kf3xSFlkKTRqhXErVVtwevMdb77/kYd3j+xPR05vHzm+ObE7VjRtwrgV5zJdV1PWBSl5rMp0VUld&#10;FeKj11A5gVOrmDFK41yJ1gUxS8LgGjM+ZYbRMwyBxTumUHCfFdfbyvkyc7lO3G8jw7RsBzgMU2Sa&#10;g4z0k2BSs5LImoSM1JXeLnORLWONE/a3Fo81RpOVQob0Mj1JMbDMd4nClGtArE45IcOGgtL11PWJ&#10;uuqxxmyd5RaUY6FuNF1fUleOwiQMK0ZHlEkoE9B6wegVawJaJXIMqOgxrwx3BMcMiqxlXRELQyod&#10;KYuA1ehMVUJTW6rKUBbQNo6uqakLjSGQ/Eha7qh1xhmLtZq0jsz3Z+bhgl9GvB/xfiCGWVTcXUe9&#10;21P3HVVb45oaV5ZYZ3CFo+kO7B/ec3r3Ew9vf+T45i3trsPqTJwXkg80naXtGqJPrHNgXQLRB7Hy&#10;NnsUhuHyxHx7Ee2TLVjngel6QRlFdTxim16Kq2wIIRGzRtcHiu4RVXZEYwkKfFhY5jMq3ehqQ9e0&#10;WFNhi3ZjrUiSn8T2JtwGXDOmp6gOONdsGyqNLguKfsf+7Y8c3v5A2VSEMDAPz8QwsjvWPLw98t/4&#10;b/8vf7nM/+7/+3+WsUYOpDQR4kwmUZYVVdWBdhhtqQpRqLoNfycpR5tYacNy5hi2gIOJ6EdJGFs9&#10;fh6YphvzsCXmjC+M9xt+FvKcsQpXyCHiqgrjNKiwVS8ydhC4SBZfb9JSTScZyYKMy0KSbOG2gb/4&#10;i7f8k3/yV3z37jssK2G5Ef1ADAsKg7MV1gqNKSyixjdOk5LAcGzRsq6rJMItCykGhusz1+dPTMON&#10;dZE1AVmTlQWlxU4QEn5NrCGAVhTtkf70FltWW2JWwi8rMclFVhWWx6PlYR/pWis6AltijMFaSQiD&#10;vF3kciCI9i8DWl746Sb0OW3Q2x4z5w2XGmbWxbNuI9a6aymrnXhZNxCOsTXaWJytcUWPNhIMYqxG&#10;W01O8rn6eWC+35juF1JaKTt5IYpSdr0iesqsy8Tl6yfulye0ySQ08zByfTkzjJ4YIWdLjFtE7IY5&#10;JWcpNJyEfmgtjmeJyZ3w84wzjraT3VGKklJXVg1V0zP7xB8/XPn6FPBREQL4aWGaR5SK7A8lD29q&#10;+p3Ab1wptjWJKpXC1BiDRgQrKQWMMpIJXVQU9Y62P3F8+I7vvv8z3r75gX23F9FZipicKYyhLkva&#10;sqYtG5qyprKGuAycn3/mfv0ke+uiYV0XFu+p2re0hx+w1R5T9lKlN5IB0PYnjqe3dP0eYzLzdOV+&#10;+8I0vmzaEy2AotuFeRlRGoxRxBy4vJz59PuPvHy+ENYkY+0Kul3F7uFEtztQ1hXGvrpXpOOzW5JZ&#10;TqJY9ktgmVfmJbKumRAEXJJed4pZWPalg8JB3UC/0zRdQVmVFIXGWIW2iqopORxPHE6P7A5vqJte&#10;dpjbKFpbS1X3QjFTSiBElehVjHFUVUfTHqnbA1X9S245KlA1DV3/wK4/cDw9sD880LbNRrIzErqE&#10;XOTWiKLe6CQBLSbBlhIXIiw+c59WrreFYfQsIUuhPq/MS2BeIpPPLAH8qliDkjXM9u+nmIWhkJM8&#10;Q9rIaD+JH1VvP2a0RpkNTx3Z8May0oRMivEbGhvAmGJroIJkHRTCTzdFgyllQmrLAuuMgIvKZptA&#10;yjku436Nsk684kZG4lpLAWD+ZORPhqS2iNmti1CuwPYtRdtiTYFBYxQUTlMXDucMZWlpm5aqqtAq&#10;Eec783AmzqOs5gqDny/czx+5PX1lGQcSkmVgXLHRNt8IHa/tZSXQHWj7NzTdI0W9o6p31P2J/eE7&#10;jqf39P2JqpafV3Ud2nrW+c4yTayLcP+VkumkNUIbBc3qZ1Y/kpNQNFHCs0dHir6h2j9iXLWl291Z&#10;QwbbUnQn6t2Jou7ELp0ifp2J4U6hAl1dU27ZD1ppisJRVBVV12+woGZbM8qkS9ISPfM0CaNfa1y9&#10;TcgIBD+S1hHrMt3O0e6FwvlP/r3/yS+X+d//q/8LsF0ASXyEMa4YW1AUDTkqkftvNqG84TQ1Cb3h&#10;VOURjlsyVCInIXDJw6LI2ZOC3w6ABESMhbJ1lG1J1bfU/U4ACWWJ0oqoJAIwJ0VMipCRSzxtyvr0&#10;qnKWvkkqWnAO3j7W/PrXv+JXv/o1p75Hx5Uw3yW1aBM01VVPUTasa+B2fub+9JngJ6rdkf7hB1zR&#10;Mk13xvv1W6LYNFwZ7he8F3ylhE0gyMQUxX5XNTS7PWXXYlxFVkrsCFljbEECQWAGCYOoa8u7NxWP&#10;jwX7fUfVHMRTqKRTkr+V5IOrTSEs+yRZ3gqrfMXaUnYyEoEF2+guphXvJ0JIGAtFJfttZUR9vvg7&#10;IQZJTgsKvwS8X7ZCQC40kU9o6Yx1QVn11O1RrBJVC0ngMEYbnJPDxjhD3faU7ZGiOmBMS4oKP3uW&#10;SexKIawbRW1D0lqHLQq00VtBInuyNYwsy8gyDOQQ0GRimMHE7QXZo1zJ5XLn4x8ujIP471MUr6/K&#10;gf1eePf7w566aSnqSvy+WoiCSokqWyOxnsFPG5BCfszYmqY/0vVHdocTu35PaS1hnZnuL8z3Z3Kc&#10;qYylLgqchnW5c7985PLl7zl//lvulw8orXFVSwT8GlC2oejf4NoT2JKIJmYtfHXjKIpK4hnjzP36&#10;hfPX33B5+nvut0/f3AvruhDWBa01ZVFirCXFzPX5zKeff+Z2GdEWmt7S9i394YHd8S3Nxqc32orf&#10;dfPKs4kjc0aUwvPCPHnmVdC7pEQkgc5YC0UNRQNVA1UJdQV1Y6i7lqbbUbcddd+LI6LbUzUdTben&#10;6Q7yeW9iQrHAmk0Uq0FbiqKmqndi+dJWMMRFQ+FKjCm3VZOjKGXl0XZ7un5H0x2o646ykmhgV1hi&#10;EEaBsWq7yDNKr6jsRYxaOfQWQLOGiF/E4rUsK9OyMEwL4+QZfGScM9MCy6qI2ZCyJsgSTAR3CaIX&#10;4JE1CqNlvC8TTaFeGq3QVr6PObN5tpfNt71Iql6CuHriKumLilcdk5ddfs5bJoBwIbJS8h6VDWW9&#10;p+yOFM0BV3YY16C33HhbiAjTGrutLSVTwlgDSuyr2hZb1Kd0rNo5dOnkA9c1JNG85BgxaKyyuO3X&#10;00pviYXS+K3zxDxKOqX3V8b7mWUcyCSKpqA77CmaBuMsZbOnaneywi2Eptd3jzwc37PfSSa4tiVs&#10;zipthKw2zwNxDdvZl4lhZLxNTDdPjl7uo8IJSZIkLoHo5dfRWiagKZDTijJZsicK4ajM450ElO2J&#10;5vAdze6Rst1jqoZshHUR1oW8TticaFxJWVTSkBklAs/C0dQdZd1hbMmyzEz3K6tf8N7jZ4/fJtfa&#10;WrKOLP7GcP3EcPmZZX5GGygbuSeN0f/Vy/w/hixB6Urpjeu9bpUh20iTbUce0ArKoqCq++3gELRm&#10;UQj+sKqKDe3a0LQdZdPgSktRGarG0e4bun23VRYtdS0Y2LJupQrJKzHMxBwlDy0reTFeVYpZzsAZ&#10;JgAA//RJREFULnS0jARVlh2E1ZmygNOh4ocfHnlzOtG3NaXVmBzRaWWdbiy3MylEoCBGxXA58/zh&#10;d9w+/oEUI/vvfqA7vifFxDjeWJb7RrqSBCiUiO1S2lKwcsSvnnUNKGso24662+OqhgSMw5nb5Sso&#10;S93tyCS8v+PXQE7Q1gWPb1venBx931A1RwpXb/YIJ1S0LclOKSXMnpxEBEKS9KisKctORHuaLSBG&#10;Cpywrqx+RBOFw20gZy+duVZkEkqXaNMCBTnKLt4UNaYocEVB2fSUdY9zDc7WWCue8nZ3QhnLdL8w&#10;vHwVCmDKpCAPZAyijUgJnOvJqmQYRu6XgeDXbaoiwiCzOSSU1iKEC6uAMNaFdZ5Z54XgV+ZpYbrf&#10;0Gql2+/p9o9U3Z5E5vnpic+fL8yTXEgxZtFPFJrjoWV/aClrgy0tttgU1SQwsr90xuKs8ARURhKx&#10;jHjmy7qj649UVSVY1/nOMlyJ841CZx72Bw79jkJDWgfG+xcuX/+e84d/jb+/YERsgrIFCcWaoD58&#10;z/G7fyQAFGVQRcOKwsdAiK8pZJl1vXE9/5Hz179jvP2O4F+I6x3iRFVW9P2Rw/7Evj9slKzMsniu&#10;L2devn4l+pmmE/tStz/RdntJvGp3lM0ObZyIXJeAznKY5yTIZb8ITnKeRdiUlXAcsOAKJWPM3tD3&#10;jra3tK2mbjVN19LvH9gfH9kf33I4vOHw8I7+eKIsK4qyoqwaSc/bdswpZSksUWAsrqxp+wf6/mHz&#10;6lqZSW2oWRGbCd+i6U/yd2pqyqqhKKvN/VBQd72sh8IEapXoWrd1xHgSwmCwWyGaY9pmNTLRXjOM&#10;EaYgAJo5gs8Gj2PNmiRDaaKSt1J233Kpk8GqjNsCbXQOok1gCxDSW8hQiKQQWDfYVlwWcowypbMV&#10;WolPeZ0n4rqKgjtI7nVcXxPWovigq46y2VHUO8qmp6pbEY2WtaQbvgZrKUEjS/Tt69e2izcWW1bY&#10;qsYWNXq71LMxjCEzzSveL9L5Tps/O2dZG6TIOkyQA23X0PY9SiuB5uDRZkWrLAz2rqTZt5RtK3/u&#10;rqdsOglA0QJCKsuOvtvzcDix73eURUXKSrgE4415unO/n7k8feB+/kyMnqLuKZtG0g39TE4J46TB&#10;lF9bPiFlNLYQd4qsiT0pr6S8yjMWPPfLV1Y/0ezecHz35+wefqToDuSiQhXVN3F0Wj3Rz6i4itjT&#10;Wqw2W2c9EJKX9amWzIEY5F6JUUS8i5fLPJFFA9A3aJOJ60BKI8Ym6lYKYaMhx4W/+vf/p79c5r/7&#10;638BiP1AbzPajAjcUoob/EP+oipHrDEUZUlVlhROxlfOOcqioK5qmqaj63ratqeoGvFn1yVlU1O3&#10;Yn2o+j1l3WCs3gRHUZTbaWGeLizTtFHmDCQRB71e6inLPtkaqWwFKiIv6P7Q8Pa7R96+faQqFDp7&#10;gUNYhdGaebhxf/nMdL8wDyP3y5nrl08Mz8+opKl2DxR9TyAyjhem8SL7qtcAF+nR5J+/7cW0+PFz&#10;RjlN0lnY9X5m9TPey9jEFRVl00FOW2ym2Ci6puDNY8Nhr2n7hqY9UZYtRSGeffHty9gcrbb1Rt7G&#10;YNvITjucq6SqRqI1M0niNteFlGaUkSzy10mKcY6y3lFWe4xtULpGKSGaaVtv6ksZwRabilYy1O22&#10;IZW/93i7cPnygdvLZ/w8b10HaGVY5oHb+StxzVjbkaLidr3LZR4yemOvW2tR22UnAkovDPNV3BJh&#10;TdtoHqLP5BDp9hXHt++o+x5bVGRlGYaRL5+uXM5R0L8bzaxtFIeDo24sxuVvh1YmEFJAaaFyOVtQ&#10;VS1N3VGVDW27p9890HcHXOFk37XOpHkgrSNVoXn38Ia/eP8rfnh8xKnM9fyBp09/ze3rvybPzxSF&#10;o949UnYP2LKTr2qPqw/ockfUheQNuBLlym9Wm7g5R2KYuF8/c3v+PePtZ1K8YU1GpYUcRpwtqZs9&#10;VVGj0SzLwjAOjPc7l+cXLi9PkCO744HDm3d0/YGibim3iMa66VBa4D5pjRgr2o4QVvw8iy1sCCxe&#10;imldgC0UrlTUvaPbN+wPLbt9Tb8rqBtH03fsjw/sD4/0hwfavSiK235H23QUhQTBGC3+Uo2wsEMQ&#10;Ff8aVhJZ1ntlR930GONkRpWki40xSQSw0hRFJXGTpYw2q0reH2dlstG20qErJZOpuq0pS+lOxW+c&#10;ZZqUQW3XuIgyRSW/UYfZSk+S5DBuNkUjxcUWLfr6JeNsALA546zssDWJnFeUjiidt7XkKgVEkLVG&#10;WsXWlrP+ljaotCOtgTBvAUVI98yGl1FKobfEybrucUUt60IrwkxtN/+/0aJ52uKFtREMtlZZLngt&#10;n7/WRjQ7TlZwScsZuIbEy23gep/wU2CZF9ZJhAIqJ0prKYwhBY+10O16mraXyzOPWBcoKo2rHXVb&#10;U3c7iqbDbk1D3R0Fh2vst/VWWdYUrhSdgRGGhV8D9+HKcH+RYKd5YLw+MY8vKGvp+jc03cN2B4FS&#10;npwC1kn2utnskUL3dFI0e8mcUBu8J27xu1llXN3Tnb6nO/0gCYVlh607bCV4VTm7Amn15NVDWDFK&#10;U5UF1m4asyyiYGvtRlgtUaYUu+cibiI/T6QYsFVJ07dbc1zRdjvafk/T7ylqSarLeeGv/v3/+S+X&#10;+R/+5j+VD/A1P1ptynD9qrTK5BjJWShExliMEgxdSh5iQOUVpZIAFgpHVQiMgi26UmAf4sVVWohS&#10;4keNxDATtiSwGGfJdl03us8WtpBils44yqFutMIVFmtEUJJipK4MD2+OvP3uO/q+w9iE1YnCaoot&#10;T3q6v3D5+jPj+YVpFFFbWCNKWYpuT3U8oSrHOL6ILzgIgzls6nVRsm/V0zbN0MZhNkazKdwWLnKX&#10;/FqjSahvI3hXlrBVe3H1ZJ8oCsObNx3ffSd7xKY9Uboaq/WWtSuWGflstlJ/E7tJVw5GbwxoLfsu&#10;a61ki2dR9oYtrMLYUkbjzQ7rhMZXtwdSVizzgl888+IJQbj7kFj9IOAZPxM2IYxRjtV7Xr7+zMun&#10;3zIPF1RWGC24wbrb0/QnjClFtJidTEFud24vV5ZhAQW2KCnLClM4lFLfOpN1nbfRcSS9kvIQaExR&#10;KrpdzeF0pO46cl5JKQqEBsvL85Xzy0iMUBjFobWc9gX9rhL1s8ny+xlNCJOEYwSxASqVcFZGYXXd&#10;0nU7dvsTbX/AaEUMI4XVdG3H4/GBd2/e8d3DA11puLx85MPHv+Xy/G+Yr39ARS+RlId3WNeQTEmz&#10;e8/u4Sfaw3tMc2BYPE8vT8zrStSG9KqHSJEYFnJaSOsoKU4qUthX7GrE5FU6IC/Wu6cvn/n4x5/5&#10;8ukj569feXn6ysuXz9wuz2StaI8n9qe31G2HfYUglSXWWmIIDPfrFl0pNKpllINlmQPzJHtyZcAW&#10;4LYYxq4r6Q8d+0NHv+uom5KqtHRtx25/ou46yQPQRs6RVwTzFljjvdDErBWWQ0rSoQjrfiH4BaXl&#10;sM2b48G8ThCjWBpTCpulSkbZhSuk83cC9THGbNkKBWXZCvioaSmrSn7upgOSr80Db9I3Kk7eKNZW&#10;K9GQGIem2HC+ounIOqD0SjYJXcjE0BqFEV4ICXBlpqjyL8lqFjAKPwXWyYP4iOTVzlLi5G2kLuvJ&#10;12rCkjLEEMi8xs3K30/OcZnxp/wqat541wixL+XXqWuQomMLK5Gfs3kulVDgtHZgHVkpWTussm44&#10;XyfGKROjJkomNc4qSmep6oa2bWl7cRxYoyWoKM0YE9A6bpPgLE1g08nkr+mxhRM4EUk89mVL4WqM&#10;NvjVc7sPzH5lCYHL7YUvn3/L5evPLLN4uWXM7rGuwlUtppDQp6rtQSVSWGQVWFW4stiaooTSWs7t&#10;eZAGoGjQppRxtzHi73Yt85y43z3DnMBVNP1BfPlO7kSyUOjW2ZMWjyFTloaikOfLGolCNkY0KTGs&#10;TIOI7YbLmeF8x0+rrHysIsYJYyJNt6Pd7aiaVhpgFsgrSmX+yT/7E2jMz3/zn26WMnlZxEPu5DfU&#10;eoMqSOhKWZQUWxWT0iKo0LSyrhMxzigkyUarLFVKWkk5bOPglRhnQpxIcZJL3hh5wYmb9WIbEWc2&#10;K5XQlP5EwClwGye4SbKM/42JNG3B8bRnf9xTlEIYKguLc6KczESm6crt8sw8LmRdoKoOXXeYSsQj&#10;pmlQlWP2knEeoyLEzDyNLPPI7BeWeZbgAWOwRY2rW4q6w9U1urRgZd9R1q1UnE6iInNOGCOpX2Eb&#10;HUefKYrM47uO73/8nuP+RFW2G5AnEqLHr5MUBog2IGUR+wlYRaINtZGwhm9AhKLB2VIq6gzrsgFb&#10;tKXuHmjaI85ZiqKirDpiikzDlXmcWL0cjmhRxKe4ssw3YQovE2H2rPPMNN65Xb8yDxeJTTUtWhkh&#10;iKC/4Qu9X5jGkfPXM08fnrifR3KWKYGtKhnlWUNOUbC+6yK79JiJsl7c7CfgCk3btxyOR7p+j7Ww&#10;+DPLcgflSFiu5zOXlxspQFsVPD62HPY1TW2xLovIxgqCVQqGkRw9mghpxWgoC3nW66qmqWoq5yhL&#10;y26/4+3bd7x/957H04naKqbhiY+f/jU///yfc7/8HkOgbvd0+7eU9V6EkbrEte82kVtPVAVROaI2&#10;+JAY5xEfPLK3F4RnWAfW+YYi09Qtu/5A3x+pqxqj2IJ2LDkobi9nPvz9z/z8tz/z/PEjl+fPPH/6&#10;wsvXM9O8ogvD4eGBw8NbyqYVr/UWXYvSLPPE9fkL4+2yMb4967yIpdBH/CrYVSzYUixgVVPQdC1d&#10;31A3guV0hTx/1SZIdEWxiQkXlunGNEjB4OeB8f7CPN3IKclzuJEjsxivRUsRE9aJdUcpLbyFvFml&#10;0hbyEiIxBKJfROewpc2ZV9z0Rha0xlFXLUVZfaNVlrWIII11lM7SFHKuuA3apHLEZEVRGFwlPHej&#10;tq5KGazaRsEuoYoEVlTpZsO1KiOxvdoYytpRVE66YpVRxoB2hDlL4IxsbgGFyoILBsO6Bla/kmJG&#10;uwrjGtG3fEs9TAI4QZFjJHiJIw3rJBaotGUbRFlfrutM2poR2IiLWcEGB8tZ8i4yottIShNiYl4W&#10;pmliGBauQ2AJYr9UOeO0CHmroqRta3aHHbvjkbqtSWnGz2cyXmiDpcHYbSJgDGabJriilsYpLAAU&#10;tpLVgC0IITCOd8bhzjwvTNPI05ff8+l3f8Pzp89Mw4BfBlIIlJVAc4wTQWXddLT9EY0i+I3nbiXZ&#10;T2x+gbRpQ+I6Y0yBq1rhceSNElfUjPc7n37zgd/97R/5+OkTcwJb99+KQ2u1EPr8pg2LyGcxv5DX&#10;6duaVCkJgwk+cL+8cP3yR86fPnD9cma6RmKUFDxrNMQFV2q6/Y666YSamD0xTJtID/7qn/1JZ/6b&#10;f/UfA9IFWuNwtpTLhExKr6K2iFFKwDDWSIKL0RJ3WtakLIAOu43cM4k1eukmtUQa5m0PIZ2jYEW1&#10;MjLubXpJbVOAEhuUcx1alTLWygmUxHzW9Q5XlgILWSZIK8eHPQ9vHuh2PXXb4JySw99KQaCNRDbl&#10;nAgpEa1FVx0RIx03YKoaVRWEvLBMF8bxzjBMzPPMGiWtbI2RkCK2ECpUs39D3R+ERlYUsnsqxO5V&#10;NTsZgbZ72t1BQCJ+RCF402XwqAzdznE6tewPoi2QSllea5DRTYwydo5pS5bb2OMg+3O23Zd1JYWr&#10;tv2srCZkdy041eAXtJZQmbKUF0W8j5Z5nhjvZ8BhXUfYUuxkHCUdSfAr1+fPPH/8mfPXz8zzCArW&#10;KXB/mVjnibAKzzmuK9Y5UoyM9xtPf3zh5XMQklnlsGWFthtpKUvxlzdOdc4SiypTGC2e47qg6Xcy&#10;tu17mk5EIKjE6hfGceDycuHLxzPPTwshQFMZdvuKugGrF7QSiEhYF1Y/brhFs7EFCilWtcLpRFWW&#10;dG1HU1U4rakKy+nQc9rvqQvDMp95ef4NL89/zzR8RuUJZ8UdYMsGbYXpr3SFrk5QPzIGxdfbmfP9&#10;xpqQNtdIFrxxmqoosQrxfOPReJwxFLZAa0VZlrRNj3OlXLjTTE6Wdc4M55n5mvBzZPVB4kZDZs2Z&#10;fr/jx1//O7x5/yu6bifTECO7O60N8zhyffrCcr+JdXKNKG2xZSPcAC/6DlNA1RnqtqTpGvbHI13f&#10;4azkoVelE0Rs+ctoVCnFuoxMwwvLdCX4UZ4T74XJ/y2JEaEWhpXxfiOFgHMVVd1ijSPFJFCj4UpY&#10;/QZSittKRxGD5/npA09ffpYQi6SYpjveLxRFs+3cZYVhtKOqWqqmoywbXFFSWENlLU1dczicOBz3&#10;aFZIC11f0NQWnaVj1zlRGEtVOKrSUrYGXSEBUK/JYUoKIGsNbd9Q1rJb3cQqZMTqxDb5FEFokpx3&#10;7WSsLs2e/DvaSZETZVIp+te4OYg2sep25srZvUp8rJeglHUZWKcb63xn9RLkk1b5rGPaXDlJCU8h&#10;JjKGiCUkmJaF+3Dj8nLn5bxynRI+ZHIU2E7hNM7J6qqqCpquwpiMVgtGB1yhKetSvppShJHtnqo/&#10;SmdeyWegbYG1JVW9o2kO31IgQabFSlmWZeZ2+cr5y8/czl+21UFBDIGqrXl4/+cc3/6Ktj9QVS19&#10;v6dtOpSCkITAti6DiIqNJaMI68QybdqeeocrW7FDe48tWsp6zzJNXF9emKbA7Tbw9HTjOiyUbc3j&#10;wwNdU28Cx4zbpiTzcGU6f5Ishg177myFxmyiuoH5fmc+XwnDCkm0FnGWKffh7Ynd6YgrC7SGGCZi&#10;GIjrTM4RReav/vn/4t8WwOWt9ZXKQarO173PL8pEoXGhRKCktcK5EqMtMa3E5OWbvu3ejREIfs4J&#10;70fWdYAc5NdxLSkH/HImxbjlLctoMYaIxlK4FmMrmYTkbVeGRhnZrc3jDe9nqrrg/Y8/8N0PP/Fw&#10;eqDb7TYEqMZt4jEJNTBgHNk4KBp00ZK1ZomBNQjyMKlIiDOJjK1qqqahaFtMKak8ymqKpqRoW8p2&#10;T1XvBLBRbupwArYsafuTZHpri9vGfa+CtJxW+RDHiDOGw75ht2/ExlNXlK7eiqmNRf46osyvu2ix&#10;OojSXTKkralktGTdJq74hei3BmHOz8NIWDPGZqq6oig7ilIwtdo4pnnifn1hGmamaWGabtiioq4l&#10;OAdg9Svj5cztPOKXKKlOpiBnhSHRdA398ZGm7XGlw1iHUpp1y6WPIWJLR1GVYjvbnjG5vDd3wGsY&#10;gQbnDG3fsnt4pN0d6PsT+8MjdSt8YqWzCASd7J2G652PP995ehFLY11A1xva1lGXEoCgtZaVTpjR&#10;Buq6oq4ayrKkcpamKul3Rx4Oj5z2Jw5tx65pqEsDaiaGgWl85nb9mfH+gRSuMvbWCmUKtKlBFyQs&#10;y5qY1pWZimh3eCxziCJ02dLCYgwoDYUxKAJxHYjrHacTbdNRFjU5yU7XWUexFUBx27FGn1nnzDon&#10;/BIIAUhCC+seD+zf7tk/nHj3/s84Pb6naVrIbCPuTI4w3u/cL0/f9CGrl1G3oHJnvBcMbN1q+kNL&#10;u+sldKdpqeqKqqxFmNO2G9Frc5soTc6BZbnjpzshSPpYjJKLLd1ikJjNjQK4bDwHP88ypVlXgpdp&#10;zbqKFiWsq6wApkGKgg3mNN5vDJczfhFh1v36wrp40ZNs6GByJobAON1ZlhFQlGVNUzXUTUPX7Tg9&#10;vuPt+x/p9zuUXkAvFE5jVUbFiE6yA69cxrlERpwAwUeZXmuNdhanHUbLqF9lBUEmBaL7KTBW/lx5&#10;myCsKROzIiEWW1lRgdICc5e4XTkLU97WFkGKolc1+6aL3bQFElyUo4iaU9iCSDZwSggSfJSiIHtf&#10;pzJ+jfiQ8OvKOC7c7yPX68j1GrmNsIStg0fwp05LfK7TmbJQaJ0Yr88Ml68kf8OV0LQtVd9RtQ1l&#10;VePKhqJqKauOopSiCqUIKW6EQtEMiRuhpSgalsVzfvrA5dPvGK5fMMayf/MDu8MjrrRoLWdJJlOU&#10;NXXVbWskQYyvfmT1sgLVymyBUmm7VAfAbCEmmnWa8eu6FeSG4XZjuI2EAMsC47gSUqKqana7jt2u&#10;p65KmUauq1jYskKniM6ZnDNhWRiHF6E8jjNh9sR5RSUj03AnE8qwZFxh2T92VI3Au8gyZUlZQsK2&#10;OTX/9D/4r1zmYrEShZFcxCIyU0pjtKiqhZ1ukF9XGOExrPh1JiV52V/3U03VbqIHw+IX5uVCCLPs&#10;QYoW50pSlE41ZyVwhfi6EzIoVWCsGO4VmpQhbWIP2FjdhaUooN21vPnuOw77vVQvOaCswr7uzLa/&#10;j7FOKl5bYouOoulxdY8uG1xTi5qy7aj6nvbwwO7hew5vf2L38J5mu5zLtqPeHanbPVW7p2w7qk1M&#10;pJ0h5hnjHE0v4R5l2VC3HcZJxrgUFxCXmXVcsUbTHxu6fUPVGJq2o6p6tIIYJTNbbzut15H669sq&#10;L+q67dL1NtXI5LwS4sS6SiDBGhfW+Y6fZkIE46Csyu3P11LVrYy4smVdM6vPhFXWLUXdoY1lXQaJ&#10;Sb1dGC4D6yh54kVTbV1+Tdsf2J/esD99R7s7bh1/lghdVWxMgCAdiVKSgvYao5leD3fx2KKhamu6&#10;3YH98ZH+cKKqxPHQdB1FYVE6oAhYayUXWjnmceHp043rLWAN7DuZenR9TdtV1K3w4CXGMdG2e44P&#10;79kfTvRtR9/3nE5vePvmBx6Pj+yamsZpSqdRemX1Z8bhM8P9Z+bxCznOGCV7NeMqXLHHlgdsuSeb&#10;Fh8N06pYVElyO1TRCIXPGJTVGCV7WFdYnFaQZvxyYfVXjI60TYdzNSj9zTFijd4cHOJNne8zyyjx&#10;l34M+EmEW0VT8/DTj7z/81/z8PY7+sMD2liWRXQCfl1IG81wmq5Mw227PAzz7FnncRPleEIQwlqz&#10;r+gfTjJ5KkqK0uFKiXCtq0Y66G2Pn6Ksz8I6sc6DwE+8F15ETNvlLBRFv0hU5zyJhTJnWJeFabgx&#10;3i/4aRJeeRLVd1xX5klARMEvwu0Owre+Xy6Mw5VpuHN7eWa8yZRtnmdJqjKO4X7h84ffcn3+AhkK&#10;V9JVLf02Mt3vDrx/+x0Pj++ouh1FIWAdaxVWJ4wKOJOwr6mGcUHFgE5gtbh9SlfijJXE4EWKruAj&#10;65IEFrXhl4ut4A1ZJiDzErfVRpDPA725eBQ5SnhR2PQCcRUdT4yy3YoRQoisIXzbs7+e7a+Jg4Ls&#10;liCS4CPBr1JcbTvxefEsy8o8rwzDwuU68PIycb4kbiNMXtLPXv8jKXsa57TkSZhIjjPzdWS5RazN&#10;tAdLe+io256qrnCFuAZk9fKCtgW7/TusrZjH4ZvtbvFCjbzdr4zDndWvDJdnXj7/jnkQz3rbHynr&#10;VhIbm/038IukgErTkFIkrl7WamFb42pJwwurZ9riX7UrMLZkXRbRkMySUX6/DLx8uTLdwsY40egs&#10;zVbKK0or+r5jv9thC8cSRICLEgbEOi3kJHGx9+cv3F++iA5sWZlvd3LUaF2QsiLFgHGJ9lDR9BtU&#10;aDv/JXwnYZRE56IM//Q/+JOd+W//i//r9rHIyET2aHzbp2jUNxVz3sY3r9jN11G6McW3NDG2vbZS&#10;Wrx/fsT7GaU0zjVYW0KWg10ph3W9CC2QMZs24jc1FOgsP56VkoQZK9/stt+zO4jCuCwL2q4jJc/X&#10;T7/l6cvPpBzFmrIppWVaYEFZkhKi3atNw5U1ZdvR9Ef6wwPd8YG22zruohJRTFHiqgZXdRR1u/HB&#10;pWosqhrn5PcylcOVlVSVrqRte5qmk+nEuuBcRVPv0JpvsaBNW7I7tDRdTdftqKqWlJOMxTeLnozM&#10;FkKYCUH0CTHMEhG4TsQwEeL0DXMYwyyJcMGjtmlJjOsGmsiYQuG2uFtrJbvYuR5tOpRp0a6Rvbur&#10;ZG+eg3jMs4OkxMZlnTwfxlBWHU27o6xqtBblZgwTiox9TTdTFj+vDLdJuvQknVgIgt5McSVHQVc2&#10;fc/++EjTiY/dWSeiHZ2FJW4jSst0SG+FJ0oCPc5PA+NtpmkNxwcRZ9W1pS41hZNnOAaPM5bj6S1v&#10;3v3E8fSWfXfgsD/xeHzkzf5AW5SotOCXG365sS5XluXMPD8R/HWzaDYUrtnGpwVZN2TbEHTDSsWq&#10;albdEHVDUJb4JznwRVmKmCUHrBLHhdZKhDpb+hxKY2xFXclz9BpLSjbkqJnHhcvLM9MwsXrFNK6s&#10;IWGakvZ44vjuHafv3nM8vqUsG6bxwuXyhWUZhWm9xdMu04BfFmFKrCvzcGO6CznQe9n7lo2hO7Z0&#10;B2Fqv34+RSHjdGcLco4s0411Fl1EDJ51GZmngXka8PNEXEWTkSKEJbDOnnXx+FG6aZnAiRgy+EUw&#10;nPPAus5blvy2391gVdIAiEh1mT3rvJISgMFPI8P9wv38lXUeKbd36+XpA1/++G8Y7s8opUQwFldU&#10;lumQNpq6KSlLOT9cUWz4XkdZCG7WGOG4GxUonaJyilJnoeBZhSPBKhngMgKXse06r6QggBK32cFA&#10;LsjFR6YxMk0CrYlbTkGIkmAZY8CvAe8l3jQF+bVCUKxRkLvrmiVxKwRxJKwSJeu9FE/LuuKXiF/C&#10;to4JrGsihExYI4tfxVc/R+6j53ILnG9wG2BeN7vd1hdqBFBUWE3pDIUzaAIpelyhOD5WvPnhwPHd&#10;I3XXiZ6ibOj7R5ruhFYWv4ysy0zKcsYbW8n4O8O6BsbhxuXlK7fzV8b7heHyxHS/oABbFNJM1D37&#10;0zse3/zE8eEHTqd39P2BsqgpXIExIkwO67wVQIG4rpK0OE6sc0AbQ1G3ZCzj9crl+co8efw0c/ky&#10;cHsOxKCxTlDfzpU4o1iGC+PwgraWuu3o+h2urIlK4/3KdLszXK8sq9x3aQuWMroiZyO222VlmReW&#10;cSTnSHPas3t4wDkDSRL0cpQ1pNJbY2odxhX843/2Jz7z3/31f7KJzzIZqYpFDbnZdrJchBlYtws8&#10;xrhVOaLCNJvUPkTPvFwZ5wvTdGOaB5ZFlOpsiMIQPNN0Zl0XrGs3xbMQxtgq0OhX0po38VuGrMUS&#10;ZSQzFiBEib0kZ4qiIK53nr/8gcv5maSS+KDbntKVbLEKW2yq0I9MUUn37izWOlzpqDbAhNKw+IFl&#10;uW3KdVGjvxY6ymyZ7tvOURaKGlu+PohJdr2NhGqIV/eOtQV1u0OTGa9n/H2hqiz7xz3704m+P1CV&#10;MtaWkeTrKHJhXTfc4ToQlpG0yqWdwiaQS/EbP19tIAVjHM62WPtqb/PkHIX25GSniwKtHdpUoBwh&#10;ZunephG/TGQSZdXT79/R9o8Urttejsg830gqUhY1zhjiMjG8fOV+/sK6ThsaVXytOSqmceDycmO8&#10;bYECIBccGW3lIXVFSbc/0B1OaGtJITBPA+PthdUvEtRhN3qX3ZS4WaGUJQTD549XrpeBri8EEFM7&#10;NBPkcZsmyU6zaToeHt/z8Pgd+25HW5d0dUVXFTiTyWFmGZ+Zx68s8zOrvxKi7NmtKWiqHXV5wNqG&#10;iGEJsCbDSoWnJtAQTEd2HbrsyFrjw4IiUVUlhbVEL+ls63IHIs5JFLF1tUwQUsK4kt3uRNe2En6i&#10;RBAaQuR+v/H85SP384Vly69WhaE5Hjm8fUN33FN1LXXTUleVvF+bHmOZRm63l21ULdGRfpyZ7wPT&#10;MLEMiehlVVt2mv7Y0h+PVE1P0+04PLyj7fYSFUkmb2rg8f5CDB6jX50dM36ZZVQ+e+IqazWyIYcs&#10;nXZIxFVG7q8iSFm5yf9el5n5ficu62bZFIW81hIhm3OSDmhZWRbJsiYn5lkcEXL4VsSwMlxfNt/w&#10;iLFifw3rIuCf8UZECtREZpyuTPMVZZSwM6qaspRkvLISy5E1UJeGtlY0LlOZTGETOkXJmUiRsgRn&#10;RPsuUvSEznHjRUSSUqSNILksgXnesLAxs8yRZQnbJeuZZs84LUyjFwomhjUpQlRyqYcoAJLg8VGe&#10;iWX1Eh/rV5ZZvkc+JNnT+0iKYruNSRESeJ+ZxsC0BIYZBg9zgiiE2m39CtYonFNUhaGqLGWhUDoI&#10;uOv7I7/6R3/O+z/7C/ant7jCYoySwrTaUZXNRvE7soaV5y+/53b5QgyRectRH68vXF++cv36lZeP&#10;n7l8/kDwA2VT0+xOQp4sGw4P73j75id2/ZGmbtjvdjweTuz6HmMtyzpzv1+YxrMQSIcXhvHKNE6s&#10;w4rWBc3hDa7sWWbP9enGcIn4GfycCavs650rMbbGKLeJUD1xHRhvT0zzHVWU9KcH+sMDURkWHyAr&#10;lmXher+z+C3EDHC2pKz2aFvil5XpPrBMC2hNdzzR7HakuJDD9K2xFh7D69kuyZT/7r/3H/1JZ/7X&#10;/2JTsgvdDbYd5gb0R8l4OuUsmaxbqlqIK94PLGEihAW/zlJlrbPYoVJgXu74VS7cvPmH5/nKODxv&#10;Aik5tPwiqE45ZjRp8cRFqs6YpMIM23htDZ5huHC9fMHPd5TOVJUIocI6SB5z3dMf3tLtjjhrRf29&#10;TQysKyVBrGylO3K/2FdE+W6IKeD9gA+vF7l08zlFYlo2fYGoElGJkDw+SnHzTWGutaTzFCXez0yT&#10;KJNVivIwnZ9IYaVpK/rTkX5/pK4bCR94HTunSEyeGCfS1pWL+npLNtACsTFa9tPWOqkYXb3t0Bus&#10;qTGmACOxpTnNsNnCjCvJKhOTIiZDWGGcJq7nJ64vXxnHM2GdpSgomm859cswkmJAOyNWxS0Od7q9&#10;cHv+KklAeLTNQhJLmtUHlmlmmpcNdSsJUkYrrDNUdU3dCKKwrBuMMZKod31huHxlGm8Ya+gPB9pO&#10;GAXimZeLHGWZZ8+H3z5zOw8cjjsOpwNVbSFPpHgXrYcpqOsdh9M7Tg/fsd8dqauS0hqcyuSw4Kcz&#10;0/CVZXomrVdIMzm/Ug0L6qKnKraiJsG6wposSbWo4oCuHtDVEeV2qKLH1S3WWsgBZzV1VWFVYl3u&#10;LPONdb1JapRxuLKmKBuUdoQkfteisJTbaDJs1shpnri+PPH88QPX54F5CMQM9b7l8P4d+zePVF0j&#10;RZKxFM5twjSJIb5epdtJMeFsjcIwTxPTMG21qcYViu5Yc3h74PjmHbvjI1Xb4SonGpEc8cvIdHtm&#10;vD4xXJ4Zby8oIyTEuHWjv1zS4lJQypKTCK5Ak7MmZwNZk1YB1ax+Jocou+YIy7iSQ6aumy1v/pcC&#10;IIdAmBfm+8A8DKQoU43gA9YVPL77gd3xUexL4xmtDV1/pK576czJpFUmFUobyroFpbjcvjCMTxRl&#10;Sd8dxM628bSrbk/dtjRNRdcY2kbTNoauK2i7krp2lKWhri1dU9A2JWWlsXYztGWZBixhJQDWCmPA&#10;h8CySg57yuCDZDjEBCFAWMF7+UoJUlIsPuNXwc0KdndlWlbmOTAvK8sqHf2yBikM5k1w57NEjG6B&#10;TZgSlGPxkfsw/YKrzRCUxDYnDcZoCiNrw8IVVKWjrKxw/lWkbhzf/9mf88Of/UNOp7c0dY0rpFkq&#10;i5rgF+7jmdUv4rXWGj9P+GkSrcPLM5evn7g8fxQ653lgGTxFUXJ8+57Td39Gf3y/uXUiTbvn8fE9&#10;XduggbJw9G1FYS3jPPN8fuJ6/sx8e2Eazkz3F/yyblTOinr3SLt/ByhulzO3l4G0DYFAC8Cl6UTh&#10;HkGFzRrKvMVVK4bhzBwDZfdAe3yDLmtS1hTOyaoyRrFC+5m0JbRpJPtkHu6syyJ47aqkbBux9Pk7&#10;OXlxlSkj2kkl+i+FeCb/8T//H/3pmP0/2axACynJEEVpLX8PpVHafcvjXeMqIhJEgZtyRCktitd1&#10;YI1yIRsjyk3pGDNai2cvhBG/2UcURnCMmO3lXdC2xNqaFAPrPJFCJISA9xPLdGe63xlvA8s8Qc5Y&#10;56jrmrqutyS3CecK9sf3PDz8QN/t0WRCXGTku+392QIl9Ovfk4RR4olfg4BeYlyltDAbIzynbzhb&#10;ZbSgAbXddvphs1RE6rqjblogsa4z0zxwef4gNqOcuL985vzlD0z3O4VzdHs5FGxpZEKy5b2nGIjJ&#10;E8KwpaUJMzhnYbBbW2wJaaJnELjEltylhekuD4CkMGklkJQYJyBTlC1l2aC0ljCNqAgRvJd9ZIiy&#10;j9ZKPp9puDJdX1iGAY2h3T+wO7zZRr8y+/CL0Kls4VBGLEkyxQmsy0pYM8o44bUn4Ra4Ui7ypu3p&#10;dgfqpiWnwDJdt8r8zDTMkBP9Yc+773/F7nCE7XsuHP2GlOD8dOaPv/tCWDxv3u05vXncvK4rRnus&#10;dTTtiePDOx7evOd0PNE1DZU1FCajszD8x/snpuEDKdzRRMmbVnLgFq7D2RalDD4mJh+Y18QSNdF0&#10;mOoBW5/QZUfSBQHZlYmdZBb7oNFEP+H9Ha0ihRXvNCiJ27Xi8/XryjQ/sS5XlNasYWWaRsZx4na9&#10;8vzlI8+fn7i+BMYBsJr+Tc/Du3f0hz1FKeNhowU3eR+uMu5eF6bxSvAzddXT7064othsgZ6yqqhq&#10;S1krdg8nDu/esz+9od3tqdoaRWYeryzzjWW+Ml6+Ml6fWOeBlDJl1VKU7TYqf0Ufi0gtRVGaK7b8&#10;1KykIBPKt1i2gOC97LOLhqKUyZJWGlfW5AzzcGO8vrCMg4jk1hWUpmr2PLz9kcd3P9L2e/b7Pac3&#10;79kdHzYfuRUc7+ENEPDzBWsEEzsOE/fbC0orok5cr59Yw8Ru/8iuO1K6UoSSVU9di16mqiuqStE0&#10;hq5v6PcH+uOe3X7H/rinbQusy9RNQd1UWCv7z5Qza8oMi3TmTSOxvjEE2WOvwkmvG0VRaspSC6yn&#10;UBijMEou+WXO+GWzEC4ygl/WxLLI/xfC6whdLny/SPEpaTCZpLRw77d8cO0KpslzOQ94D2tCnmF+&#10;4T0YrbFaLL+Fg9JlyiJT2oxTgaZ1vP3+Ox4f31JXJdYo6qqia3oK40hyuci9sRVuKIfeuBTzOEi8&#10;7CJpiO2uY//mgccffuTN97/mcHpP3fQkEt4PFEXF48NbjrsddSnM+dmvPF3OfH35wvX6lWm64BeZ&#10;aoZ1RZmCqj/Rnd7T9m9kX79MXJ5eGIdFonRrJ4tx5QBx88RlQqtEWRpKp+h2Dd1pT2blNtzBtfSn&#10;t7T9HqMtJCiKgqppUNYSYmLxK+PtxuXLEy8fnrhf7hinafc7yq6V+N4wktY7WovVWVsrhacSi9tr&#10;nsU//Q//ZGf+X/5//o+iYt9C70P0TOOFeR7IGbQVTnIMkmiVsoy/U4aibKnr4zfLBMpibb3Zyhzh&#10;G1ylFA9pFl52SmI1U1gim+ISISjFJAlsYZnwy8CyzoQgNLVlXFmngLNWuNKuobASwaqVRGKaoqBp&#10;d3SN4GazirKTTRuIRktHp1/FZClC3gh0cWX2I+s6kZCuN5MJKWwThyiXkdo6UlugtSGxKUm1HMJh&#10;FV/tvNwYhzPzdKEoKqqyY7rfuD4/sc4rxhqafk93eKBuapyzkBPrMrDMV7wftuxwOcheiwmtNMoU&#10;GNugnSi0jS3lMjcGtfnZjTbfMqutNVi7has4I9hSu+2QY0QrR+EaMkYe+nkQa2DWzPeL+NSzTBaC&#10;n4lrIERRGIsVSKpGIf7VrD4xXGeWeSVjKJsddXuicDWi1ZNgEqMyVmmssdRNTds26LyyTi/46Ub0&#10;kgTX9iXHh5NoJTZ6k6w9CrSuUFim+8Lz75+xaeaHn3oeTj1VlTFqoCwNx8f3HN/+OcfH9zyeHnjY&#10;dxzrgsZE8nrD37+wjF9I/orJy8arthJoYVuK8og2LUkV+OSYo+O+aq5T4rZANC24jqwd1lnxi1qD&#10;ioF1HsWDGuQljCmIxVMr8T4XhWScG7l8BTeUCMsLy/hJdsTJ4j1czgOffv6Z3/39z3z848AaNfWh&#10;kq++pO97dvsTZVNTNRVd26OA++2F+/1ZaI4pkZaZMN0J8x2ip7DQNJa2LSjKRNNXnN6/5/B4ompq&#10;rFMSMRxlvBjDQvAD83DG+xF0pqgbiqpDZSUH5zwQFumyNVrEtCmTvMeiqKuWuqgotME6S1aRNS1Y&#10;5yjbDlu4b/G/ymq0NeS4soz3bwVJCKt08llRdSf2b95zfHxHdzrS7HZykBqAlaau6Q8PlHUpMcH3&#10;L0zTBaML2t2Jqu1QRjMNV26Xz5Cgbx8oixatFE5bSld8Y5mXhdtQ1QVtvxO1tisonaNtWg67I1VZ&#10;sc4j6zRhixJbl6xkppTwUQTFOUbC4snrQqmhrR1dq2g7zenQ8fbNkdObA/2+pe8rqrokZ0UMUay/&#10;KrEGYTMYp9gdO7pjT4yJZQ7fOvtlgjCDQVEVJaWrgEzcGh5jDSln/LrgY0Q7R1WW5AR+E+/ZrHBK&#10;oXOktJH33x/5B//w17x/t2e3g+Op4Xjqabuapqxo643XUMhqzxWiAymqFqWla52n6dtOfLxfWZeA&#10;tpr+uOPw9h2Hx7f0+z1l4cSvt2V/VHVL3fQUZY1zjqosqCvH7Bc+Pn3i5fyRsI6kvLCGiZQSZXNi&#10;/+bX9IcfZdRdlOKGuJ5ZphGlxT0i3CBNdgblNOSVdZ0xJtL2lu7Q0B96qq4h58D9fGH1gV2/47Tf&#10;01RCSC3rClOW4IRtEkzN3cPLdeR6GSBnqr6m2rUop7bQpyDoW51RVgv6d1uf6k0HprTir/47f4Jz&#10;/c/+H/9bgf5vPyEGGTHH6OVhyYl1XfCrVMrIR78dppaUM/M6sa4zCoO1r4IgQ86vVjeLyrJ3YBOi&#10;KV2AFin+qzXJLxfG4YllGrcx/sKyyOI/Rli31bDWkt0d14gxhqbvqZpG0tes3uhL4nnX2/45BGHu&#10;Gi1oV5WFovYq+Y/bzwkpgMpS/YBwkzfbVExB4AIpkja7WEgSGPL65x2GJ+6Xz3h/AxVRKmKto3I9&#10;Whf4eWG6iwoXZSjrnt3hka7vqEqHVuA39XiKs0hNlOgEcoobjU/U5MJtLjHFNlZ3BdrIh2yUwhq5&#10;XMuionBb1rbeQh820p+sCjTGlFhTEMLKcH1iuL6Qs5GXeBwxOMqyIYeF29cnnj8+cTt/ZRkvMiLz&#10;y2ahMoQI8yxpWzHIZKZqDlR1S4qReRgI40RaPCptL2VZ0u179scjhZNENGMydafpDyXHxyPHh7eU&#10;VUEmSpiEq1G6BCwxgh/urLevHHeK9z+e2O1r6tpQFImmLemOb+mPbzge9hyakspmdB4J85np9pHh&#10;+lvC/AWnM4WrRR9ga7RtsMUO63qiKpmT5rbCdc6Mq2amIrs91e4dRb3DWCuje6fQeUXnjNWy58oI&#10;iIcsJER0FseCMigj/G6jFFYbCuvQBNZZDrcQDMN95cMfPvB3f/1v+N3fXbkOUB9K3v504uHtA13f&#10;UTcVZVmgLdI9FQUhSlDQOg7yEqXIMjxz+fI7bs8fII20bUVTO6wNNF3N4w8/cXr7HVVVQZ6JYdx0&#10;GiPBX1mnq9AOw4zSCeuE5a+VwKBCkACY15AQZwucrWQsPg1YENRqUaCyZAL7dWL2w7bGUvhFAEWv&#10;o3sZi4vHFoRjYY0Q4Sa/kLQR61NRiEDKWYm5XWfm8UVif9sOWPH+wnT7zPXphRAju4c3HN58/82J&#10;E5eZ5X7bonkTqxeRpkqJ5Gch8xEEEduJmrouJQSmchVt1bHrTxRFxfDymev1SQ70ssKrDM7iTEGO&#10;CT8u+GnGqEDXOPZ9Sdtautqx33fsdgfp7A1oovj6m5am6ykbQ+Gy2JoiFJXh7Q+PnN49EPzMNM4i&#10;hEWRosJqTdeV7PZ7yqok+JF5vqEMVF2DKQRO4pyh3+9p2460RMLosVlslLu+4uFY8/jQ8u/8o1/z&#10;l//uf403b3ZU1UpTZ5q6oKkq2lqSA51xkMHHlckvzF7uF20lWWxeJm7nL9wvXwl+xVhF3csKsj0c&#10;qJoKpxVpnUTL5GecsxwObzie3lIWpTRdm+VznGeu1yfu47PQS50mkzFFRX/6kf3DryjrPTEmxuHG&#10;7eUL0+2MMZayrglrwI+LdMKFFWIfAc1KWcPuoWL3cKCq6w3WVUKMzLdn4jLTVg2HXUu363BVTVSK&#10;oC2u7nHdHtcdaPZH6q7BlGLtUyqwrneJ8LUaY7Mk+m3zY6W0IHuLUnjy1vKP//3/8S+X+X/+//zf&#10;bNayTMoRowxV1VEUNSEuTNOZEOZvQJhXLJ3ayE7z/IJfLlLtI+kzcjiJP1KhiKvHrwPej8Qgymhj&#10;xJLBdmHGLVjjFXxgkA9fkKUKkpJKKcmPBb+Qg6esa47v3tId9lgnUYvGFaI2L0WNHcIqPGQle6p1&#10;nTZ6nRw43k9M8w3v76A2C9gGX1BIlaaUIviZZb4KfWezfLxmuQc/bpnuCyC2M+uciOxMQYyRaRwY&#10;71emUQAFxpQUdUvTSQDIxnr5Rb+wTQaUkh+X7uxVCCFiQK0N1pRYY9FKbR/7Kx0OqrKmKlspTsKm&#10;6IwroH8pBmyJtZXYI2IiJLCuw7mGuAb8KCuPnBJxEStRylnSzbKIscLr/vI10e6VUIbsLuXLy/f6&#10;fuX+fMEPEWM1TV/T7fa0uz11228iD0XVNuwOJwnrOLzZkr56sWch+2Q2LsJ0f+b65TdUdeLHX/9a&#10;OrOuZX84stufBDCjoSgsTV3giMzDVy7Pf+B2/QPz+IkU7xuj2smqyDYY22BcjbINa3ZMa2bwgctw&#10;5+VyZgqZon1k9/AD/eFRdBhG3oFlHrlfz3i/oI2mKKwoVJEcAqUyztktbnSVYnL1pLBR+EDU5ePM&#10;cFt4+Xrh59/9kd/8zQd+99uB2wh1r3h4W3F8eOD48FYmF8bICNwPpBRYvIyPx+uLBHUE/w1hq42i&#10;bCq63ZFmd5LAo7Kg3Z/o9w+Y7de6Xz4x3b8SV6FPhVkudq0TVVnTNnuqSnaWKSysfthcCpt4J0XR&#10;emyQkzBLgWxMRJPx48BwPbN4z7pmxtvCcJtEFBQzZdFQle0menPSICgJAylKEdImMnmLgE1hYdmK&#10;jRxXUpjJYcFtFj+t0rfCJEUhO07DnbQGqqplf3iDNQW350/cnv5I8JOcT5vifZlHxvHMPN1Y1wkf&#10;RJWf14jZLL0qixg1K01CsggoCqZ15TYvpKxxpsAqKxMqHSkLTV05ytJRNRVN14iOZ12YxjPD7YXx&#10;ciUsi5zHRYFVCasV1kHbGU5vT+wOO4iedbrgTOZw3HE8HdifGk4PPe/ef8fDd9/R7HtspXGVptm1&#10;tPs9GfB+pKwr+uMJrTXDfWBdgpDerKbvK9682fPw2PHmzZ5dV6PyhF+eUXHaOuY9ZrMrxpRYY+A2&#10;XjhfvnK9PnO9PnO7PTPcX5huLwQ/CZujdFRtQ7c/0R8f6TcypjA2REyw+pGQFoqy2kKGerRRXO9n&#10;Pn75A1+//sw8XwirnMvGFhRVT1EdqesTztasITAOVy5fP3J9+iR3kzXC5F+9NEVFKQ2tn1HZU1aK&#10;7thIfHBVixV49WjnMFZzf77z/PmFrKA9PlD3e+G3uwJthbGx63qOuz3H/Z6mKkl+xA8vrPOV6Odv&#10;qW3WZLQRGqoyVla+G2dfaTnr//E//xM1+3/x//rfYV1NVckobl0FtRqTZ55fyDlQVT1N3VNXHaWr&#10;UFqJZzhJh2GsldS0otp4zwVKa4mHnO/M041pfGGZr4Rl3LjTQXZHSS5rYxzOScBH3RwoSzH8u0JT&#10;1OJptU5hS0ElkjdxUO04vnvL7nQQxaR7FbMVG5ZWLga9jWVz9oQoyEBUJiYBq/j5jvdi2clZoCuC&#10;Q9xiX1PcEnWCqK//JBY0/6lH3wqsRr4fNYWr5VKMUQRg48R4v4oVSCmKqqPd9VSlwsjaVJQtsPHy&#10;X7uQLMQnpFJTG7tebV3262iIzZWglKAn66qXy3ybUCzrJFGXcRMFGtkF1+UO51pS1mQcpuiIa+D2&#10;8oXxdmadJQktZ1mH2KqkbBohxCF7HGMdrmxxZSPrmBAhJZZpxk8LmYwtC1SGdVxksmL5lnedlXyf&#10;lc64wkjyXn/Yup5ORrJlhdZZBIrTsImrZq5PP3P9+oH94Q0//cVfcjgcKJyjLiuqskFv4TxtXVI5&#10;RIV6/8g0/IyfPhPjffs5FdpWKFORlJFIywhLVAw+cB0GbvPMMC+M40zAUHUn+v4BYy3jNDIOI957&#10;4YxvoTcpbzxsonCVkSAV4X1vsZve4xfJJxgHQQ9fXq68PA18+XTmwx++8PNvXvjwR8+8CMTl7fuO&#10;796/4XSSrtxZecZjmDfNh1D4ovfi4Y9yMK3rLBOjUsaUdX+k2z1Qt/vNgVBs71liWe7M04WcVpyt&#10;cEUj9pityHVWWANGG9LqJTbXKHl/XSn52lYY6BIJCeSANllSzuoWpTKrn5inlXnI+ElqaisABcIs&#10;ditxlQjqVGWF1gXGlICst9I6EfzAePvK/fqJZbqQN1VwXGdRYBevDYnwGiTQJjFcxaeeQqDcAEMp&#10;iercaFl16U3s6f3AMt0Jy/StaLtfnhhuLwIhme+M9xeG25nFL+AsVf9I3e8JaeX5cuF8HSFpnNIQ&#10;I1pBVTm6vpWAkqbGWE1OAe8FhzsPnhSlyQh+wd8Hkp8wOlI1jtObEz/86lf0ux1+uqEJHB8OvP3+&#10;Rx7fvmO329E0NXVb0e53dPsdbd/S7Dqa3Y6m61Aqsiw3YUHEyDxOvLwMTGPCbGr9tsw0daIqI2WR&#10;0ToQ/JXkr1inadoDZdWhEIuWDws+eMZp4HZ/4X7+xO35A8P1C+P9hWW8YlwlVM1mR9Mf6A5v2B3e&#10;0vUPguL95vZw+HVgvH5hGi8bClkazMv1K58//g3nr/+GuI6CxQ4zKIUpGpxrMabGr5HryxMvnz8y&#10;DreNs5/Fznge8JPHVSV1f5AglrRibaTtGvquw1lDDgthvjONF6bhil9mObqVRjuDrVrKfr+lgzaU&#10;VYUtSqqyojIaHQN+uHP7/EeGpz+KgJuMNhlXIIJCu/FdlJZJqrHb6k8cVf/WZf6bf/V/omuP7NpH&#10;jDLMy424zpBlZFrVJ7rukaraABYouRTmgZQiRdFSOOnkjRXICzlvJJzll45dHOugFGyXZUpRRmVK&#10;OnVX1hTVjrLqcU7EXEVVS4RhJQpmY+3W8UVCTGhr2J32NF0rwhCdt/G27H/kIhdRn9bqG9Ncb2Q7&#10;cvoFlxq9XJivNCUZDchOP8Xtck+bd1tEZloJoU08wQXOllgnJLZXBKFC1LshRPEwPp0ZbpGYoGpb&#10;2t2OsmRDIAozW22e/bT5DMVath0+erPGbSQ4wSjLh220fOCFq6iKhqKo0doKXcuPTPMVP4saHZVQ&#10;BsFZFh1oxzSP3K5PDLfzZiuamMaB1QfpzmMCBcYWmKIioQhb2AXKoqyoLlfvWde0CbkCMUmsX7OT&#10;Szb7UfLCJe0SrRMpiGrfWo2zkq3sykL2zltxY4w8P8P9zO3yhWk8swzPTJdPhHlkd9jz7rvv6ZtW&#10;OuAohWPMgbKw9LUjhTv36x9Zxk+oOInIRCmMabBFS9YFIWvmNXAf79zGK7dp5DouXO4j0xrJtkaX&#10;HaboMEWLNgXer9zvV9Z1wW3uiLIsqYoSoyIpL6QkQklFxK8Tqx+3JDq7cbg90zhwfXni6ctHvnx8&#10;4cuHgS8fb3z95Hl6hjlAWcLb7xp++vVPvP/hB3aHHdYpOcAING1PU4sI53USppUhes90e2EZznJZ&#10;bo4LCV6p0UazxllEo9tzlaUlkmzxpqeoainokycFjyaLcG9ThltrKeqequ6pmh113VNtgjEZw0e0&#10;EWV/UdTCSHcGrSQNLARFWhNGSaFHzixDYp1WjJEgIZXkvdTbmSI8+zspjKgUyGlGs1I3FcfjG8qq&#10;YpkukPwWeSle9XWRkA6tLcFnzp9Hbs8X5uGZuE4SAVw1EvACpCz7ZT/LqkwK6pK4RubbmenyzHR9&#10;Zro9MVyeuD194X57ksK92aGsY1pGztc7w+AJPpBXmbg5p2iakn7X0+86XKnJaZHIYqR5cKWj3ca3&#10;RkEOs4QE5YjOIqas25a239G0jeQMlI6itBtu1JPTRIw30AvGJVAebaJYvvoeVxb4deTy/MLLlyvD&#10;dWIZI+sKlVG8f9fx7l1L22jqCgod0NpjzYo1UJQlTbOnLFpyzizrzLLMYplbZ5b5vqF9J7SyFFVP&#10;0z3QtCdcKWlvriioqoZ6s/dWWyBOtelLco5M41fOX3/P1w8/M88D2in8cud++8B4/UhaJxEvA2vM&#10;pFyAqljXzO3lwtePP/P8+WfWeca6gpy3gKFxRWkjk8JuhyKR4kxROnabBiKHmTDfiWEhpURahb1S&#10;tQ2P339P3fbM3rNEQDvqpqYoS9lUx4gf7zx//MCH3/4tX37/r1luXylKRdGI1saVlqLQcq5Le75p&#10;vqxEf29I73/rMv/09/83umZP1x6wtpTxLprS9jT1kbLsMa6U/XhKm81qYJ6uxBixVoIKtDakKLCT&#10;eRnwi6RRodSmtq6EhKZf/yDbMn+7tOS0FrqZQrpNazRFKZW7dBhBss7jKqPilHGVoT/uqJoalHQ+&#10;SkUSK0mczEJGS9u/m8KmChQYSgx+w0YuW0iIQClkXP2nSMTt5/qZFCR5SC55SW4SlW4SVGJMhOC3&#10;GNQgatIIfl65Pp/5+unG7SpQiKqp6Hf9Fg6DjBDNpkYnS6GR1l8YAEg99LqiUArpeFwhF4gtcUVN&#10;WTTSLRm5yL1fmOcb03TGLwM5xo2MtxVSrsHaipAS4yyADxnBV98KrxQyYYkEL8VNCEHoXYvH+1fV&#10;unDgvffyfdxeJldU1P2ButtjjJEOapnIKUsSVyE5w84ZikKmKtqIiE/lKPa8tKCQHOtlvjMPV+bh&#10;meH6lbhM1LXhcOjY7faUzpHijF8HlnWLFTRgsmeZnhnuH1mXC1qBMY6MBF+gCtasWNbIMM/c7hfO&#10;16/cxokpGAIFytUUzYG6e6BoesEWK1Hn5pxo6prdrqesCpzROAM5L6JQjbMIL7VoICQoJAmidPH4&#10;eWW6T9yvVy7nC0+fZ75+8by8RIZB1MXGwuHoePfDgcd3b+gP8vzkOLLOFzTIYVp1Umxm2ZjmsDLd&#10;L9zPX0gpcnjzA2/e/zmHh3fs94/0u+PmDFGs0cNW6KktqyGr1wlDFteEsVhj5R2tOsrt8i7rlrJu&#10;vk30qi2Frtqytcu6oe4O1M2eoioo65KqbSnbHa7qSCmzDAvBy6jRWunSjdaUtaGotonbtyIWcpzR&#10;KlCWlsJZnNEUTovbpelxhUMRJJK2kYhUpTQpLDKCT5a4Zvw0s0yJ4TyxjGe0mjcGumf1A2G+s85X&#10;/HQlBi8M85gEvDPcWKdREhGDWEuVVdiyRLuSZV358vSFP374zNengXHIxBnSKoLcqtQ0bUlTV5Sl&#10;RatIZqUoK9p+R7c/sTs9cnh4x+4gUBGVZiASVwHGyK4b6lYu5eH+xPX5j8zjMymOaKPke96VVE2B&#10;cZDSRMwzdpuGlVVNTonL5cL1vJBWsE685X3j+OmnI2/edLS1pW0KnA1YHajqkqbbSRFX7SiKRiho&#10;IbAsk4CwojgPwrqSszQFZdlTblqTFBfiZm/W2kgBWTUUrthokWH73GXU7P0gK7v5jrarjKVBCs11&#10;QgPKlPhkiLkk54LxNvD8+QPPXz4yDgPrKlGnIA2SKx398Ui7f8Roy+rvqOzpuu7b9z2t4yYEFaR2&#10;UdWkmFhDwNpis3++cL6ciQjd0xVCwgzec31+4Xd/9zf87m/+M26ffofNnrarKSqhPIqAVpozZazo&#10;vJRc7q8Rzkpr/vE//5Od+eXn/zdV0VK4isKWOFtLpOY2vspKbaEXQRTlyyzjwxRk76rdZvmSP+i6&#10;ivL81VOaN0qrNLqbgpyMseXGBTcoleXS3UbvICH3xki4SlW1aKUFnDLfWJeRnBJlY9ifThzffk/d&#10;dmgtnZtx0h2+jtAyiRgm5vkqOD8lMaTLMkqK0zJs4QOvan0JMIhhJYTlGxM6rouQ2FZPiHKhp+0C&#10;D4tnGQfWRShDfhqZp5E1CJRhGVeulxvPXy48fR6YRslZKJuCdtdQ1xJvaazAXoy2m0JVyG6KJNAb&#10;maVLhbdpFIpSuOyyT9x49FvllrN09+s2TZnnO2GdUVmQt64U0ZwxFWXRYW0FOJRx8s9KijiyJNil&#10;zUevtCJmiBs7/7XSSDERvARAi7Je8Lt1s6fqdmgtauTkV5Zxwi8yRbFO/rzWWaput+Xdi4eTLSko&#10;BylqUgzfJkfrPDHd72itOD4c2R9PlIXbYDKBnANhXTYU6Mhw+4BfbqLG94uQsjYfbsyKNRuWpJkj&#10;jGtg9BPDPDN5UPZAs3tHUe8xRU3V7eTQdIUonI1GpUBRGMrCEv0iUJZ1IMaBEKUQTVFG3rIqsSzT&#10;zHi7Mtxu3K8XbpcL18uV4bZwvytug2UO0vU6C/t9wY9//j3f/+oHmtZhbKJwIv401orwy5YUthLR&#10;XZRiYR4HhssTfrrT7R/41T/4r/OrP/9HWwrcG07HgyjfjSEbTdm0tP2esqo2h4QcKNYYnCsoyoaq&#10;6ajr/tv401lH0/b0uwfaZkez5aZ37Y6+3dG1e2Hs795Qdzu0EWhT1bSUTU+KgeHyzHKfJA/7YKka&#10;SWo0RlwNTS++ZeOUHHgWYMHaRFWKayPHTay6zIT1SoojBkVRiJCzrrqNDiae3RASyzSBmhGpjVjA&#10;nEuiKNbqF5xyjIRlxs+iC9DGUdQdTXuk2T18Ww21uyPN/gHX7YnK8vLyxO9+85Hf/X7i+Tnjt7rO&#10;GChKqGtDWRok0GslxVm0I3VHvzvR7o9yWbZCRhTBmyfmlRAF62qd7L5t6bhfPvPlj3/gdplABcrG&#10;0vQ9ZddQtpJ6JzkK5WZ/MhsHXJjly3wjrKNMOzMYoG8thx5qKx7rui0xZoE8UpSOrn+g605UZUPp&#10;KrQtSCnj/Yz3o5ydIRGCrFileRTCSEqyMltX0TEYZ6mbHYfdA1VVMo5nrrfPzMuA0dA0wgqBkZzu&#10;KBVwtqCu91hbClY4BLIqWWNBzCUxKC7PX/j88++5PJ9RylE0veRrICwVUzjawyNV3aNkVkRVF+xP&#10;gpbOyTPfn4mrl+/ZdoelHIlrkMLOj/gwMy8Ltmo4nN5QFgUpSTDU5fkrP//mb3n+42/Q/kbTWKqm&#10;QOWVnCO20LjSfhOmy2pVunRttt9T639bAHf/8C+x2smBDVhjYcsTXsNCzJlI3tCbcoknkuBVt3hC&#10;V9SyJ9+EHtKROcAKxW3rc1GCbJX9mTxASsuu2GgZrUiCUSmhIUZ2z2VRbTv4cWNXLyilaLqW49sf&#10;OD7+QN3ImL0orIidjNouc+nyE5F1nQlRvPRh9fh5wM/3Pyk+IinIVwxbNq33+GnYvOeJnCBsO3IZ&#10;oRvZ1/nIMiwk/xpikKRSjoacSsbbwsvTmfPLndtlxa/yDSmbksOhpWutxEhaYcorBTFt7Pu4fHvg&#10;tdIy1Xgdu5jN764AxAsvwTeivM0iC5Igh9VL0MDqUVnLgV9XgkXVDusqchZuQExZ4iizlglE3kIf&#10;jFy4pqjBbKKOosKVpcBpXgOg0bJL11YKg404t66eHAIaxTotTIPfJAKJHFeUijT7Pd3ugHUiChQL&#10;4eu+WYSBxhZCfVvlsq6qiuPje7rdYVOGRow20nUnyEqzLgPD5Qs5KFJ0TPeF8Sbcbh8hUrDmgjUb&#10;ApZVadasiNkSVSmWluMPVM1u2xVvCWHOUVUFRiHCnHUhrp55uDBNZ7GYGLkIUlyZl4FxuhPWQErg&#10;54X77crt5Znz1y+cX87cXyaGS2JeNIECtERq1rXm8e2BH/7sB96+f6SsDM5m6nIbS9Z7qrLH2hJn&#10;KwxWVh5+YRluzMOZnBNtf+L4+I7D4ZF911JVQpeLMTAtEyEHXCmjTVKWQjdF0UYogzWOwsm7qtHE&#10;MEva4O1FBJJRgDLLfN/8vRPBTyz/f8r+a0m3LMvOxL6ltv6Fux8RIjMrC+hGEw2geMELtsRzkGak&#10;UbwnecMHYLeBaBQqK1WIo9z9l1svxYu5T2SCDRLNY+aWkWER4WrvNdecc4xvrDLVG6crt8sXrs9/&#10;5H7+aVPFr/hlwg8jKifag2X/1FBWjjCvKKU5vN2zf9hRVk4UvyahzGbliTMqe6yRsA+yiOusieS0&#10;MA8iiJLORgJhUvCCS/WJdeNXFKWjqg3tXi4zgm8WjLOrGqyriSmzzmJ16o5veXr3G/YPb2kPR4qy&#10;QilRusSUmJaV22Xg+dONT58X+l7sy9aJUcUZqCtDXTuc02iVIKzk7CnLkqbbUXeSZ22L7Zzd9CsK&#10;yTmIYSZFoddVuw6lFLfXF4ZhwJbQ7grKpkJbQ/ADU/+JwChTk0YuB9Y4Yop/wXXPMmXwHiTOQNGU&#10;hq5aKe1EVVtJqSwc1mnqZsd+/47d7nELNZLzMSU2XsjMMgsRMMeIVhpbCI61rFvptOeedR6ADf61&#10;f8PD8ZG6LOmHE+fzR5b5gtKKthaSnFJRoFBxxdqKqj7iXCNn9zoRk2FNJT5a5mnl9OULL5/OrLOi&#10;bFsOT+9p948SCjSNkLJgurd0waLcLj77A650rNOd/uWFsKw0+x1FLXRBV9ZUu52kZ1pDUYmzq6r3&#10;HJ/eUtWiJZqGkZfPnzh9/okwXCmI1JWlsGpjikRM8RU4I5NsNkS6nPkigtPa8F/+V38FjXn+0/9D&#10;uMbrzDgPTJMgWL2X6M+ohH6G0hIfGT05Z4wpJN6ze8S6crNxiThKxsRuK2ir8JaTqBC1UhRlI/Sx&#10;HARAYEuqqqFrH+naR6pqR1U22G03Lv+MzNq8lxhRmTInmu7I7vCGwjmslZEzWgmLNyyE6LfpQUFO&#10;4suUr2crj9lAssIpRKhUOSpy1qJqDBm/rCzzvKnpDdFHctYYXaJUIYV/iaRYok0jqVnZEHxmmTzj&#10;MHO/jdzOA7fzzDQm1gWmCVylefN+z2FfUVcldbPDaMuyTszzlRhnchbohrXldqjsKIpO9ArFFnma&#10;A/Erqz2JUC+nyLpOAoDRktDk/cwy9ayTjK1TGlEq0zbvKIqdLDlMgTHCnK+rDlM0BNLW0cs0AKWl&#10;M4+Chq3aPco4lnlhHBa8F5502PKY53FkvN8Y71eC95IbXVq03TQMRqGtrFqKsqLZHWQslVeIkXLj&#10;4TtX4aodMSqur1+4X14pqyNP3/wt3f4gvk5X0pTt9vwolN7SzFRB9Ibh0nP6/MzpS8/9JsVSl+IR&#10;T7oi2xpV7THVAe02Vn15oGmf5ODbns24hQ0Jikv4yVqDURGVVgS3kYFAyis+zPhVksCS3wqID0zD&#10;zP105vTlC7dLT1ilM8w5y/vnviZCrRSF4vBQUlUZ4kjhwLrEPJ0Y7y+sy4RWJYXboVFM/YVpuMj9&#10;KsMyD6yTFNiY82ZplPXaNM3M64LSiqZqKJ0jb+x8lTNGiSXUGUdXH2jKBmcsGvDzwHD5wv31I68f&#10;f+T54x+5nn7gdv6Z2+tPXF9/5HL+wP36hfvpZ778+I+cP/4MyVN3HceHb3j7/p/y5v1vOb77luO7&#10;J9p9TVEYrM24IrJ7bHn69jt2D4+SJmUSIdwhT7hy2zNaJXtV5zAqYbRwCrTKGGdkDdCIYnvsT0z9&#10;SUSXpkLpQs4w0kYkbMEKR4JNZ2Ndgy0lu6Bod9SHB9r9kaKuMZszAQT85P1KjDD2Az/+/gt/+N3C&#10;6SaCSoknlouvKxRNW9I21YZFLamqmu5w5PHddxwe34puqKhQWiBOw/WVuC5k2BIkpZM1ZYEtKlJM&#10;jOMd7SLNrsCWBVllfBiEOKhWFIKLRisKW2CN8ECkkRGF/+X5zv11oXA1u8OB2sG+iRyPAkKp6o7u&#10;+I6nd/+E48O3dN2RptqhlMb7wLwsrOuyXfAd6yJOiBTX7eIk4mtnJN1suDxze/2EIrN/eEvTHLDK&#10;bJqhr82JNFOFq2jKlqpsIEfWqReXkG3QthHbWd8zjiNTMFzvC8+fPnF6PhOToj0+sn98hysqyYYg&#10;46qCcqMMKqVRabMXOythPuN1m8gsqGJz7OSMLSqq5ogpJKPEmAJjC3wUYqMrWrrDI0rD5w8f+emP&#10;v+fy8SficMWqFUuQCU1d4iqxu1krdU725H+Bgukt8lop9R8W8x9/939j9VL0YpIovZgDi19Y4wpb&#10;gLwyFm2djL2bPW33IIXHCrc95UjMAhKRwPeIj4mUv7K/HWQZRWiFZBVXeyEpFTXOFThXSPyddXSN&#10;jC/jJpIzWqM0Mu5TWnzjyVPWLW33KOANJ3S31Y8sG8VNbGlZBGg+ss7jNqYHrcrtQ8Irgs/M8/KL&#10;PzrELcBhmVlnD9liXIVWBSko5nFh7LedS1D4BbxPrGtg6AdulyvXc8/tNHJ56Tk9j9yvMg6rKo1x&#10;CqUjh4Pm6bET7KFx5Cwd3urF708WEp3EKX71i8svUyGj95zjlqImI2j5nkUDYG1FsYkX13WSOErv&#10;0VZhnExMjG0wRuL/YlKsfsUHuUSEIGsGsmTRZ4Vc9JKoiauqo+lEcxHCSgjrtouXcZ1fA36WwIew&#10;etIi9iv1VQFfWequoqgL8SsXAlqwzkqHbazszcoajCMkGIeBl08fefn4hRQV3fENze4RKzNKiX5d&#10;Jzk4caSouL6+8OH3/8jLz1/wPtG9ecfb3/wzjt/+E4ruHdk2ZFNj6iNV+0TdHjFFQ0QU1FW5o6oa&#10;7Ab3iX4hR8nWDuvEuvQiqFrloqRVxlpDTivTLDncwQfWZWUeJ8a+5365cnl55fT8yvU0sUzI71Ur&#10;uSOQ0BJLgNGRus4cD45d5yjKLMXcZIEehQhJbxcXyzz2wrvOibrd45ygXI1x2EJsm/PUc768cL1d&#10;iDFSuIKysGgSOQTSsuLniXUc8eNA9itxWRhvr8LLXyayD5issKaUi44DUxi63Rt2x/d0B/nYH76h&#10;bd9iTUlROA5Pb3j77d/y9Pa3HB7es+se6OodTd1Rdw3t7sju+MT+4R2HN+9p9h1KbTZTxB3gCk3V&#10;dLT7R3b7J+q6k+mUH1E5YJ2VuOayoTu8p2qPaFNsKWtXlnkgRyETZmVQaIqqpemOFE23CVGVOA7I&#10;oh+JsqorypZ6f6BsaiHtbcAfwbAGljUyr5n+NvHl88jLJbFmaSKULgVlSsaYRFVZqqqkrErqqqGu&#10;aupWsiKsceSUWZeRsb9xP7/QX14Z+oskGfZXcs4U5Y6UYJlmvJdz2FonYKqHt+yOTxLrXFZUdY0r&#10;hMy5zj3TfGFdp229UKKUI4TIcLsxXheM0mIf3TU09ULbWJr9E3UnWFxrreiEonBQQ5CL6rIszPPE&#10;PI6SgncX5XqOAeNKqu3f9X5ini4s4xnSwu74lqc3v6Fp9oBMWYtCJrU5J4FqzTcUUFcddbUH2xCT&#10;IUZDwrIunvvpwuvzjefTxMup53IaGa4C13FWYr1lIjAy3F5YpkG0REYmWst0Q6uMM0pyxMkyqak7&#10;SdSrO5QWzY3SRkYuWabcgEQILzOmqGl2R1LKnF6+8OnHP3N/+QhLj0krzmTKwmFLS9YZraEsZYJt&#10;TIFxBdqIw0JuRpmYVv7lf/tX0Jg//Pv/++ZhE9l/UYq/2LkGbUui0qStxVfaCD7TOVnya0OMsrcJ&#10;QfayfsvMDUnylkHoZF85uikHtFJUZcO+e+CwO9JstLbCWlEsFhVVUYmtae7xYdyEawmtrGQV+AVt&#10;DM3+DYeHb2iqBki/qAuVtmg28Y8ykIWDm2IieTBUaCU7lHVaJDLxfud6ujH2s8QATjPjMDP0M+Ow&#10;Ms9RirWPDP3A6/OV80vPOEysS2CeohT4YeJ6vnJ+Hri8eO4nz9hHllV+D8eHil//7Xve/+oNDw8V&#10;x0PNYV9K1ObWkQmoZgPYSL0V0VsGsiAhY5TR81dfvyjxN/vaVtC1FnGbUsLA7+9CWIpr2hTcMi1R&#10;psaYBmdLsjaSZpYCMaVfGPV2cxgsS0/fX/FrRuuKqt5Tt3uMLglBvu6vokcZ0SYJzkny5askX1/K&#10;AvtIW3583bW40kFeRbnu3C8aCmstShtCSszLwu165dNPz/z8p5mxDzRtQbs/4oqCGGam6UQ/SqDC&#10;5fLChx/+xMc//8QyeKrukeN3v+XNr/8Lju9+Q9k+oYuamDVJGUzRULd76vaItQU+elJMFFbAPCA2&#10;v9WPm1jHy+8rLHg/4P0goioiAMs6MQ5X1nlhnRdBOZ5OnF5eOb+cub7c6G8rq0cESoUTu5VSZBLa&#10;ZAonH/ta8/DQsT/saapi2wFXlKW8s9Z1GNvIs55kzVRVLW17wLpSplFKRqKHx/corbl8+YGXD7+n&#10;v1/IGSkc08Q69oTV4+eJ8X6iP39mOH9h6S+sw41lvOPHnjBPhGUlbh9198Sb7/5XPL79Lfvj9+x2&#10;72jbJ9rmSFPvads37I7fsDu8peseKIqanMAvE31/or+/4OeejFwu6rKlbY8iZHMOa2SX6EppLJpW&#10;RtBNc6DaJjJl2dLu39Ls31BUHa5osEVDTkJYnMcby3CTc8RaTLXDFBXGyHi0anbYrXDEJOpma0u0&#10;q9BbimLZ7imrTtZOVmGNIJR9kNH6NK0M/cL51PP6OtKPmZBBaYeyzSYwzRQlNLV041VRiZ2yFvBN&#10;ToGwzsxDz+38hZdPP3J6/kh/vzDcrsx9T06Zqj1StwfW0fPy4UZ/nckpbNZhRVU31J2E5FR1J+JF&#10;J2mXOSe83wKxlMJoWZ+llFnGkbkfSCFTdx37Q0flFtnx754o6+OmBM+bW2ZgmibGaWT6+tHfGO5n&#10;htuJub8QthTNouy2+OWIX0eW6YRfbhRVzeO7v+HNu9+y6w4YY6VJUZGyKHC2YPUTQ/+FZbqRM5TV&#10;gaLcC59+8awBxmnlfLry8ePMh0+Jy10monEDj1lbYlyFMgq/jozDjZwjddttljRLTqsAk9ZRxv9K&#10;UbYHXCOCz6JqibClXK6gRNga/LK5kGR1hdK4siMkuJxfef35B+bLC0UOVFZRVRvu11kSCaWhLEu5&#10;bFixo2k0ebMry5mz8Hf//V/lmf/wp/8n2IKsHAlLVg50gbICytBOLGfWlls8qYBAJPxHCnYIAR8j&#10;IcheFQw5a9atE9GIVzKsEzkFnBPV42H3wL7b01S15FIbvaEQJc1LvLqzeFI34pxS9pdsXlvUdLu3&#10;246m2gJgwiaqqbavI0veb9rAM0mTsyUFSfG6X05cnl85f7lwfR243z3THFjWlXXZggmmyDwqKdab&#10;V3yeAtEbYnKsPrHOK8sa8CFL5zUvkrizSCkuakPdFXR7x9tv3/Cb/+w/5/u//Vu++9WveXg8ohgh&#10;zWgjnQB8xbFKJu/X/b9CS7HfhHpKIbGYKkMOv9zaBDYj3ZI1wnwe+ldu58+M94UYgCyiorLeUdVP&#10;WFsLoQ9RoOfMtj+PKGMlbMXAOJy5XS7MYyAlgeM4VwkGcp7xq+zBZWe4pWFlQIPSCluK5TAnmMaJ&#10;ZVnQJlG3NbYoSNGjjcaWpSTHhZmcVpZ1ZF4XljVxu/Z8/nDm4yfPfUxYnSlrATekvOL9xDL3DP2F&#10;/nLm/HIF1fLdP/3n/Pqf/Uvefv+f0+zfCJLXCJkwbasDFJsepEIrLbvtEEQDoEQEGFcRQ8YoO66v&#10;+FVxY8hUJAbBPy6TJJHN48T9eub6+sr19Up/nhnvEngBClMYyqqkqGrxthoNOuNMonKKulA0dcn+&#10;cGTX7ahKQRlXTUdZdhSuxbpGOiutKcuKoigFajKPrPO0ZYpvIhtjSX7h+vwTlw9fCOtA3TXsd4+U&#10;tsApTeVKjJIuZR17/NijlWW3/4aq6IRXEMXxIVCgGVe2NLt3WFOIdWwDPaksF9XVzyzzwDLcxaM7&#10;9dL9zyP3yxfu5w9Mw4VlHuRQZHtunITkFEWDtcWmdO6kKNhSUKtFRdM9sD++p90/UdV7XLUTZb+1&#10;EiXqJX4XwBUt1e4NpmwI6atYMoBW5E0QFYNHa03V7qm646ba7ygqgdjAxjnPGR8T8+qZ+pnbbeD8&#10;euPl+crLZWVYICkNtiBZh3Kaui1o2oqyKCiMo3CWoigoy1L2ziDhRnMvca7XK8syi7LfSXjJ/vDE&#10;w5vv2e0f8ePM66cb0cPhsWb/uKPtGhFTaSSGdBM0am0pykZ21uUea6stpVIIk6IJQuyd2cvEtK1o&#10;Oye2t+aAK6XTL+uWsuoIMXC5vDL04r0e+wtzf2GdRhEjrh60pWx2WFcJqnu5yqXDGWxRUHVHusM7&#10;6vqAQrPMA+N4J0RPWRQ0dY1RBr/OjP0Lt9MnSSRDOA/TuDLPib6fOb3eeTkt9DNko3GVo6gKXNVQ&#10;lOJdN5vGQvzxHd1OaJWuLCmsQ9hYcQs9amgOb0SEWMv34IMXq3bwcj4koaaiFGVdiQVyXUELm/12&#10;euX6/DNxulNoReGMRO5WJcZZ0QiphLXCSBHnkuR25CQ4ZbJHKfi7f/1/+ksx9+FMwhKSYQmK2Wd8&#10;UCxREaKWZbspyFiUcht/3JCSIoYkkXsh4X0UAVlSZCwp67+MVYMXItV4JUUvhKXDWx4Ob2iqEqUS&#10;wS/4MG8q84nr7ZVbf2JdB1Je5HCMK+s6Ms83llVC7KNftmhW6Y5EKyA7cAn5EIGLcIwV8zjRX69c&#10;zydOn555/vmV86eR/hRZ50y2Gl0UkjZmG5SpUVrG/zkrvE8sa0abknYnqEHjJE0nZwO6+EsSW6Fo&#10;9xXdQ0vVFGLd2LW0+4bDw4H9ccd+i+n08wtx7WVUs+1E3Jad+5XXbU0pohK9WRN+EcMpSRDbQDZa&#10;iyLeaie7ddeQcxZW/P3COga5LmixjO0fvqVp3pByZllmxmVk8YsUAT+RchILSdVibUEIC+Nwp78t&#10;LMsqeywF3nvmecL7KNMZv2ydN+TteVRouZRpWd0IuiZhnDDzg5+xztE+PFLXu80bK9a4dR3xPrBG&#10;xeU+8Ppy53oPjCtCCgsLrtJoqwhx2pwPK7bcs3/7G56+/y3Hd9/T7o64qqQoC7q2o2lbbGFBSeZA&#10;lsydjainNsthIqUszguxCEiB0ghD3c9b2A4olGTS+4V5GlmGiWkYGS43ri9nLi8Tw01GfXrj0msr&#10;v2/jHFkrsQLmgFYJZzSls5TaUpc1XbunrmS0a+3G2TdOCEBKHARfBZLrMvD6+c+cvvzI1N/RxlI2&#10;HQbDMty4vX7g8vGFMCb2jzvevP+OtjlilCHnxLrM3G8nLqePDNcXoheREcYwTXeG+4kQVsksKCu0&#10;qyjbB6p6D2i5eMcgYswkgi2DJcfEMtxkzz/3m9tA/LdLfyMsWz7DNOGXdQtpSYQo+OSUJDhJBKOV&#10;/K92FFYmFdpInoSP6+bWKAkhimZgGUUUGIL8vLRjWUdu18/c78+s67DhdUWIipbRe1ntJAQnJ5SS&#10;aaZwKhbWMDFPI8M4MfQjt8uN1+cLL58vvJ5mbkMWz7HTZKvxKoFNdE1BXRboLCQOYwS/W5U1ZVFB&#10;ikKNHO5CyYwJowxN09J1Hd3uwG73hrY9YrShv1y4fpG874d3DW+/+4bHd99vOdtGbGlljTGigco5&#10;YrSVcBwnMbnkhNGCSy5LyYxQKqJUoiwMTSN2Qr2JWo0rKKuOqt4RUqYf7xJJOw1SyMeeuCyyBlIW&#10;V7WU7QHjCvxywy83XFXLSmb/jqZ7oKo6rC1JKTItI4uftjz0CqO1CG3RhNUzXl+5nZ+5325Mw8I8&#10;Z8YxcrsvnG4j5/uKB1xV4CqZPFsj4jRtNNZqyrLYom0d5CC5IPMIKUlaXlGgraFo9rT7N1R1R1k0&#10;ok9QsjrRRsb22lrU5vhwxhDDzLzMrGtgnlfutyvj5UTyE5aEwWOMgIly3nJA4oLW4vRhayIgSUce&#10;FznrbcG/+u//j38p5r/9J2+omh1td6TZvJ9VvaeshcKmkE5NKxmbukL8yFpLgQ9RyY4isf21JkWN&#10;wmLdtgNOnmW+MY8XlIbd8S3H4zuaqiYmzzBeufXP3O8v9P0L5/OPvD7/kfvlZ5b5Qog9IUj4yDCc&#10;Waa7hBOkyDzeuF8+Md6fmZcevz3w0zxJLN3Ui/c7G8Lqub488+XDD9xOV4bLwnRLxCC2KFc6iqbD&#10;1p3sRJodRdniihZb1qAE/BKT2sI0KmzR4ErJoNa2lMCMUrjQRVvRHo7sDg/y0BSObrdD6UDwN4K/&#10;oljQeiXGO/kX1fpXLK5AYYyWtYYUcglR+Vq0lVaARKIaZTBffea2xtmGwtY4J8IxshaHgh9lT5ih&#10;KGt2x28pik4uP3FlWu4M04156QlxRWmLc4KFNdaJEHFdGe4T87i5HDaLVwwRpQxmQ9m6qtpY2QKv&#10;yRlCEKubcSW2dJhCHnyS7J7LuhLRT7MTMaURy542hqwNU0icTldOLwPDlFgD4g7wQUJCCs0yXZjn&#10;KzkryvYt7fE7qqbDqCz7dD9gDOx3O6qmJKSID15WQSFshMINbhQCMaavYD4Zc8WwjdFldzVNd5ZZ&#10;tAjCE7/TD2f6+4X+duV2vjFcevqzZxwk8cpYgyu+XhYtaAm5iGlTjpNxCgpbUJgCi/Daq6alLEqx&#10;TCHTmahkn0sWVoG1BYnENG/j8CBq8LZ95Pj0LUVZMd1P3E6fmO8TrjA8vnug3T8Qo2eeB6Z54HJ5&#10;lqzp8yeWdUTZAm0cq5+5354Z7icSiaI7UB/fUu0eKas9RjnWZaG/nbicPnF9+Uh/fuZ+PXO/nrif&#10;n7m9fKJ/eWHpb/i1Z+ovDOcTaz+RfCIF6fb9vBJWzzIvTFPPuq7ylmRFjJmUsjQzG1gphIVhvNL3&#10;Z+bpTooB7xdu10/cXj/Q305Mw8g0yEpsnm+scSIkmVi4spJzsBHGhrUSm1zUnVi21pGYI1kpQlxY&#10;lzvTcOV2OXE9n7ifbpxfLnz5cOb1ZeQ+ZKYVktGowuB1YomrrBGMQuckAKUcccZQNzVdt6coCqbx&#10;xunTB4bLRQKdUibFtIW8lNRljbOOnCLj/cLp42fm24xRGq08rkzUXUnTNnRdR9vtqMqaTJKzICzE&#10;tJKR6aekMAoASCaDwgb5yuJQ2aPyJM+dLcjGktD4EBnGnnt/ludtXvDTiJ8G4rKQQ4Ao4lrlxAVS&#10;1TuMNTJ9qirq7kBV76irPV2zp2s6uuYrfbTBfqXhLRKGpbPCOclOmMeR/nrGe80SHD46oqpZgmWY&#10;PEtMvySAKgSkJIJGs9kbNahAZib6iWUeBK403jbssd4KdoF2FWghN9ptsqe3tY+15VbISwpboJIk&#10;kq7eM04T4yiK/ui9vNsabE6YLW8g50iICymtKL0Jg7XETCskLS0lL8mdRcm/+m//KjXtb/7mX/LN&#10;N9/x/a9/xXff/4Zf/eq3fP/9b/nuu9/wzTff8vT0xNPjG968/Yb377/jm/ff8ebpGw7HN1TNAes6&#10;ynJHUeyxdodze1zRUZYH9t0jTd2SlcL7megHmrrh6e2vaJsD3k/0w4nr9RO32wfm6Znh9pFxOGF0&#10;SV0/UNYddXukaR4otr1IVe/Z77/l4fFvqXfvgMQyXZjGV8b+levlldcvX3j5+JHr60kerNlzO524&#10;vLywTCs6G4wuKdqSqimpqgpbVWRjyFr2Sda6bbQvQrOvRLqyrkXcFSPWSqRitz8IrcAIb1tSygxV&#10;KSMzrTXdruPh6RHyyu31Z67PH1jmE9ZGikJUwV/hMyik400yupGbdPgl51y834mcPWnbMdvNAuZc&#10;+YtKWTp2Relq6U6iZ55v+NETPWK72O+E6GYLXClI13UVIp4U8nbzEZfklCSSdpmZJ88yBfwiY1at&#10;hB3sqprd/pHD8Yluf6TdidDR2m0HbpAibvUv9D1jMmXpNpuLpagroUEZIdq5ssaVDdlU9OPKl08v&#10;vH4WwdjXkb5RULoIaiDGCVdUtPtvKZsngo94P+AKcIUj5c0qswU/DKNYFFMMG6hHmPt+mYRBsKld&#10;xbojSGAJIFp+yez2PjLPM7fbmdPrJ16/vHB6uXF+GbmfV+Z7EkhIFp2M1lqAEMZijNmAFwmIWKvk&#10;mdQaHcW6qVXGbuNz5wpBP2oRZ0kgUEIpI7GhRS373hgomo663stNRClcUUGGuK6UrqDuGpwDUiR6&#10;mYyt68TiJ9Ywo4yj7A7U3RO2bNBFhS5rgfcsMwmFLmq0K4iZjWinmfqe68tnLl9+4nr6JDnS00AK&#10;EW0KbNFRtY/Ux3eU3XGzeRrK5kj78C31/h226KRohpWYMsa1lPVBHBYxM/Z37tcLQ39j9RPLOjLO&#10;d6FPokho1nlhniTnPG+ZBHX7QLN7ot490Ozf0hze0XRvaPbv2D9+z/7hPVWzhw3pam1BXXe4opLw&#10;qA2SNQ83lrFnGXqury+cX0/cLiO308SXZ8/5BnMUkK+2Cu00noSPW6b54gnzQvIeTaIqHbv9nv3h&#10;SNW2xLBwO30hrAt1s6coW0CAWofDnv3jE66S5DM/T/hloOkK3v3qiW5XEX1P8HdcYWh3B7p2hzX2&#10;l5hnY8TWGtMCOfwSEx03HVROgeBFMzHfr8RlQWdPUbW0h/fUzRGlDfPU8/r8A88f/sDt5ZnlLuju&#10;tHphgeUtg1tLMqa2lu7whnb/KMrxLf5ZKSiKkrbZ0dY72lrEgArFMNwZxivT0rP6Ba0sVbmnqI4k&#10;UxIoSKoh5BJdHaj2b1FFyzit9MNIQhojg2izyqqgrkvKwpHTwrJcIa4iqGv2aKuJfiKusv40tsa4&#10;ClOIBqwoKpmkfW2+vookQ0Rp6fgFYmbISjOvnnWNaBxlIY6bunC4gl/qxVdHhFJs9lotTeN2qRI9&#10;VBSWiLX8q//u//CXYv709Bao0GpHUTxSN2/p9u/ZP3zDw5v3vPv2V3z3/a/55rtf8e673/D221/z&#10;+O57nt59x+HhPd3+DYeH9+wP79kf3nE4fsPD4/e8ffsr3r/9nqbeC0Xr/BNGrzw8PHF8eEPhLPN0&#10;pb99ZprP0lXgUJTU1Vu++e6f8+13/4zjw7eiKtYSX1qWLfu9fK62O2ws6RZl5ICexoH+snB7njh9&#10;nLh8nhnPPcuwsEyJ4LPszZEIU1e12KoFLSIObcGquBHKRlReKQpN1wqTt2lr6spSlZq6qzkc9zwc&#10;j+x2DV1XcDx07LqWurI4B3EemC8XjIJdW1OXBXVRoFPm9twzXReqsqAqGlJOZJUlJrEwoNIvYra4&#10;kZMk3U2ysVNeZNdjBE2rtMbZQoRqWhGTZ1lHYbHDluw2sK49q5/xKyirqDsZDWW0TGXKPT5GlnUm&#10;RZDsebH3obL43nNGA8Nt4vK64lcjXYwrhateaurK0lSOpnJUTUG3b3l6/4aHN48ULpLCneTvGO1p&#10;W6FfuUJv4QUTKUfxwpctaMuyrJxPN758vHB+GRjvKzkg0Z0FtHWmqAK2gLKqqdsH6uYBYyqCn1nn&#10;uxTlTe+x+oV5Hhmnv1ALheolo9x1GcT5QCIRCEly1VMMwuO+X7nfrvT3gXs/c71NnF4vPH858/K5&#10;53qKDHeYB0izTFmSznLpKA1FoWUfXmuqWuNcxrlMVRoOXcvjwyNV6QTRqiJVV1K2JRFPCKPsAowm&#10;JUNKBpW/TtAkuWyabgz9q7hHrDD0yZkcZU1QuEp2l0VJiBG/zKKBKFqKXUe129HuDuwf3tIdBfJi&#10;ixLrCoqqoq47mt0jze6RsqjIUZgMWVmUqZjWlXmeWEMgawumwDZHurff0z69xzUduqpxzR5bP5Bd&#10;SS4Ldm/f8ea731If35CcJahM1IrsHLpoULYmoRingdeXT1xePjMvCxHF4j3DOLMmQNckCqbFE5Km&#10;3n9L9/RrusffUB/e46oDrjpQ1I/YckdKmmWc8Msirp2yIywjl5efuZ+/sIx31mnATxPLOLPce6bb&#10;nXVaiF5SHccpc7t7zmfPdQSPAqvJDrLJJJ3JKoNISNApk4OQJrVNGJdxTmGcxlq5xAusJlJWNV13&#10;RKNYxxGypz3U7B/fUjZHMukX0eLu4Q1P338nnvecfoFpCXPCy+pss0+RM2GZ8Mu0re4sKQf82jOP&#10;F5bpxtzf6c8DRPVLyEiKkqsR/cJwe+Z++sR4OTHeZ9Z+JSyBuCb8IvAqXWi0k6JX1A1Nt6esGslR&#10;19uUY51li0UmpkzMStYjq6RaKpU3W58moFmzYs2aoEqCrliyIZmCav9EvX9gCZ7X0zNzP2Gy2UJw&#10;FGWhqCuJTBXI0IxKK1VV0XYHyq8o2faAdQUxBuZJyJbaWKqqparbXyxsOYtOyRYluw3uY5ys7thW&#10;oykl8hpRMeKyweaMSh6jwTqLdQZlBGGnVcZsU1mthcAIGWWkiAtMBv7lf1jMn+TG/ld/5FFTAn1R&#10;JVm3YFuSkyzWbGqy6yi6J3aH93T7t7S7J3b7txwe3vPw+C3v3n7P+zfvyRl++uH3PH/4e+oy8vbt&#10;e9q6pbQWrYVwRs5U1ZHd7jv2u1+z272nqZsNomCJYWEaz0zzmdWPG9pO4YPIw5XSKKtBK8KS8L1l&#10;HSxLH1humTApjK6o2ydsUf+CE0wpyV7MFlsCV6asNNZE4jqS/ITRibatOTw8sNvvqeuColBUlWXX&#10;tey6Vg5lp9gf9zy8eaJpSgqrKTTE8c58O6PCTJx7pvsF5wra5kCaVlgSVdWR0soy3dFWUzUbw1pL&#10;oEvOUlxyELBKDCM5LeJ/NAqzPUwoJPRiU+UKelNGclpvSkg2tbsOoDzKZspWBDE+rhRlS1kfWfwi&#10;opOwip1JFxSulH1VktFuToHL6cLLp5V1+ToKd1idSaHHz68kfyOGAaMiu/2Od99/z+FhT1qvxPWC&#10;tZG6MYIyLItt9Fxu7OyEKSqyMtwvL3z64c98+OEDp9eZGB2FNpgUMSpTVwgnutQ0bUu3fxRRXvo6&#10;fs5ELzjTsb+zLjMhxM0D3zOPGxgorcQN3evXeUvEEhTuPFzwy8g8jlzPJ56/fOblyysvr3c+fTrx&#10;6cOJL5/unF5W+h6CF46BUYbSWYqqwpVC+Wq6hrotKEpF09Y0jQTAlE5RFZamaWiaHcZoyfduCh7f&#10;fcvu8ZGYJqbpKp1n0oQ1k4JCIXwHpTSkxDrfWZYrKXk0CmsLrCnk3ZlGLp8/cn7+SH87sfgFXe3o&#10;nn7F7t2vpXA7ATnJJU7wx7LLj4iCuGF/eKLdPYhXPUWi9yyr537vuV1euV2fRQw1T8x+Zppnbvee&#10;0+sznz7+yOfPH7j3d4ZtojGOL0Q14/FMS8+0TngFISemaWAY7/Lfmhfu9wvn8wvjNKO2qNolBKZp&#10;Yl48q88sPrEsgXla8SGBduRsmKaJ6+XE7fTKcL0DBu0qcRq8fmZdJpQypBAYryeurx+4PX/g9vyJ&#10;6/Mz/fOZ4XTBTyuaUnzNFIxD4vV54vUaWSIyvi0MySiylgPZZigUOAuFk6KuAOsyxqxoPNoksd3V&#10;FUpnpv5E9DN101IWDSpDiHcSA7YUbY3KmmWeOT8/c/5yYx7k8q9NxBYGZRUpy9hXacmSMF878RBI&#10;MYiy31rU5gxal4kcFTpZ4hJxruHh6TtUTvSnj8zjmWk4M5w+Md1uwnQC0gpxheDBhwwmUbY19f6R&#10;evcglrRie99dSVm1Ap1KWfzmw4V7f2FeFryP+LBsU0pAW2JWjPPC+XbhdD1zGW5c+4H7NBGwVN0R&#10;W1YMS8/l8soyLuikthwBISaWhcbZDGkhrSPWWBG/VQ1qOzfb7oGy3hFSZJlnyIqyEiQxWgu9sPrK&#10;+sjixmpqUfgrwBiyQkBky8pyH/H3EZaVOA/EZZA1oivQVqO06BgUMmk1VmBOgvPOsvooSrHt6sy/&#10;+G/+asz+HyvmiJ5uG/hBIBMAnzMhJ3wS1WbGSh6tljEC1qJdia0q+Ya04vnLR/70x3/L2H9iv+94&#10;+/Ybdu2Ouqxpqm4bVVQ09YHD7i1N2RLCwjRfhWKW01a0hSEe4sy9/8Lt/kVG9wnmaWC4PzPeTtxe&#10;Bi6fR+4vC/Mgi7Sma2gPj5RtKylfRqFMBiXpY0qJkVcbNkgAWOcoioKiLLe0GyuHWymB8xI5CiB7&#10;NhQ4J3z1dR5Z+9vGHvdYByRPf74znAfIkbqRcAlrM4rE2F+YpitGJdy2R9Zb1jXq68Usy4GaxU+u&#10;N9Fbzmw2NIsraqqyoSprCifCoLJsaOo9ZdnKrRsJo4EV5zJl3YI2KIzEAxaNjNGX+Zf/rrUyuher&#10;xcK6jkzjjeF2Y+g985JE0KUttrSkvBL8IKzldZUxvLG/CPqsddTtjqbttoAPJ7umqqbdv6HdPYmH&#10;UxnG/sLLhz/z/OGVecq4qqWuW0qnBHwRRCmtNTgrxbHuWnJMzP1NlLRRbCLalJK6lbWgF+eZ6St6&#10;dxXk6f38Sn87M453+v7C6eUz9/OZZZJ0rPPzC8+fTnz8NHA6LVwuntdXz+WSWObN+oJGa9nPWZUo&#10;naZpavnYNbSHHXVTUZQWVxYUrpBEMS0JWtGvkoq1LGQUze7I8ek9dd2RYmCdJ8Li8ZPHzyIQk4NU&#10;WOUosEVB+TUUJcthnbzE4N4vr/z0hz/z8umFeb6z+JmQISnJXB/6E+fXn+hvr/TDlXt/5X69cLuc&#10;GO5n1nFkmSXhbZpGxqlnGnvx616vXE9ftkJ+YZ1F9Y/OImjqB+6XG/MwoEgUdYvSmnW6s849y9Jz&#10;v74w3O/bBK0mLCtjf2NZVvwq9tAQ0i+kQmVEI7Aud+av4tgg04Z57rleX3h9ln35eL9xO3/h8vKR&#10;y+sz14skncneXYlF7npmnQeMMZSVUNKq+ogrdmhViRgYh1IFmBIf4Xy+8uXnE68vC3MAVwhaN20q&#10;fsPGmtdgFVilKJRBZ3mJrYbCaZq2otsf2B2ONFWHX2YuL8+Mw4ArCg4P73j3/a85vH8gJc9wOxG8&#10;p6oPFFXNMg2cPl24vtzw6x1bzNRdISS5WjLh13UgxkBZtFT1HusqOQO0jHgB0b6YirI8YkyzdaQS&#10;qpWC3+I6o4gcfRDgVtCEGeKiNl2Mxpaasq1pD8IdqFuxswm62lJXNbt2z757oK4P5JwZbi/czj8z&#10;9BeWdWaa7txuLwzjDe8D07Jwubzy/PFHPv7wI18+fuJ6eWWaAxGHsSUogw+BeVpYhpnsZUKhdcYq&#10;YTdoJcCjdbxjnaXbH6jbDmscKkv6pC1rilpYBse337I7PqG0lgx4rWiaHUUpvv2YAuNwZw3LNs0U&#10;nZNfPf35xO31yjKI3kshoVm2kPG6cXZLURRR81cOu7BVxNEhf0/+vtaG//K//t//p4u5dOfyv1LY&#10;JWghqkT8ao3acIUxRWJOJK3QVmMKQ+EM69Tz459+x5///G+I4cybt2/55v2veNgdcEb46V9hMU3d&#10;cuj2qC3GbpxOZARaEnPClhV1vcdox/3+yvn1R+a5Z1lGrqePPH/+wJefbzz/vDKcE37KhBVcaemO&#10;B7rjA2VdYQrBYkr84Zb7nf+S+hR9QOUsD1shvmqxLyliEL5wRrr4nFZSWslKRt1lIerXebgxXL4w&#10;3l6Yx5twuDcGdPYBZy3tfo9zpYxsl4nbtWeeA66EsqpwpUMZYcurrz5/FCQJu/hKYvsLUlaEEs6W&#10;uC1uUmsto53MBrQQi1uM8nNlow6V1R5nW4qioW2fMLZhXoQEKFZDAf9Y61BoUapv2dt+WRiHlcsl&#10;cx8TgQBmy8muanb7J/bHd5T1XoQ0m1jO6IKi6ijKlpRgHnqW8U5YZjkU8lcVeWAa7gz3CzkFmuMD&#10;u8d34sXWiaIytIeK/bGh25fsdhV1WxPjwu30wvXlxHC7M/ZX1iWQsxMXhpeVSwyZFBU5GxSWZfHc&#10;Xl84P79wPt8Y+pGwRJSq0KZkmRbOp5GXL4nzCW53GMfMNAvZS4MkV7lKXnDnKFyiqTN1Y0VRXDrq&#10;rqHpOpyzpLiSU0Ar+X1Fv+DnmXWcRcmdsojatCWukwjJzifG68B0GZj7gXXLBPiq/E/JCw/CWYkg&#10;Hq6b91WshilFTGGwpSOR6QfP6TTz/Hzhy8fPnF8+0t/EYjSOPcswskwry7JultFAjPLziykLb9tH&#10;QojM08Q8CbecBMZZiqqkahrKspUdYvRYq9kfHjg8vqMopUDkDX5SN2+wRbNhVldSVCJELfagHBmN&#10;0e4XqEsmEeOMX0cJT0mb+n1dWJeBeerlUrdpAsb7hfEm79y6BG6vPdcvz8zDmZQ8dd3SNge0Mizz&#10;xDKtgMO6FuM6UI4QFNPsudxuPD+/8Pzxyul1xQdJe9sdO8qykVCjrXA7mbpL+pvW6GyFLLkmCZMx&#10;Yh+r64aqrtFa4+eZ+/XK2AtEShm9kew6ol8ZrmeImro7SqIdEWMX6kNgd4Smc1RtTdlIDKc2mmW+&#10;SzGvu00Ql4VQGCYZ+esChTQ6xlbkbPBLFOFxCFIA54HoV0jC8rCmwNoGYyWJr+p2tIcj3cMjhzff&#10;cXj8jqJsUFvqo1JbeE5R0zY7AcIkad6mQZ7Z6GUyKI6oSeKB+yvn5088f/iJLz+deP2ysq4B4wzo&#10;ipgM3keW2TONC/M4sU4zpCQ6k5wwemPuk0jrTI6Bqqqo245yA5BpY1HWop00GsY4irrGlTLJ9euC&#10;LRxlJdoeV5QyHQ4eYy1N3cp6SymCD4y9XGCTl0uCQi4TpjBbkyhiX7XlaljrZEqi2KqwNHfKCO8F&#10;A//iv/r/o5jLH7WRwfkFQUjO+JCYVwkdCVF8eBnISsYZ8/3Mzz/8judPf8KZwNPjA4/HA03pCHFh&#10;nAchz0WPMZq2EmXmtAycLz/S3z+zLD2rnzDGUZUd1tZbctuFlEXZucwD8xTwq8YvMt5JUdYVTVey&#10;e3yiPTxQVDKyAg9KOlyBzIRfMhRSEP6025K7JJ1JQhbkcIpbqpfeRrILiiz4xd2Rsmzw22GxTHdi&#10;WjfGfCW+37qQm5gxpOiFX70sjIMQ+MrO0OwqXGlRWq5RwhiX7PK8jeS0NuL/N+Is0KbYXAYi2EtJ&#10;VJExrkCSh2CzTKUUxZKjBBxTVQ80zQN1KVnyKM0w9izrIsVcbQppV4mi38veXvbHimnwXC6e25RZ&#10;QsQHyfEuXEG7O9LsjtJ9ay2ff1ONfyXapRhYxn7jMs+cv9w4f3llXW7bqE9CblxV8fT+Vzy+/Q6j&#10;FRDpDh1vv/2Wt999y/HpgbrrZOSoxFrmqhpXaPy4cvky8/rpzvnLjevLlcvLjcvpxu31yngbiFFW&#10;S+saGQfP/RpZJymk7e4Ndf0GvxqG60J/D8wzeIkIB4SxXZWGqpTpSFmUFE724U1rqcqM1hHrFFVd&#10;UrcN1hr8dCeuk1D9ciaHRPKRFDN6s18RvGhMLs/cT2f87MkB4pQJs9Da8tcAmqxE+uUsWcFwPzEN&#10;QglzRY0rWsqmpd7tMGXJvC5crjPnS+Zyi1zvnvs1MNwTfR+Yp5l1XSQ0KBti0vigiVkRtdC2UlLy&#10;PiYtqvNRIpLFirjpKbQ8o2XVbusUR3t4pG4fAM26THi/YGxJ1RzRytHfzlxfP+OD33y99S9gIgl/&#10;+aupQ1zJcRVh6BaRGoMnLCsKRV23gjSeF+ZhEc1IBmugLCyFK3DO0uyOHI7vqesdy7JwOb1wv5yZ&#10;x4l59ozjxP1y5/py4vRy5stzz8vrSj+IErPa8KxlUUt6m9GUhaGwluKrbVRZHBYVFXGVi9HXM0iR&#10;BWOrDSojaxOlIEemYaY/X5nHO/NwZri+4udFJjLG4KqSw9MTx7eP7A4t+8c9u8c37A5vaLsDVdVi&#10;jJWMCqVwxWYBi2ELQpEQJq0lt10ufjANMh0YbjcMGqs2ANFmmxLrrhbn02aLLMqGst1RtQe6wxua&#10;3WEjmG3tYfo6+83EnJimnn64MC+DhK0kjyuFG1A1DxjTsSyB86fPfPrzM5dnT4hQNI72sKdsHlC6&#10;Zp1lzTNMM+sizYNVcsm2hZZUvbIQTkMp3bB1TvIltsmEsZbSlRjrZEK9UU1BST6FdRR1i3NO9DV+&#10;kVVtzpsrQgp23qyZfl0EoZ0D2ohqnQzWKol5LkqJ7NZKzmulpCEzBkikHGCLC9fGoK2BnPgX/81f&#10;EeD+U8X86z5HxDMKlWXdSty6iCj7M6XkoVNsP4yc8MOF509/ZhxeaWrLri23OEgp/AA+LIzLnTVI&#10;aIHKihQ9ff9Cf/vMPJ5Zlp7FTwzzfUv9kn03WW3Rqq0wgncNZSn2hRiEa1vWNc3hgbptxV6Qg0j+&#10;NZtHVNTUOQvsQ20hHraQHG1tNNpkCYOx9hdms9KZsT/RX19YpzvWGvbHt1RlS1hGUe5uIAHnHO3u&#10;if3De5ruSMqJZbox3k5cvty4n1eCT2gDVVtQHzqKqkDpjFECdhEL2ldBnMJoi7EN1jaiXnY7Sic3&#10;QRTbAyaM/ZQjKQWBdSyDkMvSQoqr7IWaJ9pWxutaO9YQGSZRjGaBT+JchXU1SrHlcA/b/j7Tj5Hb&#10;bWX2gk+ZlsztnpjGmbROxHUieflcddNR1TKqc0WFtlaQudMo3tQ1MN4D6xyxDkl105INYJ1MZ1xR&#10;4L0o1ouqoG5biQ60VhwHZUO3O/Lw9le8+fY37I9vISuG+8hw8yxTZr5F+lvgfg3cL4H7RcJItHWU&#10;7SN1c0RrR0qgsqEodmjb0fcr13NPPwSWsKXGbUp6ayTpzxg5uL+6GtrGcjiW1K1424uqoGoqqqpC&#10;Kwir8PFdIfx8JXSd7XsRGIc2huRn/DyRSXI5LAQHKpc7C0rew69xiWgJ4fh6QBdFs+37xEopCtuV&#10;+62n7ydWn4my5mdeob/DPMI8w7JEVh9ZQ964EpI0t8aMj1FiLn1k8YF5GqUTwqCNWLv09uEKCS1R&#10;ysCWZa21JayLwIWSIKEFDCVTJHESCKtg9SPTdCWEWdDTyRPiTM4C71FZvPtKaXKSgKEUo3AS6j1K&#10;6W0EL2eN0Uhgi3ObPqAEZVnWVdYK14vkDxQ7YrBcbwPn1wvn851pCvikmQLMIaMsVK1hv2+oqxJN&#10;wipF2zTUZUHxi//fYSlQ2ZB9+GUaqPXXszehCeJ/rkVZ3XUHyqZlWRZOzz39ZWC+XwnTLHqYlMSv&#10;T6DpBHzSdjt2xzccn77lcHyiKhtSSqx+JiswhVhWjbHyswySg8Dmm44xbROXxP1y4fMPnzl/vpND&#10;xFlD4SpsUVHUO8rmgC0aSAK5STFJgl9ZSOGsKsklr2qM1ltstCemgA8j43BiXkb5/reuN4QZkJhU&#10;51qMbZn6gS8/f+b6Iqjx3cOB/dMbjKtlP+8z07jIJCVraYSUoTROdCvOUZQFVVVS1RVV3ch7aizK&#10;KIKXCZezBbYsZd+dg6jTC/Gla60pipq23VNWNWxwIUGZy/MWwiq57RveeV1niJmq3lNUjThg/Ior&#10;Na4st6AqjdbSbCmtKapagFYpkLP/BeajtxG7Uv8Ld+b5q9pyK+YAJEWOkONGU4uJFDYQxFbIv/7b&#10;KgXG24nX55+IYWHXVZQuizJiO4BSkm86pAXvZ4ZBvKHrsghhLm5BAEqxLgO38yem8UJWMt5PfsXY&#10;mrJ5S9W+wRUNMUJYNWGVSD1dOOq6oygKMl5Gy1ZuREYnclxJQWwZonLc0JjW4bbcWGflISirmna3&#10;o2xrcl4YLs9cXk+s80JRKrr9I8YWzMOV8fKZebiQQpBgiv0ju+MTWmuW6UYMEyAH5TDAPMnPvNqV&#10;dMc9ZdNsHTxbhy74PuGtg1bCare2pikPtM2euukkYU5JtxKTdOUAIa4s6515PrMsN7zvSdHjbEPT&#10;PlGWnSRBec/iVxa/Rd1G6eKtFZoYKNZ1ZJmvhOWO956+DwyTIhctlBWjj0w+4ReY7yvD5c58v5Lj&#10;suVKwzjc6C+vnJ8/8fLhz7x+fqa/TIQV6rZg/1jR7o+0uydc0ZATm/1rwvsB8DhngUhYevzSb+N7&#10;KeZl1Qkcw1pizNuoNuLqkqJ26BKMTVjhrKAtAtRodzS7I93xie4rQcxVpKwZ7jOX5zPn08A8b9dd&#10;BSglnHsDZuOxl2VB3Va0XcNuV3I8VuyPe7rDkXZ3oG53GOckJSkEsalpC0moeymK3kNl6dS+Wvbs&#10;xgBXSP6sCKMzKSRySBL7ihRC+f2tOOPkEClbUBq/zPgNnDKNA+MwMC2BkCAEhV8y0StAExMsHqYZ&#10;xjGxzIFpXOj7kb6fmMaZcZq4DxN9P3O/3ZmGibhd7DBuYzF0uKrDFrXAiaaJEAIYI53LIu+DLUrU&#10;JhazVYWrG+lCjEI7u4mEsth3rCLEFR9HlEmbJbPFFh3GSnCKUkbyJazDbJxr5xrqrqPadRR1syE9&#10;C5QtKJodRd2BNiwhsHqFD5p+mDi93PnyaeTzq+c8ZqZV8KzZaVShsIWi6SoOxz3dbk9TlzSVpSlL&#10;CmcxdlMpZ6RpSdJxmRRwBgqnRO8QIIdIVVUc336zxdA2uFJoY9N4R6lE4QxGWbSyBC/rhJw9xihy&#10;nlnD/ZczIyXPsoz09xeG+wsJLWwM7TBakgX914KUZTUnaxRF8NBf73z++cb5YyJMK1URafbdJmh7&#10;pOlE4a5tgXU1Vbuj3j3SHY50hyP7/QOH/ZG26jY4VS/iPK3QKuODhK84W1KVco5pJY3dugys08TU&#10;z7x+fOH1wwUy7N8eafaPhFVxP98Y78Pm+EkYHFVRYpUm+UCOXoriV8StyhuW3MoYN8kY288DaV2w&#10;TqKhg5cM9qKWrADnqq1DRnCwRqxkmSxR2UGapxi8BOBMd3IIKORidnz6hnZ3JCwjYb5jjMGVFlto&#10;tBZXQwzi+S8rYXOkKMFZkMWS5hzWObTR/Iv/+n9BZ/7XfxRS3VOEnKRDl1uzjEikc/9a9LcHwc/c&#10;zp94+fJB/OWVxmoJA3FbN3a7n1j9IOOIHFlXyduOIZKzvKg5K2zRkZQihhXraorqAFkOd+t2NM07&#10;qupITjAPE35WBK8IfkVr8SxrJwEcxmSKSiL7tGGL1YyonITwUzZUZUdRFjgrMAFjlNySm5rd4UHS&#10;lFJkGs6E+U5ZanbHA+3uDVYZlkGSqlIKGFtQNTu0MazzyDT2+LmnqFoOb79n97QnRM/5ZWFdMlVr&#10;aA8tTStZvbaQw0uptN3cJQbUKIdzLdXXorWJLYzRJESxilLC23flxv8PrHHCxwlQaFVQuo62PqKN&#10;ZV5HpmWUlUn6mjks/nHrKgpXobZc+Xk+4ZeBZV653SP30RBoSMowzws5RuoCKgs6KtKSxf4RR+bh&#10;yuXlA6fPHzh/fuZ2Gog+UNaW7tBSd41Q9Kx0deTEMvZCr1sHTJFpuo6mPWKtJoSZ4NdNACa+6xBW&#10;htuZ2/nE/fzKcD2zrp4QZQUhWMRERFwASsvhNY0z43AXG8oSWOeZ/nalvw7c+5HbdWAYPSGJrc84&#10;gzUaW1hcIeKUorDUXUnXNaJUr6GqoawriqqR/GhjBWayznLp1HIgrMvMPI74eSaFuP31SFFJ+Iwy&#10;EIMAOZZxg/0nCD7J/jokefnTil9G4roKRKjZy3h1nRmvL9yvL0xDzzQuTFNgDVoK1wJ+lelUVYmv&#10;1cdMSBCj2kJ4oO8T9yExTp5+WLjdF673idttkRyCObGuiRClz4xoUlb4kBj7gfvtxrwssmNfZ+Zp&#10;IsWMsgblHLascWULGZZ5xgdPUVRSNOpOLKVFJTYeLeuDstxTlQeqSvzg1pWYopFgqN2RqjkIwrNu&#10;qRqBZBVVu4nnDDFbMBLvq2zJvHhOrxc+f7ry+XnkfA9SwBVgFcoqslXgjMA9DLRNzePhyPG4p9s3&#10;lKVBa8H9araI4rgFDcWMVhFjM67QlKXYptjihouqpN3vsdbBxiQIMRCTrJwK25CTFmiOUhIXXZco&#10;m4lhZJ2vrNNdYnmjJ5GFC68riSQNi6xAdCHnqZdgqpQyYFEUZDSrT1xOA18+3Rn7RF0qDk87uqc3&#10;lHWHdQ5l9H+wtoTNO72JuoyR7HlXOFIKEjwUxu3iK1wEWY+EbSXZ4soGtVEM769nXn7+wuuHC+uk&#10;aA879o8PpKB4/fjC/XyTRidnjNYUpUzB0row9/K5YpgI09cgpABpJSeZAuWcNmjVQvJBFP4bbx6V&#10;aXdH9ocnirIiRhmrh3UhxO0dVBJiNQ83QblmweKqJCsLbYWy17QHtNJMw5VluqEQO/QvYjctYBi9&#10;+e2lMds475uXXZmvdcnxX/7X/7v/dDH/2mOzFekIMkZNYJwipIQP8gnYFNVKi0grJel4l/7E+eUD&#10;1/Mn1uVCDCN+HbbEM8lIjzHgwySRcoi1ytoGEEGSUmZjSSesrSSC0DYoXQgzOyqKak9dH8kZITv1&#10;C+ssNCwZvcoPqShlt9Ic9tKFVRV1s5N4wbKUcaWy1PWOumm2ETtik8oZrTNlWWGMYxnvjPdntPa0&#10;bUfTPdG2T+K97s8Ev1CUHUW9p2yPpBy5nD7K7lKBqxr2T99QVB2X05nLqWdZwMeALTPdoftFIFWV&#10;FW17pKn2W2Z4xpiKw/4bHg7vyMA43cW+QWT1EyHMG+bTCiY3LqAgxRXvR7SylMWOqhClLkpz7y+M&#10;Uy90cSX8fRFTRZTSlEVLWdSkDS6SUmCePJfLzOm0crou3Ac5OLSGysGhhYeD5vBQ0u0rylL2QNqI&#10;etM6R1kZikpjLFvASolSluhlFRCCF4tcypS1KMGtNcJENxptC0CzzCPzNKCNxS8L1/MLq18Zhp7L&#10;yxfmadlGvw7jxBOUkmS3JxRsv+d19cyzJJsN957+dmMcRpYQiEmRNquUD6L4LesSVzq0FZV+4QyF&#10;EzETaSX5G8tyZhpPTMONqb8JbGS+b+xxBcqQQmIZJ+ahxy8iHiMiGM1GhHMkT9gS7MqqoqxrtDUo&#10;a3B1gXZs/nMJtglLlMCjLUAl+pmpv9FfzyzTIsI/VbLOieE6s0xx62ANPkWBwBhwhaGoC8pWUuN8&#10;TPiU8Ah9b1lkyjSv0sn7FaYVxiXSjyu328j5dOVyuUow0TaiX73Hr4EQ86ZS7jeXSiaum+hpE9yl&#10;BChLUiKQ1NpRlDV1e6RqH4QvXrRoWwgdLme5lLQ7uv072v0btN1iOENEGcGRBh8l2S8l+nnm5fWV&#10;Tx+/8OnjmfN55jYm7issGXBgKygqi6kKdO0oCoOzhrqyPDx0PD090u0bjMnkOJDTtKUdyPsXV8l7&#10;1ybhnN5iXg1GK8EDmyzdqvcM/YVp7GXFuWlOMqIUB4extWCfywpTWJLyLOttw4EaQvoL/jYnubWm&#10;lJjmXt71JAJbMjIp2JIulXKU1QF0yfnlxI9/+sDz84zScDhaukONLTdYzTpKME5OAk3JAWs354rT&#10;oBIhDMxLL6mZVvbmPkz4MGGLgq574PjwnqZ7AKXEpYAEoFxePvLpD8+cPgia9/juif3jGxSWqb8z&#10;D4NcCqqSHCI6ZxmjlyXWgNEJq6QhykkmsTn4rfhLIU9xJcwTcUt0jD4QFtFz2cL+BwE1KQb8Msvo&#10;fFuPFa78JdkuhAVXbOLfwyNl2Yj+IHrWdWaeB+I6EcMqPI2wyLlRNZgtblxqadq4+AFjBa+rjd00&#10;X5Jd/58cs38dq/+l2xZg6JSy7FpKOfhkp7ISQtgemA2HmSI6RZIfuZ6/cHr5yDyeCOuddb4wz3dS&#10;lJcxbwg7yNIBmgKjJNBFq80zqzXGlLhSaHOuaFBI+EMICetkBxhDpL9duby8MN7vRB9IWRJoiqIQ&#10;jvHDkW7f0bUdXbuXX1LTUFY1BoWfxW6hVCKFGU2mrGrKqiZnTwyy+9VaY13JbvfE7vgNVX2QIrF5&#10;rY2pMGWDtuIVrNoDZXvEVZ2kJbmC9viWstkx3Edut55ljYQIpkjUO0vZVBhrqIqKtukoStlv5SQj&#10;UGvKLZI0o7WhqRuaupaXJwpgQW0Z8N5P8jXbaqMxyc+0qnbU1Y6YIv1wYllHsrJSXJLsgvw6E6MX&#10;0Z1xgsyMcgufxpnreeV6Dgx9FE+pAp2hUIpdbdjvS7p9Q9u11I1ksNuixJU1Zd1Q1CXWyrg1eDkI&#10;ILNMvTxL1lBWDbvDI/unt9TtDhTyMgQp9ss8s84TRd1xePsdpmzIWW27tMhwv4lSui6FLlfJzzZv&#10;4pKUMyHIhbRuG0G/ulJ86kRCziwh43MWKybIgaMF06utRqskEa4qY41Cm4wikNNKWKXTjlHcIKIb&#10;yeSUCasXbKn3RP9VZCNxitZBWQlERKmENpqyaegOD7THR1zTYbb0sHq3w1VW9scp4sqOqnkE9CbA&#10;mVmGnuF2la4+G0JQLLNnXZJkC2CIMbGswmIwxmzBHxWukiKfkUjKr3RBJbsA8dUqEQWOK8xBCvo8&#10;ZcYhMQyJcYiMk2daggQajZ55WiWcZFMeL/NCWDzztDCOE/PkN69xJiQt1rRFIka9j/g14xfJSzCm&#10;lPXBNDAMA/frlfvpJETIzx8Zbnf8GgUDi9D4vF95eT3z88dnXs49r6eR1/PKdYhM4SsseaufWlYy&#10;2hmx4lpFVRjawtC1juPxwP6wo6kLnMmCaE5SEERUa2TS5xSuVNgCnBPPucQyyDORs0QwL5MXW+UW&#10;PbwuK9M045eASgaVjYyVtCbrRMyyhw5rwC8ryzKLIHGYmIZBphyLZ1knfJghgd4igsO0sEwLflkk&#10;QCvCMAx8/vCZjz+d6fuMLRW71uGcQFBiWPH+zrIOLPOA9wKecWXzSzRs3rztPozyOTeBWUgry9IT&#10;0roR4CBnLWenLVj9wvn0mS8/fOL80RMXicBGgcpRmi+tsYWhqgqquqasHEWhMQRU8lRlQV1JkmJY&#10;Z1k7ZhEEW2M2TGomB9lhR+9JUZ5nNnzqug7EtG6W0AG/zLDVhabdU1cNoPCr4HFFGBzRKJpmT123&#10;W+6CRJrud0ce3n6HsYZpeJW45C121WgjmQuFE0EsWexrttjIc3IOfHUE/Mv/9q/Y7P+xYv4f+xMV&#10;BJVJSrAja/BoJQhOrTKkIDQyC85qKmcwOXA7vXJ+/cy6XMlhwK8DfhnIMZKyIqYowJPt6pCzJJzl&#10;rGVSkeXmaEyBNV8785qUlXht1xWtC0GVes9wu3I7nVknUbAqMspqmm7H8ekt+8cH2nZHXdU4a+TG&#10;rER8EoNn3ARtKUyEdcQ4+Xebbk9VNVRVI7/Adk/bPtDtHqnbIwotX08URX+IaQtxEMFCu3vk6d1v&#10;2T9+iy0aElA2O6rmyLwGzqcbw7DivSg9q1r2b2Ut6UlFUUiSlbZSgKLss5d1Zll6UIqmaigLR0gL&#10;8zqSc6IuaoqiAKVxG6edbMhJXgqrLc46lnXm3j/j/Sp7R1eTs1DjwioBOCK60LKnDAvRB6Zx5Xpe&#10;OJ8i8yxWi7pUvHus+dV3D3z7zRNv3r3lcHykaTrqpgGVNhHTuvn5ZST61Uspwg9FjKtYer5OUPYP&#10;VG2D0kiHkpAJT8qEmEgoymbP7uE9dXPAFu22o4V5lclEUVeUTSOfY4sbTFlCgtZVCEvdfkfT7jcS&#10;lrz8CYXUWU1R1xRNKTcWo8VGqIAcN3yj2I6MFouJVvLiWVNhnGQbGFdiTUFGCSehv0toTZYRt9IG&#10;v8p+OiwRazJlLTv9avdA3R6FfKgt1gqMozk84KoWNGSdads3dIdvyLrAr55l7JnHkWVaCGvCryJS&#10;HAdPShpTyGU0p0SMHqVlL1tagys3b+umIM9K0pxk7CffpzSMBp80q0w8ZbqzfYQMIYH3sC7Ibj5k&#10;2c3GJB8B4ppZ58A4rYz9wjTMrEtkXRTT6BnuM/f7xO0+cbtN3C4D97N8b8Nw5XJ6ZrjfWdeA94Fx&#10;HLheL/Tb31sWz/1y4Xx65fzyzOvLCx8+3/h8WrkPiWkFnwTBGpFLStYSYmctmEJjS4NzBmcUjVN0&#10;paKpHG0nF2pnFRBkIpYDRVlStVLgXClrPusU1mZsIWN2Y0SxnmIgBNGiCXQlEXNk9Z6h7+lvd3wI&#10;MmIPsvKUFMWvtmEIPjKPMtFYlsBwX5n6mRgT6IKQI36dt2/QEdfEPAzMW6e7TCN9f+fl82c+/vTK&#10;y7NnjYqyLqnLghyEghiSF7JdDizTgF8mjC2pm6PoEYwmJb/lDazEtKCNxRYlKSdWPxE37vu4TMzL&#10;whoCw9Dz+uVHnn/6M8NlRalaEhGXwDospDBt8bElzspkpGpK2l1NXRWYvBKXG2HupYteJla/yvef&#10;RLugjYy3lRx0/8EUUmlZbeTo8YvUrXUemIYb63SHJBqNuu4oXEkKAT9vMag5EpaFuErHbbQVpn4W&#10;vZOzjsKVzJPkini/kJWsB4yx2EKw3FrpbU+uBPv8lUOh5CKNgn/13/1VBOrj0xNfS+n/558kWgy8&#10;bAWwWuGMghyI6whhIa2LULVuZ5bxSpgG4iyjgzBPXE4vXC7P+OUu4rfkST4SQ9w6+lV+0ZtFLYUg&#10;MIi4wQii2FAy0n1qZQT4EeImMBhAW/QW8ykPoidnKz5UJUb7qm3ZPT7QdC2lc7hCA1/Ht5FMkHHR&#10;Ih2ssQLhb/YHusMTTbenaXbUTSddU5JADr8uzOPAcD/T316YhgtTf2NdZskLrhpCCPT3Kz5lqnaP&#10;MpphuLGuK0obyUY/nZmGBb8KbrOuNbvDnna/pygMxipRYjon++/tAiSjmwmlJCIyq4iPi/iMjca5&#10;Wrr5rEgJ1mVkHG/EGAXwogtRsPuZfngl5ERVP1KWO1EoLyOJKFaToqH4yvWOEqoy9iuvzzOXU8B7&#10;cCXs945f//ob/ua3v+LN20eOx0eapvlFxBXDyjJeUWTKqqPZHajaHa6otwdZJjJKK4q6oqo7udla&#10;S1YSL5hSRlkRV1krEI+45djX3QP17pGiarBlRVaaGCU4xTorYqJKbrkxSmzuV++9MRZXlaQMyyqj&#10;tBgiIStCzpiioDs+0HV7YoZ19SCO3E1rKKI0KeAiH5U8LA3bvtKYQl5KrWVPf78z3XvCEsgZ0Bof&#10;POMwM1zEf3x8t+Ph/XdU3UHe1i1kZOh7vPeSr113WCcpTmiDsS1KV6Qka7EQZZyckgIsCYsykl0d&#10;c2adJG89E6lqR90VOCtjSqUzZltVFUXxi2BIaekOJRZZpPBKa7HvbE4QZaQQyhpr81g7KApFuZG4&#10;yloLQMeJTQftCEHobcuU8YuI7/r7wv0+M/Qzw31muM3cLxP9Xehwt/uJ++1GjBlTNJiyEXa8cdS7&#10;R5Qp6fuJfpiJUbrffggMUyCiUGY7/LbmTG96CmuE1lY6Q1U66spRlobaKnaFoasq2rqmrmqs0UJ0&#10;nO+SvKUELyxkx1JcD19FuCZgXdrErgrI5C1OOkRhFwjJbmFZJoZhYp5FLU425Ljpl3IiJOHzC6sg&#10;kzAoW8lkZol4D0XZUdYHYk74je6msiP6xDIMrKMU8nEcuJwufP5w49PnwG0A5RxV3WCyYhln5mkF&#10;B1W7o6x2KCPrDWMdZbOjbHZoJ+swZAYrzZuSqawxViaDzRNFucfaDnD0/Z3nDz9w+vgzfsl0j9/x&#10;9ru/4fD0RHeoqXcF9a6VyGSjyHEmpQnSjAoLRkmcqXNA2NYaOqMLs/3MFcaKS8igpY1U23u6cfe1&#10;Fi6IIqNNFLF0SluSX09YpJEUgbQj5yypdn4hxyDC8a2RSymwLhPLMkoI03Tn/Pozr5//xP30wjJJ&#10;kS9KQTGzMUVUlroEwmL/Co+RG5hQ4v7uv/8//6WYv3l6+o8W8vyLDloQoGyqy7je6S/P3F6fef7p&#10;J/70D3/PD7//HT/84ff89Ic/8vHPP/Lppx/58uEDry+vnE8nbtdXkp9RWVSFKWY5ILds5RCFuxv9&#10;SgzrtrdRMuLMEnBB3t4qpSXgYe4Z76+scw9KKFE5iUp2HmeCF/FWil9/UAVlU2+jwUjb1NRlhbX2&#10;rwRinqJs2R3fs3t4Q/fwxOHxHd3ukdLV5JSYpzv99ZX7+Qu30xeurx/pz18Y72eG+4llnaQLdg31&#10;7pGy3TGNI58+/pF5Gnl4+o52/8CyzPT3C/M0cLtduZzv+EU6xJwzZa3oDg3tvpOu6GsWsbNYLZGo&#10;RjsJDNg87ForEv4XEL9Whhg98zJt+oTIPA+s64B1FV37hl1zoKk7MjDNAylrquqIK7oNCCReZ2Mk&#10;s9wYJ2O8EIghMdxnTs89l3OArDkcGh4f93SNwFKsjr/EmEYvu/uERNVqs42UtuhPRSKFzSqYPMYZ&#10;qs3Kpo0hb8lgISYwBUW5oygb0FZ2UctEWe94ePsdu8MTVVVvAhKIOROyRxEFhWjd9gwKZe2r2C+m&#10;hF/8hgQVGEUIUYqhgqJpeHr7DbvDA+vquVyv+FVWEGor6FqxpVbJ5TPFvOk7kL+OktC2LhsbfhxY&#10;l0iMWxe7uQrWKZAj1K1i/9jiypqx73n98szrlwvn5ysvn75wvZwJMcqh7RfhofvAOC/ch4F5XTfW&#10;fmBd5fPEJCNNW9SYosSv4p9Gwf6h4/B4oK4rnFXbWE8ChKpaRsXJr+SNvJeykkmP2Gy3dLlMlh+E&#10;BMTIX4qWooSqUlTlxseuqy2/u6Ju9zT7g4hWtVzaJVJXfnYxJUJS5GRI0ZKihezIGISdlIVcVtTY&#10;ohLtRRIRXsqaZfH4EGn2B9588yu64xuyyqwhEJMWl0CSvfHmV8BqRW0tlXNUztIUhqa01M7QFJZj&#10;2/GwlxCTr9ar4GeWaSQEYXkXVYUtK4wrfmFXGA3WJIpSUZQFtrSyE1VGDPBKikzKUthjiixrZPEy&#10;/VNKxG8xRmIWLoGMvhUpG7Qr0KYkZ0uKgCpw5QFX1KRNe5GTaCYImTALCCqsgWmcuF8Wzs9Z0MRa&#10;i62waLaAmZXVJ4yztLsdVSPhNzkrySxXFm2diLa2i61Yqqx0vMpSFB2H3Tv2+3e4omNdA5fTC5//&#10;/CM//+4j5y8TmQLndriik9Cmw5Fmv6Pe72TtaDXaJKxTqOzxSw9ppKxEH9UdWorakrRGGSMZ4Tmh&#10;ciZ5hV+ShPIWklyoN466XMIRCtxWTK2RfHdSlInlMpGT6MaUFt93jCtKsUXmir5o3daU4voy+KXn&#10;/PwHLl9+ZroFwiq21qISSBkZyLLjl2lflvWOMVvXLcp2pRR/96//qpj/fxuzS+3P5Lgy9SdeXz7y&#10;5eOP/PEf/4F//2//HX/4h9/x45/+yIc//4mf//xHfvz97/j5D//A5x//xPPHn/j08QOfPz9zOp3w&#10;yx3FisJD9NtOSG/donig42YdIEsXkzfASd4OWCHOicpzXWfG/sR0v+CXFaVLbNGSs2KZZoZbz9QP&#10;rItAXoSwU+IKizKJqio4Hh5o6kq6V+vQSJSiqxq63YNkle8O1HWHUZZ5GbhfvnA9SZTj3F+Yhyvz&#10;cCPlJMpa6yjrPU33KLvyoqBqDmSluV1OrPPE7vEt+8f3xJR4ffnIhx/+zOcPZ/yqftkVi0sgUdZQ&#10;NhpXbCM5ndFa6HNsym1rxDKntCKEiRjXTYQSicmz+pkQPNpYyrKjLFoKu6Np3rBrH9k1O7q6I6XM&#10;MI9k8rbKKCXC1tXC6E9f97wSMRmiJyXF2E+cvtwZrpHCOB6fHnh4OlKYgIo9mgAxkLyIHFOOaGOw&#10;xhDDKnn1KUBKeD+zLgKL0Fqoda4SZTspEqPfug+J2NW2lANty2H3MUrwz+O3VHUj3fWy4HNEb/+N&#10;r2ESOSuW9S90qOhljyr714gxjrY7UlcdoEhK4eqa48M7vvn+1xyfnlhWz+V8YVkTWjnBciZZFxkl&#10;RcBgCCGxzmIf88GzrDPzODMNMhoOq1w4UYqECNXACOa1FDGdNhDjytjfOX+58/GPPT/9aeD0Ir78&#10;eepZ54H+fpMYzuuN6+3G9d6zzCvzNDHeB+ZxwnsZZ/s14L3Hh4CPHlsqju8feP/r39B0DeApCktZ&#10;lZTOiZA0Z5L3+HXbLSbx2suYPG7RpYGQJL9cJ9FF662Ql0ZRlZqqdJSuoCoLiqqk3Ly2RVUIztiJ&#10;LoWcN+95EjGe1hs/vBRGdVnhtn2+sgL0KKoW42ryFiyptCVjmKaFefHELBdUtGEcZ86vF/p+JkVF&#10;CggZUH4hKMBpQ1uUNK6kKi1VZahLKe5NaTm0Lcd2R9N0FLWsiATaFMjI2sSVwmmw2qC3aaG1GmeR&#10;6OW6piybTeRUiMVrE7CiRTmvjCUGCEkmIiDR0xKNGqWwZ+RyhZX3NipiUMRsNqrb1kUijZQKGktJ&#10;ToI3FliRcASmKTItEJWSWOeyA1WIDW5e8F7OZNnjysViHkeG24V56Il+QSvhjhsrXWrR7KjqvUSR&#10;akdSW2DO8yc+/Pn3/Pi73/Hh98+8/hyZR7FDr1NkvN4I45nke3JcNquZdMZ1t2P/+Jb9wxuafUd3&#10;OLA/PtHt99R1hSkqki5QphDNR4qENbFMiXmUmiLBVn/5ncsKT6BDcZHzyai8nV12I5hqUgxbYqRI&#10;xrVSlGVD3exgW6FFv0pzta2kclpZ55GwLr8Ua+sE/2t08VcXH5kMsH1eY6yIseWUQOnM3/3r/8v/&#10;j2KepXOY14Whv/Dhh3/gH//tv+H3/9O/5/f/8Dv+8Lvf8cPv/4HPP/yZ8XYmzAP982fOP/+Jy6cf&#10;GU+f8bcLw+XMl4+fuN3PFC5TFRqrkGv7lrlstABOIKKVWKCMLuWXHOUHmVKU/XqSnVoKkXXsGW+v&#10;zONECgnnaopqL6K4aWG4jUz9TPJRQCPdgaZrqaqCttvz9PSWrq3xYWQYLgS/bHvXQEoZo62o4JUm&#10;xsjQX3j59EdePv2J2+tn5uEut/0kL752Dc3hHbvH7+kevsHYkvv1zND3NLtHDsc33M9nPn74M0Xd&#10;8ObdbyirinHsOb08c7vcUGiKokAhauqwZJResW6lqAyFs+S8yq48rFsMpyCsjHWkHFnDCCQZVVor&#10;YIbNl25tQdceaesjzpbbI7sJQbRhDSv9Nn63rsHYUnb/YWVdxcedcsS5grIUZOOyBO7nG5cvd8Zb&#10;pCgtD08dD497DoeO3b4TpKGTVDZlHcYV0oVY+wuwxxpLUcse21X1lqQkY3CtlYyp5jvrdJO0Nx/x&#10;MRC3702ghAJZKctaELEoxmFkGHpQUNctOQbG65kYIinAPM3Ms1CiQoSkDFkJH/7p/fe8/fXfsn96&#10;hy0rbNnQHp94fPct3/7q1xwfnwgx0veD+KWViJaUUpgkY3ezdSUpSlcoDgFR6oYQNiyqHMLagDV6&#10;4wpkirpgd9jx8Hjg4enA/uGJp/e/4ptf/Q1P3zxga/G1LnPGr4qwJtZl5nYdOL8uDHfP4oMAXbxn&#10;HhfGYWFZxL9etx3t8QFlzC+59UVd0h6PFE1LjgspTVSldMuurlFI7sA0ToSYYbsAhw3ukoL8/7SN&#10;La02OGNwBkoHlVPUpfiuq7Kgqhx1WVGXAtApC4tSnphX0PKzjDnIsx6S2OPIRCV4RyWzatRX/7k1&#10;skOthDO+Ll6mdEHwpEW1w7mKdfVcTxfOz2dulxtDL89UihA9bEGpOCyFUpTO0BSO0hnKQlNVRoq6&#10;M5TOUFtH5eRSYQpL3lL5YkqgM9o5AfYUIrpEKbQWGpkppFC6qt3ysCUvXt4V6WzRm71JWWLa4obl&#10;7ic2tiR78owiZol9xVgUwlhIEbQpcIWsnELcUNYpQlIYVcCWTiZNk/AFvI/EpNBFhat3KFMTgjR4&#10;MXhWn1jWzDKvTPPA1PdMfc/tNnE9zcxTjynEX62M2NyUdts43jCvnsv1lQ8//J7f/0//jj/825/5&#10;8tPCcJXJUVEpirrBFjvRAywXiD2oSFgn/NyjVKLa0LdN0/L45lu++e6f8PTmW+qmEQuXK6j3T+wO&#10;76RBa6QWFIXGlQajgbiSt8KcYyavgbR6cgwyQZFfg2hhrEwUjdZSjDdVvNZQVQ1te8C5khg8Pq7Y&#10;otwmiHKWkbJMhKsSYxWKFa2/+tYLzNdnyWxjfr1ZYLfsdBGditXl7/71//V/XsxzThBWxuuZH/74&#10;e/7h3/yP/O7f/A/847/9N/zwj//I559+4PTpA9cvH+hfP+OHKzonSIHpdmIdbqi0kvxCCh5yYBmu&#10;5LWnKqCwEnavskKlJFF0xoiNhiTLf2V/SV7KMUuXnjUKJ8S5mPFrZLzd6C9XwgpG77DuALnET57h&#10;OnI/jaxjgmBQ2VK4hna3p90fefP0hsfHB5QKjMOFcbixeo9KGpVkh5m2bmCeRu6XV05ffuT0+Scu&#10;r68Md0lf8kExLYE5ZKKy2PpAd/wGW3ZyiMyelDVls6feP7JMM7fLCeMq9vsnmmaPceWmPO4henQG&#10;SKgcRVRIljEdmy1JgTEapZSIstIiBdkaFAlUFIRq1VIVpRy2IaCSxOnpnAQvuI7M05WwzuJPtwXW&#10;OBBysWTnKi2whuVO9DNkT1kUVGWNVpl1nhmuI7fTneupx8+JuobjY8X+uBNtQilCL22cjA63Aod8&#10;ZZvyX1KFbFGxO7yVNcTuQaYAYd2SnewWPLLpGbQi+klG5sYSwoqfB4xSNN2ett1jtGZZJrxfMVrj&#10;p57xciLOM+s40l8uAjiZPbOHYU4sFOzefc9v//nf8dt/8Xe8//VvafYP4Epc3XF4fM/j23d0hwN1&#10;01A3DYnM6fyFcbxRFFqSmHRGpShKrxDJybBGzerFLqa1cAuUSjIR8OA0NHXmcHA8vul48+7I05sH&#10;Hh8PPDwceHg8cHzc8/jmuH1UvHlreXhT0LaQY2C+Z8YBQhSyWtWUaLOtyJym3e14eveON99/y9vv&#10;v+Xh7VvQmWG6i9fdiPUp+lVgTSmC0pRVhzUF0zQx9iPWVuwf3mKLmnnxTOOEjxFlMq6Q8apsI8Hq&#10;SFNCWypKDaXWdLVj11bsuo5911LXDqMSKs9fiSmkMAs5a5lZ58A0Z7G8gXD7MeQsCNEYEH+9lsHI&#10;tM5Mw8g8zEzTynRf8XNC4UgB/ORZ57CtNsSZQxbozld9DhsCyxpwhaJqDFUlaN6q0pRfd/6FpXAW&#10;7aworc3XBWUS+5BWuKKk3oSzZdOhndkmFQZdlmgrzYv3C6tfiDluxUIRw0RMEzmuaFaMDhAyac3k&#10;LBFYISUSBoxD2RLlSmwhmfdZCT+BIIwQgQxpcjbErPAh473YDLM26LLGlDXYgpgUPkHMolMCIHm8&#10;n4gmQAULij5kBh+5T57bFBlm6Cd5p2Tqgzz/QTNHzTAmXl/vfPz5Ez/87k/84d9/4E+/H/jyLBZH&#10;7RSutZjagXUkJZdcV4EuLHlz2qQosJcUVvw6kdOCzCsgB4+fB8IsVLm2O7DbHznujjw9PvHm3Te8&#10;/eZb3n33Dbtdi8kBHRby4tHB43TE2UxhoaoMZVNQlY6qlkTLGBcB8uSVlGaUjlgn43pjjUyTyRRV&#10;80uQUIzb9OQrLM1LamOKnqrdc3j7a7rj242JIuAYVCYlL+ujzWMuWhypD/+zzjz6hf70hU9//gN/&#10;/Pt/x9//m/+Rv/9//Q/88I9/z+XLR4bzF8bzM8v9zDqIQlAnj8qBdbgx3s9EL4xy7xfm8Y5fenSe&#10;KPKCzRGDFgTpZgWQgWIkhxWyl9ETSvaq6wxZo3WJUg6FISeIPuKXwHgZGK8jxBJjOlA1fvZM94H+&#10;NjLdPclbVHIQwRpHezhyeHrgsN9RlgbvR5Z1ENGTLnG2QakC70X1O9zOnL78zMuHP3E7PbP4KLnR&#10;WZNNQYiKeQ34qEkUxKxFKTvPpKwxthGRUWbbUaXNGjLS38/cbydup2fG/iaRd5sPUpNxRlOWolyM&#10;PsntcAtgcGUlQH4iKcrh50q34V4j1hgKV1LYbb+TI6RA8CPT+Mo0COwlrjMaBO9ZtXT1HudqQtx2&#10;cMGzzr3YJpQImIwVj2N/+4nr5YVlUvTnkdvLQA6Zdgf7Y0HTttRNg9vS0EARgyQryRTEo63GVVuQ&#10;hJ/JZJruSLd7IJPpb8/M/Vn2TMaQU8AY2aFbYwQ+VJRiGQwLYRlQGYqyln/GOoIXZanWimm4M96v&#10;pHVl6u9cr2fhc0dFoMJ1R979zT/ln/7z/zW//S/+Bd/+5re0+yPKlZiypGh3dPsH2t1O0p6KgmbX&#10;UTc1yzpyen1lHCdUDpgc5PKEliW43mJ2k4AptIkYE9E5olOiqRQPD4a33+z49lff8v77b3l680DX&#10;Otra0HUVTWNxbkWrEWsWylLT7Vv2TzVVlyHPhFV88EXZsT++oTk2NJ2m6Uq6Q8vx6cDDuzc8vH1L&#10;s9uRcmQYbsSw0u0fODy+p2uPWxylkKeUgqJsySjuF8luL+s9h4e3ZAx93zNNM4mMcUqCJYzsqVUO&#10;WBUpTabUGUemtNBVjqYqqIqCwhk0kZwmcp4xJss5sCwb4tezLFn867KF21IarXSQGXyQSY3PnnEd&#10;uN/vzMNC9gqiEeX+7FnHmeku67ecshRxkKlKTETvZUyNdOfoJJTASlG3lqZ1VLWhdBprsozInZap&#10;AApUJKtN7JUjKXqUyhSuoKxbut2R3f4o+hZjUVbjv2YPpLABYcImbhWaHyqgVMCoSFFq6srgrIgs&#10;YxJ3QEibih1FUrKilO5NCkgMC9Fvz4fPpJBZQxQ7YD8zzSMhB1ThsJVoDTAFPov3P276I5RC6URU&#10;M6YEXRkWlZl1JjrNmg3jCtMqF69phX7w3IeB27RwHz3n156PPz/zw59+4off/8iPf7rw/BwZVrnv&#10;VzVUO0u5K9GlI2pIRFABlEBlckD221uYVE6BFKSRXOeBYbhISNDtlWW4EJcBkkfldbtcFuzaluPx&#10;kTePb3n/7lue3n1Ds2+xKqDCjLXQ7Wu6Q0NZaaqmot0d2D08UTYN0U+kOOEqTVlbikpU6OiM38J8&#10;ZDXXoqzdEMVigfXryHB5YbidGPs78zhjbUWzO2DLStaY60iME8GP+C2dTn7+QkcUaqXlX/21Na2t&#10;C14//szv//7v+Xf/7t/xj//4D3z4+Y9cTy+EecDPd+bbhXW4s67zxlBeYdtfGWMFCL/te1EQwsJy&#10;78l+RelIUvGX1Jmv/Gw2gEnc9h+SYCaK44wGtXVzOQvGc1lY51HIV8NI8BHtaoyuiCGwTCPrLBYW&#10;v8re8aviu6gr2uOedt9iSyM85yAvENmiVEGMSYhU0RP8ynC/cT1/4X45s8yriIVcLbesoiBifhlt&#10;oQzeB4a7hFl0hyeqpmGeevrbWXZTWkLltdbM043Tlx85v/yMNoamPYo4iCw+e20xysq0QmfiKsKU&#10;sjJUW3QqrITQE9Ms4/AoN+aUIlppmSysAykKoH8cT1wvPzH0z6TkMbbEbZQl54Q0NMwD/SApb6St&#10;PxFMnnRqGVLOzMNdbC+L5fIycH8dcQUc37bsj09UtSjTjSvQSkQ9Wov/3hWSqGTLAm1lEuOXaYNo&#10;aFKMjMOVqb9K2pSRSM7oV5QWPrvSFutK8e5Xu201tIrgMQvlCq2JQdTh2jiJooye4fIsRT1D0obF&#10;J0zV8Kv/7L/gX/1v/rf8zT/9p7SHPbYQ21gCtDW4osBVDltYlBUPuHOOpmvZHx8pylqeoWmh7yX5&#10;rXIFtnCEFFjXaVuRLATv0XgKGzk8Fvzqbx759jfveHr3hv3DE1VdoQnkOGBMoKoLXKHQ2pPyQGIG&#10;JTd3rUsSkl2vDLKTU9JtFrVld2zojjtJekpBkJPLynC98vL5Z/rbGWMd7e7I7vBA1e42Ot1Kjl7W&#10;InWH0pZlnkSHoq1Y6uaJaRqEQaAyss2LWycRKVymLET85iy0Nex3JU1XYcgE3xO8xHSSV4EGGUOK&#10;Cr9KmtkaBcIckd28dIoQc2IlEVIgpCACsCS8ixgSmzZ508SJQjwHiYCNG+Y2Z4/SwgQQ0p1ActLW&#10;3TkDtpDOrG1r6qrcHCUaKzqu7T6QyRpJjDR263xlChbWmXmSC9PXfOqUE/MybBSwOzFFeUa/5h9o&#10;S4ry/llb4GxF1TS/OGqqqsA6WH1iXRIpiX3Nr5F18SzrwrquhHUVKFFYyTFJVvgaWKaJfujp+5Fp&#10;WPGrnBHW6v83Y//Va1mWrmdiz7DTLbNduMysLHcMTbNFEiIautCVbgVJgP6sIECA0IDQbEhssVvk&#10;IXlsZVWljdhmmWmH08U3dmQdgIAUQOBU1cmM2Gutucb4zPs+r+RRKPGQr+vCusr3ShoqmTz4nQCE&#10;UoY5JpIq2NbivKXEQlhyFVjCloTrP80Lz89nfvjDJ3787pGX5wvzJGEjrodu0DRO4nuNE7rZa/ep&#10;raioCAslrrIz1upPvpe96E2ShGSJiDFK+FAuZCIxjmzLM8v8wrZVeI0WGNJhd+Dh4S3Huwe64wE/&#10;OHxvRDF/ONDtdgzHGw7379jfvaEddqAjxmR2t/cc7t/RdAPainI9rLPY9mIQ55PsQ9BKuuqSkoQK&#10;bbOsra6RdZwJy4mwjiK8U4p1PbOtMyiD8aIpsd5/1iFo5/hv/jQ1LS0X/v5v/5pvfv8P/PjDdzx+&#10;+pHryxNpmys4ZRNwfq5vlJYxr9aatt9xfHjHcLyTGb910o0pTYoL2muMb8hJAkK0kX9P0o60YOaU&#10;qlWtfHY5l5rMpmpQQpQXPV9ZpyvrfCXmhGt6uv4G51tSjmz1Z8ypMM+LdMgVa6kdtH1D07VgCiGJ&#10;UCznTEyZeZ756fvf8+m734lYwThQsmvRzlOUeN6N9xjfUoqW/VKS0BOphMFYTdP13L15y8PbDzjv&#10;mK7PnF5+ZLqepMOuyThxm8UaUhIG0EkLBAIRk2gtFT8G1jmRQmI4tPT7A7Zxlde+kkogpCC7mALG&#10;iL0hpo1xepTxqbbM84nz6RPLtMolNNzRNgeM8yTgOl74+Pgt4/iCNZ6uO3A4vKHrb4gpy3vuerrm&#10;FmgI0TBdA48/nFiugeNDx9svv+Dw8IGm3YlIZpYH01iLaxqabhC//tBjGwHeUKg+9lWgDOtKDJsA&#10;eW7ecbh9J59xDMRNktqUEmCP7wa0dYQgyvCUEtZIMIska0mGujaasK7M1xem8zPzPIO2RDTnZaPd&#10;HfnVX/5TfvXbv+B4vAGtiCmxho2QIrnU59RJ9GBWiPDHOZqm5XC84csvvuLDhy+xznE6XXg+Xdm2&#10;iFWFmALXeSPHhCkF7wqHg+bdh4EvfvmWNx/eM+wGyVcugZwXSllBJXLZyGXGmIJSgcwqNjHjMbYF&#10;3RCTYo3IODME5mViiTPKZJrWolQRn+08k2Jinq48ffyR8XKWEfBuTymJeR5r3OyZdbqQ84aqz1OO&#10;hXle2RbB5orNUS6NkpNYuJQUe7kUnCl0XaFvoW9hf9Dc3Q/cPdwz7A8Yo8hxkq4pBbFoeSVEtqxZ&#10;1sCyyWWeCxStiEUxB2TcHgsxJklyy4lcRHCWQ6YkMEXRGI3TYErE5ojTha4x9L1nGBxtZ/FOoXQS&#10;h8Hr31XkonZW0TRKdvtdV1PwZFeqpMREITHObdPifVfTr9zng1sbufHlfJBGphSx1a7zFdd0dMNR&#10;DvlcBGmLxjpJbSwZlDIVVyuOBmUsOWVJssupZlWIfieERNxkAhbzgsqbjPSNgSxxsuu6iZ4iyD5d&#10;FXCm4JzYCQH5Ti0T27aRo4IszoJUoNv3tENLKIk1RZnKGDF5lZgwyHjaV0tizhBCZlsSJYiSXMtW&#10;AOeh8bLKUJQaWCRYapQgUbWWABJSoAT5rFXJKCNiSHnvEoWCMkKYlJhQg7YNxgklMatADDPbcmVZ&#10;zszLmev0wrRciEkCsY7Hew4Pb+huj9iuERtbY/D9jrYf6Icd7bDDdy394Ybd7T1NJymApcZLpxg/&#10;w2dKzckoWYBP1jiZXmn7mTxXksS8qhLRStEOR1w3EMMKQNMfaXfCwG/7Pa7t5VLXln/6b/7PP1/m&#10;Tz/+kd///hvOL0+EVWD35CA5oiUJXMhKyIFtnHQlSqg0Td/T7veCESRRVBGfcO1exNDv6h78lda1&#10;sC5XCgXf7MRXpys+NNec9FJtKDGRYiQuK2Gba0BEQBlH0x1xfo9SRnCf2yriBTTrGiU+0hopPKzG&#10;dRbbWKngciSGjXmeuZxPXJ4+8fzT9zz9+CPjyzMhLCjjce0e3x1ohyPtcAClWRaxvoVlI4UogpT4&#10;WoXLg+KbhrcfvuL+4R1aGS4vP/Hy8Q/M0xMlSpFBLW4E9xkwpcFia6JbqYejFArbEskx0Q4NvmvQ&#10;RqLrihLVddMMGNOA0hUn6nnNLieLmCfnSNhGUJnd8Jb9/gus89LRlMy8jJwuP5DiRj/csdvdcjwc&#10;6dqGLWyoYjns3nA8vKEox7JmpvPK86cTMQRuHvYc7h7k5yi5EsJElGasJPzI6DDjvWe/v6Hvd7UC&#10;lwhFhUAacgpY19APN3jfEWvYQtpWYlxJMYAWm0uOsTKSpbvRxkpe9XhBKY1ve1JOvDz+wOnlk9gh&#10;U5IgjVS4LIHh5oFf/OYvubl/AK1ZQ2BZN+Z1Yw2ioE/ITlbZWohWvKa2hsa33Bxvubm94/b2juNh&#10;h9WxFh8b+4Pi/QfP2w+et+8sD28U9+863n54w+3tLZqNsD2T80zJE+QVXRPARBex0bQ9XXeg7/b0&#10;3bGm3O3YQmKcF5YlsMwL8zQzj4F1y8SykcrCFkU74PzA4Vayw413vP/Fb/j1P/1fcff2AyFFrhfp&#10;IEvJoBGutvGUrFnmhfPpwuV8IWxRpkExkjcZxSurahZzwWkYGtgPcDxo7m57Ht7c8nD/IMyBYaBp&#10;DNYrnNe0jabpPU3XUVTLshaWOUjWeCxkpVGuB+NYQyZEwUoneZwqea6gZE2NA/rGMLSezlu8yTQW&#10;hn3D8f7Aw5t7bt/cCF7YCTq1ZIEQURQ6S0qiazRNI4JNYzSuZjRYrVF1jK5LwTkv06ZKe9TaILyP&#10;gmtaut0eW7PXbUXlKi2NTtvvJMf7tRBKWQ52Lc1MqBnvSgl8qJCJIbAtCzHHav3TkJQUWXWyUMTN&#10;VP3xdXpaoCRJQRMlunj+vZXCRSRMm4z3EewrBUEvW1eT7hS287RDj/ENMWXBHEcJ6ck54zSfYUPe&#10;KowTap4x8vNUuCFGy+e3bSBQtYL3grdVCnkxiJJb1zWiKjI3KXViWJJQ6HINhNLafVbKK20xzmO9&#10;pLtpI0yNogV8tc4n5usT59MPnM8/Mi0TaE3X9nTtDt/25BIYn79nfPmJeTpJp0zGOcduf0vbSk5H&#10;oWo5sqYgWi1QQo8Mr+CtUB2HClUy6zyyTldIK8ZKZLG2FutlPRlDoChwTYdrZW1pnJxxShuKUvzT&#10;//X/6efL/G//0//M86ePhHlE5YgmkdJCmE+kdf7MfVZaSVC6vIWgkTfKCf1KG0PTtDTdIDaLqmJW&#10;2kKR6iTGhXm6cHl5FsO9txUOIiETKWb5neQSTyHI7yj7hpKh4NCuQ9tWUJhRoitj2IhBrDYZUUE2&#10;/VALEIW2gJbxjFKKdVl4efzI40/fMl0vKNXivAgVtLW4rpcRtG9puh3tcEvOiuV6ZltWYoikOsaX&#10;L8jCMm2MLyslz0IR2x1RRMbzIzGM+KYmmqUN5z039++5f/s1h8MbnG2FsewboUdp2YGlJLjNZQnE&#10;JIrldbuSy4IyBWXloQnrmWn+yLKexRJkrHz5C1jrcLaTUba27Hbv6No7QUbmILtwbQkhYUzDbrgX&#10;5SuZEDcJZDDQtgPetYSQWOaN6Tpzfnwmxo3h0KGNYRmvrMsoUaJth7UC7sk5k+veSGtds+WVFGuf&#10;k5pEsCergUJOgXkSTUZYJ1SNp3WNfDZUdfW6jqSSJbrWNXLJFOgP9xI5mwKX0xPj6YUwSyJfVIZp&#10;CcSiuX//FV98/Wt817PGyBIia4hssYqL5GMGrUSY5ITGJBoQ2dtRoOsa3j7c8v7dG968veVw8Ax7&#10;xbsvD/zy1+94++6Wm7uB/dHTdRprMyVeCcsTOU4YFVFlI8eR5XpifDmxzBeK2ipiwQBavNNFsayR&#10;8zhzOV+4nq+M14Vp3FhWcWWkIgCabujphz3H2/e8+/I3vPnwJfdvPvDF17/l/Re/wrcd6yqYTQkk&#10;Gdjtj9w+vKMf9ihtJU1vW0lbkktPG+mIQxCcsBNtg7OKXae42VuGTnM4dDy8uePu7oG+H3BGYXTB&#10;WUvX9RKYs9/R7fpaeBnGaWOaNuYpEAJgPLrphVwWixSgStwkKDD1onAKGqDzin3v2e86+r6h8Ya2&#10;Uez2DcfbPcfbA/vjQN872lZwtUo5chEoR+HnEWzTNjij0TnjtKbxHmuqvUy+/XU1mJFfwvcXiptM&#10;zFJY5RmNQZ6jisG11pOLfMcAuXx0PayVYHMp9Y8ttbgvSc66GOpE0MoyoYi4stRmSCZi1JWAwWph&#10;dMhPnIU0WaDvNbuDpe0tVkNJAW20QJqUkU6yabCuRWtLUSJ07A5H9rdv0K5hXgLjvBBDhFIwxWCy&#10;NFLmlS9QL3BdX4f7TMB7ndYKOdR7SaoEZNpI5VEYI6sco6QgasQhk1Ou+QbUxlDL+5ATmSxZCqUS&#10;I5VC6QZtOrSpd5MylFTYppHzy4+8vPzItFyhxgwbpZnHFy6nj7z89MzzD49cnz8yj0+UEqRQsNJI&#10;idXaiHsl1eIsV+77uhDXWcJstpXpemZ8+YlpfCYECRaTz1eEfTkLTlnOsrqzqJ+/RLKK3fMfXeb/&#10;07/9vzONJ8IyksJCzhs51BSqGoYu7bnsMXRVIyulaJoW3/QY7xn6PYfdHc7JA6q0lv2ok5Qo2zQo&#10;YyS16boyjQshXChE1KuY5dUeFiM5VGV8rik+xcgH4XqM7SlI8lrYVvGHFiXitUXCNHw3iJ3GyY58&#10;jYI43cImh3mGcZw4v5wIS8L6Hd3hjv3dA7vbN3T7G1HxWvnQlXFoLQe4tuIDdbXiU1rIZMZB01uM&#10;KZIZntLn6mxbJ5RWDAeJCxwOdwKkOd7T9XvabicdS9dinCErITptQbMuME+Zy3nj8XHheplRNtAM&#10;A9o51vWFbX0hl4R3PX1/T9/uaiUPbdPTuF7ELDnj3UGQuFQiWjOQs4S1lFLou6NczGFkiwsxzUzz&#10;E9fxiS1EGr8D7Xn86Ucev/2RnBA9gjVs20Ip4L3DOBmBiThPfikjD+S6TsKHDjMxLJQspLPy6kP3&#10;LZRCWKbPwSIycjO4bsC6hpQi2yLRme3uSH+4FygF0O9uOdy8wWjNy9MnHh9/5PJ8YjqPpGyI2TCH&#10;jOn2vPvq1zy8/xKlLMsSmNaVeV1Z1o0Q6xxSC+deIVnyzoh10WgtOEkDRmXIgRRG4jpi9MZuZzgc&#10;OrpW422maRxd39G0TSUQXiXAxwvAyNY/V64KCZwpREKKrMvMss7MW+R6HXk5nzmfR87PJ54+vvDy&#10;NHK6bMxzJhbAKO4ebvnqV79mf7zHWkvXD+wPEpfrfUMpmcv5mfPLE32/4+7hXS2kIk3TU1DM08x0&#10;vRJDrOl8nqIMMUVCkPWWs5bGORored7Hg6fxmf2u4/bugWE3oMrGOj4xvXwkx/Uz4vSVzY+CeQlc&#10;rwtTTXOLCbR12HaHsr4y1Sv6NckBZy34RjrM1sC+9Rz2O/b7ga61eJvxLtN4ReMVziu8A++1xJTu&#10;BgqWbROGQykRRZbLpXHiICmZxjuGvsP7RpLy6qUe8yIkSWTXkEulCmYpXuXyrqNz71FK/jnj5AyT&#10;FWFBKy3JcMOB481bun4vVMMivnLJaTefL+WUhF2Qs2BxSxQhn0B7XoucglEimJMOX1fxXMa3mts3&#10;e+7ePnC8uafvJalRK1UdDZmitHSzRRNjZFkngiocH97w5t0XWN9wuY6cz1diTHjj8dYKEVFgyZTq&#10;wjFWHA7OImjiyv5wXmOt0EXF5aGkOKnCYFNXZfKaPM2wo93tsc0rFCpifUszHDDOyfQiBsK61rwD&#10;yXyQ+yIS10jcEnGT9WWKirAllnHk+nLi+vwj0/jCFla08+xv3uG7gek6Mr5MrPNGjBPGQX94oO0k&#10;qCoXJdTCeWE6jyyj6EmoehKUlmliSqyzaNBSDGxrIGMwXmJ4qdZF4yWNTiFFzKtVV/HKGVD8s3/z&#10;J5f5v/+3/zfJpV6uMhas+1elFM63GN/AK8VHSQyftY6m62mHfV3Ia7puoO06QtgYLyfCuuEb6dC1&#10;dZJsVS+XomSMNo8b2gkiM2Xp0koRLnuOmVI0SnmUbkB7lGlq0lFDwRJiFhJZQSojpQCDMg1YK91+&#10;iaxRghzWsLGuKymBcT3a9aSkWeeVdRXFoG9a2YtUEZf6bKsC6zy+P+L8IHm3zslotwLxtS0i7jHC&#10;aS8l0w4SvxjjSg4bx7sP3D584HBzTzfspSqFiivVoBJJJULamJeVaUmsi2Ke4DImznNmmSVwoNlJ&#10;QExjLW13YL//gpubr3m4/YLD7hZnnFySGEouzMtZIv3QMp7KCeO9eG/XhfPlkRQTbbdHW82yvRDS&#10;SFGBZX5mWS5oY9nv7wlr5u/+89/y8dsnjDGCVqx78K5ib33T1s5cvqBKKTkYjQj0UtooKVVhm+xm&#10;jWsEg+sajJW9kCQFFcI6ixI/SvrQWpOa2v7I7ZtfcHP//vXOpxsOWN8ynk98+81f893vv+H8PH3G&#10;XE5rZg2Kw9073n/1G/bHG0LMXKaZ6zRxnkbGaWJbA6kIiUllSWQySlcPtYxeG6uwOjNfX/jxu3/g&#10;j9/8FU+f/oYcHml9xuiFHC5olWnbVnLnK73KWUffHyQCsnYhbXvD8fglN/df0e5u0XbAugNG9yjT&#10;oU1HTIbrZeH89MLzpyeePl45vQQul8y8QtGaw+3A+68+cHv3Fq0U27Yg6nTpskLYuF5P/PTjHzm/&#10;PIr3/HjLti48/iRriWm8cD1fuJzPrMsmJDFeOycJHsrpNSTJ0HjLzc2Om+NA22q6tqXvWhrv0ESW&#10;l2dOPzwSlknS8rqhhvckcgmEqJjmyPU6syxJxLDGIHFwrrotZPLU9p62a/BeYw00Gjqj6Lyjaz1d&#10;59gNLUNv8bbgbMGagmZFEWkax7CX1MQYFON1Zl03sQvlLF5g3wovoO7GG+/l8zYGZwVJCgqlkRWj&#10;lXhbraSzVEoY3k3biSjUmDqlDIQYKitBLi9KwbmGYbhht7vFuU6sginJxYYc8ijp+OL2M7ynUL3t&#10;NUAGrdB/itC10mVrpcmxkEqg6Qy3d3fcv3nH7Z04HJyzbOuV6XSSeN4kpMdQWezzNIF33L3/wMOb&#10;9/imF93RsjAvC0pp+pp7YbTGOvFkZ8QiV7IUxVqp+rqziJXrasMaKWTlvJCmUekKdCmiFfFdh+u6&#10;zxkGWmu6/ZH+eC/depYCJxdFTrIOiiGyLYH1OrOcz4wvz1yfT4ynC/M4SgJaHYOENbNcJ64vn4hh&#10;Y3d8wLU7UlowNjHc7Di++8DN26/ZHd+IqLFmRIQQWcaZ8XxmHkWgDMJ7d16egVIK27pC1mjTyGfl&#10;O1x3wLU70HJftv0e72XiqSujw3rhD8hzV/7xZf7X//O/JW6S8aqhitciOQYJwWh7tGtqW1+5u91A&#10;Nxxom55cH8K27UkpcTq/sG0r2opyuRShXm3bwjQKenXY39INPcPhwO7mDWjHPI8s60zMSiI4s+Rt&#10;22aP8XuUboV4VKyENaRXYldgmWeWLaC1o90f8cNNVafL+BXrxF7U79GmI0RIxdWUJU/OhrAFSokM&#10;u4H964eHIicRUSlVR5y6KhJLIWyV5FPFW3FZCNuC1oq229ENR9qmk1xyK1+kkmRMaa3F1OzaEESp&#10;P15fmOZntjgzLyOXy1lyoq+B6zWSkuwws4J5icRtoWsNx5s3dO0BcmELK6HukCSFbJMv4Xxh2yZS&#10;EOraso1sca6AD8e2rczLiFJWIvsInMffs2yfaLwcMLe37xm6W+Z15O/+y3/hr//dNyxjxHcSLViq&#10;r7LrZd/ku1cuvIgntdZ43zDsjrTdIISsJCAa0KQoroacpFuRsZToJbZlEu5xjS1dxzMhLHVPLuM1&#10;lIgHhfglpMDr+Znzyyfm6UKOoHVHzJbTeSHjePflr3jz7gMFzfk68XI6czqdGefXhClxW2gyloRV&#10;Bac1TquKKE2kMHF6+pGP3/8dn77/z4wvv8OUE32XaNqMKhMlLjgrSFylCnGboGTado9zPXFdWC6f&#10;WKcXYeY7+T6FEFGmxfsDbXuD9wec3ZOi5fpy5uXxictlYV5gWxXbJod5u2+5f/uW/c2hzjYNTdPR&#10;dHKgCOpUCFXzeEJpTdPvUMA8nXl6/JHL6YTSEvqgtOxQYxKymwBHRBuRK8hEaUXTGO7v9rx795bb&#10;uwe6rkOTaJsG7zzrfGU6X4X/3ne0/RFlFDFOcuA1R0KA56eTdHqtIaTCtkHJtgq3IkPf8ebdG27v&#10;jrLvJdNbz67raRqBzzSN5t2XX/D+y6/oe9l9d32HKhulrAyHG25u3+Fcy7wmnp5OPD8/E9aNnIXM&#10;1rcdVr2K3jKkiFYFZyqhTQtdsunlPbWuwRorYrNN3CVCdmtAZh7yXqbINk/4pmN/84CxktCnanLk&#10;NF1ZlhFjDNs6MU9nGeUXRQhLjZKW+N6C/HulwBYkmc9I4yZTMmfY7yVSuWTFMkrqmjGKtm84HG/Y&#10;H48YqwnLlXk8sW2rTD/qnyewmip263qG450k9+327A4HfNMyLSvTdcJQcEY0U10nMc4hBtYlyIWs&#10;kN23kvtGG4v1Hmerg6dme1tnKzFNVm5KZbnIvJAfKVIUuKYRB9GwI2yLpJoZh/UDxjbEFFmnkbRK&#10;OE2IiW1e2NYgKY9FdBOg5M7rWqy3kv9xvTLPj5L2pi1+2HN4+yV3H2Ta5Zyn1BRJWbbIhDgGea05&#10;rcT1KrQ3JLFnXVbG8cK2BbRrpEFsdxg7YFzVIWyrTDTVq46iCkLqL3n2FP/03/wf/6Qz/x/+r+Rt&#10;hRyxzsqeu1aA2noZFwXJOPat5FkrI2lSr+EUTSOpVtu2cn55pBTY7e8wxhHCJjzlbWOdZ5QytMOR&#10;45sP3H/4mna4JaQiuMl55uV84vR0Ii6BkhJh20gxC18YS0azrpJzvIXAsq6s8yaxhqWQiyYlXXfa&#10;GWUdWI9qe7rDPb49gmmIGU7PL8zTxO54x/5WFPniJb5B4gaFEBaDxBCGEH4e22wSL7htS6X6ZEoO&#10;aMVn4o9xAs2X6naTIilLqpbShlJErR+3lW15tTMshChEpfPLhcvLyrIUYjJQxC3Qtg5j5cFrvKV1&#10;Ba0SqUjalfysK+t2JUbxcMsuJrBtwotW2tC1R3a7N1jbcLk+8fT4B9Z1xPsWZw2ZRbjHVkbXqcC8&#10;THz88Rt+/ze/4+O3EwpoOoW1Bt+0tMOA72rMaVXulhxemzlyFiCGMvpz5a/r/nUen7meHmuaUyKs&#10;E+ssO/iwTuS4Vr+rxrU9/eEB3wyEbeF8fuJ6fmK6nBgvJ8bxXNXZV5bpIu87nlxaYnKEkHFtz82D&#10;WE3meeXl+Ymn50cu5xe2ZUbliDfQt4595xm8wpRECjPLdOZ6+sTp+Xuefvo9n777G54//i3b9C2G&#10;F9pmwzcJa0ShqpXHmDo2KwWlNV17S9MemK6PjOcfySlW290OlGVbFqbpxDSJhSmGWfb4RZOyYh4X&#10;LpeJec4iIoqFNRSSVvje4b2i6xvu33zBw5svGfZH8YCnhNKKrhs+g3t2h1tu795gjeN8euL08kgu&#10;RUJYUmGbN9ZlZVuFdmW0rpO2LCpkrWhaS9837AbHftdU3ciepmtxjSdtE5en79mWGeu0sKidIWwj&#10;8/WJdZbie1kWLs9Xwiai2hQRFKpvmMaF6TqhyFjzs82HFBi6hmHo8U7hTaHvPLf3t+z2HUaXGhJj&#10;SXGGkuiHI31/IOfC5Tzy6eMLl9OFGOWi8d7ivYTiaPjMl7faiogN2c2CCIVlRywakRg3lvkiyYC2&#10;+qGLjNJfL33XtBxuJPtBV92QMZ6mGbDWsa4LL88fGS8vUArWeplQbbPohKIEReWUJcJ0S8xLIMSK&#10;d6/bLWc1TeNQxrCtiXVaKTExDC3Hu1varqdEKZpfXTmfJ7FVY6SV7MCLMijf0R9vGQ63uEbU+861&#10;9P2AAabrSFjr1C3XKYHTOKtENW/qJM5KSp9EkcrfaWrR/7qaU0rsalqDrVY0W/Gwr+sKpTVaG1LY&#10;WMYLIa6gjTzr1dpMSlVcVm2x3glGd3D41n1egbhuoN0daIcdbTdgrJbu2lgRQ/cHmQIMB7nISSSi&#10;4LNLZN3mz5+7/FxF9vVYlPYVwVsnHTFSlMX6AWU7jO9wzR7X7dHGSdFW18JoI1hcJyteYyxFaf75&#10;v/k//MnO/P/xf2GbrgIRUepz7qpve9puJ/jJIrsKo8UvbIz8tsajlCFnhTMO71pBEda9zuslomvg&#10;+rrIQ6iMwTph5cZUwzxsg9ae8TLz9OOZZZyYryPnpwvTOAkYIiTGceQ6XljWhXUNMq7fNrGx1N/L&#10;OLOtK1lpslKEkija0exuODx84OHdV3T9DeO0cp1Gmq4V9J8W4H3KkfPLI08/fcfzp++5Xs4s81wz&#10;qcWnGjcRocQol+frztdYj/M9znYYZWWkti2kLIExJVfJKUinEwLbsspkYjqzTBfmeeR8unJ6Xhiv&#10;YpcRBaih6RrxvPoGhSZvMyW8YFTE2CpSKTLCDnGilIg1DmsdOSWW5UqMK9b27A7vuD2+xVjL+fLI&#10;88c/sE1XUf83nuPNW25v32G0q/jRyHi58PGH7/nh9yfGZ4mE9J3Bty1Nv5dIwLYTNKsXj7iMdhus&#10;s2gtxLd5vjBdXsghVO+5/OxUP6yclDJaq/8BjXxxjfU0/YGm30NRzNOZZb4CYuFRFZYRonQ/03iR&#10;5yFpUvTEoClZkvR2hwM5Z55Pzzy/PDGeX9iWC4ZMYxV9Y9i1Dq83wvTEfPmR8/N3vHz6hqeffsfT&#10;j3/L6fFv2ZbvcWqkawpDbyVVy4kX3fk93h9p/B7nW1CKuC2EdSYGea60dvj+gO/kgjfGUwqs68h4&#10;/Yl1vYqgRilR6qqGdU2cTxeul6WGqES2JCZp31puHu55+/YLhv0R6+QZkFAhjTYiwFLoSqNaWJeJ&#10;aTwxXs7My0LMiZgKy7yyzRtxE9Xu605TUVAVoNYYIyrgriGFE+v8E4oVCJS8ythVlSrsk3WH1hs5&#10;zaIqHs+s80xMAlFZrrIOyxniWvfCpcj+fgtsIZI2SanKKWC1xhuFM5GutXS9x9hMyTOXj39kujxy&#10;vL2n3+2IcSYsF7FIKYmaPZ8nHj+9cDqPpChukraxeN9IqJGRsbVWyOWjRRRXwkaIMzEtKAq2tsQ5&#10;bYR5JsdNwj20KLRFXOYrstjXFK25XuSOtu3xviGlxOX8zMunH8gxCAjJNZ/zDGJNm4xhq+NrxRYS&#10;8yS57wIVke+ecUq63Cw8/m3aKDmzO+y4vb3FOs26XMjrQucbCYsxSuxsdRyuVL1RtUE1Pe3hlv5w&#10;g2878cI3DcOww1lP3LbPLpNlHolJhH/GGhrn8E5WtcbKJW5NjYpWIupCydf/86/XkTu5hv5IUyCF&#10;jOgSYlpZlpF1vpJjrOhkyXtI24Qm4vxrvKjBNZKO2LQdrm0wTqP0658vvHmtDFpDMRrdDvj2iGs6&#10;rPeVtVAIpaK1s0yfL5cnXh5/YJpe0Nrg2z3WtqAcSovuCu3IyrCECnnqjthmj2132G5Puzvguh1K&#10;eYztaIYjvj/g2gPWC0o7F/k+/Lf/3Z9c5n/17/572ZcvM6qoKnu3ON/RdXtcu0PX3OWcM6DxvmcY&#10;DhyON3TtQMygjKhTjbKs68qySnaudFIyTokpUbSA8cEwXq6EGGi6nuPde453X+C7HbnImD+shWnK&#10;NUcaYsxM08I0LSwhEZL4TbcQWVbxn25bYpkCIWSUMSRd2HJB+ZZ2f8vx5g23dx+4uXvL/nhEa8Oy&#10;zigDfd+hKEzXF87PP3J6/JHr5UVEdjWBLWxBxBRJBBVxC+SUKElGjaYK/6xvZa+RqZWz2ChyqHvG&#10;GIirIErXaWI8n7k8P3F+eeH8IvvPZRZoRTdo2saIgKfTdI3DWYvKkbiM5HURi0nXf97LaS3qYq0N&#10;znrJ3E2BZTmR4oL3O/rhFt84comMy4Xx+kzYJnJZSWWjG3Z07U52dlmTcsMyFc5PZ55/GFmviLWo&#10;b8SH2Q0SL9p0tH1P0/f14JOu3Rgrlb5Wkom+TpSU0EaS64y25CzrAV01G023l07FNSIKMRbtPMZ6&#10;KIV1GaXT8x3H+w/cPHyg7SWLHKjd7YV5XogBcvHEJHv7tmtxjWNZJ07PH4nLKDAXk9h1hq5ReBWx&#10;ZSWtzyznPzJffiBMH0nbI5Qr1qz0jeb25sjt3T37/YG+39E24gtumiPODmjtJc/cCLxmGj9xffmW&#10;6fwTYZukYCkyvs6l0smUIqbAuo2gNE17i/V7lGkoSTNdZ07PJ66XiXXNbKGwFSgWfK+5ub/j9vah&#10;ZkonjPV07Q5tbcWkzlIkGUsqcDm/8Onjd7ycnliWlRAE3BLWQC4y4uyGAWftZ0eH1gqjRZ3ctMJb&#10;b2zB24i1kZKu5HAVoVPjCcvMeJooJWM8KBPRVgkGs2mw7YBtO5rOsTv0DPsd1jtShHWJrNtGSKLY&#10;piSMynhr6PuWrpdC983bd7z98IHD8YCzME/PpBC4ffOWw809GljGZ+aLuGrClriOG4/PZ87nGbKw&#10;uJ2vO3OlsUqhC+iisUpjESx1ShvbciaEqbodJHdAKVVHo0UKKV/zqUuWC1bLdyFF8SXnV+BRdX5s&#10;mxRXJWd8O9D2O5RWrMvIuoxCQstZktKSFt//lliWSAwia6gBZeLpNrImTFHOMWOg7z1d18ueWgW0&#10;zrJjr50z1S5XeL1hFTEpppBRbcfucMR3crlZa9HqVQMy0DSelOLn7IMQBQjWOiehPTWwxBphNxgj&#10;+FqF7M+pwU6F/PmSLyVRKv47x00AZmEVn3YWBbjArSR5MsUk67ptRuuIdYjArsrqX/PMjRUUb06B&#10;FBfIcv4Y26CMJylLyEbwtlHugC1uxCwWTaG6BcbxwtPjD3z6+BOXi6Cnu+4Wo+XyLUUmGyhLUZYQ&#10;E8q07G/f0e/vaj5Fj2t3+HYnmSLHe7r9PU1/xHqxZyalJeM+K/71/+Z///Nl/nf/n/+niBHE9yWK&#10;vCTjahGtGWHJJonnhFffodhyrHM4L7ujeV54enkkxcjt3T1Dv2MLm4ymi2TuNu2Ou4cvaLpBrC5J&#10;LEVNO9D2e0wjfsDXhBhUBi3Cu5gVa8hsWyRlsXIUYyRrOmdJO4oKjcXZBtu22G7A7/b0N3fsb9+x&#10;Pz5wONxy9/CGt2/f07Y983wll8AwSHe+Lte6C88ohDbm256SYZlnwusoe12J6wYpoXKBAlY5rOlw&#10;dZ8m9mpRB+cQ5PBYRby1zhe2ZRTM5MuFy/OF8RSZJ/nSdDvNw7uB27sdw9Aw7B2NzzhbJHXKGuGt&#10;h02ENt7ivRDdvG/oGvk5nPV4L55yoVFFvD/QNEPNmxa7Uy7UA2IjlwW0krVFBq06Umy4PE/88M1H&#10;Hr+fKGiavqEddjS9sNitb6Tz6Hd0/U5G9FouqW2bqqpf42pkawpCt0spELaFdTpXP7xksftGhC66&#10;dkPSo2c5LCmEuBHCitJWVhvWE4JgdbewSY7wMknBlS1hk6ATYzTaaxKRdboQlgvWBBoTaV1m1xka&#10;EyBcSOsLOj/jzYhXK95n+t5xOAzc3t5yc3PLMMiu1liD1RZrGrztcW6HcwPGCro2p8CyvjBff2KZ&#10;zoCi6fa0/QFrDSlvxDiTS4QanBFioiBVvnEDYctcz1dOjy9cXq5M18C8ZbYspDRloR0cTefo+pZu&#10;2KOMJUTRNWhjhOQXJhH+KI2rQtdxuvD46QfGy7kWydJl2fqZ9v0OrQzz5UIOG41zOGOxjZfpTOu4&#10;ve148+7I4faGpm2xToo5TWaZn0GvDMeO/jDQ7W/Y3b7n8PCBw907ut0Nru3p+gP7wz3D8Q226VmX&#10;wPgysa2JUiqhTWusUbRtx+F4YL9vaTvHMPR0XQts5DiTw4SxiZvbB+5uv6DxA2HdWMeJLLJ/rkvg&#10;4+OF62VDFfFDN97hvRMzj5JoIv2ahmcE7FRKIsSRmBYpnJ3YuIwVi5k2Rr4PXY82Mh1LaZNI4Jhk&#10;BRkFliTWUZlaNk2HrZ5i51us85J3sVyl+CtUUpvszHNWxJBYFzkbi9zdNTpZLixhM5ga+yxFiaLg&#10;vBRixmpiEJCVdaK6foV45Rp0Na8r47Zhuj3HuweGYZBRuxGnj3OOphGiZNzkvMsxEXNCkWmcxzsn&#10;l6UxMma3kg9hXqcXSnbFCilCrJMUPd8YXGvQVomILteL3lRhrRLUaSZTQrU2x5VCxDUixvtsBshR&#10;Ln0Nxso9JlO/hqY50O3u6XZ3KNNxOl15fnzi+nJhPF2YrjNbKKDFE46yLOvKdXzh5emJ0/PMtiqs&#10;FdtaiZmwrVII5CJhOEWjdMP+9h1vPvySw8Nbut2BppPpZjfs6Q939Psbmm6Pa3Zo05GVEw6/tijb&#10;8q/+zf/uTwRw//5/rOIsg1YyAkgxCeEM2FKUGMltFUhKJdyEIJnP6xooRRSD1+uFy+lM03b88utf&#10;c3t7y7oFoQjlTIrCl3WtCBiWZeE6XpnGUShmVeW3zjIlMK6hvEZIhiSZwwkyWuLsmgHjBqlWsiAe&#10;lTY400ih0XXs7x44vn3P3bsvuH14y83dG+7v3/Lu/TvevXsngA9XM7q3iRxWUU0HyajWdbettJEw&#10;hG2hpEgKG2GVDPacxTIlYxnZmSklNLucEykneU/rZb4tI/P1xHK9fs5fny8zcand067lcNPw8P6W&#10;d198ye3tLftDx27f4mxCE+l8x3F/R9e1lBBYrhMxBKwD31i8dxKh6aUrdzWlbF2FR+9sR9sNDMNA&#10;1w5422NMh9IdxlXLoZWghpIV2wanp5Eff/8d3/6Xj5yfMm3f0u8GXLeTw8f7zztY4+QQ0lqT6q5+&#10;rgl12ojVTyn1+b1MOZGjoBDjJgWS/JKOVSmZGlGQtQbVZqMssrkQ4FDYVqbriXkaRcEaRI8gKx/L&#10;uiD+XCsBBmGZKGkVVG6j0WbF6JXGRpzesHqjcYmhhX2naDtN13m6oaMbOtq+o2m87MZqh6AwdeXR&#10;UorF2pqahNAH5+WFeXokrIG2P/LVb/4lX/zin7PbPWBcQyqRnGQtk7NiW1bBqGJJsXA9n3l5fOTl&#10;8cQ8JtZNsWwyqYoF8Iamb+i6hv3hhsPhnhQiLy8/sm0LbTfQtgNhXXl+/onTyyexFOYkbOvrM+M8&#10;s1YLjyrgfUPjZOQct411mlHIdKNpG9quoe0H2q6l6wptr+h3Pf2wo2l7+v6AVooUr/heDrGmF9KV&#10;MPkFA0wVB8ZVcJgoS47w8nji08crayqiLNcaV/3+jffsDzse3t5zvN3JxWQ063JmGT8RtxNGw/5w&#10;x83NW9pGrK1oQahm5ThfNx4/XpivsQJzRKxpnRPIhxJSpQa8tXjnMFq8z1pnQbm6eik5GafKOkO6&#10;XN+KAybnKFjfLJ9xDHLWohS+6fC+o1BYl4ltXaUbLbKWA6STT0Gar9cI1AIla2LILFuS6GpdL3Mr&#10;r8U4WY1629I0vXTHFMhJkLZOYTWoHCUzI4v+JmfJTk8pVXzvTNKGdn9LM+yFzJeynNFbYJpGTqcX&#10;Tk8vnF9emJZRrMqmYEzBaysCOFUvamvkMneCXHbWydhdaXF7OI9rO3zb0LYNvnFi36zvhzJawn20&#10;Qb7Z8ppKloJfW6E0dkNP03WY6r6iiKcbkNWx62i6PcP+DcPhHU27R2GYrxs/fvfID9++cHqcGM8z&#10;07ixhYIyDa4/UJThejlzPp0YLyPbmtC1mFelyGo2CegoZ7GwFWVodze8/fKXfPnL3/D+/RccjncM&#10;+wOH45HDzQ3DQZxQu8ORfn+g7Qearse34hCLqfAv//X/9ufL/D/8v/57QeHlXKPXOtDSjSntZMxk&#10;HaUgByiiPjQVebqFjfNJhGS+6WqOtCz9jVEsy8qySsylQhFqZzpdLpyenxivF+K2ScVovFz+y4p3&#10;LW0/oI2lFEXKUkG13U6EIEpLlrGXHWAp4mlUuaA2yDGjG8fu/p67d+843r1hd7jncLjl9u6eu9sH&#10;7u/v+fD+HW/fvqFow/l8ImxbjamkghLMzwpepaSYyUlsIavQyJQWjKrWMskoBSkOYvU2higgnCwk&#10;oHW+Ml831lnUomGNbFPGGMv+/sDtuzfcvX3g7u1b7t68Ydi3dL2n6xtUCZSw0fqW480d7TCwzBPP&#10;P10Zx4h2UbzuXpT6bTvQd4NUyiGwbrOEllgnh2wne66UhaG8hgy6xfoDMWUup0dePv3ED3/4gW/+&#10;+ju++9tPrNeC7wfaweM6L2CNmhZkqo0x5YAiV8yhMKpTDDjX4lv5eayxUjDkXNcUIhQsScaTKQVy&#10;DOSSMEZU9sZ5sbVFAc0oJfwD13Q07SCajaJQSoAQKW6s01Tth5EYahGgC3Fb2OYJaws3Nz1DZ1Fl&#10;QpURawNNo9jtWqG63RxoK6VMxDE72nagbUTsJ2N9JWpk2+H9Dq08YQus68gWLoQ4y9qpIKmAKuG7&#10;PfvjO/puj1KwVUJijIscpEWxrRvzdSTFVLnqF66Xqa6TNKGul2KBpMA6Q9t5Gu/Y9QP7w61YolIS&#10;O5XWTOOZp4/fc3r6RIoZqx1p2zifPnI5n9g2GdfmAFrV50kb0ip+95QyvvE0Qyvdf9fQdh1d56Xg&#10;6R1dP4g91XuGbk/TtMIRUGBdU2lmdQpRv1sCW5kYr5+Yx5Oko2XN5Tzx8jKxRDmAvdZCOjQGby27&#10;Xc/+ZpCfpWnoug5FJKcFVQJGJXHh9EeskS7MNT3WNmzLyunlzOPjyDiLmM1ahPvtvVwapaCqLdF5&#10;WwsJQYbaxmL610JWbEPiB5YiwDpH08nOm9co5ySgEN/va6EnKvfXMXuh1IyIF8Ja0wJNJVi+xv/m&#10;AnXUnqpKe93CP8LS2rqjN0ZWc951NE0redwKShXNFgJGg2+F/R3XuV7mstIIIbBeF8Zr5rop5lS4&#10;XK9898N3/P4P3/CH3/+RP3zze775h7/nD3/3D3z7+z/w9OkT8ziSU8CojFUKp5XAX5RC69dLXMbu&#10;zov3/POa0MpqpmkbfCNCRAWoIqu4FKS7VrqiX2vkc8mi67DOC79jf5SisuuwVrggMjIt9awwGNvR&#10;Dkf6/T2u6VmnmU/f/4Gfvv2R06kwToplLGybZloi8xQoStP0e3JSPD8+8vL4wjIFcrJYPeBdL9Gp&#10;Boxr0bZBOUm2065lf/eWd7/4Fb/45a/4ssYq745Hbu/vOd7e0R9vOdzdcffmDbf3D9zc33G8ueHm&#10;9obb2wd2hzu+/vrP/4QA91f/DtlCCJC4GEHlrSGwLAvKWMnorbL4on4Onui6jqZtZQxlNLvdjt1+&#10;R0yR0/mZcRyJr8SvpkFpsQtN1yvzeCGGDeecjOCUQRWNN56hcnCFM+5EHd31+EYSuaw1UBKNN1hb&#10;KOtMGK+EeRFSE4kSA03X8OaLL7h/+wXDcKRte9pmoPUDru1pBgnJON4/cPf+Azd37wjJMK/pc6UJ&#10;oiJU2hCiPNzGNWBEACHCGKmElWnAeDIQciakwLqK7WzdJglXuC5sWwQDrjH4ocG1HmULpsns73bc&#10;f3jD7bsH+n2HcRltBP2a0sY2jxSK0NiallA2LtdHQprxnaOozLpuaOPp+iPGyb4mxMC8Xti2K9ZY&#10;+uGWptmjdYMxPcuW+O6n7/j22294fnrm/LLy3Tef+OZvfuT731/4+MeJ86eVlBTdbmDYdRgvXGul&#10;JLLVmNfdViSnlZIDOQdZKVzPhHWu1bIV/6mBdR45P37LdPkoHbhWdfeVxcpXEZdKGWzTAoXl+sI8&#10;nmQiYkRJ6ypEJqzVfRDFDVFyIawb00tgOWVKlH1cDgFSxDsqqc1i3UbbFe4fDty/uedwe2B3GOiH&#10;Dt86tBPwR9vs6bsb2u4gq6h6eBi06E6UhHyUnEhxYVtH5lkodlpZ2u7I0D9gTEuMiW2ZOV+eeX76&#10;nvH0SSAiEnZHyQlTFLpocpSLdFsSxgzY9khMhWmc2UJGa2h7y/HmyMP9Ox5u7tl1PcTIfDmxXk8s&#10;1wvPH3/g/PSIMw27/pbGyQrpejrx8vEj15czaVOo4iS9EIVWlpxUdZDMxBTx3tEPMlq3RqNVRik5&#10;YI0yONdLBK62aCOJat47igpkNnLamKcnLudPTNNFxKDzTFxGfNszHO9RunB+eeT504llTpCQnweP&#10;Vr6eHx5tMpSJ1ha6pmGbzpw/fkuYzvIeGskUTymxrVe0UrRtj9aZ8fKR58cnTpeVdZNzTrRfhVK5&#10;6j9PiERVbRqL61rBK7dyobumQ2tDKrFiOFucawUzakWL9Eojy6WgtGd3uKcbjsQQmK9n4rbRND2H&#10;4wPaGNZlEuGi70hZJoM5RkAsnwDWtmS0jMCnlWUDlEBaCpJka3C0XqZIzmqKSsQkKXFUEFgmoayi&#10;3w3sbx9oux0proyXF5ZxJCyJbYOQFOu6cjk9c/r0yPXxmenlmfH5ieX5mfV0Ia6LRF1TMCVJZZFB&#10;p9d9uAjMvBUCn/fCInA1zrlkCcFpupama9EKtrDUABlxFamKxM0omWQV0K+vJUe0swyHO/bHN7i2&#10;qVMOAWV1veTLkzc0WaaI1pNy5no+8+MP3/Lt7//ITz+euc6FrViSduimwXU9fthj2p4QEi/Pn3j8&#10;8QfOj2fCkjCqkRWhczReydSj62iGAeU8AdDNwNuvfs2v/uwvePfFV+zubnH9jt3xnt3xDc3+huF4&#10;YH840u8OdMMghcluz/5w5HD3wM39G4Z2//Nl/jf/6d9LhYbsy9GaojQhiH875UhRleQj1zlKIylo&#10;1uC8gO1TTp8TjJZVFMTzdCUGiUcUOaJgL6Wqkr2Rrvi9sKzELUjMp3MScv/yLAKQRoD3MYiYIQUZ&#10;dStApUDeFnSKNN5IgEJrcE4zHI7cvfuS4/1bugrmEOW0qC/bfof2A7iuWuW+QCtTwTOeWCEHIWxc&#10;qsJXmYainXTrRVj02sqlk4olFVPjDFfhekfhiee4CsovZjDQDpbhMNAf9vihxbYK32uGmwOHu1v6&#10;fYvWkZxnOVRKYZsnwiZserFYdBSjWdNEMRHXCUhnvM6fkY/rNrPFlTXMLIt0h9a2dN0t1u0xZkDr&#10;gZfLxN//3d/w9//5G/74+zM/fPvEx+9Grs+wrZ6iGvGNDl39zEUli0qVzKZ+VoSWJAdZ0wnqdhXl&#10;dsnyZVJ1HJZiICxXUlgFOmKd/O8h1DGZkTO0+pllghZZFwHHWOMxxstuUjvCujKen1mmKzkWNAZd&#10;HGRI28Y6RsJSgITTmbZR7PeW/mBpmoSzgWHfcPvmgePtDW3fSMFiJJHMGC/FrXU432NNIx7YGD4z&#10;5eW3PNsSfiMHUwx1J6qEuOf9QMlKgCvGk0NmHs81uEQiY9d5Ii0TqrLuU4xIYKFD+x3ohnGauVxm&#10;YgBjFW3v2A8Dx90Nh92exhrW6SJpcadn1nlkmyeMctzcvKfv96SQmK5XxvOJdZ5JoVCig2LQRQl9&#10;Ub2qtGuYBAFrJarXmFJznTdBl9bnVNLqnHhly4IyCWsVKS+ktIGClCXQIwcwtmO7XhmfP+Jcw+7m&#10;Df3hgDKRabxwOQVSQDzGOBROLtFWY1TAlpX90LDb9YR1Yjk9U2LEu56m3eN8Q1yvLOMjaOjaAWth&#10;SwvPpxMfP41cR2lY2tbSNB7jHa5pxc5kDFoX1GsEZVW4Z5UoWrQIMUXWdRLLpXFo58k5Vd92FBeQ&#10;b1FGpp3CFJBn+HWVZKwjxiDCTuvpd0ecb6s3fRGrLkhBWmSCmIFlW1lXWVdaJyLcnBUxFnTRldBn&#10;RazmDNkYIhJSNU8zSsPh9pZhtxP3jKljbNcwDAeMdpKWmDLGe1rfcLPbcb87sPMeD9iS8UbRWI0z&#10;4GwW9r04GiEVmUplsaCZaksTd5TBaBE2ShIfgoR27rNy/3XhoLSh6Q4VDiXUURCHBkWmPNo6uuFA&#10;M+zFYpYCJUWsseKuMVoqHS2TIlDM08Lj0yd++vQTn14mTiMssZC1QbUNrmtpdwPNfoe2jnEceXp8&#10;ZHw5EacVosYaj9UKVVbIV0oJGO/AWJawsaSE7fZ88cvf8Mvf/jk3b99i255iPH444vo9ynhZ83hh&#10;+oN8B03t6pXxGNfSKPMnY/b/9/8gl0WFxVvjMNpWmlquCkLxxWolKuBXYUeIsiMZpyuX0wvjdKl+&#10;8ZEQAuQkEW/zSMpJQCk15nJdFknI2iQ0ICzi1xZbUeZ6PTPNApdQlIrnW2p8p4juVPVOK63pdjuO&#10;97ccbg64VjKth+Md7e6G/njD7nBD23ZC0vGOtu8Zhj1N19fAkYw1jg/v3vL2zYMAJe4fON69od/d&#10;0XRHusM93f4O5Tu0axj2Nxzv3tEf7lCqkRVCWAlhY9tWcgwi6DAG5yzWgWsU/a75vA/pKuXHNz39&#10;4YbD7RuG3RHjxMOrX8fWUVLBjGnRysnOZTjQ729JBbYY0aYR64QxxG3m/PjI5fmREK8UFTGmwbk9&#10;xu4JEeZlYwmGl8vCH37/D/z9f/6Gb79ZOT/BOoNtGnbHHU3T45oWX8VOxigRoRjhEfzMb/aCItWW&#10;ptvhu/7z/k0bGYcbIyz/EGbiNtZD+x1tf0PYFubrs9gZtQi2YtxkJKaU0P6q0l3bBus6ATaETTof&#10;Y1guYmtEO5QWa1wIstoJm/D9+8FxuOs53Pb0u1bSsxpF01i6vqPvOlxjRQmsZbfnXfOZwVCoI6oK&#10;T0kpVJDHUuOBJclK5l2pRu2KrkIZ8dRvYa6hDZq2O2JdX2EsihwLYVnYpithXVmXjWXe2LJC2Q7s&#10;QIiK62Xk+XlkHDNFg/fQWBEDSaRuhBIotRA31tJ1e7rhBud6Usys88Q8jazLVKcaIrZTqKr50KIB&#10;qOkYpRRyVRVLRC+UvJE2KVZzCZQ4ixWo0WhbgFXU0qpAiaQ4kUsA7dG6E/9tsZRiMapBFZjGZ5bt&#10;gu8PDDdv2JbIx++vTJfXCaGwCqxXuEbR+EzXZPq+oR8ODMMR33YiVLOSG2G9I64zy/VECpJJ4HyH&#10;sQPjUvj08cLzJbAlaBpDv5cdpYypLUaDQlCv0qVnCoFUNtE5xEjYVrZt+szXKEXyI6bxhXWecE3H&#10;sDtinSeEhWUWeJD1kiroW6G+XU9PLNO1+qrloskpsW2LpJktMymu1cplSLmwrJFlFYqmti3YWmwG&#10;8VlbDY2XacYaF+ZV/pzpZWIeA8Ou4ctffs3D+y9EMJuEDd40HcMgwsSQEufrTMiFpu9o2wZrrfis&#10;wwwkrLfYOtlQ1Wb2ajWrQvXaqAsIJRfJ4oCEsjU+tqYSOu/RWsKxCkr0XdZhbCMrnL7HeYdC17PH&#10;CFxHKYx21V3wWjBIASFTMynAC1oik9ECa1k2LucL5/OZ8zkSNoXrWpqhxXvRQ6Bkeij20oW4ruQo&#10;hD5nLc6IMDltI2m7SHpo07HFyLgs2Kbn7t0XfPnL3/LFV7/gcHOLb0WjZHwruivAVLytrima1knh&#10;Z71ooZq2gTX+fJn/x//lf5Q3uo4gjDbVNlG9fFk6YGPE4C/76SI+3k0AJ+qVF1tpPuZPEtNAVYW0&#10;IAnjFpjHibBJvJtwhUUdrpXsL5xvONzdMxxvgCKJaCXTdj2Hm/uamT2ItaNe5q7t6HZ7mqZDYyWO&#10;sOnBOtphz/5wI+N8Y7C+oe1qnF0vnbq2lq5veffwhvs39xzvjrx7955f/PKX/Oq3f8Fv/8m/4C//&#10;+b/iz//Zf8tv/vK/4S/+2b/kX/yr/45/8i/+NV/96i/xzcDTpx+4nB4pSbKVdQVVdF2D99JFNH3L&#10;cJDs6GF/pOmlY3De0fU7doc7umH4bOlyXghD2yrAnaY7is8wRoxt6HZyaPl2YHd4YHe4p2l70TlQ&#10;WJeNbZsxujDsHjgcvsbaPU+Pj/zhH37HH37/Pb//5lt+9zd/4NvfXVlXRbt39PuWfr+XA6ZpaFor&#10;SVdWYSySpW2MFHY1IMb+SbSf0hqKFHMprYJoNBLDmNLKul7Y5qvYIJuOuM6cn75jHp+lA1aGbRnJ&#10;OWGtF+whAprZllngKm1HiivLeK4inMjl9MJ8ncgxsm2BZZmYLhfGs/hxu0FzvB+4ebhhdzPQ9g7r&#10;CtZm2tbS73Z0u4P4fV2Dc231/nZQIMZVvKtRMrFj3IhJtBMlxQrJKXJ8icEBYxyNl/1syZl1vjBd&#10;PjFfn0lpE2tYjGzzKEjjbF6jwAgxs2yBJSgSHmV3ZOUZrwtPjxeu50CMYDx0vaFpvFiNjICEtBK1&#10;cyLJgWc8SntCSFwvzxJAczkLZGccCZs4TwoS0iNDNbET8rr2qG2WoaDJlBBIr1GoRIkzdRnn5X01&#10;OqFtxmj1+WAq2oBq0LSEWISJ/XKm273l/v1vSSgul4+s24q2B6zfs4bI+WUibEUKI6uwjcI3CucL&#10;XWfZDR3D4YZ2f4PWim2+ss1X8TM7x3I5c/r4xDKJHdX6DuN36OZISIbnlyvnKaBKwVlQWlOSBACl&#10;ECFJVrqxRkSmzkuKIa80PLmYcqqj5XqZL9OVFLf6XW9rQzOzLKOco9taC86FFDYx2FNDXIpM5lLY&#10;2Nap/juzrDJ8A9qyxcQ0LlwuM9Ms/uVSRCcT1lVQ1U6z38kKMybxRZeSMSqjlfxfoyLH2zvu331B&#10;SoHry09Ml2cBc6XMliLXUXILKJkQ5Nk3RtMNO/Y3N+x2B8FMN5LeWBfdMlkruq515b3KSYTRcdvk&#10;Hqgx1qVI8embVhCtVaymtIhgKTVNzejPbIpXBor4Dl7PJ0HBKlVEbW/lZ8pRbMUlieZgWwPrKs3p&#10;9XJhvCysW0E5wVM33VCzE0RpL5x3YfKTA0YpWu+qVkXCbwoR4xXN4YBpB9aQKMrz8OGX/PrP/ilf&#10;//rXPLx/x7A/yJjfeNH8VO1E5TKhlZK/21qcd3jvcU5EmNt1+pOd+X/5X+qbmqB2gkZrlKpxpMhY&#10;y9qaE6sUOSeB2G+reIh9K+lqWsboMci+0nlH20mcW4qJsMySwbttpCQJOznK3/06YiqIjWJ/c0vb&#10;DaR6eGtt2B9uuLl9wPlGKt8YJBYzBFAKX+0gOckHn4t8zk03MPwjwEFL0/V0wyBe6KbBOAtGs6XM&#10;FsUud7w58ObNW+7fvuPh3QfefPjAm7dvuXv7ni+++Ipffv0Vx5sj2xb5+PEnfvj2d6zzRUIYnABe&#10;+l1Pvxto2vazqnLYHyTXuxfMYymZsI6gwLdi7RJbnsLU3XyKGd/sJNGsYnSV1nT9gX5/x7C7Zdjf&#10;4tsOVRTWtUIq2gv/fVlmcnH45paYNN/+7lv+07/7PX/7Vy98+82Jjz9txKLY33bcvLmlP+xpu152&#10;Vq2haeThefVpKl0LNy3rFus8Wkvhkeq4dVsncgxoU0eJWkuHkSNhvUraURahz3J9IW4rTXPA2K6u&#10;CUQY6fyAr1SsGFbW5YpxDU13IKXEPI1s6yZZzdsmz22SQma8zsyXRFgLtoHjvWF/09IPLb7VKB0p&#10;zBi90faSLd11okd4tfh532ONE/V7mAmbIHxLqVnaFW2qkMNfCli5RFGvqXUeVJH9+fWR+fpEWOZ6&#10;MGm2ZWUZp8otKOSkSAliUoSiCUmTiiNnz7JmHp8uPD2txCS50G2r6A+NCIi0Fp1FtVShJB6z5ELO&#10;ovifxwvT5cw8jSzzzDovhBDl0JQ9WvXwyCUuIqP6ukoCVUmGRYSLmoxzhqaTQnDYd/jGiLfXyd5Q&#10;LlSPb3ZY26NoSNmyTDPPnx55+TiRo6HdH+n2t6SsGM8vLMsMpicmzfPjhXkOEqlpC94pnAfnoO8c&#10;/dDT7yVIRms+o42NduQYuZ5emM4rJSu5WCsMpDu8Q/s959OJ8/OLgGP063uoUaY2LJ+zzgUIZL2R&#10;9ZKRKwSk8NGVYlaKOFoU9Xwrki2/zlfWdSJuK+t8YTw/M16emSo8B0pdQb5eYrW/VaLJsFbO1rYd&#10;0LYh5cI0TZwvI+M1sW7iDskxyGsp0DeOw82RYb9DGQjrRNo2mlZzuOnoB49RicJCXEe2+SL7fRTT&#10;dOX0+InT6cIai0wShx1d19PVlL2bu3tubm7p+oGmfUVY1/elIHty/YrGfhXfVcdP9aSvk6wIUxZO&#10;iPUiQi5FRv5aW7k3snTfCvHqU2mFqhaMSr3inaWLTjHIXeUEYxy3lW2a2FaJrV6nSdIp18AaMwmN&#10;dpZ2t6cbjjjboBELd4qbXOYxUGJA5YKmYK04IIyVnxEy2htc21OUZYvQ7m756ld/wa///J/w4asv&#10;2B2OMh3SVjzoqFdtnkzURM2Hqt9jcfDU7yX848v8uz/+/WcoyqtdwFQRgfyZMmuUakEe1vJKLlvn&#10;ah95BcpIJSGQESkMbFVghpquZOqH+SpWSilVsYZ09JlCqlGmISxsQVS9TdPQ91IdLdPEdD2LzSPL&#10;ziduW62Wfe2gkkTyKY3vd3Kx7Q4yNmuF+Nb1A75tK1rQohSEBGtCEtyyWOLGOXCdN65z4DIH1iBj&#10;oHULfP/TR/7jf/iP/NV/+J84PX6H1QXfWJq2FdHCMNC2oiBt26YG1EhAijEWyMQwscxnYlzlYvS+&#10;8sVrLngBrSW3vGkHSXIzgiA01knAQo7yGRXxXzvfMBxuJaZQWx5/fOTjD4/M88J4mfnuHz7xzd9f&#10;eboighln6G96dscDrunRTuIfu64Rv20r1eCrF1S+jFLoydrlNeo0Eau9r+SEbzvaXhKOjJHIW0ol&#10;4dUHUpCYhna4ZTg8VNHaVA9AwQqbuh8vQExJPJy+F6jKIvGLKRUZv3UdpcC2RtZVqvy2V+xuLbuj&#10;pek0glBIaJ0kxan1tIMExDRNi7NOdqNK1desZByYpCOHXBGXYomRZ79+0XJlNeconW2WiNx1vbJO&#10;Z7ZZfO/GtDi7oyQlFsVxlEt1XVmnlekyscVMoGGJmnlJjNPG+Tzz8rIxrwXTaEkMawxd10lutRK8&#10;qjECdFEVoJPrd2KZR5bpKjvMIm4NKYAl1ELCg5x0hBnpyKuwppQsAq8itCxNxijwjWfY7dkfjxxu&#10;Dgx7j3UZrVO9FAtKJZQ2WDegaMhJs4XE5XxhfDkzT4HpulCyYrh5Qzs8sAbNy9MLT58e+fTxzPll&#10;kc9ZF0Eae1mROAfOZJrWyfNmxCWhUXgnz8P19MR8OaM0NP0O3+zEgWJasAPzlnn69CPj6QXIWK+r&#10;60NcOsZVK5oqsmJQRp4RDUpiyeSZ1UYurbqS0dpWa1rDts6CHR7PdW0m005qvK/RpiKZA+q1UTK2&#10;akqkKPaurcEtjcRvGktMueonRtY1sQUJXhHWucFQ8FYz7DraoSOVjcv5hek84q3izZt73n/5S959&#10;+TVt3xNXAfu4dkAbz7IsTJer7OSNYzjccf/2Hbf3D6IUb+R8kGK2xnjWBEyxM0veuGtaeU3ypomw&#10;ukjS2xYyy5rETrpuxCyMkVzEkgdSnOaYRPxqDc74nwtOZeuEWDp46eLlss8hSERBvfzXeWKZrpW8&#10;ObMuFZOsPFm3KN/h2z1td4v3A1ppUk41Z0S4GAWZOKfanUv3L+l2pRa5RSuKtWRlsU3P/Rdf8/Vv&#10;/pIvf/E19/dvpPkypn5HxbYmW0UpBqQo+PmXTGlkWgMQ/vQyf3z+nnGScaZRuu615dCVLktwqyJI&#10;EiwhWh7SnGWcqo2BjPgYX1GezslINYrYLW6hVpM9oNiWmRADCrEQCDmsRaEJ28ayzBU0UBWkzmKN&#10;k+CQdUYby9Dvsb4ROMgyAqnCFpra2SVs29PuDuz2txxv7iQZqJFLtet7XFMFVEbSmbRzAjqpRcm2&#10;BpZZ7HURJfa96j9NKfH8+Mzv/uHv+f3f/WfW6yONRfzdTUfTdnUkYoQL3bQivPDi+1aqkMIs4qha&#10;fTtf03LaDq2FIpXr2LYAIUn35L3YzlIpnF4+cn75SKxZxNIpC8EJpYgxcXo68fjTicvzlet55PHT&#10;zOkU2LKieIffdZIgNQy4tqFrG/pe9kTeCXjG1ExhlKrPmXhdpQCUCy+lKOzodcIYz+7mDd3uBl2j&#10;/1JYUFrT9geargUFRnu64Q7XDLJznK/yxTU/B7DkJP5tiQSt1KUUmS4npsuFlDJgcc0O6ztCCizz&#10;RtgyrtMcH3pu7vfsdg1NZ2oMpqHrOw7HO/Y3DzTdIPjV2lHkuAluNQpLIOdEiIvw7rPYNKXzqqK+&#10;zwLPQFwXoVOVRMmykhJI0EROpeoXDmjTCqXufGa6jKzTSlwT27KxTCvzWpiz4rpETqeFT88bz+fI&#10;sha0k4hO6R4L3smuXJFlHaLl4tFWbKRywMC6bmxrkPfXGuEfRHEQlFIvfyVG5ToploMXKdZyiaLn&#10;oMge1lmGYWB3vONwc8/+0NN4KGWjpA3KCiVSchARX8hsMbGGwDwtXJ9OzONUXSOeZYUlGFKRBMQt&#10;WZ5frjx/urAsWQzUSp47ayua0ypQkaaxtG1fUaICV1Folnnkcnohp0fd9JgAAP/0SURBVCJ4zO5I&#10;WCOnxxPn5wtPz2f+8Mfv+O6775jGSaxlFTMqRfNrt1VE+Ossrm0FvZqFo5CiiM9e37cUI0oZ4Xj7&#10;DjLSiS8zYdsoRVYwKLn8u+EG1/T1/BaNCVo0RikEUno9xAupri5zhc5M88TpdOL8MjLNmZjBekvX&#10;iqpaRjMRq8XKp10h5w1NoGs9w+7A/njLzf0ddw9v6fZHiY5eJ8K6sc0rcUvkLBeTdhJck1OUNc3l&#10;xLqMLPPIdBG88rbOFVksKxhjDW0nq1CltZDlinQFBbHTpSIN1bRk1mUlp40tbSyzjLRzCjLafxUT&#10;OmGWqDqxKKVQlKmFkZP9fBI8b8mZsCws45V5urCuszyLQZPxKNej/Q5lO5Tt0GbAWoFWFV6pfDPb&#10;VpXz1qCMqi2vFHfWiSjcWifEHu8F0TrccPf+F/zyN/+EX/7Zn/Huy3fsDruaACrxpsrI4kpVJ4LS&#10;1AJbyVn+Srku9T8o9Y8v83F54fRykvFeznWv9nNFEysFCPlzpd2vdiHprpD9zyoj9Bg2llkQmyVn&#10;yCIKKaVIF+w92zwzTSOlFIzztN0go5lqUZMRiuy4lBKBEyVL0VDtIW0dk1trCevCMl0oOcgXTzu2&#10;aWZbA77ffQ4FuHu4Z9jvQMtl9zoSEUVlXROACHxqjjAFCbU3RgInNikSSs5sy8RP33/H3/3Nf+a7&#10;b/6atLzQWLHhNUOPb1u8EyGVKqWO3nux6SE+6hRXlJZYSoEjDDVruqWgSFmQhqVI1nvYNkou4pVV&#10;hhAW5uXEuk5oJd5MrRUhiKVkvp7FHld3RMuaGUcYz4lxTUwFotH4rmU47Bj2LcOuZRg6vDUoVbA1&#10;xUhTL/EkF1hKomRXqirFKl8gVX69Ma4qSa34h7dASgnnG/r9AWMdFIVrOny3J24rL49/ZFvG2sl0&#10;5CRj4VTjcbURgcu2LczjlevLiXVeycUAFm0bcoZlHJmuKyEVfG843O4Y9j1Nq3BeLsGmaWj6Pf1B&#10;hIhaaeE/a7EBxjhJYRLWOgUqpLSRs6iIP192qf5sCK5TKH8TMa3y5cuKuG5s00hYNrF7mQalGlIs&#10;TNcz0ziyrYUUEKBFKqSUWQNct8x1jZyuhdMZllUSQX1jJWlKKVlpNQ3WFEBS3rR6zUCukG4pOQh1&#10;8pWzdFBbCIQY5TuNiN7g54JerPEy4ZACP1GofnGlsEbTti3Dbs+wG2R9oVZymshpJifhp8coB3FY&#10;BaG6bYHr6cLp8Zl1i1i/Z1sNv/u7J/76r77j22/+yPVyYdkil/PC9bqJ9x2Z7mnk7/aNF7qXCrS9&#10;o+v2hG1jGk9s68J4uXJ5eiFsAaO9+LqVZTxfefz2ke//8MTvvvmOv//mRz49L6xJ6gWtNcpKt5lj&#10;IscAiP+86zpZx7QdCpm8xLRVhPUrdEUunLbbiWUtyT69ZIFbKS1RyfPlLBRD9VoEyHlH5XKsy1Qv&#10;ypl1mVnXpToGpNCMMbGuK+fTmeeXiXmUgrtphAJpnUVTMCDnkcqcTy9czyeMLgI+anuaxtO2Lc47&#10;UtwYTx+5np/Z1sC2RuZpY12SxFWXwjLOPH/6yKcff+L0fGJbR2HHr8LX39aFENYqXE1ozOcAKqVB&#10;I1ZUWeOIxVe6elg32KIIn7dtYZ5XwixNwrosgkJVImp7nYiAfHeoFztF/v2cMkYZSpYY122epbsu&#10;mqIaCg1Ze3ADyvYU3VCUQzmH8a3kzsfIeBm5jldijoKgdVb+/1UYJ04paSaNdWjfYIc9w80d9+++&#10;4stf/hm//ct/wq9+8yuOt7do31bLgEYri6oZJlYbnP1ZgKvr61GvI1FUnbhYtsv482Vu28Lp+cw0&#10;TsJTrwSrnCW6NOXaidUSXUhpog7OOVUUqBwUKSW2eviVIqSmbZlYlvnzw7tOM9N4kQcWESU0bY9z&#10;FjTi0X71CVfhl3jSA1qZOkasJKQqQpBiQbp3hRzk4+lFKnPr6Y937A43HG7uaPtBCDxFDja00JGs&#10;dzjnMGKUli9kigLRjwKAEXRoBApNYylx49vf/wN//zd/xenxe3Re8B76/Y7d4ZZ+2GPrgzCPL2iV&#10;Od69oe32xHVmHp9QSuG7PbpSwppukFFbTmJpy1FAD+2uUqWEShdTYBxPTNMLuUS8b3BORG9xWwnL&#10;xLouXMcXLqdPrMskGMHsWWcYp8QUM8Er3ODZHzoONzv2uxZnMjlM5LRKVGERgUlJSRLjkghXiMKd&#10;T1HEk9LA1RQjI4dgCqsIu9ZKt9vvafuBFAPLeEUoYgeUUszXF+bLC6Bo2gPO99WmJS6HV8pTQQSY&#10;suZJNcRAsu4psC4T43hlCwnnodtZ8QPrAFywJtfkKo+shTZCmMk5SKedxEoWNrEVpiwit1Iy1nQY&#10;09bLRIRqUqgItjLHLOE7mxwiCktYNy7Pj1xOM+sk+hDrepTypFiIW6YkjULG26DJCUKEKcJly1zn&#10;wjJCisLcts4IBc0aur5lvz+yOxxwTlOS5HV712LtQMpSGOQsehYptl/9+DJRMNphTCvkOutFyxDj&#10;5z37644wxCjFp3NoZGKnUVgnRDZxxoyUdCHGkZxXmXCswnnPSeOaG4zuWKaZ0+ML5+cz25bl2Qxa&#10;8g9SZJwyT48zL0+XCshRrBFSUqiioBZerfN0TYvRwmkf9jc41xG2wPn5keeffuR6OpNyQWkhZ8VQ&#10;hBxZEufnjacRVulNUIjtzDYNvm9l/VeJhNZpvJXpjdEKqzX9IJnooCtCNKCUFfuilZWZQIVk9F1y&#10;kdQ03wjaeVsliTLVZ6d+z17FZSkmtm37E+eBFEeKJIJCJ8/+um1cTle2NWOcfA9JwgDpu57DYc9u&#10;v6MU+PTxyvW80VjwTgrRtM1cTz8xnp+q0G5iul64vpyYxkXsgLYlpEwIMp1RKtcmxdM2Ld1ux+5w&#10;oPHy3cq5EkM32Y9XXSdGi63RORGxySSsEIN8CE7ME+K6mTPbliBKQxBikFonSVMZXwvMCmSiQAyR&#10;tU5B4rZVSJMGZYlJsW2ZlDXFduA6snYk5Sm2Bd9jmoF2f2R/c0fTD2wxc7mOTFuQS75twBjBnmuH&#10;7zqaYUfT72QF0rTopkO3Pbvbez589Wt++xd/yW///M+4ub0XzR4SbKaNg9pMGl3toDmRqiFc1fWC&#10;6DDknxMWYfnHO/Nm10qnVcSKIu173QVqXRN5XpGCdQGvq16w2qZk1CM+QIWwkvvdvgavKNZ1Zp5E&#10;ZJDCVve/oizXdQe7zPLgiGVNYjttBfJrLaARo0UNrbWMv9ZlYlsmjLGVA+7qrl52EEUbfLujHY7Y&#10;psN6YX3r6ut8jXwVnnIV+IEIfEqs3uFNglWCjLu1kmS1xhpyWPj4/bd8/4ffsY4v9I1hGCQUoWl7&#10;jKmrihgoOQrgom2rynz8DFEx1lXcoih9JUHIYK2ncSLakxDGKq4qWcQtrw8wWSxg9X8X1nkU+0SY&#10;hUC2Bba1sAZYN8W6ZpaU2GzBNoWu1QydoWud5ENXCIz9/HDJ/rRkRc51PMbPOgm5bJUIZuo48PVS&#10;18qIBSVVXnLaCGGpTHRxNiyT5CjnHLFOeAAlKxHJJeGU59eMgCJMaxFjaVAOsFCMgDVCqGPMjGs0&#10;3b4TsWOj8U4mJDJKri/jT1+DsfKFqaIvbbzsj6vBSynJ9U5hrQpc8YO/CtpUsRXoIWrwUiTsZbku&#10;hEU4175paZoDzg3ynKa6my5CLowhEdbAsmTGtXDZYF0hbmKLfV0zKLIwtq1AW5xRkFZKCVjnaoSj&#10;pyShfEnKXySGJLTcrChKiS4mayiyGxf7kExfcs4yqqQKYkuplyj4xjH0nWRlDz3OejQJxUoprx15&#10;BmWwthGMaHvEmB0hZKbLxHRd5CIvHujYkmXasux9YyYWOfSysiQsWRmsEf69UMMMjZd1kHWaru1o&#10;2wMUw7YEtlUmENRnEe1JRYRoqVQr0mVjDPI0l9fmzigpmKyXIhqNtbKGdLaKu4xMPppeulkRQ4rK&#10;2vpGsK5K1915nWYFmU7kkmTy9ifTLVnZyHe6FPm+xLCxrQvrdJVM7hSErd6IUNZWR0nKcL1ceHo8&#10;M08iWlOvTHkl2gmrlVgJY2C6zlAi+4NltxOdiCaT1oV1uTBPZ+bxzDJNrHNgWyLzLEEuOYP1nrbv&#10;6fqdaCX2e3bHG7qhF/3RawraK4/Eim1LnlUjwTWqgtvqfp0iDiBjC7aGxKj622gJvylCa/3cPJTM&#10;ZzhUftXiSFchvuw6ite2AWUlLCUkYoZiGkyzpzvcsbt/T3fzhv39O45v33F8eMv+RpLh+t2BYXfg&#10;eP+GN1/+gjdffMHx4YFmOICVVYiqgTHWNzT9gd3tLe1OVOzHuze8//IXfPjqKx7evcO3LSEVJNZU&#10;bMZg0LwCmrSssiuoTdV79/WXqqJCpdQ/vszvvnjL/nDENx5VNDkrUirCZk9SQRlx8n/u0EvJYr96&#10;7dAQxaeuAQQiAtE0TUvTioBDCgGF9y3DsMNYS0qSOpNykQzqy5kYhWMetg1lVH1oG9k3O4dG8sKN&#10;sSzTlbAtojhuBKoQw1JThvZYL7Gctu1QRkYmwretFjXnPlfIIu6SJCRVkrRAScQbMdQLCqkstRYg&#10;QlhGfvzuj/zw7e8J40ulGdW0NCXWvm2RfFtyom13NN0ObXSFiGwY6/CNxB4qVdWrVcFolCQLhbAJ&#10;gCfJRbgtE9tWFa9KkWohJUEu1d6SIoUkl/k2sYUgF/om2ddbyISUKKZgXKH1RaIjGy8xhdU/bqqI&#10;RD7vQsoKihKrmaYGIsgX5+e9rOQsl1KwtsVYDwpSrKLJsEhCUdikAw6yT45hE6+8k6S+9MoWSAWF&#10;7HbXbSamUKE9MlpPFbKSQmQLqSqYA9oUmsHT7Xf0w0DbyYEvEAYBtkjHpSQy8VWZrlS1kb+qSXUt&#10;GmxNEJSIVSlapAtIW0Aj1DOx0UEOkbBuqKKrvU6KNW0dCkuMhRwySgmgRXCtgTAHljExXWBaYatR&#10;oFJwCKLTalOLURE3qZLRKlHKhlZCzmq7HUYJyGTbVsIaSVuqCmLZvcneUlOyEW50zmRkF5tqkpf4&#10;zYsUPrXqUFqCSHb7PbvDgf7Vj6012ggVkFxDUXSDbw603QO+vSFFxXQeOT2fmK4LKVmK7knFsYbM&#10;tEamLbBumVTEU54rh1xpwQA7a7BW45wUvc44nDe4pnapSxR3QBBamsRPNijt5OCv68MtJOY5sGwF&#10;kTVK56i1vM9ay2tSRoJBnLU4LwWFNDRS1BgjNtlSVddGi2Jb/h5R/peS2cIiUcqVvf86OC05SUZB&#10;CPVCl0lAAWLNFwhRVlf97oZhf8C7KihVhi0EXl5eeHq8sCyyipTiS85m0VLE6j5I5LRiXWI3tPTt&#10;gDUekqyRwjaxziMxBkrRFBwpGZYpsYyBGJMIZLsO38iEy9ZscvUqhi7yRor2QL5zrwp8EdVK4IoI&#10;CUV7Ya3w2K03GG9k2mNF3Gjrpqi8Vt9ARtZ6OdSJWJK7I6eaPKiQJkhrUows08gWI/u7d3z15/+c&#10;X/z5v+Dd17/h7Ze/5u1Xv+L+w1c8vPuSt++/4OHde27u37A7HtnvD9w8vOHDL77mN3/x5/zmL/4J&#10;v/6Lv+RXf/6X/OJXv+X9l1/x5sOXHG4eaHrJ+shFSKF37z/w4Rdf89VXv+SLr75kf3MDxpJRaOdQ&#10;NcxMa42tccLaiDgwvzZL9e6sLbr89//aZX7//kt2uwPDbk/bdlgjD7tErBW8EQB/LrmOTKSy3LaV&#10;bX0VIpha/YgHMKZU9zojKQRUEeBHWCVsfdtW5vHKusz13tI1zi6K305pQlgkpnLo8F5sQs45edE1&#10;UtAYgUF0OxndNvXBEt5uVYf6Ri4T43Btx25/pOn6SrCrcH9f+cBaY1XBlMo8rgEpKYmgRPy3IBiN&#10;wjJd+eHbb/nxj79jnU7Yak9JnxnTYjtZxhM5Brr+wOHuDV0/UGrX49ue/eGertthjPl555w2+ftz&#10;Zp4uzJME3sva4Sy5vWmVYmhLpHX77FWVw0I69xBXscKsC8u6EbYiSMYo3mNsEZ2Ghd47hranb1oa&#10;2+C0RRUt46yYial2afl1lC5wEUrtAKqSVUAqMiFpukHEP0pJV1J3yfKUVr8wkiZWchLPuhOKk3TY&#10;q+zpQTzm21yJggalHEp5cpIwnhAkrjOGRFYF6w1t30oc62tmsVJAqeE3cnDmIpar8CpGzJlc5FmP&#10;UURbuQrelKpdXZDLPNdRtHU9zvUyIq8xk8LgBq0bsWIpC6U+PUVTklAXc5JUpWWcWa8L8yVyPcNl&#10;EmeFXKJymDkL3kmh7NsGr9TnBCilqs9bK3z1xqsC6zpJ2t+2SQRmvcRl0iLs81y7wc96iFJkxZb5&#10;PGoXcderWlicL8L7ltzvpmlpm5/DMFRRqGIl/tX2OHtAq5Z1WTg/P3F6OjHPBaU70J6YM2tKrDEx&#10;h41lk+9dBpIq9XkRvYDRCmtEPSz+X+lqlNbEWJguI9PlQghJipWiJHMhVAvUWi2MRSKU15gJNXWu&#10;IEMwAY3IhFJr8Szbz/nbdayTBSKTa8GUkhQwOWbCKqrsUjVApSDj83UjBvmbFELAlImJ2G1LKlLA&#10;ajlX5XmTVZNvBnb7WyGyGS1ajlJYtsDp5cTL80QIBWWRnxt5DfJzywVgilj5mlY0FxolZDaigF5q&#10;AWtdi7Ud6J6YjUz2lkRMGW0LzkkDV2pA0jqPaAXDIKNm39TRe9PRth1t14k331oRBld8q7XSvRur&#10;pDhzEqlqrK56HXE72ToJFuuZnDkomduXLPHS8TXM6rNvfxbC3TJzOZ+JGW7f/YKv/+Kf8Zu/+Gf8&#10;6s/+nLdffsHh7oHj7R2745HhcORwPDLsRIjcdh27g5A5b9/ccffwwM3dHTf3d3z46it+9dvf8vWv&#10;fsVXX/+KL37xNW+/+JI3777i7Rdf8uGrX/DFL37Bl7/4iruHO3TjyUrLdNi+hvjI+/jza5MS7796&#10;mVc73n/1Mj/eP5DRdO3Azd0Dx5tb2qbFuhbnXK2wRSKfqnry9SIqRU5ZGRHJA52zoD211ugiCndl&#10;Tb3IVyiyZ5VxuvhsjREbjHiKpZNX2tIOA13bfT6Ac04CkMlZVMe1IixF/rywTIJxHK+ERdSfqVAj&#10;5xSu7dnf3tLvBhn/GCEMCWXJyUOjFaYUEagBsWRCkiD4n6vCAjkwX8789O0f+em7b9jWa93n6zr6&#10;loMvJ3lfFIV+d+B4+4am6WXkHBPeCxGqaeR1ylstVDFxAcguVh7YVKvmK+syEuNMiZESFDkk4ioP&#10;cgxibUlZOt9t2ypFLLNthbAVQqzjRJ0xBSzQWcfQ7Oi6HY1tMViIMgLORS5A6V4jKqef1aP1jXm9&#10;2CkF68Tq1Q4DttoFwzazTGdiED6BrtnmKOlKYwryQCO+UrFSBXKKlJwE0ECRlYlrMXW8XoomlUJI&#10;sK1y+WojeFnnHK6xKAOlBHKU9zMlGWd/3gunyLYJc1zXfikl+TtTlGdOoA5ijytZ3sBCTWBKWdZJ&#10;l2fm64mwrqgauqK0p0RDSpCiMANyLJIRnxLj+cT1+cJ6XVmnRFgVOYmmw3iF9XJgpVjpk0rVg67i&#10;L+vY2xpAJYEVOSfe+CRrgHUZhf+A+rmYyHKhv47UP3/OSbKgs1Qb8s9WxTHICNoYmXmqEtEqYY0R&#10;lkLb4p2vWQsKPq9kDBRL2hLT5czl5cT1upGixdgOcISUiDoSdGINkXWTMbtsl+rfX7J0ckYIbFqB&#10;UQaNQCVSzIQlMF0kjVHQp1qyCa5XxuvI5bKwLqt8R7UiU1hiZo3Cpqir888KY02dOtYMCl0hWSnL&#10;BSwksFG0QjJKIAWBwsRNHDu6OoRykks+pQhZCjpRpr+up2TyJY2ldLSlHsEgYVTOt9IFi3qElBLr&#10;snI6nTmdZwqqJomJM8lahzMGZ4xMdIwwMJyXXIEUZaUojZKw9EEuylwUIWTWOTKPSdwhjaLtZZqp&#10;iyj0wzIRlgljLcN+j7dS0Mml3XzuwuO8EJcVKeGlQJOKUUJsjJWfT97v2qqqinu1HqNrKqMR/ZCx&#10;FuvFBpiS5JyHrTYwswgFt20l5kLWllBgWjdCLnTDnru37zjeipaqGw7YtsV4J1OHVhxJ+9sbDje3&#10;dLu95Ld3LW7oafoO2whRtB8Gbm5vefNwz5v373j/xQfef/iCtx++4P2HD9ze32KblphliikuKmHn&#10;Ky1TWK1ei5X6vP8JY0Dx/8dlfnt/TwY80GnDYbfn5u4th+Mdh11P5wydF7KUMfJwaCP7Km89vpGx&#10;skIEM4JklVG04OicHORhQytFN+xpO7lMS5biIOdcVdqyO8qlVEpbh1K1I1uE772tI8Y6+t1BmO3W&#10;EGNiupw4Pf3E+fFHGUnHSAyREAtbTEQUzbDn9v6eYbevr8EKhtQ3WCPVvXdiU8uqpqQVSKVqCupW&#10;QyuFIrJOZ376/js+/fAtaZ1prNB7QPzJyohn1xqP969e1YYYN5labEGU9FbXlLXwebT7KqqK24rS&#10;8vDGsIpiNG0VkxrlUtgk/jCG10jF2tmnjZiTjFnnyDIX1g1SkJQlVA2JKWAKdE3Drr9h1+3pfFsP&#10;R/HqywMmHuNUO4gcI2mTGNhSVffiu0yyivCCHtTaSgGYorCRrcU1LSCK+NcuWaolcQ3IBaDqYSms&#10;awBlHcqKPS2+kpuWRXCnSyCEjUJEG/EhKwfoTCmiHwjLVPUElUUQIylHUXQHwQUrBUUlGf+vV9b1&#10;Sk4JZzvxuudqFywajaWkzHw9cXn5xPV5Yj5LxKVAlqwc2lGTg8SZruPEfBVl8jJdGV9m5lE6tab3&#10;HB723H644f7dgZv7Hd2hwzlTOyDpmJUqtWiW885ohXMKpcQ6Zur/Hjd5f8IWAI1Wkjj4+TUouTjy&#10;Z4dC/V2jN0u93D7XsXKeyL6YLJc5BauVHMKKakMT4VNKMgJNQS6+dVlEvX+dCCHLhaNbUlHEnEka&#10;okqscWNLhaTkMq+yDUoBqzPOFiGXlYQucrm+ijFjiCzjQqyrD5QRl80ysywb6yJMjW7fsrs50LQD&#10;85y4jKGqT+Qu01rGtEoreb/RcpkbEV+lsJE2wRLnKMWBscJ+AGH25yQiYWMdVhtKzhV4JbvyWCOl&#10;Qc5MXdXNSE0sL1rJlEDXn0Oe2a1+xjL1XJaV02nkcpUismkkytgaJ2tK52mc6IRsTTdUf1I0aCNx&#10;skaL2C9us1gmp5XxsrCMG3EzaCtQoLaXmGnqKqEUmZKoOkGTGOkovuy1qvCnkel8Ji6zFKCvl1Yl&#10;CipV6r5dSwGHPHgKSTfTqkbLqtfPob4eVzVFVdtR6phd1f1z0ZVS2Q/EBD989yN//PY7xnUlK0cx&#10;lnY/MByP+HbAuIZ2N9Dtqpit7bFNj3Ji5VRO7o2266sOQ2G9JMC5Rgh/vvEM+4Hb23uGnTh3MoWI&#10;4L2NE1FAocjrqd23xtTmVUGR3lzVC/z/52X+7v4ecfP+XJE6J4Ky4+HIl+9veffmhr4TSwHGSo6u&#10;0mgrWbNN19dRqmbbVsbzhfPLE+t4Ft5uHYf0w479zW1F48nIPG6BZRIDf4ibKGdjlN2B1mzbwjJd&#10;a7av7IhzrulRq1iWZDQd2eYry3iFKGg/QVooUtYo5cWe9uYt+/1BihIrCnbfOKyX/aP3FiEGCqzl&#10;ddyYM2JRs9K965KZxysff/iep48/ELdZ9IVFLgcKtfuUEVI37HC+ldCLyyPLItCbUsTWN41n1lX2&#10;VDlG2QvXrjCnQNxm5vHEtk0ybnMtzreobIlLqrvQaosphVjkz8hJOq1licxzIWxQkkwApDORi9MU&#10;Re9bdsOBfn/Eey8/R9xQRoKRi6oe6spMz+tKXKr/swrwSpY1gezAp88TEG1kZ+a7Hd3ujqbbiS1q&#10;XckxA0Kts6apNjSh8KUU2RbpeLRuKPUZW5aZaZy5nkbOz1fOzzPjuImmwYlAUnZ1so/MKch4c1tJ&#10;ue5hi6qdciRukWWW/O5cSl0VbczzwjRJMfRKG1xnobUts/hO10V2szEkGUNKoicURQywjAvTRXLr&#10;5d+bCSGhyBgUaZOLd3d03L59w7tf/JIPX/+K91//iuOb97T9gPUKzQJpgwJOg680PlQVazkJqpEA&#10;I7ngYgiCaM2glGCLUXVfnuWmLEU69JTqjryKzuQflImLHCi1kQJR1BqFNQpXOQ0lR1KYSWmjxNfi&#10;Ugq2UC/ZdV0Yx4mwRYF8WEfR9vP+sxgR/mxbYAtSTNS1MDIRETGUswWrS73hBbEqN4uSldAq0xTj&#10;LMooCpIPoJQk/XW7hpu3D9y+/4J+f8N1XHl6ucpFXl+nQVZ6WmsUUjxZpyXCsyRy2Kr+QxoYa1ua&#10;VkBUusZG51zdAtbXcBV53kRrVPMGYpJLqoKRUJKuJtMgCTpxjQSOKCQ0qMSA9TKODjEyrwvX85ll&#10;jCIE7AzOKJyGxikaB87Ie6aLWGLJCWe0WDWdhMhQi951npmnzDRm1qWQi8E2A12/x3ojBU3VBZUk&#10;wCrnG3JKjNcLa5AzQXILhFe/rSN529CliKDZS1ys0TJl0tUaLDOYLB92nQpTCipLASS7WXF1fRZD&#10;VtaCkkEfzgqgpukHfDuAsTKhBZQV3UpIiefTiS0Ght1B1gNdW7GpDd57+WedBOZY68QLrkULYI2l&#10;bTu6ThwPpQrHnZN0z7aXyz4ViEUEtNoYaUaUkfu2/OPL+fOYXVWWAIgYF1UnVPKfX7+P/3hnfn8v&#10;D299iF8rcG2UwEN2B7qbI8Pxht3dA8PNHbbpKcYRi0R9ZjRoqeyy0ozjxOX0SCoLzgvnXamCayVM&#10;QC5k6eCWeWSdJ1Td8xljhZxTggQ4VKwnWTq6puuJYeP0/JHL+ZnL6ZnrywvT9Sw7q5DZ5kjORtjs&#10;ypMiNH7Hw9v3vH//JYfjzeedb9t1EnHZN/WhLjgjO3MRAsbqy5XkuFwiYVtQREpYefr0kafHT6zT&#10;hbUGVojiXt4PeUALymiaVtCxOUvnrAyEuLKuk3DLtZNuycghXYjEMJPSXPnfG0pRoSaWFALbciXM&#10;I7HaqGIKhJSJyRCzZw2KaYrMUyEGhcJitKhgFTKybJzBedC64Lyl6TzaGULa2FIgFenuQ6zTg5xQ&#10;SBQkRoQ9Em5QPmsRYnpVlMsYMSUpDGJIn4ujdVmZJrHQ5ZTkQK9kp4JmnRa2eZP0LtUBkg++LCth&#10;TcxLZFoS01oYF1giJKXISpNVVawXQ0mGFKSIoRhygrQWiXRcAuuc2NZc1w+KsGqmWbFMmRg9Wh+h&#10;eObrlWWaiFkuaRnZnohZ0XS3FN2SC1KFF0MOmnWG8zny8hK4jlsV6RRKLAw7z+2bPb5RWB3Y7QyH&#10;44FhdxRUZ9PTNA3eajqXGPzCzi90JqMjpFBH48qSKgpSKy0TMytdDHU/Z32L0lWJX4q4jpUcNCEW&#10;QkhsMRFSIeRCiIVcZLyptYKU0DUP3TUNsdKwqL5ryMzzRXauWonYaF1rd5bEDpYLW4xsISLgRwvG&#10;orSSIjjJZGldCmHOxDVTNlARTBYbmLWCUrVGbFcpyD4fwNRVWQoSeFRKRJuMdRljRctBiVBTz0zr&#10;ON4/8OHrX7M7HrmcnzmfJ7QGr5E9u/R30lyoJPbFLCFSpIwqYk/K1TIXklAjwyYFTEmFkhQxiag3&#10;vVIp2x7fSLhOjDKRVBUeo7WEEWmlsEbWJdZIZ6/V60kt49dSV5tGAXHFm8CXXz7wy19/wYe3R969&#10;GbjZKVoz4vSENyumrJi0YNKKVgGjVoyaMSyosqBVJGUYrzLJM+7/S9x/dsmVZWea4HPklaZcQSNU&#10;MjNJTnV1z///BzNrqlmsri7BYmZGZEYEEIArE1cdMR/2MQcyGUEu1uLUGJatQDhcmJtdO3vvd7+i&#10;mLBYuY6MtqgkcjaxKheKecyL3FUmGog6kNRMVBNZT2gDzjWi5PDiKSKrKkU+K0iQFZIxGme12En7&#10;CqcVzoIhk4OY3VTOUHuP91LMMwHigs5JVguV+JmjYcmBEEVW2bUtF9sVbe1hHpmPR1IINFXF9eWO&#10;7WZFTpl5mYU74CVESlsrjzXLKkUrJJsgBUEaKBwOX6F9C9oKqksmKY0y9sm3IJfX9xOsLoVatiyZ&#10;pDJRSbMt10bpaJUEr5yL+nz4TGd+LuaU7yfip0/FfUYxKYNpV2wvnnPz/CWby0tWW/H99pXYCmY0&#10;IWUiGWUsVV1R1xZrBUoQWYzsP2OSN65E7x2I8yhQUN2hFIUMFUipTIChyJPKfj6losOcI9Mg+ejj&#10;6SQ7yaSYxkBKGle0vJiazc1zXn/5DdfPnuGqSqRNiFtb07c0bSOHhM0io0pnb2xk33J2KUqSROWt&#10;RpPY391x//EDw/Ge8fjAMs2ye/JezBqMAhLGOrr1lm6zFbZjmaBjWMhKUXc7jKuhGL8oa8hRtOYZ&#10;IZMZbZ6mV0JkPD4yHPfCVciJkILsHZMiZU9SNfOiGYfMshhSdihdumElnayvLd2qxnkLKmGcwTc1&#10;GEXMoikPRSKzRIFNcxI7S+mm5WKRfWp57MaIi99J0qPmeRJnqONenKKOI9MwczqcGI4HseMt5hDT&#10;dCpkyZnxKNGeSlfk7AhTZpoWppgJypGVJylHSJo5ReacCUpkTJzfPNqhshEdd5LuV/blMoUvM1LA&#10;A4QlE6OH3JJixRIs82IIkyIjRLFpWJgnkU4dDifGJWKqFca0DENgCZCSZ5kNMVpS8syh4jQbpimQ&#10;VcZ5qKrMZtuyuVjRNInazdSNxxnR+46Pd0zHfYm5XLBqoHIjTTVTmUAKsAxCyoxasyRZTzmtqYzD&#10;aVcIYQpTXA5TPHtHUCJSFCHAHCJzDMwhEIJc+1k7rC/ToJLrVGkkT3l3QduvyGjmORQpaCIuA3Ul&#10;kqxhPMl7PmVZVSFoUFJarDYlrQdtZReNTkBiGRLTCTGHWRJJwrTkkNdWdrHWy4GWZJqXsyuJa5bT&#10;oDLWa1ylsUYy1lNaCJPwaFDlecsLddeyvbihbjz3dz/x/qd7AaxUQfRyIb9ZVVZbi0DC5eCWBkn0&#10;0EvMTHNknIokLiRSVIQnzb6YxRhTlZRBy7IIChFjIRwiXIQY5fNNPvNQCkJS4HiFRELP44AxltVm&#10;x2a3Ybdrubpec3NzxbObG66fXbLd9bQVNDVcXm15/vo1290F3oJSA84srPqa9ban3fSsSvzvOEzM&#10;c8LXlqqtUMbKRG0kllMr8eYnJ3KW5zjmSDKKaCARgQXUgtLiE2JVh9ENCknHDEHS0Iyz6FLItNEY&#10;A957+r64UjojRkg5oJmxOj8hqc4ZjFEoREGhSFDsjHMOEoqERE9blXFKQnRqp2mtQ80z4+FAiona&#10;Vaz6jq5rC4r1Cd4+Iy05iwHPeZV1dkKUs094PDFrBHAUNr824hYnOnshvalCepOfIT9HqswTO0US&#10;DM926vpc1OXQzcByOPx8Mf/8dp7QDbKwF/NGjdOWtu/YXKy5vLjg+c0N11cX1E0t5JmQ0MZR1y3a&#10;KDJRJlTjyAmB/Arjc5kls3cJs8AoSCGXuE+Bn2JYintWYSqGILD8cCKFjKJ48JYnMEUlO1ptmZfE&#10;HMH3a56/ecvrL75is7uUXYVSksnbtrTrtSSY1bV00EskJkPIRtKHkhx8ueyzrVHU3qBz4OH2Ix/e&#10;fc/+7gPLeJKnv/jMyypBID5jRFOIkoZgmk+M4wFIJUSkESvNQgRUSghvOYRyoDi0MhjtMVpMPaZx&#10;IszhyT0oK+kPU9Zk5Z7chTICKecssLpCoGfrDP1qTbMSG1NrvaQdNQ3aWHIQ/afsu6PsoihQbBR4&#10;LSeRZ8khJLvXuCxMp0GY6OUgylF2tCnGMn0Jb0Dc/UBp+RlyTYzElLG+w7ieFDVhKq+LtuS6Bdeg&#10;TE3UljkrxpiYonTAxqqSNa1Et0lGlbjSHBdh7iZBKbQqecHKiH4eg3M1SjtiIdUsSyQnLeulrIk4&#10;kvLFNapFuw6UJyRxlELXpOQw1QrXbUlomVRPJ5zJ7K4abl5esL3cUrW15IK3ndje2orxsGf/4SdO&#10;Dw8sy0xiQeuIr85kvgxaGPsxU96boAiYHDCAVkaaTyV65pBk+o7hjIzIRChTcxClQmnGs9KS4V03&#10;ZKVY0kzWmnaz4/L5K27efMGLL76i6noOhwPjeMI6RW0ljEcp0f4qJdMjiuJhLp4KklEtFpm6TPKq&#10;SJhiNCyzkG2FT3GeMkSzbG2FNV4ieAsUq5RkuWsjQReb3QWXz5+zvb6kbhrI54x5mcidE7Kg1iI3&#10;01ZY4fu7O+4+PDAGCDJ8CXGsuDhCSRbTItlVSlC3mESmr6ys1XQhbani5JdzwnpP04oHhXVFMTQH&#10;SSObJQwmpUSOqahWRuISyysr3AY58+WVVkJOAJWwztGt11xdv2J3/VymXg1VLYl/Vd2WIWmkX295&#10;+cVfc/XslTi/NZZuLZGcV6++5PL5K3bXL+i2O4xbgEF+95I+BkjiXdKkMInzXZL1FtqRlaCzAn3I&#10;usuc2efZoPNZAi1eFKJ4qWm7Dld5QUy1NN3CafIiN1SCQiilhPhcYmm1Kbvms88F0qwpJR/PFBWG&#10;E3tVSYcTwm8BrMV6HMVh/8jjYU/GsLu4YLfbYoyRZsO6MpxJYTZP3ANBC1Qp0iBy2dKhlsE4lylZ&#10;nkCB0ctjPBfc802+QAq7VP5PH5If8mef/i8W88++H1oeGuWtQwYhLEVJAmqbiouLCy6vLlmtVmhb&#10;HJZCLBemaC+rusc6STtblkl2b8W6MOVQwCxkcy+jg0hboiEuEuUnUqIsVpDTIr+sFoOCnHXpmkBb&#10;yxITh8PAtCTa7Zbnr99w8/wlbd+hjMZVFU3X0W/WEvVZ1wLRpUSKWqDZyJPmPizij3wma+icyGHi&#10;4e4jf/rD7/nph28J46nobIuUwoqEJWdKFy1SvRSDpPVMJ7yraLoLtK4gCRnivGNWWaxTydLJobRM&#10;mlhiyEyDaLYppgNnH/2UDVlpsio6nmJ0ItOEvLFSMeVZbbZ0qw3Oi/f6WXevEN2soCTpqbCn8trn&#10;KF0wBeI8k3XOh7DzFU23wjUdrmrLlFdhi5WteJQvsuutK6wTVzVBsAy27jD1GrRnCSUFCo3rt9S7&#10;K1TVMEfFuASGZWZKmaREopLPBDCyuGQV34AUJc0vhWJHnJEut7wRdYGqz14Hvqq5un7Fm6/+mhdv&#10;v+bi6gUXz95y/fobrl5/w9XLr7h8/gX95hnoGmxLtbrENWt01VH1W3y/Ii0z0/1H4jBQ13D94oJn&#10;r97SbzZYm1BKHO+q7gJlPONp5HQ4EqN4PqQwUTcV3WZL3fUY51BWxoKYICct5MO0iMoAKZDpnHyo&#10;ZPUYwsISxHJUDHnKXjsElqL8yMjkHLJmyomsxHK53W25fvOGV19+zcsvv+LqxStcXfN4eGD/eIsh&#10;UTmDLe9jpZMoCqwgSqYwkK2TfaRRmphEa00ZfnKGZREPhFDWXOdirpQ4NVa1o6qcMPfJKJIEuRhR&#10;LvTrFVfPXnDz8hUX1zd0/ZqqchgLKgeMjvJ3JWeaczV101HVLTFGDo+PDMflk0SNJKuDsic/Ew9F&#10;pigHay6PXcrs+XHJB3KOKJ2p6pqu72XIKY5yyzwzzzMpCExLlhM2xkhcEiThQgiRUpoVKWCyypIc&#10;jBpjBArv1hs2uyu6bl0QFUEYlFIs88D+/j3zOFA3a9p2JeFCbctqe8Fqd0G/3tB1K7p+Rd/vaPs1&#10;TVujdGKajwzHE/O4lPYik5aRGCdisTfOWj8hL1lLQVNK3PpUsTv2psEZQSCVVjhnqduGtu8lac1b&#10;UUNoJf2AlwAnncH5mrrr8ZU0gxQ1jSqDlshI5bySNWop18YIqqC1jKTn2lqUA84KJ2GJgWEcCRGs&#10;q9isV6x6sf9Gy2thSoMiBG/5fqoUc+GvFB5L4bLIGFiutz8r5p+KcimFP3Mvxfyz5uRfXcz5rJif&#10;bwZw5b9aGdCWVKRbxln61Vri7+oGEFzfGkuIgWmapLsxnywNVQmTzzmhUsSoT7CFfH2ZQpUvL1Yu&#10;T4shBSG5KO1k4ldC8S89AMooebMsCd90PHv1mldffMHF5SXOOyhd62qzYrXu8ZUtHNaMM6XzV4Zc&#10;9qspiV2gJJNJk0oMEGYOj3v+9N0feP+n3xOmo8A9igKLl/YkJ1JeClFHdswxFIeyuqWqeuF1lAbJ&#10;WoM7p5DlJPm+n+KRRfoSgqAas0y2kcSSMwFhb2IsyvgS5GDLxCUQFkYTsyAm4i/Qii5YaZwRz2GK&#10;dvaTxljIdSmIYRBy7ANKGilE1hTCQswZ33RU3RptvUy+T28oef5VTjhnqboO33bYpsVUkgAVsyFm&#10;R8yaeU5MSwLtqVYb6u0OVTdMMXC/f+TD3R2P+xNLlOKhdRavcqtxRmONKnu9MwRXoLFygRfO69Nz&#10;Gmdx/FNa0683PHvxhhcvv+DVF9/w9qtfc/XiLavdDf3qQqQsvidkzXFeSNrTdlt8s8J3a/rNJb7u&#10;mIcDy+N7PBPdyrC73rC9uqCuPZTrwhppaFLSnI5HTvsjYVEsQ2AZR+pVJczrypGVSLBSVuIepQEl&#10;RiNJ3IbJyHUrG7tMiFn210+QrhDeYsii5c6KrESpoq3hlCKnnKhWPRfPnvHs1WtefvElz998weXN&#10;c9ZbWRcdTyceH27Jy0xVDECeirgV0yNjvUzUZZpSqLJyK3SzYkQlKEgmxPLYYlHaCiiC8Za6rXGV&#10;K6xv4bEojezTjaZrazYXO9abLV3fSuKfq3BGk8NELK50eZHnyXknaXmNFMB5Gjnsj8xLluEly05Y&#10;qVxWAQKxn88psYWW01ohSIQue06MuLBZU9LCmlYcv1IWcusiKKVMqTLNnyfNnAVOd3WZQLUuJDmH&#10;MeKM6byEnbjK4isJq2qbnrouBlsaIJcCpOTMeXLIFIShaRq6rqOqPdokCWMxllXXs9pc0K12GKdZ&#10;xj3H/ZFxlKEgqxJ9q6TBoahi0FpIjUraOp0NKmvZsWeL1R6tjXiWpEXWI66glojhlIiCxcfAu3Ok&#10;r6HrVrTdCuM8OWdx0otniWwsnKkFyrrPOocuZjbWWIzS6JzFGCxlJIZeTGack7yIDOz3j4zTTNd2&#10;XFxcYJwl5vSJWKuKTFHJtZEpTRNK/C9KI4MCLbDlzxbz8///8u3fqJifb7LJKufFZx+LSuNdRe0r&#10;5hgZxgm0oe17dtsdu52QeITNp5iWEoNHiQhUAj8XWnXpcGS6y7JcE2tMJRCYMLXFSlQpMaanaERT&#10;FMgwlGlRIxCfqx2X15e8evuG62fXVLVH6YxzlrbxrPqarq9oakPtDZUViYBOQvIm5ULukC4hI3In&#10;YxQqR6yCZZ55//4nfnr3A/PpUSaFM+xjxAUqZ2G7GiO78nE4Mg4CyeuiPc1RiqQqF7EuWcgxyqoh&#10;BkmeiyEUD3Dp7JcQZSJVRsIBTI12NabqMFWPdjUYLUYrWXS155vWwkT27gw1nwlP8rj5zEuA4s3O&#10;2ThHy0GtlLBuU0qkHEVJoz5lNy9PssJRMoTnkZyS6Psrj3FG8uTPbF9lCVGXxkx+J1s11Ost3e6C&#10;ZB13hz1393fc3t1ye//AaVogB5zJtLWnaz1t7WkaR+Md3ishTjnwXuF8IdnYT7CZ0rqw/6MkwyFT&#10;6+lw4u7ujuPxJGuckslsfY02nmGaeTweSDj69QXr7QWb7Y7dxTW7q2uqpmXcf2R5+IGuVqw2Le2q&#10;oW4cWidSFO28UmIeMk4z+/s77j/u2T8sTPuAzpnVrqLfrtBWyzQU5qdgmbMUKi6BELJwJlKxBxVr&#10;IFIUX/Y5pEIQlp3ekvO5PKGtmCdp58jO0+52vHjzBW++/JIXb95w+ew526tLunUvZkzOs4SF+/sP&#10;jId7bIyyS5ReX0APJVppXSYlFCU4Z0YVRrDWhpyjZD6ETAiKEBMhxbJGkGJuK0fVtHJIKwWq5KqX&#10;4AmtE1YLQ1syFspaJUdyDoQwEqeRuEiDnLKQPq215RqUPfH9x0emKSAgutyMUuI7rwRGUKqcESDK&#10;gCxoiEjtvPgbeBk2ZNlT3lJRgnjCMhWkRFQQOctkd5685RzQWC/qA5K0nefDnZyJaULpSNev2Fze&#10;0K3ESKa01vInRXR5rytjxAtcQQwnYhxQSnK4tYYUFubxkWUesFYip+u6LQEgCZhIcSBHgapdZai9&#10;pfIG44wMYYUPcSazaSh20AoltG4xHpsHSVUr10IME8PhkeHwSIwBpcUttGlavBPpsK9qrHWknJ6k&#10;bimnMqmXCb7Yx1rncNbjiiRQUDcZIlQsdSdG8rIwHfcsyyihOdry+HDP8bDHuIqu76nas3ujFPNc&#10;1olldJQ/Sho8JZPcU3OXSy0SEptcA+dibp5McH7+LnHW/4bFnM++vNAZEKfsMqkrTdKWXHbq2li6&#10;bsVmt2O16diu17TdipQ18xLlIHkyKihypihvuhjnAoMKrBoWsVyMS2SehVUukg7pgGMJIJjnSVKg&#10;YkDFAGHEqJHKK/q+Zb1d46xh/3jL3e17Tod7Tvt7Dve3PN5+YH//ken0QJoG8jgTBpFcpXmCZSan&#10;hVSY9TknSMLMdtZBgtvbez789I7j/U+keZQ3tT1LLYQBS+neQpg57m+Jy0jdrrG2YZ5mOZxDkOn9&#10;zGYvCVxxmQjLVJLpRoGBCytayEpC8lO2wvgaW/X4eoWvOrK2YvaSk8xoZzvewhxXhX2tikb0nJBG&#10;liZJmmSZTKQHLQQQa6m9RNbKGkKCRc4SG62FIxFmyf9d5lkkYCGAksAKskDfKZX8+LLOCEmmsyVB&#10;1AaMI2fNaRh5//Ej7z++53AQ8xmrE01t6WpF5w3bvmezauk7T994saj1hrrW0rTVrkwzctg6K4fn&#10;eap3XuPrGqU04zBy++GeH7/7gT/+/nf88bvv+Hh7z2kc0VpQjdVmQ9evafu12D5udqy3Wza7LX2/&#10;IsTA3btvift37HYd/apF65mcR8gTKU9i/FG0wuNpEpb8/cBwyBgF64uG3fNLVtutqENURhuPdRLk&#10;oY2QQpdZ0shSFKOkQCaqJCsXFCEJoTMlTXzCooTVLs+BQVkD1tDvrnj19mvefvU1b9685frmmtV6&#10;jW8bkhJ5Tl2LFOnj+3c8/vQepgWnDEYnsprJeUFYHHLdKCWrgGU+ScKhtbLecUash6OQWsN5Ki8F&#10;lyKDss7im06uV5WleUyRjJhTeaPQKhHnqSSN7YnzCPHTNP3k/e0U2giPQoh60qSejgM//fTANEes&#10;FphYG8hWrn/9hOwoQZsQroWY20g06KeJuUZpxbzMsl4cB8nRHgfCEsgRQSLmKCuHnIQcqKXpUWUo&#10;EBMpcZUUi+lEJAALKi1UdcPu+gXb9Q6jFTHPxCj77BylcA7HB5ZpJBdrWWMVYd5zeviRuAzFAVMx&#10;jweO+w+Mw5FwHqy0ETMVnVnGPeMwYa1h3Td0XUXdepwTVObc2CD4RGlAsmTZZ2n4Yw7C8o5R1o+z&#10;qICG05FlGbHG4J1/sulWSiSWgkwm5nHguH9gOO3RStP0G5puja9rIRaWBldrQWyhmP3kMpCU5zKH&#10;RYq6lXN5OonpjfW+BNtIbPfl1QV9f46mFQQyJpGOKTJGCdSu5QKTLrY0ZEIQPBdj+frPJ/M/L81/&#10;cfu3LuZ/+eUWqIrJTAYmwGlN6zzGiQ44o1Da0LU1l5cX9Ot10U9KGth4Eo04uUx0KRYGn/wJy5lZ&#10;LEEES/E8lm60QLxKEeLEMp3E7CMG2YmpQOMjjY94F6l8xtnMMp94vPuBu3d/4Pb9d3z86U98ePdH&#10;3v3wLe9+/CPv/vQdH77/geP9A6eHBw4PdyynPXEUtv0yT8zjkXkZiUmmYyP+iHz8eMf3f/wj+7t3&#10;ECeMtpiSrKSLDOEM+6QokbDaOLrVJU23FkZsmSDQIvESeF1MeJZlYhyPQooJYtCvtJASEw5shXYN&#10;thJou1ntaPotrmmJOTHOI1NJxHNeLvisRHtNlrkhl4AUmbzLNB6TwGDF0Q/EKS3nJLv9sgY4y9Xk&#10;gvmU7kN5Pc83pcRu02hEIpQikUxSQOE8zCEyjhOn08DxNHA8njidTtw93PKnP37PT+/fE8IBrSdq&#10;r+m7mu26ZdM3tLWhr+SQ6RsviVAW6tpSVx7nDd6LbaS2kvLlKiu2lBbxqG9rmrbDeoN1Gd8kqkZ+&#10;p2Ecubv9yI/f/4n3798zTiOUqF7nPLVvREpWeSovE8SHD+94/+1/RQ0fWLUebRNheSCHI9okjJF9&#10;t5iqZJYlSY75cWKZE1WlubjZcPn8BavNVtQh0g2Tz2YsxZRjPE0Mp8g0a6K2JC0Md2m0lcinsiIb&#10;Q0IY/EpLOATFDMp7ce67evWGN199w7Nnz7m4uqRfr3C1FyOlJCuNqvKkJXD34Sfu3n3Pst9TGfHS&#10;zmoWF8JCADvfBWVaxB3PS2CJUsLPEE6MBmXBGEJRyKTiC2+soaobmmILqu0nUpbOmbpy8rzHhTCd&#10;mIcTYR4keMbI1EaW7+O9rO+WZWEeZ2IOKG1Y5sjhMDDPUeBhLXIxWTWJJ70cwudCpYlKAmvOB+7Z&#10;y10pcRFciivjMkpDHmfZ6yZEVbEE+fmU4g0SpSsoZTFVKlwUceqT4uicQltwlWO13tG2nSASJLF5&#10;jdIgLMvIeHpgGfeEaYA0U1UeRWQ4fGQZDyIz05aUEof7Dzx++BPTIGiU9w1NiXFdpoEcF9q6Zr2q&#10;aRsnXAlT3NucOM/pktNejgRMKsirNeJVooXaB/KcooS1f+Y+mLJmzCQZ1mZJ6RSfhxPTOKAU1F1P&#10;v96KN0ZVo8pKVms5a1KSKVyQm+JKWs4oYyQ4p257ycAYx+L4doHVjvl0IJPYXopSwHtxbYsoMYwq&#10;aJNWZ+Rayc68FG5pYT8rxOfJ/fPz8LP//6c3oe/KVC+V+C8//19VzCmw+lOH8zPFvTTOqAKvWid7&#10;CsoezPmGy6sLdrsdRjnmJbBE0Z+O88w0TYQkLHhjvezFs0OZipRhmha0EQu8sEjHqXUi5ZEUJ3QW&#10;qYGvFKtec7VzXGw9q5WnqTWGGeKAt5GmUvL/y5443jGd7hgefuL+xz/w/o//yJ+++5Y/ffd7fvz+&#10;Wz7+9I6Hu1sOj/ccDg8cDg+MTw5iog3VxvH4eOT7777j9PABnWZQ4vJjncjAlBJIF6WfJlghzIgx&#10;St2I05BxHq01Ic4s0yDmM8U453R8ICYwXjLPne/I2pGNx9U9zeqCfnvD9volF9cv6TeXKGMZp4lh&#10;GBjGAVBc3Txnc3ElKoFlxhuHSsJuV0pgX2G6++L9LMtFKfgiCdRGrAeX6VQOZo11wjq1vsEYJ9am&#10;x73AfOU5COG8bpCrSvsK7YVjkbIihMQwjDKhTjNDKWqnaWBeRlKOWJOpqkxdKyoDrdNsVisuNiu6&#10;CpyeWXU1fV+j4oDJC13X0bQNSi3kNKBUkl1p01C3DcYZ+VjtaFdrfOVKfOcgEL0RxzSjNN5alnHi&#10;w48/8u7dO06DxLAuixzQGllnKJUZhhPff/uPPL77R5p8whsJQiGOKBbxVq97FKYYurTM48TDx3v2&#10;Hyfmo3ix7647Lm6eUdWeZTkwHm853r/ncPue6fGB6bBnPB4Zj4HTCFNQ5GLwFGM5AGdhrIesyVl0&#10;/GhD1Ta0qx7ftDT9mpvnr/nim7/iq1/9FS9evmK93YgPQ5FSGWuL8sGhUiYtoj54eP89+/fvqZ2h&#10;X0mzGOYo8a5ZTGzOk5UqNpxay/MqLn8TKWZc3dGuLmj6lbg7xpl5joQsZkDduufq5prrZ8/ZXV3T&#10;bXZooxnGA5DxzogNrZbdQpgG4jzIYZV5svPNQIgL07AQQsZVsjbIZZca5sAwLaRCPo3F5UzJeS2N&#10;aiqWuEqCeii8lyUukitQOC05y142pCi596kgX0SB2VMmGTEc0VneZzkLUjXP8xMxVpXwlKhAkbE2&#10;0a9a1usLiT9WUZqNfH4fB1IO5CyIXw6BMO2ZxwdyitT1Gu9bhsc79h9/JMwTYJhPB45375jHo9hq&#10;N2vaZo2zNc562rZhs1mz7tfU3mJKJG/TdpJeWTUYX5XV3blwCmqB8UVxk0gqo6zFVS2+6bBVjTKF&#10;HDjJam6apifFS05imTyNJ7Q29Ost/eaCumlpWvEoGU5H5rG83sj1RnEnNLrY2VqNdQZfgopQgobW&#10;XYdvJLGxqRucs8xhZo6J9XbLxeUF2ngoPv3GGrE1LgoDqdYydBb8uMDznxq9z2/nmvnzNyWWyJ8V&#10;8r+8KaX+9cX8fPvLQq5+5mNPRV+Jzhetcc7T9Wv61Yq6rmnaFmsrQvGAHuaRcV5EHoPAgCGCMhLe&#10;siwjw3ggxRmtE8ZllIkoIk4n6lrRdJaur1n3jk2v6RpNU2kqp3A243yirjRNZfFOTDqsWjDMqHgi&#10;z4/E8YHxcMf+9gfufvw9tz9+y91P77h/+MjD4wOPDw8cj4cCGcuKwBhDCon7Dx/4+P3vCONeSC4g&#10;u80oTE/RxgvUTFYY4/G+o657YY/r8pxp2XWGJP7qMi0rlHHFIarBug5tG8BiqpbVxQu2Vy9Z765Z&#10;by6pm46kNKdh5ngYWELEuor1esfl1TW+8pyOR4bDHpUDVVvTrze0XYe1QjrpVit85QnLyOlwz3Da&#10;E8OE0oqqbdBGMx0eCMskpB0NunTmygrSEOMiF7M1Yjxz9lb3Dt81WC8hEss8MU0z07RI4zHMTOPC&#10;NApRSzuoGk3XGaoKaq/oG8uqdfSdZ7tq6DtHZROVSbRtRV1ZVJ4lOa2qMJayI0z06x2r7RVV3YAS&#10;r3mtEctiq8T/ftwDqdgVS0BHWhLOyAGgELvOuCzilnU8Pv1+WmVynHi8/cCPf/wfLPv3bBpL14kb&#10;la8qXOWxJRgILEp5cjYMp5HHuyOnh4UYoV/XXD27oOlbUjoxHN8zHj8Sh5k8J1iyiO+0IpIYZ9jP&#10;iiFqUGIVLNeTIkRd+CUR5Rybi0uaXkiKm+0lb778mq9/9WvefvElV8+esd6sqasaZ0xB0Uo8p+xF&#10;sCiMUoRx4nj3gelwR1UZfGMFNlZRZHdNQ113OF9jfSU7TmNF+x0krldkY4aq6anateztEWOakKQ4&#10;+6Zhd3HB9c0Lbl684urZC9brLajMYX/PMOwJ48QyTGgjhiPWunKwSmynOFZ2gGbYHxmPE2iNrQXe&#10;TsWIZpqj8HxSQRZKyIsqOdtaSZGXA1xDOVxFCyxcm4ySg70k0OUnr/tMUol4zn1IwlhU+dP+nYJp&#10;aaOlidJCwZe9uhPeT1ux2qxp+xXaKlKen0xtUpI1R4ozMYr9shDgitXuIg5wKcwMjw8MDwPz6cT4&#10;+MB0OBQGuiEuUQIkz6S9eULlSF072raRDAANWgmzKmtZt2blyNrJuWUdtpLQK+WdZJkWOahA0vLE&#10;quK7DpIeeebixCJpTUlQzWWZS42Ryf9M1BW74BM5i1JHKSFa5pQwWoJaoCCfKRSy3SJqKkUhtwm/&#10;4WlvrcHWhVS5LuQ7ZWVFVUZvYbMX5KHc1GfOiT9Th+F8vfwzxbwIw//yH55u/1PF/NwX/NK3PRd1&#10;uaQ/+3+lC6O6wltPX3fsdlsuri7ZbHas1hsurq7ZXj6j317hm46QYJij+DLHKOEXYcFVFevdlu31&#10;Bc4ZUjxhbKRtDG3nWa0b1puG1aqmbxyVlwxdIePI5G6LpaHREZVHOexTQOUFkrgfKRZIA3nZk6ZH&#10;4nRgHg8Mx0f2j7cc9o+Mw8A4DszDSI4RqxXH+49899//I/v7d3hfyS5WC3x9PqxAo5S8QDmLkX4M&#10;QZyy5qHszWQOlqZGjDa0rXBVj9IVxnXU7Y6m2+K7Fe36it3VSza7a/rVtiTCWeYlcjgNnMYBbSzr&#10;zY7L6xu2uwsy8Ph4x/HwgFaJvl+xWm9w1oqvt1F0vcSG5jixv/+Jw+MdS5hAZZmoSOS4CLM1J0KY&#10;mKcT07BnKlOS9b7somWqUCoLDGetTAsqARLmgJZmJSUI08yyCHphK1itHdttz2rbs1nXbFcdF9st&#10;203Pqq1oa4M3EcOMd4qmEe22yuIRb6xA/lopmq5YUhpLWAbGcU+KM87J7nmZB4ZxT4jLUzRuTCJp&#10;s9oV60hJd3LGsEwT+4cHDvsH5tMJlSNGJ8bDnnd/+pYP3/8PGB/onKbyNbausZW4SanCXzC6Qhsv&#10;aV+HgePdgekUUMDucsXVsyusV4TlyDw8EI5HcgCSgajQyqN9Q9KOKRpOi2U/w7xIcoh1nqZbifRo&#10;u6HdbGj6FVXdUrc9V9fPefPlV7x++5aLiwt8VTEvE4+Pex7u73j/4w/88bs/8Iff/yO///3vePfj&#10;jyzDCBksGZsTOSykZSTHCUVA64CxGt/UNF3ZaTYtvqpL81qg9bSgtaKuG6puTdWscb7HWEdWEJJI&#10;96wTnXa32tCvt6xWG7qux1cVIUaOh0eG44G4TFitabpW/BJQYryjEt6L3WrV9GhlWYZZYncLETLF&#10;IMU8igNeWDJLsbgtQ6bcDZ9NTKWWlwNSP7HZhVSZkVSxFIMoEFIEFUhKil6YIyE8hdTL+ypncpQQ&#10;GXsmp1Ic7FCSDe9rmnVDv+mpqoqcAmE5kJcZI3mnpDwTw0Caz7HDAW0ETs8hSLZCWJgPJ5ZTJAxJ&#10;msgpSe6Fa1B4WYXGKES18QR5onKGpvZYLwTlZR6Z5kEIq+0OW6+wbY9vO6q2p+nX1N0a17a4qqGq&#10;GmxVY2wlCgolK5NUIndjysX7oOQ3PD1ekccWmIcYAtM4CnnudEApxWpzwXp7ifW+JNEFaif2rNoK&#10;KuScx9UVrqrRVvxNhMRbLIJVxhgtvvpVRduv6ddrmq5FO0/ImlQsf8/1+p/URyXcLn6pYJePn+H4&#10;z++IFuCXv/Z/tpj/a266wO6fF/dYHo9B4Yyn6zZcPb/m7Rdf8NVXX/Pl19/wxVff8PzVF1w9f8Xm&#10;4hq0ZZxmjNU8e/2Sv/qbv+X111+z2myI8URcHmhqRddXdKuW1bqh7xva1lF5i7NeHKGsQpmM0llY&#10;6FrJ05UF/lJnLaaAP5I45S1N0xbPXUVaTgzHW07He6bhwDzuGQ57Hu/vGI9HCJHluOfh9kfG02Pp&#10;+BLWVShtSTEWKYmwJXOGeZ4ZT0dOB3Fxm+aRmKS4ncPqzy5dGAe6EnlWvaZf37De3rDeXrPeXNGv&#10;JRLRuYqElr3rvDDOMylD07TsdpdcXF2x6lfM48SHn96xTCc2GyFttV2LsaIy6FZrLq6f0a96YloY&#10;hz1hHiBHUpbuN84DSotGWGAmmSVECkXZ+UtwjFwIEj7jmgbrrBQxW+GrlSANxhNjYjqdWCYpFM5D&#10;22s2m5btdsNqtWLVtaxXPdvtllXXUVcWZ0DnBZ2WAqE5gRVLVjlKkQuSAoF5OjBOR3KOVFVDt76k&#10;6belwASsNbTdltX6uvhNS4yvtw5VUBMKDJZiJswjcRoI0wliQKXE/u4d77/7bwx37zHLCGF8CoCR&#10;HZt4qINCuxqtHcsYGB4PnO6PhClSOcP2csPmeoV1socjZdIcSXOCWUE0GFujTMMSYEqRKWdOc+Yw&#10;zsSc6LsVl8+ecfX8BdurG9bbHW3b07QdNzfPefvlV9w8e46xlsfDgR9/+J7//H/9R/7D//v/xf/1&#10;d/+Rv/8P/4G/+//8B/7+//w7/tPf/z2/+4d/4N0PP/DTux/Z338kzRM6BkgzMYwkRrSVAlxVPXXd&#10;4+tWoi3dOYhEplBjDHXd0a529KtLiW01sq7j7CyoDb5q6DY7tpfPWPWyH9XasMTA/cMd3//wHYfH&#10;O7wRuLduO3LOZVJLOCefn5JMkFp7tPNP8k1FZEmz+HcnS07iM7EsiUCCYkIkB7ScsUJ7krtWuoR9&#10;yPQsu1PRpscoxTmnVNQxcpBnVNmHp6cxT2qUTPW68EtySQOLUfbqznuarmazW7PZrfDeEMPANDyQ&#10;8iSOY1pBDsQwEpdJonpLtoXREnuq0OQlCtl3SRglXvvWWYmdrnusq2U3rChRuzPeO/p+Rdt24v5Z&#10;DIhSNvjugu7iBfVmR91v6dYX9NsLut2Odr2halc0nRBG666n6jpZMzYdGYq1s1gJl4uEnClWt4Uv&#10;UhRQuTjlLfPIcHxkHgcqX7O+uKJfb7FOZLESkXtWVEgN0FqMpZRJiFVSeqoNOUW0NuKH4ETdUXc9&#10;290Fm4sLbN1KqsLZlU1O7T/7L8hrLNfCLxTkc3f4s7f/Pxdz+WU+3T8v7HLcy8cBjLJUvqHvt1xe&#10;PeP16y/58puvePP2K968fcvr129488UX/NVf/w3/2//xf/Cb3/6W9WrNaTww7D+gmOi6ir6vRF7W&#10;VtSNw5e9njIO9VTMZWcjUiRVvN+lcGot4Qai3zTyBtQJlSWVLIeZHAdyEHiJNDENj5webjl8fMf4&#10;eMcyDOQYqNsG5y2n/R2HhwfmWdKQzieALjF3n6AVkemJTWKNcQ3WNcIbyGcYyqF0jTI11rZ03QWr&#10;7TXbncTVtt0aX/cYW5NQTHNgKhKlnDXe16zXW0FEthdUvmK/f+T9ux8J88iqa6hraXxMibHcXlxy&#10;ffOc1WotHsfe03QN3bp/2k9ZZ1nmRVKfSGLRm4LYZBYN6RIWQlzIBGIWy1nrnUxobS9EvW6HqxqM&#10;tsQlMhxPjMeJFMFX0PWGftXRdjWVU2hmnIm0ddlrWYM1WfKatURhpkUUAJEsRJucCSmQshAttTI0&#10;7Zbd1Wsur9/Sr69FZjXPYunYrFltrqnbDTlm5mkoNp6SWT2NgbDIoZJSxihL7Z387LCQ48R0/Mj4&#10;+BM2J6xWpHmWZtF+ZvzhzhpsT06aeZwYHvaMj0dytDTdhvXFutjtSkFzrpLYzCmRF4PRFdbWxCXw&#10;cHfP/cPIflYcoqbue968fsWrt2959vI1F1fX9GuJ2227nufPX/DsxQu6rmeeZ3748Uf+y3/5v/lP&#10;f/9/8g//9//Nj3/4E48fP3J82BNOE2qJNEqhlsD3f3rPP/633/P9H/6R/e074rQvvtgLxmRcIXw6&#10;L5O4cEfKDrPszoFi49xTN4IUxBSZF/GlSHKWSyBS09GttmwuLlhtJMbYVxWQOZ323N79xHA4iI+/&#10;dZAz03BimQacr6S4x4XxOJAy2LrBVi3aOLRRpCwKFckS12QcOVtBxyjTt1YkLU2VMPS15NMrI06U&#10;5X0uw4McxzmLdWzOWZrhlJ/IU0qX6NlcTkd1XrU9MaoE+SqeGSkJo7/uevrNhutn1+wuLtHWEJaB&#10;ed4TFrlWVTGIIuei2/7UMGiFENSAOI+kZcYA3lnqupb3o23QygriUtZrEjktUta6aah8i0YLRyAC&#10;tqHa3tBdPsevtlT9lnolKFDbr2m6FU3T0XQdXd/T9SuadkXT9jR9j7HCPjfe46pGJGmV+C94V9DO&#10;shZLSdooCiteFVmtUsIoV8jz2LQ9/Xon6zJ7duGEmGaW5cQ8H8hZiMHW1yKrQySTvhF0x1Qe33Ts&#10;Lq+4ur7BNR0RU4jIAt2r4mB6HgpzKcT/XDEXCP4X/q00iJ8q5j+9/f+0mP/c7S+L+plMl4EZGEvM&#10;G0rhtKPp1+yuL/nqizd88+VbXr9+wfXljmke+cO3v+fbf/zPnI4faFsvu9Hayp7OG5w/v6BFHmWr&#10;EkMqjkmuqjHOCpSSQSPQrjJOoiq1IWtDJpDjQFwGIIgFZdPgK0cKI2k6kcPIfLxnvP/AvL8jLhNV&#10;22LrWgJkTkeOjwfmcRQrS1UsUXOGcuE511C3PVW7wlW9JIq1Pd73mKrBVA2+7mn6Hf3qgq7fsdpc&#10;sbu4YrMVkpA4pxUzFpTs+FAoJTnG55zd7XbLer1Ca7i9u+Pjh59Y5hFjZKLKKQqsZw2+qsTqsa5E&#10;824Uvq6om46u37C7fs7lszdcXL/g8uoZm4ur4hbV4asG78+EqeLffk6eUhnvBVZLUUJC5mVhPEra&#10;3Xg6Me4HpmFBW6h7xWrd0vc9zivIM3E5oAg09dlNq2iFtUwjMQws5/Q5ZUAL4SaWgq5SwvuOpt/h&#10;fEuKkeP+jsfbd0ynI2SJ7bWuIs4Lx/tbjifRvp5XJRkhbol8SnZtznkhCcYFnQNWZSprqSrJc7bO&#10;Y0vinrEGVzlZx7hKmPxB7HlPD48M+xFtarr1BavdmqbTWAe+brC2Ii2JcAzkKaOTRmnPkjJzjNSX&#10;z3nz2/+dX/0//j3f/NWvefPmCy5vnrHabmjalqqqqaqGfrVmtVkTc+KnD+/43e9/xz/8j//G//j9&#10;f+eHH3+EELlar7narbja1GxbTVcpamtYdR1X2w6bM48PI8fbe8Jwi84Dzlt84zBWpiBjRdkh8iJh&#10;JUuEb/Fj0GJoQo6i2hiOTNNc0B25G+vxbUfd9XINdlII2q6jbmq6dsXF7oqu6YuPw4npNKByKqEd&#10;EtEc4yJrB1tjbC1rrkWkeyiRh4UlE4NG48FURXYrhC0JEiqENxS5LE6Vks2mvO/EFQzkfZ5LPKvi&#10;CcBCFQ25MoYkpPXCvlaCSpT3itZGGOZZPDS00TRdV3zYt1xcbmn7WjT0y1wyyVPJtKfIzcoAgezv&#10;Zb2lsKaSyS8ljJHr3WhJktRa0tlI4mtujKbq1vi2L6TFRTTVxjDOI8fTI9OykFxDtbqmWV1i6xZT&#10;t7i6xTctrq5xVU1d1dQl976qGnxVU9WyNqiqRuSeq00p9HKeVLUEDskZOrFMU4kr/tQIWStqjFCI&#10;vdKYRVGZtJ38LF/J+7S4Jyol07jWTlLSqhrnKoyS7PS6bvBNi60l2/zy8orLZzdoV7GU970uKh+V&#10;5RqQYn4ufsUN7hcKtqAkP681l4GvvG6/cPtfVsxT0bEWwdKfPST5pT/dKV1NVooxLozzKDF/KTCO&#10;J7777jv+49//Hf/wX/6Ow8OP1JWm7Wp8ZfBOF6N9it5PoYxHu0ouzGIIYsqUIElaSkB/Lbr4s4Qi&#10;5kBMk0xh5MLM9xJu4jxKJeJ0QOcgZKm8EE53LIc7xtMd4zJiXMVqvaPpemJKjNPEEmdCzgRkDxSK&#10;81bOoIxAfcp4tG9xVY9reqq2p+62dKsLNhc3bC+esV5fst1dstld0q22+KoRJ74sJDNjDZxRCGOx&#10;3tGueja7LavViq5rSCny8eN7Pn54B3GhqRzOCXFNLF1lgkoklmlkON5zePzAaX/PNO3RKlK3LZvd&#10;NRfXwoxfbXestxfy34sL1rtLmrbGWYNvW6q2LWsPi60rmm5N119gq5qwzAyHA6fjXg7ycSCrRNMr&#10;1ptG9NqrFmu1uBwk2W83/RZfVxJFGURXG6PYS4Y4yeFnJboQ5ABGYguoKsksjvMi5L7jAyHMWONx&#10;VvbXRnuWeeJ0OJAjWOsx2uFci6+FsS++E5mcgLNhkcp4p+m7jq6XgAhnNdaX7Ocssi7rPM7J98lZ&#10;EZbIfBoYHvcsw4w1Nd1qQ7dqsB6UisXr30pgyDBDQq5fa1jiwhQj1e45z776Lc/ffkW3XhfoUBzV&#10;QjFtst6hjeZ4OPDt7/+R//Qf/47/+l/+M3cff8IQ6b1n01bCTVhv2O22rFcr2rrCW4czDq9BpwWT&#10;gtg9h4hVkbaXSGSJ/5XilHMkhYklDIR5lPWCvPGBSIgz07jndHxkmCYCmqS9OBkqi3WNNLrdhs3m&#10;QnIUfI2zlsrXrNYbrq5u2GwvUNpwHI4Mw4B3jqaqiZNkyGslkL6vOnJKDMc98zI+xaQuy8I8RULI&#10;4ndvxAAlZdkXp/METdEdpSxEJyMHcmGxFvaTQPJaZQwanTUqF/acFR2yVrZYL4ucS2khgalywFtt&#10;sdpKgdAR5wxd17HebllvVjSNQ5FKlsWMNpaq6UvTJ9nkAv8Xsl5h8xMTTtfYwtXwdYOztajhgkS7&#10;5rSgnaXuNrSbG5r1FmMgLLK2kDhsLamP80TGYps1VS92xsrVaFvJOewc2lhZNRY1hCmKJ2vPw5al&#10;qlu6lRD66qbF1RXGC3FOl/jYc+peWJZCKixX0RII80TOstLUSlxA07KQi39HeoqnFjc/4yyuatBW&#10;goi8r7FeXnNrHVVd49sGW0tDvru84vLmBmU9S7GMVaXcPi1cniJNy9T9zxTzz3kX//T2zxdzBfC/&#10;qpjz2QSei9HMeSo/F3oNeKVwSqHJZb8zQlhYhoH7u1u+/e5b/vt/+y9897v/zPH+j9Q+s1p1NLXY&#10;NFZe4Jiz0Qnq7C7mStayEKAkVUectoS1CEprOaStL3ZOMqEqJfClNkVeUWDBFOcisykkTJXRiNxo&#10;GgaO9w+kBdaXz3j19W9586vfsr65IVjLpDXJVQTjmGaYxoWUFM73VM0G225w7eZJJ95trlhtr1hv&#10;L7l89oKr5y9Z7S7pNjshE1U1xnmxTnQO5R26smKGUnuqTlQD3bqnXXc474pGeeHu9gO3778nzEe8&#10;t7SN7K1MkaNpAzFMjKcHhtMDY5GzpDTga0fTdcX0ZUZleeMbq6i7lqbrMEYxjI+ENAt0pSSjWjsr&#10;hjhKSSIRwmBGa8bTicPjkZAivoHVtmZ9uaFu27LvEka11grfGIwOxDAQ5gPLcmBeToQ4y8FQNcUm&#10;VwJkjFYYlaldJXartXxPoxXGeeq2f7JnNcYI0SiJljQnhFkbDDoZdNLkqMWwJ0Yhx56LehR5X9U4&#10;+nVL3XiszShEyTCPR8IyYaynqlf4ZoWxLTlphv0jjx/fMZ9OMo10LUrNLGFPDCeRZM6SHmiMEc9u&#10;C8oZFhLH8cR+Xjglw6wMU4jcfrjl3Q8/cNw/CHEoS3rXNA3cfXzH7/7rf+Xbf/jvPH58B9PAymuu&#10;2pqLtuGyq7nYNHSNI8eROB/E11xDmgeW4QDLgiPj8hl5U+Qo0jdpoISovEwPjKe7Qg7UEnpDKiYy&#10;4oaWUka7Fr+6pNo8o+ovsXWPb1e0q0u61QV9f8F6dUFVd+V9Kzp1az3OVWXSa1DKSpbCtMAcUVPE&#10;RIVXVlZ+KbAsJ07jHXM6ob0Ga0nIpDyHhXEaCWHCFuQnLCMhBOH9KA0hF0vp4vSozmuBJHkKUfIM&#10;dNJYLCpICpxSFqMrcrLMQaFdg6saMlLYVUY030qjS2a6VYnNpmZ70dA1UPtIXRusMuSkWKaJ8fgA&#10;RNp+I2z9LHGvOkNaJIrV6RoVFOP9A8tpL9BwzoRpYnh4ZHzYE6cJhcFWPXW/pe43aA3L8MB4vCWl&#10;Bd9vME1DTKLecK6hate4uqNu1zT9DuMa0F6sALOS/iZLg4OSffe52Oli1OIqj/Ee5Rw4LwZYdY2u&#10;G5nyuxV+tcX1G0zTk6xnTrmsFaWwK61w1gm/BQjjieX0WNQ1UvBTWjAFuaiqpngdyMMx1lI3LV2/&#10;pe5XWCfNtvctlxc3XF1dUbU1WaunBDWRo0qqp1Q1aUKFoS/2r7/8R3gWv3T/+VJe2PZaM+//FxTz&#10;p6m7FO/PC/m5v9XlrqDkhB8Jw5E0T0zDiR/f/cjv//F3/PDH33F8+BGTB7yOOCtJN9Y5ITdoh1Ei&#10;FzJaU9UN3lZYLW5mMiUY9NluUMvnKq0x1glRTgmzWOWi79PCsFSo8qLII5VGKpPzItaA5KK/hnmI&#10;jKeJrC3d9oKr5695+cXXvP3Vb3n+5huuX33N66/+mtdf/YbXX/6Gt1//NV98/Vu++Pq3fPnrv+HN&#10;17/i1ZsvePH6Lc9eveHZy5dcPn/OendJ3a+pWtEDy7rAi61lVaGbGltLrq8rBd1Xnqqt8I18HqX5&#10;UClwf/eRjx++J0xHKmMF+rbSjdZ1g/OuSDeChCXpSMwidTGyjUARUAQ4y2BUFmjdakKahOxWNaAz&#10;8zIyLyOQJQ/ZOWLJdNeIUcX+/oHDw4GcRXXgG0VVmyJ5yaLbt8W5zWlynonziRAmljgRwyTfv+rw&#10;dY9ztTw/WqEJ6BxEnuLEWEJlJADks+tIZc0yjYynPcPxyDyIVv7w+MC0H8mLSNSWaSQuQiiiuB4K&#10;3CZwqXeGqjIYD9rKxB7DQlzEgctYh69aMVLKmjAvHB/vON7fQs606zV125DiKC5mYS5s6BGVF0nx&#10;MojTV47MKTDMM6eoGJJhDJlhnrm/veP2p5+EUIg4Vh2HgbvbD7z70x95/6fvmU8HWqfYNp5tU7Ou&#10;HH1lqCtD5RVKLeLFcLgXt67hyHQccVrMolTMwu43BqOchNgUkxfnLV3XoJkI4YgtxKt5OhHDJNbI&#10;zopV8TJjqzWrq7esr1/TbS6p2w1Nt6FfX9L3a5nWvHBKrJVmXiB8UzhlgsBZ68kZxv2B8WGPzQpv&#10;LHEUO1elMphENAFMwlZi4LTaXovDnLNkLc2G8wZrlLx+MQo3wwiRLgUh8JliYKMBncSEySiNUxqr&#10;KP7fCRA/BuMrjPEo7QhJtOTLLM5uOWV0zlhUGeAjq3XL89cvuXnxnKY2IqnVSnLSl8Q07Ll//ycO&#10;t+/JecTohCGLplpb4rwQhhNqSbAo5uOR8fGW+fjA8PjI4/sHHn44Mu0XjNVU3QrXbMgZlulEmI/k&#10;FHDeU/VbqtUOZY00OPMIWfwytO2o2i11v0XZ6im5UYmTQkEvIItuq9zPnCYjjb01ZCPWs8bL+WYq&#10;2eP7tqPp11StMOV11YL1GOfxZa9utBH/9dJQxVlQC2Pl/I4lexwlqJa2Mtil4oxny4Tu6loIzEoi&#10;bn3dcn3znKubazHjQonZVZGiSlUr2kVV3FeyRJQ9wQd/eS8VMsvq/8/u5MLN+IVqrpT8+/+SYn6+&#10;5c8K+/l3UMVsxgGBzLBMHA4PPNzdcfvhAx8+fuDd+/d89+23/OkPv+Ph4w+oPFJ5izVaLBkLjCdS&#10;C3EjU0pJjGfV4c4ReVq8n412xeLPPj0WSviLSK3OTlXITlsbgYZshXEV1jVobcuOTH6zc4av2M5q&#10;wDGPgceHW46HPSHD5uKCb775K77+5q/44quv+e1f/y1/++/+N/76b/8dv/nrv+U3v/kbvvn1r3nz&#10;xRe8ePWKZ8+fc3F1Rb/dCdzUdvi2SHqqFl8JzFvVIu9wbYNvW5q2xlcS0+esKYltWpAIoyX2T0nE&#10;6uPdHbcffiKEGe/EdjClTFXVrNZbmqbFFFZ4VTU464RVm4V8krMYxzjnxMUqil2tUZZYTECUKmz8&#10;sGBtRdP0tN2G3bVELPqqwrsa52qWeeG4f2AeB5yFptM0ncd7mT5d5Yo0ZEfdthJiVK6mnIXMqIr3&#10;fVWvZDrTMh2mJE53OYqVMKnAoUV2ogtdJRWILKfMPEsRPz0+Mh2Pn7LPx1l8teMinH1tio6+MKKV&#10;7H4VUSSRJqGVBEHIv8l1oxANbVhGlulYCuSBFCZc1VAXUqAcJEFCemRTL9e6ltCQeTyJrWSEYVk4&#10;ToHTGDhNgcNpYBgG2evnxLIsnE5H7h/u+PDDj9z/9JG0zDir8FZTeSOkwralakSXDwuZWWRNaSlS&#10;SrEQdufwCmcl+c4VH3KtiTmQWWi7is3FhrrxZXftSEF8tXMO1F1P062JKTAcTyhds71+y+7525Lg&#10;1dPUPW3byf7Uiz7dlAQ2Y0QWJAeNNH3GKGnilGYcThwe7gjTiMqiLTZOU697fF/S5zR4X7HaXLNa&#10;X1H5Cu881pRDPsvzl6K8bmfjHJSQyoy1VI2Ev8iqD5xW8rw6jSHBMqO1BMWYkr3tvMXWVhrhOGFM&#10;wJlE5TRVZfFWQoKqyrK92HLz4i3b3TXGODEpmqWpnIY9w/4j+w8P7N/PxOlIU8Oqv6DvLvCuJkwj&#10;x9sfOd7+yLR/ZD4OzMdIDDL5aa2xtafZ9rS7K4zzjId7jo8fWcJItVqzffaa3c1ruvUlxlagpMEZ&#10;jw8MpyNROXx7Qb2+wjVrsvVg5JoQVn5xSysEQs5nU4GSM+Iael4NnF00rfVi7eqsNIxGYHrnPXVV&#10;03cr1ustdVWjysQfl7McWNCorEXXHgnEKMmXwmBH1BIlttq5Butq0Jb8xOeQNUhd99w8f87Vs2eY&#10;qmFJmUSJWi4rDKlsTxZq8qfUil+8/UKxzkgDoCjnxl/ey259/tfC7P/MQ/lnb59/3fkx8FlxT8Ac&#10;E/cPd/zxu2/53e9+x7fffsf337/j/U/v+fDuR+4+/EgY9lQ6i6H/OafayB7IFBKBsNXLPq+wZ1EC&#10;Y+jzZK6F7Ziy2B2eDwBKdnjKiYwS32tbY12D9VJEZd8u7lKZsifNYgQRQyQlg9EtCs8yThz295yG&#10;ExmL8S3r9Yar62tunj3jxatXYspxcUW/29Gt1lRNQ1M3VG2Dbxt8I+QLX7firNQVJnnT0tQNdd1Q&#10;N+Vz2wZfyQGkCxlHPT3RqrxBVEFBEof9I3cfP7JMp0LYELjIWkPb1rRdT1O3hZGsaZqepl1T1a3A&#10;mr7C+xqQaMVlmVFZutJcyDqn4yPH/R3GeHZXL+jXl4BElArMLFNWjonj4Z79wweWeaGqNKtdz2q7&#10;wVcOZSSOsG6ksbGuHKSFIazIGOul0alXOFcKeaJ4dy/F9Ut0qinKgkcZQWiAYs4TBMrXljBPIhcc&#10;RnJWGF9D1sRpIXEmTJ2h5PPfLTkm4jwSw0SKM0pLDvlZ2yuq40SOgTCdmE57htMD03AkTicUUHVr&#10;2n6H8w0AIc4ihVMZA6Jzt2JUFOeFGDJLSIxzYlgCpzmyP83sjyeWRWx3JWFvZpwGjqcj+/sHhuMB&#10;YzOVV1TOUjc1bd/QtEJIMlaR80yYR6ZhZBoDKYrHgLWmSMy8FDcnunmyJLXFOBPTSN1Z1tuVBPkA&#10;qkguyRljHW2/pWpXxQFuoemuuHz5Nbubl6xLMa+blrqRwA9nZdI7NzTncwXOQT+CEngvzospiQvf&#10;490t8zxR9a2k9HWiNbfGCSktiQwo57IzDoG4LMVtcoYUhWBV3MOMNSIXy5L41bYdVV1BTqi0oOKC&#10;zhGjosSzkiSRTAfQAaXEejqlGa0D3iW8zVQGvJGJ3GoRphoNVV3R9Suck3jch48/cXq8YxlOTIc9&#10;4bTHqUTTGNbrmsurZ+x2L2iqHoOW32WeIGZyzMSkqJue9dUzVjcvWV2+oFltUcawTAvTOBDygu86&#10;1jcv2T5/S7e5RDtLiEuxby6SsMMjp9NIdh319jn99hl1vwZXk61DnZsvK+e0dA9yLgvqeS57Zf12&#10;LvIlddO5T46DsmMXbo/3FVVd0zYtXSe+EYIICdlVhjKLsg6tDLFEb4c5EGIgZCn2OSxC8Gs6kTs6&#10;h9JWSHBGTG9Qhrpdcf3sBRc312hfE887JC3FVkCH88kraxd5DH9ZhT+7/8yHnu6cp++fr/bnjy+H&#10;47+umP/P3s4Pozw2cvnY56x2jWI4HfnhT3/kuz98y48//Mjtxw8cHm6ZDg+wDDiTcE7hjAQEmLO2&#10;rxg0aFV8gU0JkNciyZAUL3nTKT7JBGKUDi2d8yKhJCtllJZDypTDSuBsMe9HqTIpiaTkKbhEIbrw&#10;KEx6Y4WhHOaZKURC0mhTYbQXCpatQXvmrBlSJmRwzlH5isp52fc2wt5tV6uizZa9oHPnRCZxEBO3&#10;OdFGSkhNOYhKqElC9kClbcWozPGw5+7jB5ZxwFlDXXnxdE6SvVwX1ukyj5ImVNW0TTHyyAj70zri&#10;MjGe9mJZiRAJUkqEFIjzBCjWmxuubl7T91syEIpxhXUSMzuNA3cf3vFwewsp0XSW1XZF0zVoAzkv&#10;ggQo5DWNM/nMvkcJ07nqqLstTbORhqvksJ/h27TIrjmWIBelDMoWol8MLGEUw5txIIQgMZj395zu&#10;D0KyUaCyTJbG1mjrnhjOMcqkSi7+9vNCms9GIwHnMpV34vhmrTBps8SaDofIeIjESeyBjXNlnbIu&#10;z3UiRLnejCrwrbZYU6HQxHkR29spMIXEFGGMijFIkyzOWbIjn5dZXOyKgQlknDN4L771TdNQ1xVV&#10;5XBWIxSUwDwPzNNCijLB1W1Ls+oxrqASRsyRFCU7PUkMbggR7zVtb9BWoE1jxK5Ya4Otaqq6QWnF&#10;NI2Apt/dsL5+w2p7XQw6uifGv6xMTDn0pS3NZCEhZnFYi0nkj5mi0baOrBX70yPH4SCyVCUnkTln&#10;XWd5bcM0MB8P5FjcwDJojMD5vpKfptKThWdMUhSU1jRti7eeHKQ46CxTtreZpvY0fY21Aa1mOcec&#10;JiGBM2keUUncKL1N1E5ReY/zktvujCGHSAyJZZp4/PCB+59+4rQ/MO8nwuOCIbPZNdy8uOLi+jmr&#10;9SVOG8JwZB5OaDSr1Q0XN9+wunpDu7uhWW2xviGFzLA/cLj/yOH+lsPjCd+vePb1b7h8/Q3rq+f4&#10;umZaTjw8vOP+9ntOh/uyjjpyPOwZ54RuLmjWL+l3N7SbC5SvUc4LcmMkB8G686pSZGNKy1Srzk+4&#10;vMWfGOpyrZz/XSZlo8/IjKQ2OudwTuSPgl7Wsnc3TsjBSrHEWM578bkPKchkns6mRaJGKRX5SR6o&#10;jOSSZ21p+g03L59zeXMDtmLJCUwx9ClyS5nEz9dm4Qfk4r3xc1D6Z0X55275/Ke4An5+B3m44Xj6&#10;1xXzc7/xr72fb+di/pf/bxHT+xAT+/0Djw937Pd7htOB+XTAppnaC1xl1bnTBaPF/EAp+YWVkv3n&#10;2RwAcoFXo+ici6aVT/JNYlqe0sykMxTABW0/7ct1ufBUYbwVN7dz4AHFnUo+30PSUlSLpGOZJ+Zx&#10;FL25smQs4yROUDllsjboEjah0eJ6JCmBwn6PmZDOF/bZarBAN0qIFjmJ5CbHQAriCR2WhRhiYXuK&#10;r3POmRRFNjHsD3z46T3TeKSpK5qmwRpdpBrgrBh2DOOReTo+2VcK/HxLiiLXS2FmPO0FVtciDZGL&#10;WmNcTVX3ZZr2xBBZloGYonA7Cvx9fLzl3Q9/5PHuhDWK1boThvx6K/CllUnUGCmCMYqONmcJT3Cu&#10;wjcr6npdDCxkN52SuFulOEMK8gonWScYX0mEaclVXopz3TKP4jegPdMwMp/GzxjMBm0KBHdu5mIi&#10;BCnoQkgBkHQorUQnX9e2SG+KhavzkOVgnoZEmIUNqhT42lK1Ynuqind4SIt0vgDIpH1uLJdlFhvc&#10;JTGHzBgUc9QEFFEpYkzM44lpOrHMApNTtgzOirVxXXvauqKpPJU7h+Ak0UATyClSVRXNqhcf966n&#10;aVdPh9j5ukohSsqeLg3SkrA+0a411sv3tUau10ymqjt83RDiwhImrK9p+ivq1RXN+orVZiuSRFeX&#10;/O6iTCleDZRVpASgFNe0YsASoqxdnC8Kjaoia7meT0dRC6QgOhurLM44MRUKAeeFVOu8kOmaYoyy&#10;LDMhFI95lVmC5Etko3DWoKP41GsClVd0nWO1rtndXLC72eI8WKtYbzfsrq5puhqlF2qfWPWW9bZi&#10;d7Xh8vKay6srLq5uWG12aKWZTyPD8cTweOJwd8/p8UicQQXwzrDZtWwvdqxXlzRVA8vMtL9nPEhY&#10;lMqKql5hXUXKkXk6sr/7ibsfvufjDz9w/+EDKS2sr2549s1fcf36S5p+jXUSTTtNB05HUexMh3uG&#10;hw8MhwemYWacE9n1tLvXbG7esr56TrPeootm2zqJR7W27MWLNtsUUqsphVObc5Mmt09TqTTJTx8r&#10;iZJyHRSzHq3xdUXTrqjalqpqsb4BbZiWhWVesNYI16SERikUWkXxZUfWYzFIPLO1knynlULUqJ5u&#10;teXZ85dcXN+QjWOJxWJbK6kbOQuH+lwvnn4RUWr93O1THc8/fz8fPT/zT+cm6F9dzP9nb+fH+nOF&#10;/fzrTlGmZ2eEyTlOI/MwoOOMUxlLKmloC1rJDlIpYaLL9zsXu3M2srgExRCe9iZngxilFEZLhy8E&#10;ryQXhZFCmZ+mCzEDOR8Q6c/yutMTZEsWLelZ166sLVm9J7ISMl0YF077PYeHBw6HE9O0sATpEJUS&#10;3/raeyrrUOXCkOQ5SVtLxTAqI8ZH4hUt8aSpMKgzUR5bYWzGGOXgTooYszAji7+x0nA67Hn/ww8c&#10;D/dYnbFGuuCqrum6Fd57Caso7HFVoOjT4Z7D40dyTlR1D2Sm4UiIYrogpB4jVqUFho5xZr//yMPt&#10;Txz3dwzjI9N4KoSuyOPdB9798T37h0hdWza7ntVuK5NZU+MbSSEzRixgYxhIcUSR0cZhrWi4dZHU&#10;xRSe/JjPr71SCmMqlBLkxNU9vupF7hKTRDBOB0DT9Vc07VYiSYeDdPNRim7OhpSEER5jJMSze5ew&#10;8621eGtxLuN8oG40bV9TNYKoVFWDc54cA8s0SI510W5qU4pPYdemLA1hCDK1k4t9rgJtPTkr2Zsu&#10;gTkmxpg4LYFxkb8vhUcgtblkWluN9UYkg1bjK09dV3L9lV2ukLUmcp7JBFzl2V0+Y3f5grrtSga9&#10;E7i2+H0v80SYZyDIARMy05yoWsXuuqXtBCJXSrPMIzlnVtsbmtWmuOBpsfqs1th6Q7+5ZHtxyWa9&#10;wTkvh7+2aCXvb12c2M7Wnzkn0CUTvkD9ULICKs9qK6usOQTGaRKm+5wgZHTWGAS6t97h6072poWV&#10;obSsa+ZlKAZIggTM80yY5cVTMZHmmZxGvM+s1w27yy0X15dcP3/O7vICZzO+0lw9e8GzV1+w2m6o&#10;K83FZcuLV5dcXl9zcfmc9cWVROp2G+qqIS0zw/0D48OeMIyM+5npIIVjd13x9tcvefXl1/TdFpUS&#10;eR4Y798z7R8wSki/pMhpOPDx3Xf88Lv/wftv/8jh/gMxB6puze7VK26++obLl1/Sby5QOjOcHjk+&#10;fmA43haSW5Y0uvFEmGZiVCxRE1SD37zk4tWvefn2r7i4eY6qGrItnKOSTqZLEdbGSMa4lQn7DMOf&#10;c+1lcPo0RKkCV8tRK81cOfjLglA+/2lat74kQ9Yo51ii8B7qylJXFdbLcOCMcBJs+TpFJM4jxli6&#10;1Za+32CNJWZQppLJ/MVLdjfXRGVYYhbSo5IhQT/VNPnbU+79U8X7udsnGP08bf/Zv/4LMLtSinD6&#10;Nyrm//TH/9Pb5w3FX34sAnOBQLyXbmieR06HR+I0kIMEBygWKeJZYkLl9yuztBLTBm0lEUer0sll&#10;sRU9P2FKyfyNUqIbjZ+xkQtTPWcp5ihx5tJaJtTzd8olkjBFCZxACSsSigWr0qCSBIPUXrKnkTf6&#10;6f6e/e2dZE7HwDwuhHFCp4hVois1xqC9F1YnSvYx2jwdWonzASaGKznJhSoLYrGLzFke2/lzJfsY&#10;sozDGAVhnnm4u+P4eIdaTuQ4konUVU3T9ABMwwGIeFdJ95kjw/GB4XiPs46qblimiXkYQGXJEHYV&#10;1lU46wuqISzReRJ9sTIa6yrIWfKCp5nDwx237+9Z5sx659lse6q6LoXNS8hJmMWXfDlAigV6bbBW&#10;mM26kN0ojVhOBfYqJEZtxBEsLrL3ldepQFhJMrZTSigMrpIwFGNkd5aBZY4sc4F0EWZyeGrulEgZ&#10;i4bWWIPWEWtmqtrQdA11W+PKHleXiTaFpeSPiyNX3Xqxu+x6tDHSuGRBcWKQ30f21RXGV6AsMUFU&#10;moBmCpFhCYwhM6ZMzLLfdmc1hwHnNFVV4FunqauKyjmMKu/GtKCyWHaiI1VTizzy4pq66SAnwjxJ&#10;XsIylGn8MzMkIJOYxkSImc1lxdWzHV3fyqQfhRyJgm69o11tC2lOnhdtaprVFZur56w2O0kSNKJR&#10;lkJuJFpUy2rt/L7Wprx3yseftL3FR6Kqapq2xzWdmAEtieFwZDlNqCTrk2x4mgBjgnmZmecTw3Bi&#10;HAbmeS4Z1mIhOs8Ly5yIoUi/loDVicplus6y3W0kg2K3oWkq2YMbaLqe1e6SqqpROdE0jtVmQ1P3&#10;2DKpWuPIITEPEuM6nY6E8cQ8LpwGMSrarBq++O2XvP3mV/SrDWkZmQ+3xNOJOIzoBM554hI5PBzZ&#10;337gdLglBI2tV6yf33Dx9i0Xb75g9/wlddszjwdu3/+O4XiH0pl5uGc63pHDDCmxHPeMh0cyFdgV&#10;yq/oLr/g5u3f8PKLv+Lm1Rua1ZaoraCOhfCmjZIYZaMEZTm/3gVGl516cUUsBf/ptSxotRz6Z6KZ&#10;FL8nUrySszsmWV5rY7De4apWnu9+hbe2IHqLNLVOZIqahPcO76XZtK6SMCRXoZTs35Ny9NtLnr96&#10;xfrikqg0MSlx7iwcJXG2VqAE2peJ89MW/Z+7/WUd/+eK+Pl2Xj/8mxVzPtt9/9Kdnynm568DsFoL&#10;ISHOIrdIiel4Ynh8YDrtIc1Yo1A5EpaJTCz+upIZbMr+1Rr3RACTcafEzxVYTi4MRSjZuFIapeA8&#10;dUVlyvZ1K65sXjp0Mk8dYUyCiZ6hd7Fi9WKM4Ay+FWKGVoqURogLVhvqqsFozTyeGA/idjZPEzlK&#10;ylEIEe2EfGaMKU5uBUZ8evYKPCSPvMBDIusjC7xLimWaFE9oOXwESjJGY5TsX+dxYjjcQxwgjqQg&#10;jOmYA9NwYDjeExexcTwbySyFtEWWNcE8nIQEZMR8wtoK5xtxPDvbRUbZLaYs2ezSZWc5LIeB48MD&#10;43DCe1htW7r1Bld7Yf1a2X8Pwx3TeIsi03RbutU1dbsuaICsVc6vZQySEgWyY3OFAb1MR8bDPfM4&#10;Mg0CGy7TCZUzxlVUTYerWrlebMXq4jm769fU7QallBSiqMhZk3XmbB2d0IAUc61BxYUcZzHXqSxt&#10;39H2K3xxsJIaIwzfME6cHhdygqqvaNZrXFWTc2Qusru4RMIisaG+EvMUbetiemRJxhIxTAGGEBlD&#10;ZEHcxcgZnRKVNUiN08UBrqL2sl5x1pKWibgcSXGQgk6mamt21zdsLp/hXMU0HsVzYNgLYS8FmarK&#10;JGS9RaksXv5jRFu4ftlycXNB1TSi/FgEZUhPUKbIf1JOjMMBpR3b6y+4fP6GqmnlijeFuHouDkoa&#10;NGGVn+MsBRWxzgmvxBfJWsnMzmS892w3O9arHc7VxCUyDiPTMsmqJERCmJimiWmeWcLMOE0cHh85&#10;Pu6Zl4WQJIBlnCameWFaMsss68J1ayVyuTXUlabvHNvdhqpysnLxXsJQ5lOZchNhOhDnPVZnyJHT&#10;4y1xmfFVR5oDjx9/4vR4z3wamYbAeIyEALuLmi9//YZnb17hdOJ4947H998yP/wEKWB9hcqKab9n&#10;OB6YZzDViovXb3n+za+5evuG7vIS13WgMqfDLfv7HxmOH5jGPdookaeGkTAeCONAGIscM2kiFaq5&#10;YPPy17z9zf+Tr3/773j26gts3bGgoEzbUqjLGX1uZAvRTZVC/mcFvRT189/1mRulpMBRnPcoYKMq&#10;hDmjy9SvJWraOIevarq+5+LqkuvrZ3RdR4oz0ziQYkLnDDlgjcYbLzJVLWdJWGaWMJJVJimD9i0X&#10;Ny948eoN3WpN0kVDrgwqSVa7HNGSXijDwnmA/OVinj/bf1OKuKwB5GvP//5z9zPnIJ6Gf7ti/pdF&#10;+nwrfdSf/TJ/+bnyccW4BOZlFOmNMpAjYZokPWueCGFCE1FKIGW0yBieXkylsVpyp7XWTz8pn8kH&#10;yPQuMYKIgYk6714+dfgiNXJSnJGAlBCmpyJkXU1ddk8C8dZUzZp2dUnTb4r0REh4SoFKUkStkV2+&#10;IsEylYQp2XPnuLAsgYgGY7GmXLSlYShCJnmucpaC/fkzmROZIKYFKZIKySsGIUDFKAdH6RvRQIqR&#10;/eMj+/tbVJwwSiBpIQQGFAnnLE3dC/nHKJz15Bg57T8yDvdkhVjmGvdJ814Ka4wCUY/DvhiCxOKM&#10;JBd5VpoUE9Nx4PBwz+k4obQRKVInzGDnnDjuLQeWWfKLu/6SbnUplotFvyprhVlIb2Fhnk7SrKXi&#10;R12uA1IuSVYybadc9s9OdKzWNRhTlck+y87Ut6QUOBweOR72zEsQaO8JHZHijhJdsUGhckCz4Fym&#10;XbV065UQpJwvB1RZ6cQokOUiYTjC0Jc4xhgXljBKpv28kIOwkFPM0gwliCFIZnZMTCFymmaO48hp&#10;FjJcSlnsfJu2sNNFPiYSr0qkOFZjCGLmoiTtTWfRV3erFavdFdY74rIwno4sy4S2VoqwkcAUkXsK&#10;4TTGM18j4ytY72rWu5VE0BaP/BgSFL11LrG4SmuZzm1Nt33O9uplMQsSFrPWRmDWshIzT0VA3vMC&#10;2cp+/HMPhrOHwPk96ZyjaVrW2x3byyva1YZxWvj44ZYpBHBaHCiXhWGc2O+P3N+d2B8mprgwzTPH&#10;08xpWJiWxBJlIrvYeJ6/vOTmxTOuri/ZbkoGfG2xJotMUQnnIyVJAIvzBBk0Ivech5Hj/U8S34qs&#10;644Ptzy8/8jduz33d0ICff2q4au//ZLLly9QYWA+fiTNR/IyozO4qsbVrcTq+pb1i+dcfvmW7cvX&#10;tNtLsIZpGpnmE7msRYSZfmCZjqQ4kuIsKpXxSA4ZbRqM7dGmFs/6esPm9W/48jf/O6+/+hX9xRXJ&#10;ifWtLk2UQokZ3rmoKTHr0krmYYV8TJcd+hMn6Kmgyd8pn2PKvl0rsUSWqd+I82XJlOianrptaNuW&#10;thXb36bpWG/WPH9+xWazQ+maGALD6UCKkaZZYawnLIsUYVMgcm2wVYNv1rSba66fveTy5hlV3ZKS&#10;rEG11rLGymWfZaRxFIi9FPR8HmV/7v7p9ul5+rz0/1IbcEYBIA3j/5pi/vlD+fzzVPn/c9cVQyQu&#10;CwpFVVe0vsLkzDxOnI5HpvEIxaYvKzGyl1uBmAsJTvo2Yf1SJsBz5/PUwZUdB09kMpnghFCn0Vr8&#10;jHM+w4eyVze2oms3rEpnL/aEQvrSSpNVJmvpmCBDCuIAVbTBrmhXSYm0LCzDgXh6JEyTZBobJ1as&#10;VuNtYeVb2eOrnIrLkNwFXpICn5FpXIr5OaowsCQhZsUSI6hLZytflBiPew6Pt6RwwJqEUrITSymg&#10;lcZXjXifa40zmqZqCcvE3YfvOD3eojHC3DcWW7Xi9IZimUfG4VgY0wJdPjUjqqwOUMxzYP/4wMPH&#10;R6ZTxDtL1wuBxRaL3qqucZVA93W9ousvqOv+CVaX4rA8mVfEZSLnjNZW/KYLOkBOWFfjql487Muk&#10;Z6x7supFwXh84OH2PcPxUdLQppmH2/e8/9O37G8fyVgB5pK8gTOluJY0Kq3ktXI203Q1q82afrMp&#10;O39J5CNDfoptPLHMM752dJs1zXpH1Yr+mbI6ykkRpiBe9jGVjUpkmWfmZWEJgXGeOZ5G9sPMEIRE&#10;mUnU3rNqW/l+Zfrx3uMrDzkyD3vCfEQTcVZTeU/dVFS1WFk6L4z6aTwxjAdSFuJaXXdQ9tM5B1IQ&#10;/f00jJz2C/MMdW/YXUlAjlZBiIjlABc405PSzDwdC7nQY0xDv3vBxfUr6qbHll2qkO2KVlnLVCeT&#10;lPxOzovXvbGfGgxjZJI3Zf0BSghsSqJom6al7Xv67QX9xQXaW6aUSDiWrJlC4jguPB4XhpCJKjGH&#10;yDAlxB1UHoe3is2q5vp6y9X1DRcXl3RdIxpzFVBJdM0xTMR5RCUFUZGzoi6pZCTEWnj/yHwaSEsk&#10;jEcefvrIxz8dCEOmqeH5y4av/vYrLl+9wqhAHh8xhGKR6qm6De3uhm57zfr6OevnLzFNx3Dc83D/&#10;jv3hTtIZifimxjctyhpSnBmPd4ynWxJJDF+yImNA1WBq0DU5O5Ku8buX3Hz1N3z567/m6uUrsq0Z&#10;liRTrBP57xl+Fj25nBXSjInNrDgwSnMmxfpMdBWy45m1fkZcrHPCazDioSHyyMJmr8Tsqusk6bJp&#10;O9oS5tK0Lat1z83NFev1Gls12KpBGU9KSoq4MbKCqVoS4gCYlMbVPe36iqvnr7l59ZrNxSXKVSxZ&#10;yTWbpYmVQavUOPmliYWDJePYv3z7vJB/Kui/VF0/ff6/upj/0rf8pY/zWTE/3//ydvZt10hhjVEg&#10;2Zwz1hi81szTzOFwYBqPKB3lhVdKyC5FDkOxhZS7zLGqaEbFHEAepSqpZXIASzMgT5rAsyDdVFaK&#10;mBOhTHbaOJxr8E7gY2VkSkgpiR/2dOCwv2U8PZCzyKVkQg7kKI2AtbXAvdaXX1jIFnGZIGey8cSq&#10;xvhKjDuaRqBmoRb/ZQ93VnEAGR1TsW4sKV4hEEJ8mspjTMhgruS5yqIgmMeBw+NH5tM9Roei30bk&#10;aeTC0pRmSeRwntPxng/v/kAIC3W7xhhPVfesN9f0/U7iQsteVSmJsRTIX2QhwncQq8N5XHi8veP4&#10;sIec8ZWXzOOmI+WZlGd8XWOtl9dVyW5TKyOsUbI4qy0TYR5Y5kEc67wUf2nOjGie57E8c6Z4AkjA&#10;gkL8Beb5xDg8skxScIyrMKYmLIHD4z3DOBCzJSdXYhQ+qSWSjNUyaygwBpq2pt+s6DdrmrbBmIzK&#10;Yn2Zk8B44/HIuD8xDRFlPKvdFdvrl1RdRwwjy3KU7h4nPv6pHI5oclLEJYm+PCaGaeYwTAxTJCTI&#10;WsnKxxp8ccHLUVLjxNpWk+aR0+mBGCe8NdRV9Uma5iwxTcxnqDFJU+tcLX4DVYNCkUJgWc4EuJF5&#10;nDkdEsMA3bbl9TeS1KZ1IIRBEsayuHtVdQsqMY178SlQGt9s2F6/YXv9Cl+3nxQSSuBZzvngMqaL&#10;6Y/RkkT3RLosJKrP3t/yPAqTVHgmQkAFhW9aVrtLmvWWarVhdfGM/uKa7uKSfnvJarelXnVgK5St&#10;0F7ep66qSyKcoSLSec1609P1LdZkch5J4YhCTIPmcc80HFDKYUyDyhJoYpwQM8MSmYaR8XDi9HDg&#10;cL/ncDdCgpsXntdf9jx7c8X66hJjAtPDj0z799I8+hrnW3wjuQ6mqpmmgY8//pH33/2en378Pcfh&#10;I7auqPsdxjtilDASVUi+yzQQY8S1W2yzJSmHMi3Kr9HVBt9eUq2vqS9fs339K65ef8n68hpVt5xC&#10;YgwZpa14U2glAc5Kzl2lDGgHSgYfUccU06ayI7dlwjZWCrasUMSgx1r5vkJcM4Vk6qi8lyCjqhL+&#10;R12JBr3yoiCpK3xd4Rrh1hjvafqO7faC1eYCZSuOp4FpXtBWApmGeWEKAes7+otnXDx7zcs3X3L1&#10;4jm+6UjZkPJnlS3LsCDts/BwkoZUhkVdhi/5vD+/l9nsn9zOHz8Poj93k9lMkcZ/ZTH/n7n9ZSE/&#10;P6zz73IGixUie4oklkUIVSkmvK1QOTMMA9M0EVOQgApbTCuMQduyK6FwxUoxTzlK7GB5Qyulz/N6&#10;MYwp2dblySovgXhXx0CIy9Nu3Dr/ZCEprHexoLQl2lEgQDngz08wGDm0tBZSmO8kIam4lcljWFAk&#10;sSxsWqhWVN2aftXT9p3YqjpJe8opny0WpFnJwr3TKaOzZPEK9ioSoSVGQpTIxCUEQk5CCkrSJTpj&#10;SDFwuP/Aaf8Oo6JIMQqcmXMk5UUm3RRxxhNTZP/4gePjT1hX0bQbUAbrW9p+R123oBUhCEQ3jQem&#10;6cg8DyyLSD6UFtZ3zprTfuRwtyfNC9Z6rGuoqo6uW+G8lTxso4lhZJ6O8jh8iUqNAt3LGmQmBsmm&#10;11oaNpnUBynU04Hj/gPj4Z4Yk+yrz86A1pMLF2CZTlhX0/SXNO0aYyumcWQ87uUaMp5pkuc1I81c&#10;TsVFKiEGH0pRVxWrzZr1dkPbdRiv0GpBa9HX56wJ08R8ODANIzGIVW2/vaS7uEYbwzQ8MI4P8j4y&#10;NeAhyZQu7x9FRLGkxDQtjOPEOC/MCZLR4s3ftHjvxRIUcT+L6fwcIQx3pWiqmrZpqCqH0ZmcZsJy&#10;ErKhTmJe5Bq8q2naFV3x/j7r4GWtMZOTNIspBeYAF88v+e2/+1tevvqqRJUKQhRjQiuD9RVoCGFk&#10;mUdQmm7zjN2zL1lfPhNpkSq7f2VkFYGgaplPlqBy4BUmFCWKtBDgVOl6xTiqOOdleU9Mk8DmU1iI&#10;KeObln5zQbfZ0m+2Usi3V2wub2hXO6xvabo1q82Orlvjm15WM2jydMQxsFp5fGVIeRYOQjjhvaNp&#10;VqSwMB4fSUmjdc08LkzDIL9bhOFRHAcPdycOt4H5kOhax4uvtrz4+jnbm2t8ZdF5IIdH4rJHpUBV&#10;tdSrLdZXpBQ5He+5ffdHvv/H3/PuD3/iNBwxjaG/ecb6+jWmaphODzx+/I7xeCeeEVUL+szc9iRl&#10;xRujXlOvn9FfveHixRfcvPkVz7/4FVev39JdXKB8w5w0IYs5i/fn1Q0IEC3nYVaWXKyxzx970pnr&#10;oukuK1NtRIYqKMx5Mpc1pSsoi7UO5zzeizeHL4XcV6WYl79b77CVl1AlDFl7mrZnu71gt9kKwmQ8&#10;4zxxPB6JSYH1+H7D7vlbXrz9mldvv+Dm5Su69QZlHDEpCbZSIsOF+HQuyzUoXgZZFa5VWfH+3O2p&#10;WJ8L4Wd18pe+5nx7mszH6c+L+fkb/NLt88L8+Z3Pfvhf3tR56v7sdgbH+ezfIqKpjimKVeaySOiC&#10;khcwh8AwiFZWEfCF7CIE9CSRfjlAFiJZTjIF5iybmSfyW8ncTrEQsVKSwppE1nX++xImlvOeV4nU&#10;QWtxFxIDDWk2PrVWFDKELeRzh9GuoANaXImNE2Z5WOQ5KNIaZcDUNbZZY7sLus2O7WbNqu+o6hpr&#10;3RPrWqkzEiHhCKp4OCOeZMJqT+ffIYpDWKTI4MoFVYIVnBO3ssPDT5we36NywBbHPJDnNEW5q1II&#10;TscHxuM9ZIWvWkB0zrn87GkcOB7uOe4/ctrfcTrcMk1HsgJjxEsbrUlk5mnh+HhiPM4YVRX4W4hM&#10;q82G9XZL2/dYZ4U0FCa0NjTNGq0V47R/ajRSFBma0rrEwSqW6Uicp+L4B/NwYDod0Urj6jVKi9mD&#10;dWdoVu4Kgd2meWIaBg73d9x/vOW4PzGPgVh25PnsOJak0SKJVMgaQ9u1bHYbVtstvvIykedJnMBK&#10;JOYyDIyHI6f9RFaW3c0LVpfPpUCShHGrKUYpDpIRaLaQIiOQsiYumXEaGOeJJWeZyOuKaiURoZX3&#10;WP0JZjZaFXKYeFL7yolZTFMXW9/AMp4Yhz1ZZ9rViqYT5zFjrQTANL2w/a0jzBPH/R3j6SgqDg1K&#10;Bbp1w9tffcPbr35Fv1qJUVbRiIsiJAm5L87CZlfyHlltX3Bx8wXd9hrnmnK4KDHkSbJCk4NHmnap&#10;7LkYgOQnUqC8S0SaSQmrSDEynVcTS2CaA9MyM4fAkmOROQkqJ0iWlvd1kVrWjbg4rlYbmm6FtRU5&#10;KdKyYDmyajNd5zEGUjxBGCRBr65p2g1KO8bjifEwEBfFNEzMpxOgmU4Tdz/+wOHDPcN9IEfYXDW8&#10;+vVbnn/5pfw8lVD5RFr2KDXTdj2b3StWG7lupvHE/uEj+/sfeLz9wHCaMX3F6mZNu9vgml7km4VY&#10;lmIkx4SxNb5qyRmmSex/jeuo1zesr95y9eIrbl5+yfWLt1y/fM3li5e02y2qqcnWk5VDO/FQMFaL&#10;fDgFdIplItUSYCOzupx7Of9ZmIhUAyVnZZnk5e9CfjSFK2G1BGcJT0IXh0pbTHbOuQ3Cl7DOYb1F&#10;i9MY2XhBVwp5raob+r6l71dYX2N9w/bqGVfPX/P8zVe8+eIb3n71FS9evaBdrdHWkTISfapkLSCK&#10;UWlaSosJisJm/6x5+VT2/ux2bkQ/q+V/9rnngv3z9/I9/rKY/0u3X3ow/AvF/PNb+VWfbsWCnjEm&#10;plkkOClHkZplRQr5Kf5vv79nf7gnphnnDFqfD4OJGEbCciKEoSQbLeQMik+yJFVMU2IpUFLAi+FF&#10;mZQzouMOQdjXsge1KC2yphAW5nlkCZMYoIRYPvd8kIDMz4aMEg3yIgzeHBeZnktHKgYJRUJRtdh2&#10;h11d0m4u2Ox2rDYSKmFdYeRqQRaenr9zE0h5P2Sxl81ZTGZCirIzT1keR0qiNy2+8tZJkMrh8ZbT&#10;4y2USMqcIyoHVJTGQJz2FONpz+HhPSksVFWPKqoArSyQmKc9w+GO0+GO8fTIvAxij2osTbumK8zz&#10;lIQYdzpMDKfIEpTsrK0nxohxjtVWzGK01cXvW6BwMTzJhDiwjPuSYCcNmRQqI059RfqmlKbpd9TN&#10;Gs6oTbE2nUbRlYcwyXNqdJG4VSwxM04zIQhzeJoWhuNICEkgX52ffMrPkG8ugTveO/pVx3q3k/hT&#10;C6RRjG4y5KyZp4XT/sTx4cThIaJ0z9XrL6j6Xp67+UhWMq0rJa9rXHSRqAVJWk2KFMXlbZhmxhAI&#10;Sn4PW3vqvqNpG7zzuKJ9NyUat6pqKu/RKpNTwBaTIEG5ygQfF2zV0K92VL4mI2ZJ2mgJsDGenDPD&#10;8ZGHDz9y2N8SQ5DPyws3L1/w5a9/Q93Vkmg3HYV7YcUCeCpoybKc8O0KX2+wrmW1ecHm6g3d6kKM&#10;cZIc8ZTrWyMrAplayolS5KQ5Q8qKlBSxcEfEmlWarhgC0zQxT4WxPk1CaEziGBdiEnRjEefEmKJ4&#10;M+RUGsmGppGMBGMMOUbmYSQOB/pq4WJb0XYNxgBJCLu+kiZR1Aue6TRwvL9nmYM0GmhQFYfHIx9/&#10;eMfpcSYnWF143vzmDS+//oaqscT5jpxOOJ8xNmMrR9Pv8H7NvMzc//Q97779jvvbW1SlWL98werF&#10;M9bXV2xuXuGaFcPpkcPDe0KYcVVP3V2hdM0SMyFrSWxzLfX6BdtnX3P54mtuXnzF81dfcPXsOc36&#10;Al13ZOsJxgrZzXmME0dEMhDEZEhnSpMFCU3MMtgUtyhUkY6eD7Qz5sgTslkK1pmgrBXaIMS3InET&#10;98EyuReLXa0FxleC4z8dkjFBTLoYPiXGaSSmRFM3rFY9u6tLXr35ki++/IbXX37Fqy+/5Nmb11xe&#10;F2taY4lJySo4STS21qZwqsS7Q8uvLBtydW5QymFdsN+//HN+AqRJlQd73gydb/J8/PwtZ2Ca/7yY&#10;n7/+5+7/3O0Mlf/c7fxQz/8uL+yf//t5SlVajAFCTCL/mIWR7SqPNoqHh3se9vcsy0BOEymMxCCs&#10;yxjnIu/K5GzKRVNAnhJDB0re6BnmEJmWUTLFE8RiPgAWsilmLBJjeEbiMwgBx3hJutKaWAZz6dLE&#10;pnWaZ07HgdPpWCZ4KZJGg84LaX4gTg/CbnWemAHj8Otn1BevqdeXtP2WdrWjboU1j5FdE7LJLhdJ&#10;0dEqYYKmLHrIIEh7Ia9AyKkYyETIssMS5rFc6CkunI57hvFATkkOfTKEEUNAq8RyemTYi2RGJ/3E&#10;rPa+pq5ryAtxOkKUMAlhsoJG9LJGGVIInIYj4+mRMI2EaImqQ1U9tm5ISjOngLKWbr2h7hpyWhhO&#10;94zjo7DslUCycT6R4lxg9pJPjBR6yKCVRGP6Gq21hKJEsWw0xpNjIoSRkCaBfUt0ZYgwBWEox2xY&#10;FsU4RcbTzDgEUAZXaVKS9YN2hqpf4epajF1CpOtbLm52rLsGkxdyOKHjgtEVMVechsD+8cTj/SOn&#10;YcK2Hf3VJcYZwjKxhJFpOjAebhmHB2KMaO1BGXH2i5GsHVE5TtPCw+OB43FiCpA0aKepWk/bN9Rd&#10;jTcGExMGjXUNdV1TeTHIIC6StW01Kc8Mxz3LMmF8VdY9FzRVJ8Q+47B1g7GWeTpx2H/ksP/I4/0H&#10;jvs7YpghRlJYMCqzvdmwe7ajqmWKUgj7fjw9ctr/xDQ+gEn4ZoWrNmi7ol494/LZF+wuX+CqFUnM&#10;uShHhGQwGCFWpRgIy0wOsbw55b2RczGNiVmkmUm4LzEV6dk0C3Fwmlhm8RhfloV5Xoghyc9LYsQU&#10;oygLxCwqlYm9pN/NM3EcydMJE450aqarDF3b0XY9dSt371t81T9NvtKMiVJnGY8s48JwSpwOE/Pp&#10;iLGR61cNb3/9jJtXO+o6kdJHpul7YviIrR3V6hLb9Ewh8vH9e959/3v2+1uiTqja4vqa/vqG1dVz&#10;6pUQvhKJaR4IYZZzNmmiatDNDqoN0bS02xe8/Orf8/brf8+LN7/i+vlb1pfPqFc7tO9JtiJiiVmT&#10;lBbqNmcDFynQOcnEndU58UE/IR7nE1+TUfrs0ZH+zLtc4PafKUJKOBJCphOIWxmLshaJcTyPhiIX&#10;lm+npcAkCjqjhIBarhb5iwJrqfqe1W5Hu93SrDf4fiXPm3LyXGU5Y/P5Z1Mmv6fHLPesy1SeRWKt&#10;8nnVID/ul28FeVUFufiXv+DTEDEv/7rJ/Fy0f+7+z93+uc/9s48pKbYxJkkEClFML5wjq8Tx+Mjx&#10;+MiyjAKr5hnyItB6sdBSGIFPlUdrKbqS2GM/e4GNsG7HobxJC3dBBtFyMX4yYDnvmLWSvZ0QaWAJ&#10;ElwQU3mzR0kOm+ZFPLCTmGh8Ym0mWI4swx05ztLNmoasHbZb012/YXX9Bd32kvVux2a7o+56jPUl&#10;yEMulqerW5V76T4FYRC5VMxCxIgxF7JXMbgpjmBK8TTNkiLj6cBh/8gyDxIIkRbScpKmaTkxPN4y&#10;nvblAlUs04xKiqZZ0fR9CREp8K2T/Pcc5dATQxaY58g0TyzzLOx6VYPfoHwLzhXSYcBYQ9W0JYJ1&#10;Zhz2LPMAKmEKyVFrScVSxekvI0x9pc77NodxFoUmxrlcM8Ksl3WI/Dx0RhmJKszFv3kcT8zLQoya&#10;eQgc9yeG00yKxf+bhGtqqn6NbaURQVtCEHlR19ds12u80+RwJI6PpGUk4Zlmy8P9gYfbe477EzFm&#10;6lVPuxbkIGuFq2u0ljSqHDPOyHMagakU86QMIWuOw8L+cGKcIlEptLdUjafqPXXrqb3FaFBBo7Pw&#10;TCTpTGyKz+sUpRJhmZjnE0obmn5Ds9pQ+Q5X0uC0LZLDMLHMJ+YwEeL8tC+X9bVAilXj2Dxbs73a&#10;SmGrW4w2xLAwHR+YTg/AQtWuqLodSXlCMtTdFZfXb9hePMf55mnPLdf8J1WKypCSODDmYtijCikw&#10;Fbte4VLIe1EKt7Dtl0XWeEv5+7IsLNPEMs4QCiycAiQxq4qlCQ4hcBpGpnEUKeE0kiYp5jac6Fxk&#10;1df0/YamX0vynBeJXFW1eN/IaqF44y/jIIYw48LpOPF4d2Q6zrSt5sWXW569eU7TamL4SFzuUGrG&#10;VQ1Ve4l2HdM0cvfhPd///h13H0+4zrF+fsPq2XOa7SW+6VBWyL6xPP6QIsrVWN+DaUhuRbN9xe75&#10;l1w8+4KbV1/z8s1XbC+uce0a26zANkQcAUNUEkKUVYmQLmchZXWnkCJ0PqdykaCKTCsLQfnzSvJU&#10;GJ7YXlCK4y/flJCUZWoo5/H58+UKPNdB/dn3USDeJFmkl+JTIsNdyJmAYsmwZIhZEf+/7P3ZkyVH&#10;lt4J/nSx7W6+u8eKAJDIrMoqNikkR4YzMvPS/32PzMNIS3N6WMVmZVVlJhJARPh2F1t0m4ejdt3D&#10;w+/1QACozGryQAwRcW03U9NP9Szfl5RMjIJMjhSSXCnHv3d9GXjV6AW4t27bW2ewf8wkRDeC9919&#10;kJ9l3mrHkrf+sWD+EIhHe/wSP80+uFQlH+E2mQVhLyNJJ56So9+s6TcrUnAiMpeCvPx8cyrJEXXm&#10;ad8mVqRcQ525y71rRfs6BVQUN4lImQ459p5EdCVKYoMeG0gKJO8ITpSkgu8JzmVFojGbWvYxeVZq&#10;tRV2rehx/TqzoNVoOyPpGlXNmZ284ujZVxydv2Rxcsbh8TEHR4fUzQRjhfhDZbfTYybuxcyPnfIA&#10;JUmM0IcsrBElfMH43JWSOHz0RNfRLq/Y3L4n+hatopDYDC1+cFu2O6ULbDERXeG6EdrLekIymqSk&#10;Pl/yC0RlKEbwEaIyRF2gTYMuaoIqiWpKKmYoI+p2WgEpZreZ1OOqKOVS1ihJ91KJqqyomylF2eTy&#10;tJwImJQoHZlStKxDwnUbgncCCnkwN46uEwqVJL4qoQRpdjG7NoL3wrzVtqTgMRqiVdj5IWdf/JqT&#10;F19h6jl9kBhaUqK9XNU1dT3BaoMKnthvhCSoG1gu11y9v6K9XRNTwpYltmrERalEDKeoGwpbCcFG&#10;psNMGJyTeK8fPN5HhiHQtQNdPxCImEqY5pr5lHpWU9ZCgqGjRgVJfIScyV5YSdw0Gpc5FEAGQ1XV&#10;ZI9QKdUWfQcJQhA2tJhJexaHF9T1nJRUZoET0QpixNjEwckRR+fPtlnvwTuc63DDBu/XoMHWM3TR&#10;MITE4DXN9Jiz81csDk9QttoOnpOSfkFm2jJIjklCHGNnHkLEuSETArX07YZ2s2azWrFZrWhXK7p2&#10;w9C3tN2Gdr2h22zo2zX9Zk232bBZb9isV6zXS1k2K9rNhq7vaDcd601H3w0yiO97outh2KB9T1lC&#10;0whRSVEWjPMHpZWoDNpCcm5ygq/ve6EBxhAitGvH0AfmB5aLl0fMDw/QRPywIaVE2Zwynb/CFAe0&#10;6w3v//gHfvj9O/ouMTlsmJ0cUs2PmSyOmMwOUVrOp2xF0gXD4On6gUSJrQ+o5ucsTt9w/uIrnr98&#10;xbMXLzm5uGA6X+AxdCERcnlVxJCMIWVJY5DkNjH1KDp8CE4f266+TI2zjY+AK/fxj++WLTvr80b3&#10;z7Gd9Y52//LVh0B8DybhAYnLY3Y3gPnYxB+gHt7G3XK34dgx3z23vI3c1Q5TPyOY/xR7eD+Mk+ft&#10;7eSYnoHSQN+uub29FfrQJPXbCqnrVYhLY0zzjpkBbVQQc64V3ei+JXgns1TI28tZJYYuxyV4UU/a&#10;apfnGFwmeZF4rZA4aKW2s5zonFAfjuvyYCJ6hx8GKWPSJT5Z+mjR9SGHZ284ffaG+ekz5kfHHBwc&#10;MpsvqCrJlJfvYhyyfLyQZIQn2dV3I98xc1jcMRIy2FpmFypMQqtAu1qyWd2iUqQqC1IY6NY3hKHP&#10;pWQFxlaUxZSqmVNWE1RR4El0XUu7WeG9R+VSG1s0YCoiGhciMVlMtcBODrH1AqoZyVQiT6gz33Yu&#10;wyM4DIGyskzqhtJatIpYo0UKtp5idJYbdQPe9QQ/iMxpLoEb2hXd+lLc4TmJJsUMCNukG5XJRUoh&#10;QMFikiYFCH1Ht1zRrzL9q0lMTy54/Vf/gVff/C0Hp88IqmC5Gehdoihr0We3BYW2onAWRaLU9S2b&#10;9ZrbmxXrlSS8TedzJvOFSMDGiOs2xBByfFXEeiQRr8sCH4lh8AztQNc7ut7lWaInakXZlEwXUybz&#10;aa7TL9Aooov43uGyF0mNeRrGAgnvOol1p0RSSbJ/i0raU+ZdH1xL169JRKrJlOnilOn8iLKYkEKi&#10;7zqGbsUwyOBJq8Rk0TBZTDL5U0fXrek3t/Sba/rumpAcpmhQuqYfIFFzePySi5dvaGYH9OIUyybg&#10;HYJQxyaSuM99wAXHMPSsN2tWyzW3N9esllesV0tWt7csb29Yr27YrG/ZrJasbkXM6fb6ktvr99xc&#10;X3F7dcX19RVv377l7Z++5d3b73j79jt+ePsD79+/5f3lW65vlnStY8gzat/3JNdhohftiNiiU4/W&#10;ScYgKsd1rSRukb15ru+kHwhRwna2pJxOKRtFWQ8cHBXMDidYa0jBoSkoykMKM8c5uL284d0f/8Tb&#10;f77k9iZycH7E+ZsXlJMZ6Dsq0oDChYQyNSlZBh8JlNTzM47OvuD82Vc8f/MNFy9fMz88wta10EZj&#10;xKXMXQZ60ka8g+PgSW0j3Dvxehe4PWlKwnSfa2OIjwfXoHL8faftdW0LqO9aCzJoe8y2k7DHV2+9&#10;TaON20uXv2On0UavwF8KmI+XK3EFiYmMamVJi+6zIWFUxHUdq+WSvt0QfVYrY8zsFl+5yjGRkUM5&#10;5g7cB0/IyWpoqftW9+pXZfQkV5NyjXiMKc8MJF4iZCxO6paDXP3obkoj3We/JgwbUsha6Wksx/HE&#10;BMo2YBs8FcFMaQ6ecfL8DSfPXjE/PqOZL5jOpjSTCUVRCt+8FbCLD1781rJXI4YgtK/5oW453Blj&#10;/5L0J5tIrXqhFVZLh+yGHmNyOdjQ0a3e44cNakxeQUssupBYdNKagGK9WXN7+55usySGcOf+UgYX&#10;Apu+J6iCcnpIMz+lbA5RtiEi9ebkssHCigxrio7SaKaTCdNpQ1FZtPIYgxCZ2ELegxMSDj8I45t3&#10;mzyb3DC0N3TdLSlGidtridsPbpBciQBCwVpS2BqjSwE/7xjajna9Zr1y9AOY0lDPZ1x89bf86t/9&#10;J85fvqaoGjbdwM1qhctc8XVVolIkdC2x35B8TxhaoSZei7oU1rA4PuLo7Bl1M5M2M4xUujllJruI&#10;xTXcCymMD3TdQNt2dN3A0Dv84EmArQvq2YRmOqGe1JjSSlQpJkLv6dsNru+E80DLDEUB3uc4eS+i&#10;NyhNVU0pywathO3Q2pK+XdH1a+E4b2ZYW0ssNCba9ZLbq7d07RKVPPWkYnF0xOxgTlEoUnD4/D7c&#10;cEv0G9ywohvanOFcE1NNNTnj7OINZ+cvMdWE3gNK6seVHWfn4hLtXU/f9bRd1mZf3nJzc8PNzTWr&#10;2xs2q1s2mxWb9ZJutaTdLOnaDavVLe/ffs/7d99x+fY7rt79wO3VO26ufuDm6gdury5Z3lwJ4F9f&#10;srq54nZ1y81yyaptpZyt7RjaFWnoMd5R6kRpFUb1GOWySpvUoFfVhHoyxxgjErRdnpH7gMIIDW7d&#10;UE0qyolmOlXMFlNKayF6ClvTTE4o7Ixu3fL2D3/kD3//B9798w1DF2kOJhy9umB2eirlrYWQN5li&#10;QkTTe4+LClsumM7POTr/ghcvf83rL37F81dvODx7TjU7IChL7yOdk0Q4ZUtJ+Eo6k8bccy1nboYt&#10;z8MeZNgHRg9B7APbvVseQOza4A4IeXD+nwLmikyAs2v96GZ/xMbr3TUU2IaOyLP30TEh/5N1j+/6&#10;lwfm5A5sfMxKgTL3qPxyBoMCVExCiOJiFszweWKdSIiymkZiwUmVoMTdK2CrQWdBhxxLF7fLKK4y&#10;gp5kvXov7mpJuBBXZ0wQMpl/jDnhBkk8C97j+w3RbzLPtcwQ470MW3SBqRYUkzPK2RmT45ccP/uK&#10;8+evOTp/xvTwiMlsznQ2o26aLOcqGcgKxN2eG9X9BYQRLAot2V2uZJI6aKEAlUGFzNzl6StJfsYo&#10;SN7h/SAJZa7H99LJK20oapETtLahrCZUzYyiqFCmzC68gW6zySWFknAnqmKJwUcGryibAxbHz5ke&#10;nqGLCYliSyIRAaM1k7qhKkogYoyiqRuhATVpW3KoFUTv6fs1fhCN8jHLXR6RaLqnlNDaCFCbIs90&#10;ewY/bHW+VcrueRLJe0LfiYdiuaJtHS4pqvmC09dvePbVb3n1zb/hxZe/YnZwiILM3+3ztVdM6wkm&#10;JvrlNcPqiujW+L6jXzoGB6o01NMp86NTmukcFQNusyLFnjJz2cfsafA+hzdConeRVdvTdQN96+nb&#10;gHNC52PKYpu5XtWily7JpF4Gn84RnJd3bc09zvI8cOlFvz0hFQ7N7IB6MkMrKV0aupZNzlXRtqAo&#10;pyhT4L1ndXvD+7ffcv3+j/ihZTKb5rKerzk4PBL9amMlQdJvJMdFQ0qZhjYZkppi6xOOTr/k7NkX&#10;TBZHUuOc8ixLa2KMogznJNdlvVyxWt2yWi5Z3txwe3vN7e0Nq+Ut3WbF0K0Z2jXdekW7WdGul3Tr&#10;JcubK65++I6bd9+zvhYJT9eu8N0K123QSN6H1kmkljPZRyITRPU9bSt6CtoPFCpSFoaqhKZSNJOC&#10;KrOqlc2UqpkxmUwBRbtZyaw8J8ABkpBpjVD4xg1lqZnNj6irCQZDUc6xpmFze8Pln/7Id//0Pe//&#10;NJCU4fD5KadffMnBxTnlrKGoJpT1DF02RAwuJtA1s4Nzzp+94fmrr3n+8ktOL54zPzrB1BMGLF00&#10;RJWFiHQBVjgYUBqfsptZjQhz11dvY987gEZyHR63fUC+BeP7cfRxIbeJR/pAWfIkJV/TffAVwN19&#10;TXvBXKktc+i+ZZfdz15/+N99G48hf0jeE3Jpj9r23H9pYD7+Of6WthmCecuUaKqCSVmRQmKzWdF3&#10;m+yLi0AWm09SZpKQ+kdyViWqkOzHrFWuRrd1kszVGEdd5iBxYuclLqcs6OyCUqB0KSIXqhT3M4YQ&#10;IsPQ41yLSgEVpWY+REiUKF2BLsFU2PqA5uCC+ckrTp+/4dnrLzl/8QWHJ+dMDo6YzOciF5m1dOU7&#10;UvJy7yWw3V/GeKIkueUPLEktr8QY5ffoc0LP+JRzhnChFQShF92sbunX1/hhjSKKAlo1x9hGmPCq&#10;hqoRffKYlNToeklCFBKHRsq/Yq7bTQZdTjk8fcnZxRtm82NJ4ApIsqKRGZ41RpKGqlLK0JK41a1R&#10;EL3EKd2GMLQM3QrXr0jRC+NUWVOWE4pygi1qTAadyfSYuplLRrvLXNPe46NkmhICKXhC3zNslqyX&#10;SzarTohhUkGxOOXki1/zxV//R77+7b/n2ZuvmB4cUVRyjxEoTEFdiGDJYj6n0Jpuec2wvoU0oEJg&#10;2ESSLqgWc+rpgrKsJYyxvGZob9BKUTczGSCsl3TrlZCohEDShs5FluuOPguu9ENi8IDVlE1FMxWV&#10;OVETy4O44BE5r4TRMlusm2nmZa+37aqqZ1T1NPO2l1RVjTFW2sIyS9XmZMmQPT0RKY1rV0spS7u9&#10;wZrEwdGC02cvOX/2ksX8kKoqKYtCWPpCT0JKA0ERlCWqBsycZnbB+fMvOTl7jrY1/SDEMyC0xF3b&#10;sV6vWS0FwFerpQD57S3r1a3ExTdrunaD79aErmXYrNmsblndSMa9CJZcErqlVEO4Hp0SpYLSKCpr&#10;hGTEWlB35ZmS+AghJJEuHjx4R5ECtdVUpaGsNFUJpU1ok7KDT0qjtDF5MNJnDQGR/R0TQyERY4dz&#10;NxgF84MzJrNT0ZAIkc3NNd/97h94/8d3tMtIMTUcf3HK2ZffcPjsNc18BlbJpMXURCxRGcr6kKPT&#10;15y/eMPFs5ccn55TzeeoosZFQ+sTfVDElKlUiwKUloF4zHX228nDCHajMpgMnh+C0WhPgtseMOcB&#10;CH9gKhPNbJPePl7Uvf3vH0f9BDDXSrhKdq1XKs+8H1+917bPIu+b7yB37vnnfef9SwNzdQ/Qx98V&#10;UmKEFveDSlDagrKs0EDf9mzaQcrRcmIMSuWs8xKlSkDJjDV/PArhz94+/DxzlaQ3uY4UZAYXIihd&#10;oc1I35qkVIZSZvZWBAXQiuADw9ARQ8TqAqWsiJskGQioYgrFFF1OqWfHLI6fc3L+itPnLzl99oqj&#10;8xdMj46ZzBeUjehdC43rnY2DjcdMfs5x8ZRHgmPHG+6IcYKXPAIx+TCMRkqHVKTdrLm+/IHl5Xf4&#10;dp3rOg1ayT0Dsn8SjnDvvfhBtKYsK5p6JnrXpcyG0RZdTJgenHN68ZrTixfU0zkugvNRyBtySYm1&#10;lkld0TRTyrIkOCndIcls3FrxsATf0w9rYnSS7JZnmtZK4psphOCnrCbUzQJjCmIYJJEoJlAqlwdF&#10;GcQ5yWVwnaPvI84rTHPM4vlvePb1v+Xlr/8Nz7/6Nc9efsH08ASKcjsotMaK8lg9YdqIqENRSY27&#10;VEUI050PAWVEV5uUhJd/WOO7NSqJxKy1Nl+nuGFTZjAMScrl1n2kd4m+DwyDuFSKqqCciMpeM51g&#10;Ci3fTZIYnlRSWOFiz2V6KUioRSUwtswDARmojVoDQ9+xvL6ka9coLSVtaEvfd2w2LV03ZCEfceG3&#10;6w3aaE7Ojjk+PaOZTLAKqTQJAyFIsmiMAyk5iXcHjQ8Vpjzk4Pg1pxdfMF0cE5POxC69eHy6ns0m&#10;A3lWL1utlqLX0G7oe2EXFK/SIIO99S2bm0sB8qv3LK/f0a6uiEOXcxkkW92aSGUUhZZMZ0ke9WiC&#10;DPA6Tz8k/ChwE4WtR0eojWLeVBwsZkwai45rVBqoGvFeaSuVFkJ12+XyyVwD7wdc3+KGMfmwE4W9&#10;Zs7s4JSynDC0a9bX77n69gfe/f6GvofmtOb8q9dcfP3XHJ6/pJ5PSRZa19H2PT6CtjWT2QmnF684&#10;v3jB4vCEspkRdckQTC5JMyRdoEyB2lY2SNmcd5Isq8Z8H0QoZIRLrSQRNUckH7XHwPRTbe9AIAOc&#10;mAwwH24rffuH/97+rjJIPmZ7wPzheXZul+7Nk3Zt88C27nXk/rbXmY+V7g2cPvovAUmhvf/LAfOU&#10;X834b3Hl5JeSKf1AEVwgJcVkOmE6lYzhlMjEDynzMkt9uS4qcReN5BExSCFxlNktMUhGeugki1op&#10;GTckqW/XphC3lbHEIG7B4AOu7xj6zdZdHZzHD44QRlWwnESiKlQxw9QHFM0h1fSQ2eEzjs9fcf7i&#10;Fc9evuT47Dmzw1MmhydMFoc54U3dA+YPl12mlMTuxbWVQwWZGEcpGQj4MeM4H0upTFyDjLatUvRt&#10;y/sfvuP9D79n2NxQmEI6pq1EYSFZ++0KP3SkpHK5zJTpZM5kMs+0t+KCD4hu8tnFlzx78ZrF0Qmm&#10;rO6ykI1FKeHULoqCqqpZLBYcHh6RYmB5c4NznSS+TedUjWRPe9+J2pNRQJRSqX5NyrzjZBIgUqDv&#10;blndvqfbbEjKEFE410t9cpC62ESBLmYU9SHF7IzDV7/hq7/5j3z123/Lsze/Ynp0SjAFnRP5yxgT&#10;Gk1Z1TTTKYu5sIKVVUldN8wOjmjmR9hmQTQl624Q92zX026WDGNFhtYoSsn4D6IJb4oaU9VCG5kS&#10;ziU2Q6KLiiEkul7Ec6q6ZDKdUlUNk8WM+eEhTTPJjFnQ5Kz6kVNfaUXb3rJaXuKGTjQOjCU4LwPR&#10;FDNrocoemhXtZs3Q5VJCEiGBDwrvI10n5CveOVa3PdoYnr96xuHJMc6v2ax/oF1f0rdXuGElXPux&#10;x7mBvm1Zrzt8qJgt3nD+7GvmhydELF0/0LXC09Cu17RriX2v15KRvl4t2aykXFEIoKTkbOg7XNfi&#10;NiuWV2+5+uFbbi7f0q5ucd0GqxJloVE4outJvkOlQertUxClMCJV3TCZNLldSUliIg+Ost4DCaaF&#10;4fRoysnpEdNpSfJrqrrk5Nkb5scXFFVDioF+c8v69pK+FYUuIgy96AAE79B50DWZHrM4eYExFZvb&#10;a65/+CPX3/+J9e0GZaE5KTh+/ZzTN7/h6OIl5aQhqsiQPC4lQrJYO2Vx9Iyzi1ccnZ4zmR9S1nOS&#10;rojJEpWUlUUsaJNDiAI6KVfMGDOW0gr7s/SmUi2uUxTFxrGs9RMB6zEbQWvXstPyQFk4Re7Ca4LT&#10;+m6y9uAYdzPgHce+D0YPlpSkqkqO8WFGvcqJxDFXWTCe697x9s7a8yBC3Z/9Kwk1ixdi146IdydF&#10;bIh/OWD+mKktoEv83GqTa8cLirJitphzcLAQruWYhGUoKomteY/PGevC7VtJMpkp8tuRrPXgW6Lr&#10;ic5JQpXf5NrxtGVsIiUhKMnbDL3E5EJwhKFnGGRWkFIiIXGmqApMfUS9eMb85BUHZy85OnvB+fPX&#10;vHj9Bc9evuLs2XMWR6fUs0OqiRAUyAtP+e4fLnsst52UG57ExsfGfpfpTs4K3safUASfiF6Yrvqu&#10;5frqkvXtewiDlFjZgnZ9S7u+kWQ/bSRr3Pd0/VqEI1KkqmrKeoI2Fh8j3eDx0TBdnPLsxRtOL55T&#10;T2Y5qUmYo1KWNiwLS11VTJoJ00lD0zS5xKcmxsRmtWS9uqEfWhmspYQbljjXMQwt3XrJ0G/yPYoy&#10;1jBsckf6jvVqRb9x9K2wA0IhYhe6oixn1JNjyskx9cEFp69/zfkX3zA/vqCeHWCqhmQKkX3M5zZZ&#10;ba0oSgpbUVQjJ7Qo3dmyolkccXB2QTE7YNl6Lq+u2bQtISjROzYS5hn6gBs82hqU0Qwh4UKkc562&#10;H2i7wMZB6xLdEPA+YEpNM22om4nQq+bcgsJKot+oBa3IgkWltOMUE1XdMD88oaqnohO/WdKtNznH&#10;Q3IqgvMyaO06XPBSepiUiPe4KKIvCRQa5wJd19HUmrNnC6bzBlJPDJ14vAigpAY/OMfQtlKv7TRF&#10;fcHh6ZfMD89BFyw3G66ur1mtlnTtmj7XdQ99x9C1tO2KoWulDjwFou/pN2vWy2vWN9esry9ZXb5l&#10;+e572uUl0Q8iQOR7VHQonTA6ooJHESiMoSoKiqLAWktVV9TTmsIKhbSAeST4PA/IsyEDTArFYlFz&#10;cDhjOq2oCkVTl9iyxPUt7fKadi0DiaFd0a9vaZc3tMsr+naF1pq6mVNPZhR1IxoBPtGtb1hefU97&#10;e4lzgWJaMzubU89n2GaKbmqiUbgwsBk2tM6hzITF4QsuXnzJxXMB8unsEFPWhGSIFCRVSMLhlisj&#10;z7pVQsecRKwSKoO2AckZyL20yHhyr7w114/vsMcA9VPsR+2nxHUujoXHQfy+fcr6XaZ0fmLbY8i2&#10;d/tIvz3+e/xTq0wN9wm2PfZeL8E9y6/kLwLM+YTjbpudFs3iohAO3slkymI+ZzYTrdr54oAq162i&#10;C3FzonK2tJKhgcoZpFm3esyiluxeqcWVCbcFXWXqvyTJdj5IDD3mEeCYCa8spmgo6xnV7IhqcU5z&#10;+JLF2RecPn/D2cuvePbqS56//ILnr17z/MVLzi6ec3h8TtUspHREFXKnagRy8p/3F0kPyMV4Hy65&#10;zCoBRJVdM/LcyDXVdyPF8R7vGosxmqooIHq69ZJ+s5I47mSK1orl7Q+07a3EioHN8opudUO/umaz&#10;uiT6TgRalCYmjU+GqEtmR894/vpXPH/9BYcnpyhb4KJQotqixBhLWVU0kwnTiXAkT+czZtMp8+mM&#10;pp6AMnRZOa9rhYJRytiEt3kkChE2Pk2MiqHvaZdL1stb2rXDjxrgAFisnVBUc+rJCfPD58xPXjI/&#10;ec7B6UvOnn/B4ekF5WSKLiqStsTM910UJXVVU5UC3ELAIpUGI02q1oW4O03JdL5gfnTK/PQcXU8k&#10;uzgEKXEaIrqqODg/Y3F2gipLXFR4ZRiSpveKzkGfFMFURF3RZxeoiEo0UqdeWMqioKoyH3WeWSnA&#10;D4N0zka45LW21JM509mCoiwIIeD6AT84vBsI2QPVtTIjbjuHH0MTAdHvdhHvJJas0TIr7jpms4Kz&#10;ZwvqSUlKHSn1GciFLIQYGfpB6rhXPZEp08UrDo5eUVQzNm3Pu8v3vHv/ns1GePVd3zEMwung+w7X&#10;5dl3v8kJbrdCIXzznvXNO9qbS9x6RRwE8I0tKIzCqEhRSLhBJZH51Ql5dnkgVpYFZVNR1ROsscSQ&#10;+SScp+/BSSROKkCAplQcLGoODxfMZgLodV2hULhuLRnvMWBMRVFNsbbGdR3t8pYwDNs2THbFD11H&#10;v16yvnlPtxKBnWa+YH56wfTwGXYyRdU1qiqFZMkYkrKYas7s4BkXz1/z7MUrDo5OKKopSRfEaGVG&#10;Tv42hZ0jkz8mqRJCAHzsTQTAPzS1Ld/NfcoI5HsA55PAaId98r5qnL0iV/YEWO+73tF27S8Y++PB&#10;fATnT7FHwXzrGcineLiovyAwF2f14zZeL/nRKalcQxmVhVkUs/kBZxfPuHj2jJOjE+bzI+bzQ2az&#10;Q5rZEUU1I6piG6d1AeEhRuc/DZgKZRtUMUWVM3R1gK0OMNVEkt10DUWDqWdoO0XZClMuKCZH1PNj&#10;ZgfnzA9fcHD2mtOXv+L0+decPf+Ci9dveJaX8xevODg6YzpfSLlK0ZAQvl+pwxZmsx1tSZ7FODp+&#10;aOPLV7KhwLq40oUh617phMrnUMgsObvPy6JEkxj6DX27IUUvHPhK4fsOYyyT6SHBDdxefovvV6Iz&#10;rTJnvfN4r0h2Sjk5Zn5ywbMvvub5q6+YHp5gyhoXJZFIKamHrRopp5pOp8ymc+aLBbP5gmYyo2km&#10;Qj3aNJTlBGVLfFIMzuHDAEQptwtaOqxocUNk6D3JK7wng2aSbioqvEuEWKBUA6rGFLV0tPUMW08x&#10;ZU1UhsE51l3LarVmtVrTbVqGviMOHWnoSK6XWvgUKbSitjbP8ET8JyXJNNemoGxqZvNDTp+94OL1&#10;GxbHZyRjab0nGkUxnVDN5pTNAlMtoJqSiinBTgjVlFTPqOfHlJMDnPP4FNC2ECBQku9QlJayEu1n&#10;rRRaQwwifNNtVoQ43GlH58VYqUN3zktyVtYjCCHPoJ1ncEGoKa3UGwvNMnivSVGjlTDCpeBZHJWc&#10;XiyoJ4oUV6Q45MYZAGEfG/qO9aql22iK4oRm9pyiOmAIicur93z/9k/c3F5jFFitCRnIXdcxbNa0&#10;6yXr20tuL39gc/2e7vaSbnmFa2+JQ4sKokKIkiRPnaLkRPQ92iqKspDqlxDQSjwWVV2JV6MoMEWR&#10;K0cScRgyOVSg6xIud1QayTerLcxnJYcHCxbzGU1lEGwW7gOtNPVkwWRxwuzgjMn8GKUVbtgQgtT7&#10;h9DTt2uCk4oM73vc0IpwiykopjOq6UJYBk0JZY2t51STA5rJEc38lMOTF5xevOTo5ILJ9AAo6V1i&#10;cImYRHZUSJJy/bUa49/yfEbwvoOnkYIhg/W2Q5K/CxulFu/Srs7qHpj9WLsDy0+wHwnm+4FVPMC7&#10;THb9M4A5T4BvBnP1d3/3dwngN7/5zcNNPrD0CaC7y+4D8kN76pjjeR/bX9SqoDKKOj+v4AeG9Zp2&#10;dc1q+Y5Nt2K12XB5dc311RW319ds1kv6vpV4uRu2nVGKIvnJKK6iiqwJIGVWUqZmZAqoFLauqesp&#10;k0bUqWazGZPZAZPDE8rpgqqZSZnPbE5VN9JZKJFqNRpU0sSo8TERIkStxpLrR21ManvM7jenGKRM&#10;LmY+6phV1ILzksntHd454Sv3ieAkgdCSwG24/uEPfPeH/8b1u99D2GCI9O2SGCNlWbO+/o733/0D&#10;RsF0fowyBu8jQVfY+QUH519xdPGGxekFh6fnVNNFTlUYvQXyZSStUdbkxquw2mCzup1OieR6ku+J&#10;YWB1e83b77/j+x++5fr992xuvsetvgfXSnIfOXFx6PCu3+ZbeDcII984zkkK1weGLgrXQFlg6wll&#10;sxD6y6KSAZ4yKFOBksqFsp5RN1MmTU1TFlRFSTWpaSYTJpMJTV2Llrax8q7rCh8CvfOEsZ2WJSpG&#10;3n73HX/4/T/y7off0y+vSWHAGk1diaeoD15qfn1iiImYoLQlvtvw+3/8HZfvvseaSJETF+ezKYvF&#10;gtl0SlkU4mLXmuAcq9srVsu32FKxODzB2hIfIsYU1PWUFCOXb3/g5uo93jm01pLRXdQ4H1muVmy6&#10;HlNKQqb3Cd8nUpJzFMYTXYui5/WbGV//9hXThSWGawEHVW3ZF8MQ6NZrbq5WdOuSsnlNc/AFdnLM&#10;gOL97TW33ZKirnl2+pxZNaNrOzbrlbjcN0u69Q1du8L3LSo6jAoYLdrXhRX2v6DABQ9BuCf6rqVd&#10;byjrgum0kVwZ59FaU1UVzaSmrGqUMgQiSUMIkW7Vs15vuFl2/PCu53qdVRhzRvekhOfnE77++hXP&#10;X1xQFwEVpT0GHzDaSOVCPcPYipQCy8vvuPrhn7Zu9piESjZSYqspVhciZ5wctrTU0yOKegrWEm2F&#10;refUixNmB6fMD4+YzA+ZHp4ymR+J5kBS8q0llYmYLIFtVE36CCGflxAM2wn3vfXj34SOlbyNiM+p&#10;nBeURzV7bB8w7rOnAPkDU1nPXjqVbcx8l2mdEwEesafOqe+52eXe7sA6pbSlx34I5j/Gzf5BzHyc&#10;fLEDAJEXm4Bq8H/ZYE5efx/MH26fKf4l03RIGKVoKoVR0IcBx4BS4F3PerXk9uqG9fKW5c0ty5sb&#10;+m5N17Zb7mY39JlP/K4kQ8hYpNxNGyvuukrYvuq6oZnUTKdT5rMZ9XSOqReYZkbZzLH1BGUsIccr&#10;G11QGrVV+1II33vC4AkEsmDIo7YbzLnXqAQ8xqQ/SdoYk99iEvIaqaMXTnnvEr6L6OCoVEfobrj8&#10;/ve8++EP9Jtbhm5Fu74iBLm29uYd/fom1yw3oqBVzyhmx0yPxFU9O31OvThGVxNc0vTOk0LEWpkN&#10;2cKijJTuGGspygKjLToJV3zygegGVAxYFQmuZb285er6kuXNNTfv/sTlt//I6uYdm80tfbvB9zkJ&#10;ql/juw1KaYqqgZik1rtzwtvtxM3tR7e7BlUqVCGzjSEkIlKfbo3w5xfllLqeUmqFiQPGgClFN9mW&#10;FcoUmKri8OSUi+cvOT4/p5rOZGaeY9roEuejZGC3UtcceqEXHYaOvhVOeB8jQ4i4KB6kpA02JZaX&#10;b/mv/+U/8923f0ArT2UUTVVyeHTAYjanLoutCElhLMnHzIT2Dl0k6mZGSmTls5KqnhBD5PrdW5bX&#10;V7jBUVQ184MjmukBGMPt9Q23yyW6rNDa4kPADZEUxAOgYk/olxS25803C77+zWuaScL7d7njkyQw&#10;GUxGhvXA5ran6wqSOiXZE4Jq2PiBm80NwUYOT045OThHB8Pt9TU3V2/ZLJf4foPrliQ/UBotFMkq&#10;YDWUpYQ/bNkI0Yk21NM5ZVnRtWtWt+8hRqwxxJz5rhRUVU3TTCjKGq0MAU/SkuA45KqBtg28fbvk&#10;+7cr+hAxWjqiQsH5seWbb17w6ouX1IVHhU4qNFJm2SsrUkK067s17foq89KrLHUrJXvegTKSBW+N&#10;QVuRGJ7MDtFFiYsBygn1/JTJ/IzF8SlHJ6fMD44p54dgKrxLxKRAGYwW7vQY2dLfblFbBZLKYB4z&#10;MN/1IjKBUYhs6QhMiHjI6IBX2/BnvJtJPLB/MTDXd3XwPwXMeQLQJbFOtrkDc/ntFwfzHSah5H8l&#10;YM69/VN22I2FVfqehGpIwgFuAtRawuQbwN3T9dH5TwXENDBsVrSt8C575zJ1ZcA7yY5VKYIRwoo0&#10;6tcWJr8ctc0SFoY2Q13VJFPSOcAWlJM5tpCRsRsSwQUqq6iMIgxyvjTG3pPBp0BQnwvmdy8+IYOP&#10;4DMJTop4J3rtSmWK1wzu3kdIFpLFRse0jNTGsbz6jnff/YHl9RXf/vGf+PaPvxO6VteSnLhsQRrx&#10;ZH7E4dkrzp5/ydnzV0yPztH1HKdL4S2PkhgoGeARYw1lWWALg7YaWxRUVYW1JSoq4tCLvGhIAupx&#10;yGRAwuLn3YDfrFldXXL5/h1v337H1fu3bJaSHOX9gFGKqqgwSrFZ3fD2j//I2z/+gfXNgFZQFJqg&#10;IOqENlqupbIkraT0ThuKokJjZYaXLKYsKRTo0BF9j/deXNQx4mIgKUM1O+Tw7ILFySnN7JD50QkX&#10;z19ydvES28xx0UhJmEpoAtH1uK6l63OSV/AiXxvAJ4hZyjE5x9s//jP/5T//f/j2D79Hq0RdGhaz&#10;htPjE2bTKdZKeaHOXg6iZ7O6xbsOYxXO9/RdBwqKsoak6Lse1w8MXUvXbjC2ZDI9kDCQ1Wy6JW3f&#10;ZZKfkuAifgCSJNf5YYVrr5lMHF/91Qlf/OoFVekJ7l2u6a0J3gmlclC4XtGvI+1a0XUFg6vx1Gx8&#10;pPUdxazi+OyUQhWsrpcsr67YLK8IvqcwhrIQTgQZSARi6EnJUyhFUUpy7Kb3JFNwfPGc+cEp3vVc&#10;v/sT7eoGrQxGK0LsScpTFTV1NcPmbH8po5H8Ej+Aj4beKS4vb/n2T+9Zrfrc7mV2fnKo+fpXF7x5&#10;8wXzqaJQHm0KyWFJkmjbt0tuL9+xvLwiOIexUJTC4w/i5SubQ8rJoUwegiPGhCkrmukBZbNAVVPs&#10;ZEEzO2K6OGZxeMLhyQnzg2NRzxs8MYAxlsKWpHEAnSLG2Nw95KmRihnMFSbfx9iHjDPxpMa5+z0U&#10;UnmbLZAjsfQd/dWTYD66AEZWHjU+jjEkmPN88u/bPxEPH0nKlpVWEkAYwXwEwZSPvf07OTSl7x3w&#10;Q9uN5XKOOzBXd0mEOcFYxL7url3ylWQQ8Flgnv/caxlAy8H95YP5uH7cfzzW+O/8yre/qfyeowKf&#10;QX7c0eg7UC/yfvdn/WMDTSCa6jFJ404RsnyeypSqPmZedxQh11xLGokoFInoiLiQI/llZ/U1iJB1&#10;kuVsI8N8LqfaY7vBPMu45viX9CP574jgSox5FJ1k5jFmLpMUVpkc/41Yk0hugx/WxL7j22//xH/+&#10;z/8b//i7v2e1vKIsjLiEk2JycMqrr/+Gs2cvOT45oZktCMrQ+0hIooKX8nNLSmYBBqlfNYXGliWm&#10;yCpeKicgZoaslFLusKUuOY5ypyGIB2Xocc6xzCxgYfAZJCNGwer2hm//6R/47h//nstvf8fy3XcM&#10;qwFbFNSzCkYSHq0pqpKyqTFFIc8wZVlZ7/G9dOBl1Yg2tU6k4HCuFwAeOun8oqLvBlE+qyqRVaxn&#10;LA5PmB2ecfjsS46ff8lkOqMqCpRSeDew2WS5XO/AiCCHMRKjDnnEH/qeP/4f/5X/9f/9/+Lq/Vtm&#10;84aqtjRNyWwyZdJUzGYT6kkDKWZSnTUkKIoaEqyWN7TrWyBhTEkMjqEfcvKnSIrGGEjCjIS2Cl1E&#10;Ep5EgTILvC/o20BRTKibktXNnxg23/Ps5Zxvfvslh8dTUrxE0QK5HDIq+s7jfQFMGDq4ulpye7vB&#10;+4KkJoRYSAmYlkoH7zr8sJZvUolsr/AhGMqiQGuNdx2uW6OCpyiE4xy0VAwAi8NTmtmBAOpmRd9u&#10;hI62biAFnOtQylBm2lVblln9T1T3YlIMvWe9XHN1dcPby2uuLtd0neRDKKCqFafnC958cc4Xzw84&#10;PZpS2IJusxSVwRjp21vWN5e43kkbHzt2bcQzZQzTwxPKyWFO0oyEqFC2QldTivqAZnHC4vgZB6dn&#10;TBcHlPWUqplS1RN8UAxh5NhQW/W4kL93o8cE4Fwgj3QKKn+POvebKZNosc2VHXvXbOPKcY3KO+6w&#10;fbPcu972gd0H8zt/v9jYmTGGIuX6tjPzfE7Zd9znXomYQtQzP5rxyoEV4019bCLUxBagM1RvE5bF&#10;2S1bynNRaHS+xJSv9/Fndd83ovZ5JTLAq8w9fx8Lim74dDC/D3qP2VPrdq3fB13pJ67fdc3jb/Ia&#10;7pbtehlQyzKuzwPtD3ZKgscxjiOzXNqRff8pxzO4d/wYhXBl/CUf5m77PWDNgxd431ICH+MHsbH7&#10;Nl7j1nLNpACmjM41uWQtBrRJaAOVNRQW/vCH3/Nf/+7v8cFzcDCjqaSUp2gWmOkJzfyEsqoY+p7V&#10;colzg9Qx5wQApcTtuE1WSfKntVrqKZEPMKZMchOlbjMmqSAILjAMUtc8DD2brqMbPKAJfiAMHaU2&#10;lIUG17O8es8f/vF3/MPf/W/88E9/x3D7Dh16TEo5E7wi5RI+ScYrKCoRXBkJaJTWODfQrVd410tc&#10;tiox1pCQpLG+XQtTW5JRv+jaW7QxkkzmBhRgqil6eka5uGB+eMbB0RGz+QJb1Gz6nquba7q2ExKX&#10;yZSmmYr7PtcB+7bld/+//53/9X/5X2hXSw5O5hS1JN1VdUFTG2azKVXTAJ5+syTEgapqKEyN7wbW&#10;S6lSiEkKp4OTZDdbFBgrs8TghNI3oUX5qxjwbk0IBUV5QmJG1wZMUVNXltX1H4jhki9/84xv/upX&#10;1LVi6P6ESlIz78LA0Hu6tceHCcoe0/WJd+/fcnuzJkWL0g0q1SRvcAO4wRHDClNGmklFVcrQO0YR&#10;QDK2wBghD3J9h0oBm4VNQkjbnICqmWHKCuIYYkrbipjcG4LSFGVN3UyEnjjJN1AUDcpYuqHn5uo9&#10;V2/fcn11y+XNwFpetygCKqgaw8tnC/7dX7/mmzcvqErLZnXF8uYHhs2Kbn1LSolmtsgJcAEfEEQy&#10;QudaT6biTveOkBLKNlTzU6r5Gc38hMXhCQcnZxwcn1BOZiQsMcv9pqSkwmbsS5LM9qXfGmd393ua&#10;bAoBnM+yPDv9LFOA+QDEHpowvD1md7PjcXdxlI7b7wFDENGqHdctQP3YuiRgvic5eQsMSmVvhRK5&#10;1O01JpF2fMTUE9d835TOYK62wwkAbNt9ejb7Doz4yfbUcX/K+l3r1IPloY0f6giMKX8fafz7vX+T&#10;8W9rD0aqD8+xC4x/DtspwoK0UclyvpfVvm1IUrIHRmYLRjR7QxQ3bz2dMpnPmR0c8OrLN3z1zdc8&#10;e/6c84sXHJ69oJkfU9RTktI454ghUlQlTdNkcDQSW7YWY62Inlh7p5CW5ErINbwpCCtfSkkY0FzY&#10;6lC7IfPHZ8/C0G3oWmF201qT/MDy6pJ//G9/xz/8/f+Xy2//mW59Q2k102aSmdIEKEV+tNyKYlhb&#10;bvmXrS2o6wabpUnHwZo2ClsWKI3UTXuXFcdE9taWBaaUmbUxGmM1ZdNQNzParudP3/2Rt9/nsEC3&#10;YXADy+UNb7//E29/eMvy9pa2bRkyLzuMWd0977/7jvfffUeMnqIuMFrlAYalLA0xebpujes3oBJF&#10;vsfoI0PXE/3IcijdgHAjIKVYZblNlFQoqrphOl+QlKdtN8SgtrkD2hSk6Gk3t7Sra6o6cf78kKOT&#10;I2yhCP6W4JagxBvVbVa07UCIBSGVrNYdy+tb+jYSU0FKmhQh+syFkAJaR6xNFIUMAlMUFkOlxFMW&#10;w0AMAY2S7HMr4bAwDMQY0VYGZTASJg2if54z9VNKuZRQ4tRFITK8KTpJiE3CsBWCxw09fbdms2lp&#10;NxIC0VkfSD7uRKE9Uz1QKyffmhEhGslSh7o5ZLI4Q6uGGIUFLiVNShZ0iS4qAprOOYagMNWCxfFL&#10;Ts5fcf7sJRcvXnB4LHz+WpfZCycftkIEk8avSDr6/O+HHdAD+1QQ2WWft7+CO0qwR23fcUcg/3Ab&#10;+W10t+8ytW/muxNU7wZGj66Gu4e8va67Y2klg6tdt/tjwFwrme2P17P9/SED3G4o+GVtnEE/tjxl&#10;u7ZJ5Mb+OZZn5p9qI4bKo01yR3mE/3D5tFf2ebYfzEVeVIBbGo98FMI6pJXMKu9GfhqVGaKGGBm8&#10;dJBl3eCT4rYdWK4HBqeEiCLKrC54yRIui5q6rjPDnMJagzZCEKMzm5zKiSNyfXKd8R5bX0yR6APB&#10;CbVn34lb2w2iAy0c+j2EIMxeKdKubnn/w5/44z//A2//+E+49S1Ww2xaMWka6rqmaCRxrShrAfJS&#10;OnKlRzIaibvHlPCux7lOYo95UGKKLNwTU1bQ85BH/WYsGcstYRztx5hI2mJsTQiezfKW1fKG1fKG&#10;6/dveff9n7h6/47l8pb1ZkPbt3jnyATZdOsV7779I1fv3wIRU1qJjVtNUQhla4qeYRD3dmElq917&#10;yf9IXjwQ2siMKOVESGMt88MTmskUSJlGFmxRUlYVMQb80KJVQVkuKOs52pZE17G6uWS93LA4LHnx&#10;xQkHh4dYC8SeFFuiCvgQ6buB4A3oGc5bbi7XXF+u8V6jdZFDWQaSzu6wANqji0RRWIwy8p1nyeKY&#10;Aq5viSFgbUnZNJR1g7HjbE8Gp0pJsp8besKQSZ1iyMlvWsImkwllVWOLCmNFslQBMTpCjl0nEkqL&#10;KzVGjzGJamqYzAqqSlGYRGkium+J3VL0C5oFxk5AlxSTQ+qDC2y9IKlScgdCxPtEDAofNS6BQ6OK&#10;GZODc47OvuD02RecX7zg5PSMZjbHlg1gc/WLeOGU0gKLWx2LD5en0PxTQeTnNnFB7z73vuuS+7q3&#10;jcoz1nvf25P2SN8MgMrlew9M5fM+eehHwFz+qT6a6I32Y8D8/r3fHwx9BOZ/Lnv8Fvc1wTvbtS9P&#10;rHvK9uDiR/bhtjlo/2ewfWCu9YflFCB/lQrsTCOorQQmRwpBLUpzPkR8VOiywhQ1HkNQlrKZo23F&#10;pm1xg5NBgTUYa4WVb3TjbzuUsYRDQFyAfKRGFMCLmWNfZlNeyDTckIFcKg7GsjvRnk9SZ60V/WbF&#10;2++/5bs//jM3737AtSus8jSVlUxv5SG5zDUu3gFbWLTO+QpBtLtVTpRJIeB6yTyPwVEUwjyojZHt&#10;cww/pQhaKGm1Fg5/KYdTqBHYQ8APgZS0iI8YQ/SOfrNmdXvN6vaK4DpSdAwbYT1zQ9ZpdwPrm1ve&#10;ff896+XtNlwBkaI0WVVPScZGClIxUBSkGOk2a8LgsSYrpSmVR6sCUlUz4eDojGYyJaWUFb1k5iqt&#10;I2F0QVnNsdVMFOiSJviW9fU1ofecv5jy/PUpzaRGK4dSHpQIDXk/EAJoPUepA9pV4N3319xee5Sp&#10;MaXoGBidgVhFlBYZY5155bXSciUxCuFLDPg8wCrKmnoyo2omlGWNLURYSemE0pEQHd5JQiXEHKoN&#10;GKsoGylJs4XZulALKyV4bmjxQyv3b4XgqJrUTA4apouKyWzCZDrB2oTK6mphA/0q4H1HIOBiyrkj&#10;mqgtLio6l+ijyIxGXUIxATuDaka1OOf42Zc8e/krnr36kovnLzk5v6BqZvgI3ucS1iTxdmsLrJH7&#10;/dze7lNB5DH7/H1H8Nq9/75jPwrm2RvxFJjvTcrLE5vHTOXz7jm02E4w3327vwiY3z/nw+XzmsrT&#10;JrOXx5dx/T7btV6N/8vv9scsjAC96+APbMTQlIF81yhZ5dKxz7d9+0o98m6TRsDYRd+Pz+dEE/md&#10;rfBeygMEnyDm2oEhiOiHS3lGLk1RAKUwAo5KXJ7e+3tgLgAeY/rIFyOrlcTJw12Smx/cXZy8k2S3&#10;EKR2flQ8G2en0Q1cvfuB7/7wj7z7/vf4fknBgNWBqjRolYi+JcQBpRXGFBI/yx9HCE7KxYaesplS&#10;T+YorQhRYuPRexkQmTyjyOp6MQQSkkVsigJG9bokbn9bVBgjHFvr5YrNckmVy79m8wWz6YyyqjBG&#10;SxIiihC83G/f4vuWoW1ZrVasbq7xwyBiKsqjcCIxai1WIymUSdzOWmtSFCEUpSylKWXQEqNIq0Yh&#10;TanqCdP5gbjZQ8wa8eLCjkGokKtmRtXMUbog+EgMnqEXSdG6UXzx1Rlnz84wNpDiBqVETlUSRRMh&#10;VcCEvjdcv99wdblmGBTGlmhdSGa8SoBQtIJHqYSxWjw6iGBJjOHO60XEaEtZVpn2V+5ZIQl0tpJj&#10;SzsPUqZYCkOe1kakXK0wEMp3KW58YzSKSN+tCd5JcmYpme5lUzE/PKJshCGuKFQmw8meIq/wXtN7&#10;h1eRcnbE4uI1i7MXVPNjzGRBOT9ienjG4uwFx8/ecPTsNYfPXnH47KUoKL76iuevvuD84hnzo2Pq&#10;6Ry0YXBR+Ptz2VmZ8xzE2yaf0sO+Ztvn7Ok3xm/zc0y8ax+f7+kFyP3GXU//oY3bPGYqf7Pbax/7&#10;7vGYe+7pg5jzg+Wjyc49U/matufcZdtt7t2n5i7x8BH7ucD8v8sEuKcsSQ7Yp7naxwS43MGIS273&#10;HUsC3OPrxlnrbtudIJcSIuu5Y/3oXpdOK4NqniGDAIFCi6sTwfeU2eNQGl0WKG1wPuCjSMMG51Ex&#10;UlmNQTrD0Y0u7nI519hQpUOOkmW7fT6SNEhWY3ODuK2DD7SbNV3X4oZBBD1yXXwCYvAQg7CaKVjd&#10;vOeffvd/8Iff/Vfa5Xu071G+hThQGoUmEX0vtJXakFSBsRXWGkII9N2Gze0Vfd/STBfMFodobfDe&#10;SQ370KO1pqgqiZkrRfQZ6GNA5xnkMHS4XratmglVPUVphR8GNssVXdejbY2tJjTTBZPZgpAUy+Ut&#10;y+Vt5mIfaLseH4LQjZYTwNB3HSkFyqom+AGtArOZDAbqUrJtY3QolbCFpapzUleI4AKJhHNDLjHs&#10;KUzJZH7I/PAYYwuGXtji2vWSoeuAhC4K6vkRdT1naHvWNzf4vqVvl/TtiuPnE/763/2as4tzgn+P&#10;89dYY0jR46IwAvabSLdRXL4b+Pafr7m9HlB2QrIFSoG1CmtkhpuSeE90IRwBlakwSksy4VZrQdzh&#10;RsnApahryrpA5VLGsmmw9USSF9sVQ7eCBEUmhvFOmOkE3MutUpwxErIgBrp2hVKKsplLIly7JiZF&#10;1czYtC3rlSS1Oedp2zXODVldUBOJzA7P+c3f/F/47b/5D5ycnZKQmfWYgCcDyRxWioDW2KKkbhqq&#10;spIa8fxdk7kjfBKQEM+XISqpnBGg2Q0G+ypkds1EP8X2znKftKdi5ruPLeCbM8XJAKq3UL7nWQhg&#10;70qAEwB+fJ26N3jZZ4Lj+c6UkoCC/qD+7yP7MWCutVRDCJjfPaOfNQFOmtmd3XXVT9u478PlKXts&#10;m7tZ8seVDfdt13lSDp+Mv8to7MHC4zcm7+6RFQ9MMTbID5ft+ofn2z/YFFPk4oqPj3v3YSRZxoeU&#10;70WRJB6pQs64lEK5cSOZMY8dQsrxSMkwVimikVI7AW+EIUrn7M/84cj9yd/T9v7JnM9KBlA+EpIA&#10;dvBe9OGHQVy/WbpVEqTkPhSixZ6i4+b6kh+++wOrm0tMCljlITi0ThQ2y7hmdjOlRWtd5wx7SKKK&#10;N3SEIG548S4EqZGOXjJmjbhj9TizzzNglVnryC7gMaShtKGoRQrWu56YZDYchoEw9IDU+3ebJV27&#10;kvMoYdiS8ryeMHiGbsAN4uUwWvIPlFIYo2RmbjRGa8iEMCkFGXjkZMPgPP1mjXcD0XtJrFNKQg2F&#10;lfi5G7Yz9sQ4AEtoI1KyRhtc37G6vmR9c40fOuaLgtdfX3D67AxrEz6sRdgkhuwKrkFVtJ3n5nrD&#10;5Q8rri8dzpfYYgJYYgBUEllNkuiIa8lYt7bAKJOfq9CdKi2UrCP9qgCKcK0HPxCDxxaS1ChtWNqx&#10;1kY076s6x9bvwjxpW7oSsphI5mQw4pUwxtB1K8lHSJHgelG4Q2L4xkBZlVSzOckWtIOjmhzw8qu/&#10;5s03f8Xx2TnlZEo9nzM9WDCZL2imc8rJhKJqKOqG2eKY6cERRVmTlMH5xOATLgtISUmV8KvLFytZ&#10;+yHca28ffff3+pRH/tMIsD3c58csn2sCRGOf8OEi/dXHv8si+TYf7D7en3oKzNnbkUp/9Ph6+fXu&#10;hOMlPnwe46RpuwFKTvn4YeHete8ypT7MiZBjyZ9ylh8pgboPouQRi93f7u5T2n0v430+tvDEeRmB&#10;IS+JOzCGPSd9cJ5xP5B41Ajmmo8BVeUSte05xuNtX+Y4iHj8yj9++Q8aAnJRH6+Tm9k185adxAX8&#10;cD+lpOxru++937VWUsObQVkaVj4/8nGQlZRSVmIby9o0CquEbc9oLbzgZhwx3wHC/Uex9QSo8Tz5&#10;91yK5p3oKfuQGeqyy130x0WTnpRkdCoHxPUdl++/590P3xL6tWhT49EpoJW4WVOUOK7KtbQp5ez+&#10;8Xq3blZFWVVooxn6DW4QjnptpB6Y/OEVZSVsXZlsJKaY2QMHiqoGZfAui8+kKPzozqOjyF1ODxbU&#10;zYT16oart9/Rr5aAoixrikLcwzGIXG8cpM7eWCOlfFqAuKqkQkBKAMcZmMTMjbGQRAVvvbyhW4u4&#10;BwpsWVLWkvilMuWtdwPBO7z3cnwrIC9iGhbfe/p2xfr6hnbdMZ3Aq29OefnVl1SlwbtbFB6tpEwq&#10;JU1SJf2gublZ8f7dNdfXA4MviKEkRI0xFaawaB0xOmFMzs7PVQ/KWHkv3uNDAAVFUeZ6/6yCOJbU&#10;hYEUfM5mhojfupdTDOJqUwlTFJRlmQdqUjaYUhQCJxJaC/mMNhZlLdP5AWVd5YGQA1Ju54YUPDH0&#10;qOQpiopqepC1AwLH56/5+td/y7MXrymqGhcVQRkiFp90FgVSokJoLFEZEdkJCh8Rb1hep4wlIWQn&#10;MiOVnkuN2+ycaYo97Au2fYL6Ka7y/efcb3kg8cgxP2XR5uPf7g794N8PbeyL0iMLoPZ6G+S4St2R&#10;u4wgO874RzC/W8b+/OGx7uwpMNfmbtCVLyGb9GdaaZTzn11k+JGNz2P3Jf389hDWVH7QP8YeuuJ/&#10;5O4f25YLcdei73HSfbiMqsEf7/MpCx+PMD7BtnsoJNtSxZx1KTN1pUSIYatnTESngIkei8eomEsv&#10;Pk78Syntd48AjDOjDPoSapDRknwsd/rE8sHkhg05/usZBsfQ9fh+IIWAVpGy0FSVpbA5qxkJDwxO&#10;ZvqiX+0Ysjzl0K1JYSBFT7e+ZX37njB0MhMe8wDCgBvWeZ8WP/QCAklY17SRbOwYxP1f2BLverrN&#10;kqIoOT17wen5C+YHR1SVSJfOpgvmswV13Qg1cM64b+qKpiipi4KiMJgUSE7A1kcn0qKJ7btPKVP4&#10;ZtW/GMH7gA+S+GWszeIsNruVRWzFFiWT6ZzZ4oiqmZBiYNiscYPwBBAjm9U1q+UlXXuLtgMHx3D+&#10;es7x2TGFAWKf24oAVPAJN0Q2qw0311csr5esbzxtm3A+brkZggokcjzrQWLk6J1JIeT2cddeRKpT&#10;qJWtEU4AawoKW2HLCjS5ZHAg+I7gW3zocMOa4FuUkoGZ1uQQTyQlT/BDrmRwFOWExcEZ84MTZvMT&#10;5rNj6noifCMpoHLNuzWapqmZNhOKqNA+MWsOODw4ZTKZYbQlRRGlIRlSFFU/IXURtb+UFDEJ6VNA&#10;aFOD1kSjSZlsaexWZEnbRekx5+TzbPfk4Jc0Saz8uA+TZVSAfHyR5/Xx77/0MoYFPly2apVJtnm4&#10;/m75fPvUd/QBmD8cqNxf/jWZGq87z6B3LeO2P6clct+UP9iPl3H944vYw4bwCUsmjhiZ5h4u+7IL&#10;xrV3AxvZ9u7v0tmqJCpLJiE0kFkD+aeYALf8PW611jMNbc60H2cgxmjMtrxNvADGZLdWDkupFCGJ&#10;qzkSCNERkyemgI8BFyMxkwJH3zN0S7r1NX17i/edgFnb4jZrjAqURUlhC1IQIpZ2dUN7eyPyr5sl&#10;fbfB9x0pOBmmZUlLYyyLw1PmixOqZsp0fsTByTmzoyOapkbn7mE6O+DgRIQyynIi9e+jcpfO5MNR&#10;chyc83jfk4LLddd3X6eAoABfCCJR6p2ECbTSVGVDVddSW59JbbQROeCyntDM5tmlbGU2f3tD37UM&#10;Q0/bLlmvL3HDirJKHJ5NOH12znxxhMIL3a7SpGQIHtzg6dctt1dLrt5ecnO5Yb1KuF5BtChboEtL&#10;ygx8CZm6yLco7TmFKEAOqBwiGd+z4m62qa2RhLeipqgabClZ+5DwQ0vf3eJdi8oUtlKGKNn/xgoP&#10;wF04KNL1LX23wRiRiq3qKdZmD0DuuGUQVFBVNVVVUxSlhHtch42Jo4MjTk/OmU/mFLbMLmUBc5UM&#10;OhkUkuyokbAKW3fsOCgeAS/bB5/7OOiOJOJP7qDHAdS/3MIHbujHlz2WRLjosUWexcNjfeJxP9r2&#10;4X67HvS+Y+f+LY33++MtxSTU1o8t9y7pZ5uZ/w+7b/fh8dMXlePV//I2NjIDiEtPouYyF/+wOl5B&#10;1jwW6cQ7QPmxlsaWmOPlKd5ltt/fRjq1u4YrLikt9bxlhS2EojEp8MGxWd2yXt3QdSt6t2bwnZS7&#10;KUVQotwMQvriXcfQyyw7RSEl0dZgq4qimVLUDdpaYgz0naNdRfreMbiWrl/Tdyv6bkPfdxIOCEGO&#10;5weqZsbR2QsOji8om4ncl0dq8r0j+oCxBXUjkq9lWeVyoxJrhPff5tix0oqQRL3Pe0+IXlzJKWSC&#10;HWRWHKRWXHQGPN4FnA+EICGLGEQ1LzhRzuu7NcvbS9r1ClLMeQFWnk8OawgL34C1kem84uBwzmw2&#10;pSggxpboN+A9yQfC4ITnfb1hc7NhedOzWiaGHvE6mUIEaooq5zEk9Di7NBqlSxQVEtiJgKh/Cetb&#10;Lv1DnqHEuiXcY4yUREr5oIQ+hIte6tHLasL86IzZwTHayv0ZW2IL4RwwVhI8ZVAi7m9jC1IUeV/n&#10;e5zvISXKsmY6PWS2OKKpp6iY6Ls1buipqorj41POTs9YzGdYKzryueWKWMl2Ki1kL4qEShGVcrb+&#10;R8v4jY39yoff2+d9fX/J9sQdKR48k/vLn8ueOvfnAfmPsf/TgvmTj+7JDX6C/ZLH3mP73W27VyYU&#10;QVtZlJbYnhK3/53r6G7ru07l447lx1qMSCFcPsX2k0yJFKQcSTwLo43xpSTlQCR8DHTDQDt0dH3L&#10;enNLu1luFfBCyDKkGDAFmCIn8SmUuiOxAanHn0yn2e08l5mclkQ3rRVFIUlnWps7HvlhEN1t1wtJ&#10;i+tF8GXoUEpjbUlwPevbSzabFd4JC5n3HT5I2ZTJdcNlWVNWJWVdUU4m1NM5k9mCKse3QZI2QhBN&#10;dzcMuF4Sv1LKNLheZuTeOVzvcW1LuxKSmvVtXpbXbG6vub18z7s//p633/4Tt9cig1o2DdP5AfVk&#10;JvS1BmypaWYNByfHzA/mGBOF5tXL4odbXCeeir4b6PpA78A5SwiGlDRoAXJrLbqQY9pCRG6khK/K&#10;9fAlWpWQxHtgi0JEjTKjndI63989zoFRGQyFVuK5SVEGA7ZsaCZzJpMFhRXhF+8dKXEvximlhHU9&#10;paxnsn8I4p3oWxnooTDKSNy+rKjKBlsUpCgkNolIM5mwODji6PCQ2WwCWuFSJOZCkSTOhTuIVmQP&#10;VBQFsnHJM2/5932Q//B7+2lf3/+wfw22jZU/ttyzn6XO/MExH7VP2eYx23feXZa/6TEf7PHl3jU9&#10;PEfefec133fTPzRFBtUHCRqftJC/9D22nc0+tG2o/pHjqvG4j+8rOsU6PzBZZDZ+B+SK8cayO/vD&#10;Qzzyw+MmM+3tv2RWmV3GMWuuxzzD9WOMOAiHeBr573NNfUoSJ17fLvnuT7/n6v2fUGGgUFBoLVnL&#10;GskCztKHSkvdskH0FqQ9SGwexKVbT+bUzUzIWcb7GqlZ64pqMqOoaowt80xuFKxJ2KKkmR5QlBUh&#10;yozYDx1dt8H1vfTT2kipUYiQFG4Y6LsNMSXxAgSFGyQRMCUJPQze4aNHkpqF2GestScnZUGSJK0k&#10;oZUR1PFuGw4ZM7elHeXtohB7xxgkm19pTFGQgMF1uKHDFnBwvOD49JzZbIrWjpTWpCBxaO+EJ33o&#10;BlzncQP0Q0HfW4ZB4zwi1qLLrfvYFpLTILNqIYixpkRrLcl8KsrAJisTaiMDHqUU3nWZnnYst/Qo&#10;Ui7ZErIYUqKsayazA8p6hgKGYcN6eU23WUpiXGbnC8FDShhbY2ydwTzSthuCcxCkFFPnGTuId8W7&#10;gRA8ShtsXdMsDjh59ornr7/g4PiIqDR9TCRjSMpI/DuD+t03m8Qrp+9VkSj5PmTq/vC7/fBjG5NW&#10;P8d+SgLcT1l+CgOcEFx9fMz7yz7btV6pu37gMRv7wLHPyD9sj7fruIzrPnqPYj8mAe7hYsa/u58x&#10;m/0p+5Rtdtm+c++1PSdVeRmB+76Nvz38fVy3C09H+yDW9SNMjr1/333rP3SHP7C0/d9HJrMDlcFb&#10;AHyM40ljvdtWbf8nf24322Hjs0jkeNnDtVGU4kZgllm0kLG4nF2dMnVrzDE3lQAlWfjJO9Y3V/zw&#10;3T/T3V4zrUQ9rKqEHUtqyqWKHmRyY2PCKkQUJ1Oc6lzapbWhqqeUVSNAjSC+EJQ0olTV3MVSAQFV&#10;ldDG0EwXHJw8o6wbunZFt14xuJ4UJZkLwBgByhilLC+mJPcapCzPeU+3aWk3G4a+w3cy408qobfK&#10;f0LjmV0bcg+w5V+X40ZScBhrqJqGoqplKTN9aVFQVDWTgwOqZoKPjr7fiARnkPr6oV8Tw0BlFQdH&#10;BxwenVBVFmJH9JssVSvx+X5I9D0MPQzB0seKzhf0AwweUpJOKUZxK5elFWpcozDWSGKeLdFWqGmV&#10;DqJmVwi5i9bCLEjwONfmUj+FytrcamwTSWaxtqhpJgvqeo5Sir7bsF5esVne4LpWvhgtpW/BO0KU&#10;7yAGAfehb0UkxQuZDEloe0kJ7weGYUPwHqMttqrRZUM1O+bk4jXnL14wXSwYosIFINMFj9/TiAV3&#10;f5f/Rhd8/vIy4OWKi7yDVBjIv7f77vkG99k+EPk8yxc2fugqdxIP/hyfxS7be10jmD5iI8jts13r&#10;lRLWy8fWyqPP72b77O/9+wlAVuozwXw8z67VvwSYj+d6uJ26BxGjpbxI17bzOre/j8fft3ywU14e&#10;bvNw+/vXqsYPY2xv6eNo1XYZDzLe2P1FPQG4cczW+DgjTwAtfwgpN/57S0oqp8x8vJCzLeX6Px7B&#10;we7rUvf+p+49C6MSWt3FxcdGvL13yGUid50U43nywxrPOc4wZRaVV+ZSNwWQs8Cd80QXhJCl6yTz&#10;PJveNnoluf9xoF/dcv3ue1bXb1GupbGauhQ3qLElIULvhNVMxQi+J/mBFEVP3tqKyeyQerrI1J41&#10;ZU6mKqsapUSQJDiheS3LhnIypahrlNH4nGBX1hX1dIrKjFxGG5KK4gr3rUhwdmti8gREdnUym7M4&#10;Pufg5IzZ/IAi18CnEDNtbY/vOtymJaWIMhBDotAFk7KhMIUQS0VFdJ4wOHQSKVBrC7SRuLN3jghU&#10;kxnN/IByOkNL8T0+OBlsqERM4rpXSqR80WBNpLSeSVUyqWuq0m4JeJL3aN0QY83gDJ2zdN7SRsPa&#10;W3ozxdkJba6VL8uCxWxOoS0hDiRipgCWmHhC6ICbyQxbKFJo0THIrLfISmmhxfsWa6EsS+HYLyxF&#10;pmRNQQRvymJC3SyoqglGGeFJiBHfO/rVihSgyutTjAxth+sHnI+EIKIvwQ+kGNBZ3c9ak0vvAtFt&#10;8C7Lp2mNGxzOG47O3vDlr37L6ek5yRZ4RBlNKRl+aQn2YJPCorBJvuBMZLD9+OS71ahtmty4fPif&#10;YVTz+vHLGFr6fFP3Ervudwzyd7l+KaeTP/NVq7sSzx9tKhPE7Nh3vLd9tnO9dEQf/KTvVdM8tG3X&#10;PfZhj2yzPd722I/3waNt309OytTqHjnOoyZ9tvY/Y2kaT17m3TXdv6Wn9uFBU7m/PDa2e7jNruUp&#10;G6/xsQUeOeDDZYclBNgeX8YGIsD9cPn4JHfLvv+4c949agrJTjdEDAGTAgYpSxNSlwcbj4vwpDxY&#10;efegRiCPWad9vMdxg/G+STK+iTGPoPKMXQY3kq4mncC9JUVC19Itb+jXt5jgqKxCKRkUEBQKCxTo&#10;ZChMSVVU1GWZSVfI2tYTJvNDposjpvNjmukcZbTUt4+Mdc7JjFcpfPRsNjcSk/c9iYQuC4rJjHI6&#10;IynYrG9ZbW7oXUfSSmaaRhL0YhQymJgcUY360h5UzLHYEqUURmsKY7BWZde6SNIKX4YM31SE1EPY&#10;DLh1h1v3mWBGYsI+eFxwuNCLgAoalclulLLZ8wCDGySLexhAQzlpKJoKXShsKSV+VaUxKpB8Rxg6&#10;wuDwHrwzOG8ZQsmQJjg7J1QHpHqBnhxg6jmUFao0GXQLbAFKiRfGx0BEEZLGRVEkU2jqZkLdNECg&#10;3Vxzc/knrt9/y/LmHf2wBs1Wg76sK4zVgCfhSDFlQM6Ke94TQ0TpirKcYGwt9dtJkwIEF0UO1gVS&#10;GBM/gSTxd5UiKgasNlSFxegkVRJxyOcTd3sKUJVTZtMFRVVvI90jl4MAucIksClhUwbjnN2elCSg&#10;ZpjPQP7xf/ehHR4fvH/K8tPt437ozu7Nbu53GFvI+TnO/zPbOKn6sKd/1GTTD/vvx228z7Fz/xhQ&#10;5Izjee/tqXbPyO/buNfPBubjAR+e++nH8vPbv/T5fpz9clf3sDH8WHvsk3za9jVkMQHiHQNXZLa+&#10;fS4pl9M98qTG8ygQutd2w3J9y2a9FHrTTOnoQ0/vNgyuJSaPNoayqmmmMybTBU0zoShqqnpGM52L&#10;lnUp7ueyrNHGCrf8kGfkgClKkUg1NivMCeubVuJJiV5i3MLUpenaNX23RhvDdHHC4ekLJvMDiVEi&#10;8WnXd3Tthr4XN3qIAz4LzSSEac8WBVVdYq0iRMnvjjqRrKVoJhTTBlWWYC1BK4bg6VxH73ucl0FI&#10;CorkFb51dMsV7c013eqWfrPB947kPMN6Tb9aYSmZzY6ZTY6pbI3SkEwiWI9TLX1Y0g7XrNsrGdQM&#10;G3ofGZIGW2LrOfXslNnhC+aLUybTOVXTYKtMURoyL7xWMsvN+QZjWWLMTH+2apifPGd2+IzCNgx9&#10;z2Z9K8QwSRNcJEZh4lOYTGrTMgwdg+9zIuQN6/UNm3bDEBw+eaJR6KpEFwafHK3r6FzPkLwMvLQk&#10;N0os+a7DHnn4nevpuxXOdYDBmEo8C1VFNZ1RNxPKosCWWeJXCRGJNnkktnWbyscw5rns+Dg+yZ76&#10;/n4x+zOd9pc/7+e/i49t7Nce/v7z288igfrUrd8HiIedtNozohi3fWp5aI/99pjt+gbSqBX8GSZu&#10;l92u9B1hk2zZpf6Ztg/MZQa8e/2TtnfXB2/40W3lR7mE8e8y84ac/OZlFiW0reOMStTHxk517Pvc&#10;0HF79Z7Ld99ze/OO4HuMShAGopMyIh+EijXhKaxQuRor9c3EhC0q6smcsmxkgBAd6UF7Hsu5xqQw&#10;XRZZo91Cvq5xB62VMMIphXc9Smmm8yMWh2dMpotMJypkMZI4h0h4Vk3mRu9pW5E+DUGuhSSDHRci&#10;Q8yiLtYymc5ZLI6oJjO0zfrwRSkkIxqUyrPLrPdd2AqtLDGItnnftXkmKtdfljVHpxe8+uqvePbi&#10;K6q6IYaIKTX1vKKezahnBxTVBKW1uOFtjSkPSbom6hpVHVA0R1TNEfX0kKqekWIS5bZ+wCqNTrnk&#10;Ld+HKQpsKTryIHkHVVlRFiLZWxRSxiZjJikdHGcsY1lZjB7XC4d/jOJxUUZLAqVz2xyM4LyEHIJ4&#10;BWL+3WdhmTG5zViN1ePsV1TctFXE6NncvmOzuiYlKKsptpqAMWhdMVs85+LVl1y8fEkzneOjEMFI&#10;IqWBBDrdBcVkYCdAPkbT/lXZ3guWL2m3B0AG+J9lD8Hk3vIpXod968eBlmyRvRgPN3rE7mbRj1yU&#10;bLDVoPjIxgFePs54rO11JnHlf3TYe/f7o+hc99lTN6seef731+0C8/s2HuPh8pjteGQf2d7t9q7c&#10;b1vMHEfc95e9B/5pX/S/SjDPfOspxW3295jNHjK7GtyBOfmxDn3HzeVbLt9/x2Z9jVERqyIp9oTQ&#10;4VwvFJ/Z2WmtlaxonZPEQv6tblDG4FyPHwa5NKVJMeKHjr5b411/93vOuh8T91DIbM5kGc+xZC1K&#10;Zvt0dkAznWOMpaomzBfHlPWUmOvRQxQe9Rgi3WZD125wvbDUyQcsnUlUiaQlXBIDFEXDdHGEze5c&#10;U5aYopBnmCKBKDXnAYwpqeoJSll8CAzeEVNCmRJT1EwWRzx/8w2/+Z/+I3/123/Hyfkzeu+4Wd6g&#10;rGZ+dMxkcUw1PcRWU5StSbqhqI+YHr6knJ5i6wOKyQllc0LVHFI1c2xZ4oaB1e0NbtNiEqSQ+euN&#10;ULYK6UvWgE/kRMOS4FqGboktC4q6EXraGBiGnpigamY0zZSiqNBGeMu1MZhCBHRStPhBau1TEG2B&#10;ftMy9D0pQfDCi0+Oj6cIemSTy3FSUiBFh0IY/rwfaNc3eO8pmwXV5ECoWBMU9ZyTZ1/y7NVXHJ2f&#10;YesKF5PkAWQN+fFdGjIFZ27LSUcBc0ZA+HG2D5x+UVP7euGnY/Kfe906ezgeW34eMEfe148E8zF3&#10;6LFFK3YmwI3XzfY4D8D83nYfLHnQ/iiYP9z2/rLjMiCv32fjMfiRYH7/uA+vZ991Pfbbo/YI1t5/&#10;fp98nHsm1yV3+fC4SvGhS/kj++8MzLPkKUmEOUIQCk+pG84SqrlW+EMwl8zk6/c/cHv9Du9aCgOK&#10;QIoiYBKjzEsxMiIuCkthCynLClK2pI0QkcQY6DNxDMhM1bmWdrOUpLUY8wyyEiawXL6nlAhg6DzL&#10;DlGuXRjCqjwTb7A2l2MlsEZm9CF4nPekJIOBEALr9ZLNesXQDwI043NMCdAkY/AhMnSBwtYcnJxR&#10;TuciCDIRgpuQpO4+JKEqUQhtqHOJvnd0fYcLAW1rqsmM2eKIs5evefXVr3nz5msuLp6RFLy7vGTd&#10;bjg+f8mrr3/L6cWXHJ++Yn70jPnBc+bHL1kcf8H8+AXV7ARTH1BUC8p6TlHNsMUEpQ1tu+Tm/Tv6&#10;zQaNeK0USH02IhiisxRtiMJFX1iLMQptwI7hDVtgTCnVBllxzloR+9G2yB6PGdZWxAh91201z9GW&#10;FBNDt6Fr16Q4EuhIIiIINaoMyjSoHO2OjhSkEgEk/BNiRJmKujnAlDUxJUzZcHD6iuevv+H8+Ssm&#10;8wVRKXxMkvymNTLuyzUISlz4mqyUockVF/c+ox9hf67yMqVyBP/hb0rxBI4DH/a1n2zqQ9GRx5eH&#10;O9032WaXqRFI7/37U+Bc7lnO/XDRir0SqIJDco7xHu7/Nv790SXfz0dgvs8e7Z+z3b/Vx7a739U/&#10;vCW1B8zZcbz79tT6z7XPdrOzH7AFkB5fB78cmIu7ds/6p2zvrvff8C4wv2+ygcg/CtmH1PrmGfk4&#10;O/cjEUiexd+bmXfdmuv337O6vSbFQGkVxB7vOxGO0RalLdoK5as1BcaaLLEpWtgi5mFwwTP0G0Jw&#10;wgSW3eTD0BFjpKhrposjZotjbCH14yprgdfNjGoyo6ynmKyfXRQ1k9mhlK8VFUpbueUgQiRjaZhG&#10;i+Z3lllt1yv6rsc5Twgxd/riDXA+MPhA7zzOR+ZHx7x88yvOLl4wmS2op1NMUeER1y62EDGSsiJG&#10;Te8TUWtUUVJMZyxOzjg6e8b5y9e8+dWvef7yFc10iguB91dXbPqB8+ev+c3f/Dtef/0bnr/6kucv&#10;3nB6/pKTk+ecX7zm+Owl1eQAUzQYO0HZGlXU6Ex/mmJitbzm8t339OsNOiEZ8EphbCFJet6jjSaR&#10;RP7WOQpjmB8dUk+nuL6jXd3inJNBS9VQVVMJSww9fbdBoajLKUVRk5KiXd+yur3CDT1Ka8pSZu+D&#10;6zM7nwi3GKuFhEYJXYs2BqMTOnlUiqTgSc5BFN75mMB5D0qjy5pkLElbDo6f8+U3f8Pz11+xODzG&#10;FAUuBgIKbUuImhiSVBpss9qllx9rzrf94md8/ttO/1/c9vXcT4P1U+sfNTVmsz9cITYC6D7bt17l&#10;rmzcRADzaVP5uh63Mdv94e/ZdoH5/QvZYT87mI/22Db52Wxt3Gb7sHbsxwiMD3+8Z+P6x7Z74hmQ&#10;xsTpR+xTJrG71ssMeNeR2b7Yj0ZYuRXJcXdd/ZgN/pjtbzAChOPI8fFz77Wd573/LD58E3fHvjv8&#10;djCjJHEsBZmdkvXMQ040EsEQmaGLGz4Lr+RZjetallfvWC+vicFhdSR5ET4pikLoQouCIgNaUYhe&#10;dUoJhcLoApTK4hodzg0yCFMKstAHmc+7nsxopguqZopSVnha8pQqJWEGK8oabUXqNCWomyn1ZIYt&#10;KuF7H3oIQWQ9bYkxBaDx3tOvV2xub+j7Tmqco7h95bFJZzL4QDc4YYwzmvMXr/jVX/8tL754w8HR&#10;EbPFgvnhESdn5xyfXlBVNUPw+KRJuiRZSzmdcnh+wfMvvuarb/6Kr37913z1za95/dUbDo+PMWVJ&#10;UAm0YXF4xJdff83Fi9fUUyndq5sZRTlBlw1FOZH4ua1IykpGOomgFCJBAikMrG6uuHr/PW6zkUzu&#10;XEplS6kn997R912Wu5VwRlmUVHUJKbC8veb25oZ2vWLoO9G1zypvXbuibVfbhDoUQj0bJXnQ2BKT&#10;Y+7aiPcjuEHW5/i4NlISJ9UTQjyjEdnfu/agCDERiMSkRSBFWUw1Y3HyjJdvvuHNV7/m+OwMU9U5&#10;G16RlKiepaRRSWX3fS51yte7db1mFHr4XX7q8uex3ed9+prkO/7Rlp/druM//Tz2r1f3gTR/ffdL&#10;/3aZyte10x5xsT98f3me/eFG2+bx+LHvg7n6u7/7uwTwm9/85uF2H9juuebu30f7sIv/0J5atx8W&#10;d+/LE/uGBF766x9tKas+PW4Jslvux5kAefT7Afup2fWuiX1EtMYftRG8dpiMT3btTC6b22FpBHD5&#10;M8YoYipKkYIj9D0xSULSMEjH7gbR1vZDTmAKY3a3uPRSiqxvL/nTP/09f/r9f6Pb3FLZSOxu8f2a&#10;ppY68aTEjSlXl0g5OY6USEETnGNwnZQVpbD90LUShjWlNEYJmYktipwcVYOy9H3PenVNv1mRUhI3&#10;d1njenHLzg5POTw+xxjDennN7fV7dPLUVYMpJBEvhkS7blndXrK+vWazaXEuEpPKAwbEjWkMPiba&#10;4Nm4gaQN3/z23/Of/p//M6++eLNllDOFpSwKvHP88fe/5x9+9w+0m5bpfE4zabDWUtcTFgcHnJ2c&#10;cHZxxmwxk+fvBci416ElQJsarWtpOynztMfMwx4jg3OsVkuub65Zrtb0fY/zIvgS+5Z3f/pn/uHv&#10;/3du3r6lTFJXHUKgnk6YzA9YrZZcXr7Fe4fWmtIWTOuaqqpQOuCDZOWHnKSWQsAaRd1UaCU89FpJ&#10;cmPdTKmaCWU1QWvD4Dr6zTqDvaZvN6yWV0TvhJzGiKyotH9RTSuspiosZE14k4mBwtCDsZSzBaqo&#10;sfWM4/MvMpB/xcXz55TTGS4ZYhKyoagUUcoBMOhcMZ77dSXfJJJKSPwUv/QvYLtA4tNMiJY+z/aD&#10;ucSfHzct9ZmPmny/ew78KWCu78B8W7Gixn7u8RvWOqsm7jAJesmEhBHIx0HCEyi0935zmMO23c8D&#10;5nzCul3rd0OI7PPU+l3H5Yl9Q4Kwb4M99jSYjxWmP8b+OwNzlNTnZoGTGAPOOYZe+Ma9dwx9j3Mu&#10;Zz/ffQgpRbr1DW//+E98+/v/xub2HYWOJLfGtbdYoymrhjRSrRIkEzpmMYsUSR6iD1ISFpwk4gl8&#10;CflIZqNLUeKqRSHymtpWhKQZ+o52vaRvBczLakLVNEIyoQ3T6YLp4hhlDJvlDavb95A8VZ4NaqUJ&#10;IdH3A127pmtb+q5jGDzeJ0LIs/OkQCWSLYllyXro8ErzzW//Pf/3/8f/zJuvv6IoK5SyaGspy4LC&#10;WNarW5Y3t6ikWRwfMT08EOBC+mCtJa4pg6OswpVf2Pg2ExCjJUabO0EgBFIcJD8gRPqhZ7VecnN7&#10;w3K5pG97yQWIERU91+++43d//1+4+f4HbAIVI77vqZsJs+MTnPes10tCDFJWtmnRUXTlk4rEJDSr&#10;OiW0EQ59awvKwpCSIww9yYsb3JYltiqZTIUMxrtBGO1ixGjDMIjLPniHMoUkLCpx8YsHyKFToNBC&#10;C2uKElOUKCOa9BGFbebMj885fvaa8xdvuHj+iotnzzk8PiJpK+EMdM5Oz/oGUYDcKPUBFXLMqmey&#10;7Y7e+he2fcD2tH0umAtQ7j71fsDdC24/CczzNekRXu9VHDxhnwvmyFn3XNMT93sPzH9WN/vn2FPH&#10;fWr9Ptu3b8og9bm2d9/EtsH+uOUJD/2n2I42sW8QkHjqhp54mLtO+oildC+yn4Sbfbz/EexTkoHH&#10;6HYf91CI7nNKgegc3Xopil+bVQZpT3AdKXjQhgg4P+Cc1IvHKMBAprseByg6H1uSk+7c/37ocX1L&#10;cD3Rj0l5jr5r6bo1fbuWWHvm507pLtNWnPkKP/Rs1jds1rf4QaRSfd/T98LXPvSdkNKEcbClc4hB&#10;lpQkE1sZC0VJ7xzGVpy/fMObr77m7Nkz6tkCZS0psypqa2nqCYv5gqPjU+r5nKANuiikDK4sQWt8&#10;SPgIaMkdkMiBkkGQEi570FsaVtRd/52QcUZAFNy897hBSgJjdCC5h7iu4/ryPX27obIFhcnsX7m8&#10;re9FP1ypPIBynuQjPgrhjWSd52zzzBCnrQWliT7hh3BHkDMMojGf24/zA8PQyW9REiy9d4QgwzZZ&#10;5BmnzEYonbJFmRJsiTIl2laYaoKuakw94+DsJc9ff8OLV284u3jO5OAAbEmI2QWfnyHo7LTfpr5t&#10;v3R5fknOv/38P/07+rlsH4h8msl9ftyXPbXkb+2j359ap3Ly6SO/Z1Dcl1W+/9jZI6DGN5WTFT/a&#10;7uNFwDlLFj9YpP+Sjv0DMB///gSYs3X7f2zjcT6ImR8/Aea/pI2z/ofLT7V9x0iCJZ9tO/dNMnPc&#10;VWe+f/kFwRzJxv3oIW/vY9cNZdu7esdJH7H7YD6Kf4x7fwD0sK05l4TCu21CCHjfs1ktWd5c066W&#10;BNcRhgHX9TLTVmabVOWGgeiHnGwXICV0Ei5zASnhbxfmRLkaqXMfhLPbeQGImHBDwPUua4XLMsb4&#10;QdS6gs8UqiHQdz3rpYB5dL3UwA9SIjV6HsJYhqYlGyol4S8fmwVAREkCnI80swUvXn/Fy9dfcnB8&#10;iqkrUAbnA84FYgSljGSFF1Zi2pl2MwESm80UqbYgpjtPgDTbzDoYpd0oMhOaBiWi8RnUM8FPLtdz&#10;g5P7CRGVhKVvubzm3Xff0q6WVEVFWdQSg9RqS/zT9W0mixFuemuMKKspk9VwkC4vkwKllEvcclkj&#10;KmGzUhraSMwbyZwPOb4eyQIzMeanKbkR6X5iaK5OMKaQDHQ0Whls3VBND5genHJw+pzz52949vIN&#10;Zy9eMD8+BlvSO+Gfw8hASBQHlQDCCAejZkpu51swl5PnFv4va3tB5EkbwetzbN/MfP91KfVIH5aX&#10;+yC5y/atF5wfe4EM0g83esSUGtvpIxdFkuekR6/XOOjY/mv/NZFjXo8sj4L56U8oTfupNt7Gw3P+&#10;1PPu2zdx11F+ju3cd8xr4e5Bf+rCNgHuJ9j4MB9YUhKnHhvOh4uA5F7bu3rHSR+xh4D94bPK61OS&#10;wEAm9hgb7d3WQAxENzD0rcS9+xbft4RhgMwgNxLPeC9c7zEMxOBgywefAVP4x6RULkZCEN52yaoX&#10;4RJZF0S+NKRMvZkBAQVoIT7JKmhD1xO8xw2diK30rST7RUeMAnhSS++JWR1NGYtSRp6BUlL6Zgza&#10;GkJIdIPH1jUXL1/zxa9+zbOXr5jM5yQlCVeokabWUNqKuqqFo76oKCphttsCNvn4WpLVpF0IucmY&#10;Ra+UyXcmZZbilie765W4+JDtQki4weP6QPA5WTFEbq+u+P77P9Bt1jRVQ1UKAYzWlqKuILv5hVhF&#10;nqfVGlvWWFvluLZAXsztR9wz5N4sCSlO1jE3poRcDrRNegt3/P4pidTpWCUwtnuttSjP5YFURP7U&#10;pmC6OOHo7CXnL7/kxZtvuHjxipOzcxZHJxTNFI9myM9UYvD5qd1znRsk9qpHEFOAlpI4afsyY/yX&#10;XPRPjtPf+x5/tKnPBnP9Cc9qn+1br1RORJR/yfEebvSIjc/z4XXc7S/xlQ+Om6/jKTDXerdq2thu&#10;fvZs9s+x8bhjs7i/3F//ObZv318MzMkrFdLz/ZiFnzYz3x+6zhf88CHnff4sYC7TlLvOLXegcjI5&#10;5gg4WotUpjRgKIymLixGCUubyG+uIXqMEhKWwXlCdp+SgiTcDT3RDXdKbDFK8pMTfm3RIl/hBqlR&#10;Hu8shoAfBnG3Iy41pQ0osidmnOWPWts9Kd2x2iUSRoFKPt9aninHtOUO17bM2c+yfmQks7YkKY0u&#10;Cg5Pz3n99W/4MpeTVdMZLkScD6AV1ohaXGELqrKkMJaktWSYJ2ln2ugtABqlcr7EHchJc8wDv4Ro&#10;bSt5F0oZVLJ5VjbW2RtiUAy9o28HgksYZVAkVutr3v/wHa7rmFQNVVHKACZElDFoJTHwZjKRDPeU&#10;57LaSNlWjKSQM8tJW2+O1mYbQ5eBgLh7VUqgE6ausFUlHgPviOP3qBXKiqBJRAZzSiuUtSgrgxmt&#10;jHAQlDXT+RGnLyTR7dWbr3nx+jWHJyc0swWmqomqICDPQzpkGTTHe65elZQwvymVlfqkTaXsYhen&#10;yaeBxs9r8i19tt3FBz7D9p97H7gplevzx9PfW+6D5C7bt17lvli2uA/G+00pCR19dEGo3J99Ppjv&#10;vd+8718UmO+yp9Z/rv1UMN97YT/hwD8FzKOSBamm+WCRKOHHjQGV48dPXfOu1Yl8oF027igNWmbC&#10;8m9FEi/qB7vn2VLuZHVm49JWY41FGUncquuKxXyCNQrvA13f07WtAJO2+OBzLDaDE4nkR+rOQXTA&#10;czJeiuK2934Q1rd2RXAuzzo1iUgIkpQXPKAKMKW4VEGywWOApDDGSEKf91iE5UsroS5VRFIMKCxa&#10;CXlMjIhSXAwyE9V35XOS7CVgl2yBauacPP+C11/9mtdffcXpswuKqsT5SIxQlhV1U2GNFY1wIz2A&#10;9xGfPRyiBQ3kgVPwQaRXt0I495YYSSTJ6MXIzF9LBrhCZ0+AQStL8pGuGxi6gRBCnrUnunbN1fv3&#10;uK6jLoXb3jlP33e0mzXD0GGspamnVGUhAJ0UIXph8fNeQhl5QGG2YCtVBtrIoCIm8DnsYbWlbkRV&#10;LgZxtafs+pdwQQHJZI+K/FsIY0qwDaqYYidzmsURRxcvef7Fr3j91a949foLjk5Oc3KlxcVcEaOE&#10;enbbzPN7l0XAQI+JWfl7lI44hyvywOkn2fYgSMX9AAAb7UlEQVSg+QTqXkfw8O/C9ysyx/fXbfe/&#10;jxzkP8dZvLrnfbi/zY+x/eAFnwK4D38V+2lg/rDsLQ9od21+z7aDgI82Hicve8D8ifevVK6C4C5U&#10;I4Ps3K5QqB9TmpaeyM/e1dez7cYft6eO+dT6XcflE9Ztjz1uOD7PfOBd+Bb3Zn+nPZnu8q2MLzHl&#10;5CYB0gfxux9pCfCj2tMjlnI2+2NNRiWp09smND80lf2WSUoA5DrvBgj7GqK4oe/u6f7dpZQkWSpJ&#10;jeAW6DOQuMEx5PrvlKK4pmMQznAFhU4M6yXvfviO3//zP/HHf/4Hrn74lr5dSnlgDJCcgLd3RNcR&#10;Q4dCZC2NKXJ8VBGDYxh6/NAJjWyU61YqzwJ1Tm6iIBUN6ELc+T6IwloYUElR2gIIJO9QQeKz8pFr&#10;SaDLXPNqbINJZufEnNOgZJaoi4qyqqmqGls0XA0Q5if8m//wn/jtX/+W49NjyqYWmtPsZjdaY40R&#10;znMjyWbGGEJ2HW+H90pmudLmhLznfl7CfZPB1l3n9rAFJSSHYegHVrdLbq6upC58syYMG9a37/nD&#10;P/+Ob//pH9nc3GCUorAWnUR5LMVAWRRUVUNRFFleVQZnbdfSdy3eD5DdmMK2N3IAVBRFCSltqYBV&#10;iNgUmFSGuqwI0bNaLek2HcpabF3KYExZVGGxheQVaFuQsGy8QlUTTs8vuHj+govnz3nx/DnPn12w&#10;OFgAUgYYkiKq/EyVgOPY0j/8gqWjlsi5DGC3z07J83v4TH+83QNj+OgK7mzXee7/fn/fsZU+/Pv4&#10;7332GLB9uu3bd292t8qlpXts17HHsNYukzHw4/uSj/vx6txHagV69PRlMP+E0jQF20nB+O/HTHn3&#10;6TNz9jSRn2JPHfOp9Z9r6v6SB6TjvxE82WmJfTPZ/XHvEcxTjsOOfxfbs+MnWPygq/jQ7gPqY6a3&#10;cciPTRKPkFilUtvrHK9718cBH7e++8+dnJQ0bqPyoN+YXB6W47QyyzSYHNc01mKsxlhDVVUyc02Z&#10;+UxbYSDLQK11gSKTiYRM86okWzkkJGnMBwIabUpMOUGXNSFpQgJbz5gdnNMsTjDFFJcMrU+0PtIN&#10;jiEzghV1Q1HWwlw3OEnocgPOZ9d8jHgfcT7iE6Skt6QitqzRRYlAvxCaaCX3Z4sCZSsWz17z63/7&#10;f+Wv/vZ/4uUXr6knE3zWfychyW7Zi2GMwRqNtjrrq+e4eO5sxjY4DirkvdzNFj5Y2AbKP3qZ6l6c&#10;MH8VxHin+kZCPBGZoCnk7ybESFKJsq4oykK6qgjJO0Lf0rcbAWYtAyBixBpNYSUxTSmdOdwrikri&#10;6tFLPkPynjR0mOCkXWAIgyf4hLGV8A9oebcBEWuZLo45vnjB6Ys3PP/yN3z1m7/h13/9t3zzm9/y&#10;5suvOTk7p6wnIhCca8hlgJafZxL3vxqf8YN2riBPpe51MmrbzX/wTD/PxDvx8Vk/dblvD39/7O8P&#10;93nMfjkwV+NzfMTGdrvPdq1XanSVP24K8rfwuOk9pDFyzY8nwG3XP2Iq+3nGt7vLVIx//pn5vuPu&#10;249PXL/L9u67t478qZm5zHR2HXwcjY1gDlKCBBIX3D1I2G/piZl53DHzAumMtI87X8RYDzmWco2l&#10;Y3LduxsijIOex+8pjQQkO9bHGMVzMXotMhucuMZFa70sDHjHzftL3v7wPTdXV7Ttim6zxPct0UkS&#10;mnMdfuiIfmDoOlarGzabW8k03yxzFrXFGCvlcgoWh2e8eP01F89fUlcNXdtxefme99eXrNs1m9VK&#10;MumHDlTEKI1JGh09MZOcqMwqZrTFJ6RuPo3Z1pmuNkX5ZLWSengURVHSzIR5rmhmnH/1t3zz7/9v&#10;PHv9BYdHhwD0XS90qFpTlRXGGpSRcIQxElOWtqaIacc72s7MH38H+96tUmo7kwmZyW21WrFarkSO&#10;tF3TLa9Z3d5we3PD7fUN11eXXL7/gXZ1g0FRFwV1VVLYgug97fKa1e01LjiUViJD632m5LXb6yyq&#10;hrKpKcpKeAc2G4ZuQ/SB2hhmkwZb1jjvWS2X9F2LrRpMXROJmKpmcXzK6cVLnr18zfnz5xwcHmHr&#10;KUU9ZXFwwHyxoChLvBPOgxjjNhnpoSXIJX0frxtt37P8aaaza/wvyZ4G1X22b98PXeEfmvqExL7d&#10;+/60mfnjYJ77yB0z8/yv3deUFe7v5uaPm/Lu08F8dMztsqfW7Vqf8oj9Mdu1z2j7jssnrMtY9Lh9&#10;pptdXMe7wXzsDP4cYL7r2CqBDrvd7D8VzHe5cBMidbrrYd0/bEp8AOxjLLWqKqqyIAZP327wXUcM&#10;WR98cOICz4poznlSDGw2ay6v3rNc3nJzc8311RXrzRLvROAkxchsccDrL77iq6++5tmzZ1RVSdd1&#10;3NwuuVmuWK2W3Nxcc/XuHVfvfuDm6h1911FYg0kiMzr0Lb5bE4dOHBCmxFSSzHb/nrVSxBBZr2/x&#10;bqCeTJkfHHF8csHhySnN7IDj52949ZvfcnR2QTOZQG6Hiswpfg+8tRLPhsqJg+kJgiQZUDz89WmT&#10;DmkcMEhYpM/ucdd1uHbNsFnSty2btmW9WnH1/pLvv/8T7777js3tFdYoppMZdVlDClJueP2ObnNL&#10;dPL+IGFtgbYFMQUUUNUTykbU1FKMDF2Ly+p2TT2lbiYkEpvNiuXtkpgSk8Wc+fEZi8NTjk5OuXjx&#10;kmcvXnF6dsbh4QHVpCGgcElhTSmc8XmgI7kMEHKy4EemMpjv6HTVJ8wYP9/+OwNztXtmLsmy+5/F&#10;rmP/5YI5kt+wx3T4ETHzHU14a0+t27U+7QFz9uzHE8flE9b9cmC+a+fM8/sLgvmuvZ8Cc/UXCOYj&#10;J7Jcdk6ey/cgCmvyIWijMBqKnPFurBCWpBghOFIQ4N/yvqdADI6+H1it1yyXS9abTWZg6wHFdDrj&#10;5PiIg4MFZSmUnkJ7Ghn6gX7o2XQbVre33FxfcXN9TbvZiBeg7+k2a9bLW1bLWzarG9xmLYlcVqPL&#10;gqIoKcuKsiwpi4oIbNZLiInZwQGHxyecnJxzfHTMdL5gcnjC4vSCerZAZ0YypZTUVmfeep0Ja7Yu&#10;c60gh312zsyfsnvPfJ+pnBXvfcgkPZKj4LPO+NAPdO2G2+tbLi/fc3n5luvL97TLJf2mleRFJ7wC&#10;wff47hbXr4GUwyk1xtpcZqayeIoh+CBkNW6AlLb5AtoUaGsJUehx5wdHHF+c8+LVG778+tccHh8y&#10;nc6YLw4yNazO0rGKpKWiIARpn0ppyrJAKUlWfPR5qDEi/vhz/h9g/uNs376PeUZG+8sDc4AkSacP&#10;68w/GcxzOOyRZjfajwLztMcdzv7z7AXdp4751Ppdx+WJdexZL0D18Nc72wfmd6Dz8HcxtY2Z54Sn&#10;D8D8pyXAhZRn5o+2CwHgx0zFTFS/a/1PAPPxvh6zp9zs5IY+Xtj97RQiYOG9J3hRQtNjjbQBrSVQ&#10;q8YEvDQ+Y6EKLasCrQWAhITG410mLbGiqQ3Qdh3tZgMk6maCVQrXtyitsYVFpZjryjv8MIhLdhjY&#10;bNaslktWy1XO2u5FtSs4UFKTPiZ0jXE6uTbLZDJhMZ+zODjgYDFnMpkSdcGAQReluHLzdY7ADmPi&#10;T06puvdOEmTK3cc7uV2DLQBysuPjJuvuTiVJYCEEUoik6AhenonErYU9b71cs9msaDcbbq6v+f67&#10;7/j+2z9xc32NGwZSGHDtNa67lYS5sqZqaozVhBAhKXk/CtF+Dx5rLZPJjMl8wWxxzHRxRNU0lFVN&#10;WVXMFwuOjo44PT/j+OSUohBZ2pQHO4mEj6IBLyWBUmomAxRPzPktUiHwiG3BfLft/05+it3PQP9L&#10;sd0A9Sm2b1+tc0LuI6b+jAlwO8FcxZGaYYTlHwfmSsu59zSuH+VmT58ArLtMutHH7aljPrV+13F5&#10;Yh171t+B+eNbxBS3QPaY7Qb6/BK3YB7hIzB/uMenWUL9KwVztxPMH/MmjA1fK4NKUk8eY0JnHuyh&#10;H/C+oygt1paE+yVXEdGqVgqV9c9JuTRIgSIn2BXimhaFLkfMAwVrCxH3cANaKayxkumepLxNqygz&#10;OJDZe9/ihpYYUtZr9/jkc8xfBoRjvDp4qYdWWtPUNXVdS4KYtRil6EOiD4DSW676sixzlryIgmzb&#10;1YN2JGC17x3ttrtB5+Om5MF9OHjIpD0KoU91vfCnj9cYnMuxcMd6veby/RXv373jh7c/8P13P3D5&#10;w/esb9+CW2O1pqwFzG0mgUlKUWcSHK0VTd1weHzM2fkzDo9OmR0ciDdjNqdpark2raiqSrwgKeJi&#10;wMdECDHndSoUUuZISpJZb4yUtoVM6qNUrmd//HlIdvpu2/+d/BT7XI70X9J2A9SnmOz7+P5Pg/nj&#10;68R2X5e6lwPymGlp6A9/3tpuMCczJ34mmCPltftMu/8B5o/aJ4G59JCP2r4ZtnQId52uzHw+XD7H&#10;Eoq4B8xT2laaf2AKJN6wB8y3LSlf28fX+sgJt7bjnlS6m5k/tn4XmOdrUQkIuQZdK7QuIGmcc7jg&#10;sEWJLQoJpaS0HYDIawtEHYR/3Ycs/CK13fJ+Mk1pRAhWChEaCU4IX4QpTMrSQowQAioGISsxY002&#10;KB2xOoO+Mfjo6d0gM8IP0FZCAt5LwKkoMo1pDtmEEFDGYIoKYk6ii1Fq2pN4FoyR8rmUpOb8/vF/&#10;KTC/3yF92EmO9yeUq24YSNkFbrXQ6JKP60MQ0ZrVhtvbJddXl9ze3tBtliTfoxAmNyEMknastaFu&#10;Goy1OfmvZDafcXR4yMFiQTKaoDWTZoqxhsFJSCWEkCl3JW8l5rBUHAc/SQYgauTY11nEHGkHQM6p&#10;eOR5fEDN+rHt6qx/HvvLA/N9YPyUKbUbNBW5zT2++hcG860E40cml/z4SqXExf75YL57/Wj/A8wf&#10;/pAtPQXmDzvjB5ak93zUdgO2EnAL4YNZ1aebEl3mHfvGHWAOAuYp7Abzx69XTABy9/q7jv0RU4GU&#10;doP5rmMrcqm0v986Ul6T5Se37WP88GWddNeeEN3dLg9tx3k/sDR+mCqfLQvGpLHcTs6eyH9lLAWW&#10;3x9a2rabUQTkDn7V9lk82OkTLQIpfW6Hv+f9PWEpCZg/tJHwYrwe6YDvmP6UgqHf4NvNndpfTBLe&#10;ShJeqKsKY/R2UJ3GkrcYUVaDuWN4G8+BEtEYGYAh/Omjhxphu8sjoXtX+6mWtspYn2v7Ouz97+Bz&#10;3+1PtadBZrftnm2qnFf0OfbnAnP9mapp4793vV+NwmoR6dln/12D+d51T4L57ocPd4ltj9kugAJk&#10;VhVyudKPNiW1yw9/Ri5l18ycfC/7wJw997vvftjut2t9lrjc8Zb3vQMVkXK6lEHybg0C2B8eVTLI&#10;xw8nCGHJuPlDG2dqj5rJy7hBymAts3+Qkjm4e57b67tXU//Q0jjg2nFilQToP8cikOLnxVT3v7/9&#10;Nrbnu/3vnX8c7yYJuusc008omS+riELCCXIJd7P9FOVZfWCJ7QBIG00yD+PX0i5AWPfyyeW72V5X&#10;fsYjd/+PMBm2/bnAfDsi+Re23cD4tElo6zH76WC+71nsOe+TMfPdHgEB88f3vd82HoL5U6ZREjPf&#10;ddHZfhSYP9VMn1q3a/14m4/Zvv34xPW7LCH9yC7bg8c/CcwlRvrw12xZfWrfsfda3AHmiBtX3Mkf&#10;m+DErrcgtuua0ieA+e4EqyhsaTuuej+YR/BjzFu2UinHv/PML5LpbWWPvAjIBKEwuX/IO9sF5gkp&#10;FFE2I3S613oFCOJ2GHH/ANIeEh9cxoeWpM3tehYqJXHl71i/zyKaNPL8/kjb//72WSIlKfO7u+YP&#10;r+GD15vuAEmphDZSpZBSnnmTBzo5VyOELGf70EZ356O3mvnpP9gvX9P2OiJpb33NLhsHW49c0yfa&#10;PmDc943JzHwfgP1S9suA+f53uN9GD89u233enwrmjxPOyLcP7CxN22dayJ93pK7e2f+/vStdlxvF&#10;oUe4e97/bSc9uUbzQxJgkMBVLqdu0nXyKdfFjlgk9rR/Ld38Elh2e7obfXwtrdk8wyL1IgFHWvl7&#10;Afp83h/jPZBxG2GnSl+JsBMKyXWbRqI4APvhOtOHiGTECM6gQipo7QawgzDvBbtc4MLZIdYrOSN6&#10;ThY3uOLZ4cWSDLbk0IfTwfKn2c2Q63vzLvfKf+1ZKGdkznK+fdtG0sdvjvFU5pHOpBTKSvo9JOZh&#10;+uAcnDqgsHXloUqdoSVOOQqw8tsnZuX+tTgtzO+qpqyJ8OiuOKFh26bIngi+0v8KkB5F8ihUGV8A&#10;yS9hc+iEgvg0SLVsn/op8vNgADkRckrgpBvGEoE2AjYCb/p7iNO061kBTxLFDCojMG6ENQPY9VUs&#10;yVsfrzy2IcfReiKiME0EgPJ7plIlH/aa2iNEstxApqga/DweYIIWcje+TYQnosXhL8GYjvZ7IijM&#10;fBDQZ6j1/8ElUJ1qf5TaovjVGNuAEuhSxSCMfUlPeESYf/DBdwInQt4S8rYh04acNnBKsgnQBrRJ&#10;hDpvAG8MGJWR4jOQ08TtFSHyRGjWmXed5ufencTZiwCjXpEdlNpW4DyKZ/1dBoN41zmUrGTr0f2s&#10;hfmQpRIG1K08qmPbGhOARKxKU0ClXIxynT1pouvLQNL1LlyI/W3l+8EpWNEWRfEePCzM20rff/du&#10;ZtS6nfm5glk4f2L9l/VWj/Qa1Mm/gfENxeEavQcmIiu1tcncFBbICHFHfSf2QRDrBCBlJD3YJH9H&#10;oVRmWRoWXdIhoOlnkmbbTsHbqN0o12+27yfx/AwV6UbBv5TauTYGIOe6+3IQtslonlneos+6k12O&#10;C4oZKT89GpYounrR/pKZB43XVjOeynOjepV4NS2tmZe+wc2RGKTl2bqDft89h/kmPFUGa5SZmWcw&#10;eG0a9+F3a67fxFLjm6429XVX655RyuVE26jiW1tH0naG8xvgLGmWH2mOPs8jc/PTfrNthOnc2V+5&#10;mflxtHxv42jDjsCrG+Aw35Ay20wmy+O+3zO72ad2kA1CIxh7DjZ1rcA4sSlvqOUV4VE8KZXZBTuz&#10;DXAMYGcuYzAZ9XUuWNQQMg+GLGUkx0VGyKavMd6ylgcTqvoNFOEt/ka/EFZUbwPkEhnfp8LSdOiQ&#10;dFMYd2VP+p+ZRfFObzO8BhHGjqLTJEb4pb/1kwHdvV95yc1/fWgjurIZMi9toZZnY6NP0cbl1JTD&#10;AEtvyUT5iZLXCH2ae1BgN0vo3WiWLZ7AzO/MrkCdUKrH0Y4lvn50pQWtNsC1ErcUhTRqSro0YBWH&#10;yn8gW8Jt7Ei91t/ySqSh2svSnLybVmwEpW4RNv5xfmROx2DKt5m3FJmbDjn7tt+nExbAq/ae2Z+E&#10;fpxaycqlNz9LK/Tue7Ip1ZbOhBuDyiExxqbTr319M3fl42BJ+haRR/6/imZDWhnWtegjUxrcPYgo&#10;LiJpMWZPJZNNft8Bi7wbVfR8aZ0fTKobUsFBusdgDMMJb/hdzYnaMhzJMQpDq6Cav1ImUZ57asPo&#10;6YzdnwVTqENq+g9mmbnRHwdli8vNfcf15cehYZL2X+3OySQDA+YMJiVkOc3BO8C5jLAJNnvU9IAW&#10;9GF2ySwhR45ZN89q9kx3b7N7VWa+BNe69TX4W1X7+3I7U/wnVrfiznhnYc950bWWX4Z3xPm7YlJG&#10;gfFLcGfYT+P79F7fFoGQpva2zZsxKAoLfWti1aBX3jwSPCXMJ83MhbnvqR+rtbS/ZPwm8JjGkHO9&#10;HnFcNy6jrvuNNJVAC7Be/enRrndlvwfN3egD3cVnLuutHl3h8xUwoNfKenQbM05A+XUD3QEu7ej1&#10;9MEHvyseEuYM4CeAfwD80G+r/r2g7qkX1iaoTXD3ZPbv6t5uw50Z0l3APeHmaOd4T8wEXbf06E1p&#10;Erwz7gj3pOm4NPFivE3x+eDfC+tNH8QvqqoPCfNW8LYC+QrIWVHrV9eegeevNSOM58vPnzOfWc7s&#10;ZCqmP19+/px5HDYRsCVgS+TSKuQYcZxnQJZnl+7is5473QKa8nkW7gpzv5UXzlnUNTMWuOIXTnqu&#10;0/P1OTIXELG0U+ec8VVaN5R52j54F6Jy6c373w+gXDb1GBizja+BsDK0W90XOL2bHZqoLx2RA8Df&#10;eujE4omyyQu7aDLO7CK/M5BSG7d9r2bTzE20zlIef3DAtjMhwGz9hstu9t5GIP4CS0UUtuxmjzgd&#10;g5llGSAId4U5P2x6tzcX2FS8B+42wYyY+M0M7HHNmsU7w4pH5RigB93EE9hOwZO6ugKz7Th/PTjH&#10;dV3KJ7KzTPWGFVL+rwfvs3TN7Fa44vd7QpTiE1LGxUqpXoCaNWr9Tro+jpK2OpCw+GZlQGSPpfjp&#10;opSn+mm0c55I7lefDaliXhCgm3Jn+A8/cDe7gev7UMPIOWZTbMeBMCc1/2I5QNTfi5vMbxDwkK6u&#10;b2CEZSbhUpzonLO80HSwPycARFD4DjnL28nRW+lheR8qbe3Y619Jc857lCVxFGCW5iVCQWMM9uwE&#10;Fi93YZQjeBN+oMl/+ebqlyb35/fxeYjs40YpfjLLe9wD9IhYdH8+MCmjZqajh1wfK8pYKP6sfIt1&#10;6PIhzOrN2D7FnbleDUb8UCuieAFV5rjbo8CSqLkCskLsV6KKcyT+fL9Y5GeFSVd2CfI+vS/AANmv&#10;E6PW16IU2O+ur+/BLDcDNh6qHy1X0nCrUE9FmEe8JJs1lR9Hc6DuXndAREjJP9ZGADbqT8QcEfUb&#10;ElsV5m0Ybf7+zv97XJi/Gn0V7rP0pcpDqzjYNweKALwwuzKwJYO+XIl0KcE6fgdZN5v1FcM20NDk&#10;ftTeT4VpjU0v1jgjsk45egTCpm8lTxaWfTPPz3SzOOyNASujwA6xN0GrQbfGJArG15f/YAbpVDmI&#10;tIOVi2+gigkmmrC2PPk2ZSDbOe4M6KnNMVWCMTUVeedJGQi8/MLuJUt+6MzAvssTuC68IBVkzz66&#10;8ZqSGITbwMrY6vYrEIbCDNb7C1hH2ZllByqzXrBhneiDSGH7IzBLnZPZiNGdvXXuYlHXa9seHdH0&#10;ARA76z/6M8zjjWfOIiXvOqS/mUPang+z0HPUSZ4XrW2H3fIRX63iOYKSCXPhu4RZw5rxSv5C82fC&#10;XUf1ZAvMR4ggjxUbQqgDFPh9hkAmVHUpyPileTKB/tf+4/3CfIVa5D4WPApha/8Dkwn4ycDP7BWb&#10;JeToiRpF0mRiUF/AWpk8a2ZoZ+5P5+TMyGV6+OiAuRvV6cCDTLhr+BGiTghM+tKbyw3plGcBA364&#10;xTTYxa3JEU5JBmrHLz7logjHrwoGSZb6aZQvgr5dHSBzfLKghOFHG/NRL4WI/IGBPedwNCMdhu+Z&#10;tW7EqDwcIWGKoqRKU6MMRvw9g4CFAg2/jUvKzNJ5vHq1hdTrWbpiQZM5I+9f4MygZJfsKliFX/Lr&#10;lSmEPh97QRRgDFZ4MJkpAuKyN4RtsLShOzBLs7xNH9tbf1KFpglzZlGa/QpESBNNXISbVBL5Y0LW&#10;C+sIajpyKhfOSHgysIgUripUI6Sg+4TGFeVHLGQzrykVKcl9GIx6hn7b/1uF+QcffPDBBx988Hvi&#10;/+2D+no6csfsAAAAAElFTkSuQmCCUEsDBAoAAAAAAAAAIQA/+UgWEcsBABHLAQAVAAAAZHJzL21l&#10;ZGlhL2ltYWdlMi5qcGVn/9j/4AAQSkZJRgABAQEA3ADcAAD/2wBDAAgGBgcGBQgHBwcJCQgKDBQN&#10;DAsLDBkSEw8UHRofHh0aHBwgJC4nICIsIxwcKDcpLDAxNDQ0Hyc5PTgyPC4zNDL/2wBDAQkJCQwL&#10;DBgNDRgyIRwhMjIyMjIyMjIyMjIyMjIyMjIyMjIyMjIyMjIyMjIyMjIyMjIyMjIyMjIyMjIyMjIy&#10;MjL/wAARCAImAz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298NQ6jp8R024hklCgsglLEtj0JGPyqkvw68QFWEUCTTBQ/kxtltp7+g6H8j&#10;XNpcMjl1Zgw6EHBrRj8S6xDMs0Oo3Ucqp5YdJCDt546+5/Okinqbdt4L1pSry6HlUfBaOfYeOTyc&#10;gfWmR+A71mMmqSpptuF+VnwzMf7vbng/lWJ/wkutqpVdVvlDHJC3LjJ9evufzqsL27vJ4lnuZpcE&#10;AeZIWx+ZouK2pqRBbaBEEjANkZ29vcf/AK6ZDMSwzIuM55qZrVTGw83OwZ5zjrj/AAquIzBg8Mpy&#10;CwPGO1YPU7I2RZuZRPEtuWSNhkh2O0Y6n0/xrKtRF9pYjbOgOMMjZxjqAD2qWK2l1K9+zwgFyflx&#10;xitKa4XTrJrCB40Qgh5AnJGFJ+bryRVxfKvMxmnJ6bFZdQmhXyo3Hljl9v8AGRnBOf0H0rPnuMqQ&#10;SSCOlT4/0WMEHcw3Zx1/Gs+4PIUjBHFNK7BySRHG37zLdD1pJYwjkKcr600CrShJVC8dOeOlW9DJ&#10;a6EsMgMEMRJAc7Tj6/8A16uPp8ct0tpDIocDaWkbAd+SAvscACsgO8LAZwUOQau2sifOsvQ4YfQd&#10;h6GhKwN3I7mFhctElq8MyEhogGyMDnIPI6E1W3c+ldLLqFtrkzXVxdfZNVAz57KSs7Z43EfdOOOm&#10;CRz1JrKubR3bElsYbgD5+wbPQjPrnt+ApkopBjjg/lS+ew65qa90fUNOgjuJ4HSCUkJIMFWx1wRV&#10;EuaVkyk2i2LoqODnile5RowjDcBVPcKTNJRQc7ZLFbvPOsUQyWOBXUaV4FuNStWuGu0SNSw+RC+C&#10;MdeR61n6DCEdHbGZG2gk4Azx17V694ItLGXW5bO4v1ZWt1AQDZHEVwCcdDyDn8+1LmvKxbhaNzyS&#10;DwtcSTiOVngXcQWljIxjg4GeSPal1LQU014ys4kjYBlfGD+WTXd/EONrXXLiNbm1nj8pNrL85Udf&#10;lOMAZJPHrXCT3TNEI2YFASwGOhNS5NOxagmrmbFI0EigyYjJBz+Nai6oI90YxIWQgPyME/8A6qyJ&#10;2DB8446VUDcdT+dUtSJOzNexWS4upvu7Qm1nyAFHrz16dKgvJbXefIRgo4UE5qfStImvnVS2xG6D&#10;u1dc3grT4LHLTGS4KklVVmCn03cDijmVxcrtqefQMVmzzWpDOoidSMlugNLe6Q1o7bRgqcHg9aqy&#10;kRTj5l4xkqcg0XT2HZx3JHRkbcoI28ZznnFV5UVMMg4YdBzg1a83ewKHKrz6VGWKSLJjnOelAPUh&#10;lhcqyyKyMgBIYYPNaui2UM0yCSfyGRWkRwxB3AE4+ucYqreyCdVO4vIu0Yz1zzUcN29vMjqcNGwY&#10;fUHigEaDaZM9tfahqrmC4jdUWFkClnPPzLwQMA9qwdzxSBhg85HcVe1LVrrUbh7i6neaWT7zucn0&#10;FVPLSTCoSGPYnimS12NTR4oLiN3n3bkYFB0UjnOffpXU2cMMyCTc0ZDcAfdIPpkcY4/Os/w9aQya&#10;ddvMAViiD5B5U5HI/DNLFqcWmzrE0sdxbSru+Vj8oPGDjoeOaxlFt3OqElGPLfU1dXW2SwR1V43T&#10;KsQpAPpgmuf0GO7u7q6kghDrHtxIU3MpBz8vYE+p7VFrOszTJJCt0zws5ITsB2rb8JTXWl6fNPHO&#10;gYIztEx+Q46ZA/iy3/6+1RjbUipLm90t6nfl5QEbcEBVopByhPJ75/KuVvYkW5iuFAU5xnrXbx3d&#10;lqWiqrQwC5ln/fSkEyBiGAJP06e9cRqoFrNNGrM0atwSMHFS0+YtNcjVj1PT9Xtv7Fs7g3bwqo3e&#10;VDFK0e7pjITjpnGaxfE+tRahoNwIr6FwiBWVJNzOWKnBzzxhj+BrmdC8Tstmum3Ny8Furl1ljQMV&#10;OCMYPbmmeKruC7+e2ijddq7pkXIGM8BuM9ea3vpY5OXW5c8N2T20gvJ0ZJIIjOQVLeYXbCg/XP8A&#10;OoZLGXM1yyK+W43YUOcZ4Hr+NbE1zaRaCkGj2tzLBNGFNxcYLyAHJ2DP949/esW91MpaLbzLGZYu&#10;W4yoPHA/IZrOWmhrC7VzD1f5VYfdORlcjg81Hp7cgqSCB2OKpXVw08rE9PYYqaxfy/mHbtmnayFz&#10;c0jQlvnTBjm5GOUG3ODnp68CqS3DIeWb169KSZ93O4EZzjvVeU/N2oWoPQdJLuZmHyg9s5qszlmz&#10;Tm6cGk8pwMsjAepFWjJjhIDcK82XBYFsnlh35pHIMrGNdqk/KvXA7CnXO0zkoMKeQK2fDFnFNqMd&#10;xcMqQxsCWYjHrjnv7UN21HFNuxY0Pwtf6rE8oilZQhkEaoSXUcHGPx/KulTwlZKqNEYzH5fmNuXn&#10;H0PaqOix3FrfXTRaiwEpZHiVSp25JB2ntnB4HBrYtvE95pl59nvRBexx/LmTIdUzkruznB79ahpP&#10;dmqbWiRW1DwzYLAzeRExbBXHygf7OR09e9c/c+D2aBpYHx8xG0ndgD3710up6/aXEOy2t5YiXznI&#10;KhT/AA8egxyfSo47iGeBYlk3TJG28AZyc45wfYYxWbbT0NVFSWqPOrmynspdsqY9COhqOJyjjBwa&#10;9Ba0hvLOR5Au7nedpXdkZGev+RXN6ta295FC1rbxQTQxhJPLyFmOThvQNjGfWtIzvuZTpNaxG2mv&#10;XVlFsUlNxHzjofw6H8a6nT/GaSmGK4LPt2/OzAZOAMMemP6YFedHzEOxgRj+E0gkZSe30q7djLm6&#10;M9Nax069nMjzKsRVi2MHJ9eOc5NcvcWLQ6iBAzna2Y2B3Y7/AI9sj61z6XcqLw5AqUajMZA7uWI9&#10;SanlK5kbEqCe8t4oPvTKPlU9GIzj8DTtRMnl21iVICEgljxvJwcfTFZmk3Uz+ILOYyNv89Pm/GrP&#10;799WmXe7Dc8ik8HOTz+ZzUuNjVT5tDSjjWACCN3xtzICPunBGP1zT/tBjhabLiVAW3rx6befrmpr&#10;a3jhjkluxIqoVdQF3F/YHtxVfXdmn2xg3li/RDj5enPHtWUU27m0mkrGAJXafcAC7tnn1zXWaXZN&#10;PlVkXyiQr7iNzHr8v5dPauS04+beLvJKqeFz612OiCCSWOfymDxyrtOevpnjsa0nukZU/hbPTfDI&#10;kWWW4NrHLtcxvmXYScg8N65A6ehrm/HDwxXd1FZiWNpNkky3Lbmc4yAPpnH1rWs7lbG0lMLSkhgx&#10;UxbsEZHryPX8a5DXr2afz7m4k3vkffZRjGOMDpyM4GOtXL4TKHx3OMm2h2ZQy45UE9ATWVeLhgx6&#10;nnB61pzSLuZiQ2QMEisq5k3uBxxUwRVWVyAHFLxnikyPSjAPStTAOgpKCCKKAJ7aAzvjoo5Jra8M&#10;6vJoOtJL8xgl/dyr6qe/1HUfSodPjAiUDGSMmtnwzoFvqV5eR3M7I8VrI8CLj96dpHX0HGRWSnzN&#10;o6JUuWKkbWt2R8TRS/Zm2wwYCTHGJmAwTj0/n1riILCxjSRry8BdV+WGEZJPPU9AOP1FdfY6Xe6x&#10;aRXSy29nZKPJigUdMAbmPUZz3PJq7L4RsYRsjVjcSx4STGyND0z3J7c56mqirKyIlK71OKX7JDAF&#10;ttPWSfBLSzEvj/gPCj9a3BpPiHUYFaR7gjHGWwqjjoBgDjFdlZ+G7bR9IbU0ms7y4gmaOWNySEYY&#10;baq46jOSSenPUVHa3lzcxXV1dkxrJPtj86QKNhI4UcADOME9cDFUk2ZyaWxw/wDZEkIvDclWmjba&#10;RJIxZPcDP1HJ61kveCJyd/7xTj0/Gup8aahBEFsRGou41xO+wq4YYyM9xyf1rz9iWkJ9TUuF2XGb&#10;jHQ6K+1a3vgbi5iFxeEBfNkbAAAwAEUAVhTzCRyVUIvZR2qLewGKRELyBfWmlYlyuSJgDc4z6D/G&#10;lMzs2Sc46egq59ilkVUwC7nCqpBJPpjtVOSPypGQ8FTjBpg7jNzbtxIJqQ3EhXaSNvsBTMD0pcCi&#10;wrssR38kdjc2nWOfaW+qkkH9T+dUqvWum3V8/l2sLSN1wO1ayeDr4wNJJcWkeIvOw0oGVxn8/ai6&#10;Q7NmTYXcts6sjY2HcPY11X/CQXF/f291LeytNH/y0dgCnXheOBkk1gyaDJCxAu4jLt3YU5BGM9az&#10;fMkt3II/wqb32ZavH4kdvPqFpExLTPezHAeRmJHQ9CeeKordRpJGqSCKGFT3Ocn+vWuaGpTYxu/S&#10;mm9c5HHPJpOLK5om7dXEcUxCMSGO7I5x+JqrJcW24yEMfQHpWS1xK+OTxThaXUkfm+TKY8gF9p25&#10;PTmjk7idTsSXF6W4Q4HtxVeM5cdz2GOtTDT58/MgX6kU9NOmBRgyjJ4IPQ+/pVaIh8z1Zet9Cvpb&#10;Se8aMpFAnmEkV7ZoCJL4fsQXMZESngHByB6CuJ1a68rwlLHBJi3mtAHwoPz5BIBxnGQfy61r+BvE&#10;li/h2O1v0R3tjtQyRI+FPYEkcVUSZarQ8s1XSYLFIXtr6O5EiB22f8s8/wAJOevr/k1k7iO9TsxI&#10;JJ61BjJpIHuLuap4UIZJGPU8DFXNJs4ppC8wLIvQeprqNO8PQTvc3T7TCYyVjAxsJ6n8OcVjOtFP&#10;lOinh5OKmYMzHykBAKAZHH86pPdPJ+7UnB4HtVjVYZtMuPs7tuQruSQdHU9DUFhLBDtnmGPLYkhT&#10;zJxwMdh7+9Wo3REpO9jrLC8g0XQCrKqGbDCQ4LOexA6jHqfeuRuZ21C6wuAXbpnA/OpLjULe74az&#10;hTn7ylsgenXGPwqs1xGiBIkA9TTUbC5rrsW7qaFBtjYHjAIyBispwSSaUjcSTzSMNvANUlYzbuIC&#10;atW7xqrZXLnoc1V5I6ck1sWGlhl8yUnA5IpSaS1HCLk9ChJGGQbQS/fFK8TxKsrRsikcZr0zS/B8&#10;LzhWxkMqck/MxHt7+lN8QeD/AOzlkd7aZVC5JIAQjPU5qFJ22NHCN7XPMjiTkED61Yi1C5tgqFt0&#10;a8hH5Az1I9DwORzUNxGFlJRGA5yMVEs7KDtAGe+K0Rk9DrbDxRDNpkml3loZ0lJEeOSmR19eDz1r&#10;k7gxGU+WMeuOlPS/uI7V7ZJSsTnLKO5qALuP1NML3ALkUvln2q3DYO7KpdFU9W64rdi0jRUtpmkv&#10;5Huo1JCbdqtxkYOPWlzIfI+pBYICiR7iFQbjx3xXf6DcNZaWsj3MUfnMZFLYwu7IA3+uQB+PtXBQ&#10;MEVSD/DhhnqK6iDXIY7GOK3LCEDABPIP4deSeDWMfiudM1eNjn9beR7yQnZsRioCABUGTgDHasck&#10;MAKu3928rSeaWBLHCnsKzS67genFNq7JTsrEVwoAz60ljbCabLfcDAHjr7UTEMo55rS0qBPILFmB&#10;HIx2qm7RIjHmmdLpEWNSWOPInyoBIG1QfvHHqAMV31/p8GmeH5b4rI0iMI1kjj+85JG3njvnI459&#10;RiuM8PuUeWZthaTKnJ2884z6V02va49xo4t4oz9kcqXWVmOwhuOvfnPOKILS7HVbcrI88vZPMtpP&#10;mIUSEgkEE/X34wa5m64k3gEAmuk1S6E11Mf3eCT2GT7/AMq5y75OB60o7jnrEjhmION2M1a8w5Oc&#10;EDoetNgsk27pSS3UIpwR9ammjiZMQRlJABld5OapmcbkczAQttbBbgj26iqTP0wc+tOldmYg8e1R&#10;VSRMndj8bhmhSVbPeiNXbhVJq2thPIvCihtLcIxb2LllcrHYXOHYFk2kbsA8+lUI4JJAJQVIZmAG&#10;4ZyBk8duDVmCGO1YC9ikMeeVjYKxHtmrdvDcokkNgY5oJlDtEVDsP0yCKV9CnFt6mWph3IZt7J/E&#10;F4x6c16No2kPf+Dp5LKBZHcb3V8ZUADox74HT/GsKHw7eXsDm7gW3+wqcwGMRkjPIYnBJ/Wk0cLa&#10;SXBuZGW2kjdIsSYMb9Vzj6VL1HHQkhYwQMT+6AYbueTg8Z46Vz+sTrJJtR9xY81Ldaw72pty7Ede&#10;vf2qPSNPmune68lpI4ztyASNx9TWai17zOiU1L3I9Sp9lntgXZNyd8dqWK8aGYSkrIR2dcj8QeDX&#10;QXVvEVjbzXhUSbW+fHB75PasPVGtXfMRDHHJUY5q4yvuZVKajsx41adERFkcKi7UAOAo5yOPqahe&#10;4imibfK/mEcDHGf/ANVUKDzWlkY8z2HHg9eM1oPbpFp9tKu7zXZ94I42jbtI/M/lVWye3S4U3UbP&#10;EOqqcZ9K6G/u7a80/wAhpoCYf9UytgjHA+oxxjtQJLS5zxk25AweetRElutNJINOijaWQICOe56C&#10;jQLt6FqyDLulCqedik9ie4/z3rqdMuEvWi06URiOVvLEjrkgnp16c4qFrI2/h8RJBIAxDq+5WDZy&#10;pPB4AKjiq2mjzAWLbHVCRzjGB1rKo7anTRSd4mdrGlPp95LCeXjOG4rX8E3NrBrVhJdqGghnEjJj&#10;O/HO38au+LV+1yWeqMm176zjdhnOXXMbE/Upn8a5GKX7NNnHHaqTvoQ1Z37nt/iLTPDl9qczyyuL&#10;lnzb3EQEavyBtKgE8L3HU1g3vhHVLqdorW2trvaRGj+agYZB24JYZPp1zXOaRrd6kQgt2VwXGyOT&#10;B2n8evU9eOfXFbYvBeQwxwIUlBy5iYN5LY+9z06DjIp3ixcskc/c6LdaZJLDdoscykho5R5T9cHA&#10;PDfgamtdSn0eT/VoVYbWWTBPHvW5FLc3MitexrPGgK5ZcHGTyAenU9u9UjZKdRjY2qBJsu0UzHaA&#10;ScbcdMcGoe5aehBFOl/exxwSpG0z5MUnJ9gDx1OBiqeuWbadqL6eLUwzQkrImOWPXp6CpU0CwUSm&#10;+vpre4VtqhwFRvcMAQf0qtqi+VHAY79rmUIN7N1AAwNrAnI60OKtoOMmnqU71La70lM25iuYycy5&#10;yWOOjd+eo9K514z6c12Gj2iaqL5YVBJZQCzY8sEEMxHp0HrkgetNt7PTLadUurbzWD5BbP7yPj06&#10;d6pNx3M5RU/hONwcdKByea6DXNEW0vphaI6wE7olkOSUP3efpisBlZGKsCCOxq00zOUXHc0tItGe&#10;YXbbRDCcklhknsAPrXSQxWSWNqYLhXvpJmeZQv3I8ALz0681x9u0ROJmcAdNuP61pw6nb2gb7PGS&#10;GHIkwx/P/Cpkmy6bSOnku4I7FmhuGjlUFcMuAB7YP6VxWpXr3lyXdi3YZou71puMjHXC9qpk0Rjb&#10;VhUmnoi9phxcqf8AaHWuw0Im3lZfs88mc4KHGc4xgdsfMetcTZvtl6jpXZ6VflIn/ekNtAGTwwA6&#10;YrOekjalrCx1WoXU9nZQxmSG6ZiFeU8OF6bipOCenbrmuK1e7Sdn+YFN3Cjvim6tqIliKMQZDydv&#10;SuflujwMngYFNaktKKCeUk85AqvHA1w5wQAOpNLGslzOkMas0kjBVUckk8ACu5vvBN9oGn2rXERX&#10;zoBMWbGB8uW5z2PFW7xV0ZxSlLU5ax02zuQ8V1fR2UqqzI8wJR8DhflBIJ9TxWc0WCeOB0PrWvc2&#10;+8lSOVGeKgMqKBArSmVj8zHGCPSiMrhOnyvQq21n5gLyNtQfmauDQpbiF57eNxGn3mfpVyKP92wA&#10;6t2H1qlqNzLJbmMO/wBnRvlQ/dz3Pv8AWpi5SZcoxhGwlswCYz3xkGuiedodLiuFSUNbzo6Ov3Fz&#10;kOCCf4vl/XNcnbuyqR+NaKXYeOWNywR1wdp6ntU2tIvm5oWNX+3Lvw3qpaIFoJsS7MYBz6f5xxXQ&#10;wePtIuIh9shmB27cLGCfzyK5FbaTWrewQQgMC8QdmVBJt56kdcEDn0qdPCVzeRyva2czeUgZ/Jcz&#10;bcnjIC8VonbQxlG+rOmn8f6aswKQyTpG4ePPynIGM/dPPJ71g6145uL+B4LeFIUdgWYgMxx0BJHa&#10;uauNMuLaXymIV84KP8jD6hsGmNpt2EDlMqRkHPBGcfzqrmfL2RDJMZCSTknqTViC0a6SNIl+cMQx&#10;Ppx/9erlt4Zv7q2klhVG8tdzruAwPb1PsK6Hw5p0SXVojYU5DSO3OR04HfGc1EpWWhpCF37xlxeF&#10;t6gjzJOmW6Ac1LPoaaHNDPcQO0L4AIbPXof0/WvWba7ig01tPkto1ZJP30jEBAuMcdsHPPI6VyGs&#10;tZXUQtWl8uNPMm3EZ+4pIAx1BOAPrUu66lpxeyObk1G3ttOktbcxyTXJYGRAAFB6dBz9PxPpWMLR&#10;ArmUKVUlee2Knuy0mpjykYsNq7QcknAz/WrsUDR3BMiK06kAB2G2Pnq3qenH5+lO7YWSMq10K7u5&#10;0jSMhW53FgMA9OM9+wrpbDwbZT30iR3TywWrkXFwRgZzwqr1Puao3moWunDas6XN4cKZAMqmO+fX&#10;gY/E+lY8msXJsvscUpjhBJIGMsT1yep/GrMbLc3tY1eNbuHSdEKQW0PyFkOPMb+8zd/xqnc3trHA&#10;ySTyXEmAuQxC4HTHtx+tc/C77XKBixHO3sveoysrYOx8N0OODScblqdtC3PO3mZRyQ3ByaVnjueq&#10;7V5wM9PbNItiPLjVlkaZzxtIOfbHXNX4dGit7pFvLjCqpaREBZl44JwOB0zmlZBzPqYUsXlyFe3U&#10;VtaHo1tdTK+oPMsGRlIV3Mwz+nGagurZBOsizxSR7s7kOa0LKWCCRXllleLPIUfnx3p8wuTc9RsL&#10;Tw1p1u76fpEGy6iW0hSWNnuWlOfnBOdv8I7dc47VzHiuwg0zUxbi4d4jukjV283gfNHGw45AAB56&#10;fUVkXWrygyeVcs9i6kIoOxv90/8A6zwKx5J4k8g252vEd2SSfmJzx2xxVOQowsWZ4Y4CHLnGAecg&#10;556g/h+dV55NzFYhjavr0H1qtcX/AJrOzBnYqQSx6k9zVRZiFJOOSMnNZuNzRT5TUtpYQtzFcST+&#10;V9mkESJJgb8ZAPt7VmW97LbKRGSAeoogKz3CJJJt3dWxVV2UkYXH41cV3M5S1uhhDNyAce1JtZeq&#10;kfhXeWul28MGZImlydqqq4DHHJzyQBz9a0JvBF69ktxFaGRGbZmM/KvuR1x2zU877FezXc4fSp/I&#10;DZPfIrpbe+KQiSMfdHIJxWNdadsIe3KrIp+5nr60kNw9wBuIOOgJxWE48z5kdVKfKuVi65OLwQ3D&#10;QqjKpVgvTrwawMEngV0N46PD5buCx9F4H41l29vJNcrFwOa2py93U560Peuupt+FfCa67ODdzSQw&#10;43YQDcR9T0z+NdVrngrRNLVDb6fdvAEzJczTbQG+XC479T25rF0HXptCeQxKWLIUxuIxnH+FXtU8&#10;UXOo27C+UGR3D7goXCgcAAADrn3ojO6dxulZ6bHMTafZxTuVUmMDAw3Rv8OtZ09misShJHoa1Lp0&#10;RBgjGPpnpVCRsxkAnJ6miLdwmo20ILeMNufAPG1AfX1rodItfOKq06I2eFPUnBGayLdkijVUwSBz&#10;mr1hIkT7y5VicHnHHrn1qZasqCUYnpFnqUdvORIjSSIgdwuNwwACeoJ52+n1rm/E/iO81RU8q3eO&#10;DB3vMpy2cn7xJz/iM1zF5NItwQJXcqQS4zUeo6l5kQSMEBjuYnJJPuT1q07qxDSTuZ9xNLiSNGO1&#10;+D9M5xVNonRQzKRnnkdamlYqnP3q27C4W70CW2uCzEMqxKAOCP1xg1V7IzS5mc1zU0KM0i4BIz2r&#10;tdG8AXFxC97dkJbRoZG5ycA46V00GiaRayXWmCG1jumuYRBLcsWVomUEdP4Sep/AdMUXb2HypPVn&#10;m0YO7B8zaeSBSvIjuEw5UcZA6V67P4Y0V9KjmhRRcbtjlZA+8g5yAONuAenp+FcF4g8Otp07vbNl&#10;AGJZQBtIOMMOw9+lS01uVzKWxhocNwzDnAOOOnTNK92Y2Xa/3eSBmofM8pWwRz95T0qNZIWTOXL7&#10;8svQEY9aOUfOTSsJVLshJIx97mqsnGQAp9xU0t0DaiNIooyG5ZVJZuvUk/oBVAlmbCn8adiXIGVu&#10;4/KtazLRrlSQoXoPXFZKqpcDcd2a17dTHIpxlTyfftUzKpPVnRWF4tjZELHt+6GZgMo2RyKs6vfR&#10;XdxLNiXK5WOSTA8wFvlJHY7QOlYwAL53uQ55GM7hU01xBG3klfMK5CsQAMdM8dTxUplyWtzHuYwC&#10;xaVmfJyMZ5zVQRCSVFTLHO7GOuKuXVyUwqqNnPHrTdJWR5p7iMlDDGX3L1XkVcSJNFcpKsqkF42Y&#10;7lYnkepzWte6VHpOmQXLzXBnuEEkYdNilfUEjJIPHbpnniqMx8ye3edyUdi7Eg880mrXkt4YjJKj&#10;hIyAMHI5zjnuasxZiuCHIIIIPQ1f07TzduC33e1VjGHuFVGLA8kn9a6TR4kE0YO7YSAQFzn8Kicr&#10;aI1pQTd2beheE47mzvL+6huHhtoT5UcCAmSTBx1/h4OcU231vQYoLDzbdjduxW6VECog6Lg55Pc8&#10;Ct3x5r8j6RpdjaWN1Zwxhj5kzCNpXGQTt3E4Hvgc15UzYfecscnOfeqtdWZN7PmRr+J7iyuJma0+&#10;UByVA9OlY0M7wITuPzDGAaY0bM25jSO6g4xn2ojGysKcuZ3Hm8uHJYyOxJySSTk00yztnLHnk5NN&#10;HmN0wKktrS4vblLeCN5JnO1UXkk1RBGsMkjgAZJPQV6LaaI+n+HLZbS6kjvZZX8xOhZcAfKV5PPY&#10;+lSad4RbwpBDqVxJFcagYpGa3eMFLcbepJ6nngjGCO9ZsupKtuXTJkjkyjKABg9+O5xzWdR9DejH&#10;qZl5Zu8pik3Oo+YAsegqpcWsX2d3RRsjfD4B+XnGMn1rR81ZEXzRvz1ycfXp0rLmWBOAoyD8xznJ&#10;rOLsa1FzambPbqpZkJxnhT2Fa+geGpdWmj8x9kchwgUgsx+hPH1PFRWludQvIraMbnlcKAOvJ6V6&#10;JqlrpuiyxWkSmOcBNrspDxDueQM55wfatOZ2MeRXM2fw5pUGlTLDAqSxRlibiPc3B746cjt2rD0v&#10;wymrWsk8kUNtGsLNG8c3zSv1C7TnHp+tbPinWbK405UtSJZiBGCc7iASevfn+dGjRSWdhJZzuI5Y&#10;BI8gIDhcqB2JHT8s+1CBnB32lzWeHI3RnjcOx9DVjT7QKiyMSJHztAHb3rr5tP8AK06RInM0LcgP&#10;DtwAOoz14zXPJH5c7RFTxwOo4xUTm7WNaVOPNc2Lqe6PhzfEZGt0ke2SQsTj+MZxxnB49e9ZtjEr&#10;xoU27iRjqf8AOa2NGhE2j6lYSqVjXbMsm77pHB46dP5Vl6SmJuWYJjt1xzUTd43NaaUZtWNDXGRt&#10;Fsh57SGG4mhAIwFXbG3HtuLVhRWxvNEuVEjSNbPuWIfwKSCW/nV/VLZ4dMtZN42TSSOg3HpwOlR6&#10;BOtpLIhbIlh3vx2DYx+RNaQ2uY1VrYw4rp7OdGQkMpyGB5BrqbDxJOkkjottG85BmVYh82Pf0/Gq&#10;OveHZbGFLy2QyWsqh8heI89ify/OuadpU5J/KtGr6mKm1oz04a3ZFColYBhluCMHr05Pc9fQVLG8&#10;d1cSXEN0vkhCBkbvl/Lg9+1eWxzyngMfqatJfOpKiQ7j1xS5WVzRPRZ0ivrF0kmglkIbe0f97r3/&#10;AA5riNRs7eynlj+0MGBPMZ3A1QW+mY7d5wAeAaglkLtuc5+tCixOStZHQeB7trfxGkQ5W4jePBGe&#10;cEj+VavidRbalGcEqq5JOPu5IrO8N6bbSGO7uJGy+5UjRcbfck+vTjPXtVzWx5gYkPuiXB3NnGTn&#10;GambuVTTWpf1xEm8NaXcKQxBkjJ46AgjPfvXEX6ZG/HI7132o20beHreT7Tu/wBIby4+2Ng3EeuC&#10;APxrjls3vZXRRuxksf7qjqT7VOzuaWvGxBaadaSKFupmhLLkPjgHjr7YNSLolvO5FrqCzbV3NsiY&#10;4Gcc10cK2bxwQ30CyWwl3JGRiWV9uOv8K8Dita7nXR9FeOKGGyW4uCrQQqQ7qP4WI4x6+uSKvmMu&#10;VbWOCfQ3hmMcr85xwpHPpzUn9lJBgOuWPPzelbN3M1wAwkwj4MYLcgn9fxrbMVpqGlW16luolKBf&#10;3I+YMCFIJPbgn2/CoTlLqbWhC2hw9xbx26+Z5Y3DnA4FMN0oAaMnpwK0tWt/LkZywbJJwTk+nP41&#10;hi3ljnKBSSp+7iqjqtSKjs7xJnlJUs5Jb61TYlm4HJq7NHPkf6O4qJoZ1U7kKEc4NWrGMuZ7lzQL&#10;SV9QjmBMZjYMsmcbWB4I9xXoVzqd7fN5us6rLexJhQoJRUDcZIP16Lk4rhbCcW0KD+PO5iOpzWrH&#10;PZyyb2imj2jCdHJOe/bvUNmkY2Q3UFkmmMzxMrBAmAPlOBjI9B7VkQon2rLgHYp/E1p3kygb9zOx&#10;67uMdhWMzlZAFPNSlqaOWhLLebrWVW3ZJAU+hz/hmqd2SkZjUMq4X5fX3qZCqgn+FDuzx17VDLlk&#10;Ljq5znPU1rFaHPN3ZDOwSRGXoUB4+lSwzqc7hkY79qpl2bCHqKe/ygKKLCu0zpbGWe70aK0k2mOK&#10;QyIT1QE8/hVa2vZLC7Mto8quh5khcg4z7VStdUnsIx5Qj3erLmugHhPWYdLg1HZALWVVdGEiZ2tw&#10;PlUlvwxmos07s1500kjQ/wCEp+32/l3UVvcSZyiXMatGvrjdk5P1qfz7Ffs9zbW1jC4dXMHkAg4A&#10;yM9CM564/HrXFTwz28rLJEqsG52gg0DVDGpBXnse4oab2BNLc7O68S2EtvLbLpdspc7hIEwYz/s7&#10;WH68VzdleRLq0KOBsZuWI5xjpxWX9uLbgo5Yd+1QWrEX0bNyA3NPldtRc62R3Mmu6gG+zB3kiX5V&#10;AG4D2yfzxWe+rNa30T3xmCTD7+3LKMAcZ7daryyvgyxJsjJ+6mCBx6f1rO1CSe4EbFTgfKuTUR31&#10;NJ6LQuveQRz3VxDKcsxEbA84wQSO/PH61Tu7y8ngKpFLhiSZWB3H8f6020eLTnSe6gaXnorgEfoa&#10;3nvNIvrfdau6HdhkkADj06HBHXkflVbaoi99GcnZpGb2L7TGzw7h5iocMR3wfWtW40RLDVo4HWSV&#10;JBuWMr8+09OAetRzW0Dys6sY2RSzcZ3Y9PSt/TdTha6n1CaSR7kQKkeY+GZQB1znt19afNdCULOx&#10;mHTby1jAFhdESDIMg8vjt15x+PNWLbw5d3Vqu2eSGEn95liQOcfdXPvk1vaj4t1C/wBKktG8mDTX&#10;YYQIHc4Pdmyc5A5GOmOlYMOp3fkmETs8BwwQ9Qwxg/Wlp0K5b7kclj/Yt5lzLI8aD5eF4PQ55IHt&#10;x1rRvNaii0xEsljVpV/fIybsc/d56+uayry+eWaSViWZyWck9yc88VQJDgynjnhQam5VlYrTZWNz&#10;sUZ9qjW5fHzZ5qWSUyv5eeO5qlI3707TkDgVpFGMnroWTMzj/Go/M55JH0NMSYrxg/hSPJnkg5p2&#10;FccTkYGRz61IE2xhpCfYVW3nNd34W8LpPb/2nfFlVBujwu8D3K9/pxRsJanNW+lXEqCcwtGg5+YY&#10;z36nv7VZbw3MzH96gI67j/LGc16df3DWWmy2U8IltZE2hliUxh+2cEFQSAefU0/SbXRVnvYNQu5L&#10;gQyBIj8ykDHoOemBz6Ute5eltihpzJDERcxjMcIYMnJz/eI/4Fj8a1F1+3s4FEjvmFn2ybgvHTGO&#10;3BP5Vwbat5M0riVwxIKMpwQcYIz/AJ7VhX2oTzAqJ5MHIPPUUoTsFSnfUm1C9W4MjoxdOilhg4/y&#10;Kx4HeKMyBuCSKV2aOIDPOKfZLAW2XLOsXUlBk/zFVZE3bdhqTNKxYnpRbSN9sDBsHkZrdtrHT9TV&#10;be3s5YIkyXu8FmJxxu5CgccDjr1NRy+G/wCzN8ktx5uYfMQwjI5OBk++DSsrDV76lbzB5p5wPXNR&#10;ySAyDJ475qoJQG5wMjrTZSDyGqFA0dTQlluPMbkcZ4AqB33BgDziolYfM2eQOKLeXy5wxP5jOK0S&#10;sZN3LMEhEXr+OKmEuSAq47Cljk8txIFSQe4qG7mEcpaGPYjAED09ai1zTmsh8spEobI54PNQSMGY&#10;fN+FRDMgLucLRuUAlR07nvVpWMnK4OrzSBVBPOBXb+F7K2sXR5zGzEbwCM7uV/z7jNcXZTbblWbl&#10;RzgVuPqe1EnW3decI5Jx9P1/QVMrtmkLKN2dg95JbxRwxXc+xhkKhDgJjnv9P16VRXWraNLV/IjQ&#10;qiqzMoIwMjb/AJNcoupXIO1DgDI5OcZqkbn96/nbipHADY59admF4naN4lewWGG3dDAoUtEr/KGH&#10;GcDHXn86z4b+71TUGildpPtrh5FdwS23oCTyB3PrgVlWC9ZhbMAD8srk8fh3rW0nRtT1oRyRac0d&#10;o0m0Xx4CAnk+54pk82uhz+rRGO5ZFIzuxwaqShoR5ZBV+9W5YxHqoRWEirIVBkPHXqTTbqylnvG8&#10;oqyg4LhgVJ74PpSvbcHFt6IhCKLUsxGfrUAwsRI6mtSLRjKu0zgf1/OnPoy+XhJSwA64FHtIlexn&#10;2MRCVcEdc1twyYtiTknPbuKzbi0Nt1+YevpU6zjylAPQc0S1V0KN4uzLzzGIhlZhkZBHb2qGa7JA&#10;GBuxgEelRJLuHuKU5KnMYwBxjvU2KcgeUeUQ2Dx1rT8LQJcG/jLhWEAYAjOfmWsGaQs20dK2fCAR&#10;/EMdqW+a5RolGTgsR8oOOvIFaRRlNl3W7MWmnQ4iPzycSY/2e3tWbcraNokTROwuRJslMhzxg428&#10;9Pw/Gu58QCCTw69lCG8yyyXwp3MMHnH/AAIZ+nsa4K5W3vEjltbWSLMQDAtkbweTn0xTe5K1RRiU&#10;Cc9CAPzrSWYoOMLzkE1mRsVkK4xx3p8zZiHPJrOSuzaM+VEt1eNLJkMZG5BJ5qCYBrcHHzdzUab3&#10;cRQqWduAAOTXWWHgy6OlNqOoAxwKcBCwBkOcED3obURKMqj0OTgV5PuqzH0AzUrabeRR/aJbWVIz&#10;yGKnHNe62Ph3T/DVmrrbRRuWUeYTlgSpYg9COg9c4rivFviNTbR6bEzzmInzM4+9k+3+eKOd9h+z&#10;jbc84gUzXKrnGT1rt/D+rjR5HFpBbZK/M8hw3B9ev4cVys1s8MrTCEJjGdjZXnnr/Sks7tFdmmhW&#10;QdOc9fWqvfUztZWPQLvxRJeXVxeXSkiaMRhBxuVemcY4rkpLvfGsbMowckLVJp2blm4HvVc3C5bO&#10;PapauaRkorQty3OVKg9BWc8pPI7Ugl+b2prqVJZec9qaiTKdy/oEijWrcvJ5cZYB3252g9TivZfG&#10;NrbXGqyXE3lsZAY2kZ8lQ33Sp6HoMdeD2xXidglzLcf6PCzMql22jooGSa9iuJY/EOk2esRbUElu&#10;Ek2lmVJU6jHbg5/E4oa3Q4ytZnK6bbWlz5ouEbalysbzKSpMZDEr3GOM1pam1gljPbrHNHPGu+EK&#10;pQnPc+oxmsiG5e2/tCAAvAlwjsykjcwLAe3Ug/hWzrFw0tpYpMpNyIyynf8AMAT2HYH+YpL4Rt++&#10;crb3M1sD5UrjGeCcqfWq08rzXYI3F8dcY4JP+NX54FhswFw+/jIPA79fpWHFcCXUSqNtCptHPWs2&#10;rpm8ZK6Os0K2WWa4t1kAlCfKMEqwIOQefXb1rn0kENy8bYBzjceuOtamlXv2G+WcGPymHluS3PPf&#10;r7Vn+IbMWs4kF7HMhA8pN+WVDnGfpj9aUYXVmE6jhK6KGsXazzRxoBhIwuQx5Pc89KgsZtuoLgkf&#10;KQp9PSqaB7i5CRqzsTwBVi3jkt78GVCABgn0raySsc/M5Sueg6Lr1xBBJYwx+c5VjsYfIeMFWHcH&#10;AH4Vh+KvD0EaLqFgI1S4ZibaNSBHzwB159s0y1uGhuI50Koy4w4P8Va9xqUfkyB2ZmI4DDd1z09u&#10;fekpOw5QVzz3y2iRlYFW7gjFQZKtkV0t7HFclw20MVGCB90+lY/2WNdyOw39OnT3qlK5EoNbFaP5&#10;ULHvSSg7gecV1ul6Zp9nHazXxSV5h8qGNmVT6ehPT8+lO17wxcI9iYreNJbwAxQR43YJIBZf4elP&#10;m1Fyu1zG0rUjCiQNI8alhudTyF74rqdRubabTWkilZwoySxGWOQOB+XvXO614evNAmWKaKQkrkMy&#10;YDYJU49sg1V02ea5uUtiTsLDK/jWcktzWMnomdjLbtp8Wxb1XjKkRncRv3feAxxxkc57etUdKRri&#10;7kjNu7xRKzzmPrtXn+WfxNXNT1Jb+SISbYp4lx8n3ieOS/pjjA4GKpQSyvBdSxxo0kcbglie4Pp1&#10;OcVF7s1d1Erx28usvFLGwtrsnbAxICFQD8v14PP1pbm1uZbxheJLC8eEbKbhuwO4+v60mmXc8Gox&#10;lY5bhI/m8qJdy7j8pHGewx+JrUt9em8y4uLm1jaVm3ESAque3HU1UmjOCdygtsWJMczFct8hGM4H&#10;X2//AF1QXUFtrV7ON1Ehl3ZAyAvB7dea6G91K2utP/49kjbBOFfIz+NcVADPdOvJjZgCB356VMGl&#10;dl1ItpLqaW77XblyTtIzzwT7VdtrBgzTzLgFvmOQSf8A69aNhbkvGB5MCA4MkxKxjGOCQDx+Fbeo&#10;zLD4aOoRCGGCKUK7GQBpTkYIjwMD8c4NJqUtjROMN9znZo0h3SlCkW0FNw5z7+1cvd3vmy+Wp+Tm&#10;rmta8dYmYxwrChO4qDkluef1rOtIEwXkUu3RUHc1pCnbVmNWtfRE0Ll5gAuSegq/JGkCo86zyqMB&#10;kjUgKD0+bv2qzqumWukanB9jmaWKdCwDMCV5xjj6VLqpub103zOwSKNHCgDGFAAAGMkdPy5p2Vyb&#10;tIZBYQXs5g2tblVyEkO4v1yQQMEDHrkkiq1/pUETgh5ApOAyjPYHODj1/SrluzorzBpbe5Qlopc/&#10;MeDkEfh+ta+marZ6iHt9ThiMyRbUBICSyFiAx4z37egp27EKXc41YntJQ+3enIV+gz7+lRXS7ZCB&#10;gENj5emP8a77XNGiawWSG2CTN8zoo2qFywBweQTgHB7H1rgbmB7dmjK/7p9aE+gSV9UXJdMsX0u1&#10;vbS6D3IOy6tnG1kJJ2svquOp7HtTLfQp7uUCJS8hOAg6mn6bagndKwzjJ9q9J8HWNobb7TBCgudw&#10;IkdeRjoM0lK7sinTtC7OKPgu+IAkhkhfptfqTVmWc2lmyxzM6BQqKrZ24+n0r1PXLbM9rcIZYohF&#10;JugcDEjMOAT6A+/4V5frNhGkAngt1gLEkohIXp0A9KU7oqk4voYtvLqEjyDfG5nXYBJgkDqSMjA7&#10;c+9ReI/Dl5oc6pcQhNygqytuWQYB3KwyCP8AOKbEWaUFFYsB85ZsALwBj9aWa7uZbVbR5i0ELN5a&#10;O2Qm4jOPTOAafMkS4OT1MSI/PT1B+0Lj1pAm2Zh6GlRx5wPpWm5l1NN7kRABXZW9jT0aSZgVJYbg&#10;BnuaymYtPjrzXR2qi2SKUIrCNdxBbrz9O1ZNWNYu+pX1+0FtDboCciMEgqQRnnv/AD9qwwTHHkEg&#10;1taveeeU8wR4C445PPPP51igh48ZxVxInuTx3JdCGxuxipbK8Fuo8wbl3BuvWqIXbwOTS4aTCopO&#10;B2o5UHPK5vTaojvlAqqSSFPNQrdoJGy2c49gePSq1rpNzeKoOIgQSGk4HFbNt4WE0ggW/jbCgs7/&#10;ACKCeg55+tS4pFqT7GW9yNjEkZ56dKqmfdHhTgnrWxq3hLULHqMqc7TnIYAkZUjgjIrAaPyXKOp3&#10;jtRFIUpSFPyoduST3q5pejS39yqMCinBGRjcD6fhUltot7d2v2qNAIc7cnua0oLt4L8tduFkUj6A&#10;DgAfgBRUk0rRHRppyvLY3IPDCwIDGsQwB7n/ABqnPYxs5VthUdQVrqNG8SR2d/DJeMTA4w4KZJG7&#10;JyoOTx78fpVbVYbWe9mudPZ0tHkOwsR8uecAjrXFOGnMmejTqWfLJaHJNpNv5odQiupyMjIz7jvX&#10;QWGsS7ZobeZbK5IIWOWT5R6snAH4delVrx4im4HIGecdPasjWFWe0XdjfjgjtVUarTsyK9KMo3jo&#10;zf8A7S1ADbfLaSMG2hg7KpOP7oBBJ9aqm9meeWV7M5c5/wBHkIGPqykk1yEOr39rGMXDnbkAMc47&#10;YqzH4iuPLAaG2bB6tHz/ADrutc83ma2K7Tqy4Y/iKhZk6gswFQFjjFWtN0291W5W3s42Zv4sA4Hu&#10;cVCSirsttydkVZJN5zin2gZ7mOMdXcKM+/FdncfDyextHmuJJJJFQsFjAGcDpzzn8Ka2gJa6VFqO&#10;molyZMMpLHzLcrncGXoD3o50P2Uty7Z+GHGmNFNCy3LNneJV2xL/AHiM9fQe/wBK2po7OHRl02SV&#10;IrNfmmkdiryKBwu4qQQPmOOcA5HauZsNStdAEkupRXEkkuCEaP5mxnOTkAZ9Rkiue1/xJea9d75m&#10;2QqT5cKklU9hmtYWSMptuWpBrTWcmqzR6XGy2qudnX5ueoB5AotNC1G8UmK2kIHTjrV3R5rOxdLi&#10;VFuJyx/dHPC44P54rsdP8R28khsglpaaexWQsIF3qBjAzyev1PXmpvcpRtucDc+HtStATNbsoHWo&#10;bTSLy+EzQQsUgUPM2OI1JAyT2GSK9xsZNN1C3MscO5AoeVn2jCrjJ9M9Bj2/PDk8P2mo6tcPYT/Z&#10;UAZSyucsSf8AZ7e3sadmTeJ5Y1vJDM0MbFpEPzDHUeoqMqs8iLJJsQnG/GcVu+I9LvbK68u7j2zR&#10;HiTGGZeefce49K5x5A2c/eJySKQ3oXZtMureU2/7qRQAwdHDKQehyKiOlX7orrAShOAVIIq3orRs&#10;+yZtsLHk+nv+tbq6VfxwvLHGZrU8Bo95VhxzvAwPpnI6YrNzfNZG0acXFPqcraxta3aNcQZjDYdW&#10;HBHp1FdFaaXYXkAMesNCC23yZgUCr6g8hvpxVKfTwilZYjktkyNksR6A9P0qoZns5CpUFc/KexH+&#10;NHNfYORJa7HTW3hyOVfKGr6YWJGxWhUEknaRn8PWiz8PJFcl7m7t7aDecIq5eQc8gHOOnrWDDLHc&#10;Hc7gMPu5OMfjUj3D2hCNKzbeUf2oc2Hso79DpFl0u0EoSJzlFCXLyEtjuQucZ6d+x+lc/f30ynYt&#10;1JKsjeYxAKgtzztzjPPWqFxfb/mJznse30qjJcs3GSaFdik4rRC+ZI8qIjYO7II4wfWuls9OkaEE&#10;OhIO0R8k/XpjGT61g6bFvkMr9AcV6N4ejju7gsijsrHoMnof51FR3fKbUlywc2TW/grfYeZcXTb+&#10;R5aocLzgHPQ9emPxrF1S3WylSAv865GCc9OPz4/WvTtQvYrTRpkhIZypWSRuEA6cfhnr7V5Nrt3H&#10;Jf8AnhsjbgZHPufxqpQSREKspO7MO+wwZfzyayXbYFUAZHUjvV66kyGOTyc1Z0nTDcSeeYy+SSi+&#10;uKafKtRTTnKyE0zR5brE0zmOIEAkdTmuml8HTpbpLDZX0sRxud0IUc+vWtPwxBCmpWhn8lo2ZvJl&#10;PzKHA/iGD2PHGPyrsLjXNHIurvTf7R+1CZXhkmhCJjoUYg4YEj7zc5OeeaUU5athK0NErnktzo9r&#10;FI8TRosmCUdXODz7npWS8Nxpd8k8BG+GQOrdwQcj+Vdvr7W01w6wqkaPukyMfJnB7dM5PH0rmzOJ&#10;40gbYFAIGF5AySOnXqaSk4spwjNbWNiHxDPfeXd2IjTUNpjkSTBR85PfoRkgZ4OcVgyM+oSNBDGL&#10;e5LfMsQIDn0IxwRyaypi1pOXjJXmrFvrN/HKGgmVJegfChhxjqfrWydzmaSdjPlaQTt5md4JDZp0&#10;Z80BMHcTxS3QdpPMkbdKxJkbcGy2evFa/hGxS91y2WTlTKi4+pwf0zSk+VXHCPNKx6B4A8Fr5Avp&#10;bE3BbhGbhd349hXf63d2Ol6AHukVHljEdmI1G5QAdzAngEHA/pzUOrs/hvSvtulvAZfPEcMXmjDn&#10;A+ZgSM8AV5H4q8VXV3cyQySsSsjMY9+UR2PzY5x1rNJr1ZsvefM9Iog1bxHczO6m5eWSTAkZ2z93&#10;gfgBTPCfhy78S6piIkKCWkkA4CjqfpWPp2m3GrXkUEAaTzHC4UZLn2HpXomoyR+GNIuNCspoWuJ1&#10;2Xko52kYzGpAxj3z3qVFR0+8ptzd38in4qks5sWOmxsbK3YpGwYEzHvIcdcjHbgDFecXeYrh1XgZ&#10;Jro3unL7kLFUXaCc4xWI0DX98YkZQ7hiM9KqG7FV+FIpLkjlgB7mkKgDIYGtdPDV4bUyO0at8rCL&#10;JLEN06fhx71oXHgua0slkmdvMb/lkMbxjrkcmtLow5WzlOWzinwh2kCJkknAA55rQ/smRQV2kOcY&#10;B71b0K1S01KK4ul3Kp3RqufnIPIyDwRRzJg6bW56H4e8LLo+jSx3oA1C6jJkJJAjjK5A54zwefU/&#10;SuU8M+K7jw59tsB5L29yAkqyj5QQfvZAz69Ox9hXTW+rQLa3DxuxZnzJNcTMzrz0JPHIx0xn3rzv&#10;xAAdUluIkCRyHhQMYwBx+WKe4tUb76nbTahceS4MLzpIiL8pcH5cLxnvz06VoeJpbaz151baqRBY&#10;3i83cFO0HHr/ABfTNcJb6jNa4aBmjlDAiRDhh9DU8WnahfkylJBuOd8gYlz7cZNJ2sOLu7kt/rEj&#10;gwwuyw42hfb0qnptldahd+VaIXm2M+0dSFGT+NaQ0SKFFMwkMhGcONox9OtXNNeTT72O5052t7iM&#10;ZWaI4Iz274NSpRRp7OT3OfNwSNpbgdjTDIZHCA4B/CujubJdQu3ubxwzyEs8qgLk+uBgVmTaVCxJ&#10;t5eBwM55/SjniDozL2jXMejzwXEcMVwc7mV/bt09+1egavr3hTXtDvJTpUlrqccO222Eg9uo6Edc&#10;5B4FeVCWS1kAdOR2P9K2ItUjlt1UAb85cKAC349fTii7Q0oy8miGRZULmPeIh0yMZ96iF26j5QBg&#10;8EDkVvWmo27WMiCBTMVKsrICGyQOASMYGT9axLyFFJNtvKk5G5SMjHUVKRTavYqSyHeDnLfSkh+e&#10;63tyUGcep7VVll2y4OQehFdL4Q0eLVlvZJpVRIyikuOFBJ+YnaQMY9vxzVqNzNzRp+F78W8kckcE&#10;Et2WYRb1yIi3Q8kZxjPXpW34pRLbWNIj+1Ryw3X71r1Y875MAbSc4GCe3qK5fTdLaXU5MzEWyMQd&#10;zYIJzggcZH09am8brLZ/Y9Okk3/2ejxbkQqNxYuevf5l/IVmvjZTfuo6aa3u/EWlXNjuS7ntFNyr&#10;KoDqvyqw4+9wQSPxrze0i+zX7MPvBhjI71p6Lq7XniW1DMIILiVUdVfbjPGck8Zyc81Vn32+tzEq&#10;ikOdqZJxVzva4U2mzopdOS6sIylv5MgV5Gc4JbuAeB6dq5xZxBHdMu4rgZOD646/56Vu6lqUklvN&#10;8iMGjHckgeua522WGfahkCsGDOJTtBxk8Nkis4q+pc21obtiJ9OshcKytKSJG6gfMMZ4xyBx9TVs&#10;T293FIGgj3spJAXb16H/AAqzcwapNpdr5MUK228kqgJLE/QYxgZAz396jOnrHAJnjljCYU4HB46f&#10;5NS2UrWsc7fiK1hKvnKnjDdKh0aFT9wFpCrYwM5PUcd6p63OzT+WWLdyef61bguILHUZIPNMkUe5&#10;FkjO0P6H6f0q4x90iU/fNXRvE/8AYt3b31zaRT/ZWaSOEk4eQjAJz6AdQK53Wde1LXb2S71K7kuJ&#10;nOSz/wAgOgFVbu4E1wxH3MnFQHGBWsdjCbu9AGQNw7Vp6TOlnfw3VxGzxxsDgNg57fl1qhCjSkRo&#10;pZ2ICgDkmteK0WK6CTJcmVcdF24GO2T64pslEd5qBvdRecLgKCBxg4z39+avW13JeTpJNveNcA/M&#10;cnHc+/8AntUWp2jQxLM2YdzbVhC4VAc4IOefu1UtGB/dZWN2+U84GfUilYq/c6nWZLa9sLO30lJJ&#10;blCXnyvOAM9T9DwM8A1hGOTf5ibUJbcuf4SM9cjpVpEaOJS0B3H52JJ+ZcnOcHofX61ZjtHvIXf9&#10;2I5sFSuSF2r157Hp+JoYlpoW5L+51+wgQSLEYQdwXocH+LnJP8q56+SUki4yZIySAewrf0OdLGZL&#10;i4DCK63RSoCFAkx8uMnGCQevT8qqa7KlxNO8RUqMoMcjA7/rWctGbU3dWM22JKhQM456811/hzWH&#10;0/h1V424YEYwPTOOK4q3lZFDBQcDPNakM/llSZFXBBPBJcdx9eelStGayV1Y7u71q7dCtvahj0/e&#10;OOF55z3wDXGX93JcIJbicGTOAE+774p0tzO1i8TSRFHUFYiTk59fcenSsy7mBjWIkYC9AehpydyY&#10;RSK1tM0V6GhALMwVQRnPOelSX7CRm8xFV887QB746Vnl9k6fNwrA5Har+qn7PLIjMjnIAI9e560u&#10;qGnuZ72c86eZEoO9sKo+830FQLbRIiGaRo5GJ4AzgdOf1r0n4d21rJpE+oSCIvBL5ZV1PIA3A/qa&#10;5TxtaRxazJPBHsjk+bYRgrnsR61rezsznsmrozLZILN5Ddx7y6AxSLyBznI96jmvHl3ISDGCSB0o&#10;5m0xN2QyueTk5XA6f5711ug+H9Pt2eTU5I1doleNCckAnqeMfkfWjS40nbTY46Oyu70kw28jgcsw&#10;TitrTvB0t/Hul1C1tWxxHMzBj+Q/rXoM7xiyYWjpFefd2hVVZB1Kj06YFc/PbxzXcP2W4kdMrujN&#10;uVdH7gkEjjg/iOBRdisjnbvwXfWq74bi3uRu2kwvux7/AEqCDfp1jtWNSsjYklA74+7n0rorXXL9&#10;rqeO1tZZUhzuViqxjnkuwxnntVO5iuLO6+0zQRPDKctEU2ROOCQBnOPfr34pSKho9ClFNHLatJLM&#10;odSFWP1znP5cVdt7lLd4ldGKsuAfvEYGP1rAuIZAPMSF0jJJUbTlh9fb+tTWV6nmJ5jnaG+ZSecZ&#10;o5bBz33O+svEC2F4I0XfbzR/vItx2Njp8vY/hVPxPotne6Ha6zYWxWF3KTquf3TdsfhWK80UxEtu&#10;qtuOFDE/L0xz1rY0O8hsrmS2u4POtZ1CvGZCBnPqB/T/ABo30C1ldGzoFpaXfg+C2ikSR03I6/dZ&#10;Hznn8AOtcb4r0aWzv4b5SDDK3lttP3XHr9a0LW7m8LeJWM5LW7/LKdvDI3KnB/u8Gt3xRcRJALdH&#10;Z1u42DZxlSDncvqeRye3HvRdWuFmnZHDW2qkII1xlfXFaEetEKoa44H8C5I/p+lcjMJbeYpMCHHf&#10;1pFm5JJyfes3RvqjVYhrRnUSaikrMN/04wPyqrfTp5ZCAkdix5rI85DzyW7Gl8/znCxg596n2NmV&#10;7dspyvukYDoTWjZeHdSvoPOhhHlk8FnC5/OtGz0xPKaZonluGfam1fkBPHPrz2H4+ldRHoRjtI5r&#10;y3YvKzAIqgFNuAQdwHTpwO1bc3YwcEtZHAnSNRDIGtZBvcIMjuen8jXsfgvQINDsY/Oh82WRgZSA&#10;CR7YrDWwS98aIEEb+Um92VcBuwJHf+tegxgpFGTtYkbRz2/Kom7ys+hpCKUbrqZ3iecR6NdypDmP&#10;adrP8vI5xjmuC8LSNcXawNKWgMfmP5IwrEqSQ3upwPcZzXdeK5rj+w5Y0t1lSVGDncR5eO/I75I/&#10;CvP/AAncRxahptrc3EcMF3E8LSSfdVWBB69DwPzqXqUtLG/e6dZanD9lhRJB0lx+8PTgqc4H/wBa&#10;vL9U0l9M1T7O3KE/K3qM4r2O3traGWaKMEi13eUVQjCrjuPTH61y/iiyT7RLLcxLuUEoh/h+ULyR&#10;6Zz3+7WcJuErdGaTpqcfNGda6I2qaJb6hYskmpW8pWW0GN0kS4IYepzkfkK52/u5HuFEcSIFYklY&#10;9rZ7g1c0qcR3ZKSMP7jKOmf8kfjXVXdimuqZbEx/2uE3CPYy+eBj7oP8QGOP4hXVHY5ZqzujmLHU&#10;VuLuH7RNILdciSNDtyMDnj6DPfgV6fbTLaaYJHjNvanmJmcrtGd2cDO0ex55FeOXUTWU++MkMDk4&#10;BHP+evoc1d0bU4LCVJ3tkmZSeH5CehA6HB9auLsZyXMdve3Vpr90PMiYoF2xlivuACevfJwPavO9&#10;V0z7JMChLKAMt6nvXTRXf25oNzOxIy7P8oxnAABPT7ucVc1W0WbSmjigCKhLea3LOdvGOeB26dMc&#10;05dxQXQ883eUSA2McipYb64jbKSMpJzwcZqC53GY7jk1GMrzip3HdrQ1W1a5K7HkJHUg+tQSXwkh&#10;MciAg5xx0PqKqeYxGKZmlyoftJChmXoTWxp+i6jqezy1AUnALn+lVNOh86cSPgIuB0r0XTNf07T1&#10;2xLE0i/MN+4EMBkdOSM5HHY+tJvWxUY+7c5K88HalbIzyMCVIBUKe/Q/SsCW1lhPKg+6nNek654p&#10;j1eOMzM6bYljGOAcY5A57g4yfX1rlbp45BhQpfljtHr9KTlZ6FRpqS1I9JgWSJUbhmHB9M12cGoJ&#10;oLPHOgkA2GMAhd3HGO/4471x1rdeTIrDA2+1WZNYcReR2AIyD2NZLe5vK3Kka+ueJrm93RszKnP7&#10;svu59279K4+ednkbOTmkuJySQhIX0zVJmOOWNapX3OeUraIlwZZ1jzgOwGfqa6CzmEIMA/gb5GBw&#10;QR0/l+tczGGklVV6kgCtJo5rK5kimBDIxG7HUiicbhTnZm1JMFLLAWER+bA7dasXfiDUJ7SKNJGS&#10;ONAiAnAPfIGMdSTx9a5wXbE/MeCeaGuh8q4DFTwTUpWNHJMvXM0hQCRlYoNq7Wzj1HvVQ3AR/lGP&#10;lxnpzVeWcliSQc9jUQY8lsmjlFzizv5o7kDIH86rOBn5afIxJ69KRlCxrjl27DtWiVjGbuxhxtwO&#10;SetdF4Zla0uIZxdtbFX3b1UNjqAdvfBrnljbPKkfhW1KIUhtVRMRRJtleMEGX5idx5684/AUpvoX&#10;Si7tmh4k8UanqF0wvLoTSAbAy9Cv09/zrNs9IN9ehIS04DBQAhBkbqQB6CrUWnNp15HfxMCgdJYc&#10;OGyM559x3HtXVXGrQw6dI9jcJJqN64a7m8ofLjDBEyPXqR6Y6VF0ti1Fu1yQu/hKxaO1ZP7UlQrI&#10;4QMtvG2QUU9mOOTg/WudKuZDPMuA7dBwuPwq4zsbdVWH5tm07ehbnkDvWPd3SJu3KARjAHas730R&#10;tblV2Nv7sCMxqAq9wvSqGmMTeeauTgBce2aqXdwZnJHT0HSixkaOQlc59jitlGyOdz5pno1q0kLM&#10;kSs8hJaM4xtIGCN3XB57cYrrrOaxurWMyRQzLPKiMHbbjJwFzj0OT344FeYaffeU6/OYHBLF9u7n&#10;6V0kbtvt7uGeUPHgsISAX4/iAx8hycMcdcH1qokTRZ8T6db2t0ZntBBbFyJi7Ku5wCAoH3sHr+Nc&#10;PcF44y0Q/deh5AP19a6G/wBRN/oslzJFFbO0waGUMz5xlSFJJIGPU1zc7KqxndlmU7ht+UckcHv0&#10;z+NTJa6FwelmSRXrG0YAJz95mHf/AOtUCQJcgLKxaJWGSDklscCqMmeMA8jmrVjIGVRkAKcn3pO9&#10;ilZuzOk0vTbOWRFEUUS7jukAwWPYLkcCu5Hh6GJhGckJGHMkh7HoRXHaXO6rGCIwmSCzAkjONq9f&#10;UE/1rr7W+jidpIwJbgncJPLR0II5+Yn5MfmcURSe5NS6ehU1HR1ihSSK2W4jikHmgDLjPoB90ck5&#10;79Ky9S0MrAk9rbbd6KxUZGCDhgeM9x611n9pNbsbozKphVlLRSeW+McBt4wR0JxzwKwZ/EZuwiRS&#10;xOAdqMyYPAHJ9+v6U2lYUZSOOvYp7dfKnX94Msyk9B2welQLemULGydBjODwPX61oXd84iSGYB0m&#10;J3k4HPIzx7VjTzxiNYYsIqk8juPc96yt2OpS7lHVYwkrbTuAPBrNU9wcGtC6dXRlzwBgcdaqTWkk&#10;Myxj5tyhlK9wRmtobanJV1ldEseoTxoUzwepHB/OrcF2jE5PzEY59PrVKOzuW4CEfjTpNOuo03lB&#10;j2bn8qHyiXOS3VukgBTO7FdR4KlW2WaNoRK0jRlUxks2SBgdSRk1yNuLp/N2RO4iXdJgfdXIGT6D&#10;JH51a0vWDYXCtJEJYwSSvGfwPY+9ON0wk073OtmjtZr2W2jnbc0x8wFThjkkfL1Bx0HtWR4lt1t2&#10;KSMHmLuXJZtwPTkEcevU07SLy31DVL24umaEztuiUDcuQQQpGMMOBx7VF4lS4hn8qYW56nEBJUc4&#10;5zyOnQ1k175on7iI9DKWcEl/HMqlSFwmBIj5yuC3Y4PIz70gSK7uZ57u4b7TKxaIAryc9Djjn2rJ&#10;e4j+xxxhFLKMFsc9enWqiSur5RiD14rWzM+ZLY6drhtk0I4Q4BUH0/Wrml3OnRwxSXNvEJUCoSyB&#10;uAMcf/q/GuUFzKkmXBJQ85/rWvaS6RdQTPNPcWk+BtEfzKx555/Co5bGnOpHoGo6tDeiM6fBuhhH&#10;zySopYA4AGAMrx+prnNY1CL7MV86VtpztD/LnHX+Vc8mszWEE1ksiPETyVUfN75PNZVxdPODzhew&#10;zU8jbK9pGK03LNri4muLmUjEScBgSCTx/j+VPg0O/uLM3kMO6IMABn5jnpxUWlzW0Zkjuo2eN8Z2&#10;tgjB/I/jXoeltoS6I15bXrteQEmG2I24AIBwSeeC3vxWtuxho9WeftoN/DAtxdQPbwsQA0ox19B1&#10;raXwtBGgcym5jxuLw5Ax+I647V6LFbwXmk/ZLiWH7BKRvJ5ZCVHPXjoD7/z5GEx6Vd3unQSmVNpi&#10;6/KxzgjP9aiUmXCCZlW+jKj74Uj8xckK4OGwTxk9DT8LcRPcQkQqmGwTwSOMD0ratTbRWjMkpAil&#10;VwGY8HjDA+mf0/CqcM9nHJcwlkW3uVP3iGBG7I5wD+NS3c1WhaaOw1zRv9JkWOVoxESQAyOo+U/7&#10;Q5A9cVwcm6GUxuo86MlWJ5Braj1iK0E0aIzI6gAH2Pf8hWFdSyXUolERHGMgdaqDl1M6kY/ZZ0mm&#10;6ij24gurg+WQEIPOB/XsMVe0+7srG2YTTBXL5ZfmxjIzj6gHg8fNXFCeRCN3VcYOOlWbXVJbSYzR&#10;bRISTu2jIzVmVzp9UAt47qF1iOJCBEjlth+9weh54+ox71leICLO4+zYYSqiiQNxh8DIH41RTVXh&#10;HmLg3AYukpJzGxxkj34FZ89zJcTNLI7O7HLMxySe5pONylLlTsaEcgCJg9Owq8k+8EDuMcdax1lZ&#10;zuY5b1qVZ9i5PrU8panoaJbawO48HOS3HFV5XJ+8cAc1X+1kt84yPpUUkq87OM9qOUfOK53yAf3m&#10;x+tT3RMsvlxo7OeACMmm6bZSaheqgYpGnzySdlA5rrbGysIGI3GB+zhCc9OpGev0quXqRz6NB4YW&#10;/wBK0yZZImUTOrpjDHGD0HbpWf4phYrb7smV1BO4/NkjPNXNSYyRr5urwwS527EBPvyfQfSsbWJ5&#10;GNsXfeAirvXlTgdj+FJ7jjsFikUcb5XIReuccf8A661odYFtDH5sTTCZfkZTtaMf3QR1wecGspbm&#10;FCizIXh77OGHuDTnWBY5RBPOwDCRUQbl+pB75qUtblyeljbk1kW1uLazSJ47obfPkAygyOMdMfWq&#10;N7qt1YStZWz7rgHEm0A/Nk8jHH/6hWVcTXNtGY4/JG/LsydTn1B5B5xgU7T7CS7UJLOLO2U7ndzk&#10;t7AAZJqzProWtH1ibTbh1IszJIxZ2uBuUccfj1Nad5qsurCNriONHHAaGMBXz24H65rOuI8RxxJs&#10;thAWy+7AYeuF/DrnrUFrZXNw/nJKkmcsSOMY9fepeqsUlZ3J44LoW88lrOh8t8vaPkhhjJI9eAfe&#10;qqQ6ZqEW6OUWt3kDymPyt/use+ezfnS6ZKEuZGkIBT7oPerlvNpTPsutOhkBOeGZWz7kEZpOVnqV&#10;7PmV0ZBe5098OHVecEdxnrWlZ6u8SuYyjO/OTjIx0rQjtdGuZAtrK+mzLISEnYvA3oc9VPvzWVq9&#10;jfWIEU9iqbD8k9vGrI//AANeCKd1LYVpQ3HajdTzkvdOryPgFgR2HGPbAArrtHtWv9NsfPI/fxgx&#10;swGWKblYAZ6YHJPBrz9zcW8KtJJFl1yADlh7Gus8O63bXGnWlpIds9vkIN2Ac5PWhLQTkr2Q3xbH&#10;b3dy8QXLqMKwXG0An+ef0rhZYnhlaNhgqcGvSpbVYFfy4w7SKSOOp/Prk9q57XNPIltyFXzJX+7w&#10;eg5zj3pRlZhKCa0ObtLWa7mEcfrjNdrofh2EOwlUb06bh95scDHfJx+pp+maBskhffEizNuAzgdj&#10;jn/HtWpq19Mlyt7EXtsoBuiO7kHqvPp+hqnruC9zRbnT6NoGm2+iSyalc28Uas5RHA83PGTjkqB1&#10;6ZOePWuI8R6leXmpF0v3SFRsjOHTIB7Beg6cdqoXmt3d2jR7yybudvG36kfXrWVcXu1giE7R3Ock&#10;/nQ3pZCS1uz0G1xbeKiqzmBpgC/A55yF46Z4/PNdlkiAOSo5wF65HfnArz+/lOmavFqEka8XG6ZV&#10;6Mp6D35HX6V6BFeiZEdppEtixPmop+U45GO457VnNWmzWD9xWMHxZrdsmlyWsOoQySGZTJAg+YKO&#10;T19eOlcV4f0mG6tZbu4umQwKu1QM7cksCR1/u9PWtTxfqOnXWsWtiJRNHG3zSSsBhTgsO+OnXOeK&#10;reHdWghhmtp5IxBckwibGM8YBz1wT37YpSV1oVF2tcsaZqMlrJHHO4Fs58xJJn2rISc8DHfjg1S8&#10;YXgaF5GubZ5HP3bboucnBzyetdAY9lvElpcWN2vlg7SqybME8EYI7ZrhfFl9DNCka28EUin5ljRR&#10;zj2rOKTkkzSTai5JmLa3YeSR5cAkk/KMc/hV1rtROJIfNUgA7y/z59c1gx7lJYA471owyE4UjP8A&#10;M/SumS1OWEu5uKianE7biZ4l3rDBDkSAD5iNoO04GTkc881mT2sbDzI2MEuceWyfKT6g9uxx71dg&#10;nihRN/mj2V9rD3B7UskRKNNaszSKAVyOXU54YD+f0oTCcVubXhzU3sopoLiCCa5LRhBJKqZyMAHI&#10;OQMg9RzVi61O4EF9ZXYEk6zF2jikEkSrxhQwOME9cdlAGOa4ifUJ3lXyjKCiBcAngDt+dE2oSmNk&#10;LqobGT95iPr2FXd7EpR3ZVmRri+2grudsZHSrq6WZEUMp+Ufe3dvpinaNCslyZiPlU7VHU5rvbrw&#10;1cpYBZVEM5AZQT93kenFZyb2RUIx3kedTaZ5TlW3Ag+uaqy2ckXOMiuxn05baB5ZJAZS20YweRjd&#10;169eCKxbpcOxJUrnjAxSUpdSpQi1oRaewNhhVG+Ji5Hd1OMj8MfrUjXUW8SMq7wuMFBg1lmQwTll&#10;OAeRjtTlm353H8xVW6malZWL5miUqwZnIOcN0+lQyScgZ61WZ128KozTkweS2D79qLD5geVoyDng&#10;015y3OeRUMpByBiox5hGADj6U1FEuTHtKSeeamtLS5v5xFbwSTSHokakmqxDL95SPqK3/DOtS6Pc&#10;TGF9pnURtgckZzgfjinJ2V0KKvKzPRPDHgqz0Vo7m4Vbm/4ysp2rFkcgLgkt159OnWuK8XQS2mpz&#10;klWgmIkRkOQmc8Z/Ajn0qxqni68u08uSV/N3lmZuGzjbg49u461h3V1JNaT5Q7X2h265PUfjwaxp&#10;817yN58qVkZYdudo49B0pC7elMBkjYjkeoNNMjE5Nb2Oe7JTIwI6flSCT3qMyMR0qa3RXkQsRgsA&#10;c8AUPQNzQsNNe5Id1L5P3R/n9K3odAuVcA2giDdN6fe6nj8jzVW1FxtfyAGiC5BU/hk+1ewaYuly&#10;2FtLfT2tzJJbFThtsTEc8gkknn0H0rOMXN6nRKUaa0R5XfaRHbQ+cjK4bIBWQOFIxkNwPzrEuRMH&#10;dCxBYc7uldz4kmsbOUvawxeSfkCA7jJjKlgf7uAPxrir10a6ypLR5446ilJWKjLmRXTWZ1t/skrM&#10;Yecxk8ZI602DUhCuw5cA55HFVblA/I4IqmOT1pqMZIzlOUHY2JNWYgiP5focCs2ad5W5JJrV0fw7&#10;PqkqPIxhtSTmQ8kgYzgd+DXW2PhOO4uZY9E02a8NtCftBkYAqwOdw6fl39Kaio7EOUp/Ezz1rS4C&#10;LIYZArdDtODTYZDG+DxXoElhHNIXyIA20rCzgr5hXlexGSpP4Vy2q6eCfOixyoYADoMdD7iqv3Fy&#10;9UQxz4xnduA4KnFWhfT27M9u5BJG7BwT9R3Ht0rHim2jDDPv6VIZeMZyR0NFgUjVuNaluM+fbWpc&#10;qwysIj6+u0Dpjis4uCuNz5znBaoN2Thmx74ppchTwD70rXHzWHF2kkAHJ6AeprR/su/sbeO5nheK&#10;CZ2RHboWABIz681jgkMD0Irrr7XTqvhxLadHla2AaGRnOVJADLgcY6n16U2ugRd9StFqLJGU+Uhl&#10;xnvWrDqsElssTRpweS6kYGPUnrXHNdScZbp6UG8LJtcbsdOSKnkZbqpnTXesrJG0UsryDnAZyQO+&#10;B7e1Z9rIbl5QLqG2CoXJkJG7A6DGck9PxrEe4Zvao959TQoEur0RqC7yjb23EjIyemKqyXO4AA5I&#10;quJHC7OMeuKbVKKJdRkvm7uDnmuv0bT1urL/AElgFjGVDHqMDJBPpxxXH26hp1ycAc11FjezR3K7&#10;Yy8EaLlcjjjBP6mkxwTauen2HhnR9PgkN1coscI34IDPswCPm25xgjnvjtXK+MLWyVYJrK3CI3+t&#10;UyIzBzyFIB47n8RVM6tKkFu8GEI3LDApUNjB6j+7k9yCfwrOvJnuyLy5GGV+oYMrYHQEA05WaCKk&#10;pXbMe8jAiO0FQybgRwcE9PfjFUU0q4lsnu4l8xYz+8VclkB6E8VpXN1JO0cYVcFSoVQe+M/jwK6T&#10;TPBtxb2Ju72+FmjLukRVJZUxnnp7YBPepjdDmkziLOZ4ZR5SszHHAGeKlv8AUGuWfcpVvcc/ie/S&#10;tc3luG8u2je2Bbl0c5xx2GB6/wD16sjRA1ql19otmhkQshkHWle7vYrlsrXOTgtZrrAQfIM5Y9B3&#10;q5p8drDMZJ3OAMI5TKAnjJGOfwrVvbJLaAxxNEoYAsEORz6Z5HTpS3SrqVjAyRJ5drCsTpGdpJH8&#10;RJ45HNVzXJdOyuc221XO8lhk8g9aaFa4mCxRkk8BVGSa1E0jz5JgLiNUjhaaNm/5aKOSo/2gM9fS&#10;ptFS0s1mvJ5GaYHZbwocMx9c/wAI96p6GaTY7TPCOo6mQEQqwyWBHRQM5z07Hj2pL7S7Kyjfy3ef&#10;aACzMAQfoO3HrW/HeySxbBiGzLbttup2nOMkk/N69PxrIjgilupJjGzGPMhwxzjpz7VHMrmvs32O&#10;ee3mt3G+Mqfenx3ckZ+RivPY4q3eXEk8UhZQplYbV9u1UFtZmzhG4GT9KtamUlbY0YdYuYohHlSB&#10;z8wzRLrM8rB2+9jGc80/S/C+q6x5n2SFTsAJ3yKh9OATk9DUVz4e1O0/1tvg+m4Z/KhpdQTl0GnV&#10;rmT5dxJI2gD0qaz066vpyjSrEx/vk5PtVjwtpE1/q2wRncqtgHHXB9anUz6fetLJGVkibo65wwP/&#10;ANaobs7I1jG6vInm0WPSZ4xdBmZ0L5ZcbQARkg46MP0Nbvhu+hnjnMq/u4eIwQNvzZ559vxrI1DW&#10;H1a3gt2gleaNSrOpyNuST7jrnnpzUIljW33q/wC+aY5i6hFUfKTxyeo/pSasCfMrI0ryx0q/KxXM&#10;TRycCO6t8EMOgyuOcY/+v0rB1nws+lW4nXUrG5Q/wRSHev1BA/Qmuhg0+ISF5xcK7KGRRiMHIGcc&#10;e+D0p48J295LO8zizEbYX5Wc46g5yO3f6VSZMops87ZTkHqD0q3Y6Zc6jKUt4ywAyzdgP89q7W88&#10;LCygkwoIMXzny8DAIGOvXPOa6Dw79h1fwq9ukUMF7pQO9kAVmi4G/wByCWycU+a4uS2p5re6VNp0&#10;ZcqZYMkeYFIxzjms7Ktxu/A12V9PNbPdQ7BIuQc4IDL2bHTGSDWTrOjWisZLKYsOD0JUlucZ7EdM&#10;e1RGfc0lSe8TBJ9/1pjHmh0ZGKkcilSJnYBRljwBWhgztPDds0ekwFOBK5kdscHqACfoDUXiW8a1&#10;mNrCJED/ADSsxyW9MegxTvDWoQQQRWd9IlsyklXkOQyn9M9cZq7rFrY6prduLe4il82L7ocPtZVJ&#10;5x2wPwpMpJFfwd4eivLpZtRXbExUhSwBZeTn6HHWtvXNMsyq2oSAxGMNG6sqhSWbO8/7qnBx1x61&#10;R0/Ub1rF7hWkRo/l3qmSoUbcZ9OF6+lUbpLucRusYkMpBZFYZZs4G4/lxUt36FpW6nNXCT2s5hBL&#10;AYKkdweQfyxUkcyWiNvXe7AjAcrj8qkvRJDftDcoYZCgOM5ABGRSSaXeTShQrEBdxdh8pAGev07U&#10;7CuFvFib7RfmQqTxjkk44PP4VYkRnuC9qzSLgMQOccenp+FUo7lGHz/N6LnrVuKRBl7dJFmwcnjA&#10;HtUa31NNLWQsd6FykxLR4xhQAf5VVe6MUREchGT90npRcsSuWKYHXb2rKd9xIHSmo3IlOxZt3lln&#10;IjUtnsK24NF1homnTTp2RDlti5I/Ac1n6HbpJNmRtobgHOPf0+leraQNumbbrkAM2+OMsAMEjgeu&#10;3k9gDx0qrJsXM4xueWXM7wk743Q7ivzKQcjqP1qOLWr224t7maLnPyOR/KvStX1a11BojLCv2EKS&#10;6zK3LYGBh8AE5A4JxjqcVwN3Y2UxIiKJKBgeXnaemDz61NoxKUpyRjTzyXDF5HZnPUk5qNDJCVcZ&#10;XPINPZDGxVuoOKtKgfT1U4+8dvrVtpGaTky5aeILiMASzMQDn+lPh1eaS7a9cBiDiMY4RfpmsD7p&#10;NTRTmPIBwDScQjNrc6CXXJGiSJY0QJ90r29/TNZ32tsDLnAzjHHU/pVQyqV+9xSecv1+lHKU5kz3&#10;UhP3sAD6VXaUk880MXIysTfXFQssgPKsM+oppIltnrlnrWn+KrGa0mglS/cDI8zJkPYL6AY75rDb&#10;X9X0C6udG85LZwwEk7ZkzwMMo6DiuZ0q41CNfPtvk8v/AJaZC8+me9XNWj1DWrmG/v8AULZ7qcJG&#10;oaUFmxwMgDj8aTs99yldLTYsXWl6deXyzRar9pkk/wBa1wuMseARjp+ddBo9vpGmXCX9/dKwtUCx&#10;RIdpLL1xg8jjGevJNecXAuLSdopVMcinBHoRUX2iQjlj+dJwk+o1OK6Hfal4xWaRpnhja4KbBJn5&#10;vQHIxkiuGYtdXGF3MWP1NNjWe8mjhQF3PyqK9W8IeC7K1sxdXsiFpUYlim77pGVUfj170Rhb1FOp&#10;zehx66Axs1aDaw/iHv6H39qxLm1uLOQpsYY6qR0+lem31xNYRmGVRLHDlXljVSrgDAOeCcE4464H&#10;auLu5TMxJb923XBwT3FNqwKVzAju+xJ/PpUsd7JEwKSMuM9G61BdRBWLJ+NVc+1NITk0bT+IJzBO&#10;gSEST/fkCYYDgYHoOKyJJN7Z9abt9Kt6dps+pXsdtCAGcgbmOFX3Jp7E3b0JdOuzAU2HBVw31xXd&#10;3fjqa9jeN0y7KF+bBA9W+vX86qyfD6yXRw0Gsx/2ptLrFLiNJMfwqSeuOecZrhneWGV45FKupwQe&#10;oIpW6oq+yZvX96k90jR7dsYAVVGQAOfxrOnnHz8gknr2rP8AtDFs7mB9aYXzSUdRup2JAPtFwi9N&#10;xxmnshtXMcyYPZq0PDtjJeXryghY4ELtIei9hnn3rX1WygWWQP8AvIAoKZIJAxnOeKTlZ2HGClG/&#10;U5JgA3ynIq3aWUtwchTt9qkh00i98tiGVT27n0rsrO106yj8+/bEcYGIQmSx5657dOlDlfYIwtrI&#10;zNL8JXF9uZUCxKNzSkHaB169+Kt3cOg6XE8KyS3k+/aylfLXAJ5yOf5VX1zxVd6o/lRiOG1jXZFB&#10;GoVEX1A9ffrWBFceS5YxxSnt5g3Ae+D3o2Hdl97oXIMcFmFTacIoyMD1JznGDzVA2EM8c5jYxzRR&#10;mQRkffAxnH0GT+FNa9bfgOwAXaT0yPTjt7VCss11chlJOAQTnHB459ucfjTSFKSZVj82aVUBJJOM&#10;10dtpU0MW2RnZMBwS3yKfp61kWJMM5cjOGx1ro7bUT58TRDcQekh3BlOdwOaUpa2HCCaub2k6NBd&#10;OkE8MT3UilUjGSxXj5tvbg/pWs/w3tHgZfsLbic+Yufk5wOB159Kx9Pul06YXlosIBJXLZbA4JGe&#10;wFdjpmsItpNHb3EbRyMAdwyyHIY45/EYx2ojZhUujgJvAMflmZBIqdlY7Tn2z1rnLrRjp7kkHHUg&#10;nt9a93vZLA6FMVKsfK/duxGWbnHGPwA6DivOtV057grbyJGLhyFYxuAoYjpnnPQdOuKckTCae6Oc&#10;0triQta2zQlpgyKryhB83bJIHJA4NX7fW7jSI5obZYFWc7ZIPm5A5GSGwRn+VcsN8TncCjA9c96e&#10;t5MuW37iV2/Ng4H41OqNbp7mhqWpT3lz50xEkuAGbGB06Adv/rVktLjvnB6U15flHOSevpUTSc8c&#10;49aLNic0th8jBhjpRaQrvMkg3KpwB6mqrNU1u/BUnFVayMr3lqd9pV5DcQQyR7hLFKzSJwQytx07&#10;AbV/A1taXq0yILdJ5BNFGySny9qgbhkl93JwRmuAstQlgXCkAJg7lAz9D6g1tadqBbYs890LTzi5&#10;WOQEqMjG3dwOBjHsKEy5RudRezwTC5SMw7EVXlkJDAkABVXb3/8A11xWsmHBKSAucMyjHXGMnHGe&#10;5+tdFLc281uWti0dspHyMSBnucjPpk/WuNvroyTSkHapbpjGRQxQTILXR5dQZhb5EoyWXGePWo7r&#10;TL+1lMU9qQynBx3Nb3hK61Mahc22m3Bje4gYOFcjcB16detdLk6QJtVGoGI5eIyHHzn05B67QD3H&#10;0pJsbUWrnmb2l0rFTbSowGSpU5xTtPSBrkG5VnjHVFbBNdCmtJe2upPKmy+uAuJySxA3EkAk8ZBA&#10;6Hge5rnE2xswzjnjNU9jNKzudjeeHlhsbfVLe3STTrgfumKbuQcFGx/EK5shYJTGBtiOSVzxVrS/&#10;E11pVvParsmtJxh4ZVyp9x6H3rNvL1J5mZEKKeq5zj6VHKzX2iK8igBgTyOwqHA7Uc59RTij91xW&#10;pgyM9acDxTvL9TR5fvQIbnmgknmrFtZSXMyxrxnqfSty00KGaJGjJleSTy44tpLse/GKmU0jSFJz&#10;Odiba4960UkYKStbM+jR2xYXdm0OOHEieWVP0OPas+5sUhTfBNhSMiOTrWfOpGvsnDzKyTsrk7yH&#10;Ax/jR57gFiCR71VO4tzx600vjjdnPXNWkQ5HSeGIFn1VZXUvFDl3A7ADJP8An0rd8TeL/OlltrUr&#10;cGUYbZIXA6YOAApJH1x7VxVipuIJkRijbeX37Rt759f/AK1dhbaUdMstPvLuD7PHdMERjJtLkfeJ&#10;284yMfgaNtBb6nNRQXU0ypFAzSMSwjhQu4x69hV6fR9WNjD5jiKJBhIpJhux7KBmr11qsUMrpZKv&#10;lMNoG1tikHGEJIyuADnAOSauX+rxajpTIbYCQ/M0oGeflxtyeOh4+lSVucxPpV3bKftE7IAPl+Q8&#10;jsR7Utu11p/nzyQwzRGIq+5dy4bgfQg8jvxTri8kmgjhbG2JdinuRnIz9OfzrKu5nEZj3HDdRng4&#10;oTuDVlclfUmigliiJXzV2sQx+76denTPriorS+8mN0IBVs5BHcgjP1Gap7CenJPpV22015eXLD1V&#10;Rk1baW5mlKT0GLcTRDdHKyE8fKcULqNzGG2TMNy7T7itX/hGStu0s8pgxnar4y2Bnj8xWU9iFbAl&#10;UjPcdqV4lcs0Qxys9yjyEsR+dblvewLNC1za+YN33HIII7gZ5/Gsd4RCVcEn1FaMGpP5IglTz4ey&#10;FQT74Prz1oeoK63LkWoxx61HdaXb/ZEyAY0ctg59z34711Ouz/6mMxmWQx+SqAFVQEdM8nPA9P1r&#10;kRdW8N1BNBaJ5TLlI3O4HBIIb/I7Vp6hrSzQRR28dyGQ8iRlygPvgE/jzgD60LawPcl8J3kNn4ot&#10;1u2AglzExwdoLKVBIGDgE849DiqOoWl/FNPDdRrbSLPskjkLFyRyODzgDue1ZNzcFLwvEWjkBBG1&#10;vu4Pb8q3ZtbuNfubYXkj+bDHxKfned+ANxY9AKLaDuX1FtfCcTzhJXPm3Fzl9zj7oQHOMHcck+o9&#10;KhuYLGHVYp7aUQW6yjy9o3OmMcHJOcDvkZqnJZPDYm4dhujkERQdH4BJB+hFLJKGjjjLzPFvZkV2&#10;6BsYOOgbjnH9KzbZqorodDe7ri6sNTkkaWISHcQg24JY8fijA+mRXQN9numlW6iLboWSUpxhCRn1&#10;544/+tXJ2hupdOtbQiV3LO0aHPykc9MdCMj8add+Jkt5JreF1SBFwgXrkLgZPpyc49BVqSRDptot&#10;axf/AGaxaya7WSSI7XlPWZSPvD1GT+orgrfVDa6kZgN8e75lzjcO4p2rao15Jng4G0NySRx1NY5z&#10;TitbkznZcqPVVuYvGrotrE0Dx/IkXGIk7c980ah4bn0ASW08hd7hCNxAKnGOOTy2CPyrzjTdRmsb&#10;hJI5GQjuD29D7V2MWty+Jb+I6jdRx3UcYjjlkbAO0fL3wKmcVuXTm9r6DlFlp+hXF2IbaZpI9rmU&#10;4YN0K7SpwR9RWYdFt7i2+1abbzsvlZmTdvXp/CeCD3wfTqa6rXtFjhtDfSWMLXMhDiR25dSAd3HB&#10;Pf6Vys01w1015GZLacAY8p8FRjt6D2pOXLoNR9pqc9evI0wLSvLhcK7DBK1FBcyW06zRMVkU5B9K&#10;0rlBL5jzcbiSGAG4tzg47A96zrqFYZMCRJB6pnAPpyBWqd0c8otMkbU7vyli+0yiJTkIHO0H6UHV&#10;L59g+0yKEOV2nGPyqmasWcImuUWQkR5+Yjrj2z3o0Qld7G1b6LealYNfmfznDFF3uS5wMkDPXr0/&#10;Ks4313bNsLsEGcJk7R+Fd9rp0m00eKHTPki4aHyo8ZXnJcnDb+nPP14rB0OyWe7HmRLKzSrlZFDA&#10;LySxB69ORUX1NlH3b9TlXeMPuiJAPZucU9bsr0HPsa1rjSIH1SVIsJEm5iuew54zXR+F9A0XUrGY&#10;rJHJqEbB/s0y7d0eOSp5BI54qlZ7GbTjucDNcPMfmNRV2eqaZZxR72t0yS5fyflCAMAOffIz9Kw7&#10;3RzGwNqzTA54xyMfzoTS0BxbV0MtI1KIqsikjls47966G21C3sv9HuZ7qeBsbk2hR6jDB/X24PpX&#10;KRS/wP8AKf73pVpXztYojY7Y+U//AF6m2palpY6K51f7bdJMfMZIAFgjY7gi5xgknJ4z3rJeUtIJ&#10;JG3uOeuSMAf/AKqq7oQT94J2x1/KkEgEhLKpUfwqfyqGmzRSS2EuEEqoc81FcyrGgRcYUYH1okcB&#10;Tz0osrT7S/mSkbAeAe//ANaqWi1Ibu7Ir29pLcnKjCZ5c9BWvbaHE4YZeZgM5Xgf4mti20q7mSJI&#10;oXaJjhAnTJ9h/P2rbvtNi8P6VB/adxiSZgI7eJvm2j7xZuoHt3oUpSeg+SMFrqzn4dJto0H7sHIP&#10;LLwef09OtTNZYiaW3RfKThsR8AE4x+vWotW8Vxea0Gm2lskAI2vJFvcYHUFiT156/hWHJq99dk+b&#10;MSBg4wAo98dKOR9Re1XRG3JZzR2wuMs0I5yMlQM4qsgyuP3eB03EgmqEN5fSKyxPLJwQwVePxNVp&#10;Y71GAdXHoKXJqaKq7bG3dWcUGkqquQ+M7RSaFNLbx3UtuA1wgDgFQxIHX9MmtDRNahtLyUXdobq3&#10;niMMyA9uoI9Dmsy8nS0vZ47KVhA+VyODgjof5VMb21HUSb0KN6Uu5ZJcAiRt24Dp7VlSwNER3B6E&#10;Vs2FiLzzgrYeNd6jd97nGAO55pksWAY3Q85Bz2NXzWM+VSNLw1amBBcRKPPONrkD5c/yr0SS8e20&#10;9LOKKby4VLOxXjgds4I5Bzg/WvNtJ1B9PmjkVA0kXAyOP0rS1nxdeX9vFax3Ei2sYO2FiNoJJJOP&#10;+BHqTVxfUzlG+hNeav5MrzPJgviNFB3BRj3Pb/CuamvEbIXOQeT7dqhubkSYVmJPdic5qvFG07eX&#10;EjOx4yOgobDyQy4mD59+tVxjkitgaMUQvO21AcFjwB+JpJ9HQH5GI4yOQR+YpKcR+xmZSKWcAd66&#10;3THjtrZEilMbDJLKOWPv1zXNS201mys2MZyCKu2d4FVS67qmpdrQui1F67npNpe3xso7rSbizEsK&#10;FnVlU8AYIO84bpnFcb4lkl127ilnESXqpslc4QYB43dF49qqLqUsAPkSFBnKleoqhdXkt07FzJNI&#10;xyxOSSfekmypKLvcy2G1ivoatWGnXGpT+VbRsxA3OQOEXIGT6DmnQWbT3G1z5SjqX4zXqeiWdjpl&#10;kY0jj2sqqcYzLkoSCT15U/5Facy2MFBrVj4vDVjpfh22tnRFmYq8s2SNwIyd3PAzxg9xXHXl81w0&#10;kQ2bFcjfHjknJPOM8Yx/hXsPiac2+lxXKxKYI4CFCuA84UbirDuduWI5GQa8RuY3uFM7Z+bpjGAB&#10;/hxSmki6fMxbceVcRyMyuqqGO1uCT7+w/UGotZ1VtSu/MMUcQAwqKc4FVZroxKyKcA9uvTpVFpRj&#10;J5alFDnIlOFGW6+hqKSdOka/jULMznJPFPhhaSRUQEknsKqxldvRCJG8zYAJJ9K1bbRb5oDNHbkx&#10;HjzG4Bx1xWzp2jrBpLX5iLSq/EbjjaByxHcZromu7Sz0q5wwWBIPliZAwbPcH1Pp70rtluKjvuca&#10;/hvVLIu0tsQFAZlLDKgj5cjOR+NVkZssjbkdeAOmK6rwdqQuNburnUh5q3MRifPUJgLnPoMj8qxf&#10;E2ntpGovEXEhGCsiHKsCAQQfoRSfccXZWJbSeOQCN1fcQdxD4X6GtC01PyjtSNlU5UsCTiuWt7rK&#10;k4BPbPQ1et9YYKV27jzx/KpsXdNHZ29zHJE5Wd1iwCAAGIOPfoKp6hfJBAVgIlmbJ3MR157Y49Px&#10;rAj1F5VV1uAs0fASRR8wz0BA5+hpZrxpMNJGVRMKfk/T+dUmRZHP3+Y7xwBhSeOMfWqvmH1Irfu4&#10;Rd2xkdRDGudsjg/M391R39/SufkBBxVLUiV0xwlHcZ/GhpsgAKBTrWznu5NkMZY9enQd63rLwxcS&#10;xLMY/kI3BnONy5wWHt70OSQ4wcjnhHI/IUml8uSM5ZGH1FenWfw6v5dLW+nVYbZhnfIQoIzgbfXP&#10;bpTtU8Gx20cbrN58UfyuScEKe4wDnHf0qVKT6FuEF9o85i2ygYIzjpV6C4Vf3ROT3wOvqKZqdmlt&#10;dNFGSGBPI6EDJrLWUhzimkQ3ZnRrqxikLbBI69WdQcHp17n3rHublHlZggGTyKrCU4Kg7QfenLbz&#10;S5KRMwHVscU7LqPmb2Nfw9r1potxcTzact3IybYt8hUIc85HftSX2pXHiHUGubmViijO0cLGOyqP&#10;yrFkglhI82J0/wB5cUsdw8aFVJA68CjdaEp2fvGtPqM4szYxO3kvgmM85YdGrpNO8BpFpKa14j1B&#10;LG2f/VI43TTnjG1PT3NctpskL6glzco7QIRvCrkkfTI/nV3WNSl1W+uLzY7gt97b90dAMDgewFLY&#10;vRm7FY6U1jLIwQSKQ8cchxujJ6+x68Z9Kg1PQ7I3czWqRLGLf7TGDn5s8FcdRXMNeS/d2uM9F2mg&#10;ajKC4UEM42njnHpSsx8yNbRpba3uyotIpEkQgrIwBVumAT1qK/0qKSZvKkaK4LfNbum0Jn3zwPTt&#10;WYl2wBV+A3B45xV9XutQuMebtdIwiCQkuwzjHA5xz+FFmtQvF6MqnR78PsFuSfZgR+eatQ6BcxgT&#10;agHs7cY+YqGds5xtXIz09eKklt9R01ILh5LaWOQ/IY7hWyfcdc49qmVriSGOOVmfYCQMlgPUj8ql&#10;1GlqXCjGb0FsrdYLeQupRcbd3oeD17dK9S8O+JNOs/D9nD9pgimjdpA7g/ezwBj2+vWvNrV4lbf5&#10;sb7WDmNmxv2nOM9efbmqclzI0nmeeyogIjRn4QZ7fkOaiDtqzWpBS91bHoPivWrefVLXynWV3DBi&#10;4BAJOctlTgBeAOuBniuR1vZNczXMsYilkbIiXoqhQBz3zis22a7jJvmGLdsqvmsf33qFPU44J5rP&#10;u7xpZmcMADjCjjiqldszjaKKF5xLkADPYGq/apZiWYED8aj2Emtlsc0neRLbTiNtp+7XRx30Fw5u&#10;fMZZHO5kLEru7E7ic8kmsmLS2OnPc7WLKQdoGfl9aosfL4GcUtHsPWO50k80c0LJGYvNbbucnJA7&#10;joMVSkXy4ji6B5wAM9O/8qyVuiOhNNEsjnOfelylc6Lc04VuTk45qGKN7uYKo+tViSx5Oa3tDjjh&#10;Tz5JFQjLDcuVOOx9B7+4p2sJPmZt6ZoFvZW9vd6jiG1nfasnVm6/Mq9Soxgn1qDUdctU+022nW6Q&#10;2jrswwy7YOQxPY8dB71nat4gvdUkjWWeTyYV2QxFuIl9BWNJKSeufxqUinKxen1CSUHe5NVA5Y4q&#10;u0mTz1oDc5LH8KrlJc7lyRg0Mm7GcYH1/wAiq1vOYXBA6d/Sp4LWa6BO7ZEvc1paX4eub+QraWsl&#10;yQ4QqvX9aWmwWb1MqeUSIuGwASVH+elL9pZkAJLfj0rsm8OXlgds1vFaB8KWuyo2t1I9h05x3rF1&#10;CzsrW4aGYruKkiSFwRnsCPw/UUXC19mc88h3bieasQXhjYMACfepr+whiaJLaVp5GTe21TtUfj/n&#10;61mnI454qtGTqmdFJ4kuLlwLhYzGMARqoVRgeg+lQS6wJCCyDIPAHb6VirnPNOCnipcIt6lxrSSs&#10;jUfW7jcXjldGwVyDzg9aznlMpZi2STU1rp13fTGGztZriXGdkUZc4zjOB9RV258MazZ7WuNOngD5&#10;C+YhG4jrzTUVElylPczIbd55VjjDPIx2qqjJJ9KtX2kXNgxjuF2yqAWTuMjIq1a6dNCyvJL5TE/L&#10;+7LD8xUlzaXUEiF7iK4WX+MSZxzjk9vxob7BGPdGD0p6SshyCeKuLYbrl0lbaFYg45JIPIAq1HoZ&#10;d8Akg8hV5I+pockChLoFtr97HEsP2iTygcgbunuPSpZta826eQoUVx0U/rzRc6NbWJAmmG7ODk8D&#10;+tUr9NPyrWUz9DuRx0/Hv+VTpI096C3LjapChUwRlZFwfMYgtx/L8KpiGXU7ppCTtLEjuSTzVGJD&#10;LIFHTvXR2JjjhJYYTGCOQD3waTfLsOC59WFnpFpGcXTBCpBb+9g8cZrt18JNbsw2IIigIkXDclsH&#10;j0HPNcba2AupobxvKuAr48jzdrccjOeo9hXotj4jmltkSbfhWJdLYAmUE9GwPu9OlVFJrUmbaehy&#10;Wr6WLOBJIS/zAkAnkc9CP6fWqug6r5BuFIUSOuWJKp8q5JAJ9eOK2tc1CS4KrdSx+aeIoIhukUbc&#10;ZY/j0A7VxVwwimKRqcgc5b8+nSpas9Ck7x1N/wAM2EOu3lxDPPOksqMytGm7c+CVGPr/AD/LMH+j&#10;KgUy297by+ZFKBzx1U+46j1qLw/q0lndIyKpKsGwy5B9a39Qia5uBqFrb+b50hYqYySx4+6CTk98&#10;09tSX72hbgvYprGS6jkSa7eRD8g2+WpJb5EyQQT6jO4/XOWhjvlDqhRS5+Zh1zgHGPT8elZzxCLb&#10;JGrR+ZlXKcsh6Hb+vGfWtIX87abBbXKRPbgbYZoyOVHLDHY8AfnnPGKepCvEy9c0hGnc26sWHJ7g&#10;/jXPAMsmwnaR1DcV6BmO81aS5sxKtmu3BPAJwOOf84+tcnf6bJPPM8YjBVDIVB6jj/GltuO3NqjO&#10;RHkY/OqhRklmwP8A69Nkk2cLLuHU8Y5ppt542RZI3UuAUDAjIPce1bf/AAil1DPFHdSRJ5yeZHsY&#10;OHX2YcHnjrwarQhXZgBizAHvW7YPHEAW6A4IzVa80uK3ci3kMm09fWqbXGEKg/UYrOXvbG0f3bvI&#10;9C0PxZZ6DBNcmJLicZKBgVGcEAcemc//AFq4XUdTuNUvZr66mLSux49vb0FU5JmkHJAHoKi71cVZ&#10;Gc5Ju4/zOMAAe/erFlAbh/mYhc9PWqgGSAK04mEKqVJBHTFKbsiqau7s6RxDpekp5hXz5AxWCOTY&#10;0Y5wxODnnscHH51i3Op3c+MKzICTtVMKCcAkAcDOB9apyXBkcsWbcepPekS4uVLJBO6qOTgkZJ//&#10;AFVKRcptLQ0bF2mZUVtoYY+v41s+KNLEFnp9yqKskkCmVE4244B5P8WCc1zkZxExA+cYxz0/zxXR&#10;WXiZU0ySxu4VuI5I9gLdUA7D06dvepirMcpXSMC2aSyeO4jADowIz+damtN59ul7BG5EqBpeM4JJ&#10;OSegz2x6VmuD9nLPyMjkGrWn30TafLpl1OUhZ/M6dMAnA+p/nVLUT02MZnkjG/a3PfHeq53vyTir&#10;lxKShiK4J6Z7VUaPDbXbmriYyVmNWMM4TfyxxXdeHrC3kmhs4G+YZd3254APX8cVxFugW7Qdea9V&#10;8EXGnJffZ7pgZJR8wEY+7wMdOR3NRPVpG1LSDl1E1nw81rYSJNAJCo8wkLyF9/YVyqxbcknEfK//&#10;AFq9O168s5LSa0HllztV0jUhAo2/KOnb+Vec396pd3jXahJB7D2wB2qJws9DalUvHUxb75gUPzcd&#10;axFDByozjPGK1rmTzHIH3f51BbRgzM3Hyj9auLsjGceaRJBZvHzIpZj2B4rotJt1mUgTrDDjL54G&#10;R/SqPkPEIllPysjFGQ5BIPerei3NvaapC9yCqDOG7A471m22zdJKOh0C+E4rx3WzlSSdEDFVbH3h&#10;leTxg9Oaw08/T7prfY1lcxuUKt0Vu4IPTjNei2/xCj0KSSRoSzzwfvCIyQ7ADA3nsOcAYHzGuT17&#10;xdBq2pl57KELsBZdm75vXOffqfStHGNrpmMZyejWhWu/F2ozWx0+9HlIquC1uihm3YJyTzg7QDg+&#10;vauUkcNwuQDnjPGKsT3AfzZSxJGSFB4XPH49az4mzAzHouQP8/jUO7NFyx0RVuFLOM9AccVX835+&#10;BxWnbWU96xIVhF3bH8q6fTvCRMux0SLILYfBOB61XPyqxl7Lnd72Rwqje5OOK29JtYjIj3GVRwQD&#10;jOD2NdbceFGt4xv8rL5KKG3M/oAMdagOk3K28e2RpLYgkIUxtI6jORQ5t7oapKLumU7q6mtbRbe3&#10;TY8RLmZTkbDjoT95TwcY7Vh6pqMt+yxuflQcIo4UCt2+nmtovMt0jZEUxtGYtpK445xyR69fXNYm&#10;mWHn4abCiT7pbtzx+dWmt0Q01ozoPDtq8VqfLlAdD83yqwHfuDkdjWf4xjVb5WaZ5pHjBJKKoA7Y&#10;APpXT2thLbxRQo/7oHbIgGW9cgHnP41yPiURjVWjh34RcEvkFvzAoS0E3qc4XMS7QOtTJJhV+UCl&#10;gtjcSOqvGrKpbLtgfT60+LS9R8kXQtXaHn5uvTr/ADpuxMeboJHlZN+SV7jOCanlvWK7IQ0cfTbu&#10;JqnLIT8wGKFZlQs2QfpRYLhJI24fOWI4xS21nJeXSRIMsxHFQoSzbic4rovDMkdpcLeSlQVbIyM0&#10;SdkOC5pG3peiRHRNQPnfZ54B8+SSCoYDGB/wLknHQd67e4tn0/w7El3byI11pi7p5ZDlYuyLwewB&#10;J68kVwcuqSWF6brT5WVLhVaeNWzuxyc59+cVYuPiHqN/p1lp13Ni3sZFkjdIk3jbnAzgEenXpSi0&#10;XNMl17xjreoadbWTXiypGiZEIKnoMBgMZI2jtWR4g8W3+o20cDTGOBVAESHjnk5PU9utZ2peImvL&#10;x7zCpOzE/IMYGeOfX39qyHEt7KixoXkkbCqo6k01d7kuUVsaemwSz2N3fyKhjVRCsjtyrMQMgdzj&#10;I/GqAs2a58qJTlucnnA9TWndRWOnWcVpFL510DunZcFA3oOM8flVawucXEhHXbgfWk3bUcYptJlr&#10;T9CXzFMu1iTjDdPxrt9F0XSZtKkuL6++yzLL5cR8gvuODxkZwM4B44BrmxdFpA6/fx29fWtPS/Es&#10;ul2ktlJCj2spGQ6n5Dzgr3BGSev1zWCd37x1SjaNoGr4n8Nadb+RNaNc/Y50ybd4tzxPu6E4xjnr&#10;1FcBqOgxwSHyZhjpjHCt6V6Hqi3d7DcxxzSz2/8Arrh5G2Fi7hlyTjPTIGMfnXJ3MduJ2QSkup2k&#10;bMg4znvWknyvQyjFSXvGVpVnErC2u5fs5MihywYjb3J28kDrxW5q1voNg0RtphchcjbANo47kkAj&#10;jtzyM5rD1RnO0uS6jABI5Uen0qp9vi248vcegBzgVad0ZSXK7G5dyaS9kGgt7mV0YYdnO1AVyRnr&#10;wTikvNK0lLWwniWQG6yGV8HYRxnOeRmsiFZLhGUj/bwDjrzUnmEBIyeh49qTY1E1rXR9O82WNnlj&#10;McpQfu9yyYIB7+5P0FT3a6Xay2yWUJd5FWQzEhSmSDhdp479azoNS+yhhtVwGDKrdA2MZ9f/ANdQ&#10;XerBYI9ibZVXBcnJJAxn8uKLjtZmza38X/COXKXEsslxFKIYQ0m5FRhkgA5Axz0qvbRoqK+4tzt+&#10;U888YrmrObM53NgHoK1EvGAkZDhSeQf8KynF3NqUkokksUUjb1k/e8fKOhGO3p+NU3O6QhiWTI4P&#10;XNQSylHJUnn8qiSfkjHOOtNRYpzRcv8AVJrq6EksmQAFUDjaB2A7Cs/cXkJwAKazBpCG+Ue1IzBF&#10;4HFbKNjmlK4CV1k+UZXuCODVpIYnIyoX6Gr+iaKdT0+/vGbAtowypnGcsq5/8eA/Gs6a2NvL8pyo&#10;70nuNJ2ua0upvp++2fYyOAUYcgr2IrJNvFMcxSqpz0fgfnWvpUttvMVyCsUnJlCBmDdj9KtXvhre&#10;EmsWjeN+jxksp578fL1Hc0Icm+pz0Wk3Mr7VWP6mQAVYbSijNF9oiBU43DJDc44OKa9veWBPmLtQ&#10;kgOjBgfxFP8A7QSKIoqjJ25z7e/anqSlEpXWny2xycEjqB1qedf9HSSGUFjkGLGCBxz6YP8ASh76&#10;OacF854ySR+PaqZdlO9Sce1GrFothrSuxwetMIJbA5qRCu0uetOgfljgYPJzVEETRlMbjgmprOOJ&#10;5f3rhEHds81FIRI+RwPer+kTwwlxdQGaBwUdQ208jqDg/wAqTKjubFnrllpqFrfS0vmVMs05banP&#10;UBT74yanvPG3iFS6ReTp0Drny4YgBgjplgTnn1oifSFhe2XUpoLZ87oRvYYyOD05yM9xxUF7Hoy2&#10;8MsE7y3BcbxsYnGOTub0wBjB+tLbYp6vUypZbpoEcHzFJwCMZJ78daT+zbuTCsAXYAooYfP7Dnk1&#10;vXF7prQxTw+bvU+XKY1WMkBRhh3yec+mKV9X0mKRbhY7rUbhIwEa7lKpGccjavJAz6jpQJkWkrbw&#10;2DySYWdUkU7TncCuApHTHIJ+grCi0t7iRndgkfJz649KfNfy3d02Au5zztUAfgAOBUjHc2GbnGMD&#10;tUttGkYxZIlta27AeXu5GSRu471vaZbWTsZbq3dLZWADRJgMDkZz3529PWsKKVo2ZROFKnKsQD+X&#10;FX11C0iKPJ88u0hig257cjp09McikhyfY1rmwtLMRyaVfrJNK6xtbzKuW+YjOQNu3jPJBpg8Uanb&#10;3CreEubbhIpBwvHT2H+Nc9qF4t0LeKMR7YyzAA4GOpz/AI+9Onk8yCMvPGxUBVAADEDucD+eTVMh&#10;a6Mt6hey3ixq8CIxy+QRtYknkYqBxMCBMhEiOqHOMEAk9O9Z8+oFnwRgqRTRM1wjgEk8lie3vU8v&#10;Uvm6Fq2YJbzBdok34B9sZ4rSgvjpmnssaxvMZMljyFxkYH51l2UFhHciO6uJTHkFzGuccdhkZ7Vs&#10;X9vo0UUcNrdG4edgqOF2iNj/AHgecDNFtdA5lazOYunM8nmySM0hyXzzzVNq6W88NSQwSyRv5kaO&#10;R5ichucfhWBdQmKbYFPTv61aa2MpRe7JLFVyS3fvWgCDFtHBQ889RWa0NxZsPNiePPTeuKnSbPOf&#10;1qJR1NKc7KxoW48yUCQ/J94855q55lxAjfZriKTCncE6j35ArKhkAJ2kqcckc5ppILHLcd+KEhyl&#10;c05bxplbdlCeXYNnd/n8qzZ52kUqq8tgEjuB7flTHuPKU4Cn0Y8mqbSO45OBVJGbkTFTa3JVmxsb&#10;B+orsNJ8XTpFHbMY2KNuRyMHI6ciuNhsprwkxfOepJp7QT2UmyaNkdSDzxT0Ek7Xa0OtniaS8cKr&#10;u9w+5CCeGJyRk8Y4z68VmTLMJZAygwxsdxUgBiDjqBUGn63JFtjZm8lG3bRyCe1TJqkSvmG2jAUE&#10;ZbnLH+Lkew4pbD0aLkPiO2hhWOeGbgkxrEwUAde4P+eKgtFa/v8AynIhleBiV2HCgDhf++RUFxql&#10;skSExRy3RUqzyDcoB9AeBjnoKteC4Lu61wXCwtMoDKCzYBJHPPfjPAoauOLtsWdRtG1DbcKnzLZp&#10;NtQZztAV89+vP51M8kVxoMKy38bfZpCY7eYnlDzgDHH58mobtZdOuZ4/+PWaOV8eYnAUghgRySOB&#10;xUvh2KCW2vLWWBZriaPEW+Xy9jA5DA9M4BGD60rlcttDLiWTzPOUbgD8qHB49PTpWTrVokF1vhz5&#10;b8gHtXQWmIop0l27M43jkr74PHv+FZt/GCTxlQxK54zUKVnoaTi3HUxbezmuZAiADJxljgD8as3W&#10;h6haQrNJbv5LnCyAZVj7HoanCfZGa33h23AsQOv0/Ot7RtYuLQmAqk1pKAJbaUkpIPcevv1FW56m&#10;SppxucZHxKAfWtGRvKiAUjcfatnX/DSWtuNRsH8+0LhCwGDG2MhTWK5SRVbBHrTeolpoNw7KA0e5&#10;jzzwKlVo4FwwQseSNucfjQsUJwAV/EmpoC+wpGEfBycAk/jj6UkKRn2twBL+8ZsZ6g8it+0k0qSK&#10;ZLppmJcNC21cjnnJ7f1rmCNsYI6+tTxykRgYwx6H2puOt0EZaWZt3p3ogSERoqhVw27OO5PrSaRJ&#10;Y2c1xPfpJIGt3WMRsAVfIwefx4rJluHQBQ3HTFHnKYwwXLA9+lFgckTySm8ZriUjeRyB6/SqcOJX&#10;AbqO9Wbi7WYkqqr8owQPz/WqSsIjwctTSE3qWo4j9pVgRx61q2WsSWd4syMVdeAR1FY6zMMHaen5&#10;0rTJnOTz1xUuN9yoz5djprvXZLicyQwxRbl2t8uSR9ayprlH3r6/pWf9oC5wc5piyMTmkolOa6Cs&#10;7MTzgipbCQpdZk+4wKtnpiq8gVzlTg00yOnG7IHar5dDPm1ubc7hZlliYmIHkZJKHuD7e9T+essY&#10;yQwHKjpzWLbzbFEmMnsKn+0oiMSuGz8orPlNvaaGhc37yRmNsCMetUXu9xznLf3qoPO0rdzntTQx&#10;NVyEuoWLi5z90kZHNaHhyK2vdR8i4eNA+AjynCbs45rExlwDU1pOIbgExo43fdbofY0+XQhT9652&#10;8cp0/VArvBKiBlYqD8p56enp+NRTai9w+N7oVO7ejYJ9qpwaa62nneYFj4DfPxu7gGqrXMkUyRlQ&#10;djZAHf8AGspeR1Rae51Vnrt3GyiWQTlUJTLHevQ/L7jt+Ndzp+tWuvabJHLFaRJLKoZmGHIAGFXj&#10;5SWPJ4B7AZryMahIt28yfJvDDpwCeoq5Z6r9jgAUs6b94Vm4U56Ac/nxVRbW5FSKexs+KbRbJpre&#10;Ka4MIclTNIxzn2JPGRXN6Q6lXFzI5O4IgTqTz+nTvSX+tzakT5srOwzgt1x6cVU0u8twXW73FVbc&#10;FCAgj0Jz0prchvRI6t50gtGuEvjEyjcA0eGIHBAzjn2zXDXt7JPI88srySSH7ztkn8afqeo/aX+T&#10;KR/3Ow+lZxYyEHHAGBWiMX2RsaRZvPO0gC+WI2yWPGdpNeg6d4fgvtPzch4hNEFCq+QgBGGyw4PH&#10;61zvhnSni0u5knQh5XW2RT6k5P8AKvRrWyt7CGS4nfIVDztPyKO5z7isJayOmHuwPO9DsNLPiNoN&#10;QUJDgjzEAY5AOCATg5puu6cthdSRj97EHZI5CgG5R0JHrjFZ13dRw6u5T97hiFYn36jGKZfarNfS&#10;ZmY7lzyTwOnQfhRuitpaFK5s0KnagUn0qNZFtrUKxBIPAqSWRWGEY49SKoSuyfKwBQ9j61UexE7L&#10;VDhfnaV6c8elV5p95wPxNT7LEwMoaXz2IKngIB3BHWoWjVAP4vcVpZGDk3uRRxtK4XI68k9B7mug&#10;W+tNLtWTTgZZWXa9zIuD77B2H6/SsSaeSeTc+AcAAKABj6CkdgiBR1pkok3fK0hGCeaWxfDse5rS&#10;sdFluLH7RMSse/b6Ae5PYciqctoYJmjXgqxGM5qW1sWoy+I0ILrMu4hl6ZAPFWnuf3giB+Uc9evv&#10;WMkqKDk5bGMjt7+9AuCH5PK/rWbgdEap09rrEvEMhUIoHJXlj6knk0yW/luJESRYyWBGcdB6cVhf&#10;aFdgQBnsKkjuXjBY/wAXy1FmWmi9JiRnDKCq8YPRq5y4t9kpKfd649K1jIQRkhlXIUZx+PvUMyee&#10;gCLyx2gDqTVwbTM6qTRmRGVWHJA7itmPTb0COe4jNvCSB5koIAznHAHsfyrorTS7HwpEzah5V3ru&#10;AVt3UtHac9X7M/t0Hf0qlevc6vfvPfTGR3XaJAn3mUAYIHI61cn2MoR6yGWljoX2oC91C6dM/M9t&#10;AGA/76Zc1Dc6TpsupYguZDaMSFklAjbH+0MsB+dSmxJj8x2SNsYCFhncB0Ppx3qn+8RgEYbgckE9&#10;D+NQ2zdRXU6rS/BNvcWz/Z76ONXBjeUMrEHAJHX9eBWfe+CJoLY3Fpfx3UOOHAwM5xgjtzxn/EV1&#10;Hgu/sNHs/td/aanJ56N5hWNNgIPybORk5HX1445zYOrrfW8kV7ptpaRQECeWUbWMigJkjux2qcAM&#10;eDWqStqczbT02PHr1JbaYxSqVdTyCOlQRt8/PpWxqh/tPVWSGRSzNhM/xe341kJGyyMHGCpwc9qa&#10;RMtxsmXlAFaiaNI9gl1JNHEruEiRs7n9x7e9bnhTw2ktxDqmpqv2NG3eSy53gZ5IyOPbIzVvXbi3&#10;vtcZ7OOFUiAAdFyFAHze2AM4obsgirsu+EdMiW41GxJieM2roXO7BIIbccdcFelctdWEtzdx2gyr&#10;v6jHb0rt/Dlqs9tfagDIm9DCmHwV3LweoPTHTI57Vw+o3bQ6oLpCFZXyACcYz/LFR2Nk1qiheRtZ&#10;SywKzbY2K5PfHektdUubZlME7xnOTg8fjW540/s/+04riyn86O4t42l+Qrtk2gMMHscZH1rlS64I&#10;C8etVZGTk0zpI9ajnhxfWsbcY3xKEOPfAw34isu8gsXxLAZ0B7MoI/nWe0uQACcAYpyzArsJPtTS&#10;sJyTGtuUfJ0I6jvVjyVS1RiGy2fpnNRwxAyjfIyxdyoyR+FbaTLeWcNtFdTxxYCvEMFA2MZGT3pi&#10;V3sLp3hyG4s1nutY022jyC0TT5mxnHCjjv0zVifQtJskDjWPP67Vt4QSMdMkmqs+lW9tas0d5I0y&#10;nHlNAyFhxyDgj8yOlZrpIzqoldATglxtA/GluNK25sadp+nubmS9eSSaSMeRhQRuJHLDjiqF7YmK&#10;MXUahUAXeOmQe4HpmpF026EfmLdwuhBxslVj+IB4q08WpwWxeYLLEq+WyhwzKnb2xz+tQ07mqlBq&#10;xz5ddzbSSue45pN4PAJA9c81Lc26xRiSI5QnBB6qfQ1WCFiAKtGLLRJMIBbHFRI21CSaJFIUJjmg&#10;KPIpiHWR/elsckECrNrbXU+2VAgRiRuZwAPr6Va0fSGvIp55JVt4Yo3cOersq52qOvPHPQUsd+YY&#10;wYkiWQHKyLGMr+Pfr3qXYuNxx0aT7Th9Qs8BN+ULP/6Cv/1qSbRRvDJcyXKZ5EULAjoOc9+elNXV&#10;b1XDG4kLKCM7iCQeozSS3r3KnzHdmByCzHr/AJxU3L5PM1tFtbG0u4TcJsQjbIXABK5IIKlj1HsO&#10;nWql5BaWs10sLFg7EwMvKhc9OeQazRISxZ2Y88ntVeSURzEjBHTjoad7isokJR5ZyFHPtV62LW33&#10;eM9eAe3fP1rf8MeHh4h0zUJ1lhhNrs2F22ly27gHpnj1qtrPhrVtMkkSaMnYcdQf1HFJt7MqMdLo&#10;xrh0RwUII7+1LasbiYpFGzykfJtBJz2xUawqSPMB3EfKoHf3zWrm48O7HkhQTyqHicEMAP8AHPBF&#10;Mi2otprmp2NvNF5rraSfu5Y2JCt7Gor2a2ubRTE0e8jp3FU47l/nuhL++5znBznrnNR+e7hVkYty&#10;MZQfzo3BO2wy4laW1Qu5ZlPUn/PoKqBquxxiQmBRnBNalppiAhiOo5LYFS5qK1NI0pVHoZdvHM5B&#10;WJyPXFWZLK7LgbFGR3au603w8ZLpdiZjC/eZMDoPx6mt2DQHbbuTdGGwzKBlfTqPesvaSeyN3Rpx&#10;3Z4/d2d0jANEQPUVUl4wteoavYRBUkit2YhtrKB0PtXHaxpSxTibhDnJX1qoVtbSM6mG05osLLTb&#10;97Rfszwx4jL/ADSBc4578Z9BVY3d5dPJ50bXErL8wKZOPX2+tddo+taXpWiyyXUm5mQrHCuQzn04&#10;6fWsaw1Fre2vDIixS3KggMh5BOcA8kDH0zmrTdrkNK9kYcmkXZLPBBIqcEKx+YA1VeOW1GyVGR/7&#10;rDBrobfWJGlLu0m7H7wNyGx0GO3rVz7RFc2JSaJGKnZlmBIYg9ux/wAKOdrcn2aZyKp5kyZ6HrXt&#10;/wAPjZ22j2qWksQvG84RM+TskIxGMY4BY8nuQOwryOTTwzKIlAYn5V9cDNW9J1q60112zTPEo/1X&#10;mEKOc/hzzxVqVxOFtD0Hx1od7Do9rrt3ayGVXKXrMdxUljtU/gQuenHWuRsbQwymbeyxMWVfMOTz&#10;kj+QrX1rxndeJ7D+zLUxRC5IeZCvzZQ5XL5+YAew6Dr1rBh1+S21CC3EDNbwOrliMOqjqM9uSTUt&#10;K+g4tpanRX2iWcap9k1S1uTgf6skpnk/OpAI4AyPeuZ1xII5ESNdm7Ckc4HPpXQan4wtGJvEXddy&#10;YO1BtjQ/iSSfevP9Rv5Lycux9hz0FSo66FubS13LepxS290xaJomRvLkU54IoiuACChPAH1FaF5q&#10;A1Jk8wK0k8QjleXjMg6Nn6Y/WsiNWhLRkYYGm1dXJjJqVjftr26uIpoCrGOSPZgAY4ORx65HWsjU&#10;IDbsWeEopA46fQ/jV22DXCxliREMfNnG059Kta+Fnsrdd7u6KYwc5UoOnf1zSRclfY5+O5VICEUL&#10;nqe5qbTJxGsjNOI92Bzznr/jWaeIcdxSROApBrVJHM5NgWKZRl+oNOG/y/NCHaDtye1dBqNpFIgE&#10;gTcf4lqKG1WaAQLkR+XzsXd3HP54rONRSNp0XF7mGw3Dd3qPkVeurZ7WZ4X+8pxn1qt5e4gA1qYE&#10;lnYz38ywwqWYnsCcflXo/hXwbpU6Pc3qyG3xthkJI81s4JAwcAcfXn0rP8KNJos0V7pzwC5TGXmX&#10;OzIIJx1x6Vv6r4xviYzcatb3D7QuxIWTHvwMZBGMYGMjrzUqSZo4NNGBrUGkab4sgFtBIbAOUmiJ&#10;4YheDyevU1JPZ+Eri2Cyvc6fdqNp581Xbj+HAK9e3pWBIl3Nb3EsiTOnm+YBgMd3Uk+n3v1pdG1O&#10;Sw1Rr0pvdR82ccZyCM/160X1E+yKmo6FNa2sd0UZY5BleOxJA68g8dKyVRm4GSegAr0q6v7DVdJv&#10;YymJYoy8IXJLH3Ge3P51xWmxxw3ju4PpgdjRKVlccIOTsMttKXcplyxP8I7VqwaRlQUQAHPUdfpW&#10;nAum7Rh5VYcgFM56f/XroLHQYb9xJJqM+xQo/c43ZPQA4xxx1xnIrlvKbO5KFNbHGHT4mO3IA/PB&#10;rGvtNeBmKnOO1egavoEmlx2rxXBKXa4CyR4YEoD16dxz2rlZ1aVSxHc/L3FUnKDsxSjCoro5bODy&#10;Kc0hPAGBVq6tz5mUXknGB3q7aabYmPN1cz+YAcxRQ5OR2yeK6FJWucMoNOxjDdnIqRztI3IQa9X0&#10;7R/Dej6WdRubKKQKuVFyGkLZPADAgZI6EDg15lrE3nahMw+6XJA64HpTuK2ly/Y+ILuKz+wh1+z/&#10;AN0qOPxpjT5QoigK3bODWKrFCCK1LWaOfCsQrY4J71Lj1LjN7BIGQKSPl3Ede/FNaXaWXd92rVxa&#10;nYI+hyTgCqy2E0khTdFGxGcySBQRjOcn6UlZg+ZFdCZMkYHPJ7mmXGFlHlnIIq0ul3gtDcmIrEMH&#10;cTjNO02z+23sbyriBOXLHGQOwqm1FXZKTk7IXTdBu9RYyHbDbqQHmlOAK2brw7DaSSG3mDRB1WOW&#10;QgeYC2AQB04ycHoBW/punW50ya8ZSqurrbKEHzNjk8nOB298VDYWcuoanumWPag2oQNqs+ByccEg&#10;HrWPO5HSqUY+ZpQ+TZ+UtpbTT21mCIZVPDyHO+Q9yD0HsK0/EGopYaDLLcIUknPkxbgM52gnPPuP&#10;Xr26VowXsdsN0k1vbpgkySEBV5/PPYV5j4y8QR63qJmiLtFH8ke5skgE8596tIhyOcubkm63E9Kk&#10;WWQMGDEEcgjtWex3uT61aZJIW8tzhgAfzGapozUm3dljcS25myScnJyTTJ/3pYdjUO8sQuFGO/rS&#10;7sAilYrmuiqcqcelPWZguCMikkHzZpAMkAA1oYjt/cLg0+0US3K7+QOTStCwQEK3T0psBKTik9hx&#10;Wup3/hm/tor37NekLazDYzEA4BGM+3Xmud1exksL65gkHMbkDIxkdj+PX8arxu0ZWQFjheMHBBxi&#10;ta58u+0gyyThZogqxiSQbpFAxgcZ4rPdWN9nc5yW38mOORmzHLkBh/C3cH/Peo2iZM5IIA6jvWvZ&#10;Rw3VtdQzlVB2NGe4PI/L8PSsSQtDIycle1WmmZSTWpIrkDIOTmniQEbiW4qujgjGcc1Ohj2MCeaT&#10;QKTH+cGXHYdq1NBNq9zcTXVx5bxxkwrnbub0B2n24xWTEnmv5cYyzehwAPrWgLON2MVm3myQxl53&#10;LjaTn+E+g/WhRDmdxXnuJ70LCTPOWzn7xyec+/JroIPB806LJeS3TTBd7xL94gDgA9AfQcmp/Ctr&#10;HpUTajeRBoUm8l5kwzFuuEHBJwOvQV3L6hoX2o/Z7m4ji8zMgaNHIXb1VtwyMjGee/WhJdBybbTZ&#10;5LfR/ZT5M0F3aZJ2/aPnDj39OMdDWRJJMp4YOD/dr1bxbqmjXex40QyKy4UHcSR69evcVVjudCut&#10;Js2mT55QqSQ26DKdt3TntSbKjBvVM87h1jUolEVvc3EQLAhY5CvPIzgd+f1qrJPcvIzuzlmPzMxJ&#10;JPvXaTaZpFzdyLZNJJJwipJFtIPTtxU8cOk6MQ9m5+1hQBtiJI7csePyx3oU/IHSa6nHWStBdR3L&#10;qhdRvVWYDJ9/Suu8KaZYXUlzNqMQW8ikARXbqSMhgvfnt6U/V59LdZTcQTTy7iFEjKwXvxjnr71l&#10;2Gr239tPFcNcpZ3LCMmOXDxgHg5IPQZHriqTuzNx903/ABEt3HJaWYVEkkYLEifeDN1JPVeG6dD+&#10;VYNtZHUNSeC2haSG3ULI6r94A89fU+/SnaletfakYn1Oe8+yELayvxjjnPJ6YwMHoK0fD4tpLUiG&#10;6ureeNy7SxYV5N38Cn3C5JI4oerBXSubmolUD20Fy4L8OSpTAHGCMHBwAD/vZ968svG8wsw65rqt&#10;eibT7KM52SOuSCoOT0IHAP559c5rjJJDu75z3p7sL2RoyzJc2iI2d+0YP4VlsMOVbscVL52VGARj&#10;0qF23OWPc5pRVgk72EYANgE0FQvrT4omubhI0+87ADNazaNEzIhnIZmZS/BXI9hz+NUQZ1osJkHn&#10;M4U9AgHWtKO1WMFoZxtY4KsvQe+KtXPhtLaBXinlkO0Eb4tilvqT0/zxWO0k1tOyOCrg8gHIqZK5&#10;pB8u51FvqQhtVtZkSY/N844JBIOTxnIwRU+mNZ3l9eLNCu2REMe9gojII3N24xuOK5db0klicue/&#10;TFX4tVSKCZcvmRNmcnPuf89qnU0bT2Nix+yATidLaaMTKqEja7/MRjgggEH8MVHLHDGZjbzGPaQV&#10;UysSCGOOOh4HTtn61hG+TeHCx8EtgjOee9OudemmU5J5yCMkg5JPA7dTTRL0dxdQnSIzIwjm3DZu&#10;DnjnqP8ACs6CKSTiKPGe5rQsLM3zGW4wqL82MYzXXWWkQ+WHMa7QQAMjGSR/9eoc7aI0VK/vSOSG&#10;jvwS4JzyBzWgkZ0tNyW8W18All3e3cV6dYeGbGRHSRo3mRN5BYZUE9wOcdPz7VieIfDNpa2dxdQX&#10;EbFFP7tB8nQcKCM/r3oanuCdJaHHDVmFqyrIzliVIlO7apzkAflXLyqbeZkDZ5xmtO5hkhLFk+Qq&#10;HwpzgGs6XM86iMZPpVxv1Mp26C+ackselP8ANGzduXHTBNH2GfaxwMHilXTJ3j+Uoef71Huhyz7D&#10;ZbhWTg8jg4qsBvBJzx6Vam0y8t8o8DE9fl5qshEZIcMBnn1qlboRK/U3fD1/LpjtLCxG44Know9x&#10;3rt4/FFnfoIL1SigcPnAz6HHrz69q81iuRGyhenTmpvtRxwRgHPJ5NZvmvobxcHFXOk1CKyVgYHW&#10;ROxzn17da5q6VjJ5TuShPyM3apvt5ZWyAG6nAxmqjzec2HGQB2qIJp3Lqyi1ZEMkJjbrkeoqQ5RR&#10;gAD61LgbcdR781UlkLPjv04rVO5ztJGrpsKyI0p46ke/NdRZWcIkLuQWwQBnHPP+HSsWweCC3SOW&#10;PIUAZB9QD/8AWq+iyratdKGCrzkNhh65H48VhJXZ2Qlyxsd1ZX0UUAkER3jAKh+CPxOeOv0rTm1y&#10;2lhMMREjL3VciL1yffp1zXnMGoyRqZUuDtZuQ6/Njt/nipJNUjBDO5clcYHA/E9/89KObQXInqbG&#10;q3cEsoln+bYMZjHzdc+3+Sa5XWWaW185lKDJVS3PA7fX3qOTU23SE4wRwuBgfpnNZ99eme12OScn&#10;IGf1qIxbkmaSkowaK9nJE3zMilxgAkZx+dWb25a6nZ5DuaQ7j2x6ViLIVPGRzV6KTedy9cDPvXRK&#10;NtTjjO+hfikQIYpBkqPlYHkVZmjhaIFikzuuQTw6/wBO1UAobqCD3waGBLlgTipNPUnBa0lL5yud&#10;qhxhQCPUd6z7+FILgmI4U8EZzg4q6Jg0eZ03AYC7uafdS20+miOOBBID97GCO/401KzIlC60MUTF&#10;crkj6Grb6jcPbpE07bEHAA9ef51mnJY0uT61rZGKk0OeQsScnnrTByefWg9KBwRTFc2g1u1ouY5B&#10;IuSWEow3PGBjjH1p97J9o2XwiASYDf8ANn94B8x9snJxVG2KM/IRSehOTg1oQ2jiFommgkDvt2Rv&#10;l1YZ5x3/AA4qEuhb6MfDKTCEQqvTB9KW8jjig3rMXJbBGMc+3rVGNkgmKOxO3ghD+lMuLot7Y4we&#10;tQ0a82hQm/1rY9amtUDq2R3qN43YltrevSmxytGDgDn1rXoc99TfuZiznJyPftUFpqUlozqjbdxw&#10;DnpVKW635NVC+DkZzWcYG86lzrjNY6pZi3n5u0XCySNtbgf3sYxx0NZEGniO/jDyxtFvALqw+v8A&#10;Ko4LhzAByFb0/lU9ozyXMSISHXLAn1wKbbsJRTkmdUuhT3lqzWt3DNvVGCHJdRnnjHbH61maomr2&#10;7C1vIrt9vynzcMC3baf8KrzfabdUcsSU6AjGO+f/ANVQfbNRmglkVp2hOe+Qp9TjpURVkaS1ZZ1G&#10;5Sz0y30+LzjcOm+ZZUAKk84GCevHX9Kp3NhqOlWMfmbNlyh+4wc9e+M4NTzWiwXW8MuFjUjex+Y4&#10;Hr74q5Lap/ZERmleOZmBAboy85I9uTV8xkoX1KlpDFaWnmJfBiVVyQMHJXOOuTjnpWRDOFvevUk/&#10;Wuk1myiGmwXsFssMLZQMzASMCcqSpPPy+g71xzNtudwPANFrj5uWzOpjuYhLguzLjOB0X8xzVjTd&#10;cvdPuUktrh4mVxhkPK+/5Ej6GuchuVHLZOfTrTzcAsSDj6VjytM6faKSszttX8R3eowoscqueQ6m&#10;IMXDnltpwFIzgEdR9KphrS/tUdm8q6VApXIJc+p9Cfyrm5NSlJBMxZgAA2eRj3qk16yklWIz1wat&#10;pyMlJQ2ZauJFWZcZDA9z0rvdH03w61vb3F3l2eITsCc5POFyDjJx0P1xjNeXNMSSe+etdZD40uR4&#10;Lt/D4AFukjeeSqkupYFcEjII5/OtFFJGTqOTL3iG5fWLtFsFZIgoBhTJVG9hk/pXMyaPIZysmd/o&#10;Tiug0nXLKymhlktzMnmfNGrAZUnnk+3Ga6nUPFHg7V7IRDTJEuwu0OQFTGOTweD0+tJJvW4NpWVr&#10;nncfh+VxkRA8dC1Rf2bbl1xJsLHA9q1pE09WXy7+VYyTnjkCs8XVqseMkktkMx5AHSizHePYmtbu&#10;XS7lftEYuIkwXUn5iuegPr71b13X/D2tSwzLp11bPGojKRMgV1HTJxw3uBWLJcxtIRuDIfU1RmVS&#10;zFcf4046Ezdzb1PXrS/W2sLGwFhYRHGwymRj7s2Bnqe1dDb/ANn3SxCO7t4YoUyS23nj34z9fWuC&#10;htJ5l3xRsVXq+OB+Na9nr15Z+XF8n7o8AIpI9cHGampHmKpT5UzuNS12xuZViM84t7dM283lqVds&#10;fdyAox26EcVc01bXTtJTUrudxGyeckS8Eljxj3759q881TWp9SmEs7Mx27eeePSq02o3NzEkCFxC&#10;nEas2do9M0KPUbnbQ6zxZ4xi1Cy/svS5JVsyE85n4adlHBb2zn61wDsWPt7UrNg4zk1GWya0SMW7&#10;j4hltvUk4FXdWkDXZYZAPHJzVKJgkgPoc0kshkbJJP1pW1uNP3WiRZBwDjFb/hrRotau5lmMpSGP&#10;eIoh80rZACgnhRzyT2FReGvC13r14I41CRBS7yvkKiggEk49+lekXh8PaLpcNlpFyk22YpdkExNI&#10;MfxZxxnPGe4ougs3oZ8Hw6sHjFzqE8cWAMWtvkADj70jdT9B+NdlpWheGbHzYINEt5xANs1wYy5x&#10;wdy5zxjPP5Vi6V4hs1mje4bzB5IaNAAoDqfunJx0JqW7+IUNrdfZY7VZ1h3Ru6yFtybi+B2OM96O&#10;aO5Xs53sjQ1XRrDTZ1kubKIWUoGHRTtbofT5T/nvXmeraTorX01lDdkXgDqvmdDIrDGGwPvKTweh&#10;FXtZ8cXV2nlWpMNpkNt2ruZgQclgM9h3rN0nTxqmqpHOUkvLolmllb5UDHlsjvn+tTddC+Vrc5ya&#10;Oa1keOaMo44KntSfaXYLuc/KON3NavjaJrTWWtmmWd4goMy/xnaM/rXPRSY43AfUZqraEOVmasFx&#10;1mjCAbdjoOpzUd7BG0KzAERvkoT7dqoNhTwwOO4NIZXKqpOQDxRYXOjoNJ8LpdwpNcXCoT8xjBwQ&#10;vqT/AErrY/AWnXFujQgxtsBLtlwx9PavPpZri0kaKVWVx6+n/wCrFWLXX76zdXt5pInXoysQRWbU&#10;nuaxlBbHUz+C4o4ZDNHHGVJAxlTXODT30q5aaKbIXg5HIrWk8b6hqhEWq3M065ByNoPf296Xz4NR&#10;SRCP4djMW7fWsZOUH5HRCMKi8ypZ3he4gljlO5Bs2kZKgDg5/pWnJLLeWom2FySQ7E/fOfWuOuVm&#10;0+7ZAxKg/I47ip4dduI+C24YxlucCt0uqOdzs7S3NqaFEVUniMXOF+XJHHtWlqBt0WM2LMkJVScA&#10;ZQ4GSD74PWuSl1Yu+7GTjqTQdXkJBJPTHHb/ADilysftI9zo1vZEuY/JjBYEsjcAt9f51Tub6Vpi&#10;5cKxcFi2W59SDWM2qbs/L7/SoJL6SXqST6nrQoMHUijY1TUGnZ5HcM7EnIwP5ViRzhLxJGAYKeQe&#10;ajZi+SScmos4NaKNjCUrm9p6xPC8m1N28F2lbjaOgAzk5OK6OLUG0ixGyW0k2htgERxyeDllyT+N&#10;ch/aarbxR28KwlGLFhyTn6+n9aqS3BkbPGPTsKLO4XVi1f39zdyvLPM0hY5+Yk/zqkvzHn8aaXLH&#10;5jV60sZZ8Mqnb1HFDaW4knJ6HXafb6JDo0ccqS3dyYz5kdvBlkYnux4wBiubvtLik86azjkSOJVL&#10;RzEBuwJHAzz2HQVv+VdX0AHkqQiBUijTgfh69al1rTRaaTa3s0DRrckiEtgFsYyeOe/es1J7o6HT&#10;0s2chpdpLdXRW3UvKFJUDrmuuGk39tAlzdvJOoXc0dsyxnaDzg4znn0rlIUNsVuop1BLY2gkMvWr&#10;1rqd5bSLJFK6YJ5PI56/nVtmcUluaz3+krMJ/wDhHWubeXJT7TdMxXHB5Ug9c1aXQ9B122uZ7AHT&#10;JYsYiaUyqSSMDpkY9SaSG+02+VRb3j6VesoEhcBoJcc9Og5ycY/Gq1wut6LGt4I1Ea4C3EDAq3Iw&#10;ec88egwapNESUkzK1bwhqmkRrPcRD7OwH72M7l6ZPT0rCkR4+eq5xuA612Fut4uoR30UhuXhJZlV&#10;fNXavABXg4OOcimeIk0trtLzSE32lzAHmg2kG3foV+oOSPY0CVmcfuPrVizh8yUMR8op8tg6oZIv&#10;3kYycr6etT2iFEXb1PPHWpk9C6cfe1Nm1eNCi7RIDxjOAc1rWzx2yCUyCMsSXVFwDx+Pt+tc9FIp&#10;CneSD94Aj8KdcXKxkZYMwHyswyRWKR2SkmjtLjW2TE7vuOwBQVAYDoBkc9u9ZFz4nkSJwWMgP8A/&#10;XJrmPtZIwz579OlRyzBk+VP94561auc7UbE0l0byaWVgQrgKqFs4GAByfpTNPgVXCAjexwGqk07R&#10;4CHB9q0LCZYnTIBx61UiYbnV2mmi8sA1rH9pu5SqBScbFPG765wM+9eh6X4M0tNJWYs7S7dhDyPH&#10;8/IPAxk8cDivKtLvo7O9WUPLGF4zkZ3YODz2zXXW3j/AP2q1jm3kuom+ZFcgguV+mKceXqE1PoW/&#10;FljaJI62xc+WAVldW+Y9QnTIPQ56AGvPNYFnIPMQZkIBYEZwfY9xW/4h8TQ6pGwZm5Y7I43IRF44&#10;Ckf5NcbNKWLfPlc8A1DXvaFxuo6mY4CSYHSnBkP3s10WleGReIk9xNHCkgJQyHsP8/yrVbRNCs1J&#10;lu3lIOPLhVRuxjueR37dq0vYw5Ti3kVziGJto6Z5NEMc3mbvKY+2K7VpdBitHSLTZ/NKnaXuQACe&#10;5+U+3esOWcNK7W9uLeI4+TfvxgcnJHOetS2aRgjJmd4xtZCh9CMVDbrmcM3TrzXYPfaXNaQxPbuJ&#10;uN79E9/l5rO1LSYAnn2r9+i9qE7ITjrcZDfhWQPEjqq4AYD9DjNPjvRZSC4t/mPdHVWx+NZAkjjy&#10;s6uzDsGx+tIZoi25d6Dsmc0lEbmaU2oPcyGVFAJ5+XPHNQG5HVhzyc+lUWnYjAOB6VEX9f0o5A9q&#10;XnmiMefMJfuAMVSkYn8ajLUZyOatRSMnJsOB1pyOEOQcUuAYffNRYpk7GpFcggbzx7VcM0OwHKk/&#10;dAI6CufBb3qVBK+doY45OB0qHA1jVaNcyxkjPzAc+lQ3MqiEBRjjk1qQ+F5jarNPfRrkZ8tVJPTP&#10;f2psHh2O5dliuyzgZClOTz0/+vUaJ6s196SukY40e/ZQyWsjqRncoyBwD1/EUyXSdQhiEslpKsZO&#10;A23IJ+v4Guy+2GK0nsrWwghhfpuYu69uD249qkt9Q1Q2z2F08kpkIweQwwc89jT9qhfV2cP/AGfM&#10;kayTRSpG3AYrjP51DcW0trMYpkKOMHBrubjT5r0ma5M0zj5WynzAjoABx6dKxfE775gs909xcRgI&#10;XZ9xAAwF/wDrU41LuxM6Lir3OejJ3Dk9a1JZop4oNi+TcKQpdcAAD+LgZz6/SsoHA4PNJuNaGNzc&#10;1eGDa0n9p211MOkiK6tIo4GRtx+ZrF3FjgmgK8jBRlie1dJovhG4vnSS4dIYDzgMHd/YKMn/AA96&#10;dhN2KdlAzRqySYIUkjP8OcZ+lRXGnfMGBUBv7vNd34g0q2e/MNrJJF5VvtSFB8kYUADcRyAwznPI&#10;PJ64HGKJt7+SuBnken51nLRm0GpIwycCmHk0c0VoYkscuxSPyq7Z3A+1xs2FA/Cs2nh3VlbkEdDS&#10;auVGTTO0e8nS1EEUkgkk+6FQBWx0x2/EY61Rf955FnHHcNBNIrSJ5pJJHXjoO9Z8eogRDj5+u89c&#10;+1PtpsTPeT3Q/d8hOSzHoKximjpnOLWhqak8UdrbrbMDKSFbBO8cZwfof5VVuEvLh2mZixXj5zzU&#10;QkdrVYwwJlIlfeoBU5OMHr/+ulGuz20ZjLDAyAAaLNgmkrsq6reXs7I907OVUIhY5woGAB7Cq+ka&#10;Td63qKWlqhZ2BJJ6KB1JqvPcNd3PmSHAY9u1dND4zn0zTlsdHtreyG3DzRpulc9yXbJH4YrVaaGE&#10;vedxniTQrXSlQafd+au0F4pQN6npkH8Dx2rmPMYcZrdi0y+1QyXM877my2D8zuc+55NQXXhrULdF&#10;YpnccAdzQmgcX0MgyMaaSTWjb6Fe3CSsEAERCsM5OT7fhT20K4jIWU+WxG4KwwSPp1o5khKEmZYN&#10;LnjFSTW0kDYYfiKZGN0qDGcsKdybNOxoHTJotGGoSOqh5NkaHqwxyf5fnVMTyj5QTXS3EVzqFnDZ&#10;Ar5qbpEDBUBGAMc1j29t5MzeehRkOGUjkVPMrXNPZvm5R8NjLIoaacLu/hB5rRt9DZ0DpA0in+LG&#10;RUthNpsEomv1eUK4OxDjKjtW/qfxWuDFFBpOm2djFCwZSYlc5A9xjFJa6lytB2SOautKaz8rzrTy&#10;xIxVd6gHPv6VmzW0auQylT2wMUl9rF3qNw89zK0srnLO3Umq8l5LK+52Zj/tHJp2YuePU2V1eWPT&#10;xZ/Z42XK7CAfkwfTvnvW42hWesaJbuiPDepuaSQICFz90MBzj35xn0rihck4BrXsPEV7p0DeTIGU&#10;DG1hnjpxSSaYNxaG3nh65s1dob20uApwVhk+Ycf3WAz+GazPsd9JuHly/IcHKkAGu/T4oPc6bDY3&#10;OnW0mw8NszuyeQR17nvWFe65aXcvmQ2ccMvHKdBjpgdBxgY9veqb7Exgm9TOtPCuoXQ3eRLjnO2M&#10;np159v60Xug/Y7YGRJI5WGQrgg10ug+M/sEjCdLud5uZHglxJIwJODuDZBzggAetR+JNVivLSa9b&#10;TJrC5mu2ABY7DHtzgAgcgnr3z2qLSetzVOmny2PPzkHFWbG2a6uljVdx7D19qgfBckdM1c01zFN5&#10;gXIGPzzxWktjCCXNqegTXdnp9m9pGoxb4DhJN6SPj7w4B54BHtWHcal9vlO6COKQtuRFXIX0GTzi&#10;snz8Xci3LOi7sPtH6V1FtrPhrToPMNrKLwDjegcNkY68ismmzpU0tTJaVo9/nSiJl6L71qadpttN&#10;EZ5pXhj5JeVSrEDHRenryT34FRSeN4A22y0eFpDt8vzf3uG7/KQAc/Timjw34l1ONRdwyRROd4jH&#10;8RAwMqPQDHbikoJLUcqrbsht49rqepsthDm2jOFMoChyDkngDA/U11Gh6OLRbjVr7/jzs9sspkIU&#10;ykgnAJ6AfrwO9M0/QYdKhW4uWhtoVyHeVlUEhSxAyST/AA4ArkfFXi+TVV+wWuY9Pib5FZtzP0+Z&#10;ie5OTjpk1UY63M5SsrGbcXY1PXBNMFAkkLsMcAdcY7V0Nj4b0/UEeMRKJNu4smWIyRgYBHPJ6A1y&#10;ukKrStJIeCNor1zwdeWsUYEqQoEAjZsnlSAWYAZzx1ovedgt+75jyvXPD7aUzbHZ0U4JK/X/AArE&#10;5r17x5p8UatygRwRHjHIAyOnr1/GvIiuGI96tPozKaVk0Tz3k12YzO5dkQRqzckKOgz7VFvIxkD6&#10;1ZtrMvHJM5XbHjKs23POP84rp/Dq6M0UjXmlrKSQFZrgqFAxntzmhySHGDZy0WJOr4HvVmCXyJNy&#10;t0ORx1rrrzRtDnWFLSWPfLKGbaXYxIexyo59gTjvXKXenmCWRYm3orFR74OOKiTT0ZcYyWqNGa/h&#10;1G2FtNEmQOGAxj3rn7y0e1mKHDL/AAsOhpd7oTtbFWVczxeXI2QBx7VMVyPTYc5KotdzOFBpSNrk&#10;HtTsVucwylUjNKVHpSDGaAHcU1x3qWNHkOEQt9K1B4euhYm6uCsEeSqqx+ZyBk4HtSbSGotmIFJ6&#10;U4DnGOa29GsYbiK8jmLMflWOGMfPIxzg5xwB3+ord0vw1Fb+dPdbSIcgx4JZ2xxyOgzgVLnY0jSv&#10;qzmLHTGkbzJxiNcEgdea9g8M+DpF0Uapd2sKNJHvWN1ySm4cbR93jp7+mOcnw74Zu7m6iR4EYyvs&#10;G5Tthz/Hn+PbkfKPqeK7DxZ4js/DOkixtbw/2hHFtDoxUknBGQRxwdw+mKUVf3pFztH3IFfVfE+m&#10;eGw93DblroJH9ktZU8oRBUwWdQMFt2T78EV41r2t3muX0lzeXHmuxJLHp+A9Kr6vrE+oXDvI5Jbq&#10;SSc8Y7kn9ayhl2CnvVb6mbdtFuXLaSMxOrgk4wPalyYyQSSp6E1saLotvfo6B3EpQttDdcHnj6ZN&#10;b3/CvZ9UtbQ6ZdQOGQktI6x4PXv1/OpVm9C2mkmzh1ckkjoK1tM1m70xiYnVkb70Ug3I31Wi98Pa&#10;no74uLbKjjchzmqDOSQAMDsDSbsOOp1VrcaFq0yvj+yLvOfNhyqIc9Rt5x3qKK7tLae7ivJEnjmX&#10;bDOGK/PnlmGQSCQCeucVy5Vx6knoAa0tKu7fTLyO4v7U3ToT+63AAcYBzgg8nP4U1ITimizbWyGB&#10;riN1XEjBYVOGK4OT7g4wfrVG4RbS6Dw7oCDkLuGVPtjtU99JZf2hLLp119mtJF3qgUl0ORlR+Jz1&#10;xWDLKfNyWLNnJY9TVNXJjLl3NVzHcMXVo4JeMx4IV/cHsfY8VWkyzhWMY9w2cfXFRRP5mACCewJx&#10;moGcbuCfypWK5yeVlfH3cDrtFVzLxjtTCTUbHJppESlcc7hm4GBViCXPXPFRW0HnzhC+1erN6Cuv&#10;h8GQ3unfaLC8kSRPvGRfkbPoc5H5VMpRWjKpwm1zI54XHAKkgj3pv2xg2Sdx9xmmahZXtjKUuVOe&#10;gYcg/jVEsfWmop7Cc5R0Zbe5ODwMmoQzysFHc4qIdamg2iZSxAA9adkiOZvc6aSZCq2wkmcqBjfL&#10;hQB0pqsqthpFAGOV/wDr/wA6yWujkAkYHNRyXA2/eOfrU2NeZGvI24l2u0DMfl3AnP454qtIsqKx&#10;K8t0IOayftLAdaPtTD7uR75o5Rc5q73272QsevK5UD6Go0uc43ysEX72efwFUVnuJWWNN7FuAoGc&#10;/hWlN4X1uOzS7lspEST7ikfMw9QOtOxPP2KOoAOxl27TkAgdB7VRJNXr1ZII0gcYwA3BByT3qhVI&#10;iW4bj61NbxCWTDZx6DvUOD1xxU8JOMD1oew4rXU04dHhugW+220THJ8v5ztA9cKasQeHGaeLy3W4&#10;ikwUdOFJ9DnB/CqUc6hfnTcqgfcO1l9wf51saZHHNayRvIA6gNjPDx+ue34+tCCW+hi6pEPMV44U&#10;j3DkRD5SfYZ4Pt2rMO4dq7rV1tbzTY7yygENxA/zMOd/PH+P4VWaHTvE8CMyCy1Yt88sajy7j1JX&#10;ICt06cH0zQJnIxYLgNjH0rr9J1+1tLCaymtg0cke3MTbCPl2nIxg1nTeFJoEcm6TzEO0qEJ57Djp&#10;n3rJlcqxSaMo44yO9K99ikmt0eir4h0mby2inWF4IisKvbHjttJU8cc8ccnpUOozaPFbvdW2pQPc&#10;owPkiPZvBPUYP149u1eemTggN+tJ5hPGTUuN9y41OXY7Jr2xeMSPcqinpFGAWzzz0GOg596sx61o&#10;loN7xy3EmzKlcKd/+0Tnj6VwzFu7AfjUZk55bNSqVi3iLnTTeJrjEsdqzKX4DZ3Mqk5Kg+mf5CsJ&#10;Jdt4PMAck4I64zVdbqRUZEO1W+9jvV22sDFbC9mZUBJ2Kw5aq5EkQpylIpXa+XdSKFC89BUSjccC&#10;rTWst1MXTB3tx1/rSGwnQ5UBsehqk0lYiUW3dIs20DR27SojkjhyFBAH17VuabrSpAEkjVtgwM5y&#10;B+dc8rNCdsqZJGORSiQo4Gduf0/OgHbZmtNd+RNKbcxzRyKU84oST1z1784z1pY73eiiSMFlGN45&#10;LfX3rH8w7toJIJzV+ytZrlGMMMsgBwSg4BqGWrGDRRTh1ya1MS7pGl3Gsapb2FrGzzTuFUAdPU/Q&#10;Dn8K9N8QeArTRYltnlWaXygTIp+56cfgfyrhPDuqXGi3H260cxT/AHVkXG5R3xnpWz/wlNzdr5dx&#10;IZA7ZJZc5H17nrz71DlHqaxhPdHK3to1pNynAOCO1Fnp11fSKsS8M20M3AJ9B6nnpW3rF5HduQsa&#10;RBgfcn6+lLZXLWjRKqERkgx47ZII9s/LU82hXs9dSG58PauWBVROXfy1WPJYn2H6Vh3VndWjlbmJ&#10;42zghxjB9K9NKx3AgjS8eZoZUC/OYG3noMbTyOgOeeK0/EeiTX0Srdy29x9pdkgu3BVysedy+hPq&#10;T6eoq47GctzxcA9qv6dBmTzXHCHgGo76ymsriRGBwrFckVNZSlYPbmlPbQqmrS1O20C7hN3AjyAA&#10;sC2TjgZ4z2/+vW9Z6jp2oa081yFa1jlSNo/VO5/PNedQ3TCSMqdwU5xVn7SIZcxn5GwVwazWisbT&#10;tJ3Ol8R6RBp+rveaHP5VqcvCQ3I2nH485qGbW/7X0gz3iqdRt5AknOA8bcZA7nPf0NYd1qhmjYu5&#10;LEbVBGcVk3E5wXPyNgABarcj4R955fmYVf3eSACeazVTy7pD1XqKssf9HBJXc3PByfxqo8pGMdqc&#10;U9iZyTdzafUpvLCDaIwAMHnNVLi43TErwpUAZ9hVJJgWG7ke1SgxlSHPPb2o5bDdS+xDI7OT6VHj&#10;1pzdeGAphJPcVaVjFtvcXNGeabzThkcmmIXA6Y5oUlc8Uu5NvGc01jgUAX4LqMBFaxt32kHJ3AnH&#10;qQRVofYmhy2lhNxwHjmfA/mP51ipLImdjsuRg4NTLeXSoVE0gUnJGfbH8jSsVzFl2a3lYJE8BCkH&#10;ex3c++PSqs05lIJLE4wSTnNPY3V/NukaWeU4GSSxPYfoKfFp1zLKsaROXYgAYIyT060bCd2XND0u&#10;a/8AtLJbvJHCgeWTYSsYJwCx7D61ZezbT2kSSA7HyCCCM+4Nenadb6R4b8PxWK3OX+X7RJHGySzS&#10;tuDovcqoAX05PrXJ+Jb23vbiMQRlII0KI743OoZiDjtwR1/TpUzXW5rSlfRowrPxPq2kbHs7hNik&#10;4JiUuh6ckjrwMfSuitPE1rrVwp12WFo2LbiYlZue+SCfTgVw8jsm6QbtrAqcd+P/AK9MsLKW9k2x&#10;zRRdSWlbCjj1peYLR2Wp6dD4g8K6ROXisYJVXaR5ahTnvzgHt096z9S+J08M0iaZhYBuCbh645/n&#10;XIS+H7+JmUz25AG7cr8Y/KqE+lXUCh5NhDejZNO67g090ixrHiLUNbuTPe3DSN2HQD6DtWSeTzV+&#10;00m4uVZyPLQYxuHLduPXmmNp+ANsgJ9CMU+ZIjllJXLNiFWEK2cHqRXQWl0IbUpwzKNy5GR9Me9c&#10;xDciNTGygkcc1ctr/wAqZWAUgcfMM1lKLvdHTCpG1mdPqmuXOp6eqmBVXaA6xR4wwJ5J75Brlh9l&#10;a3kiS3/0ppj85bOEOMAD65yfpU7X/lQyY2sr8bWJ4PrwetZtvcsLliqqd2OoBPUHj0q4p9TOco7I&#10;2td06C3itZLS6E0IhCSJgjy5MfMDkDPPPGarW8QhgKluCflAOMn1Pf8ACrkbmaF42QoGzlRkjPqf&#10;es+3fykDltuPl3bckVLd0VFWdzSa5aKFc7g6rnJfnH9Kprcma5V2znOeeajuJVkLPls4+bcefwqB&#10;HHJJIwPxqbGvNYs6vDBcObm3j8rOC0foT3+ntWPl1ODkVuh47u3SENsQMC0hHJPpWRqMPl3DbAQp&#10;5x/Krg+jMKsftIpt941s6FNZQ3Ae6tobjOVKTZ2gHvx6dazrS1lu7hYYsb2/vHAH1NbF74YvNN00&#10;X7zQMueURs46d+55HAq32Mop720OrGn+H4jFHcRRyyS4O1VA8tRyfTtVDUfCkE96l5b2cdrZSttj&#10;jN0qhsd8nkE4PasvSbgpAt1I4JQ7UjK9fr7VYvtfvru3V5miTBBVIlC9OhPv71PNY0VO+pI2mW9v&#10;HGIyFRGzlpNxyPcKBjtRPqyfZ1DwW0s8YUK5U8BR2+bHv05rNe+klVw5XbgAADsO1Z0s45xj8Km7&#10;b0NXGKWpbsryS3vRO8gVpX+c4459h9TXUQ+IbWP5J5FYKeDDGRkjpkE4x7fWuBlYtyDwPegzfKAV&#10;O71zV8pjzpaHf3HxHls7QW+h2cVg7f625UkySHufQZ9vzrh7u/mupXklleR3OWZzkk1Vz36U3NVY&#10;z5uwHJ/+vSrkMDkcH1qS3t5bltsYHXFaL6Bdx4Vlck9Nq5zSckhxhJ6ot2MrQukqAhlGPlbBGa67&#10;SteVLZFEwSPBJUHnPGePzPFcPDHcRNsYdOrY6fWtG6gNvDGyTF1fqR1BxWOzOr4o6o7+38VWzPNp&#10;97bfaGYZB2qMyccAAHP6c4rA/sm31v7VdLbraENlQuMKmeM44JOeg5zXPNOsyIzgMVXByOv1resP&#10;Fq2mlGBLeGAIRyUGM9MjvnGfzq1K+5nKPKrxOe1HRrzS5StxCTswG28lSRnB/Csl7lQ3ynHsa19V&#10;8T3up74oYx5e4ksq5JJ71z5hlf5hG/HUkVXKiHNvYcZlVWChTuGMkZxz2qOKJ55kijUs7sFAAyST&#10;QYnU52nA9qsWcJcvMWZFjI+cD7p7VRnq3qF3aSWUpTfuUd8UQWs7zIhjbDHGFXLfl613fhK70G20&#10;C8/tCGKfUnbYFuecbsAFQfTJ/Kse5SOF5L1Y4/LaNgrRHHluOQSo7cY/H1qbtblpJttFabQFtxE4&#10;2yLIvmRsxJDKelZF1YGPJVSOeldTaGe6sI7h5Ig24rtVcY3cgAHtncfTk1lXhErdc5HUHiocmmbq&#10;MZRMW1hkk84qG+RNxwOnNeo/D7UYXlNjcqv3SQMDk4J78V5zE4hE+0Lvbjnpjvj3rQ0y62XaPGMN&#10;jcwU4wB1x79ampd6hSSXuvqb2tN9r8xZIlXJPyA5x+PcVw15bCGTKfdPv0rrr+XZIyu2cDjmua1B&#10;sr0AzissO5Jm2LUXG5nAH2re0jRrK6h8y/vGgVuE2LnafVs4H4DmsEE9avRXjBAAcHGK7Hc85JPc&#10;0bjww0LjZq2nspxyZCpH1GP5ZqlNEvn/AGN5Y2iiJzNEmcn2PBxTftLn+Ig1CWbcTycnJ560rlWR&#10;bhm02Hj+zhOdpBM0rDnPBG0jtxzmn/2mkZHladYooxwYt2fxYk1Q2sxzjFOCE8mldjsjVg8Rahbg&#10;LavFBznMMKqSfqBTZtV1CRXWa6mZWXADElR9B2PvWWGCA9M1E8pJwuQKEmwukWDHJfXCxxAkn8q6&#10;mLwgLHTDqF4TGhbYhdM7mxk4HXA7n1OKPh/p0V3rcKzOFVT5jljgYGK9J1vxVJ9mms7G7jNmhCqE&#10;gUiVcsP3mPccdsAUnqil7rXc8w1LU9MfSBax6ZGJ32gTgspQgk9OmDWjpWlaNr+kZjMEN5bxBZkd&#10;tnmMMjIJPJwM8CsF/s/9qGG7ZjBu+fb9eo/Wpr63i0vVUmimkntHKnzMFfMT29weD7ilHVDnpK5m&#10;X9jLpswZfmTOOufwNLprB7tIWfZkHyy3QE9jjqD0Nad8gukuHWGSOJWIAc5+nP51gxNtfDNtZfus&#10;OooTezCUVe6N9Nsk01uq+XHKrAAjGx+6nnsf6VTu1S0vwkKKqbeucqTjr39/zpkg/tNJLgSuLoAt&#10;LnowGBwOuaoQ75LjZuJJGMnJ+gqzO+p65oFlJrnhWFtOeOG+tZShaTgSKRlSWAzuXcOTwe9crruh&#10;zNO1vcWiCaP5TIox5v8AtbugYYOe1L4e1eTT4pLOe5iSNZCArMNuSuecZJGQv59av3Op3t5DLd3G&#10;nyIocfvY1BVuP72fQHgelErdBxbT12PN7u0a2lK5yAcAiq54ror7bcTvhCAxOMrjFYYt3ecxoOaU&#10;ZX3CcLPQgxRXQWGlWCq0l7NJJjgJCuAffJ7fQGi40+3dw9tE6qD91xnn0z/jQ5oaoyINI02KZ/Nu&#10;WCquCA3p6mtG6juNT1G0gYFFKlUUtyqZJz/nqazTNJIjJwir80hC4AA/rVjQkKzvdSHClHRNx68f&#10;44o1tdidr2RtQ+HZLmQQwiRsD5TDEzIPXce3T371PH4ea2fbMJIZduVDwsM4zngj8e1dXo+tJaoZ&#10;Xt5RCsW/yxGH2jlWK/QZ6+veoprK30zwqLi0C3YZ42nmEeANxyFVycqVxg46kHPalyK1yvaSvY4q&#10;/tSIQ8kSlSoyoBxnuD6HmuXni8tspnYfzH1rvtRgW+8MJqCTsVa5cbSOQdoBDHA4wnX1+tchLHlD&#10;8uRipvysu3OrhoOkzazfpCn3c8nNeqWFtLZWkdvZWtu6ooVg5JI/IHmuM8G3S2kckSj99IR0PJUH&#10;Jx6n2rS1jxLp6S+Va3N8CHZmK8DBVQABnjBDce9U1czTsYEfgwTTxwx6jGsjjgSJgde+Ccf/AF61&#10;IvhPrMu7FzZEgAqvmH5x9cYH41Q07WjDLI0jhd6MpcIN/PYHtWxJ4xla3EK3EuRkEgYBx0zzzx+u&#10;acZ9wlTd9DkryyfT7p7S5GyWI7SAcj6g9xUAYxD5Tx+VbV9qiXtx5txFBcybNm9lPyjnGDx0z3qg&#10;9vbz72SSSNAR975gAf8ACoaRrzOxQaUnJwBnuRmrdndEcHcUHVQeGHII59iaqtalY53WeFxGQpwT&#10;k5zyM1VjmMT7c8VXLoZ8+p1UypIx3SNLCyhjMHII443DHBHf6fjVa8nuQylrl7jjIYscoPQZ9fas&#10;2C54O5z9AMg/WrlvcMV2BISvTdKufxqS0yw0S/YI94825uurtuIiXPU+pPX2rFmjFrcNErb0zhWx&#10;1rYQhG/e3SshBVSmTt/3QcVUvpvt0gOADwMfQAD9AKEwauVQyxrkED1oWeMDD/MOuMkfyqpKTE5X&#10;PzCos5Gec5q1Eyci3K5Qbz36c1WZ2bqeDzRktwW4pOM4JFUkS5XGljgDJxTSOCaV2GcLSHPApkj4&#10;4pWUukbMo6kDpViCL7VNtbKY9smuv0vR49N8ILrE7o0srEJC68EE46464BrDDRDUUlVW8oupcA/M&#10;RkZH86iUjaME7MoXulz28gUKXBGVI7iqDKyHDAg+hrutR0e5VRfxWxitZDx+8DMgxkbjxzisO8tp&#10;HOJkG/8ALB+lSptblOkmrowQcdakjDyttQZps0ZjkKmtzQ7aMXFu1yQIC48zPXbnn9K0bMYx11Fi&#10;0IRWCXt9L9nhaTYpZSSx57Dtx1qjPa27HEHGOck5zWv4nl06e+kOlrJDZpkLG7lgP8KwElIYYzik&#10;12GmuqIjE0Uo3jK56jvWpbMkY3eUgYfTNVGfMBTHGc1BHOwb1qWmyotRZ0Qv5Cuc4wMqO5NSLqzC&#10;di0bbCS4UcsD7NjgVjpISoZiPwHSo5Lh9xwSfrU8przo3pb65uYSZZpRCeQksmQWwBnHGTgAZ9qo&#10;Xuoyyx7GZCB0CjAHHArM88qeXx7CmSz5Hy96pJkOatoMkOUJ9MDjtRbTmFuD9K0tK0K91VleKM7T&#10;wp/vH0FPuNDEUcj5UGIAuu7nrj8Kq62M0mveLumauiPGLpWaJM5CEhmGOBn0FdmuiWd1ZNNp80d7&#10;byqDKFVQ8T9sjk7cYOfwryve0frtNW4NRngIaKVkbOcqxBFRymvtG0dU+nagbcq1hcQ21sE8+6KM&#10;UUc7WPHuOmeKwbm6SODyRtLJnDqMAjPaoLvXL+5G2a/uphjGHmZh+WazXZpDnHanyCdWyIuSxPqa&#10;cHI6GpbeAyOUYkHaSuBnJx0pIbV5nKqp4OCcVd0YpMazAoPmyaW2ANwo9T2rem8OQWVpG17cSx3M&#10;qbo4AmT7E+nestbZUn3K3CjPPaldFKLuaAvp45BCsZd24EaqGJ9qddWuq2NoPtmnSwQuc8pgqDyM&#10;/r1rQttUsLOOO7ijJutnzMzc7s9vShPFV2m+dVQvIclWJKj6D/GoujVp9zAaGZESWVT5cmdjjkde&#10;9Kyxl/3Rdsck4FaU8lvqiyBjDYyv85VQ2xz24HAP5VmvaPC7KCTtXcyucZHtjqO9O1xXcSeO4d2G&#10;DuRQBtHH8qSSKI3EbyZCEgMDzx9OKESCOMO0xnuZF/dx2/8ACf8AaYjg+w/OmGRmRxKfnPBPXH0p&#10;WsNNNam1p8Fr9raaFVVMhCyAhQe4Gevbnuc1p+IhHZWcdvFqBuIJh5hRlwuTkAn171Z0abT5dPtX&#10;ktoT5mIlVRhcg4OefvdDjH8QNLqWr2Fw0lrpFlCbZOX3oCruMhQCf4QSSB7Vkt3Jm1/dUYnKIYZC&#10;RcTOkYX92208jpgY7VQIAXG75TxkVZ1fRtR0e3tbm6kh8u53NEkcoY49do6DP8jWSJgT8w5Na8tz&#10;H2iWjJZH4OKjX7mRkLnk9qYxyelX9Ks/tVyjSqDCrY2lsAn0J9PWrSsjNtyehLpmhXmoF547Z5II&#10;yMnBwc9BxWzd28EazxXlrHFcA7VULkgjsM9R754r1DT7BvD2jtYpcQmNAzrJCM+YST26A9sfT6V5&#10;9rs4Mgi+7jjaP5j0yPX9amaZdKS2scvJZWzL8oIOByCcA/jWbLCY3AHNas4ZQOoycAGo7aza5uCm&#10;MoDhjmkm0rsqcYydkVbaQwqrocEH1rfttbZrbyLsGVFVggJxgnpz1qxF4Zlu/Jgt7cu8il0VBkso&#10;JBb6cH8qxb/T57B3SRHR4nKyRuOV9KV09SuVx0On1PTFjsk1OzlMlq+3BY4YHHOR39fz9K5q5ku7&#10;i2aNmQrvBJC4Zfyrf8JeKYdLhls9QtVvLGf70TNtI4xkN2qprOmJZXCyxyBrWdRLDyOVI5HBOCDk&#10;c89D3otbUXNfRnNEzeb5UUpkX1xXUW2gW4njW7mDyMgPIwoJxxj68ZrDWJYZPMXgOMcdjWvNqRnI&#10;3DdIwyXPUc5/pmm2KMTsI9KisDGIS0WcCZBGpPXj3Gen40uqaPaPHNIiizukXcY3QkOOvIbntiqu&#10;n3puHgubkLLdQq0G8z7MZ5RgdpHqOR1xT9Z1G7ezuUh+yPBAqhwFIaPcQoPXLcseepPNOysSm72R&#10;zUp0+N/I1Cwkjbk+ZbyAdemVYHp6ZFTyeHU8qS8024W5to2GZYuWX03pjK59SMe9UZp/tkbSSJvP&#10;3d4798t7+9ZcF/c2NyJLaaSKRc4ZGwcH+hqEavQk1CKWWU3Xmb5RguW+8T6+lQ2800sMlq8gVTli&#10;WPfBH49f0rZN0uvyRxKgjusMTnakW0Atnrw2d3HToAOay9Ss5LK8aN4mhuI+HjcYIOO49apPuQ0t&#10;0b9xcBYXzL+4BVcAY3AKO/X1rCluQ0hWNdqHge4qWOZbqPO4oMDIB6gfXpUFw0aLuBDOepA4FS9y&#10;00kVJd7FkXuMEVZVRE0e5xIRxuH0qnuZnyB75q4Sn3TkH/PNEr2sKFr3LM8yyhuQpwSMDOfbNZNz&#10;80bHHQjAqeSXaeCc+/emW9vJqF/bWERHmTyqmT0BJwP506cbE1p3LGh+HL/XJdsKrHCmC80hwqCr&#10;F/4WvtO1E2shj2kb1mDZUp2OBkj6V2N/Pb2Ui6HpMsUpjO2aXG4A45PbJ/MVU0y60ue7iibz5Dcz&#10;GNrl+ACOnzehH4+1XzMz5I9zjZ9J1C3UFoiyMflIGd1Z4mcHB4r0bxzqkNtJbaVbGBZLZWknaE8B&#10;2/hyPQAfiTXnE7bpmY9zQnqKSSWg5zJ3NIN+M5OPWpLe4WLB2gt2LDOKsHUZZnC/eOemKZKKR6da&#10;b3B9K2ZbC6+zCZoItjLu7Zx69OKyZojE+1gVPoRTT6A4tanUaDt8qUlthC9Rjp3re3201rK5+ddq&#10;lRzyQOnqe3rj2rmtEDlPlwUPLAnGPfitaK9ignIjhhcFQCP4lbPBxmsjbdGTNbq2rCKZ2gSTgsBy&#10;M/0qG6uZZ4IbV2CxhSp+71UHjPXqe/tT9XuGlvmIJCEAcnOMetEEEuoPZ26hldQ7szn5QCSS2T04&#10;9euKqGxNR6mx4h1RDtsYjbsqRoJpIBnzJAuCc9cc1xb72ncAE4J6DpWtNkORECqnPBOSfTmtC3i8&#10;vR1mRBukmZGwOSRj86nmtd7lqCaUdjn0uZY41/ekFDwD2HtWpY67Z6Y/nW2neZcDJWSZ87Tng4A9&#10;q6S+h0yx0WOzCSHVJm8xnZyEEfZV/vbuvoMDvnGFbSXurawsN2heXZsjWMIqqvJwM4Aq0zNx13Mu&#10;OWWbfcO+53cs5PcmtdtXa4treDJ/d8FnG7Prxjjr160zxDo9zpkyyNBEquu4NHIHVvyAFYfnPtzg&#10;49RS1Y7pJJlyeZmLYAJHYdqZanc5K8GTIJqiWbaxzgVcgx5AXdxx+FEloVCV5GvZwAETSKQg+9yM&#10;k9v8+1dnZWdnqugeXBHLJcxHzGMSr2b1PrjoO/XriuJWdDbMCRvPQnJyf/1V23gl/smrRywuJo5Y&#10;MFFKuy8rk7DnvjjPqaiCu7GtR+7c881aER3L7Qyxu+HjYYKt6H9atWswJRNoEartUA42j1q54liZ&#10;rmSV4fKdmbdGBtCkNyCOxBrFt5yjBhww6HHr1p3drGdle51FnNHHG32kuDErOMqGUHIwGGMnp1+l&#10;a8Vxfa7pqJd3Eq2MLuuVVSApO7BwQxHPXturi/tEh534XG0+49Ksafdy2s5YyN5a9Y1fhj2yO9NS&#10;6Ca6rc6DU7iW6sn8qD7LAvzRxA4UDAyMc8kj1xzXL3OwIAMAbQCPfFXZboTliyyJGpyc87j1+mTV&#10;C4AbaQ27aMZP0/8Ar0nqNOxPpMluYrm1e2Wd3A2bnIVffjkn0xVlYW0ayhe7toZnuGYqs8eSijGO&#10;ffP6VzrTSW04dDt6cg966W18TRzWyLeWsUxjGEOwcCrWxne7OeMu4/MORxTfN9DgVB5oZcHtTD1z&#10;mlyhzl5psRBR068d6iMzMu1aaSnkg5ojkMp2RRnPtVWJ5mDKQvBO7tVmw0C+1Fj5MDsAfmYjAH1J&#10;4FENhdXMvlxhyx/hQbmP4Cukj0ee3sUj1HUUtoVXKQySlm57BR0+nFJvsNQ/mOZuIVsruW1YqXiO&#10;1irhhn2I4NRi65ACZxVnUlgDtDEVdc5R9oB//VWazmH5R1oVmJ3i9C4bnBOAR35o87dmQmqTSBkX&#10;nmpjhV4BOKOVB7RkMgZ2LtwO1CH5DngetWrDTb/WbhorOCSXYu99ikhFH8Rx0HNLeadPp87wyqcK&#10;epFVcVm9Si2MZU5oK/JuPfpS7MSAflVxLQs67we20dM0N2CMXJ6DtK0ibUZeMqg74yT7Aeta0uhN&#10;Fv8AlJjT+Jh279M8j0rovCFnuMjPGDApAIOMM2OPfjk/lXUXukDUlCPHKybiq4iBVZNuVGPXB/Q9&#10;Kj4lc10g7HmF7d3txZpYSX8z2kZBSLdlR9AaoxfIGDZLBhg12l/4XbT7dpEYyKnEjFdpU57j/PSu&#10;QvYfLYlCBnr7e9LXZlO3xRPQdPvrXUfD+nqssTTqxjntZIMqIwPvbhznnPPcZ7VxF+WE5BYkhuWb&#10;096XRru8s5HRFJSRcPg4DgH1x/hVe5k2uwKcnB6+1DQRe5RlAdy59a17K8a0/er5ZZVP3vpWRcHE&#10;Yx1NSQg+R5kgJUEDNUZp6sZPJG7ZJZiepJ61EWTAxGBjtnrU0mwoTGACKhRBuEjjK55PQVSIY8YZ&#10;CPL7dqqYIlwpNX9480Ek4IyRRZ24mnkcgkA4A96TaSKUXJpIh+Z8IisT3wKHilVcbGz6+ldPaaYJ&#10;WUt8kQGZHJxtH1rpLvSNH0eNZLiNZg0igRGULIVPRguD+pHuRmoUm9jWVOMVZvU8uMRwC27nvjir&#10;OmWTX16sOCUB+YqM8V1WqRWkFofsd2WcuT5X8IUjPHXGfaul+HdlFBeTXM37tpowG+X7qFlBPP8A&#10;McgA9qrmu7EezSXMXpNN0uy0RXtxBclFG3bIzFDjA+62AdzenbpXFa/qKy+ZbRxRJkKHKLtZmXuf&#10;8K7LXLqSxkZNPme3s5Pv7uRGwO5mQdRk4GO2fevMZ5N0rEcjPAxRN20QUo31ZXnj3WzELwmAx9+c&#10;Vmg4NX5nIidT/F2qgAWYADJJ4ohsTUd2KScYqRxtjAHFbtv4Vll0tr2S5RBwEUDduJOMcdKrTaNd&#10;pFzD93qc9KrmQuSRmwyMrqBzzXU6fbxRWNzfz/6uHB2CMncxPAJxgZHf2rM0+2jjZpJlGV4GD3p8&#10;OoTW32uzGGilUI24c8HII/Ks+ZNmig4x1C71WW91GS+u5zJPKxdmHHX6dB7Cqhnj6jrjuaVgskqk&#10;or9AQMA8U1rSMs5LSwgnKhlyMfUke1VZMXM10K/mKkoJiDIecVoARFA25UUj68+wqjMixkokysB/&#10;FjGfwNV/NOwKG70ONyVOzNS3t5ZpWXIVQ3LscKPqea1ZNC1IReZchkSNQ8O5W+dc8jcOAOp5qtY6&#10;3DbQhWhAZcEEcEkdMn2qO68QXM8yuZVAX7uCTn65palaPqNOnTeVJcNF9nj527kIzyQRn2xisycx&#10;pGNm7PTl85/QVZvNZub9gs0rSAdMnI96NN0aTUbtVaQIhBbJGTgdad7K7Jtd2iTaNbSXKMskjLCC&#10;W2jOXbHQcfT867LS7BfsL3EjiK3hCzStjgZPTA784A9qhlW106Bre3WOKEY/eb9wAxknPfJAP4Cu&#10;c1zWxMotbVpEtgFJBb77AYLY7fSsP4r20Oq3sY6vUpeI9VbVdUmuCGCE4RS2di9gPb/GscHBFaVp&#10;p5nzJMMLjIycVcNlp6GJlBkb+JORz/nNbKcVoYOlOS5jGJJHX8K6bQl8tRuiULtHzFwo9+p9DVBp&#10;reIHyLWOLJzuGWIx6Ek4qs95NNKS8rsR0LNnFNu4ork3PR7jWJ47Jt95buhA2pG33fTrgn/61cbL&#10;eebdSSFQAATgck/U1UF6IyDj7wBxx1qtcXbBMKep6HpS1Y7pEkr+bMCWxjOBnpVq1k8hGILZZdpA&#10;b7wBBJ9e1Y6PtkDsetacU6iEs0asNpA9qU07WKptXuzuNC8WnS7v7Rb26NN5QT94dox1PJ+ucH+t&#10;a/ijTv8AhKI5PEFnaP5Zx5zYICtwpOfukZBOAe/bFed2N41uUljJLKc4B4PeuisvFurwwyQiVYkZ&#10;DCWQDKg5yc4zkg+9RfS0jZx97micdeW32S6aNV4LYxnNWYrkyWptdyBWIJ3DkEdMHt3qe6iWVVO1&#10;st93PpWXOGtZAPlIPIYHNOL5kZ1Fyy02FnOOFOcdKfHKoRo2YBsce3fFVJZ8qNvLE5zTkYTKGOfM&#10;H61aWhm5al+zu5cmMv8AL6EAg49jWhcEyRgxQlE24YMVYnpyMc4rGhUqvmZO7v3Iq1HM6oSCArDp&#10;1x780milIu6he/aI0QIIto5VVCjgAAcDrx196xJo3kljSMZdiAAO5PSrCybss7YX9T/hUEjneApC&#10;lj164HrSW45vQiV5I3BBKsp/I1be5+0+ZLOzvOxB3M2fXOe+elQX2k6lpio93aSxxyLuSRl+Vx6g&#10;9KrRyIScvs/DNW4mSmTMChESnAY8c4GahaRyvljoD2pZ23oCOcd/WkhbIwq//XqrEOXYkdsRbV6+&#10;tSSXCNCiMwbA/EVWkSZmIKsFHXjpVmHTZpYlkSLepOOOv+eD+VJxTGptEDTRAnYpPoCa1NCimS8j&#10;vlAjVW2hz3JBHA6nv0qpBphe5McoeNR3Kniugs5EEIsXjldXyo2rz06ADp06+1JyS0KjTlLUja+e&#10;21G4+xgGdiSHKEHH4/lg1btNIkumNzchAQc7iB1+g4qlaiJZCIY9uW27S2fY8mvQtGsrCDSn1C8A&#10;jBDEbsnfkD5cDn0/Cs1q7I3aUVd7nneo6bG05WJ1JYnBXjJ9MVgT2MsbElWI+nIrsZrW5Mck0QcR&#10;xSFdjLgr+fvnpVSTy5Zd4YwupIAA70RlYc6akcikW91CnJJxiuq0DQxK0ZwGmkkVArcE7s9D07Vb&#10;1MWEumac9vbJHcNM6y46jA4+gOQR9DWtoF9/ZGpGbyvMfAKqqKTJHtOU59+x6itE77mHKorQv3Xh&#10;K40u2nW6jBWMbWR0zjryG4I6Fe4z1rhL6OKKRxE5cK2FdvvcdvpXZ3t1ewQxwW1u625TLRxREKue&#10;d2FHB7den0rjbwKZGCRhFXjaO2D/APq/KlPyKp3a1KunTBLny5dxXdggHsa1v3UcrPIwX3C8n3zX&#10;OuzRybx264rSt5YXiwzHdjqeiip8xrTQc227v40hIiLuFUk8DJxzmm7mg+0QKGdi+13ViNyj8cYy&#10;M/lUUcoW6TGAFI5P1q8ZUL31y1upSSQImQAd2SxIoWkROzkVnB5YnjGOOgrorB7b/hH7bMgeQSF3&#10;t2JXIJJyOPT0/pXMXMzS+XBCvzuwVQPU16Rplra20aTQQRlYbYjEhCtlFw2CTycEn1qorQmctdDh&#10;r77Pfa2xXeIXk5AB+Udupz+ddj4NsI5YZtQMMcksh275pMsgAIy24j1J9toriJVS4uCzocM2RluS&#10;Op/pXpek2Pl+HII44ysuzBwFIJJHZjgnJx065pxFKxm+MhaHTTHEsczKN3mREMqHI6EZyDlvy4ry&#10;2VriZwp3Fe2ExxXYeIrzyA1swC4duVULnGByB/u9Kr6eofTYpAWbK7T8mMc/rU81tUWoJ2TZyssE&#10;vCiNh35FT2xIOAQQByK2rxIS7R283mKBnkYI9vesV91rOT2PBo5ubRhycvvIuoBsUNjPQkdqtWlz&#10;JC6PGOUOMZ5x3H41WS7TeJAmMc8HFEpVUeRCRkZ2jnpUuNnoaKomtS5d37X0My5CgOxSLbgICckL&#10;jjFYG/Y+3071bEx8jL56YGKzZkeOd0lUq4Y5UjkGrjExqSV9C8swJBycd6n3K4APy+nWs9WZAMjr&#10;Uiy7celFhKRceQfdLMwHqcioZnwoXJx600yhhhQSx7CnvaXcsXy28nr92lYd+xTCvcTLCnLMcCte&#10;10TzkI+1RoV6huP/ANdUoLOdP3mwqwbGCOfr9KkWdlZlZTwehHSnJvoKKX2jJIIJxUkcMkn3QSB1&#10;PpSkExj261pxsvDJ8i5Bxiqk7Ewim9SzYaE1zENoMrEc44VfqTW7b2Gh6She+u/Pkx/qbFg2P958&#10;Y/LNc9caxMtubVHIhIwQOAfqKzzckwbAcH0qEm9zRyS2Osn8VskLw6dBBYwHIIhTEjD/AGn+8fzr&#10;mGuXkfDsxA9TVRZSuQaGlXGEDFj3NXYzch7Sb5T2FV5AfMPFSfZrjG8xMB7jFMZ3HDLg01Ylp9RI&#10;x8/PbmpUk3OR2qDJH40AkHIpiNnRNSm0q/E0LtGwIJKnGR6H1HtWz4h1m31y4MyqERIwCcen/wBc&#10;/wAq5VH81gM4Y8ZpzxiNfmOcnoD1qGlc0UmkRxsGuo8dA1bZy5AO0Y61iAjbuXAbPFaEMo2Z3bm9&#10;aJodN2Ou0C9VJ4FLHy1BJ24J3EYB+n8utdzY+ITHbFQAgjYt5gc4+U8ZwOcjHTPXmvKNPuNjggnI&#10;HG07T+ddTp2pC4tUa6lBjQg+VChPTv8AeB644/pSi7FTjfU6nV7iLVbWeRkWH5CTsP3j6A9SeemO&#10;9eW6laGKSQOrKUO3ax6AjP1713MmpWjTu1vLbmTI3KwIfgckdfT261xWq3Hm3lxLjaHY4A70S1HT&#10;VjLinUELgAhdp9x2P1qCWUPP3qNsozM3B/pUayhTk01EycmLMSZQp71YmlQQ20SOSSGZ1x0OcfyA&#10;qk8mZd9aFhYNqBdx8gjHUjgnsKp2S1FFNvQj27I8dyOc0rqRCoY4XggUyeYFsMrJIpwQaaJ1XqA3&#10;saQDWkyOucHg+1aliRDCCBk7c/j3rIaUSuqqgUHritWP54scYHG7pxUTV9Dai7XZv22pF5/NEeFG&#10;0/KPlX06/U/jTJtV86Bg85eZovJ3sByuc4PqOmB6gelYAmSE5U8Hg0k12rjl296STL5luy0zq7LE&#10;BznjHP4108OvyWSQiHeknlhGkxkMozwwOAR+GfeuPsirSls7Vb5csM496vXJZ0Q+aSOh+fnHpRqt&#10;g0auy7qOrmW1aKQxsz5LGNNoHp07/nWBJMACVUdeopZTIfmxhR05qq0hHBPFNXZEmlsNkfgnOSan&#10;0e2a4vPlGSoJHGeapO2a0tJuJbbMsBIfvtxn9at6RM46yNW9vrm2mR/JaCMnLQ7SqE8fMFJOCe/Q&#10;Z7VKNXh8qX5slzkb+2cZJ9elT6jpNxIn9rOsKCQFntxnhTjqc9TkenWs+fS7eWGVhN9nEWT5bfMc&#10;ZwM46c1Fl1NLtbFa3lE93Gm9EWSRVLHgAZ61HdAFmuFOcnax98cH8asLbaXDbBjcySSg8LtCrjH1&#10;qnMbU2zCFWDBs8nO4elCtfQJc3LqVoiWfIPI5qwv+sw+TkcYNZ/m7RtTipbfzZZAsa5I/SrasZxl&#10;fQvm+lSXjaAPukoCRgY4qK9DTXO55WlcKDluo9uta9vYWpjHnMzyk9l+Qf41o2mo21mkreRA6lTn&#10;cqjb6Y9v5ZrNTV9Db2Ttqcb5cuTuicAjjKmoVTL7D17V1f8AbN89yZLa0M1u5wIpIt6epHrj34qh&#10;e6eGgF2IjDvY/JzgHrgH19jzWilcxlCz02GaXp1sv+lXkkZVDlYSSvmfj0wK0NS8RrJd77RTENoX&#10;bGwAGPYVzhVUJGSfX2odQoxGxOQD8wxSavuOMnFaFqe/nuGG9icf3jnFQ25j84u43kDgVNp2l3Oo&#10;mQQqWVF3SMOgHt6muv0HR7O2aCaSS0CvlAswDO7Dn7uCcY79KTaXuocYyl77OVe5kkTCoQg4+UVE&#10;ZJlHETg/Q16pBqNjPbxxxMjDaWMIThSOp9e5+ordaOzn0kxvBCPODu9yIEMmSTjnrn8QcCkkipSk&#10;9zwV2kJKvkeuRimowDgDk17nJo2iXt3BFqGjxLE0eG8mZt28LgkZOOvPp61h6z8Jg4NxoU6SrIGe&#10;ON5ArBc8Ag45+hq0ZPU8qzvmwQT9BmiVJGkAETgf7prufD+iNo+rTW+pW8wvdv8Ax6yDZkZGCP73&#10;4Vo36Wj+e62xeTY2wvDgDuOfzqXLsXGnfdnmMwZGUMpGOxFaMgEcQ29COK6WWzszZW800bOjthZC&#10;BhfUN9DjHrWBc7GEyBVQRnKKMkbT6Gjm5tBuHJqRLIfIACZwO1T285jiICBj2471QineNjjOPapV&#10;kaRwS2PRQaiSNYSNcXDW9oGlyQPlUAY6/X2zWNqEW1EmXByPmqaWRsFQwHbHXP4VG8mUKlcpjAHS&#10;lHRjqO8bMoY3co3IqVIWWHzOdm7azehq3Y6ZcXd4ttb2k01wTjyljJb8R2rsbrwymlaWkckowTul&#10;bIK7zxt69gP0rWT5Uc1OPM7M4xQ8SgD5s8qQeKVn2rksBnqKS+t3spcBw1u3K4qi8vmN6e1Csxu8&#10;XZlh7hRnYOfWq8jkjOeT3pACx4Ga7TQfhtrGtCJ7hDaxsSFRwBIQFBzg9PvL19apRIcrmFpPijVt&#10;Jj8u2u28nvFIA6H/AIC2RVGSSMQ8RxbmyTgdMmvUV+GGlWciQXlxcyEkBvLwMHOD69KtN8NvDm8R&#10;Yvs5wHVgcjPfHAHB5yelOzEmjx9AGQBjgEda6LSNMtbnSbgBT9qQkoe5PRQPxrtr/wCFmlSKHsdT&#10;nt17JcxkknOAMjuawLK0m8Mak9vftHskUqWXDBW6g9qluzKiroINYa30mXT9TG2fzNkokj+8mBgf&#10;oTnrzWPe2xV45LFohbOcDHVeemf8an8QX326NZbiVWuFOzGBnZ/DyOvesNbrZlFXKnqp70uZlcpp&#10;LcHzW3/6sdcEnNR3eobHWOJm2tk5GFPI45xVfV7c2cw+yXHnW7IrKw9xyPwORWYLhiy4HepUNbs0&#10;lW05UdNpyMjRtw5BGFIyc16rouiLqMaPPO+xUYAM4XPIHOeOh4H+FeXaTK0c8cgYbAcyA91HXHvX&#10;rvhtw9tLbQytGgQSxBGyzHIIGBnjv19aKVm9QrtpKxysnhpZWu9PNywlXiIvym/IOQBnHHGf0rj5&#10;4GtTJFKQCH2kcZDDrj2r2PxPBaSN9rmVElLYDmT77MgXoD2zx/8AWryzWoWikFuzl2wGUKAfl6df&#10;p+NTUikVRnKSsznbmZmt1IX/AFRypA6+tXbK+HmRszLsU56ZI9qozptVwmMZ6k9BWX5pQlc5buac&#10;dhT0Z0AvGtTcRoUdJH3AvxnGR+PWs26k+YAup9QvSq6PzkljSMy/888ADuaGNNEUo3ZA71VWVo8g&#10;k1cjIMgB/Kp4fD2p3waS1tmnHPEZBI5Pbr2qoroY1O6I9K1CKzvlnntY7pF/5ZSkgH8qXUdUkv7r&#10;PlxQoPuxxLhVHoP8TVifwxrGnuEu7GWCR8bUkwpNZLwywybpY2XnuKrQn3rXOr8G6YLzWFuZnjzG&#10;pMEbkfvJOMDB69a63X1mtdNeO3mZXlAZoowMrxhsHBIBAwRkfjXL+H9St0eBJMYVwynJAzjjsec+&#10;1a/iPXHF9Ajw3iIEflk4fdwPT9elJO5Tjy2sc7BbBHgG0s/AdTzluCfp2/Wu21KSW10tUvfOdEfe&#10;tuqIyRMR6nJIx26fXrXJSObC+gluI1Bj+bYWyVz2bB5PfA9ah8QeLG1PEcUQihUkgKSB+WTU36Iq&#10;1kmzH1CfzZZJAflznoAOvYDiuntI7/S/Dig28y+ZGXV9pHDc4/GuOt3W5vEE2fKzkgV7MviPRbzw&#10;p5TsYbnYVdEwqtgZTknsQv5d+lVyq1ieZt81jzO6K3MwlRVjyAGCrgKeegGP096z7tDuKHaVJ4O7&#10;Na+o3MJjhLMkksiiRnjAHJz8vHXtWTcsmCCe2BUy3Kh8LZnmTy125yR6VNBNKUI2g+5qpwZPbNTb&#10;2HVsL6CtLGNyw0hKqrMR71Nqby3L/aXjzKSQ8h6ufUj1qtZxXF9fw29vEZZpXCRxjqzHgCvR77wl&#10;dw2Sp51rcXDBfNjSEqVYDoDnBzjqKmXMtUXDlekjy3c6k8/ga2tI0K41SYIqgM4JVSwUNj3PFaLa&#10;VbT6cwZXGpwT7PIHLGPrkDvjDc1bsdRsLa0RInDTJn53Xawz1ApOVylBRep1Om+FtLsZGwyXSovz&#10;BBsOQRnBPUYz2FbcNxpzW07Wuh27RQgeY8jqHHI+6ehb8T1HFczpfivS4ZkluHdpEcZbZk4/r/8A&#10;XrtdJ17wpe3pkj1C2tJHRi0chKbssOjkEZ4zz/iatWIfMUZINDms5ZhYQiU4Z0c/d4B4IP4njHIr&#10;i/EGlWUN5H9jsY2Up8+7JUNk8LkZ6Y9a9G8WX2jTadZyrDDC0RkkYQPG5lHHO5CQpZgMZxyKxEEJ&#10;TMkzAsdwRIido/KlJXCEranh7pJA2CCPfFSwTy8KBlfQ10N5YKV2naV7mpNA0yxvLk6fcSeXI24x&#10;k9GOOMHsazjVUtDadDl1T0OXdWDHPNM34GQKtXyGKd43I3odrY9RVrTNNSZRLN0J7jge5rSUlFXZ&#10;jCLm7IyyGZCzZ7c1saBaLPeRAMRIxwpCbjntgdyan1qKG3toI4X3EglxjgHPH6YP41oeCZYbPVLe&#10;8lJTyZQVf+6eQOhB64PBqObmRoockiPUYnSZ18wuIuCTnBPpzWRKsTYd4wyhgSuevtXYeOYJV8R3&#10;UspKtdO0wG0qCpOQQOTjsM1xzMAGAP8AF0JqWmmacylEz5tnmOUUBc8CpYbGZ4vMKhVPTd3pTGGm&#10;QdRn5q9S0/TIzoKsYUKugKkhTkj27dRya05nsjGMVq5HlUlrNBIC6EKCOQOKR23pjpit6/Ci9dQQ&#10;wORgcd65+4Uo5Ufd7URlfcKkOXYhxk1LFIYzjPBp1vatOeBgetbGn+Hri9z9mg83HUkjHb/GnKSQ&#10;oQb1M0SsOhOKmS5ZTuB596sX2mSadAJNy5P34jztrHMpJ9KXLcfM4uxo/a9rbgSG9jUct7I6ncxJ&#10;PSqW73oVXkYKoJJ6YFNQsKVRsJpGkcsx5NNVCxCgZJ6AVLNDJGPnQrjqDVrR0WW+RSBkZI5xTbsr&#10;kqN3ZjYdLmbDTfu0zySMn8q37eSGCP7JFlo1yeVxk/41ekW5snaMxBmYb9oOTg+nrUY1BWDY+5tx&#10;tJ5P9DXNOTludtKEY7GffW8M8eBGAxbaDjpWc+jsl1HG5yjDJKAnity1iEzZKEoOuBznt7elaVzY&#10;z2fF7C0cpUiJo2V1I+uMg9s5I60U5SSsKrGLdzEj0WyfOwFT2Lmsa6kktrh7dmGEOAR6V1UwWOMS&#10;H5GYHI3A4PvxXHX83n3juOhNXTbk9SKyUUrCyyg8YUD2poJKqMdTUBcnqB9cUodsbR0+lbWOXmNW&#10;1YRw7VOTmpEkRWYPj6VSiw+cHacfdHU1G8pHGc1nbU357KxJPJgbRwO3tVYnNKzluufxqMtjpxVp&#10;WMpSuHVsD6VtNY3GmItxC5www5UfdPpUPh+1srnWbZdQvBZ2u7LzMhbpzjj16ZPFd5rsltd6bBHY&#10;QJOJpSZMEHyxnOMj17miQ6e5yZ1K6uYk8x2KxAYAboezEUghRmYMdxCEsWfqT05/z0rNvoJLOZ1G&#10;QoOPpTrO6Bby5ZCqt94jnscfzqH3RrdXs9yYaeJbqKJwyK0gDSlfkVc9SaZHasHMYUqu4qZNueOm&#10;QK1NQvoHs8RSAFSAqjq2epJ/L86rG5jjhjYyKGK9Knml0KVODerK19pEa+V9lLMSo3Bu5zW7o+kW&#10;wgkt3kliuNwKHyshm7Kfeqmkz/bJyUBbywFXnHJI/Lvz71t+KbEi5tL5J2iNymCUJ4bBGDzwePah&#10;XasxtRi7x6mPfKdNneJCvm5yyKpwnpn07cUtnZG8/fuu9kcb5HxsTPQKo6nNSafbNcxOzEJaR4Sd&#10;43PmSBmHXOe+OfpV63gtodVs7eMm3tZpFPzHd3xk/jUtroaRi3qx+mCPUNc+y3Ex8pgyht2Odvy/&#10;y6VNdyJD4XudMuYZw8UoeFgNyAk857qO/wCOK2fEulyafei/WKMJI24lFAVSe/A/ziuX8Tauktqi&#10;LHtm6O/UN/XNOK5XpuROfOvI1bKzsde8N2E97Hbyyxb7SVlwJ9qEFD74BAz14x0qXWfC+lWEpiSO&#10;ddlqrmOTdKpJ7g9VxnkH0rlPDeuzQSNZkgwsxcJu25Y4/PoPyrobjWppll820t4xMFjaVOAijI/E&#10;8k//AKqtu2jMoRb1RQ0aeGwtsFvL851X5P4cYJ68HPH4VvyTWW+OR4A8kbOEwAWI25HTsTgenU15&#10;pNcTwysFkdQjYDdM44H6VLFrl4jRtu4Ri3U/NnGcnrTUepLmtj1pLO2lR1QxuofaQDj58c4PuCKm&#10;svtENkqXS+UABlA4KjqeT9ATn+leUx+LNViTZHdMq4xtUcH8KrSa/fu+83MpfOc7jnPrRZ30DmXV&#10;ns9vfRIFBuoFO0/ecEZPXntWLrni+xRX8q7tJpI8su5GYKx4OCQOf/rV5dGNQ1OT5FkkJOC7HgfU&#10;11mkeDrBlWa/ujckAbo4gdik54z1bGO3FO9txeaQsvjC0vtFaG/glmuolJs7iNgrwNnPX+77du1X&#10;9N1mTWtJaPYplOxZGYZCkZBOM9DkVg6n4PuLbUTFHBMsfXy9vzgcf0Pen29pBC14thI0KxFP9c43&#10;YIGT8vfNJtWLgm5XLd5A62U8DxCMIf3bZ6HOSc++OD6VgakxeJGUfMgxn1B/+vXSzF4llVlhZ5k2&#10;mQkkOQDyMVhNboE8oZLMclCeOnXP5VnfW5va8WmYrnaV9e9KpAckgY6CorhWgnZCMKCceoojdWOW&#10;atbXOXmaepYlO1tuBj1A5ps0pchcgY4BFV5Dhjz37UxpWbjjn2oUQdQ+lvCWqw61Y2t9KFW2mjHm&#10;yu+djEEED0bj34A681xviu1S51m8tvNRUX51ZSxRtq9QcDLHIzgYOPeue8HeK7rwvpTpb3MqmVf9&#10;SCPL3erAj0OMgg1e1+9mv4NOc3EkyBSSzSZYNxnI6fwjn/ConJNGtKnKMkzk9SjTyjEVUYLDB61k&#10;6Ro8mq3/ANnThAeW9K1tVeNyzoMAHv1PvVDStRFi5IA3F89ccUoNpFVopyVz1jw3pnhzSZIjY25l&#10;nMOJJ2UllYjG7J5UZJzt9vSta11CxLXdqNQe3mZlmCRISrjYA2W9CR0OOgryifXbWQCRPOEo4O1s&#10;A++arRay0Vwt1E0olTGC2GGfx69T19609o10MVRT6ns0mo6Q2mwwR6iRPJ8xSUMZG6DB3cHnODWL&#10;FrcNj5kkTRnad211Ck9/XJ6/jk9q8tn1O4ubuS4yVkkOcp8gH4DAxSNcXHlEMygDsrcn3+tS5tjV&#10;OPU9Dm8XC5nDBp4yHTZGEU7iDgnPb6dcVzXiC+S8dPOSXCjCiX5WIAHIHvmuaSa4Z84EmecE5zj1&#10;rRtE1CW3lnW280OhUyEgkKOSQT2xSu2V7q2IpLWTUdIedE/f2ajzD/ejyeT+OR+VYuRlSB6Zrq9G&#10;giXX7VL+WOWO4iChVkDKXOGw2O3P51m+I9Jk0nVnUqqJKSyAEcfgOgq1sZt6lcq0lozsqqigKrnH&#10;JzyKypVCLvAAycHFW0VtrGRtqYJ+ppkE9vG0n2iJZAw+UHPBzQDRe067XaTj25OK7DSPEcltGjBs&#10;up27egdR0zzx1PPtXAtJDCyyW5IVzymDhfpV60uVEJUscnnbtBB/HtUPTVGqafuyPTZtYnvLm3BS&#10;JVxwJCxTtuILAf59aydasQjHdNB57sWPlkjaCOR+ePyrn9O1UwStI5YyMuzG4EFTxyPx9alvtUa7&#10;DGe4dsD5RvOT0ySaTd0EY8r0My7QMxVW3bRjce+BWVPCv2RZhjO4qw/kRWleyr5XmfLulOAOOFFZ&#10;JcfY5k54bI/z+FKKaHNp6MrrJkYp5fKjPaqwPQ1Nv3AAK2fYVs0c6kxTJt5HWt3w5rtzpsqtFJjn&#10;nPp1rnXDY+6R+FPt5CjjJwKLaBfXU9yvbuz8V6CZriIG9tgChiRunGMnoBx1zntXm9xZOk3kyFCx&#10;yGHfpmqlhrlzYMGt7iRWIxgHH+e1SPM05lnkDrtTjnqe/wDOom76m1NNadDClZ7Sdgv3SfSra65d&#10;oxKyY2oVXj7oPJx6Z9qbf7po920DHfvmswsxXFVGzRlO6ZO07SA5Y5JqFsmRRj04pUieTCopJJ6V&#10;1emaba6ZoD6rfQQ3F3M4S1ilJKhQfncgdT0Aye/Q1WiJ1kc4ls8YMzFFUHhWOCakF+ynCnbg9KW5&#10;ljklZ3BxngA16B4I8B6T4hQS3CXLhRllScKScn/ZPtSSvuU/d2PP/PWRnLED6n9KjklVkyQDmvQ/&#10;iH4N07SJrV9JUwsIl3xk7i3v064I+teeSw7P9WWaMchmXFL3bj97luX9F8PTarqtjao67bg5LZxs&#10;APzZ+ldF4n8LWlmkEdkrqCQCzcscnj6YB/Sl8Mb7a9mEQLXENqEj+QFlYjJOD0xu6+1a1/pmoW8F&#10;rPfzPcSAnfI0gAD44IP93tzSctCuSzsZXh2yj0HxFC8Sw6lGH2yFRg7ckHbnpwPrXf6nLKkthIFk&#10;uUdXILybTknkMT07gemK81+yzQhpbSYRvAN0iuT97OBtIGCCMfStjVdRu9b0iHU3aGM2rLb3Qt0V&#10;CcjAY7fvA45J9RQpOwSgrqxT8SsqJFeLM8V2JF2NGNp/iyP5896dpGn6TqUzSXjxLPKhUmccA4zu&#10;OG61QvBc6vBJbKnmNDH5sTI/HA//AFjiseyuI9i+czDnjjP4HtilF6DkrOx0GoeBpixeydmTcQGQ&#10;blI9eORXNy6TfW29WExZTgBUJB/wrbttdu7Xe9qys5IC8dPwz/KtRfFV+7kNBbz8gsJY9xZgMYBH&#10;OAP5U7kcrOFae8t3y/mIcdwRWnB4p1UJs+1OVXgA44rp/wC1dJuoCb2wKRYXaUkwWI7/AE9qhtF8&#10;NzqzyWVwTnoVXI/SndMVmRXaRpPICTIqMVH8OeD+tZF1Ad3Hyg8qe/1ro9Ya0kjWDMSeW/yAHJBz&#10;nr096wJZGadlDbwSWAxwefaua1nod1+ZamLfl5ZRI5JduGJ79hW5aB0iRDH8h4Jz+VZE4DSANgAY&#10;9a2BNGn2bA+6AWLdCc/WtJttIxpxSkxPGdsllrTWUcZjMMUSyKZN53+Wpb6c5GO2KraI6INk27ls&#10;gKcEeh9+ccVX1q4+06ndTNtLNIx3Jnaee2TnH1ptrOXeSRS2SPoa06GLfvGtqUv2q7uHSWKRcFvM&#10;jQRg84yB/k1jpF5cAJnyBKD5RBKnjqe3tTpbhpG+ZsheFAPAqs1w6MCBnBzyO9OO5M9hzzq8mcry&#10;+QAMY/8Aregr1ezvbUeCYRAgDnO/nOG3H8/xrxxcmRT3zXb2RWfToEeXLIcosZwRzzkfj39KUnZl&#10;U1dGPqMeL19v54qlClu98gulYw8khDgnitC7dTMx6rwMiqUCZuGbIyoyOf8AOO9Zo2mk7Fm0tFkk&#10;WIAgkfKo5A9cmvQfDFjDIxEMQLRRqXwWyCT82V7c9T2rh1VjksFQMQomPROOfxxiuy8NO9ld3duj&#10;p90RI7vt3AdWyDtwSoz9KuG5NT4Tm/HEUMc7LGz7udwcHP8A9cc9q4XBJwOprtvG12bi/C7kcIME&#10;p0PPb1+tYemQWsmm3cjoPtCTR+W2eQOcjH5Vd7GDV2kUoNNuZQT5RCjqx4xXV+FXj0LUPtSxpM6Q&#10;ytmQAfwsO/vjgdaoxStGQMYOON3Q0+6lSK0uWDHexEa45JXqfw4FY+0cmdXsYwRg30pldifvE8n1&#10;NGnQlvtE6yqpgUMFPV/mAwPzz+FR7gJC7DhecGuq0HSVuPBeoXKSxmeSZdiKgZ8pk46ZGQW/IZrZ&#10;LQ5nL3rktp4lt5dKWyvow6j7jkfd6dxyCKy44pLi/nad3aWGNmVNoztHQHpknI6c1jlmgmCkgEHv&#10;yDV631+7s1AhlZSCDkdjknj8zU8ttCnLqbekSDU7wWCjywY2kCu6x4Kg7vmbuMVZn1cfYh59yZIw&#10;f3QZQpxnk+3T1PWucPiK+EciRuq+YjKzbBnDNubBxxk1lPK743MSB0Gc0OmnogVVp3ZoX2pGfcF4&#10;QNkD2rMZgxJx1pHZmG0dO9MwQOvFVGKWxnKTk9R2VxW3oemQyOk1yBIp6R9j9axAASAAS1bml3Es&#10;C7X+QL6j71RVbUdDXDqLn7x1+qaRp19pUs7L9le2t/MikiQAKF6ggdck9znNeayZVzuOTXXXF1Je&#10;W80Mc2Fdeit9Ov4iucuLZgSWHPQ855pUZXVnuViYcrutilk9qb71KYiKVLeSWQJHGzMxwABnNbHN&#10;uXYo1/s5XRCzhiX57flUkM8lvte1uyFX5tucYPGeDwf/AK1VFSa1YCVSM9B6inpHHLLlmC5PzL0F&#10;SaWsWp76OZGE+TJwuVAwfc+/NY7fK52k47VbuoxGdoZSq8AqOG/HvS6fp0+qX0VnbbDNKcKrNtz+&#10;NCVhSk3uU97CnqrSnCgk+gGa69/AFzbqDdajpcGE3kNdjJHt2z171Zs7HRrfz4rZ2mRYeJ8bXd2w&#10;B0JAXI6Z6E/hTJSuc7pscto5VlkSR/ugd+K6C3uZdduY7K8mVYbdWkLbcHPufrx+NYVzd+TdhyzE&#10;K+ThiP1rUt7tIlklsZhvZld42Xg9Dhc5J5z9axv1OpLaPY1YLaAI0UKGKEndGC+7GeCCeo6Cq15Z&#10;mW2RlOVRmVVycjnJHv1q4BbSobiJ5FLuzImOACT8pJ6n/CoZrpNNhDoq7QwbOOM9c1lbU25tNDU0&#10;vxfFHpwh1FpG8hcEn5uPx69uK8+1u/S+vXeAMIc/LnrS6zqUeoXTSxIYwScjPWsrfzXRGPc5Kk1e&#10;yJ7OX7PdxSkA7XBx610Ut4hjJXarkDcOu6uWz371Ya4JHXPHWlOF2FKpyJnZ2en2GrzQyytDCqxK&#10;wh7uy8HJ7kkZI963v7B0K63qLbTWUfNtSXYzcc4IPH5HpXnVrdnYpRirqc8n8zWgkjwSK6vjIyDn&#10;+dZtuJsoxkrm3P4Z0f7OZUaPcT2uCwXnp7mlh0PQofJzdwSI5wWRCzA475xiswag6xOrFGLdV64H&#10;+RUMsjJtwVw3zcDHNQ5M0UIo6LUJNO0zC2iCdlcja5yq9OcDg1HdeIby6mQ2uYiqbdsQ2jIOeMfQ&#10;GsD7RhtxGTw2M989Kde36KisnyPjJA6UJvoNxS1Zp33irVWtbiOa7kZZojEQ/Py8ZH6da5a21DZe&#10;EykmKXiTn9ar3d2ZiecCqitgg+lbxi7anLOolL3To11MGIoFLIp3gHnJz3zUxa5jia4lMeX4VP4s&#10;ex9KxZb7zyq4UAdwuM1taVotxq88KLIshkXcyofujtuPb6VLiaKrdlC9UXe0IjM+M5Hr71H/AGDe&#10;+X5jIqLxyxwK6m+htNKjiS3kjkcHE4Xp+HHI7ZqjdXlvOzBJmEZJCIw4UYPHH4Uc0lohuEJas567&#10;0i8s41klgJjbpIhDKfyqlkLzjntXUQ6pHb2UsDAOHPCk7cd8/nSNqNnPbS/aY43KyoYxhR8nzbh9&#10;fu1akYyppbMyLa92jtgjGKsNqroGCtjd1wetLNpkN19mazmj3PlZlBztwT83HbHNRHRhJaPPBdq5&#10;RirIyEc/Xpz70uVbj557FSW7Z85JOfU1taTYnU9OkNvB5t5FNvWMdXjwBtz+Fc+8DxOUkUqw6git&#10;zQtSfRGS4ViPN3Iw9uP/AK9Nqy0JTblqbj6ZbTxQQtpk32oks0ayKm0e55xRa6DamNEnNxEjtg7A&#10;Hwcc9umOcjrWv/wk1sbbbabRLIqhWJ4Xg8Hoe/Ws59euPuyqyAsSyFPlbjseRUtotJ3L0vgexlty&#10;bGe4mnK7gGX5So685GOp/Ks3S/CZk1BLfUbaS1gJAM4O459uQD+dSvqbyxLHE2QM7kd+/wBPTmiG&#10;9kcIXlZIBhFBABAIIyBx2BHBqW77FJNbl+/0/StH0uU2UdusjNjzZmErMFHQEDCnJxgde5qnLpwN&#10;p513HKswhUy26SkxlQDkZOcMQATjocj2FoXWnqksj2c02CFjluXG5cYOVPAA+lYmveJN32iK2mWR&#10;JWAZmUbiB/8AXJPWqI9TndQktXuvOsUMKOchMnC+1dFJf2mu+H5DqMh/tK2jxHNkcgdOMc56H865&#10;GSCZgJQpZc87QSATT0vGiBXGOCrAjsetXYi6Y+OUsmSm7b6nFSacbZ9UhFyRFbhvnYruxx6d6rxp&#10;JfXccMKDcxCqAMcV6bo/gzQLnRrIyxsl71mlaUlCMHPHBBB7dMdamTSKim3dHA67c202oNJbMWt+&#10;keVC8AYzgdKz4pQGxnHoa6zXvC6fZnl0y3Mvl8usS/MBzyV64/PpXFlcHGaIWcdAqqUZal/7Ssb/&#10;ALpmA96R7rjg1R3svH86QuTT5ERzsnabcdxNMLYiIPVj+VR4zUltEZp1Qc9/yqrJCu2zZ0TQm1K5&#10;hgWNpJpWCoq+p6V2V/4Qv9BijN5ayW5JPyvGCCoAOcgkDr3xVfwzqLaRfxzQMhlZMAZHXHoSMEH0&#10;OeK0dY8R3t1MshaGJdu5lRC/P3STwB264xg1hKzV2dUW4tRijk5IlLOJUXOQCAeme49qzrqxiY7k&#10;ADew61o31zydjnyyfl5/z61nmfA25+lZxutjaXLJamdvMXyNjI6Gp45nkH3hgDuajvEI+fv161UE&#10;oAIHFbpcyucbbg7FwzDa2Wz6ZqO1s/Nb95kLjgDqaqlixwK2YZAm1ZVKMDhwQc8dsdqp6LQS953Z&#10;tW2nxpBBtg/duCCI+WJB6ds9OvvWNqd7FLMwji8tAxAUOWA56Amku9TkljEO/EY6KOlZrknJ6+9T&#10;YblYbLICwHHXmvW/A0lxbpG6SRxQFh5jknPOAApXpklRzXj6DMq7um4ZrvNAuGit2iiZ1QkO3l53&#10;EAEAdcfxGrb5SYrmudD4wGJZA88JusZ28FwM9GwccDvgH8ueFuVwf4VUjkA59K077yTdqsERVRkl&#10;VYP79znv3rHuHUgyAYyDgbQPx/SubeVzrjpGxoaTcTW+sRssrRNIqkSEdsYzz16V6FNpF5LFOoW5&#10;utOnA8qa42rMHAy2Mg8Zz16j68+PW88sd3Gzvuxhl+bOB2Ht9K9w069+2W0MsH74lVwGJye54/Ht&#10;XQoo5ZTOA1jT4o4921jKrqxiLAZUd+p9CMg1m2twtldzB2kOm3YMbspONh5GfdTg4PpXeeP7F7CM&#10;Gd1jEkaylSmSjnOF4J9D7Y6ivObMs1ve5KbCik5xkHPUZ/EfjUPRmifMrl+CK4sbklAqlRsDAgiX&#10;PcAckdxiqniHw7e2csl7HGpib5pUjOfLPfI9M/lWto1layeGby4gj8zVLOTL5+Y+URjcPTaQTxjr&#10;UElxcrCn74s74ORICFBGckevOKS9wqS9otTkkvirfNngYHtWkdVVyNjFFVNoQMap6tbxrK0ibclv&#10;m2jANZmcdK0SUldGMm4OzOiNyjowIA3Y74NXhd2MDFGhmkPU7XC4Pp0Oe1cksrjoTU6yXBH+qZvf&#10;BotYXNc15LrzWVsKCDkle/4UGdfLOTnqBkday0uMAo3DA0/zhwck/wCNZcjub+0TQ+6kHPqOBjpV&#10;q3uHdI1RdxHPvWPLIX61YtmlNuzqjmOIjcwHC56ZNW4XRmqlpDtQMrXB3qFLHsMU4AQRRsh5JZSf&#10;XFQ3Fw0rIzHcR03HP4U26ufMkyuQM5wcdT16e9UlpYzb1bJWfvgZx+VV2ck4poct1OOKfHDLOSIo&#10;y2Op7U7WFdvYYkbtMqoCzE8AV1Ol3CQQ5JPzja3P6fSsZRJpCv5iAXLDgEcpkdahhuyIh2I71Eve&#10;2NoWho9zRvrgyTEZXCjA21Vs3Amcn5umfpVSS4aZiSx568U22kCSkM2Awo5dBOepuLI0sotgxiHm&#10;cBumc4ya6FTe28ao007wBsK8ZK7QRyc9x2rl7a5KsfmKhzlvQ/41ek1K5WHZbTKqdD2JpLQuTujN&#10;1eYPey7MhSxIB9O36YqtYRvseUYwp5ycZqC4ZtxJOT6+tT2CuyYJJXPT0py0iZw1mbizCWNFKjeO&#10;BnvmqmqERQQqrnkFipzx/jViz8tipkYoB1bGeKytVuPMu32lSo+VdvTA44rKnG7OmtNKNjNdySfQ&#10;1ueGPE114dvPMhjSeJj88En3W/wPoawtpZwqgkk4AHc1d/si88wRNBIsxGfLKkN69K6djhSbJ9c1&#10;EatqlzfLAsBlbc0a/wAJrN4I64qWeC4tnIkGCOM1ASadwatuHPrTgxCkA8HrTM0oBNAhQM9atWtn&#10;9of5jhB1NQsvlgDuatvKVhVY2I28/jUyb6FwS3Z1+jaf4fih87UNRtLaNP4MmSV/ooH8yKp3Wvae&#10;t9PDY2AubZQRGZ32E4PDEA/pXJM2erHmiPKyBlbn2qeXQt1G2dJfwRslvPZzQSTPGrSC1BxGx/hI&#10;POentTY7iG8iEVyoDxtuBUDGPT1x7Vg7yp5BxmpRcM/zFvnzkVEo3NY1LaM6oy2ZLBLDT9qD5isK&#10;tz7E9v8AOKpXF5N9jt4v3aDbwFAyBknJ/X8MdqxxcLnLyE/7I6/jSrcM0gDDd6ZpWY+aO6C9O8uM&#10;YHUD0qtCtw0efJdkHcDArWtLMSu0kqrgEcucLj0HcmujhisYSEtx9pn2ZbMRCRHIHIY5P4dPeqjp&#10;oRL3nc5Fkn+zNCbRzuGQTzt+lT6LbywSSXGZEmXhAvX612Vx4ebUoFnihkXCghdmFJ6kDnjr3zWO&#10;2gyKG/cyqeMoDgn/APVxn6022hKEW9xt1fbmf7TGGYcfP6498nHXHNZDX4tGfyQBng5GePatEW6q&#10;vl7wQOBzkf4Vm3liGj3qAp6kAd/SlzplOm0tDKuZzITk5z1qOG5khPynj3ouBtIXbj39ajjjeVwi&#10;KWZjgADJNaJKxztu5dXUp1UKrkbTlR2BqOe8nucb5CQOgzUn9l3IGSqjnBwc8+nFQTW00GSy8DuO&#10;cUlylP2ltSKkK0BqC1WZjasWtsbmYJnC9Wb0Hc1Xyav2EmBKqg5ddpx70m7IqKu7F69iEVhaxRKP&#10;LV5GyBzltoAJ+ig4qnFfNB8rKDjvV6RGnj2KNpLeh4I6fz/Ss6OxuJrv7MIyZt2NvvUK0lqaS5oS&#10;90nbUkf7yYPqKjOofKFAHHeuzsvANnaFxrVzmZQP9HtmDPz6c4PTqMipP7P8GWlwiy6bdXEbcfNc&#10;bfqTjnjpS5Ior2lRnBvfsRgKKrPK8h5NdldWXh26vplt9LurSCJCfkujIx/NcVRj0HS0LG5u7zHZ&#10;Y4kyPqS2KpcqIl7R7nMcmkxXRXmgW3mhdPupJgecPHgr9cVhzW7wNhvzFUmmQ4tbkNdT4fu7trG5&#10;sLNYC8qZ+Y7XwOu1unOen5VzAFTwymJx3AOeaGKJ095oL26YuWjimQYk2/MFOcZPU96z5tOkWURm&#10;e3DRjBAQLnvznvU1rqcbt+/w5MQT5j1xjH4AZpZpi6gLKWLMSE3Z5J9TWd2dKjF7lEWMjNu+0xID&#10;zjGO9XtItYkvMS+VcRhS/lgdcLk8nvin72ih+zywEsRuGRz65FKkIWaIF/nDA4A4Gff8qXMx+zj0&#10;Lk+laSNTt2jaa3hlbEh4JjzxkYx0znHtVKaw1C1knilCnZJH9pRjgsM/K49QQc/jmp0ksk1OLz5H&#10;+x70DMv3kGMMRnrit7X4b7TrrTI5kh8uSAJDdJIrb0HKZI6EcjoOCPSrWqMZK0kkVEsbPVrP7OYj&#10;FPwsGF+Z39Qf7mMfnWJfaFex2zWxiY3EDYAUjnjke59vrTb7VBc6nLcDzELytKwUbXDZz2xt54+l&#10;aVv58dk8N1cSQQT7XjYosiqx5BaQZ2kHBx15NLUqyOQEskLYbIx26VKNQkIwznHuK6Ge7sL7P9qx&#10;yPKMg3UD71JJznbnA5z0x1qKDw9pdyyGPVrfbIzAB9ylQDxnIwCQMjnvT0JSfRmXDfbRwU3A8NvI&#10;Iq2niS7tlIWQF+x35wPai58NtBEJwS1u33ZY2V1P4gnH41TGjh1YpNkqMlSOam8S+Wpa4271q7uz&#10;mSVmI4yTnis8u0jlmYknrml8pgxXuKtf2XdLb/aJYJI4OgkZcAn2z1rRJIxbb0N3w3YGS2n1G52i&#10;yt3C/MeGkIJAHuAM1Tm06BtRikvZJbe2nO4OkRYkZ5IHHvWd9tkiiEMTMVXJAz0J4JH1HFRyXE0s&#10;vmytmTAGQAOgx2pWu7lXSXKXS8VhqBm01ZngU4R7hdpcD2HT869L8P8AjC2Gj/YdY0nZHK3yXkOP&#10;lBJJ4IyOfr7A15KZJrhwpZ3YngdcmtpLTUtKtppnuDEIyFZThhuP8OD3pNR3aGpStaOx7XeW0FmL&#10;q205BJ9phZEeJQpKnOB74BByD1NeXeMfBFxpbteWwM1ufnmKoR5RP/sp7EV3vhTXNN1HSbfyZjE6&#10;2ywzpIcuzbgCR9fauqv0ih0qV4UVpXgxtLt5Zc8lSBnGFzwM5yM1ilyttG83zRSZ8wNGwPrTSK9Z&#10;8QfDJT5l3ptwISW/495UO3OCTggcdOmO9c3d/DbXbZd0y2irzyLlO1bKatc53TkmcT05qe3lEM6v&#10;3rUuPD09udsssI4zlWJH51jygJIVU5APB9aIzjPZhKnOm05I2UvT5xnCdWycHiknvXmfcXJOMDJr&#10;KjmYYGeenFPMrdM1HIaKqXBJkYK7vxppZ14IPNV1lKtncD+FSuWwGLZJ/SjlH7QbLIMfh0rP71ZY&#10;NIcIpY98DNILK4Iz5L4+lXG0TKV5O5XHWrJeaNz5hfJ6nPWo2glTlo2H4V0Wi62LSNba5gjntHYF&#10;kkQH67SehptijG+hgtMoHyoc9iTUZEj84OPpXqFhoula1bG5tHtraNDiRWRS54yOODwe/GeabdaR&#10;ZPZKsg2SYzlFGGOAScHn8KiVS3Q0jST0ucbY+FdQltINQngdbKXJSQc5A9cdPx69qltbl4UCxyuu&#10;CRhWOG+o9K6zQ/El/wCHd8YWO8tnAURz7gq46YP4dOR9K4i6kze3DNiIu7OoxgYJJx0qVLn1LcfZ&#10;7o1L6/Lxsobaxxu4I3e1Y88jNnc2Rjuen0qu07NwWJx61Xkm3EDPFNQdyZVVayJWQRJBcKp2OSrZ&#10;OcsOvb0I9a9Q8Ma6qeF5NsrB7ciQIkjp5j5B2ttPQqOCeOua8mc88Hitzw3qc9jeqYZURjwC5ICn&#10;1yAa22MV2O21p7XUopbib7ebpZSHEkIKLyeCw5zyfXge/GBeEx3MU0dnNDA8vytKcKV6DArrNBSS&#10;zuY31YwGJpfNJEe8Nzndwf02+1Z3idDrEomiNsIJ3eQSLlmB4G0t0JHHA6etZyXVmkZa2Rg2V2dH&#10;1d3JJgkDRTxq2N0T53Ln6fqKsz2h0vUJrOWXzSIuDuKhQQGBBPXgio74trMVtcxIiXMECw3CgKoI&#10;QYB69SMc9zV/WFjfSdB1Dck8xh8qZGTH+rOArYPJ24GevSpe2ppHVnKajFiBiDkFcg+oz2rGjQu6&#10;qOpOK6S8lW+P2a3CxRb9igtkJk9N3esSa1lsLzy5htYYOeoI9adPREVdZJnRW+mRCxSZ5IbWEnAk&#10;mU5fHB2BclvyqXzLa1IWHTYrlSoJkvJiCx74VGGB9c/Wq8D/AGnU4YortBHcFY/NaEBkXgAD0PTk&#10;fnXTWngDULmSZbeySRIzjzHkxu69u3T9RTSXTUbcn1sjzvUoDDdN9aqByBg10niOSybUZI7RcxRM&#10;Bkj7x7ml1LRbQ6Ra3ttE8JfIJLZVz14Hbgine2jIcHLVHM5JNd/4L0C11DRbuG6vRBPekRW8bL8u&#10;7PyM2Rwud3Iz0NcCV2tg9a6C1v4RCltetdyRKuEEUwQAYx3BzVXsQlcx7uCS3upYJECvG5VgOxBq&#10;aw0TVNVfbp+n3V0cgfuYmbH5Ct4QW2qBpTMscsAGxpFB3KB8oboMDHp+ddLBcX7W0NvHesQ5CyRR&#10;7VUuMd8dOhGMdqa1JehySeFL2xvBBr1ld2QK7t/lZ2jtkDpzT7rWI9PWO1tbJEaAYWR+Qx7Pj16H&#10;njgV2WopqEUS2Mk8kgT5gCwyOgHOPx4OK5q8hW5Vo7oLMU9eHU+3Q4/SiVPXUqFa0bI5K4keZ2kl&#10;ctI5ySe5qBQc8GtG+0iSENNCTJAO+eR9RTbGzmF1BJLDIsImVGkKHAJ5x9cUPQS1ZSLkdOKZk5z3&#10;q/qNobG8lhcEYY7cjqOxqGysnvbpIY/4iAT6UrpK7GotuyHLK5jBwcD2pPtDA4IroNe0hrGztzbr&#10;mOIlWkUHnOOfzrmZC2Tmpi1JXKmnB2CSQtmtWwjYRqCGUEbs7eorG71Ol3KibAxC0TjdWCnPldzW&#10;vL1UUImeOvoaxmf5iTzSPJuOck0wcmiMbCnNyZs+G7V59UE0Zizbr5oEuSCR04HPvx6Vcv7fUbW+&#10;S8S533SkvtDbmU5Off8AA1Y0OzaCwa5VDIpR2kwrFduOASCMc+/eq8c8f29nikYZYFVB4B9B09qb&#10;YJFnWHhuYrZ3tTFdPHmeQEFZieQw7Dg847iuZniETZHQ9CK7dwbzQ4DMkSiBP9WiYKDHBPPOR2z3&#10;rD1SxZLdGcxltuVZOQwz+XTFLZ3LdmrHO4yamji3cck+wNS6fZm+vBEW2oAWY9wB1x6mvbvC/h7w&#10;5p2jT3j+S4VA0ckq7mx13MP4AT0z2zVX1sjNLqzwxoXBBKPtB6kU8k7cHFe4Spo17GZ5tLtZRLGQ&#10;GUbFGejccZyRycdKyNS8EWF9JIbCzcW8Uu2SYkgc8BVzyxyDj2wT1xRqNJbHkYO0EbFPvT4gDyNp&#10;YZypHWuj1LwZf2qtLbQyyQKgfdjqDx09iDXMtE0cwjlBQ55zSuDi0I5IIzkZHANJl/Q/WrV5e/an&#10;jAhVDGoQFf4h2Jqup5+bke5oAY+SQ2OD3rR0u0kunYIpLEYU5wB70Weoosf2S7+ez3M4QLnaxGMj&#10;v2FWY7vYkkdqRFBKM+XuzgZ469+TzSk9AgtSePIuRFcExsX+UgcLmvRfDFxo9vMFvyUzmKV5F5C7&#10;iwx9SMZHY154twyvIJGR9u4AOmdy/wBD0NObUYplEbQwQTp8wuIQU38fdKr70ouxrNNn0Lc+LvD1&#10;tajatvNcIPLRSFU/QZOeeD+Irzy61C1+2zOWt2LhcmNcbXHUKTyRxz/KvOLk6gpinm+6w+Vt6sDk&#10;fU0W1/NFghmJU7uuO3U/hTcr6MhQ6o6DUrWAFPIAUMN0m849PT154rHuJgtqE+UkZHB7giopb10D&#10;An5j1I56/wBapu/7o4bBPLE9aycddDbmstSK6jjd22DAOAeOmf5Vbt7CIxSCG4jt3xxJICc+2R0z&#10;WU0jOWCPwMnB4q3a3DBoyGAwQQSMgGr1RMXFtmtCEhjtriNxKowWzHyjZPGM4IOO+K6O50m01+03&#10;6essGoIhMtu6FUkXA/1YIyPUjP0rmdYs2tLk3du2+0uQr7l4ALZJXGemVbH4Vb0vVrmCWFxKzLG4&#10;KBjyhHQj0pPQpXktDnNR05rSYhl2kfeX0qaz0J54BcSypFBkDLtgn862NSZtSZ7iRNkisVcZLb8k&#10;/N7dvbpTtI19dMmEckCzIxHyMAQec9O54HeqUnsRKC+Iy7nw+IC4PmKV7tjB4zkVRFlLbnzAd0f9&#10;4dvrXqclkNT05tQlsIYyuBsjdR8xzgFfoQeM8+9efz4hldfvJuOM/wBaJXQRUXstUW9IuyiTPuQo&#10;sRZw7hQy/iRk+mOamWZ9LvZZovvPCEWQEr5e4ckfgfyNYa7I3wcFc5+oqafU5VlEPm5CcDkHgZIO&#10;fxNSl2NHLqzo7W2upEjvY2F9LwpMsu4KMdOT6cdf6VPczCVnMxh8+MjfGG+bBHU+vWuYOo6gkTBx&#10;cCGN8tkHarHkZPqcVUkvg0mQrM7feJPb/Ip69jPmW7Z0c0CxvF57BJHyygc8YGAD/Kqs9xbQ7VTd&#10;uJ2lvT8PSsp7iaSZY5I5gwBAVgTj6VFILv5t0D5K9CDkc0uVlc8TXkliVd0e5VB5bOC+P5cGsy/m&#10;E0CoX3sBjrn9TTRYakY97QvHEB96QbV4+vf2qfTtIFxPJLcuoggjMknORkj5QcetUo2IlO+yMaLY&#10;ZVD5298VqwRwwbZFt0kA6GTJBP8AKqcEPzeYQGOcgY4rSt/MMo4LfwnPbPH9aJS10CELLUy2Mhkd&#10;zANrE8KpAH0pwmAbIEqkdOMivRbbwpBbLtBM13j5oZZREVPPQg+g5PbIrPvtGlsWZRYzBdofOTIu&#10;09CGHuKbulqiUk3ozjlv5UGN5I/2s5qQ6mw2YUAKMDvXRz6daSQjbIpm2j5FwQxyc/TiudubBVlw&#10;E2nuO/41Ckupq4ytdMqXF88x6/lXV6Dr0WpaVFoGrhTHGf8ARpXwNo5O3d256H8Ky/D/AIal1S9V&#10;pFK2iN+8c98AttH4Dr2p/i+yW31M3MMSRxXABCIQVUgAHGP4e4rVWWxzyu3qX54IbvzEukkjukGB&#10;Iy8ke44zz+NXITbR6dPZancoNjI1tFuKxPGBtJUAff8AUkZrmbXxHeIdl3K88eAvzNkgDgD3GOMV&#10;YhkiknE5WOeFl2mN+cng8AdKLIV2aU8GkQahb2un3DeWyt50vDl8jIXHQDOB+J54rK1PT5I5pZIY&#10;HhdWYlFQhCoPJU+gqRrXTzuaNHhkP8PmnA9cf/Xq8mt/ZkkRrRRE4LSCU73c9OHPJ9vTmkyo6mDD&#10;fXNjKNrtHKpznA6/jW5/aeoavBiawh2kAPdQKVdQDknaCFPHHStTxRPourwrNaO0t2wU7mQjaPTP&#10;6fhXM3FzDHhowyNswdrsOfXr6VLkr6GvI7XbIrOWyS8eWWIyKDhVdunoTjrTtTvZb6VIQ7mGLKxg&#10;k4APJP5n+VZUZMl0uedzc+9bkM6DTruGOACWdwqvySF6kfyp211JTutEZLsgXZEuPU9zUTwyqATG&#10;4BOAcGvR9M8OQeGLJNUvVtrq7f8A1cDjd5Z7k54BGDTr68gubaS81y+cRuhdIDH/AKwnPCr35wS3&#10;HrRzW0QuS+r2ON0XTXWcXtxcG1ghILSK2GH0x3qHXtVXUrsiBWjtE4jQ4yfVm9WPemXa6g0KIFdr&#10;bAdSnK47ZI7jOKzjGwGSpAzjJ9aaXVkya2Rc07UHsZldCQV6EHBH0INd3ZfEy9RYo5I4ZBGflaRS&#10;W6DqScHp6V5rg4z2py7/AOEk+1TKmmXCtKKtueq3HxDjuIo4t5xGxf5gCN2euMVi6r41+052Kpba&#10;EB2DjHFcclrftAZRbTmEdXERKj8cVGba6bB8qUj/AHTWTw8W/eZqsVJK0UWbzVJrn7x/Os3PrVuz&#10;spr26S2gjLTSNtC9OamvNLNoWjYkyLnd6ZBINbLlhojF89W7ZQVHYEopOOSQKXcR1rqPDekjV5Dp&#10;wmSFzC0iM5OGYDOOAc5x+XPaktdJgm1GGxvQsIkcKJHOApPZsc496fMLkOZMuei81cs7Z7o5c7Y/&#10;51paxoNrYujRTSeW67lbBIbnHHAPUH3HpU2k+RDJEZs7I+pzjHvUylpoVCGt5Fu208xRriCVYiOG&#10;Cbc+/OM1YlsyrNEsREqjcVCjp+ddFp2nWt9qkEdzezx2TcEQEK2f4SQT9K6PWvDVjpFqDbXEssju&#10;Iyklx82xueSOMAD3ByOM81m6baub+2S0PMJNPfazAEr6gDHNUJrWNwFcbT2Za25YUsroiNzJGWHX&#10;GDwCc+naqUuWkJwWTPX2rLVG1oyRlpNd6bIPnbA+66ng10Fj4qjQKl3YW8sa/wAQiCsfT0H5c1ny&#10;qrQlTjafTuK564ikhkwCdpPHNawfNoYVFyandS6lolym+G8e0uOW/fQsy/7o2k9u+KoajBYfZMm8&#10;spOmShG4k/59K5BHI4DEE+9KW4OPxJq/ZmXtXY0Z9Khs7pY7uZ4kkj3xsibg3HHXHBPesqaPZKVB&#10;zg1I05JJkZnbsSa6Wx0oaZpf9pXsSC7lP7iGVfmVf7+M8dsEjmrbtqZr3tDFGlstqXkBjk25+c4/&#10;DFZ8T7GrptKg+165AuqyiJHO/wDeDqewPpWDLaPJPM0SfIGO0A/p+tJPuOUf5UdPpni68ttPNmgj&#10;d8gAvGGKrjnGeP8AJram1DTZ9JkuLzUYpJwB+6jkLYz6BlHTqQCB6Zrzg+Zbvh1ZSOx4NWVvWESq&#10;JQVU7lRlyAfXpTsHMjYQpqFzJN5skNuHxK0cZKhD7/kPyrNkvri5mMFu0nlKxEY6H6ntkgVFDqc8&#10;CzBZD+9Qq4z1H0pp1B4mBg2IQNu5V/zz70kgcvMttYzw38FlC4e4LA4Q52nOeeO1beo+GTFbSYll&#10;nuxGZSoXr647+/OKvfDPTobjUrrVLqY+ZDGwgGQS0pBwTkjjtn3rqfEZeGK3u5beSJpoHiIQgqjd&#10;WCkjnr60S0Vxwvex5CLhF6BkkGB14zWnF4o1SBdsd7KoP92Qj+tU9RtW87zFTk/fA9azyhB5GPrT&#10;VmrilzQfKbGuLbWl3JaWWWhibBdh8zMOCT+tdJrsktj4Q0PTJl2yLAZmBGCNxyKy/B2jDXdcWSfC&#10;2VqDPcSMcAKOfx+lM8Xa1/bOsS3KLsjwEjTP3VAwP5UmOOmpzTsRNuHXORV2GG7kUthdgwcsQBk1&#10;U8sNkk4FdFdaVeabYw3YieaxuEUpIe2R3APHPr6U2SiOysbsXEBmijUMcwtlWUkHkcfTpXU3Wnwa&#10;ZBEsxae6uVZpVG1QkYxjleeTk49q4+HcF8yKRgikHnrXXx+IdNv9MkW9iWK7ZgqzRQI52cZ6/wCN&#10;SnZmqV1Ya2vvqPlxQb3Ai2SkRs6cdx3469KznEjx/Z9QREnJyrlQNrbx97J4GAT0yK9H0q3tdKsV&#10;bR7W0ubiVQwuJGYmIYAyRjnB9+p4xXK+MdMzMrCeNWt4GZ9zAbsv8vPcsST06A1o+Zq5lCMOa1jE&#10;S2e0XzTlgOVO3HAJzjpke/NaujJp87lrwN8q5U5+56n3zxnI7VgpqCw2trDNc74ZpGYKp4iBJXnv&#10;glc4qRdVs7QzRwkyM4O14m6HseRUOV0UoNM6nV7nSNMs1xbwXMbsodYo1jZlGT94D6ds4rndHvtN&#10;utahh8hYEIILhMElRn+n61zd/qDTyZZ8kdOc/wCTWv4JgSXU7i+uGUQ2sRI3A4Jbjt7ZqX7y1Li+&#10;WSsddNENXvVhRWNuFy6dmTnd9cZyO/Fed+IrC20/VJYLOfzoQeMoVK8/dOepGcE9K7rU7mTw/dLq&#10;EKTxyNGVjljxjdnvkdscjuK8+lne+vpZ7ljPIxZmZ2JMjk5yT3JJp09EKq1J6GcFJbFSrbu77EG5&#10;vQV0umaGq2M0ktssqSN5ImfdhH+98uD1+UjkHgmrOmadAssrIgUxnnI3E49CfelKqkgjQbepxpXa&#10;K0tHs4p5w9ySsQ6fLuyfpT9et4oLomLALE5AIxTtKaNkCsHJ5AC+vrT57xuifZ2m4s6kGNYXkkuH&#10;miRifItgIcDHduuM1gMkMWos3kAgKSgyeCQcZ78VuRTRSs+8xyKeiS87SMZ2545x1x9TWfqTKz28&#10;rOUd/VVXA59OvWmMe+rXqWS2M8gwAilXAHyDBUZHJ+vfiobq5+0wATMwGCVySQvygYA/AZNEiJdX&#10;RkWAlnQABTgAgdvw/QUs9vbx2B3b/PABTAx16k9z3qLstWSuVNNtH+w3EqiVMnPmpGWCKTtySOnU&#10;1Ykv7vT5GtjOCrY3AMQDgccewPQ1a8MSs0sltJbNcW9xF5bBf4OQcgngdCPxqvqFvG95JDC8zQw4&#10;jeK4ZDKuOgUjrgA9vQVWjROqdjsdB8aWUWnR2hghjuON882WDAZwMfpjI9621mm1LTPLvXjCljK/&#10;lKyqAw+9nd3BH69a8lFrLayIZFKAjKlwQD9a07DW77TQ0nmykHHBbK+gODxx2pc7Wgcieq3PR9e1&#10;6w0qBYY7maUMFieJGwoAOSxwM557k5HFcjfeFor6BWtTFK3l7y0ZADnavK8+pI+oxVBtS/tG1mku&#10;pGe4lwn39o2Z6dCc8euK2LG7MjfZ7YxQiRVRk4KKMjt13dOfane71Dl5Vc85vLOWzk2yKR6ZqoT6&#10;9q9D8XQ2z6auUAuYlWM7XDAAc+5z65rg5rd4vvrj0PUH8atMzlHqiv161oLKWjT5RuIAxxggcfnx&#10;VArQpb+HJoauSnY0N65BwSOuD2phfORg56jnNRCUFQSuT6g00yfNnFTylqRLlRzyCeozSb8DPzDH&#10;QVEXJHA/SnAMRuJwPWjlDnJRJwDuNDTBuxI7mmeS7LuVsimBOMscCnYTkI2CxI6VPbsJI9g4YHg1&#10;UL7uB92t+28N3g0H+1QhOWysY6lBjLY/GiS0CD1L2k3cYgEd0BJADtkQru/dMcMw5GCvBHvz2qG8&#10;sn0jUZrJ5hLEuDHKjfLIh5Vh9Qay43ZJFdcg9c118ent4n0a4kg2LcWQMkUauACrcsgT03dCO7Af&#10;SErqxq3Z8xT08+bFcQMgZHjysuDkEfT2zXPzBUcEnHzcE8VoWDiWTAklicKeUbGPrWZqbqJHCtuI&#10;43ZpJalyasdXZ+Ibm20h4GLMJU2nB7/r+dc1fXbXLElQqjt6VnxSyqATyD78UeZufB4BptXM1Nbj&#10;Gl+fB6V0NubKfTPNaFYZY9sZeMfK3zdSAOoBJPrgVzEg+c46Z4q3untm8iZWBAyFz6jr+RqrWITu&#10;9TrILVGj8my1S0VGGJQYiiEevzdzQlvYXNj5lxrVva3DNgwxwMMbTt5CrgdznJrn4b3GG3NlBwC3&#10;H5VDcSebPIxYDJyP/rUrsvlR0kVho67XOro+4gCPyyM8DnsPz61evL6xsCqWIRsZLu8Eatk+mFP8&#10;642ORe57dfepDcknAZeePpSu2OyW5oNqYuFVHhV3B+9KzMB07Zx2x0qvfarcNaJbM6hFOdsaBQzd&#10;iQAKzpJY1YgMN564HFVS7PON/OD2qkmQ5LZGlbyiNVUgfKckjqa1LG7dAWjnSNyQWDdW+YcA9ume&#10;SBWQJI41G0Ev1yTkEU+GcxNw7Jn2FRZ3Nk00ew6RrPh6909bVkljvkUEtHh/nyAD8xwRgZxkd6vP&#10;o+l3lq1vbRASM6zPKFbCvyS21mPXj5c4HNeQwazLbupEaq3d4kCM+STyw+vbHat+HxdcRQtHDJIs&#10;GTtVz69mIx+daKfcwdN30GHSLu21V1cxfum3rtIIdR82B06j6VSvEM1wz43ANjj04/pn8qfP4gMz&#10;ucruZcHC7fr06/XrVGW5CK7oTuYAcDGMdKyaRupO+pNa6xc6Q0v2Z/3bH5lz1I6MPesXVtTm1ORm&#10;lO+RzuJxSyygbiOB0xUdpggGKPL92I4FCbSCSUnZFNbK4MZk8s7aiBeJ8glT04r0SLRLnR9IGoXt&#10;4v8ApCfJaty20HPI7D271wV0q+cSD9456YFaKV3ZmM4JK6JIb7aB5rytz0XA/Wpft8RKHyVdlGA0&#10;h3GqBjweCDTWjI7VViL2NObWC8JRYwjN94hic/hWY7ljyc0mKQ8UKKWwOcpbj4SBMhJwMjmuh0Nb&#10;VNTgF8/+i+ZtkIPAXua5xUyMk4Fa1uG8oZQSYH3gcfnmpmXTfQ6/WryyGlQZvnaYlmeRCG98DB5y&#10;TzXDTTT6nd5J3MxwB6D+gFOvbu4vdizSN5US7UXPQD+dWNKQxDzNuA/G49h/9ehRtqKUm/dO30rX&#10;VtvCQ09XlkgCsjKgACk+/c//AK+1cxc2olt3kY7+PlA4xgZJ/X8TUdrM0e7yFRWY/MpPIwP4ehxT&#10;GlkC7cqkZzxjn/ORQ9RqyRRtrXybkEkFT9011Wn3DrEU2R9eQ542dP51yyyFcjJODurVtplaNWaQ&#10;KRwcms53NIWtY9a8JXUVxZLDCYvNjOPmHJG3HbleB26+9GtaFA9hNLHZBVgHzRB8kdPm468c4HPP&#10;NcDpWuXOhzKFhllt5NpjCHdkhiQM9u9egad4mW5n85vMEDqVMdwMgNyMdx064Ixgda0VmrMxknF3&#10;R5nJLPZeclpK1qznbLA8YwCB6H/eP51l3P72JWZt023Mmepr1i/07T9Z16Es9q7FJGeOAZkmJ5DE&#10;kkEKfofrXF33h9RBO8XlyNGWzGrAsMdfrWUoM6YVEcppeoXGn3wmtneOeInay9QeRWrfu+oWEOps&#10;0kjsfJnkYf8ALQDufcEfkaw7yCSzuPOjYtG3QnqPrWppOpxJHNZ3Gfs10uCTztbs31B71drkc1mW&#10;rN4tTtotNmEMLBmaK4MZBJCj92WB74FY90wtb10fKhvmHbqP8as28ZMnlidkmjfdF2Ukep6g9P61&#10;MdLl1u3uWhRDLbxF/KQ/NgHqF+gPA6Ulqwd0QW2r3trJG8EjII2DoPvBT6gHiulj8d390ZDqDfaG&#10;kIy+1QwHZR2A+nSvP2MsEpiLBsdGHQ+4qZLhAwUsQabUuhKnHqjtLvy5LYTyzLv+8sSDgdgDkke/&#10;4Vi/amMm1yNoOMDpWaL0lvKV3xnuak89ItuCGbvmspRdzeE0kXbiYSk7FwpbgL0HsKzL5gzbhyKd&#10;JctywwQPuqSf6YqGGOW7bZGm4dCx6CqjG2pM5c2iKDfNz60iqx6Voi2tfOWGNvMYnljwq/T1NOsI&#10;d8+JYtynPy7QCc9P1re5y8utiTw/DHJqiF7Ke+dPnW1hBzIRzyRyABk8VoySTarcNealMAHUsqBs&#10;vwcDcfbHfrxW5JqM+i6NBbeTHE84K71bDbQCCuB0BJ59cCuXnkBQK7FgvCZPT1qJO5rGNtxLl1md&#10;5OmXJOfWiJ1SdWYlmByS30zVKSUAnAyegBpsUoMo3E4B5NSloPnVzanX7Yg3RrxwFJJ44AAH+FWr&#10;jwin2dHH7mcjJh35P5f/AF6ZZXaQwiUKGuEIIboV7/0/Wu1gXS9T8NS3c2ov5+AywviRmOfmHAOD&#10;82en+IUdOppO2mh5Jd2bWz45IzjpVbBHWuvvYUtrwSSqsxhkIIAwGx0I74rE8QWotNYnjHHzZwBg&#10;c8/1q6c7oxrU+V6HcfCu5ijmuoZEYl0UgpwcA8j6dK7XWnY6LcPAPMCsc4bdyCfTkcgH8PevN/hj&#10;fw2viSGOYArKrR7Su4HPqO9ek39oqXEqRyyxA8lItoyGGNv3enUY46Cra0Ivrc8huZBCpeTJAOFJ&#10;7Gut8L29vq+iC3a2u7iO1mfyzbANgMATnKnuDWHr+mtayMggCxtJ8ik4OM4AIJNW9I8Q3Xhm4u4b&#10;SWCLzBH5gAIUsBzjAPrg9OnSopWWjNK75tUWNXuLXw54dj0SzKm4lG+7lUdehCg/zrgJpAXJqW/v&#10;DczM+4/MSaqIC8gGepppdSJyvoi5bWM12VEa9/zrttOfVotOMUN1mKI71TYrBTjqCenBP50aXYRp&#10;Y28qMJHLAYx1/wAjNdbbLZzwiBbtIyItqFuNp5we3v8AjU6yZouWKOBuIRcQDfGkOMtlEAJJPPI6&#10;jjp0FZV1H9hnMe1twOV3DANeu32naIujSQ6fqaXT7Q4m3iVlPfIB479u1cNfWUj2ewqkygJIu5Nv&#10;X+HPryOKGmtWNST20MGLxLqFsuyCdoht2fL6VBdX89zES87SPIxdyxJOeg6/j+dU7+zeG5ZVzt64&#10;z0qlJKQ2BmqSvsZuTi7MnlZlVWI47Y701GKoD3qPfJOEjAJweAKnkgmjjyYyKeiIbb2I4ovNkVCw&#10;yepJxiu70a403TbKXZMksVqN5+YK8+4YwAepBwfoTXCWTIl7G8sYkUHLKe9dcb/R4QTLokDNjhWJ&#10;XPoflI/+vUy3NKafK7GVcpqmqQmaOOc2q5Kb2O1EAJ4zxgAH8qdpemTalf21nYRFiGGW6737nHp/&#10;StqzafVNCjglnaLTYWMjxqQcnlURe+TznnpWlbS6j4Zgla2tLeFZ4wPNOJCE7hCD8p9e9KUlsVCD&#10;epHrNmmjLHYplmhTLSpNuDPn7wHbjHXmsqScR24neJROPvEnBPHWr0czStLJIoZnIJbBICg9M9fS&#10;uc1q+Z5W34BPJAGP0rDScrI6b8kbyMzDahqYRjnc3JrQazW0fciHETfvCjbguTgc1o+G9Ij/ALMn&#10;v7kxYkUqm9sEnsBx1zg96r6jBLpdvLbXACz7gCnynHGfwI6YrfrZbHMrWbe5f014riYLO10ySfLt&#10;jXqc888/pVLWLWKKVghuI0PzYmUZz6dc/jVGzvd8iFjjZ0KjB+uavyATXDyB1dmYDy2zlh3wT+dM&#10;l2GxxkQiQgp0BA7cYFMuTHFZjO7JJB45x6VatZQspWdo2RMqCrZyyjPBHfmsvVrlmyWcbicAdaVt&#10;Sua0Run6jPF+7t3aFm4ypwcfWu1tI7aeBFm05MJ8pMMfzH1I569T715/Zu4R5AfmQbhx710Nr4gE&#10;cayRzSiUKDxxhgf1pvfQlO61NjWLCRpk8uyYQttYpIcAjowXnBOec4GP1qmi6Eha3vBc2xxkrId+&#10;1x/DwOn1q8ni13uhNNHuD/Kr4GQPQ/r+lZ0RS/vZWfaY8EKG5Kg9Ov1pcyuVyysU9Yi0wXQXTJne&#10;PHRQSM5PHTJrOtje5c20Uu0EhifUc9a9AtvBWlQuin7U2VGSz8ZI5wBg0upXegeH7SGObT47mVVY&#10;wxMx+XtyCTgZHbrVcq3Znzt6I4eez1A6NLezvCluSoCPJh35PRaqw3DGyJaNvID5ViActjpjvVrX&#10;/EU2vOWMEFvGowI4IwoGOnPU/jWVb7CgSTcVOcbTyDRyofM07IekK6jerHBEdzkDCVft9IiVTI1y&#10;gjVPnkB+UZGccck8Vs+FLeAPcRxtGLiSGRYS4Gd5HGCehxkD61z13bxTQK1sJI5AQGgcDAwMZznk&#10;9O1Lcq1nqitPDZI7CNpCo6N0z+FVIYJp2IiRmx+lXW0+7RFk8hyh/iAOPp71c0m7CwtHJhSGA6YG&#10;Pek5OKugjBTlZ6EMHh+7mtZJt6qU5K4z+vT8KvxeEr+YxIZ7dA2MfMSeRkVaivktt5CgkqDkMQMj&#10;P+NWbfxHJFMJmUblUYIHQjv9OtQqkjWVCPQ0dL+FE9+V8zVtqDmTZATtGcdd1WtZ+FMWl2Ml7He3&#10;N3aQsRKyRBPLHY85z+VaNnrrNbyYt0itHBUlic7sHO0DnkAHPIGKkk8VWcs4hv2klntdyIhAETkn&#10;5W+XknnNbKSOfkd7nAyaBa2QjmVJZ13cBsBWxg8+2DWjB4v1CyvFuEjjljVSohMYCAEYGMc8A8Z9&#10;q1L1xqWoJHpRE005xEqxjjClS3P3fXOfQ1bsvCtnb+VPeTRzzNIoCK2I8ZOfr9ajU193scZqMJu9&#10;Q8/To8xXP7zyVOTESeR27022ivbO4Vl3LyrHb1GD1xXpnia5m8O3EYt7SIWXllmKssbKc4B28Z+n&#10;WuL1LXYZdQjACtEgBRiRz1zg+lDuiY2Zj6k0cF091FHF5c43FI87UYkgjnn3rCuG3LycsT0rpdQM&#10;F7aIU2o4HJXOCO2fpz+Vc3HayC7RTjk5yRkEZqk0TKMloC280UO542AIyoPp61AZARnGGr0STTP7&#10;S8O/2iXZ7qJiZ1EWNsZwFckDpncK4m4slj1FEH3GNHMDpuw6zsS6b3UsTztFdCugJcpCp2LM52Aq&#10;enqSegA9ec0zT7Nbi7SI7drnaoJxzxgn2GTXbaL4ft9QnSS7vGgt1cRgohUKwU87hxj5Op7Z5yaz&#10;TcmdDUYRszhdS8I3NjAk8Du0Lv5SmWPb8/oD9eK5y4tLu2ciSI59ua9N1mx+y3F/ZQzieBGI3qPk&#10;3dWYH2/z1rlpCrmbcpaUtiPb068n6f40ObTEqUZROS8xwCM4FOiJLHJrSvlSQgsFz3YDHNZkRw5r&#10;WLuc9SPK7XGHO849aswwy/e2MfwohGLjJ6V0+l3sNrdRu6xPg5KyrkMO49ifWlKVnYIQurnPpbzO&#10;cJCz+vp+fSh5HhkMckWx1OCDXRi6eaHzAUVXcuzBF3JuxuAyPfH0p0Z07zVl1qIzRxsPMVThnXA4&#10;Devft0PrV8ulyObojm1upFG0PlSeg6U4Tyr/ABDd6ZrXv7Hw9FbyHT3vZJJJD5LuVUInoy85P41z&#10;zxtFOQW3AdGIxn8KnlRfNJEyylm2FunrStKWONxCjk1WTIJJ7mkZZJpAg6Gi1hKTbsieP/SJRGpO&#10;O5rsfDo0bTmeXVYJ3Ij3QRoAFZu2Se1c9ZQw2sXmSsBtOVGPvH/CmXV69yp3MTjp6DFZat6HUrQj&#10;ruamva8dVvpJgzCMZCoeij0rl5iZZR6VKCGhOScmkgXfOu/GMgfgK0jG2rOec+bRCb38sxKuVFQk&#10;9iP1rqrbS+UuLUr9nLbQ5GAT35bHrWVfaLLAzMW5J78g/iKakJ030MgnB4pnU1LJDJGTuU49RTEX&#10;e2AOaq5DTWhpadaJdXaLLIkcSje7PnAA+gJ/IGp9ZnDyiGCPyo8ZYISA3vg4wPau98J+G9GSxm/t&#10;Ta88cPnMd/A6fL9f8DXIeIcXF5v8x5XjRYi74yxUYznJ444/Cs21dGyi1FpGFhWARjjFXIpkRMIp&#10;2j9azVBMxzkYqeO4KyBV+7VmKLjXAZ85AHrjJpVd2yyuMY6MKqOd0g54Iz1pssg3ADoo9aVirj7i&#10;XBPAPvVm2uEVBJtBLHlGGRWc7+ZtVRgU8NsHB6UNApWZ0EWt3cFukYnLKnRCeOua0dG1aeCR7yKF&#10;5mYgPHLJuDf41xyOS2Sfy71oWWoz2rYhbAPas2mjRST3O9j1u2tLqS7ihhinlOJ1wcqOOF6YXOOB&#10;/wDXpiaidWSeaONLdgu8gH94zEYJ9AvA61x6ajIk5+bGQeVHP596DcKcYRThdpK8MR70tSrI0dTj&#10;Qp5hClpFy2WBwT9K5YP5E5XPA6VpXOoykhSMgDAHHFZc6l28xuPQVUEyaktDc0iSzEkjX8jRqwyp&#10;UA/N7jrU1teyafeW1/ExzG+V2kA+45HeuXWVl4B/A0/z2JGc8dMU3B3ugVVWszqNZitrzU554Itl&#10;rcM08CqeU3HJX8Dx+dcpLG0cpHfNaMF4otth/wBYXLfQY4H55qqsU1xcsIkZ3PJwKcbrcmbTWhHG&#10;pXJPBo3qGOSWatOHQ9QvGaK3t2kdU3sF5wvrVW4066smVJYHVmOASOD+PSq0M7MLVJbqQADCA/Mf&#10;SrF1fZAtLXiIHHpvPqfamtMyWv2aE5PV2H8qt6RZpEn2+4XcBjy0JxkZ5J9BjNRvqzXZcq+ZastI&#10;MYQuUlmcjadwCxjPJJJA9RT7/Uba3u3jtJRcyBiDcqu0FRjG0Hp06mql7rCyWcdtFGqY5kdWJ3Hj&#10;jke1ZkCvI3Cnc5wBT6akptPQsz3DzOiyEhYhgAnoafHp1zdbW8vy4yeJXPBrtfCngg3Ste3bbYlG&#10;TJuHXOMDPuMV0TajHohaOzsVa6KCPeY95AJ69AQTyMAKPas3JJGyhrZ6nntv4I1C8dhAjOyNtKqP&#10;mB/E08eBbgTCLzds5JwjEckE8Z4Hbsa7UeJWiZZoxGdhAcTgKHIyCCOhrPudQmuJpFLRqTGCHwAA&#10;CeoAx6YHXilzablezV9jh7iwvdNnYTISiNtZlP3SOxHY1estTEUqujo20k+WQAM+ua2NY1C3jSMR&#10;lMnaW6Zx0Irhr2J7a+dU4XORg5AFEfeCb5NUbeozBrmGW7dURnDBF+b5c+men1rNug+r6m8udqsf&#10;vGs55iWySWb1q1psrBpAcbeDz2NU4uMboiM1UnZ7FyynOheIYJ4CSIXR17Z717GLuPW7BdStEkSG&#10;Q7GjUqWU4PLEcDocdz2rx7V7dUjt58YLKVOOhxgg/qfyrR0DxVd6PBLDGymKZdsiuMgjkZ9jgnkV&#10;cW+W7IqRXO0jr/EWgfabGSdjIjLk45O88Z+nT+lczp+k201sDLJubu7Bs5zyOh6evHWtG58UrdaW&#10;lsskq+WS2xYVx/sjkk4Az6de9cnK11JIfKuxFjqA2OalNXBxfKYbZI3Hp/OlibZICadjfFgdRTQm&#10;OWIArVmJ0VtqTw2aqjYIHB7j6Vai1JyqvnAyCNygjI9+1c1HcYcAdBVgXJKFWz16g1k42OiNS+52&#10;UOot9mdTGf7zMvzbh6HnPcn8adNq6zwFD/qsAAg9T6nPpXHR3TxD5XI/3aJbyWUjLcdx60IWhcuZ&#10;Ee4Y5yvI471nfZTNfRpGF+dgBk4GaSSfjaAQOpIotnMtxxu7bQDznNUtCZPm0O3uvBsmk2MN5Fdx&#10;OsigMMFTkD5sccjIxkH0rn5DsuHSWPZngpnPNep+J40XQbaKztjuulALSZQKO/HJ6jOP8K8z1MYu&#10;HjBLBORgk8kD/PanVStoFBye5gXkIt59yElT0NOtpkeT53XgZ/eZwcVLctuQqxB29BUUFg9zDJIo&#10;2lF3AetJPTUHF81kdNEl5pN9GEkt7hGxIqxyB0bHcKQPy781Nf6nbzSSSOLhT/c2lI1HXAXnHXsc&#10;VyDmW2UJIGQ9QKie5kZdu5se5qXC5Sq8ps3+vk5W3BGRyx71k26ve3aq3zEnJyQP51VxT43MZJHc&#10;YqowUVoRKo5yvI7GS4s7dPLxJGwOV/8ArYJA+oNc/ci4u5CIEkl+gzmorAG5ulRidg616JN4dx4W&#10;kvIBloPnf94QQuOoHryKS0dim+ZXZ5ssFzaygujocZFWI70pIoUsCOpBwfzqwtw0asHO9Tyck8N6&#10;1QeLJMiA8DPTrTvfcm1ti7Jexpsii+4vJJ7k9eP89qz7l2lkHXFLb2kt47GMYUdTWxa2IjyvlM8p&#10;GBx3obSHGEp+hmQlo0KAN8wweKcCVt3XyskjAbHSuji8O6gQkhs5BE77BOynZvHbJ4zx0zVoaHOs&#10;jQv8s4YoVYgfNjPGOKSbvexbpxta5xQnlj5Y/ga0rHXX0+ZJliR3BDYYZU/UVPqejvCzb0AI4yD0&#10;+tYToySbG7cU9GZtyj1OzuPiFq09uY7cxwgtk+WgDHn16/lWZ/ZGu6xC2oSWlx5RBczynaG98nqP&#10;61X0l4bKeO4ePe8bB1z6ivR7HxfNbWskyAXEZTaYZ2+Ug8ZPykkY6/Tr2LTQNSseVzxS2/yGMjHX&#10;iowGHVtvsK7HUry01e4FwZUWcs5aIAnbnn6EDB6eprn57WNZPOU5bAYFSCM4zj9aXMP2d9iKC7e1&#10;k2/NnOeCRzWuNUeeJY5Qwbdn5CFLE992M9P0rnp2k84l+CT1Bq/aohgacgybRtKg8gnoahouL6Gt&#10;c6rM0vkqgjQZUlnD8889B7+1Ykh82VpCSrNgnHGfcelLc+YYAxXAxjc39KlWctaxnbHmNyNwUZJ7&#10;E549vwoS0HzWYqLMY28uCRlJznbRMHQsDuyVCgAdarxpeHc0Msio7YIV9u72/Wla7vLWU2rvtAPK&#10;yDIz/n0pqAOrfRm1BPI9rjduYjDZPP6849xSJEFjMjcsuAiAZz6ZOazZJmlyPLMbx8lAenHX6VFB&#10;eeVMjOflVgSM8dalp3LU1a52mkavHoNo6+WGuLyPEzPkOiBjhR6KeCfYAVNa+J/KaWVUiVWG2NWP&#10;T3xg1xd7rX2li207iflZmyVXpj9KzzPNdzBY0aSRj0UZJNNJslyitzf8R6/PqsyK20Ig6qMZPqfU&#10;+9ZVhZS3bFyGCEkK47kDJH0x1PQVtaJ4NvNTO+88y2hDAyF124Xv16n8gPfpW1qNzoGi27waXmd+&#10;cccL8pBO/qTk9AMVWiIs5+Ry/wDY2pFz5cVwoZN4Lpwwxng/QE0jQNDfi3kTe+B833QDjovb/GtW&#10;+8R6hdQG1MhERGGIXhjjBJHT/wDXWMLx7y/to5nGDIigsRnAwBk4x09qV7lW5ep2/haSWFL+3EH2&#10;m1vLXyXkGF8vJBByeBgjkGuGvTuu0JABBxnsK6kWU9rDvtB5sY3BwGyrDocjjBFcdqUqvOwT5Ruz&#10;+vFJLoOTtqaUV3sUPHJhwMZHb6VvWeuPPp8djPMjwQ5EQkJXYD1AwR19/wCtcTdLcafcy2dwhjli&#10;crIp6giiK7wck5J4pcjQ/axludXqupXS2ywLc5gA2+VGRgAH+IjOfxPYViC6LbsszOeFwaoz3pdN&#10;hbgc8Uy1aSacJEMsf0HrRyX1Y/apaIWZpJ28qNC7ZzwKvWGgPJIhmDkMP+WYJx061sQ2UVhGqqd6&#10;sSZJAPvY5A+lb0U+jaLpkkt+wk1CUMEgQ7nAx1Yhhs9OuapdkQ0vilqzMh8BXF+DJp8E0mwgMQcA&#10;E9OTxnmucv7SfT7ry5M/I2Gz2PvWu13qms30aC5EcsrYCM+3nGAcfQDsCfxzVO7XUDdiHU2MuV/1&#10;oPmOAMgDIPqOh5pvuJWehl/2hNayDyiCOcZHTPWmXWoz3EaxOwCZyVVQB+QprQTrlvIkMeThgtVn&#10;+QnKsDn+IYq07mLi0yyZCYgFP4VXZzks34Cot7eppCxY0WByZKcuVjXvWmqxxWysgDNzu9ayoXSN&#10;yZFYgqQNpxg+tKsrrlsnnrSlG44T5depbubtZ2O7cp6celMjLy/ubdCxPeokzO4RY+e5Paun0q7s&#10;NCQSNb/arlgy7WJRY+MA5ByTzn04pO0S4pz1ZRPhTVYbJLu4gmjt5CAshQ7ST71HcaYdIuxFehg2&#10;3JAIPUcU641CW7uC7zyyHHHmuW21UlmaSXd5p35ycDrU3d7FuMUrmxbalPpvlS200U1m0jgQMQTg&#10;cfOvOMg8f/WrqbbU9H1OGNDEthNIuzbISY2b2ODgGuQ11baPUrj7HxDkgAcgDOf55qlbzvPKu5yQ&#10;OmaV+wcuuu5u67pDWa73i2I+SvTDDOOPUVgwWaR3CyJjKkfK3TP1rrLWV9W0+HTI7lFCHcymLOT7&#10;HqOfTis/UtIbTpfKb52UZkx0H4jr/SlqtilZ6PcheSW2iM0kk8a4BwEDI2MgA4PP+OawQ1xdcQh2&#10;LthQOefSpZzdSuYYZAqHqC4UE/iaLWY2SmJGDylvmwMgY9++a003MNU+W5VltLi03LcRsj9SDVeI&#10;HO49BWybXULmZlkTZ5uG2hOuemAPwrd0jwRLfODOfLt88yuGAA+mMnk4ppicLbnGIT5ueeelI0bF&#10;8gda7fV/CSaS0WdkiH7zJk7euM5+lc7qFrGDiA4I6gZx2o5rOzH7K6umZkUZLHGT9O9bn/CM3csq&#10;JCmWxtkJ4AbjIz6gnGKr6BatPq1ur5RA25mzggDk4PrxxXRXmrztKulo0kmxSkPlqAQMk8senU5+&#10;maL6iSstTAm0A2U7RXErDH8QTK9SB39RS3Wi3FlGJoWW5j8sOTH1Qe4/rVm8e7blpzPArrukABKu&#10;RnHTJAJ+lbmkXIezvZbiQ293EqhDGgXzFGMDHQEYBz16cUJpsbWlziN0zHK9PUHIpyyNgszZI963&#10;r63s7aW4ElsQsnBCYVoJfUY6rweK5q6hkgdkKsFDHk96NLiaaQSXWc4HPqauGPfDtI3Oi9Rz9f51&#10;RsoTPeRR4yC3P0q2bnZOX6huoB4xQwi+rKkkJUr71EflOBWwIQ8MjqN0ajdnOcZPf+VM/sG+kVZb&#10;eB54nG4PEN2B7+lCYnHsRaPp02p3ZiiIAVS7uxwFUdSTWrqXkxXvkaftWOEbUcDDS9ByR1J61ZEc&#10;OkeHltyG+33WJCRhgsR6AgcgkhTz2+tY5KkM0nEpbJJ6FQM8e9KT1sVGOly3ZSXV34ism2yPO0if&#10;I3GRkYHI6dOxrTu5VeUxzESlF8uLaSAADgHgD0yKxrG9bTNSjvFw5RsYP0x/I9av3GppcpNttMTu&#10;AofjbEnUgD1JwPYD3qZaqxcNNSoym3IgjWLyXIL7l+vU9e9P1K5MkZCAKrH5VAwAo4AHt/8AWpX8&#10;yaMIcLG3fA61mXLyLcABi+0YXPt0qYu+jLnFRV0QJEzsFwST0UdzXb6DoEcdr9ru5oYnHKpIeXHX&#10;aB/nPA71l+F9O/tK7eRkbGCWZUyQoGTgDrwD0q9qd4vnEyTqYgSEZcgFcnGATwPaoqz6GlCmt2zs&#10;4NWt2s7e3WcNbwgiONU2hMtk5bv26+9ULnWodvmkAl9wXHUHPB9hXDDW2hjPkMRkkhWUc/Ukiq7n&#10;WL/BWAkY/hA/pS5JvcOamnpqdbq15YRwlIrnEqptLDHUc5H41zcmo3+qSkoBuIwzscD6ZNRaZ4Y1&#10;HUNREEimMDJYtwAB1J9BXT2+m6LooJuNQlMiOCgiDYJ7nPt/SrUEtyHUk9tDBTQLv+zZr2Rm86Fg&#10;yKNrIw6ZyDyQePbIrO1aNFt7ZxK8khU+Zu6jJ4GP1/GukuvElwN32WJbZdoTcjEu4znlmGQT7Y/G&#10;uY1JmuCed0igb2HtTUry0FKn7rvuYx64rT0kMjmQAYyKzTwa0rSQC3wCAc8gitZbGNL4jVvFN5Yy&#10;nzc7BvVMdx6fhWExxD71oK3lqWzjPYHkVm3H+sIH3eoqYPoXVV9RwmZYeSfzp0E2FJ25JPeq5b5N&#10;uKYpYdKuxjdg2ASATjtSxRtLIEAJJOOBmlx5jAKOa3NNtRYSNNI8buoztHzADB6+/Shuw4xuzc0f&#10;4fyXilbpzbPICIiwBCsAD8xB469AD+Fcvqlp9hvXt2MZZON0bbkf/aB9/Stq31iaCeOZpZPMVv3q&#10;CVgsoPUHaQRngcVXvvst9AFjJDDnaowAx5J5J9h+FSpJlODRho+FYDrT2uNuFEa7v72OaqyI0TlS&#10;fypNxJ61Vibsnkk3Mxzz/OrGj4bUIVIGDIvXPr7VSEbMwCgszHAA65rfhgOmWphngeK8MqlmI5XB&#10;zj/ZNKWiHC7Z3/ifUp7i5mL38RjRQV2kndwQAVye565yAOgrg7gxpuUSF2x1A6/54q3fXhdSqQFN&#10;wGTvJ3e5GcVkTH5/vZxxxWF3J6nRZRjZFaRt91k9z3rqPCUbXb3tpAE88keSHQnd833d38PXPuQB&#10;XIzNg559qdZXctvLuidkfOQysQc1qtjFP3jp9e0prSSOWRGAuUWVCUPccj6jpWANNSWJpFcqFySM&#10;HtXUS+Mn1Oz+z6mrSyHePPZyWZmHUnvyBz6DFYkXlxySFXVlXnkE9PX26021ui0r7lOPRZXcphgR&#10;jO4YHOcD68GmjSZmeRY45JCgJYRjJAHXj2rVN5A7x8Ybndk8Edh68Emo5b9H1C4uY3MKylzhMjr2&#10;4NJSE4K2xU0+MwkOBuyTj3rsby7vk8EwKy3CGSbdIf4ZF5ZQ2fft7CuVgvkMse1QGTqegJ9a3tb8&#10;S/aPC9rpyrEMP5j7PXtgY470k9Qa0Rx8hIYgMQTyR681a2ItlxuMhk2lj0xjI/rVFi7eYwUtlcZ9&#10;BmtCCZTYbJCq72Uq7DOAMj8BzVdCE/eNKzghhVEeWOKIEM7PnB49ufy96sy+KHs7lJ9PhigkjjTn&#10;Yrcgepzn1zxnPSsBw11PiS5iWNAFLrkggdwOtLe2K2e0Tee0jY2ozBCBjuOSPxxxRGI5VL6InvPE&#10;mpX0nm3d3LK4OAS3CjngAcD8Ka2uarIVAubhwE2Lli20eg9OtOsrILKpkj8rehCksGBByCTnPbNd&#10;FYWFpEriS/tGTiRztZ2UnAwNuMnnoe4pXQWla5zUt1qNrK0c8EsbHqJVI4/GqF2LgkSSxsmDwSuK&#10;6bVdStwzmJXmlKqu+RAuMEkkgE7s5HJOeK5m6llkB3kk/Wmt9Altqxwlz68/lV61u3ijCLnaTyAe&#10;tYgLDnmp43Y+9DiJT0sbEVwkFz5gRWAPyAcj3JFNmuULyOpkbP3cDgH/ADniqCySoflOzjnnFMe5&#10;JOR8voOuKLD5yy+6XcXxkruYscVHY3KQXI3n92eGwMn8KihjnvZfKi6nqScAfU100/h+Hw/pUF/d&#10;MJruc/6PDtDoeerZ/kPxxRpsGr1Mq4niePKqpx2ZVz+gqGLFtMsc0IYY5Rzjn3r0LRNCsdY015r6&#10;aOO78wl4YoljSMemByc9McVi+K/BbaZM8ltIZIQ+1ZCNufqDyKlaK5o1d26lBp7wab9iZEayZ32P&#10;Gu7nAJXkZJGAevQVGdLe+njMFrMtikaqXnyx9C5xyo3dh0yKqadqZt4JtPnjUrLgHcOmDmuhtJjp&#10;un3gaGUbVFtd4QmJFYEq6lWGD0PI5IobdiYxV7HHXTXFreSRyysZ0O3cG3Bh069xioG+dGK9SRwK&#10;1tUt0ls45UkklkjXazY3DqeM/QZ/A1h5KqRnrVxfMrmc1yux0nh/w7HqTmW/leCFQCBkKX9eTXWP&#10;reg6DtXSbFFdAQZEkOc/3txGTXnsWoTPF5ZkYJ0wDxT2kR1XJyBUS5jWChub2p+J9R1OFkmnJhYk&#10;hRwOaxleRVA4OG64/n61BJMuBtxj2qI3GMEg4HapUWXKaLvn4VzyB7D+VLo1sb3U2lkglkgiBZ/L&#10;HIFZEkryNgZA9K1bPUDZWwjiZgW5Ydiau3KjNNSfkdFrNwbO0iit7mURTIC6o33sE9cf54ri5HDu&#10;Qc5J61NcXjzSMc8sc1q6LoMd9MUnl2P1ySAq/Wknyq7HZ1NFsb2uWUfie4t5INkc4g2+Y5ADlRnk&#10;5/D2rhrm0ntJWimQo4PT/wCvXTHEtlc3VrKVtrdyipt5kHd89u36VXmuY723WGVVMan5T3A9jVcz&#10;W5Ps0/hOarofDsRhhm1Bk3QxECXB+bDAgEfiP1rKksJMM8Q3oOfetLTbi/8AsT2lsrCIndISAFJx&#10;wCSPxptpomKcXqXtQv2jv/stntkH3Eb+8CBg4I4NZ0m+KVlLGS6Ygu4O4Rj0+ta01g1hGttbwq0s&#10;sYPmFw7jjrkYwO4FX9BstLisZnvA25lDRhmAMhIPr7gf41Oi2L1lvsUrLSJY0hu3Ro4JGYJOxGTj&#10;HGex5A/xrW8TaxaJo9vp1npMNpGijdIw3Su3clyMnkVJcSwOsyyyqJBnYhAPJ9wa4nVruSaY7n3b&#10;OAc9qWrZbaSOn8NXqG8SzKwfKY0MkpyvzuCe+OCf0rd1TRbTWtdv2sbcGISv5WEAEpHLY5OQMjHT&#10;IrznQr1bS+MskayqMEo5OGwQecV22i6s4N3OUlmn+zsiCEf6sFeuAR2B557VL0lylRbcFIqan4Mg&#10;1GG4udDbzZLVQ00K9xzkrnkjg/pzXCTRNDOVPr1HQ17BoFxFBdQHS1WHUIGZopHlzFINu0RuBxg5&#10;Iz15Fc345s4bu+kvoLRbeKUcIuDtcfeBI64PANaXsrmLipNo8/Yneae5yP4qBCS5DHGPWnxx4uI1&#10;zvGelVcyS1Nnw862Usd4YllZSSqOMqT7+1Q39z9rvJ5mjRWlcttUYUZPanEsltGyqBuBycVEqOzM&#10;3GRWLZ1JW0Q39wgYYIJHGKXT4fOul24wzY5GcYGSf8+lQz4ZDkEMOlWreQRQu7HcyoIkweB3P88V&#10;SelyGrysRSyEoxzw3bvVm90uW1t7a8ttrWs6cOvA3Dqpz0bvj8qpu6lS2MegrR0LWvsUbW9zCtzZ&#10;zAq8MmcD3HvRHYJ3voVrW9MRR43ZXXuOCK6GfXoLjTHiit8XMgCyzsc5XJJAHbJIqG48JxahA174&#10;fvFmCjdJayuBIox2/vdDXORSGOUpJujcHBBHNDi+gRmr+8TyW/nzLCgJZztAHqe1P063gE8ZmysW&#10;fmPt6+9JPtJyrFhjj61BDP8ANkKMjsD2pLYptcx2On3dtBcwzxqDGg8tcnJY8nnj8B6EDsKuxeK7&#10;zT4xAlyBCxJjEaF+CScHBAyrHH4964QSyZwoIJGcfyNPguZrfeVcrv65PU+tVzMhpG3qXia+vPOD&#10;vsR127UXAxzn+Z/OueeYsp570ySX5t0hZsj1qo7t1A4pWuNzSWhr6PfG2u1lBIw23PXGRiugvE+b&#10;7QjM2IzG4VgevQ8depH0ri4ZCn1PPFb1lqZEP2e4z5ZGA2T8o9KezEmpI7C28OG0sre5kt1uS1o9&#10;4zIWBGSAOvp8o/OsS7MdrCuq2xidFXy5IxkNk5w23noRn8RVu31y+srZXt5VcKMIHORtyOP0HHtW&#10;Hc2jxx+cDNh8YEYDZJ7EiskmpXNW7xsVLF7vXL2HSIriCLznIRpBsDNg4BbBOSeBnjJq2bcXWnRS&#10;sg3bij5IwWHb9P1rNbT7mPFzLiN4iCyJwyr68dMGn6trb3CTJENjXEzTzFTwWbrgdq0klLRGcJOF&#10;29iGKOCO6nMXO2JjjPQ5Apf7OluEMqRfKw3ZXPyDOPyzinaZYGTS7q7KkAEIpx1zyf5CtkSvJo+I&#10;kdYom+bgAA4A7Dkcfr703oSrS6HNpJNbwyQYG1zyRz0966/wXeRXNtdWF2ziIIWypx8pyGA+uR+t&#10;c1PGrSfwkHumefzplvdzac4uYxg4K4PoaV7j5bGl4multNWe1tpWaFUTOSM52jjIA7Y61jGbeNwJ&#10;O3jr2qtc3Ml1cSTSNl3OSabC+yQEkhe+KvlM+boXoo0mjVTLiQEgBlONuOOfzrQtrqOG2mgeJWZ2&#10;XEoPIHfBPSrFpZW15pV2Lfa8tviQyHAynfuDnkdjWdLbReUshmBcj7ozx/8AX+nrWcmbQWmhaaQe&#10;T5eNmGAIPXjv/IVXvUxHuizn16cU6EjCgBcjgk81LOrLFIH3cjg9uai9ma2TjYbpkr3Fn9kt7lYZ&#10;zJn5yFUr7nPb8PxrUGkaWADcX11cSn77JGNnuAWI/PFctc281jcGNlZcgMM+hGc1NFqUwAVmOB2r&#10;SUXvExhOO0zrGbQ7B2Ftp8szdQ002AOP9kDv71BNrV35YjtnW0To0dv8gI6cnqe9YY1JmYHYCfYZ&#10;oa7CthwVf3XBrP3zZSh3NWDVrnfMslxKxmOCS5J69/Wo9y+YfmYsV27s+/es8XMed74IHtUT3yl8&#10;RDk8YAyaXLJj54Lcu3ciRbeSduTyep7fpWZE0txNIyhiD6DitnS/Deo63KCEO09Ac4/E9O9T/brb&#10;SzJZvCk4AIVhldr49jhhn1q1HlWpnKTk77HLXFtNGdzROq+uOPzqJGI6Vtfb3eT52LRkEMD0PHFZ&#10;80BaYLEgIYce1aRlfcxnGz90jWUj7wz9ae7oRk9at2unKAjygsCegHFdWvhC/jtUvbiBdNs5UBim&#10;uo2VJCeig7TyRzzU86voV7Npe87Hn7HPSnRHAOa7oaXYGHbctbGUKG+aMoR6gjHPH06GuensdPmf&#10;MEoiAzkE8H0IqudLcn2fZmRA4jc57jrV4ScZGMAcEcVnMpHBGDSpIeATxTcbkxnbQvb3lOBlmPTF&#10;I26M7Cr89sVCqSSA7F3Y54GajYshwx6ehpKI3O464IcgkYq1aaLd3ELXGzbCuAzt2ycCn6Zp7X0h&#10;eRW8pMdO/PSu4urZV0Xy4Hgj2gNFCJVYtjgk4PXk/rScraIcYX1Zgw6IunWcd8LqNpDIQgIw2B3H&#10;UdarXTz3kzO+5nchQxXcWx/kDNLLqM90RDeHKrnaUQAgE5x+dRiTy1Vgu3Y5O4gEgdOnQUk9bsuS&#10;drRIJrg5ZCWjZSVbPNUpJcPwc++KbNciSZ3IBJbJAGB+lQ7gTgU1EhzCUmTntUOcHjrWhY6ddatc&#10;i2soWkYDnb2966afw7pHh9CNVkMt2AD5EcgBORnn09P85q9iLXONWV1GCeKUztggcCuwttL03UtA&#10;nuo7fyryOcosbOCHHJwMYyQMD0/Osa80KSKIt5TRuBnB/H9ODSuilF20Zjea2c5oEjMwA5J4FIwe&#10;MlGGD6U63IEwbOMAkU7Im76kqRvC+HwD6Z5FWQ6CJgQCexPb6VNPffbikXlhHKhSqjgkDGfqcVRE&#10;rqSnQ9DkdKlplXS0Q0qzg4+6B1q3Z3CQCAfK+HDspPHBHBH4VXZ8rgMDgYHpTy8DQnzN29VG1lPT&#10;6+tF2LzNyO8tYxO6W2yZ33ko+1DhsjAxx68elTbNLkmedVeSQoH8yWUkbuMhhjOMg85yc1zQut8e&#10;znjpn0pyS7OjnHcUtUXeJs3+qLOhaCERFXYjZ0CNzt/A5x7Gsw3LEjLEDPNQrOoVlOSG6iomfPJI&#10;A96LBzk8twMgKSfU1VllzgL+JppIJODTTgVaVjNyuSQRPcNsQc+vpV2PSrkAtGm89ucf/rq3o9s2&#10;0bQN8ncjpXSabpj6gzIkTukZ3E8kEZHTjvWLqPmsjohRjyXkcXKt4ADJA3scf4VTLEnpivSdR0Fr&#10;WITJGyOxAjjkBAJxkjGM+9ctdWSHzt6ASq23BH5nNV7RrdE+xT+Fmt4cgt7PT98mRPLjaduev8q3&#10;792uNN0K6lDEWzy25Un5dud+Mg+hP6Vm2mnzzWYESB1IUABhw3GMf4Vf1i7eLSobdkMYaZCHXliV&#10;GGOexIrCEm22zqqRSikuhF4b1Jo9TkSFmRlZvLYrztPTJXr+ORXY6nemS2hS6tRcxSjaXDqozngH&#10;PIPXtn8q86juXi1SOTaCxQfe4HynBx9cfrXcW1/HqelRh9N2D7xjEHVuxwATkgdyMZ61rB7xMKi1&#10;Ujz/AMW6EdNYXEasEZ2EZPcD/wDXWVDqjz+Wzr+9jXazDjevPB9eK9H8S6e17oQgC7mtyZPMVScD&#10;HIJzxn39vpXkTFre4YISMZH1FUl0Ik/tGxZald6XO9vazkW0jFyrYAYbGXv/ALLMPxrNksZN87KM&#10;pCfnx2BOB/n2p8e2Z1d2UcjcWHb8BXV60i3eomES+a0lp53mu6p9xBnIA/uoQB6mqW5m/h1OKlTy&#10;1THGRmpLS3a6nSIOEDNgseij1qOacz7C2TIPlJPcAcVasZBHJlgRnim3ZExV2bWseDrnSRuNysqf&#10;3vLKjt6/WualikiJyK9CutSk1LRYGllRmiGzn72Dz3+lcfeRgM2cc9BU87ua+zTRk7jmnct6ihlC&#10;NxzTkR5AdozgZNXcxt0JLRR5+f7vNaUlwbaKQLI3mSjb8vHB65/Cs23BjkJOcYouJWZ8n0wKzcby&#10;N4T5adi2t95FoIYgQxXBOeD68U7TpFabbJlgMlQGwM4rPkGFB7kZpI5TG6kVbRlGVmbM8ueeBwSA&#10;OlSaZIhlRJSxiMyyPGAPmAz+vX86fb2Es0HnSIGEeC68/KuevvVTUL+1mSNrWza1mThgGJDjqDz0&#10;rOKN5ytuehaPd6NY3l5uQSLKxaBm3qyqeMFhg8DgZ74FZt/qaW8z28bIIFJ8qVRgqpJ4x9QD61wq&#10;6rKBg8+9QzX0kp5Y5qrS2JUoJ3NTUtVlnBWWUysert1+lYrSFyQeRUbMzdau6dYteXAQcIoLOfYD&#10;J/GqS5dTOU3N2RuaDoqz6Xc3Elukkrj9yJZCm1Ryzds+nUVesfDT3EkSRTN9sZ1SOGNPMJyfvYJ+&#10;7jPfr+m1pUtsDGwUmMxsFRsOIxtAK4OBzgA+oqK5l06C9aYTm2mBE1nd2YJ2YOCsgJ4Oc5xnp71F&#10;03c05WlYxdWs5NO1G4FndrFJaLtdGfaQQwUhWySeecHBHNU7vUdU1OxVrq7cQRvujhyCSzYBP1IU&#10;c810P2rTp4JdU1XTGupHldWkt7oopOT82w5xzzXNaleWqO81qixTSSMTGgOxVwMYzyOpHU9KYr6a&#10;mZ9laaAyofnB5Unk1DbllnUAfMMitXR7i2+yXkThzdyNH9nwAR1IbJ+hFRX9k9rfmNwBNG5VwDwC&#10;KG7aMSjdJonlDpZQMADGy5BzznPPFRiGUw71RiByzVPaEC4MYI4fAJJHHPOcdMc10Uzafb2DFXhI&#10;EXymSQnc3tt59ufaptc1bscYIJJm3EERIcu+OB1P5nHFS3C+XFGueMbsD3NW4kSW1WZVaOFcNOTJ&#10;/rSOPlHQde/qar3dwt3K0qKwUsT2wFHAApvaxEXrcpSKSCoOD7mmWsmAFOOD0Ipwhe6l2Jzjqe1b&#10;8Wk2qxRxPCxlYZYgjj36UXSVmCg5O6M+1uJreUSxuysOjA4xW5PrdvrMBh19/NfrHcLCodfQEjHA&#10;5rHvdM+zAFZCmeADWLN5sb7WP4jvTi77CqJx+JFq4iNnPjz4ZlHQo+eKXTrWa7mdYcc+tVIoXnyc&#10;4QdSa6/TbYadalpLOaSVArrEi53qeme4z7j0qmRFX1ZgXMMts5WRFLAZOw5/l0qBFlljLKuF9fSt&#10;q0uJZo3WOJiSWaYvxtOe59Kqara4XzYgiZwfLQkZ4znB+tJPuVKLtdGQ7lX5OQKdEDPIVWNjxkBR&#10;/Oo3hki2tLE6BuhZSM12GhXczxDStLtrUSXO1fOKneeeT+PA7jrVXRmk2zmFt5Y2DqATnO3rxVz7&#10;NeXC+ZHAQnsRgGuru4tN0eG4hjiS8vlJjaVk3xr0GV6HPB7EVz13qk7zMrSkAnG1U2AfQDpWbk9j&#10;aMI7me5ubST5i6HHO3oakGtzqgXIbjGRx/8AWqx5vmqF4O4ZOR0wKz722QKJYeg+8vp71Kkm7Mqc&#10;JRV0y0deusERg52kctngjB/rWOxJP1pUYqQR1FX7eCPiYAsSM7ewrXSJguaejN7QrOS90Brfccq7&#10;sFGMjG01b022VZRZuh/duSQed2Tx3681m+Hb5oNRNtuwJuRzgAgH+mfyrobmDybiK5hGQTgle5GS&#10;D9cY/KlLVXKhpLlMnWdKayuA8SlFz8hweCOR9f8A61c9qUgkMhVSoLE4I6Zr1e4tTqvhyQCLDRYO&#10;48fRsn2yK8r1hg10YY9x+bA3Hr71KWpTloZOaduz2p8lrNFnehGKZGu+VVPc4rW5jZ9S/o98tlqM&#10;M0qs0IceYoYjK9xxXdQ2ljqqGGEM1mZcJPtKKSR2A7j3PPGelclPpANitzCVG3KOh4JIGc/kf0NZ&#10;lrc3ME6/Z5mjcHg7sAVOjL1hobd3ZzaTfSwT/IF4Jxziqt5cp9mI372IABxjApNQ1a7kuFku5Ip3&#10;x95cEH6//XrJklMjegqOTUt1LI3dQ1qPU7WGKeJAURVDjqMDrWFICjlQQQOhxV/T7G4uUZraLeEG&#10;Xkb7i/U44puorawlkV/OlVzmVSdrD2HGKtaGbvJXM/eenehTjuaQtk9KlggaeUIO9U9CUr6BFE9w&#10;+1eB6+ldHpujSRRPLGnmNgYOMnJ4H6kUyys1FswRA0gBO329fbpRc+JbhLNrKBEjjP3+AST/AExW&#10;Lbk7HTyqmr9TY1HxObHRxpVlFJbzspW5kOFZgf4OOSBzjPrXHBxuOTkmoGcliSck9aag3uqk4Get&#10;Xy9WYOXYnjWS6nWGIEknsK2f7MltLdnmUhF4GSDk9+/FaWiJZxTAxlFJHHfDds9Pzrq9dWxfwjeh&#10;F827eNGdwu4NtdTkHnbwCDzU/FoafBr1OFgunugUS0V84AYuVCn1xn+dPJeWPN1PM7GQIgV+VI4P&#10;XpwBXU300OHis4MW6F97DCfLszgnrnPOPb6VhvaW81qLhm/ebN0gVQMHsOuNxODjjjJxTsktibuT&#10;3M2aKNxIqMwAbYfnLgEEc9e+f0NQLpdozOJrlkcE9FBB5Pcn2rbso47hyka7bcfO5VScdlHHbvz9&#10;ah1Z1t7lUTO7YCwGCo9AP896UZ6lShZas5mfMjYHLE4zVwaYiRJvAYnsBzSaYkl3dvcbDIyfMcL/&#10;AEFdTbQWjwrHPKELMFDAZ5z1/DIpSfRFU4prmZzUmgukSyB2jVhkbgcHkD+tU49PdblRMyqgPLNX&#10;tttc2B8C6h5NusN/bRIvk3PDMDj5xlcnk/dzivJbuNYrjzGP3O/XJqm2ktSeWMrtKxpweU0mIGgg&#10;UQ7GDglpG69hgfWqbF4SQGwrHkK4K8/SqsdypYOHyBnCk1DJcLuLE4PXO7qaz1NbrckmlUMfKVQa&#10;zrm7Zhsz9aS4utx+U9etUz1ya0hDqzGdS+iOl8OaFBrEckM8zQvsaVXAzjGOo7jk1gSRMly0HBYM&#10;U47nOK6LS7sWkkcgUMCu0g9Dx/Ksq5B/tjftVBI5YAZwM/WlGW6Y5w2Z2ejyxeHdIdIedQuIskRk&#10;gqhByWYdB9PasTUrm4mk+0tZqkPTcsWAwyMnPUn6mtLT5Hltyguy43YEWVUAZ6k9Tz9aLyW18g28&#10;UT3jvw8rb1CZ6BVJx6c9eKpbEvRkQeKHUIoJLomyf96zxZw3HBA/T8+4rfM1u0TztEEEMREEjvkj&#10;qMbW9yeDXDPEbS1QuzCVJNrIRnAOeBz27/71W4dTnQ+SV+0SEeXGu3fwR1C9z/jS2BalfXtPlWct&#10;LCsEo4ZQcjP1qHRhbMrwtErXDHb8wzx7fnWhqzyBWW5jkSVV6St8wzzjFZEVgl1Ek8cjjBxKcbsH&#10;k5H4D9KcWKcdSw+ngXMiqzeYvzIgXqeuPWqd3Fbm3jkhlJn/AOWqnv7g4pbi5vYjGsshIUYRj6D3&#10;61WlupZ5WlkctI3Vu5qiCHcwpCxNKcsa0bHTGkDPIhwvOPWk5JDjFydkUo7SaVd8aEip0sL5jtS3&#10;nJ64CGukjtpfsTPaxZlXhRj8z9P610mnWUj2ot5Ukg+SMq5P3iThcnGfrxWaqNm0qSRwD6BqaDM8&#10;JiGM/vDjj6davWfhG5u0kCGRpFTzAqx5BXvySDnkcYr1NdMtPJlEwjinKAAA71baBwR1IJ3duwrT&#10;fVrJba0soYVtTaRBZMKiBlBHOST1I7+hq7t9SPdS2ueKXHh4WSFriRgSAVHA6+tYk8QinZAcgHrX&#10;qvjqey1BzcyyquyFfKVcfOSepHXJ/pXmcsImUsgw6nnNCunqxNqS0RrWTlEypGQOhrvvAzRC9CXU&#10;hygOVTIGOCvTr0J54rzq0LIfLfGRwRmuj8O3rWmsxTRxkyNlQu44bP8A9asF7srnY1zQsep69pzy&#10;b5d4McsAdiBySx+U/r1FeU6xFIhPmKTIGwwwecDOeelegweIR/Zv2K8ui1wEASNhlzjBUcD1OOSe&#10;n1rj9eUGVpIyFSUrIqnBIySeTyf8mtalmrnPRvF2ZHpkjeREYXQuJMlSf/rdKm8QKZNHt33RmQSH&#10;DL7r0/SsXS5pC0qxrvZQcgOFJHtnqR6VqXdxHPpxW5vIlAYAL8u/IB69z17H86wimro6pNNpmM8s&#10;krWk+Fd3D5IwBksTx+ddnodsYEgZ9RhkhKY8qErKQOvO3Jz7fXrXMmF28P2N2kgIgkETxp8rEMit&#10;nj3yM12YluVhtYNMvZ761G0iKZ08+3PHfJOB0wcZHbFaw3ZjN+6kGr6wCn2D7OII5Yzvklbg8dcg&#10;A49vXivH9STGoMsYzk8Yr0/WoxLpwa8cxTwKX2swOQeBwOlef2NqNR12CIgurbiQvUjHT8+Pxppv&#10;mJlGPIkjOiieLDSRn5ecEHB9uKlv727vrlpPKCkqF+SPbkYx29f612ltodxqN59ltbIzEl1wTt2Y&#10;GBk9hkg+lYl3YS2t29vOBEwPTbwCO/0o52tWh+xi9EzllRhJtIIPvV9SHjRuAynaeav3NknlBs5d&#10;Tgr3FVUt3MchTaQo3H5gPbp3p83MQ6bgaEF+Le3aHYj7jgbhyvriqV4yk7s5JFRoU8zeysQOo6Ck&#10;eQy5dtoOcKqjgClYfNcpLGJLhYy20Meta8MMMUBVSAc55HWsdmAnB6YNaUCPOctlVP5mlUHRW9lq&#10;VLxh5jYxnPOKrNIGHTmt8WyRcJHtHqeTmkaxWQGV4CR039s0o1Ui54dvW5zxkYqFPQdqnsI/Muly&#10;M45wa0ZLCFuqbPQjpVe3tzbXfXjHBq/aKS0MlRcJJs7O7uLW38Lx2P2cfaZXErSDqWGQMe2Ce/4V&#10;yspkgaSGYYWfGdwztI6H16fzq47lbhHicNggq2Oc03V4w0zySXXnzuAxbHA9s96iMrM1qQurGHcR&#10;BT5iDCnt/dqA8dq0Lfei7dwAb5SSaZLZBgWjIGOoPT8K1UraM5vZ3V0Uk6jtn1rsNM1CwtLQQwHg&#10;AmTP8RPBP9PxrjypQkMMGk3EdDinKPMKE+V7HYi+Q+UguxFD/EGQts69Mdf/AK9R3V69sIg88MyA&#10;ECRJM7u/TGR261ye9vU0gLHjNR7M19v2RuT6ydvlx/Kn8QzwxyTz+Z/M1DaaNf6ptliiK27NtEz8&#10;Ln61PoejwXE/mXsmEQqTEM5YbgDk9uM16toFxpkFpHayeTNHG7xOQp5X+HBHIO3j6j3qlZES5nq0&#10;eNz2N1p11sK/OpxU08ks3mS3Eu6UnLZ5JJ9TXUeKLCKyaOa3CE7nb5RkD5vlH5c/jXJzzq8KswyQ&#10;COvU+tLceyuhl07xyIwIDFBnB68f/qp0N+ZbiJr1mmjVhuQnG5R2zVXzVYBSgHTJpjgDP9KpIhzb&#10;dzcuNWti0xt4QqsQIg/PlqOwHTrzmqkUTXcmyNDhj1A5P0FVrK2MkgckrjkEV1ei2IdZG3jco4yN&#10;zH8P61En0RtThdXexHb6EVjBGEII4LD862oI4po8R25VdqnJP3gTgnr1qzBobs0cUsjiSVwvPbjj&#10;H95uvHHTv2beaDcWNncotwEuGLA/LjeuD69O4yKnkktS3Ui9EY+oCEq8cZGVyFUdM/0rm7iFWA3j&#10;JU5q9NBJbonmsFLkfIDz+NV44Dd3sNpF8pkYDOM4xz/Soinc0qNWHWS28bvJcAeVGpIjIzvbB2j8&#10;66FHfTLO8ub2UT3N4qLAeBzwS3U8Dp+AqnAl2mlw3EswSwhIZTAeSx6Dd2bjp1q/LHNe6fJqF3vZ&#10;o1Xb6beCR9OT171qjCWpBDBsiaBmxucGRf7wPRc/Q5o8ZLFbCwtwwaaO0QSsO5JJA/IirehW0d5d&#10;q1wTHYW2bqdiM4UDLZ9z8qj3rm/E2qnVtXnu8MvmudsZP3F6AflVGbbTNJoFu9AVruJGUweYspfL&#10;ggcdPp3qnav9gtjc4KsV2xyBiNrA47e3+PNb+h6TLrPgO5uUuSj2hktwhTIcbQwxjp1x0PTtXJRw&#10;R3wtYZHeNBkux5GPQYHXj6VkotPU351JK24j3pceX5xcNk7MfKpPXGPoKmeysIIElur5HaRR8sDZ&#10;aM55B45OPTj3q/fXkDWpsLKKG1gX5CWjHnEE4IYj65rM1SwjsPJjgvUlDRByvl4ZSQDg9f51pFxM&#10;qiktyobrcWKPxjnJwTSiUybg3yKw25PfFI890z+c0qlwMk4GR/n9Kntrsi1fz3ZiFAjUYwef4u5H&#10;tSaiClO9mZsiIHxHuI9+x71bjIEQjORj1pi2cqwLc7QY36FWBwc9CB0PFMiwJlLjcAckHvVPsRHQ&#10;vabpd3qd0sdjDLLck5jjjG4nHt6VuR61Jbefb3ZFrPGy5jkyMMCOenTGar/aZot82lXq2zPlHj80&#10;rvGB+ntXO3ssksgM0RSTp0xx2oV1oOSVrm5qPiRSFjthvTJLJIxKDtwOKw7eZjei5cB9rbzkcH2x&#10;USKqMDKrbfpU6NE0YVSABzzQ9EJavUupdqjuSgcOCCD6H/P6VC8ds7LJESrrgkHoaWPzHUCOPexI&#10;UNjgU86fP1ZMHOWJGc1F0upu7tbD7a9VYpcKRxuDAnAx0yO4rHcc7ugPSr6o9o++SJZYwclWzgfU&#10;Vaj1SGERtbW0MToRh8bifXOc8f571SdtjKSctzFCO6lsEgdT6VNbwKZFMmdmfz9q0jqcrySsnlI0&#10;mS3lxKv4dKzpSxPzU7tk2SNW81mSZY0jSOCFFCLHEu0YA/X159axJ3MkpY9+aU5I4pGjYcFTnqOK&#10;cY2FKVyNRzWhZEIxIxu68nFR2Ni91Kq7hGp/iYZ/SrmqaeNKMBVzJuyTuXAOPSk2n7oRTj7w261I&#10;lBFCNg/jI6sff2rOLfN6mhiHYngE849Kb7U0rClJyd2KBk81Lbr+8w2QuD+eOKRSFXpn1qxHaXd3&#10;DK9pBJKkKhpCi52AnAz+Jo3DbUuRyABZVfbnsO1X4dXuliMAkDRupVlzgnPbNc6kjxtkHBHXFPE7&#10;HjrUcljT2l9zYe9kCLGzDZu3hNuRz1HPPvnP8qRnklKfIz7m3FUyc9R6Y7VSt7mAJiTerHhjnIP4&#10;U6W9Uy4i4iHADc/iRQxprc6ezfZaqITFFjDYJJbOPvEkY44x681Zms9KgKPPqExM6iXbBEsjIT/C&#10;2eBgbcAE9/bPINeyM6bHBKjvximPfSk/Ocn1zmhNrZEtJvVkuhS+WWUy+UHU5bBJ454x0PFdRFfQ&#10;hvMkWO6jaIJKzIFYEEkEA/xdOa5/SGS3u5TkIAhPOcjp6c//AFq155vMbcZA0bQ71zk5OT6nj8e2&#10;KmWuptHsb015506urwHKNDIbV2iYIRgnkcg46epP1rjtTXEjrsZVHRT2I9TWnGZJpPsx4XYSCeQO&#10;4JxwfQc1lXUziMxPu8xSQcn04x+lLmvuPlS2OdclZSATR8zdTxT5RiZs9a2dD0GXUrhQcAYLEnnA&#10;AySa2vZHKk2zGSCSTlVNSmxmVS3lhvzrurvUtG0e0it9OtEkuBHmW4mVWIk9FGO3rXOXt5NLKZGV&#10;Yy5+6DyalyfQ0UI9SpZTqq7JEG5eCDVi9ltzbqI41DDBGCSM+35frVIlbiB5Qdsqueg7HHeqnmsT&#10;yeneko3dxudlY6SxDSEwpF+9H/LQc7fXINaR02Ofd5txFsxncjgRpxyTjJ/rWBpOoG3lzKhCk5yV&#10;zuPv7Vu3LG8aOMwuYJFOCAQc9sgcdaNhPXUxrxrZZHMUikIMDAYgkEdyMjPNSLcTRRIYVWEMNzNG&#10;mDnsd3X8Kl1LSTCh8gO6ooLswABbPb9KXTiJrGWAs7fuVO3BAB3kj8OTQ72CNkzMvDsWQP8AOx/i&#10;FVNNu3t5nCgHzF24P1z/AExReysGKZ+pqkpwwNVFaEzl72hp31yHiaJmDYO5cLgKTjI5/Csuns24&#10;5PNMA9KpKxDd2aWmW6s3nSdAeBXSQXMcL7pACgHEa44z6+vrWTZCKOEJIQpxwSP8961IIUMW9cbs&#10;gqT1988+1c023I7acUom/pYCXRaVm7KYwR1BPPXuCK3NrsiRoyfICyucZI65B9RXLLqO7Eu1d/Kk&#10;AcH3/Ko5dWnniZfvRADZIVGAO4wf61SZEk2zX1LWhb3irJbJMoA3MeG3duRxtP8A+qsS71IhzJKG&#10;QtuVos/dJJP6+vtWZPcOR5azMqNgELyMfTtWXLcO7FGlZgpwD6CjVi0RNdSSXVyWmkdsnILZOfzq&#10;vOyJuC5Tt70j3WFxu57EU7SbYajq0UcuGjDb5Qe6Dk1ol3M3JdDQ1Kzktvslw8gJngSRgOoJHINM&#10;t5mJKKp3D7uSetdx4vht57E3MfkGckJHDAv3RnIGAOBgEHPevOUmGQcDryPepnA0p1O50Bv7udfJ&#10;M7IhwGLMVL+nPf8AGoLrU/Nt1VWGNuAAeB/9esu4uUaLgkEA8Y6Vjh2U/KSKUYXCdRRehsW+pNZ3&#10;QKMUDcEqcV3Meu3N3Zx39vcRG+guFdEP32GM7sHjqMZHPrXlrFmOWJJqeC8lgI2seKcqfVChXW0t&#10;jrLm9kvDdyiIku5lkQKN2M5zgYzg57dDW3o2tWtjp7WySyb2kEh3wo2cdMMWG3gnnb6c1xllrMST&#10;NJcxeZuUrgHGB7fXGPpmq9xqAeR2jUpEx4izlQOw9cVKjI0dSnaz2Oo8Ra5ZvatHbzPNLIxMhkjH&#10;y8ngEHBB69O9Z/gxnj1d70IhRAIwzZO1ieDjv0rmJp3mbcx5rZ0qb7Jb5BwXOT9Pp3qmuRGaftJe&#10;h7Zo2s/2K8s8jxRxN80qSZKHjrx3OBz9ORXH+N/J1TVJr+GaFAU8x41Y4wWOOcms6y19hGiQ7mAT&#10;Y6bgpIHQ5PU4xxTNQ1r7UJo2YNJgDJTGMDj8c+v6UOSasKMXGVzHvopomR5gMtnH4f5/Ss5YxcXP&#10;lodrlflGcAn0/Hmrl/fG8mcIoEYOUXPOCe/asa4LD51Yhgeo7YpRWpdR3iJvG3CH7vBzwPrUTSBD&#10;gEED0qJQ4TzGBZM7famudxJ6ZPStbHNdlqyt/tNwT1A7V2OiaPHfyqpc7ACHKkAg9scGuU01vL3M&#10;D2xnrW/YagbGUvFO6NGylCoH8z9elYz1lqddHSnpueo2Pg+wmtTbRxtbRb3Ek8rpkDpgcZ6jPJ/D&#10;kVy2padpOnNJbR3LXEK53SK/G8dNox0I61i3Pia5a4luDcSGSUEbt33RknABHH1rGuNTaQZkc9ch&#10;c9KptPZEJST1Zbuobcb2h3bGAwHPzZ7/AMjWPcSDcjEg0lxqTuqoGO1QcD6nJrOnldl5pRhqOVVW&#10;sa7XJeMBiSvYDt+NROWkUuSSo9T3qvaS71AIGPf1qyDlsbVDnpnt9KlqzNIyUkQIXXzBg7AucHjP&#10;IIqR9m0bZC6nBJA9hwakYKBgyklxhj6DNVWkhitcBGLk5yzcY9h+fNXujH4W+xSuX8y4c+tPtLO4&#10;u2dbeCSYohdhGpYhR1PHao4kE1wqswUMeSe1dP4emjspbm6gJQqmyNs4Iz1P6Vo3yoxUXJnLMpBx&#10;g1btIAMvIAflO0H+damoRJdXDyF1Zjgu44zVWUfPgDj7vWoc7rQ1VLlepa0+ZLe4zIzAEY+U4rXt&#10;9RaGUOj7x33jIGDk8D/CucA2kEjkcVJ5/GM8AetZ6mqatqa+qay165eaaR4449sSE8D/AOtXLmOW&#10;RcojFc9QDU8900gIJXrjAGK6PR9EcaXHNcMY0uWygHJHYGtNYq5kkpyt0OZispHs5pgh/dMA3qAc&#10;9vwqHyxySeK6q4tfso3b3BOUYDjPt6EVzd7EYZyqqQCeBmiE+Z2CrR5Emi5ZqMAY/A102gTRS6lA&#10;NwRUcRAjsD1Y9sA1ynmbIsg846VJBqTQTRyRF1dcHIPcUox1uyp1LRUUe/2WhpexyPDIjbFMlvud&#10;WIZTgNkg4zyMjn8K47xTeo8csUQESBsE4AZnPVvft+uaxE8WS/Z928hnXDOD09h+Fc/qesG6U7GI&#10;H8verc76GcadtWVr2YtJhm3EY+c+1VdPBu9UWMTCEEENKTgIv8R/LPSqVxc78qnfqa2tO02SPS1n&#10;e3y10/7psjOxfvHHpkgZPofSklZXY3JylZF2C0hbyoUjWNFG/JHLHrk/hgD6e5robqSN/DkVvKr7&#10;p5N4cN8oABH88frVazhW3GxkVnmURJhyNuO/t0xViKaGzhSS/GbaMBowOd5xwvpSTNJRSRi6nd3e&#10;nacsESqkd2od8ZG9c8cZ+70/H6VysxIO4qFOd3XNWtRvXubl5mCruJ4XoPas2SXfgYq0jnkz1TwB&#10;eLYeEpF3xGWWd38uSQpkYUA8c/wmvO5pBb3c0ROSjkYzkE56+4p1vqDrbwwpGWePIGBnGc/406/0&#10;PULOBb6aIrG7bW5ztPofrStfcq/LZoh3B26kcc4/z600kMxJJOO55qpvK+x70GVueP1pcjG6lyyS&#10;U/umq002QFHT2pjSsx5qS1tZr25jt7dC8sjBUX1NNRIc29DV0nVH0+XBUS20gCzQt0dR2/8Ar1Pr&#10;NhbxCKe0kLxyIGBx0PcfnTH8MawiSPHbidIjhjCwY/l1/SorO+VbeW0kQsG+6CcbGoasOLvoUVmY&#10;cYAPr3p/2xxwTuHo/wA386guCEm+Q5470kIM8oQLkk0W6j5ruxYEjTuqeVvOenJrodD8LC6nVpIz&#10;Icg+UpyQCTyc8Y/pz0FWNDsLGBWErGSUruwo5AHXnseOK6uLWF0f7Pc6eiQQMMEsQTuB7KASOo4Y&#10;c8emalSRbjbpqO1XwZFpenQzzW3lylizIrqgWPIXcQD0yw5+tclqMKQyMqu21QB1B7evvz0qzrvi&#10;ifWScW9vAMfP5QwW5zz2/SsGSSYSK8u4oQDgnt2rOdpbGtNSitWNuoPl5z83OPYd6xJ42ilIFakk&#10;zFizHvmqVzcYY7CM55xVU7ozrNMLG2uL+5EUbKpPVmOFUepNa114Uu4WYJIs5XuvQ4ODVHRH/wBL&#10;Kb9m/A3Yziu7gjdLyQyMjxO2WnLks55OxRnHJ56Yq5SadiIQTjdnG6VYpBcG5vGjjELArE7YZznt&#10;9OtS3MdhIbibcXJAaI7/ALmScg++TXaz2EdyJEMCxOVOHeMMrAjn69ueo4rz+/0u7sI2dxmIPtUg&#10;j5vTjrilzXHy8qIYVlRBg9849KnummuwgnZnC8JkdKLSPcpjdHd5MBCr4AOe4xzXWaPoVxfRgLbA&#10;O2URim4A8ckn/eA70uVt6F3io6nDtaL23D3zUf2dkjaQnCDgNjPPpXX654eutLjD3USxPv2MpcFg&#10;doPT0OcgjjrWGyqInj6xOQSPQj/J/OnzNOzE4RkrxM+0tHuQHZsRg4IB5PGa9O8HJa21ukBtpZBN&#10;5kTRxfKSGUgtnI5ADY5HbvXGW6wRNCVyyFtp7ZU4OPyrqbLUFS5Wa1CvIq48pG2ZA464ypGDz0qo&#10;y1IlBctkcr4o8KzaJPJPAxmsC5EcmcsoyQA44I6YzjB/SubDspzXpupa016iwQ28cs23DhgrKMZ4&#10;yODjPbiqel+EEvYXup4PKhY8bRgZP8hxT503oQoO12efGTNAeui1vQZbVpwsOPK6kY6ZxnrXO+Uc&#10;4oTTE1YXcM5zSicrwOKdHaTShzFC8gQZYqudo9/SpEsJnGSpHtTdkJJvY0LFiJ5ZP3fyxk5k6Dp7&#10;GpLy7czIZIxG4QcjGG5PI7Y7fhVC3ZmukiUj94Qp3DIwaZqCRwXKrEGA28gkYzntgn+dQo3Rpz2Z&#10;qrfsEOGJJGFB7VnSzqWJb731qsG2ruYnPYVG7Ky56H60KmN1WyzaRfabos2NoPeujl1NrTTjb20i&#10;Iz4DNHw23kFT6A+1UtFgt4oopbpWZHbBVSM47n+VQTnzJCcfKScAjFS3eRSVokJLSyfeYZ5yoJqv&#10;K4aXaPz6VLJujGcewGelXNPtE8p5ZlRlCiSQnsvOEHGMnj8/rVLuRLsRywNa2cMTlcSqJcA/Nz0y&#10;O1OstEaWUNIyjcRtBPH406BJby7aaVd2Du2j19AOldf4b0eTVb7ZIqm0QDBDBfmOMgk/y9Kht3sj&#10;WEVbmkVrPwsmoWcqRNG0jAqj7xw+Mjgc4/x6Vzsdz/ZV9NbXsYMkTGN1ODtKnt2PNewX8lrY2xt7&#10;MOz2zKZbdFIOf9k8jPTIOOmea8p163a+Kg27i6BJaZ23NJ6g+uDnHtirsoqzIblPVEd9rSzW7xRr&#10;EBI2XkPzSP2xk8AD0AFUftEVrZE+cJJZlUKqNny1HY9MVkujwuUkBVh2NR8nPpVW7mXMLI7SOWJz&#10;VmwsnvbkRIOMFmOCdqjkk49qZb2k90SkELyNjJCjOBXTaA0/h/ddiSAzSYjkt5ULBoyOQ3GME8dc&#10;ggU27CSbZXvtMsgzLDJE+04AU4JH481W00W+l6gZ7q2+0w+W6eWQOpGO9dfq1jZawsGo6HCkMu3/&#10;AEiyVvuvwMpnqp6+1YWoqssRPkASBQCwULu7+vvWd2je0ZIz3XZtZRllXG3nkdc1YtrsqdykA/xY&#10;71XCPInlgBWj5A6EiqRmVJCqAgHuO1S43K57aG1PexzL+7TBHU/hWY13tJA5UnlexpEjlfAYqIhy&#10;D5gxVeaRF+RRz69afKS5jzdfKVHA7VDlXOcZPfFQ4Y+vuacFkbCRJyeOOSatRMnO5G7c9ea29FkW&#10;zRZFTdMXByZMDHb6evWsqWwmgCNIq8gMVByQPf0q6kmQFU7eeMUpvTQukle7O5k1q1XS0GzdNJH+&#10;7d5y/l84OPm479uO3FebXRMd2+08Z4x0roHnMETKsaFnGGZslvpzWDdqc7z3pRld6lVIWjoQhy3W&#10;tTQNEGs3zQyTmCJULGTZu57DH+elZAz2BrY09zaRM7HaXI+tXJ2WhlCPM9Tc1PwdZWFo80eoPdMo&#10;JwIwo9fUnv6CuLdSjsp7GujudRMsbhmL5zkOxPPTPsccVz8wPmE9jSi29yqkUlZDVFOyuKsWVk92&#10;SokijGM7pGwKln0ma3maKYMjqxUqVwQR7VV0jNRbM84rShkXywc9qotbyKCwQlQcZqW3cQg+YPvd&#10;j2qZLmRcJOLLsd00WWjYgkY4pPNllJYklepJP86ZIwC5BC59KaFATcwHTpis+U25rkqyrEp2uN5G&#10;PWocb/MYkYUE+xqLc2flAz7UgWR3EY/iPPNWlbUylJvQ7Dw3pk19apDFEhDAAhyFDE9snueex/Cm&#10;eIvDdnbsrWaGMjPmR7wdp/PFa/g+aXzpEHlCNAAV3hG7jIJ464/AGrGqadbQF2kceYsUksseevJx&#10;jnpk9PbFQtro1lbmszhb2yTTLeKRPMdJFDHcR1wOmPeqn2ssPkJA966PWZILzRdNgztNtlJlbAdM&#10;ngD1GBn2rBn0mT7WsSSxsh6Mpz+n+elWrPcz95fCV2lfk96jZiw3F8V09v4HnupJI/tbh1QEEx/K&#10;xPod34dKs6Z4Ftrk4udRdWVdzJHEM9fc8flVJIhuXU4sOxb5AST7ZrZsvC+oXcMd3LA5tWySyEZA&#10;HXPp+NdQNH0TTNe8iJ5zatHtfPLBzgDDY9TnAHStCTQ72/hRdME08YZgYs9CcdDx7Zz+lJtvRFKK&#10;Vmzip9AuLW2F5bjzoD1Cnkr6j1xVAXezBRweeuOR9a9AitJ9MjWLUbqzhYqGRnlbOGOGGRnpkcAf&#10;jxXJ61aWEyXFxaFpSbl1WUDG4BVzx6ZJwe/tStfcfM4v3TJlvd6jJLN9OKhvdQmvhCsh+WKNY1AG&#10;MAVAE+bBpPLy3t61SikRKbe5JaRtJOAv1zW1HIDCyLleCML6VS0yGNpgzgeX355P+c12GmaRpepT&#10;GEAqysM9vl55Hrzis5u7sbU9I3OQLKjfLkZxwTTAxIJHY969Em+H8Fyf9HndSRn5iCT0z27Zrm9V&#10;8HahpBJkAeJOTLghQcZwfQ0ctgUrvQ54sOOflI5qJ3UnC8VaubC8hG2SM+/qD6GqAikd9igkn0px&#10;SJm3sEbJ9pVnGVB6etdzpnja1ggmS4tjISoVBH8oXnPQ8ADA/KsnS9Lgt4mM3lySkKSDlWQ5/hP8&#10;+lW8xLaTyzWFsWj6kRRhtueeMcn37UOSew1CcVZoLu8tJLKOY/2iZWX5WuIvkbIGdvUdRWG2JJ0Y&#10;oR83QjFa+sasb2YW8LrJBGAsYyc4x0IrEmZwcAHc2MAc1FtTeT9zVkV6pW6ZR8wIB5HtzVIMwPHa&#10;umTSp9QRmgtZi4yxITIA7/hVObw7fxjPkjJOAM8k1anFLU5pUpt6Iy/tRQEDPPr2qJ5HfgnipZ7G&#10;5tz+9iZR9KZHEZDgYz6k1at0M5cy0Za0ewXUNShglk8uEt+8f0HeuvkuxNezMiFYUfyYUbnbGBjH&#10;9frXNxWDRwpI0hSN+Qqnk49T2PNadoGt8l3RowM4kPPXn+vvWdR30R0UY8urR1a20H2WATyxwKI8&#10;PO+SFb+H9MjiuN1bWZrhRbhwYF4VVH6/U1DqmptcHAYiJSQiZ6AnNY5fcBtHzk4FOK7k1J62Q2aT&#10;B46ntUW0gZKn64rqdI8I3l6EdYDM8n3Qhzz6fWtafwXfRfNFGJF3iJlOAQ5ONvvg4q79kZ8qe7OW&#10;haIRiNsrgDHI69/1ruNK8b2NpbeTc2yzHy9hEgDocY7d88/jXH63pEunXstrPGI7mM4YK3Q+hrFZ&#10;WViDyfrSiE30Op1S60C83zW2lLCzZ4idlAz7ZxXN3EUIf9yTj0JquWYdiKltYmuJwD06k09tRb6J&#10;EW0nICkn2FS2pZWZ+MouRnPXIH9f0rr9M0/z7UiKI55ACnk4GTx/WszVrVPJVYlO8uQflCnPpx9T&#10;Waq3djZ4dqN7iaf4i1DTo9tvcNs7xt8ykfQ96TVtYs9Rk+1/2ettdnlpYHwGPup4/Ki18PTugZpU&#10;BJwB74//AFfnVebRZ9+ySRgVGQCOgq7pdSHBvZGUgM7sS4z1+bvV6FUikbaCSQDk9aY+nyW8mQyS&#10;Dn7tIkhjO5QMnjmk9dEKK5dWjRgvGgkaRCwYjBPr/nAqae+ywIjXJ++SOp/OscynPoe9JvbbuGcd&#10;M4qORmvtDSa6YAkleTnAOP8APQVUnuZJ5C8kjOxOSWOarBi7deKTcGfbjAHcmmoMiVUfJJu4AP50&#10;xFU3CRshfPVVOOaUSBXIj+Zv757fSt3w9os9w5vfJLRoeMk5Y9+laWsZX5nqUJbKS2gW6jhaONXC&#10;kl8kemRWhZ63PbSQea5wgA6+hJ49PrXX6tZ6Vb6E1vd5s1uUJTB3ZYdG29Tzx+deXusittPbgAnp&#10;Scb7lqpyvQ9Fi8QWUtrE077nUHfl8FgCCBkde/45qS/NhrOi75NQtYGC5WKRzvXBI4wDz0P0NebC&#10;R1pwuWIxmp5WUqkTUhdrSUKVDMrZVhyD/wDWrrdF1y9gkLwSWyy7SULEHL5yVO7gjviuLSaSNBuL&#10;cjjnpmpoJ3VCilQwbcCD0oTaKdpI7nX9W/4SBFfUZm2W6KolhBIB5yuCQvQDkZz2NcbeW8cYjEco&#10;bzFBPpn1+lSDVJTuDqrFm3NvG7car3VxLdsJJSqkD5RtwMAdqT1HH3VYYrBGVXJC8EEdRz2q6b0m&#10;EwxkiMAZJBJX3P1rKlkHGRnkjFXreFNih3CbuAf6kClLRBHWRo6M/m3kcBkWLzGCbpgAp+ueCPrj&#10;mvSb7U9GhsUt7J5PMgTZcmZjjdxwBnkA+gA6CvNYpoLW1eG4tj5ySCSC4Q/MOxHoV7+ue/UVBJcF&#10;laeVxPJLkkvyzHjk0lKysOcOZmrqV6002WAZ2yr8YrlVWGK6DSoHXfnaT1q2buRpTHklvvBmOTms&#10;9z84JPviqiRJI6mTWnkjFvZyPBZeUVlWEbBIPQgdR9azozEgJYDnpnBqkkirBkOQxIGB6Vcj8lBg&#10;/PkAkldpzUyTkXBqBg2x/wBPg6/6xfu9evaptXdJLmORSCGj6qDtPJ6Z5qvbJJJcps3DDD5gcY59&#10;TXQpoJ1S9jiN4Gcx5TC44yevOB36cHFb3SRy2bOdDFDG64JUgjIphjLHJGK6xvCZWzlla7tohGuV&#10;WSXDSHOMDjGe+K5uW1kt2bd0ApKSZTptamjBMghVCuTjHXGKieSRjlcADpVa2kDqC38NIZd0nDYX&#10;NRbU05k0CB5rtEZS/wA3KE43e341p6lm2jGn+bvYPumYfxSfX0HSo7CIwob+QFQpIibHBf8A+sKr&#10;QK1xfYzkjufU03oTFXNzSYBGUC5ZiMKo6k/5zXbaJPY2ccqTyoiybTFMuch8YKuv5c8Y5rntEtoU&#10;uPnkCkMAshIxn19q0Jo7+EsJpLI2siCXMYBJ9hnv07dDWcV1N52fumh4n1K9SKGKC3k8pFJZYxjc&#10;MYGSR04J/GuDuLvzCxjVo8H+9kmtG8vkuIHWMqEU8oN3APU1z0k6s+IwAB+FVJ3ZCSiiveSCVAGG&#10;W/vGqqBRIkbDjOT71LMy+ZmmZ7cYznpzWkdjGT1uey6HocWp+HLSfRnWC4XMc8CwgoxC5BZuoyM8&#10;nJrlb/T59JvpYbi0J80bHtmck4wGyDjPfqPSofCPiO8sbxYIXcRSEF1B4YgcZGDk9cfhXqOrnTL2&#10;O1ulaOe9CkYih27nKYYEHO4dAck/WklzKxV+R+R42nnWDrfafeujKd2CpynT69z39Otb2l28fiSF&#10;wrLDfwoZGXaNsoHORx97Pbv6VP4s8MzaXKJ7a2lAZfmK42sO/wCpxjtgetc3bXc+jX9tfWk4JRlk&#10;V8YIPcEfmPxqHeLsy1aSuiTUrQSSOoYI6Dkjrv65H4VzTl0ndZo8k9SDivRtStrbxBbnU7ABJvML&#10;XMakYGe455HFc1eWSSqY3UlkA57jPb2o5uX0Hy868znwyICRmm+YxyEUcnqastpxe9S2VsK3OfQV&#10;0ul+HtRWK9SCC2aKFk3vc7ejHHH94dc46CtU09jBxa3MPT9KSZXmvblVVBlYUPzOe3PYV1vhgRhJ&#10;Lewsj9quTsjkBy0aqoLMSeAAct/+qudm0d4Y8BBuLOCY5NwAV9pI9qSxnltE3QeZJMVbKMm0YPHY&#10;5J71Dvc0jZKzOl1fRGtrx4reeHfcptmldgW6gnaD6/LkjHQ+4rkJ4GsZ2ik+dOdrEV2ej+JdKuI0&#10;ivHis5QNpmkjyMDGOnO4ncSfpVXxHpUU2nSX9jeLeWqtlmXHynOM8dO2c+1NoFI5aabcf9kfdBrP&#10;u5PNZQQAB6VGxk80KAX7AYqydPkUK1zlNwysajLNQopMlyckVCzRsGXpVmGfOWboO2KJVSOMo0e1&#10;jwMioYh5qbQCWPpVNJkJtbCswds8r60WxhkvB50byJ2RGAJ/Or+naBqGpz+RaQtNJjcRH82B6nHA&#10;Hv0q/p1oukzvuFm8+0FZZB5oXIB4AOMjPvgipuki1GUmM07X7awiWL+zbeQiQMWkzyPTHbOK6aXx&#10;BpOoQvBDYFGkwxkhIQjg8dxzkflXJyW9u8kiGPKgMRI+fmb2APArOls5IWBifGQCME1N0+pbjJdD&#10;uB4YiuNPgNr5NzcSEsE3gMqjqCc469qztQ8JXYA/0dlIwduCNueg5rlRqN0vymRuOxrQi1u5WPeZ&#10;HLAZ5bPNW7kJrqQ3FjLZSESAFB0qF7lAu3GT6VbOpG7yJ3xGPRelZxjDM8yfcDYGTz+VK1xN22Bm&#10;kPPA9qfYqXudzHketVtxaUHNXLEgXRBOMinNe7oFP41c9F8E2Vv9sDXgBgeTBVsYfI4ByQAM1Dre&#10;rWMpuVaV3mxwJHJ6MflC9O2eOOa5oXUgfyozkDpu7EirH9nxXMcTXEsMcYzthQgycdzgcZ7ZP4Vj&#10;GXQ6Zw15jV1jyW8KLHCIomlk81k3AuABuBP58VBo1zpFnFFcXd9JBfOxKgQFhtz97OemQRge+feM&#10;+GLeOxvZrueWOSOESR20cockkHAY446dO3fFZWk/2JlYtQlkVjg+ckYYBCOeMg7ge1apGDep3qX9&#10;g5lnh1K1O1R84yMnBPcZ/TvVDWNTtpJ7T7G6PdyKrM6LtHJwFbjnsetYaR6fb3q+XbfbYgqlkMRj&#10;c8ZOeSPxq9Jqug3U8bCKZJcruOASCM+p9f5UMEW9Y8X2bWdslpZ28kwKOz3Me8ow6gZ7Z/l1rGs/&#10;+EgeGaHTJr3zWI82KDeFII44656j6VZ1bUtOlMS2kKNd3Eg8xnhQADPUADg8evNTzX062RhUzRW4&#10;wUYuUDHvlRx/+ulfqO3RGUfC+prKJNSCwBz8zTXCq3btnNNtjbaTbzbBFNDIrRlBNuyegYHYMdjj&#10;3rKlkKuQ2HwOB6Gq1zmFNxIDsMBc8ii/YOW2rZqeHPCsviBJZvtSwxRuEY7dxJIzwMityTwvbx6T&#10;K0VtLHvkyHnbc6qMqBwAOfvZ98c9axvB+tvprXMA+YTPGwjJ4YgnjH0P8q9DuLkvBK3lbIQoGZBg&#10;DjnHbGT+lOT6ExXU8tgTy/LRQPlyrfXP/wBatix1GGz8zP3yBhi2MEEf4Vm3yWwspZ45QJluvLaM&#10;HqrLkH81I/KqbSg7BnBPXNQ49TSNS3unejxeptdvlmSYL+6kd+nY8Ywen4VXl1yG7VpJrq9a3CgC&#10;EyZYHvhicEEev6VyEsqIhyp8xuQVOAfwxSrMfIzwcjGKTbRaUTuLac6jd3NxdQJAZZMKiqDhPfuT&#10;/tMaydW0/Svtg+xTKsuDsVFyPTGaxo7swwFhJtYgcAYxVX7SN2dueuSe9TdlpW6lrLpIVMpK9cjp&#10;+VMlnMmS7gqT8wz17/4VWWfCM5AAJ6VQuJWWU4BAPanGJE6ti/c3YlmywHJAx1rtPBGmaO8stzqj&#10;M3lReciBgPM6gD6Z/lXnUEuLlZHHC8gGtVJWs5t1vPIuwh1lOVIPbGe2T6VpyWMvats92mt41ikn&#10;LpEqjbHbwKERV5ycjnuRyPSuGuTFJdNwd8YBVgxAPIAz3NcyPEepG0VLhpmXoJPNJBH+BNFrrUaB&#10;GYuCpB3jkiuepzPodVLlX2jSupEkk2mP5v7x/wAKoXOh2lyHaMCOULuyBw34UG+iuC0zuMkcAH06&#10;VZ89fKkw+1ioUc9c+1YRvF3Wh0ySkrPU5a4urqzHkyIMdj1B9waz5rySY5dia6rULaGezWNn3Mw4&#10;J9v5Vx8ilGZSMEHBrtpSUlruefXi4PR6EsrM6L/KrFooijJK/MeargnyuOTipIlmKl/Lf64Nauxh&#10;G+6Ohi8V6jYwiGKYD5Ch4BypIODx6j9TVOPxHqaXCSJK52yeYELEjd6getY6hyzMykY55FNjkJlB&#10;HFKyG5M1bu7N1LJPO5MrHkMxJrPmRN25jx6etHWbnnuauWiWt2ktvMAjZ3JN3Xtg+3ShRsEp3RRl&#10;KhAU6HtVvTkCpnuapzQSw3BgkGGQ4NW4CUUr0OMgUT2HS0lc73wuzTMscQRn8wLtZtu8f3Q3ao/H&#10;WkvpmrNtQIZI1mUIcqoI6buASO/ArB0y8eL/AFJ/e8ce/aut8T6iNS0K3Bt/JbCFFZhkqFJ6Zz/E&#10;f0rHTlOqXMp6bM4az1C6iu0aFXZEOMtgY3fyru2tJta0qOaWe3JLHEMJyUwDhsnOfXtXniXy2moE&#10;zRLJG4AkUY6dQR6EV0um61NZRSJCAWxkDBCEZ5yM46fzrTRGCbfqZ+q2a28jtzk8Egg855/lXN3Y&#10;UHK8c9K6PV71rt2KjjcSOMZzzWBdBQXJ5b27VENyqmxSDYzkmlMnuTUfeg9eOlbnMWIZME4HbvTo&#10;rW4u5CsUbPg84HA/wplooe4VT0NdhqHil7S1t9O0+1hjt1hjSTcgdnYDk7vc9qBk3h/wOXRbnUiA&#10;h+7Gp4J926DoeKm1XxPa6SHs9F2zS4Km4BwsXsB3Pv0rmrnxFqU1n9iSdo4GYsUjOM+309qbp+nQ&#10;3IxcXiWyY4Lcs34Ubhcgmnv9Qny0kkzkdzkgf0FVri1aORQJEfcoJKnOD6V1cltplrbxWy3cRiyD&#10;I45Z+Rwcf5+tUtY1LT5LV4beGTA5XeADnp26DFK4NaHN7V3bQxzSRrl/pUlrayzH5AASQMswHXjv&#10;U8thdWCq1zA8auAysR8rAjIwehpisDyqYcyE7k4XA4I96iFxucbhirul6UurarFZm7hthKrYkmOF&#10;BAzgmn33hnVLCRgbdpol2kzW/wC8jwxwuSOmewOD7UuUfMyE3JGOjDsO1K5MZcyL8w7cEfpVQ70R&#10;lbGQSKQM0kWGNLlRXOyW1Pn3IyOBzWn5nykqwLLkFSvT3rIhYQtuGWHfBq+N2McLn8aicTSnI1b2&#10;+gmwun2z29oABskk85lOBuy5UEA8kY6VU/dmEy5wvIC5zupiI+4oQgfggycAfgRzUVzchYlgaNHY&#10;Nu8zJyD/AC7elRa5peyIGZgCSwGR2qEnMgwegps0jSZYkZ/pSOVX7pyoFaxiYSlqX7eMCMeZ0zyM&#10;9qvwvbYOZWB47YrHgfAzkjHQ5pyMzkk5PuKLBzXN24toNJNppyBVu0Ie4kYHJY4ITGD04/H6UC4J&#10;RnjdrgM6BJACMgbsjGBgc4rDspWnvolPmMxkB+QEsefatyScRbdsDvLt3qIwygHLdAR04/nSa0Kj&#10;JcxFfS3E+JJEbLHjdnnFQvAZLICXYCAQiqMZJ98dKjS7uMuVH3jyXJ6dfb8qcblUVv4mJ6qev+FZ&#10;7G17rUyHQQTOiE8HvSRK8hCqjM7HAVRnP0rptE8HX/ia4Z7VNsSYDP0CkjPJ/WvVdD0jQPD1gxhi&#10;W4MSss0+w+ZKGHYc7MYbgfXOa2i7nNKPKeVQ+EvEd8tobiJba2bMcLXEoVV/2cDJB/CjUfD7+Hrv&#10;D3cVxv8AmDxg4OAM4/Ou3vLldOMcSOILDKti5fcW3HH8XsSdx9uc1xXiTVINQ1iebT9/kbyEbcc4&#10;zx39MUntYqKs7kdvqHlIXQ7cj5W5zn61dh1yXIS4PzL949efrXO5aRAyoqKOCN3DH8elTC5mPy/K&#10;3GOBgD/GsUrM2bTRbv7xWaQq27e2W+XHQcfhWLLcMzHC9e+KWcyCXbxnqdpyKhcMec5HtWiRlKXQ&#10;bIAzljworoPA9lY6jr/kXjbVMMnlZAIeTGFHPHeuZL4+XAIqW2upba5jliYqykEbeoNadDLdnWeI&#10;dIuNMW32Wxt5IVCSIMZOeVzjqeoyPSuk8JeN0FqtlqUkuVJ8uWPAYZBzz6/QU+11e08XaWbW/nEW&#10;ohNrNKwQyZx8x6D/AA/GuFvrC80bVTZXkYE6/Mp6rID0I+tStFeJpdN2keua5f2er29zDDNJO7zl&#10;YJirZYPjBK4G0AgD3257ivP7uwW3tke4iYRMf3mwgBH6c56Z/wAitGHxTpl3Y2kMy3MN5D8j5bEY&#10;XuyBf4iQMls47cAVfulj1SR/Ov4YbbbtSK2k3k9BtLEk5AIzgZP96m7SErxOf0+/m0W+WeG2LWjr&#10;jy5P3gK+hIqG8WzEkN1b3HnxP1yNrpgDhh35JwfT3qzc3f8AZ8U32WGSex3eWI5M5wMcgnng1z8F&#10;yi6mDbrBNE6fMjuUB9iT3GM46Vmou1jXnSdyxdsIdSguAB5e3oe5967S0uft3hwCKMNcb2RMqDjc&#10;qhjz9F/KvL725kkch2U4PG2rVhq9zaEBJSpUhuvpVJNakOUZM72TSpbDS7u3U4nkCwtI2AFVmX5R&#10;jqSQvtzWlb6DavocFrOiGVFfJ25+YHOW7+gHPY1xi+Lb5VG/94uOUb5hzg5x07Cqk/iTUpYzGJpP&#10;KLF8YHBJzwcZpp+QPbc6i48I+HbWO4a41rzVVBtW2XLA4BPU465GM9K4y7nsop2WCadoQuNuNpb6&#10;nJ71n3F3LO+JHzg9CagCvJIEXvT16kOzehsaT5Qinu3TPlDjPQmrbPd21w8f2dJb6QEgH5jHkc8e&#10;3b8aspZRQWen2bSLEs0pZmPcKCRz7kgV0nhrQIX0pb+bc8rlg/mN5Zbafuj15GSffvUOSiuYtxu1&#10;A4IaXPdkruxOWwAxA49T6DHet3QfC9uLd7y/3zR7iipD96TnkrnsPX8MVo6tZra+VLHFAhllaGQx&#10;5+XaSDzjuM/lVBNWMN5JGJQI1DRqQfu5JJK/iT+ZqVNtXLdNJ2Ra1i+aKA6faqkNqCcLEm3eDj72&#10;MbvxHpWCUkKiR9zD7oPNXpEUsss2Np4VvXnr7/Wqt1qSQwrHnL4x6Bef51nrI1Voq5XlZ4wrMCgP&#10;Az3qpNOvlA5yTwM0Ymv3bM0aojbclv5dz0q2ukma2CW8MkrHGZ2IVE/XH51oqaW5lKq5fCYjRySt&#10;vVGIY4Bxxn0rTj0LUJbIzRRblUZODkjHJq7cNb2WmRWiSiV1fezLnAPTAqxY3sux41lISbCuCeCP&#10;f261bmQqdzm2jljiIKn8qYhzGVzXqFrNpeoTSebp8Cuz7y3nbQAFIYFeMBmwwIGeorltZ0WzaaSa&#10;ycqjSEDOPXHY88g/lVcysTydjnLS0lnmWONcuxwBmrraZLYT7rglWHVcdKk05WhVt2Q3qDzXU61b&#10;/b9OtdTRhOwQRzsQMq6gDnAHoe3TFZym+hrCmrK5ywfa53tj+taemarD5+yZsZUqu1csWJGOf84r&#10;FKDzPKOVI+439KsRTCHYFjjUKwJz1/Gk0lqik21ZnW6veCytpdORY9qwkvJnkMcdSOS2AB7ZNc3/&#10;AGTJN4bhv0HzpI4UEgbowMt+R/madc3cl3YS3dzM01xO7Ko6Y9z+dR6lfxJoltptscjiSQHna+Av&#10;pxnBPHrVpmDRmw6hNGQqsUGe3FdlpOiwa0IohapNJ95plYqxyTxx7Y4rz5t3c5qeC+uLZcRSuv8A&#10;usR/KrsSpaWZ6ePAcVpbieCdYrtGblpM7hxjr07/AJGuZ1m4JSN2dT8pwCefQ8Vz0mu6lL/rLuZ+&#10;MfM5NUpJ5JmLO7MT1JNJxuNSsbcV/p0Ec8jw+dcYHkjGFU9yaxmZp5CSSSaYBzV+zg8siWaP5Two&#10;Pf3o0iF3Ml06VLW1mcQh5SwCsSflH8uf6Vu3upalqFslvcG63FFUQMMbvRsnnb6Yq7YXV1qJjWyA&#10;lljhRFgSLKgKuCTzzjJOSOvSug0959Pma8uZMX8xJ86ZR5rN3xn7uOQMdj7UpNFxi7amJpXgDWLu&#10;yuVnsQsk6L9nLSKhUqTnIPJBz0/wrmtY8O6lod2Fu4gO4HevTTqd6cSXNwfm4XdngYJyTjn6Vxni&#10;HWZL5niZ4ihbgD7y4yMZPf1xxScuwRh3OQcl3HPFLJMFXapq2bGGexlmWWRZ06qcEMcn8uMVkkMu&#10;fY1WjId4l5JVaLaaaxPQHJNVdxBAIHNSxGV22xoWPtS5UHO2TucKOMACq4BnGMEkVqW+kyykC4OB&#10;3APH4mtuLSvKDRxwcKPvKM9sk+vepcktjSNJy3OZgZoJoyYScHuK6m41ubUIFgvES6ztKvKBuVRw&#10;AG6jpim32mtDCG8p9rrwc4z2x9awRPJayKso8s9QT/FzjP5iok3LVGsVGGj2NeOa3iDIHkEeOIfl&#10;ZCcfxDjjNQX0cE5ItobeJwP4dyg/riqgk3NuDr9QKdGCjh94IPI46VHNJdS/Zwl0K0tjdQx+a7BN&#10;rBCpYAnuMeoqdri7t1/fxPjAAfHFXra6aJWyzYcfN6Ee470SZkUFZZEzyFU4Ge3HYUnUUtJIapSh&#10;rFhplhf+ILj7PYocom6V8cRrnqf8Kzjpo/ezTHzFRzHHjA3YJ5OK3LrxMmk6PLpejeZAtygW6ndg&#10;0kp7jpwPpWNHaXH2G3m/dvEFP3XVmX5j1UEt37itYqy90xlK8vfOm03wrG+nwXklzZiOYsqxpKCw&#10;x3I6j8a1dL8A/wBtvNBZ6jZps6b5SC/X646GuFW6OwBAPlO4EDmrCahcxyLIjtG6kMGU4IPqP1/O&#10;h2vqilJ20Zq614ZudGvpLG4Khh1y4OfyrmbrT/ILMoIZeoOM/pWpdaxczBnn+eQsH3t1U/1zx19K&#10;rNPd6jfbWi2+eWdW24Xpk8nAxxRFNbBOUZLUwVc+ZknrVyxLJfROjKNx2ncMgg8GtAac+o6KskMc&#10;KvbuQzNIA8mTjCr3A4/Om2OjzW96HukURxE7g2SM+hxyK2ujl5W9iRp4DcG5jw7+XjO3GD/+qob5&#10;3zBviwQpBfGNxPNMha3E7rGx8lcMCR94j2qvfXDzEbmywPc8VFtTS65S2m9CGU8eg61c+1qIyixn&#10;p8rYHH1/WsmCRugbg8cnirEjnHzyj8OlZOJvCoijcRFneVs7e+Kmtrh44SyOQvpmpbYiUzLgMqpn&#10;n64/rVG4RoJiucqelaxd/dZhKLXvIstdFgSGJyOc1ACJHUPkIT8xA5xRaWs93LtgQt6kDgVeudPS&#10;zdoJHYzgfOnTb9adkiXJsoT2MkF08LKwCsRkjFVmXaxHaurie1IQTiRrSUxiSQghc9zwc8Zx+FT2&#10;ulabqGjXMZiVb62BdZFJG4d93PIwDg46mmn3E49jkrbiUMeg61aWYfacL86D1GM1Yl06MIwgkckD&#10;P3eCPWslVcnKqxx6CndMTi4m81xb3pigttN3XP3WYAYxxzwOvvWpczySLFZyWiLgBRLPCv7tAMcE&#10;YJ71ycH2tpG8jzd+MtsznA+lWIriSVit1dTFcYIByT+JpWHfuTXV21rcD7LMmRnBWIKRmrOi6JNr&#10;V1FDh2MrY4GT069az7W0Fxd7F5Xd69fxr0DwpdpYPeiJIxLDZzSQljjLYHOc9s+tDfQFHS5zlzZ6&#10;daXzWtvO7xJuBuCcAkA4GO2SP1/Gug0fQ9S1XTlNnLERgeZGJhlQwJHykD0PQnr0rmBlo7cTDLtI&#10;XZ+5Jxn8cfzruTfp4e02O5DvKhAXeGwzA/d3Dt6dccewqLXL5mlocXruj3+h6gZ5crIH3Bl4x7il&#10;tPGGp2ti1kH2wu2X2jBY+pI6n3rtvEN7B4g8O+bO8jXUWNqlQCEOMDI6/iBXlEkFzH2baehHfnH9&#10;KcexMtro2r7XEv7eOGSGN1QYXeuWH/AutZDQEn5I2wT3NS2Nud+4gkjqTW39jniiWeSNYo3BzHu5&#10;I9fUUXsNRvuc/La3ESgiP5fbmnwXZK7WJDKMdcV0VtaOYvMijMjJy8TcFh6jvWXq2nwhzIiPEWJK&#10;5O7OPccH6ine+4cttiq11Gc7kO7swY5x71FJll3NsH+7xVJtyMQetXbC1k1J1hDBVyAXbov5U1Eh&#10;ybK5bceDx/OtJLDdbrHJuSSXDBjjbgde3Xp3rqk8PWGjxNEIZbzUipz5sZVYwehwDx+Jz0rEnBZW&#10;WTOQ+djHkHbwQOvGD7dKHKzsUoXVyheaVfaVCGli3wtgq4BKnPI5qpHcLtwUwfrXfW19c3ej22fs&#10;wh8vaq7chipIw3P05x3rAutOtnl3rYLMDx+5fbg++3I70cwuUz9PneO4gMIQbG3E7gpx0OCcUuo3&#10;LTagCwEJ2jB8wMOM4zjjNUbJJWvYCo43ryRx1q3qZc3yny13BC0gU7lXLE8nn1/WklYcpNlZpyx5&#10;f5T3zV7S7b7ZepC7oseCzOcHAAzUEcVnJmad5EzysKDO4fXt+XSt7R7Ff7Ivb1gqLuUo7nAxk54x&#10;6j9Klroi4t3uzfsfFMdhatANi2WcbUBDPjjvx0zWXq/jKKb93Z27Qov3SzZJ4I5x16mszw9oja+b&#10;2Z5JfkXbGAxALH1PoB+daKfD8b0/ey3GRnJwiAD72Sewos0tWO6bukctPfT38xVFMsjDACjJx9BU&#10;0Gk6gu1XABcgbN2WB7ZHY11Gl2ei6e9xPJOQYgwCQnl+vGSOnQf1qu2r3sh2WojsVbCkxLj0OS3X&#10;PGeKXMNU29zlXLFQXO3B5X0/ChS5RiHj56ZaptQ0qe2VrhWEkeRvYfwk9Pf/AOvWZ7EVaSepk207&#10;MmeQiXpx65pqsXcRxgOzHAGOKgO7GOgNdB4dsVMNxevJDGy4jiaR9u1mzhh6+n403oTuzQ0fwPd3&#10;21WjLyvyEU9OvXv2rai8DXlrIomtAgUAFIsO7HH16cH346VnWt7rFtMBBNHdSKrbnE+cA9cZA7fX&#10;rnitO68VatfQwRxyQWE1ugjDWwAJU/TrnPHIHJqdHua8zjsQv4acxpd2wkZFbDMSMxgZxnPIIx/n&#10;FUNS0ua8zC9zJLHG5dXLB9meeWGepzxnHFal34r1N4Ge8Wwu4ZVKFUDB9x/iBIBz7dKqwz6FIYmh&#10;ttTjKkNJGyCZTgZ7bcik12HGSfxHM3MXkRiO7j2SqfluU5DdOG9KfY6zPps0Tt5dzGh+VHJZfrjP&#10;Wupji0O8kuJrbUbUoxybd4TGQDwNoYnPqRnNcVq9lHb3DeVG8Y64cbdw6ZA9Ka8yWraxNybxe8yM&#10;8kaCQDCBVAC9eT6nmueuNRkuVAY5CsXHbk4yePoKz8nHWpbWRY7hHdQwB6GqtYzu3oaekaSuo3BN&#10;xcJCg7HBJ/Akce9beoaRoXklLe+ZLjJCvIcrjI4IUHAx/PvSad/Zt3cRrcHZu2ruK5AYnk49MV1U&#10;HhRniUpLb5yNuGG1+vp04HPvUqTexr7NLdnmsenXh3COJ+vB5AP0Jpkun3iuA0TjqME+nWvY4vCl&#10;lGY/tt8ttFnfK27Zx2XJHXHPFYniX+yILV7W3jgPloSdr7vnJwvI5JwCSOmSKbbW5KjFuyPN7XSr&#10;q+uBHBGNxPVztAGcZJPYVbisTbXsmSkpQ9YzuBx1xT5r7YpTPyYIAX36/wAqt6bEQkcjZPIyAPvZ&#10;qJSdjSEEpadC5dKZb5FfC+UFMm4cjOWIHpwQPwrv9Otpk0bzC3lLOivGPL3ggt1Izwcd/wDGvPyJ&#10;Lia4mkdd0rsMHuD7+3tXcwqLzTI1DwAQ2u7zFC7jwPlKnuOxzzjpWdfSKQ6WsmzmdZuBJokUMMYM&#10;NtOXeQgAsz5HrnAxj8a4+aQQSEGQMScjac/ga29Ysp9Ps5ZWuZS2MOjEHlsHp26HOKq6Zb6Je2zR&#10;3jmCUDKSBd272I4/nVU7coTupaGeZZPLDSSeWpGQOpb0wKg8hpJ40jzcSschFUnHsfWrN1b2q6iQ&#10;yyQQbQyFF3E5x1yeO5rXXXIbSALYxYnMewXMjEyKMYxnPGBjp6Vr7sdjH3pbjLOPTNFike/g+0ar&#10;vGLV1Iiiwc5f1yOgH4ntWfc38twWBdtm4tsU4Ufh2qrM0krOXLNk5Z/U/WkZo0QFzk45wfyqHqaR&#10;91EE8pxjPJNWoJtu4dQRyM1lu25s1bt3LjIXO0ZJqnHQiM9TXj1J1ictgKRxtOTnt+GagFxtjbMi&#10;EseBg5GM/gBzVORscjOM96i3YPJ5qeUvnLgmCSgg8ZySe1df4f1iAWVxplyw+yXnyuRg7SejZJ7H&#10;n8K4SV13usbs0YPykjGfqKmt5zjGSAeCKHFrUcaiejNfxBo8umXMlpKVLxnKPG2VYdiDWE82Swl/&#10;1mefeujiv0uLZbW5Jb0kbqPQfSsW/s8yfJjI46daUXrYdSLa5luQrd7RxjI4XPb3+tRNMrBVABPd&#10;qg2EHmljjJcKBkk9K2SSOa7ZqaX4fvdYUrZqjuzYVS2M/TtRd+HNYsJjDcabcKwXfxGWG31yMjHI&#10;/Ous8MI1qIUjkaObqu1gDk/5NdjHci31Le96sQiX5rhm4wVXghgQcqwHPpmlGVypRseJS28sf342&#10;X6qRURU17zqWoR3Onw3MuowzyR3O0WUrqoXBK5zkA49Mcj6VydzY6eJDbJFZNsfy/NAV1bCqAVbA&#10;yM5J+vfFNySFGLZ57Y2d7c73tYWk2D5iBwPxqawsL7Ub5LOONw7HJyDwB1Nd3DFaRwxoRG7sSV8s&#10;45wBtP8AdHuf8RVzw5Zhbi8uhtL7jAoB3FAPvbT3PvWXO29jb2aS3NbR7K30Cxa1s0Ys2PMnIyzc&#10;YOParnkWc9u0wnzKSQVK5OQAcdOetRPbR/K9tOssY4AAJPbqD9ayNf8AGFnZWTQWDP8Ab33CWfyx&#10;sRcEcZH3u2RVJ9yWm3oQ+Jtdi06BYongeTbzhPu+vOOvbvjJritMtXvbwCZRvcg5J4RT7eprPmu3&#10;v7kyzMzsThEzyT712Gg6ZHbDzL4SRhxxLkcvxgY9P8+tA1Z+h0P9k6ZHo199qt41misJCjxH5Q/G&#10;CPcH69a85bS0m037ZCzBhIyyh0Oz1GCB1wRwa7rxTdnSfDUlnLKPt17KN6dCEAznHYEkflXCaZEZ&#10;97NuMeS2M8DHtQ7oElLQqJYLuDP1wCBW3ZaWWYgnagYAuOAcjpmrUOlATRHLKrfMJMZ7jJz0rrtG&#10;gQQBFJaZnDRxxjgE+/8AT2pJOW5TagvdMy30uQSqkn7y2DKXkUHj6jAPAwfxru9J0pEhlKviNnYx&#10;LtUgEZxuJxuHToCQO55xX0S2ije5iupFSR4yys5yrP2Gc+uOTWtFrUdtthhs0+2LGvmM0gEYOexb&#10;734Dv1FaqKSOeU5M5PXZH1KGa2uhAt5FkyhFKrI2QAy5GeVJPf6157dwRXkc8LsrCL97ExPz8kAj&#10;Pc966+51S5vkkur5i90m+LzFfEcYOfkQfTq3PWuSv72FLmX7OhSJQFVm+8zAYLcdMnPHbOKxnvob&#10;01pZnNTrNaPgNle1KmouoGRk1Jd4ZdxIyc8Cs6qSUlqRKTg/dNJdU27vlOT60kurysuFGD6ms7FO&#10;28Zo9lC97B7adrXJoJd12jzfNg5w3INddZ6Zp2r+Y0FvLbTGVQvkkYUFW9T13hQPY1xWMc1o2Got&#10;ayh1dlYdSKqS7Cg11NqSaK41DbKybvuFxGqDaOM4Xvjr61sXekaT9mQ6brKXLkKXiaGSPBPUEk44&#10;IrjJpRIzMj7hnoaTz5FQZBB9ahJ2NHJHSW2mwB7sPewRGHHKqWMg6cHkYpLnXBAreRGQ7xmPe/zH&#10;awIIGenB7VzjXsyggtkEY59KrvcM2fU96OVsXPFLQnt7l0ui0RIIJxin3N1cXJPzO8hPO3mptFsT&#10;cebMUV0RckN0x1J/z611L6HJHtEMO4v91ANvOM9fzpy0ewQjdbnCLI8AOQVb3FTWcfnvIHIORgbv&#10;WunutPmc7J4MYG7a5BP6d8EVkLaLaXBwfkJ7dhS59A9lZ76GbExilZWHQ4IoklG3aBk59auTWylW&#10;m4yfQ4waz2ALVcWmrmck4uxb0oFr6NdwXecZPpVm8gWafywRtLcN7VRtpTHcxsuchh0q3cAyxtMW&#10;xlsBc9qmS94uEvdaNAayujQGDTlj80jBmIDEepHv15rnzOxLMclmOSSeTQzcnp9adBGHfJ5A6D1q&#10;jPdmraCJLEyXWVVztGOpBx09Mda0PDRntNch/cSTxofn2qTlCcZx3HNY9wrIpiRmZQcnKkFfqO1X&#10;7a+li+WJzFLsMBdW+8uTnIP09qV9Ll8rvZFvUEmGp3CKokxI3+oA2AdQM/T8qns7B2QbYWg7oQ2Q&#10;Oec57Vp+FrTzb9bdWDLIVI2OwIGeRx+v4VteKpkM8CxwJBJHhTnAJYbuh7g8fmKnlTjzIanKM+Vo&#10;4a5aW2klEJEUsiGOXbgZHX/OKqWWkwzS7pryNYmUl2CElGxkA9OuMcGrNyxZ+GVgCQMcY/8ArVUi&#10;8mG9U3SfuuSxBKngZGCAcHPtU05PZmleCeqFsQlozq2GQvtLD0+vvzWrb3scctw0UChVgdQ0spQ4&#10;weBtByfr1zWVE2InjDq5LEsQThuev+fWpjC6wyO8TNEUI+U4Csc7fXng1V9SFH3R0xCi2V1ZY1PO&#10;5skkgEn9a6qy/sq4n8wvcJJtCZC7lZeMcfh/nrXJXLFxbwGQMv3st1GVUYx7bcVtPbyQwIysrY+Y&#10;lT0Hr7fjU6rYaSaszV1K08mGeaOWdlkjJIUMExnj8Pyrhm1e9tZTDDc7EyRgAHr1xXR6hfxy6RFB&#10;FaR2yRITJIrMWkbjOT098dvfNYFlp8F7I8khZnJIVV6ZA609E7is3GyHWiZfcv3TyCe/fArs7PTY&#10;7i6glkjP2Yjaw5YyEZ9jznBx6Z9K4ezmaEgY5ByMng/jXeaJd2hP72REEbDEjDgE5HI6dARn1q47&#10;kybsaF9YpGMpCsJQHA284HYY74rlNdtyUaNTuAGQOOv1/CunuNZj1Sa601X8i+T5Y2cdDnaQBszk&#10;AZ4yPTHWsPVA6qiMPMIUqxRcAn/9eaJChvqcJcRbovMHUVY0e8MEyx+c0JLhkkBwEbpk+3b8as34&#10;j2MFKlgxU4rGkTyWXrkjPIxTjsKejPV/DUy69OWN5a2W0YCTErwq7Rkjr0z9a5y+RY9Z1QWzo8cY&#10;aNWjYlScg5U45H61zdlJbzOFuZ3gBBHmIM4PqR/hWjcparHC8GpRyrECfK8p13HjOWOeT6njik9R&#10;rujoIfs1va26b4HZF3b2Ix83PXuOnSs67v4oJs2zeWzDMihjjPbBB54qC41uJrVYorcQ4BXy1J24&#10;z19D7444rAuLhmkyx59PSlq3oUrLcuab5sl7AEDlkbcyoMsAParWqTBblcfu1ZMurKOvPsM/WqMc&#10;iDUEeUTMB2ibDZ+vpW1Z6RDqEkt+zcAbiNoCrjucf5OKG0hJNuxhKk8knyQjbng7cZFacVje3MMk&#10;TsyDbu2R8jGeeB9f1rrYLDRkgcXGowrLnGxdxJ55ycY9+PXvTvK0Vi8Ka41rM6FY8ggqSO56YpXd&#10;yuWKRHpVsNA8Px3E94sZlYmK3UBmk6gt7AEYBPUg9uaW78Tz6gHtzs8hwFZVyRg4+8ep71xMepNE&#10;fKkfzBGdoIJ45/lUv9pRQo7xkF3GM+g71Eua9jWHJa9zduLVrScrcEqhYy7MY57EAdsYrPE4K7HK&#10;43FzgVl3GtySSF2cu3TJ61nyX8kgwCQOmKn2UmW68Irubd3q0ccBjGDxt2nnP1rnXffIWC7QTnA7&#10;UhfJyc0mSa3hBQRyVKrmzb07w9e3xhbYqxynCszgDj16113hrTFMN7YNMVlQvGwQbtzjKqB6kngf&#10;WsPSJ4Ujttx889Vglw0Zc8DOTx16mrOoSXdpdrqy7IxKwZ/IOArjjI9uhz6mp5rmiglt1Ovi8N2O&#10;pRmVppIblXcCIr86pu6Enk9ffrVC88BT+Uq6feGQOok8kTsp2nsQR16cVsad4u8M6sFa/hura7eE&#10;pKYU+WVs8HAPH4jGa6GF7bUriRba9SJPLEkaeYGlCHOBgfdA4zxxn2q1ytaGcuZPU8wi8KLPMkTR&#10;yWmzCyPIhb5+ABx1BOcfTmrl74Vvlg+0RWtvdPHwGgBL8c52r7A8e/WvRti6bbiCO9jU5ZWMrBR8&#10;3U5bkZPX2FV3vrTS286e8t4bhcEOmcuAM4B/D2/EU3GPUSm76I8whu49SEduun2XnHhpnDOGPTJD&#10;Zx271ka2sMFqbdGdgGDLubcF45wcA4z2rb1vxJB9qf7DK5iDuUTZtUbjuJPck8Z+lcVc3TTNnJ65&#10;FZpa2RcmraiQ6beXFpJcw28kkMbBXdFztJ6A/Wq7RSJwyMp9xXoXghY7Twjr2pTywgebBHGjzbWZ&#10;lbcdoHJOOPTk1mX32cuTbxSqBH8ySfMCc5znjHX9KqUrChT5lc5iK6IXax5/nV+HV7mKMKkzDB4G&#10;arX8S4DqB16iqAzkAUklJXE5Sg7Gy+qzuuwysygcD0+lVWlkfALfe7k/zqrukyFHPoAK0LTRru5l&#10;AlVo48bmc/winyJBzyZTbYzqocyMWHOOBXRaWsjLJ5S7jFGXIPQ4GasLo9tbaLNcxwsN0bhZ5eFY&#10;jHCk9TyOAO9M0Z4jFJAQWdwAPQDvmpn0NKWiZY0u3aZ7TdG0sEkqRFARzjBPX1H9a63xBeaFDbSi&#10;2ZpJEAUwW7BduBgncORjjvXJ6LdeQNPmuDFtS6VAfMJbGOTsGCR75HTFXPFes2lnItrZ2lkZY9wL&#10;+V655JznP1J96zq3c0h0nyxbOT1nVFu3CwW6QxmJI2GdzNt/iJ9TWXFuVA2Nyk4xQxeZjxnPcCtj&#10;w9cx2zb5UV1D42t05HWttIxMleUikZvOUAkZwFByOB1ozsABRcdmIruHtPD10WYKEcsFC7FYj8M5&#10;NQS+HtOmg3Jd2NvIF3PHOrBl7Y4XGc9MVF7mij3ZxUk4VODz6VXImmPCMQPQV1EulxwhJ1ntNpcr&#10;juQDjI45B60r6dLE67biDawJ4fCjGOCT356Uue3Qr2XN1OVEEhONjfiK1LPQrueHzoDDNIpwbdZV&#10;8zHqBnn8K1IbEyfMZYVBcLjcBjr/AIUlxYRQp53nxsg/uHNHtX2H9Xiupz8zFdyk/d6g8EfhTVUs&#10;uTnB74qzqfkkkxEk8ZJFUBK4AAYgVrHVXOaas7EpTGQDkVErFH9qTLMcjJ+lKiO8gjAyxOAMUxF1&#10;ZiApV6vQXEU0ZWZlQrltxBJc9l4rO2Nay+VOu0noexp3mBcjJ544xWco9jaM2tGOuLQuxZAQc9+9&#10;NsEaO53uvzJzg8VOt+Yz8yqeMdP51XuLhZJQV/yKFe1gly3ujYjnKPuDtjOWHp/9atZ79vLEaS7l&#10;kiUHaOo9a5iKUQkOGBPp1qyJ8Bc++0+lZtWNE0zVnuJJZjJNcJ5zDDSH+Idvx96WC42xBlQiXH31&#10;5A6dB2781UtbGa6AZIGKgjLswAx+JGalZZIm/dZyP9sMaTuUrFmO+ihjZthAUkknGSewrqbdHh09&#10;LJpUjmCebFIeQGyDk/XOCPQ159JdMEaMoVzyQRSzazqV/GlqCzBPuZP3MehPT86qMWROaOr1XxsL&#10;SLOnySw3JJ3xmPIjbA6Nnk9a4q7uLi4uWur3DO53FG4J9yB9O9WE0aZbaHU9WE6Wk0yoXBBkYfxE&#10;KTk8Ec9OahR/PnuILUTmAhnBJyxA5BbnGeOv862Ssc7lcuaMFnv/ADGH3iduBk9ePx4rupol0yKa&#10;e5VVMiFlMqBUYDAGMjkgjpXCabti1S2MLiOVAsh3t8mRyBxz0xn1Nafirxtd61D9i8iC2t0ZnKQE&#10;4LFiST69cD0ApNFxlZIwtd1qbVb55pHJ7KOyr2A9PpVzTSiRBW6JjjGcn3/nXNk5bJ9a1LWXYuA2&#10;3d1xSklYdOXvHV29xHBZ28M0kjBAQ2V3AZOTj0HP51p6dfz2JWSORJDEu14w43YIx06+vtXKxajk&#10;ICo3LjOAFzxilfVQmXQ5dhggqMAdf50kypI7ObxN9ng8qF4omI3Rq+G7YJPQA9sg5xWNdeI/MtGt&#10;zErAtnzUcgj1/E9evbpXIy3TzOWbk/TFIbjPBUFR2FDk2JRijbudVLFvmITGEzgjA7ZrJupmZlba&#10;Rx1waSG9+zuZVUB8YXI+6fUe/wBaqTXUkrlpHZieuWzmly3KckhksuV2nNQSJhVcchqVwzAsBwKV&#10;G37Eb7oPrWiVjFu7H2tpNdMFhiLHOM9APxrbXw15UBe9vY4HGCItjMSD79P1qvZ3UltJuRvLwOnq&#10;PT0NaUniVxEAba1lIyFeWMsR9ATgfgKnnK9mjPms4Lf50jYnAzvXGDjnjsKyVtJJJG2jCg9TV77S&#10;9/c4c4BO5sDAFXo4lOAoIQD0qJTcTaFFVPQz4NNudylJlU+vpUl9oeoWwDTsGB6HdnP416b4U8Hi&#10;6gTUJnUReYUXHzAYxlmGQMZZffn2rE1aeKeR45GSVI5SgdUZd4xy3pnIwPoKfNNK7DkpuXKjzuWG&#10;WHiRGX6iptN0+TUr6K2iOC7ck9AO5rS1OUNEykg8YHOasad/oNjIsM2x5CuZMYORzj6ZH61Snpdm&#10;Tpe9ZHo/hnTNPsbQLE+8RksFL7S5yOSR7BvbNT67q+n3NxajTlSG5jkxIzOeVOPlIOc/xEY9c5HS&#10;vP31698pF86HKY+ZUwSBVBtRl3s8/wA8jn/WFuVHt+NDnpYFT1u2b+u6hCt06pKWQMxUYYlRklBk&#10;9cZ69feuXumX5nRuM5XPUfjUbXSpuXJb0z0qpcXTSDBPtUKN2aOaSsW1ddoDkMCORmqs9qwJaMja&#10;einrioI5STgk/Wp3mVQMH9atJxehnKaktRkUe1wXOD2p0jnaFGMgckVHA++6QMflzUhBfJ28s3QC&#10;n11IT00IArM4VQSxOAB3rprPS7WGH95cSRTADOUIIY/w45BHvkVN4d8PXZlhvJIwsZbqz7fw9jVz&#10;X2aN3JLhlbBSRcOvXnjhgcHn6UpsqC1MK/zbXKiKUOZEwcdweMe3FUrXO7dtyRySQe/b+dSW04jv&#10;fPuAGChvlIyOmMfrTbKTzFk/hLHcccYxUyVolwd6htaTqH2W9SQyIoGQQccj6HrXY6nq099Z4NyO&#10;R5ocEdBztAPIye1edxCNJAZIo2ZTkbskVaS7UuxWFYkc8rESMdemSRUJ2VjWScpXNC6QSXjmMZTb&#10;y3Uk9yffP6YrHvFEhyPzz1qz9pSW1YfMZFf727tjoPWmzosUPOCeSxA6dwKSWtym/dsVLdH8ncGB&#10;Zs5z1pylsSdvlORmo7WQMrKSAQSRk055MqcHJ24B9ap7maaUR8vm218I7hNsnBdTnKnAOefUc/jX&#10;RrexXDLtLb2xh1+Qj24HNc9cTsbx45M/KAh9yBjNW7a6aN1CwiUej8iie+gU1eOpJqrwwtKh3b+F&#10;z649RVLTtTWK0W3WIEhizYJyzZOD+RxRe+XOCABGXYADPC1HoNsJ55GJwpcKCRkc5oXwtg/jSRnp&#10;JtnkSQYO4/ga3NP1E2rxBX+XPOByD0yP1qhf6ZcPJLcQRMyRgGQqM7R2P0qmkrgAbiCK0WquZPR8&#10;rO7tZ4Jr2O6k2tcJhtyxjcxwR15zx/SoL28W5jL7ArB8Y3HJxwCfw7c1zsWqSAIWJbHUe3+NW5dY&#10;QwYIzJnK57f596bdxJWZnX8bRZjxxncfyrNurY2+0lidyhuR6jNXLq6afLuRkirlxo1xJZQXc0Uw&#10;WWNWVgh2kEYHPT0pLQbtLQwEJByDT/MYVam02SGNZF+ZG6VV68Y5q00zNpx3HpN8hABDdjmoghfk&#10;nmpEj3OoZsA9cVtDUIIXP2W0jjTaFIHOSO5JoukNRbL8OnxW9zczP8625fK+u3t+NUheXEcEgSUr&#10;CzAeX7dR+WTRRWTNttio0j7txOc+lOe5OAdoDAbcj8qKKLAmyhdR5UTE8njFVqKK1jsYS3EPTGOt&#10;LsJHWiimSMpRRRQI9E8HLaXVmIZYfnjXeWA+8OnXPHbp/StPxVHex6NdJm0W3ZFY4iy+Ny4wT05I&#10;6elFFZrY3e55jHdyRng8+oq+mt3axCLzX2Y6bjRRTcUQpNdR7+IL6Q5kmd2KhNzHLYHbJ5qrLqE8&#10;igM5OOck5PPvRRQoobkyk8rOcmmgZooqjM6/QbKO50R1ikZZ8l2LKCvXAA7np3qrfiRkmV3JJlZW&#10;I4yef8aKKyludMHpYybyT5Ng6ACqlrE004VSAevNFFaQ2MqnxG1pln88kg2mRRxnpXRTyReG9Ltd&#10;QvUN7PeK3k2+dsKAAAlu7H26UUUuoPSKMC91m71m5U3krSTkhIUPEMK4/hXtUNpdNaz4X7wbBPb9&#10;aKKUiqbI5bh4rhJBgeW7uuPUGnaVY3HiXWhAJUiaQlmZgcDuaKKtJXuZNvY2vFen2elWtjDZoQpi&#10;J3N1Yg4JPua5CJnRS6njOMUUUNajTLq3j7ACAVx0IBqYX0kkfJAC9AEA/UUUVFkaJsjbUZXPLt9K&#10;ia5bGOcnk/jRRRZC5mQ/aWDZH6mmG4dqKKaSIcmMMhbCjgZ/Ou203TrW7h3JBCWjRWcvGBuO3Pb/&#10;ABoopT2Kp9SxqGnW0NjdKE2vFCHUoSACcH1rk0jR2ebLGVXxn8uaKKXQtavUv63Zi1uZLZtrHy0k&#10;yBjhkVh/6FXNklWxnIFFFFPqKr0HeacdBV3To8rJI2CuQmMdc0UVpLYzjuOeBY7pQvKl8bc471at&#10;YxECzfMcUUVjJ+6dEEuc6bSNBOrTR2w8vdPGzBnY/KAM+n14qPUdETT9PjuhscbckYIPBwec47+l&#10;FFWorluDk+axk6lbbeCeNqsATnAYZAz+NVINWvdMge2WYvaTNl4WGQaKKmIpGtpjWWrXMFvNasbh&#10;cBJnlLDHpt6Ac+/Sr+q6R9nysflRiSPyzsjAJ29849hRRVEtJM4yVRBGn949cVTdsnHaiirRixlS&#10;xTEYFFFAkyz5xxkUx52bOaKKmyNW2MMhFNDE96KKdkZ3YFvXmo2ck0UU0BJBE8zbVbH1rdsvD8Us&#10;c8rzvmAgHA6k5/woorOba2NqcU9yJrGKWEeTLKpBwA3Qd/xrIm3ISGbODRRRB3Cskti3pwGM5xuO&#10;M1t6cPP1K2tJCSrzLE2DgEE80UVnP4jopaQPUtZ1Mabo8NlYPcW6MmUVGAAyDz9e35GvLtXnuDKU&#10;ll37PlB6Z4ooqqmrM6OxzNzMzsCSTVlLlth+YhRziiirsrGKk7sa1xlSSPyqGR2457UUU0kJtkRk&#10;JFRk5NFFWZnQ6VJF9mht3jA3nBkUZYZPvRqmmwxTvGDkqT82MZoorCTsdcEmrMw3TyZduc981vaU&#10;ttId212kERZ9wGAdw+7+Hc0UVc/hMI/GehaVZiDQrmYzSb2XnB4wBkY9K4LXr+TzFViWA4UnsM5o&#10;oqFujT7LZkxA6heR2yhYVkIB2jt3+tXrxIYjb3FtF5VtKhCKWy5CnaS3GMn2oorV/CZQ+IqtJufn&#10;JB6U9ztX/CiisGjqTJY/38qJgAL82OxqC7u2eRnI5ySefwoopohspWcuLpQ2dpODiulj0pZLO6lU&#10;gsiCUFuDgMBjj1zRRWj3M4v3TDLoZQVLkkZO7FaEYfAwwx7CiiokaUm7GbdsYnbHXkD8eK6XRXtr&#10;Pw2snlsZ5Fdi+BwSwX8eB+tFFN6QIWtQ7LwnFAbCW4EKLchtm8DIZMfdIPY4ORXnnjSxtdO8RXCW&#10;UZihOGEWchCRnAPcc8UUVa2RnLWTOf8ANOee1OMq7udxooq7EXGPJuJAGBXZaT4kvNHi/sa6/wBL&#10;ssLiMnG3cO3BooqWOO5Y1jT1tbVbYgfurgQEg+ozmuQvoFjZtp5XvRRUrc1fwlNZCKPNJ7UUVZkf&#10;/9lQSwECLQAUAAYACAAAACEAPfyuaBQBAABHAgAAEwAAAAAAAAAAAAAAAAAAAAAAW0NvbnRlbnRf&#10;VHlwZXNdLnhtbFBLAQItABQABgAIAAAAIQA4/SH/1gAAAJQBAAALAAAAAAAAAAAAAAAAAEUBAABf&#10;cmVscy8ucmVsc1BLAQItABQABgAIAAAAIQDHqIAxmAQAABsPAAAOAAAAAAAAAAAAAAAAAEQCAABk&#10;cnMvZTJvRG9jLnhtbFBLAQItABQABgAIAAAAIQCMmn+7yAAAAKYBAAAZAAAAAAAAAAAAAAAAAAgH&#10;AABkcnMvX3JlbHMvZTJvRG9jLnhtbC5yZWxzUEsBAi0AFAAGAAgAAAAhALEbiVXhAAAACQEAAA8A&#10;AAAAAAAAAAAAAAAABwgAAGRycy9kb3ducmV2LnhtbFBLAQItAAoAAAAAAAAAIQC2BCDiCRwJAAkc&#10;CQAUAAAAAAAAAAAAAAAAABUJAABkcnMvbWVkaWEvaW1hZ2UxLnBuZ1BLAQItAAoAAAAAAAAAIQA/&#10;+UgWEcsBABHLAQAVAAAAAAAAAAAAAAAAAFAlCQBkcnMvbWVkaWEvaW1hZ2UyLmpwZWdQSwUGAAAA&#10;AAcABwC/AQAAlP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4150;top:-4058;width:17519;height:258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MgzQAAAOMAAAAPAAAAZHJzL2Rvd25yZXYueG1sRI/NTsNA&#10;DITvSH2HlStxo5sCCm3otkoRf4JD1QJ3N+smKVlvyC5NeHt8QOJoz3jm82I1uEadqAu1ZwPTSQKK&#10;uPC25tLA+9vDxQxUiMgWG89k4IcCrJajswVm1ve8pdMulkpCOGRooIqxzbQORUUOw8S3xKIdfOcw&#10;ytiV2nbYS7hr9GWSpNphzdJQYUt3FRWfu29nYHP4eH2a32+P6816+Or3L/k0f8yNOR8P+S2oSEP8&#10;N/9dP1vBT6/T+dXsJhVo+UkWoJe/AAAA//8DAFBLAQItABQABgAIAAAAIQDb4fbL7gAAAIUBAAAT&#10;AAAAAAAAAAAAAAAAAAAAAABbQ29udGVudF9UeXBlc10ueG1sUEsBAi0AFAAGAAgAAAAhAFr0LFu/&#10;AAAAFQEAAAsAAAAAAAAAAAAAAAAAHwEAAF9yZWxzLy5yZWxzUEsBAi0AFAAGAAgAAAAhAAIk4yDN&#10;AAAA4wAAAA8AAAAAAAAAAAAAAAAABwIAAGRycy9kb3ducmV2LnhtbFBLBQYAAAAAAwADALcAAAAB&#10;AwAAAAA=&#10;">
                  <v:imagedata r:id="rId18" o:title="" croptop="8539f" cropbottom="9381f" cropleft="11637f" cropright="10738f"/>
                </v:shape>
                <v:shape id="Picture 9" o:spid="_x0000_s1031" type="#_x0000_t75" style="position:absolute;left:26571;width:25787;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gjyQAAAOMAAAAPAAAAZHJzL2Rvd25yZXYueG1sRI/dSsNA&#10;FITvBd9hOYJ3dpMYbBu7LaWg1rv+PcAh5zQJZs+G7DaJb+8KgpfDzHzDrDaTbdXAvW+cGEhnCSiW&#10;0lEjlYHL+e1pAcoHFMLWCRv4Zg+b9f3dCgtyoxx5OIVKRYj4Ag3UIXSF1r6s2aKfuY4lelfXWwxR&#10;9pWmHscIt63OkuRFW2wkLtTY8a7m8ut0swbsh1+Mmmj/fiw/aZuPBxqWB2MeH6btK6jAU/gP/7X3&#10;ZCBLntN5mmd5Br+f4h/Q6x8AAAD//wMAUEsBAi0AFAAGAAgAAAAhANvh9svuAAAAhQEAABMAAAAA&#10;AAAAAAAAAAAAAAAAAFtDb250ZW50X1R5cGVzXS54bWxQSwECLQAUAAYACAAAACEAWvQsW78AAAAV&#10;AQAACwAAAAAAAAAAAAAAAAAfAQAAX3JlbHMvLnJlbHNQSwECLQAUAAYACAAAACEAGRqYI8kAAADj&#10;AAAADwAAAAAAAAAAAAAAAAAHAgAAZHJzL2Rvd25yZXYueG1sUEsFBgAAAAADAAMAtwAAAP0CAAAA&#10;AA==&#10;">
                  <v:imagedata r:id="rId19" o:title="" croptop="2282f" cropbottom="13050f" cropleft="9845f" cropright="6665f"/>
                </v:shape>
                <v:shape id="_x0000_s1032" type="#_x0000_t202" style="position:absolute;left:206;top:14935;width:281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ryQAAAOMAAAAPAAAAZHJzL2Rvd25yZXYueG1sRE9fa8Iw&#10;EH8f7DuEG/g2UydK2xlFFGFvUzcYe7slZ1NsLl2T1bpPvwwGe7zf/1usBteInrpQe1YwGWcgiLU3&#10;NVcKXl929zmIEJENNp5JwZUCrJa3Nwssjb/wgfpjrEQK4VCiAhtjW0oZtCWHYexb4sSdfOcwprOr&#10;pOnwksJdIx+ybC4d1pwaLLa0saTPxy+nIGz3n60+7T/O1ly/n7f9TL/t3pUa3Q3rRxCRhvgv/nM/&#10;mTR/khd5MS2KGfz+lACQyx8AAAD//wMAUEsBAi0AFAAGAAgAAAAhANvh9svuAAAAhQEAABMAAAAA&#10;AAAAAAAAAAAAAAAAAFtDb250ZW50X1R5cGVzXS54bWxQSwECLQAUAAYACAAAACEAWvQsW78AAAAV&#10;AQAACwAAAAAAAAAAAAAAAAAfAQAAX3JlbHMvLnJlbHNQSwECLQAUAAYACAAAACEAnPofK8kAAADj&#10;AAAADwAAAAAAAAAAAAAAAAAHAgAAZHJzL2Rvd25yZXYueG1sUEsFBgAAAAADAAMAtwAAAP0CAAAA&#10;AA==&#10;">
                  <v:textbox style="mso-fit-shape-to-text:t">
                    <w:txbxContent>
                      <w:p w14:paraId="7E5D4227" w14:textId="77777777" w:rsidR="00093AD9" w:rsidRDefault="006B00B5">
                        <w:pPr>
                          <w:jc w:val="center"/>
                          <w:rPr>
                            <w:b/>
                            <w:bCs/>
                          </w:rPr>
                        </w:pPr>
                        <w:r>
                          <w:rPr>
                            <w:b/>
                            <w:bCs/>
                          </w:rPr>
                          <w:t>a</w:t>
                        </w:r>
                      </w:p>
                    </w:txbxContent>
                  </v:textbox>
                </v:shape>
                <v:shape id="_x0000_s1033" type="#_x0000_t202" style="position:absolute;left:26800;top:14859;width:281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iJzAAAAOIAAAAPAAAAZHJzL2Rvd25yZXYueG1sRI9PSwMx&#10;FMTvQr9DeII3m1Xc/lmblmIpeLOtQuntmbxulm5e1k3cbv30RhB6HGbmN8xs0btadNSGyrOCh2EG&#10;glh7U3Gp4ON9fT8BESKywdozKbhQgMV8cDPDwvgzb6nbxVIkCIcCFdgYm0LKoC05DEPfECfv6FuH&#10;Mcm2lKbFc4K7Wj5m2Ug6rDgtWGzoxZI+7b6dgrDafDX6uPk8WXP5eVt1ud6vD0rd3fbLZxCR+ngN&#10;/7dfjYJpPn7KJtN8BH+X0h2Q818AAAD//wMAUEsBAi0AFAAGAAgAAAAhANvh9svuAAAAhQEAABMA&#10;AAAAAAAAAAAAAAAAAAAAAFtDb250ZW50X1R5cGVzXS54bWxQSwECLQAUAAYACAAAACEAWvQsW78A&#10;AAAVAQAACwAAAAAAAAAAAAAAAAAfAQAAX3JlbHMvLnJlbHNQSwECLQAUAAYACAAAACEAMrQYicwA&#10;AADiAAAADwAAAAAAAAAAAAAAAAAHAgAAZHJzL2Rvd25yZXYueG1sUEsFBgAAAAADAAMAtwAAAAAD&#10;AAAAAA==&#10;">
                  <v:textbox style="mso-fit-shape-to-text:t">
                    <w:txbxContent>
                      <w:p w14:paraId="0BA2FC16" w14:textId="77777777" w:rsidR="00093AD9" w:rsidRDefault="006B00B5">
                        <w:pPr>
                          <w:jc w:val="center"/>
                          <w:rPr>
                            <w:b/>
                            <w:bCs/>
                            <w:lang w:val="en-MY"/>
                          </w:rPr>
                        </w:pPr>
                        <w:r>
                          <w:rPr>
                            <w:b/>
                            <w:bCs/>
                            <w:lang w:val="en-MY"/>
                          </w:rPr>
                          <w:t>b</w:t>
                        </w:r>
                      </w:p>
                    </w:txbxContent>
                  </v:textbox>
                </v:shape>
              </v:group>
            </w:pict>
          </mc:Fallback>
        </mc:AlternateContent>
      </w:r>
    </w:p>
    <w:tbl>
      <w:tblPr>
        <w:tblStyle w:val="TableGrid"/>
        <w:tblW w:w="0" w:type="auto"/>
        <w:tblLook w:val="04A0" w:firstRow="1" w:lastRow="0" w:firstColumn="1" w:lastColumn="0" w:noHBand="0" w:noVBand="1"/>
      </w:tblPr>
      <w:tblGrid>
        <w:gridCol w:w="4212"/>
        <w:gridCol w:w="4212"/>
      </w:tblGrid>
      <w:tr w:rsidR="00093AD9" w14:paraId="50014C66" w14:textId="77777777">
        <w:tc>
          <w:tcPr>
            <w:tcW w:w="4212" w:type="dxa"/>
          </w:tcPr>
          <w:p w14:paraId="7B53107E" w14:textId="77777777" w:rsidR="00093AD9" w:rsidRDefault="00093AD9">
            <w:pPr>
              <w:pStyle w:val="Body"/>
              <w:spacing w:after="0"/>
              <w:rPr>
                <w:rFonts w:ascii="Arial" w:hAnsi="Arial" w:cs="Arial"/>
              </w:rPr>
            </w:pPr>
          </w:p>
          <w:p w14:paraId="3CACA3F7" w14:textId="77777777" w:rsidR="00093AD9" w:rsidRDefault="00093AD9">
            <w:pPr>
              <w:pStyle w:val="Body"/>
              <w:spacing w:after="0"/>
              <w:rPr>
                <w:rFonts w:ascii="Arial" w:hAnsi="Arial" w:cs="Arial"/>
              </w:rPr>
            </w:pPr>
          </w:p>
        </w:tc>
        <w:tc>
          <w:tcPr>
            <w:tcW w:w="4212" w:type="dxa"/>
          </w:tcPr>
          <w:p w14:paraId="461B0DAD" w14:textId="77777777" w:rsidR="00093AD9" w:rsidRDefault="00093AD9">
            <w:pPr>
              <w:pStyle w:val="Body"/>
              <w:spacing w:after="0"/>
            </w:pPr>
          </w:p>
          <w:p w14:paraId="16E8829D" w14:textId="77777777" w:rsidR="00093AD9" w:rsidRDefault="00093AD9">
            <w:pPr>
              <w:pStyle w:val="Body"/>
              <w:spacing w:after="0"/>
            </w:pPr>
          </w:p>
          <w:p w14:paraId="70E76F90" w14:textId="77777777" w:rsidR="00093AD9" w:rsidRDefault="00093AD9">
            <w:pPr>
              <w:pStyle w:val="Body"/>
              <w:spacing w:after="0"/>
            </w:pPr>
          </w:p>
          <w:p w14:paraId="79AFDFCB" w14:textId="77777777" w:rsidR="00093AD9" w:rsidRDefault="00093AD9">
            <w:pPr>
              <w:pStyle w:val="Body"/>
              <w:spacing w:after="0"/>
            </w:pPr>
          </w:p>
          <w:p w14:paraId="6B2971F1" w14:textId="77777777" w:rsidR="00093AD9" w:rsidRDefault="00093AD9">
            <w:pPr>
              <w:pStyle w:val="Body"/>
              <w:spacing w:after="0"/>
            </w:pPr>
          </w:p>
          <w:p w14:paraId="30052CDA" w14:textId="77777777" w:rsidR="00093AD9" w:rsidRDefault="00093AD9">
            <w:pPr>
              <w:pStyle w:val="Body"/>
              <w:spacing w:after="0"/>
            </w:pPr>
          </w:p>
          <w:p w14:paraId="51967C3D" w14:textId="77777777" w:rsidR="00093AD9" w:rsidRDefault="00093AD9">
            <w:pPr>
              <w:pStyle w:val="Body"/>
              <w:spacing w:after="0"/>
            </w:pPr>
          </w:p>
          <w:p w14:paraId="15291039" w14:textId="77777777" w:rsidR="00093AD9" w:rsidRDefault="00093AD9">
            <w:pPr>
              <w:pStyle w:val="Body"/>
              <w:spacing w:after="0"/>
            </w:pPr>
          </w:p>
          <w:p w14:paraId="636008F0" w14:textId="77777777" w:rsidR="00093AD9" w:rsidRDefault="00093AD9">
            <w:pPr>
              <w:pStyle w:val="Body"/>
              <w:spacing w:after="0"/>
            </w:pPr>
          </w:p>
          <w:p w14:paraId="7643BBCC" w14:textId="77777777" w:rsidR="00093AD9" w:rsidRDefault="00093AD9">
            <w:pPr>
              <w:pStyle w:val="Body"/>
              <w:spacing w:after="0"/>
              <w:rPr>
                <w:rFonts w:ascii="Arial" w:hAnsi="Arial" w:cs="Arial"/>
              </w:rPr>
            </w:pPr>
          </w:p>
          <w:p w14:paraId="1F886E6F" w14:textId="77777777" w:rsidR="00093AD9" w:rsidRDefault="00093AD9">
            <w:pPr>
              <w:pStyle w:val="Body"/>
              <w:spacing w:after="0"/>
              <w:rPr>
                <w:rFonts w:ascii="Arial" w:hAnsi="Arial" w:cs="Arial"/>
              </w:rPr>
            </w:pPr>
          </w:p>
        </w:tc>
      </w:tr>
    </w:tbl>
    <w:p w14:paraId="5CDCC81C" w14:textId="77777777" w:rsidR="00093AD9" w:rsidRDefault="006B00B5">
      <w:pPr>
        <w:pStyle w:val="Body"/>
        <w:spacing w:after="0"/>
        <w:jc w:val="left"/>
        <w:rPr>
          <w:rFonts w:ascii="Arial" w:hAnsi="Arial" w:cs="Arial"/>
          <w:b/>
          <w:bCs/>
        </w:rPr>
      </w:pPr>
      <w:r>
        <w:rPr>
          <w:rFonts w:ascii="Arial" w:hAnsi="Arial" w:cs="Arial"/>
          <w:b/>
          <w:bCs/>
        </w:rPr>
        <w:t xml:space="preserve">Plate 2: (a) Green and (b) </w:t>
      </w:r>
      <w:r>
        <w:rPr>
          <w:rFonts w:ascii="Arial" w:hAnsi="Arial" w:cs="Arial"/>
          <w:b/>
          <w:bCs/>
          <w:lang w:val="en-MY"/>
        </w:rPr>
        <w:t>medium-</w:t>
      </w:r>
      <w:r>
        <w:rPr>
          <w:rFonts w:ascii="Arial" w:hAnsi="Arial" w:cs="Arial"/>
          <w:b/>
          <w:bCs/>
        </w:rPr>
        <w:t xml:space="preserve">roasted bean of </w:t>
      </w:r>
      <w:proofErr w:type="spellStart"/>
      <w:r>
        <w:rPr>
          <w:rFonts w:ascii="Arial" w:hAnsi="Arial" w:cs="Arial"/>
          <w:b/>
          <w:bCs/>
        </w:rPr>
        <w:t>Liberica</w:t>
      </w:r>
      <w:proofErr w:type="spellEnd"/>
      <w:r>
        <w:rPr>
          <w:rFonts w:ascii="Arial" w:hAnsi="Arial" w:cs="Arial"/>
          <w:b/>
          <w:bCs/>
        </w:rPr>
        <w:t xml:space="preserve"> coffee</w:t>
      </w:r>
    </w:p>
    <w:p w14:paraId="1CF5B8F5" w14:textId="77777777" w:rsidR="00093AD9" w:rsidRDefault="00093AD9">
      <w:pPr>
        <w:pStyle w:val="Body"/>
        <w:spacing w:after="0"/>
        <w:rPr>
          <w:rFonts w:ascii="Arial" w:hAnsi="Arial" w:cs="Arial"/>
          <w:lang w:val="en-MY"/>
        </w:rPr>
      </w:pPr>
    </w:p>
    <w:p w14:paraId="19C5603B" w14:textId="77777777" w:rsidR="00093AD9" w:rsidRDefault="00093AD9">
      <w:pPr>
        <w:pStyle w:val="Body"/>
        <w:spacing w:after="0"/>
        <w:rPr>
          <w:rFonts w:ascii="Arial" w:hAnsi="Arial" w:cs="Arial"/>
        </w:rPr>
      </w:pPr>
    </w:p>
    <w:p w14:paraId="44096703" w14:textId="77777777" w:rsidR="00093AD9" w:rsidRDefault="006B00B5">
      <w:pPr>
        <w:pStyle w:val="Body"/>
        <w:spacing w:after="0"/>
        <w:rPr>
          <w:rFonts w:ascii="Arial" w:hAnsi="Arial" w:cs="Arial"/>
          <w:b/>
          <w:sz w:val="22"/>
          <w:lang w:val="en-MY" w:eastAsia="zh-CN"/>
        </w:rPr>
      </w:pPr>
      <w:r>
        <w:rPr>
          <w:rFonts w:ascii="Arial" w:hAnsi="Arial" w:cs="Arial"/>
          <w:b/>
          <w:caps/>
          <w:sz w:val="22"/>
          <w:lang w:val="en-MY"/>
        </w:rPr>
        <w:t>2.2</w:t>
      </w:r>
      <w:r>
        <w:rPr>
          <w:rFonts w:ascii="Arial" w:hAnsi="Arial" w:cs="Arial"/>
          <w:b/>
          <w:caps/>
          <w:sz w:val="22"/>
        </w:rPr>
        <w:t xml:space="preserve"> </w:t>
      </w:r>
      <w:r>
        <w:rPr>
          <w:rFonts w:ascii="Arial" w:hAnsi="Arial" w:cs="Arial"/>
          <w:b/>
          <w:sz w:val="22"/>
          <w:lang w:val="en-MY" w:eastAsia="zh-CN"/>
        </w:rPr>
        <w:t>Determination of antioxidant activity</w:t>
      </w:r>
    </w:p>
    <w:p w14:paraId="37C1C50B" w14:textId="77777777" w:rsidR="00093AD9" w:rsidRDefault="00093AD9">
      <w:pPr>
        <w:pStyle w:val="Body"/>
        <w:spacing w:after="0"/>
        <w:rPr>
          <w:rFonts w:ascii="Arial" w:hAnsi="Arial" w:cs="Arial"/>
        </w:rPr>
      </w:pPr>
    </w:p>
    <w:p w14:paraId="1FB10081" w14:textId="77777777" w:rsidR="00093AD9" w:rsidRDefault="006B00B5">
      <w:pPr>
        <w:pStyle w:val="Body"/>
        <w:spacing w:after="0"/>
        <w:rPr>
          <w:rFonts w:ascii="Arial" w:hAnsi="Arial" w:cs="Arial"/>
        </w:rPr>
      </w:pPr>
      <w:r>
        <w:rPr>
          <w:rFonts w:ascii="Arial" w:hAnsi="Arial" w:cs="Arial"/>
          <w:b/>
          <w:u w:val="single"/>
          <w:lang w:val="en-MY"/>
        </w:rPr>
        <w:t>2</w:t>
      </w:r>
      <w:r>
        <w:rPr>
          <w:rFonts w:ascii="Arial" w:hAnsi="Arial" w:cs="Arial"/>
          <w:b/>
          <w:u w:val="single"/>
        </w:rPr>
        <w:t>.</w:t>
      </w:r>
      <w:r>
        <w:rPr>
          <w:rFonts w:ascii="Arial" w:hAnsi="Arial" w:cs="Arial"/>
          <w:b/>
          <w:u w:val="single"/>
          <w:lang w:val="en-MY"/>
        </w:rPr>
        <w:t>2</w:t>
      </w:r>
      <w:r>
        <w:rPr>
          <w:rFonts w:ascii="Arial" w:hAnsi="Arial" w:cs="Arial"/>
          <w:b/>
          <w:u w:val="single"/>
        </w:rPr>
        <w:t xml:space="preserve">.1 </w:t>
      </w:r>
      <w:r>
        <w:rPr>
          <w:rFonts w:ascii="Arial" w:hAnsi="Arial" w:cs="Arial"/>
          <w:b/>
          <w:u w:val="single"/>
          <w:lang w:val="en-MY" w:eastAsia="zh-CN"/>
        </w:rPr>
        <w:t xml:space="preserve">DPPH </w:t>
      </w:r>
      <w:r>
        <w:rPr>
          <w:rFonts w:ascii="Arial" w:hAnsi="Arial" w:cs="Arial"/>
          <w:b/>
          <w:u w:val="single"/>
          <w:lang w:eastAsia="zh-CN"/>
        </w:rPr>
        <w:t>radical scavenging</w:t>
      </w:r>
    </w:p>
    <w:p w14:paraId="646D0F9B" w14:textId="77777777" w:rsidR="00093AD9" w:rsidRDefault="00093AD9">
      <w:pPr>
        <w:pStyle w:val="Body"/>
        <w:spacing w:after="0"/>
        <w:rPr>
          <w:rFonts w:ascii="Arial" w:hAnsi="Arial" w:cs="Arial"/>
        </w:rPr>
      </w:pPr>
    </w:p>
    <w:p w14:paraId="46FC96BC" w14:textId="77777777" w:rsidR="00093AD9" w:rsidRDefault="006B00B5">
      <w:pPr>
        <w:pStyle w:val="Body"/>
        <w:spacing w:after="0"/>
        <w:rPr>
          <w:rFonts w:ascii="Arial" w:hAnsi="Arial" w:cs="Arial"/>
          <w:iCs/>
          <w:lang w:eastAsia="zh-CN"/>
        </w:rPr>
      </w:pPr>
      <w:r>
        <w:rPr>
          <w:rFonts w:ascii="Arial" w:hAnsi="Arial" w:cs="Arial"/>
          <w:iCs/>
          <w:lang w:eastAsia="zh-CN"/>
        </w:rPr>
        <w:t xml:space="preserve">The scavenging activity of the </w:t>
      </w:r>
      <w:r>
        <w:rPr>
          <w:rFonts w:ascii="Arial" w:hAnsi="Arial" w:cs="Arial"/>
          <w:iCs/>
          <w:lang w:val="en-MY" w:eastAsia="zh-CN"/>
        </w:rPr>
        <w:t>extracts</w:t>
      </w:r>
      <w:r>
        <w:rPr>
          <w:rFonts w:ascii="Arial" w:hAnsi="Arial" w:cs="Arial"/>
          <w:iCs/>
          <w:lang w:eastAsia="zh-CN"/>
        </w:rPr>
        <w:t xml:space="preserve"> on 2,2-diphenyl-1-picrylhydrazyl (DPPH) radicals was evaluated according to our previous work (</w:t>
      </w:r>
      <w:proofErr w:type="spellStart"/>
      <w:r>
        <w:rPr>
          <w:rFonts w:ascii="Arial" w:hAnsi="Arial" w:cs="Arial"/>
          <w:iCs/>
          <w:lang w:eastAsia="zh-CN"/>
        </w:rPr>
        <w:t>Mirfat</w:t>
      </w:r>
      <w:proofErr w:type="spellEnd"/>
      <w:r>
        <w:rPr>
          <w:rFonts w:ascii="Arial" w:hAnsi="Arial" w:cs="Arial"/>
          <w:iCs/>
          <w:lang w:eastAsia="zh-CN"/>
        </w:rPr>
        <w:t xml:space="preserve"> et al.</w:t>
      </w:r>
      <w:r>
        <w:rPr>
          <w:rFonts w:ascii="Arial" w:hAnsi="Arial" w:cs="Arial"/>
          <w:iCs/>
          <w:lang w:val="en-MY" w:eastAsia="zh-CN"/>
        </w:rPr>
        <w:t>,</w:t>
      </w:r>
      <w:r>
        <w:rPr>
          <w:rFonts w:ascii="Arial" w:hAnsi="Arial" w:cs="Arial"/>
          <w:iCs/>
          <w:lang w:eastAsia="zh-CN"/>
        </w:rPr>
        <w:t xml:space="preserve"> 2024). Various concentrations of </w:t>
      </w:r>
      <w:r>
        <w:rPr>
          <w:rFonts w:ascii="Arial" w:hAnsi="Arial" w:cs="Arial"/>
          <w:iCs/>
          <w:lang w:val="en-MY" w:eastAsia="zh-CN"/>
        </w:rPr>
        <w:t>the</w:t>
      </w:r>
      <w:r>
        <w:rPr>
          <w:rFonts w:ascii="Arial" w:hAnsi="Arial" w:cs="Arial"/>
          <w:iCs/>
          <w:lang w:eastAsia="zh-CN"/>
        </w:rPr>
        <w:t xml:space="preserve"> extracts in ethanol were prepared to give a final volume of 7 </w:t>
      </w:r>
      <w:proofErr w:type="spellStart"/>
      <w:r>
        <w:rPr>
          <w:rFonts w:ascii="Arial" w:hAnsi="Arial" w:cs="Arial"/>
          <w:iCs/>
          <w:lang w:eastAsia="zh-CN"/>
        </w:rPr>
        <w:t>μL</w:t>
      </w:r>
      <w:proofErr w:type="spellEnd"/>
      <w:r>
        <w:rPr>
          <w:rFonts w:ascii="Arial" w:hAnsi="Arial" w:cs="Arial"/>
          <w:iCs/>
          <w:lang w:eastAsia="zh-CN"/>
        </w:rPr>
        <w:t xml:space="preserve"> and were mixed with 280 </w:t>
      </w:r>
      <w:proofErr w:type="spellStart"/>
      <w:r>
        <w:rPr>
          <w:rFonts w:ascii="Arial" w:hAnsi="Arial" w:cs="Arial"/>
          <w:iCs/>
          <w:lang w:eastAsia="zh-CN"/>
        </w:rPr>
        <w:t>μL</w:t>
      </w:r>
      <w:proofErr w:type="spellEnd"/>
      <w:r>
        <w:rPr>
          <w:rFonts w:ascii="Arial" w:hAnsi="Arial" w:cs="Arial"/>
          <w:iCs/>
          <w:lang w:eastAsia="zh-CN"/>
        </w:rPr>
        <w:t xml:space="preserve"> of ethanolic sol</w:t>
      </w:r>
      <w:r>
        <w:rPr>
          <w:rFonts w:ascii="Arial" w:hAnsi="Arial" w:cs="Arial"/>
          <w:iCs/>
          <w:lang w:eastAsia="zh-CN"/>
        </w:rPr>
        <w:t xml:space="preserve">ution containing DPPH radicals </w:t>
      </w:r>
      <w:r>
        <w:rPr>
          <w:rFonts w:ascii="Arial" w:hAnsi="Arial" w:cs="Arial"/>
          <w:iCs/>
          <w:lang w:val="en-MY" w:eastAsia="zh-CN"/>
        </w:rPr>
        <w:t xml:space="preserve">(Sigma-Aldrich, USA) </w:t>
      </w:r>
      <w:r>
        <w:rPr>
          <w:rFonts w:ascii="Arial" w:hAnsi="Arial" w:cs="Arial"/>
          <w:iCs/>
          <w:lang w:eastAsia="zh-CN"/>
        </w:rPr>
        <w:t xml:space="preserve">resulting in a final concentration of 0.06 </w:t>
      </w:r>
      <w:proofErr w:type="spellStart"/>
      <w:r>
        <w:rPr>
          <w:rFonts w:ascii="Arial" w:hAnsi="Arial" w:cs="Arial"/>
          <w:iCs/>
          <w:lang w:eastAsia="zh-CN"/>
        </w:rPr>
        <w:t>mM.</w:t>
      </w:r>
      <w:proofErr w:type="spellEnd"/>
      <w:r>
        <w:rPr>
          <w:rFonts w:ascii="Arial" w:hAnsi="Arial" w:cs="Arial"/>
          <w:iCs/>
          <w:lang w:eastAsia="zh-CN"/>
        </w:rPr>
        <w:t xml:space="preserve"> The reaction mixture was vigorously shaken and left to stand for 30 minutes in the dark. The negative control contained all reagents without the test samples</w:t>
      </w:r>
      <w:r>
        <w:rPr>
          <w:rFonts w:ascii="Arial" w:hAnsi="Arial" w:cs="Arial"/>
          <w:iCs/>
          <w:lang w:eastAsia="zh-CN"/>
        </w:rPr>
        <w:t xml:space="preserve">, while </w:t>
      </w:r>
      <w:r>
        <w:rPr>
          <w:rFonts w:ascii="Arial" w:hAnsi="Arial" w:cs="Arial"/>
          <w:iCs/>
          <w:lang w:val="en-MY" w:eastAsia="zh-CN"/>
        </w:rPr>
        <w:t>e</w:t>
      </w:r>
      <w:proofErr w:type="spellStart"/>
      <w:r>
        <w:rPr>
          <w:rFonts w:ascii="Arial" w:hAnsi="Arial" w:cs="Arial"/>
          <w:iCs/>
          <w:lang w:eastAsia="zh-CN"/>
        </w:rPr>
        <w:t>thanol</w:t>
      </w:r>
      <w:proofErr w:type="spellEnd"/>
      <w:r>
        <w:rPr>
          <w:rFonts w:ascii="Arial" w:hAnsi="Arial" w:cs="Arial"/>
          <w:iCs/>
          <w:lang w:eastAsia="zh-CN"/>
        </w:rPr>
        <w:t xml:space="preserve"> was used as a blank. The DPPH radical scavenging activity was determined by measuring the absorbance at 517 nm using a microplate reader (Eon </w:t>
      </w:r>
      <w:proofErr w:type="spellStart"/>
      <w:r>
        <w:rPr>
          <w:rFonts w:ascii="Arial" w:hAnsi="Arial" w:cs="Arial"/>
          <w:iCs/>
          <w:lang w:eastAsia="zh-CN"/>
        </w:rPr>
        <w:t>Biotek</w:t>
      </w:r>
      <w:proofErr w:type="spellEnd"/>
      <w:r>
        <w:rPr>
          <w:rFonts w:ascii="Arial" w:hAnsi="Arial" w:cs="Arial"/>
          <w:iCs/>
          <w:lang w:eastAsia="zh-CN"/>
        </w:rPr>
        <w:t>, VT, USA). The percentage of inhibition of the DPPH radicals was calculated as follows:</w:t>
      </w:r>
    </w:p>
    <w:p w14:paraId="632F7393" w14:textId="77777777" w:rsidR="00093AD9" w:rsidRDefault="00093AD9">
      <w:pPr>
        <w:pStyle w:val="Body"/>
        <w:spacing w:after="0"/>
        <w:rPr>
          <w:rFonts w:ascii="Arial" w:hAnsi="Arial" w:cs="Arial"/>
          <w:iCs/>
          <w:lang w:eastAsia="zh-CN"/>
        </w:rPr>
      </w:pPr>
    </w:p>
    <w:p w14:paraId="2E71C0F8" w14:textId="77777777" w:rsidR="00093AD9" w:rsidRDefault="006B00B5">
      <w:pPr>
        <w:pStyle w:val="Body"/>
        <w:spacing w:after="0"/>
        <w:rPr>
          <w:rFonts w:ascii="Arial" w:hAnsi="Arial" w:cs="Arial"/>
          <w:iCs/>
          <w:lang w:eastAsia="zh-CN"/>
        </w:rPr>
      </w:pPr>
      <w:r>
        <w:rPr>
          <w:rFonts w:ascii="Arial" w:hAnsi="Arial" w:cs="Arial"/>
          <w:iCs/>
          <w:lang w:eastAsia="zh-CN"/>
        </w:rPr>
        <w:t>In</w:t>
      </w:r>
      <w:r>
        <w:rPr>
          <w:rFonts w:ascii="Arial" w:hAnsi="Arial" w:cs="Arial"/>
          <w:iCs/>
          <w:lang w:eastAsia="zh-CN"/>
        </w:rPr>
        <w:t>hibition (%) = (Absorbance of control − Absorbance of test sample) / (Absorbance control) x 100%</w:t>
      </w:r>
    </w:p>
    <w:p w14:paraId="5D04B984" w14:textId="77777777" w:rsidR="00093AD9" w:rsidRDefault="00093AD9">
      <w:pPr>
        <w:pStyle w:val="Body"/>
        <w:spacing w:after="0"/>
        <w:rPr>
          <w:rFonts w:ascii="Arial" w:hAnsi="Arial" w:cs="Arial"/>
          <w:iCs/>
          <w:lang w:eastAsia="zh-CN"/>
        </w:rPr>
      </w:pPr>
    </w:p>
    <w:p w14:paraId="194DEB7A" w14:textId="77777777" w:rsidR="00093AD9" w:rsidRDefault="006B00B5">
      <w:pPr>
        <w:pStyle w:val="Body"/>
        <w:spacing w:after="0"/>
        <w:rPr>
          <w:rFonts w:ascii="Arial" w:hAnsi="Arial" w:cs="Arial"/>
          <w:iCs/>
          <w:lang w:eastAsia="zh-CN"/>
        </w:rPr>
      </w:pPr>
      <w:r>
        <w:rPr>
          <w:rFonts w:ascii="Arial" w:hAnsi="Arial" w:cs="Arial"/>
          <w:iCs/>
          <w:lang w:eastAsia="zh-CN"/>
        </w:rPr>
        <w:t>A graph of the DPPH inhibition percentage of each sample against the sample concentration was plotted. The final results were expressed as IC</w:t>
      </w:r>
      <w:r>
        <w:rPr>
          <w:rFonts w:ascii="Arial" w:hAnsi="Arial" w:cs="Arial"/>
          <w:iCs/>
          <w:vertAlign w:val="subscript"/>
          <w:lang w:eastAsia="zh-CN"/>
        </w:rPr>
        <w:t>50</w:t>
      </w:r>
      <w:r>
        <w:rPr>
          <w:rFonts w:ascii="Arial" w:hAnsi="Arial" w:cs="Arial"/>
          <w:iCs/>
          <w:lang w:eastAsia="zh-CN"/>
        </w:rPr>
        <w:t xml:space="preserve"> value, which is the inhibitory concentration at which DPPH radicals were scavenged by 50%. All procedures were conducted in triplicates with a minimum exposure to light.</w:t>
      </w:r>
    </w:p>
    <w:p w14:paraId="5D4F57B9" w14:textId="77777777" w:rsidR="00093AD9" w:rsidRDefault="00093AD9">
      <w:pPr>
        <w:pStyle w:val="Body"/>
        <w:spacing w:after="0"/>
        <w:rPr>
          <w:rFonts w:ascii="Arial" w:hAnsi="Arial" w:cs="Arial"/>
          <w:iCs/>
          <w:lang w:eastAsia="zh-CN"/>
        </w:rPr>
      </w:pPr>
    </w:p>
    <w:p w14:paraId="47E53B15" w14:textId="77777777" w:rsidR="00093AD9" w:rsidRDefault="006B00B5">
      <w:pPr>
        <w:pStyle w:val="Body"/>
        <w:spacing w:after="0"/>
        <w:rPr>
          <w:rFonts w:ascii="Arial" w:hAnsi="Arial" w:cs="Arial"/>
          <w:b/>
          <w:u w:val="single"/>
          <w:lang w:eastAsia="zh-CN"/>
        </w:rPr>
      </w:pPr>
      <w:r>
        <w:rPr>
          <w:rFonts w:ascii="Arial" w:hAnsi="Arial" w:cs="Arial"/>
          <w:b/>
          <w:u w:val="single"/>
          <w:lang w:val="en-MY"/>
        </w:rPr>
        <w:t>2.2</w:t>
      </w:r>
      <w:r>
        <w:rPr>
          <w:rFonts w:ascii="Arial" w:hAnsi="Arial" w:cs="Arial"/>
          <w:b/>
          <w:u w:val="single"/>
        </w:rPr>
        <w:t>.</w:t>
      </w:r>
      <w:r>
        <w:rPr>
          <w:rFonts w:ascii="Arial" w:hAnsi="Arial" w:cs="Arial"/>
          <w:b/>
          <w:u w:val="single"/>
          <w:lang w:val="en-MY"/>
        </w:rPr>
        <w:t>2</w:t>
      </w:r>
      <w:r>
        <w:rPr>
          <w:rFonts w:ascii="Arial" w:hAnsi="Arial" w:cs="Arial"/>
          <w:b/>
          <w:u w:val="single"/>
        </w:rPr>
        <w:t xml:space="preserve"> </w:t>
      </w:r>
      <w:r>
        <w:rPr>
          <w:rFonts w:ascii="Arial" w:hAnsi="Arial" w:cs="Arial"/>
          <w:b/>
          <w:u w:val="single"/>
          <w:lang w:eastAsia="zh-CN"/>
        </w:rPr>
        <w:t xml:space="preserve">Ferric reducing antioxidant power </w:t>
      </w:r>
    </w:p>
    <w:p w14:paraId="40187D87" w14:textId="77777777" w:rsidR="00093AD9" w:rsidRDefault="00093AD9">
      <w:pPr>
        <w:pStyle w:val="Body"/>
        <w:spacing w:after="0"/>
        <w:rPr>
          <w:rFonts w:ascii="Arial" w:hAnsi="Arial" w:cs="Arial"/>
          <w:b/>
          <w:u w:val="single"/>
          <w:lang w:eastAsia="zh-CN"/>
        </w:rPr>
      </w:pPr>
    </w:p>
    <w:p w14:paraId="06948946" w14:textId="77777777" w:rsidR="00093AD9" w:rsidRDefault="006B00B5">
      <w:pPr>
        <w:pStyle w:val="Body"/>
        <w:spacing w:after="0"/>
        <w:rPr>
          <w:rFonts w:ascii="Arial" w:hAnsi="Arial" w:cs="Arial"/>
          <w:iCs/>
          <w:lang w:eastAsia="zh-CN"/>
        </w:rPr>
      </w:pPr>
      <w:r>
        <w:rPr>
          <w:rFonts w:ascii="Arial" w:hAnsi="Arial" w:cs="Arial"/>
          <w:iCs/>
          <w:lang w:eastAsia="zh-CN"/>
        </w:rPr>
        <w:t>Ferric reducing antioxidant power (FRAP) w</w:t>
      </w:r>
      <w:r>
        <w:rPr>
          <w:rFonts w:ascii="Arial" w:hAnsi="Arial" w:cs="Arial"/>
          <w:iCs/>
          <w:lang w:eastAsia="zh-CN"/>
        </w:rPr>
        <w:t>as determined based on the reduction of ferric-</w:t>
      </w:r>
      <w:proofErr w:type="spellStart"/>
      <w:r>
        <w:rPr>
          <w:rFonts w:ascii="Arial" w:hAnsi="Arial" w:cs="Arial"/>
          <w:iCs/>
          <w:lang w:eastAsia="zh-CN"/>
        </w:rPr>
        <w:t>tripiridyltriazine</w:t>
      </w:r>
      <w:proofErr w:type="spellEnd"/>
      <w:r>
        <w:rPr>
          <w:rFonts w:ascii="Arial" w:hAnsi="Arial" w:cs="Arial"/>
          <w:iCs/>
          <w:lang w:eastAsia="zh-CN"/>
        </w:rPr>
        <w:t xml:space="preserve"> (Fe</w:t>
      </w:r>
      <w:r>
        <w:rPr>
          <w:rFonts w:ascii="Arial" w:hAnsi="Arial" w:cs="Arial"/>
          <w:iCs/>
          <w:vertAlign w:val="superscript"/>
          <w:lang w:eastAsia="zh-CN"/>
        </w:rPr>
        <w:t>3+</w:t>
      </w:r>
      <w:r>
        <w:rPr>
          <w:rFonts w:ascii="Arial" w:hAnsi="Arial" w:cs="Arial"/>
          <w:iCs/>
          <w:lang w:eastAsia="zh-CN"/>
        </w:rPr>
        <w:t>-TPTZ) to a blue-</w:t>
      </w:r>
      <w:proofErr w:type="spellStart"/>
      <w:r>
        <w:rPr>
          <w:rFonts w:ascii="Arial" w:hAnsi="Arial" w:cs="Arial"/>
          <w:iCs/>
          <w:lang w:eastAsia="zh-CN"/>
        </w:rPr>
        <w:t>coloured</w:t>
      </w:r>
      <w:proofErr w:type="spellEnd"/>
      <w:r>
        <w:rPr>
          <w:rFonts w:ascii="Arial" w:hAnsi="Arial" w:cs="Arial"/>
          <w:iCs/>
          <w:lang w:eastAsia="zh-CN"/>
        </w:rPr>
        <w:t xml:space="preserve"> ferrous form (Fe</w:t>
      </w:r>
      <w:r>
        <w:rPr>
          <w:rFonts w:ascii="Arial" w:hAnsi="Arial" w:cs="Arial"/>
          <w:iCs/>
          <w:vertAlign w:val="superscript"/>
          <w:lang w:eastAsia="zh-CN"/>
        </w:rPr>
        <w:t>2+</w:t>
      </w:r>
      <w:r>
        <w:rPr>
          <w:rFonts w:ascii="Arial" w:hAnsi="Arial" w:cs="Arial"/>
          <w:iCs/>
          <w:lang w:eastAsia="zh-CN"/>
        </w:rPr>
        <w:t>-TPTZ) (</w:t>
      </w:r>
      <w:proofErr w:type="spellStart"/>
      <w:r>
        <w:rPr>
          <w:rFonts w:ascii="Arial" w:hAnsi="Arial" w:cs="Arial"/>
          <w:iCs/>
          <w:lang w:eastAsia="zh-CN"/>
        </w:rPr>
        <w:t>Mirfat</w:t>
      </w:r>
      <w:proofErr w:type="spellEnd"/>
      <w:r>
        <w:rPr>
          <w:rFonts w:ascii="Arial" w:hAnsi="Arial" w:cs="Arial"/>
          <w:iCs/>
          <w:lang w:eastAsia="zh-CN"/>
        </w:rPr>
        <w:t xml:space="preserve"> et al.</w:t>
      </w:r>
      <w:r>
        <w:rPr>
          <w:rFonts w:ascii="Arial" w:hAnsi="Arial" w:cs="Arial"/>
          <w:iCs/>
          <w:lang w:val="en-MY" w:eastAsia="zh-CN"/>
        </w:rPr>
        <w:t>,</w:t>
      </w:r>
      <w:r>
        <w:rPr>
          <w:rFonts w:ascii="Arial" w:hAnsi="Arial" w:cs="Arial"/>
          <w:iCs/>
          <w:lang w:eastAsia="zh-CN"/>
        </w:rPr>
        <w:t xml:space="preserve"> 2024). The working FRAP reagent was prepared by mixing 300 mM acetate buffer (pH 3.6), 10 mM TPTZ (Sigma–Aldrich</w:t>
      </w:r>
      <w:r>
        <w:rPr>
          <w:rFonts w:ascii="Arial" w:hAnsi="Arial" w:cs="Arial"/>
          <w:iCs/>
          <w:lang w:val="en-MY" w:eastAsia="zh-CN"/>
        </w:rPr>
        <w:t>, USA</w:t>
      </w:r>
      <w:r>
        <w:rPr>
          <w:rFonts w:ascii="Arial" w:hAnsi="Arial" w:cs="Arial"/>
          <w:iCs/>
          <w:lang w:eastAsia="zh-CN"/>
        </w:rPr>
        <w:t>)</w:t>
      </w:r>
      <w:r>
        <w:rPr>
          <w:rFonts w:ascii="Arial" w:hAnsi="Arial" w:cs="Arial"/>
          <w:iCs/>
          <w:lang w:eastAsia="zh-CN"/>
        </w:rPr>
        <w:t xml:space="preserve"> solution and 20 mM ferric chloride hexahydrate (FeCl</w:t>
      </w:r>
      <w:r>
        <w:rPr>
          <w:rFonts w:ascii="Arial" w:hAnsi="Arial" w:cs="Arial"/>
          <w:iCs/>
          <w:vertAlign w:val="subscript"/>
          <w:lang w:eastAsia="zh-CN"/>
        </w:rPr>
        <w:t>3</w:t>
      </w:r>
      <w:r>
        <w:rPr>
          <w:rFonts w:ascii="Arial" w:hAnsi="Arial" w:cs="Arial"/>
          <w:iCs/>
          <w:lang w:eastAsia="zh-CN"/>
        </w:rPr>
        <w:t>.6H</w:t>
      </w:r>
      <w:r>
        <w:rPr>
          <w:rFonts w:ascii="Arial" w:hAnsi="Arial" w:cs="Arial"/>
          <w:iCs/>
          <w:vertAlign w:val="subscript"/>
          <w:lang w:eastAsia="zh-CN"/>
        </w:rPr>
        <w:t>2</w:t>
      </w:r>
      <w:r>
        <w:rPr>
          <w:rFonts w:ascii="Arial" w:hAnsi="Arial" w:cs="Arial"/>
          <w:iCs/>
          <w:lang w:eastAsia="zh-CN"/>
        </w:rPr>
        <w:t>O) (Sigma–Aldrich</w:t>
      </w:r>
      <w:r>
        <w:rPr>
          <w:rFonts w:ascii="Arial" w:hAnsi="Arial" w:cs="Arial"/>
          <w:iCs/>
          <w:lang w:val="en-MY" w:eastAsia="zh-CN"/>
        </w:rPr>
        <w:t xml:space="preserve">, </w:t>
      </w:r>
      <w:r>
        <w:rPr>
          <w:rFonts w:ascii="Arial" w:hAnsi="Arial" w:cs="Arial"/>
          <w:iCs/>
          <w:lang w:eastAsia="zh-CN"/>
        </w:rPr>
        <w:t>USA) in a ratio of 10:1:1, prior to use and warmed at 37ºC in water bath. A total of 7 µL of sample and 20 µL of distilled water (dH</w:t>
      </w:r>
      <w:r>
        <w:rPr>
          <w:rFonts w:ascii="Arial" w:hAnsi="Arial" w:cs="Arial"/>
          <w:iCs/>
          <w:vertAlign w:val="subscript"/>
          <w:lang w:eastAsia="zh-CN"/>
        </w:rPr>
        <w:t>2</w:t>
      </w:r>
      <w:r>
        <w:rPr>
          <w:rFonts w:ascii="Arial" w:hAnsi="Arial" w:cs="Arial"/>
          <w:iCs/>
          <w:lang w:eastAsia="zh-CN"/>
        </w:rPr>
        <w:t>O) were added to 200 µL of FRAP reagent and in</w:t>
      </w:r>
      <w:r>
        <w:rPr>
          <w:rFonts w:ascii="Arial" w:hAnsi="Arial" w:cs="Arial"/>
          <w:iCs/>
          <w:lang w:eastAsia="zh-CN"/>
        </w:rPr>
        <w:t>cubated at 37ºC for 4 minutes. The absorbance of the reaction mixture was measured at 593 nm against a blank. Ferrous sulfate heptahydrate (FeSO</w:t>
      </w:r>
      <w:r>
        <w:rPr>
          <w:rFonts w:ascii="Arial" w:hAnsi="Arial" w:cs="Arial"/>
          <w:iCs/>
          <w:vertAlign w:val="subscript"/>
          <w:lang w:eastAsia="zh-CN"/>
        </w:rPr>
        <w:t>4</w:t>
      </w:r>
      <w:r>
        <w:rPr>
          <w:rFonts w:ascii="Arial" w:hAnsi="Arial" w:cs="Arial"/>
          <w:iCs/>
          <w:lang w:eastAsia="zh-CN"/>
        </w:rPr>
        <w:t>.7H</w:t>
      </w:r>
      <w:r>
        <w:rPr>
          <w:rFonts w:ascii="Arial" w:hAnsi="Arial" w:cs="Arial"/>
          <w:iCs/>
          <w:vertAlign w:val="subscript"/>
          <w:lang w:eastAsia="zh-CN"/>
        </w:rPr>
        <w:t>2</w:t>
      </w:r>
      <w:r>
        <w:rPr>
          <w:rFonts w:ascii="Arial" w:hAnsi="Arial" w:cs="Arial"/>
          <w:iCs/>
          <w:lang w:eastAsia="zh-CN"/>
        </w:rPr>
        <w:t xml:space="preserve">O) </w:t>
      </w:r>
      <w:r>
        <w:rPr>
          <w:rFonts w:ascii="Arial" w:hAnsi="Arial" w:cs="Arial"/>
          <w:iCs/>
          <w:lang w:val="en-MY" w:eastAsia="zh-CN"/>
        </w:rPr>
        <w:t xml:space="preserve">(Sigma-Aldrich, USA) </w:t>
      </w:r>
      <w:r>
        <w:rPr>
          <w:rFonts w:ascii="Arial" w:hAnsi="Arial" w:cs="Arial"/>
          <w:iCs/>
          <w:lang w:eastAsia="zh-CN"/>
        </w:rPr>
        <w:t xml:space="preserve">was used as a reference standard (100-1000 mM) to produce a calibration curve. The </w:t>
      </w:r>
      <w:r>
        <w:rPr>
          <w:rFonts w:ascii="Arial" w:hAnsi="Arial" w:cs="Arial"/>
          <w:iCs/>
          <w:lang w:eastAsia="zh-CN"/>
        </w:rPr>
        <w:t>final results were expressed as the concentration of antioxidants having a ferric-reducing ability in Fe</w:t>
      </w:r>
      <w:r>
        <w:rPr>
          <w:rFonts w:ascii="Arial" w:hAnsi="Arial" w:cs="Arial"/>
          <w:iCs/>
          <w:lang w:val="en-MY" w:eastAsia="zh-CN"/>
        </w:rPr>
        <w:t xml:space="preserve"> mM</w:t>
      </w:r>
      <w:r>
        <w:rPr>
          <w:rFonts w:ascii="Arial" w:hAnsi="Arial" w:cs="Arial"/>
          <w:iCs/>
          <w:lang w:eastAsia="zh-CN"/>
        </w:rPr>
        <w:t xml:space="preserve"> sample.</w:t>
      </w:r>
    </w:p>
    <w:p w14:paraId="0B63051F" w14:textId="77777777" w:rsidR="00093AD9" w:rsidRDefault="00093AD9">
      <w:pPr>
        <w:pStyle w:val="Body"/>
        <w:spacing w:after="0"/>
        <w:rPr>
          <w:rFonts w:ascii="Arial" w:hAnsi="Arial" w:cs="Arial"/>
          <w:iCs/>
          <w:lang w:eastAsia="zh-CN"/>
        </w:rPr>
      </w:pPr>
    </w:p>
    <w:p w14:paraId="70C81CB3" w14:textId="77777777" w:rsidR="00093AD9" w:rsidRDefault="006B00B5">
      <w:pPr>
        <w:pStyle w:val="Body"/>
        <w:spacing w:after="0"/>
        <w:rPr>
          <w:rFonts w:ascii="Arial" w:hAnsi="Arial" w:cs="Arial"/>
          <w:b/>
          <w:sz w:val="22"/>
          <w:lang w:val="en-MY" w:eastAsia="zh-CN"/>
        </w:rPr>
      </w:pPr>
      <w:r>
        <w:rPr>
          <w:rFonts w:ascii="Arial" w:hAnsi="Arial" w:cs="Arial"/>
          <w:b/>
          <w:caps/>
          <w:sz w:val="22"/>
          <w:lang w:val="en-MY"/>
        </w:rPr>
        <w:t>2.3</w:t>
      </w:r>
      <w:r>
        <w:rPr>
          <w:rFonts w:ascii="Arial" w:hAnsi="Arial" w:cs="Arial"/>
          <w:b/>
          <w:caps/>
          <w:sz w:val="22"/>
        </w:rPr>
        <w:t xml:space="preserve"> </w:t>
      </w:r>
      <w:r>
        <w:rPr>
          <w:rFonts w:ascii="Arial" w:hAnsi="Arial" w:cs="Arial"/>
          <w:b/>
          <w:sz w:val="22"/>
          <w:lang w:val="en-MY" w:eastAsia="zh-CN"/>
        </w:rPr>
        <w:t>Determination of phytochemical content</w:t>
      </w:r>
    </w:p>
    <w:p w14:paraId="4801DFD6" w14:textId="77777777" w:rsidR="00093AD9" w:rsidRDefault="00093AD9">
      <w:pPr>
        <w:pStyle w:val="Body"/>
        <w:spacing w:after="0"/>
        <w:rPr>
          <w:rFonts w:ascii="Arial" w:hAnsi="Arial" w:cs="Arial"/>
          <w:b/>
          <w:sz w:val="22"/>
          <w:lang w:val="en-MY" w:eastAsia="zh-CN"/>
        </w:rPr>
      </w:pPr>
    </w:p>
    <w:p w14:paraId="0AF4E24C" w14:textId="77777777" w:rsidR="00093AD9" w:rsidRDefault="006B00B5">
      <w:pPr>
        <w:pStyle w:val="Body"/>
        <w:spacing w:after="0"/>
        <w:rPr>
          <w:rFonts w:ascii="Arial" w:hAnsi="Arial" w:cs="Arial"/>
          <w:b/>
          <w:u w:val="single"/>
          <w:lang w:val="en-MY" w:eastAsia="zh-CN"/>
        </w:rPr>
      </w:pPr>
      <w:r>
        <w:rPr>
          <w:rFonts w:ascii="Arial" w:hAnsi="Arial" w:cs="Arial"/>
          <w:b/>
          <w:u w:val="single"/>
          <w:lang w:val="en-MY" w:eastAsia="zh-CN"/>
        </w:rPr>
        <w:lastRenderedPageBreak/>
        <w:t>2.3.1 Total phenolic content</w:t>
      </w:r>
    </w:p>
    <w:p w14:paraId="6F9A3102" w14:textId="77777777" w:rsidR="00093AD9" w:rsidRDefault="00093AD9">
      <w:pPr>
        <w:pStyle w:val="Body"/>
        <w:spacing w:after="0"/>
        <w:rPr>
          <w:rFonts w:ascii="Arial" w:hAnsi="Arial" w:cs="Arial"/>
          <w:bCs/>
          <w:lang w:val="en-MY" w:eastAsia="zh-CN"/>
        </w:rPr>
      </w:pPr>
    </w:p>
    <w:p w14:paraId="09570ACC" w14:textId="77777777" w:rsidR="00093AD9" w:rsidRDefault="006B00B5">
      <w:pPr>
        <w:pStyle w:val="Body"/>
        <w:spacing w:after="0"/>
        <w:rPr>
          <w:rFonts w:ascii="Arial" w:hAnsi="Arial" w:cs="Arial"/>
          <w:bCs/>
          <w:lang w:val="en-MY" w:eastAsia="zh-CN"/>
        </w:rPr>
      </w:pPr>
      <w:r>
        <w:rPr>
          <w:rFonts w:ascii="Arial" w:hAnsi="Arial" w:cs="Arial"/>
          <w:bCs/>
          <w:lang w:val="en-MY" w:eastAsia="zh-CN"/>
        </w:rPr>
        <w:t>Total phenolic content of the extracts was estimated according to</w:t>
      </w:r>
      <w:r>
        <w:rPr>
          <w:rFonts w:ascii="Arial" w:hAnsi="Arial" w:cs="Arial"/>
          <w:bCs/>
          <w:lang w:val="en-MY" w:eastAsia="zh-CN"/>
        </w:rPr>
        <w:t xml:space="preserve"> the </w:t>
      </w:r>
      <w:proofErr w:type="spellStart"/>
      <w:r>
        <w:rPr>
          <w:rFonts w:ascii="Arial" w:hAnsi="Arial" w:cs="Arial"/>
          <w:bCs/>
          <w:lang w:val="en-MY" w:eastAsia="zh-CN"/>
        </w:rPr>
        <w:t>Folin</w:t>
      </w:r>
      <w:proofErr w:type="spellEnd"/>
      <w:r>
        <w:rPr>
          <w:rFonts w:ascii="Arial" w:hAnsi="Arial" w:cs="Arial"/>
          <w:bCs/>
          <w:lang w:val="en-MY" w:eastAsia="zh-CN"/>
        </w:rPr>
        <w:t>–</w:t>
      </w:r>
      <w:proofErr w:type="spellStart"/>
      <w:r>
        <w:rPr>
          <w:rFonts w:ascii="Arial" w:hAnsi="Arial" w:cs="Arial"/>
          <w:bCs/>
          <w:lang w:val="en-MY" w:eastAsia="zh-CN"/>
        </w:rPr>
        <w:t>Ciocalteu</w:t>
      </w:r>
      <w:proofErr w:type="spellEnd"/>
      <w:r>
        <w:rPr>
          <w:rFonts w:ascii="Arial" w:hAnsi="Arial" w:cs="Arial"/>
          <w:bCs/>
          <w:lang w:val="en-MY" w:eastAsia="zh-CN"/>
        </w:rPr>
        <w:t xml:space="preserve"> </w:t>
      </w:r>
      <w:proofErr w:type="spellStart"/>
      <w:r>
        <w:rPr>
          <w:rFonts w:ascii="Arial" w:hAnsi="Arial" w:cs="Arial"/>
          <w:bCs/>
          <w:lang w:val="en-MY" w:eastAsia="zh-CN"/>
        </w:rPr>
        <w:t>colourimetric</w:t>
      </w:r>
      <w:proofErr w:type="spellEnd"/>
      <w:r>
        <w:rPr>
          <w:rFonts w:ascii="Arial" w:hAnsi="Arial" w:cs="Arial"/>
          <w:bCs/>
          <w:lang w:val="en-MY" w:eastAsia="zh-CN"/>
        </w:rPr>
        <w:t xml:space="preserve"> method as described in our previous work (</w:t>
      </w:r>
      <w:proofErr w:type="spellStart"/>
      <w:r>
        <w:rPr>
          <w:rFonts w:ascii="Arial" w:hAnsi="Arial" w:cs="Arial"/>
          <w:bCs/>
          <w:lang w:val="en-MY" w:eastAsia="zh-CN"/>
        </w:rPr>
        <w:t>Mirfat</w:t>
      </w:r>
      <w:proofErr w:type="spellEnd"/>
      <w:r>
        <w:rPr>
          <w:rFonts w:ascii="Arial" w:hAnsi="Arial" w:cs="Arial"/>
          <w:bCs/>
          <w:lang w:val="en-MY" w:eastAsia="zh-CN"/>
        </w:rPr>
        <w:t xml:space="preserve"> et al., 2024). Briefly, a 50 </w:t>
      </w:r>
      <w:proofErr w:type="spellStart"/>
      <w:r>
        <w:rPr>
          <w:rFonts w:ascii="Arial" w:hAnsi="Arial" w:cs="Arial"/>
          <w:bCs/>
          <w:lang w:val="en-MY" w:eastAsia="zh-CN"/>
        </w:rPr>
        <w:t>μL</w:t>
      </w:r>
      <w:proofErr w:type="spellEnd"/>
      <w:r>
        <w:rPr>
          <w:rFonts w:ascii="Arial" w:hAnsi="Arial" w:cs="Arial"/>
          <w:bCs/>
          <w:lang w:val="en-MY" w:eastAsia="zh-CN"/>
        </w:rPr>
        <w:t xml:space="preserve"> test sample was mixed with 100 </w:t>
      </w:r>
      <w:proofErr w:type="spellStart"/>
      <w:r>
        <w:rPr>
          <w:rFonts w:ascii="Arial" w:hAnsi="Arial" w:cs="Arial"/>
          <w:bCs/>
          <w:lang w:val="en-MY" w:eastAsia="zh-CN"/>
        </w:rPr>
        <w:t>μL</w:t>
      </w:r>
      <w:proofErr w:type="spellEnd"/>
      <w:r>
        <w:rPr>
          <w:rFonts w:ascii="Arial" w:hAnsi="Arial" w:cs="Arial"/>
          <w:bCs/>
          <w:lang w:val="en-MY" w:eastAsia="zh-CN"/>
        </w:rPr>
        <w:t xml:space="preserve"> </w:t>
      </w:r>
      <w:proofErr w:type="spellStart"/>
      <w:r>
        <w:rPr>
          <w:rFonts w:ascii="Arial" w:hAnsi="Arial" w:cs="Arial"/>
          <w:bCs/>
          <w:lang w:val="en-MY" w:eastAsia="zh-CN"/>
        </w:rPr>
        <w:t>Folin-Ciocalteau’s</w:t>
      </w:r>
      <w:proofErr w:type="spellEnd"/>
      <w:r>
        <w:rPr>
          <w:rFonts w:ascii="Arial" w:hAnsi="Arial" w:cs="Arial"/>
          <w:bCs/>
          <w:lang w:val="en-MY" w:eastAsia="zh-CN"/>
        </w:rPr>
        <w:t xml:space="preserve"> phenol reagent (Sigma-Aldrich, USA). After 3 minutes, 100 </w:t>
      </w:r>
      <w:proofErr w:type="spellStart"/>
      <w:r>
        <w:rPr>
          <w:rFonts w:ascii="Arial" w:hAnsi="Arial" w:cs="Arial"/>
          <w:bCs/>
          <w:lang w:val="en-MY" w:eastAsia="zh-CN"/>
        </w:rPr>
        <w:t>μL</w:t>
      </w:r>
      <w:proofErr w:type="spellEnd"/>
      <w:r>
        <w:rPr>
          <w:rFonts w:ascii="Arial" w:hAnsi="Arial" w:cs="Arial"/>
          <w:bCs/>
          <w:lang w:val="en-MY" w:eastAsia="zh-CN"/>
        </w:rPr>
        <w:t xml:space="preserve"> 10% sodium carbonate (Na</w:t>
      </w:r>
      <w:r>
        <w:rPr>
          <w:rFonts w:ascii="Arial" w:hAnsi="Arial" w:cs="Arial"/>
          <w:bCs/>
          <w:vertAlign w:val="subscript"/>
          <w:lang w:val="en-MY" w:eastAsia="zh-CN"/>
        </w:rPr>
        <w:t>2</w:t>
      </w:r>
      <w:r>
        <w:rPr>
          <w:rFonts w:ascii="Arial" w:hAnsi="Arial" w:cs="Arial"/>
          <w:bCs/>
          <w:lang w:val="en-MY" w:eastAsia="zh-CN"/>
        </w:rPr>
        <w:t>C</w:t>
      </w:r>
      <w:r>
        <w:rPr>
          <w:rFonts w:ascii="Arial" w:hAnsi="Arial" w:cs="Arial"/>
          <w:bCs/>
          <w:lang w:val="en-MY" w:eastAsia="zh-CN"/>
        </w:rPr>
        <w:t>O</w:t>
      </w:r>
      <w:r>
        <w:rPr>
          <w:rFonts w:ascii="Arial" w:hAnsi="Arial" w:cs="Arial"/>
          <w:bCs/>
          <w:vertAlign w:val="subscript"/>
          <w:lang w:val="en-MY" w:eastAsia="zh-CN"/>
        </w:rPr>
        <w:t>3</w:t>
      </w:r>
      <w:r>
        <w:rPr>
          <w:rFonts w:ascii="Arial" w:hAnsi="Arial" w:cs="Arial"/>
          <w:bCs/>
          <w:lang w:val="en-MY" w:eastAsia="zh-CN"/>
        </w:rPr>
        <w:t>) (Merck, Germany) was added to the reaction mixture and allowed to stand in the dark for 60 minutes. The analysis was carried out in triplicates with a minimum exposure of light. The resulting blue-coloured complex was measured at 725 nm against a blank</w:t>
      </w:r>
      <w:r>
        <w:rPr>
          <w:rFonts w:ascii="Arial" w:hAnsi="Arial" w:cs="Arial"/>
          <w:bCs/>
          <w:lang w:val="en-MY" w:eastAsia="zh-CN"/>
        </w:rPr>
        <w:t>. Chlorogenic acid (Sigma-Aldrich, USA) was used as a reference standard and the content of total phenol was expressed in CGA equivalents (CGAE) in milligram per g samples through the calibration curve.</w:t>
      </w:r>
    </w:p>
    <w:p w14:paraId="6B45EB54" w14:textId="77777777" w:rsidR="00093AD9" w:rsidRDefault="00093AD9">
      <w:pPr>
        <w:pStyle w:val="Body"/>
        <w:spacing w:after="0"/>
        <w:rPr>
          <w:rFonts w:ascii="Arial" w:hAnsi="Arial" w:cs="Arial"/>
          <w:bCs/>
          <w:lang w:val="en-MY" w:eastAsia="zh-CN"/>
        </w:rPr>
      </w:pPr>
    </w:p>
    <w:p w14:paraId="7461F0B2" w14:textId="77777777" w:rsidR="00093AD9" w:rsidRDefault="006B00B5">
      <w:pPr>
        <w:pStyle w:val="Body"/>
        <w:spacing w:after="0"/>
        <w:rPr>
          <w:rFonts w:ascii="Arial" w:hAnsi="Arial" w:cs="Arial"/>
          <w:b/>
          <w:u w:val="single"/>
          <w:lang w:val="en-MY" w:eastAsia="zh-CN"/>
        </w:rPr>
      </w:pPr>
      <w:r>
        <w:rPr>
          <w:rFonts w:ascii="Arial" w:hAnsi="Arial" w:cs="Arial"/>
          <w:b/>
          <w:u w:val="single"/>
          <w:lang w:val="en-MY" w:eastAsia="zh-CN"/>
        </w:rPr>
        <w:t>2.3.2 Total flavonoid content</w:t>
      </w:r>
    </w:p>
    <w:p w14:paraId="6C5BCE2E" w14:textId="77777777" w:rsidR="00093AD9" w:rsidRDefault="00093AD9">
      <w:pPr>
        <w:pStyle w:val="Body"/>
        <w:spacing w:after="0"/>
        <w:rPr>
          <w:rFonts w:ascii="Arial" w:hAnsi="Arial" w:cs="Arial"/>
          <w:b/>
          <w:u w:val="single"/>
          <w:lang w:val="en-MY" w:eastAsia="zh-CN"/>
        </w:rPr>
      </w:pPr>
    </w:p>
    <w:p w14:paraId="19019BBF" w14:textId="77777777" w:rsidR="00093AD9" w:rsidRDefault="006B00B5">
      <w:pPr>
        <w:pStyle w:val="Body"/>
        <w:spacing w:after="0"/>
        <w:rPr>
          <w:rFonts w:ascii="Arial" w:hAnsi="Arial" w:cs="Arial"/>
          <w:bCs/>
          <w:lang w:val="en-MY" w:eastAsia="zh-CN"/>
        </w:rPr>
      </w:pPr>
      <w:r>
        <w:rPr>
          <w:rFonts w:ascii="Arial" w:hAnsi="Arial" w:cs="Arial"/>
          <w:bCs/>
          <w:lang w:val="en-MY" w:eastAsia="zh-CN"/>
        </w:rPr>
        <w:t>The aluminium chlorid</w:t>
      </w:r>
      <w:r>
        <w:rPr>
          <w:rFonts w:ascii="Arial" w:hAnsi="Arial" w:cs="Arial"/>
          <w:bCs/>
          <w:lang w:val="en-MY" w:eastAsia="zh-CN"/>
        </w:rPr>
        <w:t xml:space="preserve">e method was used for the determination of total flavonoids following a previously reported by </w:t>
      </w:r>
      <w:proofErr w:type="spellStart"/>
      <w:r>
        <w:rPr>
          <w:rFonts w:ascii="Arial" w:hAnsi="Arial" w:cs="Arial"/>
          <w:bCs/>
          <w:lang w:val="en-MY" w:eastAsia="zh-CN"/>
        </w:rPr>
        <w:t>Mirfat</w:t>
      </w:r>
      <w:proofErr w:type="spellEnd"/>
      <w:r>
        <w:rPr>
          <w:rFonts w:ascii="Arial" w:hAnsi="Arial" w:cs="Arial"/>
          <w:bCs/>
          <w:lang w:val="en-MY" w:eastAsia="zh-CN"/>
        </w:rPr>
        <w:t xml:space="preserve"> et al. (2024). An aliquot of 30 </w:t>
      </w:r>
      <w:proofErr w:type="spellStart"/>
      <w:r>
        <w:rPr>
          <w:rFonts w:ascii="Arial" w:hAnsi="Arial" w:cs="Arial"/>
          <w:bCs/>
          <w:lang w:val="en-MY" w:eastAsia="zh-CN"/>
        </w:rPr>
        <w:t>μL</w:t>
      </w:r>
      <w:proofErr w:type="spellEnd"/>
      <w:r>
        <w:rPr>
          <w:rFonts w:ascii="Arial" w:hAnsi="Arial" w:cs="Arial"/>
          <w:bCs/>
          <w:lang w:val="en-MY" w:eastAsia="zh-CN"/>
        </w:rPr>
        <w:t xml:space="preserve"> of extract was diluted with 120 </w:t>
      </w:r>
      <w:proofErr w:type="spellStart"/>
      <w:r>
        <w:rPr>
          <w:rFonts w:ascii="Arial" w:hAnsi="Arial" w:cs="Arial"/>
          <w:bCs/>
          <w:lang w:val="en-MY" w:eastAsia="zh-CN"/>
        </w:rPr>
        <w:t>μL</w:t>
      </w:r>
      <w:proofErr w:type="spellEnd"/>
      <w:r>
        <w:rPr>
          <w:rFonts w:ascii="Arial" w:hAnsi="Arial" w:cs="Arial"/>
          <w:bCs/>
          <w:lang w:val="en-MY" w:eastAsia="zh-CN"/>
        </w:rPr>
        <w:t xml:space="preserve"> dH</w:t>
      </w:r>
      <w:r>
        <w:rPr>
          <w:rFonts w:ascii="Arial" w:hAnsi="Arial" w:cs="Arial"/>
          <w:bCs/>
          <w:vertAlign w:val="subscript"/>
          <w:lang w:val="en-MY" w:eastAsia="zh-CN"/>
        </w:rPr>
        <w:t>2</w:t>
      </w:r>
      <w:r>
        <w:rPr>
          <w:rFonts w:ascii="Arial" w:hAnsi="Arial" w:cs="Arial"/>
          <w:bCs/>
          <w:lang w:val="en-MY" w:eastAsia="zh-CN"/>
        </w:rPr>
        <w:t xml:space="preserve">O. Initially, 9 </w:t>
      </w:r>
      <w:proofErr w:type="spellStart"/>
      <w:r>
        <w:rPr>
          <w:rFonts w:ascii="Arial" w:hAnsi="Arial" w:cs="Arial"/>
          <w:bCs/>
          <w:lang w:val="en-MY" w:eastAsia="zh-CN"/>
        </w:rPr>
        <w:t>μL</w:t>
      </w:r>
      <w:proofErr w:type="spellEnd"/>
      <w:r>
        <w:rPr>
          <w:rFonts w:ascii="Arial" w:hAnsi="Arial" w:cs="Arial"/>
          <w:bCs/>
          <w:lang w:val="en-MY" w:eastAsia="zh-CN"/>
        </w:rPr>
        <w:t xml:space="preserve"> 5% sodium nitrite (NaNO</w:t>
      </w:r>
      <w:r>
        <w:rPr>
          <w:rFonts w:ascii="Arial" w:hAnsi="Arial" w:cs="Arial"/>
          <w:bCs/>
          <w:vertAlign w:val="subscript"/>
          <w:lang w:val="en-MY" w:eastAsia="zh-CN"/>
        </w:rPr>
        <w:t>2</w:t>
      </w:r>
      <w:r>
        <w:rPr>
          <w:rFonts w:ascii="Arial" w:hAnsi="Arial" w:cs="Arial"/>
          <w:bCs/>
          <w:lang w:val="en-MY" w:eastAsia="zh-CN"/>
        </w:rPr>
        <w:t xml:space="preserve">) (Merck, Germany) solution was added </w:t>
      </w:r>
      <w:r>
        <w:rPr>
          <w:rFonts w:ascii="Arial" w:hAnsi="Arial" w:cs="Arial"/>
          <w:bCs/>
          <w:lang w:val="en-MY" w:eastAsia="zh-CN"/>
        </w:rPr>
        <w:t xml:space="preserve">and allowed to react for 5 minutes. Then, 9 </w:t>
      </w:r>
      <w:proofErr w:type="spellStart"/>
      <w:r>
        <w:rPr>
          <w:rFonts w:ascii="Arial" w:hAnsi="Arial" w:cs="Arial"/>
          <w:bCs/>
          <w:lang w:val="en-MY" w:eastAsia="zh-CN"/>
        </w:rPr>
        <w:t>μL</w:t>
      </w:r>
      <w:proofErr w:type="spellEnd"/>
      <w:r>
        <w:rPr>
          <w:rFonts w:ascii="Arial" w:hAnsi="Arial" w:cs="Arial"/>
          <w:bCs/>
          <w:lang w:val="en-MY" w:eastAsia="zh-CN"/>
        </w:rPr>
        <w:t xml:space="preserve"> 10% aluminium chloride (AlCl</w:t>
      </w:r>
      <w:r>
        <w:rPr>
          <w:rFonts w:ascii="Arial" w:hAnsi="Arial" w:cs="Arial"/>
          <w:bCs/>
          <w:vertAlign w:val="subscript"/>
          <w:lang w:val="en-MY" w:eastAsia="zh-CN"/>
        </w:rPr>
        <w:t>3</w:t>
      </w:r>
      <w:r>
        <w:rPr>
          <w:rFonts w:ascii="Arial" w:hAnsi="Arial" w:cs="Arial"/>
          <w:bCs/>
          <w:lang w:val="en-MY" w:eastAsia="zh-CN"/>
        </w:rPr>
        <w:t xml:space="preserve">) (Merck, Germany) solution was added and left to stand for 5 minutes. Finally, 60 </w:t>
      </w:r>
      <w:proofErr w:type="spellStart"/>
      <w:r>
        <w:rPr>
          <w:rFonts w:ascii="Arial" w:hAnsi="Arial" w:cs="Arial"/>
          <w:bCs/>
          <w:lang w:val="en-MY" w:eastAsia="zh-CN"/>
        </w:rPr>
        <w:t>μL</w:t>
      </w:r>
      <w:proofErr w:type="spellEnd"/>
      <w:r>
        <w:rPr>
          <w:rFonts w:ascii="Arial" w:hAnsi="Arial" w:cs="Arial"/>
          <w:bCs/>
          <w:lang w:val="en-MY" w:eastAsia="zh-CN"/>
        </w:rPr>
        <w:t xml:space="preserve"> sodium hydroxide (NaOH) (Merck, Germany) and 72 </w:t>
      </w:r>
      <w:proofErr w:type="spellStart"/>
      <w:r>
        <w:rPr>
          <w:rFonts w:ascii="Arial" w:hAnsi="Arial" w:cs="Arial"/>
          <w:bCs/>
          <w:lang w:val="en-MY" w:eastAsia="zh-CN"/>
        </w:rPr>
        <w:t>μL</w:t>
      </w:r>
      <w:proofErr w:type="spellEnd"/>
      <w:r>
        <w:rPr>
          <w:rFonts w:ascii="Arial" w:hAnsi="Arial" w:cs="Arial"/>
          <w:bCs/>
          <w:lang w:val="en-MY" w:eastAsia="zh-CN"/>
        </w:rPr>
        <w:t xml:space="preserve"> dH</w:t>
      </w:r>
      <w:r>
        <w:rPr>
          <w:rFonts w:ascii="Arial" w:hAnsi="Arial" w:cs="Arial"/>
          <w:bCs/>
          <w:vertAlign w:val="subscript"/>
          <w:lang w:val="en-MY" w:eastAsia="zh-CN"/>
        </w:rPr>
        <w:t>2</w:t>
      </w:r>
      <w:r>
        <w:rPr>
          <w:rFonts w:ascii="Arial" w:hAnsi="Arial" w:cs="Arial"/>
          <w:bCs/>
          <w:lang w:val="en-MY" w:eastAsia="zh-CN"/>
        </w:rPr>
        <w:t>O were added, and the mixture was well-m</w:t>
      </w:r>
      <w:r>
        <w:rPr>
          <w:rFonts w:ascii="Arial" w:hAnsi="Arial" w:cs="Arial"/>
          <w:bCs/>
          <w:lang w:val="en-MY" w:eastAsia="zh-CN"/>
        </w:rPr>
        <w:t xml:space="preserve">ixed with a vortex. All samples were </w:t>
      </w:r>
      <w:proofErr w:type="spellStart"/>
      <w:r>
        <w:rPr>
          <w:rFonts w:ascii="Arial" w:hAnsi="Arial" w:cs="Arial"/>
          <w:bCs/>
          <w:lang w:val="en-MY" w:eastAsia="zh-CN"/>
        </w:rPr>
        <w:t>analyzed</w:t>
      </w:r>
      <w:proofErr w:type="spellEnd"/>
      <w:r>
        <w:rPr>
          <w:rFonts w:ascii="Arial" w:hAnsi="Arial" w:cs="Arial"/>
          <w:bCs/>
          <w:lang w:val="en-MY" w:eastAsia="zh-CN"/>
        </w:rPr>
        <w:t xml:space="preserve"> in triplicates and the absorbance was measured immediately at 510 nm against a blank. The total flavonoid content was calculated from the calibration curve using rutin (Sigma-Aldrich, USA) as a standard referen</w:t>
      </w:r>
      <w:r>
        <w:rPr>
          <w:rFonts w:ascii="Arial" w:hAnsi="Arial" w:cs="Arial"/>
          <w:bCs/>
          <w:lang w:val="en-MY" w:eastAsia="zh-CN"/>
        </w:rPr>
        <w:t>ce. The data were expressed as rutin equivalents (RE) in milligram per g samples.</w:t>
      </w:r>
    </w:p>
    <w:p w14:paraId="6DC0AA8D" w14:textId="77777777" w:rsidR="00093AD9" w:rsidRDefault="00093AD9">
      <w:pPr>
        <w:pStyle w:val="Body"/>
        <w:spacing w:after="0"/>
        <w:rPr>
          <w:rFonts w:ascii="Arial" w:hAnsi="Arial" w:cs="Arial"/>
          <w:bCs/>
          <w:lang w:val="en-MY" w:eastAsia="zh-CN"/>
        </w:rPr>
      </w:pPr>
    </w:p>
    <w:p w14:paraId="135BDDF5" w14:textId="77777777" w:rsidR="00093AD9" w:rsidRDefault="006B00B5">
      <w:pPr>
        <w:pStyle w:val="Body"/>
        <w:spacing w:after="0"/>
        <w:rPr>
          <w:rFonts w:ascii="Arial" w:hAnsi="Arial" w:cs="Arial"/>
          <w:b/>
          <w:sz w:val="22"/>
          <w:lang w:val="en-MY" w:eastAsia="zh-CN"/>
        </w:rPr>
      </w:pPr>
      <w:r>
        <w:rPr>
          <w:rFonts w:ascii="Arial" w:hAnsi="Arial" w:cs="Arial"/>
          <w:sz w:val="22"/>
          <w:szCs w:val="22"/>
        </w:rPr>
        <w:t xml:space="preserve"> </w:t>
      </w:r>
      <w:r>
        <w:rPr>
          <w:rFonts w:ascii="Arial" w:hAnsi="Arial" w:cs="Arial"/>
          <w:b/>
          <w:bCs/>
          <w:sz w:val="22"/>
          <w:szCs w:val="22"/>
          <w:lang w:val="en-MY"/>
        </w:rPr>
        <w:t xml:space="preserve">2.4 </w:t>
      </w:r>
      <w:r>
        <w:rPr>
          <w:rFonts w:ascii="Arial" w:hAnsi="Arial" w:cs="Arial"/>
          <w:b/>
          <w:sz w:val="22"/>
          <w:szCs w:val="22"/>
          <w:lang w:val="en-MY" w:eastAsia="zh-CN"/>
        </w:rPr>
        <w:t>Ch</w:t>
      </w:r>
      <w:r>
        <w:rPr>
          <w:rFonts w:ascii="Arial" w:hAnsi="Arial" w:cs="Arial"/>
          <w:b/>
          <w:sz w:val="22"/>
          <w:lang w:val="en-MY" w:eastAsia="zh-CN"/>
        </w:rPr>
        <w:t>romatographic analysis</w:t>
      </w:r>
    </w:p>
    <w:p w14:paraId="465EC7DC" w14:textId="77777777" w:rsidR="00093AD9" w:rsidRDefault="00093AD9">
      <w:pPr>
        <w:pStyle w:val="Body"/>
        <w:spacing w:after="0"/>
        <w:rPr>
          <w:rFonts w:ascii="Arial" w:hAnsi="Arial" w:cs="Arial"/>
          <w:iCs/>
          <w:lang w:eastAsia="zh-CN"/>
        </w:rPr>
      </w:pPr>
    </w:p>
    <w:p w14:paraId="3D26242E" w14:textId="77777777" w:rsidR="00093AD9" w:rsidRDefault="006B00B5">
      <w:pPr>
        <w:pStyle w:val="Body"/>
        <w:spacing w:after="0"/>
        <w:rPr>
          <w:rFonts w:ascii="Arial" w:hAnsi="Arial" w:cs="Arial"/>
          <w:iCs/>
          <w:lang w:val="en-MY" w:eastAsia="zh-CN"/>
        </w:rPr>
      </w:pPr>
      <w:r>
        <w:rPr>
          <w:rFonts w:ascii="Arial" w:hAnsi="Arial" w:cs="Arial"/>
          <w:iCs/>
          <w:lang w:val="en-MY" w:eastAsia="zh-CN"/>
        </w:rPr>
        <w:t xml:space="preserve">The quantification of caffeine and CGA in the extracts was carried out using a </w:t>
      </w:r>
      <w:proofErr w:type="gramStart"/>
      <w:r>
        <w:rPr>
          <w:rFonts w:ascii="Arial" w:hAnsi="Arial" w:cs="Arial"/>
          <w:iCs/>
          <w:lang w:val="en-MY" w:eastAsia="zh-CN"/>
        </w:rPr>
        <w:t>High Performance</w:t>
      </w:r>
      <w:proofErr w:type="gramEnd"/>
      <w:r>
        <w:rPr>
          <w:rFonts w:ascii="Arial" w:hAnsi="Arial" w:cs="Arial"/>
          <w:iCs/>
          <w:lang w:val="en-MY" w:eastAsia="zh-CN"/>
        </w:rPr>
        <w:t xml:space="preserve"> Liquid Chromatography (HPLC) system equipped with a Diode Array Detector (DAD). Caffeine separation was achieved using an Agilent </w:t>
      </w:r>
      <w:proofErr w:type="spellStart"/>
      <w:r>
        <w:rPr>
          <w:rFonts w:ascii="Arial" w:hAnsi="Arial" w:cs="Arial"/>
          <w:iCs/>
          <w:lang w:val="en-MY" w:eastAsia="zh-CN"/>
        </w:rPr>
        <w:t>Poroshell</w:t>
      </w:r>
      <w:proofErr w:type="spellEnd"/>
      <w:r>
        <w:rPr>
          <w:rFonts w:ascii="Arial" w:hAnsi="Arial" w:cs="Arial"/>
          <w:iCs/>
          <w:lang w:val="en-MY" w:eastAsia="zh-CN"/>
        </w:rPr>
        <w:t xml:space="preserve"> 120 C18 column (150 mm × 4.6 mm i.d., 4 µm particle size) maintained at 40 °C. The mobile phase consisted of water </w:t>
      </w:r>
      <w:r>
        <w:rPr>
          <w:rFonts w:ascii="Arial" w:hAnsi="Arial" w:cs="Arial"/>
          <w:iCs/>
          <w:lang w:val="en-MY" w:eastAsia="zh-CN"/>
        </w:rPr>
        <w:t xml:space="preserve">and methanol (80:20, v/v) containing 0.1% formic acid. The flow rate was set at 0.6 mL/min with an injection volume of 10 µL. Detection was carried out at 275 nm, and the total run time for each analysis was 5 minutes. </w:t>
      </w:r>
      <w:r>
        <w:rPr>
          <w:rFonts w:ascii="Arial" w:hAnsi="Arial" w:cs="Arial"/>
          <w:iCs/>
          <w:lang w:eastAsia="zh-CN"/>
        </w:rPr>
        <w:t>Calibration of the system was perform</w:t>
      </w:r>
      <w:r>
        <w:rPr>
          <w:rFonts w:ascii="Arial" w:hAnsi="Arial" w:cs="Arial"/>
          <w:iCs/>
          <w:lang w:eastAsia="zh-CN"/>
        </w:rPr>
        <w:t>ed using a</w:t>
      </w:r>
      <w:r>
        <w:rPr>
          <w:rFonts w:ascii="Arial" w:hAnsi="Arial" w:cs="Arial"/>
          <w:iCs/>
          <w:lang w:val="en-MY" w:eastAsia="zh-CN"/>
        </w:rPr>
        <w:t xml:space="preserve"> caffeine </w:t>
      </w:r>
      <w:r>
        <w:rPr>
          <w:rFonts w:ascii="Arial" w:hAnsi="Arial" w:cs="Arial"/>
          <w:iCs/>
          <w:lang w:eastAsia="zh-CN"/>
        </w:rPr>
        <w:t>standard</w:t>
      </w:r>
      <w:r>
        <w:rPr>
          <w:rFonts w:ascii="Arial" w:hAnsi="Arial" w:cs="Arial"/>
          <w:iCs/>
          <w:lang w:val="en-MY" w:eastAsia="zh-CN"/>
        </w:rPr>
        <w:t xml:space="preserve"> (Sigma-Aldrich, USA)</w:t>
      </w:r>
      <w:r>
        <w:rPr>
          <w:rFonts w:ascii="Arial" w:hAnsi="Arial" w:cs="Arial"/>
          <w:iCs/>
          <w:lang w:eastAsia="zh-CN"/>
        </w:rPr>
        <w:t>.</w:t>
      </w:r>
      <w:r>
        <w:rPr>
          <w:rFonts w:ascii="Arial" w:hAnsi="Arial" w:cs="Arial"/>
          <w:iCs/>
          <w:lang w:val="en-MY" w:eastAsia="zh-CN"/>
        </w:rPr>
        <w:t xml:space="preserve"> A </w:t>
      </w:r>
      <w:proofErr w:type="gramStart"/>
      <w:r>
        <w:rPr>
          <w:rFonts w:ascii="Arial" w:hAnsi="Arial" w:cs="Arial"/>
          <w:iCs/>
          <w:lang w:val="en-MY" w:eastAsia="zh-CN"/>
        </w:rPr>
        <w:t>100 ppm</w:t>
      </w:r>
      <w:proofErr w:type="gramEnd"/>
      <w:r>
        <w:rPr>
          <w:rFonts w:ascii="Arial" w:hAnsi="Arial" w:cs="Arial"/>
          <w:iCs/>
          <w:lang w:val="en-MY" w:eastAsia="zh-CN"/>
        </w:rPr>
        <w:t xml:space="preserve"> stock solution was prepared, followed by serial dilutions to obtain working standards at concentrations of 50, 25, 12.5, and 6.25 ppm. </w:t>
      </w:r>
    </w:p>
    <w:p w14:paraId="7B46C9B5" w14:textId="77777777" w:rsidR="00093AD9" w:rsidRDefault="00093AD9">
      <w:pPr>
        <w:pStyle w:val="Body"/>
        <w:spacing w:after="0"/>
        <w:rPr>
          <w:rFonts w:ascii="Arial" w:hAnsi="Arial" w:cs="Arial"/>
          <w:iCs/>
          <w:lang w:val="en-MY" w:eastAsia="zh-CN"/>
        </w:rPr>
      </w:pPr>
    </w:p>
    <w:p w14:paraId="65B50C27" w14:textId="77777777" w:rsidR="00093AD9" w:rsidRDefault="006B00B5">
      <w:pPr>
        <w:pStyle w:val="Body"/>
        <w:spacing w:after="0"/>
        <w:rPr>
          <w:rFonts w:ascii="Arial" w:hAnsi="Arial" w:cs="Arial"/>
          <w:iCs/>
          <w:lang w:eastAsia="zh-CN"/>
        </w:rPr>
      </w:pPr>
      <w:r>
        <w:rPr>
          <w:rFonts w:ascii="Arial" w:hAnsi="Arial" w:cs="Arial"/>
          <w:iCs/>
          <w:lang w:eastAsia="zh-CN"/>
        </w:rPr>
        <w:t xml:space="preserve">CGA analysis was performed using a </w:t>
      </w:r>
      <w:proofErr w:type="spellStart"/>
      <w:r>
        <w:rPr>
          <w:rFonts w:ascii="Arial" w:hAnsi="Arial" w:cs="Arial"/>
          <w:iCs/>
          <w:lang w:eastAsia="zh-CN"/>
        </w:rPr>
        <w:t>Kinetex</w:t>
      </w:r>
      <w:proofErr w:type="spellEnd"/>
      <w:r>
        <w:rPr>
          <w:rFonts w:ascii="Arial" w:hAnsi="Arial" w:cs="Arial"/>
          <w:iCs/>
          <w:lang w:eastAsia="zh-CN"/>
        </w:rPr>
        <w:t xml:space="preserve"> 5 µm C18 column</w:t>
      </w:r>
      <w:r>
        <w:rPr>
          <w:rFonts w:ascii="Arial" w:hAnsi="Arial" w:cs="Arial"/>
          <w:iCs/>
          <w:lang w:eastAsia="zh-CN"/>
        </w:rPr>
        <w:t xml:space="preserve"> (250 mm × 4.6 mm), maintained at 25 °C.</w:t>
      </w:r>
      <w:r>
        <w:rPr>
          <w:rFonts w:ascii="Arial" w:hAnsi="Arial" w:cs="Arial"/>
          <w:iCs/>
          <w:lang w:val="en-MY" w:eastAsia="zh-CN"/>
        </w:rPr>
        <w:t xml:space="preserve"> </w:t>
      </w:r>
      <w:r>
        <w:rPr>
          <w:rFonts w:ascii="Arial" w:hAnsi="Arial" w:cs="Arial"/>
          <w:iCs/>
          <w:lang w:eastAsia="zh-CN"/>
        </w:rPr>
        <w:t>The mobile phase consisted of acetonitrile and methanol (80:20, v/v) containing 0.1% formic acid, delivered at a flow rate of 1.0 mL/min. The injection volume was 20 µL, and the total run</w:t>
      </w:r>
      <w:r>
        <w:rPr>
          <w:rFonts w:ascii="Arial" w:hAnsi="Arial" w:cs="Arial"/>
          <w:iCs/>
          <w:lang w:val="en-MY" w:eastAsia="zh-CN"/>
        </w:rPr>
        <w:t xml:space="preserve"> </w:t>
      </w:r>
      <w:r>
        <w:rPr>
          <w:rFonts w:ascii="Arial" w:hAnsi="Arial" w:cs="Arial"/>
          <w:iCs/>
          <w:lang w:eastAsia="zh-CN"/>
        </w:rPr>
        <w:t xml:space="preserve">time for each analysis was </w:t>
      </w:r>
      <w:r>
        <w:rPr>
          <w:rFonts w:ascii="Arial" w:hAnsi="Arial" w:cs="Arial"/>
          <w:iCs/>
          <w:lang w:eastAsia="zh-CN"/>
        </w:rPr>
        <w:t>15 minutes.</w:t>
      </w:r>
      <w:r>
        <w:rPr>
          <w:rFonts w:ascii="Arial" w:hAnsi="Arial" w:cs="Arial"/>
          <w:iCs/>
          <w:lang w:val="en-MY" w:eastAsia="zh-CN"/>
        </w:rPr>
        <w:t xml:space="preserve"> </w:t>
      </w:r>
      <w:r>
        <w:rPr>
          <w:rFonts w:ascii="Arial" w:hAnsi="Arial" w:cs="Arial"/>
          <w:iCs/>
          <w:lang w:eastAsia="zh-CN"/>
        </w:rPr>
        <w:t xml:space="preserve">Calibration of the system was performed using a </w:t>
      </w:r>
      <w:r>
        <w:rPr>
          <w:rFonts w:ascii="Arial" w:hAnsi="Arial" w:cs="Arial"/>
          <w:iCs/>
          <w:lang w:val="en-MY" w:eastAsia="zh-CN"/>
        </w:rPr>
        <w:t xml:space="preserve">CGA </w:t>
      </w:r>
      <w:r>
        <w:rPr>
          <w:rFonts w:ascii="Arial" w:hAnsi="Arial" w:cs="Arial"/>
          <w:iCs/>
          <w:lang w:eastAsia="zh-CN"/>
        </w:rPr>
        <w:t>standard</w:t>
      </w:r>
      <w:r>
        <w:rPr>
          <w:rFonts w:ascii="Arial" w:hAnsi="Arial" w:cs="Arial"/>
          <w:iCs/>
          <w:lang w:val="en-MY" w:eastAsia="zh-CN"/>
        </w:rPr>
        <w:t xml:space="preserve"> (Sigma-Aldrich, USA)</w:t>
      </w:r>
      <w:r>
        <w:rPr>
          <w:rFonts w:ascii="Arial" w:hAnsi="Arial" w:cs="Arial"/>
          <w:iCs/>
          <w:lang w:eastAsia="zh-CN"/>
        </w:rPr>
        <w:t>. A 1000 ppm stock solution was serially diluted to produce working standards at concentrations of</w:t>
      </w:r>
      <w:r>
        <w:rPr>
          <w:rFonts w:ascii="Arial" w:hAnsi="Arial" w:cs="Arial"/>
          <w:iCs/>
          <w:lang w:val="en-MY" w:eastAsia="zh-CN"/>
        </w:rPr>
        <w:t xml:space="preserve"> </w:t>
      </w:r>
      <w:r>
        <w:rPr>
          <w:rFonts w:ascii="Arial" w:hAnsi="Arial" w:cs="Arial"/>
          <w:iCs/>
          <w:lang w:eastAsia="zh-CN"/>
        </w:rPr>
        <w:t>500, 250, 125, 6</w:t>
      </w:r>
      <w:r>
        <w:rPr>
          <w:rFonts w:ascii="Arial" w:hAnsi="Arial" w:cs="Arial"/>
          <w:iCs/>
          <w:lang w:val="en-MY" w:eastAsia="zh-CN"/>
        </w:rPr>
        <w:t>0</w:t>
      </w:r>
      <w:r>
        <w:rPr>
          <w:rFonts w:ascii="Arial" w:hAnsi="Arial" w:cs="Arial"/>
          <w:iCs/>
          <w:lang w:eastAsia="zh-CN"/>
        </w:rPr>
        <w:t xml:space="preserve"> and 30 ppm. </w:t>
      </w:r>
    </w:p>
    <w:p w14:paraId="6DA0277B" w14:textId="77777777" w:rsidR="00093AD9" w:rsidRDefault="00093AD9">
      <w:pPr>
        <w:pStyle w:val="Body"/>
        <w:spacing w:after="0"/>
        <w:rPr>
          <w:rFonts w:ascii="Arial" w:hAnsi="Arial" w:cs="Arial"/>
          <w:iCs/>
          <w:lang w:eastAsia="zh-CN"/>
        </w:rPr>
      </w:pPr>
    </w:p>
    <w:p w14:paraId="3417886E" w14:textId="77777777" w:rsidR="00093AD9" w:rsidRDefault="006B00B5">
      <w:pPr>
        <w:pStyle w:val="Body"/>
        <w:spacing w:after="0"/>
        <w:rPr>
          <w:rFonts w:ascii="Arial" w:hAnsi="Arial" w:cs="Arial"/>
          <w:iCs/>
          <w:lang w:eastAsia="zh-CN"/>
        </w:rPr>
      </w:pPr>
      <w:r>
        <w:rPr>
          <w:rFonts w:ascii="Arial" w:hAnsi="Arial" w:cs="Arial"/>
          <w:iCs/>
          <w:lang w:eastAsia="zh-CN"/>
        </w:rPr>
        <w:t>All standard solutions were anal</w:t>
      </w:r>
      <w:r>
        <w:rPr>
          <w:rFonts w:ascii="Arial" w:hAnsi="Arial" w:cs="Arial"/>
          <w:iCs/>
          <w:lang w:eastAsia="zh-CN"/>
        </w:rPr>
        <w:t>yzed under identical chromatographic conditions to generate a calibration curve.</w:t>
      </w:r>
      <w:r>
        <w:rPr>
          <w:rFonts w:ascii="Arial" w:hAnsi="Arial" w:cs="Arial"/>
          <w:iCs/>
          <w:lang w:val="en-MY" w:eastAsia="zh-CN"/>
        </w:rPr>
        <w:t xml:space="preserve"> </w:t>
      </w:r>
      <w:r>
        <w:rPr>
          <w:rFonts w:ascii="Arial" w:hAnsi="Arial" w:cs="Arial"/>
          <w:iCs/>
          <w:lang w:eastAsia="zh-CN"/>
        </w:rPr>
        <w:t>Quantification of caffeine and CGA in the samples was based on peak area comparison against their respective standard curves. All solvents used were of HPLC grade (Merck, Germ</w:t>
      </w:r>
      <w:r>
        <w:rPr>
          <w:rFonts w:ascii="Arial" w:hAnsi="Arial" w:cs="Arial"/>
          <w:iCs/>
          <w:lang w:eastAsia="zh-CN"/>
        </w:rPr>
        <w:t>any).</w:t>
      </w:r>
    </w:p>
    <w:p w14:paraId="05D9A96C" w14:textId="77777777" w:rsidR="00093AD9" w:rsidRDefault="00093AD9">
      <w:pPr>
        <w:pStyle w:val="Body"/>
        <w:spacing w:after="0"/>
        <w:rPr>
          <w:rFonts w:ascii="Arial" w:hAnsi="Arial" w:cs="Arial"/>
          <w:iCs/>
          <w:lang w:val="en-MY" w:eastAsia="zh-CN"/>
        </w:rPr>
      </w:pPr>
    </w:p>
    <w:p w14:paraId="0A455653" w14:textId="77777777" w:rsidR="00093AD9" w:rsidRDefault="006B00B5">
      <w:pPr>
        <w:pStyle w:val="Body"/>
        <w:spacing w:after="0"/>
        <w:rPr>
          <w:rFonts w:ascii="Arial" w:hAnsi="Arial" w:cs="Arial"/>
          <w:b/>
          <w:bCs/>
          <w:iCs/>
          <w:sz w:val="22"/>
          <w:szCs w:val="22"/>
          <w:lang w:val="en-MY" w:eastAsia="zh-CN"/>
        </w:rPr>
      </w:pPr>
      <w:r>
        <w:rPr>
          <w:rFonts w:ascii="Arial" w:hAnsi="Arial" w:cs="Arial"/>
          <w:b/>
          <w:bCs/>
          <w:iCs/>
          <w:sz w:val="22"/>
          <w:szCs w:val="22"/>
          <w:lang w:val="en-MY" w:eastAsia="zh-CN"/>
        </w:rPr>
        <w:t>2.5 Statistical analysis</w:t>
      </w:r>
    </w:p>
    <w:p w14:paraId="210D6993" w14:textId="77777777" w:rsidR="00093AD9" w:rsidRDefault="00093AD9">
      <w:pPr>
        <w:pStyle w:val="Body"/>
        <w:spacing w:after="0"/>
        <w:rPr>
          <w:rFonts w:ascii="Arial" w:hAnsi="Arial" w:cs="Arial"/>
          <w:b/>
          <w:bCs/>
          <w:iCs/>
          <w:sz w:val="22"/>
          <w:szCs w:val="22"/>
          <w:lang w:val="en-MY" w:eastAsia="zh-CN"/>
        </w:rPr>
      </w:pPr>
    </w:p>
    <w:p w14:paraId="1A97E174" w14:textId="77777777" w:rsidR="00093AD9" w:rsidRDefault="006B00B5">
      <w:pPr>
        <w:pStyle w:val="Body"/>
        <w:spacing w:after="0"/>
        <w:rPr>
          <w:rFonts w:ascii="Arial" w:hAnsi="Arial" w:cs="Arial"/>
          <w:iCs/>
          <w:lang w:val="en-MY" w:eastAsia="zh-CN"/>
        </w:rPr>
      </w:pPr>
      <w:r>
        <w:rPr>
          <w:rFonts w:ascii="Arial" w:hAnsi="Arial" w:cs="Arial"/>
          <w:iCs/>
          <w:lang w:val="en-MY" w:eastAsia="zh-CN"/>
        </w:rPr>
        <w:t xml:space="preserve">All experiments were carried out in triplicates and presented as means ± standard deviations (SD). The data were statistically </w:t>
      </w:r>
      <w:proofErr w:type="spellStart"/>
      <w:r>
        <w:rPr>
          <w:rFonts w:ascii="Arial" w:hAnsi="Arial" w:cs="Arial"/>
          <w:iCs/>
          <w:lang w:val="en-MY" w:eastAsia="zh-CN"/>
        </w:rPr>
        <w:t>analyzed</w:t>
      </w:r>
      <w:proofErr w:type="spellEnd"/>
      <w:r>
        <w:rPr>
          <w:rFonts w:ascii="Arial" w:hAnsi="Arial" w:cs="Arial"/>
          <w:iCs/>
          <w:lang w:val="en-MY" w:eastAsia="zh-CN"/>
        </w:rPr>
        <w:t xml:space="preserve"> by analysis of variance (ANOVA) and Tukey’s post hoc test using SPSS software, version </w:t>
      </w:r>
      <w:r>
        <w:rPr>
          <w:rFonts w:ascii="Arial" w:hAnsi="Arial" w:cs="Arial"/>
          <w:iCs/>
          <w:lang w:val="en-MY" w:eastAsia="zh-CN"/>
        </w:rPr>
        <w:t>20 (SPSS Inc; Chicago, IL, USA). A value of P&lt;0.05 was considered to be statistically significant.</w:t>
      </w:r>
    </w:p>
    <w:p w14:paraId="4FB0E9B2" w14:textId="77777777" w:rsidR="00093AD9" w:rsidRDefault="00093AD9">
      <w:pPr>
        <w:pStyle w:val="Body"/>
        <w:spacing w:after="0"/>
        <w:rPr>
          <w:rFonts w:ascii="Arial" w:hAnsi="Arial" w:cs="Arial"/>
          <w:iCs/>
          <w:lang w:val="en-MY" w:eastAsia="zh-CN"/>
        </w:rPr>
      </w:pPr>
    </w:p>
    <w:p w14:paraId="5102213D" w14:textId="77777777" w:rsidR="00093AD9" w:rsidRDefault="00093AD9">
      <w:pPr>
        <w:pStyle w:val="Body"/>
        <w:spacing w:after="0"/>
        <w:rPr>
          <w:rFonts w:ascii="Arial" w:hAnsi="Arial" w:cs="Arial"/>
          <w:iCs/>
          <w:lang w:eastAsia="zh-CN"/>
        </w:rPr>
      </w:pPr>
    </w:p>
    <w:p w14:paraId="59C1F740" w14:textId="77777777" w:rsidR="00093AD9" w:rsidRDefault="006B00B5">
      <w:pPr>
        <w:pStyle w:val="Head1"/>
        <w:numPr>
          <w:ilvl w:val="0"/>
          <w:numId w:val="2"/>
        </w:numPr>
        <w:spacing w:after="0"/>
        <w:jc w:val="both"/>
        <w:rPr>
          <w:rFonts w:ascii="Arial" w:hAnsi="Arial" w:cs="Arial"/>
        </w:rPr>
      </w:pPr>
      <w:r>
        <w:rPr>
          <w:rFonts w:ascii="Arial" w:hAnsi="Arial" w:cs="Arial"/>
        </w:rPr>
        <w:t>results and discussion</w:t>
      </w:r>
    </w:p>
    <w:p w14:paraId="01374724" w14:textId="77777777" w:rsidR="00093AD9" w:rsidRDefault="00093AD9">
      <w:pPr>
        <w:pStyle w:val="Head1"/>
        <w:spacing w:after="0"/>
        <w:jc w:val="both"/>
        <w:rPr>
          <w:rFonts w:ascii="Arial" w:hAnsi="Arial" w:cs="Arial"/>
        </w:rPr>
      </w:pPr>
    </w:p>
    <w:p w14:paraId="40B0F157" w14:textId="77777777" w:rsidR="00093AD9" w:rsidRDefault="006B00B5">
      <w:pPr>
        <w:pStyle w:val="Body"/>
        <w:numPr>
          <w:ilvl w:val="1"/>
          <w:numId w:val="2"/>
        </w:numPr>
        <w:spacing w:after="0"/>
        <w:rPr>
          <w:rFonts w:ascii="Arial" w:hAnsi="Arial" w:cs="Arial"/>
          <w:b/>
          <w:sz w:val="22"/>
        </w:rPr>
      </w:pPr>
      <w:r>
        <w:rPr>
          <w:rFonts w:ascii="Arial" w:hAnsi="Arial" w:cs="Arial"/>
          <w:b/>
          <w:sz w:val="22"/>
        </w:rPr>
        <w:t xml:space="preserve">Antioxidant activity </w:t>
      </w:r>
    </w:p>
    <w:p w14:paraId="5F277876" w14:textId="77777777" w:rsidR="00093AD9" w:rsidRDefault="00093AD9">
      <w:pPr>
        <w:pStyle w:val="Body"/>
        <w:spacing w:after="0"/>
        <w:rPr>
          <w:rFonts w:ascii="Arial" w:hAnsi="Arial" w:cs="Arial"/>
          <w:b/>
          <w:sz w:val="22"/>
        </w:rPr>
      </w:pPr>
    </w:p>
    <w:p w14:paraId="084534B7" w14:textId="77777777" w:rsidR="00093AD9" w:rsidRDefault="006B00B5">
      <w:pPr>
        <w:pStyle w:val="Head1"/>
        <w:spacing w:after="0"/>
        <w:jc w:val="both"/>
        <w:rPr>
          <w:rFonts w:ascii="Arial" w:hAnsi="Arial" w:cs="Arial"/>
          <w:b w:val="0"/>
          <w:bCs/>
          <w:caps w:val="0"/>
          <w:sz w:val="20"/>
        </w:rPr>
      </w:pPr>
      <w:r>
        <w:rPr>
          <w:rFonts w:ascii="Arial" w:hAnsi="Arial" w:cs="Arial"/>
          <w:b w:val="0"/>
          <w:bCs/>
          <w:caps w:val="0"/>
          <w:sz w:val="20"/>
        </w:rPr>
        <w:t xml:space="preserve">The antioxidant activity of green and roasted </w:t>
      </w:r>
      <w:proofErr w:type="spellStart"/>
      <w:r>
        <w:rPr>
          <w:rFonts w:ascii="Arial" w:hAnsi="Arial" w:cs="Arial"/>
          <w:b w:val="0"/>
          <w:bCs/>
          <w:caps w:val="0"/>
          <w:sz w:val="20"/>
        </w:rPr>
        <w:t>Liberica</w:t>
      </w:r>
      <w:proofErr w:type="spellEnd"/>
      <w:r>
        <w:rPr>
          <w:rFonts w:ascii="Arial" w:hAnsi="Arial" w:cs="Arial"/>
          <w:b w:val="0"/>
          <w:bCs/>
          <w:caps w:val="0"/>
          <w:sz w:val="20"/>
        </w:rPr>
        <w:t xml:space="preserve"> coffee extracts was assessed using two complementary non-enzymatic assays: DPPH radical scavenging (expressed as IC</w:t>
      </w:r>
      <w:r>
        <w:rPr>
          <w:rFonts w:ascii="Cambria Math" w:hAnsi="Cambria Math" w:cs="Cambria Math"/>
          <w:b w:val="0"/>
          <w:bCs/>
          <w:caps w:val="0"/>
          <w:sz w:val="20"/>
        </w:rPr>
        <w:t>₅₀</w:t>
      </w:r>
      <w:r>
        <w:rPr>
          <w:rFonts w:ascii="Arial" w:hAnsi="Arial" w:cs="Arial"/>
          <w:b w:val="0"/>
          <w:bCs/>
          <w:caps w:val="0"/>
          <w:sz w:val="20"/>
        </w:rPr>
        <w:t xml:space="preserve"> values) and ferric reducing antioxidant power (FRAP). Lower IC</w:t>
      </w:r>
      <w:r>
        <w:rPr>
          <w:rFonts w:ascii="Cambria Math" w:hAnsi="Cambria Math" w:cs="Cambria Math"/>
          <w:b w:val="0"/>
          <w:bCs/>
          <w:caps w:val="0"/>
          <w:sz w:val="20"/>
        </w:rPr>
        <w:t>₅₀</w:t>
      </w:r>
      <w:r>
        <w:rPr>
          <w:rFonts w:ascii="Arial" w:hAnsi="Arial" w:cs="Arial"/>
          <w:b w:val="0"/>
          <w:bCs/>
          <w:caps w:val="0"/>
          <w:sz w:val="20"/>
        </w:rPr>
        <w:t xml:space="preserve"> values in the DPPH assay indicate stronger free radical scavenging capac</w:t>
      </w:r>
      <w:r>
        <w:rPr>
          <w:rFonts w:ascii="Arial" w:hAnsi="Arial" w:cs="Arial"/>
          <w:b w:val="0"/>
          <w:bCs/>
          <w:caps w:val="0"/>
          <w:sz w:val="20"/>
        </w:rPr>
        <w:t>ity, while higher FRAP values denote greater electron-donating potential. The results are summarized in Table 1.</w:t>
      </w:r>
    </w:p>
    <w:p w14:paraId="62040EE5" w14:textId="77777777" w:rsidR="00093AD9" w:rsidRDefault="00093AD9">
      <w:pPr>
        <w:pStyle w:val="Head1"/>
        <w:spacing w:after="0"/>
        <w:jc w:val="both"/>
        <w:rPr>
          <w:rFonts w:ascii="Arial" w:hAnsi="Arial" w:cs="Arial"/>
          <w:b w:val="0"/>
          <w:bCs/>
          <w:caps w:val="0"/>
          <w:sz w:val="20"/>
        </w:rPr>
      </w:pPr>
    </w:p>
    <w:p w14:paraId="50BC4CCB" w14:textId="77777777" w:rsidR="00093AD9" w:rsidRDefault="006B00B5">
      <w:pPr>
        <w:pStyle w:val="Head1"/>
        <w:jc w:val="both"/>
        <w:rPr>
          <w:rFonts w:ascii="Arial" w:hAnsi="Arial" w:cs="Arial"/>
          <w:bCs/>
          <w:sz w:val="20"/>
          <w:lang w:val="en-MY"/>
        </w:rPr>
      </w:pPr>
      <w:r>
        <w:rPr>
          <w:rFonts w:ascii="Arial" w:hAnsi="Arial" w:cs="Arial"/>
          <w:b w:val="0"/>
          <w:bCs/>
          <w:caps w:val="0"/>
          <w:sz w:val="20"/>
        </w:rPr>
        <w:t>Among the green bean extracts</w:t>
      </w:r>
      <w:r>
        <w:rPr>
          <w:rFonts w:ascii="Arial" w:hAnsi="Arial" w:cs="Arial"/>
          <w:b w:val="0"/>
          <w:bCs/>
          <w:sz w:val="20"/>
        </w:rPr>
        <w:t xml:space="preserve">, </w:t>
      </w:r>
      <w:r>
        <w:rPr>
          <w:rFonts w:ascii="Arial" w:hAnsi="Arial" w:cs="Arial"/>
          <w:b w:val="0"/>
          <w:bCs/>
          <w:caps w:val="0"/>
          <w:sz w:val="20"/>
        </w:rPr>
        <w:t>G-MKL 10 exhibited the strongest antioxidant activity, with the lowest DPPH IC</w:t>
      </w:r>
      <w:r>
        <w:rPr>
          <w:rFonts w:ascii="Cambria Math" w:hAnsi="Cambria Math" w:cs="Cambria Math"/>
          <w:b w:val="0"/>
          <w:bCs/>
          <w:sz w:val="20"/>
        </w:rPr>
        <w:t>₅₀</w:t>
      </w:r>
      <w:r>
        <w:rPr>
          <w:rFonts w:ascii="Arial" w:hAnsi="Arial" w:cs="Arial"/>
          <w:b w:val="0"/>
          <w:bCs/>
          <w:caps w:val="0"/>
          <w:sz w:val="20"/>
        </w:rPr>
        <w:t xml:space="preserve"> value (0.582 mg/mL) and the hi</w:t>
      </w:r>
      <w:r>
        <w:rPr>
          <w:rFonts w:ascii="Arial" w:hAnsi="Arial" w:cs="Arial"/>
          <w:b w:val="0"/>
          <w:bCs/>
          <w:caps w:val="0"/>
          <w:sz w:val="20"/>
        </w:rPr>
        <w:t>ghest FRAP value (9.636 mM), indicating superior free radical neutralization</w:t>
      </w:r>
      <w:r>
        <w:rPr>
          <w:rFonts w:ascii="Arial" w:hAnsi="Arial" w:cs="Arial"/>
          <w:b w:val="0"/>
          <w:bCs/>
          <w:sz w:val="20"/>
        </w:rPr>
        <w:t xml:space="preserve"> </w:t>
      </w:r>
      <w:r>
        <w:rPr>
          <w:rFonts w:ascii="Arial" w:hAnsi="Arial" w:cs="Arial"/>
          <w:b w:val="0"/>
          <w:bCs/>
          <w:caps w:val="0"/>
          <w:sz w:val="20"/>
        </w:rPr>
        <w:t xml:space="preserve">and reducing capacity. </w:t>
      </w:r>
      <w:r>
        <w:rPr>
          <w:rFonts w:ascii="Arial" w:hAnsi="Arial" w:cs="Arial"/>
          <w:b w:val="0"/>
          <w:bCs/>
          <w:caps w:val="0"/>
          <w:sz w:val="20"/>
        </w:rPr>
        <w:lastRenderedPageBreak/>
        <w:t>G-MKL 8 followed closely with moderate antioxidant activity (IC</w:t>
      </w:r>
      <w:r>
        <w:rPr>
          <w:rFonts w:ascii="Cambria Math" w:hAnsi="Cambria Math" w:cs="Cambria Math"/>
          <w:b w:val="0"/>
          <w:bCs/>
          <w:caps w:val="0"/>
          <w:sz w:val="20"/>
        </w:rPr>
        <w:t>₅₀</w:t>
      </w:r>
      <w:r>
        <w:rPr>
          <w:rFonts w:ascii="Arial" w:hAnsi="Arial" w:cs="Arial"/>
          <w:b w:val="0"/>
          <w:bCs/>
          <w:caps w:val="0"/>
          <w:sz w:val="20"/>
        </w:rPr>
        <w:t xml:space="preserve"> = 1.038 mg/mL, FRAP = 7.831 mM), while G-MKL 9 exhibited the weakest activity</w:t>
      </w:r>
      <w:r>
        <w:rPr>
          <w:rFonts w:ascii="Arial" w:hAnsi="Arial" w:cs="Arial"/>
          <w:b w:val="0"/>
          <w:bCs/>
          <w:sz w:val="20"/>
        </w:rPr>
        <w:t xml:space="preserve"> </w:t>
      </w:r>
      <w:r>
        <w:rPr>
          <w:rFonts w:ascii="Arial" w:hAnsi="Arial" w:cs="Arial"/>
          <w:b w:val="0"/>
          <w:bCs/>
          <w:caps w:val="0"/>
          <w:sz w:val="20"/>
        </w:rPr>
        <w:t>in both assa</w:t>
      </w:r>
      <w:r>
        <w:rPr>
          <w:rFonts w:ascii="Arial" w:hAnsi="Arial" w:cs="Arial"/>
          <w:b w:val="0"/>
          <w:bCs/>
          <w:caps w:val="0"/>
          <w:sz w:val="20"/>
        </w:rPr>
        <w:t>ys (IC</w:t>
      </w:r>
      <w:r>
        <w:rPr>
          <w:rFonts w:ascii="Cambria Math" w:hAnsi="Cambria Math" w:cs="Cambria Math"/>
          <w:b w:val="0"/>
          <w:bCs/>
          <w:sz w:val="20"/>
        </w:rPr>
        <w:t>₅₀</w:t>
      </w:r>
      <w:r>
        <w:rPr>
          <w:rFonts w:ascii="Arial" w:hAnsi="Arial" w:cs="Arial"/>
          <w:b w:val="0"/>
          <w:bCs/>
          <w:caps w:val="0"/>
          <w:sz w:val="20"/>
        </w:rPr>
        <w:t xml:space="preserve"> = 7.298 mg/mL, FRAP = 7.145 mM), suggesting clear clonal variation in the antioxidant profiles of </w:t>
      </w:r>
      <w:proofErr w:type="spellStart"/>
      <w:r>
        <w:rPr>
          <w:rFonts w:ascii="Arial" w:hAnsi="Arial" w:cs="Arial"/>
          <w:b w:val="0"/>
          <w:bCs/>
          <w:caps w:val="0"/>
          <w:sz w:val="20"/>
        </w:rPr>
        <w:t>Liberica</w:t>
      </w:r>
      <w:proofErr w:type="spellEnd"/>
      <w:r>
        <w:rPr>
          <w:rFonts w:ascii="Arial" w:hAnsi="Arial" w:cs="Arial"/>
          <w:b w:val="0"/>
          <w:bCs/>
          <w:caps w:val="0"/>
          <w:sz w:val="20"/>
        </w:rPr>
        <w:t xml:space="preserve"> green beans. The findings are consistent with de Souza et al. (2020) who reported that the strong DPPH radical scavenging activity in green </w:t>
      </w:r>
      <w:r>
        <w:rPr>
          <w:rFonts w:ascii="Arial" w:hAnsi="Arial" w:cs="Arial"/>
          <w:b w:val="0"/>
          <w:bCs/>
          <w:caps w:val="0"/>
          <w:sz w:val="20"/>
        </w:rPr>
        <w:t>coffee beans is primarily due to their abundant CGAs.</w:t>
      </w:r>
      <w:r>
        <w:rPr>
          <w:b w:val="0"/>
          <w:caps w:val="0"/>
          <w:sz w:val="20"/>
        </w:rPr>
        <w:t xml:space="preserve"> </w:t>
      </w:r>
      <w:r>
        <w:rPr>
          <w:rFonts w:ascii="Arial" w:hAnsi="Arial" w:cs="Arial"/>
          <w:b w:val="0"/>
          <w:bCs/>
          <w:caps w:val="0"/>
          <w:sz w:val="20"/>
        </w:rPr>
        <w:t xml:space="preserve">Roasting induces thermal degradation of CGAs, thereby reducing antioxidant activity. </w:t>
      </w:r>
      <w:r>
        <w:rPr>
          <w:rFonts w:ascii="Arial" w:hAnsi="Arial" w:cs="Arial"/>
          <w:b w:val="0"/>
          <w:caps w:val="0"/>
          <w:sz w:val="20"/>
          <w:lang w:val="en-MY"/>
        </w:rPr>
        <w:t>This reduction is further attributed to the breakdown of other heat-sensitive compounds, including polyphenols (Anh-d</w:t>
      </w:r>
      <w:r>
        <w:rPr>
          <w:rFonts w:ascii="Arial" w:hAnsi="Arial" w:cs="Arial"/>
          <w:b w:val="0"/>
          <w:caps w:val="0"/>
          <w:sz w:val="20"/>
          <w:lang w:val="en-MY"/>
        </w:rPr>
        <w:t>ao et al., 2024).</w:t>
      </w:r>
    </w:p>
    <w:p w14:paraId="62DAED46" w14:textId="77777777" w:rsidR="00093AD9" w:rsidRDefault="006B00B5">
      <w:pPr>
        <w:pStyle w:val="Head1"/>
        <w:spacing w:after="0"/>
        <w:jc w:val="both"/>
        <w:rPr>
          <w:rFonts w:ascii="Arial" w:hAnsi="Arial" w:cs="Arial"/>
          <w:b w:val="0"/>
          <w:bCs/>
          <w:caps w:val="0"/>
          <w:sz w:val="20"/>
        </w:rPr>
      </w:pPr>
      <w:r>
        <w:rPr>
          <w:rFonts w:ascii="Arial" w:hAnsi="Arial" w:cs="Arial"/>
          <w:b w:val="0"/>
          <w:bCs/>
          <w:caps w:val="0"/>
          <w:sz w:val="20"/>
        </w:rPr>
        <w:t>From the results, roasting significantly (p&lt;0.05) reduced antioxidant activity in all clones and altered their relative performance. MKL 10, which was the most potent in its green form (G-MKL 10), showed a marked decline after roasting wi</w:t>
      </w:r>
      <w:r>
        <w:rPr>
          <w:rFonts w:ascii="Arial" w:hAnsi="Arial" w:cs="Arial"/>
          <w:b w:val="0"/>
          <w:bCs/>
          <w:caps w:val="0"/>
          <w:sz w:val="20"/>
        </w:rPr>
        <w:t>th its IC</w:t>
      </w:r>
      <w:r>
        <w:rPr>
          <w:rFonts w:ascii="Cambria Math" w:hAnsi="Cambria Math" w:cs="Cambria Math"/>
          <w:b w:val="0"/>
          <w:bCs/>
          <w:caps w:val="0"/>
          <w:sz w:val="20"/>
        </w:rPr>
        <w:t>₅₀</w:t>
      </w:r>
      <w:r>
        <w:rPr>
          <w:rFonts w:ascii="Arial" w:hAnsi="Arial" w:cs="Arial"/>
          <w:b w:val="0"/>
          <w:bCs/>
          <w:caps w:val="0"/>
          <w:sz w:val="20"/>
        </w:rPr>
        <w:t xml:space="preserve"> increasing to 3.844 mg/mL and FRAP value decreasing to 1.056 mM, ultimately becoming the least effective among the roasted samples.</w:t>
      </w:r>
      <w:r>
        <w:rPr>
          <w:b w:val="0"/>
          <w:caps w:val="0"/>
          <w:sz w:val="20"/>
        </w:rPr>
        <w:t xml:space="preserve"> </w:t>
      </w:r>
      <w:r>
        <w:rPr>
          <w:rFonts w:ascii="Arial" w:hAnsi="Arial" w:cs="Arial"/>
          <w:b w:val="0"/>
          <w:bCs/>
          <w:caps w:val="0"/>
          <w:sz w:val="20"/>
        </w:rPr>
        <w:t>R-MKL 8 retained a moderate level of antioxidant capacity (IC</w:t>
      </w:r>
      <w:r>
        <w:rPr>
          <w:rFonts w:ascii="Cambria Math" w:hAnsi="Cambria Math" w:cs="Cambria Math"/>
          <w:b w:val="0"/>
          <w:bCs/>
          <w:caps w:val="0"/>
          <w:sz w:val="20"/>
        </w:rPr>
        <w:t>₅₀</w:t>
      </w:r>
      <w:r>
        <w:rPr>
          <w:rFonts w:ascii="Arial" w:hAnsi="Arial" w:cs="Arial"/>
          <w:b w:val="0"/>
          <w:bCs/>
          <w:caps w:val="0"/>
          <w:sz w:val="20"/>
        </w:rPr>
        <w:t xml:space="preserve"> = 2.477 mg/mL, FRAP = 3.318 mM), while R-MKL 9 s</w:t>
      </w:r>
      <w:r>
        <w:rPr>
          <w:rFonts w:ascii="Arial" w:hAnsi="Arial" w:cs="Arial"/>
          <w:b w:val="0"/>
          <w:bCs/>
          <w:caps w:val="0"/>
          <w:sz w:val="20"/>
        </w:rPr>
        <w:t>howed antioxidant values (IC</w:t>
      </w:r>
      <w:r>
        <w:rPr>
          <w:rFonts w:ascii="Cambria Math" w:hAnsi="Cambria Math" w:cs="Cambria Math"/>
          <w:b w:val="0"/>
          <w:bCs/>
          <w:caps w:val="0"/>
          <w:sz w:val="20"/>
        </w:rPr>
        <w:t>₅₀</w:t>
      </w:r>
      <w:r>
        <w:rPr>
          <w:rFonts w:ascii="Arial" w:hAnsi="Arial" w:cs="Arial"/>
          <w:b w:val="0"/>
          <w:bCs/>
          <w:caps w:val="0"/>
          <w:sz w:val="20"/>
        </w:rPr>
        <w:t xml:space="preserve"> = 3.290 mg/mL, FRAP = 1.702 mM) that were comparable to those of R-MKL 10. </w:t>
      </w:r>
    </w:p>
    <w:p w14:paraId="03CD74FE" w14:textId="77777777" w:rsidR="00093AD9" w:rsidRDefault="00093AD9">
      <w:pPr>
        <w:pStyle w:val="Head1"/>
        <w:spacing w:after="0"/>
        <w:jc w:val="both"/>
        <w:rPr>
          <w:rFonts w:ascii="Arial" w:hAnsi="Arial" w:cs="Arial"/>
          <w:b w:val="0"/>
          <w:bCs/>
          <w:caps w:val="0"/>
          <w:sz w:val="20"/>
        </w:rPr>
      </w:pPr>
    </w:p>
    <w:p w14:paraId="7C0DF096" w14:textId="77777777" w:rsidR="00093AD9" w:rsidRDefault="006B00B5">
      <w:pPr>
        <w:jc w:val="both"/>
        <w:rPr>
          <w:rFonts w:ascii="Arial" w:hAnsi="Arial" w:cs="Arial"/>
          <w:bCs/>
        </w:rPr>
      </w:pPr>
      <w:r>
        <w:rPr>
          <w:rFonts w:ascii="Arial" w:hAnsi="Arial" w:cs="Arial"/>
          <w:bCs/>
          <w:lang w:val="en-MY"/>
        </w:rPr>
        <w:t xml:space="preserve">These findings collectively indicate that roasting not only reduces the antioxidant activity of </w:t>
      </w:r>
      <w:proofErr w:type="spellStart"/>
      <w:r>
        <w:rPr>
          <w:rFonts w:ascii="Arial" w:hAnsi="Arial" w:cs="Arial"/>
          <w:bCs/>
          <w:lang w:val="en-MY"/>
        </w:rPr>
        <w:t>Liberica</w:t>
      </w:r>
      <w:proofErr w:type="spellEnd"/>
      <w:r>
        <w:rPr>
          <w:rFonts w:ascii="Arial" w:hAnsi="Arial" w:cs="Arial"/>
          <w:bCs/>
          <w:lang w:val="en-MY"/>
        </w:rPr>
        <w:t xml:space="preserve"> coffee clones, but may also alters their ph</w:t>
      </w:r>
      <w:r>
        <w:rPr>
          <w:rFonts w:ascii="Arial" w:hAnsi="Arial" w:cs="Arial"/>
          <w:bCs/>
          <w:lang w:val="en-MY"/>
        </w:rPr>
        <w:t>ytochemical profiles.</w:t>
      </w:r>
      <w:r>
        <w:rPr>
          <w:rFonts w:ascii="Arial" w:hAnsi="Arial" w:cs="Arial"/>
          <w:bCs/>
        </w:rPr>
        <w:t xml:space="preserve"> As stated by Mubarak et al. (2019), roasting induces significant changes in the biological activity and chemical composition of coffee bean. Supporting this, </w:t>
      </w:r>
      <w:proofErr w:type="spellStart"/>
      <w:r>
        <w:rPr>
          <w:rFonts w:ascii="Arial" w:hAnsi="Arial" w:cs="Arial"/>
          <w:bCs/>
        </w:rPr>
        <w:t>Priftis</w:t>
      </w:r>
      <w:proofErr w:type="spellEnd"/>
      <w:r>
        <w:rPr>
          <w:rFonts w:ascii="Arial" w:hAnsi="Arial" w:cs="Arial"/>
          <w:bCs/>
        </w:rPr>
        <w:t xml:space="preserve"> et al. (2015) described roasting produced contrasting effects on antioxidant activity in both green and roasted bean extracts of the same variety. These differences are likely due to variations in phenolic composition and the relative thermal stability of</w:t>
      </w:r>
      <w:r>
        <w:rPr>
          <w:rFonts w:ascii="Arial" w:hAnsi="Arial" w:cs="Arial"/>
          <w:bCs/>
        </w:rPr>
        <w:t xml:space="preserve"> these compounds,</w:t>
      </w:r>
      <w:r>
        <w:rPr>
          <w:rFonts w:ascii="Arial" w:hAnsi="Arial" w:cs="Arial"/>
          <w:b/>
          <w:bCs/>
          <w:caps/>
        </w:rPr>
        <w:t xml:space="preserve"> </w:t>
      </w:r>
      <w:r>
        <w:rPr>
          <w:rFonts w:ascii="Arial" w:hAnsi="Arial" w:cs="Arial"/>
          <w:bCs/>
        </w:rPr>
        <w:t>indicating that the final outcome is largely determined by the bean’s specific chemical profile.</w:t>
      </w:r>
    </w:p>
    <w:p w14:paraId="3DD3B329" w14:textId="77777777" w:rsidR="00093AD9" w:rsidRDefault="00093AD9">
      <w:pPr>
        <w:pStyle w:val="Head1"/>
        <w:spacing w:after="0"/>
        <w:jc w:val="both"/>
        <w:rPr>
          <w:rFonts w:ascii="Arial" w:hAnsi="Arial" w:cs="Arial"/>
          <w:sz w:val="20"/>
        </w:rPr>
      </w:pPr>
    </w:p>
    <w:p w14:paraId="7D8D11B8" w14:textId="77777777" w:rsidR="00093AD9" w:rsidRDefault="006B00B5">
      <w:pPr>
        <w:tabs>
          <w:tab w:val="left" w:pos="1080"/>
        </w:tabs>
        <w:jc w:val="both"/>
        <w:rPr>
          <w:rFonts w:ascii="Arial" w:hAnsi="Arial"/>
          <w:b/>
          <w:lang w:val="en-MY"/>
        </w:rPr>
      </w:pPr>
      <w:r>
        <w:rPr>
          <w:rFonts w:ascii="Arial" w:hAnsi="Arial"/>
          <w:b/>
        </w:rPr>
        <w:t>Table 1.</w:t>
      </w:r>
      <w:r>
        <w:rPr>
          <w:rFonts w:ascii="Arial" w:hAnsi="Arial"/>
          <w:b/>
        </w:rPr>
        <w:tab/>
      </w:r>
      <w:r>
        <w:rPr>
          <w:rFonts w:ascii="Arial" w:hAnsi="Arial"/>
          <w:b/>
          <w:lang w:val="en-MY"/>
        </w:rPr>
        <w:t xml:space="preserve">Antioxidant activity of different clones of green and roasted </w:t>
      </w:r>
      <w:proofErr w:type="spellStart"/>
      <w:r>
        <w:rPr>
          <w:rFonts w:ascii="Arial" w:hAnsi="Arial"/>
          <w:b/>
          <w:lang w:val="en-MY"/>
        </w:rPr>
        <w:t>Liberica</w:t>
      </w:r>
      <w:proofErr w:type="spellEnd"/>
      <w:r>
        <w:rPr>
          <w:rFonts w:ascii="Arial" w:hAnsi="Arial"/>
          <w:b/>
          <w:lang w:val="en-MY"/>
        </w:rPr>
        <w:t xml:space="preserve"> extracts</w:t>
      </w:r>
    </w:p>
    <w:p w14:paraId="27EDBA47" w14:textId="77777777" w:rsidR="00093AD9" w:rsidRDefault="00093AD9">
      <w:pPr>
        <w:pStyle w:val="Body"/>
        <w:spacing w:after="0"/>
        <w:rPr>
          <w:rFonts w:ascii="Arial" w:hAnsi="Arial" w:cs="Arial"/>
        </w:rPr>
      </w:pPr>
    </w:p>
    <w:tbl>
      <w:tblPr>
        <w:tblStyle w:val="TableGrid"/>
        <w:tblW w:w="83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6"/>
        <w:gridCol w:w="2777"/>
        <w:gridCol w:w="2777"/>
      </w:tblGrid>
      <w:tr w:rsidR="00093AD9" w14:paraId="48271F0E" w14:textId="77777777">
        <w:tc>
          <w:tcPr>
            <w:tcW w:w="2776" w:type="dxa"/>
            <w:tcBorders>
              <w:top w:val="single" w:sz="4" w:space="0" w:color="auto"/>
              <w:bottom w:val="single" w:sz="4" w:space="0" w:color="auto"/>
            </w:tcBorders>
          </w:tcPr>
          <w:p w14:paraId="66100823" w14:textId="77777777"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Sample</w:t>
            </w:r>
          </w:p>
        </w:tc>
        <w:tc>
          <w:tcPr>
            <w:tcW w:w="2777" w:type="dxa"/>
            <w:tcBorders>
              <w:top w:val="single" w:sz="4" w:space="0" w:color="auto"/>
              <w:bottom w:val="single" w:sz="4" w:space="0" w:color="auto"/>
            </w:tcBorders>
          </w:tcPr>
          <w:p w14:paraId="10151876" w14:textId="77777777" w:rsidR="00093AD9" w:rsidRDefault="006B00B5">
            <w:pPr>
              <w:pStyle w:val="Body"/>
              <w:spacing w:after="0"/>
              <w:jc w:val="left"/>
              <w:rPr>
                <w:rFonts w:ascii="Arial" w:hAnsi="Arial" w:cs="Arial"/>
                <w:b/>
                <w:bCs/>
                <w:sz w:val="20"/>
                <w:szCs w:val="20"/>
                <w:lang w:val="en-MY"/>
              </w:rPr>
            </w:pPr>
            <w:r>
              <w:rPr>
                <w:rFonts w:ascii="Arial" w:hAnsi="Arial" w:cs="Arial"/>
                <w:b/>
                <w:bCs/>
                <w:sz w:val="20"/>
                <w:szCs w:val="20"/>
                <w:lang w:val="en-MY"/>
              </w:rPr>
              <w:t>DPPH radical scavenging, IC</w:t>
            </w:r>
            <w:r>
              <w:rPr>
                <w:rFonts w:ascii="Arial" w:hAnsi="Arial" w:cs="Arial"/>
                <w:b/>
                <w:bCs/>
                <w:sz w:val="20"/>
                <w:szCs w:val="20"/>
                <w:vertAlign w:val="subscript"/>
                <w:lang w:val="en-MY"/>
              </w:rPr>
              <w:t xml:space="preserve">50 </w:t>
            </w:r>
            <w:r>
              <w:rPr>
                <w:rFonts w:ascii="Arial" w:hAnsi="Arial" w:cs="Arial"/>
                <w:b/>
                <w:bCs/>
                <w:sz w:val="20"/>
                <w:szCs w:val="20"/>
                <w:lang w:val="en-MY"/>
              </w:rPr>
              <w:t>mg/mL)</w:t>
            </w:r>
          </w:p>
        </w:tc>
        <w:tc>
          <w:tcPr>
            <w:tcW w:w="2777" w:type="dxa"/>
            <w:tcBorders>
              <w:top w:val="single" w:sz="4" w:space="0" w:color="auto"/>
              <w:bottom w:val="single" w:sz="4" w:space="0" w:color="auto"/>
            </w:tcBorders>
          </w:tcPr>
          <w:p w14:paraId="14581001" w14:textId="77777777"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FRAP a</w:t>
            </w:r>
            <w:r>
              <w:rPr>
                <w:rFonts w:ascii="Arial" w:hAnsi="Arial" w:cs="Arial"/>
                <w:b/>
                <w:bCs/>
                <w:sz w:val="20"/>
                <w:szCs w:val="20"/>
                <w:lang w:val="en-MY"/>
              </w:rPr>
              <w:t xml:space="preserve">ctivity </w:t>
            </w:r>
          </w:p>
          <w:p w14:paraId="116AC57E" w14:textId="77777777"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(mM)</w:t>
            </w:r>
          </w:p>
        </w:tc>
      </w:tr>
      <w:tr w:rsidR="00093AD9" w14:paraId="53271F9F" w14:textId="77777777">
        <w:tc>
          <w:tcPr>
            <w:tcW w:w="8330" w:type="dxa"/>
            <w:gridSpan w:val="3"/>
            <w:tcBorders>
              <w:top w:val="single" w:sz="4" w:space="0" w:color="auto"/>
            </w:tcBorders>
          </w:tcPr>
          <w:p w14:paraId="1FDF4357" w14:textId="77777777" w:rsidR="00093AD9" w:rsidRDefault="006B00B5">
            <w:pPr>
              <w:pStyle w:val="Body"/>
              <w:spacing w:after="0"/>
              <w:rPr>
                <w:rFonts w:ascii="Arial" w:hAnsi="Arial"/>
                <w:sz w:val="20"/>
                <w:szCs w:val="20"/>
              </w:rPr>
            </w:pPr>
            <w:r>
              <w:rPr>
                <w:rFonts w:ascii="Arial" w:hAnsi="Arial" w:cs="Arial"/>
                <w:i/>
                <w:iCs/>
                <w:sz w:val="20"/>
                <w:szCs w:val="20"/>
                <w:lang w:val="en-MY"/>
              </w:rPr>
              <w:t>Green bean</w:t>
            </w:r>
          </w:p>
        </w:tc>
      </w:tr>
      <w:tr w:rsidR="00093AD9" w14:paraId="3E31B5AB" w14:textId="77777777">
        <w:tc>
          <w:tcPr>
            <w:tcW w:w="2776" w:type="dxa"/>
          </w:tcPr>
          <w:p w14:paraId="1EF4E763" w14:textId="77777777" w:rsidR="00093AD9" w:rsidRDefault="006B00B5">
            <w:pPr>
              <w:pStyle w:val="Body"/>
              <w:spacing w:after="0"/>
              <w:rPr>
                <w:rFonts w:ascii="Arial" w:hAnsi="Arial" w:cs="Arial"/>
                <w:sz w:val="20"/>
                <w:szCs w:val="20"/>
                <w:lang w:val="en-MY"/>
              </w:rPr>
            </w:pPr>
            <w:r>
              <w:rPr>
                <w:rFonts w:ascii="Arial" w:hAnsi="Arial" w:cs="Arial"/>
                <w:sz w:val="20"/>
                <w:szCs w:val="20"/>
                <w:lang w:val="en-MY"/>
              </w:rPr>
              <w:t>G-MKL 8</w:t>
            </w:r>
          </w:p>
        </w:tc>
        <w:tc>
          <w:tcPr>
            <w:tcW w:w="2777" w:type="dxa"/>
          </w:tcPr>
          <w:p w14:paraId="345D8586" w14:textId="77777777" w:rsidR="00093AD9" w:rsidRDefault="006B00B5">
            <w:pPr>
              <w:pStyle w:val="Body"/>
              <w:spacing w:after="0"/>
              <w:rPr>
                <w:rFonts w:ascii="Arial" w:hAnsi="Arial" w:cs="Arial"/>
                <w:sz w:val="20"/>
                <w:szCs w:val="20"/>
              </w:rPr>
            </w:pPr>
            <w:r>
              <w:rPr>
                <w:rFonts w:ascii="Arial" w:hAnsi="Arial"/>
                <w:sz w:val="20"/>
                <w:szCs w:val="20"/>
              </w:rPr>
              <w:t>1.038 b</w:t>
            </w:r>
          </w:p>
        </w:tc>
        <w:tc>
          <w:tcPr>
            <w:tcW w:w="2777" w:type="dxa"/>
          </w:tcPr>
          <w:p w14:paraId="02D8473E" w14:textId="77777777" w:rsidR="00093AD9" w:rsidRDefault="006B00B5">
            <w:pPr>
              <w:pStyle w:val="Body"/>
              <w:spacing w:after="0"/>
              <w:rPr>
                <w:rFonts w:ascii="Arial" w:hAnsi="Arial" w:cs="Arial"/>
                <w:sz w:val="20"/>
                <w:szCs w:val="20"/>
              </w:rPr>
            </w:pPr>
            <w:r>
              <w:rPr>
                <w:rFonts w:ascii="Arial" w:hAnsi="Arial"/>
                <w:sz w:val="20"/>
                <w:szCs w:val="20"/>
              </w:rPr>
              <w:t>7.831 b</w:t>
            </w:r>
          </w:p>
        </w:tc>
      </w:tr>
      <w:tr w:rsidR="00093AD9" w14:paraId="1F3056EF" w14:textId="77777777">
        <w:tc>
          <w:tcPr>
            <w:tcW w:w="2776" w:type="dxa"/>
          </w:tcPr>
          <w:p w14:paraId="1413380B" w14:textId="77777777" w:rsidR="00093AD9" w:rsidRDefault="006B00B5">
            <w:pPr>
              <w:pStyle w:val="Body"/>
              <w:spacing w:after="0"/>
              <w:rPr>
                <w:rFonts w:ascii="Arial" w:hAnsi="Arial" w:cs="Arial"/>
                <w:sz w:val="20"/>
                <w:szCs w:val="20"/>
                <w:lang w:val="en-MY"/>
              </w:rPr>
            </w:pPr>
            <w:r>
              <w:rPr>
                <w:rFonts w:ascii="Arial" w:hAnsi="Arial" w:cs="Arial"/>
                <w:sz w:val="20"/>
                <w:szCs w:val="20"/>
                <w:lang w:val="en-MY"/>
              </w:rPr>
              <w:t>G-MKL 9</w:t>
            </w:r>
          </w:p>
        </w:tc>
        <w:tc>
          <w:tcPr>
            <w:tcW w:w="2777" w:type="dxa"/>
          </w:tcPr>
          <w:p w14:paraId="4059BD16" w14:textId="77777777" w:rsidR="00093AD9" w:rsidRDefault="006B00B5">
            <w:pPr>
              <w:pStyle w:val="Body"/>
              <w:spacing w:after="0"/>
              <w:rPr>
                <w:rFonts w:ascii="Arial" w:hAnsi="Arial" w:cs="Arial"/>
                <w:sz w:val="20"/>
                <w:szCs w:val="20"/>
              </w:rPr>
            </w:pPr>
            <w:r>
              <w:rPr>
                <w:rFonts w:ascii="Arial" w:hAnsi="Arial"/>
                <w:sz w:val="20"/>
                <w:szCs w:val="20"/>
              </w:rPr>
              <w:t>7.298 e</w:t>
            </w:r>
          </w:p>
        </w:tc>
        <w:tc>
          <w:tcPr>
            <w:tcW w:w="2777" w:type="dxa"/>
          </w:tcPr>
          <w:p w14:paraId="4DB7CC95" w14:textId="77777777" w:rsidR="00093AD9" w:rsidRDefault="006B00B5">
            <w:pPr>
              <w:pStyle w:val="Body"/>
              <w:spacing w:after="0"/>
              <w:rPr>
                <w:rFonts w:ascii="Arial" w:hAnsi="Arial" w:cs="Arial"/>
                <w:sz w:val="20"/>
                <w:szCs w:val="20"/>
              </w:rPr>
            </w:pPr>
            <w:r>
              <w:rPr>
                <w:rFonts w:ascii="Arial" w:hAnsi="Arial"/>
                <w:sz w:val="20"/>
                <w:szCs w:val="20"/>
              </w:rPr>
              <w:t>7.145 b</w:t>
            </w:r>
          </w:p>
        </w:tc>
      </w:tr>
      <w:tr w:rsidR="00093AD9" w14:paraId="7A350500" w14:textId="77777777">
        <w:tc>
          <w:tcPr>
            <w:tcW w:w="2776" w:type="dxa"/>
            <w:tcBorders>
              <w:bottom w:val="single" w:sz="4" w:space="0" w:color="auto"/>
            </w:tcBorders>
          </w:tcPr>
          <w:p w14:paraId="1C83CA65" w14:textId="77777777" w:rsidR="00093AD9" w:rsidRDefault="006B00B5">
            <w:pPr>
              <w:pStyle w:val="Body"/>
              <w:spacing w:after="0"/>
              <w:rPr>
                <w:rFonts w:ascii="Arial" w:hAnsi="Arial" w:cs="Arial"/>
                <w:sz w:val="20"/>
                <w:szCs w:val="20"/>
                <w:lang w:val="en-MY"/>
              </w:rPr>
            </w:pPr>
            <w:r>
              <w:rPr>
                <w:rFonts w:ascii="Arial" w:hAnsi="Arial" w:cs="Arial"/>
                <w:sz w:val="20"/>
                <w:szCs w:val="20"/>
                <w:lang w:val="en-MY"/>
              </w:rPr>
              <w:t>G-MKL 10</w:t>
            </w:r>
          </w:p>
        </w:tc>
        <w:tc>
          <w:tcPr>
            <w:tcW w:w="2777" w:type="dxa"/>
            <w:tcBorders>
              <w:bottom w:val="single" w:sz="4" w:space="0" w:color="auto"/>
            </w:tcBorders>
          </w:tcPr>
          <w:p w14:paraId="06F847AE" w14:textId="77777777" w:rsidR="00093AD9" w:rsidRDefault="006B00B5">
            <w:pPr>
              <w:pStyle w:val="Body"/>
              <w:spacing w:after="0"/>
              <w:rPr>
                <w:rFonts w:ascii="Arial" w:hAnsi="Arial" w:cs="Arial"/>
                <w:sz w:val="20"/>
                <w:szCs w:val="20"/>
              </w:rPr>
            </w:pPr>
            <w:r>
              <w:rPr>
                <w:rFonts w:ascii="Arial" w:hAnsi="Arial"/>
                <w:sz w:val="20"/>
                <w:szCs w:val="20"/>
              </w:rPr>
              <w:t>0.582 a</w:t>
            </w:r>
          </w:p>
        </w:tc>
        <w:tc>
          <w:tcPr>
            <w:tcW w:w="2777" w:type="dxa"/>
            <w:tcBorders>
              <w:bottom w:val="single" w:sz="4" w:space="0" w:color="auto"/>
            </w:tcBorders>
          </w:tcPr>
          <w:p w14:paraId="7DE2A085" w14:textId="77777777" w:rsidR="00093AD9" w:rsidRDefault="006B00B5">
            <w:pPr>
              <w:pStyle w:val="Body"/>
              <w:spacing w:after="0"/>
              <w:rPr>
                <w:rFonts w:ascii="Arial" w:hAnsi="Arial" w:cs="Arial"/>
                <w:sz w:val="20"/>
                <w:szCs w:val="20"/>
              </w:rPr>
            </w:pPr>
            <w:r>
              <w:rPr>
                <w:rFonts w:ascii="Arial" w:hAnsi="Arial"/>
                <w:sz w:val="20"/>
                <w:szCs w:val="20"/>
              </w:rPr>
              <w:t>9.636 a</w:t>
            </w:r>
          </w:p>
        </w:tc>
      </w:tr>
      <w:tr w:rsidR="00093AD9" w14:paraId="2E819C43" w14:textId="77777777">
        <w:tc>
          <w:tcPr>
            <w:tcW w:w="8330" w:type="dxa"/>
            <w:gridSpan w:val="3"/>
            <w:tcBorders>
              <w:top w:val="single" w:sz="4" w:space="0" w:color="auto"/>
            </w:tcBorders>
          </w:tcPr>
          <w:p w14:paraId="5F0DC669" w14:textId="77777777" w:rsidR="00093AD9" w:rsidRDefault="006B00B5">
            <w:pPr>
              <w:pStyle w:val="Body"/>
              <w:spacing w:after="0"/>
              <w:rPr>
                <w:rFonts w:ascii="Arial" w:hAnsi="Arial" w:cs="Arial"/>
                <w:sz w:val="20"/>
                <w:szCs w:val="20"/>
              </w:rPr>
            </w:pPr>
            <w:r>
              <w:rPr>
                <w:rFonts w:ascii="Arial" w:hAnsi="Arial" w:cs="Arial"/>
                <w:i/>
                <w:iCs/>
                <w:sz w:val="20"/>
                <w:szCs w:val="20"/>
                <w:lang w:val="en-MY"/>
              </w:rPr>
              <w:t>Roasted bean</w:t>
            </w:r>
          </w:p>
        </w:tc>
      </w:tr>
      <w:tr w:rsidR="00093AD9" w14:paraId="353C06FD" w14:textId="77777777">
        <w:tc>
          <w:tcPr>
            <w:tcW w:w="2776" w:type="dxa"/>
          </w:tcPr>
          <w:p w14:paraId="3D548251" w14:textId="77777777" w:rsidR="00093AD9" w:rsidRDefault="006B00B5">
            <w:pPr>
              <w:pStyle w:val="Body"/>
              <w:spacing w:after="0"/>
              <w:rPr>
                <w:rFonts w:ascii="Arial" w:hAnsi="Arial" w:cs="Arial"/>
                <w:sz w:val="20"/>
                <w:szCs w:val="20"/>
                <w:lang w:val="en-MY"/>
              </w:rPr>
            </w:pPr>
            <w:r>
              <w:rPr>
                <w:rFonts w:ascii="Arial" w:hAnsi="Arial" w:cs="Arial"/>
                <w:sz w:val="20"/>
                <w:szCs w:val="20"/>
                <w:lang w:val="en-MY"/>
              </w:rPr>
              <w:t>R-MKL 8</w:t>
            </w:r>
          </w:p>
        </w:tc>
        <w:tc>
          <w:tcPr>
            <w:tcW w:w="2777" w:type="dxa"/>
          </w:tcPr>
          <w:p w14:paraId="6E183E4E" w14:textId="77777777" w:rsidR="00093AD9" w:rsidRDefault="006B00B5">
            <w:pPr>
              <w:pStyle w:val="Body"/>
              <w:spacing w:after="0"/>
              <w:rPr>
                <w:rFonts w:ascii="Arial" w:hAnsi="Arial" w:cs="Arial"/>
                <w:sz w:val="20"/>
                <w:szCs w:val="20"/>
              </w:rPr>
            </w:pPr>
            <w:r>
              <w:rPr>
                <w:rFonts w:ascii="Arial" w:hAnsi="Arial" w:cs="Arial"/>
                <w:sz w:val="20"/>
                <w:szCs w:val="20"/>
              </w:rPr>
              <w:t>2.477 c</w:t>
            </w:r>
          </w:p>
        </w:tc>
        <w:tc>
          <w:tcPr>
            <w:tcW w:w="2777" w:type="dxa"/>
          </w:tcPr>
          <w:p w14:paraId="331B3138" w14:textId="77777777" w:rsidR="00093AD9" w:rsidRDefault="006B00B5">
            <w:pPr>
              <w:pStyle w:val="Body"/>
              <w:spacing w:after="0"/>
              <w:rPr>
                <w:rFonts w:ascii="Arial" w:hAnsi="Arial" w:cs="Arial"/>
                <w:sz w:val="20"/>
                <w:szCs w:val="20"/>
              </w:rPr>
            </w:pPr>
            <w:r>
              <w:rPr>
                <w:rFonts w:ascii="Arial" w:hAnsi="Arial" w:cs="Arial"/>
                <w:sz w:val="20"/>
                <w:szCs w:val="20"/>
              </w:rPr>
              <w:t>3.318 c</w:t>
            </w:r>
          </w:p>
        </w:tc>
      </w:tr>
      <w:tr w:rsidR="00093AD9" w14:paraId="310A3C68" w14:textId="77777777">
        <w:tc>
          <w:tcPr>
            <w:tcW w:w="2776" w:type="dxa"/>
          </w:tcPr>
          <w:p w14:paraId="5AE4E2FD" w14:textId="77777777" w:rsidR="00093AD9" w:rsidRDefault="006B00B5">
            <w:pPr>
              <w:pStyle w:val="Body"/>
              <w:spacing w:after="0"/>
              <w:rPr>
                <w:rFonts w:ascii="Arial" w:hAnsi="Arial" w:cs="Arial"/>
                <w:sz w:val="20"/>
                <w:szCs w:val="20"/>
                <w:lang w:val="en-MY"/>
              </w:rPr>
            </w:pPr>
            <w:r>
              <w:rPr>
                <w:rFonts w:ascii="Arial" w:hAnsi="Arial" w:cs="Arial"/>
                <w:sz w:val="20"/>
                <w:szCs w:val="20"/>
                <w:lang w:val="en-MY"/>
              </w:rPr>
              <w:t>R-MKL 9</w:t>
            </w:r>
          </w:p>
        </w:tc>
        <w:tc>
          <w:tcPr>
            <w:tcW w:w="2777" w:type="dxa"/>
          </w:tcPr>
          <w:p w14:paraId="19E4DDE7" w14:textId="77777777" w:rsidR="00093AD9" w:rsidRDefault="006B00B5">
            <w:pPr>
              <w:pStyle w:val="Body"/>
              <w:spacing w:after="0"/>
              <w:rPr>
                <w:rFonts w:ascii="Arial" w:hAnsi="Arial" w:cs="Arial"/>
                <w:sz w:val="20"/>
                <w:szCs w:val="20"/>
              </w:rPr>
            </w:pPr>
            <w:r>
              <w:rPr>
                <w:rFonts w:ascii="Arial" w:hAnsi="Arial" w:cs="Arial"/>
                <w:sz w:val="20"/>
                <w:szCs w:val="20"/>
              </w:rPr>
              <w:t>3.254 cd</w:t>
            </w:r>
          </w:p>
        </w:tc>
        <w:tc>
          <w:tcPr>
            <w:tcW w:w="2777" w:type="dxa"/>
          </w:tcPr>
          <w:p w14:paraId="7C21A029" w14:textId="77777777" w:rsidR="00093AD9" w:rsidRDefault="006B00B5">
            <w:pPr>
              <w:pStyle w:val="Body"/>
              <w:spacing w:after="0"/>
              <w:rPr>
                <w:rFonts w:ascii="Arial" w:hAnsi="Arial" w:cs="Arial"/>
                <w:sz w:val="20"/>
                <w:szCs w:val="20"/>
              </w:rPr>
            </w:pPr>
            <w:r>
              <w:rPr>
                <w:rFonts w:ascii="Arial" w:hAnsi="Arial" w:cs="Arial"/>
                <w:sz w:val="20"/>
                <w:szCs w:val="20"/>
              </w:rPr>
              <w:t>1.702 d</w:t>
            </w:r>
          </w:p>
        </w:tc>
      </w:tr>
      <w:tr w:rsidR="00093AD9" w14:paraId="55944053" w14:textId="77777777">
        <w:tc>
          <w:tcPr>
            <w:tcW w:w="2776" w:type="dxa"/>
            <w:tcBorders>
              <w:bottom w:val="single" w:sz="4" w:space="0" w:color="auto"/>
            </w:tcBorders>
          </w:tcPr>
          <w:p w14:paraId="70BC30D4" w14:textId="77777777" w:rsidR="00093AD9" w:rsidRDefault="006B00B5">
            <w:pPr>
              <w:pStyle w:val="Body"/>
              <w:spacing w:after="0"/>
              <w:rPr>
                <w:rFonts w:ascii="Arial" w:hAnsi="Arial" w:cs="Arial"/>
                <w:sz w:val="20"/>
                <w:szCs w:val="20"/>
                <w:lang w:val="en-MY"/>
              </w:rPr>
            </w:pPr>
            <w:r>
              <w:rPr>
                <w:rFonts w:ascii="Arial" w:hAnsi="Arial" w:cs="Arial"/>
                <w:sz w:val="20"/>
                <w:szCs w:val="20"/>
                <w:lang w:val="en-MY"/>
              </w:rPr>
              <w:t>R-MKL 10</w:t>
            </w:r>
          </w:p>
        </w:tc>
        <w:tc>
          <w:tcPr>
            <w:tcW w:w="2777" w:type="dxa"/>
            <w:tcBorders>
              <w:bottom w:val="single" w:sz="4" w:space="0" w:color="auto"/>
            </w:tcBorders>
          </w:tcPr>
          <w:p w14:paraId="7EAA270E" w14:textId="77777777" w:rsidR="00093AD9" w:rsidRDefault="006B00B5">
            <w:pPr>
              <w:pStyle w:val="Body"/>
              <w:spacing w:after="0"/>
              <w:rPr>
                <w:rFonts w:ascii="Arial" w:hAnsi="Arial" w:cs="Arial"/>
                <w:sz w:val="20"/>
                <w:szCs w:val="20"/>
              </w:rPr>
            </w:pPr>
            <w:r>
              <w:rPr>
                <w:rFonts w:ascii="Arial" w:hAnsi="Arial" w:cs="Arial"/>
                <w:sz w:val="20"/>
                <w:szCs w:val="20"/>
              </w:rPr>
              <w:t>3.844 d</w:t>
            </w:r>
          </w:p>
        </w:tc>
        <w:tc>
          <w:tcPr>
            <w:tcW w:w="2777" w:type="dxa"/>
            <w:tcBorders>
              <w:bottom w:val="single" w:sz="4" w:space="0" w:color="auto"/>
            </w:tcBorders>
          </w:tcPr>
          <w:p w14:paraId="60A92F9B" w14:textId="77777777" w:rsidR="00093AD9" w:rsidRDefault="006B00B5">
            <w:pPr>
              <w:pStyle w:val="Body"/>
              <w:spacing w:after="0"/>
              <w:rPr>
                <w:rFonts w:ascii="Arial" w:hAnsi="Arial" w:cs="Arial"/>
                <w:sz w:val="20"/>
                <w:szCs w:val="20"/>
              </w:rPr>
            </w:pPr>
            <w:r>
              <w:rPr>
                <w:rFonts w:ascii="Arial" w:hAnsi="Arial" w:cs="Arial"/>
                <w:sz w:val="20"/>
                <w:szCs w:val="20"/>
              </w:rPr>
              <w:t>1.056 d</w:t>
            </w:r>
          </w:p>
        </w:tc>
      </w:tr>
    </w:tbl>
    <w:p w14:paraId="33748306" w14:textId="77777777" w:rsidR="00093AD9" w:rsidRDefault="006B00B5">
      <w:pPr>
        <w:pStyle w:val="Body"/>
        <w:spacing w:after="360"/>
        <w:rPr>
          <w:rFonts w:ascii="Arial" w:hAnsi="Arial" w:cs="Arial"/>
          <w:i/>
          <w:iCs/>
          <w:sz w:val="18"/>
          <w:szCs w:val="18"/>
          <w:lang w:val="en-MY"/>
        </w:rPr>
      </w:pPr>
      <w:r>
        <w:rPr>
          <w:rFonts w:ascii="Arial" w:hAnsi="Arial" w:cs="Arial"/>
          <w:i/>
          <w:iCs/>
          <w:sz w:val="18"/>
          <w:szCs w:val="18"/>
          <w:lang w:val="en-MY"/>
        </w:rPr>
        <w:t xml:space="preserve">*Values are presented as means of triplicate determination (n </w:t>
      </w:r>
      <w:r>
        <w:rPr>
          <w:rFonts w:ascii="Arial" w:hAnsi="Arial" w:cs="Arial"/>
          <w:i/>
          <w:iCs/>
          <w:sz w:val="18"/>
          <w:szCs w:val="18"/>
          <w:lang w:val="en-MY"/>
        </w:rPr>
        <w:t>= 3). Values with different superscripts within the same column are statistically significantly different at p&lt;0.05.</w:t>
      </w:r>
    </w:p>
    <w:p w14:paraId="17D352FA" w14:textId="77777777" w:rsidR="00093AD9" w:rsidRDefault="006B00B5">
      <w:pPr>
        <w:pStyle w:val="Body"/>
        <w:spacing w:after="0"/>
        <w:rPr>
          <w:rFonts w:ascii="Arial" w:hAnsi="Arial" w:cs="Arial"/>
          <w:b/>
          <w:bCs/>
          <w:sz w:val="22"/>
          <w:szCs w:val="22"/>
          <w:lang w:val="en-MY"/>
        </w:rPr>
      </w:pPr>
      <w:r>
        <w:rPr>
          <w:rFonts w:ascii="Arial" w:hAnsi="Arial" w:cs="Arial"/>
          <w:b/>
          <w:bCs/>
          <w:sz w:val="22"/>
          <w:szCs w:val="22"/>
          <w:lang w:val="en-MY"/>
        </w:rPr>
        <w:t>3.2 Phytochemical content</w:t>
      </w:r>
    </w:p>
    <w:p w14:paraId="2122F379" w14:textId="77777777" w:rsidR="00093AD9" w:rsidRDefault="00093AD9">
      <w:pPr>
        <w:pStyle w:val="Body"/>
        <w:spacing w:after="0"/>
        <w:rPr>
          <w:rFonts w:ascii="Arial" w:hAnsi="Arial" w:cs="Arial"/>
          <w:b/>
          <w:bCs/>
          <w:sz w:val="22"/>
          <w:szCs w:val="22"/>
          <w:lang w:val="en-MY"/>
        </w:rPr>
      </w:pPr>
    </w:p>
    <w:p w14:paraId="54E33AB4" w14:textId="77777777" w:rsidR="00093AD9" w:rsidRDefault="006B00B5">
      <w:pPr>
        <w:pStyle w:val="Body"/>
        <w:spacing w:after="0"/>
        <w:rPr>
          <w:rFonts w:ascii="Arial" w:hAnsi="Arial" w:cs="Arial"/>
          <w:lang w:val="en-MY"/>
        </w:rPr>
      </w:pPr>
      <w:r>
        <w:rPr>
          <w:rFonts w:ascii="Arial" w:hAnsi="Arial" w:cs="Arial"/>
          <w:lang w:val="en-MY"/>
        </w:rPr>
        <w:t xml:space="preserve">The total phenolic content (TPC) and total flavonoid content (TFC) of green and roasted </w:t>
      </w:r>
      <w:proofErr w:type="spellStart"/>
      <w:r>
        <w:rPr>
          <w:rFonts w:ascii="Arial" w:hAnsi="Arial" w:cs="Arial"/>
          <w:lang w:val="en-MY"/>
        </w:rPr>
        <w:t>Liberica</w:t>
      </w:r>
      <w:proofErr w:type="spellEnd"/>
      <w:r>
        <w:rPr>
          <w:rFonts w:ascii="Arial" w:hAnsi="Arial" w:cs="Arial"/>
          <w:lang w:val="en-MY"/>
        </w:rPr>
        <w:t xml:space="preserve"> coffee extracts from different clones are presented in Table 2. </w:t>
      </w:r>
      <w:r>
        <w:rPr>
          <w:rFonts w:ascii="Arial" w:hAnsi="Arial" w:cs="Arial"/>
        </w:rPr>
        <w:t>Phenolic compounds and flavonoids are important phytochemical compounds that contribute significantly to the antioxidant activity. They help neutralize free radicals and reduce oxidative stre</w:t>
      </w:r>
      <w:r>
        <w:rPr>
          <w:rFonts w:ascii="Arial" w:hAnsi="Arial" w:cs="Arial"/>
        </w:rPr>
        <w:t>ss, making them useful indicators of health-promoting properties of food and plant extracts.</w:t>
      </w:r>
    </w:p>
    <w:p w14:paraId="2C4FEBC0" w14:textId="77777777" w:rsidR="00093AD9" w:rsidRDefault="00093AD9">
      <w:pPr>
        <w:pStyle w:val="Body"/>
        <w:spacing w:after="0"/>
        <w:rPr>
          <w:rFonts w:ascii="Arial" w:hAnsi="Arial" w:cs="Arial"/>
          <w:lang w:val="en-MY"/>
        </w:rPr>
      </w:pPr>
    </w:p>
    <w:p w14:paraId="1113EEDB" w14:textId="77777777" w:rsidR="00093AD9" w:rsidRDefault="006B00B5">
      <w:pPr>
        <w:pStyle w:val="Body"/>
        <w:spacing w:after="0"/>
        <w:rPr>
          <w:rFonts w:ascii="Arial" w:hAnsi="Arial" w:cs="Arial"/>
          <w:lang w:val="en-MY"/>
        </w:rPr>
      </w:pPr>
      <w:r>
        <w:rPr>
          <w:rFonts w:ascii="Arial" w:hAnsi="Arial" w:cs="Arial"/>
        </w:rPr>
        <w:t xml:space="preserve">The phytochemical results were consistent with the antioxidant activity trends, showing that green </w:t>
      </w:r>
      <w:proofErr w:type="spellStart"/>
      <w:r>
        <w:rPr>
          <w:rFonts w:ascii="Arial" w:hAnsi="Arial" w:cs="Arial"/>
        </w:rPr>
        <w:t>Liberica</w:t>
      </w:r>
      <w:proofErr w:type="spellEnd"/>
      <w:r>
        <w:rPr>
          <w:rFonts w:ascii="Arial" w:hAnsi="Arial" w:cs="Arial"/>
        </w:rPr>
        <w:t xml:space="preserve"> extracts had significantly (p&lt;0.05) higher phytochemic</w:t>
      </w:r>
      <w:r>
        <w:rPr>
          <w:rFonts w:ascii="Arial" w:hAnsi="Arial" w:cs="Arial"/>
        </w:rPr>
        <w:t xml:space="preserve">al content than their roasted counterparts. Among the green bean extracts, G-MKL 8 recorded the </w:t>
      </w:r>
      <w:r>
        <w:rPr>
          <w:rFonts w:ascii="Arial" w:hAnsi="Arial" w:cs="Arial"/>
          <w:lang w:val="en-MY"/>
        </w:rPr>
        <w:t xml:space="preserve">highest TPC (148.708 mg CGAE/g) and a high TFC (32.751 mg RE/g). </w:t>
      </w:r>
      <w:r>
        <w:rPr>
          <w:rFonts w:ascii="Arial" w:hAnsi="Arial" w:cs="Arial"/>
        </w:rPr>
        <w:t>G-MKL 10 showed a comparable TFC (32.769 mg RE/g) but had the lowest TPC (121.713 mg CGAE/g) am</w:t>
      </w:r>
      <w:r>
        <w:rPr>
          <w:rFonts w:ascii="Arial" w:hAnsi="Arial" w:cs="Arial"/>
        </w:rPr>
        <w:t>ong the three clones. Despite these variations in TPC, all extracts exhibited relatively high flavonoid levels, with no significant differences in TFC (p&gt;0.05).</w:t>
      </w:r>
    </w:p>
    <w:p w14:paraId="44BF13B0" w14:textId="77777777" w:rsidR="00093AD9" w:rsidRDefault="00093AD9">
      <w:pPr>
        <w:pStyle w:val="Body"/>
        <w:spacing w:after="0"/>
        <w:rPr>
          <w:rFonts w:ascii="Arial" w:hAnsi="Arial" w:cs="Arial"/>
          <w:lang w:val="en-MY"/>
        </w:rPr>
      </w:pPr>
    </w:p>
    <w:p w14:paraId="71630F64" w14:textId="77777777" w:rsidR="00093AD9" w:rsidRDefault="006B00B5">
      <w:pPr>
        <w:pStyle w:val="Body"/>
        <w:spacing w:after="0"/>
        <w:rPr>
          <w:rFonts w:ascii="Arial" w:hAnsi="Arial" w:cs="Arial"/>
          <w:lang w:val="en-MY"/>
        </w:rPr>
      </w:pPr>
      <w:r>
        <w:rPr>
          <w:rFonts w:ascii="Arial" w:hAnsi="Arial" w:cs="Arial"/>
          <w:lang w:val="en-MY"/>
        </w:rPr>
        <w:t xml:space="preserve">Following roasting, a notable decline in both TPC and TFC was observed in all clones, </w:t>
      </w:r>
      <w:r>
        <w:rPr>
          <w:rFonts w:ascii="Arial" w:hAnsi="Arial" w:cs="Arial"/>
        </w:rPr>
        <w:t>likely d</w:t>
      </w:r>
      <w:r>
        <w:rPr>
          <w:rFonts w:ascii="Arial" w:hAnsi="Arial" w:cs="Arial"/>
        </w:rPr>
        <w:t xml:space="preserve">ue to the degradation and transformation of phenolic compounds into other forms during the roasting process, leading to an overall reduction in these compounds (Anh-Dao et al., 2024). From the results, </w:t>
      </w:r>
      <w:r>
        <w:rPr>
          <w:rFonts w:ascii="Arial" w:hAnsi="Arial" w:cs="Arial"/>
          <w:lang w:val="en-MY"/>
        </w:rPr>
        <w:t>R-MKL 8 retained moderate levels of phenolics (113.521</w:t>
      </w:r>
      <w:r>
        <w:rPr>
          <w:rFonts w:ascii="Arial" w:hAnsi="Arial" w:cs="Arial"/>
          <w:lang w:val="en-MY"/>
        </w:rPr>
        <w:t xml:space="preserve"> mg CGAE/g) and flavonoids (25.165 mg RE/g), while R-MKL 9 and R-MKL 10 showed substantially lower values. The most pronounced reduction occurred in R-MKL 10, with TPC and TFC reduced to 59.169 mg CGAE/g and 11.712 mg RE/g, respectively.</w:t>
      </w:r>
    </w:p>
    <w:p w14:paraId="005261F9" w14:textId="77777777" w:rsidR="00093AD9" w:rsidRDefault="00093AD9">
      <w:pPr>
        <w:pStyle w:val="Body"/>
        <w:spacing w:after="0"/>
        <w:rPr>
          <w:rFonts w:ascii="Arial" w:hAnsi="Arial" w:cs="Arial"/>
          <w:lang w:val="en-MY"/>
        </w:rPr>
      </w:pPr>
    </w:p>
    <w:p w14:paraId="73853DA2" w14:textId="77777777" w:rsidR="00093AD9" w:rsidRDefault="006B00B5">
      <w:pPr>
        <w:pStyle w:val="Body"/>
        <w:rPr>
          <w:rFonts w:ascii="Arial" w:hAnsi="Arial" w:cs="Arial"/>
          <w:lang w:val="en-MY"/>
        </w:rPr>
      </w:pPr>
      <w:r>
        <w:rPr>
          <w:rFonts w:ascii="Arial" w:hAnsi="Arial" w:cs="Arial"/>
        </w:rPr>
        <w:t>This reduction al</w:t>
      </w:r>
      <w:r>
        <w:rPr>
          <w:rFonts w:ascii="Arial" w:hAnsi="Arial" w:cs="Arial"/>
        </w:rPr>
        <w:t xml:space="preserve">igns with the thermal sensitivity of phenolic compounds, </w:t>
      </w:r>
      <w:r>
        <w:rPr>
          <w:rFonts w:ascii="Arial" w:hAnsi="Arial" w:cs="Arial"/>
          <w:lang w:val="en-MY"/>
        </w:rPr>
        <w:t xml:space="preserve">especially chlorogenic acids which </w:t>
      </w:r>
      <w:r>
        <w:rPr>
          <w:rFonts w:ascii="Arial" w:hAnsi="Arial" w:cs="Arial"/>
        </w:rPr>
        <w:t>degrade progressively under varying temperature conditions during roasting. According to de Souza et al. (2020), flavonoids are also highly heat-sensitive, with sig</w:t>
      </w:r>
      <w:r>
        <w:rPr>
          <w:rFonts w:ascii="Arial" w:hAnsi="Arial" w:cs="Arial"/>
        </w:rPr>
        <w:t>nificant degradation occurring even under mild roasting conditions. Degradation typically begins at around 180 °C (mild roasting), with higher temperatures and extended roasting periods</w:t>
      </w:r>
      <w:r>
        <w:rPr>
          <w:rFonts w:ascii="Arial" w:hAnsi="Arial" w:cs="Arial"/>
          <w:lang w:val="en-MY"/>
        </w:rPr>
        <w:t xml:space="preserve"> </w:t>
      </w:r>
      <w:r>
        <w:rPr>
          <w:rFonts w:ascii="Arial" w:hAnsi="Arial" w:cs="Arial"/>
        </w:rPr>
        <w:t xml:space="preserve">accelerating the loss </w:t>
      </w:r>
      <w:r>
        <w:rPr>
          <w:rFonts w:ascii="Arial" w:hAnsi="Arial" w:cs="Arial"/>
          <w:lang w:val="en-MY"/>
        </w:rPr>
        <w:t>(Anh-</w:t>
      </w:r>
      <w:r>
        <w:rPr>
          <w:rFonts w:ascii="Arial" w:hAnsi="Arial" w:cs="Arial"/>
          <w:lang w:val="en-MY"/>
        </w:rPr>
        <w:lastRenderedPageBreak/>
        <w:t xml:space="preserve">Dao et al., 2024). </w:t>
      </w:r>
      <w:r>
        <w:rPr>
          <w:rFonts w:ascii="Arial" w:hAnsi="Arial" w:cs="Arial"/>
        </w:rPr>
        <w:t>Consistent with this</w:t>
      </w:r>
      <w:r>
        <w:rPr>
          <w:rFonts w:ascii="Arial" w:hAnsi="Arial" w:cs="Arial"/>
          <w:lang w:val="en-MY"/>
        </w:rPr>
        <w:t>, Aw</w:t>
      </w:r>
      <w:r>
        <w:rPr>
          <w:rFonts w:ascii="Arial" w:hAnsi="Arial" w:cs="Arial"/>
          <w:lang w:val="en-MY"/>
        </w:rPr>
        <w:t xml:space="preserve">wad et al. (2021) reported a remarkable decline in phenolic compounds, with longer roasting time. </w:t>
      </w:r>
      <w:r>
        <w:rPr>
          <w:rFonts w:ascii="Arial" w:hAnsi="Arial" w:cs="Arial"/>
        </w:rPr>
        <w:t>Similarly, Mubarak et al. (2019) observed losses of up to 60% under mild roasting, and nearly 90% under severe conditions.</w:t>
      </w:r>
    </w:p>
    <w:p w14:paraId="599A6830" w14:textId="77777777" w:rsidR="00093AD9" w:rsidRDefault="006B00B5">
      <w:pPr>
        <w:tabs>
          <w:tab w:val="left" w:pos="1080"/>
        </w:tabs>
        <w:jc w:val="both"/>
        <w:rPr>
          <w:rFonts w:ascii="Arial" w:hAnsi="Arial"/>
          <w:b/>
          <w:lang w:val="en-MY"/>
        </w:rPr>
      </w:pPr>
      <w:r>
        <w:rPr>
          <w:rFonts w:ascii="Arial" w:hAnsi="Arial"/>
          <w:b/>
        </w:rPr>
        <w:t>Table 2.</w:t>
      </w:r>
      <w:r>
        <w:rPr>
          <w:rFonts w:ascii="Arial" w:hAnsi="Arial"/>
          <w:b/>
        </w:rPr>
        <w:tab/>
      </w:r>
      <w:r>
        <w:rPr>
          <w:rFonts w:ascii="Arial" w:hAnsi="Arial"/>
          <w:b/>
          <w:lang w:val="en-MY"/>
        </w:rPr>
        <w:t>Phytochemical content of d</w:t>
      </w:r>
      <w:r>
        <w:rPr>
          <w:rFonts w:ascii="Arial" w:hAnsi="Arial"/>
          <w:b/>
          <w:lang w:val="en-MY"/>
        </w:rPr>
        <w:t xml:space="preserve">ifferent clones of green and roasted </w:t>
      </w:r>
      <w:proofErr w:type="spellStart"/>
      <w:r>
        <w:rPr>
          <w:rFonts w:ascii="Arial" w:hAnsi="Arial"/>
          <w:b/>
          <w:lang w:val="en-MY"/>
        </w:rPr>
        <w:t>Liberica</w:t>
      </w:r>
      <w:proofErr w:type="spellEnd"/>
      <w:r>
        <w:rPr>
          <w:rFonts w:ascii="Arial" w:hAnsi="Arial"/>
          <w:b/>
          <w:lang w:val="en-MY"/>
        </w:rPr>
        <w:t xml:space="preserve"> extracts</w:t>
      </w:r>
    </w:p>
    <w:p w14:paraId="139BD6BA" w14:textId="77777777" w:rsidR="00093AD9" w:rsidRDefault="00093AD9">
      <w:pPr>
        <w:pStyle w:val="Body"/>
        <w:spacing w:after="0"/>
        <w:rPr>
          <w:rFonts w:ascii="Arial" w:hAnsi="Arial" w:cs="Arial"/>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2788"/>
        <w:gridCol w:w="2788"/>
      </w:tblGrid>
      <w:tr w:rsidR="00093AD9" w14:paraId="2751E149" w14:textId="77777777">
        <w:tc>
          <w:tcPr>
            <w:tcW w:w="2788" w:type="dxa"/>
            <w:tcBorders>
              <w:top w:val="single" w:sz="4" w:space="0" w:color="auto"/>
              <w:bottom w:val="single" w:sz="4" w:space="0" w:color="auto"/>
            </w:tcBorders>
          </w:tcPr>
          <w:p w14:paraId="5C895684" w14:textId="77777777"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Sample</w:t>
            </w:r>
          </w:p>
        </w:tc>
        <w:tc>
          <w:tcPr>
            <w:tcW w:w="2788" w:type="dxa"/>
            <w:tcBorders>
              <w:top w:val="single" w:sz="4" w:space="0" w:color="auto"/>
              <w:bottom w:val="single" w:sz="4" w:space="0" w:color="auto"/>
            </w:tcBorders>
          </w:tcPr>
          <w:p w14:paraId="1BC8E198" w14:textId="77777777" w:rsidR="00093AD9" w:rsidRDefault="006B00B5">
            <w:pPr>
              <w:pStyle w:val="Body"/>
              <w:spacing w:after="0"/>
              <w:jc w:val="left"/>
              <w:rPr>
                <w:rFonts w:ascii="Arial" w:hAnsi="Arial" w:cs="Arial"/>
                <w:b/>
                <w:bCs/>
                <w:sz w:val="20"/>
                <w:szCs w:val="20"/>
                <w:lang w:val="en-MY"/>
              </w:rPr>
            </w:pPr>
            <w:r>
              <w:rPr>
                <w:rFonts w:ascii="Arial" w:hAnsi="Arial" w:cs="Arial"/>
                <w:b/>
                <w:bCs/>
                <w:sz w:val="20"/>
                <w:szCs w:val="20"/>
                <w:lang w:val="en-MY"/>
              </w:rPr>
              <w:t>Total phenolic content</w:t>
            </w:r>
          </w:p>
          <w:p w14:paraId="04833D51" w14:textId="77777777" w:rsidR="00093AD9" w:rsidRDefault="006B00B5">
            <w:pPr>
              <w:pStyle w:val="Body"/>
              <w:spacing w:after="0"/>
              <w:jc w:val="left"/>
              <w:rPr>
                <w:rFonts w:ascii="Arial" w:hAnsi="Arial" w:cs="Arial"/>
                <w:b/>
                <w:bCs/>
                <w:sz w:val="20"/>
                <w:szCs w:val="20"/>
                <w:lang w:val="en-MY"/>
              </w:rPr>
            </w:pPr>
            <w:r>
              <w:rPr>
                <w:rFonts w:ascii="Arial" w:hAnsi="Arial" w:cs="Arial"/>
                <w:b/>
                <w:bCs/>
                <w:sz w:val="20"/>
                <w:szCs w:val="20"/>
                <w:lang w:val="en-MY"/>
              </w:rPr>
              <w:t xml:space="preserve">(mg CGAE/g) </w:t>
            </w:r>
          </w:p>
        </w:tc>
        <w:tc>
          <w:tcPr>
            <w:tcW w:w="2788" w:type="dxa"/>
            <w:tcBorders>
              <w:top w:val="single" w:sz="4" w:space="0" w:color="auto"/>
              <w:bottom w:val="single" w:sz="4" w:space="0" w:color="auto"/>
            </w:tcBorders>
          </w:tcPr>
          <w:p w14:paraId="39D40FA3" w14:textId="77777777"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 xml:space="preserve">Total flavonoid content </w:t>
            </w:r>
          </w:p>
          <w:p w14:paraId="1768B76F" w14:textId="77777777"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(mg RE/g)</w:t>
            </w:r>
          </w:p>
        </w:tc>
      </w:tr>
      <w:tr w:rsidR="00093AD9" w14:paraId="2AAED6C7" w14:textId="77777777">
        <w:tc>
          <w:tcPr>
            <w:tcW w:w="8364" w:type="dxa"/>
            <w:gridSpan w:val="3"/>
            <w:tcBorders>
              <w:top w:val="single" w:sz="4" w:space="0" w:color="auto"/>
            </w:tcBorders>
          </w:tcPr>
          <w:p w14:paraId="0B3C7DB2" w14:textId="77777777" w:rsidR="00093AD9" w:rsidRDefault="006B00B5">
            <w:pPr>
              <w:pStyle w:val="Body"/>
              <w:spacing w:after="0"/>
              <w:rPr>
                <w:rFonts w:ascii="Arial" w:hAnsi="Arial"/>
                <w:sz w:val="20"/>
                <w:szCs w:val="20"/>
              </w:rPr>
            </w:pPr>
            <w:r>
              <w:rPr>
                <w:rFonts w:ascii="Arial" w:hAnsi="Arial" w:cs="Arial"/>
                <w:i/>
                <w:iCs/>
                <w:sz w:val="20"/>
                <w:szCs w:val="20"/>
                <w:lang w:val="en-MY"/>
              </w:rPr>
              <w:t>Green bean</w:t>
            </w:r>
          </w:p>
        </w:tc>
      </w:tr>
      <w:tr w:rsidR="00093AD9" w14:paraId="18CD1E40" w14:textId="77777777">
        <w:tc>
          <w:tcPr>
            <w:tcW w:w="2788" w:type="dxa"/>
          </w:tcPr>
          <w:p w14:paraId="10726437" w14:textId="77777777" w:rsidR="00093AD9" w:rsidRDefault="006B00B5">
            <w:pPr>
              <w:pStyle w:val="Body"/>
              <w:spacing w:after="0"/>
              <w:rPr>
                <w:rFonts w:ascii="Arial" w:hAnsi="Arial" w:cs="Arial"/>
                <w:sz w:val="20"/>
                <w:szCs w:val="20"/>
                <w:lang w:val="en-MY"/>
              </w:rPr>
            </w:pPr>
            <w:r>
              <w:rPr>
                <w:rFonts w:ascii="Arial" w:hAnsi="Arial" w:cs="Arial"/>
                <w:sz w:val="20"/>
                <w:szCs w:val="20"/>
                <w:lang w:val="en-MY"/>
              </w:rPr>
              <w:t>G-MKL 8</w:t>
            </w:r>
          </w:p>
        </w:tc>
        <w:tc>
          <w:tcPr>
            <w:tcW w:w="2788" w:type="dxa"/>
          </w:tcPr>
          <w:p w14:paraId="0F7B563E" w14:textId="77777777" w:rsidR="00093AD9" w:rsidRDefault="006B00B5">
            <w:pPr>
              <w:pStyle w:val="Body"/>
              <w:spacing w:after="0"/>
              <w:rPr>
                <w:rFonts w:ascii="Arial" w:hAnsi="Arial" w:cs="Arial"/>
                <w:sz w:val="20"/>
                <w:szCs w:val="20"/>
              </w:rPr>
            </w:pPr>
            <w:r>
              <w:rPr>
                <w:rFonts w:ascii="Arial" w:hAnsi="Arial" w:cs="Arial"/>
                <w:sz w:val="20"/>
                <w:szCs w:val="20"/>
              </w:rPr>
              <w:t>148.708 a</w:t>
            </w:r>
          </w:p>
        </w:tc>
        <w:tc>
          <w:tcPr>
            <w:tcW w:w="2788" w:type="dxa"/>
          </w:tcPr>
          <w:p w14:paraId="09A84E36" w14:textId="77777777" w:rsidR="00093AD9" w:rsidRDefault="006B00B5">
            <w:pPr>
              <w:pStyle w:val="Body"/>
              <w:spacing w:after="0"/>
              <w:rPr>
                <w:rFonts w:ascii="Arial" w:hAnsi="Arial" w:cs="Arial"/>
                <w:sz w:val="20"/>
                <w:szCs w:val="20"/>
              </w:rPr>
            </w:pPr>
            <w:r>
              <w:rPr>
                <w:rFonts w:ascii="Arial" w:hAnsi="Arial" w:cs="Arial"/>
                <w:sz w:val="20"/>
                <w:szCs w:val="20"/>
              </w:rPr>
              <w:t>32.751 a</w:t>
            </w:r>
          </w:p>
        </w:tc>
      </w:tr>
      <w:tr w:rsidR="00093AD9" w14:paraId="5B3D0345" w14:textId="77777777">
        <w:tc>
          <w:tcPr>
            <w:tcW w:w="2788" w:type="dxa"/>
          </w:tcPr>
          <w:p w14:paraId="100E2C4F" w14:textId="77777777" w:rsidR="00093AD9" w:rsidRDefault="006B00B5">
            <w:pPr>
              <w:pStyle w:val="Body"/>
              <w:spacing w:after="0"/>
              <w:rPr>
                <w:rFonts w:ascii="Arial" w:hAnsi="Arial" w:cs="Arial"/>
                <w:sz w:val="20"/>
                <w:szCs w:val="20"/>
                <w:lang w:val="en-MY"/>
              </w:rPr>
            </w:pPr>
            <w:r>
              <w:rPr>
                <w:rFonts w:ascii="Arial" w:hAnsi="Arial" w:cs="Arial"/>
                <w:sz w:val="20"/>
                <w:szCs w:val="20"/>
                <w:lang w:val="en-MY"/>
              </w:rPr>
              <w:t>G-MKL 9</w:t>
            </w:r>
          </w:p>
        </w:tc>
        <w:tc>
          <w:tcPr>
            <w:tcW w:w="2788" w:type="dxa"/>
          </w:tcPr>
          <w:p w14:paraId="0AC688E0" w14:textId="77777777" w:rsidR="00093AD9" w:rsidRDefault="006B00B5">
            <w:pPr>
              <w:pStyle w:val="Body"/>
              <w:spacing w:after="0"/>
              <w:rPr>
                <w:rFonts w:ascii="Arial" w:hAnsi="Arial" w:cs="Arial"/>
                <w:sz w:val="20"/>
                <w:szCs w:val="20"/>
              </w:rPr>
            </w:pPr>
            <w:r>
              <w:rPr>
                <w:rFonts w:ascii="Arial" w:hAnsi="Arial" w:cs="Arial"/>
                <w:sz w:val="20"/>
                <w:szCs w:val="20"/>
              </w:rPr>
              <w:t>138.081 b</w:t>
            </w:r>
          </w:p>
        </w:tc>
        <w:tc>
          <w:tcPr>
            <w:tcW w:w="2788" w:type="dxa"/>
          </w:tcPr>
          <w:p w14:paraId="7D7DB95C" w14:textId="77777777" w:rsidR="00093AD9" w:rsidRDefault="006B00B5">
            <w:pPr>
              <w:pStyle w:val="Body"/>
              <w:spacing w:after="0"/>
              <w:rPr>
                <w:rFonts w:ascii="Arial" w:hAnsi="Arial" w:cs="Arial"/>
                <w:sz w:val="20"/>
                <w:szCs w:val="20"/>
              </w:rPr>
            </w:pPr>
            <w:r>
              <w:rPr>
                <w:rFonts w:ascii="Arial" w:hAnsi="Arial" w:cs="Arial"/>
                <w:sz w:val="20"/>
                <w:szCs w:val="20"/>
              </w:rPr>
              <w:t>29.845 a</w:t>
            </w:r>
          </w:p>
        </w:tc>
      </w:tr>
      <w:tr w:rsidR="00093AD9" w14:paraId="69D30867" w14:textId="77777777">
        <w:tc>
          <w:tcPr>
            <w:tcW w:w="2788" w:type="dxa"/>
            <w:tcBorders>
              <w:bottom w:val="single" w:sz="4" w:space="0" w:color="auto"/>
            </w:tcBorders>
          </w:tcPr>
          <w:p w14:paraId="4EB349DA" w14:textId="77777777" w:rsidR="00093AD9" w:rsidRDefault="006B00B5">
            <w:pPr>
              <w:pStyle w:val="Body"/>
              <w:spacing w:after="0"/>
              <w:rPr>
                <w:rFonts w:ascii="Arial" w:hAnsi="Arial" w:cs="Arial"/>
                <w:sz w:val="20"/>
                <w:szCs w:val="20"/>
                <w:lang w:val="en-MY"/>
              </w:rPr>
            </w:pPr>
            <w:r>
              <w:rPr>
                <w:rFonts w:ascii="Arial" w:hAnsi="Arial" w:cs="Arial"/>
                <w:sz w:val="20"/>
                <w:szCs w:val="20"/>
                <w:lang w:val="en-MY"/>
              </w:rPr>
              <w:t>G-MKL 10</w:t>
            </w:r>
          </w:p>
        </w:tc>
        <w:tc>
          <w:tcPr>
            <w:tcW w:w="2788" w:type="dxa"/>
            <w:tcBorders>
              <w:bottom w:val="single" w:sz="4" w:space="0" w:color="auto"/>
            </w:tcBorders>
          </w:tcPr>
          <w:p w14:paraId="4F251D97" w14:textId="77777777" w:rsidR="00093AD9" w:rsidRDefault="006B00B5">
            <w:pPr>
              <w:pStyle w:val="Body"/>
              <w:spacing w:after="0"/>
              <w:rPr>
                <w:rFonts w:ascii="Arial" w:hAnsi="Arial" w:cs="Arial"/>
                <w:sz w:val="20"/>
                <w:szCs w:val="20"/>
              </w:rPr>
            </w:pPr>
            <w:r>
              <w:rPr>
                <w:rFonts w:ascii="Arial" w:hAnsi="Arial" w:cs="Arial"/>
                <w:sz w:val="20"/>
                <w:szCs w:val="20"/>
              </w:rPr>
              <w:t>121.713 c</w:t>
            </w:r>
          </w:p>
        </w:tc>
        <w:tc>
          <w:tcPr>
            <w:tcW w:w="2788" w:type="dxa"/>
            <w:tcBorders>
              <w:bottom w:val="single" w:sz="4" w:space="0" w:color="auto"/>
            </w:tcBorders>
          </w:tcPr>
          <w:p w14:paraId="5DED0B30" w14:textId="77777777" w:rsidR="00093AD9" w:rsidRDefault="006B00B5">
            <w:pPr>
              <w:pStyle w:val="Body"/>
              <w:spacing w:after="0"/>
              <w:rPr>
                <w:rFonts w:ascii="Arial" w:hAnsi="Arial" w:cs="Arial"/>
                <w:sz w:val="20"/>
                <w:szCs w:val="20"/>
              </w:rPr>
            </w:pPr>
            <w:r>
              <w:rPr>
                <w:rFonts w:ascii="Arial" w:hAnsi="Arial" w:cs="Arial"/>
                <w:sz w:val="20"/>
                <w:szCs w:val="20"/>
              </w:rPr>
              <w:t>32.769 a</w:t>
            </w:r>
          </w:p>
        </w:tc>
      </w:tr>
      <w:tr w:rsidR="00093AD9" w14:paraId="0436B25B" w14:textId="77777777">
        <w:tc>
          <w:tcPr>
            <w:tcW w:w="8364" w:type="dxa"/>
            <w:gridSpan w:val="3"/>
            <w:tcBorders>
              <w:top w:val="single" w:sz="4" w:space="0" w:color="auto"/>
            </w:tcBorders>
          </w:tcPr>
          <w:p w14:paraId="5FF63AB2" w14:textId="77777777" w:rsidR="00093AD9" w:rsidRDefault="006B00B5">
            <w:pPr>
              <w:pStyle w:val="Body"/>
              <w:spacing w:after="0"/>
              <w:rPr>
                <w:rFonts w:ascii="Arial" w:hAnsi="Arial" w:cs="Arial"/>
                <w:sz w:val="20"/>
                <w:szCs w:val="20"/>
              </w:rPr>
            </w:pPr>
            <w:r>
              <w:rPr>
                <w:rFonts w:ascii="Arial" w:hAnsi="Arial" w:cs="Arial"/>
                <w:i/>
                <w:iCs/>
                <w:sz w:val="20"/>
                <w:szCs w:val="20"/>
                <w:lang w:val="en-MY"/>
              </w:rPr>
              <w:t>Roasted bean</w:t>
            </w:r>
          </w:p>
        </w:tc>
      </w:tr>
      <w:tr w:rsidR="00093AD9" w14:paraId="5FA4F551" w14:textId="77777777">
        <w:tc>
          <w:tcPr>
            <w:tcW w:w="2788" w:type="dxa"/>
          </w:tcPr>
          <w:p w14:paraId="416511EB" w14:textId="77777777" w:rsidR="00093AD9" w:rsidRDefault="006B00B5">
            <w:pPr>
              <w:pStyle w:val="Body"/>
              <w:spacing w:after="0"/>
              <w:rPr>
                <w:rFonts w:ascii="Arial" w:hAnsi="Arial" w:cs="Arial"/>
                <w:sz w:val="20"/>
                <w:szCs w:val="20"/>
                <w:lang w:val="en-MY"/>
              </w:rPr>
            </w:pPr>
            <w:r>
              <w:rPr>
                <w:rFonts w:ascii="Arial" w:hAnsi="Arial" w:cs="Arial"/>
                <w:sz w:val="20"/>
                <w:szCs w:val="20"/>
                <w:lang w:val="en-MY"/>
              </w:rPr>
              <w:t>R-MKL 8</w:t>
            </w:r>
          </w:p>
        </w:tc>
        <w:tc>
          <w:tcPr>
            <w:tcW w:w="2788" w:type="dxa"/>
          </w:tcPr>
          <w:p w14:paraId="5D6D3B70" w14:textId="77777777" w:rsidR="00093AD9" w:rsidRDefault="006B00B5">
            <w:pPr>
              <w:pStyle w:val="Body"/>
              <w:spacing w:after="0"/>
              <w:rPr>
                <w:rFonts w:ascii="Arial" w:hAnsi="Arial" w:cs="Arial"/>
                <w:sz w:val="20"/>
                <w:szCs w:val="20"/>
              </w:rPr>
            </w:pPr>
            <w:r>
              <w:rPr>
                <w:rFonts w:ascii="Arial" w:hAnsi="Arial"/>
                <w:sz w:val="20"/>
                <w:szCs w:val="20"/>
              </w:rPr>
              <w:t>113.521 c</w:t>
            </w:r>
          </w:p>
        </w:tc>
        <w:tc>
          <w:tcPr>
            <w:tcW w:w="2788" w:type="dxa"/>
          </w:tcPr>
          <w:p w14:paraId="428E1413" w14:textId="77777777" w:rsidR="00093AD9" w:rsidRDefault="006B00B5">
            <w:pPr>
              <w:pStyle w:val="Body"/>
              <w:spacing w:after="0"/>
              <w:rPr>
                <w:rFonts w:ascii="Arial" w:hAnsi="Arial" w:cs="Arial"/>
                <w:sz w:val="20"/>
                <w:szCs w:val="20"/>
              </w:rPr>
            </w:pPr>
            <w:r>
              <w:rPr>
                <w:rFonts w:ascii="Arial" w:hAnsi="Arial" w:cs="Arial"/>
                <w:sz w:val="20"/>
                <w:szCs w:val="20"/>
              </w:rPr>
              <w:t>25.165 ab</w:t>
            </w:r>
          </w:p>
        </w:tc>
      </w:tr>
      <w:tr w:rsidR="00093AD9" w14:paraId="1E1835CE" w14:textId="77777777">
        <w:tc>
          <w:tcPr>
            <w:tcW w:w="2788" w:type="dxa"/>
          </w:tcPr>
          <w:p w14:paraId="56640B27" w14:textId="77777777" w:rsidR="00093AD9" w:rsidRDefault="006B00B5">
            <w:pPr>
              <w:pStyle w:val="Body"/>
              <w:spacing w:after="0"/>
              <w:rPr>
                <w:rFonts w:ascii="Arial" w:hAnsi="Arial" w:cs="Arial"/>
                <w:sz w:val="20"/>
                <w:szCs w:val="20"/>
                <w:lang w:val="en-MY"/>
              </w:rPr>
            </w:pPr>
            <w:r>
              <w:rPr>
                <w:rFonts w:ascii="Arial" w:hAnsi="Arial" w:cs="Arial"/>
                <w:sz w:val="20"/>
                <w:szCs w:val="20"/>
                <w:lang w:val="en-MY"/>
              </w:rPr>
              <w:t>R-MKL 9</w:t>
            </w:r>
          </w:p>
        </w:tc>
        <w:tc>
          <w:tcPr>
            <w:tcW w:w="2788" w:type="dxa"/>
          </w:tcPr>
          <w:p w14:paraId="570CB221" w14:textId="77777777" w:rsidR="00093AD9" w:rsidRDefault="006B00B5">
            <w:pPr>
              <w:pStyle w:val="Body"/>
              <w:spacing w:after="0"/>
              <w:rPr>
                <w:rFonts w:ascii="Arial" w:hAnsi="Arial" w:cs="Arial"/>
                <w:sz w:val="20"/>
                <w:szCs w:val="20"/>
              </w:rPr>
            </w:pPr>
            <w:r>
              <w:rPr>
                <w:rFonts w:ascii="Arial" w:hAnsi="Arial" w:cs="Arial"/>
                <w:sz w:val="20"/>
                <w:szCs w:val="20"/>
              </w:rPr>
              <w:t xml:space="preserve">  82.481 d</w:t>
            </w:r>
          </w:p>
        </w:tc>
        <w:tc>
          <w:tcPr>
            <w:tcW w:w="2788" w:type="dxa"/>
          </w:tcPr>
          <w:p w14:paraId="1D1A8976" w14:textId="77777777" w:rsidR="00093AD9" w:rsidRDefault="006B00B5">
            <w:pPr>
              <w:pStyle w:val="Body"/>
              <w:spacing w:after="0"/>
              <w:rPr>
                <w:rFonts w:ascii="Arial" w:hAnsi="Arial" w:cs="Arial"/>
                <w:sz w:val="20"/>
                <w:szCs w:val="20"/>
              </w:rPr>
            </w:pPr>
            <w:r>
              <w:rPr>
                <w:rFonts w:ascii="Arial" w:hAnsi="Arial" w:cs="Arial"/>
                <w:sz w:val="20"/>
                <w:szCs w:val="20"/>
              </w:rPr>
              <w:t>16.608 b</w:t>
            </w:r>
          </w:p>
        </w:tc>
      </w:tr>
      <w:tr w:rsidR="00093AD9" w14:paraId="402333C2" w14:textId="77777777">
        <w:tc>
          <w:tcPr>
            <w:tcW w:w="2788" w:type="dxa"/>
            <w:tcBorders>
              <w:bottom w:val="single" w:sz="4" w:space="0" w:color="auto"/>
            </w:tcBorders>
          </w:tcPr>
          <w:p w14:paraId="21D4F3AF" w14:textId="77777777" w:rsidR="00093AD9" w:rsidRDefault="006B00B5">
            <w:pPr>
              <w:pStyle w:val="Body"/>
              <w:numPr>
                <w:ilvl w:val="0"/>
                <w:numId w:val="3"/>
              </w:numPr>
              <w:spacing w:after="0"/>
              <w:rPr>
                <w:rFonts w:ascii="Arial" w:hAnsi="Arial" w:cs="Arial"/>
                <w:sz w:val="20"/>
                <w:szCs w:val="20"/>
                <w:lang w:val="en-MY"/>
              </w:rPr>
            </w:pPr>
            <w:r>
              <w:rPr>
                <w:rFonts w:ascii="Arial" w:hAnsi="Arial" w:cs="Arial"/>
                <w:sz w:val="20"/>
                <w:szCs w:val="20"/>
                <w:lang w:val="en-MY"/>
              </w:rPr>
              <w:t>MKL 10</w:t>
            </w:r>
          </w:p>
        </w:tc>
        <w:tc>
          <w:tcPr>
            <w:tcW w:w="2788" w:type="dxa"/>
            <w:tcBorders>
              <w:bottom w:val="single" w:sz="4" w:space="0" w:color="auto"/>
            </w:tcBorders>
          </w:tcPr>
          <w:p w14:paraId="01953DDF" w14:textId="77777777" w:rsidR="00093AD9" w:rsidRDefault="006B00B5">
            <w:pPr>
              <w:pStyle w:val="Body"/>
              <w:spacing w:after="0"/>
              <w:rPr>
                <w:rFonts w:ascii="Arial" w:hAnsi="Arial" w:cs="Arial"/>
                <w:sz w:val="20"/>
                <w:szCs w:val="20"/>
              </w:rPr>
            </w:pPr>
            <w:r>
              <w:rPr>
                <w:rFonts w:ascii="Arial" w:hAnsi="Arial" w:cs="Arial"/>
                <w:sz w:val="20"/>
                <w:szCs w:val="20"/>
              </w:rPr>
              <w:t xml:space="preserve">  59.169 e</w:t>
            </w:r>
          </w:p>
        </w:tc>
        <w:tc>
          <w:tcPr>
            <w:tcW w:w="2788" w:type="dxa"/>
            <w:tcBorders>
              <w:bottom w:val="single" w:sz="4" w:space="0" w:color="auto"/>
            </w:tcBorders>
          </w:tcPr>
          <w:p w14:paraId="55733774" w14:textId="77777777" w:rsidR="00093AD9" w:rsidRDefault="006B00B5">
            <w:pPr>
              <w:pStyle w:val="Body"/>
              <w:spacing w:after="0"/>
              <w:rPr>
                <w:rFonts w:ascii="Arial" w:hAnsi="Arial" w:cs="Arial"/>
                <w:sz w:val="20"/>
                <w:szCs w:val="20"/>
              </w:rPr>
            </w:pPr>
            <w:r>
              <w:rPr>
                <w:rFonts w:ascii="Arial" w:hAnsi="Arial" w:cs="Arial"/>
                <w:sz w:val="20"/>
                <w:szCs w:val="20"/>
              </w:rPr>
              <w:t>11.712 b</w:t>
            </w:r>
          </w:p>
        </w:tc>
      </w:tr>
    </w:tbl>
    <w:p w14:paraId="21857DE2" w14:textId="77777777" w:rsidR="00093AD9" w:rsidRDefault="006B00B5">
      <w:pPr>
        <w:pStyle w:val="Body"/>
        <w:rPr>
          <w:rFonts w:ascii="Arial" w:hAnsi="Arial" w:cs="Arial"/>
          <w:i/>
          <w:iCs/>
          <w:sz w:val="18"/>
          <w:szCs w:val="18"/>
          <w:lang w:val="en-MY"/>
        </w:rPr>
      </w:pPr>
      <w:r>
        <w:rPr>
          <w:rFonts w:ascii="Arial" w:hAnsi="Arial" w:cs="Arial"/>
          <w:i/>
          <w:iCs/>
          <w:sz w:val="18"/>
          <w:szCs w:val="18"/>
          <w:lang w:val="en-MY"/>
        </w:rPr>
        <w:t>*Values are presented as means of triplicate determination (n = 3). Values with different superscripts within the same column are statistically significantly different at p&lt;0.05.</w:t>
      </w:r>
    </w:p>
    <w:p w14:paraId="193B09DE" w14:textId="77777777" w:rsidR="00093AD9" w:rsidRDefault="00093AD9">
      <w:pPr>
        <w:pStyle w:val="Body"/>
        <w:spacing w:after="0"/>
        <w:rPr>
          <w:rFonts w:ascii="Arial" w:hAnsi="Arial" w:cs="Arial"/>
          <w:lang w:val="en-MY"/>
        </w:rPr>
      </w:pPr>
    </w:p>
    <w:p w14:paraId="08F6370F" w14:textId="77777777" w:rsidR="00093AD9" w:rsidRDefault="006B00B5">
      <w:pPr>
        <w:pStyle w:val="Body"/>
        <w:rPr>
          <w:rFonts w:ascii="Arial" w:hAnsi="Arial" w:cs="Arial"/>
          <w:b/>
          <w:u w:val="single"/>
          <w:lang w:val="en-MY"/>
        </w:rPr>
      </w:pPr>
      <w:r>
        <w:rPr>
          <w:rFonts w:ascii="Arial" w:hAnsi="Arial" w:cs="Arial"/>
          <w:b/>
          <w:u w:val="single"/>
          <w:lang w:val="en-MY"/>
        </w:rPr>
        <w:t>3.2.1 Caffeine and chlorogenic acid content</w:t>
      </w:r>
    </w:p>
    <w:p w14:paraId="68AAF0C5" w14:textId="77777777" w:rsidR="00093AD9" w:rsidRDefault="006B00B5">
      <w:pPr>
        <w:pStyle w:val="Body"/>
        <w:rPr>
          <w:rFonts w:ascii="Arial" w:hAnsi="Arial" w:cs="Arial"/>
          <w:bCs/>
          <w:lang w:val="en-MY"/>
        </w:rPr>
      </w:pPr>
      <w:r>
        <w:rPr>
          <w:rFonts w:ascii="Arial" w:hAnsi="Arial" w:cs="Arial"/>
          <w:bCs/>
        </w:rPr>
        <w:t xml:space="preserve">The comparative analysis of caffeine and chlorogenic acid (CGA) content in green and roasted </w:t>
      </w:r>
      <w:proofErr w:type="spellStart"/>
      <w:r>
        <w:rPr>
          <w:rFonts w:ascii="Arial" w:hAnsi="Arial" w:cs="Arial"/>
          <w:bCs/>
          <w:i/>
          <w:iCs/>
        </w:rPr>
        <w:t>Liberica</w:t>
      </w:r>
      <w:proofErr w:type="spellEnd"/>
      <w:r>
        <w:rPr>
          <w:rFonts w:ascii="Arial" w:hAnsi="Arial" w:cs="Arial"/>
          <w:bCs/>
        </w:rPr>
        <w:t xml:space="preserve"> coffee bean clones is illustrated in Figure 1.</w:t>
      </w:r>
      <w:r>
        <w:rPr>
          <w:rFonts w:ascii="Arial" w:hAnsi="Arial" w:cs="Arial"/>
          <w:bCs/>
          <w:lang w:val="en-MY"/>
        </w:rPr>
        <w:t xml:space="preserve"> In general, roasting was found to significantly affect the le</w:t>
      </w:r>
      <w:r>
        <w:rPr>
          <w:rFonts w:ascii="Arial" w:hAnsi="Arial" w:cs="Arial"/>
          <w:bCs/>
          <w:lang w:val="en-MY"/>
        </w:rPr>
        <w:t>vels of these two major bioactive compounds, with a consistent increase in caffeine and a marked decrease in CGA observed in all clones.</w:t>
      </w:r>
    </w:p>
    <w:p w14:paraId="00E3A9DC" w14:textId="77777777" w:rsidR="00093AD9" w:rsidRDefault="006B00B5">
      <w:pPr>
        <w:pStyle w:val="Body"/>
        <w:rPr>
          <w:rFonts w:ascii="Arial" w:hAnsi="Arial" w:cs="Arial"/>
        </w:rPr>
      </w:pPr>
      <w:r>
        <w:rPr>
          <w:rFonts w:ascii="Arial" w:hAnsi="Arial" w:cs="Arial"/>
          <w:bCs/>
        </w:rPr>
        <w:t xml:space="preserve">Modest caffeine accumulation was observed in green (unroasted) </w:t>
      </w:r>
      <w:proofErr w:type="spellStart"/>
      <w:r>
        <w:rPr>
          <w:rFonts w:ascii="Arial" w:hAnsi="Arial" w:cs="Arial"/>
          <w:bCs/>
        </w:rPr>
        <w:t>Liberica</w:t>
      </w:r>
      <w:proofErr w:type="spellEnd"/>
      <w:r>
        <w:rPr>
          <w:rFonts w:ascii="Arial" w:hAnsi="Arial" w:cs="Arial"/>
          <w:bCs/>
        </w:rPr>
        <w:t xml:space="preserve"> beans, with some variability among clones. G-MK</w:t>
      </w:r>
      <w:r>
        <w:rPr>
          <w:rFonts w:ascii="Arial" w:hAnsi="Arial" w:cs="Arial"/>
          <w:bCs/>
        </w:rPr>
        <w:t xml:space="preserve">L 10 </w:t>
      </w:r>
      <w:r>
        <w:rPr>
          <w:rFonts w:ascii="Arial" w:hAnsi="Arial" w:cs="Arial"/>
          <w:bCs/>
          <w:lang w:val="en-MY"/>
        </w:rPr>
        <w:t xml:space="preserve">exhibited the highest caffeine level </w:t>
      </w:r>
      <w:r>
        <w:rPr>
          <w:rFonts w:ascii="Arial" w:hAnsi="Arial" w:cs="Arial"/>
          <w:bCs/>
        </w:rPr>
        <w:t xml:space="preserve">(9.887%), while G-MKL 8 and G-MKL 10 showed significantly (p&lt;0.05) lower amounts (3.996% and 2.897%, respectively). </w:t>
      </w:r>
      <w:r>
        <w:rPr>
          <w:rFonts w:ascii="Arial" w:hAnsi="Arial" w:cs="Arial"/>
          <w:bCs/>
          <w:lang w:val="en-MY"/>
        </w:rPr>
        <w:t>Roasting led to a notable increase in caffeine levels in all clones, ranging from 12.651% to 14.60</w:t>
      </w:r>
      <w:r>
        <w:rPr>
          <w:rFonts w:ascii="Arial" w:hAnsi="Arial" w:cs="Arial"/>
          <w:bCs/>
          <w:lang w:val="en-MY"/>
        </w:rPr>
        <w:t xml:space="preserve">8%, though no statistically significant differences were observed among the roasted samples. This increase may be attributed to improved extractability of caffeine upon thermal exposure, </w:t>
      </w:r>
      <w:r>
        <w:rPr>
          <w:rFonts w:ascii="Arial" w:hAnsi="Arial" w:cs="Arial"/>
          <w:bCs/>
        </w:rPr>
        <w:t>as caffeine is generally considered thermally stable during roasting.</w:t>
      </w:r>
      <w:r>
        <w:t xml:space="preserve"> </w:t>
      </w:r>
      <w:r>
        <w:rPr>
          <w:rFonts w:ascii="Arial" w:hAnsi="Arial" w:cs="Arial"/>
          <w:bCs/>
        </w:rPr>
        <w:t xml:space="preserve">Nonetheless, the degree of roasting significantly influences caffeine content in coffee beans. According to </w:t>
      </w:r>
      <w:proofErr w:type="spellStart"/>
      <w:r>
        <w:rPr>
          <w:rFonts w:ascii="Arial" w:hAnsi="Arial" w:cs="Arial"/>
          <w:lang w:val="en-MY"/>
        </w:rPr>
        <w:t>Rzyska-Szczupak</w:t>
      </w:r>
      <w:proofErr w:type="spellEnd"/>
      <w:r>
        <w:rPr>
          <w:rFonts w:ascii="Arial" w:hAnsi="Arial" w:cs="Arial"/>
          <w:lang w:val="en-MY"/>
        </w:rPr>
        <w:t xml:space="preserve"> et al. (2025), l</w:t>
      </w:r>
      <w:proofErr w:type="spellStart"/>
      <w:r>
        <w:rPr>
          <w:rFonts w:ascii="Arial" w:hAnsi="Arial" w:cs="Arial"/>
          <w:bCs/>
        </w:rPr>
        <w:t>ight</w:t>
      </w:r>
      <w:proofErr w:type="spellEnd"/>
      <w:r>
        <w:rPr>
          <w:rFonts w:ascii="Arial" w:hAnsi="Arial" w:cs="Arial"/>
          <w:bCs/>
        </w:rPr>
        <w:t xml:space="preserve"> roast coffee actually has the highest caffeine content compared to green coffee, while dark roast coffee has t</w:t>
      </w:r>
      <w:r>
        <w:rPr>
          <w:rFonts w:ascii="Arial" w:hAnsi="Arial" w:cs="Arial"/>
          <w:bCs/>
        </w:rPr>
        <w:t xml:space="preserve">he lowest. </w:t>
      </w:r>
    </w:p>
    <w:p w14:paraId="38F80CCD" w14:textId="77777777" w:rsidR="00093AD9" w:rsidRDefault="006B00B5">
      <w:pPr>
        <w:pStyle w:val="Body"/>
        <w:rPr>
          <w:rFonts w:ascii="Arial" w:hAnsi="Arial" w:cs="Arial"/>
          <w:bCs/>
        </w:rPr>
      </w:pPr>
      <w:r>
        <w:rPr>
          <w:rFonts w:ascii="Arial" w:hAnsi="Arial" w:cs="Arial"/>
          <w:bCs/>
          <w:lang w:val="en-MY"/>
        </w:rPr>
        <w:t>Conversely, CGA content showed a significant decline following roasting,</w:t>
      </w:r>
      <w:r>
        <w:t xml:space="preserve"> </w:t>
      </w:r>
      <w:r>
        <w:rPr>
          <w:rFonts w:ascii="Arial" w:hAnsi="Arial" w:cs="Arial"/>
          <w:bCs/>
        </w:rPr>
        <w:t>consistent with its well-documented thermal sensitivity.</w:t>
      </w:r>
      <w:r>
        <w:rPr>
          <w:rFonts w:ascii="Arial" w:hAnsi="Arial" w:cs="Arial"/>
          <w:bCs/>
          <w:lang w:val="en-MY"/>
        </w:rPr>
        <w:t xml:space="preserve"> This agrees with previous findings that CGAs are mostly degraded during roasting, giving rise to the other compoun</w:t>
      </w:r>
      <w:r>
        <w:rPr>
          <w:rFonts w:ascii="Arial" w:hAnsi="Arial" w:cs="Arial"/>
          <w:bCs/>
          <w:lang w:val="en-MY"/>
        </w:rPr>
        <w:t>ds including caffeic acid, lactones and phenolic derivatives (</w:t>
      </w:r>
      <w:bookmarkStart w:id="0" w:name="_Hlk205883770"/>
      <w:r>
        <w:rPr>
          <w:rFonts w:ascii="Arial" w:hAnsi="Arial" w:cs="Arial"/>
          <w:bCs/>
          <w:lang w:val="en-MY"/>
        </w:rPr>
        <w:t>Anh-Dao et al., 2024; Pinheiro et al., 2021</w:t>
      </w:r>
      <w:bookmarkEnd w:id="0"/>
      <w:r>
        <w:rPr>
          <w:rFonts w:ascii="Arial" w:hAnsi="Arial" w:cs="Arial"/>
          <w:bCs/>
          <w:lang w:val="en-MY"/>
        </w:rPr>
        <w:t xml:space="preserve">). Among the green bean extracts, G-MKL 9 contained the highest CGA level (12.244%), followed by G-MKL 8 (10.566%) and G-MKL 10 (7.172%). </w:t>
      </w:r>
      <w:r>
        <w:rPr>
          <w:rFonts w:ascii="Arial" w:hAnsi="Arial" w:cs="Arial"/>
          <w:bCs/>
        </w:rPr>
        <w:t xml:space="preserve">Roasting </w:t>
      </w:r>
      <w:r>
        <w:rPr>
          <w:rFonts w:ascii="Arial" w:hAnsi="Arial" w:cs="Arial"/>
          <w:bCs/>
          <w:lang w:val="en-MY"/>
        </w:rPr>
        <w:t>mark</w:t>
      </w:r>
      <w:r>
        <w:rPr>
          <w:rFonts w:ascii="Arial" w:hAnsi="Arial" w:cs="Arial"/>
          <w:bCs/>
          <w:lang w:val="en-MY"/>
        </w:rPr>
        <w:t>edly</w:t>
      </w:r>
      <w:r>
        <w:rPr>
          <w:rFonts w:ascii="Arial" w:hAnsi="Arial" w:cs="Arial"/>
          <w:bCs/>
        </w:rPr>
        <w:t xml:space="preserve"> reduced CGA content by 72.7% in R-MKL 9 and 57.2% in R-MKL 8, with final values of 3.345% and 4.518%, respectively.</w:t>
      </w:r>
      <w:r>
        <w:rPr>
          <w:rFonts w:ascii="Arial" w:hAnsi="Arial" w:cs="Arial"/>
          <w:bCs/>
          <w:lang w:val="en-MY"/>
        </w:rPr>
        <w:t xml:space="preserve"> </w:t>
      </w:r>
      <w:r>
        <w:rPr>
          <w:rFonts w:ascii="Arial" w:hAnsi="Arial" w:cs="Arial"/>
          <w:bCs/>
        </w:rPr>
        <w:t>This reduction is in line with medium-roasted Sumatran coffee, where CGA levels declined by approximately 62.91%, highlighting the subs</w:t>
      </w:r>
      <w:r>
        <w:rPr>
          <w:rFonts w:ascii="Arial" w:hAnsi="Arial" w:cs="Arial"/>
          <w:bCs/>
        </w:rPr>
        <w:t xml:space="preserve">tantial degradation of CGA under medium roasting conditions (Liang et a., 2016). </w:t>
      </w:r>
      <w:r>
        <w:rPr>
          <w:rFonts w:ascii="Arial" w:hAnsi="Arial" w:cs="Arial"/>
          <w:bCs/>
          <w:lang w:val="en-MY"/>
        </w:rPr>
        <w:t xml:space="preserve">Interestingly, R-MKL 10 retained the highest CGA level, </w:t>
      </w:r>
      <w:r>
        <w:rPr>
          <w:rFonts w:ascii="Arial" w:hAnsi="Arial" w:cs="Arial"/>
          <w:bCs/>
        </w:rPr>
        <w:t>decreasing only by 13.4% to 6.210%, compared to other clones, suggesting its unique genetic traits or chemical makeup.</w:t>
      </w:r>
    </w:p>
    <w:p w14:paraId="1F0FF0F0" w14:textId="77777777" w:rsidR="00093AD9" w:rsidRDefault="00093AD9">
      <w:pPr>
        <w:pStyle w:val="Body"/>
        <w:rPr>
          <w:rFonts w:ascii="Arial" w:hAnsi="Arial" w:cs="Arial"/>
          <w:bCs/>
          <w:lang w:val="en-MY"/>
        </w:rPr>
      </w:pPr>
    </w:p>
    <w:p w14:paraId="419AEBAC" w14:textId="77777777" w:rsidR="00093AD9" w:rsidRDefault="00093AD9">
      <w:pPr>
        <w:pStyle w:val="Body"/>
        <w:rPr>
          <w:rFonts w:ascii="Arial" w:hAnsi="Arial" w:cs="Arial"/>
          <w:bCs/>
          <w:sz w:val="22"/>
          <w:szCs w:val="22"/>
          <w:lang w:val="en-MY"/>
        </w:rPr>
      </w:pPr>
    </w:p>
    <w:p w14:paraId="6F500012" w14:textId="77777777" w:rsidR="00093AD9" w:rsidRDefault="00093AD9">
      <w:pPr>
        <w:pStyle w:val="Body"/>
        <w:spacing w:after="0"/>
        <w:rPr>
          <w:rFonts w:ascii="Arial" w:hAnsi="Arial" w:cs="Arial"/>
        </w:rPr>
      </w:pPr>
    </w:p>
    <w:p w14:paraId="6B1FA387" w14:textId="77777777" w:rsidR="00093AD9" w:rsidRDefault="006B00B5">
      <w:pPr>
        <w:pStyle w:val="Body"/>
        <w:spacing w:after="0"/>
        <w:jc w:val="left"/>
        <w:rPr>
          <w:rFonts w:ascii="Arial" w:hAnsi="Arial" w:cs="Arial"/>
        </w:rPr>
      </w:pPr>
      <w:r>
        <w:rPr>
          <w:rFonts w:ascii="Arial" w:hAnsi="Arial" w:cs="Arial"/>
          <w:noProof/>
          <w:lang w:val="en-MY" w:eastAsia="en-MY"/>
        </w:rPr>
        <w:lastRenderedPageBreak/>
        <w:drawing>
          <wp:inline distT="0" distB="0" distL="114300" distR="114300" wp14:anchorId="7D2718E9" wp14:editId="5FF39D60">
            <wp:extent cx="4754880" cy="2527935"/>
            <wp:effectExtent l="0" t="0" r="7620" b="571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20"/>
                    <a:stretch>
                      <a:fillRect/>
                    </a:stretch>
                  </pic:blipFill>
                  <pic:spPr>
                    <a:xfrm>
                      <a:off x="0" y="0"/>
                      <a:ext cx="4765776" cy="2534086"/>
                    </a:xfrm>
                    <a:prstGeom prst="rect">
                      <a:avLst/>
                    </a:prstGeom>
                    <a:noFill/>
                    <a:ln>
                      <a:noFill/>
                    </a:ln>
                  </pic:spPr>
                </pic:pic>
              </a:graphicData>
            </a:graphic>
          </wp:inline>
        </w:drawing>
      </w:r>
    </w:p>
    <w:p w14:paraId="37D16EF3" w14:textId="77777777" w:rsidR="00093AD9" w:rsidRDefault="006B00B5">
      <w:pPr>
        <w:tabs>
          <w:tab w:val="left" w:pos="1080"/>
        </w:tabs>
        <w:jc w:val="both"/>
        <w:rPr>
          <w:rFonts w:ascii="Arial" w:hAnsi="Arial"/>
          <w:b/>
          <w:lang w:val="en-MY"/>
        </w:rPr>
      </w:pPr>
      <w:r>
        <w:rPr>
          <w:rFonts w:ascii="Arial" w:hAnsi="Arial" w:cs="Arial"/>
          <w:b/>
          <w:bCs/>
          <w:szCs w:val="22"/>
        </w:rPr>
        <w:t xml:space="preserve">Fig. 1. Caffeine and chlorogenic acid </w:t>
      </w:r>
      <w:r>
        <w:rPr>
          <w:rFonts w:ascii="Arial" w:hAnsi="Arial"/>
          <w:b/>
          <w:lang w:val="en-MY"/>
        </w:rPr>
        <w:t xml:space="preserve">of different clones of green and roasted </w:t>
      </w:r>
      <w:proofErr w:type="spellStart"/>
      <w:r>
        <w:rPr>
          <w:rFonts w:ascii="Arial" w:hAnsi="Arial"/>
          <w:b/>
          <w:lang w:val="en-MY"/>
        </w:rPr>
        <w:t>Liberica</w:t>
      </w:r>
      <w:proofErr w:type="spellEnd"/>
      <w:r>
        <w:rPr>
          <w:rFonts w:ascii="Arial" w:hAnsi="Arial"/>
          <w:b/>
          <w:lang w:val="en-MY"/>
        </w:rPr>
        <w:t xml:space="preserve"> extracts</w:t>
      </w:r>
    </w:p>
    <w:p w14:paraId="789A3252" w14:textId="77777777" w:rsidR="00093AD9" w:rsidRDefault="006B00B5">
      <w:pPr>
        <w:autoSpaceDE w:val="0"/>
        <w:autoSpaceDN w:val="0"/>
        <w:adjustRightInd w:val="0"/>
        <w:jc w:val="both"/>
        <w:rPr>
          <w:rFonts w:ascii="Arial" w:hAnsi="Arial" w:cs="Arial"/>
          <w:i/>
          <w:sz w:val="18"/>
        </w:rPr>
      </w:pPr>
      <w:r>
        <w:rPr>
          <w:rFonts w:ascii="Arial" w:hAnsi="Arial" w:cs="Arial"/>
          <w:i/>
          <w:sz w:val="18"/>
          <w:lang w:val="en-MY" w:eastAsia="zh-CN"/>
        </w:rPr>
        <w:t>Values with the same letter are not significantly different (p&lt;0.05) according to Tukey’s test</w:t>
      </w:r>
    </w:p>
    <w:p w14:paraId="4E897005" w14:textId="77777777" w:rsidR="00093AD9" w:rsidRDefault="00093AD9">
      <w:pPr>
        <w:pStyle w:val="Body"/>
        <w:spacing w:after="0"/>
        <w:rPr>
          <w:rFonts w:ascii="Arial" w:hAnsi="Arial" w:cs="Arial"/>
        </w:rPr>
      </w:pPr>
    </w:p>
    <w:p w14:paraId="099B4FF4" w14:textId="77777777" w:rsidR="00093AD9" w:rsidRDefault="00093AD9">
      <w:pPr>
        <w:pStyle w:val="Body"/>
        <w:spacing w:after="0"/>
        <w:rPr>
          <w:rFonts w:ascii="Arial" w:hAnsi="Arial" w:cs="Arial"/>
        </w:rPr>
      </w:pPr>
    </w:p>
    <w:p w14:paraId="2656F8D7" w14:textId="77777777" w:rsidR="00093AD9" w:rsidRDefault="006B00B5">
      <w:pPr>
        <w:pStyle w:val="ConcHead"/>
        <w:spacing w:after="0"/>
        <w:jc w:val="both"/>
        <w:rPr>
          <w:rFonts w:ascii="Arial" w:hAnsi="Arial" w:cs="Arial"/>
        </w:rPr>
      </w:pPr>
      <w:r>
        <w:rPr>
          <w:rFonts w:ascii="Arial" w:hAnsi="Arial" w:cs="Arial"/>
        </w:rPr>
        <w:t>4. Conclusion</w:t>
      </w:r>
    </w:p>
    <w:p w14:paraId="71952898" w14:textId="77777777" w:rsidR="00093AD9" w:rsidRDefault="00093AD9">
      <w:pPr>
        <w:pStyle w:val="ConcHead"/>
        <w:spacing w:after="0"/>
        <w:jc w:val="both"/>
        <w:rPr>
          <w:rFonts w:ascii="Arial" w:hAnsi="Arial" w:cs="Arial"/>
        </w:rPr>
      </w:pPr>
    </w:p>
    <w:p w14:paraId="02433CEB" w14:textId="77777777" w:rsidR="00093AD9" w:rsidRDefault="006B00B5">
      <w:pPr>
        <w:pStyle w:val="Body"/>
        <w:spacing w:after="0"/>
        <w:rPr>
          <w:rFonts w:ascii="Arial" w:hAnsi="Arial" w:cs="Arial"/>
        </w:rPr>
      </w:pPr>
      <w:r>
        <w:rPr>
          <w:rFonts w:ascii="Arial" w:hAnsi="Arial" w:cs="Arial"/>
        </w:rPr>
        <w:t xml:space="preserve">This study highlights the significant impact of both genotype and roasting on the antioxidant and phytochemical composition of </w:t>
      </w:r>
      <w:proofErr w:type="spellStart"/>
      <w:r>
        <w:rPr>
          <w:rFonts w:ascii="Arial" w:hAnsi="Arial" w:cs="Arial"/>
        </w:rPr>
        <w:t>Liberica</w:t>
      </w:r>
      <w:proofErr w:type="spellEnd"/>
      <w:r>
        <w:rPr>
          <w:rFonts w:ascii="Arial" w:hAnsi="Arial" w:cs="Arial"/>
        </w:rPr>
        <w:t xml:space="preserve"> coffee beans. Among the clones tested, MKL 10 and MKL 8 demonstrated the greatest potential for developing functional fo</w:t>
      </w:r>
      <w:r>
        <w:rPr>
          <w:rFonts w:ascii="Arial" w:hAnsi="Arial" w:cs="Arial"/>
        </w:rPr>
        <w:t>od ingredients due to their superior antioxidant and phytochemical profiles. The findings underscore the importance of selecting suitable clones to enhance health-related benefits and support the use of medium roasting to balance flavor development with th</w:t>
      </w:r>
      <w:r>
        <w:rPr>
          <w:rFonts w:ascii="Arial" w:hAnsi="Arial" w:cs="Arial"/>
        </w:rPr>
        <w:t xml:space="preserve">e retention of beneficial compounds. Future research should explore improved post-harvest and processing methods, such as alternative roasting techniques or optimized extraction approaches to better preserve the functional properties of </w:t>
      </w:r>
      <w:proofErr w:type="spellStart"/>
      <w:r>
        <w:rPr>
          <w:rFonts w:ascii="Arial" w:hAnsi="Arial" w:cs="Arial"/>
        </w:rPr>
        <w:t>Liberica</w:t>
      </w:r>
      <w:proofErr w:type="spellEnd"/>
      <w:r>
        <w:rPr>
          <w:rFonts w:ascii="Arial" w:hAnsi="Arial" w:cs="Arial"/>
        </w:rPr>
        <w:t xml:space="preserve"> coffee for</w:t>
      </w:r>
      <w:r>
        <w:rPr>
          <w:rFonts w:ascii="Arial" w:hAnsi="Arial" w:cs="Arial"/>
        </w:rPr>
        <w:t xml:space="preserve"> nutraceutical and specialty beverage applications.</w:t>
      </w:r>
    </w:p>
    <w:p w14:paraId="6884B3D9" w14:textId="77777777" w:rsidR="00093AD9" w:rsidRDefault="00093AD9">
      <w:pPr>
        <w:pStyle w:val="Body"/>
        <w:spacing w:after="0"/>
        <w:rPr>
          <w:rFonts w:ascii="Arial" w:hAnsi="Arial" w:cs="Arial"/>
        </w:rPr>
      </w:pPr>
    </w:p>
    <w:p w14:paraId="26602FA8" w14:textId="77777777" w:rsidR="00093AD9" w:rsidRDefault="00093AD9">
      <w:pPr>
        <w:pStyle w:val="ReferHead"/>
        <w:spacing w:after="0"/>
        <w:jc w:val="both"/>
        <w:rPr>
          <w:rFonts w:ascii="Arial" w:hAnsi="Arial" w:cs="Arial"/>
        </w:rPr>
      </w:pPr>
      <w:bookmarkStart w:id="1" w:name="_GoBack"/>
      <w:bookmarkEnd w:id="1"/>
    </w:p>
    <w:p w14:paraId="5310F41B" w14:textId="77777777" w:rsidR="00093AD9" w:rsidRDefault="006B00B5">
      <w:pPr>
        <w:pStyle w:val="ReferHead"/>
        <w:spacing w:after="0"/>
        <w:jc w:val="both"/>
        <w:rPr>
          <w:rFonts w:ascii="Arial" w:hAnsi="Arial" w:cs="Arial"/>
        </w:rPr>
      </w:pPr>
      <w:r>
        <w:rPr>
          <w:rFonts w:ascii="Arial" w:hAnsi="Arial" w:cs="Arial"/>
        </w:rPr>
        <w:t>References</w:t>
      </w:r>
    </w:p>
    <w:p w14:paraId="4C7192DD" w14:textId="77777777" w:rsidR="00093AD9" w:rsidRDefault="00093AD9">
      <w:pPr>
        <w:pStyle w:val="ReferHead"/>
        <w:spacing w:after="0"/>
        <w:jc w:val="both"/>
        <w:rPr>
          <w:rFonts w:ascii="Arial" w:hAnsi="Arial" w:cs="Arial"/>
        </w:rPr>
      </w:pPr>
    </w:p>
    <w:p w14:paraId="3C1C0712" w14:textId="77777777" w:rsidR="00093AD9" w:rsidRDefault="006B00B5">
      <w:pPr>
        <w:pStyle w:val="Body"/>
        <w:spacing w:after="0"/>
        <w:rPr>
          <w:rFonts w:ascii="Arial" w:hAnsi="Arial" w:cs="Arial"/>
        </w:rPr>
      </w:pPr>
      <w:r>
        <w:rPr>
          <w:rFonts w:ascii="Arial" w:hAnsi="Arial" w:cs="Arial"/>
        </w:rPr>
        <w:t xml:space="preserve">Anh-Dao, L.T., Chi-Thien, T., Nhut-Truong, N., Tu-Chi, T., Minh-Huy, D., Thanh-Nho, N., &amp; Cong-Hau, N. (2024). </w:t>
      </w:r>
      <w:r>
        <w:rPr>
          <w:rFonts w:ascii="Arial" w:hAnsi="Arial" w:cs="Arial"/>
          <w:lang w:val="en-MY"/>
        </w:rPr>
        <w:t>Changes in the to</w:t>
      </w:r>
      <w:r>
        <w:rPr>
          <w:rFonts w:ascii="Arial" w:hAnsi="Arial" w:cs="Arial"/>
          <w:lang w:val="en-MY"/>
        </w:rPr>
        <w:t xml:space="preserve">tal phenolic contents, chlorogenic acid, and caffeine of coffee cups regarding different brewing methods. </w:t>
      </w:r>
      <w:r>
        <w:rPr>
          <w:rFonts w:ascii="Arial" w:hAnsi="Arial" w:cs="Arial"/>
        </w:rPr>
        <w:t>Food Research, 8(6), 71-79.</w:t>
      </w:r>
    </w:p>
    <w:p w14:paraId="1A480EC4" w14:textId="77777777" w:rsidR="00093AD9" w:rsidRDefault="006B00B5">
      <w:pPr>
        <w:pStyle w:val="Body"/>
        <w:spacing w:after="0"/>
        <w:rPr>
          <w:rFonts w:ascii="Arial" w:hAnsi="Arial" w:cs="Arial"/>
          <w:lang w:val="en-MY"/>
        </w:rPr>
      </w:pPr>
      <w:r>
        <w:rPr>
          <w:rFonts w:ascii="Arial" w:hAnsi="Arial" w:cs="Arial"/>
        </w:rPr>
        <w:t xml:space="preserve">Awwad, S., Issa, R., </w:t>
      </w:r>
      <w:proofErr w:type="spellStart"/>
      <w:r>
        <w:rPr>
          <w:rFonts w:ascii="Arial" w:hAnsi="Arial" w:cs="Arial"/>
        </w:rPr>
        <w:t>Alnsour</w:t>
      </w:r>
      <w:proofErr w:type="spellEnd"/>
      <w:r>
        <w:rPr>
          <w:rFonts w:ascii="Arial" w:hAnsi="Arial" w:cs="Arial"/>
        </w:rPr>
        <w:t xml:space="preserve">, L., </w:t>
      </w:r>
      <w:proofErr w:type="spellStart"/>
      <w:r>
        <w:rPr>
          <w:rFonts w:ascii="Arial" w:hAnsi="Arial" w:cs="Arial"/>
        </w:rPr>
        <w:t>Albals</w:t>
      </w:r>
      <w:proofErr w:type="spellEnd"/>
      <w:r>
        <w:rPr>
          <w:rFonts w:ascii="Arial" w:hAnsi="Arial" w:cs="Arial"/>
        </w:rPr>
        <w:t>, D., &amp; Al-Momani, I. (2021). Quantification of caffeine and chlorogenic acid in g</w:t>
      </w:r>
      <w:r>
        <w:rPr>
          <w:rFonts w:ascii="Arial" w:hAnsi="Arial" w:cs="Arial"/>
        </w:rPr>
        <w:t>reen and roasted coffee samples using HPLC-DAD and evaluation of the effect of degree of roasting on their levels. Molecules, 26, 7502.</w:t>
      </w:r>
      <w:r>
        <w:rPr>
          <w:rFonts w:ascii="Arial" w:hAnsi="Arial" w:cs="Arial"/>
        </w:rPr>
        <w:cr/>
        <w:t>Belay, A., Ture, K., Redi, M., &amp; Asfaw, A. (2008). Measurement of caffeine in coffee beans with UV/ vis spectrometer. Fo</w:t>
      </w:r>
      <w:r>
        <w:rPr>
          <w:rFonts w:ascii="Arial" w:hAnsi="Arial" w:cs="Arial"/>
        </w:rPr>
        <w:t xml:space="preserve">od Chemistry, 108(1), 310–315. </w:t>
      </w:r>
      <w:r>
        <w:rPr>
          <w:rFonts w:ascii="Arial" w:hAnsi="Arial" w:cs="Arial"/>
        </w:rPr>
        <w:cr/>
      </w:r>
      <w:r>
        <w:rPr>
          <w:rFonts w:ascii="Arial" w:hAnsi="Arial" w:cs="Arial"/>
          <w:lang w:val="en-MY"/>
        </w:rPr>
        <w:t xml:space="preserve">de Souza, L.D.S., Carrero Horta, I.P., de Souza Rosa, L., Barbosa Lima, L.G., Santos da Rosa, J., Montenegro, J., da Silva Santos, L., Nana de Castro, R.B., Freitas-Silva, O., &amp; Teodoro, A. J. (2020). Effect of the roasting </w:t>
      </w:r>
      <w:r>
        <w:rPr>
          <w:rFonts w:ascii="Arial" w:hAnsi="Arial" w:cs="Arial"/>
          <w:lang w:val="en-MY"/>
        </w:rPr>
        <w:t xml:space="preserve">levels of </w:t>
      </w:r>
      <w:r>
        <w:rPr>
          <w:rFonts w:ascii="Arial" w:hAnsi="Arial" w:cs="Arial"/>
          <w:i/>
          <w:iCs/>
          <w:lang w:val="en-MY"/>
        </w:rPr>
        <w:t>Coffea arabica</w:t>
      </w:r>
      <w:r>
        <w:rPr>
          <w:rFonts w:ascii="Arial" w:hAnsi="Arial" w:cs="Arial"/>
          <w:lang w:val="en-MY"/>
        </w:rPr>
        <w:t xml:space="preserve"> L. extracts on their potential antioxidant capacity and antiproliferative activity in human prostate cancer cells. RSC advances, 10(50), 30115–30126.</w:t>
      </w:r>
    </w:p>
    <w:p w14:paraId="596B24C8" w14:textId="77777777" w:rsidR="00093AD9" w:rsidRDefault="006B00B5">
      <w:pPr>
        <w:pStyle w:val="Body"/>
        <w:spacing w:after="0"/>
        <w:rPr>
          <w:rFonts w:ascii="Arial" w:hAnsi="Arial" w:cs="Arial"/>
          <w:lang w:val="en-MY"/>
        </w:rPr>
      </w:pPr>
      <w:r>
        <w:rPr>
          <w:rFonts w:ascii="Arial" w:hAnsi="Arial" w:cs="Arial"/>
          <w:lang w:val="en-MY"/>
        </w:rPr>
        <w:t>Halim-Lim, S.A., Wan-</w:t>
      </w:r>
      <w:proofErr w:type="spellStart"/>
      <w:r>
        <w:rPr>
          <w:rFonts w:ascii="Arial" w:hAnsi="Arial" w:cs="Arial"/>
          <w:lang w:val="en-MY"/>
        </w:rPr>
        <w:t>Mohtar</w:t>
      </w:r>
      <w:proofErr w:type="spellEnd"/>
      <w:r>
        <w:rPr>
          <w:rFonts w:ascii="Arial" w:hAnsi="Arial" w:cs="Arial"/>
          <w:lang w:val="en-MY"/>
        </w:rPr>
        <w:t xml:space="preserve">, W.A.A.Q.I., </w:t>
      </w:r>
      <w:proofErr w:type="spellStart"/>
      <w:r>
        <w:rPr>
          <w:rFonts w:ascii="Arial" w:hAnsi="Arial" w:cs="Arial"/>
          <w:lang w:val="en-MY"/>
        </w:rPr>
        <w:t>Surapinchai</w:t>
      </w:r>
      <w:proofErr w:type="spellEnd"/>
      <w:r>
        <w:rPr>
          <w:rFonts w:ascii="Arial" w:hAnsi="Arial" w:cs="Arial"/>
          <w:lang w:val="en-MY"/>
        </w:rPr>
        <w:t xml:space="preserve">, S., &amp; Azizan, N.A.Z. (2022). Optimum condition of roasting process of </w:t>
      </w:r>
      <w:proofErr w:type="spellStart"/>
      <w:r>
        <w:rPr>
          <w:rFonts w:ascii="Arial" w:hAnsi="Arial" w:cs="Arial"/>
          <w:lang w:val="en-MY"/>
        </w:rPr>
        <w:t>Liberica</w:t>
      </w:r>
      <w:proofErr w:type="spellEnd"/>
      <w:r>
        <w:rPr>
          <w:rFonts w:ascii="Arial" w:hAnsi="Arial" w:cs="Arial"/>
          <w:lang w:val="en-MY"/>
        </w:rPr>
        <w:t xml:space="preserve"> coffee towards the local and international preference. </w:t>
      </w:r>
      <w:r>
        <w:rPr>
          <w:rFonts w:ascii="Arial" w:hAnsi="Arial" w:cs="Arial"/>
        </w:rPr>
        <w:t>Food Research 6(3), 115-123.</w:t>
      </w:r>
    </w:p>
    <w:p w14:paraId="7E6EF39B" w14:textId="77777777" w:rsidR="00093AD9" w:rsidRDefault="006B00B5">
      <w:pPr>
        <w:pStyle w:val="Body"/>
        <w:spacing w:after="0"/>
        <w:rPr>
          <w:rFonts w:ascii="Arial" w:hAnsi="Arial" w:cs="Arial"/>
          <w:lang w:val="en-MY"/>
        </w:rPr>
      </w:pPr>
      <w:r>
        <w:rPr>
          <w:rFonts w:ascii="Arial" w:hAnsi="Arial" w:cs="Arial"/>
          <w:lang w:val="en-MY"/>
        </w:rPr>
        <w:t>Jeon, J.S., Kim, H.T., Jeong, I.H., Hong, S.R., Oh, M.S., Yoon, M.H., Shim, J.H., Jeong, J.</w:t>
      </w:r>
      <w:r>
        <w:rPr>
          <w:rFonts w:ascii="Arial" w:hAnsi="Arial" w:cs="Arial"/>
          <w:lang w:val="en-MY"/>
        </w:rPr>
        <w:t xml:space="preserve">H., &amp; Abd El-Aty, A. (2019) Contents of chlorogenic acids and caffeine in various coffee-related products. Journal of Advanced Research, 17, 85–94. </w:t>
      </w:r>
    </w:p>
    <w:p w14:paraId="0184712E" w14:textId="77777777" w:rsidR="00093AD9" w:rsidRDefault="006B00B5">
      <w:pPr>
        <w:pStyle w:val="Body"/>
        <w:spacing w:after="0"/>
        <w:rPr>
          <w:rFonts w:ascii="Arial" w:hAnsi="Arial" w:cs="Arial"/>
          <w:lang w:val="en-MY"/>
        </w:rPr>
      </w:pPr>
      <w:r>
        <w:rPr>
          <w:rFonts w:ascii="Arial" w:hAnsi="Arial" w:cs="Arial"/>
          <w:lang w:val="en-MY"/>
        </w:rPr>
        <w:t xml:space="preserve">Liang, N., Xue, W., </w:t>
      </w:r>
      <w:proofErr w:type="spellStart"/>
      <w:r>
        <w:rPr>
          <w:rFonts w:ascii="Arial" w:hAnsi="Arial" w:cs="Arial"/>
          <w:lang w:val="en-MY"/>
        </w:rPr>
        <w:t>Kennepohl</w:t>
      </w:r>
      <w:proofErr w:type="spellEnd"/>
      <w:r>
        <w:rPr>
          <w:rFonts w:ascii="Arial" w:hAnsi="Arial" w:cs="Arial"/>
          <w:lang w:val="en-MY"/>
        </w:rPr>
        <w:t>, P., &amp; Kitts, D.D. (2016). Interactions between major chlorogenic acid isomer</w:t>
      </w:r>
      <w:r>
        <w:rPr>
          <w:rFonts w:ascii="Arial" w:hAnsi="Arial" w:cs="Arial"/>
          <w:lang w:val="en-MY"/>
        </w:rPr>
        <w:t xml:space="preserve">s and chemical changes in coffee brew that affect antioxidant activities. </w:t>
      </w:r>
      <w:r>
        <w:rPr>
          <w:rFonts w:ascii="Arial" w:hAnsi="Arial" w:cs="Arial"/>
        </w:rPr>
        <w:t>Food Chemistry, 213, 251–259.</w:t>
      </w:r>
    </w:p>
    <w:p w14:paraId="50F6AC87" w14:textId="77777777" w:rsidR="00093AD9" w:rsidRDefault="006B00B5">
      <w:pPr>
        <w:pStyle w:val="Body"/>
        <w:spacing w:after="0"/>
        <w:rPr>
          <w:rFonts w:ascii="Arial" w:hAnsi="Arial" w:cs="Arial"/>
        </w:rPr>
      </w:pPr>
      <w:proofErr w:type="spellStart"/>
      <w:r>
        <w:rPr>
          <w:rFonts w:ascii="Arial" w:hAnsi="Arial" w:cs="Arial"/>
        </w:rPr>
        <w:t>Mirfat</w:t>
      </w:r>
      <w:proofErr w:type="spellEnd"/>
      <w:r>
        <w:rPr>
          <w:rFonts w:ascii="Arial" w:hAnsi="Arial" w:cs="Arial"/>
        </w:rPr>
        <w:t xml:space="preserve"> A.H.S., </w:t>
      </w:r>
      <w:proofErr w:type="spellStart"/>
      <w:r>
        <w:rPr>
          <w:rFonts w:ascii="Arial" w:hAnsi="Arial" w:cs="Arial"/>
        </w:rPr>
        <w:t>Mohd</w:t>
      </w:r>
      <w:proofErr w:type="spellEnd"/>
      <w:r>
        <w:rPr>
          <w:rFonts w:ascii="Arial" w:hAnsi="Arial" w:cs="Arial"/>
        </w:rPr>
        <w:t xml:space="preserve">. Effendi M.N., Norma H., Muhammad Faris M.R., Muhammad </w:t>
      </w:r>
      <w:proofErr w:type="spellStart"/>
      <w:r>
        <w:rPr>
          <w:rFonts w:ascii="Arial" w:hAnsi="Arial" w:cs="Arial"/>
        </w:rPr>
        <w:t>Faidhi</w:t>
      </w:r>
      <w:proofErr w:type="spellEnd"/>
      <w:r>
        <w:rPr>
          <w:rFonts w:ascii="Arial" w:hAnsi="Arial" w:cs="Arial"/>
        </w:rPr>
        <w:t xml:space="preserve"> T., </w:t>
      </w:r>
      <w:proofErr w:type="spellStart"/>
      <w:r>
        <w:rPr>
          <w:rFonts w:ascii="Arial" w:hAnsi="Arial" w:cs="Arial"/>
        </w:rPr>
        <w:t>Ainon</w:t>
      </w:r>
      <w:proofErr w:type="spellEnd"/>
      <w:r>
        <w:rPr>
          <w:rFonts w:ascii="Arial" w:hAnsi="Arial" w:cs="Arial"/>
        </w:rPr>
        <w:t xml:space="preserve"> D.Z. and </w:t>
      </w:r>
      <w:proofErr w:type="spellStart"/>
      <w:r>
        <w:rPr>
          <w:rFonts w:ascii="Arial" w:hAnsi="Arial" w:cs="Arial"/>
        </w:rPr>
        <w:t>Hanim</w:t>
      </w:r>
      <w:proofErr w:type="spellEnd"/>
      <w:r>
        <w:rPr>
          <w:rFonts w:ascii="Arial" w:hAnsi="Arial" w:cs="Arial"/>
        </w:rPr>
        <w:t xml:space="preserve"> A. (2024). Evaluation of phytochemical, antio</w:t>
      </w:r>
      <w:r>
        <w:rPr>
          <w:rFonts w:ascii="Arial" w:hAnsi="Arial" w:cs="Arial"/>
        </w:rPr>
        <w:t xml:space="preserve">xidant and antimicrobial properties of different accessions of </w:t>
      </w:r>
      <w:proofErr w:type="spellStart"/>
      <w:r>
        <w:rPr>
          <w:rFonts w:ascii="Arial" w:hAnsi="Arial" w:cs="Arial"/>
          <w:i/>
          <w:iCs/>
        </w:rPr>
        <w:t>Persicaria</w:t>
      </w:r>
      <w:proofErr w:type="spellEnd"/>
      <w:r>
        <w:rPr>
          <w:rFonts w:ascii="Arial" w:hAnsi="Arial" w:cs="Arial"/>
          <w:i/>
          <w:iCs/>
        </w:rPr>
        <w:t xml:space="preserve"> minor</w:t>
      </w:r>
      <w:r>
        <w:rPr>
          <w:rFonts w:ascii="Arial" w:hAnsi="Arial" w:cs="Arial"/>
        </w:rPr>
        <w:t xml:space="preserve"> (</w:t>
      </w:r>
      <w:proofErr w:type="spellStart"/>
      <w:r>
        <w:rPr>
          <w:rFonts w:ascii="Arial" w:hAnsi="Arial" w:cs="Arial"/>
        </w:rPr>
        <w:t>kesum</w:t>
      </w:r>
      <w:proofErr w:type="spellEnd"/>
      <w:r>
        <w:rPr>
          <w:rFonts w:ascii="Arial" w:hAnsi="Arial" w:cs="Arial"/>
        </w:rPr>
        <w:t>). Food Research Journal, 8 (Suppl. 4), 57</w:t>
      </w:r>
      <w:r>
        <w:rPr>
          <w:rFonts w:ascii="Arial" w:hAnsi="Arial" w:cs="Arial"/>
          <w:i/>
          <w:iCs/>
        </w:rPr>
        <w:t xml:space="preserve"> – 64.</w:t>
      </w:r>
    </w:p>
    <w:p w14:paraId="2245A770" w14:textId="77777777" w:rsidR="00093AD9" w:rsidRDefault="006B00B5">
      <w:pPr>
        <w:pStyle w:val="Body"/>
        <w:spacing w:after="0"/>
        <w:rPr>
          <w:rFonts w:ascii="Arial" w:hAnsi="Arial" w:cs="Arial"/>
        </w:rPr>
      </w:pPr>
      <w:r>
        <w:rPr>
          <w:rFonts w:ascii="Arial" w:hAnsi="Arial" w:cs="Arial"/>
        </w:rPr>
        <w:t xml:space="preserve">Mubarak, A., Croft, K.D., </w:t>
      </w:r>
      <w:proofErr w:type="spellStart"/>
      <w:r>
        <w:rPr>
          <w:rFonts w:ascii="Arial" w:hAnsi="Arial" w:cs="Arial"/>
        </w:rPr>
        <w:t>Bondonno</w:t>
      </w:r>
      <w:proofErr w:type="spellEnd"/>
      <w:r>
        <w:rPr>
          <w:rFonts w:ascii="Arial" w:hAnsi="Arial" w:cs="Arial"/>
        </w:rPr>
        <w:t xml:space="preserve">, C.B. &amp; Din, N.S. (2019). Comparison of </w:t>
      </w:r>
      <w:proofErr w:type="spellStart"/>
      <w:r>
        <w:rPr>
          <w:rFonts w:ascii="Arial" w:hAnsi="Arial" w:cs="Arial"/>
        </w:rPr>
        <w:t>Liberica</w:t>
      </w:r>
      <w:proofErr w:type="spellEnd"/>
      <w:r>
        <w:rPr>
          <w:rFonts w:ascii="Arial" w:hAnsi="Arial" w:cs="Arial"/>
        </w:rPr>
        <w:t xml:space="preserve"> and Arabica coffee: chlorogenic acid,</w:t>
      </w:r>
      <w:r>
        <w:rPr>
          <w:rFonts w:ascii="Arial" w:hAnsi="Arial" w:cs="Arial"/>
        </w:rPr>
        <w:t xml:space="preserve"> caffeine, total phenolic and DPPH radical scavenging activity. Asian J Agric &amp; Biol., 7(1): 130-136.</w:t>
      </w:r>
    </w:p>
    <w:p w14:paraId="6535444F" w14:textId="77777777" w:rsidR="00093AD9" w:rsidRDefault="006B00B5">
      <w:pPr>
        <w:pStyle w:val="Body"/>
        <w:spacing w:after="0"/>
        <w:rPr>
          <w:rFonts w:ascii="Arial" w:hAnsi="Arial" w:cs="Arial"/>
        </w:rPr>
      </w:pPr>
      <w:r>
        <w:rPr>
          <w:rFonts w:ascii="Arial" w:hAnsi="Arial" w:cs="Arial"/>
          <w:lang w:val="en-MY"/>
        </w:rPr>
        <w:t xml:space="preserve">Patay, E.B., Bencsik, T., &amp; Papp, N. (2016). </w:t>
      </w:r>
      <w:r>
        <w:rPr>
          <w:rFonts w:ascii="Arial" w:hAnsi="Arial" w:cs="Arial"/>
        </w:rPr>
        <w:t xml:space="preserve">Phytochemical overview and medicinal importance of </w:t>
      </w:r>
      <w:r>
        <w:rPr>
          <w:rFonts w:ascii="Arial" w:hAnsi="Arial" w:cs="Arial"/>
          <w:i/>
          <w:iCs/>
        </w:rPr>
        <w:t xml:space="preserve">Coffea </w:t>
      </w:r>
      <w:r>
        <w:rPr>
          <w:rFonts w:ascii="Arial" w:hAnsi="Arial" w:cs="Arial"/>
        </w:rPr>
        <w:t>species from the past until now. Asian Pacific Jour</w:t>
      </w:r>
      <w:r>
        <w:rPr>
          <w:rFonts w:ascii="Arial" w:hAnsi="Arial" w:cs="Arial"/>
        </w:rPr>
        <w:t>nal of Tropical Medicine, 9(12), 1127–1135.</w:t>
      </w:r>
    </w:p>
    <w:p w14:paraId="478A759F" w14:textId="77777777" w:rsidR="00093AD9" w:rsidRDefault="006B00B5">
      <w:pPr>
        <w:pStyle w:val="Body"/>
        <w:spacing w:after="0"/>
        <w:rPr>
          <w:rFonts w:ascii="Arial" w:hAnsi="Arial" w:cs="Arial"/>
        </w:rPr>
      </w:pPr>
      <w:r>
        <w:rPr>
          <w:rFonts w:ascii="Arial" w:hAnsi="Arial" w:cs="Arial"/>
        </w:rPr>
        <w:lastRenderedPageBreak/>
        <w:t xml:space="preserve">Pinheiro, P.F., Pinheiro, C.A., Osório, V.M., &amp; Pereira, L.L. (2021). Chemical constituents of coffee. In L. Louzada Pereira, T. Rizzo Moreira (Eds.) Quality determinants in coffee production. Food Engineering Series (pp. 209-254). Springer, Cham. </w:t>
      </w:r>
    </w:p>
    <w:p w14:paraId="25CF3652" w14:textId="77777777" w:rsidR="00093AD9" w:rsidRDefault="006B00B5">
      <w:pPr>
        <w:pStyle w:val="Body"/>
        <w:spacing w:after="0"/>
        <w:rPr>
          <w:rFonts w:ascii="Arial" w:hAnsi="Arial" w:cs="Arial"/>
        </w:rPr>
      </w:pPr>
      <w:proofErr w:type="spellStart"/>
      <w:r>
        <w:rPr>
          <w:rFonts w:ascii="Arial" w:hAnsi="Arial" w:cs="Arial"/>
        </w:rPr>
        <w:t>Priftis</w:t>
      </w:r>
      <w:proofErr w:type="spellEnd"/>
      <w:r>
        <w:rPr>
          <w:rFonts w:ascii="Arial" w:hAnsi="Arial" w:cs="Arial"/>
        </w:rPr>
        <w:t xml:space="preserve">, A., </w:t>
      </w:r>
      <w:proofErr w:type="spellStart"/>
      <w:r>
        <w:rPr>
          <w:rFonts w:ascii="Arial" w:hAnsi="Arial" w:cs="Arial"/>
        </w:rPr>
        <w:t>Stagos</w:t>
      </w:r>
      <w:proofErr w:type="spellEnd"/>
      <w:r>
        <w:rPr>
          <w:rFonts w:ascii="Arial" w:hAnsi="Arial" w:cs="Arial"/>
        </w:rPr>
        <w:t xml:space="preserve">, D., Konstantinopoulos, K., </w:t>
      </w:r>
      <w:proofErr w:type="spellStart"/>
      <w:r>
        <w:rPr>
          <w:rFonts w:ascii="Arial" w:hAnsi="Arial" w:cs="Arial"/>
        </w:rPr>
        <w:t>Tsitsimpikou</w:t>
      </w:r>
      <w:proofErr w:type="spellEnd"/>
      <w:r>
        <w:rPr>
          <w:rFonts w:ascii="Arial" w:hAnsi="Arial" w:cs="Arial"/>
        </w:rPr>
        <w:t xml:space="preserve">, C., </w:t>
      </w:r>
      <w:proofErr w:type="spellStart"/>
      <w:r>
        <w:rPr>
          <w:rFonts w:ascii="Arial" w:hAnsi="Arial" w:cs="Arial"/>
        </w:rPr>
        <w:t>Spandidos</w:t>
      </w:r>
      <w:proofErr w:type="spellEnd"/>
      <w:r>
        <w:rPr>
          <w:rFonts w:ascii="Arial" w:hAnsi="Arial" w:cs="Arial"/>
        </w:rPr>
        <w:t xml:space="preserve">, D.A., </w:t>
      </w:r>
      <w:proofErr w:type="spellStart"/>
      <w:r>
        <w:rPr>
          <w:rFonts w:ascii="Arial" w:hAnsi="Arial" w:cs="Arial"/>
        </w:rPr>
        <w:t>Tsatsakis</w:t>
      </w:r>
      <w:proofErr w:type="spellEnd"/>
      <w:r>
        <w:rPr>
          <w:rFonts w:ascii="Arial" w:hAnsi="Arial" w:cs="Arial"/>
        </w:rPr>
        <w:t xml:space="preserve">, A.M., </w:t>
      </w:r>
      <w:proofErr w:type="spellStart"/>
      <w:r>
        <w:rPr>
          <w:rFonts w:ascii="Arial" w:hAnsi="Arial" w:cs="Arial"/>
        </w:rPr>
        <w:t>Tzatzarakis</w:t>
      </w:r>
      <w:proofErr w:type="spellEnd"/>
      <w:r>
        <w:rPr>
          <w:rFonts w:ascii="Arial" w:hAnsi="Arial" w:cs="Arial"/>
        </w:rPr>
        <w:t>, M.N., Kouretas, D. (2015). Comparison of antioxidant activity between green and roasted coffee beans using molecular methods. Mol Med Rep., 12(5): 729</w:t>
      </w:r>
      <w:r>
        <w:rPr>
          <w:rFonts w:ascii="Arial" w:hAnsi="Arial" w:cs="Arial"/>
        </w:rPr>
        <w:t>3-302.</w:t>
      </w:r>
    </w:p>
    <w:p w14:paraId="1963AE4D" w14:textId="77777777" w:rsidR="00093AD9" w:rsidRDefault="006B00B5">
      <w:pPr>
        <w:pStyle w:val="Body"/>
        <w:spacing w:after="0"/>
        <w:rPr>
          <w:rFonts w:ascii="Arial" w:hAnsi="Arial" w:cs="Arial"/>
        </w:rPr>
      </w:pPr>
      <w:proofErr w:type="spellStart"/>
      <w:r>
        <w:rPr>
          <w:rFonts w:ascii="Arial" w:hAnsi="Arial" w:cs="Arial"/>
        </w:rPr>
        <w:t>Rzyska-Szczupak</w:t>
      </w:r>
      <w:proofErr w:type="spellEnd"/>
      <w:r>
        <w:rPr>
          <w:rFonts w:ascii="Arial" w:hAnsi="Arial" w:cs="Arial"/>
        </w:rPr>
        <w:t xml:space="preserve">, K., Przybylska-Balcerek, A., Buśko, M., </w:t>
      </w:r>
      <w:proofErr w:type="spellStart"/>
      <w:r>
        <w:rPr>
          <w:rFonts w:ascii="Arial" w:hAnsi="Arial" w:cs="Arial"/>
        </w:rPr>
        <w:t>Szwajkowska-Michałek</w:t>
      </w:r>
      <w:proofErr w:type="spellEnd"/>
      <w:r>
        <w:rPr>
          <w:rFonts w:ascii="Arial" w:hAnsi="Arial" w:cs="Arial"/>
        </w:rPr>
        <w:t>, L., Szablewski, T., &amp; Stuper-Szablewska, K. (2025). Roasting temperature as a factor modifying the caffeine and phenolic content of Ethiopian coffee. Processes, 13(7), 20</w:t>
      </w:r>
      <w:r>
        <w:rPr>
          <w:rFonts w:ascii="Arial" w:hAnsi="Arial" w:cs="Arial"/>
        </w:rPr>
        <w:t>37. </w:t>
      </w:r>
    </w:p>
    <w:p w14:paraId="20227087" w14:textId="77777777" w:rsidR="00093AD9" w:rsidRDefault="00093AD9">
      <w:pPr>
        <w:pStyle w:val="Body"/>
        <w:spacing w:after="0"/>
        <w:jc w:val="left"/>
        <w:rPr>
          <w:color w:val="0070C0"/>
        </w:rPr>
      </w:pPr>
    </w:p>
    <w:sectPr w:rsidR="00093AD9" w:rsidSect="00AB1999">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466AE" w14:textId="77777777" w:rsidR="006B00B5" w:rsidRDefault="006B00B5">
      <w:r>
        <w:separator/>
      </w:r>
    </w:p>
  </w:endnote>
  <w:endnote w:type="continuationSeparator" w:id="0">
    <w:p w14:paraId="5FEA2E6C" w14:textId="77777777" w:rsidR="006B00B5" w:rsidRDefault="006B0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DD79A" w14:textId="77777777" w:rsidR="00AB1999" w:rsidRDefault="00AB1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44790" w14:textId="77777777" w:rsidR="00AB1999" w:rsidRDefault="00AB19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0AAC" w14:textId="77777777" w:rsidR="00093AD9" w:rsidRDefault="00093AD9">
    <w:pPr>
      <w:pStyle w:val="Footer"/>
      <w:rPr>
        <w:rFonts w:ascii="Arial" w:hAnsi="Arial" w:cs="Arial"/>
        <w:sz w:val="16"/>
      </w:rPr>
    </w:pPr>
  </w:p>
  <w:p w14:paraId="144E1153" w14:textId="77777777" w:rsidR="00093AD9" w:rsidRDefault="006B00B5">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1FB5068" w14:textId="77777777" w:rsidR="00093AD9" w:rsidRDefault="00093AD9">
    <w:pPr>
      <w:pStyle w:val="Footer"/>
      <w:rPr>
        <w:rFonts w:ascii="Arial" w:hAnsi="Arial" w:cs="Arial"/>
        <w:sz w:val="16"/>
      </w:rPr>
    </w:pPr>
  </w:p>
  <w:p w14:paraId="7148628C" w14:textId="77777777" w:rsidR="00093AD9" w:rsidRDefault="006B00B5">
    <w:pPr>
      <w:pStyle w:val="Footer"/>
      <w:rPr>
        <w:rFonts w:ascii="Arial" w:hAnsi="Arial" w:cs="Arial"/>
        <w:i/>
        <w:sz w:val="16"/>
      </w:rPr>
    </w:pPr>
    <w:r>
      <w:rPr>
        <w:rFonts w:ascii="Arial" w:hAnsi="Arial" w:cs="Arial"/>
        <w:i/>
        <w:sz w:val="16"/>
      </w:rPr>
      <w:t>*Corresponding</w:t>
    </w:r>
    <w:r>
      <w:rPr>
        <w:rFonts w:ascii="Arial" w:hAnsi="Arial" w:cs="Arial"/>
        <w:i/>
        <w:sz w:val="16"/>
      </w:rPr>
      <w:t xml:space="preserve">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1A648" w14:textId="77777777" w:rsidR="00093AD9" w:rsidRDefault="00093A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299A4" w14:textId="77777777" w:rsidR="006B00B5" w:rsidRDefault="006B00B5">
      <w:r>
        <w:separator/>
      </w:r>
    </w:p>
  </w:footnote>
  <w:footnote w:type="continuationSeparator" w:id="0">
    <w:p w14:paraId="6F20218E" w14:textId="77777777" w:rsidR="006B00B5" w:rsidRDefault="006B00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2CE61" w14:textId="76401CD1" w:rsidR="00AB1999" w:rsidRDefault="00AB1999">
    <w:pPr>
      <w:pStyle w:val="Header"/>
    </w:pPr>
    <w:r>
      <w:rPr>
        <w:noProof/>
      </w:rPr>
      <w:pict w14:anchorId="76AD6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6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9E464" w14:textId="7B16D43D" w:rsidR="00AB1999" w:rsidRDefault="00AB1999">
    <w:pPr>
      <w:pStyle w:val="Header"/>
    </w:pPr>
    <w:r>
      <w:rPr>
        <w:noProof/>
      </w:rPr>
      <w:pict w14:anchorId="3153E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050F3" w14:textId="3EC75F0E" w:rsidR="00093AD9" w:rsidRDefault="00AB1999">
    <w:pPr>
      <w:ind w:left="2160"/>
      <w:jc w:val="center"/>
      <w:rPr>
        <w:rFonts w:ascii="Times New Roman" w:eastAsia="Calibri" w:hAnsi="Times New Roman"/>
        <w:i/>
        <w:sz w:val="18"/>
        <w:szCs w:val="22"/>
      </w:rPr>
    </w:pPr>
    <w:r>
      <w:rPr>
        <w:noProof/>
      </w:rPr>
      <w:pict w14:anchorId="67157F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6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50E2FD9" w14:textId="77777777" w:rsidR="00093AD9" w:rsidRDefault="006B00B5">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6C4E9329" w14:textId="77777777" w:rsidR="00093AD9" w:rsidRDefault="006B00B5">
    <w:pPr>
      <w:jc w:val="center"/>
      <w:rPr>
        <w:rFonts w:ascii="Times New Roman" w:eastAsia="Calibri" w:hAnsi="Times New Roman"/>
        <w:i/>
        <w:sz w:val="18"/>
        <w:szCs w:val="22"/>
      </w:rPr>
    </w:pPr>
    <w:r>
      <w:rPr>
        <w:rFonts w:ascii="Times New Roman" w:eastAsia="Calibri" w:hAnsi="Times New Roman"/>
        <w:i/>
        <w:sz w:val="18"/>
        <w:szCs w:val="22"/>
      </w:rPr>
      <w:t>.</w:t>
    </w:r>
  </w:p>
  <w:p w14:paraId="1D708B5A" w14:textId="77777777" w:rsidR="00093AD9" w:rsidRDefault="006B00B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019EAE20" w14:textId="77777777" w:rsidR="00093AD9" w:rsidRDefault="006B00B5">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3F8ABE78" w14:textId="77777777" w:rsidR="00093AD9" w:rsidRDefault="006B00B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8B9C7F4" w14:textId="77777777" w:rsidR="00093AD9" w:rsidRDefault="006B00B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496F6" w14:textId="30D57F83" w:rsidR="00AB1999" w:rsidRDefault="00AB1999">
    <w:pPr>
      <w:pStyle w:val="Header"/>
    </w:pPr>
    <w:r>
      <w:rPr>
        <w:noProof/>
      </w:rPr>
      <w:pict w14:anchorId="4FF2C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D8C34" w14:textId="51F5411E" w:rsidR="00AB1999" w:rsidRDefault="00AB1999">
    <w:pPr>
      <w:pStyle w:val="Header"/>
    </w:pPr>
    <w:r>
      <w:rPr>
        <w:noProof/>
      </w:rPr>
      <w:pict w14:anchorId="2B96C4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B849E" w14:textId="0E4CC0C8" w:rsidR="00AB1999" w:rsidRDefault="00AB1999">
    <w:pPr>
      <w:pStyle w:val="Header"/>
    </w:pPr>
    <w:r>
      <w:rPr>
        <w:noProof/>
      </w:rPr>
      <w:pict w14:anchorId="39DA7F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897701B"/>
    <w:multiLevelType w:val="singleLevel"/>
    <w:tmpl w:val="8897701B"/>
    <w:lvl w:ilvl="0">
      <w:start w:val="18"/>
      <w:numFmt w:val="upperLetter"/>
      <w:suff w:val="space"/>
      <w:lvlText w:val="%1-"/>
      <w:lvlJc w:val="left"/>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15:restartNumberingAfterBreak="0">
    <w:nsid w:val="7FE226BD"/>
    <w:multiLevelType w:val="multilevel"/>
    <w:tmpl w:val="7FE226BD"/>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328C"/>
    <w:rsid w:val="00030174"/>
    <w:rsid w:val="0003075E"/>
    <w:rsid w:val="00041323"/>
    <w:rsid w:val="0004579C"/>
    <w:rsid w:val="00071F64"/>
    <w:rsid w:val="00093AD9"/>
    <w:rsid w:val="00096B8D"/>
    <w:rsid w:val="000A021E"/>
    <w:rsid w:val="000A47FA"/>
    <w:rsid w:val="000A65D3"/>
    <w:rsid w:val="000B1E33"/>
    <w:rsid w:val="000D689F"/>
    <w:rsid w:val="000E3C74"/>
    <w:rsid w:val="000E5E1A"/>
    <w:rsid w:val="000E7B7B"/>
    <w:rsid w:val="000E7D62"/>
    <w:rsid w:val="0010127F"/>
    <w:rsid w:val="00103357"/>
    <w:rsid w:val="00106FC4"/>
    <w:rsid w:val="00123C9F"/>
    <w:rsid w:val="00126190"/>
    <w:rsid w:val="00130F17"/>
    <w:rsid w:val="001320BF"/>
    <w:rsid w:val="00163BC4"/>
    <w:rsid w:val="00172CFE"/>
    <w:rsid w:val="0018170C"/>
    <w:rsid w:val="00186E5C"/>
    <w:rsid w:val="00191062"/>
    <w:rsid w:val="00192B72"/>
    <w:rsid w:val="001A29D8"/>
    <w:rsid w:val="001A5CAA"/>
    <w:rsid w:val="001B0427"/>
    <w:rsid w:val="001D3A51"/>
    <w:rsid w:val="001E10D2"/>
    <w:rsid w:val="001E25B4"/>
    <w:rsid w:val="001E44FE"/>
    <w:rsid w:val="00200595"/>
    <w:rsid w:val="00204835"/>
    <w:rsid w:val="002125B3"/>
    <w:rsid w:val="00231920"/>
    <w:rsid w:val="0023195C"/>
    <w:rsid w:val="0024282C"/>
    <w:rsid w:val="002460DC"/>
    <w:rsid w:val="00250985"/>
    <w:rsid w:val="002556F6"/>
    <w:rsid w:val="00277B93"/>
    <w:rsid w:val="00283105"/>
    <w:rsid w:val="00284C4C"/>
    <w:rsid w:val="00287E68"/>
    <w:rsid w:val="00296529"/>
    <w:rsid w:val="002A0CC2"/>
    <w:rsid w:val="002B27FB"/>
    <w:rsid w:val="002B685A"/>
    <w:rsid w:val="002C57D2"/>
    <w:rsid w:val="002D2283"/>
    <w:rsid w:val="002E0D56"/>
    <w:rsid w:val="002E123C"/>
    <w:rsid w:val="00303347"/>
    <w:rsid w:val="0031271B"/>
    <w:rsid w:val="00315186"/>
    <w:rsid w:val="0032176A"/>
    <w:rsid w:val="0033343E"/>
    <w:rsid w:val="00346A18"/>
    <w:rsid w:val="00347537"/>
    <w:rsid w:val="003512C2"/>
    <w:rsid w:val="003630CD"/>
    <w:rsid w:val="00371FB6"/>
    <w:rsid w:val="003763C1"/>
    <w:rsid w:val="00376BBE"/>
    <w:rsid w:val="00391CA6"/>
    <w:rsid w:val="0039224F"/>
    <w:rsid w:val="003A43A4"/>
    <w:rsid w:val="003A7E18"/>
    <w:rsid w:val="003B5C01"/>
    <w:rsid w:val="003C4C86"/>
    <w:rsid w:val="003C5838"/>
    <w:rsid w:val="003C6258"/>
    <w:rsid w:val="003E2904"/>
    <w:rsid w:val="00401927"/>
    <w:rsid w:val="0041027F"/>
    <w:rsid w:val="00412475"/>
    <w:rsid w:val="00423789"/>
    <w:rsid w:val="00440F43"/>
    <w:rsid w:val="00441B6F"/>
    <w:rsid w:val="00446221"/>
    <w:rsid w:val="00450E62"/>
    <w:rsid w:val="004539DB"/>
    <w:rsid w:val="00471A80"/>
    <w:rsid w:val="00482804"/>
    <w:rsid w:val="00485C28"/>
    <w:rsid w:val="00493C2F"/>
    <w:rsid w:val="004978E7"/>
    <w:rsid w:val="004B2DD9"/>
    <w:rsid w:val="004B4392"/>
    <w:rsid w:val="004B76C3"/>
    <w:rsid w:val="004C218A"/>
    <w:rsid w:val="004C6736"/>
    <w:rsid w:val="004D305E"/>
    <w:rsid w:val="004D4277"/>
    <w:rsid w:val="004D707B"/>
    <w:rsid w:val="004E0DF8"/>
    <w:rsid w:val="00501EEB"/>
    <w:rsid w:val="00502516"/>
    <w:rsid w:val="00505F06"/>
    <w:rsid w:val="00506828"/>
    <w:rsid w:val="00524BC1"/>
    <w:rsid w:val="0053056E"/>
    <w:rsid w:val="00554FDA"/>
    <w:rsid w:val="0057517D"/>
    <w:rsid w:val="00575FF3"/>
    <w:rsid w:val="005C784C"/>
    <w:rsid w:val="005D17F6"/>
    <w:rsid w:val="005E5539"/>
    <w:rsid w:val="005F3135"/>
    <w:rsid w:val="00602BF5"/>
    <w:rsid w:val="00617FDD"/>
    <w:rsid w:val="006205FE"/>
    <w:rsid w:val="00622CBD"/>
    <w:rsid w:val="00633614"/>
    <w:rsid w:val="00633F68"/>
    <w:rsid w:val="00636EB2"/>
    <w:rsid w:val="006375B8"/>
    <w:rsid w:val="006459A6"/>
    <w:rsid w:val="0066510A"/>
    <w:rsid w:val="00673F9F"/>
    <w:rsid w:val="00686953"/>
    <w:rsid w:val="00687DEA"/>
    <w:rsid w:val="00687E67"/>
    <w:rsid w:val="006967F7"/>
    <w:rsid w:val="006A1F99"/>
    <w:rsid w:val="006A250C"/>
    <w:rsid w:val="006B00B5"/>
    <w:rsid w:val="006B21D3"/>
    <w:rsid w:val="006B57D0"/>
    <w:rsid w:val="006C14B1"/>
    <w:rsid w:val="006D30FF"/>
    <w:rsid w:val="006D6940"/>
    <w:rsid w:val="006F11EC"/>
    <w:rsid w:val="0070082C"/>
    <w:rsid w:val="00712B7D"/>
    <w:rsid w:val="007369E6"/>
    <w:rsid w:val="00746E59"/>
    <w:rsid w:val="00754C9A"/>
    <w:rsid w:val="0075599A"/>
    <w:rsid w:val="00761D52"/>
    <w:rsid w:val="0077749E"/>
    <w:rsid w:val="00790ADA"/>
    <w:rsid w:val="00794FE3"/>
    <w:rsid w:val="007A5927"/>
    <w:rsid w:val="007B40D3"/>
    <w:rsid w:val="007B685D"/>
    <w:rsid w:val="007C1C61"/>
    <w:rsid w:val="007D2288"/>
    <w:rsid w:val="007E088F"/>
    <w:rsid w:val="007E30D9"/>
    <w:rsid w:val="007F4ADB"/>
    <w:rsid w:val="007F7B32"/>
    <w:rsid w:val="00804BC2"/>
    <w:rsid w:val="008052CF"/>
    <w:rsid w:val="0081431A"/>
    <w:rsid w:val="0083216F"/>
    <w:rsid w:val="00851D57"/>
    <w:rsid w:val="00860000"/>
    <w:rsid w:val="00863BD3"/>
    <w:rsid w:val="008641ED"/>
    <w:rsid w:val="00866D66"/>
    <w:rsid w:val="008671C6"/>
    <w:rsid w:val="00875803"/>
    <w:rsid w:val="008A67B7"/>
    <w:rsid w:val="008B459E"/>
    <w:rsid w:val="008D13FA"/>
    <w:rsid w:val="008E13AE"/>
    <w:rsid w:val="008E1506"/>
    <w:rsid w:val="008E710C"/>
    <w:rsid w:val="008F69D6"/>
    <w:rsid w:val="00902823"/>
    <w:rsid w:val="00915CA6"/>
    <w:rsid w:val="00927834"/>
    <w:rsid w:val="009500A6"/>
    <w:rsid w:val="00957C18"/>
    <w:rsid w:val="009659BA"/>
    <w:rsid w:val="00971534"/>
    <w:rsid w:val="00983040"/>
    <w:rsid w:val="00990ED6"/>
    <w:rsid w:val="00996E47"/>
    <w:rsid w:val="009B3FB9"/>
    <w:rsid w:val="009C2465"/>
    <w:rsid w:val="009D35A0"/>
    <w:rsid w:val="009D7EB7"/>
    <w:rsid w:val="009E048A"/>
    <w:rsid w:val="009E08E9"/>
    <w:rsid w:val="009E3DB9"/>
    <w:rsid w:val="009E6E35"/>
    <w:rsid w:val="009F0674"/>
    <w:rsid w:val="009F0EDA"/>
    <w:rsid w:val="00A03B96"/>
    <w:rsid w:val="00A05B19"/>
    <w:rsid w:val="00A1134E"/>
    <w:rsid w:val="00A2095F"/>
    <w:rsid w:val="00A24E7E"/>
    <w:rsid w:val="00A258C3"/>
    <w:rsid w:val="00A347C0"/>
    <w:rsid w:val="00A4292D"/>
    <w:rsid w:val="00A44DDE"/>
    <w:rsid w:val="00A51431"/>
    <w:rsid w:val="00A539AD"/>
    <w:rsid w:val="00A63890"/>
    <w:rsid w:val="00A768E5"/>
    <w:rsid w:val="00A94063"/>
    <w:rsid w:val="00AA6219"/>
    <w:rsid w:val="00AA74E0"/>
    <w:rsid w:val="00AB1999"/>
    <w:rsid w:val="00AB703F"/>
    <w:rsid w:val="00AC6BB8"/>
    <w:rsid w:val="00AE008F"/>
    <w:rsid w:val="00AF37F6"/>
    <w:rsid w:val="00B01FCD"/>
    <w:rsid w:val="00B129D6"/>
    <w:rsid w:val="00B1776C"/>
    <w:rsid w:val="00B22A39"/>
    <w:rsid w:val="00B52583"/>
    <w:rsid w:val="00B52896"/>
    <w:rsid w:val="00B5517E"/>
    <w:rsid w:val="00B62F62"/>
    <w:rsid w:val="00B82513"/>
    <w:rsid w:val="00B82BC0"/>
    <w:rsid w:val="00B95236"/>
    <w:rsid w:val="00B96BD9"/>
    <w:rsid w:val="00BA1B01"/>
    <w:rsid w:val="00BA2641"/>
    <w:rsid w:val="00BB37AA"/>
    <w:rsid w:val="00BC53A0"/>
    <w:rsid w:val="00BE62AD"/>
    <w:rsid w:val="00BF121F"/>
    <w:rsid w:val="00BF1F80"/>
    <w:rsid w:val="00C166EF"/>
    <w:rsid w:val="00C17EB0"/>
    <w:rsid w:val="00C27F5F"/>
    <w:rsid w:val="00C30A0F"/>
    <w:rsid w:val="00C31B18"/>
    <w:rsid w:val="00C37E61"/>
    <w:rsid w:val="00C70F1B"/>
    <w:rsid w:val="00C71A47"/>
    <w:rsid w:val="00C7464C"/>
    <w:rsid w:val="00C85588"/>
    <w:rsid w:val="00CD6755"/>
    <w:rsid w:val="00CD6856"/>
    <w:rsid w:val="00CE0089"/>
    <w:rsid w:val="00CE23C9"/>
    <w:rsid w:val="00CE793C"/>
    <w:rsid w:val="00CE7A41"/>
    <w:rsid w:val="00CF193C"/>
    <w:rsid w:val="00CF548E"/>
    <w:rsid w:val="00D173F1"/>
    <w:rsid w:val="00D37088"/>
    <w:rsid w:val="00D7157C"/>
    <w:rsid w:val="00D74830"/>
    <w:rsid w:val="00D74CB0"/>
    <w:rsid w:val="00D8295D"/>
    <w:rsid w:val="00DC2A65"/>
    <w:rsid w:val="00DD24B1"/>
    <w:rsid w:val="00DE13DA"/>
    <w:rsid w:val="00DE15F0"/>
    <w:rsid w:val="00DE5663"/>
    <w:rsid w:val="00DE78AA"/>
    <w:rsid w:val="00E01B2F"/>
    <w:rsid w:val="00E053D0"/>
    <w:rsid w:val="00E15994"/>
    <w:rsid w:val="00E16D85"/>
    <w:rsid w:val="00E23043"/>
    <w:rsid w:val="00E26FF7"/>
    <w:rsid w:val="00E3114E"/>
    <w:rsid w:val="00E31A70"/>
    <w:rsid w:val="00E35B02"/>
    <w:rsid w:val="00E66496"/>
    <w:rsid w:val="00E66B35"/>
    <w:rsid w:val="00E66E10"/>
    <w:rsid w:val="00E769F6"/>
    <w:rsid w:val="00E8407C"/>
    <w:rsid w:val="00E84ABD"/>
    <w:rsid w:val="00E84F3C"/>
    <w:rsid w:val="00EA012C"/>
    <w:rsid w:val="00EC6A55"/>
    <w:rsid w:val="00ED0288"/>
    <w:rsid w:val="00ED5321"/>
    <w:rsid w:val="00ED5CA7"/>
    <w:rsid w:val="00EE52CB"/>
    <w:rsid w:val="00EF0050"/>
    <w:rsid w:val="00EF581D"/>
    <w:rsid w:val="00EF7FD8"/>
    <w:rsid w:val="00F06F59"/>
    <w:rsid w:val="00F11A96"/>
    <w:rsid w:val="00F17988"/>
    <w:rsid w:val="00F469F0"/>
    <w:rsid w:val="00F51E93"/>
    <w:rsid w:val="00F52BCD"/>
    <w:rsid w:val="00F53273"/>
    <w:rsid w:val="00F54D9A"/>
    <w:rsid w:val="00F6653D"/>
    <w:rsid w:val="00F755E4"/>
    <w:rsid w:val="00F75E33"/>
    <w:rsid w:val="00F77D02"/>
    <w:rsid w:val="00FB3A86"/>
    <w:rsid w:val="00FD36C8"/>
    <w:rsid w:val="00FD662D"/>
    <w:rsid w:val="00FE4930"/>
    <w:rsid w:val="056B4F06"/>
    <w:rsid w:val="0AB86A22"/>
    <w:rsid w:val="0FEE3ACE"/>
    <w:rsid w:val="1A59307E"/>
    <w:rsid w:val="1BAB698D"/>
    <w:rsid w:val="1BC65E20"/>
    <w:rsid w:val="1C130192"/>
    <w:rsid w:val="1D383F58"/>
    <w:rsid w:val="25330F95"/>
    <w:rsid w:val="2C82063F"/>
    <w:rsid w:val="2F983B3A"/>
    <w:rsid w:val="3C55096A"/>
    <w:rsid w:val="44857C2F"/>
    <w:rsid w:val="49C75309"/>
    <w:rsid w:val="74FE7A4C"/>
    <w:rsid w:val="75D5641A"/>
    <w:rsid w:val="7EC14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34AD9568"/>
  <w15:docId w15:val="{55E2394F-ED6E-4EA8-A890-69E7B1265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paragraph" w:styleId="Heading5">
    <w:name w:val="heading 5"/>
    <w:next w:val="Normal"/>
    <w:semiHidden/>
    <w:unhideWhenUsed/>
    <w:qFormat/>
    <w:pPr>
      <w:spacing w:beforeAutospacing="1" w:afterAutospacing="1"/>
      <w:outlineLvl w:val="4"/>
    </w:pPr>
    <w:rPr>
      <w:rFonts w:ascii="SimSun" w:hAnsi="SimSun" w:hint="eastAsia"/>
      <w:b/>
      <w:bCs/>
      <w:lang w:val="en-US" w:eastAsia="zh-CN"/>
    </w:rPr>
  </w:style>
  <w:style w:type="paragraph" w:styleId="Heading6">
    <w:name w:val="heading 6"/>
    <w:basedOn w:val="Normal"/>
    <w:next w:val="Normal"/>
    <w:link w:val="Heading6Char"/>
    <w:semiHidden/>
    <w:unhideWhenUsed/>
    <w:qFormat/>
    <w:pPr>
      <w:keepNext/>
      <w:keepLines/>
      <w:spacing w:before="40"/>
      <w:outlineLvl w:val="5"/>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CommentSubject">
    <w:name w:val="annotation subject"/>
    <w:basedOn w:val="CommentText"/>
    <w:next w:val="CommentText"/>
    <w:link w:val="CommentSubjectChar"/>
    <w:semiHidden/>
    <w:unhideWhenUsed/>
    <w:rPr>
      <w:rFonts w:ascii="Helvetica" w:hAnsi="Helvetica"/>
      <w:b/>
      <w:bCs/>
      <w:lang w:val="en-US" w:eastAsia="en-US"/>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basedOn w:val="Normal"/>
    <w:semiHidden/>
    <w:unhideWhenUsed/>
    <w:qFormat/>
    <w:pPr>
      <w:spacing w:beforeAutospacing="1" w:afterAutospacing="1"/>
    </w:pPr>
    <w:rPr>
      <w:rFonts w:ascii="Times New Roman" w:eastAsia="SimSun" w:hAnsi="Times New Roman"/>
      <w:sz w:val="24"/>
      <w:szCs w:val="24"/>
      <w:lang w:eastAsia="zh-CN"/>
    </w:rPr>
  </w:style>
  <w:style w:type="paragraph" w:styleId="Signature">
    <w:name w:val="Signature"/>
    <w:basedOn w:val="Normal"/>
    <w:qFormat/>
    <w:pPr>
      <w:ind w:left="4320"/>
    </w:pPr>
  </w:style>
  <w:style w:type="character" w:styleId="Strong">
    <w:name w:val="Strong"/>
    <w:basedOn w:val="DefaultParagraphFont"/>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MMB21heading1">
    <w:name w:val="PMMB_2.1_heading1"/>
    <w:basedOn w:val="PMMB23heading3"/>
    <w:qFormat/>
    <w:pPr>
      <w:outlineLvl w:val="0"/>
    </w:pPr>
    <w:rPr>
      <w:b/>
    </w:rPr>
  </w:style>
  <w:style w:type="paragraph" w:customStyle="1" w:styleId="PMMB23heading3">
    <w:name w:val="PMMB_2.3_heading3"/>
    <w:basedOn w:val="PMMB31text"/>
    <w:qFormat/>
    <w:pPr>
      <w:spacing w:before="240" w:after="120"/>
      <w:ind w:firstLine="0"/>
      <w:jc w:val="left"/>
      <w:outlineLvl w:val="2"/>
    </w:pPr>
  </w:style>
  <w:style w:type="paragraph" w:customStyle="1" w:styleId="PMMB31text">
    <w:name w:val="PMMB_3.1_text"/>
    <w:qFormat/>
    <w:pPr>
      <w:adjustRightInd w:val="0"/>
      <w:snapToGrid w:val="0"/>
      <w:spacing w:after="160" w:line="260" w:lineRule="atLeast"/>
      <w:ind w:firstLine="425"/>
      <w:jc w:val="both"/>
    </w:pPr>
    <w:rPr>
      <w:rFonts w:eastAsia="Times New Roman"/>
      <w:snapToGrid w:val="0"/>
      <w:color w:val="000000"/>
      <w:sz w:val="24"/>
      <w:szCs w:val="22"/>
      <w:lang w:val="en-US" w:eastAsia="de-DE" w:bidi="en-US"/>
    </w:rPr>
  </w:style>
  <w:style w:type="character" w:customStyle="1" w:styleId="Heading3Char">
    <w:name w:val="Heading 3 Char"/>
    <w:basedOn w:val="DefaultParagraphFont"/>
    <w:link w:val="Heading3"/>
    <w:semiHidden/>
    <w:rPr>
      <w:rFonts w:asciiTheme="majorHAnsi" w:eastAsiaTheme="majorEastAsia" w:hAnsiTheme="majorHAnsi" w:cstheme="majorBidi"/>
      <w:color w:val="244061" w:themeColor="accent1" w:themeShade="80"/>
      <w:sz w:val="24"/>
      <w:szCs w:val="24"/>
      <w:lang w:val="en-US" w:eastAsia="en-US"/>
    </w:rPr>
  </w:style>
  <w:style w:type="character" w:customStyle="1" w:styleId="Heading6Char">
    <w:name w:val="Heading 6 Char"/>
    <w:basedOn w:val="DefaultParagraphFont"/>
    <w:link w:val="Heading6"/>
    <w:semiHidden/>
    <w:rPr>
      <w:rFonts w:asciiTheme="majorHAnsi" w:eastAsiaTheme="majorEastAsia" w:hAnsiTheme="majorHAnsi" w:cstheme="majorBidi"/>
      <w:color w:val="244061" w:themeColor="accent1" w:themeShade="80"/>
      <w:lang w:val="en-US" w:eastAsia="en-US"/>
    </w:rPr>
  </w:style>
  <w:style w:type="paragraph" w:customStyle="1" w:styleId="PMMB62Acknowledgments">
    <w:name w:val="PMMB_6.2_Acknowledgments"/>
    <w:qFormat/>
    <w:pPr>
      <w:adjustRightInd w:val="0"/>
      <w:snapToGrid w:val="0"/>
      <w:spacing w:before="120" w:after="160" w:line="200" w:lineRule="atLeast"/>
      <w:jc w:val="both"/>
    </w:pPr>
    <w:rPr>
      <w:rFonts w:eastAsia="Times New Roman"/>
      <w:snapToGrid w:val="0"/>
      <w:color w:val="000000"/>
      <w:sz w:val="18"/>
      <w:lang w:val="en-US" w:eastAsia="de-DE" w:bidi="en-U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CommentSubjectChar">
    <w:name w:val="Comment Subject Char"/>
    <w:basedOn w:val="CommentTextChar"/>
    <w:link w:val="CommentSubject"/>
    <w:semiHidden/>
    <w:rPr>
      <w:rFonts w:ascii="Helvetica" w:eastAsia="Times New Roman" w:hAnsi="Helvetic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1BF05-4598-4F00-8E91-C45B3D88C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TotalTime>
  <Pages>8</Pages>
  <Words>3992</Words>
  <Characters>22760</Characters>
  <Application>Microsoft Office Word</Application>
  <DocSecurity>0</DocSecurity>
  <Lines>189</Lines>
  <Paragraphs>53</Paragraphs>
  <ScaleCrop>false</ScaleCrop>
  <Company>aaaa</Company>
  <LinksUpToDate>false</LinksUpToDate>
  <CharactersWithSpaces>26699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2025-08-12T13:48:00Z</dcterms:created>
  <dcterms:modified xsi:type="dcterms:W3CDTF">2025-08-16T06:49:00Z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99B9AE759B474597933CFA5FFDCCD41D_13</vt:lpwstr>
  </property>
</Properties>
</file>