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90A50" w14:textId="6D12FA79" w:rsidR="00754C9A" w:rsidRDefault="0079733B" w:rsidP="00441B6F">
      <w:pPr>
        <w:pStyle w:val="Title"/>
        <w:spacing w:after="0"/>
        <w:jc w:val="both"/>
        <w:rPr>
          <w:rFonts w:ascii="Arial" w:hAnsi="Arial" w:cs="Arial"/>
          <w:bCs/>
          <w:i/>
          <w:iCs/>
          <w:u w:val="single"/>
        </w:rPr>
      </w:pPr>
      <w:r w:rsidRPr="0079733B">
        <w:rPr>
          <w:rFonts w:ascii="Arial" w:hAnsi="Arial" w:cs="Arial"/>
          <w:bCs/>
          <w:i/>
          <w:iCs/>
          <w:u w:val="single"/>
        </w:rPr>
        <w:t>Original Research Article</w:t>
      </w:r>
    </w:p>
    <w:p w14:paraId="2472900B" w14:textId="77777777" w:rsidR="0079733B" w:rsidRDefault="0079733B" w:rsidP="00441B6F">
      <w:pPr>
        <w:pStyle w:val="Title"/>
        <w:spacing w:after="0"/>
        <w:jc w:val="both"/>
        <w:rPr>
          <w:rFonts w:ascii="Arial" w:hAnsi="Arial" w:cs="Arial"/>
        </w:rPr>
      </w:pPr>
    </w:p>
    <w:p w14:paraId="111D748F" w14:textId="0E5D814E" w:rsidR="00163BC4" w:rsidRPr="007C159F" w:rsidRDefault="007C159F" w:rsidP="00441B6F">
      <w:pPr>
        <w:pStyle w:val="Author"/>
        <w:spacing w:line="240" w:lineRule="auto"/>
        <w:rPr>
          <w:rFonts w:ascii="Arial" w:hAnsi="Arial" w:cs="Arial"/>
          <w:bCs/>
          <w:iCs/>
          <w:kern w:val="28"/>
          <w:szCs w:val="14"/>
        </w:rPr>
      </w:pPr>
      <w:r w:rsidRPr="007C159F">
        <w:rPr>
          <w:rFonts w:ascii="Arial" w:hAnsi="Arial" w:cs="Arial"/>
          <w:bCs/>
          <w:iCs/>
          <w:kern w:val="28"/>
          <w:szCs w:val="14"/>
        </w:rPr>
        <w:t>Impact of 90-day curing time on mechanical resistance: case of composites designed at the LBTP laboratory located in Abidjan Zone 4</w:t>
      </w:r>
      <w:r w:rsidR="00231920" w:rsidRPr="007C159F">
        <w:rPr>
          <w:rFonts w:ascii="Arial" w:hAnsi="Arial" w:cs="Arial"/>
          <w:bCs/>
          <w:iCs/>
          <w:kern w:val="28"/>
          <w:szCs w:val="14"/>
        </w:rPr>
        <w:t xml:space="preserve"> </w:t>
      </w:r>
    </w:p>
    <w:p w14:paraId="320D4F18" w14:textId="77777777" w:rsidR="00A258C3" w:rsidRPr="00790ADA" w:rsidRDefault="00A258C3" w:rsidP="00441B6F">
      <w:pPr>
        <w:pStyle w:val="Author"/>
        <w:spacing w:line="240" w:lineRule="auto"/>
        <w:jc w:val="both"/>
        <w:rPr>
          <w:rFonts w:ascii="Arial" w:hAnsi="Arial" w:cs="Arial"/>
          <w:sz w:val="36"/>
        </w:rPr>
      </w:pPr>
    </w:p>
    <w:p w14:paraId="38E39DB5" w14:textId="77777777" w:rsidR="00790ADA" w:rsidRPr="008379AC" w:rsidRDefault="00790ADA" w:rsidP="00441B6F">
      <w:pPr>
        <w:pStyle w:val="Affiliation"/>
        <w:spacing w:after="0" w:line="240" w:lineRule="auto"/>
        <w:jc w:val="both"/>
        <w:rPr>
          <w:rFonts w:ascii="Arial" w:hAnsi="Arial" w:cs="Arial"/>
          <w:lang w:val="fr-FR"/>
        </w:rPr>
      </w:pPr>
    </w:p>
    <w:p w14:paraId="0F25F5A2" w14:textId="77777777" w:rsidR="002C57D2" w:rsidRPr="008379AC" w:rsidRDefault="002C57D2" w:rsidP="00441B6F">
      <w:pPr>
        <w:pStyle w:val="Affiliation"/>
        <w:spacing w:after="0" w:line="240" w:lineRule="auto"/>
        <w:jc w:val="both"/>
        <w:rPr>
          <w:rFonts w:ascii="Arial" w:hAnsi="Arial" w:cs="Arial"/>
          <w:lang w:val="fr-FR"/>
        </w:rPr>
      </w:pPr>
    </w:p>
    <w:p w14:paraId="3E4D0944" w14:textId="146D7730" w:rsidR="00B01FCD" w:rsidRPr="00FB3A86" w:rsidRDefault="00410C2F" w:rsidP="00441B6F">
      <w:pPr>
        <w:pStyle w:val="Copyright"/>
        <w:spacing w:after="0" w:line="240" w:lineRule="auto"/>
        <w:jc w:val="both"/>
        <w:rPr>
          <w:rFonts w:ascii="Arial" w:hAnsi="Arial" w:cs="Arial"/>
        </w:rPr>
        <w:sectPr w:rsidR="00B01FCD" w:rsidRPr="00FB3A86" w:rsidSect="0079733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54AE056" wp14:editId="557213C6">
                <wp:extent cx="5303520" cy="635"/>
                <wp:effectExtent l="13335" t="13970" r="17145" b="14605"/>
                <wp:docPr id="55918126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BF75F2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C693F22" w14:textId="5669D3D1" w:rsidR="00B01FCD" w:rsidRDefault="00B01FCD" w:rsidP="00441B6F">
      <w:pPr>
        <w:pStyle w:val="AbstHead"/>
        <w:spacing w:after="0"/>
        <w:jc w:val="both"/>
        <w:rPr>
          <w:rFonts w:ascii="Arial" w:hAnsi="Arial" w:cs="Arial"/>
        </w:rPr>
      </w:pPr>
      <w:r w:rsidRPr="00FB3A86">
        <w:rPr>
          <w:rFonts w:ascii="Arial" w:hAnsi="Arial" w:cs="Arial"/>
        </w:rPr>
        <w:t>ABSTRACT</w:t>
      </w:r>
    </w:p>
    <w:p w14:paraId="5CA7D57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DF8F9DE" w14:textId="77777777" w:rsidTr="001E44FE">
        <w:tc>
          <w:tcPr>
            <w:tcW w:w="9576" w:type="dxa"/>
            <w:shd w:val="clear" w:color="auto" w:fill="F2F2F2"/>
          </w:tcPr>
          <w:p w14:paraId="5CCA750A" w14:textId="41945A05" w:rsidR="00505F06" w:rsidRPr="00F90526" w:rsidRDefault="007C159F" w:rsidP="002E52F5">
            <w:pPr>
              <w:jc w:val="both"/>
              <w:rPr>
                <w:rFonts w:ascii="Arial" w:hAnsi="Arial" w:cs="Arial"/>
              </w:rPr>
            </w:pPr>
            <w:r w:rsidRPr="007C159F">
              <w:rPr>
                <w:rFonts w:ascii="Arial" w:hAnsi="Arial" w:cs="Arial"/>
              </w:rPr>
              <w:t xml:space="preserve">In the context of combating climate change and reducing the carbon footprint of the construction sector, this study focuses on the evaluation of the mechanical performance of Stabilized Compressed Earth Blocks (SCEB) incorporating banana stem powder (BSP) as a partial alternative to cement. The main objective is to analyze the impact of an extended curing time of 90 days on the mechanical strength of laboratory-made SCEBs. Two formulations were studied: earth + sand + BSP and earth + sand + cement, with stabilizer dosages ranging from 2% to 10% and a water content between 9% and 14%. The results show that the formulation with 2% PTB and 13% water offers the best mechanical performances after 90 days of curing, reaching </w:t>
            </w:r>
            <w:bookmarkStart w:id="1" w:name="_Hlk202283490"/>
            <w:r w:rsidRPr="007C159F">
              <w:rPr>
                <w:rFonts w:ascii="Arial" w:hAnsi="Arial" w:cs="Arial"/>
              </w:rPr>
              <w:t>1.89 ± 0.01 MPa in flexion and 6.84 ± 0.12 MPa in compression</w:t>
            </w:r>
            <w:bookmarkEnd w:id="1"/>
            <w:r w:rsidRPr="007C159F">
              <w:rPr>
                <w:rFonts w:ascii="Arial" w:hAnsi="Arial" w:cs="Arial"/>
              </w:rPr>
              <w:t xml:space="preserve">, </w:t>
            </w:r>
            <w:bookmarkStart w:id="2" w:name="_Hlk202283533"/>
            <w:r w:rsidRPr="007C159F">
              <w:rPr>
                <w:rFonts w:ascii="Arial" w:hAnsi="Arial" w:cs="Arial"/>
              </w:rPr>
              <w:t xml:space="preserve">a significant improvement compared to the performances observed at 28 days (0.82 ± 0.10 MPa in flexion and 3.91 ± 0.58 MPa in compression). </w:t>
            </w:r>
            <w:bookmarkEnd w:id="2"/>
            <w:r w:rsidRPr="007C159F">
              <w:rPr>
                <w:rFonts w:ascii="Arial" w:hAnsi="Arial" w:cs="Arial"/>
              </w:rPr>
              <w:t>On the other hand, an increase in the PTB rate beyond 2% leads to a significant decrease in strength. Conversely, cement-based formulations exhibit a linear performance evolution, reaching 4.02 ± 0.07 MPa in flexure and 18.77 ± 0.36 MPa in compression at 10% cement and 13% water, compared to 2.59 ± 0.31 MPa and 12.32 ± 0.66 MPa respectively at 28 days. This study demonstrates that the use of 2% PTB with a 90-day curing time is an optimal solution, combining mechanical efficiency, low environmental impact and the recovery of agricultural waste, thus contributing to the promotion of sustainable and ecological construction materials</w:t>
            </w:r>
            <w:r w:rsidR="00BA1B01" w:rsidRPr="00F90526">
              <w:rPr>
                <w:rFonts w:ascii="Arial" w:eastAsia="Calibri" w:hAnsi="Arial" w:cs="Arial"/>
                <w:szCs w:val="22"/>
              </w:rPr>
              <w:t>.</w:t>
            </w:r>
          </w:p>
        </w:tc>
      </w:tr>
    </w:tbl>
    <w:p w14:paraId="33968F71" w14:textId="77777777" w:rsidR="00636EB2" w:rsidRDefault="00636EB2" w:rsidP="00441B6F">
      <w:pPr>
        <w:pStyle w:val="Body"/>
        <w:spacing w:after="0"/>
        <w:rPr>
          <w:rFonts w:ascii="Arial" w:hAnsi="Arial" w:cs="Arial"/>
          <w:i/>
        </w:rPr>
      </w:pPr>
    </w:p>
    <w:p w14:paraId="3209BB11" w14:textId="79DCD8AE" w:rsidR="00A24E7E" w:rsidRDefault="00A24E7E" w:rsidP="00441B6F">
      <w:pPr>
        <w:pStyle w:val="Body"/>
        <w:spacing w:after="0"/>
        <w:rPr>
          <w:rFonts w:ascii="Arial" w:hAnsi="Arial" w:cs="Arial"/>
          <w:i/>
        </w:rPr>
      </w:pPr>
      <w:r>
        <w:rPr>
          <w:rFonts w:ascii="Arial" w:hAnsi="Arial" w:cs="Arial"/>
          <w:i/>
        </w:rPr>
        <w:t xml:space="preserve">Keywords: </w:t>
      </w:r>
      <w:r w:rsidR="007C159F" w:rsidRPr="007C159F">
        <w:rPr>
          <w:rFonts w:ascii="Arial" w:hAnsi="Arial" w:cs="Arial"/>
          <w:i/>
          <w:iCs/>
        </w:rPr>
        <w:t xml:space="preserve">SCEB, </w:t>
      </w:r>
      <w:r w:rsidR="00906F87" w:rsidRPr="007C159F">
        <w:rPr>
          <w:rFonts w:ascii="Arial" w:hAnsi="Arial" w:cs="Arial"/>
        </w:rPr>
        <w:t>BSP</w:t>
      </w:r>
      <w:r w:rsidR="007C159F" w:rsidRPr="007C159F">
        <w:rPr>
          <w:rFonts w:ascii="Arial" w:hAnsi="Arial" w:cs="Arial"/>
          <w:i/>
          <w:iCs/>
        </w:rPr>
        <w:t>, Mechanical Resistance, Curing Time</w:t>
      </w:r>
      <w:r w:rsidR="00F90526" w:rsidRPr="00F90526">
        <w:rPr>
          <w:rFonts w:ascii="Arial" w:hAnsi="Arial" w:cs="Arial"/>
          <w:i/>
          <w:iCs/>
        </w:rPr>
        <w:t>.</w:t>
      </w:r>
    </w:p>
    <w:p w14:paraId="7AFF5FCF" w14:textId="77777777" w:rsidR="00505F06" w:rsidRPr="00A24E7E" w:rsidRDefault="00505F06" w:rsidP="00441B6F">
      <w:pPr>
        <w:pStyle w:val="Body"/>
        <w:spacing w:after="0"/>
        <w:rPr>
          <w:rFonts w:ascii="Arial" w:hAnsi="Arial" w:cs="Arial"/>
          <w:i/>
        </w:rPr>
      </w:pPr>
    </w:p>
    <w:p w14:paraId="320B84F5" w14:textId="4ABBE03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EF86F1C" w14:textId="77777777" w:rsidR="00790ADA" w:rsidRPr="00FB3A86" w:rsidRDefault="00790ADA" w:rsidP="00441B6F">
      <w:pPr>
        <w:pStyle w:val="AbstHead"/>
        <w:spacing w:after="0"/>
        <w:jc w:val="both"/>
        <w:rPr>
          <w:rFonts w:ascii="Arial" w:hAnsi="Arial" w:cs="Arial"/>
        </w:rPr>
      </w:pPr>
    </w:p>
    <w:p w14:paraId="0B77B209" w14:textId="283F162D" w:rsidR="00790ADA" w:rsidRPr="00910BCD" w:rsidRDefault="007C159F" w:rsidP="002E52F5">
      <w:pPr>
        <w:jc w:val="both"/>
        <w:rPr>
          <w:rFonts w:ascii="Arial" w:hAnsi="Arial" w:cs="Arial"/>
          <w:b/>
        </w:rPr>
      </w:pPr>
      <w:r w:rsidRPr="007C159F">
        <w:rPr>
          <w:rFonts w:ascii="Arial" w:hAnsi="Arial" w:cs="Arial"/>
        </w:rPr>
        <w:t xml:space="preserve">In a global context marked by the climate emergency and the need to reduce the carbon footprint of the construction sector, compressed and stabilized earth blocks (CSEBs) are emerging as a sustainable, ecological and economical alternative, effectively valorizing local resources and agricultural waste such as banana trunk powder </w:t>
      </w:r>
      <w:r w:rsidRPr="007C159F">
        <w:rPr>
          <w:rFonts w:ascii="Arial" w:hAnsi="Arial" w:cs="Arial"/>
          <w:b/>
          <w:bCs/>
        </w:rPr>
        <w:t xml:space="preserve">(Arduin </w:t>
      </w:r>
      <w:r w:rsidRPr="007C159F">
        <w:rPr>
          <w:rFonts w:ascii="Arial" w:hAnsi="Arial" w:cs="Arial"/>
          <w:b/>
          <w:bCs/>
          <w:i/>
          <w:iCs/>
        </w:rPr>
        <w:t xml:space="preserve">et al., </w:t>
      </w:r>
      <w:r w:rsidRPr="007C159F">
        <w:rPr>
          <w:rFonts w:ascii="Arial" w:hAnsi="Arial" w:cs="Arial"/>
          <w:b/>
          <w:bCs/>
        </w:rPr>
        <w:t>2022)</w:t>
      </w:r>
      <w:r w:rsidRPr="007C159F">
        <w:rPr>
          <w:rFonts w:ascii="Arial" w:hAnsi="Arial" w:cs="Arial"/>
        </w:rPr>
        <w:t xml:space="preserve">. These materials are fully in line with sustainable construction approaches, making it possible to limit the use of conventional materials with high carbon emissions while offering a second life to agricultural waste </w:t>
      </w:r>
      <w:r w:rsidRPr="007C159F">
        <w:rPr>
          <w:rFonts w:ascii="Arial" w:hAnsi="Arial" w:cs="Arial"/>
          <w:b/>
          <w:bCs/>
        </w:rPr>
        <w:t xml:space="preserve">(Jaafar </w:t>
      </w:r>
      <w:r w:rsidRPr="007C159F">
        <w:rPr>
          <w:rFonts w:ascii="Arial" w:hAnsi="Arial" w:cs="Arial"/>
          <w:b/>
          <w:bCs/>
          <w:i/>
          <w:iCs/>
        </w:rPr>
        <w:t xml:space="preserve">et al., </w:t>
      </w:r>
      <w:r w:rsidRPr="007C159F">
        <w:rPr>
          <w:rFonts w:ascii="Arial" w:hAnsi="Arial" w:cs="Arial"/>
          <w:b/>
          <w:bCs/>
        </w:rPr>
        <w:t>2023)</w:t>
      </w:r>
      <w:r w:rsidRPr="007C159F">
        <w:rPr>
          <w:rFonts w:ascii="Arial" w:hAnsi="Arial" w:cs="Arial"/>
        </w:rPr>
        <w:t xml:space="preserve">. Indeed, the integration of </w:t>
      </w:r>
      <w:r w:rsidR="00C27ED7" w:rsidRPr="007C159F">
        <w:rPr>
          <w:rFonts w:ascii="Arial" w:hAnsi="Arial" w:cs="Arial"/>
        </w:rPr>
        <w:t>SCEB</w:t>
      </w:r>
      <w:r w:rsidRPr="007C159F">
        <w:rPr>
          <w:rFonts w:ascii="Arial" w:hAnsi="Arial" w:cs="Arial"/>
        </w:rPr>
        <w:t xml:space="preserve"> responds to the environmental challenges linked to rapid urbanization and contributes to the reduction of environmental impacts </w:t>
      </w:r>
      <w:r w:rsidRPr="007C159F">
        <w:rPr>
          <w:rFonts w:ascii="Arial" w:hAnsi="Arial" w:cs="Arial"/>
          <w:b/>
          <w:bCs/>
        </w:rPr>
        <w:t>(</w:t>
      </w:r>
      <w:proofErr w:type="spellStart"/>
      <w:r w:rsidRPr="007C159F">
        <w:rPr>
          <w:rFonts w:ascii="Arial" w:hAnsi="Arial" w:cs="Arial"/>
          <w:b/>
          <w:bCs/>
        </w:rPr>
        <w:t>Droutsa</w:t>
      </w:r>
      <w:proofErr w:type="spellEnd"/>
      <w:r w:rsidRPr="007C159F">
        <w:rPr>
          <w:rFonts w:ascii="Arial" w:hAnsi="Arial" w:cs="Arial"/>
          <w:b/>
          <w:bCs/>
        </w:rPr>
        <w:t xml:space="preserve"> </w:t>
      </w:r>
      <w:r w:rsidRPr="007C159F">
        <w:rPr>
          <w:rFonts w:ascii="Arial" w:hAnsi="Arial" w:cs="Arial"/>
          <w:b/>
          <w:bCs/>
          <w:i/>
          <w:iCs/>
        </w:rPr>
        <w:t xml:space="preserve">et al., </w:t>
      </w:r>
      <w:r w:rsidRPr="007C159F">
        <w:rPr>
          <w:rFonts w:ascii="Arial" w:hAnsi="Arial" w:cs="Arial"/>
          <w:b/>
          <w:bCs/>
        </w:rPr>
        <w:t>2023)</w:t>
      </w:r>
      <w:r w:rsidRPr="007C159F">
        <w:rPr>
          <w:rFonts w:ascii="Arial" w:hAnsi="Arial" w:cs="Arial"/>
        </w:rPr>
        <w:t xml:space="preserve">. However, the mechanical performance and durability of these materials are highly dependent on the curing time, a key parameter that determines the effectiveness of stabilization reactions, the reduction of porosity and, consequently, the improvement of mechanical resistance </w:t>
      </w:r>
      <w:r w:rsidRPr="007C159F">
        <w:rPr>
          <w:rFonts w:ascii="Arial" w:hAnsi="Arial" w:cs="Arial"/>
          <w:b/>
          <w:bCs/>
        </w:rPr>
        <w:t>(</w:t>
      </w:r>
      <w:proofErr w:type="spellStart"/>
      <w:r w:rsidRPr="007C159F">
        <w:rPr>
          <w:rFonts w:ascii="Arial" w:hAnsi="Arial" w:cs="Arial"/>
          <w:b/>
          <w:bCs/>
        </w:rPr>
        <w:t>Arairo</w:t>
      </w:r>
      <w:proofErr w:type="spellEnd"/>
      <w:r w:rsidRPr="007C159F">
        <w:rPr>
          <w:rFonts w:ascii="Arial" w:hAnsi="Arial" w:cs="Arial"/>
          <w:b/>
          <w:bCs/>
        </w:rPr>
        <w:t xml:space="preserve"> </w:t>
      </w:r>
      <w:r w:rsidRPr="007C159F">
        <w:rPr>
          <w:rFonts w:ascii="Arial" w:hAnsi="Arial" w:cs="Arial"/>
          <w:b/>
          <w:bCs/>
          <w:i/>
          <w:iCs/>
        </w:rPr>
        <w:t xml:space="preserve">et al., </w:t>
      </w:r>
      <w:r w:rsidRPr="007C159F">
        <w:rPr>
          <w:rFonts w:ascii="Arial" w:hAnsi="Arial" w:cs="Arial"/>
          <w:b/>
          <w:bCs/>
        </w:rPr>
        <w:t>2023)</w:t>
      </w:r>
      <w:r w:rsidRPr="007C159F">
        <w:rPr>
          <w:rFonts w:ascii="Arial" w:hAnsi="Arial" w:cs="Arial"/>
        </w:rPr>
        <w:t xml:space="preserve">. Several studies have demonstrated that a prolonged curing time, particularly 90 days, significantly improves compressive and flexural strength, making these materials more suitable for the structural requirements of modern constructions </w:t>
      </w:r>
      <w:r w:rsidRPr="007C159F">
        <w:rPr>
          <w:rFonts w:ascii="Arial" w:hAnsi="Arial" w:cs="Arial"/>
          <w:b/>
          <w:bCs/>
        </w:rPr>
        <w:t>(</w:t>
      </w:r>
      <w:proofErr w:type="spellStart"/>
      <w:r w:rsidRPr="007C159F">
        <w:rPr>
          <w:rFonts w:ascii="Arial" w:hAnsi="Arial" w:cs="Arial"/>
          <w:b/>
          <w:bCs/>
        </w:rPr>
        <w:t>Abouhelal</w:t>
      </w:r>
      <w:proofErr w:type="spellEnd"/>
      <w:r w:rsidRPr="007C159F">
        <w:rPr>
          <w:rFonts w:ascii="Arial" w:hAnsi="Arial" w:cs="Arial"/>
          <w:b/>
          <w:bCs/>
        </w:rPr>
        <w:t xml:space="preserve"> </w:t>
      </w:r>
      <w:r w:rsidRPr="007C159F">
        <w:rPr>
          <w:rFonts w:ascii="Arial" w:hAnsi="Arial" w:cs="Arial"/>
          <w:b/>
          <w:bCs/>
          <w:i/>
          <w:iCs/>
        </w:rPr>
        <w:t xml:space="preserve">et al., </w:t>
      </w:r>
      <w:r w:rsidRPr="007C159F">
        <w:rPr>
          <w:rFonts w:ascii="Arial" w:hAnsi="Arial" w:cs="Arial"/>
          <w:b/>
          <w:bCs/>
        </w:rPr>
        <w:t xml:space="preserve">2023; </w:t>
      </w:r>
      <w:proofErr w:type="spellStart"/>
      <w:r w:rsidRPr="007C159F">
        <w:rPr>
          <w:rFonts w:ascii="Arial" w:hAnsi="Arial" w:cs="Arial"/>
          <w:b/>
          <w:bCs/>
        </w:rPr>
        <w:t>Ait</w:t>
      </w:r>
      <w:proofErr w:type="spellEnd"/>
      <w:r w:rsidRPr="007C159F">
        <w:rPr>
          <w:rFonts w:ascii="Arial" w:hAnsi="Arial" w:cs="Arial"/>
          <w:b/>
          <w:bCs/>
        </w:rPr>
        <w:t xml:space="preserve"> </w:t>
      </w:r>
      <w:r w:rsidRPr="007C159F">
        <w:rPr>
          <w:rFonts w:ascii="Arial" w:hAnsi="Arial" w:cs="Arial"/>
          <w:b/>
          <w:bCs/>
          <w:i/>
          <w:iCs/>
        </w:rPr>
        <w:t xml:space="preserve">et al., </w:t>
      </w:r>
      <w:r w:rsidRPr="007C159F">
        <w:rPr>
          <w:rFonts w:ascii="Arial" w:hAnsi="Arial" w:cs="Arial"/>
          <w:b/>
          <w:bCs/>
        </w:rPr>
        <w:t>2023)</w:t>
      </w:r>
      <w:r w:rsidRPr="007C159F">
        <w:rPr>
          <w:rFonts w:ascii="Arial" w:hAnsi="Arial" w:cs="Arial"/>
        </w:rPr>
        <w:t xml:space="preserve">. This </w:t>
      </w:r>
      <w:r w:rsidRPr="007C159F">
        <w:rPr>
          <w:rFonts w:ascii="Arial" w:hAnsi="Arial" w:cs="Arial"/>
        </w:rPr>
        <w:lastRenderedPageBreak/>
        <w:t xml:space="preserve">observation highlights the importance of controlling the duration of treatment to guarantee the performance of </w:t>
      </w:r>
      <w:r w:rsidR="00C27ED7" w:rsidRPr="007C159F">
        <w:rPr>
          <w:rFonts w:ascii="Arial" w:hAnsi="Arial" w:cs="Arial"/>
        </w:rPr>
        <w:t>SCEB</w:t>
      </w:r>
      <w:r w:rsidRPr="007C159F">
        <w:rPr>
          <w:rFonts w:ascii="Arial" w:hAnsi="Arial" w:cs="Arial"/>
        </w:rPr>
        <w:t xml:space="preserve"> </w:t>
      </w:r>
      <w:r w:rsidRPr="007C159F">
        <w:rPr>
          <w:rFonts w:ascii="Arial" w:hAnsi="Arial" w:cs="Arial"/>
          <w:b/>
          <w:bCs/>
        </w:rPr>
        <w:t>(</w:t>
      </w:r>
      <w:proofErr w:type="spellStart"/>
      <w:r w:rsidRPr="007C159F">
        <w:rPr>
          <w:rFonts w:ascii="Arial" w:hAnsi="Arial" w:cs="Arial"/>
          <w:b/>
          <w:bCs/>
        </w:rPr>
        <w:t>Iwuanyanwu</w:t>
      </w:r>
      <w:proofErr w:type="spellEnd"/>
      <w:r w:rsidRPr="007C159F">
        <w:rPr>
          <w:rFonts w:ascii="Arial" w:hAnsi="Arial" w:cs="Arial"/>
          <w:b/>
          <w:bCs/>
        </w:rPr>
        <w:t xml:space="preserve"> </w:t>
      </w:r>
      <w:r w:rsidRPr="007C159F">
        <w:rPr>
          <w:rFonts w:ascii="Arial" w:hAnsi="Arial" w:cs="Arial"/>
          <w:b/>
          <w:bCs/>
          <w:i/>
          <w:iCs/>
        </w:rPr>
        <w:t xml:space="preserve">et al., </w:t>
      </w:r>
      <w:r w:rsidRPr="007C159F">
        <w:rPr>
          <w:rFonts w:ascii="Arial" w:hAnsi="Arial" w:cs="Arial"/>
          <w:b/>
          <w:bCs/>
        </w:rPr>
        <w:t>2024)</w:t>
      </w:r>
      <w:r w:rsidRPr="007C159F">
        <w:rPr>
          <w:rFonts w:ascii="Arial" w:hAnsi="Arial" w:cs="Arial"/>
        </w:rPr>
        <w:t xml:space="preserve">. The problem of this study is therefore based on understanding the impact of a 90-day curing time on the evolution of the mechanical properties of </w:t>
      </w:r>
      <w:r w:rsidR="00C27ED7" w:rsidRPr="007C159F">
        <w:rPr>
          <w:rFonts w:ascii="Arial" w:hAnsi="Arial" w:cs="Arial"/>
        </w:rPr>
        <w:t>SCEB</w:t>
      </w:r>
      <w:r w:rsidRPr="007C159F">
        <w:rPr>
          <w:rFonts w:ascii="Arial" w:hAnsi="Arial" w:cs="Arial"/>
        </w:rPr>
        <w:t xml:space="preserve">, in order to maximize their durability and structural reliability. The general objective is </w:t>
      </w:r>
      <w:bookmarkStart w:id="3" w:name="_Hlk202269908"/>
      <w:r w:rsidRPr="007C159F">
        <w:rPr>
          <w:rFonts w:ascii="Arial" w:hAnsi="Arial" w:cs="Arial"/>
        </w:rPr>
        <w:t xml:space="preserve">to evaluate the influence of a prolonged curing time on the mechanical performance of </w:t>
      </w:r>
      <w:r w:rsidR="00C27ED7" w:rsidRPr="007C159F">
        <w:rPr>
          <w:rFonts w:ascii="Arial" w:hAnsi="Arial" w:cs="Arial"/>
        </w:rPr>
        <w:t>SCEB</w:t>
      </w:r>
      <w:r w:rsidRPr="007C159F">
        <w:rPr>
          <w:rFonts w:ascii="Arial" w:hAnsi="Arial" w:cs="Arial"/>
        </w:rPr>
        <w:t xml:space="preserve"> designed in the laboratory</w:t>
      </w:r>
      <w:bookmarkEnd w:id="3"/>
      <w:r w:rsidRPr="007C159F">
        <w:rPr>
          <w:rFonts w:ascii="Arial" w:hAnsi="Arial" w:cs="Arial"/>
        </w:rPr>
        <w:t>, and the specific objective aims to precisely analyze the evolution of compressive and flexural strength as a function of this duration, in order to propose optimized, sustainable construction solutions that comply with eco-responsible construction standards</w:t>
      </w:r>
      <w:r w:rsidR="00910BCD" w:rsidRPr="00910BCD">
        <w:rPr>
          <w:rFonts w:ascii="Arial" w:hAnsi="Arial" w:cs="Arial"/>
        </w:rPr>
        <w:t>.</w:t>
      </w:r>
    </w:p>
    <w:p w14:paraId="09F5C61C" w14:textId="70C258E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37C5770B" w14:textId="77777777" w:rsidR="00790ADA" w:rsidRPr="00FB3A86" w:rsidRDefault="00790ADA" w:rsidP="00441B6F">
      <w:pPr>
        <w:pStyle w:val="Body"/>
        <w:spacing w:after="0"/>
        <w:rPr>
          <w:rFonts w:ascii="Arial" w:hAnsi="Arial" w:cs="Arial"/>
        </w:rPr>
      </w:pPr>
    </w:p>
    <w:p w14:paraId="2D74B6F1" w14:textId="752C24A8" w:rsidR="00AA74E0" w:rsidRDefault="00AA74E0" w:rsidP="00441B6F">
      <w:pPr>
        <w:pStyle w:val="Body"/>
        <w:spacing w:after="0"/>
        <w:rPr>
          <w:rFonts w:ascii="Arial" w:hAnsi="Arial" w:cs="Arial"/>
          <w:b/>
          <w:bCs/>
          <w:sz w:val="22"/>
          <w:szCs w:val="22"/>
        </w:rPr>
      </w:pPr>
      <w:r w:rsidRPr="00C30A0F">
        <w:rPr>
          <w:rFonts w:ascii="Arial" w:hAnsi="Arial" w:cs="Arial"/>
          <w:b/>
          <w:caps/>
          <w:sz w:val="22"/>
        </w:rPr>
        <w:t xml:space="preserve">2.1 </w:t>
      </w:r>
      <w:r w:rsidR="00910BCD" w:rsidRPr="00910BCD">
        <w:rPr>
          <w:rFonts w:ascii="Arial" w:hAnsi="Arial" w:cs="Arial"/>
          <w:b/>
          <w:bCs/>
          <w:sz w:val="22"/>
          <w:szCs w:val="22"/>
        </w:rPr>
        <w:t>Study site</w:t>
      </w:r>
    </w:p>
    <w:p w14:paraId="3E600ADD" w14:textId="0CB5F42B" w:rsidR="00910BCD" w:rsidRDefault="00C27ED7" w:rsidP="00441B6F">
      <w:pPr>
        <w:pStyle w:val="Body"/>
        <w:spacing w:after="0"/>
        <w:rPr>
          <w:rFonts w:ascii="Arial" w:hAnsi="Arial" w:cs="Arial"/>
        </w:rPr>
      </w:pPr>
      <w:r w:rsidRPr="00C27ED7">
        <w:rPr>
          <w:rFonts w:ascii="Arial" w:hAnsi="Arial" w:cs="Arial"/>
        </w:rPr>
        <w:t xml:space="preserve">The work was carried out in the autonomous district of Abidjan, more precisely in the commune of </w:t>
      </w:r>
      <w:proofErr w:type="spellStart"/>
      <w:r w:rsidRPr="00C27ED7">
        <w:rPr>
          <w:rFonts w:ascii="Arial" w:hAnsi="Arial" w:cs="Arial"/>
        </w:rPr>
        <w:t>Cocody</w:t>
      </w:r>
      <w:proofErr w:type="spellEnd"/>
      <w:r w:rsidRPr="00C27ED7">
        <w:rPr>
          <w:rFonts w:ascii="Arial" w:hAnsi="Arial" w:cs="Arial"/>
        </w:rPr>
        <w:t xml:space="preserve">, particularly in the </w:t>
      </w:r>
      <w:proofErr w:type="spellStart"/>
      <w:r w:rsidRPr="00C27ED7">
        <w:rPr>
          <w:rFonts w:ascii="Arial" w:hAnsi="Arial" w:cs="Arial"/>
        </w:rPr>
        <w:t>Palmeraie</w:t>
      </w:r>
      <w:proofErr w:type="spellEnd"/>
      <w:r w:rsidRPr="00C27ED7">
        <w:rPr>
          <w:rFonts w:ascii="Arial" w:hAnsi="Arial" w:cs="Arial"/>
        </w:rPr>
        <w:t xml:space="preserve"> district, bordered by the zones of Riviera, </w:t>
      </w:r>
      <w:proofErr w:type="spellStart"/>
      <w:r w:rsidRPr="00C27ED7">
        <w:rPr>
          <w:rFonts w:ascii="Arial" w:hAnsi="Arial" w:cs="Arial"/>
        </w:rPr>
        <w:t>Angré</w:t>
      </w:r>
      <w:proofErr w:type="spellEnd"/>
      <w:r w:rsidRPr="00C27ED7">
        <w:rPr>
          <w:rFonts w:ascii="Arial" w:hAnsi="Arial" w:cs="Arial"/>
        </w:rPr>
        <w:t xml:space="preserve">, </w:t>
      </w:r>
      <w:proofErr w:type="spellStart"/>
      <w:r w:rsidRPr="00C27ED7">
        <w:rPr>
          <w:rFonts w:ascii="Arial" w:hAnsi="Arial" w:cs="Arial"/>
        </w:rPr>
        <w:t>Cocody</w:t>
      </w:r>
      <w:proofErr w:type="spellEnd"/>
      <w:r w:rsidRPr="00C27ED7">
        <w:rPr>
          <w:rFonts w:ascii="Arial" w:hAnsi="Arial" w:cs="Arial"/>
        </w:rPr>
        <w:t xml:space="preserve"> Centre and II-</w:t>
      </w:r>
      <w:proofErr w:type="spellStart"/>
      <w:r w:rsidRPr="00C27ED7">
        <w:rPr>
          <w:rFonts w:ascii="Arial" w:hAnsi="Arial" w:cs="Arial"/>
        </w:rPr>
        <w:t>Plateaux</w:t>
      </w:r>
      <w:proofErr w:type="spellEnd"/>
      <w:r w:rsidRPr="00C27ED7">
        <w:rPr>
          <w:rFonts w:ascii="Arial" w:hAnsi="Arial" w:cs="Arial"/>
        </w:rPr>
        <w:t xml:space="preserve">. The study also extended to the Lagunes district, in the </w:t>
      </w:r>
      <w:proofErr w:type="spellStart"/>
      <w:r w:rsidRPr="00C27ED7">
        <w:rPr>
          <w:rFonts w:ascii="Arial" w:hAnsi="Arial" w:cs="Arial"/>
        </w:rPr>
        <w:t>Agnéby-Tiassa</w:t>
      </w:r>
      <w:proofErr w:type="spellEnd"/>
      <w:r w:rsidRPr="00C27ED7">
        <w:rPr>
          <w:rFonts w:ascii="Arial" w:hAnsi="Arial" w:cs="Arial"/>
        </w:rPr>
        <w:t xml:space="preserve"> region, covering the localities of </w:t>
      </w:r>
      <w:proofErr w:type="spellStart"/>
      <w:r w:rsidRPr="00C27ED7">
        <w:rPr>
          <w:rFonts w:ascii="Arial" w:hAnsi="Arial" w:cs="Arial"/>
        </w:rPr>
        <w:t>Tiassalé</w:t>
      </w:r>
      <w:proofErr w:type="spellEnd"/>
      <w:r w:rsidRPr="00C27ED7">
        <w:rPr>
          <w:rFonts w:ascii="Arial" w:hAnsi="Arial" w:cs="Arial"/>
        </w:rPr>
        <w:t xml:space="preserve">, located 120 km from Abidjan with approximately 60,000 inhabitants (coordinates: 5°53' N, 4°49' W), </w:t>
      </w:r>
      <w:proofErr w:type="spellStart"/>
      <w:r w:rsidRPr="00C27ED7">
        <w:rPr>
          <w:rFonts w:ascii="Arial" w:hAnsi="Arial" w:cs="Arial"/>
        </w:rPr>
        <w:t>N'Douci</w:t>
      </w:r>
      <w:proofErr w:type="spellEnd"/>
      <w:r w:rsidRPr="00C27ED7">
        <w:rPr>
          <w:rFonts w:ascii="Arial" w:hAnsi="Arial" w:cs="Arial"/>
        </w:rPr>
        <w:t xml:space="preserve">, positioned between </w:t>
      </w:r>
      <w:proofErr w:type="spellStart"/>
      <w:r w:rsidRPr="00C27ED7">
        <w:rPr>
          <w:rFonts w:ascii="Arial" w:hAnsi="Arial" w:cs="Arial"/>
        </w:rPr>
        <w:t>Tiassalé</w:t>
      </w:r>
      <w:proofErr w:type="spellEnd"/>
      <w:r w:rsidRPr="00C27ED7">
        <w:rPr>
          <w:rFonts w:ascii="Arial" w:hAnsi="Arial" w:cs="Arial"/>
        </w:rPr>
        <w:t xml:space="preserve"> and </w:t>
      </w:r>
      <w:proofErr w:type="spellStart"/>
      <w:r w:rsidRPr="00C27ED7">
        <w:rPr>
          <w:rFonts w:ascii="Arial" w:hAnsi="Arial" w:cs="Arial"/>
        </w:rPr>
        <w:t>Agboville</w:t>
      </w:r>
      <w:proofErr w:type="spellEnd"/>
      <w:r w:rsidRPr="00C27ED7">
        <w:rPr>
          <w:rFonts w:ascii="Arial" w:hAnsi="Arial" w:cs="Arial"/>
        </w:rPr>
        <w:t xml:space="preserve">, with nearly 40,000 inhabitants (coordinates: 6°03' N, 5°01' W), and </w:t>
      </w:r>
      <w:proofErr w:type="spellStart"/>
      <w:r w:rsidRPr="00C27ED7">
        <w:rPr>
          <w:rFonts w:ascii="Arial" w:hAnsi="Arial" w:cs="Arial"/>
        </w:rPr>
        <w:t>Agboville</w:t>
      </w:r>
      <w:proofErr w:type="spellEnd"/>
      <w:r w:rsidRPr="00C27ED7">
        <w:rPr>
          <w:rFonts w:ascii="Arial" w:hAnsi="Arial" w:cs="Arial"/>
        </w:rPr>
        <w:t xml:space="preserve">, north of </w:t>
      </w:r>
      <w:proofErr w:type="spellStart"/>
      <w:r w:rsidRPr="00C27ED7">
        <w:rPr>
          <w:rFonts w:ascii="Arial" w:hAnsi="Arial" w:cs="Arial"/>
        </w:rPr>
        <w:t>Tiassalé</w:t>
      </w:r>
      <w:proofErr w:type="spellEnd"/>
      <w:r w:rsidRPr="00C27ED7">
        <w:rPr>
          <w:rFonts w:ascii="Arial" w:hAnsi="Arial" w:cs="Arial"/>
        </w:rPr>
        <w:t>, with a population of approximately 120,000 inhabitants (coordinates: 5°56' N, 4°13' W). These areas, easily accessible thanks to a well-developed road network, are of major strategic interest on the economic, agricultural and cultural levels, which justifies their selection for the realization of this study</w:t>
      </w:r>
      <w:r w:rsidR="00777CD3" w:rsidRPr="00777CD3">
        <w:rPr>
          <w:rFonts w:ascii="Arial" w:hAnsi="Arial" w:cs="Arial"/>
        </w:rPr>
        <w:t>.</w:t>
      </w:r>
    </w:p>
    <w:p w14:paraId="47DD9011" w14:textId="49B19D6E" w:rsidR="00777CD3" w:rsidRDefault="00777CD3" w:rsidP="00441B6F">
      <w:pPr>
        <w:pStyle w:val="Body"/>
        <w:spacing w:after="0"/>
        <w:rPr>
          <w:rFonts w:ascii="Arial" w:hAnsi="Arial" w:cs="Arial"/>
        </w:rPr>
      </w:pPr>
      <w:r>
        <w:rPr>
          <w:noProof/>
        </w:rPr>
        <w:drawing>
          <wp:inline distT="0" distB="0" distL="0" distR="0" wp14:anchorId="5E2ACE14" wp14:editId="3230B7A4">
            <wp:extent cx="5212080" cy="3301900"/>
            <wp:effectExtent l="19050" t="19050" r="0" b="3810"/>
            <wp:docPr id="2080348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3301900"/>
                    </a:xfrm>
                    <a:prstGeom prst="rect">
                      <a:avLst/>
                    </a:prstGeom>
                    <a:noFill/>
                    <a:ln w="9525">
                      <a:solidFill>
                        <a:schemeClr val="tx1"/>
                      </a:solidFill>
                    </a:ln>
                  </pic:spPr>
                </pic:pic>
              </a:graphicData>
            </a:graphic>
          </wp:inline>
        </w:drawing>
      </w:r>
    </w:p>
    <w:p w14:paraId="6AEBE7FC" w14:textId="7D15BC01" w:rsidR="00777CD3" w:rsidRDefault="00777CD3" w:rsidP="00777CD3">
      <w:pPr>
        <w:jc w:val="center"/>
        <w:rPr>
          <w:rFonts w:ascii="Times New Roman" w:hAnsi="Times New Roman"/>
          <w:b/>
          <w:bCs/>
        </w:rPr>
      </w:pPr>
      <w:r>
        <w:rPr>
          <w:rFonts w:ascii="Times New Roman" w:hAnsi="Times New Roman"/>
          <w:b/>
          <w:bCs/>
        </w:rPr>
        <w:t>Fig. 1. Location of study areas</w:t>
      </w:r>
    </w:p>
    <w:p w14:paraId="1EDABDD5" w14:textId="18C21B8F" w:rsidR="00777CD3" w:rsidRDefault="00777CD3" w:rsidP="00777CD3">
      <w:pPr>
        <w:rPr>
          <w:rFonts w:ascii="Arial" w:hAnsi="Arial" w:cs="Arial"/>
          <w:b/>
          <w:bCs/>
          <w:sz w:val="22"/>
          <w:szCs w:val="22"/>
        </w:rPr>
      </w:pPr>
      <w:r>
        <w:rPr>
          <w:rFonts w:ascii="Times New Roman" w:hAnsi="Times New Roman"/>
          <w:b/>
          <w:bCs/>
        </w:rPr>
        <w:t>2.2</w:t>
      </w:r>
      <w:r w:rsidR="00BD3A4C">
        <w:rPr>
          <w:rFonts w:ascii="Times New Roman" w:hAnsi="Times New Roman"/>
          <w:b/>
          <w:bCs/>
        </w:rPr>
        <w:t xml:space="preserve"> </w:t>
      </w:r>
      <w:r w:rsidRPr="00777CD3">
        <w:rPr>
          <w:rFonts w:ascii="Arial" w:hAnsi="Arial" w:cs="Arial"/>
          <w:b/>
          <w:bCs/>
          <w:sz w:val="22"/>
          <w:szCs w:val="22"/>
        </w:rPr>
        <w:t>Study materials</w:t>
      </w:r>
    </w:p>
    <w:p w14:paraId="701FEAAD" w14:textId="74E863DD" w:rsidR="00777CD3" w:rsidRDefault="00C27ED7" w:rsidP="002E52F5">
      <w:pPr>
        <w:jc w:val="both"/>
        <w:rPr>
          <w:rFonts w:ascii="Arial" w:hAnsi="Arial" w:cs="Arial"/>
        </w:rPr>
      </w:pPr>
      <w:r w:rsidRPr="00C27ED7">
        <w:rPr>
          <w:rFonts w:ascii="Arial" w:hAnsi="Arial" w:cs="Arial"/>
        </w:rPr>
        <w:t xml:space="preserve">The study involved samples of soil and plantain trunks from four major localities: </w:t>
      </w:r>
      <w:proofErr w:type="spellStart"/>
      <w:r w:rsidRPr="00C27ED7">
        <w:rPr>
          <w:rFonts w:ascii="Arial" w:hAnsi="Arial" w:cs="Arial"/>
        </w:rPr>
        <w:t>Cocody</w:t>
      </w:r>
      <w:proofErr w:type="spellEnd"/>
      <w:r w:rsidRPr="00C27ED7">
        <w:rPr>
          <w:rFonts w:ascii="Arial" w:hAnsi="Arial" w:cs="Arial"/>
        </w:rPr>
        <w:t xml:space="preserve"> palm grove, </w:t>
      </w:r>
      <w:proofErr w:type="spellStart"/>
      <w:r w:rsidRPr="00C27ED7">
        <w:rPr>
          <w:rFonts w:ascii="Arial" w:hAnsi="Arial" w:cs="Arial"/>
        </w:rPr>
        <w:t>Agboville</w:t>
      </w:r>
      <w:proofErr w:type="spellEnd"/>
      <w:r w:rsidRPr="00C27ED7">
        <w:rPr>
          <w:rFonts w:ascii="Arial" w:hAnsi="Arial" w:cs="Arial"/>
        </w:rPr>
        <w:t xml:space="preserve">, </w:t>
      </w:r>
      <w:proofErr w:type="spellStart"/>
      <w:r w:rsidRPr="00C27ED7">
        <w:rPr>
          <w:rFonts w:ascii="Arial" w:hAnsi="Arial" w:cs="Arial"/>
        </w:rPr>
        <w:t>Tiassalé</w:t>
      </w:r>
      <w:proofErr w:type="spellEnd"/>
      <w:r w:rsidRPr="00C27ED7">
        <w:rPr>
          <w:rFonts w:ascii="Arial" w:hAnsi="Arial" w:cs="Arial"/>
        </w:rPr>
        <w:t xml:space="preserve">, and </w:t>
      </w:r>
      <w:proofErr w:type="spellStart"/>
      <w:r w:rsidRPr="00C27ED7">
        <w:rPr>
          <w:rFonts w:ascii="Arial" w:hAnsi="Arial" w:cs="Arial"/>
        </w:rPr>
        <w:t>N'douci</w:t>
      </w:r>
      <w:proofErr w:type="spellEnd"/>
      <w:r w:rsidRPr="00C27ED7">
        <w:rPr>
          <w:rFonts w:ascii="Arial" w:hAnsi="Arial" w:cs="Arial"/>
        </w:rPr>
        <w:t xml:space="preserve">. Sample collection took place from March </w:t>
      </w:r>
      <w:r w:rsidRPr="00C27ED7">
        <w:rPr>
          <w:rFonts w:ascii="Arial" w:hAnsi="Arial" w:cs="Arial"/>
          <w:b/>
          <w:bCs/>
        </w:rPr>
        <w:t>2024 to February 2025</w:t>
      </w:r>
      <w:r w:rsidR="00777CD3" w:rsidRPr="00777CD3">
        <w:rPr>
          <w:rFonts w:ascii="Arial" w:hAnsi="Arial" w:cs="Arial"/>
        </w:rPr>
        <w:t>.</w:t>
      </w:r>
    </w:p>
    <w:p w14:paraId="15973526" w14:textId="0FA8AE3D" w:rsidR="00BD3A4C" w:rsidRPr="00777CD3" w:rsidRDefault="00C27ED7" w:rsidP="00777CD3">
      <w:pPr>
        <w:rPr>
          <w:rFonts w:ascii="Arial" w:hAnsi="Arial" w:cs="Arial"/>
          <w:b/>
          <w:bCs/>
        </w:rPr>
      </w:pPr>
      <w:r>
        <w:rPr>
          <w:rFonts w:ascii="Times New Roman" w:hAnsi="Times New Roman"/>
          <w:noProof/>
          <w:lang w:val="fr-CI" w:eastAsia="fr-CI"/>
        </w:rPr>
        <mc:AlternateContent>
          <mc:Choice Requires="wpg">
            <w:drawing>
              <wp:anchor distT="0" distB="0" distL="114300" distR="114300" simplePos="0" relativeHeight="251661824" behindDoc="0" locked="0" layoutInCell="1" allowOverlap="1" wp14:anchorId="0E72A15E" wp14:editId="0E8B8C64">
                <wp:simplePos x="0" y="0"/>
                <wp:positionH relativeFrom="column">
                  <wp:posOffset>-127635</wp:posOffset>
                </wp:positionH>
                <wp:positionV relativeFrom="paragraph">
                  <wp:posOffset>106045</wp:posOffset>
                </wp:positionV>
                <wp:extent cx="5980931" cy="3965575"/>
                <wp:effectExtent l="0" t="0" r="20320" b="15875"/>
                <wp:wrapNone/>
                <wp:docPr id="665371955" name="Groupe 22"/>
                <wp:cNvGraphicFramePr/>
                <a:graphic xmlns:a="http://schemas.openxmlformats.org/drawingml/2006/main">
                  <a:graphicData uri="http://schemas.microsoft.com/office/word/2010/wordprocessingGroup">
                    <wpg:wgp>
                      <wpg:cNvGrpSpPr/>
                      <wpg:grpSpPr>
                        <a:xfrm>
                          <a:off x="0" y="0"/>
                          <a:ext cx="5980931" cy="3965575"/>
                          <a:chOff x="0" y="0"/>
                          <a:chExt cx="6305549" cy="3965575"/>
                        </a:xfrm>
                      </wpg:grpSpPr>
                      <pic:pic xmlns:pic="http://schemas.openxmlformats.org/drawingml/2006/picture">
                        <pic:nvPicPr>
                          <pic:cNvPr id="1117808053" name="Image 1117808053"/>
                          <pic:cNvPicPr>
                            <a:picLocks noChangeAspect="1"/>
                          </pic:cNvPicPr>
                        </pic:nvPicPr>
                        <pic:blipFill rotWithShape="1">
                          <a:blip r:embed="rId15" cstate="print">
                            <a:extLst>
                              <a:ext uri="{28A0092B-C50C-407E-A947-70E740481C1C}">
                                <a14:useLocalDpi xmlns:a14="http://schemas.microsoft.com/office/drawing/2010/main" val="0"/>
                              </a:ext>
                            </a:extLst>
                          </a:blip>
                          <a:srcRect l="17692" t="11062" r="11211" b="14568"/>
                          <a:stretch>
                            <a:fillRect/>
                          </a:stretch>
                        </pic:blipFill>
                        <pic:spPr bwMode="auto">
                          <a:xfrm>
                            <a:off x="4600575" y="0"/>
                            <a:ext cx="1600200" cy="1625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7791698" name="Image 777791698"/>
                          <pic:cNvPicPr>
                            <a:picLocks noChangeAspect="1"/>
                          </pic:cNvPicPr>
                        </pic:nvPicPr>
                        <pic:blipFill rotWithShape="1">
                          <a:blip r:embed="rId16" cstate="print">
                            <a:extLst>
                              <a:ext uri="{28A0092B-C50C-407E-A947-70E740481C1C}">
                                <a14:useLocalDpi xmlns:a14="http://schemas.microsoft.com/office/drawing/2010/main" val="0"/>
                              </a:ext>
                            </a:extLst>
                          </a:blip>
                          <a:srcRect l="16535" t="24740" r="18981" b="4576"/>
                          <a:stretch>
                            <a:fillRect/>
                          </a:stretch>
                        </pic:blipFill>
                        <pic:spPr bwMode="auto">
                          <a:xfrm>
                            <a:off x="4495800" y="2019300"/>
                            <a:ext cx="1638300" cy="1595755"/>
                          </a:xfrm>
                          <a:prstGeom prst="rect">
                            <a:avLst/>
                          </a:prstGeom>
                          <a:noFill/>
                          <a:ln>
                            <a:noFill/>
                          </a:ln>
                          <a:extLst>
                            <a:ext uri="{53640926-AAD7-44D8-BBD7-CCE9431645EC}">
                              <a14:shadowObscured xmlns:a14="http://schemas.microsoft.com/office/drawing/2010/main"/>
                            </a:ext>
                          </a:extLst>
                        </pic:spPr>
                      </pic:pic>
                      <wpg:grpSp>
                        <wpg:cNvPr id="1786045818" name="Groupe 1786045818"/>
                        <wpg:cNvGrpSpPr/>
                        <wpg:grpSpPr>
                          <a:xfrm>
                            <a:off x="0" y="0"/>
                            <a:ext cx="6305549" cy="3965575"/>
                            <a:chOff x="0" y="0"/>
                            <a:chExt cx="6305550" cy="3966143"/>
                          </a:xfrm>
                        </wpg:grpSpPr>
                        <wpg:grpSp>
                          <wpg:cNvPr id="1300622885" name="Groupe 1300622885"/>
                          <wpg:cNvGrpSpPr/>
                          <wpg:grpSpPr>
                            <a:xfrm>
                              <a:off x="0" y="0"/>
                              <a:ext cx="6305549" cy="3966143"/>
                              <a:chOff x="0" y="0"/>
                              <a:chExt cx="6305549" cy="3966143"/>
                            </a:xfrm>
                          </wpg:grpSpPr>
                          <wpg:grpSp>
                            <wpg:cNvPr id="481215268" name="Groupe 481215268"/>
                            <wpg:cNvGrpSpPr/>
                            <wpg:grpSpPr>
                              <a:xfrm>
                                <a:off x="0" y="0"/>
                                <a:ext cx="6305549" cy="3966143"/>
                                <a:chOff x="0" y="0"/>
                                <a:chExt cx="6305549" cy="3966421"/>
                              </a:xfrm>
                            </wpg:grpSpPr>
                            <wpg:grpSp>
                              <wpg:cNvPr id="711897928" name="Groupe 711897928"/>
                              <wpg:cNvGrpSpPr/>
                              <wpg:grpSpPr>
                                <a:xfrm>
                                  <a:off x="0" y="1580086"/>
                                  <a:ext cx="6305549" cy="2386335"/>
                                  <a:chOff x="0" y="1580086"/>
                                  <a:chExt cx="6305549" cy="2386335"/>
                                </a:xfrm>
                              </wpg:grpSpPr>
                              <wpg:grpSp>
                                <wpg:cNvPr id="601887941" name="Groupe 601887941"/>
                                <wpg:cNvGrpSpPr/>
                                <wpg:grpSpPr>
                                  <a:xfrm>
                                    <a:off x="0" y="1580086"/>
                                    <a:ext cx="6305549" cy="2386335"/>
                                    <a:chOff x="0" y="1580086"/>
                                    <a:chExt cx="6305549" cy="2386926"/>
                                  </a:xfrm>
                                </wpg:grpSpPr>
                                <pic:pic xmlns:pic="http://schemas.openxmlformats.org/drawingml/2006/picture">
                                  <pic:nvPicPr>
                                    <pic:cNvPr id="1553128019" name="Image 155312801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047996"/>
                                      <a:ext cx="2024799" cy="1562100"/>
                                    </a:xfrm>
                                    <a:prstGeom prst="rect">
                                      <a:avLst/>
                                    </a:prstGeom>
                                    <a:noFill/>
                                    <a:ln>
                                      <a:noFill/>
                                    </a:ln>
                                  </pic:spPr>
                                </pic:pic>
                                <wps:wsp>
                                  <wps:cNvPr id="677343376" name="Zone de texte 2"/>
                                  <wps:cNvSpPr txBox="1"/>
                                  <wps:spPr>
                                    <a:xfrm>
                                      <a:off x="400050" y="3670467"/>
                                      <a:ext cx="1162050" cy="296545"/>
                                    </a:xfrm>
                                    <a:prstGeom prst="rect">
                                      <a:avLst/>
                                    </a:prstGeom>
                                    <a:solidFill>
                                      <a:schemeClr val="lt1"/>
                                    </a:solidFill>
                                    <a:ln w="6350">
                                      <a:solidFill>
                                        <a:schemeClr val="bg1"/>
                                      </a:solidFill>
                                    </a:ln>
                                  </wps:spPr>
                                  <wps:txbx>
                                    <w:txbxContent>
                                      <w:p w14:paraId="5EA54D24" w14:textId="5E397DD7" w:rsidR="00C27ED7" w:rsidRDefault="001E258E" w:rsidP="00C27ED7">
                                        <w:pPr>
                                          <w:rPr>
                                            <w:rFonts w:ascii="Times New Roman" w:hAnsi="Times New Roman"/>
                                            <w:b/>
                                            <w:bCs/>
                                            <w:sz w:val="22"/>
                                            <w:szCs w:val="22"/>
                                          </w:rPr>
                                        </w:pPr>
                                        <w:r w:rsidRPr="001E258E">
                                          <w:rPr>
                                            <w:rFonts w:ascii="Times New Roman" w:hAnsi="Times New Roman"/>
                                            <w:b/>
                                            <w:bCs/>
                                          </w:rPr>
                                          <w:t>Earth + Sand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6736939" name="Zone de texte 2"/>
                                  <wps:cNvSpPr txBox="1"/>
                                  <wps:spPr>
                                    <a:xfrm>
                                      <a:off x="4699001" y="1580086"/>
                                      <a:ext cx="1606548" cy="316007"/>
                                    </a:xfrm>
                                    <a:prstGeom prst="rect">
                                      <a:avLst/>
                                    </a:prstGeom>
                                    <a:solidFill>
                                      <a:schemeClr val="lt1"/>
                                    </a:solidFill>
                                    <a:ln w="6350">
                                      <a:solidFill>
                                        <a:schemeClr val="bg1"/>
                                      </a:solidFill>
                                    </a:ln>
                                  </wps:spPr>
                                  <wps:txbx>
                                    <w:txbxContent>
                                      <w:p w14:paraId="068D4E8D" w14:textId="19CA694A" w:rsidR="00C27ED7" w:rsidRDefault="001E258E" w:rsidP="00C27ED7">
                                        <w:pPr>
                                          <w:rPr>
                                            <w:rFonts w:ascii="Times New Roman" w:hAnsi="Times New Roman"/>
                                            <w:b/>
                                            <w:bCs/>
                                            <w:sz w:val="22"/>
                                            <w:szCs w:val="22"/>
                                          </w:rPr>
                                        </w:pPr>
                                        <w:r w:rsidRPr="007C159F">
                                          <w:rPr>
                                            <w:rFonts w:ascii="Arial" w:hAnsi="Arial" w:cs="Arial"/>
                                          </w:rPr>
                                          <w:t>SCEB</w:t>
                                        </w:r>
                                        <w:r w:rsidR="00C27ED7">
                                          <w:rPr>
                                            <w:rFonts w:ascii="Times New Roman" w:hAnsi="Times New Roman"/>
                                            <w:b/>
                                            <w:bCs/>
                                          </w:rPr>
                                          <w:t xml:space="preserve"> </w:t>
                                        </w:r>
                                        <w:r w:rsidRPr="001E258E">
                                          <w:rPr>
                                            <w:rFonts w:ascii="Arial" w:hAnsi="Arial" w:cs="Arial"/>
                                          </w:rPr>
                                          <w:t>with</w:t>
                                        </w:r>
                                        <w:r w:rsidR="00C27ED7">
                                          <w:rPr>
                                            <w:rFonts w:ascii="Times New Roman" w:hAnsi="Times New Roman"/>
                                            <w:b/>
                                            <w:bCs/>
                                          </w:rPr>
                                          <w:t xml:space="preserve"> </w:t>
                                        </w:r>
                                        <w:r w:rsidR="00906F87" w:rsidRPr="007C159F">
                                          <w:rPr>
                                            <w:rFonts w:ascii="Arial" w:hAnsi="Arial" w:cs="Arial"/>
                                          </w:rPr>
                                          <w:t>BSP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1060173" name="Zone de texte 2"/>
                                <wps:cNvSpPr txBox="1"/>
                                <wps:spPr>
                                  <a:xfrm>
                                    <a:off x="2174459" y="1615388"/>
                                    <a:ext cx="2116455" cy="296391"/>
                                  </a:xfrm>
                                  <a:prstGeom prst="rect">
                                    <a:avLst/>
                                  </a:prstGeom>
                                  <a:solidFill>
                                    <a:schemeClr val="lt1"/>
                                  </a:solidFill>
                                  <a:ln w="6350">
                                    <a:solidFill>
                                      <a:schemeClr val="bg1"/>
                                    </a:solidFill>
                                  </a:ln>
                                </wps:spPr>
                                <wps:txbx>
                                  <w:txbxContent>
                                    <w:p w14:paraId="760B1CFC" w14:textId="774D83FE" w:rsidR="00C27ED7" w:rsidRDefault="001E258E" w:rsidP="00C27ED7">
                                      <w:pPr>
                                        <w:rPr>
                                          <w:rFonts w:ascii="Times New Roman" w:hAnsi="Times New Roman"/>
                                          <w:b/>
                                          <w:bCs/>
                                          <w:sz w:val="22"/>
                                          <w:szCs w:val="22"/>
                                        </w:rPr>
                                      </w:pPr>
                                      <w:r w:rsidRPr="001E258E">
                                        <w:rPr>
                                          <w:rFonts w:ascii="Times New Roman" w:hAnsi="Times New Roman"/>
                                          <w:b/>
                                          <w:bCs/>
                                        </w:rPr>
                                        <w:t>Banana powder after processing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65299347" name="Image 166529934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28850" y="0"/>
                                  <a:ext cx="2024380" cy="1576070"/>
                                </a:xfrm>
                                <a:prstGeom prst="rect">
                                  <a:avLst/>
                                </a:prstGeom>
                                <a:noFill/>
                                <a:ln>
                                  <a:noFill/>
                                </a:ln>
                              </pic:spPr>
                            </pic:pic>
                          </wpg:grpSp>
                          <pic:pic xmlns:pic="http://schemas.openxmlformats.org/drawingml/2006/picture">
                            <pic:nvPicPr>
                              <pic:cNvPr id="869885039" name="Image 869885039" descr="Portland cement : résultats (3 mille) d’images libres de droits, de photos  de stock et d’illustrations | Shutterstock"/>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76475" y="2047875"/>
                                <a:ext cx="2105025" cy="1631315"/>
                              </a:xfrm>
                              <a:prstGeom prst="rect">
                                <a:avLst/>
                              </a:prstGeom>
                              <a:noFill/>
                              <a:ln>
                                <a:noFill/>
                              </a:ln>
                            </pic:spPr>
                          </pic:pic>
                          <pic:pic xmlns:pic="http://schemas.openxmlformats.org/drawingml/2006/picture">
                            <pic:nvPicPr>
                              <pic:cNvPr id="627286685" name="Image 627286685"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33350" y="19050"/>
                                <a:ext cx="2019300" cy="1580515"/>
                              </a:xfrm>
                              <a:prstGeom prst="rect">
                                <a:avLst/>
                              </a:prstGeom>
                              <a:noFill/>
                              <a:ln>
                                <a:solidFill>
                                  <a:schemeClr val="bg1"/>
                                </a:solidFill>
                              </a:ln>
                            </pic:spPr>
                          </pic:pic>
                          <wps:wsp>
                            <wps:cNvPr id="457121783" name="Zone de texte 2"/>
                            <wps:cNvSpPr txBox="1"/>
                            <wps:spPr>
                              <a:xfrm>
                                <a:off x="165100" y="1599742"/>
                                <a:ext cx="2044700" cy="296409"/>
                              </a:xfrm>
                              <a:prstGeom prst="rect">
                                <a:avLst/>
                              </a:prstGeom>
                              <a:solidFill>
                                <a:schemeClr val="lt1"/>
                              </a:solidFill>
                              <a:ln w="6350">
                                <a:solidFill>
                                  <a:schemeClr val="bg1"/>
                                </a:solidFill>
                              </a:ln>
                            </wps:spPr>
                            <wps:txbx>
                              <w:txbxContent>
                                <w:p w14:paraId="2363DE5E" w14:textId="2A77B6BD" w:rsidR="00C27ED7" w:rsidRDefault="001E258E" w:rsidP="00C27ED7">
                                  <w:pPr>
                                    <w:rPr>
                                      <w:rFonts w:ascii="Times New Roman" w:hAnsi="Times New Roman"/>
                                      <w:b/>
                                      <w:bCs/>
                                      <w:sz w:val="22"/>
                                      <w:szCs w:val="22"/>
                                    </w:rPr>
                                  </w:pPr>
                                  <w:r w:rsidRPr="001E258E">
                                    <w:rPr>
                                      <w:rFonts w:ascii="Times New Roman" w:hAnsi="Times New Roman"/>
                                      <w:b/>
                                      <w:bCs/>
                                    </w:rPr>
                                    <w:t>Collected banana tree trunks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6654816" name="Zone de texte 2"/>
                            <wps:cNvSpPr txBox="1"/>
                            <wps:spPr>
                              <a:xfrm>
                                <a:off x="2819400" y="3609975"/>
                                <a:ext cx="1162050" cy="296409"/>
                              </a:xfrm>
                              <a:prstGeom prst="rect">
                                <a:avLst/>
                              </a:prstGeom>
                              <a:solidFill>
                                <a:schemeClr val="lt1"/>
                              </a:solidFill>
                              <a:ln w="6350">
                                <a:solidFill>
                                  <a:schemeClr val="bg1"/>
                                </a:solidFill>
                              </a:ln>
                            </wps:spPr>
                            <wps:txbx>
                              <w:txbxContent>
                                <w:p w14:paraId="49568880" w14:textId="5CAC65A2" w:rsidR="00C27ED7" w:rsidRDefault="00C27ED7" w:rsidP="00C27ED7">
                                  <w:pPr>
                                    <w:rPr>
                                      <w:rFonts w:ascii="Times New Roman" w:hAnsi="Times New Roman"/>
                                      <w:b/>
                                      <w:bCs/>
                                      <w:sz w:val="22"/>
                                      <w:szCs w:val="22"/>
                                    </w:rPr>
                                  </w:pPr>
                                  <w:r>
                                    <w:rPr>
                                      <w:rFonts w:ascii="Times New Roman" w:hAnsi="Times New Roman"/>
                                      <w:b/>
                                      <w:bCs/>
                                    </w:rPr>
                                    <w:t>Cement extra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186419603" name="Zone de texte 2"/>
                          <wps:cNvSpPr txBox="1"/>
                          <wps:spPr>
                            <a:xfrm>
                              <a:off x="4857750" y="3667125"/>
                              <a:ext cx="1447800" cy="296678"/>
                            </a:xfrm>
                            <a:prstGeom prst="rect">
                              <a:avLst/>
                            </a:prstGeom>
                            <a:solidFill>
                              <a:schemeClr val="lt1"/>
                            </a:solidFill>
                            <a:ln w="6350">
                              <a:solidFill>
                                <a:schemeClr val="bg1"/>
                              </a:solidFill>
                            </a:ln>
                          </wps:spPr>
                          <wps:txbx>
                            <w:txbxContent>
                              <w:p w14:paraId="17BF73DD" w14:textId="0E1B314A" w:rsidR="00C27ED7" w:rsidRDefault="001E258E" w:rsidP="00C27ED7">
                                <w:pPr>
                                  <w:rPr>
                                    <w:rFonts w:ascii="Times New Roman" w:hAnsi="Times New Roman"/>
                                    <w:b/>
                                    <w:bCs/>
                                    <w:sz w:val="22"/>
                                    <w:szCs w:val="22"/>
                                  </w:rPr>
                                </w:pPr>
                                <w:r w:rsidRPr="001E258E">
                                  <w:rPr>
                                    <w:rFonts w:ascii="Arial" w:hAnsi="Arial" w:cs="Arial"/>
                                  </w:rPr>
                                  <w:t>SCEB with cement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E72A15E" id="Groupe 22" o:spid="_x0000_s1026" style="position:absolute;margin-left:-10.05pt;margin-top:8.35pt;width:470.95pt;height:312.25pt;z-index:251661824" coordsize="63055,39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7808053" o:spid="_x0000_s1027" type="#_x0000_t75" style="position:absolute;left:46005;width:16002;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">
                  <v:imagedata r:id="rId21" o:title="" croptop="7250f" cropbottom="9547f" cropleft="11595f" cropright="7347f"/>
                </v:shape>
                <v:shape id="Image 777791698" o:spid="_x0000_s1028" type="#_x0000_t75" style="position:absolute;left:44958;top:20193;width:16383;height:1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">
                  <v:imagedata r:id="rId22" o:title="" croptop="16214f" cropbottom="2999f" cropleft="10836f" cropright="12439f"/>
                </v:shape>
                <v:group id="Groupe 1786045818" o:spid="_x0000_s1029" style="position:absolute;width:63055;height:39655" coordsize="63055,3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">
                  <v:group id="Groupe 1300622885" o:spid="_x0000_s1030" style="position:absolute;width:63055;height:39661" coordsize="63055,3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">
                    <v:group id="Groupe 481215268" o:spid="_x0000_s1031" style="position:absolute;width:63055;height:39661" coordsize="63055,3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">
                      <v:group id="Groupe 711897928" o:spid="_x0000_s1032" style="position:absolute;top:15800;width:63055;height:23864" coordorigin=",15800" coordsize="63055,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">
                        <v:group id="Groupe 601887941" o:spid="_x0000_s1033" style="position:absolute;top:15800;width:63055;height:23864" coordorigin=",15800" coordsize="63055,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">
                          <v:shape id="Image 1553128019" o:spid="_x0000_s1034" type="#_x0000_t75" style="position:absolute;top:20479;width:2024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">
                            <v:imagedata r:id="rId23" o:title=""/>
                          </v:shape>
                          <v:shapetype id="_x0000_t202" coordsize="21600,21600" o:spt="202" path="m,l,21600r21600,l21600,xe">
                            <v:stroke joinstyle="miter"/>
                            <v:path gradientshapeok="t" o:connecttype="rect"/>
                          </v:shapetype>
                          <v:shape id="Zone de texte 2" o:spid="_x0000_s1035" type="#_x0000_t202" style="position:absolute;left:4000;top:36704;width:1162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" fillcolor="white [3201]" strokecolor="white [3212]" strokeweight=".5pt">
                            <v:textbox>
                              <w:txbxContent>
                                <w:p w14:paraId="5EA54D24" w14:textId="5E397DD7" w:rsidR="00C27ED7" w:rsidRDefault="001E258E" w:rsidP="00C27ED7">
                                  <w:pPr>
                                    <w:rPr>
                                      <w:rFonts w:ascii="Times New Roman" w:hAnsi="Times New Roman"/>
                                      <w:b/>
                                      <w:bCs/>
                                      <w:sz w:val="22"/>
                                      <w:szCs w:val="22"/>
                                    </w:rPr>
                                  </w:pPr>
                                  <w:r w:rsidRPr="001E258E">
                                    <w:rPr>
                                      <w:rFonts w:ascii="Times New Roman" w:hAnsi="Times New Roman"/>
                                      <w:b/>
                                      <w:bCs/>
                                    </w:rPr>
                                    <w:t>Earth + Sand</w:t>
                                  </w:r>
                                </w:p>
                              </w:txbxContent>
                            </v:textbox>
                          </v:shape>
                          <v:shape id="Zone de texte 2" o:spid="_x0000_s1036" type="#_x0000_t202" style="position:absolute;left:46990;top:15800;width:16065;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" fillcolor="white [3201]" strokecolor="white [3212]" strokeweight=".5pt">
                            <v:textbox>
                              <w:txbxContent>
                                <w:p w14:paraId="068D4E8D" w14:textId="19CA694A" w:rsidR="00C27ED7" w:rsidRDefault="001E258E" w:rsidP="00C27ED7">
                                  <w:pPr>
                                    <w:rPr>
                                      <w:rFonts w:ascii="Times New Roman" w:hAnsi="Times New Roman"/>
                                      <w:b/>
                                      <w:bCs/>
                                      <w:sz w:val="22"/>
                                      <w:szCs w:val="22"/>
                                    </w:rPr>
                                  </w:pPr>
                                  <w:r w:rsidRPr="007C159F">
                                    <w:rPr>
                                      <w:rFonts w:ascii="Arial" w:hAnsi="Arial" w:cs="Arial"/>
                                    </w:rPr>
                                    <w:t>SCEB</w:t>
                                  </w:r>
                                  <w:r w:rsidR="00C27ED7">
                                    <w:rPr>
                                      <w:rFonts w:ascii="Times New Roman" w:hAnsi="Times New Roman"/>
                                      <w:b/>
                                      <w:bCs/>
                                    </w:rPr>
                                    <w:t xml:space="preserve"> </w:t>
                                  </w:r>
                                  <w:r w:rsidRPr="001E258E">
                                    <w:rPr>
                                      <w:rFonts w:ascii="Arial" w:hAnsi="Arial" w:cs="Arial"/>
                                    </w:rPr>
                                    <w:t>with</w:t>
                                  </w:r>
                                  <w:r w:rsidR="00C27ED7">
                                    <w:rPr>
                                      <w:rFonts w:ascii="Times New Roman" w:hAnsi="Times New Roman"/>
                                      <w:b/>
                                      <w:bCs/>
                                    </w:rPr>
                                    <w:t xml:space="preserve"> </w:t>
                                  </w:r>
                                  <w:r w:rsidR="00906F87" w:rsidRPr="007C159F">
                                    <w:rPr>
                                      <w:rFonts w:ascii="Arial" w:hAnsi="Arial" w:cs="Arial"/>
                                    </w:rPr>
                                    <w:t>BSP</w:t>
                                  </w:r>
                                </w:p>
                              </w:txbxContent>
                            </v:textbox>
                          </v:shape>
                        </v:group>
                        <v:shape id="Zone de texte 2" o:spid="_x0000_s1037" type="#_x0000_t202" style="position:absolute;left:21744;top:16153;width:21165;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" fillcolor="white [3201]" strokecolor="white [3212]" strokeweight=".5pt">
                          <v:textbox>
                            <w:txbxContent>
                              <w:p w14:paraId="760B1CFC" w14:textId="774D83FE" w:rsidR="00C27ED7" w:rsidRDefault="001E258E" w:rsidP="00C27ED7">
                                <w:pPr>
                                  <w:rPr>
                                    <w:rFonts w:ascii="Times New Roman" w:hAnsi="Times New Roman"/>
                                    <w:b/>
                                    <w:bCs/>
                                    <w:sz w:val="22"/>
                                    <w:szCs w:val="22"/>
                                  </w:rPr>
                                </w:pPr>
                                <w:r w:rsidRPr="001E258E">
                                  <w:rPr>
                                    <w:rFonts w:ascii="Times New Roman" w:hAnsi="Times New Roman"/>
                                    <w:b/>
                                    <w:bCs/>
                                  </w:rPr>
                                  <w:t>Banana powder after processing</w:t>
                                </w:r>
                              </w:p>
                            </w:txbxContent>
                          </v:textbox>
                        </v:shape>
                      </v:group>
                      <v:shape id="Image 1665299347" o:spid="_x0000_s1038" type="#_x0000_t75" style="position:absolute;left:22288;width:20244;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">
                        <v:imagedata r:id="rId24" o:title=""/>
                      </v:shape>
                    </v:group>
                    <v:shape id="Image 869885039" o:spid="_x0000_s1039" type="#_x0000_t75" alt="Portland cement : résultats (3 mille) d’images libres de droits, de photos  de stock et d’illustrations | Shutterstock" style="position:absolute;left:22764;top:20478;width:21051;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">
                      <v:imagedata r:id="rId25" o:title=" résultats (3 mille) d’images libres de droits, de photos  de stock et d’illustrations | Shutterstock"/>
                    </v:shape>
                    <v:shape id="Image 627286685" o:spid="_x0000_s1040" type="#_x0000_t75" alt="Des chips de tronc de bananier. Le tronc de bananier peut être transformé  en nourriture, comme des chips de tronc de bananiers. Je vous donne la  recette. Ingrédients : Sel. Solution alcaline." style="position:absolute;left:1333;top:190;width:20193;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" stroked="t" strokecolor="white [3212]">
                      <v:imagedata r:id="rId26" o:title=" Sel. Solution alcaline"/>
                      <v:path arrowok="t"/>
                    </v:shape>
                    <v:shape id="Zone de texte 2" o:spid="_x0000_s1041" type="#_x0000_t202" style="position:absolute;left:1651;top:15997;width:2044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" fillcolor="white [3201]" strokecolor="white [3212]" strokeweight=".5pt">
                      <v:textbox>
                        <w:txbxContent>
                          <w:p w14:paraId="2363DE5E" w14:textId="2A77B6BD" w:rsidR="00C27ED7" w:rsidRDefault="001E258E" w:rsidP="00C27ED7">
                            <w:pPr>
                              <w:rPr>
                                <w:rFonts w:ascii="Times New Roman" w:hAnsi="Times New Roman"/>
                                <w:b/>
                                <w:bCs/>
                                <w:sz w:val="22"/>
                                <w:szCs w:val="22"/>
                              </w:rPr>
                            </w:pPr>
                            <w:r w:rsidRPr="001E258E">
                              <w:rPr>
                                <w:rFonts w:ascii="Times New Roman" w:hAnsi="Times New Roman"/>
                                <w:b/>
                                <w:bCs/>
                              </w:rPr>
                              <w:t>Collected banana tree trunks</w:t>
                            </w:r>
                          </w:p>
                        </w:txbxContent>
                      </v:textbox>
                    </v:shape>
                    <v:shape id="Zone de texte 2" o:spid="_x0000_s1042" type="#_x0000_t202" style="position:absolute;left:28194;top:36099;width:11620;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" fillcolor="white [3201]" strokecolor="white [3212]" strokeweight=".5pt">
                      <v:textbox>
                        <w:txbxContent>
                          <w:p w14:paraId="49568880" w14:textId="5CAC65A2" w:rsidR="00C27ED7" w:rsidRDefault="00C27ED7" w:rsidP="00C27ED7">
                            <w:pPr>
                              <w:rPr>
                                <w:rFonts w:ascii="Times New Roman" w:hAnsi="Times New Roman"/>
                                <w:b/>
                                <w:bCs/>
                                <w:sz w:val="22"/>
                                <w:szCs w:val="22"/>
                              </w:rPr>
                            </w:pPr>
                            <w:r>
                              <w:rPr>
                                <w:rFonts w:ascii="Times New Roman" w:hAnsi="Times New Roman"/>
                                <w:b/>
                                <w:bCs/>
                              </w:rPr>
                              <w:t>Cement extra</w:t>
                            </w:r>
                          </w:p>
                        </w:txbxContent>
                      </v:textbox>
                    </v:shape>
                  </v:group>
                  <v:shape id="Zone de texte 2" o:spid="_x0000_s1043" type="#_x0000_t202" style="position:absolute;left:48577;top:36671;width:14478;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" fillcolor="white [3201]" strokecolor="white [3212]" strokeweight=".5pt">
                    <v:textbox>
                      <w:txbxContent>
                        <w:p w14:paraId="17BF73DD" w14:textId="0E1B314A" w:rsidR="00C27ED7" w:rsidRDefault="001E258E" w:rsidP="00C27ED7">
                          <w:pPr>
                            <w:rPr>
                              <w:rFonts w:ascii="Times New Roman" w:hAnsi="Times New Roman"/>
                              <w:b/>
                              <w:bCs/>
                              <w:sz w:val="22"/>
                              <w:szCs w:val="22"/>
                            </w:rPr>
                          </w:pPr>
                          <w:r w:rsidRPr="001E258E">
                            <w:rPr>
                              <w:rFonts w:ascii="Arial" w:hAnsi="Arial" w:cs="Arial"/>
                            </w:rPr>
                            <w:t>SCEB with cement</w:t>
                          </w:r>
                        </w:p>
                      </w:txbxContent>
                    </v:textbox>
                  </v:shape>
                </v:group>
              </v:group>
            </w:pict>
          </mc:Fallback>
        </mc:AlternateContent>
      </w:r>
    </w:p>
    <w:p w14:paraId="719AFC23" w14:textId="624F1A16" w:rsidR="00505F06" w:rsidRDefault="00505F06" w:rsidP="00441B6F">
      <w:pPr>
        <w:pStyle w:val="Body"/>
        <w:spacing w:after="0"/>
        <w:rPr>
          <w:rFonts w:ascii="Arial" w:hAnsi="Arial" w:cs="Arial"/>
        </w:rPr>
      </w:pPr>
    </w:p>
    <w:p w14:paraId="15D77620" w14:textId="77777777" w:rsidR="00C27ED7" w:rsidRDefault="00C27ED7" w:rsidP="00441B6F">
      <w:pPr>
        <w:pStyle w:val="Body"/>
        <w:spacing w:after="0"/>
        <w:rPr>
          <w:rFonts w:ascii="Arial" w:hAnsi="Arial" w:cs="Arial"/>
        </w:rPr>
      </w:pPr>
    </w:p>
    <w:p w14:paraId="70D2FFB0" w14:textId="77777777" w:rsidR="00C27ED7" w:rsidRDefault="00C27ED7" w:rsidP="00441B6F">
      <w:pPr>
        <w:pStyle w:val="Body"/>
        <w:spacing w:after="0"/>
        <w:rPr>
          <w:rFonts w:ascii="Arial" w:hAnsi="Arial" w:cs="Arial"/>
        </w:rPr>
      </w:pPr>
    </w:p>
    <w:p w14:paraId="1A4D3F8F" w14:textId="77777777" w:rsidR="00C27ED7" w:rsidRDefault="00C27ED7" w:rsidP="00441B6F">
      <w:pPr>
        <w:pStyle w:val="Body"/>
        <w:spacing w:after="0"/>
        <w:rPr>
          <w:rFonts w:ascii="Arial" w:hAnsi="Arial" w:cs="Arial"/>
        </w:rPr>
      </w:pPr>
    </w:p>
    <w:p w14:paraId="319D5AF1" w14:textId="77777777" w:rsidR="00C27ED7" w:rsidRDefault="00C27ED7" w:rsidP="00441B6F">
      <w:pPr>
        <w:pStyle w:val="Body"/>
        <w:spacing w:after="0"/>
        <w:rPr>
          <w:rFonts w:ascii="Arial" w:hAnsi="Arial" w:cs="Arial"/>
        </w:rPr>
      </w:pPr>
    </w:p>
    <w:p w14:paraId="07B9332A" w14:textId="77777777" w:rsidR="00C27ED7" w:rsidRDefault="00C27ED7" w:rsidP="00441B6F">
      <w:pPr>
        <w:pStyle w:val="Body"/>
        <w:spacing w:after="0"/>
        <w:rPr>
          <w:rFonts w:ascii="Arial" w:hAnsi="Arial" w:cs="Arial"/>
        </w:rPr>
      </w:pPr>
    </w:p>
    <w:p w14:paraId="082E3E26" w14:textId="77777777" w:rsidR="00C27ED7" w:rsidRDefault="00C27ED7" w:rsidP="00441B6F">
      <w:pPr>
        <w:pStyle w:val="Body"/>
        <w:spacing w:after="0"/>
        <w:rPr>
          <w:rFonts w:ascii="Arial" w:hAnsi="Arial" w:cs="Arial"/>
        </w:rPr>
      </w:pPr>
    </w:p>
    <w:p w14:paraId="242AF050" w14:textId="77777777" w:rsidR="00C27ED7" w:rsidRDefault="00C27ED7" w:rsidP="00441B6F">
      <w:pPr>
        <w:pStyle w:val="Body"/>
        <w:spacing w:after="0"/>
        <w:rPr>
          <w:rFonts w:ascii="Arial" w:hAnsi="Arial" w:cs="Arial"/>
        </w:rPr>
      </w:pPr>
    </w:p>
    <w:p w14:paraId="56C756DE" w14:textId="77777777" w:rsidR="00C27ED7" w:rsidRDefault="00C27ED7" w:rsidP="00441B6F">
      <w:pPr>
        <w:pStyle w:val="Body"/>
        <w:spacing w:after="0"/>
        <w:rPr>
          <w:rFonts w:ascii="Arial" w:hAnsi="Arial" w:cs="Arial"/>
        </w:rPr>
      </w:pPr>
    </w:p>
    <w:p w14:paraId="2F4AFEC2" w14:textId="77777777" w:rsidR="00C27ED7" w:rsidRDefault="00C27ED7" w:rsidP="00441B6F">
      <w:pPr>
        <w:pStyle w:val="Body"/>
        <w:spacing w:after="0"/>
        <w:rPr>
          <w:rFonts w:ascii="Arial" w:hAnsi="Arial" w:cs="Arial"/>
        </w:rPr>
      </w:pPr>
    </w:p>
    <w:p w14:paraId="507DDC16" w14:textId="77777777" w:rsidR="00C27ED7" w:rsidRDefault="00C27ED7" w:rsidP="00441B6F">
      <w:pPr>
        <w:pStyle w:val="Body"/>
        <w:spacing w:after="0"/>
        <w:rPr>
          <w:rFonts w:ascii="Arial" w:hAnsi="Arial" w:cs="Arial"/>
        </w:rPr>
      </w:pPr>
    </w:p>
    <w:p w14:paraId="49AA3C5A" w14:textId="77777777" w:rsidR="00C27ED7" w:rsidRDefault="00C27ED7" w:rsidP="00441B6F">
      <w:pPr>
        <w:pStyle w:val="Body"/>
        <w:spacing w:after="0"/>
        <w:rPr>
          <w:rFonts w:ascii="Arial" w:hAnsi="Arial" w:cs="Arial"/>
        </w:rPr>
      </w:pPr>
    </w:p>
    <w:p w14:paraId="1D2891F2" w14:textId="77777777" w:rsidR="00C27ED7" w:rsidRDefault="00C27ED7" w:rsidP="00441B6F">
      <w:pPr>
        <w:pStyle w:val="Body"/>
        <w:spacing w:after="0"/>
        <w:rPr>
          <w:rFonts w:ascii="Arial" w:hAnsi="Arial" w:cs="Arial"/>
        </w:rPr>
      </w:pPr>
    </w:p>
    <w:p w14:paraId="7380819F" w14:textId="77777777" w:rsidR="00C27ED7" w:rsidRDefault="00C27ED7" w:rsidP="00441B6F">
      <w:pPr>
        <w:pStyle w:val="Body"/>
        <w:spacing w:after="0"/>
        <w:rPr>
          <w:rFonts w:ascii="Arial" w:hAnsi="Arial" w:cs="Arial"/>
        </w:rPr>
      </w:pPr>
    </w:p>
    <w:p w14:paraId="16C7EE74" w14:textId="77777777" w:rsidR="00C27ED7" w:rsidRDefault="00C27ED7" w:rsidP="00441B6F">
      <w:pPr>
        <w:pStyle w:val="Body"/>
        <w:spacing w:after="0"/>
        <w:rPr>
          <w:rFonts w:ascii="Arial" w:hAnsi="Arial" w:cs="Arial"/>
        </w:rPr>
      </w:pPr>
    </w:p>
    <w:p w14:paraId="2223BFD9" w14:textId="77777777" w:rsidR="00C27ED7" w:rsidRDefault="00C27ED7" w:rsidP="00441B6F">
      <w:pPr>
        <w:pStyle w:val="Body"/>
        <w:spacing w:after="0"/>
        <w:rPr>
          <w:rFonts w:ascii="Arial" w:hAnsi="Arial" w:cs="Arial"/>
        </w:rPr>
      </w:pPr>
    </w:p>
    <w:p w14:paraId="3915573B" w14:textId="77777777" w:rsidR="00C27ED7" w:rsidRDefault="00C27ED7" w:rsidP="00441B6F">
      <w:pPr>
        <w:pStyle w:val="Body"/>
        <w:spacing w:after="0"/>
        <w:rPr>
          <w:rFonts w:ascii="Arial" w:hAnsi="Arial" w:cs="Arial"/>
        </w:rPr>
      </w:pPr>
    </w:p>
    <w:p w14:paraId="373C317D" w14:textId="28521A2B" w:rsidR="00BD3A4C" w:rsidRDefault="00BD3A4C" w:rsidP="00441B6F">
      <w:pPr>
        <w:pStyle w:val="Body"/>
        <w:spacing w:after="0"/>
        <w:rPr>
          <w:rFonts w:ascii="Arial" w:hAnsi="Arial" w:cs="Arial"/>
        </w:rPr>
      </w:pPr>
    </w:p>
    <w:p w14:paraId="62C0B4CE" w14:textId="7B1EB092" w:rsidR="00BD3A4C" w:rsidRDefault="00BD3A4C" w:rsidP="00441B6F">
      <w:pPr>
        <w:pStyle w:val="Body"/>
        <w:spacing w:after="0"/>
        <w:rPr>
          <w:rFonts w:ascii="Arial" w:hAnsi="Arial" w:cs="Arial"/>
        </w:rPr>
      </w:pPr>
    </w:p>
    <w:p w14:paraId="020C8AD8" w14:textId="14046586" w:rsidR="00BD3A4C" w:rsidRDefault="00BD3A4C" w:rsidP="00441B6F">
      <w:pPr>
        <w:pStyle w:val="Body"/>
        <w:spacing w:after="0"/>
        <w:rPr>
          <w:rFonts w:ascii="Arial" w:hAnsi="Arial" w:cs="Arial"/>
        </w:rPr>
      </w:pPr>
    </w:p>
    <w:p w14:paraId="04BD3A99" w14:textId="77777777" w:rsidR="00C27ED7" w:rsidRDefault="00C27ED7" w:rsidP="00441B6F">
      <w:pPr>
        <w:pStyle w:val="Body"/>
        <w:spacing w:after="0"/>
        <w:rPr>
          <w:rFonts w:ascii="Arial" w:hAnsi="Arial" w:cs="Arial"/>
        </w:rPr>
      </w:pPr>
    </w:p>
    <w:p w14:paraId="3A37F899" w14:textId="77777777" w:rsidR="00C27ED7" w:rsidRDefault="00C27ED7" w:rsidP="00441B6F">
      <w:pPr>
        <w:pStyle w:val="Body"/>
        <w:spacing w:after="0"/>
        <w:rPr>
          <w:rFonts w:ascii="Arial" w:hAnsi="Arial" w:cs="Arial"/>
        </w:rPr>
      </w:pPr>
    </w:p>
    <w:p w14:paraId="3E773E04" w14:textId="77777777" w:rsidR="00C27ED7" w:rsidRDefault="00C27ED7" w:rsidP="00441B6F">
      <w:pPr>
        <w:pStyle w:val="Body"/>
        <w:spacing w:after="0"/>
        <w:rPr>
          <w:rFonts w:ascii="Arial" w:hAnsi="Arial" w:cs="Arial"/>
        </w:rPr>
      </w:pPr>
    </w:p>
    <w:p w14:paraId="10F3FD63" w14:textId="77777777" w:rsidR="00C27ED7" w:rsidRDefault="00C27ED7" w:rsidP="00441B6F">
      <w:pPr>
        <w:pStyle w:val="Body"/>
        <w:spacing w:after="0"/>
        <w:rPr>
          <w:rFonts w:ascii="Arial" w:hAnsi="Arial" w:cs="Arial"/>
        </w:rPr>
      </w:pPr>
    </w:p>
    <w:p w14:paraId="2B8AC7BD" w14:textId="77777777" w:rsidR="00C27ED7" w:rsidRDefault="00C27ED7" w:rsidP="00441B6F">
      <w:pPr>
        <w:pStyle w:val="Body"/>
        <w:spacing w:after="0"/>
        <w:rPr>
          <w:rFonts w:ascii="Arial" w:hAnsi="Arial" w:cs="Arial"/>
        </w:rPr>
      </w:pPr>
    </w:p>
    <w:p w14:paraId="5C44F061" w14:textId="77777777" w:rsidR="00C27ED7" w:rsidRDefault="00C27ED7" w:rsidP="00441B6F">
      <w:pPr>
        <w:pStyle w:val="Body"/>
        <w:spacing w:after="0"/>
        <w:rPr>
          <w:rFonts w:ascii="Arial" w:hAnsi="Arial" w:cs="Arial"/>
        </w:rPr>
      </w:pPr>
    </w:p>
    <w:p w14:paraId="18465BC5" w14:textId="44DBFAD3" w:rsidR="00BD3A4C" w:rsidRDefault="00BD3A4C" w:rsidP="00441B6F">
      <w:pPr>
        <w:pStyle w:val="Body"/>
        <w:spacing w:after="0"/>
        <w:rPr>
          <w:rFonts w:ascii="Arial" w:hAnsi="Arial" w:cs="Arial"/>
        </w:rPr>
      </w:pPr>
    </w:p>
    <w:p w14:paraId="03BB3F95" w14:textId="75342C4C" w:rsidR="00BD3A4C" w:rsidRDefault="00BD3A4C" w:rsidP="00441B6F">
      <w:pPr>
        <w:pStyle w:val="Body"/>
        <w:spacing w:after="0"/>
        <w:rPr>
          <w:rFonts w:ascii="Arial" w:hAnsi="Arial" w:cs="Arial"/>
        </w:rPr>
      </w:pPr>
    </w:p>
    <w:p w14:paraId="4B9A7880" w14:textId="21AF9DC7" w:rsidR="00BD3A4C" w:rsidRDefault="00BD3A4C" w:rsidP="00BD3A4C">
      <w:pPr>
        <w:jc w:val="center"/>
        <w:rPr>
          <w:rFonts w:ascii="Arial" w:hAnsi="Arial" w:cs="Arial"/>
          <w:b/>
          <w:bCs/>
        </w:rPr>
      </w:pPr>
      <w:r w:rsidRPr="00BD3A4C">
        <w:rPr>
          <w:rFonts w:ascii="Arial" w:hAnsi="Arial" w:cs="Arial"/>
          <w:b/>
          <w:bCs/>
        </w:rPr>
        <w:t xml:space="preserve">Fig.2. </w:t>
      </w:r>
      <w:r w:rsidR="001E258E" w:rsidRPr="001E258E">
        <w:rPr>
          <w:rFonts w:ascii="Arial" w:hAnsi="Arial" w:cs="Arial"/>
          <w:b/>
          <w:bCs/>
        </w:rPr>
        <w:t xml:space="preserve">Photographs of soil samples, banana trunk and </w:t>
      </w:r>
      <w:r w:rsidR="00C27ED7" w:rsidRPr="00906F87">
        <w:rPr>
          <w:rFonts w:ascii="Arial" w:hAnsi="Arial" w:cs="Arial"/>
          <w:b/>
          <w:bCs/>
        </w:rPr>
        <w:t>SCEB</w:t>
      </w:r>
    </w:p>
    <w:p w14:paraId="61E886F9" w14:textId="06E7F330" w:rsidR="00BD3A4C" w:rsidRDefault="00BD3A4C" w:rsidP="00BD3A4C">
      <w:pPr>
        <w:rPr>
          <w:rFonts w:ascii="Arial" w:hAnsi="Arial" w:cs="Arial"/>
          <w:b/>
          <w:bCs/>
          <w:sz w:val="22"/>
          <w:szCs w:val="22"/>
        </w:rPr>
      </w:pPr>
      <w:r>
        <w:rPr>
          <w:rFonts w:ascii="Arial" w:hAnsi="Arial" w:cs="Arial"/>
          <w:b/>
          <w:bCs/>
        </w:rPr>
        <w:t xml:space="preserve">2.3 </w:t>
      </w:r>
      <w:r w:rsidRPr="00BD3A4C">
        <w:rPr>
          <w:rFonts w:ascii="Arial" w:hAnsi="Arial" w:cs="Arial"/>
          <w:b/>
          <w:bCs/>
          <w:sz w:val="22"/>
          <w:szCs w:val="22"/>
        </w:rPr>
        <w:t>Technical equipment</w:t>
      </w:r>
    </w:p>
    <w:p w14:paraId="17C96856" w14:textId="5F96CB7F" w:rsidR="00BD3A4C" w:rsidRDefault="000B34D7" w:rsidP="002E52F5">
      <w:pPr>
        <w:jc w:val="both"/>
        <w:rPr>
          <w:rFonts w:ascii="Arial" w:hAnsi="Arial" w:cs="Arial"/>
        </w:rPr>
      </w:pPr>
      <w:r w:rsidRPr="001E258E">
        <w:rPr>
          <w:rFonts w:ascii="Arial" w:hAnsi="Arial" w:cs="Arial"/>
        </w:rPr>
        <w:t>SCEB</w:t>
      </w:r>
      <w:r w:rsidRPr="000B34D7">
        <w:rPr>
          <w:rFonts w:ascii="Arial" w:hAnsi="Arial" w:cs="Arial"/>
          <w:lang w:val="en"/>
        </w:rPr>
        <w:t xml:space="preserve"> production relies on a set of specialized equipment that guarantees the quality and precision of the tests. For sample production, a mixer ensures the homogeneity of the mixes, while a </w:t>
      </w:r>
      <w:r w:rsidRPr="001E258E">
        <w:rPr>
          <w:rFonts w:ascii="Arial" w:hAnsi="Arial" w:cs="Arial"/>
        </w:rPr>
        <w:t>SCEB</w:t>
      </w:r>
      <w:r w:rsidRPr="000B34D7">
        <w:rPr>
          <w:rFonts w:ascii="Arial" w:hAnsi="Arial" w:cs="Arial"/>
          <w:lang w:val="en"/>
        </w:rPr>
        <w:t xml:space="preserve"> mold is used to obtain blocks with standardized dimensions. The flexural press and the hydraulic compression press, equipped with load sensors, are used to evaluate the flexural and compressive strength respectively. Proctor and CBR tests require specific molds, compaction rams, and a CBR press to measure the bearing capacity of the materials. An oven is essential for drying and determining the optimal humidity, supplemented by a precision balance for mass control. Measuring instruments such as a caliper, a thermometer, and a hygrometer ensure control of dimensions and ambient conditions, while simple tools such as a wheelbarrow facilitate material logistics on the construction site. All of this equipment ensures the reliability, reproducibility, and performance of the manufactured </w:t>
      </w:r>
      <w:r w:rsidRPr="001E258E">
        <w:rPr>
          <w:rFonts w:ascii="Arial" w:hAnsi="Arial" w:cs="Arial"/>
        </w:rPr>
        <w:t>SCEB</w:t>
      </w:r>
      <w:r w:rsidR="00BD3A4C" w:rsidRPr="00BD3A4C">
        <w:rPr>
          <w:rFonts w:ascii="Arial" w:hAnsi="Arial" w:cs="Arial"/>
        </w:rPr>
        <w:t>.</w:t>
      </w:r>
    </w:p>
    <w:p w14:paraId="22C2443E" w14:textId="77777777" w:rsidR="00DA5186" w:rsidRDefault="00DA5186" w:rsidP="002E52F5">
      <w:pPr>
        <w:jc w:val="both"/>
        <w:rPr>
          <w:rFonts w:ascii="Arial" w:hAnsi="Arial" w:cs="Arial"/>
        </w:rPr>
      </w:pPr>
    </w:p>
    <w:p w14:paraId="34FA772E" w14:textId="77777777" w:rsidR="00DA5186" w:rsidRDefault="00DA5186" w:rsidP="002E52F5">
      <w:pPr>
        <w:jc w:val="both"/>
        <w:rPr>
          <w:rFonts w:ascii="Arial" w:hAnsi="Arial" w:cs="Arial"/>
        </w:rPr>
      </w:pPr>
    </w:p>
    <w:p w14:paraId="490A4469" w14:textId="77777777" w:rsidR="00DA5186" w:rsidRDefault="00DA5186" w:rsidP="002E52F5">
      <w:pPr>
        <w:jc w:val="both"/>
        <w:rPr>
          <w:rFonts w:ascii="Arial" w:hAnsi="Arial" w:cs="Arial"/>
        </w:rPr>
      </w:pPr>
    </w:p>
    <w:p w14:paraId="1CEFFE0E" w14:textId="6883F739" w:rsidR="00DA5186" w:rsidRDefault="00DA5186" w:rsidP="002E52F5">
      <w:pPr>
        <w:jc w:val="both"/>
        <w:rPr>
          <w:rFonts w:ascii="Arial" w:hAnsi="Arial" w:cs="Arial"/>
        </w:rPr>
      </w:pPr>
      <w:r>
        <w:rPr>
          <w:rFonts w:ascii="Times New Roman" w:hAnsi="Times New Roman"/>
          <w:noProof/>
          <w:lang w:val="fr-CI" w:eastAsia="fr-CI"/>
        </w:rPr>
        <mc:AlternateContent>
          <mc:Choice Requires="wpg">
            <w:drawing>
              <wp:anchor distT="0" distB="0" distL="114300" distR="114300" simplePos="0" relativeHeight="251663872" behindDoc="0" locked="0" layoutInCell="1" allowOverlap="1" wp14:anchorId="741DC4AF" wp14:editId="2BA6B3DD">
                <wp:simplePos x="0" y="0"/>
                <wp:positionH relativeFrom="column">
                  <wp:posOffset>-308610</wp:posOffset>
                </wp:positionH>
                <wp:positionV relativeFrom="paragraph">
                  <wp:posOffset>19050</wp:posOffset>
                </wp:positionV>
                <wp:extent cx="6469926" cy="4637269"/>
                <wp:effectExtent l="0" t="0" r="7620" b="11430"/>
                <wp:wrapNone/>
                <wp:docPr id="1791858031" name="Groupe 24"/>
                <wp:cNvGraphicFramePr/>
                <a:graphic xmlns:a="http://schemas.openxmlformats.org/drawingml/2006/main">
                  <a:graphicData uri="http://schemas.microsoft.com/office/word/2010/wordprocessingGroup">
                    <wpg:wgp>
                      <wpg:cNvGrpSpPr/>
                      <wpg:grpSpPr>
                        <a:xfrm>
                          <a:off x="0" y="0"/>
                          <a:ext cx="6469926" cy="4637269"/>
                          <a:chOff x="0" y="0"/>
                          <a:chExt cx="6610985" cy="4485848"/>
                        </a:xfrm>
                      </wpg:grpSpPr>
                      <wpg:grpSp>
                        <wpg:cNvPr id="1348888928" name="Groupe 1348888928"/>
                        <wpg:cNvGrpSpPr/>
                        <wpg:grpSpPr>
                          <a:xfrm>
                            <a:off x="219075" y="0"/>
                            <a:ext cx="6391910" cy="4485848"/>
                            <a:chOff x="219075" y="0"/>
                            <a:chExt cx="6391910" cy="4485848"/>
                          </a:xfrm>
                        </wpg:grpSpPr>
                        <pic:pic xmlns:pic="http://schemas.openxmlformats.org/drawingml/2006/picture">
                          <pic:nvPicPr>
                            <pic:cNvPr id="424517706" name="Image 42451770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838325" y="0"/>
                              <a:ext cx="1438910" cy="1920240"/>
                            </a:xfrm>
                            <a:prstGeom prst="rect">
                              <a:avLst/>
                            </a:prstGeom>
                            <a:noFill/>
                          </pic:spPr>
                        </pic:pic>
                        <pic:pic xmlns:pic="http://schemas.openxmlformats.org/drawingml/2006/picture">
                          <pic:nvPicPr>
                            <pic:cNvPr id="950615185" name="Image 95061518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457575" y="0"/>
                              <a:ext cx="1438910" cy="1920240"/>
                            </a:xfrm>
                            <a:prstGeom prst="rect">
                              <a:avLst/>
                            </a:prstGeom>
                            <a:noFill/>
                          </pic:spPr>
                        </pic:pic>
                        <pic:pic xmlns:pic="http://schemas.openxmlformats.org/drawingml/2006/picture">
                          <pic:nvPicPr>
                            <pic:cNvPr id="655326632" name="Image 65532663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019675" y="0"/>
                              <a:ext cx="1591310" cy="1920240"/>
                            </a:xfrm>
                            <a:prstGeom prst="rect">
                              <a:avLst/>
                            </a:prstGeom>
                            <a:noFill/>
                          </pic:spPr>
                        </pic:pic>
                        <pic:pic xmlns:pic="http://schemas.openxmlformats.org/drawingml/2006/picture">
                          <pic:nvPicPr>
                            <pic:cNvPr id="629713196" name="Image 62971319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19075" y="2247900"/>
                              <a:ext cx="1438910" cy="1809750"/>
                            </a:xfrm>
                            <a:prstGeom prst="rect">
                              <a:avLst/>
                            </a:prstGeom>
                            <a:noFill/>
                          </pic:spPr>
                        </pic:pic>
                        <pic:pic xmlns:pic="http://schemas.openxmlformats.org/drawingml/2006/picture">
                          <pic:nvPicPr>
                            <pic:cNvPr id="988053492" name="Image 98805349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38325" y="2247899"/>
                              <a:ext cx="1371600" cy="1830070"/>
                            </a:xfrm>
                            <a:prstGeom prst="rect">
                              <a:avLst/>
                            </a:prstGeom>
                            <a:noFill/>
                          </pic:spPr>
                        </pic:pic>
                        <pic:pic xmlns:pic="http://schemas.openxmlformats.org/drawingml/2006/picture">
                          <pic:nvPicPr>
                            <pic:cNvPr id="1345820946" name="Image 134582094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457575" y="2247900"/>
                              <a:ext cx="1438910" cy="1920240"/>
                            </a:xfrm>
                            <a:prstGeom prst="rect">
                              <a:avLst/>
                            </a:prstGeom>
                            <a:noFill/>
                          </pic:spPr>
                        </pic:pic>
                        <pic:pic xmlns:pic="http://schemas.openxmlformats.org/drawingml/2006/picture">
                          <pic:nvPicPr>
                            <pic:cNvPr id="13081523" name="Image 1308152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972050" y="2247900"/>
                              <a:ext cx="1438910" cy="1920240"/>
                            </a:xfrm>
                            <a:prstGeom prst="rect">
                              <a:avLst/>
                            </a:prstGeom>
                            <a:noFill/>
                          </pic:spPr>
                        </pic:pic>
                        <wps:wsp>
                          <wps:cNvPr id="1947097978" name="Zone de texte 2"/>
                          <wps:cNvSpPr txBox="1"/>
                          <wps:spPr>
                            <a:xfrm>
                              <a:off x="5440401" y="4178170"/>
                              <a:ext cx="525723" cy="257175"/>
                            </a:xfrm>
                            <a:prstGeom prst="rect">
                              <a:avLst/>
                            </a:prstGeom>
                            <a:solidFill>
                              <a:schemeClr val="lt1"/>
                            </a:solidFill>
                            <a:ln w="6350">
                              <a:solidFill>
                                <a:schemeClr val="bg1"/>
                              </a:solidFill>
                            </a:ln>
                          </wps:spPr>
                          <wps:txbx>
                            <w:txbxContent>
                              <w:p w14:paraId="350F6EAD" w14:textId="4FADFA97" w:rsidR="00DA5186" w:rsidRDefault="00DA5186" w:rsidP="00DA5186">
                                <w:r w:rsidRPr="00DA5186">
                                  <w:t>Mold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8265333" name="Zone de texte 2"/>
                          <wps:cNvSpPr txBox="1"/>
                          <wps:spPr>
                            <a:xfrm>
                              <a:off x="4053182" y="4219148"/>
                              <a:ext cx="579546" cy="266700"/>
                            </a:xfrm>
                            <a:prstGeom prst="rect">
                              <a:avLst/>
                            </a:prstGeom>
                            <a:solidFill>
                              <a:schemeClr val="lt1"/>
                            </a:solidFill>
                            <a:ln w="6350">
                              <a:solidFill>
                                <a:schemeClr val="bg1"/>
                              </a:solidFill>
                            </a:ln>
                          </wps:spPr>
                          <wps:txbx>
                            <w:txbxContent>
                              <w:p w14:paraId="2C15BB7D" w14:textId="5F1F747C" w:rsidR="00DA5186" w:rsidRDefault="00DA5186" w:rsidP="00DA5186">
                                <w:r w:rsidRPr="00DA5186">
                                  <w:t>Mixer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2101861" name="Zone de texte 2"/>
                          <wps:cNvSpPr txBox="1"/>
                          <wps:spPr>
                            <a:xfrm>
                              <a:off x="2276475" y="4077969"/>
                              <a:ext cx="590550" cy="276225"/>
                            </a:xfrm>
                            <a:prstGeom prst="rect">
                              <a:avLst/>
                            </a:prstGeom>
                            <a:solidFill>
                              <a:schemeClr val="lt1"/>
                            </a:solidFill>
                            <a:ln w="6350">
                              <a:solidFill>
                                <a:schemeClr val="bg1"/>
                              </a:solidFill>
                            </a:ln>
                          </wps:spPr>
                          <wps:txbx>
                            <w:txbxContent>
                              <w:p w14:paraId="58C67FAD" w14:textId="77777777" w:rsidR="00DA5186" w:rsidRDefault="00DA5186" w:rsidP="00DA5186">
                                <w:proofErr w:type="spellStart"/>
                                <w:r>
                                  <w:rPr>
                                    <w:rFonts w:ascii="Arial Narrow" w:hAnsi="Arial Narrow" w:cs="Arial"/>
                                    <w:sz w:val="28"/>
                                    <w:szCs w:val="28"/>
                                  </w:rPr>
                                  <w:t>Etuve</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3809909" name="Zone de texte 2"/>
                          <wps:cNvSpPr txBox="1"/>
                          <wps:spPr>
                            <a:xfrm>
                              <a:off x="429633" y="4057650"/>
                              <a:ext cx="1098397" cy="323850"/>
                            </a:xfrm>
                            <a:prstGeom prst="rect">
                              <a:avLst/>
                            </a:prstGeom>
                            <a:solidFill>
                              <a:schemeClr val="lt1"/>
                            </a:solidFill>
                            <a:ln w="6350">
                              <a:solidFill>
                                <a:schemeClr val="bg1"/>
                              </a:solidFill>
                            </a:ln>
                          </wps:spPr>
                          <wps:txbx>
                            <w:txbxContent>
                              <w:p w14:paraId="521D04CF" w14:textId="396A076C" w:rsidR="00DA5186" w:rsidRDefault="00DA5186" w:rsidP="00DA5186">
                                <w:r w:rsidRPr="00DA5186">
                                  <w:t>Press at CBR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4847703" name="Zone de texte 2"/>
                          <wps:cNvSpPr txBox="1"/>
                          <wps:spPr>
                            <a:xfrm>
                              <a:off x="3716826" y="1914525"/>
                              <a:ext cx="915923" cy="257175"/>
                            </a:xfrm>
                            <a:prstGeom prst="rect">
                              <a:avLst/>
                            </a:prstGeom>
                            <a:solidFill>
                              <a:schemeClr val="lt1"/>
                            </a:solidFill>
                            <a:ln w="6350">
                              <a:solidFill>
                                <a:schemeClr val="bg1"/>
                              </a:solidFill>
                            </a:ln>
                          </wps:spPr>
                          <wps:txbx>
                            <w:txbxContent>
                              <w:p w14:paraId="3E4E67CB" w14:textId="36FCC42F" w:rsidR="00DA5186" w:rsidRDefault="00DA5186" w:rsidP="00DA5186">
                                <w:r w:rsidRPr="00DA5186">
                                  <w:rPr>
                                    <w:rFonts w:ascii="Arial Narrow" w:hAnsi="Arial Narrow" w:cs="Arial"/>
                                    <w:sz w:val="28"/>
                                    <w:szCs w:val="28"/>
                                  </w:rPr>
                                  <w:t>Stopwatch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5131672" name="Zone de texte 2"/>
                          <wps:cNvSpPr txBox="1"/>
                          <wps:spPr>
                            <a:xfrm>
                              <a:off x="5019675" y="1943100"/>
                              <a:ext cx="1391285" cy="257175"/>
                            </a:xfrm>
                            <a:prstGeom prst="rect">
                              <a:avLst/>
                            </a:prstGeom>
                            <a:solidFill>
                              <a:schemeClr val="lt1"/>
                            </a:solidFill>
                            <a:ln w="6350">
                              <a:solidFill>
                                <a:schemeClr val="bg1"/>
                              </a:solidFill>
                            </a:ln>
                          </wps:spPr>
                          <wps:txbx>
                            <w:txbxContent>
                              <w:p w14:paraId="60F0B47B" w14:textId="47B1AAA1" w:rsidR="00DA5186" w:rsidRDefault="00DA5186" w:rsidP="00DA5186">
                                <w:r w:rsidRPr="00DA5186">
                                  <w:t>Mold + Lady Proctor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0414087" name="Zone de texte 2"/>
                          <wps:cNvSpPr txBox="1"/>
                          <wps:spPr>
                            <a:xfrm>
                              <a:off x="1896722" y="1914525"/>
                              <a:ext cx="1305326" cy="257175"/>
                            </a:xfrm>
                            <a:prstGeom prst="rect">
                              <a:avLst/>
                            </a:prstGeom>
                            <a:solidFill>
                              <a:schemeClr val="lt1"/>
                            </a:solidFill>
                            <a:ln w="6350">
                              <a:solidFill>
                                <a:schemeClr val="bg1"/>
                              </a:solidFill>
                            </a:ln>
                          </wps:spPr>
                          <wps:txbx>
                            <w:txbxContent>
                              <w:p w14:paraId="0D48B571" w14:textId="6E5DECEB" w:rsidR="00DA5186" w:rsidRDefault="00DA5186" w:rsidP="00DA5186">
                                <w:r w:rsidRPr="00DA5186">
                                  <w:rPr>
                                    <w:rFonts w:ascii="Arial Narrow" w:hAnsi="Arial Narrow" w:cs="Arial"/>
                                    <w:sz w:val="28"/>
                                    <w:szCs w:val="28"/>
                                  </w:rPr>
                                  <w:t>Electric Stirrer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485621" name="Zone de texte 2"/>
                          <wps:cNvSpPr txBox="1"/>
                          <wps:spPr>
                            <a:xfrm>
                              <a:off x="552451" y="1905000"/>
                              <a:ext cx="781050" cy="257175"/>
                            </a:xfrm>
                            <a:prstGeom prst="rect">
                              <a:avLst/>
                            </a:prstGeom>
                            <a:solidFill>
                              <a:schemeClr val="lt1"/>
                            </a:solidFill>
                            <a:ln w="6350">
                              <a:solidFill>
                                <a:schemeClr val="bg1"/>
                              </a:solidFill>
                            </a:ln>
                          </wps:spPr>
                          <wps:txbx>
                            <w:txbxContent>
                              <w:p w14:paraId="396572F6" w14:textId="77777777" w:rsidR="00DA5186" w:rsidRDefault="00DA5186" w:rsidP="00DA5186">
                                <w:r>
                                  <w:rPr>
                                    <w:rFonts w:ascii="Arial Narrow" w:hAnsi="Arial Narrow" w:cs="Arial"/>
                                    <w:sz w:val="28"/>
                                    <w:szCs w:val="28"/>
                                  </w:rPr>
                                  <w:t>Balance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64368249" name="Picture 398"/>
                          <pic:cNvPicPr/>
                        </pic:nvPicPr>
                        <pic:blipFill>
                          <a:blip r:embed="rId34">
                            <a:extLst>
                              <a:ext uri="{28A0092B-C50C-407E-A947-70E740481C1C}">
                                <a14:useLocalDpi xmlns:a14="http://schemas.microsoft.com/office/drawing/2010/main" val="0"/>
                              </a:ext>
                            </a:extLst>
                          </a:blip>
                          <a:stretch>
                            <a:fillRect/>
                          </a:stretch>
                        </pic:blipFill>
                        <pic:spPr>
                          <a:xfrm>
                            <a:off x="0" y="0"/>
                            <a:ext cx="1657350" cy="18669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41DC4AF" id="Groupe 24" o:spid="_x0000_s1044" style="position:absolute;left:0;text-align:left;margin-left:-24.3pt;margin-top:1.5pt;width:509.45pt;height:365.15pt;z-index:251663872" coordsize="66109,448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">
                <v:group id="Groupe 1348888928" o:spid="_x0000_s1045" style="position:absolute;left:2190;width:63919;height:44858" coordorigin="2190" coordsize="63919,4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">
                  <v:shape id="Image 424517706" o:spid="_x0000_s1046" type="#_x0000_t75" style="position:absolute;left:18383;width:143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">
                    <v:imagedata r:id="rId35" o:title=""/>
                  </v:shape>
                  <v:shape id="Image 950615185" o:spid="_x0000_s1047" type="#_x0000_t75" style="position:absolute;left:34575;width:143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">
                    <v:imagedata r:id="rId36" o:title=""/>
                  </v:shape>
                  <v:shape id="Image 655326632" o:spid="_x0000_s1048" type="#_x0000_t75" style="position:absolute;left:50196;width:15913;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">
                    <v:imagedata r:id="rId37" o:title=""/>
                  </v:shape>
                  <v:shape id="Image 629713196" o:spid="_x0000_s1049" type="#_x0000_t75" style="position:absolute;left:2190;top:22479;width:14389;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">
                    <v:imagedata r:id="rId38" o:title=""/>
                  </v:shape>
                  <v:shape id="Image 988053492" o:spid="_x0000_s1050" type="#_x0000_t75" style="position:absolute;left:18383;top:22478;width:13716;height:1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">
                    <v:imagedata r:id="rId39" o:title=""/>
                  </v:shape>
                  <v:shape id="Image 1345820946" o:spid="_x0000_s1051" type="#_x0000_t75" style="position:absolute;left:34575;top:22479;width:143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">
                    <v:imagedata r:id="rId40" o:title=""/>
                  </v:shape>
                  <v:shape id="Image 13081523" o:spid="_x0000_s1052" type="#_x0000_t75" style="position:absolute;left:49720;top:22479;width:143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">
                    <v:imagedata r:id="rId41" o:title=""/>
                  </v:shape>
                  <v:shape id="Zone de texte 2" o:spid="_x0000_s1053" type="#_x0000_t202" style="position:absolute;left:54404;top:41781;width:525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" fillcolor="white [3201]" strokecolor="white [3212]" strokeweight=".5pt">
                    <v:textbox>
                      <w:txbxContent>
                        <w:p w14:paraId="350F6EAD" w14:textId="4FADFA97" w:rsidR="00DA5186" w:rsidRDefault="00DA5186" w:rsidP="00DA5186">
                          <w:r w:rsidRPr="00DA5186">
                            <w:t>Mold</w:t>
                          </w:r>
                        </w:p>
                      </w:txbxContent>
                    </v:textbox>
                  </v:shape>
                  <v:shape id="Zone de texte 2" o:spid="_x0000_s1054" type="#_x0000_t202" style="position:absolute;left:40531;top:42191;width:57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" fillcolor="white [3201]" strokecolor="white [3212]" strokeweight=".5pt">
                    <v:textbox>
                      <w:txbxContent>
                        <w:p w14:paraId="2C15BB7D" w14:textId="5F1F747C" w:rsidR="00DA5186" w:rsidRDefault="00DA5186" w:rsidP="00DA5186">
                          <w:r w:rsidRPr="00DA5186">
                            <w:t>Mixer</w:t>
                          </w:r>
                        </w:p>
                      </w:txbxContent>
                    </v:textbox>
                  </v:shape>
                  <v:shape id="Zone de texte 2" o:spid="_x0000_s1055" type="#_x0000_t202" style="position:absolute;left:22764;top:40779;width:59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" fillcolor="white [3201]" strokecolor="white [3212]" strokeweight=".5pt">
                    <v:textbox>
                      <w:txbxContent>
                        <w:p w14:paraId="58C67FAD" w14:textId="77777777" w:rsidR="00DA5186" w:rsidRDefault="00DA5186" w:rsidP="00DA5186">
                          <w:proofErr w:type="spellStart"/>
                          <w:r>
                            <w:rPr>
                              <w:rFonts w:ascii="Arial Narrow" w:hAnsi="Arial Narrow" w:cs="Arial"/>
                              <w:sz w:val="28"/>
                              <w:szCs w:val="28"/>
                            </w:rPr>
                            <w:t>Etuve</w:t>
                          </w:r>
                          <w:proofErr w:type="spellEnd"/>
                        </w:p>
                      </w:txbxContent>
                    </v:textbox>
                  </v:shape>
                  <v:shape id="Zone de texte 2" o:spid="_x0000_s1056" type="#_x0000_t202" style="position:absolute;left:4296;top:40576;width:1098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" fillcolor="white [3201]" strokecolor="white [3212]" strokeweight=".5pt">
                    <v:textbox>
                      <w:txbxContent>
                        <w:p w14:paraId="521D04CF" w14:textId="396A076C" w:rsidR="00DA5186" w:rsidRDefault="00DA5186" w:rsidP="00DA5186">
                          <w:r w:rsidRPr="00DA5186">
                            <w:t>Press at CBR</w:t>
                          </w:r>
                        </w:p>
                      </w:txbxContent>
                    </v:textbox>
                  </v:shape>
                  <v:shape id="Zone de texte 2" o:spid="_x0000_s1057" type="#_x0000_t202" style="position:absolute;left:37168;top:19145;width:915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" fillcolor="white [3201]" strokecolor="white [3212]" strokeweight=".5pt">
                    <v:textbox>
                      <w:txbxContent>
                        <w:p w14:paraId="3E4E67CB" w14:textId="36FCC42F" w:rsidR="00DA5186" w:rsidRDefault="00DA5186" w:rsidP="00DA5186">
                          <w:r w:rsidRPr="00DA5186">
                            <w:rPr>
                              <w:rFonts w:ascii="Arial Narrow" w:hAnsi="Arial Narrow" w:cs="Arial"/>
                              <w:sz w:val="28"/>
                              <w:szCs w:val="28"/>
                            </w:rPr>
                            <w:t>Stopwatch</w:t>
                          </w:r>
                        </w:p>
                      </w:txbxContent>
                    </v:textbox>
                  </v:shape>
                  <v:shape id="Zone de texte 2" o:spid="_x0000_s1058" type="#_x0000_t202" style="position:absolute;left:50196;top:19431;width:1391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" fillcolor="white [3201]" strokecolor="white [3212]" strokeweight=".5pt">
                    <v:textbox>
                      <w:txbxContent>
                        <w:p w14:paraId="60F0B47B" w14:textId="47B1AAA1" w:rsidR="00DA5186" w:rsidRDefault="00DA5186" w:rsidP="00DA5186">
                          <w:r w:rsidRPr="00DA5186">
                            <w:t>Mold + Lady Proctor</w:t>
                          </w:r>
                        </w:p>
                      </w:txbxContent>
                    </v:textbox>
                  </v:shape>
                  <v:shape id="Zone de texte 2" o:spid="_x0000_s1059" type="#_x0000_t202" style="position:absolute;left:18967;top:19145;width:130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" fillcolor="white [3201]" strokecolor="white [3212]" strokeweight=".5pt">
                    <v:textbox>
                      <w:txbxContent>
                        <w:p w14:paraId="0D48B571" w14:textId="6E5DECEB" w:rsidR="00DA5186" w:rsidRDefault="00DA5186" w:rsidP="00DA5186">
                          <w:r w:rsidRPr="00DA5186">
                            <w:rPr>
                              <w:rFonts w:ascii="Arial Narrow" w:hAnsi="Arial Narrow" w:cs="Arial"/>
                              <w:sz w:val="28"/>
                              <w:szCs w:val="28"/>
                            </w:rPr>
                            <w:t>Electric Stirrer</w:t>
                          </w:r>
                        </w:p>
                      </w:txbxContent>
                    </v:textbox>
                  </v:shape>
                  <v:shape id="Zone de texte 2" o:spid="_x0000_s1060" type="#_x0000_t202" style="position:absolute;left:5524;top:19050;width:781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" fillcolor="white [3201]" strokecolor="white [3212]" strokeweight=".5pt">
                    <v:textbox>
                      <w:txbxContent>
                        <w:p w14:paraId="396572F6" w14:textId="77777777" w:rsidR="00DA5186" w:rsidRDefault="00DA5186" w:rsidP="00DA5186">
                          <w:r>
                            <w:rPr>
                              <w:rFonts w:ascii="Arial Narrow" w:hAnsi="Arial Narrow" w:cs="Arial"/>
                              <w:sz w:val="28"/>
                              <w:szCs w:val="28"/>
                            </w:rPr>
                            <w:t>Balance</w:t>
                          </w:r>
                        </w:p>
                      </w:txbxContent>
                    </v:textbox>
                  </v:shape>
                </v:group>
                <v:shape id="Picture 398" o:spid="_x0000_s1061" type="#_x0000_t75" style="position:absolute;width:16573;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">
                  <v:imagedata r:id="rId42" o:title=""/>
                </v:shape>
              </v:group>
            </w:pict>
          </mc:Fallback>
        </mc:AlternateContent>
      </w:r>
    </w:p>
    <w:p w14:paraId="303C5FCE" w14:textId="3A6FA7C5" w:rsidR="00DA5186" w:rsidRDefault="00DA5186" w:rsidP="002E52F5">
      <w:pPr>
        <w:jc w:val="both"/>
        <w:rPr>
          <w:rFonts w:ascii="Arial" w:hAnsi="Arial" w:cs="Arial"/>
        </w:rPr>
      </w:pPr>
    </w:p>
    <w:p w14:paraId="5C678FB0" w14:textId="77777777" w:rsidR="00DA5186" w:rsidRDefault="00DA5186" w:rsidP="002E52F5">
      <w:pPr>
        <w:jc w:val="both"/>
        <w:rPr>
          <w:rFonts w:ascii="Arial" w:hAnsi="Arial" w:cs="Arial"/>
        </w:rPr>
      </w:pPr>
    </w:p>
    <w:p w14:paraId="0924AF4A" w14:textId="77777777" w:rsidR="00DA5186" w:rsidRDefault="00DA5186" w:rsidP="002E52F5">
      <w:pPr>
        <w:jc w:val="both"/>
        <w:rPr>
          <w:rFonts w:ascii="Arial" w:hAnsi="Arial" w:cs="Arial"/>
        </w:rPr>
      </w:pPr>
    </w:p>
    <w:p w14:paraId="53832E21" w14:textId="77777777" w:rsidR="00DA5186" w:rsidRDefault="00DA5186" w:rsidP="002E52F5">
      <w:pPr>
        <w:jc w:val="both"/>
        <w:rPr>
          <w:rFonts w:ascii="Arial" w:hAnsi="Arial" w:cs="Arial"/>
        </w:rPr>
      </w:pPr>
    </w:p>
    <w:p w14:paraId="3A7FAA74" w14:textId="77777777" w:rsidR="00DA5186" w:rsidRDefault="00DA5186" w:rsidP="002E52F5">
      <w:pPr>
        <w:jc w:val="both"/>
        <w:rPr>
          <w:rFonts w:ascii="Arial" w:hAnsi="Arial" w:cs="Arial"/>
        </w:rPr>
      </w:pPr>
    </w:p>
    <w:p w14:paraId="37251809" w14:textId="77777777" w:rsidR="00DA5186" w:rsidRDefault="00DA5186" w:rsidP="002E52F5">
      <w:pPr>
        <w:jc w:val="both"/>
        <w:rPr>
          <w:rFonts w:ascii="Arial" w:hAnsi="Arial" w:cs="Arial"/>
        </w:rPr>
      </w:pPr>
    </w:p>
    <w:p w14:paraId="74135267" w14:textId="77777777" w:rsidR="00DA5186" w:rsidRDefault="00DA5186" w:rsidP="002E52F5">
      <w:pPr>
        <w:jc w:val="both"/>
        <w:rPr>
          <w:rFonts w:ascii="Arial" w:hAnsi="Arial" w:cs="Arial"/>
        </w:rPr>
      </w:pPr>
    </w:p>
    <w:p w14:paraId="1DE54B8E" w14:textId="77777777" w:rsidR="00DA5186" w:rsidRDefault="00DA5186" w:rsidP="002E52F5">
      <w:pPr>
        <w:jc w:val="both"/>
        <w:rPr>
          <w:rFonts w:ascii="Arial" w:hAnsi="Arial" w:cs="Arial"/>
        </w:rPr>
      </w:pPr>
    </w:p>
    <w:p w14:paraId="37447BE7" w14:textId="77777777" w:rsidR="00DA5186" w:rsidRDefault="00DA5186" w:rsidP="002E52F5">
      <w:pPr>
        <w:jc w:val="both"/>
        <w:rPr>
          <w:rFonts w:ascii="Arial" w:hAnsi="Arial" w:cs="Arial"/>
        </w:rPr>
      </w:pPr>
    </w:p>
    <w:p w14:paraId="12D852C5" w14:textId="77777777" w:rsidR="00DA5186" w:rsidRDefault="00DA5186" w:rsidP="002E52F5">
      <w:pPr>
        <w:jc w:val="both"/>
        <w:rPr>
          <w:rFonts w:ascii="Arial" w:hAnsi="Arial" w:cs="Arial"/>
        </w:rPr>
      </w:pPr>
    </w:p>
    <w:p w14:paraId="6CD387F3" w14:textId="77777777" w:rsidR="00DA5186" w:rsidRDefault="00DA5186" w:rsidP="002E52F5">
      <w:pPr>
        <w:jc w:val="both"/>
        <w:rPr>
          <w:rFonts w:ascii="Arial" w:hAnsi="Arial" w:cs="Arial"/>
        </w:rPr>
      </w:pPr>
    </w:p>
    <w:p w14:paraId="557EB5B1" w14:textId="77777777" w:rsidR="00DA5186" w:rsidRDefault="00DA5186" w:rsidP="002E52F5">
      <w:pPr>
        <w:jc w:val="both"/>
        <w:rPr>
          <w:rFonts w:ascii="Arial" w:hAnsi="Arial" w:cs="Arial"/>
        </w:rPr>
      </w:pPr>
    </w:p>
    <w:p w14:paraId="445A401F" w14:textId="77777777" w:rsidR="00DA5186" w:rsidRDefault="00DA5186" w:rsidP="002E52F5">
      <w:pPr>
        <w:jc w:val="both"/>
        <w:rPr>
          <w:rFonts w:ascii="Arial" w:hAnsi="Arial" w:cs="Arial"/>
        </w:rPr>
      </w:pPr>
    </w:p>
    <w:p w14:paraId="12A53041" w14:textId="77777777" w:rsidR="00DA5186" w:rsidRDefault="00DA5186" w:rsidP="002E52F5">
      <w:pPr>
        <w:jc w:val="both"/>
        <w:rPr>
          <w:rFonts w:ascii="Arial" w:hAnsi="Arial" w:cs="Arial"/>
        </w:rPr>
      </w:pPr>
    </w:p>
    <w:p w14:paraId="05E92AE2" w14:textId="77777777" w:rsidR="00DA5186" w:rsidRDefault="00DA5186" w:rsidP="002E52F5">
      <w:pPr>
        <w:jc w:val="both"/>
        <w:rPr>
          <w:rFonts w:ascii="Arial" w:hAnsi="Arial" w:cs="Arial"/>
        </w:rPr>
      </w:pPr>
    </w:p>
    <w:p w14:paraId="5E7E665E" w14:textId="77777777" w:rsidR="00DA5186" w:rsidRDefault="00DA5186" w:rsidP="002E52F5">
      <w:pPr>
        <w:jc w:val="both"/>
        <w:rPr>
          <w:rFonts w:ascii="Arial" w:hAnsi="Arial" w:cs="Arial"/>
        </w:rPr>
      </w:pPr>
    </w:p>
    <w:p w14:paraId="4095CACE" w14:textId="77777777" w:rsidR="00DA5186" w:rsidRDefault="00DA5186" w:rsidP="002E52F5">
      <w:pPr>
        <w:jc w:val="both"/>
        <w:rPr>
          <w:rFonts w:ascii="Arial" w:hAnsi="Arial" w:cs="Arial"/>
        </w:rPr>
      </w:pPr>
    </w:p>
    <w:p w14:paraId="72418761" w14:textId="77777777" w:rsidR="00DA5186" w:rsidRDefault="00DA5186" w:rsidP="002E52F5">
      <w:pPr>
        <w:jc w:val="both"/>
        <w:rPr>
          <w:rFonts w:ascii="Arial" w:hAnsi="Arial" w:cs="Arial"/>
        </w:rPr>
      </w:pPr>
    </w:p>
    <w:p w14:paraId="6B1749F3" w14:textId="77777777" w:rsidR="00DA5186" w:rsidRDefault="00DA5186" w:rsidP="002E52F5">
      <w:pPr>
        <w:jc w:val="both"/>
        <w:rPr>
          <w:rFonts w:ascii="Arial" w:hAnsi="Arial" w:cs="Arial"/>
        </w:rPr>
      </w:pPr>
    </w:p>
    <w:p w14:paraId="3EBFD98E" w14:textId="77777777" w:rsidR="00DA5186" w:rsidRDefault="00DA5186" w:rsidP="002E52F5">
      <w:pPr>
        <w:jc w:val="both"/>
        <w:rPr>
          <w:rFonts w:ascii="Arial" w:hAnsi="Arial" w:cs="Arial"/>
        </w:rPr>
      </w:pPr>
    </w:p>
    <w:p w14:paraId="65A0C8F9" w14:textId="77777777" w:rsidR="00DA5186" w:rsidRDefault="00DA5186" w:rsidP="002E52F5">
      <w:pPr>
        <w:jc w:val="both"/>
        <w:rPr>
          <w:rFonts w:ascii="Arial" w:hAnsi="Arial" w:cs="Arial"/>
        </w:rPr>
      </w:pPr>
    </w:p>
    <w:p w14:paraId="61C1225A" w14:textId="77777777" w:rsidR="00DA5186" w:rsidRDefault="00DA5186" w:rsidP="002E52F5">
      <w:pPr>
        <w:jc w:val="both"/>
        <w:rPr>
          <w:rFonts w:ascii="Arial" w:hAnsi="Arial" w:cs="Arial"/>
        </w:rPr>
      </w:pPr>
    </w:p>
    <w:p w14:paraId="6DD9779C" w14:textId="77777777" w:rsidR="00DA5186" w:rsidRDefault="00DA5186" w:rsidP="002E52F5">
      <w:pPr>
        <w:jc w:val="both"/>
        <w:rPr>
          <w:rFonts w:ascii="Arial" w:hAnsi="Arial" w:cs="Arial"/>
        </w:rPr>
      </w:pPr>
    </w:p>
    <w:p w14:paraId="3DA446EB" w14:textId="77777777" w:rsidR="00DA5186" w:rsidRDefault="00DA5186" w:rsidP="002E52F5">
      <w:pPr>
        <w:jc w:val="both"/>
        <w:rPr>
          <w:rFonts w:ascii="Arial" w:hAnsi="Arial" w:cs="Arial"/>
        </w:rPr>
      </w:pPr>
    </w:p>
    <w:p w14:paraId="38BD7A2E" w14:textId="77777777" w:rsidR="00DA5186" w:rsidRDefault="00DA5186" w:rsidP="002E52F5">
      <w:pPr>
        <w:jc w:val="both"/>
        <w:rPr>
          <w:rFonts w:ascii="Arial" w:hAnsi="Arial" w:cs="Arial"/>
        </w:rPr>
      </w:pPr>
    </w:p>
    <w:p w14:paraId="1CB347AB" w14:textId="77777777" w:rsidR="00DA5186" w:rsidRDefault="00DA5186" w:rsidP="002E52F5">
      <w:pPr>
        <w:jc w:val="both"/>
        <w:rPr>
          <w:rFonts w:ascii="Arial" w:hAnsi="Arial" w:cs="Arial"/>
        </w:rPr>
      </w:pPr>
    </w:p>
    <w:p w14:paraId="4A12D7E8" w14:textId="77777777" w:rsidR="00DA5186" w:rsidRDefault="00DA5186" w:rsidP="002E52F5">
      <w:pPr>
        <w:jc w:val="both"/>
        <w:rPr>
          <w:rFonts w:ascii="Arial" w:hAnsi="Arial" w:cs="Arial"/>
        </w:rPr>
      </w:pPr>
    </w:p>
    <w:p w14:paraId="61B4435D" w14:textId="77777777" w:rsidR="00DA5186" w:rsidRDefault="00DA5186" w:rsidP="002E52F5">
      <w:pPr>
        <w:jc w:val="both"/>
        <w:rPr>
          <w:rFonts w:ascii="Arial" w:hAnsi="Arial" w:cs="Arial"/>
        </w:rPr>
      </w:pPr>
    </w:p>
    <w:p w14:paraId="3AB7C678" w14:textId="77777777" w:rsidR="00DA5186" w:rsidRDefault="00DA5186" w:rsidP="002E52F5">
      <w:pPr>
        <w:jc w:val="both"/>
        <w:rPr>
          <w:rFonts w:ascii="Arial" w:hAnsi="Arial" w:cs="Arial"/>
        </w:rPr>
      </w:pPr>
    </w:p>
    <w:p w14:paraId="4B04169D" w14:textId="77777777" w:rsidR="00DA5186" w:rsidRDefault="00DA5186" w:rsidP="002E52F5">
      <w:pPr>
        <w:jc w:val="both"/>
        <w:rPr>
          <w:rFonts w:ascii="Arial" w:hAnsi="Arial" w:cs="Arial"/>
        </w:rPr>
      </w:pPr>
    </w:p>
    <w:p w14:paraId="2CA819E5" w14:textId="77777777" w:rsidR="00DA5186" w:rsidRDefault="00DA5186" w:rsidP="002E52F5">
      <w:pPr>
        <w:jc w:val="both"/>
        <w:rPr>
          <w:rFonts w:ascii="Arial" w:hAnsi="Arial" w:cs="Arial"/>
        </w:rPr>
      </w:pPr>
    </w:p>
    <w:p w14:paraId="5060BB26" w14:textId="258AC2FF" w:rsidR="00DA5186" w:rsidRPr="000B34D7" w:rsidRDefault="00DA5186" w:rsidP="002E52F5">
      <w:pPr>
        <w:jc w:val="both"/>
        <w:rPr>
          <w:rFonts w:ascii="Arial" w:hAnsi="Arial" w:cs="Arial"/>
          <w:lang w:val="en"/>
        </w:rPr>
      </w:pPr>
      <w:r w:rsidRPr="00DA5186">
        <w:rPr>
          <w:rFonts w:ascii="Arial" w:hAnsi="Arial" w:cs="Arial"/>
          <w:lang w:val="en"/>
        </w:rPr>
        <w:t>Fig. 3. Some illustrations of the technical equipment used</w:t>
      </w:r>
    </w:p>
    <w:p w14:paraId="083BA03C" w14:textId="3260ABB9" w:rsidR="00BD3A4C" w:rsidRDefault="007D540E" w:rsidP="00441B6F">
      <w:pPr>
        <w:pStyle w:val="Body"/>
        <w:spacing w:after="0"/>
        <w:rPr>
          <w:rFonts w:ascii="Arial" w:hAnsi="Arial" w:cs="Arial"/>
          <w:b/>
          <w:bCs/>
          <w:sz w:val="22"/>
          <w:szCs w:val="22"/>
        </w:rPr>
      </w:pPr>
      <w:r w:rsidRPr="002E52F5">
        <w:rPr>
          <w:rFonts w:ascii="Arial" w:hAnsi="Arial" w:cs="Arial"/>
          <w:b/>
          <w:sz w:val="22"/>
          <w:szCs w:val="22"/>
          <w:u w:val="single"/>
        </w:rPr>
        <w:t xml:space="preserve">2.4 </w:t>
      </w:r>
      <w:r w:rsidRPr="007D540E">
        <w:rPr>
          <w:rFonts w:ascii="Arial" w:hAnsi="Arial" w:cs="Arial"/>
          <w:b/>
          <w:bCs/>
          <w:sz w:val="22"/>
          <w:szCs w:val="22"/>
        </w:rPr>
        <w:t>Choice of sampling areas and sites</w:t>
      </w:r>
    </w:p>
    <w:p w14:paraId="288E7D2A" w14:textId="045B4928" w:rsidR="007D540E" w:rsidRDefault="000B2ACE" w:rsidP="002E52F5">
      <w:pPr>
        <w:jc w:val="both"/>
        <w:rPr>
          <w:rFonts w:ascii="Arial" w:hAnsi="Arial" w:cs="Arial"/>
        </w:rPr>
      </w:pPr>
      <w:r w:rsidRPr="000B2ACE">
        <w:rPr>
          <w:rFonts w:ascii="Arial" w:hAnsi="Arial" w:cs="Arial"/>
        </w:rPr>
        <w:t xml:space="preserve">Soil and banana trunk samples for the production of </w:t>
      </w:r>
      <w:r w:rsidR="00906F87" w:rsidRPr="001E258E">
        <w:rPr>
          <w:rFonts w:ascii="Arial" w:hAnsi="Arial" w:cs="Arial"/>
        </w:rPr>
        <w:t>SCEB</w:t>
      </w:r>
      <w:r w:rsidRPr="000B2ACE">
        <w:rPr>
          <w:rFonts w:ascii="Arial" w:hAnsi="Arial" w:cs="Arial"/>
        </w:rPr>
        <w:t xml:space="preserve"> were collected in four locations in Côte d'Ivoire: </w:t>
      </w:r>
      <w:proofErr w:type="spellStart"/>
      <w:r w:rsidRPr="000B2ACE">
        <w:rPr>
          <w:rFonts w:ascii="Arial" w:hAnsi="Arial" w:cs="Arial"/>
        </w:rPr>
        <w:t>Cocody-Palmeraie</w:t>
      </w:r>
      <w:proofErr w:type="spellEnd"/>
      <w:r w:rsidRPr="000B2ACE">
        <w:rPr>
          <w:rFonts w:ascii="Arial" w:hAnsi="Arial" w:cs="Arial"/>
        </w:rPr>
        <w:t xml:space="preserve">, </w:t>
      </w:r>
      <w:proofErr w:type="spellStart"/>
      <w:r w:rsidRPr="000B2ACE">
        <w:rPr>
          <w:rFonts w:ascii="Arial" w:hAnsi="Arial" w:cs="Arial"/>
        </w:rPr>
        <w:t>Agboville</w:t>
      </w:r>
      <w:proofErr w:type="spellEnd"/>
      <w:r w:rsidRPr="000B2ACE">
        <w:rPr>
          <w:rFonts w:ascii="Arial" w:hAnsi="Arial" w:cs="Arial"/>
        </w:rPr>
        <w:t xml:space="preserve">, </w:t>
      </w:r>
      <w:proofErr w:type="spellStart"/>
      <w:r w:rsidRPr="000B2ACE">
        <w:rPr>
          <w:rFonts w:ascii="Arial" w:hAnsi="Arial" w:cs="Arial"/>
        </w:rPr>
        <w:t>Tiassalé</w:t>
      </w:r>
      <w:proofErr w:type="spellEnd"/>
      <w:r w:rsidRPr="000B2ACE">
        <w:rPr>
          <w:rFonts w:ascii="Arial" w:hAnsi="Arial" w:cs="Arial"/>
        </w:rPr>
        <w:t xml:space="preserve">, and </w:t>
      </w:r>
      <w:proofErr w:type="spellStart"/>
      <w:r w:rsidRPr="000B2ACE">
        <w:rPr>
          <w:rFonts w:ascii="Arial" w:hAnsi="Arial" w:cs="Arial"/>
        </w:rPr>
        <w:t>N'Douci</w:t>
      </w:r>
      <w:proofErr w:type="spellEnd"/>
      <w:r w:rsidRPr="000B2ACE">
        <w:rPr>
          <w:rFonts w:ascii="Arial" w:hAnsi="Arial" w:cs="Arial"/>
        </w:rPr>
        <w:t xml:space="preserve">. These sites were selected for their soil quality, pedoclimatic diversity, and strong agricultural potential, particularly for plantain cultivation. </w:t>
      </w:r>
      <w:proofErr w:type="spellStart"/>
      <w:r w:rsidRPr="000B2ACE">
        <w:rPr>
          <w:rFonts w:ascii="Arial" w:hAnsi="Arial" w:cs="Arial"/>
        </w:rPr>
        <w:t>Cocody-Palmeraie</w:t>
      </w:r>
      <w:proofErr w:type="spellEnd"/>
      <w:r w:rsidRPr="000B2ACE">
        <w:rPr>
          <w:rFonts w:ascii="Arial" w:hAnsi="Arial" w:cs="Arial"/>
        </w:rPr>
        <w:t xml:space="preserve">, despite its urban character, has suitable agricultural pockets, while </w:t>
      </w:r>
      <w:proofErr w:type="spellStart"/>
      <w:r w:rsidRPr="000B2ACE">
        <w:rPr>
          <w:rFonts w:ascii="Arial" w:hAnsi="Arial" w:cs="Arial"/>
        </w:rPr>
        <w:t>Agboville</w:t>
      </w:r>
      <w:proofErr w:type="spellEnd"/>
      <w:r w:rsidRPr="000B2ACE">
        <w:rPr>
          <w:rFonts w:ascii="Arial" w:hAnsi="Arial" w:cs="Arial"/>
        </w:rPr>
        <w:t xml:space="preserve"> stands out for its fertile soils and favorable climate. </w:t>
      </w:r>
      <w:proofErr w:type="spellStart"/>
      <w:r w:rsidRPr="000B2ACE">
        <w:rPr>
          <w:rFonts w:ascii="Arial" w:hAnsi="Arial" w:cs="Arial"/>
        </w:rPr>
        <w:t>Tiassalé</w:t>
      </w:r>
      <w:proofErr w:type="spellEnd"/>
      <w:r w:rsidRPr="000B2ACE">
        <w:rPr>
          <w:rFonts w:ascii="Arial" w:hAnsi="Arial" w:cs="Arial"/>
        </w:rPr>
        <w:t xml:space="preserve">, with its hydromorphic soils and streams, benefits from constant humidity, and </w:t>
      </w:r>
      <w:proofErr w:type="spellStart"/>
      <w:r w:rsidRPr="000B2ACE">
        <w:rPr>
          <w:rFonts w:ascii="Arial" w:hAnsi="Arial" w:cs="Arial"/>
        </w:rPr>
        <w:t>N'Douci</w:t>
      </w:r>
      <w:proofErr w:type="spellEnd"/>
      <w:r w:rsidRPr="000B2ACE">
        <w:rPr>
          <w:rFonts w:ascii="Arial" w:hAnsi="Arial" w:cs="Arial"/>
        </w:rPr>
        <w:t xml:space="preserve"> has rich soils associated with a humid climate. This diversity ensures representative samples, while taking into account the influence of soil types and climatic conditions on </w:t>
      </w:r>
      <w:r w:rsidR="00906F87" w:rsidRPr="001E258E">
        <w:rPr>
          <w:rFonts w:ascii="Arial" w:hAnsi="Arial" w:cs="Arial"/>
        </w:rPr>
        <w:t>SCEB</w:t>
      </w:r>
      <w:r w:rsidRPr="000B2ACE">
        <w:rPr>
          <w:rFonts w:ascii="Arial" w:hAnsi="Arial" w:cs="Arial"/>
        </w:rPr>
        <w:t xml:space="preserve"> performance. Finally, the good road accessibility of these sites facilitates transport to the laboratories and ensures the rigor of the study</w:t>
      </w:r>
      <w:r w:rsidR="007D540E" w:rsidRPr="002E52F5">
        <w:rPr>
          <w:rFonts w:ascii="Arial" w:hAnsi="Arial" w:cs="Arial"/>
        </w:rPr>
        <w:t>.</w:t>
      </w:r>
    </w:p>
    <w:p w14:paraId="708123C3" w14:textId="1A1060B0" w:rsidR="002E52F5" w:rsidRDefault="002E52F5" w:rsidP="002E52F5">
      <w:pPr>
        <w:jc w:val="both"/>
        <w:rPr>
          <w:rFonts w:ascii="Arial" w:hAnsi="Arial" w:cs="Arial"/>
          <w:b/>
          <w:bCs/>
          <w:sz w:val="22"/>
          <w:szCs w:val="22"/>
        </w:rPr>
      </w:pPr>
      <w:r w:rsidRPr="002E52F5">
        <w:rPr>
          <w:rFonts w:ascii="Arial" w:hAnsi="Arial" w:cs="Arial"/>
          <w:b/>
          <w:bCs/>
          <w:sz w:val="22"/>
          <w:szCs w:val="22"/>
        </w:rPr>
        <w:t>2.5</w:t>
      </w:r>
      <w:r w:rsidRPr="002E52F5">
        <w:rPr>
          <w:rFonts w:ascii="Arial" w:hAnsi="Arial" w:cs="Arial"/>
          <w:sz w:val="22"/>
          <w:szCs w:val="22"/>
        </w:rPr>
        <w:t xml:space="preserve"> </w:t>
      </w:r>
      <w:r w:rsidRPr="002E52F5">
        <w:rPr>
          <w:rFonts w:ascii="Arial" w:hAnsi="Arial" w:cs="Arial"/>
          <w:b/>
          <w:bCs/>
          <w:sz w:val="22"/>
          <w:szCs w:val="22"/>
        </w:rPr>
        <w:t>Sample collection</w:t>
      </w:r>
    </w:p>
    <w:p w14:paraId="7D63D110" w14:textId="3E06B5C6" w:rsidR="002E52F5" w:rsidRDefault="00BE4B92" w:rsidP="002E52F5">
      <w:pPr>
        <w:jc w:val="both"/>
        <w:rPr>
          <w:rFonts w:ascii="Arial" w:hAnsi="Arial" w:cs="Arial"/>
        </w:rPr>
      </w:pPr>
      <w:r w:rsidRPr="00BE4B92">
        <w:rPr>
          <w:rFonts w:ascii="Arial" w:hAnsi="Arial" w:cs="Arial"/>
        </w:rPr>
        <w:t xml:space="preserve">Sampling was carried out at one site per study area, with the selection of specific plots. Four soil samples and four banana trunk samples were randomly collected from each site, carefully packaged in new bags and labeled to ensure their traceability. Three sampling campaigns were carried out over an eleven-month period, from March 2024 to February 2025, resulting in a total of 30 composite samples. All samples were transported to the </w:t>
      </w:r>
      <w:proofErr w:type="spellStart"/>
      <w:r w:rsidRPr="00BE4B92">
        <w:rPr>
          <w:rFonts w:ascii="Arial" w:hAnsi="Arial" w:cs="Arial"/>
        </w:rPr>
        <w:t>Cocody-Palmeraie</w:t>
      </w:r>
      <w:proofErr w:type="spellEnd"/>
      <w:r w:rsidRPr="00BE4B92">
        <w:rPr>
          <w:rFonts w:ascii="Arial" w:hAnsi="Arial" w:cs="Arial"/>
        </w:rPr>
        <w:t xml:space="preserve"> site for treatment and to the LBTB laboratory for analysis</w:t>
      </w:r>
      <w:r w:rsidR="002E52F5" w:rsidRPr="002E52F5">
        <w:rPr>
          <w:rFonts w:ascii="Arial" w:hAnsi="Arial" w:cs="Arial"/>
        </w:rPr>
        <w:t>.</w:t>
      </w:r>
    </w:p>
    <w:p w14:paraId="265CF2AA" w14:textId="05096885" w:rsidR="002E52F5" w:rsidRDefault="002E52F5" w:rsidP="005713C5">
      <w:pPr>
        <w:jc w:val="both"/>
        <w:rPr>
          <w:rFonts w:ascii="Arial" w:hAnsi="Arial" w:cs="Arial"/>
          <w:b/>
          <w:bCs/>
          <w:sz w:val="22"/>
          <w:szCs w:val="22"/>
        </w:rPr>
      </w:pPr>
      <w:r w:rsidRPr="002E52F5">
        <w:rPr>
          <w:rFonts w:ascii="Arial" w:hAnsi="Arial" w:cs="Arial"/>
          <w:b/>
          <w:bCs/>
          <w:sz w:val="22"/>
          <w:szCs w:val="22"/>
        </w:rPr>
        <w:t>2.6</w:t>
      </w:r>
      <w:r w:rsidRPr="002E52F5">
        <w:rPr>
          <w:rFonts w:ascii="Arial" w:hAnsi="Arial" w:cs="Arial"/>
          <w:sz w:val="22"/>
          <w:szCs w:val="22"/>
        </w:rPr>
        <w:t xml:space="preserve"> </w:t>
      </w:r>
      <w:r w:rsidRPr="002E52F5">
        <w:rPr>
          <w:rFonts w:ascii="Arial" w:hAnsi="Arial" w:cs="Arial"/>
          <w:b/>
          <w:bCs/>
          <w:sz w:val="22"/>
          <w:szCs w:val="22"/>
        </w:rPr>
        <w:t>Processing process of plantain trunks collected from the study sites</w:t>
      </w:r>
    </w:p>
    <w:p w14:paraId="2762D380" w14:textId="426369AC" w:rsidR="002E52F5" w:rsidRDefault="00BE4B92" w:rsidP="005713C5">
      <w:pPr>
        <w:jc w:val="both"/>
        <w:rPr>
          <w:rFonts w:ascii="Arial" w:hAnsi="Arial" w:cs="Arial"/>
        </w:rPr>
      </w:pPr>
      <w:r w:rsidRPr="00BE4B92">
        <w:rPr>
          <w:rFonts w:ascii="Arial" w:hAnsi="Arial" w:cs="Arial"/>
        </w:rPr>
        <w:t>After collecting the plantain trunks from the study sites, a treatment was carried out to ensure the quality of subsequent analyses. The fibers were first extracted, carefully cleaned, and then cut into homogeneous fragments to facilitate the following steps. These samples were then placed in an oven at 105 °C to eliminate any residual moisture, thus preventing any alteration that could affect the analytical results. Once dried, they were ground using a laboratory mill until a fine and homogeneous powder was obtained, essential to ensure the reproducibility of the analyses. The powder thus obtained was carefully packaged in airtight bags to preserve its physicochemical properties before being subjected to the various planned analyses</w:t>
      </w:r>
      <w:r w:rsidR="002E52F5" w:rsidRPr="002E52F5">
        <w:rPr>
          <w:rFonts w:ascii="Arial" w:hAnsi="Arial" w:cs="Arial"/>
        </w:rPr>
        <w:t>.</w:t>
      </w:r>
    </w:p>
    <w:p w14:paraId="7C971014" w14:textId="407543C3" w:rsidR="00BE4B92" w:rsidRDefault="00BE4B92" w:rsidP="005713C5">
      <w:pPr>
        <w:jc w:val="both"/>
        <w:rPr>
          <w:rFonts w:ascii="Arial" w:hAnsi="Arial" w:cs="Arial"/>
          <w:b/>
          <w:bCs/>
          <w:sz w:val="22"/>
          <w:szCs w:val="22"/>
        </w:rPr>
      </w:pPr>
      <w:r>
        <w:rPr>
          <w:rFonts w:ascii="Times New Roman" w:hAnsi="Times New Roman"/>
          <w:noProof/>
          <w:lang w:val="fr-CI" w:eastAsia="fr-CI"/>
        </w:rPr>
        <mc:AlternateContent>
          <mc:Choice Requires="wpg">
            <w:drawing>
              <wp:anchor distT="0" distB="0" distL="114300" distR="114300" simplePos="0" relativeHeight="251665920" behindDoc="0" locked="0" layoutInCell="1" allowOverlap="1" wp14:anchorId="3BCC87D8" wp14:editId="4B9B4925">
                <wp:simplePos x="0" y="0"/>
                <wp:positionH relativeFrom="column">
                  <wp:posOffset>-156210</wp:posOffset>
                </wp:positionH>
                <wp:positionV relativeFrom="paragraph">
                  <wp:posOffset>156845</wp:posOffset>
                </wp:positionV>
                <wp:extent cx="6381750" cy="4248150"/>
                <wp:effectExtent l="0" t="0" r="0" b="0"/>
                <wp:wrapNone/>
                <wp:docPr id="672554660" name="Groupe 25"/>
                <wp:cNvGraphicFramePr/>
                <a:graphic xmlns:a="http://schemas.openxmlformats.org/drawingml/2006/main">
                  <a:graphicData uri="http://schemas.microsoft.com/office/word/2010/wordprocessingGroup">
                    <wpg:wgp>
                      <wpg:cNvGrpSpPr/>
                      <wpg:grpSpPr>
                        <a:xfrm>
                          <a:off x="0" y="0"/>
                          <a:ext cx="6381750" cy="4248150"/>
                          <a:chOff x="0" y="0"/>
                          <a:chExt cx="7081520" cy="4371975"/>
                        </a:xfrm>
                      </wpg:grpSpPr>
                      <pic:pic xmlns:pic="http://schemas.openxmlformats.org/drawingml/2006/picture">
                        <pic:nvPicPr>
                          <pic:cNvPr id="197733353" name="Image 197733353" descr="Le bananier recyclé, nouveau matériau écolo pour la maison - Figaro  Immobilie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23825"/>
                            <a:ext cx="1657985" cy="1209675"/>
                          </a:xfrm>
                          <a:prstGeom prst="rect">
                            <a:avLst/>
                          </a:prstGeom>
                          <a:noFill/>
                          <a:ln>
                            <a:noFill/>
                          </a:ln>
                        </pic:spPr>
                      </pic:pic>
                      <wps:wsp>
                        <wps:cNvPr id="1922471262" name="Zone de texte 12"/>
                        <wps:cNvSpPr txBox="1"/>
                        <wps:spPr>
                          <a:xfrm>
                            <a:off x="76200" y="1438275"/>
                            <a:ext cx="1352550" cy="314324"/>
                          </a:xfrm>
                          <a:prstGeom prst="rect">
                            <a:avLst/>
                          </a:prstGeom>
                          <a:solidFill>
                            <a:schemeClr val="lt1"/>
                          </a:solidFill>
                          <a:ln w="6350">
                            <a:noFill/>
                          </a:ln>
                        </wps:spPr>
                        <wps:txbx>
                          <w:txbxContent>
                            <w:p w14:paraId="30842A6F" w14:textId="7BBC3715" w:rsidR="00BE4B92" w:rsidRDefault="00DA477B" w:rsidP="00BE4B92">
                              <w:r w:rsidRPr="00DA477B">
                                <w:t>Banana tree trunk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6136759" name="Image 576136759" descr="Des fibres de bananier tressées sur votre cuir chevelu au Bénin - GreenGlow  Afrika"/>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800475" y="123825"/>
                            <a:ext cx="1535430" cy="1495425"/>
                          </a:xfrm>
                          <a:prstGeom prst="rect">
                            <a:avLst/>
                          </a:prstGeom>
                          <a:noFill/>
                          <a:ln>
                            <a:noFill/>
                          </a:ln>
                        </pic:spPr>
                      </pic:pic>
                      <pic:pic xmlns:pic="http://schemas.openxmlformats.org/drawingml/2006/picture">
                        <pic:nvPicPr>
                          <pic:cNvPr id="829281758" name="Image 829281758"/>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638800" y="209550"/>
                            <a:ext cx="1442720" cy="1409700"/>
                          </a:xfrm>
                          <a:prstGeom prst="rect">
                            <a:avLst/>
                          </a:prstGeom>
                          <a:noFill/>
                          <a:ln>
                            <a:noFill/>
                          </a:ln>
                        </pic:spPr>
                      </pic:pic>
                      <pic:pic xmlns:pic="http://schemas.openxmlformats.org/drawingml/2006/picture">
                        <pic:nvPicPr>
                          <pic:cNvPr id="189871019" name="Image 18987101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019300" y="0"/>
                            <a:ext cx="1409700" cy="1649095"/>
                          </a:xfrm>
                          <a:prstGeom prst="rect">
                            <a:avLst/>
                          </a:prstGeom>
                        </pic:spPr>
                      </pic:pic>
                      <pic:pic xmlns:pic="http://schemas.openxmlformats.org/drawingml/2006/picture">
                        <pic:nvPicPr>
                          <pic:cNvPr id="1843439150" name="Image 184343915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42875" y="2162175"/>
                            <a:ext cx="1190625" cy="1646555"/>
                          </a:xfrm>
                          <a:prstGeom prst="rect">
                            <a:avLst/>
                          </a:prstGeom>
                        </pic:spPr>
                      </pic:pic>
                      <pic:pic xmlns:pic="http://schemas.openxmlformats.org/drawingml/2006/picture">
                        <pic:nvPicPr>
                          <pic:cNvPr id="1308559560" name="Image 130855956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733550" y="2295525"/>
                            <a:ext cx="1400175" cy="1519555"/>
                          </a:xfrm>
                          <a:prstGeom prst="rect">
                            <a:avLst/>
                          </a:prstGeom>
                        </pic:spPr>
                      </pic:pic>
                      <pic:pic xmlns:pic="http://schemas.openxmlformats.org/drawingml/2006/picture">
                        <pic:nvPicPr>
                          <pic:cNvPr id="1761999018" name="Image 176199901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5457825" y="2238375"/>
                            <a:ext cx="1428750" cy="1576705"/>
                          </a:xfrm>
                          <a:prstGeom prst="rect">
                            <a:avLst/>
                          </a:prstGeom>
                        </pic:spPr>
                      </pic:pic>
                      <pic:pic xmlns:pic="http://schemas.openxmlformats.org/drawingml/2006/picture">
                        <pic:nvPicPr>
                          <pic:cNvPr id="2099349798" name="Image 209934979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543300" y="2238375"/>
                            <a:ext cx="1590675" cy="1510665"/>
                          </a:xfrm>
                          <a:prstGeom prst="rect">
                            <a:avLst/>
                          </a:prstGeom>
                        </pic:spPr>
                      </pic:pic>
                      <wps:wsp>
                        <wps:cNvPr id="1173942792" name="Zone de texte 12"/>
                        <wps:cNvSpPr txBox="1"/>
                        <wps:spPr>
                          <a:xfrm>
                            <a:off x="142875" y="3886200"/>
                            <a:ext cx="1333500" cy="485775"/>
                          </a:xfrm>
                          <a:prstGeom prst="rect">
                            <a:avLst/>
                          </a:prstGeom>
                          <a:solidFill>
                            <a:schemeClr val="lt1"/>
                          </a:solidFill>
                          <a:ln w="6350">
                            <a:noFill/>
                          </a:ln>
                        </wps:spPr>
                        <wps:txbx>
                          <w:txbxContent>
                            <w:p w14:paraId="595CAA4E" w14:textId="4B818C79" w:rsidR="00BE4B92" w:rsidRDefault="00DA477B" w:rsidP="00BE4B92">
                              <w:r w:rsidRPr="00DA477B">
                                <w:t>Banana trunk powder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8880800" name="Flèche : droite 438880800"/>
                        <wps:cNvSpPr/>
                        <wps:spPr>
                          <a:xfrm>
                            <a:off x="1733550" y="742950"/>
                            <a:ext cx="200025" cy="1619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618098" name="Flèche : droite 175618098"/>
                        <wps:cNvSpPr/>
                        <wps:spPr>
                          <a:xfrm>
                            <a:off x="3514725" y="771525"/>
                            <a:ext cx="200025" cy="1619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1588201" name="Flèche : droite 581588201"/>
                        <wps:cNvSpPr/>
                        <wps:spPr>
                          <a:xfrm>
                            <a:off x="5391150" y="742950"/>
                            <a:ext cx="200025" cy="1619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903645" name="Flèche : gauche 328903645"/>
                        <wps:cNvSpPr/>
                        <wps:spPr>
                          <a:xfrm>
                            <a:off x="5133975" y="2924175"/>
                            <a:ext cx="257175" cy="1714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9658744" name="Flèche : gauche 1929658744"/>
                        <wps:cNvSpPr/>
                        <wps:spPr>
                          <a:xfrm>
                            <a:off x="3181350" y="2924175"/>
                            <a:ext cx="257175" cy="1714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0214294" name="Flèche : gauche 1300214294"/>
                        <wps:cNvSpPr/>
                        <wps:spPr>
                          <a:xfrm>
                            <a:off x="1381125" y="2933700"/>
                            <a:ext cx="257175" cy="1714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4394060" name="Flèche : bas 1744394060"/>
                        <wps:cNvSpPr/>
                        <wps:spPr>
                          <a:xfrm flipH="1">
                            <a:off x="6743700" y="1752600"/>
                            <a:ext cx="114300" cy="3905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0716500" name="Zone de texte 12"/>
                        <wps:cNvSpPr txBox="1"/>
                        <wps:spPr>
                          <a:xfrm>
                            <a:off x="3990975" y="1647825"/>
                            <a:ext cx="981075" cy="295275"/>
                          </a:xfrm>
                          <a:prstGeom prst="rect">
                            <a:avLst/>
                          </a:prstGeom>
                          <a:solidFill>
                            <a:schemeClr val="lt1"/>
                          </a:solidFill>
                          <a:ln w="6350">
                            <a:noFill/>
                          </a:ln>
                        </wps:spPr>
                        <wps:txbx>
                          <w:txbxContent>
                            <w:p w14:paraId="52FE6533" w14:textId="37C9AE94" w:rsidR="00BE4B92" w:rsidRDefault="00DA477B" w:rsidP="00BE4B92">
                              <w:r w:rsidRPr="00DA477B">
                                <w:t>Fresh fiber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5942665" name="Zone de texte 12"/>
                        <wps:cNvSpPr txBox="1"/>
                        <wps:spPr>
                          <a:xfrm>
                            <a:off x="5819775" y="1600200"/>
                            <a:ext cx="781050" cy="295275"/>
                          </a:xfrm>
                          <a:prstGeom prst="rect">
                            <a:avLst/>
                          </a:prstGeom>
                          <a:solidFill>
                            <a:schemeClr val="lt1"/>
                          </a:solidFill>
                          <a:ln w="6350">
                            <a:noFill/>
                          </a:ln>
                        </wps:spPr>
                        <wps:txbx>
                          <w:txbxContent>
                            <w:p w14:paraId="047D40D4" w14:textId="3D1734C7" w:rsidR="00BE4B92" w:rsidRDefault="00DA477B" w:rsidP="00BE4B92">
                              <w:r w:rsidRPr="00DA477B">
                                <w:t>Drying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3819886" name="Zone de texte 12"/>
                        <wps:cNvSpPr txBox="1"/>
                        <wps:spPr>
                          <a:xfrm>
                            <a:off x="5819775" y="3876675"/>
                            <a:ext cx="923925" cy="295275"/>
                          </a:xfrm>
                          <a:prstGeom prst="rect">
                            <a:avLst/>
                          </a:prstGeom>
                          <a:solidFill>
                            <a:schemeClr val="lt1"/>
                          </a:solidFill>
                          <a:ln w="6350">
                            <a:noFill/>
                          </a:ln>
                        </wps:spPr>
                        <wps:txbx>
                          <w:txbxContent>
                            <w:p w14:paraId="542CBCB0" w14:textId="6F2949CC" w:rsidR="00BE4B92" w:rsidRDefault="00DA477B" w:rsidP="00BE4B92">
                              <w:r w:rsidRPr="00DA477B">
                                <w:t>Storage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4790608" name="Zone de texte 12"/>
                        <wps:cNvSpPr txBox="1"/>
                        <wps:spPr>
                          <a:xfrm>
                            <a:off x="2019300" y="1704975"/>
                            <a:ext cx="1362075" cy="295275"/>
                          </a:xfrm>
                          <a:prstGeom prst="rect">
                            <a:avLst/>
                          </a:prstGeom>
                          <a:solidFill>
                            <a:schemeClr val="lt1"/>
                          </a:solidFill>
                          <a:ln w="6350">
                            <a:noFill/>
                          </a:ln>
                        </wps:spPr>
                        <wps:txbx>
                          <w:txbxContent>
                            <w:p w14:paraId="2C8F97AF" w14:textId="3400AB84" w:rsidR="00BE4B92" w:rsidRDefault="00DA477B" w:rsidP="00BE4B92">
                              <w:r w:rsidRPr="00DA477B">
                                <w:t>Fiber extraction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5609977" name="Zone de texte 12"/>
                        <wps:cNvSpPr txBox="1"/>
                        <wps:spPr>
                          <a:xfrm>
                            <a:off x="2019300" y="3829050"/>
                            <a:ext cx="838200" cy="295275"/>
                          </a:xfrm>
                          <a:prstGeom prst="rect">
                            <a:avLst/>
                          </a:prstGeom>
                          <a:solidFill>
                            <a:schemeClr val="lt1"/>
                          </a:solidFill>
                          <a:ln w="6350">
                            <a:noFill/>
                          </a:ln>
                        </wps:spPr>
                        <wps:txbx>
                          <w:txbxContent>
                            <w:p w14:paraId="6900BC3A" w14:textId="77777777" w:rsidR="00BE4B92" w:rsidRDefault="00BE4B92" w:rsidP="00BE4B92">
                              <w:proofErr w:type="spellStart"/>
                              <w:r>
                                <w:t>Fibre</w:t>
                              </w:r>
                              <w:proofErr w:type="spellEnd"/>
                              <w:r>
                                <w:t xml:space="preserve"> fine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4479688" name="Zone de texte 12"/>
                        <wps:cNvSpPr txBox="1"/>
                        <wps:spPr>
                          <a:xfrm>
                            <a:off x="3933824" y="3829050"/>
                            <a:ext cx="854129" cy="295275"/>
                          </a:xfrm>
                          <a:prstGeom prst="rect">
                            <a:avLst/>
                          </a:prstGeom>
                          <a:solidFill>
                            <a:schemeClr val="lt1"/>
                          </a:solidFill>
                          <a:ln w="6350">
                            <a:noFill/>
                          </a:ln>
                        </wps:spPr>
                        <wps:txbx>
                          <w:txbxContent>
                            <w:p w14:paraId="68177533" w14:textId="6D9B3541" w:rsidR="00BE4B92" w:rsidRDefault="00DA477B" w:rsidP="00BE4B92">
                              <w:r w:rsidRPr="00DA477B">
                                <w:t>Cutting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CC87D8" id="Groupe 25" o:spid="_x0000_s1062" style="position:absolute;left:0;text-align:left;margin-left:-12.3pt;margin-top:12.35pt;width:502.5pt;height:334.5pt;z-index:251665920" coordsize="70815,43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">
                <v:shape id="Image 197733353" o:spid="_x0000_s1063" type="#_x0000_t75" alt="Le bananier recyclé, nouveau matériau écolo pour la maison - Figaro  Immobilier" style="position:absolute;top:1238;width:16579;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">
                  <v:imagedata r:id="rId51" o:title="Le bananier recyclé, nouveau matériau écolo pour la maison - Figaro  Immobilier"/>
                </v:shape>
                <v:shape id="Zone de texte 12" o:spid="_x0000_s1064" type="#_x0000_t202" style="position:absolute;left:762;top:14382;width:135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" fillcolor="white [3201]" stroked="f" strokeweight=".5pt">
                  <v:textbox>
                    <w:txbxContent>
                      <w:p w14:paraId="30842A6F" w14:textId="7BBC3715" w:rsidR="00BE4B92" w:rsidRDefault="00DA477B" w:rsidP="00BE4B92">
                        <w:r w:rsidRPr="00DA477B">
                          <w:t>Banana tree trunk</w:t>
                        </w:r>
                      </w:p>
                    </w:txbxContent>
                  </v:textbox>
                </v:shape>
                <v:shape id="Image 576136759" o:spid="_x0000_s1065" type="#_x0000_t75" alt="Des fibres de bananier tressées sur votre cuir chevelu au Bénin - GreenGlow  Afrika" style="position:absolute;left:38004;top:1238;width:15355;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">
                  <v:imagedata r:id="rId52" o:title="Des fibres de bananier tressées sur votre cuir chevelu au Bénin - GreenGlow  Afrika"/>
                </v:shape>
                <v:shape id="Image 829281758" o:spid="_x0000_s1066" type="#_x0000_t75" style="position:absolute;left:56388;top:2095;width:1442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">
                  <v:imagedata r:id="rId53" o:title=""/>
                </v:shape>
                <v:shape id="Image 189871019" o:spid="_x0000_s1067" type="#_x0000_t75" style="position:absolute;left:20193;width:14097;height:1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">
                  <v:imagedata r:id="rId54" o:title=""/>
                </v:shape>
                <v:shape id="Image 1843439150" o:spid="_x0000_s1068" type="#_x0000_t75" style="position:absolute;left:1428;top:21621;width:11907;height:16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">
                  <v:imagedata r:id="rId55" o:title=""/>
                </v:shape>
                <v:shape id="Image 1308559560" o:spid="_x0000_s1069" type="#_x0000_t75" style="position:absolute;left:17335;top:22955;width:14002;height:1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">
                  <v:imagedata r:id="rId56" o:title=""/>
                </v:shape>
                <v:shape id="Image 1761999018" o:spid="_x0000_s1070" type="#_x0000_t75" style="position:absolute;left:54578;top:22383;width:14287;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">
                  <v:imagedata r:id="rId57" o:title=""/>
                </v:shape>
                <v:shape id="Image 2099349798" o:spid="_x0000_s1071" type="#_x0000_t75" style="position:absolute;left:35433;top:22383;width:15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">
                  <v:imagedata r:id="rId58" o:title=""/>
                </v:shape>
                <v:shape id="Zone de texte 12" o:spid="_x0000_s1072" type="#_x0000_t202" style="position:absolute;left:1428;top:38862;width:13335;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" fillcolor="white [3201]" stroked="f" strokeweight=".5pt">
                  <v:textbox>
                    <w:txbxContent>
                      <w:p w14:paraId="595CAA4E" w14:textId="4B818C79" w:rsidR="00BE4B92" w:rsidRDefault="00DA477B" w:rsidP="00BE4B92">
                        <w:r w:rsidRPr="00DA477B">
                          <w:t>Banana trunk powder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38880800" o:spid="_x0000_s1073" type="#_x0000_t13" style="position:absolute;left:17335;top:7429;width:200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" adj="12857" fillcolor="#4f81bd [3204]" strokecolor="#0a121c [484]" strokeweight="2pt"/>
                <v:shape id="Flèche : droite 175618098" o:spid="_x0000_s1074" type="#_x0000_t13" style="position:absolute;left:35147;top:7715;width:200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" adj="12857" fillcolor="#4f81bd [3204]" strokecolor="#0a121c [484]" strokeweight="2pt"/>
                <v:shape id="Flèche : droite 581588201" o:spid="_x0000_s1075" type="#_x0000_t13" style="position:absolute;left:53911;top:7429;width:200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" adj="12857" fillcolor="#4f81bd [3204]" strokecolor="#0a121c [484]"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328903645" o:spid="_x0000_s1076" type="#_x0000_t66" style="position:absolute;left:51339;top:29241;width:257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" adj="7200" fillcolor="#4f81bd [3204]" strokecolor="#0a121c [484]" strokeweight="2pt"/>
                <v:shape id="Flèche : gauche 1929658744" o:spid="_x0000_s1077" type="#_x0000_t66" style="position:absolute;left:31813;top:29241;width:257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" adj="7200" fillcolor="#4f81bd [3204]" strokecolor="#0a121c [484]" strokeweight="2pt"/>
                <v:shape id="Flèche : gauche 1300214294" o:spid="_x0000_s1078" type="#_x0000_t66" style="position:absolute;left:13811;top:29337;width:2572;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" adj="7200" fillcolor="#4f81bd [3204]" strokecolor="#0a121c [48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744394060" o:spid="_x0000_s1079" type="#_x0000_t67" style="position:absolute;left:67437;top:17526;width:1143;height:39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" adj="18439" fillcolor="#4f81bd [3204]" strokecolor="#0a121c [484]" strokeweight="2pt"/>
                <v:shape id="Zone de texte 12" o:spid="_x0000_s1080" type="#_x0000_t202" style="position:absolute;left:39909;top:16478;width:98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" fillcolor="white [3201]" stroked="f" strokeweight=".5pt">
                  <v:textbox>
                    <w:txbxContent>
                      <w:p w14:paraId="52FE6533" w14:textId="37C9AE94" w:rsidR="00BE4B92" w:rsidRDefault="00DA477B" w:rsidP="00BE4B92">
                        <w:r w:rsidRPr="00DA477B">
                          <w:t>Fresh fiber</w:t>
                        </w:r>
                      </w:p>
                    </w:txbxContent>
                  </v:textbox>
                </v:shape>
                <v:shape id="Zone de texte 12" o:spid="_x0000_s1081" type="#_x0000_t202" style="position:absolute;left:58197;top:16002;width:78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" fillcolor="white [3201]" stroked="f" strokeweight=".5pt">
                  <v:textbox>
                    <w:txbxContent>
                      <w:p w14:paraId="047D40D4" w14:textId="3D1734C7" w:rsidR="00BE4B92" w:rsidRDefault="00DA477B" w:rsidP="00BE4B92">
                        <w:r w:rsidRPr="00DA477B">
                          <w:t>Drying</w:t>
                        </w:r>
                      </w:p>
                    </w:txbxContent>
                  </v:textbox>
                </v:shape>
                <v:shape id="Zone de texte 12" o:spid="_x0000_s1082" type="#_x0000_t202" style="position:absolute;left:58197;top:38766;width:924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" fillcolor="white [3201]" stroked="f" strokeweight=".5pt">
                  <v:textbox>
                    <w:txbxContent>
                      <w:p w14:paraId="542CBCB0" w14:textId="6F2949CC" w:rsidR="00BE4B92" w:rsidRDefault="00DA477B" w:rsidP="00BE4B92">
                        <w:r w:rsidRPr="00DA477B">
                          <w:t>Storage</w:t>
                        </w:r>
                      </w:p>
                    </w:txbxContent>
                  </v:textbox>
                </v:shape>
                <v:shape id="Zone de texte 12" o:spid="_x0000_s1083" type="#_x0000_t202" style="position:absolute;left:20193;top:17049;width:1362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" fillcolor="white [3201]" stroked="f" strokeweight=".5pt">
                  <v:textbox>
                    <w:txbxContent>
                      <w:p w14:paraId="2C8F97AF" w14:textId="3400AB84" w:rsidR="00BE4B92" w:rsidRDefault="00DA477B" w:rsidP="00BE4B92">
                        <w:r w:rsidRPr="00DA477B">
                          <w:t>Fiber extraction</w:t>
                        </w:r>
                      </w:p>
                    </w:txbxContent>
                  </v:textbox>
                </v:shape>
                <v:shape id="Zone de texte 12" o:spid="_x0000_s1084" type="#_x0000_t202" style="position:absolute;left:20193;top:38290;width:838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" fillcolor="white [3201]" stroked="f" strokeweight=".5pt">
                  <v:textbox>
                    <w:txbxContent>
                      <w:p w14:paraId="6900BC3A" w14:textId="77777777" w:rsidR="00BE4B92" w:rsidRDefault="00BE4B92" w:rsidP="00BE4B92">
                        <w:proofErr w:type="spellStart"/>
                        <w:r>
                          <w:t>Fibre</w:t>
                        </w:r>
                        <w:proofErr w:type="spellEnd"/>
                        <w:r>
                          <w:t xml:space="preserve"> fine</w:t>
                        </w:r>
                      </w:p>
                    </w:txbxContent>
                  </v:textbox>
                </v:shape>
                <v:shape id="Zone de texte 12" o:spid="_x0000_s1085" type="#_x0000_t202" style="position:absolute;left:39338;top:38290;width:854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" fillcolor="white [3201]" stroked="f" strokeweight=".5pt">
                  <v:textbox>
                    <w:txbxContent>
                      <w:p w14:paraId="68177533" w14:textId="6D9B3541" w:rsidR="00BE4B92" w:rsidRDefault="00DA477B" w:rsidP="00BE4B92">
                        <w:r w:rsidRPr="00DA477B">
                          <w:t>Cutting</w:t>
                        </w:r>
                      </w:p>
                    </w:txbxContent>
                  </v:textbox>
                </v:shape>
              </v:group>
            </w:pict>
          </mc:Fallback>
        </mc:AlternateContent>
      </w:r>
    </w:p>
    <w:p w14:paraId="03D4B5EE" w14:textId="2648586E" w:rsidR="00BE4B92" w:rsidRDefault="00BE4B92" w:rsidP="005713C5">
      <w:pPr>
        <w:jc w:val="both"/>
        <w:rPr>
          <w:rFonts w:ascii="Arial" w:hAnsi="Arial" w:cs="Arial"/>
          <w:b/>
          <w:bCs/>
          <w:sz w:val="22"/>
          <w:szCs w:val="22"/>
        </w:rPr>
      </w:pPr>
    </w:p>
    <w:p w14:paraId="553CC4AB" w14:textId="77777777" w:rsidR="00BE4B92" w:rsidRDefault="00BE4B92" w:rsidP="005713C5">
      <w:pPr>
        <w:jc w:val="both"/>
        <w:rPr>
          <w:rFonts w:ascii="Arial" w:hAnsi="Arial" w:cs="Arial"/>
          <w:b/>
          <w:bCs/>
          <w:sz w:val="22"/>
          <w:szCs w:val="22"/>
        </w:rPr>
      </w:pPr>
    </w:p>
    <w:p w14:paraId="4A88294F" w14:textId="77777777" w:rsidR="00BE4B92" w:rsidRDefault="00BE4B92" w:rsidP="005713C5">
      <w:pPr>
        <w:jc w:val="both"/>
        <w:rPr>
          <w:rFonts w:ascii="Arial" w:hAnsi="Arial" w:cs="Arial"/>
          <w:b/>
          <w:bCs/>
          <w:sz w:val="22"/>
          <w:szCs w:val="22"/>
        </w:rPr>
      </w:pPr>
    </w:p>
    <w:p w14:paraId="0B0AAA42" w14:textId="77777777" w:rsidR="00BE4B92" w:rsidRDefault="00BE4B92" w:rsidP="005713C5">
      <w:pPr>
        <w:jc w:val="both"/>
        <w:rPr>
          <w:rFonts w:ascii="Arial" w:hAnsi="Arial" w:cs="Arial"/>
          <w:b/>
          <w:bCs/>
          <w:sz w:val="22"/>
          <w:szCs w:val="22"/>
        </w:rPr>
      </w:pPr>
    </w:p>
    <w:p w14:paraId="12D7FB98" w14:textId="77777777" w:rsidR="00BE4B92" w:rsidRDefault="00BE4B92" w:rsidP="005713C5">
      <w:pPr>
        <w:jc w:val="both"/>
        <w:rPr>
          <w:rFonts w:ascii="Arial" w:hAnsi="Arial" w:cs="Arial"/>
          <w:b/>
          <w:bCs/>
          <w:sz w:val="22"/>
          <w:szCs w:val="22"/>
        </w:rPr>
      </w:pPr>
    </w:p>
    <w:p w14:paraId="568FAD11" w14:textId="77777777" w:rsidR="00BE4B92" w:rsidRDefault="00BE4B92" w:rsidP="005713C5">
      <w:pPr>
        <w:jc w:val="both"/>
        <w:rPr>
          <w:rFonts w:ascii="Arial" w:hAnsi="Arial" w:cs="Arial"/>
          <w:b/>
          <w:bCs/>
          <w:sz w:val="22"/>
          <w:szCs w:val="22"/>
        </w:rPr>
      </w:pPr>
    </w:p>
    <w:p w14:paraId="5688E1F2" w14:textId="77777777" w:rsidR="00BE4B92" w:rsidRDefault="00BE4B92" w:rsidP="005713C5">
      <w:pPr>
        <w:jc w:val="both"/>
        <w:rPr>
          <w:rFonts w:ascii="Arial" w:hAnsi="Arial" w:cs="Arial"/>
          <w:b/>
          <w:bCs/>
          <w:sz w:val="22"/>
          <w:szCs w:val="22"/>
        </w:rPr>
      </w:pPr>
    </w:p>
    <w:p w14:paraId="5D2C8722" w14:textId="77777777" w:rsidR="00BE4B92" w:rsidRDefault="00BE4B92" w:rsidP="005713C5">
      <w:pPr>
        <w:jc w:val="both"/>
        <w:rPr>
          <w:rFonts w:ascii="Arial" w:hAnsi="Arial" w:cs="Arial"/>
          <w:b/>
          <w:bCs/>
          <w:sz w:val="22"/>
          <w:szCs w:val="22"/>
        </w:rPr>
      </w:pPr>
    </w:p>
    <w:p w14:paraId="768A0AF5" w14:textId="77777777" w:rsidR="00BE4B92" w:rsidRDefault="00BE4B92" w:rsidP="005713C5">
      <w:pPr>
        <w:jc w:val="both"/>
        <w:rPr>
          <w:rFonts w:ascii="Arial" w:hAnsi="Arial" w:cs="Arial"/>
          <w:b/>
          <w:bCs/>
          <w:sz w:val="22"/>
          <w:szCs w:val="22"/>
        </w:rPr>
      </w:pPr>
    </w:p>
    <w:p w14:paraId="6DABF368" w14:textId="77777777" w:rsidR="00BE4B92" w:rsidRDefault="00BE4B92" w:rsidP="005713C5">
      <w:pPr>
        <w:jc w:val="both"/>
        <w:rPr>
          <w:rFonts w:ascii="Arial" w:hAnsi="Arial" w:cs="Arial"/>
          <w:b/>
          <w:bCs/>
          <w:sz w:val="22"/>
          <w:szCs w:val="22"/>
        </w:rPr>
      </w:pPr>
    </w:p>
    <w:p w14:paraId="6811B0DC" w14:textId="77777777" w:rsidR="00BE4B92" w:rsidRDefault="00BE4B92" w:rsidP="005713C5">
      <w:pPr>
        <w:jc w:val="both"/>
        <w:rPr>
          <w:rFonts w:ascii="Arial" w:hAnsi="Arial" w:cs="Arial"/>
          <w:b/>
          <w:bCs/>
          <w:sz w:val="22"/>
          <w:szCs w:val="22"/>
        </w:rPr>
      </w:pPr>
    </w:p>
    <w:p w14:paraId="1CFD1036" w14:textId="77777777" w:rsidR="00BE4B92" w:rsidRDefault="00BE4B92" w:rsidP="005713C5">
      <w:pPr>
        <w:jc w:val="both"/>
        <w:rPr>
          <w:rFonts w:ascii="Arial" w:hAnsi="Arial" w:cs="Arial"/>
          <w:b/>
          <w:bCs/>
          <w:sz w:val="22"/>
          <w:szCs w:val="22"/>
        </w:rPr>
      </w:pPr>
    </w:p>
    <w:p w14:paraId="13381481" w14:textId="77777777" w:rsidR="00BE4B92" w:rsidRDefault="00BE4B92" w:rsidP="005713C5">
      <w:pPr>
        <w:jc w:val="both"/>
        <w:rPr>
          <w:rFonts w:ascii="Arial" w:hAnsi="Arial" w:cs="Arial"/>
          <w:b/>
          <w:bCs/>
          <w:sz w:val="22"/>
          <w:szCs w:val="22"/>
        </w:rPr>
      </w:pPr>
    </w:p>
    <w:p w14:paraId="0D9D8CD8" w14:textId="77777777" w:rsidR="00BE4B92" w:rsidRDefault="00BE4B92" w:rsidP="005713C5">
      <w:pPr>
        <w:jc w:val="both"/>
        <w:rPr>
          <w:rFonts w:ascii="Arial" w:hAnsi="Arial" w:cs="Arial"/>
          <w:b/>
          <w:bCs/>
          <w:sz w:val="22"/>
          <w:szCs w:val="22"/>
        </w:rPr>
      </w:pPr>
    </w:p>
    <w:p w14:paraId="48E8857F" w14:textId="77777777" w:rsidR="00BE4B92" w:rsidRDefault="00BE4B92" w:rsidP="005713C5">
      <w:pPr>
        <w:jc w:val="both"/>
        <w:rPr>
          <w:rFonts w:ascii="Arial" w:hAnsi="Arial" w:cs="Arial"/>
          <w:b/>
          <w:bCs/>
          <w:sz w:val="22"/>
          <w:szCs w:val="22"/>
        </w:rPr>
      </w:pPr>
    </w:p>
    <w:p w14:paraId="2236297C" w14:textId="77777777" w:rsidR="00BE4B92" w:rsidRDefault="00BE4B92" w:rsidP="005713C5">
      <w:pPr>
        <w:jc w:val="both"/>
        <w:rPr>
          <w:rFonts w:ascii="Arial" w:hAnsi="Arial" w:cs="Arial"/>
          <w:b/>
          <w:bCs/>
          <w:sz w:val="22"/>
          <w:szCs w:val="22"/>
        </w:rPr>
      </w:pPr>
    </w:p>
    <w:p w14:paraId="5AB605C1" w14:textId="174A8DFF" w:rsidR="005713C5" w:rsidRDefault="00410C2F" w:rsidP="005713C5">
      <w:pPr>
        <w:jc w:val="both"/>
        <w:rPr>
          <w:rFonts w:ascii="Arial" w:hAnsi="Arial" w:cs="Arial"/>
          <w:b/>
          <w:bCs/>
          <w:sz w:val="22"/>
          <w:szCs w:val="22"/>
        </w:rPr>
      </w:pPr>
      <w:r>
        <w:rPr>
          <w:noProof/>
        </w:rPr>
        <mc:AlternateContent>
          <mc:Choice Requires="wpg">
            <w:drawing>
              <wp:anchor distT="0" distB="0" distL="114300" distR="114300" simplePos="0" relativeHeight="251658752" behindDoc="0" locked="0" layoutInCell="1" allowOverlap="1" wp14:anchorId="0AD3D46D" wp14:editId="6228197A">
                <wp:simplePos x="0" y="0"/>
                <wp:positionH relativeFrom="column">
                  <wp:posOffset>904875</wp:posOffset>
                </wp:positionH>
                <wp:positionV relativeFrom="paragraph">
                  <wp:posOffset>9535160</wp:posOffset>
                </wp:positionV>
                <wp:extent cx="6134100" cy="2057400"/>
                <wp:effectExtent l="19050" t="0" r="0" b="0"/>
                <wp:wrapNone/>
                <wp:docPr id="1314486757"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1591453277"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20"/>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725435083" name="Image 3"/>
                          <pic:cNvPicPr>
                            <a:picLocks noChangeAspect="1"/>
                          </pic:cNvPicPr>
                        </pic:nvPicPr>
                        <pic:blipFill>
                          <a:blip r:embed="rId59"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1063965677" name="Image 6"/>
                          <pic:cNvPicPr>
                            <a:picLocks noChangeAspect="1"/>
                          </pic:cNvPicPr>
                        </pic:nvPicPr>
                        <pic:blipFill>
                          <a:blip r:embed="rId60"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98524447" name="Image 1"/>
                          <pic:cNvPicPr>
                            <a:picLocks noChangeAspect="1"/>
                          </pic:cNvPicPr>
                        </pic:nvPicPr>
                        <pic:blipFill>
                          <a:blip r:embed="rId18" cstate="print"/>
                          <a:srcRect/>
                          <a:stretch>
                            <a:fillRect/>
                          </a:stretch>
                        </pic:blipFill>
                        <pic:spPr bwMode="auto">
                          <a:xfrm>
                            <a:off x="4705350" y="0"/>
                            <a:ext cx="1428750" cy="1677035"/>
                          </a:xfrm>
                          <a:prstGeom prst="rect">
                            <a:avLst/>
                          </a:prstGeom>
                          <a:noFill/>
                          <a:ln>
                            <a:noFill/>
                          </a:ln>
                        </pic:spPr>
                      </pic:pic>
                      <wps:wsp>
                        <wps:cNvPr id="1281652449" name="Zone de texte 4"/>
                        <wps:cNvSpPr txBox="1"/>
                        <wps:spPr>
                          <a:xfrm>
                            <a:off x="400050" y="1695450"/>
                            <a:ext cx="400050" cy="266700"/>
                          </a:xfrm>
                          <a:prstGeom prst="rect">
                            <a:avLst/>
                          </a:prstGeom>
                          <a:solidFill>
                            <a:schemeClr val="lt1"/>
                          </a:solidFill>
                          <a:ln w="6350">
                            <a:noFill/>
                          </a:ln>
                        </wps:spPr>
                        <wps:txbx>
                          <w:txbxContent>
                            <w:p w14:paraId="3B120BFC"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6454904" name="Zone de texte 4"/>
                        <wps:cNvSpPr txBox="1"/>
                        <wps:spPr>
                          <a:xfrm>
                            <a:off x="2028825" y="1714500"/>
                            <a:ext cx="428625" cy="314325"/>
                          </a:xfrm>
                          <a:prstGeom prst="rect">
                            <a:avLst/>
                          </a:prstGeom>
                          <a:solidFill>
                            <a:schemeClr val="lt1"/>
                          </a:solidFill>
                          <a:ln w="6350">
                            <a:noFill/>
                          </a:ln>
                        </wps:spPr>
                        <wps:txbx>
                          <w:txbxContent>
                            <w:p w14:paraId="65A68FB3"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2735163" name="Zone de texte 4"/>
                        <wps:cNvSpPr txBox="1"/>
                        <wps:spPr>
                          <a:xfrm>
                            <a:off x="5105400" y="1695450"/>
                            <a:ext cx="361950" cy="314325"/>
                          </a:xfrm>
                          <a:prstGeom prst="rect">
                            <a:avLst/>
                          </a:prstGeom>
                          <a:solidFill>
                            <a:schemeClr val="lt1"/>
                          </a:solidFill>
                          <a:ln w="6350">
                            <a:noFill/>
                          </a:ln>
                        </wps:spPr>
                        <wps:txbx>
                          <w:txbxContent>
                            <w:p w14:paraId="5630A588"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15636" name="Zone de texte 4"/>
                        <wps:cNvSpPr txBox="1"/>
                        <wps:spPr>
                          <a:xfrm>
                            <a:off x="3619500" y="1743075"/>
                            <a:ext cx="495300" cy="314325"/>
                          </a:xfrm>
                          <a:prstGeom prst="rect">
                            <a:avLst/>
                          </a:prstGeom>
                          <a:solidFill>
                            <a:schemeClr val="lt1"/>
                          </a:solidFill>
                          <a:ln w="6350">
                            <a:noFill/>
                          </a:ln>
                        </wps:spPr>
                        <wps:txbx>
                          <w:txbxContent>
                            <w:p w14:paraId="191AB9F6"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D3D46D" id="Groupe 8" o:spid="_x0000_s1086" style="position:absolute;left:0;text-align:left;margin-left:71.25pt;margin-top:750.8pt;width:483pt;height:162pt;z-index:251658752"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">
                <v:shape id="Image 1" o:spid="_x0000_s1087"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" stroked="t" strokecolor="white [3212]">
                  <v:imagedata r:id="rId26" o:title=" Sel. Solution alcaline"/>
                  <v:path arrowok="t"/>
                </v:shape>
                <v:shape id="Image 3" o:spid="_x0000_s1088"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">
                  <v:imagedata r:id="rId61" o:title=""/>
                </v:shape>
                <v:shape id="Image 6" o:spid="_x0000_s1089"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">
                  <v:imagedata r:id="rId62" o:title=""/>
                </v:shape>
                <v:shape id="Image 1" o:spid="_x0000_s1090"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">
                  <v:imagedata r:id="rId24" o:title=""/>
                </v:shape>
                <v:shape id="Zone de texte 4" o:spid="_x0000_s1091"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" fillcolor="white [3201]" stroked="f" strokeweight=".5pt">
                  <v:textbox>
                    <w:txbxContent>
                      <w:p w14:paraId="3B120BFC" w14:textId="77777777" w:rsidR="005713C5" w:rsidRDefault="005713C5" w:rsidP="005713C5">
                        <w:r>
                          <w:rPr>
                            <w:rFonts w:ascii="Times New Roman" w:hAnsi="Times New Roman"/>
                          </w:rPr>
                          <w:t>A</w:t>
                        </w:r>
                      </w:p>
                    </w:txbxContent>
                  </v:textbox>
                </v:shape>
                <v:shape id="Zone de texte 4" o:spid="_x0000_s1092"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" fillcolor="white [3201]" stroked="f" strokeweight=".5pt">
                  <v:textbox>
                    <w:txbxContent>
                      <w:p w14:paraId="65A68FB3"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093"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" fillcolor="white [3201]" stroked="f" strokeweight=".5pt">
                  <v:textbox>
                    <w:txbxContent>
                      <w:p w14:paraId="5630A588" w14:textId="77777777" w:rsidR="005713C5" w:rsidRDefault="005713C5" w:rsidP="005713C5">
                        <w:r>
                          <w:rPr>
                            <w:rFonts w:ascii="Times New Roman" w:hAnsi="Times New Roman"/>
                          </w:rPr>
                          <w:t>C</w:t>
                        </w:r>
                      </w:p>
                    </w:txbxContent>
                  </v:textbox>
                </v:shape>
                <v:shape id="Zone de texte 4" o:spid="_x0000_s1094"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" fillcolor="white [3201]" stroked="f" strokeweight=".5pt">
                  <v:textbox>
                    <w:txbxContent>
                      <w:p w14:paraId="191AB9F6"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p>
    <w:p w14:paraId="337F9CDE" w14:textId="12209C44" w:rsidR="005713C5" w:rsidRDefault="005713C5" w:rsidP="005713C5">
      <w:pPr>
        <w:jc w:val="both"/>
        <w:rPr>
          <w:rFonts w:ascii="Arial" w:hAnsi="Arial" w:cs="Arial"/>
          <w:b/>
          <w:bCs/>
          <w:sz w:val="22"/>
          <w:szCs w:val="22"/>
        </w:rPr>
      </w:pPr>
    </w:p>
    <w:p w14:paraId="5C355ECF" w14:textId="479F3E59" w:rsidR="005713C5" w:rsidRDefault="005713C5" w:rsidP="005713C5">
      <w:pPr>
        <w:jc w:val="both"/>
        <w:rPr>
          <w:rFonts w:ascii="Arial" w:hAnsi="Arial" w:cs="Arial"/>
          <w:b/>
          <w:bCs/>
          <w:sz w:val="22"/>
          <w:szCs w:val="22"/>
        </w:rPr>
      </w:pPr>
    </w:p>
    <w:p w14:paraId="1180197C" w14:textId="60855142" w:rsidR="005713C5" w:rsidRDefault="005713C5" w:rsidP="005713C5">
      <w:pPr>
        <w:jc w:val="both"/>
        <w:rPr>
          <w:rFonts w:ascii="Arial" w:hAnsi="Arial" w:cs="Arial"/>
          <w:b/>
          <w:bCs/>
          <w:sz w:val="22"/>
          <w:szCs w:val="22"/>
        </w:rPr>
      </w:pPr>
    </w:p>
    <w:p w14:paraId="27364DD2" w14:textId="7CFC64FD" w:rsidR="005713C5" w:rsidRDefault="005713C5" w:rsidP="005713C5">
      <w:pPr>
        <w:jc w:val="both"/>
        <w:rPr>
          <w:rFonts w:ascii="Arial" w:hAnsi="Arial" w:cs="Arial"/>
          <w:b/>
          <w:bCs/>
          <w:sz w:val="22"/>
          <w:szCs w:val="22"/>
        </w:rPr>
      </w:pPr>
    </w:p>
    <w:p w14:paraId="2D29691D" w14:textId="3F222D2D" w:rsidR="005713C5" w:rsidRDefault="005713C5" w:rsidP="005713C5">
      <w:pPr>
        <w:jc w:val="both"/>
        <w:rPr>
          <w:rFonts w:ascii="Arial" w:hAnsi="Arial" w:cs="Arial"/>
          <w:b/>
          <w:bCs/>
          <w:sz w:val="22"/>
          <w:szCs w:val="22"/>
        </w:rPr>
      </w:pPr>
    </w:p>
    <w:p w14:paraId="79BE0F51" w14:textId="6A8712E9" w:rsidR="005713C5" w:rsidRDefault="005713C5" w:rsidP="005713C5">
      <w:pPr>
        <w:jc w:val="both"/>
        <w:rPr>
          <w:rFonts w:ascii="Arial" w:hAnsi="Arial" w:cs="Arial"/>
          <w:b/>
          <w:bCs/>
          <w:sz w:val="22"/>
          <w:szCs w:val="22"/>
        </w:rPr>
      </w:pPr>
    </w:p>
    <w:p w14:paraId="323C04F6" w14:textId="24C88C5B" w:rsidR="005713C5" w:rsidRDefault="005713C5" w:rsidP="005713C5">
      <w:pPr>
        <w:jc w:val="both"/>
        <w:rPr>
          <w:rFonts w:ascii="Arial" w:hAnsi="Arial" w:cs="Arial"/>
          <w:b/>
          <w:bCs/>
          <w:sz w:val="22"/>
          <w:szCs w:val="22"/>
        </w:rPr>
      </w:pPr>
    </w:p>
    <w:p w14:paraId="6295DE85" w14:textId="7519ED93" w:rsidR="005713C5" w:rsidRDefault="005713C5" w:rsidP="005713C5">
      <w:pPr>
        <w:jc w:val="both"/>
        <w:rPr>
          <w:rFonts w:ascii="Arial" w:hAnsi="Arial" w:cs="Arial"/>
          <w:b/>
          <w:bCs/>
          <w:sz w:val="22"/>
          <w:szCs w:val="22"/>
        </w:rPr>
      </w:pPr>
    </w:p>
    <w:p w14:paraId="78DB73E4" w14:textId="77777777" w:rsidR="005713C5" w:rsidRDefault="005713C5" w:rsidP="005713C5">
      <w:pPr>
        <w:jc w:val="both"/>
        <w:rPr>
          <w:rFonts w:ascii="Arial" w:hAnsi="Arial" w:cs="Arial"/>
          <w:b/>
          <w:bCs/>
          <w:sz w:val="22"/>
          <w:szCs w:val="22"/>
        </w:rPr>
      </w:pPr>
    </w:p>
    <w:p w14:paraId="1437F1D6" w14:textId="77777777" w:rsidR="005713C5" w:rsidRDefault="005713C5" w:rsidP="005713C5">
      <w:pPr>
        <w:jc w:val="both"/>
        <w:rPr>
          <w:rFonts w:ascii="Arial" w:hAnsi="Arial" w:cs="Arial"/>
          <w:b/>
          <w:bCs/>
          <w:sz w:val="22"/>
          <w:szCs w:val="22"/>
        </w:rPr>
      </w:pPr>
    </w:p>
    <w:p w14:paraId="6E170A48" w14:textId="32D8C267" w:rsidR="005713C5" w:rsidRPr="005713C5" w:rsidRDefault="005713C5" w:rsidP="005713C5">
      <w:pPr>
        <w:jc w:val="center"/>
        <w:rPr>
          <w:rFonts w:ascii="Arial" w:hAnsi="Arial" w:cs="Arial"/>
          <w:b/>
          <w:bCs/>
          <w:sz w:val="22"/>
          <w:szCs w:val="22"/>
        </w:rPr>
      </w:pPr>
      <w:r w:rsidRPr="005713C5">
        <w:rPr>
          <w:rFonts w:ascii="Arial" w:hAnsi="Arial" w:cs="Arial"/>
          <w:b/>
          <w:bCs/>
        </w:rPr>
        <w:t>Fig.</w:t>
      </w:r>
      <w:r w:rsidR="00BE4B92">
        <w:rPr>
          <w:rFonts w:ascii="Arial" w:hAnsi="Arial" w:cs="Arial"/>
          <w:b/>
          <w:bCs/>
        </w:rPr>
        <w:t>4</w:t>
      </w:r>
      <w:r w:rsidRPr="005713C5">
        <w:rPr>
          <w:rFonts w:ascii="Arial" w:hAnsi="Arial" w:cs="Arial"/>
          <w:b/>
          <w:bCs/>
        </w:rPr>
        <w:t>.</w:t>
      </w:r>
      <w:r w:rsidRPr="005713C5">
        <w:rPr>
          <w:rFonts w:ascii="Arial" w:hAnsi="Arial" w:cs="Arial"/>
          <w:b/>
          <w:bCs/>
          <w:sz w:val="22"/>
          <w:szCs w:val="22"/>
        </w:rPr>
        <w:t xml:space="preserve"> </w:t>
      </w:r>
      <w:r w:rsidR="00BE4B92" w:rsidRPr="00BE4B92">
        <w:rPr>
          <w:rFonts w:ascii="Arial" w:hAnsi="Arial" w:cs="Arial"/>
          <w:b/>
          <w:bCs/>
        </w:rPr>
        <w:t>Banana trunk powder production flow chart</w:t>
      </w:r>
    </w:p>
    <w:p w14:paraId="0B4AB381" w14:textId="1EAF1BEC" w:rsidR="005713C5" w:rsidRDefault="00410C2F" w:rsidP="005713C5">
      <w:pPr>
        <w:jc w:val="both"/>
        <w:rPr>
          <w:rFonts w:ascii="Arial" w:hAnsi="Arial" w:cs="Arial"/>
          <w:b/>
          <w:bCs/>
          <w:sz w:val="22"/>
          <w:szCs w:val="22"/>
        </w:rPr>
      </w:pPr>
      <w:r w:rsidRPr="005713C5">
        <w:rPr>
          <w:rFonts w:ascii="Arial" w:hAnsi="Arial" w:cs="Arial"/>
          <w:noProof/>
          <w:sz w:val="22"/>
          <w:szCs w:val="22"/>
        </w:rPr>
        <mc:AlternateContent>
          <mc:Choice Requires="wpg">
            <w:drawing>
              <wp:anchor distT="0" distB="0" distL="114300" distR="114300" simplePos="0" relativeHeight="251657728" behindDoc="0" locked="0" layoutInCell="1" allowOverlap="1" wp14:anchorId="5C2B7591" wp14:editId="220FB718">
                <wp:simplePos x="0" y="0"/>
                <wp:positionH relativeFrom="column">
                  <wp:posOffset>904875</wp:posOffset>
                </wp:positionH>
                <wp:positionV relativeFrom="paragraph">
                  <wp:posOffset>9535160</wp:posOffset>
                </wp:positionV>
                <wp:extent cx="6134100" cy="2057400"/>
                <wp:effectExtent l="19050" t="0" r="0" b="0"/>
                <wp:wrapNone/>
                <wp:docPr id="1500819099"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949879343"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20"/>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1367187316" name="Image 3"/>
                          <pic:cNvPicPr>
                            <a:picLocks noChangeAspect="1"/>
                          </pic:cNvPicPr>
                        </pic:nvPicPr>
                        <pic:blipFill>
                          <a:blip r:embed="rId59"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438524322" name="Image 6"/>
                          <pic:cNvPicPr>
                            <a:picLocks noChangeAspect="1"/>
                          </pic:cNvPicPr>
                        </pic:nvPicPr>
                        <pic:blipFill>
                          <a:blip r:embed="rId60"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496762770" name="Image 1"/>
                          <pic:cNvPicPr>
                            <a:picLocks noChangeAspect="1"/>
                          </pic:cNvPicPr>
                        </pic:nvPicPr>
                        <pic:blipFill>
                          <a:blip r:embed="rId18" cstate="print"/>
                          <a:srcRect/>
                          <a:stretch>
                            <a:fillRect/>
                          </a:stretch>
                        </pic:blipFill>
                        <pic:spPr bwMode="auto">
                          <a:xfrm>
                            <a:off x="4705350" y="0"/>
                            <a:ext cx="1428750" cy="1677035"/>
                          </a:xfrm>
                          <a:prstGeom prst="rect">
                            <a:avLst/>
                          </a:prstGeom>
                          <a:noFill/>
                          <a:ln>
                            <a:noFill/>
                          </a:ln>
                        </pic:spPr>
                      </pic:pic>
                      <wps:wsp>
                        <wps:cNvPr id="1277920420" name="Zone de texte 4"/>
                        <wps:cNvSpPr txBox="1"/>
                        <wps:spPr>
                          <a:xfrm>
                            <a:off x="400050" y="1695450"/>
                            <a:ext cx="400050" cy="266700"/>
                          </a:xfrm>
                          <a:prstGeom prst="rect">
                            <a:avLst/>
                          </a:prstGeom>
                          <a:solidFill>
                            <a:schemeClr val="lt1"/>
                          </a:solidFill>
                          <a:ln w="6350">
                            <a:noFill/>
                          </a:ln>
                        </wps:spPr>
                        <wps:txbx>
                          <w:txbxContent>
                            <w:p w14:paraId="130124FF"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6285968" name="Zone de texte 4"/>
                        <wps:cNvSpPr txBox="1"/>
                        <wps:spPr>
                          <a:xfrm>
                            <a:off x="2028825" y="1714500"/>
                            <a:ext cx="428625" cy="314325"/>
                          </a:xfrm>
                          <a:prstGeom prst="rect">
                            <a:avLst/>
                          </a:prstGeom>
                          <a:solidFill>
                            <a:schemeClr val="lt1"/>
                          </a:solidFill>
                          <a:ln w="6350">
                            <a:noFill/>
                          </a:ln>
                        </wps:spPr>
                        <wps:txbx>
                          <w:txbxContent>
                            <w:p w14:paraId="29FF1922"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954667" name="Zone de texte 4"/>
                        <wps:cNvSpPr txBox="1"/>
                        <wps:spPr>
                          <a:xfrm>
                            <a:off x="5105400" y="1695450"/>
                            <a:ext cx="361950" cy="314325"/>
                          </a:xfrm>
                          <a:prstGeom prst="rect">
                            <a:avLst/>
                          </a:prstGeom>
                          <a:solidFill>
                            <a:schemeClr val="lt1"/>
                          </a:solidFill>
                          <a:ln w="6350">
                            <a:noFill/>
                          </a:ln>
                        </wps:spPr>
                        <wps:txbx>
                          <w:txbxContent>
                            <w:p w14:paraId="0CD23C2E"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982695" name="Zone de texte 4"/>
                        <wps:cNvSpPr txBox="1"/>
                        <wps:spPr>
                          <a:xfrm>
                            <a:off x="3619500" y="1743075"/>
                            <a:ext cx="495300" cy="314325"/>
                          </a:xfrm>
                          <a:prstGeom prst="rect">
                            <a:avLst/>
                          </a:prstGeom>
                          <a:solidFill>
                            <a:schemeClr val="lt1"/>
                          </a:solidFill>
                          <a:ln w="6350">
                            <a:noFill/>
                          </a:ln>
                        </wps:spPr>
                        <wps:txbx>
                          <w:txbxContent>
                            <w:p w14:paraId="64EE794E"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2B7591" id="Groupe 6" o:spid="_x0000_s1095" style="position:absolute;left:0;text-align:left;margin-left:71.25pt;margin-top:750.8pt;width:483pt;height:162pt;z-index:251657728"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">
                <v:shape id="Image 1" o:spid="_x0000_s1096"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" stroked="t" strokecolor="white [3212]">
                  <v:imagedata r:id="rId26" o:title=" Sel. Solution alcaline"/>
                  <v:path arrowok="t"/>
                </v:shape>
                <v:shape id="Image 3" o:spid="_x0000_s1097"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">
                  <v:imagedata r:id="rId61" o:title=""/>
                </v:shape>
                <v:shape id="Image 6" o:spid="_x0000_s1098"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">
                  <v:imagedata r:id="rId62" o:title=""/>
                </v:shape>
                <v:shape id="Image 1" o:spid="_x0000_s1099"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">
                  <v:imagedata r:id="rId24" o:title=""/>
                </v:shape>
                <v:shape id="Zone de texte 4" o:spid="_x0000_s1100"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" fillcolor="white [3201]" stroked="f" strokeweight=".5pt">
                  <v:textbox>
                    <w:txbxContent>
                      <w:p w14:paraId="130124FF" w14:textId="77777777" w:rsidR="005713C5" w:rsidRDefault="005713C5" w:rsidP="005713C5">
                        <w:r>
                          <w:rPr>
                            <w:rFonts w:ascii="Times New Roman" w:hAnsi="Times New Roman"/>
                          </w:rPr>
                          <w:t>A</w:t>
                        </w:r>
                      </w:p>
                    </w:txbxContent>
                  </v:textbox>
                </v:shape>
                <v:shape id="Zone de texte 4" o:spid="_x0000_s1101"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" fillcolor="white [3201]" stroked="f" strokeweight=".5pt">
                  <v:textbox>
                    <w:txbxContent>
                      <w:p w14:paraId="29FF1922"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102"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" fillcolor="white [3201]" stroked="f" strokeweight=".5pt">
                  <v:textbox>
                    <w:txbxContent>
                      <w:p w14:paraId="0CD23C2E" w14:textId="77777777" w:rsidR="005713C5" w:rsidRDefault="005713C5" w:rsidP="005713C5">
                        <w:r>
                          <w:rPr>
                            <w:rFonts w:ascii="Times New Roman" w:hAnsi="Times New Roman"/>
                          </w:rPr>
                          <w:t>C</w:t>
                        </w:r>
                      </w:p>
                    </w:txbxContent>
                  </v:textbox>
                </v:shape>
                <v:shape id="Zone de texte 4" o:spid="_x0000_s1103"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" fillcolor="white [3201]" stroked="f" strokeweight=".5pt">
                  <v:textbox>
                    <w:txbxContent>
                      <w:p w14:paraId="64EE794E"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r w:rsidRPr="005713C5">
        <w:rPr>
          <w:rFonts w:ascii="Arial" w:hAnsi="Arial" w:cs="Arial"/>
          <w:noProof/>
          <w:sz w:val="22"/>
          <w:szCs w:val="22"/>
        </w:rPr>
        <mc:AlternateContent>
          <mc:Choice Requires="wpg">
            <w:drawing>
              <wp:anchor distT="0" distB="0" distL="114300" distR="114300" simplePos="0" relativeHeight="251656704" behindDoc="0" locked="0" layoutInCell="1" allowOverlap="1" wp14:anchorId="4ABB7133" wp14:editId="29E56B0A">
                <wp:simplePos x="0" y="0"/>
                <wp:positionH relativeFrom="column">
                  <wp:posOffset>904875</wp:posOffset>
                </wp:positionH>
                <wp:positionV relativeFrom="paragraph">
                  <wp:posOffset>9535160</wp:posOffset>
                </wp:positionV>
                <wp:extent cx="6134100" cy="2057400"/>
                <wp:effectExtent l="19050" t="0" r="0" b="0"/>
                <wp:wrapNone/>
                <wp:docPr id="15264501"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2104212625"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20"/>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1014482906" name="Image 3"/>
                          <pic:cNvPicPr>
                            <a:picLocks noChangeAspect="1"/>
                          </pic:cNvPicPr>
                        </pic:nvPicPr>
                        <pic:blipFill>
                          <a:blip r:embed="rId59"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1859244909" name="Image 6"/>
                          <pic:cNvPicPr>
                            <a:picLocks noChangeAspect="1"/>
                          </pic:cNvPicPr>
                        </pic:nvPicPr>
                        <pic:blipFill>
                          <a:blip r:embed="rId60"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828245196" name="Image 1"/>
                          <pic:cNvPicPr>
                            <a:picLocks noChangeAspect="1"/>
                          </pic:cNvPicPr>
                        </pic:nvPicPr>
                        <pic:blipFill>
                          <a:blip r:embed="rId18" cstate="print"/>
                          <a:srcRect/>
                          <a:stretch>
                            <a:fillRect/>
                          </a:stretch>
                        </pic:blipFill>
                        <pic:spPr bwMode="auto">
                          <a:xfrm>
                            <a:off x="4705350" y="0"/>
                            <a:ext cx="1428750" cy="1677035"/>
                          </a:xfrm>
                          <a:prstGeom prst="rect">
                            <a:avLst/>
                          </a:prstGeom>
                          <a:noFill/>
                          <a:ln>
                            <a:noFill/>
                          </a:ln>
                        </pic:spPr>
                      </pic:pic>
                      <wps:wsp>
                        <wps:cNvPr id="813789676" name="Zone de texte 4"/>
                        <wps:cNvSpPr txBox="1"/>
                        <wps:spPr>
                          <a:xfrm>
                            <a:off x="400050" y="1695450"/>
                            <a:ext cx="400050" cy="266700"/>
                          </a:xfrm>
                          <a:prstGeom prst="rect">
                            <a:avLst/>
                          </a:prstGeom>
                          <a:solidFill>
                            <a:schemeClr val="lt1"/>
                          </a:solidFill>
                          <a:ln w="6350">
                            <a:noFill/>
                          </a:ln>
                        </wps:spPr>
                        <wps:txbx>
                          <w:txbxContent>
                            <w:p w14:paraId="5C2420EB"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785246" name="Zone de texte 4"/>
                        <wps:cNvSpPr txBox="1"/>
                        <wps:spPr>
                          <a:xfrm>
                            <a:off x="2028825" y="1714500"/>
                            <a:ext cx="428625" cy="314325"/>
                          </a:xfrm>
                          <a:prstGeom prst="rect">
                            <a:avLst/>
                          </a:prstGeom>
                          <a:solidFill>
                            <a:schemeClr val="lt1"/>
                          </a:solidFill>
                          <a:ln w="6350">
                            <a:noFill/>
                          </a:ln>
                        </wps:spPr>
                        <wps:txbx>
                          <w:txbxContent>
                            <w:p w14:paraId="05559088"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589001" name="Zone de texte 4"/>
                        <wps:cNvSpPr txBox="1"/>
                        <wps:spPr>
                          <a:xfrm>
                            <a:off x="5105400" y="1695450"/>
                            <a:ext cx="361950" cy="314325"/>
                          </a:xfrm>
                          <a:prstGeom prst="rect">
                            <a:avLst/>
                          </a:prstGeom>
                          <a:solidFill>
                            <a:schemeClr val="lt1"/>
                          </a:solidFill>
                          <a:ln w="6350">
                            <a:noFill/>
                          </a:ln>
                        </wps:spPr>
                        <wps:txbx>
                          <w:txbxContent>
                            <w:p w14:paraId="28811C9B"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7493746" name="Zone de texte 4"/>
                        <wps:cNvSpPr txBox="1"/>
                        <wps:spPr>
                          <a:xfrm>
                            <a:off x="3619500" y="1743075"/>
                            <a:ext cx="495300" cy="314325"/>
                          </a:xfrm>
                          <a:prstGeom prst="rect">
                            <a:avLst/>
                          </a:prstGeom>
                          <a:solidFill>
                            <a:schemeClr val="lt1"/>
                          </a:solidFill>
                          <a:ln w="6350">
                            <a:noFill/>
                          </a:ln>
                        </wps:spPr>
                        <wps:txbx>
                          <w:txbxContent>
                            <w:p w14:paraId="52F79D15"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BB7133" id="Groupe 4" o:spid="_x0000_s1104" style="position:absolute;left:0;text-align:left;margin-left:71.25pt;margin-top:750.8pt;width:483pt;height:162pt;z-index:251656704"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">
                <v:shape id="Image 1" o:spid="_x0000_s1105"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" stroked="t" strokecolor="white [3212]">
                  <v:imagedata r:id="rId26" o:title=" Sel. Solution alcaline"/>
                  <v:path arrowok="t"/>
                </v:shape>
                <v:shape id="Image 3" o:spid="_x0000_s1106"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">
                  <v:imagedata r:id="rId61" o:title=""/>
                </v:shape>
                <v:shape id="Image 6" o:spid="_x0000_s1107"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">
                  <v:imagedata r:id="rId62" o:title=""/>
                </v:shape>
                <v:shape id="Image 1" o:spid="_x0000_s1108"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">
                  <v:imagedata r:id="rId24" o:title=""/>
                </v:shape>
                <v:shape id="Zone de texte 4" o:spid="_x0000_s1109"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" fillcolor="white [3201]" stroked="f" strokeweight=".5pt">
                  <v:textbox>
                    <w:txbxContent>
                      <w:p w14:paraId="5C2420EB" w14:textId="77777777" w:rsidR="005713C5" w:rsidRDefault="005713C5" w:rsidP="005713C5">
                        <w:r>
                          <w:rPr>
                            <w:rFonts w:ascii="Times New Roman" w:hAnsi="Times New Roman"/>
                          </w:rPr>
                          <w:t>A</w:t>
                        </w:r>
                      </w:p>
                    </w:txbxContent>
                  </v:textbox>
                </v:shape>
                <v:shape id="Zone de texte 4" o:spid="_x0000_s1110"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" fillcolor="white [3201]" stroked="f" strokeweight=".5pt">
                  <v:textbox>
                    <w:txbxContent>
                      <w:p w14:paraId="05559088"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111"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" fillcolor="white [3201]" stroked="f" strokeweight=".5pt">
                  <v:textbox>
                    <w:txbxContent>
                      <w:p w14:paraId="28811C9B" w14:textId="77777777" w:rsidR="005713C5" w:rsidRDefault="005713C5" w:rsidP="005713C5">
                        <w:r>
                          <w:rPr>
                            <w:rFonts w:ascii="Times New Roman" w:hAnsi="Times New Roman"/>
                          </w:rPr>
                          <w:t>C</w:t>
                        </w:r>
                      </w:p>
                    </w:txbxContent>
                  </v:textbox>
                </v:shape>
                <v:shape id="Zone de texte 4" o:spid="_x0000_s1112"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" fillcolor="white [3201]" stroked="f" strokeweight=".5pt">
                  <v:textbox>
                    <w:txbxContent>
                      <w:p w14:paraId="52F79D15"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r w:rsidR="005713C5" w:rsidRPr="005713C5">
        <w:rPr>
          <w:rFonts w:ascii="Arial" w:hAnsi="Arial" w:cs="Arial"/>
          <w:b/>
          <w:bCs/>
          <w:sz w:val="22"/>
          <w:szCs w:val="22"/>
        </w:rPr>
        <w:t xml:space="preserve">2.7 </w:t>
      </w:r>
      <w:r w:rsidR="000939C8" w:rsidRPr="000939C8">
        <w:rPr>
          <w:rFonts w:ascii="Arial" w:hAnsi="Arial" w:cs="Arial"/>
          <w:b/>
          <w:bCs/>
          <w:sz w:val="22"/>
          <w:szCs w:val="22"/>
        </w:rPr>
        <w:t>Choice of mixing plan</w:t>
      </w:r>
    </w:p>
    <w:p w14:paraId="002436D4" w14:textId="4F603EC5" w:rsidR="005713C5" w:rsidRDefault="000939C8" w:rsidP="005713C5">
      <w:pPr>
        <w:jc w:val="both"/>
        <w:rPr>
          <w:rFonts w:ascii="Arial" w:hAnsi="Arial" w:cs="Arial"/>
        </w:rPr>
      </w:pPr>
      <w:r w:rsidRPr="000939C8">
        <w:rPr>
          <w:rFonts w:ascii="Arial" w:hAnsi="Arial" w:cs="Arial"/>
        </w:rPr>
        <w:t>The mixing plan was developed using the factorial design of experiments method, in accordance with ISO 16269-8, to optimize binder proportions. Design-Expert 3 software was used to generate a rigorous plan comprising 30 tests per mix, i.e. 60 tests. Two formulations were studied: earth + sand + banana trunk powder and earth + sand + cement. This experimental strategy makes it possible to determine the optimal compositions, by evaluating the mechanical performance of the composites, to meet the requirements of durability and quality in construction</w:t>
      </w:r>
      <w:r w:rsidR="005713C5" w:rsidRPr="005713C5">
        <w:rPr>
          <w:rFonts w:ascii="Arial" w:hAnsi="Arial" w:cs="Arial"/>
        </w:rPr>
        <w:t>.</w:t>
      </w:r>
    </w:p>
    <w:p w14:paraId="193209A0" w14:textId="77777777" w:rsidR="00C24E9F" w:rsidRDefault="00C24E9F" w:rsidP="005713C5">
      <w:pPr>
        <w:jc w:val="both"/>
        <w:rPr>
          <w:rFonts w:ascii="Arial" w:hAnsi="Arial" w:cs="Arial"/>
        </w:rPr>
      </w:pPr>
    </w:p>
    <w:p w14:paraId="67B0FBF4" w14:textId="77777777" w:rsidR="00C24E9F" w:rsidRDefault="00C24E9F" w:rsidP="005713C5">
      <w:pPr>
        <w:jc w:val="both"/>
        <w:rPr>
          <w:rFonts w:ascii="Arial" w:hAnsi="Arial" w:cs="Arial"/>
        </w:rPr>
      </w:pPr>
    </w:p>
    <w:p w14:paraId="41DDABE7" w14:textId="77777777" w:rsidR="00C24E9F" w:rsidRDefault="00C24E9F" w:rsidP="005713C5">
      <w:pPr>
        <w:jc w:val="both"/>
        <w:rPr>
          <w:rFonts w:ascii="Arial" w:hAnsi="Arial" w:cs="Arial"/>
        </w:rPr>
      </w:pPr>
    </w:p>
    <w:p w14:paraId="13DE17EB" w14:textId="77777777" w:rsidR="00C24E9F" w:rsidRDefault="00C24E9F" w:rsidP="005713C5">
      <w:pPr>
        <w:jc w:val="both"/>
        <w:rPr>
          <w:rFonts w:ascii="Arial" w:hAnsi="Arial" w:cs="Arial"/>
        </w:rPr>
      </w:pPr>
    </w:p>
    <w:p w14:paraId="77676C26" w14:textId="77777777" w:rsidR="00C24E9F" w:rsidRDefault="00C24E9F" w:rsidP="00D77FB3">
      <w:pPr>
        <w:jc w:val="center"/>
        <w:rPr>
          <w:rFonts w:ascii="Arial" w:hAnsi="Arial" w:cs="Arial"/>
        </w:rPr>
        <w:sectPr w:rsidR="00C24E9F" w:rsidSect="0079733B">
          <w:headerReference w:type="even" r:id="rId63"/>
          <w:headerReference w:type="default" r:id="rId64"/>
          <w:footerReference w:type="default" r:id="rId65"/>
          <w:headerReference w:type="first" r:id="rId66"/>
          <w:type w:val="continuous"/>
          <w:pgSz w:w="12240" w:h="15840"/>
          <w:pgMar w:top="1440" w:right="2016" w:bottom="2016" w:left="2016" w:header="720" w:footer="1123" w:gutter="0"/>
          <w:cols w:space="720"/>
          <w:docGrid w:linePitch="272"/>
        </w:sectPr>
      </w:pPr>
    </w:p>
    <w:p w14:paraId="217E2E73" w14:textId="77777777" w:rsidR="00C24E9F" w:rsidRPr="00C24E9F" w:rsidRDefault="00C24E9F" w:rsidP="00C24E9F">
      <w:pPr>
        <w:jc w:val="center"/>
        <w:rPr>
          <w:rFonts w:ascii="Arial" w:hAnsi="Arial" w:cs="Arial"/>
          <w:lang w:val="en"/>
        </w:rPr>
      </w:pPr>
      <w:r w:rsidRPr="00C24E9F">
        <w:rPr>
          <w:rFonts w:ascii="Arial" w:hAnsi="Arial" w:cs="Arial"/>
          <w:lang w:val="en"/>
        </w:rPr>
        <w:lastRenderedPageBreak/>
        <w:t>Table 1. Mixing plan for material with banana trunk powder</w:t>
      </w:r>
    </w:p>
    <w:p w14:paraId="74C7E32F" w14:textId="77777777" w:rsidR="00C24E9F" w:rsidRDefault="00C24E9F" w:rsidP="00C24E9F">
      <w:pPr>
        <w:rPr>
          <w:rFonts w:ascii="Arial" w:hAnsi="Arial" w:cs="Arial"/>
        </w:rPr>
      </w:pPr>
    </w:p>
    <w:tbl>
      <w:tblPr>
        <w:tblStyle w:val="TableGrid"/>
        <w:tblW w:w="0" w:type="auto"/>
        <w:tblLook w:val="04A0" w:firstRow="1" w:lastRow="0" w:firstColumn="1" w:lastColumn="0" w:noHBand="0" w:noVBand="1"/>
      </w:tblPr>
      <w:tblGrid>
        <w:gridCol w:w="491"/>
        <w:gridCol w:w="949"/>
        <w:gridCol w:w="949"/>
        <w:gridCol w:w="949"/>
        <w:gridCol w:w="949"/>
        <w:gridCol w:w="949"/>
        <w:gridCol w:w="949"/>
        <w:gridCol w:w="492"/>
        <w:gridCol w:w="949"/>
        <w:gridCol w:w="949"/>
        <w:gridCol w:w="949"/>
        <w:gridCol w:w="949"/>
        <w:gridCol w:w="949"/>
        <w:gridCol w:w="949"/>
      </w:tblGrid>
      <w:tr w:rsidR="00C24E9F" w:rsidRPr="00261A9D" w14:paraId="2C059B06" w14:textId="77777777" w:rsidTr="009778FF">
        <w:trPr>
          <w:trHeight w:val="20"/>
        </w:trPr>
        <w:tc>
          <w:tcPr>
            <w:tcW w:w="0" w:type="auto"/>
            <w:hideMark/>
          </w:tcPr>
          <w:p w14:paraId="3A5B5286" w14:textId="77777777" w:rsidR="00C24E9F" w:rsidRPr="00261A9D" w:rsidRDefault="00C24E9F" w:rsidP="009778FF">
            <w:pPr>
              <w:pStyle w:val="o-Table"/>
              <w:rPr>
                <w:b/>
                <w:bCs/>
              </w:rPr>
            </w:pPr>
            <w:r w:rsidRPr="00261A9D">
              <w:rPr>
                <w:b/>
                <w:bCs/>
              </w:rPr>
              <w:t>Test</w:t>
            </w:r>
          </w:p>
        </w:tc>
        <w:tc>
          <w:tcPr>
            <w:tcW w:w="0" w:type="auto"/>
            <w:hideMark/>
          </w:tcPr>
          <w:p w14:paraId="5C79B5F8" w14:textId="77777777" w:rsidR="00C24E9F" w:rsidRPr="00261A9D" w:rsidRDefault="00C24E9F" w:rsidP="009778FF">
            <w:pPr>
              <w:pStyle w:val="o-Table"/>
              <w:rPr>
                <w:b/>
                <w:bCs/>
              </w:rPr>
            </w:pPr>
            <w:r w:rsidRPr="00261A9D">
              <w:rPr>
                <w:b/>
                <w:bCs/>
              </w:rPr>
              <w:t>Component 1 A: Clay + Sand %</w:t>
            </w:r>
          </w:p>
        </w:tc>
        <w:tc>
          <w:tcPr>
            <w:tcW w:w="0" w:type="auto"/>
            <w:hideMark/>
          </w:tcPr>
          <w:p w14:paraId="4446DC63" w14:textId="77777777" w:rsidR="00C24E9F" w:rsidRPr="00261A9D" w:rsidRDefault="00C24E9F" w:rsidP="009778FF">
            <w:pPr>
              <w:pStyle w:val="o-Table"/>
              <w:rPr>
                <w:b/>
                <w:bCs/>
              </w:rPr>
            </w:pPr>
            <w:r w:rsidRPr="00261A9D">
              <w:rPr>
                <w:b/>
                <w:bCs/>
              </w:rPr>
              <w:t>Component 2 B: Plantain banana trunk powder %</w:t>
            </w:r>
          </w:p>
        </w:tc>
        <w:tc>
          <w:tcPr>
            <w:tcW w:w="0" w:type="auto"/>
            <w:hideMark/>
          </w:tcPr>
          <w:p w14:paraId="6D818E04" w14:textId="77777777" w:rsidR="00C24E9F" w:rsidRPr="00261A9D" w:rsidRDefault="00C24E9F" w:rsidP="009778FF">
            <w:pPr>
              <w:pStyle w:val="o-Table"/>
              <w:rPr>
                <w:b/>
                <w:bCs/>
              </w:rPr>
            </w:pPr>
            <w:r w:rsidRPr="00261A9D">
              <w:rPr>
                <w:b/>
                <w:bCs/>
              </w:rPr>
              <w:t>Component 3 C: Water %</w:t>
            </w:r>
          </w:p>
        </w:tc>
        <w:tc>
          <w:tcPr>
            <w:tcW w:w="0" w:type="auto"/>
            <w:hideMark/>
          </w:tcPr>
          <w:p w14:paraId="1E32174E" w14:textId="77777777" w:rsidR="00C24E9F" w:rsidRPr="00261A9D" w:rsidRDefault="00C24E9F" w:rsidP="009778FF">
            <w:pPr>
              <w:pStyle w:val="o-Table"/>
              <w:rPr>
                <w:b/>
                <w:bCs/>
              </w:rPr>
            </w:pPr>
            <w:r w:rsidRPr="00261A9D">
              <w:rPr>
                <w:b/>
                <w:bCs/>
              </w:rPr>
              <w:t>Component 1 A: Clay + Sand %</w:t>
            </w:r>
          </w:p>
        </w:tc>
        <w:tc>
          <w:tcPr>
            <w:tcW w:w="0" w:type="auto"/>
            <w:hideMark/>
          </w:tcPr>
          <w:p w14:paraId="02B4DBE3" w14:textId="77777777" w:rsidR="00C24E9F" w:rsidRPr="00261A9D" w:rsidRDefault="00C24E9F" w:rsidP="009778FF">
            <w:pPr>
              <w:pStyle w:val="o-Table"/>
              <w:rPr>
                <w:b/>
                <w:bCs/>
              </w:rPr>
            </w:pPr>
            <w:r w:rsidRPr="00261A9D">
              <w:rPr>
                <w:b/>
                <w:bCs/>
              </w:rPr>
              <w:t>Component 2 B: Plantain banana trunk powder %</w:t>
            </w:r>
          </w:p>
        </w:tc>
        <w:tc>
          <w:tcPr>
            <w:tcW w:w="0" w:type="auto"/>
            <w:hideMark/>
          </w:tcPr>
          <w:p w14:paraId="6F64510E" w14:textId="77777777" w:rsidR="00C24E9F" w:rsidRPr="00261A9D" w:rsidRDefault="00C24E9F" w:rsidP="009778FF">
            <w:pPr>
              <w:pStyle w:val="o-Table"/>
              <w:rPr>
                <w:b/>
                <w:bCs/>
              </w:rPr>
            </w:pPr>
            <w:r w:rsidRPr="00261A9D">
              <w:rPr>
                <w:b/>
                <w:bCs/>
              </w:rPr>
              <w:t>Component 3 C: Water %</w:t>
            </w:r>
          </w:p>
        </w:tc>
        <w:tc>
          <w:tcPr>
            <w:tcW w:w="0" w:type="auto"/>
          </w:tcPr>
          <w:p w14:paraId="76866BC3" w14:textId="77777777" w:rsidR="00C24E9F" w:rsidRPr="00261A9D" w:rsidRDefault="00C24E9F" w:rsidP="009778FF">
            <w:pPr>
              <w:pStyle w:val="o-Table"/>
              <w:rPr>
                <w:b/>
                <w:bCs/>
              </w:rPr>
            </w:pPr>
            <w:r w:rsidRPr="00261A9D">
              <w:rPr>
                <w:b/>
                <w:bCs/>
              </w:rPr>
              <w:t>Test</w:t>
            </w:r>
          </w:p>
        </w:tc>
        <w:tc>
          <w:tcPr>
            <w:tcW w:w="0" w:type="auto"/>
            <w:hideMark/>
          </w:tcPr>
          <w:p w14:paraId="1DE11B57" w14:textId="77777777" w:rsidR="00C24E9F" w:rsidRPr="00261A9D" w:rsidRDefault="00C24E9F" w:rsidP="009778FF">
            <w:pPr>
              <w:pStyle w:val="o-Table"/>
              <w:rPr>
                <w:b/>
                <w:bCs/>
              </w:rPr>
            </w:pPr>
            <w:r w:rsidRPr="00261A9D">
              <w:rPr>
                <w:b/>
                <w:bCs/>
              </w:rPr>
              <w:t>Component 1 A: Clay + Sand %</w:t>
            </w:r>
          </w:p>
        </w:tc>
        <w:tc>
          <w:tcPr>
            <w:tcW w:w="0" w:type="auto"/>
            <w:hideMark/>
          </w:tcPr>
          <w:p w14:paraId="5FE2AA0D" w14:textId="77777777" w:rsidR="00C24E9F" w:rsidRPr="00261A9D" w:rsidRDefault="00C24E9F" w:rsidP="009778FF">
            <w:pPr>
              <w:pStyle w:val="o-Table"/>
              <w:rPr>
                <w:b/>
                <w:bCs/>
              </w:rPr>
            </w:pPr>
            <w:r w:rsidRPr="00261A9D">
              <w:rPr>
                <w:b/>
                <w:bCs/>
              </w:rPr>
              <w:t>Component 2 B: Plantain banana trunk powder %</w:t>
            </w:r>
          </w:p>
        </w:tc>
        <w:tc>
          <w:tcPr>
            <w:tcW w:w="0" w:type="auto"/>
            <w:hideMark/>
          </w:tcPr>
          <w:p w14:paraId="15A29F93" w14:textId="77777777" w:rsidR="00C24E9F" w:rsidRPr="00261A9D" w:rsidRDefault="00C24E9F" w:rsidP="009778FF">
            <w:pPr>
              <w:pStyle w:val="o-Table"/>
              <w:rPr>
                <w:b/>
                <w:bCs/>
              </w:rPr>
            </w:pPr>
            <w:r w:rsidRPr="00261A9D">
              <w:rPr>
                <w:b/>
                <w:bCs/>
              </w:rPr>
              <w:t>Component 3 C: Water %</w:t>
            </w:r>
          </w:p>
        </w:tc>
        <w:tc>
          <w:tcPr>
            <w:tcW w:w="0" w:type="auto"/>
            <w:hideMark/>
          </w:tcPr>
          <w:p w14:paraId="1AD07EA1" w14:textId="77777777" w:rsidR="00C24E9F" w:rsidRPr="00261A9D" w:rsidRDefault="00C24E9F" w:rsidP="009778FF">
            <w:pPr>
              <w:pStyle w:val="o-Table"/>
              <w:rPr>
                <w:b/>
                <w:bCs/>
              </w:rPr>
            </w:pPr>
            <w:r w:rsidRPr="00261A9D">
              <w:rPr>
                <w:b/>
                <w:bCs/>
              </w:rPr>
              <w:t>Component 1 A: Clay + Sand %</w:t>
            </w:r>
          </w:p>
        </w:tc>
        <w:tc>
          <w:tcPr>
            <w:tcW w:w="0" w:type="auto"/>
            <w:hideMark/>
          </w:tcPr>
          <w:p w14:paraId="4B96B11E" w14:textId="77777777" w:rsidR="00C24E9F" w:rsidRPr="00261A9D" w:rsidRDefault="00C24E9F" w:rsidP="009778FF">
            <w:pPr>
              <w:pStyle w:val="o-Table"/>
              <w:rPr>
                <w:b/>
                <w:bCs/>
              </w:rPr>
            </w:pPr>
            <w:r w:rsidRPr="00261A9D">
              <w:rPr>
                <w:b/>
                <w:bCs/>
              </w:rPr>
              <w:t>Component 2 B: Plantain banana trunk powder %</w:t>
            </w:r>
          </w:p>
        </w:tc>
        <w:tc>
          <w:tcPr>
            <w:tcW w:w="0" w:type="auto"/>
            <w:hideMark/>
          </w:tcPr>
          <w:p w14:paraId="6F15A270" w14:textId="77777777" w:rsidR="00C24E9F" w:rsidRPr="00261A9D" w:rsidRDefault="00C24E9F" w:rsidP="009778FF">
            <w:pPr>
              <w:pStyle w:val="o-Table"/>
              <w:rPr>
                <w:b/>
                <w:bCs/>
              </w:rPr>
            </w:pPr>
            <w:r w:rsidRPr="00261A9D">
              <w:rPr>
                <w:b/>
                <w:bCs/>
              </w:rPr>
              <w:t>Component 3 C: Water %</w:t>
            </w:r>
          </w:p>
        </w:tc>
      </w:tr>
      <w:tr w:rsidR="00C24E9F" w:rsidRPr="00134A45" w14:paraId="6A875CA6" w14:textId="77777777" w:rsidTr="009778FF">
        <w:trPr>
          <w:trHeight w:val="20"/>
        </w:trPr>
        <w:tc>
          <w:tcPr>
            <w:tcW w:w="0" w:type="auto"/>
            <w:noWrap/>
            <w:hideMark/>
          </w:tcPr>
          <w:p w14:paraId="6E19043A" w14:textId="77777777" w:rsidR="00C24E9F" w:rsidRPr="00261A9D" w:rsidRDefault="00C24E9F" w:rsidP="009778FF">
            <w:pPr>
              <w:pStyle w:val="o-Table"/>
            </w:pPr>
            <w:r w:rsidRPr="00261A9D">
              <w:t>1</w:t>
            </w:r>
          </w:p>
        </w:tc>
        <w:tc>
          <w:tcPr>
            <w:tcW w:w="0" w:type="auto"/>
            <w:noWrap/>
            <w:hideMark/>
          </w:tcPr>
          <w:p w14:paraId="50C4171C" w14:textId="77777777" w:rsidR="00C24E9F" w:rsidRPr="000D3036" w:rsidRDefault="00C24E9F" w:rsidP="009778FF">
            <w:pPr>
              <w:pStyle w:val="o-Table"/>
            </w:pPr>
            <w:r w:rsidRPr="000D3036">
              <w:t>13.5</w:t>
            </w:r>
          </w:p>
        </w:tc>
        <w:tc>
          <w:tcPr>
            <w:tcW w:w="0" w:type="auto"/>
            <w:noWrap/>
            <w:hideMark/>
          </w:tcPr>
          <w:p w14:paraId="0DB778B3" w14:textId="77777777" w:rsidR="00C24E9F" w:rsidRPr="000D3036" w:rsidRDefault="00C24E9F" w:rsidP="009778FF">
            <w:pPr>
              <w:pStyle w:val="o-Table"/>
            </w:pPr>
            <w:r w:rsidRPr="000D3036">
              <w:t>0.27</w:t>
            </w:r>
          </w:p>
        </w:tc>
        <w:tc>
          <w:tcPr>
            <w:tcW w:w="0" w:type="auto"/>
            <w:noWrap/>
            <w:hideMark/>
          </w:tcPr>
          <w:p w14:paraId="529E113D" w14:textId="77777777" w:rsidR="00C24E9F" w:rsidRPr="000D3036" w:rsidRDefault="00C24E9F" w:rsidP="009778FF">
            <w:pPr>
              <w:pStyle w:val="o-Table"/>
            </w:pPr>
            <w:r w:rsidRPr="000D3036">
              <w:t>1.215</w:t>
            </w:r>
          </w:p>
        </w:tc>
        <w:tc>
          <w:tcPr>
            <w:tcW w:w="0" w:type="auto"/>
            <w:noWrap/>
            <w:hideMark/>
          </w:tcPr>
          <w:p w14:paraId="1508436E" w14:textId="77777777" w:rsidR="00C24E9F" w:rsidRPr="000D3036" w:rsidRDefault="00C24E9F" w:rsidP="009778FF">
            <w:pPr>
              <w:pStyle w:val="o-Table"/>
            </w:pPr>
            <w:r w:rsidRPr="000D3036">
              <w:t>100%</w:t>
            </w:r>
          </w:p>
        </w:tc>
        <w:tc>
          <w:tcPr>
            <w:tcW w:w="0" w:type="auto"/>
            <w:noWrap/>
            <w:hideMark/>
          </w:tcPr>
          <w:p w14:paraId="790F8682" w14:textId="77777777" w:rsidR="00C24E9F" w:rsidRPr="000D3036" w:rsidRDefault="00C24E9F" w:rsidP="009778FF">
            <w:pPr>
              <w:pStyle w:val="o-Table"/>
            </w:pPr>
            <w:r w:rsidRPr="000D3036">
              <w:t>2%</w:t>
            </w:r>
          </w:p>
        </w:tc>
        <w:tc>
          <w:tcPr>
            <w:tcW w:w="0" w:type="auto"/>
            <w:noWrap/>
            <w:hideMark/>
          </w:tcPr>
          <w:p w14:paraId="63A8283A" w14:textId="77777777" w:rsidR="00C24E9F" w:rsidRPr="000D3036" w:rsidRDefault="00C24E9F" w:rsidP="009778FF">
            <w:pPr>
              <w:pStyle w:val="o-Table"/>
            </w:pPr>
            <w:r w:rsidRPr="000D3036">
              <w:t>9%</w:t>
            </w:r>
          </w:p>
        </w:tc>
        <w:tc>
          <w:tcPr>
            <w:tcW w:w="0" w:type="auto"/>
          </w:tcPr>
          <w:p w14:paraId="451C34C7" w14:textId="77777777" w:rsidR="00C24E9F" w:rsidRPr="000D3036" w:rsidRDefault="00C24E9F" w:rsidP="009778FF">
            <w:pPr>
              <w:pStyle w:val="o-Table"/>
            </w:pPr>
            <w:r w:rsidRPr="000D3036">
              <w:t>16</w:t>
            </w:r>
          </w:p>
        </w:tc>
        <w:tc>
          <w:tcPr>
            <w:tcW w:w="0" w:type="auto"/>
            <w:noWrap/>
            <w:hideMark/>
          </w:tcPr>
          <w:p w14:paraId="66218BDC" w14:textId="77777777" w:rsidR="00C24E9F" w:rsidRPr="000D3036" w:rsidRDefault="00C24E9F" w:rsidP="009778FF">
            <w:pPr>
              <w:pStyle w:val="o-Table"/>
            </w:pPr>
            <w:r w:rsidRPr="000D3036">
              <w:t>13.5</w:t>
            </w:r>
          </w:p>
        </w:tc>
        <w:tc>
          <w:tcPr>
            <w:tcW w:w="0" w:type="auto"/>
            <w:noWrap/>
            <w:hideMark/>
          </w:tcPr>
          <w:p w14:paraId="2FFF6165" w14:textId="77777777" w:rsidR="00C24E9F" w:rsidRPr="000D3036" w:rsidRDefault="00C24E9F" w:rsidP="009778FF">
            <w:pPr>
              <w:pStyle w:val="o-Table"/>
            </w:pPr>
            <w:r w:rsidRPr="000D3036">
              <w:t>0.81</w:t>
            </w:r>
          </w:p>
        </w:tc>
        <w:tc>
          <w:tcPr>
            <w:tcW w:w="0" w:type="auto"/>
            <w:noWrap/>
            <w:hideMark/>
          </w:tcPr>
          <w:p w14:paraId="73483DCC" w14:textId="77777777" w:rsidR="00C24E9F" w:rsidRPr="000D3036" w:rsidRDefault="00C24E9F" w:rsidP="009778FF">
            <w:pPr>
              <w:pStyle w:val="o-Table"/>
            </w:pPr>
            <w:r w:rsidRPr="000D3036">
              <w:t>1.62</w:t>
            </w:r>
          </w:p>
        </w:tc>
        <w:tc>
          <w:tcPr>
            <w:tcW w:w="0" w:type="auto"/>
            <w:noWrap/>
            <w:hideMark/>
          </w:tcPr>
          <w:p w14:paraId="3577C0B5" w14:textId="77777777" w:rsidR="00C24E9F" w:rsidRPr="000D3036" w:rsidRDefault="00C24E9F" w:rsidP="009778FF">
            <w:pPr>
              <w:pStyle w:val="o-Table"/>
            </w:pPr>
            <w:r w:rsidRPr="000D3036">
              <w:t>100%</w:t>
            </w:r>
          </w:p>
        </w:tc>
        <w:tc>
          <w:tcPr>
            <w:tcW w:w="0" w:type="auto"/>
            <w:noWrap/>
            <w:hideMark/>
          </w:tcPr>
          <w:p w14:paraId="4E28B47F" w14:textId="77777777" w:rsidR="00C24E9F" w:rsidRPr="000D3036" w:rsidRDefault="00C24E9F" w:rsidP="009778FF">
            <w:pPr>
              <w:pStyle w:val="o-Table"/>
            </w:pPr>
            <w:r w:rsidRPr="000D3036">
              <w:t>6%</w:t>
            </w:r>
          </w:p>
        </w:tc>
        <w:tc>
          <w:tcPr>
            <w:tcW w:w="0" w:type="auto"/>
            <w:noWrap/>
            <w:hideMark/>
          </w:tcPr>
          <w:p w14:paraId="0AA156B0" w14:textId="77777777" w:rsidR="00C24E9F" w:rsidRPr="000D3036" w:rsidRDefault="00C24E9F" w:rsidP="009778FF">
            <w:pPr>
              <w:pStyle w:val="o-Table"/>
            </w:pPr>
            <w:r w:rsidRPr="000D3036">
              <w:t>12%</w:t>
            </w:r>
          </w:p>
        </w:tc>
      </w:tr>
      <w:tr w:rsidR="00C24E9F" w:rsidRPr="00134A45" w14:paraId="76E01EED" w14:textId="77777777" w:rsidTr="009778FF">
        <w:trPr>
          <w:trHeight w:val="20"/>
        </w:trPr>
        <w:tc>
          <w:tcPr>
            <w:tcW w:w="0" w:type="auto"/>
            <w:noWrap/>
            <w:hideMark/>
          </w:tcPr>
          <w:p w14:paraId="65FA4DC7" w14:textId="77777777" w:rsidR="00C24E9F" w:rsidRPr="00261A9D" w:rsidRDefault="00C24E9F" w:rsidP="009778FF">
            <w:pPr>
              <w:pStyle w:val="o-Table"/>
            </w:pPr>
            <w:r w:rsidRPr="00261A9D">
              <w:t>1</w:t>
            </w:r>
          </w:p>
        </w:tc>
        <w:tc>
          <w:tcPr>
            <w:tcW w:w="0" w:type="auto"/>
            <w:noWrap/>
            <w:hideMark/>
          </w:tcPr>
          <w:p w14:paraId="4E86C6B3" w14:textId="77777777" w:rsidR="00C24E9F" w:rsidRPr="000D3036" w:rsidRDefault="00C24E9F" w:rsidP="009778FF">
            <w:pPr>
              <w:pStyle w:val="o-Table"/>
            </w:pPr>
            <w:r w:rsidRPr="000D3036">
              <w:t>1350</w:t>
            </w:r>
          </w:p>
        </w:tc>
        <w:tc>
          <w:tcPr>
            <w:tcW w:w="0" w:type="auto"/>
            <w:noWrap/>
            <w:hideMark/>
          </w:tcPr>
          <w:p w14:paraId="2381A116" w14:textId="77777777" w:rsidR="00C24E9F" w:rsidRPr="000D3036" w:rsidRDefault="00C24E9F" w:rsidP="009778FF">
            <w:pPr>
              <w:pStyle w:val="o-Table"/>
            </w:pPr>
            <w:r w:rsidRPr="000D3036">
              <w:t>27</w:t>
            </w:r>
          </w:p>
        </w:tc>
        <w:tc>
          <w:tcPr>
            <w:tcW w:w="0" w:type="auto"/>
            <w:noWrap/>
            <w:hideMark/>
          </w:tcPr>
          <w:p w14:paraId="3F0D9D96" w14:textId="77777777" w:rsidR="00C24E9F" w:rsidRPr="000D3036" w:rsidRDefault="00C24E9F" w:rsidP="009778FF">
            <w:pPr>
              <w:pStyle w:val="o-Table"/>
            </w:pPr>
            <w:r w:rsidRPr="000D3036">
              <w:t>121.5</w:t>
            </w:r>
          </w:p>
        </w:tc>
        <w:tc>
          <w:tcPr>
            <w:tcW w:w="0" w:type="auto"/>
            <w:noWrap/>
            <w:hideMark/>
          </w:tcPr>
          <w:p w14:paraId="0863601B" w14:textId="77777777" w:rsidR="00C24E9F" w:rsidRPr="000D3036" w:rsidRDefault="00C24E9F" w:rsidP="009778FF">
            <w:pPr>
              <w:pStyle w:val="o-Table"/>
            </w:pPr>
            <w:r w:rsidRPr="000D3036">
              <w:t>1350</w:t>
            </w:r>
          </w:p>
        </w:tc>
        <w:tc>
          <w:tcPr>
            <w:tcW w:w="0" w:type="auto"/>
            <w:noWrap/>
            <w:hideMark/>
          </w:tcPr>
          <w:p w14:paraId="676AB2C3" w14:textId="77777777" w:rsidR="00C24E9F" w:rsidRPr="000D3036" w:rsidRDefault="00C24E9F" w:rsidP="009778FF">
            <w:pPr>
              <w:pStyle w:val="o-Table"/>
            </w:pPr>
            <w:r w:rsidRPr="000D3036">
              <w:t>27</w:t>
            </w:r>
          </w:p>
        </w:tc>
        <w:tc>
          <w:tcPr>
            <w:tcW w:w="0" w:type="auto"/>
            <w:noWrap/>
            <w:hideMark/>
          </w:tcPr>
          <w:p w14:paraId="0358E392" w14:textId="77777777" w:rsidR="00C24E9F" w:rsidRPr="000D3036" w:rsidRDefault="00C24E9F" w:rsidP="009778FF">
            <w:pPr>
              <w:pStyle w:val="o-Table"/>
            </w:pPr>
            <w:r w:rsidRPr="000D3036">
              <w:t>121.5</w:t>
            </w:r>
          </w:p>
        </w:tc>
        <w:tc>
          <w:tcPr>
            <w:tcW w:w="0" w:type="auto"/>
          </w:tcPr>
          <w:p w14:paraId="041F0DC4" w14:textId="77777777" w:rsidR="00C24E9F" w:rsidRPr="000D3036" w:rsidRDefault="00C24E9F" w:rsidP="009778FF">
            <w:pPr>
              <w:pStyle w:val="o-Table"/>
            </w:pPr>
            <w:r w:rsidRPr="000D3036">
              <w:t>16</w:t>
            </w:r>
          </w:p>
        </w:tc>
        <w:tc>
          <w:tcPr>
            <w:tcW w:w="0" w:type="auto"/>
            <w:noWrap/>
            <w:hideMark/>
          </w:tcPr>
          <w:p w14:paraId="365FD4BF" w14:textId="77777777" w:rsidR="00C24E9F" w:rsidRPr="000D3036" w:rsidRDefault="00C24E9F" w:rsidP="009778FF">
            <w:pPr>
              <w:pStyle w:val="o-Table"/>
            </w:pPr>
            <w:r w:rsidRPr="000D3036">
              <w:t>1350</w:t>
            </w:r>
          </w:p>
        </w:tc>
        <w:tc>
          <w:tcPr>
            <w:tcW w:w="0" w:type="auto"/>
            <w:noWrap/>
            <w:hideMark/>
          </w:tcPr>
          <w:p w14:paraId="1571743D" w14:textId="77777777" w:rsidR="00C24E9F" w:rsidRPr="000D3036" w:rsidRDefault="00C24E9F" w:rsidP="009778FF">
            <w:pPr>
              <w:pStyle w:val="o-Table"/>
            </w:pPr>
            <w:r w:rsidRPr="000D3036">
              <w:t>81</w:t>
            </w:r>
          </w:p>
        </w:tc>
        <w:tc>
          <w:tcPr>
            <w:tcW w:w="0" w:type="auto"/>
            <w:noWrap/>
            <w:hideMark/>
          </w:tcPr>
          <w:p w14:paraId="3C84FB43" w14:textId="77777777" w:rsidR="00C24E9F" w:rsidRPr="000D3036" w:rsidRDefault="00C24E9F" w:rsidP="009778FF">
            <w:pPr>
              <w:pStyle w:val="o-Table"/>
            </w:pPr>
            <w:r w:rsidRPr="000D3036">
              <w:t>162</w:t>
            </w:r>
          </w:p>
        </w:tc>
        <w:tc>
          <w:tcPr>
            <w:tcW w:w="0" w:type="auto"/>
            <w:noWrap/>
            <w:hideMark/>
          </w:tcPr>
          <w:p w14:paraId="54A80E88" w14:textId="77777777" w:rsidR="00C24E9F" w:rsidRPr="000D3036" w:rsidRDefault="00C24E9F" w:rsidP="009778FF">
            <w:pPr>
              <w:pStyle w:val="o-Table"/>
            </w:pPr>
            <w:r w:rsidRPr="000D3036">
              <w:t>1350</w:t>
            </w:r>
          </w:p>
        </w:tc>
        <w:tc>
          <w:tcPr>
            <w:tcW w:w="0" w:type="auto"/>
            <w:noWrap/>
            <w:hideMark/>
          </w:tcPr>
          <w:p w14:paraId="4E426567" w14:textId="77777777" w:rsidR="00C24E9F" w:rsidRPr="000D3036" w:rsidRDefault="00C24E9F" w:rsidP="009778FF">
            <w:pPr>
              <w:pStyle w:val="o-Table"/>
            </w:pPr>
            <w:r w:rsidRPr="000D3036">
              <w:t>81</w:t>
            </w:r>
          </w:p>
        </w:tc>
        <w:tc>
          <w:tcPr>
            <w:tcW w:w="0" w:type="auto"/>
            <w:noWrap/>
            <w:hideMark/>
          </w:tcPr>
          <w:p w14:paraId="6438ECC5" w14:textId="77777777" w:rsidR="00C24E9F" w:rsidRPr="000D3036" w:rsidRDefault="00C24E9F" w:rsidP="009778FF">
            <w:pPr>
              <w:pStyle w:val="o-Table"/>
            </w:pPr>
            <w:r w:rsidRPr="000D3036">
              <w:t>162</w:t>
            </w:r>
          </w:p>
        </w:tc>
      </w:tr>
      <w:tr w:rsidR="00C24E9F" w:rsidRPr="00134A45" w14:paraId="1BEC5E44" w14:textId="77777777" w:rsidTr="009778FF">
        <w:trPr>
          <w:trHeight w:val="20"/>
        </w:trPr>
        <w:tc>
          <w:tcPr>
            <w:tcW w:w="0" w:type="auto"/>
            <w:noWrap/>
            <w:hideMark/>
          </w:tcPr>
          <w:p w14:paraId="0F0F5061" w14:textId="77777777" w:rsidR="00C24E9F" w:rsidRPr="00261A9D" w:rsidRDefault="00C24E9F" w:rsidP="009778FF">
            <w:pPr>
              <w:pStyle w:val="o-Table"/>
            </w:pPr>
            <w:r w:rsidRPr="00261A9D">
              <w:t>2</w:t>
            </w:r>
          </w:p>
        </w:tc>
        <w:tc>
          <w:tcPr>
            <w:tcW w:w="0" w:type="auto"/>
            <w:noWrap/>
            <w:hideMark/>
          </w:tcPr>
          <w:p w14:paraId="598B4A77" w14:textId="77777777" w:rsidR="00C24E9F" w:rsidRPr="000D3036" w:rsidRDefault="00C24E9F" w:rsidP="009778FF">
            <w:pPr>
              <w:pStyle w:val="o-Table"/>
            </w:pPr>
            <w:r w:rsidRPr="000D3036">
              <w:t>13.5</w:t>
            </w:r>
          </w:p>
        </w:tc>
        <w:tc>
          <w:tcPr>
            <w:tcW w:w="0" w:type="auto"/>
            <w:noWrap/>
            <w:hideMark/>
          </w:tcPr>
          <w:p w14:paraId="4FB49E08" w14:textId="77777777" w:rsidR="00C24E9F" w:rsidRPr="000D3036" w:rsidRDefault="00C24E9F" w:rsidP="009778FF">
            <w:pPr>
              <w:pStyle w:val="o-Table"/>
            </w:pPr>
            <w:r w:rsidRPr="000D3036">
              <w:t>0.27</w:t>
            </w:r>
          </w:p>
        </w:tc>
        <w:tc>
          <w:tcPr>
            <w:tcW w:w="0" w:type="auto"/>
            <w:noWrap/>
            <w:hideMark/>
          </w:tcPr>
          <w:p w14:paraId="5F1F7AD6" w14:textId="77777777" w:rsidR="00C24E9F" w:rsidRPr="000D3036" w:rsidRDefault="00C24E9F" w:rsidP="009778FF">
            <w:pPr>
              <w:pStyle w:val="o-Table"/>
            </w:pPr>
            <w:r w:rsidRPr="000D3036">
              <w:t>1.35</w:t>
            </w:r>
          </w:p>
        </w:tc>
        <w:tc>
          <w:tcPr>
            <w:tcW w:w="0" w:type="auto"/>
            <w:noWrap/>
            <w:hideMark/>
          </w:tcPr>
          <w:p w14:paraId="55B84D17" w14:textId="77777777" w:rsidR="00C24E9F" w:rsidRPr="000D3036" w:rsidRDefault="00C24E9F" w:rsidP="009778FF">
            <w:pPr>
              <w:pStyle w:val="o-Table"/>
            </w:pPr>
            <w:r w:rsidRPr="000D3036">
              <w:t>100%</w:t>
            </w:r>
          </w:p>
        </w:tc>
        <w:tc>
          <w:tcPr>
            <w:tcW w:w="0" w:type="auto"/>
            <w:noWrap/>
            <w:hideMark/>
          </w:tcPr>
          <w:p w14:paraId="1A725408" w14:textId="77777777" w:rsidR="00C24E9F" w:rsidRPr="000D3036" w:rsidRDefault="00C24E9F" w:rsidP="009778FF">
            <w:pPr>
              <w:pStyle w:val="o-Table"/>
            </w:pPr>
            <w:r w:rsidRPr="000D3036">
              <w:t>2%</w:t>
            </w:r>
          </w:p>
        </w:tc>
        <w:tc>
          <w:tcPr>
            <w:tcW w:w="0" w:type="auto"/>
            <w:noWrap/>
            <w:hideMark/>
          </w:tcPr>
          <w:p w14:paraId="2F0E873B" w14:textId="77777777" w:rsidR="00C24E9F" w:rsidRPr="000D3036" w:rsidRDefault="00C24E9F" w:rsidP="009778FF">
            <w:pPr>
              <w:pStyle w:val="o-Table"/>
            </w:pPr>
            <w:r w:rsidRPr="000D3036">
              <w:t>10%</w:t>
            </w:r>
          </w:p>
        </w:tc>
        <w:tc>
          <w:tcPr>
            <w:tcW w:w="0" w:type="auto"/>
          </w:tcPr>
          <w:p w14:paraId="5B66B17B" w14:textId="77777777" w:rsidR="00C24E9F" w:rsidRPr="000D3036" w:rsidRDefault="00C24E9F" w:rsidP="009778FF">
            <w:pPr>
              <w:pStyle w:val="o-Table"/>
            </w:pPr>
            <w:r w:rsidRPr="000D3036">
              <w:t>17</w:t>
            </w:r>
          </w:p>
        </w:tc>
        <w:tc>
          <w:tcPr>
            <w:tcW w:w="0" w:type="auto"/>
            <w:noWrap/>
            <w:hideMark/>
          </w:tcPr>
          <w:p w14:paraId="0DB3ADBA" w14:textId="77777777" w:rsidR="00C24E9F" w:rsidRPr="000D3036" w:rsidRDefault="00C24E9F" w:rsidP="009778FF">
            <w:pPr>
              <w:pStyle w:val="o-Table"/>
            </w:pPr>
            <w:r w:rsidRPr="000D3036">
              <w:t>13.5</w:t>
            </w:r>
          </w:p>
        </w:tc>
        <w:tc>
          <w:tcPr>
            <w:tcW w:w="0" w:type="auto"/>
            <w:noWrap/>
            <w:hideMark/>
          </w:tcPr>
          <w:p w14:paraId="411C7D94" w14:textId="77777777" w:rsidR="00C24E9F" w:rsidRPr="000D3036" w:rsidRDefault="00C24E9F" w:rsidP="009778FF">
            <w:pPr>
              <w:pStyle w:val="o-Table"/>
            </w:pPr>
            <w:r w:rsidRPr="000D3036">
              <w:t>0.81</w:t>
            </w:r>
          </w:p>
        </w:tc>
        <w:tc>
          <w:tcPr>
            <w:tcW w:w="0" w:type="auto"/>
            <w:noWrap/>
            <w:hideMark/>
          </w:tcPr>
          <w:p w14:paraId="7D0A7BC4" w14:textId="77777777" w:rsidR="00C24E9F" w:rsidRPr="000D3036" w:rsidRDefault="00C24E9F" w:rsidP="009778FF">
            <w:pPr>
              <w:pStyle w:val="o-Table"/>
            </w:pPr>
            <w:r w:rsidRPr="000D3036">
              <w:t>1.755</w:t>
            </w:r>
          </w:p>
        </w:tc>
        <w:tc>
          <w:tcPr>
            <w:tcW w:w="0" w:type="auto"/>
            <w:noWrap/>
            <w:hideMark/>
          </w:tcPr>
          <w:p w14:paraId="163B08B7" w14:textId="77777777" w:rsidR="00C24E9F" w:rsidRPr="000D3036" w:rsidRDefault="00C24E9F" w:rsidP="009778FF">
            <w:pPr>
              <w:pStyle w:val="o-Table"/>
            </w:pPr>
            <w:r w:rsidRPr="000D3036">
              <w:t>100%</w:t>
            </w:r>
          </w:p>
        </w:tc>
        <w:tc>
          <w:tcPr>
            <w:tcW w:w="0" w:type="auto"/>
            <w:noWrap/>
            <w:hideMark/>
          </w:tcPr>
          <w:p w14:paraId="71CA075B" w14:textId="77777777" w:rsidR="00C24E9F" w:rsidRPr="000D3036" w:rsidRDefault="00C24E9F" w:rsidP="009778FF">
            <w:pPr>
              <w:pStyle w:val="o-Table"/>
            </w:pPr>
            <w:r w:rsidRPr="000D3036">
              <w:t>6%</w:t>
            </w:r>
          </w:p>
        </w:tc>
        <w:tc>
          <w:tcPr>
            <w:tcW w:w="0" w:type="auto"/>
            <w:noWrap/>
            <w:hideMark/>
          </w:tcPr>
          <w:p w14:paraId="6E8914B5" w14:textId="77777777" w:rsidR="00C24E9F" w:rsidRPr="000D3036" w:rsidRDefault="00C24E9F" w:rsidP="009778FF">
            <w:pPr>
              <w:pStyle w:val="o-Table"/>
            </w:pPr>
            <w:r w:rsidRPr="000D3036">
              <w:t>13%</w:t>
            </w:r>
          </w:p>
        </w:tc>
      </w:tr>
      <w:tr w:rsidR="00C24E9F" w:rsidRPr="00134A45" w14:paraId="36D0F0B8" w14:textId="77777777" w:rsidTr="009778FF">
        <w:trPr>
          <w:trHeight w:val="20"/>
        </w:trPr>
        <w:tc>
          <w:tcPr>
            <w:tcW w:w="0" w:type="auto"/>
            <w:noWrap/>
            <w:hideMark/>
          </w:tcPr>
          <w:p w14:paraId="55E90994" w14:textId="77777777" w:rsidR="00C24E9F" w:rsidRPr="00261A9D" w:rsidRDefault="00C24E9F" w:rsidP="009778FF">
            <w:pPr>
              <w:pStyle w:val="o-Table"/>
            </w:pPr>
            <w:r w:rsidRPr="00261A9D">
              <w:t>2</w:t>
            </w:r>
          </w:p>
        </w:tc>
        <w:tc>
          <w:tcPr>
            <w:tcW w:w="0" w:type="auto"/>
            <w:noWrap/>
            <w:hideMark/>
          </w:tcPr>
          <w:p w14:paraId="6821596A" w14:textId="77777777" w:rsidR="00C24E9F" w:rsidRPr="000D3036" w:rsidRDefault="00C24E9F" w:rsidP="009778FF">
            <w:pPr>
              <w:pStyle w:val="o-Table"/>
            </w:pPr>
            <w:r w:rsidRPr="000D3036">
              <w:t>1350</w:t>
            </w:r>
          </w:p>
        </w:tc>
        <w:tc>
          <w:tcPr>
            <w:tcW w:w="0" w:type="auto"/>
            <w:noWrap/>
            <w:hideMark/>
          </w:tcPr>
          <w:p w14:paraId="627031DD" w14:textId="77777777" w:rsidR="00C24E9F" w:rsidRPr="000D3036" w:rsidRDefault="00C24E9F" w:rsidP="009778FF">
            <w:pPr>
              <w:pStyle w:val="o-Table"/>
            </w:pPr>
            <w:r w:rsidRPr="000D3036">
              <w:t>27</w:t>
            </w:r>
          </w:p>
        </w:tc>
        <w:tc>
          <w:tcPr>
            <w:tcW w:w="0" w:type="auto"/>
            <w:noWrap/>
            <w:hideMark/>
          </w:tcPr>
          <w:p w14:paraId="0535DCE1" w14:textId="77777777" w:rsidR="00C24E9F" w:rsidRPr="000D3036" w:rsidRDefault="00C24E9F" w:rsidP="009778FF">
            <w:pPr>
              <w:pStyle w:val="o-Table"/>
            </w:pPr>
            <w:r w:rsidRPr="000D3036">
              <w:t>135</w:t>
            </w:r>
          </w:p>
        </w:tc>
        <w:tc>
          <w:tcPr>
            <w:tcW w:w="0" w:type="auto"/>
            <w:noWrap/>
            <w:hideMark/>
          </w:tcPr>
          <w:p w14:paraId="7E67654C" w14:textId="77777777" w:rsidR="00C24E9F" w:rsidRPr="000D3036" w:rsidRDefault="00C24E9F" w:rsidP="009778FF">
            <w:pPr>
              <w:pStyle w:val="o-Table"/>
            </w:pPr>
            <w:r w:rsidRPr="000D3036">
              <w:t>1350</w:t>
            </w:r>
          </w:p>
        </w:tc>
        <w:tc>
          <w:tcPr>
            <w:tcW w:w="0" w:type="auto"/>
            <w:noWrap/>
            <w:hideMark/>
          </w:tcPr>
          <w:p w14:paraId="5FA61256" w14:textId="77777777" w:rsidR="00C24E9F" w:rsidRPr="000D3036" w:rsidRDefault="00C24E9F" w:rsidP="009778FF">
            <w:pPr>
              <w:pStyle w:val="o-Table"/>
            </w:pPr>
            <w:r w:rsidRPr="000D3036">
              <w:t>27</w:t>
            </w:r>
          </w:p>
        </w:tc>
        <w:tc>
          <w:tcPr>
            <w:tcW w:w="0" w:type="auto"/>
            <w:noWrap/>
            <w:hideMark/>
          </w:tcPr>
          <w:p w14:paraId="011A65A8" w14:textId="77777777" w:rsidR="00C24E9F" w:rsidRPr="000D3036" w:rsidRDefault="00C24E9F" w:rsidP="009778FF">
            <w:pPr>
              <w:pStyle w:val="o-Table"/>
            </w:pPr>
            <w:r w:rsidRPr="000D3036">
              <w:t>135</w:t>
            </w:r>
          </w:p>
        </w:tc>
        <w:tc>
          <w:tcPr>
            <w:tcW w:w="0" w:type="auto"/>
          </w:tcPr>
          <w:p w14:paraId="6CBA8D89" w14:textId="77777777" w:rsidR="00C24E9F" w:rsidRPr="000D3036" w:rsidRDefault="00C24E9F" w:rsidP="009778FF">
            <w:pPr>
              <w:pStyle w:val="o-Table"/>
            </w:pPr>
            <w:r w:rsidRPr="000D3036">
              <w:t>17</w:t>
            </w:r>
          </w:p>
        </w:tc>
        <w:tc>
          <w:tcPr>
            <w:tcW w:w="0" w:type="auto"/>
            <w:noWrap/>
            <w:hideMark/>
          </w:tcPr>
          <w:p w14:paraId="4BD4A0C1" w14:textId="77777777" w:rsidR="00C24E9F" w:rsidRPr="000D3036" w:rsidRDefault="00C24E9F" w:rsidP="009778FF">
            <w:pPr>
              <w:pStyle w:val="o-Table"/>
            </w:pPr>
            <w:r w:rsidRPr="000D3036">
              <w:t>1350</w:t>
            </w:r>
          </w:p>
        </w:tc>
        <w:tc>
          <w:tcPr>
            <w:tcW w:w="0" w:type="auto"/>
            <w:noWrap/>
            <w:hideMark/>
          </w:tcPr>
          <w:p w14:paraId="3727E55B" w14:textId="77777777" w:rsidR="00C24E9F" w:rsidRPr="000D3036" w:rsidRDefault="00C24E9F" w:rsidP="009778FF">
            <w:pPr>
              <w:pStyle w:val="o-Table"/>
            </w:pPr>
            <w:r w:rsidRPr="000D3036">
              <w:t>81</w:t>
            </w:r>
          </w:p>
        </w:tc>
        <w:tc>
          <w:tcPr>
            <w:tcW w:w="0" w:type="auto"/>
            <w:noWrap/>
            <w:hideMark/>
          </w:tcPr>
          <w:p w14:paraId="1096945A" w14:textId="77777777" w:rsidR="00C24E9F" w:rsidRPr="000D3036" w:rsidRDefault="00C24E9F" w:rsidP="009778FF">
            <w:pPr>
              <w:pStyle w:val="o-Table"/>
            </w:pPr>
            <w:r w:rsidRPr="000D3036">
              <w:t>175.5</w:t>
            </w:r>
          </w:p>
        </w:tc>
        <w:tc>
          <w:tcPr>
            <w:tcW w:w="0" w:type="auto"/>
            <w:noWrap/>
            <w:hideMark/>
          </w:tcPr>
          <w:p w14:paraId="7BC5EE53" w14:textId="77777777" w:rsidR="00C24E9F" w:rsidRPr="000D3036" w:rsidRDefault="00C24E9F" w:rsidP="009778FF">
            <w:pPr>
              <w:pStyle w:val="o-Table"/>
            </w:pPr>
            <w:r w:rsidRPr="000D3036">
              <w:t>1350</w:t>
            </w:r>
          </w:p>
        </w:tc>
        <w:tc>
          <w:tcPr>
            <w:tcW w:w="0" w:type="auto"/>
            <w:noWrap/>
            <w:hideMark/>
          </w:tcPr>
          <w:p w14:paraId="7354D7BE" w14:textId="77777777" w:rsidR="00C24E9F" w:rsidRPr="000D3036" w:rsidRDefault="00C24E9F" w:rsidP="009778FF">
            <w:pPr>
              <w:pStyle w:val="o-Table"/>
            </w:pPr>
            <w:r w:rsidRPr="000D3036">
              <w:t>81</w:t>
            </w:r>
          </w:p>
        </w:tc>
        <w:tc>
          <w:tcPr>
            <w:tcW w:w="0" w:type="auto"/>
            <w:noWrap/>
            <w:hideMark/>
          </w:tcPr>
          <w:p w14:paraId="18E57BF4" w14:textId="77777777" w:rsidR="00C24E9F" w:rsidRPr="000D3036" w:rsidRDefault="00C24E9F" w:rsidP="009778FF">
            <w:pPr>
              <w:pStyle w:val="o-Table"/>
            </w:pPr>
            <w:r w:rsidRPr="000D3036">
              <w:t>175.5</w:t>
            </w:r>
          </w:p>
        </w:tc>
      </w:tr>
      <w:tr w:rsidR="00C24E9F" w:rsidRPr="00134A45" w14:paraId="7C168301" w14:textId="77777777" w:rsidTr="009778FF">
        <w:trPr>
          <w:trHeight w:val="20"/>
        </w:trPr>
        <w:tc>
          <w:tcPr>
            <w:tcW w:w="0" w:type="auto"/>
            <w:noWrap/>
            <w:hideMark/>
          </w:tcPr>
          <w:p w14:paraId="08AF9BB6" w14:textId="77777777" w:rsidR="00C24E9F" w:rsidRPr="00261A9D" w:rsidRDefault="00C24E9F" w:rsidP="009778FF">
            <w:pPr>
              <w:pStyle w:val="o-Table"/>
            </w:pPr>
            <w:r w:rsidRPr="00261A9D">
              <w:t>3</w:t>
            </w:r>
          </w:p>
        </w:tc>
        <w:tc>
          <w:tcPr>
            <w:tcW w:w="0" w:type="auto"/>
            <w:noWrap/>
            <w:hideMark/>
          </w:tcPr>
          <w:p w14:paraId="53F558ED" w14:textId="77777777" w:rsidR="00C24E9F" w:rsidRPr="000D3036" w:rsidRDefault="00C24E9F" w:rsidP="009778FF">
            <w:pPr>
              <w:pStyle w:val="o-Table"/>
            </w:pPr>
            <w:r w:rsidRPr="000D3036">
              <w:t>13.5</w:t>
            </w:r>
          </w:p>
        </w:tc>
        <w:tc>
          <w:tcPr>
            <w:tcW w:w="0" w:type="auto"/>
            <w:noWrap/>
            <w:hideMark/>
          </w:tcPr>
          <w:p w14:paraId="066164B4" w14:textId="77777777" w:rsidR="00C24E9F" w:rsidRPr="000D3036" w:rsidRDefault="00C24E9F" w:rsidP="009778FF">
            <w:pPr>
              <w:pStyle w:val="o-Table"/>
            </w:pPr>
            <w:r w:rsidRPr="000D3036">
              <w:t>0.27</w:t>
            </w:r>
          </w:p>
        </w:tc>
        <w:tc>
          <w:tcPr>
            <w:tcW w:w="0" w:type="auto"/>
            <w:noWrap/>
            <w:hideMark/>
          </w:tcPr>
          <w:p w14:paraId="6160F061" w14:textId="77777777" w:rsidR="00C24E9F" w:rsidRPr="000D3036" w:rsidRDefault="00C24E9F" w:rsidP="009778FF">
            <w:pPr>
              <w:pStyle w:val="o-Table"/>
            </w:pPr>
            <w:r w:rsidRPr="000D3036">
              <w:t>1.465</w:t>
            </w:r>
          </w:p>
        </w:tc>
        <w:tc>
          <w:tcPr>
            <w:tcW w:w="0" w:type="auto"/>
            <w:noWrap/>
            <w:hideMark/>
          </w:tcPr>
          <w:p w14:paraId="5EF2B2C5" w14:textId="77777777" w:rsidR="00C24E9F" w:rsidRPr="000D3036" w:rsidRDefault="00C24E9F" w:rsidP="009778FF">
            <w:pPr>
              <w:pStyle w:val="o-Table"/>
            </w:pPr>
            <w:r w:rsidRPr="000D3036">
              <w:t>100%</w:t>
            </w:r>
          </w:p>
        </w:tc>
        <w:tc>
          <w:tcPr>
            <w:tcW w:w="0" w:type="auto"/>
            <w:noWrap/>
            <w:hideMark/>
          </w:tcPr>
          <w:p w14:paraId="1FC1213C" w14:textId="77777777" w:rsidR="00C24E9F" w:rsidRPr="000D3036" w:rsidRDefault="00C24E9F" w:rsidP="009778FF">
            <w:pPr>
              <w:pStyle w:val="o-Table"/>
            </w:pPr>
            <w:r w:rsidRPr="000D3036">
              <w:t>2%</w:t>
            </w:r>
          </w:p>
        </w:tc>
        <w:tc>
          <w:tcPr>
            <w:tcW w:w="0" w:type="auto"/>
            <w:noWrap/>
            <w:hideMark/>
          </w:tcPr>
          <w:p w14:paraId="4F24C354" w14:textId="77777777" w:rsidR="00C24E9F" w:rsidRPr="000D3036" w:rsidRDefault="00C24E9F" w:rsidP="009778FF">
            <w:pPr>
              <w:pStyle w:val="o-Table"/>
            </w:pPr>
            <w:r w:rsidRPr="000D3036">
              <w:t>11%</w:t>
            </w:r>
          </w:p>
        </w:tc>
        <w:tc>
          <w:tcPr>
            <w:tcW w:w="0" w:type="auto"/>
          </w:tcPr>
          <w:p w14:paraId="506640C3" w14:textId="77777777" w:rsidR="00C24E9F" w:rsidRPr="000D3036" w:rsidRDefault="00C24E9F" w:rsidP="009778FF">
            <w:pPr>
              <w:pStyle w:val="o-Table"/>
            </w:pPr>
            <w:r w:rsidRPr="000D3036">
              <w:t>18</w:t>
            </w:r>
          </w:p>
        </w:tc>
        <w:tc>
          <w:tcPr>
            <w:tcW w:w="0" w:type="auto"/>
            <w:noWrap/>
            <w:hideMark/>
          </w:tcPr>
          <w:p w14:paraId="7DCF4B1C" w14:textId="77777777" w:rsidR="00C24E9F" w:rsidRPr="000D3036" w:rsidRDefault="00C24E9F" w:rsidP="009778FF">
            <w:pPr>
              <w:pStyle w:val="o-Table"/>
            </w:pPr>
            <w:r w:rsidRPr="000D3036">
              <w:t>13.5</w:t>
            </w:r>
          </w:p>
        </w:tc>
        <w:tc>
          <w:tcPr>
            <w:tcW w:w="0" w:type="auto"/>
            <w:noWrap/>
            <w:hideMark/>
          </w:tcPr>
          <w:p w14:paraId="14815BF3" w14:textId="77777777" w:rsidR="00C24E9F" w:rsidRPr="000D3036" w:rsidRDefault="00C24E9F" w:rsidP="009778FF">
            <w:pPr>
              <w:pStyle w:val="o-Table"/>
            </w:pPr>
            <w:r w:rsidRPr="000D3036">
              <w:t>0.81</w:t>
            </w:r>
          </w:p>
        </w:tc>
        <w:tc>
          <w:tcPr>
            <w:tcW w:w="0" w:type="auto"/>
            <w:noWrap/>
            <w:hideMark/>
          </w:tcPr>
          <w:p w14:paraId="41B1269C" w14:textId="77777777" w:rsidR="00C24E9F" w:rsidRPr="000D3036" w:rsidRDefault="00C24E9F" w:rsidP="009778FF">
            <w:pPr>
              <w:pStyle w:val="o-Table"/>
            </w:pPr>
            <w:r w:rsidRPr="000D3036">
              <w:t>1.89</w:t>
            </w:r>
          </w:p>
        </w:tc>
        <w:tc>
          <w:tcPr>
            <w:tcW w:w="0" w:type="auto"/>
            <w:noWrap/>
            <w:hideMark/>
          </w:tcPr>
          <w:p w14:paraId="44230464" w14:textId="77777777" w:rsidR="00C24E9F" w:rsidRPr="000D3036" w:rsidRDefault="00C24E9F" w:rsidP="009778FF">
            <w:pPr>
              <w:pStyle w:val="o-Table"/>
            </w:pPr>
            <w:r w:rsidRPr="000D3036">
              <w:t>100%</w:t>
            </w:r>
          </w:p>
        </w:tc>
        <w:tc>
          <w:tcPr>
            <w:tcW w:w="0" w:type="auto"/>
            <w:noWrap/>
            <w:hideMark/>
          </w:tcPr>
          <w:p w14:paraId="0E6C4261" w14:textId="77777777" w:rsidR="00C24E9F" w:rsidRPr="000D3036" w:rsidRDefault="00C24E9F" w:rsidP="009778FF">
            <w:pPr>
              <w:pStyle w:val="o-Table"/>
            </w:pPr>
            <w:r w:rsidRPr="000D3036">
              <w:t>6%</w:t>
            </w:r>
          </w:p>
        </w:tc>
        <w:tc>
          <w:tcPr>
            <w:tcW w:w="0" w:type="auto"/>
            <w:noWrap/>
            <w:hideMark/>
          </w:tcPr>
          <w:p w14:paraId="6A3B32BE" w14:textId="77777777" w:rsidR="00C24E9F" w:rsidRPr="000D3036" w:rsidRDefault="00C24E9F" w:rsidP="009778FF">
            <w:pPr>
              <w:pStyle w:val="o-Table"/>
            </w:pPr>
            <w:r w:rsidRPr="000D3036">
              <w:t>14%</w:t>
            </w:r>
          </w:p>
        </w:tc>
      </w:tr>
      <w:tr w:rsidR="00C24E9F" w:rsidRPr="00134A45" w14:paraId="45C28B72" w14:textId="77777777" w:rsidTr="009778FF">
        <w:trPr>
          <w:trHeight w:val="20"/>
        </w:trPr>
        <w:tc>
          <w:tcPr>
            <w:tcW w:w="0" w:type="auto"/>
            <w:noWrap/>
            <w:hideMark/>
          </w:tcPr>
          <w:p w14:paraId="06ACB15B" w14:textId="77777777" w:rsidR="00C24E9F" w:rsidRPr="00261A9D" w:rsidRDefault="00C24E9F" w:rsidP="009778FF">
            <w:pPr>
              <w:pStyle w:val="o-Table"/>
            </w:pPr>
            <w:r w:rsidRPr="00261A9D">
              <w:t>3</w:t>
            </w:r>
          </w:p>
        </w:tc>
        <w:tc>
          <w:tcPr>
            <w:tcW w:w="0" w:type="auto"/>
            <w:noWrap/>
            <w:hideMark/>
          </w:tcPr>
          <w:p w14:paraId="2A1CAA6E" w14:textId="77777777" w:rsidR="00C24E9F" w:rsidRPr="000D3036" w:rsidRDefault="00C24E9F" w:rsidP="009778FF">
            <w:pPr>
              <w:pStyle w:val="o-Table"/>
            </w:pPr>
            <w:r w:rsidRPr="000D3036">
              <w:t>1350</w:t>
            </w:r>
          </w:p>
        </w:tc>
        <w:tc>
          <w:tcPr>
            <w:tcW w:w="0" w:type="auto"/>
            <w:noWrap/>
            <w:hideMark/>
          </w:tcPr>
          <w:p w14:paraId="28C3048C" w14:textId="77777777" w:rsidR="00C24E9F" w:rsidRPr="000D3036" w:rsidRDefault="00C24E9F" w:rsidP="009778FF">
            <w:pPr>
              <w:pStyle w:val="o-Table"/>
            </w:pPr>
            <w:r w:rsidRPr="000D3036">
              <w:t>27</w:t>
            </w:r>
          </w:p>
        </w:tc>
        <w:tc>
          <w:tcPr>
            <w:tcW w:w="0" w:type="auto"/>
            <w:noWrap/>
            <w:hideMark/>
          </w:tcPr>
          <w:p w14:paraId="5C922661" w14:textId="77777777" w:rsidR="00C24E9F" w:rsidRPr="000D3036" w:rsidRDefault="00C24E9F" w:rsidP="009778FF">
            <w:pPr>
              <w:pStyle w:val="o-Table"/>
            </w:pPr>
            <w:r w:rsidRPr="000D3036">
              <w:t>146.5</w:t>
            </w:r>
          </w:p>
        </w:tc>
        <w:tc>
          <w:tcPr>
            <w:tcW w:w="0" w:type="auto"/>
            <w:noWrap/>
            <w:hideMark/>
          </w:tcPr>
          <w:p w14:paraId="6DD747EE" w14:textId="77777777" w:rsidR="00C24E9F" w:rsidRPr="000D3036" w:rsidRDefault="00C24E9F" w:rsidP="009778FF">
            <w:pPr>
              <w:pStyle w:val="o-Table"/>
            </w:pPr>
            <w:r w:rsidRPr="000D3036">
              <w:t>1350</w:t>
            </w:r>
          </w:p>
        </w:tc>
        <w:tc>
          <w:tcPr>
            <w:tcW w:w="0" w:type="auto"/>
            <w:noWrap/>
            <w:hideMark/>
          </w:tcPr>
          <w:p w14:paraId="76EF567D" w14:textId="77777777" w:rsidR="00C24E9F" w:rsidRPr="000D3036" w:rsidRDefault="00C24E9F" w:rsidP="009778FF">
            <w:pPr>
              <w:pStyle w:val="o-Table"/>
            </w:pPr>
            <w:r w:rsidRPr="000D3036">
              <w:t>27</w:t>
            </w:r>
          </w:p>
        </w:tc>
        <w:tc>
          <w:tcPr>
            <w:tcW w:w="0" w:type="auto"/>
            <w:noWrap/>
            <w:hideMark/>
          </w:tcPr>
          <w:p w14:paraId="56D6024E" w14:textId="77777777" w:rsidR="00C24E9F" w:rsidRPr="000D3036" w:rsidRDefault="00C24E9F" w:rsidP="009778FF">
            <w:pPr>
              <w:pStyle w:val="o-Table"/>
            </w:pPr>
            <w:r w:rsidRPr="000D3036">
              <w:t>146.5</w:t>
            </w:r>
          </w:p>
        </w:tc>
        <w:tc>
          <w:tcPr>
            <w:tcW w:w="0" w:type="auto"/>
          </w:tcPr>
          <w:p w14:paraId="6B233EC7" w14:textId="77777777" w:rsidR="00C24E9F" w:rsidRPr="000D3036" w:rsidRDefault="00C24E9F" w:rsidP="009778FF">
            <w:pPr>
              <w:pStyle w:val="o-Table"/>
            </w:pPr>
            <w:r w:rsidRPr="000D3036">
              <w:t>18</w:t>
            </w:r>
          </w:p>
        </w:tc>
        <w:tc>
          <w:tcPr>
            <w:tcW w:w="0" w:type="auto"/>
            <w:noWrap/>
            <w:hideMark/>
          </w:tcPr>
          <w:p w14:paraId="422C4D55" w14:textId="77777777" w:rsidR="00C24E9F" w:rsidRPr="000D3036" w:rsidRDefault="00C24E9F" w:rsidP="009778FF">
            <w:pPr>
              <w:pStyle w:val="o-Table"/>
            </w:pPr>
            <w:r w:rsidRPr="000D3036">
              <w:t>1350</w:t>
            </w:r>
          </w:p>
        </w:tc>
        <w:tc>
          <w:tcPr>
            <w:tcW w:w="0" w:type="auto"/>
            <w:noWrap/>
            <w:hideMark/>
          </w:tcPr>
          <w:p w14:paraId="389F853B" w14:textId="77777777" w:rsidR="00C24E9F" w:rsidRPr="000D3036" w:rsidRDefault="00C24E9F" w:rsidP="009778FF">
            <w:pPr>
              <w:pStyle w:val="o-Table"/>
            </w:pPr>
            <w:r w:rsidRPr="000D3036">
              <w:t>81</w:t>
            </w:r>
          </w:p>
        </w:tc>
        <w:tc>
          <w:tcPr>
            <w:tcW w:w="0" w:type="auto"/>
            <w:noWrap/>
            <w:hideMark/>
          </w:tcPr>
          <w:p w14:paraId="5AC6E99F" w14:textId="77777777" w:rsidR="00C24E9F" w:rsidRPr="000D3036" w:rsidRDefault="00C24E9F" w:rsidP="009778FF">
            <w:pPr>
              <w:pStyle w:val="o-Table"/>
            </w:pPr>
            <w:r w:rsidRPr="000D3036">
              <w:t>189</w:t>
            </w:r>
          </w:p>
        </w:tc>
        <w:tc>
          <w:tcPr>
            <w:tcW w:w="0" w:type="auto"/>
            <w:noWrap/>
            <w:hideMark/>
          </w:tcPr>
          <w:p w14:paraId="1BFD53A7" w14:textId="77777777" w:rsidR="00C24E9F" w:rsidRPr="000D3036" w:rsidRDefault="00C24E9F" w:rsidP="009778FF">
            <w:pPr>
              <w:pStyle w:val="o-Table"/>
            </w:pPr>
            <w:r w:rsidRPr="000D3036">
              <w:t>1350</w:t>
            </w:r>
          </w:p>
        </w:tc>
        <w:tc>
          <w:tcPr>
            <w:tcW w:w="0" w:type="auto"/>
            <w:noWrap/>
            <w:hideMark/>
          </w:tcPr>
          <w:p w14:paraId="607EEDCE" w14:textId="77777777" w:rsidR="00C24E9F" w:rsidRPr="000D3036" w:rsidRDefault="00C24E9F" w:rsidP="009778FF">
            <w:pPr>
              <w:pStyle w:val="o-Table"/>
            </w:pPr>
            <w:r w:rsidRPr="000D3036">
              <w:t>81</w:t>
            </w:r>
          </w:p>
        </w:tc>
        <w:tc>
          <w:tcPr>
            <w:tcW w:w="0" w:type="auto"/>
            <w:noWrap/>
            <w:hideMark/>
          </w:tcPr>
          <w:p w14:paraId="0075E443" w14:textId="77777777" w:rsidR="00C24E9F" w:rsidRPr="000D3036" w:rsidRDefault="00C24E9F" w:rsidP="009778FF">
            <w:pPr>
              <w:pStyle w:val="o-Table"/>
            </w:pPr>
            <w:r w:rsidRPr="000D3036">
              <w:t>189</w:t>
            </w:r>
          </w:p>
        </w:tc>
      </w:tr>
      <w:tr w:rsidR="00C24E9F" w:rsidRPr="00134A45" w14:paraId="58CE3ABE" w14:textId="77777777" w:rsidTr="009778FF">
        <w:trPr>
          <w:trHeight w:val="20"/>
        </w:trPr>
        <w:tc>
          <w:tcPr>
            <w:tcW w:w="0" w:type="auto"/>
            <w:noWrap/>
            <w:hideMark/>
          </w:tcPr>
          <w:p w14:paraId="536C7B97" w14:textId="77777777" w:rsidR="00C24E9F" w:rsidRPr="00261A9D" w:rsidRDefault="00C24E9F" w:rsidP="009778FF">
            <w:pPr>
              <w:pStyle w:val="o-Table"/>
            </w:pPr>
            <w:r w:rsidRPr="00261A9D">
              <w:t>4</w:t>
            </w:r>
          </w:p>
        </w:tc>
        <w:tc>
          <w:tcPr>
            <w:tcW w:w="0" w:type="auto"/>
            <w:noWrap/>
            <w:hideMark/>
          </w:tcPr>
          <w:p w14:paraId="03CE39BC" w14:textId="77777777" w:rsidR="00C24E9F" w:rsidRPr="000D3036" w:rsidRDefault="00C24E9F" w:rsidP="009778FF">
            <w:pPr>
              <w:pStyle w:val="o-Table"/>
            </w:pPr>
            <w:r w:rsidRPr="000D3036">
              <w:t>13.5</w:t>
            </w:r>
          </w:p>
        </w:tc>
        <w:tc>
          <w:tcPr>
            <w:tcW w:w="0" w:type="auto"/>
            <w:noWrap/>
            <w:hideMark/>
          </w:tcPr>
          <w:p w14:paraId="198987AA" w14:textId="77777777" w:rsidR="00C24E9F" w:rsidRPr="000D3036" w:rsidRDefault="00C24E9F" w:rsidP="009778FF">
            <w:pPr>
              <w:pStyle w:val="o-Table"/>
            </w:pPr>
            <w:r w:rsidRPr="000D3036">
              <w:t>0.27</w:t>
            </w:r>
          </w:p>
        </w:tc>
        <w:tc>
          <w:tcPr>
            <w:tcW w:w="0" w:type="auto"/>
            <w:noWrap/>
            <w:hideMark/>
          </w:tcPr>
          <w:p w14:paraId="4C26383C" w14:textId="77777777" w:rsidR="00C24E9F" w:rsidRPr="000D3036" w:rsidRDefault="00C24E9F" w:rsidP="009778FF">
            <w:pPr>
              <w:pStyle w:val="o-Table"/>
            </w:pPr>
            <w:r w:rsidRPr="000D3036">
              <w:t>1.62</w:t>
            </w:r>
          </w:p>
        </w:tc>
        <w:tc>
          <w:tcPr>
            <w:tcW w:w="0" w:type="auto"/>
            <w:noWrap/>
            <w:hideMark/>
          </w:tcPr>
          <w:p w14:paraId="71482777" w14:textId="77777777" w:rsidR="00C24E9F" w:rsidRPr="000D3036" w:rsidRDefault="00C24E9F" w:rsidP="009778FF">
            <w:pPr>
              <w:pStyle w:val="o-Table"/>
            </w:pPr>
            <w:r w:rsidRPr="000D3036">
              <w:t>100%</w:t>
            </w:r>
          </w:p>
        </w:tc>
        <w:tc>
          <w:tcPr>
            <w:tcW w:w="0" w:type="auto"/>
            <w:noWrap/>
            <w:hideMark/>
          </w:tcPr>
          <w:p w14:paraId="781EFFFB" w14:textId="77777777" w:rsidR="00C24E9F" w:rsidRPr="000D3036" w:rsidRDefault="00C24E9F" w:rsidP="009778FF">
            <w:pPr>
              <w:pStyle w:val="o-Table"/>
            </w:pPr>
            <w:r w:rsidRPr="000D3036">
              <w:t>2%</w:t>
            </w:r>
          </w:p>
        </w:tc>
        <w:tc>
          <w:tcPr>
            <w:tcW w:w="0" w:type="auto"/>
            <w:noWrap/>
            <w:hideMark/>
          </w:tcPr>
          <w:p w14:paraId="584F34D9" w14:textId="77777777" w:rsidR="00C24E9F" w:rsidRPr="000D3036" w:rsidRDefault="00C24E9F" w:rsidP="009778FF">
            <w:pPr>
              <w:pStyle w:val="o-Table"/>
            </w:pPr>
            <w:r w:rsidRPr="000D3036">
              <w:t>12%</w:t>
            </w:r>
          </w:p>
        </w:tc>
        <w:tc>
          <w:tcPr>
            <w:tcW w:w="0" w:type="auto"/>
          </w:tcPr>
          <w:p w14:paraId="71AB3BA0" w14:textId="77777777" w:rsidR="00C24E9F" w:rsidRPr="000D3036" w:rsidRDefault="00C24E9F" w:rsidP="009778FF">
            <w:pPr>
              <w:pStyle w:val="o-Table"/>
            </w:pPr>
            <w:r w:rsidRPr="000D3036">
              <w:t>19</w:t>
            </w:r>
          </w:p>
        </w:tc>
        <w:tc>
          <w:tcPr>
            <w:tcW w:w="0" w:type="auto"/>
            <w:noWrap/>
            <w:hideMark/>
          </w:tcPr>
          <w:p w14:paraId="511B5E50" w14:textId="77777777" w:rsidR="00C24E9F" w:rsidRPr="000D3036" w:rsidRDefault="00C24E9F" w:rsidP="009778FF">
            <w:pPr>
              <w:pStyle w:val="o-Table"/>
            </w:pPr>
            <w:r w:rsidRPr="000D3036">
              <w:t>13.5</w:t>
            </w:r>
          </w:p>
        </w:tc>
        <w:tc>
          <w:tcPr>
            <w:tcW w:w="0" w:type="auto"/>
            <w:noWrap/>
            <w:hideMark/>
          </w:tcPr>
          <w:p w14:paraId="21FE0033" w14:textId="77777777" w:rsidR="00C24E9F" w:rsidRPr="000D3036" w:rsidRDefault="00C24E9F" w:rsidP="009778FF">
            <w:pPr>
              <w:pStyle w:val="o-Table"/>
            </w:pPr>
            <w:r w:rsidRPr="000D3036">
              <w:t>1.08</w:t>
            </w:r>
          </w:p>
        </w:tc>
        <w:tc>
          <w:tcPr>
            <w:tcW w:w="0" w:type="auto"/>
            <w:noWrap/>
            <w:hideMark/>
          </w:tcPr>
          <w:p w14:paraId="285A75E7" w14:textId="77777777" w:rsidR="00C24E9F" w:rsidRPr="000D3036" w:rsidRDefault="00C24E9F" w:rsidP="009778FF">
            <w:pPr>
              <w:pStyle w:val="o-Table"/>
            </w:pPr>
            <w:r w:rsidRPr="000D3036">
              <w:t>1.215</w:t>
            </w:r>
          </w:p>
        </w:tc>
        <w:tc>
          <w:tcPr>
            <w:tcW w:w="0" w:type="auto"/>
            <w:noWrap/>
            <w:hideMark/>
          </w:tcPr>
          <w:p w14:paraId="3169DC6F" w14:textId="77777777" w:rsidR="00C24E9F" w:rsidRPr="000D3036" w:rsidRDefault="00C24E9F" w:rsidP="009778FF">
            <w:pPr>
              <w:pStyle w:val="o-Table"/>
            </w:pPr>
            <w:r w:rsidRPr="000D3036">
              <w:t>100%</w:t>
            </w:r>
          </w:p>
        </w:tc>
        <w:tc>
          <w:tcPr>
            <w:tcW w:w="0" w:type="auto"/>
            <w:noWrap/>
            <w:hideMark/>
          </w:tcPr>
          <w:p w14:paraId="453A6D09" w14:textId="77777777" w:rsidR="00C24E9F" w:rsidRPr="000D3036" w:rsidRDefault="00C24E9F" w:rsidP="009778FF">
            <w:pPr>
              <w:pStyle w:val="o-Table"/>
            </w:pPr>
            <w:r w:rsidRPr="000D3036">
              <w:t>8%</w:t>
            </w:r>
          </w:p>
        </w:tc>
        <w:tc>
          <w:tcPr>
            <w:tcW w:w="0" w:type="auto"/>
            <w:noWrap/>
            <w:hideMark/>
          </w:tcPr>
          <w:p w14:paraId="6D75BC85" w14:textId="77777777" w:rsidR="00C24E9F" w:rsidRPr="000D3036" w:rsidRDefault="00C24E9F" w:rsidP="009778FF">
            <w:pPr>
              <w:pStyle w:val="o-Table"/>
            </w:pPr>
            <w:r w:rsidRPr="000D3036">
              <w:t>9%</w:t>
            </w:r>
          </w:p>
        </w:tc>
      </w:tr>
      <w:tr w:rsidR="00C24E9F" w:rsidRPr="00134A45" w14:paraId="00218EA9" w14:textId="77777777" w:rsidTr="009778FF">
        <w:trPr>
          <w:trHeight w:val="20"/>
        </w:trPr>
        <w:tc>
          <w:tcPr>
            <w:tcW w:w="0" w:type="auto"/>
            <w:noWrap/>
            <w:hideMark/>
          </w:tcPr>
          <w:p w14:paraId="7AB071BF" w14:textId="77777777" w:rsidR="00C24E9F" w:rsidRPr="00261A9D" w:rsidRDefault="00C24E9F" w:rsidP="009778FF">
            <w:pPr>
              <w:pStyle w:val="o-Table"/>
            </w:pPr>
            <w:r w:rsidRPr="00261A9D">
              <w:t>4</w:t>
            </w:r>
          </w:p>
        </w:tc>
        <w:tc>
          <w:tcPr>
            <w:tcW w:w="0" w:type="auto"/>
            <w:noWrap/>
            <w:hideMark/>
          </w:tcPr>
          <w:p w14:paraId="5E08ADB6" w14:textId="77777777" w:rsidR="00C24E9F" w:rsidRPr="000D3036" w:rsidRDefault="00C24E9F" w:rsidP="009778FF">
            <w:pPr>
              <w:pStyle w:val="o-Table"/>
            </w:pPr>
            <w:r w:rsidRPr="000D3036">
              <w:t>1350</w:t>
            </w:r>
          </w:p>
        </w:tc>
        <w:tc>
          <w:tcPr>
            <w:tcW w:w="0" w:type="auto"/>
            <w:noWrap/>
            <w:hideMark/>
          </w:tcPr>
          <w:p w14:paraId="0DFD0CBE" w14:textId="77777777" w:rsidR="00C24E9F" w:rsidRPr="000D3036" w:rsidRDefault="00C24E9F" w:rsidP="009778FF">
            <w:pPr>
              <w:pStyle w:val="o-Table"/>
            </w:pPr>
            <w:r w:rsidRPr="000D3036">
              <w:t>27</w:t>
            </w:r>
          </w:p>
        </w:tc>
        <w:tc>
          <w:tcPr>
            <w:tcW w:w="0" w:type="auto"/>
            <w:noWrap/>
            <w:hideMark/>
          </w:tcPr>
          <w:p w14:paraId="3FDE7E89" w14:textId="77777777" w:rsidR="00C24E9F" w:rsidRPr="000D3036" w:rsidRDefault="00C24E9F" w:rsidP="009778FF">
            <w:pPr>
              <w:pStyle w:val="o-Table"/>
            </w:pPr>
            <w:r w:rsidRPr="000D3036">
              <w:t>162</w:t>
            </w:r>
          </w:p>
        </w:tc>
        <w:tc>
          <w:tcPr>
            <w:tcW w:w="0" w:type="auto"/>
            <w:noWrap/>
            <w:hideMark/>
          </w:tcPr>
          <w:p w14:paraId="55A9195F" w14:textId="77777777" w:rsidR="00C24E9F" w:rsidRPr="000D3036" w:rsidRDefault="00C24E9F" w:rsidP="009778FF">
            <w:pPr>
              <w:pStyle w:val="o-Table"/>
            </w:pPr>
            <w:r w:rsidRPr="000D3036">
              <w:t>1350</w:t>
            </w:r>
          </w:p>
        </w:tc>
        <w:tc>
          <w:tcPr>
            <w:tcW w:w="0" w:type="auto"/>
            <w:noWrap/>
            <w:hideMark/>
          </w:tcPr>
          <w:p w14:paraId="533F35EA" w14:textId="77777777" w:rsidR="00C24E9F" w:rsidRPr="000D3036" w:rsidRDefault="00C24E9F" w:rsidP="009778FF">
            <w:pPr>
              <w:pStyle w:val="o-Table"/>
            </w:pPr>
            <w:r w:rsidRPr="000D3036">
              <w:t>27</w:t>
            </w:r>
          </w:p>
        </w:tc>
        <w:tc>
          <w:tcPr>
            <w:tcW w:w="0" w:type="auto"/>
            <w:noWrap/>
            <w:hideMark/>
          </w:tcPr>
          <w:p w14:paraId="3B043B22" w14:textId="77777777" w:rsidR="00C24E9F" w:rsidRPr="000D3036" w:rsidRDefault="00C24E9F" w:rsidP="009778FF">
            <w:pPr>
              <w:pStyle w:val="o-Table"/>
            </w:pPr>
            <w:r w:rsidRPr="000D3036">
              <w:t>162</w:t>
            </w:r>
          </w:p>
        </w:tc>
        <w:tc>
          <w:tcPr>
            <w:tcW w:w="0" w:type="auto"/>
          </w:tcPr>
          <w:p w14:paraId="2C5D5B1F" w14:textId="77777777" w:rsidR="00C24E9F" w:rsidRPr="000D3036" w:rsidRDefault="00C24E9F" w:rsidP="009778FF">
            <w:pPr>
              <w:pStyle w:val="o-Table"/>
            </w:pPr>
            <w:r w:rsidRPr="000D3036">
              <w:t>19</w:t>
            </w:r>
          </w:p>
        </w:tc>
        <w:tc>
          <w:tcPr>
            <w:tcW w:w="0" w:type="auto"/>
            <w:noWrap/>
            <w:hideMark/>
          </w:tcPr>
          <w:p w14:paraId="147D90F3" w14:textId="77777777" w:rsidR="00C24E9F" w:rsidRPr="000D3036" w:rsidRDefault="00C24E9F" w:rsidP="009778FF">
            <w:pPr>
              <w:pStyle w:val="o-Table"/>
            </w:pPr>
            <w:r w:rsidRPr="000D3036">
              <w:t>1350</w:t>
            </w:r>
          </w:p>
        </w:tc>
        <w:tc>
          <w:tcPr>
            <w:tcW w:w="0" w:type="auto"/>
            <w:noWrap/>
            <w:hideMark/>
          </w:tcPr>
          <w:p w14:paraId="302E8834" w14:textId="77777777" w:rsidR="00C24E9F" w:rsidRPr="000D3036" w:rsidRDefault="00C24E9F" w:rsidP="009778FF">
            <w:pPr>
              <w:pStyle w:val="o-Table"/>
            </w:pPr>
            <w:r w:rsidRPr="000D3036">
              <w:t>108</w:t>
            </w:r>
          </w:p>
        </w:tc>
        <w:tc>
          <w:tcPr>
            <w:tcW w:w="0" w:type="auto"/>
            <w:noWrap/>
            <w:hideMark/>
          </w:tcPr>
          <w:p w14:paraId="042C0923" w14:textId="77777777" w:rsidR="00C24E9F" w:rsidRPr="000D3036" w:rsidRDefault="00C24E9F" w:rsidP="009778FF">
            <w:pPr>
              <w:pStyle w:val="o-Table"/>
            </w:pPr>
            <w:r w:rsidRPr="000D3036">
              <w:t>121.5</w:t>
            </w:r>
          </w:p>
        </w:tc>
        <w:tc>
          <w:tcPr>
            <w:tcW w:w="0" w:type="auto"/>
            <w:noWrap/>
            <w:hideMark/>
          </w:tcPr>
          <w:p w14:paraId="286739D1" w14:textId="77777777" w:rsidR="00C24E9F" w:rsidRPr="000D3036" w:rsidRDefault="00C24E9F" w:rsidP="009778FF">
            <w:pPr>
              <w:pStyle w:val="o-Table"/>
            </w:pPr>
            <w:r w:rsidRPr="000D3036">
              <w:t>1350</w:t>
            </w:r>
          </w:p>
        </w:tc>
        <w:tc>
          <w:tcPr>
            <w:tcW w:w="0" w:type="auto"/>
            <w:noWrap/>
            <w:hideMark/>
          </w:tcPr>
          <w:p w14:paraId="1B21BFF3" w14:textId="77777777" w:rsidR="00C24E9F" w:rsidRPr="000D3036" w:rsidRDefault="00C24E9F" w:rsidP="009778FF">
            <w:pPr>
              <w:pStyle w:val="o-Table"/>
            </w:pPr>
            <w:r w:rsidRPr="000D3036">
              <w:t>108</w:t>
            </w:r>
          </w:p>
        </w:tc>
        <w:tc>
          <w:tcPr>
            <w:tcW w:w="0" w:type="auto"/>
            <w:noWrap/>
            <w:hideMark/>
          </w:tcPr>
          <w:p w14:paraId="78CD8984" w14:textId="77777777" w:rsidR="00C24E9F" w:rsidRPr="000D3036" w:rsidRDefault="00C24E9F" w:rsidP="009778FF">
            <w:pPr>
              <w:pStyle w:val="o-Table"/>
            </w:pPr>
            <w:r w:rsidRPr="000D3036">
              <w:t>121.5</w:t>
            </w:r>
          </w:p>
        </w:tc>
      </w:tr>
      <w:tr w:rsidR="00C24E9F" w:rsidRPr="00134A45" w14:paraId="3795ACE4" w14:textId="77777777" w:rsidTr="009778FF">
        <w:trPr>
          <w:trHeight w:val="20"/>
        </w:trPr>
        <w:tc>
          <w:tcPr>
            <w:tcW w:w="0" w:type="auto"/>
            <w:noWrap/>
            <w:hideMark/>
          </w:tcPr>
          <w:p w14:paraId="226A86B2" w14:textId="77777777" w:rsidR="00C24E9F" w:rsidRPr="00261A9D" w:rsidRDefault="00C24E9F" w:rsidP="009778FF">
            <w:pPr>
              <w:pStyle w:val="o-Table"/>
            </w:pPr>
            <w:r w:rsidRPr="00261A9D">
              <w:t>5</w:t>
            </w:r>
          </w:p>
        </w:tc>
        <w:tc>
          <w:tcPr>
            <w:tcW w:w="0" w:type="auto"/>
            <w:noWrap/>
            <w:hideMark/>
          </w:tcPr>
          <w:p w14:paraId="6BBE0EF7" w14:textId="77777777" w:rsidR="00C24E9F" w:rsidRPr="000D3036" w:rsidRDefault="00C24E9F" w:rsidP="009778FF">
            <w:pPr>
              <w:pStyle w:val="o-Table"/>
            </w:pPr>
            <w:r w:rsidRPr="000D3036">
              <w:t>13.5</w:t>
            </w:r>
          </w:p>
        </w:tc>
        <w:tc>
          <w:tcPr>
            <w:tcW w:w="0" w:type="auto"/>
            <w:noWrap/>
            <w:hideMark/>
          </w:tcPr>
          <w:p w14:paraId="7550F9B6" w14:textId="77777777" w:rsidR="00C24E9F" w:rsidRPr="000D3036" w:rsidRDefault="00C24E9F" w:rsidP="009778FF">
            <w:pPr>
              <w:pStyle w:val="o-Table"/>
            </w:pPr>
            <w:r w:rsidRPr="000D3036">
              <w:t>0.27</w:t>
            </w:r>
          </w:p>
        </w:tc>
        <w:tc>
          <w:tcPr>
            <w:tcW w:w="0" w:type="auto"/>
            <w:noWrap/>
            <w:hideMark/>
          </w:tcPr>
          <w:p w14:paraId="3E88AF2E" w14:textId="77777777" w:rsidR="00C24E9F" w:rsidRPr="000D3036" w:rsidRDefault="00C24E9F" w:rsidP="009778FF">
            <w:pPr>
              <w:pStyle w:val="o-Table"/>
            </w:pPr>
            <w:r w:rsidRPr="000D3036">
              <w:t>1.755</w:t>
            </w:r>
          </w:p>
        </w:tc>
        <w:tc>
          <w:tcPr>
            <w:tcW w:w="0" w:type="auto"/>
            <w:noWrap/>
            <w:hideMark/>
          </w:tcPr>
          <w:p w14:paraId="1CB55F7D" w14:textId="77777777" w:rsidR="00C24E9F" w:rsidRPr="000D3036" w:rsidRDefault="00C24E9F" w:rsidP="009778FF">
            <w:pPr>
              <w:pStyle w:val="o-Table"/>
            </w:pPr>
            <w:r w:rsidRPr="000D3036">
              <w:t>100%</w:t>
            </w:r>
          </w:p>
        </w:tc>
        <w:tc>
          <w:tcPr>
            <w:tcW w:w="0" w:type="auto"/>
            <w:noWrap/>
            <w:hideMark/>
          </w:tcPr>
          <w:p w14:paraId="751D07D6" w14:textId="77777777" w:rsidR="00C24E9F" w:rsidRPr="000D3036" w:rsidRDefault="00C24E9F" w:rsidP="009778FF">
            <w:pPr>
              <w:pStyle w:val="o-Table"/>
            </w:pPr>
            <w:r w:rsidRPr="000D3036">
              <w:t>2%</w:t>
            </w:r>
          </w:p>
        </w:tc>
        <w:tc>
          <w:tcPr>
            <w:tcW w:w="0" w:type="auto"/>
            <w:noWrap/>
            <w:hideMark/>
          </w:tcPr>
          <w:p w14:paraId="75C29D3E" w14:textId="77777777" w:rsidR="00C24E9F" w:rsidRPr="000D3036" w:rsidRDefault="00C24E9F" w:rsidP="009778FF">
            <w:pPr>
              <w:pStyle w:val="o-Table"/>
            </w:pPr>
            <w:r w:rsidRPr="000D3036">
              <w:t>13%</w:t>
            </w:r>
          </w:p>
        </w:tc>
        <w:tc>
          <w:tcPr>
            <w:tcW w:w="0" w:type="auto"/>
          </w:tcPr>
          <w:p w14:paraId="46174125" w14:textId="77777777" w:rsidR="00C24E9F" w:rsidRPr="000D3036" w:rsidRDefault="00C24E9F" w:rsidP="009778FF">
            <w:pPr>
              <w:pStyle w:val="o-Table"/>
            </w:pPr>
            <w:r w:rsidRPr="000D3036">
              <w:t>20</w:t>
            </w:r>
          </w:p>
        </w:tc>
        <w:tc>
          <w:tcPr>
            <w:tcW w:w="0" w:type="auto"/>
            <w:noWrap/>
            <w:hideMark/>
          </w:tcPr>
          <w:p w14:paraId="052AF865" w14:textId="77777777" w:rsidR="00C24E9F" w:rsidRPr="000D3036" w:rsidRDefault="00C24E9F" w:rsidP="009778FF">
            <w:pPr>
              <w:pStyle w:val="o-Table"/>
            </w:pPr>
            <w:r w:rsidRPr="000D3036">
              <w:t>13.5</w:t>
            </w:r>
          </w:p>
        </w:tc>
        <w:tc>
          <w:tcPr>
            <w:tcW w:w="0" w:type="auto"/>
            <w:noWrap/>
            <w:hideMark/>
          </w:tcPr>
          <w:p w14:paraId="5C87E6E6" w14:textId="77777777" w:rsidR="00C24E9F" w:rsidRPr="000D3036" w:rsidRDefault="00C24E9F" w:rsidP="009778FF">
            <w:pPr>
              <w:pStyle w:val="o-Table"/>
            </w:pPr>
            <w:r w:rsidRPr="000D3036">
              <w:t>1.08</w:t>
            </w:r>
          </w:p>
        </w:tc>
        <w:tc>
          <w:tcPr>
            <w:tcW w:w="0" w:type="auto"/>
            <w:noWrap/>
            <w:hideMark/>
          </w:tcPr>
          <w:p w14:paraId="64B1E5D6" w14:textId="77777777" w:rsidR="00C24E9F" w:rsidRPr="000D3036" w:rsidRDefault="00C24E9F" w:rsidP="009778FF">
            <w:pPr>
              <w:pStyle w:val="o-Table"/>
            </w:pPr>
            <w:r w:rsidRPr="000D3036">
              <w:t>1.35</w:t>
            </w:r>
          </w:p>
        </w:tc>
        <w:tc>
          <w:tcPr>
            <w:tcW w:w="0" w:type="auto"/>
            <w:noWrap/>
            <w:hideMark/>
          </w:tcPr>
          <w:p w14:paraId="17CB2C3E" w14:textId="77777777" w:rsidR="00C24E9F" w:rsidRPr="000D3036" w:rsidRDefault="00C24E9F" w:rsidP="009778FF">
            <w:pPr>
              <w:pStyle w:val="o-Table"/>
            </w:pPr>
            <w:r w:rsidRPr="000D3036">
              <w:t>100%</w:t>
            </w:r>
          </w:p>
        </w:tc>
        <w:tc>
          <w:tcPr>
            <w:tcW w:w="0" w:type="auto"/>
            <w:noWrap/>
            <w:hideMark/>
          </w:tcPr>
          <w:p w14:paraId="686D16C5" w14:textId="77777777" w:rsidR="00C24E9F" w:rsidRPr="000D3036" w:rsidRDefault="00C24E9F" w:rsidP="009778FF">
            <w:pPr>
              <w:pStyle w:val="o-Table"/>
            </w:pPr>
            <w:r w:rsidRPr="000D3036">
              <w:t>8%</w:t>
            </w:r>
          </w:p>
        </w:tc>
        <w:tc>
          <w:tcPr>
            <w:tcW w:w="0" w:type="auto"/>
            <w:noWrap/>
            <w:hideMark/>
          </w:tcPr>
          <w:p w14:paraId="3C0F7203" w14:textId="77777777" w:rsidR="00C24E9F" w:rsidRPr="000D3036" w:rsidRDefault="00C24E9F" w:rsidP="009778FF">
            <w:pPr>
              <w:pStyle w:val="o-Table"/>
            </w:pPr>
            <w:r w:rsidRPr="000D3036">
              <w:t>10%</w:t>
            </w:r>
          </w:p>
        </w:tc>
      </w:tr>
      <w:tr w:rsidR="00C24E9F" w:rsidRPr="00134A45" w14:paraId="7644D14E" w14:textId="77777777" w:rsidTr="009778FF">
        <w:trPr>
          <w:trHeight w:val="20"/>
        </w:trPr>
        <w:tc>
          <w:tcPr>
            <w:tcW w:w="0" w:type="auto"/>
            <w:noWrap/>
            <w:hideMark/>
          </w:tcPr>
          <w:p w14:paraId="04166B77" w14:textId="77777777" w:rsidR="00C24E9F" w:rsidRPr="00261A9D" w:rsidRDefault="00C24E9F" w:rsidP="009778FF">
            <w:pPr>
              <w:pStyle w:val="o-Table"/>
            </w:pPr>
            <w:r w:rsidRPr="00261A9D">
              <w:t>5</w:t>
            </w:r>
          </w:p>
        </w:tc>
        <w:tc>
          <w:tcPr>
            <w:tcW w:w="0" w:type="auto"/>
            <w:noWrap/>
            <w:hideMark/>
          </w:tcPr>
          <w:p w14:paraId="6B257664" w14:textId="77777777" w:rsidR="00C24E9F" w:rsidRPr="000D3036" w:rsidRDefault="00C24E9F" w:rsidP="009778FF">
            <w:pPr>
              <w:pStyle w:val="o-Table"/>
            </w:pPr>
            <w:r w:rsidRPr="000D3036">
              <w:t>1350</w:t>
            </w:r>
          </w:p>
        </w:tc>
        <w:tc>
          <w:tcPr>
            <w:tcW w:w="0" w:type="auto"/>
            <w:noWrap/>
            <w:hideMark/>
          </w:tcPr>
          <w:p w14:paraId="173BC315" w14:textId="77777777" w:rsidR="00C24E9F" w:rsidRPr="000D3036" w:rsidRDefault="00C24E9F" w:rsidP="009778FF">
            <w:pPr>
              <w:pStyle w:val="o-Table"/>
            </w:pPr>
            <w:r w:rsidRPr="000D3036">
              <w:t>27</w:t>
            </w:r>
          </w:p>
        </w:tc>
        <w:tc>
          <w:tcPr>
            <w:tcW w:w="0" w:type="auto"/>
            <w:noWrap/>
            <w:hideMark/>
          </w:tcPr>
          <w:p w14:paraId="6AB7ADB4" w14:textId="77777777" w:rsidR="00C24E9F" w:rsidRPr="000D3036" w:rsidRDefault="00C24E9F" w:rsidP="009778FF">
            <w:pPr>
              <w:pStyle w:val="o-Table"/>
            </w:pPr>
            <w:r w:rsidRPr="000D3036">
              <w:t>175.5</w:t>
            </w:r>
          </w:p>
        </w:tc>
        <w:tc>
          <w:tcPr>
            <w:tcW w:w="0" w:type="auto"/>
            <w:noWrap/>
            <w:hideMark/>
          </w:tcPr>
          <w:p w14:paraId="238FD19F" w14:textId="77777777" w:rsidR="00C24E9F" w:rsidRPr="000D3036" w:rsidRDefault="00C24E9F" w:rsidP="009778FF">
            <w:pPr>
              <w:pStyle w:val="o-Table"/>
            </w:pPr>
            <w:r w:rsidRPr="000D3036">
              <w:t>1350</w:t>
            </w:r>
          </w:p>
        </w:tc>
        <w:tc>
          <w:tcPr>
            <w:tcW w:w="0" w:type="auto"/>
            <w:noWrap/>
            <w:hideMark/>
          </w:tcPr>
          <w:p w14:paraId="5F698492" w14:textId="77777777" w:rsidR="00C24E9F" w:rsidRPr="000D3036" w:rsidRDefault="00C24E9F" w:rsidP="009778FF">
            <w:pPr>
              <w:pStyle w:val="o-Table"/>
            </w:pPr>
            <w:r w:rsidRPr="000D3036">
              <w:t>27</w:t>
            </w:r>
          </w:p>
        </w:tc>
        <w:tc>
          <w:tcPr>
            <w:tcW w:w="0" w:type="auto"/>
            <w:noWrap/>
            <w:hideMark/>
          </w:tcPr>
          <w:p w14:paraId="6E0FBDA3" w14:textId="77777777" w:rsidR="00C24E9F" w:rsidRPr="000D3036" w:rsidRDefault="00C24E9F" w:rsidP="009778FF">
            <w:pPr>
              <w:pStyle w:val="o-Table"/>
            </w:pPr>
            <w:r w:rsidRPr="000D3036">
              <w:t>175.5</w:t>
            </w:r>
          </w:p>
        </w:tc>
        <w:tc>
          <w:tcPr>
            <w:tcW w:w="0" w:type="auto"/>
          </w:tcPr>
          <w:p w14:paraId="6CEB05EE" w14:textId="77777777" w:rsidR="00C24E9F" w:rsidRPr="000D3036" w:rsidRDefault="00C24E9F" w:rsidP="009778FF">
            <w:pPr>
              <w:pStyle w:val="o-Table"/>
            </w:pPr>
            <w:r w:rsidRPr="000D3036">
              <w:t>20</w:t>
            </w:r>
          </w:p>
        </w:tc>
        <w:tc>
          <w:tcPr>
            <w:tcW w:w="0" w:type="auto"/>
            <w:noWrap/>
            <w:hideMark/>
          </w:tcPr>
          <w:p w14:paraId="0F4F7513" w14:textId="77777777" w:rsidR="00C24E9F" w:rsidRPr="000D3036" w:rsidRDefault="00C24E9F" w:rsidP="009778FF">
            <w:pPr>
              <w:pStyle w:val="o-Table"/>
            </w:pPr>
            <w:r w:rsidRPr="000D3036">
              <w:t>1350</w:t>
            </w:r>
          </w:p>
        </w:tc>
        <w:tc>
          <w:tcPr>
            <w:tcW w:w="0" w:type="auto"/>
            <w:noWrap/>
            <w:hideMark/>
          </w:tcPr>
          <w:p w14:paraId="764B05E2" w14:textId="77777777" w:rsidR="00C24E9F" w:rsidRPr="000D3036" w:rsidRDefault="00C24E9F" w:rsidP="009778FF">
            <w:pPr>
              <w:pStyle w:val="o-Table"/>
            </w:pPr>
            <w:r w:rsidRPr="000D3036">
              <w:t>108</w:t>
            </w:r>
          </w:p>
        </w:tc>
        <w:tc>
          <w:tcPr>
            <w:tcW w:w="0" w:type="auto"/>
            <w:noWrap/>
            <w:hideMark/>
          </w:tcPr>
          <w:p w14:paraId="372DA0D8" w14:textId="77777777" w:rsidR="00C24E9F" w:rsidRPr="000D3036" w:rsidRDefault="00C24E9F" w:rsidP="009778FF">
            <w:pPr>
              <w:pStyle w:val="o-Table"/>
            </w:pPr>
            <w:r w:rsidRPr="000D3036">
              <w:t>135</w:t>
            </w:r>
          </w:p>
        </w:tc>
        <w:tc>
          <w:tcPr>
            <w:tcW w:w="0" w:type="auto"/>
            <w:noWrap/>
            <w:hideMark/>
          </w:tcPr>
          <w:p w14:paraId="6C804E1D" w14:textId="77777777" w:rsidR="00C24E9F" w:rsidRPr="000D3036" w:rsidRDefault="00C24E9F" w:rsidP="009778FF">
            <w:pPr>
              <w:pStyle w:val="o-Table"/>
            </w:pPr>
            <w:r w:rsidRPr="000D3036">
              <w:t>1350</w:t>
            </w:r>
          </w:p>
        </w:tc>
        <w:tc>
          <w:tcPr>
            <w:tcW w:w="0" w:type="auto"/>
            <w:noWrap/>
            <w:hideMark/>
          </w:tcPr>
          <w:p w14:paraId="1141B1F6" w14:textId="77777777" w:rsidR="00C24E9F" w:rsidRPr="000D3036" w:rsidRDefault="00C24E9F" w:rsidP="009778FF">
            <w:pPr>
              <w:pStyle w:val="o-Table"/>
            </w:pPr>
            <w:r w:rsidRPr="000D3036">
              <w:t>108</w:t>
            </w:r>
          </w:p>
        </w:tc>
        <w:tc>
          <w:tcPr>
            <w:tcW w:w="0" w:type="auto"/>
            <w:noWrap/>
            <w:hideMark/>
          </w:tcPr>
          <w:p w14:paraId="2054F4EC" w14:textId="77777777" w:rsidR="00C24E9F" w:rsidRPr="000D3036" w:rsidRDefault="00C24E9F" w:rsidP="009778FF">
            <w:pPr>
              <w:pStyle w:val="o-Table"/>
            </w:pPr>
            <w:r w:rsidRPr="000D3036">
              <w:t>135</w:t>
            </w:r>
          </w:p>
        </w:tc>
      </w:tr>
      <w:tr w:rsidR="00C24E9F" w:rsidRPr="00134A45" w14:paraId="48A5FF4C" w14:textId="77777777" w:rsidTr="009778FF">
        <w:trPr>
          <w:trHeight w:val="20"/>
        </w:trPr>
        <w:tc>
          <w:tcPr>
            <w:tcW w:w="0" w:type="auto"/>
            <w:noWrap/>
            <w:hideMark/>
          </w:tcPr>
          <w:p w14:paraId="491E99CB" w14:textId="77777777" w:rsidR="00C24E9F" w:rsidRPr="00261A9D" w:rsidRDefault="00C24E9F" w:rsidP="009778FF">
            <w:pPr>
              <w:pStyle w:val="o-Table"/>
            </w:pPr>
            <w:r w:rsidRPr="00261A9D">
              <w:t>6</w:t>
            </w:r>
          </w:p>
        </w:tc>
        <w:tc>
          <w:tcPr>
            <w:tcW w:w="0" w:type="auto"/>
            <w:noWrap/>
            <w:hideMark/>
          </w:tcPr>
          <w:p w14:paraId="35FECF59" w14:textId="77777777" w:rsidR="00C24E9F" w:rsidRPr="000D3036" w:rsidRDefault="00C24E9F" w:rsidP="009778FF">
            <w:pPr>
              <w:pStyle w:val="o-Table"/>
            </w:pPr>
            <w:r w:rsidRPr="000D3036">
              <w:t>13.5</w:t>
            </w:r>
          </w:p>
        </w:tc>
        <w:tc>
          <w:tcPr>
            <w:tcW w:w="0" w:type="auto"/>
            <w:noWrap/>
            <w:hideMark/>
          </w:tcPr>
          <w:p w14:paraId="0B655191" w14:textId="77777777" w:rsidR="00C24E9F" w:rsidRPr="000D3036" w:rsidRDefault="00C24E9F" w:rsidP="009778FF">
            <w:pPr>
              <w:pStyle w:val="o-Table"/>
            </w:pPr>
            <w:r w:rsidRPr="000D3036">
              <w:t>0.27</w:t>
            </w:r>
          </w:p>
        </w:tc>
        <w:tc>
          <w:tcPr>
            <w:tcW w:w="0" w:type="auto"/>
            <w:noWrap/>
            <w:hideMark/>
          </w:tcPr>
          <w:p w14:paraId="48F6DF0C" w14:textId="77777777" w:rsidR="00C24E9F" w:rsidRPr="000D3036" w:rsidRDefault="00C24E9F" w:rsidP="009778FF">
            <w:pPr>
              <w:pStyle w:val="o-Table"/>
            </w:pPr>
            <w:r w:rsidRPr="000D3036">
              <w:t>1.89</w:t>
            </w:r>
          </w:p>
        </w:tc>
        <w:tc>
          <w:tcPr>
            <w:tcW w:w="0" w:type="auto"/>
            <w:noWrap/>
            <w:hideMark/>
          </w:tcPr>
          <w:p w14:paraId="41D7B21D" w14:textId="77777777" w:rsidR="00C24E9F" w:rsidRPr="000D3036" w:rsidRDefault="00C24E9F" w:rsidP="009778FF">
            <w:pPr>
              <w:pStyle w:val="o-Table"/>
            </w:pPr>
            <w:r w:rsidRPr="000D3036">
              <w:t>100%</w:t>
            </w:r>
          </w:p>
        </w:tc>
        <w:tc>
          <w:tcPr>
            <w:tcW w:w="0" w:type="auto"/>
            <w:noWrap/>
            <w:hideMark/>
          </w:tcPr>
          <w:p w14:paraId="0AD8EBD0" w14:textId="77777777" w:rsidR="00C24E9F" w:rsidRPr="000D3036" w:rsidRDefault="00C24E9F" w:rsidP="009778FF">
            <w:pPr>
              <w:pStyle w:val="o-Table"/>
            </w:pPr>
            <w:r w:rsidRPr="000D3036">
              <w:t>2%</w:t>
            </w:r>
          </w:p>
        </w:tc>
        <w:tc>
          <w:tcPr>
            <w:tcW w:w="0" w:type="auto"/>
            <w:noWrap/>
            <w:hideMark/>
          </w:tcPr>
          <w:p w14:paraId="3EDB45E8" w14:textId="77777777" w:rsidR="00C24E9F" w:rsidRPr="000D3036" w:rsidRDefault="00C24E9F" w:rsidP="009778FF">
            <w:pPr>
              <w:pStyle w:val="o-Table"/>
            </w:pPr>
            <w:r w:rsidRPr="000D3036">
              <w:t>14%</w:t>
            </w:r>
          </w:p>
        </w:tc>
        <w:tc>
          <w:tcPr>
            <w:tcW w:w="0" w:type="auto"/>
          </w:tcPr>
          <w:p w14:paraId="7D15A9B9" w14:textId="77777777" w:rsidR="00C24E9F" w:rsidRPr="000D3036" w:rsidRDefault="00C24E9F" w:rsidP="009778FF">
            <w:pPr>
              <w:pStyle w:val="o-Table"/>
            </w:pPr>
            <w:r w:rsidRPr="000D3036">
              <w:t>21</w:t>
            </w:r>
          </w:p>
        </w:tc>
        <w:tc>
          <w:tcPr>
            <w:tcW w:w="0" w:type="auto"/>
            <w:noWrap/>
            <w:hideMark/>
          </w:tcPr>
          <w:p w14:paraId="431D133F" w14:textId="77777777" w:rsidR="00C24E9F" w:rsidRPr="000D3036" w:rsidRDefault="00C24E9F" w:rsidP="009778FF">
            <w:pPr>
              <w:pStyle w:val="o-Table"/>
            </w:pPr>
            <w:r w:rsidRPr="000D3036">
              <w:t>13.5</w:t>
            </w:r>
          </w:p>
        </w:tc>
        <w:tc>
          <w:tcPr>
            <w:tcW w:w="0" w:type="auto"/>
            <w:noWrap/>
            <w:hideMark/>
          </w:tcPr>
          <w:p w14:paraId="4D78273C" w14:textId="77777777" w:rsidR="00C24E9F" w:rsidRPr="000D3036" w:rsidRDefault="00C24E9F" w:rsidP="009778FF">
            <w:pPr>
              <w:pStyle w:val="o-Table"/>
            </w:pPr>
            <w:r w:rsidRPr="000D3036">
              <w:t>1.08</w:t>
            </w:r>
          </w:p>
        </w:tc>
        <w:tc>
          <w:tcPr>
            <w:tcW w:w="0" w:type="auto"/>
            <w:noWrap/>
            <w:hideMark/>
          </w:tcPr>
          <w:p w14:paraId="1586105A" w14:textId="77777777" w:rsidR="00C24E9F" w:rsidRPr="000D3036" w:rsidRDefault="00C24E9F" w:rsidP="009778FF">
            <w:pPr>
              <w:pStyle w:val="o-Table"/>
            </w:pPr>
            <w:r w:rsidRPr="000D3036">
              <w:t>1.465</w:t>
            </w:r>
          </w:p>
        </w:tc>
        <w:tc>
          <w:tcPr>
            <w:tcW w:w="0" w:type="auto"/>
            <w:noWrap/>
            <w:hideMark/>
          </w:tcPr>
          <w:p w14:paraId="532E0138" w14:textId="77777777" w:rsidR="00C24E9F" w:rsidRPr="000D3036" w:rsidRDefault="00C24E9F" w:rsidP="009778FF">
            <w:pPr>
              <w:pStyle w:val="o-Table"/>
            </w:pPr>
            <w:r w:rsidRPr="000D3036">
              <w:t>100%</w:t>
            </w:r>
          </w:p>
        </w:tc>
        <w:tc>
          <w:tcPr>
            <w:tcW w:w="0" w:type="auto"/>
            <w:noWrap/>
            <w:hideMark/>
          </w:tcPr>
          <w:p w14:paraId="26F1A7D9" w14:textId="77777777" w:rsidR="00C24E9F" w:rsidRPr="000D3036" w:rsidRDefault="00C24E9F" w:rsidP="009778FF">
            <w:pPr>
              <w:pStyle w:val="o-Table"/>
            </w:pPr>
            <w:r w:rsidRPr="000D3036">
              <w:t>8%</w:t>
            </w:r>
          </w:p>
        </w:tc>
        <w:tc>
          <w:tcPr>
            <w:tcW w:w="0" w:type="auto"/>
            <w:noWrap/>
            <w:hideMark/>
          </w:tcPr>
          <w:p w14:paraId="1FC0F5E4" w14:textId="77777777" w:rsidR="00C24E9F" w:rsidRPr="000D3036" w:rsidRDefault="00C24E9F" w:rsidP="009778FF">
            <w:pPr>
              <w:pStyle w:val="o-Table"/>
            </w:pPr>
            <w:r w:rsidRPr="000D3036">
              <w:t>11%</w:t>
            </w:r>
          </w:p>
        </w:tc>
      </w:tr>
      <w:tr w:rsidR="00C24E9F" w:rsidRPr="00134A45" w14:paraId="7C65E742" w14:textId="77777777" w:rsidTr="009778FF">
        <w:trPr>
          <w:trHeight w:val="20"/>
        </w:trPr>
        <w:tc>
          <w:tcPr>
            <w:tcW w:w="0" w:type="auto"/>
            <w:noWrap/>
            <w:hideMark/>
          </w:tcPr>
          <w:p w14:paraId="233FEDCA" w14:textId="77777777" w:rsidR="00C24E9F" w:rsidRPr="00261A9D" w:rsidRDefault="00C24E9F" w:rsidP="009778FF">
            <w:pPr>
              <w:pStyle w:val="o-Table"/>
            </w:pPr>
            <w:r w:rsidRPr="00261A9D">
              <w:t>6</w:t>
            </w:r>
          </w:p>
        </w:tc>
        <w:tc>
          <w:tcPr>
            <w:tcW w:w="0" w:type="auto"/>
            <w:noWrap/>
            <w:hideMark/>
          </w:tcPr>
          <w:p w14:paraId="6692166D" w14:textId="77777777" w:rsidR="00C24E9F" w:rsidRPr="000D3036" w:rsidRDefault="00C24E9F" w:rsidP="009778FF">
            <w:pPr>
              <w:pStyle w:val="o-Table"/>
            </w:pPr>
            <w:r w:rsidRPr="000D3036">
              <w:t>1350</w:t>
            </w:r>
          </w:p>
        </w:tc>
        <w:tc>
          <w:tcPr>
            <w:tcW w:w="0" w:type="auto"/>
            <w:noWrap/>
            <w:hideMark/>
          </w:tcPr>
          <w:p w14:paraId="0D734EB5" w14:textId="77777777" w:rsidR="00C24E9F" w:rsidRPr="000D3036" w:rsidRDefault="00C24E9F" w:rsidP="009778FF">
            <w:pPr>
              <w:pStyle w:val="o-Table"/>
            </w:pPr>
            <w:r w:rsidRPr="000D3036">
              <w:t>27</w:t>
            </w:r>
          </w:p>
        </w:tc>
        <w:tc>
          <w:tcPr>
            <w:tcW w:w="0" w:type="auto"/>
            <w:noWrap/>
            <w:hideMark/>
          </w:tcPr>
          <w:p w14:paraId="1B9F39F1" w14:textId="77777777" w:rsidR="00C24E9F" w:rsidRPr="000D3036" w:rsidRDefault="00C24E9F" w:rsidP="009778FF">
            <w:pPr>
              <w:pStyle w:val="o-Table"/>
            </w:pPr>
            <w:r w:rsidRPr="000D3036">
              <w:t>189</w:t>
            </w:r>
          </w:p>
        </w:tc>
        <w:tc>
          <w:tcPr>
            <w:tcW w:w="0" w:type="auto"/>
            <w:noWrap/>
            <w:hideMark/>
          </w:tcPr>
          <w:p w14:paraId="467E9144" w14:textId="77777777" w:rsidR="00C24E9F" w:rsidRPr="000D3036" w:rsidRDefault="00C24E9F" w:rsidP="009778FF">
            <w:pPr>
              <w:pStyle w:val="o-Table"/>
            </w:pPr>
            <w:r w:rsidRPr="000D3036">
              <w:t>1350</w:t>
            </w:r>
          </w:p>
        </w:tc>
        <w:tc>
          <w:tcPr>
            <w:tcW w:w="0" w:type="auto"/>
            <w:noWrap/>
            <w:hideMark/>
          </w:tcPr>
          <w:p w14:paraId="0097B8D2" w14:textId="77777777" w:rsidR="00C24E9F" w:rsidRPr="000D3036" w:rsidRDefault="00C24E9F" w:rsidP="009778FF">
            <w:pPr>
              <w:pStyle w:val="o-Table"/>
            </w:pPr>
            <w:r w:rsidRPr="000D3036">
              <w:t>27</w:t>
            </w:r>
          </w:p>
        </w:tc>
        <w:tc>
          <w:tcPr>
            <w:tcW w:w="0" w:type="auto"/>
            <w:noWrap/>
            <w:hideMark/>
          </w:tcPr>
          <w:p w14:paraId="5799FEF8" w14:textId="77777777" w:rsidR="00C24E9F" w:rsidRPr="000D3036" w:rsidRDefault="00C24E9F" w:rsidP="009778FF">
            <w:pPr>
              <w:pStyle w:val="o-Table"/>
            </w:pPr>
            <w:r w:rsidRPr="000D3036">
              <w:t>189</w:t>
            </w:r>
          </w:p>
        </w:tc>
        <w:tc>
          <w:tcPr>
            <w:tcW w:w="0" w:type="auto"/>
          </w:tcPr>
          <w:p w14:paraId="49D75027" w14:textId="77777777" w:rsidR="00C24E9F" w:rsidRPr="000D3036" w:rsidRDefault="00C24E9F" w:rsidP="009778FF">
            <w:pPr>
              <w:pStyle w:val="o-Table"/>
            </w:pPr>
            <w:r w:rsidRPr="000D3036">
              <w:t>21</w:t>
            </w:r>
          </w:p>
        </w:tc>
        <w:tc>
          <w:tcPr>
            <w:tcW w:w="0" w:type="auto"/>
            <w:noWrap/>
            <w:hideMark/>
          </w:tcPr>
          <w:p w14:paraId="642AC839" w14:textId="77777777" w:rsidR="00C24E9F" w:rsidRPr="000D3036" w:rsidRDefault="00C24E9F" w:rsidP="009778FF">
            <w:pPr>
              <w:pStyle w:val="o-Table"/>
            </w:pPr>
            <w:r w:rsidRPr="000D3036">
              <w:t>1350</w:t>
            </w:r>
          </w:p>
        </w:tc>
        <w:tc>
          <w:tcPr>
            <w:tcW w:w="0" w:type="auto"/>
            <w:noWrap/>
            <w:hideMark/>
          </w:tcPr>
          <w:p w14:paraId="58502DAA" w14:textId="77777777" w:rsidR="00C24E9F" w:rsidRPr="000D3036" w:rsidRDefault="00C24E9F" w:rsidP="009778FF">
            <w:pPr>
              <w:pStyle w:val="o-Table"/>
            </w:pPr>
            <w:r w:rsidRPr="000D3036">
              <w:t>108</w:t>
            </w:r>
          </w:p>
        </w:tc>
        <w:tc>
          <w:tcPr>
            <w:tcW w:w="0" w:type="auto"/>
            <w:noWrap/>
            <w:hideMark/>
          </w:tcPr>
          <w:p w14:paraId="16F4AF5F" w14:textId="77777777" w:rsidR="00C24E9F" w:rsidRPr="000D3036" w:rsidRDefault="00C24E9F" w:rsidP="009778FF">
            <w:pPr>
              <w:pStyle w:val="o-Table"/>
            </w:pPr>
            <w:r w:rsidRPr="000D3036">
              <w:t>146.5</w:t>
            </w:r>
          </w:p>
        </w:tc>
        <w:tc>
          <w:tcPr>
            <w:tcW w:w="0" w:type="auto"/>
            <w:noWrap/>
            <w:hideMark/>
          </w:tcPr>
          <w:p w14:paraId="43F89678" w14:textId="77777777" w:rsidR="00C24E9F" w:rsidRPr="000D3036" w:rsidRDefault="00C24E9F" w:rsidP="009778FF">
            <w:pPr>
              <w:pStyle w:val="o-Table"/>
            </w:pPr>
            <w:r w:rsidRPr="000D3036">
              <w:t>1350</w:t>
            </w:r>
          </w:p>
        </w:tc>
        <w:tc>
          <w:tcPr>
            <w:tcW w:w="0" w:type="auto"/>
            <w:noWrap/>
            <w:hideMark/>
          </w:tcPr>
          <w:p w14:paraId="32B153F5" w14:textId="77777777" w:rsidR="00C24E9F" w:rsidRPr="000D3036" w:rsidRDefault="00C24E9F" w:rsidP="009778FF">
            <w:pPr>
              <w:pStyle w:val="o-Table"/>
            </w:pPr>
            <w:r w:rsidRPr="000D3036">
              <w:t>108</w:t>
            </w:r>
          </w:p>
        </w:tc>
        <w:tc>
          <w:tcPr>
            <w:tcW w:w="0" w:type="auto"/>
            <w:noWrap/>
            <w:hideMark/>
          </w:tcPr>
          <w:p w14:paraId="57EEBA17" w14:textId="77777777" w:rsidR="00C24E9F" w:rsidRPr="000D3036" w:rsidRDefault="00C24E9F" w:rsidP="009778FF">
            <w:pPr>
              <w:pStyle w:val="o-Table"/>
            </w:pPr>
            <w:r w:rsidRPr="000D3036">
              <w:t>148.5</w:t>
            </w:r>
          </w:p>
        </w:tc>
      </w:tr>
      <w:tr w:rsidR="00C24E9F" w:rsidRPr="00134A45" w14:paraId="052D4183" w14:textId="77777777" w:rsidTr="009778FF">
        <w:trPr>
          <w:trHeight w:val="20"/>
        </w:trPr>
        <w:tc>
          <w:tcPr>
            <w:tcW w:w="0" w:type="auto"/>
            <w:noWrap/>
            <w:hideMark/>
          </w:tcPr>
          <w:p w14:paraId="6C65C62F" w14:textId="77777777" w:rsidR="00C24E9F" w:rsidRPr="00261A9D" w:rsidRDefault="00C24E9F" w:rsidP="009778FF">
            <w:pPr>
              <w:pStyle w:val="o-Table"/>
            </w:pPr>
            <w:r w:rsidRPr="00261A9D">
              <w:t>7</w:t>
            </w:r>
          </w:p>
        </w:tc>
        <w:tc>
          <w:tcPr>
            <w:tcW w:w="0" w:type="auto"/>
            <w:noWrap/>
            <w:hideMark/>
          </w:tcPr>
          <w:p w14:paraId="1770F8FB" w14:textId="77777777" w:rsidR="00C24E9F" w:rsidRPr="000D3036" w:rsidRDefault="00C24E9F" w:rsidP="009778FF">
            <w:pPr>
              <w:pStyle w:val="o-Table"/>
            </w:pPr>
            <w:r w:rsidRPr="000D3036">
              <w:t>13.5</w:t>
            </w:r>
          </w:p>
        </w:tc>
        <w:tc>
          <w:tcPr>
            <w:tcW w:w="0" w:type="auto"/>
            <w:noWrap/>
            <w:hideMark/>
          </w:tcPr>
          <w:p w14:paraId="640C6B0E" w14:textId="77777777" w:rsidR="00C24E9F" w:rsidRPr="000D3036" w:rsidRDefault="00C24E9F" w:rsidP="009778FF">
            <w:pPr>
              <w:pStyle w:val="o-Table"/>
            </w:pPr>
            <w:r w:rsidRPr="000D3036">
              <w:t>0.54</w:t>
            </w:r>
          </w:p>
        </w:tc>
        <w:tc>
          <w:tcPr>
            <w:tcW w:w="0" w:type="auto"/>
            <w:noWrap/>
            <w:hideMark/>
          </w:tcPr>
          <w:p w14:paraId="4B73E8ED" w14:textId="77777777" w:rsidR="00C24E9F" w:rsidRPr="000D3036" w:rsidRDefault="00C24E9F" w:rsidP="009778FF">
            <w:pPr>
              <w:pStyle w:val="o-Table"/>
            </w:pPr>
            <w:r w:rsidRPr="000D3036">
              <w:t>1.215</w:t>
            </w:r>
          </w:p>
        </w:tc>
        <w:tc>
          <w:tcPr>
            <w:tcW w:w="0" w:type="auto"/>
            <w:noWrap/>
            <w:hideMark/>
          </w:tcPr>
          <w:p w14:paraId="38BBBB11" w14:textId="77777777" w:rsidR="00C24E9F" w:rsidRPr="000D3036" w:rsidRDefault="00C24E9F" w:rsidP="009778FF">
            <w:pPr>
              <w:pStyle w:val="o-Table"/>
            </w:pPr>
            <w:r w:rsidRPr="000D3036">
              <w:t>100%</w:t>
            </w:r>
          </w:p>
        </w:tc>
        <w:tc>
          <w:tcPr>
            <w:tcW w:w="0" w:type="auto"/>
            <w:noWrap/>
            <w:hideMark/>
          </w:tcPr>
          <w:p w14:paraId="15045564" w14:textId="77777777" w:rsidR="00C24E9F" w:rsidRPr="000D3036" w:rsidRDefault="00C24E9F" w:rsidP="009778FF">
            <w:pPr>
              <w:pStyle w:val="o-Table"/>
            </w:pPr>
            <w:r w:rsidRPr="000D3036">
              <w:t>4%</w:t>
            </w:r>
          </w:p>
        </w:tc>
        <w:tc>
          <w:tcPr>
            <w:tcW w:w="0" w:type="auto"/>
            <w:noWrap/>
            <w:hideMark/>
          </w:tcPr>
          <w:p w14:paraId="624CAB7A" w14:textId="77777777" w:rsidR="00C24E9F" w:rsidRPr="000D3036" w:rsidRDefault="00C24E9F" w:rsidP="009778FF">
            <w:pPr>
              <w:pStyle w:val="o-Table"/>
            </w:pPr>
            <w:r w:rsidRPr="000D3036">
              <w:t>9%</w:t>
            </w:r>
          </w:p>
        </w:tc>
        <w:tc>
          <w:tcPr>
            <w:tcW w:w="0" w:type="auto"/>
          </w:tcPr>
          <w:p w14:paraId="325B5278" w14:textId="77777777" w:rsidR="00C24E9F" w:rsidRPr="000D3036" w:rsidRDefault="00C24E9F" w:rsidP="009778FF">
            <w:pPr>
              <w:pStyle w:val="o-Table"/>
            </w:pPr>
            <w:r w:rsidRPr="000D3036">
              <w:t>22</w:t>
            </w:r>
          </w:p>
        </w:tc>
        <w:tc>
          <w:tcPr>
            <w:tcW w:w="0" w:type="auto"/>
            <w:noWrap/>
            <w:hideMark/>
          </w:tcPr>
          <w:p w14:paraId="747795B0" w14:textId="77777777" w:rsidR="00C24E9F" w:rsidRPr="000D3036" w:rsidRDefault="00C24E9F" w:rsidP="009778FF">
            <w:pPr>
              <w:pStyle w:val="o-Table"/>
            </w:pPr>
            <w:r w:rsidRPr="000D3036">
              <w:t>13.5</w:t>
            </w:r>
          </w:p>
        </w:tc>
        <w:tc>
          <w:tcPr>
            <w:tcW w:w="0" w:type="auto"/>
            <w:noWrap/>
            <w:hideMark/>
          </w:tcPr>
          <w:p w14:paraId="2AB687CF" w14:textId="77777777" w:rsidR="00C24E9F" w:rsidRPr="000D3036" w:rsidRDefault="00C24E9F" w:rsidP="009778FF">
            <w:pPr>
              <w:pStyle w:val="o-Table"/>
            </w:pPr>
            <w:r w:rsidRPr="000D3036">
              <w:t>1.08</w:t>
            </w:r>
          </w:p>
        </w:tc>
        <w:tc>
          <w:tcPr>
            <w:tcW w:w="0" w:type="auto"/>
            <w:noWrap/>
            <w:hideMark/>
          </w:tcPr>
          <w:p w14:paraId="3784E83E" w14:textId="77777777" w:rsidR="00C24E9F" w:rsidRPr="000D3036" w:rsidRDefault="00C24E9F" w:rsidP="009778FF">
            <w:pPr>
              <w:pStyle w:val="o-Table"/>
            </w:pPr>
            <w:r w:rsidRPr="000D3036">
              <w:t>1.62</w:t>
            </w:r>
          </w:p>
        </w:tc>
        <w:tc>
          <w:tcPr>
            <w:tcW w:w="0" w:type="auto"/>
            <w:noWrap/>
            <w:hideMark/>
          </w:tcPr>
          <w:p w14:paraId="00CE566A" w14:textId="77777777" w:rsidR="00C24E9F" w:rsidRPr="000D3036" w:rsidRDefault="00C24E9F" w:rsidP="009778FF">
            <w:pPr>
              <w:pStyle w:val="o-Table"/>
            </w:pPr>
            <w:r w:rsidRPr="000D3036">
              <w:t>100%</w:t>
            </w:r>
          </w:p>
        </w:tc>
        <w:tc>
          <w:tcPr>
            <w:tcW w:w="0" w:type="auto"/>
            <w:noWrap/>
            <w:hideMark/>
          </w:tcPr>
          <w:p w14:paraId="06D5C35A" w14:textId="77777777" w:rsidR="00C24E9F" w:rsidRPr="000D3036" w:rsidRDefault="00C24E9F" w:rsidP="009778FF">
            <w:pPr>
              <w:pStyle w:val="o-Table"/>
            </w:pPr>
            <w:r w:rsidRPr="000D3036">
              <w:t>8%</w:t>
            </w:r>
          </w:p>
        </w:tc>
        <w:tc>
          <w:tcPr>
            <w:tcW w:w="0" w:type="auto"/>
            <w:noWrap/>
            <w:hideMark/>
          </w:tcPr>
          <w:p w14:paraId="51B418EE" w14:textId="77777777" w:rsidR="00C24E9F" w:rsidRPr="000D3036" w:rsidRDefault="00C24E9F" w:rsidP="009778FF">
            <w:pPr>
              <w:pStyle w:val="o-Table"/>
            </w:pPr>
            <w:r w:rsidRPr="000D3036">
              <w:t>12%</w:t>
            </w:r>
          </w:p>
        </w:tc>
      </w:tr>
      <w:tr w:rsidR="00C24E9F" w:rsidRPr="00134A45" w14:paraId="5735BF5A" w14:textId="77777777" w:rsidTr="009778FF">
        <w:trPr>
          <w:trHeight w:val="20"/>
        </w:trPr>
        <w:tc>
          <w:tcPr>
            <w:tcW w:w="0" w:type="auto"/>
            <w:noWrap/>
            <w:hideMark/>
          </w:tcPr>
          <w:p w14:paraId="3436EEB2" w14:textId="77777777" w:rsidR="00C24E9F" w:rsidRPr="00261A9D" w:rsidRDefault="00C24E9F" w:rsidP="009778FF">
            <w:pPr>
              <w:pStyle w:val="o-Table"/>
            </w:pPr>
            <w:r w:rsidRPr="00261A9D">
              <w:lastRenderedPageBreak/>
              <w:t>7</w:t>
            </w:r>
          </w:p>
        </w:tc>
        <w:tc>
          <w:tcPr>
            <w:tcW w:w="0" w:type="auto"/>
            <w:noWrap/>
            <w:hideMark/>
          </w:tcPr>
          <w:p w14:paraId="3A6FEDAB" w14:textId="77777777" w:rsidR="00C24E9F" w:rsidRPr="000D3036" w:rsidRDefault="00C24E9F" w:rsidP="009778FF">
            <w:pPr>
              <w:pStyle w:val="o-Table"/>
            </w:pPr>
            <w:r w:rsidRPr="000D3036">
              <w:t>1350</w:t>
            </w:r>
          </w:p>
        </w:tc>
        <w:tc>
          <w:tcPr>
            <w:tcW w:w="0" w:type="auto"/>
            <w:noWrap/>
            <w:hideMark/>
          </w:tcPr>
          <w:p w14:paraId="72FD8C24" w14:textId="77777777" w:rsidR="00C24E9F" w:rsidRPr="000D3036" w:rsidRDefault="00C24E9F" w:rsidP="009778FF">
            <w:pPr>
              <w:pStyle w:val="o-Table"/>
            </w:pPr>
            <w:r w:rsidRPr="000D3036">
              <w:t>54</w:t>
            </w:r>
          </w:p>
        </w:tc>
        <w:tc>
          <w:tcPr>
            <w:tcW w:w="0" w:type="auto"/>
            <w:noWrap/>
            <w:hideMark/>
          </w:tcPr>
          <w:p w14:paraId="03F624D0" w14:textId="77777777" w:rsidR="00C24E9F" w:rsidRPr="000D3036" w:rsidRDefault="00C24E9F" w:rsidP="009778FF">
            <w:pPr>
              <w:pStyle w:val="o-Table"/>
            </w:pPr>
            <w:r w:rsidRPr="000D3036">
              <w:t>121.5</w:t>
            </w:r>
          </w:p>
        </w:tc>
        <w:tc>
          <w:tcPr>
            <w:tcW w:w="0" w:type="auto"/>
            <w:noWrap/>
            <w:hideMark/>
          </w:tcPr>
          <w:p w14:paraId="14EEEA0D" w14:textId="77777777" w:rsidR="00C24E9F" w:rsidRPr="000D3036" w:rsidRDefault="00C24E9F" w:rsidP="009778FF">
            <w:pPr>
              <w:pStyle w:val="o-Table"/>
            </w:pPr>
            <w:r w:rsidRPr="000D3036">
              <w:t>1350</w:t>
            </w:r>
          </w:p>
        </w:tc>
        <w:tc>
          <w:tcPr>
            <w:tcW w:w="0" w:type="auto"/>
            <w:noWrap/>
            <w:hideMark/>
          </w:tcPr>
          <w:p w14:paraId="2C95A7D3" w14:textId="77777777" w:rsidR="00C24E9F" w:rsidRPr="000D3036" w:rsidRDefault="00C24E9F" w:rsidP="009778FF">
            <w:pPr>
              <w:pStyle w:val="o-Table"/>
            </w:pPr>
            <w:r w:rsidRPr="000D3036">
              <w:t>54</w:t>
            </w:r>
          </w:p>
        </w:tc>
        <w:tc>
          <w:tcPr>
            <w:tcW w:w="0" w:type="auto"/>
            <w:noWrap/>
            <w:hideMark/>
          </w:tcPr>
          <w:p w14:paraId="04541EDA" w14:textId="77777777" w:rsidR="00C24E9F" w:rsidRPr="000D3036" w:rsidRDefault="00C24E9F" w:rsidP="009778FF">
            <w:pPr>
              <w:pStyle w:val="o-Table"/>
            </w:pPr>
            <w:r w:rsidRPr="000D3036">
              <w:t>121.5</w:t>
            </w:r>
          </w:p>
        </w:tc>
        <w:tc>
          <w:tcPr>
            <w:tcW w:w="0" w:type="auto"/>
          </w:tcPr>
          <w:p w14:paraId="2A303277" w14:textId="77777777" w:rsidR="00C24E9F" w:rsidRPr="000D3036" w:rsidRDefault="00C24E9F" w:rsidP="009778FF">
            <w:pPr>
              <w:pStyle w:val="o-Table"/>
            </w:pPr>
            <w:r w:rsidRPr="000D3036">
              <w:t>22</w:t>
            </w:r>
          </w:p>
        </w:tc>
        <w:tc>
          <w:tcPr>
            <w:tcW w:w="0" w:type="auto"/>
            <w:noWrap/>
            <w:hideMark/>
          </w:tcPr>
          <w:p w14:paraId="160CCB96" w14:textId="77777777" w:rsidR="00C24E9F" w:rsidRPr="000D3036" w:rsidRDefault="00C24E9F" w:rsidP="009778FF">
            <w:pPr>
              <w:pStyle w:val="o-Table"/>
            </w:pPr>
            <w:r w:rsidRPr="000D3036">
              <w:t>1350</w:t>
            </w:r>
          </w:p>
        </w:tc>
        <w:tc>
          <w:tcPr>
            <w:tcW w:w="0" w:type="auto"/>
            <w:noWrap/>
            <w:hideMark/>
          </w:tcPr>
          <w:p w14:paraId="03EAF07E" w14:textId="77777777" w:rsidR="00C24E9F" w:rsidRPr="000D3036" w:rsidRDefault="00C24E9F" w:rsidP="009778FF">
            <w:pPr>
              <w:pStyle w:val="o-Table"/>
            </w:pPr>
            <w:r w:rsidRPr="000D3036">
              <w:t>108</w:t>
            </w:r>
          </w:p>
        </w:tc>
        <w:tc>
          <w:tcPr>
            <w:tcW w:w="0" w:type="auto"/>
            <w:noWrap/>
            <w:hideMark/>
          </w:tcPr>
          <w:p w14:paraId="6718D1AF" w14:textId="77777777" w:rsidR="00C24E9F" w:rsidRPr="000D3036" w:rsidRDefault="00C24E9F" w:rsidP="009778FF">
            <w:pPr>
              <w:pStyle w:val="o-Table"/>
            </w:pPr>
            <w:r w:rsidRPr="000D3036">
              <w:t>162</w:t>
            </w:r>
          </w:p>
        </w:tc>
        <w:tc>
          <w:tcPr>
            <w:tcW w:w="0" w:type="auto"/>
            <w:noWrap/>
            <w:hideMark/>
          </w:tcPr>
          <w:p w14:paraId="3E312474" w14:textId="77777777" w:rsidR="00C24E9F" w:rsidRPr="000D3036" w:rsidRDefault="00C24E9F" w:rsidP="009778FF">
            <w:pPr>
              <w:pStyle w:val="o-Table"/>
            </w:pPr>
            <w:r w:rsidRPr="000D3036">
              <w:t>1350</w:t>
            </w:r>
          </w:p>
        </w:tc>
        <w:tc>
          <w:tcPr>
            <w:tcW w:w="0" w:type="auto"/>
            <w:noWrap/>
            <w:hideMark/>
          </w:tcPr>
          <w:p w14:paraId="7E5055F8" w14:textId="77777777" w:rsidR="00C24E9F" w:rsidRPr="000D3036" w:rsidRDefault="00C24E9F" w:rsidP="009778FF">
            <w:pPr>
              <w:pStyle w:val="o-Table"/>
            </w:pPr>
            <w:r w:rsidRPr="000D3036">
              <w:t>108</w:t>
            </w:r>
          </w:p>
        </w:tc>
        <w:tc>
          <w:tcPr>
            <w:tcW w:w="0" w:type="auto"/>
            <w:noWrap/>
            <w:hideMark/>
          </w:tcPr>
          <w:p w14:paraId="6AFF1782" w14:textId="77777777" w:rsidR="00C24E9F" w:rsidRPr="000D3036" w:rsidRDefault="00C24E9F" w:rsidP="009778FF">
            <w:pPr>
              <w:pStyle w:val="o-Table"/>
            </w:pPr>
            <w:r w:rsidRPr="000D3036">
              <w:t>162</w:t>
            </w:r>
          </w:p>
        </w:tc>
      </w:tr>
      <w:tr w:rsidR="00C24E9F" w:rsidRPr="00134A45" w14:paraId="1F9637F9" w14:textId="77777777" w:rsidTr="009778FF">
        <w:trPr>
          <w:trHeight w:val="20"/>
        </w:trPr>
        <w:tc>
          <w:tcPr>
            <w:tcW w:w="0" w:type="auto"/>
            <w:noWrap/>
            <w:hideMark/>
          </w:tcPr>
          <w:p w14:paraId="43FAB38A" w14:textId="77777777" w:rsidR="00C24E9F" w:rsidRPr="00261A9D" w:rsidRDefault="00C24E9F" w:rsidP="009778FF">
            <w:pPr>
              <w:pStyle w:val="o-Table"/>
            </w:pPr>
            <w:r w:rsidRPr="00261A9D">
              <w:t>8</w:t>
            </w:r>
          </w:p>
        </w:tc>
        <w:tc>
          <w:tcPr>
            <w:tcW w:w="0" w:type="auto"/>
            <w:noWrap/>
            <w:hideMark/>
          </w:tcPr>
          <w:p w14:paraId="03C698CB" w14:textId="77777777" w:rsidR="00C24E9F" w:rsidRPr="000D3036" w:rsidRDefault="00C24E9F" w:rsidP="009778FF">
            <w:pPr>
              <w:pStyle w:val="o-Table"/>
            </w:pPr>
            <w:r w:rsidRPr="000D3036">
              <w:t>13.5</w:t>
            </w:r>
          </w:p>
        </w:tc>
        <w:tc>
          <w:tcPr>
            <w:tcW w:w="0" w:type="auto"/>
            <w:noWrap/>
            <w:hideMark/>
          </w:tcPr>
          <w:p w14:paraId="74E0472F" w14:textId="77777777" w:rsidR="00C24E9F" w:rsidRPr="000D3036" w:rsidRDefault="00C24E9F" w:rsidP="009778FF">
            <w:pPr>
              <w:pStyle w:val="o-Table"/>
            </w:pPr>
            <w:r w:rsidRPr="000D3036">
              <w:t>0.54</w:t>
            </w:r>
          </w:p>
        </w:tc>
        <w:tc>
          <w:tcPr>
            <w:tcW w:w="0" w:type="auto"/>
            <w:noWrap/>
            <w:hideMark/>
          </w:tcPr>
          <w:p w14:paraId="5B17D30E" w14:textId="77777777" w:rsidR="00C24E9F" w:rsidRPr="000D3036" w:rsidRDefault="00C24E9F" w:rsidP="009778FF">
            <w:pPr>
              <w:pStyle w:val="o-Table"/>
            </w:pPr>
            <w:r w:rsidRPr="000D3036">
              <w:t>1.35</w:t>
            </w:r>
          </w:p>
        </w:tc>
        <w:tc>
          <w:tcPr>
            <w:tcW w:w="0" w:type="auto"/>
            <w:noWrap/>
            <w:hideMark/>
          </w:tcPr>
          <w:p w14:paraId="3C089907" w14:textId="77777777" w:rsidR="00C24E9F" w:rsidRPr="000D3036" w:rsidRDefault="00C24E9F" w:rsidP="009778FF">
            <w:pPr>
              <w:pStyle w:val="o-Table"/>
            </w:pPr>
            <w:r w:rsidRPr="000D3036">
              <w:t>100%</w:t>
            </w:r>
          </w:p>
        </w:tc>
        <w:tc>
          <w:tcPr>
            <w:tcW w:w="0" w:type="auto"/>
            <w:noWrap/>
            <w:hideMark/>
          </w:tcPr>
          <w:p w14:paraId="30E36C53" w14:textId="77777777" w:rsidR="00C24E9F" w:rsidRPr="000D3036" w:rsidRDefault="00C24E9F" w:rsidP="009778FF">
            <w:pPr>
              <w:pStyle w:val="o-Table"/>
            </w:pPr>
            <w:r w:rsidRPr="000D3036">
              <w:t>4%</w:t>
            </w:r>
          </w:p>
        </w:tc>
        <w:tc>
          <w:tcPr>
            <w:tcW w:w="0" w:type="auto"/>
            <w:noWrap/>
            <w:hideMark/>
          </w:tcPr>
          <w:p w14:paraId="1FBF6A45" w14:textId="77777777" w:rsidR="00C24E9F" w:rsidRPr="000D3036" w:rsidRDefault="00C24E9F" w:rsidP="009778FF">
            <w:pPr>
              <w:pStyle w:val="o-Table"/>
            </w:pPr>
            <w:r w:rsidRPr="000D3036">
              <w:t>10%</w:t>
            </w:r>
          </w:p>
        </w:tc>
        <w:tc>
          <w:tcPr>
            <w:tcW w:w="0" w:type="auto"/>
          </w:tcPr>
          <w:p w14:paraId="0D5CA2CD" w14:textId="77777777" w:rsidR="00C24E9F" w:rsidRPr="000D3036" w:rsidRDefault="00C24E9F" w:rsidP="009778FF">
            <w:pPr>
              <w:pStyle w:val="o-Table"/>
            </w:pPr>
            <w:r w:rsidRPr="000D3036">
              <w:t>23</w:t>
            </w:r>
          </w:p>
        </w:tc>
        <w:tc>
          <w:tcPr>
            <w:tcW w:w="0" w:type="auto"/>
            <w:noWrap/>
            <w:hideMark/>
          </w:tcPr>
          <w:p w14:paraId="35DE3BC2" w14:textId="77777777" w:rsidR="00C24E9F" w:rsidRPr="000D3036" w:rsidRDefault="00C24E9F" w:rsidP="009778FF">
            <w:pPr>
              <w:pStyle w:val="o-Table"/>
            </w:pPr>
            <w:r w:rsidRPr="000D3036">
              <w:t>13.5</w:t>
            </w:r>
          </w:p>
        </w:tc>
        <w:tc>
          <w:tcPr>
            <w:tcW w:w="0" w:type="auto"/>
            <w:noWrap/>
            <w:hideMark/>
          </w:tcPr>
          <w:p w14:paraId="29A75E8A" w14:textId="77777777" w:rsidR="00C24E9F" w:rsidRPr="000D3036" w:rsidRDefault="00C24E9F" w:rsidP="009778FF">
            <w:pPr>
              <w:pStyle w:val="o-Table"/>
            </w:pPr>
            <w:r w:rsidRPr="000D3036">
              <w:t>1.08</w:t>
            </w:r>
          </w:p>
        </w:tc>
        <w:tc>
          <w:tcPr>
            <w:tcW w:w="0" w:type="auto"/>
            <w:noWrap/>
            <w:hideMark/>
          </w:tcPr>
          <w:p w14:paraId="14E29E8A" w14:textId="77777777" w:rsidR="00C24E9F" w:rsidRPr="000D3036" w:rsidRDefault="00C24E9F" w:rsidP="009778FF">
            <w:pPr>
              <w:pStyle w:val="o-Table"/>
            </w:pPr>
            <w:r w:rsidRPr="000D3036">
              <w:t>1.755</w:t>
            </w:r>
          </w:p>
        </w:tc>
        <w:tc>
          <w:tcPr>
            <w:tcW w:w="0" w:type="auto"/>
            <w:noWrap/>
            <w:hideMark/>
          </w:tcPr>
          <w:p w14:paraId="54E8D5C5" w14:textId="77777777" w:rsidR="00C24E9F" w:rsidRPr="000D3036" w:rsidRDefault="00C24E9F" w:rsidP="009778FF">
            <w:pPr>
              <w:pStyle w:val="o-Table"/>
            </w:pPr>
            <w:r w:rsidRPr="000D3036">
              <w:t>100%</w:t>
            </w:r>
          </w:p>
        </w:tc>
        <w:tc>
          <w:tcPr>
            <w:tcW w:w="0" w:type="auto"/>
            <w:noWrap/>
            <w:hideMark/>
          </w:tcPr>
          <w:p w14:paraId="035DC4E8" w14:textId="77777777" w:rsidR="00C24E9F" w:rsidRPr="000D3036" w:rsidRDefault="00C24E9F" w:rsidP="009778FF">
            <w:pPr>
              <w:pStyle w:val="o-Table"/>
            </w:pPr>
            <w:r w:rsidRPr="000D3036">
              <w:t>8%</w:t>
            </w:r>
          </w:p>
        </w:tc>
        <w:tc>
          <w:tcPr>
            <w:tcW w:w="0" w:type="auto"/>
            <w:noWrap/>
            <w:hideMark/>
          </w:tcPr>
          <w:p w14:paraId="3F579FB2" w14:textId="77777777" w:rsidR="00C24E9F" w:rsidRPr="000D3036" w:rsidRDefault="00C24E9F" w:rsidP="009778FF">
            <w:pPr>
              <w:pStyle w:val="o-Table"/>
            </w:pPr>
            <w:r w:rsidRPr="000D3036">
              <w:t>13%</w:t>
            </w:r>
          </w:p>
        </w:tc>
      </w:tr>
      <w:tr w:rsidR="00C24E9F" w:rsidRPr="00134A45" w14:paraId="49FA1026" w14:textId="77777777" w:rsidTr="009778FF">
        <w:trPr>
          <w:trHeight w:val="20"/>
        </w:trPr>
        <w:tc>
          <w:tcPr>
            <w:tcW w:w="0" w:type="auto"/>
            <w:noWrap/>
            <w:hideMark/>
          </w:tcPr>
          <w:p w14:paraId="60EE09CC" w14:textId="77777777" w:rsidR="00C24E9F" w:rsidRPr="00261A9D" w:rsidRDefault="00C24E9F" w:rsidP="009778FF">
            <w:pPr>
              <w:pStyle w:val="o-Table"/>
            </w:pPr>
            <w:r w:rsidRPr="00261A9D">
              <w:t>8</w:t>
            </w:r>
          </w:p>
        </w:tc>
        <w:tc>
          <w:tcPr>
            <w:tcW w:w="0" w:type="auto"/>
            <w:noWrap/>
            <w:hideMark/>
          </w:tcPr>
          <w:p w14:paraId="26FAB5BF" w14:textId="77777777" w:rsidR="00C24E9F" w:rsidRPr="000D3036" w:rsidRDefault="00C24E9F" w:rsidP="009778FF">
            <w:pPr>
              <w:pStyle w:val="o-Table"/>
            </w:pPr>
            <w:r w:rsidRPr="000D3036">
              <w:t>1350</w:t>
            </w:r>
          </w:p>
        </w:tc>
        <w:tc>
          <w:tcPr>
            <w:tcW w:w="0" w:type="auto"/>
            <w:noWrap/>
            <w:hideMark/>
          </w:tcPr>
          <w:p w14:paraId="7B1B23AB" w14:textId="77777777" w:rsidR="00C24E9F" w:rsidRPr="000D3036" w:rsidRDefault="00C24E9F" w:rsidP="009778FF">
            <w:pPr>
              <w:pStyle w:val="o-Table"/>
            </w:pPr>
            <w:r w:rsidRPr="000D3036">
              <w:t>54</w:t>
            </w:r>
          </w:p>
        </w:tc>
        <w:tc>
          <w:tcPr>
            <w:tcW w:w="0" w:type="auto"/>
            <w:noWrap/>
            <w:hideMark/>
          </w:tcPr>
          <w:p w14:paraId="5B345BAB" w14:textId="77777777" w:rsidR="00C24E9F" w:rsidRPr="000D3036" w:rsidRDefault="00C24E9F" w:rsidP="009778FF">
            <w:pPr>
              <w:pStyle w:val="o-Table"/>
            </w:pPr>
            <w:r w:rsidRPr="000D3036">
              <w:t>135</w:t>
            </w:r>
          </w:p>
        </w:tc>
        <w:tc>
          <w:tcPr>
            <w:tcW w:w="0" w:type="auto"/>
            <w:noWrap/>
            <w:hideMark/>
          </w:tcPr>
          <w:p w14:paraId="02AD9567" w14:textId="77777777" w:rsidR="00C24E9F" w:rsidRPr="000D3036" w:rsidRDefault="00C24E9F" w:rsidP="009778FF">
            <w:pPr>
              <w:pStyle w:val="o-Table"/>
            </w:pPr>
            <w:r w:rsidRPr="000D3036">
              <w:t>1350</w:t>
            </w:r>
          </w:p>
        </w:tc>
        <w:tc>
          <w:tcPr>
            <w:tcW w:w="0" w:type="auto"/>
            <w:noWrap/>
            <w:hideMark/>
          </w:tcPr>
          <w:p w14:paraId="58494192" w14:textId="77777777" w:rsidR="00C24E9F" w:rsidRPr="000D3036" w:rsidRDefault="00C24E9F" w:rsidP="009778FF">
            <w:pPr>
              <w:pStyle w:val="o-Table"/>
            </w:pPr>
            <w:r w:rsidRPr="000D3036">
              <w:t>54</w:t>
            </w:r>
          </w:p>
        </w:tc>
        <w:tc>
          <w:tcPr>
            <w:tcW w:w="0" w:type="auto"/>
            <w:noWrap/>
            <w:hideMark/>
          </w:tcPr>
          <w:p w14:paraId="0D655DE1" w14:textId="77777777" w:rsidR="00C24E9F" w:rsidRPr="000D3036" w:rsidRDefault="00C24E9F" w:rsidP="009778FF">
            <w:pPr>
              <w:pStyle w:val="o-Table"/>
            </w:pPr>
            <w:r w:rsidRPr="000D3036">
              <w:t>135</w:t>
            </w:r>
          </w:p>
        </w:tc>
        <w:tc>
          <w:tcPr>
            <w:tcW w:w="0" w:type="auto"/>
          </w:tcPr>
          <w:p w14:paraId="04CF3112" w14:textId="77777777" w:rsidR="00C24E9F" w:rsidRPr="000D3036" w:rsidRDefault="00C24E9F" w:rsidP="009778FF">
            <w:pPr>
              <w:pStyle w:val="o-Table"/>
            </w:pPr>
            <w:r w:rsidRPr="000D3036">
              <w:t>23</w:t>
            </w:r>
          </w:p>
        </w:tc>
        <w:tc>
          <w:tcPr>
            <w:tcW w:w="0" w:type="auto"/>
            <w:noWrap/>
            <w:hideMark/>
          </w:tcPr>
          <w:p w14:paraId="1B9A3916" w14:textId="77777777" w:rsidR="00C24E9F" w:rsidRPr="000D3036" w:rsidRDefault="00C24E9F" w:rsidP="009778FF">
            <w:pPr>
              <w:pStyle w:val="o-Table"/>
            </w:pPr>
            <w:r w:rsidRPr="000D3036">
              <w:t>1350</w:t>
            </w:r>
          </w:p>
        </w:tc>
        <w:tc>
          <w:tcPr>
            <w:tcW w:w="0" w:type="auto"/>
            <w:noWrap/>
            <w:hideMark/>
          </w:tcPr>
          <w:p w14:paraId="068CC7A7" w14:textId="77777777" w:rsidR="00C24E9F" w:rsidRPr="000D3036" w:rsidRDefault="00C24E9F" w:rsidP="009778FF">
            <w:pPr>
              <w:pStyle w:val="o-Table"/>
            </w:pPr>
            <w:r w:rsidRPr="000D3036">
              <w:t>108</w:t>
            </w:r>
          </w:p>
        </w:tc>
        <w:tc>
          <w:tcPr>
            <w:tcW w:w="0" w:type="auto"/>
            <w:noWrap/>
            <w:hideMark/>
          </w:tcPr>
          <w:p w14:paraId="61D41028" w14:textId="77777777" w:rsidR="00C24E9F" w:rsidRPr="000D3036" w:rsidRDefault="00C24E9F" w:rsidP="009778FF">
            <w:pPr>
              <w:pStyle w:val="o-Table"/>
            </w:pPr>
            <w:r w:rsidRPr="000D3036">
              <w:t>175.5</w:t>
            </w:r>
          </w:p>
        </w:tc>
        <w:tc>
          <w:tcPr>
            <w:tcW w:w="0" w:type="auto"/>
            <w:noWrap/>
            <w:hideMark/>
          </w:tcPr>
          <w:p w14:paraId="1F7CBB1B" w14:textId="77777777" w:rsidR="00C24E9F" w:rsidRPr="000D3036" w:rsidRDefault="00C24E9F" w:rsidP="009778FF">
            <w:pPr>
              <w:pStyle w:val="o-Table"/>
            </w:pPr>
            <w:r w:rsidRPr="000D3036">
              <w:t>1350</w:t>
            </w:r>
          </w:p>
        </w:tc>
        <w:tc>
          <w:tcPr>
            <w:tcW w:w="0" w:type="auto"/>
            <w:noWrap/>
            <w:hideMark/>
          </w:tcPr>
          <w:p w14:paraId="0F22B5DB" w14:textId="77777777" w:rsidR="00C24E9F" w:rsidRPr="000D3036" w:rsidRDefault="00C24E9F" w:rsidP="009778FF">
            <w:pPr>
              <w:pStyle w:val="o-Table"/>
            </w:pPr>
            <w:r w:rsidRPr="000D3036">
              <w:t>108</w:t>
            </w:r>
          </w:p>
        </w:tc>
        <w:tc>
          <w:tcPr>
            <w:tcW w:w="0" w:type="auto"/>
            <w:noWrap/>
            <w:hideMark/>
          </w:tcPr>
          <w:p w14:paraId="41A74B21" w14:textId="77777777" w:rsidR="00C24E9F" w:rsidRPr="000D3036" w:rsidRDefault="00C24E9F" w:rsidP="009778FF">
            <w:pPr>
              <w:pStyle w:val="o-Table"/>
            </w:pPr>
            <w:r w:rsidRPr="000D3036">
              <w:t>175.5</w:t>
            </w:r>
          </w:p>
        </w:tc>
      </w:tr>
      <w:tr w:rsidR="00C24E9F" w:rsidRPr="00134A45" w14:paraId="5C2CD797" w14:textId="77777777" w:rsidTr="009778FF">
        <w:trPr>
          <w:trHeight w:val="20"/>
        </w:trPr>
        <w:tc>
          <w:tcPr>
            <w:tcW w:w="0" w:type="auto"/>
            <w:noWrap/>
            <w:hideMark/>
          </w:tcPr>
          <w:p w14:paraId="194A4F82" w14:textId="77777777" w:rsidR="00C24E9F" w:rsidRPr="00261A9D" w:rsidRDefault="00C24E9F" w:rsidP="009778FF">
            <w:pPr>
              <w:pStyle w:val="o-Table"/>
            </w:pPr>
            <w:r w:rsidRPr="00261A9D">
              <w:t>9</w:t>
            </w:r>
          </w:p>
        </w:tc>
        <w:tc>
          <w:tcPr>
            <w:tcW w:w="0" w:type="auto"/>
            <w:noWrap/>
            <w:hideMark/>
          </w:tcPr>
          <w:p w14:paraId="52D8EF90" w14:textId="77777777" w:rsidR="00C24E9F" w:rsidRPr="000D3036" w:rsidRDefault="00C24E9F" w:rsidP="009778FF">
            <w:pPr>
              <w:pStyle w:val="o-Table"/>
            </w:pPr>
            <w:r w:rsidRPr="000D3036">
              <w:t>13.5</w:t>
            </w:r>
          </w:p>
        </w:tc>
        <w:tc>
          <w:tcPr>
            <w:tcW w:w="0" w:type="auto"/>
            <w:noWrap/>
            <w:hideMark/>
          </w:tcPr>
          <w:p w14:paraId="676B5023" w14:textId="77777777" w:rsidR="00C24E9F" w:rsidRPr="000D3036" w:rsidRDefault="00C24E9F" w:rsidP="009778FF">
            <w:pPr>
              <w:pStyle w:val="o-Table"/>
            </w:pPr>
            <w:r w:rsidRPr="000D3036">
              <w:t>0.54</w:t>
            </w:r>
          </w:p>
        </w:tc>
        <w:tc>
          <w:tcPr>
            <w:tcW w:w="0" w:type="auto"/>
            <w:noWrap/>
            <w:hideMark/>
          </w:tcPr>
          <w:p w14:paraId="1AEE2CFA" w14:textId="77777777" w:rsidR="00C24E9F" w:rsidRPr="000D3036" w:rsidRDefault="00C24E9F" w:rsidP="009778FF">
            <w:pPr>
              <w:pStyle w:val="o-Table"/>
            </w:pPr>
            <w:r w:rsidRPr="000D3036">
              <w:t>1.465</w:t>
            </w:r>
          </w:p>
        </w:tc>
        <w:tc>
          <w:tcPr>
            <w:tcW w:w="0" w:type="auto"/>
            <w:noWrap/>
            <w:hideMark/>
          </w:tcPr>
          <w:p w14:paraId="3E4039A1" w14:textId="77777777" w:rsidR="00C24E9F" w:rsidRPr="000D3036" w:rsidRDefault="00C24E9F" w:rsidP="009778FF">
            <w:pPr>
              <w:pStyle w:val="o-Table"/>
            </w:pPr>
            <w:r w:rsidRPr="000D3036">
              <w:t>100%</w:t>
            </w:r>
          </w:p>
        </w:tc>
        <w:tc>
          <w:tcPr>
            <w:tcW w:w="0" w:type="auto"/>
            <w:noWrap/>
            <w:hideMark/>
          </w:tcPr>
          <w:p w14:paraId="40EFA1EA" w14:textId="77777777" w:rsidR="00C24E9F" w:rsidRPr="000D3036" w:rsidRDefault="00C24E9F" w:rsidP="009778FF">
            <w:pPr>
              <w:pStyle w:val="o-Table"/>
            </w:pPr>
            <w:r w:rsidRPr="000D3036">
              <w:t>4%</w:t>
            </w:r>
          </w:p>
        </w:tc>
        <w:tc>
          <w:tcPr>
            <w:tcW w:w="0" w:type="auto"/>
            <w:noWrap/>
            <w:hideMark/>
          </w:tcPr>
          <w:p w14:paraId="44237256" w14:textId="77777777" w:rsidR="00C24E9F" w:rsidRPr="000D3036" w:rsidRDefault="00C24E9F" w:rsidP="009778FF">
            <w:pPr>
              <w:pStyle w:val="o-Table"/>
            </w:pPr>
            <w:r w:rsidRPr="000D3036">
              <w:t>11%</w:t>
            </w:r>
          </w:p>
        </w:tc>
        <w:tc>
          <w:tcPr>
            <w:tcW w:w="0" w:type="auto"/>
          </w:tcPr>
          <w:p w14:paraId="1EE62F67" w14:textId="77777777" w:rsidR="00C24E9F" w:rsidRPr="000D3036" w:rsidRDefault="00C24E9F" w:rsidP="009778FF">
            <w:pPr>
              <w:pStyle w:val="o-Table"/>
            </w:pPr>
            <w:r w:rsidRPr="000D3036">
              <w:t>24</w:t>
            </w:r>
          </w:p>
        </w:tc>
        <w:tc>
          <w:tcPr>
            <w:tcW w:w="0" w:type="auto"/>
            <w:noWrap/>
            <w:hideMark/>
          </w:tcPr>
          <w:p w14:paraId="7FB533F1" w14:textId="77777777" w:rsidR="00C24E9F" w:rsidRPr="000D3036" w:rsidRDefault="00C24E9F" w:rsidP="009778FF">
            <w:pPr>
              <w:pStyle w:val="o-Table"/>
            </w:pPr>
            <w:r w:rsidRPr="000D3036">
              <w:t>13.5</w:t>
            </w:r>
          </w:p>
        </w:tc>
        <w:tc>
          <w:tcPr>
            <w:tcW w:w="0" w:type="auto"/>
            <w:noWrap/>
            <w:hideMark/>
          </w:tcPr>
          <w:p w14:paraId="6596A739" w14:textId="77777777" w:rsidR="00C24E9F" w:rsidRPr="000D3036" w:rsidRDefault="00C24E9F" w:rsidP="009778FF">
            <w:pPr>
              <w:pStyle w:val="o-Table"/>
            </w:pPr>
            <w:r w:rsidRPr="000D3036">
              <w:t>1.08</w:t>
            </w:r>
          </w:p>
        </w:tc>
        <w:tc>
          <w:tcPr>
            <w:tcW w:w="0" w:type="auto"/>
            <w:noWrap/>
            <w:hideMark/>
          </w:tcPr>
          <w:p w14:paraId="5F9A2D84" w14:textId="77777777" w:rsidR="00C24E9F" w:rsidRPr="000D3036" w:rsidRDefault="00C24E9F" w:rsidP="009778FF">
            <w:pPr>
              <w:pStyle w:val="o-Table"/>
            </w:pPr>
            <w:r w:rsidRPr="000D3036">
              <w:t>1.89</w:t>
            </w:r>
          </w:p>
        </w:tc>
        <w:tc>
          <w:tcPr>
            <w:tcW w:w="0" w:type="auto"/>
            <w:noWrap/>
            <w:hideMark/>
          </w:tcPr>
          <w:p w14:paraId="38D10BCD" w14:textId="77777777" w:rsidR="00C24E9F" w:rsidRPr="000D3036" w:rsidRDefault="00C24E9F" w:rsidP="009778FF">
            <w:pPr>
              <w:pStyle w:val="o-Table"/>
            </w:pPr>
            <w:r w:rsidRPr="000D3036">
              <w:t>100%</w:t>
            </w:r>
          </w:p>
        </w:tc>
        <w:tc>
          <w:tcPr>
            <w:tcW w:w="0" w:type="auto"/>
            <w:noWrap/>
            <w:hideMark/>
          </w:tcPr>
          <w:p w14:paraId="46BE9210" w14:textId="77777777" w:rsidR="00C24E9F" w:rsidRPr="000D3036" w:rsidRDefault="00C24E9F" w:rsidP="009778FF">
            <w:pPr>
              <w:pStyle w:val="o-Table"/>
            </w:pPr>
            <w:r w:rsidRPr="000D3036">
              <w:t>8%</w:t>
            </w:r>
          </w:p>
        </w:tc>
        <w:tc>
          <w:tcPr>
            <w:tcW w:w="0" w:type="auto"/>
            <w:noWrap/>
            <w:hideMark/>
          </w:tcPr>
          <w:p w14:paraId="17F63A72" w14:textId="77777777" w:rsidR="00C24E9F" w:rsidRPr="000D3036" w:rsidRDefault="00C24E9F" w:rsidP="009778FF">
            <w:pPr>
              <w:pStyle w:val="o-Table"/>
            </w:pPr>
            <w:r w:rsidRPr="000D3036">
              <w:t>14%</w:t>
            </w:r>
          </w:p>
        </w:tc>
      </w:tr>
      <w:tr w:rsidR="00C24E9F" w:rsidRPr="00134A45" w14:paraId="0CFB68AB" w14:textId="77777777" w:rsidTr="009778FF">
        <w:trPr>
          <w:trHeight w:val="20"/>
        </w:trPr>
        <w:tc>
          <w:tcPr>
            <w:tcW w:w="0" w:type="auto"/>
            <w:noWrap/>
            <w:hideMark/>
          </w:tcPr>
          <w:p w14:paraId="3F57B431" w14:textId="77777777" w:rsidR="00C24E9F" w:rsidRPr="00261A9D" w:rsidRDefault="00C24E9F" w:rsidP="009778FF">
            <w:pPr>
              <w:pStyle w:val="o-Table"/>
            </w:pPr>
            <w:r w:rsidRPr="00261A9D">
              <w:t>9</w:t>
            </w:r>
          </w:p>
        </w:tc>
        <w:tc>
          <w:tcPr>
            <w:tcW w:w="0" w:type="auto"/>
            <w:noWrap/>
            <w:hideMark/>
          </w:tcPr>
          <w:p w14:paraId="22A88AB4" w14:textId="77777777" w:rsidR="00C24E9F" w:rsidRPr="000D3036" w:rsidRDefault="00C24E9F" w:rsidP="009778FF">
            <w:pPr>
              <w:pStyle w:val="o-Table"/>
            </w:pPr>
            <w:r w:rsidRPr="000D3036">
              <w:t>1350</w:t>
            </w:r>
          </w:p>
        </w:tc>
        <w:tc>
          <w:tcPr>
            <w:tcW w:w="0" w:type="auto"/>
            <w:noWrap/>
            <w:hideMark/>
          </w:tcPr>
          <w:p w14:paraId="36DDD922" w14:textId="77777777" w:rsidR="00C24E9F" w:rsidRPr="000D3036" w:rsidRDefault="00C24E9F" w:rsidP="009778FF">
            <w:pPr>
              <w:pStyle w:val="o-Table"/>
            </w:pPr>
            <w:r w:rsidRPr="000D3036">
              <w:t>54</w:t>
            </w:r>
          </w:p>
        </w:tc>
        <w:tc>
          <w:tcPr>
            <w:tcW w:w="0" w:type="auto"/>
            <w:noWrap/>
            <w:hideMark/>
          </w:tcPr>
          <w:p w14:paraId="77DFBA99" w14:textId="77777777" w:rsidR="00C24E9F" w:rsidRPr="000D3036" w:rsidRDefault="00C24E9F" w:rsidP="009778FF">
            <w:pPr>
              <w:pStyle w:val="o-Table"/>
            </w:pPr>
            <w:r w:rsidRPr="000D3036">
              <w:t>146.5</w:t>
            </w:r>
          </w:p>
        </w:tc>
        <w:tc>
          <w:tcPr>
            <w:tcW w:w="0" w:type="auto"/>
            <w:noWrap/>
            <w:hideMark/>
          </w:tcPr>
          <w:p w14:paraId="5D068A33" w14:textId="77777777" w:rsidR="00C24E9F" w:rsidRPr="000D3036" w:rsidRDefault="00C24E9F" w:rsidP="009778FF">
            <w:pPr>
              <w:pStyle w:val="o-Table"/>
            </w:pPr>
            <w:r w:rsidRPr="000D3036">
              <w:t>1350</w:t>
            </w:r>
          </w:p>
        </w:tc>
        <w:tc>
          <w:tcPr>
            <w:tcW w:w="0" w:type="auto"/>
            <w:noWrap/>
            <w:hideMark/>
          </w:tcPr>
          <w:p w14:paraId="5EF0A1DD" w14:textId="77777777" w:rsidR="00C24E9F" w:rsidRPr="000D3036" w:rsidRDefault="00C24E9F" w:rsidP="009778FF">
            <w:pPr>
              <w:pStyle w:val="o-Table"/>
            </w:pPr>
            <w:r w:rsidRPr="000D3036">
              <w:t>54</w:t>
            </w:r>
          </w:p>
        </w:tc>
        <w:tc>
          <w:tcPr>
            <w:tcW w:w="0" w:type="auto"/>
            <w:noWrap/>
            <w:hideMark/>
          </w:tcPr>
          <w:p w14:paraId="507E853C" w14:textId="77777777" w:rsidR="00C24E9F" w:rsidRPr="000D3036" w:rsidRDefault="00C24E9F" w:rsidP="009778FF">
            <w:pPr>
              <w:pStyle w:val="o-Table"/>
            </w:pPr>
            <w:r w:rsidRPr="000D3036">
              <w:t>148.5</w:t>
            </w:r>
          </w:p>
        </w:tc>
        <w:tc>
          <w:tcPr>
            <w:tcW w:w="0" w:type="auto"/>
          </w:tcPr>
          <w:p w14:paraId="20CA227E" w14:textId="77777777" w:rsidR="00C24E9F" w:rsidRPr="000D3036" w:rsidRDefault="00C24E9F" w:rsidP="009778FF">
            <w:pPr>
              <w:pStyle w:val="o-Table"/>
            </w:pPr>
            <w:r w:rsidRPr="000D3036">
              <w:t>24</w:t>
            </w:r>
          </w:p>
        </w:tc>
        <w:tc>
          <w:tcPr>
            <w:tcW w:w="0" w:type="auto"/>
            <w:noWrap/>
            <w:hideMark/>
          </w:tcPr>
          <w:p w14:paraId="059A117F" w14:textId="77777777" w:rsidR="00C24E9F" w:rsidRPr="000D3036" w:rsidRDefault="00C24E9F" w:rsidP="009778FF">
            <w:pPr>
              <w:pStyle w:val="o-Table"/>
            </w:pPr>
            <w:r w:rsidRPr="000D3036">
              <w:t>1350</w:t>
            </w:r>
          </w:p>
        </w:tc>
        <w:tc>
          <w:tcPr>
            <w:tcW w:w="0" w:type="auto"/>
            <w:noWrap/>
            <w:hideMark/>
          </w:tcPr>
          <w:p w14:paraId="029DE0D3" w14:textId="77777777" w:rsidR="00C24E9F" w:rsidRPr="000D3036" w:rsidRDefault="00C24E9F" w:rsidP="009778FF">
            <w:pPr>
              <w:pStyle w:val="o-Table"/>
            </w:pPr>
            <w:r w:rsidRPr="000D3036">
              <w:t>108</w:t>
            </w:r>
          </w:p>
        </w:tc>
        <w:tc>
          <w:tcPr>
            <w:tcW w:w="0" w:type="auto"/>
            <w:noWrap/>
            <w:hideMark/>
          </w:tcPr>
          <w:p w14:paraId="7DC6AE27" w14:textId="77777777" w:rsidR="00C24E9F" w:rsidRPr="000D3036" w:rsidRDefault="00C24E9F" w:rsidP="009778FF">
            <w:pPr>
              <w:pStyle w:val="o-Table"/>
            </w:pPr>
            <w:r w:rsidRPr="000D3036">
              <w:t>189</w:t>
            </w:r>
          </w:p>
        </w:tc>
        <w:tc>
          <w:tcPr>
            <w:tcW w:w="0" w:type="auto"/>
            <w:noWrap/>
            <w:hideMark/>
          </w:tcPr>
          <w:p w14:paraId="4A141484" w14:textId="77777777" w:rsidR="00C24E9F" w:rsidRPr="000D3036" w:rsidRDefault="00C24E9F" w:rsidP="009778FF">
            <w:pPr>
              <w:pStyle w:val="o-Table"/>
            </w:pPr>
            <w:r w:rsidRPr="000D3036">
              <w:t>1350</w:t>
            </w:r>
          </w:p>
        </w:tc>
        <w:tc>
          <w:tcPr>
            <w:tcW w:w="0" w:type="auto"/>
            <w:noWrap/>
            <w:hideMark/>
          </w:tcPr>
          <w:p w14:paraId="7F63F094" w14:textId="77777777" w:rsidR="00C24E9F" w:rsidRPr="000D3036" w:rsidRDefault="00C24E9F" w:rsidP="009778FF">
            <w:pPr>
              <w:pStyle w:val="o-Table"/>
            </w:pPr>
            <w:r w:rsidRPr="000D3036">
              <w:t>108</w:t>
            </w:r>
          </w:p>
        </w:tc>
        <w:tc>
          <w:tcPr>
            <w:tcW w:w="0" w:type="auto"/>
            <w:noWrap/>
            <w:hideMark/>
          </w:tcPr>
          <w:p w14:paraId="38115BCC" w14:textId="77777777" w:rsidR="00C24E9F" w:rsidRPr="000D3036" w:rsidRDefault="00C24E9F" w:rsidP="009778FF">
            <w:pPr>
              <w:pStyle w:val="o-Table"/>
            </w:pPr>
            <w:r w:rsidRPr="000D3036">
              <w:t>189</w:t>
            </w:r>
          </w:p>
        </w:tc>
      </w:tr>
      <w:tr w:rsidR="00C24E9F" w:rsidRPr="00134A45" w14:paraId="4A9AF1EF" w14:textId="77777777" w:rsidTr="009778FF">
        <w:trPr>
          <w:trHeight w:val="20"/>
        </w:trPr>
        <w:tc>
          <w:tcPr>
            <w:tcW w:w="0" w:type="auto"/>
            <w:noWrap/>
            <w:hideMark/>
          </w:tcPr>
          <w:p w14:paraId="23EB2D82" w14:textId="77777777" w:rsidR="00C24E9F" w:rsidRPr="00261A9D" w:rsidRDefault="00C24E9F" w:rsidP="009778FF">
            <w:pPr>
              <w:pStyle w:val="o-Table"/>
            </w:pPr>
            <w:r w:rsidRPr="00261A9D">
              <w:t>10</w:t>
            </w:r>
          </w:p>
        </w:tc>
        <w:tc>
          <w:tcPr>
            <w:tcW w:w="0" w:type="auto"/>
            <w:noWrap/>
            <w:hideMark/>
          </w:tcPr>
          <w:p w14:paraId="103D8F59" w14:textId="77777777" w:rsidR="00C24E9F" w:rsidRPr="000D3036" w:rsidRDefault="00C24E9F" w:rsidP="009778FF">
            <w:pPr>
              <w:pStyle w:val="o-Table"/>
            </w:pPr>
            <w:r w:rsidRPr="000D3036">
              <w:t>13.5</w:t>
            </w:r>
          </w:p>
        </w:tc>
        <w:tc>
          <w:tcPr>
            <w:tcW w:w="0" w:type="auto"/>
            <w:noWrap/>
            <w:hideMark/>
          </w:tcPr>
          <w:p w14:paraId="24B108E0" w14:textId="77777777" w:rsidR="00C24E9F" w:rsidRPr="000D3036" w:rsidRDefault="00C24E9F" w:rsidP="009778FF">
            <w:pPr>
              <w:pStyle w:val="o-Table"/>
            </w:pPr>
            <w:r w:rsidRPr="000D3036">
              <w:t>0.54</w:t>
            </w:r>
          </w:p>
        </w:tc>
        <w:tc>
          <w:tcPr>
            <w:tcW w:w="0" w:type="auto"/>
            <w:noWrap/>
            <w:hideMark/>
          </w:tcPr>
          <w:p w14:paraId="36AE2E0D" w14:textId="77777777" w:rsidR="00C24E9F" w:rsidRPr="000D3036" w:rsidRDefault="00C24E9F" w:rsidP="009778FF">
            <w:pPr>
              <w:pStyle w:val="o-Table"/>
            </w:pPr>
            <w:r w:rsidRPr="000D3036">
              <w:t>1.62</w:t>
            </w:r>
          </w:p>
        </w:tc>
        <w:tc>
          <w:tcPr>
            <w:tcW w:w="0" w:type="auto"/>
            <w:noWrap/>
            <w:hideMark/>
          </w:tcPr>
          <w:p w14:paraId="532976CC" w14:textId="77777777" w:rsidR="00C24E9F" w:rsidRPr="000D3036" w:rsidRDefault="00C24E9F" w:rsidP="009778FF">
            <w:pPr>
              <w:pStyle w:val="o-Table"/>
            </w:pPr>
            <w:r w:rsidRPr="000D3036">
              <w:t>100%</w:t>
            </w:r>
          </w:p>
        </w:tc>
        <w:tc>
          <w:tcPr>
            <w:tcW w:w="0" w:type="auto"/>
            <w:noWrap/>
            <w:hideMark/>
          </w:tcPr>
          <w:p w14:paraId="78BF5449" w14:textId="77777777" w:rsidR="00C24E9F" w:rsidRPr="000D3036" w:rsidRDefault="00C24E9F" w:rsidP="009778FF">
            <w:pPr>
              <w:pStyle w:val="o-Table"/>
            </w:pPr>
            <w:r w:rsidRPr="000D3036">
              <w:t>4%</w:t>
            </w:r>
          </w:p>
        </w:tc>
        <w:tc>
          <w:tcPr>
            <w:tcW w:w="0" w:type="auto"/>
            <w:noWrap/>
            <w:hideMark/>
          </w:tcPr>
          <w:p w14:paraId="5F116F1A" w14:textId="77777777" w:rsidR="00C24E9F" w:rsidRPr="000D3036" w:rsidRDefault="00C24E9F" w:rsidP="009778FF">
            <w:pPr>
              <w:pStyle w:val="o-Table"/>
            </w:pPr>
            <w:r w:rsidRPr="000D3036">
              <w:t>12%</w:t>
            </w:r>
          </w:p>
        </w:tc>
        <w:tc>
          <w:tcPr>
            <w:tcW w:w="0" w:type="auto"/>
          </w:tcPr>
          <w:p w14:paraId="3AE01894" w14:textId="77777777" w:rsidR="00C24E9F" w:rsidRPr="000D3036" w:rsidRDefault="00C24E9F" w:rsidP="009778FF">
            <w:pPr>
              <w:pStyle w:val="o-Table"/>
            </w:pPr>
            <w:r w:rsidRPr="000D3036">
              <w:t>25</w:t>
            </w:r>
          </w:p>
        </w:tc>
        <w:tc>
          <w:tcPr>
            <w:tcW w:w="0" w:type="auto"/>
            <w:noWrap/>
            <w:hideMark/>
          </w:tcPr>
          <w:p w14:paraId="421BC154" w14:textId="77777777" w:rsidR="00C24E9F" w:rsidRPr="000D3036" w:rsidRDefault="00C24E9F" w:rsidP="009778FF">
            <w:pPr>
              <w:pStyle w:val="o-Table"/>
            </w:pPr>
            <w:r w:rsidRPr="000D3036">
              <w:t>13.5</w:t>
            </w:r>
          </w:p>
        </w:tc>
        <w:tc>
          <w:tcPr>
            <w:tcW w:w="0" w:type="auto"/>
            <w:noWrap/>
            <w:hideMark/>
          </w:tcPr>
          <w:p w14:paraId="3DD48C02" w14:textId="77777777" w:rsidR="00C24E9F" w:rsidRPr="000D3036" w:rsidRDefault="00C24E9F" w:rsidP="009778FF">
            <w:pPr>
              <w:pStyle w:val="o-Table"/>
            </w:pPr>
            <w:r w:rsidRPr="000D3036">
              <w:t>1.35</w:t>
            </w:r>
          </w:p>
        </w:tc>
        <w:tc>
          <w:tcPr>
            <w:tcW w:w="0" w:type="auto"/>
            <w:noWrap/>
            <w:hideMark/>
          </w:tcPr>
          <w:p w14:paraId="1E0BF010" w14:textId="77777777" w:rsidR="00C24E9F" w:rsidRPr="000D3036" w:rsidRDefault="00C24E9F" w:rsidP="009778FF">
            <w:pPr>
              <w:pStyle w:val="o-Table"/>
            </w:pPr>
            <w:r w:rsidRPr="000D3036">
              <w:t>1.215</w:t>
            </w:r>
          </w:p>
        </w:tc>
        <w:tc>
          <w:tcPr>
            <w:tcW w:w="0" w:type="auto"/>
            <w:noWrap/>
            <w:hideMark/>
          </w:tcPr>
          <w:p w14:paraId="4B05464A" w14:textId="77777777" w:rsidR="00C24E9F" w:rsidRPr="000D3036" w:rsidRDefault="00C24E9F" w:rsidP="009778FF">
            <w:pPr>
              <w:pStyle w:val="o-Table"/>
            </w:pPr>
            <w:r w:rsidRPr="000D3036">
              <w:t>100%</w:t>
            </w:r>
          </w:p>
        </w:tc>
        <w:tc>
          <w:tcPr>
            <w:tcW w:w="0" w:type="auto"/>
            <w:noWrap/>
            <w:hideMark/>
          </w:tcPr>
          <w:p w14:paraId="246672BB" w14:textId="77777777" w:rsidR="00C24E9F" w:rsidRPr="000D3036" w:rsidRDefault="00C24E9F" w:rsidP="009778FF">
            <w:pPr>
              <w:pStyle w:val="o-Table"/>
            </w:pPr>
            <w:r w:rsidRPr="000D3036">
              <w:t>10%</w:t>
            </w:r>
          </w:p>
        </w:tc>
        <w:tc>
          <w:tcPr>
            <w:tcW w:w="0" w:type="auto"/>
            <w:noWrap/>
            <w:hideMark/>
          </w:tcPr>
          <w:p w14:paraId="094C2E5A" w14:textId="77777777" w:rsidR="00C24E9F" w:rsidRPr="000D3036" w:rsidRDefault="00C24E9F" w:rsidP="009778FF">
            <w:pPr>
              <w:pStyle w:val="o-Table"/>
            </w:pPr>
            <w:r w:rsidRPr="000D3036">
              <w:t>9%</w:t>
            </w:r>
          </w:p>
        </w:tc>
      </w:tr>
      <w:tr w:rsidR="00C24E9F" w:rsidRPr="00134A45" w14:paraId="5F628BDA" w14:textId="77777777" w:rsidTr="009778FF">
        <w:trPr>
          <w:trHeight w:val="20"/>
        </w:trPr>
        <w:tc>
          <w:tcPr>
            <w:tcW w:w="0" w:type="auto"/>
            <w:noWrap/>
            <w:hideMark/>
          </w:tcPr>
          <w:p w14:paraId="3540435A" w14:textId="77777777" w:rsidR="00C24E9F" w:rsidRPr="00261A9D" w:rsidRDefault="00C24E9F" w:rsidP="009778FF">
            <w:pPr>
              <w:pStyle w:val="o-Table"/>
            </w:pPr>
            <w:r w:rsidRPr="00261A9D">
              <w:t>10</w:t>
            </w:r>
          </w:p>
        </w:tc>
        <w:tc>
          <w:tcPr>
            <w:tcW w:w="0" w:type="auto"/>
            <w:noWrap/>
            <w:hideMark/>
          </w:tcPr>
          <w:p w14:paraId="7D64B240" w14:textId="77777777" w:rsidR="00C24E9F" w:rsidRPr="000D3036" w:rsidRDefault="00C24E9F" w:rsidP="009778FF">
            <w:pPr>
              <w:pStyle w:val="o-Table"/>
            </w:pPr>
            <w:r w:rsidRPr="000D3036">
              <w:t>1350</w:t>
            </w:r>
          </w:p>
        </w:tc>
        <w:tc>
          <w:tcPr>
            <w:tcW w:w="0" w:type="auto"/>
            <w:noWrap/>
            <w:hideMark/>
          </w:tcPr>
          <w:p w14:paraId="1B174A4C" w14:textId="77777777" w:rsidR="00C24E9F" w:rsidRPr="000D3036" w:rsidRDefault="00C24E9F" w:rsidP="009778FF">
            <w:pPr>
              <w:pStyle w:val="o-Table"/>
            </w:pPr>
            <w:r w:rsidRPr="000D3036">
              <w:t>54</w:t>
            </w:r>
          </w:p>
        </w:tc>
        <w:tc>
          <w:tcPr>
            <w:tcW w:w="0" w:type="auto"/>
            <w:noWrap/>
            <w:hideMark/>
          </w:tcPr>
          <w:p w14:paraId="678A01A0" w14:textId="77777777" w:rsidR="00C24E9F" w:rsidRPr="000D3036" w:rsidRDefault="00C24E9F" w:rsidP="009778FF">
            <w:pPr>
              <w:pStyle w:val="o-Table"/>
            </w:pPr>
            <w:r w:rsidRPr="000D3036">
              <w:t>162</w:t>
            </w:r>
          </w:p>
        </w:tc>
        <w:tc>
          <w:tcPr>
            <w:tcW w:w="0" w:type="auto"/>
            <w:noWrap/>
            <w:hideMark/>
          </w:tcPr>
          <w:p w14:paraId="346D43EC" w14:textId="77777777" w:rsidR="00C24E9F" w:rsidRPr="000D3036" w:rsidRDefault="00C24E9F" w:rsidP="009778FF">
            <w:pPr>
              <w:pStyle w:val="o-Table"/>
            </w:pPr>
            <w:r w:rsidRPr="000D3036">
              <w:t>1350</w:t>
            </w:r>
          </w:p>
        </w:tc>
        <w:tc>
          <w:tcPr>
            <w:tcW w:w="0" w:type="auto"/>
            <w:noWrap/>
            <w:hideMark/>
          </w:tcPr>
          <w:p w14:paraId="5ED384AE" w14:textId="77777777" w:rsidR="00C24E9F" w:rsidRPr="000D3036" w:rsidRDefault="00C24E9F" w:rsidP="009778FF">
            <w:pPr>
              <w:pStyle w:val="o-Table"/>
            </w:pPr>
            <w:r w:rsidRPr="000D3036">
              <w:t>54</w:t>
            </w:r>
          </w:p>
        </w:tc>
        <w:tc>
          <w:tcPr>
            <w:tcW w:w="0" w:type="auto"/>
            <w:noWrap/>
            <w:hideMark/>
          </w:tcPr>
          <w:p w14:paraId="73960024" w14:textId="77777777" w:rsidR="00C24E9F" w:rsidRPr="000D3036" w:rsidRDefault="00C24E9F" w:rsidP="009778FF">
            <w:pPr>
              <w:pStyle w:val="o-Table"/>
            </w:pPr>
            <w:r w:rsidRPr="000D3036">
              <w:t>162</w:t>
            </w:r>
          </w:p>
        </w:tc>
        <w:tc>
          <w:tcPr>
            <w:tcW w:w="0" w:type="auto"/>
          </w:tcPr>
          <w:p w14:paraId="5C906BB9" w14:textId="77777777" w:rsidR="00C24E9F" w:rsidRPr="000D3036" w:rsidRDefault="00C24E9F" w:rsidP="009778FF">
            <w:pPr>
              <w:pStyle w:val="o-Table"/>
            </w:pPr>
            <w:r w:rsidRPr="000D3036">
              <w:t>25</w:t>
            </w:r>
          </w:p>
        </w:tc>
        <w:tc>
          <w:tcPr>
            <w:tcW w:w="0" w:type="auto"/>
            <w:noWrap/>
            <w:hideMark/>
          </w:tcPr>
          <w:p w14:paraId="2B8181C8" w14:textId="77777777" w:rsidR="00C24E9F" w:rsidRPr="000D3036" w:rsidRDefault="00C24E9F" w:rsidP="009778FF">
            <w:pPr>
              <w:pStyle w:val="o-Table"/>
            </w:pPr>
            <w:r w:rsidRPr="000D3036">
              <w:t>1350</w:t>
            </w:r>
          </w:p>
        </w:tc>
        <w:tc>
          <w:tcPr>
            <w:tcW w:w="0" w:type="auto"/>
            <w:noWrap/>
            <w:hideMark/>
          </w:tcPr>
          <w:p w14:paraId="225CACE0" w14:textId="77777777" w:rsidR="00C24E9F" w:rsidRPr="000D3036" w:rsidRDefault="00C24E9F" w:rsidP="009778FF">
            <w:pPr>
              <w:pStyle w:val="o-Table"/>
            </w:pPr>
            <w:r w:rsidRPr="000D3036">
              <w:t>135</w:t>
            </w:r>
          </w:p>
        </w:tc>
        <w:tc>
          <w:tcPr>
            <w:tcW w:w="0" w:type="auto"/>
            <w:noWrap/>
            <w:hideMark/>
          </w:tcPr>
          <w:p w14:paraId="5860D155" w14:textId="77777777" w:rsidR="00C24E9F" w:rsidRPr="000D3036" w:rsidRDefault="00C24E9F" w:rsidP="009778FF">
            <w:pPr>
              <w:pStyle w:val="o-Table"/>
            </w:pPr>
            <w:r w:rsidRPr="000D3036">
              <w:t>121.5</w:t>
            </w:r>
          </w:p>
        </w:tc>
        <w:tc>
          <w:tcPr>
            <w:tcW w:w="0" w:type="auto"/>
            <w:noWrap/>
            <w:hideMark/>
          </w:tcPr>
          <w:p w14:paraId="154BA06B" w14:textId="77777777" w:rsidR="00C24E9F" w:rsidRPr="000D3036" w:rsidRDefault="00C24E9F" w:rsidP="009778FF">
            <w:pPr>
              <w:pStyle w:val="o-Table"/>
            </w:pPr>
            <w:r w:rsidRPr="000D3036">
              <w:t>1350</w:t>
            </w:r>
          </w:p>
        </w:tc>
        <w:tc>
          <w:tcPr>
            <w:tcW w:w="0" w:type="auto"/>
            <w:noWrap/>
            <w:hideMark/>
          </w:tcPr>
          <w:p w14:paraId="1155E9FD" w14:textId="77777777" w:rsidR="00C24E9F" w:rsidRPr="000D3036" w:rsidRDefault="00C24E9F" w:rsidP="009778FF">
            <w:pPr>
              <w:pStyle w:val="o-Table"/>
            </w:pPr>
            <w:r w:rsidRPr="000D3036">
              <w:t>135</w:t>
            </w:r>
          </w:p>
        </w:tc>
        <w:tc>
          <w:tcPr>
            <w:tcW w:w="0" w:type="auto"/>
            <w:noWrap/>
            <w:hideMark/>
          </w:tcPr>
          <w:p w14:paraId="27FE3C78" w14:textId="77777777" w:rsidR="00C24E9F" w:rsidRPr="000D3036" w:rsidRDefault="00C24E9F" w:rsidP="009778FF">
            <w:pPr>
              <w:pStyle w:val="o-Table"/>
            </w:pPr>
            <w:r w:rsidRPr="000D3036">
              <w:t>121.5</w:t>
            </w:r>
          </w:p>
        </w:tc>
      </w:tr>
      <w:tr w:rsidR="00C24E9F" w:rsidRPr="00134A45" w14:paraId="6178D5D2" w14:textId="77777777" w:rsidTr="009778FF">
        <w:trPr>
          <w:trHeight w:val="20"/>
        </w:trPr>
        <w:tc>
          <w:tcPr>
            <w:tcW w:w="0" w:type="auto"/>
            <w:noWrap/>
            <w:hideMark/>
          </w:tcPr>
          <w:p w14:paraId="629C163D" w14:textId="77777777" w:rsidR="00C24E9F" w:rsidRPr="00261A9D" w:rsidRDefault="00C24E9F" w:rsidP="009778FF">
            <w:pPr>
              <w:pStyle w:val="o-Table"/>
            </w:pPr>
            <w:r w:rsidRPr="00261A9D">
              <w:t>11</w:t>
            </w:r>
          </w:p>
        </w:tc>
        <w:tc>
          <w:tcPr>
            <w:tcW w:w="0" w:type="auto"/>
            <w:noWrap/>
            <w:hideMark/>
          </w:tcPr>
          <w:p w14:paraId="190E1F85" w14:textId="77777777" w:rsidR="00C24E9F" w:rsidRPr="000D3036" w:rsidRDefault="00C24E9F" w:rsidP="009778FF">
            <w:pPr>
              <w:pStyle w:val="o-Table"/>
            </w:pPr>
            <w:r w:rsidRPr="000D3036">
              <w:t>13.5</w:t>
            </w:r>
          </w:p>
        </w:tc>
        <w:tc>
          <w:tcPr>
            <w:tcW w:w="0" w:type="auto"/>
            <w:noWrap/>
            <w:hideMark/>
          </w:tcPr>
          <w:p w14:paraId="4DDBE05F" w14:textId="77777777" w:rsidR="00C24E9F" w:rsidRPr="000D3036" w:rsidRDefault="00C24E9F" w:rsidP="009778FF">
            <w:pPr>
              <w:pStyle w:val="o-Table"/>
            </w:pPr>
            <w:r w:rsidRPr="000D3036">
              <w:t>0.54</w:t>
            </w:r>
          </w:p>
        </w:tc>
        <w:tc>
          <w:tcPr>
            <w:tcW w:w="0" w:type="auto"/>
            <w:noWrap/>
            <w:hideMark/>
          </w:tcPr>
          <w:p w14:paraId="073B790D" w14:textId="77777777" w:rsidR="00C24E9F" w:rsidRPr="000D3036" w:rsidRDefault="00C24E9F" w:rsidP="009778FF">
            <w:pPr>
              <w:pStyle w:val="o-Table"/>
            </w:pPr>
            <w:r w:rsidRPr="000D3036">
              <w:t>1.755</w:t>
            </w:r>
          </w:p>
        </w:tc>
        <w:tc>
          <w:tcPr>
            <w:tcW w:w="0" w:type="auto"/>
            <w:noWrap/>
            <w:hideMark/>
          </w:tcPr>
          <w:p w14:paraId="0F9FA7B7" w14:textId="77777777" w:rsidR="00C24E9F" w:rsidRPr="000D3036" w:rsidRDefault="00C24E9F" w:rsidP="009778FF">
            <w:pPr>
              <w:pStyle w:val="o-Table"/>
            </w:pPr>
            <w:r w:rsidRPr="000D3036">
              <w:t>100%</w:t>
            </w:r>
          </w:p>
        </w:tc>
        <w:tc>
          <w:tcPr>
            <w:tcW w:w="0" w:type="auto"/>
            <w:noWrap/>
            <w:hideMark/>
          </w:tcPr>
          <w:p w14:paraId="7AF1CF99" w14:textId="77777777" w:rsidR="00C24E9F" w:rsidRPr="000D3036" w:rsidRDefault="00C24E9F" w:rsidP="009778FF">
            <w:pPr>
              <w:pStyle w:val="o-Table"/>
            </w:pPr>
            <w:r w:rsidRPr="000D3036">
              <w:t>4%</w:t>
            </w:r>
          </w:p>
        </w:tc>
        <w:tc>
          <w:tcPr>
            <w:tcW w:w="0" w:type="auto"/>
            <w:noWrap/>
            <w:hideMark/>
          </w:tcPr>
          <w:p w14:paraId="29B622A9" w14:textId="77777777" w:rsidR="00C24E9F" w:rsidRPr="000D3036" w:rsidRDefault="00C24E9F" w:rsidP="009778FF">
            <w:pPr>
              <w:pStyle w:val="o-Table"/>
            </w:pPr>
            <w:r w:rsidRPr="000D3036">
              <w:t>13%</w:t>
            </w:r>
          </w:p>
        </w:tc>
        <w:tc>
          <w:tcPr>
            <w:tcW w:w="0" w:type="auto"/>
          </w:tcPr>
          <w:p w14:paraId="4B5C6D75" w14:textId="77777777" w:rsidR="00C24E9F" w:rsidRPr="000D3036" w:rsidRDefault="00C24E9F" w:rsidP="009778FF">
            <w:pPr>
              <w:pStyle w:val="o-Table"/>
            </w:pPr>
            <w:r w:rsidRPr="000D3036">
              <w:t>26</w:t>
            </w:r>
          </w:p>
        </w:tc>
        <w:tc>
          <w:tcPr>
            <w:tcW w:w="0" w:type="auto"/>
            <w:noWrap/>
            <w:hideMark/>
          </w:tcPr>
          <w:p w14:paraId="33E006F5" w14:textId="77777777" w:rsidR="00C24E9F" w:rsidRPr="000D3036" w:rsidRDefault="00C24E9F" w:rsidP="009778FF">
            <w:pPr>
              <w:pStyle w:val="o-Table"/>
            </w:pPr>
            <w:r w:rsidRPr="000D3036">
              <w:t>13.5</w:t>
            </w:r>
          </w:p>
        </w:tc>
        <w:tc>
          <w:tcPr>
            <w:tcW w:w="0" w:type="auto"/>
            <w:noWrap/>
            <w:hideMark/>
          </w:tcPr>
          <w:p w14:paraId="3477BC99" w14:textId="77777777" w:rsidR="00C24E9F" w:rsidRPr="000D3036" w:rsidRDefault="00C24E9F" w:rsidP="009778FF">
            <w:pPr>
              <w:pStyle w:val="o-Table"/>
            </w:pPr>
            <w:r w:rsidRPr="000D3036">
              <w:t>1.35</w:t>
            </w:r>
          </w:p>
        </w:tc>
        <w:tc>
          <w:tcPr>
            <w:tcW w:w="0" w:type="auto"/>
            <w:noWrap/>
            <w:hideMark/>
          </w:tcPr>
          <w:p w14:paraId="708AFA05" w14:textId="77777777" w:rsidR="00C24E9F" w:rsidRPr="000D3036" w:rsidRDefault="00C24E9F" w:rsidP="009778FF">
            <w:pPr>
              <w:pStyle w:val="o-Table"/>
            </w:pPr>
            <w:r w:rsidRPr="000D3036">
              <w:t>1.35</w:t>
            </w:r>
          </w:p>
        </w:tc>
        <w:tc>
          <w:tcPr>
            <w:tcW w:w="0" w:type="auto"/>
            <w:noWrap/>
            <w:hideMark/>
          </w:tcPr>
          <w:p w14:paraId="1EA673C0" w14:textId="77777777" w:rsidR="00C24E9F" w:rsidRPr="000D3036" w:rsidRDefault="00C24E9F" w:rsidP="009778FF">
            <w:pPr>
              <w:pStyle w:val="o-Table"/>
            </w:pPr>
            <w:r w:rsidRPr="000D3036">
              <w:t>100%</w:t>
            </w:r>
          </w:p>
        </w:tc>
        <w:tc>
          <w:tcPr>
            <w:tcW w:w="0" w:type="auto"/>
            <w:noWrap/>
            <w:hideMark/>
          </w:tcPr>
          <w:p w14:paraId="72B34FCF" w14:textId="77777777" w:rsidR="00C24E9F" w:rsidRPr="000D3036" w:rsidRDefault="00C24E9F" w:rsidP="009778FF">
            <w:pPr>
              <w:pStyle w:val="o-Table"/>
            </w:pPr>
            <w:r w:rsidRPr="000D3036">
              <w:t>10%</w:t>
            </w:r>
          </w:p>
        </w:tc>
        <w:tc>
          <w:tcPr>
            <w:tcW w:w="0" w:type="auto"/>
            <w:noWrap/>
            <w:hideMark/>
          </w:tcPr>
          <w:p w14:paraId="6409A7D7" w14:textId="77777777" w:rsidR="00C24E9F" w:rsidRPr="000D3036" w:rsidRDefault="00C24E9F" w:rsidP="009778FF">
            <w:pPr>
              <w:pStyle w:val="o-Table"/>
            </w:pPr>
            <w:r w:rsidRPr="000D3036">
              <w:t>10%</w:t>
            </w:r>
          </w:p>
        </w:tc>
      </w:tr>
      <w:tr w:rsidR="00C24E9F" w:rsidRPr="00134A45" w14:paraId="014956DE" w14:textId="77777777" w:rsidTr="009778FF">
        <w:trPr>
          <w:trHeight w:val="20"/>
        </w:trPr>
        <w:tc>
          <w:tcPr>
            <w:tcW w:w="0" w:type="auto"/>
            <w:noWrap/>
            <w:hideMark/>
          </w:tcPr>
          <w:p w14:paraId="73AFB6A6" w14:textId="77777777" w:rsidR="00C24E9F" w:rsidRPr="00261A9D" w:rsidRDefault="00C24E9F" w:rsidP="009778FF">
            <w:pPr>
              <w:pStyle w:val="o-Table"/>
            </w:pPr>
            <w:r w:rsidRPr="00261A9D">
              <w:t>11</w:t>
            </w:r>
          </w:p>
        </w:tc>
        <w:tc>
          <w:tcPr>
            <w:tcW w:w="0" w:type="auto"/>
            <w:noWrap/>
            <w:hideMark/>
          </w:tcPr>
          <w:p w14:paraId="36FEE495" w14:textId="77777777" w:rsidR="00C24E9F" w:rsidRPr="000D3036" w:rsidRDefault="00C24E9F" w:rsidP="009778FF">
            <w:pPr>
              <w:pStyle w:val="o-Table"/>
            </w:pPr>
            <w:r w:rsidRPr="000D3036">
              <w:t>1350</w:t>
            </w:r>
          </w:p>
        </w:tc>
        <w:tc>
          <w:tcPr>
            <w:tcW w:w="0" w:type="auto"/>
            <w:noWrap/>
            <w:hideMark/>
          </w:tcPr>
          <w:p w14:paraId="6B93FFB8" w14:textId="77777777" w:rsidR="00C24E9F" w:rsidRPr="000D3036" w:rsidRDefault="00C24E9F" w:rsidP="009778FF">
            <w:pPr>
              <w:pStyle w:val="o-Table"/>
            </w:pPr>
            <w:r w:rsidRPr="000D3036">
              <w:t>54</w:t>
            </w:r>
          </w:p>
        </w:tc>
        <w:tc>
          <w:tcPr>
            <w:tcW w:w="0" w:type="auto"/>
            <w:noWrap/>
            <w:hideMark/>
          </w:tcPr>
          <w:p w14:paraId="27C61CA6" w14:textId="77777777" w:rsidR="00C24E9F" w:rsidRPr="000D3036" w:rsidRDefault="00C24E9F" w:rsidP="009778FF">
            <w:pPr>
              <w:pStyle w:val="o-Table"/>
            </w:pPr>
            <w:r w:rsidRPr="000D3036">
              <w:t>175.5</w:t>
            </w:r>
          </w:p>
        </w:tc>
        <w:tc>
          <w:tcPr>
            <w:tcW w:w="0" w:type="auto"/>
            <w:noWrap/>
            <w:hideMark/>
          </w:tcPr>
          <w:p w14:paraId="7645C7DF" w14:textId="77777777" w:rsidR="00C24E9F" w:rsidRPr="000D3036" w:rsidRDefault="00C24E9F" w:rsidP="009778FF">
            <w:pPr>
              <w:pStyle w:val="o-Table"/>
            </w:pPr>
            <w:r w:rsidRPr="000D3036">
              <w:t>1350</w:t>
            </w:r>
          </w:p>
        </w:tc>
        <w:tc>
          <w:tcPr>
            <w:tcW w:w="0" w:type="auto"/>
            <w:noWrap/>
            <w:hideMark/>
          </w:tcPr>
          <w:p w14:paraId="6E119F5C" w14:textId="77777777" w:rsidR="00C24E9F" w:rsidRPr="000D3036" w:rsidRDefault="00C24E9F" w:rsidP="009778FF">
            <w:pPr>
              <w:pStyle w:val="o-Table"/>
            </w:pPr>
            <w:r w:rsidRPr="000D3036">
              <w:t>54</w:t>
            </w:r>
          </w:p>
        </w:tc>
        <w:tc>
          <w:tcPr>
            <w:tcW w:w="0" w:type="auto"/>
            <w:noWrap/>
            <w:hideMark/>
          </w:tcPr>
          <w:p w14:paraId="351B753F" w14:textId="77777777" w:rsidR="00C24E9F" w:rsidRPr="000D3036" w:rsidRDefault="00C24E9F" w:rsidP="009778FF">
            <w:pPr>
              <w:pStyle w:val="o-Table"/>
            </w:pPr>
            <w:r w:rsidRPr="000D3036">
              <w:t>175.5</w:t>
            </w:r>
          </w:p>
        </w:tc>
        <w:tc>
          <w:tcPr>
            <w:tcW w:w="0" w:type="auto"/>
          </w:tcPr>
          <w:p w14:paraId="796DD038" w14:textId="77777777" w:rsidR="00C24E9F" w:rsidRPr="000D3036" w:rsidRDefault="00C24E9F" w:rsidP="009778FF">
            <w:pPr>
              <w:pStyle w:val="o-Table"/>
            </w:pPr>
            <w:r w:rsidRPr="000D3036">
              <w:t>26</w:t>
            </w:r>
          </w:p>
        </w:tc>
        <w:tc>
          <w:tcPr>
            <w:tcW w:w="0" w:type="auto"/>
            <w:noWrap/>
            <w:hideMark/>
          </w:tcPr>
          <w:p w14:paraId="04D9E87D" w14:textId="77777777" w:rsidR="00C24E9F" w:rsidRPr="000D3036" w:rsidRDefault="00C24E9F" w:rsidP="009778FF">
            <w:pPr>
              <w:pStyle w:val="o-Table"/>
            </w:pPr>
            <w:r w:rsidRPr="000D3036">
              <w:t>1350</w:t>
            </w:r>
          </w:p>
        </w:tc>
        <w:tc>
          <w:tcPr>
            <w:tcW w:w="0" w:type="auto"/>
            <w:noWrap/>
            <w:hideMark/>
          </w:tcPr>
          <w:p w14:paraId="36B8A581" w14:textId="77777777" w:rsidR="00C24E9F" w:rsidRPr="000D3036" w:rsidRDefault="00C24E9F" w:rsidP="009778FF">
            <w:pPr>
              <w:pStyle w:val="o-Table"/>
            </w:pPr>
            <w:r w:rsidRPr="000D3036">
              <w:t>135</w:t>
            </w:r>
          </w:p>
        </w:tc>
        <w:tc>
          <w:tcPr>
            <w:tcW w:w="0" w:type="auto"/>
            <w:noWrap/>
            <w:hideMark/>
          </w:tcPr>
          <w:p w14:paraId="64B21223" w14:textId="77777777" w:rsidR="00C24E9F" w:rsidRPr="000D3036" w:rsidRDefault="00C24E9F" w:rsidP="009778FF">
            <w:pPr>
              <w:pStyle w:val="o-Table"/>
            </w:pPr>
            <w:r w:rsidRPr="000D3036">
              <w:t>135</w:t>
            </w:r>
          </w:p>
        </w:tc>
        <w:tc>
          <w:tcPr>
            <w:tcW w:w="0" w:type="auto"/>
            <w:noWrap/>
            <w:hideMark/>
          </w:tcPr>
          <w:p w14:paraId="1E6EC579" w14:textId="77777777" w:rsidR="00C24E9F" w:rsidRPr="000D3036" w:rsidRDefault="00C24E9F" w:rsidP="009778FF">
            <w:pPr>
              <w:pStyle w:val="o-Table"/>
            </w:pPr>
            <w:r w:rsidRPr="000D3036">
              <w:t>1350</w:t>
            </w:r>
          </w:p>
        </w:tc>
        <w:tc>
          <w:tcPr>
            <w:tcW w:w="0" w:type="auto"/>
            <w:noWrap/>
            <w:hideMark/>
          </w:tcPr>
          <w:p w14:paraId="1A9A76FF" w14:textId="77777777" w:rsidR="00C24E9F" w:rsidRPr="000D3036" w:rsidRDefault="00C24E9F" w:rsidP="009778FF">
            <w:pPr>
              <w:pStyle w:val="o-Table"/>
            </w:pPr>
            <w:r w:rsidRPr="000D3036">
              <w:t>135</w:t>
            </w:r>
          </w:p>
        </w:tc>
        <w:tc>
          <w:tcPr>
            <w:tcW w:w="0" w:type="auto"/>
            <w:noWrap/>
            <w:hideMark/>
          </w:tcPr>
          <w:p w14:paraId="32D3C56B" w14:textId="77777777" w:rsidR="00C24E9F" w:rsidRPr="000D3036" w:rsidRDefault="00C24E9F" w:rsidP="009778FF">
            <w:pPr>
              <w:pStyle w:val="o-Table"/>
            </w:pPr>
            <w:r w:rsidRPr="000D3036">
              <w:t>135</w:t>
            </w:r>
          </w:p>
        </w:tc>
      </w:tr>
      <w:tr w:rsidR="00C24E9F" w:rsidRPr="00134A45" w14:paraId="18946CA2" w14:textId="77777777" w:rsidTr="009778FF">
        <w:trPr>
          <w:trHeight w:val="20"/>
        </w:trPr>
        <w:tc>
          <w:tcPr>
            <w:tcW w:w="0" w:type="auto"/>
            <w:noWrap/>
            <w:hideMark/>
          </w:tcPr>
          <w:p w14:paraId="75963094" w14:textId="77777777" w:rsidR="00C24E9F" w:rsidRPr="00261A9D" w:rsidRDefault="00C24E9F" w:rsidP="009778FF">
            <w:pPr>
              <w:pStyle w:val="o-Table"/>
            </w:pPr>
            <w:r w:rsidRPr="00261A9D">
              <w:t>12</w:t>
            </w:r>
          </w:p>
        </w:tc>
        <w:tc>
          <w:tcPr>
            <w:tcW w:w="0" w:type="auto"/>
            <w:noWrap/>
            <w:hideMark/>
          </w:tcPr>
          <w:p w14:paraId="1DD284DF" w14:textId="77777777" w:rsidR="00C24E9F" w:rsidRPr="000D3036" w:rsidRDefault="00C24E9F" w:rsidP="009778FF">
            <w:pPr>
              <w:pStyle w:val="o-Table"/>
            </w:pPr>
            <w:r w:rsidRPr="000D3036">
              <w:t>13.5</w:t>
            </w:r>
          </w:p>
        </w:tc>
        <w:tc>
          <w:tcPr>
            <w:tcW w:w="0" w:type="auto"/>
            <w:noWrap/>
            <w:hideMark/>
          </w:tcPr>
          <w:p w14:paraId="30401BA1" w14:textId="77777777" w:rsidR="00C24E9F" w:rsidRPr="000D3036" w:rsidRDefault="00C24E9F" w:rsidP="009778FF">
            <w:pPr>
              <w:pStyle w:val="o-Table"/>
            </w:pPr>
            <w:r w:rsidRPr="000D3036">
              <w:t>0.54</w:t>
            </w:r>
          </w:p>
        </w:tc>
        <w:tc>
          <w:tcPr>
            <w:tcW w:w="0" w:type="auto"/>
            <w:noWrap/>
            <w:hideMark/>
          </w:tcPr>
          <w:p w14:paraId="2670C74E" w14:textId="77777777" w:rsidR="00C24E9F" w:rsidRPr="000D3036" w:rsidRDefault="00C24E9F" w:rsidP="009778FF">
            <w:pPr>
              <w:pStyle w:val="o-Table"/>
            </w:pPr>
            <w:r w:rsidRPr="000D3036">
              <w:t>1.89</w:t>
            </w:r>
          </w:p>
        </w:tc>
        <w:tc>
          <w:tcPr>
            <w:tcW w:w="0" w:type="auto"/>
            <w:noWrap/>
            <w:hideMark/>
          </w:tcPr>
          <w:p w14:paraId="4F9AD0AE" w14:textId="77777777" w:rsidR="00C24E9F" w:rsidRPr="000D3036" w:rsidRDefault="00C24E9F" w:rsidP="009778FF">
            <w:pPr>
              <w:pStyle w:val="o-Table"/>
            </w:pPr>
            <w:r w:rsidRPr="000D3036">
              <w:t>100%</w:t>
            </w:r>
          </w:p>
        </w:tc>
        <w:tc>
          <w:tcPr>
            <w:tcW w:w="0" w:type="auto"/>
            <w:noWrap/>
            <w:hideMark/>
          </w:tcPr>
          <w:p w14:paraId="014478C8" w14:textId="77777777" w:rsidR="00C24E9F" w:rsidRPr="000D3036" w:rsidRDefault="00C24E9F" w:rsidP="009778FF">
            <w:pPr>
              <w:pStyle w:val="o-Table"/>
            </w:pPr>
            <w:r w:rsidRPr="000D3036">
              <w:t>4%</w:t>
            </w:r>
          </w:p>
        </w:tc>
        <w:tc>
          <w:tcPr>
            <w:tcW w:w="0" w:type="auto"/>
            <w:noWrap/>
            <w:hideMark/>
          </w:tcPr>
          <w:p w14:paraId="3ADA54C4" w14:textId="77777777" w:rsidR="00C24E9F" w:rsidRPr="000D3036" w:rsidRDefault="00C24E9F" w:rsidP="009778FF">
            <w:pPr>
              <w:pStyle w:val="o-Table"/>
            </w:pPr>
            <w:r w:rsidRPr="000D3036">
              <w:t>14%</w:t>
            </w:r>
          </w:p>
        </w:tc>
        <w:tc>
          <w:tcPr>
            <w:tcW w:w="0" w:type="auto"/>
          </w:tcPr>
          <w:p w14:paraId="64F2C150" w14:textId="77777777" w:rsidR="00C24E9F" w:rsidRPr="000D3036" w:rsidRDefault="00C24E9F" w:rsidP="009778FF">
            <w:pPr>
              <w:pStyle w:val="o-Table"/>
            </w:pPr>
            <w:r w:rsidRPr="000D3036">
              <w:t>27</w:t>
            </w:r>
          </w:p>
        </w:tc>
        <w:tc>
          <w:tcPr>
            <w:tcW w:w="0" w:type="auto"/>
            <w:noWrap/>
            <w:hideMark/>
          </w:tcPr>
          <w:p w14:paraId="4FEF04C2" w14:textId="77777777" w:rsidR="00C24E9F" w:rsidRPr="000D3036" w:rsidRDefault="00C24E9F" w:rsidP="009778FF">
            <w:pPr>
              <w:pStyle w:val="o-Table"/>
            </w:pPr>
            <w:r w:rsidRPr="000D3036">
              <w:t>13.5</w:t>
            </w:r>
          </w:p>
        </w:tc>
        <w:tc>
          <w:tcPr>
            <w:tcW w:w="0" w:type="auto"/>
            <w:noWrap/>
            <w:hideMark/>
          </w:tcPr>
          <w:p w14:paraId="1F96797E" w14:textId="77777777" w:rsidR="00C24E9F" w:rsidRPr="000D3036" w:rsidRDefault="00C24E9F" w:rsidP="009778FF">
            <w:pPr>
              <w:pStyle w:val="o-Table"/>
            </w:pPr>
            <w:r w:rsidRPr="000D3036">
              <w:t>1.35</w:t>
            </w:r>
          </w:p>
        </w:tc>
        <w:tc>
          <w:tcPr>
            <w:tcW w:w="0" w:type="auto"/>
            <w:noWrap/>
            <w:hideMark/>
          </w:tcPr>
          <w:p w14:paraId="6ABFA9A4" w14:textId="77777777" w:rsidR="00C24E9F" w:rsidRPr="000D3036" w:rsidRDefault="00C24E9F" w:rsidP="009778FF">
            <w:pPr>
              <w:pStyle w:val="o-Table"/>
            </w:pPr>
            <w:r w:rsidRPr="000D3036">
              <w:t>1.465</w:t>
            </w:r>
          </w:p>
        </w:tc>
        <w:tc>
          <w:tcPr>
            <w:tcW w:w="0" w:type="auto"/>
            <w:noWrap/>
            <w:hideMark/>
          </w:tcPr>
          <w:p w14:paraId="55DBF4BC" w14:textId="77777777" w:rsidR="00C24E9F" w:rsidRPr="000D3036" w:rsidRDefault="00C24E9F" w:rsidP="009778FF">
            <w:pPr>
              <w:pStyle w:val="o-Table"/>
            </w:pPr>
            <w:r w:rsidRPr="000D3036">
              <w:t>100%</w:t>
            </w:r>
          </w:p>
        </w:tc>
        <w:tc>
          <w:tcPr>
            <w:tcW w:w="0" w:type="auto"/>
            <w:noWrap/>
            <w:hideMark/>
          </w:tcPr>
          <w:p w14:paraId="7248A94F" w14:textId="77777777" w:rsidR="00C24E9F" w:rsidRPr="000D3036" w:rsidRDefault="00C24E9F" w:rsidP="009778FF">
            <w:pPr>
              <w:pStyle w:val="o-Table"/>
            </w:pPr>
            <w:r w:rsidRPr="000D3036">
              <w:t>10%</w:t>
            </w:r>
          </w:p>
        </w:tc>
        <w:tc>
          <w:tcPr>
            <w:tcW w:w="0" w:type="auto"/>
            <w:noWrap/>
            <w:hideMark/>
          </w:tcPr>
          <w:p w14:paraId="689433CF" w14:textId="77777777" w:rsidR="00C24E9F" w:rsidRPr="000D3036" w:rsidRDefault="00C24E9F" w:rsidP="009778FF">
            <w:pPr>
              <w:pStyle w:val="o-Table"/>
            </w:pPr>
            <w:r w:rsidRPr="000D3036">
              <w:t>11%</w:t>
            </w:r>
          </w:p>
        </w:tc>
      </w:tr>
      <w:tr w:rsidR="00C24E9F" w:rsidRPr="00134A45" w14:paraId="12DDE97C" w14:textId="77777777" w:rsidTr="009778FF">
        <w:trPr>
          <w:trHeight w:val="20"/>
        </w:trPr>
        <w:tc>
          <w:tcPr>
            <w:tcW w:w="0" w:type="auto"/>
            <w:noWrap/>
            <w:hideMark/>
          </w:tcPr>
          <w:p w14:paraId="111853ED" w14:textId="77777777" w:rsidR="00C24E9F" w:rsidRPr="00261A9D" w:rsidRDefault="00C24E9F" w:rsidP="009778FF">
            <w:pPr>
              <w:pStyle w:val="o-Table"/>
            </w:pPr>
            <w:r w:rsidRPr="00261A9D">
              <w:t>12</w:t>
            </w:r>
          </w:p>
        </w:tc>
        <w:tc>
          <w:tcPr>
            <w:tcW w:w="0" w:type="auto"/>
            <w:noWrap/>
            <w:hideMark/>
          </w:tcPr>
          <w:p w14:paraId="6D58731A" w14:textId="77777777" w:rsidR="00C24E9F" w:rsidRPr="000D3036" w:rsidRDefault="00C24E9F" w:rsidP="009778FF">
            <w:pPr>
              <w:pStyle w:val="o-Table"/>
            </w:pPr>
            <w:r w:rsidRPr="000D3036">
              <w:t>1350</w:t>
            </w:r>
          </w:p>
        </w:tc>
        <w:tc>
          <w:tcPr>
            <w:tcW w:w="0" w:type="auto"/>
            <w:noWrap/>
            <w:hideMark/>
          </w:tcPr>
          <w:p w14:paraId="75449BA3" w14:textId="77777777" w:rsidR="00C24E9F" w:rsidRPr="000D3036" w:rsidRDefault="00C24E9F" w:rsidP="009778FF">
            <w:pPr>
              <w:pStyle w:val="o-Table"/>
            </w:pPr>
            <w:r w:rsidRPr="000D3036">
              <w:t>54</w:t>
            </w:r>
          </w:p>
        </w:tc>
        <w:tc>
          <w:tcPr>
            <w:tcW w:w="0" w:type="auto"/>
            <w:noWrap/>
            <w:hideMark/>
          </w:tcPr>
          <w:p w14:paraId="6413AB55" w14:textId="77777777" w:rsidR="00C24E9F" w:rsidRPr="000D3036" w:rsidRDefault="00C24E9F" w:rsidP="009778FF">
            <w:pPr>
              <w:pStyle w:val="o-Table"/>
            </w:pPr>
            <w:r w:rsidRPr="000D3036">
              <w:t>189</w:t>
            </w:r>
          </w:p>
        </w:tc>
        <w:tc>
          <w:tcPr>
            <w:tcW w:w="0" w:type="auto"/>
            <w:noWrap/>
            <w:hideMark/>
          </w:tcPr>
          <w:p w14:paraId="61A0C41A" w14:textId="77777777" w:rsidR="00C24E9F" w:rsidRPr="000D3036" w:rsidRDefault="00C24E9F" w:rsidP="009778FF">
            <w:pPr>
              <w:pStyle w:val="o-Table"/>
            </w:pPr>
            <w:r w:rsidRPr="000D3036">
              <w:t>1350</w:t>
            </w:r>
          </w:p>
        </w:tc>
        <w:tc>
          <w:tcPr>
            <w:tcW w:w="0" w:type="auto"/>
            <w:noWrap/>
            <w:hideMark/>
          </w:tcPr>
          <w:p w14:paraId="6F900CAF" w14:textId="77777777" w:rsidR="00C24E9F" w:rsidRPr="000D3036" w:rsidRDefault="00C24E9F" w:rsidP="009778FF">
            <w:pPr>
              <w:pStyle w:val="o-Table"/>
            </w:pPr>
            <w:r w:rsidRPr="000D3036">
              <w:t>54</w:t>
            </w:r>
          </w:p>
        </w:tc>
        <w:tc>
          <w:tcPr>
            <w:tcW w:w="0" w:type="auto"/>
            <w:noWrap/>
            <w:hideMark/>
          </w:tcPr>
          <w:p w14:paraId="04437D5B" w14:textId="77777777" w:rsidR="00C24E9F" w:rsidRPr="000D3036" w:rsidRDefault="00C24E9F" w:rsidP="009778FF">
            <w:pPr>
              <w:pStyle w:val="o-Table"/>
            </w:pPr>
            <w:r w:rsidRPr="000D3036">
              <w:t>189</w:t>
            </w:r>
          </w:p>
        </w:tc>
        <w:tc>
          <w:tcPr>
            <w:tcW w:w="0" w:type="auto"/>
          </w:tcPr>
          <w:p w14:paraId="2C2CAF34" w14:textId="77777777" w:rsidR="00C24E9F" w:rsidRPr="000D3036" w:rsidRDefault="00C24E9F" w:rsidP="009778FF">
            <w:pPr>
              <w:pStyle w:val="o-Table"/>
            </w:pPr>
            <w:r w:rsidRPr="000D3036">
              <w:t>27</w:t>
            </w:r>
          </w:p>
        </w:tc>
        <w:tc>
          <w:tcPr>
            <w:tcW w:w="0" w:type="auto"/>
            <w:noWrap/>
            <w:hideMark/>
          </w:tcPr>
          <w:p w14:paraId="494A18A2" w14:textId="77777777" w:rsidR="00C24E9F" w:rsidRPr="000D3036" w:rsidRDefault="00C24E9F" w:rsidP="009778FF">
            <w:pPr>
              <w:pStyle w:val="o-Table"/>
            </w:pPr>
            <w:r w:rsidRPr="000D3036">
              <w:t>1350</w:t>
            </w:r>
          </w:p>
        </w:tc>
        <w:tc>
          <w:tcPr>
            <w:tcW w:w="0" w:type="auto"/>
            <w:noWrap/>
            <w:hideMark/>
          </w:tcPr>
          <w:p w14:paraId="3A9FE847" w14:textId="77777777" w:rsidR="00C24E9F" w:rsidRPr="000D3036" w:rsidRDefault="00C24E9F" w:rsidP="009778FF">
            <w:pPr>
              <w:pStyle w:val="o-Table"/>
            </w:pPr>
            <w:r w:rsidRPr="000D3036">
              <w:t>135</w:t>
            </w:r>
          </w:p>
        </w:tc>
        <w:tc>
          <w:tcPr>
            <w:tcW w:w="0" w:type="auto"/>
            <w:noWrap/>
            <w:hideMark/>
          </w:tcPr>
          <w:p w14:paraId="239EB513" w14:textId="77777777" w:rsidR="00C24E9F" w:rsidRPr="000D3036" w:rsidRDefault="00C24E9F" w:rsidP="009778FF">
            <w:pPr>
              <w:pStyle w:val="o-Table"/>
            </w:pPr>
            <w:r w:rsidRPr="000D3036">
              <w:t>146.5</w:t>
            </w:r>
          </w:p>
        </w:tc>
        <w:tc>
          <w:tcPr>
            <w:tcW w:w="0" w:type="auto"/>
            <w:noWrap/>
            <w:hideMark/>
          </w:tcPr>
          <w:p w14:paraId="1A95661B" w14:textId="77777777" w:rsidR="00C24E9F" w:rsidRPr="000D3036" w:rsidRDefault="00C24E9F" w:rsidP="009778FF">
            <w:pPr>
              <w:pStyle w:val="o-Table"/>
            </w:pPr>
            <w:r w:rsidRPr="000D3036">
              <w:t>1350</w:t>
            </w:r>
          </w:p>
        </w:tc>
        <w:tc>
          <w:tcPr>
            <w:tcW w:w="0" w:type="auto"/>
            <w:noWrap/>
            <w:hideMark/>
          </w:tcPr>
          <w:p w14:paraId="707AE93B" w14:textId="77777777" w:rsidR="00C24E9F" w:rsidRPr="000D3036" w:rsidRDefault="00C24E9F" w:rsidP="009778FF">
            <w:pPr>
              <w:pStyle w:val="o-Table"/>
            </w:pPr>
            <w:r w:rsidRPr="000D3036">
              <w:t>135</w:t>
            </w:r>
          </w:p>
        </w:tc>
        <w:tc>
          <w:tcPr>
            <w:tcW w:w="0" w:type="auto"/>
            <w:noWrap/>
            <w:hideMark/>
          </w:tcPr>
          <w:p w14:paraId="36526AF4" w14:textId="77777777" w:rsidR="00C24E9F" w:rsidRPr="000D3036" w:rsidRDefault="00C24E9F" w:rsidP="009778FF">
            <w:pPr>
              <w:pStyle w:val="o-Table"/>
            </w:pPr>
            <w:r w:rsidRPr="000D3036">
              <w:t>148.5</w:t>
            </w:r>
          </w:p>
        </w:tc>
      </w:tr>
      <w:tr w:rsidR="00C24E9F" w:rsidRPr="00134A45" w14:paraId="0712FA5C" w14:textId="77777777" w:rsidTr="009778FF">
        <w:trPr>
          <w:trHeight w:val="20"/>
        </w:trPr>
        <w:tc>
          <w:tcPr>
            <w:tcW w:w="0" w:type="auto"/>
            <w:noWrap/>
            <w:hideMark/>
          </w:tcPr>
          <w:p w14:paraId="66530187" w14:textId="77777777" w:rsidR="00C24E9F" w:rsidRPr="00261A9D" w:rsidRDefault="00C24E9F" w:rsidP="009778FF">
            <w:pPr>
              <w:pStyle w:val="o-Table"/>
            </w:pPr>
            <w:r w:rsidRPr="00261A9D">
              <w:t>13</w:t>
            </w:r>
          </w:p>
        </w:tc>
        <w:tc>
          <w:tcPr>
            <w:tcW w:w="0" w:type="auto"/>
            <w:noWrap/>
            <w:hideMark/>
          </w:tcPr>
          <w:p w14:paraId="196E7CD3" w14:textId="77777777" w:rsidR="00C24E9F" w:rsidRPr="000D3036" w:rsidRDefault="00C24E9F" w:rsidP="009778FF">
            <w:pPr>
              <w:pStyle w:val="o-Table"/>
            </w:pPr>
            <w:r w:rsidRPr="000D3036">
              <w:t>13.5</w:t>
            </w:r>
          </w:p>
        </w:tc>
        <w:tc>
          <w:tcPr>
            <w:tcW w:w="0" w:type="auto"/>
            <w:noWrap/>
            <w:hideMark/>
          </w:tcPr>
          <w:p w14:paraId="3EB769E4" w14:textId="77777777" w:rsidR="00C24E9F" w:rsidRPr="000D3036" w:rsidRDefault="00C24E9F" w:rsidP="009778FF">
            <w:pPr>
              <w:pStyle w:val="o-Table"/>
            </w:pPr>
            <w:r w:rsidRPr="000D3036">
              <w:t>0.81</w:t>
            </w:r>
          </w:p>
        </w:tc>
        <w:tc>
          <w:tcPr>
            <w:tcW w:w="0" w:type="auto"/>
            <w:noWrap/>
            <w:hideMark/>
          </w:tcPr>
          <w:p w14:paraId="1D66355C" w14:textId="77777777" w:rsidR="00C24E9F" w:rsidRPr="000D3036" w:rsidRDefault="00C24E9F" w:rsidP="009778FF">
            <w:pPr>
              <w:pStyle w:val="o-Table"/>
            </w:pPr>
            <w:r w:rsidRPr="000D3036">
              <w:t>1.215</w:t>
            </w:r>
          </w:p>
        </w:tc>
        <w:tc>
          <w:tcPr>
            <w:tcW w:w="0" w:type="auto"/>
            <w:noWrap/>
            <w:hideMark/>
          </w:tcPr>
          <w:p w14:paraId="7519C29D" w14:textId="77777777" w:rsidR="00C24E9F" w:rsidRPr="000D3036" w:rsidRDefault="00C24E9F" w:rsidP="009778FF">
            <w:pPr>
              <w:pStyle w:val="o-Table"/>
            </w:pPr>
            <w:r w:rsidRPr="000D3036">
              <w:t>100%</w:t>
            </w:r>
          </w:p>
        </w:tc>
        <w:tc>
          <w:tcPr>
            <w:tcW w:w="0" w:type="auto"/>
            <w:noWrap/>
            <w:hideMark/>
          </w:tcPr>
          <w:p w14:paraId="784C0A13" w14:textId="77777777" w:rsidR="00C24E9F" w:rsidRPr="000D3036" w:rsidRDefault="00C24E9F" w:rsidP="009778FF">
            <w:pPr>
              <w:pStyle w:val="o-Table"/>
            </w:pPr>
            <w:r w:rsidRPr="000D3036">
              <w:t>6%</w:t>
            </w:r>
          </w:p>
        </w:tc>
        <w:tc>
          <w:tcPr>
            <w:tcW w:w="0" w:type="auto"/>
            <w:noWrap/>
            <w:hideMark/>
          </w:tcPr>
          <w:p w14:paraId="182B83A6" w14:textId="77777777" w:rsidR="00C24E9F" w:rsidRPr="000D3036" w:rsidRDefault="00C24E9F" w:rsidP="009778FF">
            <w:pPr>
              <w:pStyle w:val="o-Table"/>
            </w:pPr>
            <w:r w:rsidRPr="000D3036">
              <w:t>9%</w:t>
            </w:r>
          </w:p>
        </w:tc>
        <w:tc>
          <w:tcPr>
            <w:tcW w:w="0" w:type="auto"/>
          </w:tcPr>
          <w:p w14:paraId="58663DD0" w14:textId="77777777" w:rsidR="00C24E9F" w:rsidRPr="000D3036" w:rsidRDefault="00C24E9F" w:rsidP="009778FF">
            <w:pPr>
              <w:pStyle w:val="o-Table"/>
            </w:pPr>
            <w:r w:rsidRPr="000D3036">
              <w:t>28</w:t>
            </w:r>
          </w:p>
        </w:tc>
        <w:tc>
          <w:tcPr>
            <w:tcW w:w="0" w:type="auto"/>
            <w:noWrap/>
            <w:hideMark/>
          </w:tcPr>
          <w:p w14:paraId="655E2B7A" w14:textId="77777777" w:rsidR="00C24E9F" w:rsidRPr="000D3036" w:rsidRDefault="00C24E9F" w:rsidP="009778FF">
            <w:pPr>
              <w:pStyle w:val="o-Table"/>
            </w:pPr>
            <w:r w:rsidRPr="000D3036">
              <w:t>13.5</w:t>
            </w:r>
          </w:p>
        </w:tc>
        <w:tc>
          <w:tcPr>
            <w:tcW w:w="0" w:type="auto"/>
            <w:noWrap/>
            <w:hideMark/>
          </w:tcPr>
          <w:p w14:paraId="68B6DC22" w14:textId="77777777" w:rsidR="00C24E9F" w:rsidRPr="000D3036" w:rsidRDefault="00C24E9F" w:rsidP="009778FF">
            <w:pPr>
              <w:pStyle w:val="o-Table"/>
            </w:pPr>
            <w:r w:rsidRPr="000D3036">
              <w:t>1.35</w:t>
            </w:r>
          </w:p>
        </w:tc>
        <w:tc>
          <w:tcPr>
            <w:tcW w:w="0" w:type="auto"/>
            <w:noWrap/>
            <w:hideMark/>
          </w:tcPr>
          <w:p w14:paraId="4A27E502" w14:textId="77777777" w:rsidR="00C24E9F" w:rsidRPr="000D3036" w:rsidRDefault="00C24E9F" w:rsidP="009778FF">
            <w:pPr>
              <w:pStyle w:val="o-Table"/>
            </w:pPr>
            <w:r w:rsidRPr="000D3036">
              <w:t>1.62</w:t>
            </w:r>
          </w:p>
        </w:tc>
        <w:tc>
          <w:tcPr>
            <w:tcW w:w="0" w:type="auto"/>
            <w:noWrap/>
            <w:hideMark/>
          </w:tcPr>
          <w:p w14:paraId="778963B3" w14:textId="77777777" w:rsidR="00C24E9F" w:rsidRPr="000D3036" w:rsidRDefault="00C24E9F" w:rsidP="009778FF">
            <w:pPr>
              <w:pStyle w:val="o-Table"/>
            </w:pPr>
            <w:r w:rsidRPr="000D3036">
              <w:t>100%</w:t>
            </w:r>
          </w:p>
        </w:tc>
        <w:tc>
          <w:tcPr>
            <w:tcW w:w="0" w:type="auto"/>
            <w:noWrap/>
            <w:hideMark/>
          </w:tcPr>
          <w:p w14:paraId="6CC2D265" w14:textId="77777777" w:rsidR="00C24E9F" w:rsidRPr="000D3036" w:rsidRDefault="00C24E9F" w:rsidP="009778FF">
            <w:pPr>
              <w:pStyle w:val="o-Table"/>
            </w:pPr>
            <w:r w:rsidRPr="000D3036">
              <w:t>10%</w:t>
            </w:r>
          </w:p>
        </w:tc>
        <w:tc>
          <w:tcPr>
            <w:tcW w:w="0" w:type="auto"/>
            <w:noWrap/>
            <w:hideMark/>
          </w:tcPr>
          <w:p w14:paraId="090E5D03" w14:textId="77777777" w:rsidR="00C24E9F" w:rsidRPr="000D3036" w:rsidRDefault="00C24E9F" w:rsidP="009778FF">
            <w:pPr>
              <w:pStyle w:val="o-Table"/>
            </w:pPr>
            <w:r w:rsidRPr="000D3036">
              <w:t>12%</w:t>
            </w:r>
          </w:p>
        </w:tc>
      </w:tr>
      <w:tr w:rsidR="00C24E9F" w:rsidRPr="00134A45" w14:paraId="438686CF" w14:textId="77777777" w:rsidTr="009778FF">
        <w:trPr>
          <w:trHeight w:val="20"/>
        </w:trPr>
        <w:tc>
          <w:tcPr>
            <w:tcW w:w="0" w:type="auto"/>
            <w:noWrap/>
            <w:hideMark/>
          </w:tcPr>
          <w:p w14:paraId="7E1B4CB9" w14:textId="77777777" w:rsidR="00C24E9F" w:rsidRPr="00261A9D" w:rsidRDefault="00C24E9F" w:rsidP="009778FF">
            <w:pPr>
              <w:pStyle w:val="o-Table"/>
            </w:pPr>
            <w:r w:rsidRPr="00261A9D">
              <w:t>13</w:t>
            </w:r>
          </w:p>
        </w:tc>
        <w:tc>
          <w:tcPr>
            <w:tcW w:w="0" w:type="auto"/>
            <w:noWrap/>
            <w:hideMark/>
          </w:tcPr>
          <w:p w14:paraId="785B42F9" w14:textId="77777777" w:rsidR="00C24E9F" w:rsidRPr="000D3036" w:rsidRDefault="00C24E9F" w:rsidP="009778FF">
            <w:pPr>
              <w:pStyle w:val="o-Table"/>
            </w:pPr>
            <w:r w:rsidRPr="000D3036">
              <w:t>1350</w:t>
            </w:r>
          </w:p>
        </w:tc>
        <w:tc>
          <w:tcPr>
            <w:tcW w:w="0" w:type="auto"/>
            <w:noWrap/>
            <w:hideMark/>
          </w:tcPr>
          <w:p w14:paraId="60254EB4" w14:textId="77777777" w:rsidR="00C24E9F" w:rsidRPr="000D3036" w:rsidRDefault="00C24E9F" w:rsidP="009778FF">
            <w:pPr>
              <w:pStyle w:val="o-Table"/>
            </w:pPr>
            <w:r w:rsidRPr="000D3036">
              <w:t>81</w:t>
            </w:r>
          </w:p>
        </w:tc>
        <w:tc>
          <w:tcPr>
            <w:tcW w:w="0" w:type="auto"/>
            <w:noWrap/>
            <w:hideMark/>
          </w:tcPr>
          <w:p w14:paraId="12494029" w14:textId="77777777" w:rsidR="00C24E9F" w:rsidRPr="000D3036" w:rsidRDefault="00C24E9F" w:rsidP="009778FF">
            <w:pPr>
              <w:pStyle w:val="o-Table"/>
            </w:pPr>
            <w:r w:rsidRPr="000D3036">
              <w:t>121.5</w:t>
            </w:r>
          </w:p>
        </w:tc>
        <w:tc>
          <w:tcPr>
            <w:tcW w:w="0" w:type="auto"/>
            <w:noWrap/>
            <w:hideMark/>
          </w:tcPr>
          <w:p w14:paraId="1F2F2689" w14:textId="77777777" w:rsidR="00C24E9F" w:rsidRPr="000D3036" w:rsidRDefault="00C24E9F" w:rsidP="009778FF">
            <w:pPr>
              <w:pStyle w:val="o-Table"/>
            </w:pPr>
            <w:r w:rsidRPr="000D3036">
              <w:t>1350</w:t>
            </w:r>
          </w:p>
        </w:tc>
        <w:tc>
          <w:tcPr>
            <w:tcW w:w="0" w:type="auto"/>
            <w:noWrap/>
            <w:hideMark/>
          </w:tcPr>
          <w:p w14:paraId="6EE60DBD" w14:textId="77777777" w:rsidR="00C24E9F" w:rsidRPr="000D3036" w:rsidRDefault="00C24E9F" w:rsidP="009778FF">
            <w:pPr>
              <w:pStyle w:val="o-Table"/>
            </w:pPr>
            <w:r w:rsidRPr="000D3036">
              <w:t>81</w:t>
            </w:r>
          </w:p>
        </w:tc>
        <w:tc>
          <w:tcPr>
            <w:tcW w:w="0" w:type="auto"/>
            <w:noWrap/>
            <w:hideMark/>
          </w:tcPr>
          <w:p w14:paraId="0AA9FFCD" w14:textId="77777777" w:rsidR="00C24E9F" w:rsidRPr="000D3036" w:rsidRDefault="00C24E9F" w:rsidP="009778FF">
            <w:pPr>
              <w:pStyle w:val="o-Table"/>
            </w:pPr>
            <w:r w:rsidRPr="000D3036">
              <w:t>121.5</w:t>
            </w:r>
          </w:p>
        </w:tc>
        <w:tc>
          <w:tcPr>
            <w:tcW w:w="0" w:type="auto"/>
          </w:tcPr>
          <w:p w14:paraId="36C723EE" w14:textId="77777777" w:rsidR="00C24E9F" w:rsidRPr="000D3036" w:rsidRDefault="00C24E9F" w:rsidP="009778FF">
            <w:pPr>
              <w:pStyle w:val="o-Table"/>
            </w:pPr>
            <w:r w:rsidRPr="000D3036">
              <w:t>28</w:t>
            </w:r>
          </w:p>
        </w:tc>
        <w:tc>
          <w:tcPr>
            <w:tcW w:w="0" w:type="auto"/>
            <w:noWrap/>
            <w:hideMark/>
          </w:tcPr>
          <w:p w14:paraId="10BA2DBE" w14:textId="77777777" w:rsidR="00C24E9F" w:rsidRPr="000D3036" w:rsidRDefault="00C24E9F" w:rsidP="009778FF">
            <w:pPr>
              <w:pStyle w:val="o-Table"/>
            </w:pPr>
            <w:r w:rsidRPr="000D3036">
              <w:t>1350</w:t>
            </w:r>
          </w:p>
        </w:tc>
        <w:tc>
          <w:tcPr>
            <w:tcW w:w="0" w:type="auto"/>
            <w:noWrap/>
            <w:hideMark/>
          </w:tcPr>
          <w:p w14:paraId="5179820D" w14:textId="77777777" w:rsidR="00C24E9F" w:rsidRPr="000D3036" w:rsidRDefault="00C24E9F" w:rsidP="009778FF">
            <w:pPr>
              <w:pStyle w:val="o-Table"/>
            </w:pPr>
            <w:r w:rsidRPr="000D3036">
              <w:t>135</w:t>
            </w:r>
          </w:p>
        </w:tc>
        <w:tc>
          <w:tcPr>
            <w:tcW w:w="0" w:type="auto"/>
            <w:noWrap/>
            <w:hideMark/>
          </w:tcPr>
          <w:p w14:paraId="3D7F171F" w14:textId="77777777" w:rsidR="00C24E9F" w:rsidRPr="000D3036" w:rsidRDefault="00C24E9F" w:rsidP="009778FF">
            <w:pPr>
              <w:pStyle w:val="o-Table"/>
            </w:pPr>
            <w:r w:rsidRPr="000D3036">
              <w:t>162</w:t>
            </w:r>
          </w:p>
        </w:tc>
        <w:tc>
          <w:tcPr>
            <w:tcW w:w="0" w:type="auto"/>
            <w:noWrap/>
            <w:hideMark/>
          </w:tcPr>
          <w:p w14:paraId="4FA6D767" w14:textId="77777777" w:rsidR="00C24E9F" w:rsidRPr="000D3036" w:rsidRDefault="00C24E9F" w:rsidP="009778FF">
            <w:pPr>
              <w:pStyle w:val="o-Table"/>
            </w:pPr>
            <w:r w:rsidRPr="000D3036">
              <w:t>1350</w:t>
            </w:r>
          </w:p>
        </w:tc>
        <w:tc>
          <w:tcPr>
            <w:tcW w:w="0" w:type="auto"/>
            <w:noWrap/>
            <w:hideMark/>
          </w:tcPr>
          <w:p w14:paraId="4EA26DC6" w14:textId="77777777" w:rsidR="00C24E9F" w:rsidRPr="000D3036" w:rsidRDefault="00C24E9F" w:rsidP="009778FF">
            <w:pPr>
              <w:pStyle w:val="o-Table"/>
            </w:pPr>
            <w:r w:rsidRPr="000D3036">
              <w:t>135</w:t>
            </w:r>
          </w:p>
        </w:tc>
        <w:tc>
          <w:tcPr>
            <w:tcW w:w="0" w:type="auto"/>
            <w:noWrap/>
            <w:hideMark/>
          </w:tcPr>
          <w:p w14:paraId="485A1939" w14:textId="77777777" w:rsidR="00C24E9F" w:rsidRPr="000D3036" w:rsidRDefault="00C24E9F" w:rsidP="009778FF">
            <w:pPr>
              <w:pStyle w:val="o-Table"/>
            </w:pPr>
            <w:r w:rsidRPr="000D3036">
              <w:t>162</w:t>
            </w:r>
          </w:p>
        </w:tc>
      </w:tr>
      <w:tr w:rsidR="00C24E9F" w:rsidRPr="00134A45" w14:paraId="4D51D216" w14:textId="77777777" w:rsidTr="009778FF">
        <w:trPr>
          <w:trHeight w:val="20"/>
        </w:trPr>
        <w:tc>
          <w:tcPr>
            <w:tcW w:w="0" w:type="auto"/>
            <w:noWrap/>
            <w:hideMark/>
          </w:tcPr>
          <w:p w14:paraId="1AEE8AA5" w14:textId="77777777" w:rsidR="00C24E9F" w:rsidRPr="00261A9D" w:rsidRDefault="00C24E9F" w:rsidP="009778FF">
            <w:pPr>
              <w:pStyle w:val="o-Table"/>
            </w:pPr>
            <w:r w:rsidRPr="00261A9D">
              <w:t>14</w:t>
            </w:r>
          </w:p>
        </w:tc>
        <w:tc>
          <w:tcPr>
            <w:tcW w:w="0" w:type="auto"/>
            <w:noWrap/>
            <w:hideMark/>
          </w:tcPr>
          <w:p w14:paraId="4C498E71" w14:textId="77777777" w:rsidR="00C24E9F" w:rsidRPr="000D3036" w:rsidRDefault="00C24E9F" w:rsidP="009778FF">
            <w:pPr>
              <w:pStyle w:val="o-Table"/>
            </w:pPr>
            <w:r w:rsidRPr="000D3036">
              <w:t>13.5</w:t>
            </w:r>
          </w:p>
        </w:tc>
        <w:tc>
          <w:tcPr>
            <w:tcW w:w="0" w:type="auto"/>
            <w:noWrap/>
            <w:hideMark/>
          </w:tcPr>
          <w:p w14:paraId="3CEA6F3A" w14:textId="77777777" w:rsidR="00C24E9F" w:rsidRPr="000D3036" w:rsidRDefault="00C24E9F" w:rsidP="009778FF">
            <w:pPr>
              <w:pStyle w:val="o-Table"/>
            </w:pPr>
            <w:r w:rsidRPr="000D3036">
              <w:t>0.81</w:t>
            </w:r>
          </w:p>
        </w:tc>
        <w:tc>
          <w:tcPr>
            <w:tcW w:w="0" w:type="auto"/>
            <w:noWrap/>
            <w:hideMark/>
          </w:tcPr>
          <w:p w14:paraId="08B9C650" w14:textId="77777777" w:rsidR="00C24E9F" w:rsidRPr="000D3036" w:rsidRDefault="00C24E9F" w:rsidP="009778FF">
            <w:pPr>
              <w:pStyle w:val="o-Table"/>
            </w:pPr>
            <w:r w:rsidRPr="000D3036">
              <w:t>1.35</w:t>
            </w:r>
          </w:p>
        </w:tc>
        <w:tc>
          <w:tcPr>
            <w:tcW w:w="0" w:type="auto"/>
            <w:noWrap/>
            <w:hideMark/>
          </w:tcPr>
          <w:p w14:paraId="59F98E0E" w14:textId="77777777" w:rsidR="00C24E9F" w:rsidRPr="000D3036" w:rsidRDefault="00C24E9F" w:rsidP="009778FF">
            <w:pPr>
              <w:pStyle w:val="o-Table"/>
            </w:pPr>
            <w:r w:rsidRPr="000D3036">
              <w:t>100%</w:t>
            </w:r>
          </w:p>
        </w:tc>
        <w:tc>
          <w:tcPr>
            <w:tcW w:w="0" w:type="auto"/>
            <w:noWrap/>
            <w:hideMark/>
          </w:tcPr>
          <w:p w14:paraId="55CB8241" w14:textId="77777777" w:rsidR="00C24E9F" w:rsidRPr="000D3036" w:rsidRDefault="00C24E9F" w:rsidP="009778FF">
            <w:pPr>
              <w:pStyle w:val="o-Table"/>
            </w:pPr>
            <w:r w:rsidRPr="000D3036">
              <w:t>6%</w:t>
            </w:r>
          </w:p>
        </w:tc>
        <w:tc>
          <w:tcPr>
            <w:tcW w:w="0" w:type="auto"/>
            <w:noWrap/>
            <w:hideMark/>
          </w:tcPr>
          <w:p w14:paraId="7B50E947" w14:textId="77777777" w:rsidR="00C24E9F" w:rsidRPr="000D3036" w:rsidRDefault="00C24E9F" w:rsidP="009778FF">
            <w:pPr>
              <w:pStyle w:val="o-Table"/>
            </w:pPr>
            <w:r w:rsidRPr="000D3036">
              <w:t>10%</w:t>
            </w:r>
          </w:p>
        </w:tc>
        <w:tc>
          <w:tcPr>
            <w:tcW w:w="0" w:type="auto"/>
          </w:tcPr>
          <w:p w14:paraId="6A1237AF" w14:textId="77777777" w:rsidR="00C24E9F" w:rsidRPr="000D3036" w:rsidRDefault="00C24E9F" w:rsidP="009778FF">
            <w:pPr>
              <w:pStyle w:val="o-Table"/>
            </w:pPr>
            <w:r w:rsidRPr="000D3036">
              <w:t>29</w:t>
            </w:r>
          </w:p>
        </w:tc>
        <w:tc>
          <w:tcPr>
            <w:tcW w:w="0" w:type="auto"/>
            <w:noWrap/>
            <w:hideMark/>
          </w:tcPr>
          <w:p w14:paraId="57EF2E2F" w14:textId="77777777" w:rsidR="00C24E9F" w:rsidRPr="000D3036" w:rsidRDefault="00C24E9F" w:rsidP="009778FF">
            <w:pPr>
              <w:pStyle w:val="o-Table"/>
            </w:pPr>
            <w:r w:rsidRPr="000D3036">
              <w:t>13.5</w:t>
            </w:r>
          </w:p>
        </w:tc>
        <w:tc>
          <w:tcPr>
            <w:tcW w:w="0" w:type="auto"/>
            <w:noWrap/>
            <w:hideMark/>
          </w:tcPr>
          <w:p w14:paraId="0DCB9359" w14:textId="77777777" w:rsidR="00C24E9F" w:rsidRPr="000D3036" w:rsidRDefault="00C24E9F" w:rsidP="009778FF">
            <w:pPr>
              <w:pStyle w:val="o-Table"/>
            </w:pPr>
            <w:r w:rsidRPr="000D3036">
              <w:t>1.35</w:t>
            </w:r>
          </w:p>
        </w:tc>
        <w:tc>
          <w:tcPr>
            <w:tcW w:w="0" w:type="auto"/>
            <w:noWrap/>
            <w:hideMark/>
          </w:tcPr>
          <w:p w14:paraId="55E081BE" w14:textId="77777777" w:rsidR="00C24E9F" w:rsidRPr="000D3036" w:rsidRDefault="00C24E9F" w:rsidP="009778FF">
            <w:pPr>
              <w:pStyle w:val="o-Table"/>
            </w:pPr>
            <w:r w:rsidRPr="000D3036">
              <w:t>1.755</w:t>
            </w:r>
          </w:p>
        </w:tc>
        <w:tc>
          <w:tcPr>
            <w:tcW w:w="0" w:type="auto"/>
            <w:noWrap/>
            <w:hideMark/>
          </w:tcPr>
          <w:p w14:paraId="20DE29A5" w14:textId="77777777" w:rsidR="00C24E9F" w:rsidRPr="000D3036" w:rsidRDefault="00C24E9F" w:rsidP="009778FF">
            <w:pPr>
              <w:pStyle w:val="o-Table"/>
            </w:pPr>
            <w:r w:rsidRPr="000D3036">
              <w:t>100%</w:t>
            </w:r>
          </w:p>
        </w:tc>
        <w:tc>
          <w:tcPr>
            <w:tcW w:w="0" w:type="auto"/>
            <w:noWrap/>
            <w:hideMark/>
          </w:tcPr>
          <w:p w14:paraId="05F06DB2" w14:textId="77777777" w:rsidR="00C24E9F" w:rsidRPr="000D3036" w:rsidRDefault="00C24E9F" w:rsidP="009778FF">
            <w:pPr>
              <w:pStyle w:val="o-Table"/>
            </w:pPr>
            <w:r w:rsidRPr="000D3036">
              <w:t>10%</w:t>
            </w:r>
          </w:p>
        </w:tc>
        <w:tc>
          <w:tcPr>
            <w:tcW w:w="0" w:type="auto"/>
            <w:noWrap/>
            <w:hideMark/>
          </w:tcPr>
          <w:p w14:paraId="73ACF577" w14:textId="77777777" w:rsidR="00C24E9F" w:rsidRPr="000D3036" w:rsidRDefault="00C24E9F" w:rsidP="009778FF">
            <w:pPr>
              <w:pStyle w:val="o-Table"/>
            </w:pPr>
            <w:r w:rsidRPr="000D3036">
              <w:t>13%</w:t>
            </w:r>
          </w:p>
        </w:tc>
      </w:tr>
      <w:tr w:rsidR="00C24E9F" w:rsidRPr="00134A45" w14:paraId="17E05DA3" w14:textId="77777777" w:rsidTr="009778FF">
        <w:trPr>
          <w:trHeight w:val="20"/>
        </w:trPr>
        <w:tc>
          <w:tcPr>
            <w:tcW w:w="0" w:type="auto"/>
            <w:noWrap/>
            <w:hideMark/>
          </w:tcPr>
          <w:p w14:paraId="56F57992" w14:textId="77777777" w:rsidR="00C24E9F" w:rsidRPr="00261A9D" w:rsidRDefault="00C24E9F" w:rsidP="009778FF">
            <w:pPr>
              <w:pStyle w:val="o-Table"/>
            </w:pPr>
            <w:r w:rsidRPr="00261A9D">
              <w:t>14</w:t>
            </w:r>
          </w:p>
        </w:tc>
        <w:tc>
          <w:tcPr>
            <w:tcW w:w="0" w:type="auto"/>
            <w:noWrap/>
            <w:hideMark/>
          </w:tcPr>
          <w:p w14:paraId="2245BF3E" w14:textId="77777777" w:rsidR="00C24E9F" w:rsidRPr="000D3036" w:rsidRDefault="00C24E9F" w:rsidP="009778FF">
            <w:pPr>
              <w:pStyle w:val="o-Table"/>
            </w:pPr>
            <w:r w:rsidRPr="000D3036">
              <w:t>1350</w:t>
            </w:r>
          </w:p>
        </w:tc>
        <w:tc>
          <w:tcPr>
            <w:tcW w:w="0" w:type="auto"/>
            <w:noWrap/>
            <w:hideMark/>
          </w:tcPr>
          <w:p w14:paraId="68C661E5" w14:textId="77777777" w:rsidR="00C24E9F" w:rsidRPr="000D3036" w:rsidRDefault="00C24E9F" w:rsidP="009778FF">
            <w:pPr>
              <w:pStyle w:val="o-Table"/>
            </w:pPr>
            <w:r w:rsidRPr="000D3036">
              <w:t>81</w:t>
            </w:r>
          </w:p>
        </w:tc>
        <w:tc>
          <w:tcPr>
            <w:tcW w:w="0" w:type="auto"/>
            <w:noWrap/>
            <w:hideMark/>
          </w:tcPr>
          <w:p w14:paraId="1DA68D1F" w14:textId="77777777" w:rsidR="00C24E9F" w:rsidRPr="000D3036" w:rsidRDefault="00C24E9F" w:rsidP="009778FF">
            <w:pPr>
              <w:pStyle w:val="o-Table"/>
            </w:pPr>
            <w:r w:rsidRPr="000D3036">
              <w:t>135</w:t>
            </w:r>
          </w:p>
        </w:tc>
        <w:tc>
          <w:tcPr>
            <w:tcW w:w="0" w:type="auto"/>
            <w:noWrap/>
            <w:hideMark/>
          </w:tcPr>
          <w:p w14:paraId="1980AC91" w14:textId="77777777" w:rsidR="00C24E9F" w:rsidRPr="000D3036" w:rsidRDefault="00C24E9F" w:rsidP="009778FF">
            <w:pPr>
              <w:pStyle w:val="o-Table"/>
            </w:pPr>
            <w:r w:rsidRPr="000D3036">
              <w:t>1350</w:t>
            </w:r>
          </w:p>
        </w:tc>
        <w:tc>
          <w:tcPr>
            <w:tcW w:w="0" w:type="auto"/>
            <w:noWrap/>
            <w:hideMark/>
          </w:tcPr>
          <w:p w14:paraId="7868E308" w14:textId="77777777" w:rsidR="00C24E9F" w:rsidRPr="000D3036" w:rsidRDefault="00C24E9F" w:rsidP="009778FF">
            <w:pPr>
              <w:pStyle w:val="o-Table"/>
            </w:pPr>
            <w:r w:rsidRPr="000D3036">
              <w:t>81</w:t>
            </w:r>
          </w:p>
        </w:tc>
        <w:tc>
          <w:tcPr>
            <w:tcW w:w="0" w:type="auto"/>
            <w:noWrap/>
            <w:hideMark/>
          </w:tcPr>
          <w:p w14:paraId="6ADA9820" w14:textId="77777777" w:rsidR="00C24E9F" w:rsidRPr="000D3036" w:rsidRDefault="00C24E9F" w:rsidP="009778FF">
            <w:pPr>
              <w:pStyle w:val="o-Table"/>
            </w:pPr>
            <w:r w:rsidRPr="000D3036">
              <w:t>135</w:t>
            </w:r>
          </w:p>
        </w:tc>
        <w:tc>
          <w:tcPr>
            <w:tcW w:w="0" w:type="auto"/>
          </w:tcPr>
          <w:p w14:paraId="5F0AE4F5" w14:textId="77777777" w:rsidR="00C24E9F" w:rsidRPr="000D3036" w:rsidRDefault="00C24E9F" w:rsidP="009778FF">
            <w:pPr>
              <w:pStyle w:val="o-Table"/>
            </w:pPr>
            <w:r w:rsidRPr="000D3036">
              <w:t>29</w:t>
            </w:r>
          </w:p>
        </w:tc>
        <w:tc>
          <w:tcPr>
            <w:tcW w:w="0" w:type="auto"/>
            <w:noWrap/>
            <w:hideMark/>
          </w:tcPr>
          <w:p w14:paraId="3FFE630C" w14:textId="77777777" w:rsidR="00C24E9F" w:rsidRPr="000D3036" w:rsidRDefault="00C24E9F" w:rsidP="009778FF">
            <w:pPr>
              <w:pStyle w:val="o-Table"/>
            </w:pPr>
            <w:r w:rsidRPr="000D3036">
              <w:t>1350</w:t>
            </w:r>
          </w:p>
        </w:tc>
        <w:tc>
          <w:tcPr>
            <w:tcW w:w="0" w:type="auto"/>
            <w:noWrap/>
            <w:hideMark/>
          </w:tcPr>
          <w:p w14:paraId="1D2A873F" w14:textId="77777777" w:rsidR="00C24E9F" w:rsidRPr="000D3036" w:rsidRDefault="00C24E9F" w:rsidP="009778FF">
            <w:pPr>
              <w:pStyle w:val="o-Table"/>
            </w:pPr>
            <w:r w:rsidRPr="000D3036">
              <w:t>135</w:t>
            </w:r>
          </w:p>
        </w:tc>
        <w:tc>
          <w:tcPr>
            <w:tcW w:w="0" w:type="auto"/>
            <w:noWrap/>
            <w:hideMark/>
          </w:tcPr>
          <w:p w14:paraId="03934518" w14:textId="77777777" w:rsidR="00C24E9F" w:rsidRPr="000D3036" w:rsidRDefault="00C24E9F" w:rsidP="009778FF">
            <w:pPr>
              <w:pStyle w:val="o-Table"/>
            </w:pPr>
            <w:r w:rsidRPr="000D3036">
              <w:t>175.5</w:t>
            </w:r>
          </w:p>
        </w:tc>
        <w:tc>
          <w:tcPr>
            <w:tcW w:w="0" w:type="auto"/>
            <w:noWrap/>
            <w:hideMark/>
          </w:tcPr>
          <w:p w14:paraId="43CE6EF4" w14:textId="77777777" w:rsidR="00C24E9F" w:rsidRPr="000D3036" w:rsidRDefault="00C24E9F" w:rsidP="009778FF">
            <w:pPr>
              <w:pStyle w:val="o-Table"/>
            </w:pPr>
            <w:r w:rsidRPr="000D3036">
              <w:t>1350</w:t>
            </w:r>
          </w:p>
        </w:tc>
        <w:tc>
          <w:tcPr>
            <w:tcW w:w="0" w:type="auto"/>
            <w:noWrap/>
            <w:hideMark/>
          </w:tcPr>
          <w:p w14:paraId="61835A2F" w14:textId="77777777" w:rsidR="00C24E9F" w:rsidRPr="000D3036" w:rsidRDefault="00C24E9F" w:rsidP="009778FF">
            <w:pPr>
              <w:pStyle w:val="o-Table"/>
            </w:pPr>
            <w:r w:rsidRPr="000D3036">
              <w:t>135</w:t>
            </w:r>
          </w:p>
        </w:tc>
        <w:tc>
          <w:tcPr>
            <w:tcW w:w="0" w:type="auto"/>
            <w:noWrap/>
            <w:hideMark/>
          </w:tcPr>
          <w:p w14:paraId="0727AB39" w14:textId="77777777" w:rsidR="00C24E9F" w:rsidRPr="000D3036" w:rsidRDefault="00C24E9F" w:rsidP="009778FF">
            <w:pPr>
              <w:pStyle w:val="o-Table"/>
            </w:pPr>
            <w:r w:rsidRPr="000D3036">
              <w:t>175.5</w:t>
            </w:r>
          </w:p>
        </w:tc>
      </w:tr>
      <w:tr w:rsidR="00C24E9F" w:rsidRPr="00134A45" w14:paraId="30A34D18" w14:textId="77777777" w:rsidTr="009778FF">
        <w:trPr>
          <w:trHeight w:val="20"/>
        </w:trPr>
        <w:tc>
          <w:tcPr>
            <w:tcW w:w="0" w:type="auto"/>
            <w:noWrap/>
            <w:hideMark/>
          </w:tcPr>
          <w:p w14:paraId="1574E4F9" w14:textId="77777777" w:rsidR="00C24E9F" w:rsidRPr="00261A9D" w:rsidRDefault="00C24E9F" w:rsidP="009778FF">
            <w:pPr>
              <w:pStyle w:val="o-Table"/>
            </w:pPr>
            <w:r w:rsidRPr="00261A9D">
              <w:t>15</w:t>
            </w:r>
          </w:p>
        </w:tc>
        <w:tc>
          <w:tcPr>
            <w:tcW w:w="0" w:type="auto"/>
            <w:noWrap/>
            <w:hideMark/>
          </w:tcPr>
          <w:p w14:paraId="4080E51F" w14:textId="77777777" w:rsidR="00C24E9F" w:rsidRPr="000D3036" w:rsidRDefault="00C24E9F" w:rsidP="009778FF">
            <w:pPr>
              <w:pStyle w:val="o-Table"/>
            </w:pPr>
            <w:r w:rsidRPr="000D3036">
              <w:t>13.5</w:t>
            </w:r>
          </w:p>
        </w:tc>
        <w:tc>
          <w:tcPr>
            <w:tcW w:w="0" w:type="auto"/>
            <w:noWrap/>
            <w:hideMark/>
          </w:tcPr>
          <w:p w14:paraId="2BE2A6BC" w14:textId="77777777" w:rsidR="00C24E9F" w:rsidRPr="000D3036" w:rsidRDefault="00C24E9F" w:rsidP="009778FF">
            <w:pPr>
              <w:pStyle w:val="o-Table"/>
            </w:pPr>
            <w:r w:rsidRPr="000D3036">
              <w:t>0.81</w:t>
            </w:r>
          </w:p>
        </w:tc>
        <w:tc>
          <w:tcPr>
            <w:tcW w:w="0" w:type="auto"/>
            <w:noWrap/>
            <w:hideMark/>
          </w:tcPr>
          <w:p w14:paraId="31235749" w14:textId="77777777" w:rsidR="00C24E9F" w:rsidRPr="000D3036" w:rsidRDefault="00C24E9F" w:rsidP="009778FF">
            <w:pPr>
              <w:pStyle w:val="o-Table"/>
            </w:pPr>
            <w:r w:rsidRPr="000D3036">
              <w:t>1.465</w:t>
            </w:r>
          </w:p>
        </w:tc>
        <w:tc>
          <w:tcPr>
            <w:tcW w:w="0" w:type="auto"/>
            <w:noWrap/>
            <w:hideMark/>
          </w:tcPr>
          <w:p w14:paraId="33D84EF5" w14:textId="77777777" w:rsidR="00C24E9F" w:rsidRPr="000D3036" w:rsidRDefault="00C24E9F" w:rsidP="009778FF">
            <w:pPr>
              <w:pStyle w:val="o-Table"/>
            </w:pPr>
            <w:r w:rsidRPr="000D3036">
              <w:t>100%</w:t>
            </w:r>
          </w:p>
        </w:tc>
        <w:tc>
          <w:tcPr>
            <w:tcW w:w="0" w:type="auto"/>
            <w:noWrap/>
            <w:hideMark/>
          </w:tcPr>
          <w:p w14:paraId="0C59D2C4" w14:textId="77777777" w:rsidR="00C24E9F" w:rsidRPr="000D3036" w:rsidRDefault="00C24E9F" w:rsidP="009778FF">
            <w:pPr>
              <w:pStyle w:val="o-Table"/>
            </w:pPr>
            <w:r w:rsidRPr="000D3036">
              <w:t>6%</w:t>
            </w:r>
          </w:p>
        </w:tc>
        <w:tc>
          <w:tcPr>
            <w:tcW w:w="0" w:type="auto"/>
            <w:noWrap/>
            <w:hideMark/>
          </w:tcPr>
          <w:p w14:paraId="6CF760CC" w14:textId="77777777" w:rsidR="00C24E9F" w:rsidRPr="000D3036" w:rsidRDefault="00C24E9F" w:rsidP="009778FF">
            <w:pPr>
              <w:pStyle w:val="o-Table"/>
            </w:pPr>
            <w:r w:rsidRPr="000D3036">
              <w:t>11%</w:t>
            </w:r>
          </w:p>
        </w:tc>
        <w:tc>
          <w:tcPr>
            <w:tcW w:w="0" w:type="auto"/>
          </w:tcPr>
          <w:p w14:paraId="694969C5" w14:textId="77777777" w:rsidR="00C24E9F" w:rsidRPr="000D3036" w:rsidRDefault="00C24E9F" w:rsidP="009778FF">
            <w:pPr>
              <w:pStyle w:val="o-Table"/>
            </w:pPr>
            <w:r w:rsidRPr="000D3036">
              <w:t>30</w:t>
            </w:r>
          </w:p>
        </w:tc>
        <w:tc>
          <w:tcPr>
            <w:tcW w:w="0" w:type="auto"/>
            <w:noWrap/>
            <w:hideMark/>
          </w:tcPr>
          <w:p w14:paraId="406B878D" w14:textId="77777777" w:rsidR="00C24E9F" w:rsidRPr="000D3036" w:rsidRDefault="00C24E9F" w:rsidP="009778FF">
            <w:pPr>
              <w:pStyle w:val="o-Table"/>
            </w:pPr>
            <w:r w:rsidRPr="000D3036">
              <w:t>13.5</w:t>
            </w:r>
          </w:p>
        </w:tc>
        <w:tc>
          <w:tcPr>
            <w:tcW w:w="0" w:type="auto"/>
            <w:noWrap/>
            <w:hideMark/>
          </w:tcPr>
          <w:p w14:paraId="783C1605" w14:textId="77777777" w:rsidR="00C24E9F" w:rsidRPr="000D3036" w:rsidRDefault="00C24E9F" w:rsidP="009778FF">
            <w:pPr>
              <w:pStyle w:val="o-Table"/>
            </w:pPr>
            <w:r w:rsidRPr="000D3036">
              <w:t>1.35</w:t>
            </w:r>
          </w:p>
        </w:tc>
        <w:tc>
          <w:tcPr>
            <w:tcW w:w="0" w:type="auto"/>
            <w:noWrap/>
            <w:hideMark/>
          </w:tcPr>
          <w:p w14:paraId="3425A9F0" w14:textId="77777777" w:rsidR="00C24E9F" w:rsidRPr="000D3036" w:rsidRDefault="00C24E9F" w:rsidP="009778FF">
            <w:pPr>
              <w:pStyle w:val="o-Table"/>
            </w:pPr>
            <w:r w:rsidRPr="000D3036">
              <w:t>1.89</w:t>
            </w:r>
          </w:p>
        </w:tc>
        <w:tc>
          <w:tcPr>
            <w:tcW w:w="0" w:type="auto"/>
            <w:noWrap/>
            <w:hideMark/>
          </w:tcPr>
          <w:p w14:paraId="23F53A39" w14:textId="77777777" w:rsidR="00C24E9F" w:rsidRPr="000D3036" w:rsidRDefault="00C24E9F" w:rsidP="009778FF">
            <w:pPr>
              <w:pStyle w:val="o-Table"/>
            </w:pPr>
            <w:r w:rsidRPr="000D3036">
              <w:t>100%</w:t>
            </w:r>
          </w:p>
        </w:tc>
        <w:tc>
          <w:tcPr>
            <w:tcW w:w="0" w:type="auto"/>
            <w:noWrap/>
            <w:hideMark/>
          </w:tcPr>
          <w:p w14:paraId="11C774FA" w14:textId="77777777" w:rsidR="00C24E9F" w:rsidRPr="000D3036" w:rsidRDefault="00C24E9F" w:rsidP="009778FF">
            <w:pPr>
              <w:pStyle w:val="o-Table"/>
            </w:pPr>
            <w:r w:rsidRPr="000D3036">
              <w:t>10%</w:t>
            </w:r>
          </w:p>
        </w:tc>
        <w:tc>
          <w:tcPr>
            <w:tcW w:w="0" w:type="auto"/>
            <w:noWrap/>
            <w:hideMark/>
          </w:tcPr>
          <w:p w14:paraId="2BDF4D40" w14:textId="77777777" w:rsidR="00C24E9F" w:rsidRPr="000D3036" w:rsidRDefault="00C24E9F" w:rsidP="009778FF">
            <w:pPr>
              <w:pStyle w:val="o-Table"/>
            </w:pPr>
            <w:r w:rsidRPr="000D3036">
              <w:t>14%</w:t>
            </w:r>
          </w:p>
        </w:tc>
      </w:tr>
      <w:tr w:rsidR="00C24E9F" w:rsidRPr="00134A45" w14:paraId="6A1D31D7" w14:textId="77777777" w:rsidTr="009778FF">
        <w:trPr>
          <w:trHeight w:val="20"/>
        </w:trPr>
        <w:tc>
          <w:tcPr>
            <w:tcW w:w="0" w:type="auto"/>
            <w:noWrap/>
            <w:hideMark/>
          </w:tcPr>
          <w:p w14:paraId="03D15815" w14:textId="77777777" w:rsidR="00C24E9F" w:rsidRPr="00261A9D" w:rsidRDefault="00C24E9F" w:rsidP="009778FF">
            <w:pPr>
              <w:pStyle w:val="o-Table"/>
            </w:pPr>
            <w:r w:rsidRPr="00261A9D">
              <w:t>15</w:t>
            </w:r>
          </w:p>
        </w:tc>
        <w:tc>
          <w:tcPr>
            <w:tcW w:w="0" w:type="auto"/>
            <w:noWrap/>
            <w:hideMark/>
          </w:tcPr>
          <w:p w14:paraId="112CC040" w14:textId="77777777" w:rsidR="00C24E9F" w:rsidRPr="000D3036" w:rsidRDefault="00C24E9F" w:rsidP="009778FF">
            <w:pPr>
              <w:pStyle w:val="o-Table"/>
            </w:pPr>
            <w:r w:rsidRPr="000D3036">
              <w:t>1350</w:t>
            </w:r>
          </w:p>
        </w:tc>
        <w:tc>
          <w:tcPr>
            <w:tcW w:w="0" w:type="auto"/>
            <w:noWrap/>
            <w:hideMark/>
          </w:tcPr>
          <w:p w14:paraId="7CD80793" w14:textId="77777777" w:rsidR="00C24E9F" w:rsidRPr="000D3036" w:rsidRDefault="00C24E9F" w:rsidP="009778FF">
            <w:pPr>
              <w:pStyle w:val="o-Table"/>
            </w:pPr>
            <w:r w:rsidRPr="000D3036">
              <w:t>81</w:t>
            </w:r>
          </w:p>
        </w:tc>
        <w:tc>
          <w:tcPr>
            <w:tcW w:w="0" w:type="auto"/>
            <w:noWrap/>
            <w:hideMark/>
          </w:tcPr>
          <w:p w14:paraId="06A798AD" w14:textId="77777777" w:rsidR="00C24E9F" w:rsidRPr="000D3036" w:rsidRDefault="00C24E9F" w:rsidP="009778FF">
            <w:pPr>
              <w:pStyle w:val="o-Table"/>
            </w:pPr>
            <w:r w:rsidRPr="000D3036">
              <w:t>146.5</w:t>
            </w:r>
          </w:p>
        </w:tc>
        <w:tc>
          <w:tcPr>
            <w:tcW w:w="0" w:type="auto"/>
            <w:noWrap/>
            <w:hideMark/>
          </w:tcPr>
          <w:p w14:paraId="6698EB81" w14:textId="77777777" w:rsidR="00C24E9F" w:rsidRPr="000D3036" w:rsidRDefault="00C24E9F" w:rsidP="009778FF">
            <w:pPr>
              <w:pStyle w:val="o-Table"/>
            </w:pPr>
            <w:r w:rsidRPr="000D3036">
              <w:t>1350</w:t>
            </w:r>
          </w:p>
        </w:tc>
        <w:tc>
          <w:tcPr>
            <w:tcW w:w="0" w:type="auto"/>
            <w:noWrap/>
            <w:hideMark/>
          </w:tcPr>
          <w:p w14:paraId="138F98B8" w14:textId="77777777" w:rsidR="00C24E9F" w:rsidRPr="000D3036" w:rsidRDefault="00C24E9F" w:rsidP="009778FF">
            <w:pPr>
              <w:pStyle w:val="o-Table"/>
            </w:pPr>
            <w:r w:rsidRPr="000D3036">
              <w:t>81</w:t>
            </w:r>
          </w:p>
        </w:tc>
        <w:tc>
          <w:tcPr>
            <w:tcW w:w="0" w:type="auto"/>
            <w:noWrap/>
            <w:hideMark/>
          </w:tcPr>
          <w:p w14:paraId="06E2910E" w14:textId="77777777" w:rsidR="00C24E9F" w:rsidRPr="000D3036" w:rsidRDefault="00C24E9F" w:rsidP="009778FF">
            <w:pPr>
              <w:pStyle w:val="o-Table"/>
            </w:pPr>
            <w:r w:rsidRPr="000D3036">
              <w:t>148.5</w:t>
            </w:r>
          </w:p>
        </w:tc>
        <w:tc>
          <w:tcPr>
            <w:tcW w:w="0" w:type="auto"/>
          </w:tcPr>
          <w:p w14:paraId="3CE38121" w14:textId="77777777" w:rsidR="00C24E9F" w:rsidRPr="000D3036" w:rsidRDefault="00C24E9F" w:rsidP="009778FF">
            <w:pPr>
              <w:pStyle w:val="o-Table"/>
            </w:pPr>
            <w:r w:rsidRPr="000D3036">
              <w:t>30</w:t>
            </w:r>
          </w:p>
        </w:tc>
        <w:tc>
          <w:tcPr>
            <w:tcW w:w="0" w:type="auto"/>
            <w:noWrap/>
            <w:hideMark/>
          </w:tcPr>
          <w:p w14:paraId="7EDDADEB" w14:textId="77777777" w:rsidR="00C24E9F" w:rsidRPr="000D3036" w:rsidRDefault="00C24E9F" w:rsidP="009778FF">
            <w:pPr>
              <w:pStyle w:val="o-Table"/>
            </w:pPr>
            <w:r w:rsidRPr="000D3036">
              <w:t>1350</w:t>
            </w:r>
          </w:p>
        </w:tc>
        <w:tc>
          <w:tcPr>
            <w:tcW w:w="0" w:type="auto"/>
            <w:noWrap/>
            <w:hideMark/>
          </w:tcPr>
          <w:p w14:paraId="196615E5" w14:textId="77777777" w:rsidR="00C24E9F" w:rsidRPr="000D3036" w:rsidRDefault="00C24E9F" w:rsidP="009778FF">
            <w:pPr>
              <w:pStyle w:val="o-Table"/>
            </w:pPr>
            <w:r w:rsidRPr="000D3036">
              <w:t>135</w:t>
            </w:r>
          </w:p>
        </w:tc>
        <w:tc>
          <w:tcPr>
            <w:tcW w:w="0" w:type="auto"/>
            <w:noWrap/>
            <w:hideMark/>
          </w:tcPr>
          <w:p w14:paraId="7C62C00A" w14:textId="77777777" w:rsidR="00C24E9F" w:rsidRPr="000D3036" w:rsidRDefault="00C24E9F" w:rsidP="009778FF">
            <w:pPr>
              <w:pStyle w:val="o-Table"/>
            </w:pPr>
            <w:r w:rsidRPr="000D3036">
              <w:t>189</w:t>
            </w:r>
          </w:p>
        </w:tc>
        <w:tc>
          <w:tcPr>
            <w:tcW w:w="0" w:type="auto"/>
            <w:noWrap/>
            <w:hideMark/>
          </w:tcPr>
          <w:p w14:paraId="736E3544" w14:textId="77777777" w:rsidR="00C24E9F" w:rsidRPr="000D3036" w:rsidRDefault="00C24E9F" w:rsidP="009778FF">
            <w:pPr>
              <w:pStyle w:val="o-Table"/>
            </w:pPr>
            <w:r w:rsidRPr="000D3036">
              <w:t>1350</w:t>
            </w:r>
          </w:p>
        </w:tc>
        <w:tc>
          <w:tcPr>
            <w:tcW w:w="0" w:type="auto"/>
            <w:noWrap/>
            <w:hideMark/>
          </w:tcPr>
          <w:p w14:paraId="65FE78CC" w14:textId="77777777" w:rsidR="00C24E9F" w:rsidRPr="000D3036" w:rsidRDefault="00C24E9F" w:rsidP="009778FF">
            <w:pPr>
              <w:pStyle w:val="o-Table"/>
            </w:pPr>
            <w:r w:rsidRPr="000D3036">
              <w:t>135</w:t>
            </w:r>
          </w:p>
        </w:tc>
        <w:tc>
          <w:tcPr>
            <w:tcW w:w="0" w:type="auto"/>
            <w:noWrap/>
            <w:hideMark/>
          </w:tcPr>
          <w:p w14:paraId="6E6D1721" w14:textId="77777777" w:rsidR="00C24E9F" w:rsidRPr="000D3036" w:rsidRDefault="00C24E9F" w:rsidP="009778FF">
            <w:pPr>
              <w:pStyle w:val="o-Table"/>
            </w:pPr>
            <w:r w:rsidRPr="000D3036">
              <w:t>189</w:t>
            </w:r>
          </w:p>
        </w:tc>
      </w:tr>
    </w:tbl>
    <w:p w14:paraId="52F84BA8" w14:textId="77777777" w:rsidR="00C24E9F" w:rsidRDefault="00C24E9F" w:rsidP="00C24E9F">
      <w:pPr>
        <w:rPr>
          <w:rFonts w:ascii="Arial" w:hAnsi="Arial" w:cs="Arial"/>
        </w:rPr>
      </w:pPr>
    </w:p>
    <w:p w14:paraId="767315E1" w14:textId="77777777" w:rsidR="00C24E9F" w:rsidRDefault="00C24E9F" w:rsidP="00C24E9F">
      <w:pPr>
        <w:rPr>
          <w:rFonts w:ascii="Arial" w:hAnsi="Arial" w:cs="Arial"/>
        </w:rPr>
      </w:pPr>
    </w:p>
    <w:p w14:paraId="455CEC4D" w14:textId="77777777" w:rsidR="00C24E9F" w:rsidRDefault="00C24E9F" w:rsidP="00C24E9F">
      <w:pPr>
        <w:rPr>
          <w:rFonts w:ascii="Arial" w:hAnsi="Arial" w:cs="Arial"/>
        </w:rPr>
      </w:pPr>
    </w:p>
    <w:p w14:paraId="1575B463" w14:textId="77777777" w:rsidR="00C24E9F" w:rsidRDefault="00C24E9F" w:rsidP="00C24E9F">
      <w:pPr>
        <w:rPr>
          <w:rFonts w:ascii="Arial" w:hAnsi="Arial" w:cs="Arial"/>
        </w:rPr>
      </w:pPr>
    </w:p>
    <w:p w14:paraId="2C3268F3" w14:textId="77777777" w:rsidR="00C24E9F" w:rsidRDefault="00C24E9F" w:rsidP="00C24E9F">
      <w:pPr>
        <w:rPr>
          <w:rFonts w:ascii="Arial" w:hAnsi="Arial" w:cs="Arial"/>
        </w:rPr>
      </w:pPr>
    </w:p>
    <w:p w14:paraId="3A7B17B2" w14:textId="77777777" w:rsidR="00C24E9F" w:rsidRDefault="00C24E9F" w:rsidP="00C24E9F">
      <w:pPr>
        <w:rPr>
          <w:rFonts w:ascii="Arial" w:hAnsi="Arial" w:cs="Arial"/>
        </w:rPr>
      </w:pPr>
    </w:p>
    <w:p w14:paraId="30C1F8F6" w14:textId="21717EBB" w:rsidR="00D77FB3" w:rsidRDefault="00D77FB3" w:rsidP="00D77FB3">
      <w:pPr>
        <w:jc w:val="center"/>
        <w:rPr>
          <w:rFonts w:ascii="Arial" w:hAnsi="Arial" w:cs="Arial"/>
          <w:b/>
          <w:bCs/>
        </w:rPr>
      </w:pPr>
      <w:r w:rsidRPr="00D77FB3">
        <w:rPr>
          <w:rFonts w:ascii="Arial" w:hAnsi="Arial" w:cs="Arial"/>
          <w:b/>
          <w:bCs/>
        </w:rPr>
        <w:lastRenderedPageBreak/>
        <w:t xml:space="preserve">Table 2. </w:t>
      </w:r>
      <w:r w:rsidR="009877F6" w:rsidRPr="009877F6">
        <w:rPr>
          <w:rFonts w:ascii="Arial" w:hAnsi="Arial" w:cs="Arial"/>
          <w:b/>
          <w:bCs/>
        </w:rPr>
        <w:t>Mixing plan for material with cement</w:t>
      </w:r>
    </w:p>
    <w:tbl>
      <w:tblPr>
        <w:tblStyle w:val="TableGrid"/>
        <w:tblW w:w="0" w:type="auto"/>
        <w:jc w:val="center"/>
        <w:tblCellMar>
          <w:left w:w="57" w:type="dxa"/>
          <w:right w:w="57" w:type="dxa"/>
        </w:tblCellMar>
        <w:tblLook w:val="04A0" w:firstRow="1" w:lastRow="0" w:firstColumn="1" w:lastColumn="0" w:noHBand="0" w:noVBand="1"/>
      </w:tblPr>
      <w:tblGrid>
        <w:gridCol w:w="431"/>
        <w:gridCol w:w="959"/>
        <w:gridCol w:w="959"/>
        <w:gridCol w:w="959"/>
        <w:gridCol w:w="959"/>
        <w:gridCol w:w="959"/>
        <w:gridCol w:w="959"/>
        <w:gridCol w:w="432"/>
        <w:gridCol w:w="959"/>
        <w:gridCol w:w="959"/>
        <w:gridCol w:w="959"/>
        <w:gridCol w:w="959"/>
        <w:gridCol w:w="959"/>
        <w:gridCol w:w="959"/>
      </w:tblGrid>
      <w:tr w:rsidR="00C24E9F" w:rsidRPr="00261A9D" w14:paraId="79091EE4" w14:textId="77777777" w:rsidTr="009778FF">
        <w:trPr>
          <w:trHeight w:val="20"/>
          <w:jc w:val="center"/>
        </w:trPr>
        <w:tc>
          <w:tcPr>
            <w:tcW w:w="0" w:type="auto"/>
            <w:hideMark/>
          </w:tcPr>
          <w:p w14:paraId="435142E7" w14:textId="77777777" w:rsidR="00C24E9F" w:rsidRPr="00261A9D" w:rsidRDefault="00C24E9F" w:rsidP="009778FF">
            <w:pPr>
              <w:pStyle w:val="o-Table"/>
              <w:rPr>
                <w:b/>
                <w:bCs/>
              </w:rPr>
            </w:pPr>
            <w:r w:rsidRPr="00261A9D">
              <w:rPr>
                <w:b/>
                <w:bCs/>
              </w:rPr>
              <w:t>Test</w:t>
            </w:r>
          </w:p>
        </w:tc>
        <w:tc>
          <w:tcPr>
            <w:tcW w:w="0" w:type="auto"/>
            <w:hideMark/>
          </w:tcPr>
          <w:p w14:paraId="1F807EF2" w14:textId="77777777" w:rsidR="00C24E9F" w:rsidRPr="00261A9D" w:rsidRDefault="00C24E9F" w:rsidP="009778FF">
            <w:pPr>
              <w:pStyle w:val="o-Table"/>
              <w:rPr>
                <w:b/>
                <w:bCs/>
              </w:rPr>
            </w:pPr>
            <w:r w:rsidRPr="00261A9D">
              <w:rPr>
                <w:b/>
                <w:bCs/>
              </w:rPr>
              <w:t>Component 1 A: Clay + Sand %</w:t>
            </w:r>
          </w:p>
        </w:tc>
        <w:tc>
          <w:tcPr>
            <w:tcW w:w="0" w:type="auto"/>
            <w:hideMark/>
          </w:tcPr>
          <w:p w14:paraId="1F92DA64" w14:textId="77777777" w:rsidR="00C24E9F" w:rsidRPr="00261A9D" w:rsidRDefault="00C24E9F" w:rsidP="009778FF">
            <w:pPr>
              <w:pStyle w:val="o-Table"/>
              <w:rPr>
                <w:b/>
                <w:bCs/>
              </w:rPr>
            </w:pPr>
            <w:r w:rsidRPr="00261A9D">
              <w:rPr>
                <w:b/>
                <w:bCs/>
              </w:rPr>
              <w:t xml:space="preserve">Component 2 </w:t>
            </w:r>
            <w:proofErr w:type="gramStart"/>
            <w:r w:rsidRPr="00261A9D">
              <w:rPr>
                <w:b/>
                <w:bCs/>
              </w:rPr>
              <w:t>B:Cement</w:t>
            </w:r>
            <w:proofErr w:type="gramEnd"/>
            <w:r w:rsidRPr="00261A9D">
              <w:rPr>
                <w:b/>
                <w:bCs/>
              </w:rPr>
              <w:t xml:space="preserve"> %</w:t>
            </w:r>
          </w:p>
        </w:tc>
        <w:tc>
          <w:tcPr>
            <w:tcW w:w="0" w:type="auto"/>
            <w:hideMark/>
          </w:tcPr>
          <w:p w14:paraId="5FD0E4F3" w14:textId="77777777" w:rsidR="00C24E9F" w:rsidRPr="00261A9D" w:rsidRDefault="00C24E9F" w:rsidP="009778FF">
            <w:pPr>
              <w:pStyle w:val="o-Table"/>
              <w:rPr>
                <w:b/>
                <w:bCs/>
              </w:rPr>
            </w:pPr>
            <w:r w:rsidRPr="00261A9D">
              <w:rPr>
                <w:b/>
                <w:bCs/>
              </w:rPr>
              <w:t>Component 3 C: Water %</w:t>
            </w:r>
          </w:p>
        </w:tc>
        <w:tc>
          <w:tcPr>
            <w:tcW w:w="0" w:type="auto"/>
            <w:hideMark/>
          </w:tcPr>
          <w:p w14:paraId="6BEC2813" w14:textId="77777777" w:rsidR="00C24E9F" w:rsidRPr="00261A9D" w:rsidRDefault="00C24E9F" w:rsidP="009778FF">
            <w:pPr>
              <w:pStyle w:val="o-Table"/>
              <w:rPr>
                <w:b/>
                <w:bCs/>
              </w:rPr>
            </w:pPr>
            <w:r w:rsidRPr="00261A9D">
              <w:rPr>
                <w:b/>
                <w:bCs/>
              </w:rPr>
              <w:t>Component 1 A: Clay + Sand %</w:t>
            </w:r>
          </w:p>
        </w:tc>
        <w:tc>
          <w:tcPr>
            <w:tcW w:w="0" w:type="auto"/>
            <w:hideMark/>
          </w:tcPr>
          <w:p w14:paraId="5DCA4D06" w14:textId="77777777" w:rsidR="00C24E9F" w:rsidRPr="00261A9D" w:rsidRDefault="00C24E9F" w:rsidP="009778FF">
            <w:pPr>
              <w:pStyle w:val="o-Table"/>
              <w:rPr>
                <w:b/>
                <w:bCs/>
              </w:rPr>
            </w:pPr>
            <w:r w:rsidRPr="00261A9D">
              <w:rPr>
                <w:b/>
                <w:bCs/>
              </w:rPr>
              <w:t xml:space="preserve">Component 2 </w:t>
            </w:r>
            <w:proofErr w:type="gramStart"/>
            <w:r w:rsidRPr="00261A9D">
              <w:rPr>
                <w:b/>
                <w:bCs/>
              </w:rPr>
              <w:t>B:Cement</w:t>
            </w:r>
            <w:proofErr w:type="gramEnd"/>
            <w:r w:rsidRPr="00261A9D">
              <w:rPr>
                <w:b/>
                <w:bCs/>
              </w:rPr>
              <w:t xml:space="preserve"> %</w:t>
            </w:r>
          </w:p>
        </w:tc>
        <w:tc>
          <w:tcPr>
            <w:tcW w:w="0" w:type="auto"/>
            <w:hideMark/>
          </w:tcPr>
          <w:p w14:paraId="34F9BD37" w14:textId="77777777" w:rsidR="00C24E9F" w:rsidRPr="00261A9D" w:rsidRDefault="00C24E9F" w:rsidP="009778FF">
            <w:pPr>
              <w:pStyle w:val="o-Table"/>
              <w:rPr>
                <w:b/>
                <w:bCs/>
              </w:rPr>
            </w:pPr>
            <w:r w:rsidRPr="00261A9D">
              <w:rPr>
                <w:b/>
                <w:bCs/>
              </w:rPr>
              <w:t>Component 3 C: Water %</w:t>
            </w:r>
          </w:p>
        </w:tc>
        <w:tc>
          <w:tcPr>
            <w:tcW w:w="0" w:type="auto"/>
          </w:tcPr>
          <w:p w14:paraId="6BDCBF3E" w14:textId="77777777" w:rsidR="00C24E9F" w:rsidRPr="00261A9D" w:rsidRDefault="00C24E9F" w:rsidP="009778FF">
            <w:pPr>
              <w:pStyle w:val="o-Table"/>
              <w:rPr>
                <w:b/>
                <w:bCs/>
              </w:rPr>
            </w:pPr>
          </w:p>
          <w:p w14:paraId="0EA1ACAE" w14:textId="77777777" w:rsidR="00C24E9F" w:rsidRPr="00261A9D" w:rsidRDefault="00C24E9F" w:rsidP="009778FF">
            <w:pPr>
              <w:pStyle w:val="o-Table"/>
              <w:rPr>
                <w:b/>
                <w:bCs/>
              </w:rPr>
            </w:pPr>
            <w:r w:rsidRPr="00261A9D">
              <w:rPr>
                <w:b/>
                <w:bCs/>
              </w:rPr>
              <w:t>Test</w:t>
            </w:r>
          </w:p>
        </w:tc>
        <w:tc>
          <w:tcPr>
            <w:tcW w:w="0" w:type="auto"/>
            <w:hideMark/>
          </w:tcPr>
          <w:p w14:paraId="6B6A4C20" w14:textId="77777777" w:rsidR="00C24E9F" w:rsidRPr="00261A9D" w:rsidRDefault="00C24E9F" w:rsidP="009778FF">
            <w:pPr>
              <w:pStyle w:val="o-Table"/>
              <w:rPr>
                <w:b/>
                <w:bCs/>
              </w:rPr>
            </w:pPr>
            <w:r w:rsidRPr="00261A9D">
              <w:rPr>
                <w:b/>
                <w:bCs/>
              </w:rPr>
              <w:t>Component 1 A: Clay + Sand %</w:t>
            </w:r>
          </w:p>
        </w:tc>
        <w:tc>
          <w:tcPr>
            <w:tcW w:w="0" w:type="auto"/>
            <w:hideMark/>
          </w:tcPr>
          <w:p w14:paraId="67F75B50" w14:textId="77777777" w:rsidR="00C24E9F" w:rsidRPr="00261A9D" w:rsidRDefault="00C24E9F" w:rsidP="009778FF">
            <w:pPr>
              <w:pStyle w:val="o-Table"/>
              <w:rPr>
                <w:b/>
                <w:bCs/>
              </w:rPr>
            </w:pPr>
            <w:r w:rsidRPr="00261A9D">
              <w:rPr>
                <w:b/>
                <w:bCs/>
              </w:rPr>
              <w:t xml:space="preserve">Component 2 </w:t>
            </w:r>
            <w:proofErr w:type="gramStart"/>
            <w:r w:rsidRPr="00261A9D">
              <w:rPr>
                <w:b/>
                <w:bCs/>
              </w:rPr>
              <w:t>B:Cement</w:t>
            </w:r>
            <w:proofErr w:type="gramEnd"/>
            <w:r w:rsidRPr="00261A9D">
              <w:rPr>
                <w:b/>
                <w:bCs/>
              </w:rPr>
              <w:t xml:space="preserve"> %</w:t>
            </w:r>
          </w:p>
        </w:tc>
        <w:tc>
          <w:tcPr>
            <w:tcW w:w="0" w:type="auto"/>
            <w:hideMark/>
          </w:tcPr>
          <w:p w14:paraId="1776F74A" w14:textId="77777777" w:rsidR="00C24E9F" w:rsidRPr="00261A9D" w:rsidRDefault="00C24E9F" w:rsidP="009778FF">
            <w:pPr>
              <w:pStyle w:val="o-Table"/>
              <w:rPr>
                <w:b/>
                <w:bCs/>
              </w:rPr>
            </w:pPr>
            <w:r w:rsidRPr="00261A9D">
              <w:rPr>
                <w:b/>
                <w:bCs/>
              </w:rPr>
              <w:t>Component 3 C: Water %</w:t>
            </w:r>
          </w:p>
        </w:tc>
        <w:tc>
          <w:tcPr>
            <w:tcW w:w="0" w:type="auto"/>
            <w:hideMark/>
          </w:tcPr>
          <w:p w14:paraId="49F98296" w14:textId="77777777" w:rsidR="00C24E9F" w:rsidRPr="00261A9D" w:rsidRDefault="00C24E9F" w:rsidP="009778FF">
            <w:pPr>
              <w:pStyle w:val="o-Table"/>
              <w:rPr>
                <w:b/>
                <w:bCs/>
              </w:rPr>
            </w:pPr>
            <w:r w:rsidRPr="00261A9D">
              <w:rPr>
                <w:b/>
                <w:bCs/>
              </w:rPr>
              <w:t>Component 1 A: Clay + Sand %</w:t>
            </w:r>
          </w:p>
        </w:tc>
        <w:tc>
          <w:tcPr>
            <w:tcW w:w="0" w:type="auto"/>
            <w:hideMark/>
          </w:tcPr>
          <w:p w14:paraId="041390E2" w14:textId="77777777" w:rsidR="00C24E9F" w:rsidRPr="00261A9D" w:rsidRDefault="00C24E9F" w:rsidP="009778FF">
            <w:pPr>
              <w:pStyle w:val="o-Table"/>
              <w:rPr>
                <w:b/>
                <w:bCs/>
              </w:rPr>
            </w:pPr>
            <w:r w:rsidRPr="00261A9D">
              <w:rPr>
                <w:b/>
                <w:bCs/>
              </w:rPr>
              <w:t xml:space="preserve">Component 2 </w:t>
            </w:r>
            <w:proofErr w:type="gramStart"/>
            <w:r w:rsidRPr="00261A9D">
              <w:rPr>
                <w:b/>
                <w:bCs/>
              </w:rPr>
              <w:t>B:Cement</w:t>
            </w:r>
            <w:proofErr w:type="gramEnd"/>
            <w:r w:rsidRPr="00261A9D">
              <w:rPr>
                <w:b/>
                <w:bCs/>
              </w:rPr>
              <w:t xml:space="preserve"> %</w:t>
            </w:r>
          </w:p>
        </w:tc>
        <w:tc>
          <w:tcPr>
            <w:tcW w:w="0" w:type="auto"/>
            <w:hideMark/>
          </w:tcPr>
          <w:p w14:paraId="7DA9E026" w14:textId="77777777" w:rsidR="00C24E9F" w:rsidRPr="00261A9D" w:rsidRDefault="00C24E9F" w:rsidP="009778FF">
            <w:pPr>
              <w:pStyle w:val="o-Table"/>
              <w:rPr>
                <w:b/>
                <w:bCs/>
              </w:rPr>
            </w:pPr>
            <w:r w:rsidRPr="00261A9D">
              <w:rPr>
                <w:b/>
                <w:bCs/>
              </w:rPr>
              <w:t>Component 3 C: Water %</w:t>
            </w:r>
          </w:p>
        </w:tc>
      </w:tr>
      <w:tr w:rsidR="00C24E9F" w:rsidRPr="00261A9D" w14:paraId="0D4D4BFC" w14:textId="77777777" w:rsidTr="009778FF">
        <w:trPr>
          <w:trHeight w:val="20"/>
          <w:jc w:val="center"/>
        </w:trPr>
        <w:tc>
          <w:tcPr>
            <w:tcW w:w="0" w:type="auto"/>
            <w:noWrap/>
            <w:hideMark/>
          </w:tcPr>
          <w:p w14:paraId="6DF3123A" w14:textId="77777777" w:rsidR="00C24E9F" w:rsidRPr="00261A9D" w:rsidRDefault="00C24E9F" w:rsidP="009778FF">
            <w:pPr>
              <w:pStyle w:val="o-Table"/>
            </w:pPr>
            <w:r w:rsidRPr="00261A9D">
              <w:t>1</w:t>
            </w:r>
          </w:p>
        </w:tc>
        <w:tc>
          <w:tcPr>
            <w:tcW w:w="0" w:type="auto"/>
            <w:noWrap/>
            <w:hideMark/>
          </w:tcPr>
          <w:p w14:paraId="210F2F96" w14:textId="77777777" w:rsidR="00C24E9F" w:rsidRPr="00261A9D" w:rsidRDefault="00C24E9F" w:rsidP="009778FF">
            <w:pPr>
              <w:pStyle w:val="o-Table"/>
            </w:pPr>
            <w:r w:rsidRPr="00261A9D">
              <w:t>13</w:t>
            </w:r>
            <w:r>
              <w:t>.</w:t>
            </w:r>
            <w:r w:rsidRPr="00261A9D">
              <w:t>5</w:t>
            </w:r>
          </w:p>
        </w:tc>
        <w:tc>
          <w:tcPr>
            <w:tcW w:w="0" w:type="auto"/>
            <w:noWrap/>
            <w:hideMark/>
          </w:tcPr>
          <w:p w14:paraId="5EA1525A" w14:textId="77777777" w:rsidR="00C24E9F" w:rsidRPr="000D3036" w:rsidRDefault="00C24E9F" w:rsidP="009778FF">
            <w:pPr>
              <w:pStyle w:val="o-Table"/>
            </w:pPr>
            <w:r w:rsidRPr="000D3036">
              <w:t>0.27</w:t>
            </w:r>
          </w:p>
        </w:tc>
        <w:tc>
          <w:tcPr>
            <w:tcW w:w="0" w:type="auto"/>
            <w:noWrap/>
            <w:hideMark/>
          </w:tcPr>
          <w:p w14:paraId="6DE11DC2" w14:textId="77777777" w:rsidR="00C24E9F" w:rsidRPr="000D3036" w:rsidRDefault="00C24E9F" w:rsidP="009778FF">
            <w:pPr>
              <w:pStyle w:val="o-Table"/>
            </w:pPr>
            <w:r w:rsidRPr="000D3036">
              <w:t>1.215</w:t>
            </w:r>
          </w:p>
        </w:tc>
        <w:tc>
          <w:tcPr>
            <w:tcW w:w="0" w:type="auto"/>
            <w:noWrap/>
            <w:hideMark/>
          </w:tcPr>
          <w:p w14:paraId="703F9E39" w14:textId="77777777" w:rsidR="00C24E9F" w:rsidRPr="000D3036" w:rsidRDefault="00C24E9F" w:rsidP="009778FF">
            <w:pPr>
              <w:pStyle w:val="o-Table"/>
            </w:pPr>
            <w:r w:rsidRPr="000D3036">
              <w:t>100%</w:t>
            </w:r>
          </w:p>
        </w:tc>
        <w:tc>
          <w:tcPr>
            <w:tcW w:w="0" w:type="auto"/>
            <w:noWrap/>
            <w:hideMark/>
          </w:tcPr>
          <w:p w14:paraId="53A5EF8F" w14:textId="77777777" w:rsidR="00C24E9F" w:rsidRPr="000D3036" w:rsidRDefault="00C24E9F" w:rsidP="009778FF">
            <w:pPr>
              <w:pStyle w:val="o-Table"/>
            </w:pPr>
            <w:r w:rsidRPr="000D3036">
              <w:t>2%</w:t>
            </w:r>
          </w:p>
        </w:tc>
        <w:tc>
          <w:tcPr>
            <w:tcW w:w="0" w:type="auto"/>
            <w:noWrap/>
            <w:hideMark/>
          </w:tcPr>
          <w:p w14:paraId="1FE42EB9" w14:textId="77777777" w:rsidR="00C24E9F" w:rsidRPr="000D3036" w:rsidRDefault="00C24E9F" w:rsidP="009778FF">
            <w:pPr>
              <w:pStyle w:val="o-Table"/>
            </w:pPr>
            <w:r w:rsidRPr="000D3036">
              <w:t>9%</w:t>
            </w:r>
          </w:p>
        </w:tc>
        <w:tc>
          <w:tcPr>
            <w:tcW w:w="0" w:type="auto"/>
          </w:tcPr>
          <w:p w14:paraId="0FE126A8" w14:textId="77777777" w:rsidR="00C24E9F" w:rsidRPr="000D3036" w:rsidRDefault="00C24E9F" w:rsidP="009778FF">
            <w:pPr>
              <w:pStyle w:val="o-Table"/>
            </w:pPr>
            <w:r w:rsidRPr="000D3036">
              <w:t>16</w:t>
            </w:r>
          </w:p>
        </w:tc>
        <w:tc>
          <w:tcPr>
            <w:tcW w:w="0" w:type="auto"/>
            <w:noWrap/>
            <w:hideMark/>
          </w:tcPr>
          <w:p w14:paraId="4B94BE64" w14:textId="77777777" w:rsidR="00C24E9F" w:rsidRPr="000D3036" w:rsidRDefault="00C24E9F" w:rsidP="009778FF">
            <w:pPr>
              <w:pStyle w:val="o-Table"/>
            </w:pPr>
            <w:r w:rsidRPr="000D3036">
              <w:t>13.5</w:t>
            </w:r>
          </w:p>
        </w:tc>
        <w:tc>
          <w:tcPr>
            <w:tcW w:w="0" w:type="auto"/>
            <w:noWrap/>
            <w:hideMark/>
          </w:tcPr>
          <w:p w14:paraId="2458E77C" w14:textId="77777777" w:rsidR="00C24E9F" w:rsidRPr="000D3036" w:rsidRDefault="00C24E9F" w:rsidP="009778FF">
            <w:pPr>
              <w:pStyle w:val="o-Table"/>
            </w:pPr>
            <w:r w:rsidRPr="000D3036">
              <w:t>0.81</w:t>
            </w:r>
          </w:p>
        </w:tc>
        <w:tc>
          <w:tcPr>
            <w:tcW w:w="0" w:type="auto"/>
            <w:noWrap/>
            <w:hideMark/>
          </w:tcPr>
          <w:p w14:paraId="01B53BC5" w14:textId="77777777" w:rsidR="00C24E9F" w:rsidRPr="000D3036" w:rsidRDefault="00C24E9F" w:rsidP="009778FF">
            <w:pPr>
              <w:pStyle w:val="o-Table"/>
            </w:pPr>
            <w:r w:rsidRPr="000D3036">
              <w:t>1.62</w:t>
            </w:r>
          </w:p>
        </w:tc>
        <w:tc>
          <w:tcPr>
            <w:tcW w:w="0" w:type="auto"/>
            <w:noWrap/>
            <w:hideMark/>
          </w:tcPr>
          <w:p w14:paraId="20C29F21" w14:textId="77777777" w:rsidR="00C24E9F" w:rsidRPr="000D3036" w:rsidRDefault="00C24E9F" w:rsidP="009778FF">
            <w:pPr>
              <w:pStyle w:val="o-Table"/>
            </w:pPr>
            <w:r w:rsidRPr="000D3036">
              <w:t>100%</w:t>
            </w:r>
          </w:p>
        </w:tc>
        <w:tc>
          <w:tcPr>
            <w:tcW w:w="0" w:type="auto"/>
            <w:noWrap/>
            <w:hideMark/>
          </w:tcPr>
          <w:p w14:paraId="655F6F0F" w14:textId="77777777" w:rsidR="00C24E9F" w:rsidRPr="000D3036" w:rsidRDefault="00C24E9F" w:rsidP="009778FF">
            <w:pPr>
              <w:pStyle w:val="o-Table"/>
            </w:pPr>
            <w:r w:rsidRPr="000D3036">
              <w:t>6%</w:t>
            </w:r>
          </w:p>
        </w:tc>
        <w:tc>
          <w:tcPr>
            <w:tcW w:w="0" w:type="auto"/>
            <w:noWrap/>
            <w:hideMark/>
          </w:tcPr>
          <w:p w14:paraId="19347A87" w14:textId="77777777" w:rsidR="00C24E9F" w:rsidRPr="000D3036" w:rsidRDefault="00C24E9F" w:rsidP="009778FF">
            <w:pPr>
              <w:pStyle w:val="o-Table"/>
            </w:pPr>
            <w:r w:rsidRPr="000D3036">
              <w:t>12%</w:t>
            </w:r>
          </w:p>
        </w:tc>
      </w:tr>
      <w:tr w:rsidR="00C24E9F" w:rsidRPr="00261A9D" w14:paraId="2F575A42" w14:textId="77777777" w:rsidTr="009778FF">
        <w:trPr>
          <w:trHeight w:val="20"/>
          <w:jc w:val="center"/>
        </w:trPr>
        <w:tc>
          <w:tcPr>
            <w:tcW w:w="0" w:type="auto"/>
            <w:noWrap/>
            <w:hideMark/>
          </w:tcPr>
          <w:p w14:paraId="6968CC33" w14:textId="77777777" w:rsidR="00C24E9F" w:rsidRPr="00261A9D" w:rsidRDefault="00C24E9F" w:rsidP="009778FF">
            <w:pPr>
              <w:pStyle w:val="o-Table"/>
            </w:pPr>
            <w:r w:rsidRPr="00261A9D">
              <w:t>1</w:t>
            </w:r>
          </w:p>
        </w:tc>
        <w:tc>
          <w:tcPr>
            <w:tcW w:w="0" w:type="auto"/>
            <w:noWrap/>
            <w:hideMark/>
          </w:tcPr>
          <w:p w14:paraId="746EAF91" w14:textId="77777777" w:rsidR="00C24E9F" w:rsidRPr="00261A9D" w:rsidRDefault="00C24E9F" w:rsidP="009778FF">
            <w:pPr>
              <w:pStyle w:val="o-Table"/>
            </w:pPr>
            <w:r w:rsidRPr="00261A9D">
              <w:t>1350</w:t>
            </w:r>
          </w:p>
        </w:tc>
        <w:tc>
          <w:tcPr>
            <w:tcW w:w="0" w:type="auto"/>
            <w:noWrap/>
            <w:hideMark/>
          </w:tcPr>
          <w:p w14:paraId="55525538" w14:textId="77777777" w:rsidR="00C24E9F" w:rsidRPr="000D3036" w:rsidRDefault="00C24E9F" w:rsidP="009778FF">
            <w:pPr>
              <w:pStyle w:val="o-Table"/>
            </w:pPr>
            <w:r w:rsidRPr="000D3036">
              <w:t>27</w:t>
            </w:r>
          </w:p>
        </w:tc>
        <w:tc>
          <w:tcPr>
            <w:tcW w:w="0" w:type="auto"/>
            <w:noWrap/>
            <w:hideMark/>
          </w:tcPr>
          <w:p w14:paraId="529C35CF" w14:textId="77777777" w:rsidR="00C24E9F" w:rsidRPr="000D3036" w:rsidRDefault="00C24E9F" w:rsidP="009778FF">
            <w:pPr>
              <w:pStyle w:val="o-Table"/>
            </w:pPr>
            <w:r w:rsidRPr="000D3036">
              <w:t>121.5</w:t>
            </w:r>
          </w:p>
        </w:tc>
        <w:tc>
          <w:tcPr>
            <w:tcW w:w="0" w:type="auto"/>
            <w:noWrap/>
            <w:hideMark/>
          </w:tcPr>
          <w:p w14:paraId="4DC938B0" w14:textId="77777777" w:rsidR="00C24E9F" w:rsidRPr="000D3036" w:rsidRDefault="00C24E9F" w:rsidP="009778FF">
            <w:pPr>
              <w:pStyle w:val="o-Table"/>
            </w:pPr>
            <w:r w:rsidRPr="000D3036">
              <w:t>1350</w:t>
            </w:r>
          </w:p>
        </w:tc>
        <w:tc>
          <w:tcPr>
            <w:tcW w:w="0" w:type="auto"/>
            <w:noWrap/>
            <w:hideMark/>
          </w:tcPr>
          <w:p w14:paraId="3B90A6C2" w14:textId="77777777" w:rsidR="00C24E9F" w:rsidRPr="000D3036" w:rsidRDefault="00C24E9F" w:rsidP="009778FF">
            <w:pPr>
              <w:pStyle w:val="o-Table"/>
            </w:pPr>
            <w:r w:rsidRPr="000D3036">
              <w:t>27</w:t>
            </w:r>
          </w:p>
        </w:tc>
        <w:tc>
          <w:tcPr>
            <w:tcW w:w="0" w:type="auto"/>
            <w:noWrap/>
            <w:hideMark/>
          </w:tcPr>
          <w:p w14:paraId="375A2CC1" w14:textId="77777777" w:rsidR="00C24E9F" w:rsidRPr="000D3036" w:rsidRDefault="00C24E9F" w:rsidP="009778FF">
            <w:pPr>
              <w:pStyle w:val="o-Table"/>
            </w:pPr>
            <w:r w:rsidRPr="000D3036">
              <w:t>121.5</w:t>
            </w:r>
          </w:p>
        </w:tc>
        <w:tc>
          <w:tcPr>
            <w:tcW w:w="0" w:type="auto"/>
          </w:tcPr>
          <w:p w14:paraId="1973BE82" w14:textId="77777777" w:rsidR="00C24E9F" w:rsidRPr="000D3036" w:rsidRDefault="00C24E9F" w:rsidP="009778FF">
            <w:pPr>
              <w:pStyle w:val="o-Table"/>
            </w:pPr>
            <w:r w:rsidRPr="000D3036">
              <w:t>16</w:t>
            </w:r>
          </w:p>
        </w:tc>
        <w:tc>
          <w:tcPr>
            <w:tcW w:w="0" w:type="auto"/>
            <w:noWrap/>
            <w:hideMark/>
          </w:tcPr>
          <w:p w14:paraId="08604544" w14:textId="77777777" w:rsidR="00C24E9F" w:rsidRPr="000D3036" w:rsidRDefault="00C24E9F" w:rsidP="009778FF">
            <w:pPr>
              <w:pStyle w:val="o-Table"/>
            </w:pPr>
            <w:r w:rsidRPr="000D3036">
              <w:t>1350</w:t>
            </w:r>
          </w:p>
        </w:tc>
        <w:tc>
          <w:tcPr>
            <w:tcW w:w="0" w:type="auto"/>
            <w:noWrap/>
            <w:hideMark/>
          </w:tcPr>
          <w:p w14:paraId="704DF27B" w14:textId="77777777" w:rsidR="00C24E9F" w:rsidRPr="000D3036" w:rsidRDefault="00C24E9F" w:rsidP="009778FF">
            <w:pPr>
              <w:pStyle w:val="o-Table"/>
            </w:pPr>
            <w:r w:rsidRPr="000D3036">
              <w:t>81</w:t>
            </w:r>
          </w:p>
        </w:tc>
        <w:tc>
          <w:tcPr>
            <w:tcW w:w="0" w:type="auto"/>
            <w:noWrap/>
            <w:hideMark/>
          </w:tcPr>
          <w:p w14:paraId="795C3C09" w14:textId="77777777" w:rsidR="00C24E9F" w:rsidRPr="000D3036" w:rsidRDefault="00C24E9F" w:rsidP="009778FF">
            <w:pPr>
              <w:pStyle w:val="o-Table"/>
            </w:pPr>
            <w:r w:rsidRPr="000D3036">
              <w:t>162</w:t>
            </w:r>
          </w:p>
        </w:tc>
        <w:tc>
          <w:tcPr>
            <w:tcW w:w="0" w:type="auto"/>
            <w:noWrap/>
            <w:hideMark/>
          </w:tcPr>
          <w:p w14:paraId="62782013" w14:textId="77777777" w:rsidR="00C24E9F" w:rsidRPr="000D3036" w:rsidRDefault="00C24E9F" w:rsidP="009778FF">
            <w:pPr>
              <w:pStyle w:val="o-Table"/>
            </w:pPr>
            <w:r w:rsidRPr="000D3036">
              <w:t>1350</w:t>
            </w:r>
          </w:p>
        </w:tc>
        <w:tc>
          <w:tcPr>
            <w:tcW w:w="0" w:type="auto"/>
            <w:noWrap/>
            <w:hideMark/>
          </w:tcPr>
          <w:p w14:paraId="35736E04" w14:textId="77777777" w:rsidR="00C24E9F" w:rsidRPr="000D3036" w:rsidRDefault="00C24E9F" w:rsidP="009778FF">
            <w:pPr>
              <w:pStyle w:val="o-Table"/>
            </w:pPr>
            <w:r w:rsidRPr="000D3036">
              <w:t>81</w:t>
            </w:r>
          </w:p>
        </w:tc>
        <w:tc>
          <w:tcPr>
            <w:tcW w:w="0" w:type="auto"/>
            <w:noWrap/>
            <w:hideMark/>
          </w:tcPr>
          <w:p w14:paraId="2850659F" w14:textId="77777777" w:rsidR="00C24E9F" w:rsidRPr="000D3036" w:rsidRDefault="00C24E9F" w:rsidP="009778FF">
            <w:pPr>
              <w:pStyle w:val="o-Table"/>
            </w:pPr>
            <w:r w:rsidRPr="000D3036">
              <w:t>162</w:t>
            </w:r>
          </w:p>
        </w:tc>
      </w:tr>
      <w:tr w:rsidR="00C24E9F" w:rsidRPr="00261A9D" w14:paraId="16D8E6B8" w14:textId="77777777" w:rsidTr="009778FF">
        <w:trPr>
          <w:trHeight w:val="20"/>
          <w:jc w:val="center"/>
        </w:trPr>
        <w:tc>
          <w:tcPr>
            <w:tcW w:w="0" w:type="auto"/>
            <w:noWrap/>
            <w:hideMark/>
          </w:tcPr>
          <w:p w14:paraId="452E531E" w14:textId="77777777" w:rsidR="00C24E9F" w:rsidRPr="00261A9D" w:rsidRDefault="00C24E9F" w:rsidP="009778FF">
            <w:pPr>
              <w:pStyle w:val="o-Table"/>
            </w:pPr>
            <w:r w:rsidRPr="00261A9D">
              <w:t>2</w:t>
            </w:r>
          </w:p>
        </w:tc>
        <w:tc>
          <w:tcPr>
            <w:tcW w:w="0" w:type="auto"/>
            <w:noWrap/>
            <w:hideMark/>
          </w:tcPr>
          <w:p w14:paraId="1D378822" w14:textId="77777777" w:rsidR="00C24E9F" w:rsidRPr="00261A9D" w:rsidRDefault="00C24E9F" w:rsidP="009778FF">
            <w:pPr>
              <w:pStyle w:val="o-Table"/>
            </w:pPr>
            <w:r w:rsidRPr="00261A9D">
              <w:t>13</w:t>
            </w:r>
            <w:r>
              <w:t>.</w:t>
            </w:r>
            <w:r w:rsidRPr="00261A9D">
              <w:t>5</w:t>
            </w:r>
          </w:p>
        </w:tc>
        <w:tc>
          <w:tcPr>
            <w:tcW w:w="0" w:type="auto"/>
            <w:noWrap/>
            <w:hideMark/>
          </w:tcPr>
          <w:p w14:paraId="766E38D8" w14:textId="77777777" w:rsidR="00C24E9F" w:rsidRPr="000D3036" w:rsidRDefault="00C24E9F" w:rsidP="009778FF">
            <w:pPr>
              <w:pStyle w:val="o-Table"/>
            </w:pPr>
            <w:r w:rsidRPr="000D3036">
              <w:t>0.27</w:t>
            </w:r>
          </w:p>
        </w:tc>
        <w:tc>
          <w:tcPr>
            <w:tcW w:w="0" w:type="auto"/>
            <w:noWrap/>
            <w:hideMark/>
          </w:tcPr>
          <w:p w14:paraId="7D87B505" w14:textId="77777777" w:rsidR="00C24E9F" w:rsidRPr="000D3036" w:rsidRDefault="00C24E9F" w:rsidP="009778FF">
            <w:pPr>
              <w:pStyle w:val="o-Table"/>
            </w:pPr>
            <w:r w:rsidRPr="000D3036">
              <w:t>1.35</w:t>
            </w:r>
          </w:p>
        </w:tc>
        <w:tc>
          <w:tcPr>
            <w:tcW w:w="0" w:type="auto"/>
            <w:noWrap/>
            <w:hideMark/>
          </w:tcPr>
          <w:p w14:paraId="5A387913" w14:textId="77777777" w:rsidR="00C24E9F" w:rsidRPr="000D3036" w:rsidRDefault="00C24E9F" w:rsidP="009778FF">
            <w:pPr>
              <w:pStyle w:val="o-Table"/>
            </w:pPr>
            <w:r w:rsidRPr="000D3036">
              <w:t>100%</w:t>
            </w:r>
          </w:p>
        </w:tc>
        <w:tc>
          <w:tcPr>
            <w:tcW w:w="0" w:type="auto"/>
            <w:noWrap/>
            <w:hideMark/>
          </w:tcPr>
          <w:p w14:paraId="4389BC46" w14:textId="77777777" w:rsidR="00C24E9F" w:rsidRPr="000D3036" w:rsidRDefault="00C24E9F" w:rsidP="009778FF">
            <w:pPr>
              <w:pStyle w:val="o-Table"/>
            </w:pPr>
            <w:r w:rsidRPr="000D3036">
              <w:t>2%</w:t>
            </w:r>
          </w:p>
        </w:tc>
        <w:tc>
          <w:tcPr>
            <w:tcW w:w="0" w:type="auto"/>
            <w:noWrap/>
            <w:hideMark/>
          </w:tcPr>
          <w:p w14:paraId="16089243" w14:textId="77777777" w:rsidR="00C24E9F" w:rsidRPr="000D3036" w:rsidRDefault="00C24E9F" w:rsidP="009778FF">
            <w:pPr>
              <w:pStyle w:val="o-Table"/>
            </w:pPr>
            <w:r w:rsidRPr="000D3036">
              <w:t>10%</w:t>
            </w:r>
          </w:p>
        </w:tc>
        <w:tc>
          <w:tcPr>
            <w:tcW w:w="0" w:type="auto"/>
          </w:tcPr>
          <w:p w14:paraId="61DFDD18" w14:textId="77777777" w:rsidR="00C24E9F" w:rsidRPr="000D3036" w:rsidRDefault="00C24E9F" w:rsidP="009778FF">
            <w:pPr>
              <w:pStyle w:val="o-Table"/>
            </w:pPr>
            <w:r w:rsidRPr="000D3036">
              <w:t>17</w:t>
            </w:r>
          </w:p>
        </w:tc>
        <w:tc>
          <w:tcPr>
            <w:tcW w:w="0" w:type="auto"/>
            <w:noWrap/>
            <w:hideMark/>
          </w:tcPr>
          <w:p w14:paraId="6431C9DE" w14:textId="77777777" w:rsidR="00C24E9F" w:rsidRPr="000D3036" w:rsidRDefault="00C24E9F" w:rsidP="009778FF">
            <w:pPr>
              <w:pStyle w:val="o-Table"/>
            </w:pPr>
            <w:r w:rsidRPr="000D3036">
              <w:t>13.5</w:t>
            </w:r>
          </w:p>
        </w:tc>
        <w:tc>
          <w:tcPr>
            <w:tcW w:w="0" w:type="auto"/>
            <w:noWrap/>
            <w:hideMark/>
          </w:tcPr>
          <w:p w14:paraId="651A35EB" w14:textId="77777777" w:rsidR="00C24E9F" w:rsidRPr="000D3036" w:rsidRDefault="00C24E9F" w:rsidP="009778FF">
            <w:pPr>
              <w:pStyle w:val="o-Table"/>
            </w:pPr>
            <w:r w:rsidRPr="000D3036">
              <w:t>0.81</w:t>
            </w:r>
          </w:p>
        </w:tc>
        <w:tc>
          <w:tcPr>
            <w:tcW w:w="0" w:type="auto"/>
            <w:noWrap/>
            <w:hideMark/>
          </w:tcPr>
          <w:p w14:paraId="39936445" w14:textId="77777777" w:rsidR="00C24E9F" w:rsidRPr="000D3036" w:rsidRDefault="00C24E9F" w:rsidP="009778FF">
            <w:pPr>
              <w:pStyle w:val="o-Table"/>
            </w:pPr>
            <w:r w:rsidRPr="000D3036">
              <w:t>1.755</w:t>
            </w:r>
          </w:p>
        </w:tc>
        <w:tc>
          <w:tcPr>
            <w:tcW w:w="0" w:type="auto"/>
            <w:noWrap/>
            <w:hideMark/>
          </w:tcPr>
          <w:p w14:paraId="667A741F" w14:textId="77777777" w:rsidR="00C24E9F" w:rsidRPr="000D3036" w:rsidRDefault="00C24E9F" w:rsidP="009778FF">
            <w:pPr>
              <w:pStyle w:val="o-Table"/>
            </w:pPr>
            <w:r w:rsidRPr="000D3036">
              <w:t>100%</w:t>
            </w:r>
          </w:p>
        </w:tc>
        <w:tc>
          <w:tcPr>
            <w:tcW w:w="0" w:type="auto"/>
            <w:noWrap/>
            <w:hideMark/>
          </w:tcPr>
          <w:p w14:paraId="02C5A6ED" w14:textId="77777777" w:rsidR="00C24E9F" w:rsidRPr="000D3036" w:rsidRDefault="00C24E9F" w:rsidP="009778FF">
            <w:pPr>
              <w:pStyle w:val="o-Table"/>
            </w:pPr>
            <w:r w:rsidRPr="000D3036">
              <w:t>6%</w:t>
            </w:r>
          </w:p>
        </w:tc>
        <w:tc>
          <w:tcPr>
            <w:tcW w:w="0" w:type="auto"/>
            <w:noWrap/>
            <w:hideMark/>
          </w:tcPr>
          <w:p w14:paraId="73A18785" w14:textId="77777777" w:rsidR="00C24E9F" w:rsidRPr="000D3036" w:rsidRDefault="00C24E9F" w:rsidP="009778FF">
            <w:pPr>
              <w:pStyle w:val="o-Table"/>
            </w:pPr>
            <w:r w:rsidRPr="000D3036">
              <w:t>13%</w:t>
            </w:r>
          </w:p>
        </w:tc>
      </w:tr>
      <w:tr w:rsidR="00C24E9F" w:rsidRPr="00261A9D" w14:paraId="0922A941" w14:textId="77777777" w:rsidTr="009778FF">
        <w:trPr>
          <w:trHeight w:val="20"/>
          <w:jc w:val="center"/>
        </w:trPr>
        <w:tc>
          <w:tcPr>
            <w:tcW w:w="0" w:type="auto"/>
            <w:noWrap/>
            <w:hideMark/>
          </w:tcPr>
          <w:p w14:paraId="1A17CC88" w14:textId="77777777" w:rsidR="00C24E9F" w:rsidRPr="00261A9D" w:rsidRDefault="00C24E9F" w:rsidP="009778FF">
            <w:pPr>
              <w:pStyle w:val="o-Table"/>
            </w:pPr>
            <w:r w:rsidRPr="00261A9D">
              <w:t>2</w:t>
            </w:r>
          </w:p>
        </w:tc>
        <w:tc>
          <w:tcPr>
            <w:tcW w:w="0" w:type="auto"/>
            <w:noWrap/>
            <w:hideMark/>
          </w:tcPr>
          <w:p w14:paraId="1E0E2CEA" w14:textId="77777777" w:rsidR="00C24E9F" w:rsidRPr="00261A9D" w:rsidRDefault="00C24E9F" w:rsidP="009778FF">
            <w:pPr>
              <w:pStyle w:val="o-Table"/>
            </w:pPr>
            <w:r w:rsidRPr="00261A9D">
              <w:t>1350</w:t>
            </w:r>
          </w:p>
        </w:tc>
        <w:tc>
          <w:tcPr>
            <w:tcW w:w="0" w:type="auto"/>
            <w:noWrap/>
            <w:hideMark/>
          </w:tcPr>
          <w:p w14:paraId="20DDC6A1" w14:textId="77777777" w:rsidR="00C24E9F" w:rsidRPr="000D3036" w:rsidRDefault="00C24E9F" w:rsidP="009778FF">
            <w:pPr>
              <w:pStyle w:val="o-Table"/>
            </w:pPr>
            <w:r w:rsidRPr="000D3036">
              <w:t>27</w:t>
            </w:r>
          </w:p>
        </w:tc>
        <w:tc>
          <w:tcPr>
            <w:tcW w:w="0" w:type="auto"/>
            <w:noWrap/>
            <w:hideMark/>
          </w:tcPr>
          <w:p w14:paraId="7719DC1C" w14:textId="77777777" w:rsidR="00C24E9F" w:rsidRPr="000D3036" w:rsidRDefault="00C24E9F" w:rsidP="009778FF">
            <w:pPr>
              <w:pStyle w:val="o-Table"/>
            </w:pPr>
            <w:r w:rsidRPr="000D3036">
              <w:t>135</w:t>
            </w:r>
          </w:p>
        </w:tc>
        <w:tc>
          <w:tcPr>
            <w:tcW w:w="0" w:type="auto"/>
            <w:noWrap/>
            <w:hideMark/>
          </w:tcPr>
          <w:p w14:paraId="361E2545" w14:textId="77777777" w:rsidR="00C24E9F" w:rsidRPr="000D3036" w:rsidRDefault="00C24E9F" w:rsidP="009778FF">
            <w:pPr>
              <w:pStyle w:val="o-Table"/>
            </w:pPr>
            <w:r w:rsidRPr="000D3036">
              <w:t>1350</w:t>
            </w:r>
          </w:p>
        </w:tc>
        <w:tc>
          <w:tcPr>
            <w:tcW w:w="0" w:type="auto"/>
            <w:noWrap/>
            <w:hideMark/>
          </w:tcPr>
          <w:p w14:paraId="3D888EB9" w14:textId="77777777" w:rsidR="00C24E9F" w:rsidRPr="000D3036" w:rsidRDefault="00C24E9F" w:rsidP="009778FF">
            <w:pPr>
              <w:pStyle w:val="o-Table"/>
            </w:pPr>
            <w:r w:rsidRPr="000D3036">
              <w:t>27</w:t>
            </w:r>
          </w:p>
        </w:tc>
        <w:tc>
          <w:tcPr>
            <w:tcW w:w="0" w:type="auto"/>
            <w:noWrap/>
            <w:hideMark/>
          </w:tcPr>
          <w:p w14:paraId="3AD83410" w14:textId="77777777" w:rsidR="00C24E9F" w:rsidRPr="000D3036" w:rsidRDefault="00C24E9F" w:rsidP="009778FF">
            <w:pPr>
              <w:pStyle w:val="o-Table"/>
            </w:pPr>
            <w:r w:rsidRPr="000D3036">
              <w:t>135</w:t>
            </w:r>
          </w:p>
        </w:tc>
        <w:tc>
          <w:tcPr>
            <w:tcW w:w="0" w:type="auto"/>
          </w:tcPr>
          <w:p w14:paraId="13521006" w14:textId="77777777" w:rsidR="00C24E9F" w:rsidRPr="000D3036" w:rsidRDefault="00C24E9F" w:rsidP="009778FF">
            <w:pPr>
              <w:pStyle w:val="o-Table"/>
            </w:pPr>
            <w:r w:rsidRPr="000D3036">
              <w:t>17</w:t>
            </w:r>
          </w:p>
        </w:tc>
        <w:tc>
          <w:tcPr>
            <w:tcW w:w="0" w:type="auto"/>
            <w:noWrap/>
            <w:hideMark/>
          </w:tcPr>
          <w:p w14:paraId="4E3D7139" w14:textId="77777777" w:rsidR="00C24E9F" w:rsidRPr="000D3036" w:rsidRDefault="00C24E9F" w:rsidP="009778FF">
            <w:pPr>
              <w:pStyle w:val="o-Table"/>
            </w:pPr>
            <w:r w:rsidRPr="000D3036">
              <w:t>1350</w:t>
            </w:r>
          </w:p>
        </w:tc>
        <w:tc>
          <w:tcPr>
            <w:tcW w:w="0" w:type="auto"/>
            <w:noWrap/>
            <w:hideMark/>
          </w:tcPr>
          <w:p w14:paraId="262D76A5" w14:textId="77777777" w:rsidR="00C24E9F" w:rsidRPr="000D3036" w:rsidRDefault="00C24E9F" w:rsidP="009778FF">
            <w:pPr>
              <w:pStyle w:val="o-Table"/>
            </w:pPr>
            <w:r w:rsidRPr="000D3036">
              <w:t>81</w:t>
            </w:r>
          </w:p>
        </w:tc>
        <w:tc>
          <w:tcPr>
            <w:tcW w:w="0" w:type="auto"/>
            <w:noWrap/>
            <w:hideMark/>
          </w:tcPr>
          <w:p w14:paraId="392D50BD" w14:textId="77777777" w:rsidR="00C24E9F" w:rsidRPr="000D3036" w:rsidRDefault="00C24E9F" w:rsidP="009778FF">
            <w:pPr>
              <w:pStyle w:val="o-Table"/>
            </w:pPr>
            <w:r w:rsidRPr="000D3036">
              <w:t>175.5</w:t>
            </w:r>
          </w:p>
        </w:tc>
        <w:tc>
          <w:tcPr>
            <w:tcW w:w="0" w:type="auto"/>
            <w:noWrap/>
            <w:hideMark/>
          </w:tcPr>
          <w:p w14:paraId="1A7F305D" w14:textId="77777777" w:rsidR="00C24E9F" w:rsidRPr="000D3036" w:rsidRDefault="00C24E9F" w:rsidP="009778FF">
            <w:pPr>
              <w:pStyle w:val="o-Table"/>
            </w:pPr>
            <w:r w:rsidRPr="000D3036">
              <w:t>1350</w:t>
            </w:r>
          </w:p>
        </w:tc>
        <w:tc>
          <w:tcPr>
            <w:tcW w:w="0" w:type="auto"/>
            <w:noWrap/>
            <w:hideMark/>
          </w:tcPr>
          <w:p w14:paraId="1C6F2120" w14:textId="77777777" w:rsidR="00C24E9F" w:rsidRPr="000D3036" w:rsidRDefault="00C24E9F" w:rsidP="009778FF">
            <w:pPr>
              <w:pStyle w:val="o-Table"/>
            </w:pPr>
            <w:r w:rsidRPr="000D3036">
              <w:t>81</w:t>
            </w:r>
          </w:p>
        </w:tc>
        <w:tc>
          <w:tcPr>
            <w:tcW w:w="0" w:type="auto"/>
            <w:noWrap/>
            <w:hideMark/>
          </w:tcPr>
          <w:p w14:paraId="6E568B15" w14:textId="77777777" w:rsidR="00C24E9F" w:rsidRPr="000D3036" w:rsidRDefault="00C24E9F" w:rsidP="009778FF">
            <w:pPr>
              <w:pStyle w:val="o-Table"/>
            </w:pPr>
            <w:r w:rsidRPr="000D3036">
              <w:t>175.5</w:t>
            </w:r>
          </w:p>
        </w:tc>
      </w:tr>
      <w:tr w:rsidR="00C24E9F" w:rsidRPr="00261A9D" w14:paraId="3BC7A9F6" w14:textId="77777777" w:rsidTr="009778FF">
        <w:trPr>
          <w:trHeight w:val="20"/>
          <w:jc w:val="center"/>
        </w:trPr>
        <w:tc>
          <w:tcPr>
            <w:tcW w:w="0" w:type="auto"/>
            <w:noWrap/>
            <w:hideMark/>
          </w:tcPr>
          <w:p w14:paraId="11C3E993" w14:textId="77777777" w:rsidR="00C24E9F" w:rsidRPr="00261A9D" w:rsidRDefault="00C24E9F" w:rsidP="009778FF">
            <w:pPr>
              <w:pStyle w:val="o-Table"/>
            </w:pPr>
            <w:r w:rsidRPr="00261A9D">
              <w:t>3</w:t>
            </w:r>
          </w:p>
        </w:tc>
        <w:tc>
          <w:tcPr>
            <w:tcW w:w="0" w:type="auto"/>
            <w:noWrap/>
            <w:hideMark/>
          </w:tcPr>
          <w:p w14:paraId="23E46068" w14:textId="77777777" w:rsidR="00C24E9F" w:rsidRPr="00261A9D" w:rsidRDefault="00C24E9F" w:rsidP="009778FF">
            <w:pPr>
              <w:pStyle w:val="o-Table"/>
            </w:pPr>
            <w:r w:rsidRPr="00261A9D">
              <w:t>13</w:t>
            </w:r>
            <w:r>
              <w:t>.</w:t>
            </w:r>
            <w:r w:rsidRPr="00261A9D">
              <w:t>5</w:t>
            </w:r>
          </w:p>
        </w:tc>
        <w:tc>
          <w:tcPr>
            <w:tcW w:w="0" w:type="auto"/>
            <w:noWrap/>
            <w:hideMark/>
          </w:tcPr>
          <w:p w14:paraId="0B532B82" w14:textId="77777777" w:rsidR="00C24E9F" w:rsidRPr="000D3036" w:rsidRDefault="00C24E9F" w:rsidP="009778FF">
            <w:pPr>
              <w:pStyle w:val="o-Table"/>
            </w:pPr>
            <w:r w:rsidRPr="000D3036">
              <w:t>0.27</w:t>
            </w:r>
          </w:p>
        </w:tc>
        <w:tc>
          <w:tcPr>
            <w:tcW w:w="0" w:type="auto"/>
            <w:noWrap/>
            <w:hideMark/>
          </w:tcPr>
          <w:p w14:paraId="10B8D6C6" w14:textId="77777777" w:rsidR="00C24E9F" w:rsidRPr="000D3036" w:rsidRDefault="00C24E9F" w:rsidP="009778FF">
            <w:pPr>
              <w:pStyle w:val="o-Table"/>
            </w:pPr>
            <w:r w:rsidRPr="000D3036">
              <w:t>1.465</w:t>
            </w:r>
          </w:p>
        </w:tc>
        <w:tc>
          <w:tcPr>
            <w:tcW w:w="0" w:type="auto"/>
            <w:noWrap/>
            <w:hideMark/>
          </w:tcPr>
          <w:p w14:paraId="1E14146B" w14:textId="77777777" w:rsidR="00C24E9F" w:rsidRPr="000D3036" w:rsidRDefault="00C24E9F" w:rsidP="009778FF">
            <w:pPr>
              <w:pStyle w:val="o-Table"/>
            </w:pPr>
            <w:r w:rsidRPr="000D3036">
              <w:t>100%</w:t>
            </w:r>
          </w:p>
        </w:tc>
        <w:tc>
          <w:tcPr>
            <w:tcW w:w="0" w:type="auto"/>
            <w:noWrap/>
            <w:hideMark/>
          </w:tcPr>
          <w:p w14:paraId="035FFFFA" w14:textId="77777777" w:rsidR="00C24E9F" w:rsidRPr="000D3036" w:rsidRDefault="00C24E9F" w:rsidP="009778FF">
            <w:pPr>
              <w:pStyle w:val="o-Table"/>
            </w:pPr>
            <w:r w:rsidRPr="000D3036">
              <w:t>2%</w:t>
            </w:r>
          </w:p>
        </w:tc>
        <w:tc>
          <w:tcPr>
            <w:tcW w:w="0" w:type="auto"/>
            <w:noWrap/>
            <w:hideMark/>
          </w:tcPr>
          <w:p w14:paraId="14EBC8A7" w14:textId="77777777" w:rsidR="00C24E9F" w:rsidRPr="000D3036" w:rsidRDefault="00C24E9F" w:rsidP="009778FF">
            <w:pPr>
              <w:pStyle w:val="o-Table"/>
            </w:pPr>
            <w:r w:rsidRPr="000D3036">
              <w:t>11%</w:t>
            </w:r>
          </w:p>
        </w:tc>
        <w:tc>
          <w:tcPr>
            <w:tcW w:w="0" w:type="auto"/>
          </w:tcPr>
          <w:p w14:paraId="347D764D" w14:textId="77777777" w:rsidR="00C24E9F" w:rsidRPr="000D3036" w:rsidRDefault="00C24E9F" w:rsidP="009778FF">
            <w:pPr>
              <w:pStyle w:val="o-Table"/>
            </w:pPr>
            <w:r w:rsidRPr="000D3036">
              <w:t>18</w:t>
            </w:r>
          </w:p>
        </w:tc>
        <w:tc>
          <w:tcPr>
            <w:tcW w:w="0" w:type="auto"/>
            <w:noWrap/>
            <w:hideMark/>
          </w:tcPr>
          <w:p w14:paraId="4C303453" w14:textId="77777777" w:rsidR="00C24E9F" w:rsidRPr="000D3036" w:rsidRDefault="00C24E9F" w:rsidP="009778FF">
            <w:pPr>
              <w:pStyle w:val="o-Table"/>
            </w:pPr>
            <w:r w:rsidRPr="000D3036">
              <w:t>13.5</w:t>
            </w:r>
          </w:p>
        </w:tc>
        <w:tc>
          <w:tcPr>
            <w:tcW w:w="0" w:type="auto"/>
            <w:noWrap/>
            <w:hideMark/>
          </w:tcPr>
          <w:p w14:paraId="70543183" w14:textId="77777777" w:rsidR="00C24E9F" w:rsidRPr="000D3036" w:rsidRDefault="00C24E9F" w:rsidP="009778FF">
            <w:pPr>
              <w:pStyle w:val="o-Table"/>
            </w:pPr>
            <w:r w:rsidRPr="000D3036">
              <w:t>0.81</w:t>
            </w:r>
          </w:p>
        </w:tc>
        <w:tc>
          <w:tcPr>
            <w:tcW w:w="0" w:type="auto"/>
            <w:noWrap/>
            <w:hideMark/>
          </w:tcPr>
          <w:p w14:paraId="68FC54DD" w14:textId="77777777" w:rsidR="00C24E9F" w:rsidRPr="000D3036" w:rsidRDefault="00C24E9F" w:rsidP="009778FF">
            <w:pPr>
              <w:pStyle w:val="o-Table"/>
            </w:pPr>
            <w:r w:rsidRPr="000D3036">
              <w:t>1.89</w:t>
            </w:r>
          </w:p>
        </w:tc>
        <w:tc>
          <w:tcPr>
            <w:tcW w:w="0" w:type="auto"/>
            <w:noWrap/>
            <w:hideMark/>
          </w:tcPr>
          <w:p w14:paraId="3350A03E" w14:textId="77777777" w:rsidR="00C24E9F" w:rsidRPr="000D3036" w:rsidRDefault="00C24E9F" w:rsidP="009778FF">
            <w:pPr>
              <w:pStyle w:val="o-Table"/>
            </w:pPr>
            <w:r w:rsidRPr="000D3036">
              <w:t>100%</w:t>
            </w:r>
          </w:p>
        </w:tc>
        <w:tc>
          <w:tcPr>
            <w:tcW w:w="0" w:type="auto"/>
            <w:noWrap/>
            <w:hideMark/>
          </w:tcPr>
          <w:p w14:paraId="37202AF6" w14:textId="77777777" w:rsidR="00C24E9F" w:rsidRPr="000D3036" w:rsidRDefault="00C24E9F" w:rsidP="009778FF">
            <w:pPr>
              <w:pStyle w:val="o-Table"/>
            </w:pPr>
            <w:r w:rsidRPr="000D3036">
              <w:t>6%</w:t>
            </w:r>
          </w:p>
        </w:tc>
        <w:tc>
          <w:tcPr>
            <w:tcW w:w="0" w:type="auto"/>
            <w:noWrap/>
            <w:hideMark/>
          </w:tcPr>
          <w:p w14:paraId="681D014C" w14:textId="77777777" w:rsidR="00C24E9F" w:rsidRPr="000D3036" w:rsidRDefault="00C24E9F" w:rsidP="009778FF">
            <w:pPr>
              <w:pStyle w:val="o-Table"/>
            </w:pPr>
            <w:r w:rsidRPr="000D3036">
              <w:t>14%</w:t>
            </w:r>
          </w:p>
        </w:tc>
      </w:tr>
      <w:tr w:rsidR="00C24E9F" w:rsidRPr="00261A9D" w14:paraId="132A63EC" w14:textId="77777777" w:rsidTr="009778FF">
        <w:trPr>
          <w:trHeight w:val="20"/>
          <w:jc w:val="center"/>
        </w:trPr>
        <w:tc>
          <w:tcPr>
            <w:tcW w:w="0" w:type="auto"/>
            <w:noWrap/>
            <w:hideMark/>
          </w:tcPr>
          <w:p w14:paraId="75D004AD" w14:textId="77777777" w:rsidR="00C24E9F" w:rsidRPr="00261A9D" w:rsidRDefault="00C24E9F" w:rsidP="009778FF">
            <w:pPr>
              <w:pStyle w:val="o-Table"/>
            </w:pPr>
            <w:r w:rsidRPr="00261A9D">
              <w:t>3</w:t>
            </w:r>
          </w:p>
        </w:tc>
        <w:tc>
          <w:tcPr>
            <w:tcW w:w="0" w:type="auto"/>
            <w:noWrap/>
            <w:hideMark/>
          </w:tcPr>
          <w:p w14:paraId="48505789" w14:textId="77777777" w:rsidR="00C24E9F" w:rsidRPr="00261A9D" w:rsidRDefault="00C24E9F" w:rsidP="009778FF">
            <w:pPr>
              <w:pStyle w:val="o-Table"/>
            </w:pPr>
            <w:r w:rsidRPr="00261A9D">
              <w:t>1350</w:t>
            </w:r>
          </w:p>
        </w:tc>
        <w:tc>
          <w:tcPr>
            <w:tcW w:w="0" w:type="auto"/>
            <w:noWrap/>
            <w:hideMark/>
          </w:tcPr>
          <w:p w14:paraId="4D3AF1D2" w14:textId="77777777" w:rsidR="00C24E9F" w:rsidRPr="000D3036" w:rsidRDefault="00C24E9F" w:rsidP="009778FF">
            <w:pPr>
              <w:pStyle w:val="o-Table"/>
            </w:pPr>
            <w:r w:rsidRPr="000D3036">
              <w:t>27</w:t>
            </w:r>
          </w:p>
        </w:tc>
        <w:tc>
          <w:tcPr>
            <w:tcW w:w="0" w:type="auto"/>
            <w:noWrap/>
            <w:hideMark/>
          </w:tcPr>
          <w:p w14:paraId="695BD0F7" w14:textId="77777777" w:rsidR="00C24E9F" w:rsidRPr="000D3036" w:rsidRDefault="00C24E9F" w:rsidP="009778FF">
            <w:pPr>
              <w:pStyle w:val="o-Table"/>
            </w:pPr>
            <w:r w:rsidRPr="000D3036">
              <w:t>146.5</w:t>
            </w:r>
          </w:p>
        </w:tc>
        <w:tc>
          <w:tcPr>
            <w:tcW w:w="0" w:type="auto"/>
            <w:noWrap/>
            <w:hideMark/>
          </w:tcPr>
          <w:p w14:paraId="026C7F1B" w14:textId="77777777" w:rsidR="00C24E9F" w:rsidRPr="000D3036" w:rsidRDefault="00C24E9F" w:rsidP="009778FF">
            <w:pPr>
              <w:pStyle w:val="o-Table"/>
            </w:pPr>
            <w:r w:rsidRPr="000D3036">
              <w:t>1350</w:t>
            </w:r>
          </w:p>
        </w:tc>
        <w:tc>
          <w:tcPr>
            <w:tcW w:w="0" w:type="auto"/>
            <w:noWrap/>
            <w:hideMark/>
          </w:tcPr>
          <w:p w14:paraId="1754ED74" w14:textId="77777777" w:rsidR="00C24E9F" w:rsidRPr="000D3036" w:rsidRDefault="00C24E9F" w:rsidP="009778FF">
            <w:pPr>
              <w:pStyle w:val="o-Table"/>
            </w:pPr>
            <w:r w:rsidRPr="000D3036">
              <w:t>27</w:t>
            </w:r>
          </w:p>
        </w:tc>
        <w:tc>
          <w:tcPr>
            <w:tcW w:w="0" w:type="auto"/>
            <w:noWrap/>
            <w:hideMark/>
          </w:tcPr>
          <w:p w14:paraId="302628ED" w14:textId="77777777" w:rsidR="00C24E9F" w:rsidRPr="000D3036" w:rsidRDefault="00C24E9F" w:rsidP="009778FF">
            <w:pPr>
              <w:pStyle w:val="o-Table"/>
            </w:pPr>
            <w:r w:rsidRPr="000D3036">
              <w:t>146.5</w:t>
            </w:r>
          </w:p>
        </w:tc>
        <w:tc>
          <w:tcPr>
            <w:tcW w:w="0" w:type="auto"/>
          </w:tcPr>
          <w:p w14:paraId="42FCD5E7" w14:textId="77777777" w:rsidR="00C24E9F" w:rsidRPr="000D3036" w:rsidRDefault="00C24E9F" w:rsidP="009778FF">
            <w:pPr>
              <w:pStyle w:val="o-Table"/>
            </w:pPr>
            <w:r w:rsidRPr="000D3036">
              <w:t>18</w:t>
            </w:r>
          </w:p>
        </w:tc>
        <w:tc>
          <w:tcPr>
            <w:tcW w:w="0" w:type="auto"/>
            <w:noWrap/>
            <w:hideMark/>
          </w:tcPr>
          <w:p w14:paraId="78A6D588" w14:textId="77777777" w:rsidR="00C24E9F" w:rsidRPr="000D3036" w:rsidRDefault="00C24E9F" w:rsidP="009778FF">
            <w:pPr>
              <w:pStyle w:val="o-Table"/>
            </w:pPr>
            <w:r w:rsidRPr="000D3036">
              <w:t>1350</w:t>
            </w:r>
          </w:p>
        </w:tc>
        <w:tc>
          <w:tcPr>
            <w:tcW w:w="0" w:type="auto"/>
            <w:noWrap/>
            <w:hideMark/>
          </w:tcPr>
          <w:p w14:paraId="335AC1B6" w14:textId="77777777" w:rsidR="00C24E9F" w:rsidRPr="000D3036" w:rsidRDefault="00C24E9F" w:rsidP="009778FF">
            <w:pPr>
              <w:pStyle w:val="o-Table"/>
            </w:pPr>
            <w:r w:rsidRPr="000D3036">
              <w:t>81</w:t>
            </w:r>
          </w:p>
        </w:tc>
        <w:tc>
          <w:tcPr>
            <w:tcW w:w="0" w:type="auto"/>
            <w:noWrap/>
            <w:hideMark/>
          </w:tcPr>
          <w:p w14:paraId="3BC62DF9" w14:textId="77777777" w:rsidR="00C24E9F" w:rsidRPr="000D3036" w:rsidRDefault="00C24E9F" w:rsidP="009778FF">
            <w:pPr>
              <w:pStyle w:val="o-Table"/>
            </w:pPr>
            <w:r w:rsidRPr="000D3036">
              <w:t>189</w:t>
            </w:r>
          </w:p>
        </w:tc>
        <w:tc>
          <w:tcPr>
            <w:tcW w:w="0" w:type="auto"/>
            <w:noWrap/>
            <w:hideMark/>
          </w:tcPr>
          <w:p w14:paraId="3CDE6E8B" w14:textId="77777777" w:rsidR="00C24E9F" w:rsidRPr="000D3036" w:rsidRDefault="00C24E9F" w:rsidP="009778FF">
            <w:pPr>
              <w:pStyle w:val="o-Table"/>
            </w:pPr>
            <w:r w:rsidRPr="000D3036">
              <w:t>1350</w:t>
            </w:r>
          </w:p>
        </w:tc>
        <w:tc>
          <w:tcPr>
            <w:tcW w:w="0" w:type="auto"/>
            <w:noWrap/>
            <w:hideMark/>
          </w:tcPr>
          <w:p w14:paraId="3C43901B" w14:textId="77777777" w:rsidR="00C24E9F" w:rsidRPr="000D3036" w:rsidRDefault="00C24E9F" w:rsidP="009778FF">
            <w:pPr>
              <w:pStyle w:val="o-Table"/>
            </w:pPr>
            <w:r w:rsidRPr="000D3036">
              <w:t>81</w:t>
            </w:r>
          </w:p>
        </w:tc>
        <w:tc>
          <w:tcPr>
            <w:tcW w:w="0" w:type="auto"/>
            <w:noWrap/>
            <w:hideMark/>
          </w:tcPr>
          <w:p w14:paraId="06FC2BD6" w14:textId="77777777" w:rsidR="00C24E9F" w:rsidRPr="000D3036" w:rsidRDefault="00C24E9F" w:rsidP="009778FF">
            <w:pPr>
              <w:pStyle w:val="o-Table"/>
            </w:pPr>
            <w:r w:rsidRPr="000D3036">
              <w:t>189</w:t>
            </w:r>
          </w:p>
        </w:tc>
      </w:tr>
      <w:tr w:rsidR="00C24E9F" w:rsidRPr="00261A9D" w14:paraId="78AB9D97" w14:textId="77777777" w:rsidTr="009778FF">
        <w:trPr>
          <w:trHeight w:val="20"/>
          <w:jc w:val="center"/>
        </w:trPr>
        <w:tc>
          <w:tcPr>
            <w:tcW w:w="0" w:type="auto"/>
            <w:noWrap/>
            <w:hideMark/>
          </w:tcPr>
          <w:p w14:paraId="5C480A88" w14:textId="77777777" w:rsidR="00C24E9F" w:rsidRPr="00261A9D" w:rsidRDefault="00C24E9F" w:rsidP="009778FF">
            <w:pPr>
              <w:pStyle w:val="o-Table"/>
            </w:pPr>
            <w:r w:rsidRPr="00261A9D">
              <w:t>4</w:t>
            </w:r>
          </w:p>
        </w:tc>
        <w:tc>
          <w:tcPr>
            <w:tcW w:w="0" w:type="auto"/>
            <w:noWrap/>
            <w:hideMark/>
          </w:tcPr>
          <w:p w14:paraId="52C8ED47" w14:textId="77777777" w:rsidR="00C24E9F" w:rsidRPr="00261A9D" w:rsidRDefault="00C24E9F" w:rsidP="009778FF">
            <w:pPr>
              <w:pStyle w:val="o-Table"/>
            </w:pPr>
            <w:r w:rsidRPr="00261A9D">
              <w:t>13</w:t>
            </w:r>
            <w:r>
              <w:t>.</w:t>
            </w:r>
            <w:r w:rsidRPr="00261A9D">
              <w:t>5</w:t>
            </w:r>
          </w:p>
        </w:tc>
        <w:tc>
          <w:tcPr>
            <w:tcW w:w="0" w:type="auto"/>
            <w:noWrap/>
            <w:hideMark/>
          </w:tcPr>
          <w:p w14:paraId="0143AFE3" w14:textId="77777777" w:rsidR="00C24E9F" w:rsidRPr="000D3036" w:rsidRDefault="00C24E9F" w:rsidP="009778FF">
            <w:pPr>
              <w:pStyle w:val="o-Table"/>
            </w:pPr>
            <w:r w:rsidRPr="000D3036">
              <w:t>0.27</w:t>
            </w:r>
          </w:p>
        </w:tc>
        <w:tc>
          <w:tcPr>
            <w:tcW w:w="0" w:type="auto"/>
            <w:noWrap/>
            <w:hideMark/>
          </w:tcPr>
          <w:p w14:paraId="1CBF4AF1" w14:textId="77777777" w:rsidR="00C24E9F" w:rsidRPr="000D3036" w:rsidRDefault="00C24E9F" w:rsidP="009778FF">
            <w:pPr>
              <w:pStyle w:val="o-Table"/>
            </w:pPr>
            <w:r w:rsidRPr="000D3036">
              <w:t>1.62</w:t>
            </w:r>
          </w:p>
        </w:tc>
        <w:tc>
          <w:tcPr>
            <w:tcW w:w="0" w:type="auto"/>
            <w:noWrap/>
            <w:hideMark/>
          </w:tcPr>
          <w:p w14:paraId="71AAD139" w14:textId="77777777" w:rsidR="00C24E9F" w:rsidRPr="000D3036" w:rsidRDefault="00C24E9F" w:rsidP="009778FF">
            <w:pPr>
              <w:pStyle w:val="o-Table"/>
            </w:pPr>
            <w:r w:rsidRPr="000D3036">
              <w:t>100%</w:t>
            </w:r>
          </w:p>
        </w:tc>
        <w:tc>
          <w:tcPr>
            <w:tcW w:w="0" w:type="auto"/>
            <w:noWrap/>
            <w:hideMark/>
          </w:tcPr>
          <w:p w14:paraId="41295C99" w14:textId="77777777" w:rsidR="00C24E9F" w:rsidRPr="000D3036" w:rsidRDefault="00C24E9F" w:rsidP="009778FF">
            <w:pPr>
              <w:pStyle w:val="o-Table"/>
            </w:pPr>
            <w:r w:rsidRPr="000D3036">
              <w:t>2%</w:t>
            </w:r>
          </w:p>
        </w:tc>
        <w:tc>
          <w:tcPr>
            <w:tcW w:w="0" w:type="auto"/>
            <w:noWrap/>
            <w:hideMark/>
          </w:tcPr>
          <w:p w14:paraId="6AD23691" w14:textId="77777777" w:rsidR="00C24E9F" w:rsidRPr="000D3036" w:rsidRDefault="00C24E9F" w:rsidP="009778FF">
            <w:pPr>
              <w:pStyle w:val="o-Table"/>
            </w:pPr>
            <w:r w:rsidRPr="000D3036">
              <w:t>12%</w:t>
            </w:r>
          </w:p>
        </w:tc>
        <w:tc>
          <w:tcPr>
            <w:tcW w:w="0" w:type="auto"/>
          </w:tcPr>
          <w:p w14:paraId="1D84427A" w14:textId="77777777" w:rsidR="00C24E9F" w:rsidRPr="000D3036" w:rsidRDefault="00C24E9F" w:rsidP="009778FF">
            <w:pPr>
              <w:pStyle w:val="o-Table"/>
            </w:pPr>
            <w:r w:rsidRPr="000D3036">
              <w:t>19</w:t>
            </w:r>
          </w:p>
        </w:tc>
        <w:tc>
          <w:tcPr>
            <w:tcW w:w="0" w:type="auto"/>
            <w:noWrap/>
            <w:hideMark/>
          </w:tcPr>
          <w:p w14:paraId="75F70813" w14:textId="77777777" w:rsidR="00C24E9F" w:rsidRPr="000D3036" w:rsidRDefault="00C24E9F" w:rsidP="009778FF">
            <w:pPr>
              <w:pStyle w:val="o-Table"/>
            </w:pPr>
            <w:r w:rsidRPr="000D3036">
              <w:t>13.5</w:t>
            </w:r>
          </w:p>
        </w:tc>
        <w:tc>
          <w:tcPr>
            <w:tcW w:w="0" w:type="auto"/>
            <w:noWrap/>
            <w:hideMark/>
          </w:tcPr>
          <w:p w14:paraId="20FDC53A" w14:textId="77777777" w:rsidR="00C24E9F" w:rsidRPr="000D3036" w:rsidRDefault="00C24E9F" w:rsidP="009778FF">
            <w:pPr>
              <w:pStyle w:val="o-Table"/>
            </w:pPr>
            <w:r w:rsidRPr="000D3036">
              <w:t>1.08</w:t>
            </w:r>
          </w:p>
        </w:tc>
        <w:tc>
          <w:tcPr>
            <w:tcW w:w="0" w:type="auto"/>
            <w:noWrap/>
            <w:hideMark/>
          </w:tcPr>
          <w:p w14:paraId="42841384" w14:textId="77777777" w:rsidR="00C24E9F" w:rsidRPr="000D3036" w:rsidRDefault="00C24E9F" w:rsidP="009778FF">
            <w:pPr>
              <w:pStyle w:val="o-Table"/>
            </w:pPr>
            <w:r w:rsidRPr="000D3036">
              <w:t>1.215</w:t>
            </w:r>
          </w:p>
        </w:tc>
        <w:tc>
          <w:tcPr>
            <w:tcW w:w="0" w:type="auto"/>
            <w:noWrap/>
            <w:hideMark/>
          </w:tcPr>
          <w:p w14:paraId="5FED99CD" w14:textId="77777777" w:rsidR="00C24E9F" w:rsidRPr="000D3036" w:rsidRDefault="00C24E9F" w:rsidP="009778FF">
            <w:pPr>
              <w:pStyle w:val="o-Table"/>
            </w:pPr>
            <w:r w:rsidRPr="000D3036">
              <w:t>100%</w:t>
            </w:r>
          </w:p>
        </w:tc>
        <w:tc>
          <w:tcPr>
            <w:tcW w:w="0" w:type="auto"/>
            <w:noWrap/>
            <w:hideMark/>
          </w:tcPr>
          <w:p w14:paraId="39322810" w14:textId="77777777" w:rsidR="00C24E9F" w:rsidRPr="000D3036" w:rsidRDefault="00C24E9F" w:rsidP="009778FF">
            <w:pPr>
              <w:pStyle w:val="o-Table"/>
            </w:pPr>
            <w:r w:rsidRPr="000D3036">
              <w:t>8%</w:t>
            </w:r>
          </w:p>
        </w:tc>
        <w:tc>
          <w:tcPr>
            <w:tcW w:w="0" w:type="auto"/>
            <w:noWrap/>
            <w:hideMark/>
          </w:tcPr>
          <w:p w14:paraId="5437B871" w14:textId="77777777" w:rsidR="00C24E9F" w:rsidRPr="000D3036" w:rsidRDefault="00C24E9F" w:rsidP="009778FF">
            <w:pPr>
              <w:pStyle w:val="o-Table"/>
            </w:pPr>
            <w:r w:rsidRPr="000D3036">
              <w:t>9%</w:t>
            </w:r>
          </w:p>
        </w:tc>
      </w:tr>
      <w:tr w:rsidR="00C24E9F" w:rsidRPr="00261A9D" w14:paraId="55F5AE17" w14:textId="77777777" w:rsidTr="009778FF">
        <w:trPr>
          <w:trHeight w:val="20"/>
          <w:jc w:val="center"/>
        </w:trPr>
        <w:tc>
          <w:tcPr>
            <w:tcW w:w="0" w:type="auto"/>
            <w:noWrap/>
            <w:hideMark/>
          </w:tcPr>
          <w:p w14:paraId="6AC9A230" w14:textId="77777777" w:rsidR="00C24E9F" w:rsidRPr="00261A9D" w:rsidRDefault="00C24E9F" w:rsidP="009778FF">
            <w:pPr>
              <w:pStyle w:val="o-Table"/>
            </w:pPr>
            <w:r w:rsidRPr="00261A9D">
              <w:t>4</w:t>
            </w:r>
          </w:p>
        </w:tc>
        <w:tc>
          <w:tcPr>
            <w:tcW w:w="0" w:type="auto"/>
            <w:noWrap/>
            <w:hideMark/>
          </w:tcPr>
          <w:p w14:paraId="546000D9" w14:textId="77777777" w:rsidR="00C24E9F" w:rsidRPr="00261A9D" w:rsidRDefault="00C24E9F" w:rsidP="009778FF">
            <w:pPr>
              <w:pStyle w:val="o-Table"/>
            </w:pPr>
            <w:r w:rsidRPr="00261A9D">
              <w:t>1350</w:t>
            </w:r>
          </w:p>
        </w:tc>
        <w:tc>
          <w:tcPr>
            <w:tcW w:w="0" w:type="auto"/>
            <w:noWrap/>
            <w:hideMark/>
          </w:tcPr>
          <w:p w14:paraId="020D76F4" w14:textId="77777777" w:rsidR="00C24E9F" w:rsidRPr="000D3036" w:rsidRDefault="00C24E9F" w:rsidP="009778FF">
            <w:pPr>
              <w:pStyle w:val="o-Table"/>
            </w:pPr>
            <w:r w:rsidRPr="000D3036">
              <w:t>27</w:t>
            </w:r>
          </w:p>
        </w:tc>
        <w:tc>
          <w:tcPr>
            <w:tcW w:w="0" w:type="auto"/>
            <w:noWrap/>
            <w:hideMark/>
          </w:tcPr>
          <w:p w14:paraId="59991441" w14:textId="77777777" w:rsidR="00C24E9F" w:rsidRPr="000D3036" w:rsidRDefault="00C24E9F" w:rsidP="009778FF">
            <w:pPr>
              <w:pStyle w:val="o-Table"/>
            </w:pPr>
            <w:r w:rsidRPr="000D3036">
              <w:t>162</w:t>
            </w:r>
          </w:p>
        </w:tc>
        <w:tc>
          <w:tcPr>
            <w:tcW w:w="0" w:type="auto"/>
            <w:noWrap/>
            <w:hideMark/>
          </w:tcPr>
          <w:p w14:paraId="60AAE27F" w14:textId="77777777" w:rsidR="00C24E9F" w:rsidRPr="000D3036" w:rsidRDefault="00C24E9F" w:rsidP="009778FF">
            <w:pPr>
              <w:pStyle w:val="o-Table"/>
            </w:pPr>
            <w:r w:rsidRPr="000D3036">
              <w:t>1350</w:t>
            </w:r>
          </w:p>
        </w:tc>
        <w:tc>
          <w:tcPr>
            <w:tcW w:w="0" w:type="auto"/>
            <w:noWrap/>
            <w:hideMark/>
          </w:tcPr>
          <w:p w14:paraId="16C00DA9" w14:textId="77777777" w:rsidR="00C24E9F" w:rsidRPr="000D3036" w:rsidRDefault="00C24E9F" w:rsidP="009778FF">
            <w:pPr>
              <w:pStyle w:val="o-Table"/>
            </w:pPr>
            <w:r w:rsidRPr="000D3036">
              <w:t>27</w:t>
            </w:r>
          </w:p>
        </w:tc>
        <w:tc>
          <w:tcPr>
            <w:tcW w:w="0" w:type="auto"/>
            <w:noWrap/>
            <w:hideMark/>
          </w:tcPr>
          <w:p w14:paraId="60D8D8F8" w14:textId="77777777" w:rsidR="00C24E9F" w:rsidRPr="000D3036" w:rsidRDefault="00C24E9F" w:rsidP="009778FF">
            <w:pPr>
              <w:pStyle w:val="o-Table"/>
            </w:pPr>
            <w:r w:rsidRPr="000D3036">
              <w:t>162</w:t>
            </w:r>
          </w:p>
        </w:tc>
        <w:tc>
          <w:tcPr>
            <w:tcW w:w="0" w:type="auto"/>
          </w:tcPr>
          <w:p w14:paraId="7A08945B" w14:textId="77777777" w:rsidR="00C24E9F" w:rsidRPr="000D3036" w:rsidRDefault="00C24E9F" w:rsidP="009778FF">
            <w:pPr>
              <w:pStyle w:val="o-Table"/>
            </w:pPr>
            <w:r w:rsidRPr="000D3036">
              <w:t>19</w:t>
            </w:r>
          </w:p>
        </w:tc>
        <w:tc>
          <w:tcPr>
            <w:tcW w:w="0" w:type="auto"/>
            <w:noWrap/>
            <w:hideMark/>
          </w:tcPr>
          <w:p w14:paraId="36306756" w14:textId="77777777" w:rsidR="00C24E9F" w:rsidRPr="000D3036" w:rsidRDefault="00C24E9F" w:rsidP="009778FF">
            <w:pPr>
              <w:pStyle w:val="o-Table"/>
            </w:pPr>
            <w:r w:rsidRPr="000D3036">
              <w:t>1350</w:t>
            </w:r>
          </w:p>
        </w:tc>
        <w:tc>
          <w:tcPr>
            <w:tcW w:w="0" w:type="auto"/>
            <w:noWrap/>
            <w:hideMark/>
          </w:tcPr>
          <w:p w14:paraId="79F926E1" w14:textId="77777777" w:rsidR="00C24E9F" w:rsidRPr="000D3036" w:rsidRDefault="00C24E9F" w:rsidP="009778FF">
            <w:pPr>
              <w:pStyle w:val="o-Table"/>
            </w:pPr>
            <w:r w:rsidRPr="000D3036">
              <w:t>108</w:t>
            </w:r>
          </w:p>
        </w:tc>
        <w:tc>
          <w:tcPr>
            <w:tcW w:w="0" w:type="auto"/>
            <w:noWrap/>
            <w:hideMark/>
          </w:tcPr>
          <w:p w14:paraId="6655815E" w14:textId="77777777" w:rsidR="00C24E9F" w:rsidRPr="000D3036" w:rsidRDefault="00C24E9F" w:rsidP="009778FF">
            <w:pPr>
              <w:pStyle w:val="o-Table"/>
            </w:pPr>
            <w:r w:rsidRPr="000D3036">
              <w:t>121.5</w:t>
            </w:r>
          </w:p>
        </w:tc>
        <w:tc>
          <w:tcPr>
            <w:tcW w:w="0" w:type="auto"/>
            <w:noWrap/>
            <w:hideMark/>
          </w:tcPr>
          <w:p w14:paraId="7950E842" w14:textId="77777777" w:rsidR="00C24E9F" w:rsidRPr="000D3036" w:rsidRDefault="00C24E9F" w:rsidP="009778FF">
            <w:pPr>
              <w:pStyle w:val="o-Table"/>
            </w:pPr>
            <w:r w:rsidRPr="000D3036">
              <w:t>1350</w:t>
            </w:r>
          </w:p>
        </w:tc>
        <w:tc>
          <w:tcPr>
            <w:tcW w:w="0" w:type="auto"/>
            <w:noWrap/>
            <w:hideMark/>
          </w:tcPr>
          <w:p w14:paraId="2FEB2882" w14:textId="77777777" w:rsidR="00C24E9F" w:rsidRPr="000D3036" w:rsidRDefault="00C24E9F" w:rsidP="009778FF">
            <w:pPr>
              <w:pStyle w:val="o-Table"/>
            </w:pPr>
            <w:r w:rsidRPr="000D3036">
              <w:t>108</w:t>
            </w:r>
          </w:p>
        </w:tc>
        <w:tc>
          <w:tcPr>
            <w:tcW w:w="0" w:type="auto"/>
            <w:noWrap/>
            <w:hideMark/>
          </w:tcPr>
          <w:p w14:paraId="6B7DD8DE" w14:textId="77777777" w:rsidR="00C24E9F" w:rsidRPr="000D3036" w:rsidRDefault="00C24E9F" w:rsidP="009778FF">
            <w:pPr>
              <w:pStyle w:val="o-Table"/>
            </w:pPr>
            <w:r w:rsidRPr="000D3036">
              <w:t>121.5</w:t>
            </w:r>
          </w:p>
        </w:tc>
      </w:tr>
      <w:tr w:rsidR="00C24E9F" w:rsidRPr="00261A9D" w14:paraId="0D0EA7F7" w14:textId="77777777" w:rsidTr="009778FF">
        <w:trPr>
          <w:trHeight w:val="20"/>
          <w:jc w:val="center"/>
        </w:trPr>
        <w:tc>
          <w:tcPr>
            <w:tcW w:w="0" w:type="auto"/>
            <w:noWrap/>
            <w:hideMark/>
          </w:tcPr>
          <w:p w14:paraId="4D24827E" w14:textId="77777777" w:rsidR="00C24E9F" w:rsidRPr="00261A9D" w:rsidRDefault="00C24E9F" w:rsidP="009778FF">
            <w:pPr>
              <w:pStyle w:val="o-Table"/>
            </w:pPr>
            <w:r w:rsidRPr="00261A9D">
              <w:t>5</w:t>
            </w:r>
          </w:p>
        </w:tc>
        <w:tc>
          <w:tcPr>
            <w:tcW w:w="0" w:type="auto"/>
            <w:noWrap/>
            <w:hideMark/>
          </w:tcPr>
          <w:p w14:paraId="0CAF0952" w14:textId="77777777" w:rsidR="00C24E9F" w:rsidRPr="00261A9D" w:rsidRDefault="00C24E9F" w:rsidP="009778FF">
            <w:pPr>
              <w:pStyle w:val="o-Table"/>
            </w:pPr>
            <w:r w:rsidRPr="00261A9D">
              <w:t>13</w:t>
            </w:r>
            <w:r>
              <w:t>.</w:t>
            </w:r>
            <w:r w:rsidRPr="00261A9D">
              <w:t>5</w:t>
            </w:r>
          </w:p>
        </w:tc>
        <w:tc>
          <w:tcPr>
            <w:tcW w:w="0" w:type="auto"/>
            <w:noWrap/>
            <w:hideMark/>
          </w:tcPr>
          <w:p w14:paraId="320557B2" w14:textId="77777777" w:rsidR="00C24E9F" w:rsidRPr="000D3036" w:rsidRDefault="00C24E9F" w:rsidP="009778FF">
            <w:pPr>
              <w:pStyle w:val="o-Table"/>
            </w:pPr>
            <w:r w:rsidRPr="000D3036">
              <w:t>0.27</w:t>
            </w:r>
          </w:p>
        </w:tc>
        <w:tc>
          <w:tcPr>
            <w:tcW w:w="0" w:type="auto"/>
            <w:noWrap/>
            <w:hideMark/>
          </w:tcPr>
          <w:p w14:paraId="12021764" w14:textId="77777777" w:rsidR="00C24E9F" w:rsidRPr="000D3036" w:rsidRDefault="00C24E9F" w:rsidP="009778FF">
            <w:pPr>
              <w:pStyle w:val="o-Table"/>
            </w:pPr>
            <w:r w:rsidRPr="000D3036">
              <w:t>1.755</w:t>
            </w:r>
          </w:p>
        </w:tc>
        <w:tc>
          <w:tcPr>
            <w:tcW w:w="0" w:type="auto"/>
            <w:noWrap/>
            <w:hideMark/>
          </w:tcPr>
          <w:p w14:paraId="754814FE" w14:textId="77777777" w:rsidR="00C24E9F" w:rsidRPr="000D3036" w:rsidRDefault="00C24E9F" w:rsidP="009778FF">
            <w:pPr>
              <w:pStyle w:val="o-Table"/>
            </w:pPr>
            <w:r w:rsidRPr="000D3036">
              <w:t>100%</w:t>
            </w:r>
          </w:p>
        </w:tc>
        <w:tc>
          <w:tcPr>
            <w:tcW w:w="0" w:type="auto"/>
            <w:noWrap/>
            <w:hideMark/>
          </w:tcPr>
          <w:p w14:paraId="695A40EB" w14:textId="77777777" w:rsidR="00C24E9F" w:rsidRPr="000D3036" w:rsidRDefault="00C24E9F" w:rsidP="009778FF">
            <w:pPr>
              <w:pStyle w:val="o-Table"/>
            </w:pPr>
            <w:r w:rsidRPr="000D3036">
              <w:t>2%</w:t>
            </w:r>
          </w:p>
        </w:tc>
        <w:tc>
          <w:tcPr>
            <w:tcW w:w="0" w:type="auto"/>
            <w:noWrap/>
            <w:hideMark/>
          </w:tcPr>
          <w:p w14:paraId="46795FE5" w14:textId="77777777" w:rsidR="00C24E9F" w:rsidRPr="000D3036" w:rsidRDefault="00C24E9F" w:rsidP="009778FF">
            <w:pPr>
              <w:pStyle w:val="o-Table"/>
            </w:pPr>
            <w:r w:rsidRPr="000D3036">
              <w:t>13%</w:t>
            </w:r>
          </w:p>
        </w:tc>
        <w:tc>
          <w:tcPr>
            <w:tcW w:w="0" w:type="auto"/>
          </w:tcPr>
          <w:p w14:paraId="3960BCF1" w14:textId="77777777" w:rsidR="00C24E9F" w:rsidRPr="000D3036" w:rsidRDefault="00C24E9F" w:rsidP="009778FF">
            <w:pPr>
              <w:pStyle w:val="o-Table"/>
            </w:pPr>
            <w:r w:rsidRPr="000D3036">
              <w:t>20</w:t>
            </w:r>
          </w:p>
        </w:tc>
        <w:tc>
          <w:tcPr>
            <w:tcW w:w="0" w:type="auto"/>
            <w:noWrap/>
            <w:hideMark/>
          </w:tcPr>
          <w:p w14:paraId="4F3D40D7" w14:textId="77777777" w:rsidR="00C24E9F" w:rsidRPr="000D3036" w:rsidRDefault="00C24E9F" w:rsidP="009778FF">
            <w:pPr>
              <w:pStyle w:val="o-Table"/>
            </w:pPr>
            <w:r w:rsidRPr="000D3036">
              <w:t>13.5</w:t>
            </w:r>
          </w:p>
        </w:tc>
        <w:tc>
          <w:tcPr>
            <w:tcW w:w="0" w:type="auto"/>
            <w:noWrap/>
            <w:hideMark/>
          </w:tcPr>
          <w:p w14:paraId="7BED6965" w14:textId="77777777" w:rsidR="00C24E9F" w:rsidRPr="000D3036" w:rsidRDefault="00C24E9F" w:rsidP="009778FF">
            <w:pPr>
              <w:pStyle w:val="o-Table"/>
            </w:pPr>
            <w:r w:rsidRPr="000D3036">
              <w:t>1.08</w:t>
            </w:r>
          </w:p>
        </w:tc>
        <w:tc>
          <w:tcPr>
            <w:tcW w:w="0" w:type="auto"/>
            <w:noWrap/>
            <w:hideMark/>
          </w:tcPr>
          <w:p w14:paraId="5DF13A1B" w14:textId="77777777" w:rsidR="00C24E9F" w:rsidRPr="000D3036" w:rsidRDefault="00C24E9F" w:rsidP="009778FF">
            <w:pPr>
              <w:pStyle w:val="o-Table"/>
            </w:pPr>
            <w:r w:rsidRPr="000D3036">
              <w:t>1.35</w:t>
            </w:r>
          </w:p>
        </w:tc>
        <w:tc>
          <w:tcPr>
            <w:tcW w:w="0" w:type="auto"/>
            <w:noWrap/>
            <w:hideMark/>
          </w:tcPr>
          <w:p w14:paraId="0A4F05BD" w14:textId="77777777" w:rsidR="00C24E9F" w:rsidRPr="000D3036" w:rsidRDefault="00C24E9F" w:rsidP="009778FF">
            <w:pPr>
              <w:pStyle w:val="o-Table"/>
            </w:pPr>
            <w:r w:rsidRPr="000D3036">
              <w:t>100%</w:t>
            </w:r>
          </w:p>
        </w:tc>
        <w:tc>
          <w:tcPr>
            <w:tcW w:w="0" w:type="auto"/>
            <w:noWrap/>
            <w:hideMark/>
          </w:tcPr>
          <w:p w14:paraId="149BD4AB" w14:textId="77777777" w:rsidR="00C24E9F" w:rsidRPr="000D3036" w:rsidRDefault="00C24E9F" w:rsidP="009778FF">
            <w:pPr>
              <w:pStyle w:val="o-Table"/>
            </w:pPr>
            <w:r w:rsidRPr="000D3036">
              <w:t>8%</w:t>
            </w:r>
          </w:p>
        </w:tc>
        <w:tc>
          <w:tcPr>
            <w:tcW w:w="0" w:type="auto"/>
            <w:noWrap/>
            <w:hideMark/>
          </w:tcPr>
          <w:p w14:paraId="393A4FA8" w14:textId="77777777" w:rsidR="00C24E9F" w:rsidRPr="000D3036" w:rsidRDefault="00C24E9F" w:rsidP="009778FF">
            <w:pPr>
              <w:pStyle w:val="o-Table"/>
            </w:pPr>
            <w:r w:rsidRPr="000D3036">
              <w:t>10%</w:t>
            </w:r>
          </w:p>
        </w:tc>
      </w:tr>
      <w:tr w:rsidR="00C24E9F" w:rsidRPr="00261A9D" w14:paraId="3FBBBACD" w14:textId="77777777" w:rsidTr="009778FF">
        <w:trPr>
          <w:trHeight w:val="20"/>
          <w:jc w:val="center"/>
        </w:trPr>
        <w:tc>
          <w:tcPr>
            <w:tcW w:w="0" w:type="auto"/>
            <w:noWrap/>
            <w:hideMark/>
          </w:tcPr>
          <w:p w14:paraId="064E7099" w14:textId="77777777" w:rsidR="00C24E9F" w:rsidRPr="00261A9D" w:rsidRDefault="00C24E9F" w:rsidP="009778FF">
            <w:pPr>
              <w:pStyle w:val="o-Table"/>
            </w:pPr>
            <w:r w:rsidRPr="00261A9D">
              <w:t>5</w:t>
            </w:r>
          </w:p>
        </w:tc>
        <w:tc>
          <w:tcPr>
            <w:tcW w:w="0" w:type="auto"/>
            <w:noWrap/>
            <w:hideMark/>
          </w:tcPr>
          <w:p w14:paraId="0A424419" w14:textId="77777777" w:rsidR="00C24E9F" w:rsidRPr="00261A9D" w:rsidRDefault="00C24E9F" w:rsidP="009778FF">
            <w:pPr>
              <w:pStyle w:val="o-Table"/>
            </w:pPr>
            <w:r w:rsidRPr="00261A9D">
              <w:t>1350</w:t>
            </w:r>
          </w:p>
        </w:tc>
        <w:tc>
          <w:tcPr>
            <w:tcW w:w="0" w:type="auto"/>
            <w:noWrap/>
            <w:hideMark/>
          </w:tcPr>
          <w:p w14:paraId="2B3B347F" w14:textId="77777777" w:rsidR="00C24E9F" w:rsidRPr="000D3036" w:rsidRDefault="00C24E9F" w:rsidP="009778FF">
            <w:pPr>
              <w:pStyle w:val="o-Table"/>
            </w:pPr>
            <w:r w:rsidRPr="000D3036">
              <w:t>27</w:t>
            </w:r>
          </w:p>
        </w:tc>
        <w:tc>
          <w:tcPr>
            <w:tcW w:w="0" w:type="auto"/>
            <w:noWrap/>
            <w:hideMark/>
          </w:tcPr>
          <w:p w14:paraId="1959B592" w14:textId="77777777" w:rsidR="00C24E9F" w:rsidRPr="000D3036" w:rsidRDefault="00C24E9F" w:rsidP="009778FF">
            <w:pPr>
              <w:pStyle w:val="o-Table"/>
            </w:pPr>
            <w:r w:rsidRPr="000D3036">
              <w:t>175.5</w:t>
            </w:r>
          </w:p>
        </w:tc>
        <w:tc>
          <w:tcPr>
            <w:tcW w:w="0" w:type="auto"/>
            <w:noWrap/>
            <w:hideMark/>
          </w:tcPr>
          <w:p w14:paraId="219755D1" w14:textId="77777777" w:rsidR="00C24E9F" w:rsidRPr="000D3036" w:rsidRDefault="00C24E9F" w:rsidP="009778FF">
            <w:pPr>
              <w:pStyle w:val="o-Table"/>
            </w:pPr>
            <w:r w:rsidRPr="000D3036">
              <w:t>1350</w:t>
            </w:r>
          </w:p>
        </w:tc>
        <w:tc>
          <w:tcPr>
            <w:tcW w:w="0" w:type="auto"/>
            <w:noWrap/>
            <w:hideMark/>
          </w:tcPr>
          <w:p w14:paraId="45C3FA1C" w14:textId="77777777" w:rsidR="00C24E9F" w:rsidRPr="000D3036" w:rsidRDefault="00C24E9F" w:rsidP="009778FF">
            <w:pPr>
              <w:pStyle w:val="o-Table"/>
            </w:pPr>
            <w:r w:rsidRPr="000D3036">
              <w:t>27</w:t>
            </w:r>
          </w:p>
        </w:tc>
        <w:tc>
          <w:tcPr>
            <w:tcW w:w="0" w:type="auto"/>
            <w:noWrap/>
            <w:hideMark/>
          </w:tcPr>
          <w:p w14:paraId="0A5ECD15" w14:textId="77777777" w:rsidR="00C24E9F" w:rsidRPr="000D3036" w:rsidRDefault="00C24E9F" w:rsidP="009778FF">
            <w:pPr>
              <w:pStyle w:val="o-Table"/>
            </w:pPr>
            <w:r w:rsidRPr="000D3036">
              <w:t>175.5</w:t>
            </w:r>
          </w:p>
        </w:tc>
        <w:tc>
          <w:tcPr>
            <w:tcW w:w="0" w:type="auto"/>
          </w:tcPr>
          <w:p w14:paraId="71EE47FD" w14:textId="77777777" w:rsidR="00C24E9F" w:rsidRPr="000D3036" w:rsidRDefault="00C24E9F" w:rsidP="009778FF">
            <w:pPr>
              <w:pStyle w:val="o-Table"/>
            </w:pPr>
            <w:r w:rsidRPr="000D3036">
              <w:t>20</w:t>
            </w:r>
          </w:p>
        </w:tc>
        <w:tc>
          <w:tcPr>
            <w:tcW w:w="0" w:type="auto"/>
            <w:noWrap/>
            <w:hideMark/>
          </w:tcPr>
          <w:p w14:paraId="5D4C98F0" w14:textId="77777777" w:rsidR="00C24E9F" w:rsidRPr="000D3036" w:rsidRDefault="00C24E9F" w:rsidP="009778FF">
            <w:pPr>
              <w:pStyle w:val="o-Table"/>
            </w:pPr>
            <w:r w:rsidRPr="000D3036">
              <w:t>1350</w:t>
            </w:r>
          </w:p>
        </w:tc>
        <w:tc>
          <w:tcPr>
            <w:tcW w:w="0" w:type="auto"/>
            <w:noWrap/>
            <w:hideMark/>
          </w:tcPr>
          <w:p w14:paraId="5E941BE8" w14:textId="77777777" w:rsidR="00C24E9F" w:rsidRPr="000D3036" w:rsidRDefault="00C24E9F" w:rsidP="009778FF">
            <w:pPr>
              <w:pStyle w:val="o-Table"/>
            </w:pPr>
            <w:r w:rsidRPr="000D3036">
              <w:t>108</w:t>
            </w:r>
          </w:p>
        </w:tc>
        <w:tc>
          <w:tcPr>
            <w:tcW w:w="0" w:type="auto"/>
            <w:noWrap/>
            <w:hideMark/>
          </w:tcPr>
          <w:p w14:paraId="72FF829F" w14:textId="77777777" w:rsidR="00C24E9F" w:rsidRPr="000D3036" w:rsidRDefault="00C24E9F" w:rsidP="009778FF">
            <w:pPr>
              <w:pStyle w:val="o-Table"/>
            </w:pPr>
            <w:r w:rsidRPr="000D3036">
              <w:t>135</w:t>
            </w:r>
          </w:p>
        </w:tc>
        <w:tc>
          <w:tcPr>
            <w:tcW w:w="0" w:type="auto"/>
            <w:noWrap/>
            <w:hideMark/>
          </w:tcPr>
          <w:p w14:paraId="4F430AD1" w14:textId="77777777" w:rsidR="00C24E9F" w:rsidRPr="000D3036" w:rsidRDefault="00C24E9F" w:rsidP="009778FF">
            <w:pPr>
              <w:pStyle w:val="o-Table"/>
            </w:pPr>
            <w:r w:rsidRPr="000D3036">
              <w:t>1350</w:t>
            </w:r>
          </w:p>
        </w:tc>
        <w:tc>
          <w:tcPr>
            <w:tcW w:w="0" w:type="auto"/>
            <w:noWrap/>
            <w:hideMark/>
          </w:tcPr>
          <w:p w14:paraId="5A02D3E8" w14:textId="77777777" w:rsidR="00C24E9F" w:rsidRPr="000D3036" w:rsidRDefault="00C24E9F" w:rsidP="009778FF">
            <w:pPr>
              <w:pStyle w:val="o-Table"/>
            </w:pPr>
            <w:r w:rsidRPr="000D3036">
              <w:t>108</w:t>
            </w:r>
          </w:p>
        </w:tc>
        <w:tc>
          <w:tcPr>
            <w:tcW w:w="0" w:type="auto"/>
            <w:noWrap/>
            <w:hideMark/>
          </w:tcPr>
          <w:p w14:paraId="39885F45" w14:textId="77777777" w:rsidR="00C24E9F" w:rsidRPr="000D3036" w:rsidRDefault="00C24E9F" w:rsidP="009778FF">
            <w:pPr>
              <w:pStyle w:val="o-Table"/>
            </w:pPr>
            <w:r w:rsidRPr="000D3036">
              <w:t>135</w:t>
            </w:r>
          </w:p>
        </w:tc>
      </w:tr>
      <w:tr w:rsidR="00C24E9F" w:rsidRPr="00261A9D" w14:paraId="792E462D" w14:textId="77777777" w:rsidTr="009778FF">
        <w:trPr>
          <w:trHeight w:val="20"/>
          <w:jc w:val="center"/>
        </w:trPr>
        <w:tc>
          <w:tcPr>
            <w:tcW w:w="0" w:type="auto"/>
            <w:noWrap/>
            <w:hideMark/>
          </w:tcPr>
          <w:p w14:paraId="1FFA110F" w14:textId="77777777" w:rsidR="00C24E9F" w:rsidRPr="00261A9D" w:rsidRDefault="00C24E9F" w:rsidP="009778FF">
            <w:pPr>
              <w:pStyle w:val="o-Table"/>
            </w:pPr>
            <w:r w:rsidRPr="00261A9D">
              <w:t>6</w:t>
            </w:r>
          </w:p>
        </w:tc>
        <w:tc>
          <w:tcPr>
            <w:tcW w:w="0" w:type="auto"/>
            <w:noWrap/>
            <w:hideMark/>
          </w:tcPr>
          <w:p w14:paraId="576D23F8" w14:textId="77777777" w:rsidR="00C24E9F" w:rsidRPr="00261A9D" w:rsidRDefault="00C24E9F" w:rsidP="009778FF">
            <w:pPr>
              <w:pStyle w:val="o-Table"/>
            </w:pPr>
            <w:r w:rsidRPr="00261A9D">
              <w:t>13</w:t>
            </w:r>
            <w:r>
              <w:t>.</w:t>
            </w:r>
            <w:r w:rsidRPr="00261A9D">
              <w:t>5</w:t>
            </w:r>
          </w:p>
        </w:tc>
        <w:tc>
          <w:tcPr>
            <w:tcW w:w="0" w:type="auto"/>
            <w:noWrap/>
            <w:hideMark/>
          </w:tcPr>
          <w:p w14:paraId="1109D1CA" w14:textId="77777777" w:rsidR="00C24E9F" w:rsidRPr="000D3036" w:rsidRDefault="00C24E9F" w:rsidP="009778FF">
            <w:pPr>
              <w:pStyle w:val="o-Table"/>
            </w:pPr>
            <w:r w:rsidRPr="000D3036">
              <w:t>0.27</w:t>
            </w:r>
          </w:p>
        </w:tc>
        <w:tc>
          <w:tcPr>
            <w:tcW w:w="0" w:type="auto"/>
            <w:noWrap/>
            <w:hideMark/>
          </w:tcPr>
          <w:p w14:paraId="40C1ED0D" w14:textId="77777777" w:rsidR="00C24E9F" w:rsidRPr="000D3036" w:rsidRDefault="00C24E9F" w:rsidP="009778FF">
            <w:pPr>
              <w:pStyle w:val="o-Table"/>
            </w:pPr>
            <w:r w:rsidRPr="000D3036">
              <w:t>1.89</w:t>
            </w:r>
          </w:p>
        </w:tc>
        <w:tc>
          <w:tcPr>
            <w:tcW w:w="0" w:type="auto"/>
            <w:noWrap/>
            <w:hideMark/>
          </w:tcPr>
          <w:p w14:paraId="6AAFEE2D" w14:textId="77777777" w:rsidR="00C24E9F" w:rsidRPr="000D3036" w:rsidRDefault="00C24E9F" w:rsidP="009778FF">
            <w:pPr>
              <w:pStyle w:val="o-Table"/>
            </w:pPr>
            <w:r w:rsidRPr="000D3036">
              <w:t>100%</w:t>
            </w:r>
          </w:p>
        </w:tc>
        <w:tc>
          <w:tcPr>
            <w:tcW w:w="0" w:type="auto"/>
            <w:noWrap/>
            <w:hideMark/>
          </w:tcPr>
          <w:p w14:paraId="7A51281C" w14:textId="77777777" w:rsidR="00C24E9F" w:rsidRPr="000D3036" w:rsidRDefault="00C24E9F" w:rsidP="009778FF">
            <w:pPr>
              <w:pStyle w:val="o-Table"/>
            </w:pPr>
            <w:r w:rsidRPr="000D3036">
              <w:t>2%</w:t>
            </w:r>
          </w:p>
        </w:tc>
        <w:tc>
          <w:tcPr>
            <w:tcW w:w="0" w:type="auto"/>
            <w:noWrap/>
            <w:hideMark/>
          </w:tcPr>
          <w:p w14:paraId="167CAC5E" w14:textId="77777777" w:rsidR="00C24E9F" w:rsidRPr="000D3036" w:rsidRDefault="00C24E9F" w:rsidP="009778FF">
            <w:pPr>
              <w:pStyle w:val="o-Table"/>
            </w:pPr>
            <w:r w:rsidRPr="000D3036">
              <w:t>14%</w:t>
            </w:r>
          </w:p>
        </w:tc>
        <w:tc>
          <w:tcPr>
            <w:tcW w:w="0" w:type="auto"/>
          </w:tcPr>
          <w:p w14:paraId="47ED3EBB" w14:textId="77777777" w:rsidR="00C24E9F" w:rsidRPr="000D3036" w:rsidRDefault="00C24E9F" w:rsidP="009778FF">
            <w:pPr>
              <w:pStyle w:val="o-Table"/>
            </w:pPr>
            <w:r w:rsidRPr="000D3036">
              <w:t>21</w:t>
            </w:r>
          </w:p>
        </w:tc>
        <w:tc>
          <w:tcPr>
            <w:tcW w:w="0" w:type="auto"/>
            <w:noWrap/>
            <w:hideMark/>
          </w:tcPr>
          <w:p w14:paraId="738C68B1" w14:textId="77777777" w:rsidR="00C24E9F" w:rsidRPr="000D3036" w:rsidRDefault="00C24E9F" w:rsidP="009778FF">
            <w:pPr>
              <w:pStyle w:val="o-Table"/>
            </w:pPr>
            <w:r w:rsidRPr="000D3036">
              <w:t>13,5</w:t>
            </w:r>
          </w:p>
        </w:tc>
        <w:tc>
          <w:tcPr>
            <w:tcW w:w="0" w:type="auto"/>
            <w:noWrap/>
            <w:hideMark/>
          </w:tcPr>
          <w:p w14:paraId="6C99498E" w14:textId="77777777" w:rsidR="00C24E9F" w:rsidRPr="000D3036" w:rsidRDefault="00C24E9F" w:rsidP="009778FF">
            <w:pPr>
              <w:pStyle w:val="o-Table"/>
            </w:pPr>
            <w:r w:rsidRPr="000D3036">
              <w:t>1.08</w:t>
            </w:r>
          </w:p>
        </w:tc>
        <w:tc>
          <w:tcPr>
            <w:tcW w:w="0" w:type="auto"/>
            <w:noWrap/>
            <w:hideMark/>
          </w:tcPr>
          <w:p w14:paraId="4FA7C525" w14:textId="77777777" w:rsidR="00C24E9F" w:rsidRPr="000D3036" w:rsidRDefault="00C24E9F" w:rsidP="009778FF">
            <w:pPr>
              <w:pStyle w:val="o-Table"/>
            </w:pPr>
            <w:r w:rsidRPr="000D3036">
              <w:t>1.465</w:t>
            </w:r>
          </w:p>
        </w:tc>
        <w:tc>
          <w:tcPr>
            <w:tcW w:w="0" w:type="auto"/>
            <w:noWrap/>
            <w:hideMark/>
          </w:tcPr>
          <w:p w14:paraId="72430051" w14:textId="77777777" w:rsidR="00C24E9F" w:rsidRPr="000D3036" w:rsidRDefault="00C24E9F" w:rsidP="009778FF">
            <w:pPr>
              <w:pStyle w:val="o-Table"/>
            </w:pPr>
            <w:r w:rsidRPr="000D3036">
              <w:t>100%</w:t>
            </w:r>
          </w:p>
        </w:tc>
        <w:tc>
          <w:tcPr>
            <w:tcW w:w="0" w:type="auto"/>
            <w:noWrap/>
            <w:hideMark/>
          </w:tcPr>
          <w:p w14:paraId="0F702880" w14:textId="77777777" w:rsidR="00C24E9F" w:rsidRPr="000D3036" w:rsidRDefault="00C24E9F" w:rsidP="009778FF">
            <w:pPr>
              <w:pStyle w:val="o-Table"/>
            </w:pPr>
            <w:r w:rsidRPr="000D3036">
              <w:t>8%</w:t>
            </w:r>
          </w:p>
        </w:tc>
        <w:tc>
          <w:tcPr>
            <w:tcW w:w="0" w:type="auto"/>
            <w:noWrap/>
            <w:hideMark/>
          </w:tcPr>
          <w:p w14:paraId="5CCE80C1" w14:textId="77777777" w:rsidR="00C24E9F" w:rsidRPr="000D3036" w:rsidRDefault="00C24E9F" w:rsidP="009778FF">
            <w:pPr>
              <w:pStyle w:val="o-Table"/>
            </w:pPr>
            <w:r w:rsidRPr="000D3036">
              <w:t>11%</w:t>
            </w:r>
          </w:p>
        </w:tc>
      </w:tr>
      <w:tr w:rsidR="00C24E9F" w:rsidRPr="00261A9D" w14:paraId="4A785E6C" w14:textId="77777777" w:rsidTr="009778FF">
        <w:trPr>
          <w:trHeight w:val="20"/>
          <w:jc w:val="center"/>
        </w:trPr>
        <w:tc>
          <w:tcPr>
            <w:tcW w:w="0" w:type="auto"/>
            <w:noWrap/>
            <w:hideMark/>
          </w:tcPr>
          <w:p w14:paraId="7F4712EC" w14:textId="77777777" w:rsidR="00C24E9F" w:rsidRPr="00261A9D" w:rsidRDefault="00C24E9F" w:rsidP="009778FF">
            <w:pPr>
              <w:pStyle w:val="o-Table"/>
            </w:pPr>
            <w:r w:rsidRPr="00261A9D">
              <w:t>6</w:t>
            </w:r>
          </w:p>
        </w:tc>
        <w:tc>
          <w:tcPr>
            <w:tcW w:w="0" w:type="auto"/>
            <w:noWrap/>
            <w:hideMark/>
          </w:tcPr>
          <w:p w14:paraId="64ADDB32" w14:textId="77777777" w:rsidR="00C24E9F" w:rsidRPr="00261A9D" w:rsidRDefault="00C24E9F" w:rsidP="009778FF">
            <w:pPr>
              <w:pStyle w:val="o-Table"/>
            </w:pPr>
            <w:r w:rsidRPr="00261A9D">
              <w:t>1350</w:t>
            </w:r>
          </w:p>
        </w:tc>
        <w:tc>
          <w:tcPr>
            <w:tcW w:w="0" w:type="auto"/>
            <w:noWrap/>
            <w:hideMark/>
          </w:tcPr>
          <w:p w14:paraId="7CBF09EB" w14:textId="77777777" w:rsidR="00C24E9F" w:rsidRPr="000D3036" w:rsidRDefault="00C24E9F" w:rsidP="009778FF">
            <w:pPr>
              <w:pStyle w:val="o-Table"/>
            </w:pPr>
            <w:r w:rsidRPr="000D3036">
              <w:t>27</w:t>
            </w:r>
          </w:p>
        </w:tc>
        <w:tc>
          <w:tcPr>
            <w:tcW w:w="0" w:type="auto"/>
            <w:noWrap/>
            <w:hideMark/>
          </w:tcPr>
          <w:p w14:paraId="47EC66C5" w14:textId="77777777" w:rsidR="00C24E9F" w:rsidRPr="000D3036" w:rsidRDefault="00C24E9F" w:rsidP="009778FF">
            <w:pPr>
              <w:pStyle w:val="o-Table"/>
            </w:pPr>
            <w:r w:rsidRPr="000D3036">
              <w:t>189</w:t>
            </w:r>
          </w:p>
        </w:tc>
        <w:tc>
          <w:tcPr>
            <w:tcW w:w="0" w:type="auto"/>
            <w:noWrap/>
            <w:hideMark/>
          </w:tcPr>
          <w:p w14:paraId="532F6AB5" w14:textId="77777777" w:rsidR="00C24E9F" w:rsidRPr="000D3036" w:rsidRDefault="00C24E9F" w:rsidP="009778FF">
            <w:pPr>
              <w:pStyle w:val="o-Table"/>
            </w:pPr>
            <w:r w:rsidRPr="000D3036">
              <w:t>1350</w:t>
            </w:r>
          </w:p>
        </w:tc>
        <w:tc>
          <w:tcPr>
            <w:tcW w:w="0" w:type="auto"/>
            <w:noWrap/>
            <w:hideMark/>
          </w:tcPr>
          <w:p w14:paraId="5D1D851B" w14:textId="77777777" w:rsidR="00C24E9F" w:rsidRPr="000D3036" w:rsidRDefault="00C24E9F" w:rsidP="009778FF">
            <w:pPr>
              <w:pStyle w:val="o-Table"/>
            </w:pPr>
            <w:r w:rsidRPr="000D3036">
              <w:t>27</w:t>
            </w:r>
          </w:p>
        </w:tc>
        <w:tc>
          <w:tcPr>
            <w:tcW w:w="0" w:type="auto"/>
            <w:noWrap/>
            <w:hideMark/>
          </w:tcPr>
          <w:p w14:paraId="50885777" w14:textId="77777777" w:rsidR="00C24E9F" w:rsidRPr="000D3036" w:rsidRDefault="00C24E9F" w:rsidP="009778FF">
            <w:pPr>
              <w:pStyle w:val="o-Table"/>
            </w:pPr>
            <w:r w:rsidRPr="000D3036">
              <w:t>189</w:t>
            </w:r>
          </w:p>
        </w:tc>
        <w:tc>
          <w:tcPr>
            <w:tcW w:w="0" w:type="auto"/>
          </w:tcPr>
          <w:p w14:paraId="19905756" w14:textId="77777777" w:rsidR="00C24E9F" w:rsidRPr="000D3036" w:rsidRDefault="00C24E9F" w:rsidP="009778FF">
            <w:pPr>
              <w:pStyle w:val="o-Table"/>
            </w:pPr>
            <w:r w:rsidRPr="000D3036">
              <w:t>21</w:t>
            </w:r>
          </w:p>
        </w:tc>
        <w:tc>
          <w:tcPr>
            <w:tcW w:w="0" w:type="auto"/>
            <w:noWrap/>
            <w:hideMark/>
          </w:tcPr>
          <w:p w14:paraId="51732F52" w14:textId="77777777" w:rsidR="00C24E9F" w:rsidRPr="000D3036" w:rsidRDefault="00C24E9F" w:rsidP="009778FF">
            <w:pPr>
              <w:pStyle w:val="o-Table"/>
            </w:pPr>
            <w:r w:rsidRPr="000D3036">
              <w:t>1350</w:t>
            </w:r>
          </w:p>
        </w:tc>
        <w:tc>
          <w:tcPr>
            <w:tcW w:w="0" w:type="auto"/>
            <w:noWrap/>
            <w:hideMark/>
          </w:tcPr>
          <w:p w14:paraId="4AEB35A7" w14:textId="77777777" w:rsidR="00C24E9F" w:rsidRPr="000D3036" w:rsidRDefault="00C24E9F" w:rsidP="009778FF">
            <w:pPr>
              <w:pStyle w:val="o-Table"/>
            </w:pPr>
            <w:r w:rsidRPr="000D3036">
              <w:t>108</w:t>
            </w:r>
          </w:p>
        </w:tc>
        <w:tc>
          <w:tcPr>
            <w:tcW w:w="0" w:type="auto"/>
            <w:noWrap/>
            <w:hideMark/>
          </w:tcPr>
          <w:p w14:paraId="3C7631D8" w14:textId="77777777" w:rsidR="00C24E9F" w:rsidRPr="000D3036" w:rsidRDefault="00C24E9F" w:rsidP="009778FF">
            <w:pPr>
              <w:pStyle w:val="o-Table"/>
            </w:pPr>
            <w:r w:rsidRPr="000D3036">
              <w:t>146.5</w:t>
            </w:r>
          </w:p>
        </w:tc>
        <w:tc>
          <w:tcPr>
            <w:tcW w:w="0" w:type="auto"/>
            <w:noWrap/>
            <w:hideMark/>
          </w:tcPr>
          <w:p w14:paraId="1D62EDB5" w14:textId="77777777" w:rsidR="00C24E9F" w:rsidRPr="000D3036" w:rsidRDefault="00C24E9F" w:rsidP="009778FF">
            <w:pPr>
              <w:pStyle w:val="o-Table"/>
            </w:pPr>
            <w:r w:rsidRPr="000D3036">
              <w:t>1350</w:t>
            </w:r>
          </w:p>
        </w:tc>
        <w:tc>
          <w:tcPr>
            <w:tcW w:w="0" w:type="auto"/>
            <w:noWrap/>
            <w:hideMark/>
          </w:tcPr>
          <w:p w14:paraId="7746021B" w14:textId="77777777" w:rsidR="00C24E9F" w:rsidRPr="000D3036" w:rsidRDefault="00C24E9F" w:rsidP="009778FF">
            <w:pPr>
              <w:pStyle w:val="o-Table"/>
            </w:pPr>
            <w:r w:rsidRPr="000D3036">
              <w:t>108</w:t>
            </w:r>
          </w:p>
        </w:tc>
        <w:tc>
          <w:tcPr>
            <w:tcW w:w="0" w:type="auto"/>
            <w:noWrap/>
            <w:hideMark/>
          </w:tcPr>
          <w:p w14:paraId="53CBBF57" w14:textId="77777777" w:rsidR="00C24E9F" w:rsidRPr="000D3036" w:rsidRDefault="00C24E9F" w:rsidP="009778FF">
            <w:pPr>
              <w:pStyle w:val="o-Table"/>
            </w:pPr>
            <w:r w:rsidRPr="000D3036">
              <w:t>148.5</w:t>
            </w:r>
          </w:p>
        </w:tc>
      </w:tr>
      <w:tr w:rsidR="00C24E9F" w:rsidRPr="00261A9D" w14:paraId="15E6D4BC" w14:textId="77777777" w:rsidTr="009778FF">
        <w:trPr>
          <w:trHeight w:val="20"/>
          <w:jc w:val="center"/>
        </w:trPr>
        <w:tc>
          <w:tcPr>
            <w:tcW w:w="0" w:type="auto"/>
            <w:noWrap/>
            <w:hideMark/>
          </w:tcPr>
          <w:p w14:paraId="06CB2BB5" w14:textId="77777777" w:rsidR="00C24E9F" w:rsidRPr="00261A9D" w:rsidRDefault="00C24E9F" w:rsidP="009778FF">
            <w:pPr>
              <w:pStyle w:val="o-Table"/>
            </w:pPr>
            <w:r w:rsidRPr="00261A9D">
              <w:t>7</w:t>
            </w:r>
          </w:p>
        </w:tc>
        <w:tc>
          <w:tcPr>
            <w:tcW w:w="0" w:type="auto"/>
            <w:noWrap/>
            <w:hideMark/>
          </w:tcPr>
          <w:p w14:paraId="3B586365" w14:textId="77777777" w:rsidR="00C24E9F" w:rsidRPr="00261A9D" w:rsidRDefault="00C24E9F" w:rsidP="009778FF">
            <w:pPr>
              <w:pStyle w:val="o-Table"/>
            </w:pPr>
            <w:r w:rsidRPr="00261A9D">
              <w:t>13</w:t>
            </w:r>
            <w:r>
              <w:t>.</w:t>
            </w:r>
            <w:r w:rsidRPr="00261A9D">
              <w:t>5</w:t>
            </w:r>
          </w:p>
        </w:tc>
        <w:tc>
          <w:tcPr>
            <w:tcW w:w="0" w:type="auto"/>
            <w:noWrap/>
            <w:hideMark/>
          </w:tcPr>
          <w:p w14:paraId="48E9ECB6" w14:textId="77777777" w:rsidR="00C24E9F" w:rsidRPr="000D3036" w:rsidRDefault="00C24E9F" w:rsidP="009778FF">
            <w:pPr>
              <w:pStyle w:val="o-Table"/>
            </w:pPr>
            <w:r w:rsidRPr="000D3036">
              <w:t>0.54</w:t>
            </w:r>
          </w:p>
        </w:tc>
        <w:tc>
          <w:tcPr>
            <w:tcW w:w="0" w:type="auto"/>
            <w:noWrap/>
            <w:hideMark/>
          </w:tcPr>
          <w:p w14:paraId="512AE5D9" w14:textId="77777777" w:rsidR="00C24E9F" w:rsidRPr="000D3036" w:rsidRDefault="00C24E9F" w:rsidP="009778FF">
            <w:pPr>
              <w:pStyle w:val="o-Table"/>
            </w:pPr>
            <w:r w:rsidRPr="000D3036">
              <w:t>1.215</w:t>
            </w:r>
          </w:p>
        </w:tc>
        <w:tc>
          <w:tcPr>
            <w:tcW w:w="0" w:type="auto"/>
            <w:noWrap/>
            <w:hideMark/>
          </w:tcPr>
          <w:p w14:paraId="75C0869A" w14:textId="77777777" w:rsidR="00C24E9F" w:rsidRPr="000D3036" w:rsidRDefault="00C24E9F" w:rsidP="009778FF">
            <w:pPr>
              <w:pStyle w:val="o-Table"/>
            </w:pPr>
            <w:r w:rsidRPr="000D3036">
              <w:t>100%</w:t>
            </w:r>
          </w:p>
        </w:tc>
        <w:tc>
          <w:tcPr>
            <w:tcW w:w="0" w:type="auto"/>
            <w:noWrap/>
            <w:hideMark/>
          </w:tcPr>
          <w:p w14:paraId="75F8BACD" w14:textId="77777777" w:rsidR="00C24E9F" w:rsidRPr="000D3036" w:rsidRDefault="00C24E9F" w:rsidP="009778FF">
            <w:pPr>
              <w:pStyle w:val="o-Table"/>
            </w:pPr>
            <w:r w:rsidRPr="000D3036">
              <w:t>4%</w:t>
            </w:r>
          </w:p>
        </w:tc>
        <w:tc>
          <w:tcPr>
            <w:tcW w:w="0" w:type="auto"/>
            <w:noWrap/>
            <w:hideMark/>
          </w:tcPr>
          <w:p w14:paraId="62234A39" w14:textId="77777777" w:rsidR="00C24E9F" w:rsidRPr="000D3036" w:rsidRDefault="00C24E9F" w:rsidP="009778FF">
            <w:pPr>
              <w:pStyle w:val="o-Table"/>
            </w:pPr>
            <w:r w:rsidRPr="000D3036">
              <w:t>9%</w:t>
            </w:r>
          </w:p>
        </w:tc>
        <w:tc>
          <w:tcPr>
            <w:tcW w:w="0" w:type="auto"/>
          </w:tcPr>
          <w:p w14:paraId="7EE3615E" w14:textId="77777777" w:rsidR="00C24E9F" w:rsidRPr="000D3036" w:rsidRDefault="00C24E9F" w:rsidP="009778FF">
            <w:pPr>
              <w:pStyle w:val="o-Table"/>
            </w:pPr>
            <w:r w:rsidRPr="000D3036">
              <w:t>22</w:t>
            </w:r>
          </w:p>
        </w:tc>
        <w:tc>
          <w:tcPr>
            <w:tcW w:w="0" w:type="auto"/>
            <w:noWrap/>
            <w:hideMark/>
          </w:tcPr>
          <w:p w14:paraId="741B4C3B" w14:textId="77777777" w:rsidR="00C24E9F" w:rsidRPr="000D3036" w:rsidRDefault="00C24E9F" w:rsidP="009778FF">
            <w:pPr>
              <w:pStyle w:val="o-Table"/>
            </w:pPr>
            <w:r w:rsidRPr="000D3036">
              <w:t>13.5</w:t>
            </w:r>
          </w:p>
        </w:tc>
        <w:tc>
          <w:tcPr>
            <w:tcW w:w="0" w:type="auto"/>
            <w:noWrap/>
            <w:hideMark/>
          </w:tcPr>
          <w:p w14:paraId="564861A7" w14:textId="77777777" w:rsidR="00C24E9F" w:rsidRPr="000D3036" w:rsidRDefault="00C24E9F" w:rsidP="009778FF">
            <w:pPr>
              <w:pStyle w:val="o-Table"/>
            </w:pPr>
            <w:r w:rsidRPr="000D3036">
              <w:t>1.08</w:t>
            </w:r>
          </w:p>
        </w:tc>
        <w:tc>
          <w:tcPr>
            <w:tcW w:w="0" w:type="auto"/>
            <w:noWrap/>
            <w:hideMark/>
          </w:tcPr>
          <w:p w14:paraId="31D72500" w14:textId="77777777" w:rsidR="00C24E9F" w:rsidRPr="000D3036" w:rsidRDefault="00C24E9F" w:rsidP="009778FF">
            <w:pPr>
              <w:pStyle w:val="o-Table"/>
            </w:pPr>
            <w:r w:rsidRPr="000D3036">
              <w:t>1.62</w:t>
            </w:r>
          </w:p>
        </w:tc>
        <w:tc>
          <w:tcPr>
            <w:tcW w:w="0" w:type="auto"/>
            <w:noWrap/>
            <w:hideMark/>
          </w:tcPr>
          <w:p w14:paraId="25B348F8" w14:textId="77777777" w:rsidR="00C24E9F" w:rsidRPr="000D3036" w:rsidRDefault="00C24E9F" w:rsidP="009778FF">
            <w:pPr>
              <w:pStyle w:val="o-Table"/>
            </w:pPr>
            <w:r w:rsidRPr="000D3036">
              <w:t>100%</w:t>
            </w:r>
          </w:p>
        </w:tc>
        <w:tc>
          <w:tcPr>
            <w:tcW w:w="0" w:type="auto"/>
            <w:noWrap/>
            <w:hideMark/>
          </w:tcPr>
          <w:p w14:paraId="6A030F02" w14:textId="77777777" w:rsidR="00C24E9F" w:rsidRPr="000D3036" w:rsidRDefault="00C24E9F" w:rsidP="009778FF">
            <w:pPr>
              <w:pStyle w:val="o-Table"/>
            </w:pPr>
            <w:r w:rsidRPr="000D3036">
              <w:t>8%</w:t>
            </w:r>
          </w:p>
        </w:tc>
        <w:tc>
          <w:tcPr>
            <w:tcW w:w="0" w:type="auto"/>
            <w:noWrap/>
            <w:hideMark/>
          </w:tcPr>
          <w:p w14:paraId="1263B36B" w14:textId="77777777" w:rsidR="00C24E9F" w:rsidRPr="000D3036" w:rsidRDefault="00C24E9F" w:rsidP="009778FF">
            <w:pPr>
              <w:pStyle w:val="o-Table"/>
            </w:pPr>
            <w:r w:rsidRPr="000D3036">
              <w:t>12%</w:t>
            </w:r>
          </w:p>
        </w:tc>
      </w:tr>
      <w:tr w:rsidR="00C24E9F" w:rsidRPr="00261A9D" w14:paraId="50B296D0" w14:textId="77777777" w:rsidTr="009778FF">
        <w:trPr>
          <w:trHeight w:val="20"/>
          <w:jc w:val="center"/>
        </w:trPr>
        <w:tc>
          <w:tcPr>
            <w:tcW w:w="0" w:type="auto"/>
            <w:noWrap/>
            <w:hideMark/>
          </w:tcPr>
          <w:p w14:paraId="537BE100" w14:textId="77777777" w:rsidR="00C24E9F" w:rsidRPr="00261A9D" w:rsidRDefault="00C24E9F" w:rsidP="009778FF">
            <w:pPr>
              <w:pStyle w:val="o-Table"/>
            </w:pPr>
            <w:r w:rsidRPr="00261A9D">
              <w:t>7</w:t>
            </w:r>
          </w:p>
        </w:tc>
        <w:tc>
          <w:tcPr>
            <w:tcW w:w="0" w:type="auto"/>
            <w:noWrap/>
            <w:hideMark/>
          </w:tcPr>
          <w:p w14:paraId="52739963" w14:textId="77777777" w:rsidR="00C24E9F" w:rsidRPr="00261A9D" w:rsidRDefault="00C24E9F" w:rsidP="009778FF">
            <w:pPr>
              <w:pStyle w:val="o-Table"/>
            </w:pPr>
            <w:r w:rsidRPr="00261A9D">
              <w:t>1350</w:t>
            </w:r>
          </w:p>
        </w:tc>
        <w:tc>
          <w:tcPr>
            <w:tcW w:w="0" w:type="auto"/>
            <w:noWrap/>
            <w:hideMark/>
          </w:tcPr>
          <w:p w14:paraId="37D04362" w14:textId="77777777" w:rsidR="00C24E9F" w:rsidRPr="000D3036" w:rsidRDefault="00C24E9F" w:rsidP="009778FF">
            <w:pPr>
              <w:pStyle w:val="o-Table"/>
            </w:pPr>
            <w:r w:rsidRPr="000D3036">
              <w:t>54</w:t>
            </w:r>
          </w:p>
        </w:tc>
        <w:tc>
          <w:tcPr>
            <w:tcW w:w="0" w:type="auto"/>
            <w:noWrap/>
            <w:hideMark/>
          </w:tcPr>
          <w:p w14:paraId="4BB5C6F7" w14:textId="77777777" w:rsidR="00C24E9F" w:rsidRPr="000D3036" w:rsidRDefault="00C24E9F" w:rsidP="009778FF">
            <w:pPr>
              <w:pStyle w:val="o-Table"/>
            </w:pPr>
            <w:r w:rsidRPr="000D3036">
              <w:t>121.5</w:t>
            </w:r>
          </w:p>
        </w:tc>
        <w:tc>
          <w:tcPr>
            <w:tcW w:w="0" w:type="auto"/>
            <w:noWrap/>
            <w:hideMark/>
          </w:tcPr>
          <w:p w14:paraId="179ECCB2" w14:textId="77777777" w:rsidR="00C24E9F" w:rsidRPr="000D3036" w:rsidRDefault="00C24E9F" w:rsidP="009778FF">
            <w:pPr>
              <w:pStyle w:val="o-Table"/>
            </w:pPr>
            <w:r w:rsidRPr="000D3036">
              <w:t>1350</w:t>
            </w:r>
          </w:p>
        </w:tc>
        <w:tc>
          <w:tcPr>
            <w:tcW w:w="0" w:type="auto"/>
            <w:noWrap/>
            <w:hideMark/>
          </w:tcPr>
          <w:p w14:paraId="421F8FC5" w14:textId="77777777" w:rsidR="00C24E9F" w:rsidRPr="000D3036" w:rsidRDefault="00C24E9F" w:rsidP="009778FF">
            <w:pPr>
              <w:pStyle w:val="o-Table"/>
            </w:pPr>
            <w:r w:rsidRPr="000D3036">
              <w:t>54</w:t>
            </w:r>
          </w:p>
        </w:tc>
        <w:tc>
          <w:tcPr>
            <w:tcW w:w="0" w:type="auto"/>
            <w:noWrap/>
            <w:hideMark/>
          </w:tcPr>
          <w:p w14:paraId="4FDB60DE" w14:textId="77777777" w:rsidR="00C24E9F" w:rsidRPr="000D3036" w:rsidRDefault="00C24E9F" w:rsidP="009778FF">
            <w:pPr>
              <w:pStyle w:val="o-Table"/>
            </w:pPr>
            <w:r w:rsidRPr="000D3036">
              <w:t>121.5</w:t>
            </w:r>
          </w:p>
        </w:tc>
        <w:tc>
          <w:tcPr>
            <w:tcW w:w="0" w:type="auto"/>
          </w:tcPr>
          <w:p w14:paraId="2E1FF87F" w14:textId="77777777" w:rsidR="00C24E9F" w:rsidRPr="000D3036" w:rsidRDefault="00C24E9F" w:rsidP="009778FF">
            <w:pPr>
              <w:pStyle w:val="o-Table"/>
            </w:pPr>
            <w:r w:rsidRPr="000D3036">
              <w:t>22</w:t>
            </w:r>
          </w:p>
        </w:tc>
        <w:tc>
          <w:tcPr>
            <w:tcW w:w="0" w:type="auto"/>
            <w:noWrap/>
            <w:hideMark/>
          </w:tcPr>
          <w:p w14:paraId="1B8CDD6E" w14:textId="77777777" w:rsidR="00C24E9F" w:rsidRPr="000D3036" w:rsidRDefault="00C24E9F" w:rsidP="009778FF">
            <w:pPr>
              <w:pStyle w:val="o-Table"/>
            </w:pPr>
            <w:r w:rsidRPr="000D3036">
              <w:t>1350</w:t>
            </w:r>
          </w:p>
        </w:tc>
        <w:tc>
          <w:tcPr>
            <w:tcW w:w="0" w:type="auto"/>
            <w:noWrap/>
            <w:hideMark/>
          </w:tcPr>
          <w:p w14:paraId="06178EC5" w14:textId="77777777" w:rsidR="00C24E9F" w:rsidRPr="000D3036" w:rsidRDefault="00C24E9F" w:rsidP="009778FF">
            <w:pPr>
              <w:pStyle w:val="o-Table"/>
            </w:pPr>
            <w:r w:rsidRPr="000D3036">
              <w:t>108</w:t>
            </w:r>
          </w:p>
        </w:tc>
        <w:tc>
          <w:tcPr>
            <w:tcW w:w="0" w:type="auto"/>
            <w:noWrap/>
            <w:hideMark/>
          </w:tcPr>
          <w:p w14:paraId="50CCCBD2" w14:textId="77777777" w:rsidR="00C24E9F" w:rsidRPr="000D3036" w:rsidRDefault="00C24E9F" w:rsidP="009778FF">
            <w:pPr>
              <w:pStyle w:val="o-Table"/>
            </w:pPr>
            <w:r w:rsidRPr="000D3036">
              <w:t>162</w:t>
            </w:r>
          </w:p>
        </w:tc>
        <w:tc>
          <w:tcPr>
            <w:tcW w:w="0" w:type="auto"/>
            <w:noWrap/>
            <w:hideMark/>
          </w:tcPr>
          <w:p w14:paraId="5BB4103A" w14:textId="77777777" w:rsidR="00C24E9F" w:rsidRPr="000D3036" w:rsidRDefault="00C24E9F" w:rsidP="009778FF">
            <w:pPr>
              <w:pStyle w:val="o-Table"/>
            </w:pPr>
            <w:r w:rsidRPr="000D3036">
              <w:t>1350</w:t>
            </w:r>
          </w:p>
        </w:tc>
        <w:tc>
          <w:tcPr>
            <w:tcW w:w="0" w:type="auto"/>
            <w:noWrap/>
            <w:hideMark/>
          </w:tcPr>
          <w:p w14:paraId="25DF7237" w14:textId="77777777" w:rsidR="00C24E9F" w:rsidRPr="000D3036" w:rsidRDefault="00C24E9F" w:rsidP="009778FF">
            <w:pPr>
              <w:pStyle w:val="o-Table"/>
            </w:pPr>
            <w:r w:rsidRPr="000D3036">
              <w:t>108</w:t>
            </w:r>
          </w:p>
        </w:tc>
        <w:tc>
          <w:tcPr>
            <w:tcW w:w="0" w:type="auto"/>
            <w:noWrap/>
            <w:hideMark/>
          </w:tcPr>
          <w:p w14:paraId="082D661A" w14:textId="77777777" w:rsidR="00C24E9F" w:rsidRPr="000D3036" w:rsidRDefault="00C24E9F" w:rsidP="009778FF">
            <w:pPr>
              <w:pStyle w:val="o-Table"/>
            </w:pPr>
            <w:r w:rsidRPr="000D3036">
              <w:t>162</w:t>
            </w:r>
          </w:p>
        </w:tc>
      </w:tr>
      <w:tr w:rsidR="00C24E9F" w:rsidRPr="00261A9D" w14:paraId="1BDFD07A" w14:textId="77777777" w:rsidTr="009778FF">
        <w:trPr>
          <w:trHeight w:val="20"/>
          <w:jc w:val="center"/>
        </w:trPr>
        <w:tc>
          <w:tcPr>
            <w:tcW w:w="0" w:type="auto"/>
            <w:noWrap/>
            <w:hideMark/>
          </w:tcPr>
          <w:p w14:paraId="6E507935" w14:textId="77777777" w:rsidR="00C24E9F" w:rsidRPr="00261A9D" w:rsidRDefault="00C24E9F" w:rsidP="009778FF">
            <w:pPr>
              <w:pStyle w:val="o-Table"/>
            </w:pPr>
            <w:r w:rsidRPr="00261A9D">
              <w:t>8</w:t>
            </w:r>
          </w:p>
        </w:tc>
        <w:tc>
          <w:tcPr>
            <w:tcW w:w="0" w:type="auto"/>
            <w:noWrap/>
            <w:hideMark/>
          </w:tcPr>
          <w:p w14:paraId="2046E9AE" w14:textId="77777777" w:rsidR="00C24E9F" w:rsidRPr="00261A9D" w:rsidRDefault="00C24E9F" w:rsidP="009778FF">
            <w:pPr>
              <w:pStyle w:val="o-Table"/>
            </w:pPr>
            <w:r w:rsidRPr="00261A9D">
              <w:t>13</w:t>
            </w:r>
            <w:r>
              <w:t>.</w:t>
            </w:r>
            <w:r w:rsidRPr="00261A9D">
              <w:t>5</w:t>
            </w:r>
          </w:p>
        </w:tc>
        <w:tc>
          <w:tcPr>
            <w:tcW w:w="0" w:type="auto"/>
            <w:noWrap/>
            <w:hideMark/>
          </w:tcPr>
          <w:p w14:paraId="5B7F82C3" w14:textId="77777777" w:rsidR="00C24E9F" w:rsidRPr="000D3036" w:rsidRDefault="00C24E9F" w:rsidP="009778FF">
            <w:pPr>
              <w:pStyle w:val="o-Table"/>
            </w:pPr>
            <w:r w:rsidRPr="000D3036">
              <w:t>0.54</w:t>
            </w:r>
          </w:p>
        </w:tc>
        <w:tc>
          <w:tcPr>
            <w:tcW w:w="0" w:type="auto"/>
            <w:noWrap/>
            <w:hideMark/>
          </w:tcPr>
          <w:p w14:paraId="45C868C7" w14:textId="77777777" w:rsidR="00C24E9F" w:rsidRPr="000D3036" w:rsidRDefault="00C24E9F" w:rsidP="009778FF">
            <w:pPr>
              <w:pStyle w:val="o-Table"/>
            </w:pPr>
            <w:r w:rsidRPr="000D3036">
              <w:t>1.35</w:t>
            </w:r>
          </w:p>
        </w:tc>
        <w:tc>
          <w:tcPr>
            <w:tcW w:w="0" w:type="auto"/>
            <w:noWrap/>
            <w:hideMark/>
          </w:tcPr>
          <w:p w14:paraId="34687063" w14:textId="77777777" w:rsidR="00C24E9F" w:rsidRPr="000D3036" w:rsidRDefault="00C24E9F" w:rsidP="009778FF">
            <w:pPr>
              <w:pStyle w:val="o-Table"/>
            </w:pPr>
            <w:r w:rsidRPr="000D3036">
              <w:t>100%</w:t>
            </w:r>
          </w:p>
        </w:tc>
        <w:tc>
          <w:tcPr>
            <w:tcW w:w="0" w:type="auto"/>
            <w:noWrap/>
            <w:hideMark/>
          </w:tcPr>
          <w:p w14:paraId="25AC547E" w14:textId="77777777" w:rsidR="00C24E9F" w:rsidRPr="000D3036" w:rsidRDefault="00C24E9F" w:rsidP="009778FF">
            <w:pPr>
              <w:pStyle w:val="o-Table"/>
            </w:pPr>
            <w:r w:rsidRPr="000D3036">
              <w:t>4%</w:t>
            </w:r>
          </w:p>
        </w:tc>
        <w:tc>
          <w:tcPr>
            <w:tcW w:w="0" w:type="auto"/>
            <w:noWrap/>
            <w:hideMark/>
          </w:tcPr>
          <w:p w14:paraId="5F322709" w14:textId="77777777" w:rsidR="00C24E9F" w:rsidRPr="000D3036" w:rsidRDefault="00C24E9F" w:rsidP="009778FF">
            <w:pPr>
              <w:pStyle w:val="o-Table"/>
            </w:pPr>
            <w:r w:rsidRPr="000D3036">
              <w:t>10%</w:t>
            </w:r>
          </w:p>
        </w:tc>
        <w:tc>
          <w:tcPr>
            <w:tcW w:w="0" w:type="auto"/>
          </w:tcPr>
          <w:p w14:paraId="22106621" w14:textId="77777777" w:rsidR="00C24E9F" w:rsidRPr="000D3036" w:rsidRDefault="00C24E9F" w:rsidP="009778FF">
            <w:pPr>
              <w:pStyle w:val="o-Table"/>
            </w:pPr>
            <w:r w:rsidRPr="000D3036">
              <w:t>23</w:t>
            </w:r>
          </w:p>
        </w:tc>
        <w:tc>
          <w:tcPr>
            <w:tcW w:w="0" w:type="auto"/>
            <w:noWrap/>
            <w:hideMark/>
          </w:tcPr>
          <w:p w14:paraId="6A2ABC01" w14:textId="77777777" w:rsidR="00C24E9F" w:rsidRPr="000D3036" w:rsidRDefault="00C24E9F" w:rsidP="009778FF">
            <w:pPr>
              <w:pStyle w:val="o-Table"/>
            </w:pPr>
            <w:r w:rsidRPr="000D3036">
              <w:t>13.5</w:t>
            </w:r>
          </w:p>
        </w:tc>
        <w:tc>
          <w:tcPr>
            <w:tcW w:w="0" w:type="auto"/>
            <w:noWrap/>
            <w:hideMark/>
          </w:tcPr>
          <w:p w14:paraId="047B5F2A" w14:textId="77777777" w:rsidR="00C24E9F" w:rsidRPr="000D3036" w:rsidRDefault="00C24E9F" w:rsidP="009778FF">
            <w:pPr>
              <w:pStyle w:val="o-Table"/>
            </w:pPr>
            <w:r w:rsidRPr="000D3036">
              <w:t>1.08</w:t>
            </w:r>
          </w:p>
        </w:tc>
        <w:tc>
          <w:tcPr>
            <w:tcW w:w="0" w:type="auto"/>
            <w:noWrap/>
            <w:hideMark/>
          </w:tcPr>
          <w:p w14:paraId="0BFE77D9" w14:textId="77777777" w:rsidR="00C24E9F" w:rsidRPr="000D3036" w:rsidRDefault="00C24E9F" w:rsidP="009778FF">
            <w:pPr>
              <w:pStyle w:val="o-Table"/>
            </w:pPr>
            <w:r w:rsidRPr="000D3036">
              <w:t>1.755</w:t>
            </w:r>
          </w:p>
        </w:tc>
        <w:tc>
          <w:tcPr>
            <w:tcW w:w="0" w:type="auto"/>
            <w:noWrap/>
            <w:hideMark/>
          </w:tcPr>
          <w:p w14:paraId="3C486C0A" w14:textId="77777777" w:rsidR="00C24E9F" w:rsidRPr="000D3036" w:rsidRDefault="00C24E9F" w:rsidP="009778FF">
            <w:pPr>
              <w:pStyle w:val="o-Table"/>
            </w:pPr>
            <w:r w:rsidRPr="000D3036">
              <w:t>100%</w:t>
            </w:r>
          </w:p>
        </w:tc>
        <w:tc>
          <w:tcPr>
            <w:tcW w:w="0" w:type="auto"/>
            <w:noWrap/>
            <w:hideMark/>
          </w:tcPr>
          <w:p w14:paraId="41659BEA" w14:textId="77777777" w:rsidR="00C24E9F" w:rsidRPr="000D3036" w:rsidRDefault="00C24E9F" w:rsidP="009778FF">
            <w:pPr>
              <w:pStyle w:val="o-Table"/>
            </w:pPr>
            <w:r w:rsidRPr="000D3036">
              <w:t>8%</w:t>
            </w:r>
          </w:p>
        </w:tc>
        <w:tc>
          <w:tcPr>
            <w:tcW w:w="0" w:type="auto"/>
            <w:noWrap/>
            <w:hideMark/>
          </w:tcPr>
          <w:p w14:paraId="721B4981" w14:textId="77777777" w:rsidR="00C24E9F" w:rsidRPr="000D3036" w:rsidRDefault="00C24E9F" w:rsidP="009778FF">
            <w:pPr>
              <w:pStyle w:val="o-Table"/>
            </w:pPr>
            <w:r w:rsidRPr="000D3036">
              <w:t>13%</w:t>
            </w:r>
          </w:p>
        </w:tc>
      </w:tr>
      <w:tr w:rsidR="00C24E9F" w:rsidRPr="00261A9D" w14:paraId="3ED94248" w14:textId="77777777" w:rsidTr="009778FF">
        <w:trPr>
          <w:trHeight w:val="20"/>
          <w:jc w:val="center"/>
        </w:trPr>
        <w:tc>
          <w:tcPr>
            <w:tcW w:w="0" w:type="auto"/>
            <w:noWrap/>
            <w:hideMark/>
          </w:tcPr>
          <w:p w14:paraId="744DA079" w14:textId="77777777" w:rsidR="00C24E9F" w:rsidRPr="00261A9D" w:rsidRDefault="00C24E9F" w:rsidP="009778FF">
            <w:pPr>
              <w:pStyle w:val="o-Table"/>
            </w:pPr>
            <w:r w:rsidRPr="00261A9D">
              <w:t>8</w:t>
            </w:r>
          </w:p>
        </w:tc>
        <w:tc>
          <w:tcPr>
            <w:tcW w:w="0" w:type="auto"/>
            <w:noWrap/>
            <w:hideMark/>
          </w:tcPr>
          <w:p w14:paraId="61123F16" w14:textId="77777777" w:rsidR="00C24E9F" w:rsidRPr="00261A9D" w:rsidRDefault="00C24E9F" w:rsidP="009778FF">
            <w:pPr>
              <w:pStyle w:val="o-Table"/>
            </w:pPr>
            <w:r w:rsidRPr="00261A9D">
              <w:t>1350</w:t>
            </w:r>
          </w:p>
        </w:tc>
        <w:tc>
          <w:tcPr>
            <w:tcW w:w="0" w:type="auto"/>
            <w:noWrap/>
            <w:hideMark/>
          </w:tcPr>
          <w:p w14:paraId="140B1606" w14:textId="77777777" w:rsidR="00C24E9F" w:rsidRPr="000D3036" w:rsidRDefault="00C24E9F" w:rsidP="009778FF">
            <w:pPr>
              <w:pStyle w:val="o-Table"/>
            </w:pPr>
            <w:r w:rsidRPr="000D3036">
              <w:t>54</w:t>
            </w:r>
          </w:p>
        </w:tc>
        <w:tc>
          <w:tcPr>
            <w:tcW w:w="0" w:type="auto"/>
            <w:noWrap/>
            <w:hideMark/>
          </w:tcPr>
          <w:p w14:paraId="08588E4B" w14:textId="77777777" w:rsidR="00C24E9F" w:rsidRPr="000D3036" w:rsidRDefault="00C24E9F" w:rsidP="009778FF">
            <w:pPr>
              <w:pStyle w:val="o-Table"/>
            </w:pPr>
            <w:r w:rsidRPr="000D3036">
              <w:t>135</w:t>
            </w:r>
          </w:p>
        </w:tc>
        <w:tc>
          <w:tcPr>
            <w:tcW w:w="0" w:type="auto"/>
            <w:noWrap/>
            <w:hideMark/>
          </w:tcPr>
          <w:p w14:paraId="485789DE" w14:textId="77777777" w:rsidR="00C24E9F" w:rsidRPr="000D3036" w:rsidRDefault="00C24E9F" w:rsidP="009778FF">
            <w:pPr>
              <w:pStyle w:val="o-Table"/>
            </w:pPr>
            <w:r w:rsidRPr="000D3036">
              <w:t>1350</w:t>
            </w:r>
          </w:p>
        </w:tc>
        <w:tc>
          <w:tcPr>
            <w:tcW w:w="0" w:type="auto"/>
            <w:noWrap/>
            <w:hideMark/>
          </w:tcPr>
          <w:p w14:paraId="6150F372" w14:textId="77777777" w:rsidR="00C24E9F" w:rsidRPr="000D3036" w:rsidRDefault="00C24E9F" w:rsidP="009778FF">
            <w:pPr>
              <w:pStyle w:val="o-Table"/>
            </w:pPr>
            <w:r w:rsidRPr="000D3036">
              <w:t>54</w:t>
            </w:r>
          </w:p>
        </w:tc>
        <w:tc>
          <w:tcPr>
            <w:tcW w:w="0" w:type="auto"/>
            <w:noWrap/>
            <w:hideMark/>
          </w:tcPr>
          <w:p w14:paraId="79984888" w14:textId="77777777" w:rsidR="00C24E9F" w:rsidRPr="000D3036" w:rsidRDefault="00C24E9F" w:rsidP="009778FF">
            <w:pPr>
              <w:pStyle w:val="o-Table"/>
            </w:pPr>
            <w:r w:rsidRPr="000D3036">
              <w:t>135</w:t>
            </w:r>
          </w:p>
        </w:tc>
        <w:tc>
          <w:tcPr>
            <w:tcW w:w="0" w:type="auto"/>
          </w:tcPr>
          <w:p w14:paraId="62238DBA" w14:textId="77777777" w:rsidR="00C24E9F" w:rsidRPr="000D3036" w:rsidRDefault="00C24E9F" w:rsidP="009778FF">
            <w:pPr>
              <w:pStyle w:val="o-Table"/>
            </w:pPr>
            <w:r w:rsidRPr="000D3036">
              <w:t>23</w:t>
            </w:r>
          </w:p>
        </w:tc>
        <w:tc>
          <w:tcPr>
            <w:tcW w:w="0" w:type="auto"/>
            <w:noWrap/>
            <w:hideMark/>
          </w:tcPr>
          <w:p w14:paraId="09011062" w14:textId="77777777" w:rsidR="00C24E9F" w:rsidRPr="000D3036" w:rsidRDefault="00C24E9F" w:rsidP="009778FF">
            <w:pPr>
              <w:pStyle w:val="o-Table"/>
            </w:pPr>
            <w:r w:rsidRPr="000D3036">
              <w:t>1350</w:t>
            </w:r>
          </w:p>
        </w:tc>
        <w:tc>
          <w:tcPr>
            <w:tcW w:w="0" w:type="auto"/>
            <w:noWrap/>
            <w:hideMark/>
          </w:tcPr>
          <w:p w14:paraId="08DE4417" w14:textId="77777777" w:rsidR="00C24E9F" w:rsidRPr="000D3036" w:rsidRDefault="00C24E9F" w:rsidP="009778FF">
            <w:pPr>
              <w:pStyle w:val="o-Table"/>
            </w:pPr>
            <w:r w:rsidRPr="000D3036">
              <w:t>108</w:t>
            </w:r>
          </w:p>
        </w:tc>
        <w:tc>
          <w:tcPr>
            <w:tcW w:w="0" w:type="auto"/>
            <w:noWrap/>
            <w:hideMark/>
          </w:tcPr>
          <w:p w14:paraId="51E6DA94" w14:textId="77777777" w:rsidR="00C24E9F" w:rsidRPr="000D3036" w:rsidRDefault="00C24E9F" w:rsidP="009778FF">
            <w:pPr>
              <w:pStyle w:val="o-Table"/>
            </w:pPr>
            <w:r w:rsidRPr="000D3036">
              <w:t>175.5</w:t>
            </w:r>
          </w:p>
        </w:tc>
        <w:tc>
          <w:tcPr>
            <w:tcW w:w="0" w:type="auto"/>
            <w:noWrap/>
            <w:hideMark/>
          </w:tcPr>
          <w:p w14:paraId="205C50C2" w14:textId="77777777" w:rsidR="00C24E9F" w:rsidRPr="000D3036" w:rsidRDefault="00C24E9F" w:rsidP="009778FF">
            <w:pPr>
              <w:pStyle w:val="o-Table"/>
            </w:pPr>
            <w:r w:rsidRPr="000D3036">
              <w:t>1350</w:t>
            </w:r>
          </w:p>
        </w:tc>
        <w:tc>
          <w:tcPr>
            <w:tcW w:w="0" w:type="auto"/>
            <w:noWrap/>
            <w:hideMark/>
          </w:tcPr>
          <w:p w14:paraId="1092F906" w14:textId="77777777" w:rsidR="00C24E9F" w:rsidRPr="000D3036" w:rsidRDefault="00C24E9F" w:rsidP="009778FF">
            <w:pPr>
              <w:pStyle w:val="o-Table"/>
            </w:pPr>
            <w:r w:rsidRPr="000D3036">
              <w:t>108</w:t>
            </w:r>
          </w:p>
        </w:tc>
        <w:tc>
          <w:tcPr>
            <w:tcW w:w="0" w:type="auto"/>
            <w:noWrap/>
            <w:hideMark/>
          </w:tcPr>
          <w:p w14:paraId="716806C9" w14:textId="77777777" w:rsidR="00C24E9F" w:rsidRPr="000D3036" w:rsidRDefault="00C24E9F" w:rsidP="009778FF">
            <w:pPr>
              <w:pStyle w:val="o-Table"/>
            </w:pPr>
            <w:r w:rsidRPr="000D3036">
              <w:t>175.5</w:t>
            </w:r>
          </w:p>
        </w:tc>
      </w:tr>
      <w:tr w:rsidR="00C24E9F" w:rsidRPr="00261A9D" w14:paraId="63C2B2FD" w14:textId="77777777" w:rsidTr="009778FF">
        <w:trPr>
          <w:trHeight w:val="20"/>
          <w:jc w:val="center"/>
        </w:trPr>
        <w:tc>
          <w:tcPr>
            <w:tcW w:w="0" w:type="auto"/>
            <w:noWrap/>
            <w:hideMark/>
          </w:tcPr>
          <w:p w14:paraId="2FD0A856" w14:textId="77777777" w:rsidR="00C24E9F" w:rsidRPr="00261A9D" w:rsidRDefault="00C24E9F" w:rsidP="009778FF">
            <w:pPr>
              <w:pStyle w:val="o-Table"/>
            </w:pPr>
            <w:r w:rsidRPr="00261A9D">
              <w:t>9</w:t>
            </w:r>
          </w:p>
        </w:tc>
        <w:tc>
          <w:tcPr>
            <w:tcW w:w="0" w:type="auto"/>
            <w:noWrap/>
            <w:hideMark/>
          </w:tcPr>
          <w:p w14:paraId="72D6BF75" w14:textId="77777777" w:rsidR="00C24E9F" w:rsidRPr="00261A9D" w:rsidRDefault="00C24E9F" w:rsidP="009778FF">
            <w:pPr>
              <w:pStyle w:val="o-Table"/>
            </w:pPr>
            <w:r w:rsidRPr="00261A9D">
              <w:t>13</w:t>
            </w:r>
            <w:r>
              <w:t>.</w:t>
            </w:r>
            <w:r w:rsidRPr="00261A9D">
              <w:t>5</w:t>
            </w:r>
          </w:p>
        </w:tc>
        <w:tc>
          <w:tcPr>
            <w:tcW w:w="0" w:type="auto"/>
            <w:noWrap/>
            <w:hideMark/>
          </w:tcPr>
          <w:p w14:paraId="337BF200" w14:textId="77777777" w:rsidR="00C24E9F" w:rsidRPr="000D3036" w:rsidRDefault="00C24E9F" w:rsidP="009778FF">
            <w:pPr>
              <w:pStyle w:val="o-Table"/>
            </w:pPr>
            <w:r w:rsidRPr="000D3036">
              <w:t>0.54</w:t>
            </w:r>
          </w:p>
        </w:tc>
        <w:tc>
          <w:tcPr>
            <w:tcW w:w="0" w:type="auto"/>
            <w:noWrap/>
            <w:hideMark/>
          </w:tcPr>
          <w:p w14:paraId="34FFC5A3" w14:textId="77777777" w:rsidR="00C24E9F" w:rsidRPr="000D3036" w:rsidRDefault="00C24E9F" w:rsidP="009778FF">
            <w:pPr>
              <w:pStyle w:val="o-Table"/>
            </w:pPr>
            <w:r w:rsidRPr="000D3036">
              <w:t>1.465</w:t>
            </w:r>
          </w:p>
        </w:tc>
        <w:tc>
          <w:tcPr>
            <w:tcW w:w="0" w:type="auto"/>
            <w:noWrap/>
            <w:hideMark/>
          </w:tcPr>
          <w:p w14:paraId="534DDDAC" w14:textId="77777777" w:rsidR="00C24E9F" w:rsidRPr="000D3036" w:rsidRDefault="00C24E9F" w:rsidP="009778FF">
            <w:pPr>
              <w:pStyle w:val="o-Table"/>
            </w:pPr>
            <w:r w:rsidRPr="000D3036">
              <w:t>100%</w:t>
            </w:r>
          </w:p>
        </w:tc>
        <w:tc>
          <w:tcPr>
            <w:tcW w:w="0" w:type="auto"/>
            <w:noWrap/>
            <w:hideMark/>
          </w:tcPr>
          <w:p w14:paraId="6D3DF90E" w14:textId="77777777" w:rsidR="00C24E9F" w:rsidRPr="000D3036" w:rsidRDefault="00C24E9F" w:rsidP="009778FF">
            <w:pPr>
              <w:pStyle w:val="o-Table"/>
            </w:pPr>
            <w:r w:rsidRPr="000D3036">
              <w:t>4%</w:t>
            </w:r>
          </w:p>
        </w:tc>
        <w:tc>
          <w:tcPr>
            <w:tcW w:w="0" w:type="auto"/>
            <w:noWrap/>
            <w:hideMark/>
          </w:tcPr>
          <w:p w14:paraId="7D888BAA" w14:textId="77777777" w:rsidR="00C24E9F" w:rsidRPr="000D3036" w:rsidRDefault="00C24E9F" w:rsidP="009778FF">
            <w:pPr>
              <w:pStyle w:val="o-Table"/>
            </w:pPr>
            <w:r w:rsidRPr="000D3036">
              <w:t>11%</w:t>
            </w:r>
          </w:p>
        </w:tc>
        <w:tc>
          <w:tcPr>
            <w:tcW w:w="0" w:type="auto"/>
          </w:tcPr>
          <w:p w14:paraId="7A62E314" w14:textId="77777777" w:rsidR="00C24E9F" w:rsidRPr="000D3036" w:rsidRDefault="00C24E9F" w:rsidP="009778FF">
            <w:pPr>
              <w:pStyle w:val="o-Table"/>
            </w:pPr>
            <w:r w:rsidRPr="000D3036">
              <w:t>24</w:t>
            </w:r>
          </w:p>
        </w:tc>
        <w:tc>
          <w:tcPr>
            <w:tcW w:w="0" w:type="auto"/>
            <w:noWrap/>
            <w:hideMark/>
          </w:tcPr>
          <w:p w14:paraId="3EAE6CE1" w14:textId="77777777" w:rsidR="00C24E9F" w:rsidRPr="000D3036" w:rsidRDefault="00C24E9F" w:rsidP="009778FF">
            <w:pPr>
              <w:pStyle w:val="o-Table"/>
            </w:pPr>
            <w:r w:rsidRPr="000D3036">
              <w:t>13.5</w:t>
            </w:r>
          </w:p>
        </w:tc>
        <w:tc>
          <w:tcPr>
            <w:tcW w:w="0" w:type="auto"/>
            <w:noWrap/>
            <w:hideMark/>
          </w:tcPr>
          <w:p w14:paraId="4493BBE5" w14:textId="77777777" w:rsidR="00C24E9F" w:rsidRPr="000D3036" w:rsidRDefault="00C24E9F" w:rsidP="009778FF">
            <w:pPr>
              <w:pStyle w:val="o-Table"/>
            </w:pPr>
            <w:r w:rsidRPr="000D3036">
              <w:t>1.08</w:t>
            </w:r>
          </w:p>
        </w:tc>
        <w:tc>
          <w:tcPr>
            <w:tcW w:w="0" w:type="auto"/>
            <w:noWrap/>
            <w:hideMark/>
          </w:tcPr>
          <w:p w14:paraId="729C16F5" w14:textId="77777777" w:rsidR="00C24E9F" w:rsidRPr="000D3036" w:rsidRDefault="00C24E9F" w:rsidP="009778FF">
            <w:pPr>
              <w:pStyle w:val="o-Table"/>
            </w:pPr>
            <w:r w:rsidRPr="000D3036">
              <w:t>1.89</w:t>
            </w:r>
          </w:p>
        </w:tc>
        <w:tc>
          <w:tcPr>
            <w:tcW w:w="0" w:type="auto"/>
            <w:noWrap/>
            <w:hideMark/>
          </w:tcPr>
          <w:p w14:paraId="69299BE1" w14:textId="77777777" w:rsidR="00C24E9F" w:rsidRPr="000D3036" w:rsidRDefault="00C24E9F" w:rsidP="009778FF">
            <w:pPr>
              <w:pStyle w:val="o-Table"/>
            </w:pPr>
            <w:r w:rsidRPr="000D3036">
              <w:t>100%</w:t>
            </w:r>
          </w:p>
        </w:tc>
        <w:tc>
          <w:tcPr>
            <w:tcW w:w="0" w:type="auto"/>
            <w:noWrap/>
            <w:hideMark/>
          </w:tcPr>
          <w:p w14:paraId="7C4DEFB6" w14:textId="77777777" w:rsidR="00C24E9F" w:rsidRPr="000D3036" w:rsidRDefault="00C24E9F" w:rsidP="009778FF">
            <w:pPr>
              <w:pStyle w:val="o-Table"/>
            </w:pPr>
            <w:r w:rsidRPr="000D3036">
              <w:t>8%</w:t>
            </w:r>
          </w:p>
        </w:tc>
        <w:tc>
          <w:tcPr>
            <w:tcW w:w="0" w:type="auto"/>
            <w:noWrap/>
            <w:hideMark/>
          </w:tcPr>
          <w:p w14:paraId="54F20550" w14:textId="77777777" w:rsidR="00C24E9F" w:rsidRPr="000D3036" w:rsidRDefault="00C24E9F" w:rsidP="009778FF">
            <w:pPr>
              <w:pStyle w:val="o-Table"/>
            </w:pPr>
            <w:r w:rsidRPr="000D3036">
              <w:t>14%</w:t>
            </w:r>
          </w:p>
        </w:tc>
      </w:tr>
      <w:tr w:rsidR="00C24E9F" w:rsidRPr="00261A9D" w14:paraId="6A0FC1BA" w14:textId="77777777" w:rsidTr="009778FF">
        <w:trPr>
          <w:trHeight w:val="20"/>
          <w:jc w:val="center"/>
        </w:trPr>
        <w:tc>
          <w:tcPr>
            <w:tcW w:w="0" w:type="auto"/>
            <w:noWrap/>
            <w:hideMark/>
          </w:tcPr>
          <w:p w14:paraId="3F598773" w14:textId="77777777" w:rsidR="00C24E9F" w:rsidRPr="00261A9D" w:rsidRDefault="00C24E9F" w:rsidP="009778FF">
            <w:pPr>
              <w:pStyle w:val="o-Table"/>
            </w:pPr>
            <w:r w:rsidRPr="00261A9D">
              <w:lastRenderedPageBreak/>
              <w:t>9</w:t>
            </w:r>
          </w:p>
        </w:tc>
        <w:tc>
          <w:tcPr>
            <w:tcW w:w="0" w:type="auto"/>
            <w:noWrap/>
            <w:hideMark/>
          </w:tcPr>
          <w:p w14:paraId="68AE2410" w14:textId="77777777" w:rsidR="00C24E9F" w:rsidRPr="00261A9D" w:rsidRDefault="00C24E9F" w:rsidP="009778FF">
            <w:pPr>
              <w:pStyle w:val="o-Table"/>
            </w:pPr>
            <w:r w:rsidRPr="00261A9D">
              <w:t>1350</w:t>
            </w:r>
          </w:p>
        </w:tc>
        <w:tc>
          <w:tcPr>
            <w:tcW w:w="0" w:type="auto"/>
            <w:noWrap/>
            <w:hideMark/>
          </w:tcPr>
          <w:p w14:paraId="7BAA591E" w14:textId="77777777" w:rsidR="00C24E9F" w:rsidRPr="000D3036" w:rsidRDefault="00C24E9F" w:rsidP="009778FF">
            <w:pPr>
              <w:pStyle w:val="o-Table"/>
            </w:pPr>
            <w:r w:rsidRPr="000D3036">
              <w:t>54</w:t>
            </w:r>
          </w:p>
        </w:tc>
        <w:tc>
          <w:tcPr>
            <w:tcW w:w="0" w:type="auto"/>
            <w:noWrap/>
            <w:hideMark/>
          </w:tcPr>
          <w:p w14:paraId="5129D5E6" w14:textId="77777777" w:rsidR="00C24E9F" w:rsidRPr="000D3036" w:rsidRDefault="00C24E9F" w:rsidP="009778FF">
            <w:pPr>
              <w:pStyle w:val="o-Table"/>
            </w:pPr>
            <w:r w:rsidRPr="000D3036">
              <w:t>146.5</w:t>
            </w:r>
          </w:p>
        </w:tc>
        <w:tc>
          <w:tcPr>
            <w:tcW w:w="0" w:type="auto"/>
            <w:noWrap/>
            <w:hideMark/>
          </w:tcPr>
          <w:p w14:paraId="4CFFB816" w14:textId="77777777" w:rsidR="00C24E9F" w:rsidRPr="000D3036" w:rsidRDefault="00C24E9F" w:rsidP="009778FF">
            <w:pPr>
              <w:pStyle w:val="o-Table"/>
            </w:pPr>
            <w:r w:rsidRPr="000D3036">
              <w:t>1350</w:t>
            </w:r>
          </w:p>
        </w:tc>
        <w:tc>
          <w:tcPr>
            <w:tcW w:w="0" w:type="auto"/>
            <w:noWrap/>
            <w:hideMark/>
          </w:tcPr>
          <w:p w14:paraId="0946148A" w14:textId="77777777" w:rsidR="00C24E9F" w:rsidRPr="000D3036" w:rsidRDefault="00C24E9F" w:rsidP="009778FF">
            <w:pPr>
              <w:pStyle w:val="o-Table"/>
            </w:pPr>
            <w:r w:rsidRPr="000D3036">
              <w:t>54</w:t>
            </w:r>
          </w:p>
        </w:tc>
        <w:tc>
          <w:tcPr>
            <w:tcW w:w="0" w:type="auto"/>
            <w:noWrap/>
            <w:hideMark/>
          </w:tcPr>
          <w:p w14:paraId="608E9EDD" w14:textId="77777777" w:rsidR="00C24E9F" w:rsidRPr="000D3036" w:rsidRDefault="00C24E9F" w:rsidP="009778FF">
            <w:pPr>
              <w:pStyle w:val="o-Table"/>
            </w:pPr>
            <w:r w:rsidRPr="000D3036">
              <w:t>148.5</w:t>
            </w:r>
          </w:p>
        </w:tc>
        <w:tc>
          <w:tcPr>
            <w:tcW w:w="0" w:type="auto"/>
          </w:tcPr>
          <w:p w14:paraId="5A716EFB" w14:textId="77777777" w:rsidR="00C24E9F" w:rsidRPr="000D3036" w:rsidRDefault="00C24E9F" w:rsidP="009778FF">
            <w:pPr>
              <w:pStyle w:val="o-Table"/>
            </w:pPr>
            <w:r w:rsidRPr="000D3036">
              <w:t>24</w:t>
            </w:r>
          </w:p>
        </w:tc>
        <w:tc>
          <w:tcPr>
            <w:tcW w:w="0" w:type="auto"/>
            <w:noWrap/>
            <w:hideMark/>
          </w:tcPr>
          <w:p w14:paraId="4CBB8633" w14:textId="77777777" w:rsidR="00C24E9F" w:rsidRPr="000D3036" w:rsidRDefault="00C24E9F" w:rsidP="009778FF">
            <w:pPr>
              <w:pStyle w:val="o-Table"/>
            </w:pPr>
            <w:r w:rsidRPr="000D3036">
              <w:t>1350</w:t>
            </w:r>
          </w:p>
        </w:tc>
        <w:tc>
          <w:tcPr>
            <w:tcW w:w="0" w:type="auto"/>
            <w:noWrap/>
            <w:hideMark/>
          </w:tcPr>
          <w:p w14:paraId="51182566" w14:textId="77777777" w:rsidR="00C24E9F" w:rsidRPr="000D3036" w:rsidRDefault="00C24E9F" w:rsidP="009778FF">
            <w:pPr>
              <w:pStyle w:val="o-Table"/>
            </w:pPr>
            <w:r w:rsidRPr="000D3036">
              <w:t>108</w:t>
            </w:r>
          </w:p>
        </w:tc>
        <w:tc>
          <w:tcPr>
            <w:tcW w:w="0" w:type="auto"/>
            <w:noWrap/>
            <w:hideMark/>
          </w:tcPr>
          <w:p w14:paraId="265F8FD9" w14:textId="77777777" w:rsidR="00C24E9F" w:rsidRPr="000D3036" w:rsidRDefault="00C24E9F" w:rsidP="009778FF">
            <w:pPr>
              <w:pStyle w:val="o-Table"/>
            </w:pPr>
            <w:r w:rsidRPr="000D3036">
              <w:t>189</w:t>
            </w:r>
          </w:p>
        </w:tc>
        <w:tc>
          <w:tcPr>
            <w:tcW w:w="0" w:type="auto"/>
            <w:noWrap/>
            <w:hideMark/>
          </w:tcPr>
          <w:p w14:paraId="3B1E50D9" w14:textId="77777777" w:rsidR="00C24E9F" w:rsidRPr="000D3036" w:rsidRDefault="00C24E9F" w:rsidP="009778FF">
            <w:pPr>
              <w:pStyle w:val="o-Table"/>
            </w:pPr>
            <w:r w:rsidRPr="000D3036">
              <w:t>1350</w:t>
            </w:r>
          </w:p>
        </w:tc>
        <w:tc>
          <w:tcPr>
            <w:tcW w:w="0" w:type="auto"/>
            <w:noWrap/>
            <w:hideMark/>
          </w:tcPr>
          <w:p w14:paraId="15106695" w14:textId="77777777" w:rsidR="00C24E9F" w:rsidRPr="000D3036" w:rsidRDefault="00C24E9F" w:rsidP="009778FF">
            <w:pPr>
              <w:pStyle w:val="o-Table"/>
            </w:pPr>
            <w:r w:rsidRPr="000D3036">
              <w:t>108</w:t>
            </w:r>
          </w:p>
        </w:tc>
        <w:tc>
          <w:tcPr>
            <w:tcW w:w="0" w:type="auto"/>
            <w:noWrap/>
            <w:hideMark/>
          </w:tcPr>
          <w:p w14:paraId="313C1C20" w14:textId="77777777" w:rsidR="00C24E9F" w:rsidRPr="000D3036" w:rsidRDefault="00C24E9F" w:rsidP="009778FF">
            <w:pPr>
              <w:pStyle w:val="o-Table"/>
            </w:pPr>
            <w:r w:rsidRPr="000D3036">
              <w:t>189</w:t>
            </w:r>
          </w:p>
        </w:tc>
      </w:tr>
      <w:tr w:rsidR="00C24E9F" w:rsidRPr="00261A9D" w14:paraId="04AA3882" w14:textId="77777777" w:rsidTr="009778FF">
        <w:trPr>
          <w:trHeight w:val="20"/>
          <w:jc w:val="center"/>
        </w:trPr>
        <w:tc>
          <w:tcPr>
            <w:tcW w:w="0" w:type="auto"/>
            <w:noWrap/>
            <w:hideMark/>
          </w:tcPr>
          <w:p w14:paraId="7987EF0F" w14:textId="77777777" w:rsidR="00C24E9F" w:rsidRPr="00261A9D" w:rsidRDefault="00C24E9F" w:rsidP="009778FF">
            <w:pPr>
              <w:pStyle w:val="o-Table"/>
            </w:pPr>
            <w:r w:rsidRPr="00261A9D">
              <w:t>10</w:t>
            </w:r>
          </w:p>
        </w:tc>
        <w:tc>
          <w:tcPr>
            <w:tcW w:w="0" w:type="auto"/>
            <w:noWrap/>
            <w:hideMark/>
          </w:tcPr>
          <w:p w14:paraId="6EEB0144" w14:textId="77777777" w:rsidR="00C24E9F" w:rsidRPr="00261A9D" w:rsidRDefault="00C24E9F" w:rsidP="009778FF">
            <w:pPr>
              <w:pStyle w:val="o-Table"/>
            </w:pPr>
            <w:r w:rsidRPr="00261A9D">
              <w:t>13</w:t>
            </w:r>
            <w:r>
              <w:t>.</w:t>
            </w:r>
            <w:r w:rsidRPr="00261A9D">
              <w:t>5</w:t>
            </w:r>
          </w:p>
        </w:tc>
        <w:tc>
          <w:tcPr>
            <w:tcW w:w="0" w:type="auto"/>
            <w:noWrap/>
            <w:hideMark/>
          </w:tcPr>
          <w:p w14:paraId="489C806B" w14:textId="77777777" w:rsidR="00C24E9F" w:rsidRPr="000D3036" w:rsidRDefault="00C24E9F" w:rsidP="009778FF">
            <w:pPr>
              <w:pStyle w:val="o-Table"/>
            </w:pPr>
            <w:r w:rsidRPr="000D3036">
              <w:t>0.54</w:t>
            </w:r>
          </w:p>
        </w:tc>
        <w:tc>
          <w:tcPr>
            <w:tcW w:w="0" w:type="auto"/>
            <w:noWrap/>
            <w:hideMark/>
          </w:tcPr>
          <w:p w14:paraId="36F7664F" w14:textId="77777777" w:rsidR="00C24E9F" w:rsidRPr="000D3036" w:rsidRDefault="00C24E9F" w:rsidP="009778FF">
            <w:pPr>
              <w:pStyle w:val="o-Table"/>
            </w:pPr>
            <w:r w:rsidRPr="000D3036">
              <w:t>1.62</w:t>
            </w:r>
          </w:p>
        </w:tc>
        <w:tc>
          <w:tcPr>
            <w:tcW w:w="0" w:type="auto"/>
            <w:noWrap/>
            <w:hideMark/>
          </w:tcPr>
          <w:p w14:paraId="4C1CAB95" w14:textId="77777777" w:rsidR="00C24E9F" w:rsidRPr="000D3036" w:rsidRDefault="00C24E9F" w:rsidP="009778FF">
            <w:pPr>
              <w:pStyle w:val="o-Table"/>
            </w:pPr>
            <w:r w:rsidRPr="000D3036">
              <w:t>100%</w:t>
            </w:r>
          </w:p>
        </w:tc>
        <w:tc>
          <w:tcPr>
            <w:tcW w:w="0" w:type="auto"/>
            <w:noWrap/>
            <w:hideMark/>
          </w:tcPr>
          <w:p w14:paraId="02EF4687" w14:textId="77777777" w:rsidR="00C24E9F" w:rsidRPr="000D3036" w:rsidRDefault="00C24E9F" w:rsidP="009778FF">
            <w:pPr>
              <w:pStyle w:val="o-Table"/>
            </w:pPr>
            <w:r w:rsidRPr="000D3036">
              <w:t>4%</w:t>
            </w:r>
          </w:p>
        </w:tc>
        <w:tc>
          <w:tcPr>
            <w:tcW w:w="0" w:type="auto"/>
            <w:noWrap/>
            <w:hideMark/>
          </w:tcPr>
          <w:p w14:paraId="307162E4" w14:textId="77777777" w:rsidR="00C24E9F" w:rsidRPr="000D3036" w:rsidRDefault="00C24E9F" w:rsidP="009778FF">
            <w:pPr>
              <w:pStyle w:val="o-Table"/>
            </w:pPr>
            <w:r w:rsidRPr="000D3036">
              <w:t>12%</w:t>
            </w:r>
          </w:p>
        </w:tc>
        <w:tc>
          <w:tcPr>
            <w:tcW w:w="0" w:type="auto"/>
          </w:tcPr>
          <w:p w14:paraId="08EB8100" w14:textId="77777777" w:rsidR="00C24E9F" w:rsidRPr="000D3036" w:rsidRDefault="00C24E9F" w:rsidP="009778FF">
            <w:pPr>
              <w:pStyle w:val="o-Table"/>
            </w:pPr>
            <w:r w:rsidRPr="000D3036">
              <w:t>25</w:t>
            </w:r>
          </w:p>
        </w:tc>
        <w:tc>
          <w:tcPr>
            <w:tcW w:w="0" w:type="auto"/>
            <w:noWrap/>
            <w:hideMark/>
          </w:tcPr>
          <w:p w14:paraId="4DC0A202" w14:textId="77777777" w:rsidR="00C24E9F" w:rsidRPr="000D3036" w:rsidRDefault="00C24E9F" w:rsidP="009778FF">
            <w:pPr>
              <w:pStyle w:val="o-Table"/>
            </w:pPr>
            <w:r w:rsidRPr="000D3036">
              <w:t>13.5</w:t>
            </w:r>
          </w:p>
        </w:tc>
        <w:tc>
          <w:tcPr>
            <w:tcW w:w="0" w:type="auto"/>
            <w:noWrap/>
            <w:hideMark/>
          </w:tcPr>
          <w:p w14:paraId="72140BBA" w14:textId="77777777" w:rsidR="00C24E9F" w:rsidRPr="000D3036" w:rsidRDefault="00C24E9F" w:rsidP="009778FF">
            <w:pPr>
              <w:pStyle w:val="o-Table"/>
            </w:pPr>
            <w:r w:rsidRPr="000D3036">
              <w:t>1.35</w:t>
            </w:r>
          </w:p>
        </w:tc>
        <w:tc>
          <w:tcPr>
            <w:tcW w:w="0" w:type="auto"/>
            <w:noWrap/>
            <w:hideMark/>
          </w:tcPr>
          <w:p w14:paraId="0612D915" w14:textId="77777777" w:rsidR="00C24E9F" w:rsidRPr="000D3036" w:rsidRDefault="00C24E9F" w:rsidP="009778FF">
            <w:pPr>
              <w:pStyle w:val="o-Table"/>
            </w:pPr>
            <w:r w:rsidRPr="000D3036">
              <w:t>1.215</w:t>
            </w:r>
          </w:p>
        </w:tc>
        <w:tc>
          <w:tcPr>
            <w:tcW w:w="0" w:type="auto"/>
            <w:noWrap/>
            <w:hideMark/>
          </w:tcPr>
          <w:p w14:paraId="1C1EAD82" w14:textId="77777777" w:rsidR="00C24E9F" w:rsidRPr="000D3036" w:rsidRDefault="00C24E9F" w:rsidP="009778FF">
            <w:pPr>
              <w:pStyle w:val="o-Table"/>
            </w:pPr>
            <w:r w:rsidRPr="000D3036">
              <w:t>100%</w:t>
            </w:r>
          </w:p>
        </w:tc>
        <w:tc>
          <w:tcPr>
            <w:tcW w:w="0" w:type="auto"/>
            <w:noWrap/>
            <w:hideMark/>
          </w:tcPr>
          <w:p w14:paraId="5FF31483" w14:textId="77777777" w:rsidR="00C24E9F" w:rsidRPr="000D3036" w:rsidRDefault="00C24E9F" w:rsidP="009778FF">
            <w:pPr>
              <w:pStyle w:val="o-Table"/>
            </w:pPr>
            <w:r w:rsidRPr="000D3036">
              <w:t>10%</w:t>
            </w:r>
          </w:p>
        </w:tc>
        <w:tc>
          <w:tcPr>
            <w:tcW w:w="0" w:type="auto"/>
            <w:noWrap/>
            <w:hideMark/>
          </w:tcPr>
          <w:p w14:paraId="0B66DFF4" w14:textId="77777777" w:rsidR="00C24E9F" w:rsidRPr="000D3036" w:rsidRDefault="00C24E9F" w:rsidP="009778FF">
            <w:pPr>
              <w:pStyle w:val="o-Table"/>
            </w:pPr>
            <w:r w:rsidRPr="000D3036">
              <w:t>9%</w:t>
            </w:r>
          </w:p>
        </w:tc>
      </w:tr>
      <w:tr w:rsidR="00C24E9F" w:rsidRPr="00261A9D" w14:paraId="61DF85DF" w14:textId="77777777" w:rsidTr="009778FF">
        <w:trPr>
          <w:trHeight w:val="20"/>
          <w:jc w:val="center"/>
        </w:trPr>
        <w:tc>
          <w:tcPr>
            <w:tcW w:w="0" w:type="auto"/>
            <w:noWrap/>
            <w:hideMark/>
          </w:tcPr>
          <w:p w14:paraId="114694CB" w14:textId="77777777" w:rsidR="00C24E9F" w:rsidRPr="00261A9D" w:rsidRDefault="00C24E9F" w:rsidP="009778FF">
            <w:pPr>
              <w:pStyle w:val="o-Table"/>
            </w:pPr>
            <w:r w:rsidRPr="00261A9D">
              <w:t>10</w:t>
            </w:r>
          </w:p>
        </w:tc>
        <w:tc>
          <w:tcPr>
            <w:tcW w:w="0" w:type="auto"/>
            <w:noWrap/>
            <w:hideMark/>
          </w:tcPr>
          <w:p w14:paraId="5BC6E0BF" w14:textId="77777777" w:rsidR="00C24E9F" w:rsidRPr="00261A9D" w:rsidRDefault="00C24E9F" w:rsidP="009778FF">
            <w:pPr>
              <w:pStyle w:val="o-Table"/>
            </w:pPr>
            <w:r w:rsidRPr="00261A9D">
              <w:t>1350</w:t>
            </w:r>
          </w:p>
        </w:tc>
        <w:tc>
          <w:tcPr>
            <w:tcW w:w="0" w:type="auto"/>
            <w:noWrap/>
            <w:hideMark/>
          </w:tcPr>
          <w:p w14:paraId="77A8F7A5" w14:textId="77777777" w:rsidR="00C24E9F" w:rsidRPr="000D3036" w:rsidRDefault="00C24E9F" w:rsidP="009778FF">
            <w:pPr>
              <w:pStyle w:val="o-Table"/>
            </w:pPr>
            <w:r w:rsidRPr="000D3036">
              <w:t>54</w:t>
            </w:r>
          </w:p>
        </w:tc>
        <w:tc>
          <w:tcPr>
            <w:tcW w:w="0" w:type="auto"/>
            <w:noWrap/>
            <w:hideMark/>
          </w:tcPr>
          <w:p w14:paraId="2831633D" w14:textId="77777777" w:rsidR="00C24E9F" w:rsidRPr="000D3036" w:rsidRDefault="00C24E9F" w:rsidP="009778FF">
            <w:pPr>
              <w:pStyle w:val="o-Table"/>
            </w:pPr>
            <w:r w:rsidRPr="000D3036">
              <w:t>162</w:t>
            </w:r>
          </w:p>
        </w:tc>
        <w:tc>
          <w:tcPr>
            <w:tcW w:w="0" w:type="auto"/>
            <w:noWrap/>
            <w:hideMark/>
          </w:tcPr>
          <w:p w14:paraId="09B8DD07" w14:textId="77777777" w:rsidR="00C24E9F" w:rsidRPr="000D3036" w:rsidRDefault="00C24E9F" w:rsidP="009778FF">
            <w:pPr>
              <w:pStyle w:val="o-Table"/>
            </w:pPr>
            <w:r w:rsidRPr="000D3036">
              <w:t>1350</w:t>
            </w:r>
          </w:p>
        </w:tc>
        <w:tc>
          <w:tcPr>
            <w:tcW w:w="0" w:type="auto"/>
            <w:noWrap/>
            <w:hideMark/>
          </w:tcPr>
          <w:p w14:paraId="1403FC0F" w14:textId="77777777" w:rsidR="00C24E9F" w:rsidRPr="000D3036" w:rsidRDefault="00C24E9F" w:rsidP="009778FF">
            <w:pPr>
              <w:pStyle w:val="o-Table"/>
            </w:pPr>
            <w:r w:rsidRPr="000D3036">
              <w:t>54</w:t>
            </w:r>
          </w:p>
        </w:tc>
        <w:tc>
          <w:tcPr>
            <w:tcW w:w="0" w:type="auto"/>
            <w:noWrap/>
            <w:hideMark/>
          </w:tcPr>
          <w:p w14:paraId="77E98CDC" w14:textId="77777777" w:rsidR="00C24E9F" w:rsidRPr="000D3036" w:rsidRDefault="00C24E9F" w:rsidP="009778FF">
            <w:pPr>
              <w:pStyle w:val="o-Table"/>
            </w:pPr>
            <w:r w:rsidRPr="000D3036">
              <w:t>162</w:t>
            </w:r>
          </w:p>
        </w:tc>
        <w:tc>
          <w:tcPr>
            <w:tcW w:w="0" w:type="auto"/>
          </w:tcPr>
          <w:p w14:paraId="55CDC3B7" w14:textId="77777777" w:rsidR="00C24E9F" w:rsidRPr="000D3036" w:rsidRDefault="00C24E9F" w:rsidP="009778FF">
            <w:pPr>
              <w:pStyle w:val="o-Table"/>
            </w:pPr>
            <w:r w:rsidRPr="000D3036">
              <w:t>25</w:t>
            </w:r>
          </w:p>
        </w:tc>
        <w:tc>
          <w:tcPr>
            <w:tcW w:w="0" w:type="auto"/>
            <w:noWrap/>
            <w:hideMark/>
          </w:tcPr>
          <w:p w14:paraId="51DA1D9E" w14:textId="77777777" w:rsidR="00C24E9F" w:rsidRPr="000D3036" w:rsidRDefault="00C24E9F" w:rsidP="009778FF">
            <w:pPr>
              <w:pStyle w:val="o-Table"/>
            </w:pPr>
            <w:r w:rsidRPr="000D3036">
              <w:t>1350</w:t>
            </w:r>
          </w:p>
        </w:tc>
        <w:tc>
          <w:tcPr>
            <w:tcW w:w="0" w:type="auto"/>
            <w:noWrap/>
            <w:hideMark/>
          </w:tcPr>
          <w:p w14:paraId="37AF23F2" w14:textId="77777777" w:rsidR="00C24E9F" w:rsidRPr="000D3036" w:rsidRDefault="00C24E9F" w:rsidP="009778FF">
            <w:pPr>
              <w:pStyle w:val="o-Table"/>
            </w:pPr>
            <w:r w:rsidRPr="000D3036">
              <w:t>135</w:t>
            </w:r>
          </w:p>
        </w:tc>
        <w:tc>
          <w:tcPr>
            <w:tcW w:w="0" w:type="auto"/>
            <w:noWrap/>
            <w:hideMark/>
          </w:tcPr>
          <w:p w14:paraId="5502C3D1" w14:textId="77777777" w:rsidR="00C24E9F" w:rsidRPr="000D3036" w:rsidRDefault="00C24E9F" w:rsidP="009778FF">
            <w:pPr>
              <w:pStyle w:val="o-Table"/>
            </w:pPr>
            <w:r w:rsidRPr="000D3036">
              <w:t>121.5</w:t>
            </w:r>
          </w:p>
        </w:tc>
        <w:tc>
          <w:tcPr>
            <w:tcW w:w="0" w:type="auto"/>
            <w:noWrap/>
            <w:hideMark/>
          </w:tcPr>
          <w:p w14:paraId="661F1F03" w14:textId="77777777" w:rsidR="00C24E9F" w:rsidRPr="000D3036" w:rsidRDefault="00C24E9F" w:rsidP="009778FF">
            <w:pPr>
              <w:pStyle w:val="o-Table"/>
            </w:pPr>
            <w:r w:rsidRPr="000D3036">
              <w:t>1350</w:t>
            </w:r>
          </w:p>
        </w:tc>
        <w:tc>
          <w:tcPr>
            <w:tcW w:w="0" w:type="auto"/>
            <w:noWrap/>
            <w:hideMark/>
          </w:tcPr>
          <w:p w14:paraId="52F59A1E" w14:textId="77777777" w:rsidR="00C24E9F" w:rsidRPr="000D3036" w:rsidRDefault="00C24E9F" w:rsidP="009778FF">
            <w:pPr>
              <w:pStyle w:val="o-Table"/>
            </w:pPr>
            <w:r w:rsidRPr="000D3036">
              <w:t>135</w:t>
            </w:r>
          </w:p>
        </w:tc>
        <w:tc>
          <w:tcPr>
            <w:tcW w:w="0" w:type="auto"/>
            <w:noWrap/>
            <w:hideMark/>
          </w:tcPr>
          <w:p w14:paraId="33265D8C" w14:textId="77777777" w:rsidR="00C24E9F" w:rsidRPr="000D3036" w:rsidRDefault="00C24E9F" w:rsidP="009778FF">
            <w:pPr>
              <w:pStyle w:val="o-Table"/>
            </w:pPr>
            <w:r w:rsidRPr="000D3036">
              <w:t>121.5</w:t>
            </w:r>
          </w:p>
        </w:tc>
      </w:tr>
      <w:tr w:rsidR="00C24E9F" w:rsidRPr="00261A9D" w14:paraId="6D10A8F3" w14:textId="77777777" w:rsidTr="009778FF">
        <w:trPr>
          <w:trHeight w:val="20"/>
          <w:jc w:val="center"/>
        </w:trPr>
        <w:tc>
          <w:tcPr>
            <w:tcW w:w="0" w:type="auto"/>
            <w:noWrap/>
            <w:hideMark/>
          </w:tcPr>
          <w:p w14:paraId="571F96D3" w14:textId="77777777" w:rsidR="00C24E9F" w:rsidRPr="00261A9D" w:rsidRDefault="00C24E9F" w:rsidP="009778FF">
            <w:pPr>
              <w:pStyle w:val="o-Table"/>
            </w:pPr>
            <w:r w:rsidRPr="00261A9D">
              <w:t>11</w:t>
            </w:r>
          </w:p>
        </w:tc>
        <w:tc>
          <w:tcPr>
            <w:tcW w:w="0" w:type="auto"/>
            <w:noWrap/>
            <w:hideMark/>
          </w:tcPr>
          <w:p w14:paraId="71E9FC2F" w14:textId="77777777" w:rsidR="00C24E9F" w:rsidRPr="00261A9D" w:rsidRDefault="00C24E9F" w:rsidP="009778FF">
            <w:pPr>
              <w:pStyle w:val="o-Table"/>
            </w:pPr>
            <w:r w:rsidRPr="00261A9D">
              <w:t>13</w:t>
            </w:r>
            <w:r>
              <w:t>.</w:t>
            </w:r>
            <w:r w:rsidRPr="00261A9D">
              <w:t>5</w:t>
            </w:r>
          </w:p>
        </w:tc>
        <w:tc>
          <w:tcPr>
            <w:tcW w:w="0" w:type="auto"/>
            <w:noWrap/>
            <w:hideMark/>
          </w:tcPr>
          <w:p w14:paraId="387C879E" w14:textId="77777777" w:rsidR="00C24E9F" w:rsidRPr="000D3036" w:rsidRDefault="00C24E9F" w:rsidP="009778FF">
            <w:pPr>
              <w:pStyle w:val="o-Table"/>
            </w:pPr>
            <w:r w:rsidRPr="000D3036">
              <w:t>0.54</w:t>
            </w:r>
          </w:p>
        </w:tc>
        <w:tc>
          <w:tcPr>
            <w:tcW w:w="0" w:type="auto"/>
            <w:noWrap/>
            <w:hideMark/>
          </w:tcPr>
          <w:p w14:paraId="1C6B8BA5" w14:textId="77777777" w:rsidR="00C24E9F" w:rsidRPr="000D3036" w:rsidRDefault="00C24E9F" w:rsidP="009778FF">
            <w:pPr>
              <w:pStyle w:val="o-Table"/>
            </w:pPr>
            <w:r w:rsidRPr="000D3036">
              <w:t>1.755</w:t>
            </w:r>
          </w:p>
        </w:tc>
        <w:tc>
          <w:tcPr>
            <w:tcW w:w="0" w:type="auto"/>
            <w:noWrap/>
            <w:hideMark/>
          </w:tcPr>
          <w:p w14:paraId="64D90B36" w14:textId="77777777" w:rsidR="00C24E9F" w:rsidRPr="000D3036" w:rsidRDefault="00C24E9F" w:rsidP="009778FF">
            <w:pPr>
              <w:pStyle w:val="o-Table"/>
            </w:pPr>
            <w:r w:rsidRPr="000D3036">
              <w:t>100%</w:t>
            </w:r>
          </w:p>
        </w:tc>
        <w:tc>
          <w:tcPr>
            <w:tcW w:w="0" w:type="auto"/>
            <w:noWrap/>
            <w:hideMark/>
          </w:tcPr>
          <w:p w14:paraId="75900163" w14:textId="77777777" w:rsidR="00C24E9F" w:rsidRPr="000D3036" w:rsidRDefault="00C24E9F" w:rsidP="009778FF">
            <w:pPr>
              <w:pStyle w:val="o-Table"/>
            </w:pPr>
            <w:r w:rsidRPr="000D3036">
              <w:t>4%</w:t>
            </w:r>
          </w:p>
        </w:tc>
        <w:tc>
          <w:tcPr>
            <w:tcW w:w="0" w:type="auto"/>
            <w:noWrap/>
            <w:hideMark/>
          </w:tcPr>
          <w:p w14:paraId="30922CF3" w14:textId="77777777" w:rsidR="00C24E9F" w:rsidRPr="000D3036" w:rsidRDefault="00C24E9F" w:rsidP="009778FF">
            <w:pPr>
              <w:pStyle w:val="o-Table"/>
            </w:pPr>
            <w:r w:rsidRPr="000D3036">
              <w:t>13%</w:t>
            </w:r>
          </w:p>
        </w:tc>
        <w:tc>
          <w:tcPr>
            <w:tcW w:w="0" w:type="auto"/>
          </w:tcPr>
          <w:p w14:paraId="72D33506" w14:textId="77777777" w:rsidR="00C24E9F" w:rsidRPr="000D3036" w:rsidRDefault="00C24E9F" w:rsidP="009778FF">
            <w:pPr>
              <w:pStyle w:val="o-Table"/>
            </w:pPr>
            <w:r w:rsidRPr="000D3036">
              <w:t>26</w:t>
            </w:r>
          </w:p>
        </w:tc>
        <w:tc>
          <w:tcPr>
            <w:tcW w:w="0" w:type="auto"/>
            <w:noWrap/>
            <w:hideMark/>
          </w:tcPr>
          <w:p w14:paraId="2BA623B6" w14:textId="77777777" w:rsidR="00C24E9F" w:rsidRPr="000D3036" w:rsidRDefault="00C24E9F" w:rsidP="009778FF">
            <w:pPr>
              <w:pStyle w:val="o-Table"/>
            </w:pPr>
            <w:r w:rsidRPr="000D3036">
              <w:t>13.5</w:t>
            </w:r>
          </w:p>
        </w:tc>
        <w:tc>
          <w:tcPr>
            <w:tcW w:w="0" w:type="auto"/>
            <w:noWrap/>
            <w:hideMark/>
          </w:tcPr>
          <w:p w14:paraId="1FB4D2C3" w14:textId="77777777" w:rsidR="00C24E9F" w:rsidRPr="000D3036" w:rsidRDefault="00C24E9F" w:rsidP="009778FF">
            <w:pPr>
              <w:pStyle w:val="o-Table"/>
            </w:pPr>
            <w:r w:rsidRPr="000D3036">
              <w:t>1.35</w:t>
            </w:r>
          </w:p>
        </w:tc>
        <w:tc>
          <w:tcPr>
            <w:tcW w:w="0" w:type="auto"/>
            <w:noWrap/>
            <w:hideMark/>
          </w:tcPr>
          <w:p w14:paraId="77064DEA" w14:textId="77777777" w:rsidR="00C24E9F" w:rsidRPr="000D3036" w:rsidRDefault="00C24E9F" w:rsidP="009778FF">
            <w:pPr>
              <w:pStyle w:val="o-Table"/>
            </w:pPr>
            <w:r w:rsidRPr="000D3036">
              <w:t>1.35</w:t>
            </w:r>
          </w:p>
        </w:tc>
        <w:tc>
          <w:tcPr>
            <w:tcW w:w="0" w:type="auto"/>
            <w:noWrap/>
            <w:hideMark/>
          </w:tcPr>
          <w:p w14:paraId="47E80A5C" w14:textId="77777777" w:rsidR="00C24E9F" w:rsidRPr="000D3036" w:rsidRDefault="00C24E9F" w:rsidP="009778FF">
            <w:pPr>
              <w:pStyle w:val="o-Table"/>
            </w:pPr>
            <w:r w:rsidRPr="000D3036">
              <w:t>100%</w:t>
            </w:r>
          </w:p>
        </w:tc>
        <w:tc>
          <w:tcPr>
            <w:tcW w:w="0" w:type="auto"/>
            <w:noWrap/>
            <w:hideMark/>
          </w:tcPr>
          <w:p w14:paraId="2BE24B1B" w14:textId="77777777" w:rsidR="00C24E9F" w:rsidRPr="000D3036" w:rsidRDefault="00C24E9F" w:rsidP="009778FF">
            <w:pPr>
              <w:pStyle w:val="o-Table"/>
            </w:pPr>
            <w:r w:rsidRPr="000D3036">
              <w:t>10%</w:t>
            </w:r>
          </w:p>
        </w:tc>
        <w:tc>
          <w:tcPr>
            <w:tcW w:w="0" w:type="auto"/>
            <w:noWrap/>
            <w:hideMark/>
          </w:tcPr>
          <w:p w14:paraId="236822ED" w14:textId="77777777" w:rsidR="00C24E9F" w:rsidRPr="000D3036" w:rsidRDefault="00C24E9F" w:rsidP="009778FF">
            <w:pPr>
              <w:pStyle w:val="o-Table"/>
            </w:pPr>
            <w:r w:rsidRPr="000D3036">
              <w:t>10%</w:t>
            </w:r>
          </w:p>
        </w:tc>
      </w:tr>
      <w:tr w:rsidR="00C24E9F" w:rsidRPr="00261A9D" w14:paraId="2EB6521C" w14:textId="77777777" w:rsidTr="009778FF">
        <w:trPr>
          <w:trHeight w:val="20"/>
          <w:jc w:val="center"/>
        </w:trPr>
        <w:tc>
          <w:tcPr>
            <w:tcW w:w="0" w:type="auto"/>
            <w:noWrap/>
            <w:hideMark/>
          </w:tcPr>
          <w:p w14:paraId="332E5DBA" w14:textId="77777777" w:rsidR="00C24E9F" w:rsidRPr="00261A9D" w:rsidRDefault="00C24E9F" w:rsidP="009778FF">
            <w:pPr>
              <w:pStyle w:val="o-Table"/>
            </w:pPr>
            <w:r w:rsidRPr="00261A9D">
              <w:t>11</w:t>
            </w:r>
          </w:p>
        </w:tc>
        <w:tc>
          <w:tcPr>
            <w:tcW w:w="0" w:type="auto"/>
            <w:noWrap/>
            <w:hideMark/>
          </w:tcPr>
          <w:p w14:paraId="14CE6E55" w14:textId="77777777" w:rsidR="00C24E9F" w:rsidRPr="00261A9D" w:rsidRDefault="00C24E9F" w:rsidP="009778FF">
            <w:pPr>
              <w:pStyle w:val="o-Table"/>
            </w:pPr>
            <w:r w:rsidRPr="00261A9D">
              <w:t>1350</w:t>
            </w:r>
          </w:p>
        </w:tc>
        <w:tc>
          <w:tcPr>
            <w:tcW w:w="0" w:type="auto"/>
            <w:noWrap/>
            <w:hideMark/>
          </w:tcPr>
          <w:p w14:paraId="4E6B6A7A" w14:textId="77777777" w:rsidR="00C24E9F" w:rsidRPr="000D3036" w:rsidRDefault="00C24E9F" w:rsidP="009778FF">
            <w:pPr>
              <w:pStyle w:val="o-Table"/>
            </w:pPr>
            <w:r w:rsidRPr="000D3036">
              <w:t>54</w:t>
            </w:r>
          </w:p>
        </w:tc>
        <w:tc>
          <w:tcPr>
            <w:tcW w:w="0" w:type="auto"/>
            <w:noWrap/>
            <w:hideMark/>
          </w:tcPr>
          <w:p w14:paraId="09E09B9F" w14:textId="77777777" w:rsidR="00C24E9F" w:rsidRPr="000D3036" w:rsidRDefault="00C24E9F" w:rsidP="009778FF">
            <w:pPr>
              <w:pStyle w:val="o-Table"/>
            </w:pPr>
            <w:r w:rsidRPr="000D3036">
              <w:t>175.5</w:t>
            </w:r>
          </w:p>
        </w:tc>
        <w:tc>
          <w:tcPr>
            <w:tcW w:w="0" w:type="auto"/>
            <w:noWrap/>
            <w:hideMark/>
          </w:tcPr>
          <w:p w14:paraId="08BED950" w14:textId="77777777" w:rsidR="00C24E9F" w:rsidRPr="000D3036" w:rsidRDefault="00C24E9F" w:rsidP="009778FF">
            <w:pPr>
              <w:pStyle w:val="o-Table"/>
            </w:pPr>
            <w:r w:rsidRPr="000D3036">
              <w:t>1350</w:t>
            </w:r>
          </w:p>
        </w:tc>
        <w:tc>
          <w:tcPr>
            <w:tcW w:w="0" w:type="auto"/>
            <w:noWrap/>
            <w:hideMark/>
          </w:tcPr>
          <w:p w14:paraId="1CA38E88" w14:textId="77777777" w:rsidR="00C24E9F" w:rsidRPr="000D3036" w:rsidRDefault="00C24E9F" w:rsidP="009778FF">
            <w:pPr>
              <w:pStyle w:val="o-Table"/>
            </w:pPr>
            <w:r w:rsidRPr="000D3036">
              <w:t>54</w:t>
            </w:r>
          </w:p>
        </w:tc>
        <w:tc>
          <w:tcPr>
            <w:tcW w:w="0" w:type="auto"/>
            <w:noWrap/>
            <w:hideMark/>
          </w:tcPr>
          <w:p w14:paraId="499FC149" w14:textId="77777777" w:rsidR="00C24E9F" w:rsidRPr="000D3036" w:rsidRDefault="00C24E9F" w:rsidP="009778FF">
            <w:pPr>
              <w:pStyle w:val="o-Table"/>
            </w:pPr>
            <w:r w:rsidRPr="000D3036">
              <w:t>175.5</w:t>
            </w:r>
          </w:p>
        </w:tc>
        <w:tc>
          <w:tcPr>
            <w:tcW w:w="0" w:type="auto"/>
          </w:tcPr>
          <w:p w14:paraId="10C6EB1C" w14:textId="77777777" w:rsidR="00C24E9F" w:rsidRPr="000D3036" w:rsidRDefault="00C24E9F" w:rsidP="009778FF">
            <w:pPr>
              <w:pStyle w:val="o-Table"/>
            </w:pPr>
            <w:r w:rsidRPr="000D3036">
              <w:t>26</w:t>
            </w:r>
          </w:p>
        </w:tc>
        <w:tc>
          <w:tcPr>
            <w:tcW w:w="0" w:type="auto"/>
            <w:noWrap/>
            <w:hideMark/>
          </w:tcPr>
          <w:p w14:paraId="3A363FA1" w14:textId="77777777" w:rsidR="00C24E9F" w:rsidRPr="000D3036" w:rsidRDefault="00C24E9F" w:rsidP="009778FF">
            <w:pPr>
              <w:pStyle w:val="o-Table"/>
            </w:pPr>
            <w:r w:rsidRPr="000D3036">
              <w:t>1350</w:t>
            </w:r>
          </w:p>
        </w:tc>
        <w:tc>
          <w:tcPr>
            <w:tcW w:w="0" w:type="auto"/>
            <w:noWrap/>
            <w:hideMark/>
          </w:tcPr>
          <w:p w14:paraId="4E33CEA4" w14:textId="77777777" w:rsidR="00C24E9F" w:rsidRPr="000D3036" w:rsidRDefault="00C24E9F" w:rsidP="009778FF">
            <w:pPr>
              <w:pStyle w:val="o-Table"/>
            </w:pPr>
            <w:r w:rsidRPr="000D3036">
              <w:t>135</w:t>
            </w:r>
          </w:p>
        </w:tc>
        <w:tc>
          <w:tcPr>
            <w:tcW w:w="0" w:type="auto"/>
            <w:noWrap/>
            <w:hideMark/>
          </w:tcPr>
          <w:p w14:paraId="348B4A89" w14:textId="77777777" w:rsidR="00C24E9F" w:rsidRPr="000D3036" w:rsidRDefault="00C24E9F" w:rsidP="009778FF">
            <w:pPr>
              <w:pStyle w:val="o-Table"/>
            </w:pPr>
            <w:r w:rsidRPr="000D3036">
              <w:t>135</w:t>
            </w:r>
          </w:p>
        </w:tc>
        <w:tc>
          <w:tcPr>
            <w:tcW w:w="0" w:type="auto"/>
            <w:noWrap/>
            <w:hideMark/>
          </w:tcPr>
          <w:p w14:paraId="5EB74541" w14:textId="77777777" w:rsidR="00C24E9F" w:rsidRPr="000D3036" w:rsidRDefault="00C24E9F" w:rsidP="009778FF">
            <w:pPr>
              <w:pStyle w:val="o-Table"/>
            </w:pPr>
            <w:r w:rsidRPr="000D3036">
              <w:t>1350</w:t>
            </w:r>
          </w:p>
        </w:tc>
        <w:tc>
          <w:tcPr>
            <w:tcW w:w="0" w:type="auto"/>
            <w:noWrap/>
            <w:hideMark/>
          </w:tcPr>
          <w:p w14:paraId="37E8C680" w14:textId="77777777" w:rsidR="00C24E9F" w:rsidRPr="000D3036" w:rsidRDefault="00C24E9F" w:rsidP="009778FF">
            <w:pPr>
              <w:pStyle w:val="o-Table"/>
            </w:pPr>
            <w:r w:rsidRPr="000D3036">
              <w:t>135</w:t>
            </w:r>
          </w:p>
        </w:tc>
        <w:tc>
          <w:tcPr>
            <w:tcW w:w="0" w:type="auto"/>
            <w:noWrap/>
            <w:hideMark/>
          </w:tcPr>
          <w:p w14:paraId="7813E7F3" w14:textId="77777777" w:rsidR="00C24E9F" w:rsidRPr="000D3036" w:rsidRDefault="00C24E9F" w:rsidP="009778FF">
            <w:pPr>
              <w:pStyle w:val="o-Table"/>
            </w:pPr>
            <w:r w:rsidRPr="000D3036">
              <w:t>135</w:t>
            </w:r>
          </w:p>
        </w:tc>
      </w:tr>
      <w:tr w:rsidR="00C24E9F" w:rsidRPr="00261A9D" w14:paraId="70F64932" w14:textId="77777777" w:rsidTr="009778FF">
        <w:trPr>
          <w:trHeight w:val="20"/>
          <w:jc w:val="center"/>
        </w:trPr>
        <w:tc>
          <w:tcPr>
            <w:tcW w:w="0" w:type="auto"/>
            <w:noWrap/>
            <w:hideMark/>
          </w:tcPr>
          <w:p w14:paraId="2378C754" w14:textId="77777777" w:rsidR="00C24E9F" w:rsidRPr="00261A9D" w:rsidRDefault="00C24E9F" w:rsidP="009778FF">
            <w:pPr>
              <w:pStyle w:val="o-Table"/>
            </w:pPr>
            <w:r w:rsidRPr="00261A9D">
              <w:t>12</w:t>
            </w:r>
          </w:p>
        </w:tc>
        <w:tc>
          <w:tcPr>
            <w:tcW w:w="0" w:type="auto"/>
            <w:noWrap/>
            <w:hideMark/>
          </w:tcPr>
          <w:p w14:paraId="6B839C1B" w14:textId="77777777" w:rsidR="00C24E9F" w:rsidRPr="00261A9D" w:rsidRDefault="00C24E9F" w:rsidP="009778FF">
            <w:pPr>
              <w:pStyle w:val="o-Table"/>
            </w:pPr>
            <w:r w:rsidRPr="00261A9D">
              <w:t>13</w:t>
            </w:r>
            <w:r>
              <w:t>.</w:t>
            </w:r>
            <w:r w:rsidRPr="00261A9D">
              <w:t>5</w:t>
            </w:r>
          </w:p>
        </w:tc>
        <w:tc>
          <w:tcPr>
            <w:tcW w:w="0" w:type="auto"/>
            <w:noWrap/>
            <w:hideMark/>
          </w:tcPr>
          <w:p w14:paraId="3308B9A9" w14:textId="77777777" w:rsidR="00C24E9F" w:rsidRPr="000D3036" w:rsidRDefault="00C24E9F" w:rsidP="009778FF">
            <w:pPr>
              <w:pStyle w:val="o-Table"/>
            </w:pPr>
            <w:r w:rsidRPr="000D3036">
              <w:t>0.54</w:t>
            </w:r>
          </w:p>
        </w:tc>
        <w:tc>
          <w:tcPr>
            <w:tcW w:w="0" w:type="auto"/>
            <w:noWrap/>
            <w:hideMark/>
          </w:tcPr>
          <w:p w14:paraId="70C759FD" w14:textId="77777777" w:rsidR="00C24E9F" w:rsidRPr="000D3036" w:rsidRDefault="00C24E9F" w:rsidP="009778FF">
            <w:pPr>
              <w:pStyle w:val="o-Table"/>
            </w:pPr>
            <w:r w:rsidRPr="000D3036">
              <w:t>1.89</w:t>
            </w:r>
          </w:p>
        </w:tc>
        <w:tc>
          <w:tcPr>
            <w:tcW w:w="0" w:type="auto"/>
            <w:noWrap/>
            <w:hideMark/>
          </w:tcPr>
          <w:p w14:paraId="2AD437B2" w14:textId="77777777" w:rsidR="00C24E9F" w:rsidRPr="000D3036" w:rsidRDefault="00C24E9F" w:rsidP="009778FF">
            <w:pPr>
              <w:pStyle w:val="o-Table"/>
            </w:pPr>
            <w:r w:rsidRPr="000D3036">
              <w:t>100%</w:t>
            </w:r>
          </w:p>
        </w:tc>
        <w:tc>
          <w:tcPr>
            <w:tcW w:w="0" w:type="auto"/>
            <w:noWrap/>
            <w:hideMark/>
          </w:tcPr>
          <w:p w14:paraId="2A697A03" w14:textId="77777777" w:rsidR="00C24E9F" w:rsidRPr="000D3036" w:rsidRDefault="00C24E9F" w:rsidP="009778FF">
            <w:pPr>
              <w:pStyle w:val="o-Table"/>
            </w:pPr>
            <w:r w:rsidRPr="000D3036">
              <w:t>4%</w:t>
            </w:r>
          </w:p>
        </w:tc>
        <w:tc>
          <w:tcPr>
            <w:tcW w:w="0" w:type="auto"/>
            <w:noWrap/>
            <w:hideMark/>
          </w:tcPr>
          <w:p w14:paraId="2B7A9078" w14:textId="77777777" w:rsidR="00C24E9F" w:rsidRPr="000D3036" w:rsidRDefault="00C24E9F" w:rsidP="009778FF">
            <w:pPr>
              <w:pStyle w:val="o-Table"/>
            </w:pPr>
            <w:r w:rsidRPr="000D3036">
              <w:t>14%</w:t>
            </w:r>
          </w:p>
        </w:tc>
        <w:tc>
          <w:tcPr>
            <w:tcW w:w="0" w:type="auto"/>
          </w:tcPr>
          <w:p w14:paraId="18051B18" w14:textId="77777777" w:rsidR="00C24E9F" w:rsidRPr="000D3036" w:rsidRDefault="00C24E9F" w:rsidP="009778FF">
            <w:pPr>
              <w:pStyle w:val="o-Table"/>
            </w:pPr>
            <w:r w:rsidRPr="000D3036">
              <w:t>27</w:t>
            </w:r>
          </w:p>
        </w:tc>
        <w:tc>
          <w:tcPr>
            <w:tcW w:w="0" w:type="auto"/>
            <w:noWrap/>
            <w:hideMark/>
          </w:tcPr>
          <w:p w14:paraId="16ED36D9" w14:textId="77777777" w:rsidR="00C24E9F" w:rsidRPr="000D3036" w:rsidRDefault="00C24E9F" w:rsidP="009778FF">
            <w:pPr>
              <w:pStyle w:val="o-Table"/>
            </w:pPr>
            <w:r w:rsidRPr="000D3036">
              <w:t>13.5</w:t>
            </w:r>
          </w:p>
        </w:tc>
        <w:tc>
          <w:tcPr>
            <w:tcW w:w="0" w:type="auto"/>
            <w:noWrap/>
            <w:hideMark/>
          </w:tcPr>
          <w:p w14:paraId="255DCF1E" w14:textId="77777777" w:rsidR="00C24E9F" w:rsidRPr="000D3036" w:rsidRDefault="00C24E9F" w:rsidP="009778FF">
            <w:pPr>
              <w:pStyle w:val="o-Table"/>
            </w:pPr>
            <w:r w:rsidRPr="000D3036">
              <w:t>1.35</w:t>
            </w:r>
          </w:p>
        </w:tc>
        <w:tc>
          <w:tcPr>
            <w:tcW w:w="0" w:type="auto"/>
            <w:noWrap/>
            <w:hideMark/>
          </w:tcPr>
          <w:p w14:paraId="1ADF72CA" w14:textId="77777777" w:rsidR="00C24E9F" w:rsidRPr="000D3036" w:rsidRDefault="00C24E9F" w:rsidP="009778FF">
            <w:pPr>
              <w:pStyle w:val="o-Table"/>
            </w:pPr>
            <w:r w:rsidRPr="000D3036">
              <w:t>1.465</w:t>
            </w:r>
          </w:p>
        </w:tc>
        <w:tc>
          <w:tcPr>
            <w:tcW w:w="0" w:type="auto"/>
            <w:noWrap/>
            <w:hideMark/>
          </w:tcPr>
          <w:p w14:paraId="09436E67" w14:textId="77777777" w:rsidR="00C24E9F" w:rsidRPr="000D3036" w:rsidRDefault="00C24E9F" w:rsidP="009778FF">
            <w:pPr>
              <w:pStyle w:val="o-Table"/>
            </w:pPr>
            <w:r w:rsidRPr="000D3036">
              <w:t>100%</w:t>
            </w:r>
          </w:p>
        </w:tc>
        <w:tc>
          <w:tcPr>
            <w:tcW w:w="0" w:type="auto"/>
            <w:noWrap/>
            <w:hideMark/>
          </w:tcPr>
          <w:p w14:paraId="7AEF0FAD" w14:textId="77777777" w:rsidR="00C24E9F" w:rsidRPr="000D3036" w:rsidRDefault="00C24E9F" w:rsidP="009778FF">
            <w:pPr>
              <w:pStyle w:val="o-Table"/>
            </w:pPr>
            <w:r w:rsidRPr="000D3036">
              <w:t>10%</w:t>
            </w:r>
          </w:p>
        </w:tc>
        <w:tc>
          <w:tcPr>
            <w:tcW w:w="0" w:type="auto"/>
            <w:noWrap/>
            <w:hideMark/>
          </w:tcPr>
          <w:p w14:paraId="40394AC5" w14:textId="77777777" w:rsidR="00C24E9F" w:rsidRPr="000D3036" w:rsidRDefault="00C24E9F" w:rsidP="009778FF">
            <w:pPr>
              <w:pStyle w:val="o-Table"/>
            </w:pPr>
            <w:r w:rsidRPr="000D3036">
              <w:t>11%</w:t>
            </w:r>
          </w:p>
        </w:tc>
      </w:tr>
      <w:tr w:rsidR="00C24E9F" w:rsidRPr="00261A9D" w14:paraId="2AED0D18" w14:textId="77777777" w:rsidTr="009778FF">
        <w:trPr>
          <w:trHeight w:val="20"/>
          <w:jc w:val="center"/>
        </w:trPr>
        <w:tc>
          <w:tcPr>
            <w:tcW w:w="0" w:type="auto"/>
            <w:noWrap/>
            <w:hideMark/>
          </w:tcPr>
          <w:p w14:paraId="3362F701" w14:textId="77777777" w:rsidR="00C24E9F" w:rsidRPr="00261A9D" w:rsidRDefault="00C24E9F" w:rsidP="009778FF">
            <w:pPr>
              <w:pStyle w:val="o-Table"/>
            </w:pPr>
            <w:r w:rsidRPr="00261A9D">
              <w:t>12</w:t>
            </w:r>
          </w:p>
        </w:tc>
        <w:tc>
          <w:tcPr>
            <w:tcW w:w="0" w:type="auto"/>
            <w:noWrap/>
            <w:hideMark/>
          </w:tcPr>
          <w:p w14:paraId="76AAB44E" w14:textId="77777777" w:rsidR="00C24E9F" w:rsidRPr="00261A9D" w:rsidRDefault="00C24E9F" w:rsidP="009778FF">
            <w:pPr>
              <w:pStyle w:val="o-Table"/>
            </w:pPr>
            <w:r w:rsidRPr="00261A9D">
              <w:t>1350</w:t>
            </w:r>
          </w:p>
        </w:tc>
        <w:tc>
          <w:tcPr>
            <w:tcW w:w="0" w:type="auto"/>
            <w:noWrap/>
            <w:hideMark/>
          </w:tcPr>
          <w:p w14:paraId="0DD41777" w14:textId="77777777" w:rsidR="00C24E9F" w:rsidRPr="000D3036" w:rsidRDefault="00C24E9F" w:rsidP="009778FF">
            <w:pPr>
              <w:pStyle w:val="o-Table"/>
            </w:pPr>
            <w:r w:rsidRPr="000D3036">
              <w:t>54</w:t>
            </w:r>
          </w:p>
        </w:tc>
        <w:tc>
          <w:tcPr>
            <w:tcW w:w="0" w:type="auto"/>
            <w:noWrap/>
            <w:hideMark/>
          </w:tcPr>
          <w:p w14:paraId="1C94DEEA" w14:textId="77777777" w:rsidR="00C24E9F" w:rsidRPr="000D3036" w:rsidRDefault="00C24E9F" w:rsidP="009778FF">
            <w:pPr>
              <w:pStyle w:val="o-Table"/>
            </w:pPr>
            <w:r w:rsidRPr="000D3036">
              <w:t>189</w:t>
            </w:r>
          </w:p>
        </w:tc>
        <w:tc>
          <w:tcPr>
            <w:tcW w:w="0" w:type="auto"/>
            <w:noWrap/>
            <w:hideMark/>
          </w:tcPr>
          <w:p w14:paraId="163870B5" w14:textId="77777777" w:rsidR="00C24E9F" w:rsidRPr="000D3036" w:rsidRDefault="00C24E9F" w:rsidP="009778FF">
            <w:pPr>
              <w:pStyle w:val="o-Table"/>
            </w:pPr>
            <w:r w:rsidRPr="000D3036">
              <w:t>1350</w:t>
            </w:r>
          </w:p>
        </w:tc>
        <w:tc>
          <w:tcPr>
            <w:tcW w:w="0" w:type="auto"/>
            <w:noWrap/>
            <w:hideMark/>
          </w:tcPr>
          <w:p w14:paraId="0E487DFD" w14:textId="77777777" w:rsidR="00C24E9F" w:rsidRPr="000D3036" w:rsidRDefault="00C24E9F" w:rsidP="009778FF">
            <w:pPr>
              <w:pStyle w:val="o-Table"/>
            </w:pPr>
            <w:r w:rsidRPr="000D3036">
              <w:t>54</w:t>
            </w:r>
          </w:p>
        </w:tc>
        <w:tc>
          <w:tcPr>
            <w:tcW w:w="0" w:type="auto"/>
            <w:noWrap/>
            <w:hideMark/>
          </w:tcPr>
          <w:p w14:paraId="0E160929" w14:textId="77777777" w:rsidR="00C24E9F" w:rsidRPr="000D3036" w:rsidRDefault="00C24E9F" w:rsidP="009778FF">
            <w:pPr>
              <w:pStyle w:val="o-Table"/>
            </w:pPr>
            <w:r w:rsidRPr="000D3036">
              <w:t>189</w:t>
            </w:r>
          </w:p>
        </w:tc>
        <w:tc>
          <w:tcPr>
            <w:tcW w:w="0" w:type="auto"/>
          </w:tcPr>
          <w:p w14:paraId="7E6A30D9" w14:textId="77777777" w:rsidR="00C24E9F" w:rsidRPr="000D3036" w:rsidRDefault="00C24E9F" w:rsidP="009778FF">
            <w:pPr>
              <w:pStyle w:val="o-Table"/>
            </w:pPr>
            <w:r w:rsidRPr="000D3036">
              <w:t>27</w:t>
            </w:r>
          </w:p>
        </w:tc>
        <w:tc>
          <w:tcPr>
            <w:tcW w:w="0" w:type="auto"/>
            <w:noWrap/>
            <w:hideMark/>
          </w:tcPr>
          <w:p w14:paraId="4AE0F58F" w14:textId="77777777" w:rsidR="00C24E9F" w:rsidRPr="000D3036" w:rsidRDefault="00C24E9F" w:rsidP="009778FF">
            <w:pPr>
              <w:pStyle w:val="o-Table"/>
            </w:pPr>
            <w:r w:rsidRPr="000D3036">
              <w:t>1350</w:t>
            </w:r>
          </w:p>
        </w:tc>
        <w:tc>
          <w:tcPr>
            <w:tcW w:w="0" w:type="auto"/>
            <w:noWrap/>
            <w:hideMark/>
          </w:tcPr>
          <w:p w14:paraId="33394B30" w14:textId="77777777" w:rsidR="00C24E9F" w:rsidRPr="000D3036" w:rsidRDefault="00C24E9F" w:rsidP="009778FF">
            <w:pPr>
              <w:pStyle w:val="o-Table"/>
            </w:pPr>
            <w:r w:rsidRPr="000D3036">
              <w:t>135</w:t>
            </w:r>
          </w:p>
        </w:tc>
        <w:tc>
          <w:tcPr>
            <w:tcW w:w="0" w:type="auto"/>
            <w:noWrap/>
            <w:hideMark/>
          </w:tcPr>
          <w:p w14:paraId="38063AEB" w14:textId="77777777" w:rsidR="00C24E9F" w:rsidRPr="000D3036" w:rsidRDefault="00C24E9F" w:rsidP="009778FF">
            <w:pPr>
              <w:pStyle w:val="o-Table"/>
            </w:pPr>
            <w:r w:rsidRPr="000D3036">
              <w:t>146.5</w:t>
            </w:r>
          </w:p>
        </w:tc>
        <w:tc>
          <w:tcPr>
            <w:tcW w:w="0" w:type="auto"/>
            <w:noWrap/>
            <w:hideMark/>
          </w:tcPr>
          <w:p w14:paraId="620F11FA" w14:textId="77777777" w:rsidR="00C24E9F" w:rsidRPr="000D3036" w:rsidRDefault="00C24E9F" w:rsidP="009778FF">
            <w:pPr>
              <w:pStyle w:val="o-Table"/>
            </w:pPr>
            <w:r w:rsidRPr="000D3036">
              <w:t>1350</w:t>
            </w:r>
          </w:p>
        </w:tc>
        <w:tc>
          <w:tcPr>
            <w:tcW w:w="0" w:type="auto"/>
            <w:noWrap/>
            <w:hideMark/>
          </w:tcPr>
          <w:p w14:paraId="77317E08" w14:textId="77777777" w:rsidR="00C24E9F" w:rsidRPr="000D3036" w:rsidRDefault="00C24E9F" w:rsidP="009778FF">
            <w:pPr>
              <w:pStyle w:val="o-Table"/>
            </w:pPr>
            <w:r w:rsidRPr="000D3036">
              <w:t>135</w:t>
            </w:r>
          </w:p>
        </w:tc>
        <w:tc>
          <w:tcPr>
            <w:tcW w:w="0" w:type="auto"/>
            <w:noWrap/>
            <w:hideMark/>
          </w:tcPr>
          <w:p w14:paraId="40BCED6C" w14:textId="77777777" w:rsidR="00C24E9F" w:rsidRPr="000D3036" w:rsidRDefault="00C24E9F" w:rsidP="009778FF">
            <w:pPr>
              <w:pStyle w:val="o-Table"/>
            </w:pPr>
            <w:r w:rsidRPr="000D3036">
              <w:t>148.5</w:t>
            </w:r>
          </w:p>
        </w:tc>
      </w:tr>
      <w:tr w:rsidR="00C24E9F" w:rsidRPr="00261A9D" w14:paraId="268D138E" w14:textId="77777777" w:rsidTr="009778FF">
        <w:trPr>
          <w:trHeight w:val="20"/>
          <w:jc w:val="center"/>
        </w:trPr>
        <w:tc>
          <w:tcPr>
            <w:tcW w:w="0" w:type="auto"/>
            <w:noWrap/>
            <w:hideMark/>
          </w:tcPr>
          <w:p w14:paraId="631C28C9" w14:textId="77777777" w:rsidR="00C24E9F" w:rsidRPr="00261A9D" w:rsidRDefault="00C24E9F" w:rsidP="009778FF">
            <w:pPr>
              <w:pStyle w:val="o-Table"/>
            </w:pPr>
            <w:r w:rsidRPr="00261A9D">
              <w:t>13</w:t>
            </w:r>
          </w:p>
        </w:tc>
        <w:tc>
          <w:tcPr>
            <w:tcW w:w="0" w:type="auto"/>
            <w:noWrap/>
            <w:hideMark/>
          </w:tcPr>
          <w:p w14:paraId="4A558368" w14:textId="77777777" w:rsidR="00C24E9F" w:rsidRPr="00261A9D" w:rsidRDefault="00C24E9F" w:rsidP="009778FF">
            <w:pPr>
              <w:pStyle w:val="o-Table"/>
            </w:pPr>
            <w:r w:rsidRPr="00261A9D">
              <w:t>13</w:t>
            </w:r>
            <w:r>
              <w:t>.</w:t>
            </w:r>
            <w:r w:rsidRPr="00261A9D">
              <w:t>5</w:t>
            </w:r>
          </w:p>
        </w:tc>
        <w:tc>
          <w:tcPr>
            <w:tcW w:w="0" w:type="auto"/>
            <w:noWrap/>
            <w:hideMark/>
          </w:tcPr>
          <w:p w14:paraId="4D9F0532" w14:textId="77777777" w:rsidR="00C24E9F" w:rsidRPr="000D3036" w:rsidRDefault="00C24E9F" w:rsidP="009778FF">
            <w:pPr>
              <w:pStyle w:val="o-Table"/>
            </w:pPr>
            <w:r w:rsidRPr="000D3036">
              <w:t>0.81</w:t>
            </w:r>
          </w:p>
        </w:tc>
        <w:tc>
          <w:tcPr>
            <w:tcW w:w="0" w:type="auto"/>
            <w:noWrap/>
            <w:hideMark/>
          </w:tcPr>
          <w:p w14:paraId="689735E3" w14:textId="77777777" w:rsidR="00C24E9F" w:rsidRPr="000D3036" w:rsidRDefault="00C24E9F" w:rsidP="009778FF">
            <w:pPr>
              <w:pStyle w:val="o-Table"/>
            </w:pPr>
            <w:r w:rsidRPr="000D3036">
              <w:t>1.215</w:t>
            </w:r>
          </w:p>
        </w:tc>
        <w:tc>
          <w:tcPr>
            <w:tcW w:w="0" w:type="auto"/>
            <w:noWrap/>
            <w:hideMark/>
          </w:tcPr>
          <w:p w14:paraId="0BFB46CB" w14:textId="77777777" w:rsidR="00C24E9F" w:rsidRPr="000D3036" w:rsidRDefault="00C24E9F" w:rsidP="009778FF">
            <w:pPr>
              <w:pStyle w:val="o-Table"/>
            </w:pPr>
            <w:r w:rsidRPr="000D3036">
              <w:t>100%</w:t>
            </w:r>
          </w:p>
        </w:tc>
        <w:tc>
          <w:tcPr>
            <w:tcW w:w="0" w:type="auto"/>
            <w:noWrap/>
            <w:hideMark/>
          </w:tcPr>
          <w:p w14:paraId="41D7A0DA" w14:textId="77777777" w:rsidR="00C24E9F" w:rsidRPr="000D3036" w:rsidRDefault="00C24E9F" w:rsidP="009778FF">
            <w:pPr>
              <w:pStyle w:val="o-Table"/>
            </w:pPr>
            <w:r w:rsidRPr="000D3036">
              <w:t>6%</w:t>
            </w:r>
          </w:p>
        </w:tc>
        <w:tc>
          <w:tcPr>
            <w:tcW w:w="0" w:type="auto"/>
            <w:noWrap/>
            <w:hideMark/>
          </w:tcPr>
          <w:p w14:paraId="0842B380" w14:textId="77777777" w:rsidR="00C24E9F" w:rsidRPr="000D3036" w:rsidRDefault="00C24E9F" w:rsidP="009778FF">
            <w:pPr>
              <w:pStyle w:val="o-Table"/>
            </w:pPr>
            <w:r w:rsidRPr="000D3036">
              <w:t>9%</w:t>
            </w:r>
          </w:p>
        </w:tc>
        <w:tc>
          <w:tcPr>
            <w:tcW w:w="0" w:type="auto"/>
          </w:tcPr>
          <w:p w14:paraId="01ECE2FC" w14:textId="77777777" w:rsidR="00C24E9F" w:rsidRPr="000D3036" w:rsidRDefault="00C24E9F" w:rsidP="009778FF">
            <w:pPr>
              <w:pStyle w:val="o-Table"/>
            </w:pPr>
            <w:r w:rsidRPr="000D3036">
              <w:t>28</w:t>
            </w:r>
          </w:p>
        </w:tc>
        <w:tc>
          <w:tcPr>
            <w:tcW w:w="0" w:type="auto"/>
            <w:noWrap/>
            <w:hideMark/>
          </w:tcPr>
          <w:p w14:paraId="77CC9AD6" w14:textId="77777777" w:rsidR="00C24E9F" w:rsidRPr="000D3036" w:rsidRDefault="00C24E9F" w:rsidP="009778FF">
            <w:pPr>
              <w:pStyle w:val="o-Table"/>
            </w:pPr>
            <w:r w:rsidRPr="000D3036">
              <w:t>13.5</w:t>
            </w:r>
          </w:p>
        </w:tc>
        <w:tc>
          <w:tcPr>
            <w:tcW w:w="0" w:type="auto"/>
            <w:noWrap/>
            <w:hideMark/>
          </w:tcPr>
          <w:p w14:paraId="7F5CF3E9" w14:textId="77777777" w:rsidR="00C24E9F" w:rsidRPr="000D3036" w:rsidRDefault="00C24E9F" w:rsidP="009778FF">
            <w:pPr>
              <w:pStyle w:val="o-Table"/>
            </w:pPr>
            <w:r w:rsidRPr="000D3036">
              <w:t>1.35</w:t>
            </w:r>
          </w:p>
        </w:tc>
        <w:tc>
          <w:tcPr>
            <w:tcW w:w="0" w:type="auto"/>
            <w:noWrap/>
            <w:hideMark/>
          </w:tcPr>
          <w:p w14:paraId="2C061F44" w14:textId="77777777" w:rsidR="00C24E9F" w:rsidRPr="000D3036" w:rsidRDefault="00C24E9F" w:rsidP="009778FF">
            <w:pPr>
              <w:pStyle w:val="o-Table"/>
            </w:pPr>
            <w:r w:rsidRPr="000D3036">
              <w:t>1.62</w:t>
            </w:r>
          </w:p>
        </w:tc>
        <w:tc>
          <w:tcPr>
            <w:tcW w:w="0" w:type="auto"/>
            <w:noWrap/>
            <w:hideMark/>
          </w:tcPr>
          <w:p w14:paraId="01EA43A8" w14:textId="77777777" w:rsidR="00C24E9F" w:rsidRPr="000D3036" w:rsidRDefault="00C24E9F" w:rsidP="009778FF">
            <w:pPr>
              <w:pStyle w:val="o-Table"/>
            </w:pPr>
            <w:r w:rsidRPr="000D3036">
              <w:t>100%</w:t>
            </w:r>
          </w:p>
        </w:tc>
        <w:tc>
          <w:tcPr>
            <w:tcW w:w="0" w:type="auto"/>
            <w:noWrap/>
            <w:hideMark/>
          </w:tcPr>
          <w:p w14:paraId="1332303E" w14:textId="77777777" w:rsidR="00C24E9F" w:rsidRPr="000D3036" w:rsidRDefault="00C24E9F" w:rsidP="009778FF">
            <w:pPr>
              <w:pStyle w:val="o-Table"/>
            </w:pPr>
            <w:r w:rsidRPr="000D3036">
              <w:t>10%</w:t>
            </w:r>
          </w:p>
        </w:tc>
        <w:tc>
          <w:tcPr>
            <w:tcW w:w="0" w:type="auto"/>
            <w:noWrap/>
            <w:hideMark/>
          </w:tcPr>
          <w:p w14:paraId="07717473" w14:textId="77777777" w:rsidR="00C24E9F" w:rsidRPr="000D3036" w:rsidRDefault="00C24E9F" w:rsidP="009778FF">
            <w:pPr>
              <w:pStyle w:val="o-Table"/>
            </w:pPr>
            <w:r w:rsidRPr="000D3036">
              <w:t>12%</w:t>
            </w:r>
          </w:p>
        </w:tc>
      </w:tr>
      <w:tr w:rsidR="00C24E9F" w:rsidRPr="00261A9D" w14:paraId="38681E37" w14:textId="77777777" w:rsidTr="009778FF">
        <w:trPr>
          <w:trHeight w:val="20"/>
          <w:jc w:val="center"/>
        </w:trPr>
        <w:tc>
          <w:tcPr>
            <w:tcW w:w="0" w:type="auto"/>
            <w:noWrap/>
            <w:hideMark/>
          </w:tcPr>
          <w:p w14:paraId="0D33F5C5" w14:textId="77777777" w:rsidR="00C24E9F" w:rsidRPr="00261A9D" w:rsidRDefault="00C24E9F" w:rsidP="009778FF">
            <w:pPr>
              <w:pStyle w:val="o-Table"/>
            </w:pPr>
            <w:r w:rsidRPr="00261A9D">
              <w:t>13</w:t>
            </w:r>
          </w:p>
        </w:tc>
        <w:tc>
          <w:tcPr>
            <w:tcW w:w="0" w:type="auto"/>
            <w:noWrap/>
            <w:hideMark/>
          </w:tcPr>
          <w:p w14:paraId="1D684F79" w14:textId="77777777" w:rsidR="00C24E9F" w:rsidRPr="00261A9D" w:rsidRDefault="00C24E9F" w:rsidP="009778FF">
            <w:pPr>
              <w:pStyle w:val="o-Table"/>
            </w:pPr>
            <w:r w:rsidRPr="00261A9D">
              <w:t>1350</w:t>
            </w:r>
          </w:p>
        </w:tc>
        <w:tc>
          <w:tcPr>
            <w:tcW w:w="0" w:type="auto"/>
            <w:noWrap/>
            <w:hideMark/>
          </w:tcPr>
          <w:p w14:paraId="45BDA4AE" w14:textId="77777777" w:rsidR="00C24E9F" w:rsidRPr="000D3036" w:rsidRDefault="00C24E9F" w:rsidP="009778FF">
            <w:pPr>
              <w:pStyle w:val="o-Table"/>
            </w:pPr>
            <w:r w:rsidRPr="000D3036">
              <w:t>81</w:t>
            </w:r>
          </w:p>
        </w:tc>
        <w:tc>
          <w:tcPr>
            <w:tcW w:w="0" w:type="auto"/>
            <w:noWrap/>
            <w:hideMark/>
          </w:tcPr>
          <w:p w14:paraId="17638B3E" w14:textId="77777777" w:rsidR="00C24E9F" w:rsidRPr="000D3036" w:rsidRDefault="00C24E9F" w:rsidP="009778FF">
            <w:pPr>
              <w:pStyle w:val="o-Table"/>
            </w:pPr>
            <w:r w:rsidRPr="000D3036">
              <w:t>121.5</w:t>
            </w:r>
          </w:p>
        </w:tc>
        <w:tc>
          <w:tcPr>
            <w:tcW w:w="0" w:type="auto"/>
            <w:noWrap/>
            <w:hideMark/>
          </w:tcPr>
          <w:p w14:paraId="60E18FCE" w14:textId="77777777" w:rsidR="00C24E9F" w:rsidRPr="000D3036" w:rsidRDefault="00C24E9F" w:rsidP="009778FF">
            <w:pPr>
              <w:pStyle w:val="o-Table"/>
            </w:pPr>
            <w:r w:rsidRPr="000D3036">
              <w:t>1350</w:t>
            </w:r>
          </w:p>
        </w:tc>
        <w:tc>
          <w:tcPr>
            <w:tcW w:w="0" w:type="auto"/>
            <w:noWrap/>
            <w:hideMark/>
          </w:tcPr>
          <w:p w14:paraId="4856BA36" w14:textId="77777777" w:rsidR="00C24E9F" w:rsidRPr="000D3036" w:rsidRDefault="00C24E9F" w:rsidP="009778FF">
            <w:pPr>
              <w:pStyle w:val="o-Table"/>
            </w:pPr>
            <w:r w:rsidRPr="000D3036">
              <w:t>81</w:t>
            </w:r>
          </w:p>
        </w:tc>
        <w:tc>
          <w:tcPr>
            <w:tcW w:w="0" w:type="auto"/>
            <w:noWrap/>
            <w:hideMark/>
          </w:tcPr>
          <w:p w14:paraId="4232846E" w14:textId="77777777" w:rsidR="00C24E9F" w:rsidRPr="000D3036" w:rsidRDefault="00C24E9F" w:rsidP="009778FF">
            <w:pPr>
              <w:pStyle w:val="o-Table"/>
            </w:pPr>
            <w:r w:rsidRPr="000D3036">
              <w:t>121.5</w:t>
            </w:r>
          </w:p>
        </w:tc>
        <w:tc>
          <w:tcPr>
            <w:tcW w:w="0" w:type="auto"/>
          </w:tcPr>
          <w:p w14:paraId="270F4F7F" w14:textId="77777777" w:rsidR="00C24E9F" w:rsidRPr="000D3036" w:rsidRDefault="00C24E9F" w:rsidP="009778FF">
            <w:pPr>
              <w:pStyle w:val="o-Table"/>
            </w:pPr>
            <w:r w:rsidRPr="000D3036">
              <w:t>28</w:t>
            </w:r>
          </w:p>
        </w:tc>
        <w:tc>
          <w:tcPr>
            <w:tcW w:w="0" w:type="auto"/>
            <w:noWrap/>
            <w:hideMark/>
          </w:tcPr>
          <w:p w14:paraId="11698552" w14:textId="77777777" w:rsidR="00C24E9F" w:rsidRPr="000D3036" w:rsidRDefault="00C24E9F" w:rsidP="009778FF">
            <w:pPr>
              <w:pStyle w:val="o-Table"/>
            </w:pPr>
            <w:r w:rsidRPr="000D3036">
              <w:t>1350</w:t>
            </w:r>
          </w:p>
        </w:tc>
        <w:tc>
          <w:tcPr>
            <w:tcW w:w="0" w:type="auto"/>
            <w:noWrap/>
            <w:hideMark/>
          </w:tcPr>
          <w:p w14:paraId="182C4786" w14:textId="77777777" w:rsidR="00C24E9F" w:rsidRPr="000D3036" w:rsidRDefault="00C24E9F" w:rsidP="009778FF">
            <w:pPr>
              <w:pStyle w:val="o-Table"/>
            </w:pPr>
            <w:r w:rsidRPr="000D3036">
              <w:t>135</w:t>
            </w:r>
          </w:p>
        </w:tc>
        <w:tc>
          <w:tcPr>
            <w:tcW w:w="0" w:type="auto"/>
            <w:noWrap/>
            <w:hideMark/>
          </w:tcPr>
          <w:p w14:paraId="75C0A403" w14:textId="77777777" w:rsidR="00C24E9F" w:rsidRPr="000D3036" w:rsidRDefault="00C24E9F" w:rsidP="009778FF">
            <w:pPr>
              <w:pStyle w:val="o-Table"/>
            </w:pPr>
            <w:r w:rsidRPr="000D3036">
              <w:t>162</w:t>
            </w:r>
          </w:p>
        </w:tc>
        <w:tc>
          <w:tcPr>
            <w:tcW w:w="0" w:type="auto"/>
            <w:noWrap/>
            <w:hideMark/>
          </w:tcPr>
          <w:p w14:paraId="7A60FA1A" w14:textId="77777777" w:rsidR="00C24E9F" w:rsidRPr="000D3036" w:rsidRDefault="00C24E9F" w:rsidP="009778FF">
            <w:pPr>
              <w:pStyle w:val="o-Table"/>
            </w:pPr>
            <w:r w:rsidRPr="000D3036">
              <w:t>1350</w:t>
            </w:r>
          </w:p>
        </w:tc>
        <w:tc>
          <w:tcPr>
            <w:tcW w:w="0" w:type="auto"/>
            <w:noWrap/>
            <w:hideMark/>
          </w:tcPr>
          <w:p w14:paraId="7567B0C0" w14:textId="77777777" w:rsidR="00C24E9F" w:rsidRPr="000D3036" w:rsidRDefault="00C24E9F" w:rsidP="009778FF">
            <w:pPr>
              <w:pStyle w:val="o-Table"/>
            </w:pPr>
            <w:r w:rsidRPr="000D3036">
              <w:t>135</w:t>
            </w:r>
          </w:p>
        </w:tc>
        <w:tc>
          <w:tcPr>
            <w:tcW w:w="0" w:type="auto"/>
            <w:noWrap/>
            <w:hideMark/>
          </w:tcPr>
          <w:p w14:paraId="25F4B8F4" w14:textId="77777777" w:rsidR="00C24E9F" w:rsidRPr="000D3036" w:rsidRDefault="00C24E9F" w:rsidP="009778FF">
            <w:pPr>
              <w:pStyle w:val="o-Table"/>
            </w:pPr>
            <w:r w:rsidRPr="000D3036">
              <w:t>162</w:t>
            </w:r>
          </w:p>
        </w:tc>
      </w:tr>
      <w:tr w:rsidR="00C24E9F" w:rsidRPr="00261A9D" w14:paraId="5AF3BE7F" w14:textId="77777777" w:rsidTr="009778FF">
        <w:trPr>
          <w:trHeight w:val="20"/>
          <w:jc w:val="center"/>
        </w:trPr>
        <w:tc>
          <w:tcPr>
            <w:tcW w:w="0" w:type="auto"/>
            <w:noWrap/>
            <w:hideMark/>
          </w:tcPr>
          <w:p w14:paraId="0D5BF8F4" w14:textId="77777777" w:rsidR="00C24E9F" w:rsidRPr="00261A9D" w:rsidRDefault="00C24E9F" w:rsidP="009778FF">
            <w:pPr>
              <w:pStyle w:val="o-Table"/>
            </w:pPr>
            <w:r w:rsidRPr="00261A9D">
              <w:t>14</w:t>
            </w:r>
          </w:p>
        </w:tc>
        <w:tc>
          <w:tcPr>
            <w:tcW w:w="0" w:type="auto"/>
            <w:noWrap/>
            <w:hideMark/>
          </w:tcPr>
          <w:p w14:paraId="1C6A5B5F" w14:textId="77777777" w:rsidR="00C24E9F" w:rsidRPr="00261A9D" w:rsidRDefault="00C24E9F" w:rsidP="009778FF">
            <w:pPr>
              <w:pStyle w:val="o-Table"/>
            </w:pPr>
            <w:r w:rsidRPr="00261A9D">
              <w:t>13</w:t>
            </w:r>
            <w:r>
              <w:t>.</w:t>
            </w:r>
            <w:r w:rsidRPr="00261A9D">
              <w:t>5</w:t>
            </w:r>
          </w:p>
        </w:tc>
        <w:tc>
          <w:tcPr>
            <w:tcW w:w="0" w:type="auto"/>
            <w:noWrap/>
            <w:hideMark/>
          </w:tcPr>
          <w:p w14:paraId="373FFDDD" w14:textId="77777777" w:rsidR="00C24E9F" w:rsidRPr="000D3036" w:rsidRDefault="00C24E9F" w:rsidP="009778FF">
            <w:pPr>
              <w:pStyle w:val="o-Table"/>
            </w:pPr>
            <w:r w:rsidRPr="000D3036">
              <w:t>0.81</w:t>
            </w:r>
          </w:p>
        </w:tc>
        <w:tc>
          <w:tcPr>
            <w:tcW w:w="0" w:type="auto"/>
            <w:noWrap/>
            <w:hideMark/>
          </w:tcPr>
          <w:p w14:paraId="2CFAE386" w14:textId="77777777" w:rsidR="00C24E9F" w:rsidRPr="000D3036" w:rsidRDefault="00C24E9F" w:rsidP="009778FF">
            <w:pPr>
              <w:pStyle w:val="o-Table"/>
            </w:pPr>
            <w:r w:rsidRPr="000D3036">
              <w:t>1.35</w:t>
            </w:r>
          </w:p>
        </w:tc>
        <w:tc>
          <w:tcPr>
            <w:tcW w:w="0" w:type="auto"/>
            <w:noWrap/>
            <w:hideMark/>
          </w:tcPr>
          <w:p w14:paraId="2FF75629" w14:textId="77777777" w:rsidR="00C24E9F" w:rsidRPr="000D3036" w:rsidRDefault="00C24E9F" w:rsidP="009778FF">
            <w:pPr>
              <w:pStyle w:val="o-Table"/>
            </w:pPr>
            <w:r w:rsidRPr="000D3036">
              <w:t>100%</w:t>
            </w:r>
          </w:p>
        </w:tc>
        <w:tc>
          <w:tcPr>
            <w:tcW w:w="0" w:type="auto"/>
            <w:noWrap/>
            <w:hideMark/>
          </w:tcPr>
          <w:p w14:paraId="3EB12B80" w14:textId="77777777" w:rsidR="00C24E9F" w:rsidRPr="000D3036" w:rsidRDefault="00C24E9F" w:rsidP="009778FF">
            <w:pPr>
              <w:pStyle w:val="o-Table"/>
            </w:pPr>
            <w:r w:rsidRPr="000D3036">
              <w:t>6%</w:t>
            </w:r>
          </w:p>
        </w:tc>
        <w:tc>
          <w:tcPr>
            <w:tcW w:w="0" w:type="auto"/>
            <w:noWrap/>
            <w:hideMark/>
          </w:tcPr>
          <w:p w14:paraId="2DDEA7B7" w14:textId="77777777" w:rsidR="00C24E9F" w:rsidRPr="000D3036" w:rsidRDefault="00C24E9F" w:rsidP="009778FF">
            <w:pPr>
              <w:pStyle w:val="o-Table"/>
            </w:pPr>
            <w:r w:rsidRPr="000D3036">
              <w:t>10%</w:t>
            </w:r>
          </w:p>
        </w:tc>
        <w:tc>
          <w:tcPr>
            <w:tcW w:w="0" w:type="auto"/>
          </w:tcPr>
          <w:p w14:paraId="51D4E5A1" w14:textId="77777777" w:rsidR="00C24E9F" w:rsidRPr="000D3036" w:rsidRDefault="00C24E9F" w:rsidP="009778FF">
            <w:pPr>
              <w:pStyle w:val="o-Table"/>
            </w:pPr>
            <w:r w:rsidRPr="000D3036">
              <w:t>29</w:t>
            </w:r>
          </w:p>
        </w:tc>
        <w:tc>
          <w:tcPr>
            <w:tcW w:w="0" w:type="auto"/>
            <w:noWrap/>
            <w:hideMark/>
          </w:tcPr>
          <w:p w14:paraId="6F7A3CA2" w14:textId="77777777" w:rsidR="00C24E9F" w:rsidRPr="000D3036" w:rsidRDefault="00C24E9F" w:rsidP="009778FF">
            <w:pPr>
              <w:pStyle w:val="o-Table"/>
            </w:pPr>
            <w:r w:rsidRPr="000D3036">
              <w:t>13.5</w:t>
            </w:r>
          </w:p>
        </w:tc>
        <w:tc>
          <w:tcPr>
            <w:tcW w:w="0" w:type="auto"/>
            <w:noWrap/>
            <w:hideMark/>
          </w:tcPr>
          <w:p w14:paraId="3F750950" w14:textId="77777777" w:rsidR="00C24E9F" w:rsidRPr="000D3036" w:rsidRDefault="00C24E9F" w:rsidP="009778FF">
            <w:pPr>
              <w:pStyle w:val="o-Table"/>
            </w:pPr>
            <w:r w:rsidRPr="000D3036">
              <w:t>1.35</w:t>
            </w:r>
          </w:p>
        </w:tc>
        <w:tc>
          <w:tcPr>
            <w:tcW w:w="0" w:type="auto"/>
            <w:noWrap/>
            <w:hideMark/>
          </w:tcPr>
          <w:p w14:paraId="07F322A6" w14:textId="77777777" w:rsidR="00C24E9F" w:rsidRPr="000D3036" w:rsidRDefault="00C24E9F" w:rsidP="009778FF">
            <w:pPr>
              <w:pStyle w:val="o-Table"/>
            </w:pPr>
            <w:r w:rsidRPr="000D3036">
              <w:t>1.755</w:t>
            </w:r>
          </w:p>
        </w:tc>
        <w:tc>
          <w:tcPr>
            <w:tcW w:w="0" w:type="auto"/>
            <w:noWrap/>
            <w:hideMark/>
          </w:tcPr>
          <w:p w14:paraId="1584F2F4" w14:textId="77777777" w:rsidR="00C24E9F" w:rsidRPr="000D3036" w:rsidRDefault="00C24E9F" w:rsidP="009778FF">
            <w:pPr>
              <w:pStyle w:val="o-Table"/>
            </w:pPr>
            <w:r w:rsidRPr="000D3036">
              <w:t>100%</w:t>
            </w:r>
          </w:p>
        </w:tc>
        <w:tc>
          <w:tcPr>
            <w:tcW w:w="0" w:type="auto"/>
            <w:noWrap/>
            <w:hideMark/>
          </w:tcPr>
          <w:p w14:paraId="28693A68" w14:textId="77777777" w:rsidR="00C24E9F" w:rsidRPr="000D3036" w:rsidRDefault="00C24E9F" w:rsidP="009778FF">
            <w:pPr>
              <w:pStyle w:val="o-Table"/>
            </w:pPr>
            <w:r w:rsidRPr="000D3036">
              <w:t>10%</w:t>
            </w:r>
          </w:p>
        </w:tc>
        <w:tc>
          <w:tcPr>
            <w:tcW w:w="0" w:type="auto"/>
            <w:noWrap/>
            <w:hideMark/>
          </w:tcPr>
          <w:p w14:paraId="67F2715C" w14:textId="77777777" w:rsidR="00C24E9F" w:rsidRPr="000D3036" w:rsidRDefault="00C24E9F" w:rsidP="009778FF">
            <w:pPr>
              <w:pStyle w:val="o-Table"/>
            </w:pPr>
            <w:r w:rsidRPr="000D3036">
              <w:t>13%</w:t>
            </w:r>
          </w:p>
        </w:tc>
      </w:tr>
      <w:tr w:rsidR="00C24E9F" w:rsidRPr="00261A9D" w14:paraId="03EB3F98" w14:textId="77777777" w:rsidTr="009778FF">
        <w:trPr>
          <w:trHeight w:val="20"/>
          <w:jc w:val="center"/>
        </w:trPr>
        <w:tc>
          <w:tcPr>
            <w:tcW w:w="0" w:type="auto"/>
            <w:noWrap/>
            <w:hideMark/>
          </w:tcPr>
          <w:p w14:paraId="53DFF370" w14:textId="77777777" w:rsidR="00C24E9F" w:rsidRPr="00261A9D" w:rsidRDefault="00C24E9F" w:rsidP="009778FF">
            <w:pPr>
              <w:pStyle w:val="o-Table"/>
            </w:pPr>
            <w:r w:rsidRPr="00261A9D">
              <w:t>14</w:t>
            </w:r>
          </w:p>
        </w:tc>
        <w:tc>
          <w:tcPr>
            <w:tcW w:w="0" w:type="auto"/>
            <w:noWrap/>
            <w:hideMark/>
          </w:tcPr>
          <w:p w14:paraId="518AFFB4" w14:textId="77777777" w:rsidR="00C24E9F" w:rsidRPr="00261A9D" w:rsidRDefault="00C24E9F" w:rsidP="009778FF">
            <w:pPr>
              <w:pStyle w:val="o-Table"/>
            </w:pPr>
            <w:r w:rsidRPr="00261A9D">
              <w:t>1350</w:t>
            </w:r>
          </w:p>
        </w:tc>
        <w:tc>
          <w:tcPr>
            <w:tcW w:w="0" w:type="auto"/>
            <w:noWrap/>
            <w:hideMark/>
          </w:tcPr>
          <w:p w14:paraId="5C808B6F" w14:textId="77777777" w:rsidR="00C24E9F" w:rsidRPr="000D3036" w:rsidRDefault="00C24E9F" w:rsidP="009778FF">
            <w:pPr>
              <w:pStyle w:val="o-Table"/>
            </w:pPr>
            <w:r w:rsidRPr="000D3036">
              <w:t>81</w:t>
            </w:r>
          </w:p>
        </w:tc>
        <w:tc>
          <w:tcPr>
            <w:tcW w:w="0" w:type="auto"/>
            <w:noWrap/>
            <w:hideMark/>
          </w:tcPr>
          <w:p w14:paraId="4A720282" w14:textId="77777777" w:rsidR="00C24E9F" w:rsidRPr="000D3036" w:rsidRDefault="00C24E9F" w:rsidP="009778FF">
            <w:pPr>
              <w:pStyle w:val="o-Table"/>
            </w:pPr>
            <w:r w:rsidRPr="000D3036">
              <w:t>135</w:t>
            </w:r>
          </w:p>
        </w:tc>
        <w:tc>
          <w:tcPr>
            <w:tcW w:w="0" w:type="auto"/>
            <w:noWrap/>
            <w:hideMark/>
          </w:tcPr>
          <w:p w14:paraId="12D6FF42" w14:textId="77777777" w:rsidR="00C24E9F" w:rsidRPr="000D3036" w:rsidRDefault="00C24E9F" w:rsidP="009778FF">
            <w:pPr>
              <w:pStyle w:val="o-Table"/>
            </w:pPr>
            <w:r w:rsidRPr="000D3036">
              <w:t>1350</w:t>
            </w:r>
          </w:p>
        </w:tc>
        <w:tc>
          <w:tcPr>
            <w:tcW w:w="0" w:type="auto"/>
            <w:noWrap/>
            <w:hideMark/>
          </w:tcPr>
          <w:p w14:paraId="5D0B4C22" w14:textId="77777777" w:rsidR="00C24E9F" w:rsidRPr="000D3036" w:rsidRDefault="00C24E9F" w:rsidP="009778FF">
            <w:pPr>
              <w:pStyle w:val="o-Table"/>
            </w:pPr>
            <w:r w:rsidRPr="000D3036">
              <w:t>81</w:t>
            </w:r>
          </w:p>
        </w:tc>
        <w:tc>
          <w:tcPr>
            <w:tcW w:w="0" w:type="auto"/>
            <w:noWrap/>
            <w:hideMark/>
          </w:tcPr>
          <w:p w14:paraId="1574A74B" w14:textId="77777777" w:rsidR="00C24E9F" w:rsidRPr="000D3036" w:rsidRDefault="00C24E9F" w:rsidP="009778FF">
            <w:pPr>
              <w:pStyle w:val="o-Table"/>
            </w:pPr>
            <w:r w:rsidRPr="000D3036">
              <w:t>135</w:t>
            </w:r>
          </w:p>
        </w:tc>
        <w:tc>
          <w:tcPr>
            <w:tcW w:w="0" w:type="auto"/>
          </w:tcPr>
          <w:p w14:paraId="3742B426" w14:textId="77777777" w:rsidR="00C24E9F" w:rsidRPr="000D3036" w:rsidRDefault="00C24E9F" w:rsidP="009778FF">
            <w:pPr>
              <w:pStyle w:val="o-Table"/>
            </w:pPr>
            <w:r w:rsidRPr="000D3036">
              <w:t>29</w:t>
            </w:r>
          </w:p>
        </w:tc>
        <w:tc>
          <w:tcPr>
            <w:tcW w:w="0" w:type="auto"/>
            <w:noWrap/>
            <w:hideMark/>
          </w:tcPr>
          <w:p w14:paraId="1505EFB9" w14:textId="77777777" w:rsidR="00C24E9F" w:rsidRPr="000D3036" w:rsidRDefault="00C24E9F" w:rsidP="009778FF">
            <w:pPr>
              <w:pStyle w:val="o-Table"/>
            </w:pPr>
            <w:r w:rsidRPr="000D3036">
              <w:t>1350</w:t>
            </w:r>
          </w:p>
        </w:tc>
        <w:tc>
          <w:tcPr>
            <w:tcW w:w="0" w:type="auto"/>
            <w:noWrap/>
            <w:hideMark/>
          </w:tcPr>
          <w:p w14:paraId="1FCA3E7C" w14:textId="77777777" w:rsidR="00C24E9F" w:rsidRPr="000D3036" w:rsidRDefault="00C24E9F" w:rsidP="009778FF">
            <w:pPr>
              <w:pStyle w:val="o-Table"/>
            </w:pPr>
            <w:r w:rsidRPr="000D3036">
              <w:t>135</w:t>
            </w:r>
          </w:p>
        </w:tc>
        <w:tc>
          <w:tcPr>
            <w:tcW w:w="0" w:type="auto"/>
            <w:noWrap/>
            <w:hideMark/>
          </w:tcPr>
          <w:p w14:paraId="2CCBF051" w14:textId="77777777" w:rsidR="00C24E9F" w:rsidRPr="000D3036" w:rsidRDefault="00C24E9F" w:rsidP="009778FF">
            <w:pPr>
              <w:pStyle w:val="o-Table"/>
            </w:pPr>
            <w:r w:rsidRPr="000D3036">
              <w:t>175.5</w:t>
            </w:r>
          </w:p>
        </w:tc>
        <w:tc>
          <w:tcPr>
            <w:tcW w:w="0" w:type="auto"/>
            <w:noWrap/>
            <w:hideMark/>
          </w:tcPr>
          <w:p w14:paraId="26CF2207" w14:textId="77777777" w:rsidR="00C24E9F" w:rsidRPr="000D3036" w:rsidRDefault="00C24E9F" w:rsidP="009778FF">
            <w:pPr>
              <w:pStyle w:val="o-Table"/>
            </w:pPr>
            <w:r w:rsidRPr="000D3036">
              <w:t>1350</w:t>
            </w:r>
          </w:p>
        </w:tc>
        <w:tc>
          <w:tcPr>
            <w:tcW w:w="0" w:type="auto"/>
            <w:noWrap/>
            <w:hideMark/>
          </w:tcPr>
          <w:p w14:paraId="73592EC5" w14:textId="77777777" w:rsidR="00C24E9F" w:rsidRPr="000D3036" w:rsidRDefault="00C24E9F" w:rsidP="009778FF">
            <w:pPr>
              <w:pStyle w:val="o-Table"/>
            </w:pPr>
            <w:r w:rsidRPr="000D3036">
              <w:t>135</w:t>
            </w:r>
          </w:p>
        </w:tc>
        <w:tc>
          <w:tcPr>
            <w:tcW w:w="0" w:type="auto"/>
            <w:noWrap/>
            <w:hideMark/>
          </w:tcPr>
          <w:p w14:paraId="3F643FAA" w14:textId="77777777" w:rsidR="00C24E9F" w:rsidRPr="000D3036" w:rsidRDefault="00C24E9F" w:rsidP="009778FF">
            <w:pPr>
              <w:pStyle w:val="o-Table"/>
            </w:pPr>
            <w:r w:rsidRPr="000D3036">
              <w:t>175.5</w:t>
            </w:r>
          </w:p>
        </w:tc>
      </w:tr>
      <w:tr w:rsidR="00C24E9F" w:rsidRPr="00261A9D" w14:paraId="341E7716" w14:textId="77777777" w:rsidTr="009778FF">
        <w:trPr>
          <w:trHeight w:val="20"/>
          <w:jc w:val="center"/>
        </w:trPr>
        <w:tc>
          <w:tcPr>
            <w:tcW w:w="0" w:type="auto"/>
            <w:noWrap/>
            <w:hideMark/>
          </w:tcPr>
          <w:p w14:paraId="72F34DBB" w14:textId="77777777" w:rsidR="00C24E9F" w:rsidRPr="00261A9D" w:rsidRDefault="00C24E9F" w:rsidP="009778FF">
            <w:pPr>
              <w:pStyle w:val="o-Table"/>
            </w:pPr>
            <w:r w:rsidRPr="00261A9D">
              <w:t>15</w:t>
            </w:r>
          </w:p>
        </w:tc>
        <w:tc>
          <w:tcPr>
            <w:tcW w:w="0" w:type="auto"/>
            <w:noWrap/>
            <w:hideMark/>
          </w:tcPr>
          <w:p w14:paraId="7AFA02E1" w14:textId="77777777" w:rsidR="00C24E9F" w:rsidRPr="00261A9D" w:rsidRDefault="00C24E9F" w:rsidP="009778FF">
            <w:pPr>
              <w:pStyle w:val="o-Table"/>
            </w:pPr>
            <w:r w:rsidRPr="00261A9D">
              <w:t>13</w:t>
            </w:r>
            <w:r>
              <w:t>.</w:t>
            </w:r>
            <w:r w:rsidRPr="00261A9D">
              <w:t>5</w:t>
            </w:r>
          </w:p>
        </w:tc>
        <w:tc>
          <w:tcPr>
            <w:tcW w:w="0" w:type="auto"/>
            <w:noWrap/>
            <w:hideMark/>
          </w:tcPr>
          <w:p w14:paraId="644D6CFE" w14:textId="77777777" w:rsidR="00C24E9F" w:rsidRPr="000D3036" w:rsidRDefault="00C24E9F" w:rsidP="009778FF">
            <w:pPr>
              <w:pStyle w:val="o-Table"/>
            </w:pPr>
            <w:r w:rsidRPr="000D3036">
              <w:t>0.81</w:t>
            </w:r>
          </w:p>
        </w:tc>
        <w:tc>
          <w:tcPr>
            <w:tcW w:w="0" w:type="auto"/>
            <w:noWrap/>
            <w:hideMark/>
          </w:tcPr>
          <w:p w14:paraId="095B44D6" w14:textId="77777777" w:rsidR="00C24E9F" w:rsidRPr="000D3036" w:rsidRDefault="00C24E9F" w:rsidP="009778FF">
            <w:pPr>
              <w:pStyle w:val="o-Table"/>
            </w:pPr>
            <w:r w:rsidRPr="000D3036">
              <w:t>1.465</w:t>
            </w:r>
          </w:p>
        </w:tc>
        <w:tc>
          <w:tcPr>
            <w:tcW w:w="0" w:type="auto"/>
            <w:noWrap/>
            <w:hideMark/>
          </w:tcPr>
          <w:p w14:paraId="0D6C8330" w14:textId="77777777" w:rsidR="00C24E9F" w:rsidRPr="000D3036" w:rsidRDefault="00C24E9F" w:rsidP="009778FF">
            <w:pPr>
              <w:pStyle w:val="o-Table"/>
            </w:pPr>
            <w:r w:rsidRPr="000D3036">
              <w:t>100%</w:t>
            </w:r>
          </w:p>
        </w:tc>
        <w:tc>
          <w:tcPr>
            <w:tcW w:w="0" w:type="auto"/>
            <w:noWrap/>
            <w:hideMark/>
          </w:tcPr>
          <w:p w14:paraId="16F179D1" w14:textId="77777777" w:rsidR="00C24E9F" w:rsidRPr="000D3036" w:rsidRDefault="00C24E9F" w:rsidP="009778FF">
            <w:pPr>
              <w:pStyle w:val="o-Table"/>
            </w:pPr>
            <w:r w:rsidRPr="000D3036">
              <w:t>6%</w:t>
            </w:r>
          </w:p>
        </w:tc>
        <w:tc>
          <w:tcPr>
            <w:tcW w:w="0" w:type="auto"/>
            <w:noWrap/>
            <w:hideMark/>
          </w:tcPr>
          <w:p w14:paraId="48DB154D" w14:textId="77777777" w:rsidR="00C24E9F" w:rsidRPr="000D3036" w:rsidRDefault="00C24E9F" w:rsidP="009778FF">
            <w:pPr>
              <w:pStyle w:val="o-Table"/>
            </w:pPr>
            <w:r w:rsidRPr="000D3036">
              <w:t>11%</w:t>
            </w:r>
          </w:p>
        </w:tc>
        <w:tc>
          <w:tcPr>
            <w:tcW w:w="0" w:type="auto"/>
          </w:tcPr>
          <w:p w14:paraId="17CD04AA" w14:textId="77777777" w:rsidR="00C24E9F" w:rsidRPr="000D3036" w:rsidRDefault="00C24E9F" w:rsidP="009778FF">
            <w:pPr>
              <w:pStyle w:val="o-Table"/>
            </w:pPr>
            <w:r w:rsidRPr="000D3036">
              <w:t>30</w:t>
            </w:r>
          </w:p>
        </w:tc>
        <w:tc>
          <w:tcPr>
            <w:tcW w:w="0" w:type="auto"/>
            <w:noWrap/>
            <w:hideMark/>
          </w:tcPr>
          <w:p w14:paraId="2F38B17F" w14:textId="77777777" w:rsidR="00C24E9F" w:rsidRPr="000D3036" w:rsidRDefault="00C24E9F" w:rsidP="009778FF">
            <w:pPr>
              <w:pStyle w:val="o-Table"/>
            </w:pPr>
            <w:r w:rsidRPr="000D3036">
              <w:t>13.5</w:t>
            </w:r>
          </w:p>
        </w:tc>
        <w:tc>
          <w:tcPr>
            <w:tcW w:w="0" w:type="auto"/>
            <w:noWrap/>
            <w:hideMark/>
          </w:tcPr>
          <w:p w14:paraId="2CFE1068" w14:textId="77777777" w:rsidR="00C24E9F" w:rsidRPr="000D3036" w:rsidRDefault="00C24E9F" w:rsidP="009778FF">
            <w:pPr>
              <w:pStyle w:val="o-Table"/>
            </w:pPr>
            <w:r w:rsidRPr="000D3036">
              <w:t>1.35</w:t>
            </w:r>
          </w:p>
        </w:tc>
        <w:tc>
          <w:tcPr>
            <w:tcW w:w="0" w:type="auto"/>
            <w:noWrap/>
            <w:hideMark/>
          </w:tcPr>
          <w:p w14:paraId="29C83342" w14:textId="77777777" w:rsidR="00C24E9F" w:rsidRPr="000D3036" w:rsidRDefault="00C24E9F" w:rsidP="009778FF">
            <w:pPr>
              <w:pStyle w:val="o-Table"/>
            </w:pPr>
            <w:r w:rsidRPr="000D3036">
              <w:t>1.89</w:t>
            </w:r>
          </w:p>
        </w:tc>
        <w:tc>
          <w:tcPr>
            <w:tcW w:w="0" w:type="auto"/>
            <w:noWrap/>
            <w:hideMark/>
          </w:tcPr>
          <w:p w14:paraId="00633DC7" w14:textId="77777777" w:rsidR="00C24E9F" w:rsidRPr="000D3036" w:rsidRDefault="00C24E9F" w:rsidP="009778FF">
            <w:pPr>
              <w:pStyle w:val="o-Table"/>
            </w:pPr>
            <w:r w:rsidRPr="000D3036">
              <w:t>100%</w:t>
            </w:r>
          </w:p>
        </w:tc>
        <w:tc>
          <w:tcPr>
            <w:tcW w:w="0" w:type="auto"/>
            <w:noWrap/>
            <w:hideMark/>
          </w:tcPr>
          <w:p w14:paraId="7A45A3C0" w14:textId="77777777" w:rsidR="00C24E9F" w:rsidRPr="000D3036" w:rsidRDefault="00C24E9F" w:rsidP="009778FF">
            <w:pPr>
              <w:pStyle w:val="o-Table"/>
            </w:pPr>
            <w:r w:rsidRPr="000D3036">
              <w:t>10%</w:t>
            </w:r>
          </w:p>
        </w:tc>
        <w:tc>
          <w:tcPr>
            <w:tcW w:w="0" w:type="auto"/>
            <w:noWrap/>
            <w:hideMark/>
          </w:tcPr>
          <w:p w14:paraId="5CA80040" w14:textId="77777777" w:rsidR="00C24E9F" w:rsidRPr="000D3036" w:rsidRDefault="00C24E9F" w:rsidP="009778FF">
            <w:pPr>
              <w:pStyle w:val="o-Table"/>
            </w:pPr>
            <w:r w:rsidRPr="000D3036">
              <w:t>14%</w:t>
            </w:r>
          </w:p>
        </w:tc>
      </w:tr>
      <w:tr w:rsidR="00C24E9F" w:rsidRPr="00261A9D" w14:paraId="6D6761D7" w14:textId="77777777" w:rsidTr="009778FF">
        <w:trPr>
          <w:trHeight w:val="20"/>
          <w:jc w:val="center"/>
        </w:trPr>
        <w:tc>
          <w:tcPr>
            <w:tcW w:w="0" w:type="auto"/>
            <w:noWrap/>
            <w:hideMark/>
          </w:tcPr>
          <w:p w14:paraId="0FCB46AF" w14:textId="77777777" w:rsidR="00C24E9F" w:rsidRPr="00261A9D" w:rsidRDefault="00C24E9F" w:rsidP="009778FF">
            <w:pPr>
              <w:pStyle w:val="o-Table"/>
            </w:pPr>
            <w:r w:rsidRPr="00261A9D">
              <w:t>15</w:t>
            </w:r>
          </w:p>
        </w:tc>
        <w:tc>
          <w:tcPr>
            <w:tcW w:w="0" w:type="auto"/>
            <w:noWrap/>
            <w:hideMark/>
          </w:tcPr>
          <w:p w14:paraId="04636A30" w14:textId="77777777" w:rsidR="00C24E9F" w:rsidRPr="00261A9D" w:rsidRDefault="00C24E9F" w:rsidP="009778FF">
            <w:pPr>
              <w:pStyle w:val="o-Table"/>
            </w:pPr>
            <w:r w:rsidRPr="00261A9D">
              <w:t>1350</w:t>
            </w:r>
          </w:p>
        </w:tc>
        <w:tc>
          <w:tcPr>
            <w:tcW w:w="0" w:type="auto"/>
            <w:noWrap/>
            <w:hideMark/>
          </w:tcPr>
          <w:p w14:paraId="74ED7945" w14:textId="77777777" w:rsidR="00C24E9F" w:rsidRPr="000D3036" w:rsidRDefault="00C24E9F" w:rsidP="009778FF">
            <w:pPr>
              <w:pStyle w:val="o-Table"/>
            </w:pPr>
            <w:r w:rsidRPr="000D3036">
              <w:t>81</w:t>
            </w:r>
          </w:p>
        </w:tc>
        <w:tc>
          <w:tcPr>
            <w:tcW w:w="0" w:type="auto"/>
            <w:noWrap/>
            <w:hideMark/>
          </w:tcPr>
          <w:p w14:paraId="555230FE" w14:textId="77777777" w:rsidR="00C24E9F" w:rsidRPr="000D3036" w:rsidRDefault="00C24E9F" w:rsidP="009778FF">
            <w:pPr>
              <w:pStyle w:val="o-Table"/>
            </w:pPr>
            <w:r w:rsidRPr="000D3036">
              <w:t>146.5</w:t>
            </w:r>
          </w:p>
        </w:tc>
        <w:tc>
          <w:tcPr>
            <w:tcW w:w="0" w:type="auto"/>
            <w:noWrap/>
            <w:hideMark/>
          </w:tcPr>
          <w:p w14:paraId="4D2E73E3" w14:textId="77777777" w:rsidR="00C24E9F" w:rsidRPr="000D3036" w:rsidRDefault="00C24E9F" w:rsidP="009778FF">
            <w:pPr>
              <w:pStyle w:val="o-Table"/>
            </w:pPr>
            <w:r w:rsidRPr="000D3036">
              <w:t>1350</w:t>
            </w:r>
          </w:p>
        </w:tc>
        <w:tc>
          <w:tcPr>
            <w:tcW w:w="0" w:type="auto"/>
            <w:noWrap/>
            <w:hideMark/>
          </w:tcPr>
          <w:p w14:paraId="0A20AFB9" w14:textId="77777777" w:rsidR="00C24E9F" w:rsidRPr="000D3036" w:rsidRDefault="00C24E9F" w:rsidP="009778FF">
            <w:pPr>
              <w:pStyle w:val="o-Table"/>
            </w:pPr>
            <w:r w:rsidRPr="000D3036">
              <w:t>81</w:t>
            </w:r>
          </w:p>
        </w:tc>
        <w:tc>
          <w:tcPr>
            <w:tcW w:w="0" w:type="auto"/>
            <w:noWrap/>
            <w:hideMark/>
          </w:tcPr>
          <w:p w14:paraId="23020109" w14:textId="77777777" w:rsidR="00C24E9F" w:rsidRPr="000D3036" w:rsidRDefault="00C24E9F" w:rsidP="009778FF">
            <w:pPr>
              <w:pStyle w:val="o-Table"/>
            </w:pPr>
            <w:r w:rsidRPr="000D3036">
              <w:t>148.5</w:t>
            </w:r>
          </w:p>
        </w:tc>
        <w:tc>
          <w:tcPr>
            <w:tcW w:w="0" w:type="auto"/>
          </w:tcPr>
          <w:p w14:paraId="1EEE6BEC" w14:textId="77777777" w:rsidR="00C24E9F" w:rsidRPr="000D3036" w:rsidRDefault="00C24E9F" w:rsidP="009778FF">
            <w:pPr>
              <w:pStyle w:val="o-Table"/>
            </w:pPr>
            <w:r w:rsidRPr="000D3036">
              <w:t>30</w:t>
            </w:r>
          </w:p>
        </w:tc>
        <w:tc>
          <w:tcPr>
            <w:tcW w:w="0" w:type="auto"/>
            <w:noWrap/>
            <w:hideMark/>
          </w:tcPr>
          <w:p w14:paraId="3BAEF24F" w14:textId="77777777" w:rsidR="00C24E9F" w:rsidRPr="000D3036" w:rsidRDefault="00C24E9F" w:rsidP="009778FF">
            <w:pPr>
              <w:pStyle w:val="o-Table"/>
            </w:pPr>
            <w:r w:rsidRPr="000D3036">
              <w:t>1350</w:t>
            </w:r>
          </w:p>
        </w:tc>
        <w:tc>
          <w:tcPr>
            <w:tcW w:w="0" w:type="auto"/>
            <w:noWrap/>
            <w:hideMark/>
          </w:tcPr>
          <w:p w14:paraId="419295AB" w14:textId="77777777" w:rsidR="00C24E9F" w:rsidRPr="000D3036" w:rsidRDefault="00C24E9F" w:rsidP="009778FF">
            <w:pPr>
              <w:pStyle w:val="o-Table"/>
            </w:pPr>
            <w:r w:rsidRPr="000D3036">
              <w:t>135</w:t>
            </w:r>
          </w:p>
        </w:tc>
        <w:tc>
          <w:tcPr>
            <w:tcW w:w="0" w:type="auto"/>
            <w:noWrap/>
            <w:hideMark/>
          </w:tcPr>
          <w:p w14:paraId="2F849A36" w14:textId="77777777" w:rsidR="00C24E9F" w:rsidRPr="000D3036" w:rsidRDefault="00C24E9F" w:rsidP="009778FF">
            <w:pPr>
              <w:pStyle w:val="o-Table"/>
            </w:pPr>
            <w:r w:rsidRPr="000D3036">
              <w:t>189</w:t>
            </w:r>
          </w:p>
        </w:tc>
        <w:tc>
          <w:tcPr>
            <w:tcW w:w="0" w:type="auto"/>
            <w:noWrap/>
            <w:hideMark/>
          </w:tcPr>
          <w:p w14:paraId="0D1CE256" w14:textId="77777777" w:rsidR="00C24E9F" w:rsidRPr="000D3036" w:rsidRDefault="00C24E9F" w:rsidP="009778FF">
            <w:pPr>
              <w:pStyle w:val="o-Table"/>
            </w:pPr>
            <w:r w:rsidRPr="000D3036">
              <w:t>1350</w:t>
            </w:r>
          </w:p>
        </w:tc>
        <w:tc>
          <w:tcPr>
            <w:tcW w:w="0" w:type="auto"/>
            <w:noWrap/>
            <w:hideMark/>
          </w:tcPr>
          <w:p w14:paraId="2823B31E" w14:textId="77777777" w:rsidR="00C24E9F" w:rsidRPr="000D3036" w:rsidRDefault="00C24E9F" w:rsidP="009778FF">
            <w:pPr>
              <w:pStyle w:val="o-Table"/>
            </w:pPr>
            <w:r w:rsidRPr="000D3036">
              <w:t>135</w:t>
            </w:r>
          </w:p>
        </w:tc>
        <w:tc>
          <w:tcPr>
            <w:tcW w:w="0" w:type="auto"/>
            <w:noWrap/>
            <w:hideMark/>
          </w:tcPr>
          <w:p w14:paraId="7C9B5060" w14:textId="77777777" w:rsidR="00C24E9F" w:rsidRPr="000D3036" w:rsidRDefault="00C24E9F" w:rsidP="009778FF">
            <w:pPr>
              <w:pStyle w:val="o-Table"/>
            </w:pPr>
            <w:r w:rsidRPr="000D3036">
              <w:t>189</w:t>
            </w:r>
          </w:p>
        </w:tc>
      </w:tr>
    </w:tbl>
    <w:p w14:paraId="2CDC4616" w14:textId="77777777" w:rsidR="00C24E9F" w:rsidRDefault="00C24E9F" w:rsidP="00C24E9F">
      <w:pPr>
        <w:rPr>
          <w:rFonts w:ascii="Arial" w:hAnsi="Arial" w:cs="Arial"/>
          <w:b/>
          <w:bCs/>
        </w:rPr>
      </w:pPr>
    </w:p>
    <w:p w14:paraId="6438F7CA" w14:textId="77777777" w:rsidR="00C24E9F" w:rsidRDefault="00C24E9F" w:rsidP="00C24E9F">
      <w:pPr>
        <w:rPr>
          <w:rFonts w:ascii="Arial" w:hAnsi="Arial" w:cs="Arial"/>
          <w:b/>
          <w:bCs/>
        </w:rPr>
      </w:pPr>
    </w:p>
    <w:p w14:paraId="08E2534A" w14:textId="77777777" w:rsidR="00C24E9F" w:rsidRDefault="00C24E9F" w:rsidP="00C24E9F">
      <w:pPr>
        <w:rPr>
          <w:rFonts w:ascii="Arial" w:hAnsi="Arial" w:cs="Arial"/>
          <w:b/>
          <w:bCs/>
        </w:rPr>
      </w:pPr>
    </w:p>
    <w:p w14:paraId="519AC4B4" w14:textId="77777777" w:rsidR="00C24E9F" w:rsidRDefault="00C24E9F" w:rsidP="00C24E9F">
      <w:pPr>
        <w:rPr>
          <w:rFonts w:ascii="Arial" w:hAnsi="Arial" w:cs="Arial"/>
          <w:b/>
          <w:bCs/>
        </w:rPr>
      </w:pPr>
    </w:p>
    <w:p w14:paraId="0CC27F93" w14:textId="77777777" w:rsidR="00C24E9F" w:rsidRDefault="00C24E9F" w:rsidP="00C24E9F">
      <w:pPr>
        <w:rPr>
          <w:rFonts w:ascii="Arial" w:hAnsi="Arial" w:cs="Arial"/>
          <w:b/>
          <w:bCs/>
        </w:rPr>
      </w:pPr>
    </w:p>
    <w:p w14:paraId="2D84EF10" w14:textId="77777777" w:rsidR="00C24E9F" w:rsidRDefault="00C24E9F" w:rsidP="00C24E9F">
      <w:pPr>
        <w:rPr>
          <w:rFonts w:ascii="Arial" w:hAnsi="Arial" w:cs="Arial"/>
          <w:b/>
          <w:bCs/>
        </w:rPr>
      </w:pPr>
    </w:p>
    <w:p w14:paraId="081B3DFD" w14:textId="77777777" w:rsidR="00C24E9F" w:rsidRDefault="00C24E9F" w:rsidP="00C24E9F">
      <w:pPr>
        <w:rPr>
          <w:rFonts w:ascii="Arial" w:hAnsi="Arial" w:cs="Arial"/>
          <w:b/>
          <w:bCs/>
        </w:rPr>
      </w:pPr>
    </w:p>
    <w:p w14:paraId="3A4CAE72" w14:textId="77777777" w:rsidR="00C24E9F" w:rsidRDefault="00C24E9F" w:rsidP="00C24E9F">
      <w:pPr>
        <w:rPr>
          <w:rFonts w:ascii="Arial" w:hAnsi="Arial" w:cs="Arial"/>
          <w:b/>
          <w:bCs/>
        </w:rPr>
      </w:pPr>
    </w:p>
    <w:p w14:paraId="6BD37A13" w14:textId="77777777" w:rsidR="00C24E9F" w:rsidRDefault="00C24E9F" w:rsidP="00C24E9F">
      <w:pPr>
        <w:rPr>
          <w:rFonts w:ascii="Arial" w:hAnsi="Arial" w:cs="Arial"/>
          <w:b/>
          <w:bCs/>
        </w:rPr>
      </w:pPr>
    </w:p>
    <w:p w14:paraId="52D15734" w14:textId="77777777" w:rsidR="00C24E9F" w:rsidRDefault="00C24E9F" w:rsidP="00C24E9F">
      <w:pPr>
        <w:rPr>
          <w:rFonts w:ascii="Arial" w:hAnsi="Arial" w:cs="Arial"/>
          <w:b/>
          <w:bCs/>
        </w:rPr>
      </w:pPr>
    </w:p>
    <w:p w14:paraId="7EF4B677" w14:textId="77777777" w:rsidR="00C24E9F" w:rsidRDefault="00C24E9F" w:rsidP="00C24E9F">
      <w:pPr>
        <w:rPr>
          <w:rFonts w:ascii="Arial" w:hAnsi="Arial" w:cs="Arial"/>
          <w:b/>
          <w:bCs/>
        </w:rPr>
      </w:pPr>
    </w:p>
    <w:p w14:paraId="1293069F" w14:textId="77777777" w:rsidR="00C24E9F" w:rsidRDefault="00C24E9F" w:rsidP="00E84733">
      <w:pPr>
        <w:rPr>
          <w:rFonts w:ascii="Arial" w:hAnsi="Arial" w:cs="Arial"/>
          <w:b/>
          <w:bCs/>
        </w:rPr>
        <w:sectPr w:rsidR="00C24E9F" w:rsidSect="0079733B">
          <w:pgSz w:w="15840" w:h="12240" w:orient="landscape"/>
          <w:pgMar w:top="2019" w:right="1440" w:bottom="2019" w:left="2019" w:header="720" w:footer="1123" w:gutter="0"/>
          <w:cols w:space="720"/>
          <w:docGrid w:linePitch="272"/>
        </w:sectPr>
      </w:pPr>
    </w:p>
    <w:p w14:paraId="3C2EC828" w14:textId="01DC7516" w:rsidR="00D77FB3" w:rsidRDefault="00D77FB3" w:rsidP="00E84733">
      <w:pPr>
        <w:rPr>
          <w:rFonts w:ascii="Arial" w:hAnsi="Arial" w:cs="Arial"/>
          <w:b/>
          <w:bCs/>
        </w:rPr>
      </w:pPr>
    </w:p>
    <w:p w14:paraId="1FF9DFAC" w14:textId="20BA0587" w:rsidR="00931353" w:rsidRDefault="00931353" w:rsidP="00931353">
      <w:pPr>
        <w:rPr>
          <w:rFonts w:ascii="Arial" w:hAnsi="Arial" w:cs="Arial"/>
          <w:b/>
          <w:bCs/>
          <w:sz w:val="22"/>
          <w:szCs w:val="22"/>
        </w:rPr>
      </w:pPr>
      <w:r>
        <w:rPr>
          <w:rFonts w:ascii="Arial" w:hAnsi="Arial" w:cs="Arial"/>
          <w:b/>
          <w:bCs/>
          <w:sz w:val="22"/>
          <w:szCs w:val="22"/>
        </w:rPr>
        <w:t xml:space="preserve">2.8 </w:t>
      </w:r>
      <w:r w:rsidR="00E84733" w:rsidRPr="00E84733">
        <w:rPr>
          <w:rFonts w:ascii="Arial" w:hAnsi="Arial" w:cs="Arial"/>
          <w:b/>
          <w:bCs/>
          <w:sz w:val="22"/>
          <w:szCs w:val="22"/>
        </w:rPr>
        <w:t>Production stage</w:t>
      </w:r>
    </w:p>
    <w:p w14:paraId="3896E7E1" w14:textId="17E926AB" w:rsidR="00790ADA" w:rsidRPr="00FB3A86" w:rsidRDefault="00E84733" w:rsidP="00931353">
      <w:pPr>
        <w:jc w:val="both"/>
        <w:rPr>
          <w:rFonts w:ascii="Arial" w:hAnsi="Arial" w:cs="Arial"/>
        </w:rPr>
      </w:pPr>
      <w:r w:rsidRPr="00E84733">
        <w:rPr>
          <w:rFonts w:ascii="Arial" w:hAnsi="Arial" w:cs="Arial"/>
        </w:rPr>
        <w:t>The production of stabilized compressed earth blocks (CSEB) follows a rigorous protocol starting with the preparation of 1350 g batches, weighed according to ISO 11464, then homogenized in accordance with ISO 17892-2 before molding into standardized shapes. The samples are then subjected to controlled curing in a climatic cabinet, under precise temperature and humidity conditions, for 28 and 90 days according to ISO 12571, simulating the progressive hardening of the material. At the end of each period, mechanical bending and compression tests, carried out according to ISO 679, make it possible to evaluate the capacity of the CSEB to withstand mechanical stress, thus guaranteeing the reliability and durability of the materials obtained</w:t>
      </w:r>
      <w:r w:rsidR="00931353" w:rsidRPr="00931353">
        <w:rPr>
          <w:rFonts w:ascii="Arial" w:hAnsi="Arial" w:cs="Arial"/>
        </w:rPr>
        <w:t>.</w:t>
      </w:r>
    </w:p>
    <w:p w14:paraId="104A6F5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29D4255" w14:textId="77777777" w:rsidR="00790ADA" w:rsidRPr="00FB3A86" w:rsidRDefault="00790ADA" w:rsidP="00441B6F">
      <w:pPr>
        <w:pStyle w:val="Head1"/>
        <w:spacing w:after="0"/>
        <w:jc w:val="both"/>
        <w:rPr>
          <w:rFonts w:ascii="Arial" w:hAnsi="Arial" w:cs="Arial"/>
        </w:rPr>
      </w:pPr>
    </w:p>
    <w:p w14:paraId="02439E59" w14:textId="15F2BBC2" w:rsidR="00931353" w:rsidRPr="00E1748B" w:rsidRDefault="00E1748B" w:rsidP="00931353">
      <w:pPr>
        <w:pStyle w:val="Body"/>
        <w:spacing w:after="0"/>
        <w:rPr>
          <w:rFonts w:ascii="Arial" w:hAnsi="Arial" w:cs="Arial"/>
        </w:rPr>
      </w:pPr>
      <w:r w:rsidRPr="00E1748B">
        <w:rPr>
          <w:rFonts w:ascii="Arial" w:hAnsi="Arial" w:cs="Arial"/>
        </w:rPr>
        <w:t xml:space="preserve">The results of the 90-day curing tests show that the mechanical strength of </w:t>
      </w:r>
      <w:r w:rsidR="00906F87" w:rsidRPr="001E258E">
        <w:rPr>
          <w:rFonts w:ascii="Arial" w:hAnsi="Arial" w:cs="Arial"/>
        </w:rPr>
        <w:t>SCEB</w:t>
      </w:r>
      <w:r w:rsidRPr="00E1748B">
        <w:rPr>
          <w:rFonts w:ascii="Arial" w:hAnsi="Arial" w:cs="Arial"/>
        </w:rPr>
        <w:t xml:space="preserve"> increases significantly with maturation time. The addition of banana trunk powder improves compressive and flexural strength at low dosages, while enhancing durability against climatic aggressions. This development confirms that curing time is a determining parameter for optimizing the mechanical and environmental performance of </w:t>
      </w:r>
      <w:r w:rsidR="00906F87" w:rsidRPr="001E258E">
        <w:rPr>
          <w:rFonts w:ascii="Arial" w:hAnsi="Arial" w:cs="Arial"/>
        </w:rPr>
        <w:t>SCEB</w:t>
      </w:r>
      <w:r w:rsidRPr="00E1748B">
        <w:rPr>
          <w:rFonts w:ascii="Arial" w:hAnsi="Arial" w:cs="Arial"/>
        </w:rPr>
        <w:t>, promoting their use as a sustainable alternative to conventional materials.</w:t>
      </w:r>
    </w:p>
    <w:p w14:paraId="475355FA" w14:textId="5B6BE92D" w:rsidR="00231920" w:rsidRDefault="00931353" w:rsidP="00931353">
      <w:pPr>
        <w:pStyle w:val="Body"/>
        <w:spacing w:after="0"/>
        <w:rPr>
          <w:rFonts w:ascii="Arial" w:hAnsi="Arial" w:cs="Arial"/>
          <w:b/>
          <w:bCs/>
          <w:sz w:val="22"/>
          <w:szCs w:val="22"/>
        </w:rPr>
      </w:pPr>
      <w:r w:rsidRPr="00931353">
        <w:rPr>
          <w:rFonts w:ascii="Arial" w:hAnsi="Arial" w:cs="Arial"/>
          <w:b/>
          <w:bCs/>
          <w:sz w:val="22"/>
          <w:szCs w:val="22"/>
        </w:rPr>
        <w:t>3.1 Results</w:t>
      </w:r>
      <w:r w:rsidR="00863BD3" w:rsidRPr="00931353">
        <w:rPr>
          <w:rFonts w:ascii="Arial" w:hAnsi="Arial" w:cs="Arial"/>
          <w:b/>
          <w:bCs/>
          <w:sz w:val="22"/>
          <w:szCs w:val="22"/>
        </w:rPr>
        <w:t xml:space="preserve"> </w:t>
      </w:r>
    </w:p>
    <w:p w14:paraId="668FDBA0" w14:textId="06F4D151" w:rsidR="00931353" w:rsidRDefault="00931353" w:rsidP="00931353">
      <w:pPr>
        <w:pStyle w:val="Body"/>
        <w:spacing w:after="0"/>
        <w:rPr>
          <w:rFonts w:ascii="Arial" w:hAnsi="Arial" w:cs="Arial"/>
          <w:b/>
          <w:bCs/>
        </w:rPr>
      </w:pPr>
      <w:r w:rsidRPr="00931353">
        <w:rPr>
          <w:rFonts w:ascii="Arial" w:hAnsi="Arial" w:cs="Arial"/>
          <w:b/>
          <w:bCs/>
        </w:rPr>
        <w:t xml:space="preserve">3.1.1 </w:t>
      </w:r>
      <w:r w:rsidR="00E1748B" w:rsidRPr="00E1748B">
        <w:rPr>
          <w:rFonts w:ascii="Arial" w:hAnsi="Arial" w:cs="Arial"/>
          <w:b/>
          <w:bCs/>
        </w:rPr>
        <w:t>90-day formulations with added banana trunk powder fiber</w:t>
      </w:r>
    </w:p>
    <w:p w14:paraId="24728E19" w14:textId="218AC539" w:rsidR="00931353" w:rsidRDefault="00E1748B" w:rsidP="00931353">
      <w:pPr>
        <w:pStyle w:val="Body"/>
        <w:spacing w:after="0"/>
        <w:rPr>
          <w:rFonts w:ascii="Arial" w:hAnsi="Arial" w:cs="Arial"/>
        </w:rPr>
      </w:pPr>
      <w:r w:rsidRPr="00E1748B">
        <w:rPr>
          <w:rFonts w:ascii="Arial" w:hAnsi="Arial" w:cs="Arial"/>
          <w:color w:val="404040"/>
        </w:rPr>
        <w:t xml:space="preserve">Analysis of the mechanical performance of BTCS formulated with soil, sand and banana tree trunk powder (BTP) shows that the curing time strongly influences the strength. At 2% BTP, the mixture shows the best performance, reaching 1.89 ± 0.01 MPa in bending and 6.84 ± 0.12 MPa in compression after 90 days of curing, compared to 0.82 ± 0.10 MPa in bending and 3.91 ± 0.58 MPa in compression at 28 days, i.e. a near doubling of the strengths. In contrast, increasing the PTB content to 10% results in a significant deterioration in properties, with strengths reduced to 0.35 ± 0.02 MPa in bending and 0.27 ± 0.01 MPa in compression at 90 days, compared to 0.22 ± 0.00 MPa in bending and 0.62 ± 0.02 MPa in compression at 28 days. This drop reflects a negative effect of fiber overload on the long-term cohesion of the material. These results demonstrate that the combination of an optimal dosage of 2% PTB and a curing time of 90 days significantly improves the mechanical performance of </w:t>
      </w:r>
      <w:r w:rsidR="00906F87" w:rsidRPr="001E258E">
        <w:rPr>
          <w:rFonts w:ascii="Arial" w:hAnsi="Arial" w:cs="Arial"/>
        </w:rPr>
        <w:t>SCEB</w:t>
      </w:r>
      <w:r w:rsidRPr="00E1748B">
        <w:rPr>
          <w:rFonts w:ascii="Arial" w:hAnsi="Arial" w:cs="Arial"/>
          <w:color w:val="404040"/>
        </w:rPr>
        <w:t>, while excessive dosages impair their durability</w:t>
      </w:r>
      <w:r w:rsidR="00931353" w:rsidRPr="00931353">
        <w:rPr>
          <w:rFonts w:ascii="Arial" w:hAnsi="Arial" w:cs="Arial"/>
        </w:rPr>
        <w:t>.</w:t>
      </w:r>
    </w:p>
    <w:p w14:paraId="6B0E43A8" w14:textId="77777777" w:rsidR="00F3011B" w:rsidRDefault="00F3011B" w:rsidP="00931353">
      <w:pPr>
        <w:pStyle w:val="Body"/>
        <w:spacing w:after="0"/>
        <w:rPr>
          <w:rFonts w:ascii="Arial" w:hAnsi="Arial" w:cs="Arial"/>
        </w:rPr>
      </w:pPr>
    </w:p>
    <w:p w14:paraId="786552D2" w14:textId="77777777" w:rsidR="00F3011B" w:rsidRDefault="00F3011B" w:rsidP="00931353">
      <w:pPr>
        <w:pStyle w:val="Body"/>
        <w:spacing w:after="0"/>
        <w:rPr>
          <w:rFonts w:ascii="Arial" w:hAnsi="Arial" w:cs="Arial"/>
        </w:rPr>
      </w:pPr>
    </w:p>
    <w:p w14:paraId="425DAC67" w14:textId="77777777" w:rsidR="00F3011B" w:rsidRDefault="00F3011B" w:rsidP="00931353">
      <w:pPr>
        <w:pStyle w:val="Body"/>
        <w:spacing w:after="0"/>
        <w:rPr>
          <w:rFonts w:ascii="Arial" w:hAnsi="Arial" w:cs="Arial"/>
        </w:rPr>
      </w:pPr>
    </w:p>
    <w:p w14:paraId="3BCA2888" w14:textId="77777777" w:rsidR="00F3011B" w:rsidRDefault="00F3011B" w:rsidP="00931353">
      <w:pPr>
        <w:pStyle w:val="Body"/>
        <w:spacing w:after="0"/>
        <w:rPr>
          <w:rFonts w:ascii="Arial" w:hAnsi="Arial" w:cs="Arial"/>
        </w:rPr>
      </w:pPr>
    </w:p>
    <w:p w14:paraId="1EF91C41" w14:textId="77777777" w:rsidR="00F3011B" w:rsidRDefault="00F3011B" w:rsidP="00931353">
      <w:pPr>
        <w:pStyle w:val="Body"/>
        <w:spacing w:after="0"/>
        <w:rPr>
          <w:rFonts w:ascii="Arial" w:hAnsi="Arial" w:cs="Arial"/>
        </w:rPr>
      </w:pPr>
    </w:p>
    <w:p w14:paraId="679EFD3F" w14:textId="77777777" w:rsidR="00F3011B" w:rsidRDefault="00F3011B" w:rsidP="00931353">
      <w:pPr>
        <w:pStyle w:val="Body"/>
        <w:spacing w:after="0"/>
        <w:rPr>
          <w:rFonts w:ascii="Arial" w:hAnsi="Arial" w:cs="Arial"/>
        </w:rPr>
      </w:pPr>
    </w:p>
    <w:p w14:paraId="0211F63C" w14:textId="77777777" w:rsidR="00F3011B" w:rsidRDefault="00F3011B" w:rsidP="00931353">
      <w:pPr>
        <w:pStyle w:val="Body"/>
        <w:spacing w:after="0"/>
        <w:rPr>
          <w:rFonts w:ascii="Arial" w:hAnsi="Arial" w:cs="Arial"/>
        </w:rPr>
      </w:pPr>
    </w:p>
    <w:p w14:paraId="14AC5C7D" w14:textId="77777777" w:rsidR="00F3011B" w:rsidRDefault="00F3011B" w:rsidP="00931353">
      <w:pPr>
        <w:pStyle w:val="Body"/>
        <w:spacing w:after="0"/>
        <w:rPr>
          <w:rFonts w:ascii="Arial" w:hAnsi="Arial" w:cs="Arial"/>
        </w:rPr>
      </w:pPr>
    </w:p>
    <w:p w14:paraId="42106AED" w14:textId="77777777" w:rsidR="00F3011B" w:rsidRDefault="00F3011B" w:rsidP="00931353">
      <w:pPr>
        <w:pStyle w:val="Body"/>
        <w:spacing w:after="0"/>
        <w:rPr>
          <w:rFonts w:ascii="Arial" w:hAnsi="Arial" w:cs="Arial"/>
        </w:rPr>
      </w:pPr>
    </w:p>
    <w:p w14:paraId="42993125" w14:textId="77777777" w:rsidR="00F3011B" w:rsidRDefault="00F3011B" w:rsidP="00931353">
      <w:pPr>
        <w:pStyle w:val="Body"/>
        <w:spacing w:after="0"/>
        <w:rPr>
          <w:rFonts w:ascii="Arial" w:hAnsi="Arial" w:cs="Arial"/>
        </w:rPr>
      </w:pPr>
    </w:p>
    <w:p w14:paraId="1C55DB8F" w14:textId="77777777" w:rsidR="00F3011B" w:rsidRDefault="00F3011B" w:rsidP="00931353">
      <w:pPr>
        <w:pStyle w:val="Body"/>
        <w:spacing w:after="0"/>
        <w:rPr>
          <w:rFonts w:ascii="Arial" w:hAnsi="Arial" w:cs="Arial"/>
        </w:rPr>
      </w:pPr>
    </w:p>
    <w:p w14:paraId="0EB4D4F2" w14:textId="77777777" w:rsidR="00F3011B" w:rsidRDefault="00F3011B" w:rsidP="00931353">
      <w:pPr>
        <w:pStyle w:val="Body"/>
        <w:spacing w:after="0"/>
        <w:rPr>
          <w:rFonts w:ascii="Arial" w:hAnsi="Arial" w:cs="Arial"/>
        </w:rPr>
      </w:pPr>
    </w:p>
    <w:p w14:paraId="3E46C5FF" w14:textId="77777777" w:rsidR="00F3011B" w:rsidRDefault="00F3011B" w:rsidP="00931353">
      <w:pPr>
        <w:pStyle w:val="Body"/>
        <w:spacing w:after="0"/>
        <w:rPr>
          <w:rFonts w:ascii="Arial" w:hAnsi="Arial" w:cs="Arial"/>
        </w:rPr>
      </w:pPr>
    </w:p>
    <w:p w14:paraId="2E2AD83B" w14:textId="77777777" w:rsidR="00F3011B" w:rsidRDefault="00F3011B" w:rsidP="00931353">
      <w:pPr>
        <w:pStyle w:val="Body"/>
        <w:spacing w:after="0"/>
        <w:rPr>
          <w:rFonts w:ascii="Arial" w:hAnsi="Arial" w:cs="Arial"/>
        </w:rPr>
      </w:pPr>
    </w:p>
    <w:p w14:paraId="3DA5499E" w14:textId="77777777" w:rsidR="00F3011B" w:rsidRDefault="00F3011B" w:rsidP="00931353">
      <w:pPr>
        <w:pStyle w:val="Body"/>
        <w:spacing w:after="0"/>
        <w:rPr>
          <w:rFonts w:ascii="Arial" w:hAnsi="Arial" w:cs="Arial"/>
        </w:rPr>
      </w:pPr>
    </w:p>
    <w:p w14:paraId="45C30C58" w14:textId="77777777" w:rsidR="00F3011B" w:rsidRDefault="00F3011B" w:rsidP="00931353">
      <w:pPr>
        <w:pStyle w:val="Body"/>
        <w:spacing w:after="0"/>
        <w:rPr>
          <w:rFonts w:ascii="Arial" w:hAnsi="Arial" w:cs="Arial"/>
        </w:rPr>
      </w:pPr>
    </w:p>
    <w:p w14:paraId="3B5949D5" w14:textId="77777777" w:rsidR="00F3011B" w:rsidRDefault="00F3011B" w:rsidP="00931353">
      <w:pPr>
        <w:pStyle w:val="Body"/>
        <w:spacing w:after="0"/>
        <w:rPr>
          <w:rFonts w:ascii="Arial" w:hAnsi="Arial" w:cs="Arial"/>
        </w:rPr>
      </w:pPr>
    </w:p>
    <w:p w14:paraId="184BB267" w14:textId="77777777" w:rsidR="00F3011B" w:rsidRDefault="00F3011B" w:rsidP="00931353">
      <w:pPr>
        <w:pStyle w:val="Body"/>
        <w:spacing w:after="0"/>
        <w:rPr>
          <w:rFonts w:ascii="Arial" w:hAnsi="Arial" w:cs="Arial"/>
        </w:rPr>
      </w:pPr>
    </w:p>
    <w:p w14:paraId="0FF601AD" w14:textId="77777777" w:rsidR="00F3011B" w:rsidRDefault="00F3011B" w:rsidP="00931353">
      <w:pPr>
        <w:pStyle w:val="Body"/>
        <w:spacing w:after="0"/>
        <w:rPr>
          <w:rFonts w:ascii="Arial" w:hAnsi="Arial" w:cs="Arial"/>
        </w:rPr>
      </w:pPr>
    </w:p>
    <w:p w14:paraId="203335B8" w14:textId="77777777" w:rsidR="00F3011B" w:rsidRDefault="00F3011B" w:rsidP="00931353">
      <w:pPr>
        <w:pStyle w:val="Body"/>
        <w:spacing w:after="0"/>
        <w:rPr>
          <w:rFonts w:ascii="Arial" w:hAnsi="Arial" w:cs="Arial"/>
        </w:rPr>
      </w:pPr>
    </w:p>
    <w:p w14:paraId="54365F90" w14:textId="75B7E1B6" w:rsidR="00F3011B" w:rsidRDefault="001E6A59" w:rsidP="00931353">
      <w:pPr>
        <w:pStyle w:val="Body"/>
        <w:spacing w:after="0"/>
        <w:rPr>
          <w:rFonts w:ascii="Arial" w:hAnsi="Arial" w:cs="Arial"/>
        </w:rPr>
      </w:pPr>
      <w:r>
        <w:rPr>
          <w:noProof/>
        </w:rPr>
        <w:lastRenderedPageBreak/>
        <mc:AlternateContent>
          <mc:Choice Requires="wpg">
            <w:drawing>
              <wp:anchor distT="0" distB="0" distL="114300" distR="114300" simplePos="0" relativeHeight="251672064" behindDoc="0" locked="0" layoutInCell="1" allowOverlap="1" wp14:anchorId="6ABF5323" wp14:editId="5A438EA1">
                <wp:simplePos x="0" y="0"/>
                <wp:positionH relativeFrom="column">
                  <wp:posOffset>0</wp:posOffset>
                </wp:positionH>
                <wp:positionV relativeFrom="paragraph">
                  <wp:posOffset>123190</wp:posOffset>
                </wp:positionV>
                <wp:extent cx="5734685" cy="5509260"/>
                <wp:effectExtent l="0" t="0" r="18415" b="15240"/>
                <wp:wrapNone/>
                <wp:docPr id="898356314" name="Groupe 2"/>
                <wp:cNvGraphicFramePr/>
                <a:graphic xmlns:a="http://schemas.openxmlformats.org/drawingml/2006/main">
                  <a:graphicData uri="http://schemas.microsoft.com/office/word/2010/wordprocessingGroup">
                    <wpg:wgp>
                      <wpg:cNvGrpSpPr/>
                      <wpg:grpSpPr>
                        <a:xfrm>
                          <a:off x="0" y="0"/>
                          <a:ext cx="5734685" cy="5509260"/>
                          <a:chOff x="0" y="0"/>
                          <a:chExt cx="5734685" cy="5509260"/>
                        </a:xfrm>
                      </wpg:grpSpPr>
                      <wpg:graphicFrame>
                        <wpg:cNvPr id="1984670219" name="Graphique 1">
                          <a:extLst>
                            <a:ext uri="{FF2B5EF4-FFF2-40B4-BE49-F238E27FC236}">
                              <a16:creationId xmlns:a16="http://schemas.microsoft.com/office/drawing/2014/main" id="{D2AFEADC-5D58-9FE9-BDFC-D4BAFACB8216}"/>
                            </a:ext>
                          </a:extLst>
                        </wpg:cNvPr>
                        <wpg:cNvFrPr/>
                        <wpg:xfrm>
                          <a:off x="0" y="0"/>
                          <a:ext cx="2775585" cy="2642235"/>
                        </wpg:xfrm>
                        <a:graphic>
                          <a:graphicData uri="http://schemas.openxmlformats.org/drawingml/2006/chart">
                            <c:chart xmlns:c="http://schemas.openxmlformats.org/drawingml/2006/chart" xmlns:r="http://schemas.openxmlformats.org/officeDocument/2006/relationships" r:id="rId67"/>
                          </a:graphicData>
                        </a:graphic>
                      </wpg:graphicFrame>
                      <wpg:graphicFrame>
                        <wpg:cNvPr id="525947422" name="Graphique 1">
                          <a:extLst>
                            <a:ext uri="{FF2B5EF4-FFF2-40B4-BE49-F238E27FC236}">
                              <a16:creationId xmlns:a16="http://schemas.microsoft.com/office/drawing/2014/main" id="{6C018954-3B7A-EF51-C8B6-A691D6958E46}"/>
                            </a:ext>
                          </a:extLst>
                        </wpg:cNvPr>
                        <wpg:cNvFrPr/>
                        <wpg:xfrm>
                          <a:off x="2914650" y="0"/>
                          <a:ext cx="2820035" cy="2642235"/>
                        </wpg:xfrm>
                        <a:graphic>
                          <a:graphicData uri="http://schemas.openxmlformats.org/drawingml/2006/chart">
                            <c:chart xmlns:c="http://schemas.openxmlformats.org/drawingml/2006/chart" xmlns:r="http://schemas.openxmlformats.org/officeDocument/2006/relationships" r:id="rId68"/>
                          </a:graphicData>
                        </a:graphic>
                      </wpg:graphicFrame>
                      <wpg:graphicFrame>
                        <wpg:cNvPr id="1171584458" name="Graphique 1">
                          <a:extLst>
                            <a:ext uri="{FF2B5EF4-FFF2-40B4-BE49-F238E27FC236}">
                              <a16:creationId xmlns:a16="http://schemas.microsoft.com/office/drawing/2014/main" id="{D2AFEADC-5D58-9FE9-BDFC-D4BAFACB8216}"/>
                            </a:ext>
                          </a:extLst>
                        </wpg:cNvPr>
                        <wpg:cNvFrPr/>
                        <wpg:xfrm>
                          <a:off x="0" y="2867025"/>
                          <a:ext cx="2775585" cy="2642235"/>
                        </wpg:xfrm>
                        <a:graphic>
                          <a:graphicData uri="http://schemas.openxmlformats.org/drawingml/2006/chart">
                            <c:chart xmlns:c="http://schemas.openxmlformats.org/drawingml/2006/chart" xmlns:r="http://schemas.openxmlformats.org/officeDocument/2006/relationships" r:id="rId69"/>
                          </a:graphicData>
                        </a:graphic>
                      </wpg:graphicFrame>
                      <wpg:graphicFrame>
                        <wpg:cNvPr id="73207998" name="Graphique 1">
                          <a:extLst>
                            <a:ext uri="{FF2B5EF4-FFF2-40B4-BE49-F238E27FC236}">
                              <a16:creationId xmlns:a16="http://schemas.microsoft.com/office/drawing/2014/main" id="{6C018954-3B7A-EF51-C8B6-A691D6958E46}"/>
                            </a:ext>
                          </a:extLst>
                        </wpg:cNvPr>
                        <wpg:cNvFrPr/>
                        <wpg:xfrm>
                          <a:off x="2914650" y="2867025"/>
                          <a:ext cx="2775585" cy="2642235"/>
                        </wpg:xfrm>
                        <a:graphic>
                          <a:graphicData uri="http://schemas.openxmlformats.org/drawingml/2006/chart">
                            <c:chart xmlns:c="http://schemas.openxmlformats.org/drawingml/2006/chart" xmlns:r="http://schemas.openxmlformats.org/officeDocument/2006/relationships" r:id="rId70"/>
                          </a:graphicData>
                        </a:graphic>
                      </wpg:graphicFrame>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CB82B42" id="Groupe 2" o:spid="_x0000_s1026" style="position:absolute;margin-left:0;margin-top:9.7pt;width:451.55pt;height:433.8pt;z-index:251672064" coordsize="57346,55092"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">
                <v:shape id="Graphique 1" o:spid="_x0000_s1027" type="#_x0000_t75" style="position:absolute;left:-60;top:-60;width:27857;height:26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">
                  <v:imagedata r:id="rId71" o:title=""/>
                  <o:lock v:ext="edit" aspectratio="f"/>
                </v:shape>
                <v:shape id="Graphique 1" o:spid="_x0000_s1028" type="#_x0000_t75" style="position:absolute;left:29077;top:-60;width:28347;height:26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">
                  <v:imagedata r:id="rId72" o:title=""/>
                  <o:lock v:ext="edit" aspectratio="f"/>
                </v:shape>
                <v:shape id="Graphique 1" o:spid="_x0000_s1029" type="#_x0000_t75" style="position:absolute;left:-60;top:28590;width:27857;height:26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">
                  <v:imagedata r:id="rId73" o:title=""/>
                  <o:lock v:ext="edit" aspectratio="f"/>
                </v:shape>
                <v:shape id="Graphique 1" o:spid="_x0000_s1030" type="#_x0000_t75" style="position:absolute;left:29077;top:28590;width:27859;height:26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">
                  <v:imagedata r:id="rId74" o:title=""/>
                  <o:lock v:ext="edit" aspectratio="f"/>
                </v:shape>
              </v:group>
            </w:pict>
          </mc:Fallback>
        </mc:AlternateContent>
      </w:r>
    </w:p>
    <w:p w14:paraId="02A830EA" w14:textId="270E337E" w:rsidR="00F3011B" w:rsidRDefault="00F3011B" w:rsidP="00931353">
      <w:pPr>
        <w:pStyle w:val="Body"/>
        <w:spacing w:after="0"/>
        <w:rPr>
          <w:rFonts w:ascii="Arial" w:hAnsi="Arial" w:cs="Arial"/>
        </w:rPr>
      </w:pPr>
    </w:p>
    <w:p w14:paraId="4EE5DB37" w14:textId="63F19DF3" w:rsidR="00F3011B" w:rsidRDefault="00F3011B" w:rsidP="00931353">
      <w:pPr>
        <w:pStyle w:val="Body"/>
        <w:spacing w:after="0"/>
        <w:rPr>
          <w:rFonts w:ascii="Arial" w:hAnsi="Arial" w:cs="Arial"/>
        </w:rPr>
      </w:pPr>
    </w:p>
    <w:p w14:paraId="0A52F403" w14:textId="4A568EFA" w:rsidR="00F3011B" w:rsidRDefault="00F3011B" w:rsidP="00931353">
      <w:pPr>
        <w:pStyle w:val="Body"/>
        <w:spacing w:after="0"/>
        <w:rPr>
          <w:rFonts w:ascii="Arial" w:hAnsi="Arial" w:cs="Arial"/>
        </w:rPr>
      </w:pPr>
    </w:p>
    <w:p w14:paraId="461B2222" w14:textId="77777777" w:rsidR="00F3011B" w:rsidRDefault="00F3011B" w:rsidP="00931353">
      <w:pPr>
        <w:pStyle w:val="Body"/>
        <w:spacing w:after="0"/>
        <w:rPr>
          <w:rFonts w:ascii="Arial" w:hAnsi="Arial" w:cs="Arial"/>
        </w:rPr>
      </w:pPr>
    </w:p>
    <w:p w14:paraId="7BAA45D6" w14:textId="77777777" w:rsidR="00F3011B" w:rsidRDefault="00F3011B" w:rsidP="00931353">
      <w:pPr>
        <w:pStyle w:val="Body"/>
        <w:spacing w:after="0"/>
        <w:rPr>
          <w:rFonts w:ascii="Arial" w:hAnsi="Arial" w:cs="Arial"/>
        </w:rPr>
      </w:pPr>
    </w:p>
    <w:p w14:paraId="3061B68B" w14:textId="77777777" w:rsidR="00F3011B" w:rsidRDefault="00F3011B" w:rsidP="00931353">
      <w:pPr>
        <w:pStyle w:val="Body"/>
        <w:spacing w:after="0"/>
        <w:rPr>
          <w:rFonts w:ascii="Arial" w:hAnsi="Arial" w:cs="Arial"/>
        </w:rPr>
      </w:pPr>
    </w:p>
    <w:p w14:paraId="5CCA78BF" w14:textId="77777777" w:rsidR="00F3011B" w:rsidRDefault="00F3011B" w:rsidP="00931353">
      <w:pPr>
        <w:pStyle w:val="Body"/>
        <w:spacing w:after="0"/>
        <w:rPr>
          <w:rFonts w:ascii="Arial" w:hAnsi="Arial" w:cs="Arial"/>
        </w:rPr>
      </w:pPr>
    </w:p>
    <w:p w14:paraId="4E6814F1" w14:textId="77777777" w:rsidR="00F3011B" w:rsidRDefault="00F3011B" w:rsidP="00931353">
      <w:pPr>
        <w:pStyle w:val="Body"/>
        <w:spacing w:after="0"/>
        <w:rPr>
          <w:rFonts w:ascii="Arial" w:hAnsi="Arial" w:cs="Arial"/>
        </w:rPr>
      </w:pPr>
    </w:p>
    <w:p w14:paraId="7A287BFA" w14:textId="77777777" w:rsidR="00F3011B" w:rsidRDefault="00F3011B" w:rsidP="00931353">
      <w:pPr>
        <w:pStyle w:val="Body"/>
        <w:spacing w:after="0"/>
        <w:rPr>
          <w:rFonts w:ascii="Arial" w:hAnsi="Arial" w:cs="Arial"/>
        </w:rPr>
      </w:pPr>
    </w:p>
    <w:p w14:paraId="23E3FAA3" w14:textId="77777777" w:rsidR="00F3011B" w:rsidRDefault="00F3011B" w:rsidP="00931353">
      <w:pPr>
        <w:pStyle w:val="Body"/>
        <w:spacing w:after="0"/>
        <w:rPr>
          <w:rFonts w:ascii="Arial" w:hAnsi="Arial" w:cs="Arial"/>
        </w:rPr>
      </w:pPr>
    </w:p>
    <w:p w14:paraId="03088785" w14:textId="77777777" w:rsidR="00F3011B" w:rsidRDefault="00F3011B" w:rsidP="00931353">
      <w:pPr>
        <w:pStyle w:val="Body"/>
        <w:spacing w:after="0"/>
        <w:rPr>
          <w:rFonts w:ascii="Arial" w:hAnsi="Arial" w:cs="Arial"/>
        </w:rPr>
      </w:pPr>
    </w:p>
    <w:p w14:paraId="37356D8B" w14:textId="77777777" w:rsidR="00F3011B" w:rsidRDefault="00F3011B" w:rsidP="00931353">
      <w:pPr>
        <w:pStyle w:val="Body"/>
        <w:spacing w:after="0"/>
        <w:rPr>
          <w:rFonts w:ascii="Arial" w:hAnsi="Arial" w:cs="Arial"/>
        </w:rPr>
      </w:pPr>
    </w:p>
    <w:p w14:paraId="11B85563" w14:textId="77777777" w:rsidR="00F3011B" w:rsidRDefault="00F3011B" w:rsidP="00931353">
      <w:pPr>
        <w:pStyle w:val="Body"/>
        <w:spacing w:after="0"/>
        <w:rPr>
          <w:rFonts w:ascii="Arial" w:hAnsi="Arial" w:cs="Arial"/>
        </w:rPr>
      </w:pPr>
    </w:p>
    <w:p w14:paraId="74E7CE9E" w14:textId="77777777" w:rsidR="00F3011B" w:rsidRDefault="00F3011B" w:rsidP="00931353">
      <w:pPr>
        <w:pStyle w:val="Body"/>
        <w:spacing w:after="0"/>
        <w:rPr>
          <w:rFonts w:ascii="Arial" w:hAnsi="Arial" w:cs="Arial"/>
        </w:rPr>
      </w:pPr>
    </w:p>
    <w:p w14:paraId="077DC53B" w14:textId="77777777" w:rsidR="00F3011B" w:rsidRDefault="00F3011B" w:rsidP="00931353">
      <w:pPr>
        <w:pStyle w:val="Body"/>
        <w:spacing w:after="0"/>
        <w:rPr>
          <w:rFonts w:ascii="Arial" w:hAnsi="Arial" w:cs="Arial"/>
        </w:rPr>
      </w:pPr>
    </w:p>
    <w:p w14:paraId="3EE2378D" w14:textId="77777777" w:rsidR="00F3011B" w:rsidRDefault="00F3011B" w:rsidP="00931353">
      <w:pPr>
        <w:pStyle w:val="Body"/>
        <w:spacing w:after="0"/>
        <w:rPr>
          <w:rFonts w:ascii="Arial" w:hAnsi="Arial" w:cs="Arial"/>
        </w:rPr>
      </w:pPr>
    </w:p>
    <w:p w14:paraId="6E65A406" w14:textId="77777777" w:rsidR="00F3011B" w:rsidRDefault="00F3011B" w:rsidP="00931353">
      <w:pPr>
        <w:pStyle w:val="Body"/>
        <w:spacing w:after="0"/>
        <w:rPr>
          <w:rFonts w:ascii="Arial" w:hAnsi="Arial" w:cs="Arial"/>
        </w:rPr>
      </w:pPr>
    </w:p>
    <w:p w14:paraId="1039D54A" w14:textId="77777777" w:rsidR="00F3011B" w:rsidRDefault="00F3011B" w:rsidP="00931353">
      <w:pPr>
        <w:pStyle w:val="Body"/>
        <w:spacing w:after="0"/>
        <w:rPr>
          <w:rFonts w:ascii="Arial" w:hAnsi="Arial" w:cs="Arial"/>
        </w:rPr>
      </w:pPr>
    </w:p>
    <w:p w14:paraId="29008AFA" w14:textId="77777777" w:rsidR="00F3011B" w:rsidRDefault="00F3011B" w:rsidP="00931353">
      <w:pPr>
        <w:pStyle w:val="Body"/>
        <w:spacing w:after="0"/>
        <w:rPr>
          <w:rFonts w:ascii="Arial" w:hAnsi="Arial" w:cs="Arial"/>
        </w:rPr>
      </w:pPr>
    </w:p>
    <w:p w14:paraId="7DB61BF0" w14:textId="77777777" w:rsidR="00F3011B" w:rsidRDefault="00F3011B" w:rsidP="00931353">
      <w:pPr>
        <w:pStyle w:val="Body"/>
        <w:spacing w:after="0"/>
        <w:rPr>
          <w:rFonts w:ascii="Arial" w:hAnsi="Arial" w:cs="Arial"/>
        </w:rPr>
      </w:pPr>
    </w:p>
    <w:p w14:paraId="0CFDCAB2" w14:textId="77777777" w:rsidR="00F3011B" w:rsidRDefault="00F3011B" w:rsidP="00931353">
      <w:pPr>
        <w:pStyle w:val="Body"/>
        <w:spacing w:after="0"/>
        <w:rPr>
          <w:rFonts w:ascii="Arial" w:hAnsi="Arial" w:cs="Arial"/>
        </w:rPr>
      </w:pPr>
    </w:p>
    <w:p w14:paraId="1A7001B3" w14:textId="77777777" w:rsidR="00F3011B" w:rsidRDefault="00F3011B" w:rsidP="00931353">
      <w:pPr>
        <w:pStyle w:val="Body"/>
        <w:spacing w:after="0"/>
        <w:rPr>
          <w:rFonts w:ascii="Arial" w:hAnsi="Arial" w:cs="Arial"/>
        </w:rPr>
      </w:pPr>
    </w:p>
    <w:p w14:paraId="093E4FD5" w14:textId="77777777" w:rsidR="00F3011B" w:rsidRDefault="00F3011B" w:rsidP="00931353">
      <w:pPr>
        <w:pStyle w:val="Body"/>
        <w:spacing w:after="0"/>
        <w:rPr>
          <w:rFonts w:ascii="Arial" w:hAnsi="Arial" w:cs="Arial"/>
        </w:rPr>
      </w:pPr>
    </w:p>
    <w:p w14:paraId="4ACBAA9D" w14:textId="77777777" w:rsidR="00F3011B" w:rsidRDefault="00F3011B" w:rsidP="00931353">
      <w:pPr>
        <w:pStyle w:val="Body"/>
        <w:spacing w:after="0"/>
        <w:rPr>
          <w:rFonts w:ascii="Arial" w:hAnsi="Arial" w:cs="Arial"/>
        </w:rPr>
      </w:pPr>
    </w:p>
    <w:p w14:paraId="5C770B4B" w14:textId="77777777" w:rsidR="00F3011B" w:rsidRDefault="00F3011B" w:rsidP="00931353">
      <w:pPr>
        <w:pStyle w:val="Body"/>
        <w:spacing w:after="0"/>
        <w:rPr>
          <w:rFonts w:ascii="Arial" w:hAnsi="Arial" w:cs="Arial"/>
        </w:rPr>
      </w:pPr>
    </w:p>
    <w:p w14:paraId="39E4E3BD" w14:textId="77777777" w:rsidR="00F3011B" w:rsidRDefault="00F3011B" w:rsidP="00931353">
      <w:pPr>
        <w:pStyle w:val="Body"/>
        <w:spacing w:after="0"/>
        <w:rPr>
          <w:rFonts w:ascii="Arial" w:hAnsi="Arial" w:cs="Arial"/>
        </w:rPr>
      </w:pPr>
    </w:p>
    <w:p w14:paraId="6393CF8A" w14:textId="77777777" w:rsidR="00F3011B" w:rsidRDefault="00F3011B" w:rsidP="00931353">
      <w:pPr>
        <w:pStyle w:val="Body"/>
        <w:spacing w:after="0"/>
        <w:rPr>
          <w:rFonts w:ascii="Arial" w:hAnsi="Arial" w:cs="Arial"/>
        </w:rPr>
      </w:pPr>
    </w:p>
    <w:p w14:paraId="64D0D449" w14:textId="77777777" w:rsidR="00F3011B" w:rsidRDefault="00F3011B" w:rsidP="00931353">
      <w:pPr>
        <w:pStyle w:val="Body"/>
        <w:spacing w:after="0"/>
        <w:rPr>
          <w:rFonts w:ascii="Arial" w:hAnsi="Arial" w:cs="Arial"/>
        </w:rPr>
      </w:pPr>
    </w:p>
    <w:p w14:paraId="1DEF59EC" w14:textId="77777777" w:rsidR="00F3011B" w:rsidRDefault="00F3011B" w:rsidP="00931353">
      <w:pPr>
        <w:pStyle w:val="Body"/>
        <w:spacing w:after="0"/>
        <w:rPr>
          <w:rFonts w:ascii="Arial" w:hAnsi="Arial" w:cs="Arial"/>
        </w:rPr>
      </w:pPr>
    </w:p>
    <w:p w14:paraId="27B15818" w14:textId="77777777" w:rsidR="00F3011B" w:rsidRDefault="00F3011B" w:rsidP="00931353">
      <w:pPr>
        <w:pStyle w:val="Body"/>
        <w:spacing w:after="0"/>
        <w:rPr>
          <w:rFonts w:ascii="Arial" w:hAnsi="Arial" w:cs="Arial"/>
        </w:rPr>
      </w:pPr>
    </w:p>
    <w:p w14:paraId="38D32FD9" w14:textId="77777777" w:rsidR="00F3011B" w:rsidRDefault="00F3011B" w:rsidP="00931353">
      <w:pPr>
        <w:pStyle w:val="Body"/>
        <w:spacing w:after="0"/>
        <w:rPr>
          <w:rFonts w:ascii="Arial" w:hAnsi="Arial" w:cs="Arial"/>
        </w:rPr>
      </w:pPr>
    </w:p>
    <w:p w14:paraId="117F2E0B" w14:textId="77777777" w:rsidR="00F3011B" w:rsidRDefault="00F3011B" w:rsidP="00931353">
      <w:pPr>
        <w:pStyle w:val="Body"/>
        <w:spacing w:after="0"/>
        <w:rPr>
          <w:rFonts w:ascii="Arial" w:hAnsi="Arial" w:cs="Arial"/>
        </w:rPr>
      </w:pPr>
    </w:p>
    <w:p w14:paraId="188F25B3" w14:textId="77777777" w:rsidR="00F3011B" w:rsidRDefault="00F3011B" w:rsidP="00931353">
      <w:pPr>
        <w:pStyle w:val="Body"/>
        <w:spacing w:after="0"/>
        <w:rPr>
          <w:rFonts w:ascii="Arial" w:hAnsi="Arial" w:cs="Arial"/>
          <w:b/>
          <w:bCs/>
        </w:rPr>
      </w:pPr>
    </w:p>
    <w:p w14:paraId="76B9E2E2" w14:textId="77777777" w:rsidR="00F3011B" w:rsidRDefault="00F3011B" w:rsidP="00931353">
      <w:pPr>
        <w:pStyle w:val="Body"/>
        <w:spacing w:after="0"/>
        <w:rPr>
          <w:rFonts w:ascii="Arial" w:hAnsi="Arial" w:cs="Arial"/>
          <w:b/>
          <w:bCs/>
        </w:rPr>
      </w:pPr>
    </w:p>
    <w:p w14:paraId="2DE12222" w14:textId="77777777" w:rsidR="00F3011B" w:rsidRDefault="00F3011B" w:rsidP="00931353">
      <w:pPr>
        <w:pStyle w:val="Body"/>
        <w:spacing w:after="0"/>
        <w:rPr>
          <w:rFonts w:ascii="Arial" w:hAnsi="Arial" w:cs="Arial"/>
          <w:b/>
          <w:bCs/>
        </w:rPr>
      </w:pPr>
    </w:p>
    <w:p w14:paraId="7212FF17" w14:textId="77777777" w:rsidR="00F3011B" w:rsidRDefault="00F3011B" w:rsidP="00931353">
      <w:pPr>
        <w:pStyle w:val="Body"/>
        <w:spacing w:after="0"/>
        <w:rPr>
          <w:rFonts w:ascii="Arial" w:hAnsi="Arial" w:cs="Arial"/>
          <w:b/>
          <w:bCs/>
        </w:rPr>
      </w:pPr>
    </w:p>
    <w:p w14:paraId="66B420AA" w14:textId="77777777" w:rsidR="00F3011B" w:rsidRDefault="00F3011B" w:rsidP="00931353">
      <w:pPr>
        <w:pStyle w:val="Body"/>
        <w:spacing w:after="0"/>
        <w:rPr>
          <w:rFonts w:ascii="Arial" w:hAnsi="Arial" w:cs="Arial"/>
          <w:b/>
          <w:bCs/>
        </w:rPr>
      </w:pPr>
    </w:p>
    <w:p w14:paraId="0DB10FC3" w14:textId="77777777" w:rsidR="00F3011B" w:rsidRDefault="00F3011B" w:rsidP="00931353">
      <w:pPr>
        <w:pStyle w:val="Body"/>
        <w:spacing w:after="0"/>
        <w:rPr>
          <w:rFonts w:ascii="Arial" w:hAnsi="Arial" w:cs="Arial"/>
          <w:b/>
          <w:bCs/>
        </w:rPr>
      </w:pPr>
    </w:p>
    <w:p w14:paraId="5EF16FE0" w14:textId="77777777" w:rsidR="00F3011B" w:rsidRDefault="00F3011B" w:rsidP="00931353">
      <w:pPr>
        <w:pStyle w:val="Body"/>
        <w:spacing w:after="0"/>
        <w:rPr>
          <w:rFonts w:ascii="Arial" w:hAnsi="Arial" w:cs="Arial"/>
          <w:b/>
          <w:bCs/>
        </w:rPr>
      </w:pPr>
    </w:p>
    <w:p w14:paraId="6D56A6ED" w14:textId="77777777" w:rsidR="00F3011B" w:rsidRDefault="00F3011B" w:rsidP="00931353">
      <w:pPr>
        <w:pStyle w:val="Body"/>
        <w:spacing w:after="0"/>
        <w:rPr>
          <w:rFonts w:ascii="Arial" w:hAnsi="Arial" w:cs="Arial"/>
          <w:b/>
          <w:bCs/>
        </w:rPr>
      </w:pPr>
    </w:p>
    <w:p w14:paraId="631641FE" w14:textId="579371AA" w:rsidR="00790ADA" w:rsidRPr="00F3011B" w:rsidRDefault="00F3011B" w:rsidP="00F3011B">
      <w:pPr>
        <w:pStyle w:val="Body"/>
        <w:spacing w:after="0"/>
        <w:jc w:val="center"/>
        <w:rPr>
          <w:rFonts w:ascii="Arial" w:hAnsi="Arial" w:cs="Arial"/>
          <w:b/>
          <w:bCs/>
        </w:rPr>
      </w:pPr>
      <w:r w:rsidRPr="00F3011B">
        <w:rPr>
          <w:rFonts w:ascii="Arial" w:hAnsi="Arial" w:cs="Arial"/>
          <w:b/>
          <w:bCs/>
          <w:lang w:eastAsia="fr-CI"/>
        </w:rPr>
        <w:t>Fig.5. Flexural and compression values of powder percentages 28 and 90 days of curing</w:t>
      </w:r>
    </w:p>
    <w:p w14:paraId="49AFBBA0" w14:textId="77777777" w:rsidR="00931353" w:rsidRDefault="00931353" w:rsidP="00931353">
      <w:pPr>
        <w:pStyle w:val="Body"/>
        <w:spacing w:after="0"/>
        <w:rPr>
          <w:rFonts w:ascii="Arial" w:hAnsi="Arial" w:cs="Arial"/>
        </w:rPr>
      </w:pPr>
    </w:p>
    <w:p w14:paraId="7F03E04C" w14:textId="0682A09F" w:rsidR="008E3FAF" w:rsidRDefault="008E3FAF" w:rsidP="00931353">
      <w:pPr>
        <w:pStyle w:val="Body"/>
        <w:spacing w:after="0"/>
        <w:rPr>
          <w:rFonts w:ascii="Arial" w:hAnsi="Arial" w:cs="Arial"/>
          <w:b/>
          <w:bCs/>
        </w:rPr>
      </w:pPr>
      <w:r w:rsidRPr="008E3FAF">
        <w:rPr>
          <w:rFonts w:ascii="Arial" w:hAnsi="Arial" w:cs="Arial"/>
          <w:b/>
          <w:bCs/>
        </w:rPr>
        <w:t xml:space="preserve">3.1.2 </w:t>
      </w:r>
      <w:r w:rsidR="00F3011B">
        <w:rPr>
          <w:rFonts w:ascii="Times New Roman" w:hAnsi="Times New Roman"/>
          <w:b/>
          <w:bCs/>
        </w:rPr>
        <w:t xml:space="preserve">formulations </w:t>
      </w:r>
      <w:r w:rsidR="00F3011B" w:rsidRPr="002419FF">
        <w:rPr>
          <w:rFonts w:ascii="Times New Roman" w:hAnsi="Times New Roman"/>
          <w:b/>
          <w:bCs/>
        </w:rPr>
        <w:t>with added banana trunk powder fiber</w:t>
      </w:r>
    </w:p>
    <w:p w14:paraId="31BB40A0" w14:textId="323B0406" w:rsidR="008E3FAF" w:rsidRPr="00906F87" w:rsidRDefault="00F3011B" w:rsidP="008E3FAF">
      <w:pPr>
        <w:jc w:val="both"/>
        <w:rPr>
          <w:rFonts w:ascii="Arial" w:hAnsi="Arial" w:cs="Arial"/>
          <w:color w:val="404040"/>
        </w:rPr>
      </w:pPr>
      <w:r w:rsidRPr="00906F87">
        <w:rPr>
          <w:rFonts w:ascii="Arial" w:hAnsi="Arial" w:cs="Arial"/>
        </w:rPr>
        <w:t xml:space="preserve">The performance analysis of </w:t>
      </w:r>
      <w:r w:rsidR="00906F87" w:rsidRPr="00906F87">
        <w:rPr>
          <w:rFonts w:ascii="Arial" w:hAnsi="Arial" w:cs="Arial"/>
        </w:rPr>
        <w:t>SCEB</w:t>
      </w:r>
      <w:r w:rsidRPr="00906F87">
        <w:rPr>
          <w:rFonts w:ascii="Arial" w:hAnsi="Arial" w:cs="Arial"/>
        </w:rPr>
        <w:t xml:space="preserve"> based on earth, sand and cement shows a linear evolution of the mechanical resistance as a function of the cement content and the curing time. At 2% cement, the resistances increase from 0.51 ± 0.06 MPa in flexion and 2.51 ± 0.07 MPa in compression at 28 days, to 0.55 ± 0.04 MPa in flexion and 2.58 ± 0.12 MPa in compression at 90 days, i.e. a moderate progression. On the other hand, at 10% cement, the performances improve significantly, reaching 2.59 ± 0.31 MPa in flexion and 12.32 ± 0.66 MPa in compression at 28 days, then 4.02 ± 0.07 MPa in flexion and 18.77 ± 0.36 MPa in compression at 90 days, which represents a significant improvement over time. This regular progression </w:t>
      </w:r>
      <w:r w:rsidRPr="00906F87">
        <w:rPr>
          <w:rFonts w:ascii="Arial" w:hAnsi="Arial" w:cs="Arial"/>
        </w:rPr>
        <w:lastRenderedPageBreak/>
        <w:t xml:space="preserve">confirms the effectiveness of cement as a hydraulic binder, particularly at high dosages, allowing the resistance of </w:t>
      </w:r>
      <w:r w:rsidR="00906F87" w:rsidRPr="00906F87">
        <w:rPr>
          <w:rFonts w:ascii="Arial" w:hAnsi="Arial" w:cs="Arial"/>
        </w:rPr>
        <w:t>SCEB</w:t>
      </w:r>
      <w:r w:rsidRPr="00906F87">
        <w:rPr>
          <w:rFonts w:ascii="Arial" w:hAnsi="Arial" w:cs="Arial"/>
        </w:rPr>
        <w:t xml:space="preserve"> to be optimized over the long term. The extension of the curing time to 90 days thus considerably amplifies the mechanical performances, consolidating the essential role of cement in the formulation of stabilized materials</w:t>
      </w:r>
      <w:r w:rsidR="008E3FAF" w:rsidRPr="00906F87">
        <w:rPr>
          <w:rFonts w:ascii="Arial" w:hAnsi="Arial" w:cs="Arial"/>
          <w:color w:val="404040"/>
        </w:rPr>
        <w:t>.</w:t>
      </w:r>
    </w:p>
    <w:p w14:paraId="173223A1" w14:textId="36972651" w:rsidR="00A47F7A" w:rsidRPr="00906F87" w:rsidRDefault="00A47F7A" w:rsidP="008E3FAF">
      <w:pPr>
        <w:jc w:val="both"/>
        <w:rPr>
          <w:rFonts w:ascii="Arial" w:hAnsi="Arial" w:cs="Arial"/>
          <w:noProof/>
        </w:rPr>
      </w:pPr>
    </w:p>
    <w:p w14:paraId="5C448F73" w14:textId="6879292A" w:rsidR="001E6A59" w:rsidRDefault="001E6A59" w:rsidP="008E3FAF">
      <w:pPr>
        <w:jc w:val="both"/>
        <w:rPr>
          <w:noProof/>
        </w:rPr>
      </w:pPr>
      <w:r>
        <w:rPr>
          <w:noProof/>
        </w:rPr>
        <mc:AlternateContent>
          <mc:Choice Requires="wpg">
            <w:drawing>
              <wp:anchor distT="0" distB="0" distL="114300" distR="114300" simplePos="0" relativeHeight="251670016" behindDoc="0" locked="0" layoutInCell="1" allowOverlap="1" wp14:anchorId="56684E1A" wp14:editId="2BD6E099">
                <wp:simplePos x="0" y="0"/>
                <wp:positionH relativeFrom="column">
                  <wp:posOffset>247650</wp:posOffset>
                </wp:positionH>
                <wp:positionV relativeFrom="paragraph">
                  <wp:posOffset>126365</wp:posOffset>
                </wp:positionV>
                <wp:extent cx="4953000" cy="5362575"/>
                <wp:effectExtent l="0" t="0" r="0" b="9525"/>
                <wp:wrapNone/>
                <wp:docPr id="1997314572" name="Groupe 1"/>
                <wp:cNvGraphicFramePr/>
                <a:graphic xmlns:a="http://schemas.openxmlformats.org/drawingml/2006/main">
                  <a:graphicData uri="http://schemas.microsoft.com/office/word/2010/wordprocessingGroup">
                    <wpg:wgp>
                      <wpg:cNvGrpSpPr/>
                      <wpg:grpSpPr>
                        <a:xfrm>
                          <a:off x="0" y="0"/>
                          <a:ext cx="4953000" cy="5362575"/>
                          <a:chOff x="0" y="0"/>
                          <a:chExt cx="4953000" cy="5362575"/>
                        </a:xfrm>
                      </wpg:grpSpPr>
                      <wpg:graphicFrame>
                        <wpg:cNvPr id="563791270" name="Graphique 1">
                          <a:extLst>
                            <a:ext uri="{FF2B5EF4-FFF2-40B4-BE49-F238E27FC236}">
                              <a16:creationId xmlns:a16="http://schemas.microsoft.com/office/drawing/2014/main" id="{DF2B935F-E681-4C37-A303-539CA5E494FF}"/>
                            </a:ext>
                          </a:extLst>
                        </wpg:cNvPr>
                        <wpg:cNvFrPr/>
                        <wpg:xfrm>
                          <a:off x="0" y="0"/>
                          <a:ext cx="2371725" cy="2533650"/>
                        </wpg:xfrm>
                        <a:graphic>
                          <a:graphicData uri="http://schemas.openxmlformats.org/drawingml/2006/chart">
                            <c:chart xmlns:c="http://schemas.openxmlformats.org/drawingml/2006/chart" xmlns:r="http://schemas.openxmlformats.org/officeDocument/2006/relationships" r:id="rId75"/>
                          </a:graphicData>
                        </a:graphic>
                      </wpg:graphicFrame>
                      <wpg:graphicFrame>
                        <wpg:cNvPr id="1195098844" name="Graphique 1">
                          <a:extLst>
                            <a:ext uri="{FF2B5EF4-FFF2-40B4-BE49-F238E27FC236}">
                              <a16:creationId xmlns:a16="http://schemas.microsoft.com/office/drawing/2014/main" id="{8DDD999C-0976-47D1-902A-748BE7F5CCB1}"/>
                            </a:ext>
                          </a:extLst>
                        </wpg:cNvPr>
                        <wpg:cNvFrPr/>
                        <wpg:xfrm>
                          <a:off x="2486025" y="57150"/>
                          <a:ext cx="2371725" cy="2533650"/>
                        </wpg:xfrm>
                        <a:graphic>
                          <a:graphicData uri="http://schemas.openxmlformats.org/drawingml/2006/chart">
                            <c:chart xmlns:c="http://schemas.openxmlformats.org/drawingml/2006/chart" xmlns:r="http://schemas.openxmlformats.org/officeDocument/2006/relationships" r:id="rId76"/>
                          </a:graphicData>
                        </a:graphic>
                      </wpg:graphicFrame>
                      <wpg:graphicFrame>
                        <wpg:cNvPr id="187246669" name="Graphique 1">
                          <a:extLst>
                            <a:ext uri="{FF2B5EF4-FFF2-40B4-BE49-F238E27FC236}">
                              <a16:creationId xmlns:a16="http://schemas.microsoft.com/office/drawing/2014/main" id="{DF2B935F-E681-4C37-A303-539CA5E494FF}"/>
                            </a:ext>
                          </a:extLst>
                        </wpg:cNvPr>
                        <wpg:cNvFrPr/>
                        <wpg:xfrm>
                          <a:off x="0" y="2819400"/>
                          <a:ext cx="2371725" cy="2495550"/>
                        </wpg:xfrm>
                        <a:graphic>
                          <a:graphicData uri="http://schemas.openxmlformats.org/drawingml/2006/chart">
                            <c:chart xmlns:c="http://schemas.openxmlformats.org/drawingml/2006/chart" xmlns:r="http://schemas.openxmlformats.org/officeDocument/2006/relationships" r:id="rId77"/>
                          </a:graphicData>
                        </a:graphic>
                      </wpg:graphicFrame>
                      <wpg:graphicFrame>
                        <wpg:cNvPr id="1271314204" name="Graphique 1">
                          <a:extLst>
                            <a:ext uri="{FF2B5EF4-FFF2-40B4-BE49-F238E27FC236}">
                              <a16:creationId xmlns:a16="http://schemas.microsoft.com/office/drawing/2014/main" id="{8DDD999C-0976-47D1-902A-748BE7F5CCB1}"/>
                            </a:ext>
                          </a:extLst>
                        </wpg:cNvPr>
                        <wpg:cNvFrPr/>
                        <wpg:xfrm>
                          <a:off x="2486025" y="2819400"/>
                          <a:ext cx="2466975" cy="2543175"/>
                        </wpg:xfrm>
                        <a:graphic>
                          <a:graphicData uri="http://schemas.openxmlformats.org/drawingml/2006/chart">
                            <c:chart xmlns:c="http://schemas.openxmlformats.org/drawingml/2006/chart" xmlns:r="http://schemas.openxmlformats.org/officeDocument/2006/relationships" r:id="rId78"/>
                          </a:graphicData>
                        </a:graphic>
                      </wpg:graphicFrame>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F8F0DF0" id="Groupe 1" o:spid="_x0000_s1026" style="position:absolute;margin-left:19.5pt;margin-top:9.95pt;width:390pt;height:422.25pt;z-index:251670016" coordsize="49530,53625"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">
                <v:shape id="Graphique 1" o:spid="_x0000_s1027" type="#_x0000_t75" style="position:absolute;left:-60;top:-60;width:23834;height:25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">
                  <v:imagedata r:id="rId79" o:title=""/>
                  <o:lock v:ext="edit" aspectratio="f"/>
                </v:shape>
                <v:shape id="Graphique 1" o:spid="_x0000_s1028" type="#_x0000_t75" style="position:absolute;left:24810;top:487;width:23836;height:25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">
                  <v:imagedata r:id="rId80" o:title=""/>
                  <o:lock v:ext="edit" aspectratio="f"/>
                </v:shape>
                <v:shape id="Graphique 1" o:spid="_x0000_s1029" type="#_x0000_t75" style="position:absolute;left:-60;top:28163;width:23834;height:25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">
                  <v:imagedata r:id="rId81" o:title=""/>
                  <o:lock v:ext="edit" aspectratio="f"/>
                </v:shape>
                <v:shape id="Graphique 1" o:spid="_x0000_s1030" type="#_x0000_t75" style="position:absolute;left:24810;top:28163;width:24750;height:25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">
                  <v:imagedata r:id="rId82" o:title=""/>
                  <o:lock v:ext="edit" aspectratio="f"/>
                </v:shape>
              </v:group>
            </w:pict>
          </mc:Fallback>
        </mc:AlternateContent>
      </w:r>
    </w:p>
    <w:p w14:paraId="6A2BF3D3" w14:textId="52927A97" w:rsidR="001E6A59" w:rsidRDefault="001E6A59" w:rsidP="008E3FAF">
      <w:pPr>
        <w:jc w:val="both"/>
        <w:rPr>
          <w:noProof/>
        </w:rPr>
      </w:pPr>
    </w:p>
    <w:p w14:paraId="322DBD5B" w14:textId="77777777" w:rsidR="001E6A59" w:rsidRDefault="001E6A59" w:rsidP="008E3FAF">
      <w:pPr>
        <w:jc w:val="both"/>
        <w:rPr>
          <w:noProof/>
        </w:rPr>
      </w:pPr>
    </w:p>
    <w:p w14:paraId="10833067" w14:textId="77777777" w:rsidR="001E6A59" w:rsidRDefault="001E6A59" w:rsidP="008E3FAF">
      <w:pPr>
        <w:jc w:val="both"/>
        <w:rPr>
          <w:noProof/>
        </w:rPr>
      </w:pPr>
    </w:p>
    <w:p w14:paraId="41E17881" w14:textId="77777777" w:rsidR="001E6A59" w:rsidRDefault="001E6A59" w:rsidP="008E3FAF">
      <w:pPr>
        <w:jc w:val="both"/>
        <w:rPr>
          <w:noProof/>
        </w:rPr>
      </w:pPr>
    </w:p>
    <w:p w14:paraId="4AE257D8" w14:textId="77777777" w:rsidR="001E6A59" w:rsidRDefault="001E6A59" w:rsidP="008E3FAF">
      <w:pPr>
        <w:jc w:val="both"/>
        <w:rPr>
          <w:noProof/>
        </w:rPr>
      </w:pPr>
    </w:p>
    <w:p w14:paraId="074AEB76" w14:textId="77777777" w:rsidR="001E6A59" w:rsidRDefault="001E6A59" w:rsidP="008E3FAF">
      <w:pPr>
        <w:jc w:val="both"/>
        <w:rPr>
          <w:noProof/>
        </w:rPr>
      </w:pPr>
    </w:p>
    <w:p w14:paraId="050D8722" w14:textId="77777777" w:rsidR="001E6A59" w:rsidRDefault="001E6A59" w:rsidP="008E3FAF">
      <w:pPr>
        <w:jc w:val="both"/>
        <w:rPr>
          <w:noProof/>
        </w:rPr>
      </w:pPr>
    </w:p>
    <w:p w14:paraId="16030BBC" w14:textId="77777777" w:rsidR="001E6A59" w:rsidRDefault="001E6A59" w:rsidP="008E3FAF">
      <w:pPr>
        <w:jc w:val="both"/>
        <w:rPr>
          <w:noProof/>
        </w:rPr>
      </w:pPr>
    </w:p>
    <w:p w14:paraId="20FF0392" w14:textId="77777777" w:rsidR="001E6A59" w:rsidRDefault="001E6A59" w:rsidP="008E3FAF">
      <w:pPr>
        <w:jc w:val="both"/>
        <w:rPr>
          <w:noProof/>
        </w:rPr>
      </w:pPr>
    </w:p>
    <w:p w14:paraId="03E1EF93" w14:textId="77777777" w:rsidR="001E6A59" w:rsidRDefault="001E6A59" w:rsidP="008E3FAF">
      <w:pPr>
        <w:jc w:val="both"/>
        <w:rPr>
          <w:noProof/>
        </w:rPr>
      </w:pPr>
    </w:p>
    <w:p w14:paraId="05B2944F" w14:textId="77777777" w:rsidR="001E6A59" w:rsidRDefault="001E6A59" w:rsidP="008E3FAF">
      <w:pPr>
        <w:jc w:val="both"/>
        <w:rPr>
          <w:noProof/>
        </w:rPr>
      </w:pPr>
    </w:p>
    <w:p w14:paraId="56B70634" w14:textId="77777777" w:rsidR="001E6A59" w:rsidRDefault="001E6A59" w:rsidP="008E3FAF">
      <w:pPr>
        <w:jc w:val="both"/>
        <w:rPr>
          <w:noProof/>
        </w:rPr>
      </w:pPr>
    </w:p>
    <w:p w14:paraId="6C268D91" w14:textId="77777777" w:rsidR="001E6A59" w:rsidRDefault="001E6A59" w:rsidP="008E3FAF">
      <w:pPr>
        <w:jc w:val="both"/>
        <w:rPr>
          <w:noProof/>
        </w:rPr>
      </w:pPr>
    </w:p>
    <w:p w14:paraId="06F330E1" w14:textId="77777777" w:rsidR="001E6A59" w:rsidRDefault="001E6A59" w:rsidP="008E3FAF">
      <w:pPr>
        <w:jc w:val="both"/>
        <w:rPr>
          <w:noProof/>
        </w:rPr>
      </w:pPr>
    </w:p>
    <w:p w14:paraId="15A46EBF" w14:textId="77777777" w:rsidR="001E6A59" w:rsidRDefault="001E6A59" w:rsidP="008E3FAF">
      <w:pPr>
        <w:jc w:val="both"/>
        <w:rPr>
          <w:noProof/>
        </w:rPr>
      </w:pPr>
    </w:p>
    <w:p w14:paraId="126AA3EA" w14:textId="77777777" w:rsidR="001E6A59" w:rsidRDefault="001E6A59" w:rsidP="008E3FAF">
      <w:pPr>
        <w:jc w:val="both"/>
        <w:rPr>
          <w:noProof/>
        </w:rPr>
      </w:pPr>
    </w:p>
    <w:p w14:paraId="791BF752" w14:textId="77777777" w:rsidR="001E6A59" w:rsidRDefault="001E6A59" w:rsidP="008E3FAF">
      <w:pPr>
        <w:jc w:val="both"/>
        <w:rPr>
          <w:noProof/>
        </w:rPr>
      </w:pPr>
    </w:p>
    <w:p w14:paraId="40C9E532" w14:textId="77777777" w:rsidR="001E6A59" w:rsidRDefault="001E6A59" w:rsidP="008E3FAF">
      <w:pPr>
        <w:jc w:val="both"/>
        <w:rPr>
          <w:noProof/>
        </w:rPr>
      </w:pPr>
    </w:p>
    <w:p w14:paraId="30FDCBDA" w14:textId="77777777" w:rsidR="001E6A59" w:rsidRDefault="001E6A59" w:rsidP="008E3FAF">
      <w:pPr>
        <w:jc w:val="both"/>
        <w:rPr>
          <w:noProof/>
        </w:rPr>
      </w:pPr>
    </w:p>
    <w:p w14:paraId="084AB581" w14:textId="77777777" w:rsidR="001E6A59" w:rsidRDefault="001E6A59" w:rsidP="008E3FAF">
      <w:pPr>
        <w:jc w:val="both"/>
        <w:rPr>
          <w:rFonts w:ascii="Arial" w:hAnsi="Arial" w:cs="Arial"/>
          <w:color w:val="404040"/>
        </w:rPr>
      </w:pPr>
    </w:p>
    <w:p w14:paraId="50B0C29D" w14:textId="77777777" w:rsidR="00A47F7A" w:rsidRDefault="00A47F7A" w:rsidP="008E3FAF">
      <w:pPr>
        <w:jc w:val="both"/>
        <w:rPr>
          <w:rFonts w:ascii="Arial" w:hAnsi="Arial" w:cs="Arial"/>
          <w:color w:val="404040"/>
        </w:rPr>
      </w:pPr>
    </w:p>
    <w:p w14:paraId="2B2C9A79" w14:textId="77777777" w:rsidR="00A47F7A" w:rsidRDefault="00A47F7A" w:rsidP="008E3FAF">
      <w:pPr>
        <w:jc w:val="both"/>
        <w:rPr>
          <w:rFonts w:ascii="Arial" w:hAnsi="Arial" w:cs="Arial"/>
          <w:color w:val="404040"/>
        </w:rPr>
      </w:pPr>
    </w:p>
    <w:p w14:paraId="30C85903" w14:textId="77777777" w:rsidR="00A47F7A" w:rsidRDefault="00A47F7A" w:rsidP="008E3FAF">
      <w:pPr>
        <w:jc w:val="both"/>
        <w:rPr>
          <w:rFonts w:ascii="Arial" w:hAnsi="Arial" w:cs="Arial"/>
          <w:color w:val="404040"/>
        </w:rPr>
      </w:pPr>
    </w:p>
    <w:p w14:paraId="4A96F3B1" w14:textId="77777777" w:rsidR="00A47F7A" w:rsidRDefault="00A47F7A" w:rsidP="008E3FAF">
      <w:pPr>
        <w:jc w:val="both"/>
        <w:rPr>
          <w:rFonts w:ascii="Arial" w:hAnsi="Arial" w:cs="Arial"/>
          <w:color w:val="404040"/>
        </w:rPr>
      </w:pPr>
    </w:p>
    <w:p w14:paraId="50035AE1" w14:textId="77777777" w:rsidR="00A47F7A" w:rsidRDefault="00A47F7A" w:rsidP="008E3FAF">
      <w:pPr>
        <w:jc w:val="both"/>
        <w:rPr>
          <w:rFonts w:ascii="Arial" w:hAnsi="Arial" w:cs="Arial"/>
          <w:color w:val="404040"/>
        </w:rPr>
      </w:pPr>
    </w:p>
    <w:p w14:paraId="5551B1CE" w14:textId="77777777" w:rsidR="00A47F7A" w:rsidRDefault="00A47F7A" w:rsidP="008E3FAF">
      <w:pPr>
        <w:jc w:val="both"/>
        <w:rPr>
          <w:rFonts w:ascii="Arial" w:hAnsi="Arial" w:cs="Arial"/>
          <w:color w:val="404040"/>
        </w:rPr>
      </w:pPr>
    </w:p>
    <w:p w14:paraId="2ED2D868" w14:textId="77777777" w:rsidR="00A47F7A" w:rsidRDefault="00A47F7A" w:rsidP="008E3FAF">
      <w:pPr>
        <w:jc w:val="both"/>
        <w:rPr>
          <w:rFonts w:ascii="Arial" w:hAnsi="Arial" w:cs="Arial"/>
          <w:color w:val="404040"/>
        </w:rPr>
      </w:pPr>
    </w:p>
    <w:p w14:paraId="58261E7B" w14:textId="77777777" w:rsidR="00A47F7A" w:rsidRDefault="00A47F7A" w:rsidP="008E3FAF">
      <w:pPr>
        <w:jc w:val="both"/>
        <w:rPr>
          <w:rFonts w:ascii="Arial" w:hAnsi="Arial" w:cs="Arial"/>
          <w:color w:val="404040"/>
        </w:rPr>
      </w:pPr>
    </w:p>
    <w:p w14:paraId="1C98EA72" w14:textId="77777777" w:rsidR="00A47F7A" w:rsidRDefault="00A47F7A" w:rsidP="008E3FAF">
      <w:pPr>
        <w:jc w:val="both"/>
        <w:rPr>
          <w:rFonts w:ascii="Arial" w:hAnsi="Arial" w:cs="Arial"/>
          <w:color w:val="404040"/>
        </w:rPr>
      </w:pPr>
    </w:p>
    <w:p w14:paraId="016438DC" w14:textId="77777777" w:rsidR="00A47F7A" w:rsidRDefault="00A47F7A" w:rsidP="008E3FAF">
      <w:pPr>
        <w:jc w:val="both"/>
        <w:rPr>
          <w:rFonts w:ascii="Arial" w:hAnsi="Arial" w:cs="Arial"/>
          <w:color w:val="404040"/>
        </w:rPr>
      </w:pPr>
    </w:p>
    <w:p w14:paraId="4B1A39AB" w14:textId="77777777" w:rsidR="00A47F7A" w:rsidRDefault="00A47F7A" w:rsidP="008E3FAF">
      <w:pPr>
        <w:jc w:val="both"/>
        <w:rPr>
          <w:rFonts w:ascii="Arial" w:hAnsi="Arial" w:cs="Arial"/>
          <w:color w:val="404040"/>
        </w:rPr>
      </w:pPr>
    </w:p>
    <w:p w14:paraId="0E04964F" w14:textId="77777777" w:rsidR="00A47F7A" w:rsidRDefault="00A47F7A" w:rsidP="008E3FAF">
      <w:pPr>
        <w:jc w:val="both"/>
        <w:rPr>
          <w:rFonts w:ascii="Arial" w:hAnsi="Arial" w:cs="Arial"/>
          <w:color w:val="404040"/>
        </w:rPr>
      </w:pPr>
    </w:p>
    <w:p w14:paraId="1D8DF67C" w14:textId="77777777" w:rsidR="00A47F7A" w:rsidRDefault="00A47F7A" w:rsidP="008E3FAF">
      <w:pPr>
        <w:jc w:val="both"/>
        <w:rPr>
          <w:rFonts w:ascii="Arial" w:hAnsi="Arial" w:cs="Arial"/>
          <w:color w:val="404040"/>
        </w:rPr>
      </w:pPr>
    </w:p>
    <w:p w14:paraId="0ACD006C" w14:textId="77777777" w:rsidR="00A47F7A" w:rsidRDefault="00A47F7A" w:rsidP="008E3FAF">
      <w:pPr>
        <w:jc w:val="both"/>
        <w:rPr>
          <w:rFonts w:ascii="Arial" w:hAnsi="Arial" w:cs="Arial"/>
          <w:color w:val="404040"/>
        </w:rPr>
      </w:pPr>
    </w:p>
    <w:p w14:paraId="68DBAF6F" w14:textId="77777777" w:rsidR="001E6A59" w:rsidRDefault="001E6A59" w:rsidP="008E3FAF">
      <w:pPr>
        <w:jc w:val="both"/>
        <w:rPr>
          <w:rFonts w:ascii="Arial" w:hAnsi="Arial" w:cs="Arial"/>
          <w:color w:val="404040"/>
        </w:rPr>
      </w:pPr>
    </w:p>
    <w:p w14:paraId="35182606" w14:textId="77777777" w:rsidR="001E6A59" w:rsidRDefault="001E6A59" w:rsidP="008E3FAF">
      <w:pPr>
        <w:jc w:val="both"/>
        <w:rPr>
          <w:rFonts w:ascii="Arial" w:hAnsi="Arial" w:cs="Arial"/>
          <w:color w:val="404040"/>
        </w:rPr>
      </w:pPr>
    </w:p>
    <w:p w14:paraId="29202935" w14:textId="77777777" w:rsidR="001E6A59" w:rsidRDefault="001E6A59" w:rsidP="008E3FAF">
      <w:pPr>
        <w:jc w:val="both"/>
        <w:rPr>
          <w:rFonts w:ascii="Arial" w:hAnsi="Arial" w:cs="Arial"/>
          <w:color w:val="404040"/>
        </w:rPr>
      </w:pPr>
    </w:p>
    <w:p w14:paraId="15270AF8" w14:textId="3912DF12" w:rsidR="00A47F7A" w:rsidRPr="001E6A59" w:rsidRDefault="007751C7" w:rsidP="007751C7">
      <w:pPr>
        <w:spacing w:line="360" w:lineRule="auto"/>
        <w:ind w:firstLine="360"/>
        <w:jc w:val="center"/>
        <w:rPr>
          <w:rFonts w:ascii="Arial" w:hAnsi="Arial" w:cs="Arial"/>
          <w:color w:val="404040"/>
        </w:rPr>
      </w:pPr>
      <w:r w:rsidRPr="001E6A59">
        <w:rPr>
          <w:rFonts w:ascii="Arial" w:hAnsi="Arial" w:cs="Arial"/>
          <w:color w:val="404040"/>
        </w:rPr>
        <w:t>Fig.</w:t>
      </w:r>
      <w:r w:rsidR="001E6A59" w:rsidRPr="001E6A59">
        <w:rPr>
          <w:rFonts w:ascii="Arial" w:hAnsi="Arial" w:cs="Arial"/>
          <w:color w:val="404040"/>
        </w:rPr>
        <w:t>6</w:t>
      </w:r>
      <w:r w:rsidRPr="001E6A59">
        <w:rPr>
          <w:rFonts w:ascii="Arial" w:hAnsi="Arial" w:cs="Arial"/>
          <w:color w:val="404040"/>
        </w:rPr>
        <w:t xml:space="preserve">. </w:t>
      </w:r>
      <w:r w:rsidR="001E6A59" w:rsidRPr="001E6A59">
        <w:rPr>
          <w:rFonts w:ascii="Arial" w:hAnsi="Arial" w:cs="Arial"/>
          <w:lang w:eastAsia="fr-CI"/>
        </w:rPr>
        <w:t>Flexural and compressive values of cement percentages 28 and 90 days of curing</w:t>
      </w:r>
    </w:p>
    <w:p w14:paraId="4D1C220D" w14:textId="76DF8042" w:rsidR="007751C7" w:rsidRDefault="0022030E" w:rsidP="008E3FAF">
      <w:pPr>
        <w:jc w:val="both"/>
        <w:rPr>
          <w:rFonts w:ascii="Arial" w:hAnsi="Arial" w:cs="Arial"/>
          <w:b/>
          <w:bCs/>
          <w:sz w:val="22"/>
          <w:szCs w:val="22"/>
        </w:rPr>
      </w:pPr>
      <w:r w:rsidRPr="0022030E">
        <w:rPr>
          <w:rFonts w:ascii="Arial" w:hAnsi="Arial" w:cs="Arial"/>
          <w:b/>
          <w:bCs/>
          <w:color w:val="404040"/>
          <w:sz w:val="22"/>
          <w:szCs w:val="22"/>
        </w:rPr>
        <w:t xml:space="preserve">3.2 </w:t>
      </w:r>
      <w:r w:rsidRPr="0022030E">
        <w:rPr>
          <w:rFonts w:ascii="Arial" w:hAnsi="Arial" w:cs="Arial"/>
          <w:b/>
          <w:bCs/>
          <w:sz w:val="22"/>
          <w:szCs w:val="22"/>
        </w:rPr>
        <w:t>Discussion</w:t>
      </w:r>
    </w:p>
    <w:p w14:paraId="39EB33BB" w14:textId="53FB4A5D" w:rsidR="00EC58A0" w:rsidRPr="00EC58A0" w:rsidRDefault="00EC58A0" w:rsidP="00EC58A0">
      <w:pPr>
        <w:spacing w:line="276" w:lineRule="auto"/>
        <w:jc w:val="both"/>
        <w:rPr>
          <w:rFonts w:ascii="Arial" w:hAnsi="Arial" w:cs="Arial"/>
        </w:rPr>
      </w:pPr>
      <w:r w:rsidRPr="00EC58A0">
        <w:rPr>
          <w:rFonts w:ascii="Arial" w:hAnsi="Arial" w:cs="Arial"/>
        </w:rPr>
        <w:t xml:space="preserve">Overall, the results clearly highlight the determining impact of the 90-day curing time on the mechanical performance of compressed and stabilized earth blocks (CSEBs), whether formulated with banana trunk powder (BTB) or cement. For CSEBs incorporating PTB, the results confirm that an optimal dosage of 2% coupled with prolonged curing significantly improves the flexural and compressive strength compared to the values recorded at 28 days. This improvement can be explained by the better internal cohesion and densification of the material under the effect of slow drying and stress redistribution, in agreement with several </w:t>
      </w:r>
      <w:r w:rsidRPr="00EC58A0">
        <w:rPr>
          <w:rFonts w:ascii="Arial" w:hAnsi="Arial" w:cs="Arial"/>
        </w:rPr>
        <w:lastRenderedPageBreak/>
        <w:t xml:space="preserve">studies on bio-based composites, although there are variations in the results depending on the formulations used and the types of fibers </w:t>
      </w:r>
      <w:r w:rsidRPr="00EC58A0">
        <w:rPr>
          <w:rFonts w:ascii="Arial" w:hAnsi="Arial" w:cs="Arial"/>
          <w:b/>
          <w:bCs/>
        </w:rPr>
        <w:t xml:space="preserve">(Soumaila </w:t>
      </w:r>
      <w:r w:rsidRPr="00EC58A0">
        <w:rPr>
          <w:rFonts w:ascii="Arial" w:hAnsi="Arial" w:cs="Arial"/>
          <w:b/>
          <w:bCs/>
          <w:i/>
          <w:iCs/>
        </w:rPr>
        <w:t xml:space="preserve">et al., </w:t>
      </w:r>
      <w:r w:rsidRPr="00EC58A0">
        <w:rPr>
          <w:rFonts w:ascii="Arial" w:hAnsi="Arial" w:cs="Arial"/>
          <w:b/>
          <w:bCs/>
        </w:rPr>
        <w:t>2022)</w:t>
      </w:r>
      <w:r w:rsidRPr="00EC58A0">
        <w:rPr>
          <w:rFonts w:ascii="Arial" w:hAnsi="Arial" w:cs="Arial"/>
        </w:rPr>
        <w:t xml:space="preserve">. However, beyond 2%, particularly at 10%, the fiber overload weakens the matrix, reduces compactness and leads to a significant deterioration in performance, a phenomenon also documented in the literature on the limits of incorporation of plant fibers </w:t>
      </w:r>
      <w:r w:rsidRPr="00EC58A0">
        <w:rPr>
          <w:rFonts w:ascii="Arial" w:hAnsi="Arial" w:cs="Arial"/>
          <w:b/>
          <w:bCs/>
        </w:rPr>
        <w:t>(</w:t>
      </w:r>
      <w:proofErr w:type="spellStart"/>
      <w:r w:rsidRPr="00EC58A0">
        <w:rPr>
          <w:rFonts w:ascii="Arial" w:hAnsi="Arial" w:cs="Arial"/>
          <w:b/>
          <w:bCs/>
        </w:rPr>
        <w:t>Guemidi</w:t>
      </w:r>
      <w:proofErr w:type="spellEnd"/>
      <w:r w:rsidRPr="00EC58A0">
        <w:rPr>
          <w:rFonts w:ascii="Arial" w:hAnsi="Arial" w:cs="Arial"/>
          <w:b/>
          <w:bCs/>
        </w:rPr>
        <w:t xml:space="preserve"> </w:t>
      </w:r>
      <w:r w:rsidRPr="00EC58A0">
        <w:rPr>
          <w:rFonts w:ascii="Arial" w:hAnsi="Arial" w:cs="Arial"/>
          <w:b/>
          <w:bCs/>
          <w:i/>
          <w:iCs/>
        </w:rPr>
        <w:t xml:space="preserve">et al., </w:t>
      </w:r>
      <w:r w:rsidRPr="00EC58A0">
        <w:rPr>
          <w:rFonts w:ascii="Arial" w:hAnsi="Arial" w:cs="Arial"/>
          <w:b/>
          <w:bCs/>
        </w:rPr>
        <w:t xml:space="preserve">2024; </w:t>
      </w:r>
      <w:proofErr w:type="spellStart"/>
      <w:r w:rsidRPr="00EC58A0">
        <w:rPr>
          <w:rFonts w:ascii="Arial" w:hAnsi="Arial" w:cs="Arial"/>
          <w:b/>
          <w:bCs/>
        </w:rPr>
        <w:t>Belaribi</w:t>
      </w:r>
      <w:proofErr w:type="spellEnd"/>
      <w:r w:rsidRPr="00EC58A0">
        <w:rPr>
          <w:rFonts w:ascii="Arial" w:hAnsi="Arial" w:cs="Arial"/>
          <w:b/>
          <w:bCs/>
        </w:rPr>
        <w:t xml:space="preserve"> </w:t>
      </w:r>
      <w:r w:rsidRPr="00EC58A0">
        <w:rPr>
          <w:rFonts w:ascii="Arial" w:hAnsi="Arial" w:cs="Arial"/>
          <w:b/>
          <w:bCs/>
          <w:i/>
          <w:iCs/>
        </w:rPr>
        <w:t xml:space="preserve">et al., </w:t>
      </w:r>
      <w:r w:rsidRPr="00EC58A0">
        <w:rPr>
          <w:rFonts w:ascii="Arial" w:hAnsi="Arial" w:cs="Arial"/>
          <w:b/>
          <w:bCs/>
        </w:rPr>
        <w:t>2024)</w:t>
      </w:r>
      <w:r w:rsidRPr="00EC58A0">
        <w:rPr>
          <w:rFonts w:ascii="Arial" w:hAnsi="Arial" w:cs="Arial"/>
        </w:rPr>
        <w:t>. This highlights the importance of a strictly controlled dosage combined with sufficient curing time to ensure an optimal balance between mechanical strength and durability.</w:t>
      </w:r>
    </w:p>
    <w:p w14:paraId="5C05F169" w14:textId="7D40653A" w:rsidR="0022030E" w:rsidRPr="00EC58A0" w:rsidRDefault="00EC58A0" w:rsidP="00EC58A0">
      <w:pPr>
        <w:jc w:val="both"/>
        <w:rPr>
          <w:rFonts w:ascii="Arial" w:hAnsi="Arial" w:cs="Arial"/>
          <w:b/>
          <w:bCs/>
          <w:color w:val="404040"/>
          <w:sz w:val="22"/>
          <w:szCs w:val="22"/>
        </w:rPr>
      </w:pPr>
      <w:r w:rsidRPr="00EC58A0">
        <w:rPr>
          <w:rFonts w:ascii="Arial" w:hAnsi="Arial" w:cs="Arial"/>
        </w:rPr>
        <w:t xml:space="preserve">For cement-based </w:t>
      </w:r>
      <w:r w:rsidR="00906F87" w:rsidRPr="001E258E">
        <w:rPr>
          <w:rFonts w:ascii="Arial" w:hAnsi="Arial" w:cs="Arial"/>
        </w:rPr>
        <w:t>SCEB</w:t>
      </w:r>
      <w:r w:rsidRPr="00EC58A0">
        <w:rPr>
          <w:rFonts w:ascii="Arial" w:hAnsi="Arial" w:cs="Arial"/>
        </w:rPr>
        <w:t xml:space="preserve">, the performance evolution is linear and proportional to the cement content. At low levels (2%), the increase in strength between 28 and 90 days remains moderate, indicating that the hydration process is less efficient at low concentrations </w:t>
      </w:r>
      <w:r w:rsidRPr="00EC58A0">
        <w:rPr>
          <w:rFonts w:ascii="Arial" w:hAnsi="Arial" w:cs="Arial"/>
          <w:b/>
          <w:bCs/>
        </w:rPr>
        <w:t>(</w:t>
      </w:r>
      <w:proofErr w:type="spellStart"/>
      <w:r w:rsidRPr="00EC58A0">
        <w:rPr>
          <w:rFonts w:ascii="Arial" w:hAnsi="Arial" w:cs="Arial"/>
          <w:b/>
          <w:bCs/>
        </w:rPr>
        <w:t>Goutsaya</w:t>
      </w:r>
      <w:proofErr w:type="spellEnd"/>
      <w:r w:rsidRPr="00EC58A0">
        <w:rPr>
          <w:rFonts w:ascii="Arial" w:hAnsi="Arial" w:cs="Arial"/>
          <w:b/>
          <w:bCs/>
        </w:rPr>
        <w:t xml:space="preserve"> </w:t>
      </w:r>
      <w:r w:rsidRPr="00EC58A0">
        <w:rPr>
          <w:rFonts w:ascii="Arial" w:hAnsi="Arial" w:cs="Arial"/>
          <w:b/>
          <w:bCs/>
          <w:i/>
          <w:iCs/>
        </w:rPr>
        <w:t xml:space="preserve">et al., </w:t>
      </w:r>
      <w:r w:rsidRPr="00EC58A0">
        <w:rPr>
          <w:rFonts w:ascii="Arial" w:hAnsi="Arial" w:cs="Arial"/>
          <w:b/>
          <w:bCs/>
        </w:rPr>
        <w:t xml:space="preserve">2022; Hall </w:t>
      </w:r>
      <w:r w:rsidRPr="00EC58A0">
        <w:rPr>
          <w:rFonts w:ascii="Arial" w:hAnsi="Arial" w:cs="Arial"/>
          <w:b/>
          <w:bCs/>
          <w:i/>
          <w:iCs/>
        </w:rPr>
        <w:t xml:space="preserve">et al., </w:t>
      </w:r>
      <w:r w:rsidRPr="00EC58A0">
        <w:rPr>
          <w:rFonts w:ascii="Arial" w:hAnsi="Arial" w:cs="Arial"/>
          <w:b/>
          <w:bCs/>
        </w:rPr>
        <w:t>2022)</w:t>
      </w:r>
      <w:r w:rsidRPr="00EC58A0">
        <w:rPr>
          <w:rFonts w:ascii="Arial" w:hAnsi="Arial" w:cs="Arial"/>
        </w:rPr>
        <w:t xml:space="preserve">. In contrast, at 10% cement, mechanical performance increases significantly, reaching 4.02 MPa in flexure and 18.77 MPa in compression after 90 days, compared to 2.59 MPa and 12.32 MPa at 28 days, respectively. This improvement is due to the continuation of hydration reactions that lead to the formation of CSH gels, the main contributors to the strength of the material, in accordance with current observations on cementitious materials </w:t>
      </w:r>
      <w:r w:rsidRPr="00EC58A0">
        <w:rPr>
          <w:rFonts w:ascii="Arial" w:hAnsi="Arial" w:cs="Arial"/>
          <w:b/>
          <w:bCs/>
        </w:rPr>
        <w:t xml:space="preserve">(Achour </w:t>
      </w:r>
      <w:r w:rsidRPr="00EC58A0">
        <w:rPr>
          <w:rFonts w:ascii="Arial" w:hAnsi="Arial" w:cs="Arial"/>
          <w:b/>
          <w:bCs/>
          <w:i/>
          <w:iCs/>
        </w:rPr>
        <w:t xml:space="preserve">et al., </w:t>
      </w:r>
      <w:r w:rsidRPr="00EC58A0">
        <w:rPr>
          <w:rFonts w:ascii="Arial" w:hAnsi="Arial" w:cs="Arial"/>
          <w:b/>
          <w:bCs/>
        </w:rPr>
        <w:t>2024; Kushi, 2022)</w:t>
      </w:r>
      <w:r w:rsidRPr="00EC58A0">
        <w:rPr>
          <w:rFonts w:ascii="Arial" w:hAnsi="Arial" w:cs="Arial"/>
        </w:rPr>
        <w:t>. However, this increase in performance is potentially accompanied by an increased environmental impact, particularly in terms of CO</w:t>
      </w:r>
      <w:r w:rsidRPr="00EC58A0">
        <w:rPr>
          <w:rFonts w:ascii="Cambria Math" w:hAnsi="Cambria Math" w:cs="Cambria Math"/>
        </w:rPr>
        <w:t>₂</w:t>
      </w:r>
      <w:r w:rsidRPr="00EC58A0">
        <w:rPr>
          <w:rFonts w:ascii="Arial" w:hAnsi="Arial" w:cs="Arial"/>
        </w:rPr>
        <w:t xml:space="preserve"> emissions and thermal conductivity, raising the question of the trade-off between mechanical resistance and ecological sustainability, a subject which is often discussed in the literature </w:t>
      </w:r>
      <w:r w:rsidRPr="00EC58A0">
        <w:rPr>
          <w:rFonts w:ascii="Arial" w:hAnsi="Arial" w:cs="Arial"/>
          <w:b/>
          <w:bCs/>
        </w:rPr>
        <w:t>(</w:t>
      </w:r>
      <w:proofErr w:type="spellStart"/>
      <w:r w:rsidRPr="00EC58A0">
        <w:rPr>
          <w:rFonts w:ascii="Arial" w:hAnsi="Arial" w:cs="Arial"/>
          <w:b/>
          <w:bCs/>
        </w:rPr>
        <w:t>Skałba</w:t>
      </w:r>
      <w:proofErr w:type="spellEnd"/>
      <w:r w:rsidRPr="00EC58A0">
        <w:rPr>
          <w:rFonts w:ascii="Arial" w:hAnsi="Arial" w:cs="Arial"/>
          <w:b/>
          <w:bCs/>
        </w:rPr>
        <w:t>, 2022; Morin, 2022)</w:t>
      </w:r>
      <w:r w:rsidR="0022030E" w:rsidRPr="00EC58A0">
        <w:rPr>
          <w:rFonts w:ascii="Arial" w:hAnsi="Arial" w:cs="Arial"/>
          <w:bCs/>
        </w:rPr>
        <w:t>.</w:t>
      </w:r>
    </w:p>
    <w:p w14:paraId="668D1D7F" w14:textId="77777777" w:rsidR="00790ADA" w:rsidRPr="00FB3A86" w:rsidRDefault="00790ADA" w:rsidP="00441B6F">
      <w:pPr>
        <w:pStyle w:val="Body"/>
        <w:spacing w:after="0"/>
        <w:rPr>
          <w:rFonts w:ascii="Arial" w:hAnsi="Arial" w:cs="Arial"/>
        </w:rPr>
      </w:pPr>
    </w:p>
    <w:p w14:paraId="4EB1749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8D1B9F1" w14:textId="77777777" w:rsidR="00790ADA" w:rsidRPr="00FB3A86" w:rsidRDefault="00790ADA" w:rsidP="00441B6F">
      <w:pPr>
        <w:pStyle w:val="ConcHead"/>
        <w:spacing w:after="0"/>
        <w:jc w:val="both"/>
        <w:rPr>
          <w:rFonts w:ascii="Arial" w:hAnsi="Arial" w:cs="Arial"/>
        </w:rPr>
      </w:pPr>
    </w:p>
    <w:p w14:paraId="056DBC71" w14:textId="26211C17" w:rsidR="00790ADA" w:rsidRPr="005A00D2" w:rsidRDefault="00A05496" w:rsidP="005A00D2">
      <w:pPr>
        <w:jc w:val="both"/>
        <w:rPr>
          <w:rFonts w:ascii="Arial" w:hAnsi="Arial" w:cs="Arial"/>
          <w:bCs/>
        </w:rPr>
      </w:pPr>
      <w:r w:rsidRPr="00A876E8">
        <w:t xml:space="preserve">Ultimately, the comparative analysis of the two formulations shows that the extended 90-day cure optimizes the performance of </w:t>
      </w:r>
      <w:r w:rsidR="00906F87" w:rsidRPr="001E258E">
        <w:rPr>
          <w:rFonts w:ascii="Arial" w:hAnsi="Arial" w:cs="Arial"/>
        </w:rPr>
        <w:t>SCEB</w:t>
      </w:r>
      <w:r w:rsidRPr="00A876E8">
        <w:t>, with maximum efficiency for 2% PTB, which offers a good balance between durability, strength, and low environmental impact. Conversely, although high-content cement ensures superior mechanical performance, it remains penalized by its environmental effects. These results confirm the importance of combining a reasonable dosage of binders with an adequate curing time to promote sustainable, high-performance construction materials that respect current climate issues</w:t>
      </w:r>
      <w:r w:rsidR="005A00D2" w:rsidRPr="005A00D2">
        <w:rPr>
          <w:rFonts w:ascii="Arial" w:hAnsi="Arial" w:cs="Arial"/>
          <w:bCs/>
        </w:rPr>
        <w:t>.</w:t>
      </w:r>
    </w:p>
    <w:p w14:paraId="2FDC6D28" w14:textId="77777777" w:rsidR="00DB38CE" w:rsidRDefault="00DB38CE" w:rsidP="00441B6F">
      <w:pPr>
        <w:pStyle w:val="ReferHead"/>
        <w:spacing w:after="0"/>
        <w:jc w:val="both"/>
        <w:rPr>
          <w:rFonts w:ascii="Arial" w:hAnsi="Arial" w:cs="Arial"/>
          <w:b w:val="0"/>
          <w:caps w:val="0"/>
          <w:sz w:val="20"/>
        </w:rPr>
      </w:pPr>
    </w:p>
    <w:p w14:paraId="10160813" w14:textId="36546C6D" w:rsidR="00860000" w:rsidRDefault="00860000" w:rsidP="00441B6F">
      <w:pPr>
        <w:pStyle w:val="ReferHead"/>
        <w:spacing w:after="0"/>
        <w:jc w:val="both"/>
        <w:rPr>
          <w:rFonts w:ascii="Arial" w:hAnsi="Arial" w:cs="Arial"/>
          <w:b w:val="0"/>
          <w:caps w:val="0"/>
          <w:sz w:val="20"/>
        </w:rPr>
      </w:pPr>
    </w:p>
    <w:p w14:paraId="150BDAB4" w14:textId="1F73EEC0" w:rsidR="003F1BC0" w:rsidRPr="003F1BC0" w:rsidRDefault="003F1BC0" w:rsidP="003F1BC0">
      <w:pPr>
        <w:pStyle w:val="n-generalsubheadings"/>
        <w:rPr>
          <w:rFonts w:ascii="Arial" w:hAnsi="Arial" w:cs="Arial"/>
          <w:b/>
          <w:bCs/>
          <w:i w:val="0"/>
          <w:iCs/>
        </w:rPr>
      </w:pPr>
      <w:r w:rsidRPr="003F1BC0">
        <w:rPr>
          <w:rFonts w:ascii="Arial" w:hAnsi="Arial" w:cs="Arial"/>
          <w:b/>
          <w:bCs/>
          <w:i w:val="0"/>
          <w:iCs/>
        </w:rPr>
        <w:t>DISCLAIMER (ARTIFICIAL INTELLIGENCE)</w:t>
      </w:r>
    </w:p>
    <w:p w14:paraId="02D1E790" w14:textId="77777777" w:rsidR="003F1BC0" w:rsidRPr="001C5679" w:rsidRDefault="003F1BC0" w:rsidP="003F1BC0">
      <w:r>
        <w:t>Author(s) hereby declares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writing or editing of this manuscript.</w:t>
      </w:r>
    </w:p>
    <w:p w14:paraId="096CF186" w14:textId="77777777" w:rsidR="00860000" w:rsidRDefault="00860000" w:rsidP="00441B6F">
      <w:pPr>
        <w:pStyle w:val="ReferHead"/>
        <w:spacing w:after="0"/>
        <w:jc w:val="both"/>
        <w:rPr>
          <w:rFonts w:ascii="Arial" w:hAnsi="Arial" w:cs="Arial"/>
        </w:rPr>
      </w:pPr>
    </w:p>
    <w:p w14:paraId="337A680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9F6109C" w14:textId="77777777" w:rsidR="00790ADA" w:rsidRPr="00D0114A" w:rsidRDefault="00790ADA" w:rsidP="00D0114A">
      <w:pPr>
        <w:pStyle w:val="ReferHead"/>
        <w:spacing w:after="0"/>
        <w:jc w:val="both"/>
        <w:rPr>
          <w:rFonts w:ascii="Arial" w:hAnsi="Arial" w:cs="Arial"/>
          <w:sz w:val="20"/>
        </w:rPr>
      </w:pPr>
    </w:p>
    <w:p w14:paraId="40596D5A" w14:textId="77777777" w:rsidR="00A05496" w:rsidRPr="00A05496" w:rsidRDefault="00A05496" w:rsidP="00A05496">
      <w:pPr>
        <w:pStyle w:val="ListParagraph"/>
        <w:numPr>
          <w:ilvl w:val="0"/>
          <w:numId w:val="38"/>
        </w:numPr>
        <w:rPr>
          <w:rFonts w:ascii="Arial" w:hAnsi="Arial" w:cs="Arial"/>
          <w:sz w:val="20"/>
          <w:szCs w:val="20"/>
        </w:rPr>
      </w:pPr>
      <w:proofErr w:type="spellStart"/>
      <w:proofErr w:type="gramStart"/>
      <w:r w:rsidRPr="00A05496">
        <w:rPr>
          <w:rFonts w:ascii="Arial" w:hAnsi="Arial" w:cs="Arial"/>
          <w:b/>
          <w:bCs/>
          <w:sz w:val="20"/>
          <w:szCs w:val="20"/>
          <w:lang w:val="en-US"/>
        </w:rPr>
        <w:t>Abouhelal</w:t>
      </w:r>
      <w:proofErr w:type="spellEnd"/>
      <w:r w:rsidRPr="00A05496">
        <w:rPr>
          <w:rFonts w:ascii="Arial" w:hAnsi="Arial" w:cs="Arial"/>
          <w:b/>
          <w:bCs/>
          <w:sz w:val="20"/>
          <w:szCs w:val="20"/>
          <w:lang w:val="en-US"/>
        </w:rPr>
        <w:t xml:space="preserve"> ,</w:t>
      </w:r>
      <w:proofErr w:type="gramEnd"/>
      <w:r w:rsidRPr="00A05496">
        <w:rPr>
          <w:rFonts w:ascii="Arial" w:hAnsi="Arial" w:cs="Arial"/>
          <w:b/>
          <w:bCs/>
          <w:sz w:val="20"/>
          <w:szCs w:val="20"/>
          <w:lang w:val="en-US"/>
        </w:rPr>
        <w:t xml:space="preserve"> D., Kamel, W., &amp; Bassioni, H. (2023). </w:t>
      </w:r>
      <w:r w:rsidRPr="00A05496">
        <w:rPr>
          <w:rFonts w:ascii="Arial" w:hAnsi="Arial" w:cs="Arial"/>
          <w:sz w:val="20"/>
          <w:szCs w:val="20"/>
          <w:lang w:val="en-US"/>
        </w:rPr>
        <w:t xml:space="preserve">Informatic analysis and review of literature on the optimum selection of sustainable materials used in construction projects. </w:t>
      </w:r>
      <w:r w:rsidRPr="00A05496">
        <w:rPr>
          <w:rFonts w:ascii="Arial" w:hAnsi="Arial" w:cs="Arial"/>
          <w:sz w:val="20"/>
          <w:szCs w:val="20"/>
        </w:rPr>
        <w:t>International Journal of Sustainable Construction Engineering Technology, 14(1).</w:t>
      </w:r>
    </w:p>
    <w:p w14:paraId="41C4E199" w14:textId="77777777" w:rsidR="00A05496" w:rsidRPr="00A05496" w:rsidRDefault="00A05496" w:rsidP="00A05496">
      <w:pPr>
        <w:pStyle w:val="ListParagraph"/>
        <w:numPr>
          <w:ilvl w:val="0"/>
          <w:numId w:val="38"/>
        </w:numPr>
        <w:rPr>
          <w:rFonts w:ascii="Arial" w:hAnsi="Arial" w:cs="Arial"/>
          <w:sz w:val="20"/>
          <w:szCs w:val="20"/>
        </w:rPr>
      </w:pPr>
      <w:r w:rsidRPr="00A05496">
        <w:rPr>
          <w:rFonts w:ascii="Arial" w:hAnsi="Arial" w:cs="Arial"/>
          <w:b/>
          <w:bCs/>
          <w:sz w:val="20"/>
          <w:szCs w:val="20"/>
          <w:lang w:val="en-US"/>
        </w:rPr>
        <w:t>Achour, M., Belas, N., &amp; Sadok, R. (2024).</w:t>
      </w:r>
      <w:r w:rsidRPr="00A05496">
        <w:rPr>
          <w:rFonts w:ascii="Arial" w:hAnsi="Arial" w:cs="Arial"/>
          <w:sz w:val="20"/>
          <w:szCs w:val="20"/>
          <w:lang w:val="en-US"/>
        </w:rPr>
        <w:t xml:space="preserve"> </w:t>
      </w:r>
      <w:r w:rsidRPr="00A05496">
        <w:rPr>
          <w:rFonts w:ascii="Arial" w:hAnsi="Arial" w:cs="Arial"/>
          <w:sz w:val="20"/>
          <w:szCs w:val="20"/>
        </w:rPr>
        <w:t>The effect of incorporating calcined sediments and perlite as a partial replacement for cement on the behavior of mortars. The Journal of Engineering and Exact Sciences, 10(2), 18696.</w:t>
      </w:r>
    </w:p>
    <w:p w14:paraId="390F847F" w14:textId="77777777" w:rsidR="00A05496" w:rsidRPr="00A05496" w:rsidRDefault="00A05496" w:rsidP="00A05496">
      <w:pPr>
        <w:pStyle w:val="ListParagraph"/>
        <w:numPr>
          <w:ilvl w:val="0"/>
          <w:numId w:val="38"/>
        </w:numPr>
        <w:rPr>
          <w:rFonts w:ascii="Arial" w:hAnsi="Arial" w:cs="Arial"/>
          <w:sz w:val="20"/>
          <w:szCs w:val="20"/>
        </w:rPr>
      </w:pPr>
      <w:bookmarkStart w:id="4" w:name="_Hlk202266039"/>
      <w:proofErr w:type="spellStart"/>
      <w:r w:rsidRPr="00A05496">
        <w:rPr>
          <w:rFonts w:ascii="Arial" w:hAnsi="Arial" w:cs="Arial"/>
          <w:b/>
          <w:bCs/>
          <w:sz w:val="20"/>
          <w:szCs w:val="20"/>
          <w:lang w:val="en-US"/>
        </w:rPr>
        <w:t>Ait</w:t>
      </w:r>
      <w:proofErr w:type="spellEnd"/>
      <w:r w:rsidRPr="00A05496">
        <w:rPr>
          <w:rFonts w:ascii="Arial" w:hAnsi="Arial" w:cs="Arial"/>
          <w:b/>
          <w:bCs/>
          <w:sz w:val="20"/>
          <w:szCs w:val="20"/>
          <w:lang w:val="en-US"/>
        </w:rPr>
        <w:t xml:space="preserve"> Salem</w:t>
      </w:r>
      <w:bookmarkEnd w:id="4"/>
      <w:r w:rsidRPr="00A05496">
        <w:rPr>
          <w:rFonts w:ascii="Arial" w:hAnsi="Arial" w:cs="Arial"/>
          <w:b/>
          <w:bCs/>
          <w:sz w:val="20"/>
          <w:szCs w:val="20"/>
          <w:lang w:val="en-US"/>
        </w:rPr>
        <w:t xml:space="preserve">, A. A., </w:t>
      </w:r>
      <w:proofErr w:type="spellStart"/>
      <w:r w:rsidRPr="00A05496">
        <w:rPr>
          <w:rFonts w:ascii="Arial" w:hAnsi="Arial" w:cs="Arial"/>
          <w:b/>
          <w:bCs/>
          <w:sz w:val="20"/>
          <w:szCs w:val="20"/>
          <w:lang w:val="en-US"/>
        </w:rPr>
        <w:t>Benchouk</w:t>
      </w:r>
      <w:proofErr w:type="spellEnd"/>
      <w:r w:rsidRPr="00A05496">
        <w:rPr>
          <w:rFonts w:ascii="Arial" w:hAnsi="Arial" w:cs="Arial"/>
          <w:b/>
          <w:bCs/>
          <w:sz w:val="20"/>
          <w:szCs w:val="20"/>
          <w:lang w:val="en-US"/>
        </w:rPr>
        <w:t xml:space="preserve">, A., &amp; </w:t>
      </w:r>
      <w:proofErr w:type="spellStart"/>
      <w:r w:rsidRPr="00A05496">
        <w:rPr>
          <w:rFonts w:ascii="Arial" w:hAnsi="Arial" w:cs="Arial"/>
          <w:b/>
          <w:bCs/>
          <w:sz w:val="20"/>
          <w:szCs w:val="20"/>
          <w:lang w:val="en-US"/>
        </w:rPr>
        <w:t>Belayachi</w:t>
      </w:r>
      <w:proofErr w:type="spellEnd"/>
      <w:r w:rsidRPr="00A05496">
        <w:rPr>
          <w:rFonts w:ascii="Arial" w:hAnsi="Arial" w:cs="Arial"/>
          <w:b/>
          <w:bCs/>
          <w:sz w:val="20"/>
          <w:szCs w:val="20"/>
          <w:lang w:val="en-US"/>
        </w:rPr>
        <w:t>, N. (2023).</w:t>
      </w:r>
      <w:r w:rsidRPr="00A05496">
        <w:rPr>
          <w:rFonts w:ascii="Arial" w:hAnsi="Arial" w:cs="Arial"/>
          <w:sz w:val="20"/>
          <w:szCs w:val="20"/>
          <w:lang w:val="en-US"/>
        </w:rPr>
        <w:t xml:space="preserve"> Influence of silica fume on the mechanical, thermal and water absorption behavior of compressed earth bricks. </w:t>
      </w:r>
      <w:r w:rsidRPr="00A05496">
        <w:rPr>
          <w:rFonts w:ascii="Arial" w:hAnsi="Arial" w:cs="Arial"/>
          <w:i/>
          <w:iCs/>
          <w:sz w:val="20"/>
          <w:szCs w:val="20"/>
        </w:rPr>
        <w:t>MRS Advances</w:t>
      </w:r>
      <w:r w:rsidRPr="00A05496">
        <w:rPr>
          <w:rFonts w:ascii="Arial" w:hAnsi="Arial" w:cs="Arial"/>
          <w:sz w:val="20"/>
          <w:szCs w:val="20"/>
        </w:rPr>
        <w:t>, </w:t>
      </w:r>
      <w:r w:rsidRPr="00A05496">
        <w:rPr>
          <w:rFonts w:ascii="Arial" w:hAnsi="Arial" w:cs="Arial"/>
          <w:i/>
          <w:iCs/>
          <w:sz w:val="20"/>
          <w:szCs w:val="20"/>
        </w:rPr>
        <w:t>8</w:t>
      </w:r>
      <w:r w:rsidRPr="00A05496">
        <w:rPr>
          <w:rFonts w:ascii="Arial" w:hAnsi="Arial" w:cs="Arial"/>
          <w:sz w:val="20"/>
          <w:szCs w:val="20"/>
        </w:rPr>
        <w:t>(17), 976-981.</w:t>
      </w:r>
    </w:p>
    <w:p w14:paraId="235AD4C7" w14:textId="77777777" w:rsidR="00A05496" w:rsidRPr="00A05496" w:rsidRDefault="00A05496" w:rsidP="00A05496">
      <w:pPr>
        <w:pStyle w:val="ListParagraph"/>
        <w:numPr>
          <w:ilvl w:val="0"/>
          <w:numId w:val="38"/>
        </w:numPr>
        <w:rPr>
          <w:rFonts w:ascii="Arial" w:hAnsi="Arial" w:cs="Arial"/>
          <w:sz w:val="20"/>
          <w:szCs w:val="20"/>
        </w:rPr>
      </w:pPr>
      <w:proofErr w:type="spellStart"/>
      <w:r w:rsidRPr="00A05496">
        <w:rPr>
          <w:rFonts w:ascii="Arial" w:hAnsi="Arial" w:cs="Arial"/>
          <w:b/>
          <w:bCs/>
          <w:sz w:val="20"/>
          <w:szCs w:val="20"/>
          <w:lang w:val="en-US"/>
        </w:rPr>
        <w:lastRenderedPageBreak/>
        <w:t>Arairo</w:t>
      </w:r>
      <w:proofErr w:type="spellEnd"/>
      <w:r w:rsidRPr="00A05496">
        <w:rPr>
          <w:rFonts w:ascii="Arial" w:hAnsi="Arial" w:cs="Arial"/>
          <w:b/>
          <w:bCs/>
          <w:sz w:val="20"/>
          <w:szCs w:val="20"/>
          <w:lang w:val="en-US"/>
        </w:rPr>
        <w:t xml:space="preserve">, W., Daher, N., </w:t>
      </w:r>
      <w:proofErr w:type="spellStart"/>
      <w:r w:rsidRPr="00A05496">
        <w:rPr>
          <w:rFonts w:ascii="Arial" w:hAnsi="Arial" w:cs="Arial"/>
          <w:b/>
          <w:bCs/>
          <w:sz w:val="20"/>
          <w:szCs w:val="20"/>
          <w:lang w:val="en-US"/>
        </w:rPr>
        <w:t>Bachawati</w:t>
      </w:r>
      <w:proofErr w:type="spellEnd"/>
      <w:r w:rsidRPr="00A05496">
        <w:rPr>
          <w:rFonts w:ascii="Arial" w:hAnsi="Arial" w:cs="Arial"/>
          <w:b/>
          <w:bCs/>
          <w:sz w:val="20"/>
          <w:szCs w:val="20"/>
          <w:lang w:val="en-US"/>
        </w:rPr>
        <w:t>, M., Absi, J., &amp; Saba, M. (2023).</w:t>
      </w:r>
      <w:r w:rsidRPr="00A05496">
        <w:rPr>
          <w:rFonts w:ascii="Arial" w:hAnsi="Arial" w:cs="Arial"/>
          <w:sz w:val="20"/>
          <w:szCs w:val="20"/>
          <w:lang w:val="en-US"/>
        </w:rPr>
        <w:t xml:space="preserve"> Alternative </w:t>
      </w:r>
      <w:proofErr w:type="spellStart"/>
      <w:r w:rsidRPr="00A05496">
        <w:rPr>
          <w:rFonts w:ascii="Arial" w:hAnsi="Arial" w:cs="Arial"/>
          <w:sz w:val="20"/>
          <w:szCs w:val="20"/>
          <w:lang w:val="en-US"/>
        </w:rPr>
        <w:t>stabilisation</w:t>
      </w:r>
      <w:proofErr w:type="spellEnd"/>
      <w:r w:rsidRPr="00A05496">
        <w:rPr>
          <w:rFonts w:ascii="Arial" w:hAnsi="Arial" w:cs="Arial"/>
          <w:sz w:val="20"/>
          <w:szCs w:val="20"/>
          <w:lang w:val="en-US"/>
        </w:rPr>
        <w:t xml:space="preserve"> method for unfired earth blocks. </w:t>
      </w:r>
      <w:r w:rsidRPr="00A05496">
        <w:rPr>
          <w:rFonts w:ascii="Arial" w:hAnsi="Arial" w:cs="Arial"/>
          <w:sz w:val="20"/>
          <w:szCs w:val="20"/>
        </w:rPr>
        <w:t>E3s Web of Conferences, 436, 08002.</w:t>
      </w:r>
    </w:p>
    <w:p w14:paraId="6EA1AB8F" w14:textId="77777777" w:rsidR="00A05496" w:rsidRPr="00A05496" w:rsidRDefault="00A05496" w:rsidP="00A05496">
      <w:pPr>
        <w:pStyle w:val="ListParagraph"/>
        <w:numPr>
          <w:ilvl w:val="0"/>
          <w:numId w:val="38"/>
        </w:numPr>
        <w:rPr>
          <w:rFonts w:ascii="Arial" w:hAnsi="Arial" w:cs="Arial"/>
          <w:sz w:val="20"/>
          <w:szCs w:val="20"/>
        </w:rPr>
      </w:pPr>
      <w:proofErr w:type="gramStart"/>
      <w:r w:rsidRPr="008379AC">
        <w:rPr>
          <w:rFonts w:ascii="Arial" w:hAnsi="Arial" w:cs="Arial"/>
          <w:b/>
          <w:bCs/>
          <w:sz w:val="20"/>
          <w:szCs w:val="20"/>
          <w:lang w:val="fr-FR"/>
        </w:rPr>
        <w:t>Arduin ,</w:t>
      </w:r>
      <w:proofErr w:type="gramEnd"/>
      <w:r w:rsidRPr="008379AC">
        <w:rPr>
          <w:rFonts w:ascii="Arial" w:hAnsi="Arial" w:cs="Arial"/>
          <w:b/>
          <w:bCs/>
          <w:sz w:val="20"/>
          <w:szCs w:val="20"/>
          <w:lang w:val="fr-FR"/>
        </w:rPr>
        <w:t xml:space="preserve"> D., Caldas, L., Paiva, R., &amp; Rocha, F. (2022).</w:t>
      </w:r>
      <w:r w:rsidRPr="008379AC">
        <w:rPr>
          <w:rFonts w:ascii="Arial" w:hAnsi="Arial" w:cs="Arial"/>
          <w:sz w:val="20"/>
          <w:szCs w:val="20"/>
          <w:lang w:val="fr-FR"/>
        </w:rPr>
        <w:t xml:space="preserve"> </w:t>
      </w:r>
      <w:r w:rsidRPr="00A05496">
        <w:rPr>
          <w:rFonts w:ascii="Arial" w:hAnsi="Arial" w:cs="Arial"/>
          <w:sz w:val="20"/>
          <w:szCs w:val="20"/>
          <w:lang w:val="en-US"/>
        </w:rPr>
        <w:t xml:space="preserve">Life cycle assessment </w:t>
      </w:r>
      <w:proofErr w:type="gramStart"/>
      <w:r w:rsidRPr="00A05496">
        <w:rPr>
          <w:rFonts w:ascii="Arial" w:hAnsi="Arial" w:cs="Arial"/>
          <w:sz w:val="20"/>
          <w:szCs w:val="20"/>
          <w:lang w:val="en-US"/>
        </w:rPr>
        <w:t>( LCA</w:t>
      </w:r>
      <w:proofErr w:type="gramEnd"/>
      <w:r w:rsidRPr="00A05496">
        <w:rPr>
          <w:rFonts w:ascii="Arial" w:hAnsi="Arial" w:cs="Arial"/>
          <w:sz w:val="20"/>
          <w:szCs w:val="20"/>
          <w:lang w:val="en-US"/>
        </w:rPr>
        <w:t xml:space="preserve"> ) in earth construction: a systematic literature review considering five construction techniques. </w:t>
      </w:r>
      <w:proofErr w:type="gramStart"/>
      <w:r w:rsidRPr="00A05496">
        <w:rPr>
          <w:rFonts w:ascii="Arial" w:hAnsi="Arial" w:cs="Arial"/>
          <w:sz w:val="20"/>
          <w:szCs w:val="20"/>
        </w:rPr>
        <w:t>Sustainability ,</w:t>
      </w:r>
      <w:proofErr w:type="gramEnd"/>
      <w:r w:rsidRPr="00A05496">
        <w:rPr>
          <w:rFonts w:ascii="Arial" w:hAnsi="Arial" w:cs="Arial"/>
          <w:sz w:val="20"/>
          <w:szCs w:val="20"/>
        </w:rPr>
        <w:t xml:space="preserve"> 14(20), 13228.</w:t>
      </w:r>
    </w:p>
    <w:p w14:paraId="4B3F81E9" w14:textId="77777777" w:rsidR="00A05496" w:rsidRPr="00A05496" w:rsidRDefault="00A05496" w:rsidP="00A05496">
      <w:pPr>
        <w:pStyle w:val="ListParagraph"/>
        <w:numPr>
          <w:ilvl w:val="0"/>
          <w:numId w:val="38"/>
        </w:numPr>
        <w:rPr>
          <w:rFonts w:ascii="Arial" w:hAnsi="Arial" w:cs="Arial"/>
          <w:sz w:val="20"/>
          <w:szCs w:val="20"/>
        </w:rPr>
      </w:pPr>
      <w:proofErr w:type="spellStart"/>
      <w:proofErr w:type="gramStart"/>
      <w:r w:rsidRPr="00A05496">
        <w:rPr>
          <w:rFonts w:ascii="Arial" w:hAnsi="Arial" w:cs="Arial"/>
          <w:b/>
          <w:bCs/>
          <w:sz w:val="20"/>
          <w:szCs w:val="20"/>
          <w:lang w:val="en-US"/>
        </w:rPr>
        <w:t>Belaribi</w:t>
      </w:r>
      <w:proofErr w:type="spellEnd"/>
      <w:r w:rsidRPr="00A05496">
        <w:rPr>
          <w:rFonts w:ascii="Arial" w:hAnsi="Arial" w:cs="Arial"/>
          <w:b/>
          <w:bCs/>
          <w:sz w:val="20"/>
          <w:szCs w:val="20"/>
          <w:lang w:val="en-US"/>
        </w:rPr>
        <w:t xml:space="preserve"> ,</w:t>
      </w:r>
      <w:proofErr w:type="gramEnd"/>
      <w:r w:rsidRPr="00A05496">
        <w:rPr>
          <w:rFonts w:ascii="Arial" w:hAnsi="Arial" w:cs="Arial"/>
          <w:b/>
          <w:bCs/>
          <w:sz w:val="20"/>
          <w:szCs w:val="20"/>
          <w:lang w:val="en-US"/>
        </w:rPr>
        <w:t xml:space="preserve"> O., Safer, O., Belas, N., </w:t>
      </w:r>
      <w:proofErr w:type="spellStart"/>
      <w:r w:rsidRPr="00A05496">
        <w:rPr>
          <w:rFonts w:ascii="Arial" w:hAnsi="Arial" w:cs="Arial"/>
          <w:b/>
          <w:bCs/>
          <w:sz w:val="20"/>
          <w:szCs w:val="20"/>
          <w:lang w:val="en-US"/>
        </w:rPr>
        <w:t>Belguesmia</w:t>
      </w:r>
      <w:proofErr w:type="spellEnd"/>
      <w:r w:rsidRPr="00A05496">
        <w:rPr>
          <w:rFonts w:ascii="Arial" w:hAnsi="Arial" w:cs="Arial"/>
          <w:b/>
          <w:bCs/>
          <w:sz w:val="20"/>
          <w:szCs w:val="20"/>
          <w:lang w:val="en-US"/>
        </w:rPr>
        <w:t xml:space="preserve"> , K., &amp; Sadok, R. (2024).</w:t>
      </w:r>
      <w:r w:rsidRPr="00A05496">
        <w:rPr>
          <w:rFonts w:ascii="Arial" w:hAnsi="Arial" w:cs="Arial"/>
          <w:sz w:val="20"/>
          <w:szCs w:val="20"/>
          <w:lang w:val="en-US"/>
        </w:rPr>
        <w:t xml:space="preserve"> </w:t>
      </w:r>
      <w:r w:rsidRPr="00A05496">
        <w:rPr>
          <w:rFonts w:ascii="Arial" w:hAnsi="Arial" w:cs="Arial"/>
          <w:sz w:val="20"/>
          <w:szCs w:val="20"/>
        </w:rPr>
        <w:t>Influence of perlite on the mechanical behavior, capillary absorption and thermal conductivity of mortars. The Journal of Engineering and Exact Sciences, 10(3), 18800.</w:t>
      </w:r>
    </w:p>
    <w:p w14:paraId="5E67B650" w14:textId="77777777" w:rsidR="00A05496" w:rsidRPr="00A05496" w:rsidRDefault="00A05496" w:rsidP="00A05496">
      <w:pPr>
        <w:pStyle w:val="ListParagraph"/>
        <w:numPr>
          <w:ilvl w:val="0"/>
          <w:numId w:val="38"/>
        </w:numPr>
        <w:rPr>
          <w:rFonts w:ascii="Arial" w:hAnsi="Arial" w:cs="Arial"/>
          <w:sz w:val="20"/>
          <w:szCs w:val="20"/>
          <w:lang w:val="en-US"/>
        </w:rPr>
      </w:pPr>
      <w:r w:rsidRPr="008379AC">
        <w:rPr>
          <w:rFonts w:ascii="Arial" w:hAnsi="Arial" w:cs="Arial"/>
          <w:b/>
          <w:bCs/>
          <w:sz w:val="20"/>
          <w:szCs w:val="20"/>
          <w:lang w:val="fr-FR"/>
        </w:rPr>
        <w:t xml:space="preserve">Droutsa, K., Balaras, C., Dascalaki, E., Kontoyiannidis, S., Moro, A., &amp; Bazzan, E. (2023). </w:t>
      </w:r>
      <w:r w:rsidRPr="00A05496">
        <w:rPr>
          <w:rFonts w:ascii="Arial" w:hAnsi="Arial" w:cs="Arial"/>
          <w:sz w:val="20"/>
          <w:szCs w:val="20"/>
          <w:lang w:val="en-US"/>
        </w:rPr>
        <w:t xml:space="preserve">Key performance indicators for sustainable mediterranean buildings and cities. </w:t>
      </w:r>
      <w:proofErr w:type="spellStart"/>
      <w:r w:rsidRPr="00A05496">
        <w:rPr>
          <w:rFonts w:ascii="Arial" w:hAnsi="Arial" w:cs="Arial"/>
          <w:sz w:val="20"/>
          <w:szCs w:val="20"/>
          <w:lang w:val="en-US"/>
        </w:rPr>
        <w:t>Iop</w:t>
      </w:r>
      <w:proofErr w:type="spellEnd"/>
      <w:r w:rsidRPr="00A05496">
        <w:rPr>
          <w:rFonts w:ascii="Arial" w:hAnsi="Arial" w:cs="Arial"/>
          <w:sz w:val="20"/>
          <w:szCs w:val="20"/>
          <w:lang w:val="en-US"/>
        </w:rPr>
        <w:t xml:space="preserve"> Conference Series Earth and Environmental Science, 1196(1), 012076.</w:t>
      </w:r>
    </w:p>
    <w:p w14:paraId="4BC9FFC4" w14:textId="77777777" w:rsidR="00A05496" w:rsidRPr="00A05496" w:rsidRDefault="00A05496" w:rsidP="00A05496">
      <w:pPr>
        <w:pStyle w:val="ListParagraph"/>
        <w:numPr>
          <w:ilvl w:val="0"/>
          <w:numId w:val="38"/>
        </w:numPr>
        <w:rPr>
          <w:rFonts w:ascii="Arial" w:hAnsi="Arial" w:cs="Arial"/>
          <w:sz w:val="20"/>
          <w:szCs w:val="20"/>
        </w:rPr>
      </w:pPr>
      <w:proofErr w:type="spellStart"/>
      <w:r w:rsidRPr="00A05496">
        <w:rPr>
          <w:rFonts w:ascii="Arial" w:hAnsi="Arial" w:cs="Arial"/>
          <w:b/>
          <w:bCs/>
          <w:sz w:val="20"/>
          <w:szCs w:val="20"/>
          <w:lang w:val="en-US"/>
        </w:rPr>
        <w:t>Goutsaya</w:t>
      </w:r>
      <w:proofErr w:type="spellEnd"/>
      <w:r w:rsidRPr="00A05496">
        <w:rPr>
          <w:rFonts w:ascii="Arial" w:hAnsi="Arial" w:cs="Arial"/>
          <w:b/>
          <w:bCs/>
          <w:sz w:val="20"/>
          <w:szCs w:val="20"/>
          <w:lang w:val="en-US"/>
        </w:rPr>
        <w:t xml:space="preserve">, J., </w:t>
      </w:r>
      <w:proofErr w:type="spellStart"/>
      <w:r w:rsidRPr="00A05496">
        <w:rPr>
          <w:rFonts w:ascii="Arial" w:hAnsi="Arial" w:cs="Arial"/>
          <w:b/>
          <w:bCs/>
          <w:sz w:val="20"/>
          <w:szCs w:val="20"/>
          <w:lang w:val="en-US"/>
        </w:rPr>
        <w:t>Ntamack</w:t>
      </w:r>
      <w:proofErr w:type="spellEnd"/>
      <w:r w:rsidRPr="00A05496">
        <w:rPr>
          <w:rFonts w:ascii="Arial" w:hAnsi="Arial" w:cs="Arial"/>
          <w:b/>
          <w:bCs/>
          <w:sz w:val="20"/>
          <w:szCs w:val="20"/>
          <w:lang w:val="en-US"/>
        </w:rPr>
        <w:t xml:space="preserve">, G. E., &amp; </w:t>
      </w:r>
      <w:proofErr w:type="spellStart"/>
      <w:r w:rsidRPr="00A05496">
        <w:rPr>
          <w:rFonts w:ascii="Arial" w:hAnsi="Arial" w:cs="Arial"/>
          <w:b/>
          <w:bCs/>
          <w:sz w:val="20"/>
          <w:szCs w:val="20"/>
          <w:lang w:val="en-US"/>
        </w:rPr>
        <w:t>d’Ouazzane</w:t>
      </w:r>
      <w:proofErr w:type="spellEnd"/>
      <w:r w:rsidRPr="00A05496">
        <w:rPr>
          <w:rFonts w:ascii="Arial" w:hAnsi="Arial" w:cs="Arial"/>
          <w:b/>
          <w:bCs/>
          <w:sz w:val="20"/>
          <w:szCs w:val="20"/>
          <w:lang w:val="en-US"/>
        </w:rPr>
        <w:t>, S. C. (2022).</w:t>
      </w:r>
      <w:r w:rsidRPr="00A05496">
        <w:rPr>
          <w:rFonts w:ascii="Arial" w:hAnsi="Arial" w:cs="Arial"/>
          <w:sz w:val="20"/>
          <w:szCs w:val="20"/>
          <w:lang w:val="en-US"/>
        </w:rPr>
        <w:t xml:space="preserve"> Damage Modelling of Compressed Earth Blocks </w:t>
      </w:r>
      <w:proofErr w:type="spellStart"/>
      <w:r w:rsidRPr="00A05496">
        <w:rPr>
          <w:rFonts w:ascii="Arial" w:hAnsi="Arial" w:cs="Arial"/>
          <w:sz w:val="20"/>
          <w:szCs w:val="20"/>
          <w:lang w:val="en-US"/>
        </w:rPr>
        <w:t>Stabilised</w:t>
      </w:r>
      <w:proofErr w:type="spellEnd"/>
      <w:r w:rsidRPr="00A05496">
        <w:rPr>
          <w:rFonts w:ascii="Arial" w:hAnsi="Arial" w:cs="Arial"/>
          <w:sz w:val="20"/>
          <w:szCs w:val="20"/>
          <w:lang w:val="en-US"/>
        </w:rPr>
        <w:t xml:space="preserve"> with Cement. </w:t>
      </w:r>
      <w:r w:rsidRPr="00A05496">
        <w:rPr>
          <w:rFonts w:ascii="Arial" w:hAnsi="Arial" w:cs="Arial"/>
          <w:i/>
          <w:iCs/>
          <w:sz w:val="20"/>
          <w:szCs w:val="20"/>
        </w:rPr>
        <w:t>Advances in Civil Engineering</w:t>
      </w:r>
      <w:r w:rsidRPr="00A05496">
        <w:rPr>
          <w:rFonts w:ascii="Arial" w:hAnsi="Arial" w:cs="Arial"/>
          <w:sz w:val="20"/>
          <w:szCs w:val="20"/>
        </w:rPr>
        <w:t>, </w:t>
      </w:r>
      <w:r w:rsidRPr="00A05496">
        <w:rPr>
          <w:rFonts w:ascii="Arial" w:hAnsi="Arial" w:cs="Arial"/>
          <w:i/>
          <w:iCs/>
          <w:sz w:val="20"/>
          <w:szCs w:val="20"/>
        </w:rPr>
        <w:t>2022</w:t>
      </w:r>
      <w:r w:rsidRPr="00A05496">
        <w:rPr>
          <w:rFonts w:ascii="Arial" w:hAnsi="Arial" w:cs="Arial"/>
          <w:sz w:val="20"/>
          <w:szCs w:val="20"/>
        </w:rPr>
        <w:t>(1), 3342661.</w:t>
      </w:r>
    </w:p>
    <w:p w14:paraId="1F65E0D7" w14:textId="77777777" w:rsidR="00A05496" w:rsidRPr="00A05496" w:rsidRDefault="00A05496" w:rsidP="00A05496">
      <w:pPr>
        <w:pStyle w:val="ListParagraph"/>
        <w:numPr>
          <w:ilvl w:val="0"/>
          <w:numId w:val="38"/>
        </w:numPr>
        <w:rPr>
          <w:rFonts w:ascii="Arial" w:hAnsi="Arial" w:cs="Arial"/>
          <w:sz w:val="20"/>
          <w:szCs w:val="20"/>
        </w:rPr>
      </w:pPr>
      <w:proofErr w:type="spellStart"/>
      <w:proofErr w:type="gramStart"/>
      <w:r w:rsidRPr="00A05496">
        <w:rPr>
          <w:rFonts w:ascii="Arial" w:hAnsi="Arial" w:cs="Arial"/>
          <w:b/>
          <w:bCs/>
          <w:sz w:val="20"/>
          <w:szCs w:val="20"/>
        </w:rPr>
        <w:t>Guemidi</w:t>
      </w:r>
      <w:proofErr w:type="spellEnd"/>
      <w:r w:rsidRPr="00A05496">
        <w:rPr>
          <w:rFonts w:ascii="Arial" w:hAnsi="Arial" w:cs="Arial"/>
          <w:b/>
          <w:bCs/>
          <w:sz w:val="20"/>
          <w:szCs w:val="20"/>
        </w:rPr>
        <w:t xml:space="preserve"> ,</w:t>
      </w:r>
      <w:proofErr w:type="gramEnd"/>
      <w:r w:rsidRPr="00A05496">
        <w:rPr>
          <w:rFonts w:ascii="Arial" w:hAnsi="Arial" w:cs="Arial"/>
          <w:b/>
          <w:bCs/>
          <w:sz w:val="20"/>
          <w:szCs w:val="20"/>
        </w:rPr>
        <w:t xml:space="preserve"> I., Taleb, H., &amp; Abdelaziz, Y. (2024). </w:t>
      </w:r>
      <w:r w:rsidRPr="00A05496">
        <w:rPr>
          <w:rFonts w:ascii="Arial" w:hAnsi="Arial" w:cs="Arial"/>
          <w:sz w:val="20"/>
          <w:szCs w:val="20"/>
        </w:rPr>
        <w:t xml:space="preserve">Effect of w/c ratio on the rheological and </w:t>
      </w:r>
      <w:proofErr w:type="spellStart"/>
      <w:r w:rsidRPr="00A05496">
        <w:rPr>
          <w:rFonts w:ascii="Arial" w:hAnsi="Arial" w:cs="Arial"/>
          <w:sz w:val="20"/>
          <w:szCs w:val="20"/>
        </w:rPr>
        <w:t>physico</w:t>
      </w:r>
      <w:proofErr w:type="spellEnd"/>
      <w:r w:rsidRPr="00A05496">
        <w:rPr>
          <w:rFonts w:ascii="Arial" w:hAnsi="Arial" w:cs="Arial"/>
          <w:sz w:val="20"/>
          <w:szCs w:val="20"/>
        </w:rPr>
        <w:t>-mechanical behavior of high-performance concrete made from natural pozzolan. The Journal of Engineering and Exact Sciences, 10(2), 17490.</w:t>
      </w:r>
    </w:p>
    <w:p w14:paraId="226F5B65" w14:textId="77777777" w:rsidR="00A05496" w:rsidRPr="00A05496" w:rsidRDefault="00A05496" w:rsidP="00A05496">
      <w:pPr>
        <w:pStyle w:val="ListParagraph"/>
        <w:numPr>
          <w:ilvl w:val="0"/>
          <w:numId w:val="38"/>
        </w:numPr>
        <w:rPr>
          <w:rFonts w:ascii="Arial" w:hAnsi="Arial" w:cs="Arial"/>
          <w:sz w:val="20"/>
          <w:szCs w:val="20"/>
        </w:rPr>
      </w:pPr>
      <w:r w:rsidRPr="00A05496">
        <w:rPr>
          <w:rFonts w:ascii="Arial" w:hAnsi="Arial" w:cs="Arial"/>
          <w:b/>
          <w:bCs/>
          <w:sz w:val="20"/>
          <w:szCs w:val="20"/>
          <w:lang w:val="en-US"/>
        </w:rPr>
        <w:t xml:space="preserve">Hall, E., </w:t>
      </w:r>
      <w:proofErr w:type="spellStart"/>
      <w:proofErr w:type="gramStart"/>
      <w:r w:rsidRPr="00A05496">
        <w:rPr>
          <w:rFonts w:ascii="Arial" w:hAnsi="Arial" w:cs="Arial"/>
          <w:b/>
          <w:bCs/>
          <w:sz w:val="20"/>
          <w:szCs w:val="20"/>
          <w:lang w:val="en-US"/>
        </w:rPr>
        <w:t>Pulatsu</w:t>
      </w:r>
      <w:proofErr w:type="spellEnd"/>
      <w:r w:rsidRPr="00A05496">
        <w:rPr>
          <w:rFonts w:ascii="Arial" w:hAnsi="Arial" w:cs="Arial"/>
          <w:b/>
          <w:bCs/>
          <w:sz w:val="20"/>
          <w:szCs w:val="20"/>
          <w:lang w:val="en-US"/>
        </w:rPr>
        <w:t xml:space="preserve"> ,</w:t>
      </w:r>
      <w:proofErr w:type="gramEnd"/>
      <w:r w:rsidRPr="00A05496">
        <w:rPr>
          <w:rFonts w:ascii="Arial" w:hAnsi="Arial" w:cs="Arial"/>
          <w:b/>
          <w:bCs/>
          <w:sz w:val="20"/>
          <w:szCs w:val="20"/>
          <w:lang w:val="en-US"/>
        </w:rPr>
        <w:t xml:space="preserve"> B., </w:t>
      </w:r>
      <w:proofErr w:type="spellStart"/>
      <w:r w:rsidRPr="00A05496">
        <w:rPr>
          <w:rFonts w:ascii="Arial" w:hAnsi="Arial" w:cs="Arial"/>
          <w:b/>
          <w:bCs/>
          <w:sz w:val="20"/>
          <w:szCs w:val="20"/>
          <w:lang w:val="en-US"/>
        </w:rPr>
        <w:t>Erdogmus</w:t>
      </w:r>
      <w:proofErr w:type="spellEnd"/>
      <w:r w:rsidRPr="00A05496">
        <w:rPr>
          <w:rFonts w:ascii="Arial" w:hAnsi="Arial" w:cs="Arial"/>
          <w:b/>
          <w:bCs/>
          <w:sz w:val="20"/>
          <w:szCs w:val="20"/>
          <w:lang w:val="en-US"/>
        </w:rPr>
        <w:t xml:space="preserve"> , E., &amp; Skourup, B. (2022). </w:t>
      </w:r>
      <w:r w:rsidRPr="00A05496">
        <w:rPr>
          <w:rFonts w:ascii="Arial" w:hAnsi="Arial" w:cs="Arial"/>
          <w:sz w:val="20"/>
          <w:szCs w:val="20"/>
          <w:lang w:val="en-US"/>
        </w:rPr>
        <w:t xml:space="preserve">Compression, tension, and fracture energy properties of compressed cement-stabilized earth blocks. </w:t>
      </w:r>
      <w:r w:rsidRPr="00A05496">
        <w:rPr>
          <w:rFonts w:ascii="Arial" w:hAnsi="Arial" w:cs="Arial"/>
          <w:i/>
          <w:iCs/>
          <w:sz w:val="20"/>
          <w:szCs w:val="20"/>
        </w:rPr>
        <w:t xml:space="preserve">Journal of Architectural </w:t>
      </w:r>
      <w:proofErr w:type="gramStart"/>
      <w:r w:rsidRPr="00A05496">
        <w:rPr>
          <w:rFonts w:ascii="Arial" w:hAnsi="Arial" w:cs="Arial"/>
          <w:i/>
          <w:iCs/>
          <w:sz w:val="20"/>
          <w:szCs w:val="20"/>
        </w:rPr>
        <w:t xml:space="preserve">Engineering </w:t>
      </w:r>
      <w:r w:rsidRPr="00A05496">
        <w:rPr>
          <w:rFonts w:ascii="Arial" w:hAnsi="Arial" w:cs="Arial"/>
          <w:sz w:val="20"/>
          <w:szCs w:val="20"/>
        </w:rPr>
        <w:t>,</w:t>
      </w:r>
      <w:proofErr w:type="gramEnd"/>
      <w:r w:rsidRPr="00A05496">
        <w:rPr>
          <w:rFonts w:ascii="Arial" w:hAnsi="Arial" w:cs="Arial"/>
          <w:sz w:val="20"/>
          <w:szCs w:val="20"/>
        </w:rPr>
        <w:t xml:space="preserve"> </w:t>
      </w:r>
      <w:r w:rsidRPr="00A05496">
        <w:rPr>
          <w:rFonts w:ascii="Arial" w:hAnsi="Arial" w:cs="Arial"/>
          <w:i/>
          <w:iCs/>
          <w:sz w:val="20"/>
          <w:szCs w:val="20"/>
        </w:rPr>
        <w:t xml:space="preserve">28 </w:t>
      </w:r>
      <w:r w:rsidRPr="00A05496">
        <w:rPr>
          <w:rFonts w:ascii="Arial" w:hAnsi="Arial" w:cs="Arial"/>
          <w:sz w:val="20"/>
          <w:szCs w:val="20"/>
        </w:rPr>
        <w:t>(1), 06021005.</w:t>
      </w:r>
    </w:p>
    <w:p w14:paraId="2511E984" w14:textId="77777777" w:rsidR="00A05496" w:rsidRPr="00A05496" w:rsidRDefault="00A05496" w:rsidP="00A05496">
      <w:pPr>
        <w:pStyle w:val="ListParagraph"/>
        <w:numPr>
          <w:ilvl w:val="0"/>
          <w:numId w:val="38"/>
        </w:numPr>
        <w:rPr>
          <w:rFonts w:ascii="Arial" w:hAnsi="Arial" w:cs="Arial"/>
          <w:sz w:val="20"/>
          <w:szCs w:val="20"/>
        </w:rPr>
      </w:pPr>
      <w:proofErr w:type="spellStart"/>
      <w:proofErr w:type="gramStart"/>
      <w:r w:rsidRPr="00A05496">
        <w:rPr>
          <w:rFonts w:ascii="Arial" w:hAnsi="Arial" w:cs="Arial"/>
          <w:b/>
          <w:bCs/>
          <w:sz w:val="20"/>
          <w:szCs w:val="20"/>
        </w:rPr>
        <w:t>Iwuanyanwu</w:t>
      </w:r>
      <w:proofErr w:type="spellEnd"/>
      <w:r w:rsidRPr="00A05496">
        <w:rPr>
          <w:rFonts w:ascii="Arial" w:hAnsi="Arial" w:cs="Arial"/>
          <w:b/>
          <w:bCs/>
          <w:sz w:val="20"/>
          <w:szCs w:val="20"/>
        </w:rPr>
        <w:t xml:space="preserve"> ,</w:t>
      </w:r>
      <w:proofErr w:type="gramEnd"/>
      <w:r w:rsidRPr="00A05496">
        <w:rPr>
          <w:rFonts w:ascii="Arial" w:hAnsi="Arial" w:cs="Arial"/>
          <w:b/>
          <w:bCs/>
          <w:sz w:val="20"/>
          <w:szCs w:val="20"/>
        </w:rPr>
        <w:t xml:space="preserve"> O., Gil- </w:t>
      </w:r>
      <w:proofErr w:type="spellStart"/>
      <w:r w:rsidRPr="00A05496">
        <w:rPr>
          <w:rFonts w:ascii="Arial" w:hAnsi="Arial" w:cs="Arial"/>
          <w:b/>
          <w:bCs/>
          <w:sz w:val="20"/>
          <w:szCs w:val="20"/>
        </w:rPr>
        <w:t>Ozoudeh</w:t>
      </w:r>
      <w:proofErr w:type="spellEnd"/>
      <w:r w:rsidRPr="00A05496">
        <w:rPr>
          <w:rFonts w:ascii="Arial" w:hAnsi="Arial" w:cs="Arial"/>
          <w:b/>
          <w:bCs/>
          <w:sz w:val="20"/>
          <w:szCs w:val="20"/>
        </w:rPr>
        <w:t xml:space="preserve"> , I., </w:t>
      </w:r>
      <w:proofErr w:type="spellStart"/>
      <w:r w:rsidRPr="00A05496">
        <w:rPr>
          <w:rFonts w:ascii="Arial" w:hAnsi="Arial" w:cs="Arial"/>
          <w:b/>
          <w:bCs/>
          <w:sz w:val="20"/>
          <w:szCs w:val="20"/>
        </w:rPr>
        <w:t>Okwandu</w:t>
      </w:r>
      <w:proofErr w:type="spellEnd"/>
      <w:r w:rsidRPr="00A05496">
        <w:rPr>
          <w:rFonts w:ascii="Arial" w:hAnsi="Arial" w:cs="Arial"/>
          <w:b/>
          <w:bCs/>
          <w:sz w:val="20"/>
          <w:szCs w:val="20"/>
        </w:rPr>
        <w:t xml:space="preserve"> , A., &amp; Ike, C. (2024).</w:t>
      </w:r>
      <w:r w:rsidRPr="00A05496">
        <w:rPr>
          <w:rFonts w:ascii="Arial" w:hAnsi="Arial" w:cs="Arial"/>
          <w:sz w:val="20"/>
          <w:szCs w:val="20"/>
        </w:rPr>
        <w:t xml:space="preserve"> </w:t>
      </w:r>
      <w:r w:rsidRPr="00A05496">
        <w:rPr>
          <w:rFonts w:ascii="Arial" w:hAnsi="Arial" w:cs="Arial"/>
          <w:sz w:val="20"/>
          <w:szCs w:val="20"/>
          <w:lang w:val="en-US"/>
        </w:rPr>
        <w:t xml:space="preserve">The role of green building materials in sustainable architecture: innovations, challenges, and future trends. </w:t>
      </w:r>
      <w:r w:rsidRPr="00A05496">
        <w:rPr>
          <w:rFonts w:ascii="Arial" w:hAnsi="Arial" w:cs="Arial"/>
          <w:sz w:val="20"/>
          <w:szCs w:val="20"/>
        </w:rPr>
        <w:t>International Journal of Applied Research in Social Sciences, 6(8), 1935-1950.</w:t>
      </w:r>
    </w:p>
    <w:p w14:paraId="3B382CCB" w14:textId="77777777" w:rsidR="00A05496" w:rsidRPr="00A05496" w:rsidRDefault="00A05496" w:rsidP="00A05496">
      <w:pPr>
        <w:pStyle w:val="ListParagraph"/>
        <w:numPr>
          <w:ilvl w:val="0"/>
          <w:numId w:val="38"/>
        </w:numPr>
        <w:rPr>
          <w:rFonts w:ascii="Arial" w:hAnsi="Arial" w:cs="Arial"/>
          <w:sz w:val="20"/>
          <w:szCs w:val="20"/>
        </w:rPr>
      </w:pPr>
      <w:r w:rsidRPr="00A05496">
        <w:rPr>
          <w:rFonts w:ascii="Arial" w:hAnsi="Arial" w:cs="Arial"/>
          <w:b/>
          <w:bCs/>
          <w:sz w:val="20"/>
          <w:szCs w:val="20"/>
          <w:lang w:val="en-US"/>
        </w:rPr>
        <w:t xml:space="preserve">Jaafar, A., Abbas, Z., &amp; Allawi, A. (2023). </w:t>
      </w:r>
      <w:r w:rsidRPr="00A05496">
        <w:rPr>
          <w:rFonts w:ascii="Arial" w:hAnsi="Arial" w:cs="Arial"/>
          <w:sz w:val="20"/>
          <w:szCs w:val="20"/>
          <w:lang w:val="en-US"/>
        </w:rPr>
        <w:t xml:space="preserve">Studying sustainable concrete block production efficiency: a review. </w:t>
      </w:r>
      <w:r w:rsidRPr="00A05496">
        <w:rPr>
          <w:rFonts w:ascii="Arial" w:hAnsi="Arial" w:cs="Arial"/>
          <w:sz w:val="20"/>
          <w:szCs w:val="20"/>
        </w:rPr>
        <w:t>Journal of Engineering, 29(09), 134-149.</w:t>
      </w:r>
    </w:p>
    <w:p w14:paraId="751B384B" w14:textId="77777777" w:rsidR="00A05496" w:rsidRPr="00A05496" w:rsidRDefault="00A05496" w:rsidP="00A05496">
      <w:pPr>
        <w:pStyle w:val="ListParagraph"/>
        <w:numPr>
          <w:ilvl w:val="0"/>
          <w:numId w:val="38"/>
        </w:numPr>
        <w:rPr>
          <w:rFonts w:ascii="Arial" w:hAnsi="Arial" w:cs="Arial"/>
          <w:sz w:val="20"/>
          <w:szCs w:val="20"/>
        </w:rPr>
      </w:pPr>
      <w:proofErr w:type="gramStart"/>
      <w:r w:rsidRPr="00A05496">
        <w:rPr>
          <w:rFonts w:ascii="Arial" w:hAnsi="Arial" w:cs="Arial"/>
          <w:b/>
          <w:bCs/>
          <w:sz w:val="20"/>
          <w:szCs w:val="20"/>
        </w:rPr>
        <w:t>Kushi ,</w:t>
      </w:r>
      <w:proofErr w:type="gramEnd"/>
      <w:r w:rsidRPr="00A05496">
        <w:rPr>
          <w:rFonts w:ascii="Arial" w:hAnsi="Arial" w:cs="Arial"/>
          <w:b/>
          <w:bCs/>
          <w:sz w:val="20"/>
          <w:szCs w:val="20"/>
        </w:rPr>
        <w:t xml:space="preserve"> C. (2022). </w:t>
      </w:r>
      <w:r w:rsidRPr="00A05496">
        <w:rPr>
          <w:rFonts w:ascii="Arial" w:hAnsi="Arial" w:cs="Arial"/>
          <w:sz w:val="20"/>
          <w:szCs w:val="20"/>
        </w:rPr>
        <w:t xml:space="preserve">Effect of acid chemical activation on the adsorption properties of some clay materials from the south-east of the Democratic Republic of </w:t>
      </w:r>
      <w:proofErr w:type="gramStart"/>
      <w:r w:rsidRPr="00A05496">
        <w:rPr>
          <w:rFonts w:ascii="Arial" w:hAnsi="Arial" w:cs="Arial"/>
          <w:sz w:val="20"/>
          <w:szCs w:val="20"/>
        </w:rPr>
        <w:t>Congo .</w:t>
      </w:r>
      <w:proofErr w:type="gramEnd"/>
      <w:r w:rsidRPr="00A05496">
        <w:rPr>
          <w:rFonts w:ascii="Arial" w:hAnsi="Arial" w:cs="Arial"/>
          <w:sz w:val="20"/>
          <w:szCs w:val="20"/>
        </w:rPr>
        <w:t xml:space="preserve"> Congolese Journal of Sciences &amp; Technologies, 2(4), 469-477.</w:t>
      </w:r>
    </w:p>
    <w:p w14:paraId="304B7934" w14:textId="77777777" w:rsidR="00A05496" w:rsidRPr="00A05496" w:rsidRDefault="00A05496" w:rsidP="00A05496">
      <w:pPr>
        <w:pStyle w:val="ListParagraph"/>
        <w:numPr>
          <w:ilvl w:val="0"/>
          <w:numId w:val="38"/>
        </w:numPr>
        <w:rPr>
          <w:rFonts w:ascii="Arial" w:hAnsi="Arial" w:cs="Arial"/>
          <w:sz w:val="20"/>
          <w:szCs w:val="20"/>
        </w:rPr>
      </w:pPr>
      <w:r w:rsidRPr="00A05496">
        <w:rPr>
          <w:rFonts w:ascii="Arial" w:hAnsi="Arial" w:cs="Arial"/>
          <w:b/>
          <w:bCs/>
          <w:sz w:val="20"/>
          <w:szCs w:val="20"/>
        </w:rPr>
        <w:t xml:space="preserve">Morin, J. (2022). </w:t>
      </w:r>
      <w:r w:rsidRPr="00A05496">
        <w:rPr>
          <w:rFonts w:ascii="Arial" w:hAnsi="Arial" w:cs="Arial"/>
          <w:sz w:val="20"/>
          <w:szCs w:val="20"/>
        </w:rPr>
        <w:t xml:space="preserve">Smartphone applications for performance analysis: a laboratory in your pocket. Movement &amp; Sport Sciences - Science &amp; </w:t>
      </w:r>
      <w:proofErr w:type="spellStart"/>
      <w:r w:rsidRPr="00A05496">
        <w:rPr>
          <w:rFonts w:ascii="Arial" w:hAnsi="Arial" w:cs="Arial"/>
          <w:sz w:val="20"/>
          <w:szCs w:val="20"/>
        </w:rPr>
        <w:t>Motricité</w:t>
      </w:r>
      <w:proofErr w:type="spellEnd"/>
      <w:r w:rsidRPr="00A05496">
        <w:rPr>
          <w:rFonts w:ascii="Arial" w:hAnsi="Arial" w:cs="Arial"/>
          <w:sz w:val="20"/>
          <w:szCs w:val="20"/>
        </w:rPr>
        <w:t>, (118), 61-68.</w:t>
      </w:r>
    </w:p>
    <w:p w14:paraId="5A757F5B" w14:textId="77777777" w:rsidR="00A05496" w:rsidRPr="00A05496" w:rsidRDefault="00A05496" w:rsidP="00A05496">
      <w:pPr>
        <w:pStyle w:val="ListParagraph"/>
        <w:numPr>
          <w:ilvl w:val="0"/>
          <w:numId w:val="38"/>
        </w:numPr>
        <w:rPr>
          <w:rFonts w:ascii="Arial" w:hAnsi="Arial" w:cs="Arial"/>
          <w:sz w:val="20"/>
          <w:szCs w:val="20"/>
        </w:rPr>
      </w:pPr>
      <w:proofErr w:type="spellStart"/>
      <w:proofErr w:type="gramStart"/>
      <w:r w:rsidRPr="00A05496">
        <w:rPr>
          <w:rFonts w:ascii="Arial" w:hAnsi="Arial" w:cs="Arial"/>
          <w:b/>
          <w:bCs/>
          <w:sz w:val="20"/>
          <w:szCs w:val="20"/>
        </w:rPr>
        <w:t>Skałba</w:t>
      </w:r>
      <w:proofErr w:type="spellEnd"/>
      <w:r w:rsidRPr="00A05496">
        <w:rPr>
          <w:rFonts w:ascii="Arial" w:hAnsi="Arial" w:cs="Arial"/>
          <w:b/>
          <w:bCs/>
          <w:sz w:val="20"/>
          <w:szCs w:val="20"/>
        </w:rPr>
        <w:t xml:space="preserve"> ,</w:t>
      </w:r>
      <w:proofErr w:type="gramEnd"/>
      <w:r w:rsidRPr="00A05496">
        <w:rPr>
          <w:rFonts w:ascii="Arial" w:hAnsi="Arial" w:cs="Arial"/>
          <w:b/>
          <w:bCs/>
          <w:sz w:val="20"/>
          <w:szCs w:val="20"/>
        </w:rPr>
        <w:t xml:space="preserve"> A. (2022). </w:t>
      </w:r>
      <w:r w:rsidRPr="00A05496">
        <w:rPr>
          <w:rFonts w:ascii="Arial" w:hAnsi="Arial" w:cs="Arial"/>
          <w:sz w:val="20"/>
          <w:szCs w:val="20"/>
        </w:rPr>
        <w:t xml:space="preserve">What can the translation of the mental representation of syntactic structures reveal? The case of the past composed of the present </w:t>
      </w:r>
      <w:proofErr w:type="gramStart"/>
      <w:r w:rsidRPr="00A05496">
        <w:rPr>
          <w:rFonts w:ascii="Arial" w:hAnsi="Arial" w:cs="Arial"/>
          <w:sz w:val="20"/>
          <w:szCs w:val="20"/>
        </w:rPr>
        <w:t>perfect .</w:t>
      </w:r>
      <w:proofErr w:type="gramEnd"/>
      <w:r w:rsidRPr="00A05496">
        <w:rPr>
          <w:rFonts w:ascii="Arial" w:hAnsi="Arial" w:cs="Arial"/>
          <w:sz w:val="20"/>
          <w:szCs w:val="20"/>
        </w:rPr>
        <w:t xml:space="preserve"> SHS Web of </w:t>
      </w:r>
      <w:proofErr w:type="gramStart"/>
      <w:r w:rsidRPr="00A05496">
        <w:rPr>
          <w:rFonts w:ascii="Arial" w:hAnsi="Arial" w:cs="Arial"/>
          <w:sz w:val="20"/>
          <w:szCs w:val="20"/>
        </w:rPr>
        <w:t>Conferences ,</w:t>
      </w:r>
      <w:proofErr w:type="gramEnd"/>
      <w:r w:rsidRPr="00A05496">
        <w:rPr>
          <w:rFonts w:ascii="Arial" w:hAnsi="Arial" w:cs="Arial"/>
          <w:sz w:val="20"/>
          <w:szCs w:val="20"/>
        </w:rPr>
        <w:t xml:space="preserve"> 138, 09009.</w:t>
      </w:r>
    </w:p>
    <w:p w14:paraId="3C0B3707" w14:textId="12220A60" w:rsidR="00B01FCD" w:rsidRPr="00A05496" w:rsidRDefault="00A05496" w:rsidP="00A05496">
      <w:pPr>
        <w:pStyle w:val="ListParagraph"/>
        <w:numPr>
          <w:ilvl w:val="0"/>
          <w:numId w:val="38"/>
        </w:numPr>
        <w:rPr>
          <w:rFonts w:ascii="Arial" w:hAnsi="Arial" w:cs="Arial"/>
          <w:sz w:val="20"/>
          <w:szCs w:val="20"/>
        </w:rPr>
      </w:pPr>
      <w:r w:rsidRPr="00A05496">
        <w:rPr>
          <w:rFonts w:ascii="Arial" w:hAnsi="Arial" w:cs="Arial"/>
          <w:b/>
          <w:bCs/>
          <w:sz w:val="20"/>
          <w:szCs w:val="20"/>
        </w:rPr>
        <w:t>Soumaila, B., Koné, B., Honore, K., &amp; Alex, M. (2022).</w:t>
      </w:r>
      <w:r w:rsidRPr="00A05496">
        <w:rPr>
          <w:rFonts w:ascii="Arial" w:hAnsi="Arial" w:cs="Arial"/>
          <w:sz w:val="20"/>
          <w:szCs w:val="20"/>
        </w:rPr>
        <w:t xml:space="preserve"> Characterization and reinforcement of properties Geotechnical properties of earth bricks with the addition of rice straw. European Scientific Journal </w:t>
      </w:r>
      <w:proofErr w:type="spellStart"/>
      <w:r w:rsidRPr="00A05496">
        <w:rPr>
          <w:rFonts w:ascii="Arial" w:hAnsi="Arial" w:cs="Arial"/>
          <w:sz w:val="20"/>
          <w:szCs w:val="20"/>
        </w:rPr>
        <w:t>Esj</w:t>
      </w:r>
      <w:proofErr w:type="spellEnd"/>
      <w:r w:rsidRPr="00A05496">
        <w:rPr>
          <w:rFonts w:ascii="Arial" w:hAnsi="Arial" w:cs="Arial"/>
          <w:sz w:val="20"/>
          <w:szCs w:val="20"/>
        </w:rPr>
        <w:t>, 8, 230.</w:t>
      </w:r>
    </w:p>
    <w:sectPr w:rsidR="00B01FCD" w:rsidRPr="00A05496" w:rsidSect="0079733B">
      <w:pgSz w:w="12240" w:h="15840"/>
      <w:pgMar w:top="1440" w:right="2019" w:bottom="2019"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2D8D7" w14:textId="77777777" w:rsidR="009B06F4" w:rsidRDefault="009B06F4" w:rsidP="00C37E61">
      <w:r>
        <w:separator/>
      </w:r>
    </w:p>
  </w:endnote>
  <w:endnote w:type="continuationSeparator" w:id="0">
    <w:p w14:paraId="4CDFA07A" w14:textId="77777777" w:rsidR="009B06F4" w:rsidRDefault="009B06F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10349" w14:textId="77777777" w:rsidR="00DB38CE" w:rsidRDefault="00DB3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5F375" w14:textId="77777777" w:rsidR="00DB38CE" w:rsidRDefault="00DB38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F4D65" w14:textId="337F32F8" w:rsidR="00754C9A" w:rsidRPr="00DB38CE" w:rsidRDefault="00754C9A" w:rsidP="00DB38C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501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CEF0F" w14:textId="77777777" w:rsidR="009B06F4" w:rsidRDefault="009B06F4" w:rsidP="00C37E61">
      <w:r>
        <w:separator/>
      </w:r>
    </w:p>
  </w:footnote>
  <w:footnote w:type="continuationSeparator" w:id="0">
    <w:p w14:paraId="6D617824" w14:textId="77777777" w:rsidR="009B06F4" w:rsidRDefault="009B06F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94043" w14:textId="70E036C3" w:rsidR="00DB38CE" w:rsidRDefault="00DB38CE">
    <w:pPr>
      <w:pStyle w:val="Header"/>
    </w:pPr>
    <w:r>
      <w:rPr>
        <w:noProof/>
      </w:rPr>
      <w:pict w14:anchorId="60106A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3"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EC739" w14:textId="1788A6A9" w:rsidR="00DB38CE" w:rsidRDefault="00DB38CE">
    <w:pPr>
      <w:pStyle w:val="Header"/>
    </w:pPr>
    <w:r>
      <w:rPr>
        <w:noProof/>
      </w:rPr>
      <w:pict w14:anchorId="30AA7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4"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870CA" w14:textId="7F526061" w:rsidR="00296529" w:rsidRPr="00296529" w:rsidRDefault="00DB38CE" w:rsidP="00296529">
    <w:pPr>
      <w:ind w:left="2160"/>
      <w:jc w:val="center"/>
      <w:rPr>
        <w:rFonts w:ascii="Times New Roman" w:eastAsia="Calibri" w:hAnsi="Times New Roman"/>
        <w:i/>
        <w:sz w:val="18"/>
        <w:szCs w:val="22"/>
      </w:rPr>
    </w:pPr>
    <w:r>
      <w:rPr>
        <w:noProof/>
      </w:rPr>
      <w:pict w14:anchorId="02011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2"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92BD07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EA6D2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6B5DC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DF9232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C6B88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7A11A2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8705F" w14:textId="0AD62E55" w:rsidR="00DB38CE" w:rsidRDefault="00DB38CE">
    <w:pPr>
      <w:pStyle w:val="Header"/>
    </w:pPr>
    <w:r>
      <w:rPr>
        <w:noProof/>
      </w:rPr>
      <w:pict w14:anchorId="4A85D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6"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75460" w14:textId="7B39BFE0" w:rsidR="00DB38CE" w:rsidRDefault="00DB38CE">
    <w:pPr>
      <w:pStyle w:val="Header"/>
    </w:pPr>
    <w:r>
      <w:rPr>
        <w:noProof/>
      </w:rPr>
      <w:pict w14:anchorId="04A64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7"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61662" w14:textId="72A87D67" w:rsidR="00DB38CE" w:rsidRDefault="00DB38CE">
    <w:pPr>
      <w:pStyle w:val="Header"/>
    </w:pPr>
    <w:r>
      <w:rPr>
        <w:noProof/>
      </w:rPr>
      <w:pict w14:anchorId="52005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5"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203FFC"/>
    <w:multiLevelType w:val="hybridMultilevel"/>
    <w:tmpl w:val="CDBA13E4"/>
    <w:lvl w:ilvl="0" w:tplc="300C000F">
      <w:start w:val="1"/>
      <w:numFmt w:val="decimal"/>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3B4DBD"/>
    <w:multiLevelType w:val="hybridMultilevel"/>
    <w:tmpl w:val="8578C702"/>
    <w:lvl w:ilvl="0" w:tplc="300C0001">
      <w:start w:val="1"/>
      <w:numFmt w:val="bullet"/>
      <w:lvlText w:val=""/>
      <w:lvlJc w:val="left"/>
      <w:pPr>
        <w:ind w:left="360" w:hanging="360"/>
      </w:pPr>
      <w:rPr>
        <w:rFonts w:ascii="Symbol" w:hAnsi="Symbol" w:hint="default"/>
      </w:rPr>
    </w:lvl>
    <w:lvl w:ilvl="1" w:tplc="300C0003" w:tentative="1">
      <w:start w:val="1"/>
      <w:numFmt w:val="bullet"/>
      <w:lvlText w:val="o"/>
      <w:lvlJc w:val="left"/>
      <w:pPr>
        <w:ind w:left="1080" w:hanging="360"/>
      </w:pPr>
      <w:rPr>
        <w:rFonts w:ascii="Courier New" w:hAnsi="Courier New" w:cs="Courier New" w:hint="default"/>
      </w:rPr>
    </w:lvl>
    <w:lvl w:ilvl="2" w:tplc="300C0005" w:tentative="1">
      <w:start w:val="1"/>
      <w:numFmt w:val="bullet"/>
      <w:lvlText w:val=""/>
      <w:lvlJc w:val="left"/>
      <w:pPr>
        <w:ind w:left="1800" w:hanging="360"/>
      </w:pPr>
      <w:rPr>
        <w:rFonts w:ascii="Wingdings" w:hAnsi="Wingdings" w:hint="default"/>
      </w:rPr>
    </w:lvl>
    <w:lvl w:ilvl="3" w:tplc="300C0001" w:tentative="1">
      <w:start w:val="1"/>
      <w:numFmt w:val="bullet"/>
      <w:lvlText w:val=""/>
      <w:lvlJc w:val="left"/>
      <w:pPr>
        <w:ind w:left="2520" w:hanging="360"/>
      </w:pPr>
      <w:rPr>
        <w:rFonts w:ascii="Symbol" w:hAnsi="Symbol" w:hint="default"/>
      </w:rPr>
    </w:lvl>
    <w:lvl w:ilvl="4" w:tplc="300C0003" w:tentative="1">
      <w:start w:val="1"/>
      <w:numFmt w:val="bullet"/>
      <w:lvlText w:val="o"/>
      <w:lvlJc w:val="left"/>
      <w:pPr>
        <w:ind w:left="3240" w:hanging="360"/>
      </w:pPr>
      <w:rPr>
        <w:rFonts w:ascii="Courier New" w:hAnsi="Courier New" w:cs="Courier New" w:hint="default"/>
      </w:rPr>
    </w:lvl>
    <w:lvl w:ilvl="5" w:tplc="300C0005" w:tentative="1">
      <w:start w:val="1"/>
      <w:numFmt w:val="bullet"/>
      <w:lvlText w:val=""/>
      <w:lvlJc w:val="left"/>
      <w:pPr>
        <w:ind w:left="3960" w:hanging="360"/>
      </w:pPr>
      <w:rPr>
        <w:rFonts w:ascii="Wingdings" w:hAnsi="Wingdings" w:hint="default"/>
      </w:rPr>
    </w:lvl>
    <w:lvl w:ilvl="6" w:tplc="300C0001" w:tentative="1">
      <w:start w:val="1"/>
      <w:numFmt w:val="bullet"/>
      <w:lvlText w:val=""/>
      <w:lvlJc w:val="left"/>
      <w:pPr>
        <w:ind w:left="4680" w:hanging="360"/>
      </w:pPr>
      <w:rPr>
        <w:rFonts w:ascii="Symbol" w:hAnsi="Symbol" w:hint="default"/>
      </w:rPr>
    </w:lvl>
    <w:lvl w:ilvl="7" w:tplc="300C0003" w:tentative="1">
      <w:start w:val="1"/>
      <w:numFmt w:val="bullet"/>
      <w:lvlText w:val="o"/>
      <w:lvlJc w:val="left"/>
      <w:pPr>
        <w:ind w:left="5400" w:hanging="360"/>
      </w:pPr>
      <w:rPr>
        <w:rFonts w:ascii="Courier New" w:hAnsi="Courier New" w:cs="Courier New" w:hint="default"/>
      </w:rPr>
    </w:lvl>
    <w:lvl w:ilvl="8" w:tplc="300C0005" w:tentative="1">
      <w:start w:val="1"/>
      <w:numFmt w:val="bullet"/>
      <w:lvlText w:val=""/>
      <w:lvlJc w:val="left"/>
      <w:pPr>
        <w:ind w:left="6120" w:hanging="360"/>
      </w:pPr>
      <w:rPr>
        <w:rFonts w:ascii="Wingdings" w:hAnsi="Wingdings" w:hint="default"/>
      </w:rPr>
    </w:lvl>
  </w:abstractNum>
  <w:abstractNum w:abstractNumId="17" w15:restartNumberingAfterBreak="0">
    <w:nsid w:val="33FE4B04"/>
    <w:multiLevelType w:val="multilevel"/>
    <w:tmpl w:val="5896F2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F777E02"/>
    <w:multiLevelType w:val="hybridMultilevel"/>
    <w:tmpl w:val="8EB6623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31FE6"/>
    <w:multiLevelType w:val="hybridMultilevel"/>
    <w:tmpl w:val="C25CE6F4"/>
    <w:lvl w:ilvl="0" w:tplc="300C0001">
      <w:start w:val="1"/>
      <w:numFmt w:val="bullet"/>
      <w:lvlText w:val=""/>
      <w:lvlJc w:val="left"/>
      <w:pPr>
        <w:ind w:left="720" w:hanging="360"/>
      </w:pPr>
      <w:rPr>
        <w:rFonts w:ascii="Symbol" w:hAnsi="Symbol" w:hint="default"/>
      </w:rPr>
    </w:lvl>
    <w:lvl w:ilvl="1" w:tplc="300C0003">
      <w:start w:val="1"/>
      <w:numFmt w:val="bullet"/>
      <w:lvlText w:val="o"/>
      <w:lvlJc w:val="left"/>
      <w:pPr>
        <w:ind w:left="1440" w:hanging="360"/>
      </w:pPr>
      <w:rPr>
        <w:rFonts w:ascii="Courier New" w:hAnsi="Courier New" w:cs="Courier New" w:hint="default"/>
      </w:rPr>
    </w:lvl>
    <w:lvl w:ilvl="2" w:tplc="300C0005">
      <w:start w:val="1"/>
      <w:numFmt w:val="bullet"/>
      <w:lvlText w:val=""/>
      <w:lvlJc w:val="left"/>
      <w:pPr>
        <w:ind w:left="2160" w:hanging="360"/>
      </w:pPr>
      <w:rPr>
        <w:rFonts w:ascii="Wingdings" w:hAnsi="Wingdings" w:hint="default"/>
      </w:rPr>
    </w:lvl>
    <w:lvl w:ilvl="3" w:tplc="300C0001">
      <w:start w:val="1"/>
      <w:numFmt w:val="bullet"/>
      <w:lvlText w:val=""/>
      <w:lvlJc w:val="left"/>
      <w:pPr>
        <w:ind w:left="2880" w:hanging="360"/>
      </w:pPr>
      <w:rPr>
        <w:rFonts w:ascii="Symbol" w:hAnsi="Symbol" w:hint="default"/>
      </w:rPr>
    </w:lvl>
    <w:lvl w:ilvl="4" w:tplc="300C0003">
      <w:start w:val="1"/>
      <w:numFmt w:val="bullet"/>
      <w:lvlText w:val="o"/>
      <w:lvlJc w:val="left"/>
      <w:pPr>
        <w:ind w:left="3600" w:hanging="360"/>
      </w:pPr>
      <w:rPr>
        <w:rFonts w:ascii="Courier New" w:hAnsi="Courier New" w:cs="Courier New" w:hint="default"/>
      </w:rPr>
    </w:lvl>
    <w:lvl w:ilvl="5" w:tplc="300C0005">
      <w:start w:val="1"/>
      <w:numFmt w:val="bullet"/>
      <w:lvlText w:val=""/>
      <w:lvlJc w:val="left"/>
      <w:pPr>
        <w:ind w:left="4320" w:hanging="360"/>
      </w:pPr>
      <w:rPr>
        <w:rFonts w:ascii="Wingdings" w:hAnsi="Wingdings" w:hint="default"/>
      </w:rPr>
    </w:lvl>
    <w:lvl w:ilvl="6" w:tplc="300C0001">
      <w:start w:val="1"/>
      <w:numFmt w:val="bullet"/>
      <w:lvlText w:val=""/>
      <w:lvlJc w:val="left"/>
      <w:pPr>
        <w:ind w:left="5040" w:hanging="360"/>
      </w:pPr>
      <w:rPr>
        <w:rFonts w:ascii="Symbol" w:hAnsi="Symbol" w:hint="default"/>
      </w:rPr>
    </w:lvl>
    <w:lvl w:ilvl="7" w:tplc="300C0003">
      <w:start w:val="1"/>
      <w:numFmt w:val="bullet"/>
      <w:lvlText w:val="o"/>
      <w:lvlJc w:val="left"/>
      <w:pPr>
        <w:ind w:left="5760" w:hanging="360"/>
      </w:pPr>
      <w:rPr>
        <w:rFonts w:ascii="Courier New" w:hAnsi="Courier New" w:cs="Courier New" w:hint="default"/>
      </w:rPr>
    </w:lvl>
    <w:lvl w:ilvl="8" w:tplc="300C0005">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CDA24BD"/>
    <w:multiLevelType w:val="hybridMultilevel"/>
    <w:tmpl w:val="52027788"/>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6B4306A"/>
    <w:multiLevelType w:val="hybridMultilevel"/>
    <w:tmpl w:val="AE2EBF5A"/>
    <w:lvl w:ilvl="0" w:tplc="300C0001">
      <w:start w:val="1"/>
      <w:numFmt w:val="bullet"/>
      <w:lvlText w:val=""/>
      <w:lvlJc w:val="left"/>
      <w:pPr>
        <w:ind w:left="720" w:hanging="360"/>
      </w:pPr>
      <w:rPr>
        <w:rFonts w:ascii="Symbol" w:hAnsi="Symbol" w:hint="default"/>
      </w:rPr>
    </w:lvl>
    <w:lvl w:ilvl="1" w:tplc="300C0003">
      <w:start w:val="1"/>
      <w:numFmt w:val="bullet"/>
      <w:lvlText w:val="o"/>
      <w:lvlJc w:val="left"/>
      <w:pPr>
        <w:ind w:left="1440" w:hanging="360"/>
      </w:pPr>
      <w:rPr>
        <w:rFonts w:ascii="Courier New" w:hAnsi="Courier New" w:cs="Courier New" w:hint="default"/>
      </w:rPr>
    </w:lvl>
    <w:lvl w:ilvl="2" w:tplc="300C0005">
      <w:start w:val="1"/>
      <w:numFmt w:val="bullet"/>
      <w:lvlText w:val=""/>
      <w:lvlJc w:val="left"/>
      <w:pPr>
        <w:ind w:left="2160" w:hanging="360"/>
      </w:pPr>
      <w:rPr>
        <w:rFonts w:ascii="Wingdings" w:hAnsi="Wingdings" w:hint="default"/>
      </w:rPr>
    </w:lvl>
    <w:lvl w:ilvl="3" w:tplc="300C0001">
      <w:start w:val="1"/>
      <w:numFmt w:val="bullet"/>
      <w:lvlText w:val=""/>
      <w:lvlJc w:val="left"/>
      <w:pPr>
        <w:ind w:left="2880" w:hanging="360"/>
      </w:pPr>
      <w:rPr>
        <w:rFonts w:ascii="Symbol" w:hAnsi="Symbol" w:hint="default"/>
      </w:rPr>
    </w:lvl>
    <w:lvl w:ilvl="4" w:tplc="300C0003">
      <w:start w:val="1"/>
      <w:numFmt w:val="bullet"/>
      <w:lvlText w:val="o"/>
      <w:lvlJc w:val="left"/>
      <w:pPr>
        <w:ind w:left="3600" w:hanging="360"/>
      </w:pPr>
      <w:rPr>
        <w:rFonts w:ascii="Courier New" w:hAnsi="Courier New" w:cs="Courier New" w:hint="default"/>
      </w:rPr>
    </w:lvl>
    <w:lvl w:ilvl="5" w:tplc="300C0005">
      <w:start w:val="1"/>
      <w:numFmt w:val="bullet"/>
      <w:lvlText w:val=""/>
      <w:lvlJc w:val="left"/>
      <w:pPr>
        <w:ind w:left="4320" w:hanging="360"/>
      </w:pPr>
      <w:rPr>
        <w:rFonts w:ascii="Wingdings" w:hAnsi="Wingdings" w:hint="default"/>
      </w:rPr>
    </w:lvl>
    <w:lvl w:ilvl="6" w:tplc="300C0001">
      <w:start w:val="1"/>
      <w:numFmt w:val="bullet"/>
      <w:lvlText w:val=""/>
      <w:lvlJc w:val="left"/>
      <w:pPr>
        <w:ind w:left="5040" w:hanging="360"/>
      </w:pPr>
      <w:rPr>
        <w:rFonts w:ascii="Symbol" w:hAnsi="Symbol" w:hint="default"/>
      </w:rPr>
    </w:lvl>
    <w:lvl w:ilvl="7" w:tplc="300C0003">
      <w:start w:val="1"/>
      <w:numFmt w:val="bullet"/>
      <w:lvlText w:val="o"/>
      <w:lvlJc w:val="left"/>
      <w:pPr>
        <w:ind w:left="5760" w:hanging="360"/>
      </w:pPr>
      <w:rPr>
        <w:rFonts w:ascii="Courier New" w:hAnsi="Courier New" w:cs="Courier New" w:hint="default"/>
      </w:rPr>
    </w:lvl>
    <w:lvl w:ilvl="8" w:tplc="300C0005">
      <w:start w:val="1"/>
      <w:numFmt w:val="bullet"/>
      <w:lvlText w:val=""/>
      <w:lvlJc w:val="left"/>
      <w:pPr>
        <w:ind w:left="6480" w:hanging="360"/>
      </w:pPr>
      <w:rPr>
        <w:rFonts w:ascii="Wingdings" w:hAnsi="Wingdings" w:hint="default"/>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B418B"/>
    <w:multiLevelType w:val="multilevel"/>
    <w:tmpl w:val="40AE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32"/>
  </w:num>
  <w:num w:numId="10">
    <w:abstractNumId w:val="2"/>
  </w:num>
  <w:num w:numId="11">
    <w:abstractNumId w:val="23"/>
  </w:num>
  <w:num w:numId="12">
    <w:abstractNumId w:val="3"/>
  </w:num>
  <w:num w:numId="13">
    <w:abstractNumId w:val="22"/>
  </w:num>
  <w:num w:numId="14">
    <w:abstractNumId w:val="9"/>
  </w:num>
  <w:num w:numId="15">
    <w:abstractNumId w:val="27"/>
  </w:num>
  <w:num w:numId="16">
    <w:abstractNumId w:val="5"/>
  </w:num>
  <w:num w:numId="17">
    <w:abstractNumId w:val="28"/>
  </w:num>
  <w:num w:numId="18">
    <w:abstractNumId w:val="15"/>
  </w:num>
  <w:num w:numId="19">
    <w:abstractNumId w:val="36"/>
  </w:num>
  <w:num w:numId="20">
    <w:abstractNumId w:val="12"/>
  </w:num>
  <w:num w:numId="21">
    <w:abstractNumId w:val="10"/>
  </w:num>
  <w:num w:numId="22">
    <w:abstractNumId w:val="14"/>
  </w:num>
  <w:num w:numId="23">
    <w:abstractNumId w:val="25"/>
  </w:num>
  <w:num w:numId="24">
    <w:abstractNumId w:val="33"/>
  </w:num>
  <w:num w:numId="25">
    <w:abstractNumId w:val="4"/>
  </w:num>
  <w:num w:numId="26">
    <w:abstractNumId w:val="20"/>
  </w:num>
  <w:num w:numId="27">
    <w:abstractNumId w:val="26"/>
  </w:num>
  <w:num w:numId="28">
    <w:abstractNumId w:val="34"/>
  </w:num>
  <w:num w:numId="29">
    <w:abstractNumId w:val="31"/>
  </w:num>
  <w:num w:numId="30">
    <w:abstractNumId w:val="11"/>
  </w:num>
  <w:num w:numId="31">
    <w:abstractNumId w:val="17"/>
  </w:num>
  <w:num w:numId="32">
    <w:abstractNumId w:val="6"/>
  </w:num>
  <w:num w:numId="33">
    <w:abstractNumId w:val="16"/>
  </w:num>
  <w:num w:numId="34">
    <w:abstractNumId w:val="24"/>
  </w:num>
  <w:num w:numId="35">
    <w:abstractNumId w:val="35"/>
  </w:num>
  <w:num w:numId="36">
    <w:abstractNumId w:val="21"/>
  </w:num>
  <w:num w:numId="37">
    <w:abstractNumId w:val="30"/>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70AE"/>
    <w:rsid w:val="0004579C"/>
    <w:rsid w:val="000939C8"/>
    <w:rsid w:val="000A47FA"/>
    <w:rsid w:val="000A65D3"/>
    <w:rsid w:val="000B1E33"/>
    <w:rsid w:val="000B2ACE"/>
    <w:rsid w:val="000B34D7"/>
    <w:rsid w:val="000D689F"/>
    <w:rsid w:val="000E7B7B"/>
    <w:rsid w:val="000E7D62"/>
    <w:rsid w:val="00102F13"/>
    <w:rsid w:val="00103357"/>
    <w:rsid w:val="00123C9F"/>
    <w:rsid w:val="00126190"/>
    <w:rsid w:val="00130F17"/>
    <w:rsid w:val="001320BF"/>
    <w:rsid w:val="00163BC4"/>
    <w:rsid w:val="0016433E"/>
    <w:rsid w:val="00173FE9"/>
    <w:rsid w:val="00191062"/>
    <w:rsid w:val="00192B72"/>
    <w:rsid w:val="001A29D8"/>
    <w:rsid w:val="001A5CAA"/>
    <w:rsid w:val="001B0427"/>
    <w:rsid w:val="001D3A51"/>
    <w:rsid w:val="001D7EAB"/>
    <w:rsid w:val="001E10D2"/>
    <w:rsid w:val="001E258E"/>
    <w:rsid w:val="001E25B4"/>
    <w:rsid w:val="001E44FE"/>
    <w:rsid w:val="001E6A59"/>
    <w:rsid w:val="00200595"/>
    <w:rsid w:val="00204835"/>
    <w:rsid w:val="0022030E"/>
    <w:rsid w:val="00231920"/>
    <w:rsid w:val="0023195C"/>
    <w:rsid w:val="00231CCF"/>
    <w:rsid w:val="0024282C"/>
    <w:rsid w:val="002460DC"/>
    <w:rsid w:val="00250985"/>
    <w:rsid w:val="002556F6"/>
    <w:rsid w:val="00283105"/>
    <w:rsid w:val="00284C4C"/>
    <w:rsid w:val="00287E68"/>
    <w:rsid w:val="00296529"/>
    <w:rsid w:val="002B27FB"/>
    <w:rsid w:val="002B685A"/>
    <w:rsid w:val="002C57D2"/>
    <w:rsid w:val="002D2BFC"/>
    <w:rsid w:val="002E0D56"/>
    <w:rsid w:val="002E52F5"/>
    <w:rsid w:val="00315186"/>
    <w:rsid w:val="0033343E"/>
    <w:rsid w:val="00337D72"/>
    <w:rsid w:val="003512C2"/>
    <w:rsid w:val="00353C4E"/>
    <w:rsid w:val="00371FB6"/>
    <w:rsid w:val="003763C1"/>
    <w:rsid w:val="00376BBE"/>
    <w:rsid w:val="0038202C"/>
    <w:rsid w:val="0039224F"/>
    <w:rsid w:val="003A43A4"/>
    <w:rsid w:val="003A7E18"/>
    <w:rsid w:val="003C4C86"/>
    <w:rsid w:val="003C6258"/>
    <w:rsid w:val="003C7B94"/>
    <w:rsid w:val="003E2904"/>
    <w:rsid w:val="003F1BC0"/>
    <w:rsid w:val="003F5925"/>
    <w:rsid w:val="00401927"/>
    <w:rsid w:val="0041027F"/>
    <w:rsid w:val="00410C2F"/>
    <w:rsid w:val="00412475"/>
    <w:rsid w:val="00412B1D"/>
    <w:rsid w:val="00423789"/>
    <w:rsid w:val="00440F43"/>
    <w:rsid w:val="00441B6F"/>
    <w:rsid w:val="00446221"/>
    <w:rsid w:val="00450E62"/>
    <w:rsid w:val="004539DB"/>
    <w:rsid w:val="00471A80"/>
    <w:rsid w:val="004853CF"/>
    <w:rsid w:val="004D305E"/>
    <w:rsid w:val="004D4277"/>
    <w:rsid w:val="00502516"/>
    <w:rsid w:val="00505F06"/>
    <w:rsid w:val="00506828"/>
    <w:rsid w:val="0053056E"/>
    <w:rsid w:val="00554FDA"/>
    <w:rsid w:val="005713C5"/>
    <w:rsid w:val="005A00D2"/>
    <w:rsid w:val="005C784C"/>
    <w:rsid w:val="005D17F6"/>
    <w:rsid w:val="005E5539"/>
    <w:rsid w:val="00602BF5"/>
    <w:rsid w:val="00617FDD"/>
    <w:rsid w:val="00633614"/>
    <w:rsid w:val="00633F68"/>
    <w:rsid w:val="00636EB2"/>
    <w:rsid w:val="006375B8"/>
    <w:rsid w:val="006516F9"/>
    <w:rsid w:val="0066510A"/>
    <w:rsid w:val="00673F9F"/>
    <w:rsid w:val="00686953"/>
    <w:rsid w:val="00687DEA"/>
    <w:rsid w:val="00687E67"/>
    <w:rsid w:val="006967F7"/>
    <w:rsid w:val="006A03FB"/>
    <w:rsid w:val="006A250C"/>
    <w:rsid w:val="006B21D3"/>
    <w:rsid w:val="006B57D0"/>
    <w:rsid w:val="006D30FF"/>
    <w:rsid w:val="006D6940"/>
    <w:rsid w:val="006F11EC"/>
    <w:rsid w:val="0070082C"/>
    <w:rsid w:val="0071716E"/>
    <w:rsid w:val="007369E6"/>
    <w:rsid w:val="00746E59"/>
    <w:rsid w:val="00754C9A"/>
    <w:rsid w:val="0075599A"/>
    <w:rsid w:val="00761D52"/>
    <w:rsid w:val="007751C7"/>
    <w:rsid w:val="0077749E"/>
    <w:rsid w:val="00777CD3"/>
    <w:rsid w:val="00790ADA"/>
    <w:rsid w:val="0079733B"/>
    <w:rsid w:val="007C159F"/>
    <w:rsid w:val="007D2288"/>
    <w:rsid w:val="007D540E"/>
    <w:rsid w:val="007E088F"/>
    <w:rsid w:val="007E39AD"/>
    <w:rsid w:val="007F7B32"/>
    <w:rsid w:val="00804BC2"/>
    <w:rsid w:val="0081431A"/>
    <w:rsid w:val="0083216F"/>
    <w:rsid w:val="008379AC"/>
    <w:rsid w:val="00860000"/>
    <w:rsid w:val="00863BD3"/>
    <w:rsid w:val="008641ED"/>
    <w:rsid w:val="00866D66"/>
    <w:rsid w:val="008671C6"/>
    <w:rsid w:val="00875803"/>
    <w:rsid w:val="00883D46"/>
    <w:rsid w:val="008B459E"/>
    <w:rsid w:val="008E13AE"/>
    <w:rsid w:val="008E1506"/>
    <w:rsid w:val="008E3FAF"/>
    <w:rsid w:val="008E710C"/>
    <w:rsid w:val="008F69D6"/>
    <w:rsid w:val="00902823"/>
    <w:rsid w:val="00906F87"/>
    <w:rsid w:val="00910BCD"/>
    <w:rsid w:val="00915CA6"/>
    <w:rsid w:val="00927834"/>
    <w:rsid w:val="00931353"/>
    <w:rsid w:val="009409FB"/>
    <w:rsid w:val="009500A6"/>
    <w:rsid w:val="00957C18"/>
    <w:rsid w:val="009659BA"/>
    <w:rsid w:val="00983040"/>
    <w:rsid w:val="009877F6"/>
    <w:rsid w:val="009B06F4"/>
    <w:rsid w:val="009B3FB9"/>
    <w:rsid w:val="009C2465"/>
    <w:rsid w:val="009D35A0"/>
    <w:rsid w:val="009D7EB7"/>
    <w:rsid w:val="009E048A"/>
    <w:rsid w:val="009E08E9"/>
    <w:rsid w:val="009E3DB9"/>
    <w:rsid w:val="009E6E35"/>
    <w:rsid w:val="009F0EDA"/>
    <w:rsid w:val="00A03B96"/>
    <w:rsid w:val="00A05496"/>
    <w:rsid w:val="00A05B19"/>
    <w:rsid w:val="00A1134E"/>
    <w:rsid w:val="00A1632A"/>
    <w:rsid w:val="00A24E7E"/>
    <w:rsid w:val="00A258C3"/>
    <w:rsid w:val="00A347C0"/>
    <w:rsid w:val="00A47F7A"/>
    <w:rsid w:val="00A51431"/>
    <w:rsid w:val="00A539AD"/>
    <w:rsid w:val="00A75060"/>
    <w:rsid w:val="00A94063"/>
    <w:rsid w:val="00AA6219"/>
    <w:rsid w:val="00AA74E0"/>
    <w:rsid w:val="00AB703F"/>
    <w:rsid w:val="00AC6BB8"/>
    <w:rsid w:val="00AE008F"/>
    <w:rsid w:val="00AF0313"/>
    <w:rsid w:val="00B01FCD"/>
    <w:rsid w:val="00B1776C"/>
    <w:rsid w:val="00B256BC"/>
    <w:rsid w:val="00B52583"/>
    <w:rsid w:val="00B52896"/>
    <w:rsid w:val="00B9014C"/>
    <w:rsid w:val="00B95236"/>
    <w:rsid w:val="00B96BD9"/>
    <w:rsid w:val="00BA1B01"/>
    <w:rsid w:val="00BA2641"/>
    <w:rsid w:val="00BB37AA"/>
    <w:rsid w:val="00BC53A0"/>
    <w:rsid w:val="00BD3A4C"/>
    <w:rsid w:val="00BE4B92"/>
    <w:rsid w:val="00BE62AD"/>
    <w:rsid w:val="00BF121F"/>
    <w:rsid w:val="00BF1F80"/>
    <w:rsid w:val="00C166EF"/>
    <w:rsid w:val="00C17EB0"/>
    <w:rsid w:val="00C24BD6"/>
    <w:rsid w:val="00C24E9F"/>
    <w:rsid w:val="00C27ED7"/>
    <w:rsid w:val="00C27F5F"/>
    <w:rsid w:val="00C30A0F"/>
    <w:rsid w:val="00C37E61"/>
    <w:rsid w:val="00C44607"/>
    <w:rsid w:val="00C62EC3"/>
    <w:rsid w:val="00C70F1B"/>
    <w:rsid w:val="00C71A47"/>
    <w:rsid w:val="00C7464C"/>
    <w:rsid w:val="00C85588"/>
    <w:rsid w:val="00C97E61"/>
    <w:rsid w:val="00CD6755"/>
    <w:rsid w:val="00CD6856"/>
    <w:rsid w:val="00CE0089"/>
    <w:rsid w:val="00CE793C"/>
    <w:rsid w:val="00CF193C"/>
    <w:rsid w:val="00D0114A"/>
    <w:rsid w:val="00D03A58"/>
    <w:rsid w:val="00D173F1"/>
    <w:rsid w:val="00D74CB0"/>
    <w:rsid w:val="00D77FB3"/>
    <w:rsid w:val="00D8295D"/>
    <w:rsid w:val="00DA477B"/>
    <w:rsid w:val="00DA5186"/>
    <w:rsid w:val="00DB38CE"/>
    <w:rsid w:val="00DC2A65"/>
    <w:rsid w:val="00DC60C8"/>
    <w:rsid w:val="00DE15F0"/>
    <w:rsid w:val="00DE5663"/>
    <w:rsid w:val="00DE78AA"/>
    <w:rsid w:val="00E00286"/>
    <w:rsid w:val="00E053D0"/>
    <w:rsid w:val="00E15994"/>
    <w:rsid w:val="00E1748B"/>
    <w:rsid w:val="00E22C7D"/>
    <w:rsid w:val="00E3114E"/>
    <w:rsid w:val="00E31A70"/>
    <w:rsid w:val="00E35B02"/>
    <w:rsid w:val="00E615FE"/>
    <w:rsid w:val="00E66496"/>
    <w:rsid w:val="00E66B35"/>
    <w:rsid w:val="00E66E10"/>
    <w:rsid w:val="00E70E72"/>
    <w:rsid w:val="00E769F6"/>
    <w:rsid w:val="00E8407C"/>
    <w:rsid w:val="00E84733"/>
    <w:rsid w:val="00E84F3C"/>
    <w:rsid w:val="00EA012C"/>
    <w:rsid w:val="00EC58A0"/>
    <w:rsid w:val="00EC6A55"/>
    <w:rsid w:val="00ED0288"/>
    <w:rsid w:val="00EE3128"/>
    <w:rsid w:val="00EE52CB"/>
    <w:rsid w:val="00EF581D"/>
    <w:rsid w:val="00EF7FD8"/>
    <w:rsid w:val="00F06F59"/>
    <w:rsid w:val="00F17988"/>
    <w:rsid w:val="00F3011B"/>
    <w:rsid w:val="00F469F0"/>
    <w:rsid w:val="00F53273"/>
    <w:rsid w:val="00F755E4"/>
    <w:rsid w:val="00F77D02"/>
    <w:rsid w:val="00F90526"/>
    <w:rsid w:val="00FB3A86"/>
    <w:rsid w:val="00FC187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A193E0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7751C7"/>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
    </w:rPr>
  </w:style>
  <w:style w:type="paragraph" w:styleId="Heading3">
    <w:name w:val="heading 3"/>
    <w:basedOn w:val="Normal"/>
    <w:next w:val="Normal"/>
    <w:link w:val="Heading3Char"/>
    <w:uiPriority w:val="9"/>
    <w:semiHidden/>
    <w:unhideWhenUsed/>
    <w:qFormat/>
    <w:rsid w:val="007751C7"/>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
    </w:rPr>
  </w:style>
  <w:style w:type="paragraph" w:styleId="Heading4">
    <w:name w:val="heading 4"/>
    <w:basedOn w:val="Normal"/>
    <w:next w:val="Normal"/>
    <w:link w:val="Heading4Char"/>
    <w:uiPriority w:val="9"/>
    <w:semiHidden/>
    <w:unhideWhenUsed/>
    <w:qFormat/>
    <w:rsid w:val="007751C7"/>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
    </w:rPr>
  </w:style>
  <w:style w:type="paragraph" w:styleId="Heading5">
    <w:name w:val="heading 5"/>
    <w:basedOn w:val="Normal"/>
    <w:next w:val="Normal"/>
    <w:link w:val="Heading5Char"/>
    <w:uiPriority w:val="9"/>
    <w:semiHidden/>
    <w:unhideWhenUsed/>
    <w:qFormat/>
    <w:rsid w:val="007751C7"/>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
    </w:rPr>
  </w:style>
  <w:style w:type="paragraph" w:styleId="Heading6">
    <w:name w:val="heading 6"/>
    <w:basedOn w:val="Normal"/>
    <w:next w:val="Normal"/>
    <w:link w:val="Heading6Char"/>
    <w:uiPriority w:val="9"/>
    <w:semiHidden/>
    <w:unhideWhenUsed/>
    <w:qFormat/>
    <w:rsid w:val="007751C7"/>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
    </w:rPr>
  </w:style>
  <w:style w:type="paragraph" w:styleId="Heading7">
    <w:name w:val="heading 7"/>
    <w:basedOn w:val="Normal"/>
    <w:next w:val="Normal"/>
    <w:link w:val="Heading7Char"/>
    <w:uiPriority w:val="9"/>
    <w:semiHidden/>
    <w:unhideWhenUsed/>
    <w:qFormat/>
    <w:rsid w:val="007751C7"/>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
    </w:rPr>
  </w:style>
  <w:style w:type="paragraph" w:styleId="Heading8">
    <w:name w:val="heading 8"/>
    <w:basedOn w:val="Normal"/>
    <w:next w:val="Normal"/>
    <w:link w:val="Heading8Char"/>
    <w:uiPriority w:val="9"/>
    <w:semiHidden/>
    <w:unhideWhenUsed/>
    <w:qFormat/>
    <w:rsid w:val="007751C7"/>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
    </w:rPr>
  </w:style>
  <w:style w:type="paragraph" w:styleId="Heading9">
    <w:name w:val="heading 9"/>
    <w:basedOn w:val="Normal"/>
    <w:next w:val="Normal"/>
    <w:link w:val="Heading9Char"/>
    <w:uiPriority w:val="9"/>
    <w:semiHidden/>
    <w:unhideWhenUsed/>
    <w:qFormat/>
    <w:rsid w:val="007751C7"/>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E52F5"/>
    <w:pPr>
      <w:spacing w:after="160" w:line="278" w:lineRule="auto"/>
      <w:ind w:left="720"/>
      <w:contextualSpacing/>
    </w:pPr>
    <w:rPr>
      <w:rFonts w:asciiTheme="minorHAnsi" w:eastAsiaTheme="minorHAnsi" w:hAnsiTheme="minorHAnsi" w:cstheme="minorBidi"/>
      <w:kern w:val="2"/>
      <w:sz w:val="24"/>
      <w:szCs w:val="24"/>
      <w:lang w:val="en"/>
    </w:rPr>
  </w:style>
  <w:style w:type="character" w:customStyle="1" w:styleId="Heading2Char">
    <w:name w:val="Heading 2 Char"/>
    <w:basedOn w:val="DefaultParagraphFont"/>
    <w:link w:val="Heading2"/>
    <w:uiPriority w:val="9"/>
    <w:semiHidden/>
    <w:rsid w:val="007751C7"/>
    <w:rPr>
      <w:rFonts w:asciiTheme="majorHAnsi" w:eastAsiaTheme="majorEastAsia" w:hAnsiTheme="majorHAnsi" w:cstheme="majorBidi"/>
      <w:color w:val="365F91" w:themeColor="accent1" w:themeShade="BF"/>
      <w:kern w:val="2"/>
      <w:sz w:val="32"/>
      <w:szCs w:val="32"/>
      <w:lang w:val="en"/>
    </w:rPr>
  </w:style>
  <w:style w:type="character" w:customStyle="1" w:styleId="Heading3Char">
    <w:name w:val="Heading 3 Char"/>
    <w:basedOn w:val="DefaultParagraphFont"/>
    <w:link w:val="Heading3"/>
    <w:uiPriority w:val="9"/>
    <w:semiHidden/>
    <w:rsid w:val="007751C7"/>
    <w:rPr>
      <w:rFonts w:asciiTheme="minorHAnsi" w:eastAsiaTheme="majorEastAsia" w:hAnsiTheme="minorHAnsi" w:cstheme="majorBidi"/>
      <w:color w:val="365F91" w:themeColor="accent1" w:themeShade="BF"/>
      <w:kern w:val="2"/>
      <w:sz w:val="28"/>
      <w:szCs w:val="28"/>
      <w:lang w:val="en"/>
    </w:rPr>
  </w:style>
  <w:style w:type="character" w:customStyle="1" w:styleId="Heading4Char">
    <w:name w:val="Heading 4 Char"/>
    <w:basedOn w:val="DefaultParagraphFont"/>
    <w:link w:val="Heading4"/>
    <w:uiPriority w:val="9"/>
    <w:semiHidden/>
    <w:rsid w:val="007751C7"/>
    <w:rPr>
      <w:rFonts w:asciiTheme="minorHAnsi" w:eastAsiaTheme="majorEastAsia" w:hAnsiTheme="minorHAnsi" w:cstheme="majorBidi"/>
      <w:i/>
      <w:iCs/>
      <w:color w:val="365F91" w:themeColor="accent1" w:themeShade="BF"/>
      <w:kern w:val="2"/>
      <w:sz w:val="24"/>
      <w:szCs w:val="24"/>
      <w:lang w:val="en"/>
    </w:rPr>
  </w:style>
  <w:style w:type="character" w:customStyle="1" w:styleId="Heading5Char">
    <w:name w:val="Heading 5 Char"/>
    <w:basedOn w:val="DefaultParagraphFont"/>
    <w:link w:val="Heading5"/>
    <w:uiPriority w:val="9"/>
    <w:semiHidden/>
    <w:rsid w:val="007751C7"/>
    <w:rPr>
      <w:rFonts w:asciiTheme="minorHAnsi" w:eastAsiaTheme="majorEastAsia" w:hAnsiTheme="minorHAnsi" w:cstheme="majorBidi"/>
      <w:color w:val="365F91" w:themeColor="accent1" w:themeShade="BF"/>
      <w:kern w:val="2"/>
      <w:sz w:val="24"/>
      <w:szCs w:val="24"/>
      <w:lang w:val="en"/>
    </w:rPr>
  </w:style>
  <w:style w:type="character" w:customStyle="1" w:styleId="Heading6Char">
    <w:name w:val="Heading 6 Char"/>
    <w:basedOn w:val="DefaultParagraphFont"/>
    <w:link w:val="Heading6"/>
    <w:uiPriority w:val="9"/>
    <w:semiHidden/>
    <w:rsid w:val="007751C7"/>
    <w:rPr>
      <w:rFonts w:asciiTheme="minorHAnsi" w:eastAsiaTheme="majorEastAsia" w:hAnsiTheme="minorHAnsi" w:cstheme="majorBidi"/>
      <w:i/>
      <w:iCs/>
      <w:color w:val="595959" w:themeColor="text1" w:themeTint="A6"/>
      <w:kern w:val="2"/>
      <w:sz w:val="24"/>
      <w:szCs w:val="24"/>
      <w:lang w:val="en"/>
    </w:rPr>
  </w:style>
  <w:style w:type="character" w:customStyle="1" w:styleId="Heading7Char">
    <w:name w:val="Heading 7 Char"/>
    <w:basedOn w:val="DefaultParagraphFont"/>
    <w:link w:val="Heading7"/>
    <w:uiPriority w:val="9"/>
    <w:semiHidden/>
    <w:rsid w:val="007751C7"/>
    <w:rPr>
      <w:rFonts w:asciiTheme="minorHAnsi" w:eastAsiaTheme="majorEastAsia" w:hAnsiTheme="minorHAnsi" w:cstheme="majorBidi"/>
      <w:color w:val="595959" w:themeColor="text1" w:themeTint="A6"/>
      <w:kern w:val="2"/>
      <w:sz w:val="24"/>
      <w:szCs w:val="24"/>
      <w:lang w:val="en"/>
    </w:rPr>
  </w:style>
  <w:style w:type="character" w:customStyle="1" w:styleId="Heading8Char">
    <w:name w:val="Heading 8 Char"/>
    <w:basedOn w:val="DefaultParagraphFont"/>
    <w:link w:val="Heading8"/>
    <w:uiPriority w:val="9"/>
    <w:semiHidden/>
    <w:rsid w:val="007751C7"/>
    <w:rPr>
      <w:rFonts w:asciiTheme="minorHAnsi" w:eastAsiaTheme="majorEastAsia" w:hAnsiTheme="minorHAnsi" w:cstheme="majorBidi"/>
      <w:i/>
      <w:iCs/>
      <w:color w:val="272727" w:themeColor="text1" w:themeTint="D8"/>
      <w:kern w:val="2"/>
      <w:sz w:val="24"/>
      <w:szCs w:val="24"/>
      <w:lang w:val="en"/>
    </w:rPr>
  </w:style>
  <w:style w:type="character" w:customStyle="1" w:styleId="Heading9Char">
    <w:name w:val="Heading 9 Char"/>
    <w:basedOn w:val="DefaultParagraphFont"/>
    <w:link w:val="Heading9"/>
    <w:uiPriority w:val="9"/>
    <w:semiHidden/>
    <w:rsid w:val="007751C7"/>
    <w:rPr>
      <w:rFonts w:asciiTheme="minorHAnsi" w:eastAsiaTheme="majorEastAsia" w:hAnsiTheme="minorHAnsi" w:cstheme="majorBidi"/>
      <w:color w:val="272727" w:themeColor="text1" w:themeTint="D8"/>
      <w:kern w:val="2"/>
      <w:sz w:val="24"/>
      <w:szCs w:val="24"/>
      <w:lang w:val="en"/>
    </w:rPr>
  </w:style>
  <w:style w:type="character" w:customStyle="1" w:styleId="Heading1Char">
    <w:name w:val="Heading 1 Char"/>
    <w:basedOn w:val="DefaultParagraphFont"/>
    <w:link w:val="Heading1"/>
    <w:uiPriority w:val="9"/>
    <w:rsid w:val="007751C7"/>
    <w:rPr>
      <w:rFonts w:ascii="Arial" w:hAnsi="Arial"/>
      <w:b/>
      <w:kern w:val="28"/>
      <w:sz w:val="28"/>
    </w:rPr>
  </w:style>
  <w:style w:type="character" w:customStyle="1" w:styleId="TitleChar">
    <w:name w:val="Title Char"/>
    <w:basedOn w:val="DefaultParagraphFont"/>
    <w:link w:val="Title"/>
    <w:uiPriority w:val="10"/>
    <w:rsid w:val="007751C7"/>
    <w:rPr>
      <w:rFonts w:ascii="Helvetica" w:hAnsi="Helvetica"/>
      <w:b/>
      <w:kern w:val="28"/>
      <w:sz w:val="36"/>
    </w:rPr>
  </w:style>
  <w:style w:type="paragraph" w:styleId="Subtitle">
    <w:name w:val="Subtitle"/>
    <w:basedOn w:val="Normal"/>
    <w:next w:val="Normal"/>
    <w:link w:val="SubtitleChar"/>
    <w:uiPriority w:val="11"/>
    <w:qFormat/>
    <w:rsid w:val="007751C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
    </w:rPr>
  </w:style>
  <w:style w:type="character" w:customStyle="1" w:styleId="SubtitleChar">
    <w:name w:val="Subtitle Char"/>
    <w:basedOn w:val="DefaultParagraphFont"/>
    <w:link w:val="Subtitle"/>
    <w:uiPriority w:val="11"/>
    <w:rsid w:val="007751C7"/>
    <w:rPr>
      <w:rFonts w:asciiTheme="minorHAnsi" w:eastAsiaTheme="majorEastAsia" w:hAnsiTheme="minorHAnsi" w:cstheme="majorBidi"/>
      <w:color w:val="595959" w:themeColor="text1" w:themeTint="A6"/>
      <w:spacing w:val="15"/>
      <w:kern w:val="2"/>
      <w:sz w:val="28"/>
      <w:szCs w:val="28"/>
      <w:lang w:val="en"/>
    </w:rPr>
  </w:style>
  <w:style w:type="paragraph" w:styleId="Quote">
    <w:name w:val="Quote"/>
    <w:basedOn w:val="Normal"/>
    <w:next w:val="Normal"/>
    <w:link w:val="QuoteChar"/>
    <w:uiPriority w:val="29"/>
    <w:qFormat/>
    <w:rsid w:val="007751C7"/>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
    </w:rPr>
  </w:style>
  <w:style w:type="character" w:customStyle="1" w:styleId="QuoteChar">
    <w:name w:val="Quote Char"/>
    <w:basedOn w:val="DefaultParagraphFont"/>
    <w:link w:val="Quote"/>
    <w:uiPriority w:val="29"/>
    <w:rsid w:val="007751C7"/>
    <w:rPr>
      <w:rFonts w:asciiTheme="minorHAnsi" w:eastAsiaTheme="minorHAnsi" w:hAnsiTheme="minorHAnsi" w:cstheme="minorBidi"/>
      <w:i/>
      <w:iCs/>
      <w:color w:val="404040" w:themeColor="text1" w:themeTint="BF"/>
      <w:kern w:val="2"/>
      <w:sz w:val="24"/>
      <w:szCs w:val="24"/>
      <w:lang w:val="en"/>
    </w:rPr>
  </w:style>
  <w:style w:type="character" w:styleId="IntenseEmphasis">
    <w:name w:val="Intense Emphasis"/>
    <w:basedOn w:val="DefaultParagraphFont"/>
    <w:uiPriority w:val="21"/>
    <w:qFormat/>
    <w:rsid w:val="007751C7"/>
    <w:rPr>
      <w:i/>
      <w:iCs/>
      <w:color w:val="365F91" w:themeColor="accent1" w:themeShade="BF"/>
    </w:rPr>
  </w:style>
  <w:style w:type="paragraph" w:styleId="IntenseQuote">
    <w:name w:val="Intense Quote"/>
    <w:basedOn w:val="Normal"/>
    <w:next w:val="Normal"/>
    <w:link w:val="IntenseQuoteChar"/>
    <w:uiPriority w:val="30"/>
    <w:qFormat/>
    <w:rsid w:val="007751C7"/>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
    </w:rPr>
  </w:style>
  <w:style w:type="character" w:customStyle="1" w:styleId="IntenseQuoteChar">
    <w:name w:val="Intense Quote Char"/>
    <w:basedOn w:val="DefaultParagraphFont"/>
    <w:link w:val="IntenseQuote"/>
    <w:uiPriority w:val="30"/>
    <w:rsid w:val="007751C7"/>
    <w:rPr>
      <w:rFonts w:asciiTheme="minorHAnsi" w:eastAsiaTheme="minorHAnsi" w:hAnsiTheme="minorHAnsi" w:cstheme="minorBidi"/>
      <w:i/>
      <w:iCs/>
      <w:color w:val="365F91" w:themeColor="accent1" w:themeShade="BF"/>
      <w:kern w:val="2"/>
      <w:sz w:val="24"/>
      <w:szCs w:val="24"/>
      <w:lang w:val="en"/>
    </w:rPr>
  </w:style>
  <w:style w:type="character" w:styleId="IntenseReference">
    <w:name w:val="Intense Reference"/>
    <w:basedOn w:val="DefaultParagraphFont"/>
    <w:uiPriority w:val="32"/>
    <w:qFormat/>
    <w:rsid w:val="007751C7"/>
    <w:rPr>
      <w:b/>
      <w:bCs/>
      <w:smallCaps/>
      <w:color w:val="365F91" w:themeColor="accent1" w:themeShade="BF"/>
      <w:spacing w:val="5"/>
    </w:rPr>
  </w:style>
  <w:style w:type="character" w:customStyle="1" w:styleId="HeaderChar">
    <w:name w:val="Header Char"/>
    <w:basedOn w:val="DefaultParagraphFont"/>
    <w:link w:val="Header"/>
    <w:uiPriority w:val="99"/>
    <w:rsid w:val="007751C7"/>
    <w:rPr>
      <w:rFonts w:ascii="Helvetica" w:hAnsi="Helvetica"/>
    </w:rPr>
  </w:style>
  <w:style w:type="character" w:customStyle="1" w:styleId="FooterChar">
    <w:name w:val="Footer Char"/>
    <w:basedOn w:val="DefaultParagraphFont"/>
    <w:link w:val="Footer"/>
    <w:uiPriority w:val="99"/>
    <w:rsid w:val="007751C7"/>
    <w:rPr>
      <w:rFonts w:ascii="Helvetica" w:hAnsi="Helvetica"/>
    </w:rPr>
  </w:style>
  <w:style w:type="paragraph" w:styleId="NormalWeb">
    <w:name w:val="Normal (Web)"/>
    <w:basedOn w:val="Normal"/>
    <w:uiPriority w:val="99"/>
    <w:semiHidden/>
    <w:unhideWhenUsed/>
    <w:rsid w:val="007751C7"/>
    <w:pPr>
      <w:spacing w:after="160" w:line="278" w:lineRule="auto"/>
    </w:pPr>
    <w:rPr>
      <w:rFonts w:ascii="Times New Roman" w:eastAsiaTheme="minorHAnsi" w:hAnsi="Times New Roman"/>
      <w:kern w:val="2"/>
      <w:sz w:val="24"/>
      <w:szCs w:val="24"/>
      <w:lang w:val="en"/>
    </w:rPr>
  </w:style>
  <w:style w:type="character" w:styleId="Strong">
    <w:name w:val="Strong"/>
    <w:basedOn w:val="DefaultParagraphFont"/>
    <w:uiPriority w:val="22"/>
    <w:qFormat/>
    <w:rsid w:val="007751C7"/>
    <w:rPr>
      <w:b/>
      <w:bCs/>
    </w:rPr>
  </w:style>
  <w:style w:type="paragraph" w:styleId="CommentSubject">
    <w:name w:val="annotation subject"/>
    <w:basedOn w:val="CommentText"/>
    <w:next w:val="CommentText"/>
    <w:link w:val="CommentSubjectChar"/>
    <w:uiPriority w:val="99"/>
    <w:semiHidden/>
    <w:unhideWhenUsed/>
    <w:rsid w:val="007751C7"/>
    <w:pPr>
      <w:spacing w:after="160"/>
    </w:pPr>
    <w:rPr>
      <w:rFonts w:asciiTheme="minorHAnsi" w:eastAsiaTheme="minorHAnsi" w:hAnsiTheme="minorHAnsi" w:cstheme="minorBidi"/>
      <w:b/>
      <w:bCs/>
      <w:kern w:val="2"/>
      <w:lang w:val="en" w:eastAsia="en-US"/>
    </w:rPr>
  </w:style>
  <w:style w:type="character" w:customStyle="1" w:styleId="CommentSubjectChar">
    <w:name w:val="Comment Subject Char"/>
    <w:basedOn w:val="CommentTextChar"/>
    <w:link w:val="CommentSubject"/>
    <w:uiPriority w:val="99"/>
    <w:semiHidden/>
    <w:rsid w:val="007751C7"/>
    <w:rPr>
      <w:rFonts w:asciiTheme="minorHAnsi" w:eastAsiaTheme="minorHAnsi" w:hAnsiTheme="minorHAnsi" w:cstheme="minorBidi"/>
      <w:b/>
      <w:bCs/>
      <w:kern w:val="2"/>
      <w:lang w:val="en" w:eastAsia="nb-NO"/>
    </w:rPr>
  </w:style>
  <w:style w:type="paragraph" w:customStyle="1" w:styleId="ds-markdown-paragraph">
    <w:name w:val="ds-markdown-paragraph"/>
    <w:basedOn w:val="Normal"/>
    <w:rsid w:val="007751C7"/>
    <w:pPr>
      <w:spacing w:before="100" w:beforeAutospacing="1" w:after="100" w:afterAutospacing="1"/>
    </w:pPr>
    <w:rPr>
      <w:rFonts w:ascii="Times New Roman" w:hAnsi="Times New Roman"/>
      <w:sz w:val="24"/>
      <w:szCs w:val="24"/>
      <w:lang w:val="en" w:eastAsia="fr-CI"/>
    </w:rPr>
  </w:style>
  <w:style w:type="paragraph" w:customStyle="1" w:styleId="msonormal0">
    <w:name w:val="msonormal"/>
    <w:basedOn w:val="Normal"/>
    <w:rsid w:val="007751C7"/>
    <w:pPr>
      <w:spacing w:before="100" w:beforeAutospacing="1" w:after="100" w:afterAutospacing="1"/>
    </w:pPr>
    <w:rPr>
      <w:rFonts w:ascii="Times New Roman" w:hAnsi="Times New Roman"/>
      <w:sz w:val="24"/>
      <w:szCs w:val="24"/>
      <w:lang w:val="en" w:eastAsia="fr-CI"/>
    </w:rPr>
  </w:style>
  <w:style w:type="paragraph" w:customStyle="1" w:styleId="xl65">
    <w:name w:val="xl65"/>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6">
    <w:name w:val="xl66"/>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7">
    <w:name w:val="xl67"/>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68">
    <w:name w:val="xl68"/>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9">
    <w:name w:val="xl69"/>
    <w:basedOn w:val="Normal"/>
    <w:rsid w:val="007751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hAnsi="Times New Roman"/>
      <w:sz w:val="24"/>
      <w:szCs w:val="24"/>
      <w:lang w:val="en" w:eastAsia="fr-CI"/>
    </w:rPr>
  </w:style>
  <w:style w:type="paragraph" w:customStyle="1" w:styleId="xl70">
    <w:name w:val="xl70"/>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71">
    <w:name w:val="xl71"/>
    <w:basedOn w:val="Normal"/>
    <w:rsid w:val="007751C7"/>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2">
    <w:name w:val="xl72"/>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b/>
      <w:bCs/>
      <w:sz w:val="24"/>
      <w:szCs w:val="24"/>
      <w:lang w:val="en" w:eastAsia="fr-CI"/>
    </w:rPr>
  </w:style>
  <w:style w:type="paragraph" w:customStyle="1" w:styleId="xl73">
    <w:name w:val="xl73"/>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pPr>
    <w:rPr>
      <w:rFonts w:ascii="Times New Roman" w:hAnsi="Times New Roman"/>
      <w:b/>
      <w:bCs/>
      <w:sz w:val="24"/>
      <w:szCs w:val="24"/>
      <w:lang w:val="en" w:eastAsia="fr-CI"/>
    </w:rPr>
  </w:style>
  <w:style w:type="paragraph" w:customStyle="1" w:styleId="xl74">
    <w:name w:val="xl74"/>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pPr>
    <w:rPr>
      <w:rFonts w:ascii="Times New Roman" w:hAnsi="Times New Roman"/>
      <w:b/>
      <w:bCs/>
      <w:sz w:val="24"/>
      <w:szCs w:val="24"/>
      <w:lang w:val="en" w:eastAsia="fr-CI"/>
    </w:rPr>
  </w:style>
  <w:style w:type="paragraph" w:customStyle="1" w:styleId="xl75">
    <w:name w:val="xl75"/>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n" w:eastAsia="fr-CI"/>
    </w:rPr>
  </w:style>
  <w:style w:type="paragraph" w:customStyle="1" w:styleId="xl76">
    <w:name w:val="xl76"/>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7">
    <w:name w:val="xl77"/>
    <w:basedOn w:val="Normal"/>
    <w:rsid w:val="007751C7"/>
    <w:pPr>
      <w:shd w:val="clear" w:color="000000" w:fill="FFFFFF"/>
      <w:spacing w:before="100" w:beforeAutospacing="1" w:after="100" w:afterAutospacing="1"/>
    </w:pPr>
    <w:rPr>
      <w:rFonts w:ascii="Times New Roman" w:hAnsi="Times New Roman"/>
      <w:sz w:val="24"/>
      <w:szCs w:val="24"/>
      <w:lang w:val="en" w:eastAsia="fr-CI"/>
    </w:rPr>
  </w:style>
  <w:style w:type="paragraph" w:customStyle="1" w:styleId="xl78">
    <w:name w:val="xl78"/>
    <w:basedOn w:val="Normal"/>
    <w:rsid w:val="007751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9">
    <w:name w:val="xl79"/>
    <w:basedOn w:val="Normal"/>
    <w:rsid w:val="007751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80">
    <w:name w:val="xl80"/>
    <w:basedOn w:val="Normal"/>
    <w:rsid w:val="007751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24"/>
      <w:szCs w:val="24"/>
      <w:lang w:val="en" w:eastAsia="fr-CI"/>
    </w:rPr>
  </w:style>
  <w:style w:type="paragraph" w:customStyle="1" w:styleId="xl81">
    <w:name w:val="xl81"/>
    <w:basedOn w:val="Normal"/>
    <w:rsid w:val="007751C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82">
    <w:name w:val="xl82"/>
    <w:basedOn w:val="Normal"/>
    <w:rsid w:val="007751C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63">
    <w:name w:val="xl63"/>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4">
    <w:name w:val="xl64"/>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character" w:customStyle="1" w:styleId="CommentaireCar1">
    <w:name w:val="Commentaire Car1"/>
    <w:basedOn w:val="DefaultParagraphFont"/>
    <w:uiPriority w:val="99"/>
    <w:semiHidden/>
    <w:rsid w:val="007751C7"/>
    <w:rPr>
      <w:sz w:val="20"/>
      <w:szCs w:val="20"/>
    </w:rPr>
  </w:style>
  <w:style w:type="character" w:customStyle="1" w:styleId="ObjetducommentaireCar1">
    <w:name w:val="Objet du commentaire Car1"/>
    <w:basedOn w:val="CommentaireCar1"/>
    <w:uiPriority w:val="99"/>
    <w:semiHidden/>
    <w:rsid w:val="007751C7"/>
    <w:rPr>
      <w:b/>
      <w:bCs/>
      <w:sz w:val="20"/>
      <w:szCs w:val="20"/>
    </w:rPr>
  </w:style>
  <w:style w:type="paragraph" w:customStyle="1" w:styleId="o-Table">
    <w:name w:val="o-Table"/>
    <w:basedOn w:val="Normal"/>
    <w:qFormat/>
    <w:rsid w:val="00C24E9F"/>
    <w:pPr>
      <w:spacing w:before="60" w:after="60"/>
      <w:jc w:val="both"/>
    </w:pPr>
    <w:rPr>
      <w:rFonts w:ascii="Cambria" w:eastAsiaTheme="minorEastAsia" w:hAnsi="Cambria" w:cstheme="minorBidi"/>
      <w:szCs w:val="22"/>
      <w:lang w:val="en-GB"/>
    </w:rPr>
  </w:style>
  <w:style w:type="paragraph" w:customStyle="1" w:styleId="n-generalsubheadings">
    <w:name w:val="n-general sub headings"/>
    <w:basedOn w:val="Normal"/>
    <w:next w:val="Normal"/>
    <w:qFormat/>
    <w:rsid w:val="003F1BC0"/>
    <w:pPr>
      <w:spacing w:before="240" w:after="120"/>
    </w:pPr>
    <w:rPr>
      <w:rFonts w:ascii="Cambria" w:eastAsiaTheme="minorEastAsia" w:hAnsi="Cambria" w:cstheme="minorBidi"/>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8051669">
      <w:bodyDiv w:val="1"/>
      <w:marLeft w:val="0"/>
      <w:marRight w:val="0"/>
      <w:marTop w:val="0"/>
      <w:marBottom w:val="0"/>
      <w:divBdr>
        <w:top w:val="none" w:sz="0" w:space="0" w:color="auto"/>
        <w:left w:val="none" w:sz="0" w:space="0" w:color="auto"/>
        <w:bottom w:val="none" w:sz="0" w:space="0" w:color="auto"/>
        <w:right w:val="none" w:sz="0" w:space="0" w:color="auto"/>
      </w:divBdr>
    </w:div>
    <w:div w:id="9425738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8270275">
      <w:bodyDiv w:val="1"/>
      <w:marLeft w:val="0"/>
      <w:marRight w:val="0"/>
      <w:marTop w:val="0"/>
      <w:marBottom w:val="0"/>
      <w:divBdr>
        <w:top w:val="none" w:sz="0" w:space="0" w:color="auto"/>
        <w:left w:val="none" w:sz="0" w:space="0" w:color="auto"/>
        <w:bottom w:val="none" w:sz="0" w:space="0" w:color="auto"/>
        <w:right w:val="none" w:sz="0" w:space="0" w:color="auto"/>
      </w:divBdr>
    </w:div>
    <w:div w:id="45699603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202880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6054041">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906523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header" Target="header4.xml"/><Relationship Id="rId68" Type="http://schemas.openxmlformats.org/officeDocument/2006/relationships/chart" Target="charts/chart2.xm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57.png"/><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5.xml"/><Relationship Id="rId69" Type="http://schemas.openxmlformats.org/officeDocument/2006/relationships/chart" Target="charts/chart3.xml"/><Relationship Id="rId77" Type="http://schemas.openxmlformats.org/officeDocument/2006/relationships/chart" Target="charts/chart7.xml"/><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1.png"/><Relationship Id="rId80"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chart" Target="charts/chart1.xm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chart" Target="charts/chart4.xml"/><Relationship Id="rId75" Type="http://schemas.openxmlformats.org/officeDocument/2006/relationships/chart" Target="charts/chart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footer" Target="footer4.xml"/><Relationship Id="rId73" Type="http://schemas.openxmlformats.org/officeDocument/2006/relationships/image" Target="media/image52.png"/><Relationship Id="rId78" Type="http://schemas.openxmlformats.org/officeDocument/2006/relationships/chart" Target="charts/chart8.xml"/><Relationship Id="rId8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jp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chart" Target="charts/chart6.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esktop\JUST%20NOUVEAU\RESULTATS%20DES%20DIFFERENTES%20FORMULATIONS%20VERSION%20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esktop\JUST%20NOUVEAU\RESULTATS%20DES%20DIFFERENTES%20FORMULATIONS%20VERSION%20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esktop\DOSSIER%20DAGO%20THESE\tous\Copie%20de%20RESULTATS_DES_DIFFERENTES_FORMULATIONS_VERSION_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esktop\DOSSIER%20DAGO%20THESE\tous\Copie%20de%20RESULTATS_DES_DIFFERENTES_FORMULATIONS_VERSION_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esktop\JUST%20NOUVEAU\RESULTATS%20DES%20DIFFERENTES%20FORMULATIONS%20VERSION%20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esktop\JUST%20NOUVEAU\RESULTATS%20DES%20DIFFERENTES%20FORMULATIONS%20VERSION%20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Desktop\DOSSIER%20DAGO%20THESE\tous\Copie%20de%20RESULTATS_DES_DIFFERENTES_FORMULATIONS_VERSION_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Desktop\DOSSIER%20DAGO%20THESE\tous\Copie%20de%20RESULTATS_DES_DIFFERENTES_FORMULATIONS_VERSION_02(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Flexion in MPA of the mixture (Earth + Sand + Powder) 28 days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'[RESULTATS DES DIFFERENTES FORMULATIONS VERSION 02.xlsx]MELANGE TERRE + SABLE + POUDRE '!$E$7</c:f>
              <c:strCache>
                <c:ptCount val="1"/>
                <c:pt idx="0">
                  <c:v>Traction en MPA du mélange  ( Terre + Sable + Poudre )</c:v>
                </c:pt>
              </c:strCache>
            </c:strRef>
          </c:tx>
          <c:spPr>
            <a:solidFill>
              <a:schemeClr val="accent1"/>
            </a:solidFill>
            <a:ln>
              <a:noFill/>
            </a:ln>
            <a:effectLst/>
          </c:spPr>
          <c:invertIfNegative val="0"/>
          <c:cat>
            <c:numRef>
              <c:f>'[RESULTATS DES DIFFERENTES FORMULATIONS VERSION 02.xlsx]MELANGE TERRE + SABLE + POUDRE '!$F$6:$J$6</c:f>
              <c:numCache>
                <c:formatCode>0%</c:formatCode>
                <c:ptCount val="5"/>
                <c:pt idx="0">
                  <c:v>0.02</c:v>
                </c:pt>
                <c:pt idx="1">
                  <c:v>0.04</c:v>
                </c:pt>
                <c:pt idx="2">
                  <c:v>0.06</c:v>
                </c:pt>
                <c:pt idx="3">
                  <c:v>0.08</c:v>
                </c:pt>
                <c:pt idx="4">
                  <c:v>0.1</c:v>
                </c:pt>
              </c:numCache>
            </c:numRef>
          </c:cat>
          <c:val>
            <c:numRef>
              <c:f>'[RESULTATS DES DIFFERENTES FORMULATIONS VERSION 02.xlsx]MELANGE TERRE + SABLE + POUDRE '!$F$7:$J$7</c:f>
              <c:numCache>
                <c:formatCode>0%</c:formatCode>
                <c:ptCount val="5"/>
                <c:pt idx="0" formatCode="General">
                  <c:v>0.82</c:v>
                </c:pt>
                <c:pt idx="1">
                  <c:v>0.8</c:v>
                </c:pt>
                <c:pt idx="2" formatCode="General">
                  <c:v>0.68</c:v>
                </c:pt>
                <c:pt idx="3" formatCode="General">
                  <c:v>0.55000000000000004</c:v>
                </c:pt>
                <c:pt idx="4" formatCode="General">
                  <c:v>0.22</c:v>
                </c:pt>
              </c:numCache>
            </c:numRef>
          </c:val>
          <c:extLst>
            <c:ext xmlns:c16="http://schemas.microsoft.com/office/drawing/2014/chart" uri="{C3380CC4-5D6E-409C-BE32-E72D297353CC}">
              <c16:uniqueId val="{00000000-67BE-4EE7-9D0C-6FD30BE6EF48}"/>
            </c:ext>
          </c:extLst>
        </c:ser>
        <c:dLbls>
          <c:showLegendKey val="0"/>
          <c:showVal val="0"/>
          <c:showCatName val="0"/>
          <c:showSerName val="0"/>
          <c:showPercent val="0"/>
          <c:showBubbleSize val="0"/>
        </c:dLbls>
        <c:gapWidth val="219"/>
        <c:overlap val="-27"/>
        <c:axId val="1197437055"/>
        <c:axId val="1191169727"/>
      </c:barChart>
      <c:catAx>
        <c:axId val="1197437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powder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169727"/>
        <c:crosses val="autoZero"/>
        <c:auto val="1"/>
        <c:lblAlgn val="ctr"/>
        <c:lblOffset val="100"/>
        <c:noMultiLvlLbl val="0"/>
      </c:catAx>
      <c:valAx>
        <c:axId val="11911697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Flexion </a:t>
                </a:r>
                <a:r>
                  <a:rPr lang="en" baseline="0"/>
                  <a:t>in MPA</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437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Compression in MPA of the mixture (Earth + Sand + Powder) </a:t>
            </a:r>
            <a:r>
              <a:rPr lang="en" sz="1200" b="0" i="0" u="none" strike="noStrike" kern="1200" spc="0" baseline="0">
                <a:solidFill>
                  <a:sysClr val="windowText" lastClr="000000">
                    <a:lumMod val="65000"/>
                    <a:lumOff val="35000"/>
                  </a:sysClr>
                </a:solidFill>
              </a:rPr>
              <a:t>28 days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'MELANGE TERRE + SABLE + POUDRE '!$E$27</c:f>
              <c:strCache>
                <c:ptCount val="1"/>
                <c:pt idx="0">
                  <c:v>Compression en MPA du mélange  ( Terre + Sable + Poudre )</c:v>
                </c:pt>
              </c:strCache>
            </c:strRef>
          </c:tx>
          <c:spPr>
            <a:solidFill>
              <a:schemeClr val="accent1"/>
            </a:solidFill>
            <a:ln>
              <a:noFill/>
            </a:ln>
            <a:effectLst/>
          </c:spPr>
          <c:invertIfNegative val="0"/>
          <c:cat>
            <c:numRef>
              <c:f>'MELANGE TERRE + SABLE + POUDRE '!$F$26:$J$26</c:f>
              <c:numCache>
                <c:formatCode>0%</c:formatCode>
                <c:ptCount val="5"/>
                <c:pt idx="0">
                  <c:v>0.02</c:v>
                </c:pt>
                <c:pt idx="1">
                  <c:v>0.04</c:v>
                </c:pt>
                <c:pt idx="2">
                  <c:v>0.06</c:v>
                </c:pt>
                <c:pt idx="3">
                  <c:v>0.08</c:v>
                </c:pt>
                <c:pt idx="4">
                  <c:v>0.1</c:v>
                </c:pt>
              </c:numCache>
            </c:numRef>
          </c:cat>
          <c:val>
            <c:numRef>
              <c:f>'MELANGE TERRE + SABLE + POUDRE '!$F$27:$J$27</c:f>
              <c:numCache>
                <c:formatCode>0%</c:formatCode>
                <c:ptCount val="5"/>
                <c:pt idx="0" formatCode="General">
                  <c:v>3.91</c:v>
                </c:pt>
                <c:pt idx="1">
                  <c:v>2.62</c:v>
                </c:pt>
                <c:pt idx="2" formatCode="General">
                  <c:v>1.62</c:v>
                </c:pt>
                <c:pt idx="3" formatCode="General">
                  <c:v>0.87</c:v>
                </c:pt>
                <c:pt idx="4" formatCode="General">
                  <c:v>0.62</c:v>
                </c:pt>
              </c:numCache>
            </c:numRef>
          </c:val>
          <c:extLst>
            <c:ext xmlns:c16="http://schemas.microsoft.com/office/drawing/2014/chart" uri="{C3380CC4-5D6E-409C-BE32-E72D297353CC}">
              <c16:uniqueId val="{00000000-BE80-4BCC-814B-34EE0A695A29}"/>
            </c:ext>
          </c:extLst>
        </c:ser>
        <c:dLbls>
          <c:showLegendKey val="0"/>
          <c:showVal val="0"/>
          <c:showCatName val="0"/>
          <c:showSerName val="0"/>
          <c:showPercent val="0"/>
          <c:showBubbleSize val="0"/>
        </c:dLbls>
        <c:gapWidth val="219"/>
        <c:overlap val="-27"/>
        <c:axId val="1151108399"/>
        <c:axId val="1276279391"/>
      </c:barChart>
      <c:catAx>
        <c:axId val="1151108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fiber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279391"/>
        <c:crosses val="autoZero"/>
        <c:auto val="1"/>
        <c:lblAlgn val="ctr"/>
        <c:lblOffset val="100"/>
        <c:noMultiLvlLbl val="0"/>
      </c:catAx>
      <c:valAx>
        <c:axId val="1276279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Compression </a:t>
                </a:r>
                <a:r>
                  <a:rPr lang="en" baseline="0"/>
                  <a:t>in MPA of the mixture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10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Flexural strength in MPa of the (Soil + Sand + Powder) mixture 90 days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'MELANGE TERRE + SABLE + POUDRE '!$E$7</c:f>
              <c:strCache>
                <c:ptCount val="1"/>
                <c:pt idx="0">
                  <c:v>Flexural strength in MPa of the (Soil + Sand + Powder) mixture</c:v>
                </c:pt>
              </c:strCache>
            </c:strRef>
          </c:tx>
          <c:spPr>
            <a:solidFill>
              <a:schemeClr val="accent1"/>
            </a:solidFill>
            <a:ln>
              <a:noFill/>
            </a:ln>
            <a:effectLst/>
          </c:spPr>
          <c:invertIfNegative val="0"/>
          <c:cat>
            <c:numRef>
              <c:f>'MELANGE TERRE + SABLE + POUDRE '!$F$6:$J$6</c:f>
              <c:numCache>
                <c:formatCode>0%</c:formatCode>
                <c:ptCount val="5"/>
                <c:pt idx="0">
                  <c:v>0.02</c:v>
                </c:pt>
                <c:pt idx="1">
                  <c:v>0.04</c:v>
                </c:pt>
                <c:pt idx="2">
                  <c:v>0.06</c:v>
                </c:pt>
                <c:pt idx="3">
                  <c:v>0.08</c:v>
                </c:pt>
                <c:pt idx="4">
                  <c:v>0.1</c:v>
                </c:pt>
              </c:numCache>
            </c:numRef>
          </c:cat>
          <c:val>
            <c:numRef>
              <c:f>'MELANGE TERRE + SABLE + POUDRE '!$F$7:$J$7</c:f>
              <c:numCache>
                <c:formatCode>General</c:formatCode>
                <c:ptCount val="5"/>
                <c:pt idx="0">
                  <c:v>1.92</c:v>
                </c:pt>
                <c:pt idx="1">
                  <c:v>1.58</c:v>
                </c:pt>
                <c:pt idx="2">
                  <c:v>0.88</c:v>
                </c:pt>
                <c:pt idx="3">
                  <c:v>0.73</c:v>
                </c:pt>
                <c:pt idx="4">
                  <c:v>0.35</c:v>
                </c:pt>
              </c:numCache>
            </c:numRef>
          </c:val>
          <c:extLst>
            <c:ext xmlns:c16="http://schemas.microsoft.com/office/drawing/2014/chart" uri="{C3380CC4-5D6E-409C-BE32-E72D297353CC}">
              <c16:uniqueId val="{00000000-E466-4E6A-969E-13C6F2BA4C54}"/>
            </c:ext>
          </c:extLst>
        </c:ser>
        <c:dLbls>
          <c:showLegendKey val="0"/>
          <c:showVal val="0"/>
          <c:showCatName val="0"/>
          <c:showSerName val="0"/>
          <c:showPercent val="0"/>
          <c:showBubbleSize val="0"/>
        </c:dLbls>
        <c:gapWidth val="219"/>
        <c:overlap val="-27"/>
        <c:axId val="1197437055"/>
        <c:axId val="1191169727"/>
      </c:barChart>
      <c:catAx>
        <c:axId val="1197437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Percentage of powder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169727"/>
        <c:crosses val="autoZero"/>
        <c:auto val="1"/>
        <c:lblAlgn val="ctr"/>
        <c:lblOffset val="100"/>
        <c:noMultiLvlLbl val="0"/>
      </c:catAx>
      <c:valAx>
        <c:axId val="11911697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kern="1200" baseline="0">
                    <a:solidFill>
                      <a:sysClr val="windowText" lastClr="000000">
                        <a:lumMod val="65000"/>
                        <a:lumOff val="35000"/>
                      </a:sysClr>
                    </a:solidFill>
                  </a:rPr>
                  <a:t>Tensile strength in MPa</a:t>
                </a:r>
                <a:endParaRPr lang="fr-FR"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437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Compression in MPa of the (Soil + Sand + Powder) mixture </a:t>
            </a:r>
            <a:r>
              <a:rPr lang="en" sz="1200" b="0" i="0" u="none" strike="noStrike" kern="1200" spc="0" baseline="0">
                <a:solidFill>
                  <a:sysClr val="windowText" lastClr="000000">
                    <a:lumMod val="65000"/>
                    <a:lumOff val="35000"/>
                  </a:sysClr>
                </a:solidFill>
              </a:rPr>
              <a:t>90 days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'MELANGE TERRE + SABLE + POUDRE '!$E$27</c:f>
              <c:strCache>
                <c:ptCount val="1"/>
                <c:pt idx="0">
                  <c:v>Compression in MPa of the (Soil + Sand + Powder) mixture</c:v>
                </c:pt>
              </c:strCache>
            </c:strRef>
          </c:tx>
          <c:spPr>
            <a:solidFill>
              <a:schemeClr val="accent1"/>
            </a:solidFill>
            <a:ln>
              <a:noFill/>
            </a:ln>
            <a:effectLst/>
          </c:spPr>
          <c:invertIfNegative val="0"/>
          <c:cat>
            <c:numRef>
              <c:f>'MELANGE TERRE + SABLE + POUDRE '!$F$26:$J$26</c:f>
              <c:numCache>
                <c:formatCode>0%</c:formatCode>
                <c:ptCount val="5"/>
                <c:pt idx="0">
                  <c:v>0.02</c:v>
                </c:pt>
                <c:pt idx="1">
                  <c:v>0.04</c:v>
                </c:pt>
                <c:pt idx="2">
                  <c:v>0.06</c:v>
                </c:pt>
                <c:pt idx="3">
                  <c:v>0.08</c:v>
                </c:pt>
                <c:pt idx="4">
                  <c:v>0.1</c:v>
                </c:pt>
              </c:numCache>
            </c:numRef>
          </c:cat>
          <c:val>
            <c:numRef>
              <c:f>'MELANGE TERRE + SABLE + POUDRE '!$F$27:$J$27</c:f>
              <c:numCache>
                <c:formatCode>General</c:formatCode>
                <c:ptCount val="5"/>
                <c:pt idx="0">
                  <c:v>6.84</c:v>
                </c:pt>
                <c:pt idx="1">
                  <c:v>4.12</c:v>
                </c:pt>
                <c:pt idx="2">
                  <c:v>2.2799999999999998</c:v>
                </c:pt>
                <c:pt idx="3">
                  <c:v>0.44</c:v>
                </c:pt>
                <c:pt idx="4">
                  <c:v>0.27</c:v>
                </c:pt>
              </c:numCache>
            </c:numRef>
          </c:val>
          <c:extLst>
            <c:ext xmlns:c16="http://schemas.microsoft.com/office/drawing/2014/chart" uri="{C3380CC4-5D6E-409C-BE32-E72D297353CC}">
              <c16:uniqueId val="{00000000-85F0-42B6-ABC8-E3FAC2093B6D}"/>
            </c:ext>
          </c:extLst>
        </c:ser>
        <c:dLbls>
          <c:showLegendKey val="0"/>
          <c:showVal val="0"/>
          <c:showCatName val="0"/>
          <c:showSerName val="0"/>
          <c:showPercent val="0"/>
          <c:showBubbleSize val="0"/>
        </c:dLbls>
        <c:gapWidth val="219"/>
        <c:overlap val="-27"/>
        <c:axId val="1151108399"/>
        <c:axId val="1276279391"/>
      </c:barChart>
      <c:catAx>
        <c:axId val="1151108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Percentage of fiber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279391"/>
        <c:crosses val="autoZero"/>
        <c:auto val="1"/>
        <c:lblAlgn val="ctr"/>
        <c:lblOffset val="100"/>
        <c:noMultiLvlLbl val="0"/>
      </c:catAx>
      <c:valAx>
        <c:axId val="1276279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Compression in MPa of the mixture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10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MPA of the mixture (Earth + Sand + Cement)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'MELANGE TERRE +SABLE + CIMENT'!$E$7</c:f>
              <c:strCache>
                <c:ptCount val="1"/>
                <c:pt idx="0">
                  <c:v>Traction en MPA du mélange  ( Terre + Sable + Ciment  )</c:v>
                </c:pt>
              </c:strCache>
            </c:strRef>
          </c:tx>
          <c:spPr>
            <a:solidFill>
              <a:schemeClr val="accent1"/>
            </a:solidFill>
            <a:ln>
              <a:noFill/>
            </a:ln>
            <a:effectLst/>
          </c:spPr>
          <c:invertIfNegative val="0"/>
          <c:cat>
            <c:numRef>
              <c:f>'MELANGE TERRE +SABLE + CIMENT'!$F$6:$J$6</c:f>
              <c:numCache>
                <c:formatCode>0%</c:formatCode>
                <c:ptCount val="5"/>
                <c:pt idx="0">
                  <c:v>0.02</c:v>
                </c:pt>
                <c:pt idx="1">
                  <c:v>0.04</c:v>
                </c:pt>
                <c:pt idx="2">
                  <c:v>0.06</c:v>
                </c:pt>
                <c:pt idx="3">
                  <c:v>0.08</c:v>
                </c:pt>
                <c:pt idx="4">
                  <c:v>0.1</c:v>
                </c:pt>
              </c:numCache>
            </c:numRef>
          </c:cat>
          <c:val>
            <c:numRef>
              <c:f>'MELANGE TERRE +SABLE + CIMENT'!$F$7:$J$7</c:f>
              <c:numCache>
                <c:formatCode>0%</c:formatCode>
                <c:ptCount val="5"/>
                <c:pt idx="0" formatCode="General">
                  <c:v>0.74</c:v>
                </c:pt>
                <c:pt idx="1">
                  <c:v>1.04</c:v>
                </c:pt>
                <c:pt idx="2" formatCode="General">
                  <c:v>1.44</c:v>
                </c:pt>
                <c:pt idx="3" formatCode="General">
                  <c:v>2.04</c:v>
                </c:pt>
                <c:pt idx="4" formatCode="General">
                  <c:v>2.59</c:v>
                </c:pt>
              </c:numCache>
            </c:numRef>
          </c:val>
          <c:extLst>
            <c:ext xmlns:c16="http://schemas.microsoft.com/office/drawing/2014/chart" uri="{C3380CC4-5D6E-409C-BE32-E72D297353CC}">
              <c16:uniqueId val="{00000000-5DDA-4E15-9A96-64622D6DD541}"/>
            </c:ext>
          </c:extLst>
        </c:ser>
        <c:dLbls>
          <c:showLegendKey val="0"/>
          <c:showVal val="0"/>
          <c:showCatName val="0"/>
          <c:showSerName val="0"/>
          <c:showPercent val="0"/>
          <c:showBubbleSize val="0"/>
        </c:dLbls>
        <c:gapWidth val="219"/>
        <c:overlap val="-27"/>
        <c:axId val="1197437055"/>
        <c:axId val="1191169727"/>
      </c:barChart>
      <c:catAx>
        <c:axId val="1197437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cement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169727"/>
        <c:crosses val="autoZero"/>
        <c:auto val="1"/>
        <c:lblAlgn val="ctr"/>
        <c:lblOffset val="100"/>
        <c:noMultiLvlLbl val="0"/>
      </c:catAx>
      <c:valAx>
        <c:axId val="11911697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Flexion </a:t>
                </a:r>
                <a:r>
                  <a:rPr lang="en" baseline="0"/>
                  <a:t>in MPA</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437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'MELANGE TERRE +SABLE + CIMENT'!$E$27</c:f>
              <c:strCache>
                <c:ptCount val="1"/>
                <c:pt idx="0">
                  <c:v>Compression en MPA du mélange  ( Terre + Sable + Ciment  )</c:v>
                </c:pt>
              </c:strCache>
            </c:strRef>
          </c:tx>
          <c:spPr>
            <a:solidFill>
              <a:schemeClr val="accent1"/>
            </a:solidFill>
            <a:ln>
              <a:noFill/>
            </a:ln>
            <a:effectLst/>
          </c:spPr>
          <c:invertIfNegative val="0"/>
          <c:cat>
            <c:numRef>
              <c:f>'MELANGE TERRE +SABLE + CIMENT'!$F$26:$J$26</c:f>
              <c:numCache>
                <c:formatCode>0%</c:formatCode>
                <c:ptCount val="5"/>
                <c:pt idx="0">
                  <c:v>0.02</c:v>
                </c:pt>
                <c:pt idx="1">
                  <c:v>0.04</c:v>
                </c:pt>
                <c:pt idx="2">
                  <c:v>0.06</c:v>
                </c:pt>
                <c:pt idx="3">
                  <c:v>0.08</c:v>
                </c:pt>
                <c:pt idx="4">
                  <c:v>0.1</c:v>
                </c:pt>
              </c:numCache>
            </c:numRef>
          </c:cat>
          <c:val>
            <c:numRef>
              <c:f>'MELANGE TERRE +SABLE + CIMENT'!$F$27:$J$27</c:f>
              <c:numCache>
                <c:formatCode>0%</c:formatCode>
                <c:ptCount val="5"/>
                <c:pt idx="0" formatCode="General">
                  <c:v>3.27</c:v>
                </c:pt>
                <c:pt idx="1">
                  <c:v>5.19</c:v>
                </c:pt>
                <c:pt idx="2" formatCode="General">
                  <c:v>7.57</c:v>
                </c:pt>
                <c:pt idx="3" formatCode="General">
                  <c:v>11.07</c:v>
                </c:pt>
                <c:pt idx="4" formatCode="General">
                  <c:v>12.32</c:v>
                </c:pt>
              </c:numCache>
            </c:numRef>
          </c:val>
          <c:extLst>
            <c:ext xmlns:c16="http://schemas.microsoft.com/office/drawing/2014/chart" uri="{C3380CC4-5D6E-409C-BE32-E72D297353CC}">
              <c16:uniqueId val="{00000000-1D1E-4457-AF69-96403A034BFE}"/>
            </c:ext>
          </c:extLst>
        </c:ser>
        <c:dLbls>
          <c:showLegendKey val="0"/>
          <c:showVal val="0"/>
          <c:showCatName val="0"/>
          <c:showSerName val="0"/>
          <c:showPercent val="0"/>
          <c:showBubbleSize val="0"/>
        </c:dLbls>
        <c:gapWidth val="219"/>
        <c:overlap val="-27"/>
        <c:axId val="1151108399"/>
        <c:axId val="1276279391"/>
      </c:barChart>
      <c:catAx>
        <c:axId val="1151108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cement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279391"/>
        <c:crosses val="autoZero"/>
        <c:auto val="1"/>
        <c:lblAlgn val="ctr"/>
        <c:lblOffset val="100"/>
        <c:noMultiLvlLbl val="0"/>
      </c:catAx>
      <c:valAx>
        <c:axId val="1276279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Compression </a:t>
                </a:r>
                <a:r>
                  <a:rPr lang="en" baseline="0"/>
                  <a:t>in MPA of the mixture</a:t>
                </a:r>
                <a:endParaRPr lang="fr-FR"/>
              </a:p>
            </c:rich>
          </c:tx>
          <c:layout>
            <c:manualLayout>
              <c:xMode val="edge"/>
              <c:yMode val="edge"/>
              <c:x val="4.0124832813196613E-2"/>
              <c:y val="0.265138888888888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10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Flexural strength in MPa of the (Soil + Sand + Cement) mixture </a:t>
            </a:r>
            <a:r>
              <a:rPr lang="en" sz="1200" b="0" i="0" u="none" strike="noStrike" kern="1200" spc="0" baseline="0">
                <a:solidFill>
                  <a:sysClr val="windowText" lastClr="000000">
                    <a:lumMod val="65000"/>
                    <a:lumOff val="35000"/>
                  </a:sysClr>
                </a:solidFill>
              </a:rPr>
              <a:t>90 days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'MELANGE TERRE +SABLE + CIMENT'!$E$7</c:f>
              <c:strCache>
                <c:ptCount val="1"/>
                <c:pt idx="0">
                  <c:v>Flexural strength in MPa of the (Soil + Sand + Cement) mixture</c:v>
                </c:pt>
              </c:strCache>
            </c:strRef>
          </c:tx>
          <c:spPr>
            <a:solidFill>
              <a:schemeClr val="accent1"/>
            </a:solidFill>
            <a:ln>
              <a:noFill/>
            </a:ln>
            <a:effectLst/>
          </c:spPr>
          <c:invertIfNegative val="0"/>
          <c:cat>
            <c:numRef>
              <c:f>'MELANGE TERRE +SABLE + CIMENT'!$F$6:$J$6</c:f>
              <c:numCache>
                <c:formatCode>0%</c:formatCode>
                <c:ptCount val="5"/>
                <c:pt idx="0">
                  <c:v>0.02</c:v>
                </c:pt>
                <c:pt idx="1">
                  <c:v>0.04</c:v>
                </c:pt>
                <c:pt idx="2">
                  <c:v>0.06</c:v>
                </c:pt>
                <c:pt idx="3">
                  <c:v>0.08</c:v>
                </c:pt>
                <c:pt idx="4">
                  <c:v>0.1</c:v>
                </c:pt>
              </c:numCache>
            </c:numRef>
          </c:cat>
          <c:val>
            <c:numRef>
              <c:f>'MELANGE TERRE +SABLE + CIMENT'!$F$7:$J$7</c:f>
              <c:numCache>
                <c:formatCode>General</c:formatCode>
                <c:ptCount val="5"/>
                <c:pt idx="0">
                  <c:v>0.43</c:v>
                </c:pt>
                <c:pt idx="1">
                  <c:v>0.93</c:v>
                </c:pt>
                <c:pt idx="2">
                  <c:v>2.09</c:v>
                </c:pt>
                <c:pt idx="3">
                  <c:v>2.87</c:v>
                </c:pt>
                <c:pt idx="4">
                  <c:v>3.63</c:v>
                </c:pt>
              </c:numCache>
            </c:numRef>
          </c:val>
          <c:extLst>
            <c:ext xmlns:c16="http://schemas.microsoft.com/office/drawing/2014/chart" uri="{C3380CC4-5D6E-409C-BE32-E72D297353CC}">
              <c16:uniqueId val="{00000000-7CCB-48BD-9C25-5EA14A9630F9}"/>
            </c:ext>
          </c:extLst>
        </c:ser>
        <c:dLbls>
          <c:showLegendKey val="0"/>
          <c:showVal val="0"/>
          <c:showCatName val="0"/>
          <c:showSerName val="0"/>
          <c:showPercent val="0"/>
          <c:showBubbleSize val="0"/>
        </c:dLbls>
        <c:gapWidth val="219"/>
        <c:overlap val="-27"/>
        <c:axId val="1197437055"/>
        <c:axId val="1191169727"/>
      </c:barChart>
      <c:catAx>
        <c:axId val="1197437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Percentage of added cement</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169727"/>
        <c:crosses val="autoZero"/>
        <c:auto val="1"/>
        <c:lblAlgn val="ctr"/>
        <c:lblOffset val="100"/>
        <c:noMultiLvlLbl val="0"/>
      </c:catAx>
      <c:valAx>
        <c:axId val="11911697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Tensile strength in MPa</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437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Compressive strength in MPa of the (Soil + Sand + Cement) mixture </a:t>
            </a:r>
            <a:r>
              <a:rPr lang="en" sz="1200" b="0" i="0" u="none" strike="noStrike" kern="1200" spc="0" baseline="0">
                <a:solidFill>
                  <a:sysClr val="windowText" lastClr="000000">
                    <a:lumMod val="65000"/>
                    <a:lumOff val="35000"/>
                  </a:sysClr>
                </a:solidFill>
              </a:rPr>
              <a:t>90 days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'MELANGE TERRE +SABLE + CIMENT'!$E$27</c:f>
              <c:strCache>
                <c:ptCount val="1"/>
                <c:pt idx="0">
                  <c:v>Compressive strength in MPa of the (Soil + Sand + Cement) mixture</c:v>
                </c:pt>
              </c:strCache>
            </c:strRef>
          </c:tx>
          <c:spPr>
            <a:solidFill>
              <a:schemeClr val="accent1"/>
            </a:solidFill>
            <a:ln>
              <a:noFill/>
            </a:ln>
            <a:effectLst/>
          </c:spPr>
          <c:invertIfNegative val="0"/>
          <c:cat>
            <c:numRef>
              <c:f>'MELANGE TERRE +SABLE + CIMENT'!$F$26:$J$26</c:f>
              <c:numCache>
                <c:formatCode>0%</c:formatCode>
                <c:ptCount val="5"/>
                <c:pt idx="0">
                  <c:v>0.02</c:v>
                </c:pt>
                <c:pt idx="1">
                  <c:v>0.04</c:v>
                </c:pt>
                <c:pt idx="2">
                  <c:v>0.05</c:v>
                </c:pt>
                <c:pt idx="3">
                  <c:v>0.08</c:v>
                </c:pt>
                <c:pt idx="4">
                  <c:v>0.1</c:v>
                </c:pt>
              </c:numCache>
            </c:numRef>
          </c:cat>
          <c:val>
            <c:numRef>
              <c:f>'MELANGE TERRE +SABLE + CIMENT'!$F$27:$J$27</c:f>
              <c:numCache>
                <c:formatCode>General</c:formatCode>
                <c:ptCount val="5"/>
                <c:pt idx="0">
                  <c:v>0.88</c:v>
                </c:pt>
                <c:pt idx="1">
                  <c:v>4.37</c:v>
                </c:pt>
                <c:pt idx="2">
                  <c:v>5.12</c:v>
                </c:pt>
                <c:pt idx="3">
                  <c:v>8.16</c:v>
                </c:pt>
                <c:pt idx="4">
                  <c:v>18.39</c:v>
                </c:pt>
              </c:numCache>
            </c:numRef>
          </c:val>
          <c:extLst>
            <c:ext xmlns:c16="http://schemas.microsoft.com/office/drawing/2014/chart" uri="{C3380CC4-5D6E-409C-BE32-E72D297353CC}">
              <c16:uniqueId val="{00000000-0A61-437D-B16E-308313ACE387}"/>
            </c:ext>
          </c:extLst>
        </c:ser>
        <c:dLbls>
          <c:showLegendKey val="0"/>
          <c:showVal val="0"/>
          <c:showCatName val="0"/>
          <c:showSerName val="0"/>
          <c:showPercent val="0"/>
          <c:showBubbleSize val="0"/>
        </c:dLbls>
        <c:gapWidth val="219"/>
        <c:overlap val="-27"/>
        <c:axId val="1151108399"/>
        <c:axId val="1276279391"/>
      </c:barChart>
      <c:catAx>
        <c:axId val="1151108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Percentage of added cement</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279391"/>
        <c:crosses val="autoZero"/>
        <c:auto val="1"/>
        <c:lblAlgn val="ctr"/>
        <c:lblOffset val="100"/>
        <c:noMultiLvlLbl val="0"/>
      </c:catAx>
      <c:valAx>
        <c:axId val="1276279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Compressive strength in MPa of the mixture</a:t>
                </a:r>
                <a:endParaRPr lang="fr-FR"/>
              </a:p>
            </c:rich>
          </c:tx>
          <c:layout>
            <c:manualLayout>
              <c:xMode val="edge"/>
              <c:yMode val="edge"/>
              <c:x val="3.5666518056174767E-2"/>
              <c:y val="0.196342857142857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10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BEE93-C94E-4B58-A1E9-64D2E36B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14</Pages>
  <Words>3615</Words>
  <Characters>20609</Characters>
  <Application>Microsoft Office Word</Application>
  <DocSecurity>0</DocSecurity>
  <Lines>171</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24176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4</cp:revision>
  <cp:lastPrinted>1999-07-06T11:00:00Z</cp:lastPrinted>
  <dcterms:created xsi:type="dcterms:W3CDTF">2025-07-09T12:31:00Z</dcterms:created>
  <dcterms:modified xsi:type="dcterms:W3CDTF">2025-07-10T12:41:00Z</dcterms:modified>
</cp:coreProperties>
</file>