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39B8C3" w14:textId="075548D0" w:rsidR="00024C15" w:rsidRPr="00B06C2D" w:rsidRDefault="00E9376F" w:rsidP="00024C15">
      <w:pPr>
        <w:rPr>
          <w:rFonts w:ascii="Times New Roman" w:hAnsi="Times New Roman"/>
          <w:b/>
          <w:bCs/>
          <w:sz w:val="30"/>
          <w:szCs w:val="30"/>
        </w:rPr>
      </w:pPr>
      <w:r w:rsidRPr="00024C15">
        <w:rPr>
          <w:rFonts w:ascii="Times New Roman" w:eastAsia="Calibri" w:hAnsi="Times New Roman"/>
          <w:b/>
          <w:bCs/>
          <w:color w:val="000000"/>
          <w:sz w:val="30"/>
          <w:szCs w:val="30"/>
        </w:rPr>
        <w:t xml:space="preserve"> </w:t>
      </w:r>
      <w:r w:rsidR="00024C15" w:rsidRPr="00B06C2D">
        <w:rPr>
          <w:rFonts w:ascii="Times New Roman" w:hAnsi="Times New Roman"/>
          <w:b/>
          <w:bCs/>
          <w:sz w:val="30"/>
          <w:szCs w:val="30"/>
        </w:rPr>
        <w:t xml:space="preserve">A </w:t>
      </w:r>
      <w:r w:rsidR="005604AE" w:rsidRPr="00B06C2D">
        <w:rPr>
          <w:rFonts w:ascii="Times New Roman" w:hAnsi="Times New Roman"/>
          <w:b/>
          <w:bCs/>
          <w:sz w:val="30"/>
          <w:szCs w:val="30"/>
        </w:rPr>
        <w:t>Pituitary Stalk Interruption Syndrome Presenting with Metabolic Dysfunction Associated Steato</w:t>
      </w:r>
      <w:r>
        <w:rPr>
          <w:rFonts w:ascii="Times New Roman" w:hAnsi="Times New Roman"/>
          <w:b/>
          <w:bCs/>
          <w:sz w:val="30"/>
          <w:szCs w:val="30"/>
        </w:rPr>
        <w:t>h</w:t>
      </w:r>
      <w:r w:rsidR="005604AE" w:rsidRPr="00B06C2D">
        <w:rPr>
          <w:rFonts w:ascii="Times New Roman" w:hAnsi="Times New Roman"/>
          <w:b/>
          <w:bCs/>
          <w:sz w:val="30"/>
          <w:szCs w:val="30"/>
        </w:rPr>
        <w:t>epatitis: A Case Report</w:t>
      </w:r>
    </w:p>
    <w:p w14:paraId="1A51B5FB" w14:textId="548BDA12" w:rsidR="00163BC4" w:rsidRPr="00B06C2D" w:rsidRDefault="00163BC4" w:rsidP="00A1696B">
      <w:pPr>
        <w:pStyle w:val="Author"/>
        <w:spacing w:line="240" w:lineRule="auto"/>
        <w:jc w:val="both"/>
        <w:rPr>
          <w:rFonts w:ascii="Arial" w:hAnsi="Arial" w:cs="Arial"/>
          <w:bCs/>
          <w:kern w:val="28"/>
          <w:sz w:val="36"/>
        </w:rPr>
      </w:pPr>
    </w:p>
    <w:p w14:paraId="414EB981" w14:textId="77777777" w:rsidR="002C57D2" w:rsidRPr="00FB3A86" w:rsidRDefault="002C57D2" w:rsidP="00441B6F">
      <w:pPr>
        <w:pStyle w:val="Affiliation"/>
        <w:spacing w:after="0" w:line="240" w:lineRule="auto"/>
        <w:jc w:val="both"/>
        <w:rPr>
          <w:rFonts w:ascii="Arial" w:hAnsi="Arial" w:cs="Arial"/>
        </w:rPr>
      </w:pPr>
    </w:p>
    <w:p w14:paraId="042F6342" w14:textId="5B6B08B6" w:rsidR="00B01FCD" w:rsidRPr="00FB3A86" w:rsidRDefault="00FB3A86" w:rsidP="00441B6F">
      <w:pPr>
        <w:pStyle w:val="Copyright"/>
        <w:spacing w:after="0" w:line="240" w:lineRule="auto"/>
        <w:jc w:val="both"/>
        <w:rPr>
          <w:rFonts w:ascii="Arial" w:hAnsi="Arial" w:cs="Arial"/>
        </w:rPr>
        <w:sectPr w:rsidR="00B01FCD" w:rsidRPr="00FB3A86" w:rsidSect="006522AF">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t>.</w:t>
      </w:r>
    </w:p>
    <w:p w14:paraId="6266D366" w14:textId="77777777" w:rsidR="00A1696B" w:rsidRDefault="00A1696B" w:rsidP="00441B6F">
      <w:pPr>
        <w:pStyle w:val="AbstHead"/>
        <w:spacing w:after="0"/>
        <w:jc w:val="both"/>
        <w:rPr>
          <w:rFonts w:ascii="Arial" w:hAnsi="Arial" w:cs="Arial"/>
        </w:rPr>
      </w:pPr>
    </w:p>
    <w:p w14:paraId="28FF82D7" w14:textId="05CB46C6" w:rsidR="00B01FCD" w:rsidRDefault="00B01FCD" w:rsidP="00441B6F">
      <w:pPr>
        <w:pStyle w:val="AbstHead"/>
        <w:spacing w:after="0"/>
        <w:jc w:val="both"/>
        <w:rPr>
          <w:rFonts w:ascii="Arial" w:hAnsi="Arial" w:cs="Arial"/>
        </w:rPr>
      </w:pPr>
      <w:r w:rsidRPr="00FB3A86">
        <w:rPr>
          <w:rFonts w:ascii="Arial" w:hAnsi="Arial" w:cs="Arial"/>
        </w:rPr>
        <w:t>ABSTRACT</w:t>
      </w:r>
    </w:p>
    <w:p w14:paraId="6D4B3DDB"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3B800C52" w14:textId="77777777" w:rsidTr="001E44FE">
        <w:tc>
          <w:tcPr>
            <w:tcW w:w="9576" w:type="dxa"/>
            <w:shd w:val="clear" w:color="auto" w:fill="F2F2F2"/>
          </w:tcPr>
          <w:p w14:paraId="6C605147" w14:textId="77777777" w:rsidR="00024C15" w:rsidRPr="00024C15" w:rsidRDefault="00024C15" w:rsidP="00024C15">
            <w:pPr>
              <w:pStyle w:val="Body"/>
              <w:spacing w:after="0"/>
              <w:jc w:val="left"/>
              <w:rPr>
                <w:rFonts w:ascii="Arial" w:eastAsia="Calibri" w:hAnsi="Arial" w:cs="Arial"/>
                <w:lang w:val="en-IN"/>
              </w:rPr>
            </w:pPr>
            <w:r w:rsidRPr="00024C15">
              <w:rPr>
                <w:rFonts w:ascii="Arial" w:eastAsia="Calibri" w:hAnsi="Arial" w:cs="Arial"/>
                <w:b/>
                <w:bCs/>
                <w:lang w:val="en-IN"/>
              </w:rPr>
              <w:t>Background:</w:t>
            </w:r>
            <w:r w:rsidRPr="00024C15">
              <w:rPr>
                <w:rFonts w:ascii="Arial" w:eastAsia="Calibri" w:hAnsi="Arial" w:cs="Arial"/>
                <w:lang w:val="en-IN"/>
              </w:rPr>
              <w:br/>
              <w:t>Pituitary Stalk Interruption Syndrome (PSIS) is a rare congenital disorder characterized by the absence or thinning of the pituitary stalk, hypoplasia of the anterior pituitary, and ectopic posterior pituitary. This results in panhypopituitarism and related clinical manifestations. Emerging evidence suggests an association between PSIS and metabolic dysfunction, potentially progressing to advanced liver disease.</w:t>
            </w:r>
          </w:p>
          <w:p w14:paraId="461AF92B" w14:textId="0D155527" w:rsidR="00024C15" w:rsidRPr="00024C15" w:rsidRDefault="00024C15" w:rsidP="00024C15">
            <w:pPr>
              <w:pStyle w:val="Body"/>
              <w:spacing w:after="0"/>
              <w:jc w:val="left"/>
              <w:rPr>
                <w:rFonts w:ascii="Arial" w:eastAsia="Calibri" w:hAnsi="Arial" w:cs="Arial"/>
                <w:lang w:val="en-IN"/>
              </w:rPr>
            </w:pPr>
            <w:r w:rsidRPr="00024C15">
              <w:rPr>
                <w:rFonts w:ascii="Arial" w:eastAsia="Calibri" w:hAnsi="Arial" w:cs="Arial"/>
                <w:b/>
                <w:bCs/>
                <w:lang w:val="en-IN"/>
              </w:rPr>
              <w:t>Case Report:</w:t>
            </w:r>
            <w:r w:rsidRPr="00024C15">
              <w:rPr>
                <w:rFonts w:ascii="Arial" w:eastAsia="Calibri" w:hAnsi="Arial" w:cs="Arial"/>
                <w:lang w:val="en-IN"/>
              </w:rPr>
              <w:br/>
              <w:t>We present the case of a 31-year-old female with a known diagnosis of panhypopituitarism due to PSIS (diagnosed in 2014), with a history of primary amenorrhea and multiple episodes of adrenal insufficiency. She presented with complaints of fever, vomiting, and yellowish discoloration of the eyes. Clinical examination revealed icterus, right hypochondriac tenderness, hepatomegaly, and Cushingoid features. Laboratory evaluation demonstrated dyslipidaemia, hyperglycaemia, hyperbilirubinemia, and elevated liver enzymes. Imaging revealed hepatomegaly with severe hepatic steatosis. After exclusion of other common aetiologies of hepatitis, a liver biopsy was performed, confirming severe steatosis with fibrosis.</w:t>
            </w:r>
            <w:r w:rsidR="00421218" w:rsidRPr="00DB5520">
              <w:t xml:space="preserve"> In the absence of other identifiable causes, panhypopituitarism is considered a likely contributing factor in the development of hepatic steatosis in this case</w:t>
            </w:r>
            <w:r w:rsidR="00421218">
              <w:t>.</w:t>
            </w:r>
            <w:r w:rsidRPr="00024C15">
              <w:rPr>
                <w:rFonts w:ascii="Arial" w:eastAsia="Calibri" w:hAnsi="Arial" w:cs="Arial"/>
                <w:lang w:val="en-IN"/>
              </w:rPr>
              <w:t xml:space="preserve"> </w:t>
            </w:r>
            <w:r w:rsidR="00F43775">
              <w:rPr>
                <w:rFonts w:ascii="Arial" w:eastAsia="Calibri" w:hAnsi="Arial" w:cs="Arial"/>
                <w:lang w:val="en-IN"/>
              </w:rPr>
              <w:t xml:space="preserve">Hence, a </w:t>
            </w:r>
            <w:r w:rsidRPr="00024C15">
              <w:rPr>
                <w:rFonts w:ascii="Arial" w:eastAsia="Calibri" w:hAnsi="Arial" w:cs="Arial"/>
                <w:lang w:val="en-IN"/>
              </w:rPr>
              <w:t>final diagnosis of metabolic dysfunction-associated steatohepatitis (MASH) secondary to PSIS was made.</w:t>
            </w:r>
          </w:p>
          <w:p w14:paraId="53BAACB2" w14:textId="5D87C41D" w:rsidR="00505F06" w:rsidRPr="00024C15" w:rsidRDefault="00024C15" w:rsidP="00024C15">
            <w:pPr>
              <w:pStyle w:val="Body"/>
              <w:spacing w:after="0"/>
              <w:jc w:val="left"/>
              <w:rPr>
                <w:rFonts w:ascii="Arial" w:eastAsia="Calibri" w:hAnsi="Arial" w:cs="Arial"/>
                <w:szCs w:val="22"/>
                <w:lang w:val="en-IN"/>
              </w:rPr>
            </w:pPr>
            <w:r w:rsidRPr="00024C15">
              <w:rPr>
                <w:rFonts w:ascii="Arial" w:eastAsia="Calibri" w:hAnsi="Arial" w:cs="Arial"/>
                <w:b/>
                <w:bCs/>
                <w:lang w:val="en-IN"/>
              </w:rPr>
              <w:t>Conclusion:</w:t>
            </w:r>
            <w:r w:rsidRPr="00024C15">
              <w:rPr>
                <w:rFonts w:ascii="Arial" w:eastAsia="Calibri" w:hAnsi="Arial" w:cs="Arial"/>
                <w:lang w:val="en-IN"/>
              </w:rPr>
              <w:br/>
              <w:t xml:space="preserve">The pathophysiological link between PSIS and </w:t>
            </w:r>
            <w:r w:rsidR="00421218">
              <w:rPr>
                <w:rFonts w:ascii="Arial" w:eastAsia="Calibri" w:hAnsi="Arial" w:cs="Arial"/>
                <w:lang w:val="en-IN"/>
              </w:rPr>
              <w:t>MASH</w:t>
            </w:r>
            <w:r w:rsidRPr="00024C15">
              <w:rPr>
                <w:rFonts w:ascii="Arial" w:eastAsia="Calibri" w:hAnsi="Arial" w:cs="Arial"/>
                <w:lang w:val="en-IN"/>
              </w:rPr>
              <w:t xml:space="preserve"> has been</w:t>
            </w:r>
            <w:r w:rsidR="00651481">
              <w:rPr>
                <w:rFonts w:ascii="Arial" w:eastAsia="Calibri" w:hAnsi="Arial" w:cs="Arial"/>
                <w:lang w:val="en-IN"/>
              </w:rPr>
              <w:t xml:space="preserve"> recently</w:t>
            </w:r>
            <w:r w:rsidRPr="00024C15">
              <w:rPr>
                <w:rFonts w:ascii="Arial" w:eastAsia="Calibri" w:hAnsi="Arial" w:cs="Arial"/>
                <w:lang w:val="en-IN"/>
              </w:rPr>
              <w:t xml:space="preserve"> </w:t>
            </w:r>
            <w:r w:rsidR="00651481">
              <w:rPr>
                <w:rFonts w:ascii="Arial" w:eastAsia="Calibri" w:hAnsi="Arial" w:cs="Arial"/>
                <w:lang w:val="en-IN"/>
              </w:rPr>
              <w:t>described</w:t>
            </w:r>
            <w:r w:rsidRPr="00024C15">
              <w:rPr>
                <w:rFonts w:ascii="Arial" w:eastAsia="Calibri" w:hAnsi="Arial" w:cs="Arial"/>
                <w:lang w:val="en-IN"/>
              </w:rPr>
              <w:t>. Proposed mechanisms include altered STAT signaling pathways (e.g., STAT1/3 activation, STAT5 inhibition) leading to impaired hepatic lipid metabolism and increased insulin resistance. Evidence suggests that MASLD may progress more rapidly in patients with PSIS compared to other aetiologies. Hormone replacement therapy (HRT) remains the cornerstone of management and may help slow disease progression. Early recognition, routine liver function monitoring, and timely intervention are essential to prevent long-term hepatic complications in patients with PSIS</w:t>
            </w:r>
            <w:r w:rsidRPr="00024C15">
              <w:rPr>
                <w:rFonts w:ascii="Arial" w:eastAsia="Calibri" w:hAnsi="Arial" w:cs="Arial"/>
                <w:sz w:val="22"/>
                <w:szCs w:val="22"/>
                <w:lang w:val="en-IN"/>
              </w:rPr>
              <w:t>.</w:t>
            </w:r>
          </w:p>
        </w:tc>
      </w:tr>
    </w:tbl>
    <w:p w14:paraId="727BAA47" w14:textId="77777777" w:rsidR="00024C15" w:rsidRPr="001775CA" w:rsidRDefault="00024C15" w:rsidP="00024C15">
      <w:pPr>
        <w:jc w:val="both"/>
        <w:rPr>
          <w:rFonts w:ascii="Times New Roman" w:eastAsia="Calibri" w:hAnsi="Times New Roman"/>
          <w:sz w:val="24"/>
          <w:szCs w:val="24"/>
        </w:rPr>
      </w:pPr>
    </w:p>
    <w:p w14:paraId="0D40627A" w14:textId="77777777" w:rsidR="00024C15" w:rsidRPr="001775CA" w:rsidRDefault="00024C15" w:rsidP="00024C15">
      <w:pPr>
        <w:ind w:left="360"/>
        <w:rPr>
          <w:rFonts w:ascii="Times New Roman" w:eastAsia="Calibri" w:hAnsi="Times New Roman"/>
          <w:sz w:val="24"/>
          <w:szCs w:val="24"/>
        </w:rPr>
      </w:pPr>
    </w:p>
    <w:p w14:paraId="7A0E9F62" w14:textId="77777777" w:rsidR="00024C15" w:rsidRPr="00024C15" w:rsidRDefault="00024C15" w:rsidP="00024C15">
      <w:pPr>
        <w:tabs>
          <w:tab w:val="left" w:pos="1290"/>
        </w:tabs>
        <w:rPr>
          <w:rFonts w:ascii="Arial" w:hAnsi="Arial" w:cs="Arial"/>
          <w:i/>
          <w:iCs/>
        </w:rPr>
      </w:pPr>
      <w:proofErr w:type="gramStart"/>
      <w:r w:rsidRPr="00024C15">
        <w:rPr>
          <w:rFonts w:ascii="Arial" w:hAnsi="Arial" w:cs="Arial"/>
          <w:b/>
          <w:bCs/>
          <w:i/>
          <w:iCs/>
        </w:rPr>
        <w:t>Keywords:-</w:t>
      </w:r>
      <w:proofErr w:type="gramEnd"/>
      <w:r w:rsidRPr="00024C15">
        <w:rPr>
          <w:rFonts w:ascii="Arial" w:hAnsi="Arial" w:cs="Arial"/>
          <w:i/>
          <w:iCs/>
        </w:rPr>
        <w:t xml:space="preserve"> Panhypopituitarism, PSIS,  Metabolic dysfunction associated  steatotic  liver disease, Hormone Replacement therapy</w:t>
      </w:r>
    </w:p>
    <w:p w14:paraId="1E05743B" w14:textId="77777777" w:rsidR="00024C15" w:rsidRPr="001775CA" w:rsidRDefault="00024C15" w:rsidP="00024C15">
      <w:pPr>
        <w:jc w:val="both"/>
        <w:rPr>
          <w:rFonts w:ascii="Times New Roman" w:eastAsia="Calibri" w:hAnsi="Times New Roman"/>
          <w:sz w:val="24"/>
          <w:szCs w:val="24"/>
        </w:rPr>
      </w:pPr>
    </w:p>
    <w:p w14:paraId="0EBBADEB" w14:textId="77777777" w:rsidR="0024282C" w:rsidRDefault="0024282C" w:rsidP="00441B6F">
      <w:pPr>
        <w:pStyle w:val="Body"/>
        <w:spacing w:after="0"/>
        <w:rPr>
          <w:rFonts w:ascii="Arial" w:hAnsi="Arial" w:cs="Arial"/>
          <w:i/>
          <w:sz w:val="18"/>
        </w:rPr>
      </w:pPr>
    </w:p>
    <w:p w14:paraId="510BC711" w14:textId="77777777" w:rsidR="00505F06" w:rsidRPr="00A24E7E" w:rsidRDefault="00505F06" w:rsidP="00441B6F">
      <w:pPr>
        <w:pStyle w:val="Body"/>
        <w:spacing w:after="0"/>
        <w:rPr>
          <w:rFonts w:ascii="Arial" w:hAnsi="Arial" w:cs="Arial"/>
          <w:i/>
        </w:rPr>
      </w:pPr>
    </w:p>
    <w:p w14:paraId="4BE0C7F1" w14:textId="37AB29DA"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6D61D93E" w14:textId="77777777" w:rsidR="00024C15" w:rsidRDefault="00024C15" w:rsidP="00441B6F">
      <w:pPr>
        <w:pStyle w:val="Body"/>
        <w:spacing w:after="0"/>
        <w:rPr>
          <w:rFonts w:ascii="Arial" w:hAnsi="Arial" w:cs="Arial"/>
        </w:rPr>
      </w:pPr>
    </w:p>
    <w:p w14:paraId="04877517" w14:textId="388B02EB" w:rsidR="00024C15" w:rsidRPr="00024C15" w:rsidRDefault="00024C15" w:rsidP="00024C15">
      <w:pPr>
        <w:rPr>
          <w:rFonts w:ascii="Arial" w:eastAsia="Calibri" w:hAnsi="Arial" w:cs="Arial"/>
          <w:bCs/>
          <w:color w:val="000000"/>
          <w:vertAlign w:val="superscript"/>
        </w:rPr>
      </w:pPr>
      <w:r w:rsidRPr="00024C15">
        <w:rPr>
          <w:rFonts w:ascii="Arial" w:eastAsia="Calibri" w:hAnsi="Arial" w:cs="Arial"/>
          <w:bCs/>
          <w:color w:val="000000"/>
        </w:rPr>
        <w:t xml:space="preserve">PITUITARY STALK INTERRUPTION SYNDROME (PSIS) is a rare congenital disorder causing panhypopituitarism due to </w:t>
      </w:r>
      <w:r w:rsidRPr="00024C15">
        <w:rPr>
          <w:rFonts w:ascii="Arial" w:eastAsia="Calibri" w:hAnsi="Arial" w:cs="Arial"/>
          <w:b/>
          <w:color w:val="000000"/>
        </w:rPr>
        <w:t xml:space="preserve">anterior pituitary hypoplasia, </w:t>
      </w:r>
      <w:proofErr w:type="gramStart"/>
      <w:r w:rsidRPr="00024C15">
        <w:rPr>
          <w:rFonts w:ascii="Arial" w:eastAsia="Calibri" w:hAnsi="Arial" w:cs="Arial"/>
          <w:b/>
          <w:color w:val="000000"/>
        </w:rPr>
        <w:t>interrupted  pituitary</w:t>
      </w:r>
      <w:proofErr w:type="gramEnd"/>
      <w:r w:rsidRPr="00024C15">
        <w:rPr>
          <w:rFonts w:ascii="Arial" w:eastAsia="Calibri" w:hAnsi="Arial" w:cs="Arial"/>
          <w:b/>
          <w:color w:val="000000"/>
        </w:rPr>
        <w:t xml:space="preserve"> stalk  and an ectopic posterior pituitary</w:t>
      </w:r>
      <w:r w:rsidRPr="00024C15">
        <w:rPr>
          <w:rFonts w:ascii="Arial" w:eastAsia="Calibri" w:hAnsi="Arial" w:cs="Arial"/>
          <w:bCs/>
          <w:color w:val="000000"/>
        </w:rPr>
        <w:t>. It leads to multiple endocrine deficiencies and metabolic disturbances, including insulin resistance and dyslipidaemia</w:t>
      </w:r>
      <w:r w:rsidR="005604AE">
        <w:rPr>
          <w:rFonts w:ascii="Arial" w:eastAsia="Calibri" w:hAnsi="Arial" w:cs="Arial"/>
          <w:bCs/>
          <w:color w:val="000000"/>
        </w:rPr>
        <w:t xml:space="preserve"> </w:t>
      </w:r>
      <w:r w:rsidRPr="00024C15">
        <w:rPr>
          <w:rFonts w:ascii="Arial" w:eastAsia="Calibri" w:hAnsi="Arial" w:cs="Arial"/>
          <w:bCs/>
          <w:color w:val="000000"/>
          <w:vertAlign w:val="superscript"/>
        </w:rPr>
        <w:fldChar w:fldCharType="begin"/>
      </w:r>
      <w:r w:rsidRPr="00024C15">
        <w:rPr>
          <w:rFonts w:ascii="Arial" w:eastAsia="Calibri" w:hAnsi="Arial" w:cs="Arial"/>
          <w:bCs/>
          <w:color w:val="000000"/>
          <w:vertAlign w:val="superscript"/>
        </w:rPr>
        <w:instrText xml:space="preserve"> ADDIN ZOTERO_ITEM CSL_CITATION {"citationID":"5IEMviaC","properties":{"formattedCitation":"(1)","plainCitation":"(1)","noteIndex":0},"citationItems":[{"id":173,"uris":["http://zotero.org/users/local/LvH5eKAf/items/JIR5IFBQ"],"itemData":{"id":173,"type":"article-journal","container-title":"World Journal of Gastroenterology","DOI":"10.3748/wjg.v26.i44.6909","ISSN":"1007-9327","issue":"44","journalAbbreviation":"WJG","language":"en","page":"6909-6922","source":"DOI.org (Crossref)","title":"Pituitary stalk interruption syndrome and liver changes: From clinical features to mechanisms","title-short":"Pituitary stalk interruption syndrome and liver changes","volume":"26","author":[{"family":"Wu","given":"Ze-Yu"},{"family":"Li","given":"Yi-Ling"},{"family":"Chang","given":"Bing"}],"issued":{"date-parts":[["2020",11,28]]}}}],"schema":"https://github.com/citation-style-language/schema/raw/master/csl-citation.json"} </w:instrText>
      </w:r>
      <w:r w:rsidRPr="00024C15">
        <w:rPr>
          <w:rFonts w:ascii="Arial" w:eastAsia="Calibri" w:hAnsi="Arial" w:cs="Arial"/>
          <w:bCs/>
          <w:color w:val="000000"/>
          <w:vertAlign w:val="superscript"/>
        </w:rPr>
        <w:fldChar w:fldCharType="separate"/>
      </w:r>
      <w:r w:rsidRPr="00024C15">
        <w:rPr>
          <w:rFonts w:ascii="Arial" w:hAnsi="Arial" w:cs="Arial"/>
          <w:vertAlign w:val="superscript"/>
        </w:rPr>
        <w:t>(1)</w:t>
      </w:r>
      <w:r w:rsidRPr="00024C15">
        <w:rPr>
          <w:rFonts w:ascii="Arial" w:eastAsia="Calibri" w:hAnsi="Arial" w:cs="Arial"/>
          <w:bCs/>
          <w:color w:val="000000"/>
          <w:vertAlign w:val="superscript"/>
        </w:rPr>
        <w:fldChar w:fldCharType="end"/>
      </w:r>
      <w:r w:rsidRPr="00024C15">
        <w:rPr>
          <w:rFonts w:ascii="Arial" w:eastAsia="Calibri" w:hAnsi="Arial" w:cs="Arial"/>
          <w:bCs/>
          <w:color w:val="000000"/>
          <w:vertAlign w:val="superscript"/>
        </w:rPr>
        <w:t xml:space="preserve">. </w:t>
      </w:r>
    </w:p>
    <w:p w14:paraId="10A232AC" w14:textId="77777777" w:rsidR="00024C15" w:rsidRPr="00024C15" w:rsidRDefault="00024C15" w:rsidP="00024C15">
      <w:pPr>
        <w:rPr>
          <w:rFonts w:ascii="Arial" w:eastAsia="Calibri" w:hAnsi="Arial" w:cs="Arial"/>
          <w:color w:val="000000"/>
        </w:rPr>
      </w:pPr>
    </w:p>
    <w:p w14:paraId="6217B6B2" w14:textId="65422AC2" w:rsidR="00024C15" w:rsidRPr="00421218" w:rsidRDefault="00024C15" w:rsidP="00024C15">
      <w:r w:rsidRPr="00024C15">
        <w:rPr>
          <w:rFonts w:ascii="Arial" w:eastAsia="Calibri" w:hAnsi="Arial" w:cs="Arial"/>
          <w:color w:val="000000"/>
        </w:rPr>
        <w:t>We report a female in her early 30s with PSIS diagnosed in 2014, presenting with icterus, fever, and vomiting. She had a history of primary amenorrhea and multiple adrenal insufficiency episodes. Examination revealed hepatomegaly, cushingoid features and right hypochondriac tenderness. Laboratory tests showed dyslipidaemia, hyperglycaemia, and elevated liver enzymes. Imaging and biopsy confirmed severe steatosis and fibrosis</w:t>
      </w:r>
      <w:r w:rsidR="00421218">
        <w:rPr>
          <w:rFonts w:ascii="Arial" w:eastAsia="Calibri" w:hAnsi="Arial" w:cs="Arial"/>
          <w:color w:val="000000"/>
        </w:rPr>
        <w:t>.</w:t>
      </w:r>
      <w:r w:rsidR="00421218" w:rsidRPr="00421218">
        <w:t xml:space="preserve"> </w:t>
      </w:r>
      <w:r w:rsidR="00421218" w:rsidRPr="00DB5520">
        <w:t xml:space="preserve">Following a thorough evaluation to </w:t>
      </w:r>
      <w:r w:rsidR="00421218" w:rsidRPr="00DB5520">
        <w:lastRenderedPageBreak/>
        <w:t>identify the cause of hepatitis in this young patient—with no prior history of metabolic syndrome or diabetes mellitus</w:t>
      </w:r>
      <w:r w:rsidR="00421218">
        <w:t xml:space="preserve">, all other common causes were ruled out. </w:t>
      </w:r>
      <w:r w:rsidR="00421218" w:rsidRPr="00DB5520">
        <w:t>Notably, the degree of hepatic steatosis observed was unusually severe for a patient of this age and clinical background.</w:t>
      </w:r>
      <w:r w:rsidR="00421218">
        <w:t xml:space="preserve"> </w:t>
      </w:r>
      <w:r w:rsidR="00421218" w:rsidRPr="00DB5520">
        <w:t>In the absence of other identifiable causes, panhypopituitarism is considered a likely contributing factor in the development of hepatic steatosis in this case</w:t>
      </w:r>
      <w:r w:rsidR="00421218">
        <w:t xml:space="preserve"> which further lead</w:t>
      </w:r>
      <w:r w:rsidRPr="00024C15">
        <w:rPr>
          <w:rFonts w:ascii="Arial" w:eastAsia="Calibri" w:hAnsi="Arial" w:cs="Arial"/>
          <w:color w:val="000000"/>
        </w:rPr>
        <w:t xml:space="preserve"> to a diagnosis of </w:t>
      </w:r>
      <w:r w:rsidRPr="00B06C2D">
        <w:rPr>
          <w:rFonts w:ascii="Arial" w:eastAsia="Calibri" w:hAnsi="Arial" w:cs="Arial"/>
          <w:color w:val="000000"/>
        </w:rPr>
        <w:t>Metabolic Dysfunction-Associated Steato-hepatitis (MASH)</w:t>
      </w:r>
      <w:r w:rsidRPr="00024C15">
        <w:rPr>
          <w:rFonts w:ascii="Arial" w:eastAsia="Calibri" w:hAnsi="Arial" w:cs="Arial"/>
          <w:color w:val="000000"/>
        </w:rPr>
        <w:t xml:space="preserve"> secondary to PSIS.</w:t>
      </w:r>
    </w:p>
    <w:p w14:paraId="65328A96" w14:textId="77777777" w:rsidR="00024C15" w:rsidRPr="00024C15" w:rsidRDefault="00024C15" w:rsidP="00024C15">
      <w:pPr>
        <w:rPr>
          <w:rFonts w:ascii="Arial" w:eastAsia="Calibri" w:hAnsi="Arial" w:cs="Arial"/>
          <w:color w:val="000000"/>
        </w:rPr>
      </w:pPr>
    </w:p>
    <w:p w14:paraId="2F7A356D" w14:textId="6BA5BF8B" w:rsidR="00024C15" w:rsidRPr="00024C15" w:rsidRDefault="00024C15" w:rsidP="00024C15">
      <w:pPr>
        <w:rPr>
          <w:rFonts w:ascii="Times New Roman" w:eastAsia="Calibri" w:hAnsi="Times New Roman"/>
        </w:rPr>
      </w:pPr>
      <w:r w:rsidRPr="00024C15">
        <w:rPr>
          <w:rFonts w:ascii="Arial" w:eastAsia="Calibri" w:hAnsi="Arial" w:cs="Arial"/>
          <w:color w:val="000000"/>
        </w:rPr>
        <w:t xml:space="preserve">The exact mechanism linking PSIS to MASH remains </w:t>
      </w:r>
      <w:r w:rsidR="00B40357">
        <w:rPr>
          <w:rFonts w:ascii="Arial" w:eastAsia="Calibri" w:hAnsi="Arial" w:cs="Arial"/>
          <w:color w:val="000000"/>
        </w:rPr>
        <w:t xml:space="preserve">unclear, although </w:t>
      </w:r>
      <w:r w:rsidR="00B40357" w:rsidRPr="00024C15">
        <w:rPr>
          <w:rFonts w:ascii="Arial" w:eastAsia="Calibri" w:hAnsi="Arial" w:cs="Arial"/>
          <w:lang w:val="en-IN"/>
        </w:rPr>
        <w:t>altered STAT signaling pathways (e.g., STAT1/3 activation, STAT5 inhibition) leading to impaired hepatic lipid metabolism and increased insulin resistance</w:t>
      </w:r>
      <w:r w:rsidR="00421218">
        <w:rPr>
          <w:rFonts w:ascii="Arial" w:eastAsia="Calibri" w:hAnsi="Arial" w:cs="Arial"/>
          <w:lang w:val="en-IN"/>
        </w:rPr>
        <w:t xml:space="preserve"> have been proposed</w:t>
      </w:r>
      <w:r w:rsidRPr="00024C15">
        <w:rPr>
          <w:rFonts w:ascii="Arial" w:eastAsia="Calibri" w:hAnsi="Arial" w:cs="Arial"/>
          <w:bCs/>
          <w:i/>
          <w:iCs/>
          <w:color w:val="000000"/>
        </w:rPr>
        <w:t xml:space="preserve">. </w:t>
      </w:r>
      <w:r w:rsidRPr="00024C15">
        <w:rPr>
          <w:rFonts w:ascii="Arial" w:eastAsia="Calibri" w:hAnsi="Arial" w:cs="Arial"/>
          <w:color w:val="000000"/>
        </w:rPr>
        <w:t xml:space="preserve">Early recognition and </w:t>
      </w:r>
      <w:r w:rsidRPr="00B06C2D">
        <w:rPr>
          <w:rFonts w:ascii="Arial" w:eastAsia="Calibri" w:hAnsi="Arial" w:cs="Arial"/>
          <w:color w:val="000000"/>
        </w:rPr>
        <w:t>hormone replacement therapy (HRT)</w:t>
      </w:r>
      <w:r w:rsidRPr="00024C15">
        <w:rPr>
          <w:rFonts w:ascii="Arial" w:eastAsia="Calibri" w:hAnsi="Arial" w:cs="Arial"/>
          <w:b/>
          <w:bCs/>
          <w:color w:val="000000"/>
        </w:rPr>
        <w:t xml:space="preserve"> </w:t>
      </w:r>
      <w:r w:rsidRPr="00024C15">
        <w:rPr>
          <w:rFonts w:ascii="Arial" w:eastAsia="Calibri" w:hAnsi="Arial" w:cs="Arial"/>
          <w:color w:val="000000"/>
        </w:rPr>
        <w:t xml:space="preserve">are crucial in preventing progression. This case highlights the need for routine liver function monitoring in PSIS patients to detect metabolic liver disease early. </w:t>
      </w:r>
    </w:p>
    <w:p w14:paraId="4987DA92" w14:textId="77777777" w:rsidR="00024C15" w:rsidRPr="00024C15" w:rsidRDefault="00024C15" w:rsidP="00024C15">
      <w:pPr>
        <w:pStyle w:val="Body"/>
        <w:spacing w:after="0"/>
        <w:jc w:val="left"/>
        <w:rPr>
          <w:rFonts w:ascii="Arial" w:hAnsi="Arial" w:cs="Arial"/>
        </w:rPr>
      </w:pPr>
    </w:p>
    <w:p w14:paraId="7D52BF13" w14:textId="77777777" w:rsidR="00790ADA" w:rsidRPr="00FB3A86" w:rsidRDefault="00790ADA" w:rsidP="00441B6F">
      <w:pPr>
        <w:pStyle w:val="Body"/>
        <w:spacing w:after="0"/>
        <w:rPr>
          <w:rFonts w:ascii="Arial" w:hAnsi="Arial" w:cs="Arial"/>
        </w:rPr>
      </w:pPr>
    </w:p>
    <w:p w14:paraId="48BBA147" w14:textId="120385AE" w:rsidR="00790ADA" w:rsidRDefault="00902823" w:rsidP="00441B6F">
      <w:pPr>
        <w:pStyle w:val="AbstHead"/>
        <w:spacing w:after="0"/>
        <w:jc w:val="both"/>
        <w:rPr>
          <w:rFonts w:ascii="Arial" w:hAnsi="Arial" w:cs="Arial"/>
        </w:rPr>
      </w:pPr>
      <w:r>
        <w:rPr>
          <w:rFonts w:ascii="Arial" w:hAnsi="Arial" w:cs="Arial"/>
        </w:rPr>
        <w:t xml:space="preserve">2. </w:t>
      </w:r>
      <w:r w:rsidR="00024C15">
        <w:rPr>
          <w:rFonts w:ascii="Arial" w:hAnsi="Arial" w:cs="Arial"/>
        </w:rPr>
        <w:t>CAse presentation</w:t>
      </w:r>
    </w:p>
    <w:p w14:paraId="4CA0D895" w14:textId="77777777" w:rsidR="00024C15" w:rsidRDefault="00024C15" w:rsidP="00441B6F">
      <w:pPr>
        <w:pStyle w:val="AbstHead"/>
        <w:spacing w:after="0"/>
        <w:jc w:val="both"/>
        <w:rPr>
          <w:rFonts w:ascii="Arial" w:hAnsi="Arial" w:cs="Arial"/>
        </w:rPr>
      </w:pPr>
    </w:p>
    <w:p w14:paraId="663FFE48" w14:textId="77777777" w:rsidR="00024C15" w:rsidRPr="00024C15" w:rsidRDefault="00024C15" w:rsidP="00024C15">
      <w:pPr>
        <w:pBdr>
          <w:top w:val="nil"/>
          <w:left w:val="nil"/>
          <w:bottom w:val="nil"/>
          <w:right w:val="nil"/>
          <w:between w:val="nil"/>
        </w:pBdr>
        <w:jc w:val="both"/>
        <w:rPr>
          <w:rFonts w:ascii="Arial" w:eastAsia="Calibri" w:hAnsi="Arial" w:cs="Arial"/>
          <w:b/>
          <w:color w:val="000000"/>
        </w:rPr>
      </w:pPr>
      <w:r w:rsidRPr="00024C15">
        <w:rPr>
          <w:rFonts w:ascii="Arial" w:eastAsia="Calibri" w:hAnsi="Arial" w:cs="Arial"/>
          <w:b/>
          <w:color w:val="000000"/>
        </w:rPr>
        <w:t xml:space="preserve">PRESENTING </w:t>
      </w:r>
      <w:proofErr w:type="gramStart"/>
      <w:r w:rsidRPr="00024C15">
        <w:rPr>
          <w:rFonts w:ascii="Arial" w:eastAsia="Calibri" w:hAnsi="Arial" w:cs="Arial"/>
          <w:b/>
          <w:color w:val="000000"/>
        </w:rPr>
        <w:t>HISTORY:-</w:t>
      </w:r>
      <w:proofErr w:type="gramEnd"/>
    </w:p>
    <w:p w14:paraId="400AF8E8" w14:textId="77777777" w:rsidR="00024C15" w:rsidRPr="00024C15" w:rsidRDefault="00024C15" w:rsidP="00024C15">
      <w:pPr>
        <w:pBdr>
          <w:top w:val="nil"/>
          <w:left w:val="nil"/>
          <w:bottom w:val="nil"/>
          <w:right w:val="nil"/>
          <w:between w:val="nil"/>
        </w:pBdr>
        <w:jc w:val="both"/>
        <w:rPr>
          <w:rFonts w:ascii="Arial" w:eastAsia="Calibri" w:hAnsi="Arial" w:cs="Arial"/>
          <w:bCs/>
          <w:color w:val="000000"/>
        </w:rPr>
      </w:pPr>
    </w:p>
    <w:p w14:paraId="7FFBB392" w14:textId="77777777" w:rsidR="00024C15" w:rsidRPr="00024C15" w:rsidRDefault="00024C15" w:rsidP="00024C15">
      <w:pPr>
        <w:pBdr>
          <w:top w:val="nil"/>
          <w:left w:val="nil"/>
          <w:bottom w:val="nil"/>
          <w:right w:val="nil"/>
          <w:between w:val="nil"/>
        </w:pBdr>
        <w:jc w:val="both"/>
        <w:rPr>
          <w:rFonts w:ascii="Arial" w:hAnsi="Arial" w:cs="Arial"/>
          <w:lang w:val="en-IN"/>
        </w:rPr>
      </w:pPr>
      <w:r w:rsidRPr="00024C15">
        <w:rPr>
          <w:rFonts w:ascii="Arial" w:hAnsi="Arial" w:cs="Arial"/>
          <w:lang w:val="en-IN"/>
        </w:rPr>
        <w:t>A woman in her early 30s presented to our outpatient department with a two-week history of progressive yellowish discoloration of the eyes, intermittent fever (up to 38.5°C), right upper quadrant abdominal pain, and vomiting (3–4 episodes daily, non-bilious). She denied recent weight loss, altered bowel habits, or alcohol use. Her symptoms began insidiously, with fatigue preceding the onset of jaundice by one week.</w:t>
      </w:r>
    </w:p>
    <w:p w14:paraId="7624D954" w14:textId="77777777" w:rsidR="00024C15" w:rsidRPr="00024C15" w:rsidRDefault="00024C15" w:rsidP="00024C15">
      <w:pPr>
        <w:pBdr>
          <w:top w:val="nil"/>
          <w:left w:val="nil"/>
          <w:bottom w:val="nil"/>
          <w:right w:val="nil"/>
          <w:between w:val="nil"/>
        </w:pBdr>
        <w:jc w:val="both"/>
        <w:rPr>
          <w:rFonts w:ascii="Arial" w:hAnsi="Arial" w:cs="Arial"/>
          <w:lang w:val="en-IN"/>
        </w:rPr>
      </w:pPr>
    </w:p>
    <w:p w14:paraId="7EB25DED" w14:textId="614C8B5B" w:rsidR="00024C15" w:rsidRPr="00024C15" w:rsidRDefault="00024C15" w:rsidP="00024C15">
      <w:pPr>
        <w:pBdr>
          <w:top w:val="nil"/>
          <w:left w:val="nil"/>
          <w:bottom w:val="nil"/>
          <w:right w:val="nil"/>
          <w:between w:val="nil"/>
        </w:pBdr>
        <w:jc w:val="both"/>
        <w:rPr>
          <w:rFonts w:ascii="Arial" w:hAnsi="Arial" w:cs="Arial"/>
          <w:lang w:val="en-IN"/>
        </w:rPr>
      </w:pPr>
      <w:r w:rsidRPr="00024C15">
        <w:rPr>
          <w:rFonts w:ascii="Arial" w:hAnsi="Arial" w:cs="Arial"/>
          <w:lang w:val="en-IN"/>
        </w:rPr>
        <w:t>She was diagnosed with PSIS in 2014 during evaluation for primary amenorrhea. Initially compliant with HRT (including steroids and estrogen), she discontinued therapy after achieving menarche, leading to secondary amenorrhea and recurrent adrenal insufficiency episodes (3–4 over the years). During these episodes, she received short-term steroids (e.g., hydrocortisone for one week) but did not maintain long-term therapy. She had no history of diabetes mellitus or alcohol consumption, was married for 5 years but nulligravid, and followed a mixed diet. Her developmental history was unremarkable, with attainment of mid-parental height and near-normal secondary sexual characteristics</w:t>
      </w:r>
      <w:r w:rsidR="00B40357">
        <w:rPr>
          <w:rFonts w:ascii="Arial" w:hAnsi="Arial" w:cs="Arial"/>
          <w:lang w:val="en-IN"/>
        </w:rPr>
        <w:t xml:space="preserve"> (Tanner’s III pubic hair, breast tissue)</w:t>
      </w:r>
    </w:p>
    <w:p w14:paraId="1BCA5B64" w14:textId="77777777" w:rsidR="00024C15" w:rsidRPr="00024C15" w:rsidRDefault="00024C15" w:rsidP="00024C15">
      <w:pPr>
        <w:pBdr>
          <w:top w:val="nil"/>
          <w:left w:val="nil"/>
          <w:bottom w:val="nil"/>
          <w:right w:val="nil"/>
          <w:between w:val="nil"/>
        </w:pBdr>
        <w:jc w:val="both"/>
        <w:rPr>
          <w:rFonts w:ascii="Arial" w:eastAsia="Calibri" w:hAnsi="Arial" w:cs="Arial"/>
          <w:bCs/>
          <w:color w:val="000000"/>
        </w:rPr>
      </w:pPr>
    </w:p>
    <w:p w14:paraId="3D20BC68" w14:textId="77777777" w:rsidR="00024C15" w:rsidRPr="00024C15" w:rsidRDefault="00024C15" w:rsidP="00024C15">
      <w:pPr>
        <w:pBdr>
          <w:top w:val="nil"/>
          <w:left w:val="nil"/>
          <w:bottom w:val="nil"/>
          <w:right w:val="nil"/>
          <w:between w:val="nil"/>
        </w:pBdr>
        <w:jc w:val="both"/>
        <w:rPr>
          <w:rFonts w:ascii="Arial" w:eastAsia="Calibri" w:hAnsi="Arial" w:cs="Arial"/>
          <w:b/>
          <w:color w:val="000000"/>
        </w:rPr>
      </w:pPr>
    </w:p>
    <w:p w14:paraId="2BE8BAA6" w14:textId="77777777" w:rsidR="00024C15" w:rsidRPr="00024C15" w:rsidRDefault="00024C15" w:rsidP="00024C15">
      <w:pPr>
        <w:pBdr>
          <w:top w:val="nil"/>
          <w:left w:val="nil"/>
          <w:bottom w:val="nil"/>
          <w:right w:val="nil"/>
          <w:between w:val="nil"/>
        </w:pBdr>
        <w:jc w:val="both"/>
        <w:rPr>
          <w:rFonts w:ascii="Arial" w:eastAsia="Calibri" w:hAnsi="Arial" w:cs="Arial"/>
          <w:b/>
          <w:color w:val="000000"/>
        </w:rPr>
      </w:pPr>
      <w:r w:rsidRPr="00024C15">
        <w:rPr>
          <w:rFonts w:ascii="Arial" w:eastAsia="Calibri" w:hAnsi="Arial" w:cs="Arial"/>
          <w:b/>
          <w:color w:val="000000"/>
        </w:rPr>
        <w:t>EXAMINATION FINDINGS</w:t>
      </w:r>
    </w:p>
    <w:p w14:paraId="1A4D361E" w14:textId="77777777" w:rsidR="00024C15" w:rsidRPr="00024C15" w:rsidRDefault="00024C15" w:rsidP="00024C15">
      <w:pPr>
        <w:pBdr>
          <w:top w:val="nil"/>
          <w:left w:val="nil"/>
          <w:bottom w:val="nil"/>
          <w:right w:val="nil"/>
          <w:between w:val="nil"/>
        </w:pBdr>
        <w:jc w:val="both"/>
        <w:rPr>
          <w:rFonts w:ascii="Arial" w:eastAsia="Calibri" w:hAnsi="Arial" w:cs="Arial"/>
          <w:b/>
          <w:color w:val="000000"/>
        </w:rPr>
      </w:pPr>
    </w:p>
    <w:p w14:paraId="1F21DF23" w14:textId="77777777" w:rsidR="00024C15" w:rsidRPr="00024C15" w:rsidRDefault="00024C15" w:rsidP="00024C15">
      <w:pPr>
        <w:pBdr>
          <w:top w:val="nil"/>
          <w:left w:val="nil"/>
          <w:bottom w:val="nil"/>
          <w:right w:val="nil"/>
          <w:between w:val="nil"/>
        </w:pBdr>
        <w:jc w:val="both"/>
        <w:rPr>
          <w:rFonts w:ascii="Arial" w:eastAsia="Calibri" w:hAnsi="Arial" w:cs="Arial"/>
          <w:bCs/>
          <w:color w:val="000000"/>
          <w:lang w:val="en-IN"/>
        </w:rPr>
      </w:pPr>
      <w:r w:rsidRPr="00024C15">
        <w:rPr>
          <w:rFonts w:ascii="Arial" w:eastAsia="Calibri" w:hAnsi="Arial" w:cs="Arial"/>
          <w:bCs/>
          <w:color w:val="000000"/>
          <w:lang w:val="en-IN"/>
        </w:rPr>
        <w:t>On examination, she was obese (BMI 29 kg/m²), conscious, and oriented, with stable vital signs (blood pressure 110/70 mmHg, pulse 70/min, respiratory rate 14/min, SpO</w:t>
      </w:r>
      <w:r w:rsidRPr="00024C15">
        <w:rPr>
          <w:rFonts w:ascii="Cambria Math" w:eastAsia="Calibri" w:hAnsi="Cambria Math" w:cs="Cambria Math"/>
          <w:bCs/>
          <w:color w:val="000000"/>
          <w:lang w:val="en-IN"/>
        </w:rPr>
        <w:t>₂</w:t>
      </w:r>
      <w:r w:rsidRPr="00024C15">
        <w:rPr>
          <w:rFonts w:ascii="Arial" w:eastAsia="Calibri" w:hAnsi="Arial" w:cs="Arial"/>
          <w:bCs/>
          <w:color w:val="000000"/>
          <w:lang w:val="en-IN"/>
        </w:rPr>
        <w:t xml:space="preserve"> 99%, capillary blood glucose 220 mg/dL). She had icterus and Cushingoid features (moon facies, buffalo hump, central obesity, purple abdominal striae)</w:t>
      </w:r>
      <w:r w:rsidRPr="00024C15">
        <w:rPr>
          <w:rFonts w:ascii="Arial" w:eastAsia="Calibri" w:hAnsi="Arial" w:cs="Arial"/>
          <w:b/>
          <w:color w:val="000000"/>
          <w:vertAlign w:val="superscript"/>
        </w:rPr>
        <w:t xml:space="preserve"> (Fig 1)</w:t>
      </w:r>
      <w:r w:rsidRPr="00024C15">
        <w:rPr>
          <w:rFonts w:ascii="Arial" w:eastAsia="Calibri" w:hAnsi="Arial" w:cs="Arial"/>
          <w:bCs/>
          <w:color w:val="000000"/>
          <w:lang w:val="en-IN"/>
        </w:rPr>
        <w:t xml:space="preserve">. </w:t>
      </w:r>
    </w:p>
    <w:p w14:paraId="717A0B11" w14:textId="77777777" w:rsidR="00024C15" w:rsidRPr="00024C15" w:rsidRDefault="00024C15" w:rsidP="00024C15">
      <w:pPr>
        <w:pBdr>
          <w:top w:val="nil"/>
          <w:left w:val="nil"/>
          <w:bottom w:val="nil"/>
          <w:right w:val="nil"/>
          <w:between w:val="nil"/>
        </w:pBdr>
        <w:jc w:val="both"/>
        <w:rPr>
          <w:rFonts w:ascii="Arial" w:eastAsia="Calibri" w:hAnsi="Arial" w:cs="Arial"/>
          <w:bCs/>
          <w:color w:val="000000"/>
          <w:lang w:val="en-IN"/>
        </w:rPr>
      </w:pPr>
    </w:p>
    <w:p w14:paraId="720784B5" w14:textId="77777777" w:rsidR="00024C15" w:rsidRPr="00024C15" w:rsidRDefault="00024C15" w:rsidP="00024C15">
      <w:pPr>
        <w:pBdr>
          <w:top w:val="nil"/>
          <w:left w:val="nil"/>
          <w:bottom w:val="nil"/>
          <w:right w:val="nil"/>
          <w:between w:val="nil"/>
        </w:pBdr>
        <w:jc w:val="both"/>
        <w:rPr>
          <w:rFonts w:ascii="Arial" w:eastAsia="Calibri" w:hAnsi="Arial" w:cs="Arial"/>
          <w:bCs/>
          <w:color w:val="000000"/>
        </w:rPr>
      </w:pPr>
      <w:r w:rsidRPr="00024C15">
        <w:rPr>
          <w:rFonts w:ascii="Arial" w:eastAsia="Calibri" w:hAnsi="Arial" w:cs="Arial"/>
          <w:bCs/>
          <w:color w:val="000000"/>
          <w:lang w:val="en-IN"/>
        </w:rPr>
        <w:t>Abdominal examination revealed tender hepatomegaly (4 cm below the right costal margin). Breast examination showed Tanner stage III development, while genital examination indicated Tanner stage I pubic hair with normal external genitalia. Fundoscopy, performed due to new-onset hyperglycaemia, showed no diabetic retinopathy.</w:t>
      </w:r>
    </w:p>
    <w:p w14:paraId="257B0592" w14:textId="77777777" w:rsidR="00024C15" w:rsidRPr="00024C15" w:rsidRDefault="00024C15" w:rsidP="00024C15">
      <w:pPr>
        <w:pBdr>
          <w:top w:val="nil"/>
          <w:left w:val="nil"/>
          <w:bottom w:val="nil"/>
          <w:right w:val="nil"/>
          <w:between w:val="nil"/>
        </w:pBdr>
        <w:jc w:val="both"/>
        <w:rPr>
          <w:rFonts w:ascii="Arial" w:eastAsia="Calibri" w:hAnsi="Arial" w:cs="Arial"/>
          <w:bCs/>
          <w:color w:val="000000"/>
        </w:rPr>
      </w:pPr>
    </w:p>
    <w:p w14:paraId="7B918894" w14:textId="77777777" w:rsidR="00024C15" w:rsidRPr="00024C15" w:rsidRDefault="00024C15" w:rsidP="00024C15">
      <w:pPr>
        <w:pBdr>
          <w:top w:val="nil"/>
          <w:left w:val="nil"/>
          <w:bottom w:val="nil"/>
          <w:right w:val="nil"/>
          <w:between w:val="nil"/>
        </w:pBdr>
        <w:jc w:val="both"/>
        <w:rPr>
          <w:rFonts w:ascii="Arial" w:eastAsia="Calibri" w:hAnsi="Arial" w:cs="Arial"/>
          <w:bCs/>
          <w:color w:val="000000"/>
        </w:rPr>
      </w:pPr>
    </w:p>
    <w:p w14:paraId="19318E1A" w14:textId="77777777" w:rsidR="00024C15" w:rsidRPr="00024C15" w:rsidRDefault="00024C15" w:rsidP="00024C15">
      <w:pPr>
        <w:pBdr>
          <w:top w:val="nil"/>
          <w:left w:val="nil"/>
          <w:bottom w:val="nil"/>
          <w:right w:val="nil"/>
          <w:between w:val="nil"/>
        </w:pBdr>
        <w:jc w:val="both"/>
        <w:rPr>
          <w:rFonts w:ascii="Arial" w:eastAsia="Calibri" w:hAnsi="Arial" w:cs="Arial"/>
          <w:b/>
          <w:color w:val="000000"/>
        </w:rPr>
      </w:pPr>
      <w:r w:rsidRPr="00024C15">
        <w:rPr>
          <w:rFonts w:ascii="Arial" w:eastAsia="Calibri" w:hAnsi="Arial" w:cs="Arial"/>
          <w:b/>
          <w:color w:val="000000"/>
        </w:rPr>
        <w:t>DIAGNOSTIC CONSIDERATIONS</w:t>
      </w:r>
    </w:p>
    <w:p w14:paraId="1D254A7F" w14:textId="77777777" w:rsidR="00024C15" w:rsidRPr="00024C15" w:rsidRDefault="00024C15" w:rsidP="00024C15">
      <w:pPr>
        <w:pBdr>
          <w:top w:val="nil"/>
          <w:left w:val="nil"/>
          <w:bottom w:val="nil"/>
          <w:right w:val="nil"/>
          <w:between w:val="nil"/>
        </w:pBdr>
        <w:jc w:val="both"/>
        <w:rPr>
          <w:rFonts w:ascii="Arial" w:eastAsia="Calibri" w:hAnsi="Arial" w:cs="Arial"/>
          <w:bCs/>
          <w:color w:val="000000"/>
        </w:rPr>
      </w:pPr>
    </w:p>
    <w:p w14:paraId="6A1D2926" w14:textId="694086BB" w:rsidR="00024C15" w:rsidRPr="00024C15" w:rsidRDefault="00024C15" w:rsidP="00024C15">
      <w:pPr>
        <w:pBdr>
          <w:top w:val="nil"/>
          <w:left w:val="nil"/>
          <w:bottom w:val="nil"/>
          <w:right w:val="nil"/>
          <w:between w:val="nil"/>
        </w:pBdr>
        <w:jc w:val="both"/>
        <w:rPr>
          <w:rFonts w:ascii="Arial" w:eastAsia="Calibri" w:hAnsi="Arial" w:cs="Arial"/>
          <w:bCs/>
          <w:color w:val="000000"/>
        </w:rPr>
      </w:pPr>
      <w:r w:rsidRPr="00024C15">
        <w:rPr>
          <w:rFonts w:ascii="Arial" w:eastAsia="Calibri" w:hAnsi="Arial" w:cs="Arial"/>
          <w:bCs/>
          <w:color w:val="000000"/>
        </w:rPr>
        <w:t xml:space="preserve">Given her history of pituitary dysfunction, features of metabolic syndrome, and new-onset liver involvement, we considered </w:t>
      </w:r>
      <w:r w:rsidRPr="003D3A37">
        <w:rPr>
          <w:rFonts w:ascii="Arial" w:eastAsia="Calibri" w:hAnsi="Arial" w:cs="Arial"/>
          <w:bCs/>
          <w:color w:val="000000"/>
        </w:rPr>
        <w:t xml:space="preserve">Acute hepatitis for evaluation, metabolic </w:t>
      </w:r>
      <w:proofErr w:type="gramStart"/>
      <w:r w:rsidRPr="003D3A37">
        <w:rPr>
          <w:rFonts w:ascii="Arial" w:eastAsia="Calibri" w:hAnsi="Arial" w:cs="Arial"/>
          <w:bCs/>
          <w:color w:val="000000"/>
        </w:rPr>
        <w:t>syndrome  in</w:t>
      </w:r>
      <w:proofErr w:type="gramEnd"/>
      <w:r w:rsidRPr="00024C15">
        <w:rPr>
          <w:rFonts w:ascii="Arial" w:eastAsia="Calibri" w:hAnsi="Arial" w:cs="Arial"/>
          <w:bCs/>
          <w:color w:val="000000"/>
        </w:rPr>
        <w:t xml:space="preserve"> our differential diagnosis</w:t>
      </w:r>
      <w:r w:rsidRPr="00024C15">
        <w:rPr>
          <w:rFonts w:ascii="Arial" w:eastAsia="Calibri" w:hAnsi="Arial" w:cs="Arial"/>
          <w:bCs/>
          <w:i/>
          <w:iCs/>
          <w:color w:val="000000"/>
        </w:rPr>
        <w:t xml:space="preserve">. </w:t>
      </w:r>
      <w:bookmarkStart w:id="0" w:name="_Hlk197016909"/>
      <w:r w:rsidRPr="00024C15">
        <w:rPr>
          <w:rFonts w:ascii="Arial" w:eastAsia="Calibri" w:hAnsi="Arial" w:cs="Arial"/>
          <w:bCs/>
          <w:i/>
          <w:iCs/>
          <w:color w:val="000000"/>
        </w:rPr>
        <w:t>The presence of cushingoid features without chronic steroid intake raised concerns regarding endogenous hormonal imbalances contributing to her metabolic derangements</w:t>
      </w:r>
      <w:bookmarkEnd w:id="0"/>
      <w:r w:rsidRPr="00024C15">
        <w:rPr>
          <w:rFonts w:ascii="Arial" w:eastAsia="Calibri" w:hAnsi="Arial" w:cs="Arial"/>
          <w:bCs/>
          <w:color w:val="000000"/>
        </w:rPr>
        <w:t>.</w:t>
      </w:r>
      <w:r>
        <w:rPr>
          <w:rFonts w:ascii="Arial" w:eastAsia="Calibri" w:hAnsi="Arial" w:cs="Arial"/>
          <w:bCs/>
          <w:color w:val="000000"/>
        </w:rPr>
        <w:t xml:space="preserve"> </w:t>
      </w:r>
      <w:r w:rsidRPr="00024C15">
        <w:rPr>
          <w:rFonts w:ascii="Arial" w:eastAsia="Calibri" w:hAnsi="Arial" w:cs="Arial"/>
          <w:bCs/>
          <w:color w:val="000000"/>
        </w:rPr>
        <w:t>Hence, she was evaluated further to determine the aetiology of her acute hepatitis</w:t>
      </w:r>
      <w:r w:rsidRPr="00024C15">
        <w:rPr>
          <w:rFonts w:ascii="Arial" w:eastAsia="Calibri" w:hAnsi="Arial" w:cs="Arial"/>
          <w:bCs/>
        </w:rPr>
        <w:t>.</w:t>
      </w:r>
    </w:p>
    <w:p w14:paraId="367707D1" w14:textId="77777777" w:rsidR="00024C15" w:rsidRDefault="00024C15" w:rsidP="00441B6F">
      <w:pPr>
        <w:pStyle w:val="Body"/>
        <w:spacing w:after="0"/>
        <w:rPr>
          <w:rFonts w:ascii="Arial" w:hAnsi="Arial" w:cs="Arial"/>
        </w:rPr>
      </w:pPr>
    </w:p>
    <w:tbl>
      <w:tblPr>
        <w:tblW w:w="10348"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165"/>
        <w:gridCol w:w="183"/>
      </w:tblGrid>
      <w:tr w:rsidR="00024C15" w:rsidRPr="001775CA" w14:paraId="22EF6C7E" w14:textId="77777777" w:rsidTr="00024C15">
        <w:tc>
          <w:tcPr>
            <w:tcW w:w="10348" w:type="dxa"/>
            <w:gridSpan w:val="2"/>
            <w:tcBorders>
              <w:top w:val="nil"/>
              <w:left w:val="nil"/>
              <w:bottom w:val="nil"/>
              <w:right w:val="nil"/>
            </w:tcBorders>
            <w:shd w:val="clear" w:color="auto" w:fill="auto"/>
            <w:tcMar>
              <w:top w:w="100" w:type="dxa"/>
              <w:left w:w="100" w:type="dxa"/>
              <w:bottom w:w="100" w:type="dxa"/>
              <w:right w:w="100" w:type="dxa"/>
            </w:tcMar>
          </w:tcPr>
          <w:p w14:paraId="45F3965F" w14:textId="6E37CD23" w:rsidR="00024C15" w:rsidRPr="00024C15" w:rsidRDefault="00024C15" w:rsidP="002F2EF2">
            <w:pPr>
              <w:pBdr>
                <w:top w:val="nil"/>
                <w:left w:val="nil"/>
                <w:bottom w:val="nil"/>
                <w:right w:val="nil"/>
                <w:between w:val="nil"/>
              </w:pBdr>
              <w:rPr>
                <w:rFonts w:ascii="Times New Roman" w:eastAsia="Calibri" w:hAnsi="Times New Roman"/>
                <w:b/>
                <w:color w:val="000000" w:themeColor="text1"/>
                <w:sz w:val="24"/>
                <w:szCs w:val="24"/>
              </w:rPr>
            </w:pPr>
            <w:r w:rsidRPr="00024C15">
              <w:rPr>
                <w:rFonts w:ascii="Arial" w:eastAsia="Calibri" w:hAnsi="Arial" w:cs="Arial"/>
                <w:b/>
                <w:color w:val="000000" w:themeColor="text1"/>
                <w:sz w:val="22"/>
                <w:szCs w:val="22"/>
              </w:rPr>
              <w:t>INVESTIGATIONS</w:t>
            </w:r>
            <w:r w:rsidR="00E9376F">
              <w:rPr>
                <w:rFonts w:ascii="Times New Roman" w:eastAsia="Calibri" w:hAnsi="Times New Roman"/>
                <w:b/>
                <w:color w:val="000000" w:themeColor="text1"/>
                <w:sz w:val="24"/>
                <w:szCs w:val="24"/>
              </w:rPr>
              <w:t xml:space="preserve">: </w:t>
            </w:r>
          </w:p>
          <w:p w14:paraId="2CDC8537" w14:textId="3F0FC462" w:rsidR="00024C15" w:rsidRPr="00E9376F" w:rsidRDefault="00E9376F" w:rsidP="002F2EF2">
            <w:pPr>
              <w:pStyle w:val="Heading3"/>
              <w:spacing w:before="0"/>
              <w:rPr>
                <w:rFonts w:ascii="Times New Roman" w:eastAsia="Calibri" w:hAnsi="Times New Roman" w:cs="Times New Roman"/>
                <w:i/>
                <w:color w:val="000000" w:themeColor="text1"/>
              </w:rPr>
            </w:pPr>
            <w:bookmarkStart w:id="1" w:name="_GoBack"/>
            <w:r w:rsidRPr="00E9376F">
              <w:rPr>
                <w:rFonts w:ascii="Times New Roman" w:eastAsia="Calibri" w:hAnsi="Times New Roman" w:cs="Times New Roman"/>
                <w:i/>
                <w:color w:val="000000" w:themeColor="text1"/>
              </w:rPr>
              <w:t>Investigation panel is presented in table 1</w:t>
            </w:r>
            <w:bookmarkEnd w:id="1"/>
          </w:p>
        </w:tc>
      </w:tr>
      <w:tr w:rsidR="00024C15" w:rsidRPr="00B80A9F" w14:paraId="4068B972" w14:textId="77777777" w:rsidTr="00024C15">
        <w:trPr>
          <w:gridAfter w:val="1"/>
          <w:wAfter w:w="183" w:type="dxa"/>
          <w:trHeight w:val="1700"/>
        </w:trPr>
        <w:tc>
          <w:tcPr>
            <w:tcW w:w="10165" w:type="dxa"/>
            <w:tcBorders>
              <w:top w:val="nil"/>
              <w:left w:val="nil"/>
              <w:bottom w:val="nil"/>
              <w:right w:val="nil"/>
            </w:tcBorders>
            <w:shd w:val="clear" w:color="auto" w:fill="auto"/>
            <w:tcMar>
              <w:top w:w="100" w:type="dxa"/>
              <w:left w:w="100" w:type="dxa"/>
              <w:bottom w:w="100" w:type="dxa"/>
              <w:right w:w="100" w:type="dxa"/>
            </w:tcMar>
          </w:tcPr>
          <w:p w14:paraId="5621EB9F" w14:textId="77777777" w:rsidR="00024C15" w:rsidRPr="00024C15" w:rsidRDefault="00024C15" w:rsidP="00024C15">
            <w:pPr>
              <w:spacing w:line="360" w:lineRule="auto"/>
              <w:rPr>
                <w:rFonts w:ascii="Arial" w:eastAsia="Calibri" w:hAnsi="Arial" w:cs="Arial"/>
                <w:b/>
                <w:color w:val="000000" w:themeColor="text1"/>
              </w:rPr>
            </w:pPr>
          </w:p>
          <w:p w14:paraId="6E592866" w14:textId="11D553A1" w:rsidR="00024C15" w:rsidRPr="00024C15" w:rsidRDefault="00024C15" w:rsidP="00024C15">
            <w:pPr>
              <w:spacing w:line="360" w:lineRule="auto"/>
              <w:rPr>
                <w:rFonts w:ascii="Arial" w:eastAsia="Calibri" w:hAnsi="Arial" w:cs="Arial"/>
                <w:b/>
                <w:color w:val="000000" w:themeColor="text1"/>
              </w:rPr>
            </w:pPr>
            <w:r w:rsidRPr="00024C15">
              <w:rPr>
                <w:rFonts w:ascii="Arial" w:eastAsia="Calibri" w:hAnsi="Arial" w:cs="Arial"/>
                <w:b/>
                <w:color w:val="000000" w:themeColor="text1"/>
              </w:rPr>
              <w:t>TABLE-1- Investigation panel</w:t>
            </w:r>
          </w:p>
          <w:tbl>
            <w:tblPr>
              <w:tblStyle w:val="GridTable4"/>
              <w:tblpPr w:leftFromText="180" w:rightFromText="180" w:vertAnchor="text" w:horzAnchor="margin" w:tblpY="822"/>
              <w:tblOverlap w:val="never"/>
              <w:tblW w:w="9918" w:type="dxa"/>
              <w:tblLayout w:type="fixed"/>
              <w:tblLook w:val="0420" w:firstRow="1" w:lastRow="0" w:firstColumn="0" w:lastColumn="0" w:noHBand="0" w:noVBand="1"/>
            </w:tblPr>
            <w:tblGrid>
              <w:gridCol w:w="3261"/>
              <w:gridCol w:w="3397"/>
              <w:gridCol w:w="3260"/>
            </w:tblGrid>
            <w:tr w:rsidR="00024C15" w:rsidRPr="00B80A9F" w14:paraId="64BAF628" w14:textId="77777777" w:rsidTr="00024C15">
              <w:trPr>
                <w:cnfStyle w:val="100000000000" w:firstRow="1" w:lastRow="0" w:firstColumn="0" w:lastColumn="0" w:oddVBand="0" w:evenVBand="0" w:oddHBand="0" w:evenHBand="0" w:firstRowFirstColumn="0" w:firstRowLastColumn="0" w:lastRowFirstColumn="0" w:lastRowLastColumn="0"/>
                <w:trHeight w:val="301"/>
              </w:trPr>
              <w:tc>
                <w:tcPr>
                  <w:tcW w:w="3261" w:type="dxa"/>
                  <w:tcBorders>
                    <w:top w:val="single" w:sz="12" w:space="0" w:color="auto"/>
                  </w:tcBorders>
                  <w:hideMark/>
                </w:tcPr>
                <w:p w14:paraId="6D6FB1A3" w14:textId="77777777" w:rsidR="00024C15" w:rsidRPr="00024C15" w:rsidRDefault="00024C15" w:rsidP="00024C15">
                  <w:pPr>
                    <w:spacing w:line="360" w:lineRule="auto"/>
                    <w:rPr>
                      <w:rFonts w:ascii="Arial" w:hAnsi="Arial" w:cs="Arial"/>
                      <w:color w:val="auto"/>
                    </w:rPr>
                  </w:pPr>
                  <w:r w:rsidRPr="00024C15">
                    <w:rPr>
                      <w:rFonts w:ascii="Arial" w:hAnsi="Arial" w:cs="Arial"/>
                      <w:color w:val="auto"/>
                    </w:rPr>
                    <w:lastRenderedPageBreak/>
                    <w:t>LAB INVESTIGATIONS</w:t>
                  </w:r>
                </w:p>
              </w:tc>
              <w:tc>
                <w:tcPr>
                  <w:tcW w:w="3397" w:type="dxa"/>
                  <w:tcBorders>
                    <w:top w:val="single" w:sz="12" w:space="0" w:color="auto"/>
                  </w:tcBorders>
                  <w:hideMark/>
                </w:tcPr>
                <w:p w14:paraId="70FE994C" w14:textId="77777777" w:rsidR="00024C15" w:rsidRPr="00024C15" w:rsidRDefault="00024C15" w:rsidP="00024C15">
                  <w:pPr>
                    <w:tabs>
                      <w:tab w:val="right" w:pos="5732"/>
                    </w:tabs>
                    <w:spacing w:line="360" w:lineRule="auto"/>
                    <w:ind w:firstLine="720"/>
                    <w:rPr>
                      <w:rFonts w:ascii="Arial" w:hAnsi="Arial" w:cs="Arial"/>
                      <w:color w:val="auto"/>
                    </w:rPr>
                  </w:pPr>
                  <w:r w:rsidRPr="00024C15">
                    <w:rPr>
                      <w:rFonts w:ascii="Arial" w:hAnsi="Arial" w:cs="Arial"/>
                      <w:color w:val="auto"/>
                    </w:rPr>
                    <w:t>RESULTS</w:t>
                  </w:r>
                  <w:r w:rsidRPr="00024C15">
                    <w:rPr>
                      <w:rFonts w:ascii="Arial" w:hAnsi="Arial" w:cs="Arial"/>
                      <w:color w:val="auto"/>
                    </w:rPr>
                    <w:tab/>
                  </w:r>
                </w:p>
              </w:tc>
              <w:tc>
                <w:tcPr>
                  <w:tcW w:w="3260" w:type="dxa"/>
                  <w:tcBorders>
                    <w:top w:val="single" w:sz="12" w:space="0" w:color="auto"/>
                    <w:bottom w:val="nil"/>
                    <w:right w:val="single" w:sz="12" w:space="0" w:color="auto"/>
                  </w:tcBorders>
                </w:tcPr>
                <w:p w14:paraId="724BE5C7" w14:textId="77777777" w:rsidR="00024C15" w:rsidRPr="00024C15" w:rsidRDefault="00024C15" w:rsidP="00024C15">
                  <w:pPr>
                    <w:tabs>
                      <w:tab w:val="left" w:pos="2732"/>
                      <w:tab w:val="left" w:pos="3294"/>
                      <w:tab w:val="right" w:pos="5732"/>
                    </w:tabs>
                    <w:spacing w:line="360" w:lineRule="auto"/>
                    <w:rPr>
                      <w:rFonts w:ascii="Arial" w:hAnsi="Arial" w:cs="Arial"/>
                    </w:rPr>
                  </w:pPr>
                  <w:r w:rsidRPr="00024C15">
                    <w:rPr>
                      <w:rFonts w:ascii="Arial" w:hAnsi="Arial" w:cs="Arial"/>
                    </w:rPr>
                    <w:t xml:space="preserve">    REFERENCE RANGE</w:t>
                  </w:r>
                </w:p>
              </w:tc>
            </w:tr>
            <w:tr w:rsidR="00024C15" w:rsidRPr="00B80A9F" w14:paraId="24299851" w14:textId="77777777" w:rsidTr="00024C15">
              <w:trPr>
                <w:cnfStyle w:val="000000100000" w:firstRow="0" w:lastRow="0" w:firstColumn="0" w:lastColumn="0" w:oddVBand="0" w:evenVBand="0" w:oddHBand="1" w:evenHBand="0" w:firstRowFirstColumn="0" w:firstRowLastColumn="0" w:lastRowFirstColumn="0" w:lastRowLastColumn="0"/>
                <w:trHeight w:val="1498"/>
              </w:trPr>
              <w:tc>
                <w:tcPr>
                  <w:tcW w:w="3261" w:type="dxa"/>
                  <w:hideMark/>
                </w:tcPr>
                <w:p w14:paraId="738247E7" w14:textId="77777777" w:rsidR="00024C15" w:rsidRPr="00024C15" w:rsidRDefault="00024C15" w:rsidP="00024C15">
                  <w:pPr>
                    <w:spacing w:line="360" w:lineRule="auto"/>
                    <w:rPr>
                      <w:rFonts w:ascii="Arial" w:hAnsi="Arial" w:cs="Arial"/>
                      <w:sz w:val="20"/>
                      <w:szCs w:val="20"/>
                    </w:rPr>
                  </w:pPr>
                  <w:r w:rsidRPr="00024C15">
                    <w:rPr>
                      <w:rFonts w:ascii="Arial" w:hAnsi="Arial" w:cs="Arial"/>
                      <w:b/>
                      <w:bCs/>
                      <w:sz w:val="20"/>
                      <w:szCs w:val="20"/>
                    </w:rPr>
                    <w:t>Liver function tests:</w:t>
                  </w:r>
                </w:p>
                <w:p w14:paraId="680D4DEB" w14:textId="77777777" w:rsidR="00024C15" w:rsidRPr="00024C15" w:rsidRDefault="00024C15" w:rsidP="00024C15">
                  <w:pPr>
                    <w:spacing w:line="360" w:lineRule="auto"/>
                    <w:rPr>
                      <w:rFonts w:ascii="Arial" w:hAnsi="Arial" w:cs="Arial"/>
                      <w:sz w:val="20"/>
                      <w:szCs w:val="20"/>
                    </w:rPr>
                  </w:pPr>
                  <w:r w:rsidRPr="00024C15">
                    <w:rPr>
                      <w:rFonts w:ascii="Arial" w:hAnsi="Arial" w:cs="Arial"/>
                      <w:sz w:val="20"/>
                      <w:szCs w:val="20"/>
                    </w:rPr>
                    <w:t>Total bilirubin</w:t>
                  </w:r>
                </w:p>
                <w:p w14:paraId="61732AE1" w14:textId="77777777" w:rsidR="00024C15" w:rsidRPr="00024C15" w:rsidRDefault="00024C15" w:rsidP="00024C15">
                  <w:pPr>
                    <w:spacing w:line="360" w:lineRule="auto"/>
                    <w:rPr>
                      <w:rFonts w:ascii="Arial" w:hAnsi="Arial" w:cs="Arial"/>
                      <w:sz w:val="20"/>
                      <w:szCs w:val="20"/>
                    </w:rPr>
                  </w:pPr>
                  <w:r w:rsidRPr="00024C15">
                    <w:rPr>
                      <w:rFonts w:ascii="Arial" w:hAnsi="Arial" w:cs="Arial"/>
                      <w:sz w:val="20"/>
                      <w:szCs w:val="20"/>
                    </w:rPr>
                    <w:t>Direct bilirubin</w:t>
                  </w:r>
                  <w:r w:rsidRPr="00024C15">
                    <w:rPr>
                      <w:rFonts w:ascii="Arial" w:hAnsi="Arial" w:cs="Arial"/>
                      <w:sz w:val="20"/>
                      <w:szCs w:val="20"/>
                    </w:rPr>
                    <w:br/>
                    <w:t>AST/ALT</w:t>
                  </w:r>
                </w:p>
                <w:p w14:paraId="1A40D2E8" w14:textId="77777777" w:rsidR="00024C15" w:rsidRPr="00024C15" w:rsidRDefault="00024C15" w:rsidP="00024C15">
                  <w:pPr>
                    <w:spacing w:line="360" w:lineRule="auto"/>
                    <w:rPr>
                      <w:rFonts w:ascii="Arial" w:hAnsi="Arial" w:cs="Arial"/>
                      <w:sz w:val="20"/>
                      <w:szCs w:val="20"/>
                    </w:rPr>
                  </w:pPr>
                  <w:r w:rsidRPr="00024C15">
                    <w:rPr>
                      <w:rFonts w:ascii="Arial" w:hAnsi="Arial" w:cs="Arial"/>
                      <w:sz w:val="20"/>
                      <w:szCs w:val="20"/>
                    </w:rPr>
                    <w:t>ALP</w:t>
                  </w:r>
                  <w:r w:rsidRPr="00024C15">
                    <w:rPr>
                      <w:rFonts w:ascii="Arial" w:hAnsi="Arial" w:cs="Arial"/>
                      <w:sz w:val="20"/>
                      <w:szCs w:val="20"/>
                    </w:rPr>
                    <w:br/>
                    <w:t>Total Protein/Albumin</w:t>
                  </w:r>
                </w:p>
                <w:p w14:paraId="363C571A" w14:textId="77777777" w:rsidR="00024C15" w:rsidRDefault="00024C15" w:rsidP="00024C15">
                  <w:pPr>
                    <w:spacing w:line="360" w:lineRule="auto"/>
                    <w:rPr>
                      <w:rFonts w:ascii="Arial" w:hAnsi="Arial" w:cs="Arial"/>
                      <w:sz w:val="20"/>
                      <w:szCs w:val="20"/>
                    </w:rPr>
                  </w:pPr>
                  <w:r w:rsidRPr="00024C15">
                    <w:rPr>
                      <w:rFonts w:ascii="Arial" w:hAnsi="Arial" w:cs="Arial"/>
                      <w:sz w:val="20"/>
                      <w:szCs w:val="20"/>
                    </w:rPr>
                    <w:t>PT/INR/APTT</w:t>
                  </w:r>
                </w:p>
                <w:p w14:paraId="1E9E3D08" w14:textId="77777777" w:rsidR="00024C15" w:rsidRDefault="00024C15" w:rsidP="00024C15">
                  <w:pPr>
                    <w:spacing w:line="360" w:lineRule="auto"/>
                    <w:rPr>
                      <w:rFonts w:ascii="Arial" w:hAnsi="Arial" w:cs="Arial"/>
                      <w:sz w:val="20"/>
                      <w:szCs w:val="20"/>
                    </w:rPr>
                  </w:pPr>
                </w:p>
                <w:p w14:paraId="43E7C79A" w14:textId="77777777" w:rsidR="00024C15" w:rsidRPr="00024C15" w:rsidRDefault="00024C15" w:rsidP="00024C15">
                  <w:pPr>
                    <w:spacing w:line="360" w:lineRule="auto"/>
                    <w:rPr>
                      <w:rFonts w:ascii="Arial" w:hAnsi="Arial" w:cs="Arial"/>
                      <w:sz w:val="20"/>
                      <w:szCs w:val="20"/>
                    </w:rPr>
                  </w:pPr>
                </w:p>
              </w:tc>
              <w:tc>
                <w:tcPr>
                  <w:tcW w:w="3397" w:type="dxa"/>
                  <w:tcBorders>
                    <w:right w:val="single" w:sz="4" w:space="0" w:color="auto"/>
                  </w:tcBorders>
                  <w:hideMark/>
                </w:tcPr>
                <w:p w14:paraId="2DE13710" w14:textId="77777777" w:rsidR="00024C15" w:rsidRPr="00024C15" w:rsidRDefault="00024C15" w:rsidP="00024C15">
                  <w:pPr>
                    <w:spacing w:line="360" w:lineRule="auto"/>
                    <w:rPr>
                      <w:rFonts w:ascii="Arial" w:hAnsi="Arial" w:cs="Arial"/>
                      <w:b/>
                      <w:bCs/>
                      <w:sz w:val="20"/>
                      <w:szCs w:val="20"/>
                    </w:rPr>
                  </w:pPr>
                </w:p>
                <w:p w14:paraId="340A2BAB" w14:textId="77777777" w:rsidR="00024C15" w:rsidRPr="00024C15" w:rsidRDefault="00024C15" w:rsidP="00024C15">
                  <w:pPr>
                    <w:spacing w:line="360" w:lineRule="auto"/>
                    <w:rPr>
                      <w:rFonts w:ascii="Arial" w:hAnsi="Arial" w:cs="Arial"/>
                      <w:b/>
                      <w:bCs/>
                      <w:sz w:val="20"/>
                      <w:szCs w:val="20"/>
                    </w:rPr>
                  </w:pPr>
                  <w:r w:rsidRPr="00024C15">
                    <w:rPr>
                      <w:rFonts w:ascii="Arial" w:hAnsi="Arial" w:cs="Arial"/>
                      <w:b/>
                      <w:bCs/>
                      <w:sz w:val="20"/>
                      <w:szCs w:val="20"/>
                    </w:rPr>
                    <w:t>4.6 mg/dl</w:t>
                  </w:r>
                </w:p>
                <w:p w14:paraId="053A0435" w14:textId="77777777" w:rsidR="00024C15" w:rsidRPr="00024C15" w:rsidRDefault="00024C15" w:rsidP="00024C15">
                  <w:pPr>
                    <w:spacing w:line="360" w:lineRule="auto"/>
                    <w:rPr>
                      <w:rFonts w:ascii="Arial" w:hAnsi="Arial" w:cs="Arial"/>
                      <w:b/>
                      <w:bCs/>
                      <w:sz w:val="20"/>
                      <w:szCs w:val="20"/>
                    </w:rPr>
                  </w:pPr>
                  <w:r w:rsidRPr="00024C15">
                    <w:rPr>
                      <w:rFonts w:ascii="Arial" w:hAnsi="Arial" w:cs="Arial"/>
                      <w:b/>
                      <w:bCs/>
                      <w:sz w:val="20"/>
                      <w:szCs w:val="20"/>
                    </w:rPr>
                    <w:t>2.4 mg/dl</w:t>
                  </w:r>
                  <w:r w:rsidRPr="00024C15">
                    <w:rPr>
                      <w:rFonts w:ascii="Arial" w:hAnsi="Arial" w:cs="Arial"/>
                      <w:b/>
                      <w:bCs/>
                      <w:sz w:val="20"/>
                      <w:szCs w:val="20"/>
                    </w:rPr>
                    <w:br/>
                    <w:t>186/65 IU/L</w:t>
                  </w:r>
                </w:p>
                <w:p w14:paraId="1DC02ADD" w14:textId="77777777" w:rsidR="00024C15" w:rsidRPr="00024C15" w:rsidRDefault="00024C15" w:rsidP="00024C15">
                  <w:pPr>
                    <w:spacing w:line="360" w:lineRule="auto"/>
                    <w:rPr>
                      <w:rFonts w:ascii="Arial" w:hAnsi="Arial" w:cs="Arial"/>
                      <w:b/>
                      <w:bCs/>
                      <w:sz w:val="20"/>
                      <w:szCs w:val="20"/>
                    </w:rPr>
                  </w:pPr>
                  <w:r w:rsidRPr="00024C15">
                    <w:rPr>
                      <w:rFonts w:ascii="Arial" w:hAnsi="Arial" w:cs="Arial"/>
                      <w:b/>
                      <w:bCs/>
                      <w:sz w:val="20"/>
                      <w:szCs w:val="20"/>
                    </w:rPr>
                    <w:t>133 IU/L</w:t>
                  </w:r>
                </w:p>
                <w:p w14:paraId="7039304E" w14:textId="77777777" w:rsidR="00024C15" w:rsidRPr="00024C15" w:rsidRDefault="00024C15" w:rsidP="00024C15">
                  <w:pPr>
                    <w:spacing w:line="360" w:lineRule="auto"/>
                    <w:rPr>
                      <w:rFonts w:ascii="Arial" w:hAnsi="Arial" w:cs="Arial"/>
                      <w:sz w:val="20"/>
                      <w:szCs w:val="20"/>
                    </w:rPr>
                  </w:pPr>
                  <w:r w:rsidRPr="00024C15">
                    <w:rPr>
                      <w:rFonts w:ascii="Arial" w:hAnsi="Arial" w:cs="Arial"/>
                      <w:sz w:val="20"/>
                      <w:szCs w:val="20"/>
                    </w:rPr>
                    <w:t xml:space="preserve">7.7/4.3 g/dL </w:t>
                  </w:r>
                </w:p>
                <w:p w14:paraId="5CFF203D" w14:textId="77777777" w:rsidR="00024C15" w:rsidRPr="00024C15" w:rsidRDefault="00024C15" w:rsidP="00024C15">
                  <w:pPr>
                    <w:spacing w:line="360" w:lineRule="auto"/>
                    <w:rPr>
                      <w:rFonts w:ascii="Arial" w:hAnsi="Arial" w:cs="Arial"/>
                      <w:sz w:val="20"/>
                      <w:szCs w:val="20"/>
                    </w:rPr>
                  </w:pPr>
                  <w:r w:rsidRPr="00024C15">
                    <w:rPr>
                      <w:rFonts w:ascii="Arial" w:hAnsi="Arial" w:cs="Arial"/>
                      <w:sz w:val="20"/>
                      <w:szCs w:val="20"/>
                    </w:rPr>
                    <w:t>13.54 s /0.9/28.5 s</w:t>
                  </w:r>
                </w:p>
              </w:tc>
              <w:tc>
                <w:tcPr>
                  <w:tcW w:w="3260" w:type="dxa"/>
                  <w:tcBorders>
                    <w:top w:val="nil"/>
                    <w:left w:val="single" w:sz="4" w:space="0" w:color="auto"/>
                    <w:bottom w:val="single" w:sz="4" w:space="0" w:color="auto"/>
                    <w:right w:val="single" w:sz="4" w:space="0" w:color="auto"/>
                  </w:tcBorders>
                </w:tcPr>
                <w:p w14:paraId="4284A066" w14:textId="77777777" w:rsidR="00024C15" w:rsidRPr="00024C15" w:rsidRDefault="00024C15" w:rsidP="00024C15">
                  <w:pPr>
                    <w:tabs>
                      <w:tab w:val="left" w:pos="2732"/>
                      <w:tab w:val="left" w:pos="3865"/>
                    </w:tabs>
                    <w:spacing w:line="360" w:lineRule="auto"/>
                    <w:rPr>
                      <w:rFonts w:ascii="Arial" w:hAnsi="Arial" w:cs="Arial"/>
                      <w:b/>
                      <w:bCs/>
                      <w:sz w:val="20"/>
                      <w:szCs w:val="20"/>
                    </w:rPr>
                  </w:pPr>
                </w:p>
                <w:p w14:paraId="750A3388" w14:textId="77777777" w:rsidR="00024C15" w:rsidRPr="00024C15" w:rsidRDefault="00024C15" w:rsidP="00024C15">
                  <w:pPr>
                    <w:tabs>
                      <w:tab w:val="left" w:pos="2732"/>
                      <w:tab w:val="left" w:pos="3865"/>
                    </w:tabs>
                    <w:spacing w:line="360" w:lineRule="auto"/>
                    <w:rPr>
                      <w:rFonts w:ascii="Arial" w:hAnsi="Arial" w:cs="Arial"/>
                      <w:sz w:val="20"/>
                      <w:szCs w:val="20"/>
                    </w:rPr>
                  </w:pPr>
                  <w:r w:rsidRPr="00024C15">
                    <w:rPr>
                      <w:rFonts w:ascii="Arial" w:hAnsi="Arial" w:cs="Arial"/>
                      <w:sz w:val="20"/>
                      <w:szCs w:val="20"/>
                    </w:rPr>
                    <w:t>0.3 - 1 mg/dl</w:t>
                  </w:r>
                </w:p>
                <w:p w14:paraId="2367D761" w14:textId="77777777" w:rsidR="00024C15" w:rsidRPr="00024C15" w:rsidRDefault="00024C15" w:rsidP="00024C15">
                  <w:pPr>
                    <w:tabs>
                      <w:tab w:val="left" w:pos="2732"/>
                      <w:tab w:val="left" w:pos="3865"/>
                    </w:tabs>
                    <w:spacing w:line="360" w:lineRule="auto"/>
                    <w:rPr>
                      <w:rFonts w:ascii="Arial" w:hAnsi="Arial" w:cs="Arial"/>
                      <w:sz w:val="20"/>
                      <w:szCs w:val="20"/>
                    </w:rPr>
                  </w:pPr>
                  <w:r w:rsidRPr="00024C15">
                    <w:rPr>
                      <w:rFonts w:ascii="Arial" w:hAnsi="Arial" w:cs="Arial"/>
                      <w:sz w:val="20"/>
                      <w:szCs w:val="20"/>
                    </w:rPr>
                    <w:t xml:space="preserve">0.1 - </w:t>
                  </w:r>
                  <w:proofErr w:type="gramStart"/>
                  <w:r w:rsidRPr="00024C15">
                    <w:rPr>
                      <w:rFonts w:ascii="Arial" w:hAnsi="Arial" w:cs="Arial"/>
                      <w:sz w:val="20"/>
                      <w:szCs w:val="20"/>
                    </w:rPr>
                    <w:t>0.3  mg</w:t>
                  </w:r>
                  <w:proofErr w:type="gramEnd"/>
                  <w:r w:rsidRPr="00024C15">
                    <w:rPr>
                      <w:rFonts w:ascii="Arial" w:hAnsi="Arial" w:cs="Arial"/>
                      <w:sz w:val="20"/>
                      <w:szCs w:val="20"/>
                    </w:rPr>
                    <w:t>/dl</w:t>
                  </w:r>
                </w:p>
                <w:p w14:paraId="61BE5829" w14:textId="77777777" w:rsidR="00024C15" w:rsidRPr="00024C15" w:rsidRDefault="00024C15" w:rsidP="00024C15">
                  <w:pPr>
                    <w:tabs>
                      <w:tab w:val="left" w:pos="2732"/>
                      <w:tab w:val="left" w:pos="3865"/>
                    </w:tabs>
                    <w:spacing w:line="360" w:lineRule="auto"/>
                    <w:rPr>
                      <w:rFonts w:ascii="Arial" w:hAnsi="Arial" w:cs="Arial"/>
                      <w:sz w:val="20"/>
                      <w:szCs w:val="20"/>
                    </w:rPr>
                  </w:pPr>
                  <w:r w:rsidRPr="00024C15">
                    <w:rPr>
                      <w:rFonts w:ascii="Arial" w:hAnsi="Arial" w:cs="Arial"/>
                      <w:sz w:val="20"/>
                      <w:szCs w:val="20"/>
                    </w:rPr>
                    <w:t>10-40 / 10-40 IU/L</w:t>
                  </w:r>
                </w:p>
                <w:p w14:paraId="5E491860" w14:textId="77777777" w:rsidR="00024C15" w:rsidRPr="00024C15" w:rsidRDefault="00024C15" w:rsidP="00024C15">
                  <w:pPr>
                    <w:tabs>
                      <w:tab w:val="left" w:pos="2732"/>
                      <w:tab w:val="left" w:pos="3865"/>
                    </w:tabs>
                    <w:spacing w:line="360" w:lineRule="auto"/>
                    <w:rPr>
                      <w:rFonts w:ascii="Arial" w:hAnsi="Arial" w:cs="Arial"/>
                      <w:sz w:val="20"/>
                      <w:szCs w:val="20"/>
                    </w:rPr>
                  </w:pPr>
                  <w:r w:rsidRPr="00024C15">
                    <w:rPr>
                      <w:rFonts w:ascii="Arial" w:hAnsi="Arial" w:cs="Arial"/>
                      <w:sz w:val="20"/>
                      <w:szCs w:val="20"/>
                    </w:rPr>
                    <w:t>30-120 IU/L</w:t>
                  </w:r>
                </w:p>
                <w:p w14:paraId="353901E7" w14:textId="77777777" w:rsidR="00024C15" w:rsidRPr="00024C15" w:rsidRDefault="00024C15" w:rsidP="00024C15">
                  <w:pPr>
                    <w:tabs>
                      <w:tab w:val="left" w:pos="2732"/>
                      <w:tab w:val="left" w:pos="3865"/>
                    </w:tabs>
                    <w:spacing w:line="360" w:lineRule="auto"/>
                    <w:rPr>
                      <w:rFonts w:ascii="Arial" w:hAnsi="Arial" w:cs="Arial"/>
                      <w:sz w:val="20"/>
                      <w:szCs w:val="20"/>
                    </w:rPr>
                  </w:pPr>
                  <w:r w:rsidRPr="00024C15">
                    <w:rPr>
                      <w:rFonts w:ascii="Arial" w:hAnsi="Arial" w:cs="Arial"/>
                      <w:sz w:val="20"/>
                      <w:szCs w:val="20"/>
                    </w:rPr>
                    <w:t>5.5-9 / 3.5-5.5 g/dL</w:t>
                  </w:r>
                </w:p>
                <w:p w14:paraId="670ACB64" w14:textId="77777777" w:rsidR="00024C15" w:rsidRPr="00024C15" w:rsidRDefault="00024C15" w:rsidP="00024C15">
                  <w:pPr>
                    <w:tabs>
                      <w:tab w:val="left" w:pos="2732"/>
                      <w:tab w:val="left" w:pos="3865"/>
                    </w:tabs>
                    <w:spacing w:line="360" w:lineRule="auto"/>
                    <w:rPr>
                      <w:rFonts w:ascii="Arial" w:hAnsi="Arial" w:cs="Arial"/>
                      <w:sz w:val="20"/>
                      <w:szCs w:val="20"/>
                    </w:rPr>
                  </w:pPr>
                  <w:r w:rsidRPr="00024C15">
                    <w:rPr>
                      <w:rFonts w:ascii="Arial" w:hAnsi="Arial" w:cs="Arial"/>
                      <w:sz w:val="20"/>
                      <w:szCs w:val="20"/>
                    </w:rPr>
                    <w:t>11-13 s/0.8-1.1/25-35 s</w:t>
                  </w:r>
                </w:p>
              </w:tc>
            </w:tr>
            <w:tr w:rsidR="00024C15" w:rsidRPr="00B80A9F" w14:paraId="2096DB6B" w14:textId="77777777" w:rsidTr="00024C15">
              <w:trPr>
                <w:trHeight w:val="556"/>
              </w:trPr>
              <w:tc>
                <w:tcPr>
                  <w:tcW w:w="3261" w:type="dxa"/>
                  <w:hideMark/>
                </w:tcPr>
                <w:p w14:paraId="6AC51EDC" w14:textId="77777777" w:rsidR="00024C15" w:rsidRPr="00024C15" w:rsidRDefault="00024C15" w:rsidP="00024C15">
                  <w:pPr>
                    <w:spacing w:line="360" w:lineRule="auto"/>
                    <w:rPr>
                      <w:rFonts w:ascii="Arial" w:hAnsi="Arial" w:cs="Arial"/>
                      <w:sz w:val="20"/>
                      <w:szCs w:val="20"/>
                    </w:rPr>
                  </w:pPr>
                  <w:r w:rsidRPr="00024C15">
                    <w:rPr>
                      <w:rFonts w:ascii="Arial" w:hAnsi="Arial" w:cs="Arial"/>
                      <w:sz w:val="20"/>
                      <w:szCs w:val="20"/>
                    </w:rPr>
                    <w:t>Haemoglobin</w:t>
                  </w:r>
                </w:p>
                <w:p w14:paraId="07D50920" w14:textId="12CBD1E4" w:rsidR="00024C15" w:rsidRPr="00024C15" w:rsidRDefault="00024C15" w:rsidP="00024C15">
                  <w:pPr>
                    <w:spacing w:line="360" w:lineRule="auto"/>
                    <w:rPr>
                      <w:rFonts w:ascii="Arial" w:hAnsi="Arial" w:cs="Arial"/>
                      <w:sz w:val="20"/>
                      <w:szCs w:val="20"/>
                    </w:rPr>
                  </w:pPr>
                  <w:r w:rsidRPr="00024C15">
                    <w:rPr>
                      <w:rFonts w:ascii="Arial" w:hAnsi="Arial" w:cs="Arial"/>
                      <w:sz w:val="20"/>
                      <w:szCs w:val="20"/>
                    </w:rPr>
                    <w:t>Platelet</w:t>
                  </w:r>
                </w:p>
                <w:p w14:paraId="757EC712" w14:textId="77777777" w:rsidR="00024C15" w:rsidRDefault="00024C15" w:rsidP="00024C15">
                  <w:pPr>
                    <w:spacing w:line="360" w:lineRule="auto"/>
                    <w:rPr>
                      <w:rFonts w:ascii="Arial" w:hAnsi="Arial" w:cs="Arial"/>
                      <w:sz w:val="20"/>
                      <w:szCs w:val="20"/>
                    </w:rPr>
                  </w:pPr>
                  <w:r w:rsidRPr="00024C15">
                    <w:rPr>
                      <w:rFonts w:ascii="Arial" w:hAnsi="Arial" w:cs="Arial"/>
                      <w:sz w:val="20"/>
                      <w:szCs w:val="20"/>
                    </w:rPr>
                    <w:t>WBC</w:t>
                  </w:r>
                </w:p>
                <w:p w14:paraId="1B9AD32C" w14:textId="77777777" w:rsidR="00024C15" w:rsidRDefault="00024C15" w:rsidP="00024C15">
                  <w:pPr>
                    <w:spacing w:line="360" w:lineRule="auto"/>
                    <w:rPr>
                      <w:rFonts w:ascii="Arial" w:hAnsi="Arial" w:cs="Arial"/>
                      <w:sz w:val="20"/>
                      <w:szCs w:val="20"/>
                    </w:rPr>
                  </w:pPr>
                </w:p>
                <w:p w14:paraId="087CE609" w14:textId="77777777" w:rsidR="00024C15" w:rsidRPr="00024C15" w:rsidRDefault="00024C15" w:rsidP="00024C15">
                  <w:pPr>
                    <w:spacing w:line="360" w:lineRule="auto"/>
                    <w:rPr>
                      <w:rFonts w:ascii="Arial" w:hAnsi="Arial" w:cs="Arial"/>
                      <w:sz w:val="20"/>
                      <w:szCs w:val="20"/>
                    </w:rPr>
                  </w:pPr>
                </w:p>
              </w:tc>
              <w:tc>
                <w:tcPr>
                  <w:tcW w:w="3397" w:type="dxa"/>
                  <w:hideMark/>
                </w:tcPr>
                <w:p w14:paraId="3A91992C" w14:textId="77777777" w:rsidR="00024C15" w:rsidRPr="00024C15" w:rsidRDefault="00024C15" w:rsidP="00024C15">
                  <w:pPr>
                    <w:spacing w:line="360" w:lineRule="auto"/>
                    <w:rPr>
                      <w:rFonts w:ascii="Arial" w:hAnsi="Arial" w:cs="Arial"/>
                      <w:sz w:val="20"/>
                      <w:szCs w:val="20"/>
                    </w:rPr>
                  </w:pPr>
                  <w:r w:rsidRPr="00024C15">
                    <w:rPr>
                      <w:rFonts w:ascii="Arial" w:hAnsi="Arial" w:cs="Arial"/>
                      <w:sz w:val="20"/>
                      <w:szCs w:val="20"/>
                    </w:rPr>
                    <w:t xml:space="preserve">11.9 g/dl </w:t>
                  </w:r>
                </w:p>
                <w:p w14:paraId="7EAE05C5" w14:textId="77777777" w:rsidR="00024C15" w:rsidRPr="00024C15" w:rsidRDefault="00024C15" w:rsidP="00024C15">
                  <w:pPr>
                    <w:spacing w:line="360" w:lineRule="auto"/>
                    <w:rPr>
                      <w:rFonts w:ascii="Arial" w:hAnsi="Arial" w:cs="Arial"/>
                      <w:sz w:val="20"/>
                      <w:szCs w:val="20"/>
                    </w:rPr>
                  </w:pPr>
                  <w:r w:rsidRPr="00024C15">
                    <w:rPr>
                      <w:rFonts w:ascii="Arial" w:hAnsi="Arial" w:cs="Arial"/>
                      <w:b/>
                      <w:bCs/>
                      <w:sz w:val="20"/>
                      <w:szCs w:val="20"/>
                    </w:rPr>
                    <w:t xml:space="preserve">96000/µL </w:t>
                  </w:r>
                </w:p>
                <w:p w14:paraId="75206022" w14:textId="77777777" w:rsidR="00024C15" w:rsidRPr="00024C15" w:rsidRDefault="00024C15" w:rsidP="00024C15">
                  <w:pPr>
                    <w:spacing w:line="360" w:lineRule="auto"/>
                    <w:rPr>
                      <w:rFonts w:ascii="Arial" w:hAnsi="Arial" w:cs="Arial"/>
                      <w:sz w:val="20"/>
                      <w:szCs w:val="20"/>
                    </w:rPr>
                  </w:pPr>
                  <w:r w:rsidRPr="00024C15">
                    <w:rPr>
                      <w:rFonts w:ascii="Arial" w:hAnsi="Arial" w:cs="Arial"/>
                      <w:sz w:val="20"/>
                      <w:szCs w:val="20"/>
                    </w:rPr>
                    <w:t>13600/µL</w:t>
                  </w:r>
                </w:p>
              </w:tc>
              <w:tc>
                <w:tcPr>
                  <w:tcW w:w="3260" w:type="dxa"/>
                  <w:tcBorders>
                    <w:top w:val="single" w:sz="4" w:space="0" w:color="auto"/>
                  </w:tcBorders>
                </w:tcPr>
                <w:p w14:paraId="7614E512" w14:textId="77777777" w:rsidR="00024C15" w:rsidRPr="00024C15" w:rsidRDefault="00024C15" w:rsidP="00024C15">
                  <w:pPr>
                    <w:tabs>
                      <w:tab w:val="left" w:pos="2732"/>
                      <w:tab w:val="left" w:pos="3865"/>
                    </w:tabs>
                    <w:spacing w:line="360" w:lineRule="auto"/>
                    <w:rPr>
                      <w:rFonts w:ascii="Arial" w:hAnsi="Arial" w:cs="Arial"/>
                      <w:sz w:val="20"/>
                      <w:szCs w:val="20"/>
                    </w:rPr>
                  </w:pPr>
                  <w:r w:rsidRPr="00024C15">
                    <w:rPr>
                      <w:rFonts w:ascii="Arial" w:hAnsi="Arial" w:cs="Arial"/>
                      <w:sz w:val="20"/>
                      <w:szCs w:val="20"/>
                    </w:rPr>
                    <w:t xml:space="preserve">12 – 16 g/dl </w:t>
                  </w:r>
                </w:p>
                <w:p w14:paraId="1AA4D2F6" w14:textId="77777777" w:rsidR="00024C15" w:rsidRPr="00024C15" w:rsidRDefault="00024C15" w:rsidP="00024C15">
                  <w:pPr>
                    <w:tabs>
                      <w:tab w:val="left" w:pos="2732"/>
                      <w:tab w:val="left" w:pos="3865"/>
                    </w:tabs>
                    <w:spacing w:line="360" w:lineRule="auto"/>
                    <w:rPr>
                      <w:rFonts w:ascii="Arial" w:hAnsi="Arial" w:cs="Arial"/>
                      <w:sz w:val="20"/>
                      <w:szCs w:val="20"/>
                    </w:rPr>
                  </w:pPr>
                  <w:r w:rsidRPr="00024C15">
                    <w:rPr>
                      <w:rFonts w:ascii="Arial" w:hAnsi="Arial" w:cs="Arial"/>
                      <w:sz w:val="20"/>
                      <w:szCs w:val="20"/>
                    </w:rPr>
                    <w:t xml:space="preserve">150000 -450000 /µL </w:t>
                  </w:r>
                </w:p>
                <w:p w14:paraId="403DDEBD" w14:textId="77777777" w:rsidR="00024C15" w:rsidRPr="00024C15" w:rsidRDefault="00024C15" w:rsidP="00024C15">
                  <w:pPr>
                    <w:tabs>
                      <w:tab w:val="left" w:pos="2732"/>
                      <w:tab w:val="left" w:pos="3865"/>
                    </w:tabs>
                    <w:spacing w:line="360" w:lineRule="auto"/>
                    <w:rPr>
                      <w:rFonts w:ascii="Arial" w:hAnsi="Arial" w:cs="Arial"/>
                      <w:sz w:val="20"/>
                      <w:szCs w:val="20"/>
                    </w:rPr>
                  </w:pPr>
                  <w:r w:rsidRPr="00024C15">
                    <w:rPr>
                      <w:rFonts w:ascii="Arial" w:hAnsi="Arial" w:cs="Arial"/>
                      <w:sz w:val="20"/>
                      <w:szCs w:val="20"/>
                    </w:rPr>
                    <w:t>4000-11000 /µL</w:t>
                  </w:r>
                </w:p>
              </w:tc>
            </w:tr>
            <w:tr w:rsidR="00024C15" w:rsidRPr="00B80A9F" w14:paraId="78BAE91F" w14:textId="77777777" w:rsidTr="00024C15">
              <w:trPr>
                <w:cnfStyle w:val="000000100000" w:firstRow="0" w:lastRow="0" w:firstColumn="0" w:lastColumn="0" w:oddVBand="0" w:evenVBand="0" w:oddHBand="1" w:evenHBand="0" w:firstRowFirstColumn="0" w:firstRowLastColumn="0" w:lastRowFirstColumn="0" w:lastRowLastColumn="0"/>
                <w:trHeight w:val="971"/>
              </w:trPr>
              <w:tc>
                <w:tcPr>
                  <w:tcW w:w="3261" w:type="dxa"/>
                </w:tcPr>
                <w:p w14:paraId="566C5AC8" w14:textId="77777777" w:rsidR="00024C15" w:rsidRPr="00024C15" w:rsidRDefault="00024C15" w:rsidP="00024C15">
                  <w:pPr>
                    <w:spacing w:line="360" w:lineRule="auto"/>
                    <w:rPr>
                      <w:rFonts w:ascii="Arial" w:hAnsi="Arial" w:cs="Arial"/>
                      <w:sz w:val="20"/>
                      <w:szCs w:val="20"/>
                    </w:rPr>
                  </w:pPr>
                  <w:r w:rsidRPr="00024C15">
                    <w:rPr>
                      <w:rFonts w:ascii="Arial" w:hAnsi="Arial" w:cs="Arial"/>
                      <w:b/>
                      <w:bCs/>
                      <w:sz w:val="20"/>
                      <w:szCs w:val="20"/>
                    </w:rPr>
                    <w:t xml:space="preserve"> VIRAL MARKERS PANEL </w:t>
                  </w:r>
                </w:p>
                <w:p w14:paraId="15E38C5E" w14:textId="77777777" w:rsidR="00024C15" w:rsidRPr="00024C15" w:rsidRDefault="00024C15" w:rsidP="00024C15">
                  <w:pPr>
                    <w:spacing w:line="360" w:lineRule="auto"/>
                    <w:rPr>
                      <w:rFonts w:ascii="Arial" w:hAnsi="Arial" w:cs="Arial"/>
                      <w:sz w:val="20"/>
                      <w:szCs w:val="20"/>
                    </w:rPr>
                  </w:pPr>
                  <w:r w:rsidRPr="00024C15">
                    <w:rPr>
                      <w:rFonts w:ascii="Arial" w:hAnsi="Arial" w:cs="Arial"/>
                      <w:sz w:val="20"/>
                      <w:szCs w:val="20"/>
                    </w:rPr>
                    <w:t>(HbsAg, Anti-</w:t>
                  </w:r>
                  <w:proofErr w:type="gramStart"/>
                  <w:r w:rsidRPr="00024C15">
                    <w:rPr>
                      <w:rFonts w:ascii="Arial" w:hAnsi="Arial" w:cs="Arial"/>
                      <w:sz w:val="20"/>
                      <w:szCs w:val="20"/>
                    </w:rPr>
                    <w:t>HCV,HIV</w:t>
                  </w:r>
                  <w:proofErr w:type="gramEnd"/>
                  <w:r w:rsidRPr="00024C15">
                    <w:rPr>
                      <w:rFonts w:ascii="Arial" w:hAnsi="Arial" w:cs="Arial"/>
                      <w:sz w:val="20"/>
                      <w:szCs w:val="20"/>
                    </w:rPr>
                    <w:t>,</w:t>
                  </w:r>
                </w:p>
                <w:p w14:paraId="5F9B93E2" w14:textId="77777777" w:rsidR="00024C15" w:rsidRDefault="00024C15" w:rsidP="00024C15">
                  <w:pPr>
                    <w:spacing w:line="360" w:lineRule="auto"/>
                    <w:rPr>
                      <w:rFonts w:ascii="Arial" w:hAnsi="Arial" w:cs="Arial"/>
                      <w:sz w:val="20"/>
                      <w:szCs w:val="20"/>
                    </w:rPr>
                  </w:pPr>
                  <w:r w:rsidRPr="00024C15">
                    <w:rPr>
                      <w:rFonts w:ascii="Arial" w:hAnsi="Arial" w:cs="Arial"/>
                      <w:sz w:val="20"/>
                      <w:szCs w:val="20"/>
                    </w:rPr>
                    <w:t xml:space="preserve">IgM anti </w:t>
                  </w:r>
                  <w:proofErr w:type="gramStart"/>
                  <w:r w:rsidRPr="00024C15">
                    <w:rPr>
                      <w:rFonts w:ascii="Arial" w:hAnsi="Arial" w:cs="Arial"/>
                      <w:sz w:val="20"/>
                      <w:szCs w:val="20"/>
                    </w:rPr>
                    <w:t>HAV,HEV</w:t>
                  </w:r>
                  <w:proofErr w:type="gramEnd"/>
                  <w:r w:rsidRPr="00024C15">
                    <w:rPr>
                      <w:rFonts w:ascii="Arial" w:hAnsi="Arial" w:cs="Arial"/>
                      <w:sz w:val="20"/>
                      <w:szCs w:val="20"/>
                    </w:rPr>
                    <w:t>, IgM- CMV,EBV,HSV)</w:t>
                  </w:r>
                </w:p>
                <w:p w14:paraId="558CA03A" w14:textId="77777777" w:rsidR="00024C15" w:rsidRPr="00024C15" w:rsidRDefault="00024C15" w:rsidP="00024C15">
                  <w:pPr>
                    <w:spacing w:line="360" w:lineRule="auto"/>
                    <w:rPr>
                      <w:rFonts w:ascii="Arial" w:hAnsi="Arial" w:cs="Arial"/>
                      <w:sz w:val="20"/>
                      <w:szCs w:val="20"/>
                    </w:rPr>
                  </w:pPr>
                </w:p>
              </w:tc>
              <w:tc>
                <w:tcPr>
                  <w:tcW w:w="3397" w:type="dxa"/>
                </w:tcPr>
                <w:p w14:paraId="0EEBC61D" w14:textId="77777777" w:rsidR="00024C15" w:rsidRPr="00024C15" w:rsidRDefault="00024C15" w:rsidP="00024C15">
                  <w:pPr>
                    <w:spacing w:line="360" w:lineRule="auto"/>
                    <w:rPr>
                      <w:rFonts w:ascii="Arial" w:hAnsi="Arial" w:cs="Arial"/>
                      <w:sz w:val="20"/>
                      <w:szCs w:val="20"/>
                    </w:rPr>
                  </w:pPr>
                  <w:r w:rsidRPr="00024C15">
                    <w:rPr>
                      <w:rFonts w:ascii="Arial" w:hAnsi="Arial" w:cs="Arial"/>
                      <w:b/>
                      <w:bCs/>
                      <w:sz w:val="20"/>
                      <w:szCs w:val="20"/>
                    </w:rPr>
                    <w:t>NEGATIVE</w:t>
                  </w:r>
                </w:p>
              </w:tc>
              <w:tc>
                <w:tcPr>
                  <w:tcW w:w="3260" w:type="dxa"/>
                </w:tcPr>
                <w:p w14:paraId="061BEF60" w14:textId="77777777" w:rsidR="00024C15" w:rsidRPr="00024C15" w:rsidRDefault="00024C15" w:rsidP="00024C15">
                  <w:pPr>
                    <w:tabs>
                      <w:tab w:val="left" w:pos="2732"/>
                      <w:tab w:val="left" w:pos="3865"/>
                    </w:tabs>
                    <w:spacing w:line="360" w:lineRule="auto"/>
                    <w:rPr>
                      <w:rFonts w:ascii="Arial" w:hAnsi="Arial" w:cs="Arial"/>
                      <w:b/>
                      <w:bCs/>
                      <w:sz w:val="20"/>
                      <w:szCs w:val="20"/>
                    </w:rPr>
                  </w:pPr>
                </w:p>
              </w:tc>
            </w:tr>
            <w:tr w:rsidR="00024C15" w:rsidRPr="00B80A9F" w14:paraId="05099CD0" w14:textId="77777777" w:rsidTr="00024C15">
              <w:trPr>
                <w:trHeight w:val="985"/>
              </w:trPr>
              <w:tc>
                <w:tcPr>
                  <w:tcW w:w="3261" w:type="dxa"/>
                </w:tcPr>
                <w:p w14:paraId="358E53C2" w14:textId="77777777" w:rsidR="00024C15" w:rsidRPr="00024C15" w:rsidRDefault="00024C15" w:rsidP="00024C15">
                  <w:pPr>
                    <w:spacing w:line="360" w:lineRule="auto"/>
                    <w:rPr>
                      <w:rFonts w:ascii="Arial" w:hAnsi="Arial" w:cs="Arial"/>
                      <w:sz w:val="20"/>
                      <w:szCs w:val="20"/>
                    </w:rPr>
                  </w:pPr>
                  <w:r w:rsidRPr="00024C15">
                    <w:rPr>
                      <w:rFonts w:ascii="Arial" w:hAnsi="Arial" w:cs="Arial"/>
                      <w:b/>
                      <w:bCs/>
                      <w:sz w:val="20"/>
                      <w:szCs w:val="20"/>
                    </w:rPr>
                    <w:t xml:space="preserve">TROPICAL ILLNESS PANEL </w:t>
                  </w:r>
                </w:p>
                <w:p w14:paraId="302FF8F1" w14:textId="77777777" w:rsidR="00024C15" w:rsidRPr="00024C15" w:rsidRDefault="00024C15" w:rsidP="00024C15">
                  <w:pPr>
                    <w:spacing w:line="360" w:lineRule="auto"/>
                    <w:rPr>
                      <w:rFonts w:ascii="Arial" w:hAnsi="Arial" w:cs="Arial"/>
                      <w:sz w:val="20"/>
                      <w:szCs w:val="20"/>
                    </w:rPr>
                  </w:pPr>
                  <w:r w:rsidRPr="00024C15">
                    <w:rPr>
                      <w:rFonts w:ascii="Arial" w:hAnsi="Arial" w:cs="Arial"/>
                      <w:sz w:val="20"/>
                      <w:szCs w:val="20"/>
                    </w:rPr>
                    <w:t>(SCRUB typhus, LEPTO MAT, QBC smear)</w:t>
                  </w:r>
                </w:p>
              </w:tc>
              <w:tc>
                <w:tcPr>
                  <w:tcW w:w="3397" w:type="dxa"/>
                </w:tcPr>
                <w:p w14:paraId="3B6E099F" w14:textId="77777777" w:rsidR="00024C15" w:rsidRPr="00024C15" w:rsidRDefault="00024C15" w:rsidP="00024C15">
                  <w:pPr>
                    <w:spacing w:line="360" w:lineRule="auto"/>
                    <w:rPr>
                      <w:rFonts w:ascii="Arial" w:hAnsi="Arial" w:cs="Arial"/>
                      <w:b/>
                      <w:bCs/>
                      <w:sz w:val="20"/>
                      <w:szCs w:val="20"/>
                    </w:rPr>
                  </w:pPr>
                  <w:r w:rsidRPr="00024C15">
                    <w:rPr>
                      <w:rFonts w:ascii="Arial" w:hAnsi="Arial" w:cs="Arial"/>
                      <w:b/>
                      <w:bCs/>
                      <w:sz w:val="20"/>
                      <w:szCs w:val="20"/>
                    </w:rPr>
                    <w:t>NEGATIVE</w:t>
                  </w:r>
                </w:p>
              </w:tc>
              <w:tc>
                <w:tcPr>
                  <w:tcW w:w="3260" w:type="dxa"/>
                </w:tcPr>
                <w:p w14:paraId="0773EAF6" w14:textId="77777777" w:rsidR="00024C15" w:rsidRPr="00024C15" w:rsidRDefault="00024C15" w:rsidP="00024C15">
                  <w:pPr>
                    <w:tabs>
                      <w:tab w:val="left" w:pos="2732"/>
                      <w:tab w:val="left" w:pos="3865"/>
                    </w:tabs>
                    <w:spacing w:line="360" w:lineRule="auto"/>
                    <w:rPr>
                      <w:rFonts w:ascii="Arial" w:hAnsi="Arial" w:cs="Arial"/>
                      <w:b/>
                      <w:bCs/>
                      <w:sz w:val="20"/>
                      <w:szCs w:val="20"/>
                    </w:rPr>
                  </w:pPr>
                </w:p>
              </w:tc>
            </w:tr>
            <w:tr w:rsidR="00024C15" w:rsidRPr="00B80A9F" w14:paraId="53032966" w14:textId="77777777" w:rsidTr="00024C15">
              <w:trPr>
                <w:cnfStyle w:val="000000100000" w:firstRow="0" w:lastRow="0" w:firstColumn="0" w:lastColumn="0" w:oddVBand="0" w:evenVBand="0" w:oddHBand="1" w:evenHBand="0" w:firstRowFirstColumn="0" w:firstRowLastColumn="0" w:lastRowFirstColumn="0" w:lastRowLastColumn="0"/>
                <w:trHeight w:val="696"/>
              </w:trPr>
              <w:tc>
                <w:tcPr>
                  <w:tcW w:w="3261" w:type="dxa"/>
                </w:tcPr>
                <w:p w14:paraId="5CD188F0" w14:textId="77777777" w:rsidR="00024C15" w:rsidRPr="00024C15" w:rsidRDefault="00024C15" w:rsidP="00024C15">
                  <w:pPr>
                    <w:spacing w:line="360" w:lineRule="auto"/>
                    <w:rPr>
                      <w:rFonts w:ascii="Arial" w:hAnsi="Arial" w:cs="Arial"/>
                      <w:sz w:val="20"/>
                      <w:szCs w:val="20"/>
                    </w:rPr>
                  </w:pPr>
                  <w:r w:rsidRPr="00024C15">
                    <w:rPr>
                      <w:rFonts w:ascii="Arial" w:hAnsi="Arial" w:cs="Arial"/>
                      <w:b/>
                      <w:bCs/>
                      <w:sz w:val="20"/>
                      <w:szCs w:val="20"/>
                    </w:rPr>
                    <w:t>Auto immune Hepatitis Panel</w:t>
                  </w:r>
                </w:p>
                <w:p w14:paraId="6D7F53EC" w14:textId="77777777" w:rsidR="00024C15" w:rsidRPr="00024C15" w:rsidRDefault="00024C15" w:rsidP="00024C15">
                  <w:pPr>
                    <w:spacing w:line="360" w:lineRule="auto"/>
                    <w:rPr>
                      <w:rFonts w:ascii="Arial" w:hAnsi="Arial" w:cs="Arial"/>
                      <w:b/>
                      <w:bCs/>
                      <w:sz w:val="20"/>
                      <w:szCs w:val="20"/>
                      <w:u w:val="single"/>
                    </w:rPr>
                  </w:pPr>
                  <w:r w:rsidRPr="00024C15">
                    <w:rPr>
                      <w:rFonts w:ascii="Arial" w:hAnsi="Arial" w:cs="Arial"/>
                      <w:b/>
                      <w:bCs/>
                      <w:sz w:val="20"/>
                      <w:szCs w:val="20"/>
                    </w:rPr>
                    <w:t>(ANA, SMA, ANTI- LKM 1)</w:t>
                  </w:r>
                </w:p>
              </w:tc>
              <w:tc>
                <w:tcPr>
                  <w:tcW w:w="3397" w:type="dxa"/>
                </w:tcPr>
                <w:p w14:paraId="48C384C9" w14:textId="77777777" w:rsidR="00024C15" w:rsidRPr="00024C15" w:rsidRDefault="00024C15" w:rsidP="00024C15">
                  <w:pPr>
                    <w:spacing w:line="360" w:lineRule="auto"/>
                    <w:rPr>
                      <w:rFonts w:ascii="Arial" w:hAnsi="Arial" w:cs="Arial"/>
                      <w:b/>
                      <w:bCs/>
                      <w:sz w:val="20"/>
                      <w:szCs w:val="20"/>
                    </w:rPr>
                  </w:pPr>
                  <w:r w:rsidRPr="00024C15">
                    <w:rPr>
                      <w:rFonts w:ascii="Arial" w:hAnsi="Arial" w:cs="Arial"/>
                      <w:b/>
                      <w:bCs/>
                      <w:sz w:val="20"/>
                      <w:szCs w:val="20"/>
                    </w:rPr>
                    <w:t>NEGATIVE</w:t>
                  </w:r>
                </w:p>
              </w:tc>
              <w:tc>
                <w:tcPr>
                  <w:tcW w:w="3260" w:type="dxa"/>
                </w:tcPr>
                <w:p w14:paraId="0FC9FD32" w14:textId="77777777" w:rsidR="00024C15" w:rsidRPr="00024C15" w:rsidRDefault="00024C15" w:rsidP="00024C15">
                  <w:pPr>
                    <w:tabs>
                      <w:tab w:val="left" w:pos="2732"/>
                      <w:tab w:val="left" w:pos="3865"/>
                    </w:tabs>
                    <w:spacing w:line="360" w:lineRule="auto"/>
                    <w:rPr>
                      <w:rFonts w:ascii="Arial" w:hAnsi="Arial" w:cs="Arial"/>
                      <w:b/>
                      <w:bCs/>
                      <w:sz w:val="20"/>
                      <w:szCs w:val="20"/>
                    </w:rPr>
                  </w:pPr>
                </w:p>
              </w:tc>
            </w:tr>
            <w:tr w:rsidR="00024C15" w:rsidRPr="00B80A9F" w14:paraId="75CDEEA1" w14:textId="77777777" w:rsidTr="00024C15">
              <w:trPr>
                <w:trHeight w:val="847"/>
              </w:trPr>
              <w:tc>
                <w:tcPr>
                  <w:tcW w:w="3261" w:type="dxa"/>
                </w:tcPr>
                <w:p w14:paraId="3B581DC6" w14:textId="77777777" w:rsidR="00024C15" w:rsidRPr="00024C15" w:rsidRDefault="00024C15" w:rsidP="00024C15">
                  <w:pPr>
                    <w:spacing w:line="360" w:lineRule="auto"/>
                    <w:rPr>
                      <w:rFonts w:ascii="Arial" w:hAnsi="Arial" w:cs="Arial"/>
                      <w:b/>
                      <w:bCs/>
                      <w:sz w:val="20"/>
                      <w:szCs w:val="20"/>
                    </w:rPr>
                  </w:pPr>
                  <w:r w:rsidRPr="00024C15">
                    <w:rPr>
                      <w:rFonts w:ascii="Arial" w:hAnsi="Arial" w:cs="Arial"/>
                      <w:b/>
                      <w:bCs/>
                      <w:sz w:val="20"/>
                      <w:szCs w:val="20"/>
                    </w:rPr>
                    <w:t>24 hr Urinary Copper</w:t>
                  </w:r>
                </w:p>
                <w:p w14:paraId="3E7B081A" w14:textId="77777777" w:rsidR="00024C15" w:rsidRPr="00024C15" w:rsidRDefault="00024C15" w:rsidP="00024C15">
                  <w:pPr>
                    <w:spacing w:line="360" w:lineRule="auto"/>
                    <w:rPr>
                      <w:rFonts w:ascii="Arial" w:hAnsi="Arial" w:cs="Arial"/>
                      <w:b/>
                      <w:bCs/>
                      <w:sz w:val="20"/>
                      <w:szCs w:val="20"/>
                    </w:rPr>
                  </w:pPr>
                  <w:r w:rsidRPr="00024C15">
                    <w:rPr>
                      <w:rFonts w:ascii="Arial" w:hAnsi="Arial" w:cs="Arial"/>
                      <w:b/>
                      <w:bCs/>
                      <w:sz w:val="20"/>
                      <w:szCs w:val="20"/>
                    </w:rPr>
                    <w:t>S. Alpha 1 anti trypsin</w:t>
                  </w:r>
                </w:p>
                <w:p w14:paraId="10F298C0" w14:textId="77777777" w:rsidR="00024C15" w:rsidRPr="00024C15" w:rsidRDefault="00024C15" w:rsidP="00024C15">
                  <w:pPr>
                    <w:spacing w:line="360" w:lineRule="auto"/>
                    <w:rPr>
                      <w:rFonts w:ascii="Arial" w:hAnsi="Arial" w:cs="Arial"/>
                      <w:b/>
                      <w:bCs/>
                      <w:sz w:val="20"/>
                      <w:szCs w:val="20"/>
                    </w:rPr>
                  </w:pPr>
                  <w:r w:rsidRPr="00024C15">
                    <w:rPr>
                      <w:rFonts w:ascii="Arial" w:hAnsi="Arial" w:cs="Arial"/>
                      <w:b/>
                      <w:bCs/>
                      <w:sz w:val="20"/>
                      <w:szCs w:val="20"/>
                    </w:rPr>
                    <w:t>S. Ferritin</w:t>
                  </w:r>
                </w:p>
                <w:p w14:paraId="45DAC648" w14:textId="77777777" w:rsidR="00024C15" w:rsidRPr="00024C15" w:rsidRDefault="00024C15" w:rsidP="00024C15">
                  <w:pPr>
                    <w:spacing w:line="360" w:lineRule="auto"/>
                    <w:rPr>
                      <w:rFonts w:ascii="Arial" w:hAnsi="Arial" w:cs="Arial"/>
                      <w:b/>
                      <w:bCs/>
                      <w:sz w:val="20"/>
                      <w:szCs w:val="20"/>
                    </w:rPr>
                  </w:pPr>
                  <w:r w:rsidRPr="00024C15">
                    <w:rPr>
                      <w:rFonts w:ascii="Arial" w:hAnsi="Arial" w:cs="Arial"/>
                      <w:b/>
                      <w:bCs/>
                      <w:sz w:val="20"/>
                      <w:szCs w:val="20"/>
                    </w:rPr>
                    <w:t>S. IgG</w:t>
                  </w:r>
                </w:p>
              </w:tc>
              <w:tc>
                <w:tcPr>
                  <w:tcW w:w="3397" w:type="dxa"/>
                </w:tcPr>
                <w:p w14:paraId="74F58B66" w14:textId="77777777" w:rsidR="00024C15" w:rsidRPr="00024C15" w:rsidRDefault="00024C15" w:rsidP="00024C15">
                  <w:pPr>
                    <w:spacing w:line="360" w:lineRule="auto"/>
                    <w:rPr>
                      <w:rFonts w:ascii="Arial" w:hAnsi="Arial" w:cs="Arial"/>
                      <w:b/>
                      <w:bCs/>
                      <w:sz w:val="20"/>
                      <w:szCs w:val="20"/>
                    </w:rPr>
                  </w:pPr>
                  <w:proofErr w:type="gramStart"/>
                  <w:r w:rsidRPr="00024C15">
                    <w:rPr>
                      <w:rFonts w:ascii="Arial" w:hAnsi="Arial" w:cs="Arial"/>
                      <w:sz w:val="20"/>
                      <w:szCs w:val="20"/>
                    </w:rPr>
                    <w:t>15  µ</w:t>
                  </w:r>
                  <w:proofErr w:type="gramEnd"/>
                  <w:r w:rsidRPr="00024C15">
                    <w:rPr>
                      <w:rFonts w:ascii="Arial" w:hAnsi="Arial" w:cs="Arial"/>
                      <w:sz w:val="20"/>
                      <w:szCs w:val="20"/>
                    </w:rPr>
                    <w:t>g in 24 hrs</w:t>
                  </w:r>
                </w:p>
                <w:p w14:paraId="0AF1C0B1" w14:textId="77777777" w:rsidR="00024C15" w:rsidRPr="00024C15" w:rsidRDefault="00024C15" w:rsidP="00024C15">
                  <w:pPr>
                    <w:spacing w:line="360" w:lineRule="auto"/>
                    <w:rPr>
                      <w:rFonts w:ascii="Arial" w:hAnsi="Arial" w:cs="Arial"/>
                      <w:sz w:val="20"/>
                      <w:szCs w:val="20"/>
                    </w:rPr>
                  </w:pPr>
                  <w:r w:rsidRPr="00024C15">
                    <w:rPr>
                      <w:rFonts w:ascii="Arial" w:hAnsi="Arial" w:cs="Arial"/>
                      <w:sz w:val="20"/>
                      <w:szCs w:val="20"/>
                    </w:rPr>
                    <w:t>150 mg/dL</w:t>
                  </w:r>
                </w:p>
                <w:p w14:paraId="777A0ADB" w14:textId="77777777" w:rsidR="00024C15" w:rsidRPr="00024C15" w:rsidRDefault="00024C15" w:rsidP="00024C15">
                  <w:pPr>
                    <w:spacing w:line="360" w:lineRule="auto"/>
                    <w:rPr>
                      <w:rFonts w:ascii="Arial" w:hAnsi="Arial" w:cs="Arial"/>
                      <w:b/>
                      <w:bCs/>
                      <w:sz w:val="20"/>
                      <w:szCs w:val="20"/>
                    </w:rPr>
                  </w:pPr>
                  <w:r w:rsidRPr="00024C15">
                    <w:rPr>
                      <w:rFonts w:ascii="Arial" w:hAnsi="Arial" w:cs="Arial"/>
                      <w:sz w:val="20"/>
                      <w:szCs w:val="20"/>
                    </w:rPr>
                    <w:t xml:space="preserve">100 ng/mL </w:t>
                  </w:r>
                </w:p>
                <w:p w14:paraId="1FFF7B7B" w14:textId="77777777" w:rsidR="00024C15" w:rsidRPr="00024C15" w:rsidRDefault="00024C15" w:rsidP="00024C15">
                  <w:pPr>
                    <w:spacing w:line="360" w:lineRule="auto"/>
                    <w:rPr>
                      <w:rFonts w:ascii="Arial" w:hAnsi="Arial" w:cs="Arial"/>
                      <w:b/>
                      <w:bCs/>
                      <w:sz w:val="20"/>
                      <w:szCs w:val="20"/>
                    </w:rPr>
                  </w:pPr>
                  <w:r w:rsidRPr="00024C15">
                    <w:rPr>
                      <w:rFonts w:ascii="Arial" w:hAnsi="Arial" w:cs="Arial"/>
                      <w:sz w:val="20"/>
                      <w:szCs w:val="20"/>
                    </w:rPr>
                    <w:t>900 mg/</w:t>
                  </w:r>
                  <w:proofErr w:type="gramStart"/>
                  <w:r w:rsidRPr="00024C15">
                    <w:rPr>
                      <w:rFonts w:ascii="Arial" w:hAnsi="Arial" w:cs="Arial"/>
                      <w:sz w:val="20"/>
                      <w:szCs w:val="20"/>
                    </w:rPr>
                    <w:t xml:space="preserve">dL  </w:t>
                  </w:r>
                  <w:r w:rsidRPr="00024C15">
                    <w:rPr>
                      <w:rFonts w:ascii="Arial" w:hAnsi="Arial" w:cs="Arial"/>
                      <w:b/>
                      <w:bCs/>
                      <w:sz w:val="20"/>
                      <w:szCs w:val="20"/>
                    </w:rPr>
                    <w:t>(</w:t>
                  </w:r>
                  <w:proofErr w:type="gramEnd"/>
                  <w:r w:rsidRPr="00024C15">
                    <w:rPr>
                      <w:rFonts w:ascii="Arial" w:hAnsi="Arial" w:cs="Arial"/>
                      <w:b/>
                      <w:bCs/>
                      <w:sz w:val="20"/>
                      <w:szCs w:val="20"/>
                    </w:rPr>
                    <w:t xml:space="preserve">WNL) </w:t>
                  </w:r>
                </w:p>
              </w:tc>
              <w:tc>
                <w:tcPr>
                  <w:tcW w:w="3260" w:type="dxa"/>
                </w:tcPr>
                <w:p w14:paraId="2730E458" w14:textId="77777777" w:rsidR="00024C15" w:rsidRPr="00024C15" w:rsidRDefault="00024C15" w:rsidP="00024C15">
                  <w:pPr>
                    <w:tabs>
                      <w:tab w:val="left" w:pos="2732"/>
                      <w:tab w:val="left" w:pos="3865"/>
                    </w:tabs>
                    <w:spacing w:line="360" w:lineRule="auto"/>
                    <w:rPr>
                      <w:rFonts w:ascii="Arial" w:hAnsi="Arial" w:cs="Arial"/>
                      <w:sz w:val="20"/>
                      <w:szCs w:val="20"/>
                    </w:rPr>
                  </w:pPr>
                  <w:r w:rsidRPr="00024C15">
                    <w:rPr>
                      <w:rFonts w:ascii="Arial" w:hAnsi="Arial" w:cs="Arial"/>
                      <w:sz w:val="20"/>
                      <w:szCs w:val="20"/>
                    </w:rPr>
                    <w:t>0-100µg / 24hrs</w:t>
                  </w:r>
                </w:p>
                <w:p w14:paraId="19B4C276" w14:textId="77777777" w:rsidR="00024C15" w:rsidRPr="00024C15" w:rsidRDefault="00024C15" w:rsidP="00024C15">
                  <w:pPr>
                    <w:tabs>
                      <w:tab w:val="left" w:pos="2732"/>
                      <w:tab w:val="left" w:pos="3865"/>
                    </w:tabs>
                    <w:spacing w:line="360" w:lineRule="auto"/>
                    <w:rPr>
                      <w:rFonts w:ascii="Arial" w:hAnsi="Arial" w:cs="Arial"/>
                      <w:sz w:val="20"/>
                      <w:szCs w:val="20"/>
                    </w:rPr>
                  </w:pPr>
                  <w:r w:rsidRPr="00024C15">
                    <w:rPr>
                      <w:rFonts w:ascii="Arial" w:hAnsi="Arial" w:cs="Arial"/>
                      <w:sz w:val="20"/>
                      <w:szCs w:val="20"/>
                    </w:rPr>
                    <w:t>150-350 mg/dL</w:t>
                  </w:r>
                </w:p>
                <w:p w14:paraId="4694EF13" w14:textId="77777777" w:rsidR="00024C15" w:rsidRPr="00024C15" w:rsidRDefault="00024C15" w:rsidP="00024C15">
                  <w:pPr>
                    <w:tabs>
                      <w:tab w:val="left" w:pos="2732"/>
                      <w:tab w:val="left" w:pos="3865"/>
                    </w:tabs>
                    <w:spacing w:line="360" w:lineRule="auto"/>
                    <w:rPr>
                      <w:rFonts w:ascii="Arial" w:hAnsi="Arial" w:cs="Arial"/>
                      <w:sz w:val="20"/>
                      <w:szCs w:val="20"/>
                    </w:rPr>
                  </w:pPr>
                  <w:r w:rsidRPr="00024C15">
                    <w:rPr>
                      <w:rFonts w:ascii="Arial" w:hAnsi="Arial" w:cs="Arial"/>
                      <w:sz w:val="20"/>
                      <w:szCs w:val="20"/>
                    </w:rPr>
                    <w:t>24- 307 ng/mL</w:t>
                  </w:r>
                </w:p>
                <w:p w14:paraId="5AA48D4F" w14:textId="77777777" w:rsidR="00024C15" w:rsidRPr="00024C15" w:rsidRDefault="00024C15" w:rsidP="00024C15">
                  <w:pPr>
                    <w:tabs>
                      <w:tab w:val="left" w:pos="2732"/>
                      <w:tab w:val="left" w:pos="3865"/>
                    </w:tabs>
                    <w:spacing w:line="360" w:lineRule="auto"/>
                    <w:rPr>
                      <w:rFonts w:ascii="Arial" w:hAnsi="Arial" w:cs="Arial"/>
                      <w:sz w:val="20"/>
                      <w:szCs w:val="20"/>
                    </w:rPr>
                  </w:pPr>
                  <w:r w:rsidRPr="00024C15">
                    <w:rPr>
                      <w:rFonts w:ascii="Arial" w:hAnsi="Arial" w:cs="Arial"/>
                      <w:sz w:val="20"/>
                      <w:szCs w:val="20"/>
                    </w:rPr>
                    <w:t>800-1500 mg/dL</w:t>
                  </w:r>
                </w:p>
              </w:tc>
            </w:tr>
            <w:tr w:rsidR="00024C15" w:rsidRPr="00B80A9F" w14:paraId="2B15A083" w14:textId="77777777" w:rsidTr="00024C15">
              <w:trPr>
                <w:cnfStyle w:val="000000100000" w:firstRow="0" w:lastRow="0" w:firstColumn="0" w:lastColumn="0" w:oddVBand="0" w:evenVBand="0" w:oddHBand="1" w:evenHBand="0" w:firstRowFirstColumn="0" w:firstRowLastColumn="0" w:lastRowFirstColumn="0" w:lastRowLastColumn="0"/>
                <w:trHeight w:val="405"/>
              </w:trPr>
              <w:tc>
                <w:tcPr>
                  <w:tcW w:w="3261" w:type="dxa"/>
                </w:tcPr>
                <w:p w14:paraId="78489C02" w14:textId="77777777" w:rsidR="00024C15" w:rsidRPr="00024C15" w:rsidRDefault="00024C15" w:rsidP="00024C15">
                  <w:pPr>
                    <w:spacing w:line="360" w:lineRule="auto"/>
                    <w:rPr>
                      <w:rFonts w:ascii="Arial" w:hAnsi="Arial" w:cs="Arial"/>
                      <w:b/>
                      <w:bCs/>
                      <w:sz w:val="20"/>
                      <w:szCs w:val="20"/>
                    </w:rPr>
                  </w:pPr>
                  <w:r w:rsidRPr="00024C15">
                    <w:rPr>
                      <w:rFonts w:ascii="Arial" w:hAnsi="Arial" w:cs="Arial"/>
                      <w:b/>
                      <w:bCs/>
                      <w:sz w:val="20"/>
                      <w:szCs w:val="20"/>
                    </w:rPr>
                    <w:t xml:space="preserve">Glycaemic </w:t>
                  </w:r>
                  <w:proofErr w:type="gramStart"/>
                  <w:r w:rsidRPr="00024C15">
                    <w:rPr>
                      <w:rFonts w:ascii="Arial" w:hAnsi="Arial" w:cs="Arial"/>
                      <w:b/>
                      <w:bCs/>
                      <w:sz w:val="20"/>
                      <w:szCs w:val="20"/>
                    </w:rPr>
                    <w:t>profile:-</w:t>
                  </w:r>
                  <w:proofErr w:type="gramEnd"/>
                </w:p>
                <w:p w14:paraId="1495ECF1" w14:textId="77777777" w:rsidR="00024C15" w:rsidRPr="00024C15" w:rsidRDefault="00024C15" w:rsidP="00024C15">
                  <w:pPr>
                    <w:spacing w:line="360" w:lineRule="auto"/>
                    <w:rPr>
                      <w:rFonts w:ascii="Arial" w:hAnsi="Arial" w:cs="Arial"/>
                      <w:sz w:val="20"/>
                      <w:szCs w:val="20"/>
                    </w:rPr>
                  </w:pPr>
                  <w:r w:rsidRPr="00024C15">
                    <w:rPr>
                      <w:rFonts w:ascii="Arial" w:hAnsi="Arial" w:cs="Arial"/>
                      <w:sz w:val="20"/>
                      <w:szCs w:val="20"/>
                    </w:rPr>
                    <w:t>Fasting blood sugar</w:t>
                  </w:r>
                </w:p>
                <w:p w14:paraId="56AFA8E6" w14:textId="77777777" w:rsidR="00024C15" w:rsidRPr="00024C15" w:rsidRDefault="00024C15" w:rsidP="00024C15">
                  <w:pPr>
                    <w:spacing w:line="360" w:lineRule="auto"/>
                    <w:rPr>
                      <w:rFonts w:ascii="Arial" w:hAnsi="Arial" w:cs="Arial"/>
                      <w:sz w:val="20"/>
                      <w:szCs w:val="20"/>
                    </w:rPr>
                  </w:pPr>
                  <w:r w:rsidRPr="00024C15">
                    <w:rPr>
                      <w:rFonts w:ascii="Arial" w:hAnsi="Arial" w:cs="Arial"/>
                      <w:sz w:val="20"/>
                      <w:szCs w:val="20"/>
                    </w:rPr>
                    <w:t>Post prandial blood sugar</w:t>
                  </w:r>
                </w:p>
                <w:p w14:paraId="2BEF671B" w14:textId="77777777" w:rsidR="00024C15" w:rsidRPr="00024C15" w:rsidRDefault="00024C15" w:rsidP="00024C15">
                  <w:pPr>
                    <w:spacing w:line="360" w:lineRule="auto"/>
                    <w:rPr>
                      <w:rFonts w:ascii="Arial" w:hAnsi="Arial" w:cs="Arial"/>
                      <w:b/>
                      <w:bCs/>
                      <w:sz w:val="20"/>
                      <w:szCs w:val="20"/>
                    </w:rPr>
                  </w:pPr>
                  <w:r w:rsidRPr="00024C15">
                    <w:rPr>
                      <w:rFonts w:ascii="Arial" w:hAnsi="Arial" w:cs="Arial"/>
                      <w:sz w:val="20"/>
                      <w:szCs w:val="20"/>
                    </w:rPr>
                    <w:t>HbA1C</w:t>
                  </w:r>
                </w:p>
              </w:tc>
              <w:tc>
                <w:tcPr>
                  <w:tcW w:w="3397" w:type="dxa"/>
                </w:tcPr>
                <w:p w14:paraId="1A5351B3" w14:textId="77777777" w:rsidR="00024C15" w:rsidRPr="00024C15" w:rsidRDefault="00024C15" w:rsidP="00024C15">
                  <w:pPr>
                    <w:spacing w:line="360" w:lineRule="auto"/>
                    <w:rPr>
                      <w:rFonts w:ascii="Arial" w:hAnsi="Arial" w:cs="Arial"/>
                      <w:b/>
                      <w:bCs/>
                      <w:sz w:val="20"/>
                      <w:szCs w:val="20"/>
                    </w:rPr>
                  </w:pPr>
                </w:p>
                <w:p w14:paraId="0972002B" w14:textId="77777777" w:rsidR="00024C15" w:rsidRPr="00024C15" w:rsidRDefault="00024C15" w:rsidP="00024C15">
                  <w:pPr>
                    <w:spacing w:line="360" w:lineRule="auto"/>
                    <w:rPr>
                      <w:rFonts w:ascii="Arial" w:hAnsi="Arial" w:cs="Arial"/>
                      <w:b/>
                      <w:bCs/>
                      <w:sz w:val="20"/>
                      <w:szCs w:val="20"/>
                    </w:rPr>
                  </w:pPr>
                  <w:r w:rsidRPr="00024C15">
                    <w:rPr>
                      <w:rFonts w:ascii="Arial" w:hAnsi="Arial" w:cs="Arial"/>
                      <w:b/>
                      <w:bCs/>
                      <w:sz w:val="20"/>
                      <w:szCs w:val="20"/>
                    </w:rPr>
                    <w:t>250mg/dL</w:t>
                  </w:r>
                </w:p>
                <w:p w14:paraId="757D37AD" w14:textId="77777777" w:rsidR="00024C15" w:rsidRPr="00024C15" w:rsidRDefault="00024C15" w:rsidP="00024C15">
                  <w:pPr>
                    <w:spacing w:line="360" w:lineRule="auto"/>
                    <w:rPr>
                      <w:rFonts w:ascii="Arial" w:hAnsi="Arial" w:cs="Arial"/>
                      <w:b/>
                      <w:bCs/>
                      <w:sz w:val="20"/>
                      <w:szCs w:val="20"/>
                    </w:rPr>
                  </w:pPr>
                  <w:r w:rsidRPr="00024C15">
                    <w:rPr>
                      <w:rFonts w:ascii="Arial" w:hAnsi="Arial" w:cs="Arial"/>
                      <w:b/>
                      <w:bCs/>
                      <w:sz w:val="20"/>
                      <w:szCs w:val="20"/>
                    </w:rPr>
                    <w:t xml:space="preserve">300 mg/dL </w:t>
                  </w:r>
                </w:p>
                <w:p w14:paraId="5FCDE1AE" w14:textId="77777777" w:rsidR="00024C15" w:rsidRPr="00024C15" w:rsidRDefault="00024C15" w:rsidP="00024C15">
                  <w:pPr>
                    <w:spacing w:line="360" w:lineRule="auto"/>
                    <w:rPr>
                      <w:rFonts w:ascii="Arial" w:hAnsi="Arial" w:cs="Arial"/>
                      <w:sz w:val="20"/>
                      <w:szCs w:val="20"/>
                    </w:rPr>
                  </w:pPr>
                  <w:r w:rsidRPr="00024C15">
                    <w:rPr>
                      <w:rFonts w:ascii="Arial" w:hAnsi="Arial" w:cs="Arial"/>
                      <w:b/>
                      <w:bCs/>
                      <w:sz w:val="20"/>
                      <w:szCs w:val="20"/>
                    </w:rPr>
                    <w:t>7.5 %</w:t>
                  </w:r>
                </w:p>
              </w:tc>
              <w:tc>
                <w:tcPr>
                  <w:tcW w:w="3260" w:type="dxa"/>
                </w:tcPr>
                <w:p w14:paraId="7857B789" w14:textId="77777777" w:rsidR="00024C15" w:rsidRPr="00024C15" w:rsidRDefault="00024C15" w:rsidP="00024C15">
                  <w:pPr>
                    <w:tabs>
                      <w:tab w:val="left" w:pos="2732"/>
                      <w:tab w:val="left" w:pos="3865"/>
                    </w:tabs>
                    <w:spacing w:line="360" w:lineRule="auto"/>
                    <w:rPr>
                      <w:rFonts w:ascii="Arial" w:hAnsi="Arial" w:cs="Arial"/>
                      <w:sz w:val="20"/>
                      <w:szCs w:val="20"/>
                    </w:rPr>
                  </w:pPr>
                </w:p>
                <w:p w14:paraId="5828EF1D" w14:textId="77777777" w:rsidR="00024C15" w:rsidRPr="00024C15" w:rsidRDefault="00024C15" w:rsidP="00024C15">
                  <w:pPr>
                    <w:tabs>
                      <w:tab w:val="left" w:pos="2732"/>
                      <w:tab w:val="left" w:pos="3865"/>
                    </w:tabs>
                    <w:spacing w:line="360" w:lineRule="auto"/>
                    <w:rPr>
                      <w:rFonts w:ascii="Arial" w:hAnsi="Arial" w:cs="Arial"/>
                      <w:sz w:val="20"/>
                      <w:szCs w:val="20"/>
                    </w:rPr>
                  </w:pPr>
                  <w:r w:rsidRPr="00024C15">
                    <w:rPr>
                      <w:rFonts w:ascii="Arial" w:hAnsi="Arial" w:cs="Arial"/>
                      <w:sz w:val="20"/>
                      <w:szCs w:val="20"/>
                    </w:rPr>
                    <w:t>70-99 mg/dL</w:t>
                  </w:r>
                </w:p>
                <w:p w14:paraId="356A1E8D" w14:textId="77777777" w:rsidR="00024C15" w:rsidRPr="00024C15" w:rsidRDefault="00024C15" w:rsidP="00024C15">
                  <w:pPr>
                    <w:tabs>
                      <w:tab w:val="left" w:pos="2732"/>
                      <w:tab w:val="left" w:pos="3865"/>
                    </w:tabs>
                    <w:spacing w:line="360" w:lineRule="auto"/>
                    <w:rPr>
                      <w:rFonts w:ascii="Arial" w:hAnsi="Arial" w:cs="Arial"/>
                      <w:sz w:val="20"/>
                      <w:szCs w:val="20"/>
                    </w:rPr>
                  </w:pPr>
                  <w:r w:rsidRPr="00024C15">
                    <w:rPr>
                      <w:rFonts w:ascii="Arial" w:hAnsi="Arial" w:cs="Arial"/>
                      <w:sz w:val="20"/>
                      <w:szCs w:val="20"/>
                    </w:rPr>
                    <w:t>&lt;140 mg/dL</w:t>
                  </w:r>
                </w:p>
                <w:p w14:paraId="4322DA18" w14:textId="77777777" w:rsidR="00024C15" w:rsidRPr="00024C15" w:rsidRDefault="00024C15" w:rsidP="00024C15">
                  <w:pPr>
                    <w:tabs>
                      <w:tab w:val="left" w:pos="2732"/>
                      <w:tab w:val="left" w:pos="3865"/>
                    </w:tabs>
                    <w:spacing w:line="360" w:lineRule="auto"/>
                    <w:rPr>
                      <w:rFonts w:ascii="Arial" w:hAnsi="Arial" w:cs="Arial"/>
                      <w:sz w:val="20"/>
                      <w:szCs w:val="20"/>
                    </w:rPr>
                  </w:pPr>
                  <w:r w:rsidRPr="00024C15">
                    <w:rPr>
                      <w:rFonts w:ascii="Arial" w:hAnsi="Arial" w:cs="Arial"/>
                      <w:sz w:val="20"/>
                      <w:szCs w:val="20"/>
                    </w:rPr>
                    <w:t>4-5.6 %</w:t>
                  </w:r>
                </w:p>
              </w:tc>
            </w:tr>
            <w:tr w:rsidR="00024C15" w:rsidRPr="00B80A9F" w14:paraId="1F94106B" w14:textId="77777777" w:rsidTr="00024C15">
              <w:trPr>
                <w:trHeight w:val="1144"/>
              </w:trPr>
              <w:tc>
                <w:tcPr>
                  <w:tcW w:w="3261" w:type="dxa"/>
                </w:tcPr>
                <w:p w14:paraId="77BB9A9A" w14:textId="77777777" w:rsidR="00024C15" w:rsidRPr="00024C15" w:rsidRDefault="00024C15" w:rsidP="00024C15">
                  <w:pPr>
                    <w:spacing w:line="360" w:lineRule="auto"/>
                    <w:rPr>
                      <w:rFonts w:ascii="Arial" w:hAnsi="Arial" w:cs="Arial"/>
                      <w:sz w:val="20"/>
                      <w:szCs w:val="20"/>
                    </w:rPr>
                  </w:pPr>
                  <w:r w:rsidRPr="00024C15">
                    <w:rPr>
                      <w:rFonts w:ascii="Arial" w:hAnsi="Arial" w:cs="Arial"/>
                      <w:b/>
                      <w:bCs/>
                      <w:sz w:val="20"/>
                      <w:szCs w:val="20"/>
                    </w:rPr>
                    <w:t xml:space="preserve">Fasting Lipid </w:t>
                  </w:r>
                  <w:proofErr w:type="gramStart"/>
                  <w:r w:rsidRPr="00024C15">
                    <w:rPr>
                      <w:rFonts w:ascii="Arial" w:hAnsi="Arial" w:cs="Arial"/>
                      <w:b/>
                      <w:bCs/>
                      <w:sz w:val="20"/>
                      <w:szCs w:val="20"/>
                    </w:rPr>
                    <w:t>Profile:-</w:t>
                  </w:r>
                  <w:proofErr w:type="gramEnd"/>
                </w:p>
                <w:p w14:paraId="7326FE0D" w14:textId="77777777" w:rsidR="00024C15" w:rsidRPr="00024C15" w:rsidRDefault="00024C15" w:rsidP="00024C15">
                  <w:pPr>
                    <w:spacing w:line="360" w:lineRule="auto"/>
                    <w:rPr>
                      <w:rFonts w:ascii="Arial" w:hAnsi="Arial" w:cs="Arial"/>
                      <w:sz w:val="20"/>
                      <w:szCs w:val="20"/>
                    </w:rPr>
                  </w:pPr>
                  <w:r w:rsidRPr="00024C15">
                    <w:rPr>
                      <w:rFonts w:ascii="Arial" w:hAnsi="Arial" w:cs="Arial"/>
                      <w:sz w:val="20"/>
                      <w:szCs w:val="20"/>
                    </w:rPr>
                    <w:t>Triglycerides</w:t>
                  </w:r>
                </w:p>
                <w:p w14:paraId="39ED3F85" w14:textId="77777777" w:rsidR="00024C15" w:rsidRPr="00024C15" w:rsidRDefault="00024C15" w:rsidP="00024C15">
                  <w:pPr>
                    <w:spacing w:line="360" w:lineRule="auto"/>
                    <w:rPr>
                      <w:rFonts w:ascii="Arial" w:hAnsi="Arial" w:cs="Arial"/>
                      <w:sz w:val="20"/>
                      <w:szCs w:val="20"/>
                    </w:rPr>
                  </w:pPr>
                  <w:r w:rsidRPr="00024C15">
                    <w:rPr>
                      <w:rFonts w:ascii="Arial" w:hAnsi="Arial" w:cs="Arial"/>
                      <w:sz w:val="20"/>
                      <w:szCs w:val="20"/>
                    </w:rPr>
                    <w:t>Total Cholesterol</w:t>
                  </w:r>
                </w:p>
                <w:p w14:paraId="5DAAA276" w14:textId="77777777" w:rsidR="00024C15" w:rsidRPr="00024C15" w:rsidRDefault="00024C15" w:rsidP="00024C15">
                  <w:pPr>
                    <w:spacing w:line="360" w:lineRule="auto"/>
                    <w:rPr>
                      <w:rFonts w:ascii="Arial" w:hAnsi="Arial" w:cs="Arial"/>
                      <w:b/>
                      <w:bCs/>
                      <w:sz w:val="20"/>
                      <w:szCs w:val="20"/>
                    </w:rPr>
                  </w:pPr>
                  <w:r w:rsidRPr="00024C15">
                    <w:rPr>
                      <w:rFonts w:ascii="Arial" w:hAnsi="Arial" w:cs="Arial"/>
                      <w:sz w:val="20"/>
                      <w:szCs w:val="20"/>
                    </w:rPr>
                    <w:t>High density Lipoprotein</w:t>
                  </w:r>
                </w:p>
              </w:tc>
              <w:tc>
                <w:tcPr>
                  <w:tcW w:w="3397" w:type="dxa"/>
                </w:tcPr>
                <w:p w14:paraId="76277E34" w14:textId="77777777" w:rsidR="00024C15" w:rsidRPr="00024C15" w:rsidRDefault="00024C15" w:rsidP="00024C15">
                  <w:pPr>
                    <w:tabs>
                      <w:tab w:val="right" w:pos="8060"/>
                    </w:tabs>
                    <w:spacing w:line="360" w:lineRule="auto"/>
                    <w:rPr>
                      <w:rFonts w:ascii="Arial" w:hAnsi="Arial" w:cs="Arial"/>
                      <w:b/>
                      <w:bCs/>
                      <w:sz w:val="20"/>
                      <w:szCs w:val="20"/>
                    </w:rPr>
                  </w:pPr>
                </w:p>
                <w:p w14:paraId="64217BF6" w14:textId="77777777" w:rsidR="00024C15" w:rsidRPr="00024C15" w:rsidRDefault="00024C15" w:rsidP="00024C15">
                  <w:pPr>
                    <w:tabs>
                      <w:tab w:val="right" w:pos="8060"/>
                    </w:tabs>
                    <w:spacing w:line="360" w:lineRule="auto"/>
                    <w:rPr>
                      <w:rFonts w:ascii="Arial" w:hAnsi="Arial" w:cs="Arial"/>
                      <w:sz w:val="20"/>
                      <w:szCs w:val="20"/>
                    </w:rPr>
                  </w:pPr>
                  <w:r w:rsidRPr="00024C15">
                    <w:rPr>
                      <w:rFonts w:ascii="Arial" w:hAnsi="Arial" w:cs="Arial"/>
                      <w:b/>
                      <w:bCs/>
                      <w:sz w:val="20"/>
                      <w:szCs w:val="20"/>
                    </w:rPr>
                    <w:t>456 mg/dL</w:t>
                  </w:r>
                </w:p>
                <w:p w14:paraId="739D7BEF" w14:textId="77777777" w:rsidR="00024C15" w:rsidRPr="00024C15" w:rsidRDefault="00024C15" w:rsidP="00024C15">
                  <w:pPr>
                    <w:tabs>
                      <w:tab w:val="right" w:pos="8060"/>
                    </w:tabs>
                    <w:spacing w:line="360" w:lineRule="auto"/>
                    <w:rPr>
                      <w:rFonts w:ascii="Arial" w:hAnsi="Arial" w:cs="Arial"/>
                      <w:sz w:val="20"/>
                      <w:szCs w:val="20"/>
                    </w:rPr>
                  </w:pPr>
                  <w:r w:rsidRPr="00024C15">
                    <w:rPr>
                      <w:rFonts w:ascii="Arial" w:hAnsi="Arial" w:cs="Arial"/>
                      <w:b/>
                      <w:bCs/>
                      <w:sz w:val="20"/>
                      <w:szCs w:val="20"/>
                    </w:rPr>
                    <w:t>278 mg/dL</w:t>
                  </w:r>
                </w:p>
                <w:p w14:paraId="7BA86B6B" w14:textId="77777777" w:rsidR="00024C15" w:rsidRPr="00024C15" w:rsidRDefault="00024C15" w:rsidP="00024C15">
                  <w:pPr>
                    <w:spacing w:line="360" w:lineRule="auto"/>
                    <w:rPr>
                      <w:rFonts w:ascii="Arial" w:hAnsi="Arial" w:cs="Arial"/>
                      <w:b/>
                      <w:bCs/>
                      <w:sz w:val="20"/>
                      <w:szCs w:val="20"/>
                    </w:rPr>
                  </w:pPr>
                  <w:r w:rsidRPr="00024C15">
                    <w:rPr>
                      <w:rFonts w:ascii="Arial" w:hAnsi="Arial" w:cs="Arial"/>
                      <w:b/>
                      <w:bCs/>
                      <w:sz w:val="20"/>
                      <w:szCs w:val="20"/>
                    </w:rPr>
                    <w:t>27 mg/dL</w:t>
                  </w:r>
                </w:p>
              </w:tc>
              <w:tc>
                <w:tcPr>
                  <w:tcW w:w="3260" w:type="dxa"/>
                </w:tcPr>
                <w:p w14:paraId="072DE1C9" w14:textId="77777777" w:rsidR="00024C15" w:rsidRPr="00024C15" w:rsidRDefault="00024C15" w:rsidP="00024C15">
                  <w:pPr>
                    <w:tabs>
                      <w:tab w:val="left" w:pos="2732"/>
                      <w:tab w:val="left" w:pos="3865"/>
                      <w:tab w:val="right" w:pos="8060"/>
                    </w:tabs>
                    <w:spacing w:line="360" w:lineRule="auto"/>
                    <w:rPr>
                      <w:rFonts w:ascii="Arial" w:hAnsi="Arial" w:cs="Arial"/>
                      <w:b/>
                      <w:bCs/>
                      <w:sz w:val="20"/>
                      <w:szCs w:val="20"/>
                    </w:rPr>
                  </w:pPr>
                </w:p>
                <w:p w14:paraId="063B7D84" w14:textId="77777777" w:rsidR="00024C15" w:rsidRPr="00024C15" w:rsidRDefault="00024C15" w:rsidP="00024C15">
                  <w:pPr>
                    <w:tabs>
                      <w:tab w:val="left" w:pos="2732"/>
                      <w:tab w:val="left" w:pos="3865"/>
                      <w:tab w:val="right" w:pos="8060"/>
                    </w:tabs>
                    <w:spacing w:line="360" w:lineRule="auto"/>
                    <w:rPr>
                      <w:rFonts w:ascii="Arial" w:hAnsi="Arial" w:cs="Arial"/>
                      <w:b/>
                      <w:bCs/>
                      <w:sz w:val="20"/>
                      <w:szCs w:val="20"/>
                    </w:rPr>
                  </w:pPr>
                  <w:r w:rsidRPr="00024C15">
                    <w:rPr>
                      <w:rFonts w:ascii="Arial" w:hAnsi="Arial" w:cs="Arial"/>
                      <w:b/>
                      <w:bCs/>
                      <w:sz w:val="20"/>
                      <w:szCs w:val="20"/>
                    </w:rPr>
                    <w:t>&lt;100 mg/dL</w:t>
                  </w:r>
                </w:p>
                <w:p w14:paraId="334AEBD9" w14:textId="77777777" w:rsidR="00024C15" w:rsidRPr="00024C15" w:rsidRDefault="00024C15" w:rsidP="00024C15">
                  <w:pPr>
                    <w:tabs>
                      <w:tab w:val="left" w:pos="2732"/>
                      <w:tab w:val="left" w:pos="3865"/>
                      <w:tab w:val="right" w:pos="8060"/>
                    </w:tabs>
                    <w:spacing w:line="360" w:lineRule="auto"/>
                    <w:rPr>
                      <w:rFonts w:ascii="Arial" w:hAnsi="Arial" w:cs="Arial"/>
                      <w:b/>
                      <w:bCs/>
                      <w:sz w:val="20"/>
                      <w:szCs w:val="20"/>
                    </w:rPr>
                  </w:pPr>
                  <w:r w:rsidRPr="00024C15">
                    <w:rPr>
                      <w:rFonts w:ascii="Arial" w:hAnsi="Arial" w:cs="Arial"/>
                      <w:b/>
                      <w:bCs/>
                      <w:sz w:val="20"/>
                      <w:szCs w:val="20"/>
                    </w:rPr>
                    <w:t>&lt;200mg/dL</w:t>
                  </w:r>
                </w:p>
                <w:p w14:paraId="5C46B4D4" w14:textId="77777777" w:rsidR="00024C15" w:rsidRPr="00024C15" w:rsidRDefault="00024C15" w:rsidP="00024C15">
                  <w:pPr>
                    <w:tabs>
                      <w:tab w:val="left" w:pos="2732"/>
                      <w:tab w:val="left" w:pos="3865"/>
                      <w:tab w:val="right" w:pos="8060"/>
                    </w:tabs>
                    <w:spacing w:line="360" w:lineRule="auto"/>
                    <w:rPr>
                      <w:rFonts w:ascii="Arial" w:hAnsi="Arial" w:cs="Arial"/>
                      <w:b/>
                      <w:bCs/>
                      <w:sz w:val="20"/>
                      <w:szCs w:val="20"/>
                    </w:rPr>
                  </w:pPr>
                  <w:r w:rsidRPr="00024C15">
                    <w:rPr>
                      <w:rFonts w:ascii="Arial" w:hAnsi="Arial" w:cs="Arial"/>
                      <w:b/>
                      <w:bCs/>
                      <w:sz w:val="20"/>
                      <w:szCs w:val="20"/>
                    </w:rPr>
                    <w:t>&gt;60 mg/dL</w:t>
                  </w:r>
                </w:p>
              </w:tc>
            </w:tr>
            <w:tr w:rsidR="00024C15" w:rsidRPr="00B80A9F" w14:paraId="75E90647" w14:textId="77777777" w:rsidTr="00024C15">
              <w:trPr>
                <w:cnfStyle w:val="000000100000" w:firstRow="0" w:lastRow="0" w:firstColumn="0" w:lastColumn="0" w:oddVBand="0" w:evenVBand="0" w:oddHBand="1" w:evenHBand="0" w:firstRowFirstColumn="0" w:firstRowLastColumn="0" w:lastRowFirstColumn="0" w:lastRowLastColumn="0"/>
                <w:trHeight w:val="288"/>
              </w:trPr>
              <w:tc>
                <w:tcPr>
                  <w:tcW w:w="3261" w:type="dxa"/>
                </w:tcPr>
                <w:p w14:paraId="0E46A5D3" w14:textId="77777777" w:rsidR="00024C15" w:rsidRPr="00024C15" w:rsidRDefault="00024C15" w:rsidP="00024C15">
                  <w:pPr>
                    <w:spacing w:line="360" w:lineRule="auto"/>
                    <w:rPr>
                      <w:rFonts w:ascii="Arial" w:hAnsi="Arial" w:cs="Arial"/>
                      <w:b/>
                      <w:bCs/>
                      <w:sz w:val="20"/>
                      <w:szCs w:val="20"/>
                    </w:rPr>
                  </w:pPr>
                  <w:r w:rsidRPr="00024C15">
                    <w:rPr>
                      <w:rFonts w:ascii="Arial" w:hAnsi="Arial" w:cs="Arial"/>
                      <w:sz w:val="20"/>
                      <w:szCs w:val="20"/>
                    </w:rPr>
                    <w:lastRenderedPageBreak/>
                    <w:t>Urine Albumin- Creatinine ratio (ACR)</w:t>
                  </w:r>
                </w:p>
              </w:tc>
              <w:tc>
                <w:tcPr>
                  <w:tcW w:w="3397" w:type="dxa"/>
                </w:tcPr>
                <w:p w14:paraId="47545808" w14:textId="77777777" w:rsidR="00024C15" w:rsidRPr="00024C15" w:rsidRDefault="00024C15" w:rsidP="00024C15">
                  <w:pPr>
                    <w:tabs>
                      <w:tab w:val="right" w:pos="8060"/>
                    </w:tabs>
                    <w:spacing w:line="360" w:lineRule="auto"/>
                    <w:rPr>
                      <w:rFonts w:ascii="Arial" w:hAnsi="Arial" w:cs="Arial"/>
                      <w:sz w:val="20"/>
                      <w:szCs w:val="20"/>
                    </w:rPr>
                  </w:pPr>
                  <w:r w:rsidRPr="00024C15">
                    <w:rPr>
                      <w:rFonts w:ascii="Arial" w:hAnsi="Arial" w:cs="Arial"/>
                      <w:sz w:val="20"/>
                      <w:szCs w:val="20"/>
                    </w:rPr>
                    <w:t xml:space="preserve">20 mg/g </w:t>
                  </w:r>
                </w:p>
              </w:tc>
              <w:tc>
                <w:tcPr>
                  <w:tcW w:w="3260" w:type="dxa"/>
                </w:tcPr>
                <w:p w14:paraId="09C21695" w14:textId="77777777" w:rsidR="00024C15" w:rsidRPr="00024C15" w:rsidRDefault="00024C15" w:rsidP="00024C15">
                  <w:pPr>
                    <w:tabs>
                      <w:tab w:val="left" w:pos="2732"/>
                      <w:tab w:val="left" w:pos="3865"/>
                      <w:tab w:val="right" w:pos="8060"/>
                    </w:tabs>
                    <w:spacing w:line="360" w:lineRule="auto"/>
                    <w:rPr>
                      <w:rFonts w:ascii="Arial" w:hAnsi="Arial" w:cs="Arial"/>
                      <w:sz w:val="20"/>
                      <w:szCs w:val="20"/>
                    </w:rPr>
                  </w:pPr>
                  <w:r w:rsidRPr="00024C15">
                    <w:rPr>
                      <w:rFonts w:ascii="Arial" w:hAnsi="Arial" w:cs="Arial"/>
                      <w:sz w:val="20"/>
                      <w:szCs w:val="20"/>
                    </w:rPr>
                    <w:t>&lt; 30mg/g</w:t>
                  </w:r>
                </w:p>
              </w:tc>
            </w:tr>
            <w:tr w:rsidR="00024C15" w:rsidRPr="00B80A9F" w14:paraId="308E2153" w14:textId="77777777" w:rsidTr="00024C15">
              <w:trPr>
                <w:trHeight w:val="288"/>
              </w:trPr>
              <w:tc>
                <w:tcPr>
                  <w:tcW w:w="6658" w:type="dxa"/>
                  <w:gridSpan w:val="2"/>
                </w:tcPr>
                <w:p w14:paraId="07A2BBD2" w14:textId="00920874" w:rsidR="00024C15" w:rsidRPr="00024C15" w:rsidRDefault="00024C15" w:rsidP="00024C15">
                  <w:pPr>
                    <w:tabs>
                      <w:tab w:val="right" w:pos="8060"/>
                    </w:tabs>
                    <w:spacing w:line="360" w:lineRule="auto"/>
                    <w:rPr>
                      <w:rFonts w:ascii="Arial" w:hAnsi="Arial" w:cs="Arial"/>
                      <w:b/>
                      <w:bCs/>
                      <w:sz w:val="20"/>
                      <w:szCs w:val="20"/>
                    </w:rPr>
                  </w:pPr>
                  <w:r w:rsidRPr="00024C15">
                    <w:rPr>
                      <w:rFonts w:ascii="Arial" w:hAnsi="Arial" w:cs="Arial"/>
                      <w:b/>
                      <w:bCs/>
                      <w:sz w:val="20"/>
                      <w:szCs w:val="20"/>
                    </w:rPr>
                    <w:t>HORMONAL PANEL (BELOW NORMAL LIMITS)</w:t>
                  </w:r>
                </w:p>
              </w:tc>
              <w:tc>
                <w:tcPr>
                  <w:tcW w:w="3260" w:type="dxa"/>
                </w:tcPr>
                <w:p w14:paraId="090C1BAB" w14:textId="77777777" w:rsidR="00024C15" w:rsidRPr="00024C15" w:rsidRDefault="00024C15" w:rsidP="00024C15">
                  <w:pPr>
                    <w:tabs>
                      <w:tab w:val="left" w:pos="2732"/>
                      <w:tab w:val="left" w:pos="3865"/>
                      <w:tab w:val="right" w:pos="8060"/>
                    </w:tabs>
                    <w:spacing w:line="360" w:lineRule="auto"/>
                    <w:rPr>
                      <w:rFonts w:ascii="Arial" w:hAnsi="Arial" w:cs="Arial"/>
                      <w:b/>
                      <w:bCs/>
                      <w:sz w:val="20"/>
                      <w:szCs w:val="20"/>
                    </w:rPr>
                  </w:pPr>
                </w:p>
              </w:tc>
            </w:tr>
            <w:tr w:rsidR="00024C15" w:rsidRPr="00B80A9F" w14:paraId="507F3AFA" w14:textId="77777777" w:rsidTr="00024C15">
              <w:trPr>
                <w:cnfStyle w:val="000000100000" w:firstRow="0" w:lastRow="0" w:firstColumn="0" w:lastColumn="0" w:oddVBand="0" w:evenVBand="0" w:oddHBand="1" w:evenHBand="0" w:firstRowFirstColumn="0" w:firstRowLastColumn="0" w:lastRowFirstColumn="0" w:lastRowLastColumn="0"/>
                <w:trHeight w:val="288"/>
              </w:trPr>
              <w:tc>
                <w:tcPr>
                  <w:tcW w:w="3261" w:type="dxa"/>
                </w:tcPr>
                <w:p w14:paraId="57A13B74" w14:textId="77777777" w:rsidR="00024C15" w:rsidRPr="00024C15" w:rsidRDefault="00024C15" w:rsidP="00024C15">
                  <w:pPr>
                    <w:spacing w:line="360" w:lineRule="auto"/>
                    <w:rPr>
                      <w:rFonts w:ascii="Arial" w:hAnsi="Arial" w:cs="Arial"/>
                      <w:b/>
                      <w:bCs/>
                      <w:sz w:val="20"/>
                      <w:szCs w:val="20"/>
                    </w:rPr>
                  </w:pPr>
                  <w:r w:rsidRPr="00024C15">
                    <w:rPr>
                      <w:rFonts w:ascii="Arial" w:hAnsi="Arial" w:cs="Arial"/>
                      <w:b/>
                      <w:bCs/>
                      <w:sz w:val="20"/>
                      <w:szCs w:val="20"/>
                    </w:rPr>
                    <w:t>Thyroid function test</w:t>
                  </w:r>
                </w:p>
                <w:p w14:paraId="5F72A3DC" w14:textId="77777777" w:rsidR="00024C15" w:rsidRPr="00024C15" w:rsidRDefault="00024C15" w:rsidP="00024C15">
                  <w:pPr>
                    <w:spacing w:line="360" w:lineRule="auto"/>
                    <w:rPr>
                      <w:rFonts w:ascii="Arial" w:hAnsi="Arial" w:cs="Arial"/>
                      <w:sz w:val="20"/>
                      <w:szCs w:val="20"/>
                    </w:rPr>
                  </w:pPr>
                  <w:r w:rsidRPr="00024C15">
                    <w:rPr>
                      <w:rFonts w:ascii="Arial" w:hAnsi="Arial" w:cs="Arial"/>
                      <w:sz w:val="20"/>
                      <w:szCs w:val="20"/>
                    </w:rPr>
                    <w:t>S. TSH</w:t>
                  </w:r>
                </w:p>
                <w:p w14:paraId="4C051D24" w14:textId="77777777" w:rsidR="00024C15" w:rsidRPr="00024C15" w:rsidRDefault="00024C15" w:rsidP="00024C15">
                  <w:pPr>
                    <w:spacing w:line="360" w:lineRule="auto"/>
                    <w:rPr>
                      <w:rFonts w:ascii="Arial" w:hAnsi="Arial" w:cs="Arial"/>
                      <w:sz w:val="20"/>
                      <w:szCs w:val="20"/>
                    </w:rPr>
                  </w:pPr>
                  <w:r w:rsidRPr="00024C15">
                    <w:rPr>
                      <w:rFonts w:ascii="Arial" w:hAnsi="Arial" w:cs="Arial"/>
                      <w:sz w:val="20"/>
                      <w:szCs w:val="20"/>
                    </w:rPr>
                    <w:t>S. FT4</w:t>
                  </w:r>
                </w:p>
                <w:p w14:paraId="7B3BCF55" w14:textId="77777777" w:rsidR="00024C15" w:rsidRPr="00024C15" w:rsidRDefault="00024C15" w:rsidP="00024C15">
                  <w:pPr>
                    <w:spacing w:line="360" w:lineRule="auto"/>
                    <w:rPr>
                      <w:rFonts w:ascii="Arial" w:hAnsi="Arial" w:cs="Arial"/>
                      <w:sz w:val="20"/>
                      <w:szCs w:val="20"/>
                    </w:rPr>
                  </w:pPr>
                </w:p>
              </w:tc>
              <w:tc>
                <w:tcPr>
                  <w:tcW w:w="3397" w:type="dxa"/>
                </w:tcPr>
                <w:p w14:paraId="408DE73D" w14:textId="77777777" w:rsidR="00024C15" w:rsidRPr="00024C15" w:rsidRDefault="00024C15" w:rsidP="00024C15">
                  <w:pPr>
                    <w:spacing w:line="360" w:lineRule="auto"/>
                    <w:rPr>
                      <w:rFonts w:ascii="Arial" w:hAnsi="Arial" w:cs="Arial"/>
                      <w:sz w:val="20"/>
                      <w:szCs w:val="20"/>
                    </w:rPr>
                  </w:pPr>
                </w:p>
                <w:p w14:paraId="1EECF6A3" w14:textId="77777777" w:rsidR="00024C15" w:rsidRPr="00024C15" w:rsidRDefault="00024C15" w:rsidP="00024C15">
                  <w:pPr>
                    <w:spacing w:line="360" w:lineRule="auto"/>
                    <w:rPr>
                      <w:rFonts w:ascii="Arial" w:hAnsi="Arial" w:cs="Arial"/>
                      <w:b/>
                      <w:bCs/>
                      <w:sz w:val="20"/>
                      <w:szCs w:val="20"/>
                    </w:rPr>
                  </w:pPr>
                  <w:r w:rsidRPr="00024C15">
                    <w:rPr>
                      <w:rFonts w:ascii="Arial" w:hAnsi="Arial" w:cs="Arial"/>
                      <w:sz w:val="20"/>
                      <w:szCs w:val="20"/>
                    </w:rPr>
                    <w:t>5.00 µIU/mL</w:t>
                  </w:r>
                </w:p>
                <w:p w14:paraId="03BE9F23" w14:textId="77777777" w:rsidR="00024C15" w:rsidRPr="00024C15" w:rsidRDefault="00024C15" w:rsidP="00024C15">
                  <w:pPr>
                    <w:spacing w:line="360" w:lineRule="auto"/>
                    <w:rPr>
                      <w:rFonts w:ascii="Arial" w:hAnsi="Arial" w:cs="Arial"/>
                      <w:b/>
                      <w:bCs/>
                      <w:sz w:val="20"/>
                      <w:szCs w:val="20"/>
                    </w:rPr>
                  </w:pPr>
                  <w:r w:rsidRPr="00024C15">
                    <w:rPr>
                      <w:rFonts w:ascii="Arial" w:hAnsi="Arial" w:cs="Arial"/>
                      <w:sz w:val="20"/>
                      <w:szCs w:val="20"/>
                    </w:rPr>
                    <w:t>0.6 ng/dL</w:t>
                  </w:r>
                  <w:r w:rsidRPr="00024C15">
                    <w:rPr>
                      <w:rFonts w:ascii="Arial" w:hAnsi="Arial" w:cs="Arial"/>
                      <w:sz w:val="20"/>
                      <w:szCs w:val="20"/>
                    </w:rPr>
                    <w:br/>
                  </w:r>
                </w:p>
              </w:tc>
              <w:tc>
                <w:tcPr>
                  <w:tcW w:w="3260" w:type="dxa"/>
                </w:tcPr>
                <w:p w14:paraId="42EBC5FA" w14:textId="77777777" w:rsidR="00024C15" w:rsidRPr="00024C15" w:rsidRDefault="00024C15" w:rsidP="00024C15">
                  <w:pPr>
                    <w:tabs>
                      <w:tab w:val="left" w:pos="2732"/>
                      <w:tab w:val="left" w:pos="3865"/>
                    </w:tabs>
                    <w:spacing w:line="360" w:lineRule="auto"/>
                    <w:rPr>
                      <w:rFonts w:ascii="Arial" w:hAnsi="Arial" w:cs="Arial"/>
                      <w:sz w:val="20"/>
                      <w:szCs w:val="20"/>
                    </w:rPr>
                  </w:pPr>
                </w:p>
                <w:p w14:paraId="6A16CD80" w14:textId="77777777" w:rsidR="00024C15" w:rsidRPr="00024C15" w:rsidRDefault="00024C15" w:rsidP="00024C15">
                  <w:pPr>
                    <w:tabs>
                      <w:tab w:val="left" w:pos="2732"/>
                      <w:tab w:val="left" w:pos="3865"/>
                    </w:tabs>
                    <w:spacing w:line="360" w:lineRule="auto"/>
                    <w:rPr>
                      <w:rFonts w:ascii="Arial" w:hAnsi="Arial" w:cs="Arial"/>
                      <w:sz w:val="20"/>
                      <w:szCs w:val="20"/>
                    </w:rPr>
                  </w:pPr>
                  <w:r w:rsidRPr="00024C15">
                    <w:rPr>
                      <w:rFonts w:ascii="Arial" w:hAnsi="Arial" w:cs="Arial"/>
                      <w:sz w:val="20"/>
                      <w:szCs w:val="20"/>
                    </w:rPr>
                    <w:t>0.5-4 µIU/mL</w:t>
                  </w:r>
                </w:p>
                <w:p w14:paraId="07D6A4DC" w14:textId="77777777" w:rsidR="00024C15" w:rsidRPr="00024C15" w:rsidRDefault="00024C15" w:rsidP="00024C15">
                  <w:pPr>
                    <w:tabs>
                      <w:tab w:val="left" w:pos="2732"/>
                      <w:tab w:val="left" w:pos="3865"/>
                    </w:tabs>
                    <w:spacing w:line="360" w:lineRule="auto"/>
                    <w:rPr>
                      <w:rFonts w:ascii="Arial" w:hAnsi="Arial" w:cs="Arial"/>
                      <w:sz w:val="20"/>
                      <w:szCs w:val="20"/>
                    </w:rPr>
                  </w:pPr>
                  <w:r w:rsidRPr="00024C15">
                    <w:rPr>
                      <w:rFonts w:ascii="Arial" w:hAnsi="Arial" w:cs="Arial"/>
                      <w:sz w:val="20"/>
                      <w:szCs w:val="20"/>
                    </w:rPr>
                    <w:t>0.8- 1.8 ng/dL</w:t>
                  </w:r>
                </w:p>
              </w:tc>
            </w:tr>
            <w:tr w:rsidR="00024C15" w:rsidRPr="00B80A9F" w14:paraId="237B22F5" w14:textId="77777777" w:rsidTr="00024C15">
              <w:trPr>
                <w:trHeight w:val="288"/>
              </w:trPr>
              <w:tc>
                <w:tcPr>
                  <w:tcW w:w="3261" w:type="dxa"/>
                </w:tcPr>
                <w:p w14:paraId="3C06655B" w14:textId="77777777" w:rsidR="00024C15" w:rsidRPr="00024C15" w:rsidRDefault="00024C15" w:rsidP="00024C15">
                  <w:pPr>
                    <w:spacing w:line="360" w:lineRule="auto"/>
                    <w:rPr>
                      <w:rFonts w:ascii="Arial" w:hAnsi="Arial" w:cs="Arial"/>
                      <w:b/>
                      <w:bCs/>
                      <w:sz w:val="20"/>
                      <w:szCs w:val="20"/>
                    </w:rPr>
                  </w:pPr>
                  <w:r w:rsidRPr="00024C15">
                    <w:rPr>
                      <w:rFonts w:ascii="Arial" w:hAnsi="Arial" w:cs="Arial"/>
                      <w:b/>
                      <w:bCs/>
                      <w:sz w:val="20"/>
                      <w:szCs w:val="20"/>
                    </w:rPr>
                    <w:t>S. Cortisol (8am)</w:t>
                  </w:r>
                </w:p>
              </w:tc>
              <w:tc>
                <w:tcPr>
                  <w:tcW w:w="3397" w:type="dxa"/>
                </w:tcPr>
                <w:p w14:paraId="5C6B3A69" w14:textId="77777777" w:rsidR="00024C15" w:rsidRPr="00024C15" w:rsidRDefault="00024C15" w:rsidP="00024C15">
                  <w:pPr>
                    <w:spacing w:line="360" w:lineRule="auto"/>
                    <w:rPr>
                      <w:rFonts w:ascii="Arial" w:hAnsi="Arial" w:cs="Arial"/>
                      <w:sz w:val="20"/>
                      <w:szCs w:val="20"/>
                    </w:rPr>
                  </w:pPr>
                  <w:r w:rsidRPr="00024C15">
                    <w:rPr>
                      <w:rFonts w:ascii="Arial" w:hAnsi="Arial" w:cs="Arial"/>
                      <w:b/>
                      <w:bCs/>
                      <w:sz w:val="20"/>
                      <w:szCs w:val="20"/>
                    </w:rPr>
                    <w:t>1.86 µg/dl</w:t>
                  </w:r>
                </w:p>
                <w:p w14:paraId="18ACACA2" w14:textId="77777777" w:rsidR="00024C15" w:rsidRPr="00024C15" w:rsidRDefault="00024C15" w:rsidP="00024C15">
                  <w:pPr>
                    <w:spacing w:line="360" w:lineRule="auto"/>
                    <w:rPr>
                      <w:rFonts w:ascii="Arial" w:hAnsi="Arial" w:cs="Arial"/>
                      <w:sz w:val="20"/>
                      <w:szCs w:val="20"/>
                    </w:rPr>
                  </w:pPr>
                </w:p>
              </w:tc>
              <w:tc>
                <w:tcPr>
                  <w:tcW w:w="3260" w:type="dxa"/>
                </w:tcPr>
                <w:p w14:paraId="33677834" w14:textId="77777777" w:rsidR="00024C15" w:rsidRPr="00024C15" w:rsidRDefault="00024C15" w:rsidP="00024C15">
                  <w:pPr>
                    <w:tabs>
                      <w:tab w:val="left" w:pos="2732"/>
                      <w:tab w:val="left" w:pos="3865"/>
                    </w:tabs>
                    <w:spacing w:line="360" w:lineRule="auto"/>
                    <w:rPr>
                      <w:rFonts w:ascii="Arial" w:hAnsi="Arial" w:cs="Arial"/>
                      <w:b/>
                      <w:bCs/>
                      <w:sz w:val="20"/>
                      <w:szCs w:val="20"/>
                    </w:rPr>
                  </w:pPr>
                  <w:r w:rsidRPr="00024C15">
                    <w:rPr>
                      <w:rFonts w:ascii="Arial" w:hAnsi="Arial" w:cs="Arial"/>
                      <w:sz w:val="20"/>
                      <w:szCs w:val="20"/>
                    </w:rPr>
                    <w:t>5 – 25</w:t>
                  </w:r>
                  <w:r w:rsidRPr="00024C15">
                    <w:rPr>
                      <w:rFonts w:ascii="Arial" w:hAnsi="Arial" w:cs="Arial"/>
                      <w:b/>
                      <w:bCs/>
                      <w:sz w:val="20"/>
                      <w:szCs w:val="20"/>
                    </w:rPr>
                    <w:t xml:space="preserve"> </w:t>
                  </w:r>
                  <w:r w:rsidRPr="00024C15">
                    <w:rPr>
                      <w:rFonts w:ascii="Arial" w:hAnsi="Arial" w:cs="Arial"/>
                      <w:sz w:val="20"/>
                      <w:szCs w:val="20"/>
                    </w:rPr>
                    <w:t>µg/dL</w:t>
                  </w:r>
                </w:p>
              </w:tc>
            </w:tr>
            <w:tr w:rsidR="00024C15" w:rsidRPr="00B80A9F" w14:paraId="6069A64E" w14:textId="77777777" w:rsidTr="00024C15">
              <w:trPr>
                <w:cnfStyle w:val="000000100000" w:firstRow="0" w:lastRow="0" w:firstColumn="0" w:lastColumn="0" w:oddVBand="0" w:evenVBand="0" w:oddHBand="1" w:evenHBand="0" w:firstRowFirstColumn="0" w:firstRowLastColumn="0" w:lastRowFirstColumn="0" w:lastRowLastColumn="0"/>
                <w:trHeight w:val="288"/>
              </w:trPr>
              <w:tc>
                <w:tcPr>
                  <w:tcW w:w="3261" w:type="dxa"/>
                </w:tcPr>
                <w:p w14:paraId="45F8D018" w14:textId="77777777" w:rsidR="00024C15" w:rsidRPr="00024C15" w:rsidRDefault="00024C15" w:rsidP="00024C15">
                  <w:pPr>
                    <w:spacing w:line="360" w:lineRule="auto"/>
                    <w:rPr>
                      <w:rFonts w:ascii="Arial" w:hAnsi="Arial" w:cs="Arial"/>
                      <w:sz w:val="20"/>
                      <w:szCs w:val="20"/>
                    </w:rPr>
                  </w:pPr>
                  <w:r w:rsidRPr="00024C15">
                    <w:rPr>
                      <w:rFonts w:ascii="Arial" w:hAnsi="Arial" w:cs="Arial"/>
                      <w:sz w:val="20"/>
                      <w:szCs w:val="20"/>
                    </w:rPr>
                    <w:t>S. LH</w:t>
                  </w:r>
                </w:p>
                <w:p w14:paraId="7554004F" w14:textId="77777777" w:rsidR="00024C15" w:rsidRPr="00024C15" w:rsidRDefault="00024C15" w:rsidP="00024C15">
                  <w:pPr>
                    <w:spacing w:line="360" w:lineRule="auto"/>
                    <w:rPr>
                      <w:rFonts w:ascii="Arial" w:hAnsi="Arial" w:cs="Arial"/>
                      <w:sz w:val="20"/>
                      <w:szCs w:val="20"/>
                    </w:rPr>
                  </w:pPr>
                  <w:r w:rsidRPr="00024C15">
                    <w:rPr>
                      <w:rFonts w:ascii="Arial" w:hAnsi="Arial" w:cs="Arial"/>
                      <w:sz w:val="20"/>
                      <w:szCs w:val="20"/>
                    </w:rPr>
                    <w:t>S. FSH</w:t>
                  </w:r>
                </w:p>
                <w:p w14:paraId="329CBD81" w14:textId="77777777" w:rsidR="00024C15" w:rsidRPr="00024C15" w:rsidRDefault="00024C15" w:rsidP="00024C15">
                  <w:pPr>
                    <w:spacing w:line="360" w:lineRule="auto"/>
                    <w:rPr>
                      <w:rFonts w:ascii="Arial" w:hAnsi="Arial" w:cs="Arial"/>
                      <w:sz w:val="20"/>
                      <w:szCs w:val="20"/>
                    </w:rPr>
                  </w:pPr>
                  <w:r w:rsidRPr="00024C15">
                    <w:rPr>
                      <w:rFonts w:ascii="Arial" w:hAnsi="Arial" w:cs="Arial"/>
                      <w:sz w:val="20"/>
                      <w:szCs w:val="20"/>
                    </w:rPr>
                    <w:t>S. ACTH (after ACTH stimulation test)</w:t>
                  </w:r>
                </w:p>
                <w:p w14:paraId="421EB96E" w14:textId="77777777" w:rsidR="00024C15" w:rsidRPr="00024C15" w:rsidRDefault="00024C15" w:rsidP="00024C15">
                  <w:pPr>
                    <w:spacing w:line="360" w:lineRule="auto"/>
                    <w:rPr>
                      <w:rFonts w:ascii="Arial" w:hAnsi="Arial" w:cs="Arial"/>
                      <w:b/>
                      <w:bCs/>
                      <w:sz w:val="20"/>
                      <w:szCs w:val="20"/>
                    </w:rPr>
                  </w:pPr>
                </w:p>
              </w:tc>
              <w:tc>
                <w:tcPr>
                  <w:tcW w:w="3397" w:type="dxa"/>
                </w:tcPr>
                <w:p w14:paraId="2FBC9A50" w14:textId="77777777" w:rsidR="00024C15" w:rsidRPr="00024C15" w:rsidRDefault="00024C15" w:rsidP="00024C15">
                  <w:pPr>
                    <w:spacing w:line="360" w:lineRule="auto"/>
                    <w:rPr>
                      <w:rFonts w:ascii="Arial" w:hAnsi="Arial" w:cs="Arial"/>
                      <w:sz w:val="20"/>
                      <w:szCs w:val="20"/>
                    </w:rPr>
                  </w:pPr>
                  <w:r w:rsidRPr="00024C15">
                    <w:rPr>
                      <w:rFonts w:ascii="Arial" w:hAnsi="Arial" w:cs="Arial"/>
                      <w:sz w:val="20"/>
                      <w:szCs w:val="20"/>
                    </w:rPr>
                    <w:t xml:space="preserve">&lt;0.07 IU/L </w:t>
                  </w:r>
                </w:p>
                <w:p w14:paraId="7178B15F" w14:textId="77777777" w:rsidR="00024C15" w:rsidRPr="00024C15" w:rsidRDefault="00024C15" w:rsidP="00024C15">
                  <w:pPr>
                    <w:spacing w:line="360" w:lineRule="auto"/>
                    <w:rPr>
                      <w:rFonts w:ascii="Arial" w:hAnsi="Arial" w:cs="Arial"/>
                      <w:b/>
                      <w:bCs/>
                      <w:sz w:val="20"/>
                      <w:szCs w:val="20"/>
                    </w:rPr>
                  </w:pPr>
                  <w:r w:rsidRPr="00024C15">
                    <w:rPr>
                      <w:rFonts w:ascii="Arial" w:hAnsi="Arial" w:cs="Arial"/>
                      <w:sz w:val="20"/>
                      <w:szCs w:val="20"/>
                    </w:rPr>
                    <w:t>0.32 IU/L</w:t>
                  </w:r>
                  <w:r w:rsidRPr="00024C15">
                    <w:rPr>
                      <w:rFonts w:ascii="Arial" w:hAnsi="Arial" w:cs="Arial"/>
                      <w:b/>
                      <w:bCs/>
                      <w:sz w:val="20"/>
                      <w:szCs w:val="20"/>
                    </w:rPr>
                    <w:t xml:space="preserve"> </w:t>
                  </w:r>
                </w:p>
                <w:p w14:paraId="3E398033" w14:textId="77777777" w:rsidR="00024C15" w:rsidRPr="00024C15" w:rsidRDefault="00024C15" w:rsidP="00024C15">
                  <w:pPr>
                    <w:spacing w:line="360" w:lineRule="auto"/>
                    <w:rPr>
                      <w:rFonts w:ascii="Arial" w:hAnsi="Arial" w:cs="Arial"/>
                      <w:b/>
                      <w:bCs/>
                      <w:sz w:val="20"/>
                      <w:szCs w:val="20"/>
                    </w:rPr>
                  </w:pPr>
                  <w:r w:rsidRPr="00024C15">
                    <w:rPr>
                      <w:rFonts w:ascii="Arial" w:hAnsi="Arial" w:cs="Arial"/>
                      <w:sz w:val="20"/>
                      <w:szCs w:val="20"/>
                    </w:rPr>
                    <w:t>3 pg/mL</w:t>
                  </w:r>
                </w:p>
                <w:p w14:paraId="3EF7F394" w14:textId="77777777" w:rsidR="00024C15" w:rsidRPr="00024C15" w:rsidRDefault="00024C15" w:rsidP="00024C15">
                  <w:pPr>
                    <w:spacing w:line="360" w:lineRule="auto"/>
                    <w:rPr>
                      <w:rFonts w:ascii="Arial" w:hAnsi="Arial" w:cs="Arial"/>
                      <w:b/>
                      <w:bCs/>
                      <w:sz w:val="20"/>
                      <w:szCs w:val="20"/>
                    </w:rPr>
                  </w:pPr>
                </w:p>
              </w:tc>
              <w:tc>
                <w:tcPr>
                  <w:tcW w:w="3260" w:type="dxa"/>
                </w:tcPr>
                <w:p w14:paraId="49484071" w14:textId="77777777" w:rsidR="00024C15" w:rsidRPr="00024C15" w:rsidRDefault="00024C15" w:rsidP="00024C15">
                  <w:pPr>
                    <w:tabs>
                      <w:tab w:val="left" w:pos="2732"/>
                      <w:tab w:val="left" w:pos="3865"/>
                    </w:tabs>
                    <w:spacing w:line="360" w:lineRule="auto"/>
                    <w:rPr>
                      <w:rFonts w:ascii="Arial" w:hAnsi="Arial" w:cs="Arial"/>
                      <w:sz w:val="20"/>
                      <w:szCs w:val="20"/>
                    </w:rPr>
                  </w:pPr>
                  <w:r w:rsidRPr="00024C15">
                    <w:rPr>
                      <w:rFonts w:ascii="Arial" w:hAnsi="Arial" w:cs="Arial"/>
                      <w:sz w:val="20"/>
                      <w:szCs w:val="20"/>
                    </w:rPr>
                    <w:t>1.9- 12.5 IU/L</w:t>
                  </w:r>
                </w:p>
                <w:p w14:paraId="73DD1A6C" w14:textId="77777777" w:rsidR="00024C15" w:rsidRPr="00024C15" w:rsidRDefault="00024C15" w:rsidP="00024C15">
                  <w:pPr>
                    <w:tabs>
                      <w:tab w:val="left" w:pos="2732"/>
                      <w:tab w:val="left" w:pos="3865"/>
                    </w:tabs>
                    <w:spacing w:line="360" w:lineRule="auto"/>
                    <w:rPr>
                      <w:rFonts w:ascii="Arial" w:hAnsi="Arial" w:cs="Arial"/>
                      <w:sz w:val="20"/>
                      <w:szCs w:val="20"/>
                    </w:rPr>
                  </w:pPr>
                  <w:r w:rsidRPr="00024C15">
                    <w:rPr>
                      <w:rFonts w:ascii="Arial" w:hAnsi="Arial" w:cs="Arial"/>
                      <w:sz w:val="20"/>
                      <w:szCs w:val="20"/>
                    </w:rPr>
                    <w:t>1.1-9.9 IU/L</w:t>
                  </w:r>
                </w:p>
                <w:p w14:paraId="044B863E" w14:textId="77777777" w:rsidR="00024C15" w:rsidRPr="00024C15" w:rsidRDefault="00024C15" w:rsidP="00024C15">
                  <w:pPr>
                    <w:tabs>
                      <w:tab w:val="left" w:pos="2732"/>
                      <w:tab w:val="left" w:pos="3865"/>
                    </w:tabs>
                    <w:spacing w:line="360" w:lineRule="auto"/>
                    <w:rPr>
                      <w:rFonts w:ascii="Arial" w:hAnsi="Arial" w:cs="Arial"/>
                      <w:sz w:val="20"/>
                      <w:szCs w:val="20"/>
                    </w:rPr>
                  </w:pPr>
                  <w:r w:rsidRPr="00024C15">
                    <w:rPr>
                      <w:rFonts w:ascii="Arial" w:hAnsi="Arial" w:cs="Arial"/>
                      <w:sz w:val="20"/>
                      <w:szCs w:val="20"/>
                    </w:rPr>
                    <w:t>9-52 pg/mL</w:t>
                  </w:r>
                </w:p>
              </w:tc>
            </w:tr>
            <w:tr w:rsidR="00024C15" w:rsidRPr="00B80A9F" w14:paraId="3E969C8C" w14:textId="77777777" w:rsidTr="00024C15">
              <w:trPr>
                <w:trHeight w:val="288"/>
              </w:trPr>
              <w:tc>
                <w:tcPr>
                  <w:tcW w:w="3261" w:type="dxa"/>
                </w:tcPr>
                <w:p w14:paraId="501DD780" w14:textId="77777777" w:rsidR="00024C15" w:rsidRPr="00024C15" w:rsidRDefault="00024C15" w:rsidP="00024C15">
                  <w:pPr>
                    <w:spacing w:line="360" w:lineRule="auto"/>
                    <w:rPr>
                      <w:rFonts w:ascii="Arial" w:hAnsi="Arial" w:cs="Arial"/>
                      <w:sz w:val="20"/>
                      <w:szCs w:val="20"/>
                    </w:rPr>
                  </w:pPr>
                  <w:r w:rsidRPr="00024C15">
                    <w:rPr>
                      <w:rFonts w:ascii="Arial" w:hAnsi="Arial" w:cs="Arial"/>
                      <w:sz w:val="20"/>
                      <w:szCs w:val="20"/>
                    </w:rPr>
                    <w:t>S. Oestradiol</w:t>
                  </w:r>
                </w:p>
                <w:p w14:paraId="23E1292F" w14:textId="77777777" w:rsidR="00024C15" w:rsidRPr="00024C15" w:rsidRDefault="00024C15" w:rsidP="00024C15">
                  <w:pPr>
                    <w:spacing w:line="360" w:lineRule="auto"/>
                    <w:rPr>
                      <w:rFonts w:ascii="Arial" w:hAnsi="Arial" w:cs="Arial"/>
                      <w:sz w:val="20"/>
                      <w:szCs w:val="20"/>
                    </w:rPr>
                  </w:pPr>
                  <w:r w:rsidRPr="00024C15">
                    <w:rPr>
                      <w:rFonts w:ascii="Arial" w:hAnsi="Arial" w:cs="Arial"/>
                      <w:sz w:val="20"/>
                      <w:szCs w:val="20"/>
                    </w:rPr>
                    <w:t>S. Progesterone</w:t>
                  </w:r>
                </w:p>
                <w:p w14:paraId="0FF5C831" w14:textId="77777777" w:rsidR="00024C15" w:rsidRPr="00024C15" w:rsidRDefault="00024C15" w:rsidP="00024C15">
                  <w:pPr>
                    <w:spacing w:line="360" w:lineRule="auto"/>
                    <w:rPr>
                      <w:rFonts w:ascii="Arial" w:hAnsi="Arial" w:cs="Arial"/>
                      <w:sz w:val="20"/>
                      <w:szCs w:val="20"/>
                    </w:rPr>
                  </w:pPr>
                </w:p>
              </w:tc>
              <w:tc>
                <w:tcPr>
                  <w:tcW w:w="3397" w:type="dxa"/>
                </w:tcPr>
                <w:p w14:paraId="630DCAA7" w14:textId="77777777" w:rsidR="00024C15" w:rsidRPr="00024C15" w:rsidRDefault="00024C15" w:rsidP="00024C15">
                  <w:pPr>
                    <w:spacing w:line="360" w:lineRule="auto"/>
                    <w:rPr>
                      <w:rFonts w:ascii="Arial" w:hAnsi="Arial" w:cs="Arial"/>
                      <w:b/>
                      <w:bCs/>
                      <w:sz w:val="20"/>
                      <w:szCs w:val="20"/>
                    </w:rPr>
                  </w:pPr>
                  <w:r w:rsidRPr="00024C15">
                    <w:rPr>
                      <w:rFonts w:ascii="Arial" w:hAnsi="Arial" w:cs="Arial"/>
                      <w:sz w:val="20"/>
                      <w:szCs w:val="20"/>
                    </w:rPr>
                    <w:t xml:space="preserve">15 pg/ml </w:t>
                  </w:r>
                </w:p>
                <w:p w14:paraId="2324541E" w14:textId="77777777" w:rsidR="00024C15" w:rsidRPr="00024C15" w:rsidRDefault="00024C15" w:rsidP="00024C15">
                  <w:pPr>
                    <w:spacing w:line="360" w:lineRule="auto"/>
                    <w:rPr>
                      <w:rFonts w:ascii="Arial" w:hAnsi="Arial" w:cs="Arial"/>
                      <w:sz w:val="20"/>
                      <w:szCs w:val="20"/>
                    </w:rPr>
                  </w:pPr>
                  <w:r w:rsidRPr="00024C15">
                    <w:rPr>
                      <w:rFonts w:ascii="Arial" w:hAnsi="Arial" w:cs="Arial"/>
                      <w:sz w:val="20"/>
                      <w:szCs w:val="20"/>
                    </w:rPr>
                    <w:t>&lt;0.21 ng/mL</w:t>
                  </w:r>
                </w:p>
                <w:p w14:paraId="43BBC882" w14:textId="77777777" w:rsidR="00024C15" w:rsidRPr="00024C15" w:rsidRDefault="00024C15" w:rsidP="00024C15">
                  <w:pPr>
                    <w:spacing w:line="360" w:lineRule="auto"/>
                    <w:rPr>
                      <w:rFonts w:ascii="Arial" w:hAnsi="Arial" w:cs="Arial"/>
                      <w:sz w:val="20"/>
                      <w:szCs w:val="20"/>
                    </w:rPr>
                  </w:pPr>
                </w:p>
              </w:tc>
              <w:tc>
                <w:tcPr>
                  <w:tcW w:w="3260" w:type="dxa"/>
                </w:tcPr>
                <w:p w14:paraId="1607F341" w14:textId="77777777" w:rsidR="00024C15" w:rsidRPr="00024C15" w:rsidRDefault="00024C15" w:rsidP="00024C15">
                  <w:pPr>
                    <w:tabs>
                      <w:tab w:val="left" w:pos="2732"/>
                      <w:tab w:val="left" w:pos="3865"/>
                    </w:tabs>
                    <w:spacing w:line="360" w:lineRule="auto"/>
                    <w:rPr>
                      <w:rFonts w:ascii="Arial" w:hAnsi="Arial" w:cs="Arial"/>
                      <w:sz w:val="20"/>
                      <w:szCs w:val="20"/>
                    </w:rPr>
                  </w:pPr>
                  <w:r w:rsidRPr="00024C15">
                    <w:rPr>
                      <w:rFonts w:ascii="Arial" w:hAnsi="Arial" w:cs="Arial"/>
                      <w:sz w:val="20"/>
                      <w:szCs w:val="20"/>
                    </w:rPr>
                    <w:t>40-200 pg/mL</w:t>
                  </w:r>
                </w:p>
                <w:p w14:paraId="4A0BB7CA" w14:textId="77777777" w:rsidR="00024C15" w:rsidRPr="00024C15" w:rsidRDefault="00024C15" w:rsidP="00024C15">
                  <w:pPr>
                    <w:tabs>
                      <w:tab w:val="left" w:pos="2732"/>
                      <w:tab w:val="left" w:pos="3865"/>
                    </w:tabs>
                    <w:spacing w:line="360" w:lineRule="auto"/>
                    <w:rPr>
                      <w:rFonts w:ascii="Arial" w:hAnsi="Arial" w:cs="Arial"/>
                      <w:sz w:val="20"/>
                      <w:szCs w:val="20"/>
                    </w:rPr>
                  </w:pPr>
                  <w:r w:rsidRPr="00024C15">
                    <w:rPr>
                      <w:rFonts w:ascii="Arial" w:hAnsi="Arial" w:cs="Arial"/>
                      <w:sz w:val="20"/>
                      <w:szCs w:val="20"/>
                    </w:rPr>
                    <w:t>2-30 ng/mL</w:t>
                  </w:r>
                </w:p>
              </w:tc>
            </w:tr>
            <w:tr w:rsidR="00024C15" w:rsidRPr="00B80A9F" w14:paraId="782AB1DF" w14:textId="77777777" w:rsidTr="00024C15">
              <w:trPr>
                <w:cnfStyle w:val="000000100000" w:firstRow="0" w:lastRow="0" w:firstColumn="0" w:lastColumn="0" w:oddVBand="0" w:evenVBand="0" w:oddHBand="1" w:evenHBand="0" w:firstRowFirstColumn="0" w:firstRowLastColumn="0" w:lastRowFirstColumn="0" w:lastRowLastColumn="0"/>
                <w:trHeight w:val="288"/>
              </w:trPr>
              <w:tc>
                <w:tcPr>
                  <w:tcW w:w="3261" w:type="dxa"/>
                </w:tcPr>
                <w:p w14:paraId="33006A5F" w14:textId="77777777" w:rsidR="00024C15" w:rsidRPr="00024C15" w:rsidRDefault="00024C15" w:rsidP="00024C15">
                  <w:pPr>
                    <w:spacing w:line="360" w:lineRule="auto"/>
                    <w:rPr>
                      <w:rFonts w:ascii="Arial" w:hAnsi="Arial" w:cs="Arial"/>
                      <w:sz w:val="20"/>
                      <w:szCs w:val="20"/>
                    </w:rPr>
                  </w:pPr>
                  <w:r w:rsidRPr="00024C15">
                    <w:rPr>
                      <w:rFonts w:ascii="Arial" w:hAnsi="Arial" w:cs="Arial"/>
                      <w:sz w:val="20"/>
                      <w:szCs w:val="20"/>
                    </w:rPr>
                    <w:t>S. Testosterone</w:t>
                  </w:r>
                </w:p>
                <w:p w14:paraId="31FD8B3D" w14:textId="77777777" w:rsidR="00024C15" w:rsidRPr="00024C15" w:rsidRDefault="00024C15" w:rsidP="00024C15">
                  <w:pPr>
                    <w:spacing w:line="360" w:lineRule="auto"/>
                    <w:rPr>
                      <w:rFonts w:ascii="Arial" w:hAnsi="Arial" w:cs="Arial"/>
                      <w:sz w:val="20"/>
                      <w:szCs w:val="20"/>
                    </w:rPr>
                  </w:pPr>
                </w:p>
              </w:tc>
              <w:tc>
                <w:tcPr>
                  <w:tcW w:w="3397" w:type="dxa"/>
                </w:tcPr>
                <w:p w14:paraId="66D37CFF" w14:textId="77777777" w:rsidR="00024C15" w:rsidRPr="00024C15" w:rsidRDefault="00024C15" w:rsidP="00024C15">
                  <w:pPr>
                    <w:spacing w:line="360" w:lineRule="auto"/>
                    <w:rPr>
                      <w:rFonts w:ascii="Arial" w:hAnsi="Arial" w:cs="Arial"/>
                      <w:sz w:val="20"/>
                      <w:szCs w:val="20"/>
                    </w:rPr>
                  </w:pPr>
                  <w:r w:rsidRPr="00024C15">
                    <w:rPr>
                      <w:rFonts w:ascii="Arial" w:hAnsi="Arial" w:cs="Arial"/>
                      <w:sz w:val="20"/>
                      <w:szCs w:val="20"/>
                    </w:rPr>
                    <w:t>&lt;2 ng/dL</w:t>
                  </w:r>
                </w:p>
              </w:tc>
              <w:tc>
                <w:tcPr>
                  <w:tcW w:w="3260" w:type="dxa"/>
                </w:tcPr>
                <w:p w14:paraId="5A6F3AAC" w14:textId="77777777" w:rsidR="00024C15" w:rsidRPr="00024C15" w:rsidRDefault="00024C15" w:rsidP="00024C15">
                  <w:pPr>
                    <w:tabs>
                      <w:tab w:val="left" w:pos="2732"/>
                      <w:tab w:val="left" w:pos="3865"/>
                    </w:tabs>
                    <w:spacing w:line="360" w:lineRule="auto"/>
                    <w:rPr>
                      <w:rFonts w:ascii="Arial" w:hAnsi="Arial" w:cs="Arial"/>
                      <w:sz w:val="20"/>
                      <w:szCs w:val="20"/>
                    </w:rPr>
                  </w:pPr>
                  <w:r w:rsidRPr="00024C15">
                    <w:rPr>
                      <w:rFonts w:ascii="Arial" w:hAnsi="Arial" w:cs="Arial"/>
                      <w:sz w:val="20"/>
                      <w:szCs w:val="20"/>
                    </w:rPr>
                    <w:t>18-54 ng/dL</w:t>
                  </w:r>
                </w:p>
              </w:tc>
            </w:tr>
            <w:tr w:rsidR="00024C15" w:rsidRPr="00B80A9F" w14:paraId="4088A418" w14:textId="77777777" w:rsidTr="00024C15">
              <w:trPr>
                <w:trHeight w:val="288"/>
              </w:trPr>
              <w:tc>
                <w:tcPr>
                  <w:tcW w:w="3261" w:type="dxa"/>
                </w:tcPr>
                <w:p w14:paraId="18F6AC9A" w14:textId="77777777" w:rsidR="00024C15" w:rsidRPr="00024C15" w:rsidRDefault="00024C15" w:rsidP="00024C15">
                  <w:pPr>
                    <w:spacing w:line="360" w:lineRule="auto"/>
                    <w:rPr>
                      <w:rFonts w:ascii="Arial" w:hAnsi="Arial" w:cs="Arial"/>
                      <w:sz w:val="20"/>
                      <w:szCs w:val="20"/>
                    </w:rPr>
                  </w:pPr>
                  <w:r w:rsidRPr="00024C15">
                    <w:rPr>
                      <w:rFonts w:ascii="Arial" w:hAnsi="Arial" w:cs="Arial"/>
                      <w:sz w:val="20"/>
                      <w:szCs w:val="20"/>
                    </w:rPr>
                    <w:t>S. GH (after Insulin tolerance test)</w:t>
                  </w:r>
                </w:p>
                <w:p w14:paraId="4A485BB3" w14:textId="77777777" w:rsidR="00024C15" w:rsidRPr="00024C15" w:rsidRDefault="00024C15" w:rsidP="00024C15">
                  <w:pPr>
                    <w:spacing w:line="360" w:lineRule="auto"/>
                    <w:rPr>
                      <w:rFonts w:ascii="Arial" w:hAnsi="Arial" w:cs="Arial"/>
                      <w:sz w:val="20"/>
                      <w:szCs w:val="20"/>
                    </w:rPr>
                  </w:pPr>
                  <w:r w:rsidRPr="00024C15">
                    <w:rPr>
                      <w:rFonts w:ascii="Arial" w:hAnsi="Arial" w:cs="Arial"/>
                      <w:sz w:val="20"/>
                      <w:szCs w:val="20"/>
                    </w:rPr>
                    <w:t>S. IGF-1</w:t>
                  </w:r>
                </w:p>
              </w:tc>
              <w:tc>
                <w:tcPr>
                  <w:tcW w:w="3397" w:type="dxa"/>
                </w:tcPr>
                <w:p w14:paraId="54F2AE01" w14:textId="77777777" w:rsidR="00024C15" w:rsidRPr="00024C15" w:rsidRDefault="00024C15" w:rsidP="00024C15">
                  <w:pPr>
                    <w:spacing w:line="360" w:lineRule="auto"/>
                    <w:rPr>
                      <w:rFonts w:ascii="Arial" w:hAnsi="Arial" w:cs="Arial"/>
                      <w:b/>
                      <w:bCs/>
                      <w:sz w:val="20"/>
                      <w:szCs w:val="20"/>
                    </w:rPr>
                  </w:pPr>
                  <w:r w:rsidRPr="00024C15">
                    <w:rPr>
                      <w:rFonts w:ascii="Arial" w:hAnsi="Arial" w:cs="Arial"/>
                      <w:sz w:val="20"/>
                      <w:szCs w:val="20"/>
                    </w:rPr>
                    <w:t>0.06 ng/mL</w:t>
                  </w:r>
                </w:p>
                <w:p w14:paraId="0CDC6E69" w14:textId="77777777" w:rsidR="00024C15" w:rsidRPr="00024C15" w:rsidRDefault="00024C15" w:rsidP="00024C15">
                  <w:pPr>
                    <w:spacing w:line="360" w:lineRule="auto"/>
                    <w:rPr>
                      <w:rFonts w:ascii="Arial" w:hAnsi="Arial" w:cs="Arial"/>
                      <w:sz w:val="20"/>
                      <w:szCs w:val="20"/>
                    </w:rPr>
                  </w:pPr>
                  <w:r w:rsidRPr="00024C15">
                    <w:rPr>
                      <w:rFonts w:ascii="Arial" w:hAnsi="Arial" w:cs="Arial"/>
                      <w:sz w:val="20"/>
                      <w:szCs w:val="20"/>
                    </w:rPr>
                    <w:t>25 ng/mL</w:t>
                  </w:r>
                </w:p>
              </w:tc>
              <w:tc>
                <w:tcPr>
                  <w:tcW w:w="3260" w:type="dxa"/>
                </w:tcPr>
                <w:p w14:paraId="7F84616C" w14:textId="77777777" w:rsidR="00024C15" w:rsidRPr="00024C15" w:rsidRDefault="00024C15" w:rsidP="00024C15">
                  <w:pPr>
                    <w:tabs>
                      <w:tab w:val="left" w:pos="2732"/>
                      <w:tab w:val="left" w:pos="3865"/>
                    </w:tabs>
                    <w:spacing w:line="360" w:lineRule="auto"/>
                    <w:rPr>
                      <w:rFonts w:ascii="Arial" w:hAnsi="Arial" w:cs="Arial"/>
                      <w:sz w:val="20"/>
                      <w:szCs w:val="20"/>
                    </w:rPr>
                  </w:pPr>
                  <w:r w:rsidRPr="00024C15">
                    <w:rPr>
                      <w:rFonts w:ascii="Arial" w:hAnsi="Arial" w:cs="Arial"/>
                      <w:sz w:val="20"/>
                      <w:szCs w:val="20"/>
                    </w:rPr>
                    <w:t>&gt;7 ng/mL</w:t>
                  </w:r>
                </w:p>
                <w:p w14:paraId="01088FFE" w14:textId="77777777" w:rsidR="00024C15" w:rsidRPr="00024C15" w:rsidRDefault="00024C15" w:rsidP="00024C15">
                  <w:pPr>
                    <w:tabs>
                      <w:tab w:val="left" w:pos="2732"/>
                      <w:tab w:val="left" w:pos="3865"/>
                    </w:tabs>
                    <w:spacing w:line="360" w:lineRule="auto"/>
                    <w:rPr>
                      <w:rFonts w:ascii="Arial" w:hAnsi="Arial" w:cs="Arial"/>
                      <w:sz w:val="20"/>
                      <w:szCs w:val="20"/>
                    </w:rPr>
                  </w:pPr>
                  <w:r w:rsidRPr="00024C15">
                    <w:rPr>
                      <w:rFonts w:ascii="Arial" w:hAnsi="Arial" w:cs="Arial"/>
                      <w:sz w:val="20"/>
                      <w:szCs w:val="20"/>
                    </w:rPr>
                    <w:t>114- 492 ng/mL</w:t>
                  </w:r>
                </w:p>
              </w:tc>
            </w:tr>
            <w:tr w:rsidR="00024C15" w:rsidRPr="00B80A9F" w14:paraId="05C70014" w14:textId="77777777" w:rsidTr="00024C15">
              <w:trPr>
                <w:cnfStyle w:val="000000100000" w:firstRow="0" w:lastRow="0" w:firstColumn="0" w:lastColumn="0" w:oddVBand="0" w:evenVBand="0" w:oddHBand="1" w:evenHBand="0" w:firstRowFirstColumn="0" w:firstRowLastColumn="0" w:lastRowFirstColumn="0" w:lastRowLastColumn="0"/>
                <w:trHeight w:val="288"/>
              </w:trPr>
              <w:tc>
                <w:tcPr>
                  <w:tcW w:w="3261" w:type="dxa"/>
                </w:tcPr>
                <w:p w14:paraId="09245986" w14:textId="77777777" w:rsidR="00024C15" w:rsidRDefault="00024C15" w:rsidP="00024C15">
                  <w:pPr>
                    <w:spacing w:line="360" w:lineRule="auto"/>
                    <w:rPr>
                      <w:rFonts w:ascii="Arial" w:hAnsi="Arial" w:cs="Arial"/>
                      <w:b/>
                      <w:bCs/>
                      <w:sz w:val="20"/>
                      <w:szCs w:val="20"/>
                    </w:rPr>
                  </w:pPr>
                </w:p>
                <w:p w14:paraId="3E3AD595" w14:textId="77777777" w:rsidR="00024C15" w:rsidRDefault="00024C15" w:rsidP="00024C15">
                  <w:pPr>
                    <w:spacing w:line="360" w:lineRule="auto"/>
                    <w:rPr>
                      <w:rFonts w:ascii="Arial" w:hAnsi="Arial" w:cs="Arial"/>
                      <w:b/>
                      <w:bCs/>
                      <w:sz w:val="20"/>
                      <w:szCs w:val="20"/>
                    </w:rPr>
                  </w:pPr>
                </w:p>
                <w:p w14:paraId="550BF5A0" w14:textId="528B1F41" w:rsidR="00024C15" w:rsidRPr="00024C15" w:rsidRDefault="00024C15" w:rsidP="00024C15">
                  <w:pPr>
                    <w:spacing w:line="360" w:lineRule="auto"/>
                    <w:rPr>
                      <w:rFonts w:ascii="Arial" w:hAnsi="Arial" w:cs="Arial"/>
                      <w:sz w:val="20"/>
                      <w:szCs w:val="20"/>
                    </w:rPr>
                  </w:pPr>
                  <w:proofErr w:type="gramStart"/>
                  <w:r w:rsidRPr="00024C15">
                    <w:rPr>
                      <w:rFonts w:ascii="Arial" w:hAnsi="Arial" w:cs="Arial"/>
                      <w:b/>
                      <w:bCs/>
                      <w:sz w:val="20"/>
                      <w:szCs w:val="20"/>
                    </w:rPr>
                    <w:t>ECG</w:t>
                  </w:r>
                  <w:r w:rsidRPr="00024C15">
                    <w:rPr>
                      <w:rFonts w:ascii="Arial" w:hAnsi="Arial" w:cs="Arial"/>
                      <w:sz w:val="20"/>
                      <w:szCs w:val="20"/>
                    </w:rPr>
                    <w:t>:-</w:t>
                  </w:r>
                  <w:proofErr w:type="gramEnd"/>
                  <w:r w:rsidRPr="00024C15">
                    <w:rPr>
                      <w:rFonts w:ascii="Arial" w:hAnsi="Arial" w:cs="Arial"/>
                      <w:sz w:val="20"/>
                      <w:szCs w:val="20"/>
                    </w:rPr>
                    <w:t xml:space="preserve"> </w:t>
                  </w:r>
                </w:p>
                <w:p w14:paraId="46DAD650" w14:textId="77777777" w:rsidR="00024C15" w:rsidRPr="00024C15" w:rsidRDefault="00024C15" w:rsidP="00024C15">
                  <w:pPr>
                    <w:spacing w:line="360" w:lineRule="auto"/>
                    <w:rPr>
                      <w:rFonts w:ascii="Arial" w:hAnsi="Arial" w:cs="Arial"/>
                      <w:sz w:val="20"/>
                      <w:szCs w:val="20"/>
                    </w:rPr>
                  </w:pPr>
                </w:p>
              </w:tc>
              <w:tc>
                <w:tcPr>
                  <w:tcW w:w="3397" w:type="dxa"/>
                </w:tcPr>
                <w:p w14:paraId="65FCD30F" w14:textId="77777777" w:rsidR="00024C15" w:rsidRDefault="00024C15" w:rsidP="00024C15">
                  <w:pPr>
                    <w:spacing w:line="360" w:lineRule="auto"/>
                    <w:rPr>
                      <w:rFonts w:ascii="Arial" w:hAnsi="Arial" w:cs="Arial"/>
                      <w:sz w:val="20"/>
                      <w:szCs w:val="20"/>
                    </w:rPr>
                  </w:pPr>
                </w:p>
                <w:p w14:paraId="55EEA46A" w14:textId="77777777" w:rsidR="00024C15" w:rsidRDefault="00024C15" w:rsidP="00024C15">
                  <w:pPr>
                    <w:spacing w:line="360" w:lineRule="auto"/>
                    <w:rPr>
                      <w:rFonts w:ascii="Arial" w:hAnsi="Arial" w:cs="Arial"/>
                      <w:sz w:val="20"/>
                      <w:szCs w:val="20"/>
                    </w:rPr>
                  </w:pPr>
                </w:p>
                <w:p w14:paraId="545C9713" w14:textId="2F39C2B0" w:rsidR="00024C15" w:rsidRPr="00024C15" w:rsidRDefault="00024C15" w:rsidP="00024C15">
                  <w:pPr>
                    <w:spacing w:line="360" w:lineRule="auto"/>
                    <w:rPr>
                      <w:rFonts w:ascii="Arial" w:hAnsi="Arial" w:cs="Arial"/>
                      <w:sz w:val="20"/>
                      <w:szCs w:val="20"/>
                    </w:rPr>
                  </w:pPr>
                  <w:r w:rsidRPr="00024C15">
                    <w:rPr>
                      <w:rFonts w:ascii="Arial" w:hAnsi="Arial" w:cs="Arial"/>
                      <w:sz w:val="20"/>
                      <w:szCs w:val="20"/>
                    </w:rPr>
                    <w:t>Heart Rate -90bpm, normal axis, normal sinus rhythm, no ST-T segment changes</w:t>
                  </w:r>
                </w:p>
              </w:tc>
              <w:tc>
                <w:tcPr>
                  <w:tcW w:w="3260" w:type="dxa"/>
                </w:tcPr>
                <w:p w14:paraId="7F1C8FD6" w14:textId="77777777" w:rsidR="00024C15" w:rsidRPr="00024C15" w:rsidRDefault="00024C15" w:rsidP="00024C15">
                  <w:pPr>
                    <w:tabs>
                      <w:tab w:val="left" w:pos="2732"/>
                      <w:tab w:val="left" w:pos="3865"/>
                    </w:tabs>
                    <w:spacing w:line="360" w:lineRule="auto"/>
                    <w:rPr>
                      <w:rFonts w:ascii="Arial" w:hAnsi="Arial" w:cs="Arial"/>
                      <w:sz w:val="20"/>
                      <w:szCs w:val="20"/>
                    </w:rPr>
                  </w:pPr>
                </w:p>
              </w:tc>
            </w:tr>
            <w:tr w:rsidR="00024C15" w:rsidRPr="00B80A9F" w14:paraId="17ED4F92" w14:textId="77777777" w:rsidTr="00024C15">
              <w:trPr>
                <w:trHeight w:val="288"/>
              </w:trPr>
              <w:tc>
                <w:tcPr>
                  <w:tcW w:w="9918" w:type="dxa"/>
                  <w:gridSpan w:val="3"/>
                </w:tcPr>
                <w:p w14:paraId="3E5AB224" w14:textId="77777777" w:rsidR="00024C15" w:rsidRPr="00024C15" w:rsidRDefault="00024C15" w:rsidP="00024C15">
                  <w:pPr>
                    <w:tabs>
                      <w:tab w:val="left" w:pos="2732"/>
                      <w:tab w:val="left" w:pos="3865"/>
                    </w:tabs>
                    <w:spacing w:line="360" w:lineRule="auto"/>
                    <w:rPr>
                      <w:rFonts w:ascii="Arial" w:hAnsi="Arial" w:cs="Arial"/>
                      <w:b/>
                      <w:bCs/>
                      <w:sz w:val="20"/>
                      <w:szCs w:val="20"/>
                    </w:rPr>
                  </w:pPr>
                  <w:proofErr w:type="gramStart"/>
                  <w:r w:rsidRPr="00024C15">
                    <w:rPr>
                      <w:rFonts w:ascii="Arial" w:hAnsi="Arial" w:cs="Arial"/>
                      <w:b/>
                      <w:bCs/>
                      <w:sz w:val="20"/>
                      <w:szCs w:val="20"/>
                    </w:rPr>
                    <w:t>Abbreviations:-</w:t>
                  </w:r>
                  <w:proofErr w:type="gramEnd"/>
                </w:p>
                <w:p w14:paraId="3870F5BB" w14:textId="77777777" w:rsidR="00024C15" w:rsidRPr="00024C15" w:rsidRDefault="00024C15" w:rsidP="00024C15">
                  <w:pPr>
                    <w:tabs>
                      <w:tab w:val="left" w:pos="2732"/>
                      <w:tab w:val="left" w:pos="3865"/>
                    </w:tabs>
                    <w:spacing w:line="360" w:lineRule="auto"/>
                    <w:rPr>
                      <w:rFonts w:ascii="Arial" w:hAnsi="Arial" w:cs="Arial"/>
                      <w:sz w:val="20"/>
                      <w:szCs w:val="20"/>
                    </w:rPr>
                  </w:pPr>
                  <w:r w:rsidRPr="00024C15">
                    <w:rPr>
                      <w:rFonts w:ascii="Arial" w:hAnsi="Arial" w:cs="Arial"/>
                      <w:sz w:val="20"/>
                      <w:szCs w:val="20"/>
                    </w:rPr>
                    <w:t xml:space="preserve">ng- nanogram, pg- picogram, mg- milli gram, dL- decilitre, mL- millilitre, IU- International Unit, </w:t>
                  </w:r>
                </w:p>
                <w:p w14:paraId="608FDAED" w14:textId="77777777" w:rsidR="00024C15" w:rsidRPr="00024C15" w:rsidRDefault="00024C15" w:rsidP="00024C15">
                  <w:pPr>
                    <w:tabs>
                      <w:tab w:val="left" w:pos="2732"/>
                      <w:tab w:val="left" w:pos="3865"/>
                    </w:tabs>
                    <w:spacing w:line="360" w:lineRule="auto"/>
                    <w:rPr>
                      <w:rFonts w:ascii="Arial" w:hAnsi="Arial" w:cs="Arial"/>
                      <w:sz w:val="20"/>
                      <w:szCs w:val="20"/>
                    </w:rPr>
                  </w:pPr>
                  <w:r w:rsidRPr="00024C15">
                    <w:rPr>
                      <w:rFonts w:ascii="Arial" w:hAnsi="Arial" w:cs="Arial"/>
                      <w:sz w:val="20"/>
                      <w:szCs w:val="20"/>
                    </w:rPr>
                    <w:t>µ-micro, AST- Aspartate aminotransferase, ALT- Alanine aminotransferase, ALP- Alkaline phosphatase,</w:t>
                  </w:r>
                </w:p>
                <w:p w14:paraId="09CEA7B1" w14:textId="77777777" w:rsidR="00024C15" w:rsidRPr="00024C15" w:rsidRDefault="00024C15" w:rsidP="00024C15">
                  <w:pPr>
                    <w:tabs>
                      <w:tab w:val="left" w:pos="2732"/>
                      <w:tab w:val="left" w:pos="3865"/>
                    </w:tabs>
                    <w:spacing w:line="360" w:lineRule="auto"/>
                    <w:rPr>
                      <w:rFonts w:ascii="Arial" w:hAnsi="Arial" w:cs="Arial"/>
                      <w:sz w:val="20"/>
                      <w:szCs w:val="20"/>
                    </w:rPr>
                  </w:pPr>
                  <w:r w:rsidRPr="00024C15">
                    <w:rPr>
                      <w:rFonts w:ascii="Arial" w:hAnsi="Arial" w:cs="Arial"/>
                      <w:sz w:val="20"/>
                      <w:szCs w:val="20"/>
                    </w:rPr>
                    <w:t>PT- Prothrombin time, INR- International normalised ratio, APTT- Activated partial thromboplastin</w:t>
                  </w:r>
                </w:p>
                <w:p w14:paraId="40B62CB8" w14:textId="2E6B64DC" w:rsidR="00024C15" w:rsidRPr="00024C15" w:rsidRDefault="00024C15" w:rsidP="00024C15">
                  <w:pPr>
                    <w:spacing w:line="360" w:lineRule="auto"/>
                    <w:ind w:right="29"/>
                    <w:rPr>
                      <w:rFonts w:ascii="Arial" w:hAnsi="Arial" w:cs="Arial"/>
                      <w:sz w:val="20"/>
                      <w:szCs w:val="20"/>
                    </w:rPr>
                  </w:pPr>
                  <w:r w:rsidRPr="00024C15">
                    <w:rPr>
                      <w:rFonts w:ascii="Arial" w:hAnsi="Arial" w:cs="Arial"/>
                      <w:sz w:val="20"/>
                      <w:szCs w:val="20"/>
                    </w:rPr>
                    <w:t>time, WBC- White blood cells, HbsAg- Hepatitis B virus surface antigen, Anti-HCV- Anti hepatitis C virus antibody, HIV- Human immunodeficiency virus, anti HAV-Hepatitis A virus ,HEV- Hepatitis E virus, CMV- Cytomegalovirus, EBV- Epstein barr virus, HSV- Herpes simplex virus, LEPTO MAT- Leptospirosis Microscopic agglutination test, QBC- Quantitative buffy coat smear for malaria</w:t>
                  </w:r>
                  <w:r>
                    <w:rPr>
                      <w:rFonts w:ascii="Arial" w:hAnsi="Arial" w:cs="Arial"/>
                      <w:sz w:val="20"/>
                      <w:szCs w:val="20"/>
                    </w:rPr>
                    <w:t xml:space="preserve">, </w:t>
                  </w:r>
                  <w:r w:rsidRPr="00024C15">
                    <w:rPr>
                      <w:rFonts w:ascii="Arial" w:hAnsi="Arial" w:cs="Arial"/>
                      <w:sz w:val="20"/>
                      <w:szCs w:val="20"/>
                    </w:rPr>
                    <w:t xml:space="preserve">ANA- Anti nuclear antibody, Anti-SmA – Anti Smooth muscle antibody, Anti- LKM 1—Anti Liver kidney microsomal -1 antibody, IgM- Immunoglobulin M, IgG- Immunoglobulin G, HbA1C- Glycated haemoglobin, </w:t>
                  </w:r>
                  <w:r w:rsidRPr="00024C15">
                    <w:rPr>
                      <w:rFonts w:ascii="Arial" w:eastAsia="Times New Roman" w:hAnsi="Arial" w:cs="Arial"/>
                      <w:color w:val="000000" w:themeColor="text1"/>
                      <w:sz w:val="20"/>
                      <w:szCs w:val="20"/>
                      <w:lang w:eastAsia="en-IN"/>
                    </w:rPr>
                    <w:t>GH- Growth Hormone, LH- Luteinizing hormone, FSH- Follicle Stimulating Hormone, ACTH- Adrenocorticotropic hormone, TSH- Thyroid Stimulating hormone,</w:t>
                  </w:r>
                  <w:r>
                    <w:rPr>
                      <w:rFonts w:ascii="Arial" w:hAnsi="Arial" w:cs="Arial"/>
                      <w:sz w:val="20"/>
                      <w:szCs w:val="20"/>
                    </w:rPr>
                    <w:t xml:space="preserve"> </w:t>
                  </w:r>
                  <w:r w:rsidRPr="00024C15">
                    <w:rPr>
                      <w:rFonts w:ascii="Arial" w:eastAsia="Times New Roman" w:hAnsi="Arial" w:cs="Arial"/>
                      <w:color w:val="000000" w:themeColor="text1"/>
                      <w:sz w:val="20"/>
                      <w:szCs w:val="20"/>
                      <w:lang w:eastAsia="en-IN"/>
                    </w:rPr>
                    <w:t>FT4- Free thyroxine T4, IGF- Insulin like Growth factor -1, ECG- Electrocardiogram</w:t>
                  </w:r>
                </w:p>
                <w:p w14:paraId="27DE5846" w14:textId="77777777" w:rsidR="00024C15" w:rsidRPr="00024C15" w:rsidRDefault="00024C15" w:rsidP="00024C15">
                  <w:pPr>
                    <w:spacing w:line="360" w:lineRule="auto"/>
                    <w:ind w:right="3570"/>
                    <w:rPr>
                      <w:rFonts w:ascii="Arial" w:hAnsi="Arial" w:cs="Arial"/>
                      <w:sz w:val="20"/>
                      <w:szCs w:val="20"/>
                    </w:rPr>
                  </w:pPr>
                  <w:r w:rsidRPr="00024C15">
                    <w:rPr>
                      <w:rFonts w:ascii="Arial" w:hAnsi="Arial" w:cs="Arial"/>
                      <w:sz w:val="20"/>
                      <w:szCs w:val="20"/>
                    </w:rPr>
                    <w:t>WNL- Within normal limits</w:t>
                  </w:r>
                </w:p>
              </w:tc>
            </w:tr>
          </w:tbl>
          <w:p w14:paraId="06125B3A" w14:textId="77777777" w:rsidR="00024C15" w:rsidRPr="00B80A9F" w:rsidRDefault="00024C15" w:rsidP="00024C15">
            <w:pPr>
              <w:pBdr>
                <w:top w:val="nil"/>
                <w:left w:val="nil"/>
                <w:bottom w:val="nil"/>
                <w:right w:val="nil"/>
                <w:between w:val="nil"/>
              </w:pBdr>
              <w:spacing w:line="360" w:lineRule="auto"/>
              <w:rPr>
                <w:rFonts w:ascii="Times New Roman" w:eastAsia="Calibri" w:hAnsi="Times New Roman"/>
                <w:b/>
                <w:sz w:val="24"/>
                <w:szCs w:val="24"/>
              </w:rPr>
            </w:pPr>
          </w:p>
          <w:p w14:paraId="0942629E" w14:textId="77777777" w:rsidR="00024C15" w:rsidRPr="00B80A9F" w:rsidRDefault="00024C15" w:rsidP="00024C15">
            <w:pPr>
              <w:pBdr>
                <w:top w:val="nil"/>
                <w:left w:val="nil"/>
                <w:bottom w:val="nil"/>
                <w:right w:val="nil"/>
                <w:between w:val="nil"/>
              </w:pBdr>
              <w:spacing w:line="360" w:lineRule="auto"/>
              <w:rPr>
                <w:rFonts w:ascii="Times New Roman" w:eastAsia="Calibri" w:hAnsi="Times New Roman"/>
                <w:b/>
                <w:sz w:val="24"/>
                <w:szCs w:val="24"/>
              </w:rPr>
            </w:pPr>
          </w:p>
          <w:p w14:paraId="1C7B19FE" w14:textId="77777777" w:rsidR="00024C15" w:rsidRDefault="00024C15" w:rsidP="00024C15">
            <w:pPr>
              <w:pBdr>
                <w:top w:val="nil"/>
                <w:left w:val="nil"/>
                <w:bottom w:val="nil"/>
                <w:right w:val="nil"/>
                <w:between w:val="nil"/>
              </w:pBdr>
              <w:spacing w:line="360" w:lineRule="auto"/>
              <w:rPr>
                <w:rFonts w:ascii="Times New Roman" w:eastAsia="Calibri" w:hAnsi="Times New Roman"/>
                <w:b/>
                <w:sz w:val="24"/>
                <w:szCs w:val="24"/>
              </w:rPr>
            </w:pPr>
          </w:p>
          <w:p w14:paraId="5B314299" w14:textId="77777777" w:rsidR="00024C15" w:rsidRDefault="00024C15" w:rsidP="00024C15">
            <w:pPr>
              <w:pBdr>
                <w:top w:val="nil"/>
                <w:left w:val="nil"/>
                <w:bottom w:val="nil"/>
                <w:right w:val="nil"/>
                <w:between w:val="nil"/>
              </w:pBdr>
              <w:spacing w:line="360" w:lineRule="auto"/>
              <w:rPr>
                <w:rFonts w:ascii="Times New Roman" w:eastAsia="Calibri" w:hAnsi="Times New Roman"/>
                <w:b/>
                <w:sz w:val="24"/>
                <w:szCs w:val="24"/>
              </w:rPr>
            </w:pPr>
          </w:p>
          <w:p w14:paraId="00ACC395" w14:textId="0F73E4AD" w:rsidR="00024C15" w:rsidRPr="00B80A9F" w:rsidRDefault="00024C15" w:rsidP="00024C15">
            <w:pPr>
              <w:pBdr>
                <w:top w:val="nil"/>
                <w:left w:val="nil"/>
                <w:bottom w:val="nil"/>
                <w:right w:val="nil"/>
                <w:between w:val="nil"/>
              </w:pBdr>
              <w:spacing w:line="360" w:lineRule="auto"/>
              <w:rPr>
                <w:rFonts w:ascii="Times New Roman" w:eastAsia="Calibri" w:hAnsi="Times New Roman"/>
                <w:b/>
                <w:sz w:val="24"/>
                <w:szCs w:val="24"/>
              </w:rPr>
            </w:pPr>
          </w:p>
          <w:p w14:paraId="679CACC2" w14:textId="0CDC7BE0" w:rsidR="00024C15" w:rsidRPr="00B80A9F" w:rsidRDefault="003D3A37" w:rsidP="00024C15">
            <w:pPr>
              <w:pBdr>
                <w:top w:val="nil"/>
                <w:left w:val="nil"/>
                <w:bottom w:val="nil"/>
                <w:right w:val="nil"/>
                <w:between w:val="nil"/>
              </w:pBdr>
              <w:spacing w:line="360" w:lineRule="auto"/>
              <w:rPr>
                <w:rFonts w:ascii="Times New Roman" w:eastAsia="Calibri" w:hAnsi="Times New Roman"/>
                <w:b/>
                <w:sz w:val="24"/>
                <w:szCs w:val="24"/>
              </w:rPr>
            </w:pPr>
            <w:r>
              <w:rPr>
                <w:noProof/>
              </w:rPr>
              <mc:AlternateContent>
                <mc:Choice Requires="wpg">
                  <w:drawing>
                    <wp:anchor distT="0" distB="0" distL="114300" distR="114300" simplePos="0" relativeHeight="251658240" behindDoc="0" locked="0" layoutInCell="1" allowOverlap="1" wp14:anchorId="3A1982D5" wp14:editId="39F6EFD0">
                      <wp:simplePos x="0" y="0"/>
                      <wp:positionH relativeFrom="column">
                        <wp:posOffset>-59055</wp:posOffset>
                      </wp:positionH>
                      <wp:positionV relativeFrom="paragraph">
                        <wp:posOffset>61595</wp:posOffset>
                      </wp:positionV>
                      <wp:extent cx="3714750" cy="1962150"/>
                      <wp:effectExtent l="19050" t="19050" r="19050" b="19050"/>
                      <wp:wrapNone/>
                      <wp:docPr id="1710177453"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14750" cy="1962150"/>
                                <a:chOff x="0" y="0"/>
                                <a:chExt cx="3714750" cy="1962150"/>
                              </a:xfrm>
                            </wpg:grpSpPr>
                            <pic:pic xmlns:pic="http://schemas.openxmlformats.org/drawingml/2006/picture">
                              <pic:nvPicPr>
                                <pic:cNvPr id="576054166" name="Picture 22"/>
                                <pic:cNvPicPr>
                                  <a:picLocks noChangeAspect="1"/>
                                </pic:cNvPicPr>
                              </pic:nvPicPr>
                              <pic:blipFill>
                                <a:blip r:embed="rId14" cstate="print"/>
                                <a:srcRect/>
                                <a:stretch>
                                  <a:fillRect/>
                                </a:stretch>
                              </pic:blipFill>
                              <pic:spPr bwMode="auto">
                                <a:xfrm>
                                  <a:off x="0" y="0"/>
                                  <a:ext cx="1863725" cy="1962150"/>
                                </a:xfrm>
                                <a:prstGeom prst="rect">
                                  <a:avLst/>
                                </a:prstGeom>
                                <a:noFill/>
                                <a:ln>
                                  <a:solidFill>
                                    <a:schemeClr val="tx1"/>
                                  </a:solidFill>
                                </a:ln>
                              </pic:spPr>
                            </pic:pic>
                            <pic:pic xmlns:pic="http://schemas.openxmlformats.org/drawingml/2006/picture">
                              <pic:nvPicPr>
                                <pic:cNvPr id="1972629201" name="Picture 23"/>
                                <pic:cNvPicPr>
                                  <a:picLocks noChangeAspect="1"/>
                                </pic:cNvPicPr>
                              </pic:nvPicPr>
                              <pic:blipFill>
                                <a:blip r:embed="rId15" cstate="print"/>
                                <a:srcRect/>
                                <a:stretch>
                                  <a:fillRect/>
                                </a:stretch>
                              </pic:blipFill>
                              <pic:spPr bwMode="auto">
                                <a:xfrm>
                                  <a:off x="1885950" y="9525"/>
                                  <a:ext cx="1828800" cy="1950720"/>
                                </a:xfrm>
                                <a:prstGeom prst="rect">
                                  <a:avLst/>
                                </a:prstGeom>
                                <a:noFill/>
                                <a:ln>
                                  <a:solidFill>
                                    <a:schemeClr val="tx1"/>
                                  </a:solidFill>
                                </a:ln>
                              </pic:spPr>
                            </pic:pic>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FA5F0B2" id="Group 17" o:spid="_x0000_s1026" style="position:absolute;margin-left:-4.65pt;margin-top:4.85pt;width:292.5pt;height:154.5pt;z-index:251658240" coordsize="37147,19621"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width:18637;height:19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" stroked="t" strokecolor="black [3213]">
                        <v:imagedata r:id="rId16" o:title=""/>
                        <v:path arrowok="t"/>
                      </v:shape>
                      <v:shape id="Picture 23" o:spid="_x0000_s1028" type="#_x0000_t75" style="position:absolute;left:18859;top:95;width:18288;height:19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" stroked="t" strokecolor="black [3213]">
                        <v:imagedata r:id="rId17" o:title=""/>
                        <v:path arrowok="t"/>
                      </v:shape>
                    </v:group>
                  </w:pict>
                </mc:Fallback>
              </mc:AlternateContent>
            </w:r>
          </w:p>
          <w:p w14:paraId="009C6E04" w14:textId="16FFF598" w:rsidR="00024C15" w:rsidRPr="00B80A9F" w:rsidRDefault="00024C15" w:rsidP="00024C15">
            <w:pPr>
              <w:spacing w:line="360" w:lineRule="auto"/>
              <w:rPr>
                <w:rFonts w:ascii="Times New Roman" w:hAnsi="Times New Roman"/>
                <w:sz w:val="24"/>
                <w:szCs w:val="24"/>
              </w:rPr>
            </w:pPr>
          </w:p>
          <w:p w14:paraId="0C353346" w14:textId="0F210E04" w:rsidR="00024C15" w:rsidRPr="00B80A9F" w:rsidRDefault="00024C15" w:rsidP="00024C15">
            <w:pPr>
              <w:spacing w:line="360" w:lineRule="auto"/>
              <w:rPr>
                <w:rFonts w:ascii="Times New Roman" w:hAnsi="Times New Roman"/>
                <w:sz w:val="24"/>
                <w:szCs w:val="24"/>
              </w:rPr>
            </w:pPr>
          </w:p>
          <w:p w14:paraId="6FFCB129" w14:textId="11C5089F" w:rsidR="00024C15" w:rsidRPr="00B80A9F" w:rsidRDefault="003D3A37" w:rsidP="00024C15">
            <w:pPr>
              <w:spacing w:line="360" w:lineRule="auto"/>
              <w:rPr>
                <w:rFonts w:ascii="Times New Roman" w:hAnsi="Times New Roman"/>
                <w:sz w:val="24"/>
                <w:szCs w:val="24"/>
              </w:rPr>
            </w:pPr>
            <w:r>
              <w:rPr>
                <w:noProof/>
              </w:rPr>
              <mc:AlternateContent>
                <mc:Choice Requires="wps">
                  <w:drawing>
                    <wp:anchor distT="0" distB="0" distL="114300" distR="114300" simplePos="0" relativeHeight="251669504" behindDoc="0" locked="0" layoutInCell="1" allowOverlap="1" wp14:anchorId="7D2DED4E" wp14:editId="6C408196">
                      <wp:simplePos x="0" y="0"/>
                      <wp:positionH relativeFrom="column">
                        <wp:posOffset>2823806</wp:posOffset>
                      </wp:positionH>
                      <wp:positionV relativeFrom="paragraph">
                        <wp:posOffset>87312</wp:posOffset>
                      </wp:positionV>
                      <wp:extent cx="119628" cy="666718"/>
                      <wp:effectExtent l="0" t="0" r="0" b="0"/>
                      <wp:wrapNone/>
                      <wp:docPr id="1135343081" name="Arrow: Up 4"/>
                      <wp:cNvGraphicFramePr/>
                      <a:graphic xmlns:a="http://schemas.openxmlformats.org/drawingml/2006/main">
                        <a:graphicData uri="http://schemas.microsoft.com/office/word/2010/wordprocessingShape">
                          <wps:wsp>
                            <wps:cNvSpPr/>
                            <wps:spPr>
                              <a:xfrm rot="3335030" flipH="1">
                                <a:off x="0" y="0"/>
                                <a:ext cx="119628" cy="666718"/>
                              </a:xfrm>
                              <a:prstGeom prst="upArrow">
                                <a:avLst/>
                              </a:prstGeom>
                              <a:solidFill>
                                <a:srgbClr val="FF0000"/>
                              </a:solidFill>
                              <a:ln>
                                <a:solidFill>
                                  <a:schemeClr val="tx1"/>
                                </a:solidFill>
                              </a:ln>
                            </wps:spPr>
                            <wps:style>
                              <a:lnRef idx="2">
                                <a:schemeClr val="accent2"/>
                              </a:lnRef>
                              <a:fillRef idx="1">
                                <a:schemeClr val="lt1"/>
                              </a:fillRef>
                              <a:effectRef idx="0">
                                <a:schemeClr val="accent2"/>
                              </a:effectRef>
                              <a:fontRef idx="minor">
                                <a:schemeClr val="dk1"/>
                              </a:fontRef>
                            </wps:style>
                            <wps:bodyPr rot="0" spcFirstLastPara="1" vertOverflow="overflow" horzOverflow="overflow" vert="horz" wrap="square" lIns="45719" tIns="45719" rIns="45719" bIns="45719" numCol="1" spcCol="38100" rtlCol="0" anchor="t">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919010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4" o:spid="_x0000_s1026" type="#_x0000_t68" style="position:absolute;margin-left:222.35pt;margin-top:6.85pt;width:9.4pt;height:52.5pt;rotation:-3642742fd;flip:x;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" adj="1938" fillcolor="red" strokecolor="black [3213]" strokeweight="2pt">
                      <v:textbox style="mso-fit-shape-to-text:t" inset="1.27mm,1.27mm,1.27mm,1.27mm"/>
                    </v:shape>
                  </w:pict>
                </mc:Fallback>
              </mc:AlternateContent>
            </w:r>
            <w:r w:rsidR="00844F44">
              <w:rPr>
                <w:noProof/>
              </w:rPr>
              <mc:AlternateContent>
                <mc:Choice Requires="wps">
                  <w:drawing>
                    <wp:anchor distT="45720" distB="45720" distL="114300" distR="114300" simplePos="0" relativeHeight="251653120" behindDoc="0" locked="0" layoutInCell="1" allowOverlap="1" wp14:anchorId="435DAE9E" wp14:editId="0FC7E913">
                      <wp:simplePos x="0" y="0"/>
                      <wp:positionH relativeFrom="column">
                        <wp:posOffset>4150995</wp:posOffset>
                      </wp:positionH>
                      <wp:positionV relativeFrom="paragraph">
                        <wp:posOffset>52705</wp:posOffset>
                      </wp:positionV>
                      <wp:extent cx="1741170" cy="936625"/>
                      <wp:effectExtent l="0" t="0" r="0" b="0"/>
                      <wp:wrapSquare wrapText="bothSides"/>
                      <wp:docPr id="166020780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170" cy="936625"/>
                              </a:xfrm>
                              <a:prstGeom prst="rect">
                                <a:avLst/>
                              </a:prstGeom>
                              <a:solidFill>
                                <a:srgbClr val="FFFFFF"/>
                              </a:solidFill>
                              <a:ln w="9525">
                                <a:solidFill>
                                  <a:srgbClr val="000000"/>
                                </a:solidFill>
                                <a:miter lim="800000"/>
                                <a:headEnd/>
                                <a:tailEnd/>
                              </a:ln>
                            </wps:spPr>
                            <wps:txbx>
                              <w:txbxContent>
                                <w:p w14:paraId="4AC3110A" w14:textId="77777777" w:rsidR="00024C15" w:rsidRPr="00024C15" w:rsidRDefault="00024C15" w:rsidP="00024C15">
                                  <w:pPr>
                                    <w:rPr>
                                      <w:rFonts w:ascii="Arial" w:hAnsi="Arial" w:cs="Arial"/>
                                      <w:i/>
                                      <w:iCs/>
                                    </w:rPr>
                                  </w:pPr>
                                  <w:r w:rsidRPr="00024C15">
                                    <w:rPr>
                                      <w:rFonts w:ascii="Arial" w:hAnsi="Arial" w:cs="Arial"/>
                                      <w:b/>
                                      <w:bCs/>
                                    </w:rPr>
                                    <w:t xml:space="preserve">Fig. 1: Cushingoid body habitus </w:t>
                                  </w:r>
                                  <w:r w:rsidRPr="00024C15">
                                    <w:rPr>
                                      <w:rFonts w:ascii="Arial" w:hAnsi="Arial" w:cs="Arial"/>
                                      <w:i/>
                                      <w:iCs/>
                                    </w:rPr>
                                    <w:t>(purple abdominal striae)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35DAE9E" id="_x0000_t202" coordsize="21600,21600" o:spt="202" path="m,l,21600r21600,l21600,xe">
                      <v:stroke joinstyle="miter"/>
                      <v:path gradientshapeok="t" o:connecttype="rect"/>
                    </v:shapetype>
                    <v:shape id="Text Box 15" o:spid="_x0000_s1026" type="#_x0000_t202" style="position:absolute;margin-left:326.85pt;margin-top:4.15pt;width:137.1pt;height:73.7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">
                      <v:textbox>
                        <w:txbxContent>
                          <w:p w14:paraId="4AC3110A" w14:textId="77777777" w:rsidR="00024C15" w:rsidRPr="00024C15" w:rsidRDefault="00024C15" w:rsidP="00024C15">
                            <w:pPr>
                              <w:rPr>
                                <w:rFonts w:ascii="Arial" w:hAnsi="Arial" w:cs="Arial"/>
                                <w:i/>
                                <w:iCs/>
                              </w:rPr>
                            </w:pPr>
                            <w:r w:rsidRPr="00024C15">
                              <w:rPr>
                                <w:rFonts w:ascii="Arial" w:hAnsi="Arial" w:cs="Arial"/>
                                <w:b/>
                                <w:bCs/>
                              </w:rPr>
                              <w:t xml:space="preserve">Fig. 1: Cushingoid body habitus </w:t>
                            </w:r>
                            <w:r w:rsidRPr="00024C15">
                              <w:rPr>
                                <w:rFonts w:ascii="Arial" w:hAnsi="Arial" w:cs="Arial"/>
                                <w:i/>
                                <w:iCs/>
                              </w:rPr>
                              <w:t>(purple abdominal striae)</w:t>
                            </w:r>
                          </w:p>
                        </w:txbxContent>
                      </v:textbox>
                      <w10:wrap type="square"/>
                    </v:shape>
                  </w:pict>
                </mc:Fallback>
              </mc:AlternateContent>
            </w:r>
          </w:p>
          <w:p w14:paraId="4C256818" w14:textId="420A0B25" w:rsidR="00024C15" w:rsidRPr="00B80A9F" w:rsidRDefault="003D3A37" w:rsidP="00024C15">
            <w:pPr>
              <w:spacing w:line="360" w:lineRule="auto"/>
              <w:rPr>
                <w:rFonts w:ascii="Times New Roman" w:hAnsi="Times New Roman"/>
                <w:sz w:val="24"/>
                <w:szCs w:val="24"/>
              </w:rPr>
            </w:pPr>
            <w:r>
              <w:rPr>
                <w:noProof/>
              </w:rPr>
              <mc:AlternateContent>
                <mc:Choice Requires="wps">
                  <w:drawing>
                    <wp:anchor distT="0" distB="0" distL="114300" distR="114300" simplePos="0" relativeHeight="251667456" behindDoc="0" locked="0" layoutInCell="1" allowOverlap="1" wp14:anchorId="56CBB308" wp14:editId="5FA02E91">
                      <wp:simplePos x="0" y="0"/>
                      <wp:positionH relativeFrom="column">
                        <wp:posOffset>4445</wp:posOffset>
                      </wp:positionH>
                      <wp:positionV relativeFrom="paragraph">
                        <wp:posOffset>7620</wp:posOffset>
                      </wp:positionV>
                      <wp:extent cx="119628" cy="666718"/>
                      <wp:effectExtent l="0" t="0" r="0" b="0"/>
                      <wp:wrapNone/>
                      <wp:docPr id="12355183" name="Arrow: Up 4"/>
                      <wp:cNvGraphicFramePr/>
                      <a:graphic xmlns:a="http://schemas.openxmlformats.org/drawingml/2006/main">
                        <a:graphicData uri="http://schemas.microsoft.com/office/word/2010/wordprocessingShape">
                          <wps:wsp>
                            <wps:cNvSpPr/>
                            <wps:spPr>
                              <a:xfrm rot="3335030" flipH="1">
                                <a:off x="0" y="0"/>
                                <a:ext cx="119628" cy="666718"/>
                              </a:xfrm>
                              <a:prstGeom prst="upArrow">
                                <a:avLst/>
                              </a:prstGeom>
                              <a:solidFill>
                                <a:srgbClr val="FF0000"/>
                              </a:solidFill>
                              <a:ln>
                                <a:solidFill>
                                  <a:schemeClr val="tx1"/>
                                </a:solidFill>
                              </a:ln>
                            </wps:spPr>
                            <wps:style>
                              <a:lnRef idx="2">
                                <a:schemeClr val="accent2"/>
                              </a:lnRef>
                              <a:fillRef idx="1">
                                <a:schemeClr val="lt1"/>
                              </a:fillRef>
                              <a:effectRef idx="0">
                                <a:schemeClr val="accent2"/>
                              </a:effectRef>
                              <a:fontRef idx="minor">
                                <a:schemeClr val="dk1"/>
                              </a:fontRef>
                            </wps:style>
                            <wps:bodyPr rot="0" spcFirstLastPara="1" vertOverflow="overflow" horzOverflow="overflow" vert="horz" wrap="square" lIns="45719" tIns="45719" rIns="45719" bIns="45719" numCol="1" spcCol="38100" rtlCol="0" anchor="t">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7E9C09D" id="Arrow: Up 4" o:spid="_x0000_s1026" type="#_x0000_t68" style="position:absolute;margin-left:.35pt;margin-top:.6pt;width:9.4pt;height:52.5pt;rotation:-3642742fd;flip:x;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" adj="1938" fillcolor="red" strokecolor="black [3213]" strokeweight="2pt">
                      <v:textbox style="mso-fit-shape-to-text:t" inset="1.27mm,1.27mm,1.27mm,1.27mm"/>
                    </v:shape>
                  </w:pict>
                </mc:Fallback>
              </mc:AlternateContent>
            </w:r>
          </w:p>
          <w:p w14:paraId="52173C0E" w14:textId="176A59D6" w:rsidR="00024C15" w:rsidRPr="00B80A9F" w:rsidRDefault="00024C15" w:rsidP="00024C15">
            <w:pPr>
              <w:spacing w:line="360" w:lineRule="auto"/>
              <w:rPr>
                <w:rFonts w:ascii="Times New Roman" w:hAnsi="Times New Roman"/>
                <w:sz w:val="24"/>
                <w:szCs w:val="24"/>
              </w:rPr>
            </w:pPr>
          </w:p>
          <w:p w14:paraId="6067CF08" w14:textId="6C9797AE" w:rsidR="00024C15" w:rsidRPr="00B80A9F" w:rsidRDefault="00024C15" w:rsidP="00024C15">
            <w:pPr>
              <w:spacing w:line="360" w:lineRule="auto"/>
              <w:rPr>
                <w:rFonts w:ascii="Times New Roman" w:hAnsi="Times New Roman"/>
                <w:sz w:val="24"/>
                <w:szCs w:val="24"/>
              </w:rPr>
            </w:pPr>
          </w:p>
          <w:p w14:paraId="097E5FF8" w14:textId="49F331A9" w:rsidR="00024C15" w:rsidRPr="00B80A9F" w:rsidRDefault="00024C15" w:rsidP="00024C15">
            <w:pPr>
              <w:spacing w:line="360" w:lineRule="auto"/>
              <w:rPr>
                <w:rFonts w:ascii="Times New Roman" w:hAnsi="Times New Roman"/>
                <w:sz w:val="24"/>
                <w:szCs w:val="24"/>
              </w:rPr>
            </w:pPr>
          </w:p>
          <w:p w14:paraId="50345C73" w14:textId="7C70E0DE" w:rsidR="00024C15" w:rsidRPr="00B80A9F" w:rsidRDefault="00844F44" w:rsidP="00024C15">
            <w:pPr>
              <w:spacing w:line="360" w:lineRule="auto"/>
              <w:rPr>
                <w:rFonts w:ascii="Times New Roman" w:hAnsi="Times New Roman"/>
                <w:sz w:val="24"/>
                <w:szCs w:val="24"/>
              </w:rPr>
            </w:pPr>
            <w:r>
              <w:rPr>
                <w:noProof/>
              </w:rPr>
              <mc:AlternateContent>
                <mc:Choice Requires="wpg">
                  <w:drawing>
                    <wp:anchor distT="0" distB="0" distL="114300" distR="114300" simplePos="0" relativeHeight="251657216" behindDoc="0" locked="0" layoutInCell="1" allowOverlap="1" wp14:anchorId="68E231C7" wp14:editId="24DFB999">
                      <wp:simplePos x="0" y="0"/>
                      <wp:positionH relativeFrom="column">
                        <wp:posOffset>-405765</wp:posOffset>
                      </wp:positionH>
                      <wp:positionV relativeFrom="paragraph">
                        <wp:posOffset>254000</wp:posOffset>
                      </wp:positionV>
                      <wp:extent cx="5449570" cy="1960245"/>
                      <wp:effectExtent l="19050" t="19050" r="17780" b="20955"/>
                      <wp:wrapNone/>
                      <wp:docPr id="265972850"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49570" cy="1960245"/>
                                <a:chOff x="0" y="164244"/>
                                <a:chExt cx="5449846" cy="1960466"/>
                              </a:xfrm>
                            </wpg:grpSpPr>
                            <pic:pic xmlns:pic="http://schemas.openxmlformats.org/drawingml/2006/picture">
                              <pic:nvPicPr>
                                <pic:cNvPr id="45683361" name="Picture 10"/>
                                <pic:cNvPicPr>
                                  <a:picLocks noChangeAspect="1"/>
                                </pic:cNvPicPr>
                              </pic:nvPicPr>
                              <pic:blipFill rotWithShape="1">
                                <a:blip r:embed="rId18" cstate="print"/>
                                <a:srcRect t="7358" r="47728" b="-6"/>
                                <a:stretch/>
                              </pic:blipFill>
                              <pic:spPr bwMode="auto">
                                <a:xfrm>
                                  <a:off x="1838324" y="165155"/>
                                  <a:ext cx="1755803" cy="1959555"/>
                                </a:xfrm>
                                <a:prstGeom prst="rect">
                                  <a:avLst/>
                                </a:prstGeom>
                                <a:noFill/>
                                <a:ln>
                                  <a:solidFill>
                                    <a:schemeClr val="tx1"/>
                                  </a:solidFill>
                                </a:ln>
                              </pic:spPr>
                            </pic:pic>
                            <pic:pic xmlns:pic="http://schemas.openxmlformats.org/drawingml/2006/picture">
                              <pic:nvPicPr>
                                <pic:cNvPr id="1665213269" name="Picture 9"/>
                                <pic:cNvPicPr>
                                  <a:picLocks noChangeAspect="1"/>
                                </pic:cNvPicPr>
                              </pic:nvPicPr>
                              <pic:blipFill rotWithShape="1">
                                <a:blip r:embed="rId19" cstate="print"/>
                                <a:srcRect t="7816" r="-182"/>
                                <a:stretch/>
                              </pic:blipFill>
                              <pic:spPr bwMode="auto">
                                <a:xfrm>
                                  <a:off x="0" y="166066"/>
                                  <a:ext cx="1765328" cy="1958644"/>
                                </a:xfrm>
                                <a:prstGeom prst="rect">
                                  <a:avLst/>
                                </a:prstGeom>
                                <a:noFill/>
                                <a:ln>
                                  <a:solidFill>
                                    <a:schemeClr val="tx1"/>
                                  </a:solidFill>
                                </a:ln>
                              </pic:spPr>
                            </pic:pic>
                            <pic:pic xmlns:pic="http://schemas.openxmlformats.org/drawingml/2006/picture">
                              <pic:nvPicPr>
                                <pic:cNvPr id="1811661060" name="Picture 12"/>
                                <pic:cNvPicPr>
                                  <a:picLocks noChangeAspect="1"/>
                                </pic:cNvPicPr>
                              </pic:nvPicPr>
                              <pic:blipFill rotWithShape="1">
                                <a:blip r:embed="rId20" cstate="print"/>
                                <a:srcRect l="49502" t="7739" r="1004"/>
                                <a:stretch/>
                              </pic:blipFill>
                              <pic:spPr bwMode="auto">
                                <a:xfrm>
                                  <a:off x="3648075" y="164244"/>
                                  <a:ext cx="1801771" cy="1957926"/>
                                </a:xfrm>
                                <a:prstGeom prst="rect">
                                  <a:avLst/>
                                </a:prstGeom>
                                <a:noFill/>
                                <a:ln>
                                  <a:solidFill>
                                    <a:schemeClr val="tx1"/>
                                  </a:solidFill>
                                </a:ln>
                              </pic:spPr>
                            </pic:pic>
                            <wps:wsp>
                              <wps:cNvPr id="1296152290" name="Arrow: Up 4"/>
                              <wps:cNvSpPr/>
                              <wps:spPr>
                                <a:xfrm rot="3335030" flipH="1">
                                  <a:off x="342858" y="1048386"/>
                                  <a:ext cx="118039" cy="620942"/>
                                </a:xfrm>
                                <a:prstGeom prst="upArrow">
                                  <a:avLst/>
                                </a:prstGeom>
                                <a:solidFill>
                                  <a:srgbClr val="FFFF00"/>
                                </a:solidFill>
                                <a:ln>
                                  <a:solidFill>
                                    <a:schemeClr val="tx1"/>
                                  </a:solidFill>
                                </a:ln>
                              </wps:spPr>
                              <wps:style>
                                <a:lnRef idx="2">
                                  <a:schemeClr val="accent2"/>
                                </a:lnRef>
                                <a:fillRef idx="1">
                                  <a:schemeClr val="lt1"/>
                                </a:fillRef>
                                <a:effectRef idx="0">
                                  <a:schemeClr val="accent2"/>
                                </a:effectRef>
                                <a:fontRef idx="minor">
                                  <a:schemeClr val="dk1"/>
                                </a:fontRef>
                              </wps:style>
                              <wps:bodyPr rot="0" spcFirstLastPara="1" vertOverflow="overflow" horzOverflow="overflow" vert="horz" wrap="square" lIns="45719" tIns="45719" rIns="45719" bIns="45719" numCol="1" spcCol="38100" rtlCol="0" anchor="t">
                                <a:spAutoFit/>
                              </wps:bodyPr>
                            </wps:wsp>
                            <wps:wsp>
                              <wps:cNvPr id="1405764781" name="Arrow: Up 4"/>
                              <wps:cNvSpPr/>
                              <wps:spPr>
                                <a:xfrm rot="8224318" flipH="1">
                                  <a:off x="446313" y="701975"/>
                                  <a:ext cx="121212" cy="397112"/>
                                </a:xfrm>
                                <a:prstGeom prst="upArrow">
                                  <a:avLst/>
                                </a:prstGeom>
                                <a:solidFill>
                                  <a:schemeClr val="accent2"/>
                                </a:solidFill>
                                <a:ln>
                                  <a:solidFill>
                                    <a:schemeClr val="tx1"/>
                                  </a:solidFill>
                                </a:ln>
                              </wps:spPr>
                              <wps:style>
                                <a:lnRef idx="2">
                                  <a:schemeClr val="accent2"/>
                                </a:lnRef>
                                <a:fillRef idx="1">
                                  <a:schemeClr val="lt1"/>
                                </a:fillRef>
                                <a:effectRef idx="0">
                                  <a:schemeClr val="accent2"/>
                                </a:effectRef>
                                <a:fontRef idx="minor">
                                  <a:schemeClr val="dk1"/>
                                </a:fontRef>
                              </wps:style>
                              <wps:bodyPr rot="0" spcFirstLastPara="1" vertOverflow="overflow" horzOverflow="overflow" vert="horz" wrap="square" lIns="45719" tIns="45719" rIns="45719" bIns="45719" numCol="1" spcCol="38100" rtlCol="0" anchor="t">
                                <a:spAutoFit/>
                              </wps:bodyPr>
                            </wps:wsp>
                            <wps:wsp>
                              <wps:cNvPr id="836363154" name="Arrow: Up 4"/>
                              <wps:cNvSpPr/>
                              <wps:spPr>
                                <a:xfrm rot="14123474" flipH="1">
                                  <a:off x="886460" y="645171"/>
                                  <a:ext cx="124220" cy="455229"/>
                                </a:xfrm>
                                <a:prstGeom prst="upArrow">
                                  <a:avLst/>
                                </a:prstGeom>
                                <a:solidFill>
                                  <a:srgbClr val="FF0000"/>
                                </a:solidFill>
                                <a:ln>
                                  <a:solidFill>
                                    <a:schemeClr val="tx1"/>
                                  </a:solidFill>
                                </a:ln>
                              </wps:spPr>
                              <wps:style>
                                <a:lnRef idx="2">
                                  <a:schemeClr val="accent2"/>
                                </a:lnRef>
                                <a:fillRef idx="1">
                                  <a:schemeClr val="lt1"/>
                                </a:fillRef>
                                <a:effectRef idx="0">
                                  <a:schemeClr val="accent2"/>
                                </a:effectRef>
                                <a:fontRef idx="minor">
                                  <a:schemeClr val="dk1"/>
                                </a:fontRef>
                              </wps:style>
                              <wps:bodyPr rot="0" spcFirstLastPara="1" vertOverflow="overflow" horzOverflow="overflow" vert="horz" wrap="square" lIns="45719" tIns="45719" rIns="45719" bIns="45719" numCol="1" spcCol="38100" rtlCol="0" anchor="t">
                                <a:spAutoFit/>
                              </wps:bodyPr>
                            </wps:wsp>
                            <wps:wsp>
                              <wps:cNvPr id="1565410448" name="Arrow: Up 4"/>
                              <wps:cNvSpPr/>
                              <wps:spPr>
                                <a:xfrm rot="3335030" flipH="1">
                                  <a:off x="2321560" y="1400175"/>
                                  <a:ext cx="119641" cy="666752"/>
                                </a:xfrm>
                                <a:prstGeom prst="upArrow">
                                  <a:avLst/>
                                </a:prstGeom>
                                <a:solidFill>
                                  <a:srgbClr val="FF0000"/>
                                </a:solidFill>
                                <a:ln>
                                  <a:solidFill>
                                    <a:schemeClr val="tx1"/>
                                  </a:solidFill>
                                </a:ln>
                              </wps:spPr>
                              <wps:style>
                                <a:lnRef idx="2">
                                  <a:schemeClr val="accent2"/>
                                </a:lnRef>
                                <a:fillRef idx="1">
                                  <a:schemeClr val="lt1"/>
                                </a:fillRef>
                                <a:effectRef idx="0">
                                  <a:schemeClr val="accent2"/>
                                </a:effectRef>
                                <a:fontRef idx="minor">
                                  <a:schemeClr val="dk1"/>
                                </a:fontRef>
                              </wps:style>
                              <wps:bodyPr rot="0" spcFirstLastPara="1" vertOverflow="overflow" horzOverflow="overflow" vert="horz" wrap="square" lIns="45719" tIns="45719" rIns="45719" bIns="45719" numCol="1" spcCol="38100" rtlCol="0" anchor="t">
                                <a:spAutoFit/>
                              </wps:bodyPr>
                            </wps:wsp>
                            <wps:wsp>
                              <wps:cNvPr id="965056227" name="Arrow: Up 4"/>
                              <wps:cNvSpPr/>
                              <wps:spPr>
                                <a:xfrm rot="3335030" flipH="1">
                                  <a:off x="4188462" y="1200150"/>
                                  <a:ext cx="119641" cy="666752"/>
                                </a:xfrm>
                                <a:prstGeom prst="upArrow">
                                  <a:avLst/>
                                </a:prstGeom>
                                <a:solidFill>
                                  <a:srgbClr val="FF0000"/>
                                </a:solidFill>
                                <a:ln>
                                  <a:solidFill>
                                    <a:schemeClr val="tx1"/>
                                  </a:solidFill>
                                </a:ln>
                              </wps:spPr>
                              <wps:style>
                                <a:lnRef idx="2">
                                  <a:schemeClr val="accent2"/>
                                </a:lnRef>
                                <a:fillRef idx="1">
                                  <a:schemeClr val="lt1"/>
                                </a:fillRef>
                                <a:effectRef idx="0">
                                  <a:schemeClr val="accent2"/>
                                </a:effectRef>
                                <a:fontRef idx="minor">
                                  <a:schemeClr val="dk1"/>
                                </a:fontRef>
                              </wps:style>
                              <wps:bodyPr rot="0" spcFirstLastPara="1" vertOverflow="overflow" horzOverflow="overflow" vert="horz" wrap="square" lIns="45719" tIns="45719" rIns="45719" bIns="45719" numCol="1" spcCol="38100" rtlCol="0" anchor="t">
                                <a:sp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B5C4613" id="Group 13" o:spid="_x0000_s1026" style="position:absolute;margin-left:-31.95pt;margin-top:20pt;width:429.1pt;height:154.35pt;z-index:251657216;mso-width-relative:margin;mso-height-relative:margin" coordorigin=",1642" coordsize="54498,196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">
                      <v:shape id="Picture 10" o:spid="_x0000_s1027" type="#_x0000_t75" style="position:absolute;left:18383;top:1651;width:17558;height:19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" stroked="t" strokecolor="black [3213]">
                        <v:imagedata r:id="rId21" o:title="" croptop="4822f" cropbottom="-4f" cropright="31279f"/>
                        <v:path arrowok="t"/>
                      </v:shape>
                      <v:shape id="Picture 9" o:spid="_x0000_s1028" type="#_x0000_t75" style="position:absolute;top:1660;width:17653;height:19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" stroked="t" strokecolor="black [3213]">
                        <v:imagedata r:id="rId22" o:title="" croptop="5122f" cropright="-119f"/>
                        <v:path arrowok="t"/>
                      </v:shape>
                      <v:shape id="Picture 12" o:spid="_x0000_s1029" type="#_x0000_t75" style="position:absolute;left:36480;top:1642;width:18018;height:19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" stroked="t" strokecolor="black [3213]">
                        <v:imagedata r:id="rId23" o:title="" croptop="5072f" cropleft="32442f" cropright="658f"/>
                        <v:path arrowok="t"/>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4" o:spid="_x0000_s1030" type="#_x0000_t68" style="position:absolute;left:3429;top:10483;width:1180;height:6209;rotation:-3642742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" adj="2053" fillcolor="yellow" strokecolor="black [3213]" strokeweight="2pt">
                        <v:textbox style="mso-fit-shape-to-text:t" inset="1.27mm,1.27mm,1.27mm,1.27mm"/>
                      </v:shape>
                      <v:shape id="Arrow: Up 4" o:spid="_x0000_s1031" type="#_x0000_t68" style="position:absolute;left:4463;top:7019;width:1212;height:3971;rotation:-8983148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" adj="3297" fillcolor="#c0504d [3205]" strokecolor="black [3213]" strokeweight="2pt">
                        <v:textbox style="mso-fit-shape-to-text:t" inset="1.27mm,1.27mm,1.27mm,1.27mm"/>
                      </v:shape>
                      <v:shape id="Arrow: Up 4" o:spid="_x0000_s1032" type="#_x0000_t68" style="position:absolute;left:8864;top:6451;width:1242;height:4552;rotation:8166360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" adj="2947" fillcolor="red" strokecolor="black [3213]" strokeweight="2pt">
                        <v:textbox style="mso-fit-shape-to-text:t" inset="1.27mm,1.27mm,1.27mm,1.27mm"/>
                      </v:shape>
                      <v:shape id="Arrow: Up 4" o:spid="_x0000_s1033" type="#_x0000_t68" style="position:absolute;left:23216;top:14001;width:1196;height:6667;rotation:-3642742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" adj="1938" fillcolor="red" strokecolor="black [3213]" strokeweight="2pt">
                        <v:textbox style="mso-fit-shape-to-text:t" inset="1.27mm,1.27mm,1.27mm,1.27mm"/>
                      </v:shape>
                      <v:shape id="Arrow: Up 4" o:spid="_x0000_s1034" type="#_x0000_t68" style="position:absolute;left:41885;top:12001;width:1196;height:6667;rotation:-3642742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" adj="1938" fillcolor="red" strokecolor="black [3213]" strokeweight="2pt">
                        <v:textbox style="mso-fit-shape-to-text:t" inset="1.27mm,1.27mm,1.27mm,1.27mm"/>
                      </v:shape>
                    </v:group>
                  </w:pict>
                </mc:Fallback>
              </mc:AlternateContent>
            </w:r>
          </w:p>
          <w:p w14:paraId="03CB79D4" w14:textId="77777777" w:rsidR="00024C15" w:rsidRPr="00B80A9F" w:rsidRDefault="00024C15" w:rsidP="00024C15">
            <w:pPr>
              <w:spacing w:line="360" w:lineRule="auto"/>
              <w:rPr>
                <w:rFonts w:ascii="Times New Roman" w:hAnsi="Times New Roman"/>
                <w:sz w:val="24"/>
                <w:szCs w:val="24"/>
              </w:rPr>
            </w:pPr>
          </w:p>
          <w:p w14:paraId="300D6985" w14:textId="77777777" w:rsidR="00024C15" w:rsidRPr="00B80A9F" w:rsidRDefault="00024C15" w:rsidP="00024C15">
            <w:pPr>
              <w:spacing w:line="360" w:lineRule="auto"/>
              <w:rPr>
                <w:rFonts w:ascii="Times New Roman" w:hAnsi="Times New Roman"/>
                <w:sz w:val="24"/>
                <w:szCs w:val="24"/>
              </w:rPr>
            </w:pPr>
          </w:p>
          <w:p w14:paraId="0D95F34E" w14:textId="55E58450" w:rsidR="00024C15" w:rsidRPr="00B80A9F" w:rsidRDefault="00024C15" w:rsidP="00024C15">
            <w:pPr>
              <w:spacing w:line="360" w:lineRule="auto"/>
              <w:rPr>
                <w:rFonts w:ascii="Times New Roman" w:hAnsi="Times New Roman"/>
                <w:sz w:val="24"/>
                <w:szCs w:val="24"/>
              </w:rPr>
            </w:pPr>
          </w:p>
          <w:p w14:paraId="4CA39E99" w14:textId="77777777" w:rsidR="00024C15" w:rsidRPr="00B80A9F" w:rsidRDefault="00024C15" w:rsidP="00024C15">
            <w:pPr>
              <w:spacing w:line="360" w:lineRule="auto"/>
              <w:rPr>
                <w:rFonts w:ascii="Times New Roman" w:hAnsi="Times New Roman"/>
                <w:sz w:val="24"/>
                <w:szCs w:val="24"/>
              </w:rPr>
            </w:pPr>
          </w:p>
          <w:p w14:paraId="3C083451" w14:textId="77777777" w:rsidR="00024C15" w:rsidRPr="00B80A9F" w:rsidRDefault="00024C15" w:rsidP="00024C15">
            <w:pPr>
              <w:spacing w:line="360" w:lineRule="auto"/>
              <w:rPr>
                <w:rFonts w:ascii="Times New Roman" w:hAnsi="Times New Roman"/>
                <w:sz w:val="24"/>
                <w:szCs w:val="24"/>
              </w:rPr>
            </w:pPr>
          </w:p>
          <w:p w14:paraId="21CBCE03" w14:textId="77777777" w:rsidR="00024C15" w:rsidRPr="00B80A9F" w:rsidRDefault="00024C15" w:rsidP="00024C15">
            <w:pPr>
              <w:spacing w:line="360" w:lineRule="auto"/>
              <w:rPr>
                <w:rFonts w:ascii="Times New Roman" w:hAnsi="Times New Roman"/>
                <w:sz w:val="24"/>
                <w:szCs w:val="24"/>
              </w:rPr>
            </w:pPr>
          </w:p>
          <w:p w14:paraId="22AB009D" w14:textId="77777777" w:rsidR="00024C15" w:rsidRPr="00B80A9F" w:rsidRDefault="00024C15" w:rsidP="00024C15">
            <w:pPr>
              <w:spacing w:line="360" w:lineRule="auto"/>
              <w:rPr>
                <w:rFonts w:ascii="Times New Roman" w:hAnsi="Times New Roman"/>
                <w:sz w:val="24"/>
                <w:szCs w:val="24"/>
              </w:rPr>
            </w:pPr>
          </w:p>
          <w:p w14:paraId="12184601" w14:textId="458E6725" w:rsidR="00024C15" w:rsidRPr="00B80A9F" w:rsidRDefault="00024C15" w:rsidP="00024C15">
            <w:pPr>
              <w:tabs>
                <w:tab w:val="left" w:pos="7610"/>
              </w:tabs>
              <w:spacing w:line="360" w:lineRule="auto"/>
              <w:rPr>
                <w:rFonts w:ascii="Times New Roman" w:hAnsi="Times New Roman"/>
                <w:sz w:val="24"/>
                <w:szCs w:val="24"/>
              </w:rPr>
            </w:pPr>
            <w:r w:rsidRPr="00B80A9F">
              <w:rPr>
                <w:rFonts w:ascii="Times New Roman" w:hAnsi="Times New Roman"/>
                <w:sz w:val="24"/>
                <w:szCs w:val="24"/>
              </w:rPr>
              <w:tab/>
            </w:r>
          </w:p>
          <w:p w14:paraId="48426031" w14:textId="01349E74" w:rsidR="00024C15" w:rsidRPr="00B80A9F" w:rsidRDefault="00844F44" w:rsidP="00024C15">
            <w:pPr>
              <w:spacing w:line="360" w:lineRule="auto"/>
              <w:rPr>
                <w:rFonts w:ascii="Times New Roman" w:hAnsi="Times New Roman"/>
                <w:sz w:val="24"/>
                <w:szCs w:val="24"/>
              </w:rPr>
            </w:pPr>
            <w:r>
              <w:rPr>
                <w:noProof/>
              </w:rPr>
              <mc:AlternateContent>
                <mc:Choice Requires="wps">
                  <w:drawing>
                    <wp:anchor distT="45720" distB="45720" distL="114300" distR="114300" simplePos="0" relativeHeight="251654144" behindDoc="0" locked="0" layoutInCell="1" allowOverlap="1" wp14:anchorId="4B95EF86" wp14:editId="045D5683">
                      <wp:simplePos x="0" y="0"/>
                      <wp:positionH relativeFrom="column">
                        <wp:posOffset>-47625</wp:posOffset>
                      </wp:positionH>
                      <wp:positionV relativeFrom="paragraph">
                        <wp:posOffset>74930</wp:posOffset>
                      </wp:positionV>
                      <wp:extent cx="5982970" cy="1061085"/>
                      <wp:effectExtent l="0" t="0" r="17780" b="24765"/>
                      <wp:wrapSquare wrapText="bothSides"/>
                      <wp:docPr id="110328314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2970" cy="1061085"/>
                              </a:xfrm>
                              <a:prstGeom prst="rect">
                                <a:avLst/>
                              </a:prstGeom>
                              <a:solidFill>
                                <a:srgbClr val="FFFFFF"/>
                              </a:solidFill>
                              <a:ln w="9525">
                                <a:solidFill>
                                  <a:srgbClr val="000000"/>
                                </a:solidFill>
                                <a:miter lim="800000"/>
                                <a:headEnd/>
                                <a:tailEnd/>
                              </a:ln>
                            </wps:spPr>
                            <wps:txbx>
                              <w:txbxContent>
                                <w:p w14:paraId="1B3525B5" w14:textId="5F0F51CE" w:rsidR="003D3A37" w:rsidRDefault="00024C15" w:rsidP="00024C15">
                                  <w:pPr>
                                    <w:rPr>
                                      <w:rFonts w:ascii="Arial" w:hAnsi="Arial" w:cs="Arial"/>
                                      <w:i/>
                                      <w:iCs/>
                                    </w:rPr>
                                  </w:pPr>
                                  <w:r w:rsidRPr="00024C15">
                                    <w:rPr>
                                      <w:rFonts w:ascii="Arial" w:hAnsi="Arial" w:cs="Arial"/>
                                      <w:b/>
                                      <w:bCs/>
                                    </w:rPr>
                                    <w:t xml:space="preserve">Fig. 2: Findings on pituitary magnetic resonance </w:t>
                                  </w:r>
                                  <w:proofErr w:type="gramStart"/>
                                  <w:r w:rsidRPr="00024C15">
                                    <w:rPr>
                                      <w:rFonts w:ascii="Arial" w:hAnsi="Arial" w:cs="Arial"/>
                                      <w:b/>
                                      <w:bCs/>
                                    </w:rPr>
                                    <w:t>imaging(</w:t>
                                  </w:r>
                                  <w:proofErr w:type="gramEnd"/>
                                  <w:r w:rsidRPr="00024C15">
                                    <w:rPr>
                                      <w:rFonts w:ascii="Arial" w:hAnsi="Arial" w:cs="Arial"/>
                                      <w:b/>
                                      <w:bCs/>
                                    </w:rPr>
                                    <w:t xml:space="preserve">MRI) </w:t>
                                  </w:r>
                                  <w:r w:rsidRPr="00024C15">
                                    <w:rPr>
                                      <w:rFonts w:ascii="Arial" w:hAnsi="Arial" w:cs="Arial"/>
                                      <w:i/>
                                      <w:iCs/>
                                    </w:rPr>
                                    <w:t>2.1 sagittal T1W shows hypoplastic small anterior pituitary (yellow arrow),interrupted pituitary stalk(orange arrow), ectopic posterior pituitary (red arrow) ; 2.2 flair coronal T1WI hypoplastic anterior pituitary(red arrow); 2.3 flair coronal T1WI hypoplastic ectopic posterior pituitary(red arrow);</w:t>
                                  </w:r>
                                  <w:r w:rsidR="003D3A37">
                                    <w:rPr>
                                      <w:rFonts w:ascii="Arial" w:hAnsi="Arial" w:cs="Arial"/>
                                      <w:i/>
                                      <w:iCs/>
                                    </w:rPr>
                                    <w:t xml:space="preserve"> </w:t>
                                  </w:r>
                                </w:p>
                                <w:p w14:paraId="42C99C96" w14:textId="77777777" w:rsidR="003D3A37" w:rsidRDefault="003D3A37" w:rsidP="00024C15">
                                  <w:pPr>
                                    <w:rPr>
                                      <w:rFonts w:ascii="Arial" w:hAnsi="Arial" w:cs="Arial"/>
                                      <w:i/>
                                      <w:iCs/>
                                    </w:rPr>
                                  </w:pPr>
                                </w:p>
                                <w:p w14:paraId="57DE9E79" w14:textId="78831214" w:rsidR="003D3A37" w:rsidRPr="003D3A37" w:rsidRDefault="003D3A37" w:rsidP="00024C15">
                                  <w:pPr>
                                    <w:rPr>
                                      <w:rFonts w:ascii="Arial" w:hAnsi="Arial" w:cs="Arial"/>
                                      <w:b/>
                                      <w:bCs/>
                                      <w:i/>
                                      <w:iCs/>
                                    </w:rPr>
                                  </w:pPr>
                                  <w:r w:rsidRPr="003D3A37">
                                    <w:rPr>
                                      <w:rFonts w:ascii="Arial" w:hAnsi="Arial" w:cs="Arial"/>
                                      <w:b/>
                                      <w:bCs/>
                                      <w:i/>
                                      <w:iCs/>
                                    </w:rPr>
                                    <w:t>Source- Patient’s own MRI image</w:t>
                                  </w:r>
                                </w:p>
                                <w:p w14:paraId="783A8ADD" w14:textId="77777777" w:rsidR="00024C15" w:rsidRDefault="00024C15" w:rsidP="00024C15">
                                  <w:pPr>
                                    <w:rPr>
                                      <w:b/>
                                      <w:bCs/>
                                    </w:rPr>
                                  </w:pPr>
                                </w:p>
                                <w:p w14:paraId="78EE43A2" w14:textId="77777777" w:rsidR="00024C15" w:rsidRDefault="00024C15" w:rsidP="00024C15">
                                  <w:pPr>
                                    <w:rPr>
                                      <w:b/>
                                      <w:bCs/>
                                    </w:rPr>
                                  </w:pPr>
                                </w:p>
                                <w:p w14:paraId="67A587B9" w14:textId="77777777" w:rsidR="00024C15" w:rsidRPr="00A44452" w:rsidRDefault="00024C15" w:rsidP="00024C15">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B95EF86" id="Text Box 11" o:spid="_x0000_s1027" type="#_x0000_t202" style="position:absolute;margin-left:-3.75pt;margin-top:5.9pt;width:471.1pt;height:83.5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">
                      <v:textbox>
                        <w:txbxContent>
                          <w:p w14:paraId="1B3525B5" w14:textId="5F0F51CE" w:rsidR="003D3A37" w:rsidRDefault="00024C15" w:rsidP="00024C15">
                            <w:pPr>
                              <w:rPr>
                                <w:rFonts w:ascii="Arial" w:hAnsi="Arial" w:cs="Arial"/>
                                <w:i/>
                                <w:iCs/>
                              </w:rPr>
                            </w:pPr>
                            <w:r w:rsidRPr="00024C15">
                              <w:rPr>
                                <w:rFonts w:ascii="Arial" w:hAnsi="Arial" w:cs="Arial"/>
                                <w:b/>
                                <w:bCs/>
                              </w:rPr>
                              <w:t xml:space="preserve">Fig. 2: Findings on pituitary magnetic resonance imaging(MRI) </w:t>
                            </w:r>
                            <w:r w:rsidRPr="00024C15">
                              <w:rPr>
                                <w:rFonts w:ascii="Arial" w:hAnsi="Arial" w:cs="Arial"/>
                                <w:i/>
                                <w:iCs/>
                              </w:rPr>
                              <w:t>2.1 sagittal T1W shows hypoplastic small anterior pituitary (yellow arrow),interrupted pituitary stalk(orange arrow), ectopic posterior pituitary (red arrow) ; 2.2 flair coronal T1WI hypoplastic anterior pituitary(red arrow); 2.3 flair coronal T1WI hypoplastic ectopic posterior pituitary(red arrow);</w:t>
                            </w:r>
                            <w:r w:rsidR="003D3A37">
                              <w:rPr>
                                <w:rFonts w:ascii="Arial" w:hAnsi="Arial" w:cs="Arial"/>
                                <w:i/>
                                <w:iCs/>
                              </w:rPr>
                              <w:t xml:space="preserve"> </w:t>
                            </w:r>
                          </w:p>
                          <w:p w14:paraId="42C99C96" w14:textId="77777777" w:rsidR="003D3A37" w:rsidRDefault="003D3A37" w:rsidP="00024C15">
                            <w:pPr>
                              <w:rPr>
                                <w:rFonts w:ascii="Arial" w:hAnsi="Arial" w:cs="Arial"/>
                                <w:i/>
                                <w:iCs/>
                              </w:rPr>
                            </w:pPr>
                          </w:p>
                          <w:p w14:paraId="57DE9E79" w14:textId="78831214" w:rsidR="003D3A37" w:rsidRPr="003D3A37" w:rsidRDefault="003D3A37" w:rsidP="00024C15">
                            <w:pPr>
                              <w:rPr>
                                <w:rFonts w:ascii="Arial" w:hAnsi="Arial" w:cs="Arial"/>
                                <w:b/>
                                <w:bCs/>
                                <w:i/>
                                <w:iCs/>
                              </w:rPr>
                            </w:pPr>
                            <w:r w:rsidRPr="003D3A37">
                              <w:rPr>
                                <w:rFonts w:ascii="Arial" w:hAnsi="Arial" w:cs="Arial"/>
                                <w:b/>
                                <w:bCs/>
                                <w:i/>
                                <w:iCs/>
                              </w:rPr>
                              <w:t>Source- Patient’s own MRI image</w:t>
                            </w:r>
                          </w:p>
                          <w:p w14:paraId="783A8ADD" w14:textId="77777777" w:rsidR="00024C15" w:rsidRDefault="00024C15" w:rsidP="00024C15">
                            <w:pPr>
                              <w:rPr>
                                <w:b/>
                                <w:bCs/>
                              </w:rPr>
                            </w:pPr>
                          </w:p>
                          <w:p w14:paraId="78EE43A2" w14:textId="77777777" w:rsidR="00024C15" w:rsidRDefault="00024C15" w:rsidP="00024C15">
                            <w:pPr>
                              <w:rPr>
                                <w:b/>
                                <w:bCs/>
                              </w:rPr>
                            </w:pPr>
                          </w:p>
                          <w:p w14:paraId="67A587B9" w14:textId="77777777" w:rsidR="00024C15" w:rsidRPr="00A44452" w:rsidRDefault="00024C15" w:rsidP="00024C15">
                            <w:pPr>
                              <w:rPr>
                                <w:b/>
                                <w:bCs/>
                              </w:rPr>
                            </w:pPr>
                          </w:p>
                        </w:txbxContent>
                      </v:textbox>
                      <w10:wrap type="square"/>
                    </v:shape>
                  </w:pict>
                </mc:Fallback>
              </mc:AlternateContent>
            </w:r>
          </w:p>
          <w:p w14:paraId="35710ABF" w14:textId="3CBB4E1C" w:rsidR="00024C15" w:rsidRPr="00B80A9F" w:rsidRDefault="00024C15" w:rsidP="00024C15">
            <w:pPr>
              <w:pBdr>
                <w:top w:val="nil"/>
                <w:left w:val="nil"/>
                <w:bottom w:val="nil"/>
                <w:right w:val="nil"/>
                <w:between w:val="nil"/>
              </w:pBdr>
              <w:tabs>
                <w:tab w:val="left" w:pos="5550"/>
              </w:tabs>
              <w:spacing w:line="360" w:lineRule="auto"/>
              <w:rPr>
                <w:rFonts w:ascii="Times New Roman" w:eastAsia="Calibri" w:hAnsi="Times New Roman"/>
                <w:b/>
                <w:sz w:val="24"/>
                <w:szCs w:val="24"/>
              </w:rPr>
            </w:pPr>
            <w:r w:rsidRPr="00B80A9F">
              <w:rPr>
                <w:rFonts w:ascii="Times New Roman" w:eastAsia="Calibri" w:hAnsi="Times New Roman"/>
                <w:b/>
                <w:sz w:val="24"/>
                <w:szCs w:val="24"/>
              </w:rPr>
              <w:tab/>
            </w:r>
          </w:p>
          <w:p w14:paraId="4CB61E26" w14:textId="77777777" w:rsidR="00024C15" w:rsidRPr="00B80A9F" w:rsidRDefault="00024C15" w:rsidP="00024C15">
            <w:pPr>
              <w:pBdr>
                <w:top w:val="nil"/>
                <w:left w:val="nil"/>
                <w:bottom w:val="nil"/>
                <w:right w:val="nil"/>
                <w:between w:val="nil"/>
              </w:pBdr>
              <w:tabs>
                <w:tab w:val="left" w:pos="5550"/>
              </w:tabs>
              <w:spacing w:line="360" w:lineRule="auto"/>
              <w:rPr>
                <w:rFonts w:ascii="Times New Roman" w:eastAsia="Calibri" w:hAnsi="Times New Roman"/>
                <w:b/>
                <w:sz w:val="24"/>
                <w:szCs w:val="24"/>
              </w:rPr>
            </w:pPr>
          </w:p>
          <w:p w14:paraId="01AF6CB4" w14:textId="77777777" w:rsidR="00024C15" w:rsidRPr="00B80A9F" w:rsidRDefault="00024C15" w:rsidP="00024C15">
            <w:pPr>
              <w:pBdr>
                <w:top w:val="nil"/>
                <w:left w:val="nil"/>
                <w:bottom w:val="nil"/>
                <w:right w:val="nil"/>
                <w:between w:val="nil"/>
              </w:pBdr>
              <w:tabs>
                <w:tab w:val="left" w:pos="5550"/>
              </w:tabs>
              <w:spacing w:line="360" w:lineRule="auto"/>
              <w:rPr>
                <w:rFonts w:ascii="Times New Roman" w:eastAsia="Calibri" w:hAnsi="Times New Roman"/>
                <w:b/>
                <w:sz w:val="24"/>
                <w:szCs w:val="24"/>
              </w:rPr>
            </w:pPr>
          </w:p>
          <w:p w14:paraId="0D56328F" w14:textId="77777777" w:rsidR="00024C15" w:rsidRDefault="00024C15" w:rsidP="00024C15">
            <w:pPr>
              <w:pBdr>
                <w:top w:val="nil"/>
                <w:left w:val="nil"/>
                <w:bottom w:val="nil"/>
                <w:right w:val="nil"/>
                <w:between w:val="nil"/>
              </w:pBdr>
              <w:tabs>
                <w:tab w:val="left" w:pos="5550"/>
              </w:tabs>
              <w:spacing w:line="360" w:lineRule="auto"/>
              <w:rPr>
                <w:rFonts w:ascii="Times New Roman" w:eastAsia="Calibri" w:hAnsi="Times New Roman"/>
                <w:b/>
                <w:sz w:val="24"/>
                <w:szCs w:val="24"/>
              </w:rPr>
            </w:pPr>
          </w:p>
          <w:p w14:paraId="3EDE5637" w14:textId="6DE6CBD3" w:rsidR="00024C15" w:rsidRDefault="00844F44" w:rsidP="00024C15">
            <w:pPr>
              <w:pBdr>
                <w:top w:val="nil"/>
                <w:left w:val="nil"/>
                <w:bottom w:val="nil"/>
                <w:right w:val="nil"/>
                <w:between w:val="nil"/>
              </w:pBdr>
              <w:tabs>
                <w:tab w:val="left" w:pos="5550"/>
              </w:tabs>
              <w:spacing w:line="360" w:lineRule="auto"/>
              <w:rPr>
                <w:rFonts w:ascii="Times New Roman" w:eastAsia="Calibri" w:hAnsi="Times New Roman"/>
                <w:b/>
                <w:sz w:val="24"/>
                <w:szCs w:val="24"/>
              </w:rPr>
            </w:pPr>
            <w:r>
              <w:rPr>
                <w:noProof/>
              </w:rPr>
              <w:lastRenderedPageBreak/>
              <mc:AlternateContent>
                <mc:Choice Requires="wps">
                  <w:drawing>
                    <wp:anchor distT="45720" distB="45720" distL="114300" distR="114300" simplePos="0" relativeHeight="251656192" behindDoc="0" locked="0" layoutInCell="1" allowOverlap="1" wp14:anchorId="4006049D" wp14:editId="0FCBF098">
                      <wp:simplePos x="0" y="0"/>
                      <wp:positionH relativeFrom="column">
                        <wp:posOffset>3099435</wp:posOffset>
                      </wp:positionH>
                      <wp:positionV relativeFrom="paragraph">
                        <wp:posOffset>337820</wp:posOffset>
                      </wp:positionV>
                      <wp:extent cx="2893695" cy="997585"/>
                      <wp:effectExtent l="0" t="0" r="20955" b="12065"/>
                      <wp:wrapTopAndBottom/>
                      <wp:docPr id="123890330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695" cy="997585"/>
                              </a:xfrm>
                              <a:prstGeom prst="rect">
                                <a:avLst/>
                              </a:prstGeom>
                              <a:solidFill>
                                <a:srgbClr val="FFFFFF"/>
                              </a:solidFill>
                              <a:ln w="9525">
                                <a:solidFill>
                                  <a:srgbClr val="000000"/>
                                </a:solidFill>
                                <a:miter lim="800000"/>
                                <a:headEnd/>
                                <a:tailEnd/>
                              </a:ln>
                            </wps:spPr>
                            <wps:txbx>
                              <w:txbxContent>
                                <w:p w14:paraId="5454B75F" w14:textId="77777777" w:rsidR="00024C15" w:rsidRDefault="00024C15" w:rsidP="00024C15">
                                  <w:pPr>
                                    <w:rPr>
                                      <w:rFonts w:ascii="Arial" w:hAnsi="Arial" w:cs="Arial"/>
                                      <w:i/>
                                      <w:iCs/>
                                      <w:lang w:eastAsia="en-IN"/>
                                    </w:rPr>
                                  </w:pPr>
                                  <w:r w:rsidRPr="00024C15">
                                    <w:rPr>
                                      <w:rFonts w:ascii="Arial" w:hAnsi="Arial" w:cs="Arial"/>
                                      <w:b/>
                                      <w:bCs/>
                                    </w:rPr>
                                    <w:t xml:space="preserve">Fig. 3: Liver Biopsy. H&amp;E stain: </w:t>
                                  </w:r>
                                  <w:r w:rsidRPr="00024C15">
                                    <w:rPr>
                                      <w:rFonts w:ascii="Arial" w:hAnsi="Arial" w:cs="Arial"/>
                                      <w:lang w:eastAsia="en-IN"/>
                                    </w:rPr>
                                    <w:t>Deranged liver architecture with Hepatocytes showing</w:t>
                                  </w:r>
                                  <w:r w:rsidRPr="00024C15">
                                    <w:rPr>
                                      <w:rFonts w:ascii="Arial" w:hAnsi="Arial" w:cs="Arial"/>
                                      <w:i/>
                                      <w:iCs/>
                                      <w:lang w:eastAsia="en-IN"/>
                                    </w:rPr>
                                    <w:t xml:space="preserve"> severe macro vesicular hepatitis (black arrow)</w:t>
                                  </w:r>
                                </w:p>
                                <w:p w14:paraId="6FE5EC4C" w14:textId="77777777" w:rsidR="003D3A37" w:rsidRDefault="003D3A37" w:rsidP="00024C15">
                                  <w:pPr>
                                    <w:rPr>
                                      <w:rFonts w:ascii="Arial" w:hAnsi="Arial" w:cs="Arial"/>
                                      <w:b/>
                                      <w:bCs/>
                                      <w:i/>
                                      <w:iCs/>
                                    </w:rPr>
                                  </w:pPr>
                                </w:p>
                                <w:p w14:paraId="11E8CD57" w14:textId="64C18A5D" w:rsidR="003D3A37" w:rsidRPr="003D3A37" w:rsidRDefault="003D3A37" w:rsidP="00024C15">
                                  <w:pPr>
                                    <w:rPr>
                                      <w:rFonts w:ascii="Arial" w:hAnsi="Arial" w:cs="Arial"/>
                                      <w:b/>
                                      <w:bCs/>
                                      <w:i/>
                                      <w:iCs/>
                                    </w:rPr>
                                  </w:pPr>
                                  <w:r w:rsidRPr="003D3A37">
                                    <w:rPr>
                                      <w:rFonts w:ascii="Arial" w:hAnsi="Arial" w:cs="Arial"/>
                                      <w:b/>
                                      <w:bCs/>
                                      <w:i/>
                                      <w:iCs/>
                                    </w:rPr>
                                    <w:t>Source- Patient’s own</w:t>
                                  </w:r>
                                  <w:r>
                                    <w:rPr>
                                      <w:rFonts w:ascii="Arial" w:hAnsi="Arial" w:cs="Arial"/>
                                      <w:b/>
                                      <w:bCs/>
                                      <w:i/>
                                      <w:iCs/>
                                    </w:rPr>
                                    <w:t xml:space="preserve"> Liver biopsy Histopathology slide image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006049D" id="Text Box 9" o:spid="_x0000_s1028" type="#_x0000_t202" style="position:absolute;margin-left:244.05pt;margin-top:26.6pt;width:227.85pt;height:78.5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">
                      <v:textbox>
                        <w:txbxContent>
                          <w:p w14:paraId="5454B75F" w14:textId="77777777" w:rsidR="00024C15" w:rsidRDefault="00024C15" w:rsidP="00024C15">
                            <w:pPr>
                              <w:rPr>
                                <w:rFonts w:ascii="Arial" w:hAnsi="Arial" w:cs="Arial"/>
                                <w:i/>
                                <w:iCs/>
                                <w:lang w:eastAsia="en-IN"/>
                              </w:rPr>
                            </w:pPr>
                            <w:r w:rsidRPr="00024C15">
                              <w:rPr>
                                <w:rFonts w:ascii="Arial" w:hAnsi="Arial" w:cs="Arial"/>
                                <w:b/>
                                <w:bCs/>
                              </w:rPr>
                              <w:t xml:space="preserve">Fig. 3: Liver Biopsy. H&amp;E stain: </w:t>
                            </w:r>
                            <w:r w:rsidRPr="00024C15">
                              <w:rPr>
                                <w:rFonts w:ascii="Arial" w:hAnsi="Arial" w:cs="Arial"/>
                                <w:lang w:eastAsia="en-IN"/>
                              </w:rPr>
                              <w:t>Deranged liver architecture with Hepatocytes showing</w:t>
                            </w:r>
                            <w:r w:rsidRPr="00024C15">
                              <w:rPr>
                                <w:rFonts w:ascii="Arial" w:hAnsi="Arial" w:cs="Arial"/>
                                <w:i/>
                                <w:iCs/>
                                <w:lang w:eastAsia="en-IN"/>
                              </w:rPr>
                              <w:t xml:space="preserve"> severe macro vesicular hepatitis (black arrow)</w:t>
                            </w:r>
                          </w:p>
                          <w:p w14:paraId="6FE5EC4C" w14:textId="77777777" w:rsidR="003D3A37" w:rsidRDefault="003D3A37" w:rsidP="00024C15">
                            <w:pPr>
                              <w:rPr>
                                <w:rFonts w:ascii="Arial" w:hAnsi="Arial" w:cs="Arial"/>
                                <w:b/>
                                <w:bCs/>
                                <w:i/>
                                <w:iCs/>
                              </w:rPr>
                            </w:pPr>
                          </w:p>
                          <w:p w14:paraId="11E8CD57" w14:textId="64C18A5D" w:rsidR="003D3A37" w:rsidRPr="003D3A37" w:rsidRDefault="003D3A37" w:rsidP="00024C15">
                            <w:pPr>
                              <w:rPr>
                                <w:rFonts w:ascii="Arial" w:hAnsi="Arial" w:cs="Arial"/>
                                <w:b/>
                                <w:bCs/>
                                <w:i/>
                                <w:iCs/>
                              </w:rPr>
                            </w:pPr>
                            <w:r w:rsidRPr="003D3A37">
                              <w:rPr>
                                <w:rFonts w:ascii="Arial" w:hAnsi="Arial" w:cs="Arial"/>
                                <w:b/>
                                <w:bCs/>
                                <w:i/>
                                <w:iCs/>
                              </w:rPr>
                              <w:t>Source- Patient’s own</w:t>
                            </w:r>
                            <w:r>
                              <w:rPr>
                                <w:rFonts w:ascii="Arial" w:hAnsi="Arial" w:cs="Arial"/>
                                <w:b/>
                                <w:bCs/>
                                <w:i/>
                                <w:iCs/>
                              </w:rPr>
                              <w:t xml:space="preserve"> Liver biopsy Histopathology slide image</w:t>
                            </w:r>
                          </w:p>
                        </w:txbxContent>
                      </v:textbox>
                      <w10:wrap type="topAndBottom"/>
                    </v:shape>
                  </w:pict>
                </mc:Fallback>
              </mc:AlternateContent>
            </w:r>
            <w:r>
              <w:rPr>
                <w:noProof/>
              </w:rPr>
              <mc:AlternateContent>
                <mc:Choice Requires="wpg">
                  <w:drawing>
                    <wp:anchor distT="0" distB="0" distL="114300" distR="114300" simplePos="0" relativeHeight="251655168" behindDoc="0" locked="0" layoutInCell="1" allowOverlap="1" wp14:anchorId="4CE72198" wp14:editId="124AD0A5">
                      <wp:simplePos x="0" y="0"/>
                      <wp:positionH relativeFrom="column">
                        <wp:posOffset>-54610</wp:posOffset>
                      </wp:positionH>
                      <wp:positionV relativeFrom="paragraph">
                        <wp:posOffset>334010</wp:posOffset>
                      </wp:positionV>
                      <wp:extent cx="2781300" cy="1892935"/>
                      <wp:effectExtent l="19050" t="19050" r="19050" b="12065"/>
                      <wp:wrapNone/>
                      <wp:docPr id="162603136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81300" cy="1892935"/>
                                <a:chOff x="0" y="0"/>
                                <a:chExt cx="2781300" cy="1892935"/>
                              </a:xfrm>
                            </wpg:grpSpPr>
                            <pic:pic xmlns:pic="http://schemas.openxmlformats.org/drawingml/2006/picture">
                              <pic:nvPicPr>
                                <pic:cNvPr id="1303005883" name="Picture 3"/>
                                <pic:cNvPicPr>
                                  <a:picLocks noChangeAspect="1"/>
                                </pic:cNvPicPr>
                              </pic:nvPicPr>
                              <pic:blipFill>
                                <a:blip r:embed="rId24"/>
                                <a:srcRect l="9643"/>
                                <a:stretch/>
                              </pic:blipFill>
                              <pic:spPr>
                                <a:xfrm>
                                  <a:off x="0" y="0"/>
                                  <a:ext cx="2781300" cy="1892935"/>
                                </a:xfrm>
                                <a:prstGeom prst="rect">
                                  <a:avLst/>
                                </a:prstGeom>
                                <a:ln>
                                  <a:solidFill>
                                    <a:schemeClr val="tx1"/>
                                  </a:solidFill>
                                </a:ln>
                              </pic:spPr>
                            </pic:pic>
                            <wps:wsp>
                              <wps:cNvPr id="1345310703" name="Arrow: Up 4"/>
                              <wps:cNvSpPr/>
                              <wps:spPr>
                                <a:xfrm rot="14123474" flipH="1">
                                  <a:off x="2115658" y="96744"/>
                                  <a:ext cx="117475" cy="620395"/>
                                </a:xfrm>
                                <a:prstGeom prst="upArrow">
                                  <a:avLst/>
                                </a:prstGeom>
                                <a:solidFill>
                                  <a:schemeClr val="tx1"/>
                                </a:solidFill>
                                <a:ln>
                                  <a:solidFill>
                                    <a:schemeClr val="tx1"/>
                                  </a:solidFill>
                                </a:ln>
                              </wps:spPr>
                              <wps:style>
                                <a:lnRef idx="2">
                                  <a:schemeClr val="accent2"/>
                                </a:lnRef>
                                <a:fillRef idx="1">
                                  <a:schemeClr val="lt1"/>
                                </a:fillRef>
                                <a:effectRef idx="0">
                                  <a:schemeClr val="accent2"/>
                                </a:effectRef>
                                <a:fontRef idx="minor">
                                  <a:schemeClr val="dk1"/>
                                </a:fontRef>
                              </wps:style>
                              <wps:bodyPr rot="0" spcFirstLastPara="1" vertOverflow="overflow" horzOverflow="overflow" vert="horz" wrap="square" lIns="45719" tIns="45719" rIns="45719" bIns="45719" numCol="1" spcCol="38100" rtlCol="0" anchor="t">
                                <a:spAutoFit/>
                              </wps:bodyPr>
                            </wps:wsp>
                          </wpg:wg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233B2E9" id="Group 7" o:spid="_x0000_s1026" style="position:absolute;margin-left:-4.3pt;margin-top:26.3pt;width:219pt;height:149.05pt;z-index:251655168;mso-height-relative:margin" coordsize="27813,189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">
                      <v:shape id="Picture 3" o:spid="_x0000_s1027" type="#_x0000_t75" style="position:absolute;width:27813;height:18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" stroked="t" strokecolor="black [3213]">
                        <v:imagedata r:id="rId25" o:title="" cropleft="6320f"/>
                        <v:path arrowok="t"/>
                      </v:shape>
                      <v:shape id="Arrow: Up 4" o:spid="_x0000_s1028" type="#_x0000_t68" style="position:absolute;left:21156;top:967;width:1174;height:6204;rotation:8166360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" adj="2045" fillcolor="black [3213]" strokecolor="black [3213]" strokeweight="2pt">
                        <v:textbox style="mso-fit-shape-to-text:t" inset="1.27mm,1.27mm,1.27mm,1.27mm"/>
                      </v:shape>
                    </v:group>
                  </w:pict>
                </mc:Fallback>
              </mc:AlternateContent>
            </w:r>
          </w:p>
          <w:p w14:paraId="729E53A5" w14:textId="77777777" w:rsidR="00024C15" w:rsidRDefault="00024C15" w:rsidP="00024C15">
            <w:pPr>
              <w:pBdr>
                <w:top w:val="nil"/>
                <w:left w:val="nil"/>
                <w:bottom w:val="nil"/>
                <w:right w:val="nil"/>
                <w:between w:val="nil"/>
              </w:pBdr>
              <w:tabs>
                <w:tab w:val="left" w:pos="5550"/>
              </w:tabs>
              <w:spacing w:line="360" w:lineRule="auto"/>
              <w:rPr>
                <w:rFonts w:ascii="Times New Roman" w:eastAsia="Calibri" w:hAnsi="Times New Roman"/>
                <w:b/>
                <w:sz w:val="24"/>
                <w:szCs w:val="24"/>
              </w:rPr>
            </w:pPr>
          </w:p>
          <w:p w14:paraId="5E4F1BA8" w14:textId="77777777" w:rsidR="00024C15" w:rsidRDefault="00024C15" w:rsidP="00024C15">
            <w:pPr>
              <w:pBdr>
                <w:top w:val="nil"/>
                <w:left w:val="nil"/>
                <w:bottom w:val="nil"/>
                <w:right w:val="nil"/>
                <w:between w:val="nil"/>
              </w:pBdr>
              <w:tabs>
                <w:tab w:val="left" w:pos="5550"/>
              </w:tabs>
              <w:spacing w:line="360" w:lineRule="auto"/>
              <w:rPr>
                <w:rFonts w:ascii="Times New Roman" w:eastAsia="Calibri" w:hAnsi="Times New Roman"/>
                <w:b/>
                <w:sz w:val="24"/>
                <w:szCs w:val="24"/>
              </w:rPr>
            </w:pPr>
          </w:p>
          <w:p w14:paraId="14AED69B" w14:textId="77777777" w:rsidR="00024C15" w:rsidRDefault="00024C15" w:rsidP="00024C15">
            <w:pPr>
              <w:pBdr>
                <w:top w:val="nil"/>
                <w:left w:val="nil"/>
                <w:bottom w:val="nil"/>
                <w:right w:val="nil"/>
                <w:between w:val="nil"/>
              </w:pBdr>
              <w:tabs>
                <w:tab w:val="left" w:pos="5550"/>
              </w:tabs>
              <w:spacing w:line="360" w:lineRule="auto"/>
              <w:rPr>
                <w:rFonts w:ascii="Times New Roman" w:eastAsia="Calibri" w:hAnsi="Times New Roman"/>
                <w:b/>
                <w:sz w:val="24"/>
                <w:szCs w:val="24"/>
              </w:rPr>
            </w:pPr>
          </w:p>
          <w:p w14:paraId="1C612245" w14:textId="77777777" w:rsidR="00024C15" w:rsidRDefault="00024C15" w:rsidP="00024C15">
            <w:pPr>
              <w:pBdr>
                <w:top w:val="nil"/>
                <w:left w:val="nil"/>
                <w:bottom w:val="nil"/>
                <w:right w:val="nil"/>
                <w:between w:val="nil"/>
              </w:pBdr>
              <w:tabs>
                <w:tab w:val="left" w:pos="5550"/>
              </w:tabs>
              <w:spacing w:line="360" w:lineRule="auto"/>
              <w:rPr>
                <w:rFonts w:ascii="Times New Roman" w:eastAsia="Calibri" w:hAnsi="Times New Roman"/>
                <w:b/>
                <w:sz w:val="24"/>
                <w:szCs w:val="24"/>
              </w:rPr>
            </w:pPr>
          </w:p>
          <w:p w14:paraId="3E7BCA94" w14:textId="77777777" w:rsidR="00024C15" w:rsidRDefault="00024C15" w:rsidP="00024C15">
            <w:pPr>
              <w:pBdr>
                <w:top w:val="nil"/>
                <w:left w:val="nil"/>
                <w:bottom w:val="nil"/>
                <w:right w:val="nil"/>
                <w:between w:val="nil"/>
              </w:pBdr>
              <w:tabs>
                <w:tab w:val="left" w:pos="5550"/>
              </w:tabs>
              <w:spacing w:line="360" w:lineRule="auto"/>
              <w:rPr>
                <w:rFonts w:ascii="Times New Roman" w:eastAsia="Calibri" w:hAnsi="Times New Roman"/>
                <w:b/>
                <w:sz w:val="24"/>
                <w:szCs w:val="24"/>
              </w:rPr>
            </w:pPr>
          </w:p>
          <w:p w14:paraId="501C14EF" w14:textId="77777777" w:rsidR="00024C15" w:rsidRDefault="00024C15" w:rsidP="00024C15">
            <w:pPr>
              <w:pBdr>
                <w:top w:val="nil"/>
                <w:left w:val="nil"/>
                <w:bottom w:val="nil"/>
                <w:right w:val="nil"/>
                <w:between w:val="nil"/>
              </w:pBdr>
              <w:tabs>
                <w:tab w:val="left" w:pos="5550"/>
              </w:tabs>
              <w:spacing w:line="360" w:lineRule="auto"/>
              <w:rPr>
                <w:rFonts w:ascii="Times New Roman" w:eastAsia="Calibri" w:hAnsi="Times New Roman"/>
                <w:b/>
                <w:sz w:val="24"/>
                <w:szCs w:val="24"/>
              </w:rPr>
            </w:pPr>
          </w:p>
          <w:p w14:paraId="3DE3E583" w14:textId="77777777" w:rsidR="00024C15" w:rsidRPr="00B80A9F" w:rsidRDefault="00024C15" w:rsidP="00024C15">
            <w:pPr>
              <w:pBdr>
                <w:top w:val="nil"/>
                <w:left w:val="nil"/>
                <w:bottom w:val="nil"/>
                <w:right w:val="nil"/>
                <w:between w:val="nil"/>
              </w:pBdr>
              <w:tabs>
                <w:tab w:val="left" w:pos="5550"/>
              </w:tabs>
              <w:spacing w:line="360" w:lineRule="auto"/>
              <w:rPr>
                <w:rFonts w:ascii="Times New Roman" w:eastAsia="Calibri" w:hAnsi="Times New Roman"/>
                <w:b/>
                <w:sz w:val="24"/>
                <w:szCs w:val="24"/>
              </w:rPr>
            </w:pPr>
          </w:p>
          <w:p w14:paraId="1BE4F5B8" w14:textId="77777777" w:rsidR="00024C15" w:rsidRPr="00024C15" w:rsidRDefault="00024C15" w:rsidP="00024C15">
            <w:pPr>
              <w:spacing w:line="360" w:lineRule="auto"/>
              <w:rPr>
                <w:rFonts w:ascii="Arial" w:hAnsi="Arial" w:cs="Arial"/>
                <w:b/>
                <w:sz w:val="22"/>
                <w:szCs w:val="22"/>
                <w:u w:val="single"/>
              </w:rPr>
            </w:pPr>
            <w:r w:rsidRPr="00024C15">
              <w:rPr>
                <w:rFonts w:ascii="Arial" w:hAnsi="Arial" w:cs="Arial"/>
                <w:b/>
                <w:sz w:val="22"/>
                <w:szCs w:val="22"/>
              </w:rPr>
              <w:t xml:space="preserve">IMAGING </w:t>
            </w:r>
            <w:proofErr w:type="gramStart"/>
            <w:r w:rsidRPr="00024C15">
              <w:rPr>
                <w:rFonts w:ascii="Arial" w:hAnsi="Arial" w:cs="Arial"/>
                <w:b/>
                <w:sz w:val="22"/>
                <w:szCs w:val="22"/>
              </w:rPr>
              <w:t>MODALITIES</w:t>
            </w:r>
            <w:r w:rsidRPr="00024C15">
              <w:rPr>
                <w:rFonts w:ascii="Arial" w:hAnsi="Arial" w:cs="Arial"/>
                <w:b/>
                <w:bCs/>
                <w:sz w:val="22"/>
                <w:szCs w:val="22"/>
              </w:rPr>
              <w:t>:-</w:t>
            </w:r>
            <w:proofErr w:type="gramEnd"/>
          </w:p>
          <w:p w14:paraId="39B346B9" w14:textId="77777777" w:rsidR="00024C15" w:rsidRPr="00024C15" w:rsidRDefault="00024C15" w:rsidP="00024C15">
            <w:pPr>
              <w:numPr>
                <w:ilvl w:val="0"/>
                <w:numId w:val="31"/>
              </w:numPr>
              <w:spacing w:after="160" w:line="360" w:lineRule="auto"/>
              <w:rPr>
                <w:rFonts w:ascii="Arial" w:hAnsi="Arial" w:cs="Arial"/>
              </w:rPr>
            </w:pPr>
            <w:r w:rsidRPr="00024C15">
              <w:rPr>
                <w:rFonts w:ascii="Arial" w:hAnsi="Arial" w:cs="Arial"/>
                <w:b/>
                <w:bCs/>
              </w:rPr>
              <w:t>USG ABDOMEN</w:t>
            </w:r>
            <w:r w:rsidRPr="00024C15">
              <w:rPr>
                <w:rFonts w:ascii="Arial" w:hAnsi="Arial" w:cs="Arial"/>
                <w:b/>
                <w:bCs/>
                <w:u w:val="single"/>
              </w:rPr>
              <w:t xml:space="preserve"> </w:t>
            </w:r>
            <w:r w:rsidRPr="00024C15">
              <w:rPr>
                <w:rFonts w:ascii="Arial" w:hAnsi="Arial" w:cs="Arial"/>
                <w:b/>
                <w:bCs/>
              </w:rPr>
              <w:t xml:space="preserve">– </w:t>
            </w:r>
            <w:r w:rsidRPr="00024C15">
              <w:rPr>
                <w:rFonts w:ascii="Arial" w:hAnsi="Arial" w:cs="Arial"/>
              </w:rPr>
              <w:t xml:space="preserve">Hepatomegaly with Grade III fatty liver, No free </w:t>
            </w:r>
            <w:proofErr w:type="gramStart"/>
            <w:r w:rsidRPr="00024C15">
              <w:rPr>
                <w:rFonts w:ascii="Arial" w:hAnsi="Arial" w:cs="Arial"/>
              </w:rPr>
              <w:t>fluid</w:t>
            </w:r>
            <w:r w:rsidRPr="00024C15">
              <w:rPr>
                <w:rFonts w:ascii="Arial" w:hAnsi="Arial" w:cs="Arial"/>
                <w:b/>
                <w:bCs/>
              </w:rPr>
              <w:t xml:space="preserve"> ;</w:t>
            </w:r>
            <w:proofErr w:type="gramEnd"/>
            <w:r w:rsidRPr="00024C15">
              <w:rPr>
                <w:rFonts w:ascii="Arial" w:hAnsi="Arial" w:cs="Arial"/>
                <w:b/>
                <w:bCs/>
              </w:rPr>
              <w:t xml:space="preserve"> </w:t>
            </w:r>
            <w:r w:rsidRPr="00024C15">
              <w:rPr>
                <w:rFonts w:ascii="Arial" w:hAnsi="Arial" w:cs="Arial"/>
              </w:rPr>
              <w:t>Bilateral kidneys –normal size and echoes</w:t>
            </w:r>
          </w:p>
          <w:p w14:paraId="2DACE77F" w14:textId="77777777" w:rsidR="00024C15" w:rsidRPr="00024C15" w:rsidRDefault="00024C15" w:rsidP="00024C15">
            <w:pPr>
              <w:numPr>
                <w:ilvl w:val="0"/>
                <w:numId w:val="31"/>
              </w:numPr>
              <w:spacing w:after="160" w:line="360" w:lineRule="auto"/>
              <w:rPr>
                <w:rFonts w:ascii="Arial" w:hAnsi="Arial" w:cs="Arial"/>
              </w:rPr>
            </w:pPr>
            <w:r w:rsidRPr="00024C15">
              <w:rPr>
                <w:rFonts w:ascii="Arial" w:hAnsi="Arial" w:cs="Arial"/>
                <w:b/>
                <w:bCs/>
              </w:rPr>
              <w:t>PORTAL VENOUS DOPPLER</w:t>
            </w:r>
            <w:r w:rsidRPr="00024C15">
              <w:rPr>
                <w:rFonts w:ascii="Arial" w:hAnsi="Arial" w:cs="Arial"/>
                <w:b/>
                <w:bCs/>
                <w:u w:val="single"/>
              </w:rPr>
              <w:t xml:space="preserve"> </w:t>
            </w:r>
            <w:r w:rsidRPr="00024C15">
              <w:rPr>
                <w:rFonts w:ascii="Arial" w:hAnsi="Arial" w:cs="Arial"/>
                <w:b/>
                <w:bCs/>
              </w:rPr>
              <w:t xml:space="preserve">– </w:t>
            </w:r>
            <w:r w:rsidRPr="00024C15">
              <w:rPr>
                <w:rFonts w:ascii="Arial" w:hAnsi="Arial" w:cs="Arial"/>
              </w:rPr>
              <w:t>Normal study</w:t>
            </w:r>
          </w:p>
          <w:p w14:paraId="5D39C721" w14:textId="77777777" w:rsidR="00024C15" w:rsidRPr="00024C15" w:rsidRDefault="00024C15" w:rsidP="00024C15">
            <w:pPr>
              <w:numPr>
                <w:ilvl w:val="0"/>
                <w:numId w:val="31"/>
              </w:numPr>
              <w:spacing w:after="160" w:line="360" w:lineRule="auto"/>
              <w:rPr>
                <w:rFonts w:ascii="Arial" w:hAnsi="Arial" w:cs="Arial"/>
              </w:rPr>
            </w:pPr>
            <w:r w:rsidRPr="00024C15">
              <w:rPr>
                <w:rFonts w:ascii="Arial" w:hAnsi="Arial" w:cs="Arial"/>
                <w:b/>
                <w:bCs/>
              </w:rPr>
              <w:t xml:space="preserve">CT ABDOMEN: </w:t>
            </w:r>
            <w:r w:rsidRPr="00B06C2D">
              <w:rPr>
                <w:rFonts w:ascii="Arial" w:hAnsi="Arial" w:cs="Arial"/>
              </w:rPr>
              <w:t>Hepatomegaly</w:t>
            </w:r>
            <w:r w:rsidRPr="00024C15">
              <w:rPr>
                <w:rFonts w:ascii="Arial" w:hAnsi="Arial" w:cs="Arial"/>
              </w:rPr>
              <w:t xml:space="preserve"> with severe steatosis</w:t>
            </w:r>
          </w:p>
          <w:p w14:paraId="0C992E95" w14:textId="77777777" w:rsidR="00024C15" w:rsidRPr="00024C15" w:rsidRDefault="00024C15" w:rsidP="00024C15">
            <w:pPr>
              <w:spacing w:line="360" w:lineRule="auto"/>
              <w:ind w:left="1080"/>
              <w:rPr>
                <w:rFonts w:ascii="Arial" w:hAnsi="Arial" w:cs="Arial"/>
              </w:rPr>
            </w:pPr>
            <w:r w:rsidRPr="00B06C2D">
              <w:rPr>
                <w:rFonts w:ascii="Arial" w:hAnsi="Arial" w:cs="Arial"/>
              </w:rPr>
              <w:t>Liver attenuation index – (-10</w:t>
            </w:r>
            <w:r w:rsidRPr="00024C15">
              <w:rPr>
                <w:rFonts w:ascii="Arial" w:hAnsi="Arial" w:cs="Arial"/>
                <w:b/>
                <w:bCs/>
              </w:rPr>
              <w:t xml:space="preserve">) - </w:t>
            </w:r>
            <w:r w:rsidRPr="00024C15">
              <w:rPr>
                <w:rFonts w:ascii="Arial" w:hAnsi="Arial" w:cs="Arial"/>
              </w:rPr>
              <w:t>(suggestive of moderate to severe steatosis)</w:t>
            </w:r>
          </w:p>
          <w:p w14:paraId="6B9CCBB0" w14:textId="77777777" w:rsidR="00024C15" w:rsidRPr="00024C15" w:rsidRDefault="00024C15" w:rsidP="00024C15">
            <w:pPr>
              <w:numPr>
                <w:ilvl w:val="0"/>
                <w:numId w:val="31"/>
              </w:numPr>
              <w:spacing w:after="160" w:line="360" w:lineRule="auto"/>
              <w:rPr>
                <w:rFonts w:ascii="Arial" w:hAnsi="Arial" w:cs="Arial"/>
              </w:rPr>
            </w:pPr>
            <w:r w:rsidRPr="00024C15">
              <w:rPr>
                <w:rFonts w:ascii="Arial" w:hAnsi="Arial" w:cs="Arial"/>
                <w:b/>
                <w:bCs/>
              </w:rPr>
              <w:t xml:space="preserve">FIBROSCAN – </w:t>
            </w:r>
            <w:r w:rsidRPr="00B06C2D">
              <w:rPr>
                <w:rFonts w:ascii="Arial" w:hAnsi="Arial" w:cs="Arial"/>
              </w:rPr>
              <w:t>Fibrosis grade F3 (10 kPa), CAP score- steatosis grade – S2 (266 dB/m)</w:t>
            </w:r>
          </w:p>
          <w:p w14:paraId="793F1CAA" w14:textId="77777777" w:rsidR="00024C15" w:rsidRPr="00024C15" w:rsidRDefault="00024C15" w:rsidP="00024C15">
            <w:pPr>
              <w:pStyle w:val="ListParagraph"/>
              <w:numPr>
                <w:ilvl w:val="0"/>
                <w:numId w:val="31"/>
              </w:numPr>
              <w:spacing w:line="360" w:lineRule="auto"/>
              <w:rPr>
                <w:sz w:val="20"/>
                <w:szCs w:val="20"/>
              </w:rPr>
            </w:pPr>
            <w:r w:rsidRPr="00024C15">
              <w:rPr>
                <w:rFonts w:eastAsiaTheme="minorEastAsia"/>
                <w:b/>
                <w:bCs/>
                <w:sz w:val="20"/>
                <w:szCs w:val="20"/>
                <w:lang w:val="en-US"/>
              </w:rPr>
              <w:t xml:space="preserve">MRI PELVIS- </w:t>
            </w:r>
            <w:r w:rsidRPr="00024C15">
              <w:rPr>
                <w:rFonts w:eastAsiaTheme="minorEastAsia"/>
                <w:sz w:val="20"/>
                <w:szCs w:val="20"/>
                <w:lang w:val="en-US"/>
              </w:rPr>
              <w:t>Hypoplastic uterus &amp; ovaries</w:t>
            </w:r>
          </w:p>
          <w:p w14:paraId="053B9E2C" w14:textId="77777777" w:rsidR="00024C15" w:rsidRPr="00024C15" w:rsidRDefault="00024C15" w:rsidP="00024C15">
            <w:pPr>
              <w:pStyle w:val="ListParagraph"/>
              <w:spacing w:line="360" w:lineRule="auto"/>
              <w:ind w:left="1080"/>
              <w:rPr>
                <w:sz w:val="20"/>
                <w:szCs w:val="20"/>
              </w:rPr>
            </w:pPr>
          </w:p>
          <w:p w14:paraId="5B2FAD90" w14:textId="2B409495" w:rsidR="00024C15" w:rsidRPr="00024C15" w:rsidRDefault="00024C15" w:rsidP="00024C15">
            <w:pPr>
              <w:pStyle w:val="ListParagraph"/>
              <w:numPr>
                <w:ilvl w:val="0"/>
                <w:numId w:val="31"/>
              </w:numPr>
              <w:spacing w:line="360" w:lineRule="auto"/>
              <w:rPr>
                <w:sz w:val="20"/>
                <w:szCs w:val="20"/>
              </w:rPr>
            </w:pPr>
            <w:r w:rsidRPr="00024C15">
              <w:rPr>
                <w:rFonts w:eastAsiaTheme="minorEastAsia"/>
                <w:b/>
                <w:bCs/>
                <w:sz w:val="20"/>
                <w:szCs w:val="20"/>
                <w:lang w:val="en-US"/>
              </w:rPr>
              <w:t>MRI BRAIN</w:t>
            </w:r>
            <w:r w:rsidR="00E9376F">
              <w:rPr>
                <w:rFonts w:eastAsiaTheme="minorEastAsia"/>
                <w:b/>
                <w:bCs/>
                <w:sz w:val="20"/>
                <w:szCs w:val="20"/>
                <w:lang w:val="en-US"/>
              </w:rPr>
              <w:t xml:space="preserve">: </w:t>
            </w:r>
            <w:r w:rsidRPr="00024C15">
              <w:rPr>
                <w:i/>
                <w:iCs/>
                <w:sz w:val="20"/>
                <w:szCs w:val="20"/>
              </w:rPr>
              <w:t>Features suggestive of PSIS</w:t>
            </w:r>
            <w:r w:rsidRPr="00024C15">
              <w:rPr>
                <w:sz w:val="20"/>
                <w:szCs w:val="20"/>
              </w:rPr>
              <w:t xml:space="preserve"> (absent pituitary stalk, hypoplasia of the anterior pituitary and an ectopic posterior pituitary)</w:t>
            </w:r>
            <w:r w:rsidR="00E9376F">
              <w:t xml:space="preserve"> </w:t>
            </w:r>
            <w:r w:rsidR="00E9376F" w:rsidRPr="00E9376F">
              <w:rPr>
                <w:sz w:val="20"/>
                <w:szCs w:val="20"/>
              </w:rPr>
              <w:t>(Fig.2)</w:t>
            </w:r>
          </w:p>
          <w:p w14:paraId="4F225443" w14:textId="77777777" w:rsidR="00024C15" w:rsidRPr="00024C15" w:rsidRDefault="00024C15" w:rsidP="00024C15">
            <w:pPr>
              <w:pStyle w:val="ListParagraph"/>
              <w:spacing w:line="360" w:lineRule="auto"/>
              <w:ind w:left="1080"/>
              <w:rPr>
                <w:sz w:val="20"/>
                <w:szCs w:val="20"/>
              </w:rPr>
            </w:pPr>
            <w:r w:rsidRPr="00024C15">
              <w:rPr>
                <w:sz w:val="20"/>
                <w:szCs w:val="20"/>
              </w:rPr>
              <w:tab/>
            </w:r>
          </w:p>
          <w:p w14:paraId="73077E34" w14:textId="77777777" w:rsidR="00024C15" w:rsidRPr="00024C15" w:rsidRDefault="00024C15" w:rsidP="00024C15">
            <w:pPr>
              <w:spacing w:line="360" w:lineRule="auto"/>
              <w:rPr>
                <w:rFonts w:ascii="Arial" w:hAnsi="Arial" w:cs="Arial"/>
                <w:lang w:eastAsia="en-IN"/>
              </w:rPr>
            </w:pPr>
            <w:r w:rsidRPr="00024C15">
              <w:rPr>
                <w:rFonts w:ascii="Arial" w:hAnsi="Arial" w:cs="Arial"/>
                <w:lang w:eastAsia="en-IN"/>
              </w:rPr>
              <w:t xml:space="preserve">As all other causes of Acute hepatitis were ruled out, also patient fulfils the criteria for metabolic syndrome </w:t>
            </w:r>
            <w:r w:rsidRPr="00024C15">
              <w:rPr>
                <w:rFonts w:ascii="Arial" w:hAnsi="Arial" w:cs="Arial"/>
              </w:rPr>
              <w:t xml:space="preserve">(increased waist circumference and triglycerides, low </w:t>
            </w:r>
            <w:proofErr w:type="gramStart"/>
            <w:r w:rsidRPr="00024C15">
              <w:rPr>
                <w:rFonts w:ascii="Arial" w:hAnsi="Arial" w:cs="Arial"/>
              </w:rPr>
              <w:t xml:space="preserve">HDL) </w:t>
            </w:r>
            <w:r w:rsidRPr="00024C15">
              <w:rPr>
                <w:rFonts w:ascii="Arial" w:hAnsi="Arial" w:cs="Arial"/>
                <w:lang w:eastAsia="en-IN"/>
              </w:rPr>
              <w:t xml:space="preserve"> and</w:t>
            </w:r>
            <w:proofErr w:type="gramEnd"/>
            <w:r w:rsidRPr="00024C15">
              <w:rPr>
                <w:rFonts w:ascii="Arial" w:hAnsi="Arial" w:cs="Arial"/>
                <w:lang w:eastAsia="en-IN"/>
              </w:rPr>
              <w:t xml:space="preserve"> imaging modalities revealed- severe hepatic steatosis, we proceeded for liver biopsy</w:t>
            </w:r>
          </w:p>
          <w:p w14:paraId="0181985D" w14:textId="77777777" w:rsidR="00024C15" w:rsidRPr="00024C15" w:rsidRDefault="00024C15" w:rsidP="00024C15">
            <w:pPr>
              <w:spacing w:line="360" w:lineRule="auto"/>
              <w:rPr>
                <w:rFonts w:ascii="Arial" w:hAnsi="Arial" w:cs="Arial"/>
                <w:lang w:eastAsia="en-IN"/>
              </w:rPr>
            </w:pPr>
          </w:p>
          <w:p w14:paraId="63BEEAD8" w14:textId="645EEE73" w:rsidR="00024C15" w:rsidRPr="00024C15" w:rsidRDefault="00024C15" w:rsidP="00024C15">
            <w:pPr>
              <w:spacing w:line="360" w:lineRule="auto"/>
              <w:rPr>
                <w:rFonts w:ascii="Arial" w:hAnsi="Arial" w:cs="Arial"/>
                <w:b/>
                <w:bCs/>
                <w:sz w:val="22"/>
                <w:szCs w:val="22"/>
                <w:lang w:eastAsia="en-IN"/>
              </w:rPr>
            </w:pPr>
            <w:r w:rsidRPr="00024C15">
              <w:rPr>
                <w:rFonts w:ascii="Arial" w:hAnsi="Arial" w:cs="Arial"/>
                <w:b/>
                <w:bCs/>
                <w:sz w:val="22"/>
                <w:szCs w:val="22"/>
                <w:lang w:eastAsia="en-IN"/>
              </w:rPr>
              <w:t>LIVER BIOPSY</w:t>
            </w:r>
            <w:r w:rsidR="00E9376F">
              <w:rPr>
                <w:rFonts w:ascii="Arial" w:hAnsi="Arial" w:cs="Arial"/>
                <w:b/>
                <w:bCs/>
                <w:sz w:val="22"/>
                <w:szCs w:val="22"/>
                <w:lang w:eastAsia="en-IN"/>
              </w:rPr>
              <w:t xml:space="preserve">: </w:t>
            </w:r>
          </w:p>
          <w:p w14:paraId="2E44501D" w14:textId="2D7249AD" w:rsidR="00024C15" w:rsidRPr="00024C15" w:rsidRDefault="00024C15" w:rsidP="00024C15">
            <w:pPr>
              <w:spacing w:line="360" w:lineRule="auto"/>
              <w:rPr>
                <w:rFonts w:ascii="Arial" w:eastAsia="Calibri" w:hAnsi="Arial" w:cs="Arial"/>
                <w:kern w:val="24"/>
                <w:lang w:eastAsia="en-IN"/>
              </w:rPr>
            </w:pPr>
            <w:r w:rsidRPr="00024C15">
              <w:rPr>
                <w:rFonts w:ascii="Arial" w:hAnsi="Arial" w:cs="Arial"/>
                <w:lang w:eastAsia="en-IN"/>
              </w:rPr>
              <w:t>Deranged liver architecture with hepatocytes showing severe macro vesicular steatosis (&gt; 66%, score 3). On Masson trichrome, portal fibrosis with bridging septae &amp; incomplete nodule formation +. Perl’s reaction (Iron)</w:t>
            </w:r>
            <w:proofErr w:type="gramStart"/>
            <w:r w:rsidRPr="00024C15">
              <w:rPr>
                <w:rFonts w:ascii="Arial" w:hAnsi="Arial" w:cs="Arial"/>
                <w:lang w:eastAsia="en-IN"/>
              </w:rPr>
              <w:t>/  Rhodanine</w:t>
            </w:r>
            <w:proofErr w:type="gramEnd"/>
            <w:r w:rsidRPr="00024C15">
              <w:rPr>
                <w:rFonts w:ascii="Arial" w:hAnsi="Arial" w:cs="Arial"/>
                <w:lang w:eastAsia="en-IN"/>
              </w:rPr>
              <w:t xml:space="preserve"> stain (copper) - negative </w:t>
            </w:r>
            <w:r w:rsidR="00E9376F" w:rsidRPr="00E9376F">
              <w:rPr>
                <w:rFonts w:ascii="Arial" w:hAnsi="Arial" w:cs="Arial"/>
                <w:lang w:eastAsia="en-IN"/>
              </w:rPr>
              <w:t>(Fig.3)</w:t>
            </w:r>
            <w:r w:rsidR="00E9376F">
              <w:rPr>
                <w:rFonts w:ascii="Arial" w:hAnsi="Arial" w:cs="Arial"/>
                <w:lang w:eastAsia="en-IN"/>
              </w:rPr>
              <w:t>.</w:t>
            </w:r>
          </w:p>
          <w:p w14:paraId="344E7199" w14:textId="0591CC89" w:rsidR="00024C15" w:rsidRPr="00024C15" w:rsidRDefault="00024C15" w:rsidP="00024C15">
            <w:pPr>
              <w:spacing w:line="360" w:lineRule="auto"/>
              <w:rPr>
                <w:rFonts w:ascii="Arial" w:hAnsi="Arial" w:cs="Arial"/>
                <w:b/>
                <w:bCs/>
                <w:lang w:eastAsia="en-IN"/>
              </w:rPr>
            </w:pPr>
            <w:r w:rsidRPr="00024C15">
              <w:rPr>
                <w:rFonts w:ascii="Arial" w:hAnsi="Arial" w:cs="Arial"/>
                <w:b/>
                <w:bCs/>
              </w:rPr>
              <w:t xml:space="preserve">Final report- Steatotic liver </w:t>
            </w:r>
            <w:proofErr w:type="gramStart"/>
            <w:r w:rsidRPr="00024C15">
              <w:rPr>
                <w:rFonts w:ascii="Arial" w:hAnsi="Arial" w:cs="Arial"/>
                <w:b/>
                <w:bCs/>
              </w:rPr>
              <w:t>disease,  Possibility</w:t>
            </w:r>
            <w:proofErr w:type="gramEnd"/>
            <w:r w:rsidRPr="00024C15">
              <w:rPr>
                <w:rFonts w:ascii="Arial" w:hAnsi="Arial" w:cs="Arial"/>
                <w:b/>
                <w:bCs/>
              </w:rPr>
              <w:t xml:space="preserve"> of Non-alcoholic steato-hepatitis. </w:t>
            </w:r>
            <w:r w:rsidRPr="00B06C2D">
              <w:rPr>
                <w:rFonts w:ascii="Arial" w:hAnsi="Arial" w:cs="Arial"/>
              </w:rPr>
              <w:t>NAS score: 6/8. Fibrosis score: F3(out of 4)</w:t>
            </w:r>
          </w:p>
        </w:tc>
      </w:tr>
      <w:tr w:rsidR="00024C15" w:rsidRPr="00B80A9F" w14:paraId="52862908" w14:textId="77777777" w:rsidTr="00024C15">
        <w:tc>
          <w:tcPr>
            <w:tcW w:w="10348" w:type="dxa"/>
            <w:gridSpan w:val="2"/>
            <w:tcBorders>
              <w:top w:val="nil"/>
              <w:left w:val="nil"/>
              <w:bottom w:val="nil"/>
              <w:right w:val="nil"/>
            </w:tcBorders>
            <w:shd w:val="clear" w:color="auto" w:fill="auto"/>
            <w:tcMar>
              <w:top w:w="100" w:type="dxa"/>
              <w:left w:w="100" w:type="dxa"/>
              <w:bottom w:w="100" w:type="dxa"/>
              <w:right w:w="100" w:type="dxa"/>
            </w:tcMar>
          </w:tcPr>
          <w:p w14:paraId="0C9F3378" w14:textId="77777777" w:rsidR="00024C15" w:rsidRPr="00024C15" w:rsidRDefault="00024C15" w:rsidP="002F2EF2">
            <w:pPr>
              <w:pStyle w:val="Heading3"/>
              <w:spacing w:before="0"/>
              <w:rPr>
                <w:rFonts w:ascii="Arial" w:eastAsia="Calibri" w:hAnsi="Arial" w:cs="Arial"/>
                <w:b/>
                <w:i/>
                <w:color w:val="000000" w:themeColor="text1"/>
                <w:sz w:val="22"/>
                <w:szCs w:val="22"/>
              </w:rPr>
            </w:pPr>
            <w:bookmarkStart w:id="2" w:name="_heading=h.3rdcrjn" w:colFirst="0" w:colLast="0"/>
            <w:bookmarkEnd w:id="2"/>
            <w:r w:rsidRPr="00024C15">
              <w:rPr>
                <w:rFonts w:ascii="Arial" w:eastAsia="Calibri" w:hAnsi="Arial" w:cs="Arial"/>
                <w:b/>
                <w:color w:val="000000" w:themeColor="text1"/>
                <w:sz w:val="22"/>
                <w:szCs w:val="22"/>
              </w:rPr>
              <w:lastRenderedPageBreak/>
              <w:t xml:space="preserve">DIFFERENTIAL DIAGNOSIS </w:t>
            </w:r>
          </w:p>
        </w:tc>
      </w:tr>
      <w:tr w:rsidR="00024C15" w:rsidRPr="00024C15" w14:paraId="7FB1EF2A" w14:textId="77777777" w:rsidTr="00024C15">
        <w:trPr>
          <w:trHeight w:val="1280"/>
        </w:trPr>
        <w:tc>
          <w:tcPr>
            <w:tcW w:w="10348" w:type="dxa"/>
            <w:gridSpan w:val="2"/>
            <w:tcBorders>
              <w:top w:val="nil"/>
              <w:left w:val="nil"/>
              <w:bottom w:val="nil"/>
              <w:right w:val="nil"/>
            </w:tcBorders>
            <w:shd w:val="clear" w:color="auto" w:fill="auto"/>
            <w:tcMar>
              <w:top w:w="100" w:type="dxa"/>
              <w:left w:w="100" w:type="dxa"/>
              <w:bottom w:w="100" w:type="dxa"/>
              <w:right w:w="100" w:type="dxa"/>
            </w:tcMar>
          </w:tcPr>
          <w:p w14:paraId="7801D6BE" w14:textId="0112A611" w:rsidR="00024C15" w:rsidRPr="008E6D12" w:rsidRDefault="00024C15" w:rsidP="00024C15">
            <w:pPr>
              <w:spacing w:line="276" w:lineRule="auto"/>
              <w:rPr>
                <w:rFonts w:ascii="Arial" w:hAnsi="Arial" w:cs="Arial"/>
              </w:rPr>
            </w:pPr>
            <w:r w:rsidRPr="00024C15">
              <w:rPr>
                <w:rFonts w:ascii="Arial" w:hAnsi="Arial" w:cs="Arial"/>
              </w:rPr>
              <w:t xml:space="preserve">Getting into the causes of hepatitis, </w:t>
            </w:r>
            <w:r w:rsidRPr="00024C15">
              <w:rPr>
                <w:rFonts w:ascii="Arial" w:hAnsi="Arial" w:cs="Arial"/>
                <w:i/>
                <w:iCs/>
              </w:rPr>
              <w:t>all common causes</w:t>
            </w:r>
            <w:r w:rsidRPr="00024C15">
              <w:rPr>
                <w:rFonts w:ascii="Arial" w:hAnsi="Arial" w:cs="Arial"/>
              </w:rPr>
              <w:t xml:space="preserve"> like viral infections, tropical illnesses, auto-immune hepatitis, Metabolic liver disease like Wilsons, hemochromatosis, alpha 1 antitrypsin deficiency were ruled out with the above investigation panel. Patient was diagnosed with </w:t>
            </w:r>
            <w:r w:rsidRPr="00024C15">
              <w:rPr>
                <w:rFonts w:ascii="Arial" w:hAnsi="Arial" w:cs="Arial"/>
                <w:i/>
                <w:iCs/>
              </w:rPr>
              <w:t>new onset diabetes mellitus, dyslipidaemia (Metabolic syndrome) and anterior pituitary hormonal deficiency</w:t>
            </w:r>
            <w:r w:rsidRPr="00024C15">
              <w:rPr>
                <w:rFonts w:ascii="Arial" w:hAnsi="Arial" w:cs="Arial"/>
              </w:rPr>
              <w:t xml:space="preserve"> </w:t>
            </w:r>
            <w:proofErr w:type="gramStart"/>
            <w:r w:rsidRPr="008E6D12">
              <w:rPr>
                <w:rFonts w:ascii="Arial" w:hAnsi="Arial" w:cs="Arial"/>
                <w:i/>
                <w:iCs/>
              </w:rPr>
              <w:t>( significantly</w:t>
            </w:r>
            <w:proofErr w:type="gramEnd"/>
            <w:r w:rsidRPr="008E6D12">
              <w:rPr>
                <w:rFonts w:ascii="Arial" w:hAnsi="Arial" w:cs="Arial"/>
                <w:i/>
                <w:iCs/>
              </w:rPr>
              <w:t xml:space="preserve"> cortisol levels were on the lower side).</w:t>
            </w:r>
            <w:r w:rsidRPr="00024C15">
              <w:rPr>
                <w:rFonts w:ascii="Arial" w:hAnsi="Arial" w:cs="Arial"/>
              </w:rPr>
              <w:t xml:space="preserve"> After this extensive workup, as patient did not have a history of diabetes or metabolic syndrome prior, following a thorough review of the literature to determine the underlying cause of severe hepatic steatosis and fibrosis in a young patient without traditional risk factors, we </w:t>
            </w:r>
            <w:r w:rsidRPr="008E6D12">
              <w:rPr>
                <w:rFonts w:ascii="Arial" w:hAnsi="Arial" w:cs="Arial"/>
              </w:rPr>
              <w:t>identified a direct relationship between pituitary stalk interruption syndrome and metabolic dysfunction-associated steato-hepatitis</w:t>
            </w:r>
            <w:r w:rsidRPr="00024C15">
              <w:rPr>
                <w:rFonts w:ascii="Arial" w:hAnsi="Arial" w:cs="Arial"/>
                <w:b/>
                <w:bCs/>
              </w:rPr>
              <w:t>.</w:t>
            </w:r>
            <w:r w:rsidRPr="00024C15">
              <w:rPr>
                <w:rFonts w:ascii="Arial" w:hAnsi="Arial" w:cs="Arial"/>
              </w:rPr>
              <w:t xml:space="preserve"> Various novel mechanisms, including alterations in hepatic fat metabolism and insulin resistance, have been proposed to explain this </w:t>
            </w:r>
            <w:proofErr w:type="gramStart"/>
            <w:r w:rsidRPr="00024C15">
              <w:rPr>
                <w:rFonts w:ascii="Arial" w:hAnsi="Arial" w:cs="Arial"/>
              </w:rPr>
              <w:t>association.</w:t>
            </w:r>
            <w:r w:rsidRPr="008E6D12">
              <w:rPr>
                <w:rFonts w:ascii="Arial" w:hAnsi="Arial" w:cs="Arial"/>
                <w:i/>
                <w:iCs/>
              </w:rPr>
              <w:t>The</w:t>
            </w:r>
            <w:proofErr w:type="gramEnd"/>
            <w:r w:rsidRPr="008E6D12">
              <w:rPr>
                <w:rFonts w:ascii="Arial" w:hAnsi="Arial" w:cs="Arial"/>
                <w:i/>
                <w:iCs/>
              </w:rPr>
              <w:t xml:space="preserve"> patient was ultimately diagnosed with Pituitary stalk interruption syndrome leading to metabolic dysfunction-associated steato-hepatitis (MASH)/Newly diagnosed Diabetes Mellitus</w:t>
            </w:r>
          </w:p>
          <w:p w14:paraId="5E550BC8" w14:textId="77777777" w:rsidR="00024C15" w:rsidRPr="00024C15" w:rsidRDefault="00024C15" w:rsidP="002F2EF2">
            <w:pPr>
              <w:rPr>
                <w:rFonts w:ascii="Arial" w:eastAsia="Calibri" w:hAnsi="Arial" w:cs="Arial"/>
              </w:rPr>
            </w:pPr>
          </w:p>
        </w:tc>
      </w:tr>
    </w:tbl>
    <w:p w14:paraId="01EB3BC6" w14:textId="77777777" w:rsidR="00024C15" w:rsidRPr="00B80A9F" w:rsidRDefault="00024C15" w:rsidP="00024C15">
      <w:pPr>
        <w:pBdr>
          <w:top w:val="nil"/>
          <w:left w:val="nil"/>
          <w:bottom w:val="nil"/>
          <w:right w:val="nil"/>
          <w:between w:val="nil"/>
        </w:pBdr>
        <w:rPr>
          <w:rFonts w:ascii="Times New Roman" w:eastAsia="Calibri" w:hAnsi="Times New Roman"/>
          <w:color w:val="000000"/>
          <w:sz w:val="24"/>
          <w:szCs w:val="24"/>
        </w:rPr>
      </w:pPr>
    </w:p>
    <w:tbl>
      <w:tblPr>
        <w:tblW w:w="9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40"/>
      </w:tblGrid>
      <w:tr w:rsidR="00024C15" w:rsidRPr="00B80A9F" w14:paraId="7A105B1D" w14:textId="77777777" w:rsidTr="00024C15">
        <w:trPr>
          <w:trHeight w:val="345"/>
        </w:trPr>
        <w:tc>
          <w:tcPr>
            <w:tcW w:w="9640" w:type="dxa"/>
            <w:tcBorders>
              <w:top w:val="nil"/>
              <w:left w:val="nil"/>
              <w:bottom w:val="nil"/>
              <w:right w:val="nil"/>
            </w:tcBorders>
            <w:shd w:val="clear" w:color="auto" w:fill="auto"/>
            <w:tcMar>
              <w:top w:w="100" w:type="dxa"/>
              <w:left w:w="100" w:type="dxa"/>
              <w:bottom w:w="100" w:type="dxa"/>
              <w:right w:w="100" w:type="dxa"/>
            </w:tcMar>
          </w:tcPr>
          <w:p w14:paraId="3DC99971" w14:textId="77777777" w:rsidR="00024C15" w:rsidRPr="00024C15" w:rsidRDefault="00024C15" w:rsidP="002F2EF2">
            <w:pPr>
              <w:pStyle w:val="Heading3"/>
              <w:spacing w:before="0"/>
              <w:rPr>
                <w:rFonts w:ascii="Arial" w:eastAsia="Calibri" w:hAnsi="Arial" w:cs="Arial"/>
                <w:b/>
                <w:i/>
                <w:color w:val="000000" w:themeColor="text1"/>
                <w:sz w:val="22"/>
                <w:szCs w:val="22"/>
              </w:rPr>
            </w:pPr>
            <w:bookmarkStart w:id="3" w:name="_heading=h.26in1rg" w:colFirst="0" w:colLast="0"/>
            <w:bookmarkEnd w:id="3"/>
            <w:r w:rsidRPr="00024C15">
              <w:rPr>
                <w:rFonts w:ascii="Arial" w:eastAsia="Calibri" w:hAnsi="Arial" w:cs="Arial"/>
                <w:b/>
                <w:color w:val="000000" w:themeColor="text1"/>
                <w:sz w:val="22"/>
                <w:szCs w:val="22"/>
              </w:rPr>
              <w:t xml:space="preserve">TREATMENT </w:t>
            </w:r>
          </w:p>
        </w:tc>
      </w:tr>
      <w:tr w:rsidR="00024C15" w:rsidRPr="00024C15" w14:paraId="52EE4B02" w14:textId="77777777" w:rsidTr="00024C15">
        <w:trPr>
          <w:trHeight w:val="1180"/>
        </w:trPr>
        <w:tc>
          <w:tcPr>
            <w:tcW w:w="9640" w:type="dxa"/>
            <w:tcBorders>
              <w:top w:val="nil"/>
              <w:left w:val="nil"/>
              <w:bottom w:val="nil"/>
              <w:right w:val="nil"/>
            </w:tcBorders>
            <w:shd w:val="clear" w:color="auto" w:fill="auto"/>
            <w:tcMar>
              <w:top w:w="100" w:type="dxa"/>
              <w:left w:w="100" w:type="dxa"/>
              <w:bottom w:w="100" w:type="dxa"/>
              <w:right w:w="100" w:type="dxa"/>
            </w:tcMar>
          </w:tcPr>
          <w:p w14:paraId="60846A49" w14:textId="77777777" w:rsidR="00024C15" w:rsidRPr="00024C15" w:rsidRDefault="00024C15" w:rsidP="00024C15">
            <w:pPr>
              <w:jc w:val="both"/>
              <w:rPr>
                <w:rFonts w:ascii="Arial" w:hAnsi="Arial" w:cs="Arial"/>
                <w:u w:val="single"/>
              </w:rPr>
            </w:pPr>
            <w:r w:rsidRPr="00024C15">
              <w:rPr>
                <w:rFonts w:ascii="Arial" w:hAnsi="Arial" w:cs="Arial"/>
              </w:rPr>
              <w:t xml:space="preserve">The patient was </w:t>
            </w:r>
            <w:proofErr w:type="gramStart"/>
            <w:r w:rsidRPr="00024C15">
              <w:rPr>
                <w:rFonts w:ascii="Arial" w:hAnsi="Arial" w:cs="Arial"/>
              </w:rPr>
              <w:t>initiated  on</w:t>
            </w:r>
            <w:proofErr w:type="gramEnd"/>
            <w:r w:rsidRPr="00024C15">
              <w:rPr>
                <w:rFonts w:ascii="Arial" w:hAnsi="Arial" w:cs="Arial"/>
              </w:rPr>
              <w:t xml:space="preserve"> thyroxine, corticosteroids, growth hormone, oral anti diabetic agents, and lipid-lowering therapy. Oestrogen and progesterone supplementation were deferred until resolution of the acute hepatitis.</w:t>
            </w:r>
          </w:p>
        </w:tc>
      </w:tr>
    </w:tbl>
    <w:p w14:paraId="1AC0796D" w14:textId="77777777" w:rsidR="00024C15" w:rsidRPr="00024C15" w:rsidRDefault="00024C15" w:rsidP="00024C15">
      <w:pPr>
        <w:pBdr>
          <w:top w:val="nil"/>
          <w:left w:val="nil"/>
          <w:bottom w:val="nil"/>
          <w:right w:val="nil"/>
          <w:between w:val="nil"/>
        </w:pBdr>
        <w:rPr>
          <w:rFonts w:ascii="Arial" w:eastAsia="Calibri" w:hAnsi="Arial" w:cs="Arial"/>
          <w:color w:val="000000" w:themeColor="text1"/>
          <w:sz w:val="22"/>
          <w:szCs w:val="22"/>
        </w:rPr>
      </w:pPr>
    </w:p>
    <w:tbl>
      <w:tblPr>
        <w:tblW w:w="9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40"/>
      </w:tblGrid>
      <w:tr w:rsidR="00024C15" w:rsidRPr="00024C15" w14:paraId="24F2F5C0" w14:textId="77777777" w:rsidTr="00024C15">
        <w:tc>
          <w:tcPr>
            <w:tcW w:w="9640" w:type="dxa"/>
            <w:tcBorders>
              <w:top w:val="nil"/>
              <w:left w:val="nil"/>
              <w:bottom w:val="nil"/>
              <w:right w:val="nil"/>
            </w:tcBorders>
            <w:shd w:val="clear" w:color="auto" w:fill="auto"/>
            <w:tcMar>
              <w:top w:w="100" w:type="dxa"/>
              <w:left w:w="100" w:type="dxa"/>
              <w:bottom w:w="100" w:type="dxa"/>
              <w:right w:w="100" w:type="dxa"/>
            </w:tcMar>
          </w:tcPr>
          <w:p w14:paraId="64FEFB13" w14:textId="77777777" w:rsidR="00024C15" w:rsidRPr="00024C15" w:rsidRDefault="00024C15" w:rsidP="002F2EF2">
            <w:pPr>
              <w:pStyle w:val="Heading3"/>
              <w:spacing w:before="0"/>
              <w:rPr>
                <w:rFonts w:ascii="Arial" w:eastAsia="Calibri" w:hAnsi="Arial" w:cs="Arial"/>
                <w:b/>
                <w:color w:val="000000" w:themeColor="text1"/>
                <w:sz w:val="22"/>
                <w:szCs w:val="22"/>
              </w:rPr>
            </w:pPr>
            <w:r w:rsidRPr="00024C15">
              <w:rPr>
                <w:rFonts w:ascii="Arial" w:eastAsia="Calibri" w:hAnsi="Arial" w:cs="Arial"/>
                <w:b/>
                <w:color w:val="000000" w:themeColor="text1"/>
                <w:sz w:val="22"/>
                <w:szCs w:val="22"/>
              </w:rPr>
              <w:t>OUTCOME AND FOLLOW-UP</w:t>
            </w:r>
          </w:p>
        </w:tc>
      </w:tr>
      <w:tr w:rsidR="00024C15" w:rsidRPr="00024C15" w14:paraId="2D4FDD0B" w14:textId="77777777" w:rsidTr="00024C15">
        <w:trPr>
          <w:trHeight w:val="1700"/>
        </w:trPr>
        <w:tc>
          <w:tcPr>
            <w:tcW w:w="9640" w:type="dxa"/>
            <w:tcBorders>
              <w:top w:val="nil"/>
              <w:left w:val="nil"/>
              <w:bottom w:val="nil"/>
              <w:right w:val="nil"/>
            </w:tcBorders>
            <w:shd w:val="clear" w:color="auto" w:fill="auto"/>
            <w:tcMar>
              <w:top w:w="100" w:type="dxa"/>
              <w:left w:w="100" w:type="dxa"/>
              <w:bottom w:w="100" w:type="dxa"/>
              <w:right w:w="100" w:type="dxa"/>
            </w:tcMar>
          </w:tcPr>
          <w:p w14:paraId="17CA852B" w14:textId="77777777" w:rsidR="00024C15" w:rsidRPr="00024C15" w:rsidRDefault="00024C15" w:rsidP="00024C15">
            <w:pPr>
              <w:jc w:val="both"/>
              <w:rPr>
                <w:rFonts w:ascii="Arial" w:hAnsi="Arial" w:cs="Arial"/>
              </w:rPr>
            </w:pPr>
            <w:r w:rsidRPr="00024C15">
              <w:rPr>
                <w:rFonts w:ascii="Arial" w:hAnsi="Arial" w:cs="Arial"/>
              </w:rPr>
              <w:t xml:space="preserve">With treatment, </w:t>
            </w:r>
            <w:proofErr w:type="gramStart"/>
            <w:r w:rsidRPr="00024C15">
              <w:rPr>
                <w:rFonts w:ascii="Arial" w:hAnsi="Arial" w:cs="Arial"/>
              </w:rPr>
              <w:t>jaundice  resolved</w:t>
            </w:r>
            <w:proofErr w:type="gramEnd"/>
            <w:r w:rsidRPr="00024C15">
              <w:rPr>
                <w:rFonts w:ascii="Arial" w:hAnsi="Arial" w:cs="Arial"/>
              </w:rPr>
              <w:t xml:space="preserve"> completely by the second month and hormone therapy was fully optimized. The patient showed significant clinical improvement and has been kept under follow-up periodically screening her liver and hormonal parameters in an out-patient basis.</w:t>
            </w:r>
          </w:p>
          <w:p w14:paraId="4F6381DC" w14:textId="77777777" w:rsidR="00024C15" w:rsidRPr="00024C15" w:rsidRDefault="00024C15" w:rsidP="00024C15">
            <w:pPr>
              <w:jc w:val="both"/>
              <w:rPr>
                <w:rFonts w:ascii="Arial" w:hAnsi="Arial" w:cs="Arial"/>
              </w:rPr>
            </w:pPr>
          </w:p>
          <w:p w14:paraId="3779BA73" w14:textId="77777777" w:rsidR="00024C15" w:rsidRPr="00024C15" w:rsidRDefault="00024C15" w:rsidP="00024C15">
            <w:pPr>
              <w:jc w:val="both"/>
              <w:rPr>
                <w:rFonts w:ascii="Arial" w:hAnsi="Arial" w:cs="Arial"/>
              </w:rPr>
            </w:pPr>
            <w:r w:rsidRPr="00024C15">
              <w:rPr>
                <w:rFonts w:ascii="Arial" w:hAnsi="Arial" w:cs="Arial"/>
              </w:rPr>
              <w:t>This case highlights a rare but critical cause of progressive liver disease, where timely hormone replacement therapy offers a unique opportunity to prevent cirrhosis and its complications at a young age. Routine monitoring of liver function and endocrine status is essential in patients with pituitary stalk interruption syndrome to facilitate early intervention</w:t>
            </w:r>
          </w:p>
          <w:p w14:paraId="53F2AC56" w14:textId="77777777" w:rsidR="00024C15" w:rsidRPr="00024C15" w:rsidRDefault="00024C15" w:rsidP="002F2EF2">
            <w:pPr>
              <w:pBdr>
                <w:top w:val="nil"/>
                <w:left w:val="nil"/>
                <w:bottom w:val="nil"/>
                <w:right w:val="nil"/>
                <w:between w:val="nil"/>
              </w:pBdr>
              <w:rPr>
                <w:rFonts w:ascii="Arial" w:eastAsia="Calibri" w:hAnsi="Arial" w:cs="Arial"/>
                <w:b/>
                <w:color w:val="000000"/>
              </w:rPr>
            </w:pPr>
          </w:p>
          <w:p w14:paraId="1FCA41ED" w14:textId="77777777" w:rsidR="00024C15" w:rsidRPr="00024C15" w:rsidRDefault="00024C15" w:rsidP="002F2EF2">
            <w:pPr>
              <w:rPr>
                <w:rFonts w:ascii="Arial" w:eastAsia="Calibri" w:hAnsi="Arial" w:cs="Arial"/>
                <w:sz w:val="24"/>
                <w:szCs w:val="24"/>
              </w:rPr>
            </w:pPr>
            <w:r w:rsidRPr="00024C15">
              <w:rPr>
                <w:rFonts w:ascii="Arial" w:eastAsia="Calibri" w:hAnsi="Arial" w:cs="Arial"/>
                <w:sz w:val="24"/>
                <w:szCs w:val="24"/>
              </w:rPr>
              <w:t xml:space="preserve"> </w:t>
            </w:r>
          </w:p>
        </w:tc>
      </w:tr>
    </w:tbl>
    <w:p w14:paraId="6FD278D6" w14:textId="77777777" w:rsidR="00790ADA" w:rsidRPr="00FB3A86" w:rsidRDefault="00790ADA" w:rsidP="00441B6F">
      <w:pPr>
        <w:pStyle w:val="Body"/>
        <w:spacing w:after="0"/>
        <w:rPr>
          <w:rFonts w:ascii="Arial" w:hAnsi="Arial" w:cs="Arial"/>
        </w:rPr>
      </w:pPr>
    </w:p>
    <w:p w14:paraId="7C7CCF5A" w14:textId="77777777" w:rsidR="00790ADA" w:rsidRPr="00FB3A86" w:rsidRDefault="00790ADA" w:rsidP="00441B6F">
      <w:pPr>
        <w:pStyle w:val="Body"/>
        <w:spacing w:after="0"/>
        <w:rPr>
          <w:rFonts w:ascii="Arial" w:hAnsi="Arial" w:cs="Arial"/>
        </w:rPr>
      </w:pPr>
    </w:p>
    <w:p w14:paraId="5B2BBB6F" w14:textId="1A07FBEB"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discussion</w:t>
      </w:r>
    </w:p>
    <w:p w14:paraId="37C28863" w14:textId="77777777" w:rsidR="00790ADA" w:rsidRPr="00FB3A86" w:rsidRDefault="00790ADA" w:rsidP="00441B6F">
      <w:pPr>
        <w:pStyle w:val="Head1"/>
        <w:spacing w:after="0"/>
        <w:jc w:val="both"/>
        <w:rPr>
          <w:rFonts w:ascii="Arial" w:hAnsi="Arial" w:cs="Arial"/>
        </w:rPr>
      </w:pPr>
    </w:p>
    <w:tbl>
      <w:tblPr>
        <w:tblW w:w="9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40"/>
      </w:tblGrid>
      <w:tr w:rsidR="00024C15" w:rsidRPr="00024C15" w14:paraId="4FEDBFB8" w14:textId="77777777" w:rsidTr="00024C15">
        <w:trPr>
          <w:trHeight w:val="1700"/>
        </w:trPr>
        <w:tc>
          <w:tcPr>
            <w:tcW w:w="9640" w:type="dxa"/>
            <w:tcBorders>
              <w:top w:val="nil"/>
              <w:left w:val="nil"/>
              <w:bottom w:val="nil"/>
              <w:right w:val="nil"/>
            </w:tcBorders>
            <w:shd w:val="clear" w:color="auto" w:fill="auto"/>
            <w:tcMar>
              <w:top w:w="100" w:type="dxa"/>
              <w:left w:w="100" w:type="dxa"/>
              <w:bottom w:w="100" w:type="dxa"/>
              <w:right w:w="100" w:type="dxa"/>
            </w:tcMar>
          </w:tcPr>
          <w:p w14:paraId="72F1060A" w14:textId="78D9245A" w:rsidR="00024C15" w:rsidRPr="00024C15" w:rsidRDefault="00024C15" w:rsidP="00024C15">
            <w:pPr>
              <w:spacing w:line="276" w:lineRule="auto"/>
              <w:jc w:val="both"/>
              <w:rPr>
                <w:rFonts w:ascii="Arial" w:hAnsi="Arial" w:cs="Arial"/>
                <w:color w:val="000000" w:themeColor="text1"/>
                <w:lang w:eastAsia="en-IN"/>
              </w:rPr>
            </w:pPr>
            <w:r w:rsidRPr="003D3A37">
              <w:rPr>
                <w:rFonts w:ascii="Arial" w:hAnsi="Arial" w:cs="Arial"/>
                <w:color w:val="000000" w:themeColor="text1"/>
                <w:lang w:eastAsia="en-IN"/>
              </w:rPr>
              <w:t>Pituitary Stalk Interruption Syndrome (PSIS)</w:t>
            </w:r>
            <w:r w:rsidRPr="00024C15">
              <w:rPr>
                <w:rFonts w:ascii="Arial" w:hAnsi="Arial" w:cs="Arial"/>
                <w:b/>
                <w:bCs/>
                <w:color w:val="000000" w:themeColor="text1"/>
                <w:lang w:eastAsia="en-IN"/>
              </w:rPr>
              <w:t xml:space="preserve"> </w:t>
            </w:r>
            <w:r w:rsidRPr="00024C15">
              <w:rPr>
                <w:rFonts w:ascii="Arial" w:hAnsi="Arial" w:cs="Arial"/>
                <w:color w:val="000000" w:themeColor="text1"/>
                <w:lang w:eastAsia="en-IN"/>
              </w:rPr>
              <w:t>is a rare congenital anomaly with an incidence of 0.5 in 1</w:t>
            </w:r>
            <w:r w:rsidR="003D3A37">
              <w:rPr>
                <w:rFonts w:ascii="Arial" w:hAnsi="Arial" w:cs="Arial"/>
                <w:color w:val="000000" w:themeColor="text1"/>
                <w:lang w:eastAsia="en-IN"/>
              </w:rPr>
              <w:t>00,</w:t>
            </w:r>
            <w:r w:rsidRPr="00024C15">
              <w:rPr>
                <w:rFonts w:ascii="Arial" w:hAnsi="Arial" w:cs="Arial"/>
                <w:color w:val="000000" w:themeColor="text1"/>
                <w:lang w:eastAsia="en-IN"/>
              </w:rPr>
              <w:t>000 live births</w:t>
            </w:r>
            <w:r w:rsidRPr="00024C15">
              <w:rPr>
                <w:rFonts w:ascii="Arial" w:hAnsi="Arial" w:cs="Arial"/>
                <w:color w:val="000000" w:themeColor="text1"/>
                <w:vertAlign w:val="superscript"/>
                <w:lang w:eastAsia="en-IN"/>
              </w:rPr>
              <w:t xml:space="preserve"> </w:t>
            </w:r>
            <w:r w:rsidRPr="00024C15">
              <w:rPr>
                <w:rFonts w:ascii="Arial" w:hAnsi="Arial" w:cs="Arial"/>
                <w:color w:val="000000" w:themeColor="text1"/>
                <w:lang w:eastAsia="en-IN"/>
              </w:rPr>
              <w:t xml:space="preserve">characterized </w:t>
            </w:r>
            <w:bookmarkStart w:id="4" w:name="_Hlk197017517"/>
            <w:r w:rsidRPr="00024C15">
              <w:rPr>
                <w:rFonts w:ascii="Arial" w:hAnsi="Arial" w:cs="Arial"/>
                <w:color w:val="000000" w:themeColor="text1"/>
                <w:lang w:eastAsia="en-IN"/>
              </w:rPr>
              <w:t xml:space="preserve">by </w:t>
            </w:r>
            <w:r w:rsidRPr="00024C15">
              <w:rPr>
                <w:rFonts w:ascii="Arial" w:hAnsi="Arial" w:cs="Arial"/>
                <w:b/>
                <w:bCs/>
                <w:color w:val="000000" w:themeColor="text1"/>
                <w:lang w:eastAsia="en-IN"/>
              </w:rPr>
              <w:t>t</w:t>
            </w:r>
            <w:r w:rsidRPr="00421218">
              <w:rPr>
                <w:rFonts w:ascii="Arial" w:hAnsi="Arial" w:cs="Arial"/>
                <w:color w:val="000000" w:themeColor="text1"/>
                <w:lang w:eastAsia="en-IN"/>
              </w:rPr>
              <w:t>riad in MRI Brain such as</w:t>
            </w:r>
            <w:r w:rsidRPr="00024C15">
              <w:rPr>
                <w:rFonts w:ascii="Arial" w:hAnsi="Arial" w:cs="Arial"/>
                <w:b/>
                <w:bCs/>
                <w:color w:val="000000" w:themeColor="text1"/>
                <w:lang w:eastAsia="en-IN"/>
              </w:rPr>
              <w:t xml:space="preserve"> </w:t>
            </w:r>
            <w:r w:rsidRPr="00C40431">
              <w:rPr>
                <w:rFonts w:ascii="Arial" w:hAnsi="Arial" w:cs="Arial"/>
                <w:color w:val="000000" w:themeColor="text1"/>
                <w:lang w:eastAsia="en-IN"/>
              </w:rPr>
              <w:t>thinning or disappearance of the pituitary stalk, anterior pituitary hypoplasia and an ectopic posterior pituitary</w:t>
            </w:r>
            <w:r w:rsidR="003D3A37">
              <w:rPr>
                <w:rFonts w:ascii="Arial" w:hAnsi="Arial" w:cs="Arial"/>
                <w:b/>
                <w:bCs/>
                <w:color w:val="000000" w:themeColor="text1"/>
                <w:lang w:eastAsia="en-IN"/>
              </w:rPr>
              <w:t xml:space="preserve"> </w:t>
            </w:r>
            <w:bookmarkEnd w:id="4"/>
            <w:r w:rsidR="003D3A37" w:rsidRPr="00024C15">
              <w:rPr>
                <w:rFonts w:ascii="Arial" w:hAnsi="Arial" w:cs="Arial"/>
                <w:color w:val="000000" w:themeColor="text1"/>
                <w:vertAlign w:val="superscript"/>
                <w:lang w:eastAsia="en-IN"/>
              </w:rPr>
              <w:fldChar w:fldCharType="begin"/>
            </w:r>
            <w:r w:rsidR="003D3A37" w:rsidRPr="00024C15">
              <w:rPr>
                <w:rFonts w:ascii="Arial" w:hAnsi="Arial" w:cs="Arial"/>
                <w:color w:val="000000" w:themeColor="text1"/>
                <w:vertAlign w:val="superscript"/>
                <w:lang w:eastAsia="en-IN"/>
              </w:rPr>
              <w:instrText xml:space="preserve"> ADDIN ZOTERO_ITEM CSL_CITATION {"citationID":"wE2iCDff","properties":{"formattedCitation":"(1)","plainCitation":"(1)","noteIndex":0},"citationItems":[{"id":173,"uris":["http://zotero.org/users/local/LvH5eKAf/items/JIR5IFBQ"],"itemData":{"id":173,"type":"article-journal","container-title":"World Journal of Gastroenterology","DOI":"10.3748/wjg.v26.i44.6909","ISSN":"1007-9327","issue":"44","journalAbbreviation":"WJG","language":"en","page":"6909-6922","source":"DOI.org (Crossref)","title":"Pituitary stalk interruption syndrome and liver changes: From clinical features to mechanisms","title-short":"Pituitary stalk interruption syndrome and liver changes","volume":"26","author":[{"family":"Wu","given":"Ze-Yu"},{"family":"Li","given":"Yi-Ling"},{"family":"Chang","given":"Bing"}],"issued":{"date-parts":[["2020",11,28]]}}}],"schema":"https://github.com/citation-style-language/schema/raw/master/csl-citation.json"} </w:instrText>
            </w:r>
            <w:r w:rsidR="003D3A37" w:rsidRPr="00024C15">
              <w:rPr>
                <w:rFonts w:ascii="Arial" w:hAnsi="Arial" w:cs="Arial"/>
                <w:color w:val="000000" w:themeColor="text1"/>
                <w:vertAlign w:val="superscript"/>
                <w:lang w:eastAsia="en-IN"/>
              </w:rPr>
              <w:fldChar w:fldCharType="separate"/>
            </w:r>
            <w:r w:rsidR="003D3A37" w:rsidRPr="00024C15">
              <w:rPr>
                <w:rFonts w:ascii="Arial" w:hAnsi="Arial" w:cs="Arial"/>
                <w:vertAlign w:val="superscript"/>
              </w:rPr>
              <w:t>(1)</w:t>
            </w:r>
            <w:r w:rsidR="003D3A37" w:rsidRPr="00024C15">
              <w:rPr>
                <w:rFonts w:ascii="Arial" w:hAnsi="Arial" w:cs="Arial"/>
                <w:color w:val="000000" w:themeColor="text1"/>
                <w:vertAlign w:val="superscript"/>
                <w:lang w:eastAsia="en-IN"/>
              </w:rPr>
              <w:fldChar w:fldCharType="end"/>
            </w:r>
            <w:r w:rsidRPr="00024C15">
              <w:rPr>
                <w:rFonts w:ascii="Arial" w:hAnsi="Arial" w:cs="Arial"/>
                <w:color w:val="000000" w:themeColor="text1"/>
                <w:lang w:eastAsia="en-IN"/>
              </w:rPr>
              <w:t>. The most common ectopic position is the median carina</w:t>
            </w:r>
            <w:r w:rsidRPr="00024C15">
              <w:rPr>
                <w:rFonts w:ascii="Arial" w:hAnsi="Arial" w:cs="Arial"/>
                <w:color w:val="000000" w:themeColor="text1"/>
                <w:vertAlign w:val="superscript"/>
                <w:lang w:eastAsia="en-IN"/>
              </w:rPr>
              <w:fldChar w:fldCharType="begin"/>
            </w:r>
            <w:r w:rsidRPr="00024C15">
              <w:rPr>
                <w:rFonts w:ascii="Arial" w:hAnsi="Arial" w:cs="Arial"/>
                <w:color w:val="000000" w:themeColor="text1"/>
                <w:vertAlign w:val="superscript"/>
                <w:lang w:eastAsia="en-IN"/>
              </w:rPr>
              <w:instrText xml:space="preserve"> ADDIN ZOTERO_ITEM CSL_CITATION {"citationID":"JTELzaz3","properties":{"formattedCitation":"(2)","plainCitation":"(2)","noteIndex":0},"citationItems":[{"id":91,"uris":["http://zotero.org/users/local/LvH5eKAf/items/7XGB3TBG"],"itemData":{"id":91,"type":"article-journal","abstract":"BACKGROUND Pituitary stalk interruption syndrome (PSIS) is a rare disorder, often characterized by delayed growth and development, short stature, and hypogonadism as the main clinical manifestations. It is not clear whether PSIS can lead to liver cirrhosis.","container-title":"World Journal of Hepatology","DOI":"10.4254/wjh.v16.i11.1348","ISSN":"1948-5182","issue":"11","journalAbbreviation":"World J Hepatol","language":"en","page":"1348-1355","source":"DOI.org (Crossref)","title":"Pituitary stalk interruption syndrome complicated with liver cirrhosis: A case report","title-short":"Pituitary stalk interruption syndrome complicated with liver cirrhosis","volume":"16","author":[{"family":"Chang","given":"Min"},{"family":"Wang","given":"Shi-Yu"},{"family":"Zhang","given":"Zi-Yu"},{"family":"Hao","given":"Hong-Xiao"},{"family":"Li","given":"Xin-Gang"},{"family":"Li","given":"Jing-Jing"},{"family":"Xie","given":"Yao"},{"family":"Li","given":"Ming-Hui"}],"issued":{"date-parts":[["2024",11,27]]}}}],"schema":"https://github.com/citation-style-language/schema/raw/master/csl-citation.json"} </w:instrText>
            </w:r>
            <w:r w:rsidRPr="00024C15">
              <w:rPr>
                <w:rFonts w:ascii="Arial" w:hAnsi="Arial" w:cs="Arial"/>
                <w:color w:val="000000" w:themeColor="text1"/>
                <w:vertAlign w:val="superscript"/>
                <w:lang w:eastAsia="en-IN"/>
              </w:rPr>
              <w:fldChar w:fldCharType="separate"/>
            </w:r>
            <w:r w:rsidRPr="00024C15">
              <w:rPr>
                <w:rFonts w:ascii="Arial" w:hAnsi="Arial" w:cs="Arial"/>
                <w:vertAlign w:val="superscript"/>
              </w:rPr>
              <w:t>(2)</w:t>
            </w:r>
            <w:r w:rsidRPr="00024C15">
              <w:rPr>
                <w:rFonts w:ascii="Arial" w:hAnsi="Arial" w:cs="Arial"/>
                <w:color w:val="000000" w:themeColor="text1"/>
                <w:vertAlign w:val="superscript"/>
                <w:lang w:eastAsia="en-IN"/>
              </w:rPr>
              <w:fldChar w:fldCharType="end"/>
            </w:r>
            <w:r w:rsidRPr="00024C15">
              <w:rPr>
                <w:rFonts w:ascii="Arial" w:hAnsi="Arial" w:cs="Arial"/>
                <w:color w:val="000000" w:themeColor="text1"/>
                <w:vertAlign w:val="superscript"/>
                <w:lang w:eastAsia="en-IN"/>
              </w:rPr>
              <w:t>.</w:t>
            </w:r>
            <w:r w:rsidRPr="00024C15">
              <w:rPr>
                <w:rFonts w:ascii="Arial" w:hAnsi="Arial" w:cs="Arial"/>
                <w:color w:val="000000" w:themeColor="text1"/>
                <w:lang w:eastAsia="en-IN"/>
              </w:rPr>
              <w:t xml:space="preserve"> </w:t>
            </w:r>
            <w:r w:rsidRPr="00024C15">
              <w:rPr>
                <w:rFonts w:ascii="Arial" w:hAnsi="Arial" w:cs="Arial"/>
                <w:i/>
                <w:iCs/>
                <w:color w:val="000000" w:themeColor="text1"/>
                <w:lang w:eastAsia="en-IN"/>
              </w:rPr>
              <w:t>Perinatal adverse events</w:t>
            </w:r>
            <w:r w:rsidRPr="00024C15">
              <w:rPr>
                <w:rFonts w:ascii="Arial" w:hAnsi="Arial" w:cs="Arial"/>
                <w:color w:val="000000" w:themeColor="text1"/>
                <w:lang w:eastAsia="en-IN"/>
              </w:rPr>
              <w:t xml:space="preserve"> such as breech delivery, hypoxia, dystocia (traumatic birth events) etc., may play a role in the occurrence and development of PSIS.</w:t>
            </w:r>
          </w:p>
          <w:p w14:paraId="238192CA" w14:textId="77777777" w:rsidR="00024C15" w:rsidRPr="00024C15" w:rsidRDefault="00024C15" w:rsidP="00024C15">
            <w:pPr>
              <w:spacing w:line="276" w:lineRule="auto"/>
              <w:ind w:firstLine="720"/>
              <w:jc w:val="both"/>
              <w:rPr>
                <w:rFonts w:ascii="Arial" w:hAnsi="Arial" w:cs="Arial"/>
                <w:color w:val="000000" w:themeColor="text1"/>
                <w:vertAlign w:val="superscript"/>
                <w:lang w:eastAsia="en-IN"/>
              </w:rPr>
            </w:pPr>
            <w:r w:rsidRPr="00024C15">
              <w:rPr>
                <w:rFonts w:ascii="Arial" w:hAnsi="Arial" w:cs="Arial"/>
                <w:color w:val="000000" w:themeColor="text1"/>
                <w:lang w:eastAsia="en-IN"/>
              </w:rPr>
              <w:t>Genetic implications for PSIS have been found out.</w:t>
            </w:r>
            <w:r w:rsidRPr="00024C15">
              <w:rPr>
                <w:rFonts w:ascii="Arial" w:hAnsi="Arial" w:cs="Arial"/>
                <w:color w:val="000000" w:themeColor="text1"/>
              </w:rPr>
              <w:t xml:space="preserve"> </w:t>
            </w:r>
            <w:r w:rsidRPr="00024C15">
              <w:rPr>
                <w:rFonts w:ascii="Arial" w:hAnsi="Arial" w:cs="Arial"/>
                <w:color w:val="000000" w:themeColor="text1"/>
                <w:lang w:eastAsia="en-IN"/>
              </w:rPr>
              <w:t xml:space="preserve">PSIS related gene mutations have been reported, including in </w:t>
            </w:r>
            <w:r w:rsidRPr="00024C15">
              <w:rPr>
                <w:rFonts w:ascii="Arial" w:hAnsi="Arial" w:cs="Arial"/>
                <w:i/>
                <w:iCs/>
                <w:color w:val="000000" w:themeColor="text1"/>
                <w:lang w:eastAsia="en-IN"/>
              </w:rPr>
              <w:t>HESX1</w:t>
            </w:r>
            <w:r w:rsidRPr="00024C15">
              <w:rPr>
                <w:rFonts w:ascii="Arial" w:hAnsi="Arial" w:cs="Arial"/>
                <w:color w:val="000000" w:themeColor="text1"/>
                <w:lang w:eastAsia="en-IN"/>
              </w:rPr>
              <w:t xml:space="preserve">, </w:t>
            </w:r>
            <w:r w:rsidRPr="00024C15">
              <w:rPr>
                <w:rFonts w:ascii="Arial" w:hAnsi="Arial" w:cs="Arial"/>
                <w:i/>
                <w:iCs/>
                <w:color w:val="000000" w:themeColor="text1"/>
                <w:lang w:eastAsia="en-IN"/>
              </w:rPr>
              <w:t>OTX</w:t>
            </w:r>
            <w:proofErr w:type="gramStart"/>
            <w:r w:rsidRPr="00024C15">
              <w:rPr>
                <w:rFonts w:ascii="Arial" w:hAnsi="Arial" w:cs="Arial"/>
                <w:i/>
                <w:iCs/>
                <w:color w:val="000000" w:themeColor="text1"/>
                <w:lang w:eastAsia="en-IN"/>
              </w:rPr>
              <w:t>2</w:t>
            </w:r>
            <w:r w:rsidRPr="00024C15">
              <w:rPr>
                <w:rFonts w:ascii="Arial" w:hAnsi="Arial" w:cs="Arial"/>
                <w:color w:val="000000" w:themeColor="text1"/>
                <w:lang w:eastAsia="en-IN"/>
              </w:rPr>
              <w:t>,</w:t>
            </w:r>
            <w:r w:rsidRPr="00024C15">
              <w:rPr>
                <w:rFonts w:ascii="Arial" w:hAnsi="Arial" w:cs="Arial"/>
                <w:i/>
                <w:iCs/>
                <w:color w:val="000000" w:themeColor="text1"/>
                <w:lang w:eastAsia="en-IN"/>
              </w:rPr>
              <w:t>SOX</w:t>
            </w:r>
            <w:proofErr w:type="gramEnd"/>
            <w:r w:rsidRPr="00024C15">
              <w:rPr>
                <w:rFonts w:ascii="Arial" w:hAnsi="Arial" w:cs="Arial"/>
                <w:i/>
                <w:iCs/>
                <w:color w:val="000000" w:themeColor="text1"/>
                <w:lang w:eastAsia="en-IN"/>
              </w:rPr>
              <w:t>3</w:t>
            </w:r>
            <w:r w:rsidRPr="00024C15">
              <w:rPr>
                <w:rFonts w:ascii="Arial" w:hAnsi="Arial" w:cs="Arial"/>
                <w:color w:val="000000" w:themeColor="text1"/>
                <w:lang w:eastAsia="en-IN"/>
              </w:rPr>
              <w:t xml:space="preserve">, </w:t>
            </w:r>
            <w:r w:rsidRPr="00024C15">
              <w:rPr>
                <w:rFonts w:ascii="Arial" w:hAnsi="Arial" w:cs="Arial"/>
                <w:i/>
                <w:iCs/>
                <w:color w:val="000000" w:themeColor="text1"/>
                <w:lang w:eastAsia="en-IN"/>
              </w:rPr>
              <w:t>LHX4</w:t>
            </w:r>
            <w:r w:rsidRPr="00024C15">
              <w:rPr>
                <w:rFonts w:ascii="Arial" w:hAnsi="Arial" w:cs="Arial"/>
                <w:color w:val="000000" w:themeColor="text1"/>
                <w:lang w:eastAsia="en-IN"/>
              </w:rPr>
              <w:t>,</w:t>
            </w:r>
            <w:r w:rsidRPr="00024C15">
              <w:rPr>
                <w:rFonts w:ascii="Arial" w:hAnsi="Arial" w:cs="Arial"/>
                <w:i/>
                <w:iCs/>
                <w:color w:val="000000" w:themeColor="text1"/>
                <w:lang w:eastAsia="en-IN"/>
              </w:rPr>
              <w:t>PROP1</w:t>
            </w:r>
            <w:r w:rsidRPr="00024C15">
              <w:rPr>
                <w:rFonts w:ascii="Arial" w:hAnsi="Arial" w:cs="Arial"/>
                <w:color w:val="000000" w:themeColor="text1"/>
                <w:lang w:eastAsia="en-IN"/>
              </w:rPr>
              <w:t xml:space="preserve">, </w:t>
            </w:r>
            <w:r w:rsidRPr="00024C15">
              <w:rPr>
                <w:rFonts w:ascii="Arial" w:hAnsi="Arial" w:cs="Arial"/>
                <w:i/>
                <w:iCs/>
                <w:color w:val="000000" w:themeColor="text1"/>
                <w:lang w:eastAsia="en-IN"/>
              </w:rPr>
              <w:t>PROKR2</w:t>
            </w:r>
            <w:r w:rsidRPr="00024C15">
              <w:rPr>
                <w:rFonts w:ascii="Arial" w:hAnsi="Arial" w:cs="Arial"/>
                <w:color w:val="000000" w:themeColor="text1"/>
                <w:lang w:eastAsia="en-IN"/>
              </w:rPr>
              <w:t xml:space="preserve">, </w:t>
            </w:r>
            <w:r w:rsidRPr="00024C15">
              <w:rPr>
                <w:rFonts w:ascii="Arial" w:hAnsi="Arial" w:cs="Arial"/>
                <w:i/>
                <w:iCs/>
                <w:color w:val="000000" w:themeColor="text1"/>
                <w:lang w:eastAsia="en-IN"/>
              </w:rPr>
              <w:t>CDON</w:t>
            </w:r>
            <w:r w:rsidRPr="00024C15">
              <w:rPr>
                <w:rFonts w:ascii="Arial" w:hAnsi="Arial" w:cs="Arial"/>
                <w:color w:val="000000" w:themeColor="text1"/>
                <w:lang w:eastAsia="en-IN"/>
              </w:rPr>
              <w:t xml:space="preserve">, holoprosencephaly related gene </w:t>
            </w:r>
            <w:r w:rsidRPr="00024C15">
              <w:rPr>
                <w:rFonts w:ascii="Arial" w:hAnsi="Arial" w:cs="Arial"/>
                <w:i/>
                <w:iCs/>
                <w:color w:val="000000" w:themeColor="text1"/>
                <w:lang w:eastAsia="en-IN"/>
              </w:rPr>
              <w:t>TGIF, SHH</w:t>
            </w:r>
            <w:r w:rsidRPr="00024C15">
              <w:rPr>
                <w:rFonts w:ascii="Arial" w:hAnsi="Arial" w:cs="Arial"/>
                <w:color w:val="000000" w:themeColor="text1"/>
                <w:lang w:eastAsia="en-IN"/>
              </w:rPr>
              <w:t xml:space="preserve">, </w:t>
            </w:r>
            <w:r w:rsidRPr="00024C15">
              <w:rPr>
                <w:rFonts w:ascii="Arial" w:hAnsi="Arial" w:cs="Arial"/>
                <w:i/>
                <w:iCs/>
                <w:color w:val="000000" w:themeColor="text1"/>
                <w:lang w:eastAsia="en-IN"/>
              </w:rPr>
              <w:t>GPR161</w:t>
            </w:r>
            <w:r w:rsidRPr="00024C15">
              <w:rPr>
                <w:rFonts w:ascii="Arial" w:hAnsi="Arial" w:cs="Arial"/>
                <w:color w:val="000000" w:themeColor="text1"/>
                <w:lang w:eastAsia="en-IN"/>
              </w:rPr>
              <w:t xml:space="preserve">and </w:t>
            </w:r>
            <w:r w:rsidRPr="00024C15">
              <w:rPr>
                <w:rFonts w:ascii="Arial" w:hAnsi="Arial" w:cs="Arial"/>
                <w:i/>
                <w:iCs/>
                <w:color w:val="000000" w:themeColor="text1"/>
                <w:lang w:eastAsia="en-IN"/>
              </w:rPr>
              <w:t>ROBO1</w:t>
            </w:r>
            <w:r w:rsidRPr="00024C15">
              <w:rPr>
                <w:rFonts w:ascii="Arial" w:hAnsi="Arial" w:cs="Arial"/>
                <w:color w:val="000000" w:themeColor="text1"/>
                <w:lang w:eastAsia="en-IN"/>
              </w:rPr>
              <w:t>. It can also be due to a polygenic cause. Chromosome abnormalities like 18p deletion, 2p25 duplication, 2q37 deletion and 17q21.31 microdeletion have also been implicated.</w:t>
            </w:r>
            <w:r w:rsidRPr="00024C15">
              <w:rPr>
                <w:rFonts w:ascii="Arial" w:hAnsi="Arial" w:cs="Arial"/>
                <w:color w:val="000000" w:themeColor="text1"/>
                <w:vertAlign w:val="superscript"/>
                <w:lang w:eastAsia="en-IN"/>
              </w:rPr>
              <w:fldChar w:fldCharType="begin"/>
            </w:r>
            <w:r w:rsidRPr="00024C15">
              <w:rPr>
                <w:rFonts w:ascii="Arial" w:hAnsi="Arial" w:cs="Arial"/>
                <w:color w:val="000000" w:themeColor="text1"/>
                <w:vertAlign w:val="superscript"/>
                <w:lang w:eastAsia="en-IN"/>
              </w:rPr>
              <w:instrText xml:space="preserve"> ADDIN ZOTERO_ITEM CSL_CITATION {"citationID":"AcB32CXD","properties":{"formattedCitation":"(1)","plainCitation":"(1)","noteIndex":0},"citationItems":[{"id":173,"uris":["http://zotero.org/users/local/LvH5eKAf/items/JIR5IFBQ"],"itemData":{"id":173,"type":"article-journal","container-title":"World Journal of Gastroenterology","DOI":"10.3748/wjg.v26.i44.6909","ISSN":"1007-9327","issue":"44","journalAbbreviation":"WJG","language":"en","page":"6909-6922","source":"DOI.org (Crossref)","title":"Pituitary stalk interruption syndrome and liver changes: From clinical features to mechanisms","title-short":"Pituitary stalk interruption syndrome and liver changes","volume":"26","author":[{"family":"Wu","given":"Ze-Yu"},{"family":"Li","given":"Yi-Ling"},{"family":"Chang","given":"Bing"}],"issued":{"date-parts":[["2020",11,28]]}}}],"schema":"https://github.com/citation-style-language/schema/raw/master/csl-citation.json"} </w:instrText>
            </w:r>
            <w:r w:rsidRPr="00024C15">
              <w:rPr>
                <w:rFonts w:ascii="Arial" w:hAnsi="Arial" w:cs="Arial"/>
                <w:color w:val="000000" w:themeColor="text1"/>
                <w:vertAlign w:val="superscript"/>
                <w:lang w:eastAsia="en-IN"/>
              </w:rPr>
              <w:fldChar w:fldCharType="separate"/>
            </w:r>
            <w:r w:rsidRPr="00024C15">
              <w:rPr>
                <w:rFonts w:ascii="Arial" w:hAnsi="Arial" w:cs="Arial"/>
                <w:vertAlign w:val="superscript"/>
              </w:rPr>
              <w:t>(1)</w:t>
            </w:r>
            <w:r w:rsidRPr="00024C15">
              <w:rPr>
                <w:rFonts w:ascii="Arial" w:hAnsi="Arial" w:cs="Arial"/>
                <w:color w:val="000000" w:themeColor="text1"/>
                <w:vertAlign w:val="superscript"/>
                <w:lang w:eastAsia="en-IN"/>
              </w:rPr>
              <w:fldChar w:fldCharType="end"/>
            </w:r>
          </w:p>
          <w:p w14:paraId="3CE90B40" w14:textId="77777777" w:rsidR="00024C15" w:rsidRPr="00024C15" w:rsidRDefault="00024C15" w:rsidP="00024C15">
            <w:pPr>
              <w:spacing w:line="276" w:lineRule="auto"/>
              <w:ind w:firstLine="720"/>
              <w:rPr>
                <w:rFonts w:ascii="Arial" w:hAnsi="Arial" w:cs="Arial"/>
                <w:color w:val="000000" w:themeColor="text1"/>
                <w:lang w:eastAsia="en-IN"/>
              </w:rPr>
            </w:pPr>
          </w:p>
          <w:p w14:paraId="2DAD409C" w14:textId="77777777" w:rsidR="00024C15" w:rsidRPr="00024C15" w:rsidRDefault="00024C15" w:rsidP="002F2EF2">
            <w:pPr>
              <w:rPr>
                <w:rFonts w:ascii="Arial" w:hAnsi="Arial" w:cs="Arial"/>
                <w:b/>
                <w:bCs/>
                <w:color w:val="000000" w:themeColor="text1"/>
                <w:lang w:eastAsia="en-IN"/>
              </w:rPr>
            </w:pPr>
          </w:p>
          <w:p w14:paraId="294F98D2" w14:textId="77777777" w:rsidR="00024C15" w:rsidRDefault="00024C15" w:rsidP="002F2EF2">
            <w:pPr>
              <w:rPr>
                <w:rFonts w:ascii="Arial" w:hAnsi="Arial" w:cs="Arial"/>
                <w:b/>
                <w:bCs/>
                <w:color w:val="000000" w:themeColor="text1"/>
                <w:lang w:eastAsia="en-IN"/>
              </w:rPr>
            </w:pPr>
            <w:r w:rsidRPr="00024C15">
              <w:rPr>
                <w:rFonts w:ascii="Arial" w:hAnsi="Arial" w:cs="Arial"/>
                <w:b/>
                <w:bCs/>
                <w:color w:val="000000" w:themeColor="text1"/>
                <w:lang w:eastAsia="en-IN"/>
              </w:rPr>
              <w:t xml:space="preserve">CLINICAL </w:t>
            </w:r>
            <w:proofErr w:type="gramStart"/>
            <w:r w:rsidRPr="00024C15">
              <w:rPr>
                <w:rFonts w:ascii="Arial" w:hAnsi="Arial" w:cs="Arial"/>
                <w:b/>
                <w:bCs/>
                <w:color w:val="000000" w:themeColor="text1"/>
                <w:lang w:eastAsia="en-IN"/>
              </w:rPr>
              <w:t>FEATURES:-</w:t>
            </w:r>
            <w:proofErr w:type="gramEnd"/>
          </w:p>
          <w:p w14:paraId="6A9461A2" w14:textId="724056D2" w:rsidR="00024C15" w:rsidRPr="00024C15" w:rsidRDefault="00024C15" w:rsidP="002F2EF2">
            <w:pPr>
              <w:rPr>
                <w:rFonts w:ascii="Arial" w:hAnsi="Arial" w:cs="Arial"/>
                <w:b/>
                <w:bCs/>
                <w:color w:val="000000" w:themeColor="text1"/>
                <w:lang w:eastAsia="en-IN"/>
              </w:rPr>
            </w:pPr>
            <w:r w:rsidRPr="00024C15">
              <w:rPr>
                <w:rFonts w:ascii="Arial" w:hAnsi="Arial" w:cs="Arial"/>
                <w:b/>
                <w:bCs/>
                <w:color w:val="000000" w:themeColor="text1"/>
                <w:lang w:eastAsia="en-IN"/>
              </w:rPr>
              <w:t xml:space="preserve">  </w:t>
            </w:r>
          </w:p>
          <w:p w14:paraId="59727032" w14:textId="65ED4C1B" w:rsidR="00024C15" w:rsidRPr="00C40431" w:rsidRDefault="00024C15" w:rsidP="00024C15">
            <w:pPr>
              <w:spacing w:line="276" w:lineRule="auto"/>
              <w:jc w:val="both"/>
              <w:rPr>
                <w:rFonts w:ascii="Arial" w:hAnsi="Arial" w:cs="Arial"/>
                <w:i/>
                <w:iCs/>
                <w:color w:val="000000" w:themeColor="text1"/>
                <w:lang w:eastAsia="en-IN"/>
              </w:rPr>
            </w:pPr>
            <w:bookmarkStart w:id="5" w:name="_Hlk197035225"/>
            <w:r w:rsidRPr="00024C15">
              <w:rPr>
                <w:rFonts w:ascii="Arial" w:hAnsi="Arial" w:cs="Arial"/>
                <w:color w:val="000000" w:themeColor="text1"/>
                <w:lang w:eastAsia="en-IN"/>
              </w:rPr>
              <w:lastRenderedPageBreak/>
              <w:t>PSIS in</w:t>
            </w:r>
            <w:r w:rsidRPr="00024C15">
              <w:rPr>
                <w:rFonts w:ascii="Arial" w:hAnsi="Arial" w:cs="Arial"/>
                <w:i/>
                <w:iCs/>
                <w:color w:val="000000" w:themeColor="text1"/>
                <w:lang w:eastAsia="en-IN"/>
              </w:rPr>
              <w:t xml:space="preserve"> neonates</w:t>
            </w:r>
            <w:r w:rsidRPr="00024C15">
              <w:rPr>
                <w:rFonts w:ascii="Arial" w:hAnsi="Arial" w:cs="Arial"/>
                <w:b/>
                <w:bCs/>
                <w:color w:val="000000" w:themeColor="text1"/>
                <w:lang w:eastAsia="en-IN"/>
              </w:rPr>
              <w:t xml:space="preserve"> </w:t>
            </w:r>
            <w:r w:rsidRPr="00024C15">
              <w:rPr>
                <w:rFonts w:ascii="Arial" w:hAnsi="Arial" w:cs="Arial"/>
                <w:color w:val="000000" w:themeColor="text1"/>
                <w:lang w:eastAsia="en-IN"/>
              </w:rPr>
              <w:t>can be manifested in form of Neonatal jaundice, hypoglycaemia and cryptorchidism or micropenis.</w:t>
            </w:r>
            <w:r w:rsidRPr="00024C15">
              <w:rPr>
                <w:rFonts w:ascii="Arial" w:hAnsi="Arial" w:cs="Arial"/>
                <w:color w:val="000000" w:themeColor="text1"/>
                <w:vertAlign w:val="superscript"/>
                <w:lang w:eastAsia="en-IN"/>
              </w:rPr>
              <w:fldChar w:fldCharType="begin"/>
            </w:r>
            <w:r w:rsidRPr="00024C15">
              <w:rPr>
                <w:rFonts w:ascii="Arial" w:hAnsi="Arial" w:cs="Arial"/>
                <w:color w:val="000000" w:themeColor="text1"/>
                <w:vertAlign w:val="superscript"/>
                <w:lang w:eastAsia="en-IN"/>
              </w:rPr>
              <w:instrText xml:space="preserve"> ADDIN ZOTERO_ITEM CSL_CITATION {"citationID":"bjMqT9ZH","properties":{"formattedCitation":"(2)","plainCitation":"(2)","dontUpdate":true,"noteIndex":0},"citationItems":[{"id":173,"uris":["http://zotero.org/users/local/LvH5eKAf/items/JIR5IFBQ"],"itemData":{"id":173,"type":"article-journal","container-title":"World Journal of Gastroenterology","DOI":"10.3748/wjg.v26.i44.6909","ISSN":"1007-9327","issue":"44","journalAbbreviation":"WJG","language":"en","page":"6909-6922","source":"DOI.org (Crossref)","title":"Pituitary stalk interruption syndrome and liver changes: From clinical features to mechanisms","title-short":"Pituitary stalk interruption syndrome and liver changes","volume":"26","author":[{"family":"Wu","given":"Ze-Yu"},{"family":"Li","given":"Yi-Ling"},{"family":"Chang","given":"Bing"}],"issued":{"date-parts":[["2020",11,28]]}}}],"schema":"https://github.com/citation-style-language/schema/raw/master/csl-citation.json"} </w:instrText>
            </w:r>
            <w:r w:rsidRPr="00024C15">
              <w:rPr>
                <w:rFonts w:ascii="Arial" w:hAnsi="Arial" w:cs="Arial"/>
                <w:color w:val="000000" w:themeColor="text1"/>
                <w:vertAlign w:val="superscript"/>
                <w:lang w:eastAsia="en-IN"/>
              </w:rPr>
              <w:fldChar w:fldCharType="end"/>
            </w:r>
            <w:r w:rsidRPr="00024C15">
              <w:rPr>
                <w:rFonts w:ascii="Arial" w:hAnsi="Arial" w:cs="Arial"/>
                <w:color w:val="000000" w:themeColor="text1"/>
                <w:vertAlign w:val="superscript"/>
                <w:lang w:eastAsia="en-IN"/>
              </w:rPr>
              <w:t xml:space="preserve"> </w:t>
            </w:r>
            <w:r w:rsidRPr="00024C15">
              <w:rPr>
                <w:rFonts w:ascii="Arial" w:hAnsi="Arial" w:cs="Arial"/>
                <w:color w:val="000000" w:themeColor="text1"/>
                <w:lang w:eastAsia="en-IN"/>
              </w:rPr>
              <w:t xml:space="preserve">Patients may present with </w:t>
            </w:r>
            <w:r w:rsidRPr="00024C15">
              <w:rPr>
                <w:rFonts w:ascii="Arial" w:hAnsi="Arial" w:cs="Arial"/>
                <w:i/>
                <w:iCs/>
                <w:color w:val="000000" w:themeColor="text1"/>
                <w:lang w:eastAsia="en-IN"/>
              </w:rPr>
              <w:t>isolated or combined anterior pituitary hormone deficiencies</w:t>
            </w:r>
            <w:r w:rsidRPr="00024C15">
              <w:rPr>
                <w:rFonts w:ascii="Arial" w:hAnsi="Arial" w:cs="Arial"/>
                <w:color w:val="000000" w:themeColor="text1"/>
                <w:lang w:eastAsia="en-IN"/>
              </w:rPr>
              <w:t xml:space="preserve"> </w:t>
            </w:r>
            <w:r w:rsidR="00421218" w:rsidRPr="00024C15">
              <w:rPr>
                <w:rFonts w:ascii="Arial" w:hAnsi="Arial" w:cs="Arial"/>
                <w:color w:val="000000" w:themeColor="text1"/>
                <w:vertAlign w:val="superscript"/>
                <w:lang w:eastAsia="en-IN"/>
              </w:rPr>
              <w:fldChar w:fldCharType="begin"/>
            </w:r>
            <w:r w:rsidR="00C40431">
              <w:rPr>
                <w:rFonts w:ascii="Arial" w:hAnsi="Arial" w:cs="Arial"/>
                <w:color w:val="000000" w:themeColor="text1"/>
                <w:vertAlign w:val="superscript"/>
                <w:lang w:eastAsia="en-IN"/>
              </w:rPr>
              <w:instrText xml:space="preserve"> ADDIN ZOTERO_ITEM CSL_CITATION {"citationID":"sAm8w8pA","properties":{"formattedCitation":"(1)","plainCitation":"(1)","noteIndex":0},"citationItems":[{"id":173,"uris":["http://zotero.org/users/local/LvH5eKAf/items/JIR5IFBQ"],"itemData":{"id":173,"type":"article-journal","container-title":"World Journal of Gastroenterology","DOI":"10.3748/wjg.v26.i44.6909","ISSN":"1007-9327","issue":"44","journalAbbreviation":"WJG","language":"en","page":"6909-6922","source":"DOI.org (Crossref)","title":"Pituitary stalk interruption syndrome and liver changes: From clinical features to mechanisms","title-short":"Pituitary stalk interruption syndrome and liver changes","volume":"26","author":[{"family":"Wu","given":"Ze-Yu"},{"family":"Li","given":"Yi-Ling"},{"family":"Chang","given":"Bing"}],"issued":{"date-parts":[["2020",11,28]]}}}],"schema":"https://github.com/citation-style-language/schema/raw/master/csl-citation.json"} </w:instrText>
            </w:r>
            <w:r w:rsidR="00421218" w:rsidRPr="00024C15">
              <w:rPr>
                <w:rFonts w:ascii="Arial" w:hAnsi="Arial" w:cs="Arial"/>
                <w:color w:val="000000" w:themeColor="text1"/>
                <w:vertAlign w:val="superscript"/>
                <w:lang w:eastAsia="en-IN"/>
              </w:rPr>
              <w:fldChar w:fldCharType="separate"/>
            </w:r>
            <w:r w:rsidR="00421218" w:rsidRPr="00024C15">
              <w:rPr>
                <w:rFonts w:ascii="Arial" w:hAnsi="Arial" w:cs="Arial"/>
                <w:vertAlign w:val="superscript"/>
              </w:rPr>
              <w:t>(1)</w:t>
            </w:r>
            <w:r w:rsidR="00421218" w:rsidRPr="00024C15">
              <w:rPr>
                <w:rFonts w:ascii="Arial" w:hAnsi="Arial" w:cs="Arial"/>
                <w:color w:val="000000" w:themeColor="text1"/>
                <w:vertAlign w:val="superscript"/>
                <w:lang w:eastAsia="en-IN"/>
              </w:rPr>
              <w:fldChar w:fldCharType="end"/>
            </w:r>
            <w:bookmarkEnd w:id="5"/>
            <w:r w:rsidR="00421218">
              <w:rPr>
                <w:rFonts w:ascii="Arial" w:hAnsi="Arial" w:cs="Arial"/>
                <w:color w:val="000000" w:themeColor="text1"/>
                <w:vertAlign w:val="superscript"/>
                <w:lang w:eastAsia="en-IN"/>
              </w:rPr>
              <w:t xml:space="preserve"> </w:t>
            </w:r>
            <w:r w:rsidRPr="00024C15">
              <w:rPr>
                <w:rFonts w:ascii="Arial" w:hAnsi="Arial" w:cs="Arial"/>
                <w:color w:val="000000" w:themeColor="text1"/>
                <w:lang w:eastAsia="en-IN"/>
              </w:rPr>
              <w:t>such as GH(most common), LH,FSH, ACTH, TSH presenting as dwarfism, absence of secondary sexual characteristics, adrenal insufficiency episodes, hypothyroidism etc.,</w:t>
            </w:r>
            <w:r w:rsidRPr="00024C15">
              <w:rPr>
                <w:rFonts w:ascii="Arial" w:hAnsi="Arial" w:cs="Arial"/>
                <w:color w:val="000000" w:themeColor="text1"/>
                <w:vertAlign w:val="superscript"/>
                <w:lang w:eastAsia="en-IN"/>
              </w:rPr>
              <w:fldChar w:fldCharType="begin"/>
            </w:r>
            <w:r w:rsidRPr="00024C15">
              <w:rPr>
                <w:rFonts w:ascii="Arial" w:hAnsi="Arial" w:cs="Arial"/>
                <w:color w:val="000000" w:themeColor="text1"/>
                <w:vertAlign w:val="superscript"/>
                <w:lang w:eastAsia="en-IN"/>
              </w:rPr>
              <w:instrText xml:space="preserve"> ADDIN ZOTERO_ITEM CSL_CITATION {"citationID":"r1RZ0PMY","properties":{"formattedCitation":"(3)","plainCitation":"(3)","noteIndex":0},"citationItems":[{"id":1,"uris":["http://zotero.org/users/local/LvH5eKAf/items/PEZ7I5L7"],"itemData":{"id":1,"type":"article-journal","abstract":"Rationale:\nPituitary stalk interruption syndrome (PSIS) is a congenital pituitary anatomical defect. It is characterized by the triad of thin or interrupted pituitary stalk, absent or ectopic posterior lobe, and hypoplastic or aplastic anterior lobe. Moreover, this condition is considered rare.\n\nPatient concerns:\nA 23-year-old male patient presented with a history of short stature and hypogonadism. Laboratory assessment revealed low thyroxine, cortisol, and adrenocorticotropic hormone levels, which are consistent with adrenal insufficiency without hypoglycemia. The insulin-induced hypoglycemia tolerance test finding indicated growth hormone (GH) deficiency. Moreover, magnetic resonance imaging revealed an interrupted pituitary stalk, ectopic posterior pituitary, and hypoplastic anterior pituitary. This triad of symptoms was indicative of PSIS.\n\nDiagnosis:\nnull\n\nInterventions:\nThe patient was deficient in adrenaline, thyroxine, gonadal steroid, and GH. Thus, glucocorticoid replacement therapy was initiated, followed by euthyrox, androgen, and human chorionic gonadotropin treatment. Calcium tablets, calcitriol, and alendronate sodium were used for the management of osteoporosis. The patient was 164 cm tall, and his bone age was approximately 15 years old. However, owing to a poor economic condition, the family did not proceed with GH therapy.\n\nOutcomes:\nThe patient did not present with adrenal or hypothyroidism crisis after receiving poly-hormonal replacement therapy. His secondary sexual characteristics began to develop. However, owing to a short treatment window period, the patient could not receive the required treatment. Hence, whether the patient would have a normal fertility function needs to be confirmed.\n\nLessons:\nPSIS is a rare disease with various clinical characteristics. During the neonatal period and infancy, the signs and symptoms of PSIS are often not evident. Therefore, diagnosis is delayed. The early detection of hormone deficiency and treatment initiation can affect both the quality of life and the prognosis of patients with PSIS. Thus, the diagnosis and treatment of this disease must be improved to help patients achieve a better quality of life and to prevent reproductive health problems.","container-title":"Medicine","DOI":"10.1097/MD.0000000000023266","ISSN":"0025-7974","issue":"50","journalAbbreviation":"Medicine (Baltimore)","note":"PMID: 33327247\nPMCID: PMC7738060","page":"e23266","source":"PubMed Central","title":"Pituitary stalk interruption syndrome","volume":"99","author":[{"family":"Zhang","given":"Wei"},{"family":"Qian","given":"Fang"},{"family":"Lu","given":"Guan"},{"family":"Wu","given":"Yao"},{"family":"Li","given":"Rui"},{"family":"Xia","given":"Lijuan"},{"family":"Zhao","given":"Rui"},{"family":"Lin","given":"Yi"},{"family":"Gu","given":"Mingyu"},{"family":"Chen","given":"Weiwen"}],"issued":{"date-parts":[["2020",12,11]]}}}],"schema":"https://github.com/citation-style-language/schema/raw/master/csl-citation.json"} </w:instrText>
            </w:r>
            <w:r w:rsidRPr="00024C15">
              <w:rPr>
                <w:rFonts w:ascii="Arial" w:hAnsi="Arial" w:cs="Arial"/>
                <w:color w:val="000000" w:themeColor="text1"/>
                <w:vertAlign w:val="superscript"/>
                <w:lang w:eastAsia="en-IN"/>
              </w:rPr>
              <w:fldChar w:fldCharType="separate"/>
            </w:r>
            <w:r w:rsidRPr="00024C15">
              <w:rPr>
                <w:rFonts w:ascii="Arial" w:hAnsi="Arial" w:cs="Arial"/>
                <w:vertAlign w:val="superscript"/>
              </w:rPr>
              <w:t>(3)</w:t>
            </w:r>
            <w:r w:rsidRPr="00024C15">
              <w:rPr>
                <w:rFonts w:ascii="Arial" w:hAnsi="Arial" w:cs="Arial"/>
                <w:color w:val="000000" w:themeColor="text1"/>
                <w:vertAlign w:val="superscript"/>
                <w:lang w:eastAsia="en-IN"/>
              </w:rPr>
              <w:fldChar w:fldCharType="end"/>
            </w:r>
            <w:r w:rsidRPr="00024C15">
              <w:rPr>
                <w:rFonts w:ascii="Arial" w:hAnsi="Arial" w:cs="Arial"/>
                <w:color w:val="000000" w:themeColor="text1"/>
                <w:lang w:eastAsia="en-IN"/>
              </w:rPr>
              <w:t xml:space="preserve">  The posterior pituitary gland generally has normal function and diabetes insipidus is rare. Some patients will get complicated </w:t>
            </w:r>
            <w:r w:rsidRPr="00024C15">
              <w:rPr>
                <w:rFonts w:ascii="Arial" w:hAnsi="Arial" w:cs="Arial"/>
                <w:i/>
                <w:iCs/>
                <w:color w:val="000000" w:themeColor="text1"/>
                <w:lang w:eastAsia="en-IN"/>
              </w:rPr>
              <w:t>with midline structural abnormalities</w:t>
            </w:r>
            <w:r w:rsidRPr="00024C15">
              <w:rPr>
                <w:rFonts w:ascii="Arial" w:hAnsi="Arial" w:cs="Arial"/>
                <w:color w:val="000000" w:themeColor="text1"/>
                <w:lang w:eastAsia="en-IN"/>
              </w:rPr>
              <w:t xml:space="preserve"> and other cranio-facial malformation, such as corpus callosum atrophy, dysplasia of septum pellucidum, cleft lip, etc.,</w:t>
            </w:r>
            <w:r w:rsidRPr="00024C15">
              <w:rPr>
                <w:rFonts w:ascii="Arial" w:hAnsi="Arial" w:cs="Arial"/>
                <w:color w:val="000000" w:themeColor="text1"/>
                <w:vertAlign w:val="superscript"/>
                <w:lang w:eastAsia="en-IN"/>
              </w:rPr>
              <w:fldChar w:fldCharType="begin"/>
            </w:r>
            <w:r w:rsidRPr="00024C15">
              <w:rPr>
                <w:rFonts w:ascii="Arial" w:hAnsi="Arial" w:cs="Arial"/>
                <w:color w:val="000000" w:themeColor="text1"/>
                <w:vertAlign w:val="superscript"/>
                <w:lang w:eastAsia="en-IN"/>
              </w:rPr>
              <w:instrText xml:space="preserve"> ADDIN ZOTERO_ITEM CSL_CITATION {"citationID":"UjOtIWww","properties":{"formattedCitation":"(2)","plainCitation":"(2)","noteIndex":0},"citationItems":[{"id":91,"uris":["http://zotero.org/users/local/LvH5eKAf/items/7XGB3TBG"],"itemData":{"id":91,"type":"article-journal","abstract":"BACKGROUND Pituitary stalk interruption syndrome (PSIS) is a rare disorder, often characterized by delayed growth and development, short stature, and hypogonadism as the main clinical manifestations. It is not clear whether PSIS can lead to liver cirrhosis.","container-title":"World Journal of Hepatology","DOI":"10.4254/wjh.v16.i11.1348","ISSN":"1948-5182","issue":"11","journalAbbreviation":"World J Hepatol","language":"en","page":"1348-1355","source":"DOI.org (Crossref)","title":"Pituitary stalk interruption syndrome complicated with liver cirrhosis: A case report","title-short":"Pituitary stalk interruption syndrome complicated with liver cirrhosis","volume":"16","author":[{"family":"Chang","given":"Min"},{"family":"Wang","given":"Shi-Yu"},{"family":"Zhang","given":"Zi-Yu"},{"family":"Hao","given":"Hong-Xiao"},{"family":"Li","given":"Xin-Gang"},{"family":"Li","given":"Jing-Jing"},{"family":"Xie","given":"Yao"},{"family":"Li","given":"Ming-Hui"}],"issued":{"date-parts":[["2024",11,27]]}}}],"schema":"https://github.com/citation-style-language/schema/raw/master/csl-citation.json"} </w:instrText>
            </w:r>
            <w:r w:rsidRPr="00024C15">
              <w:rPr>
                <w:rFonts w:ascii="Arial" w:hAnsi="Arial" w:cs="Arial"/>
                <w:color w:val="000000" w:themeColor="text1"/>
                <w:vertAlign w:val="superscript"/>
                <w:lang w:eastAsia="en-IN"/>
              </w:rPr>
              <w:fldChar w:fldCharType="separate"/>
            </w:r>
            <w:r w:rsidRPr="00024C15">
              <w:rPr>
                <w:rFonts w:ascii="Arial" w:hAnsi="Arial" w:cs="Arial"/>
                <w:vertAlign w:val="superscript"/>
              </w:rPr>
              <w:t>(2)</w:t>
            </w:r>
            <w:r w:rsidRPr="00024C15">
              <w:rPr>
                <w:rFonts w:ascii="Arial" w:hAnsi="Arial" w:cs="Arial"/>
                <w:color w:val="000000" w:themeColor="text1"/>
                <w:vertAlign w:val="superscript"/>
                <w:lang w:eastAsia="en-IN"/>
              </w:rPr>
              <w:fldChar w:fldCharType="end"/>
            </w:r>
            <w:r w:rsidRPr="00024C15">
              <w:rPr>
                <w:rFonts w:ascii="Arial" w:hAnsi="Arial" w:cs="Arial"/>
                <w:color w:val="000000" w:themeColor="text1"/>
                <w:lang w:eastAsia="en-IN"/>
              </w:rPr>
              <w:t xml:space="preserve"> .</w:t>
            </w:r>
            <w:r w:rsidRPr="00024C15">
              <w:rPr>
                <w:rFonts w:ascii="Arial" w:hAnsi="Arial" w:cs="Arial"/>
                <w:lang w:eastAsia="en-IN"/>
              </w:rPr>
              <w:t>On the other hand, patient can develop metabolic syndrome</w:t>
            </w:r>
            <w:r w:rsidRPr="00024C15">
              <w:rPr>
                <w:rFonts w:ascii="Arial" w:hAnsi="Arial" w:cs="Arial"/>
                <w:i/>
                <w:iCs/>
                <w:lang w:eastAsia="en-IN"/>
              </w:rPr>
              <w:t xml:space="preserve"> </w:t>
            </w:r>
            <w:r w:rsidRPr="00024C15">
              <w:rPr>
                <w:rFonts w:ascii="Arial" w:hAnsi="Arial" w:cs="Arial"/>
                <w:lang w:eastAsia="en-IN"/>
              </w:rPr>
              <w:t>which would , further lead</w:t>
            </w:r>
            <w:r w:rsidRPr="00024C15">
              <w:rPr>
                <w:rFonts w:ascii="Arial" w:hAnsi="Arial" w:cs="Arial"/>
                <w:i/>
                <w:iCs/>
                <w:lang w:eastAsia="en-IN"/>
              </w:rPr>
              <w:t xml:space="preserve"> to MASH</w:t>
            </w:r>
            <w:r w:rsidR="00C40431">
              <w:rPr>
                <w:rFonts w:ascii="Arial" w:hAnsi="Arial" w:cs="Arial"/>
                <w:i/>
                <w:iCs/>
                <w:lang w:eastAsia="en-IN"/>
              </w:rPr>
              <w:t xml:space="preserve"> </w:t>
            </w:r>
            <w:r w:rsidR="00C40431" w:rsidRPr="00C40431">
              <w:rPr>
                <w:rFonts w:ascii="Arial" w:hAnsi="Arial" w:cs="Arial"/>
                <w:i/>
                <w:iCs/>
                <w:vertAlign w:val="superscript"/>
                <w:lang w:eastAsia="en-IN"/>
              </w:rPr>
              <w:t xml:space="preserve"> </w:t>
            </w:r>
            <w:r w:rsidR="00C40431" w:rsidRPr="00C40431">
              <w:rPr>
                <w:rFonts w:ascii="Arial" w:hAnsi="Arial" w:cs="Arial"/>
                <w:i/>
                <w:iCs/>
                <w:vertAlign w:val="superscript"/>
                <w:lang w:eastAsia="en-IN"/>
              </w:rPr>
              <w:fldChar w:fldCharType="begin"/>
            </w:r>
            <w:r w:rsidR="00C40431" w:rsidRPr="00C40431">
              <w:rPr>
                <w:rFonts w:ascii="Arial" w:hAnsi="Arial" w:cs="Arial"/>
                <w:i/>
                <w:iCs/>
                <w:vertAlign w:val="superscript"/>
                <w:lang w:eastAsia="en-IN"/>
              </w:rPr>
              <w:instrText xml:space="preserve"> ADDIN ZOTERO_ITEM CSL_CITATION {"citationID":"cOwRvKHt","properties":{"formattedCitation":"(4)","plainCitation":"(4)","noteIndex":0},"citationItems":[{"id":104,"uris":["http://zotero.org/users/local/LvH5eKAf/items/KJNQCXDN"],"itemData":{"id":104,"type":"article-journal","abstract":"Objective\n              . Pituitary stalk interruption syndrome (PSIS) is characterized by the absence of pituitary stalk, pituitary hypoplasia, and ectopic posterior pituitary. Because the etiology and clinical cognition of PSIS remain elusive, we analyzed the clinical features of PSIS in Chinese patients.\n              Methods\n              . A retrospective analysis was conducted on the clinical presentation, laboratory data, imaging examination, and management of 24 PSIS inpatients from our center over 10 years.\n              Results\n              . Among the 24 PSIS patients, there were 22 males (91.7%) and 2 females (8.3%). Growth hormone deficiency was present in all 24 cases (100%), hypogonadism in 24 cases (100%), secondary adrenal insufficiency in 22 cases (91.2%), and hypothyroidism in 21 cases (87.5%). 20 cases (83.3%) of PSIS patients exhibited deficiencies in four anterior pituitary hormones, 3 cases (12.5%) exhibited deficiencies in three anterior pituitary hormones, and 1 case (4.2%) exhibited deficiencies in two anterior pituitary hormones, with none exhibiting deficiencies in posterior pituitary hormones. Among the 24 PSIS patients, 12 had a history of growth hormone therapy before admission, and 12 had no such history. Additionally, 19 cases (79.2%) with PSIS were complicated by dyslipidemia, 15 cases (62.5%) were complicated by nonalcoholic fatty liver disease, and 9 cases (37.5%) were complicated by hyperuricemia.\n              Conclusions\n              . PSIS often presents with growth retardation and hypogonadotropic hypogonadism, but in some cases, short stature is not exhibited. PSIS is prone to complications such as dyslipidemia, nonalcoholic fatty liver disease, and hyperuricemia, increasing the risk of cardiovascular and cerebrovascular diseases. In clinical practice, the diagnostic ability of PSIS should be improved, and pituitary function and complications should be evaluated in a timely manner to avoid delayed treatment.","container-title":"International Journal of Endocrinology","DOI":"10.1155/2024/2493083","ISSN":"1687-8337, 1687-8345","journalAbbreviation":"International Journal of Endocrinology","language":"en","license":"http://creativecommons.org/licenses/by/4.0/","page":"1-10","source":"DOI.org (Crossref)","title":"Clinical Features and Analysis in Pituitary Stalk Interruption Syndrome","volume":"2024","author":[{"family":"Guo","given":"Qiuxuan"},{"family":"Zhao","given":"Jing"},{"family":"Yu","given":"Shuang"}],"issued":{"date-parts":[["2024",5,24]]}}}],"schema":"https://github.com/citation-style-language/schema/raw/master/csl-citation.json"} </w:instrText>
            </w:r>
            <w:r w:rsidR="00C40431" w:rsidRPr="00C40431">
              <w:rPr>
                <w:rFonts w:ascii="Arial" w:hAnsi="Arial" w:cs="Arial"/>
                <w:i/>
                <w:iCs/>
                <w:vertAlign w:val="superscript"/>
                <w:lang w:eastAsia="en-IN"/>
              </w:rPr>
              <w:fldChar w:fldCharType="separate"/>
            </w:r>
            <w:r w:rsidR="00C40431" w:rsidRPr="00C40431">
              <w:rPr>
                <w:rFonts w:ascii="Arial" w:hAnsi="Arial" w:cs="Arial"/>
                <w:vertAlign w:val="superscript"/>
              </w:rPr>
              <w:t>(4)</w:t>
            </w:r>
            <w:r w:rsidR="00C40431" w:rsidRPr="00C40431">
              <w:rPr>
                <w:rFonts w:ascii="Arial" w:hAnsi="Arial" w:cs="Arial"/>
                <w:i/>
                <w:iCs/>
                <w:vertAlign w:val="superscript"/>
                <w:lang w:eastAsia="en-IN"/>
              </w:rPr>
              <w:fldChar w:fldCharType="end"/>
            </w:r>
            <w:r w:rsidR="00C40431">
              <w:rPr>
                <w:rFonts w:ascii="Arial" w:hAnsi="Arial" w:cs="Arial"/>
                <w:i/>
                <w:iCs/>
                <w:lang w:eastAsia="en-IN"/>
              </w:rPr>
              <w:t>.</w:t>
            </w:r>
          </w:p>
          <w:p w14:paraId="16472108" w14:textId="77777777" w:rsidR="00024C15" w:rsidRPr="00024C15" w:rsidRDefault="00024C15" w:rsidP="002F2EF2">
            <w:pPr>
              <w:rPr>
                <w:rFonts w:ascii="Arial" w:hAnsi="Arial" w:cs="Arial"/>
                <w:b/>
                <w:bCs/>
                <w:lang w:eastAsia="en-IN"/>
              </w:rPr>
            </w:pPr>
          </w:p>
          <w:p w14:paraId="41CAF4D7" w14:textId="1255B06E" w:rsidR="00024C15" w:rsidRPr="00024C15" w:rsidRDefault="00024C15" w:rsidP="002F2EF2">
            <w:pPr>
              <w:rPr>
                <w:rFonts w:ascii="Arial" w:hAnsi="Arial" w:cs="Arial"/>
                <w:b/>
                <w:bCs/>
                <w:lang w:eastAsia="en-IN"/>
              </w:rPr>
            </w:pPr>
            <w:r w:rsidRPr="00024C15">
              <w:rPr>
                <w:rFonts w:ascii="Arial" w:hAnsi="Arial" w:cs="Arial"/>
                <w:b/>
                <w:bCs/>
                <w:lang w:eastAsia="en-IN"/>
              </w:rPr>
              <w:t>PSIS and MASH – Mechanisms:-</w:t>
            </w:r>
            <w:r w:rsidRPr="00024C15">
              <w:rPr>
                <w:rFonts w:ascii="Arial" w:hAnsi="Arial" w:cs="Arial"/>
                <w:b/>
                <w:bCs/>
                <w:vertAlign w:val="superscript"/>
                <w:lang w:eastAsia="en-IN"/>
              </w:rPr>
              <w:fldChar w:fldCharType="begin"/>
            </w:r>
            <w:r w:rsidR="00C40431">
              <w:rPr>
                <w:rFonts w:ascii="Arial" w:hAnsi="Arial" w:cs="Arial"/>
                <w:b/>
                <w:bCs/>
                <w:vertAlign w:val="superscript"/>
                <w:lang w:eastAsia="en-IN"/>
              </w:rPr>
              <w:instrText xml:space="preserve"> ADDIN ZOTERO_ITEM CSL_CITATION {"citationID":"pAhAYjL4","properties":{"formattedCitation":"(1,5)","plainCitation":"(1,5)","noteIndex":0},"citationItems":[{"id":173,"uris":["http://zotero.org/users/local/LvH5eKAf/items/JIR5IFBQ"],"itemData":{"id":173,"type":"article-journal","container-title":"World Journal of Gastroenterology","DOI":"10.3748/wjg.v26.i44.6909","ISSN":"1007-9327","issue":"44","journalAbbreviation":"WJG","language":"en","page":"6909-6922","source":"DOI.org (Crossref)","title":"Pituitary stalk interruption syndrome and liver changes: From clinical features to mechanisms","title-short":"Pituitary stalk interruption syndrome and liver changes","volume":"26","author":[{"family":"Wu","given":"Ze-Yu"},{"family":"Li","given":"Yi-Ling"},{"family":"Chang","given":"Bing"}],"issued":{"date-parts":[["2020",11,28]]}}},{"id":170,"uris":["http://zotero.org/users/local/LvH5eKAf/items/LYC2UA3B"],"itemData":{"id":170,"type":"article-journal","abstract":"While the association of metabolic dysfunction-associated steatotic liver disease (MASLD) with obesity and insulin resistance is widely appreciated, there are a host of complex interactions between the liver and other endocrine axes. While it can be difﬁcult to deﬁnitively distinguish direct causal relationships and those attributable to increased adipocyte mass, there is substantial evidence of the direct and indirect effects of endocrine dysregulation on the severity of MASLD, with strong evidence that low levels of growth hormone, sex hormones, and thyroid hormone promote the development and progression of disease. The impact of steroid hormones, e.g. cortisol and dehydroepiandrosterone, and adipokines is much more divergent. Thoughtful assessment, based on individual risk factors and ﬁndings, and management of non-insulin endocrine axes is essential in the evaluation and management of MASLD. Multiple therapeutic options have emerged that leverage various endocrine axes to reduce the ﬁbroinﬂammatory cascade in MASH.","container-title":"Journal of Hepatology","DOI":"10.1016/j.jhep.2023.08.030","ISSN":"01688278","issue":"6","journalAbbreviation":"Journal of Hepatology","language":"en","page":"1524-1541","source":"DOI.org (Crossref)","title":"Endocrine aspects of metabolic dysfunction-associated steatotic liver disease (MASLD): Beyond insulin resistance","title-short":"Endocrine aspects of metabolic dysfunction-associated steatotic liver disease (MASLD)","volume":"79","author":[{"family":"Hutchison","given":"Alan L."},{"family":"Tavaglione","given":"Federica"},{"family":"Romeo","given":"Stefano"},{"family":"Charlton","given":"Michael"}],"issued":{"date-parts":[["2023",12]]}}}],"schema":"https://github.com/citation-style-language/schema/raw/master/csl-citation.json"} </w:instrText>
            </w:r>
            <w:r w:rsidRPr="00024C15">
              <w:rPr>
                <w:rFonts w:ascii="Arial" w:hAnsi="Arial" w:cs="Arial"/>
                <w:b/>
                <w:bCs/>
                <w:vertAlign w:val="superscript"/>
                <w:lang w:eastAsia="en-IN"/>
              </w:rPr>
              <w:fldChar w:fldCharType="separate"/>
            </w:r>
            <w:r w:rsidR="00C40431" w:rsidRPr="00C40431">
              <w:rPr>
                <w:rFonts w:ascii="Arial" w:hAnsi="Arial" w:cs="Arial"/>
              </w:rPr>
              <w:t>(1,5)</w:t>
            </w:r>
            <w:r w:rsidRPr="00024C15">
              <w:rPr>
                <w:rFonts w:ascii="Arial" w:hAnsi="Arial" w:cs="Arial"/>
                <w:b/>
                <w:bCs/>
                <w:vertAlign w:val="superscript"/>
                <w:lang w:eastAsia="en-IN"/>
              </w:rPr>
              <w:fldChar w:fldCharType="end"/>
            </w:r>
          </w:p>
          <w:p w14:paraId="221FBA25" w14:textId="77777777" w:rsidR="00024C15" w:rsidRPr="00024C15" w:rsidRDefault="00024C15" w:rsidP="00024C15">
            <w:pPr>
              <w:spacing w:line="276" w:lineRule="auto"/>
              <w:jc w:val="both"/>
              <w:rPr>
                <w:rFonts w:ascii="Arial" w:hAnsi="Arial" w:cs="Arial"/>
                <w:lang w:eastAsia="en-IN"/>
              </w:rPr>
            </w:pPr>
          </w:p>
          <w:p w14:paraId="3634CF58" w14:textId="77777777" w:rsidR="00024C15" w:rsidRPr="00024C15" w:rsidRDefault="00024C15" w:rsidP="00024C15">
            <w:pPr>
              <w:spacing w:line="276" w:lineRule="auto"/>
              <w:jc w:val="both"/>
              <w:rPr>
                <w:rFonts w:ascii="Arial" w:hAnsi="Arial" w:cs="Arial"/>
                <w:lang w:eastAsia="en-IN"/>
              </w:rPr>
            </w:pPr>
            <w:r w:rsidRPr="00024C15">
              <w:rPr>
                <w:rFonts w:ascii="Arial" w:hAnsi="Arial" w:cs="Arial"/>
                <w:lang w:eastAsia="en-IN"/>
              </w:rPr>
              <w:t>Metabolic dysfunction-associated steatotic liver disease (MASLD) has become a prominent global health challenge. It is characterised by excess accumulation of hepatic lipids (hepatic steatosis), which can lead to inflammation (steato-hepatitis) and progressive fibrosis.</w:t>
            </w:r>
            <w:r w:rsidRPr="00024C15">
              <w:rPr>
                <w:rFonts w:ascii="Arial" w:hAnsi="Arial" w:cs="Arial"/>
              </w:rPr>
              <w:t xml:space="preserve"> O</w:t>
            </w:r>
            <w:r w:rsidRPr="00024C15">
              <w:rPr>
                <w:rFonts w:ascii="Arial" w:hAnsi="Arial" w:cs="Arial"/>
                <w:lang w:eastAsia="en-IN"/>
              </w:rPr>
              <w:t xml:space="preserve">verlap between metabolic dysfunction-associated steato-hepatitis (MASH) and these endocrinopathies lead into the proposal of multiple novel mechanism which are explained as </w:t>
            </w:r>
            <w:proofErr w:type="gramStart"/>
            <w:r w:rsidRPr="00024C15">
              <w:rPr>
                <w:rFonts w:ascii="Arial" w:hAnsi="Arial" w:cs="Arial"/>
                <w:lang w:eastAsia="en-IN"/>
              </w:rPr>
              <w:t>follows:-</w:t>
            </w:r>
            <w:proofErr w:type="gramEnd"/>
          </w:p>
          <w:p w14:paraId="23033BC3" w14:textId="77777777" w:rsidR="00024C15" w:rsidRPr="00024C15" w:rsidRDefault="00024C15" w:rsidP="002F2EF2">
            <w:pPr>
              <w:rPr>
                <w:rFonts w:ascii="Arial" w:hAnsi="Arial" w:cs="Arial"/>
                <w:b/>
                <w:bCs/>
                <w:lang w:eastAsia="en-IN"/>
              </w:rPr>
            </w:pPr>
          </w:p>
          <w:p w14:paraId="4E1864AE" w14:textId="77777777" w:rsidR="00024C15" w:rsidRPr="00024C15" w:rsidRDefault="00024C15" w:rsidP="002F2EF2">
            <w:pPr>
              <w:rPr>
                <w:rFonts w:ascii="Arial" w:hAnsi="Arial" w:cs="Arial"/>
                <w:b/>
                <w:bCs/>
                <w:lang w:eastAsia="en-IN"/>
              </w:rPr>
            </w:pPr>
          </w:p>
          <w:p w14:paraId="18DB53EF" w14:textId="05420130" w:rsidR="00024C15" w:rsidRPr="00024C15" w:rsidRDefault="00844F44" w:rsidP="002F2EF2">
            <w:pPr>
              <w:rPr>
                <w:rFonts w:ascii="Arial" w:hAnsi="Arial" w:cs="Arial"/>
                <w:b/>
                <w:bCs/>
                <w:i/>
                <w:iCs/>
                <w:lang w:eastAsia="en-IN"/>
              </w:rPr>
            </w:pPr>
            <w:r w:rsidRPr="00024C15">
              <w:rPr>
                <w:rFonts w:ascii="Arial" w:hAnsi="Arial" w:cs="Arial"/>
                <w:noProof/>
              </w:rPr>
              <mc:AlternateContent>
                <mc:Choice Requires="wps">
                  <w:drawing>
                    <wp:anchor distT="0" distB="0" distL="114300" distR="114300" simplePos="0" relativeHeight="251660288" behindDoc="0" locked="0" layoutInCell="1" allowOverlap="1" wp14:anchorId="6EFAE1E8" wp14:editId="3C222714">
                      <wp:simplePos x="0" y="0"/>
                      <wp:positionH relativeFrom="column">
                        <wp:posOffset>958850</wp:posOffset>
                      </wp:positionH>
                      <wp:positionV relativeFrom="paragraph">
                        <wp:posOffset>4309745</wp:posOffset>
                      </wp:positionV>
                      <wp:extent cx="4524375" cy="412750"/>
                      <wp:effectExtent l="0" t="0" r="0" b="0"/>
                      <wp:wrapTopAndBottom/>
                      <wp:docPr id="193628329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4375" cy="412750"/>
                              </a:xfrm>
                              <a:prstGeom prst="rect">
                                <a:avLst/>
                              </a:prstGeom>
                              <a:solidFill>
                                <a:prstClr val="white"/>
                              </a:solidFill>
                              <a:ln>
                                <a:noFill/>
                              </a:ln>
                            </wps:spPr>
                            <wps:txbx>
                              <w:txbxContent>
                                <w:p w14:paraId="1980076B" w14:textId="77777777" w:rsidR="00024C15" w:rsidRDefault="00024C15" w:rsidP="00024C15">
                                  <w:pPr>
                                    <w:pStyle w:val="Caption"/>
                                    <w:jc w:val="center"/>
                                    <w:rPr>
                                      <w:rFonts w:eastAsia="Times New Roman" w:cstheme="minorHAnsi"/>
                                      <w:noProof/>
                                      <w:kern w:val="0"/>
                                    </w:rPr>
                                  </w:pPr>
                                  <w:r>
                                    <w:t>Fig 4 – Growth Hormone and MASLD Mechanism</w:t>
                                  </w:r>
                                  <w:r>
                                    <w:rPr>
                                      <w:rFonts w:eastAsia="Times New Roman" w:cstheme="minorHAnsi"/>
                                      <w:noProof/>
                                      <w:kern w:val="0"/>
                                    </w:rPr>
                                    <w:t>s   (self drawn using  MS  Powerpoint)</w:t>
                                  </w:r>
                                </w:p>
                                <w:p w14:paraId="5FA94971" w14:textId="77777777" w:rsidR="00024C15" w:rsidRPr="00DD1799" w:rsidRDefault="00024C15" w:rsidP="00024C15">
                                  <w:pPr>
                                    <w:rPr>
                                      <w:lang w:val="en-IN"/>
                                    </w:rPr>
                                  </w:pPr>
                                  <w:r>
                                    <w:rPr>
                                      <w:lang w:val="en-IN"/>
                                    </w:rPr>
                                    <w:tab/>
                                  </w:r>
                                  <w:r>
                                    <w:rPr>
                                      <w:lang w:val="en-IN"/>
                                    </w:rPr>
                                    <w:tab/>
                                  </w:r>
                                  <w:r>
                                    <w:rPr>
                                      <w:lang w:val="en-IN"/>
                                    </w:rPr>
                                    <w:tab/>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EFAE1E8" id="Text Box 5" o:spid="_x0000_s1029" type="#_x0000_t202" style="position:absolute;margin-left:75.5pt;margin-top:339.35pt;width:356.25pt;height: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" stroked="f">
                      <v:textbox style="mso-fit-shape-to-text:t" inset="0,0,0,0">
                        <w:txbxContent>
                          <w:p w14:paraId="1980076B" w14:textId="77777777" w:rsidR="00024C15" w:rsidRDefault="00024C15" w:rsidP="00024C15">
                            <w:pPr>
                              <w:pStyle w:val="Caption"/>
                              <w:jc w:val="center"/>
                              <w:rPr>
                                <w:rFonts w:eastAsia="Times New Roman" w:cstheme="minorHAnsi"/>
                                <w:noProof/>
                                <w:kern w:val="0"/>
                              </w:rPr>
                            </w:pPr>
                            <w:r>
                              <w:t>Fig 4 – Growth Hormone and MASLD Mechanism</w:t>
                            </w:r>
                            <w:r>
                              <w:rPr>
                                <w:rFonts w:eastAsia="Times New Roman" w:cstheme="minorHAnsi"/>
                                <w:noProof/>
                                <w:kern w:val="0"/>
                              </w:rPr>
                              <w:t>s   (self drawn using  MS  Powerpoint)</w:t>
                            </w:r>
                          </w:p>
                          <w:p w14:paraId="5FA94971" w14:textId="77777777" w:rsidR="00024C15" w:rsidRPr="00DD1799" w:rsidRDefault="00024C15" w:rsidP="00024C15">
                            <w:pPr>
                              <w:rPr>
                                <w:lang w:val="en-IN"/>
                              </w:rPr>
                            </w:pPr>
                            <w:r>
                              <w:rPr>
                                <w:lang w:val="en-IN"/>
                              </w:rPr>
                              <w:tab/>
                            </w:r>
                            <w:r>
                              <w:rPr>
                                <w:lang w:val="en-IN"/>
                              </w:rPr>
                              <w:tab/>
                            </w:r>
                            <w:r>
                              <w:rPr>
                                <w:lang w:val="en-IN"/>
                              </w:rPr>
                              <w:tab/>
                            </w:r>
                          </w:p>
                        </w:txbxContent>
                      </v:textbox>
                      <w10:wrap type="topAndBottom"/>
                    </v:shape>
                  </w:pict>
                </mc:Fallback>
              </mc:AlternateContent>
            </w:r>
            <w:r w:rsidR="00024C15" w:rsidRPr="00024C15">
              <w:rPr>
                <w:rFonts w:ascii="Arial" w:hAnsi="Arial" w:cs="Arial"/>
                <w:i/>
                <w:iCs/>
                <w:noProof/>
                <w:lang w:eastAsia="en-IN"/>
              </w:rPr>
              <w:drawing>
                <wp:anchor distT="0" distB="0" distL="114300" distR="114300" simplePos="0" relativeHeight="251652096" behindDoc="1" locked="0" layoutInCell="1" allowOverlap="1" wp14:anchorId="147B631B" wp14:editId="5988F056">
                  <wp:simplePos x="0" y="0"/>
                  <wp:positionH relativeFrom="column">
                    <wp:posOffset>1295400</wp:posOffset>
                  </wp:positionH>
                  <wp:positionV relativeFrom="paragraph">
                    <wp:posOffset>297815</wp:posOffset>
                  </wp:positionV>
                  <wp:extent cx="3933825" cy="3933825"/>
                  <wp:effectExtent l="0" t="0" r="9525" b="9525"/>
                  <wp:wrapTopAndBottom/>
                  <wp:docPr id="934558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55873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33825" cy="3933825"/>
                          </a:xfrm>
                          <a:prstGeom prst="rect">
                            <a:avLst/>
                          </a:prstGeom>
                        </pic:spPr>
                      </pic:pic>
                    </a:graphicData>
                  </a:graphic>
                  <wp14:sizeRelH relativeFrom="margin">
                    <wp14:pctWidth>0</wp14:pctWidth>
                  </wp14:sizeRelH>
                  <wp14:sizeRelV relativeFrom="margin">
                    <wp14:pctHeight>0</wp14:pctHeight>
                  </wp14:sizeRelV>
                </wp:anchor>
              </w:drawing>
            </w:r>
            <w:r w:rsidR="00024C15" w:rsidRPr="00024C15">
              <w:rPr>
                <w:rFonts w:ascii="Arial" w:hAnsi="Arial" w:cs="Arial"/>
                <w:b/>
                <w:bCs/>
                <w:i/>
                <w:iCs/>
                <w:lang w:eastAsia="en-IN"/>
              </w:rPr>
              <w:t xml:space="preserve">Growth </w:t>
            </w:r>
            <w:proofErr w:type="gramStart"/>
            <w:r w:rsidR="00024C15" w:rsidRPr="00024C15">
              <w:rPr>
                <w:rFonts w:ascii="Arial" w:hAnsi="Arial" w:cs="Arial"/>
                <w:b/>
                <w:bCs/>
                <w:i/>
                <w:iCs/>
                <w:lang w:eastAsia="en-IN"/>
              </w:rPr>
              <w:t>Hormone(</w:t>
            </w:r>
            <w:proofErr w:type="gramEnd"/>
            <w:r w:rsidR="00024C15" w:rsidRPr="00024C15">
              <w:rPr>
                <w:rFonts w:ascii="Arial" w:hAnsi="Arial" w:cs="Arial"/>
                <w:b/>
                <w:bCs/>
                <w:i/>
                <w:iCs/>
                <w:lang w:eastAsia="en-IN"/>
              </w:rPr>
              <w:t>GH) and MASLD</w:t>
            </w:r>
          </w:p>
          <w:p w14:paraId="312FC0CE" w14:textId="77777777" w:rsidR="00024C15" w:rsidRPr="00024C15" w:rsidRDefault="00024C15" w:rsidP="002F2EF2">
            <w:pPr>
              <w:rPr>
                <w:rFonts w:ascii="Arial" w:hAnsi="Arial" w:cs="Arial"/>
                <w:lang w:eastAsia="en-IN"/>
              </w:rPr>
            </w:pPr>
          </w:p>
          <w:p w14:paraId="10047588" w14:textId="77777777" w:rsidR="00024C15" w:rsidRPr="00024C15" w:rsidRDefault="00024C15" w:rsidP="002F2EF2">
            <w:pPr>
              <w:rPr>
                <w:rFonts w:ascii="Arial" w:hAnsi="Arial" w:cs="Arial"/>
                <w:lang w:eastAsia="en-IN"/>
              </w:rPr>
            </w:pPr>
          </w:p>
          <w:p w14:paraId="161D9BF4" w14:textId="6FF66BC8" w:rsidR="00024C15" w:rsidRPr="00024C15" w:rsidRDefault="00024C15" w:rsidP="00024C15">
            <w:pPr>
              <w:spacing w:line="276" w:lineRule="auto"/>
              <w:rPr>
                <w:rFonts w:ascii="Arial" w:hAnsi="Arial" w:cs="Arial"/>
                <w:i/>
                <w:iCs/>
                <w:lang w:eastAsia="en-IN"/>
              </w:rPr>
            </w:pPr>
            <w:r w:rsidRPr="00024C15">
              <w:rPr>
                <w:rFonts w:ascii="Arial" w:hAnsi="Arial" w:cs="Arial"/>
                <w:lang w:eastAsia="en-IN"/>
              </w:rPr>
              <w:t xml:space="preserve">GH is produced in a pulsatile fashion  by the anterior pituitary which in turn stimulates the production of </w:t>
            </w:r>
            <w:r w:rsidRPr="00024C15">
              <w:rPr>
                <w:rFonts w:ascii="Arial" w:hAnsi="Arial" w:cs="Arial"/>
                <w:i/>
                <w:iCs/>
                <w:lang w:eastAsia="en-IN"/>
              </w:rPr>
              <w:t>IGF-1 via JAK2, STAT-5</w:t>
            </w:r>
            <w:r w:rsidRPr="00024C15">
              <w:rPr>
                <w:rFonts w:ascii="Arial" w:hAnsi="Arial" w:cs="Arial"/>
                <w:lang w:eastAsia="en-IN"/>
              </w:rPr>
              <w:t xml:space="preserve"> primarily in hepatocytes</w:t>
            </w:r>
            <w:r w:rsidRPr="00024C15">
              <w:rPr>
                <w:rFonts w:ascii="Arial" w:hAnsi="Arial" w:cs="Arial"/>
                <w:vertAlign w:val="superscript"/>
                <w:lang w:eastAsia="en-IN"/>
              </w:rPr>
              <w:fldChar w:fldCharType="begin"/>
            </w:r>
            <w:r w:rsidR="00C40431">
              <w:rPr>
                <w:rFonts w:ascii="Arial" w:hAnsi="Arial" w:cs="Arial"/>
                <w:vertAlign w:val="superscript"/>
                <w:lang w:eastAsia="en-IN"/>
              </w:rPr>
              <w:instrText xml:space="preserve"> ADDIN ZOTERO_ITEM CSL_CITATION {"citationID":"zGQ131lb","properties":{"formattedCitation":"(5)","plainCitation":"(5)","noteIndex":0},"citationItems":[{"id":170,"uris":["http://zotero.org/users/local/LvH5eKAf/items/LYC2UA3B"],"itemData":{"id":170,"type":"article-journal","abstract":"While the association of metabolic dysfunction-associated steatotic liver disease (MASLD) with obesity and insulin resistance is widely appreciated, there are a host of complex interactions between the liver and other endocrine axes. While it can be difﬁcult to deﬁnitively distinguish direct causal relationships and those attributable to increased adipocyte mass, there is substantial evidence of the direct and indirect effects of endocrine dysregulation on the severity of MASLD, with strong evidence that low levels of growth hormone, sex hormones, and thyroid hormone promote the development and progression of disease. The impact of steroid hormones, e.g. cortisol and dehydroepiandrosterone, and adipokines is much more divergent. Thoughtful assessment, based on individual risk factors and ﬁndings, and management of non-insulin endocrine axes is essential in the evaluation and management of MASLD. Multiple therapeutic options have emerged that leverage various endocrine axes to reduce the ﬁbroinﬂammatory cascade in MASH.","container-title":"Journal of Hepatology","DOI":"10.1016/j.jhep.2023.08.030","ISSN":"01688278","issue":"6","journalAbbreviation":"Journal of Hepatology","language":"en","page":"1524-1541","source":"DOI.org (Crossref)","title":"Endocrine aspects of metabolic dysfunction-associated steatotic liver disease (MASLD): Beyond insulin resistance","title-short":"Endocrine aspects of metabolic dysfunction-associated steatotic liver disease (MASLD)","volume":"79","author":[{"family":"Hutchison","given":"Alan L."},{"family":"Tavaglione","given":"Federica"},{"family":"Romeo","given":"Stefano"},{"family":"Charlton","given":"Michael"}],"issued":{"date-parts":[["2023",12]]}}}],"schema":"https://github.com/citation-style-language/schema/raw/master/csl-citation.json"} </w:instrText>
            </w:r>
            <w:r w:rsidRPr="00024C15">
              <w:rPr>
                <w:rFonts w:ascii="Arial" w:hAnsi="Arial" w:cs="Arial"/>
                <w:vertAlign w:val="superscript"/>
                <w:lang w:eastAsia="en-IN"/>
              </w:rPr>
              <w:fldChar w:fldCharType="separate"/>
            </w:r>
            <w:r w:rsidR="00C40431" w:rsidRPr="00C40431">
              <w:rPr>
                <w:rFonts w:ascii="Arial" w:hAnsi="Arial" w:cs="Arial"/>
              </w:rPr>
              <w:t>(5)</w:t>
            </w:r>
            <w:r w:rsidRPr="00024C15">
              <w:rPr>
                <w:rFonts w:ascii="Arial" w:hAnsi="Arial" w:cs="Arial"/>
                <w:vertAlign w:val="superscript"/>
                <w:lang w:eastAsia="en-IN"/>
              </w:rPr>
              <w:fldChar w:fldCharType="end"/>
            </w:r>
            <w:r w:rsidRPr="00024C15">
              <w:rPr>
                <w:rFonts w:ascii="Arial" w:hAnsi="Arial" w:cs="Arial"/>
                <w:lang w:eastAsia="en-IN"/>
              </w:rPr>
              <w:t xml:space="preserve">. </w:t>
            </w:r>
            <w:r w:rsidRPr="00C40431">
              <w:rPr>
                <w:rFonts w:ascii="Arial" w:hAnsi="Arial" w:cs="Arial"/>
                <w:lang w:eastAsia="en-IN"/>
              </w:rPr>
              <w:t>IGF-1</w:t>
            </w:r>
            <w:r w:rsidRPr="00024C15">
              <w:rPr>
                <w:rFonts w:ascii="Arial" w:hAnsi="Arial" w:cs="Arial"/>
                <w:lang w:eastAsia="en-IN"/>
              </w:rPr>
              <w:t xml:space="preserve"> is responsible for reducing visceral fat, decreasing lipogenesis, improving insulin sensitivity, improves senescence of hepatic stellate cells- thereby reducing steatosis and fibrosis </w:t>
            </w:r>
            <w:r w:rsidRPr="00024C15">
              <w:rPr>
                <w:rFonts w:ascii="Arial" w:hAnsi="Arial" w:cs="Arial"/>
                <w:vertAlign w:val="superscript"/>
                <w:lang w:eastAsia="en-IN"/>
              </w:rPr>
              <w:t>(Fig- 4)</w:t>
            </w:r>
            <w:r w:rsidRPr="00024C15">
              <w:rPr>
                <w:rFonts w:ascii="Arial" w:hAnsi="Arial" w:cs="Arial"/>
                <w:lang w:eastAsia="en-IN"/>
              </w:rPr>
              <w:t>. Individuals with GH deficiency can progress into metabolic syndrome, insulin resistance, hepatic steatosis and progressively fibrosis.</w:t>
            </w:r>
            <w:r w:rsidRPr="00024C15">
              <w:rPr>
                <w:rFonts w:ascii="Arial" w:hAnsi="Arial" w:cs="Arial"/>
                <w:i/>
                <w:iCs/>
                <w:lang w:eastAsia="en-IN"/>
              </w:rPr>
              <w:t xml:space="preserve"> </w:t>
            </w:r>
            <w:r w:rsidRPr="00024C15">
              <w:rPr>
                <w:rFonts w:ascii="Arial" w:hAnsi="Arial" w:cs="Arial"/>
                <w:lang w:eastAsia="en-IN"/>
              </w:rPr>
              <w:t xml:space="preserve">Ceramides inhibits Akt 2 </w:t>
            </w:r>
            <w:r w:rsidRPr="00024C15">
              <w:rPr>
                <w:rFonts w:ascii="Arial" w:hAnsi="Arial" w:cs="Arial"/>
                <w:lang w:eastAsia="en-IN"/>
              </w:rPr>
              <w:lastRenderedPageBreak/>
              <w:t>phosphorylation and downstream insulin signalling, diacylglycerol activates protein kinase C – both being the key pathway for developing insulin resistance by increasing the oxidative stress</w:t>
            </w:r>
            <w:r w:rsidR="00C40431">
              <w:rPr>
                <w:rFonts w:ascii="Arial" w:hAnsi="Arial" w:cs="Arial"/>
                <w:lang w:eastAsia="en-IN"/>
              </w:rPr>
              <w:t xml:space="preserve"> </w:t>
            </w:r>
            <w:r w:rsidRPr="00C40431">
              <w:rPr>
                <w:rFonts w:ascii="Arial" w:hAnsi="Arial" w:cs="Arial"/>
                <w:b/>
                <w:bCs/>
                <w:vertAlign w:val="superscript"/>
                <w:lang w:eastAsia="en-IN"/>
              </w:rPr>
              <w:fldChar w:fldCharType="begin"/>
            </w:r>
            <w:r w:rsidR="00C40431" w:rsidRPr="00C40431">
              <w:rPr>
                <w:rFonts w:ascii="Arial" w:hAnsi="Arial" w:cs="Arial"/>
                <w:b/>
                <w:bCs/>
                <w:vertAlign w:val="superscript"/>
                <w:lang w:eastAsia="en-IN"/>
              </w:rPr>
              <w:instrText xml:space="preserve"> ADDIN ZOTERO_ITEM CSL_CITATION {"citationID":"yzmTem6Y","properties":{"formattedCitation":"(6)","plainCitation":"(6)","noteIndex":0},"citationItems":[{"id":35,"uris":["http://zotero.org/users/local/LvH5eKAf/items/UZHZVAB2"],"itemData":{"id":35,"type":"article-journal","abstract":"Nonalcoholic fatty liver disease (NAFLD) is the most common cause of chronic liver disease in the industrialized world. NAFLD encompasses a whole spectrum ranging from simple steatosis to nonalcoholic steatohepatitis (NASH) and cirrhosis. The latter can lead to hepatocellular carcinoma. Furthermore, NASH is the most rapidly increasing indication for liver transplantation in western countries and therefore represents a global health issue. The pathophysiology of NASH is complex and includes multiple parallel hits. NASH is notably characterized by steatosis as well as evidence of hepatocyte injury and inflammation, with or without fibrosis. NASH is frequently associated with type 2 diabetes and conditions associated with insulin resistance. Moreover, NASH may also be found in many other endocrine diseases such as polycystic ovary syndrome, hypothyroidism, male hypogonadism, growth hormone deficiency or glucocorticoid excess, for example. In this review, we will discuss the pathophysiology of NASH associated with different endocrinopathies.","container-title":"Endocrine Connections","DOI":"10.1530/EC-20-0490","ISSN":"2049-3614","issue":"2","language":"en_US","note":"publisher: Bioscientifica Ltd\nsection: Endocrine Connections","page":"R52-R65","source":"ec.bioscientifica.com","title":"Pathophysiology of NASH in endocrine diseases","volume":"10","author":[{"family":"Gariani","given":"Karim"},{"family":"Jornayvaz","given":"François R."}],"issued":{"date-parts":[["2021",2,1]]}}}],"schema":"https://github.com/citation-style-language/schema/raw/master/csl-citation.json"} </w:instrText>
            </w:r>
            <w:r w:rsidRPr="00C40431">
              <w:rPr>
                <w:rFonts w:ascii="Arial" w:hAnsi="Arial" w:cs="Arial"/>
                <w:b/>
                <w:bCs/>
                <w:vertAlign w:val="superscript"/>
                <w:lang w:eastAsia="en-IN"/>
              </w:rPr>
              <w:fldChar w:fldCharType="separate"/>
            </w:r>
            <w:r w:rsidR="00C40431" w:rsidRPr="00C40431">
              <w:rPr>
                <w:rFonts w:ascii="Arial" w:hAnsi="Arial" w:cs="Arial"/>
                <w:vertAlign w:val="superscript"/>
              </w:rPr>
              <w:t>(6)</w:t>
            </w:r>
            <w:r w:rsidRPr="00C40431">
              <w:rPr>
                <w:rFonts w:ascii="Arial" w:hAnsi="Arial" w:cs="Arial"/>
                <w:b/>
                <w:bCs/>
                <w:vertAlign w:val="superscript"/>
                <w:lang w:eastAsia="en-IN"/>
              </w:rPr>
              <w:fldChar w:fldCharType="end"/>
            </w:r>
          </w:p>
          <w:p w14:paraId="08F4A64D" w14:textId="77777777" w:rsidR="00024C15" w:rsidRPr="00024C15" w:rsidRDefault="00024C15" w:rsidP="002F2EF2">
            <w:pPr>
              <w:rPr>
                <w:rFonts w:ascii="Arial" w:hAnsi="Arial" w:cs="Arial"/>
                <w:b/>
                <w:bCs/>
                <w:vertAlign w:val="superscript"/>
                <w:lang w:eastAsia="en-IN"/>
              </w:rPr>
            </w:pPr>
          </w:p>
          <w:p w14:paraId="2C9C9677" w14:textId="77777777" w:rsidR="00024C15" w:rsidRPr="00024C15" w:rsidRDefault="00024C15" w:rsidP="002F2EF2">
            <w:pPr>
              <w:rPr>
                <w:rFonts w:ascii="Arial" w:hAnsi="Arial" w:cs="Arial"/>
                <w:b/>
                <w:bCs/>
                <w:vertAlign w:val="superscript"/>
                <w:lang w:eastAsia="en-IN"/>
              </w:rPr>
            </w:pPr>
          </w:p>
          <w:p w14:paraId="0E451971" w14:textId="77777777" w:rsidR="00024C15" w:rsidRPr="00024C15" w:rsidRDefault="00024C15" w:rsidP="002F2EF2">
            <w:pPr>
              <w:rPr>
                <w:rFonts w:ascii="Arial" w:hAnsi="Arial" w:cs="Arial"/>
                <w:b/>
                <w:bCs/>
                <w:lang w:eastAsia="en-IN"/>
              </w:rPr>
            </w:pPr>
          </w:p>
          <w:p w14:paraId="5C30B59A" w14:textId="77777777" w:rsidR="00024C15" w:rsidRDefault="00024C15" w:rsidP="002F2EF2">
            <w:pPr>
              <w:rPr>
                <w:rFonts w:ascii="Arial" w:hAnsi="Arial" w:cs="Arial"/>
                <w:b/>
                <w:bCs/>
                <w:i/>
                <w:iCs/>
                <w:lang w:eastAsia="en-IN"/>
              </w:rPr>
            </w:pPr>
          </w:p>
          <w:p w14:paraId="316D0DDD" w14:textId="77777777" w:rsidR="00024C15" w:rsidRDefault="00024C15" w:rsidP="002F2EF2">
            <w:pPr>
              <w:rPr>
                <w:rFonts w:ascii="Arial" w:hAnsi="Arial" w:cs="Arial"/>
                <w:b/>
                <w:bCs/>
                <w:i/>
                <w:iCs/>
                <w:lang w:eastAsia="en-IN"/>
              </w:rPr>
            </w:pPr>
          </w:p>
          <w:p w14:paraId="4E23D475" w14:textId="77777777" w:rsidR="00024C15" w:rsidRDefault="00024C15" w:rsidP="002F2EF2">
            <w:pPr>
              <w:rPr>
                <w:rFonts w:ascii="Arial" w:hAnsi="Arial" w:cs="Arial"/>
                <w:b/>
                <w:bCs/>
                <w:i/>
                <w:iCs/>
                <w:lang w:eastAsia="en-IN"/>
              </w:rPr>
            </w:pPr>
          </w:p>
          <w:p w14:paraId="71608F1F" w14:textId="77777777" w:rsidR="00024C15" w:rsidRDefault="00024C15" w:rsidP="002F2EF2">
            <w:pPr>
              <w:rPr>
                <w:rFonts w:ascii="Arial" w:hAnsi="Arial" w:cs="Arial"/>
                <w:b/>
                <w:bCs/>
                <w:i/>
                <w:iCs/>
                <w:lang w:eastAsia="en-IN"/>
              </w:rPr>
            </w:pPr>
          </w:p>
          <w:p w14:paraId="0BDF3C35" w14:textId="77777777" w:rsidR="00024C15" w:rsidRDefault="00024C15" w:rsidP="002F2EF2">
            <w:pPr>
              <w:rPr>
                <w:rFonts w:ascii="Arial" w:hAnsi="Arial" w:cs="Arial"/>
                <w:b/>
                <w:bCs/>
                <w:i/>
                <w:iCs/>
                <w:lang w:eastAsia="en-IN"/>
              </w:rPr>
            </w:pPr>
          </w:p>
          <w:p w14:paraId="6A24C9FD" w14:textId="77777777" w:rsidR="00024C15" w:rsidRDefault="00024C15" w:rsidP="002F2EF2">
            <w:pPr>
              <w:rPr>
                <w:rFonts w:ascii="Arial" w:hAnsi="Arial" w:cs="Arial"/>
                <w:b/>
                <w:bCs/>
                <w:i/>
                <w:iCs/>
                <w:lang w:eastAsia="en-IN"/>
              </w:rPr>
            </w:pPr>
          </w:p>
          <w:p w14:paraId="7E0F45AF" w14:textId="77777777" w:rsidR="00024C15" w:rsidRDefault="00024C15" w:rsidP="002F2EF2">
            <w:pPr>
              <w:rPr>
                <w:rFonts w:ascii="Arial" w:hAnsi="Arial" w:cs="Arial"/>
                <w:b/>
                <w:bCs/>
                <w:i/>
                <w:iCs/>
                <w:lang w:eastAsia="en-IN"/>
              </w:rPr>
            </w:pPr>
          </w:p>
          <w:p w14:paraId="03927FB4" w14:textId="77777777" w:rsidR="00024C15" w:rsidRDefault="00024C15" w:rsidP="002F2EF2">
            <w:pPr>
              <w:rPr>
                <w:rFonts w:ascii="Arial" w:hAnsi="Arial" w:cs="Arial"/>
                <w:b/>
                <w:bCs/>
                <w:i/>
                <w:iCs/>
                <w:lang w:eastAsia="en-IN"/>
              </w:rPr>
            </w:pPr>
          </w:p>
          <w:p w14:paraId="1501D124" w14:textId="77777777" w:rsidR="00024C15" w:rsidRDefault="00024C15" w:rsidP="002F2EF2">
            <w:pPr>
              <w:rPr>
                <w:rFonts w:ascii="Arial" w:hAnsi="Arial" w:cs="Arial"/>
                <w:b/>
                <w:bCs/>
                <w:i/>
                <w:iCs/>
                <w:lang w:eastAsia="en-IN"/>
              </w:rPr>
            </w:pPr>
          </w:p>
          <w:p w14:paraId="646C50DA" w14:textId="77777777" w:rsidR="00024C15" w:rsidRDefault="00024C15" w:rsidP="002F2EF2">
            <w:pPr>
              <w:rPr>
                <w:rFonts w:ascii="Arial" w:hAnsi="Arial" w:cs="Arial"/>
                <w:b/>
                <w:bCs/>
                <w:i/>
                <w:iCs/>
                <w:lang w:eastAsia="en-IN"/>
              </w:rPr>
            </w:pPr>
          </w:p>
          <w:p w14:paraId="0BEDBF19" w14:textId="3F4A0DB8" w:rsidR="00024C15" w:rsidRPr="00024C15" w:rsidRDefault="00844F44" w:rsidP="002F2EF2">
            <w:pPr>
              <w:rPr>
                <w:rFonts w:ascii="Arial" w:hAnsi="Arial" w:cs="Arial"/>
                <w:b/>
                <w:bCs/>
                <w:i/>
                <w:iCs/>
                <w:lang w:eastAsia="en-IN"/>
              </w:rPr>
            </w:pPr>
            <w:r w:rsidRPr="00024C15">
              <w:rPr>
                <w:rFonts w:ascii="Arial" w:hAnsi="Arial" w:cs="Arial"/>
                <w:noProof/>
              </w:rPr>
              <mc:AlternateContent>
                <mc:Choice Requires="wps">
                  <w:drawing>
                    <wp:anchor distT="0" distB="0" distL="114300" distR="114300" simplePos="0" relativeHeight="251661312" behindDoc="0" locked="0" layoutInCell="1" allowOverlap="1" wp14:anchorId="5EBC2647" wp14:editId="23D1B644">
                      <wp:simplePos x="0" y="0"/>
                      <wp:positionH relativeFrom="column">
                        <wp:posOffset>845820</wp:posOffset>
                      </wp:positionH>
                      <wp:positionV relativeFrom="paragraph">
                        <wp:posOffset>4250055</wp:posOffset>
                      </wp:positionV>
                      <wp:extent cx="4423410" cy="532765"/>
                      <wp:effectExtent l="0" t="0" r="0" b="0"/>
                      <wp:wrapTopAndBottom/>
                      <wp:docPr id="176003433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23410" cy="532765"/>
                              </a:xfrm>
                              <a:prstGeom prst="rect">
                                <a:avLst/>
                              </a:prstGeom>
                              <a:solidFill>
                                <a:prstClr val="white"/>
                              </a:solidFill>
                              <a:ln>
                                <a:noFill/>
                              </a:ln>
                            </wps:spPr>
                            <wps:txbx>
                              <w:txbxContent>
                                <w:p w14:paraId="7384DBB0" w14:textId="77777777" w:rsidR="00024C15" w:rsidRDefault="00024C15" w:rsidP="00024C15">
                                  <w:pPr>
                                    <w:pStyle w:val="Caption"/>
                                    <w:jc w:val="center"/>
                                    <w:rPr>
                                      <w:rFonts w:eastAsia="Times New Roman" w:cstheme="minorHAnsi"/>
                                      <w:noProof/>
                                      <w:kern w:val="0"/>
                                    </w:rPr>
                                  </w:pPr>
                                  <w:r>
                                    <w:t>Fig 5- Thyroid hormone and MASLD mechanisms</w:t>
                                  </w:r>
                                  <w:proofErr w:type="gramStart"/>
                                  <w:r>
                                    <w:t xml:space="preserve">   </w:t>
                                  </w:r>
                                  <w:r>
                                    <w:rPr>
                                      <w:rFonts w:eastAsia="Times New Roman" w:cstheme="minorHAnsi"/>
                                      <w:noProof/>
                                      <w:kern w:val="0"/>
                                    </w:rPr>
                                    <w:t>(</w:t>
                                  </w:r>
                                  <w:proofErr w:type="gramEnd"/>
                                  <w:r>
                                    <w:rPr>
                                      <w:rFonts w:eastAsia="Times New Roman" w:cstheme="minorHAnsi"/>
                                      <w:noProof/>
                                      <w:kern w:val="0"/>
                                    </w:rPr>
                                    <w:t>self drawn using  MS  Powerpoint)</w:t>
                                  </w:r>
                                </w:p>
                                <w:p w14:paraId="4AECEE17" w14:textId="77777777" w:rsidR="00024C15" w:rsidRPr="00664DEC" w:rsidRDefault="00024C15" w:rsidP="00024C15">
                                  <w:pPr>
                                    <w:pStyle w:val="Caption"/>
                                    <w:jc w:val="center"/>
                                    <w:rPr>
                                      <w:rFonts w:eastAsia="Times New Roman" w:cstheme="minorHAnsi"/>
                                      <w:b/>
                                      <w:bCs/>
                                      <w:noProof/>
                                      <w:kern w:val="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EBC2647" id="Text Box 3" o:spid="_x0000_s1030" type="#_x0000_t202" style="position:absolute;margin-left:66.6pt;margin-top:334.65pt;width:348.3pt;height:4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" stroked="f">
                      <v:textbox style="mso-fit-shape-to-text:t" inset="0,0,0,0">
                        <w:txbxContent>
                          <w:p w14:paraId="7384DBB0" w14:textId="77777777" w:rsidR="00024C15" w:rsidRDefault="00024C15" w:rsidP="00024C15">
                            <w:pPr>
                              <w:pStyle w:val="Caption"/>
                              <w:jc w:val="center"/>
                              <w:rPr>
                                <w:rFonts w:eastAsia="Times New Roman" w:cstheme="minorHAnsi"/>
                                <w:noProof/>
                                <w:kern w:val="0"/>
                              </w:rPr>
                            </w:pPr>
                            <w:r>
                              <w:t xml:space="preserve">Fig 5- Thyroid hormone and MASLD mechanisms   </w:t>
                            </w:r>
                            <w:r>
                              <w:rPr>
                                <w:rFonts w:eastAsia="Times New Roman" w:cstheme="minorHAnsi"/>
                                <w:noProof/>
                                <w:kern w:val="0"/>
                              </w:rPr>
                              <w:t>(self drawn using  MS  Powerpoint)</w:t>
                            </w:r>
                          </w:p>
                          <w:p w14:paraId="4AECEE17" w14:textId="77777777" w:rsidR="00024C15" w:rsidRPr="00664DEC" w:rsidRDefault="00024C15" w:rsidP="00024C15">
                            <w:pPr>
                              <w:pStyle w:val="Caption"/>
                              <w:jc w:val="center"/>
                              <w:rPr>
                                <w:rFonts w:eastAsia="Times New Roman" w:cstheme="minorHAnsi"/>
                                <w:b/>
                                <w:bCs/>
                                <w:noProof/>
                                <w:kern w:val="0"/>
                              </w:rPr>
                            </w:pPr>
                          </w:p>
                        </w:txbxContent>
                      </v:textbox>
                      <w10:wrap type="topAndBottom"/>
                    </v:shape>
                  </w:pict>
                </mc:Fallback>
              </mc:AlternateContent>
            </w:r>
            <w:r w:rsidR="00024C15" w:rsidRPr="00024C15">
              <w:rPr>
                <w:rFonts w:ascii="Arial" w:hAnsi="Arial" w:cs="Arial"/>
                <w:b/>
                <w:bCs/>
                <w:i/>
                <w:iCs/>
                <w:lang w:eastAsia="en-IN"/>
              </w:rPr>
              <w:t>Thyroid</w:t>
            </w:r>
            <w:r w:rsidR="00024C15" w:rsidRPr="00024C15">
              <w:rPr>
                <w:rFonts w:ascii="Arial" w:hAnsi="Arial" w:cs="Arial"/>
                <w:b/>
                <w:bCs/>
                <w:lang w:eastAsia="en-IN"/>
              </w:rPr>
              <w:t xml:space="preserve"> </w:t>
            </w:r>
            <w:r w:rsidR="00024C15" w:rsidRPr="00024C15">
              <w:rPr>
                <w:rFonts w:ascii="Arial" w:hAnsi="Arial" w:cs="Arial"/>
                <w:b/>
                <w:bCs/>
                <w:i/>
                <w:iCs/>
                <w:lang w:eastAsia="en-IN"/>
              </w:rPr>
              <w:t>hormone and MASLD</w:t>
            </w:r>
          </w:p>
          <w:p w14:paraId="3AC8DAA7" w14:textId="57F5B44D" w:rsidR="00024C15" w:rsidRPr="00024C15" w:rsidRDefault="00024C15" w:rsidP="002F2EF2">
            <w:pPr>
              <w:rPr>
                <w:rFonts w:ascii="Arial" w:hAnsi="Arial" w:cs="Arial"/>
                <w:lang w:eastAsia="en-IN"/>
              </w:rPr>
            </w:pPr>
            <w:r w:rsidRPr="00024C15">
              <w:rPr>
                <w:rFonts w:ascii="Arial" w:hAnsi="Arial" w:cs="Arial"/>
                <w:b/>
                <w:bCs/>
                <w:i/>
                <w:iCs/>
                <w:noProof/>
                <w:lang w:eastAsia="en-IN"/>
              </w:rPr>
              <w:drawing>
                <wp:anchor distT="0" distB="0" distL="114300" distR="114300" simplePos="0" relativeHeight="251659264" behindDoc="0" locked="0" layoutInCell="1" allowOverlap="1" wp14:anchorId="2C6088A2" wp14:editId="7578E8CF">
                  <wp:simplePos x="0" y="0"/>
                  <wp:positionH relativeFrom="column">
                    <wp:posOffset>1238381</wp:posOffset>
                  </wp:positionH>
                  <wp:positionV relativeFrom="paragraph">
                    <wp:posOffset>189230</wp:posOffset>
                  </wp:positionV>
                  <wp:extent cx="4335780" cy="3810000"/>
                  <wp:effectExtent l="0" t="0" r="7620" b="0"/>
                  <wp:wrapTopAndBottom/>
                  <wp:docPr id="1352481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481739" name=""/>
                          <pic:cNvPicPr/>
                        </pic:nvPicPr>
                        <pic:blipFill>
                          <a:blip r:embed="rId27">
                            <a:extLst>
                              <a:ext uri="{28A0092B-C50C-407E-A947-70E740481C1C}">
                                <a14:useLocalDpi xmlns:a14="http://schemas.microsoft.com/office/drawing/2010/main" val="0"/>
                              </a:ext>
                            </a:extLst>
                          </a:blip>
                          <a:stretch>
                            <a:fillRect/>
                          </a:stretch>
                        </pic:blipFill>
                        <pic:spPr>
                          <a:xfrm>
                            <a:off x="0" y="0"/>
                            <a:ext cx="4335780" cy="3810000"/>
                          </a:xfrm>
                          <a:prstGeom prst="rect">
                            <a:avLst/>
                          </a:prstGeom>
                        </pic:spPr>
                      </pic:pic>
                    </a:graphicData>
                  </a:graphic>
                  <wp14:sizeRelH relativeFrom="margin">
                    <wp14:pctWidth>0</wp14:pctWidth>
                  </wp14:sizeRelH>
                  <wp14:sizeRelV relativeFrom="margin">
                    <wp14:pctHeight>0</wp14:pctHeight>
                  </wp14:sizeRelV>
                </wp:anchor>
              </w:drawing>
            </w:r>
          </w:p>
          <w:p w14:paraId="467917D4" w14:textId="77777777" w:rsidR="00024C15" w:rsidRPr="00024C15" w:rsidRDefault="00024C15" w:rsidP="00024C15">
            <w:pPr>
              <w:jc w:val="both"/>
              <w:rPr>
                <w:rFonts w:ascii="Arial" w:hAnsi="Arial" w:cs="Arial"/>
              </w:rPr>
            </w:pPr>
            <w:r w:rsidRPr="00024C15">
              <w:rPr>
                <w:rFonts w:ascii="Arial" w:hAnsi="Arial" w:cs="Arial"/>
                <w:lang w:eastAsia="en-IN"/>
              </w:rPr>
              <w:t>It has been reported that the prevalence of central hypothyroidism in patients with PSIS is 79.8 %, but another study found that only 5.6 % of PSIS patients with hypothyroidism have low TSH levels</w:t>
            </w:r>
            <w:r w:rsidRPr="00024C15">
              <w:rPr>
                <w:rFonts w:ascii="Arial" w:hAnsi="Arial" w:cs="Arial"/>
                <w:vertAlign w:val="superscript"/>
                <w:lang w:eastAsia="en-IN"/>
              </w:rPr>
              <w:fldChar w:fldCharType="begin"/>
            </w:r>
            <w:r w:rsidRPr="00024C15">
              <w:rPr>
                <w:rFonts w:ascii="Arial" w:hAnsi="Arial" w:cs="Arial"/>
                <w:vertAlign w:val="superscript"/>
                <w:lang w:eastAsia="en-IN"/>
              </w:rPr>
              <w:instrText xml:space="preserve"> ADDIN ZOTERO_ITEM CSL_CITATION {"citationID":"aziSkMdX","properties":{"formattedCitation":"(1)","plainCitation":"(1)","noteIndex":0},"citationItems":[{"id":173,"uris":["http://zotero.org/users/local/LvH5eKAf/items/JIR5IFBQ"],"itemData":{"id":173,"type":"article-journal","container-title":"World Journal of Gastroenterology","DOI":"10.3748/wjg.v26.i44.6909","ISSN":"1007-9327","issue":"44","journalAbbreviation":"WJG","language":"en","page":"6909-6922","source":"DOI.org (Crossref)","title":"Pituitary stalk interruption syndrome and liver changes: From clinical features to mechanisms","title-short":"Pituitary stalk interruption syndrome and liver changes","volume":"26","author":[{"family":"Wu","given":"Ze-Yu"},{"family":"Li","given":"Yi-Ling"},{"family":"Chang","given":"Bing"}],"issued":{"date-parts":[["2020",11,28]]}}}],"schema":"https://github.com/citation-style-language/schema/raw/master/csl-citation.json"} </w:instrText>
            </w:r>
            <w:r w:rsidRPr="00024C15">
              <w:rPr>
                <w:rFonts w:ascii="Arial" w:hAnsi="Arial" w:cs="Arial"/>
                <w:vertAlign w:val="superscript"/>
                <w:lang w:eastAsia="en-IN"/>
              </w:rPr>
              <w:fldChar w:fldCharType="separate"/>
            </w:r>
            <w:r w:rsidRPr="00024C15">
              <w:rPr>
                <w:rFonts w:ascii="Arial" w:hAnsi="Arial" w:cs="Arial"/>
                <w:vertAlign w:val="superscript"/>
              </w:rPr>
              <w:t>(1)</w:t>
            </w:r>
            <w:r w:rsidRPr="00024C15">
              <w:rPr>
                <w:rFonts w:ascii="Arial" w:hAnsi="Arial" w:cs="Arial"/>
                <w:vertAlign w:val="superscript"/>
                <w:lang w:eastAsia="en-IN"/>
              </w:rPr>
              <w:fldChar w:fldCharType="end"/>
            </w:r>
          </w:p>
          <w:p w14:paraId="2E93EDB8" w14:textId="77777777" w:rsidR="00024C15" w:rsidRPr="00024C15" w:rsidRDefault="00024C15" w:rsidP="00024C15">
            <w:pPr>
              <w:jc w:val="both"/>
              <w:rPr>
                <w:rFonts w:ascii="Arial" w:hAnsi="Arial" w:cs="Arial"/>
              </w:rPr>
            </w:pPr>
          </w:p>
          <w:p w14:paraId="7C136D2E" w14:textId="35976F78" w:rsidR="00024C15" w:rsidRPr="00024C15" w:rsidRDefault="00024C15" w:rsidP="00024C15">
            <w:pPr>
              <w:jc w:val="both"/>
              <w:rPr>
                <w:rFonts w:ascii="Arial" w:hAnsi="Arial" w:cs="Arial"/>
              </w:rPr>
            </w:pPr>
            <w:r w:rsidRPr="00024C15">
              <w:rPr>
                <w:rFonts w:ascii="Arial" w:hAnsi="Arial" w:cs="Arial"/>
              </w:rPr>
              <w:t xml:space="preserve">Thyroid hormones are involved in various metabolic process including body fat distribution, lipid utilization and glucose homeostasis. Also, the </w:t>
            </w:r>
            <w:r w:rsidRPr="00024C15">
              <w:rPr>
                <w:rFonts w:ascii="Arial" w:hAnsi="Arial" w:cs="Arial"/>
                <w:i/>
                <w:iCs/>
              </w:rPr>
              <w:t>THR- beta receptor present in liver is responsible for its action in the liver.</w:t>
            </w:r>
            <w:r w:rsidRPr="00024C15">
              <w:rPr>
                <w:rFonts w:ascii="Arial" w:hAnsi="Arial" w:cs="Arial"/>
              </w:rPr>
              <w:t xml:space="preserve"> Lower thyroxine levels, leads to decreased THR – beta stimulation</w:t>
            </w:r>
            <w:r w:rsidRPr="00024C15">
              <w:rPr>
                <w:rFonts w:ascii="Arial" w:hAnsi="Arial" w:cs="Arial"/>
                <w:vertAlign w:val="superscript"/>
              </w:rPr>
              <w:fldChar w:fldCharType="begin"/>
            </w:r>
            <w:r w:rsidR="00C40431">
              <w:rPr>
                <w:rFonts w:ascii="Arial" w:hAnsi="Arial" w:cs="Arial"/>
                <w:vertAlign w:val="superscript"/>
              </w:rPr>
              <w:instrText xml:space="preserve"> ADDIN ZOTERO_ITEM CSL_CITATION {"citationID":"aYX49aDF","properties":{"formattedCitation":"(5)","plainCitation":"(5)","noteIndex":0},"citationItems":[{"id":170,"uris":["http://zotero.org/users/local/LvH5eKAf/items/LYC2UA3B"],"itemData":{"id":170,"type":"article-journal","abstract":"While the association of metabolic dysfunction-associated steatotic liver disease (MASLD) with obesity and insulin resistance is widely appreciated, there are a host of complex interactions between the liver and other endocrine axes. While it can be difﬁcult to deﬁnitively distinguish direct causal relationships and those attributable to increased adipocyte mass, there is substantial evidence of the direct and indirect effects of endocrine dysregulation on the severity of MASLD, with strong evidence that low levels of growth hormone, sex hormones, and thyroid hormone promote the development and progression of disease. The impact of steroid hormones, e.g. cortisol and dehydroepiandrosterone, and adipokines is much more divergent. Thoughtful assessment, based on individual risk factors and ﬁndings, and management of non-insulin endocrine axes is essential in the evaluation and management of MASLD. Multiple therapeutic options have emerged that leverage various endocrine axes to reduce the ﬁbroinﬂammatory cascade in MASH.","container-title":"Journal of Hepatology","DOI":"10.1016/j.jhep.2023.08.030","ISSN":"01688278","issue":"6","journalAbbreviation":"Journal of Hepatology","language":"en","page":"1524-1541","source":"DOI.org (Crossref)","title":"Endocrine aspects of metabolic dysfunction-associated steatotic liver disease (MASLD): Beyond insulin resistance","title-short":"Endocrine aspects of metabolic dysfunction-associated steatotic liver disease (MASLD)","volume":"79","author":[{"family":"Hutchison","given":"Alan L."},{"family":"Tavaglione","given":"Federica"},{"family":"Romeo","given":"Stefano"},{"family":"Charlton","given":"Michael"}],"issued":{"date-parts":[["2023",12]]}}}],"schema":"https://github.com/citation-style-language/schema/raw/master/csl-citation.json"} </w:instrText>
            </w:r>
            <w:r w:rsidRPr="00024C15">
              <w:rPr>
                <w:rFonts w:ascii="Arial" w:hAnsi="Arial" w:cs="Arial"/>
                <w:vertAlign w:val="superscript"/>
              </w:rPr>
              <w:fldChar w:fldCharType="separate"/>
            </w:r>
            <w:r w:rsidR="00C40431" w:rsidRPr="00C40431">
              <w:rPr>
                <w:rFonts w:ascii="Arial" w:hAnsi="Arial" w:cs="Arial"/>
              </w:rPr>
              <w:t>(5)</w:t>
            </w:r>
            <w:r w:rsidRPr="00024C15">
              <w:rPr>
                <w:rFonts w:ascii="Arial" w:hAnsi="Arial" w:cs="Arial"/>
                <w:vertAlign w:val="superscript"/>
              </w:rPr>
              <w:fldChar w:fldCharType="end"/>
            </w:r>
            <w:r w:rsidRPr="00024C15">
              <w:rPr>
                <w:rFonts w:ascii="Arial" w:hAnsi="Arial" w:cs="Arial"/>
              </w:rPr>
              <w:t xml:space="preserve">, in turn leading to increased oxidative stress, fat uptake, metabolic syndrome leading to MASH which may further progress to MASLD and cirrhosis </w:t>
            </w:r>
            <w:r w:rsidRPr="00024C15">
              <w:rPr>
                <w:rFonts w:ascii="Arial" w:hAnsi="Arial" w:cs="Arial"/>
                <w:vertAlign w:val="superscript"/>
              </w:rPr>
              <w:t xml:space="preserve">(Fig -5)   </w:t>
            </w:r>
            <w:r w:rsidRPr="00024C15">
              <w:rPr>
                <w:rFonts w:ascii="Arial" w:hAnsi="Arial" w:cs="Arial"/>
              </w:rPr>
              <w:t xml:space="preserve">. THR – Beta agonist – </w:t>
            </w:r>
            <w:r w:rsidRPr="00024C15">
              <w:rPr>
                <w:rFonts w:ascii="Arial" w:hAnsi="Arial" w:cs="Arial"/>
                <w:b/>
                <w:bCs/>
              </w:rPr>
              <w:t>Resemitrom</w:t>
            </w:r>
            <w:r w:rsidRPr="00024C15">
              <w:rPr>
                <w:rFonts w:ascii="Arial" w:hAnsi="Arial" w:cs="Arial"/>
              </w:rPr>
              <w:t xml:space="preserve"> -recently FDA approved drug for MASH in 2024</w:t>
            </w:r>
          </w:p>
          <w:p w14:paraId="2E1A1BA2" w14:textId="77777777" w:rsidR="00024C15" w:rsidRPr="00024C15" w:rsidRDefault="00024C15" w:rsidP="002F2EF2">
            <w:pPr>
              <w:rPr>
                <w:rFonts w:ascii="Arial" w:hAnsi="Arial" w:cs="Arial"/>
                <w:b/>
                <w:bCs/>
                <w:i/>
                <w:iCs/>
              </w:rPr>
            </w:pPr>
          </w:p>
          <w:p w14:paraId="663FD58D" w14:textId="77777777" w:rsidR="00024C15" w:rsidRPr="00024C15" w:rsidRDefault="00024C15" w:rsidP="002F2EF2">
            <w:pPr>
              <w:rPr>
                <w:rFonts w:ascii="Arial" w:hAnsi="Arial" w:cs="Arial"/>
                <w:b/>
                <w:bCs/>
                <w:i/>
                <w:iCs/>
              </w:rPr>
            </w:pPr>
          </w:p>
          <w:p w14:paraId="39F07EFB" w14:textId="77777777" w:rsidR="00024C15" w:rsidRPr="00024C15" w:rsidRDefault="00024C15" w:rsidP="002F2EF2">
            <w:pPr>
              <w:rPr>
                <w:rFonts w:ascii="Arial" w:hAnsi="Arial" w:cs="Arial"/>
                <w:b/>
                <w:bCs/>
                <w:i/>
                <w:iCs/>
              </w:rPr>
            </w:pPr>
          </w:p>
          <w:p w14:paraId="1FC26F66" w14:textId="77777777" w:rsidR="00024C15" w:rsidRDefault="00024C15" w:rsidP="002F2EF2">
            <w:pPr>
              <w:rPr>
                <w:rFonts w:ascii="Arial" w:hAnsi="Arial" w:cs="Arial"/>
                <w:b/>
                <w:bCs/>
                <w:i/>
                <w:iCs/>
              </w:rPr>
            </w:pPr>
          </w:p>
          <w:p w14:paraId="69B1762B" w14:textId="77777777" w:rsidR="00024C15" w:rsidRDefault="00024C15" w:rsidP="002F2EF2">
            <w:pPr>
              <w:rPr>
                <w:rFonts w:ascii="Arial" w:hAnsi="Arial" w:cs="Arial"/>
                <w:b/>
                <w:bCs/>
                <w:i/>
                <w:iCs/>
              </w:rPr>
            </w:pPr>
          </w:p>
          <w:p w14:paraId="5D2B9DA9" w14:textId="77777777" w:rsidR="00024C15" w:rsidRDefault="00024C15" w:rsidP="002F2EF2">
            <w:pPr>
              <w:rPr>
                <w:rFonts w:ascii="Arial" w:hAnsi="Arial" w:cs="Arial"/>
                <w:b/>
                <w:bCs/>
                <w:i/>
                <w:iCs/>
              </w:rPr>
            </w:pPr>
          </w:p>
          <w:p w14:paraId="208CE4AD" w14:textId="77777777" w:rsidR="00024C15" w:rsidRDefault="00024C15" w:rsidP="002F2EF2">
            <w:pPr>
              <w:rPr>
                <w:rFonts w:ascii="Arial" w:hAnsi="Arial" w:cs="Arial"/>
                <w:b/>
                <w:bCs/>
                <w:i/>
                <w:iCs/>
              </w:rPr>
            </w:pPr>
          </w:p>
          <w:p w14:paraId="66C8384D" w14:textId="77777777" w:rsidR="00024C15" w:rsidRDefault="00024C15" w:rsidP="002F2EF2">
            <w:pPr>
              <w:rPr>
                <w:rFonts w:ascii="Arial" w:hAnsi="Arial" w:cs="Arial"/>
                <w:b/>
                <w:bCs/>
                <w:i/>
                <w:iCs/>
              </w:rPr>
            </w:pPr>
          </w:p>
          <w:p w14:paraId="5F48A098" w14:textId="77777777" w:rsidR="00024C15" w:rsidRDefault="00024C15" w:rsidP="002F2EF2">
            <w:pPr>
              <w:rPr>
                <w:rFonts w:ascii="Arial" w:hAnsi="Arial" w:cs="Arial"/>
                <w:b/>
                <w:bCs/>
                <w:i/>
                <w:iCs/>
              </w:rPr>
            </w:pPr>
          </w:p>
          <w:p w14:paraId="10E398EA" w14:textId="77777777" w:rsidR="00024C15" w:rsidRDefault="00024C15" w:rsidP="002F2EF2">
            <w:pPr>
              <w:rPr>
                <w:rFonts w:ascii="Arial" w:hAnsi="Arial" w:cs="Arial"/>
                <w:b/>
                <w:bCs/>
                <w:i/>
                <w:iCs/>
              </w:rPr>
            </w:pPr>
          </w:p>
          <w:p w14:paraId="469E2884" w14:textId="77777777" w:rsidR="00024C15" w:rsidRDefault="00024C15" w:rsidP="002F2EF2">
            <w:pPr>
              <w:rPr>
                <w:rFonts w:ascii="Arial" w:hAnsi="Arial" w:cs="Arial"/>
                <w:b/>
                <w:bCs/>
                <w:i/>
                <w:iCs/>
              </w:rPr>
            </w:pPr>
          </w:p>
          <w:p w14:paraId="59A9611A" w14:textId="77777777" w:rsidR="00024C15" w:rsidRDefault="00024C15" w:rsidP="002F2EF2">
            <w:pPr>
              <w:rPr>
                <w:rFonts w:ascii="Arial" w:hAnsi="Arial" w:cs="Arial"/>
                <w:b/>
                <w:bCs/>
                <w:i/>
                <w:iCs/>
              </w:rPr>
            </w:pPr>
          </w:p>
          <w:p w14:paraId="3D525781" w14:textId="77777777" w:rsidR="00024C15" w:rsidRDefault="00024C15" w:rsidP="002F2EF2">
            <w:pPr>
              <w:rPr>
                <w:rFonts w:ascii="Arial" w:hAnsi="Arial" w:cs="Arial"/>
                <w:b/>
                <w:bCs/>
                <w:i/>
                <w:iCs/>
              </w:rPr>
            </w:pPr>
          </w:p>
          <w:p w14:paraId="13F5A26E" w14:textId="77777777" w:rsidR="00024C15" w:rsidRDefault="00024C15" w:rsidP="002F2EF2">
            <w:pPr>
              <w:rPr>
                <w:rFonts w:ascii="Arial" w:hAnsi="Arial" w:cs="Arial"/>
                <w:b/>
                <w:bCs/>
                <w:i/>
                <w:iCs/>
              </w:rPr>
            </w:pPr>
          </w:p>
          <w:p w14:paraId="2D8C4F53" w14:textId="77777777" w:rsidR="00024C15" w:rsidRDefault="00024C15" w:rsidP="002F2EF2">
            <w:pPr>
              <w:rPr>
                <w:rFonts w:ascii="Arial" w:hAnsi="Arial" w:cs="Arial"/>
                <w:b/>
                <w:bCs/>
                <w:i/>
                <w:iCs/>
              </w:rPr>
            </w:pPr>
          </w:p>
          <w:p w14:paraId="7CCCC3ED" w14:textId="77777777" w:rsidR="00024C15" w:rsidRDefault="00024C15" w:rsidP="002F2EF2">
            <w:pPr>
              <w:rPr>
                <w:rFonts w:ascii="Arial" w:hAnsi="Arial" w:cs="Arial"/>
                <w:b/>
                <w:bCs/>
                <w:i/>
                <w:iCs/>
              </w:rPr>
            </w:pPr>
          </w:p>
          <w:p w14:paraId="567C5A2A" w14:textId="77777777" w:rsidR="00024C15" w:rsidRDefault="00024C15" w:rsidP="002F2EF2">
            <w:pPr>
              <w:rPr>
                <w:rFonts w:ascii="Arial" w:hAnsi="Arial" w:cs="Arial"/>
                <w:b/>
                <w:bCs/>
                <w:i/>
                <w:iCs/>
              </w:rPr>
            </w:pPr>
          </w:p>
          <w:p w14:paraId="1712C515" w14:textId="77777777" w:rsidR="00024C15" w:rsidRDefault="00024C15" w:rsidP="002F2EF2">
            <w:pPr>
              <w:rPr>
                <w:rFonts w:ascii="Arial" w:hAnsi="Arial" w:cs="Arial"/>
                <w:b/>
                <w:bCs/>
                <w:i/>
                <w:iCs/>
              </w:rPr>
            </w:pPr>
          </w:p>
          <w:p w14:paraId="40138A03" w14:textId="77777777" w:rsidR="00024C15" w:rsidRDefault="00024C15" w:rsidP="002F2EF2">
            <w:pPr>
              <w:rPr>
                <w:rFonts w:ascii="Arial" w:hAnsi="Arial" w:cs="Arial"/>
                <w:b/>
                <w:bCs/>
                <w:i/>
                <w:iCs/>
              </w:rPr>
            </w:pPr>
          </w:p>
          <w:p w14:paraId="5A442738" w14:textId="461F768B" w:rsidR="00024C15" w:rsidRPr="00024C15" w:rsidRDefault="00024C15" w:rsidP="002F2EF2">
            <w:pPr>
              <w:rPr>
                <w:rFonts w:ascii="Arial" w:hAnsi="Arial" w:cs="Arial"/>
                <w:b/>
                <w:bCs/>
              </w:rPr>
            </w:pPr>
            <w:r w:rsidRPr="00024C15">
              <w:rPr>
                <w:rFonts w:ascii="Arial" w:hAnsi="Arial" w:cs="Arial"/>
                <w:b/>
                <w:bCs/>
                <w:i/>
                <w:iCs/>
              </w:rPr>
              <w:t xml:space="preserve">Gonadal hormones and </w:t>
            </w:r>
            <w:proofErr w:type="gramStart"/>
            <w:r w:rsidRPr="00024C15">
              <w:rPr>
                <w:rFonts w:ascii="Arial" w:hAnsi="Arial" w:cs="Arial"/>
                <w:b/>
                <w:bCs/>
                <w:i/>
                <w:iCs/>
              </w:rPr>
              <w:t>MASLD :</w:t>
            </w:r>
            <w:proofErr w:type="gramEnd"/>
            <w:r w:rsidRPr="00024C15">
              <w:rPr>
                <w:rFonts w:ascii="Arial" w:hAnsi="Arial" w:cs="Arial"/>
                <w:b/>
                <w:bCs/>
                <w:i/>
                <w:iCs/>
              </w:rPr>
              <w:t>-</w:t>
            </w:r>
          </w:p>
          <w:p w14:paraId="03A1667D" w14:textId="77777777" w:rsidR="00024C15" w:rsidRPr="00024C15" w:rsidRDefault="00024C15" w:rsidP="002F2EF2">
            <w:pPr>
              <w:rPr>
                <w:rFonts w:ascii="Arial" w:hAnsi="Arial" w:cs="Arial"/>
              </w:rPr>
            </w:pPr>
          </w:p>
          <w:p w14:paraId="61E58666" w14:textId="77777777" w:rsidR="00024C15" w:rsidRPr="00024C15" w:rsidRDefault="00024C15" w:rsidP="002F2EF2">
            <w:pPr>
              <w:rPr>
                <w:rFonts w:ascii="Arial" w:hAnsi="Arial" w:cs="Arial"/>
              </w:rPr>
            </w:pPr>
          </w:p>
          <w:p w14:paraId="3D61F1B6" w14:textId="6022E1CD" w:rsidR="00024C15" w:rsidRPr="00024C15" w:rsidRDefault="00024C15" w:rsidP="002F2EF2">
            <w:pPr>
              <w:rPr>
                <w:rFonts w:ascii="Arial" w:hAnsi="Arial" w:cs="Arial"/>
              </w:rPr>
            </w:pPr>
          </w:p>
          <w:p w14:paraId="7182BA37" w14:textId="353D5FCC" w:rsidR="00024C15" w:rsidRPr="00024C15" w:rsidRDefault="00024C15" w:rsidP="002F2EF2">
            <w:pPr>
              <w:rPr>
                <w:rFonts w:ascii="Arial" w:hAnsi="Arial" w:cs="Arial"/>
              </w:rPr>
            </w:pPr>
            <w:r w:rsidRPr="00024C15">
              <w:rPr>
                <w:rFonts w:ascii="Arial" w:hAnsi="Arial" w:cs="Arial"/>
                <w:b/>
                <w:bCs/>
                <w:noProof/>
              </w:rPr>
              <w:drawing>
                <wp:anchor distT="0" distB="0" distL="114300" distR="114300" simplePos="0" relativeHeight="251663360" behindDoc="0" locked="0" layoutInCell="1" allowOverlap="1" wp14:anchorId="0C2CBBC8" wp14:editId="3A884EAD">
                  <wp:simplePos x="0" y="0"/>
                  <wp:positionH relativeFrom="column">
                    <wp:posOffset>956945</wp:posOffset>
                  </wp:positionH>
                  <wp:positionV relativeFrom="paragraph">
                    <wp:posOffset>36830</wp:posOffset>
                  </wp:positionV>
                  <wp:extent cx="3695700" cy="3579495"/>
                  <wp:effectExtent l="0" t="0" r="0" b="0"/>
                  <wp:wrapSquare wrapText="bothSides"/>
                  <wp:docPr id="877781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781803" name=""/>
                          <pic:cNvPicPr/>
                        </pic:nvPicPr>
                        <pic:blipFill>
                          <a:blip r:embed="rId28">
                            <a:extLst>
                              <a:ext uri="{28A0092B-C50C-407E-A947-70E740481C1C}">
                                <a14:useLocalDpi xmlns:a14="http://schemas.microsoft.com/office/drawing/2010/main" val="0"/>
                              </a:ext>
                            </a:extLst>
                          </a:blip>
                          <a:stretch>
                            <a:fillRect/>
                          </a:stretch>
                        </pic:blipFill>
                        <pic:spPr>
                          <a:xfrm>
                            <a:off x="0" y="0"/>
                            <a:ext cx="3695700" cy="3579495"/>
                          </a:xfrm>
                          <a:prstGeom prst="rect">
                            <a:avLst/>
                          </a:prstGeom>
                        </pic:spPr>
                      </pic:pic>
                    </a:graphicData>
                  </a:graphic>
                  <wp14:sizeRelH relativeFrom="margin">
                    <wp14:pctWidth>0</wp14:pctWidth>
                  </wp14:sizeRelH>
                  <wp14:sizeRelV relativeFrom="margin">
                    <wp14:pctHeight>0</wp14:pctHeight>
                  </wp14:sizeRelV>
                </wp:anchor>
              </w:drawing>
            </w:r>
          </w:p>
          <w:p w14:paraId="3F2ECDC9" w14:textId="77777777" w:rsidR="00024C15" w:rsidRPr="00024C15" w:rsidRDefault="00024C15" w:rsidP="002F2EF2">
            <w:pPr>
              <w:rPr>
                <w:rFonts w:ascii="Arial" w:hAnsi="Arial" w:cs="Arial"/>
              </w:rPr>
            </w:pPr>
          </w:p>
          <w:p w14:paraId="019970F7" w14:textId="77777777" w:rsidR="00024C15" w:rsidRPr="00024C15" w:rsidRDefault="00024C15" w:rsidP="002F2EF2">
            <w:pPr>
              <w:rPr>
                <w:rFonts w:ascii="Arial" w:hAnsi="Arial" w:cs="Arial"/>
              </w:rPr>
            </w:pPr>
          </w:p>
          <w:p w14:paraId="768F5825" w14:textId="77777777" w:rsidR="00024C15" w:rsidRPr="00024C15" w:rsidRDefault="00024C15" w:rsidP="002F2EF2">
            <w:pPr>
              <w:rPr>
                <w:rFonts w:ascii="Arial" w:hAnsi="Arial" w:cs="Arial"/>
              </w:rPr>
            </w:pPr>
          </w:p>
          <w:p w14:paraId="743567EB" w14:textId="77777777" w:rsidR="00024C15" w:rsidRPr="00024C15" w:rsidRDefault="00024C15" w:rsidP="002F2EF2">
            <w:pPr>
              <w:rPr>
                <w:rFonts w:ascii="Arial" w:hAnsi="Arial" w:cs="Arial"/>
              </w:rPr>
            </w:pPr>
          </w:p>
          <w:p w14:paraId="3FE09E14" w14:textId="77777777" w:rsidR="00024C15" w:rsidRPr="00024C15" w:rsidRDefault="00024C15" w:rsidP="002F2EF2">
            <w:pPr>
              <w:rPr>
                <w:rFonts w:ascii="Arial" w:hAnsi="Arial" w:cs="Arial"/>
              </w:rPr>
            </w:pPr>
          </w:p>
          <w:p w14:paraId="271D3AE9" w14:textId="77777777" w:rsidR="00024C15" w:rsidRPr="00024C15" w:rsidRDefault="00024C15" w:rsidP="002F2EF2">
            <w:pPr>
              <w:rPr>
                <w:rFonts w:ascii="Arial" w:hAnsi="Arial" w:cs="Arial"/>
              </w:rPr>
            </w:pPr>
          </w:p>
          <w:p w14:paraId="2769C7B9" w14:textId="77777777" w:rsidR="00024C15" w:rsidRPr="00024C15" w:rsidRDefault="00024C15" w:rsidP="002F2EF2">
            <w:pPr>
              <w:rPr>
                <w:rFonts w:ascii="Arial" w:hAnsi="Arial" w:cs="Arial"/>
              </w:rPr>
            </w:pPr>
          </w:p>
          <w:p w14:paraId="201FDE33" w14:textId="77777777" w:rsidR="00024C15" w:rsidRPr="00024C15" w:rsidRDefault="00024C15" w:rsidP="002F2EF2">
            <w:pPr>
              <w:rPr>
                <w:rFonts w:ascii="Arial" w:hAnsi="Arial" w:cs="Arial"/>
              </w:rPr>
            </w:pPr>
          </w:p>
          <w:p w14:paraId="019C03C7" w14:textId="77777777" w:rsidR="00024C15" w:rsidRPr="00024C15" w:rsidRDefault="00024C15" w:rsidP="002F2EF2">
            <w:pPr>
              <w:rPr>
                <w:rFonts w:ascii="Arial" w:hAnsi="Arial" w:cs="Arial"/>
              </w:rPr>
            </w:pPr>
          </w:p>
          <w:p w14:paraId="59499413" w14:textId="77777777" w:rsidR="00024C15" w:rsidRPr="00024C15" w:rsidRDefault="00024C15" w:rsidP="002F2EF2">
            <w:pPr>
              <w:rPr>
                <w:rFonts w:ascii="Arial" w:hAnsi="Arial" w:cs="Arial"/>
              </w:rPr>
            </w:pPr>
          </w:p>
          <w:p w14:paraId="76C2923D" w14:textId="77777777" w:rsidR="00024C15" w:rsidRPr="00024C15" w:rsidRDefault="00024C15" w:rsidP="002F2EF2">
            <w:pPr>
              <w:rPr>
                <w:rFonts w:ascii="Arial" w:hAnsi="Arial" w:cs="Arial"/>
              </w:rPr>
            </w:pPr>
          </w:p>
          <w:p w14:paraId="217124B3" w14:textId="77777777" w:rsidR="00024C15" w:rsidRPr="00024C15" w:rsidRDefault="00024C15" w:rsidP="002F2EF2">
            <w:pPr>
              <w:rPr>
                <w:rFonts w:ascii="Arial" w:hAnsi="Arial" w:cs="Arial"/>
              </w:rPr>
            </w:pPr>
          </w:p>
          <w:p w14:paraId="0C99A84B" w14:textId="77777777" w:rsidR="00024C15" w:rsidRPr="00024C15" w:rsidRDefault="00024C15" w:rsidP="002F2EF2">
            <w:pPr>
              <w:rPr>
                <w:rFonts w:ascii="Arial" w:hAnsi="Arial" w:cs="Arial"/>
              </w:rPr>
            </w:pPr>
          </w:p>
          <w:p w14:paraId="7DDA00BC" w14:textId="77777777" w:rsidR="00024C15" w:rsidRPr="00024C15" w:rsidRDefault="00024C15" w:rsidP="002F2EF2">
            <w:pPr>
              <w:rPr>
                <w:rFonts w:ascii="Arial" w:hAnsi="Arial" w:cs="Arial"/>
              </w:rPr>
            </w:pPr>
          </w:p>
          <w:p w14:paraId="2F5B350B" w14:textId="77777777" w:rsidR="00024C15" w:rsidRPr="00024C15" w:rsidRDefault="00024C15" w:rsidP="002F2EF2">
            <w:pPr>
              <w:rPr>
                <w:rFonts w:ascii="Arial" w:hAnsi="Arial" w:cs="Arial"/>
              </w:rPr>
            </w:pPr>
          </w:p>
          <w:p w14:paraId="590EAD81" w14:textId="77777777" w:rsidR="00024C15" w:rsidRPr="00024C15" w:rsidRDefault="00024C15" w:rsidP="002F2EF2">
            <w:pPr>
              <w:rPr>
                <w:rFonts w:ascii="Arial" w:hAnsi="Arial" w:cs="Arial"/>
              </w:rPr>
            </w:pPr>
          </w:p>
          <w:p w14:paraId="232304C8" w14:textId="3ADB34C6" w:rsidR="00024C15" w:rsidRPr="00024C15" w:rsidRDefault="00024C15" w:rsidP="002F2EF2">
            <w:pPr>
              <w:rPr>
                <w:rFonts w:ascii="Arial" w:hAnsi="Arial" w:cs="Arial"/>
              </w:rPr>
            </w:pPr>
          </w:p>
          <w:p w14:paraId="117B3B1C" w14:textId="77777777" w:rsidR="00024C15" w:rsidRPr="00024C15" w:rsidRDefault="00024C15" w:rsidP="002F2EF2">
            <w:pPr>
              <w:rPr>
                <w:rFonts w:ascii="Arial" w:hAnsi="Arial" w:cs="Arial"/>
              </w:rPr>
            </w:pPr>
          </w:p>
          <w:p w14:paraId="72178B30" w14:textId="77777777" w:rsidR="00024C15" w:rsidRDefault="00024C15" w:rsidP="002F2EF2">
            <w:pPr>
              <w:rPr>
                <w:rFonts w:ascii="Arial" w:hAnsi="Arial" w:cs="Arial"/>
                <w:b/>
                <w:bCs/>
              </w:rPr>
            </w:pPr>
          </w:p>
          <w:p w14:paraId="1C608F61" w14:textId="77777777" w:rsidR="00024C15" w:rsidRDefault="00024C15" w:rsidP="002F2EF2">
            <w:pPr>
              <w:rPr>
                <w:rFonts w:ascii="Arial" w:hAnsi="Arial" w:cs="Arial"/>
                <w:b/>
                <w:bCs/>
              </w:rPr>
            </w:pPr>
          </w:p>
          <w:p w14:paraId="42A8A205" w14:textId="77777777" w:rsidR="00024C15" w:rsidRDefault="00024C15" w:rsidP="002F2EF2">
            <w:pPr>
              <w:rPr>
                <w:rFonts w:ascii="Arial" w:hAnsi="Arial" w:cs="Arial"/>
                <w:b/>
                <w:bCs/>
              </w:rPr>
            </w:pPr>
          </w:p>
          <w:p w14:paraId="2A37C9E6" w14:textId="77777777" w:rsidR="00024C15" w:rsidRDefault="00024C15" w:rsidP="002F2EF2">
            <w:pPr>
              <w:rPr>
                <w:rFonts w:ascii="Arial" w:hAnsi="Arial" w:cs="Arial"/>
                <w:b/>
                <w:bCs/>
              </w:rPr>
            </w:pPr>
          </w:p>
          <w:p w14:paraId="4CE6197A" w14:textId="77777777" w:rsidR="00024C15" w:rsidRDefault="00024C15" w:rsidP="002F2EF2">
            <w:pPr>
              <w:rPr>
                <w:rFonts w:ascii="Arial" w:hAnsi="Arial" w:cs="Arial"/>
                <w:b/>
                <w:bCs/>
              </w:rPr>
            </w:pPr>
          </w:p>
          <w:p w14:paraId="7BF4986B" w14:textId="3D4E1BB6" w:rsidR="00024C15" w:rsidRDefault="00024C15" w:rsidP="002F2EF2">
            <w:pPr>
              <w:rPr>
                <w:rFonts w:ascii="Arial" w:hAnsi="Arial" w:cs="Arial"/>
                <w:b/>
                <w:bCs/>
              </w:rPr>
            </w:pPr>
          </w:p>
          <w:p w14:paraId="1160BCA8" w14:textId="4DA114D2" w:rsidR="00024C15" w:rsidRDefault="00844F44" w:rsidP="002F2EF2">
            <w:pPr>
              <w:rPr>
                <w:rFonts w:ascii="Arial" w:hAnsi="Arial" w:cs="Arial"/>
                <w:b/>
                <w:bCs/>
              </w:rPr>
            </w:pPr>
            <w:r w:rsidRPr="00024C15">
              <w:rPr>
                <w:rFonts w:ascii="Arial" w:hAnsi="Arial" w:cs="Arial"/>
                <w:noProof/>
              </w:rPr>
              <mc:AlternateContent>
                <mc:Choice Requires="wps">
                  <w:drawing>
                    <wp:anchor distT="0" distB="0" distL="114300" distR="114300" simplePos="0" relativeHeight="251662336" behindDoc="0" locked="0" layoutInCell="1" allowOverlap="1" wp14:anchorId="74FB7753" wp14:editId="1AA1D625">
                      <wp:simplePos x="0" y="0"/>
                      <wp:positionH relativeFrom="column">
                        <wp:posOffset>294640</wp:posOffset>
                      </wp:positionH>
                      <wp:positionV relativeFrom="paragraph">
                        <wp:posOffset>107950</wp:posOffset>
                      </wp:positionV>
                      <wp:extent cx="5100955" cy="532765"/>
                      <wp:effectExtent l="0" t="0" r="0" b="0"/>
                      <wp:wrapSquare wrapText="bothSides"/>
                      <wp:docPr id="70445409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0955" cy="532765"/>
                              </a:xfrm>
                              <a:prstGeom prst="rect">
                                <a:avLst/>
                              </a:prstGeom>
                              <a:solidFill>
                                <a:prstClr val="white"/>
                              </a:solidFill>
                              <a:ln>
                                <a:noFill/>
                              </a:ln>
                            </wps:spPr>
                            <wps:txbx>
                              <w:txbxContent>
                                <w:p w14:paraId="2E6EF98B" w14:textId="77777777" w:rsidR="00024C15" w:rsidRDefault="00024C15" w:rsidP="00024C15">
                                  <w:pPr>
                                    <w:pStyle w:val="Caption"/>
                                    <w:jc w:val="center"/>
                                    <w:rPr>
                                      <w:rFonts w:eastAsia="Times New Roman" w:cstheme="minorHAnsi"/>
                                      <w:noProof/>
                                      <w:kern w:val="0"/>
                                    </w:rPr>
                                  </w:pPr>
                                  <w:r>
                                    <w:t xml:space="preserve">Fig 6 </w:t>
                                  </w:r>
                                  <w:proofErr w:type="gramStart"/>
                                  <w:r>
                                    <w:t>-  Sex</w:t>
                                  </w:r>
                                  <w:proofErr w:type="gramEnd"/>
                                  <w:r>
                                    <w:t xml:space="preserve"> hormones and MASLD mechanisms   </w:t>
                                  </w:r>
                                  <w:r>
                                    <w:rPr>
                                      <w:rFonts w:eastAsia="Times New Roman" w:cstheme="minorHAnsi"/>
                                      <w:noProof/>
                                      <w:kern w:val="0"/>
                                    </w:rPr>
                                    <w:t>(self drawn using  MS  Powerpoint)</w:t>
                                  </w:r>
                                </w:p>
                                <w:p w14:paraId="72680E5A" w14:textId="77777777" w:rsidR="00024C15" w:rsidRPr="00850666" w:rsidRDefault="00024C15" w:rsidP="00024C15">
                                  <w:pPr>
                                    <w:pStyle w:val="Caption"/>
                                    <w:rPr>
                                      <w:rFonts w:cstheme="minorHAnsi"/>
                                      <w:b/>
                                      <w:bCs/>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4FB7753" id="Text Box 1" o:spid="_x0000_s1031" type="#_x0000_t202" style="position:absolute;margin-left:23.2pt;margin-top:8.5pt;width:401.65pt;height:4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" stroked="f">
                      <v:textbox style="mso-fit-shape-to-text:t" inset="0,0,0,0">
                        <w:txbxContent>
                          <w:p w14:paraId="2E6EF98B" w14:textId="77777777" w:rsidR="00024C15" w:rsidRDefault="00024C15" w:rsidP="00024C15">
                            <w:pPr>
                              <w:pStyle w:val="Caption"/>
                              <w:jc w:val="center"/>
                              <w:rPr>
                                <w:rFonts w:eastAsia="Times New Roman" w:cstheme="minorHAnsi"/>
                                <w:noProof/>
                                <w:kern w:val="0"/>
                              </w:rPr>
                            </w:pPr>
                            <w:r>
                              <w:t xml:space="preserve">Fig 6 -  Sex hormones and MASLD mechanisms   </w:t>
                            </w:r>
                            <w:r>
                              <w:rPr>
                                <w:rFonts w:eastAsia="Times New Roman" w:cstheme="minorHAnsi"/>
                                <w:noProof/>
                                <w:kern w:val="0"/>
                              </w:rPr>
                              <w:t>(self drawn using  MS  Powerpoint)</w:t>
                            </w:r>
                          </w:p>
                          <w:p w14:paraId="72680E5A" w14:textId="77777777" w:rsidR="00024C15" w:rsidRPr="00850666" w:rsidRDefault="00024C15" w:rsidP="00024C15">
                            <w:pPr>
                              <w:pStyle w:val="Caption"/>
                              <w:rPr>
                                <w:rFonts w:cstheme="minorHAnsi"/>
                                <w:b/>
                                <w:bCs/>
                                <w:noProof/>
                              </w:rPr>
                            </w:pPr>
                          </w:p>
                        </w:txbxContent>
                      </v:textbox>
                      <w10:wrap type="square"/>
                    </v:shape>
                  </w:pict>
                </mc:Fallback>
              </mc:AlternateContent>
            </w:r>
          </w:p>
          <w:p w14:paraId="69A5E909" w14:textId="77777777" w:rsidR="00024C15" w:rsidRDefault="00024C15" w:rsidP="002F2EF2">
            <w:pPr>
              <w:rPr>
                <w:rFonts w:ascii="Arial" w:hAnsi="Arial" w:cs="Arial"/>
                <w:b/>
                <w:bCs/>
              </w:rPr>
            </w:pPr>
          </w:p>
          <w:p w14:paraId="572AA142" w14:textId="77777777" w:rsidR="00024C15" w:rsidRDefault="00024C15" w:rsidP="002F2EF2">
            <w:pPr>
              <w:rPr>
                <w:rFonts w:ascii="Arial" w:hAnsi="Arial" w:cs="Arial"/>
                <w:b/>
                <w:bCs/>
              </w:rPr>
            </w:pPr>
          </w:p>
          <w:p w14:paraId="6DC227CA" w14:textId="77777777" w:rsidR="00024C15" w:rsidRDefault="00024C15" w:rsidP="002F2EF2">
            <w:pPr>
              <w:rPr>
                <w:rFonts w:ascii="Arial" w:hAnsi="Arial" w:cs="Arial"/>
                <w:b/>
                <w:bCs/>
              </w:rPr>
            </w:pPr>
          </w:p>
          <w:p w14:paraId="79988C47" w14:textId="77777777" w:rsidR="00024C15" w:rsidRDefault="00024C15" w:rsidP="00024C15">
            <w:pPr>
              <w:spacing w:line="276" w:lineRule="auto"/>
              <w:jc w:val="both"/>
              <w:rPr>
                <w:rFonts w:ascii="Arial" w:hAnsi="Arial" w:cs="Arial"/>
                <w:b/>
                <w:bCs/>
              </w:rPr>
            </w:pPr>
          </w:p>
          <w:p w14:paraId="02D217BB" w14:textId="77777777" w:rsidR="00024C15" w:rsidRDefault="00024C15" w:rsidP="00024C15">
            <w:pPr>
              <w:spacing w:line="276" w:lineRule="auto"/>
              <w:jc w:val="both"/>
              <w:rPr>
                <w:rFonts w:ascii="Arial" w:hAnsi="Arial" w:cs="Arial"/>
                <w:b/>
                <w:bCs/>
              </w:rPr>
            </w:pPr>
          </w:p>
          <w:p w14:paraId="3F975B77" w14:textId="6C4A8B62" w:rsidR="00024C15" w:rsidRPr="00024C15" w:rsidRDefault="00024C15" w:rsidP="00024C15">
            <w:pPr>
              <w:spacing w:line="276" w:lineRule="auto"/>
              <w:jc w:val="both"/>
              <w:rPr>
                <w:rFonts w:ascii="Arial" w:hAnsi="Arial" w:cs="Arial"/>
              </w:rPr>
            </w:pPr>
            <w:r w:rsidRPr="00024C15">
              <w:rPr>
                <w:rFonts w:ascii="Arial" w:hAnsi="Arial" w:cs="Arial"/>
                <w:b/>
                <w:bCs/>
              </w:rPr>
              <w:t>Oestrogen</w:t>
            </w:r>
            <w:r w:rsidRPr="00024C15">
              <w:rPr>
                <w:rFonts w:ascii="Arial" w:hAnsi="Arial" w:cs="Arial"/>
              </w:rPr>
              <w:t xml:space="preserve"> plays an important role in hepatic lipid metabolism. Studies found that the prevalence of metabolic syndrome and MASLD in post- menopausal women has been increased. Hence, Oestrogen deficiency leads to decreased hepatic and muscle insulin sensitivity resulting in the progression of steatosis and further to CLD.</w:t>
            </w:r>
          </w:p>
          <w:p w14:paraId="2C9CCA36" w14:textId="77777777" w:rsidR="00024C15" w:rsidRPr="00024C15" w:rsidRDefault="00024C15" w:rsidP="00024C15">
            <w:pPr>
              <w:spacing w:line="276" w:lineRule="auto"/>
              <w:jc w:val="both"/>
              <w:rPr>
                <w:rFonts w:ascii="Arial" w:hAnsi="Arial" w:cs="Arial"/>
              </w:rPr>
            </w:pPr>
          </w:p>
          <w:p w14:paraId="16063543" w14:textId="77777777" w:rsidR="00024C15" w:rsidRPr="00024C15" w:rsidRDefault="00024C15" w:rsidP="00024C15">
            <w:pPr>
              <w:spacing w:line="276" w:lineRule="auto"/>
              <w:jc w:val="both"/>
              <w:rPr>
                <w:rFonts w:ascii="Arial" w:hAnsi="Arial" w:cs="Arial"/>
                <w:color w:val="000000" w:themeColor="text1"/>
                <w:lang w:eastAsia="en-IN"/>
              </w:rPr>
            </w:pPr>
            <w:r w:rsidRPr="00024C15">
              <w:rPr>
                <w:rFonts w:ascii="Arial" w:hAnsi="Arial" w:cs="Arial"/>
                <w:b/>
                <w:bCs/>
              </w:rPr>
              <w:t>Androgen</w:t>
            </w:r>
            <w:r w:rsidRPr="00024C15">
              <w:rPr>
                <w:rFonts w:ascii="Arial" w:hAnsi="Arial" w:cs="Arial"/>
              </w:rPr>
              <w:t xml:space="preserve"> deficiency increases de-novo fat synthesis in liver and decreased expression of VLDL genes, thereby leading to steatosis. Also, it has an impact on intestinal microbiota such as increase in the ratio of </w:t>
            </w:r>
            <w:r w:rsidRPr="00024C15">
              <w:rPr>
                <w:rFonts w:ascii="Arial" w:hAnsi="Arial" w:cs="Arial"/>
              </w:rPr>
              <w:lastRenderedPageBreak/>
              <w:t xml:space="preserve">firmicutes to bacteroides and an </w:t>
            </w:r>
            <w:proofErr w:type="gramStart"/>
            <w:r w:rsidRPr="00024C15">
              <w:rPr>
                <w:rFonts w:ascii="Arial" w:hAnsi="Arial" w:cs="Arial"/>
              </w:rPr>
              <w:t>increase  of</w:t>
            </w:r>
            <w:proofErr w:type="gramEnd"/>
            <w:r w:rsidRPr="00024C15">
              <w:rPr>
                <w:rFonts w:ascii="Arial" w:hAnsi="Arial" w:cs="Arial"/>
              </w:rPr>
              <w:t xml:space="preserve"> lactobacillus species in the cecum. These microbes in the intestine maintains the</w:t>
            </w:r>
            <w:r w:rsidRPr="00024C15">
              <w:rPr>
                <w:rFonts w:ascii="Arial" w:hAnsi="Arial" w:cs="Arial"/>
                <w:i/>
                <w:iCs/>
              </w:rPr>
              <w:t xml:space="preserve"> </w:t>
            </w:r>
            <w:r w:rsidRPr="00024C15">
              <w:rPr>
                <w:rFonts w:ascii="Arial" w:hAnsi="Arial" w:cs="Arial"/>
                <w:color w:val="000000" w:themeColor="text1"/>
                <w:lang w:eastAsia="en-IN"/>
              </w:rPr>
              <w:t xml:space="preserve">Glucagon – like peptide-1 </w:t>
            </w:r>
            <w:r w:rsidRPr="00024C15">
              <w:rPr>
                <w:rFonts w:ascii="Arial" w:hAnsi="Arial" w:cs="Arial"/>
                <w:i/>
                <w:iCs/>
              </w:rPr>
              <w:t>(GLP-1) levels</w:t>
            </w:r>
            <w:r w:rsidRPr="00024C15">
              <w:rPr>
                <w:rFonts w:ascii="Arial" w:hAnsi="Arial" w:cs="Arial"/>
              </w:rPr>
              <w:t xml:space="preserve"> thereby regulating insulin resistance</w:t>
            </w:r>
            <w:r w:rsidRPr="00024C15">
              <w:rPr>
                <w:rFonts w:ascii="Arial" w:hAnsi="Arial" w:cs="Arial"/>
                <w:vertAlign w:val="superscript"/>
              </w:rPr>
              <w:fldChar w:fldCharType="begin"/>
            </w:r>
            <w:r w:rsidRPr="00024C15">
              <w:rPr>
                <w:rFonts w:ascii="Arial" w:hAnsi="Arial" w:cs="Arial"/>
                <w:vertAlign w:val="superscript"/>
              </w:rPr>
              <w:instrText xml:space="preserve"> ADDIN ZOTERO_ITEM CSL_CITATION {"citationID":"pAbM9wln","properties":{"formattedCitation":"(1)","plainCitation":"(1)","noteIndex":0},"citationItems":[{"id":173,"uris":["http://zotero.org/users/local/LvH5eKAf/items/JIR5IFBQ"],"itemData":{"id":173,"type":"article-journal","container-title":"World Journal of Gastroenterology","DOI":"10.3748/wjg.v26.i44.6909","ISSN":"1007-9327","issue":"44","journalAbbreviation":"WJG","language":"en","page":"6909-6922","source":"DOI.org (Crossref)","title":"Pituitary stalk interruption syndrome and liver changes: From clinical features to mechanisms","title-short":"Pituitary stalk interruption syndrome and liver changes","volume":"26","author":[{"family":"Wu","given":"Ze-Yu"},{"family":"Li","given":"Yi-Ling"},{"family":"Chang","given":"Bing"}],"issued":{"date-parts":[["2020",11,28]]}}}],"schema":"https://github.com/citation-style-language/schema/raw/master/csl-citation.json"} </w:instrText>
            </w:r>
            <w:r w:rsidRPr="00024C15">
              <w:rPr>
                <w:rFonts w:ascii="Arial" w:hAnsi="Arial" w:cs="Arial"/>
                <w:vertAlign w:val="superscript"/>
              </w:rPr>
              <w:fldChar w:fldCharType="separate"/>
            </w:r>
            <w:r w:rsidRPr="00024C15">
              <w:rPr>
                <w:rFonts w:ascii="Arial" w:hAnsi="Arial" w:cs="Arial"/>
                <w:vertAlign w:val="superscript"/>
              </w:rPr>
              <w:t>(1)</w:t>
            </w:r>
            <w:r w:rsidRPr="00024C15">
              <w:rPr>
                <w:rFonts w:ascii="Arial" w:hAnsi="Arial" w:cs="Arial"/>
                <w:vertAlign w:val="superscript"/>
              </w:rPr>
              <w:fldChar w:fldCharType="end"/>
            </w:r>
            <w:r w:rsidRPr="00024C15">
              <w:rPr>
                <w:rFonts w:ascii="Arial" w:hAnsi="Arial" w:cs="Arial"/>
              </w:rPr>
              <w:t xml:space="preserve">. Decrease in these, can lead to metabolic syndrome further to MASLD </w:t>
            </w:r>
            <w:r w:rsidRPr="00024C15">
              <w:rPr>
                <w:rFonts w:ascii="Arial" w:hAnsi="Arial" w:cs="Arial"/>
                <w:vertAlign w:val="superscript"/>
              </w:rPr>
              <w:t>(Fig-6)</w:t>
            </w:r>
          </w:p>
          <w:p w14:paraId="0736154C" w14:textId="77777777" w:rsidR="00024C15" w:rsidRPr="00024C15" w:rsidRDefault="00024C15" w:rsidP="00024C15">
            <w:pPr>
              <w:spacing w:line="276" w:lineRule="auto"/>
              <w:jc w:val="both"/>
              <w:rPr>
                <w:rFonts w:ascii="Arial" w:hAnsi="Arial" w:cs="Arial"/>
                <w:b/>
                <w:bCs/>
              </w:rPr>
            </w:pPr>
          </w:p>
          <w:p w14:paraId="40DBC2CD" w14:textId="5B91C5F3" w:rsidR="00024C15" w:rsidRPr="00024C15" w:rsidRDefault="00024C15" w:rsidP="00024C15">
            <w:pPr>
              <w:spacing w:line="276" w:lineRule="auto"/>
              <w:jc w:val="both"/>
              <w:rPr>
                <w:rFonts w:ascii="Arial" w:hAnsi="Arial" w:cs="Arial"/>
                <w:b/>
                <w:bCs/>
              </w:rPr>
            </w:pPr>
            <w:r w:rsidRPr="00024C15">
              <w:rPr>
                <w:rFonts w:ascii="Arial" w:hAnsi="Arial" w:cs="Arial"/>
                <w:b/>
                <w:bCs/>
              </w:rPr>
              <w:t>OTHER HORMONES AND MASLD:-</w:t>
            </w:r>
            <w:r w:rsidRPr="00C40431">
              <w:rPr>
                <w:rFonts w:ascii="Arial" w:hAnsi="Arial" w:cs="Arial"/>
                <w:vertAlign w:val="superscript"/>
              </w:rPr>
              <w:t xml:space="preserve"> </w:t>
            </w:r>
            <w:r w:rsidR="00C40431">
              <w:rPr>
                <w:rFonts w:ascii="Arial" w:hAnsi="Arial" w:cs="Arial"/>
                <w:vertAlign w:val="superscript"/>
              </w:rPr>
              <w:t xml:space="preserve"> </w:t>
            </w:r>
            <w:r w:rsidRPr="00C40431">
              <w:rPr>
                <w:rFonts w:ascii="Arial" w:hAnsi="Arial" w:cs="Arial"/>
                <w:vertAlign w:val="superscript"/>
              </w:rPr>
              <w:fldChar w:fldCharType="begin"/>
            </w:r>
            <w:r w:rsidR="00C40431" w:rsidRPr="00C40431">
              <w:rPr>
                <w:rFonts w:ascii="Arial" w:hAnsi="Arial" w:cs="Arial"/>
                <w:vertAlign w:val="superscript"/>
              </w:rPr>
              <w:instrText xml:space="preserve"> ADDIN ZOTERO_ITEM CSL_CITATION {"citationID":"tAjPBlxj","properties":{"unsorted":true,"formattedCitation":"(7,4,8\\uc0\\u8211{}18)","plainCitation":"(7,4,8–18)","noteIndex":0},"citationItems":[{"id":162,"uris":["http://zotero.org/users/local/LvH5eKAf/items/BPGDFNUF"],"itemData":{"id":162,"type":"article-journal","abstract":"Objective: Rare disease Background: Pulmonary arterial hypertension (PAH), which is caused by increased pulmonary artery pressure, results in right-heart failure and presents with shortness of breath, chest pain, and syncope. PAH has idiopathic, heritable, and drug/toxin causes and is accompanied by other conditions, including connective tissue disease, congenital heart disease, and portal hypertension. Rarely, portal hypertension causes a type of PAH called portopulmonary hypertension (POPH). Portal hypertension can be triggered by liver cirrhosis, which can result from non-alcoholic steatohepatitis (NASH), a metabolic syndrome caused by hypopituitarism. Although an association between hypopituitarism and POPH has been suggested, few reports have described this relationship. Case Report: A 43-year-old woman with hypopituitarism received hormone replacement therapy after partial hypothalamic resection at age 4 years. At age 32 years, she developed liver cirrhosis from NASH due to adult growth hormone (GH) deficiency. Despite restarting GH replacement therapy, she refused the required GH doses for economic reasons. She was hospitalized with abdominal pain and dyspnea and was found to have severe POPH. She received PAH-specific therapies, including endothelin receptor antagonist and prostacyclin analog. Pulmonary hypertension improved on day 3 of hospitalization while the cardiac index increased gradually. On day 12, her respiratory status rapidly worsened and percutaneous cardiopulmonary support was applied. On day 18, she died of multiple organ failure and disseminated intravascular coagulation despite intensive care management. Conclusions: Severe PAH, particularly POPH, remains incurable despite the use of PAH-specific therapies and intensive care management. For hypopituitarism patients, careful observation, including of the cardiopulmonary system, can improve the prognosis after completing hormone replacement therapy.","container-title":"American Journal of Case Reports","DOI":"10.12659/AJCR.928004","ISSN":"1941-5923","journalAbbreviation":"Am J Case Rep","language":"en","source":"DOI.org (Crossref)","title":"A Case of Hypopituitarism Complicated by Non-Alcoholic Steatohepatitis and Severe Pulmonary Hypertension","URL":"https://www.amjcaserep.com/abstract/index/idArt/928004","volume":"22","author":[{"family":"Kanamoto","given":"Masafumi"},{"family":"Hinohara","given":"Hiroshi"},{"family":"Saito","given":"Shigeru"}],"accessed":{"date-parts":[["2025",2,13]]},"issued":{"date-parts":[["2021",1,4]]}}},{"id":104,"uris":["http://zotero.org/users/local/LvH5eKAf/items/KJNQCXDN"],"itemData":{"id":104,"type":"article-journal","abstract":"Objective\n              . Pituitary stalk interruption syndrome (PSIS) is characterized by the absence of pituitary stalk, pituitary hypoplasia, and ectopic posterior pituitary. Because the etiology and clinical cognition of PSIS remain elusive, we analyzed the clinical features of PSIS in Chinese patients.\n              Methods\n              . A retrospective analysis was conducted on the clinical presentation, laboratory data, imaging examination, and management of 24 PSIS inpatients from our center over 10 years.\n              Results\n              . Among the 24 PSIS patients, there were 22 males (91.7%) and 2 females (8.3%). Growth hormone deficiency was present in all 24 cases (100%), hypogonadism in 24 cases (100%), secondary adrenal insufficiency in 22 cases (91.2%), and hypothyroidism in 21 cases (87.5%). 20 cases (83.3%) of PSIS patients exhibited deficiencies in four anterior pituitary hormones, 3 cases (12.5%) exhibited deficiencies in three anterior pituitary hormones, and 1 case (4.2%) exhibited deficiencies in two anterior pituitary hormones, with none exhibiting deficiencies in posterior pituitary hormones. Among the 24 PSIS patients, 12 had a history of growth hormone therapy before admission, and 12 had no such history. Additionally, 19 cases (79.2%) with PSIS were complicated by dyslipidemia, 15 cases (62.5%) were complicated by nonalcoholic fatty liver disease, and 9 cases (37.5%) were complicated by hyperuricemia.\n              Conclusions\n              . PSIS often presents with growth retardation and hypogonadotropic hypogonadism, but in some cases, short stature is not exhibited. PSIS is prone to complications such as dyslipidemia, nonalcoholic fatty liver disease, and hyperuricemia, increasing the risk of cardiovascular and cerebrovascular diseases. In clinical practice, the diagnostic ability of PSIS should be improved, and pituitary function and complications should be evaluated in a timely manner to avoid delayed treatment.","container-title":"International Journal of Endocrinology","DOI":"10.1155/2024/2493083","ISSN":"1687-8337, 1687-8345","journalAbbreviation":"International Journal of Endocrinology","language":"en","license":"http://creativecommons.org/licenses/by/4.0/","page":"1-10","source":"DOI.org (Crossref)","title":"Clinical Features and Analysis in Pituitary Stalk Interruption Syndrome","volume":"2024","author":[{"family":"Guo","given":"Qiuxuan"},{"family":"Zhao","given":"Jing"},{"family":"Yu","given":"Shuang"}],"issued":{"date-parts":[["2024",5,24]]}}},{"id":149,"uris":["http://zotero.org/users/local/LvH5eKAf/items/8ZCD8RW6"],"itemData":{"id":149,"type":"article-journal","abstract":"Non-alcoholic steatohepatitis is becoming the most important aetiology for advanced liver disease. There has been important progress in the field in recent years and the complexity of the pathophysiology of NASH is better understood. Multiple non-invasive circulating and imaging biomarkers have been tested. The importance of lifestyle has been recognised and several drugs are being tested in clinical trials. This review addresses the challenges that healthcare professionals face in the management of NASH patients.","container-title":"Gut","DOI":"10.1136/gutjnl-2021-326874","ISSN":"0017-5749, 1468-3288","issue":"10","journalAbbreviation":"Gut","language":"en","page":"2123-2134","source":"DOI.org (Crossref)","title":"Current therapies and new developments in NASH","volume":"71","author":[{"family":"Dufour","given":"Jean-François"},{"family":"Anstee","given":"Quentin M"},{"family":"Bugianesi","given":"Elisabetta"},{"family":"Harrison","given":"Stephen"},{"family":"Loomba","given":"Rohit"},{"family":"Paradis","given":"Valerie"},{"family":"Tilg","given":"Herbert"},{"family":"Wong","given":"Vincent Wai-Sun"},{"family":"Zelber-sagi","given":"Shira"}],"issued":{"date-parts":[["2022",10]]}}},{"id":119,"uris":["http://zotero.org/users/local/LvH5eKAf/items/QVRICZ9D"],"itemData":{"id":119,"type":"article-journal","abstract":"Background:\n              Nonalcoholic fatty liver disease (NAFLD) is a serious worldwide health problem, with an estimated global prevalence of 24%; it has a notable relationship with other metabolic disorders, like obesity and type 2 diabetes mellitus (T2DM). Nonalcoholic steatohepatitis (NASH) is one of the most important clinical entities of NAFLD, which is associated with an increased risk of progression to liver cirrhosis and hepatocellular carcinoma (HCC). Mexico is one of the countries with the highest prevalence of metabolic diseases; therefore, we sought to investigate the impact that these clinical entities have in the progression to advanced fibrosis in Mexican patients with NASH.\n            \n            \n              Methods:\n              We performed a multicenter retrospective cross-sectional study, from January 2012 to December 2017. A total of 215 patients with biopsy-proven NASH and fibrosis were enrolled. NASH was diagnosed according NAS score and liver fibrosis was staged by the Kleiner scoring system. For comparing the risk of liver fibrosis progression, we divided our sample into two groups. Those patients with stage F0-F2 liver fibrosis were included in the group with non-significant liver fibrosis (n=178) and those individuals with F3-F4 fibrosis were included in the significant fibrosis group (n=37). We carried out a multivariate analysis to find risk factors associated with liver fibrosis progression.\n            \n            \n              Results:\n              From the 215 patients included, 37 had significant liver fibrosis (F3-4). After logistic regression analysis T2DM (p=0.044), systemic arterial hypertension (p=0.014), cholesterol (p=0.041) and triglycerides (p=0.015) were the main predictor of advanced liver fibrosis.\n            \n            \n              Conclusions:\n              In a Mexican population, dyslipidemia was the most important risk factor associated with advanced liver fibrosis and cirrhosis.","container-title":"F1000Research","DOI":"10.12688/f1000research.21918.1","ISSN":"2046-1402","journalAbbreviation":"F1000Res","language":"en","page":"56","source":"DOI.org (Crossref)","title":"Dyslipidemia as a risk factor for liver fibrosis progression in a multicentric population with non-alcoholic steatohepatitis","volume":"9","author":[{"family":"Méndez-Sánchez","given":"Nahum"},{"family":"Cerda-Reyes","given":"Eira"},{"family":"Higuera-de-la-Tijera","given":"Fátima"},{"family":"Salas-García","given":"Ana K."},{"family":"Cabrera-Palma","given":"Samantha"},{"family":"Cabrera-Álvarez","given":"Guillermo"},{"family":"Cortez-Hernández","given":"Carlos"},{"family":"Pérez-Arredondo","given":"Luis A"},{"family":"Purón-González","given":"Emma"},{"family":"Coronado-Alejandro","given":"Edgar"},{"family":"Panduro","given":"Arturo"},{"family":"Rodríguez-Hernández","given":"Heriberto"},{"family":"Cruz-Ramón","given":"Vania C."},{"family":"Valencia-Rodríguez","given":"Alejandro"},{"family":"Qi","given":"Xingshun"},{"family":"Hamdan-Pérez","given":"Nashla"},{"family":"Aguilar-Olivos","given":"Nancy E."},{"family":"Barranco-Fragoso","given":"Beatriz"},{"family":"Ramírez-Pérez","given":"Oscar"},{"family":"Vera-Barajas","given":"Alfonso"}],"issued":{"date-parts":[["2020",1,28]]}}},{"id":116,"uris":["http://zotero.org/users/local/LvH5eKAf/items/7W4GCRGC"],"itemData":{"id":116,"type":"article-journal","abstract":"Background: Non-alcoholic fatty liver disease (NAFLD) is rapidly becoming a global health problem. Cardiovascular diseases (CVD) are the most common cause of mortality in NAFLD patients. NAFLD and CVD share several common risk factors including obesity, insulin resistance, and type 2 diabetes (T2D). Atherogenic dyslipidemia, characterized by plasma hypertriglyceridemia, increased small dense low-density lipoprotein (LDL) particles, and decreased high-density lipoprotein cholesterol (HDL-C) levels, is often observed in NAFLD patients.","container-title":"Molecular Metabolism","DOI":"10.1016/j.molmet.2020.101092","ISSN":"22128778","journalAbbreviation":"Molecular Metabolism","language":"en","page":"101092","source":"DOI.org (Crossref)","title":"Dysregulated lipid metabolism links NAFLD to cardiovascular disease","volume":"42","author":[{"family":"Deprince","given":"Audrey"},{"family":"Haas","given":"Joel T."},{"family":"Staels","given":"Bart"}],"issued":{"date-parts":[["2020",12]]}}},{"id":120,"uris":["http://zotero.org/users/local/LvH5eKAf/items/JSEGR7WW"],"itemData":{"id":120,"type":"article-journal","abstract":"Purpose of Review Patients with non-alcoholic fatty liver disease (NAFLD), often considered as the hepatic manifestation of the metabolic syndrome, represent a population at high cardiovascular risk and frequently suffer from atherogenic dyslipidemia. This article reviews the pathogenic interrelationship between NAFLD and dyslipidemia, elucidates underlying pathophysiological mechanisms and focuses on management approaches for dyslipidemic patients with NAFLD.","container-title":"Current Atherosclerosis Reports","DOI":"10.1007/s11883-022-01028-4","ISSN":"1523-3804, 1534-6242","issue":"7","journalAbbreviation":"Curr Atheroscler Rep","language":"en","page":"533-546","source":"DOI.org (Crossref)","title":"Management of Dyslipidemia in Patients with Non-Alcoholic Fatty Liver Disease","volume":"24","author":[{"family":"Martin","given":"Anna"},{"family":"Lang","given":"Sonja"},{"family":"Goeser","given":"Tobias"},{"family":"Demir","given":"Münevver"},{"family":"Steffen","given":"Hans-Michael"},{"family":"Kasper","given":"Philipp"}],"issued":{"date-parts":[["2022",7]]}}},{"id":151,"uris":["http://zotero.org/users/local/LvH5eKAf/items/LYPK3TM4"],"itemData":{"id":151,"type":"article-journal","abstract":"Studies have established a relationship between hypothalamic-pituitary dysfunction and the onset of liver damage, which may occasionally progress to cirrhosis. Patients with hypopituitarism can develop a metabolic syndrome-like phenotype. Insulin resistance is the main pathophysiological axis of metabolic syndrome and is the causal factor in the development of nonalcoholic fatty liver disease (NAFLD). We present the case of a young patient with liver cirrhosis of unknown aetiology that was finally attributed to panhypopituitarism.","container-title":"Case Reports in Endocrinology","DOI":"10.1155/2016/9071097","ISSN":"2090-6501, 2090-651X","journalAbbreviation":"Case Reports in Endocrinology","language":"en","license":"http://creativecommons.org/licenses/by/4.0/","page":"1-5","source":"DOI.org (Crossref)","title":"Panhypopituitarism due to Absence of the Pituitary Stalk: A Rare Aetiology of Liver Cirrhosis","title-short":"Panhypopituitarism due to Absence of the Pituitary Stalk","volume":"2016","author":[{"family":"Gonzalez Rozas","given":"Marta"},{"family":"Hernanz Roman","given":"Lidia"},{"family":"Gonzalez","given":"Diego Gonzalez"},{"family":"Pérez-Castrillón","given":"José Luis"}],"issued":{"date-parts":[["2016"]]}}},{"id":152,"uris":["http://zotero.org/users/local/LvH5eKAf/items/LMJLYWFK"],"itemData":{"id":152,"type":"article-journal","container-title":"BMJ Case Reports","DOI":"10.1136/bcr-2019-230133","ISSN":"1757-790X","issue":"4","journalAbbreviation":"BMJ Case Rep","language":"en","page":"e230133","source":"DOI.org (Crossref)","title":"Pituitary stalk interruption syndrome","volume":"12","author":[{"family":"Gosi","given":"Shiva Kumar"},{"family":"Kanduri","given":"Swetha"},{"family":"Garla","given":"Vishnu Vardhan"}],"issued":{"date-parts":[["2019",4]]}}},{"id":158,"uris":["http://zotero.org/users/local/LvH5eKAf/items/XJ2IY4PY"],"itemData":{"id":158,"type":"article-journal","abstract":"Background Pituitary stalk interruption syndrome is a rare congenital pituitary anatomical defect manifested with wide and various clinical presentations. Short stature and delayed puberty are present in most cases and may be combined with extra pituitary malformations. Magnetic resonance imaging is considered the key factor for reaching the definite diagnosis as it reveals the different radiological presentations of this syndrome. Case presentation A 17-year-old male patient from Jordan was presented to the radiology department for pituitary MRI. The patient presents with multiple pituitary hormonal deficiency, short stature, and under-developed secondary sexual characteristics. The bone age of the patient was significantly less than the chronological age. MRI pituitary gland showed hypoplasia of the anterior pituitary, absence of the pituitary stalk and ectopic posterior pituitary gland located posterior to the optic chiasm. These findings were consistent with pituitary stalk interruption syndrome. Conclusions Considering uncommon incidence of pituitary stalk interruption syndrome, magnetic resonance imaging of the pituitary should be considered while examining a patient with pituitary deficiency for prompt diagnosis and treatment. Hormone replacement medication is the primary treatment for pituitary stalk interruption syndrome and should be started as soon as feasible. Thus, early diagnosis and monitoring of individuals are crucial.","container-title":"Egyptian Journal of Radiology and Nuclear Medicine","DOI":"10.1186/s43055-023-01001-4","ISSN":"2090-4762","issue":"1","journalAbbreviation":"Egypt J Radiol Nucl Med","language":"en","page":"56","source":"DOI.org (Crossref)","title":"Pituitary stalk interruption syndrome (PSIS) presenting in a Jordanian male patient with short stature and delayed puberty: a case report","title-short":"Pituitary stalk interruption syndrome (PSIS) presenting in a Jordanian male patient with short stature and delayed puberty","volume":"54","author":[{"family":"Mabreh","given":"Loai Q."},{"family":"Al Rabab’ah","given":"Aseel M."}],"issued":{"date-parts":[["2023",3,21]]}}},{"id":145,"uris":["http://zotero.org/users/local/LvH5eKAf/items/U5DJ8VUP"],"itemData":{"id":145,"type":"article-journal","abstract":"Background: Pituitary stalk interruption syndrome (PSIS) is one of the rare endocrinal aetiologies of the abnormal short stature. This is a syndrome characterized by a specific tirade, an absent or hypoplastic anterior pituitary gland, thin or absent infundibulum, and ectopic posterior pituitary location. This type of pituitary dwarfism is usually presented in the first decade of life and may be first isolated with normal other pituitary hormones.\nResults: Only 3 out of 117 dwarf patients (2.5%) were found to have pituitary stalk interruption syndrome.\nConclusion: Although of rare incidence, pituitary stalk interruption syndrome (PSIS) is an entity which leads to pituitary dwarfism and should be kept in mind while investigating a child with pituitary dwarfism and radiologists should be aware of its rarely encountered diagnostic MRI findings for early diagnosis and treatment.","container-title":"Egyptian Journal of Radiology and Nuclear Medicine","DOI":"10.1186/s43055-022-00879-w","ISSN":"2090-4762","issue":"1","journalAbbreviation":"Egypt J Radiol Nucl Med","language":"en","page":"192","source":"DOI.org (Crossref)","title":"Pituitary stalk interruption syndrome (PSIS): do not miss this diagnosis","title-short":"Pituitary stalk interruption syndrome (PSIS)","volume":"53","author":[{"family":"Agha","given":"Mahmoud"},{"family":"Sallam","given":"Maha Sallam Mohammed"},{"family":"Abougabal","given":"Ahmed M."},{"family":"Abdelgawad","given":"Mohamed Saied"}],"issued":{"date-parts":[["2022",8,25]]}}},{"id":108,"uris":["http://zotero.org/users/local/LvH5eKAf/items/5P3JZDPM"],"itemData":{"id":108,"type":"article-journal","abstract":"Background\n              \n                Pituitary stalk interruption syndrome (PSIS) is a congenital disease commonly found in patients with combined pituitary hormone deficiency (CPHD). Most PSIS patients manifest growth retardation and delayed puberty. We report a rare case of PSIS with tall stature, liver cirrhosis and diabetes, possibly caused by an inactivating\n                KCNJ11\n                gene mutation.\n              \n            \n            \n              Case presentation\n              \n                A 37-year-old female patient initially presented with liver cirrhosis and diabetes, without any secondary sexual characteristics. Endocrine investigation indicated CPHD. Small anterior pituitary, invisible pituitary stalk and no eutopic posterior lobe hypersignal in the sella turcica viewed in magnetic resonance imaging (MRI) confirmed the diagnosis of PSIS. Despite receiving no growth hormone or sex hormone therapy, she reached a final height of 186 cm. Liver histopathology revealed nonalcoholic fatty cirrhosis. Genetic testing identified a heterozygous p.Arg301Cys mutation in the\n                KCNJ11\n                gene.\n              \n            \n            \n              Conclusion\n              \n                This is a rare case of PSIS with liver cirrhosis and diabetes associated with an inactivating\n                KCNJ11\n                gene mutation. It’s supposed that early hyperinsulinism caused by the\n                KCNJ11\n                gene mutation, as well as delayed epiphyseal closure due to estrogen deficiency, contributed to the patient’s exceptionally tall stature. Untreated growth hormone deficiency (GHD) resulted in increased visceral fat, leading to nonalcoholic fatty liver disease (NAFLD) and cirrhosis. The decline in β cell function with age, combined with NAFLD, may have played a role in the development of diabetes.","container-title":"Frontiers in Endocrinology","DOI":"10.3389/fendo.2023.1297146","ISSN":"1664-2392","journalAbbreviation":"Front. Endocrinol.","language":"en","page":"1297146","source":"DOI.org (Crossref)","title":"Pituitary stalk interruption syndrome and liver cirrhosis associated with diabetes and an inactivating KCNJ11 gene mutation: a case report and literature review","title-short":"Pituitary stalk interruption syndrome and liver cirrhosis associated with diabetes and an inactivating KCNJ11 gene mutation","volume":"14","author":[{"family":"Liu","given":"Zhaoxiang"},{"family":"Zhao","given":"Wenhui"},{"family":"Cao","given":"Chenxiang"},{"family":"Wang","given":"Yanlei"},{"family":"Xiao","given":"Luqi"},{"family":"Wang","given":"Xiaojing"},{"family":"Jin","given":"Chenxi"},{"family":"Xiao","given":"Jianzhong"}],"issued":{"date-parts":[["2023",12,13]]}}},{"id":161,"uris":["http://zotero.org/users/local/LvH5eKAf/items/L7I9X42T"],"itemData":{"id":161,"type":"article-journal","abstract":"Introduction: Pituitary stalk interruption syndrome is a rare congenital abnormality of the pituitary that is responsible for anterior pituitary deficiency. It is characterized by a classic triad of interrupted pituitary stalk, absent or ectopic posterior pituitary, and anterior pituitary hypoplasia or aplasia. Clinical presentation varies according to age. In adults it presents as short stature and anterior pituitary deficiency. Without early diagnosis and treatment, mortality and morbidity in these patients is high. Early diagnosis and treatment of this rare disease can prevent permanent short statue of the patient. We report the first case of pituitary stalk interruption syndrome from Pakistan. Case presentation: A 17-year-old Pakistani young man presented with short stature and underdeveloped secondary sexual characters. His siblings and parents were healthy, with normal height. An examination showed his blood pressure was 90/60mmHg, and his height, weight, and body mass index were 142cm, 34.5kg, and 17.10kg/m2, respectively. He had no hair growth on his face, axilla, or pubis. His testes were between 1 and 2mL in size, with a 4cm-at-stretch micropenis. His lab investigations showed that his thyroid stimulating hormone (TSH) was 8.58uIU/mL (0.4 to 4.2), his free thyroid hormone level FT4 was 0.46ng/dL (0.89 to 1.76), his prolactin was 21.1ng/mL (3.0 to 14.7), and his baseline cortisol was 0.30ug/dL (4.3 to 22.4). His cortisol level after 60 minutes of cosyntropin injection was 3.5ug/dL (4.3 to 22.4), his insulin like growth factor IGF-1 was 31.56ng/mL (247.3 to 481.7), his testosterone level was under 2.5ng/dL (2 to 800), his follicle stimulating hormone FSH was 0.41uIU/mL (0.0 to 10.0), and his leutinizing hormone LH was under 0.1uIU/mL (1.2 to 7.8). His bone age was 10 years according to the Greulich and Pyle method, as shown by X-rays. The results from his pituitary magnetic resonance imaging scan were consistent with pituitary stalk interruption syndrome. Conclusions: We describe a young man who presented with short stature and was found to have pituitary stalk interruption syndrome. Despite the fact that this is a rare disorder, it should always be kept in the differential diagnosis of a patient presenting with short stature. Patients with this disease have an excellent opportunity to reach normal height if they present before the joining of epiphyses.","container-title":"Journal of Medical Case Reports","DOI":"10.1186/1752-1947-8-445","ISSN":"1752-1947","issue":"1","journalAbbreviation":"J Med Case Reports","language":"en","page":"445","source":"DOI.org (Crossref)","title":"Pituitary stalk interruption syndrome presenting as short stature: a case report","title-short":"Pituitary stalk interruption syndrome presenting as short stature","volume":"8","author":[{"family":"Ram","given":"Nanik"},{"family":"Ali","given":"Syed Ahsan"},{"family":"Hussain","given":"Syed Zubair"}],"issued":{"date-parts":[["2014",12]]}}},{"id":110,"uris":["http://zotero.org/users/local/LvH5eKAf/items/G5L8KJCZ"],"itemData":{"id":110,"type":"article-journal","abstract":"Pituitary stalk interruption syndrome is a congenital abnormality. The triad of this syndrome comprises a thin pituitary stalk, an ectopic posterior pituitary gland, and an absent or hypoplastic anterior pituitary gland. The patient typically presents with a spectrum of symptoms secondary to anterior pituitary hormonal deficiency. The etiology of this syndrome is not established but is likely due to a genetic mutation. The prognosis is good if the syndrome is diagnosed early and hormonal therapy is started promptly. Early diagnosis is crucial in preventing adverse effects on growth and development. The diagnosis of pituitary stalk interruption syndrome is based on magnetic resonance imaging (MRI) findings.","container-title":"Cureus","DOI":"10.7759/cureus.30218","ISSN":"2168-8184","language":"en","source":"DOI.org (Crossref)","title":"Pituitary Stalk Interruption Syndrome: A Case Report","title-short":"Pituitary Stalk Interruption Syndrome","URL":"https://www.cureus.com/articles/117400-pituitary-stalk-interruption-syndrome-a-case-report","author":[{"family":"Ziad","given":"Alishbah"},{"family":"Khan","given":"Quratulain"},{"family":"Farooq","given":"Hira"},{"family":"Rehman","given":"Anis"},{"family":"Siddique","given":"Kashif"}],"accessed":{"date-parts":[["2025",2,13]]},"issued":{"date-parts":[["2022",10,12]]}},"label":"page"}],"schema":"https://github.com/citation-style-language/schema/raw/master/csl-citation.json"} </w:instrText>
            </w:r>
            <w:r w:rsidRPr="00C40431">
              <w:rPr>
                <w:rFonts w:ascii="Arial" w:hAnsi="Arial" w:cs="Arial"/>
                <w:vertAlign w:val="superscript"/>
              </w:rPr>
              <w:fldChar w:fldCharType="separate"/>
            </w:r>
            <w:r w:rsidR="00C40431" w:rsidRPr="00C40431">
              <w:rPr>
                <w:rFonts w:ascii="Arial" w:hAnsi="Arial" w:cs="Arial"/>
                <w:vertAlign w:val="superscript"/>
              </w:rPr>
              <w:t>(7,4,8–18)</w:t>
            </w:r>
            <w:r w:rsidRPr="00C40431">
              <w:rPr>
                <w:rFonts w:ascii="Arial" w:hAnsi="Arial" w:cs="Arial"/>
                <w:vertAlign w:val="superscript"/>
              </w:rPr>
              <w:fldChar w:fldCharType="end"/>
            </w:r>
          </w:p>
          <w:p w14:paraId="49CD032C" w14:textId="77777777" w:rsidR="00024C15" w:rsidRPr="00024C15" w:rsidRDefault="00024C15" w:rsidP="00024C15">
            <w:pPr>
              <w:spacing w:line="276" w:lineRule="auto"/>
              <w:jc w:val="both"/>
              <w:rPr>
                <w:rFonts w:ascii="Arial" w:hAnsi="Arial" w:cs="Arial"/>
                <w:b/>
                <w:bCs/>
              </w:rPr>
            </w:pPr>
          </w:p>
          <w:p w14:paraId="58FF7A83" w14:textId="77777777" w:rsidR="00024C15" w:rsidRPr="00024C15" w:rsidRDefault="00024C15" w:rsidP="00024C15">
            <w:pPr>
              <w:spacing w:line="276" w:lineRule="auto"/>
              <w:jc w:val="both"/>
              <w:rPr>
                <w:rFonts w:ascii="Arial" w:hAnsi="Arial" w:cs="Arial"/>
                <w:vertAlign w:val="superscript"/>
              </w:rPr>
            </w:pPr>
            <w:proofErr w:type="gramStart"/>
            <w:r w:rsidRPr="00024C15">
              <w:rPr>
                <w:rFonts w:ascii="Arial" w:hAnsi="Arial" w:cs="Arial"/>
                <w:b/>
                <w:bCs/>
              </w:rPr>
              <w:t>Prolactin</w:t>
            </w:r>
            <w:r w:rsidRPr="00024C15">
              <w:rPr>
                <w:rFonts w:ascii="Arial" w:hAnsi="Arial" w:cs="Arial"/>
              </w:rPr>
              <w:t xml:space="preserve">  has</w:t>
            </w:r>
            <w:proofErr w:type="gramEnd"/>
            <w:r w:rsidRPr="00024C15">
              <w:rPr>
                <w:rFonts w:ascii="Arial" w:hAnsi="Arial" w:cs="Arial"/>
              </w:rPr>
              <w:t xml:space="preserve"> a positive effect on hepatic metabolism through PRL receptor mediated </w:t>
            </w:r>
            <w:r w:rsidRPr="00024C15">
              <w:rPr>
                <w:rFonts w:ascii="Arial" w:hAnsi="Arial" w:cs="Arial"/>
                <w:i/>
                <w:iCs/>
              </w:rPr>
              <w:t>inhibition of fatty acid translocase/CD36</w:t>
            </w:r>
            <w:r w:rsidRPr="00024C15">
              <w:rPr>
                <w:rFonts w:ascii="Arial" w:hAnsi="Arial" w:cs="Arial"/>
              </w:rPr>
              <w:t>. Its deficiency is associated with increase in CD 36 associated with development of insulin resistance progressing to steatosis</w:t>
            </w:r>
            <w:r w:rsidRPr="00024C15">
              <w:rPr>
                <w:rFonts w:ascii="Arial" w:hAnsi="Arial" w:cs="Arial"/>
                <w:vertAlign w:val="superscript"/>
              </w:rPr>
              <w:t xml:space="preserve"> </w:t>
            </w:r>
            <w:r w:rsidRPr="00024C15">
              <w:rPr>
                <w:rFonts w:ascii="Arial" w:hAnsi="Arial" w:cs="Arial"/>
                <w:vertAlign w:val="superscript"/>
              </w:rPr>
              <w:fldChar w:fldCharType="begin"/>
            </w:r>
            <w:r w:rsidRPr="00024C15">
              <w:rPr>
                <w:rFonts w:ascii="Arial" w:hAnsi="Arial" w:cs="Arial"/>
                <w:vertAlign w:val="superscript"/>
              </w:rPr>
              <w:instrText xml:space="preserve"> ADDIN ZOTERO_ITEM CSL_CITATION {"citationID":"WHvwAXGQ","properties":{"formattedCitation":"(1)","plainCitation":"(1)","noteIndex":0},"citationItems":[{"id":173,"uris":["http://zotero.org/users/local/LvH5eKAf/items/JIR5IFBQ"],"itemData":{"id":173,"type":"article-journal","container-title":"World Journal of Gastroenterology","DOI":"10.3748/wjg.v26.i44.6909","ISSN":"1007-9327","issue":"44","journalAbbreviation":"WJG","language":"en","page":"6909-6922","source":"DOI.org (Crossref)","title":"Pituitary stalk interruption syndrome and liver changes: From clinical features to mechanisms","title-short":"Pituitary stalk interruption syndrome and liver changes","volume":"26","author":[{"family":"Wu","given":"Ze-Yu"},{"family":"Li","given":"Yi-Ling"},{"family":"Chang","given":"Bing"}],"issued":{"date-parts":[["2020",11,28]]}}}],"schema":"https://github.com/citation-style-language/schema/raw/master/csl-citation.json"} </w:instrText>
            </w:r>
            <w:r w:rsidRPr="00024C15">
              <w:rPr>
                <w:rFonts w:ascii="Arial" w:hAnsi="Arial" w:cs="Arial"/>
                <w:vertAlign w:val="superscript"/>
              </w:rPr>
              <w:fldChar w:fldCharType="separate"/>
            </w:r>
            <w:r w:rsidRPr="00024C15">
              <w:rPr>
                <w:rFonts w:ascii="Arial" w:hAnsi="Arial" w:cs="Arial"/>
                <w:vertAlign w:val="superscript"/>
              </w:rPr>
              <w:t>(1)</w:t>
            </w:r>
            <w:r w:rsidRPr="00024C15">
              <w:rPr>
                <w:rFonts w:ascii="Arial" w:hAnsi="Arial" w:cs="Arial"/>
                <w:vertAlign w:val="superscript"/>
              </w:rPr>
              <w:fldChar w:fldCharType="end"/>
            </w:r>
          </w:p>
          <w:p w14:paraId="5C0BD106" w14:textId="77777777" w:rsidR="00024C15" w:rsidRPr="00024C15" w:rsidRDefault="00024C15" w:rsidP="00024C15">
            <w:pPr>
              <w:spacing w:line="276" w:lineRule="auto"/>
              <w:jc w:val="both"/>
              <w:rPr>
                <w:rFonts w:ascii="Arial" w:hAnsi="Arial" w:cs="Arial"/>
              </w:rPr>
            </w:pPr>
          </w:p>
          <w:p w14:paraId="4C5EC06D" w14:textId="42E47548" w:rsidR="00024C15" w:rsidRPr="00024C15" w:rsidRDefault="00024C15" w:rsidP="00024C15">
            <w:pPr>
              <w:spacing w:line="276" w:lineRule="auto"/>
              <w:jc w:val="both"/>
              <w:rPr>
                <w:rFonts w:ascii="Arial" w:hAnsi="Arial" w:cs="Arial"/>
                <w:vertAlign w:val="superscript"/>
              </w:rPr>
            </w:pPr>
            <w:r w:rsidRPr="00024C15">
              <w:rPr>
                <w:rFonts w:ascii="Arial" w:hAnsi="Arial" w:cs="Arial"/>
                <w:b/>
                <w:bCs/>
              </w:rPr>
              <w:t>Steroids</w:t>
            </w:r>
            <w:r w:rsidRPr="00024C15">
              <w:rPr>
                <w:rFonts w:ascii="Arial" w:hAnsi="Arial" w:cs="Arial"/>
              </w:rPr>
              <w:t xml:space="preserve"> use in the treatment of PSIS related MASLD is found to be a double-edged sword that increased or high dosage steroids itself has a probability of transforming to cirrhosis. So, </w:t>
            </w:r>
            <w:proofErr w:type="gramStart"/>
            <w:r w:rsidRPr="00024C15">
              <w:rPr>
                <w:rFonts w:ascii="Arial" w:hAnsi="Arial" w:cs="Arial"/>
              </w:rPr>
              <w:t>the  dosage</w:t>
            </w:r>
            <w:proofErr w:type="gramEnd"/>
            <w:r w:rsidRPr="00024C15">
              <w:rPr>
                <w:rFonts w:ascii="Arial" w:hAnsi="Arial" w:cs="Arial"/>
              </w:rPr>
              <w:t xml:space="preserve"> must be titrated adequately &amp; their liver chemistries must be monitored closely on a frequent basis. </w:t>
            </w:r>
          </w:p>
          <w:p w14:paraId="6A08E8FE" w14:textId="77777777" w:rsidR="00024C15" w:rsidRPr="00024C15" w:rsidRDefault="00024C15" w:rsidP="002F2EF2">
            <w:pPr>
              <w:rPr>
                <w:rFonts w:ascii="Arial" w:hAnsi="Arial" w:cs="Arial"/>
                <w:vertAlign w:val="superscript"/>
              </w:rPr>
            </w:pPr>
          </w:p>
          <w:p w14:paraId="7886A936" w14:textId="77777777" w:rsidR="00024C15" w:rsidRPr="00024C15" w:rsidRDefault="00024C15" w:rsidP="002F2EF2">
            <w:pPr>
              <w:rPr>
                <w:rFonts w:ascii="Arial" w:hAnsi="Arial" w:cs="Arial"/>
                <w:b/>
                <w:bCs/>
              </w:rPr>
            </w:pPr>
          </w:p>
          <w:p w14:paraId="6116776C" w14:textId="77777777" w:rsidR="00024C15" w:rsidRPr="00024C15" w:rsidRDefault="00024C15" w:rsidP="002F2EF2">
            <w:pPr>
              <w:rPr>
                <w:rFonts w:ascii="Arial" w:hAnsi="Arial" w:cs="Arial"/>
                <w:b/>
                <w:bCs/>
              </w:rPr>
            </w:pPr>
          </w:p>
          <w:p w14:paraId="35F05F59" w14:textId="77777777" w:rsidR="00024C15" w:rsidRPr="00024C15" w:rsidRDefault="00024C15" w:rsidP="002F2EF2">
            <w:pPr>
              <w:rPr>
                <w:rFonts w:ascii="Arial" w:hAnsi="Arial" w:cs="Arial"/>
                <w:b/>
                <w:bCs/>
              </w:rPr>
            </w:pPr>
            <w:proofErr w:type="gramStart"/>
            <w:r w:rsidRPr="00024C15">
              <w:rPr>
                <w:rFonts w:ascii="Arial" w:hAnsi="Arial" w:cs="Arial"/>
                <w:b/>
                <w:bCs/>
              </w:rPr>
              <w:t>MANAGEMENT:-</w:t>
            </w:r>
            <w:proofErr w:type="gramEnd"/>
          </w:p>
          <w:p w14:paraId="6186AF7F" w14:textId="77777777" w:rsidR="00024C15" w:rsidRPr="00024C15" w:rsidRDefault="00024C15" w:rsidP="002F2EF2">
            <w:pPr>
              <w:rPr>
                <w:rFonts w:ascii="Arial" w:hAnsi="Arial" w:cs="Arial"/>
                <w:b/>
                <w:bCs/>
                <w:vertAlign w:val="superscript"/>
              </w:rPr>
            </w:pPr>
            <w:r w:rsidRPr="00024C15">
              <w:rPr>
                <w:rFonts w:ascii="Arial" w:hAnsi="Arial" w:cs="Arial"/>
                <w:b/>
                <w:bCs/>
              </w:rPr>
              <w:t xml:space="preserve">REPLACEMENT </w:t>
            </w:r>
            <w:proofErr w:type="gramStart"/>
            <w:r w:rsidRPr="00024C15">
              <w:rPr>
                <w:rFonts w:ascii="Arial" w:hAnsi="Arial" w:cs="Arial"/>
                <w:b/>
                <w:bCs/>
              </w:rPr>
              <w:t>THERAPY:-</w:t>
            </w:r>
            <w:proofErr w:type="gramEnd"/>
            <w:r w:rsidRPr="00024C15">
              <w:rPr>
                <w:rFonts w:ascii="Arial" w:hAnsi="Arial" w:cs="Arial"/>
                <w:b/>
                <w:bCs/>
              </w:rPr>
              <w:t xml:space="preserve"> </w:t>
            </w:r>
            <w:r w:rsidRPr="00024C15">
              <w:rPr>
                <w:rFonts w:ascii="Arial" w:hAnsi="Arial" w:cs="Arial"/>
                <w:b/>
                <w:bCs/>
                <w:vertAlign w:val="superscript"/>
              </w:rPr>
              <w:t>(20)</w:t>
            </w:r>
          </w:p>
          <w:p w14:paraId="070796FF" w14:textId="77777777" w:rsidR="00024C15" w:rsidRPr="00024C15" w:rsidRDefault="00024C15" w:rsidP="002F2EF2">
            <w:pPr>
              <w:rPr>
                <w:rFonts w:ascii="Arial" w:hAnsi="Arial" w:cs="Arial"/>
                <w:b/>
                <w:bCs/>
              </w:rPr>
            </w:pPr>
            <w:r w:rsidRPr="00024C15">
              <w:rPr>
                <w:rFonts w:ascii="Arial" w:hAnsi="Arial" w:cs="Arial"/>
                <w:b/>
                <w:bCs/>
              </w:rPr>
              <w:t>The following are the recommended treatment modalities for this condition:</w:t>
            </w:r>
          </w:p>
          <w:p w14:paraId="493871C7" w14:textId="77777777" w:rsidR="00024C15" w:rsidRPr="00024C15" w:rsidRDefault="00024C15" w:rsidP="002F2EF2">
            <w:pPr>
              <w:rPr>
                <w:rFonts w:ascii="Arial" w:hAnsi="Arial" w:cs="Arial"/>
                <w:b/>
                <w:bCs/>
              </w:rPr>
            </w:pPr>
          </w:p>
          <w:p w14:paraId="1571C187" w14:textId="77777777" w:rsidR="00024C15" w:rsidRPr="00024C15" w:rsidRDefault="00024C15" w:rsidP="00024C15">
            <w:pPr>
              <w:pStyle w:val="ListParagraph"/>
              <w:numPr>
                <w:ilvl w:val="0"/>
                <w:numId w:val="33"/>
              </w:numPr>
              <w:rPr>
                <w:b/>
                <w:bCs/>
                <w:sz w:val="20"/>
                <w:szCs w:val="20"/>
              </w:rPr>
            </w:pPr>
            <w:r w:rsidRPr="00024C15">
              <w:rPr>
                <w:i/>
                <w:iCs/>
                <w:sz w:val="20"/>
                <w:szCs w:val="20"/>
              </w:rPr>
              <w:t xml:space="preserve">ACTH </w:t>
            </w:r>
            <w:proofErr w:type="gramStart"/>
            <w:r w:rsidRPr="00024C15">
              <w:rPr>
                <w:i/>
                <w:iCs/>
                <w:sz w:val="20"/>
                <w:szCs w:val="20"/>
              </w:rPr>
              <w:t>deficiency</w:t>
            </w:r>
            <w:r w:rsidRPr="00024C15">
              <w:rPr>
                <w:sz w:val="20"/>
                <w:szCs w:val="20"/>
              </w:rPr>
              <w:t>:-</w:t>
            </w:r>
            <w:proofErr w:type="gramEnd"/>
            <w:r w:rsidRPr="00024C15">
              <w:rPr>
                <w:sz w:val="20"/>
                <w:szCs w:val="20"/>
              </w:rPr>
              <w:t xml:space="preserve"> Hydrocortisone – 10-20mg daily in divided doses, Cortisone acetate- 15-25 mg/day in divided doses</w:t>
            </w:r>
          </w:p>
          <w:p w14:paraId="481A108A" w14:textId="77777777" w:rsidR="00024C15" w:rsidRPr="00024C15" w:rsidRDefault="00024C15" w:rsidP="002F2EF2">
            <w:pPr>
              <w:pStyle w:val="ListParagraph"/>
              <w:ind w:left="1080"/>
              <w:rPr>
                <w:b/>
                <w:bCs/>
                <w:sz w:val="20"/>
                <w:szCs w:val="20"/>
              </w:rPr>
            </w:pPr>
          </w:p>
          <w:p w14:paraId="2AF95653" w14:textId="77777777" w:rsidR="00024C15" w:rsidRPr="00024C15" w:rsidRDefault="00024C15" w:rsidP="00024C15">
            <w:pPr>
              <w:pStyle w:val="ListParagraph"/>
              <w:numPr>
                <w:ilvl w:val="0"/>
                <w:numId w:val="33"/>
              </w:numPr>
              <w:rPr>
                <w:b/>
                <w:bCs/>
                <w:sz w:val="20"/>
                <w:szCs w:val="20"/>
              </w:rPr>
            </w:pPr>
            <w:r w:rsidRPr="00024C15">
              <w:rPr>
                <w:i/>
                <w:iCs/>
                <w:sz w:val="20"/>
                <w:szCs w:val="20"/>
              </w:rPr>
              <w:t xml:space="preserve">TSH </w:t>
            </w:r>
            <w:proofErr w:type="gramStart"/>
            <w:r w:rsidRPr="00024C15">
              <w:rPr>
                <w:i/>
                <w:iCs/>
                <w:sz w:val="20"/>
                <w:szCs w:val="20"/>
              </w:rPr>
              <w:t>deficiency</w:t>
            </w:r>
            <w:r w:rsidRPr="00024C15">
              <w:rPr>
                <w:sz w:val="20"/>
                <w:szCs w:val="20"/>
              </w:rPr>
              <w:t>:-</w:t>
            </w:r>
            <w:proofErr w:type="gramEnd"/>
            <w:r w:rsidRPr="00024C15">
              <w:rPr>
                <w:sz w:val="20"/>
                <w:szCs w:val="20"/>
              </w:rPr>
              <w:t xml:space="preserve"> L-Thyroxine 0.05-2mg daily (according to T4 levels)</w:t>
            </w:r>
          </w:p>
          <w:p w14:paraId="3A717FFA" w14:textId="77777777" w:rsidR="00024C15" w:rsidRPr="00024C15" w:rsidRDefault="00024C15" w:rsidP="002F2EF2">
            <w:pPr>
              <w:rPr>
                <w:rFonts w:ascii="Arial" w:hAnsi="Arial" w:cs="Arial"/>
                <w:b/>
                <w:bCs/>
                <w:i/>
                <w:iCs/>
              </w:rPr>
            </w:pPr>
          </w:p>
          <w:p w14:paraId="2F475AC9" w14:textId="77777777" w:rsidR="00024C15" w:rsidRPr="00024C15" w:rsidRDefault="00024C15" w:rsidP="00024C15">
            <w:pPr>
              <w:pStyle w:val="ListParagraph"/>
              <w:numPr>
                <w:ilvl w:val="0"/>
                <w:numId w:val="33"/>
              </w:numPr>
              <w:rPr>
                <w:b/>
                <w:bCs/>
                <w:sz w:val="20"/>
                <w:szCs w:val="20"/>
              </w:rPr>
            </w:pPr>
            <w:r w:rsidRPr="00024C15">
              <w:rPr>
                <w:i/>
                <w:iCs/>
                <w:sz w:val="20"/>
                <w:szCs w:val="20"/>
              </w:rPr>
              <w:t xml:space="preserve">FSH/LH </w:t>
            </w:r>
            <w:proofErr w:type="gramStart"/>
            <w:r w:rsidRPr="00024C15">
              <w:rPr>
                <w:i/>
                <w:iCs/>
                <w:sz w:val="20"/>
                <w:szCs w:val="20"/>
              </w:rPr>
              <w:t>deficiency</w:t>
            </w:r>
            <w:r w:rsidRPr="00024C15">
              <w:rPr>
                <w:sz w:val="20"/>
                <w:szCs w:val="20"/>
              </w:rPr>
              <w:t>:-</w:t>
            </w:r>
            <w:proofErr w:type="gramEnd"/>
            <w:r w:rsidRPr="00024C15">
              <w:rPr>
                <w:sz w:val="20"/>
                <w:szCs w:val="20"/>
              </w:rPr>
              <w:t xml:space="preserve"> Males—Testosterone enanthate 200mg IM every 2-3 weeks, Testosterone undecanoate 1000mg IM every 3-6 months, Testosterone skin patch 2.5-5 mg/day; Females- Oestradiol skin patch 4-8mg twice weekly, Oestradiol gel, Conjugated oestrogen 0.65mg daily, Micronized oestradiol 1mg daily, Oestradiol valerate 1-2mg</w:t>
            </w:r>
          </w:p>
          <w:p w14:paraId="5F729700" w14:textId="77777777" w:rsidR="00024C15" w:rsidRPr="00024C15" w:rsidRDefault="00024C15" w:rsidP="002F2EF2">
            <w:pPr>
              <w:rPr>
                <w:rFonts w:ascii="Arial" w:hAnsi="Arial" w:cs="Arial"/>
                <w:b/>
                <w:bCs/>
              </w:rPr>
            </w:pPr>
          </w:p>
          <w:p w14:paraId="4A17CDDD" w14:textId="77777777" w:rsidR="00024C15" w:rsidRPr="00024C15" w:rsidRDefault="00024C15" w:rsidP="00024C15">
            <w:pPr>
              <w:pStyle w:val="ListParagraph"/>
              <w:numPr>
                <w:ilvl w:val="0"/>
                <w:numId w:val="33"/>
              </w:numPr>
              <w:rPr>
                <w:b/>
                <w:bCs/>
                <w:sz w:val="20"/>
                <w:szCs w:val="20"/>
              </w:rPr>
            </w:pPr>
            <w:r w:rsidRPr="00024C15">
              <w:rPr>
                <w:i/>
                <w:iCs/>
                <w:sz w:val="20"/>
                <w:szCs w:val="20"/>
              </w:rPr>
              <w:t>For fertility</w:t>
            </w:r>
            <w:r w:rsidRPr="00024C15">
              <w:rPr>
                <w:sz w:val="20"/>
                <w:szCs w:val="20"/>
              </w:rPr>
              <w:t xml:space="preserve"> – </w:t>
            </w:r>
            <w:proofErr w:type="gramStart"/>
            <w:r w:rsidRPr="00024C15">
              <w:rPr>
                <w:sz w:val="20"/>
                <w:szCs w:val="20"/>
              </w:rPr>
              <w:t>Males :</w:t>
            </w:r>
            <w:proofErr w:type="gramEnd"/>
            <w:r w:rsidRPr="00024C15">
              <w:rPr>
                <w:sz w:val="20"/>
                <w:szCs w:val="20"/>
              </w:rPr>
              <w:t>- hCG three times weekly, or hCG + FSH or Menopausal gonadotropin or GnRH / Females :- Menopausal gonadotropin ,hCG or GnRH</w:t>
            </w:r>
          </w:p>
          <w:p w14:paraId="0E418296" w14:textId="77777777" w:rsidR="00024C15" w:rsidRPr="00024C15" w:rsidRDefault="00024C15" w:rsidP="002F2EF2">
            <w:pPr>
              <w:rPr>
                <w:rFonts w:ascii="Arial" w:hAnsi="Arial" w:cs="Arial"/>
                <w:b/>
                <w:bCs/>
              </w:rPr>
            </w:pPr>
          </w:p>
          <w:p w14:paraId="023B6C2B" w14:textId="77777777" w:rsidR="00024C15" w:rsidRPr="00024C15" w:rsidRDefault="00024C15" w:rsidP="00024C15">
            <w:pPr>
              <w:pStyle w:val="ListParagraph"/>
              <w:numPr>
                <w:ilvl w:val="0"/>
                <w:numId w:val="33"/>
              </w:numPr>
              <w:rPr>
                <w:b/>
                <w:bCs/>
                <w:sz w:val="20"/>
                <w:szCs w:val="20"/>
              </w:rPr>
            </w:pPr>
            <w:r w:rsidRPr="00024C15">
              <w:rPr>
                <w:i/>
                <w:iCs/>
                <w:sz w:val="20"/>
                <w:szCs w:val="20"/>
              </w:rPr>
              <w:t xml:space="preserve">GH </w:t>
            </w:r>
            <w:proofErr w:type="gramStart"/>
            <w:r w:rsidRPr="00024C15">
              <w:rPr>
                <w:i/>
                <w:iCs/>
                <w:sz w:val="20"/>
                <w:szCs w:val="20"/>
              </w:rPr>
              <w:t>deficiency</w:t>
            </w:r>
            <w:r w:rsidRPr="00024C15">
              <w:rPr>
                <w:sz w:val="20"/>
                <w:szCs w:val="20"/>
              </w:rPr>
              <w:t xml:space="preserve"> :</w:t>
            </w:r>
            <w:proofErr w:type="gramEnd"/>
            <w:r w:rsidRPr="00024C15">
              <w:rPr>
                <w:sz w:val="20"/>
                <w:szCs w:val="20"/>
              </w:rPr>
              <w:t>- Adults- Somatotropin 0.2-1mg S.C daily, Children- Somatotropin 0.02-0.05 mg/kg/day</w:t>
            </w:r>
          </w:p>
          <w:p w14:paraId="3CB15F86" w14:textId="77777777" w:rsidR="00024C15" w:rsidRPr="00024C15" w:rsidRDefault="00024C15" w:rsidP="002F2EF2">
            <w:pPr>
              <w:rPr>
                <w:rFonts w:ascii="Arial" w:hAnsi="Arial" w:cs="Arial"/>
              </w:rPr>
            </w:pPr>
          </w:p>
          <w:p w14:paraId="7BAA7078" w14:textId="77777777" w:rsidR="00024C15" w:rsidRPr="00024C15" w:rsidRDefault="00024C15" w:rsidP="00024C15">
            <w:pPr>
              <w:pStyle w:val="ListParagraph"/>
              <w:numPr>
                <w:ilvl w:val="0"/>
                <w:numId w:val="33"/>
              </w:numPr>
              <w:rPr>
                <w:sz w:val="20"/>
                <w:szCs w:val="20"/>
              </w:rPr>
            </w:pPr>
            <w:r w:rsidRPr="00024C15">
              <w:rPr>
                <w:sz w:val="20"/>
                <w:szCs w:val="20"/>
              </w:rPr>
              <w:t xml:space="preserve">THR – BETA AGONIST – </w:t>
            </w:r>
            <w:r w:rsidRPr="00024C15">
              <w:rPr>
                <w:b/>
                <w:bCs/>
                <w:sz w:val="20"/>
                <w:szCs w:val="20"/>
              </w:rPr>
              <w:t>RESEMITROM</w:t>
            </w:r>
            <w:r w:rsidRPr="00024C15">
              <w:rPr>
                <w:sz w:val="20"/>
                <w:szCs w:val="20"/>
              </w:rPr>
              <w:t xml:space="preserve"> -recently FDA approved drug for MASH in 2024</w:t>
            </w:r>
          </w:p>
          <w:p w14:paraId="54A9A5CD" w14:textId="77777777" w:rsidR="00024C15" w:rsidRPr="00024C15" w:rsidRDefault="00024C15" w:rsidP="002F2EF2">
            <w:pPr>
              <w:rPr>
                <w:rFonts w:ascii="Arial" w:hAnsi="Arial" w:cs="Arial"/>
                <w:b/>
                <w:bCs/>
              </w:rPr>
            </w:pPr>
          </w:p>
          <w:p w14:paraId="0B4A8D35" w14:textId="77777777" w:rsidR="00024C15" w:rsidRPr="00024C15" w:rsidRDefault="00024C15" w:rsidP="002F2EF2">
            <w:pPr>
              <w:rPr>
                <w:rFonts w:ascii="Arial" w:hAnsi="Arial" w:cs="Arial"/>
              </w:rPr>
            </w:pPr>
            <w:r w:rsidRPr="00024C15">
              <w:rPr>
                <w:rFonts w:ascii="Arial" w:hAnsi="Arial" w:cs="Arial"/>
                <w:b/>
                <w:bCs/>
              </w:rPr>
              <w:t>Clinical trials of MASH -</w:t>
            </w:r>
            <w:r w:rsidRPr="00024C15">
              <w:rPr>
                <w:rFonts w:ascii="Arial" w:hAnsi="Arial" w:cs="Arial"/>
              </w:rPr>
              <w:t xml:space="preserve">FGF 19 ANALOG – </w:t>
            </w:r>
            <w:proofErr w:type="gramStart"/>
            <w:r w:rsidRPr="00024C15">
              <w:rPr>
                <w:rFonts w:ascii="Arial" w:hAnsi="Arial" w:cs="Arial"/>
              </w:rPr>
              <w:t>ALDAFERMIN,PPAR</w:t>
            </w:r>
            <w:proofErr w:type="gramEnd"/>
            <w:r w:rsidRPr="00024C15">
              <w:rPr>
                <w:rFonts w:ascii="Arial" w:hAnsi="Arial" w:cs="Arial"/>
              </w:rPr>
              <w:t xml:space="preserve"> AGONIST- LANIFIBRANOR, ELAFIBRANOR,GLP-1 AGONIST- LIRAGLUTIDE, SEMAGLUTIDE, CCR 2/5 INHIBITOR – CENICRIVIROC, FXR AGONIST – TROPIFEXOR, CILOFEXOR (The above drugs are under phase 2 clinical trials for MASH)</w:t>
            </w:r>
          </w:p>
          <w:p w14:paraId="4617D4AA" w14:textId="77777777" w:rsidR="00024C15" w:rsidRPr="00024C15" w:rsidRDefault="00024C15" w:rsidP="002F2EF2">
            <w:pPr>
              <w:pBdr>
                <w:top w:val="nil"/>
                <w:left w:val="nil"/>
                <w:bottom w:val="nil"/>
                <w:right w:val="nil"/>
                <w:between w:val="nil"/>
              </w:pBdr>
              <w:rPr>
                <w:rFonts w:ascii="Arial" w:eastAsia="Calibri" w:hAnsi="Arial" w:cs="Arial"/>
                <w:b/>
                <w:color w:val="000000"/>
              </w:rPr>
            </w:pPr>
          </w:p>
          <w:p w14:paraId="1B465042" w14:textId="77777777" w:rsidR="00024C15" w:rsidRPr="00024C15" w:rsidRDefault="00024C15" w:rsidP="002F2EF2">
            <w:pPr>
              <w:pBdr>
                <w:top w:val="nil"/>
                <w:left w:val="nil"/>
                <w:bottom w:val="nil"/>
                <w:right w:val="nil"/>
                <w:between w:val="nil"/>
              </w:pBdr>
              <w:rPr>
                <w:rFonts w:ascii="Arial" w:eastAsia="Calibri" w:hAnsi="Arial" w:cs="Arial"/>
                <w:b/>
                <w:color w:val="000000"/>
              </w:rPr>
            </w:pPr>
          </w:p>
          <w:p w14:paraId="7381A6ED" w14:textId="77777777" w:rsidR="00024C15" w:rsidRPr="00024C15" w:rsidRDefault="00024C15" w:rsidP="002F2EF2">
            <w:pPr>
              <w:ind w:left="720"/>
              <w:rPr>
                <w:rFonts w:ascii="Arial" w:eastAsia="Calibri" w:hAnsi="Arial" w:cs="Arial"/>
              </w:rPr>
            </w:pPr>
          </w:p>
        </w:tc>
      </w:tr>
    </w:tbl>
    <w:p w14:paraId="6EE0C5CA" w14:textId="77777777" w:rsidR="00024C15" w:rsidRPr="00024C15" w:rsidRDefault="00024C15" w:rsidP="00024C15">
      <w:pPr>
        <w:rPr>
          <w:rFonts w:ascii="Arial" w:eastAsia="Calibri" w:hAnsi="Arial" w:cs="Arial"/>
          <w:color w:val="000000"/>
        </w:rPr>
      </w:pPr>
    </w:p>
    <w:tbl>
      <w:tblPr>
        <w:tblW w:w="9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40"/>
      </w:tblGrid>
      <w:tr w:rsidR="00024C15" w:rsidRPr="00024C15" w14:paraId="50BB66FE" w14:textId="77777777" w:rsidTr="00024C15">
        <w:tc>
          <w:tcPr>
            <w:tcW w:w="9640" w:type="dxa"/>
            <w:tcBorders>
              <w:top w:val="nil"/>
              <w:left w:val="nil"/>
              <w:bottom w:val="nil"/>
              <w:right w:val="nil"/>
            </w:tcBorders>
            <w:shd w:val="clear" w:color="auto" w:fill="auto"/>
            <w:tcMar>
              <w:top w:w="100" w:type="dxa"/>
              <w:left w:w="100" w:type="dxa"/>
              <w:bottom w:w="100" w:type="dxa"/>
              <w:right w:w="100" w:type="dxa"/>
            </w:tcMar>
          </w:tcPr>
          <w:p w14:paraId="5FEE36DB" w14:textId="2B4C1735" w:rsidR="00024C15" w:rsidRPr="00024C15" w:rsidRDefault="00024C15" w:rsidP="002F2EF2">
            <w:pPr>
              <w:pStyle w:val="Heading3"/>
              <w:spacing w:before="0"/>
              <w:rPr>
                <w:rFonts w:ascii="Arial" w:eastAsia="Calibri" w:hAnsi="Arial" w:cs="Arial"/>
                <w:b/>
                <w:iCs/>
                <w:color w:val="000000" w:themeColor="text1"/>
                <w:sz w:val="22"/>
                <w:szCs w:val="22"/>
              </w:rPr>
            </w:pPr>
            <w:bookmarkStart w:id="6" w:name="_heading=h.44sinio" w:colFirst="0" w:colLast="0"/>
            <w:bookmarkEnd w:id="6"/>
            <w:proofErr w:type="gramStart"/>
            <w:r w:rsidRPr="00024C15">
              <w:rPr>
                <w:rFonts w:ascii="Arial" w:eastAsia="Calibri" w:hAnsi="Arial" w:cs="Arial"/>
                <w:b/>
                <w:iCs/>
                <w:color w:val="000000" w:themeColor="text1"/>
                <w:sz w:val="22"/>
                <w:szCs w:val="22"/>
              </w:rPr>
              <w:lastRenderedPageBreak/>
              <w:t>CONCLUSION:-</w:t>
            </w:r>
            <w:proofErr w:type="gramEnd"/>
          </w:p>
        </w:tc>
      </w:tr>
      <w:tr w:rsidR="00024C15" w:rsidRPr="00024C15" w14:paraId="0CC29038" w14:textId="77777777" w:rsidTr="00024C15">
        <w:trPr>
          <w:trHeight w:val="1700"/>
        </w:trPr>
        <w:tc>
          <w:tcPr>
            <w:tcW w:w="9640" w:type="dxa"/>
            <w:tcBorders>
              <w:top w:val="nil"/>
              <w:left w:val="single" w:sz="8" w:space="0" w:color="FFFFFF"/>
              <w:bottom w:val="nil"/>
              <w:right w:val="single" w:sz="8" w:space="0" w:color="FFFFFF"/>
            </w:tcBorders>
            <w:shd w:val="clear" w:color="auto" w:fill="auto"/>
            <w:tcMar>
              <w:top w:w="100" w:type="dxa"/>
              <w:left w:w="100" w:type="dxa"/>
              <w:bottom w:w="100" w:type="dxa"/>
              <w:right w:w="100" w:type="dxa"/>
            </w:tcMar>
          </w:tcPr>
          <w:p w14:paraId="406B0CA5" w14:textId="77777777" w:rsidR="00024C15" w:rsidRPr="00024C15" w:rsidRDefault="00024C15" w:rsidP="00024C15">
            <w:pPr>
              <w:numPr>
                <w:ilvl w:val="0"/>
                <w:numId w:val="32"/>
              </w:numPr>
              <w:spacing w:before="100" w:beforeAutospacing="1" w:after="100" w:afterAutospacing="1"/>
              <w:rPr>
                <w:rFonts w:ascii="Arial" w:hAnsi="Arial" w:cs="Arial"/>
                <w:lang w:val="en-IN" w:eastAsia="en-IN"/>
              </w:rPr>
            </w:pPr>
            <w:bookmarkStart w:id="7" w:name="_heading=h.z337ya" w:colFirst="0" w:colLast="0"/>
            <w:bookmarkEnd w:id="7"/>
            <w:r w:rsidRPr="00024C15">
              <w:rPr>
                <w:rFonts w:ascii="Arial" w:hAnsi="Arial" w:cs="Arial"/>
                <w:b/>
                <w:bCs/>
                <w:lang w:val="en-IN" w:eastAsia="en-IN"/>
              </w:rPr>
              <w:t>Panhypopituitarism can present with or exacerbate MASH</w:t>
            </w:r>
            <w:r w:rsidRPr="00024C15">
              <w:rPr>
                <w:rFonts w:ascii="Arial" w:hAnsi="Arial" w:cs="Arial"/>
                <w:lang w:val="en-IN" w:eastAsia="en-IN"/>
              </w:rPr>
              <w:t>, and should be considered in patients with unexplained hepatic steatosis, especially when accompanied by features of pituitary hormone deficiencies.</w:t>
            </w:r>
          </w:p>
          <w:p w14:paraId="65D0DEC5" w14:textId="77777777" w:rsidR="00024C15" w:rsidRPr="00024C15" w:rsidRDefault="00024C15" w:rsidP="00024C15">
            <w:pPr>
              <w:numPr>
                <w:ilvl w:val="0"/>
                <w:numId w:val="32"/>
              </w:numPr>
              <w:spacing w:before="100" w:beforeAutospacing="1" w:after="100" w:afterAutospacing="1"/>
              <w:rPr>
                <w:rFonts w:ascii="Arial" w:hAnsi="Arial" w:cs="Arial"/>
                <w:lang w:val="en-IN" w:eastAsia="en-IN"/>
              </w:rPr>
            </w:pPr>
            <w:r w:rsidRPr="00024C15">
              <w:rPr>
                <w:rFonts w:ascii="Arial" w:hAnsi="Arial" w:cs="Arial"/>
                <w:b/>
                <w:bCs/>
                <w:lang w:val="en-IN" w:eastAsia="en-IN"/>
              </w:rPr>
              <w:t>Common causes of hepatitis, including viral, autoimmune, and metabolic aetiologies, must be thoroughly excluded</w:t>
            </w:r>
            <w:r w:rsidRPr="00024C15">
              <w:rPr>
                <w:rFonts w:ascii="Arial" w:hAnsi="Arial" w:cs="Arial"/>
                <w:lang w:val="en-IN" w:eastAsia="en-IN"/>
              </w:rPr>
              <w:t xml:space="preserve"> before attributing liver dysfunction to endocrine causes like panhypopituitarism.</w:t>
            </w:r>
          </w:p>
          <w:p w14:paraId="18FF1AB0" w14:textId="77777777" w:rsidR="00024C15" w:rsidRPr="00024C15" w:rsidRDefault="00024C15" w:rsidP="00024C15">
            <w:pPr>
              <w:numPr>
                <w:ilvl w:val="0"/>
                <w:numId w:val="32"/>
              </w:numPr>
              <w:spacing w:before="100" w:beforeAutospacing="1" w:after="100" w:afterAutospacing="1"/>
              <w:rPr>
                <w:rFonts w:ascii="Arial" w:hAnsi="Arial" w:cs="Arial"/>
                <w:lang w:val="en-IN" w:eastAsia="en-IN"/>
              </w:rPr>
            </w:pPr>
            <w:r w:rsidRPr="00024C15">
              <w:rPr>
                <w:rFonts w:ascii="Arial" w:hAnsi="Arial" w:cs="Arial"/>
                <w:b/>
                <w:bCs/>
                <w:lang w:val="en-IN" w:eastAsia="en-IN"/>
              </w:rPr>
              <w:t>Timely initiation of tailored hormone replacement therapy is essential</w:t>
            </w:r>
            <w:r w:rsidRPr="00024C15">
              <w:rPr>
                <w:rFonts w:ascii="Arial" w:hAnsi="Arial" w:cs="Arial"/>
                <w:lang w:val="en-IN" w:eastAsia="en-IN"/>
              </w:rPr>
              <w:t>, as it not only addresses systemic symptoms but may also halt or reverse hepatic injury progression in MASH associated with endocrine dysfunction.</w:t>
            </w:r>
          </w:p>
          <w:p w14:paraId="0DAF93BA" w14:textId="77777777" w:rsidR="00024C15" w:rsidRDefault="00024C15" w:rsidP="00024C15">
            <w:pPr>
              <w:numPr>
                <w:ilvl w:val="0"/>
                <w:numId w:val="32"/>
              </w:numPr>
              <w:spacing w:before="100" w:beforeAutospacing="1" w:after="100" w:afterAutospacing="1"/>
              <w:rPr>
                <w:rFonts w:ascii="Arial" w:hAnsi="Arial" w:cs="Arial"/>
                <w:lang w:val="en-IN" w:eastAsia="en-IN"/>
              </w:rPr>
            </w:pPr>
            <w:r w:rsidRPr="00024C15">
              <w:rPr>
                <w:rFonts w:ascii="Arial" w:hAnsi="Arial" w:cs="Arial"/>
                <w:b/>
                <w:bCs/>
                <w:lang w:val="en-IN" w:eastAsia="en-IN"/>
              </w:rPr>
              <w:t>Liver function monitoring should be part of routine follow-up in patients with panhypopituitarism</w:t>
            </w:r>
            <w:r w:rsidRPr="00024C15">
              <w:rPr>
                <w:rFonts w:ascii="Arial" w:hAnsi="Arial" w:cs="Arial"/>
                <w:lang w:val="en-IN" w:eastAsia="en-IN"/>
              </w:rPr>
              <w:t>, particularly in those with risk factors for metabolic dysfunction or evidence of hepatic involvement.</w:t>
            </w:r>
          </w:p>
          <w:p w14:paraId="4CDBD8C3" w14:textId="77777777" w:rsidR="003A2117" w:rsidRPr="00024C15" w:rsidRDefault="003A2117" w:rsidP="003A2117">
            <w:pPr>
              <w:pStyle w:val="ReferHead"/>
              <w:spacing w:after="0"/>
              <w:jc w:val="both"/>
              <w:rPr>
                <w:rFonts w:ascii="Arial" w:hAnsi="Arial" w:cs="Arial"/>
                <w:b w:val="0"/>
                <w:caps w:val="0"/>
                <w:sz w:val="20"/>
              </w:rPr>
            </w:pPr>
          </w:p>
          <w:p w14:paraId="29179459" w14:textId="298C19F4" w:rsidR="003A2117" w:rsidRDefault="003A2117" w:rsidP="003A2117">
            <w:pPr>
              <w:pStyle w:val="ReferHead"/>
              <w:spacing w:after="0"/>
              <w:jc w:val="both"/>
              <w:rPr>
                <w:rFonts w:ascii="Arial" w:hAnsi="Arial" w:cs="Arial"/>
                <w:bCs/>
              </w:rPr>
            </w:pPr>
            <w:r w:rsidRPr="002B685A">
              <w:rPr>
                <w:rFonts w:ascii="Arial" w:hAnsi="Arial" w:cs="Arial"/>
                <w:bCs/>
              </w:rPr>
              <w:t>Consent</w:t>
            </w:r>
            <w:r w:rsidR="00E9376F">
              <w:rPr>
                <w:rFonts w:ascii="Arial" w:hAnsi="Arial" w:cs="Arial"/>
                <w:bCs/>
              </w:rPr>
              <w:t xml:space="preserve">: </w:t>
            </w:r>
          </w:p>
          <w:p w14:paraId="08A2D634" w14:textId="77777777" w:rsidR="003A2117" w:rsidRDefault="003A2117" w:rsidP="003A2117">
            <w:pPr>
              <w:pStyle w:val="ReferHead"/>
              <w:spacing w:after="0"/>
              <w:jc w:val="both"/>
              <w:rPr>
                <w:rFonts w:ascii="Arial" w:hAnsi="Arial" w:cs="Arial"/>
                <w:bCs/>
              </w:rPr>
            </w:pPr>
          </w:p>
          <w:p w14:paraId="6A004162" w14:textId="77777777" w:rsidR="003A2117" w:rsidRPr="00024C15" w:rsidRDefault="003A2117" w:rsidP="003A2117">
            <w:pPr>
              <w:pStyle w:val="ReferHead"/>
              <w:spacing w:after="0"/>
              <w:jc w:val="both"/>
              <w:rPr>
                <w:rFonts w:ascii="Arial" w:hAnsi="Arial" w:cs="Arial"/>
                <w:bCs/>
              </w:rPr>
            </w:pPr>
            <w:r w:rsidRPr="00024C15">
              <w:rPr>
                <w:rFonts w:ascii="Arial" w:hAnsi="Arial" w:cs="Arial"/>
                <w:b w:val="0"/>
                <w:caps w:val="0"/>
                <w:sz w:val="20"/>
              </w:rPr>
              <w:t>All authors declare that ‘written informed consent was obtained from the patient (or other approved parties) for publication of this case report and accompanying images. A copy of the written consent is available for review by the Editorial office/Chief Editor/Editorial Board members of this journal</w:t>
            </w:r>
          </w:p>
          <w:p w14:paraId="26D94B28" w14:textId="77777777" w:rsidR="003A2117" w:rsidRPr="00024C15" w:rsidRDefault="003A2117" w:rsidP="003A2117">
            <w:pPr>
              <w:pStyle w:val="ReferHead"/>
              <w:spacing w:after="0"/>
              <w:jc w:val="both"/>
              <w:rPr>
                <w:rFonts w:ascii="Arial" w:hAnsi="Arial" w:cs="Arial"/>
                <w:bCs/>
              </w:rPr>
            </w:pPr>
          </w:p>
          <w:p w14:paraId="79250F5A" w14:textId="77777777" w:rsidR="003A2117" w:rsidRDefault="003A2117" w:rsidP="003A2117">
            <w:pPr>
              <w:pStyle w:val="ReferHead"/>
              <w:spacing w:after="0"/>
              <w:jc w:val="both"/>
              <w:rPr>
                <w:rFonts w:ascii="Arial" w:hAnsi="Arial" w:cs="Arial"/>
                <w:b w:val="0"/>
                <w:caps w:val="0"/>
                <w:sz w:val="20"/>
              </w:rPr>
            </w:pPr>
          </w:p>
          <w:p w14:paraId="1DCAD706" w14:textId="65687B64" w:rsidR="003A2117" w:rsidRDefault="003A2117" w:rsidP="003A2117">
            <w:pPr>
              <w:pStyle w:val="ReferHead"/>
              <w:spacing w:after="0"/>
              <w:jc w:val="both"/>
              <w:rPr>
                <w:rFonts w:ascii="Arial" w:hAnsi="Arial" w:cs="Arial"/>
                <w:bCs/>
              </w:rPr>
            </w:pPr>
            <w:r>
              <w:rPr>
                <w:rFonts w:ascii="Arial" w:hAnsi="Arial" w:cs="Arial"/>
                <w:bCs/>
              </w:rPr>
              <w:t>Ethical approval</w:t>
            </w:r>
            <w:r w:rsidR="00E9376F">
              <w:rPr>
                <w:rFonts w:ascii="Arial" w:hAnsi="Arial" w:cs="Arial"/>
                <w:bCs/>
              </w:rPr>
              <w:t xml:space="preserve">: </w:t>
            </w:r>
          </w:p>
          <w:p w14:paraId="09A7C73E" w14:textId="77777777" w:rsidR="003A2117" w:rsidRPr="00024C15" w:rsidRDefault="003A2117" w:rsidP="003A2117">
            <w:pPr>
              <w:pStyle w:val="ReferHead"/>
              <w:spacing w:after="0"/>
              <w:jc w:val="both"/>
              <w:rPr>
                <w:rFonts w:ascii="Arial" w:hAnsi="Arial" w:cs="Arial"/>
                <w:bCs/>
              </w:rPr>
            </w:pPr>
          </w:p>
          <w:p w14:paraId="049342A2" w14:textId="77777777" w:rsidR="003A2117" w:rsidRPr="00024C15" w:rsidRDefault="003A2117" w:rsidP="003A2117">
            <w:pPr>
              <w:pStyle w:val="ReferHead"/>
              <w:spacing w:after="0"/>
              <w:jc w:val="both"/>
              <w:rPr>
                <w:rFonts w:ascii="Arial" w:hAnsi="Arial" w:cs="Arial"/>
                <w:bCs/>
              </w:rPr>
            </w:pPr>
            <w:r w:rsidRPr="00024C15">
              <w:rPr>
                <w:rFonts w:ascii="Arial" w:hAnsi="Arial" w:cs="Arial"/>
                <w:b w:val="0"/>
                <w:caps w:val="0"/>
                <w:sz w:val="20"/>
              </w:rPr>
              <w:t>All authors hereby declare that "Principles of laboratory animal care" (NIH publication No. 85-23, revised 1985) were followed, as well as specific national laws where applicable</w:t>
            </w:r>
          </w:p>
          <w:p w14:paraId="1E9EFCD4" w14:textId="20DB197F" w:rsidR="003A2117" w:rsidRDefault="003A2117" w:rsidP="003A2117">
            <w:pPr>
              <w:spacing w:before="100" w:beforeAutospacing="1" w:after="100" w:afterAutospacing="1"/>
              <w:ind w:left="720"/>
              <w:rPr>
                <w:rFonts w:ascii="Arial" w:hAnsi="Arial" w:cs="Arial"/>
                <w:lang w:val="en-IN" w:eastAsia="en-IN"/>
              </w:rPr>
            </w:pPr>
          </w:p>
          <w:p w14:paraId="106DD4A9" w14:textId="608421B9" w:rsidR="00265FB8" w:rsidRDefault="00265FB8" w:rsidP="003A2117">
            <w:pPr>
              <w:spacing w:before="100" w:beforeAutospacing="1" w:after="100" w:afterAutospacing="1"/>
              <w:ind w:left="720"/>
              <w:rPr>
                <w:rFonts w:ascii="Arial" w:hAnsi="Arial" w:cs="Arial"/>
                <w:lang w:val="en-IN" w:eastAsia="en-IN"/>
              </w:rPr>
            </w:pPr>
          </w:p>
          <w:p w14:paraId="480E973D" w14:textId="77777777" w:rsidR="00265FB8" w:rsidRPr="00024C15" w:rsidRDefault="00265FB8" w:rsidP="003A2117">
            <w:pPr>
              <w:spacing w:before="100" w:beforeAutospacing="1" w:after="100" w:afterAutospacing="1"/>
              <w:ind w:left="720"/>
              <w:rPr>
                <w:rFonts w:ascii="Arial" w:hAnsi="Arial" w:cs="Arial"/>
                <w:lang w:val="en-IN" w:eastAsia="en-IN"/>
              </w:rPr>
            </w:pPr>
          </w:p>
          <w:p w14:paraId="23C30C7B" w14:textId="77777777" w:rsidR="00024C15" w:rsidRPr="00024C15" w:rsidRDefault="00024C15" w:rsidP="002F2EF2">
            <w:pPr>
              <w:pStyle w:val="Normal1"/>
              <w:spacing w:line="360" w:lineRule="auto"/>
              <w:ind w:left="720"/>
              <w:rPr>
                <w:color w:val="000000" w:themeColor="text1"/>
                <w:sz w:val="20"/>
                <w:szCs w:val="20"/>
              </w:rPr>
            </w:pPr>
          </w:p>
        </w:tc>
      </w:tr>
    </w:tbl>
    <w:p w14:paraId="2F3A528E" w14:textId="77777777" w:rsidR="008A38AB" w:rsidRPr="00024C15" w:rsidRDefault="008A38AB" w:rsidP="008A38AB">
      <w:pPr>
        <w:jc w:val="both"/>
        <w:rPr>
          <w:rFonts w:ascii="Arial" w:hAnsi="Arial" w:cs="Arial"/>
          <w:b/>
          <w:bCs/>
          <w:sz w:val="22"/>
          <w:szCs w:val="22"/>
        </w:rPr>
      </w:pPr>
      <w:proofErr w:type="gramStart"/>
      <w:r w:rsidRPr="00024C15">
        <w:rPr>
          <w:rFonts w:ascii="Arial" w:hAnsi="Arial" w:cs="Arial"/>
          <w:b/>
          <w:bCs/>
          <w:sz w:val="22"/>
          <w:szCs w:val="22"/>
        </w:rPr>
        <w:t>ABBREVIATIONS:-</w:t>
      </w:r>
      <w:proofErr w:type="gramEnd"/>
    </w:p>
    <w:p w14:paraId="6B7DD52B" w14:textId="77777777" w:rsidR="008A38AB" w:rsidRPr="00024C15" w:rsidRDefault="008A38AB" w:rsidP="008A38AB">
      <w:pPr>
        <w:jc w:val="both"/>
        <w:rPr>
          <w:rFonts w:ascii="Arial" w:hAnsi="Arial" w:cs="Arial"/>
        </w:rPr>
      </w:pPr>
      <w:r w:rsidRPr="00024C15">
        <w:rPr>
          <w:rFonts w:ascii="Arial" w:hAnsi="Arial" w:cs="Arial"/>
        </w:rPr>
        <w:t>PSIS- Pituitary Stalk Interruption Syndrome</w:t>
      </w:r>
    </w:p>
    <w:p w14:paraId="5567CCAE" w14:textId="77777777" w:rsidR="008A38AB" w:rsidRPr="00024C15" w:rsidRDefault="008A38AB" w:rsidP="008A38AB">
      <w:pPr>
        <w:jc w:val="both"/>
        <w:rPr>
          <w:rFonts w:ascii="Arial" w:hAnsi="Arial" w:cs="Arial"/>
        </w:rPr>
      </w:pPr>
      <w:r w:rsidRPr="00024C15">
        <w:rPr>
          <w:rFonts w:ascii="Arial" w:hAnsi="Arial" w:cs="Arial"/>
        </w:rPr>
        <w:t>MASLD- Metabolic dysfunction-associated steatotic liver disease</w:t>
      </w:r>
    </w:p>
    <w:p w14:paraId="0A240502" w14:textId="77777777" w:rsidR="008A38AB" w:rsidRPr="00024C15" w:rsidRDefault="008A38AB" w:rsidP="008A38AB">
      <w:pPr>
        <w:jc w:val="both"/>
        <w:rPr>
          <w:rFonts w:ascii="Arial" w:hAnsi="Arial" w:cs="Arial"/>
        </w:rPr>
      </w:pPr>
      <w:r w:rsidRPr="00024C15">
        <w:rPr>
          <w:rFonts w:ascii="Arial" w:hAnsi="Arial" w:cs="Arial"/>
        </w:rPr>
        <w:t xml:space="preserve">STAT- Signal Transducer and Activator of Transcription </w:t>
      </w:r>
    </w:p>
    <w:p w14:paraId="22E0D061" w14:textId="77777777" w:rsidR="008A38AB" w:rsidRPr="00024C15" w:rsidRDefault="008A38AB" w:rsidP="008A38AB">
      <w:pPr>
        <w:jc w:val="both"/>
        <w:rPr>
          <w:rFonts w:ascii="Arial" w:hAnsi="Arial" w:cs="Arial"/>
        </w:rPr>
      </w:pPr>
      <w:r w:rsidRPr="00024C15">
        <w:rPr>
          <w:rFonts w:ascii="Arial" w:hAnsi="Arial" w:cs="Arial"/>
        </w:rPr>
        <w:t>HRT- Hormone Replacement Therapy</w:t>
      </w:r>
    </w:p>
    <w:p w14:paraId="25A6EAFD" w14:textId="77777777" w:rsidR="008A38AB" w:rsidRPr="00024C15" w:rsidRDefault="008A38AB" w:rsidP="008A38AB">
      <w:pPr>
        <w:jc w:val="both"/>
        <w:rPr>
          <w:rFonts w:ascii="Arial" w:hAnsi="Arial" w:cs="Arial"/>
          <w:color w:val="000000" w:themeColor="text1"/>
          <w:lang w:eastAsia="en-IN"/>
        </w:rPr>
      </w:pPr>
      <w:r w:rsidRPr="00024C15">
        <w:rPr>
          <w:rFonts w:ascii="Arial" w:hAnsi="Arial" w:cs="Arial"/>
          <w:color w:val="000000" w:themeColor="text1"/>
          <w:lang w:eastAsia="en-IN"/>
        </w:rPr>
        <w:t>GH- Growth Hormone</w:t>
      </w:r>
    </w:p>
    <w:p w14:paraId="0F91A5E8" w14:textId="77777777" w:rsidR="008A38AB" w:rsidRPr="00024C15" w:rsidRDefault="008A38AB" w:rsidP="008A38AB">
      <w:pPr>
        <w:jc w:val="both"/>
        <w:rPr>
          <w:rFonts w:ascii="Arial" w:hAnsi="Arial" w:cs="Arial"/>
          <w:color w:val="000000" w:themeColor="text1"/>
          <w:lang w:eastAsia="en-IN"/>
        </w:rPr>
      </w:pPr>
      <w:r w:rsidRPr="00024C15">
        <w:rPr>
          <w:rFonts w:ascii="Arial" w:hAnsi="Arial" w:cs="Arial"/>
          <w:color w:val="000000" w:themeColor="text1"/>
          <w:lang w:eastAsia="en-IN"/>
        </w:rPr>
        <w:t>LH- Luteinizing hormone</w:t>
      </w:r>
    </w:p>
    <w:p w14:paraId="61967F62" w14:textId="77777777" w:rsidR="008A38AB" w:rsidRPr="00024C15" w:rsidRDefault="008A38AB" w:rsidP="008A38AB">
      <w:pPr>
        <w:jc w:val="both"/>
        <w:rPr>
          <w:rFonts w:ascii="Arial" w:hAnsi="Arial" w:cs="Arial"/>
          <w:color w:val="000000" w:themeColor="text1"/>
          <w:lang w:eastAsia="en-IN"/>
        </w:rPr>
      </w:pPr>
      <w:r w:rsidRPr="00024C15">
        <w:rPr>
          <w:rFonts w:ascii="Arial" w:hAnsi="Arial" w:cs="Arial"/>
          <w:color w:val="000000" w:themeColor="text1"/>
          <w:lang w:eastAsia="en-IN"/>
        </w:rPr>
        <w:t>FSH- Follicle Stimulating Hormone</w:t>
      </w:r>
    </w:p>
    <w:p w14:paraId="65A1C517" w14:textId="77777777" w:rsidR="008A38AB" w:rsidRPr="00024C15" w:rsidRDefault="008A38AB" w:rsidP="008A38AB">
      <w:pPr>
        <w:jc w:val="both"/>
        <w:rPr>
          <w:rFonts w:ascii="Arial" w:hAnsi="Arial" w:cs="Arial"/>
          <w:color w:val="000000" w:themeColor="text1"/>
          <w:lang w:eastAsia="en-IN"/>
        </w:rPr>
      </w:pPr>
      <w:r w:rsidRPr="00024C15">
        <w:rPr>
          <w:rFonts w:ascii="Arial" w:hAnsi="Arial" w:cs="Arial"/>
          <w:color w:val="000000" w:themeColor="text1"/>
          <w:lang w:eastAsia="en-IN"/>
        </w:rPr>
        <w:t>ACTH- Adrenocorticotropic hormone</w:t>
      </w:r>
    </w:p>
    <w:p w14:paraId="0A12F22E" w14:textId="77777777" w:rsidR="008A38AB" w:rsidRPr="00024C15" w:rsidRDefault="008A38AB" w:rsidP="008A38AB">
      <w:pPr>
        <w:jc w:val="both"/>
        <w:rPr>
          <w:rFonts w:ascii="Arial" w:hAnsi="Arial" w:cs="Arial"/>
          <w:color w:val="000000" w:themeColor="text1"/>
          <w:lang w:eastAsia="en-IN"/>
        </w:rPr>
      </w:pPr>
      <w:r w:rsidRPr="00024C15">
        <w:rPr>
          <w:rFonts w:ascii="Arial" w:hAnsi="Arial" w:cs="Arial"/>
          <w:color w:val="000000" w:themeColor="text1"/>
          <w:lang w:eastAsia="en-IN"/>
        </w:rPr>
        <w:t>TSH- Thyroid Stimulating hormone</w:t>
      </w:r>
    </w:p>
    <w:p w14:paraId="13E174A1" w14:textId="77777777" w:rsidR="008A38AB" w:rsidRPr="00024C15" w:rsidRDefault="008A38AB" w:rsidP="008A38AB">
      <w:pPr>
        <w:jc w:val="both"/>
        <w:rPr>
          <w:rFonts w:ascii="Arial" w:hAnsi="Arial" w:cs="Arial"/>
          <w:color w:val="000000" w:themeColor="text1"/>
          <w:lang w:eastAsia="en-IN"/>
        </w:rPr>
      </w:pPr>
      <w:r w:rsidRPr="00024C15">
        <w:rPr>
          <w:rFonts w:ascii="Arial" w:hAnsi="Arial" w:cs="Arial"/>
          <w:color w:val="000000" w:themeColor="text1"/>
          <w:lang w:eastAsia="en-IN"/>
        </w:rPr>
        <w:t>THR- Thyroid hormone receptor</w:t>
      </w:r>
    </w:p>
    <w:p w14:paraId="4B43F484" w14:textId="77777777" w:rsidR="008A38AB" w:rsidRPr="00024C15" w:rsidRDefault="008A38AB" w:rsidP="008A38AB">
      <w:pPr>
        <w:jc w:val="both"/>
        <w:rPr>
          <w:rFonts w:ascii="Arial" w:hAnsi="Arial" w:cs="Arial"/>
          <w:color w:val="000000" w:themeColor="text1"/>
          <w:lang w:eastAsia="en-IN"/>
        </w:rPr>
      </w:pPr>
      <w:r w:rsidRPr="00024C15">
        <w:rPr>
          <w:rFonts w:ascii="Arial" w:hAnsi="Arial" w:cs="Arial"/>
          <w:color w:val="000000" w:themeColor="text1"/>
          <w:lang w:eastAsia="en-IN"/>
        </w:rPr>
        <w:t>IGF- Insulin like Growth factor -1</w:t>
      </w:r>
    </w:p>
    <w:p w14:paraId="0908565B" w14:textId="77777777" w:rsidR="008A38AB" w:rsidRPr="00024C15" w:rsidRDefault="008A38AB" w:rsidP="008A38AB">
      <w:pPr>
        <w:jc w:val="both"/>
        <w:rPr>
          <w:rFonts w:ascii="Arial" w:hAnsi="Arial" w:cs="Arial"/>
          <w:color w:val="000000" w:themeColor="text1"/>
          <w:lang w:eastAsia="en-IN"/>
        </w:rPr>
      </w:pPr>
      <w:r w:rsidRPr="00024C15">
        <w:rPr>
          <w:rFonts w:ascii="Arial" w:hAnsi="Arial" w:cs="Arial"/>
          <w:color w:val="000000" w:themeColor="text1"/>
          <w:lang w:eastAsia="en-IN"/>
        </w:rPr>
        <w:t>THR- Thyroid hormone receptor</w:t>
      </w:r>
    </w:p>
    <w:p w14:paraId="1FE591D7" w14:textId="77777777" w:rsidR="008A38AB" w:rsidRPr="00024C15" w:rsidRDefault="008A38AB" w:rsidP="008A38AB">
      <w:pPr>
        <w:jc w:val="both"/>
        <w:rPr>
          <w:rFonts w:ascii="Arial" w:hAnsi="Arial" w:cs="Arial"/>
          <w:color w:val="000000" w:themeColor="text1"/>
          <w:lang w:eastAsia="en-IN"/>
        </w:rPr>
      </w:pPr>
      <w:r w:rsidRPr="00024C15">
        <w:rPr>
          <w:rFonts w:ascii="Arial" w:hAnsi="Arial" w:cs="Arial"/>
          <w:color w:val="000000" w:themeColor="text1"/>
          <w:lang w:eastAsia="en-IN"/>
        </w:rPr>
        <w:t>JAK- Janus Kinase</w:t>
      </w:r>
    </w:p>
    <w:p w14:paraId="4518A219" w14:textId="77777777" w:rsidR="008A38AB" w:rsidRPr="00024C15" w:rsidRDefault="008A38AB" w:rsidP="008A38AB">
      <w:pPr>
        <w:jc w:val="both"/>
        <w:rPr>
          <w:rFonts w:ascii="Arial" w:hAnsi="Arial" w:cs="Arial"/>
          <w:color w:val="000000" w:themeColor="text1"/>
          <w:lang w:eastAsia="en-IN"/>
        </w:rPr>
      </w:pPr>
      <w:r w:rsidRPr="00024C15">
        <w:rPr>
          <w:rFonts w:ascii="Arial" w:hAnsi="Arial" w:cs="Arial"/>
          <w:color w:val="000000" w:themeColor="text1"/>
          <w:lang w:eastAsia="en-IN"/>
        </w:rPr>
        <w:t>CLD- Chronic Liver Disease</w:t>
      </w:r>
    </w:p>
    <w:p w14:paraId="5D0F6D60" w14:textId="77777777" w:rsidR="008A38AB" w:rsidRPr="00024C15" w:rsidRDefault="008A38AB" w:rsidP="008A38AB">
      <w:pPr>
        <w:jc w:val="both"/>
        <w:rPr>
          <w:rFonts w:ascii="Arial" w:hAnsi="Arial" w:cs="Arial"/>
          <w:color w:val="000000" w:themeColor="text1"/>
          <w:lang w:eastAsia="en-IN"/>
        </w:rPr>
      </w:pPr>
      <w:r w:rsidRPr="00024C15">
        <w:rPr>
          <w:rFonts w:ascii="Arial" w:hAnsi="Arial" w:cs="Arial"/>
          <w:color w:val="000000" w:themeColor="text1"/>
          <w:lang w:eastAsia="en-IN"/>
        </w:rPr>
        <w:t>GLP- Glucagon – like peptide-1</w:t>
      </w:r>
    </w:p>
    <w:p w14:paraId="33E3E2FA" w14:textId="77777777" w:rsidR="008A38AB" w:rsidRPr="00024C15" w:rsidRDefault="008A38AB" w:rsidP="008A38AB">
      <w:pPr>
        <w:jc w:val="both"/>
        <w:rPr>
          <w:rFonts w:ascii="Arial" w:hAnsi="Arial" w:cs="Arial"/>
          <w:color w:val="000000" w:themeColor="text1"/>
          <w:lang w:eastAsia="en-IN"/>
        </w:rPr>
      </w:pPr>
      <w:r w:rsidRPr="00024C15">
        <w:rPr>
          <w:rFonts w:ascii="Arial" w:hAnsi="Arial" w:cs="Arial"/>
          <w:color w:val="000000" w:themeColor="text1"/>
          <w:lang w:eastAsia="en-IN"/>
        </w:rPr>
        <w:t>VLDL- Very low-density lipoprotein</w:t>
      </w:r>
    </w:p>
    <w:p w14:paraId="48876843" w14:textId="77777777" w:rsidR="008A38AB" w:rsidRPr="00024C15" w:rsidRDefault="008A38AB" w:rsidP="008A38AB">
      <w:pPr>
        <w:jc w:val="both"/>
        <w:rPr>
          <w:rFonts w:ascii="Arial" w:hAnsi="Arial" w:cs="Arial"/>
          <w:color w:val="000000" w:themeColor="text1"/>
          <w:lang w:eastAsia="en-IN"/>
        </w:rPr>
      </w:pPr>
      <w:r w:rsidRPr="00024C15">
        <w:rPr>
          <w:rFonts w:ascii="Arial" w:hAnsi="Arial" w:cs="Arial"/>
          <w:color w:val="000000" w:themeColor="text1"/>
          <w:lang w:eastAsia="en-IN"/>
        </w:rPr>
        <w:t>FGF-19- Fibroblast growth factor</w:t>
      </w:r>
    </w:p>
    <w:p w14:paraId="0DB7AB35" w14:textId="77777777" w:rsidR="008A38AB" w:rsidRPr="00024C15" w:rsidRDefault="008A38AB" w:rsidP="008A38AB">
      <w:pPr>
        <w:jc w:val="both"/>
        <w:rPr>
          <w:rFonts w:ascii="Arial" w:hAnsi="Arial" w:cs="Arial"/>
          <w:color w:val="000000" w:themeColor="text1"/>
          <w:lang w:eastAsia="en-IN"/>
        </w:rPr>
      </w:pPr>
      <w:r w:rsidRPr="00024C15">
        <w:rPr>
          <w:rFonts w:ascii="Arial" w:hAnsi="Arial" w:cs="Arial"/>
          <w:color w:val="000000" w:themeColor="text1"/>
          <w:lang w:eastAsia="en-IN"/>
        </w:rPr>
        <w:t>CCR- Chemokine receptor</w:t>
      </w:r>
    </w:p>
    <w:p w14:paraId="5A2FD410" w14:textId="77777777" w:rsidR="008A38AB" w:rsidRPr="00024C15" w:rsidRDefault="008A38AB" w:rsidP="008A38AB">
      <w:pPr>
        <w:jc w:val="both"/>
        <w:rPr>
          <w:rFonts w:ascii="Arial" w:hAnsi="Arial" w:cs="Arial"/>
          <w:color w:val="000000" w:themeColor="text1"/>
          <w:lang w:eastAsia="en-IN"/>
        </w:rPr>
      </w:pPr>
      <w:r w:rsidRPr="00024C15">
        <w:rPr>
          <w:rFonts w:ascii="Arial" w:hAnsi="Arial" w:cs="Arial"/>
          <w:color w:val="000000" w:themeColor="text1"/>
          <w:lang w:eastAsia="en-IN"/>
        </w:rPr>
        <w:t>FXR – Farnesoid X Receptor</w:t>
      </w:r>
    </w:p>
    <w:p w14:paraId="77E75269" w14:textId="77777777" w:rsidR="008A38AB" w:rsidRPr="00024C15" w:rsidRDefault="008A38AB" w:rsidP="008A38AB">
      <w:pPr>
        <w:jc w:val="both"/>
        <w:rPr>
          <w:rFonts w:ascii="Arial" w:hAnsi="Arial" w:cs="Arial"/>
          <w:color w:val="000000" w:themeColor="text1"/>
          <w:lang w:eastAsia="en-IN"/>
        </w:rPr>
      </w:pPr>
      <w:r w:rsidRPr="00024C15">
        <w:rPr>
          <w:rFonts w:ascii="Arial" w:hAnsi="Arial" w:cs="Arial"/>
          <w:color w:val="000000" w:themeColor="text1"/>
          <w:lang w:eastAsia="en-IN"/>
        </w:rPr>
        <w:t>GnRH- Gonadotropin Releasing Hormone</w:t>
      </w:r>
    </w:p>
    <w:p w14:paraId="005175DE" w14:textId="77777777" w:rsidR="008A38AB" w:rsidRPr="00024C15" w:rsidRDefault="008A38AB" w:rsidP="008A38AB">
      <w:pPr>
        <w:jc w:val="both"/>
        <w:rPr>
          <w:rFonts w:ascii="Arial" w:hAnsi="Arial" w:cs="Arial"/>
          <w:color w:val="000000" w:themeColor="text1"/>
          <w:lang w:eastAsia="en-IN"/>
        </w:rPr>
      </w:pPr>
      <w:r w:rsidRPr="00024C15">
        <w:rPr>
          <w:rFonts w:ascii="Arial" w:hAnsi="Arial" w:cs="Arial"/>
          <w:color w:val="000000" w:themeColor="text1"/>
          <w:lang w:eastAsia="en-IN"/>
        </w:rPr>
        <w:t>hCG- Human Chorionic Gonadotropin</w:t>
      </w:r>
    </w:p>
    <w:p w14:paraId="50237288" w14:textId="77777777" w:rsidR="008A38AB" w:rsidRPr="00024C15" w:rsidRDefault="008A38AB" w:rsidP="008A38AB">
      <w:pPr>
        <w:jc w:val="both"/>
        <w:rPr>
          <w:rFonts w:ascii="Arial" w:hAnsi="Arial" w:cs="Arial"/>
          <w:color w:val="000000" w:themeColor="text1"/>
          <w:lang w:eastAsia="en-IN"/>
        </w:rPr>
      </w:pPr>
      <w:r w:rsidRPr="00024C15">
        <w:rPr>
          <w:rFonts w:ascii="Arial" w:hAnsi="Arial" w:cs="Arial"/>
          <w:color w:val="000000" w:themeColor="text1"/>
          <w:lang w:eastAsia="en-IN"/>
        </w:rPr>
        <w:lastRenderedPageBreak/>
        <w:t>F/S/O- Features suggestive of</w:t>
      </w:r>
    </w:p>
    <w:p w14:paraId="7AED9DAD" w14:textId="77777777" w:rsidR="008A38AB" w:rsidRPr="00024C15" w:rsidRDefault="008A38AB" w:rsidP="008A38AB">
      <w:pPr>
        <w:jc w:val="both"/>
        <w:rPr>
          <w:rFonts w:ascii="Arial" w:hAnsi="Arial" w:cs="Arial"/>
          <w:color w:val="000000" w:themeColor="text1"/>
          <w:lang w:eastAsia="en-IN"/>
        </w:rPr>
      </w:pPr>
      <w:r w:rsidRPr="00024C15">
        <w:rPr>
          <w:rFonts w:ascii="Arial" w:hAnsi="Arial" w:cs="Arial"/>
          <w:color w:val="000000" w:themeColor="text1"/>
          <w:lang w:eastAsia="en-IN"/>
        </w:rPr>
        <w:t>WNL- Within Normal Limits</w:t>
      </w:r>
    </w:p>
    <w:p w14:paraId="08C6EF03" w14:textId="77777777" w:rsidR="008A38AB" w:rsidRPr="00024C15" w:rsidRDefault="008A38AB" w:rsidP="008A38AB">
      <w:pPr>
        <w:jc w:val="both"/>
        <w:rPr>
          <w:rFonts w:ascii="Arial" w:hAnsi="Arial" w:cs="Arial"/>
          <w:color w:val="000000" w:themeColor="text1"/>
          <w:lang w:eastAsia="en-IN"/>
        </w:rPr>
      </w:pPr>
      <w:r w:rsidRPr="00024C15">
        <w:rPr>
          <w:rFonts w:ascii="Arial" w:hAnsi="Arial" w:cs="Arial"/>
          <w:color w:val="000000" w:themeColor="text1"/>
          <w:lang w:eastAsia="en-IN"/>
        </w:rPr>
        <w:t>H &amp; E- Haematoxylin and Eosin Stain</w:t>
      </w:r>
    </w:p>
    <w:p w14:paraId="52CBEEA0" w14:textId="77777777" w:rsidR="008A38AB" w:rsidRPr="00024C15" w:rsidRDefault="008A38AB" w:rsidP="008A38AB">
      <w:pPr>
        <w:jc w:val="both"/>
        <w:rPr>
          <w:rFonts w:ascii="Arial" w:hAnsi="Arial" w:cs="Arial"/>
          <w:color w:val="000000" w:themeColor="text1"/>
          <w:lang w:eastAsia="en-IN"/>
        </w:rPr>
      </w:pPr>
      <w:r w:rsidRPr="00024C15">
        <w:rPr>
          <w:rFonts w:ascii="Arial" w:hAnsi="Arial" w:cs="Arial"/>
          <w:color w:val="000000" w:themeColor="text1"/>
          <w:lang w:eastAsia="en-IN"/>
        </w:rPr>
        <w:t>NAS score - Non-alcoholic fatty liver disease score</w:t>
      </w:r>
    </w:p>
    <w:p w14:paraId="748E543A" w14:textId="77777777" w:rsidR="008A38AB" w:rsidRPr="00024C15" w:rsidRDefault="008A38AB" w:rsidP="008A38AB">
      <w:pPr>
        <w:jc w:val="both"/>
        <w:rPr>
          <w:rFonts w:ascii="Arial" w:hAnsi="Arial" w:cs="Arial"/>
          <w:color w:val="000000" w:themeColor="text1"/>
          <w:lang w:eastAsia="en-IN"/>
        </w:rPr>
      </w:pPr>
      <w:r w:rsidRPr="00024C15">
        <w:rPr>
          <w:rFonts w:ascii="Arial" w:hAnsi="Arial" w:cs="Arial"/>
          <w:color w:val="000000" w:themeColor="text1"/>
          <w:lang w:eastAsia="en-IN"/>
        </w:rPr>
        <w:t>CAP- Controlled attenuation parameter</w:t>
      </w:r>
    </w:p>
    <w:p w14:paraId="134228B0" w14:textId="77777777" w:rsidR="008A38AB" w:rsidRPr="00E9376F" w:rsidRDefault="008A38AB" w:rsidP="008A38AB">
      <w:pPr>
        <w:pStyle w:val="Body"/>
        <w:spacing w:after="0"/>
        <w:rPr>
          <w:rFonts w:ascii="Arial" w:hAnsi="Arial" w:cs="Arial"/>
          <w:b/>
          <w:i/>
          <w:sz w:val="18"/>
        </w:rPr>
      </w:pPr>
      <w:r w:rsidRPr="00E9376F">
        <w:rPr>
          <w:rFonts w:ascii="Arial" w:hAnsi="Arial" w:cs="Arial"/>
          <w:b/>
          <w:i/>
          <w:sz w:val="18"/>
        </w:rPr>
        <w:t xml:space="preserve"> </w:t>
      </w:r>
    </w:p>
    <w:p w14:paraId="1B993887" w14:textId="77777777" w:rsidR="00265FB8" w:rsidRPr="00E9376F" w:rsidRDefault="00265FB8" w:rsidP="00265FB8">
      <w:pPr>
        <w:rPr>
          <w:rFonts w:ascii="Calibri" w:eastAsia="Calibri" w:hAnsi="Calibri"/>
          <w:b/>
          <w:kern w:val="2"/>
          <w:highlight w:val="yellow"/>
        </w:rPr>
      </w:pPr>
      <w:bookmarkStart w:id="8" w:name="_Hlk193540946"/>
      <w:bookmarkStart w:id="9" w:name="_Hlk180402183"/>
      <w:bookmarkStart w:id="10" w:name="_Hlk183680988"/>
      <w:r w:rsidRPr="00E9376F">
        <w:rPr>
          <w:rFonts w:ascii="Calibri" w:eastAsia="Calibri" w:hAnsi="Calibri"/>
          <w:b/>
          <w:kern w:val="2"/>
          <w:highlight w:val="yellow"/>
        </w:rPr>
        <w:t>Disclaimer (Artificial intelligence)</w:t>
      </w:r>
    </w:p>
    <w:p w14:paraId="601A423F" w14:textId="77777777" w:rsidR="00265FB8" w:rsidRPr="009C5487" w:rsidRDefault="00265FB8" w:rsidP="00265FB8">
      <w:pPr>
        <w:rPr>
          <w:rFonts w:ascii="Calibri" w:eastAsia="Calibri" w:hAnsi="Calibri"/>
          <w:kern w:val="2"/>
          <w:highlight w:val="yellow"/>
        </w:rPr>
      </w:pPr>
      <w:r w:rsidRPr="009C5487">
        <w:rPr>
          <w:rFonts w:ascii="Calibri" w:eastAsia="Calibri" w:hAnsi="Calibri"/>
          <w:kern w:val="2"/>
          <w:highlight w:val="yellow"/>
        </w:rPr>
        <w:t xml:space="preserve">Option 1: </w:t>
      </w:r>
    </w:p>
    <w:p w14:paraId="6A6C555C" w14:textId="77777777" w:rsidR="00265FB8" w:rsidRPr="009C5487" w:rsidRDefault="00265FB8" w:rsidP="00265FB8">
      <w:pPr>
        <w:rPr>
          <w:rFonts w:ascii="Calibri" w:eastAsia="Calibri" w:hAnsi="Calibri"/>
          <w:kern w:val="2"/>
          <w:highlight w:val="yellow"/>
        </w:rPr>
      </w:pPr>
      <w:r w:rsidRPr="009C5487">
        <w:rPr>
          <w:rFonts w:ascii="Calibri" w:eastAsia="Calibri" w:hAnsi="Calibri"/>
          <w:kern w:val="2"/>
          <w:highlight w:val="yellow"/>
        </w:rPr>
        <w:t xml:space="preserve">Author(s) hereby declare that NO generative AI technologies such as Large Language Models (ChatGPT, COPILOT, etc.) and text-to-image generators have been used during the writing or editing of this manuscript. </w:t>
      </w:r>
    </w:p>
    <w:p w14:paraId="59138888" w14:textId="77777777" w:rsidR="00265FB8" w:rsidRPr="009C5487" w:rsidRDefault="00265FB8" w:rsidP="00265FB8">
      <w:pPr>
        <w:rPr>
          <w:rFonts w:ascii="Calibri" w:eastAsia="Calibri" w:hAnsi="Calibri"/>
          <w:kern w:val="2"/>
          <w:highlight w:val="yellow"/>
        </w:rPr>
      </w:pPr>
      <w:r w:rsidRPr="009C5487">
        <w:rPr>
          <w:rFonts w:ascii="Calibri" w:eastAsia="Calibri" w:hAnsi="Calibri"/>
          <w:kern w:val="2"/>
          <w:highlight w:val="yellow"/>
        </w:rPr>
        <w:t xml:space="preserve">Option 2: </w:t>
      </w:r>
    </w:p>
    <w:p w14:paraId="5D69A8A3" w14:textId="77777777" w:rsidR="00265FB8" w:rsidRPr="009C5487" w:rsidRDefault="00265FB8" w:rsidP="00265FB8">
      <w:pPr>
        <w:rPr>
          <w:rFonts w:ascii="Calibri" w:eastAsia="Calibri" w:hAnsi="Calibri"/>
          <w:kern w:val="2"/>
          <w:highlight w:val="yellow"/>
        </w:rPr>
      </w:pPr>
      <w:r w:rsidRPr="009C5487">
        <w:rPr>
          <w:rFonts w:ascii="Calibri" w:eastAsia="Calibri" w:hAnsi="Calibri"/>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977703F" w14:textId="77777777" w:rsidR="00265FB8" w:rsidRPr="009C5487" w:rsidRDefault="00265FB8" w:rsidP="00265FB8">
      <w:pPr>
        <w:rPr>
          <w:rFonts w:ascii="Calibri" w:eastAsia="Calibri" w:hAnsi="Calibri"/>
          <w:kern w:val="2"/>
          <w:highlight w:val="yellow"/>
        </w:rPr>
      </w:pPr>
      <w:r w:rsidRPr="009C5487">
        <w:rPr>
          <w:rFonts w:ascii="Calibri" w:eastAsia="Calibri" w:hAnsi="Calibri"/>
          <w:kern w:val="2"/>
          <w:highlight w:val="yellow"/>
        </w:rPr>
        <w:t>Details of the AI usage are given below:</w:t>
      </w:r>
    </w:p>
    <w:p w14:paraId="361A0478" w14:textId="77777777" w:rsidR="00265FB8" w:rsidRPr="009C5487" w:rsidRDefault="00265FB8" w:rsidP="00265FB8">
      <w:pPr>
        <w:rPr>
          <w:rFonts w:ascii="Calibri" w:eastAsia="Calibri" w:hAnsi="Calibri"/>
          <w:kern w:val="2"/>
          <w:highlight w:val="yellow"/>
        </w:rPr>
      </w:pPr>
      <w:r w:rsidRPr="009C5487">
        <w:rPr>
          <w:rFonts w:ascii="Calibri" w:eastAsia="Calibri" w:hAnsi="Calibri"/>
          <w:kern w:val="2"/>
          <w:highlight w:val="yellow"/>
        </w:rPr>
        <w:t>1.</w:t>
      </w:r>
    </w:p>
    <w:p w14:paraId="1F2A326F" w14:textId="77777777" w:rsidR="00265FB8" w:rsidRPr="009C5487" w:rsidRDefault="00265FB8" w:rsidP="00265FB8">
      <w:pPr>
        <w:rPr>
          <w:rFonts w:ascii="Calibri" w:eastAsia="Calibri" w:hAnsi="Calibri"/>
          <w:kern w:val="2"/>
          <w:highlight w:val="yellow"/>
        </w:rPr>
      </w:pPr>
      <w:r w:rsidRPr="009C5487">
        <w:rPr>
          <w:rFonts w:ascii="Calibri" w:eastAsia="Calibri" w:hAnsi="Calibri"/>
          <w:kern w:val="2"/>
          <w:highlight w:val="yellow"/>
        </w:rPr>
        <w:t>2.</w:t>
      </w:r>
    </w:p>
    <w:p w14:paraId="30DD80B3" w14:textId="77777777" w:rsidR="00265FB8" w:rsidRPr="009C5487" w:rsidRDefault="00265FB8" w:rsidP="00265FB8">
      <w:pPr>
        <w:rPr>
          <w:rFonts w:ascii="Calibri" w:eastAsia="Calibri" w:hAnsi="Calibri"/>
          <w:kern w:val="2"/>
        </w:rPr>
      </w:pPr>
      <w:r w:rsidRPr="009C5487">
        <w:rPr>
          <w:rFonts w:ascii="Calibri" w:eastAsia="Calibri" w:hAnsi="Calibri"/>
          <w:kern w:val="2"/>
          <w:highlight w:val="yellow"/>
        </w:rPr>
        <w:t>3.</w:t>
      </w:r>
      <w:bookmarkEnd w:id="8"/>
    </w:p>
    <w:bookmarkEnd w:id="9"/>
    <w:bookmarkEnd w:id="10"/>
    <w:p w14:paraId="1F237D67" w14:textId="77777777" w:rsidR="00024C15" w:rsidRPr="00B80A9F" w:rsidRDefault="00024C15" w:rsidP="00024C15">
      <w:pPr>
        <w:pBdr>
          <w:top w:val="nil"/>
          <w:left w:val="nil"/>
          <w:bottom w:val="nil"/>
          <w:right w:val="nil"/>
          <w:between w:val="nil"/>
        </w:pBdr>
        <w:rPr>
          <w:rFonts w:ascii="Times New Roman" w:eastAsia="Calibri" w:hAnsi="Times New Roman"/>
          <w:color w:val="000000"/>
          <w:sz w:val="24"/>
          <w:szCs w:val="24"/>
        </w:rPr>
      </w:pPr>
    </w:p>
    <w:tbl>
      <w:tblPr>
        <w:tblW w:w="9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40"/>
      </w:tblGrid>
      <w:tr w:rsidR="00024C15" w:rsidRPr="00B80A9F" w14:paraId="0B2C3B45" w14:textId="77777777" w:rsidTr="00024C15">
        <w:tc>
          <w:tcPr>
            <w:tcW w:w="9640" w:type="dxa"/>
            <w:tcBorders>
              <w:top w:val="nil"/>
              <w:left w:val="nil"/>
              <w:bottom w:val="nil"/>
              <w:right w:val="nil"/>
            </w:tcBorders>
            <w:shd w:val="clear" w:color="auto" w:fill="auto"/>
            <w:tcMar>
              <w:top w:w="100" w:type="dxa"/>
              <w:left w:w="100" w:type="dxa"/>
              <w:bottom w:w="100" w:type="dxa"/>
              <w:right w:w="100" w:type="dxa"/>
            </w:tcMar>
          </w:tcPr>
          <w:p w14:paraId="2F8E8FB7" w14:textId="7DC2BCB1" w:rsidR="00024C15" w:rsidRPr="00024C15" w:rsidRDefault="00024C15" w:rsidP="002F2EF2">
            <w:pPr>
              <w:pStyle w:val="Heading3"/>
              <w:spacing w:before="0"/>
              <w:rPr>
                <w:rFonts w:ascii="Arial" w:eastAsia="Calibri" w:hAnsi="Arial" w:cs="Arial"/>
                <w:b/>
                <w:color w:val="000000" w:themeColor="text1"/>
                <w:sz w:val="22"/>
                <w:szCs w:val="22"/>
              </w:rPr>
            </w:pPr>
            <w:bookmarkStart w:id="11" w:name="_heading=h.3j2qqm3" w:colFirst="0" w:colLast="0"/>
            <w:bookmarkEnd w:id="11"/>
            <w:proofErr w:type="gramStart"/>
            <w:r w:rsidRPr="00024C15">
              <w:rPr>
                <w:rFonts w:ascii="Arial" w:eastAsia="Calibri" w:hAnsi="Arial" w:cs="Arial"/>
                <w:b/>
                <w:color w:val="000000" w:themeColor="text1"/>
                <w:sz w:val="22"/>
                <w:szCs w:val="22"/>
              </w:rPr>
              <w:t>REFERENCES</w:t>
            </w:r>
            <w:r>
              <w:rPr>
                <w:rFonts w:ascii="Arial" w:eastAsia="Calibri" w:hAnsi="Arial" w:cs="Arial"/>
                <w:b/>
                <w:color w:val="000000" w:themeColor="text1"/>
                <w:sz w:val="22"/>
                <w:szCs w:val="22"/>
              </w:rPr>
              <w:t>:-</w:t>
            </w:r>
            <w:proofErr w:type="gramEnd"/>
          </w:p>
        </w:tc>
      </w:tr>
      <w:tr w:rsidR="00024C15" w:rsidRPr="00024C15" w14:paraId="1AC5B13D" w14:textId="77777777" w:rsidTr="00024C15">
        <w:trPr>
          <w:trHeight w:val="1355"/>
        </w:trPr>
        <w:tc>
          <w:tcPr>
            <w:tcW w:w="9640" w:type="dxa"/>
            <w:tcBorders>
              <w:top w:val="nil"/>
              <w:left w:val="nil"/>
              <w:bottom w:val="nil"/>
              <w:right w:val="nil"/>
            </w:tcBorders>
            <w:shd w:val="clear" w:color="auto" w:fill="auto"/>
            <w:tcMar>
              <w:top w:w="100" w:type="dxa"/>
              <w:left w:w="100" w:type="dxa"/>
              <w:bottom w:w="100" w:type="dxa"/>
              <w:right w:w="100" w:type="dxa"/>
            </w:tcMar>
          </w:tcPr>
          <w:p w14:paraId="3AEA8D19" w14:textId="77777777" w:rsidR="00024C15" w:rsidRPr="00024C15" w:rsidRDefault="00024C15" w:rsidP="002F2EF2">
            <w:pPr>
              <w:pStyle w:val="Bibliography"/>
              <w:rPr>
                <w:rFonts w:ascii="Times New Roman" w:hAnsi="Times New Roman"/>
                <w:b/>
                <w:bCs/>
                <w:sz w:val="24"/>
                <w:szCs w:val="24"/>
              </w:rPr>
            </w:pPr>
          </w:p>
          <w:p w14:paraId="0B57490C" w14:textId="77777777" w:rsidR="00C40431" w:rsidRPr="00C40431" w:rsidRDefault="00024C15" w:rsidP="00C40431">
            <w:pPr>
              <w:pStyle w:val="Bibliography"/>
            </w:pPr>
            <w:r w:rsidRPr="00024C15">
              <w:rPr>
                <w:rFonts w:ascii="Arial" w:hAnsi="Arial" w:cs="Arial"/>
                <w:b/>
                <w:bCs/>
                <w:sz w:val="32"/>
                <w:szCs w:val="32"/>
              </w:rPr>
              <w:fldChar w:fldCharType="begin"/>
            </w:r>
            <w:r w:rsidRPr="00024C15">
              <w:rPr>
                <w:b/>
                <w:bCs/>
                <w:sz w:val="32"/>
                <w:szCs w:val="32"/>
              </w:rPr>
              <w:instrText xml:space="preserve"> ADDIN ZOTERO_BIBL {"uncited":[],"omitted":[],"custom":[]} CSL_BIBLIOGRAPHY </w:instrText>
            </w:r>
            <w:r w:rsidRPr="00024C15">
              <w:rPr>
                <w:rFonts w:ascii="Arial" w:hAnsi="Arial" w:cs="Arial"/>
                <w:b/>
                <w:bCs/>
                <w:sz w:val="32"/>
                <w:szCs w:val="32"/>
              </w:rPr>
              <w:fldChar w:fldCharType="separate"/>
            </w:r>
            <w:r w:rsidR="00C40431" w:rsidRPr="00C40431">
              <w:t>1.</w:t>
            </w:r>
            <w:r w:rsidR="00C40431" w:rsidRPr="00C40431">
              <w:tab/>
              <w:t xml:space="preserve">Wu ZY, Li YL, Chang B. Pituitary stalk interruption syndrome and liver changes: From clinical features to mechanisms. WJG. 2020 Nov 28;26(44):6909–22. </w:t>
            </w:r>
          </w:p>
          <w:p w14:paraId="2E99F57A" w14:textId="77777777" w:rsidR="00C40431" w:rsidRPr="00C40431" w:rsidRDefault="00C40431" w:rsidP="00C40431">
            <w:pPr>
              <w:pStyle w:val="Bibliography"/>
            </w:pPr>
            <w:r w:rsidRPr="00C40431">
              <w:t>2.</w:t>
            </w:r>
            <w:r w:rsidRPr="00C40431">
              <w:tab/>
              <w:t xml:space="preserve">Chang M, Wang SY, Zhang ZY, Hao HX, Li XG, Li JJ, et al. Pituitary stalk interruption syndrome complicated with liver cirrhosis: A case report. World J Hepatol. 2024 Nov 27;16(11):1348–55. </w:t>
            </w:r>
          </w:p>
          <w:p w14:paraId="636B11ED" w14:textId="77777777" w:rsidR="00C40431" w:rsidRPr="00C40431" w:rsidRDefault="00C40431" w:rsidP="00C40431">
            <w:pPr>
              <w:pStyle w:val="Bibliography"/>
            </w:pPr>
            <w:r w:rsidRPr="00C40431">
              <w:t>3.</w:t>
            </w:r>
            <w:r w:rsidRPr="00C40431">
              <w:tab/>
              <w:t xml:space="preserve">Zhang W, Qian F, Lu G, Wu Y, Li R, Xia L, et al. Pituitary stalk interruption syndrome. Medicine (Baltimore). 2020 Dec 11;99(50):e23266. </w:t>
            </w:r>
          </w:p>
          <w:p w14:paraId="1D9B8B50" w14:textId="77777777" w:rsidR="00C40431" w:rsidRPr="00C40431" w:rsidRDefault="00C40431" w:rsidP="00C40431">
            <w:pPr>
              <w:pStyle w:val="Bibliography"/>
            </w:pPr>
            <w:r w:rsidRPr="00C40431">
              <w:t>4.</w:t>
            </w:r>
            <w:r w:rsidRPr="00C40431">
              <w:tab/>
              <w:t xml:space="preserve">Guo Q, Zhao J, Yu S. Clinical Features and Analysis in Pituitary Stalk Interruption Syndrome. International Journal of Endocrinology. 2024 May 24;2024:1–10. </w:t>
            </w:r>
          </w:p>
          <w:p w14:paraId="733C4A36" w14:textId="77777777" w:rsidR="00C40431" w:rsidRPr="00C40431" w:rsidRDefault="00C40431" w:rsidP="00C40431">
            <w:pPr>
              <w:pStyle w:val="Bibliography"/>
            </w:pPr>
            <w:r w:rsidRPr="00C40431">
              <w:t>5.</w:t>
            </w:r>
            <w:r w:rsidRPr="00C40431">
              <w:tab/>
              <w:t xml:space="preserve">Hutchison AL, Tavaglione F, Romeo S, Charlton M. Endocrine aspects of metabolic dysfunction-associated steatotic liver disease (MASLD): Beyond insulin resistance. Journal of Hepatology. 2023 Dec;79(6):1524–41. </w:t>
            </w:r>
          </w:p>
          <w:p w14:paraId="6AF7E4C3" w14:textId="77777777" w:rsidR="00C40431" w:rsidRPr="00C40431" w:rsidRDefault="00C40431" w:rsidP="00C40431">
            <w:pPr>
              <w:pStyle w:val="Bibliography"/>
            </w:pPr>
            <w:r w:rsidRPr="00C40431">
              <w:t>6.</w:t>
            </w:r>
            <w:r w:rsidRPr="00C40431">
              <w:tab/>
              <w:t xml:space="preserve">Gariani K, Jornayvaz FR. Pathophysiology of NASH in endocrine diseases. Endocrine Connections. 2021 Feb 1;10(2):R52–65. </w:t>
            </w:r>
          </w:p>
          <w:p w14:paraId="43100374" w14:textId="77777777" w:rsidR="00C40431" w:rsidRPr="00C40431" w:rsidRDefault="00C40431" w:rsidP="00C40431">
            <w:pPr>
              <w:pStyle w:val="Bibliography"/>
            </w:pPr>
            <w:r w:rsidRPr="00C40431">
              <w:t>7.</w:t>
            </w:r>
            <w:r w:rsidRPr="00C40431">
              <w:tab/>
              <w:t>Kanamoto M, Hinohara H, Saito S. A Case of Hypopituitarism Complicated by Non-Alcoholic Steatohepatitis and Severe Pulmonary Hypertension. Am J Case Rep [Internet]. 2021 Jan 4 [cited 2025 Feb 13];22. Available from: https://www.amjcaserep.com/abstract/index/idArt/928004</w:t>
            </w:r>
          </w:p>
          <w:p w14:paraId="5861414C" w14:textId="77777777" w:rsidR="00C40431" w:rsidRPr="00C40431" w:rsidRDefault="00C40431" w:rsidP="00C40431">
            <w:pPr>
              <w:pStyle w:val="Bibliography"/>
            </w:pPr>
            <w:r w:rsidRPr="00C40431">
              <w:t>8.</w:t>
            </w:r>
            <w:r w:rsidRPr="00C40431">
              <w:tab/>
              <w:t xml:space="preserve">Dufour JF, Anstee QM, Bugianesi E, Harrison S, Loomba R, Paradis V, et al. Current therapies and new developments in NASH. Gut. 2022 Oct;71(10):2123–34. </w:t>
            </w:r>
          </w:p>
          <w:p w14:paraId="2612D761" w14:textId="77777777" w:rsidR="00C40431" w:rsidRPr="00C40431" w:rsidRDefault="00C40431" w:rsidP="00C40431">
            <w:pPr>
              <w:pStyle w:val="Bibliography"/>
            </w:pPr>
            <w:r w:rsidRPr="00C40431">
              <w:t>9.</w:t>
            </w:r>
            <w:r w:rsidRPr="00C40431">
              <w:tab/>
              <w:t xml:space="preserve">Méndez-Sánchez N, Cerda-Reyes E, Higuera-de-la-Tijera F, Salas-García AK, Cabrera-Palma S, Cabrera-Álvarez G, et al. Dyslipidemia as a risk factor for liver fibrosis progression in a multicentric population with non-alcoholic steatohepatitis. F1000Res. 2020 Jan 28;9:56. </w:t>
            </w:r>
          </w:p>
          <w:p w14:paraId="3BDD64C1" w14:textId="77777777" w:rsidR="00C40431" w:rsidRPr="00C40431" w:rsidRDefault="00C40431" w:rsidP="00C40431">
            <w:pPr>
              <w:pStyle w:val="Bibliography"/>
            </w:pPr>
            <w:r w:rsidRPr="00C40431">
              <w:t>10.</w:t>
            </w:r>
            <w:r w:rsidRPr="00C40431">
              <w:tab/>
              <w:t xml:space="preserve">Deprince A, Haas JT, Staels B. Dysregulated lipid metabolism links NAFLD to cardiovascular disease. Molecular Metabolism. 2020 Dec;42:101092. </w:t>
            </w:r>
          </w:p>
          <w:p w14:paraId="376F02A7" w14:textId="77777777" w:rsidR="00C40431" w:rsidRPr="00C40431" w:rsidRDefault="00C40431" w:rsidP="00C40431">
            <w:pPr>
              <w:pStyle w:val="Bibliography"/>
            </w:pPr>
            <w:r w:rsidRPr="00C40431">
              <w:lastRenderedPageBreak/>
              <w:t>11.</w:t>
            </w:r>
            <w:r w:rsidRPr="00C40431">
              <w:tab/>
              <w:t xml:space="preserve">Martin A, Lang S, Goeser T, Demir M, Steffen HM, Kasper P. Management of Dyslipidemia in Patients with Non-Alcoholic Fatty Liver Disease. Curr Atheroscler Rep. 2022 Jul;24(7):533–46. </w:t>
            </w:r>
          </w:p>
          <w:p w14:paraId="38C57F89" w14:textId="77777777" w:rsidR="00C40431" w:rsidRPr="00C40431" w:rsidRDefault="00C40431" w:rsidP="00C40431">
            <w:pPr>
              <w:pStyle w:val="Bibliography"/>
            </w:pPr>
            <w:r w:rsidRPr="00C40431">
              <w:t>12.</w:t>
            </w:r>
            <w:r w:rsidRPr="00C40431">
              <w:tab/>
              <w:t xml:space="preserve">Gonzalez Rozas M, Hernanz Roman L, Gonzalez DG, Pérez-Castrillón JL. Panhypopituitarism due to Absence of the Pituitary Stalk: A Rare Aetiology of Liver Cirrhosis. Case Reports in Endocrinology. 2016;2016:1–5. </w:t>
            </w:r>
          </w:p>
          <w:p w14:paraId="0BBA6D76" w14:textId="77777777" w:rsidR="00C40431" w:rsidRPr="00C40431" w:rsidRDefault="00C40431" w:rsidP="00C40431">
            <w:pPr>
              <w:pStyle w:val="Bibliography"/>
            </w:pPr>
            <w:r w:rsidRPr="00C40431">
              <w:t>13.</w:t>
            </w:r>
            <w:r w:rsidRPr="00C40431">
              <w:tab/>
              <w:t xml:space="preserve">Gosi SK, Kanduri S, Garla VV. Pituitary stalk interruption syndrome. BMJ Case Rep. 2019 Apr;12(4):e230133. </w:t>
            </w:r>
          </w:p>
          <w:p w14:paraId="0A05EE4F" w14:textId="77777777" w:rsidR="00C40431" w:rsidRPr="00C40431" w:rsidRDefault="00C40431" w:rsidP="00C40431">
            <w:pPr>
              <w:pStyle w:val="Bibliography"/>
            </w:pPr>
            <w:r w:rsidRPr="00C40431">
              <w:t>14.</w:t>
            </w:r>
            <w:r w:rsidRPr="00C40431">
              <w:tab/>
              <w:t xml:space="preserve">Mabreh LQ, Al Rabab’ah AM. Pituitary stalk interruption syndrome (PSIS) presenting in a Jordanian male patient with short stature and delayed puberty: a case report. Egypt J Radiol Nucl Med. 2023 Mar 21;54(1):56. </w:t>
            </w:r>
          </w:p>
          <w:p w14:paraId="20940725" w14:textId="77777777" w:rsidR="00C40431" w:rsidRPr="00C40431" w:rsidRDefault="00C40431" w:rsidP="00C40431">
            <w:pPr>
              <w:pStyle w:val="Bibliography"/>
            </w:pPr>
            <w:r w:rsidRPr="00C40431">
              <w:t>15.</w:t>
            </w:r>
            <w:r w:rsidRPr="00C40431">
              <w:tab/>
              <w:t xml:space="preserve">Agha M, Sallam MSM, Abougabal AM, Abdelgawad MS. Pituitary stalk interruption syndrome (PSIS): do not miss this diagnosis. Egypt J Radiol Nucl Med. 2022 Aug 25;53(1):192. </w:t>
            </w:r>
          </w:p>
          <w:p w14:paraId="69E2E3FD" w14:textId="77777777" w:rsidR="00C40431" w:rsidRPr="00C40431" w:rsidRDefault="00C40431" w:rsidP="00C40431">
            <w:pPr>
              <w:pStyle w:val="Bibliography"/>
            </w:pPr>
            <w:r w:rsidRPr="00C40431">
              <w:t>16.</w:t>
            </w:r>
            <w:r w:rsidRPr="00C40431">
              <w:tab/>
              <w:t xml:space="preserve">Liu Z, Zhao W, Cao C, Wang Y, Xiao L, Wang X, et al. Pituitary stalk interruption syndrome and liver cirrhosis associated with diabetes and an inactivating KCNJ11 gene mutation: a case report and literature review. Front Endocrinol. 2023 Dec 13;14:1297146. </w:t>
            </w:r>
          </w:p>
          <w:p w14:paraId="4051610A" w14:textId="77777777" w:rsidR="00C40431" w:rsidRPr="00C40431" w:rsidRDefault="00C40431" w:rsidP="00C40431">
            <w:pPr>
              <w:pStyle w:val="Bibliography"/>
            </w:pPr>
            <w:r w:rsidRPr="00C40431">
              <w:t>17.</w:t>
            </w:r>
            <w:r w:rsidRPr="00C40431">
              <w:tab/>
              <w:t xml:space="preserve">Ram N, Ali SA, Hussain SZ. Pituitary stalk interruption syndrome presenting as short stature: a case report. J Med Case Reports. 2014 Dec;8(1):445. </w:t>
            </w:r>
          </w:p>
          <w:p w14:paraId="0D048757" w14:textId="77777777" w:rsidR="00C40431" w:rsidRPr="00C40431" w:rsidRDefault="00C40431" w:rsidP="00C40431">
            <w:pPr>
              <w:pStyle w:val="Bibliography"/>
            </w:pPr>
            <w:r w:rsidRPr="00C40431">
              <w:t>18.</w:t>
            </w:r>
            <w:r w:rsidRPr="00C40431">
              <w:tab/>
              <w:t>Ziad A, Khan Q, Farooq H, Rehman A, Siddique K. Pituitary Stalk Interruption Syndrome: A Case Report. Cureus [Internet]. 2022 Oct 12 [cited 2025 Feb 13]; Available from: https://www.cureus.com/articles/117400-pituitary-stalk-interruption-syndrome-a-case-report</w:t>
            </w:r>
          </w:p>
          <w:p w14:paraId="240CBD6E" w14:textId="44566B02" w:rsidR="00024C15" w:rsidRPr="00024C15" w:rsidRDefault="00024C15" w:rsidP="00024C15">
            <w:pPr>
              <w:pBdr>
                <w:top w:val="nil"/>
                <w:left w:val="nil"/>
                <w:bottom w:val="nil"/>
                <w:right w:val="nil"/>
                <w:between w:val="nil"/>
              </w:pBdr>
              <w:spacing w:line="360" w:lineRule="auto"/>
              <w:rPr>
                <w:rFonts w:ascii="Times New Roman" w:eastAsia="Calibri" w:hAnsi="Times New Roman"/>
                <w:b/>
                <w:color w:val="000000"/>
                <w:sz w:val="24"/>
                <w:szCs w:val="24"/>
              </w:rPr>
            </w:pPr>
            <w:r w:rsidRPr="00024C15">
              <w:rPr>
                <w:rFonts w:ascii="Times New Roman" w:hAnsi="Times New Roman"/>
                <w:b/>
                <w:bCs/>
                <w:sz w:val="32"/>
                <w:szCs w:val="32"/>
              </w:rPr>
              <w:fldChar w:fldCharType="end"/>
            </w:r>
            <w:r w:rsidRPr="00024C15">
              <w:rPr>
                <w:rFonts w:ascii="Times New Roman" w:hAnsi="Times New Roman"/>
                <w:sz w:val="24"/>
                <w:szCs w:val="24"/>
              </w:rPr>
              <w:t>20.</w:t>
            </w:r>
            <w:r w:rsidRPr="00024C15">
              <w:rPr>
                <w:rFonts w:ascii="Times New Roman" w:hAnsi="Times New Roman"/>
                <w:sz w:val="24"/>
                <w:szCs w:val="24"/>
              </w:rPr>
              <w:tab/>
              <w:t xml:space="preserve"> </w:t>
            </w:r>
            <w:r w:rsidRPr="00024C15">
              <w:rPr>
                <w:rFonts w:ascii="Times New Roman" w:hAnsi="Times New Roman"/>
              </w:rPr>
              <w:t xml:space="preserve">Williams, Robert Hardin. 2020. Williams Textbook of Endocrinology. Edited by Shlomo Melmed, Richard J. Auchus, Allison B. Goldfine, Ronald Koenig, and Clifford J. Rosen. 14th edition. Philadelphia, PA: Elsevier. </w:t>
            </w:r>
            <w:hyperlink r:id="rId29" w:history="1">
              <w:r w:rsidRPr="00024C15">
                <w:rPr>
                  <w:rStyle w:val="Hyperlink"/>
                  <w:rFonts w:ascii="Times New Roman" w:hAnsi="Times New Roman"/>
                  <w:color w:val="002060"/>
                </w:rPr>
                <w:t>https://www.clinicalkey.com.au/dura/browse/bookChapter/3-s2.0-C20160054128</w:t>
              </w:r>
            </w:hyperlink>
            <w:r w:rsidRPr="00024C15">
              <w:rPr>
                <w:rFonts w:ascii="Times New Roman" w:hAnsi="Times New Roman"/>
              </w:rPr>
              <w:t>. Chapter 8, Pg-235</w:t>
            </w:r>
          </w:p>
          <w:p w14:paraId="17CBF417" w14:textId="77777777" w:rsidR="00024C15" w:rsidRPr="00024C15" w:rsidRDefault="00024C15" w:rsidP="00024C15">
            <w:pPr>
              <w:spacing w:line="360" w:lineRule="auto"/>
              <w:ind w:left="720"/>
              <w:rPr>
                <w:rFonts w:ascii="Times New Roman" w:eastAsia="Calibri" w:hAnsi="Times New Roman"/>
                <w:sz w:val="24"/>
                <w:szCs w:val="24"/>
              </w:rPr>
            </w:pPr>
          </w:p>
          <w:p w14:paraId="065FC2A4" w14:textId="77777777" w:rsidR="00024C15" w:rsidRPr="00024C15" w:rsidRDefault="00024C15" w:rsidP="002F2EF2">
            <w:pPr>
              <w:ind w:left="720"/>
              <w:rPr>
                <w:rFonts w:ascii="Times New Roman" w:eastAsia="Calibri" w:hAnsi="Times New Roman"/>
                <w:sz w:val="22"/>
                <w:szCs w:val="22"/>
              </w:rPr>
            </w:pPr>
          </w:p>
          <w:p w14:paraId="636B768A" w14:textId="77777777" w:rsidR="00024C15" w:rsidRPr="00024C15" w:rsidRDefault="00024C15" w:rsidP="00024C15">
            <w:pPr>
              <w:pStyle w:val="AcknHead"/>
              <w:spacing w:after="0"/>
              <w:jc w:val="both"/>
              <w:rPr>
                <w:rFonts w:ascii="Arial" w:hAnsi="Arial" w:cs="Arial"/>
                <w:sz w:val="20"/>
              </w:rPr>
            </w:pPr>
          </w:p>
          <w:p w14:paraId="0A87E76B" w14:textId="77777777" w:rsidR="00024C15" w:rsidRPr="00024C15" w:rsidRDefault="00024C15" w:rsidP="002F2EF2">
            <w:pPr>
              <w:rPr>
                <w:rFonts w:ascii="Times New Roman" w:eastAsia="Calibri" w:hAnsi="Times New Roman"/>
                <w:sz w:val="24"/>
                <w:szCs w:val="24"/>
              </w:rPr>
            </w:pPr>
          </w:p>
        </w:tc>
      </w:tr>
    </w:tbl>
    <w:p w14:paraId="68B76457" w14:textId="77777777" w:rsidR="00315186" w:rsidRPr="00315186" w:rsidRDefault="00315186" w:rsidP="00441B6F"/>
    <w:p w14:paraId="5E91496D" w14:textId="77777777" w:rsidR="00315186" w:rsidRPr="00315186" w:rsidRDefault="00315186" w:rsidP="00441B6F"/>
    <w:p w14:paraId="5ED563CA" w14:textId="77777777" w:rsidR="005C784C" w:rsidRPr="002B685A" w:rsidRDefault="005C784C" w:rsidP="00441B6F">
      <w:pPr>
        <w:pStyle w:val="ReferHead"/>
        <w:spacing w:after="0"/>
        <w:jc w:val="both"/>
        <w:rPr>
          <w:rFonts w:ascii="Arial" w:hAnsi="Arial" w:cs="Arial"/>
          <w:bCs/>
        </w:rPr>
      </w:pPr>
    </w:p>
    <w:p w14:paraId="3BACE66A" w14:textId="77777777" w:rsidR="00860000" w:rsidRDefault="00860000" w:rsidP="00441B6F">
      <w:pPr>
        <w:pStyle w:val="ReferHead"/>
        <w:spacing w:after="0"/>
        <w:jc w:val="both"/>
        <w:rPr>
          <w:rFonts w:ascii="Arial" w:hAnsi="Arial" w:cs="Arial"/>
        </w:rPr>
      </w:pPr>
    </w:p>
    <w:p w14:paraId="3E63EA96" w14:textId="77777777" w:rsidR="00441B6F" w:rsidRDefault="00441B6F" w:rsidP="00441B6F">
      <w:pPr>
        <w:pStyle w:val="Body"/>
        <w:spacing w:after="0"/>
        <w:jc w:val="left"/>
        <w:rPr>
          <w:rFonts w:ascii="Arial" w:hAnsi="Arial" w:cs="Arial"/>
        </w:rPr>
      </w:pPr>
    </w:p>
    <w:p w14:paraId="62BF1B73" w14:textId="77777777" w:rsidR="00B01FCD" w:rsidRPr="00FB3A86" w:rsidRDefault="00B01FCD" w:rsidP="00441B6F">
      <w:pPr>
        <w:pStyle w:val="Appendix"/>
        <w:spacing w:after="0"/>
        <w:jc w:val="both"/>
        <w:rPr>
          <w:rFonts w:ascii="Arial" w:hAnsi="Arial" w:cs="Arial"/>
          <w:b w:val="0"/>
        </w:rPr>
      </w:pPr>
    </w:p>
    <w:sectPr w:rsidR="00B01FCD" w:rsidRPr="00FB3A86" w:rsidSect="006522AF">
      <w:headerReference w:type="even" r:id="rId30"/>
      <w:headerReference w:type="default" r:id="rId31"/>
      <w:footerReference w:type="default" r:id="rId32"/>
      <w:headerReference w:type="first" r:id="rId3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85260F" w14:textId="77777777" w:rsidR="003F4175" w:rsidRDefault="003F4175" w:rsidP="00C37E61">
      <w:r>
        <w:separator/>
      </w:r>
    </w:p>
  </w:endnote>
  <w:endnote w:type="continuationSeparator" w:id="0">
    <w:p w14:paraId="1241DACD" w14:textId="77777777" w:rsidR="003F4175" w:rsidRDefault="003F417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68F08" w14:textId="77777777" w:rsidR="006522AF" w:rsidRDefault="006522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9738B" w14:textId="77777777" w:rsidR="006522AF" w:rsidRDefault="006522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6DCC3" w14:textId="1A675806" w:rsidR="00754C9A" w:rsidRPr="006522AF" w:rsidRDefault="00754C9A" w:rsidP="006522A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43FA2"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51A73F" w14:textId="77777777" w:rsidR="003F4175" w:rsidRDefault="003F4175" w:rsidP="00C37E61">
      <w:r>
        <w:separator/>
      </w:r>
    </w:p>
  </w:footnote>
  <w:footnote w:type="continuationSeparator" w:id="0">
    <w:p w14:paraId="462E5504" w14:textId="77777777" w:rsidR="003F4175" w:rsidRDefault="003F417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45086A" w14:textId="38B7FE27" w:rsidR="006522AF" w:rsidRDefault="003F4175">
    <w:pPr>
      <w:pStyle w:val="Header"/>
    </w:pPr>
    <w:r>
      <w:rPr>
        <w:noProof/>
      </w:rPr>
      <w:pict w14:anchorId="39D4ED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581579"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023E6C" w14:textId="3EE10F43" w:rsidR="006522AF" w:rsidRDefault="003F4175">
    <w:pPr>
      <w:pStyle w:val="Header"/>
    </w:pPr>
    <w:r>
      <w:rPr>
        <w:noProof/>
      </w:rPr>
      <w:pict w14:anchorId="2F111F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581580"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9148D" w14:textId="18AE13E3" w:rsidR="00296529" w:rsidRPr="00296529" w:rsidRDefault="003F4175" w:rsidP="00296529">
    <w:pPr>
      <w:ind w:left="2160"/>
      <w:jc w:val="center"/>
      <w:rPr>
        <w:rFonts w:ascii="Times New Roman" w:eastAsia="Calibri" w:hAnsi="Times New Roman"/>
        <w:i/>
        <w:sz w:val="18"/>
        <w:szCs w:val="22"/>
      </w:rPr>
    </w:pPr>
    <w:r>
      <w:rPr>
        <w:noProof/>
      </w:rPr>
      <w:pict w14:anchorId="698E71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581578"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C56394C"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2E0C471"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3DD06DA"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15CD74D"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1BC735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5A1F705"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2C3CC2" w14:textId="210AF9D2" w:rsidR="006522AF" w:rsidRDefault="003F4175">
    <w:pPr>
      <w:pStyle w:val="Header"/>
    </w:pPr>
    <w:r>
      <w:rPr>
        <w:noProof/>
      </w:rPr>
      <w:pict w14:anchorId="5B3BD2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581582"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51AB1C" w14:textId="3BA86F33" w:rsidR="006522AF" w:rsidRDefault="003F4175">
    <w:pPr>
      <w:pStyle w:val="Header"/>
    </w:pPr>
    <w:r>
      <w:rPr>
        <w:noProof/>
      </w:rPr>
      <w:pict w14:anchorId="200D5C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581583"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D6D60" w14:textId="21D13BC8" w:rsidR="006522AF" w:rsidRDefault="003F4175">
    <w:pPr>
      <w:pStyle w:val="Header"/>
    </w:pPr>
    <w:r>
      <w:rPr>
        <w:noProof/>
      </w:rPr>
      <w:pict w14:anchorId="61A213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581581"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8ED0A8A"/>
    <w:multiLevelType w:val="hybridMultilevel"/>
    <w:tmpl w:val="11D2F6EE"/>
    <w:lvl w:ilvl="0" w:tplc="A63A7A02">
      <w:start w:val="1"/>
      <w:numFmt w:val="decimal"/>
      <w:lvlText w:val="%1."/>
      <w:lvlJc w:val="left"/>
      <w:pPr>
        <w:ind w:left="502" w:hanging="360"/>
      </w:pPr>
      <w:rPr>
        <w:b w:val="0"/>
        <w:bCs w:val="0"/>
        <w:sz w:val="26"/>
        <w:szCs w:val="2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8F709F3"/>
    <w:multiLevelType w:val="hybridMultilevel"/>
    <w:tmpl w:val="A080CF00"/>
    <w:lvl w:ilvl="0" w:tplc="4009000F">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3C0521"/>
    <w:multiLevelType w:val="hybridMultilevel"/>
    <w:tmpl w:val="3BEE63F2"/>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C446E5"/>
    <w:multiLevelType w:val="hybridMultilevel"/>
    <w:tmpl w:val="C97043E0"/>
    <w:lvl w:ilvl="0" w:tplc="4009000F">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5B50DDD"/>
    <w:multiLevelType w:val="hybridMultilevel"/>
    <w:tmpl w:val="0B7AB9C6"/>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5" w15:restartNumberingAfterBreak="0">
    <w:nsid w:val="726F6811"/>
    <w:multiLevelType w:val="hybridMultilevel"/>
    <w:tmpl w:val="E8B056C6"/>
    <w:lvl w:ilvl="0" w:tplc="4009000F">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8"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0"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1C1998"/>
    <w:multiLevelType w:val="hybridMultilevel"/>
    <w:tmpl w:val="3AC2B1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9"/>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31"/>
  </w:num>
  <w:num w:numId="10">
    <w:abstractNumId w:val="2"/>
  </w:num>
  <w:num w:numId="11">
    <w:abstractNumId w:val="23"/>
  </w:num>
  <w:num w:numId="12">
    <w:abstractNumId w:val="3"/>
  </w:num>
  <w:num w:numId="13">
    <w:abstractNumId w:val="21"/>
  </w:num>
  <w:num w:numId="14">
    <w:abstractNumId w:val="8"/>
  </w:num>
  <w:num w:numId="15">
    <w:abstractNumId w:val="27"/>
  </w:num>
  <w:num w:numId="16">
    <w:abstractNumId w:val="5"/>
  </w:num>
  <w:num w:numId="17">
    <w:abstractNumId w:val="28"/>
  </w:num>
  <w:num w:numId="18">
    <w:abstractNumId w:val="14"/>
  </w:num>
  <w:num w:numId="19">
    <w:abstractNumId w:val="35"/>
  </w:num>
  <w:num w:numId="20">
    <w:abstractNumId w:val="11"/>
  </w:num>
  <w:num w:numId="21">
    <w:abstractNumId w:val="9"/>
  </w:num>
  <w:num w:numId="22">
    <w:abstractNumId w:val="13"/>
  </w:num>
  <w:num w:numId="23">
    <w:abstractNumId w:val="24"/>
  </w:num>
  <w:num w:numId="24">
    <w:abstractNumId w:val="32"/>
  </w:num>
  <w:num w:numId="25">
    <w:abstractNumId w:val="4"/>
  </w:num>
  <w:num w:numId="26">
    <w:abstractNumId w:val="19"/>
  </w:num>
  <w:num w:numId="27">
    <w:abstractNumId w:val="26"/>
  </w:num>
  <w:num w:numId="28">
    <w:abstractNumId w:val="33"/>
  </w:num>
  <w:num w:numId="29">
    <w:abstractNumId w:val="30"/>
  </w:num>
  <w:num w:numId="30">
    <w:abstractNumId w:val="10"/>
  </w:num>
  <w:num w:numId="31">
    <w:abstractNumId w:val="18"/>
  </w:num>
  <w:num w:numId="32">
    <w:abstractNumId w:val="34"/>
  </w:num>
  <w:num w:numId="33">
    <w:abstractNumId w:val="15"/>
  </w:num>
  <w:num w:numId="34">
    <w:abstractNumId w:val="20"/>
  </w:num>
  <w:num w:numId="35">
    <w:abstractNumId w:val="25"/>
  </w:num>
  <w:num w:numId="36">
    <w:abstractNumId w:val="22"/>
  </w:num>
  <w:num w:numId="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24C15"/>
    <w:rsid w:val="00030174"/>
    <w:rsid w:val="0004579C"/>
    <w:rsid w:val="000A47FA"/>
    <w:rsid w:val="000A65D3"/>
    <w:rsid w:val="000B1E33"/>
    <w:rsid w:val="000D689F"/>
    <w:rsid w:val="000E7B7B"/>
    <w:rsid w:val="000E7D62"/>
    <w:rsid w:val="00103357"/>
    <w:rsid w:val="00123C9F"/>
    <w:rsid w:val="00126190"/>
    <w:rsid w:val="00130F17"/>
    <w:rsid w:val="001320BF"/>
    <w:rsid w:val="001602CB"/>
    <w:rsid w:val="00163BC4"/>
    <w:rsid w:val="00191062"/>
    <w:rsid w:val="00192B72"/>
    <w:rsid w:val="001A29D8"/>
    <w:rsid w:val="001A5CAA"/>
    <w:rsid w:val="001B0427"/>
    <w:rsid w:val="001D2691"/>
    <w:rsid w:val="001D3A51"/>
    <w:rsid w:val="001E10D2"/>
    <w:rsid w:val="001E25B4"/>
    <w:rsid w:val="001E44FE"/>
    <w:rsid w:val="00200595"/>
    <w:rsid w:val="00204835"/>
    <w:rsid w:val="00231920"/>
    <w:rsid w:val="0023195C"/>
    <w:rsid w:val="0024282C"/>
    <w:rsid w:val="002460DC"/>
    <w:rsid w:val="00250985"/>
    <w:rsid w:val="002556F6"/>
    <w:rsid w:val="00265FB8"/>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9224F"/>
    <w:rsid w:val="003A2117"/>
    <w:rsid w:val="003A43A4"/>
    <w:rsid w:val="003A7E18"/>
    <w:rsid w:val="003C4C86"/>
    <w:rsid w:val="003C6258"/>
    <w:rsid w:val="003D3A37"/>
    <w:rsid w:val="003E2904"/>
    <w:rsid w:val="003F07DE"/>
    <w:rsid w:val="003F4175"/>
    <w:rsid w:val="00401927"/>
    <w:rsid w:val="0041027F"/>
    <w:rsid w:val="00412475"/>
    <w:rsid w:val="00421218"/>
    <w:rsid w:val="00423789"/>
    <w:rsid w:val="004310B9"/>
    <w:rsid w:val="00440F43"/>
    <w:rsid w:val="00441B6F"/>
    <w:rsid w:val="00446221"/>
    <w:rsid w:val="00450E62"/>
    <w:rsid w:val="004539DB"/>
    <w:rsid w:val="00471A80"/>
    <w:rsid w:val="004D305E"/>
    <w:rsid w:val="004D4277"/>
    <w:rsid w:val="00502516"/>
    <w:rsid w:val="00505F06"/>
    <w:rsid w:val="00506828"/>
    <w:rsid w:val="0053056E"/>
    <w:rsid w:val="005374B6"/>
    <w:rsid w:val="00554FDA"/>
    <w:rsid w:val="005604AE"/>
    <w:rsid w:val="005B5268"/>
    <w:rsid w:val="005C4895"/>
    <w:rsid w:val="005C784C"/>
    <w:rsid w:val="005D17F6"/>
    <w:rsid w:val="005D24F6"/>
    <w:rsid w:val="005E5539"/>
    <w:rsid w:val="00602BF5"/>
    <w:rsid w:val="006144C3"/>
    <w:rsid w:val="00617FDD"/>
    <w:rsid w:val="00633614"/>
    <w:rsid w:val="00633F68"/>
    <w:rsid w:val="00636EB2"/>
    <w:rsid w:val="006375B8"/>
    <w:rsid w:val="00651481"/>
    <w:rsid w:val="006522AF"/>
    <w:rsid w:val="0066510A"/>
    <w:rsid w:val="00666FC7"/>
    <w:rsid w:val="00673F9F"/>
    <w:rsid w:val="00681024"/>
    <w:rsid w:val="00686953"/>
    <w:rsid w:val="00687DEA"/>
    <w:rsid w:val="00687E67"/>
    <w:rsid w:val="00694ABF"/>
    <w:rsid w:val="006967F7"/>
    <w:rsid w:val="006A250C"/>
    <w:rsid w:val="006B21D3"/>
    <w:rsid w:val="006B57D0"/>
    <w:rsid w:val="006C55E0"/>
    <w:rsid w:val="006D30FF"/>
    <w:rsid w:val="006D6940"/>
    <w:rsid w:val="006F11EC"/>
    <w:rsid w:val="0070082C"/>
    <w:rsid w:val="007369E6"/>
    <w:rsid w:val="00746E59"/>
    <w:rsid w:val="00754C9A"/>
    <w:rsid w:val="0075599A"/>
    <w:rsid w:val="00761D52"/>
    <w:rsid w:val="0077749E"/>
    <w:rsid w:val="00785045"/>
    <w:rsid w:val="00790ADA"/>
    <w:rsid w:val="0079277D"/>
    <w:rsid w:val="007A2EC0"/>
    <w:rsid w:val="007D2288"/>
    <w:rsid w:val="007E088F"/>
    <w:rsid w:val="007F7B32"/>
    <w:rsid w:val="00804BC2"/>
    <w:rsid w:val="0081431A"/>
    <w:rsid w:val="0083216F"/>
    <w:rsid w:val="00844F44"/>
    <w:rsid w:val="00860000"/>
    <w:rsid w:val="00863BD3"/>
    <w:rsid w:val="008641ED"/>
    <w:rsid w:val="00866D66"/>
    <w:rsid w:val="008671C6"/>
    <w:rsid w:val="00875803"/>
    <w:rsid w:val="008A38AB"/>
    <w:rsid w:val="008B459E"/>
    <w:rsid w:val="008E13AE"/>
    <w:rsid w:val="008E1506"/>
    <w:rsid w:val="008E6D12"/>
    <w:rsid w:val="008E710C"/>
    <w:rsid w:val="008F69D6"/>
    <w:rsid w:val="00902823"/>
    <w:rsid w:val="00915CA6"/>
    <w:rsid w:val="00927834"/>
    <w:rsid w:val="009500A6"/>
    <w:rsid w:val="00957C18"/>
    <w:rsid w:val="009659BA"/>
    <w:rsid w:val="00983040"/>
    <w:rsid w:val="009B3FB9"/>
    <w:rsid w:val="009B74FD"/>
    <w:rsid w:val="009C2465"/>
    <w:rsid w:val="009D35A0"/>
    <w:rsid w:val="009D7EB7"/>
    <w:rsid w:val="009E048A"/>
    <w:rsid w:val="009E08E9"/>
    <w:rsid w:val="009E3DB9"/>
    <w:rsid w:val="009E6225"/>
    <w:rsid w:val="009E6E35"/>
    <w:rsid w:val="009F0EDA"/>
    <w:rsid w:val="00A03B96"/>
    <w:rsid w:val="00A05B19"/>
    <w:rsid w:val="00A1134E"/>
    <w:rsid w:val="00A1696B"/>
    <w:rsid w:val="00A24E7E"/>
    <w:rsid w:val="00A258C3"/>
    <w:rsid w:val="00A347C0"/>
    <w:rsid w:val="00A51431"/>
    <w:rsid w:val="00A539AD"/>
    <w:rsid w:val="00A94063"/>
    <w:rsid w:val="00AA6219"/>
    <w:rsid w:val="00AA74E0"/>
    <w:rsid w:val="00AB703F"/>
    <w:rsid w:val="00AC6BB8"/>
    <w:rsid w:val="00AE008F"/>
    <w:rsid w:val="00AE6260"/>
    <w:rsid w:val="00B01FCD"/>
    <w:rsid w:val="00B06C2D"/>
    <w:rsid w:val="00B1776C"/>
    <w:rsid w:val="00B40357"/>
    <w:rsid w:val="00B52583"/>
    <w:rsid w:val="00B52896"/>
    <w:rsid w:val="00B95236"/>
    <w:rsid w:val="00B96BD9"/>
    <w:rsid w:val="00BA1B01"/>
    <w:rsid w:val="00BA2641"/>
    <w:rsid w:val="00BB37AA"/>
    <w:rsid w:val="00BC53A0"/>
    <w:rsid w:val="00BE62AD"/>
    <w:rsid w:val="00BF121F"/>
    <w:rsid w:val="00BF1F80"/>
    <w:rsid w:val="00C15233"/>
    <w:rsid w:val="00C166EF"/>
    <w:rsid w:val="00C17EB0"/>
    <w:rsid w:val="00C27F5F"/>
    <w:rsid w:val="00C30A0F"/>
    <w:rsid w:val="00C37E61"/>
    <w:rsid w:val="00C40431"/>
    <w:rsid w:val="00C70F1B"/>
    <w:rsid w:val="00C71A47"/>
    <w:rsid w:val="00C7464C"/>
    <w:rsid w:val="00C85588"/>
    <w:rsid w:val="00CD6755"/>
    <w:rsid w:val="00CD6856"/>
    <w:rsid w:val="00CE0089"/>
    <w:rsid w:val="00CE793C"/>
    <w:rsid w:val="00CF193C"/>
    <w:rsid w:val="00D1619A"/>
    <w:rsid w:val="00D173F1"/>
    <w:rsid w:val="00D74CB0"/>
    <w:rsid w:val="00D8295D"/>
    <w:rsid w:val="00DC2A65"/>
    <w:rsid w:val="00DC32A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9376F"/>
    <w:rsid w:val="00EA012C"/>
    <w:rsid w:val="00EC6A55"/>
    <w:rsid w:val="00ED0288"/>
    <w:rsid w:val="00EE52CB"/>
    <w:rsid w:val="00EF581D"/>
    <w:rsid w:val="00EF7FD8"/>
    <w:rsid w:val="00F06F59"/>
    <w:rsid w:val="00F17988"/>
    <w:rsid w:val="00F43775"/>
    <w:rsid w:val="00F469F0"/>
    <w:rsid w:val="00F53273"/>
    <w:rsid w:val="00F56684"/>
    <w:rsid w:val="00F755E4"/>
    <w:rsid w:val="00F77D02"/>
    <w:rsid w:val="00FA2679"/>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7F2740F3"/>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024C15"/>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semiHidden/>
    <w:rsid w:val="00024C15"/>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024C15"/>
    <w:pPr>
      <w:spacing w:line="276" w:lineRule="auto"/>
      <w:ind w:left="720"/>
      <w:contextualSpacing/>
    </w:pPr>
    <w:rPr>
      <w:rFonts w:ascii="Arial" w:eastAsia="Arial" w:hAnsi="Arial" w:cs="Arial"/>
      <w:sz w:val="22"/>
      <w:szCs w:val="22"/>
      <w:lang w:val="en-GB" w:eastAsia="en-GB"/>
    </w:rPr>
  </w:style>
  <w:style w:type="table" w:styleId="GridTable4">
    <w:name w:val="Grid Table 4"/>
    <w:basedOn w:val="TableNormal"/>
    <w:uiPriority w:val="49"/>
    <w:rsid w:val="00024C15"/>
    <w:rPr>
      <w:rFonts w:asciiTheme="minorHAnsi" w:eastAsiaTheme="minorHAnsi" w:hAnsiTheme="minorHAnsi" w:cstheme="minorBidi"/>
      <w:kern w:val="2"/>
      <w:sz w:val="22"/>
      <w:szCs w:val="22"/>
      <w:lang w:val="en-I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ibliography">
    <w:name w:val="Bibliography"/>
    <w:basedOn w:val="Normal"/>
    <w:next w:val="Normal"/>
    <w:uiPriority w:val="37"/>
    <w:unhideWhenUsed/>
    <w:rsid w:val="00024C15"/>
    <w:pPr>
      <w:tabs>
        <w:tab w:val="left" w:pos="384"/>
      </w:tabs>
      <w:spacing w:after="240"/>
      <w:ind w:left="384" w:hanging="384"/>
    </w:pPr>
  </w:style>
  <w:style w:type="paragraph" w:customStyle="1" w:styleId="Normal1">
    <w:name w:val="Normal1"/>
    <w:rsid w:val="00024C15"/>
    <w:pPr>
      <w:spacing w:line="276" w:lineRule="auto"/>
    </w:pPr>
    <w:rPr>
      <w:rFonts w:ascii="Arial" w:eastAsia="Arial" w:hAnsi="Arial" w:cs="Arial"/>
      <w:sz w:val="22"/>
      <w:szCs w:val="22"/>
      <w:lang w:val="en-GB" w:eastAsia="en-GB"/>
    </w:rPr>
  </w:style>
  <w:style w:type="paragraph" w:styleId="Caption">
    <w:name w:val="caption"/>
    <w:basedOn w:val="Normal"/>
    <w:next w:val="Normal"/>
    <w:uiPriority w:val="35"/>
    <w:unhideWhenUsed/>
    <w:qFormat/>
    <w:rsid w:val="00024C15"/>
    <w:pPr>
      <w:spacing w:after="200"/>
    </w:pPr>
    <w:rPr>
      <w:rFonts w:asciiTheme="minorHAnsi" w:eastAsiaTheme="minorHAnsi" w:hAnsiTheme="minorHAnsi" w:cstheme="minorBidi"/>
      <w:i/>
      <w:iCs/>
      <w:color w:val="1F497D" w:themeColor="text2"/>
      <w:kern w:val="2"/>
      <w:sz w:val="18"/>
      <w:szCs w:val="18"/>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205562043">
      <w:bodyDiv w:val="1"/>
      <w:marLeft w:val="0"/>
      <w:marRight w:val="0"/>
      <w:marTop w:val="0"/>
      <w:marBottom w:val="0"/>
      <w:divBdr>
        <w:top w:val="none" w:sz="0" w:space="0" w:color="auto"/>
        <w:left w:val="none" w:sz="0" w:space="0" w:color="auto"/>
        <w:bottom w:val="none" w:sz="0" w:space="0" w:color="auto"/>
        <w:right w:val="none" w:sz="0" w:space="0" w:color="auto"/>
      </w:divBdr>
    </w:div>
    <w:div w:id="12233667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jpeg"/><Relationship Id="rId29" Type="http://schemas.openxmlformats.org/officeDocument/2006/relationships/hyperlink" Target="https://www.clinicalkey.com.au/dura/browse/bookChapter/3-s2.0-C2016005412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tiff"/><Relationship Id="rId23" Type="http://schemas.openxmlformats.org/officeDocument/2006/relationships/image" Target="media/image10.jpeg"/><Relationship Id="rId28" Type="http://schemas.openxmlformats.org/officeDocument/2006/relationships/image" Target="media/image9.png"/><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tiff"/><Relationship Id="rId22" Type="http://schemas.openxmlformats.org/officeDocument/2006/relationships/image" Target="media/image9.jpeg"/><Relationship Id="rId27" Type="http://schemas.openxmlformats.org/officeDocument/2006/relationships/image" Target="media/image8.png"/><Relationship Id="rId30" Type="http://schemas.openxmlformats.org/officeDocument/2006/relationships/header" Target="header4.xml"/><Relationship Id="rId35" Type="http://schemas.openxmlformats.org/officeDocument/2006/relationships/theme" Target="theme/theme1.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D05E60-CE8D-48BA-AB30-0D98B87BB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78</TotalTime>
  <Pages>14</Pages>
  <Words>11579</Words>
  <Characters>66002</Characters>
  <Application>Microsoft Office Word</Application>
  <DocSecurity>0</DocSecurity>
  <Lines>550</Lines>
  <Paragraphs>154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77427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1183</cp:lastModifiedBy>
  <cp:revision>13</cp:revision>
  <cp:lastPrinted>1999-07-06T11:00:00Z</cp:lastPrinted>
  <dcterms:created xsi:type="dcterms:W3CDTF">2025-04-26T02:32:00Z</dcterms:created>
  <dcterms:modified xsi:type="dcterms:W3CDTF">2025-05-03T09:32:00Z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id="SBF4z4uT"/&gt;&lt;style id="http://www.zotero.org/styles/vancouver" locale="en-US" hasBibliography="1" bibliographyStyleHasBeenSet="1"/&gt;&lt;prefs&gt;&lt;pref name="fieldType" value="Field"/&gt;&lt;/prefs&gt;&lt;/data&gt;</vt:lpwstr>
  </property>
</Properties>
</file>