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C640B2" w14:textId="0244C112" w:rsidR="00854AB0" w:rsidRPr="000800B5" w:rsidRDefault="00B65834" w:rsidP="00B65834">
      <w:pPr>
        <w:widowControl/>
        <w:spacing w:after="207" w:line="265" w:lineRule="auto"/>
        <w:ind w:left="10" w:hanging="10"/>
        <w:jc w:val="center"/>
        <w:rPr>
          <w:rFonts w:ascii="Arial" w:eastAsia="Times New Roman" w:hAnsi="Arial" w:cs="Arial"/>
          <w:b/>
          <w:color w:val="000000"/>
          <w:sz w:val="24"/>
          <w:szCs w:val="20"/>
          <w:lang w:val="en-IN" w:eastAsia="en-IN"/>
        </w:rPr>
      </w:pPr>
      <w:bookmarkStart w:id="0" w:name="OLE_LINK11"/>
      <w:bookmarkStart w:id="1" w:name="OLE_LINK6"/>
      <w:r w:rsidRPr="000800B5">
        <w:rPr>
          <w:rFonts w:ascii="Arial" w:eastAsia="Times New Roman" w:hAnsi="Arial" w:cs="Arial"/>
          <w:b/>
          <w:color w:val="000000"/>
          <w:sz w:val="24"/>
          <w:szCs w:val="20"/>
          <w:lang w:val="en-IN" w:eastAsia="en-IN"/>
        </w:rPr>
        <w:t>A Kinetic and thermodynamic study of oxidation of selective alcohols using Chromium-based reagents and silver nanoparticle catalyst: A spectrophotometric approach</w:t>
      </w:r>
    </w:p>
    <w:p w14:paraId="3DBFD392" w14:textId="77777777" w:rsidR="00207E40" w:rsidRPr="000800B5" w:rsidRDefault="00207E40" w:rsidP="00CA41ED">
      <w:pPr>
        <w:pStyle w:val="Abstract"/>
        <w:suppressAutoHyphens/>
        <w:spacing w:line="276" w:lineRule="auto"/>
        <w:rPr>
          <w:rFonts w:ascii="Arial" w:eastAsia="SimSun" w:hAnsi="Arial" w:cs="Arial"/>
          <w:b/>
          <w:sz w:val="24"/>
          <w:szCs w:val="24"/>
          <w:lang w:val="en-US"/>
        </w:rPr>
      </w:pPr>
      <w:bookmarkStart w:id="2" w:name="OLE_LINK14"/>
      <w:bookmarkStart w:id="3" w:name="OLE_LINK15"/>
      <w:bookmarkStart w:id="4" w:name="OLE_LINK18"/>
      <w:bookmarkEnd w:id="0"/>
    </w:p>
    <w:p w14:paraId="6747D67A" w14:textId="00047716" w:rsidR="0052700B" w:rsidRPr="000800B5" w:rsidRDefault="0052700B" w:rsidP="0052700B">
      <w:pPr>
        <w:pStyle w:val="BodyL"/>
        <w:suppressAutoHyphens/>
        <w:spacing w:line="276" w:lineRule="auto"/>
        <w:ind w:firstLine="0"/>
        <w:rPr>
          <w:rFonts w:ascii="Arial" w:hAnsi="Arial" w:cs="Arial"/>
          <w:b/>
          <w:caps/>
          <w:sz w:val="22"/>
          <w:lang w:val="en-US"/>
        </w:rPr>
      </w:pPr>
      <w:r w:rsidRPr="000800B5">
        <w:rPr>
          <w:rFonts w:ascii="Arial" w:hAnsi="Arial" w:cs="Arial"/>
          <w:b/>
          <w:caps/>
          <w:sz w:val="22"/>
          <w:lang w:val="en-US"/>
        </w:rPr>
        <w:t xml:space="preserve">1. </w:t>
      </w:r>
      <w:r w:rsidRPr="000800B5">
        <w:rPr>
          <w:rFonts w:ascii="Arial" w:hAnsi="Arial" w:cs="Arial"/>
          <w:b/>
          <w:caps/>
          <w:sz w:val="22"/>
          <w:lang w:val="en-US"/>
        </w:rPr>
        <w:t>abstract</w:t>
      </w:r>
    </w:p>
    <w:p w14:paraId="3C7C837A" w14:textId="6522A3C3" w:rsidR="00854AB0" w:rsidRPr="000800B5" w:rsidRDefault="00DC7998" w:rsidP="00DC7998">
      <w:pPr>
        <w:pStyle w:val="NormalWeb"/>
        <w:rPr>
          <w:rFonts w:ascii="Arial" w:eastAsia="Times New Roman" w:hAnsi="Arial" w:cs="Arial"/>
          <w:color w:val="FF0000"/>
          <w:sz w:val="20"/>
          <w:lang w:val="en-IN" w:eastAsia="en-IN"/>
        </w:rPr>
      </w:pPr>
      <w:r w:rsidRPr="000800B5">
        <w:rPr>
          <w:rFonts w:ascii="Arial" w:eastAsia="Times New Roman" w:hAnsi="Arial" w:cs="Arial"/>
          <w:sz w:val="20"/>
          <w:lang w:val="en-IN" w:eastAsia="en-IN"/>
        </w:rPr>
        <w:t xml:space="preserve">Oxidation is a fundamental industrial process due to its ability to produce valuable compounds, particularly the transformation of alcohols into carbonyl derivatives. While extensive research has explored this conversion, limited attention has been given to the kinetic and thermodynamic aspects. This study investigates the oxidation kinetics of selected aliphatic and cyclic alcohols using PCC and PDC in an acidic medium. These oxidants are stable, easily accessible, and efficiently convert a variety of alcohols into corresponding carbonyl compounds. The reactions were found to follow first-order kinetics with respect to oxidant concentration, and the reaction progress was monitored </w:t>
      </w:r>
      <w:proofErr w:type="spellStart"/>
      <w:r w:rsidRPr="000800B5">
        <w:rPr>
          <w:rFonts w:ascii="Arial" w:eastAsia="Times New Roman" w:hAnsi="Arial" w:cs="Arial"/>
          <w:sz w:val="20"/>
          <w:lang w:val="en-IN" w:eastAsia="en-IN"/>
        </w:rPr>
        <w:t>spectrophotometrically</w:t>
      </w:r>
      <w:proofErr w:type="spellEnd"/>
      <w:r w:rsidRPr="000800B5">
        <w:rPr>
          <w:rFonts w:ascii="Arial" w:eastAsia="Times New Roman" w:hAnsi="Arial" w:cs="Arial"/>
          <w:sz w:val="20"/>
          <w:lang w:val="en-IN" w:eastAsia="en-IN"/>
        </w:rPr>
        <w:t xml:space="preserve"> by tracking the decrease in absorbance at 354 nm for PCC and 470 nm for PDC. The influence of temperature was </w:t>
      </w:r>
      <w:proofErr w:type="spellStart"/>
      <w:r w:rsidRPr="000800B5">
        <w:rPr>
          <w:rFonts w:ascii="Arial" w:eastAsia="Times New Roman" w:hAnsi="Arial" w:cs="Arial"/>
          <w:sz w:val="20"/>
          <w:lang w:val="en-IN" w:eastAsia="en-IN"/>
        </w:rPr>
        <w:t>analyzed</w:t>
      </w:r>
      <w:proofErr w:type="spellEnd"/>
      <w:r w:rsidRPr="000800B5">
        <w:rPr>
          <w:rFonts w:ascii="Arial" w:eastAsia="Times New Roman" w:hAnsi="Arial" w:cs="Arial"/>
          <w:sz w:val="20"/>
          <w:lang w:val="en-IN" w:eastAsia="en-IN"/>
        </w:rPr>
        <w:t xml:space="preserve"> using the Arrhenius equation, while the impact of ionic strength followed the </w:t>
      </w:r>
      <w:proofErr w:type="spellStart"/>
      <w:r w:rsidRPr="000800B5">
        <w:rPr>
          <w:rFonts w:ascii="Arial" w:eastAsia="Times New Roman" w:hAnsi="Arial" w:cs="Arial"/>
          <w:sz w:val="20"/>
          <w:lang w:val="en-IN" w:eastAsia="en-IN"/>
        </w:rPr>
        <w:t>Bronsted</w:t>
      </w:r>
      <w:proofErr w:type="spellEnd"/>
      <w:r w:rsidRPr="000800B5">
        <w:rPr>
          <w:rFonts w:ascii="Arial" w:eastAsia="Times New Roman" w:hAnsi="Arial" w:cs="Arial"/>
          <w:sz w:val="20"/>
          <w:lang w:val="en-IN" w:eastAsia="en-IN"/>
        </w:rPr>
        <w:t xml:space="preserve">-Bjerrum equation. An increase in alcohol concentration led to a higher oxidation rate. </w:t>
      </w:r>
      <w:r w:rsidRPr="000800B5">
        <w:rPr>
          <w:rFonts w:ascii="Arial" w:eastAsia="Times New Roman" w:hAnsi="Arial" w:cs="Arial"/>
          <w:color w:val="FF0000"/>
          <w:sz w:val="20"/>
          <w:lang w:val="en-IN" w:eastAsia="en-IN"/>
        </w:rPr>
        <w:t xml:space="preserve">Additionally, this work highlights </w:t>
      </w:r>
      <w:r w:rsidRPr="000800B5">
        <w:rPr>
          <w:rFonts w:ascii="Arial" w:eastAsia="SimSun" w:hAnsi="Arial" w:cs="Arial"/>
          <w:color w:val="FF0000"/>
          <w:sz w:val="20"/>
          <w:lang w:val="en-IN"/>
        </w:rPr>
        <w:t xml:space="preserve">the potential of silver nanoparticles derived from plant sources as effective catalysts for alcohol oxidation. </w:t>
      </w:r>
      <w:r w:rsidRPr="000800B5">
        <w:rPr>
          <w:rFonts w:ascii="Arial" w:eastAsia="Times New Roman" w:hAnsi="Arial" w:cs="Arial"/>
          <w:color w:val="FF0000"/>
          <w:sz w:val="20"/>
          <w:lang w:val="en-IN" w:eastAsia="en-IN"/>
        </w:rPr>
        <w:t xml:space="preserve">Silver </w:t>
      </w:r>
      <w:proofErr w:type="spellStart"/>
      <w:r w:rsidRPr="000800B5">
        <w:rPr>
          <w:rFonts w:ascii="Arial" w:eastAsia="Times New Roman" w:hAnsi="Arial" w:cs="Arial"/>
          <w:color w:val="FF0000"/>
          <w:sz w:val="20"/>
          <w:lang w:val="en-IN" w:eastAsia="en-IN"/>
        </w:rPr>
        <w:t>nanocatalysts</w:t>
      </w:r>
      <w:proofErr w:type="spellEnd"/>
      <w:r w:rsidRPr="000800B5">
        <w:rPr>
          <w:rFonts w:ascii="Arial" w:eastAsia="Times New Roman" w:hAnsi="Arial" w:cs="Arial"/>
          <w:color w:val="FF0000"/>
          <w:sz w:val="20"/>
          <w:lang w:val="en-IN" w:eastAsia="en-IN"/>
        </w:rPr>
        <w:t xml:space="preserve"> are highly effective in enhancing the kinetics of alcohol oxidation due to their large surface area, which provides abundant active sites for catalytic interactions. Their excellent electron transfer capability facilitates rapid redox reactions, promoting efficient conversion of alcohols to aldehydes or ketones. </w:t>
      </w:r>
    </w:p>
    <w:p w14:paraId="0FCCC527" w14:textId="005D66E2" w:rsidR="004C58E4" w:rsidRPr="000800B5" w:rsidRDefault="004C58E4" w:rsidP="000E622B">
      <w:pPr>
        <w:pStyle w:val="Abstract"/>
        <w:suppressAutoHyphens/>
        <w:spacing w:line="276" w:lineRule="auto"/>
        <w:rPr>
          <w:rFonts w:ascii="Arial" w:hAnsi="Arial" w:cs="Arial"/>
          <w:lang w:val="en-IN"/>
        </w:rPr>
      </w:pPr>
      <w:r w:rsidRPr="000800B5">
        <w:rPr>
          <w:rFonts w:ascii="Arial" w:eastAsia="SimSun" w:hAnsi="Arial" w:cs="Arial"/>
          <w:b/>
          <w:bCs/>
          <w:iCs/>
          <w:szCs w:val="24"/>
          <w:lang w:val="en-US"/>
        </w:rPr>
        <w:t>Keywords:</w:t>
      </w:r>
      <w:r w:rsidRPr="000800B5">
        <w:rPr>
          <w:rFonts w:ascii="Arial" w:eastAsia="SimSun" w:hAnsi="Arial" w:cs="Arial"/>
          <w:szCs w:val="24"/>
          <w:lang w:val="en-US"/>
        </w:rPr>
        <w:t xml:space="preserve"> </w:t>
      </w:r>
      <w:r w:rsidR="00CA41ED" w:rsidRPr="000800B5">
        <w:rPr>
          <w:rFonts w:ascii="Arial" w:hAnsi="Arial" w:cs="Arial"/>
          <w:lang w:val="en-IN"/>
        </w:rPr>
        <w:t xml:space="preserve">Chemical kinetics, oxidation of alcohols, </w:t>
      </w:r>
      <w:proofErr w:type="spellStart"/>
      <w:r w:rsidR="00CA41ED" w:rsidRPr="000800B5">
        <w:rPr>
          <w:rFonts w:ascii="Arial" w:hAnsi="Arial" w:cs="Arial"/>
          <w:lang w:val="en-IN"/>
        </w:rPr>
        <w:t>Pyridinium</w:t>
      </w:r>
      <w:proofErr w:type="spellEnd"/>
      <w:r w:rsidR="00CA41ED" w:rsidRPr="000800B5">
        <w:rPr>
          <w:rFonts w:ascii="Arial" w:hAnsi="Arial" w:cs="Arial"/>
          <w:lang w:val="en-IN"/>
        </w:rPr>
        <w:t xml:space="preserve"> </w:t>
      </w:r>
      <w:proofErr w:type="spellStart"/>
      <w:r w:rsidR="00CA41ED" w:rsidRPr="000800B5">
        <w:rPr>
          <w:rFonts w:ascii="Arial" w:hAnsi="Arial" w:cs="Arial"/>
          <w:lang w:val="en-IN"/>
        </w:rPr>
        <w:t>chlorochromate</w:t>
      </w:r>
      <w:proofErr w:type="spellEnd"/>
      <w:r w:rsidR="00B65834" w:rsidRPr="000800B5">
        <w:rPr>
          <w:rFonts w:ascii="Arial" w:hAnsi="Arial" w:cs="Arial"/>
          <w:lang w:val="en-IN"/>
        </w:rPr>
        <w:t xml:space="preserve">, </w:t>
      </w:r>
      <w:proofErr w:type="spellStart"/>
      <w:r w:rsidR="00B65834" w:rsidRPr="000800B5">
        <w:rPr>
          <w:rFonts w:ascii="Arial" w:hAnsi="Arial" w:cs="Arial"/>
          <w:lang w:val="en-IN"/>
        </w:rPr>
        <w:t>Pyridinium</w:t>
      </w:r>
      <w:proofErr w:type="spellEnd"/>
      <w:r w:rsidR="00B65834" w:rsidRPr="000800B5">
        <w:rPr>
          <w:rFonts w:ascii="Arial" w:hAnsi="Arial" w:cs="Arial"/>
          <w:lang w:val="en-IN"/>
        </w:rPr>
        <w:t xml:space="preserve"> dichromate</w:t>
      </w:r>
      <w:r w:rsidR="00CA41ED" w:rsidRPr="000800B5">
        <w:rPr>
          <w:rFonts w:ascii="Arial" w:hAnsi="Arial" w:cs="Arial"/>
          <w:lang w:val="en-IN"/>
        </w:rPr>
        <w:t xml:space="preserve">, Spectrophotometer </w:t>
      </w:r>
    </w:p>
    <w:p w14:paraId="3DB416E0" w14:textId="77777777" w:rsidR="00854AB0" w:rsidRPr="000800B5" w:rsidRDefault="00854AB0" w:rsidP="000E622B">
      <w:pPr>
        <w:pStyle w:val="Abstract"/>
        <w:suppressAutoHyphens/>
        <w:spacing w:line="276" w:lineRule="auto"/>
        <w:rPr>
          <w:rFonts w:ascii="Arial" w:eastAsia="SimSun" w:hAnsi="Arial" w:cs="Arial"/>
          <w:sz w:val="24"/>
          <w:szCs w:val="24"/>
          <w:lang w:val="en-US"/>
        </w:rPr>
      </w:pPr>
    </w:p>
    <w:bookmarkEnd w:id="2"/>
    <w:bookmarkEnd w:id="3"/>
    <w:bookmarkEnd w:id="4"/>
    <w:p w14:paraId="1E06C140" w14:textId="1C8E306B" w:rsidR="001E5BCD" w:rsidRPr="000800B5" w:rsidRDefault="0052700B" w:rsidP="001E5BCD">
      <w:pPr>
        <w:pStyle w:val="BodyL"/>
        <w:suppressAutoHyphens/>
        <w:spacing w:line="276" w:lineRule="auto"/>
        <w:ind w:firstLine="0"/>
        <w:rPr>
          <w:rFonts w:ascii="Arial" w:hAnsi="Arial" w:cs="Arial"/>
          <w:b/>
          <w:caps/>
          <w:sz w:val="22"/>
          <w:lang w:val="en-US"/>
        </w:rPr>
      </w:pPr>
      <w:r w:rsidRPr="000800B5">
        <w:rPr>
          <w:rFonts w:ascii="Arial" w:hAnsi="Arial" w:cs="Arial"/>
          <w:b/>
          <w:caps/>
          <w:sz w:val="22"/>
          <w:lang w:val="en-US"/>
        </w:rPr>
        <w:t>2</w:t>
      </w:r>
      <w:r w:rsidR="001E5BCD" w:rsidRPr="000800B5">
        <w:rPr>
          <w:rFonts w:ascii="Arial" w:hAnsi="Arial" w:cs="Arial"/>
          <w:b/>
          <w:caps/>
          <w:sz w:val="22"/>
          <w:lang w:val="en-US"/>
        </w:rPr>
        <w:t xml:space="preserve">. </w:t>
      </w:r>
      <w:r w:rsidR="001E5BCD" w:rsidRPr="000800B5">
        <w:rPr>
          <w:rFonts w:ascii="Arial" w:hAnsi="Arial" w:cs="Arial"/>
          <w:b/>
          <w:caps/>
          <w:sz w:val="22"/>
          <w:lang w:val="en-US"/>
        </w:rPr>
        <w:t>INTRODUCTION</w:t>
      </w:r>
    </w:p>
    <w:p w14:paraId="05F1884E" w14:textId="77777777" w:rsidR="001E5BCD" w:rsidRPr="000800B5" w:rsidRDefault="001E5BCD" w:rsidP="00CA41ED">
      <w:pPr>
        <w:pStyle w:val="BodyL"/>
        <w:suppressAutoHyphens/>
        <w:spacing w:line="276" w:lineRule="auto"/>
        <w:rPr>
          <w:rFonts w:ascii="Arial" w:eastAsia="SimSun" w:hAnsi="Arial" w:cs="Arial"/>
          <w:lang w:val="en-IN"/>
        </w:rPr>
      </w:pPr>
    </w:p>
    <w:p w14:paraId="66A7BE5A" w14:textId="69EEB70E" w:rsidR="00CA41ED" w:rsidRPr="000800B5" w:rsidRDefault="00CA41ED" w:rsidP="00CA41ED">
      <w:pPr>
        <w:pStyle w:val="BodyL"/>
        <w:suppressAutoHyphens/>
        <w:spacing w:line="276" w:lineRule="auto"/>
        <w:rPr>
          <w:rFonts w:ascii="Arial" w:eastAsia="SimSun" w:hAnsi="Arial" w:cs="Arial"/>
          <w:sz w:val="20"/>
          <w:lang w:val="en-IN"/>
        </w:rPr>
      </w:pPr>
      <w:r w:rsidRPr="000800B5">
        <w:rPr>
          <w:rFonts w:ascii="Arial" w:eastAsia="SimSun" w:hAnsi="Arial" w:cs="Arial"/>
          <w:sz w:val="20"/>
          <w:lang w:val="en-IN"/>
        </w:rPr>
        <w:t xml:space="preserve">The oxidation of alcohols holds significant industrial importance, as it leads to the production of valuable compounds. In India, the thriving indigenous perfumery sector enjoys a global market presence, highlighting the pivotal role of the study of perfumes, fragrances, and cosmetic formulations. While organic oxidants have traditionally dominated alcohol oxidation reactions, the utilization of inorganic oxidants remains relatively scarce [1, 2]. This paper presents </w:t>
      </w:r>
      <w:proofErr w:type="gramStart"/>
      <w:r w:rsidRPr="000800B5">
        <w:rPr>
          <w:rFonts w:ascii="Arial" w:eastAsia="SimSun" w:hAnsi="Arial" w:cs="Arial"/>
          <w:sz w:val="20"/>
          <w:lang w:val="en-IN"/>
        </w:rPr>
        <w:t>Cr(</w:t>
      </w:r>
      <w:proofErr w:type="gramEnd"/>
      <w:r w:rsidRPr="000800B5">
        <w:rPr>
          <w:rFonts w:ascii="Arial" w:eastAsia="SimSun" w:hAnsi="Arial" w:cs="Arial"/>
          <w:sz w:val="20"/>
          <w:lang w:val="en-IN"/>
        </w:rPr>
        <w:t>VI) as an oxidant for the oxidation of various perfumery alcohols, offering promising avenues for enhancing the efficiency and sustainability of these processes within the industry</w:t>
      </w:r>
      <w:r w:rsidRPr="000800B5">
        <w:rPr>
          <w:rFonts w:ascii="Arial" w:eastAsia="SimSun" w:hAnsi="Arial" w:cs="Arial"/>
          <w:sz w:val="20"/>
          <w:vertAlign w:val="superscript"/>
          <w:lang w:val="en-IN"/>
        </w:rPr>
        <w:t>.</w:t>
      </w:r>
    </w:p>
    <w:p w14:paraId="309525F1" w14:textId="6736ED6C" w:rsidR="00CA41ED" w:rsidRPr="000800B5" w:rsidRDefault="009C52A2" w:rsidP="00CA41ED">
      <w:pPr>
        <w:pStyle w:val="BodyL"/>
        <w:suppressAutoHyphens/>
        <w:spacing w:line="276" w:lineRule="auto"/>
        <w:rPr>
          <w:rFonts w:ascii="Arial" w:eastAsia="SimSun" w:hAnsi="Arial" w:cs="Arial"/>
          <w:sz w:val="20"/>
          <w:lang w:val="en-IN"/>
        </w:rPr>
      </w:pPr>
      <w:r w:rsidRPr="000800B5">
        <w:rPr>
          <w:rFonts w:ascii="Arial" w:eastAsia="SimSun" w:hAnsi="Arial" w:cs="Arial"/>
          <w:color w:val="FF0000"/>
          <w:sz w:val="20"/>
          <w:lang w:val="en-IN"/>
        </w:rPr>
        <w:t xml:space="preserve">In this study, </w:t>
      </w:r>
      <w:proofErr w:type="spellStart"/>
      <w:r w:rsidRPr="000800B5">
        <w:rPr>
          <w:rFonts w:ascii="Arial" w:eastAsia="SimSun" w:hAnsi="Arial" w:cs="Arial"/>
          <w:color w:val="FF0000"/>
          <w:sz w:val="20"/>
          <w:lang w:val="en-IN"/>
        </w:rPr>
        <w:t>Pyridinium</w:t>
      </w:r>
      <w:proofErr w:type="spellEnd"/>
      <w:r w:rsidRPr="000800B5">
        <w:rPr>
          <w:rFonts w:ascii="Arial" w:eastAsia="SimSun" w:hAnsi="Arial" w:cs="Arial"/>
          <w:color w:val="FF0000"/>
          <w:sz w:val="20"/>
          <w:lang w:val="en-IN"/>
        </w:rPr>
        <w:t xml:space="preserve"> </w:t>
      </w:r>
      <w:proofErr w:type="spellStart"/>
      <w:r w:rsidRPr="000800B5">
        <w:rPr>
          <w:rFonts w:ascii="Arial" w:eastAsia="SimSun" w:hAnsi="Arial" w:cs="Arial"/>
          <w:color w:val="FF0000"/>
          <w:sz w:val="20"/>
          <w:lang w:val="en-IN"/>
        </w:rPr>
        <w:t>chlorochromate</w:t>
      </w:r>
      <w:proofErr w:type="spellEnd"/>
      <w:r w:rsidRPr="000800B5">
        <w:rPr>
          <w:rFonts w:ascii="Arial" w:eastAsia="SimSun" w:hAnsi="Arial" w:cs="Arial"/>
          <w:color w:val="FF0000"/>
          <w:sz w:val="20"/>
          <w:lang w:val="en-IN"/>
        </w:rPr>
        <w:t xml:space="preserve"> (PCC) and </w:t>
      </w:r>
      <w:proofErr w:type="spellStart"/>
      <w:r w:rsidRPr="000800B5">
        <w:rPr>
          <w:rFonts w:ascii="Arial" w:eastAsia="SimSun" w:hAnsi="Arial" w:cs="Arial"/>
          <w:color w:val="FF0000"/>
          <w:sz w:val="20"/>
          <w:lang w:val="en-IN"/>
        </w:rPr>
        <w:t>Pyridinium</w:t>
      </w:r>
      <w:proofErr w:type="spellEnd"/>
      <w:r w:rsidRPr="000800B5">
        <w:rPr>
          <w:rFonts w:ascii="Arial" w:eastAsia="SimSun" w:hAnsi="Arial" w:cs="Arial"/>
          <w:color w:val="FF0000"/>
          <w:sz w:val="20"/>
          <w:lang w:val="en-IN"/>
        </w:rPr>
        <w:t xml:space="preserve"> dichromate (PDC) were used as oxidants for converting alcohols into carbonyl compounds</w:t>
      </w:r>
      <w:r w:rsidR="00CA41ED" w:rsidRPr="000800B5">
        <w:rPr>
          <w:rFonts w:ascii="Arial" w:eastAsia="SimSun" w:hAnsi="Arial" w:cs="Arial"/>
          <w:sz w:val="20"/>
          <w:lang w:val="en-IN"/>
        </w:rPr>
        <w:t xml:space="preserve">. It is well-established that the oxidation mechanism is influenced by the specific counter-ion linked to the chromium anion. </w:t>
      </w:r>
      <w:r w:rsidRPr="000800B5">
        <w:rPr>
          <w:rFonts w:ascii="Arial" w:hAnsi="Arial" w:cs="Arial"/>
          <w:sz w:val="20"/>
        </w:rPr>
        <w:t>This study explo</w:t>
      </w:r>
      <w:r w:rsidRPr="000800B5">
        <w:rPr>
          <w:rFonts w:ascii="Arial" w:hAnsi="Arial" w:cs="Arial"/>
          <w:sz w:val="20"/>
        </w:rPr>
        <w:t xml:space="preserve">res the kinetic and mechanistic </w:t>
      </w:r>
      <w:r w:rsidRPr="000800B5">
        <w:rPr>
          <w:rFonts w:ascii="Arial" w:hAnsi="Arial" w:cs="Arial"/>
          <w:sz w:val="20"/>
        </w:rPr>
        <w:t>of oxidation by complexed Cr(VI) species, as dichromate-based systems have al</w:t>
      </w:r>
      <w:r w:rsidRPr="000800B5">
        <w:rPr>
          <w:rFonts w:ascii="Arial" w:hAnsi="Arial" w:cs="Arial"/>
          <w:sz w:val="20"/>
        </w:rPr>
        <w:t xml:space="preserve">ready been reported </w:t>
      </w:r>
      <w:r w:rsidR="00CA41ED" w:rsidRPr="000800B5">
        <w:rPr>
          <w:rFonts w:ascii="Arial" w:eastAsia="SimSun" w:hAnsi="Arial" w:cs="Arial"/>
          <w:sz w:val="20"/>
          <w:lang w:val="en-IN"/>
        </w:rPr>
        <w:t>[3, 4]. Herein, a detailed analysis of the kinetics and mechanisms governing the oxidation of both aliphatic and cyclic alcohols using these reagents under acidic conditions is presented [5-10]. The main aims of the present investigation are to determine kinetic paramete</w:t>
      </w:r>
      <w:r w:rsidR="001467A8" w:rsidRPr="000800B5">
        <w:rPr>
          <w:rFonts w:ascii="Arial" w:eastAsia="SimSun" w:hAnsi="Arial" w:cs="Arial"/>
          <w:sz w:val="20"/>
          <w:lang w:val="en-IN"/>
        </w:rPr>
        <w:t xml:space="preserve">rs and to evaluate the </w:t>
      </w:r>
      <w:r w:rsidR="001467A8" w:rsidRPr="000800B5">
        <w:rPr>
          <w:rFonts w:ascii="Arial" w:eastAsia="SimSun" w:hAnsi="Arial" w:cs="Arial"/>
          <w:color w:val="FF0000"/>
          <w:sz w:val="20"/>
          <w:lang w:val="en-IN"/>
        </w:rPr>
        <w:t>rate equations</w:t>
      </w:r>
      <w:r w:rsidR="00CA41ED" w:rsidRPr="000800B5">
        <w:rPr>
          <w:rFonts w:ascii="Arial" w:eastAsia="SimSun" w:hAnsi="Arial" w:cs="Arial"/>
          <w:sz w:val="20"/>
          <w:lang w:val="en-IN"/>
        </w:rPr>
        <w:t xml:space="preserve">, study the correlation analysis of effect of temperature on reactivity, study effect of ionic strength, study effect of silver nanoparticle [11] and providing a suitable mechanism for the oxidation process [12-14]. There are various reviews, focusing on the mechanisms, catalyst design, applications, and future directions for selective oxidation of alcohols using various catalytic strategies [15-21]. </w:t>
      </w:r>
      <w:r w:rsidR="006B0870" w:rsidRPr="000800B5">
        <w:rPr>
          <w:rFonts w:ascii="Arial" w:eastAsia="SimSun" w:hAnsi="Arial" w:cs="Arial"/>
          <w:color w:val="FF0000"/>
          <w:sz w:val="20"/>
          <w:lang w:val="en-IN"/>
        </w:rPr>
        <w:t xml:space="preserve">Another </w:t>
      </w:r>
      <w:r w:rsidR="00CA41ED" w:rsidRPr="000800B5">
        <w:rPr>
          <w:rFonts w:ascii="Arial" w:eastAsia="SimSun" w:hAnsi="Arial" w:cs="Arial"/>
          <w:color w:val="FF0000"/>
          <w:sz w:val="20"/>
          <w:lang w:val="en-IN"/>
        </w:rPr>
        <w:t xml:space="preserve">purpose of this study </w:t>
      </w:r>
      <w:r w:rsidR="00CA41ED" w:rsidRPr="000800B5">
        <w:rPr>
          <w:rFonts w:ascii="Arial" w:eastAsia="SimSun" w:hAnsi="Arial" w:cs="Arial"/>
          <w:sz w:val="20"/>
          <w:lang w:val="en-IN"/>
        </w:rPr>
        <w:t>is to highlight the potential of plant-derived silver nanoparticles as highly efficient catalysts for alcohol oxidation, suggesting the development of more effective and sustainable industrial oxidation methods. Table-1 and Table-2 includes the information of selected alcohols and oxidizing agents for the study.</w:t>
      </w:r>
    </w:p>
    <w:p w14:paraId="413F352E" w14:textId="77777777" w:rsidR="00293BC3" w:rsidRPr="000800B5" w:rsidRDefault="00293BC3" w:rsidP="00CA41ED">
      <w:pPr>
        <w:pStyle w:val="BodyL"/>
        <w:suppressAutoHyphens/>
        <w:spacing w:line="276" w:lineRule="auto"/>
        <w:rPr>
          <w:rFonts w:ascii="Arial" w:eastAsia="SimSun" w:hAnsi="Arial" w:cs="Arial"/>
          <w:sz w:val="20"/>
          <w:lang w:val="en-IN"/>
        </w:rPr>
      </w:pPr>
    </w:p>
    <w:p w14:paraId="286C6890" w14:textId="77777777" w:rsidR="00B65834" w:rsidRPr="000800B5" w:rsidRDefault="00B65834" w:rsidP="000800B5">
      <w:pPr>
        <w:pStyle w:val="BodyL"/>
        <w:suppressAutoHyphens/>
        <w:spacing w:line="276" w:lineRule="auto"/>
        <w:ind w:firstLine="0"/>
        <w:jc w:val="center"/>
        <w:rPr>
          <w:rFonts w:ascii="Arial" w:eastAsia="SimSun" w:hAnsi="Arial" w:cs="Arial"/>
          <w:sz w:val="20"/>
          <w:lang w:val="en-IN"/>
        </w:rPr>
      </w:pPr>
      <w:r w:rsidRPr="000800B5">
        <w:rPr>
          <w:rFonts w:ascii="Arial" w:eastAsia="SimSun" w:hAnsi="Arial" w:cs="Arial"/>
          <w:sz w:val="20"/>
          <w:lang w:val="en-IN"/>
        </w:rPr>
        <w:t>Table 1-General information about used alcohols</w:t>
      </w:r>
    </w:p>
    <w:p w14:paraId="61F42777" w14:textId="77777777" w:rsidR="00B65834" w:rsidRPr="000800B5" w:rsidRDefault="00B65834" w:rsidP="00B65834">
      <w:pPr>
        <w:pStyle w:val="BodyL"/>
        <w:suppressAutoHyphens/>
        <w:spacing w:line="276" w:lineRule="auto"/>
        <w:rPr>
          <w:rFonts w:ascii="Arial" w:eastAsia="SimSun" w:hAnsi="Arial" w:cs="Arial"/>
          <w:sz w:val="20"/>
          <w:lang w:val="en-IN"/>
        </w:rPr>
      </w:pPr>
      <w:r w:rsidRPr="000800B5">
        <w:rPr>
          <w:rFonts w:ascii="Arial" w:eastAsia="SimSun" w:hAnsi="Arial" w:cs="Arial"/>
          <w:noProof/>
          <w:sz w:val="20"/>
          <w:lang w:val="en-IN" w:eastAsia="en-IN"/>
        </w:rPr>
        <w:lastRenderedPageBreak/>
        <mc:AlternateContent>
          <mc:Choice Requires="wpg">
            <w:drawing>
              <wp:inline distT="0" distB="0" distL="0" distR="0" wp14:anchorId="7EC7A35C" wp14:editId="4BD3080B">
                <wp:extent cx="6107430" cy="2324735"/>
                <wp:effectExtent l="3175" t="0" r="33020" b="30480"/>
                <wp:docPr id="48487" name="Group 37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2324735"/>
                          <a:chOff x="0" y="0"/>
                          <a:chExt cx="61076" cy="23248"/>
                        </a:xfrm>
                      </wpg:grpSpPr>
                      <wps:wsp>
                        <wps:cNvPr id="48488" name="Rectangle 211"/>
                        <wps:cNvSpPr>
                          <a:spLocks noChangeArrowheads="1"/>
                        </wps:cNvSpPr>
                        <wps:spPr bwMode="auto">
                          <a:xfrm>
                            <a:off x="762" y="0"/>
                            <a:ext cx="1352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58487" w14:textId="77777777" w:rsidR="00B65834" w:rsidRDefault="00B65834" w:rsidP="00B65834">
                              <w:r>
                                <w:rPr>
                                  <w:rFonts w:ascii="Times New Roman" w:eastAsia="Times New Roman" w:hAnsi="Times New Roman"/>
                                  <w:sz w:val="24"/>
                                </w:rPr>
                                <w:t>Name of alcohol</w:t>
                              </w:r>
                            </w:p>
                          </w:txbxContent>
                        </wps:txbx>
                        <wps:bodyPr rot="0" vert="horz" wrap="square" lIns="0" tIns="0" rIns="0" bIns="0" anchor="t" anchorCtr="0" upright="1">
                          <a:noAutofit/>
                        </wps:bodyPr>
                      </wps:wsp>
                      <wps:wsp>
                        <wps:cNvPr id="48489" name="Rectangle 212"/>
                        <wps:cNvSpPr>
                          <a:spLocks noChangeArrowheads="1"/>
                        </wps:cNvSpPr>
                        <wps:spPr bwMode="auto">
                          <a:xfrm>
                            <a:off x="10917"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9F7B8" w14:textId="77777777" w:rsidR="00B65834" w:rsidRDefault="00B65834" w:rsidP="00B65834"/>
                          </w:txbxContent>
                        </wps:txbx>
                        <wps:bodyPr rot="0" vert="horz" wrap="square" lIns="0" tIns="0" rIns="0" bIns="0" anchor="t" anchorCtr="0" upright="1">
                          <a:noAutofit/>
                        </wps:bodyPr>
                      </wps:wsp>
                      <wps:wsp>
                        <wps:cNvPr id="48490" name="Rectangle 213"/>
                        <wps:cNvSpPr>
                          <a:spLocks noChangeArrowheads="1"/>
                        </wps:cNvSpPr>
                        <wps:spPr bwMode="auto">
                          <a:xfrm>
                            <a:off x="16007" y="0"/>
                            <a:ext cx="1519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5565" w14:textId="77777777" w:rsidR="00B65834" w:rsidRDefault="00B65834" w:rsidP="00B65834">
                              <w:r>
                                <w:rPr>
                                  <w:rFonts w:ascii="Times New Roman" w:eastAsia="Times New Roman" w:hAnsi="Times New Roman"/>
                                  <w:sz w:val="24"/>
                                </w:rPr>
                                <w:t>Molecular formula</w:t>
                              </w:r>
                            </w:p>
                          </w:txbxContent>
                        </wps:txbx>
                        <wps:bodyPr rot="0" vert="horz" wrap="square" lIns="0" tIns="0" rIns="0" bIns="0" anchor="t" anchorCtr="0" upright="1">
                          <a:noAutofit/>
                        </wps:bodyPr>
                      </wps:wsp>
                      <wps:wsp>
                        <wps:cNvPr id="48491" name="Rectangle 214"/>
                        <wps:cNvSpPr>
                          <a:spLocks noChangeArrowheads="1"/>
                        </wps:cNvSpPr>
                        <wps:spPr bwMode="auto">
                          <a:xfrm>
                            <a:off x="27474"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5A76F" w14:textId="77777777" w:rsidR="00B65834" w:rsidRDefault="00B65834" w:rsidP="00B65834"/>
                          </w:txbxContent>
                        </wps:txbx>
                        <wps:bodyPr rot="0" vert="horz" wrap="square" lIns="0" tIns="0" rIns="0" bIns="0" anchor="t" anchorCtr="0" upright="1">
                          <a:noAutofit/>
                        </wps:bodyPr>
                      </wps:wsp>
                      <wps:wsp>
                        <wps:cNvPr id="48492" name="Rectangle 215"/>
                        <wps:cNvSpPr>
                          <a:spLocks noChangeArrowheads="1"/>
                        </wps:cNvSpPr>
                        <wps:spPr bwMode="auto">
                          <a:xfrm>
                            <a:off x="31254" y="0"/>
                            <a:ext cx="1553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51974" w14:textId="77777777" w:rsidR="00B65834" w:rsidRDefault="00B65834" w:rsidP="00B65834">
                              <w:r>
                                <w:rPr>
                                  <w:rFonts w:ascii="Times New Roman" w:eastAsia="Times New Roman" w:hAnsi="Times New Roman"/>
                                  <w:sz w:val="24"/>
                                </w:rPr>
                                <w:t>Molar mass (g/</w:t>
                              </w:r>
                              <w:proofErr w:type="spellStart"/>
                              <w:r>
                                <w:rPr>
                                  <w:rFonts w:ascii="Times New Roman" w:eastAsia="Times New Roman" w:hAnsi="Times New Roman"/>
                                  <w:sz w:val="24"/>
                                </w:rPr>
                                <w:t>mol</w:t>
                              </w:r>
                              <w:proofErr w:type="spellEnd"/>
                              <w:r>
                                <w:rPr>
                                  <w:rFonts w:ascii="Times New Roman" w:eastAsia="Times New Roman" w:hAnsi="Times New Roman"/>
                                  <w:sz w:val="24"/>
                                </w:rPr>
                                <w:t>)</w:t>
                              </w:r>
                            </w:p>
                          </w:txbxContent>
                        </wps:txbx>
                        <wps:bodyPr rot="0" vert="horz" wrap="square" lIns="0" tIns="0" rIns="0" bIns="0" anchor="t" anchorCtr="0" upright="1">
                          <a:noAutofit/>
                        </wps:bodyPr>
                      </wps:wsp>
                      <wps:wsp>
                        <wps:cNvPr id="48493" name="Rectangle 216"/>
                        <wps:cNvSpPr>
                          <a:spLocks noChangeArrowheads="1"/>
                        </wps:cNvSpPr>
                        <wps:spPr bwMode="auto">
                          <a:xfrm>
                            <a:off x="42991"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E3F99" w14:textId="77777777" w:rsidR="00B65834" w:rsidRDefault="00B65834" w:rsidP="00B65834"/>
                          </w:txbxContent>
                        </wps:txbx>
                        <wps:bodyPr rot="0" vert="horz" wrap="square" lIns="0" tIns="0" rIns="0" bIns="0" anchor="t" anchorCtr="0" upright="1">
                          <a:noAutofit/>
                        </wps:bodyPr>
                      </wps:wsp>
                      <wps:wsp>
                        <wps:cNvPr id="48494" name="Rectangle 217"/>
                        <wps:cNvSpPr>
                          <a:spLocks noChangeArrowheads="1"/>
                        </wps:cNvSpPr>
                        <wps:spPr bwMode="auto">
                          <a:xfrm>
                            <a:off x="46500" y="0"/>
                            <a:ext cx="1486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A9CDD" w14:textId="77777777" w:rsidR="00B65834" w:rsidRDefault="00B65834" w:rsidP="00B65834">
                              <w:r>
                                <w:rPr>
                                  <w:rFonts w:ascii="Times New Roman" w:eastAsia="Times New Roman" w:hAnsi="Times New Roman"/>
                                  <w:sz w:val="24"/>
                                </w:rPr>
                                <w:t>Structural formula</w:t>
                              </w:r>
                            </w:p>
                          </w:txbxContent>
                        </wps:txbx>
                        <wps:bodyPr rot="0" vert="horz" wrap="square" lIns="0" tIns="0" rIns="0" bIns="0" anchor="t" anchorCtr="0" upright="1">
                          <a:noAutofit/>
                        </wps:bodyPr>
                      </wps:wsp>
                      <wps:wsp>
                        <wps:cNvPr id="48495" name="Rectangle 218"/>
                        <wps:cNvSpPr>
                          <a:spLocks noChangeArrowheads="1"/>
                        </wps:cNvSpPr>
                        <wps:spPr bwMode="auto">
                          <a:xfrm>
                            <a:off x="57719"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07A51" w14:textId="77777777" w:rsidR="00B65834" w:rsidRDefault="00B65834" w:rsidP="00B65834"/>
                          </w:txbxContent>
                        </wps:txbx>
                        <wps:bodyPr rot="0" vert="horz" wrap="square" lIns="0" tIns="0" rIns="0" bIns="0" anchor="t" anchorCtr="0" upright="1">
                          <a:noAutofit/>
                        </wps:bodyPr>
                      </wps:wsp>
                      <wps:wsp>
                        <wps:cNvPr id="48496" name="Shape 49250"/>
                        <wps:cNvSpPr>
                          <a:spLocks noChangeArrowheads="1"/>
                        </wps:cNvSpPr>
                        <wps:spPr bwMode="auto">
                          <a:xfrm>
                            <a:off x="91" y="16"/>
                            <a:ext cx="15246" cy="91"/>
                          </a:xfrm>
                          <a:custGeom>
                            <a:avLst/>
                            <a:gdLst>
                              <a:gd name="T0" fmla="*/ 0 w 1524635"/>
                              <a:gd name="T1" fmla="*/ 0 h 9144"/>
                              <a:gd name="T2" fmla="*/ 15246 w 1524635"/>
                              <a:gd name="T3" fmla="*/ 0 h 9144"/>
                              <a:gd name="T4" fmla="*/ 15246 w 1524635"/>
                              <a:gd name="T5" fmla="*/ 91 h 9144"/>
                              <a:gd name="T6" fmla="*/ 0 w 1524635"/>
                              <a:gd name="T7" fmla="*/ 91 h 9144"/>
                              <a:gd name="T8" fmla="*/ 0 w 1524635"/>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4635" h="9144">
                                <a:moveTo>
                                  <a:pt x="0" y="0"/>
                                </a:moveTo>
                                <a:lnTo>
                                  <a:pt x="1524635" y="0"/>
                                </a:lnTo>
                                <a:lnTo>
                                  <a:pt x="152463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497" name="Shape 49251"/>
                        <wps:cNvSpPr>
                          <a:spLocks noChangeArrowheads="1"/>
                        </wps:cNvSpPr>
                        <wps:spPr bwMode="auto">
                          <a:xfrm>
                            <a:off x="15337" y="16"/>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498" name="Shape 49252"/>
                        <wps:cNvSpPr>
                          <a:spLocks noChangeArrowheads="1"/>
                        </wps:cNvSpPr>
                        <wps:spPr bwMode="auto">
                          <a:xfrm>
                            <a:off x="30644" y="16"/>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499" name="Shape 49253"/>
                        <wps:cNvSpPr>
                          <a:spLocks noChangeArrowheads="1"/>
                        </wps:cNvSpPr>
                        <wps:spPr bwMode="auto">
                          <a:xfrm>
                            <a:off x="45829" y="16"/>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00" name="Shape 49254"/>
                        <wps:cNvSpPr>
                          <a:spLocks noChangeArrowheads="1"/>
                        </wps:cNvSpPr>
                        <wps:spPr bwMode="auto">
                          <a:xfrm>
                            <a:off x="45890" y="16"/>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01" name="Rectangle 226"/>
                        <wps:cNvSpPr>
                          <a:spLocks noChangeArrowheads="1"/>
                        </wps:cNvSpPr>
                        <wps:spPr bwMode="auto">
                          <a:xfrm>
                            <a:off x="762" y="1889"/>
                            <a:ext cx="10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13977" w14:textId="77777777" w:rsidR="00B65834" w:rsidRDefault="00B65834" w:rsidP="00B65834">
                              <w:proofErr w:type="gramStart"/>
                              <w:r>
                                <w:rPr>
                                  <w:rFonts w:ascii="Times New Roman" w:eastAsia="Times New Roman" w:hAnsi="Times New Roman"/>
                                  <w:sz w:val="24"/>
                                </w:rPr>
                                <w:t>n</w:t>
                              </w:r>
                              <w:proofErr w:type="gramEnd"/>
                            </w:p>
                          </w:txbxContent>
                        </wps:txbx>
                        <wps:bodyPr rot="0" vert="horz" wrap="square" lIns="0" tIns="0" rIns="0" bIns="0" anchor="t" anchorCtr="0" upright="1">
                          <a:noAutofit/>
                        </wps:bodyPr>
                      </wps:wsp>
                      <wps:wsp>
                        <wps:cNvPr id="48502" name="Rectangle 227"/>
                        <wps:cNvSpPr>
                          <a:spLocks noChangeArrowheads="1"/>
                        </wps:cNvSpPr>
                        <wps:spPr bwMode="auto">
                          <a:xfrm>
                            <a:off x="1493" y="1889"/>
                            <a:ext cx="67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63B02" w14:textId="77777777" w:rsidR="00B65834" w:rsidRDefault="00B65834" w:rsidP="00B65834">
                              <w:r>
                                <w:rPr>
                                  <w:rFonts w:ascii="Times New Roman" w:eastAsia="Times New Roman" w:hAnsi="Times New Roman"/>
                                  <w:sz w:val="24"/>
                                </w:rPr>
                                <w:t>-</w:t>
                              </w:r>
                            </w:p>
                          </w:txbxContent>
                        </wps:txbx>
                        <wps:bodyPr rot="0" vert="horz" wrap="square" lIns="0" tIns="0" rIns="0" bIns="0" anchor="t" anchorCtr="0" upright="1">
                          <a:noAutofit/>
                        </wps:bodyPr>
                      </wps:wsp>
                      <wps:wsp>
                        <wps:cNvPr id="48503" name="Rectangle 228"/>
                        <wps:cNvSpPr>
                          <a:spLocks noChangeArrowheads="1"/>
                        </wps:cNvSpPr>
                        <wps:spPr bwMode="auto">
                          <a:xfrm>
                            <a:off x="2042" y="1889"/>
                            <a:ext cx="61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29F14" w14:textId="77777777" w:rsidR="00B65834" w:rsidRDefault="00B65834" w:rsidP="00B65834">
                              <w:proofErr w:type="gramStart"/>
                              <w:r>
                                <w:rPr>
                                  <w:rFonts w:ascii="Times New Roman" w:eastAsia="Times New Roman" w:hAnsi="Times New Roman"/>
                                  <w:sz w:val="24"/>
                                </w:rPr>
                                <w:t>butanol</w:t>
                              </w:r>
                              <w:proofErr w:type="gramEnd"/>
                            </w:p>
                          </w:txbxContent>
                        </wps:txbx>
                        <wps:bodyPr rot="0" vert="horz" wrap="square" lIns="0" tIns="0" rIns="0" bIns="0" anchor="t" anchorCtr="0" upright="1">
                          <a:noAutofit/>
                        </wps:bodyPr>
                      </wps:wsp>
                      <wps:wsp>
                        <wps:cNvPr id="48504" name="Rectangle 229"/>
                        <wps:cNvSpPr>
                          <a:spLocks noChangeArrowheads="1"/>
                        </wps:cNvSpPr>
                        <wps:spPr bwMode="auto">
                          <a:xfrm>
                            <a:off x="6617" y="188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DBCEC" w14:textId="77777777" w:rsidR="00B65834" w:rsidRDefault="00B65834" w:rsidP="00B65834"/>
                          </w:txbxContent>
                        </wps:txbx>
                        <wps:bodyPr rot="0" vert="horz" wrap="square" lIns="0" tIns="0" rIns="0" bIns="0" anchor="t" anchorCtr="0" upright="1">
                          <a:noAutofit/>
                        </wps:bodyPr>
                      </wps:wsp>
                      <wps:wsp>
                        <wps:cNvPr id="48505" name="Rectangle 230"/>
                        <wps:cNvSpPr>
                          <a:spLocks noChangeArrowheads="1"/>
                        </wps:cNvSpPr>
                        <wps:spPr bwMode="auto">
                          <a:xfrm>
                            <a:off x="16007" y="1889"/>
                            <a:ext cx="135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590EA" w14:textId="77777777" w:rsidR="00B65834" w:rsidRDefault="00B65834" w:rsidP="00B65834">
                              <w:r>
                                <w:rPr>
                                  <w:rFonts w:ascii="Times New Roman" w:eastAsia="Times New Roman" w:hAnsi="Times New Roman"/>
                                  <w:sz w:val="24"/>
                                </w:rPr>
                                <w:t>C</w:t>
                              </w:r>
                            </w:p>
                          </w:txbxContent>
                        </wps:txbx>
                        <wps:bodyPr rot="0" vert="horz" wrap="square" lIns="0" tIns="0" rIns="0" bIns="0" anchor="t" anchorCtr="0" upright="1">
                          <a:noAutofit/>
                        </wps:bodyPr>
                      </wps:wsp>
                      <wps:wsp>
                        <wps:cNvPr id="48506" name="Rectangle 231"/>
                        <wps:cNvSpPr>
                          <a:spLocks noChangeArrowheads="1"/>
                        </wps:cNvSpPr>
                        <wps:spPr bwMode="auto">
                          <a:xfrm>
                            <a:off x="17013" y="2473"/>
                            <a:ext cx="66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190D" w14:textId="77777777" w:rsidR="00B65834" w:rsidRDefault="00B65834" w:rsidP="00B65834">
                              <w:r>
                                <w:rPr>
                                  <w:rFonts w:ascii="Times New Roman" w:eastAsia="Times New Roman" w:hAnsi="Times New Roman"/>
                                  <w:sz w:val="16"/>
                                </w:rPr>
                                <w:t>4</w:t>
                              </w:r>
                            </w:p>
                          </w:txbxContent>
                        </wps:txbx>
                        <wps:bodyPr rot="0" vert="horz" wrap="square" lIns="0" tIns="0" rIns="0" bIns="0" anchor="t" anchorCtr="0" upright="1">
                          <a:noAutofit/>
                        </wps:bodyPr>
                      </wps:wsp>
                      <wps:wsp>
                        <wps:cNvPr id="48507" name="Rectangle 232"/>
                        <wps:cNvSpPr>
                          <a:spLocks noChangeArrowheads="1"/>
                        </wps:cNvSpPr>
                        <wps:spPr bwMode="auto">
                          <a:xfrm>
                            <a:off x="17531" y="1889"/>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F02D4" w14:textId="77777777" w:rsidR="00B65834" w:rsidRDefault="00B65834" w:rsidP="00B65834">
                              <w:r>
                                <w:rPr>
                                  <w:rFonts w:ascii="Times New Roman" w:eastAsia="Times New Roman" w:hAnsi="Times New Roman"/>
                                  <w:sz w:val="24"/>
                                </w:rPr>
                                <w:t>H</w:t>
                              </w:r>
                            </w:p>
                          </w:txbxContent>
                        </wps:txbx>
                        <wps:bodyPr rot="0" vert="horz" wrap="square" lIns="0" tIns="0" rIns="0" bIns="0" anchor="t" anchorCtr="0" upright="1">
                          <a:noAutofit/>
                        </wps:bodyPr>
                      </wps:wsp>
                      <wps:wsp>
                        <wps:cNvPr id="48508" name="Rectangle 233"/>
                        <wps:cNvSpPr>
                          <a:spLocks noChangeArrowheads="1"/>
                        </wps:cNvSpPr>
                        <wps:spPr bwMode="auto">
                          <a:xfrm>
                            <a:off x="18632" y="2473"/>
                            <a:ext cx="135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C6990" w14:textId="77777777" w:rsidR="00B65834" w:rsidRDefault="00B65834" w:rsidP="00B65834">
                              <w:r>
                                <w:rPr>
                                  <w:rFonts w:ascii="Times New Roman" w:eastAsia="Times New Roman" w:hAnsi="Times New Roman"/>
                                  <w:sz w:val="16"/>
                                </w:rPr>
                                <w:t>10</w:t>
                              </w:r>
                            </w:p>
                          </w:txbxContent>
                        </wps:txbx>
                        <wps:bodyPr rot="0" vert="horz" wrap="square" lIns="0" tIns="0" rIns="0" bIns="0" anchor="t" anchorCtr="0" upright="1">
                          <a:noAutofit/>
                        </wps:bodyPr>
                      </wps:wsp>
                      <wps:wsp>
                        <wps:cNvPr id="48509" name="Rectangle 234"/>
                        <wps:cNvSpPr>
                          <a:spLocks noChangeArrowheads="1"/>
                        </wps:cNvSpPr>
                        <wps:spPr bwMode="auto">
                          <a:xfrm>
                            <a:off x="19669" y="1889"/>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A9E8A" w14:textId="77777777" w:rsidR="00B65834" w:rsidRDefault="00B65834" w:rsidP="00B65834">
                              <w:r>
                                <w:rPr>
                                  <w:rFonts w:ascii="Times New Roman" w:eastAsia="Times New Roman" w:hAnsi="Times New Roman"/>
                                  <w:sz w:val="24"/>
                                </w:rPr>
                                <w:t>O</w:t>
                              </w:r>
                            </w:p>
                          </w:txbxContent>
                        </wps:txbx>
                        <wps:bodyPr rot="0" vert="horz" wrap="square" lIns="0" tIns="0" rIns="0" bIns="0" anchor="t" anchorCtr="0" upright="1">
                          <a:noAutofit/>
                        </wps:bodyPr>
                      </wps:wsp>
                      <wps:wsp>
                        <wps:cNvPr id="48510" name="Rectangle 235"/>
                        <wps:cNvSpPr>
                          <a:spLocks noChangeArrowheads="1"/>
                        </wps:cNvSpPr>
                        <wps:spPr bwMode="auto">
                          <a:xfrm>
                            <a:off x="20766" y="188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0FD2F" w14:textId="77777777" w:rsidR="00B65834" w:rsidRDefault="00B65834" w:rsidP="00B65834"/>
                          </w:txbxContent>
                        </wps:txbx>
                        <wps:bodyPr rot="0" vert="horz" wrap="square" lIns="0" tIns="0" rIns="0" bIns="0" anchor="t" anchorCtr="0" upright="1">
                          <a:noAutofit/>
                        </wps:bodyPr>
                      </wps:wsp>
                      <wps:wsp>
                        <wps:cNvPr id="48511" name="Rectangle 236"/>
                        <wps:cNvSpPr>
                          <a:spLocks noChangeArrowheads="1"/>
                        </wps:cNvSpPr>
                        <wps:spPr bwMode="auto">
                          <a:xfrm>
                            <a:off x="31254" y="1889"/>
                            <a:ext cx="457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C0DF" w14:textId="77777777" w:rsidR="00B65834" w:rsidRDefault="00B65834" w:rsidP="00B65834">
                              <w:r>
                                <w:rPr>
                                  <w:rFonts w:ascii="Times New Roman" w:eastAsia="Times New Roman" w:hAnsi="Times New Roman"/>
                                  <w:sz w:val="24"/>
                                </w:rPr>
                                <w:t>74.12</w:t>
                              </w:r>
                            </w:p>
                          </w:txbxContent>
                        </wps:txbx>
                        <wps:bodyPr rot="0" vert="horz" wrap="square" lIns="0" tIns="0" rIns="0" bIns="0" anchor="t" anchorCtr="0" upright="1">
                          <a:noAutofit/>
                        </wps:bodyPr>
                      </wps:wsp>
                      <wps:wsp>
                        <wps:cNvPr id="48512" name="Rectangle 237"/>
                        <wps:cNvSpPr>
                          <a:spLocks noChangeArrowheads="1"/>
                        </wps:cNvSpPr>
                        <wps:spPr bwMode="auto">
                          <a:xfrm>
                            <a:off x="34667" y="188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D322F" w14:textId="77777777" w:rsidR="00B65834" w:rsidRDefault="00B65834" w:rsidP="00B65834"/>
                          </w:txbxContent>
                        </wps:txbx>
                        <wps:bodyPr rot="0" vert="horz" wrap="square" lIns="0" tIns="0" rIns="0" bIns="0" anchor="t" anchorCtr="0" upright="1">
                          <a:noAutofit/>
                        </wps:bodyPr>
                      </wps:wsp>
                      <wps:wsp>
                        <wps:cNvPr id="48513" name="Rectangle 238"/>
                        <wps:cNvSpPr>
                          <a:spLocks noChangeArrowheads="1"/>
                        </wps:cNvSpPr>
                        <wps:spPr bwMode="auto">
                          <a:xfrm>
                            <a:off x="45829" y="1893"/>
                            <a:ext cx="42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B029F" w14:textId="77777777" w:rsidR="00B65834" w:rsidRDefault="00B65834" w:rsidP="00B65834"/>
                          </w:txbxContent>
                        </wps:txbx>
                        <wps:bodyPr rot="0" vert="horz" wrap="square" lIns="0" tIns="0" rIns="0" bIns="0" anchor="t" anchorCtr="0" upright="1">
                          <a:noAutofit/>
                        </wps:bodyPr>
                      </wps:wsp>
                      <wps:wsp>
                        <wps:cNvPr id="48514" name="Rectangle 239"/>
                        <wps:cNvSpPr>
                          <a:spLocks noChangeArrowheads="1"/>
                        </wps:cNvSpPr>
                        <wps:spPr bwMode="auto">
                          <a:xfrm>
                            <a:off x="45829" y="3347"/>
                            <a:ext cx="212"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08DE3" w14:textId="77777777" w:rsidR="00B65834" w:rsidRDefault="00B65834" w:rsidP="00B65834"/>
                          </w:txbxContent>
                        </wps:txbx>
                        <wps:bodyPr rot="0" vert="horz" wrap="square" lIns="0" tIns="0" rIns="0" bIns="0" anchor="t" anchorCtr="0" upright="1">
                          <a:noAutofit/>
                        </wps:bodyPr>
                      </wps:wsp>
                      <wps:wsp>
                        <wps:cNvPr id="48515" name="Rectangle 240"/>
                        <wps:cNvSpPr>
                          <a:spLocks noChangeArrowheads="1"/>
                        </wps:cNvSpPr>
                        <wps:spPr bwMode="auto">
                          <a:xfrm>
                            <a:off x="53970" y="4636"/>
                            <a:ext cx="42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02EAF" w14:textId="77777777" w:rsidR="00B65834" w:rsidRDefault="00B65834" w:rsidP="00B65834"/>
                          </w:txbxContent>
                        </wps:txbx>
                        <wps:bodyPr rot="0" vert="horz" wrap="square" lIns="0" tIns="0" rIns="0" bIns="0" anchor="t" anchorCtr="0" upright="1">
                          <a:noAutofit/>
                        </wps:bodyPr>
                      </wps:wsp>
                      <wps:wsp>
                        <wps:cNvPr id="48516" name="Shape 49255"/>
                        <wps:cNvSpPr>
                          <a:spLocks noChangeArrowheads="1"/>
                        </wps:cNvSpPr>
                        <wps:spPr bwMode="auto">
                          <a:xfrm>
                            <a:off x="91" y="1815"/>
                            <a:ext cx="15246" cy="91"/>
                          </a:xfrm>
                          <a:custGeom>
                            <a:avLst/>
                            <a:gdLst>
                              <a:gd name="T0" fmla="*/ 0 w 1524635"/>
                              <a:gd name="T1" fmla="*/ 0 h 9144"/>
                              <a:gd name="T2" fmla="*/ 15246 w 1524635"/>
                              <a:gd name="T3" fmla="*/ 0 h 9144"/>
                              <a:gd name="T4" fmla="*/ 15246 w 1524635"/>
                              <a:gd name="T5" fmla="*/ 91 h 9144"/>
                              <a:gd name="T6" fmla="*/ 0 w 1524635"/>
                              <a:gd name="T7" fmla="*/ 91 h 9144"/>
                              <a:gd name="T8" fmla="*/ 0 w 1524635"/>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4635" h="9144">
                                <a:moveTo>
                                  <a:pt x="0" y="0"/>
                                </a:moveTo>
                                <a:lnTo>
                                  <a:pt x="1524635" y="0"/>
                                </a:lnTo>
                                <a:lnTo>
                                  <a:pt x="1524635"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17" name="Shape 49256"/>
                        <wps:cNvSpPr>
                          <a:spLocks noChangeArrowheads="1"/>
                        </wps:cNvSpPr>
                        <wps:spPr bwMode="auto">
                          <a:xfrm>
                            <a:off x="15337" y="1815"/>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18" name="Shape 49257"/>
                        <wps:cNvSpPr>
                          <a:spLocks noChangeArrowheads="1"/>
                        </wps:cNvSpPr>
                        <wps:spPr bwMode="auto">
                          <a:xfrm>
                            <a:off x="15398" y="1815"/>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19" name="Shape 49258"/>
                        <wps:cNvSpPr>
                          <a:spLocks noChangeArrowheads="1"/>
                        </wps:cNvSpPr>
                        <wps:spPr bwMode="auto">
                          <a:xfrm>
                            <a:off x="30583" y="1815"/>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20" name="Shape 49259"/>
                        <wps:cNvSpPr>
                          <a:spLocks noChangeArrowheads="1"/>
                        </wps:cNvSpPr>
                        <wps:spPr bwMode="auto">
                          <a:xfrm>
                            <a:off x="30644" y="1815"/>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21" name="Shape 49260"/>
                        <wps:cNvSpPr>
                          <a:spLocks noChangeArrowheads="1"/>
                        </wps:cNvSpPr>
                        <wps:spPr bwMode="auto">
                          <a:xfrm>
                            <a:off x="45829" y="1815"/>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22" name="Shape 49261"/>
                        <wps:cNvSpPr>
                          <a:spLocks noChangeArrowheads="1"/>
                        </wps:cNvSpPr>
                        <wps:spPr bwMode="auto">
                          <a:xfrm>
                            <a:off x="45890" y="1815"/>
                            <a:ext cx="15185" cy="91"/>
                          </a:xfrm>
                          <a:custGeom>
                            <a:avLst/>
                            <a:gdLst>
                              <a:gd name="T0" fmla="*/ 0 w 1518539"/>
                              <a:gd name="T1" fmla="*/ 0 h 9144"/>
                              <a:gd name="T2" fmla="*/ 15185 w 1518539"/>
                              <a:gd name="T3" fmla="*/ 0 h 9144"/>
                              <a:gd name="T4" fmla="*/ 15185 w 1518539"/>
                              <a:gd name="T5" fmla="*/ 91 h 9144"/>
                              <a:gd name="T6" fmla="*/ 0 w 1518539"/>
                              <a:gd name="T7" fmla="*/ 91 h 9144"/>
                              <a:gd name="T8" fmla="*/ 0 w 151853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18539" h="9144">
                                <a:moveTo>
                                  <a:pt x="0" y="0"/>
                                </a:moveTo>
                                <a:lnTo>
                                  <a:pt x="1518539" y="0"/>
                                </a:lnTo>
                                <a:lnTo>
                                  <a:pt x="151853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23" name="Rectangle 248"/>
                        <wps:cNvSpPr>
                          <a:spLocks noChangeArrowheads="1"/>
                        </wps:cNvSpPr>
                        <wps:spPr bwMode="auto">
                          <a:xfrm>
                            <a:off x="762" y="7349"/>
                            <a:ext cx="101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BB4A8" w14:textId="77777777" w:rsidR="00B65834" w:rsidRDefault="00B65834" w:rsidP="00B65834">
                              <w:r>
                                <w:rPr>
                                  <w:rFonts w:ascii="Times New Roman" w:eastAsia="Times New Roman" w:hAnsi="Times New Roman"/>
                                  <w:sz w:val="24"/>
                                </w:rPr>
                                <w:t>2</w:t>
                              </w:r>
                            </w:p>
                          </w:txbxContent>
                        </wps:txbx>
                        <wps:bodyPr rot="0" vert="horz" wrap="square" lIns="0" tIns="0" rIns="0" bIns="0" anchor="t" anchorCtr="0" upright="1">
                          <a:noAutofit/>
                        </wps:bodyPr>
                      </wps:wsp>
                      <wps:wsp>
                        <wps:cNvPr id="48524" name="Rectangle 249"/>
                        <wps:cNvSpPr>
                          <a:spLocks noChangeArrowheads="1"/>
                        </wps:cNvSpPr>
                        <wps:spPr bwMode="auto">
                          <a:xfrm>
                            <a:off x="1524" y="7349"/>
                            <a:ext cx="67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7D00" w14:textId="77777777" w:rsidR="00B65834" w:rsidRDefault="00B65834" w:rsidP="00B65834">
                              <w:r>
                                <w:rPr>
                                  <w:rFonts w:ascii="Times New Roman" w:eastAsia="Times New Roman" w:hAnsi="Times New Roman"/>
                                  <w:sz w:val="24"/>
                                </w:rPr>
                                <w:t>-</w:t>
                              </w:r>
                            </w:p>
                          </w:txbxContent>
                        </wps:txbx>
                        <wps:bodyPr rot="0" vert="horz" wrap="square" lIns="0" tIns="0" rIns="0" bIns="0" anchor="t" anchorCtr="0" upright="1">
                          <a:noAutofit/>
                        </wps:bodyPr>
                      </wps:wsp>
                      <wps:wsp>
                        <wps:cNvPr id="48525" name="Rectangle 250"/>
                        <wps:cNvSpPr>
                          <a:spLocks noChangeArrowheads="1"/>
                        </wps:cNvSpPr>
                        <wps:spPr bwMode="auto">
                          <a:xfrm>
                            <a:off x="2042" y="7349"/>
                            <a:ext cx="11172"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5F63" w14:textId="77777777" w:rsidR="00B65834" w:rsidRDefault="00B65834" w:rsidP="00B65834">
                              <w:proofErr w:type="spellStart"/>
                              <w:proofErr w:type="gramStart"/>
                              <w:r>
                                <w:rPr>
                                  <w:rFonts w:ascii="Times New Roman" w:eastAsia="Times New Roman" w:hAnsi="Times New Roman"/>
                                  <w:sz w:val="24"/>
                                </w:rPr>
                                <w:t>chloroethanol</w:t>
                              </w:r>
                              <w:proofErr w:type="spellEnd"/>
                              <w:proofErr w:type="gramEnd"/>
                            </w:p>
                          </w:txbxContent>
                        </wps:txbx>
                        <wps:bodyPr rot="0" vert="horz" wrap="square" lIns="0" tIns="0" rIns="0" bIns="0" anchor="t" anchorCtr="0" upright="1">
                          <a:noAutofit/>
                        </wps:bodyPr>
                      </wps:wsp>
                      <wps:wsp>
                        <wps:cNvPr id="48526" name="Rectangle 251"/>
                        <wps:cNvSpPr>
                          <a:spLocks noChangeArrowheads="1"/>
                        </wps:cNvSpPr>
                        <wps:spPr bwMode="auto">
                          <a:xfrm>
                            <a:off x="10430" y="734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E3281" w14:textId="77777777" w:rsidR="00B65834" w:rsidRDefault="00B65834" w:rsidP="00B65834"/>
                          </w:txbxContent>
                        </wps:txbx>
                        <wps:bodyPr rot="0" vert="horz" wrap="square" lIns="0" tIns="0" rIns="0" bIns="0" anchor="t" anchorCtr="0" upright="1">
                          <a:noAutofit/>
                        </wps:bodyPr>
                      </wps:wsp>
                      <wps:wsp>
                        <wps:cNvPr id="48527" name="Rectangle 252"/>
                        <wps:cNvSpPr>
                          <a:spLocks noChangeArrowheads="1"/>
                        </wps:cNvSpPr>
                        <wps:spPr bwMode="auto">
                          <a:xfrm>
                            <a:off x="16007" y="7349"/>
                            <a:ext cx="135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45B06" w14:textId="77777777" w:rsidR="00B65834" w:rsidRDefault="00B65834" w:rsidP="00B65834">
                              <w:r>
                                <w:rPr>
                                  <w:rFonts w:ascii="Times New Roman" w:eastAsia="Times New Roman" w:hAnsi="Times New Roman"/>
                                  <w:sz w:val="24"/>
                                </w:rPr>
                                <w:t>C</w:t>
                              </w:r>
                            </w:p>
                          </w:txbxContent>
                        </wps:txbx>
                        <wps:bodyPr rot="0" vert="horz" wrap="square" lIns="0" tIns="0" rIns="0" bIns="0" anchor="t" anchorCtr="0" upright="1">
                          <a:noAutofit/>
                        </wps:bodyPr>
                      </wps:wsp>
                      <wps:wsp>
                        <wps:cNvPr id="48528" name="Rectangle 253"/>
                        <wps:cNvSpPr>
                          <a:spLocks noChangeArrowheads="1"/>
                        </wps:cNvSpPr>
                        <wps:spPr bwMode="auto">
                          <a:xfrm>
                            <a:off x="17013" y="7933"/>
                            <a:ext cx="66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DF0E" w14:textId="77777777" w:rsidR="00B65834" w:rsidRDefault="00B65834" w:rsidP="00B65834">
                              <w:r>
                                <w:rPr>
                                  <w:rFonts w:ascii="Times New Roman" w:eastAsia="Times New Roman" w:hAnsi="Times New Roman"/>
                                  <w:sz w:val="16"/>
                                </w:rPr>
                                <w:t>2</w:t>
                              </w:r>
                            </w:p>
                          </w:txbxContent>
                        </wps:txbx>
                        <wps:bodyPr rot="0" vert="horz" wrap="square" lIns="0" tIns="0" rIns="0" bIns="0" anchor="t" anchorCtr="0" upright="1">
                          <a:noAutofit/>
                        </wps:bodyPr>
                      </wps:wsp>
                      <wps:wsp>
                        <wps:cNvPr id="48529" name="Rectangle 254"/>
                        <wps:cNvSpPr>
                          <a:spLocks noChangeArrowheads="1"/>
                        </wps:cNvSpPr>
                        <wps:spPr bwMode="auto">
                          <a:xfrm>
                            <a:off x="17531" y="7349"/>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DE8E4" w14:textId="77777777" w:rsidR="00B65834" w:rsidRDefault="00B65834" w:rsidP="00B65834">
                              <w:r>
                                <w:rPr>
                                  <w:rFonts w:ascii="Times New Roman" w:eastAsia="Times New Roman" w:hAnsi="Times New Roman"/>
                                  <w:sz w:val="24"/>
                                </w:rPr>
                                <w:t>H</w:t>
                              </w:r>
                            </w:p>
                          </w:txbxContent>
                        </wps:txbx>
                        <wps:bodyPr rot="0" vert="horz" wrap="square" lIns="0" tIns="0" rIns="0" bIns="0" anchor="t" anchorCtr="0" upright="1">
                          <a:noAutofit/>
                        </wps:bodyPr>
                      </wps:wsp>
                      <wps:wsp>
                        <wps:cNvPr id="48530" name="Rectangle 255"/>
                        <wps:cNvSpPr>
                          <a:spLocks noChangeArrowheads="1"/>
                        </wps:cNvSpPr>
                        <wps:spPr bwMode="auto">
                          <a:xfrm>
                            <a:off x="18632" y="7933"/>
                            <a:ext cx="66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C2D46" w14:textId="77777777" w:rsidR="00B65834" w:rsidRDefault="00B65834" w:rsidP="00B65834">
                              <w:r>
                                <w:rPr>
                                  <w:rFonts w:ascii="Times New Roman" w:eastAsia="Times New Roman" w:hAnsi="Times New Roman"/>
                                  <w:sz w:val="16"/>
                                </w:rPr>
                                <w:t>5</w:t>
                              </w:r>
                            </w:p>
                          </w:txbxContent>
                        </wps:txbx>
                        <wps:bodyPr rot="0" vert="horz" wrap="square" lIns="0" tIns="0" rIns="0" bIns="0" anchor="t" anchorCtr="0" upright="1">
                          <a:noAutofit/>
                        </wps:bodyPr>
                      </wps:wsp>
                      <wps:wsp>
                        <wps:cNvPr id="48531" name="Rectangle 256"/>
                        <wps:cNvSpPr>
                          <a:spLocks noChangeArrowheads="1"/>
                        </wps:cNvSpPr>
                        <wps:spPr bwMode="auto">
                          <a:xfrm>
                            <a:off x="19151" y="7349"/>
                            <a:ext cx="339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A3FA" w14:textId="77777777" w:rsidR="00B65834" w:rsidRDefault="00B65834" w:rsidP="00B65834">
                              <w:proofErr w:type="spellStart"/>
                              <w:r>
                                <w:rPr>
                                  <w:rFonts w:ascii="Times New Roman" w:eastAsia="Times New Roman" w:hAnsi="Times New Roman"/>
                                  <w:sz w:val="24"/>
                                </w:rPr>
                                <w:t>OCl</w:t>
                              </w:r>
                              <w:proofErr w:type="spellEnd"/>
                            </w:p>
                          </w:txbxContent>
                        </wps:txbx>
                        <wps:bodyPr rot="0" vert="horz" wrap="square" lIns="0" tIns="0" rIns="0" bIns="0" anchor="t" anchorCtr="0" upright="1">
                          <a:noAutofit/>
                        </wps:bodyPr>
                      </wps:wsp>
                      <wps:wsp>
                        <wps:cNvPr id="48532" name="Rectangle 257"/>
                        <wps:cNvSpPr>
                          <a:spLocks noChangeArrowheads="1"/>
                        </wps:cNvSpPr>
                        <wps:spPr bwMode="auto">
                          <a:xfrm>
                            <a:off x="21680" y="734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CADF2" w14:textId="77777777" w:rsidR="00B65834" w:rsidRDefault="00B65834" w:rsidP="00B65834"/>
                          </w:txbxContent>
                        </wps:txbx>
                        <wps:bodyPr rot="0" vert="horz" wrap="square" lIns="0" tIns="0" rIns="0" bIns="0" anchor="t" anchorCtr="0" upright="1">
                          <a:noAutofit/>
                        </wps:bodyPr>
                      </wps:wsp>
                      <wps:wsp>
                        <wps:cNvPr id="48533" name="Rectangle 258"/>
                        <wps:cNvSpPr>
                          <a:spLocks noChangeArrowheads="1"/>
                        </wps:cNvSpPr>
                        <wps:spPr bwMode="auto">
                          <a:xfrm>
                            <a:off x="31254" y="7349"/>
                            <a:ext cx="4578"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0E22" w14:textId="77777777" w:rsidR="00B65834" w:rsidRDefault="00B65834" w:rsidP="00B65834">
                              <w:r>
                                <w:rPr>
                                  <w:rFonts w:ascii="Times New Roman" w:eastAsia="Times New Roman" w:hAnsi="Times New Roman"/>
                                  <w:sz w:val="24"/>
                                </w:rPr>
                                <w:t>80.52</w:t>
                              </w:r>
                            </w:p>
                          </w:txbxContent>
                        </wps:txbx>
                        <wps:bodyPr rot="0" vert="horz" wrap="square" lIns="0" tIns="0" rIns="0" bIns="0" anchor="t" anchorCtr="0" upright="1">
                          <a:noAutofit/>
                        </wps:bodyPr>
                      </wps:wsp>
                      <wps:wsp>
                        <wps:cNvPr id="48534" name="Rectangle 259"/>
                        <wps:cNvSpPr>
                          <a:spLocks noChangeArrowheads="1"/>
                        </wps:cNvSpPr>
                        <wps:spPr bwMode="auto">
                          <a:xfrm>
                            <a:off x="34667" y="734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F382" w14:textId="77777777" w:rsidR="00B65834" w:rsidRDefault="00B65834" w:rsidP="00B65834"/>
                          </w:txbxContent>
                        </wps:txbx>
                        <wps:bodyPr rot="0" vert="horz" wrap="square" lIns="0" tIns="0" rIns="0" bIns="0" anchor="t" anchorCtr="0" upright="1">
                          <a:noAutofit/>
                        </wps:bodyPr>
                      </wps:wsp>
                      <wps:wsp>
                        <wps:cNvPr id="48535" name="Rectangle 260"/>
                        <wps:cNvSpPr>
                          <a:spLocks noChangeArrowheads="1"/>
                        </wps:cNvSpPr>
                        <wps:spPr bwMode="auto">
                          <a:xfrm>
                            <a:off x="45829" y="7294"/>
                            <a:ext cx="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6B52A" w14:textId="77777777" w:rsidR="00B65834" w:rsidRDefault="00B65834" w:rsidP="00B65834"/>
                          </w:txbxContent>
                        </wps:txbx>
                        <wps:bodyPr rot="0" vert="horz" wrap="square" lIns="0" tIns="0" rIns="0" bIns="0" anchor="t" anchorCtr="0" upright="1">
                          <a:noAutofit/>
                        </wps:bodyPr>
                      </wps:wsp>
                      <wps:wsp>
                        <wps:cNvPr id="48536" name="Rectangle 261"/>
                        <wps:cNvSpPr>
                          <a:spLocks noChangeArrowheads="1"/>
                        </wps:cNvSpPr>
                        <wps:spPr bwMode="auto">
                          <a:xfrm>
                            <a:off x="55311" y="9608"/>
                            <a:ext cx="42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0FEAD" w14:textId="77777777" w:rsidR="00B65834" w:rsidRDefault="00B65834" w:rsidP="00B65834"/>
                          </w:txbxContent>
                        </wps:txbx>
                        <wps:bodyPr rot="0" vert="horz" wrap="square" lIns="0" tIns="0" rIns="0" bIns="0" anchor="t" anchorCtr="0" upright="1">
                          <a:noAutofit/>
                        </wps:bodyPr>
                      </wps:wsp>
                      <wps:wsp>
                        <wps:cNvPr id="48537" name="Rectangle 262"/>
                        <wps:cNvSpPr>
                          <a:spLocks noChangeArrowheads="1"/>
                        </wps:cNvSpPr>
                        <wps:spPr bwMode="auto">
                          <a:xfrm>
                            <a:off x="762" y="11007"/>
                            <a:ext cx="11294"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6F46A" w14:textId="77777777" w:rsidR="00B65834" w:rsidRDefault="00B65834" w:rsidP="00B65834">
                              <w:proofErr w:type="spellStart"/>
                              <w:r>
                                <w:rPr>
                                  <w:rFonts w:ascii="Times New Roman" w:eastAsia="Times New Roman" w:hAnsi="Times New Roman"/>
                                  <w:sz w:val="24"/>
                                </w:rPr>
                                <w:t>Cyclohexanol</w:t>
                              </w:r>
                              <w:proofErr w:type="spellEnd"/>
                            </w:p>
                          </w:txbxContent>
                        </wps:txbx>
                        <wps:bodyPr rot="0" vert="horz" wrap="square" lIns="0" tIns="0" rIns="0" bIns="0" anchor="t" anchorCtr="0" upright="1">
                          <a:noAutofit/>
                        </wps:bodyPr>
                      </wps:wsp>
                      <wps:wsp>
                        <wps:cNvPr id="48538" name="Rectangle 263"/>
                        <wps:cNvSpPr>
                          <a:spLocks noChangeArrowheads="1"/>
                        </wps:cNvSpPr>
                        <wps:spPr bwMode="auto">
                          <a:xfrm>
                            <a:off x="9238" y="1100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B3783" w14:textId="77777777" w:rsidR="00B65834" w:rsidRDefault="00B65834" w:rsidP="00B65834"/>
                          </w:txbxContent>
                        </wps:txbx>
                        <wps:bodyPr rot="0" vert="horz" wrap="square" lIns="0" tIns="0" rIns="0" bIns="0" anchor="t" anchorCtr="0" upright="1">
                          <a:noAutofit/>
                        </wps:bodyPr>
                      </wps:wsp>
                      <wps:wsp>
                        <wps:cNvPr id="48539" name="Rectangle 264"/>
                        <wps:cNvSpPr>
                          <a:spLocks noChangeArrowheads="1"/>
                        </wps:cNvSpPr>
                        <wps:spPr bwMode="auto">
                          <a:xfrm>
                            <a:off x="16007" y="11007"/>
                            <a:ext cx="135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D6E7C" w14:textId="77777777" w:rsidR="00B65834" w:rsidRDefault="00B65834" w:rsidP="00B65834">
                              <w:r>
                                <w:rPr>
                                  <w:rFonts w:ascii="Times New Roman" w:eastAsia="Times New Roman" w:hAnsi="Times New Roman"/>
                                  <w:sz w:val="24"/>
                                </w:rPr>
                                <w:t>C</w:t>
                              </w:r>
                            </w:p>
                          </w:txbxContent>
                        </wps:txbx>
                        <wps:bodyPr rot="0" vert="horz" wrap="square" lIns="0" tIns="0" rIns="0" bIns="0" anchor="t" anchorCtr="0" upright="1">
                          <a:noAutofit/>
                        </wps:bodyPr>
                      </wps:wsp>
                      <wps:wsp>
                        <wps:cNvPr id="48540" name="Rectangle 265"/>
                        <wps:cNvSpPr>
                          <a:spLocks noChangeArrowheads="1"/>
                        </wps:cNvSpPr>
                        <wps:spPr bwMode="auto">
                          <a:xfrm>
                            <a:off x="17013" y="11590"/>
                            <a:ext cx="66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47957" w14:textId="77777777" w:rsidR="00B65834" w:rsidRDefault="00B65834" w:rsidP="00B65834">
                              <w:r>
                                <w:rPr>
                                  <w:rFonts w:ascii="Times New Roman" w:eastAsia="Times New Roman" w:hAnsi="Times New Roman"/>
                                  <w:sz w:val="16"/>
                                </w:rPr>
                                <w:t>6</w:t>
                              </w:r>
                            </w:p>
                          </w:txbxContent>
                        </wps:txbx>
                        <wps:bodyPr rot="0" vert="horz" wrap="square" lIns="0" tIns="0" rIns="0" bIns="0" anchor="t" anchorCtr="0" upright="1">
                          <a:noAutofit/>
                        </wps:bodyPr>
                      </wps:wsp>
                      <wps:wsp>
                        <wps:cNvPr id="48541" name="Rectangle 266"/>
                        <wps:cNvSpPr>
                          <a:spLocks noChangeArrowheads="1"/>
                        </wps:cNvSpPr>
                        <wps:spPr bwMode="auto">
                          <a:xfrm>
                            <a:off x="17531" y="11007"/>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FE6D5" w14:textId="77777777" w:rsidR="00B65834" w:rsidRDefault="00B65834" w:rsidP="00B65834">
                              <w:r>
                                <w:rPr>
                                  <w:rFonts w:ascii="Times New Roman" w:eastAsia="Times New Roman" w:hAnsi="Times New Roman"/>
                                  <w:sz w:val="24"/>
                                </w:rPr>
                                <w:t>H</w:t>
                              </w:r>
                            </w:p>
                          </w:txbxContent>
                        </wps:txbx>
                        <wps:bodyPr rot="0" vert="horz" wrap="square" lIns="0" tIns="0" rIns="0" bIns="0" anchor="t" anchorCtr="0" upright="1">
                          <a:noAutofit/>
                        </wps:bodyPr>
                      </wps:wsp>
                      <wps:wsp>
                        <wps:cNvPr id="48542" name="Rectangle 267"/>
                        <wps:cNvSpPr>
                          <a:spLocks noChangeArrowheads="1"/>
                        </wps:cNvSpPr>
                        <wps:spPr bwMode="auto">
                          <a:xfrm>
                            <a:off x="18632" y="11590"/>
                            <a:ext cx="135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74642" w14:textId="77777777" w:rsidR="00B65834" w:rsidRDefault="00B65834" w:rsidP="00B65834">
                              <w:r>
                                <w:rPr>
                                  <w:rFonts w:ascii="Times New Roman" w:eastAsia="Times New Roman" w:hAnsi="Times New Roman"/>
                                  <w:sz w:val="16"/>
                                </w:rPr>
                                <w:t>12</w:t>
                              </w:r>
                            </w:p>
                          </w:txbxContent>
                        </wps:txbx>
                        <wps:bodyPr rot="0" vert="horz" wrap="square" lIns="0" tIns="0" rIns="0" bIns="0" anchor="t" anchorCtr="0" upright="1">
                          <a:noAutofit/>
                        </wps:bodyPr>
                      </wps:wsp>
                      <wps:wsp>
                        <wps:cNvPr id="48543" name="Rectangle 268"/>
                        <wps:cNvSpPr>
                          <a:spLocks noChangeArrowheads="1"/>
                        </wps:cNvSpPr>
                        <wps:spPr bwMode="auto">
                          <a:xfrm>
                            <a:off x="19669" y="11007"/>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1365" w14:textId="77777777" w:rsidR="00B65834" w:rsidRDefault="00B65834" w:rsidP="00B65834">
                              <w:r>
                                <w:rPr>
                                  <w:rFonts w:ascii="Times New Roman" w:eastAsia="Times New Roman" w:hAnsi="Times New Roman"/>
                                  <w:sz w:val="24"/>
                                </w:rPr>
                                <w:t>O</w:t>
                              </w:r>
                            </w:p>
                          </w:txbxContent>
                        </wps:txbx>
                        <wps:bodyPr rot="0" vert="horz" wrap="square" lIns="0" tIns="0" rIns="0" bIns="0" anchor="t" anchorCtr="0" upright="1">
                          <a:noAutofit/>
                        </wps:bodyPr>
                      </wps:wsp>
                      <wps:wsp>
                        <wps:cNvPr id="48544" name="Rectangle 269"/>
                        <wps:cNvSpPr>
                          <a:spLocks noChangeArrowheads="1"/>
                        </wps:cNvSpPr>
                        <wps:spPr bwMode="auto">
                          <a:xfrm>
                            <a:off x="20766" y="1100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ACC3" w14:textId="77777777" w:rsidR="00B65834" w:rsidRDefault="00B65834" w:rsidP="00B65834"/>
                          </w:txbxContent>
                        </wps:txbx>
                        <wps:bodyPr rot="0" vert="horz" wrap="square" lIns="0" tIns="0" rIns="0" bIns="0" anchor="t" anchorCtr="0" upright="1">
                          <a:noAutofit/>
                        </wps:bodyPr>
                      </wps:wsp>
                      <wps:wsp>
                        <wps:cNvPr id="48545" name="Rectangle 270"/>
                        <wps:cNvSpPr>
                          <a:spLocks noChangeArrowheads="1"/>
                        </wps:cNvSpPr>
                        <wps:spPr bwMode="auto">
                          <a:xfrm>
                            <a:off x="31254" y="11007"/>
                            <a:ext cx="5592"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B7F9D" w14:textId="77777777" w:rsidR="00B65834" w:rsidRDefault="00B65834" w:rsidP="00B65834">
                              <w:r>
                                <w:rPr>
                                  <w:rFonts w:ascii="Times New Roman" w:eastAsia="Times New Roman" w:hAnsi="Times New Roman"/>
                                  <w:sz w:val="24"/>
                                </w:rPr>
                                <w:t>100.61</w:t>
                              </w:r>
                            </w:p>
                          </w:txbxContent>
                        </wps:txbx>
                        <wps:bodyPr rot="0" vert="horz" wrap="square" lIns="0" tIns="0" rIns="0" bIns="0" anchor="t" anchorCtr="0" upright="1">
                          <a:noAutofit/>
                        </wps:bodyPr>
                      </wps:wsp>
                      <wps:wsp>
                        <wps:cNvPr id="48546" name="Rectangle 271"/>
                        <wps:cNvSpPr>
                          <a:spLocks noChangeArrowheads="1"/>
                        </wps:cNvSpPr>
                        <wps:spPr bwMode="auto">
                          <a:xfrm>
                            <a:off x="35432" y="1100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B7B68" w14:textId="77777777" w:rsidR="00B65834" w:rsidRDefault="00B65834" w:rsidP="00B65834"/>
                          </w:txbxContent>
                        </wps:txbx>
                        <wps:bodyPr rot="0" vert="horz" wrap="square" lIns="0" tIns="0" rIns="0" bIns="0" anchor="t" anchorCtr="0" upright="1">
                          <a:noAutofit/>
                        </wps:bodyPr>
                      </wps:wsp>
                      <wps:wsp>
                        <wps:cNvPr id="48547" name="Rectangle 272"/>
                        <wps:cNvSpPr>
                          <a:spLocks noChangeArrowheads="1"/>
                        </wps:cNvSpPr>
                        <wps:spPr bwMode="auto">
                          <a:xfrm>
                            <a:off x="45829" y="11019"/>
                            <a:ext cx="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28A8" w14:textId="77777777" w:rsidR="00B65834" w:rsidRDefault="00B65834" w:rsidP="00B65834"/>
                          </w:txbxContent>
                        </wps:txbx>
                        <wps:bodyPr rot="0" vert="horz" wrap="square" lIns="0" tIns="0" rIns="0" bIns="0" anchor="t" anchorCtr="0" upright="1">
                          <a:noAutofit/>
                        </wps:bodyPr>
                      </wps:wsp>
                      <wps:wsp>
                        <wps:cNvPr id="48548" name="Rectangle 273"/>
                        <wps:cNvSpPr>
                          <a:spLocks noChangeArrowheads="1"/>
                        </wps:cNvSpPr>
                        <wps:spPr bwMode="auto">
                          <a:xfrm>
                            <a:off x="50432" y="16225"/>
                            <a:ext cx="42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6BA2E" w14:textId="77777777" w:rsidR="00B65834" w:rsidRDefault="00B65834" w:rsidP="00B65834"/>
                          </w:txbxContent>
                        </wps:txbx>
                        <wps:bodyPr rot="0" vert="horz" wrap="square" lIns="0" tIns="0" rIns="0" bIns="0" anchor="t" anchorCtr="0" upright="1">
                          <a:noAutofit/>
                        </wps:bodyPr>
                      </wps:wsp>
                      <wps:wsp>
                        <wps:cNvPr id="48549" name="Rectangle 274"/>
                        <wps:cNvSpPr>
                          <a:spLocks noChangeArrowheads="1"/>
                        </wps:cNvSpPr>
                        <wps:spPr bwMode="auto">
                          <a:xfrm>
                            <a:off x="762" y="17928"/>
                            <a:ext cx="1449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4802" w14:textId="77777777" w:rsidR="00B65834" w:rsidRDefault="00B65834" w:rsidP="00B65834">
                              <w:proofErr w:type="spellStart"/>
                              <w:r>
                                <w:rPr>
                                  <w:rFonts w:ascii="Times New Roman" w:eastAsia="Times New Roman" w:hAnsi="Times New Roman"/>
                                  <w:sz w:val="24"/>
                                </w:rPr>
                                <w:t>Cinnamyl</w:t>
                              </w:r>
                              <w:proofErr w:type="spellEnd"/>
                              <w:r>
                                <w:rPr>
                                  <w:rFonts w:ascii="Times New Roman" w:eastAsia="Times New Roman" w:hAnsi="Times New Roman"/>
                                  <w:sz w:val="24"/>
                                </w:rPr>
                                <w:t xml:space="preserve"> alcohol</w:t>
                              </w:r>
                            </w:p>
                          </w:txbxContent>
                        </wps:txbx>
                        <wps:bodyPr rot="0" vert="horz" wrap="square" lIns="0" tIns="0" rIns="0" bIns="0" anchor="t" anchorCtr="0" upright="1">
                          <a:noAutofit/>
                        </wps:bodyPr>
                      </wps:wsp>
                      <wps:wsp>
                        <wps:cNvPr id="48550" name="Rectangle 275"/>
                        <wps:cNvSpPr>
                          <a:spLocks noChangeArrowheads="1"/>
                        </wps:cNvSpPr>
                        <wps:spPr bwMode="auto">
                          <a:xfrm>
                            <a:off x="11649" y="1792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451A3" w14:textId="77777777" w:rsidR="00B65834" w:rsidRDefault="00B65834" w:rsidP="00B65834"/>
                          </w:txbxContent>
                        </wps:txbx>
                        <wps:bodyPr rot="0" vert="horz" wrap="square" lIns="0" tIns="0" rIns="0" bIns="0" anchor="t" anchorCtr="0" upright="1">
                          <a:noAutofit/>
                        </wps:bodyPr>
                      </wps:wsp>
                      <wps:wsp>
                        <wps:cNvPr id="48551" name="Rectangle 276"/>
                        <wps:cNvSpPr>
                          <a:spLocks noChangeArrowheads="1"/>
                        </wps:cNvSpPr>
                        <wps:spPr bwMode="auto">
                          <a:xfrm>
                            <a:off x="16007" y="17928"/>
                            <a:ext cx="1351"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CBD0C" w14:textId="77777777" w:rsidR="00B65834" w:rsidRDefault="00B65834" w:rsidP="00B65834">
                              <w:r>
                                <w:rPr>
                                  <w:rFonts w:ascii="Times New Roman" w:eastAsia="Times New Roman" w:hAnsi="Times New Roman"/>
                                  <w:sz w:val="24"/>
                                </w:rPr>
                                <w:t>C</w:t>
                              </w:r>
                            </w:p>
                          </w:txbxContent>
                        </wps:txbx>
                        <wps:bodyPr rot="0" vert="horz" wrap="square" lIns="0" tIns="0" rIns="0" bIns="0" anchor="t" anchorCtr="0" upright="1">
                          <a:noAutofit/>
                        </wps:bodyPr>
                      </wps:wsp>
                      <wps:wsp>
                        <wps:cNvPr id="48552" name="Rectangle 277"/>
                        <wps:cNvSpPr>
                          <a:spLocks noChangeArrowheads="1"/>
                        </wps:cNvSpPr>
                        <wps:spPr bwMode="auto">
                          <a:xfrm>
                            <a:off x="17013" y="18512"/>
                            <a:ext cx="66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3F3D" w14:textId="77777777" w:rsidR="00B65834" w:rsidRDefault="00B65834" w:rsidP="00B65834">
                              <w:r>
                                <w:rPr>
                                  <w:rFonts w:ascii="Times New Roman" w:eastAsia="Times New Roman" w:hAnsi="Times New Roman"/>
                                  <w:sz w:val="16"/>
                                </w:rPr>
                                <w:t>9</w:t>
                              </w:r>
                            </w:p>
                          </w:txbxContent>
                        </wps:txbx>
                        <wps:bodyPr rot="0" vert="horz" wrap="square" lIns="0" tIns="0" rIns="0" bIns="0" anchor="t" anchorCtr="0" upright="1">
                          <a:noAutofit/>
                        </wps:bodyPr>
                      </wps:wsp>
                      <wps:wsp>
                        <wps:cNvPr id="48553" name="Rectangle 278"/>
                        <wps:cNvSpPr>
                          <a:spLocks noChangeArrowheads="1"/>
                        </wps:cNvSpPr>
                        <wps:spPr bwMode="auto">
                          <a:xfrm>
                            <a:off x="17531" y="17928"/>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E4BF" w14:textId="77777777" w:rsidR="00B65834" w:rsidRDefault="00B65834" w:rsidP="00B65834">
                              <w:r>
                                <w:rPr>
                                  <w:rFonts w:ascii="Times New Roman" w:eastAsia="Times New Roman" w:hAnsi="Times New Roman"/>
                                  <w:sz w:val="24"/>
                                </w:rPr>
                                <w:t>H</w:t>
                              </w:r>
                            </w:p>
                          </w:txbxContent>
                        </wps:txbx>
                        <wps:bodyPr rot="0" vert="horz" wrap="square" lIns="0" tIns="0" rIns="0" bIns="0" anchor="t" anchorCtr="0" upright="1">
                          <a:noAutofit/>
                        </wps:bodyPr>
                      </wps:wsp>
                      <wps:wsp>
                        <wps:cNvPr id="48554" name="Rectangle 279"/>
                        <wps:cNvSpPr>
                          <a:spLocks noChangeArrowheads="1"/>
                        </wps:cNvSpPr>
                        <wps:spPr bwMode="auto">
                          <a:xfrm>
                            <a:off x="18632" y="18512"/>
                            <a:ext cx="1358"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74835" w14:textId="77777777" w:rsidR="00B65834" w:rsidRDefault="00B65834" w:rsidP="00B65834">
                              <w:r>
                                <w:rPr>
                                  <w:rFonts w:ascii="Times New Roman" w:eastAsia="Times New Roman" w:hAnsi="Times New Roman"/>
                                  <w:sz w:val="16"/>
                                </w:rPr>
                                <w:t>10</w:t>
                              </w:r>
                            </w:p>
                          </w:txbxContent>
                        </wps:txbx>
                        <wps:bodyPr rot="0" vert="horz" wrap="square" lIns="0" tIns="0" rIns="0" bIns="0" anchor="t" anchorCtr="0" upright="1">
                          <a:noAutofit/>
                        </wps:bodyPr>
                      </wps:wsp>
                      <wps:wsp>
                        <wps:cNvPr id="48555" name="Rectangle 280"/>
                        <wps:cNvSpPr>
                          <a:spLocks noChangeArrowheads="1"/>
                        </wps:cNvSpPr>
                        <wps:spPr bwMode="auto">
                          <a:xfrm>
                            <a:off x="19669" y="17928"/>
                            <a:ext cx="1463"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9E468" w14:textId="77777777" w:rsidR="00B65834" w:rsidRDefault="00B65834" w:rsidP="00B65834">
                              <w:r>
                                <w:rPr>
                                  <w:rFonts w:ascii="Times New Roman" w:eastAsia="Times New Roman" w:hAnsi="Times New Roman"/>
                                  <w:sz w:val="24"/>
                                </w:rPr>
                                <w:t>O</w:t>
                              </w:r>
                            </w:p>
                          </w:txbxContent>
                        </wps:txbx>
                        <wps:bodyPr rot="0" vert="horz" wrap="square" lIns="0" tIns="0" rIns="0" bIns="0" anchor="t" anchorCtr="0" upright="1">
                          <a:noAutofit/>
                        </wps:bodyPr>
                      </wps:wsp>
                      <wps:wsp>
                        <wps:cNvPr id="48556" name="Rectangle 281"/>
                        <wps:cNvSpPr>
                          <a:spLocks noChangeArrowheads="1"/>
                        </wps:cNvSpPr>
                        <wps:spPr bwMode="auto">
                          <a:xfrm>
                            <a:off x="20766" y="1792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C4ABD" w14:textId="77777777" w:rsidR="00B65834" w:rsidRDefault="00B65834" w:rsidP="00B65834"/>
                          </w:txbxContent>
                        </wps:txbx>
                        <wps:bodyPr rot="0" vert="horz" wrap="square" lIns="0" tIns="0" rIns="0" bIns="0" anchor="t" anchorCtr="0" upright="1">
                          <a:noAutofit/>
                        </wps:bodyPr>
                      </wps:wsp>
                      <wps:wsp>
                        <wps:cNvPr id="48557" name="Rectangle 282"/>
                        <wps:cNvSpPr>
                          <a:spLocks noChangeArrowheads="1"/>
                        </wps:cNvSpPr>
                        <wps:spPr bwMode="auto">
                          <a:xfrm>
                            <a:off x="31254" y="17928"/>
                            <a:ext cx="5592"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1026" w14:textId="77777777" w:rsidR="00B65834" w:rsidRDefault="00B65834" w:rsidP="00B65834">
                              <w:r>
                                <w:rPr>
                                  <w:rFonts w:ascii="Times New Roman" w:eastAsia="Times New Roman" w:hAnsi="Times New Roman"/>
                                  <w:sz w:val="24"/>
                                </w:rPr>
                                <w:t>134.17</w:t>
                              </w:r>
                            </w:p>
                          </w:txbxContent>
                        </wps:txbx>
                        <wps:bodyPr rot="0" vert="horz" wrap="square" lIns="0" tIns="0" rIns="0" bIns="0" anchor="t" anchorCtr="0" upright="1">
                          <a:noAutofit/>
                        </wps:bodyPr>
                      </wps:wsp>
                      <wps:wsp>
                        <wps:cNvPr id="48558" name="Rectangle 283"/>
                        <wps:cNvSpPr>
                          <a:spLocks noChangeArrowheads="1"/>
                        </wps:cNvSpPr>
                        <wps:spPr bwMode="auto">
                          <a:xfrm>
                            <a:off x="35432" y="1792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45354" w14:textId="77777777" w:rsidR="00B65834" w:rsidRDefault="00B65834" w:rsidP="00B65834"/>
                          </w:txbxContent>
                        </wps:txbx>
                        <wps:bodyPr rot="0" vert="horz" wrap="square" lIns="0" tIns="0" rIns="0" bIns="0" anchor="t" anchorCtr="0" upright="1">
                          <a:noAutofit/>
                        </wps:bodyPr>
                      </wps:wsp>
                      <wps:wsp>
                        <wps:cNvPr id="48559" name="Rectangle 284"/>
                        <wps:cNvSpPr>
                          <a:spLocks noChangeArrowheads="1"/>
                        </wps:cNvSpPr>
                        <wps:spPr bwMode="auto">
                          <a:xfrm>
                            <a:off x="58969" y="21651"/>
                            <a:ext cx="425"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D88F7" w14:textId="77777777" w:rsidR="00B65834" w:rsidRDefault="00B65834" w:rsidP="00B65834"/>
                          </w:txbxContent>
                        </wps:txbx>
                        <wps:bodyPr rot="0" vert="horz" wrap="square" lIns="0" tIns="0" rIns="0" bIns="0" anchor="t" anchorCtr="0" upright="1">
                          <a:noAutofit/>
                        </wps:bodyPr>
                      </wps:wsp>
                      <wps:wsp>
                        <wps:cNvPr id="48560" name="Shape 49262"/>
                        <wps:cNvSpPr>
                          <a:spLocks noChangeArrowheads="1"/>
                        </wps:cNvSpPr>
                        <wps:spPr bwMode="auto">
                          <a:xfrm>
                            <a:off x="0" y="23187"/>
                            <a:ext cx="15337" cy="91"/>
                          </a:xfrm>
                          <a:custGeom>
                            <a:avLst/>
                            <a:gdLst>
                              <a:gd name="T0" fmla="*/ 0 w 1533779"/>
                              <a:gd name="T1" fmla="*/ 0 h 9144"/>
                              <a:gd name="T2" fmla="*/ 15337 w 1533779"/>
                              <a:gd name="T3" fmla="*/ 0 h 9144"/>
                              <a:gd name="T4" fmla="*/ 15337 w 1533779"/>
                              <a:gd name="T5" fmla="*/ 91 h 9144"/>
                              <a:gd name="T6" fmla="*/ 0 w 1533779"/>
                              <a:gd name="T7" fmla="*/ 91 h 9144"/>
                              <a:gd name="T8" fmla="*/ 0 w 1533779"/>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33779" h="9144">
                                <a:moveTo>
                                  <a:pt x="0" y="0"/>
                                </a:moveTo>
                                <a:lnTo>
                                  <a:pt x="1533779" y="0"/>
                                </a:lnTo>
                                <a:lnTo>
                                  <a:pt x="153377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1" name="Shape 49263"/>
                        <wps:cNvSpPr>
                          <a:spLocks noChangeArrowheads="1"/>
                        </wps:cNvSpPr>
                        <wps:spPr bwMode="auto">
                          <a:xfrm>
                            <a:off x="15245" y="23187"/>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2" name="Shape 49264"/>
                        <wps:cNvSpPr>
                          <a:spLocks noChangeArrowheads="1"/>
                        </wps:cNvSpPr>
                        <wps:spPr bwMode="auto">
                          <a:xfrm>
                            <a:off x="15306" y="23187"/>
                            <a:ext cx="15276" cy="91"/>
                          </a:xfrm>
                          <a:custGeom>
                            <a:avLst/>
                            <a:gdLst>
                              <a:gd name="T0" fmla="*/ 0 w 1527683"/>
                              <a:gd name="T1" fmla="*/ 0 h 9144"/>
                              <a:gd name="T2" fmla="*/ 15276 w 1527683"/>
                              <a:gd name="T3" fmla="*/ 0 h 9144"/>
                              <a:gd name="T4" fmla="*/ 15276 w 1527683"/>
                              <a:gd name="T5" fmla="*/ 91 h 9144"/>
                              <a:gd name="T6" fmla="*/ 0 w 1527683"/>
                              <a:gd name="T7" fmla="*/ 91 h 9144"/>
                              <a:gd name="T8" fmla="*/ 0 w 1527683"/>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3" name="Shape 49265"/>
                        <wps:cNvSpPr>
                          <a:spLocks noChangeArrowheads="1"/>
                        </wps:cNvSpPr>
                        <wps:spPr bwMode="auto">
                          <a:xfrm>
                            <a:off x="30492" y="23187"/>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4" name="Shape 49266"/>
                        <wps:cNvSpPr>
                          <a:spLocks noChangeArrowheads="1"/>
                        </wps:cNvSpPr>
                        <wps:spPr bwMode="auto">
                          <a:xfrm>
                            <a:off x="30553" y="23187"/>
                            <a:ext cx="15276" cy="91"/>
                          </a:xfrm>
                          <a:custGeom>
                            <a:avLst/>
                            <a:gdLst>
                              <a:gd name="T0" fmla="*/ 0 w 1527683"/>
                              <a:gd name="T1" fmla="*/ 0 h 9144"/>
                              <a:gd name="T2" fmla="*/ 15276 w 1527683"/>
                              <a:gd name="T3" fmla="*/ 0 h 9144"/>
                              <a:gd name="T4" fmla="*/ 15276 w 1527683"/>
                              <a:gd name="T5" fmla="*/ 91 h 9144"/>
                              <a:gd name="T6" fmla="*/ 0 w 1527683"/>
                              <a:gd name="T7" fmla="*/ 91 h 9144"/>
                              <a:gd name="T8" fmla="*/ 0 w 1527683"/>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5" name="Shape 49267"/>
                        <wps:cNvSpPr>
                          <a:spLocks noChangeArrowheads="1"/>
                        </wps:cNvSpPr>
                        <wps:spPr bwMode="auto">
                          <a:xfrm>
                            <a:off x="45738" y="23187"/>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66" name="Shape 49268"/>
                        <wps:cNvSpPr>
                          <a:spLocks noChangeArrowheads="1"/>
                        </wps:cNvSpPr>
                        <wps:spPr bwMode="auto">
                          <a:xfrm>
                            <a:off x="45799" y="23187"/>
                            <a:ext cx="15276" cy="91"/>
                          </a:xfrm>
                          <a:custGeom>
                            <a:avLst/>
                            <a:gdLst>
                              <a:gd name="T0" fmla="*/ 0 w 1527683"/>
                              <a:gd name="T1" fmla="*/ 0 h 9144"/>
                              <a:gd name="T2" fmla="*/ 15276 w 1527683"/>
                              <a:gd name="T3" fmla="*/ 0 h 9144"/>
                              <a:gd name="T4" fmla="*/ 15276 w 1527683"/>
                              <a:gd name="T5" fmla="*/ 91 h 9144"/>
                              <a:gd name="T6" fmla="*/ 0 w 1527683"/>
                              <a:gd name="T7" fmla="*/ 91 h 9144"/>
                              <a:gd name="T8" fmla="*/ 0 w 1527683"/>
                              <a:gd name="T9" fmla="*/ 0 h 91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pic:pic xmlns:pic="http://schemas.openxmlformats.org/drawingml/2006/picture">
                        <pic:nvPicPr>
                          <pic:cNvPr id="48567" name="Picture 398"/>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479" y="4054"/>
                            <a:ext cx="6464" cy="172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68" name="Picture 400"/>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673" y="7485"/>
                            <a:ext cx="8639" cy="326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69" name="Picture 40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762" y="11299"/>
                            <a:ext cx="3675" cy="607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70" name="Picture 404"/>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673" y="17916"/>
                            <a:ext cx="12287" cy="485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EC7A35C" id="Group 37465" o:spid="_x0000_s1026" style="width:480.9pt;height:183.05pt;mso-position-horizontal-relative:char;mso-position-vertical-relative:line" coordsize="61076,232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">
                <v:rect id="Rectangle 211" o:spid="_x0000_s1027" style="position:absolute;left:762;width:1352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" filled="f" stroked="f">
                  <v:textbox inset="0,0,0,0">
                    <w:txbxContent>
                      <w:p w14:paraId="09758487" w14:textId="77777777" w:rsidR="00B65834" w:rsidRDefault="00B65834" w:rsidP="00B65834">
                        <w:r>
                          <w:rPr>
                            <w:rFonts w:ascii="Times New Roman" w:eastAsia="Times New Roman" w:hAnsi="Times New Roman"/>
                            <w:sz w:val="24"/>
                          </w:rPr>
                          <w:t>Name of alcohol</w:t>
                        </w:r>
                      </w:p>
                    </w:txbxContent>
                  </v:textbox>
                </v:rect>
                <v:rect id="Rectangle 212" o:spid="_x0000_s1028" style="position:absolute;left:1091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" filled="f" stroked="f">
                  <v:textbox inset="0,0,0,0">
                    <w:txbxContent>
                      <w:p w14:paraId="7C69F7B8" w14:textId="77777777" w:rsidR="00B65834" w:rsidRDefault="00B65834" w:rsidP="00B65834"/>
                    </w:txbxContent>
                  </v:textbox>
                </v:rect>
                <v:rect id="Rectangle 213" o:spid="_x0000_s1029" style="position:absolute;left:16007;width:1519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" filled="f" stroked="f">
                  <v:textbox inset="0,0,0,0">
                    <w:txbxContent>
                      <w:p w14:paraId="08515565" w14:textId="77777777" w:rsidR="00B65834" w:rsidRDefault="00B65834" w:rsidP="00B65834">
                        <w:r>
                          <w:rPr>
                            <w:rFonts w:ascii="Times New Roman" w:eastAsia="Times New Roman" w:hAnsi="Times New Roman"/>
                            <w:sz w:val="24"/>
                          </w:rPr>
                          <w:t>Molecular formula</w:t>
                        </w:r>
                      </w:p>
                    </w:txbxContent>
                  </v:textbox>
                </v:rect>
                <v:rect id="Rectangle 214" o:spid="_x0000_s1030" style="position:absolute;left:274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" filled="f" stroked="f">
                  <v:textbox inset="0,0,0,0">
                    <w:txbxContent>
                      <w:p w14:paraId="3345A76F" w14:textId="77777777" w:rsidR="00B65834" w:rsidRDefault="00B65834" w:rsidP="00B65834"/>
                    </w:txbxContent>
                  </v:textbox>
                </v:rect>
                <v:rect id="Rectangle 215" o:spid="_x0000_s1031" style="position:absolute;left:31254;width:1553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" filled="f" stroked="f">
                  <v:textbox inset="0,0,0,0">
                    <w:txbxContent>
                      <w:p w14:paraId="12351974" w14:textId="77777777" w:rsidR="00B65834" w:rsidRDefault="00B65834" w:rsidP="00B65834">
                        <w:r>
                          <w:rPr>
                            <w:rFonts w:ascii="Times New Roman" w:eastAsia="Times New Roman" w:hAnsi="Times New Roman"/>
                            <w:sz w:val="24"/>
                          </w:rPr>
                          <w:t>Molar mass (g/</w:t>
                        </w:r>
                        <w:proofErr w:type="spellStart"/>
                        <w:r>
                          <w:rPr>
                            <w:rFonts w:ascii="Times New Roman" w:eastAsia="Times New Roman" w:hAnsi="Times New Roman"/>
                            <w:sz w:val="24"/>
                          </w:rPr>
                          <w:t>mol</w:t>
                        </w:r>
                        <w:proofErr w:type="spellEnd"/>
                        <w:r>
                          <w:rPr>
                            <w:rFonts w:ascii="Times New Roman" w:eastAsia="Times New Roman" w:hAnsi="Times New Roman"/>
                            <w:sz w:val="24"/>
                          </w:rPr>
                          <w:t>)</w:t>
                        </w:r>
                      </w:p>
                    </w:txbxContent>
                  </v:textbox>
                </v:rect>
                <v:rect id="Rectangle 216" o:spid="_x0000_s1032" style="position:absolute;left:4299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" filled="f" stroked="f">
                  <v:textbox inset="0,0,0,0">
                    <w:txbxContent>
                      <w:p w14:paraId="1A1E3F99" w14:textId="77777777" w:rsidR="00B65834" w:rsidRDefault="00B65834" w:rsidP="00B65834"/>
                    </w:txbxContent>
                  </v:textbox>
                </v:rect>
                <v:rect id="Rectangle 217" o:spid="_x0000_s1033" style="position:absolute;left:46500;width:1486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" filled="f" stroked="f">
                  <v:textbox inset="0,0,0,0">
                    <w:txbxContent>
                      <w:p w14:paraId="157A9CDD" w14:textId="77777777" w:rsidR="00B65834" w:rsidRDefault="00B65834" w:rsidP="00B65834">
                        <w:r>
                          <w:rPr>
                            <w:rFonts w:ascii="Times New Roman" w:eastAsia="Times New Roman" w:hAnsi="Times New Roman"/>
                            <w:sz w:val="24"/>
                          </w:rPr>
                          <w:t>Structural formula</w:t>
                        </w:r>
                      </w:p>
                    </w:txbxContent>
                  </v:textbox>
                </v:rect>
                <v:rect id="Rectangle 218" o:spid="_x0000_s1034" style="position:absolute;left:5771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" filled="f" stroked="f">
                  <v:textbox inset="0,0,0,0">
                    <w:txbxContent>
                      <w:p w14:paraId="1BE07A51" w14:textId="77777777" w:rsidR="00B65834" w:rsidRDefault="00B65834" w:rsidP="00B65834"/>
                    </w:txbxContent>
                  </v:textbox>
                </v:rect>
                <v:shape id="Shape 49250" o:spid="_x0000_s1035" style="position:absolute;left:91;top:16;width:15246;height:91;visibility:visible;mso-wrap-style:square;v-text-anchor:top" coordsize="1524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" path="m,l1524635,r,9144l,9144,,e" fillcolor="black" stroked="f" strokeweight="0">
                  <v:stroke opacity="0" miterlimit="10" joinstyle="miter"/>
                  <v:path o:connecttype="custom" o:connectlocs="0,0;152,0;152,1;0,1;0,0" o:connectangles="0,0,0,0,0"/>
                </v:shape>
                <v:shape id="Shape 49251" o:spid="_x0000_s1036" style="position:absolute;left:15337;top: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52" o:spid="_x0000_s1037" style="position:absolute;left:30644;top:16;width:15185;height:91;visibility:visible;mso-wrap-style:square;v-text-anchor:top" coordsize="15185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" path="m,l1518539,r,9144l,9144,,e" fillcolor="black" stroked="f" strokeweight="0">
                  <v:stroke opacity="0" miterlimit="10" joinstyle="miter"/>
                  <v:path o:connecttype="custom" o:connectlocs="0,0;152,0;152,1;0,1;0,0" o:connectangles="0,0,0,0,0"/>
                </v:shape>
                <v:shape id="Shape 49253" o:spid="_x0000_s1038" style="position:absolute;left:45829;top: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54" o:spid="_x0000_s1039" style="position:absolute;left:45890;top:16;width:15185;height:91;visibility:visible;mso-wrap-style:square;v-text-anchor:top" coordsize="15185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" path="m,l1518539,r,9144l,9144,,e" fillcolor="black" stroked="f" strokeweight="0">
                  <v:stroke opacity="0" miterlimit="10" joinstyle="miter"/>
                  <v:path o:connecttype="custom" o:connectlocs="0,0;152,0;152,1;0,1;0,0" o:connectangles="0,0,0,0,0"/>
                </v:shape>
                <v:rect id="Rectangle 226" o:spid="_x0000_s1040" style="position:absolute;left:762;top:1889;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" filled="f" stroked="f">
                  <v:textbox inset="0,0,0,0">
                    <w:txbxContent>
                      <w:p w14:paraId="0DC13977" w14:textId="77777777" w:rsidR="00B65834" w:rsidRDefault="00B65834" w:rsidP="00B65834">
                        <w:proofErr w:type="gramStart"/>
                        <w:r>
                          <w:rPr>
                            <w:rFonts w:ascii="Times New Roman" w:eastAsia="Times New Roman" w:hAnsi="Times New Roman"/>
                            <w:sz w:val="24"/>
                          </w:rPr>
                          <w:t>n</w:t>
                        </w:r>
                        <w:proofErr w:type="gramEnd"/>
                      </w:p>
                    </w:txbxContent>
                  </v:textbox>
                </v:rect>
                <v:rect id="Rectangle 227" o:spid="_x0000_s1041" style="position:absolute;left:1493;top:1889;width:67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" filled="f" stroked="f">
                  <v:textbox inset="0,0,0,0">
                    <w:txbxContent>
                      <w:p w14:paraId="48C63B02" w14:textId="77777777" w:rsidR="00B65834" w:rsidRDefault="00B65834" w:rsidP="00B65834">
                        <w:r>
                          <w:rPr>
                            <w:rFonts w:ascii="Times New Roman" w:eastAsia="Times New Roman" w:hAnsi="Times New Roman"/>
                            <w:sz w:val="24"/>
                          </w:rPr>
                          <w:t>-</w:t>
                        </w:r>
                      </w:p>
                    </w:txbxContent>
                  </v:textbox>
                </v:rect>
                <v:rect id="Rectangle 228" o:spid="_x0000_s1042" style="position:absolute;left:2042;top:1889;width:61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" filled="f" stroked="f">
                  <v:textbox inset="0,0,0,0">
                    <w:txbxContent>
                      <w:p w14:paraId="77D29F14" w14:textId="77777777" w:rsidR="00B65834" w:rsidRDefault="00B65834" w:rsidP="00B65834">
                        <w:proofErr w:type="gramStart"/>
                        <w:r>
                          <w:rPr>
                            <w:rFonts w:ascii="Times New Roman" w:eastAsia="Times New Roman" w:hAnsi="Times New Roman"/>
                            <w:sz w:val="24"/>
                          </w:rPr>
                          <w:t>butanol</w:t>
                        </w:r>
                        <w:proofErr w:type="gramEnd"/>
                      </w:p>
                    </w:txbxContent>
                  </v:textbox>
                </v:rect>
                <v:rect id="Rectangle 229" o:spid="_x0000_s1043" style="position:absolute;left:6617;top:18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" filled="f" stroked="f">
                  <v:textbox inset="0,0,0,0">
                    <w:txbxContent>
                      <w:p w14:paraId="662DBCEC" w14:textId="77777777" w:rsidR="00B65834" w:rsidRDefault="00B65834" w:rsidP="00B65834"/>
                    </w:txbxContent>
                  </v:textbox>
                </v:rect>
                <v:rect id="Rectangle 230" o:spid="_x0000_s1044" style="position:absolute;left:16007;top:1889;width:135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" filled="f" stroked="f">
                  <v:textbox inset="0,0,0,0">
                    <w:txbxContent>
                      <w:p w14:paraId="03B590EA" w14:textId="77777777" w:rsidR="00B65834" w:rsidRDefault="00B65834" w:rsidP="00B65834">
                        <w:r>
                          <w:rPr>
                            <w:rFonts w:ascii="Times New Roman" w:eastAsia="Times New Roman" w:hAnsi="Times New Roman"/>
                            <w:sz w:val="24"/>
                          </w:rPr>
                          <w:t>C</w:t>
                        </w:r>
                      </w:p>
                    </w:txbxContent>
                  </v:textbox>
                </v:rect>
                <v:rect id="Rectangle 231" o:spid="_x0000_s1045" style="position:absolute;left:17013;top:2473;width:66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" filled="f" stroked="f">
                  <v:textbox inset="0,0,0,0">
                    <w:txbxContent>
                      <w:p w14:paraId="6785190D" w14:textId="77777777" w:rsidR="00B65834" w:rsidRDefault="00B65834" w:rsidP="00B65834">
                        <w:r>
                          <w:rPr>
                            <w:rFonts w:ascii="Times New Roman" w:eastAsia="Times New Roman" w:hAnsi="Times New Roman"/>
                            <w:sz w:val="16"/>
                          </w:rPr>
                          <w:t>4</w:t>
                        </w:r>
                      </w:p>
                    </w:txbxContent>
                  </v:textbox>
                </v:rect>
                <v:rect id="Rectangle 232" o:spid="_x0000_s1046" style="position:absolute;left:17531;top:1889;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" filled="f" stroked="f">
                  <v:textbox inset="0,0,0,0">
                    <w:txbxContent>
                      <w:p w14:paraId="781F02D4" w14:textId="77777777" w:rsidR="00B65834" w:rsidRDefault="00B65834" w:rsidP="00B65834">
                        <w:r>
                          <w:rPr>
                            <w:rFonts w:ascii="Times New Roman" w:eastAsia="Times New Roman" w:hAnsi="Times New Roman"/>
                            <w:sz w:val="24"/>
                          </w:rPr>
                          <w:t>H</w:t>
                        </w:r>
                      </w:p>
                    </w:txbxContent>
                  </v:textbox>
                </v:rect>
                <v:rect id="Rectangle 233" o:spid="_x0000_s1047" style="position:absolute;left:18632;top:2473;width:135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" filled="f" stroked="f">
                  <v:textbox inset="0,0,0,0">
                    <w:txbxContent>
                      <w:p w14:paraId="58BC6990" w14:textId="77777777" w:rsidR="00B65834" w:rsidRDefault="00B65834" w:rsidP="00B65834">
                        <w:r>
                          <w:rPr>
                            <w:rFonts w:ascii="Times New Roman" w:eastAsia="Times New Roman" w:hAnsi="Times New Roman"/>
                            <w:sz w:val="16"/>
                          </w:rPr>
                          <w:t>10</w:t>
                        </w:r>
                      </w:p>
                    </w:txbxContent>
                  </v:textbox>
                </v:rect>
                <v:rect id="Rectangle 234" o:spid="_x0000_s1048" style="position:absolute;left:19669;top:1889;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" filled="f" stroked="f">
                  <v:textbox inset="0,0,0,0">
                    <w:txbxContent>
                      <w:p w14:paraId="4F2A9E8A" w14:textId="77777777" w:rsidR="00B65834" w:rsidRDefault="00B65834" w:rsidP="00B65834">
                        <w:r>
                          <w:rPr>
                            <w:rFonts w:ascii="Times New Roman" w:eastAsia="Times New Roman" w:hAnsi="Times New Roman"/>
                            <w:sz w:val="24"/>
                          </w:rPr>
                          <w:t>O</w:t>
                        </w:r>
                      </w:p>
                    </w:txbxContent>
                  </v:textbox>
                </v:rect>
                <v:rect id="Rectangle 235" o:spid="_x0000_s1049" style="position:absolute;left:20766;top:18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" filled="f" stroked="f">
                  <v:textbox inset="0,0,0,0">
                    <w:txbxContent>
                      <w:p w14:paraId="3110FD2F" w14:textId="77777777" w:rsidR="00B65834" w:rsidRDefault="00B65834" w:rsidP="00B65834"/>
                    </w:txbxContent>
                  </v:textbox>
                </v:rect>
                <v:rect id="Rectangle 236" o:spid="_x0000_s1050" style="position:absolute;left:31254;top:1889;width:457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" filled="f" stroked="f">
                  <v:textbox inset="0,0,0,0">
                    <w:txbxContent>
                      <w:p w14:paraId="73CDC0DF" w14:textId="77777777" w:rsidR="00B65834" w:rsidRDefault="00B65834" w:rsidP="00B65834">
                        <w:r>
                          <w:rPr>
                            <w:rFonts w:ascii="Times New Roman" w:eastAsia="Times New Roman" w:hAnsi="Times New Roman"/>
                            <w:sz w:val="24"/>
                          </w:rPr>
                          <w:t>74.12</w:t>
                        </w:r>
                      </w:p>
                    </w:txbxContent>
                  </v:textbox>
                </v:rect>
                <v:rect id="Rectangle 237" o:spid="_x0000_s1051" style="position:absolute;left:34667;top:18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" filled="f" stroked="f">
                  <v:textbox inset="0,0,0,0">
                    <w:txbxContent>
                      <w:p w14:paraId="376D322F" w14:textId="77777777" w:rsidR="00B65834" w:rsidRDefault="00B65834" w:rsidP="00B65834"/>
                    </w:txbxContent>
                  </v:textbox>
                </v:rect>
                <v:rect id="Rectangle 238" o:spid="_x0000_s1052" style="position:absolute;left:45829;top:1893;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O2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" filled="f" stroked="f">
                  <v:textbox inset="0,0,0,0">
                    <w:txbxContent>
                      <w:p w14:paraId="732B029F" w14:textId="77777777" w:rsidR="00B65834" w:rsidRDefault="00B65834" w:rsidP="00B65834"/>
                    </w:txbxContent>
                  </v:textbox>
                </v:rect>
                <v:rect id="Rectangle 239" o:spid="_x0000_s1053" style="position:absolute;left:45829;top:3347;width:21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" filled="f" stroked="f">
                  <v:textbox inset="0,0,0,0">
                    <w:txbxContent>
                      <w:p w14:paraId="54108DE3" w14:textId="77777777" w:rsidR="00B65834" w:rsidRDefault="00B65834" w:rsidP="00B65834"/>
                    </w:txbxContent>
                  </v:textbox>
                </v:rect>
                <v:rect id="Rectangle 240" o:spid="_x0000_s1054" style="position:absolute;left:53970;top:4636;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" filled="f" stroked="f">
                  <v:textbox inset="0,0,0,0">
                    <w:txbxContent>
                      <w:p w14:paraId="1A202EAF" w14:textId="77777777" w:rsidR="00B65834" w:rsidRDefault="00B65834" w:rsidP="00B65834"/>
                    </w:txbxContent>
                  </v:textbox>
                </v:rect>
                <v:shape id="Shape 49255" o:spid="_x0000_s1055" style="position:absolute;left:91;top:1815;width:15246;height:91;visibility:visible;mso-wrap-style:square;v-text-anchor:top" coordsize="1524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" path="m,l1524635,r,9144l,9144,,e" fillcolor="black" stroked="f" strokeweight="0">
                  <v:stroke opacity="0" miterlimit="10" joinstyle="miter"/>
                  <v:path o:connecttype="custom" o:connectlocs="0,0;152,0;152,1;0,1;0,0" o:connectangles="0,0,0,0,0"/>
                </v:shape>
                <v:shape id="Shape 49256" o:spid="_x0000_s1056" style="position:absolute;left:15337;top:18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57" o:spid="_x0000_s1057" style="position:absolute;left:15398;top:1815;width:15185;height:91;visibility:visible;mso-wrap-style:square;v-text-anchor:top" coordsize="15185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" path="m,l1518539,r,9144l,9144,,e" fillcolor="black" stroked="f" strokeweight="0">
                  <v:stroke opacity="0" miterlimit="10" joinstyle="miter"/>
                  <v:path o:connecttype="custom" o:connectlocs="0,0;152,0;152,1;0,1;0,0" o:connectangles="0,0,0,0,0"/>
                </v:shape>
                <v:shape id="Shape 49258" o:spid="_x0000_s1058" style="position:absolute;left:30583;top:18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59" o:spid="_x0000_s1059" style="position:absolute;left:30644;top:1815;width:15185;height:91;visibility:visible;mso-wrap-style:square;v-text-anchor:top" coordsize="15185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" path="m,l1518539,r,9144l,9144,,e" fillcolor="black" stroked="f" strokeweight="0">
                  <v:stroke opacity="0" miterlimit="10" joinstyle="miter"/>
                  <v:path o:connecttype="custom" o:connectlocs="0,0;152,0;152,1;0,1;0,0" o:connectangles="0,0,0,0,0"/>
                </v:shape>
                <v:shape id="Shape 49260" o:spid="_x0000_s1060" style="position:absolute;left:45829;top:18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61" o:spid="_x0000_s1061" style="position:absolute;left:45890;top:1815;width:15185;height:91;visibility:visible;mso-wrap-style:square;v-text-anchor:top" coordsize="15185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" path="m,l1518539,r,9144l,9144,,e" fillcolor="black" stroked="f" strokeweight="0">
                  <v:stroke opacity="0" miterlimit="10" joinstyle="miter"/>
                  <v:path o:connecttype="custom" o:connectlocs="0,0;152,0;152,1;0,1;0,0" o:connectangles="0,0,0,0,0"/>
                </v:shape>
                <v:rect id="Rectangle 248" o:spid="_x0000_s1062" style="position:absolute;left:762;top:7349;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kL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" filled="f" stroked="f">
                  <v:textbox inset="0,0,0,0">
                    <w:txbxContent>
                      <w:p w14:paraId="5FABB4A8" w14:textId="77777777" w:rsidR="00B65834" w:rsidRDefault="00B65834" w:rsidP="00B65834">
                        <w:r>
                          <w:rPr>
                            <w:rFonts w:ascii="Times New Roman" w:eastAsia="Times New Roman" w:hAnsi="Times New Roman"/>
                            <w:sz w:val="24"/>
                          </w:rPr>
                          <w:t>2</w:t>
                        </w:r>
                      </w:p>
                    </w:txbxContent>
                  </v:textbox>
                </v:rect>
                <v:rect id="Rectangle 249" o:spid="_x0000_s1063" style="position:absolute;left:1524;top:7349;width:67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" filled="f" stroked="f">
                  <v:textbox inset="0,0,0,0">
                    <w:txbxContent>
                      <w:p w14:paraId="593E7D00" w14:textId="77777777" w:rsidR="00B65834" w:rsidRDefault="00B65834" w:rsidP="00B65834">
                        <w:r>
                          <w:rPr>
                            <w:rFonts w:ascii="Times New Roman" w:eastAsia="Times New Roman" w:hAnsi="Times New Roman"/>
                            <w:sz w:val="24"/>
                          </w:rPr>
                          <w:t>-</w:t>
                        </w:r>
                      </w:p>
                    </w:txbxContent>
                  </v:textbox>
                </v:rect>
                <v:rect id="Rectangle 250" o:spid="_x0000_s1064" style="position:absolute;left:2042;top:7349;width:1117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" filled="f" stroked="f">
                  <v:textbox inset="0,0,0,0">
                    <w:txbxContent>
                      <w:p w14:paraId="4D4E5F63" w14:textId="77777777" w:rsidR="00B65834" w:rsidRDefault="00B65834" w:rsidP="00B65834">
                        <w:proofErr w:type="spellStart"/>
                        <w:proofErr w:type="gramStart"/>
                        <w:r>
                          <w:rPr>
                            <w:rFonts w:ascii="Times New Roman" w:eastAsia="Times New Roman" w:hAnsi="Times New Roman"/>
                            <w:sz w:val="24"/>
                          </w:rPr>
                          <w:t>chloroethanol</w:t>
                        </w:r>
                        <w:proofErr w:type="spellEnd"/>
                        <w:proofErr w:type="gramEnd"/>
                      </w:p>
                    </w:txbxContent>
                  </v:textbox>
                </v:rect>
                <v:rect id="Rectangle 251" o:spid="_x0000_s1065" style="position:absolute;left:10430;top:734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" filled="f" stroked="f">
                  <v:textbox inset="0,0,0,0">
                    <w:txbxContent>
                      <w:p w14:paraId="52AE3281" w14:textId="77777777" w:rsidR="00B65834" w:rsidRDefault="00B65834" w:rsidP="00B65834"/>
                    </w:txbxContent>
                  </v:textbox>
                </v:rect>
                <v:rect id="Rectangle 252" o:spid="_x0000_s1066" style="position:absolute;left:16007;top:7349;width:135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" filled="f" stroked="f">
                  <v:textbox inset="0,0,0,0">
                    <w:txbxContent>
                      <w:p w14:paraId="7FD45B06" w14:textId="77777777" w:rsidR="00B65834" w:rsidRDefault="00B65834" w:rsidP="00B65834">
                        <w:r>
                          <w:rPr>
                            <w:rFonts w:ascii="Times New Roman" w:eastAsia="Times New Roman" w:hAnsi="Times New Roman"/>
                            <w:sz w:val="24"/>
                          </w:rPr>
                          <w:t>C</w:t>
                        </w:r>
                      </w:p>
                    </w:txbxContent>
                  </v:textbox>
                </v:rect>
                <v:rect id="Rectangle 253" o:spid="_x0000_s1067" style="position:absolute;left:17013;top:7933;width:66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" filled="f" stroked="f">
                  <v:textbox inset="0,0,0,0">
                    <w:txbxContent>
                      <w:p w14:paraId="10B4DF0E" w14:textId="77777777" w:rsidR="00B65834" w:rsidRDefault="00B65834" w:rsidP="00B65834">
                        <w:r>
                          <w:rPr>
                            <w:rFonts w:ascii="Times New Roman" w:eastAsia="Times New Roman" w:hAnsi="Times New Roman"/>
                            <w:sz w:val="16"/>
                          </w:rPr>
                          <w:t>2</w:t>
                        </w:r>
                      </w:p>
                    </w:txbxContent>
                  </v:textbox>
                </v:rect>
                <v:rect id="Rectangle 254" o:spid="_x0000_s1068" style="position:absolute;left:17531;top:7349;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" filled="f" stroked="f">
                  <v:textbox inset="0,0,0,0">
                    <w:txbxContent>
                      <w:p w14:paraId="05DDE8E4" w14:textId="77777777" w:rsidR="00B65834" w:rsidRDefault="00B65834" w:rsidP="00B65834">
                        <w:r>
                          <w:rPr>
                            <w:rFonts w:ascii="Times New Roman" w:eastAsia="Times New Roman" w:hAnsi="Times New Roman"/>
                            <w:sz w:val="24"/>
                          </w:rPr>
                          <w:t>H</w:t>
                        </w:r>
                      </w:p>
                    </w:txbxContent>
                  </v:textbox>
                </v:rect>
                <v:rect id="Rectangle 255" o:spid="_x0000_s1069" style="position:absolute;left:18632;top:7933;width:66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" filled="f" stroked="f">
                  <v:textbox inset="0,0,0,0">
                    <w:txbxContent>
                      <w:p w14:paraId="2D3C2D46" w14:textId="77777777" w:rsidR="00B65834" w:rsidRDefault="00B65834" w:rsidP="00B65834">
                        <w:r>
                          <w:rPr>
                            <w:rFonts w:ascii="Times New Roman" w:eastAsia="Times New Roman" w:hAnsi="Times New Roman"/>
                            <w:sz w:val="16"/>
                          </w:rPr>
                          <w:t>5</w:t>
                        </w:r>
                      </w:p>
                    </w:txbxContent>
                  </v:textbox>
                </v:rect>
                <v:rect id="Rectangle 256" o:spid="_x0000_s1070" style="position:absolute;left:19151;top:7349;width:339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Q6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" filled="f" stroked="f">
                  <v:textbox inset="0,0,0,0">
                    <w:txbxContent>
                      <w:p w14:paraId="78A1A3FA" w14:textId="77777777" w:rsidR="00B65834" w:rsidRDefault="00B65834" w:rsidP="00B65834">
                        <w:proofErr w:type="spellStart"/>
                        <w:r>
                          <w:rPr>
                            <w:rFonts w:ascii="Times New Roman" w:eastAsia="Times New Roman" w:hAnsi="Times New Roman"/>
                            <w:sz w:val="24"/>
                          </w:rPr>
                          <w:t>OCl</w:t>
                        </w:r>
                        <w:proofErr w:type="spellEnd"/>
                      </w:p>
                    </w:txbxContent>
                  </v:textbox>
                </v:rect>
                <v:rect id="Rectangle 257" o:spid="_x0000_s1071" style="position:absolute;left:21680;top:734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pN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" filled="f" stroked="f">
                  <v:textbox inset="0,0,0,0">
                    <w:txbxContent>
                      <w:p w14:paraId="6C1CADF2" w14:textId="77777777" w:rsidR="00B65834" w:rsidRDefault="00B65834" w:rsidP="00B65834"/>
                    </w:txbxContent>
                  </v:textbox>
                </v:rect>
                <v:rect id="Rectangle 258" o:spid="_x0000_s1072" style="position:absolute;left:31254;top:7349;width:457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" filled="f" stroked="f">
                  <v:textbox inset="0,0,0,0">
                    <w:txbxContent>
                      <w:p w14:paraId="234A0E22" w14:textId="77777777" w:rsidR="00B65834" w:rsidRDefault="00B65834" w:rsidP="00B65834">
                        <w:r>
                          <w:rPr>
                            <w:rFonts w:ascii="Times New Roman" w:eastAsia="Times New Roman" w:hAnsi="Times New Roman"/>
                            <w:sz w:val="24"/>
                          </w:rPr>
                          <w:t>80.52</w:t>
                        </w:r>
                      </w:p>
                    </w:txbxContent>
                  </v:textbox>
                </v:rect>
                <v:rect id="Rectangle 259" o:spid="_x0000_s1073" style="position:absolute;left:34667;top:734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" filled="f" stroked="f">
                  <v:textbox inset="0,0,0,0">
                    <w:txbxContent>
                      <w:p w14:paraId="6B0CF382" w14:textId="77777777" w:rsidR="00B65834" w:rsidRDefault="00B65834" w:rsidP="00B65834"/>
                    </w:txbxContent>
                  </v:textbox>
                </v:rect>
                <v:rect id="Rectangle 260" o:spid="_x0000_s1074" style="position:absolute;left:45829;top:7294;width:6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aI5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xH7yN43glXQM5+AQAA//8DAFBLAQItABQABgAIAAAAIQDb4fbL7gAAAIUBAAATAAAAAAAA&#10;AAAAAAAAAAAAAABbQ29udGVudF9UeXBlc10ueG1sUEsBAi0AFAAGAAgAAAAhAFr0LFu/AAAAFQEA&#10;AAsAAAAAAAAAAAAAAAAAHwEAAF9yZWxzLy5yZWxzUEsBAi0AFAAGAAgAAAAhAHZNojnHAAAA3gAA&#10;AA8AAAAAAAAAAAAAAAAABwIAAGRycy9kb3ducmV2LnhtbFBLBQYAAAAAAwADALcAAAD7AgAAAAA=&#10;" filled="f" stroked="f">
                  <v:textbox inset="0,0,0,0">
                    <w:txbxContent>
                      <w:p w14:paraId="6AE6B52A" w14:textId="77777777" w:rsidR="00B65834" w:rsidRDefault="00B65834" w:rsidP="00B65834"/>
                    </w:txbxContent>
                  </v:textbox>
                </v:rect>
                <v:rect id="Rectangle 261" o:spid="_x0000_s1075" style="position:absolute;left:55311;top:9608;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" filled="f" stroked="f">
                  <v:textbox inset="0,0,0,0">
                    <w:txbxContent>
                      <w:p w14:paraId="2FC0FEAD" w14:textId="77777777" w:rsidR="00B65834" w:rsidRDefault="00B65834" w:rsidP="00B65834"/>
                    </w:txbxContent>
                  </v:textbox>
                </v:rect>
                <v:rect id="Rectangle 262" o:spid="_x0000_s1076" style="position:absolute;left:762;top:11007;width:1129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" filled="f" stroked="f">
                  <v:textbox inset="0,0,0,0">
                    <w:txbxContent>
                      <w:p w14:paraId="19F6F46A" w14:textId="77777777" w:rsidR="00B65834" w:rsidRDefault="00B65834" w:rsidP="00B65834">
                        <w:proofErr w:type="spellStart"/>
                        <w:r>
                          <w:rPr>
                            <w:rFonts w:ascii="Times New Roman" w:eastAsia="Times New Roman" w:hAnsi="Times New Roman"/>
                            <w:sz w:val="24"/>
                          </w:rPr>
                          <w:t>Cyclohexanol</w:t>
                        </w:r>
                        <w:proofErr w:type="spellEnd"/>
                      </w:p>
                    </w:txbxContent>
                  </v:textbox>
                </v:rect>
                <v:rect id="Rectangle 263" o:spid="_x0000_s1077" style="position:absolute;left:9238;top:1100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" filled="f" stroked="f">
                  <v:textbox inset="0,0,0,0">
                    <w:txbxContent>
                      <w:p w14:paraId="320B3783" w14:textId="77777777" w:rsidR="00B65834" w:rsidRDefault="00B65834" w:rsidP="00B65834"/>
                    </w:txbxContent>
                  </v:textbox>
                </v:rect>
                <v:rect id="Rectangle 264" o:spid="_x0000_s1078" style="position:absolute;left:16007;top:11007;width:135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" filled="f" stroked="f">
                  <v:textbox inset="0,0,0,0">
                    <w:txbxContent>
                      <w:p w14:paraId="735D6E7C" w14:textId="77777777" w:rsidR="00B65834" w:rsidRDefault="00B65834" w:rsidP="00B65834">
                        <w:r>
                          <w:rPr>
                            <w:rFonts w:ascii="Times New Roman" w:eastAsia="Times New Roman" w:hAnsi="Times New Roman"/>
                            <w:sz w:val="24"/>
                          </w:rPr>
                          <w:t>C</w:t>
                        </w:r>
                      </w:p>
                    </w:txbxContent>
                  </v:textbox>
                </v:rect>
                <v:rect id="Rectangle 265" o:spid="_x0000_s1079" style="position:absolute;left:17013;top:11590;width:66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" filled="f" stroked="f">
                  <v:textbox inset="0,0,0,0">
                    <w:txbxContent>
                      <w:p w14:paraId="62647957" w14:textId="77777777" w:rsidR="00B65834" w:rsidRDefault="00B65834" w:rsidP="00B65834">
                        <w:r>
                          <w:rPr>
                            <w:rFonts w:ascii="Times New Roman" w:eastAsia="Times New Roman" w:hAnsi="Times New Roman"/>
                            <w:sz w:val="16"/>
                          </w:rPr>
                          <w:t>6</w:t>
                        </w:r>
                      </w:p>
                    </w:txbxContent>
                  </v:textbox>
                </v:rect>
                <v:rect id="Rectangle 266" o:spid="_x0000_s1080" style="position:absolute;left:17531;top:11007;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" filled="f" stroked="f">
                  <v:textbox inset="0,0,0,0">
                    <w:txbxContent>
                      <w:p w14:paraId="438FE6D5" w14:textId="77777777" w:rsidR="00B65834" w:rsidRDefault="00B65834" w:rsidP="00B65834">
                        <w:r>
                          <w:rPr>
                            <w:rFonts w:ascii="Times New Roman" w:eastAsia="Times New Roman" w:hAnsi="Times New Roman"/>
                            <w:sz w:val="24"/>
                          </w:rPr>
                          <w:t>H</w:t>
                        </w:r>
                      </w:p>
                    </w:txbxContent>
                  </v:textbox>
                </v:rect>
                <v:rect id="Rectangle 267" o:spid="_x0000_s1081" style="position:absolute;left:18632;top:11590;width:135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" filled="f" stroked="f">
                  <v:textbox inset="0,0,0,0">
                    <w:txbxContent>
                      <w:p w14:paraId="02974642" w14:textId="77777777" w:rsidR="00B65834" w:rsidRDefault="00B65834" w:rsidP="00B65834">
                        <w:r>
                          <w:rPr>
                            <w:rFonts w:ascii="Times New Roman" w:eastAsia="Times New Roman" w:hAnsi="Times New Roman"/>
                            <w:sz w:val="16"/>
                          </w:rPr>
                          <w:t>12</w:t>
                        </w:r>
                      </w:p>
                    </w:txbxContent>
                  </v:textbox>
                </v:rect>
                <v:rect id="Rectangle 268" o:spid="_x0000_s1082" style="position:absolute;left:19669;top:11007;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" filled="f" stroked="f">
                  <v:textbox inset="0,0,0,0">
                    <w:txbxContent>
                      <w:p w14:paraId="006F1365" w14:textId="77777777" w:rsidR="00B65834" w:rsidRDefault="00B65834" w:rsidP="00B65834">
                        <w:r>
                          <w:rPr>
                            <w:rFonts w:ascii="Times New Roman" w:eastAsia="Times New Roman" w:hAnsi="Times New Roman"/>
                            <w:sz w:val="24"/>
                          </w:rPr>
                          <w:t>O</w:t>
                        </w:r>
                      </w:p>
                    </w:txbxContent>
                  </v:textbox>
                </v:rect>
                <v:rect id="Rectangle 269" o:spid="_x0000_s1083" style="position:absolute;left:20766;top:1100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" filled="f" stroked="f">
                  <v:textbox inset="0,0,0,0">
                    <w:txbxContent>
                      <w:p w14:paraId="4047ACC3" w14:textId="77777777" w:rsidR="00B65834" w:rsidRDefault="00B65834" w:rsidP="00B65834"/>
                    </w:txbxContent>
                  </v:textbox>
                </v:rect>
                <v:rect id="Rectangle 270" o:spid="_x0000_s1084" style="position:absolute;left:31254;top:11007;width:559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" filled="f" stroked="f">
                  <v:textbox inset="0,0,0,0">
                    <w:txbxContent>
                      <w:p w14:paraId="18BB7F9D" w14:textId="77777777" w:rsidR="00B65834" w:rsidRDefault="00B65834" w:rsidP="00B65834">
                        <w:r>
                          <w:rPr>
                            <w:rFonts w:ascii="Times New Roman" w:eastAsia="Times New Roman" w:hAnsi="Times New Roman"/>
                            <w:sz w:val="24"/>
                          </w:rPr>
                          <w:t>100.61</w:t>
                        </w:r>
                      </w:p>
                    </w:txbxContent>
                  </v:textbox>
                </v:rect>
                <v:rect id="Rectangle 271" o:spid="_x0000_s1085" style="position:absolute;left:35432;top:1100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8z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IiHgxH83QlXQM5+AQAA//8DAFBLAQItABQABgAIAAAAIQDb4fbL7gAAAIUBAAATAAAAAAAA&#10;AAAAAAAAAAAAAABbQ29udGVudF9UeXBlc10ueG1sUEsBAi0AFAAGAAgAAAAhAFr0LFu/AAAAFQEA&#10;AAsAAAAAAAAAAAAAAAAAHwEAAF9yZWxzLy5yZWxzUEsBAi0AFAAGAAgAAAAhAN6ZTzPHAAAA3gAA&#10;AA8AAAAAAAAAAAAAAAAABwIAAGRycy9kb3ducmV2LnhtbFBLBQYAAAAAAwADALcAAAD7AgAAAAA=&#10;" filled="f" stroked="f">
                  <v:textbox inset="0,0,0,0">
                    <w:txbxContent>
                      <w:p w14:paraId="6C1B7B68" w14:textId="77777777" w:rsidR="00B65834" w:rsidRDefault="00B65834" w:rsidP="00B65834"/>
                    </w:txbxContent>
                  </v:textbox>
                </v:rect>
                <v:rect id="Rectangle 272" o:spid="_x0000_s1086" style="position:absolute;left:45829;top:11019;width:81;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" filled="f" stroked="f">
                  <v:textbox inset="0,0,0,0">
                    <w:txbxContent>
                      <w:p w14:paraId="755A28A8" w14:textId="77777777" w:rsidR="00B65834" w:rsidRDefault="00B65834" w:rsidP="00B65834"/>
                    </w:txbxContent>
                  </v:textbox>
                </v:rect>
                <v:rect id="Rectangle 273" o:spid="_x0000_s1087" style="position:absolute;left:50432;top:16225;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" filled="f" stroked="f">
                  <v:textbox inset="0,0,0,0">
                    <w:txbxContent>
                      <w:p w14:paraId="1ED6BA2E" w14:textId="77777777" w:rsidR="00B65834" w:rsidRDefault="00B65834" w:rsidP="00B65834"/>
                    </w:txbxContent>
                  </v:textbox>
                </v:rect>
                <v:rect id="Rectangle 274" o:spid="_x0000_s1088" style="position:absolute;left:762;top:17928;width:1449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" filled="f" stroked="f">
                  <v:textbox inset="0,0,0,0">
                    <w:txbxContent>
                      <w:p w14:paraId="2EB14802" w14:textId="77777777" w:rsidR="00B65834" w:rsidRDefault="00B65834" w:rsidP="00B65834">
                        <w:proofErr w:type="spellStart"/>
                        <w:r>
                          <w:rPr>
                            <w:rFonts w:ascii="Times New Roman" w:eastAsia="Times New Roman" w:hAnsi="Times New Roman"/>
                            <w:sz w:val="24"/>
                          </w:rPr>
                          <w:t>Cinnamyl</w:t>
                        </w:r>
                        <w:proofErr w:type="spellEnd"/>
                        <w:r>
                          <w:rPr>
                            <w:rFonts w:ascii="Times New Roman" w:eastAsia="Times New Roman" w:hAnsi="Times New Roman"/>
                            <w:sz w:val="24"/>
                          </w:rPr>
                          <w:t xml:space="preserve"> alcohol</w:t>
                        </w:r>
                      </w:p>
                    </w:txbxContent>
                  </v:textbox>
                </v:rect>
                <v:rect id="Rectangle 275" o:spid="_x0000_s1089" style="position:absolute;left:11649;top:179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" filled="f" stroked="f">
                  <v:textbox inset="0,0,0,0">
                    <w:txbxContent>
                      <w:p w14:paraId="622451A3" w14:textId="77777777" w:rsidR="00B65834" w:rsidRDefault="00B65834" w:rsidP="00B65834"/>
                    </w:txbxContent>
                  </v:textbox>
                </v:rect>
                <v:rect id="Rectangle 276" o:spid="_x0000_s1090" style="position:absolute;left:16007;top:17928;width:135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" filled="f" stroked="f">
                  <v:textbox inset="0,0,0,0">
                    <w:txbxContent>
                      <w:p w14:paraId="265CBD0C" w14:textId="77777777" w:rsidR="00B65834" w:rsidRDefault="00B65834" w:rsidP="00B65834">
                        <w:r>
                          <w:rPr>
                            <w:rFonts w:ascii="Times New Roman" w:eastAsia="Times New Roman" w:hAnsi="Times New Roman"/>
                            <w:sz w:val="24"/>
                          </w:rPr>
                          <w:t>C</w:t>
                        </w:r>
                      </w:p>
                    </w:txbxContent>
                  </v:textbox>
                </v:rect>
                <v:rect id="Rectangle 277" o:spid="_x0000_s1091" style="position:absolute;left:17013;top:18512;width:66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" filled="f" stroked="f">
                  <v:textbox inset="0,0,0,0">
                    <w:txbxContent>
                      <w:p w14:paraId="4ECD3F3D" w14:textId="77777777" w:rsidR="00B65834" w:rsidRDefault="00B65834" w:rsidP="00B65834">
                        <w:r>
                          <w:rPr>
                            <w:rFonts w:ascii="Times New Roman" w:eastAsia="Times New Roman" w:hAnsi="Times New Roman"/>
                            <w:sz w:val="16"/>
                          </w:rPr>
                          <w:t>9</w:t>
                        </w:r>
                      </w:p>
                    </w:txbxContent>
                  </v:textbox>
                </v:rect>
                <v:rect id="Rectangle 278" o:spid="_x0000_s1092" style="position:absolute;left:17531;top:17928;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p2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xHo3d43glXQM5+AQAA//8DAFBLAQItABQABgAIAAAAIQDb4fbL7gAAAIUBAAATAAAAAAAA&#10;AAAAAAAAAAAAAABbQ29udGVudF9UeXBlc10ueG1sUEsBAi0AFAAGAAgAAAAhAFr0LFu/AAAAFQEA&#10;AAsAAAAAAAAAAAAAAAAAHwEAAF9yZWxzLy5yZWxzUEsBAi0AFAAGAAgAAAAhAEs3enbHAAAA3gAA&#10;AA8AAAAAAAAAAAAAAAAABwIAAGRycy9kb3ducmV2LnhtbFBLBQYAAAAAAwADALcAAAD7AgAAAAA=&#10;" filled="f" stroked="f">
                  <v:textbox inset="0,0,0,0">
                    <w:txbxContent>
                      <w:p w14:paraId="32FFE4BF" w14:textId="77777777" w:rsidR="00B65834" w:rsidRDefault="00B65834" w:rsidP="00B65834">
                        <w:r>
                          <w:rPr>
                            <w:rFonts w:ascii="Times New Roman" w:eastAsia="Times New Roman" w:hAnsi="Times New Roman"/>
                            <w:sz w:val="24"/>
                          </w:rPr>
                          <w:t>H</w:t>
                        </w:r>
                      </w:p>
                    </w:txbxContent>
                  </v:textbox>
                </v:rect>
                <v:rect id="Rectangle 279" o:spid="_x0000_s1093" style="position:absolute;left:18632;top:18512;width:135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" filled="f" stroked="f">
                  <v:textbox inset="0,0,0,0">
                    <w:txbxContent>
                      <w:p w14:paraId="1DF74835" w14:textId="77777777" w:rsidR="00B65834" w:rsidRDefault="00B65834" w:rsidP="00B65834">
                        <w:r>
                          <w:rPr>
                            <w:rFonts w:ascii="Times New Roman" w:eastAsia="Times New Roman" w:hAnsi="Times New Roman"/>
                            <w:sz w:val="16"/>
                          </w:rPr>
                          <w:t>10</w:t>
                        </w:r>
                      </w:p>
                    </w:txbxContent>
                  </v:textbox>
                </v:rect>
                <v:rect id="Rectangle 280" o:spid="_x0000_s1094" style="position:absolute;left:19669;top:17928;width:146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" filled="f" stroked="f">
                  <v:textbox inset="0,0,0,0">
                    <w:txbxContent>
                      <w:p w14:paraId="3299E468" w14:textId="77777777" w:rsidR="00B65834" w:rsidRDefault="00B65834" w:rsidP="00B65834">
                        <w:r>
                          <w:rPr>
                            <w:rFonts w:ascii="Times New Roman" w:eastAsia="Times New Roman" w:hAnsi="Times New Roman"/>
                            <w:sz w:val="24"/>
                          </w:rPr>
                          <w:t>O</w:t>
                        </w:r>
                      </w:p>
                    </w:txbxContent>
                  </v:textbox>
                </v:rect>
                <v:rect id="Rectangle 281" o:spid="_x0000_s1095" style="position:absolute;left:20766;top:179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" filled="f" stroked="f">
                  <v:textbox inset="0,0,0,0">
                    <w:txbxContent>
                      <w:p w14:paraId="54DC4ABD" w14:textId="77777777" w:rsidR="00B65834" w:rsidRDefault="00B65834" w:rsidP="00B65834"/>
                    </w:txbxContent>
                  </v:textbox>
                </v:rect>
                <v:rect id="Rectangle 282" o:spid="_x0000_s1096" style="position:absolute;left:31254;top:17928;width:559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" filled="f" stroked="f">
                  <v:textbox inset="0,0,0,0">
                    <w:txbxContent>
                      <w:p w14:paraId="222C1026" w14:textId="77777777" w:rsidR="00B65834" w:rsidRDefault="00B65834" w:rsidP="00B65834">
                        <w:r>
                          <w:rPr>
                            <w:rFonts w:ascii="Times New Roman" w:eastAsia="Times New Roman" w:hAnsi="Times New Roman"/>
                            <w:sz w:val="24"/>
                          </w:rPr>
                          <w:t>134.17</w:t>
                        </w:r>
                      </w:p>
                    </w:txbxContent>
                  </v:textbox>
                </v:rect>
                <v:rect id="Rectangle 283" o:spid="_x0000_s1097" style="position:absolute;left:35432;top:179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" filled="f" stroked="f">
                  <v:textbox inset="0,0,0,0">
                    <w:txbxContent>
                      <w:p w14:paraId="0F745354" w14:textId="77777777" w:rsidR="00B65834" w:rsidRDefault="00B65834" w:rsidP="00B65834"/>
                    </w:txbxContent>
                  </v:textbox>
                </v:rect>
                <v:rect id="Rectangle 284" o:spid="_x0000_s1098" style="position:absolute;left:58969;top:21651;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" filled="f" stroked="f">
                  <v:textbox inset="0,0,0,0">
                    <w:txbxContent>
                      <w:p w14:paraId="7CAD88F7" w14:textId="77777777" w:rsidR="00B65834" w:rsidRDefault="00B65834" w:rsidP="00B65834"/>
                    </w:txbxContent>
                  </v:textbox>
                </v:rect>
                <v:shape id="Shape 49262" o:spid="_x0000_s1099" style="position:absolute;top:23187;width:15337;height:91;visibility:visible;mso-wrap-style:square;v-text-anchor:top" coordsize="15337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" path="m,l1533779,r,9144l,9144,,e" fillcolor="black" stroked="f" strokeweight="0">
                  <v:stroke opacity="0" miterlimit="10" joinstyle="miter"/>
                  <v:path o:connecttype="custom" o:connectlocs="0,0;153,0;153,1;0,1;0,0" o:connectangles="0,0,0,0,0"/>
                </v:shape>
                <v:shape id="Shape 49263" o:spid="_x0000_s1100" style="position:absolute;left:15245;top:231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64" o:spid="_x0000_s1101" style="position:absolute;left:15306;top:23187;width:15276;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" path="m,l1527683,r,9144l,9144,,e" fillcolor="black" stroked="f" strokeweight="0">
                  <v:stroke opacity="0" miterlimit="10" joinstyle="miter"/>
                  <v:path o:connecttype="custom" o:connectlocs="0,0;153,0;153,1;0,1;0,0" o:connectangles="0,0,0,0,0"/>
                </v:shape>
                <v:shape id="Shape 49265" o:spid="_x0000_s1102" style="position:absolute;left:30492;top:231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66" o:spid="_x0000_s1103" style="position:absolute;left:30553;top:23187;width:15276;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" path="m,l1527683,r,9144l,9144,,e" fillcolor="black" stroked="f" strokeweight="0">
                  <v:stroke opacity="0" miterlimit="10" joinstyle="miter"/>
                  <v:path o:connecttype="custom" o:connectlocs="0,0;153,0;153,1;0,1;0,0" o:connectangles="0,0,0,0,0"/>
                </v:shape>
                <v:shape id="Shape 49267" o:spid="_x0000_s1104" style="position:absolute;left:45738;top:231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" path="m,l9144,r,9144l,9144,,e" fillcolor="black" stroked="f" strokeweight="0">
                  <v:stroke opacity="0" miterlimit="10" joinstyle="miter"/>
                  <v:path o:connecttype="custom" o:connectlocs="0,0;1,0;1,1;0,1;0,0" o:connectangles="0,0,0,0,0"/>
                </v:shape>
                <v:shape id="Shape 49268" o:spid="_x0000_s1105" style="position:absolute;left:45799;top:23187;width:15276;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" path="m,l1527683,r,9144l,9144,,e" fillcolor="black" stroked="f" strokeweight="0">
                  <v:stroke opacity="0" miterlimit="10" joinstyle="miter"/>
                  <v:path o:connecttype="custom" o:connectlocs="0,0;153,0;153,1;0,1;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 o:spid="_x0000_s1106" type="#_x0000_t75" style="position:absolute;left:47479;top:4054;width:6464;height:17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" stroked="t">
                  <v:stroke joinstyle="round"/>
                  <v:imagedata r:id="rId12" o:title=""/>
                  <o:lock v:ext="edit" aspectratio="f"/>
                </v:shape>
                <v:shape id="Picture 400" o:spid="_x0000_s1107" type="#_x0000_t75" style="position:absolute;left:46673;top:7485;width:8639;height:32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" stroked="t">
                  <v:stroke joinstyle="round"/>
                  <v:imagedata r:id="rId13" o:title=""/>
                  <o:lock v:ext="edit" aspectratio="f"/>
                </v:shape>
                <v:shape id="Picture 402" o:spid="_x0000_s1108" type="#_x0000_t75" style="position:absolute;left:46762;top:11299;width:3675;height:60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" stroked="t">
                  <v:stroke joinstyle="round"/>
                  <v:imagedata r:id="rId14" o:title=""/>
                  <o:lock v:ext="edit" aspectratio="f"/>
                </v:shape>
                <v:shape id="Picture 404" o:spid="_x0000_s1109" type="#_x0000_t75" style="position:absolute;left:46673;top:17916;width:12287;height:48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" stroked="t">
                  <v:stroke joinstyle="round"/>
                  <v:imagedata r:id="rId15" o:title=""/>
                  <o:lock v:ext="edit" aspectratio="f"/>
                </v:shape>
                <w10:anchorlock/>
              </v:group>
            </w:pict>
          </mc:Fallback>
        </mc:AlternateContent>
      </w:r>
    </w:p>
    <w:p w14:paraId="6E9AE12F" w14:textId="77777777" w:rsidR="00B65834" w:rsidRPr="000800B5" w:rsidRDefault="00B65834" w:rsidP="00B65834">
      <w:pPr>
        <w:pStyle w:val="BodyL"/>
        <w:suppressAutoHyphens/>
        <w:spacing w:line="276" w:lineRule="auto"/>
        <w:rPr>
          <w:rFonts w:ascii="Arial" w:eastAsia="SimSun" w:hAnsi="Arial" w:cs="Arial"/>
          <w:sz w:val="20"/>
          <w:lang w:val="en-IN"/>
        </w:rPr>
      </w:pPr>
    </w:p>
    <w:p w14:paraId="46BDC9ED" w14:textId="77777777" w:rsidR="00B65834" w:rsidRPr="000800B5" w:rsidRDefault="00B65834" w:rsidP="00B65834">
      <w:pPr>
        <w:pStyle w:val="BodyL"/>
        <w:suppressAutoHyphens/>
        <w:spacing w:line="276" w:lineRule="auto"/>
        <w:jc w:val="center"/>
        <w:rPr>
          <w:rFonts w:ascii="Arial" w:eastAsia="SimSun" w:hAnsi="Arial" w:cs="Arial"/>
          <w:sz w:val="20"/>
          <w:lang w:val="en-IN"/>
        </w:rPr>
      </w:pPr>
      <w:r w:rsidRPr="000800B5">
        <w:rPr>
          <w:rFonts w:ascii="Arial" w:eastAsia="SimSun" w:hAnsi="Arial" w:cs="Arial"/>
          <w:sz w:val="20"/>
          <w:lang w:val="en-IN"/>
        </w:rPr>
        <w:t>Tabl</w:t>
      </w:r>
      <w:r w:rsidRPr="000800B5">
        <w:rPr>
          <w:rFonts w:ascii="Arial" w:eastAsia="SimSun" w:hAnsi="Arial" w:cs="Arial"/>
          <w:sz w:val="20"/>
          <w:u w:val="single"/>
          <w:lang w:val="en-IN"/>
        </w:rPr>
        <w:t xml:space="preserve">e 2- General information about </w:t>
      </w:r>
      <w:proofErr w:type="gramStart"/>
      <w:r w:rsidRPr="000800B5">
        <w:rPr>
          <w:rFonts w:ascii="Arial" w:eastAsia="SimSun" w:hAnsi="Arial" w:cs="Arial"/>
          <w:sz w:val="20"/>
          <w:u w:val="single"/>
          <w:lang w:val="en-IN"/>
        </w:rPr>
        <w:t>Oxidizing</w:t>
      </w:r>
      <w:proofErr w:type="gramEnd"/>
      <w:r w:rsidRPr="000800B5">
        <w:rPr>
          <w:rFonts w:ascii="Arial" w:eastAsia="SimSun" w:hAnsi="Arial" w:cs="Arial"/>
          <w:sz w:val="20"/>
          <w:u w:val="single"/>
          <w:lang w:val="en-IN"/>
        </w:rPr>
        <w:t xml:space="preserve"> agents</w:t>
      </w:r>
    </w:p>
    <w:tbl>
      <w:tblPr>
        <w:tblW w:w="9604" w:type="dxa"/>
        <w:tblInd w:w="149" w:type="dxa"/>
        <w:tblCellMar>
          <w:right w:w="85" w:type="dxa"/>
        </w:tblCellMar>
        <w:tblLook w:val="04A0" w:firstRow="1" w:lastRow="0" w:firstColumn="1" w:lastColumn="0" w:noHBand="0" w:noVBand="1"/>
      </w:tblPr>
      <w:tblGrid>
        <w:gridCol w:w="2291"/>
        <w:gridCol w:w="2334"/>
        <w:gridCol w:w="2163"/>
        <w:gridCol w:w="2816"/>
      </w:tblGrid>
      <w:tr w:rsidR="00B65834" w:rsidRPr="000800B5" w14:paraId="20CF1A0C" w14:textId="77777777" w:rsidTr="00B65834">
        <w:trPr>
          <w:trHeight w:val="279"/>
        </w:trPr>
        <w:tc>
          <w:tcPr>
            <w:tcW w:w="2507" w:type="dxa"/>
            <w:tcBorders>
              <w:top w:val="single" w:sz="4" w:space="0" w:color="000000"/>
              <w:left w:val="nil"/>
              <w:bottom w:val="single" w:sz="4" w:space="0" w:color="000000"/>
              <w:right w:val="nil"/>
            </w:tcBorders>
          </w:tcPr>
          <w:p w14:paraId="79F85AB1" w14:textId="77777777" w:rsidR="00B65834" w:rsidRPr="000800B5" w:rsidRDefault="00B65834" w:rsidP="00B65834">
            <w:pPr>
              <w:pStyle w:val="BodyL"/>
              <w:suppressAutoHyphens/>
              <w:spacing w:line="276" w:lineRule="auto"/>
              <w:rPr>
                <w:rFonts w:ascii="Arial" w:eastAsia="SimSun" w:hAnsi="Arial" w:cs="Arial"/>
                <w:sz w:val="20"/>
                <w:lang w:val="en-IN"/>
              </w:rPr>
            </w:pPr>
            <w:r w:rsidRPr="000800B5">
              <w:rPr>
                <w:rFonts w:ascii="Arial" w:eastAsia="SimSun" w:hAnsi="Arial" w:cs="Arial"/>
                <w:sz w:val="20"/>
                <w:lang w:val="en-IN"/>
              </w:rPr>
              <w:t xml:space="preserve">Name </w:t>
            </w:r>
          </w:p>
        </w:tc>
        <w:tc>
          <w:tcPr>
            <w:tcW w:w="2401" w:type="dxa"/>
            <w:tcBorders>
              <w:top w:val="nil"/>
              <w:left w:val="nil"/>
              <w:bottom w:val="single" w:sz="4" w:space="0" w:color="000000"/>
              <w:right w:val="nil"/>
            </w:tcBorders>
          </w:tcPr>
          <w:p w14:paraId="47BC3116" w14:textId="77777777" w:rsidR="00B65834" w:rsidRPr="000800B5" w:rsidRDefault="00B65834" w:rsidP="00B65834">
            <w:pPr>
              <w:pStyle w:val="BodyL"/>
              <w:suppressAutoHyphens/>
              <w:spacing w:line="276" w:lineRule="auto"/>
              <w:ind w:firstLine="0"/>
              <w:rPr>
                <w:rFonts w:ascii="Arial" w:eastAsia="SimSun" w:hAnsi="Arial" w:cs="Arial"/>
                <w:sz w:val="20"/>
                <w:lang w:val="en-IN"/>
              </w:rPr>
            </w:pPr>
            <w:r w:rsidRPr="000800B5">
              <w:rPr>
                <w:rFonts w:ascii="Arial" w:eastAsia="SimSun" w:hAnsi="Arial" w:cs="Arial"/>
                <w:sz w:val="20"/>
                <w:lang w:val="en-IN"/>
              </w:rPr>
              <w:t>Molecular formula</w:t>
            </w:r>
          </w:p>
        </w:tc>
        <w:tc>
          <w:tcPr>
            <w:tcW w:w="2401" w:type="dxa"/>
            <w:tcBorders>
              <w:top w:val="nil"/>
              <w:left w:val="nil"/>
              <w:bottom w:val="single" w:sz="4" w:space="0" w:color="000000"/>
              <w:right w:val="nil"/>
            </w:tcBorders>
          </w:tcPr>
          <w:p w14:paraId="19B3EB57" w14:textId="77777777" w:rsidR="00B65834" w:rsidRPr="000800B5" w:rsidRDefault="00B65834" w:rsidP="00B65834">
            <w:pPr>
              <w:pStyle w:val="BodyL"/>
              <w:suppressAutoHyphens/>
              <w:spacing w:line="276" w:lineRule="auto"/>
              <w:rPr>
                <w:rFonts w:ascii="Arial" w:eastAsia="SimSun" w:hAnsi="Arial" w:cs="Arial"/>
                <w:sz w:val="20"/>
                <w:lang w:val="en-IN"/>
              </w:rPr>
            </w:pPr>
            <w:r w:rsidRPr="000800B5">
              <w:rPr>
                <w:rFonts w:ascii="Arial" w:eastAsia="SimSun" w:hAnsi="Arial" w:cs="Arial"/>
                <w:sz w:val="20"/>
                <w:lang w:val="en-IN"/>
              </w:rPr>
              <w:t>Molar mass(g/</w:t>
            </w:r>
            <w:proofErr w:type="spellStart"/>
            <w:r w:rsidRPr="000800B5">
              <w:rPr>
                <w:rFonts w:ascii="Arial" w:eastAsia="SimSun" w:hAnsi="Arial" w:cs="Arial"/>
                <w:sz w:val="20"/>
                <w:lang w:val="en-IN"/>
              </w:rPr>
              <w:t>mol</w:t>
            </w:r>
            <w:proofErr w:type="spellEnd"/>
            <w:r w:rsidRPr="000800B5">
              <w:rPr>
                <w:rFonts w:ascii="Arial" w:eastAsia="SimSun" w:hAnsi="Arial" w:cs="Arial"/>
                <w:sz w:val="20"/>
                <w:lang w:val="en-IN"/>
              </w:rPr>
              <w:t xml:space="preserve">) </w:t>
            </w:r>
          </w:p>
        </w:tc>
        <w:tc>
          <w:tcPr>
            <w:tcW w:w="2295" w:type="dxa"/>
            <w:tcBorders>
              <w:top w:val="single" w:sz="4" w:space="0" w:color="000000"/>
              <w:left w:val="nil"/>
              <w:bottom w:val="single" w:sz="4" w:space="0" w:color="000000"/>
              <w:right w:val="nil"/>
            </w:tcBorders>
          </w:tcPr>
          <w:p w14:paraId="265833FC" w14:textId="77777777" w:rsidR="00B65834" w:rsidRPr="000800B5" w:rsidRDefault="00B65834" w:rsidP="00B65834">
            <w:pPr>
              <w:pStyle w:val="BodyL"/>
              <w:suppressAutoHyphens/>
              <w:spacing w:line="276" w:lineRule="auto"/>
              <w:rPr>
                <w:rFonts w:ascii="Arial" w:eastAsia="SimSun" w:hAnsi="Arial" w:cs="Arial"/>
                <w:sz w:val="20"/>
                <w:lang w:val="en-IN"/>
              </w:rPr>
            </w:pPr>
            <w:r w:rsidRPr="000800B5">
              <w:rPr>
                <w:rFonts w:ascii="Arial" w:eastAsia="SimSun" w:hAnsi="Arial" w:cs="Arial"/>
                <w:sz w:val="20"/>
                <w:lang w:val="en-IN"/>
              </w:rPr>
              <w:t xml:space="preserve">Structural formula </w:t>
            </w:r>
          </w:p>
        </w:tc>
      </w:tr>
      <w:tr w:rsidR="00B65834" w:rsidRPr="000800B5" w14:paraId="54954D69" w14:textId="77777777" w:rsidTr="00B65834">
        <w:trPr>
          <w:trHeight w:val="1969"/>
        </w:trPr>
        <w:tc>
          <w:tcPr>
            <w:tcW w:w="2507" w:type="dxa"/>
            <w:tcBorders>
              <w:top w:val="single" w:sz="4" w:space="0" w:color="000000"/>
              <w:left w:val="nil"/>
              <w:bottom w:val="single" w:sz="4" w:space="0" w:color="000000"/>
              <w:right w:val="nil"/>
            </w:tcBorders>
          </w:tcPr>
          <w:p w14:paraId="44270D7C" w14:textId="77777777" w:rsidR="00B65834" w:rsidRPr="000800B5" w:rsidRDefault="00B65834" w:rsidP="00B65834">
            <w:pPr>
              <w:pStyle w:val="BodyL"/>
              <w:suppressAutoHyphens/>
              <w:spacing w:line="276" w:lineRule="auto"/>
              <w:ind w:firstLine="0"/>
              <w:rPr>
                <w:rFonts w:ascii="Arial" w:eastAsia="SimSun" w:hAnsi="Arial" w:cs="Arial"/>
                <w:sz w:val="20"/>
                <w:lang w:val="en-IN"/>
              </w:rPr>
            </w:pPr>
            <w:proofErr w:type="spellStart"/>
            <w:r w:rsidRPr="000800B5">
              <w:rPr>
                <w:rFonts w:ascii="Arial" w:eastAsia="SimSun" w:hAnsi="Arial" w:cs="Arial"/>
                <w:sz w:val="20"/>
                <w:lang w:val="en-IN"/>
              </w:rPr>
              <w:t>Pyridinium</w:t>
            </w:r>
            <w:proofErr w:type="spellEnd"/>
            <w:r w:rsidRPr="000800B5">
              <w:rPr>
                <w:rFonts w:ascii="Arial" w:eastAsia="SimSun" w:hAnsi="Arial" w:cs="Arial"/>
                <w:sz w:val="20"/>
                <w:lang w:val="en-IN"/>
              </w:rPr>
              <w:t xml:space="preserve"> </w:t>
            </w:r>
          </w:p>
          <w:p w14:paraId="293D20B2" w14:textId="77777777" w:rsidR="00B65834" w:rsidRPr="000800B5" w:rsidRDefault="00B65834" w:rsidP="00B65834">
            <w:pPr>
              <w:pStyle w:val="BodyL"/>
              <w:suppressAutoHyphens/>
              <w:spacing w:line="276" w:lineRule="auto"/>
              <w:ind w:firstLine="0"/>
              <w:rPr>
                <w:rFonts w:ascii="Arial" w:eastAsia="SimSun" w:hAnsi="Arial" w:cs="Arial"/>
                <w:sz w:val="20"/>
                <w:lang w:val="en-IN"/>
              </w:rPr>
            </w:pPr>
            <w:proofErr w:type="spellStart"/>
            <w:r w:rsidRPr="000800B5">
              <w:rPr>
                <w:rFonts w:ascii="Arial" w:eastAsia="SimSun" w:hAnsi="Arial" w:cs="Arial"/>
                <w:sz w:val="20"/>
                <w:lang w:val="en-IN"/>
              </w:rPr>
              <w:t>chlorochromate</w:t>
            </w:r>
            <w:proofErr w:type="spellEnd"/>
            <w:r w:rsidRPr="000800B5">
              <w:rPr>
                <w:rFonts w:ascii="Arial" w:eastAsia="SimSun" w:hAnsi="Arial" w:cs="Arial"/>
                <w:sz w:val="20"/>
                <w:lang w:val="en-IN"/>
              </w:rPr>
              <w:t xml:space="preserve"> </w:t>
            </w:r>
          </w:p>
          <w:p w14:paraId="291C0D8E" w14:textId="77777777" w:rsidR="00B65834" w:rsidRPr="000800B5" w:rsidRDefault="00B65834" w:rsidP="00B65834">
            <w:pPr>
              <w:pStyle w:val="BodyL"/>
              <w:suppressAutoHyphens/>
              <w:spacing w:line="276" w:lineRule="auto"/>
              <w:rPr>
                <w:rFonts w:ascii="Arial" w:eastAsia="SimSun" w:hAnsi="Arial" w:cs="Arial"/>
                <w:sz w:val="20"/>
                <w:lang w:val="en-IN"/>
              </w:rPr>
            </w:pPr>
          </w:p>
          <w:p w14:paraId="3440BF9A" w14:textId="77777777" w:rsidR="00B65834" w:rsidRPr="000800B5" w:rsidRDefault="00B65834" w:rsidP="00B65834">
            <w:pPr>
              <w:pStyle w:val="BodyL"/>
              <w:suppressAutoHyphens/>
              <w:spacing w:line="276" w:lineRule="auto"/>
              <w:rPr>
                <w:rFonts w:ascii="Arial" w:eastAsia="SimSun" w:hAnsi="Arial" w:cs="Arial"/>
                <w:sz w:val="20"/>
                <w:lang w:val="en-IN"/>
              </w:rPr>
            </w:pPr>
          </w:p>
          <w:p w14:paraId="33034792" w14:textId="77777777" w:rsidR="00B65834" w:rsidRPr="000800B5" w:rsidRDefault="00B65834" w:rsidP="00B65834">
            <w:pPr>
              <w:pStyle w:val="BodyL"/>
              <w:suppressAutoHyphens/>
              <w:spacing w:line="276" w:lineRule="auto"/>
              <w:rPr>
                <w:rFonts w:ascii="Arial" w:eastAsia="SimSun" w:hAnsi="Arial" w:cs="Arial"/>
                <w:sz w:val="20"/>
                <w:lang w:val="en-IN"/>
              </w:rPr>
            </w:pPr>
          </w:p>
          <w:p w14:paraId="1FDD709A" w14:textId="77777777" w:rsidR="00B65834" w:rsidRPr="000800B5" w:rsidRDefault="00B65834" w:rsidP="00B65834">
            <w:pPr>
              <w:pStyle w:val="BodyL"/>
              <w:suppressAutoHyphens/>
              <w:spacing w:line="276" w:lineRule="auto"/>
              <w:ind w:firstLine="0"/>
              <w:rPr>
                <w:rFonts w:ascii="Arial" w:eastAsia="SimSun" w:hAnsi="Arial" w:cs="Arial"/>
                <w:sz w:val="20"/>
                <w:lang w:val="en-IN"/>
              </w:rPr>
            </w:pPr>
            <w:proofErr w:type="spellStart"/>
            <w:r w:rsidRPr="000800B5">
              <w:rPr>
                <w:rFonts w:ascii="Arial" w:eastAsia="SimSun" w:hAnsi="Arial" w:cs="Arial"/>
                <w:sz w:val="20"/>
                <w:lang w:val="en-IN"/>
              </w:rPr>
              <w:t>Pyridinium</w:t>
            </w:r>
            <w:proofErr w:type="spellEnd"/>
            <w:r w:rsidRPr="000800B5">
              <w:rPr>
                <w:rFonts w:ascii="Arial" w:eastAsia="SimSun" w:hAnsi="Arial" w:cs="Arial"/>
                <w:sz w:val="20"/>
                <w:lang w:val="en-IN"/>
              </w:rPr>
              <w:t xml:space="preserve">     dichromate </w:t>
            </w:r>
          </w:p>
        </w:tc>
        <w:tc>
          <w:tcPr>
            <w:tcW w:w="2401" w:type="dxa"/>
            <w:tcBorders>
              <w:top w:val="single" w:sz="4" w:space="0" w:color="000000"/>
              <w:left w:val="nil"/>
              <w:bottom w:val="single" w:sz="4" w:space="0" w:color="000000"/>
              <w:right w:val="nil"/>
            </w:tcBorders>
          </w:tcPr>
          <w:p w14:paraId="0D357F24" w14:textId="77777777" w:rsidR="00B65834" w:rsidRPr="000800B5" w:rsidRDefault="00B65834" w:rsidP="00B65834">
            <w:pPr>
              <w:pStyle w:val="BodyL"/>
              <w:suppressAutoHyphens/>
              <w:spacing w:line="276" w:lineRule="auto"/>
              <w:rPr>
                <w:rFonts w:ascii="Arial" w:eastAsia="SimSun" w:hAnsi="Arial" w:cs="Arial"/>
                <w:sz w:val="20"/>
                <w:lang w:val="en-IN"/>
              </w:rPr>
            </w:pPr>
            <w:r w:rsidRPr="000800B5">
              <w:rPr>
                <w:rFonts w:ascii="Arial" w:eastAsia="SimSun" w:hAnsi="Arial" w:cs="Arial"/>
                <w:sz w:val="20"/>
                <w:lang w:val="en-IN"/>
              </w:rPr>
              <w:t>C</w:t>
            </w:r>
            <w:r w:rsidRPr="000800B5">
              <w:rPr>
                <w:rFonts w:ascii="Arial" w:eastAsia="SimSun" w:hAnsi="Arial" w:cs="Arial"/>
                <w:sz w:val="20"/>
                <w:vertAlign w:val="subscript"/>
                <w:lang w:val="en-IN"/>
              </w:rPr>
              <w:t>5</w:t>
            </w:r>
            <w:r w:rsidRPr="000800B5">
              <w:rPr>
                <w:rFonts w:ascii="Arial" w:eastAsia="SimSun" w:hAnsi="Arial" w:cs="Arial"/>
                <w:sz w:val="20"/>
                <w:lang w:val="en-IN"/>
              </w:rPr>
              <w:t>H</w:t>
            </w:r>
            <w:r w:rsidRPr="000800B5">
              <w:rPr>
                <w:rFonts w:ascii="Arial" w:eastAsia="SimSun" w:hAnsi="Arial" w:cs="Arial"/>
                <w:sz w:val="20"/>
                <w:vertAlign w:val="subscript"/>
                <w:lang w:val="en-IN"/>
              </w:rPr>
              <w:t>5</w:t>
            </w:r>
            <w:r w:rsidRPr="000800B5">
              <w:rPr>
                <w:rFonts w:ascii="Arial" w:eastAsia="SimSun" w:hAnsi="Arial" w:cs="Arial"/>
                <w:sz w:val="20"/>
                <w:lang w:val="en-IN"/>
              </w:rPr>
              <w:t>NHClCrO</w:t>
            </w:r>
            <w:r w:rsidRPr="000800B5">
              <w:rPr>
                <w:rFonts w:ascii="Arial" w:eastAsia="SimSun" w:hAnsi="Arial" w:cs="Arial"/>
                <w:sz w:val="20"/>
                <w:vertAlign w:val="subscript"/>
                <w:lang w:val="en-IN"/>
              </w:rPr>
              <w:t xml:space="preserve">3 </w:t>
            </w:r>
          </w:p>
          <w:p w14:paraId="585B4E96" w14:textId="77777777" w:rsidR="00B65834" w:rsidRPr="000800B5" w:rsidRDefault="00B65834" w:rsidP="00B65834">
            <w:pPr>
              <w:pStyle w:val="BodyL"/>
              <w:suppressAutoHyphens/>
              <w:spacing w:line="276" w:lineRule="auto"/>
              <w:rPr>
                <w:rFonts w:ascii="Arial" w:eastAsia="SimSun" w:hAnsi="Arial" w:cs="Arial"/>
                <w:sz w:val="20"/>
                <w:lang w:val="en-IN"/>
              </w:rPr>
            </w:pPr>
          </w:p>
          <w:p w14:paraId="41E2A769" w14:textId="77777777" w:rsidR="00B65834" w:rsidRPr="000800B5" w:rsidRDefault="00B65834" w:rsidP="00B65834">
            <w:pPr>
              <w:pStyle w:val="BodyL"/>
              <w:suppressAutoHyphens/>
              <w:spacing w:line="276" w:lineRule="auto"/>
              <w:rPr>
                <w:rFonts w:ascii="Arial" w:eastAsia="SimSun" w:hAnsi="Arial" w:cs="Arial"/>
                <w:sz w:val="20"/>
                <w:lang w:val="en-IN"/>
              </w:rPr>
            </w:pPr>
          </w:p>
          <w:p w14:paraId="2F3D3599" w14:textId="77777777" w:rsidR="00B65834" w:rsidRPr="000800B5" w:rsidRDefault="00B65834" w:rsidP="00B65834">
            <w:pPr>
              <w:pStyle w:val="BodyL"/>
              <w:suppressAutoHyphens/>
              <w:spacing w:line="276" w:lineRule="auto"/>
              <w:rPr>
                <w:rFonts w:ascii="Arial" w:eastAsia="SimSun" w:hAnsi="Arial" w:cs="Arial"/>
                <w:sz w:val="20"/>
                <w:lang w:val="en-IN"/>
              </w:rPr>
            </w:pPr>
          </w:p>
          <w:p w14:paraId="5A3DE8E0" w14:textId="77777777" w:rsidR="00B65834" w:rsidRPr="000800B5" w:rsidRDefault="00B65834" w:rsidP="00B65834">
            <w:pPr>
              <w:pStyle w:val="BodyL"/>
              <w:suppressAutoHyphens/>
              <w:spacing w:line="276" w:lineRule="auto"/>
              <w:rPr>
                <w:rFonts w:ascii="Arial" w:eastAsia="SimSun" w:hAnsi="Arial" w:cs="Arial"/>
                <w:sz w:val="20"/>
                <w:lang w:val="en-IN"/>
              </w:rPr>
            </w:pPr>
          </w:p>
          <w:p w14:paraId="141BBF5B" w14:textId="77777777" w:rsidR="00B65834" w:rsidRPr="000800B5" w:rsidRDefault="00B65834" w:rsidP="00B65834">
            <w:pPr>
              <w:pStyle w:val="BodyL"/>
              <w:suppressAutoHyphens/>
              <w:spacing w:line="276" w:lineRule="auto"/>
              <w:rPr>
                <w:rFonts w:ascii="Arial" w:eastAsia="SimSun" w:hAnsi="Arial" w:cs="Arial"/>
                <w:sz w:val="20"/>
                <w:lang w:val="en-IN"/>
              </w:rPr>
            </w:pPr>
            <w:r w:rsidRPr="000800B5">
              <w:rPr>
                <w:rFonts w:ascii="Arial" w:eastAsia="SimSun" w:hAnsi="Arial" w:cs="Arial"/>
                <w:sz w:val="20"/>
                <w:lang w:val="en-IN"/>
              </w:rPr>
              <w:t>C</w:t>
            </w:r>
            <w:r w:rsidRPr="000800B5">
              <w:rPr>
                <w:rFonts w:ascii="Arial" w:eastAsia="SimSun" w:hAnsi="Arial" w:cs="Arial"/>
                <w:sz w:val="20"/>
                <w:vertAlign w:val="subscript"/>
                <w:lang w:val="en-IN"/>
              </w:rPr>
              <w:t>10</w:t>
            </w:r>
            <w:r w:rsidRPr="000800B5">
              <w:rPr>
                <w:rFonts w:ascii="Arial" w:eastAsia="SimSun" w:hAnsi="Arial" w:cs="Arial"/>
                <w:sz w:val="20"/>
                <w:lang w:val="en-IN"/>
              </w:rPr>
              <w:t>H</w:t>
            </w:r>
            <w:r w:rsidRPr="000800B5">
              <w:rPr>
                <w:rFonts w:ascii="Arial" w:eastAsia="SimSun" w:hAnsi="Arial" w:cs="Arial"/>
                <w:sz w:val="20"/>
                <w:vertAlign w:val="subscript"/>
                <w:lang w:val="en-IN"/>
              </w:rPr>
              <w:t>12</w:t>
            </w:r>
            <w:r w:rsidRPr="000800B5">
              <w:rPr>
                <w:rFonts w:ascii="Arial" w:eastAsia="SimSun" w:hAnsi="Arial" w:cs="Arial"/>
                <w:sz w:val="20"/>
                <w:lang w:val="en-IN"/>
              </w:rPr>
              <w:t>N2Cr</w:t>
            </w:r>
            <w:r w:rsidRPr="000800B5">
              <w:rPr>
                <w:rFonts w:ascii="Arial" w:eastAsia="SimSun" w:hAnsi="Arial" w:cs="Arial"/>
                <w:sz w:val="20"/>
                <w:vertAlign w:val="subscript"/>
                <w:lang w:val="en-IN"/>
              </w:rPr>
              <w:t>2</w:t>
            </w:r>
            <w:r w:rsidRPr="000800B5">
              <w:rPr>
                <w:rFonts w:ascii="Arial" w:eastAsia="SimSun" w:hAnsi="Arial" w:cs="Arial"/>
                <w:sz w:val="20"/>
                <w:lang w:val="en-IN"/>
              </w:rPr>
              <w:t>O</w:t>
            </w:r>
            <w:r w:rsidRPr="000800B5">
              <w:rPr>
                <w:rFonts w:ascii="Arial" w:eastAsia="SimSun" w:hAnsi="Arial" w:cs="Arial"/>
                <w:sz w:val="20"/>
                <w:vertAlign w:val="subscript"/>
                <w:lang w:val="en-IN"/>
              </w:rPr>
              <w:t>7</w:t>
            </w:r>
          </w:p>
        </w:tc>
        <w:tc>
          <w:tcPr>
            <w:tcW w:w="2401" w:type="dxa"/>
            <w:tcBorders>
              <w:top w:val="single" w:sz="4" w:space="0" w:color="000000"/>
              <w:left w:val="nil"/>
              <w:bottom w:val="single" w:sz="4" w:space="0" w:color="000000"/>
              <w:right w:val="nil"/>
            </w:tcBorders>
          </w:tcPr>
          <w:p w14:paraId="0788C1B5" w14:textId="77777777" w:rsidR="00B65834" w:rsidRPr="000800B5" w:rsidRDefault="00B65834" w:rsidP="00B65834">
            <w:pPr>
              <w:pStyle w:val="BodyL"/>
              <w:suppressAutoHyphens/>
              <w:spacing w:line="276" w:lineRule="auto"/>
              <w:rPr>
                <w:rFonts w:ascii="Arial" w:eastAsia="SimSun" w:hAnsi="Arial" w:cs="Arial"/>
                <w:sz w:val="20"/>
                <w:lang w:val="en-IN"/>
              </w:rPr>
            </w:pPr>
            <w:r w:rsidRPr="000800B5">
              <w:rPr>
                <w:rFonts w:ascii="Arial" w:eastAsia="SimSun" w:hAnsi="Arial" w:cs="Arial"/>
                <w:sz w:val="20"/>
                <w:lang w:val="en-IN"/>
              </w:rPr>
              <w:t xml:space="preserve">215.55  </w:t>
            </w:r>
            <w:r w:rsidRPr="000800B5">
              <w:rPr>
                <w:rFonts w:ascii="Arial" w:eastAsia="SimSun" w:hAnsi="Arial" w:cs="Arial"/>
                <w:sz w:val="20"/>
                <w:lang w:val="en-IN"/>
              </w:rPr>
              <w:tab/>
            </w:r>
          </w:p>
          <w:p w14:paraId="247BE059" w14:textId="77777777" w:rsidR="00B65834" w:rsidRPr="000800B5" w:rsidRDefault="00B65834" w:rsidP="00B65834">
            <w:pPr>
              <w:pStyle w:val="BodyL"/>
              <w:suppressAutoHyphens/>
              <w:spacing w:line="276" w:lineRule="auto"/>
              <w:rPr>
                <w:rFonts w:ascii="Arial" w:eastAsia="SimSun" w:hAnsi="Arial" w:cs="Arial"/>
                <w:sz w:val="20"/>
                <w:lang w:val="en-IN"/>
              </w:rPr>
            </w:pPr>
          </w:p>
          <w:p w14:paraId="3F5A7486" w14:textId="77777777" w:rsidR="00B65834" w:rsidRPr="000800B5" w:rsidRDefault="00B65834" w:rsidP="00B65834">
            <w:pPr>
              <w:pStyle w:val="BodyL"/>
              <w:suppressAutoHyphens/>
              <w:spacing w:line="276" w:lineRule="auto"/>
              <w:rPr>
                <w:rFonts w:ascii="Arial" w:eastAsia="SimSun" w:hAnsi="Arial" w:cs="Arial"/>
                <w:sz w:val="20"/>
                <w:lang w:val="en-IN"/>
              </w:rPr>
            </w:pPr>
          </w:p>
          <w:p w14:paraId="0C350962" w14:textId="77777777" w:rsidR="00B65834" w:rsidRPr="000800B5" w:rsidRDefault="00B65834" w:rsidP="00B65834">
            <w:pPr>
              <w:pStyle w:val="BodyL"/>
              <w:suppressAutoHyphens/>
              <w:spacing w:line="276" w:lineRule="auto"/>
              <w:rPr>
                <w:rFonts w:ascii="Arial" w:eastAsia="SimSun" w:hAnsi="Arial" w:cs="Arial"/>
                <w:sz w:val="20"/>
                <w:lang w:val="en-IN"/>
              </w:rPr>
            </w:pPr>
          </w:p>
          <w:p w14:paraId="69B599C4" w14:textId="77777777" w:rsidR="00B65834" w:rsidRPr="000800B5" w:rsidRDefault="00B65834" w:rsidP="00B65834">
            <w:pPr>
              <w:pStyle w:val="BodyL"/>
              <w:suppressAutoHyphens/>
              <w:spacing w:line="276" w:lineRule="auto"/>
              <w:rPr>
                <w:rFonts w:ascii="Arial" w:eastAsia="SimSun" w:hAnsi="Arial" w:cs="Arial"/>
                <w:sz w:val="20"/>
                <w:lang w:val="en-IN"/>
              </w:rPr>
            </w:pPr>
          </w:p>
          <w:p w14:paraId="76D8D1A3" w14:textId="77777777" w:rsidR="00B65834" w:rsidRPr="000800B5" w:rsidRDefault="00B65834" w:rsidP="00B65834">
            <w:pPr>
              <w:pStyle w:val="BodyL"/>
              <w:suppressAutoHyphens/>
              <w:spacing w:line="276" w:lineRule="auto"/>
              <w:rPr>
                <w:rFonts w:ascii="Arial" w:eastAsia="SimSun" w:hAnsi="Arial" w:cs="Arial"/>
                <w:sz w:val="20"/>
                <w:lang w:val="en-IN"/>
              </w:rPr>
            </w:pPr>
            <w:r w:rsidRPr="000800B5">
              <w:rPr>
                <w:rFonts w:ascii="Arial" w:eastAsia="SimSun" w:hAnsi="Arial" w:cs="Arial"/>
                <w:sz w:val="20"/>
                <w:lang w:val="en-IN"/>
              </w:rPr>
              <w:t xml:space="preserve">376.24 </w:t>
            </w:r>
          </w:p>
        </w:tc>
        <w:tc>
          <w:tcPr>
            <w:tcW w:w="2295" w:type="dxa"/>
            <w:tcBorders>
              <w:top w:val="single" w:sz="4" w:space="0" w:color="000000"/>
              <w:left w:val="nil"/>
              <w:bottom w:val="single" w:sz="4" w:space="0" w:color="000000"/>
              <w:right w:val="nil"/>
            </w:tcBorders>
            <w:vAlign w:val="bottom"/>
          </w:tcPr>
          <w:p w14:paraId="76EF4775" w14:textId="77777777" w:rsidR="00B65834" w:rsidRPr="000800B5" w:rsidRDefault="00B65834" w:rsidP="00B65834">
            <w:pPr>
              <w:pStyle w:val="BodyL"/>
              <w:suppressAutoHyphens/>
              <w:spacing w:line="276" w:lineRule="auto"/>
              <w:rPr>
                <w:rFonts w:ascii="Arial" w:eastAsia="SimSun" w:hAnsi="Arial" w:cs="Arial"/>
                <w:sz w:val="20"/>
                <w:lang w:val="en-IN"/>
              </w:rPr>
            </w:pPr>
            <w:r w:rsidRPr="000800B5">
              <w:rPr>
                <w:rFonts w:ascii="Arial" w:eastAsia="SimSun" w:hAnsi="Arial" w:cs="Arial"/>
                <w:noProof/>
                <w:sz w:val="20"/>
                <w:lang w:val="en-IN" w:eastAsia="en-IN"/>
              </w:rPr>
              <mc:AlternateContent>
                <mc:Choice Requires="wpg">
                  <w:drawing>
                    <wp:inline distT="0" distB="0" distL="0" distR="0" wp14:anchorId="79E85F24" wp14:editId="6296DD6A">
                      <wp:extent cx="1281430" cy="1184910"/>
                      <wp:effectExtent l="10160" t="13970" r="13335" b="10795"/>
                      <wp:docPr id="48484" name="Group 37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1184910"/>
                                <a:chOff x="0" y="0"/>
                                <a:chExt cx="12813" cy="11846"/>
                              </a:xfrm>
                            </wpg:grpSpPr>
                            <pic:pic xmlns:pic="http://schemas.openxmlformats.org/drawingml/2006/picture">
                              <pic:nvPicPr>
                                <pic:cNvPr id="48485" name="Picture 406"/>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76" y="0"/>
                                  <a:ext cx="11536" cy="624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86" name="Picture 408"/>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242"/>
                                  <a:ext cx="12433" cy="560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A0A590E" id="Group 37421" o:spid="_x0000_s1026" style="width:100.9pt;height:93.3pt;mso-position-horizontal-relative:char;mso-position-vertical-relative:line" coordsize="12813,11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">
                      <v:shape id="Picture 406" o:spid="_x0000_s1027" type="#_x0000_t75" style="position:absolute;left:1276;width:11536;height:62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" stroked="t">
                        <v:stroke joinstyle="round"/>
                        <v:imagedata r:id="rId18" o:title=""/>
                        <o:lock v:ext="edit" aspectratio="f"/>
                      </v:shape>
                      <v:shape id="Picture 408" o:spid="_x0000_s1028" type="#_x0000_t75" style="position:absolute;top:6242;width:12433;height:56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" stroked="t">
                        <v:stroke joinstyle="round"/>
                        <v:imagedata r:id="rId19" o:title=""/>
                        <o:lock v:ext="edit" aspectratio="f"/>
                      </v:shape>
                      <w10:anchorlock/>
                    </v:group>
                  </w:pict>
                </mc:Fallback>
              </mc:AlternateContent>
            </w:r>
          </w:p>
        </w:tc>
      </w:tr>
    </w:tbl>
    <w:p w14:paraId="4C3E7D6D" w14:textId="1E8C5A6B" w:rsidR="00CA41ED" w:rsidRPr="000800B5" w:rsidRDefault="00CA41ED" w:rsidP="00CA41ED">
      <w:pPr>
        <w:pStyle w:val="BodyL"/>
        <w:suppressAutoHyphens/>
        <w:spacing w:line="276" w:lineRule="auto"/>
        <w:ind w:firstLine="0"/>
        <w:rPr>
          <w:rFonts w:ascii="Arial" w:eastAsia="SimSun" w:hAnsi="Arial" w:cs="Arial"/>
          <w:lang w:val="en-IN"/>
        </w:rPr>
      </w:pPr>
    </w:p>
    <w:p w14:paraId="66C9C911" w14:textId="77777777" w:rsidR="00854AB0" w:rsidRPr="000800B5" w:rsidRDefault="00854AB0" w:rsidP="00CA41ED">
      <w:pPr>
        <w:pStyle w:val="BodyL"/>
        <w:suppressAutoHyphens/>
        <w:spacing w:line="276" w:lineRule="auto"/>
        <w:ind w:firstLine="0"/>
        <w:rPr>
          <w:rFonts w:ascii="Arial" w:eastAsia="SimSun" w:hAnsi="Arial" w:cs="Arial"/>
          <w:szCs w:val="24"/>
          <w:lang w:val="en-US"/>
        </w:rPr>
      </w:pPr>
    </w:p>
    <w:p w14:paraId="21559C86" w14:textId="484C4A74" w:rsidR="001E5BCD" w:rsidRPr="000800B5" w:rsidRDefault="0052700B" w:rsidP="001E5BCD">
      <w:pPr>
        <w:pStyle w:val="BodyL"/>
        <w:suppressAutoHyphens/>
        <w:spacing w:line="276" w:lineRule="auto"/>
        <w:ind w:firstLine="0"/>
        <w:rPr>
          <w:rFonts w:ascii="Arial" w:hAnsi="Arial" w:cs="Arial"/>
          <w:b/>
          <w:caps/>
          <w:sz w:val="22"/>
          <w:lang w:val="en-US"/>
        </w:rPr>
      </w:pPr>
      <w:r w:rsidRPr="000800B5">
        <w:rPr>
          <w:rFonts w:ascii="Arial" w:hAnsi="Arial" w:cs="Arial"/>
          <w:b/>
          <w:caps/>
          <w:sz w:val="22"/>
          <w:lang w:val="en-US"/>
        </w:rPr>
        <w:t>3</w:t>
      </w:r>
      <w:r w:rsidR="001E5BCD" w:rsidRPr="000800B5">
        <w:rPr>
          <w:rFonts w:ascii="Arial" w:hAnsi="Arial" w:cs="Arial"/>
          <w:b/>
          <w:caps/>
          <w:sz w:val="22"/>
          <w:lang w:val="en-US"/>
        </w:rPr>
        <w:t>. material and methods</w:t>
      </w:r>
    </w:p>
    <w:p w14:paraId="5EB1F371" w14:textId="77777777" w:rsidR="001E5BCD" w:rsidRPr="000800B5" w:rsidRDefault="001E5BCD" w:rsidP="001E5BCD">
      <w:pPr>
        <w:pStyle w:val="BodyL"/>
        <w:suppressAutoHyphens/>
        <w:spacing w:line="276" w:lineRule="auto"/>
        <w:ind w:firstLine="0"/>
        <w:rPr>
          <w:rFonts w:ascii="Arial" w:hAnsi="Arial" w:cs="Arial"/>
          <w:b/>
          <w:caps/>
          <w:sz w:val="22"/>
          <w:lang w:val="en-US"/>
        </w:rPr>
      </w:pPr>
    </w:p>
    <w:p w14:paraId="1D13E2DD" w14:textId="2307F635" w:rsidR="001E5BCD" w:rsidRPr="000800B5" w:rsidRDefault="0052700B" w:rsidP="001E5BCD">
      <w:pPr>
        <w:pStyle w:val="BodyL"/>
        <w:suppressAutoHyphens/>
        <w:spacing w:line="276" w:lineRule="auto"/>
        <w:ind w:firstLine="0"/>
        <w:rPr>
          <w:rFonts w:ascii="Arial" w:eastAsia="SimSun" w:hAnsi="Arial" w:cs="Arial"/>
          <w:color w:val="FF0000"/>
          <w:szCs w:val="24"/>
          <w:lang w:val="en-IN"/>
        </w:rPr>
      </w:pPr>
      <w:r w:rsidRPr="000800B5">
        <w:rPr>
          <w:rFonts w:ascii="Arial" w:hAnsi="Arial" w:cs="Arial"/>
          <w:b/>
          <w:caps/>
          <w:sz w:val="22"/>
        </w:rPr>
        <w:t>3</w:t>
      </w:r>
      <w:r w:rsidR="001E5BCD" w:rsidRPr="000800B5">
        <w:rPr>
          <w:rFonts w:ascii="Arial" w:hAnsi="Arial" w:cs="Arial"/>
          <w:b/>
          <w:caps/>
          <w:sz w:val="22"/>
        </w:rPr>
        <w:t xml:space="preserve">.1 </w:t>
      </w:r>
      <w:r w:rsidR="001E5BCD" w:rsidRPr="000800B5">
        <w:rPr>
          <w:rFonts w:ascii="Arial" w:hAnsi="Arial" w:cs="Arial"/>
          <w:b/>
          <w:sz w:val="22"/>
        </w:rPr>
        <w:t>Kinetic measurements</w:t>
      </w:r>
    </w:p>
    <w:p w14:paraId="3B75CFDC" w14:textId="44ADFC26" w:rsidR="00854AB0" w:rsidRPr="000800B5" w:rsidRDefault="001467A8" w:rsidP="000E622B">
      <w:pPr>
        <w:pStyle w:val="BodyL"/>
        <w:suppressAutoHyphens/>
        <w:spacing w:line="276" w:lineRule="auto"/>
        <w:rPr>
          <w:rFonts w:ascii="Arial" w:eastAsia="SimSun" w:hAnsi="Arial" w:cs="Arial"/>
          <w:sz w:val="20"/>
          <w:szCs w:val="24"/>
          <w:lang w:val="en-IN"/>
        </w:rPr>
      </w:pPr>
      <w:r w:rsidRPr="000800B5">
        <w:rPr>
          <w:rFonts w:ascii="Arial" w:eastAsia="SimSun" w:hAnsi="Arial" w:cs="Arial"/>
          <w:color w:val="FF0000"/>
          <w:sz w:val="20"/>
          <w:szCs w:val="24"/>
          <w:lang w:val="en-IN"/>
        </w:rPr>
        <w:t>All chemicals used were of analytical reagent (AR) grade</w:t>
      </w:r>
      <w:r w:rsidR="00F26F6E" w:rsidRPr="000800B5">
        <w:rPr>
          <w:rFonts w:ascii="Arial" w:eastAsia="SimSun" w:hAnsi="Arial" w:cs="Arial"/>
          <w:sz w:val="20"/>
          <w:szCs w:val="24"/>
          <w:lang w:val="en-IN"/>
        </w:rPr>
        <w:t xml:space="preserve">. The oxidant solution in the acid-water medium adheres to Beer-Lambert's law, meaning the absorbance correlates linearly with the oxidant concentration [6]. </w:t>
      </w:r>
      <w:r w:rsidR="00F26F6E" w:rsidRPr="000800B5">
        <w:rPr>
          <w:rFonts w:ascii="Arial" w:eastAsia="SimSun" w:hAnsi="Arial" w:cs="Arial"/>
          <w:color w:val="FF0000"/>
          <w:sz w:val="20"/>
          <w:szCs w:val="24"/>
          <w:lang w:val="en-IN"/>
        </w:rPr>
        <w:t xml:space="preserve">To investigate the reaction under first-order conditions, an excess of substrate was maintained over the oxidant </w:t>
      </w:r>
      <w:r w:rsidR="00F26F6E" w:rsidRPr="000800B5">
        <w:rPr>
          <w:rFonts w:ascii="Arial" w:eastAsia="SimSun" w:hAnsi="Arial" w:cs="Arial"/>
          <w:sz w:val="20"/>
          <w:szCs w:val="24"/>
          <w:lang w:val="en-IN"/>
        </w:rPr>
        <w:t>[4]. The reaction mixture was prepared by combining the appropriate amounts of substrate, H</w:t>
      </w:r>
      <w:r w:rsidR="00F26F6E" w:rsidRPr="000800B5">
        <w:rPr>
          <w:rFonts w:ascii="Arial" w:eastAsia="SimSun" w:hAnsi="Arial" w:cs="Arial"/>
          <w:sz w:val="20"/>
          <w:szCs w:val="24"/>
          <w:vertAlign w:val="subscript"/>
          <w:lang w:val="en-IN"/>
        </w:rPr>
        <w:t>2</w:t>
      </w:r>
      <w:r w:rsidR="00F26F6E" w:rsidRPr="000800B5">
        <w:rPr>
          <w:rFonts w:ascii="Arial" w:eastAsia="SimSun" w:hAnsi="Arial" w:cs="Arial"/>
          <w:sz w:val="20"/>
          <w:szCs w:val="24"/>
          <w:lang w:val="en-IN"/>
        </w:rPr>
        <w:t>SO</w:t>
      </w:r>
      <w:r w:rsidR="00F26F6E" w:rsidRPr="000800B5">
        <w:rPr>
          <w:rFonts w:ascii="Arial" w:eastAsia="SimSun" w:hAnsi="Arial" w:cs="Arial"/>
          <w:sz w:val="20"/>
          <w:szCs w:val="24"/>
          <w:vertAlign w:val="subscript"/>
          <w:lang w:val="en-IN"/>
        </w:rPr>
        <w:t>4</w:t>
      </w:r>
      <w:r w:rsidR="00F26F6E" w:rsidRPr="000800B5">
        <w:rPr>
          <w:rFonts w:ascii="Arial" w:eastAsia="SimSun" w:hAnsi="Arial" w:cs="Arial"/>
          <w:sz w:val="20"/>
          <w:szCs w:val="24"/>
          <w:lang w:val="en-IN"/>
        </w:rPr>
        <w:t xml:space="preserve">, and water, then allowed to equilibrate in a thermostatic bath for a </w:t>
      </w:r>
      <w:r w:rsidR="006B0870" w:rsidRPr="000800B5">
        <w:rPr>
          <w:rFonts w:ascii="Arial" w:eastAsia="SimSun" w:hAnsi="Arial" w:cs="Arial"/>
          <w:color w:val="FF0000"/>
          <w:sz w:val="20"/>
          <w:szCs w:val="24"/>
          <w:lang w:val="en-IN"/>
        </w:rPr>
        <w:t>specific time</w:t>
      </w:r>
      <w:r w:rsidR="00F26F6E" w:rsidRPr="000800B5">
        <w:rPr>
          <w:rFonts w:ascii="Arial" w:eastAsia="SimSun" w:hAnsi="Arial" w:cs="Arial"/>
          <w:sz w:val="20"/>
          <w:szCs w:val="24"/>
          <w:lang w:val="en-IN"/>
        </w:rPr>
        <w:t>. Upon addition of the oxidant solution, the reaction commenced [4]. The absorbance of the reaction mixture was monitored spectrophotometrically at 354 nm for PCC and 470 nm for PDC using a spectrophotometer.</w:t>
      </w:r>
    </w:p>
    <w:p w14:paraId="61AF1CAA" w14:textId="77777777" w:rsidR="0052700B" w:rsidRPr="000800B5" w:rsidRDefault="0052700B" w:rsidP="000E622B">
      <w:pPr>
        <w:pStyle w:val="BodyL"/>
        <w:suppressAutoHyphens/>
        <w:spacing w:line="276" w:lineRule="auto"/>
        <w:rPr>
          <w:rFonts w:ascii="Arial" w:eastAsia="SimSun" w:hAnsi="Arial" w:cs="Arial"/>
          <w:szCs w:val="24"/>
          <w:lang w:val="en-US"/>
        </w:rPr>
      </w:pPr>
    </w:p>
    <w:p w14:paraId="411918BC" w14:textId="6318ACE7" w:rsidR="001E5BCD" w:rsidRPr="000800B5" w:rsidRDefault="0052700B" w:rsidP="001E5BCD">
      <w:pPr>
        <w:pStyle w:val="BodyL"/>
        <w:suppressAutoHyphens/>
        <w:spacing w:line="276" w:lineRule="auto"/>
        <w:ind w:firstLine="0"/>
        <w:rPr>
          <w:rFonts w:ascii="Arial" w:eastAsia="SimSun" w:hAnsi="Arial" w:cs="Arial"/>
          <w:color w:val="FF0000"/>
          <w:szCs w:val="24"/>
          <w:lang w:val="en-IN"/>
        </w:rPr>
      </w:pPr>
      <w:r w:rsidRPr="000800B5">
        <w:rPr>
          <w:rFonts w:ascii="Arial" w:hAnsi="Arial" w:cs="Arial"/>
          <w:b/>
          <w:caps/>
          <w:sz w:val="22"/>
        </w:rPr>
        <w:t>3</w:t>
      </w:r>
      <w:r w:rsidR="001E5BCD" w:rsidRPr="000800B5">
        <w:rPr>
          <w:rFonts w:ascii="Arial" w:hAnsi="Arial" w:cs="Arial"/>
          <w:b/>
          <w:caps/>
          <w:sz w:val="22"/>
        </w:rPr>
        <w:t>.2</w:t>
      </w:r>
      <w:r w:rsidR="001E5BCD" w:rsidRPr="000800B5">
        <w:rPr>
          <w:rFonts w:ascii="Arial" w:hAnsi="Arial" w:cs="Arial"/>
          <w:b/>
          <w:caps/>
          <w:sz w:val="22"/>
        </w:rPr>
        <w:t xml:space="preserve"> </w:t>
      </w:r>
      <w:r w:rsidR="001E5BCD" w:rsidRPr="000800B5">
        <w:rPr>
          <w:rFonts w:ascii="Arial" w:hAnsi="Arial" w:cs="Arial"/>
          <w:b/>
          <w:sz w:val="22"/>
        </w:rPr>
        <w:t>Product Analysis</w:t>
      </w:r>
    </w:p>
    <w:p w14:paraId="727BBCC9" w14:textId="038A2E1A" w:rsidR="00F26F6E" w:rsidRPr="000800B5" w:rsidRDefault="00F26F6E" w:rsidP="001E5BCD">
      <w:pPr>
        <w:pStyle w:val="BodyL"/>
        <w:suppressAutoHyphens/>
        <w:spacing w:line="276" w:lineRule="auto"/>
        <w:ind w:firstLine="0"/>
        <w:rPr>
          <w:rFonts w:ascii="Arial" w:eastAsia="SimSun" w:hAnsi="Arial" w:cs="Arial"/>
          <w:sz w:val="20"/>
          <w:lang w:val="en-IN"/>
        </w:rPr>
      </w:pPr>
      <w:r w:rsidRPr="000800B5">
        <w:rPr>
          <w:rFonts w:ascii="Arial" w:eastAsia="SimSun" w:hAnsi="Arial" w:cs="Arial"/>
          <w:sz w:val="20"/>
          <w:lang w:val="en-IN"/>
        </w:rPr>
        <w:t xml:space="preserve">A large volume containing an excess of alcohol relative to the oxidant was allowed to react with 2, 4-dinitrophenylhydrazine [14]. The formation of a yellow-orange precipitate ensued, which was then filtered, washed, dried, and weighed. The confirmation of the carbonyl compound (whether aldehyde or ketone) was performed by determining its melting point. </w:t>
      </w:r>
    </w:p>
    <w:p w14:paraId="1BE4F95C" w14:textId="1E5F58DF" w:rsidR="001E5BCD" w:rsidRPr="000800B5" w:rsidRDefault="001E5BCD" w:rsidP="001E5BCD">
      <w:pPr>
        <w:pStyle w:val="BodyL"/>
        <w:suppressAutoHyphens/>
        <w:spacing w:line="276" w:lineRule="auto"/>
        <w:ind w:firstLine="0"/>
        <w:rPr>
          <w:rFonts w:ascii="Arial" w:eastAsia="SimSun" w:hAnsi="Arial" w:cs="Arial"/>
          <w:lang w:val="en-IN"/>
        </w:rPr>
      </w:pPr>
    </w:p>
    <w:p w14:paraId="55CD569D" w14:textId="36073BF7" w:rsidR="001E5BCD" w:rsidRPr="000800B5" w:rsidRDefault="0052700B" w:rsidP="001E5BCD">
      <w:pPr>
        <w:pStyle w:val="BodyL"/>
        <w:suppressAutoHyphens/>
        <w:spacing w:line="276" w:lineRule="auto"/>
        <w:ind w:firstLine="0"/>
        <w:rPr>
          <w:rFonts w:ascii="Arial" w:hAnsi="Arial" w:cs="Arial"/>
          <w:b/>
          <w:sz w:val="22"/>
          <w:lang w:val="en-US"/>
        </w:rPr>
      </w:pPr>
      <w:r w:rsidRPr="000800B5">
        <w:rPr>
          <w:rFonts w:ascii="Arial" w:hAnsi="Arial" w:cs="Arial"/>
          <w:b/>
          <w:caps/>
          <w:sz w:val="22"/>
        </w:rPr>
        <w:t>3.3</w:t>
      </w:r>
      <w:r w:rsidR="001E5BCD" w:rsidRPr="000800B5">
        <w:rPr>
          <w:rFonts w:ascii="Arial" w:hAnsi="Arial" w:cs="Arial"/>
          <w:b/>
          <w:caps/>
          <w:sz w:val="22"/>
        </w:rPr>
        <w:t xml:space="preserve"> </w:t>
      </w:r>
      <w:r w:rsidR="001E5BCD" w:rsidRPr="000800B5">
        <w:rPr>
          <w:rFonts w:ascii="Arial" w:hAnsi="Arial" w:cs="Arial"/>
          <w:b/>
          <w:sz w:val="22"/>
          <w:lang w:val="en-US"/>
        </w:rPr>
        <w:t>Green synthesis of Silver nanoparticles</w:t>
      </w:r>
    </w:p>
    <w:p w14:paraId="3E175E7D" w14:textId="0E03E7BB" w:rsidR="001E5BCD" w:rsidRPr="000800B5" w:rsidRDefault="001E5BCD" w:rsidP="001E5BCD">
      <w:pPr>
        <w:pStyle w:val="BodyL"/>
        <w:suppressAutoHyphens/>
        <w:spacing w:line="276" w:lineRule="auto"/>
        <w:ind w:firstLine="0"/>
        <w:rPr>
          <w:rFonts w:ascii="Arial" w:eastAsia="SimSun" w:hAnsi="Arial" w:cs="Arial"/>
          <w:sz w:val="20"/>
          <w:lang w:val="en-IN"/>
        </w:rPr>
      </w:pPr>
      <w:r w:rsidRPr="000800B5">
        <w:rPr>
          <w:rFonts w:ascii="Arial" w:eastAsia="SimSun" w:hAnsi="Arial" w:cs="Arial"/>
          <w:sz w:val="20"/>
          <w:lang w:val="en-IN"/>
        </w:rPr>
        <w:t xml:space="preserve">The green synthesis of nanoparticles is an eco-friendly and sustainable alternative to conventional chemical methods, as it eliminates the use of harmful reagents and reduces environmental impact [21-23].  The silver nanoparticles were extracted from leaves of </w:t>
      </w:r>
      <w:proofErr w:type="spellStart"/>
      <w:r w:rsidRPr="000800B5">
        <w:rPr>
          <w:rFonts w:ascii="Arial" w:eastAsia="SimSun" w:hAnsi="Arial" w:cs="Arial"/>
          <w:i/>
          <w:sz w:val="20"/>
          <w:lang w:val="en-IN"/>
        </w:rPr>
        <w:t>Ziziphus</w:t>
      </w:r>
      <w:proofErr w:type="spellEnd"/>
      <w:r w:rsidRPr="000800B5">
        <w:rPr>
          <w:rFonts w:ascii="Arial" w:eastAsia="SimSun" w:hAnsi="Arial" w:cs="Arial"/>
          <w:i/>
          <w:sz w:val="20"/>
          <w:lang w:val="en-IN"/>
        </w:rPr>
        <w:t xml:space="preserve"> </w:t>
      </w:r>
      <w:proofErr w:type="spellStart"/>
      <w:r w:rsidRPr="000800B5">
        <w:rPr>
          <w:rFonts w:ascii="Arial" w:eastAsia="SimSun" w:hAnsi="Arial" w:cs="Arial"/>
          <w:i/>
          <w:sz w:val="20"/>
          <w:lang w:val="en-IN"/>
        </w:rPr>
        <w:t>jujuba</w:t>
      </w:r>
      <w:proofErr w:type="spellEnd"/>
      <w:r w:rsidRPr="000800B5">
        <w:rPr>
          <w:rFonts w:ascii="Arial" w:eastAsia="SimSun" w:hAnsi="Arial" w:cs="Arial"/>
          <w:sz w:val="20"/>
          <w:lang w:val="en-IN"/>
        </w:rPr>
        <w:t xml:space="preserve"> plant [21] and used in the reaction which resulted into increased in rate </w:t>
      </w:r>
      <w:r w:rsidR="00E11960" w:rsidRPr="000800B5">
        <w:rPr>
          <w:rFonts w:ascii="Arial" w:eastAsia="SimSun" w:hAnsi="Arial" w:cs="Arial"/>
          <w:sz w:val="20"/>
          <w:lang w:val="en-IN"/>
        </w:rPr>
        <w:t xml:space="preserve">of reaction </w:t>
      </w:r>
      <w:proofErr w:type="gramStart"/>
      <w:r w:rsidR="00E11960" w:rsidRPr="000800B5">
        <w:rPr>
          <w:rFonts w:ascii="Arial" w:eastAsia="SimSun" w:hAnsi="Arial" w:cs="Arial"/>
          <w:sz w:val="20"/>
          <w:lang w:val="en-IN"/>
        </w:rPr>
        <w:t>for  alcohols</w:t>
      </w:r>
      <w:proofErr w:type="gramEnd"/>
      <w:r w:rsidR="00E11960" w:rsidRPr="000800B5">
        <w:rPr>
          <w:rFonts w:ascii="Arial" w:eastAsia="SimSun" w:hAnsi="Arial" w:cs="Arial"/>
          <w:sz w:val="20"/>
          <w:lang w:val="en-IN"/>
        </w:rPr>
        <w:t xml:space="preserve"> (fig.1</w:t>
      </w:r>
      <w:r w:rsidRPr="000800B5">
        <w:rPr>
          <w:rFonts w:ascii="Arial" w:eastAsia="SimSun" w:hAnsi="Arial" w:cs="Arial"/>
          <w:sz w:val="20"/>
          <w:lang w:val="en-IN"/>
        </w:rPr>
        <w:t>)</w:t>
      </w:r>
    </w:p>
    <w:p w14:paraId="2190A705" w14:textId="77777777" w:rsidR="001E5BCD" w:rsidRPr="000800B5" w:rsidRDefault="001E5BCD" w:rsidP="001E5BCD">
      <w:pPr>
        <w:pStyle w:val="BodyL"/>
        <w:suppressAutoHyphens/>
        <w:spacing w:line="276" w:lineRule="auto"/>
        <w:ind w:firstLine="0"/>
        <w:rPr>
          <w:rFonts w:ascii="Arial" w:eastAsia="SimSun" w:hAnsi="Arial" w:cs="Arial"/>
          <w:lang w:val="en-IN"/>
        </w:rPr>
      </w:pPr>
      <w:r w:rsidRPr="000800B5">
        <w:rPr>
          <w:rFonts w:ascii="Arial" w:hAnsi="Arial" w:cs="Arial"/>
          <w:noProof/>
          <w:sz w:val="20"/>
          <w:lang w:val="en-IN" w:eastAsia="en-IN"/>
        </w:rPr>
        <w:lastRenderedPageBreak/>
        <mc:AlternateContent>
          <mc:Choice Requires="wpg">
            <w:drawing>
              <wp:inline distT="0" distB="0" distL="0" distR="0" wp14:anchorId="03F95F6B" wp14:editId="56EAE249">
                <wp:extent cx="5759450" cy="2562046"/>
                <wp:effectExtent l="19050" t="19050" r="12700" b="67310"/>
                <wp:docPr id="47852" name="Group 39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562046"/>
                          <a:chOff x="0" y="0"/>
                          <a:chExt cx="64790" cy="27839"/>
                        </a:xfrm>
                      </wpg:grpSpPr>
                      <wps:wsp>
                        <wps:cNvPr id="47853" name="Rectangle 3442"/>
                        <wps:cNvSpPr>
                          <a:spLocks noChangeArrowheads="1"/>
                        </wps:cNvSpPr>
                        <wps:spPr bwMode="auto">
                          <a:xfrm>
                            <a:off x="64409" y="23226"/>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8878E" w14:textId="77777777" w:rsidR="001E5BCD" w:rsidRDefault="001E5BCD" w:rsidP="001E5BCD"/>
                          </w:txbxContent>
                        </wps:txbx>
                        <wps:bodyPr rot="0" vert="horz" wrap="square" lIns="0" tIns="0" rIns="0" bIns="0" anchor="t" anchorCtr="0" upright="1">
                          <a:noAutofit/>
                        </wps:bodyPr>
                      </wps:wsp>
                      <wps:wsp>
                        <wps:cNvPr id="47854" name="Rectangle 3443"/>
                        <wps:cNvSpPr>
                          <a:spLocks noChangeArrowheads="1"/>
                        </wps:cNvSpPr>
                        <wps:spPr bwMode="auto">
                          <a:xfrm>
                            <a:off x="21753" y="26152"/>
                            <a:ext cx="20729"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54CF1" w14:textId="21F5F3E7" w:rsidR="001E5BCD" w:rsidRPr="000800B5" w:rsidRDefault="00E11960" w:rsidP="001E5BCD">
                              <w:pPr>
                                <w:rPr>
                                  <w:rFonts w:ascii="Arial" w:hAnsi="Arial" w:cs="Arial"/>
                                  <w:sz w:val="20"/>
                                  <w:szCs w:val="20"/>
                                </w:rPr>
                              </w:pPr>
                              <w:r w:rsidRPr="000800B5">
                                <w:rPr>
                                  <w:rFonts w:ascii="Arial" w:hAnsi="Arial" w:cs="Arial"/>
                                  <w:sz w:val="20"/>
                                  <w:szCs w:val="20"/>
                                </w:rPr>
                                <w:t>Fig.1</w:t>
                              </w:r>
                              <w:r w:rsidR="001E5BCD" w:rsidRPr="000800B5">
                                <w:rPr>
                                  <w:rFonts w:ascii="Arial" w:hAnsi="Arial" w:cs="Arial"/>
                                  <w:sz w:val="20"/>
                                  <w:szCs w:val="20"/>
                                </w:rPr>
                                <w:t xml:space="preserve">. Synthesis of </w:t>
                              </w:r>
                              <w:proofErr w:type="spellStart"/>
                              <w:r w:rsidR="001E5BCD" w:rsidRPr="000800B5">
                                <w:rPr>
                                  <w:rFonts w:ascii="Arial" w:hAnsi="Arial" w:cs="Arial"/>
                                  <w:sz w:val="20"/>
                                  <w:szCs w:val="20"/>
                                </w:rPr>
                                <w:t>AgNP</w:t>
                              </w:r>
                              <w:proofErr w:type="spellEnd"/>
                            </w:p>
                          </w:txbxContent>
                        </wps:txbx>
                        <wps:bodyPr rot="0" vert="horz" wrap="square" lIns="0" tIns="0" rIns="0" bIns="0" anchor="t" anchorCtr="0" upright="1">
                          <a:noAutofit/>
                        </wps:bodyPr>
                      </wps:wsp>
                      <wps:wsp>
                        <wps:cNvPr id="47855" name="Rectangle 3444"/>
                        <wps:cNvSpPr>
                          <a:spLocks noChangeArrowheads="1"/>
                        </wps:cNvSpPr>
                        <wps:spPr bwMode="auto">
                          <a:xfrm>
                            <a:off x="37364" y="26152"/>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AB37" w14:textId="77777777" w:rsidR="001E5BCD" w:rsidRDefault="001E5BCD" w:rsidP="001E5BCD"/>
                          </w:txbxContent>
                        </wps:txbx>
                        <wps:bodyPr rot="0" vert="horz" wrap="square" lIns="0" tIns="0" rIns="0" bIns="0" anchor="t" anchorCtr="0" upright="1">
                          <a:noAutofit/>
                        </wps:bodyPr>
                      </wps:wsp>
                      <pic:pic xmlns:pic="http://schemas.openxmlformats.org/drawingml/2006/picture">
                        <pic:nvPicPr>
                          <pic:cNvPr id="47856" name="Picture 3513"/>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 y="16"/>
                            <a:ext cx="64255" cy="2444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47857" name="Shape 3514"/>
                        <wps:cNvSpPr>
                          <a:spLocks noChangeArrowheads="1"/>
                        </wps:cNvSpPr>
                        <wps:spPr bwMode="auto">
                          <a:xfrm>
                            <a:off x="0" y="0"/>
                            <a:ext cx="64287" cy="24479"/>
                          </a:xfrm>
                          <a:prstGeom prst="rect">
                            <a:avLst/>
                          </a:prstGeom>
                          <a:noFill/>
                          <a:ln w="3175" cap="sq">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03F95F6B" id="Group 39216" o:spid="_x0000_s1110" style="width:453.5pt;height:201.75pt;mso-position-horizontal-relative:char;mso-position-vertical-relative:line" coordsize="64790,27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">
                <v:rect id="Rectangle 3442" o:spid="_x0000_s1111" style="position:absolute;left:64409;top:232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" filled="f" stroked="f">
                  <v:textbox inset="0,0,0,0">
                    <w:txbxContent>
                      <w:p w14:paraId="76D8878E" w14:textId="77777777" w:rsidR="001E5BCD" w:rsidRDefault="001E5BCD" w:rsidP="001E5BCD"/>
                    </w:txbxContent>
                  </v:textbox>
                </v:rect>
                <v:rect id="Rectangle 3443" o:spid="_x0000_s1112" style="position:absolute;left:21753;top:26152;width:2072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" filled="f" stroked="f">
                  <v:textbox inset="0,0,0,0">
                    <w:txbxContent>
                      <w:p w14:paraId="6BD54CF1" w14:textId="21F5F3E7" w:rsidR="001E5BCD" w:rsidRPr="000800B5" w:rsidRDefault="00E11960" w:rsidP="001E5BCD">
                        <w:pPr>
                          <w:rPr>
                            <w:rFonts w:ascii="Arial" w:hAnsi="Arial" w:cs="Arial"/>
                            <w:sz w:val="20"/>
                            <w:szCs w:val="20"/>
                          </w:rPr>
                        </w:pPr>
                        <w:r w:rsidRPr="000800B5">
                          <w:rPr>
                            <w:rFonts w:ascii="Arial" w:hAnsi="Arial" w:cs="Arial"/>
                            <w:sz w:val="20"/>
                            <w:szCs w:val="20"/>
                          </w:rPr>
                          <w:t>Fig.1</w:t>
                        </w:r>
                        <w:r w:rsidR="001E5BCD" w:rsidRPr="000800B5">
                          <w:rPr>
                            <w:rFonts w:ascii="Arial" w:hAnsi="Arial" w:cs="Arial"/>
                            <w:sz w:val="20"/>
                            <w:szCs w:val="20"/>
                          </w:rPr>
                          <w:t xml:space="preserve">. Synthesis of </w:t>
                        </w:r>
                        <w:proofErr w:type="spellStart"/>
                        <w:r w:rsidR="001E5BCD" w:rsidRPr="000800B5">
                          <w:rPr>
                            <w:rFonts w:ascii="Arial" w:hAnsi="Arial" w:cs="Arial"/>
                            <w:sz w:val="20"/>
                            <w:szCs w:val="20"/>
                          </w:rPr>
                          <w:t>AgNP</w:t>
                        </w:r>
                        <w:proofErr w:type="spellEnd"/>
                      </w:p>
                    </w:txbxContent>
                  </v:textbox>
                </v:rect>
                <v:rect id="Rectangle 3444" o:spid="_x0000_s1113" style="position:absolute;left:37364;top:2615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" filled="f" stroked="f">
                  <v:textbox inset="0,0,0,0">
                    <w:txbxContent>
                      <w:p w14:paraId="70F5AB37" w14:textId="77777777" w:rsidR="001E5BCD" w:rsidRDefault="001E5BCD" w:rsidP="001E5BCD"/>
                    </w:txbxContent>
                  </v:textbox>
                </v:rect>
                <v:shape id="Picture 3513" o:spid="_x0000_s1114" type="#_x0000_t75" style="position:absolute;left:15;top:16;width:64255;height:244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" stroked="t">
                  <v:stroke joinstyle="round"/>
                  <v:imagedata r:id="rId21" o:title=""/>
                  <o:lock v:ext="edit" aspectratio="f"/>
                </v:shape>
                <v:rect id="Shape 3514" o:spid="_x0000_s1115" style="position:absolute;width:64287;height:2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" filled="f" fillcolor="black" strokeweight=".25pt">
                  <v:fill opacity="0"/>
                  <v:stroke miterlimit="10" endcap="square"/>
                </v:rect>
                <w10:anchorlock/>
              </v:group>
            </w:pict>
          </mc:Fallback>
        </mc:AlternateContent>
      </w:r>
    </w:p>
    <w:p w14:paraId="45643AD7" w14:textId="77777777" w:rsidR="001E5BCD" w:rsidRPr="000800B5" w:rsidRDefault="001E5BCD" w:rsidP="001E5BCD">
      <w:pPr>
        <w:pStyle w:val="BodyL"/>
        <w:suppressAutoHyphens/>
        <w:spacing w:line="276" w:lineRule="auto"/>
        <w:rPr>
          <w:rFonts w:ascii="Arial" w:eastAsia="SimSun" w:hAnsi="Arial" w:cs="Arial"/>
          <w:bCs/>
          <w:sz w:val="20"/>
          <w:lang w:val="en-US"/>
        </w:rPr>
      </w:pPr>
      <w:r w:rsidRPr="000800B5">
        <w:rPr>
          <w:rFonts w:ascii="Arial" w:eastAsia="SimSun" w:hAnsi="Arial" w:cs="Arial"/>
          <w:sz w:val="20"/>
          <w:lang w:val="en-US"/>
        </w:rPr>
        <w:t xml:space="preserve">To prepare </w:t>
      </w:r>
      <w:proofErr w:type="spellStart"/>
      <w:r w:rsidRPr="000800B5">
        <w:rPr>
          <w:rFonts w:ascii="Arial" w:eastAsia="SimSun" w:hAnsi="Arial" w:cs="Arial"/>
          <w:sz w:val="20"/>
          <w:lang w:val="en-US"/>
        </w:rPr>
        <w:t>AgNPs</w:t>
      </w:r>
      <w:proofErr w:type="spellEnd"/>
      <w:r w:rsidRPr="000800B5">
        <w:rPr>
          <w:rFonts w:ascii="Arial" w:eastAsia="SimSun" w:hAnsi="Arial" w:cs="Arial"/>
          <w:sz w:val="20"/>
          <w:lang w:val="en-US"/>
        </w:rPr>
        <w:t xml:space="preserve"> from </w:t>
      </w:r>
      <w:proofErr w:type="spellStart"/>
      <w:r w:rsidRPr="000800B5">
        <w:rPr>
          <w:rFonts w:ascii="Arial" w:eastAsia="SimSun" w:hAnsi="Arial" w:cs="Arial"/>
          <w:i/>
          <w:sz w:val="20"/>
          <w:lang w:val="en-US"/>
        </w:rPr>
        <w:t>Ziziphus</w:t>
      </w:r>
      <w:proofErr w:type="spellEnd"/>
      <w:r w:rsidRPr="000800B5">
        <w:rPr>
          <w:rFonts w:ascii="Arial" w:eastAsia="SimSun" w:hAnsi="Arial" w:cs="Arial"/>
          <w:i/>
          <w:sz w:val="20"/>
          <w:lang w:val="en-US"/>
        </w:rPr>
        <w:t xml:space="preserve"> </w:t>
      </w:r>
      <w:proofErr w:type="spellStart"/>
      <w:r w:rsidRPr="000800B5">
        <w:rPr>
          <w:rFonts w:ascii="Arial" w:eastAsia="SimSun" w:hAnsi="Arial" w:cs="Arial"/>
          <w:i/>
          <w:sz w:val="20"/>
          <w:lang w:val="en-US"/>
        </w:rPr>
        <w:t>jujuba</w:t>
      </w:r>
      <w:proofErr w:type="spellEnd"/>
      <w:r w:rsidRPr="000800B5">
        <w:rPr>
          <w:rFonts w:ascii="Arial" w:eastAsia="SimSun" w:hAnsi="Arial" w:cs="Arial"/>
          <w:sz w:val="20"/>
          <w:lang w:val="en-US"/>
        </w:rPr>
        <w:t xml:space="preserve"> leaves, leaves were collected locally in Mumbai, </w:t>
      </w:r>
      <w:proofErr w:type="spellStart"/>
      <w:r w:rsidRPr="000800B5">
        <w:rPr>
          <w:rFonts w:ascii="Arial" w:eastAsia="SimSun" w:hAnsi="Arial" w:cs="Arial"/>
          <w:sz w:val="20"/>
          <w:lang w:val="en-US"/>
        </w:rPr>
        <w:t>India</w:t>
      </w:r>
      <w:proofErr w:type="gramStart"/>
      <w:r w:rsidRPr="000800B5">
        <w:rPr>
          <w:rFonts w:ascii="Arial" w:eastAsia="SimSun" w:hAnsi="Arial" w:cs="Arial"/>
          <w:sz w:val="20"/>
          <w:lang w:val="en-US"/>
        </w:rPr>
        <w:t>,and</w:t>
      </w:r>
      <w:proofErr w:type="spellEnd"/>
      <w:proofErr w:type="gramEnd"/>
      <w:r w:rsidRPr="000800B5">
        <w:rPr>
          <w:rFonts w:ascii="Arial" w:eastAsia="SimSun" w:hAnsi="Arial" w:cs="Arial"/>
          <w:sz w:val="20"/>
          <w:lang w:val="en-US"/>
        </w:rPr>
        <w:t xml:space="preserve"> carefully washed. They were dried in a hot air oven at a temperature of 65-70°C, finely crushed and 5 grams of the </w:t>
      </w:r>
      <w:proofErr w:type="spellStart"/>
      <w:r w:rsidRPr="000800B5">
        <w:rPr>
          <w:rFonts w:ascii="Arial" w:eastAsia="SimSun" w:hAnsi="Arial" w:cs="Arial"/>
          <w:sz w:val="20"/>
          <w:lang w:val="en-US"/>
        </w:rPr>
        <w:t>resultingmaterial</w:t>
      </w:r>
      <w:proofErr w:type="spellEnd"/>
      <w:r w:rsidRPr="000800B5">
        <w:rPr>
          <w:rFonts w:ascii="Arial" w:eastAsia="SimSun" w:hAnsi="Arial" w:cs="Arial"/>
          <w:sz w:val="20"/>
          <w:lang w:val="en-US"/>
        </w:rPr>
        <w:t xml:space="preserve"> was weighed and brought to </w:t>
      </w:r>
      <w:proofErr w:type="gramStart"/>
      <w:r w:rsidRPr="000800B5">
        <w:rPr>
          <w:rFonts w:ascii="Arial" w:eastAsia="SimSun" w:hAnsi="Arial" w:cs="Arial"/>
          <w:sz w:val="20"/>
          <w:lang w:val="en-US"/>
        </w:rPr>
        <w:t>boiled</w:t>
      </w:r>
      <w:proofErr w:type="gramEnd"/>
      <w:r w:rsidRPr="000800B5">
        <w:rPr>
          <w:rFonts w:ascii="Arial" w:eastAsia="SimSun" w:hAnsi="Arial" w:cs="Arial"/>
          <w:sz w:val="20"/>
          <w:lang w:val="en-US"/>
        </w:rPr>
        <w:t xml:space="preserve"> with distilled water. The solution was filtered and 2 ml of </w:t>
      </w:r>
      <w:proofErr w:type="spellStart"/>
      <w:r w:rsidRPr="000800B5">
        <w:rPr>
          <w:rFonts w:ascii="Arial" w:eastAsia="SimSun" w:hAnsi="Arial" w:cs="Arial"/>
          <w:sz w:val="20"/>
          <w:lang w:val="en-US"/>
        </w:rPr>
        <w:t>thisleaf</w:t>
      </w:r>
      <w:proofErr w:type="spellEnd"/>
      <w:r w:rsidRPr="000800B5">
        <w:rPr>
          <w:rFonts w:ascii="Arial" w:eastAsia="SimSun" w:hAnsi="Arial" w:cs="Arial"/>
          <w:sz w:val="20"/>
          <w:lang w:val="en-US"/>
        </w:rPr>
        <w:t xml:space="preserve"> extract was added to 100 ml of0.001M AgNO</w:t>
      </w:r>
      <w:r w:rsidRPr="000800B5">
        <w:rPr>
          <w:rFonts w:ascii="Arial" w:eastAsia="SimSun" w:hAnsi="Arial" w:cs="Arial"/>
          <w:sz w:val="20"/>
          <w:vertAlign w:val="subscript"/>
          <w:lang w:val="en-US"/>
        </w:rPr>
        <w:t>3</w:t>
      </w:r>
      <w:r w:rsidRPr="000800B5">
        <w:rPr>
          <w:rFonts w:ascii="Arial" w:eastAsia="SimSun" w:hAnsi="Arial" w:cs="Arial"/>
          <w:sz w:val="20"/>
          <w:lang w:val="en-US"/>
        </w:rPr>
        <w:t xml:space="preserve"> solution with continuous stirring on </w:t>
      </w:r>
      <w:proofErr w:type="spellStart"/>
      <w:r w:rsidRPr="000800B5">
        <w:rPr>
          <w:rFonts w:ascii="Arial" w:eastAsia="SimSun" w:hAnsi="Arial" w:cs="Arial"/>
          <w:sz w:val="20"/>
          <w:lang w:val="en-US"/>
        </w:rPr>
        <w:t>amagnetic</w:t>
      </w:r>
      <w:proofErr w:type="spellEnd"/>
      <w:r w:rsidRPr="000800B5">
        <w:rPr>
          <w:rFonts w:ascii="Arial" w:eastAsia="SimSun" w:hAnsi="Arial" w:cs="Arial"/>
          <w:sz w:val="20"/>
          <w:lang w:val="en-US"/>
        </w:rPr>
        <w:t xml:space="preserve"> plate. After 15-20 minutes, the formation of brown-colored </w:t>
      </w:r>
      <w:proofErr w:type="spellStart"/>
      <w:r w:rsidRPr="000800B5">
        <w:rPr>
          <w:rFonts w:ascii="Arial" w:eastAsia="SimSun" w:hAnsi="Arial" w:cs="Arial"/>
          <w:sz w:val="20"/>
          <w:lang w:val="en-US"/>
        </w:rPr>
        <w:t>AgNPs</w:t>
      </w:r>
      <w:proofErr w:type="spellEnd"/>
      <w:r w:rsidRPr="000800B5">
        <w:rPr>
          <w:rFonts w:ascii="Arial" w:eastAsia="SimSun" w:hAnsi="Arial" w:cs="Arial"/>
          <w:sz w:val="20"/>
          <w:lang w:val="en-US"/>
        </w:rPr>
        <w:t xml:space="preserve"> was observed. The UV spectrum showed the presence of Ag NP. </w:t>
      </w:r>
    </w:p>
    <w:p w14:paraId="313223A5" w14:textId="1F8BDA09" w:rsidR="001E5BCD" w:rsidRPr="000800B5" w:rsidRDefault="001E5BCD" w:rsidP="001E5BCD">
      <w:pPr>
        <w:pStyle w:val="BodyL"/>
        <w:suppressAutoHyphens/>
        <w:spacing w:line="276" w:lineRule="auto"/>
        <w:ind w:firstLine="0"/>
        <w:rPr>
          <w:rFonts w:ascii="Arial" w:eastAsia="SimSun" w:hAnsi="Arial" w:cs="Arial"/>
          <w:sz w:val="20"/>
          <w:lang w:val="en-IN"/>
        </w:rPr>
      </w:pPr>
      <w:r w:rsidRPr="000800B5">
        <w:rPr>
          <w:rFonts w:ascii="Arial" w:eastAsia="SimSun" w:hAnsi="Arial" w:cs="Arial"/>
          <w:sz w:val="20"/>
          <w:lang w:val="en-IN"/>
        </w:rPr>
        <w:t xml:space="preserve">Characterization of the synthesized </w:t>
      </w:r>
      <w:proofErr w:type="spellStart"/>
      <w:r w:rsidRPr="000800B5">
        <w:rPr>
          <w:rFonts w:ascii="Arial" w:eastAsia="SimSun" w:hAnsi="Arial" w:cs="Arial"/>
          <w:sz w:val="20"/>
          <w:lang w:val="en-IN"/>
        </w:rPr>
        <w:t>AgNPs</w:t>
      </w:r>
      <w:proofErr w:type="spellEnd"/>
      <w:r w:rsidRPr="000800B5">
        <w:rPr>
          <w:rFonts w:ascii="Arial" w:eastAsia="SimSun" w:hAnsi="Arial" w:cs="Arial"/>
          <w:sz w:val="20"/>
          <w:lang w:val="en-IN"/>
        </w:rPr>
        <w:t xml:space="preserve"> was performed using UV-Vis spectra. The UV-Vis absorption graph shows a peak around 450-480 nm. This peak is characteristic of silver nanoparticles (</w:t>
      </w:r>
      <w:proofErr w:type="spellStart"/>
      <w:r w:rsidRPr="000800B5">
        <w:rPr>
          <w:rFonts w:ascii="Arial" w:eastAsia="SimSun" w:hAnsi="Arial" w:cs="Arial"/>
          <w:sz w:val="20"/>
          <w:lang w:val="en-IN"/>
        </w:rPr>
        <w:t>AgNPs</w:t>
      </w:r>
      <w:proofErr w:type="spellEnd"/>
      <w:r w:rsidRPr="000800B5">
        <w:rPr>
          <w:rFonts w:ascii="Arial" w:eastAsia="SimSun" w:hAnsi="Arial" w:cs="Arial"/>
          <w:sz w:val="20"/>
          <w:lang w:val="en-IN"/>
        </w:rPr>
        <w:t xml:space="preserve">), indicating the presence of </w:t>
      </w:r>
      <w:proofErr w:type="spellStart"/>
      <w:r w:rsidRPr="000800B5">
        <w:rPr>
          <w:rFonts w:ascii="Arial" w:eastAsia="SimSun" w:hAnsi="Arial" w:cs="Arial"/>
          <w:sz w:val="20"/>
          <w:lang w:val="en-IN"/>
        </w:rPr>
        <w:t>AgNPs</w:t>
      </w:r>
      <w:proofErr w:type="spellEnd"/>
      <w:r w:rsidRPr="000800B5">
        <w:rPr>
          <w:rFonts w:ascii="Arial" w:eastAsia="SimSun" w:hAnsi="Arial" w:cs="Arial"/>
          <w:sz w:val="20"/>
          <w:lang w:val="en-IN"/>
        </w:rPr>
        <w:t xml:space="preserve"> synthesized using </w:t>
      </w:r>
      <w:proofErr w:type="spellStart"/>
      <w:r w:rsidRPr="000800B5">
        <w:rPr>
          <w:rFonts w:ascii="Arial" w:eastAsia="SimSun" w:hAnsi="Arial" w:cs="Arial"/>
          <w:i/>
          <w:sz w:val="20"/>
          <w:lang w:val="en-IN"/>
        </w:rPr>
        <w:t>Ziziphus</w:t>
      </w:r>
      <w:proofErr w:type="spellEnd"/>
      <w:r w:rsidRPr="000800B5">
        <w:rPr>
          <w:rFonts w:ascii="Arial" w:eastAsia="SimSun" w:hAnsi="Arial" w:cs="Arial"/>
          <w:i/>
          <w:sz w:val="20"/>
          <w:lang w:val="en-IN"/>
        </w:rPr>
        <w:t xml:space="preserve"> </w:t>
      </w:r>
      <w:proofErr w:type="spellStart"/>
      <w:r w:rsidRPr="000800B5">
        <w:rPr>
          <w:rFonts w:ascii="Arial" w:eastAsia="SimSun" w:hAnsi="Arial" w:cs="Arial"/>
          <w:i/>
          <w:sz w:val="20"/>
          <w:lang w:val="en-IN"/>
        </w:rPr>
        <w:t>jujuba</w:t>
      </w:r>
      <w:proofErr w:type="spellEnd"/>
      <w:r w:rsidRPr="000800B5">
        <w:rPr>
          <w:rFonts w:ascii="Arial" w:eastAsia="SimSun" w:hAnsi="Arial" w:cs="Arial"/>
          <w:sz w:val="20"/>
          <w:lang w:val="en-IN"/>
        </w:rPr>
        <w:t xml:space="preserve"> leaves</w:t>
      </w:r>
      <w:r w:rsidR="00E11960" w:rsidRPr="000800B5">
        <w:rPr>
          <w:rFonts w:ascii="Arial" w:eastAsia="SimSun" w:hAnsi="Arial" w:cs="Arial"/>
          <w:sz w:val="20"/>
          <w:lang w:val="en-IN"/>
        </w:rPr>
        <w:t xml:space="preserve"> (fig.2</w:t>
      </w:r>
      <w:r w:rsidRPr="000800B5">
        <w:rPr>
          <w:rFonts w:ascii="Arial" w:eastAsia="SimSun" w:hAnsi="Arial" w:cs="Arial"/>
          <w:sz w:val="20"/>
          <w:lang w:val="en-IN"/>
        </w:rPr>
        <w:t>)</w:t>
      </w:r>
    </w:p>
    <w:p w14:paraId="6B8E4D1A" w14:textId="77777777" w:rsidR="001E5BCD" w:rsidRPr="000800B5" w:rsidRDefault="001E5BCD" w:rsidP="001E5BCD">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lang w:val="en-IN" w:eastAsia="en-IN"/>
        </w:rPr>
        <mc:AlternateContent>
          <mc:Choice Requires="wpg">
            <w:drawing>
              <wp:inline distT="0" distB="0" distL="0" distR="0" wp14:anchorId="5583326E" wp14:editId="253295FB">
                <wp:extent cx="3771900" cy="2034540"/>
                <wp:effectExtent l="10160" t="11430" r="8890" b="59055"/>
                <wp:docPr id="47810" name="Group 39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034540"/>
                          <a:chOff x="0" y="0"/>
                          <a:chExt cx="37720" cy="20342"/>
                        </a:xfrm>
                      </wpg:grpSpPr>
                      <wps:wsp>
                        <wps:cNvPr id="47811" name="Rectangle 3457"/>
                        <wps:cNvSpPr>
                          <a:spLocks noChangeArrowheads="1"/>
                        </wps:cNvSpPr>
                        <wps:spPr bwMode="auto">
                          <a:xfrm>
                            <a:off x="37339" y="18655"/>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64BF4" w14:textId="77777777" w:rsidR="001E5BCD" w:rsidRDefault="001E5BCD" w:rsidP="001E5BCD"/>
                          </w:txbxContent>
                        </wps:txbx>
                        <wps:bodyPr rot="0" vert="horz" wrap="square" lIns="0" tIns="0" rIns="0" bIns="0" anchor="t" anchorCtr="0" upright="1">
                          <a:noAutofit/>
                        </wps:bodyPr>
                      </wps:wsp>
                      <wps:wsp>
                        <wps:cNvPr id="47812" name="Shape 3517"/>
                        <wps:cNvSpPr>
                          <a:spLocks noChangeArrowheads="1"/>
                        </wps:cNvSpPr>
                        <wps:spPr bwMode="auto">
                          <a:xfrm>
                            <a:off x="4357" y="1337"/>
                            <a:ext cx="0" cy="14279"/>
                          </a:xfrm>
                          <a:custGeom>
                            <a:avLst/>
                            <a:gdLst>
                              <a:gd name="T0" fmla="*/ 14279 h 1427988"/>
                              <a:gd name="T1" fmla="*/ 0 h 1427988"/>
                              <a:gd name="T2" fmla="*/ 0 60000 65536"/>
                              <a:gd name="T3" fmla="*/ 0 60000 65536"/>
                            </a:gdLst>
                            <a:ahLst/>
                            <a:cxnLst>
                              <a:cxn ang="T2">
                                <a:pos x="0" y="T0"/>
                              </a:cxn>
                              <a:cxn ang="T3">
                                <a:pos x="0" y="T1"/>
                              </a:cxn>
                            </a:cxnLst>
                            <a:rect l="0" t="0" r="r" b="b"/>
                            <a:pathLst>
                              <a:path h="1427988">
                                <a:moveTo>
                                  <a:pt x="0" y="1427988"/>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3" name="Shape 3518"/>
                        <wps:cNvSpPr>
                          <a:spLocks noChangeArrowheads="1"/>
                        </wps:cNvSpPr>
                        <wps:spPr bwMode="auto">
                          <a:xfrm>
                            <a:off x="3954" y="1561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4" name="Shape 3519"/>
                        <wps:cNvSpPr>
                          <a:spLocks noChangeArrowheads="1"/>
                        </wps:cNvSpPr>
                        <wps:spPr bwMode="auto">
                          <a:xfrm>
                            <a:off x="3954" y="1402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5" name="Shape 3520"/>
                        <wps:cNvSpPr>
                          <a:spLocks noChangeArrowheads="1"/>
                        </wps:cNvSpPr>
                        <wps:spPr bwMode="auto">
                          <a:xfrm>
                            <a:off x="3954" y="1243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6" name="Shape 3521"/>
                        <wps:cNvSpPr>
                          <a:spLocks noChangeArrowheads="1"/>
                        </wps:cNvSpPr>
                        <wps:spPr bwMode="auto">
                          <a:xfrm>
                            <a:off x="3954" y="1085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7" name="Shape 3522"/>
                        <wps:cNvSpPr>
                          <a:spLocks noChangeArrowheads="1"/>
                        </wps:cNvSpPr>
                        <wps:spPr bwMode="auto">
                          <a:xfrm>
                            <a:off x="3954" y="926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8" name="Shape 3523"/>
                        <wps:cNvSpPr>
                          <a:spLocks noChangeArrowheads="1"/>
                        </wps:cNvSpPr>
                        <wps:spPr bwMode="auto">
                          <a:xfrm>
                            <a:off x="3954" y="768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19" name="Shape 3524"/>
                        <wps:cNvSpPr>
                          <a:spLocks noChangeArrowheads="1"/>
                        </wps:cNvSpPr>
                        <wps:spPr bwMode="auto">
                          <a:xfrm>
                            <a:off x="3954" y="609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0" name="Shape 3525"/>
                        <wps:cNvSpPr>
                          <a:spLocks noChangeArrowheads="1"/>
                        </wps:cNvSpPr>
                        <wps:spPr bwMode="auto">
                          <a:xfrm>
                            <a:off x="3954" y="451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1" name="Shape 3526"/>
                        <wps:cNvSpPr>
                          <a:spLocks noChangeArrowheads="1"/>
                        </wps:cNvSpPr>
                        <wps:spPr bwMode="auto">
                          <a:xfrm>
                            <a:off x="3954" y="292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2" name="Shape 3527"/>
                        <wps:cNvSpPr>
                          <a:spLocks noChangeArrowheads="1"/>
                        </wps:cNvSpPr>
                        <wps:spPr bwMode="auto">
                          <a:xfrm>
                            <a:off x="3954" y="133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3" name="Shape 3528"/>
                        <wps:cNvSpPr>
                          <a:spLocks noChangeArrowheads="1"/>
                        </wps:cNvSpPr>
                        <wps:spPr bwMode="auto">
                          <a:xfrm>
                            <a:off x="4357" y="15617"/>
                            <a:ext cx="30152" cy="0"/>
                          </a:xfrm>
                          <a:custGeom>
                            <a:avLst/>
                            <a:gdLst>
                              <a:gd name="T0" fmla="*/ 0 w 3015234"/>
                              <a:gd name="T1" fmla="*/ 30152 w 3015234"/>
                              <a:gd name="T2" fmla="*/ 0 60000 65536"/>
                              <a:gd name="T3" fmla="*/ 0 60000 65536"/>
                            </a:gdLst>
                            <a:ahLst/>
                            <a:cxnLst>
                              <a:cxn ang="T2">
                                <a:pos x="T0" y="0"/>
                              </a:cxn>
                              <a:cxn ang="T3">
                                <a:pos x="T1" y="0"/>
                              </a:cxn>
                            </a:cxnLst>
                            <a:rect l="0" t="0" r="r" b="b"/>
                            <a:pathLst>
                              <a:path w="3015234">
                                <a:moveTo>
                                  <a:pt x="0" y="0"/>
                                </a:moveTo>
                                <a:lnTo>
                                  <a:pt x="3015234" y="0"/>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4" name="Shape 3529"/>
                        <wps:cNvSpPr>
                          <a:spLocks noChangeArrowheads="1"/>
                        </wps:cNvSpPr>
                        <wps:spPr bwMode="auto">
                          <a:xfrm>
                            <a:off x="4357"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5" name="Shape 3530"/>
                        <wps:cNvSpPr>
                          <a:spLocks noChangeArrowheads="1"/>
                        </wps:cNvSpPr>
                        <wps:spPr bwMode="auto">
                          <a:xfrm>
                            <a:off x="9398"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6" name="Shape 3531"/>
                        <wps:cNvSpPr>
                          <a:spLocks noChangeArrowheads="1"/>
                        </wps:cNvSpPr>
                        <wps:spPr bwMode="auto">
                          <a:xfrm>
                            <a:off x="14396"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7" name="Shape 3532"/>
                        <wps:cNvSpPr>
                          <a:spLocks noChangeArrowheads="1"/>
                        </wps:cNvSpPr>
                        <wps:spPr bwMode="auto">
                          <a:xfrm>
                            <a:off x="19425"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8" name="Shape 3533"/>
                        <wps:cNvSpPr>
                          <a:spLocks noChangeArrowheads="1"/>
                        </wps:cNvSpPr>
                        <wps:spPr bwMode="auto">
                          <a:xfrm>
                            <a:off x="24455"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29" name="Shape 3534"/>
                        <wps:cNvSpPr>
                          <a:spLocks noChangeArrowheads="1"/>
                        </wps:cNvSpPr>
                        <wps:spPr bwMode="auto">
                          <a:xfrm>
                            <a:off x="29484"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30" name="Shape 3535"/>
                        <wps:cNvSpPr>
                          <a:spLocks noChangeArrowheads="1"/>
                        </wps:cNvSpPr>
                        <wps:spPr bwMode="auto">
                          <a:xfrm>
                            <a:off x="34509" y="1561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12700">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31" name="Shape 3536"/>
                        <wps:cNvSpPr>
                          <a:spLocks noChangeArrowheads="1"/>
                        </wps:cNvSpPr>
                        <wps:spPr bwMode="auto">
                          <a:xfrm>
                            <a:off x="4337" y="2357"/>
                            <a:ext cx="25146" cy="10142"/>
                          </a:xfrm>
                          <a:custGeom>
                            <a:avLst/>
                            <a:gdLst>
                              <a:gd name="T0" fmla="*/ 0 w 2514664"/>
                              <a:gd name="T1" fmla="*/ 10142 h 1014246"/>
                              <a:gd name="T2" fmla="*/ 20 w 2514664"/>
                              <a:gd name="T3" fmla="*/ 10132 h 1014246"/>
                              <a:gd name="T4" fmla="*/ 5045 w 2514664"/>
                              <a:gd name="T5" fmla="*/ 4902 h 1014246"/>
                              <a:gd name="T6" fmla="*/ 12031 w 2514664"/>
                              <a:gd name="T7" fmla="*/ 602 h 1014246"/>
                              <a:gd name="T8" fmla="*/ 15095 w 2514664"/>
                              <a:gd name="T9" fmla="*/ 612 h 1014246"/>
                              <a:gd name="T10" fmla="*/ 20121 w 2514664"/>
                              <a:gd name="T11" fmla="*/ 4077 h 1014246"/>
                              <a:gd name="T12" fmla="*/ 25146 w 2514664"/>
                              <a:gd name="T13" fmla="*/ 6590 h 101424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514664" h="1014246">
                                <a:moveTo>
                                  <a:pt x="0" y="1014246"/>
                                </a:moveTo>
                                <a:lnTo>
                                  <a:pt x="1969" y="1013206"/>
                                </a:lnTo>
                                <a:cubicBezTo>
                                  <a:pt x="169482" y="908304"/>
                                  <a:pt x="304356" y="648970"/>
                                  <a:pt x="504508" y="490220"/>
                                </a:cubicBezTo>
                                <a:cubicBezTo>
                                  <a:pt x="704787" y="331343"/>
                                  <a:pt x="1035622" y="131699"/>
                                  <a:pt x="1203135" y="60198"/>
                                </a:cubicBezTo>
                                <a:cubicBezTo>
                                  <a:pt x="1344105" y="0"/>
                                  <a:pt x="1396175" y="12446"/>
                                  <a:pt x="1509586" y="61214"/>
                                </a:cubicBezTo>
                                <a:cubicBezTo>
                                  <a:pt x="1644460" y="119126"/>
                                  <a:pt x="1844612" y="308102"/>
                                  <a:pt x="2012125" y="407670"/>
                                </a:cubicBezTo>
                                <a:cubicBezTo>
                                  <a:pt x="2179638" y="507365"/>
                                  <a:pt x="2347151" y="575183"/>
                                  <a:pt x="2514664" y="659003"/>
                                </a:cubicBezTo>
                              </a:path>
                            </a:pathLst>
                          </a:custGeom>
                          <a:noFill/>
                          <a:ln w="12700"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32" name="Rectangle 3537"/>
                        <wps:cNvSpPr>
                          <a:spLocks noChangeArrowheads="1"/>
                        </wps:cNvSpPr>
                        <wps:spPr bwMode="auto">
                          <a:xfrm>
                            <a:off x="2542" y="15046"/>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C8391" w14:textId="77777777" w:rsidR="001E5BCD" w:rsidRDefault="001E5BCD" w:rsidP="001E5BCD">
                              <w:r>
                                <w:rPr>
                                  <w:sz w:val="20"/>
                                </w:rPr>
                                <w:t>0</w:t>
                              </w:r>
                            </w:p>
                          </w:txbxContent>
                        </wps:txbx>
                        <wps:bodyPr rot="0" vert="horz" wrap="square" lIns="0" tIns="0" rIns="0" bIns="0" anchor="t" anchorCtr="0" upright="1">
                          <a:noAutofit/>
                        </wps:bodyPr>
                      </wps:wsp>
                      <wps:wsp>
                        <wps:cNvPr id="47833" name="Rectangle 3538"/>
                        <wps:cNvSpPr>
                          <a:spLocks noChangeArrowheads="1"/>
                        </wps:cNvSpPr>
                        <wps:spPr bwMode="auto">
                          <a:xfrm>
                            <a:off x="1579" y="1346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026CC" w14:textId="77777777" w:rsidR="001E5BCD" w:rsidRDefault="001E5BCD" w:rsidP="001E5BCD">
                              <w:r>
                                <w:rPr>
                                  <w:sz w:val="20"/>
                                </w:rPr>
                                <w:t>0.5</w:t>
                              </w:r>
                            </w:p>
                          </w:txbxContent>
                        </wps:txbx>
                        <wps:bodyPr rot="0" vert="horz" wrap="square" lIns="0" tIns="0" rIns="0" bIns="0" anchor="t" anchorCtr="0" upright="1">
                          <a:noAutofit/>
                        </wps:bodyPr>
                      </wps:wsp>
                      <wps:wsp>
                        <wps:cNvPr id="47834" name="Rectangle 3539"/>
                        <wps:cNvSpPr>
                          <a:spLocks noChangeArrowheads="1"/>
                        </wps:cNvSpPr>
                        <wps:spPr bwMode="auto">
                          <a:xfrm>
                            <a:off x="2542" y="11875"/>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D20C6" w14:textId="77777777" w:rsidR="001E5BCD" w:rsidRDefault="001E5BCD" w:rsidP="001E5BCD">
                              <w:r>
                                <w:rPr>
                                  <w:sz w:val="20"/>
                                </w:rPr>
                                <w:t>1</w:t>
                              </w:r>
                            </w:p>
                          </w:txbxContent>
                        </wps:txbx>
                        <wps:bodyPr rot="0" vert="horz" wrap="square" lIns="0" tIns="0" rIns="0" bIns="0" anchor="t" anchorCtr="0" upright="1">
                          <a:noAutofit/>
                        </wps:bodyPr>
                      </wps:wsp>
                      <wps:wsp>
                        <wps:cNvPr id="47835" name="Rectangle 3540"/>
                        <wps:cNvSpPr>
                          <a:spLocks noChangeArrowheads="1"/>
                        </wps:cNvSpPr>
                        <wps:spPr bwMode="auto">
                          <a:xfrm>
                            <a:off x="1579" y="10287"/>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F1C67" w14:textId="77777777" w:rsidR="001E5BCD" w:rsidRDefault="001E5BCD" w:rsidP="001E5BCD">
                              <w:r>
                                <w:rPr>
                                  <w:sz w:val="20"/>
                                </w:rPr>
                                <w:t>1.5</w:t>
                              </w:r>
                            </w:p>
                          </w:txbxContent>
                        </wps:txbx>
                        <wps:bodyPr rot="0" vert="horz" wrap="square" lIns="0" tIns="0" rIns="0" bIns="0" anchor="t" anchorCtr="0" upright="1">
                          <a:noAutofit/>
                        </wps:bodyPr>
                      </wps:wsp>
                      <wps:wsp>
                        <wps:cNvPr id="47836" name="Rectangle 3541"/>
                        <wps:cNvSpPr>
                          <a:spLocks noChangeArrowheads="1"/>
                        </wps:cNvSpPr>
                        <wps:spPr bwMode="auto">
                          <a:xfrm>
                            <a:off x="2542" y="8702"/>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17868" w14:textId="77777777" w:rsidR="001E5BCD" w:rsidRDefault="001E5BCD" w:rsidP="001E5BCD">
                              <w:r>
                                <w:rPr>
                                  <w:sz w:val="20"/>
                                </w:rPr>
                                <w:t>2</w:t>
                              </w:r>
                            </w:p>
                          </w:txbxContent>
                        </wps:txbx>
                        <wps:bodyPr rot="0" vert="horz" wrap="square" lIns="0" tIns="0" rIns="0" bIns="0" anchor="t" anchorCtr="0" upright="1">
                          <a:noAutofit/>
                        </wps:bodyPr>
                      </wps:wsp>
                      <wps:wsp>
                        <wps:cNvPr id="47837" name="Rectangle 3542"/>
                        <wps:cNvSpPr>
                          <a:spLocks noChangeArrowheads="1"/>
                        </wps:cNvSpPr>
                        <wps:spPr bwMode="auto">
                          <a:xfrm>
                            <a:off x="1579" y="7115"/>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4F138" w14:textId="77777777" w:rsidR="001E5BCD" w:rsidRDefault="001E5BCD" w:rsidP="001E5BCD">
                              <w:r>
                                <w:rPr>
                                  <w:sz w:val="20"/>
                                </w:rPr>
                                <w:t>2.5</w:t>
                              </w:r>
                            </w:p>
                          </w:txbxContent>
                        </wps:txbx>
                        <wps:bodyPr rot="0" vert="horz" wrap="square" lIns="0" tIns="0" rIns="0" bIns="0" anchor="t" anchorCtr="0" upright="1">
                          <a:noAutofit/>
                        </wps:bodyPr>
                      </wps:wsp>
                      <wps:wsp>
                        <wps:cNvPr id="47838" name="Rectangle 3543"/>
                        <wps:cNvSpPr>
                          <a:spLocks noChangeArrowheads="1"/>
                        </wps:cNvSpPr>
                        <wps:spPr bwMode="auto">
                          <a:xfrm>
                            <a:off x="2542" y="5526"/>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B71B" w14:textId="77777777" w:rsidR="001E5BCD" w:rsidRDefault="001E5BCD" w:rsidP="001E5BCD">
                              <w:r>
                                <w:rPr>
                                  <w:sz w:val="20"/>
                                </w:rPr>
                                <w:t>3</w:t>
                              </w:r>
                            </w:p>
                          </w:txbxContent>
                        </wps:txbx>
                        <wps:bodyPr rot="0" vert="horz" wrap="square" lIns="0" tIns="0" rIns="0" bIns="0" anchor="t" anchorCtr="0" upright="1">
                          <a:noAutofit/>
                        </wps:bodyPr>
                      </wps:wsp>
                      <wps:wsp>
                        <wps:cNvPr id="47839" name="Rectangle 3544"/>
                        <wps:cNvSpPr>
                          <a:spLocks noChangeArrowheads="1"/>
                        </wps:cNvSpPr>
                        <wps:spPr bwMode="auto">
                          <a:xfrm>
                            <a:off x="1579" y="3941"/>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B3E68" w14:textId="77777777" w:rsidR="001E5BCD" w:rsidRDefault="001E5BCD" w:rsidP="001E5BCD">
                              <w:r>
                                <w:rPr>
                                  <w:sz w:val="20"/>
                                </w:rPr>
                                <w:t>3.5</w:t>
                              </w:r>
                            </w:p>
                          </w:txbxContent>
                        </wps:txbx>
                        <wps:bodyPr rot="0" vert="horz" wrap="square" lIns="0" tIns="0" rIns="0" bIns="0" anchor="t" anchorCtr="0" upright="1">
                          <a:noAutofit/>
                        </wps:bodyPr>
                      </wps:wsp>
                      <wps:wsp>
                        <wps:cNvPr id="47840" name="Rectangle 3545"/>
                        <wps:cNvSpPr>
                          <a:spLocks noChangeArrowheads="1"/>
                        </wps:cNvSpPr>
                        <wps:spPr bwMode="auto">
                          <a:xfrm>
                            <a:off x="2542" y="235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5ED14" w14:textId="77777777" w:rsidR="001E5BCD" w:rsidRDefault="001E5BCD" w:rsidP="001E5BCD">
                              <w:r>
                                <w:rPr>
                                  <w:sz w:val="20"/>
                                </w:rPr>
                                <w:t>4</w:t>
                              </w:r>
                            </w:p>
                          </w:txbxContent>
                        </wps:txbx>
                        <wps:bodyPr rot="0" vert="horz" wrap="square" lIns="0" tIns="0" rIns="0" bIns="0" anchor="t" anchorCtr="0" upright="1">
                          <a:noAutofit/>
                        </wps:bodyPr>
                      </wps:wsp>
                      <wps:wsp>
                        <wps:cNvPr id="47841" name="Rectangle 3546"/>
                        <wps:cNvSpPr>
                          <a:spLocks noChangeArrowheads="1"/>
                        </wps:cNvSpPr>
                        <wps:spPr bwMode="auto">
                          <a:xfrm>
                            <a:off x="1579" y="765"/>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F52E" w14:textId="77777777" w:rsidR="001E5BCD" w:rsidRDefault="001E5BCD" w:rsidP="001E5BCD">
                              <w:r>
                                <w:rPr>
                                  <w:sz w:val="20"/>
                                </w:rPr>
                                <w:t>4.5</w:t>
                              </w:r>
                            </w:p>
                          </w:txbxContent>
                        </wps:txbx>
                        <wps:bodyPr rot="0" vert="horz" wrap="square" lIns="0" tIns="0" rIns="0" bIns="0" anchor="t" anchorCtr="0" upright="1">
                          <a:noAutofit/>
                        </wps:bodyPr>
                      </wps:wsp>
                      <wps:wsp>
                        <wps:cNvPr id="47842" name="Rectangle 3547"/>
                        <wps:cNvSpPr>
                          <a:spLocks noChangeArrowheads="1"/>
                        </wps:cNvSpPr>
                        <wps:spPr bwMode="auto">
                          <a:xfrm>
                            <a:off x="3399" y="16701"/>
                            <a:ext cx="257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A22D" w14:textId="77777777" w:rsidR="001E5BCD" w:rsidRDefault="001E5BCD" w:rsidP="001E5BCD">
                              <w:r>
                                <w:rPr>
                                  <w:sz w:val="20"/>
                                </w:rPr>
                                <w:t>200</w:t>
                              </w:r>
                            </w:p>
                          </w:txbxContent>
                        </wps:txbx>
                        <wps:bodyPr rot="0" vert="horz" wrap="square" lIns="0" tIns="0" rIns="0" bIns="0" anchor="t" anchorCtr="0" upright="1">
                          <a:noAutofit/>
                        </wps:bodyPr>
                      </wps:wsp>
                      <wps:wsp>
                        <wps:cNvPr id="47843" name="Rectangle 3548"/>
                        <wps:cNvSpPr>
                          <a:spLocks noChangeArrowheads="1"/>
                        </wps:cNvSpPr>
                        <wps:spPr bwMode="auto">
                          <a:xfrm>
                            <a:off x="8428" y="16701"/>
                            <a:ext cx="256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08898" w14:textId="77777777" w:rsidR="001E5BCD" w:rsidRDefault="001E5BCD" w:rsidP="001E5BCD">
                              <w:r>
                                <w:rPr>
                                  <w:sz w:val="20"/>
                                </w:rPr>
                                <w:t>300</w:t>
                              </w:r>
                            </w:p>
                          </w:txbxContent>
                        </wps:txbx>
                        <wps:bodyPr rot="0" vert="horz" wrap="square" lIns="0" tIns="0" rIns="0" bIns="0" anchor="t" anchorCtr="0" upright="1">
                          <a:noAutofit/>
                        </wps:bodyPr>
                      </wps:wsp>
                      <wps:wsp>
                        <wps:cNvPr id="47844" name="Rectangle 3549"/>
                        <wps:cNvSpPr>
                          <a:spLocks noChangeArrowheads="1"/>
                        </wps:cNvSpPr>
                        <wps:spPr bwMode="auto">
                          <a:xfrm>
                            <a:off x="13454" y="16701"/>
                            <a:ext cx="256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E670" w14:textId="77777777" w:rsidR="001E5BCD" w:rsidRDefault="001E5BCD" w:rsidP="001E5BCD">
                              <w:r>
                                <w:rPr>
                                  <w:sz w:val="20"/>
                                </w:rPr>
                                <w:t>400</w:t>
                              </w:r>
                            </w:p>
                          </w:txbxContent>
                        </wps:txbx>
                        <wps:bodyPr rot="0" vert="horz" wrap="square" lIns="0" tIns="0" rIns="0" bIns="0" anchor="t" anchorCtr="0" upright="1">
                          <a:noAutofit/>
                        </wps:bodyPr>
                      </wps:wsp>
                      <wps:wsp>
                        <wps:cNvPr id="47845" name="Rectangle 3550"/>
                        <wps:cNvSpPr>
                          <a:spLocks noChangeArrowheads="1"/>
                        </wps:cNvSpPr>
                        <wps:spPr bwMode="auto">
                          <a:xfrm>
                            <a:off x="18481" y="16701"/>
                            <a:ext cx="257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51DF" w14:textId="77777777" w:rsidR="001E5BCD" w:rsidRDefault="001E5BCD" w:rsidP="001E5BCD">
                              <w:r>
                                <w:rPr>
                                  <w:sz w:val="20"/>
                                </w:rPr>
                                <w:t>500</w:t>
                              </w:r>
                            </w:p>
                          </w:txbxContent>
                        </wps:txbx>
                        <wps:bodyPr rot="0" vert="horz" wrap="square" lIns="0" tIns="0" rIns="0" bIns="0" anchor="t" anchorCtr="0" upright="1">
                          <a:noAutofit/>
                        </wps:bodyPr>
                      </wps:wsp>
                      <wps:wsp>
                        <wps:cNvPr id="47846" name="Rectangle 3551"/>
                        <wps:cNvSpPr>
                          <a:spLocks noChangeArrowheads="1"/>
                        </wps:cNvSpPr>
                        <wps:spPr bwMode="auto">
                          <a:xfrm>
                            <a:off x="23510" y="16701"/>
                            <a:ext cx="256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6A32B" w14:textId="77777777" w:rsidR="001E5BCD" w:rsidRDefault="001E5BCD" w:rsidP="001E5BCD">
                              <w:r>
                                <w:rPr>
                                  <w:sz w:val="20"/>
                                </w:rPr>
                                <w:t>600</w:t>
                              </w:r>
                            </w:p>
                          </w:txbxContent>
                        </wps:txbx>
                        <wps:bodyPr rot="0" vert="horz" wrap="square" lIns="0" tIns="0" rIns="0" bIns="0" anchor="t" anchorCtr="0" upright="1">
                          <a:noAutofit/>
                        </wps:bodyPr>
                      </wps:wsp>
                      <wps:wsp>
                        <wps:cNvPr id="47847" name="Rectangle 3552"/>
                        <wps:cNvSpPr>
                          <a:spLocks noChangeArrowheads="1"/>
                        </wps:cNvSpPr>
                        <wps:spPr bwMode="auto">
                          <a:xfrm>
                            <a:off x="28536" y="16701"/>
                            <a:ext cx="256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6338" w14:textId="77777777" w:rsidR="001E5BCD" w:rsidRDefault="001E5BCD" w:rsidP="001E5BCD">
                              <w:r>
                                <w:rPr>
                                  <w:sz w:val="20"/>
                                </w:rPr>
                                <w:t>700</w:t>
                              </w:r>
                            </w:p>
                          </w:txbxContent>
                        </wps:txbx>
                        <wps:bodyPr rot="0" vert="horz" wrap="square" lIns="0" tIns="0" rIns="0" bIns="0" anchor="t" anchorCtr="0" upright="1">
                          <a:noAutofit/>
                        </wps:bodyPr>
                      </wps:wsp>
                      <wps:wsp>
                        <wps:cNvPr id="47848" name="Rectangle 3553"/>
                        <wps:cNvSpPr>
                          <a:spLocks noChangeArrowheads="1"/>
                        </wps:cNvSpPr>
                        <wps:spPr bwMode="auto">
                          <a:xfrm>
                            <a:off x="33566" y="16701"/>
                            <a:ext cx="256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11079" w14:textId="77777777" w:rsidR="001E5BCD" w:rsidRDefault="001E5BCD" w:rsidP="001E5BCD">
                              <w:r>
                                <w:rPr>
                                  <w:sz w:val="20"/>
                                </w:rPr>
                                <w:t>800</w:t>
                              </w:r>
                            </w:p>
                          </w:txbxContent>
                        </wps:txbx>
                        <wps:bodyPr rot="0" vert="horz" wrap="square" lIns="0" tIns="0" rIns="0" bIns="0" anchor="t" anchorCtr="0" upright="1">
                          <a:noAutofit/>
                        </wps:bodyPr>
                      </wps:wsp>
                      <wps:wsp>
                        <wps:cNvPr id="47849" name="Rectangle 3554"/>
                        <wps:cNvSpPr>
                          <a:spLocks noChangeArrowheads="1"/>
                        </wps:cNvSpPr>
                        <wps:spPr bwMode="auto">
                          <a:xfrm rot="-5400000">
                            <a:off x="-217" y="7234"/>
                            <a:ext cx="308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19D1E" w14:textId="77777777" w:rsidR="001E5BCD" w:rsidRDefault="001E5BCD" w:rsidP="001E5BCD">
                              <w:r>
                                <w:rPr>
                                  <w:b/>
                                  <w:sz w:val="20"/>
                                </w:rPr>
                                <w:t>Abs.</w:t>
                              </w:r>
                            </w:p>
                          </w:txbxContent>
                        </wps:txbx>
                        <wps:bodyPr rot="0" vert="vert270" wrap="square" lIns="0" tIns="0" rIns="0" bIns="0" anchor="t" anchorCtr="0" upright="1">
                          <a:noAutofit/>
                        </wps:bodyPr>
                      </wps:wsp>
                      <wps:wsp>
                        <wps:cNvPr id="47850" name="Rectangle 3555"/>
                        <wps:cNvSpPr>
                          <a:spLocks noChangeArrowheads="1"/>
                        </wps:cNvSpPr>
                        <wps:spPr bwMode="auto">
                          <a:xfrm>
                            <a:off x="14851" y="18514"/>
                            <a:ext cx="1224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5535B" w14:textId="77777777" w:rsidR="001E5BCD" w:rsidRDefault="001E5BCD" w:rsidP="001E5BCD">
                              <w:r>
                                <w:rPr>
                                  <w:b/>
                                  <w:sz w:val="20"/>
                                </w:rPr>
                                <w:t>Wavelength (nm)</w:t>
                              </w:r>
                            </w:p>
                          </w:txbxContent>
                        </wps:txbx>
                        <wps:bodyPr rot="0" vert="horz" wrap="square" lIns="0" tIns="0" rIns="0" bIns="0" anchor="t" anchorCtr="0" upright="1">
                          <a:noAutofit/>
                        </wps:bodyPr>
                      </wps:wsp>
                      <wps:wsp>
                        <wps:cNvPr id="47851" name="Shape 3556"/>
                        <wps:cNvSpPr>
                          <a:spLocks noChangeArrowheads="1"/>
                        </wps:cNvSpPr>
                        <wps:spPr bwMode="auto">
                          <a:xfrm>
                            <a:off x="0" y="0"/>
                            <a:ext cx="37128" cy="19976"/>
                          </a:xfrm>
                          <a:custGeom>
                            <a:avLst/>
                            <a:gdLst>
                              <a:gd name="T0" fmla="*/ 37128 w 3712845"/>
                              <a:gd name="T1" fmla="*/ 0 h 1997646"/>
                              <a:gd name="T2" fmla="*/ 37128 w 3712845"/>
                              <a:gd name="T3" fmla="*/ 19976 h 1997646"/>
                              <a:gd name="T4" fmla="*/ 0 w 3712845"/>
                              <a:gd name="T5" fmla="*/ 19976 h 1997646"/>
                              <a:gd name="T6" fmla="*/ 0 w 3712845"/>
                              <a:gd name="T7" fmla="*/ 0 h 19976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12845" h="1997646">
                                <a:moveTo>
                                  <a:pt x="3712845" y="0"/>
                                </a:moveTo>
                                <a:lnTo>
                                  <a:pt x="3712845" y="1997646"/>
                                </a:lnTo>
                                <a:lnTo>
                                  <a:pt x="0" y="1997646"/>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5583326E" id="Group 39217" o:spid="_x0000_s1116" style="width:297pt;height:160.2pt;mso-position-horizontal-relative:char;mso-position-vertical-relative:line" coordsize="37720,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">
                <v:rect id="Rectangle 3457" o:spid="_x0000_s1117" style="position:absolute;left:37339;top:1865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" filled="f" stroked="f">
                  <v:textbox inset="0,0,0,0">
                    <w:txbxContent>
                      <w:p w14:paraId="1BB64BF4" w14:textId="77777777" w:rsidR="001E5BCD" w:rsidRDefault="001E5BCD" w:rsidP="001E5BCD"/>
                    </w:txbxContent>
                  </v:textbox>
                </v:rect>
                <v:shape id="Shape 3517" o:spid="_x0000_s1118" style="position:absolute;left:4357;top:1337;width:0;height:14279;visibility:visible;mso-wrap-style:square;v-text-anchor:top" coordsize="0,14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" path="m,1427988l,e" filled="f" fillcolor="black" strokeweight="1pt">
                  <v:fill opacity="0"/>
                  <v:path o:connecttype="custom" o:connectlocs="0,143;0,0" o:connectangles="0,0"/>
                </v:shape>
                <v:shape id="Shape 3518" o:spid="_x0000_s1119" style="position:absolute;left:3954;top:15617;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" path="m,l40259,e" filled="f" fillcolor="black" strokeweight="1pt">
                  <v:fill opacity="0"/>
                  <v:path o:connecttype="custom" o:connectlocs="0,0;4,0" o:connectangles="0,0"/>
                </v:shape>
                <v:shape id="Shape 3519" o:spid="_x0000_s1120" style="position:absolute;left:3954;top:1402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" path="m,l40259,e" filled="f" fillcolor="black" strokeweight="1pt">
                  <v:fill opacity="0"/>
                  <v:path o:connecttype="custom" o:connectlocs="0,0;4,0" o:connectangles="0,0"/>
                </v:shape>
                <v:shape id="Shape 3520" o:spid="_x0000_s1121" style="position:absolute;left:3954;top:1243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" path="m,l40259,e" filled="f" fillcolor="black" strokeweight="1pt">
                  <v:fill opacity="0"/>
                  <v:path o:connecttype="custom" o:connectlocs="0,0;4,0" o:connectangles="0,0"/>
                </v:shape>
                <v:shape id="Shape 3521" o:spid="_x0000_s1122" style="position:absolute;left:3954;top:1085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" path="m,l40259,e" filled="f" fillcolor="black" strokeweight="1pt">
                  <v:fill opacity="0"/>
                  <v:path o:connecttype="custom" o:connectlocs="0,0;4,0" o:connectangles="0,0"/>
                </v:shape>
                <v:shape id="Shape 3522" o:spid="_x0000_s1123" style="position:absolute;left:3954;top:926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" path="m,l40259,e" filled="f" fillcolor="black" strokeweight="1pt">
                  <v:fill opacity="0"/>
                  <v:path o:connecttype="custom" o:connectlocs="0,0;4,0" o:connectangles="0,0"/>
                </v:shape>
                <v:shape id="Shape 3523" o:spid="_x0000_s1124" style="position:absolute;left:3954;top:768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" path="m,l40259,e" filled="f" fillcolor="black" strokeweight="1pt">
                  <v:fill opacity="0"/>
                  <v:path o:connecttype="custom" o:connectlocs="0,0;4,0" o:connectangles="0,0"/>
                </v:shape>
                <v:shape id="Shape 3524" o:spid="_x0000_s1125" style="position:absolute;left:3954;top:609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" path="m,l40259,e" filled="f" fillcolor="black" strokeweight="1pt">
                  <v:fill opacity="0"/>
                  <v:path o:connecttype="custom" o:connectlocs="0,0;4,0" o:connectangles="0,0"/>
                </v:shape>
                <v:shape id="Shape 3525" o:spid="_x0000_s1126" style="position:absolute;left:3954;top:451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" path="m,l40259,e" filled="f" fillcolor="black" strokeweight="1pt">
                  <v:fill opacity="0"/>
                  <v:path o:connecttype="custom" o:connectlocs="0,0;4,0" o:connectangles="0,0"/>
                </v:shape>
                <v:shape id="Shape 3526" o:spid="_x0000_s1127" style="position:absolute;left:3954;top:292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" path="m,l40259,e" filled="f" fillcolor="black" strokeweight="1pt">
                  <v:fill opacity="0"/>
                  <v:path o:connecttype="custom" o:connectlocs="0,0;4,0" o:connectangles="0,0"/>
                </v:shape>
                <v:shape id="Shape 3527" o:spid="_x0000_s1128" style="position:absolute;left:3954;top:1337;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" path="m,l40259,e" filled="f" fillcolor="black" strokeweight="1pt">
                  <v:fill opacity="0"/>
                  <v:path o:connecttype="custom" o:connectlocs="0,0;4,0" o:connectangles="0,0"/>
                </v:shape>
                <v:shape id="Shape 3528" o:spid="_x0000_s1129" style="position:absolute;left:4357;top:15617;width:30152;height:0;visibility:visible;mso-wrap-style:square;v-text-anchor:top" coordsize="301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" path="m,l3015234,e" filled="f" fillcolor="black" strokeweight="1pt">
                  <v:fill opacity="0"/>
                  <v:path o:connecttype="custom" o:connectlocs="0,0;302,0" o:connectangles="0,0"/>
                </v:shape>
                <v:shape id="Shape 3529" o:spid="_x0000_s1130" style="position:absolute;left:4357;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" path="m,l,40386e" filled="f" fillcolor="black" strokeweight="1pt">
                  <v:fill opacity="0"/>
                  <v:path o:connecttype="custom" o:connectlocs="0,0;0,4" o:connectangles="0,0"/>
                </v:shape>
                <v:shape id="Shape 3530" o:spid="_x0000_s1131" style="position:absolute;left:9398;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" path="m,l,40386e" filled="f" fillcolor="black" strokeweight="1pt">
                  <v:fill opacity="0"/>
                  <v:path o:connecttype="custom" o:connectlocs="0,0;0,4" o:connectangles="0,0"/>
                </v:shape>
                <v:shape id="Shape 3531" o:spid="_x0000_s1132" style="position:absolute;left:14396;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" path="m,l,40386e" filled="f" fillcolor="black" strokeweight="1pt">
                  <v:fill opacity="0"/>
                  <v:path o:connecttype="custom" o:connectlocs="0,0;0,4" o:connectangles="0,0"/>
                </v:shape>
                <v:shape id="Shape 3532" o:spid="_x0000_s1133" style="position:absolute;left:19425;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" path="m,l,40386e" filled="f" fillcolor="black" strokeweight="1pt">
                  <v:fill opacity="0"/>
                  <v:path o:connecttype="custom" o:connectlocs="0,0;0,4" o:connectangles="0,0"/>
                </v:shape>
                <v:shape id="Shape 3533" o:spid="_x0000_s1134" style="position:absolute;left:24455;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" path="m,l,40386e" filled="f" fillcolor="black" strokeweight="1pt">
                  <v:fill opacity="0"/>
                  <v:path o:connecttype="custom" o:connectlocs="0,0;0,4" o:connectangles="0,0"/>
                </v:shape>
                <v:shape id="Shape 3534" o:spid="_x0000_s1135" style="position:absolute;left:29484;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" path="m,l,40386e" filled="f" fillcolor="black" strokeweight="1pt">
                  <v:fill opacity="0"/>
                  <v:path o:connecttype="custom" o:connectlocs="0,0;0,4" o:connectangles="0,0"/>
                </v:shape>
                <v:shape id="Shape 3535" o:spid="_x0000_s1136" style="position:absolute;left:34509;top:1561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" path="m,l,40386e" filled="f" fillcolor="black" strokeweight="1pt">
                  <v:fill opacity="0"/>
                  <v:path o:connecttype="custom" o:connectlocs="0,0;0,4" o:connectangles="0,0"/>
                </v:shape>
                <v:shape id="Shape 3536" o:spid="_x0000_s1137" style="position:absolute;left:4337;top:2357;width:25146;height:10142;visibility:visible;mso-wrap-style:square;v-text-anchor:top" coordsize="2514664,101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" path="m,1014246r1969,-1040c169482,908304,304356,648970,504508,490220,704787,331343,1035622,131699,1203135,60198,1344105,,1396175,12446,1509586,61214v134874,57912,335026,246888,502539,346456c2179638,507365,2347151,575183,2514664,659003e" filled="f" fillcolor="black" strokeweight="1pt">
                  <v:fill opacity="0"/>
                  <v:stroke endcap="round"/>
                  <v:path o:connecttype="custom" o:connectlocs="0,101;0,101;50,49;120,6;151,6;201,41;251,66" o:connectangles="0,0,0,0,0,0,0"/>
                </v:shape>
                <v:rect id="Rectangle 3537" o:spid="_x0000_s1138" style="position:absolute;left:2542;top:15046;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" filled="f" stroked="f">
                  <v:textbox inset="0,0,0,0">
                    <w:txbxContent>
                      <w:p w14:paraId="3B8C8391" w14:textId="77777777" w:rsidR="001E5BCD" w:rsidRDefault="001E5BCD" w:rsidP="001E5BCD">
                        <w:r>
                          <w:rPr>
                            <w:sz w:val="20"/>
                          </w:rPr>
                          <w:t>0</w:t>
                        </w:r>
                      </w:p>
                    </w:txbxContent>
                  </v:textbox>
                </v:rect>
                <v:rect id="Rectangle 3538" o:spid="_x0000_s1139" style="position:absolute;left:1579;top:1346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" filled="f" stroked="f">
                  <v:textbox inset="0,0,0,0">
                    <w:txbxContent>
                      <w:p w14:paraId="18A026CC" w14:textId="77777777" w:rsidR="001E5BCD" w:rsidRDefault="001E5BCD" w:rsidP="001E5BCD">
                        <w:r>
                          <w:rPr>
                            <w:sz w:val="20"/>
                          </w:rPr>
                          <w:t>0.5</w:t>
                        </w:r>
                      </w:p>
                    </w:txbxContent>
                  </v:textbox>
                </v:rect>
                <v:rect id="Rectangle 3539" o:spid="_x0000_s1140" style="position:absolute;left:2542;top:11875;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VB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" filled="f" stroked="f">
                  <v:textbox inset="0,0,0,0">
                    <w:txbxContent>
                      <w:p w14:paraId="52FD20C6" w14:textId="77777777" w:rsidR="001E5BCD" w:rsidRDefault="001E5BCD" w:rsidP="001E5BCD">
                        <w:r>
                          <w:rPr>
                            <w:sz w:val="20"/>
                          </w:rPr>
                          <w:t>1</w:t>
                        </w:r>
                      </w:p>
                    </w:txbxContent>
                  </v:textbox>
                </v:rect>
                <v:rect id="Rectangle 3540" o:spid="_x0000_s1141" style="position:absolute;left:1579;top:10287;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" filled="f" stroked="f">
                  <v:textbox inset="0,0,0,0">
                    <w:txbxContent>
                      <w:p w14:paraId="53DF1C67" w14:textId="77777777" w:rsidR="001E5BCD" w:rsidRDefault="001E5BCD" w:rsidP="001E5BCD">
                        <w:r>
                          <w:rPr>
                            <w:sz w:val="20"/>
                          </w:rPr>
                          <w:t>1.5</w:t>
                        </w:r>
                      </w:p>
                    </w:txbxContent>
                  </v:textbox>
                </v:rect>
                <v:rect id="Rectangle 3541" o:spid="_x0000_s1142" style="position:absolute;left:2542;top:8702;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" filled="f" stroked="f">
                  <v:textbox inset="0,0,0,0">
                    <w:txbxContent>
                      <w:p w14:paraId="31517868" w14:textId="77777777" w:rsidR="001E5BCD" w:rsidRDefault="001E5BCD" w:rsidP="001E5BCD">
                        <w:r>
                          <w:rPr>
                            <w:sz w:val="20"/>
                          </w:rPr>
                          <w:t>2</w:t>
                        </w:r>
                      </w:p>
                    </w:txbxContent>
                  </v:textbox>
                </v:rect>
                <v:rect id="Rectangle 3542" o:spid="_x0000_s1143" style="position:absolute;left:1579;top:7115;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" filled="f" stroked="f">
                  <v:textbox inset="0,0,0,0">
                    <w:txbxContent>
                      <w:p w14:paraId="1D84F138" w14:textId="77777777" w:rsidR="001E5BCD" w:rsidRDefault="001E5BCD" w:rsidP="001E5BCD">
                        <w:r>
                          <w:rPr>
                            <w:sz w:val="20"/>
                          </w:rPr>
                          <w:t>2.5</w:t>
                        </w:r>
                      </w:p>
                    </w:txbxContent>
                  </v:textbox>
                </v:rect>
                <v:rect id="Rectangle 3543" o:spid="_x0000_s1144" style="position:absolute;left:2542;top:5526;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" filled="f" stroked="f">
                  <v:textbox inset="0,0,0,0">
                    <w:txbxContent>
                      <w:p w14:paraId="1026B71B" w14:textId="77777777" w:rsidR="001E5BCD" w:rsidRDefault="001E5BCD" w:rsidP="001E5BCD">
                        <w:r>
                          <w:rPr>
                            <w:sz w:val="20"/>
                          </w:rPr>
                          <w:t>3</w:t>
                        </w:r>
                      </w:p>
                    </w:txbxContent>
                  </v:textbox>
                </v:rect>
                <v:rect id="Rectangle 3544" o:spid="_x0000_s1145" style="position:absolute;left:1579;top:3941;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" filled="f" stroked="f">
                  <v:textbox inset="0,0,0,0">
                    <w:txbxContent>
                      <w:p w14:paraId="384B3E68" w14:textId="77777777" w:rsidR="001E5BCD" w:rsidRDefault="001E5BCD" w:rsidP="001E5BCD">
                        <w:r>
                          <w:rPr>
                            <w:sz w:val="20"/>
                          </w:rPr>
                          <w:t>3.5</w:t>
                        </w:r>
                      </w:p>
                    </w:txbxContent>
                  </v:textbox>
                </v:rect>
                <v:rect id="Rectangle 3545" o:spid="_x0000_s1146" style="position:absolute;left:2542;top:235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" filled="f" stroked="f">
                  <v:textbox inset="0,0,0,0">
                    <w:txbxContent>
                      <w:p w14:paraId="39A5ED14" w14:textId="77777777" w:rsidR="001E5BCD" w:rsidRDefault="001E5BCD" w:rsidP="001E5BCD">
                        <w:r>
                          <w:rPr>
                            <w:sz w:val="20"/>
                          </w:rPr>
                          <w:t>4</w:t>
                        </w:r>
                      </w:p>
                    </w:txbxContent>
                  </v:textbox>
                </v:rect>
                <v:rect id="Rectangle 3546" o:spid="_x0000_s1147" style="position:absolute;left:1579;top:765;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" filled="f" stroked="f">
                  <v:textbox inset="0,0,0,0">
                    <w:txbxContent>
                      <w:p w14:paraId="2D84F52E" w14:textId="77777777" w:rsidR="001E5BCD" w:rsidRDefault="001E5BCD" w:rsidP="001E5BCD">
                        <w:r>
                          <w:rPr>
                            <w:sz w:val="20"/>
                          </w:rPr>
                          <w:t>4.5</w:t>
                        </w:r>
                      </w:p>
                    </w:txbxContent>
                  </v:textbox>
                </v:rect>
                <v:rect id="Rectangle 3547" o:spid="_x0000_s1148" style="position:absolute;left:3399;top:16701;width:257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" filled="f" stroked="f">
                  <v:textbox inset="0,0,0,0">
                    <w:txbxContent>
                      <w:p w14:paraId="60BEA22D" w14:textId="77777777" w:rsidR="001E5BCD" w:rsidRDefault="001E5BCD" w:rsidP="001E5BCD">
                        <w:r>
                          <w:rPr>
                            <w:sz w:val="20"/>
                          </w:rPr>
                          <w:t>200</w:t>
                        </w:r>
                      </w:p>
                    </w:txbxContent>
                  </v:textbox>
                </v:rect>
                <v:rect id="Rectangle 3548" o:spid="_x0000_s1149" style="position:absolute;left:8428;top:16701;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5I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" filled="f" stroked="f">
                  <v:textbox inset="0,0,0,0">
                    <w:txbxContent>
                      <w:p w14:paraId="0C608898" w14:textId="77777777" w:rsidR="001E5BCD" w:rsidRDefault="001E5BCD" w:rsidP="001E5BCD">
                        <w:r>
                          <w:rPr>
                            <w:sz w:val="20"/>
                          </w:rPr>
                          <w:t>300</w:t>
                        </w:r>
                      </w:p>
                    </w:txbxContent>
                  </v:textbox>
                </v:rect>
                <v:rect id="Rectangle 3549" o:spid="_x0000_s1150" style="position:absolute;left:13454;top:16701;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" filled="f" stroked="f">
                  <v:textbox inset="0,0,0,0">
                    <w:txbxContent>
                      <w:p w14:paraId="6E64E670" w14:textId="77777777" w:rsidR="001E5BCD" w:rsidRDefault="001E5BCD" w:rsidP="001E5BCD">
                        <w:r>
                          <w:rPr>
                            <w:sz w:val="20"/>
                          </w:rPr>
                          <w:t>400</w:t>
                        </w:r>
                      </w:p>
                    </w:txbxContent>
                  </v:textbox>
                </v:rect>
                <v:rect id="Rectangle 3550" o:spid="_x0000_s1151" style="position:absolute;left:18481;top:16701;width:257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" filled="f" stroked="f">
                  <v:textbox inset="0,0,0,0">
                    <w:txbxContent>
                      <w:p w14:paraId="2FE951DF" w14:textId="77777777" w:rsidR="001E5BCD" w:rsidRDefault="001E5BCD" w:rsidP="001E5BCD">
                        <w:r>
                          <w:rPr>
                            <w:sz w:val="20"/>
                          </w:rPr>
                          <w:t>500</w:t>
                        </w:r>
                      </w:p>
                    </w:txbxContent>
                  </v:textbox>
                </v:rect>
                <v:rect id="Rectangle 3551" o:spid="_x0000_s1152" style="position:absolute;left:23510;top:16701;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" filled="f" stroked="f">
                  <v:textbox inset="0,0,0,0">
                    <w:txbxContent>
                      <w:p w14:paraId="24F6A32B" w14:textId="77777777" w:rsidR="001E5BCD" w:rsidRDefault="001E5BCD" w:rsidP="001E5BCD">
                        <w:r>
                          <w:rPr>
                            <w:sz w:val="20"/>
                          </w:rPr>
                          <w:t>600</w:t>
                        </w:r>
                      </w:p>
                    </w:txbxContent>
                  </v:textbox>
                </v:rect>
                <v:rect id="Rectangle 3552" o:spid="_x0000_s1153" style="position:absolute;left:28536;top:16701;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" filled="f" stroked="f">
                  <v:textbox inset="0,0,0,0">
                    <w:txbxContent>
                      <w:p w14:paraId="24DE6338" w14:textId="77777777" w:rsidR="001E5BCD" w:rsidRDefault="001E5BCD" w:rsidP="001E5BCD">
                        <w:r>
                          <w:rPr>
                            <w:sz w:val="20"/>
                          </w:rPr>
                          <w:t>700</w:t>
                        </w:r>
                      </w:p>
                    </w:txbxContent>
                  </v:textbox>
                </v:rect>
                <v:rect id="Rectangle 3553" o:spid="_x0000_s1154" style="position:absolute;left:33566;top:16701;width:256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" filled="f" stroked="f">
                  <v:textbox inset="0,0,0,0">
                    <w:txbxContent>
                      <w:p w14:paraId="02911079" w14:textId="77777777" w:rsidR="001E5BCD" w:rsidRDefault="001E5BCD" w:rsidP="001E5BCD">
                        <w:r>
                          <w:rPr>
                            <w:sz w:val="20"/>
                          </w:rPr>
                          <w:t>800</w:t>
                        </w:r>
                      </w:p>
                    </w:txbxContent>
                  </v:textbox>
                </v:rect>
                <v:rect id="Rectangle 3554" o:spid="_x0000_s1155" style="position:absolute;left:-217;top:7234;width:3086;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" filled="f" stroked="f">
                  <v:textbox style="layout-flow:vertical;mso-layout-flow-alt:bottom-to-top" inset="0,0,0,0">
                    <w:txbxContent>
                      <w:p w14:paraId="12319D1E" w14:textId="77777777" w:rsidR="001E5BCD" w:rsidRDefault="001E5BCD" w:rsidP="001E5BCD">
                        <w:r>
                          <w:rPr>
                            <w:b/>
                            <w:sz w:val="20"/>
                          </w:rPr>
                          <w:t>Abs.</w:t>
                        </w:r>
                      </w:p>
                    </w:txbxContent>
                  </v:textbox>
                </v:rect>
                <v:rect id="Rectangle 3555" o:spid="_x0000_s1156" style="position:absolute;left:14851;top:18514;width:1224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" filled="f" stroked="f">
                  <v:textbox inset="0,0,0,0">
                    <w:txbxContent>
                      <w:p w14:paraId="1465535B" w14:textId="77777777" w:rsidR="001E5BCD" w:rsidRDefault="001E5BCD" w:rsidP="001E5BCD">
                        <w:r>
                          <w:rPr>
                            <w:b/>
                            <w:sz w:val="20"/>
                          </w:rPr>
                          <w:t>Wavelength (nm)</w:t>
                        </w:r>
                      </w:p>
                    </w:txbxContent>
                  </v:textbox>
                </v:rect>
                <v:shape id="Shape 3556" o:spid="_x0000_s1157" style="position:absolute;width:37128;height:19976;visibility:visible;mso-wrap-style:square;v-text-anchor:top" coordsize="3712845,199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" path="m3712845,r,1997646l,1997646,,e" filled="f" fillcolor="black">
                  <v:fill opacity="0"/>
                  <v:path o:connecttype="custom" o:connectlocs="371,0;371,200;0,200;0,0" o:connectangles="0,0,0,0"/>
                </v:shape>
                <w10:anchorlock/>
              </v:group>
            </w:pict>
          </mc:Fallback>
        </mc:AlternateContent>
      </w:r>
    </w:p>
    <w:p w14:paraId="4D30C852" w14:textId="640CC703" w:rsidR="001E5BCD" w:rsidRPr="000800B5" w:rsidRDefault="00E11960" w:rsidP="001E5BCD">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rPr>
        <w:t>Fig.2</w:t>
      </w:r>
      <w:r w:rsidR="001E5BCD" w:rsidRPr="000800B5">
        <w:rPr>
          <w:rFonts w:ascii="Arial" w:hAnsi="Arial" w:cs="Arial"/>
          <w:noProof/>
          <w:sz w:val="20"/>
          <w:szCs w:val="20"/>
        </w:rPr>
        <w:t xml:space="preserve"> UV graph of AgNP Using Ziziphus jujuba leaves</w:t>
      </w:r>
    </w:p>
    <w:p w14:paraId="6381BE97" w14:textId="77777777" w:rsidR="001E5BCD" w:rsidRPr="000800B5" w:rsidRDefault="001E5BCD" w:rsidP="001E5BCD">
      <w:pPr>
        <w:pStyle w:val="BodyL"/>
        <w:suppressAutoHyphens/>
        <w:spacing w:line="276" w:lineRule="auto"/>
        <w:ind w:firstLine="0"/>
        <w:rPr>
          <w:rFonts w:ascii="Arial" w:eastAsia="SimSun" w:hAnsi="Arial" w:cs="Arial"/>
          <w:sz w:val="20"/>
          <w:lang w:val="en-IN"/>
        </w:rPr>
      </w:pPr>
    </w:p>
    <w:p w14:paraId="037987AB" w14:textId="16AF4089" w:rsidR="001E5BCD" w:rsidRPr="000800B5" w:rsidRDefault="001E5BCD" w:rsidP="001E5BCD">
      <w:pPr>
        <w:pStyle w:val="BodyL"/>
        <w:suppressAutoHyphens/>
        <w:spacing w:line="276" w:lineRule="auto"/>
        <w:ind w:firstLine="0"/>
        <w:rPr>
          <w:rFonts w:ascii="Arial" w:eastAsia="SimSun" w:hAnsi="Arial" w:cs="Arial"/>
          <w:sz w:val="20"/>
          <w:lang w:val="en-IN"/>
        </w:rPr>
      </w:pPr>
      <w:r w:rsidRPr="000800B5">
        <w:rPr>
          <w:rFonts w:ascii="Arial" w:eastAsia="SimSun" w:hAnsi="Arial" w:cs="Arial"/>
          <w:sz w:val="20"/>
          <w:lang w:val="en-IN"/>
        </w:rPr>
        <w:t>Fig.</w:t>
      </w:r>
      <w:r w:rsidR="00E11960" w:rsidRPr="000800B5">
        <w:rPr>
          <w:rFonts w:ascii="Arial" w:eastAsia="SimSun" w:hAnsi="Arial" w:cs="Arial"/>
          <w:sz w:val="20"/>
          <w:lang w:val="en-IN"/>
        </w:rPr>
        <w:t>3</w:t>
      </w:r>
      <w:proofErr w:type="gramStart"/>
      <w:r w:rsidRPr="000800B5">
        <w:rPr>
          <w:rFonts w:ascii="Arial" w:eastAsia="SimSun" w:hAnsi="Arial" w:cs="Arial"/>
          <w:sz w:val="20"/>
          <w:lang w:val="en-IN"/>
        </w:rPr>
        <w:t>.(</w:t>
      </w:r>
      <w:proofErr w:type="gramEnd"/>
      <w:r w:rsidRPr="000800B5">
        <w:rPr>
          <w:rFonts w:ascii="Arial" w:eastAsia="SimSun" w:hAnsi="Arial" w:cs="Arial"/>
          <w:sz w:val="20"/>
          <w:lang w:val="en-IN"/>
        </w:rPr>
        <w:t xml:space="preserve">a). </w:t>
      </w:r>
      <w:proofErr w:type="gramStart"/>
      <w:r w:rsidRPr="000800B5">
        <w:rPr>
          <w:rFonts w:ascii="Arial" w:eastAsia="SimSun" w:hAnsi="Arial" w:cs="Arial"/>
          <w:sz w:val="20"/>
          <w:lang w:val="en-IN"/>
        </w:rPr>
        <w:t>shows</w:t>
      </w:r>
      <w:proofErr w:type="gramEnd"/>
      <w:r w:rsidRPr="000800B5">
        <w:rPr>
          <w:rFonts w:ascii="Arial" w:eastAsia="SimSun" w:hAnsi="Arial" w:cs="Arial"/>
          <w:sz w:val="20"/>
          <w:lang w:val="en-IN"/>
        </w:rPr>
        <w:t xml:space="preserve"> a densely packed aggregation of silver nanoparticles. The particles appear to have a rough, clustered surface, indicative of the typical morphology of </w:t>
      </w:r>
      <w:proofErr w:type="spellStart"/>
      <w:r w:rsidRPr="000800B5">
        <w:rPr>
          <w:rFonts w:ascii="Arial" w:eastAsia="SimSun" w:hAnsi="Arial" w:cs="Arial"/>
          <w:sz w:val="20"/>
          <w:lang w:val="en-IN"/>
        </w:rPr>
        <w:t>AgNPs</w:t>
      </w:r>
      <w:proofErr w:type="spellEnd"/>
      <w:r w:rsidRPr="000800B5">
        <w:rPr>
          <w:rFonts w:ascii="Arial" w:eastAsia="SimSun" w:hAnsi="Arial" w:cs="Arial"/>
          <w:sz w:val="20"/>
          <w:lang w:val="en-IN"/>
        </w:rPr>
        <w:t xml:space="preserve"> synthesized through biological methods. The high surface area is beneficial for catalytic applications due to more active sites being available for reactions. The higher magnification reveals more details of the surface structure, showing individual nanoparticles and their interconnections (fig.</w:t>
      </w:r>
      <w:r w:rsidR="00E11960" w:rsidRPr="000800B5">
        <w:rPr>
          <w:rFonts w:ascii="Arial" w:eastAsia="SimSun" w:hAnsi="Arial" w:cs="Arial"/>
          <w:sz w:val="20"/>
          <w:lang w:val="en-IN"/>
        </w:rPr>
        <w:t>3</w:t>
      </w:r>
      <w:r w:rsidRPr="000800B5">
        <w:rPr>
          <w:rFonts w:ascii="Arial" w:eastAsia="SimSun" w:hAnsi="Arial" w:cs="Arial"/>
          <w:sz w:val="20"/>
          <w:lang w:val="en-IN"/>
        </w:rPr>
        <w:t xml:space="preserve">b). </w:t>
      </w:r>
    </w:p>
    <w:p w14:paraId="6856524E" w14:textId="77777777" w:rsidR="001E5BCD" w:rsidRPr="000800B5" w:rsidRDefault="001E5BCD" w:rsidP="001E5BCD">
      <w:pPr>
        <w:suppressAutoHyphens/>
        <w:spacing w:beforeLines="50" w:before="120" w:line="276" w:lineRule="auto"/>
        <w:rPr>
          <w:rFonts w:ascii="Arial" w:hAnsi="Arial" w:cs="Arial"/>
          <w:noProof/>
          <w:sz w:val="20"/>
          <w:szCs w:val="20"/>
        </w:rPr>
      </w:pPr>
      <w:r w:rsidRPr="000800B5">
        <w:rPr>
          <w:rFonts w:ascii="Arial" w:hAnsi="Arial" w:cs="Arial"/>
          <w:noProof/>
          <w:sz w:val="20"/>
          <w:szCs w:val="20"/>
          <w:lang w:val="en-IN" w:eastAsia="en-IN"/>
        </w:rPr>
        <w:lastRenderedPageBreak/>
        <mc:AlternateContent>
          <mc:Choice Requires="wpg">
            <w:drawing>
              <wp:inline distT="0" distB="0" distL="0" distR="0" wp14:anchorId="20B086DE" wp14:editId="2F32AD78">
                <wp:extent cx="5944235" cy="2299335"/>
                <wp:effectExtent l="10160" t="10160" r="8255" b="5080"/>
                <wp:docPr id="47800" name="Group 38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299335"/>
                          <a:chOff x="0" y="0"/>
                          <a:chExt cx="59442" cy="22993"/>
                        </a:xfrm>
                      </wpg:grpSpPr>
                      <pic:pic xmlns:pic="http://schemas.openxmlformats.org/drawingml/2006/picture">
                        <pic:nvPicPr>
                          <pic:cNvPr id="47801" name="Picture 3600"/>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 cy="22993"/>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47802" name="Rectangle 38286"/>
                        <wps:cNvSpPr>
                          <a:spLocks noChangeArrowheads="1"/>
                        </wps:cNvSpPr>
                        <wps:spPr bwMode="auto">
                          <a:xfrm>
                            <a:off x="10575" y="1801"/>
                            <a:ext cx="62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912B" w14:textId="77777777" w:rsidR="001E5BCD" w:rsidRDefault="001E5BCD" w:rsidP="001E5BCD">
                              <w:r>
                                <w:rPr>
                                  <w:rFonts w:ascii="Times New Roman" w:eastAsia="Times New Roman" w:hAnsi="Times New Roman"/>
                                </w:rPr>
                                <w:t>(</w:t>
                              </w:r>
                            </w:p>
                          </w:txbxContent>
                        </wps:txbx>
                        <wps:bodyPr rot="0" vert="horz" wrap="square" lIns="0" tIns="0" rIns="0" bIns="0" anchor="t" anchorCtr="0" upright="1">
                          <a:noAutofit/>
                        </wps:bodyPr>
                      </wps:wsp>
                      <wps:wsp>
                        <wps:cNvPr id="47803" name="Rectangle 38288"/>
                        <wps:cNvSpPr>
                          <a:spLocks noChangeArrowheads="1"/>
                        </wps:cNvSpPr>
                        <wps:spPr bwMode="auto">
                          <a:xfrm>
                            <a:off x="11032" y="1801"/>
                            <a:ext cx="82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CE08F" w14:textId="77777777" w:rsidR="001E5BCD" w:rsidRDefault="001E5BCD" w:rsidP="001E5BCD">
                              <w:proofErr w:type="gramStart"/>
                              <w:r>
                                <w:rPr>
                                  <w:rFonts w:ascii="Times New Roman" w:eastAsia="Times New Roman" w:hAnsi="Times New Roman"/>
                                </w:rPr>
                                <w:t>a</w:t>
                              </w:r>
                              <w:proofErr w:type="gramEnd"/>
                            </w:p>
                          </w:txbxContent>
                        </wps:txbx>
                        <wps:bodyPr rot="0" vert="horz" wrap="square" lIns="0" tIns="0" rIns="0" bIns="0" anchor="t" anchorCtr="0" upright="1">
                          <a:noAutofit/>
                        </wps:bodyPr>
                      </wps:wsp>
                      <wps:wsp>
                        <wps:cNvPr id="47804" name="Rectangle 38287"/>
                        <wps:cNvSpPr>
                          <a:spLocks noChangeArrowheads="1"/>
                        </wps:cNvSpPr>
                        <wps:spPr bwMode="auto">
                          <a:xfrm>
                            <a:off x="11671" y="1801"/>
                            <a:ext cx="621"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A1CC" w14:textId="77777777" w:rsidR="001E5BCD" w:rsidRDefault="001E5BCD" w:rsidP="001E5BCD">
                              <w:r>
                                <w:rPr>
                                  <w:rFonts w:ascii="Times New Roman" w:eastAsia="Times New Roman" w:hAnsi="Times New Roman"/>
                                </w:rPr>
                                <w:t>)</w:t>
                              </w:r>
                            </w:p>
                          </w:txbxContent>
                        </wps:txbx>
                        <wps:bodyPr rot="0" vert="horz" wrap="square" lIns="0" tIns="0" rIns="0" bIns="0" anchor="t" anchorCtr="0" upright="1">
                          <a:noAutofit/>
                        </wps:bodyPr>
                      </wps:wsp>
                      <wps:wsp>
                        <wps:cNvPr id="47805" name="Rectangle 3605"/>
                        <wps:cNvSpPr>
                          <a:spLocks noChangeArrowheads="1"/>
                        </wps:cNvSpPr>
                        <wps:spPr bwMode="auto">
                          <a:xfrm>
                            <a:off x="12132" y="180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ECC66" w14:textId="77777777" w:rsidR="001E5BCD" w:rsidRDefault="001E5BCD" w:rsidP="001E5BCD"/>
                          </w:txbxContent>
                        </wps:txbx>
                        <wps:bodyPr rot="0" vert="horz" wrap="square" lIns="0" tIns="0" rIns="0" bIns="0" anchor="t" anchorCtr="0" upright="1">
                          <a:noAutofit/>
                        </wps:bodyPr>
                      </wps:wsp>
                      <wps:wsp>
                        <wps:cNvPr id="47806" name="Rectangle 38283"/>
                        <wps:cNvSpPr>
                          <a:spLocks noChangeArrowheads="1"/>
                        </wps:cNvSpPr>
                        <wps:spPr bwMode="auto">
                          <a:xfrm>
                            <a:off x="38689" y="856"/>
                            <a:ext cx="620"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5539" w14:textId="77777777" w:rsidR="001E5BCD" w:rsidRDefault="001E5BCD" w:rsidP="001E5BCD">
                              <w:r>
                                <w:rPr>
                                  <w:rFonts w:ascii="Times New Roman" w:eastAsia="Times New Roman" w:hAnsi="Times New Roman"/>
                                </w:rPr>
                                <w:t>(</w:t>
                              </w:r>
                            </w:p>
                          </w:txbxContent>
                        </wps:txbx>
                        <wps:bodyPr rot="0" vert="horz" wrap="square" lIns="0" tIns="0" rIns="0" bIns="0" anchor="t" anchorCtr="0" upright="1">
                          <a:noAutofit/>
                        </wps:bodyPr>
                      </wps:wsp>
                      <wps:wsp>
                        <wps:cNvPr id="47807" name="Rectangle 38285"/>
                        <wps:cNvSpPr>
                          <a:spLocks noChangeArrowheads="1"/>
                        </wps:cNvSpPr>
                        <wps:spPr bwMode="auto">
                          <a:xfrm>
                            <a:off x="39146" y="856"/>
                            <a:ext cx="932"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4252" w14:textId="77777777" w:rsidR="001E5BCD" w:rsidRDefault="001E5BCD" w:rsidP="001E5BCD">
                              <w:proofErr w:type="gramStart"/>
                              <w:r>
                                <w:rPr>
                                  <w:rFonts w:ascii="Times New Roman" w:eastAsia="Times New Roman" w:hAnsi="Times New Roman"/>
                                </w:rPr>
                                <w:t>b</w:t>
                              </w:r>
                              <w:proofErr w:type="gramEnd"/>
                            </w:p>
                          </w:txbxContent>
                        </wps:txbx>
                        <wps:bodyPr rot="0" vert="horz" wrap="square" lIns="0" tIns="0" rIns="0" bIns="0" anchor="t" anchorCtr="0" upright="1">
                          <a:noAutofit/>
                        </wps:bodyPr>
                      </wps:wsp>
                      <wps:wsp>
                        <wps:cNvPr id="47808" name="Rectangle 38284"/>
                        <wps:cNvSpPr>
                          <a:spLocks noChangeArrowheads="1"/>
                        </wps:cNvSpPr>
                        <wps:spPr bwMode="auto">
                          <a:xfrm>
                            <a:off x="39847" y="856"/>
                            <a:ext cx="620"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B4318" w14:textId="77777777" w:rsidR="001E5BCD" w:rsidRDefault="001E5BCD" w:rsidP="001E5BCD">
                              <w:r>
                                <w:rPr>
                                  <w:rFonts w:ascii="Times New Roman" w:eastAsia="Times New Roman" w:hAnsi="Times New Roman"/>
                                </w:rPr>
                                <w:t>)</w:t>
                              </w:r>
                            </w:p>
                          </w:txbxContent>
                        </wps:txbx>
                        <wps:bodyPr rot="0" vert="horz" wrap="square" lIns="0" tIns="0" rIns="0" bIns="0" anchor="t" anchorCtr="0" upright="1">
                          <a:noAutofit/>
                        </wps:bodyPr>
                      </wps:wsp>
                      <wps:wsp>
                        <wps:cNvPr id="47809" name="Rectangle 3608"/>
                        <wps:cNvSpPr>
                          <a:spLocks noChangeArrowheads="1"/>
                        </wps:cNvSpPr>
                        <wps:spPr bwMode="auto">
                          <a:xfrm>
                            <a:off x="40304" y="856"/>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9BA92" w14:textId="77777777" w:rsidR="001E5BCD" w:rsidRDefault="001E5BCD" w:rsidP="001E5BCD"/>
                          </w:txbxContent>
                        </wps:txbx>
                        <wps:bodyPr rot="0" vert="horz" wrap="square" lIns="0" tIns="0" rIns="0" bIns="0" anchor="t" anchorCtr="0" upright="1">
                          <a:noAutofit/>
                        </wps:bodyPr>
                      </wps:wsp>
                    </wpg:wgp>
                  </a:graphicData>
                </a:graphic>
              </wp:inline>
            </w:drawing>
          </mc:Choice>
          <mc:Fallback>
            <w:pict>
              <v:group w14:anchorId="20B086DE" id="Group 38321" o:spid="_x0000_s1158" style="width:468.05pt;height:181.05pt;mso-position-horizontal-relative:char;mso-position-vertical-relative:line" coordsize="59442,22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">
                <v:shape id="Picture 3600" o:spid="_x0000_s1159" type="#_x0000_t75" style="position:absolute;width:59442;height:229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" stroked="t">
                  <v:stroke joinstyle="round"/>
                  <v:imagedata r:id="rId23" o:title=""/>
                  <o:lock v:ext="edit" aspectratio="f"/>
                </v:shape>
                <v:rect id="Rectangle 38286" o:spid="_x0000_s1160" style="position:absolute;left:10575;top:1801;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" filled="f" stroked="f">
                  <v:textbox inset="0,0,0,0">
                    <w:txbxContent>
                      <w:p w14:paraId="0E3B912B" w14:textId="77777777" w:rsidR="001E5BCD" w:rsidRDefault="001E5BCD" w:rsidP="001E5BCD">
                        <w:r>
                          <w:rPr>
                            <w:rFonts w:ascii="Times New Roman" w:eastAsia="Times New Roman" w:hAnsi="Times New Roman"/>
                          </w:rPr>
                          <w:t>(</w:t>
                        </w:r>
                      </w:p>
                    </w:txbxContent>
                  </v:textbox>
                </v:rect>
                <v:rect id="Rectangle 38288" o:spid="_x0000_s1161" style="position:absolute;left:11032;top:1801;width:82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" filled="f" stroked="f">
                  <v:textbox inset="0,0,0,0">
                    <w:txbxContent>
                      <w:p w14:paraId="1E3CE08F" w14:textId="77777777" w:rsidR="001E5BCD" w:rsidRDefault="001E5BCD" w:rsidP="001E5BCD">
                        <w:proofErr w:type="gramStart"/>
                        <w:r>
                          <w:rPr>
                            <w:rFonts w:ascii="Times New Roman" w:eastAsia="Times New Roman" w:hAnsi="Times New Roman"/>
                          </w:rPr>
                          <w:t>a</w:t>
                        </w:r>
                        <w:proofErr w:type="gramEnd"/>
                      </w:p>
                    </w:txbxContent>
                  </v:textbox>
                </v:rect>
                <v:rect id="Rectangle 38287" o:spid="_x0000_s1162" style="position:absolute;left:11671;top:1801;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" filled="f" stroked="f">
                  <v:textbox inset="0,0,0,0">
                    <w:txbxContent>
                      <w:p w14:paraId="207FA1CC" w14:textId="77777777" w:rsidR="001E5BCD" w:rsidRDefault="001E5BCD" w:rsidP="001E5BCD">
                        <w:r>
                          <w:rPr>
                            <w:rFonts w:ascii="Times New Roman" w:eastAsia="Times New Roman" w:hAnsi="Times New Roman"/>
                          </w:rPr>
                          <w:t>)</w:t>
                        </w:r>
                      </w:p>
                    </w:txbxContent>
                  </v:textbox>
                </v:rect>
                <v:rect id="Rectangle 3605" o:spid="_x0000_s1163" style="position:absolute;left:12132;top:180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" filled="f" stroked="f">
                  <v:textbox inset="0,0,0,0">
                    <w:txbxContent>
                      <w:p w14:paraId="5B6ECC66" w14:textId="77777777" w:rsidR="001E5BCD" w:rsidRDefault="001E5BCD" w:rsidP="001E5BCD"/>
                    </w:txbxContent>
                  </v:textbox>
                </v:rect>
                <v:rect id="Rectangle 38283" o:spid="_x0000_s1164" style="position:absolute;left:38689;top:856;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" filled="f" stroked="f">
                  <v:textbox inset="0,0,0,0">
                    <w:txbxContent>
                      <w:p w14:paraId="44A45539" w14:textId="77777777" w:rsidR="001E5BCD" w:rsidRDefault="001E5BCD" w:rsidP="001E5BCD">
                        <w:r>
                          <w:rPr>
                            <w:rFonts w:ascii="Times New Roman" w:eastAsia="Times New Roman" w:hAnsi="Times New Roman"/>
                          </w:rPr>
                          <w:t>(</w:t>
                        </w:r>
                      </w:p>
                    </w:txbxContent>
                  </v:textbox>
                </v:rect>
                <v:rect id="Rectangle 38285" o:spid="_x0000_s1165" style="position:absolute;left:39146;top:856;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" filled="f" stroked="f">
                  <v:textbox inset="0,0,0,0">
                    <w:txbxContent>
                      <w:p w14:paraId="6F664252" w14:textId="77777777" w:rsidR="001E5BCD" w:rsidRDefault="001E5BCD" w:rsidP="001E5BCD">
                        <w:proofErr w:type="gramStart"/>
                        <w:r>
                          <w:rPr>
                            <w:rFonts w:ascii="Times New Roman" w:eastAsia="Times New Roman" w:hAnsi="Times New Roman"/>
                          </w:rPr>
                          <w:t>b</w:t>
                        </w:r>
                        <w:proofErr w:type="gramEnd"/>
                      </w:p>
                    </w:txbxContent>
                  </v:textbox>
                </v:rect>
                <v:rect id="Rectangle 38284" o:spid="_x0000_s1166" style="position:absolute;left:39847;top:856;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" filled="f" stroked="f">
                  <v:textbox inset="0,0,0,0">
                    <w:txbxContent>
                      <w:p w14:paraId="410B4318" w14:textId="77777777" w:rsidR="001E5BCD" w:rsidRDefault="001E5BCD" w:rsidP="001E5BCD">
                        <w:r>
                          <w:rPr>
                            <w:rFonts w:ascii="Times New Roman" w:eastAsia="Times New Roman" w:hAnsi="Times New Roman"/>
                          </w:rPr>
                          <w:t>)</w:t>
                        </w:r>
                      </w:p>
                    </w:txbxContent>
                  </v:textbox>
                </v:rect>
                <v:rect id="Rectangle 3608" o:spid="_x0000_s1167" style="position:absolute;left:40304;top:85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" filled="f" stroked="f">
                  <v:textbox inset="0,0,0,0">
                    <w:txbxContent>
                      <w:p w14:paraId="6819BA92" w14:textId="77777777" w:rsidR="001E5BCD" w:rsidRDefault="001E5BCD" w:rsidP="001E5BCD"/>
                    </w:txbxContent>
                  </v:textbox>
                </v:rect>
                <w10:anchorlock/>
              </v:group>
            </w:pict>
          </mc:Fallback>
        </mc:AlternateContent>
      </w:r>
    </w:p>
    <w:p w14:paraId="60FC3B55" w14:textId="5C25B068" w:rsidR="001E5BCD" w:rsidRPr="000800B5" w:rsidRDefault="001E5BCD" w:rsidP="00E11960">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rPr>
        <w:t>Fig</w:t>
      </w:r>
      <w:r w:rsidR="00E11960" w:rsidRPr="000800B5">
        <w:rPr>
          <w:rFonts w:ascii="Arial" w:hAnsi="Arial" w:cs="Arial"/>
          <w:noProof/>
          <w:sz w:val="20"/>
          <w:szCs w:val="20"/>
        </w:rPr>
        <w:t xml:space="preserve"> 3</w:t>
      </w:r>
      <w:r w:rsidRPr="000800B5">
        <w:rPr>
          <w:rFonts w:ascii="Arial" w:hAnsi="Arial" w:cs="Arial"/>
          <w:noProof/>
          <w:sz w:val="20"/>
          <w:szCs w:val="20"/>
        </w:rPr>
        <w:t>.(a),(b): SEM images of AgNP prepared from Ziziphus</w:t>
      </w:r>
      <w:r w:rsidR="00E11960" w:rsidRPr="000800B5">
        <w:rPr>
          <w:rFonts w:ascii="Arial" w:hAnsi="Arial" w:cs="Arial"/>
          <w:noProof/>
          <w:sz w:val="20"/>
          <w:szCs w:val="20"/>
        </w:rPr>
        <w:t xml:space="preserve"> </w:t>
      </w:r>
      <w:r w:rsidRPr="000800B5">
        <w:rPr>
          <w:rFonts w:ascii="Arial" w:hAnsi="Arial" w:cs="Arial"/>
          <w:noProof/>
          <w:sz w:val="20"/>
          <w:szCs w:val="20"/>
        </w:rPr>
        <w:t>jujuba leaves</w:t>
      </w:r>
    </w:p>
    <w:p w14:paraId="477D2018" w14:textId="77777777" w:rsidR="001E5BCD" w:rsidRPr="000800B5" w:rsidRDefault="001E5BCD" w:rsidP="001E5BCD">
      <w:pPr>
        <w:pStyle w:val="BodyL"/>
        <w:suppressAutoHyphens/>
        <w:spacing w:line="276" w:lineRule="auto"/>
        <w:ind w:firstLine="0"/>
        <w:rPr>
          <w:rFonts w:ascii="Arial" w:eastAsia="SimSun" w:hAnsi="Arial" w:cs="Arial"/>
          <w:sz w:val="20"/>
          <w:lang w:val="en-IN"/>
        </w:rPr>
      </w:pPr>
      <w:r w:rsidRPr="000800B5">
        <w:rPr>
          <w:rFonts w:ascii="Arial" w:eastAsia="SimSun" w:hAnsi="Arial" w:cs="Arial"/>
          <w:sz w:val="20"/>
          <w:lang w:val="en-IN"/>
        </w:rPr>
        <w:t xml:space="preserve">These characteristics suggest that the </w:t>
      </w:r>
      <w:proofErr w:type="spellStart"/>
      <w:r w:rsidRPr="000800B5">
        <w:rPr>
          <w:rFonts w:ascii="Arial" w:eastAsia="SimSun" w:hAnsi="Arial" w:cs="Arial"/>
          <w:sz w:val="20"/>
          <w:lang w:val="en-IN"/>
        </w:rPr>
        <w:t>AgNPs</w:t>
      </w:r>
      <w:proofErr w:type="spellEnd"/>
      <w:r w:rsidRPr="000800B5">
        <w:rPr>
          <w:rFonts w:ascii="Arial" w:eastAsia="SimSun" w:hAnsi="Arial" w:cs="Arial"/>
          <w:sz w:val="20"/>
          <w:lang w:val="en-IN"/>
        </w:rPr>
        <w:t xml:space="preserve"> will have a high surface area and numerous active sites, making them effective catalysts in chemical reactions, such as the oxidation of alcohols. </w:t>
      </w:r>
    </w:p>
    <w:p w14:paraId="41507BDB" w14:textId="1D1EC39D" w:rsidR="001E5BCD" w:rsidRPr="000800B5" w:rsidRDefault="001E5BCD" w:rsidP="001E5BCD">
      <w:pPr>
        <w:pStyle w:val="BodyL"/>
        <w:suppressAutoHyphens/>
        <w:spacing w:line="276" w:lineRule="auto"/>
        <w:ind w:firstLine="0"/>
        <w:rPr>
          <w:rFonts w:ascii="Arial" w:eastAsia="SimSun" w:hAnsi="Arial" w:cs="Arial"/>
          <w:sz w:val="20"/>
          <w:lang w:val="en-IN"/>
        </w:rPr>
      </w:pPr>
      <w:r w:rsidRPr="000800B5">
        <w:rPr>
          <w:rFonts w:ascii="Arial" w:eastAsia="SimSun" w:hAnsi="Arial" w:cs="Arial"/>
          <w:sz w:val="20"/>
          <w:lang w:val="en-IN"/>
        </w:rPr>
        <w:t>The spectrum indicates that plant-derived organic compounds, such as polyphenols, proteins, or other metabolites, might have capped the silver nanoparticles, facilitat</w:t>
      </w:r>
      <w:r w:rsidR="00E11960" w:rsidRPr="000800B5">
        <w:rPr>
          <w:rFonts w:ascii="Arial" w:eastAsia="SimSun" w:hAnsi="Arial" w:cs="Arial"/>
          <w:sz w:val="20"/>
          <w:lang w:val="en-IN"/>
        </w:rPr>
        <w:t>ing their stabilization (fig. 4</w:t>
      </w:r>
      <w:r w:rsidRPr="000800B5">
        <w:rPr>
          <w:rFonts w:ascii="Arial" w:eastAsia="SimSun" w:hAnsi="Arial" w:cs="Arial"/>
          <w:sz w:val="20"/>
          <w:lang w:val="en-IN"/>
        </w:rPr>
        <w:t>). The peak at 537 cm</w:t>
      </w:r>
      <w:r w:rsidRPr="000800B5">
        <w:rPr>
          <w:rFonts w:ascii="Cambria Math" w:eastAsia="SimSun" w:hAnsi="Cambria Math" w:cs="Cambria Math"/>
          <w:sz w:val="20"/>
          <w:lang w:val="en-IN"/>
        </w:rPr>
        <w:t>⁻</w:t>
      </w:r>
      <w:r w:rsidRPr="000800B5">
        <w:rPr>
          <w:rFonts w:ascii="Arial" w:eastAsia="SimSun" w:hAnsi="Arial" w:cs="Arial"/>
          <w:sz w:val="20"/>
          <w:lang w:val="en-IN"/>
        </w:rPr>
        <w:t xml:space="preserve">¹ can be related to metal-oxygen bonding, suggesting interactions between the silver nanoparticles and plant-based molecules or a direct interaction with oxygen from the stabilizing compounds in the plant extract. The involvement of hydroxyl, carbonyl, and aromatic functional groups is common in green synthesis methods involving plant extracts. </w:t>
      </w:r>
    </w:p>
    <w:p w14:paraId="47AC5F91" w14:textId="77777777" w:rsidR="001E5BCD" w:rsidRPr="000800B5" w:rsidRDefault="001E5BCD" w:rsidP="001E5BCD">
      <w:pPr>
        <w:suppressAutoHyphens/>
        <w:spacing w:beforeLines="50" w:before="120" w:line="276" w:lineRule="auto"/>
        <w:rPr>
          <w:rFonts w:ascii="Arial" w:eastAsia="SimSun" w:hAnsi="Arial" w:cs="Arial"/>
          <w:bCs/>
          <w:kern w:val="0"/>
          <w:sz w:val="24"/>
        </w:rPr>
      </w:pPr>
      <w:r w:rsidRPr="000800B5">
        <w:rPr>
          <w:rFonts w:ascii="Arial" w:hAnsi="Arial" w:cs="Arial"/>
          <w:noProof/>
          <w:sz w:val="20"/>
          <w:szCs w:val="20"/>
          <w:lang w:val="en-IN" w:eastAsia="en-IN"/>
        </w:rPr>
        <w:drawing>
          <wp:inline distT="0" distB="0" distL="0" distR="0" wp14:anchorId="46359E9F" wp14:editId="12132549">
            <wp:extent cx="5685156" cy="3541268"/>
            <wp:effectExtent l="0" t="0" r="0" b="0"/>
            <wp:docPr id="3602" name="Picture 3602"/>
            <wp:cNvGraphicFramePr/>
            <a:graphic xmlns:a="http://schemas.openxmlformats.org/drawingml/2006/main">
              <a:graphicData uri="http://schemas.openxmlformats.org/drawingml/2006/picture">
                <pic:pic xmlns:pic="http://schemas.openxmlformats.org/drawingml/2006/picture">
                  <pic:nvPicPr>
                    <pic:cNvPr id="3602" name="Picture 3602"/>
                    <pic:cNvPicPr/>
                  </pic:nvPicPr>
                  <pic:blipFill>
                    <a:blip r:embed="rId24"/>
                    <a:stretch>
                      <a:fillRect/>
                    </a:stretch>
                  </pic:blipFill>
                  <pic:spPr>
                    <a:xfrm>
                      <a:off x="0" y="0"/>
                      <a:ext cx="5685156" cy="3541268"/>
                    </a:xfrm>
                    <a:prstGeom prst="rect">
                      <a:avLst/>
                    </a:prstGeom>
                  </pic:spPr>
                </pic:pic>
              </a:graphicData>
            </a:graphic>
          </wp:inline>
        </w:drawing>
      </w:r>
    </w:p>
    <w:p w14:paraId="4AE12DA4" w14:textId="3FABC080" w:rsidR="001E5BCD" w:rsidRPr="000800B5" w:rsidRDefault="00E11960" w:rsidP="00E11960">
      <w:pPr>
        <w:suppressAutoHyphens/>
        <w:spacing w:beforeLines="50" w:before="120" w:line="276" w:lineRule="auto"/>
        <w:jc w:val="center"/>
        <w:rPr>
          <w:rFonts w:ascii="Arial" w:eastAsia="SimSun" w:hAnsi="Arial" w:cs="Arial"/>
          <w:bCs/>
          <w:kern w:val="0"/>
          <w:sz w:val="20"/>
        </w:rPr>
      </w:pPr>
      <w:r w:rsidRPr="000800B5">
        <w:rPr>
          <w:rFonts w:ascii="Arial" w:eastAsia="SimSun" w:hAnsi="Arial" w:cs="Arial"/>
          <w:bCs/>
          <w:kern w:val="0"/>
          <w:sz w:val="20"/>
        </w:rPr>
        <w:t>Fig.4</w:t>
      </w:r>
      <w:r w:rsidR="001E5BCD" w:rsidRPr="000800B5">
        <w:rPr>
          <w:rFonts w:ascii="Arial" w:eastAsia="SimSun" w:hAnsi="Arial" w:cs="Arial"/>
          <w:bCs/>
          <w:kern w:val="0"/>
          <w:sz w:val="20"/>
        </w:rPr>
        <w:t xml:space="preserve"> FTIR Spectra of </w:t>
      </w:r>
      <w:proofErr w:type="spellStart"/>
      <w:r w:rsidR="001E5BCD" w:rsidRPr="000800B5">
        <w:rPr>
          <w:rFonts w:ascii="Arial" w:eastAsia="SimSun" w:hAnsi="Arial" w:cs="Arial"/>
          <w:bCs/>
          <w:kern w:val="0"/>
          <w:sz w:val="20"/>
        </w:rPr>
        <w:t>AgNP</w:t>
      </w:r>
      <w:proofErr w:type="spellEnd"/>
      <w:r w:rsidR="001E5BCD" w:rsidRPr="000800B5">
        <w:rPr>
          <w:rFonts w:ascii="Arial" w:eastAsia="SimSun" w:hAnsi="Arial" w:cs="Arial"/>
          <w:bCs/>
          <w:kern w:val="0"/>
          <w:sz w:val="20"/>
        </w:rPr>
        <w:t xml:space="preserve"> derived from </w:t>
      </w:r>
      <w:proofErr w:type="spellStart"/>
      <w:r w:rsidR="001E5BCD" w:rsidRPr="000800B5">
        <w:rPr>
          <w:rFonts w:ascii="Arial" w:eastAsia="SimSun" w:hAnsi="Arial" w:cs="Arial"/>
          <w:bCs/>
          <w:kern w:val="0"/>
          <w:sz w:val="20"/>
        </w:rPr>
        <w:t>Ziziphus</w:t>
      </w:r>
      <w:proofErr w:type="spellEnd"/>
      <w:r w:rsidR="001E5BCD" w:rsidRPr="000800B5">
        <w:rPr>
          <w:rFonts w:ascii="Arial" w:eastAsia="SimSun" w:hAnsi="Arial" w:cs="Arial"/>
          <w:bCs/>
          <w:kern w:val="0"/>
          <w:sz w:val="20"/>
        </w:rPr>
        <w:t xml:space="preserve"> </w:t>
      </w:r>
      <w:proofErr w:type="spellStart"/>
      <w:r w:rsidR="001E5BCD" w:rsidRPr="000800B5">
        <w:rPr>
          <w:rFonts w:ascii="Arial" w:eastAsia="SimSun" w:hAnsi="Arial" w:cs="Arial"/>
          <w:bCs/>
          <w:kern w:val="0"/>
          <w:sz w:val="20"/>
        </w:rPr>
        <w:t>jujuba</w:t>
      </w:r>
      <w:proofErr w:type="spellEnd"/>
      <w:r w:rsidR="001E5BCD" w:rsidRPr="000800B5">
        <w:rPr>
          <w:rFonts w:ascii="Arial" w:eastAsia="SimSun" w:hAnsi="Arial" w:cs="Arial"/>
          <w:bCs/>
          <w:kern w:val="0"/>
          <w:sz w:val="20"/>
        </w:rPr>
        <w:t xml:space="preserve"> leaves</w:t>
      </w:r>
    </w:p>
    <w:p w14:paraId="2D3A108E" w14:textId="5D38CA53" w:rsidR="00904AD5" w:rsidRPr="000800B5" w:rsidRDefault="00904AD5" w:rsidP="000E622B">
      <w:pPr>
        <w:suppressAutoHyphens/>
        <w:spacing w:line="276" w:lineRule="auto"/>
        <w:rPr>
          <w:rFonts w:ascii="Arial" w:eastAsia="SimSun" w:hAnsi="Arial" w:cs="Arial"/>
          <w:color w:val="000000"/>
          <w:kern w:val="0"/>
          <w:sz w:val="24"/>
        </w:rPr>
      </w:pPr>
    </w:p>
    <w:p w14:paraId="7B46A2C0" w14:textId="72DB7094" w:rsidR="0052700B" w:rsidRPr="000800B5" w:rsidRDefault="0052700B" w:rsidP="0052700B">
      <w:pPr>
        <w:pStyle w:val="BodyL"/>
        <w:suppressAutoHyphens/>
        <w:spacing w:line="276" w:lineRule="auto"/>
        <w:ind w:firstLine="0"/>
        <w:rPr>
          <w:rFonts w:ascii="Arial" w:hAnsi="Arial" w:cs="Arial"/>
          <w:b/>
          <w:caps/>
          <w:sz w:val="22"/>
          <w:lang w:val="en-US"/>
        </w:rPr>
      </w:pPr>
      <w:r w:rsidRPr="000800B5">
        <w:rPr>
          <w:rFonts w:ascii="Arial" w:hAnsi="Arial" w:cs="Arial"/>
          <w:b/>
          <w:caps/>
          <w:sz w:val="22"/>
          <w:lang w:val="en-US"/>
        </w:rPr>
        <w:t>4</w:t>
      </w:r>
      <w:r w:rsidRPr="000800B5">
        <w:rPr>
          <w:rFonts w:ascii="Arial" w:hAnsi="Arial" w:cs="Arial"/>
          <w:b/>
          <w:caps/>
          <w:sz w:val="22"/>
          <w:lang w:val="en-US"/>
        </w:rPr>
        <w:t xml:space="preserve">. </w:t>
      </w:r>
      <w:r w:rsidRPr="000800B5">
        <w:rPr>
          <w:rFonts w:ascii="Arial" w:hAnsi="Arial" w:cs="Arial"/>
          <w:b/>
          <w:caps/>
          <w:sz w:val="22"/>
          <w:lang w:val="en-US"/>
        </w:rPr>
        <w:t>RESULTS AND DISCUSSION</w:t>
      </w:r>
    </w:p>
    <w:p w14:paraId="677AD307" w14:textId="77777777" w:rsidR="00204AC9" w:rsidRPr="000800B5" w:rsidRDefault="00204AC9" w:rsidP="0052700B">
      <w:pPr>
        <w:pStyle w:val="BodyL"/>
        <w:suppressAutoHyphens/>
        <w:spacing w:line="276" w:lineRule="auto"/>
        <w:ind w:firstLine="0"/>
        <w:rPr>
          <w:rFonts w:ascii="Arial" w:hAnsi="Arial" w:cs="Arial"/>
          <w:b/>
          <w:caps/>
          <w:sz w:val="22"/>
          <w:lang w:val="en-US"/>
        </w:rPr>
      </w:pPr>
    </w:p>
    <w:p w14:paraId="00D80BBB" w14:textId="5B0F686D" w:rsidR="0052700B" w:rsidRPr="000800B5" w:rsidRDefault="00204AC9" w:rsidP="00F26F6E">
      <w:pPr>
        <w:pStyle w:val="BodyL"/>
        <w:suppressAutoHyphens/>
        <w:spacing w:line="276" w:lineRule="auto"/>
        <w:ind w:firstLine="0"/>
        <w:rPr>
          <w:rFonts w:ascii="Arial" w:hAnsi="Arial" w:cs="Arial"/>
          <w:b/>
          <w:sz w:val="22"/>
          <w:lang w:val="en-US"/>
        </w:rPr>
      </w:pPr>
      <w:r w:rsidRPr="000800B5">
        <w:rPr>
          <w:rFonts w:ascii="Arial" w:hAnsi="Arial" w:cs="Arial"/>
          <w:b/>
          <w:caps/>
          <w:sz w:val="22"/>
        </w:rPr>
        <w:t>4.1</w:t>
      </w:r>
      <w:r w:rsidR="0052700B" w:rsidRPr="000800B5">
        <w:rPr>
          <w:rFonts w:ascii="Arial" w:hAnsi="Arial" w:cs="Arial"/>
          <w:b/>
          <w:caps/>
          <w:sz w:val="22"/>
        </w:rPr>
        <w:t xml:space="preserve"> </w:t>
      </w:r>
      <w:r w:rsidRPr="000800B5">
        <w:rPr>
          <w:rFonts w:ascii="Arial" w:hAnsi="Arial" w:cs="Arial"/>
          <w:b/>
          <w:sz w:val="22"/>
          <w:lang w:val="en-US"/>
        </w:rPr>
        <w:t>Using oxidizing agents</w:t>
      </w:r>
    </w:p>
    <w:p w14:paraId="2C3C63FD" w14:textId="0D8D4D38" w:rsidR="00F26F6E" w:rsidRPr="000800B5" w:rsidRDefault="00F26F6E" w:rsidP="00F26F6E">
      <w:pPr>
        <w:pStyle w:val="BodyL"/>
        <w:suppressAutoHyphens/>
        <w:spacing w:line="276" w:lineRule="auto"/>
        <w:ind w:firstLine="0"/>
        <w:rPr>
          <w:rFonts w:ascii="Arial" w:eastAsia="SimSun" w:hAnsi="Arial" w:cs="Arial"/>
          <w:sz w:val="20"/>
          <w:lang w:val="en-IN"/>
        </w:rPr>
      </w:pPr>
      <w:r w:rsidRPr="000800B5">
        <w:rPr>
          <w:rFonts w:ascii="Arial" w:eastAsia="SimSun" w:hAnsi="Arial" w:cs="Arial"/>
          <w:sz w:val="20"/>
          <w:lang w:val="en-IN"/>
        </w:rPr>
        <w:t xml:space="preserve">The reactions exhibit first-order kinetics with respect to PCC, indicating a linear relationship between the logarithm of absorbance and time. Table 3 given below shows the increasing rate constant with increased alcohol concentration. Duplicate runs demonstrated the reproducibility of the rate constants. </w:t>
      </w:r>
    </w:p>
    <w:p w14:paraId="23998B61" w14:textId="77777777" w:rsidR="00B65834" w:rsidRPr="000800B5" w:rsidRDefault="00B65834" w:rsidP="00B65834">
      <w:pPr>
        <w:suppressAutoHyphens/>
        <w:adjustRightInd w:val="0"/>
        <w:spacing w:line="276" w:lineRule="auto"/>
        <w:jc w:val="center"/>
        <w:rPr>
          <w:rFonts w:ascii="Arial" w:hAnsi="Arial" w:cs="Arial"/>
          <w:color w:val="000000"/>
          <w:sz w:val="20"/>
          <w:lang w:val="en-IN"/>
        </w:rPr>
      </w:pPr>
      <w:r w:rsidRPr="000800B5">
        <w:rPr>
          <w:rFonts w:ascii="Arial" w:hAnsi="Arial" w:cs="Arial"/>
          <w:color w:val="000000"/>
          <w:sz w:val="20"/>
          <w:lang w:val="en-IN"/>
        </w:rPr>
        <w:lastRenderedPageBreak/>
        <w:t xml:space="preserve">Table 3: Rate constant of oxidation of alcohol using PCC and PDC reagent </w:t>
      </w:r>
    </w:p>
    <w:tbl>
      <w:tblPr>
        <w:tblW w:w="11342" w:type="dxa"/>
        <w:tblInd w:w="-1133" w:type="dxa"/>
        <w:tblCellMar>
          <w:top w:w="5" w:type="dxa"/>
          <w:right w:w="26" w:type="dxa"/>
        </w:tblCellMar>
        <w:tblLook w:val="04A0" w:firstRow="1" w:lastRow="0" w:firstColumn="1" w:lastColumn="0" w:noHBand="0" w:noVBand="1"/>
      </w:tblPr>
      <w:tblGrid>
        <w:gridCol w:w="1120"/>
        <w:gridCol w:w="993"/>
        <w:gridCol w:w="982"/>
        <w:gridCol w:w="1047"/>
        <w:gridCol w:w="1402"/>
        <w:gridCol w:w="1035"/>
        <w:gridCol w:w="1114"/>
        <w:gridCol w:w="977"/>
        <w:gridCol w:w="1419"/>
        <w:gridCol w:w="1253"/>
      </w:tblGrid>
      <w:tr w:rsidR="00B65834" w:rsidRPr="000800B5" w14:paraId="53DA8AFC" w14:textId="77777777" w:rsidTr="00B65834">
        <w:trPr>
          <w:trHeight w:val="240"/>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5484C62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b/>
                <w:color w:val="000000"/>
                <w:sz w:val="20"/>
                <w:szCs w:val="20"/>
                <w:lang w:val="en-IN"/>
              </w:rPr>
              <w:t xml:space="preserve">[alcohol] </w:t>
            </w:r>
            <w:proofErr w:type="spellStart"/>
            <w:r w:rsidRPr="000800B5">
              <w:rPr>
                <w:rFonts w:ascii="Arial" w:hAnsi="Arial" w:cs="Arial"/>
                <w:b/>
                <w:color w:val="000000"/>
                <w:sz w:val="20"/>
                <w:szCs w:val="20"/>
                <w:lang w:val="en-IN"/>
              </w:rPr>
              <w:t>mol</w:t>
            </w:r>
            <w:proofErr w:type="spellEnd"/>
            <w:r w:rsidRPr="000800B5">
              <w:rPr>
                <w:rFonts w:ascii="Arial" w:hAnsi="Arial" w:cs="Arial"/>
                <w:b/>
                <w:color w:val="000000"/>
                <w:sz w:val="20"/>
                <w:szCs w:val="20"/>
                <w:lang w:val="en-IN"/>
              </w:rPr>
              <w:t xml:space="preserve"> dm</w:t>
            </w:r>
            <w:r w:rsidRPr="000800B5">
              <w:rPr>
                <w:rFonts w:ascii="Arial" w:hAnsi="Arial" w:cs="Arial"/>
                <w:b/>
                <w:color w:val="000000"/>
                <w:sz w:val="20"/>
                <w:szCs w:val="20"/>
                <w:vertAlign w:val="superscript"/>
                <w:lang w:val="en-IN"/>
              </w:rPr>
              <w:t>-3</w:t>
            </w: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14:paraId="04B1BB2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b/>
                <w:color w:val="000000"/>
                <w:sz w:val="20"/>
                <w:szCs w:val="20"/>
                <w:lang w:val="en-IN"/>
              </w:rPr>
              <w:t xml:space="preserve">[oxidant] </w:t>
            </w:r>
            <w:proofErr w:type="spellStart"/>
            <w:r w:rsidRPr="000800B5">
              <w:rPr>
                <w:rFonts w:ascii="Arial" w:hAnsi="Arial" w:cs="Arial"/>
                <w:b/>
                <w:color w:val="000000"/>
                <w:sz w:val="20"/>
                <w:szCs w:val="20"/>
                <w:lang w:val="en-IN"/>
              </w:rPr>
              <w:t>mol</w:t>
            </w:r>
            <w:proofErr w:type="spellEnd"/>
            <w:r w:rsidRPr="000800B5">
              <w:rPr>
                <w:rFonts w:ascii="Arial" w:hAnsi="Arial" w:cs="Arial"/>
                <w:b/>
                <w:color w:val="000000"/>
                <w:sz w:val="20"/>
                <w:szCs w:val="20"/>
                <w:lang w:val="en-IN"/>
              </w:rPr>
              <w:t xml:space="preserve"> dm</w:t>
            </w:r>
            <w:r w:rsidRPr="000800B5">
              <w:rPr>
                <w:rFonts w:ascii="Arial" w:hAnsi="Arial" w:cs="Arial"/>
                <w:b/>
                <w:color w:val="000000"/>
                <w:sz w:val="20"/>
                <w:szCs w:val="20"/>
                <w:vertAlign w:val="superscript"/>
                <w:lang w:val="en-IN"/>
              </w:rPr>
              <w:t>-3</w:t>
            </w:r>
          </w:p>
        </w:tc>
        <w:tc>
          <w:tcPr>
            <w:tcW w:w="994" w:type="dxa"/>
            <w:tcBorders>
              <w:top w:val="single" w:sz="4" w:space="0" w:color="000000"/>
              <w:left w:val="single" w:sz="4" w:space="0" w:color="000000"/>
              <w:bottom w:val="single" w:sz="4" w:space="0" w:color="000000"/>
              <w:right w:val="nil"/>
            </w:tcBorders>
          </w:tcPr>
          <w:p w14:paraId="3166895C"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066" w:type="dxa"/>
            <w:tcBorders>
              <w:top w:val="single" w:sz="4" w:space="0" w:color="000000"/>
              <w:left w:val="nil"/>
              <w:bottom w:val="single" w:sz="4" w:space="0" w:color="000000"/>
              <w:right w:val="nil"/>
            </w:tcBorders>
          </w:tcPr>
          <w:p w14:paraId="45B06A5C"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326" w:type="dxa"/>
            <w:tcBorders>
              <w:top w:val="single" w:sz="4" w:space="0" w:color="000000"/>
              <w:left w:val="nil"/>
              <w:bottom w:val="single" w:sz="4" w:space="0" w:color="000000"/>
              <w:right w:val="nil"/>
            </w:tcBorders>
          </w:tcPr>
          <w:p w14:paraId="1BED206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2146" w:type="dxa"/>
            <w:gridSpan w:val="2"/>
            <w:tcBorders>
              <w:top w:val="single" w:sz="4" w:space="0" w:color="000000"/>
              <w:left w:val="nil"/>
              <w:bottom w:val="single" w:sz="4" w:space="0" w:color="000000"/>
              <w:right w:val="nil"/>
            </w:tcBorders>
          </w:tcPr>
          <w:p w14:paraId="7300756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b/>
                <w:color w:val="000000"/>
                <w:sz w:val="20"/>
                <w:szCs w:val="20"/>
                <w:lang w:val="en-IN"/>
              </w:rPr>
              <w:t>k x 10</w:t>
            </w:r>
            <w:r w:rsidRPr="000800B5">
              <w:rPr>
                <w:rFonts w:ascii="Arial" w:hAnsi="Arial" w:cs="Arial"/>
                <w:b/>
                <w:color w:val="000000"/>
                <w:sz w:val="20"/>
                <w:szCs w:val="20"/>
                <w:vertAlign w:val="superscript"/>
                <w:lang w:val="en-IN"/>
              </w:rPr>
              <w:t xml:space="preserve">3 </w:t>
            </w:r>
            <w:r w:rsidRPr="000800B5">
              <w:rPr>
                <w:rFonts w:ascii="Arial" w:hAnsi="Arial" w:cs="Arial"/>
                <w:b/>
                <w:color w:val="000000"/>
                <w:sz w:val="20"/>
                <w:szCs w:val="20"/>
                <w:lang w:val="en-IN"/>
              </w:rPr>
              <w:t>s</w:t>
            </w:r>
            <w:r w:rsidRPr="000800B5">
              <w:rPr>
                <w:rFonts w:ascii="Arial" w:hAnsi="Arial" w:cs="Arial"/>
                <w:b/>
                <w:color w:val="000000"/>
                <w:sz w:val="20"/>
                <w:szCs w:val="20"/>
                <w:vertAlign w:val="superscript"/>
                <w:lang w:val="en-IN"/>
              </w:rPr>
              <w:t>-1</w:t>
            </w:r>
          </w:p>
        </w:tc>
        <w:tc>
          <w:tcPr>
            <w:tcW w:w="989" w:type="dxa"/>
            <w:tcBorders>
              <w:top w:val="single" w:sz="4" w:space="0" w:color="000000"/>
              <w:left w:val="nil"/>
              <w:bottom w:val="single" w:sz="4" w:space="0" w:color="000000"/>
              <w:right w:val="nil"/>
            </w:tcBorders>
          </w:tcPr>
          <w:p w14:paraId="73A5629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421" w:type="dxa"/>
            <w:tcBorders>
              <w:top w:val="single" w:sz="4" w:space="0" w:color="000000"/>
              <w:left w:val="nil"/>
              <w:bottom w:val="single" w:sz="4" w:space="0" w:color="000000"/>
              <w:right w:val="nil"/>
            </w:tcBorders>
          </w:tcPr>
          <w:p w14:paraId="2AC3F0B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273" w:type="dxa"/>
            <w:tcBorders>
              <w:top w:val="single" w:sz="4" w:space="0" w:color="000000"/>
              <w:left w:val="nil"/>
              <w:bottom w:val="single" w:sz="4" w:space="0" w:color="000000"/>
              <w:right w:val="single" w:sz="4" w:space="0" w:color="000000"/>
            </w:tcBorders>
          </w:tcPr>
          <w:p w14:paraId="39F7007D"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r>
      <w:tr w:rsidR="00B65834" w:rsidRPr="000800B5" w14:paraId="40A080AF" w14:textId="77777777" w:rsidTr="00B65834">
        <w:trPr>
          <w:trHeight w:val="269"/>
        </w:trPr>
        <w:tc>
          <w:tcPr>
            <w:tcW w:w="0" w:type="auto"/>
            <w:vMerge/>
            <w:tcBorders>
              <w:top w:val="nil"/>
              <w:left w:val="single" w:sz="4" w:space="0" w:color="000000"/>
              <w:bottom w:val="nil"/>
              <w:right w:val="single" w:sz="4" w:space="0" w:color="000000"/>
            </w:tcBorders>
          </w:tcPr>
          <w:p w14:paraId="0212BBA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0" w:type="auto"/>
            <w:vMerge/>
            <w:tcBorders>
              <w:top w:val="nil"/>
              <w:left w:val="single" w:sz="4" w:space="0" w:color="000000"/>
              <w:bottom w:val="nil"/>
              <w:right w:val="single" w:sz="4" w:space="0" w:color="000000"/>
            </w:tcBorders>
          </w:tcPr>
          <w:p w14:paraId="23B5511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994" w:type="dxa"/>
            <w:tcBorders>
              <w:top w:val="single" w:sz="4" w:space="0" w:color="000000"/>
              <w:left w:val="single" w:sz="4" w:space="0" w:color="000000"/>
              <w:bottom w:val="single" w:sz="4" w:space="0" w:color="000000"/>
              <w:right w:val="nil"/>
            </w:tcBorders>
          </w:tcPr>
          <w:p w14:paraId="7DF53A12"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066" w:type="dxa"/>
            <w:tcBorders>
              <w:top w:val="single" w:sz="4" w:space="0" w:color="000000"/>
              <w:left w:val="nil"/>
              <w:bottom w:val="single" w:sz="4" w:space="0" w:color="000000"/>
              <w:right w:val="nil"/>
            </w:tcBorders>
          </w:tcPr>
          <w:p w14:paraId="43C1BD66" w14:textId="77777777" w:rsidR="00B65834" w:rsidRPr="000800B5" w:rsidRDefault="00B65834" w:rsidP="00B65834">
            <w:pPr>
              <w:suppressAutoHyphens/>
              <w:adjustRightInd w:val="0"/>
              <w:spacing w:line="276" w:lineRule="auto"/>
              <w:jc w:val="center"/>
              <w:rPr>
                <w:rFonts w:ascii="Arial" w:hAnsi="Arial" w:cs="Arial"/>
                <w:b/>
                <w:bCs/>
                <w:color w:val="000000"/>
                <w:sz w:val="20"/>
                <w:szCs w:val="20"/>
                <w:lang w:val="en-IN"/>
              </w:rPr>
            </w:pPr>
          </w:p>
        </w:tc>
        <w:tc>
          <w:tcPr>
            <w:tcW w:w="1326" w:type="dxa"/>
            <w:tcBorders>
              <w:top w:val="single" w:sz="4" w:space="0" w:color="000000"/>
              <w:left w:val="nil"/>
              <w:bottom w:val="single" w:sz="4" w:space="0" w:color="000000"/>
              <w:right w:val="nil"/>
            </w:tcBorders>
          </w:tcPr>
          <w:p w14:paraId="7A8BCB71" w14:textId="6EF358B9" w:rsidR="00B65834" w:rsidRPr="000800B5" w:rsidRDefault="006B0870" w:rsidP="00B65834">
            <w:pPr>
              <w:suppressAutoHyphens/>
              <w:adjustRightInd w:val="0"/>
              <w:spacing w:line="276" w:lineRule="auto"/>
              <w:jc w:val="center"/>
              <w:rPr>
                <w:rFonts w:ascii="Arial" w:hAnsi="Arial" w:cs="Arial"/>
                <w:b/>
                <w:bCs/>
                <w:color w:val="000000"/>
                <w:sz w:val="20"/>
                <w:szCs w:val="20"/>
                <w:lang w:val="en-IN"/>
              </w:rPr>
            </w:pPr>
            <w:r w:rsidRPr="000800B5">
              <w:rPr>
                <w:rFonts w:ascii="Arial" w:hAnsi="Arial" w:cs="Arial"/>
                <w:b/>
                <w:bCs/>
                <w:color w:val="000000"/>
                <w:sz w:val="20"/>
                <w:szCs w:val="20"/>
                <w:lang w:val="en-IN"/>
              </w:rPr>
              <w:t>P</w:t>
            </w:r>
            <w:r w:rsidR="00B65834" w:rsidRPr="000800B5">
              <w:rPr>
                <w:rFonts w:ascii="Arial" w:hAnsi="Arial" w:cs="Arial"/>
                <w:b/>
                <w:bCs/>
                <w:color w:val="000000"/>
                <w:sz w:val="20"/>
                <w:szCs w:val="20"/>
                <w:lang w:val="en-IN"/>
              </w:rPr>
              <w:t>CC</w:t>
            </w:r>
          </w:p>
        </w:tc>
        <w:tc>
          <w:tcPr>
            <w:tcW w:w="1008" w:type="dxa"/>
            <w:tcBorders>
              <w:top w:val="single" w:sz="4" w:space="0" w:color="000000"/>
              <w:left w:val="nil"/>
              <w:bottom w:val="single" w:sz="4" w:space="0" w:color="000000"/>
              <w:right w:val="single" w:sz="4" w:space="0" w:color="000000"/>
            </w:tcBorders>
          </w:tcPr>
          <w:p w14:paraId="6008A2A3"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138" w:type="dxa"/>
            <w:tcBorders>
              <w:top w:val="single" w:sz="4" w:space="0" w:color="000000"/>
              <w:left w:val="single" w:sz="4" w:space="0" w:color="000000"/>
              <w:bottom w:val="single" w:sz="4" w:space="0" w:color="000000"/>
              <w:right w:val="nil"/>
            </w:tcBorders>
          </w:tcPr>
          <w:p w14:paraId="4654395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989" w:type="dxa"/>
            <w:tcBorders>
              <w:top w:val="single" w:sz="4" w:space="0" w:color="000000"/>
              <w:left w:val="nil"/>
              <w:bottom w:val="single" w:sz="4" w:space="0" w:color="000000"/>
              <w:right w:val="nil"/>
            </w:tcBorders>
          </w:tcPr>
          <w:p w14:paraId="28283DDC"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421" w:type="dxa"/>
            <w:tcBorders>
              <w:top w:val="single" w:sz="4" w:space="0" w:color="000000"/>
              <w:left w:val="nil"/>
              <w:bottom w:val="single" w:sz="4" w:space="0" w:color="000000"/>
              <w:right w:val="nil"/>
            </w:tcBorders>
          </w:tcPr>
          <w:p w14:paraId="2AD9DB7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b/>
                <w:color w:val="000000"/>
                <w:sz w:val="20"/>
                <w:szCs w:val="20"/>
                <w:lang w:val="en-IN"/>
              </w:rPr>
              <w:t xml:space="preserve">PDC </w:t>
            </w:r>
          </w:p>
        </w:tc>
        <w:tc>
          <w:tcPr>
            <w:tcW w:w="1273" w:type="dxa"/>
            <w:tcBorders>
              <w:top w:val="single" w:sz="4" w:space="0" w:color="000000"/>
              <w:left w:val="nil"/>
              <w:bottom w:val="single" w:sz="4" w:space="0" w:color="000000"/>
              <w:right w:val="single" w:sz="4" w:space="0" w:color="000000"/>
            </w:tcBorders>
          </w:tcPr>
          <w:p w14:paraId="02C45293"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r>
      <w:tr w:rsidR="00B65834" w:rsidRPr="000800B5" w14:paraId="3DDCC40D" w14:textId="77777777" w:rsidTr="00B65834">
        <w:trPr>
          <w:trHeight w:val="538"/>
        </w:trPr>
        <w:tc>
          <w:tcPr>
            <w:tcW w:w="0" w:type="auto"/>
            <w:vMerge/>
            <w:tcBorders>
              <w:top w:val="nil"/>
              <w:left w:val="single" w:sz="4" w:space="0" w:color="000000"/>
              <w:bottom w:val="single" w:sz="4" w:space="0" w:color="000000"/>
              <w:right w:val="single" w:sz="4" w:space="0" w:color="000000"/>
            </w:tcBorders>
          </w:tcPr>
          <w:p w14:paraId="687584A7"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0" w:type="auto"/>
            <w:vMerge/>
            <w:tcBorders>
              <w:top w:val="nil"/>
              <w:left w:val="single" w:sz="4" w:space="0" w:color="000000"/>
              <w:bottom w:val="single" w:sz="4" w:space="0" w:color="000000"/>
              <w:right w:val="single" w:sz="4" w:space="0" w:color="000000"/>
            </w:tcBorders>
          </w:tcPr>
          <w:p w14:paraId="7F6EEBA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D5388E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b/>
                <w:color w:val="000000"/>
                <w:sz w:val="20"/>
                <w:szCs w:val="20"/>
                <w:lang w:val="en-IN"/>
              </w:rPr>
              <w:t xml:space="preserve">n-butanol </w:t>
            </w:r>
          </w:p>
        </w:tc>
        <w:tc>
          <w:tcPr>
            <w:tcW w:w="1066" w:type="dxa"/>
            <w:tcBorders>
              <w:top w:val="single" w:sz="4" w:space="0" w:color="000000"/>
              <w:left w:val="single" w:sz="4" w:space="0" w:color="000000"/>
              <w:bottom w:val="single" w:sz="4" w:space="0" w:color="000000"/>
              <w:right w:val="single" w:sz="4" w:space="0" w:color="000000"/>
            </w:tcBorders>
          </w:tcPr>
          <w:p w14:paraId="68B9313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b/>
                <w:color w:val="000000"/>
                <w:sz w:val="20"/>
                <w:szCs w:val="20"/>
                <w:lang w:val="en-IN"/>
              </w:rPr>
              <w:t xml:space="preserve">2-chloro ethanol </w:t>
            </w:r>
          </w:p>
        </w:tc>
        <w:tc>
          <w:tcPr>
            <w:tcW w:w="1326" w:type="dxa"/>
            <w:tcBorders>
              <w:top w:val="single" w:sz="4" w:space="0" w:color="000000"/>
              <w:left w:val="single" w:sz="4" w:space="0" w:color="000000"/>
              <w:bottom w:val="single" w:sz="4" w:space="0" w:color="000000"/>
              <w:right w:val="single" w:sz="4" w:space="0" w:color="000000"/>
            </w:tcBorders>
            <w:vAlign w:val="center"/>
          </w:tcPr>
          <w:p w14:paraId="23A2A0A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roofErr w:type="spellStart"/>
            <w:r w:rsidRPr="000800B5">
              <w:rPr>
                <w:rFonts w:ascii="Arial" w:hAnsi="Arial" w:cs="Arial"/>
                <w:b/>
                <w:color w:val="000000"/>
                <w:sz w:val="20"/>
                <w:szCs w:val="20"/>
                <w:lang w:val="en-IN"/>
              </w:rPr>
              <w:t>cyclohexanol</w:t>
            </w:r>
            <w:proofErr w:type="spellEnd"/>
            <w:r w:rsidRPr="000800B5">
              <w:rPr>
                <w:rFonts w:ascii="Arial" w:hAnsi="Arial" w:cs="Arial"/>
                <w:b/>
                <w:color w:val="000000"/>
                <w:sz w:val="20"/>
                <w:szCs w:val="20"/>
                <w:lang w:val="en-IN"/>
              </w:rP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30FA79B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roofErr w:type="spellStart"/>
            <w:r w:rsidRPr="000800B5">
              <w:rPr>
                <w:rFonts w:ascii="Arial" w:hAnsi="Arial" w:cs="Arial"/>
                <w:b/>
                <w:color w:val="000000"/>
                <w:sz w:val="20"/>
                <w:szCs w:val="20"/>
                <w:lang w:val="en-IN"/>
              </w:rPr>
              <w:t>Cinnamyl</w:t>
            </w:r>
            <w:proofErr w:type="spellEnd"/>
            <w:r w:rsidRPr="000800B5">
              <w:rPr>
                <w:rFonts w:ascii="Arial" w:hAnsi="Arial" w:cs="Arial"/>
                <w:b/>
                <w:color w:val="000000"/>
                <w:sz w:val="20"/>
                <w:szCs w:val="20"/>
                <w:lang w:val="en-IN"/>
              </w:rPr>
              <w:t xml:space="preserve"> alcohol </w:t>
            </w:r>
          </w:p>
        </w:tc>
        <w:tc>
          <w:tcPr>
            <w:tcW w:w="1138" w:type="dxa"/>
            <w:tcBorders>
              <w:top w:val="single" w:sz="4" w:space="0" w:color="000000"/>
              <w:left w:val="single" w:sz="4" w:space="0" w:color="000000"/>
              <w:bottom w:val="single" w:sz="4" w:space="0" w:color="000000"/>
              <w:right w:val="single" w:sz="4" w:space="0" w:color="000000"/>
            </w:tcBorders>
            <w:vAlign w:val="center"/>
          </w:tcPr>
          <w:p w14:paraId="141D3BA7"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b/>
                <w:color w:val="000000"/>
                <w:sz w:val="20"/>
                <w:szCs w:val="20"/>
                <w:lang w:val="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4086300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b/>
                <w:color w:val="000000"/>
                <w:sz w:val="20"/>
                <w:szCs w:val="20"/>
                <w:lang w:val="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76EDB63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roofErr w:type="spellStart"/>
            <w:r w:rsidRPr="000800B5">
              <w:rPr>
                <w:rFonts w:ascii="Arial" w:hAnsi="Arial" w:cs="Arial"/>
                <w:b/>
                <w:color w:val="000000"/>
                <w:sz w:val="20"/>
                <w:szCs w:val="20"/>
                <w:lang w:val="en-IN"/>
              </w:rPr>
              <w:t>cyclohexanol</w:t>
            </w:r>
            <w:proofErr w:type="spellEnd"/>
            <w:r w:rsidRPr="000800B5">
              <w:rPr>
                <w:rFonts w:ascii="Arial" w:hAnsi="Arial" w:cs="Arial"/>
                <w:b/>
                <w:color w:val="000000"/>
                <w:sz w:val="20"/>
                <w:szCs w:val="20"/>
                <w:lang w:val="en-IN"/>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187439D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roofErr w:type="spellStart"/>
            <w:r w:rsidRPr="000800B5">
              <w:rPr>
                <w:rFonts w:ascii="Arial" w:hAnsi="Arial" w:cs="Arial"/>
                <w:b/>
                <w:color w:val="000000"/>
                <w:sz w:val="20"/>
                <w:szCs w:val="20"/>
                <w:lang w:val="en-IN"/>
              </w:rPr>
              <w:t>Cinnamyl</w:t>
            </w:r>
            <w:proofErr w:type="spellEnd"/>
            <w:r w:rsidRPr="000800B5">
              <w:rPr>
                <w:rFonts w:ascii="Arial" w:hAnsi="Arial" w:cs="Arial"/>
                <w:b/>
                <w:color w:val="000000"/>
                <w:sz w:val="20"/>
                <w:szCs w:val="20"/>
                <w:lang w:val="en-IN"/>
              </w:rPr>
              <w:t xml:space="preserve"> alcohol </w:t>
            </w:r>
          </w:p>
        </w:tc>
      </w:tr>
      <w:tr w:rsidR="00B65834" w:rsidRPr="000800B5" w14:paraId="2BE4AFCC" w14:textId="77777777" w:rsidTr="00B65834">
        <w:trPr>
          <w:trHeight w:val="269"/>
        </w:trPr>
        <w:tc>
          <w:tcPr>
            <w:tcW w:w="1133" w:type="dxa"/>
            <w:tcBorders>
              <w:top w:val="single" w:sz="4" w:space="0" w:color="000000"/>
              <w:left w:val="single" w:sz="4" w:space="0" w:color="000000"/>
              <w:bottom w:val="single" w:sz="4" w:space="0" w:color="000000"/>
              <w:right w:val="single" w:sz="4" w:space="0" w:color="000000"/>
            </w:tcBorders>
          </w:tcPr>
          <w:p w14:paraId="595A0EB9"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b/>
                <w:color w:val="000000"/>
                <w:sz w:val="20"/>
                <w:szCs w:val="20"/>
                <w:lang w:val="en-IN"/>
              </w:rPr>
              <w:t xml:space="preserve">SET I </w:t>
            </w:r>
          </w:p>
        </w:tc>
        <w:tc>
          <w:tcPr>
            <w:tcW w:w="994" w:type="dxa"/>
            <w:tcBorders>
              <w:top w:val="single" w:sz="4" w:space="0" w:color="000000"/>
              <w:left w:val="single" w:sz="4" w:space="0" w:color="000000"/>
              <w:bottom w:val="single" w:sz="4" w:space="0" w:color="000000"/>
              <w:right w:val="single" w:sz="4" w:space="0" w:color="000000"/>
            </w:tcBorders>
          </w:tcPr>
          <w:p w14:paraId="6EF3AD8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994" w:type="dxa"/>
            <w:tcBorders>
              <w:top w:val="single" w:sz="4" w:space="0" w:color="000000"/>
              <w:left w:val="single" w:sz="4" w:space="0" w:color="000000"/>
              <w:bottom w:val="single" w:sz="4" w:space="0" w:color="000000"/>
              <w:right w:val="single" w:sz="4" w:space="0" w:color="000000"/>
            </w:tcBorders>
          </w:tcPr>
          <w:p w14:paraId="15557B4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066" w:type="dxa"/>
            <w:tcBorders>
              <w:top w:val="single" w:sz="4" w:space="0" w:color="000000"/>
              <w:left w:val="single" w:sz="4" w:space="0" w:color="000000"/>
              <w:bottom w:val="single" w:sz="4" w:space="0" w:color="000000"/>
              <w:right w:val="single" w:sz="4" w:space="0" w:color="000000"/>
            </w:tcBorders>
          </w:tcPr>
          <w:p w14:paraId="0B66F4E4"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326" w:type="dxa"/>
            <w:tcBorders>
              <w:top w:val="single" w:sz="4" w:space="0" w:color="000000"/>
              <w:left w:val="single" w:sz="4" w:space="0" w:color="000000"/>
              <w:bottom w:val="single" w:sz="4" w:space="0" w:color="000000"/>
              <w:right w:val="single" w:sz="4" w:space="0" w:color="000000"/>
            </w:tcBorders>
          </w:tcPr>
          <w:p w14:paraId="07CD74B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008" w:type="dxa"/>
            <w:tcBorders>
              <w:top w:val="single" w:sz="4" w:space="0" w:color="000000"/>
              <w:left w:val="single" w:sz="4" w:space="0" w:color="000000"/>
              <w:bottom w:val="single" w:sz="4" w:space="0" w:color="000000"/>
              <w:right w:val="single" w:sz="4" w:space="0" w:color="000000"/>
            </w:tcBorders>
          </w:tcPr>
          <w:p w14:paraId="7004736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138" w:type="dxa"/>
            <w:tcBorders>
              <w:top w:val="single" w:sz="4" w:space="0" w:color="000000"/>
              <w:left w:val="single" w:sz="4" w:space="0" w:color="000000"/>
              <w:bottom w:val="single" w:sz="4" w:space="0" w:color="000000"/>
              <w:right w:val="single" w:sz="4" w:space="0" w:color="000000"/>
            </w:tcBorders>
          </w:tcPr>
          <w:p w14:paraId="75CC93E7"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989" w:type="dxa"/>
            <w:tcBorders>
              <w:top w:val="single" w:sz="4" w:space="0" w:color="000000"/>
              <w:left w:val="single" w:sz="4" w:space="0" w:color="000000"/>
              <w:bottom w:val="single" w:sz="4" w:space="0" w:color="000000"/>
              <w:right w:val="single" w:sz="4" w:space="0" w:color="000000"/>
            </w:tcBorders>
          </w:tcPr>
          <w:p w14:paraId="4453026C"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421" w:type="dxa"/>
            <w:tcBorders>
              <w:top w:val="single" w:sz="4" w:space="0" w:color="000000"/>
              <w:left w:val="single" w:sz="4" w:space="0" w:color="000000"/>
              <w:bottom w:val="single" w:sz="4" w:space="0" w:color="000000"/>
              <w:right w:val="single" w:sz="4" w:space="0" w:color="000000"/>
            </w:tcBorders>
          </w:tcPr>
          <w:p w14:paraId="3F90CCA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273" w:type="dxa"/>
            <w:tcBorders>
              <w:top w:val="single" w:sz="4" w:space="0" w:color="000000"/>
              <w:left w:val="single" w:sz="4" w:space="0" w:color="000000"/>
              <w:bottom w:val="single" w:sz="4" w:space="0" w:color="000000"/>
              <w:right w:val="single" w:sz="4" w:space="0" w:color="000000"/>
            </w:tcBorders>
          </w:tcPr>
          <w:p w14:paraId="3108710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r>
      <w:tr w:rsidR="00B65834" w:rsidRPr="000800B5" w14:paraId="303F0824" w14:textId="77777777" w:rsidTr="00B65834">
        <w:trPr>
          <w:trHeight w:val="240"/>
        </w:trPr>
        <w:tc>
          <w:tcPr>
            <w:tcW w:w="1133" w:type="dxa"/>
            <w:tcBorders>
              <w:top w:val="single" w:sz="4" w:space="0" w:color="000000"/>
              <w:left w:val="single" w:sz="4" w:space="0" w:color="000000"/>
              <w:bottom w:val="single" w:sz="4" w:space="0" w:color="000000"/>
              <w:right w:val="single" w:sz="4" w:space="0" w:color="000000"/>
            </w:tcBorders>
          </w:tcPr>
          <w:p w14:paraId="7F38FCEC"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484BE57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2.50</w:t>
            </w:r>
          </w:p>
        </w:tc>
        <w:tc>
          <w:tcPr>
            <w:tcW w:w="994" w:type="dxa"/>
            <w:tcBorders>
              <w:top w:val="single" w:sz="4" w:space="0" w:color="000000"/>
              <w:left w:val="single" w:sz="4" w:space="0" w:color="000000"/>
              <w:bottom w:val="single" w:sz="4" w:space="0" w:color="000000"/>
              <w:right w:val="single" w:sz="4" w:space="0" w:color="000000"/>
            </w:tcBorders>
          </w:tcPr>
          <w:p w14:paraId="22ADF5B2"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5.56 </w:t>
            </w:r>
          </w:p>
        </w:tc>
        <w:tc>
          <w:tcPr>
            <w:tcW w:w="1066" w:type="dxa"/>
            <w:tcBorders>
              <w:top w:val="single" w:sz="4" w:space="0" w:color="000000"/>
              <w:left w:val="single" w:sz="4" w:space="0" w:color="000000"/>
              <w:bottom w:val="single" w:sz="4" w:space="0" w:color="000000"/>
              <w:right w:val="single" w:sz="4" w:space="0" w:color="000000"/>
            </w:tcBorders>
          </w:tcPr>
          <w:p w14:paraId="06B778B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8.50</w:t>
            </w:r>
          </w:p>
        </w:tc>
        <w:tc>
          <w:tcPr>
            <w:tcW w:w="1326" w:type="dxa"/>
            <w:tcBorders>
              <w:top w:val="single" w:sz="4" w:space="0" w:color="000000"/>
              <w:left w:val="single" w:sz="4" w:space="0" w:color="000000"/>
              <w:bottom w:val="single" w:sz="4" w:space="0" w:color="000000"/>
              <w:right w:val="single" w:sz="4" w:space="0" w:color="000000"/>
            </w:tcBorders>
          </w:tcPr>
          <w:p w14:paraId="479FEB03"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1.61 </w:t>
            </w:r>
          </w:p>
        </w:tc>
        <w:tc>
          <w:tcPr>
            <w:tcW w:w="1008" w:type="dxa"/>
            <w:tcBorders>
              <w:top w:val="single" w:sz="4" w:space="0" w:color="000000"/>
              <w:left w:val="single" w:sz="4" w:space="0" w:color="000000"/>
              <w:bottom w:val="single" w:sz="4" w:space="0" w:color="000000"/>
              <w:right w:val="single" w:sz="4" w:space="0" w:color="000000"/>
            </w:tcBorders>
          </w:tcPr>
          <w:p w14:paraId="5D07B1B2"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0.31 </w:t>
            </w:r>
          </w:p>
        </w:tc>
        <w:tc>
          <w:tcPr>
            <w:tcW w:w="1138" w:type="dxa"/>
            <w:tcBorders>
              <w:top w:val="single" w:sz="4" w:space="0" w:color="000000"/>
              <w:left w:val="single" w:sz="4" w:space="0" w:color="000000"/>
              <w:bottom w:val="single" w:sz="4" w:space="0" w:color="000000"/>
              <w:right w:val="single" w:sz="4" w:space="0" w:color="000000"/>
            </w:tcBorders>
          </w:tcPr>
          <w:p w14:paraId="0B38F12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2.90 </w:t>
            </w:r>
          </w:p>
        </w:tc>
        <w:tc>
          <w:tcPr>
            <w:tcW w:w="989" w:type="dxa"/>
            <w:tcBorders>
              <w:top w:val="single" w:sz="4" w:space="0" w:color="000000"/>
              <w:left w:val="single" w:sz="4" w:space="0" w:color="000000"/>
              <w:bottom w:val="single" w:sz="4" w:space="0" w:color="000000"/>
              <w:right w:val="single" w:sz="4" w:space="0" w:color="000000"/>
            </w:tcBorders>
          </w:tcPr>
          <w:p w14:paraId="22891A53"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4.91 </w:t>
            </w:r>
          </w:p>
        </w:tc>
        <w:tc>
          <w:tcPr>
            <w:tcW w:w="1421" w:type="dxa"/>
            <w:tcBorders>
              <w:top w:val="single" w:sz="4" w:space="0" w:color="000000"/>
              <w:left w:val="single" w:sz="4" w:space="0" w:color="000000"/>
              <w:bottom w:val="single" w:sz="4" w:space="0" w:color="000000"/>
              <w:right w:val="single" w:sz="4" w:space="0" w:color="000000"/>
            </w:tcBorders>
          </w:tcPr>
          <w:p w14:paraId="00C3A6D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0.75 </w:t>
            </w:r>
          </w:p>
        </w:tc>
        <w:tc>
          <w:tcPr>
            <w:tcW w:w="1273" w:type="dxa"/>
            <w:tcBorders>
              <w:top w:val="single" w:sz="4" w:space="0" w:color="000000"/>
              <w:left w:val="single" w:sz="4" w:space="0" w:color="000000"/>
              <w:bottom w:val="single" w:sz="4" w:space="0" w:color="000000"/>
              <w:right w:val="single" w:sz="4" w:space="0" w:color="000000"/>
            </w:tcBorders>
          </w:tcPr>
          <w:p w14:paraId="6CE5356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0.52 </w:t>
            </w:r>
          </w:p>
        </w:tc>
      </w:tr>
      <w:tr w:rsidR="00B65834" w:rsidRPr="000800B5" w14:paraId="28B7D182" w14:textId="77777777" w:rsidTr="00B65834">
        <w:trPr>
          <w:trHeight w:val="240"/>
        </w:trPr>
        <w:tc>
          <w:tcPr>
            <w:tcW w:w="1133" w:type="dxa"/>
            <w:tcBorders>
              <w:top w:val="single" w:sz="4" w:space="0" w:color="000000"/>
              <w:left w:val="single" w:sz="4" w:space="0" w:color="000000"/>
              <w:bottom w:val="single" w:sz="4" w:space="0" w:color="000000"/>
              <w:right w:val="single" w:sz="4" w:space="0" w:color="000000"/>
            </w:tcBorders>
          </w:tcPr>
          <w:p w14:paraId="7D2809F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041448F7"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193FF09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4.57 </w:t>
            </w:r>
          </w:p>
        </w:tc>
        <w:tc>
          <w:tcPr>
            <w:tcW w:w="1066" w:type="dxa"/>
            <w:tcBorders>
              <w:top w:val="single" w:sz="4" w:space="0" w:color="000000"/>
              <w:left w:val="single" w:sz="4" w:space="0" w:color="000000"/>
              <w:bottom w:val="single" w:sz="4" w:space="0" w:color="000000"/>
              <w:right w:val="single" w:sz="4" w:space="0" w:color="000000"/>
            </w:tcBorders>
          </w:tcPr>
          <w:p w14:paraId="44FDA7EC"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7.01 </w:t>
            </w:r>
          </w:p>
        </w:tc>
        <w:tc>
          <w:tcPr>
            <w:tcW w:w="1326" w:type="dxa"/>
            <w:tcBorders>
              <w:top w:val="single" w:sz="4" w:space="0" w:color="000000"/>
              <w:left w:val="single" w:sz="4" w:space="0" w:color="000000"/>
              <w:bottom w:val="single" w:sz="4" w:space="0" w:color="000000"/>
              <w:right w:val="single" w:sz="4" w:space="0" w:color="000000"/>
            </w:tcBorders>
          </w:tcPr>
          <w:p w14:paraId="521FE51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0.69 </w:t>
            </w:r>
          </w:p>
        </w:tc>
        <w:tc>
          <w:tcPr>
            <w:tcW w:w="1008" w:type="dxa"/>
            <w:tcBorders>
              <w:top w:val="single" w:sz="4" w:space="0" w:color="000000"/>
              <w:left w:val="single" w:sz="4" w:space="0" w:color="000000"/>
              <w:bottom w:val="single" w:sz="4" w:space="0" w:color="000000"/>
              <w:right w:val="single" w:sz="4" w:space="0" w:color="000000"/>
            </w:tcBorders>
          </w:tcPr>
          <w:p w14:paraId="2CA5AEA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0.28 </w:t>
            </w:r>
          </w:p>
        </w:tc>
        <w:tc>
          <w:tcPr>
            <w:tcW w:w="1138" w:type="dxa"/>
            <w:tcBorders>
              <w:top w:val="single" w:sz="4" w:space="0" w:color="000000"/>
              <w:left w:val="single" w:sz="4" w:space="0" w:color="000000"/>
              <w:bottom w:val="single" w:sz="4" w:space="0" w:color="000000"/>
              <w:right w:val="single" w:sz="4" w:space="0" w:color="000000"/>
            </w:tcBorders>
          </w:tcPr>
          <w:p w14:paraId="6B2B0992"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2.89 </w:t>
            </w:r>
          </w:p>
        </w:tc>
        <w:tc>
          <w:tcPr>
            <w:tcW w:w="989" w:type="dxa"/>
            <w:tcBorders>
              <w:top w:val="single" w:sz="4" w:space="0" w:color="000000"/>
              <w:left w:val="single" w:sz="4" w:space="0" w:color="000000"/>
              <w:bottom w:val="single" w:sz="4" w:space="0" w:color="000000"/>
              <w:right w:val="single" w:sz="4" w:space="0" w:color="000000"/>
            </w:tcBorders>
          </w:tcPr>
          <w:p w14:paraId="6D1B275D"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4.62 </w:t>
            </w:r>
          </w:p>
        </w:tc>
        <w:tc>
          <w:tcPr>
            <w:tcW w:w="1421" w:type="dxa"/>
            <w:tcBorders>
              <w:top w:val="single" w:sz="4" w:space="0" w:color="000000"/>
              <w:left w:val="single" w:sz="4" w:space="0" w:color="000000"/>
              <w:bottom w:val="single" w:sz="4" w:space="0" w:color="000000"/>
              <w:right w:val="single" w:sz="4" w:space="0" w:color="000000"/>
            </w:tcBorders>
          </w:tcPr>
          <w:p w14:paraId="45C2086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0.69 </w:t>
            </w:r>
          </w:p>
        </w:tc>
        <w:tc>
          <w:tcPr>
            <w:tcW w:w="1273" w:type="dxa"/>
            <w:tcBorders>
              <w:top w:val="single" w:sz="4" w:space="0" w:color="000000"/>
              <w:left w:val="single" w:sz="4" w:space="0" w:color="000000"/>
              <w:bottom w:val="single" w:sz="4" w:space="0" w:color="000000"/>
              <w:right w:val="single" w:sz="4" w:space="0" w:color="000000"/>
            </w:tcBorders>
          </w:tcPr>
          <w:p w14:paraId="3FC94DB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0.50 </w:t>
            </w:r>
          </w:p>
        </w:tc>
      </w:tr>
      <w:tr w:rsidR="00B65834" w:rsidRPr="000800B5" w14:paraId="6D78EA80" w14:textId="77777777" w:rsidTr="00B65834">
        <w:trPr>
          <w:trHeight w:val="240"/>
        </w:trPr>
        <w:tc>
          <w:tcPr>
            <w:tcW w:w="1133" w:type="dxa"/>
            <w:tcBorders>
              <w:top w:val="single" w:sz="4" w:space="0" w:color="000000"/>
              <w:left w:val="single" w:sz="4" w:space="0" w:color="000000"/>
              <w:bottom w:val="single" w:sz="4" w:space="0" w:color="000000"/>
              <w:right w:val="single" w:sz="4" w:space="0" w:color="000000"/>
            </w:tcBorders>
          </w:tcPr>
          <w:p w14:paraId="2EED222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5A43CEF0"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10.0</w:t>
            </w:r>
          </w:p>
        </w:tc>
        <w:tc>
          <w:tcPr>
            <w:tcW w:w="994" w:type="dxa"/>
            <w:tcBorders>
              <w:top w:val="single" w:sz="4" w:space="0" w:color="000000"/>
              <w:left w:val="single" w:sz="4" w:space="0" w:color="000000"/>
              <w:bottom w:val="single" w:sz="4" w:space="0" w:color="000000"/>
              <w:right w:val="single" w:sz="4" w:space="0" w:color="000000"/>
            </w:tcBorders>
          </w:tcPr>
          <w:p w14:paraId="7666C3CC"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4.32 </w:t>
            </w:r>
          </w:p>
        </w:tc>
        <w:tc>
          <w:tcPr>
            <w:tcW w:w="1066" w:type="dxa"/>
            <w:tcBorders>
              <w:top w:val="single" w:sz="4" w:space="0" w:color="000000"/>
              <w:left w:val="single" w:sz="4" w:space="0" w:color="000000"/>
              <w:bottom w:val="single" w:sz="4" w:space="0" w:color="000000"/>
              <w:right w:val="single" w:sz="4" w:space="0" w:color="000000"/>
            </w:tcBorders>
          </w:tcPr>
          <w:p w14:paraId="5F72578D"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6.89 </w:t>
            </w:r>
          </w:p>
        </w:tc>
        <w:tc>
          <w:tcPr>
            <w:tcW w:w="1326" w:type="dxa"/>
            <w:tcBorders>
              <w:top w:val="single" w:sz="4" w:space="0" w:color="000000"/>
              <w:left w:val="single" w:sz="4" w:space="0" w:color="000000"/>
              <w:bottom w:val="single" w:sz="4" w:space="0" w:color="000000"/>
              <w:right w:val="single" w:sz="4" w:space="0" w:color="000000"/>
            </w:tcBorders>
          </w:tcPr>
          <w:p w14:paraId="4095B289"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0.46 </w:t>
            </w:r>
          </w:p>
        </w:tc>
        <w:tc>
          <w:tcPr>
            <w:tcW w:w="1008" w:type="dxa"/>
            <w:tcBorders>
              <w:top w:val="single" w:sz="4" w:space="0" w:color="000000"/>
              <w:left w:val="single" w:sz="4" w:space="0" w:color="000000"/>
              <w:bottom w:val="single" w:sz="4" w:space="0" w:color="000000"/>
              <w:right w:val="single" w:sz="4" w:space="0" w:color="000000"/>
            </w:tcBorders>
          </w:tcPr>
          <w:p w14:paraId="49EF0457"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0.19 </w:t>
            </w:r>
          </w:p>
        </w:tc>
        <w:tc>
          <w:tcPr>
            <w:tcW w:w="1138" w:type="dxa"/>
            <w:tcBorders>
              <w:top w:val="single" w:sz="4" w:space="0" w:color="000000"/>
              <w:left w:val="single" w:sz="4" w:space="0" w:color="000000"/>
              <w:bottom w:val="single" w:sz="4" w:space="0" w:color="000000"/>
              <w:right w:val="single" w:sz="4" w:space="0" w:color="000000"/>
            </w:tcBorders>
          </w:tcPr>
          <w:p w14:paraId="71865DE3"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1.83 </w:t>
            </w:r>
          </w:p>
        </w:tc>
        <w:tc>
          <w:tcPr>
            <w:tcW w:w="989" w:type="dxa"/>
            <w:tcBorders>
              <w:top w:val="single" w:sz="4" w:space="0" w:color="000000"/>
              <w:left w:val="single" w:sz="4" w:space="0" w:color="000000"/>
              <w:bottom w:val="single" w:sz="4" w:space="0" w:color="000000"/>
              <w:right w:val="single" w:sz="4" w:space="0" w:color="000000"/>
            </w:tcBorders>
          </w:tcPr>
          <w:p w14:paraId="4ACCB6F7"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2.30 </w:t>
            </w:r>
          </w:p>
        </w:tc>
        <w:tc>
          <w:tcPr>
            <w:tcW w:w="1421" w:type="dxa"/>
            <w:tcBorders>
              <w:top w:val="single" w:sz="4" w:space="0" w:color="000000"/>
              <w:left w:val="single" w:sz="4" w:space="0" w:color="000000"/>
              <w:bottom w:val="single" w:sz="4" w:space="0" w:color="000000"/>
              <w:right w:val="single" w:sz="4" w:space="0" w:color="000000"/>
            </w:tcBorders>
          </w:tcPr>
          <w:p w14:paraId="2A93F1F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0.64 </w:t>
            </w:r>
          </w:p>
        </w:tc>
        <w:tc>
          <w:tcPr>
            <w:tcW w:w="1273" w:type="dxa"/>
            <w:tcBorders>
              <w:top w:val="single" w:sz="4" w:space="0" w:color="000000"/>
              <w:left w:val="single" w:sz="4" w:space="0" w:color="000000"/>
              <w:bottom w:val="single" w:sz="4" w:space="0" w:color="000000"/>
              <w:right w:val="single" w:sz="4" w:space="0" w:color="000000"/>
            </w:tcBorders>
          </w:tcPr>
          <w:p w14:paraId="08B6F24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0.50 </w:t>
            </w:r>
          </w:p>
        </w:tc>
      </w:tr>
      <w:tr w:rsidR="00B65834" w:rsidRPr="000800B5" w14:paraId="0B7FBBEE" w14:textId="77777777" w:rsidTr="00B65834">
        <w:trPr>
          <w:trHeight w:val="240"/>
        </w:trPr>
        <w:tc>
          <w:tcPr>
            <w:tcW w:w="1133" w:type="dxa"/>
            <w:tcBorders>
              <w:top w:val="single" w:sz="4" w:space="0" w:color="000000"/>
              <w:left w:val="single" w:sz="4" w:space="0" w:color="000000"/>
              <w:bottom w:val="single" w:sz="4" w:space="0" w:color="000000"/>
              <w:right w:val="single" w:sz="4" w:space="0" w:color="000000"/>
            </w:tcBorders>
          </w:tcPr>
          <w:p w14:paraId="52C91B7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0830BFA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15.0</w:t>
            </w:r>
          </w:p>
        </w:tc>
        <w:tc>
          <w:tcPr>
            <w:tcW w:w="994" w:type="dxa"/>
            <w:tcBorders>
              <w:top w:val="single" w:sz="4" w:space="0" w:color="000000"/>
              <w:left w:val="single" w:sz="4" w:space="0" w:color="000000"/>
              <w:bottom w:val="single" w:sz="4" w:space="0" w:color="000000"/>
              <w:right w:val="single" w:sz="4" w:space="0" w:color="000000"/>
            </w:tcBorders>
          </w:tcPr>
          <w:p w14:paraId="51359F2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3.11 </w:t>
            </w:r>
          </w:p>
        </w:tc>
        <w:tc>
          <w:tcPr>
            <w:tcW w:w="1066" w:type="dxa"/>
            <w:tcBorders>
              <w:top w:val="single" w:sz="4" w:space="0" w:color="000000"/>
              <w:left w:val="single" w:sz="4" w:space="0" w:color="000000"/>
              <w:bottom w:val="single" w:sz="4" w:space="0" w:color="000000"/>
              <w:right w:val="single" w:sz="4" w:space="0" w:color="000000"/>
            </w:tcBorders>
          </w:tcPr>
          <w:p w14:paraId="112725BC"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6.32 </w:t>
            </w:r>
          </w:p>
        </w:tc>
        <w:tc>
          <w:tcPr>
            <w:tcW w:w="1326" w:type="dxa"/>
            <w:tcBorders>
              <w:top w:val="single" w:sz="4" w:space="0" w:color="000000"/>
              <w:left w:val="single" w:sz="4" w:space="0" w:color="000000"/>
              <w:bottom w:val="single" w:sz="4" w:space="0" w:color="000000"/>
              <w:right w:val="single" w:sz="4" w:space="0" w:color="000000"/>
            </w:tcBorders>
          </w:tcPr>
          <w:p w14:paraId="25DF683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0.46 </w:t>
            </w:r>
          </w:p>
        </w:tc>
        <w:tc>
          <w:tcPr>
            <w:tcW w:w="1008" w:type="dxa"/>
            <w:tcBorders>
              <w:top w:val="single" w:sz="4" w:space="0" w:color="000000"/>
              <w:left w:val="single" w:sz="4" w:space="0" w:color="000000"/>
              <w:bottom w:val="single" w:sz="4" w:space="0" w:color="000000"/>
              <w:right w:val="single" w:sz="4" w:space="0" w:color="000000"/>
            </w:tcBorders>
          </w:tcPr>
          <w:p w14:paraId="06AE4520"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0.11 </w:t>
            </w:r>
          </w:p>
        </w:tc>
        <w:tc>
          <w:tcPr>
            <w:tcW w:w="1138" w:type="dxa"/>
            <w:tcBorders>
              <w:top w:val="single" w:sz="4" w:space="0" w:color="000000"/>
              <w:left w:val="single" w:sz="4" w:space="0" w:color="000000"/>
              <w:bottom w:val="single" w:sz="4" w:space="0" w:color="000000"/>
              <w:right w:val="single" w:sz="4" w:space="0" w:color="000000"/>
            </w:tcBorders>
          </w:tcPr>
          <w:p w14:paraId="669E9E1C"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0.90 </w:t>
            </w:r>
          </w:p>
        </w:tc>
        <w:tc>
          <w:tcPr>
            <w:tcW w:w="989" w:type="dxa"/>
            <w:tcBorders>
              <w:top w:val="single" w:sz="4" w:space="0" w:color="000000"/>
              <w:left w:val="single" w:sz="4" w:space="0" w:color="000000"/>
              <w:bottom w:val="single" w:sz="4" w:space="0" w:color="000000"/>
              <w:right w:val="single" w:sz="4" w:space="0" w:color="000000"/>
            </w:tcBorders>
          </w:tcPr>
          <w:p w14:paraId="6E248EE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0.46 </w:t>
            </w:r>
          </w:p>
        </w:tc>
        <w:tc>
          <w:tcPr>
            <w:tcW w:w="1421" w:type="dxa"/>
            <w:tcBorders>
              <w:top w:val="single" w:sz="4" w:space="0" w:color="000000"/>
              <w:left w:val="single" w:sz="4" w:space="0" w:color="000000"/>
              <w:bottom w:val="single" w:sz="4" w:space="0" w:color="000000"/>
              <w:right w:val="single" w:sz="4" w:space="0" w:color="000000"/>
            </w:tcBorders>
          </w:tcPr>
          <w:p w14:paraId="0B8C3CD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0.51 </w:t>
            </w:r>
          </w:p>
        </w:tc>
        <w:tc>
          <w:tcPr>
            <w:tcW w:w="1273" w:type="dxa"/>
            <w:tcBorders>
              <w:top w:val="single" w:sz="4" w:space="0" w:color="000000"/>
              <w:left w:val="single" w:sz="4" w:space="0" w:color="000000"/>
              <w:bottom w:val="single" w:sz="4" w:space="0" w:color="000000"/>
              <w:right w:val="single" w:sz="4" w:space="0" w:color="000000"/>
            </w:tcBorders>
          </w:tcPr>
          <w:p w14:paraId="1E06F207"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0.16 </w:t>
            </w:r>
          </w:p>
        </w:tc>
      </w:tr>
      <w:tr w:rsidR="00B65834" w:rsidRPr="000800B5" w14:paraId="10411FE8" w14:textId="77777777" w:rsidTr="00B65834">
        <w:trPr>
          <w:trHeight w:val="241"/>
        </w:trPr>
        <w:tc>
          <w:tcPr>
            <w:tcW w:w="1133" w:type="dxa"/>
            <w:tcBorders>
              <w:top w:val="single" w:sz="4" w:space="0" w:color="000000"/>
              <w:left w:val="single" w:sz="4" w:space="0" w:color="000000"/>
              <w:bottom w:val="single" w:sz="4" w:space="0" w:color="000000"/>
              <w:right w:val="single" w:sz="4" w:space="0" w:color="000000"/>
            </w:tcBorders>
          </w:tcPr>
          <w:p w14:paraId="3E595494"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040E97AC"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20.0</w:t>
            </w:r>
          </w:p>
        </w:tc>
        <w:tc>
          <w:tcPr>
            <w:tcW w:w="994" w:type="dxa"/>
            <w:tcBorders>
              <w:top w:val="single" w:sz="4" w:space="0" w:color="000000"/>
              <w:left w:val="single" w:sz="4" w:space="0" w:color="000000"/>
              <w:bottom w:val="single" w:sz="4" w:space="0" w:color="000000"/>
              <w:right w:val="single" w:sz="4" w:space="0" w:color="000000"/>
            </w:tcBorders>
          </w:tcPr>
          <w:p w14:paraId="3EDD5629"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3.06 </w:t>
            </w:r>
          </w:p>
        </w:tc>
        <w:tc>
          <w:tcPr>
            <w:tcW w:w="1066" w:type="dxa"/>
            <w:tcBorders>
              <w:top w:val="single" w:sz="4" w:space="0" w:color="000000"/>
              <w:left w:val="single" w:sz="4" w:space="0" w:color="000000"/>
              <w:bottom w:val="single" w:sz="4" w:space="0" w:color="000000"/>
              <w:right w:val="single" w:sz="4" w:space="0" w:color="000000"/>
            </w:tcBorders>
          </w:tcPr>
          <w:p w14:paraId="4C3F30F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5.41 </w:t>
            </w:r>
          </w:p>
        </w:tc>
        <w:tc>
          <w:tcPr>
            <w:tcW w:w="1326" w:type="dxa"/>
            <w:tcBorders>
              <w:top w:val="single" w:sz="4" w:space="0" w:color="000000"/>
              <w:left w:val="single" w:sz="4" w:space="0" w:color="000000"/>
              <w:bottom w:val="single" w:sz="4" w:space="0" w:color="000000"/>
              <w:right w:val="single" w:sz="4" w:space="0" w:color="000000"/>
            </w:tcBorders>
          </w:tcPr>
          <w:p w14:paraId="2F467E4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0.23 </w:t>
            </w:r>
          </w:p>
        </w:tc>
        <w:tc>
          <w:tcPr>
            <w:tcW w:w="1008" w:type="dxa"/>
            <w:tcBorders>
              <w:top w:val="single" w:sz="4" w:space="0" w:color="000000"/>
              <w:left w:val="single" w:sz="4" w:space="0" w:color="000000"/>
              <w:bottom w:val="single" w:sz="4" w:space="0" w:color="000000"/>
              <w:right w:val="single" w:sz="4" w:space="0" w:color="000000"/>
            </w:tcBorders>
          </w:tcPr>
          <w:p w14:paraId="3E6717A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0.02 </w:t>
            </w:r>
          </w:p>
        </w:tc>
        <w:tc>
          <w:tcPr>
            <w:tcW w:w="1138" w:type="dxa"/>
            <w:tcBorders>
              <w:top w:val="single" w:sz="4" w:space="0" w:color="000000"/>
              <w:left w:val="single" w:sz="4" w:space="0" w:color="000000"/>
              <w:bottom w:val="single" w:sz="4" w:space="0" w:color="000000"/>
              <w:right w:val="single" w:sz="4" w:space="0" w:color="000000"/>
            </w:tcBorders>
          </w:tcPr>
          <w:p w14:paraId="14031B7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0.21 </w:t>
            </w:r>
          </w:p>
        </w:tc>
        <w:tc>
          <w:tcPr>
            <w:tcW w:w="989" w:type="dxa"/>
            <w:tcBorders>
              <w:top w:val="single" w:sz="4" w:space="0" w:color="000000"/>
              <w:left w:val="single" w:sz="4" w:space="0" w:color="000000"/>
              <w:bottom w:val="single" w:sz="4" w:space="0" w:color="000000"/>
              <w:right w:val="single" w:sz="4" w:space="0" w:color="000000"/>
            </w:tcBorders>
          </w:tcPr>
          <w:p w14:paraId="56407340"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0.20 </w:t>
            </w:r>
          </w:p>
        </w:tc>
        <w:tc>
          <w:tcPr>
            <w:tcW w:w="1421" w:type="dxa"/>
            <w:tcBorders>
              <w:top w:val="single" w:sz="4" w:space="0" w:color="000000"/>
              <w:left w:val="single" w:sz="4" w:space="0" w:color="000000"/>
              <w:bottom w:val="single" w:sz="4" w:space="0" w:color="000000"/>
              <w:right w:val="single" w:sz="4" w:space="0" w:color="000000"/>
            </w:tcBorders>
          </w:tcPr>
          <w:p w14:paraId="019236B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0.46 </w:t>
            </w:r>
          </w:p>
        </w:tc>
        <w:tc>
          <w:tcPr>
            <w:tcW w:w="1273" w:type="dxa"/>
            <w:tcBorders>
              <w:top w:val="single" w:sz="4" w:space="0" w:color="000000"/>
              <w:left w:val="single" w:sz="4" w:space="0" w:color="000000"/>
              <w:bottom w:val="single" w:sz="4" w:space="0" w:color="000000"/>
              <w:right w:val="single" w:sz="4" w:space="0" w:color="000000"/>
            </w:tcBorders>
          </w:tcPr>
          <w:p w14:paraId="614ADE5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0.09 </w:t>
            </w:r>
          </w:p>
        </w:tc>
      </w:tr>
      <w:tr w:rsidR="00B65834" w:rsidRPr="000800B5" w14:paraId="356F7AEC" w14:textId="77777777" w:rsidTr="00B65834">
        <w:trPr>
          <w:trHeight w:val="240"/>
        </w:trPr>
        <w:tc>
          <w:tcPr>
            <w:tcW w:w="1133" w:type="dxa"/>
            <w:tcBorders>
              <w:top w:val="single" w:sz="4" w:space="0" w:color="000000"/>
              <w:left w:val="single" w:sz="4" w:space="0" w:color="000000"/>
              <w:bottom w:val="single" w:sz="4" w:space="0" w:color="000000"/>
              <w:right w:val="single" w:sz="4" w:space="0" w:color="000000"/>
            </w:tcBorders>
          </w:tcPr>
          <w:p w14:paraId="2D71B3DD"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7E0E020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25.0</w:t>
            </w:r>
          </w:p>
        </w:tc>
        <w:tc>
          <w:tcPr>
            <w:tcW w:w="994" w:type="dxa"/>
            <w:tcBorders>
              <w:top w:val="single" w:sz="4" w:space="0" w:color="000000"/>
              <w:left w:val="single" w:sz="4" w:space="0" w:color="000000"/>
              <w:bottom w:val="single" w:sz="4" w:space="0" w:color="000000"/>
              <w:right w:val="single" w:sz="4" w:space="0" w:color="000000"/>
            </w:tcBorders>
          </w:tcPr>
          <w:p w14:paraId="7A715B40"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3.04 </w:t>
            </w:r>
          </w:p>
        </w:tc>
        <w:tc>
          <w:tcPr>
            <w:tcW w:w="1066" w:type="dxa"/>
            <w:tcBorders>
              <w:top w:val="single" w:sz="4" w:space="0" w:color="000000"/>
              <w:left w:val="single" w:sz="4" w:space="0" w:color="000000"/>
              <w:bottom w:val="single" w:sz="4" w:space="0" w:color="000000"/>
              <w:right w:val="single" w:sz="4" w:space="0" w:color="000000"/>
            </w:tcBorders>
          </w:tcPr>
          <w:p w14:paraId="69C69EC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4.22 </w:t>
            </w:r>
          </w:p>
        </w:tc>
        <w:tc>
          <w:tcPr>
            <w:tcW w:w="1326" w:type="dxa"/>
            <w:tcBorders>
              <w:top w:val="single" w:sz="4" w:space="0" w:color="000000"/>
              <w:left w:val="single" w:sz="4" w:space="0" w:color="000000"/>
              <w:bottom w:val="single" w:sz="4" w:space="0" w:color="000000"/>
              <w:right w:val="single" w:sz="4" w:space="0" w:color="000000"/>
            </w:tcBorders>
          </w:tcPr>
          <w:p w14:paraId="03C74F1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0.10 </w:t>
            </w:r>
          </w:p>
        </w:tc>
        <w:tc>
          <w:tcPr>
            <w:tcW w:w="1008" w:type="dxa"/>
            <w:tcBorders>
              <w:top w:val="single" w:sz="4" w:space="0" w:color="000000"/>
              <w:left w:val="single" w:sz="4" w:space="0" w:color="000000"/>
              <w:bottom w:val="single" w:sz="4" w:space="0" w:color="000000"/>
              <w:right w:val="single" w:sz="4" w:space="0" w:color="000000"/>
            </w:tcBorders>
          </w:tcPr>
          <w:p w14:paraId="103190F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0.02 </w:t>
            </w:r>
          </w:p>
        </w:tc>
        <w:tc>
          <w:tcPr>
            <w:tcW w:w="1138" w:type="dxa"/>
            <w:tcBorders>
              <w:top w:val="single" w:sz="4" w:space="0" w:color="000000"/>
              <w:left w:val="single" w:sz="4" w:space="0" w:color="000000"/>
              <w:bottom w:val="single" w:sz="4" w:space="0" w:color="000000"/>
              <w:right w:val="single" w:sz="4" w:space="0" w:color="000000"/>
            </w:tcBorders>
          </w:tcPr>
          <w:p w14:paraId="58939113"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0.13 </w:t>
            </w:r>
          </w:p>
        </w:tc>
        <w:tc>
          <w:tcPr>
            <w:tcW w:w="989" w:type="dxa"/>
            <w:tcBorders>
              <w:top w:val="single" w:sz="4" w:space="0" w:color="000000"/>
              <w:left w:val="single" w:sz="4" w:space="0" w:color="000000"/>
              <w:bottom w:val="single" w:sz="4" w:space="0" w:color="000000"/>
              <w:right w:val="single" w:sz="4" w:space="0" w:color="000000"/>
            </w:tcBorders>
          </w:tcPr>
          <w:p w14:paraId="30315FF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0.16 </w:t>
            </w:r>
          </w:p>
        </w:tc>
        <w:tc>
          <w:tcPr>
            <w:tcW w:w="1421" w:type="dxa"/>
            <w:tcBorders>
              <w:top w:val="single" w:sz="4" w:space="0" w:color="000000"/>
              <w:left w:val="single" w:sz="4" w:space="0" w:color="000000"/>
              <w:bottom w:val="single" w:sz="4" w:space="0" w:color="000000"/>
              <w:right w:val="single" w:sz="4" w:space="0" w:color="000000"/>
            </w:tcBorders>
          </w:tcPr>
          <w:p w14:paraId="713B6D4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0.38 </w:t>
            </w:r>
          </w:p>
        </w:tc>
        <w:tc>
          <w:tcPr>
            <w:tcW w:w="1273" w:type="dxa"/>
            <w:tcBorders>
              <w:top w:val="single" w:sz="4" w:space="0" w:color="000000"/>
              <w:left w:val="single" w:sz="4" w:space="0" w:color="000000"/>
              <w:bottom w:val="single" w:sz="4" w:space="0" w:color="000000"/>
              <w:right w:val="single" w:sz="4" w:space="0" w:color="000000"/>
            </w:tcBorders>
          </w:tcPr>
          <w:p w14:paraId="0FDD3CB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0.06 </w:t>
            </w:r>
          </w:p>
        </w:tc>
      </w:tr>
      <w:tr w:rsidR="00B65834" w:rsidRPr="000800B5" w14:paraId="5DA0B5A0" w14:textId="77777777" w:rsidTr="00B65834">
        <w:trPr>
          <w:trHeight w:val="240"/>
        </w:trPr>
        <w:tc>
          <w:tcPr>
            <w:tcW w:w="1133" w:type="dxa"/>
            <w:tcBorders>
              <w:top w:val="single" w:sz="4" w:space="0" w:color="000000"/>
              <w:left w:val="single" w:sz="4" w:space="0" w:color="000000"/>
              <w:bottom w:val="single" w:sz="4" w:space="0" w:color="000000"/>
              <w:right w:val="single" w:sz="4" w:space="0" w:color="000000"/>
            </w:tcBorders>
          </w:tcPr>
          <w:p w14:paraId="10CB70ED"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b/>
                <w:color w:val="000000"/>
                <w:sz w:val="20"/>
                <w:szCs w:val="20"/>
                <w:lang w:val="en-IN"/>
              </w:rPr>
              <w:t xml:space="preserve">SET II </w:t>
            </w:r>
          </w:p>
        </w:tc>
        <w:tc>
          <w:tcPr>
            <w:tcW w:w="994" w:type="dxa"/>
            <w:tcBorders>
              <w:top w:val="single" w:sz="4" w:space="0" w:color="000000"/>
              <w:left w:val="single" w:sz="4" w:space="0" w:color="000000"/>
              <w:bottom w:val="single" w:sz="4" w:space="0" w:color="000000"/>
              <w:right w:val="single" w:sz="4" w:space="0" w:color="000000"/>
            </w:tcBorders>
          </w:tcPr>
          <w:p w14:paraId="67B7E89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994" w:type="dxa"/>
            <w:tcBorders>
              <w:top w:val="single" w:sz="4" w:space="0" w:color="000000"/>
              <w:left w:val="single" w:sz="4" w:space="0" w:color="000000"/>
              <w:bottom w:val="single" w:sz="4" w:space="0" w:color="000000"/>
              <w:right w:val="single" w:sz="4" w:space="0" w:color="000000"/>
            </w:tcBorders>
          </w:tcPr>
          <w:p w14:paraId="15640244"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066" w:type="dxa"/>
            <w:tcBorders>
              <w:top w:val="single" w:sz="4" w:space="0" w:color="000000"/>
              <w:left w:val="single" w:sz="4" w:space="0" w:color="000000"/>
              <w:bottom w:val="single" w:sz="4" w:space="0" w:color="000000"/>
              <w:right w:val="single" w:sz="4" w:space="0" w:color="000000"/>
            </w:tcBorders>
          </w:tcPr>
          <w:p w14:paraId="38B7B0C3"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326" w:type="dxa"/>
            <w:tcBorders>
              <w:top w:val="single" w:sz="4" w:space="0" w:color="000000"/>
              <w:left w:val="single" w:sz="4" w:space="0" w:color="000000"/>
              <w:bottom w:val="single" w:sz="4" w:space="0" w:color="000000"/>
              <w:right w:val="single" w:sz="4" w:space="0" w:color="000000"/>
            </w:tcBorders>
          </w:tcPr>
          <w:p w14:paraId="7A04FC4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008" w:type="dxa"/>
            <w:tcBorders>
              <w:top w:val="single" w:sz="4" w:space="0" w:color="000000"/>
              <w:left w:val="single" w:sz="4" w:space="0" w:color="000000"/>
              <w:bottom w:val="single" w:sz="4" w:space="0" w:color="000000"/>
              <w:right w:val="single" w:sz="4" w:space="0" w:color="000000"/>
            </w:tcBorders>
          </w:tcPr>
          <w:p w14:paraId="2C5049E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138" w:type="dxa"/>
            <w:tcBorders>
              <w:top w:val="single" w:sz="4" w:space="0" w:color="000000"/>
              <w:left w:val="single" w:sz="4" w:space="0" w:color="000000"/>
              <w:bottom w:val="single" w:sz="4" w:space="0" w:color="000000"/>
              <w:right w:val="single" w:sz="4" w:space="0" w:color="000000"/>
            </w:tcBorders>
          </w:tcPr>
          <w:p w14:paraId="1F2EF4DD"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989" w:type="dxa"/>
            <w:tcBorders>
              <w:top w:val="single" w:sz="4" w:space="0" w:color="000000"/>
              <w:left w:val="single" w:sz="4" w:space="0" w:color="000000"/>
              <w:bottom w:val="single" w:sz="4" w:space="0" w:color="000000"/>
              <w:right w:val="single" w:sz="4" w:space="0" w:color="000000"/>
            </w:tcBorders>
          </w:tcPr>
          <w:p w14:paraId="677477A2"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421" w:type="dxa"/>
            <w:tcBorders>
              <w:top w:val="single" w:sz="4" w:space="0" w:color="000000"/>
              <w:left w:val="single" w:sz="4" w:space="0" w:color="000000"/>
              <w:bottom w:val="single" w:sz="4" w:space="0" w:color="000000"/>
              <w:right w:val="single" w:sz="4" w:space="0" w:color="000000"/>
            </w:tcBorders>
          </w:tcPr>
          <w:p w14:paraId="7A1E684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c>
          <w:tcPr>
            <w:tcW w:w="1273" w:type="dxa"/>
            <w:tcBorders>
              <w:top w:val="single" w:sz="4" w:space="0" w:color="000000"/>
              <w:left w:val="single" w:sz="4" w:space="0" w:color="000000"/>
              <w:bottom w:val="single" w:sz="4" w:space="0" w:color="000000"/>
              <w:right w:val="single" w:sz="4" w:space="0" w:color="000000"/>
            </w:tcBorders>
          </w:tcPr>
          <w:p w14:paraId="7B93513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p>
        </w:tc>
      </w:tr>
      <w:tr w:rsidR="00B65834" w:rsidRPr="000800B5" w14:paraId="6B0B4F42" w14:textId="77777777" w:rsidTr="00B65834">
        <w:trPr>
          <w:trHeight w:val="264"/>
        </w:trPr>
        <w:tc>
          <w:tcPr>
            <w:tcW w:w="1133" w:type="dxa"/>
            <w:tcBorders>
              <w:top w:val="single" w:sz="4" w:space="0" w:color="000000"/>
              <w:left w:val="single" w:sz="4" w:space="0" w:color="000000"/>
              <w:bottom w:val="single" w:sz="4" w:space="0" w:color="000000"/>
              <w:right w:val="single" w:sz="4" w:space="0" w:color="000000"/>
            </w:tcBorders>
          </w:tcPr>
          <w:p w14:paraId="7964AFE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0.25 </w:t>
            </w:r>
          </w:p>
        </w:tc>
        <w:tc>
          <w:tcPr>
            <w:tcW w:w="994" w:type="dxa"/>
            <w:tcBorders>
              <w:top w:val="single" w:sz="4" w:space="0" w:color="000000"/>
              <w:left w:val="single" w:sz="4" w:space="0" w:color="000000"/>
              <w:bottom w:val="single" w:sz="4" w:space="0" w:color="000000"/>
              <w:right w:val="single" w:sz="4" w:space="0" w:color="000000"/>
            </w:tcBorders>
          </w:tcPr>
          <w:p w14:paraId="26BE6AD9"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7215C69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4.01 </w:t>
            </w:r>
          </w:p>
        </w:tc>
        <w:tc>
          <w:tcPr>
            <w:tcW w:w="1066" w:type="dxa"/>
            <w:tcBorders>
              <w:top w:val="single" w:sz="4" w:space="0" w:color="000000"/>
              <w:left w:val="single" w:sz="4" w:space="0" w:color="000000"/>
              <w:bottom w:val="single" w:sz="4" w:space="0" w:color="000000"/>
              <w:right w:val="single" w:sz="4" w:space="0" w:color="000000"/>
            </w:tcBorders>
          </w:tcPr>
          <w:p w14:paraId="4870A529"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5.29 </w:t>
            </w:r>
          </w:p>
        </w:tc>
        <w:tc>
          <w:tcPr>
            <w:tcW w:w="1326" w:type="dxa"/>
            <w:tcBorders>
              <w:top w:val="single" w:sz="4" w:space="0" w:color="000000"/>
              <w:left w:val="single" w:sz="4" w:space="0" w:color="000000"/>
              <w:bottom w:val="single" w:sz="4" w:space="0" w:color="000000"/>
              <w:right w:val="single" w:sz="4" w:space="0" w:color="000000"/>
            </w:tcBorders>
          </w:tcPr>
          <w:p w14:paraId="247CFE1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1.09 </w:t>
            </w:r>
          </w:p>
        </w:tc>
        <w:tc>
          <w:tcPr>
            <w:tcW w:w="1008" w:type="dxa"/>
            <w:tcBorders>
              <w:top w:val="single" w:sz="4" w:space="0" w:color="000000"/>
              <w:left w:val="single" w:sz="4" w:space="0" w:color="000000"/>
              <w:bottom w:val="single" w:sz="4" w:space="0" w:color="000000"/>
              <w:right w:val="single" w:sz="4" w:space="0" w:color="000000"/>
            </w:tcBorders>
          </w:tcPr>
          <w:p w14:paraId="6A2DB823"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0.04 </w:t>
            </w:r>
          </w:p>
        </w:tc>
        <w:tc>
          <w:tcPr>
            <w:tcW w:w="1138" w:type="dxa"/>
            <w:tcBorders>
              <w:top w:val="single" w:sz="4" w:space="0" w:color="000000"/>
              <w:left w:val="single" w:sz="4" w:space="0" w:color="000000"/>
              <w:bottom w:val="single" w:sz="4" w:space="0" w:color="000000"/>
              <w:right w:val="single" w:sz="4" w:space="0" w:color="000000"/>
            </w:tcBorders>
          </w:tcPr>
          <w:p w14:paraId="76FDFE7D"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0.23 </w:t>
            </w:r>
          </w:p>
        </w:tc>
        <w:tc>
          <w:tcPr>
            <w:tcW w:w="989" w:type="dxa"/>
            <w:tcBorders>
              <w:top w:val="single" w:sz="4" w:space="0" w:color="000000"/>
              <w:left w:val="single" w:sz="4" w:space="0" w:color="000000"/>
              <w:bottom w:val="single" w:sz="4" w:space="0" w:color="000000"/>
              <w:right w:val="single" w:sz="4" w:space="0" w:color="000000"/>
            </w:tcBorders>
          </w:tcPr>
          <w:p w14:paraId="0918F13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2.76 </w:t>
            </w:r>
          </w:p>
        </w:tc>
        <w:tc>
          <w:tcPr>
            <w:tcW w:w="1421" w:type="dxa"/>
            <w:tcBorders>
              <w:top w:val="single" w:sz="4" w:space="0" w:color="000000"/>
              <w:left w:val="single" w:sz="4" w:space="0" w:color="000000"/>
              <w:bottom w:val="single" w:sz="4" w:space="0" w:color="000000"/>
              <w:right w:val="single" w:sz="4" w:space="0" w:color="000000"/>
            </w:tcBorders>
          </w:tcPr>
          <w:p w14:paraId="1CEA320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0.27 </w:t>
            </w:r>
          </w:p>
        </w:tc>
        <w:tc>
          <w:tcPr>
            <w:tcW w:w="1273" w:type="dxa"/>
            <w:tcBorders>
              <w:top w:val="single" w:sz="4" w:space="0" w:color="000000"/>
              <w:left w:val="single" w:sz="4" w:space="0" w:color="000000"/>
              <w:bottom w:val="single" w:sz="4" w:space="0" w:color="000000"/>
              <w:right w:val="single" w:sz="4" w:space="0" w:color="000000"/>
            </w:tcBorders>
          </w:tcPr>
          <w:p w14:paraId="5F8E241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0.06 </w:t>
            </w:r>
          </w:p>
        </w:tc>
      </w:tr>
      <w:tr w:rsidR="00B65834" w:rsidRPr="000800B5" w14:paraId="5097B206" w14:textId="77777777" w:rsidTr="00B65834">
        <w:trPr>
          <w:trHeight w:val="264"/>
        </w:trPr>
        <w:tc>
          <w:tcPr>
            <w:tcW w:w="1133" w:type="dxa"/>
            <w:tcBorders>
              <w:top w:val="single" w:sz="4" w:space="0" w:color="000000"/>
              <w:left w:val="single" w:sz="4" w:space="0" w:color="000000"/>
              <w:bottom w:val="single" w:sz="4" w:space="0" w:color="000000"/>
              <w:right w:val="single" w:sz="4" w:space="0" w:color="000000"/>
            </w:tcBorders>
          </w:tcPr>
          <w:p w14:paraId="2BEC8D1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0.50 </w:t>
            </w:r>
          </w:p>
        </w:tc>
        <w:tc>
          <w:tcPr>
            <w:tcW w:w="994" w:type="dxa"/>
            <w:tcBorders>
              <w:top w:val="single" w:sz="4" w:space="0" w:color="000000"/>
              <w:left w:val="single" w:sz="4" w:space="0" w:color="000000"/>
              <w:bottom w:val="single" w:sz="4" w:space="0" w:color="000000"/>
              <w:right w:val="single" w:sz="4" w:space="0" w:color="000000"/>
            </w:tcBorders>
          </w:tcPr>
          <w:p w14:paraId="2CEC82D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08645EC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4.38 </w:t>
            </w:r>
          </w:p>
        </w:tc>
        <w:tc>
          <w:tcPr>
            <w:tcW w:w="1066" w:type="dxa"/>
            <w:tcBorders>
              <w:top w:val="single" w:sz="4" w:space="0" w:color="000000"/>
              <w:left w:val="single" w:sz="4" w:space="0" w:color="000000"/>
              <w:bottom w:val="single" w:sz="4" w:space="0" w:color="000000"/>
              <w:right w:val="single" w:sz="4" w:space="0" w:color="000000"/>
            </w:tcBorders>
          </w:tcPr>
          <w:p w14:paraId="0D93D42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6.63 </w:t>
            </w:r>
          </w:p>
        </w:tc>
        <w:tc>
          <w:tcPr>
            <w:tcW w:w="1326" w:type="dxa"/>
            <w:tcBorders>
              <w:top w:val="single" w:sz="4" w:space="0" w:color="000000"/>
              <w:left w:val="single" w:sz="4" w:space="0" w:color="000000"/>
              <w:bottom w:val="single" w:sz="4" w:space="0" w:color="000000"/>
              <w:right w:val="single" w:sz="4" w:space="0" w:color="000000"/>
            </w:tcBorders>
          </w:tcPr>
          <w:p w14:paraId="7B3DAA6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1.19 </w:t>
            </w:r>
          </w:p>
        </w:tc>
        <w:tc>
          <w:tcPr>
            <w:tcW w:w="1008" w:type="dxa"/>
            <w:tcBorders>
              <w:top w:val="single" w:sz="4" w:space="0" w:color="000000"/>
              <w:left w:val="single" w:sz="4" w:space="0" w:color="000000"/>
              <w:bottom w:val="single" w:sz="4" w:space="0" w:color="000000"/>
              <w:right w:val="single" w:sz="4" w:space="0" w:color="000000"/>
            </w:tcBorders>
          </w:tcPr>
          <w:p w14:paraId="07C06A3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0.23 </w:t>
            </w:r>
          </w:p>
        </w:tc>
        <w:tc>
          <w:tcPr>
            <w:tcW w:w="1138" w:type="dxa"/>
            <w:tcBorders>
              <w:top w:val="single" w:sz="4" w:space="0" w:color="000000"/>
              <w:left w:val="single" w:sz="4" w:space="0" w:color="000000"/>
              <w:bottom w:val="single" w:sz="4" w:space="0" w:color="000000"/>
              <w:right w:val="single" w:sz="4" w:space="0" w:color="000000"/>
            </w:tcBorders>
          </w:tcPr>
          <w:p w14:paraId="7BB7D6F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0.46 </w:t>
            </w:r>
          </w:p>
        </w:tc>
        <w:tc>
          <w:tcPr>
            <w:tcW w:w="989" w:type="dxa"/>
            <w:tcBorders>
              <w:top w:val="single" w:sz="4" w:space="0" w:color="000000"/>
              <w:left w:val="single" w:sz="4" w:space="0" w:color="000000"/>
              <w:bottom w:val="single" w:sz="4" w:space="0" w:color="000000"/>
              <w:right w:val="single" w:sz="4" w:space="0" w:color="000000"/>
            </w:tcBorders>
          </w:tcPr>
          <w:p w14:paraId="56BE756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3.22 </w:t>
            </w:r>
          </w:p>
        </w:tc>
        <w:tc>
          <w:tcPr>
            <w:tcW w:w="1421" w:type="dxa"/>
            <w:tcBorders>
              <w:top w:val="single" w:sz="4" w:space="0" w:color="000000"/>
              <w:left w:val="single" w:sz="4" w:space="0" w:color="000000"/>
              <w:bottom w:val="single" w:sz="4" w:space="0" w:color="000000"/>
              <w:right w:val="single" w:sz="4" w:space="0" w:color="000000"/>
            </w:tcBorders>
          </w:tcPr>
          <w:p w14:paraId="63ABE3B0"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0.41 </w:t>
            </w:r>
          </w:p>
        </w:tc>
        <w:tc>
          <w:tcPr>
            <w:tcW w:w="1273" w:type="dxa"/>
            <w:tcBorders>
              <w:top w:val="single" w:sz="4" w:space="0" w:color="000000"/>
              <w:left w:val="single" w:sz="4" w:space="0" w:color="000000"/>
              <w:bottom w:val="single" w:sz="4" w:space="0" w:color="000000"/>
              <w:right w:val="single" w:sz="4" w:space="0" w:color="000000"/>
            </w:tcBorders>
          </w:tcPr>
          <w:p w14:paraId="544AB1E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0.15 </w:t>
            </w:r>
          </w:p>
        </w:tc>
      </w:tr>
      <w:tr w:rsidR="00B65834" w:rsidRPr="000800B5" w14:paraId="4C1BAA5E" w14:textId="77777777" w:rsidTr="00B65834">
        <w:trPr>
          <w:trHeight w:val="264"/>
        </w:trPr>
        <w:tc>
          <w:tcPr>
            <w:tcW w:w="1133" w:type="dxa"/>
            <w:tcBorders>
              <w:top w:val="single" w:sz="4" w:space="0" w:color="000000"/>
              <w:left w:val="single" w:sz="4" w:space="0" w:color="000000"/>
              <w:bottom w:val="single" w:sz="4" w:space="0" w:color="000000"/>
              <w:right w:val="single" w:sz="4" w:space="0" w:color="000000"/>
            </w:tcBorders>
          </w:tcPr>
          <w:p w14:paraId="6695787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0.63 </w:t>
            </w:r>
          </w:p>
        </w:tc>
        <w:tc>
          <w:tcPr>
            <w:tcW w:w="994" w:type="dxa"/>
            <w:tcBorders>
              <w:top w:val="single" w:sz="4" w:space="0" w:color="000000"/>
              <w:left w:val="single" w:sz="4" w:space="0" w:color="000000"/>
              <w:bottom w:val="single" w:sz="4" w:space="0" w:color="000000"/>
              <w:right w:val="single" w:sz="4" w:space="0" w:color="000000"/>
            </w:tcBorders>
          </w:tcPr>
          <w:p w14:paraId="0F3BDA8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063B50B4"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4.46 </w:t>
            </w:r>
          </w:p>
        </w:tc>
        <w:tc>
          <w:tcPr>
            <w:tcW w:w="1066" w:type="dxa"/>
            <w:tcBorders>
              <w:top w:val="single" w:sz="4" w:space="0" w:color="000000"/>
              <w:left w:val="single" w:sz="4" w:space="0" w:color="000000"/>
              <w:bottom w:val="single" w:sz="4" w:space="0" w:color="000000"/>
              <w:right w:val="single" w:sz="4" w:space="0" w:color="000000"/>
            </w:tcBorders>
          </w:tcPr>
          <w:p w14:paraId="2C93ACD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7.91 </w:t>
            </w:r>
          </w:p>
        </w:tc>
        <w:tc>
          <w:tcPr>
            <w:tcW w:w="1326" w:type="dxa"/>
            <w:tcBorders>
              <w:top w:val="single" w:sz="4" w:space="0" w:color="000000"/>
              <w:left w:val="single" w:sz="4" w:space="0" w:color="000000"/>
              <w:bottom w:val="single" w:sz="4" w:space="0" w:color="000000"/>
              <w:right w:val="single" w:sz="4" w:space="0" w:color="000000"/>
            </w:tcBorders>
          </w:tcPr>
          <w:p w14:paraId="385A3DF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1.28 </w:t>
            </w:r>
          </w:p>
        </w:tc>
        <w:tc>
          <w:tcPr>
            <w:tcW w:w="1008" w:type="dxa"/>
            <w:tcBorders>
              <w:top w:val="single" w:sz="4" w:space="0" w:color="000000"/>
              <w:left w:val="single" w:sz="4" w:space="0" w:color="000000"/>
              <w:bottom w:val="single" w:sz="4" w:space="0" w:color="000000"/>
              <w:right w:val="single" w:sz="4" w:space="0" w:color="000000"/>
            </w:tcBorders>
          </w:tcPr>
          <w:p w14:paraId="79093893"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0.29 </w:t>
            </w:r>
          </w:p>
        </w:tc>
        <w:tc>
          <w:tcPr>
            <w:tcW w:w="1138" w:type="dxa"/>
            <w:tcBorders>
              <w:top w:val="single" w:sz="4" w:space="0" w:color="000000"/>
              <w:left w:val="single" w:sz="4" w:space="0" w:color="000000"/>
              <w:bottom w:val="single" w:sz="4" w:space="0" w:color="000000"/>
              <w:right w:val="single" w:sz="4" w:space="0" w:color="000000"/>
            </w:tcBorders>
          </w:tcPr>
          <w:p w14:paraId="71CC508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0.69 </w:t>
            </w:r>
          </w:p>
        </w:tc>
        <w:tc>
          <w:tcPr>
            <w:tcW w:w="989" w:type="dxa"/>
            <w:tcBorders>
              <w:top w:val="single" w:sz="4" w:space="0" w:color="000000"/>
              <w:left w:val="single" w:sz="4" w:space="0" w:color="000000"/>
              <w:bottom w:val="single" w:sz="4" w:space="0" w:color="000000"/>
              <w:right w:val="single" w:sz="4" w:space="0" w:color="000000"/>
            </w:tcBorders>
          </w:tcPr>
          <w:p w14:paraId="463AC920"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3.45 </w:t>
            </w:r>
          </w:p>
        </w:tc>
        <w:tc>
          <w:tcPr>
            <w:tcW w:w="1421" w:type="dxa"/>
            <w:tcBorders>
              <w:top w:val="single" w:sz="4" w:space="0" w:color="000000"/>
              <w:left w:val="single" w:sz="4" w:space="0" w:color="000000"/>
              <w:bottom w:val="single" w:sz="4" w:space="0" w:color="000000"/>
              <w:right w:val="single" w:sz="4" w:space="0" w:color="000000"/>
            </w:tcBorders>
          </w:tcPr>
          <w:p w14:paraId="5842A85D"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0.53 </w:t>
            </w:r>
          </w:p>
        </w:tc>
        <w:tc>
          <w:tcPr>
            <w:tcW w:w="1273" w:type="dxa"/>
            <w:tcBorders>
              <w:top w:val="single" w:sz="4" w:space="0" w:color="000000"/>
              <w:left w:val="single" w:sz="4" w:space="0" w:color="000000"/>
              <w:bottom w:val="single" w:sz="4" w:space="0" w:color="000000"/>
              <w:right w:val="single" w:sz="4" w:space="0" w:color="000000"/>
            </w:tcBorders>
          </w:tcPr>
          <w:p w14:paraId="1041EC87"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0.20 </w:t>
            </w:r>
          </w:p>
        </w:tc>
      </w:tr>
      <w:tr w:rsidR="00B65834" w:rsidRPr="000800B5" w14:paraId="3D583EC9" w14:textId="77777777" w:rsidTr="00B65834">
        <w:trPr>
          <w:trHeight w:val="264"/>
        </w:trPr>
        <w:tc>
          <w:tcPr>
            <w:tcW w:w="1133" w:type="dxa"/>
            <w:tcBorders>
              <w:top w:val="single" w:sz="4" w:space="0" w:color="000000"/>
              <w:left w:val="single" w:sz="4" w:space="0" w:color="000000"/>
              <w:bottom w:val="single" w:sz="4" w:space="0" w:color="000000"/>
              <w:right w:val="single" w:sz="4" w:space="0" w:color="000000"/>
            </w:tcBorders>
          </w:tcPr>
          <w:p w14:paraId="5C63C23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0.75 </w:t>
            </w:r>
          </w:p>
        </w:tc>
        <w:tc>
          <w:tcPr>
            <w:tcW w:w="994" w:type="dxa"/>
            <w:tcBorders>
              <w:top w:val="single" w:sz="4" w:space="0" w:color="000000"/>
              <w:left w:val="single" w:sz="4" w:space="0" w:color="000000"/>
              <w:bottom w:val="single" w:sz="4" w:space="0" w:color="000000"/>
              <w:right w:val="single" w:sz="4" w:space="0" w:color="000000"/>
            </w:tcBorders>
          </w:tcPr>
          <w:p w14:paraId="7A1FCC84"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30F5D7C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5.57 </w:t>
            </w:r>
          </w:p>
        </w:tc>
        <w:tc>
          <w:tcPr>
            <w:tcW w:w="1066" w:type="dxa"/>
            <w:tcBorders>
              <w:top w:val="single" w:sz="4" w:space="0" w:color="000000"/>
              <w:left w:val="single" w:sz="4" w:space="0" w:color="000000"/>
              <w:bottom w:val="single" w:sz="4" w:space="0" w:color="000000"/>
              <w:right w:val="single" w:sz="4" w:space="0" w:color="000000"/>
            </w:tcBorders>
          </w:tcPr>
          <w:p w14:paraId="626459B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8.52 </w:t>
            </w:r>
          </w:p>
        </w:tc>
        <w:tc>
          <w:tcPr>
            <w:tcW w:w="1326" w:type="dxa"/>
            <w:tcBorders>
              <w:top w:val="single" w:sz="4" w:space="0" w:color="000000"/>
              <w:left w:val="single" w:sz="4" w:space="0" w:color="000000"/>
              <w:bottom w:val="single" w:sz="4" w:space="0" w:color="000000"/>
              <w:right w:val="single" w:sz="4" w:space="0" w:color="000000"/>
            </w:tcBorders>
          </w:tcPr>
          <w:p w14:paraId="3ED1B810"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1.62 </w:t>
            </w:r>
          </w:p>
        </w:tc>
        <w:tc>
          <w:tcPr>
            <w:tcW w:w="1008" w:type="dxa"/>
            <w:tcBorders>
              <w:top w:val="single" w:sz="4" w:space="0" w:color="000000"/>
              <w:left w:val="single" w:sz="4" w:space="0" w:color="000000"/>
              <w:bottom w:val="single" w:sz="4" w:space="0" w:color="000000"/>
              <w:right w:val="single" w:sz="4" w:space="0" w:color="000000"/>
            </w:tcBorders>
          </w:tcPr>
          <w:p w14:paraId="0E8F12B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0.38 </w:t>
            </w:r>
          </w:p>
        </w:tc>
        <w:tc>
          <w:tcPr>
            <w:tcW w:w="1138" w:type="dxa"/>
            <w:tcBorders>
              <w:top w:val="single" w:sz="4" w:space="0" w:color="000000"/>
              <w:left w:val="single" w:sz="4" w:space="0" w:color="000000"/>
              <w:bottom w:val="single" w:sz="4" w:space="0" w:color="000000"/>
              <w:right w:val="single" w:sz="4" w:space="0" w:color="000000"/>
            </w:tcBorders>
          </w:tcPr>
          <w:p w14:paraId="21CD7BE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0.92 </w:t>
            </w:r>
          </w:p>
        </w:tc>
        <w:tc>
          <w:tcPr>
            <w:tcW w:w="989" w:type="dxa"/>
            <w:tcBorders>
              <w:top w:val="single" w:sz="4" w:space="0" w:color="000000"/>
              <w:left w:val="single" w:sz="4" w:space="0" w:color="000000"/>
              <w:bottom w:val="single" w:sz="4" w:space="0" w:color="000000"/>
              <w:right w:val="single" w:sz="4" w:space="0" w:color="000000"/>
            </w:tcBorders>
          </w:tcPr>
          <w:p w14:paraId="63161D3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3.68 </w:t>
            </w:r>
          </w:p>
        </w:tc>
        <w:tc>
          <w:tcPr>
            <w:tcW w:w="1421" w:type="dxa"/>
            <w:tcBorders>
              <w:top w:val="single" w:sz="4" w:space="0" w:color="000000"/>
              <w:left w:val="single" w:sz="4" w:space="0" w:color="000000"/>
              <w:bottom w:val="single" w:sz="4" w:space="0" w:color="000000"/>
              <w:right w:val="single" w:sz="4" w:space="0" w:color="000000"/>
            </w:tcBorders>
          </w:tcPr>
          <w:p w14:paraId="626B7C7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0.60 </w:t>
            </w:r>
          </w:p>
        </w:tc>
        <w:tc>
          <w:tcPr>
            <w:tcW w:w="1273" w:type="dxa"/>
            <w:tcBorders>
              <w:top w:val="single" w:sz="4" w:space="0" w:color="000000"/>
              <w:left w:val="single" w:sz="4" w:space="0" w:color="000000"/>
              <w:bottom w:val="single" w:sz="4" w:space="0" w:color="000000"/>
              <w:right w:val="single" w:sz="4" w:space="0" w:color="000000"/>
            </w:tcBorders>
          </w:tcPr>
          <w:p w14:paraId="509348AF"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0.26 </w:t>
            </w:r>
          </w:p>
        </w:tc>
      </w:tr>
      <w:tr w:rsidR="00B65834" w:rsidRPr="000800B5" w14:paraId="721F186A" w14:textId="77777777" w:rsidTr="00B65834">
        <w:trPr>
          <w:trHeight w:val="259"/>
        </w:trPr>
        <w:tc>
          <w:tcPr>
            <w:tcW w:w="1133" w:type="dxa"/>
            <w:tcBorders>
              <w:top w:val="single" w:sz="4" w:space="0" w:color="000000"/>
              <w:left w:val="single" w:sz="4" w:space="0" w:color="000000"/>
              <w:bottom w:val="single" w:sz="4" w:space="0" w:color="000000"/>
              <w:right w:val="single" w:sz="4" w:space="0" w:color="000000"/>
            </w:tcBorders>
          </w:tcPr>
          <w:p w14:paraId="7D6D7D5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0.88 </w:t>
            </w:r>
          </w:p>
        </w:tc>
        <w:tc>
          <w:tcPr>
            <w:tcW w:w="994" w:type="dxa"/>
            <w:tcBorders>
              <w:top w:val="single" w:sz="4" w:space="0" w:color="000000"/>
              <w:left w:val="single" w:sz="4" w:space="0" w:color="000000"/>
              <w:bottom w:val="single" w:sz="4" w:space="0" w:color="000000"/>
              <w:right w:val="single" w:sz="4" w:space="0" w:color="000000"/>
            </w:tcBorders>
          </w:tcPr>
          <w:p w14:paraId="6C6F122E"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7C194DF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5.82 </w:t>
            </w:r>
          </w:p>
        </w:tc>
        <w:tc>
          <w:tcPr>
            <w:tcW w:w="1066" w:type="dxa"/>
            <w:tcBorders>
              <w:top w:val="single" w:sz="4" w:space="0" w:color="000000"/>
              <w:left w:val="single" w:sz="4" w:space="0" w:color="000000"/>
              <w:bottom w:val="single" w:sz="4" w:space="0" w:color="000000"/>
              <w:right w:val="single" w:sz="4" w:space="0" w:color="000000"/>
            </w:tcBorders>
          </w:tcPr>
          <w:p w14:paraId="71D011A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9.60 </w:t>
            </w:r>
          </w:p>
        </w:tc>
        <w:tc>
          <w:tcPr>
            <w:tcW w:w="1326" w:type="dxa"/>
            <w:tcBorders>
              <w:top w:val="single" w:sz="4" w:space="0" w:color="000000"/>
              <w:left w:val="single" w:sz="4" w:space="0" w:color="000000"/>
              <w:bottom w:val="single" w:sz="4" w:space="0" w:color="000000"/>
              <w:right w:val="single" w:sz="4" w:space="0" w:color="000000"/>
            </w:tcBorders>
          </w:tcPr>
          <w:p w14:paraId="564244A7"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1.76 </w:t>
            </w:r>
          </w:p>
        </w:tc>
        <w:tc>
          <w:tcPr>
            <w:tcW w:w="1008" w:type="dxa"/>
            <w:tcBorders>
              <w:top w:val="single" w:sz="4" w:space="0" w:color="000000"/>
              <w:left w:val="single" w:sz="4" w:space="0" w:color="000000"/>
              <w:bottom w:val="single" w:sz="4" w:space="0" w:color="000000"/>
              <w:right w:val="single" w:sz="4" w:space="0" w:color="000000"/>
            </w:tcBorders>
          </w:tcPr>
          <w:p w14:paraId="4750A6CA"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0.41 </w:t>
            </w:r>
          </w:p>
        </w:tc>
        <w:tc>
          <w:tcPr>
            <w:tcW w:w="1138" w:type="dxa"/>
            <w:tcBorders>
              <w:top w:val="single" w:sz="4" w:space="0" w:color="000000"/>
              <w:left w:val="single" w:sz="4" w:space="0" w:color="000000"/>
              <w:bottom w:val="single" w:sz="4" w:space="0" w:color="000000"/>
              <w:right w:val="single" w:sz="4" w:space="0" w:color="000000"/>
            </w:tcBorders>
          </w:tcPr>
          <w:p w14:paraId="7C1B7157"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1.38 </w:t>
            </w:r>
          </w:p>
        </w:tc>
        <w:tc>
          <w:tcPr>
            <w:tcW w:w="989" w:type="dxa"/>
            <w:tcBorders>
              <w:top w:val="single" w:sz="4" w:space="0" w:color="000000"/>
              <w:left w:val="single" w:sz="4" w:space="0" w:color="000000"/>
              <w:bottom w:val="single" w:sz="4" w:space="0" w:color="000000"/>
              <w:right w:val="single" w:sz="4" w:space="0" w:color="000000"/>
            </w:tcBorders>
          </w:tcPr>
          <w:p w14:paraId="43D80E44"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4.37 </w:t>
            </w:r>
          </w:p>
        </w:tc>
        <w:tc>
          <w:tcPr>
            <w:tcW w:w="1421" w:type="dxa"/>
            <w:tcBorders>
              <w:top w:val="single" w:sz="4" w:space="0" w:color="000000"/>
              <w:left w:val="single" w:sz="4" w:space="0" w:color="000000"/>
              <w:bottom w:val="single" w:sz="4" w:space="0" w:color="000000"/>
              <w:right w:val="single" w:sz="4" w:space="0" w:color="000000"/>
            </w:tcBorders>
          </w:tcPr>
          <w:p w14:paraId="52A823B0"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0.68 </w:t>
            </w:r>
          </w:p>
        </w:tc>
        <w:tc>
          <w:tcPr>
            <w:tcW w:w="1273" w:type="dxa"/>
            <w:tcBorders>
              <w:top w:val="single" w:sz="4" w:space="0" w:color="000000"/>
              <w:left w:val="single" w:sz="4" w:space="0" w:color="000000"/>
              <w:bottom w:val="single" w:sz="4" w:space="0" w:color="000000"/>
              <w:right w:val="single" w:sz="4" w:space="0" w:color="000000"/>
            </w:tcBorders>
          </w:tcPr>
          <w:p w14:paraId="176E00BD"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0.28 </w:t>
            </w:r>
          </w:p>
        </w:tc>
      </w:tr>
      <w:tr w:rsidR="00B65834" w:rsidRPr="000800B5" w14:paraId="62E399EB" w14:textId="77777777" w:rsidTr="00B65834">
        <w:trPr>
          <w:trHeight w:val="264"/>
        </w:trPr>
        <w:tc>
          <w:tcPr>
            <w:tcW w:w="1133" w:type="dxa"/>
            <w:tcBorders>
              <w:top w:val="single" w:sz="4" w:space="0" w:color="000000"/>
              <w:left w:val="single" w:sz="4" w:space="0" w:color="000000"/>
              <w:bottom w:val="single" w:sz="4" w:space="0" w:color="000000"/>
              <w:right w:val="single" w:sz="4" w:space="0" w:color="000000"/>
            </w:tcBorders>
          </w:tcPr>
          <w:p w14:paraId="2DF89ED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35F222D4"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5.00</w:t>
            </w:r>
          </w:p>
        </w:tc>
        <w:tc>
          <w:tcPr>
            <w:tcW w:w="994" w:type="dxa"/>
            <w:tcBorders>
              <w:top w:val="single" w:sz="4" w:space="0" w:color="000000"/>
              <w:left w:val="single" w:sz="4" w:space="0" w:color="000000"/>
              <w:bottom w:val="single" w:sz="4" w:space="0" w:color="000000"/>
              <w:right w:val="single" w:sz="4" w:space="0" w:color="000000"/>
            </w:tcBorders>
          </w:tcPr>
          <w:p w14:paraId="252EE381"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6.17 </w:t>
            </w:r>
          </w:p>
        </w:tc>
        <w:tc>
          <w:tcPr>
            <w:tcW w:w="1066" w:type="dxa"/>
            <w:tcBorders>
              <w:top w:val="single" w:sz="4" w:space="0" w:color="000000"/>
              <w:left w:val="single" w:sz="4" w:space="0" w:color="000000"/>
              <w:bottom w:val="single" w:sz="4" w:space="0" w:color="000000"/>
              <w:right w:val="single" w:sz="4" w:space="0" w:color="000000"/>
            </w:tcBorders>
          </w:tcPr>
          <w:p w14:paraId="12DA8017"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9.82 </w:t>
            </w:r>
          </w:p>
        </w:tc>
        <w:tc>
          <w:tcPr>
            <w:tcW w:w="1326" w:type="dxa"/>
            <w:tcBorders>
              <w:top w:val="single" w:sz="4" w:space="0" w:color="000000"/>
              <w:left w:val="single" w:sz="4" w:space="0" w:color="000000"/>
              <w:bottom w:val="single" w:sz="4" w:space="0" w:color="000000"/>
              <w:right w:val="single" w:sz="4" w:space="0" w:color="000000"/>
            </w:tcBorders>
          </w:tcPr>
          <w:p w14:paraId="6370BCF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1.98 </w:t>
            </w:r>
          </w:p>
        </w:tc>
        <w:tc>
          <w:tcPr>
            <w:tcW w:w="1008" w:type="dxa"/>
            <w:tcBorders>
              <w:top w:val="single" w:sz="4" w:space="0" w:color="000000"/>
              <w:left w:val="single" w:sz="4" w:space="0" w:color="000000"/>
              <w:bottom w:val="single" w:sz="4" w:space="0" w:color="000000"/>
              <w:right w:val="single" w:sz="4" w:space="0" w:color="000000"/>
            </w:tcBorders>
          </w:tcPr>
          <w:p w14:paraId="770EE616"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0.52 </w:t>
            </w:r>
          </w:p>
        </w:tc>
        <w:tc>
          <w:tcPr>
            <w:tcW w:w="1138" w:type="dxa"/>
            <w:tcBorders>
              <w:top w:val="single" w:sz="4" w:space="0" w:color="000000"/>
              <w:left w:val="single" w:sz="4" w:space="0" w:color="000000"/>
              <w:bottom w:val="single" w:sz="4" w:space="0" w:color="000000"/>
              <w:right w:val="single" w:sz="4" w:space="0" w:color="000000"/>
            </w:tcBorders>
          </w:tcPr>
          <w:p w14:paraId="119DD255"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1.94 </w:t>
            </w:r>
          </w:p>
        </w:tc>
        <w:tc>
          <w:tcPr>
            <w:tcW w:w="989" w:type="dxa"/>
            <w:tcBorders>
              <w:top w:val="single" w:sz="4" w:space="0" w:color="000000"/>
              <w:left w:val="single" w:sz="4" w:space="0" w:color="000000"/>
              <w:bottom w:val="single" w:sz="4" w:space="0" w:color="000000"/>
              <w:right w:val="single" w:sz="4" w:space="0" w:color="000000"/>
            </w:tcBorders>
          </w:tcPr>
          <w:p w14:paraId="6E9AAF90"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5.12 </w:t>
            </w:r>
          </w:p>
        </w:tc>
        <w:tc>
          <w:tcPr>
            <w:tcW w:w="1421" w:type="dxa"/>
            <w:tcBorders>
              <w:top w:val="single" w:sz="4" w:space="0" w:color="000000"/>
              <w:left w:val="single" w:sz="4" w:space="0" w:color="000000"/>
              <w:bottom w:val="single" w:sz="4" w:space="0" w:color="000000"/>
              <w:right w:val="single" w:sz="4" w:space="0" w:color="000000"/>
            </w:tcBorders>
          </w:tcPr>
          <w:p w14:paraId="3F4E195B"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1.01 </w:t>
            </w:r>
          </w:p>
        </w:tc>
        <w:tc>
          <w:tcPr>
            <w:tcW w:w="1273" w:type="dxa"/>
            <w:tcBorders>
              <w:top w:val="single" w:sz="4" w:space="0" w:color="000000"/>
              <w:left w:val="single" w:sz="4" w:space="0" w:color="000000"/>
              <w:bottom w:val="single" w:sz="4" w:space="0" w:color="000000"/>
              <w:right w:val="single" w:sz="4" w:space="0" w:color="000000"/>
            </w:tcBorders>
          </w:tcPr>
          <w:p w14:paraId="322F7D38" w14:textId="77777777" w:rsidR="00B65834" w:rsidRPr="000800B5" w:rsidRDefault="00B65834" w:rsidP="00B65834">
            <w:pPr>
              <w:suppressAutoHyphens/>
              <w:adjustRightInd w:val="0"/>
              <w:spacing w:line="276" w:lineRule="auto"/>
              <w:jc w:val="center"/>
              <w:rPr>
                <w:rFonts w:ascii="Arial" w:hAnsi="Arial" w:cs="Arial"/>
                <w:color w:val="000000"/>
                <w:sz w:val="20"/>
                <w:szCs w:val="20"/>
                <w:lang w:val="en-IN"/>
              </w:rPr>
            </w:pPr>
            <w:r w:rsidRPr="000800B5">
              <w:rPr>
                <w:rFonts w:ascii="Arial" w:hAnsi="Arial" w:cs="Arial"/>
                <w:color w:val="000000"/>
                <w:sz w:val="20"/>
                <w:szCs w:val="20"/>
                <w:lang w:val="en-IN"/>
              </w:rPr>
              <w:t xml:space="preserve">0.33 </w:t>
            </w:r>
          </w:p>
        </w:tc>
      </w:tr>
    </w:tbl>
    <w:p w14:paraId="28F394A0" w14:textId="77777777" w:rsidR="00B65834" w:rsidRPr="000800B5" w:rsidRDefault="00B65834" w:rsidP="00F26F6E">
      <w:pPr>
        <w:pStyle w:val="BodyL"/>
        <w:suppressAutoHyphens/>
        <w:spacing w:line="276" w:lineRule="auto"/>
        <w:ind w:firstLine="0"/>
        <w:rPr>
          <w:rFonts w:ascii="Arial" w:eastAsia="SimSun" w:hAnsi="Arial" w:cs="Arial"/>
          <w:lang w:val="en-IN"/>
        </w:rPr>
      </w:pPr>
    </w:p>
    <w:p w14:paraId="370C9EC4" w14:textId="7788A275" w:rsidR="004C58E4" w:rsidRPr="000800B5" w:rsidRDefault="00F26F6E" w:rsidP="00F26F6E">
      <w:pPr>
        <w:pStyle w:val="BodyL"/>
        <w:suppressAutoHyphens/>
        <w:spacing w:line="276" w:lineRule="auto"/>
        <w:ind w:firstLine="0"/>
        <w:rPr>
          <w:rFonts w:ascii="Arial" w:eastAsia="SimSun" w:hAnsi="Arial" w:cs="Arial"/>
          <w:sz w:val="20"/>
          <w:lang w:val="en-IN"/>
        </w:rPr>
      </w:pPr>
      <w:r w:rsidRPr="000800B5">
        <w:rPr>
          <w:rFonts w:ascii="Arial" w:eastAsia="SimSun" w:hAnsi="Arial" w:cs="Arial"/>
          <w:sz w:val="20"/>
          <w:lang w:val="en-IN"/>
        </w:rPr>
        <w:t>The oxidation rate intensified with higher concentrations of alcohols. Comparing the rate constant data for aliphatic and cyclic alcohols revealed that 2-chloroethanol exhibits a higher reaction rate than n-butanol, whereas Cinnamyl alcohol oxidizes slower than Cyclohexa</w:t>
      </w:r>
      <w:r w:rsidR="00E11960" w:rsidRPr="000800B5">
        <w:rPr>
          <w:rFonts w:ascii="Arial" w:eastAsia="SimSun" w:hAnsi="Arial" w:cs="Arial"/>
          <w:sz w:val="20"/>
          <w:lang w:val="en-IN"/>
        </w:rPr>
        <w:t>nol for both the oxidants (Fig.5 and Fig.6</w:t>
      </w:r>
      <w:r w:rsidRPr="000800B5">
        <w:rPr>
          <w:rFonts w:ascii="Arial" w:eastAsia="SimSun" w:hAnsi="Arial" w:cs="Arial"/>
          <w:sz w:val="20"/>
          <w:lang w:val="en-IN"/>
        </w:rPr>
        <w:t xml:space="preserve">). The faster oxidation of alcohols can be attributed to several factors like length of the Carbon chain, electrophilicity of atoms, steric hinderance, etc [12]. The activation energy of such alcohols is likely to be lower than that of other alcohols, enabling a faster reaction rate [14]. </w:t>
      </w:r>
    </w:p>
    <w:p w14:paraId="588740DE" w14:textId="77777777" w:rsidR="00B65834" w:rsidRPr="000800B5" w:rsidRDefault="00B65834" w:rsidP="00B65834">
      <w:pPr>
        <w:suppressAutoHyphens/>
        <w:spacing w:line="276" w:lineRule="auto"/>
        <w:jc w:val="center"/>
        <w:rPr>
          <w:rFonts w:ascii="Arial" w:eastAsia="SimSun" w:hAnsi="Arial" w:cs="Arial"/>
          <w:color w:val="000000"/>
          <w:sz w:val="20"/>
        </w:rPr>
      </w:pPr>
    </w:p>
    <w:p w14:paraId="57D061EF" w14:textId="77777777" w:rsidR="00B65834" w:rsidRPr="000800B5" w:rsidRDefault="00B65834" w:rsidP="00B65834">
      <w:pPr>
        <w:suppressAutoHyphens/>
        <w:adjustRightInd w:val="0"/>
        <w:spacing w:line="276" w:lineRule="auto"/>
        <w:rPr>
          <w:rFonts w:ascii="Arial" w:hAnsi="Arial" w:cs="Arial"/>
          <w:color w:val="000000"/>
          <w:sz w:val="20"/>
        </w:rPr>
      </w:pPr>
    </w:p>
    <w:p w14:paraId="7049ED21" w14:textId="77777777" w:rsidR="00B65834" w:rsidRPr="000800B5" w:rsidRDefault="00B65834" w:rsidP="00B65834">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lang w:val="en-IN" w:eastAsia="en-IN"/>
        </w:rPr>
        <mc:AlternateContent>
          <mc:Choice Requires="wpg">
            <w:drawing>
              <wp:inline distT="0" distB="0" distL="0" distR="0" wp14:anchorId="1543AA51" wp14:editId="5FE9A9C2">
                <wp:extent cx="4649470" cy="2756535"/>
                <wp:effectExtent l="10160" t="8890" r="112395" b="53975"/>
                <wp:docPr id="48365" name="Group 37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9470" cy="2756535"/>
                          <a:chOff x="0" y="0"/>
                          <a:chExt cx="46493" cy="27563"/>
                        </a:xfrm>
                      </wpg:grpSpPr>
                      <wps:wsp>
                        <wps:cNvPr id="48366" name="Rectangle 1418"/>
                        <wps:cNvSpPr>
                          <a:spLocks noChangeArrowheads="1"/>
                        </wps:cNvSpPr>
                        <wps:spPr bwMode="auto">
                          <a:xfrm>
                            <a:off x="46112" y="25876"/>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0CB83" w14:textId="77777777" w:rsidR="00B65834" w:rsidRDefault="00B65834" w:rsidP="00B65834"/>
                          </w:txbxContent>
                        </wps:txbx>
                        <wps:bodyPr rot="0" vert="horz" wrap="square" lIns="0" tIns="0" rIns="0" bIns="0" anchor="t" anchorCtr="0" upright="1">
                          <a:noAutofit/>
                        </wps:bodyPr>
                      </wps:wsp>
                      <wps:wsp>
                        <wps:cNvPr id="48367" name="Shape 1475"/>
                        <wps:cNvSpPr>
                          <a:spLocks noChangeArrowheads="1"/>
                        </wps:cNvSpPr>
                        <wps:spPr bwMode="auto">
                          <a:xfrm>
                            <a:off x="5984" y="1409"/>
                            <a:ext cx="0" cy="19956"/>
                          </a:xfrm>
                          <a:custGeom>
                            <a:avLst/>
                            <a:gdLst>
                              <a:gd name="T0" fmla="*/ 19956 h 1995678"/>
                              <a:gd name="T1" fmla="*/ 0 h 1995678"/>
                              <a:gd name="T2" fmla="*/ 0 60000 65536"/>
                              <a:gd name="T3" fmla="*/ 0 60000 65536"/>
                            </a:gdLst>
                            <a:ahLst/>
                            <a:cxnLst>
                              <a:cxn ang="T2">
                                <a:pos x="0" y="T0"/>
                              </a:cxn>
                              <a:cxn ang="T3">
                                <a:pos x="0" y="T1"/>
                              </a:cxn>
                            </a:cxnLst>
                            <a:rect l="0" t="0" r="r" b="b"/>
                            <a:pathLst>
                              <a:path h="1995678">
                                <a:moveTo>
                                  <a:pt x="0" y="1995678"/>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68" name="Shape 1476"/>
                        <wps:cNvSpPr>
                          <a:spLocks noChangeArrowheads="1"/>
                        </wps:cNvSpPr>
                        <wps:spPr bwMode="auto">
                          <a:xfrm>
                            <a:off x="5581" y="2136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69" name="Shape 1477"/>
                        <wps:cNvSpPr>
                          <a:spLocks noChangeArrowheads="1"/>
                        </wps:cNvSpPr>
                        <wps:spPr bwMode="auto">
                          <a:xfrm>
                            <a:off x="5581" y="17374"/>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0" name="Shape 1478"/>
                        <wps:cNvSpPr>
                          <a:spLocks noChangeArrowheads="1"/>
                        </wps:cNvSpPr>
                        <wps:spPr bwMode="auto">
                          <a:xfrm>
                            <a:off x="5581" y="1338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1" name="Shape 1479"/>
                        <wps:cNvSpPr>
                          <a:spLocks noChangeArrowheads="1"/>
                        </wps:cNvSpPr>
                        <wps:spPr bwMode="auto">
                          <a:xfrm>
                            <a:off x="5581" y="938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2" name="Shape 1480"/>
                        <wps:cNvSpPr>
                          <a:spLocks noChangeArrowheads="1"/>
                        </wps:cNvSpPr>
                        <wps:spPr bwMode="auto">
                          <a:xfrm>
                            <a:off x="5581" y="539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3" name="Shape 1481"/>
                        <wps:cNvSpPr>
                          <a:spLocks noChangeArrowheads="1"/>
                        </wps:cNvSpPr>
                        <wps:spPr bwMode="auto">
                          <a:xfrm>
                            <a:off x="5581" y="140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4" name="Shape 1482"/>
                        <wps:cNvSpPr>
                          <a:spLocks noChangeArrowheads="1"/>
                        </wps:cNvSpPr>
                        <wps:spPr bwMode="auto">
                          <a:xfrm>
                            <a:off x="5984" y="21365"/>
                            <a:ext cx="26169" cy="0"/>
                          </a:xfrm>
                          <a:custGeom>
                            <a:avLst/>
                            <a:gdLst>
                              <a:gd name="T0" fmla="*/ 0 w 2616962"/>
                              <a:gd name="T1" fmla="*/ 26169 w 2616962"/>
                              <a:gd name="T2" fmla="*/ 0 60000 65536"/>
                              <a:gd name="T3" fmla="*/ 0 60000 65536"/>
                            </a:gdLst>
                            <a:ahLst/>
                            <a:cxnLst>
                              <a:cxn ang="T2">
                                <a:pos x="T0" y="0"/>
                              </a:cxn>
                              <a:cxn ang="T3">
                                <a:pos x="T1" y="0"/>
                              </a:cxn>
                            </a:cxnLst>
                            <a:rect l="0" t="0" r="r" b="b"/>
                            <a:pathLst>
                              <a:path w="2616962">
                                <a:moveTo>
                                  <a:pt x="0" y="0"/>
                                </a:moveTo>
                                <a:lnTo>
                                  <a:pt x="2616962"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5" name="Shape 1483"/>
                        <wps:cNvSpPr>
                          <a:spLocks noChangeArrowheads="1"/>
                        </wps:cNvSpPr>
                        <wps:spPr bwMode="auto">
                          <a:xfrm>
                            <a:off x="5984"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6" name="Shape 1484"/>
                        <wps:cNvSpPr>
                          <a:spLocks noChangeArrowheads="1"/>
                        </wps:cNvSpPr>
                        <wps:spPr bwMode="auto">
                          <a:xfrm>
                            <a:off x="11219"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7" name="Shape 1485"/>
                        <wps:cNvSpPr>
                          <a:spLocks noChangeArrowheads="1"/>
                        </wps:cNvSpPr>
                        <wps:spPr bwMode="auto">
                          <a:xfrm>
                            <a:off x="16461"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8" name="Shape 1486"/>
                        <wps:cNvSpPr>
                          <a:spLocks noChangeArrowheads="1"/>
                        </wps:cNvSpPr>
                        <wps:spPr bwMode="auto">
                          <a:xfrm>
                            <a:off x="21673"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79" name="Shape 1487"/>
                        <wps:cNvSpPr>
                          <a:spLocks noChangeArrowheads="1"/>
                        </wps:cNvSpPr>
                        <wps:spPr bwMode="auto">
                          <a:xfrm>
                            <a:off x="26916"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0" name="Shape 1488"/>
                        <wps:cNvSpPr>
                          <a:spLocks noChangeArrowheads="1"/>
                        </wps:cNvSpPr>
                        <wps:spPr bwMode="auto">
                          <a:xfrm>
                            <a:off x="32153" y="21365"/>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1" name="Shape 49277"/>
                        <wps:cNvSpPr>
                          <a:spLocks noChangeArrowheads="1"/>
                        </wps:cNvSpPr>
                        <wps:spPr bwMode="auto">
                          <a:xfrm>
                            <a:off x="6842" y="10346"/>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82" name="Shape 1490"/>
                        <wps:cNvSpPr>
                          <a:spLocks noChangeArrowheads="1"/>
                        </wps:cNvSpPr>
                        <wps:spPr bwMode="auto">
                          <a:xfrm>
                            <a:off x="6842" y="10346"/>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3" name="Shape 49278"/>
                        <wps:cNvSpPr>
                          <a:spLocks noChangeArrowheads="1"/>
                        </wps:cNvSpPr>
                        <wps:spPr bwMode="auto">
                          <a:xfrm>
                            <a:off x="13365" y="766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84" name="Shape 1492"/>
                        <wps:cNvSpPr>
                          <a:spLocks noChangeArrowheads="1"/>
                        </wps:cNvSpPr>
                        <wps:spPr bwMode="auto">
                          <a:xfrm>
                            <a:off x="13365" y="766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5" name="Shape 49279"/>
                        <wps:cNvSpPr>
                          <a:spLocks noChangeArrowheads="1"/>
                        </wps:cNvSpPr>
                        <wps:spPr bwMode="auto">
                          <a:xfrm>
                            <a:off x="16779" y="513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86" name="Shape 1494"/>
                        <wps:cNvSpPr>
                          <a:spLocks noChangeArrowheads="1"/>
                        </wps:cNvSpPr>
                        <wps:spPr bwMode="auto">
                          <a:xfrm>
                            <a:off x="16779" y="513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7" name="Shape 49280"/>
                        <wps:cNvSpPr>
                          <a:spLocks noChangeArrowheads="1"/>
                        </wps:cNvSpPr>
                        <wps:spPr bwMode="auto">
                          <a:xfrm>
                            <a:off x="19918" y="391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88" name="Shape 1496"/>
                        <wps:cNvSpPr>
                          <a:spLocks noChangeArrowheads="1"/>
                        </wps:cNvSpPr>
                        <wps:spPr bwMode="auto">
                          <a:xfrm>
                            <a:off x="19918" y="391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89" name="Shape 49281"/>
                        <wps:cNvSpPr>
                          <a:spLocks noChangeArrowheads="1"/>
                        </wps:cNvSpPr>
                        <wps:spPr bwMode="auto">
                          <a:xfrm>
                            <a:off x="23332" y="1750"/>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90" name="Shape 1498"/>
                        <wps:cNvSpPr>
                          <a:spLocks noChangeArrowheads="1"/>
                        </wps:cNvSpPr>
                        <wps:spPr bwMode="auto">
                          <a:xfrm>
                            <a:off x="23332" y="1750"/>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91" name="Shape 49282"/>
                        <wps:cNvSpPr>
                          <a:spLocks noChangeArrowheads="1"/>
                        </wps:cNvSpPr>
                        <wps:spPr bwMode="auto">
                          <a:xfrm>
                            <a:off x="26471" y="129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92" name="Shape 1500"/>
                        <wps:cNvSpPr>
                          <a:spLocks noChangeArrowheads="1"/>
                        </wps:cNvSpPr>
                        <wps:spPr bwMode="auto">
                          <a:xfrm>
                            <a:off x="26471" y="129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93" name="Shape 1501"/>
                        <wps:cNvSpPr>
                          <a:spLocks noChangeArrowheads="1"/>
                        </wps:cNvSpPr>
                        <wps:spPr bwMode="auto">
                          <a:xfrm>
                            <a:off x="6873" y="1293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94" name="Shape 1502"/>
                        <wps:cNvSpPr>
                          <a:spLocks noChangeArrowheads="1"/>
                        </wps:cNvSpPr>
                        <wps:spPr bwMode="auto">
                          <a:xfrm>
                            <a:off x="6873" y="1293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95" name="Shape 1503"/>
                        <wps:cNvSpPr>
                          <a:spLocks noChangeArrowheads="1"/>
                        </wps:cNvSpPr>
                        <wps:spPr bwMode="auto">
                          <a:xfrm>
                            <a:off x="13395" y="1220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96" name="Shape 1504"/>
                        <wps:cNvSpPr>
                          <a:spLocks noChangeArrowheads="1"/>
                        </wps:cNvSpPr>
                        <wps:spPr bwMode="auto">
                          <a:xfrm>
                            <a:off x="13395" y="1220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97" name="Shape 1505"/>
                        <wps:cNvSpPr>
                          <a:spLocks noChangeArrowheads="1"/>
                        </wps:cNvSpPr>
                        <wps:spPr bwMode="auto">
                          <a:xfrm>
                            <a:off x="16809" y="120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98" name="Shape 1506"/>
                        <wps:cNvSpPr>
                          <a:spLocks noChangeArrowheads="1"/>
                        </wps:cNvSpPr>
                        <wps:spPr bwMode="auto">
                          <a:xfrm>
                            <a:off x="16809" y="120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99" name="Shape 1507"/>
                        <wps:cNvSpPr>
                          <a:spLocks noChangeArrowheads="1"/>
                        </wps:cNvSpPr>
                        <wps:spPr bwMode="auto">
                          <a:xfrm>
                            <a:off x="19949" y="982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00" name="Shape 1508"/>
                        <wps:cNvSpPr>
                          <a:spLocks noChangeArrowheads="1"/>
                        </wps:cNvSpPr>
                        <wps:spPr bwMode="auto">
                          <a:xfrm>
                            <a:off x="19949" y="982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01" name="Shape 1509"/>
                        <wps:cNvSpPr>
                          <a:spLocks noChangeArrowheads="1"/>
                        </wps:cNvSpPr>
                        <wps:spPr bwMode="auto">
                          <a:xfrm>
                            <a:off x="23362" y="930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02" name="Shape 1510"/>
                        <wps:cNvSpPr>
                          <a:spLocks noChangeArrowheads="1"/>
                        </wps:cNvSpPr>
                        <wps:spPr bwMode="auto">
                          <a:xfrm>
                            <a:off x="23362" y="930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03" name="Shape 1511"/>
                        <wps:cNvSpPr>
                          <a:spLocks noChangeArrowheads="1"/>
                        </wps:cNvSpPr>
                        <wps:spPr bwMode="auto">
                          <a:xfrm>
                            <a:off x="26502" y="860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04" name="Shape 1512"/>
                        <wps:cNvSpPr>
                          <a:spLocks noChangeArrowheads="1"/>
                        </wps:cNvSpPr>
                        <wps:spPr bwMode="auto">
                          <a:xfrm>
                            <a:off x="26502" y="860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05" name="Shape 1513"/>
                        <wps:cNvSpPr>
                          <a:spLocks noChangeArrowheads="1"/>
                        </wps:cNvSpPr>
                        <wps:spPr bwMode="auto">
                          <a:xfrm>
                            <a:off x="6873" y="1875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06" name="Shape 1514"/>
                        <wps:cNvSpPr>
                          <a:spLocks noChangeArrowheads="1"/>
                        </wps:cNvSpPr>
                        <wps:spPr bwMode="auto">
                          <a:xfrm>
                            <a:off x="6873" y="1875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07" name="Shape 1515"/>
                        <wps:cNvSpPr>
                          <a:spLocks noChangeArrowheads="1"/>
                        </wps:cNvSpPr>
                        <wps:spPr bwMode="auto">
                          <a:xfrm>
                            <a:off x="13395" y="1857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08" name="Shape 1516"/>
                        <wps:cNvSpPr>
                          <a:spLocks noChangeArrowheads="1"/>
                        </wps:cNvSpPr>
                        <wps:spPr bwMode="auto">
                          <a:xfrm>
                            <a:off x="13395" y="1857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09" name="Shape 1517"/>
                        <wps:cNvSpPr>
                          <a:spLocks noChangeArrowheads="1"/>
                        </wps:cNvSpPr>
                        <wps:spPr bwMode="auto">
                          <a:xfrm>
                            <a:off x="16809" y="18392"/>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0" name="Shape 1518"/>
                        <wps:cNvSpPr>
                          <a:spLocks noChangeArrowheads="1"/>
                        </wps:cNvSpPr>
                        <wps:spPr bwMode="auto">
                          <a:xfrm>
                            <a:off x="16809" y="18392"/>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11" name="Shape 1519"/>
                        <wps:cNvSpPr>
                          <a:spLocks noChangeArrowheads="1"/>
                        </wps:cNvSpPr>
                        <wps:spPr bwMode="auto">
                          <a:xfrm>
                            <a:off x="19949" y="1769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2" name="Shape 1520"/>
                        <wps:cNvSpPr>
                          <a:spLocks noChangeArrowheads="1"/>
                        </wps:cNvSpPr>
                        <wps:spPr bwMode="auto">
                          <a:xfrm>
                            <a:off x="19949" y="1769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13" name="Shape 1521"/>
                        <wps:cNvSpPr>
                          <a:spLocks noChangeArrowheads="1"/>
                        </wps:cNvSpPr>
                        <wps:spPr bwMode="auto">
                          <a:xfrm>
                            <a:off x="23362" y="17417"/>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4" name="Shape 1522"/>
                        <wps:cNvSpPr>
                          <a:spLocks noChangeArrowheads="1"/>
                        </wps:cNvSpPr>
                        <wps:spPr bwMode="auto">
                          <a:xfrm>
                            <a:off x="23362" y="17417"/>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15" name="Shape 1523"/>
                        <wps:cNvSpPr>
                          <a:spLocks noChangeArrowheads="1"/>
                        </wps:cNvSpPr>
                        <wps:spPr bwMode="auto">
                          <a:xfrm>
                            <a:off x="26502" y="16990"/>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6" name="Shape 1524"/>
                        <wps:cNvSpPr>
                          <a:spLocks noChangeArrowheads="1"/>
                        </wps:cNvSpPr>
                        <wps:spPr bwMode="auto">
                          <a:xfrm>
                            <a:off x="26502" y="16990"/>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17" name="Shape 1525"/>
                        <wps:cNvSpPr>
                          <a:spLocks noChangeArrowheads="1"/>
                        </wps:cNvSpPr>
                        <wps:spPr bwMode="auto">
                          <a:xfrm>
                            <a:off x="6858" y="21288"/>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8" name="Shape 1526"/>
                        <wps:cNvSpPr>
                          <a:spLocks noChangeArrowheads="1"/>
                        </wps:cNvSpPr>
                        <wps:spPr bwMode="auto">
                          <a:xfrm>
                            <a:off x="6858" y="20846"/>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19" name="Shape 1527"/>
                        <wps:cNvSpPr>
                          <a:spLocks noChangeArrowheads="1"/>
                        </wps:cNvSpPr>
                        <wps:spPr bwMode="auto">
                          <a:xfrm>
                            <a:off x="6858" y="20846"/>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0" name="Shape 1528"/>
                        <wps:cNvSpPr>
                          <a:spLocks noChangeArrowheads="1"/>
                        </wps:cNvSpPr>
                        <wps:spPr bwMode="auto">
                          <a:xfrm>
                            <a:off x="6858" y="20846"/>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1" name="Shape 1529"/>
                        <wps:cNvSpPr>
                          <a:spLocks noChangeArrowheads="1"/>
                        </wps:cNvSpPr>
                        <wps:spPr bwMode="auto">
                          <a:xfrm>
                            <a:off x="13380" y="2089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22" name="Shape 1530"/>
                        <wps:cNvSpPr>
                          <a:spLocks noChangeArrowheads="1"/>
                        </wps:cNvSpPr>
                        <wps:spPr bwMode="auto">
                          <a:xfrm>
                            <a:off x="13380" y="20450"/>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23" name="Shape 1531"/>
                        <wps:cNvSpPr>
                          <a:spLocks noChangeArrowheads="1"/>
                        </wps:cNvSpPr>
                        <wps:spPr bwMode="auto">
                          <a:xfrm>
                            <a:off x="13380" y="2045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4" name="Shape 1532"/>
                        <wps:cNvSpPr>
                          <a:spLocks noChangeArrowheads="1"/>
                        </wps:cNvSpPr>
                        <wps:spPr bwMode="auto">
                          <a:xfrm>
                            <a:off x="13380" y="2045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5" name="Shape 1533"/>
                        <wps:cNvSpPr>
                          <a:spLocks noChangeArrowheads="1"/>
                        </wps:cNvSpPr>
                        <wps:spPr bwMode="auto">
                          <a:xfrm>
                            <a:off x="16794" y="20770"/>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26" name="Shape 1534"/>
                        <wps:cNvSpPr>
                          <a:spLocks noChangeArrowheads="1"/>
                        </wps:cNvSpPr>
                        <wps:spPr bwMode="auto">
                          <a:xfrm>
                            <a:off x="16794" y="20328"/>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27" name="Shape 1535"/>
                        <wps:cNvSpPr>
                          <a:spLocks noChangeArrowheads="1"/>
                        </wps:cNvSpPr>
                        <wps:spPr bwMode="auto">
                          <a:xfrm>
                            <a:off x="16794" y="20328"/>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8" name="Shape 1536"/>
                        <wps:cNvSpPr>
                          <a:spLocks noChangeArrowheads="1"/>
                        </wps:cNvSpPr>
                        <wps:spPr bwMode="auto">
                          <a:xfrm>
                            <a:off x="16794" y="20328"/>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29" name="Shape 1537"/>
                        <wps:cNvSpPr>
                          <a:spLocks noChangeArrowheads="1"/>
                        </wps:cNvSpPr>
                        <wps:spPr bwMode="auto">
                          <a:xfrm>
                            <a:off x="19933" y="20617"/>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0" name="Shape 1538"/>
                        <wps:cNvSpPr>
                          <a:spLocks noChangeArrowheads="1"/>
                        </wps:cNvSpPr>
                        <wps:spPr bwMode="auto">
                          <a:xfrm>
                            <a:off x="19933" y="20175"/>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1" name="Shape 1539"/>
                        <wps:cNvSpPr>
                          <a:spLocks noChangeArrowheads="1"/>
                        </wps:cNvSpPr>
                        <wps:spPr bwMode="auto">
                          <a:xfrm>
                            <a:off x="19933" y="20175"/>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32" name="Shape 1540"/>
                        <wps:cNvSpPr>
                          <a:spLocks noChangeArrowheads="1"/>
                        </wps:cNvSpPr>
                        <wps:spPr bwMode="auto">
                          <a:xfrm>
                            <a:off x="19933" y="20175"/>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33" name="Shape 1541"/>
                        <wps:cNvSpPr>
                          <a:spLocks noChangeArrowheads="1"/>
                        </wps:cNvSpPr>
                        <wps:spPr bwMode="auto">
                          <a:xfrm>
                            <a:off x="23347" y="2055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4" name="Shape 1542"/>
                        <wps:cNvSpPr>
                          <a:spLocks noChangeArrowheads="1"/>
                        </wps:cNvSpPr>
                        <wps:spPr bwMode="auto">
                          <a:xfrm>
                            <a:off x="23347" y="2011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5" name="Shape 1543"/>
                        <wps:cNvSpPr>
                          <a:spLocks noChangeArrowheads="1"/>
                        </wps:cNvSpPr>
                        <wps:spPr bwMode="auto">
                          <a:xfrm>
                            <a:off x="23347" y="2011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36" name="Shape 1544"/>
                        <wps:cNvSpPr>
                          <a:spLocks noChangeArrowheads="1"/>
                        </wps:cNvSpPr>
                        <wps:spPr bwMode="auto">
                          <a:xfrm>
                            <a:off x="23347" y="2011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37" name="Shape 1545"/>
                        <wps:cNvSpPr>
                          <a:spLocks noChangeArrowheads="1"/>
                        </wps:cNvSpPr>
                        <wps:spPr bwMode="auto">
                          <a:xfrm>
                            <a:off x="26487" y="2031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8" name="Shape 1546"/>
                        <wps:cNvSpPr>
                          <a:spLocks noChangeArrowheads="1"/>
                        </wps:cNvSpPr>
                        <wps:spPr bwMode="auto">
                          <a:xfrm>
                            <a:off x="26487" y="1987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39" name="Shape 1547"/>
                        <wps:cNvSpPr>
                          <a:spLocks noChangeArrowheads="1"/>
                        </wps:cNvSpPr>
                        <wps:spPr bwMode="auto">
                          <a:xfrm>
                            <a:off x="26487" y="1987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0" name="Shape 1548"/>
                        <wps:cNvSpPr>
                          <a:spLocks noChangeArrowheads="1"/>
                        </wps:cNvSpPr>
                        <wps:spPr bwMode="auto">
                          <a:xfrm>
                            <a:off x="26487" y="1987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1" name="Shape 1549"/>
                        <wps:cNvSpPr>
                          <a:spLocks noChangeArrowheads="1"/>
                        </wps:cNvSpPr>
                        <wps:spPr bwMode="auto">
                          <a:xfrm>
                            <a:off x="7293" y="1402"/>
                            <a:ext cx="19264" cy="9436"/>
                          </a:xfrm>
                          <a:custGeom>
                            <a:avLst/>
                            <a:gdLst>
                              <a:gd name="T0" fmla="*/ 0 w 1926491"/>
                              <a:gd name="T1" fmla="*/ 9436 h 943674"/>
                              <a:gd name="T2" fmla="*/ 19264 w 1926491"/>
                              <a:gd name="T3" fmla="*/ 0 h 943674"/>
                              <a:gd name="T4" fmla="*/ 0 60000 65536"/>
                              <a:gd name="T5" fmla="*/ 0 60000 65536"/>
                            </a:gdLst>
                            <a:ahLst/>
                            <a:cxnLst>
                              <a:cxn ang="T4">
                                <a:pos x="T0" y="T1"/>
                              </a:cxn>
                              <a:cxn ang="T5">
                                <a:pos x="T2" y="T3"/>
                              </a:cxn>
                            </a:cxnLst>
                            <a:rect l="0" t="0" r="r" b="b"/>
                            <a:pathLst>
                              <a:path w="1926491" h="943674">
                                <a:moveTo>
                                  <a:pt x="0" y="943674"/>
                                </a:moveTo>
                                <a:lnTo>
                                  <a:pt x="1926491"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2" name="Shape 1550"/>
                        <wps:cNvSpPr>
                          <a:spLocks noChangeArrowheads="1"/>
                        </wps:cNvSpPr>
                        <wps:spPr bwMode="auto">
                          <a:xfrm>
                            <a:off x="7293" y="9177"/>
                            <a:ext cx="19626" cy="4687"/>
                          </a:xfrm>
                          <a:custGeom>
                            <a:avLst/>
                            <a:gdLst>
                              <a:gd name="T0" fmla="*/ 0 w 1962658"/>
                              <a:gd name="T1" fmla="*/ 4687 h 468757"/>
                              <a:gd name="T2" fmla="*/ 19626 w 1962658"/>
                              <a:gd name="T3" fmla="*/ 0 h 468757"/>
                              <a:gd name="T4" fmla="*/ 0 60000 65536"/>
                              <a:gd name="T5" fmla="*/ 0 60000 65536"/>
                            </a:gdLst>
                            <a:ahLst/>
                            <a:cxnLst>
                              <a:cxn ang="T4">
                                <a:pos x="T0" y="T1"/>
                              </a:cxn>
                              <a:cxn ang="T5">
                                <a:pos x="T2" y="T3"/>
                              </a:cxn>
                            </a:cxnLst>
                            <a:rect l="0" t="0" r="r" b="b"/>
                            <a:pathLst>
                              <a:path w="1962658" h="468757">
                                <a:moveTo>
                                  <a:pt x="0" y="468757"/>
                                </a:moveTo>
                                <a:lnTo>
                                  <a:pt x="196265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3" name="Shape 1551"/>
                        <wps:cNvSpPr>
                          <a:spLocks noChangeArrowheads="1"/>
                        </wps:cNvSpPr>
                        <wps:spPr bwMode="auto">
                          <a:xfrm>
                            <a:off x="7293" y="17573"/>
                            <a:ext cx="19626" cy="1864"/>
                          </a:xfrm>
                          <a:custGeom>
                            <a:avLst/>
                            <a:gdLst>
                              <a:gd name="T0" fmla="*/ 0 w 1962658"/>
                              <a:gd name="T1" fmla="*/ 1864 h 186436"/>
                              <a:gd name="T2" fmla="*/ 19626 w 1962658"/>
                              <a:gd name="T3" fmla="*/ 0 h 186436"/>
                              <a:gd name="T4" fmla="*/ 0 60000 65536"/>
                              <a:gd name="T5" fmla="*/ 0 60000 65536"/>
                            </a:gdLst>
                            <a:ahLst/>
                            <a:cxnLst>
                              <a:cxn ang="T4">
                                <a:pos x="T0" y="T1"/>
                              </a:cxn>
                              <a:cxn ang="T5">
                                <a:pos x="T2" y="T3"/>
                              </a:cxn>
                            </a:cxnLst>
                            <a:rect l="0" t="0" r="r" b="b"/>
                            <a:pathLst>
                              <a:path w="1962658" h="186436">
                                <a:moveTo>
                                  <a:pt x="0" y="186436"/>
                                </a:moveTo>
                                <a:lnTo>
                                  <a:pt x="196265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4" name="Shape 1552"/>
                        <wps:cNvSpPr>
                          <a:spLocks noChangeArrowheads="1"/>
                        </wps:cNvSpPr>
                        <wps:spPr bwMode="auto">
                          <a:xfrm>
                            <a:off x="7293" y="20339"/>
                            <a:ext cx="19626" cy="913"/>
                          </a:xfrm>
                          <a:custGeom>
                            <a:avLst/>
                            <a:gdLst>
                              <a:gd name="T0" fmla="*/ 0 w 1962658"/>
                              <a:gd name="T1" fmla="*/ 913 h 91313"/>
                              <a:gd name="T2" fmla="*/ 19626 w 1962658"/>
                              <a:gd name="T3" fmla="*/ 0 h 91313"/>
                              <a:gd name="T4" fmla="*/ 0 60000 65536"/>
                              <a:gd name="T5" fmla="*/ 0 60000 65536"/>
                            </a:gdLst>
                            <a:ahLst/>
                            <a:cxnLst>
                              <a:cxn ang="T4">
                                <a:pos x="T0" y="T1"/>
                              </a:cxn>
                              <a:cxn ang="T5">
                                <a:pos x="T2" y="T3"/>
                              </a:cxn>
                            </a:cxnLst>
                            <a:rect l="0" t="0" r="r" b="b"/>
                            <a:pathLst>
                              <a:path w="1962658" h="91313">
                                <a:moveTo>
                                  <a:pt x="0" y="91313"/>
                                </a:moveTo>
                                <a:lnTo>
                                  <a:pt x="196265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45" name="Rectangle 1553"/>
                        <wps:cNvSpPr>
                          <a:spLocks noChangeArrowheads="1"/>
                        </wps:cNvSpPr>
                        <wps:spPr bwMode="auto">
                          <a:xfrm>
                            <a:off x="4169" y="20790"/>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C2DB0" w14:textId="77777777" w:rsidR="00B65834" w:rsidRDefault="00B65834" w:rsidP="00B65834">
                              <w:r>
                                <w:rPr>
                                  <w:sz w:val="20"/>
                                </w:rPr>
                                <w:t>0</w:t>
                              </w:r>
                            </w:p>
                          </w:txbxContent>
                        </wps:txbx>
                        <wps:bodyPr rot="0" vert="horz" wrap="square" lIns="0" tIns="0" rIns="0" bIns="0" anchor="t" anchorCtr="0" upright="1">
                          <a:noAutofit/>
                        </wps:bodyPr>
                      </wps:wsp>
                      <wps:wsp>
                        <wps:cNvPr id="48446" name="Rectangle 1554"/>
                        <wps:cNvSpPr>
                          <a:spLocks noChangeArrowheads="1"/>
                        </wps:cNvSpPr>
                        <wps:spPr bwMode="auto">
                          <a:xfrm>
                            <a:off x="4169" y="16795"/>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B59E" w14:textId="77777777" w:rsidR="00B65834" w:rsidRDefault="00B65834" w:rsidP="00B65834">
                              <w:r>
                                <w:rPr>
                                  <w:sz w:val="20"/>
                                </w:rPr>
                                <w:t>2</w:t>
                              </w:r>
                            </w:p>
                          </w:txbxContent>
                        </wps:txbx>
                        <wps:bodyPr rot="0" vert="horz" wrap="square" lIns="0" tIns="0" rIns="0" bIns="0" anchor="t" anchorCtr="0" upright="1">
                          <a:noAutofit/>
                        </wps:bodyPr>
                      </wps:wsp>
                      <wps:wsp>
                        <wps:cNvPr id="48447" name="Rectangle 1555"/>
                        <wps:cNvSpPr>
                          <a:spLocks noChangeArrowheads="1"/>
                        </wps:cNvSpPr>
                        <wps:spPr bwMode="auto">
                          <a:xfrm>
                            <a:off x="4169" y="12808"/>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151D3" w14:textId="77777777" w:rsidR="00B65834" w:rsidRDefault="00B65834" w:rsidP="00B65834">
                              <w:r>
                                <w:rPr>
                                  <w:sz w:val="20"/>
                                </w:rPr>
                                <w:t>4</w:t>
                              </w:r>
                            </w:p>
                          </w:txbxContent>
                        </wps:txbx>
                        <wps:bodyPr rot="0" vert="horz" wrap="square" lIns="0" tIns="0" rIns="0" bIns="0" anchor="t" anchorCtr="0" upright="1">
                          <a:noAutofit/>
                        </wps:bodyPr>
                      </wps:wsp>
                      <wps:wsp>
                        <wps:cNvPr id="48448" name="Rectangle 1556"/>
                        <wps:cNvSpPr>
                          <a:spLocks noChangeArrowheads="1"/>
                        </wps:cNvSpPr>
                        <wps:spPr bwMode="auto">
                          <a:xfrm>
                            <a:off x="4169" y="8815"/>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D0D47" w14:textId="77777777" w:rsidR="00B65834" w:rsidRDefault="00B65834" w:rsidP="00B65834">
                              <w:r>
                                <w:rPr>
                                  <w:sz w:val="20"/>
                                </w:rPr>
                                <w:t>6</w:t>
                              </w:r>
                            </w:p>
                          </w:txbxContent>
                        </wps:txbx>
                        <wps:bodyPr rot="0" vert="horz" wrap="square" lIns="0" tIns="0" rIns="0" bIns="0" anchor="t" anchorCtr="0" upright="1">
                          <a:noAutofit/>
                        </wps:bodyPr>
                      </wps:wsp>
                      <wps:wsp>
                        <wps:cNvPr id="48449" name="Rectangle 1557"/>
                        <wps:cNvSpPr>
                          <a:spLocks noChangeArrowheads="1"/>
                        </wps:cNvSpPr>
                        <wps:spPr bwMode="auto">
                          <a:xfrm>
                            <a:off x="4169" y="4822"/>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33FEC" w14:textId="77777777" w:rsidR="00B65834" w:rsidRDefault="00B65834" w:rsidP="00B65834">
                              <w:r>
                                <w:rPr>
                                  <w:sz w:val="20"/>
                                </w:rPr>
                                <w:t>8</w:t>
                              </w:r>
                            </w:p>
                          </w:txbxContent>
                        </wps:txbx>
                        <wps:bodyPr rot="0" vert="horz" wrap="square" lIns="0" tIns="0" rIns="0" bIns="0" anchor="t" anchorCtr="0" upright="1">
                          <a:noAutofit/>
                        </wps:bodyPr>
                      </wps:wsp>
                      <wps:wsp>
                        <wps:cNvPr id="48450" name="Rectangle 1558"/>
                        <wps:cNvSpPr>
                          <a:spLocks noChangeArrowheads="1"/>
                        </wps:cNvSpPr>
                        <wps:spPr bwMode="auto">
                          <a:xfrm>
                            <a:off x="3525" y="829"/>
                            <a:ext cx="171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8267D" w14:textId="77777777" w:rsidR="00B65834" w:rsidRDefault="00B65834" w:rsidP="00B65834">
                              <w:r>
                                <w:rPr>
                                  <w:sz w:val="20"/>
                                </w:rPr>
                                <w:t>10</w:t>
                              </w:r>
                            </w:p>
                          </w:txbxContent>
                        </wps:txbx>
                        <wps:bodyPr rot="0" vert="horz" wrap="square" lIns="0" tIns="0" rIns="0" bIns="0" anchor="t" anchorCtr="0" upright="1">
                          <a:noAutofit/>
                        </wps:bodyPr>
                      </wps:wsp>
                      <wps:wsp>
                        <wps:cNvPr id="48451" name="Rectangle 1559"/>
                        <wps:cNvSpPr>
                          <a:spLocks noChangeArrowheads="1"/>
                        </wps:cNvSpPr>
                        <wps:spPr bwMode="auto">
                          <a:xfrm>
                            <a:off x="5186" y="2244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56A8" w14:textId="77777777" w:rsidR="00B65834" w:rsidRDefault="00B65834" w:rsidP="00B65834">
                              <w:r>
                                <w:rPr>
                                  <w:sz w:val="20"/>
                                </w:rPr>
                                <w:t>0.2</w:t>
                              </w:r>
                            </w:p>
                          </w:txbxContent>
                        </wps:txbx>
                        <wps:bodyPr rot="0" vert="horz" wrap="square" lIns="0" tIns="0" rIns="0" bIns="0" anchor="t" anchorCtr="0" upright="1">
                          <a:noAutofit/>
                        </wps:bodyPr>
                      </wps:wsp>
                      <wps:wsp>
                        <wps:cNvPr id="48452" name="Rectangle 1560"/>
                        <wps:cNvSpPr>
                          <a:spLocks noChangeArrowheads="1"/>
                        </wps:cNvSpPr>
                        <wps:spPr bwMode="auto">
                          <a:xfrm>
                            <a:off x="10424" y="2244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75A6" w14:textId="77777777" w:rsidR="00B65834" w:rsidRDefault="00B65834" w:rsidP="00B65834">
                              <w:r>
                                <w:rPr>
                                  <w:sz w:val="20"/>
                                </w:rPr>
                                <w:t>0.4</w:t>
                              </w:r>
                            </w:p>
                          </w:txbxContent>
                        </wps:txbx>
                        <wps:bodyPr rot="0" vert="horz" wrap="square" lIns="0" tIns="0" rIns="0" bIns="0" anchor="t" anchorCtr="0" upright="1">
                          <a:noAutofit/>
                        </wps:bodyPr>
                      </wps:wsp>
                      <wps:wsp>
                        <wps:cNvPr id="48453" name="Rectangle 1561"/>
                        <wps:cNvSpPr>
                          <a:spLocks noChangeArrowheads="1"/>
                        </wps:cNvSpPr>
                        <wps:spPr bwMode="auto">
                          <a:xfrm>
                            <a:off x="15660" y="2244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43CA4" w14:textId="77777777" w:rsidR="00B65834" w:rsidRDefault="00B65834" w:rsidP="00B65834">
                              <w:r>
                                <w:rPr>
                                  <w:sz w:val="20"/>
                                </w:rPr>
                                <w:t>0.6</w:t>
                              </w:r>
                            </w:p>
                          </w:txbxContent>
                        </wps:txbx>
                        <wps:bodyPr rot="0" vert="horz" wrap="square" lIns="0" tIns="0" rIns="0" bIns="0" anchor="t" anchorCtr="0" upright="1">
                          <a:noAutofit/>
                        </wps:bodyPr>
                      </wps:wsp>
                      <wps:wsp>
                        <wps:cNvPr id="48454" name="Rectangle 1562"/>
                        <wps:cNvSpPr>
                          <a:spLocks noChangeArrowheads="1"/>
                        </wps:cNvSpPr>
                        <wps:spPr bwMode="auto">
                          <a:xfrm>
                            <a:off x="20896" y="2244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74987" w14:textId="77777777" w:rsidR="00B65834" w:rsidRDefault="00B65834" w:rsidP="00B65834">
                              <w:r>
                                <w:rPr>
                                  <w:sz w:val="20"/>
                                </w:rPr>
                                <w:t>0.8</w:t>
                              </w:r>
                            </w:p>
                          </w:txbxContent>
                        </wps:txbx>
                        <wps:bodyPr rot="0" vert="horz" wrap="square" lIns="0" tIns="0" rIns="0" bIns="0" anchor="t" anchorCtr="0" upright="1">
                          <a:noAutofit/>
                        </wps:bodyPr>
                      </wps:wsp>
                      <wps:wsp>
                        <wps:cNvPr id="48455" name="Rectangle 1563"/>
                        <wps:cNvSpPr>
                          <a:spLocks noChangeArrowheads="1"/>
                        </wps:cNvSpPr>
                        <wps:spPr bwMode="auto">
                          <a:xfrm>
                            <a:off x="26614" y="22442"/>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C93BC" w14:textId="77777777" w:rsidR="00B65834" w:rsidRDefault="00B65834" w:rsidP="00B65834">
                              <w:r>
                                <w:rPr>
                                  <w:sz w:val="20"/>
                                </w:rPr>
                                <w:t>1</w:t>
                              </w:r>
                            </w:p>
                          </w:txbxContent>
                        </wps:txbx>
                        <wps:bodyPr rot="0" vert="horz" wrap="square" lIns="0" tIns="0" rIns="0" bIns="0" anchor="t" anchorCtr="0" upright="1">
                          <a:noAutofit/>
                        </wps:bodyPr>
                      </wps:wsp>
                      <wps:wsp>
                        <wps:cNvPr id="48456" name="Rectangle 1564"/>
                        <wps:cNvSpPr>
                          <a:spLocks noChangeArrowheads="1"/>
                        </wps:cNvSpPr>
                        <wps:spPr bwMode="auto">
                          <a:xfrm>
                            <a:off x="31366" y="2244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C8F61" w14:textId="77777777" w:rsidR="00B65834" w:rsidRDefault="00B65834" w:rsidP="00B65834">
                              <w:r>
                                <w:rPr>
                                  <w:sz w:val="20"/>
                                </w:rPr>
                                <w:t>1.2</w:t>
                              </w:r>
                            </w:p>
                          </w:txbxContent>
                        </wps:txbx>
                        <wps:bodyPr rot="0" vert="horz" wrap="square" lIns="0" tIns="0" rIns="0" bIns="0" anchor="t" anchorCtr="0" upright="1">
                          <a:noAutofit/>
                        </wps:bodyPr>
                      </wps:wsp>
                      <wps:wsp>
                        <wps:cNvPr id="48457" name="Rectangle 1565"/>
                        <wps:cNvSpPr>
                          <a:spLocks noChangeArrowheads="1"/>
                        </wps:cNvSpPr>
                        <wps:spPr bwMode="auto">
                          <a:xfrm rot="-5400000">
                            <a:off x="-4617" y="9897"/>
                            <a:ext cx="14673"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4E48" w14:textId="77777777" w:rsidR="00B65834" w:rsidRDefault="00B65834" w:rsidP="00B65834">
                              <w:r>
                                <w:rPr>
                                  <w:b/>
                                  <w:sz w:val="20"/>
                                </w:rPr>
                                <w:t>Rate constant (k x 10</w:t>
                              </w:r>
                            </w:p>
                          </w:txbxContent>
                        </wps:txbx>
                        <wps:bodyPr rot="0" vert="vert270" wrap="square" lIns="0" tIns="0" rIns="0" bIns="0" anchor="t" anchorCtr="0" upright="1">
                          <a:noAutofit/>
                        </wps:bodyPr>
                      </wps:wsp>
                      <wps:wsp>
                        <wps:cNvPr id="48458" name="Rectangle 1566"/>
                        <wps:cNvSpPr>
                          <a:spLocks noChangeArrowheads="1"/>
                        </wps:cNvSpPr>
                        <wps:spPr bwMode="auto">
                          <a:xfrm rot="-5400000">
                            <a:off x="2065" y="6196"/>
                            <a:ext cx="5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91C64" w14:textId="77777777" w:rsidR="00B65834" w:rsidRDefault="00B65834" w:rsidP="00B65834">
                              <w:r>
                                <w:rPr>
                                  <w:b/>
                                  <w:sz w:val="13"/>
                                </w:rPr>
                                <w:t>3</w:t>
                              </w:r>
                            </w:p>
                          </w:txbxContent>
                        </wps:txbx>
                        <wps:bodyPr rot="0" vert="vert270" wrap="square" lIns="0" tIns="0" rIns="0" bIns="0" anchor="t" anchorCtr="0" upright="1">
                          <a:noAutofit/>
                        </wps:bodyPr>
                      </wps:wsp>
                      <wps:wsp>
                        <wps:cNvPr id="48459" name="Rectangle 1567"/>
                        <wps:cNvSpPr>
                          <a:spLocks noChangeArrowheads="1"/>
                        </wps:cNvSpPr>
                        <wps:spPr bwMode="auto">
                          <a:xfrm rot="-5400000">
                            <a:off x="2379" y="5124"/>
                            <a:ext cx="68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2E1F3" w14:textId="77777777" w:rsidR="00B65834" w:rsidRDefault="00B65834" w:rsidP="00B65834">
                              <w:proofErr w:type="gramStart"/>
                              <w:r>
                                <w:rPr>
                                  <w:b/>
                                  <w:sz w:val="20"/>
                                </w:rPr>
                                <w:t>s</w:t>
                              </w:r>
                              <w:proofErr w:type="gramEnd"/>
                            </w:p>
                          </w:txbxContent>
                        </wps:txbx>
                        <wps:bodyPr rot="0" vert="vert270" wrap="square" lIns="0" tIns="0" rIns="0" bIns="0" anchor="t" anchorCtr="0" upright="1">
                          <a:noAutofit/>
                        </wps:bodyPr>
                      </wps:wsp>
                      <wps:wsp>
                        <wps:cNvPr id="48460" name="Rectangle 1568"/>
                        <wps:cNvSpPr>
                          <a:spLocks noChangeArrowheads="1"/>
                        </wps:cNvSpPr>
                        <wps:spPr bwMode="auto">
                          <a:xfrm rot="-5400000">
                            <a:off x="2180" y="5061"/>
                            <a:ext cx="348"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F4E6" w14:textId="77777777" w:rsidR="00B65834" w:rsidRDefault="00B65834" w:rsidP="00B65834">
                              <w:r>
                                <w:rPr>
                                  <w:b/>
                                  <w:sz w:val="13"/>
                                </w:rPr>
                                <w:t>-</w:t>
                              </w:r>
                            </w:p>
                          </w:txbxContent>
                        </wps:txbx>
                        <wps:bodyPr rot="0" vert="vert270" wrap="square" lIns="0" tIns="0" rIns="0" bIns="0" anchor="t" anchorCtr="0" upright="1">
                          <a:noAutofit/>
                        </wps:bodyPr>
                      </wps:wsp>
                      <wps:wsp>
                        <wps:cNvPr id="48461" name="Rectangle 1569"/>
                        <wps:cNvSpPr>
                          <a:spLocks noChangeArrowheads="1"/>
                        </wps:cNvSpPr>
                        <wps:spPr bwMode="auto">
                          <a:xfrm rot="-5400000">
                            <a:off x="2065" y="4672"/>
                            <a:ext cx="5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A22A8" w14:textId="77777777" w:rsidR="00B65834" w:rsidRDefault="00B65834" w:rsidP="00B65834">
                              <w:r>
                                <w:rPr>
                                  <w:b/>
                                  <w:sz w:val="13"/>
                                </w:rPr>
                                <w:t>1</w:t>
                              </w:r>
                            </w:p>
                          </w:txbxContent>
                        </wps:txbx>
                        <wps:bodyPr rot="0" vert="vert270" wrap="square" lIns="0" tIns="0" rIns="0" bIns="0" anchor="t" anchorCtr="0" upright="1">
                          <a:noAutofit/>
                        </wps:bodyPr>
                      </wps:wsp>
                      <wps:wsp>
                        <wps:cNvPr id="48462" name="Rectangle 36315"/>
                        <wps:cNvSpPr>
                          <a:spLocks noChangeArrowheads="1"/>
                        </wps:cNvSpPr>
                        <wps:spPr bwMode="auto">
                          <a:xfrm rot="-5400000">
                            <a:off x="2066" y="3591"/>
                            <a:ext cx="907"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02754" w14:textId="77777777" w:rsidR="00B65834" w:rsidRDefault="00B65834" w:rsidP="00B65834"/>
                          </w:txbxContent>
                        </wps:txbx>
                        <wps:bodyPr rot="0" vert="vert270" wrap="square" lIns="0" tIns="0" rIns="0" bIns="0" anchor="t" anchorCtr="0" upright="1">
                          <a:noAutofit/>
                        </wps:bodyPr>
                      </wps:wsp>
                      <wps:wsp>
                        <wps:cNvPr id="48463" name="Rectangle 36314"/>
                        <wps:cNvSpPr>
                          <a:spLocks noChangeArrowheads="1"/>
                        </wps:cNvSpPr>
                        <wps:spPr bwMode="auto">
                          <a:xfrm rot="-5400000">
                            <a:off x="2407" y="3933"/>
                            <a:ext cx="907"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18001" w14:textId="77777777" w:rsidR="00B65834" w:rsidRDefault="00B65834" w:rsidP="00B65834">
                              <w:r>
                                <w:rPr>
                                  <w:b/>
                                  <w:sz w:val="20"/>
                                </w:rPr>
                                <w:t>)</w:t>
                              </w:r>
                            </w:p>
                          </w:txbxContent>
                        </wps:txbx>
                        <wps:bodyPr rot="0" vert="vert270" wrap="square" lIns="0" tIns="0" rIns="0" bIns="0" anchor="t" anchorCtr="0" upright="1">
                          <a:noAutofit/>
                        </wps:bodyPr>
                      </wps:wsp>
                      <wps:wsp>
                        <wps:cNvPr id="48464" name="Rectangle 36318"/>
                        <wps:cNvSpPr>
                          <a:spLocks noChangeArrowheads="1"/>
                        </wps:cNvSpPr>
                        <wps:spPr bwMode="auto">
                          <a:xfrm>
                            <a:off x="14157" y="24375"/>
                            <a:ext cx="55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9E6F" w14:textId="77777777" w:rsidR="00B65834" w:rsidRDefault="00B65834" w:rsidP="00B65834">
                              <w:r>
                                <w:rPr>
                                  <w:b/>
                                  <w:sz w:val="20"/>
                                </w:rPr>
                                <w:t>[</w:t>
                              </w:r>
                            </w:p>
                          </w:txbxContent>
                        </wps:txbx>
                        <wps:bodyPr rot="0" vert="horz" wrap="square" lIns="0" tIns="0" rIns="0" bIns="0" anchor="t" anchorCtr="0" upright="1">
                          <a:noAutofit/>
                        </wps:bodyPr>
                      </wps:wsp>
                      <wps:wsp>
                        <wps:cNvPr id="48465" name="Rectangle 36319"/>
                        <wps:cNvSpPr>
                          <a:spLocks noChangeArrowheads="1"/>
                        </wps:cNvSpPr>
                        <wps:spPr bwMode="auto">
                          <a:xfrm>
                            <a:off x="14582" y="24375"/>
                            <a:ext cx="1159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F86A" w14:textId="77777777" w:rsidR="00B65834" w:rsidRDefault="00B65834" w:rsidP="00B65834">
                              <w:r>
                                <w:rPr>
                                  <w:b/>
                                  <w:sz w:val="20"/>
                                </w:rPr>
                                <w:t xml:space="preserve">Alcohol] </w:t>
                              </w:r>
                              <w:proofErr w:type="spellStart"/>
                              <w:r>
                                <w:rPr>
                                  <w:b/>
                                  <w:sz w:val="20"/>
                                </w:rPr>
                                <w:t>mol</w:t>
                              </w:r>
                              <w:proofErr w:type="spellEnd"/>
                              <w:r>
                                <w:rPr>
                                  <w:b/>
                                  <w:sz w:val="20"/>
                                </w:rPr>
                                <w:t xml:space="preserve"> </w:t>
                              </w:r>
                              <w:proofErr w:type="spellStart"/>
                              <w:r>
                                <w:rPr>
                                  <w:b/>
                                  <w:sz w:val="20"/>
                                </w:rPr>
                                <w:t>dm</w:t>
                              </w:r>
                              <w:proofErr w:type="spellEnd"/>
                            </w:p>
                          </w:txbxContent>
                        </wps:txbx>
                        <wps:bodyPr rot="0" vert="horz" wrap="square" lIns="0" tIns="0" rIns="0" bIns="0" anchor="t" anchorCtr="0" upright="1">
                          <a:noAutofit/>
                        </wps:bodyPr>
                      </wps:wsp>
                      <wps:wsp>
                        <wps:cNvPr id="48466" name="Rectangle 1572"/>
                        <wps:cNvSpPr>
                          <a:spLocks noChangeArrowheads="1"/>
                        </wps:cNvSpPr>
                        <wps:spPr bwMode="auto">
                          <a:xfrm>
                            <a:off x="23304" y="24299"/>
                            <a:ext cx="347"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0F085" w14:textId="77777777" w:rsidR="00B65834" w:rsidRDefault="00B65834" w:rsidP="00B65834">
                              <w:r>
                                <w:rPr>
                                  <w:b/>
                                  <w:sz w:val="13"/>
                                </w:rPr>
                                <w:t>-</w:t>
                              </w:r>
                            </w:p>
                          </w:txbxContent>
                        </wps:txbx>
                        <wps:bodyPr rot="0" vert="horz" wrap="square" lIns="0" tIns="0" rIns="0" bIns="0" anchor="t" anchorCtr="0" upright="1">
                          <a:noAutofit/>
                        </wps:bodyPr>
                      </wps:wsp>
                      <wps:wsp>
                        <wps:cNvPr id="48467" name="Rectangle 1573"/>
                        <wps:cNvSpPr>
                          <a:spLocks noChangeArrowheads="1"/>
                        </wps:cNvSpPr>
                        <wps:spPr bwMode="auto">
                          <a:xfrm>
                            <a:off x="23578" y="24299"/>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7FB73" w14:textId="77777777" w:rsidR="00B65834" w:rsidRDefault="00B65834" w:rsidP="00B65834">
                              <w:r>
                                <w:rPr>
                                  <w:b/>
                                  <w:sz w:val="13"/>
                                </w:rPr>
                                <w:t>3</w:t>
                              </w:r>
                            </w:p>
                          </w:txbxContent>
                        </wps:txbx>
                        <wps:bodyPr rot="0" vert="horz" wrap="square" lIns="0" tIns="0" rIns="0" bIns="0" anchor="t" anchorCtr="0" upright="1">
                          <a:noAutofit/>
                        </wps:bodyPr>
                      </wps:wsp>
                      <wps:wsp>
                        <wps:cNvPr id="48468" name="Shape 49283"/>
                        <wps:cNvSpPr>
                          <a:spLocks noChangeArrowheads="1"/>
                        </wps:cNvSpPr>
                        <wps:spPr bwMode="auto">
                          <a:xfrm>
                            <a:off x="34963" y="9784"/>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8469" name="Shape 1575"/>
                        <wps:cNvSpPr>
                          <a:spLocks noChangeArrowheads="1"/>
                        </wps:cNvSpPr>
                        <wps:spPr bwMode="auto">
                          <a:xfrm>
                            <a:off x="34963" y="9784"/>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70" name="Rectangle 36316"/>
                        <wps:cNvSpPr>
                          <a:spLocks noChangeArrowheads="1"/>
                        </wps:cNvSpPr>
                        <wps:spPr bwMode="auto">
                          <a:xfrm>
                            <a:off x="36005" y="9599"/>
                            <a:ext cx="137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6283" w14:textId="77777777" w:rsidR="00B65834" w:rsidRDefault="00B65834" w:rsidP="00B65834">
                              <w:r>
                                <w:rPr>
                                  <w:sz w:val="20"/>
                                </w:rPr>
                                <w:t>2-</w:t>
                              </w:r>
                            </w:p>
                          </w:txbxContent>
                        </wps:txbx>
                        <wps:bodyPr rot="0" vert="horz" wrap="square" lIns="0" tIns="0" rIns="0" bIns="0" anchor="t" anchorCtr="0" upright="1">
                          <a:noAutofit/>
                        </wps:bodyPr>
                      </wps:wsp>
                      <wps:wsp>
                        <wps:cNvPr id="48471" name="Rectangle 36317"/>
                        <wps:cNvSpPr>
                          <a:spLocks noChangeArrowheads="1"/>
                        </wps:cNvSpPr>
                        <wps:spPr bwMode="auto">
                          <a:xfrm>
                            <a:off x="37046" y="9599"/>
                            <a:ext cx="967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1F9F" w14:textId="77777777" w:rsidR="00B65834" w:rsidRDefault="00B65834" w:rsidP="00B65834">
                              <w:proofErr w:type="spellStart"/>
                              <w:proofErr w:type="gramStart"/>
                              <w:r>
                                <w:rPr>
                                  <w:sz w:val="20"/>
                                </w:rPr>
                                <w:t>chloroethanol</w:t>
                              </w:r>
                              <w:proofErr w:type="spellEnd"/>
                              <w:proofErr w:type="gramEnd"/>
                            </w:p>
                          </w:txbxContent>
                        </wps:txbx>
                        <wps:bodyPr rot="0" vert="horz" wrap="square" lIns="0" tIns="0" rIns="0" bIns="0" anchor="t" anchorCtr="0" upright="1">
                          <a:noAutofit/>
                        </wps:bodyPr>
                      </wps:wsp>
                      <wps:wsp>
                        <wps:cNvPr id="48472" name="Shape 49284"/>
                        <wps:cNvSpPr>
                          <a:spLocks noChangeArrowheads="1"/>
                        </wps:cNvSpPr>
                        <wps:spPr bwMode="auto">
                          <a:xfrm>
                            <a:off x="34978" y="1211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73" name="Shape 1578"/>
                        <wps:cNvSpPr>
                          <a:spLocks noChangeArrowheads="1"/>
                        </wps:cNvSpPr>
                        <wps:spPr bwMode="auto">
                          <a:xfrm>
                            <a:off x="34978" y="1211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74" name="Rectangle 1579"/>
                        <wps:cNvSpPr>
                          <a:spLocks noChangeArrowheads="1"/>
                        </wps:cNvSpPr>
                        <wps:spPr bwMode="auto">
                          <a:xfrm>
                            <a:off x="36005" y="11894"/>
                            <a:ext cx="674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FDD0B" w14:textId="77777777" w:rsidR="00B65834" w:rsidRDefault="00B65834" w:rsidP="00B65834">
                              <w:proofErr w:type="gramStart"/>
                              <w:r>
                                <w:rPr>
                                  <w:sz w:val="20"/>
                                </w:rPr>
                                <w:t>n-butanol</w:t>
                              </w:r>
                              <w:proofErr w:type="gramEnd"/>
                            </w:p>
                          </w:txbxContent>
                        </wps:txbx>
                        <wps:bodyPr rot="0" vert="horz" wrap="square" lIns="0" tIns="0" rIns="0" bIns="0" anchor="t" anchorCtr="0" upright="1">
                          <a:noAutofit/>
                        </wps:bodyPr>
                      </wps:wsp>
                      <wps:wsp>
                        <wps:cNvPr id="48475" name="Shape 1580"/>
                        <wps:cNvSpPr>
                          <a:spLocks noChangeArrowheads="1"/>
                        </wps:cNvSpPr>
                        <wps:spPr bwMode="auto">
                          <a:xfrm>
                            <a:off x="34978" y="14402"/>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76" name="Shape 1581"/>
                        <wps:cNvSpPr>
                          <a:spLocks noChangeArrowheads="1"/>
                        </wps:cNvSpPr>
                        <wps:spPr bwMode="auto">
                          <a:xfrm>
                            <a:off x="34978" y="14402"/>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77" name="Rectangle 1582"/>
                        <wps:cNvSpPr>
                          <a:spLocks noChangeArrowheads="1"/>
                        </wps:cNvSpPr>
                        <wps:spPr bwMode="auto">
                          <a:xfrm>
                            <a:off x="36005" y="14191"/>
                            <a:ext cx="8947"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FD75E" w14:textId="77777777" w:rsidR="00B65834" w:rsidRDefault="00B65834" w:rsidP="00B65834">
                              <w:proofErr w:type="spellStart"/>
                              <w:proofErr w:type="gramStart"/>
                              <w:r>
                                <w:rPr>
                                  <w:sz w:val="20"/>
                                </w:rPr>
                                <w:t>cyclohexanol</w:t>
                              </w:r>
                              <w:proofErr w:type="spellEnd"/>
                              <w:proofErr w:type="gramEnd"/>
                            </w:p>
                          </w:txbxContent>
                        </wps:txbx>
                        <wps:bodyPr rot="0" vert="horz" wrap="square" lIns="0" tIns="0" rIns="0" bIns="0" anchor="t" anchorCtr="0" upright="1">
                          <a:noAutofit/>
                        </wps:bodyPr>
                      </wps:wsp>
                      <wps:wsp>
                        <wps:cNvPr id="48478" name="Shape 1583"/>
                        <wps:cNvSpPr>
                          <a:spLocks noChangeArrowheads="1"/>
                        </wps:cNvSpPr>
                        <wps:spPr bwMode="auto">
                          <a:xfrm>
                            <a:off x="34963" y="17054"/>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79" name="Shape 1584"/>
                        <wps:cNvSpPr>
                          <a:spLocks noChangeArrowheads="1"/>
                        </wps:cNvSpPr>
                        <wps:spPr bwMode="auto">
                          <a:xfrm>
                            <a:off x="34963" y="16673"/>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480" name="Shape 1585"/>
                        <wps:cNvSpPr>
                          <a:spLocks noChangeArrowheads="1"/>
                        </wps:cNvSpPr>
                        <wps:spPr bwMode="auto">
                          <a:xfrm>
                            <a:off x="34963" y="16673"/>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81" name="Shape 1586"/>
                        <wps:cNvSpPr>
                          <a:spLocks noChangeArrowheads="1"/>
                        </wps:cNvSpPr>
                        <wps:spPr bwMode="auto">
                          <a:xfrm>
                            <a:off x="34963" y="16673"/>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482" name="Rectangle 1587"/>
                        <wps:cNvSpPr>
                          <a:spLocks noChangeArrowheads="1"/>
                        </wps:cNvSpPr>
                        <wps:spPr bwMode="auto">
                          <a:xfrm>
                            <a:off x="36005" y="16490"/>
                            <a:ext cx="1159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3254" w14:textId="77777777" w:rsidR="00B65834" w:rsidRDefault="00B65834" w:rsidP="00B65834">
                              <w:proofErr w:type="spellStart"/>
                              <w:proofErr w:type="gramStart"/>
                              <w:r>
                                <w:rPr>
                                  <w:sz w:val="20"/>
                                </w:rPr>
                                <w:t>cinnamyl</w:t>
                              </w:r>
                              <w:proofErr w:type="spellEnd"/>
                              <w:proofErr w:type="gramEnd"/>
                              <w:r>
                                <w:rPr>
                                  <w:sz w:val="20"/>
                                </w:rPr>
                                <w:t xml:space="preserve"> alcohol</w:t>
                              </w:r>
                            </w:p>
                          </w:txbxContent>
                        </wps:txbx>
                        <wps:bodyPr rot="0" vert="horz" wrap="square" lIns="0" tIns="0" rIns="0" bIns="0" anchor="t" anchorCtr="0" upright="1">
                          <a:noAutofit/>
                        </wps:bodyPr>
                      </wps:wsp>
                      <wps:wsp>
                        <wps:cNvPr id="48483" name="Shape 1588"/>
                        <wps:cNvSpPr>
                          <a:spLocks noChangeArrowheads="1"/>
                        </wps:cNvSpPr>
                        <wps:spPr bwMode="auto">
                          <a:xfrm>
                            <a:off x="0" y="0"/>
                            <a:ext cx="45948" cy="27239"/>
                          </a:xfrm>
                          <a:custGeom>
                            <a:avLst/>
                            <a:gdLst>
                              <a:gd name="T0" fmla="*/ 45948 w 4594860"/>
                              <a:gd name="T1" fmla="*/ 0 h 2723960"/>
                              <a:gd name="T2" fmla="*/ 45948 w 4594860"/>
                              <a:gd name="T3" fmla="*/ 27239 h 2723960"/>
                              <a:gd name="T4" fmla="*/ 0 w 4594860"/>
                              <a:gd name="T5" fmla="*/ 27239 h 2723960"/>
                              <a:gd name="T6" fmla="*/ 0 w 4594860"/>
                              <a:gd name="T7" fmla="*/ 0 h 2723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94860" h="2723960">
                                <a:moveTo>
                                  <a:pt x="4594860" y="0"/>
                                </a:moveTo>
                                <a:lnTo>
                                  <a:pt x="4594860" y="2723960"/>
                                </a:lnTo>
                                <a:lnTo>
                                  <a:pt x="0" y="2723960"/>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1543AA51" id="Group 37901" o:spid="_x0000_s1168" style="width:366.1pt;height:217.05pt;mso-position-horizontal-relative:char;mso-position-vertical-relative:line" coordsize="46493,2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">
                <v:rect id="Rectangle 1418" o:spid="_x0000_s1169" style="position:absolute;left:46112;top:258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" filled="f" stroked="f">
                  <v:textbox inset="0,0,0,0">
                    <w:txbxContent>
                      <w:p w14:paraId="48E0CB83" w14:textId="77777777" w:rsidR="00B65834" w:rsidRDefault="00B65834" w:rsidP="00B65834"/>
                    </w:txbxContent>
                  </v:textbox>
                </v:rect>
                <v:shape id="Shape 1475" o:spid="_x0000_s1170" style="position:absolute;left:5984;top:1409;width:0;height:19956;visibility:visible;mso-wrap-style:square;v-text-anchor:top" coordsize="0,199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" path="m,1995678l,e" filled="f" fillcolor="black" strokecolor="#868686">
                  <v:fill opacity="0"/>
                  <v:path o:connecttype="custom" o:connectlocs="0,200;0,0" o:connectangles="0,0"/>
                </v:shape>
                <v:shape id="Shape 1476" o:spid="_x0000_s1171" style="position:absolute;left:5581;top:2136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" path="m,l40259,e" filled="f" fillcolor="black" strokecolor="#868686">
                  <v:fill opacity="0"/>
                  <v:path o:connecttype="custom" o:connectlocs="0,0;4,0" o:connectangles="0,0"/>
                </v:shape>
                <v:shape id="Shape 1477" o:spid="_x0000_s1172" style="position:absolute;left:5581;top:17374;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" path="m,l40259,e" filled="f" fillcolor="black" strokecolor="#868686">
                  <v:fill opacity="0"/>
                  <v:path o:connecttype="custom" o:connectlocs="0,0;4,0" o:connectangles="0,0"/>
                </v:shape>
                <v:shape id="Shape 1478" o:spid="_x0000_s1173" style="position:absolute;left:5581;top:1338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" path="m,l40259,e" filled="f" fillcolor="black" strokecolor="#868686">
                  <v:fill opacity="0"/>
                  <v:path o:connecttype="custom" o:connectlocs="0,0;4,0" o:connectangles="0,0"/>
                </v:shape>
                <v:shape id="Shape 1479" o:spid="_x0000_s1174" style="position:absolute;left:5581;top:938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" path="m,l40259,e" filled="f" fillcolor="black" strokecolor="#868686">
                  <v:fill opacity="0"/>
                  <v:path o:connecttype="custom" o:connectlocs="0,0;4,0" o:connectangles="0,0"/>
                </v:shape>
                <v:shape id="Shape 1480" o:spid="_x0000_s1175" style="position:absolute;left:5581;top:539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" path="m,l40259,e" filled="f" fillcolor="black" strokecolor="#868686">
                  <v:fill opacity="0"/>
                  <v:path o:connecttype="custom" o:connectlocs="0,0;4,0" o:connectangles="0,0"/>
                </v:shape>
                <v:shape id="Shape 1481" o:spid="_x0000_s1176" style="position:absolute;left:5581;top:140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" path="m,l40259,e" filled="f" fillcolor="black" strokecolor="#868686">
                  <v:fill opacity="0"/>
                  <v:path o:connecttype="custom" o:connectlocs="0,0;4,0" o:connectangles="0,0"/>
                </v:shape>
                <v:shape id="Shape 1482" o:spid="_x0000_s1177" style="position:absolute;left:5984;top:21365;width:26169;height:0;visibility:visible;mso-wrap-style:square;v-text-anchor:top" coordsize="261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" path="m,l2616962,e" filled="f" fillcolor="black" strokecolor="#868686">
                  <v:fill opacity="0"/>
                  <v:path o:connecttype="custom" o:connectlocs="0,0;262,0" o:connectangles="0,0"/>
                </v:shape>
                <v:shape id="Shape 1483" o:spid="_x0000_s1178" style="position:absolute;left:5984;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" path="m,l,40259e" filled="f" fillcolor="black" strokecolor="#868686">
                  <v:fill opacity="0"/>
                  <v:path o:connecttype="custom" o:connectlocs="0,0;0,4" o:connectangles="0,0"/>
                </v:shape>
                <v:shape id="Shape 1484" o:spid="_x0000_s1179" style="position:absolute;left:11219;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" path="m,l,40259e" filled="f" fillcolor="black" strokecolor="#868686">
                  <v:fill opacity="0"/>
                  <v:path o:connecttype="custom" o:connectlocs="0,0;0,4" o:connectangles="0,0"/>
                </v:shape>
                <v:shape id="Shape 1485" o:spid="_x0000_s1180" style="position:absolute;left:16461;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" path="m,l,40259e" filled="f" fillcolor="black" strokecolor="#868686">
                  <v:fill opacity="0"/>
                  <v:path o:connecttype="custom" o:connectlocs="0,0;0,4" o:connectangles="0,0"/>
                </v:shape>
                <v:shape id="Shape 1486" o:spid="_x0000_s1181" style="position:absolute;left:21673;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" path="m,l,40259e" filled="f" fillcolor="black" strokecolor="#868686">
                  <v:fill opacity="0"/>
                  <v:path o:connecttype="custom" o:connectlocs="0,0;0,4" o:connectangles="0,0"/>
                </v:shape>
                <v:shape id="Shape 1487" o:spid="_x0000_s1182" style="position:absolute;left:26916;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" path="m,l,40259e" filled="f" fillcolor="black" strokecolor="#868686">
                  <v:fill opacity="0"/>
                  <v:path o:connecttype="custom" o:connectlocs="0,0;0,4" o:connectangles="0,0"/>
                </v:shape>
                <v:shape id="Shape 1488" o:spid="_x0000_s1183" style="position:absolute;left:32153;top:21365;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" path="m,l,40259e" filled="f" fillcolor="black" strokecolor="#868686">
                  <v:fill opacity="0"/>
                  <v:path o:connecttype="custom" o:connectlocs="0,0;0,4" o:connectangles="0,0"/>
                </v:shape>
                <v:shape id="Shape 49277" o:spid="_x0000_s1184" style="position:absolute;left:6842;top:1034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" path="m,l85344,r,85344l,85344,,e" fillcolor="#c0504d" stroked="f" strokeweight="0">
                  <v:stroke opacity="0"/>
                  <v:path o:connecttype="custom" o:connectlocs="0,0;9,0;9,9;0,9;0,0" o:connectangles="0,0,0,0,0"/>
                </v:shape>
                <v:shape id="Shape 1490" o:spid="_x0000_s1185" style="position:absolute;left:6842;top:1034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78" o:spid="_x0000_s1186" style="position:absolute;left:13365;top:766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" path="m,l85344,r,85344l,85344,,e" fillcolor="#c0504d" stroked="f" strokeweight="0">
                  <v:stroke opacity="0"/>
                  <v:path o:connecttype="custom" o:connectlocs="0,0;9,0;9,9;0,9;0,0" o:connectangles="0,0,0,0,0"/>
                </v:shape>
                <v:shape id="Shape 1492" o:spid="_x0000_s1187" style="position:absolute;left:13365;top:766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79" o:spid="_x0000_s1188" style="position:absolute;left:16779;top:513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" path="m,l85344,r,85344l,85344,,e" fillcolor="#c0504d" stroked="f" strokeweight="0">
                  <v:stroke opacity="0"/>
                  <v:path o:connecttype="custom" o:connectlocs="0,0;9,0;9,9;0,9;0,0" o:connectangles="0,0,0,0,0"/>
                </v:shape>
                <v:shape id="Shape 1494" o:spid="_x0000_s1189" style="position:absolute;left:16779;top:513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80" o:spid="_x0000_s1190" style="position:absolute;left:19918;top:391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" path="m,l85344,r,85344l,85344,,e" fillcolor="#c0504d" stroked="f" strokeweight="0">
                  <v:stroke opacity="0"/>
                  <v:path o:connecttype="custom" o:connectlocs="0,0;9,0;9,9;0,9;0,0" o:connectangles="0,0,0,0,0"/>
                </v:shape>
                <v:shape id="Shape 1496" o:spid="_x0000_s1191" style="position:absolute;left:19918;top:391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" path="m,85344r85344,l85344,,,,,85344xe" filled="f" fillcolor="black" strokecolor="#be4b48" strokeweight=".72pt">
                  <v:fill opacity="0"/>
                  <v:path o:connecttype="custom" o:connectlocs="0,9;9,9;9,0;0,0" o:connectangles="0,0,0,0"/>
                </v:shape>
                <v:shape id="Shape 49281" o:spid="_x0000_s1192" style="position:absolute;left:23332;top:175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" path="m,l85344,r,85344l,85344,,e" fillcolor="#c0504d" stroked="f" strokeweight="0">
                  <v:stroke opacity="0"/>
                  <v:path o:connecttype="custom" o:connectlocs="0,0;9,0;9,9;0,9;0,0" o:connectangles="0,0,0,0,0"/>
                </v:shape>
                <v:shape id="Shape 1498" o:spid="_x0000_s1193" style="position:absolute;left:23332;top:175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" path="m,85344r85344,l85344,,,,,85344xe" filled="f" fillcolor="black" strokecolor="#be4b48" strokeweight=".72pt">
                  <v:fill opacity="0"/>
                  <v:path o:connecttype="custom" o:connectlocs="0,9;9,9;9,0;0,0" o:connectangles="0,0,0,0"/>
                </v:shape>
                <v:shape id="Shape 49282" o:spid="_x0000_s1194" style="position:absolute;left:26471;top:129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" path="m,l85344,r,85344l,85344,,e" fillcolor="#c0504d" stroked="f" strokeweight="0">
                  <v:stroke opacity="0"/>
                  <v:path o:connecttype="custom" o:connectlocs="0,0;9,0;9,9;0,9;0,0" o:connectangles="0,0,0,0,0"/>
                </v:shape>
                <v:shape id="Shape 1500" o:spid="_x0000_s1195" style="position:absolute;left:26471;top:129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" path="m,85344r85344,l85344,,,,,85344xe" filled="f" fillcolor="black" strokecolor="#be4b48" strokeweight=".72pt">
                  <v:fill opacity="0"/>
                  <v:path o:connecttype="custom" o:connectlocs="0,9;9,9;9,0;0,0" o:connectangles="0,0,0,0"/>
                </v:shape>
                <v:shape id="Shape 1501" o:spid="_x0000_s1196" style="position:absolute;left:6873;top:1293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" path="m42672,l85344,42673,42672,85344,,42673,42672,xe" fillcolor="#4f81bd" stroked="f" strokeweight="0">
                  <v:stroke opacity="0"/>
                  <v:path o:connecttype="custom" o:connectlocs="4,0;9,4;4,9;0,4;4,0" o:connectangles="0,0,0,0,0"/>
                </v:shape>
                <v:shape id="Shape 1502" o:spid="_x0000_s1197" style="position:absolute;left:6873;top:1293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" path="m42672,l85344,42673,42672,85344,,42673,42672,xe" filled="f" fillcolor="black" strokecolor="#4a7ebb" strokeweight=".72pt">
                  <v:fill opacity="0"/>
                  <v:path o:connecttype="custom" o:connectlocs="4,0;9,4;4,9;0,4" o:connectangles="0,0,0,0"/>
                </v:shape>
                <v:shape id="Shape 1503" o:spid="_x0000_s1198" style="position:absolute;left:13395;top:1220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" path="m42672,l85344,42672,42672,85344,,42672,42672,xe" fillcolor="#4f81bd" stroked="f" strokeweight="0">
                  <v:stroke opacity="0"/>
                  <v:path o:connecttype="custom" o:connectlocs="4,0;9,4;4,9;0,4;4,0" o:connectangles="0,0,0,0,0"/>
                </v:shape>
                <v:shape id="Shape 1504" o:spid="_x0000_s1199" style="position:absolute;left:13395;top:1220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1505" o:spid="_x0000_s1200" style="position:absolute;left:16809;top:120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" path="m42672,l85344,42672,42672,85344,,42672,42672,xe" fillcolor="#4f81bd" stroked="f" strokeweight="0">
                  <v:stroke opacity="0"/>
                  <v:path o:connecttype="custom" o:connectlocs="4,0;9,4;4,9;0,4;4,0" o:connectangles="0,0,0,0,0"/>
                </v:shape>
                <v:shape id="Shape 1506" o:spid="_x0000_s1201" style="position:absolute;left:16809;top:120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1507" o:spid="_x0000_s1202" style="position:absolute;left:19949;top:982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" path="m42672,l85344,42672,42672,85344,,42672,42672,xe" fillcolor="#4f81bd" stroked="f" strokeweight="0">
                  <v:stroke opacity="0"/>
                  <v:path o:connecttype="custom" o:connectlocs="4,0;9,4;4,9;0,4;4,0" o:connectangles="0,0,0,0,0"/>
                </v:shape>
                <v:shape id="Shape 1508" o:spid="_x0000_s1203" style="position:absolute;left:19949;top:982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" path="m42672,l85344,42672,42672,85344,,42672,42672,xe" filled="f" fillcolor="black" strokecolor="#4a7ebb" strokeweight=".72pt">
                  <v:fill opacity="0"/>
                  <v:path o:connecttype="custom" o:connectlocs="4,0;9,4;4,9;0,4" o:connectangles="0,0,0,0"/>
                </v:shape>
                <v:shape id="Shape 1509" o:spid="_x0000_s1204" style="position:absolute;left:23362;top:930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" path="m42672,l85344,42673,42672,85344,,42673,42672,xe" fillcolor="#4f81bd" stroked="f" strokeweight="0">
                  <v:stroke opacity="0"/>
                  <v:path o:connecttype="custom" o:connectlocs="4,0;9,4;4,9;0,4;4,0" o:connectangles="0,0,0,0,0"/>
                </v:shape>
                <v:shape id="Shape 1510" o:spid="_x0000_s1205" style="position:absolute;left:23362;top:930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" path="m42672,l85344,42673,42672,85344,,42673,42672,xe" filled="f" fillcolor="black" strokecolor="#4a7ebb" strokeweight=".72pt">
                  <v:fill opacity="0"/>
                  <v:path o:connecttype="custom" o:connectlocs="4,0;9,4;4,9;0,4" o:connectangles="0,0,0,0"/>
                </v:shape>
                <v:shape id="Shape 1511" o:spid="_x0000_s1206" style="position:absolute;left:26502;top:860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" path="m42672,l85344,42672,42672,85344,,42672,42672,xe" fillcolor="#4f81bd" stroked="f" strokeweight="0">
                  <v:stroke opacity="0"/>
                  <v:path o:connecttype="custom" o:connectlocs="4,0;9,4;4,9;0,4;4,0" o:connectangles="0,0,0,0,0"/>
                </v:shape>
                <v:shape id="Shape 1512" o:spid="_x0000_s1207" style="position:absolute;left:26502;top:860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1513" o:spid="_x0000_s1208" style="position:absolute;left:6873;top:1875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" path="m42672,l85344,85344,,85344,42672,xe" fillcolor="#9bbb59" stroked="f" strokeweight="0">
                  <v:stroke opacity="0"/>
                  <v:path o:connecttype="custom" o:connectlocs="4,0;9,9;0,9;4,0" o:connectangles="0,0,0,0"/>
                </v:shape>
                <v:shape id="Shape 1514" o:spid="_x0000_s1209" style="position:absolute;left:6873;top:1875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515" o:spid="_x0000_s1210" style="position:absolute;left:13395;top:1857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" path="m42672,l85344,85344,,85344,42672,xe" fillcolor="#9bbb59" stroked="f" strokeweight="0">
                  <v:stroke opacity="0"/>
                  <v:path o:connecttype="custom" o:connectlocs="4,0;9,9;0,9;4,0" o:connectangles="0,0,0,0"/>
                </v:shape>
                <v:shape id="Shape 1516" o:spid="_x0000_s1211" style="position:absolute;left:13395;top:1857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" path="m42672,l85344,85344,,85344,42672,xe" filled="f" fillcolor="black" strokecolor="#98b954" strokeweight=".72pt">
                  <v:fill opacity="0"/>
                  <v:path o:connecttype="custom" o:connectlocs="4,0;9,9;0,9" o:connectangles="0,0,0"/>
                </v:shape>
                <v:shape id="Shape 1517" o:spid="_x0000_s1212" style="position:absolute;left:16809;top:1839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" path="m42672,l85344,85344,,85344,42672,xe" fillcolor="#9bbb59" stroked="f" strokeweight="0">
                  <v:stroke opacity="0"/>
                  <v:path o:connecttype="custom" o:connectlocs="4,0;9,9;0,9;4,0" o:connectangles="0,0,0,0"/>
                </v:shape>
                <v:shape id="Shape 1518" o:spid="_x0000_s1213" style="position:absolute;left:16809;top:1839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519" o:spid="_x0000_s1214" style="position:absolute;left:19949;top:1769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" path="m42672,l85344,85344,,85344,42672,xe" fillcolor="#9bbb59" stroked="f" strokeweight="0">
                  <v:stroke opacity="0"/>
                  <v:path o:connecttype="custom" o:connectlocs="4,0;9,9;0,9;4,0" o:connectangles="0,0,0,0"/>
                </v:shape>
                <v:shape id="Shape 1520" o:spid="_x0000_s1215" style="position:absolute;left:19949;top:1769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521" o:spid="_x0000_s1216" style="position:absolute;left:23362;top:1741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" path="m42672,l85344,85344,,85344,42672,xe" fillcolor="#9bbb59" stroked="f" strokeweight="0">
                  <v:stroke opacity="0"/>
                  <v:path o:connecttype="custom" o:connectlocs="4,0;9,9;0,9;4,0" o:connectangles="0,0,0,0"/>
                </v:shape>
                <v:shape id="Shape 1522" o:spid="_x0000_s1217" style="position:absolute;left:23362;top:1741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523" o:spid="_x0000_s1218" style="position:absolute;left:26502;top:1699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" path="m42672,l85344,85344,,85344,42672,xe" fillcolor="#9bbb59" stroked="f" strokeweight="0">
                  <v:stroke opacity="0"/>
                  <v:path o:connecttype="custom" o:connectlocs="4,0;9,9;0,9;4,0" o:connectangles="0,0,0,0"/>
                </v:shape>
                <v:shape id="Shape 1524" o:spid="_x0000_s1219" style="position:absolute;left:26502;top:1699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525" o:spid="_x0000_s1220" style="position:absolute;left:6858;top:2128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" path="m,44196l44196,,88392,44196,,44196xe" fillcolor="#8064a2" stroked="f" strokeweight="0">
                  <v:stroke opacity="0"/>
                  <v:path o:connecttype="custom" o:connectlocs="0,4;4,0;9,4" o:connectangles="0,0,0"/>
                </v:shape>
                <v:shape id="Shape 1526" o:spid="_x0000_s1221" style="position:absolute;left:6858;top:2084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" path="m88392,l44196,44196,,,88392,xe" fillcolor="#8064a2" stroked="f" strokeweight="0">
                  <v:stroke opacity="0"/>
                  <v:path o:connecttype="custom" o:connectlocs="9,0;4,4;0,0" o:connectangles="0,0,0"/>
                </v:shape>
                <v:shape id="Shape 1527" o:spid="_x0000_s1222" style="position:absolute;left:6858;top:20846;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" path="m88392,88392l,e" filled="f" fillcolor="black" strokecolor="#7d60a0" strokeweight=".72pt">
                  <v:fill opacity="0"/>
                  <v:path o:connecttype="custom" o:connectlocs="9,9;0,0" o:connectangles="0,0"/>
                </v:shape>
                <v:shape id="Shape 1528" o:spid="_x0000_s1223" style="position:absolute;left:6858;top:20846;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" path="m,88392l88392,e" filled="f" fillcolor="black" strokecolor="#7d60a0" strokeweight=".72pt">
                  <v:fill opacity="0"/>
                  <v:path o:connecttype="custom" o:connectlocs="0,9;9,0" o:connectangles="0,0"/>
                </v:shape>
                <v:shape id="Shape 1529" o:spid="_x0000_s1224" style="position:absolute;left:13380;top:2089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" path="m,44196l44196,,88392,44196,,44196xe" fillcolor="#8064a2" stroked="f" strokeweight="0">
                  <v:stroke opacity="0"/>
                  <v:path o:connecttype="custom" o:connectlocs="0,4;4,0;9,4" o:connectangles="0,0,0"/>
                </v:shape>
                <v:shape id="Shape 1530" o:spid="_x0000_s1225" style="position:absolute;left:13380;top:20450;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" path="m88392,l44196,44196,,,88392,xe" fillcolor="#8064a2" stroked="f" strokeweight="0">
                  <v:stroke opacity="0"/>
                  <v:path o:connecttype="custom" o:connectlocs="9,0;4,4;0,0" o:connectangles="0,0,0"/>
                </v:shape>
                <v:shape id="Shape 1531" o:spid="_x0000_s1226" style="position:absolute;left:13380;top:2045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" path="m88392,88392l,e" filled="f" fillcolor="black" strokecolor="#7d60a0" strokeweight=".72pt">
                  <v:fill opacity="0"/>
                  <v:path o:connecttype="custom" o:connectlocs="9,9;0,0" o:connectangles="0,0"/>
                </v:shape>
                <v:shape id="Shape 1532" o:spid="_x0000_s1227" style="position:absolute;left:13380;top:2045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" path="m,88392l88392,e" filled="f" fillcolor="black" strokecolor="#7d60a0" strokeweight=".72pt">
                  <v:fill opacity="0"/>
                  <v:path o:connecttype="custom" o:connectlocs="0,9;9,0" o:connectangles="0,0"/>
                </v:shape>
                <v:shape id="Shape 1533" o:spid="_x0000_s1228" style="position:absolute;left:16794;top:20770;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" path="m,44196l44196,,88392,44196,,44196xe" fillcolor="#8064a2" stroked="f" strokeweight="0">
                  <v:stroke opacity="0"/>
                  <v:path o:connecttype="custom" o:connectlocs="0,4;4,0;9,4" o:connectangles="0,0,0"/>
                </v:shape>
                <v:shape id="Shape 1534" o:spid="_x0000_s1229" style="position:absolute;left:16794;top:2032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" path="m88392,l44196,44196,,,88392,xe" fillcolor="#8064a2" stroked="f" strokeweight="0">
                  <v:stroke opacity="0"/>
                  <v:path o:connecttype="custom" o:connectlocs="9,0;4,4;0,0" o:connectangles="0,0,0"/>
                </v:shape>
                <v:shape id="Shape 1535" o:spid="_x0000_s1230" style="position:absolute;left:16794;top:2032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" path="m88392,88392l,e" filled="f" fillcolor="black" strokecolor="#7d60a0" strokeweight=".72pt">
                  <v:fill opacity="0"/>
                  <v:path o:connecttype="custom" o:connectlocs="9,9;0,0" o:connectangles="0,0"/>
                </v:shape>
                <v:shape id="Shape 1536" o:spid="_x0000_s1231" style="position:absolute;left:16794;top:2032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" path="m,88392l88392,e" filled="f" fillcolor="black" strokecolor="#7d60a0" strokeweight=".72pt">
                  <v:fill opacity="0"/>
                  <v:path o:connecttype="custom" o:connectlocs="0,9;9,0" o:connectangles="0,0"/>
                </v:shape>
                <v:shape id="Shape 1537" o:spid="_x0000_s1232" style="position:absolute;left:19933;top:2061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" path="m,44196l44196,,88392,44196,,44196xe" fillcolor="#8064a2" stroked="f" strokeweight="0">
                  <v:stroke opacity="0"/>
                  <v:path o:connecttype="custom" o:connectlocs="0,4;4,0;9,4" o:connectangles="0,0,0"/>
                </v:shape>
                <v:shape id="Shape 1538" o:spid="_x0000_s1233" style="position:absolute;left:19933;top:20175;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" path="m88392,l44196,44196,,,88392,xe" fillcolor="#8064a2" stroked="f" strokeweight="0">
                  <v:stroke opacity="0"/>
                  <v:path o:connecttype="custom" o:connectlocs="9,0;4,4;0,0" o:connectangles="0,0,0"/>
                </v:shape>
                <v:shape id="Shape 1539" o:spid="_x0000_s1234" style="position:absolute;left:19933;top:2017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" path="m88392,88392l,e" filled="f" fillcolor="black" strokecolor="#7d60a0" strokeweight=".72pt">
                  <v:fill opacity="0"/>
                  <v:path o:connecttype="custom" o:connectlocs="9,9;0,0" o:connectangles="0,0"/>
                </v:shape>
                <v:shape id="Shape 1540" o:spid="_x0000_s1235" style="position:absolute;left:19933;top:2017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" path="m,88392l88392,e" filled="f" fillcolor="black" strokecolor="#7d60a0" strokeweight=".72pt">
                  <v:fill opacity="0"/>
                  <v:path o:connecttype="custom" o:connectlocs="0,9;9,0" o:connectangles="0,0"/>
                </v:shape>
                <v:shape id="Shape 1541" o:spid="_x0000_s1236" style="position:absolute;left:23347;top:2055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" path="m,44196l44196,,88392,44196,,44196xe" fillcolor="#8064a2" stroked="f" strokeweight="0">
                  <v:stroke opacity="0"/>
                  <v:path o:connecttype="custom" o:connectlocs="0,4;4,0;9,4" o:connectangles="0,0,0"/>
                </v:shape>
                <v:shape id="Shape 1542" o:spid="_x0000_s1237" style="position:absolute;left:23347;top:2011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" path="m88392,l44196,44196,,,88392,xe" fillcolor="#8064a2" stroked="f" strokeweight="0">
                  <v:stroke opacity="0"/>
                  <v:path o:connecttype="custom" o:connectlocs="9,0;4,4;0,0" o:connectangles="0,0,0"/>
                </v:shape>
                <v:shape id="Shape 1543" o:spid="_x0000_s1238" style="position:absolute;left:23347;top:2011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" path="m88392,88392l,e" filled="f" fillcolor="black" strokecolor="#7d60a0" strokeweight=".72pt">
                  <v:fill opacity="0"/>
                  <v:path o:connecttype="custom" o:connectlocs="9,9;0,0" o:connectangles="0,0"/>
                </v:shape>
                <v:shape id="Shape 1544" o:spid="_x0000_s1239" style="position:absolute;left:23347;top:2011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" path="m,88392l88392,e" filled="f" fillcolor="black" strokecolor="#7d60a0" strokeweight=".72pt">
                  <v:fill opacity="0"/>
                  <v:path o:connecttype="custom" o:connectlocs="0,9;9,0" o:connectangles="0,0"/>
                </v:shape>
                <v:shape id="Shape 1545" o:spid="_x0000_s1240" style="position:absolute;left:26487;top:2031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" path="m,44196l44196,,88392,44196,,44196xe" fillcolor="#8064a2" stroked="f" strokeweight="0">
                  <v:stroke opacity="0"/>
                  <v:path o:connecttype="custom" o:connectlocs="0,4;4,0;9,4" o:connectangles="0,0,0"/>
                </v:shape>
                <v:shape id="Shape 1546" o:spid="_x0000_s1241" style="position:absolute;left:26487;top:1987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" path="m88392,l44196,44196,,,88392,xe" fillcolor="#8064a2" stroked="f" strokeweight="0">
                  <v:stroke opacity="0"/>
                  <v:path o:connecttype="custom" o:connectlocs="9,0;4,4;0,0" o:connectangles="0,0,0"/>
                </v:shape>
                <v:shape id="Shape 1547" o:spid="_x0000_s1242" style="position:absolute;left:26487;top:1987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" path="m88392,88392l,e" filled="f" fillcolor="black" strokecolor="#7d60a0" strokeweight=".72pt">
                  <v:fill opacity="0"/>
                  <v:path o:connecttype="custom" o:connectlocs="9,9;0,0" o:connectangles="0,0"/>
                </v:shape>
                <v:shape id="Shape 1548" o:spid="_x0000_s1243" style="position:absolute;left:26487;top:1987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" path="m,88392l88392,e" filled="f" fillcolor="black" strokecolor="#7d60a0" strokeweight=".72pt">
                  <v:fill opacity="0"/>
                  <v:path o:connecttype="custom" o:connectlocs="0,9;9,0" o:connectangles="0,0"/>
                </v:shape>
                <v:shape id="Shape 1549" o:spid="_x0000_s1244" style="position:absolute;left:7293;top:1402;width:19264;height:9436;visibility:visible;mso-wrap-style:square;v-text-anchor:top" coordsize="1926491,9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" path="m,943674l1926491,e" filled="f" fillcolor="black">
                  <v:fill opacity="0"/>
                  <v:stroke endcap="round"/>
                  <v:path o:connecttype="custom" o:connectlocs="0,94;193,0" o:connectangles="0,0"/>
                </v:shape>
                <v:shape id="Shape 1550" o:spid="_x0000_s1245" style="position:absolute;left:7293;top:9177;width:19626;height:4687;visibility:visible;mso-wrap-style:square;v-text-anchor:top" coordsize="1962658,468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" path="m,468757l1962658,e" filled="f" fillcolor="black">
                  <v:fill opacity="0"/>
                  <v:stroke endcap="round"/>
                  <v:path o:connecttype="custom" o:connectlocs="0,47;196,0" o:connectangles="0,0"/>
                </v:shape>
                <v:shape id="Shape 1551" o:spid="_x0000_s1246" style="position:absolute;left:7293;top:17573;width:19626;height:1864;visibility:visible;mso-wrap-style:square;v-text-anchor:top" coordsize="1962658,1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" path="m,186436l1962658,e" filled="f" fillcolor="black">
                  <v:fill opacity="0"/>
                  <v:stroke endcap="round"/>
                  <v:path o:connecttype="custom" o:connectlocs="0,19;196,0" o:connectangles="0,0"/>
                </v:shape>
                <v:shape id="Shape 1552" o:spid="_x0000_s1247" style="position:absolute;left:7293;top:20339;width:19626;height:913;visibility:visible;mso-wrap-style:square;v-text-anchor:top" coordsize="1962658,9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" path="m,91313l1962658,e" filled="f" fillcolor="black">
                  <v:fill opacity="0"/>
                  <v:stroke endcap="round"/>
                  <v:path o:connecttype="custom" o:connectlocs="0,9;196,0" o:connectangles="0,0"/>
                </v:shape>
                <v:rect id="Rectangle 1553" o:spid="_x0000_s1248" style="position:absolute;left:4169;top:20790;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" filled="f" stroked="f">
                  <v:textbox inset="0,0,0,0">
                    <w:txbxContent>
                      <w:p w14:paraId="72EC2DB0" w14:textId="77777777" w:rsidR="00B65834" w:rsidRDefault="00B65834" w:rsidP="00B65834">
                        <w:r>
                          <w:rPr>
                            <w:sz w:val="20"/>
                          </w:rPr>
                          <w:t>0</w:t>
                        </w:r>
                      </w:p>
                    </w:txbxContent>
                  </v:textbox>
                </v:rect>
                <v:rect id="Rectangle 1554" o:spid="_x0000_s1249" style="position:absolute;left:4169;top:16795;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" filled="f" stroked="f">
                  <v:textbox inset="0,0,0,0">
                    <w:txbxContent>
                      <w:p w14:paraId="69A1B59E" w14:textId="77777777" w:rsidR="00B65834" w:rsidRDefault="00B65834" w:rsidP="00B65834">
                        <w:r>
                          <w:rPr>
                            <w:sz w:val="20"/>
                          </w:rPr>
                          <w:t>2</w:t>
                        </w:r>
                      </w:p>
                    </w:txbxContent>
                  </v:textbox>
                </v:rect>
                <v:rect id="Rectangle 1555" o:spid="_x0000_s1250" style="position:absolute;left:4169;top:12808;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" filled="f" stroked="f">
                  <v:textbox inset="0,0,0,0">
                    <w:txbxContent>
                      <w:p w14:paraId="7BC151D3" w14:textId="77777777" w:rsidR="00B65834" w:rsidRDefault="00B65834" w:rsidP="00B65834">
                        <w:r>
                          <w:rPr>
                            <w:sz w:val="20"/>
                          </w:rPr>
                          <w:t>4</w:t>
                        </w:r>
                      </w:p>
                    </w:txbxContent>
                  </v:textbox>
                </v:rect>
                <v:rect id="Rectangle 1556" o:spid="_x0000_s1251" style="position:absolute;left:4169;top:8815;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" filled="f" stroked="f">
                  <v:textbox inset="0,0,0,0">
                    <w:txbxContent>
                      <w:p w14:paraId="426D0D47" w14:textId="77777777" w:rsidR="00B65834" w:rsidRDefault="00B65834" w:rsidP="00B65834">
                        <w:r>
                          <w:rPr>
                            <w:sz w:val="20"/>
                          </w:rPr>
                          <w:t>6</w:t>
                        </w:r>
                      </w:p>
                    </w:txbxContent>
                  </v:textbox>
                </v:rect>
                <v:rect id="Rectangle 1557" o:spid="_x0000_s1252" style="position:absolute;left:4169;top:4822;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" filled="f" stroked="f">
                  <v:textbox inset="0,0,0,0">
                    <w:txbxContent>
                      <w:p w14:paraId="6CA33FEC" w14:textId="77777777" w:rsidR="00B65834" w:rsidRDefault="00B65834" w:rsidP="00B65834">
                        <w:r>
                          <w:rPr>
                            <w:sz w:val="20"/>
                          </w:rPr>
                          <w:t>8</w:t>
                        </w:r>
                      </w:p>
                    </w:txbxContent>
                  </v:textbox>
                </v:rect>
                <v:rect id="Rectangle 1558" o:spid="_x0000_s1253" style="position:absolute;left:3525;top:829;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" filled="f" stroked="f">
                  <v:textbox inset="0,0,0,0">
                    <w:txbxContent>
                      <w:p w14:paraId="4DD8267D" w14:textId="77777777" w:rsidR="00B65834" w:rsidRDefault="00B65834" w:rsidP="00B65834">
                        <w:r>
                          <w:rPr>
                            <w:sz w:val="20"/>
                          </w:rPr>
                          <w:t>10</w:t>
                        </w:r>
                      </w:p>
                    </w:txbxContent>
                  </v:textbox>
                </v:rect>
                <v:rect id="Rectangle 1559" o:spid="_x0000_s1254" style="position:absolute;left:5186;top:2244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" filled="f" stroked="f">
                  <v:textbox inset="0,0,0,0">
                    <w:txbxContent>
                      <w:p w14:paraId="784956A8" w14:textId="77777777" w:rsidR="00B65834" w:rsidRDefault="00B65834" w:rsidP="00B65834">
                        <w:r>
                          <w:rPr>
                            <w:sz w:val="20"/>
                          </w:rPr>
                          <w:t>0.2</w:t>
                        </w:r>
                      </w:p>
                    </w:txbxContent>
                  </v:textbox>
                </v:rect>
                <v:rect id="Rectangle 1560" o:spid="_x0000_s1255" style="position:absolute;left:10424;top:2244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" filled="f" stroked="f">
                  <v:textbox inset="0,0,0,0">
                    <w:txbxContent>
                      <w:p w14:paraId="308E75A6" w14:textId="77777777" w:rsidR="00B65834" w:rsidRDefault="00B65834" w:rsidP="00B65834">
                        <w:r>
                          <w:rPr>
                            <w:sz w:val="20"/>
                          </w:rPr>
                          <w:t>0.4</w:t>
                        </w:r>
                      </w:p>
                    </w:txbxContent>
                  </v:textbox>
                </v:rect>
                <v:rect id="Rectangle 1561" o:spid="_x0000_s1256" style="position:absolute;left:15660;top:2244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" filled="f" stroked="f">
                  <v:textbox inset="0,0,0,0">
                    <w:txbxContent>
                      <w:p w14:paraId="64443CA4" w14:textId="77777777" w:rsidR="00B65834" w:rsidRDefault="00B65834" w:rsidP="00B65834">
                        <w:r>
                          <w:rPr>
                            <w:sz w:val="20"/>
                          </w:rPr>
                          <w:t>0.6</w:t>
                        </w:r>
                      </w:p>
                    </w:txbxContent>
                  </v:textbox>
                </v:rect>
                <v:rect id="Rectangle 1562" o:spid="_x0000_s1257" style="position:absolute;left:20896;top:2244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" filled="f" stroked="f">
                  <v:textbox inset="0,0,0,0">
                    <w:txbxContent>
                      <w:p w14:paraId="28D74987" w14:textId="77777777" w:rsidR="00B65834" w:rsidRDefault="00B65834" w:rsidP="00B65834">
                        <w:r>
                          <w:rPr>
                            <w:sz w:val="20"/>
                          </w:rPr>
                          <w:t>0.8</w:t>
                        </w:r>
                      </w:p>
                    </w:txbxContent>
                  </v:textbox>
                </v:rect>
                <v:rect id="Rectangle 1563" o:spid="_x0000_s1258" style="position:absolute;left:26614;top:22442;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" filled="f" stroked="f">
                  <v:textbox inset="0,0,0,0">
                    <w:txbxContent>
                      <w:p w14:paraId="662C93BC" w14:textId="77777777" w:rsidR="00B65834" w:rsidRDefault="00B65834" w:rsidP="00B65834">
                        <w:r>
                          <w:rPr>
                            <w:sz w:val="20"/>
                          </w:rPr>
                          <w:t>1</w:t>
                        </w:r>
                      </w:p>
                    </w:txbxContent>
                  </v:textbox>
                </v:rect>
                <v:rect id="Rectangle 1564" o:spid="_x0000_s1259" style="position:absolute;left:31366;top:2244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Zz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IgHwxH83QlXQM5+AQAA//8DAFBLAQItABQABgAIAAAAIQDb4fbL7gAAAIUBAAATAAAAAAAA&#10;AAAAAAAAAAAAAABbQ29udGVudF9UeXBlc10ueG1sUEsBAi0AFAAGAAgAAAAhAFr0LFu/AAAAFQEA&#10;AAsAAAAAAAAAAAAAAAAAHwEAAF9yZWxzLy5yZWxzUEsBAi0AFAAGAAgAAAAhAC2h1nPHAAAA3gAA&#10;AA8AAAAAAAAAAAAAAAAABwIAAGRycy9kb3ducmV2LnhtbFBLBQYAAAAAAwADALcAAAD7AgAAAAA=&#10;" filled="f" stroked="f">
                  <v:textbox inset="0,0,0,0">
                    <w:txbxContent>
                      <w:p w14:paraId="572C8F61" w14:textId="77777777" w:rsidR="00B65834" w:rsidRDefault="00B65834" w:rsidP="00B65834">
                        <w:r>
                          <w:rPr>
                            <w:sz w:val="20"/>
                          </w:rPr>
                          <w:t>1.2</w:t>
                        </w:r>
                      </w:p>
                    </w:txbxContent>
                  </v:textbox>
                </v:rect>
                <v:rect id="Rectangle 1565" o:spid="_x0000_s1260" style="position:absolute;left:-4617;top:9897;width:14673;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" filled="f" stroked="f">
                  <v:textbox style="layout-flow:vertical;mso-layout-flow-alt:bottom-to-top" inset="0,0,0,0">
                    <w:txbxContent>
                      <w:p w14:paraId="63854E48" w14:textId="77777777" w:rsidR="00B65834" w:rsidRDefault="00B65834" w:rsidP="00B65834">
                        <w:r>
                          <w:rPr>
                            <w:b/>
                            <w:sz w:val="20"/>
                          </w:rPr>
                          <w:t>Rate constant (k x 10</w:t>
                        </w:r>
                      </w:p>
                    </w:txbxContent>
                  </v:textbox>
                </v:rect>
                <v:rect id="Rectangle 1566" o:spid="_x0000_s1261" style="position:absolute;left:2065;top:6196;width:577;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" filled="f" stroked="f">
                  <v:textbox style="layout-flow:vertical;mso-layout-flow-alt:bottom-to-top" inset="0,0,0,0">
                    <w:txbxContent>
                      <w:p w14:paraId="0C191C64" w14:textId="77777777" w:rsidR="00B65834" w:rsidRDefault="00B65834" w:rsidP="00B65834">
                        <w:r>
                          <w:rPr>
                            <w:b/>
                            <w:sz w:val="13"/>
                          </w:rPr>
                          <w:t>3</w:t>
                        </w:r>
                      </w:p>
                    </w:txbxContent>
                  </v:textbox>
                </v:rect>
                <v:rect id="Rectangle 1567" o:spid="_x0000_s1262" style="position:absolute;left:2379;top:5124;width:680;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" filled="f" stroked="f">
                  <v:textbox style="layout-flow:vertical;mso-layout-flow-alt:bottom-to-top" inset="0,0,0,0">
                    <w:txbxContent>
                      <w:p w14:paraId="3A62E1F3" w14:textId="77777777" w:rsidR="00B65834" w:rsidRDefault="00B65834" w:rsidP="00B65834">
                        <w:proofErr w:type="gramStart"/>
                        <w:r>
                          <w:rPr>
                            <w:b/>
                            <w:sz w:val="20"/>
                          </w:rPr>
                          <w:t>s</w:t>
                        </w:r>
                        <w:proofErr w:type="gramEnd"/>
                      </w:p>
                    </w:txbxContent>
                  </v:textbox>
                </v:rect>
                <v:rect id="Rectangle 1568" o:spid="_x0000_s1263" style="position:absolute;left:2180;top:5061;width:348;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" filled="f" stroked="f">
                  <v:textbox style="layout-flow:vertical;mso-layout-flow-alt:bottom-to-top" inset="0,0,0,0">
                    <w:txbxContent>
                      <w:p w14:paraId="7E82F4E6" w14:textId="77777777" w:rsidR="00B65834" w:rsidRDefault="00B65834" w:rsidP="00B65834">
                        <w:r>
                          <w:rPr>
                            <w:b/>
                            <w:sz w:val="13"/>
                          </w:rPr>
                          <w:t>-</w:t>
                        </w:r>
                      </w:p>
                    </w:txbxContent>
                  </v:textbox>
                </v:rect>
                <v:rect id="Rectangle 1569" o:spid="_x0000_s1264" style="position:absolute;left:2065;top:4672;width:577;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" filled="f" stroked="f">
                  <v:textbox style="layout-flow:vertical;mso-layout-flow-alt:bottom-to-top" inset="0,0,0,0">
                    <w:txbxContent>
                      <w:p w14:paraId="00FA22A8" w14:textId="77777777" w:rsidR="00B65834" w:rsidRDefault="00B65834" w:rsidP="00B65834">
                        <w:r>
                          <w:rPr>
                            <w:b/>
                            <w:sz w:val="13"/>
                          </w:rPr>
                          <w:t>1</w:t>
                        </w:r>
                      </w:p>
                    </w:txbxContent>
                  </v:textbox>
                </v:rect>
                <v:rect id="Rectangle 36315" o:spid="_x0000_s1265" style="position:absolute;left:2066;top:3591;width:907;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" filled="f" stroked="f">
                  <v:textbox style="layout-flow:vertical;mso-layout-flow-alt:bottom-to-top" inset="0,0,0,0">
                    <w:txbxContent>
                      <w:p w14:paraId="17102754" w14:textId="77777777" w:rsidR="00B65834" w:rsidRDefault="00B65834" w:rsidP="00B65834"/>
                    </w:txbxContent>
                  </v:textbox>
                </v:rect>
                <v:rect id="Rectangle 36314" o:spid="_x0000_s1266" style="position:absolute;left:2407;top:3933;width:907;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" filled="f" stroked="f">
                  <v:textbox style="layout-flow:vertical;mso-layout-flow-alt:bottom-to-top" inset="0,0,0,0">
                    <w:txbxContent>
                      <w:p w14:paraId="61C18001" w14:textId="77777777" w:rsidR="00B65834" w:rsidRDefault="00B65834" w:rsidP="00B65834">
                        <w:r>
                          <w:rPr>
                            <w:b/>
                            <w:sz w:val="20"/>
                          </w:rPr>
                          <w:t>)</w:t>
                        </w:r>
                      </w:p>
                    </w:txbxContent>
                  </v:textbox>
                </v:rect>
                <v:rect id="Rectangle 36318" o:spid="_x0000_s1267" style="position:absolute;left:14157;top:24375;width:55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" filled="f" stroked="f">
                  <v:textbox inset="0,0,0,0">
                    <w:txbxContent>
                      <w:p w14:paraId="57589E6F" w14:textId="77777777" w:rsidR="00B65834" w:rsidRDefault="00B65834" w:rsidP="00B65834">
                        <w:r>
                          <w:rPr>
                            <w:b/>
                            <w:sz w:val="20"/>
                          </w:rPr>
                          <w:t>[</w:t>
                        </w:r>
                      </w:p>
                    </w:txbxContent>
                  </v:textbox>
                </v:rect>
                <v:rect id="Rectangle 36319" o:spid="_x0000_s1268" style="position:absolute;left:14582;top:24375;width:1159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" filled="f" stroked="f">
                  <v:textbox inset="0,0,0,0">
                    <w:txbxContent>
                      <w:p w14:paraId="7DC2F86A" w14:textId="77777777" w:rsidR="00B65834" w:rsidRDefault="00B65834" w:rsidP="00B65834">
                        <w:r>
                          <w:rPr>
                            <w:b/>
                            <w:sz w:val="20"/>
                          </w:rPr>
                          <w:t xml:space="preserve">Alcohol] </w:t>
                        </w:r>
                        <w:proofErr w:type="spellStart"/>
                        <w:r>
                          <w:rPr>
                            <w:b/>
                            <w:sz w:val="20"/>
                          </w:rPr>
                          <w:t>mol</w:t>
                        </w:r>
                        <w:proofErr w:type="spellEnd"/>
                        <w:r>
                          <w:rPr>
                            <w:b/>
                            <w:sz w:val="20"/>
                          </w:rPr>
                          <w:t xml:space="preserve"> </w:t>
                        </w:r>
                        <w:proofErr w:type="spellStart"/>
                        <w:r>
                          <w:rPr>
                            <w:b/>
                            <w:sz w:val="20"/>
                          </w:rPr>
                          <w:t>dm</w:t>
                        </w:r>
                        <w:proofErr w:type="spellEnd"/>
                      </w:p>
                    </w:txbxContent>
                  </v:textbox>
                </v:rect>
                <v:rect id="Rectangle 1572" o:spid="_x0000_s1269" style="position:absolute;left:23304;top:24299;width:347;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" filled="f" stroked="f">
                  <v:textbox inset="0,0,0,0">
                    <w:txbxContent>
                      <w:p w14:paraId="3BC0F085" w14:textId="77777777" w:rsidR="00B65834" w:rsidRDefault="00B65834" w:rsidP="00B65834">
                        <w:r>
                          <w:rPr>
                            <w:b/>
                            <w:sz w:val="13"/>
                          </w:rPr>
                          <w:t>-</w:t>
                        </w:r>
                      </w:p>
                    </w:txbxContent>
                  </v:textbox>
                </v:rect>
                <v:rect id="Rectangle 1573" o:spid="_x0000_s1270" style="position:absolute;left:23578;top:24299;width:57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" filled="f" stroked="f">
                  <v:textbox inset="0,0,0,0">
                    <w:txbxContent>
                      <w:p w14:paraId="73D7FB73" w14:textId="77777777" w:rsidR="00B65834" w:rsidRDefault="00B65834" w:rsidP="00B65834">
                        <w:r>
                          <w:rPr>
                            <w:b/>
                            <w:sz w:val="13"/>
                          </w:rPr>
                          <w:t>3</w:t>
                        </w:r>
                      </w:p>
                    </w:txbxContent>
                  </v:textbox>
                </v:rect>
                <v:shape id="Shape 49283" o:spid="_x0000_s1271" style="position:absolute;left:34963;top:9784;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" path="m,l73152,r,73152l,73152,,e" fillcolor="#c0504d" stroked="f" strokeweight="0">
                  <v:stroke opacity="0" endcap="round"/>
                  <v:path o:connecttype="custom" o:connectlocs="0,0;7,0;7,7;0,7;0,0" o:connectangles="0,0,0,0,0"/>
                </v:shape>
                <v:shape id="Shape 1575" o:spid="_x0000_s1272" style="position:absolute;left:34963;top:9784;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" path="m,73152r73152,l73152,,,,,73152xe" filled="f" fillcolor="black" strokecolor="#be4b48">
                  <v:fill opacity="0"/>
                  <v:path o:connecttype="custom" o:connectlocs="0,7;7,7;7,0;0,0" o:connectangles="0,0,0,0"/>
                </v:shape>
                <v:rect id="Rectangle 36316" o:spid="_x0000_s1273" style="position:absolute;left:36005;top:9599;width:137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" filled="f" stroked="f">
                  <v:textbox inset="0,0,0,0">
                    <w:txbxContent>
                      <w:p w14:paraId="3FD66283" w14:textId="77777777" w:rsidR="00B65834" w:rsidRDefault="00B65834" w:rsidP="00B65834">
                        <w:r>
                          <w:rPr>
                            <w:sz w:val="20"/>
                          </w:rPr>
                          <w:t>2-</w:t>
                        </w:r>
                      </w:p>
                    </w:txbxContent>
                  </v:textbox>
                </v:rect>
                <v:rect id="Rectangle 36317" o:spid="_x0000_s1274" style="position:absolute;left:37046;top:9599;width:967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" filled="f" stroked="f">
                  <v:textbox inset="0,0,0,0">
                    <w:txbxContent>
                      <w:p w14:paraId="1E8E1F9F" w14:textId="77777777" w:rsidR="00B65834" w:rsidRDefault="00B65834" w:rsidP="00B65834">
                        <w:proofErr w:type="spellStart"/>
                        <w:proofErr w:type="gramStart"/>
                        <w:r>
                          <w:rPr>
                            <w:sz w:val="20"/>
                          </w:rPr>
                          <w:t>chloroethanol</w:t>
                        </w:r>
                        <w:proofErr w:type="spellEnd"/>
                        <w:proofErr w:type="gramEnd"/>
                      </w:p>
                    </w:txbxContent>
                  </v:textbox>
                </v:rect>
                <v:shape id="Shape 49284" o:spid="_x0000_s1275" style="position:absolute;left:34978;top:1211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" path="m36576,l73152,36576,36576,73152,,36576,36576,e" fillcolor="#4f81bd" stroked="f" strokeweight="0">
                  <v:stroke opacity="0"/>
                  <v:path o:connecttype="custom" o:connectlocs="4,0;7,4;4,7;0,4;4,0" o:connectangles="0,0,0,0,0"/>
                </v:shape>
                <v:shape id="Shape 1578" o:spid="_x0000_s1276" style="position:absolute;left:34978;top:1211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" path="m36576,l73152,36576,36576,73152,,36576,36576,xe" filled="f" fillcolor="black" strokecolor="#4a7ebb" strokeweight=".72pt">
                  <v:fill opacity="0"/>
                  <v:path o:connecttype="custom" o:connectlocs="4,0;7,4;4,7;0,4" o:connectangles="0,0,0,0"/>
                </v:shape>
                <v:rect id="Rectangle 1579" o:spid="_x0000_s1277" style="position:absolute;left:36005;top:11894;width:674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" filled="f" stroked="f">
                  <v:textbox inset="0,0,0,0">
                    <w:txbxContent>
                      <w:p w14:paraId="4D5FDD0B" w14:textId="77777777" w:rsidR="00B65834" w:rsidRDefault="00B65834" w:rsidP="00B65834">
                        <w:proofErr w:type="gramStart"/>
                        <w:r>
                          <w:rPr>
                            <w:sz w:val="20"/>
                          </w:rPr>
                          <w:t>n-butanol</w:t>
                        </w:r>
                        <w:proofErr w:type="gramEnd"/>
                      </w:p>
                    </w:txbxContent>
                  </v:textbox>
                </v:rect>
                <v:shape id="Shape 1580" o:spid="_x0000_s1278" style="position:absolute;left:34978;top:14402;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" path="m36576,l73152,73152,,73152,36576,xe" fillcolor="#9bbb59" stroked="f" strokeweight="0">
                  <v:stroke opacity="0"/>
                  <v:path o:connecttype="custom" o:connectlocs="4,0;7,7;0,7;4,0" o:connectangles="0,0,0,0"/>
                </v:shape>
                <v:shape id="Shape 1581" o:spid="_x0000_s1279" style="position:absolute;left:34978;top:14402;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" path="m36576,l73152,73152,,73152,36576,xe" filled="f" fillcolor="black" strokecolor="#98b954" strokeweight=".72pt">
                  <v:fill opacity="0"/>
                  <v:path o:connecttype="custom" o:connectlocs="4,0;7,7;0,7" o:connectangles="0,0,0"/>
                </v:shape>
                <v:rect id="Rectangle 1582" o:spid="_x0000_s1280" style="position:absolute;left:36005;top:14191;width:894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" filled="f" stroked="f">
                  <v:textbox inset="0,0,0,0">
                    <w:txbxContent>
                      <w:p w14:paraId="71AFD75E" w14:textId="77777777" w:rsidR="00B65834" w:rsidRDefault="00B65834" w:rsidP="00B65834">
                        <w:proofErr w:type="spellStart"/>
                        <w:proofErr w:type="gramStart"/>
                        <w:r>
                          <w:rPr>
                            <w:sz w:val="20"/>
                          </w:rPr>
                          <w:t>cyclohexanol</w:t>
                        </w:r>
                        <w:proofErr w:type="spellEnd"/>
                        <w:proofErr w:type="gramEnd"/>
                      </w:p>
                    </w:txbxContent>
                  </v:textbox>
                </v:rect>
                <v:shape id="Shape 1583" o:spid="_x0000_s1281" style="position:absolute;left:34963;top:17054;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" path="m,38100l38100,,76200,38100,,38100xe" fillcolor="#8064a2" stroked="f" strokeweight="0">
                  <v:stroke opacity="0"/>
                  <v:path o:connecttype="custom" o:connectlocs="0,4;4,0;8,4" o:connectangles="0,0,0"/>
                </v:shape>
                <v:shape id="Shape 1584" o:spid="_x0000_s1282" style="position:absolute;left:34963;top:16673;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" path="m76200,l38100,38100,,,76200,xe" fillcolor="#8064a2" stroked="f" strokeweight="0">
                  <v:stroke opacity="0"/>
                  <v:path o:connecttype="custom" o:connectlocs="8,0;4,4;0,0" o:connectangles="0,0,0"/>
                </v:shape>
                <v:shape id="Shape 1585" o:spid="_x0000_s1283" style="position:absolute;left:34963;top:1667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" path="m76200,76200l,e" filled="f" fillcolor="black" strokecolor="#7d60a0">
                  <v:fill opacity="0"/>
                  <v:path o:connecttype="custom" o:connectlocs="8,8;0,0" o:connectangles="0,0"/>
                </v:shape>
                <v:shape id="Shape 1586" o:spid="_x0000_s1284" style="position:absolute;left:34963;top:1667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" path="m,76200l76200,e" filled="f" fillcolor="black" strokecolor="#7d60a0">
                  <v:fill opacity="0"/>
                  <v:path o:connecttype="custom" o:connectlocs="0,8;8,0" o:connectangles="0,0"/>
                </v:shape>
                <v:rect id="Rectangle 1587" o:spid="_x0000_s1285" style="position:absolute;left:36005;top:16490;width:1159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" filled="f" stroked="f">
                  <v:textbox inset="0,0,0,0">
                    <w:txbxContent>
                      <w:p w14:paraId="01E63254" w14:textId="77777777" w:rsidR="00B65834" w:rsidRDefault="00B65834" w:rsidP="00B65834">
                        <w:proofErr w:type="spellStart"/>
                        <w:proofErr w:type="gramStart"/>
                        <w:r>
                          <w:rPr>
                            <w:sz w:val="20"/>
                          </w:rPr>
                          <w:t>cinnamyl</w:t>
                        </w:r>
                        <w:proofErr w:type="spellEnd"/>
                        <w:proofErr w:type="gramEnd"/>
                        <w:r>
                          <w:rPr>
                            <w:sz w:val="20"/>
                          </w:rPr>
                          <w:t xml:space="preserve"> alcohol</w:t>
                        </w:r>
                      </w:p>
                    </w:txbxContent>
                  </v:textbox>
                </v:rect>
                <v:shape id="Shape 1588" o:spid="_x0000_s1286" style="position:absolute;width:45948;height:27239;visibility:visible;mso-wrap-style:square;v-text-anchor:top" coordsize="4594860,272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" path="m4594860,r,2723960l,2723960,,e" filled="f" fillcolor="black" strokecolor="#868686">
                  <v:fill opacity="0"/>
                  <v:path o:connecttype="custom" o:connectlocs="459,0;459,272;0,272;0,0" o:connectangles="0,0,0,0"/>
                </v:shape>
                <w10:anchorlock/>
              </v:group>
            </w:pict>
          </mc:Fallback>
        </mc:AlternateContent>
      </w:r>
    </w:p>
    <w:p w14:paraId="5F1B0CFD" w14:textId="2E5F29C5" w:rsidR="00B65834" w:rsidRPr="000800B5" w:rsidRDefault="00E11960" w:rsidP="00B65834">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rPr>
        <w:t>Fig. 5</w:t>
      </w:r>
      <w:r w:rsidR="00B65834" w:rsidRPr="000800B5">
        <w:rPr>
          <w:rFonts w:ascii="Arial" w:hAnsi="Arial" w:cs="Arial"/>
          <w:noProof/>
          <w:sz w:val="20"/>
          <w:szCs w:val="20"/>
        </w:rPr>
        <w:t xml:space="preserve"> Rate constant data for oxidation of alcohols using PCC Oxidizing agent</w:t>
      </w:r>
    </w:p>
    <w:p w14:paraId="2BCE2572" w14:textId="77777777" w:rsidR="00B65834" w:rsidRPr="000800B5" w:rsidRDefault="00B65834" w:rsidP="00B65834">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lang w:val="en-IN" w:eastAsia="en-IN"/>
        </w:rPr>
        <w:lastRenderedPageBreak/>
        <mc:AlternateContent>
          <mc:Choice Requires="wpg">
            <w:drawing>
              <wp:inline distT="0" distB="0" distL="0" distR="0" wp14:anchorId="22226A7E" wp14:editId="1D5C36A6">
                <wp:extent cx="4649470" cy="2775585"/>
                <wp:effectExtent l="10160" t="11430" r="112395" b="51435"/>
                <wp:docPr id="48248" name="Group 37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9470" cy="2775585"/>
                          <a:chOff x="0" y="0"/>
                          <a:chExt cx="46493" cy="27755"/>
                        </a:xfrm>
                      </wpg:grpSpPr>
                      <wps:wsp>
                        <wps:cNvPr id="48249" name="Rectangle 1426"/>
                        <wps:cNvSpPr>
                          <a:spLocks noChangeArrowheads="1"/>
                        </wps:cNvSpPr>
                        <wps:spPr bwMode="auto">
                          <a:xfrm>
                            <a:off x="46112" y="26068"/>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579AF" w14:textId="77777777" w:rsidR="00B65834" w:rsidRDefault="00B65834" w:rsidP="00B65834"/>
                          </w:txbxContent>
                        </wps:txbx>
                        <wps:bodyPr rot="0" vert="horz" wrap="square" lIns="0" tIns="0" rIns="0" bIns="0" anchor="t" anchorCtr="0" upright="1">
                          <a:noAutofit/>
                        </wps:bodyPr>
                      </wps:wsp>
                      <wps:wsp>
                        <wps:cNvPr id="48250" name="Shape 1591"/>
                        <wps:cNvSpPr>
                          <a:spLocks noChangeArrowheads="1"/>
                        </wps:cNvSpPr>
                        <wps:spPr bwMode="auto">
                          <a:xfrm>
                            <a:off x="5340" y="1402"/>
                            <a:ext cx="0" cy="20109"/>
                          </a:xfrm>
                          <a:custGeom>
                            <a:avLst/>
                            <a:gdLst>
                              <a:gd name="T0" fmla="*/ 20109 h 2010918"/>
                              <a:gd name="T1" fmla="*/ 0 h 2010918"/>
                              <a:gd name="T2" fmla="*/ 0 60000 65536"/>
                              <a:gd name="T3" fmla="*/ 0 60000 65536"/>
                            </a:gdLst>
                            <a:ahLst/>
                            <a:cxnLst>
                              <a:cxn ang="T2">
                                <a:pos x="0" y="T0"/>
                              </a:cxn>
                              <a:cxn ang="T3">
                                <a:pos x="0" y="T1"/>
                              </a:cxn>
                            </a:cxnLst>
                            <a:rect l="0" t="0" r="r" b="b"/>
                            <a:pathLst>
                              <a:path h="2010918">
                                <a:moveTo>
                                  <a:pt x="0" y="2010918"/>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1" name="Shape 1592"/>
                        <wps:cNvSpPr>
                          <a:spLocks noChangeArrowheads="1"/>
                        </wps:cNvSpPr>
                        <wps:spPr bwMode="auto">
                          <a:xfrm>
                            <a:off x="4937" y="2151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2" name="Shape 1593"/>
                        <wps:cNvSpPr>
                          <a:spLocks noChangeArrowheads="1"/>
                        </wps:cNvSpPr>
                        <wps:spPr bwMode="auto">
                          <a:xfrm>
                            <a:off x="4937" y="1816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3" name="Shape 1594"/>
                        <wps:cNvSpPr>
                          <a:spLocks noChangeArrowheads="1"/>
                        </wps:cNvSpPr>
                        <wps:spPr bwMode="auto">
                          <a:xfrm>
                            <a:off x="4937" y="1481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4" name="Shape 1595"/>
                        <wps:cNvSpPr>
                          <a:spLocks noChangeArrowheads="1"/>
                        </wps:cNvSpPr>
                        <wps:spPr bwMode="auto">
                          <a:xfrm>
                            <a:off x="4937" y="1146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5" name="Shape 1596"/>
                        <wps:cNvSpPr>
                          <a:spLocks noChangeArrowheads="1"/>
                        </wps:cNvSpPr>
                        <wps:spPr bwMode="auto">
                          <a:xfrm>
                            <a:off x="4937" y="810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6" name="Shape 1597"/>
                        <wps:cNvSpPr>
                          <a:spLocks noChangeArrowheads="1"/>
                        </wps:cNvSpPr>
                        <wps:spPr bwMode="auto">
                          <a:xfrm>
                            <a:off x="4937" y="475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7" name="Shape 1598"/>
                        <wps:cNvSpPr>
                          <a:spLocks noChangeArrowheads="1"/>
                        </wps:cNvSpPr>
                        <wps:spPr bwMode="auto">
                          <a:xfrm>
                            <a:off x="4937" y="140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8" name="Shape 1599"/>
                        <wps:cNvSpPr>
                          <a:spLocks noChangeArrowheads="1"/>
                        </wps:cNvSpPr>
                        <wps:spPr bwMode="auto">
                          <a:xfrm>
                            <a:off x="5340" y="21511"/>
                            <a:ext cx="26813" cy="1"/>
                          </a:xfrm>
                          <a:custGeom>
                            <a:avLst/>
                            <a:gdLst>
                              <a:gd name="T0" fmla="*/ 0 w 2681351"/>
                              <a:gd name="T1" fmla="*/ 0 h 127"/>
                              <a:gd name="T2" fmla="*/ 26813 w 2681351"/>
                              <a:gd name="T3" fmla="*/ 1 h 127"/>
                              <a:gd name="T4" fmla="*/ 0 60000 65536"/>
                              <a:gd name="T5" fmla="*/ 0 60000 65536"/>
                            </a:gdLst>
                            <a:ahLst/>
                            <a:cxnLst>
                              <a:cxn ang="T4">
                                <a:pos x="T0" y="T1"/>
                              </a:cxn>
                              <a:cxn ang="T5">
                                <a:pos x="T2" y="T3"/>
                              </a:cxn>
                            </a:cxnLst>
                            <a:rect l="0" t="0" r="r" b="b"/>
                            <a:pathLst>
                              <a:path w="2681351" h="127">
                                <a:moveTo>
                                  <a:pt x="0" y="0"/>
                                </a:moveTo>
                                <a:lnTo>
                                  <a:pt x="2681351" y="12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59" name="Shape 1600"/>
                        <wps:cNvSpPr>
                          <a:spLocks noChangeArrowheads="1"/>
                        </wps:cNvSpPr>
                        <wps:spPr bwMode="auto">
                          <a:xfrm>
                            <a:off x="5340"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0" name="Shape 1601"/>
                        <wps:cNvSpPr>
                          <a:spLocks noChangeArrowheads="1"/>
                        </wps:cNvSpPr>
                        <wps:spPr bwMode="auto">
                          <a:xfrm>
                            <a:off x="10701"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1" name="Shape 1602"/>
                        <wps:cNvSpPr>
                          <a:spLocks noChangeArrowheads="1"/>
                        </wps:cNvSpPr>
                        <wps:spPr bwMode="auto">
                          <a:xfrm>
                            <a:off x="16065"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2" name="Shape 1603"/>
                        <wps:cNvSpPr>
                          <a:spLocks noChangeArrowheads="1"/>
                        </wps:cNvSpPr>
                        <wps:spPr bwMode="auto">
                          <a:xfrm>
                            <a:off x="21429"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3" name="Shape 1604"/>
                        <wps:cNvSpPr>
                          <a:spLocks noChangeArrowheads="1"/>
                        </wps:cNvSpPr>
                        <wps:spPr bwMode="auto">
                          <a:xfrm>
                            <a:off x="26794"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4" name="Shape 1605"/>
                        <wps:cNvSpPr>
                          <a:spLocks noChangeArrowheads="1"/>
                        </wps:cNvSpPr>
                        <wps:spPr bwMode="auto">
                          <a:xfrm>
                            <a:off x="32153" y="21511"/>
                            <a:ext cx="0" cy="403"/>
                          </a:xfrm>
                          <a:custGeom>
                            <a:avLst/>
                            <a:gdLst>
                              <a:gd name="T0" fmla="*/ 0 h 40387"/>
                              <a:gd name="T1" fmla="*/ 403 h 40387"/>
                              <a:gd name="T2" fmla="*/ 0 60000 65536"/>
                              <a:gd name="T3" fmla="*/ 0 60000 65536"/>
                            </a:gdLst>
                            <a:ahLst/>
                            <a:cxnLst>
                              <a:cxn ang="T2">
                                <a:pos x="0" y="T0"/>
                              </a:cxn>
                              <a:cxn ang="T3">
                                <a:pos x="0" y="T1"/>
                              </a:cxn>
                            </a:cxnLst>
                            <a:rect l="0" t="0" r="r" b="b"/>
                            <a:pathLst>
                              <a:path h="40387">
                                <a:moveTo>
                                  <a:pt x="0" y="0"/>
                                </a:moveTo>
                                <a:lnTo>
                                  <a:pt x="0" y="40387"/>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5" name="Shape 49293"/>
                        <wps:cNvSpPr>
                          <a:spLocks noChangeArrowheads="1"/>
                        </wps:cNvSpPr>
                        <wps:spPr bwMode="auto">
                          <a:xfrm>
                            <a:off x="6233" y="1180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66" name="Shape 1607"/>
                        <wps:cNvSpPr>
                          <a:spLocks noChangeArrowheads="1"/>
                        </wps:cNvSpPr>
                        <wps:spPr bwMode="auto">
                          <a:xfrm>
                            <a:off x="6233" y="1180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7" name="Shape 49294"/>
                        <wps:cNvSpPr>
                          <a:spLocks noChangeArrowheads="1"/>
                        </wps:cNvSpPr>
                        <wps:spPr bwMode="auto">
                          <a:xfrm>
                            <a:off x="12938" y="10249"/>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68" name="Shape 1609"/>
                        <wps:cNvSpPr>
                          <a:spLocks noChangeArrowheads="1"/>
                        </wps:cNvSpPr>
                        <wps:spPr bwMode="auto">
                          <a:xfrm>
                            <a:off x="12938" y="10249"/>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69" name="Shape 49295"/>
                        <wps:cNvSpPr>
                          <a:spLocks noChangeArrowheads="1"/>
                        </wps:cNvSpPr>
                        <wps:spPr bwMode="auto">
                          <a:xfrm>
                            <a:off x="16413" y="948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70" name="Shape 1611"/>
                        <wps:cNvSpPr>
                          <a:spLocks noChangeArrowheads="1"/>
                        </wps:cNvSpPr>
                        <wps:spPr bwMode="auto">
                          <a:xfrm>
                            <a:off x="16413" y="948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71" name="Shape 49296"/>
                        <wps:cNvSpPr>
                          <a:spLocks noChangeArrowheads="1"/>
                        </wps:cNvSpPr>
                        <wps:spPr bwMode="auto">
                          <a:xfrm>
                            <a:off x="19613" y="872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72" name="Shape 1613"/>
                        <wps:cNvSpPr>
                          <a:spLocks noChangeArrowheads="1"/>
                        </wps:cNvSpPr>
                        <wps:spPr bwMode="auto">
                          <a:xfrm>
                            <a:off x="19613" y="872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73" name="Shape 49297"/>
                        <wps:cNvSpPr>
                          <a:spLocks noChangeArrowheads="1"/>
                        </wps:cNvSpPr>
                        <wps:spPr bwMode="auto">
                          <a:xfrm>
                            <a:off x="23119" y="6409"/>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74" name="Shape 1615"/>
                        <wps:cNvSpPr>
                          <a:spLocks noChangeArrowheads="1"/>
                        </wps:cNvSpPr>
                        <wps:spPr bwMode="auto">
                          <a:xfrm>
                            <a:off x="23119" y="6409"/>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75" name="Shape 49298"/>
                        <wps:cNvSpPr>
                          <a:spLocks noChangeArrowheads="1"/>
                        </wps:cNvSpPr>
                        <wps:spPr bwMode="auto">
                          <a:xfrm>
                            <a:off x="26319" y="3879"/>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76" name="Shape 1617"/>
                        <wps:cNvSpPr>
                          <a:spLocks noChangeArrowheads="1"/>
                        </wps:cNvSpPr>
                        <wps:spPr bwMode="auto">
                          <a:xfrm>
                            <a:off x="26319" y="3879"/>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77" name="Shape 1618"/>
                        <wps:cNvSpPr>
                          <a:spLocks noChangeArrowheads="1"/>
                        </wps:cNvSpPr>
                        <wps:spPr bwMode="auto">
                          <a:xfrm>
                            <a:off x="6263" y="1875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78" name="Shape 1619"/>
                        <wps:cNvSpPr>
                          <a:spLocks noChangeArrowheads="1"/>
                        </wps:cNvSpPr>
                        <wps:spPr bwMode="auto">
                          <a:xfrm>
                            <a:off x="6263" y="1875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79" name="Shape 1620"/>
                        <wps:cNvSpPr>
                          <a:spLocks noChangeArrowheads="1"/>
                        </wps:cNvSpPr>
                        <wps:spPr bwMode="auto">
                          <a:xfrm>
                            <a:off x="12969" y="1799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80" name="Shape 1621"/>
                        <wps:cNvSpPr>
                          <a:spLocks noChangeArrowheads="1"/>
                        </wps:cNvSpPr>
                        <wps:spPr bwMode="auto">
                          <a:xfrm>
                            <a:off x="12969" y="1799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81" name="Shape 1622"/>
                        <wps:cNvSpPr>
                          <a:spLocks noChangeArrowheads="1"/>
                        </wps:cNvSpPr>
                        <wps:spPr bwMode="auto">
                          <a:xfrm>
                            <a:off x="16443" y="1646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82" name="Shape 1623"/>
                        <wps:cNvSpPr>
                          <a:spLocks noChangeArrowheads="1"/>
                        </wps:cNvSpPr>
                        <wps:spPr bwMode="auto">
                          <a:xfrm>
                            <a:off x="16443" y="1646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83" name="Shape 1624"/>
                        <wps:cNvSpPr>
                          <a:spLocks noChangeArrowheads="1"/>
                        </wps:cNvSpPr>
                        <wps:spPr bwMode="auto">
                          <a:xfrm>
                            <a:off x="19644" y="145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84" name="Shape 1625"/>
                        <wps:cNvSpPr>
                          <a:spLocks noChangeArrowheads="1"/>
                        </wps:cNvSpPr>
                        <wps:spPr bwMode="auto">
                          <a:xfrm>
                            <a:off x="19644" y="145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85" name="Shape 1626"/>
                        <wps:cNvSpPr>
                          <a:spLocks noChangeArrowheads="1"/>
                        </wps:cNvSpPr>
                        <wps:spPr bwMode="auto">
                          <a:xfrm>
                            <a:off x="6263" y="20186"/>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86" name="Shape 1627"/>
                        <wps:cNvSpPr>
                          <a:spLocks noChangeArrowheads="1"/>
                        </wps:cNvSpPr>
                        <wps:spPr bwMode="auto">
                          <a:xfrm>
                            <a:off x="6263" y="20186"/>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87" name="Shape 1628"/>
                        <wps:cNvSpPr>
                          <a:spLocks noChangeArrowheads="1"/>
                        </wps:cNvSpPr>
                        <wps:spPr bwMode="auto">
                          <a:xfrm>
                            <a:off x="12969" y="1969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88" name="Shape 1629"/>
                        <wps:cNvSpPr>
                          <a:spLocks noChangeArrowheads="1"/>
                        </wps:cNvSpPr>
                        <wps:spPr bwMode="auto">
                          <a:xfrm>
                            <a:off x="12969" y="1969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89" name="Shape 1630"/>
                        <wps:cNvSpPr>
                          <a:spLocks noChangeArrowheads="1"/>
                        </wps:cNvSpPr>
                        <wps:spPr bwMode="auto">
                          <a:xfrm>
                            <a:off x="16443" y="19302"/>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0" name="Shape 1631"/>
                        <wps:cNvSpPr>
                          <a:spLocks noChangeArrowheads="1"/>
                        </wps:cNvSpPr>
                        <wps:spPr bwMode="auto">
                          <a:xfrm>
                            <a:off x="16443" y="19302"/>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91" name="Shape 1632"/>
                        <wps:cNvSpPr>
                          <a:spLocks noChangeArrowheads="1"/>
                        </wps:cNvSpPr>
                        <wps:spPr bwMode="auto">
                          <a:xfrm>
                            <a:off x="19644" y="1905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2" name="Shape 1633"/>
                        <wps:cNvSpPr>
                          <a:spLocks noChangeArrowheads="1"/>
                        </wps:cNvSpPr>
                        <wps:spPr bwMode="auto">
                          <a:xfrm>
                            <a:off x="19644" y="1905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93" name="Shape 1634"/>
                        <wps:cNvSpPr>
                          <a:spLocks noChangeArrowheads="1"/>
                        </wps:cNvSpPr>
                        <wps:spPr bwMode="auto">
                          <a:xfrm>
                            <a:off x="23149" y="1878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4" name="Shape 1635"/>
                        <wps:cNvSpPr>
                          <a:spLocks noChangeArrowheads="1"/>
                        </wps:cNvSpPr>
                        <wps:spPr bwMode="auto">
                          <a:xfrm>
                            <a:off x="23149" y="1878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95" name="Shape 1636"/>
                        <wps:cNvSpPr>
                          <a:spLocks noChangeArrowheads="1"/>
                        </wps:cNvSpPr>
                        <wps:spPr bwMode="auto">
                          <a:xfrm>
                            <a:off x="26349" y="17686"/>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6" name="Shape 1637"/>
                        <wps:cNvSpPr>
                          <a:spLocks noChangeArrowheads="1"/>
                        </wps:cNvSpPr>
                        <wps:spPr bwMode="auto">
                          <a:xfrm>
                            <a:off x="26349" y="17686"/>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97" name="Shape 1638"/>
                        <wps:cNvSpPr>
                          <a:spLocks noChangeArrowheads="1"/>
                        </wps:cNvSpPr>
                        <wps:spPr bwMode="auto">
                          <a:xfrm>
                            <a:off x="6248" y="2131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8" name="Shape 1639"/>
                        <wps:cNvSpPr>
                          <a:spLocks noChangeArrowheads="1"/>
                        </wps:cNvSpPr>
                        <wps:spPr bwMode="auto">
                          <a:xfrm>
                            <a:off x="6248" y="20871"/>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99" name="Shape 1640"/>
                        <wps:cNvSpPr>
                          <a:spLocks noChangeArrowheads="1"/>
                        </wps:cNvSpPr>
                        <wps:spPr bwMode="auto">
                          <a:xfrm>
                            <a:off x="6248" y="2087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0" name="Shape 1641"/>
                        <wps:cNvSpPr>
                          <a:spLocks noChangeArrowheads="1"/>
                        </wps:cNvSpPr>
                        <wps:spPr bwMode="auto">
                          <a:xfrm>
                            <a:off x="6248" y="2087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1" name="Shape 1642"/>
                        <wps:cNvSpPr>
                          <a:spLocks noChangeArrowheads="1"/>
                        </wps:cNvSpPr>
                        <wps:spPr bwMode="auto">
                          <a:xfrm>
                            <a:off x="12954" y="21008"/>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02" name="Shape 1643"/>
                        <wps:cNvSpPr>
                          <a:spLocks noChangeArrowheads="1"/>
                        </wps:cNvSpPr>
                        <wps:spPr bwMode="auto">
                          <a:xfrm>
                            <a:off x="12954" y="2056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03" name="Shape 1644"/>
                        <wps:cNvSpPr>
                          <a:spLocks noChangeArrowheads="1"/>
                        </wps:cNvSpPr>
                        <wps:spPr bwMode="auto">
                          <a:xfrm>
                            <a:off x="12954" y="2056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4" name="Shape 1645"/>
                        <wps:cNvSpPr>
                          <a:spLocks noChangeArrowheads="1"/>
                        </wps:cNvSpPr>
                        <wps:spPr bwMode="auto">
                          <a:xfrm>
                            <a:off x="12954" y="2056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5" name="Shape 1646"/>
                        <wps:cNvSpPr>
                          <a:spLocks noChangeArrowheads="1"/>
                        </wps:cNvSpPr>
                        <wps:spPr bwMode="auto">
                          <a:xfrm>
                            <a:off x="16428" y="20826"/>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06" name="Shape 1647"/>
                        <wps:cNvSpPr>
                          <a:spLocks noChangeArrowheads="1"/>
                        </wps:cNvSpPr>
                        <wps:spPr bwMode="auto">
                          <a:xfrm>
                            <a:off x="16428" y="2038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07" name="Shape 1648"/>
                        <wps:cNvSpPr>
                          <a:spLocks noChangeArrowheads="1"/>
                        </wps:cNvSpPr>
                        <wps:spPr bwMode="auto">
                          <a:xfrm>
                            <a:off x="16428" y="2038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8" name="Shape 1649"/>
                        <wps:cNvSpPr>
                          <a:spLocks noChangeArrowheads="1"/>
                        </wps:cNvSpPr>
                        <wps:spPr bwMode="auto">
                          <a:xfrm>
                            <a:off x="16428" y="2038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09" name="Shape 1650"/>
                        <wps:cNvSpPr>
                          <a:spLocks noChangeArrowheads="1"/>
                        </wps:cNvSpPr>
                        <wps:spPr bwMode="auto">
                          <a:xfrm>
                            <a:off x="19629" y="2064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0" name="Shape 1651"/>
                        <wps:cNvSpPr>
                          <a:spLocks noChangeArrowheads="1"/>
                        </wps:cNvSpPr>
                        <wps:spPr bwMode="auto">
                          <a:xfrm>
                            <a:off x="19629" y="2020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1" name="Shape 1652"/>
                        <wps:cNvSpPr>
                          <a:spLocks noChangeArrowheads="1"/>
                        </wps:cNvSpPr>
                        <wps:spPr bwMode="auto">
                          <a:xfrm>
                            <a:off x="19629" y="2020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12" name="Shape 1653"/>
                        <wps:cNvSpPr>
                          <a:spLocks noChangeArrowheads="1"/>
                        </wps:cNvSpPr>
                        <wps:spPr bwMode="auto">
                          <a:xfrm>
                            <a:off x="19629" y="2020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13" name="Shape 1654"/>
                        <wps:cNvSpPr>
                          <a:spLocks noChangeArrowheads="1"/>
                        </wps:cNvSpPr>
                        <wps:spPr bwMode="auto">
                          <a:xfrm>
                            <a:off x="23134" y="20551"/>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4" name="Shape 1655"/>
                        <wps:cNvSpPr>
                          <a:spLocks noChangeArrowheads="1"/>
                        </wps:cNvSpPr>
                        <wps:spPr bwMode="auto">
                          <a:xfrm>
                            <a:off x="23134" y="20109"/>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5" name="Shape 1656"/>
                        <wps:cNvSpPr>
                          <a:spLocks noChangeArrowheads="1"/>
                        </wps:cNvSpPr>
                        <wps:spPr bwMode="auto">
                          <a:xfrm>
                            <a:off x="23134" y="20109"/>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16" name="Shape 1657"/>
                        <wps:cNvSpPr>
                          <a:spLocks noChangeArrowheads="1"/>
                        </wps:cNvSpPr>
                        <wps:spPr bwMode="auto">
                          <a:xfrm>
                            <a:off x="23134" y="20109"/>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17" name="Shape 1658"/>
                        <wps:cNvSpPr>
                          <a:spLocks noChangeArrowheads="1"/>
                        </wps:cNvSpPr>
                        <wps:spPr bwMode="auto">
                          <a:xfrm>
                            <a:off x="26334" y="20399"/>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8" name="Shape 1659"/>
                        <wps:cNvSpPr>
                          <a:spLocks noChangeArrowheads="1"/>
                        </wps:cNvSpPr>
                        <wps:spPr bwMode="auto">
                          <a:xfrm>
                            <a:off x="26334" y="1995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19" name="Shape 1660"/>
                        <wps:cNvSpPr>
                          <a:spLocks noChangeArrowheads="1"/>
                        </wps:cNvSpPr>
                        <wps:spPr bwMode="auto">
                          <a:xfrm>
                            <a:off x="26334" y="1995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0" name="Shape 1661"/>
                        <wps:cNvSpPr>
                          <a:spLocks noChangeArrowheads="1"/>
                        </wps:cNvSpPr>
                        <wps:spPr bwMode="auto">
                          <a:xfrm>
                            <a:off x="26334" y="1995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1" name="Shape 1662"/>
                        <wps:cNvSpPr>
                          <a:spLocks noChangeArrowheads="1"/>
                        </wps:cNvSpPr>
                        <wps:spPr bwMode="auto">
                          <a:xfrm>
                            <a:off x="6681" y="5565"/>
                            <a:ext cx="20109" cy="7513"/>
                          </a:xfrm>
                          <a:custGeom>
                            <a:avLst/>
                            <a:gdLst>
                              <a:gd name="T0" fmla="*/ 0 w 2010918"/>
                              <a:gd name="T1" fmla="*/ 7513 h 751332"/>
                              <a:gd name="T2" fmla="*/ 20109 w 2010918"/>
                              <a:gd name="T3" fmla="*/ 0 h 751332"/>
                              <a:gd name="T4" fmla="*/ 0 60000 65536"/>
                              <a:gd name="T5" fmla="*/ 0 60000 65536"/>
                            </a:gdLst>
                            <a:ahLst/>
                            <a:cxnLst>
                              <a:cxn ang="T4">
                                <a:pos x="T0" y="T1"/>
                              </a:cxn>
                              <a:cxn ang="T5">
                                <a:pos x="T2" y="T3"/>
                              </a:cxn>
                            </a:cxnLst>
                            <a:rect l="0" t="0" r="r" b="b"/>
                            <a:pathLst>
                              <a:path w="2010918" h="751332">
                                <a:moveTo>
                                  <a:pt x="0" y="751332"/>
                                </a:moveTo>
                                <a:lnTo>
                                  <a:pt x="201091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2" name="Shape 1663"/>
                        <wps:cNvSpPr>
                          <a:spLocks noChangeArrowheads="1"/>
                        </wps:cNvSpPr>
                        <wps:spPr bwMode="auto">
                          <a:xfrm>
                            <a:off x="6681" y="15625"/>
                            <a:ext cx="13406" cy="4037"/>
                          </a:xfrm>
                          <a:custGeom>
                            <a:avLst/>
                            <a:gdLst>
                              <a:gd name="T0" fmla="*/ 0 w 1340612"/>
                              <a:gd name="T1" fmla="*/ 4037 h 403734"/>
                              <a:gd name="T2" fmla="*/ 13406 w 1340612"/>
                              <a:gd name="T3" fmla="*/ 0 h 403734"/>
                              <a:gd name="T4" fmla="*/ 0 60000 65536"/>
                              <a:gd name="T5" fmla="*/ 0 60000 65536"/>
                            </a:gdLst>
                            <a:ahLst/>
                            <a:cxnLst>
                              <a:cxn ang="T4">
                                <a:pos x="T0" y="T1"/>
                              </a:cxn>
                              <a:cxn ang="T5">
                                <a:pos x="T2" y="T3"/>
                              </a:cxn>
                            </a:cxnLst>
                            <a:rect l="0" t="0" r="r" b="b"/>
                            <a:pathLst>
                              <a:path w="1340612" h="403734">
                                <a:moveTo>
                                  <a:pt x="0" y="403734"/>
                                </a:moveTo>
                                <a:lnTo>
                                  <a:pt x="1340612"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3" name="Shape 1664"/>
                        <wps:cNvSpPr>
                          <a:spLocks noChangeArrowheads="1"/>
                        </wps:cNvSpPr>
                        <wps:spPr bwMode="auto">
                          <a:xfrm>
                            <a:off x="6681" y="18569"/>
                            <a:ext cx="20109" cy="2235"/>
                          </a:xfrm>
                          <a:custGeom>
                            <a:avLst/>
                            <a:gdLst>
                              <a:gd name="T0" fmla="*/ 0 w 2010918"/>
                              <a:gd name="T1" fmla="*/ 2235 h 223520"/>
                              <a:gd name="T2" fmla="*/ 20109 w 2010918"/>
                              <a:gd name="T3" fmla="*/ 0 h 223520"/>
                              <a:gd name="T4" fmla="*/ 0 60000 65536"/>
                              <a:gd name="T5" fmla="*/ 0 60000 65536"/>
                            </a:gdLst>
                            <a:ahLst/>
                            <a:cxnLst>
                              <a:cxn ang="T4">
                                <a:pos x="T0" y="T1"/>
                              </a:cxn>
                              <a:cxn ang="T5">
                                <a:pos x="T2" y="T3"/>
                              </a:cxn>
                            </a:cxnLst>
                            <a:rect l="0" t="0" r="r" b="b"/>
                            <a:pathLst>
                              <a:path w="2010918" h="223520">
                                <a:moveTo>
                                  <a:pt x="0" y="223520"/>
                                </a:moveTo>
                                <a:lnTo>
                                  <a:pt x="201091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4" name="Shape 1665"/>
                        <wps:cNvSpPr>
                          <a:spLocks noChangeArrowheads="1"/>
                        </wps:cNvSpPr>
                        <wps:spPr bwMode="auto">
                          <a:xfrm>
                            <a:off x="6681" y="20396"/>
                            <a:ext cx="20109" cy="905"/>
                          </a:xfrm>
                          <a:custGeom>
                            <a:avLst/>
                            <a:gdLst>
                              <a:gd name="T0" fmla="*/ 0 w 2010918"/>
                              <a:gd name="T1" fmla="*/ 905 h 90551"/>
                              <a:gd name="T2" fmla="*/ 20109 w 2010918"/>
                              <a:gd name="T3" fmla="*/ 0 h 90551"/>
                              <a:gd name="T4" fmla="*/ 0 60000 65536"/>
                              <a:gd name="T5" fmla="*/ 0 60000 65536"/>
                            </a:gdLst>
                            <a:ahLst/>
                            <a:cxnLst>
                              <a:cxn ang="T4">
                                <a:pos x="T0" y="T1"/>
                              </a:cxn>
                              <a:cxn ang="T5">
                                <a:pos x="T2" y="T3"/>
                              </a:cxn>
                            </a:cxnLst>
                            <a:rect l="0" t="0" r="r" b="b"/>
                            <a:pathLst>
                              <a:path w="2010918" h="90551">
                                <a:moveTo>
                                  <a:pt x="0" y="90551"/>
                                </a:moveTo>
                                <a:lnTo>
                                  <a:pt x="2010918"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25" name="Rectangle 1666"/>
                        <wps:cNvSpPr>
                          <a:spLocks noChangeArrowheads="1"/>
                        </wps:cNvSpPr>
                        <wps:spPr bwMode="auto">
                          <a:xfrm>
                            <a:off x="3525" y="20949"/>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A1F1E" w14:textId="77777777" w:rsidR="00B65834" w:rsidRDefault="00B65834" w:rsidP="00B65834">
                              <w:r>
                                <w:rPr>
                                  <w:sz w:val="20"/>
                                </w:rPr>
                                <w:t>0</w:t>
                              </w:r>
                            </w:p>
                          </w:txbxContent>
                        </wps:txbx>
                        <wps:bodyPr rot="0" vert="horz" wrap="square" lIns="0" tIns="0" rIns="0" bIns="0" anchor="t" anchorCtr="0" upright="1">
                          <a:noAutofit/>
                        </wps:bodyPr>
                      </wps:wsp>
                      <wps:wsp>
                        <wps:cNvPr id="48326" name="Rectangle 1667"/>
                        <wps:cNvSpPr>
                          <a:spLocks noChangeArrowheads="1"/>
                        </wps:cNvSpPr>
                        <wps:spPr bwMode="auto">
                          <a:xfrm>
                            <a:off x="3525" y="17596"/>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8AC12" w14:textId="77777777" w:rsidR="00B65834" w:rsidRDefault="00B65834" w:rsidP="00B65834">
                              <w:r>
                                <w:rPr>
                                  <w:sz w:val="20"/>
                                </w:rPr>
                                <w:t>1</w:t>
                              </w:r>
                            </w:p>
                          </w:txbxContent>
                        </wps:txbx>
                        <wps:bodyPr rot="0" vert="horz" wrap="square" lIns="0" tIns="0" rIns="0" bIns="0" anchor="t" anchorCtr="0" upright="1">
                          <a:noAutofit/>
                        </wps:bodyPr>
                      </wps:wsp>
                      <wps:wsp>
                        <wps:cNvPr id="48327" name="Rectangle 1668"/>
                        <wps:cNvSpPr>
                          <a:spLocks noChangeArrowheads="1"/>
                        </wps:cNvSpPr>
                        <wps:spPr bwMode="auto">
                          <a:xfrm>
                            <a:off x="3525" y="1424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E1736" w14:textId="77777777" w:rsidR="00B65834" w:rsidRDefault="00B65834" w:rsidP="00B65834">
                              <w:r>
                                <w:rPr>
                                  <w:sz w:val="20"/>
                                </w:rPr>
                                <w:t>2</w:t>
                              </w:r>
                            </w:p>
                          </w:txbxContent>
                        </wps:txbx>
                        <wps:bodyPr rot="0" vert="horz" wrap="square" lIns="0" tIns="0" rIns="0" bIns="0" anchor="t" anchorCtr="0" upright="1">
                          <a:noAutofit/>
                        </wps:bodyPr>
                      </wps:wsp>
                      <wps:wsp>
                        <wps:cNvPr id="48328" name="Rectangle 1669"/>
                        <wps:cNvSpPr>
                          <a:spLocks noChangeArrowheads="1"/>
                        </wps:cNvSpPr>
                        <wps:spPr bwMode="auto">
                          <a:xfrm>
                            <a:off x="3525" y="10890"/>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D694D" w14:textId="77777777" w:rsidR="00B65834" w:rsidRDefault="00B65834" w:rsidP="00B65834">
                              <w:r>
                                <w:rPr>
                                  <w:sz w:val="20"/>
                                </w:rPr>
                                <w:t>3</w:t>
                              </w:r>
                            </w:p>
                          </w:txbxContent>
                        </wps:txbx>
                        <wps:bodyPr rot="0" vert="horz" wrap="square" lIns="0" tIns="0" rIns="0" bIns="0" anchor="t" anchorCtr="0" upright="1">
                          <a:noAutofit/>
                        </wps:bodyPr>
                      </wps:wsp>
                      <wps:wsp>
                        <wps:cNvPr id="48329" name="Rectangle 1670"/>
                        <wps:cNvSpPr>
                          <a:spLocks noChangeArrowheads="1"/>
                        </wps:cNvSpPr>
                        <wps:spPr bwMode="auto">
                          <a:xfrm>
                            <a:off x="3525" y="7538"/>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A462" w14:textId="77777777" w:rsidR="00B65834" w:rsidRDefault="00B65834" w:rsidP="00B65834">
                              <w:r>
                                <w:rPr>
                                  <w:sz w:val="20"/>
                                </w:rPr>
                                <w:t>4</w:t>
                              </w:r>
                            </w:p>
                          </w:txbxContent>
                        </wps:txbx>
                        <wps:bodyPr rot="0" vert="horz" wrap="square" lIns="0" tIns="0" rIns="0" bIns="0" anchor="t" anchorCtr="0" upright="1">
                          <a:noAutofit/>
                        </wps:bodyPr>
                      </wps:wsp>
                      <wps:wsp>
                        <wps:cNvPr id="48330" name="Rectangle 1671"/>
                        <wps:cNvSpPr>
                          <a:spLocks noChangeArrowheads="1"/>
                        </wps:cNvSpPr>
                        <wps:spPr bwMode="auto">
                          <a:xfrm>
                            <a:off x="3525" y="4185"/>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835B7" w14:textId="77777777" w:rsidR="00B65834" w:rsidRDefault="00B65834" w:rsidP="00B65834">
                              <w:r>
                                <w:rPr>
                                  <w:sz w:val="20"/>
                                </w:rPr>
                                <w:t>5</w:t>
                              </w:r>
                            </w:p>
                          </w:txbxContent>
                        </wps:txbx>
                        <wps:bodyPr rot="0" vert="horz" wrap="square" lIns="0" tIns="0" rIns="0" bIns="0" anchor="t" anchorCtr="0" upright="1">
                          <a:noAutofit/>
                        </wps:bodyPr>
                      </wps:wsp>
                      <wps:wsp>
                        <wps:cNvPr id="48331" name="Rectangle 1672"/>
                        <wps:cNvSpPr>
                          <a:spLocks noChangeArrowheads="1"/>
                        </wps:cNvSpPr>
                        <wps:spPr bwMode="auto">
                          <a:xfrm>
                            <a:off x="3525" y="832"/>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19FD2" w14:textId="77777777" w:rsidR="00B65834" w:rsidRDefault="00B65834" w:rsidP="00B65834">
                              <w:r>
                                <w:rPr>
                                  <w:sz w:val="20"/>
                                </w:rPr>
                                <w:t>6</w:t>
                              </w:r>
                            </w:p>
                          </w:txbxContent>
                        </wps:txbx>
                        <wps:bodyPr rot="0" vert="horz" wrap="square" lIns="0" tIns="0" rIns="0" bIns="0" anchor="t" anchorCtr="0" upright="1">
                          <a:noAutofit/>
                        </wps:bodyPr>
                      </wps:wsp>
                      <wps:wsp>
                        <wps:cNvPr id="48332" name="Rectangle 1673"/>
                        <wps:cNvSpPr>
                          <a:spLocks noChangeArrowheads="1"/>
                        </wps:cNvSpPr>
                        <wps:spPr bwMode="auto">
                          <a:xfrm>
                            <a:off x="4544" y="22596"/>
                            <a:ext cx="216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D1C53" w14:textId="77777777" w:rsidR="00B65834" w:rsidRDefault="00B65834" w:rsidP="00B65834">
                              <w:r>
                                <w:rPr>
                                  <w:sz w:val="20"/>
                                </w:rPr>
                                <w:t>0.2</w:t>
                              </w:r>
                            </w:p>
                          </w:txbxContent>
                        </wps:txbx>
                        <wps:bodyPr rot="0" vert="horz" wrap="square" lIns="0" tIns="0" rIns="0" bIns="0" anchor="t" anchorCtr="0" upright="1">
                          <a:noAutofit/>
                        </wps:bodyPr>
                      </wps:wsp>
                      <wps:wsp>
                        <wps:cNvPr id="48333" name="Rectangle 1674"/>
                        <wps:cNvSpPr>
                          <a:spLocks noChangeArrowheads="1"/>
                        </wps:cNvSpPr>
                        <wps:spPr bwMode="auto">
                          <a:xfrm>
                            <a:off x="9908" y="22596"/>
                            <a:ext cx="216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83F" w14:textId="77777777" w:rsidR="00B65834" w:rsidRDefault="00B65834" w:rsidP="00B65834">
                              <w:r>
                                <w:rPr>
                                  <w:sz w:val="20"/>
                                </w:rPr>
                                <w:t>0.4</w:t>
                              </w:r>
                            </w:p>
                          </w:txbxContent>
                        </wps:txbx>
                        <wps:bodyPr rot="0" vert="horz" wrap="square" lIns="0" tIns="0" rIns="0" bIns="0" anchor="t" anchorCtr="0" upright="1">
                          <a:noAutofit/>
                        </wps:bodyPr>
                      </wps:wsp>
                      <wps:wsp>
                        <wps:cNvPr id="48334" name="Rectangle 1675"/>
                        <wps:cNvSpPr>
                          <a:spLocks noChangeArrowheads="1"/>
                        </wps:cNvSpPr>
                        <wps:spPr bwMode="auto">
                          <a:xfrm>
                            <a:off x="15273" y="22596"/>
                            <a:ext cx="216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A3649" w14:textId="77777777" w:rsidR="00B65834" w:rsidRDefault="00B65834" w:rsidP="00B65834">
                              <w:r>
                                <w:rPr>
                                  <w:sz w:val="20"/>
                                </w:rPr>
                                <w:t>0.6</w:t>
                              </w:r>
                            </w:p>
                          </w:txbxContent>
                        </wps:txbx>
                        <wps:bodyPr rot="0" vert="horz" wrap="square" lIns="0" tIns="0" rIns="0" bIns="0" anchor="t" anchorCtr="0" upright="1">
                          <a:noAutofit/>
                        </wps:bodyPr>
                      </wps:wsp>
                      <wps:wsp>
                        <wps:cNvPr id="48335" name="Rectangle 1676"/>
                        <wps:cNvSpPr>
                          <a:spLocks noChangeArrowheads="1"/>
                        </wps:cNvSpPr>
                        <wps:spPr bwMode="auto">
                          <a:xfrm>
                            <a:off x="20637" y="22596"/>
                            <a:ext cx="216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180B6" w14:textId="77777777" w:rsidR="00B65834" w:rsidRDefault="00B65834" w:rsidP="00B65834">
                              <w:r>
                                <w:rPr>
                                  <w:sz w:val="20"/>
                                </w:rPr>
                                <w:t>0.8</w:t>
                              </w:r>
                            </w:p>
                          </w:txbxContent>
                        </wps:txbx>
                        <wps:bodyPr rot="0" vert="horz" wrap="square" lIns="0" tIns="0" rIns="0" bIns="0" anchor="t" anchorCtr="0" upright="1">
                          <a:noAutofit/>
                        </wps:bodyPr>
                      </wps:wsp>
                      <wps:wsp>
                        <wps:cNvPr id="48336" name="Rectangle 1677"/>
                        <wps:cNvSpPr>
                          <a:spLocks noChangeArrowheads="1"/>
                        </wps:cNvSpPr>
                        <wps:spPr bwMode="auto">
                          <a:xfrm>
                            <a:off x="26483" y="22596"/>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39910" w14:textId="77777777" w:rsidR="00B65834" w:rsidRDefault="00B65834" w:rsidP="00B65834">
                              <w:r>
                                <w:rPr>
                                  <w:sz w:val="20"/>
                                </w:rPr>
                                <w:t>1</w:t>
                              </w:r>
                            </w:p>
                          </w:txbxContent>
                        </wps:txbx>
                        <wps:bodyPr rot="0" vert="horz" wrap="square" lIns="0" tIns="0" rIns="0" bIns="0" anchor="t" anchorCtr="0" upright="1">
                          <a:noAutofit/>
                        </wps:bodyPr>
                      </wps:wsp>
                      <wps:wsp>
                        <wps:cNvPr id="48337" name="Rectangle 1678"/>
                        <wps:cNvSpPr>
                          <a:spLocks noChangeArrowheads="1"/>
                        </wps:cNvSpPr>
                        <wps:spPr bwMode="auto">
                          <a:xfrm>
                            <a:off x="31366" y="22596"/>
                            <a:ext cx="216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3D793" w14:textId="77777777" w:rsidR="00B65834" w:rsidRDefault="00B65834" w:rsidP="00B65834">
                              <w:r>
                                <w:rPr>
                                  <w:sz w:val="20"/>
                                </w:rPr>
                                <w:t>1.2</w:t>
                              </w:r>
                            </w:p>
                          </w:txbxContent>
                        </wps:txbx>
                        <wps:bodyPr rot="0" vert="horz" wrap="square" lIns="0" tIns="0" rIns="0" bIns="0" anchor="t" anchorCtr="0" upright="1">
                          <a:noAutofit/>
                        </wps:bodyPr>
                      </wps:wsp>
                      <wps:wsp>
                        <wps:cNvPr id="48338" name="Rectangle 1679"/>
                        <wps:cNvSpPr>
                          <a:spLocks noChangeArrowheads="1"/>
                        </wps:cNvSpPr>
                        <wps:spPr bwMode="auto">
                          <a:xfrm rot="-5400000">
                            <a:off x="-4617" y="9978"/>
                            <a:ext cx="14673"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1F74D" w14:textId="77777777" w:rsidR="00B65834" w:rsidRDefault="00B65834" w:rsidP="00B65834">
                              <w:r>
                                <w:rPr>
                                  <w:b/>
                                  <w:sz w:val="20"/>
                                </w:rPr>
                                <w:t>Rate constant (k x 10</w:t>
                              </w:r>
                            </w:p>
                          </w:txbxContent>
                        </wps:txbx>
                        <wps:bodyPr rot="0" vert="vert270" wrap="square" lIns="0" tIns="0" rIns="0" bIns="0" anchor="t" anchorCtr="0" upright="1">
                          <a:noAutofit/>
                        </wps:bodyPr>
                      </wps:wsp>
                      <wps:wsp>
                        <wps:cNvPr id="48339" name="Rectangle 1680"/>
                        <wps:cNvSpPr>
                          <a:spLocks noChangeArrowheads="1"/>
                        </wps:cNvSpPr>
                        <wps:spPr bwMode="auto">
                          <a:xfrm rot="-5400000">
                            <a:off x="2065" y="6279"/>
                            <a:ext cx="5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8F0BC" w14:textId="77777777" w:rsidR="00B65834" w:rsidRDefault="00B65834" w:rsidP="00B65834">
                              <w:r>
                                <w:rPr>
                                  <w:b/>
                                  <w:sz w:val="13"/>
                                </w:rPr>
                                <w:t>3</w:t>
                              </w:r>
                            </w:p>
                          </w:txbxContent>
                        </wps:txbx>
                        <wps:bodyPr rot="0" vert="vert270" wrap="square" lIns="0" tIns="0" rIns="0" bIns="0" anchor="t" anchorCtr="0" upright="1">
                          <a:noAutofit/>
                        </wps:bodyPr>
                      </wps:wsp>
                      <wps:wsp>
                        <wps:cNvPr id="48340" name="Rectangle 1681"/>
                        <wps:cNvSpPr>
                          <a:spLocks noChangeArrowheads="1"/>
                        </wps:cNvSpPr>
                        <wps:spPr bwMode="auto">
                          <a:xfrm rot="-5400000">
                            <a:off x="2379" y="5207"/>
                            <a:ext cx="68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12C5" w14:textId="77777777" w:rsidR="00B65834" w:rsidRDefault="00B65834" w:rsidP="00B65834">
                              <w:proofErr w:type="gramStart"/>
                              <w:r>
                                <w:rPr>
                                  <w:b/>
                                  <w:sz w:val="20"/>
                                </w:rPr>
                                <w:t>s</w:t>
                              </w:r>
                              <w:proofErr w:type="gramEnd"/>
                            </w:p>
                          </w:txbxContent>
                        </wps:txbx>
                        <wps:bodyPr rot="0" vert="vert270" wrap="square" lIns="0" tIns="0" rIns="0" bIns="0" anchor="t" anchorCtr="0" upright="1">
                          <a:noAutofit/>
                        </wps:bodyPr>
                      </wps:wsp>
                      <wps:wsp>
                        <wps:cNvPr id="48341" name="Rectangle 1682"/>
                        <wps:cNvSpPr>
                          <a:spLocks noChangeArrowheads="1"/>
                        </wps:cNvSpPr>
                        <wps:spPr bwMode="auto">
                          <a:xfrm rot="-5400000">
                            <a:off x="2180" y="5141"/>
                            <a:ext cx="348"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4EB6E" w14:textId="77777777" w:rsidR="00B65834" w:rsidRDefault="00B65834" w:rsidP="00B65834">
                              <w:r>
                                <w:rPr>
                                  <w:b/>
                                  <w:sz w:val="13"/>
                                </w:rPr>
                                <w:t>-</w:t>
                              </w:r>
                            </w:p>
                          </w:txbxContent>
                        </wps:txbx>
                        <wps:bodyPr rot="0" vert="vert270" wrap="square" lIns="0" tIns="0" rIns="0" bIns="0" anchor="t" anchorCtr="0" upright="1">
                          <a:noAutofit/>
                        </wps:bodyPr>
                      </wps:wsp>
                      <wps:wsp>
                        <wps:cNvPr id="48342" name="Rectangle 1683"/>
                        <wps:cNvSpPr>
                          <a:spLocks noChangeArrowheads="1"/>
                        </wps:cNvSpPr>
                        <wps:spPr bwMode="auto">
                          <a:xfrm rot="-5400000">
                            <a:off x="2065" y="4752"/>
                            <a:ext cx="577"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8B46D" w14:textId="77777777" w:rsidR="00B65834" w:rsidRDefault="00B65834" w:rsidP="00B65834">
                              <w:r>
                                <w:rPr>
                                  <w:b/>
                                  <w:sz w:val="13"/>
                                </w:rPr>
                                <w:t>1</w:t>
                              </w:r>
                            </w:p>
                          </w:txbxContent>
                        </wps:txbx>
                        <wps:bodyPr rot="0" vert="vert270" wrap="square" lIns="0" tIns="0" rIns="0" bIns="0" anchor="t" anchorCtr="0" upright="1">
                          <a:noAutofit/>
                        </wps:bodyPr>
                      </wps:wsp>
                      <wps:wsp>
                        <wps:cNvPr id="48343" name="Rectangle 36321"/>
                        <wps:cNvSpPr>
                          <a:spLocks noChangeArrowheads="1"/>
                        </wps:cNvSpPr>
                        <wps:spPr bwMode="auto">
                          <a:xfrm rot="-5400000">
                            <a:off x="2066" y="3671"/>
                            <a:ext cx="907"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E8ECA" w14:textId="77777777" w:rsidR="00B65834" w:rsidRDefault="00B65834" w:rsidP="00B65834"/>
                          </w:txbxContent>
                        </wps:txbx>
                        <wps:bodyPr rot="0" vert="vert270" wrap="square" lIns="0" tIns="0" rIns="0" bIns="0" anchor="t" anchorCtr="0" upright="1">
                          <a:noAutofit/>
                        </wps:bodyPr>
                      </wps:wsp>
                      <wps:wsp>
                        <wps:cNvPr id="48344" name="Rectangle 36320"/>
                        <wps:cNvSpPr>
                          <a:spLocks noChangeArrowheads="1"/>
                        </wps:cNvSpPr>
                        <wps:spPr bwMode="auto">
                          <a:xfrm rot="-5400000">
                            <a:off x="2407" y="4013"/>
                            <a:ext cx="907"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C962" w14:textId="77777777" w:rsidR="00B65834" w:rsidRDefault="00B65834" w:rsidP="00B65834">
                              <w:r>
                                <w:rPr>
                                  <w:b/>
                                  <w:sz w:val="20"/>
                                </w:rPr>
                                <w:t>)</w:t>
                              </w:r>
                            </w:p>
                          </w:txbxContent>
                        </wps:txbx>
                        <wps:bodyPr rot="0" vert="vert270" wrap="square" lIns="0" tIns="0" rIns="0" bIns="0" anchor="t" anchorCtr="0" upright="1">
                          <a:noAutofit/>
                        </wps:bodyPr>
                      </wps:wsp>
                      <wps:wsp>
                        <wps:cNvPr id="48345" name="Rectangle 36324"/>
                        <wps:cNvSpPr>
                          <a:spLocks noChangeArrowheads="1"/>
                        </wps:cNvSpPr>
                        <wps:spPr bwMode="auto">
                          <a:xfrm>
                            <a:off x="13837" y="24530"/>
                            <a:ext cx="55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25A97" w14:textId="77777777" w:rsidR="00B65834" w:rsidRDefault="00B65834" w:rsidP="00B65834">
                              <w:r>
                                <w:rPr>
                                  <w:b/>
                                  <w:sz w:val="20"/>
                                </w:rPr>
                                <w:t>[</w:t>
                              </w:r>
                            </w:p>
                          </w:txbxContent>
                        </wps:txbx>
                        <wps:bodyPr rot="0" vert="horz" wrap="square" lIns="0" tIns="0" rIns="0" bIns="0" anchor="t" anchorCtr="0" upright="1">
                          <a:noAutofit/>
                        </wps:bodyPr>
                      </wps:wsp>
                      <wps:wsp>
                        <wps:cNvPr id="48346" name="Rectangle 36325"/>
                        <wps:cNvSpPr>
                          <a:spLocks noChangeArrowheads="1"/>
                        </wps:cNvSpPr>
                        <wps:spPr bwMode="auto">
                          <a:xfrm>
                            <a:off x="14262" y="24530"/>
                            <a:ext cx="1159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A3038" w14:textId="77777777" w:rsidR="00B65834" w:rsidRDefault="00B65834" w:rsidP="00B65834">
                              <w:r>
                                <w:rPr>
                                  <w:b/>
                                  <w:sz w:val="20"/>
                                </w:rPr>
                                <w:t xml:space="preserve">Alcohol] </w:t>
                              </w:r>
                              <w:proofErr w:type="spellStart"/>
                              <w:r>
                                <w:rPr>
                                  <w:b/>
                                  <w:sz w:val="20"/>
                                </w:rPr>
                                <w:t>mol</w:t>
                              </w:r>
                              <w:proofErr w:type="spellEnd"/>
                              <w:r>
                                <w:rPr>
                                  <w:b/>
                                  <w:sz w:val="20"/>
                                </w:rPr>
                                <w:t xml:space="preserve"> </w:t>
                              </w:r>
                              <w:proofErr w:type="spellStart"/>
                              <w:r>
                                <w:rPr>
                                  <w:b/>
                                  <w:sz w:val="20"/>
                                </w:rPr>
                                <w:t>dm</w:t>
                              </w:r>
                              <w:proofErr w:type="spellEnd"/>
                            </w:p>
                          </w:txbxContent>
                        </wps:txbx>
                        <wps:bodyPr rot="0" vert="horz" wrap="square" lIns="0" tIns="0" rIns="0" bIns="0" anchor="t" anchorCtr="0" upright="1">
                          <a:noAutofit/>
                        </wps:bodyPr>
                      </wps:wsp>
                      <wps:wsp>
                        <wps:cNvPr id="48347" name="Rectangle 1686"/>
                        <wps:cNvSpPr>
                          <a:spLocks noChangeArrowheads="1"/>
                        </wps:cNvSpPr>
                        <wps:spPr bwMode="auto">
                          <a:xfrm>
                            <a:off x="22984" y="24454"/>
                            <a:ext cx="347"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9442" w14:textId="77777777" w:rsidR="00B65834" w:rsidRDefault="00B65834" w:rsidP="00B65834">
                              <w:r>
                                <w:rPr>
                                  <w:b/>
                                  <w:sz w:val="13"/>
                                </w:rPr>
                                <w:t>-</w:t>
                              </w:r>
                            </w:p>
                          </w:txbxContent>
                        </wps:txbx>
                        <wps:bodyPr rot="0" vert="horz" wrap="square" lIns="0" tIns="0" rIns="0" bIns="0" anchor="t" anchorCtr="0" upright="1">
                          <a:noAutofit/>
                        </wps:bodyPr>
                      </wps:wsp>
                      <wps:wsp>
                        <wps:cNvPr id="48348" name="Rectangle 1687"/>
                        <wps:cNvSpPr>
                          <a:spLocks noChangeArrowheads="1"/>
                        </wps:cNvSpPr>
                        <wps:spPr bwMode="auto">
                          <a:xfrm>
                            <a:off x="23258" y="24454"/>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C7F7F" w14:textId="77777777" w:rsidR="00B65834" w:rsidRDefault="00B65834" w:rsidP="00B65834">
                              <w:r>
                                <w:rPr>
                                  <w:b/>
                                  <w:sz w:val="13"/>
                                </w:rPr>
                                <w:t>3</w:t>
                              </w:r>
                            </w:p>
                          </w:txbxContent>
                        </wps:txbx>
                        <wps:bodyPr rot="0" vert="horz" wrap="square" lIns="0" tIns="0" rIns="0" bIns="0" anchor="t" anchorCtr="0" upright="1">
                          <a:noAutofit/>
                        </wps:bodyPr>
                      </wps:wsp>
                      <wps:wsp>
                        <wps:cNvPr id="48349" name="Shape 49299"/>
                        <wps:cNvSpPr>
                          <a:spLocks noChangeArrowheads="1"/>
                        </wps:cNvSpPr>
                        <wps:spPr bwMode="auto">
                          <a:xfrm>
                            <a:off x="34963" y="9876"/>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8350" name="Shape 1689"/>
                        <wps:cNvSpPr>
                          <a:spLocks noChangeArrowheads="1"/>
                        </wps:cNvSpPr>
                        <wps:spPr bwMode="auto">
                          <a:xfrm>
                            <a:off x="34963" y="9876"/>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51" name="Rectangle 36322"/>
                        <wps:cNvSpPr>
                          <a:spLocks noChangeArrowheads="1"/>
                        </wps:cNvSpPr>
                        <wps:spPr bwMode="auto">
                          <a:xfrm>
                            <a:off x="36005" y="9678"/>
                            <a:ext cx="137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3E49C" w14:textId="77777777" w:rsidR="00B65834" w:rsidRDefault="00B65834" w:rsidP="00B65834">
                              <w:r>
                                <w:rPr>
                                  <w:sz w:val="20"/>
                                </w:rPr>
                                <w:t>2-</w:t>
                              </w:r>
                            </w:p>
                          </w:txbxContent>
                        </wps:txbx>
                        <wps:bodyPr rot="0" vert="horz" wrap="square" lIns="0" tIns="0" rIns="0" bIns="0" anchor="t" anchorCtr="0" upright="1">
                          <a:noAutofit/>
                        </wps:bodyPr>
                      </wps:wsp>
                      <wps:wsp>
                        <wps:cNvPr id="48352" name="Rectangle 36323"/>
                        <wps:cNvSpPr>
                          <a:spLocks noChangeArrowheads="1"/>
                        </wps:cNvSpPr>
                        <wps:spPr bwMode="auto">
                          <a:xfrm>
                            <a:off x="37046" y="9678"/>
                            <a:ext cx="967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5F45C" w14:textId="77777777" w:rsidR="00B65834" w:rsidRDefault="00B65834" w:rsidP="00B65834">
                              <w:proofErr w:type="spellStart"/>
                              <w:proofErr w:type="gramStart"/>
                              <w:r>
                                <w:rPr>
                                  <w:sz w:val="20"/>
                                </w:rPr>
                                <w:t>chloroethanol</w:t>
                              </w:r>
                              <w:proofErr w:type="spellEnd"/>
                              <w:proofErr w:type="gramEnd"/>
                            </w:p>
                          </w:txbxContent>
                        </wps:txbx>
                        <wps:bodyPr rot="0" vert="horz" wrap="square" lIns="0" tIns="0" rIns="0" bIns="0" anchor="t" anchorCtr="0" upright="1">
                          <a:noAutofit/>
                        </wps:bodyPr>
                      </wps:wsp>
                      <wps:wsp>
                        <wps:cNvPr id="48353" name="Shape 49300"/>
                        <wps:cNvSpPr>
                          <a:spLocks noChangeArrowheads="1"/>
                        </wps:cNvSpPr>
                        <wps:spPr bwMode="auto">
                          <a:xfrm>
                            <a:off x="34978"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54" name="Shape 1692"/>
                        <wps:cNvSpPr>
                          <a:spLocks noChangeArrowheads="1"/>
                        </wps:cNvSpPr>
                        <wps:spPr bwMode="auto">
                          <a:xfrm>
                            <a:off x="34978"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55" name="Rectangle 1693"/>
                        <wps:cNvSpPr>
                          <a:spLocks noChangeArrowheads="1"/>
                        </wps:cNvSpPr>
                        <wps:spPr bwMode="auto">
                          <a:xfrm>
                            <a:off x="36005" y="11976"/>
                            <a:ext cx="674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5666" w14:textId="77777777" w:rsidR="00B65834" w:rsidRDefault="00B65834" w:rsidP="00B65834">
                              <w:proofErr w:type="gramStart"/>
                              <w:r>
                                <w:rPr>
                                  <w:sz w:val="20"/>
                                </w:rPr>
                                <w:t>n-butanol</w:t>
                              </w:r>
                              <w:proofErr w:type="gramEnd"/>
                            </w:p>
                          </w:txbxContent>
                        </wps:txbx>
                        <wps:bodyPr rot="0" vert="horz" wrap="square" lIns="0" tIns="0" rIns="0" bIns="0" anchor="t" anchorCtr="0" upright="1">
                          <a:noAutofit/>
                        </wps:bodyPr>
                      </wps:wsp>
                      <wps:wsp>
                        <wps:cNvPr id="48356" name="Shape 1694"/>
                        <wps:cNvSpPr>
                          <a:spLocks noChangeArrowheads="1"/>
                        </wps:cNvSpPr>
                        <wps:spPr bwMode="auto">
                          <a:xfrm>
                            <a:off x="34978" y="14463"/>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57" name="Shape 1695"/>
                        <wps:cNvSpPr>
                          <a:spLocks noChangeArrowheads="1"/>
                        </wps:cNvSpPr>
                        <wps:spPr bwMode="auto">
                          <a:xfrm>
                            <a:off x="34978" y="14463"/>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58" name="Rectangle 1696"/>
                        <wps:cNvSpPr>
                          <a:spLocks noChangeArrowheads="1"/>
                        </wps:cNvSpPr>
                        <wps:spPr bwMode="auto">
                          <a:xfrm>
                            <a:off x="36005" y="14271"/>
                            <a:ext cx="8947"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B4CE3" w14:textId="77777777" w:rsidR="00B65834" w:rsidRDefault="00B65834" w:rsidP="00B65834">
                              <w:proofErr w:type="spellStart"/>
                              <w:proofErr w:type="gramStart"/>
                              <w:r>
                                <w:rPr>
                                  <w:sz w:val="20"/>
                                </w:rPr>
                                <w:t>cyclohexanol</w:t>
                              </w:r>
                              <w:proofErr w:type="spellEnd"/>
                              <w:proofErr w:type="gramEnd"/>
                            </w:p>
                          </w:txbxContent>
                        </wps:txbx>
                        <wps:bodyPr rot="0" vert="horz" wrap="square" lIns="0" tIns="0" rIns="0" bIns="0" anchor="t" anchorCtr="0" upright="1">
                          <a:noAutofit/>
                        </wps:bodyPr>
                      </wps:wsp>
                      <wps:wsp>
                        <wps:cNvPr id="48359" name="Shape 1697"/>
                        <wps:cNvSpPr>
                          <a:spLocks noChangeArrowheads="1"/>
                        </wps:cNvSpPr>
                        <wps:spPr bwMode="auto">
                          <a:xfrm>
                            <a:off x="34963" y="17145"/>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60" name="Shape 1698"/>
                        <wps:cNvSpPr>
                          <a:spLocks noChangeArrowheads="1"/>
                        </wps:cNvSpPr>
                        <wps:spPr bwMode="auto">
                          <a:xfrm>
                            <a:off x="34963" y="16764"/>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361" name="Shape 1699"/>
                        <wps:cNvSpPr>
                          <a:spLocks noChangeArrowheads="1"/>
                        </wps:cNvSpPr>
                        <wps:spPr bwMode="auto">
                          <a:xfrm>
                            <a:off x="34963" y="16764"/>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62" name="Shape 1700"/>
                        <wps:cNvSpPr>
                          <a:spLocks noChangeArrowheads="1"/>
                        </wps:cNvSpPr>
                        <wps:spPr bwMode="auto">
                          <a:xfrm>
                            <a:off x="34963" y="16764"/>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363" name="Rectangle 1701"/>
                        <wps:cNvSpPr>
                          <a:spLocks noChangeArrowheads="1"/>
                        </wps:cNvSpPr>
                        <wps:spPr bwMode="auto">
                          <a:xfrm>
                            <a:off x="36005" y="16569"/>
                            <a:ext cx="1159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18565" w14:textId="77777777" w:rsidR="00B65834" w:rsidRDefault="00B65834" w:rsidP="00B65834">
                              <w:proofErr w:type="spellStart"/>
                              <w:proofErr w:type="gramStart"/>
                              <w:r>
                                <w:rPr>
                                  <w:sz w:val="20"/>
                                </w:rPr>
                                <w:t>cinnamyl</w:t>
                              </w:r>
                              <w:proofErr w:type="spellEnd"/>
                              <w:proofErr w:type="gramEnd"/>
                              <w:r>
                                <w:rPr>
                                  <w:sz w:val="20"/>
                                </w:rPr>
                                <w:t xml:space="preserve"> alcohol</w:t>
                              </w:r>
                            </w:p>
                          </w:txbxContent>
                        </wps:txbx>
                        <wps:bodyPr rot="0" vert="horz" wrap="square" lIns="0" tIns="0" rIns="0" bIns="0" anchor="t" anchorCtr="0" upright="1">
                          <a:noAutofit/>
                        </wps:bodyPr>
                      </wps:wsp>
                      <wps:wsp>
                        <wps:cNvPr id="48364" name="Shape 1702"/>
                        <wps:cNvSpPr>
                          <a:spLocks noChangeArrowheads="1"/>
                        </wps:cNvSpPr>
                        <wps:spPr bwMode="auto">
                          <a:xfrm>
                            <a:off x="0" y="0"/>
                            <a:ext cx="45948" cy="27386"/>
                          </a:xfrm>
                          <a:custGeom>
                            <a:avLst/>
                            <a:gdLst>
                              <a:gd name="T0" fmla="*/ 45948 w 4594860"/>
                              <a:gd name="T1" fmla="*/ 0 h 2738691"/>
                              <a:gd name="T2" fmla="*/ 45948 w 4594860"/>
                              <a:gd name="T3" fmla="*/ 27386 h 2738691"/>
                              <a:gd name="T4" fmla="*/ 0 w 4594860"/>
                              <a:gd name="T5" fmla="*/ 27386 h 2738691"/>
                              <a:gd name="T6" fmla="*/ 0 w 4594860"/>
                              <a:gd name="T7" fmla="*/ 0 h 27386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94860" h="2738691">
                                <a:moveTo>
                                  <a:pt x="4594860" y="0"/>
                                </a:moveTo>
                                <a:lnTo>
                                  <a:pt x="4594860" y="2738691"/>
                                </a:lnTo>
                                <a:lnTo>
                                  <a:pt x="0" y="2738691"/>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22226A7E" id="Group 37902" o:spid="_x0000_s1287" style="width:366.1pt;height:218.55pt;mso-position-horizontal-relative:char;mso-position-vertical-relative:line" coordsize="46493,2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">
                <v:rect id="Rectangle 1426" o:spid="_x0000_s1288" style="position:absolute;left:46112;top:2606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" filled="f" stroked="f">
                  <v:textbox inset="0,0,0,0">
                    <w:txbxContent>
                      <w:p w14:paraId="772579AF" w14:textId="77777777" w:rsidR="00B65834" w:rsidRDefault="00B65834" w:rsidP="00B65834"/>
                    </w:txbxContent>
                  </v:textbox>
                </v:rect>
                <v:shape id="Shape 1591" o:spid="_x0000_s1289" style="position:absolute;left:5340;top:1402;width:0;height:20109;visibility:visible;mso-wrap-style:square;v-text-anchor:top" coordsize="0,2010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" path="m,2010918l,e" filled="f" fillcolor="black" strokecolor="#868686">
                  <v:fill opacity="0"/>
                  <v:path o:connecttype="custom" o:connectlocs="0,201;0,0" o:connectangles="0,0"/>
                </v:shape>
                <v:shape id="Shape 1592" o:spid="_x0000_s1290" style="position:absolute;left:4937;top:2151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" path="m,l40259,e" filled="f" fillcolor="black" strokecolor="#868686">
                  <v:fill opacity="0"/>
                  <v:path o:connecttype="custom" o:connectlocs="0,0;4,0" o:connectangles="0,0"/>
                </v:shape>
                <v:shape id="Shape 1593" o:spid="_x0000_s1291" style="position:absolute;left:4937;top:1816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" path="m,l40259,e" filled="f" fillcolor="black" strokecolor="#868686">
                  <v:fill opacity="0"/>
                  <v:path o:connecttype="custom" o:connectlocs="0,0;4,0" o:connectangles="0,0"/>
                </v:shape>
                <v:shape id="Shape 1594" o:spid="_x0000_s1292" style="position:absolute;left:4937;top:1481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" path="m,l40259,e" filled="f" fillcolor="black" strokecolor="#868686">
                  <v:fill opacity="0"/>
                  <v:path o:connecttype="custom" o:connectlocs="0,0;4,0" o:connectangles="0,0"/>
                </v:shape>
                <v:shape id="Shape 1595" o:spid="_x0000_s1293" style="position:absolute;left:4937;top:1146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" path="m,l40259,e" filled="f" fillcolor="black" strokecolor="#868686">
                  <v:fill opacity="0"/>
                  <v:path o:connecttype="custom" o:connectlocs="0,0;4,0" o:connectangles="0,0"/>
                </v:shape>
                <v:shape id="Shape 1596" o:spid="_x0000_s1294" style="position:absolute;left:4937;top:810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" path="m,l40259,e" filled="f" fillcolor="black" strokecolor="#868686">
                  <v:fill opacity="0"/>
                  <v:path o:connecttype="custom" o:connectlocs="0,0;4,0" o:connectangles="0,0"/>
                </v:shape>
                <v:shape id="Shape 1597" o:spid="_x0000_s1295" style="position:absolute;left:4937;top:475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" path="m,l40259,e" filled="f" fillcolor="black" strokecolor="#868686">
                  <v:fill opacity="0"/>
                  <v:path o:connecttype="custom" o:connectlocs="0,0;4,0" o:connectangles="0,0"/>
                </v:shape>
                <v:shape id="Shape 1598" o:spid="_x0000_s1296" style="position:absolute;left:4937;top:140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" path="m,l40259,e" filled="f" fillcolor="black" strokecolor="#868686">
                  <v:fill opacity="0"/>
                  <v:path o:connecttype="custom" o:connectlocs="0,0;4,0" o:connectangles="0,0"/>
                </v:shape>
                <v:shape id="Shape 1599" o:spid="_x0000_s1297" style="position:absolute;left:5340;top:21511;width:26813;height:1;visibility:visible;mso-wrap-style:square;v-text-anchor:top" coordsize="268135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" path="m,l2681351,127e" filled="f" fillcolor="black" strokecolor="#868686">
                  <v:fill opacity="0"/>
                  <v:path o:connecttype="custom" o:connectlocs="0,0;268,0" o:connectangles="0,0"/>
                </v:shape>
                <v:shape id="Shape 1600" o:spid="_x0000_s1298" style="position:absolute;left:5340;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" path="m,l,40387e" filled="f" fillcolor="black" strokecolor="#868686">
                  <v:fill opacity="0"/>
                  <v:path o:connecttype="custom" o:connectlocs="0,0;0,4" o:connectangles="0,0"/>
                </v:shape>
                <v:shape id="Shape 1601" o:spid="_x0000_s1299" style="position:absolute;left:10701;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" path="m,l,40387e" filled="f" fillcolor="black" strokecolor="#868686">
                  <v:fill opacity="0"/>
                  <v:path o:connecttype="custom" o:connectlocs="0,0;0,4" o:connectangles="0,0"/>
                </v:shape>
                <v:shape id="Shape 1602" o:spid="_x0000_s1300" style="position:absolute;left:16065;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" path="m,l,40387e" filled="f" fillcolor="black" strokecolor="#868686">
                  <v:fill opacity="0"/>
                  <v:path o:connecttype="custom" o:connectlocs="0,0;0,4" o:connectangles="0,0"/>
                </v:shape>
                <v:shape id="Shape 1603" o:spid="_x0000_s1301" style="position:absolute;left:21429;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" path="m,l,40387e" filled="f" fillcolor="black" strokecolor="#868686">
                  <v:fill opacity="0"/>
                  <v:path o:connecttype="custom" o:connectlocs="0,0;0,4" o:connectangles="0,0"/>
                </v:shape>
                <v:shape id="Shape 1604" o:spid="_x0000_s1302" style="position:absolute;left:26794;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" path="m,l,40387e" filled="f" fillcolor="black" strokecolor="#868686">
                  <v:fill opacity="0"/>
                  <v:path o:connecttype="custom" o:connectlocs="0,0;0,4" o:connectangles="0,0"/>
                </v:shape>
                <v:shape id="Shape 1605" o:spid="_x0000_s1303" style="position:absolute;left:32153;top:21511;width:0;height:403;visibility:visible;mso-wrap-style:square;v-text-anchor:top" coordsize="0,4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" path="m,l,40387e" filled="f" fillcolor="black" strokecolor="#868686">
                  <v:fill opacity="0"/>
                  <v:path o:connecttype="custom" o:connectlocs="0,0;0,4" o:connectangles="0,0"/>
                </v:shape>
                <v:shape id="Shape 49293" o:spid="_x0000_s1304" style="position:absolute;left:6233;top:1180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" path="m,l85344,r,85344l,85344,,e" fillcolor="#c0504d" stroked="f" strokeweight="0">
                  <v:stroke opacity="0"/>
                  <v:path o:connecttype="custom" o:connectlocs="0,0;9,0;9,9;0,9;0,0" o:connectangles="0,0,0,0,0"/>
                </v:shape>
                <v:shape id="Shape 1607" o:spid="_x0000_s1305" style="position:absolute;left:6233;top:1180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94" o:spid="_x0000_s1306" style="position:absolute;left:12938;top:1024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" path="m,l85344,r,85344l,85344,,e" fillcolor="#c0504d" stroked="f" strokeweight="0">
                  <v:stroke opacity="0"/>
                  <v:path o:connecttype="custom" o:connectlocs="0,0;9,0;9,9;0,9;0,0" o:connectangles="0,0,0,0,0"/>
                </v:shape>
                <v:shape id="Shape 1609" o:spid="_x0000_s1307" style="position:absolute;left:12938;top:1024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" path="m,85344r85344,l85344,,,,,85344xe" filled="f" fillcolor="black" strokecolor="#be4b48" strokeweight=".72pt">
                  <v:fill opacity="0"/>
                  <v:path o:connecttype="custom" o:connectlocs="0,9;9,9;9,0;0,0" o:connectangles="0,0,0,0"/>
                </v:shape>
                <v:shape id="Shape 49295" o:spid="_x0000_s1308" style="position:absolute;left:16413;top:94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" path="m,l85344,r,85344l,85344,,e" fillcolor="#c0504d" stroked="f" strokeweight="0">
                  <v:stroke opacity="0"/>
                  <v:path o:connecttype="custom" o:connectlocs="0,0;9,0;9,9;0,9;0,0" o:connectangles="0,0,0,0,0"/>
                </v:shape>
                <v:shape id="Shape 1611" o:spid="_x0000_s1309" style="position:absolute;left:16413;top:94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" path="m,85344r85344,l85344,,,,,85344xe" filled="f" fillcolor="black" strokecolor="#be4b48" strokeweight=".72pt">
                  <v:fill opacity="0"/>
                  <v:path o:connecttype="custom" o:connectlocs="0,9;9,9;9,0;0,0" o:connectangles="0,0,0,0"/>
                </v:shape>
                <v:shape id="Shape 49296" o:spid="_x0000_s1310" style="position:absolute;left:19613;top:87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" path="m,l85344,r,85344l,85344,,e" fillcolor="#c0504d" stroked="f" strokeweight="0">
                  <v:stroke opacity="0"/>
                  <v:path o:connecttype="custom" o:connectlocs="0,0;9,0;9,9;0,9;0,0" o:connectangles="0,0,0,0,0"/>
                </v:shape>
                <v:shape id="Shape 1613" o:spid="_x0000_s1311" style="position:absolute;left:19613;top:87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97" o:spid="_x0000_s1312" style="position:absolute;left:23119;top:640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" path="m,l85344,r,85344l,85344,,e" fillcolor="#c0504d" stroked="f" strokeweight="0">
                  <v:stroke opacity="0"/>
                  <v:path o:connecttype="custom" o:connectlocs="0,0;9,0;9,9;0,9;0,0" o:connectangles="0,0,0,0,0"/>
                </v:shape>
                <v:shape id="Shape 1615" o:spid="_x0000_s1313" style="position:absolute;left:23119;top:640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298" o:spid="_x0000_s1314" style="position:absolute;left:26319;top:387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" path="m,l85344,r,85344l,85344,,e" fillcolor="#c0504d" stroked="f" strokeweight="0">
                  <v:stroke opacity="0"/>
                  <v:path o:connecttype="custom" o:connectlocs="0,0;9,0;9,9;0,9;0,0" o:connectangles="0,0,0,0,0"/>
                </v:shape>
                <v:shape id="Shape 1617" o:spid="_x0000_s1315" style="position:absolute;left:26319;top:387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" path="m,85344r85344,l85344,,,,,85344xe" filled="f" fillcolor="black" strokecolor="#be4b48" strokeweight=".72pt">
                  <v:fill opacity="0"/>
                  <v:path o:connecttype="custom" o:connectlocs="0,9;9,9;9,0;0,0" o:connectangles="0,0,0,0"/>
                </v:shape>
                <v:shape id="Shape 1618" o:spid="_x0000_s1316" style="position:absolute;left:6263;top:1875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" path="m42672,l85344,42672,42672,85344,,42672,42672,xe" fillcolor="#4f81bd" stroked="f" strokeweight="0">
                  <v:stroke opacity="0"/>
                  <v:path o:connecttype="custom" o:connectlocs="4,0;9,4;4,9;0,4;4,0" o:connectangles="0,0,0,0,0"/>
                </v:shape>
                <v:shape id="Shape 1619" o:spid="_x0000_s1317" style="position:absolute;left:6263;top:1875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" path="m42672,l85344,42672,42672,85344,,42672,42672,xe" filled="f" fillcolor="black" strokecolor="#4a7ebb" strokeweight=".72pt">
                  <v:fill opacity="0"/>
                  <v:path o:connecttype="custom" o:connectlocs="4,0;9,4;4,9;0,4" o:connectangles="0,0,0,0"/>
                </v:shape>
                <v:shape id="Shape 1620" o:spid="_x0000_s1318" style="position:absolute;left:12969;top:1799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" path="m42672,l85344,42672,42672,85344,,42672,42672,xe" fillcolor="#4f81bd" stroked="f" strokeweight="0">
                  <v:stroke opacity="0"/>
                  <v:path o:connecttype="custom" o:connectlocs="4,0;9,4;4,9;0,4;4,0" o:connectangles="0,0,0,0,0"/>
                </v:shape>
                <v:shape id="Shape 1621" o:spid="_x0000_s1319" style="position:absolute;left:12969;top:1799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1622" o:spid="_x0000_s1320" style="position:absolute;left:16443;top:1646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" path="m42672,l85344,42672,42672,85344,,42672,42672,xe" fillcolor="#4f81bd" stroked="f" strokeweight="0">
                  <v:stroke opacity="0"/>
                  <v:path o:connecttype="custom" o:connectlocs="4,0;9,4;4,9;0,4;4,0" o:connectangles="0,0,0,0,0"/>
                </v:shape>
                <v:shape id="Shape 1623" o:spid="_x0000_s1321" style="position:absolute;left:16443;top:1646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" path="m42672,l85344,42672,42672,85344,,42672,42672,xe" filled="f" fillcolor="black" strokecolor="#4a7ebb" strokeweight=".72pt">
                  <v:fill opacity="0"/>
                  <v:path o:connecttype="custom" o:connectlocs="4,0;9,4;4,9;0,4" o:connectangles="0,0,0,0"/>
                </v:shape>
                <v:shape id="Shape 1624" o:spid="_x0000_s1322" style="position:absolute;left:19644;top:1457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" path="m42672,l85344,42672,42672,85344,,42672,42672,xe" fillcolor="#4f81bd" stroked="f" strokeweight="0">
                  <v:stroke opacity="0"/>
                  <v:path o:connecttype="custom" o:connectlocs="4,0;9,4;4,9;0,4;4,0" o:connectangles="0,0,0,0,0"/>
                </v:shape>
                <v:shape id="Shape 1625" o:spid="_x0000_s1323" style="position:absolute;left:19644;top:1457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1626" o:spid="_x0000_s1324" style="position:absolute;left:6263;top:201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" path="m42672,l85344,85344,,85344,42672,xe" fillcolor="#9bbb59" stroked="f" strokeweight="0">
                  <v:stroke opacity="0"/>
                  <v:path o:connecttype="custom" o:connectlocs="4,0;9,9;0,9;4,0" o:connectangles="0,0,0,0"/>
                </v:shape>
                <v:shape id="Shape 1627" o:spid="_x0000_s1325" style="position:absolute;left:6263;top:201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628" o:spid="_x0000_s1326" style="position:absolute;left:12969;top:196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" path="m42672,l85344,85344,,85344,42672,xe" fillcolor="#9bbb59" stroked="f" strokeweight="0">
                  <v:stroke opacity="0"/>
                  <v:path o:connecttype="custom" o:connectlocs="4,0;9,9;0,9;4,0" o:connectangles="0,0,0,0"/>
                </v:shape>
                <v:shape id="Shape 1629" o:spid="_x0000_s1327" style="position:absolute;left:12969;top:196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" path="m42672,l85344,85344,,85344,42672,xe" filled="f" fillcolor="black" strokecolor="#98b954" strokeweight=".72pt">
                  <v:fill opacity="0"/>
                  <v:path o:connecttype="custom" o:connectlocs="4,0;9,9;0,9" o:connectangles="0,0,0"/>
                </v:shape>
                <v:shape id="Shape 1630" o:spid="_x0000_s1328" style="position:absolute;left:16443;top:1930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" path="m42672,l85344,85344,,85344,42672,xe" fillcolor="#9bbb59" stroked="f" strokeweight="0">
                  <v:stroke opacity="0"/>
                  <v:path o:connecttype="custom" o:connectlocs="4,0;9,9;0,9;4,0" o:connectangles="0,0,0,0"/>
                </v:shape>
                <v:shape id="Shape 1631" o:spid="_x0000_s1329" style="position:absolute;left:16443;top:1930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" path="m42672,l85344,85344,,85344,42672,xe" filled="f" fillcolor="black" strokecolor="#98b954" strokeweight=".72pt">
                  <v:fill opacity="0"/>
                  <v:path o:connecttype="custom" o:connectlocs="4,0;9,9;0,9" o:connectangles="0,0,0"/>
                </v:shape>
                <v:shape id="Shape 1632" o:spid="_x0000_s1330" style="position:absolute;left:19644;top:1905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" path="m42672,l85344,85344,,85344,42672,xe" fillcolor="#9bbb59" stroked="f" strokeweight="0">
                  <v:stroke opacity="0"/>
                  <v:path o:connecttype="custom" o:connectlocs="4,0;9,9;0,9;4,0" o:connectangles="0,0,0,0"/>
                </v:shape>
                <v:shape id="Shape 1633" o:spid="_x0000_s1331" style="position:absolute;left:19644;top:1905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634" o:spid="_x0000_s1332" style="position:absolute;left:23149;top:187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" path="m42672,l85344,85344,,85344,42672,xe" fillcolor="#9bbb59" stroked="f" strokeweight="0">
                  <v:stroke opacity="0"/>
                  <v:path o:connecttype="custom" o:connectlocs="4,0;9,9;0,9;4,0" o:connectangles="0,0,0,0"/>
                </v:shape>
                <v:shape id="Shape 1635" o:spid="_x0000_s1333" style="position:absolute;left:23149;top:187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636" o:spid="_x0000_s1334" style="position:absolute;left:26349;top:176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" path="m42672,l85344,85344,,85344,42672,xe" fillcolor="#9bbb59" stroked="f" strokeweight="0">
                  <v:stroke opacity="0"/>
                  <v:path o:connecttype="custom" o:connectlocs="4,0;9,9;0,9;4,0" o:connectangles="0,0,0,0"/>
                </v:shape>
                <v:shape id="Shape 1637" o:spid="_x0000_s1335" style="position:absolute;left:26349;top:176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1638" o:spid="_x0000_s1336" style="position:absolute;left:6248;top:2131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" path="m,44196l44196,,88392,44196,,44196xe" fillcolor="#8064a2" stroked="f" strokeweight="0">
                  <v:stroke opacity="0"/>
                  <v:path o:connecttype="custom" o:connectlocs="0,4;4,0;9,4" o:connectangles="0,0,0"/>
                </v:shape>
                <v:shape id="Shape 1639" o:spid="_x0000_s1337" style="position:absolute;left:6248;top:20871;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" path="m88392,l44196,44197,,,88392,xe" fillcolor="#8064a2" stroked="f" strokeweight="0">
                  <v:stroke opacity="0"/>
                  <v:path o:connecttype="custom" o:connectlocs="9,0;4,4;0,0" o:connectangles="0,0,0"/>
                </v:shape>
                <v:shape id="Shape 1640" o:spid="_x0000_s1338" style="position:absolute;left:6248;top:2087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" path="m88392,88392l,e" filled="f" fillcolor="black" strokecolor="#7d60a0" strokeweight=".72pt">
                  <v:fill opacity="0"/>
                  <v:path o:connecttype="custom" o:connectlocs="9,9;0,0" o:connectangles="0,0"/>
                </v:shape>
                <v:shape id="Shape 1641" o:spid="_x0000_s1339" style="position:absolute;left:6248;top:2087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" path="m,88392l88392,e" filled="f" fillcolor="black" strokecolor="#7d60a0" strokeweight=".72pt">
                  <v:fill opacity="0"/>
                  <v:path o:connecttype="custom" o:connectlocs="0,9;9,0" o:connectangles="0,0"/>
                </v:shape>
                <v:shape id="Shape 1642" o:spid="_x0000_s1340" style="position:absolute;left:12954;top:2100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" path="m,44196l44196,,88392,44196,,44196xe" fillcolor="#8064a2" stroked="f" strokeweight="0">
                  <v:stroke opacity="0"/>
                  <v:path o:connecttype="custom" o:connectlocs="0,4;4,0;9,4" o:connectangles="0,0,0"/>
                </v:shape>
                <v:shape id="Shape 1643" o:spid="_x0000_s1341" style="position:absolute;left:12954;top:2056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" path="m88392,l44196,44196,,,88392,xe" fillcolor="#8064a2" stroked="f" strokeweight="0">
                  <v:stroke opacity="0"/>
                  <v:path o:connecttype="custom" o:connectlocs="9,0;4,4;0,0" o:connectangles="0,0,0"/>
                </v:shape>
                <v:shape id="Shape 1644" o:spid="_x0000_s1342" style="position:absolute;left:12954;top:2056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" path="m88392,88392l,e" filled="f" fillcolor="black" strokecolor="#7d60a0" strokeweight=".72pt">
                  <v:fill opacity="0"/>
                  <v:path o:connecttype="custom" o:connectlocs="9,9;0,0" o:connectangles="0,0"/>
                </v:shape>
                <v:shape id="Shape 1645" o:spid="_x0000_s1343" style="position:absolute;left:12954;top:2056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" path="m,88392l88392,e" filled="f" fillcolor="black" strokecolor="#7d60a0" strokeweight=".72pt">
                  <v:fill opacity="0"/>
                  <v:path o:connecttype="custom" o:connectlocs="0,9;9,0" o:connectangles="0,0"/>
                </v:shape>
                <v:shape id="Shape 1646" o:spid="_x0000_s1344" style="position:absolute;left:16428;top:20826;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" path="m,44197l44196,,88392,44197,,44197xe" fillcolor="#8064a2" stroked="f" strokeweight="0">
                  <v:stroke opacity="0"/>
                  <v:path o:connecttype="custom" o:connectlocs="0,4;4,0;9,4" o:connectangles="0,0,0"/>
                </v:shape>
                <v:shape id="Shape 1647" o:spid="_x0000_s1345" style="position:absolute;left:16428;top:2038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" path="m88392,l44196,44196,,,88392,xe" fillcolor="#8064a2" stroked="f" strokeweight="0">
                  <v:stroke opacity="0"/>
                  <v:path o:connecttype="custom" o:connectlocs="9,0;4,4;0,0" o:connectangles="0,0,0"/>
                </v:shape>
                <v:shape id="Shape 1648" o:spid="_x0000_s1346" style="position:absolute;left:16428;top:2038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" path="m88392,88392l,e" filled="f" fillcolor="black" strokecolor="#7d60a0" strokeweight=".72pt">
                  <v:fill opacity="0"/>
                  <v:path o:connecttype="custom" o:connectlocs="9,9;0,0" o:connectangles="0,0"/>
                </v:shape>
                <v:shape id="Shape 1649" o:spid="_x0000_s1347" style="position:absolute;left:16428;top:2038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" path="m,88392l88392,e" filled="f" fillcolor="black" strokecolor="#7d60a0" strokeweight=".72pt">
                  <v:fill opacity="0"/>
                  <v:path o:connecttype="custom" o:connectlocs="0,9;9,0" o:connectangles="0,0"/>
                </v:shape>
                <v:shape id="Shape 1650" o:spid="_x0000_s1348" style="position:absolute;left:19629;top:2064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" path="m,44196l44196,,88392,44196,,44196xe" fillcolor="#8064a2" stroked="f" strokeweight="0">
                  <v:stroke opacity="0"/>
                  <v:path o:connecttype="custom" o:connectlocs="0,4;4,0;9,4" o:connectangles="0,0,0"/>
                </v:shape>
                <v:shape id="Shape 1651" o:spid="_x0000_s1349" style="position:absolute;left:19629;top:2020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" path="m88392,l44196,44196,,,88392,xe" fillcolor="#8064a2" stroked="f" strokeweight="0">
                  <v:stroke opacity="0"/>
                  <v:path o:connecttype="custom" o:connectlocs="9,0;4,4;0,0" o:connectangles="0,0,0"/>
                </v:shape>
                <v:shape id="Shape 1652" o:spid="_x0000_s1350" style="position:absolute;left:19629;top:2020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" path="m88392,88392l,e" filled="f" fillcolor="black" strokecolor="#7d60a0" strokeweight=".72pt">
                  <v:fill opacity="0"/>
                  <v:path o:connecttype="custom" o:connectlocs="9,9;0,0" o:connectangles="0,0"/>
                </v:shape>
                <v:shape id="Shape 1653" o:spid="_x0000_s1351" style="position:absolute;left:19629;top:2020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" path="m,88392l88392,e" filled="f" fillcolor="black" strokecolor="#7d60a0" strokeweight=".72pt">
                  <v:fill opacity="0"/>
                  <v:path o:connecttype="custom" o:connectlocs="0,9;9,0" o:connectangles="0,0"/>
                </v:shape>
                <v:shape id="Shape 1654" o:spid="_x0000_s1352" style="position:absolute;left:23134;top:2055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" path="m,44196l44196,,88392,44196,,44196xe" fillcolor="#8064a2" stroked="f" strokeweight="0">
                  <v:stroke opacity="0"/>
                  <v:path o:connecttype="custom" o:connectlocs="0,4;4,0;9,4" o:connectangles="0,0,0"/>
                </v:shape>
                <v:shape id="Shape 1655" o:spid="_x0000_s1353" style="position:absolute;left:23134;top:20109;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" path="m88392,l44196,44197,,,88392,xe" fillcolor="#8064a2" stroked="f" strokeweight="0">
                  <v:stroke opacity="0"/>
                  <v:path o:connecttype="custom" o:connectlocs="9,0;4,4;0,0" o:connectangles="0,0,0"/>
                </v:shape>
                <v:shape id="Shape 1656" o:spid="_x0000_s1354" style="position:absolute;left:23134;top:2010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" path="m88392,88392l,e" filled="f" fillcolor="black" strokecolor="#7d60a0" strokeweight=".72pt">
                  <v:fill opacity="0"/>
                  <v:path o:connecttype="custom" o:connectlocs="9,9;0,0" o:connectangles="0,0"/>
                </v:shape>
                <v:shape id="Shape 1657" o:spid="_x0000_s1355" style="position:absolute;left:23134;top:2010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" path="m,88392l88392,e" filled="f" fillcolor="black" strokecolor="#7d60a0" strokeweight=".72pt">
                  <v:fill opacity="0"/>
                  <v:path o:connecttype="custom" o:connectlocs="0,9;9,0" o:connectangles="0,0"/>
                </v:shape>
                <v:shape id="Shape 1658" o:spid="_x0000_s1356" style="position:absolute;left:26334;top:20399;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" path="m,44197l44196,,88392,44197,,44197xe" fillcolor="#8064a2" stroked="f" strokeweight="0">
                  <v:stroke opacity="0"/>
                  <v:path o:connecttype="custom" o:connectlocs="0,4;4,0;9,4" o:connectangles="0,0,0"/>
                </v:shape>
                <v:shape id="Shape 1659" o:spid="_x0000_s1357" style="position:absolute;left:26334;top:1995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" path="m88392,l44196,44196,,,88392,xe" fillcolor="#8064a2" stroked="f" strokeweight="0">
                  <v:stroke opacity="0"/>
                  <v:path o:connecttype="custom" o:connectlocs="9,0;4,4;0,0" o:connectangles="0,0,0"/>
                </v:shape>
                <v:shape id="Shape 1660" o:spid="_x0000_s1358" style="position:absolute;left:26334;top:1995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" path="m88392,88392l,e" filled="f" fillcolor="black" strokecolor="#7d60a0" strokeweight=".72pt">
                  <v:fill opacity="0"/>
                  <v:path o:connecttype="custom" o:connectlocs="9,9;0,0" o:connectangles="0,0"/>
                </v:shape>
                <v:shape id="Shape 1661" o:spid="_x0000_s1359" style="position:absolute;left:26334;top:1995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" path="m,88392l88392,e" filled="f" fillcolor="black" strokecolor="#7d60a0" strokeweight=".72pt">
                  <v:fill opacity="0"/>
                  <v:path o:connecttype="custom" o:connectlocs="0,9;9,0" o:connectangles="0,0"/>
                </v:shape>
                <v:shape id="Shape 1662" o:spid="_x0000_s1360" style="position:absolute;left:6681;top:5565;width:20109;height:7513;visibility:visible;mso-wrap-style:square;v-text-anchor:top" coordsize="2010918,7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" path="m,751332l2010918,e" filled="f" fillcolor="black">
                  <v:fill opacity="0"/>
                  <v:stroke endcap="round"/>
                  <v:path o:connecttype="custom" o:connectlocs="0,75;201,0" o:connectangles="0,0"/>
                </v:shape>
                <v:shape id="Shape 1663" o:spid="_x0000_s1361" style="position:absolute;left:6681;top:15625;width:13406;height:4037;visibility:visible;mso-wrap-style:square;v-text-anchor:top" coordsize="1340612,4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" path="m,403734l1340612,e" filled="f" fillcolor="black">
                  <v:fill opacity="0"/>
                  <v:stroke endcap="round"/>
                  <v:path o:connecttype="custom" o:connectlocs="0,40;134,0" o:connectangles="0,0"/>
                </v:shape>
                <v:shape id="Shape 1664" o:spid="_x0000_s1362" style="position:absolute;left:6681;top:18569;width:20109;height:2235;visibility:visible;mso-wrap-style:square;v-text-anchor:top" coordsize="2010918,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" path="m,223520l2010918,e" filled="f" fillcolor="black">
                  <v:fill opacity="0"/>
                  <v:stroke endcap="round"/>
                  <v:path o:connecttype="custom" o:connectlocs="0,22;201,0" o:connectangles="0,0"/>
                </v:shape>
                <v:shape id="Shape 1665" o:spid="_x0000_s1363" style="position:absolute;left:6681;top:20396;width:20109;height:905;visibility:visible;mso-wrap-style:square;v-text-anchor:top" coordsize="2010918,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" path="m,90551l2010918,e" filled="f" fillcolor="black">
                  <v:fill opacity="0"/>
                  <v:stroke endcap="round"/>
                  <v:path o:connecttype="custom" o:connectlocs="0,9;201,0" o:connectangles="0,0"/>
                </v:shape>
                <v:rect id="Rectangle 1666" o:spid="_x0000_s1364" style="position:absolute;left:3525;top:20949;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c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" filled="f" stroked="f">
                  <v:textbox inset="0,0,0,0">
                    <w:txbxContent>
                      <w:p w14:paraId="73BA1F1E" w14:textId="77777777" w:rsidR="00B65834" w:rsidRDefault="00B65834" w:rsidP="00B65834">
                        <w:r>
                          <w:rPr>
                            <w:sz w:val="20"/>
                          </w:rPr>
                          <w:t>0</w:t>
                        </w:r>
                      </w:p>
                    </w:txbxContent>
                  </v:textbox>
                </v:rect>
                <v:rect id="Rectangle 1667" o:spid="_x0000_s1365" style="position:absolute;left:3525;top:17596;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" filled="f" stroked="f">
                  <v:textbox inset="0,0,0,0">
                    <w:txbxContent>
                      <w:p w14:paraId="4648AC12" w14:textId="77777777" w:rsidR="00B65834" w:rsidRDefault="00B65834" w:rsidP="00B65834">
                        <w:r>
                          <w:rPr>
                            <w:sz w:val="20"/>
                          </w:rPr>
                          <w:t>1</w:t>
                        </w:r>
                      </w:p>
                    </w:txbxContent>
                  </v:textbox>
                </v:rect>
                <v:rect id="Rectangle 1668" o:spid="_x0000_s1366" style="position:absolute;left:3525;top:1424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" filled="f" stroked="f">
                  <v:textbox inset="0,0,0,0">
                    <w:txbxContent>
                      <w:p w14:paraId="6CFE1736" w14:textId="77777777" w:rsidR="00B65834" w:rsidRDefault="00B65834" w:rsidP="00B65834">
                        <w:r>
                          <w:rPr>
                            <w:sz w:val="20"/>
                          </w:rPr>
                          <w:t>2</w:t>
                        </w:r>
                      </w:p>
                    </w:txbxContent>
                  </v:textbox>
                </v:rect>
                <v:rect id="Rectangle 1669" o:spid="_x0000_s1367" style="position:absolute;left:3525;top:10890;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" filled="f" stroked="f">
                  <v:textbox inset="0,0,0,0">
                    <w:txbxContent>
                      <w:p w14:paraId="6ACD694D" w14:textId="77777777" w:rsidR="00B65834" w:rsidRDefault="00B65834" w:rsidP="00B65834">
                        <w:r>
                          <w:rPr>
                            <w:sz w:val="20"/>
                          </w:rPr>
                          <w:t>3</w:t>
                        </w:r>
                      </w:p>
                    </w:txbxContent>
                  </v:textbox>
                </v:rect>
                <v:rect id="Rectangle 1670" o:spid="_x0000_s1368" style="position:absolute;left:3525;top:7538;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" filled="f" stroked="f">
                  <v:textbox inset="0,0,0,0">
                    <w:txbxContent>
                      <w:p w14:paraId="654DA462" w14:textId="77777777" w:rsidR="00B65834" w:rsidRDefault="00B65834" w:rsidP="00B65834">
                        <w:r>
                          <w:rPr>
                            <w:sz w:val="20"/>
                          </w:rPr>
                          <w:t>4</w:t>
                        </w:r>
                      </w:p>
                    </w:txbxContent>
                  </v:textbox>
                </v:rect>
                <v:rect id="Rectangle 1671" o:spid="_x0000_s1369" style="position:absolute;left:3525;top:4185;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" filled="f" stroked="f">
                  <v:textbox inset="0,0,0,0">
                    <w:txbxContent>
                      <w:p w14:paraId="6EA835B7" w14:textId="77777777" w:rsidR="00B65834" w:rsidRDefault="00B65834" w:rsidP="00B65834">
                        <w:r>
                          <w:rPr>
                            <w:sz w:val="20"/>
                          </w:rPr>
                          <w:t>5</w:t>
                        </w:r>
                      </w:p>
                    </w:txbxContent>
                  </v:textbox>
                </v:rect>
                <v:rect id="Rectangle 1672" o:spid="_x0000_s1370" style="position:absolute;left:3525;top:832;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" filled="f" stroked="f">
                  <v:textbox inset="0,0,0,0">
                    <w:txbxContent>
                      <w:p w14:paraId="46219FD2" w14:textId="77777777" w:rsidR="00B65834" w:rsidRDefault="00B65834" w:rsidP="00B65834">
                        <w:r>
                          <w:rPr>
                            <w:sz w:val="20"/>
                          </w:rPr>
                          <w:t>6</w:t>
                        </w:r>
                      </w:p>
                    </w:txbxContent>
                  </v:textbox>
                </v:rect>
                <v:rect id="Rectangle 1673" o:spid="_x0000_s1371" style="position:absolute;left:4544;top:22596;width:216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" filled="f" stroked="f">
                  <v:textbox inset="0,0,0,0">
                    <w:txbxContent>
                      <w:p w14:paraId="12FD1C53" w14:textId="77777777" w:rsidR="00B65834" w:rsidRDefault="00B65834" w:rsidP="00B65834">
                        <w:r>
                          <w:rPr>
                            <w:sz w:val="20"/>
                          </w:rPr>
                          <w:t>0.2</w:t>
                        </w:r>
                      </w:p>
                    </w:txbxContent>
                  </v:textbox>
                </v:rect>
                <v:rect id="Rectangle 1674" o:spid="_x0000_s1372" style="position:absolute;left:9908;top:22596;width:216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" filled="f" stroked="f">
                  <v:textbox inset="0,0,0,0">
                    <w:txbxContent>
                      <w:p w14:paraId="1334583F" w14:textId="77777777" w:rsidR="00B65834" w:rsidRDefault="00B65834" w:rsidP="00B65834">
                        <w:r>
                          <w:rPr>
                            <w:sz w:val="20"/>
                          </w:rPr>
                          <w:t>0.4</w:t>
                        </w:r>
                      </w:p>
                    </w:txbxContent>
                  </v:textbox>
                </v:rect>
                <v:rect id="Rectangle 1675" o:spid="_x0000_s1373" style="position:absolute;left:15273;top:22596;width:216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" filled="f" stroked="f">
                  <v:textbox inset="0,0,0,0">
                    <w:txbxContent>
                      <w:p w14:paraId="5A2A3649" w14:textId="77777777" w:rsidR="00B65834" w:rsidRDefault="00B65834" w:rsidP="00B65834">
                        <w:r>
                          <w:rPr>
                            <w:sz w:val="20"/>
                          </w:rPr>
                          <w:t>0.6</w:t>
                        </w:r>
                      </w:p>
                    </w:txbxContent>
                  </v:textbox>
                </v:rect>
                <v:rect id="Rectangle 1676" o:spid="_x0000_s1374" style="position:absolute;left:20637;top:22596;width:216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" filled="f" stroked="f">
                  <v:textbox inset="0,0,0,0">
                    <w:txbxContent>
                      <w:p w14:paraId="207180B6" w14:textId="77777777" w:rsidR="00B65834" w:rsidRDefault="00B65834" w:rsidP="00B65834">
                        <w:r>
                          <w:rPr>
                            <w:sz w:val="20"/>
                          </w:rPr>
                          <w:t>0.8</w:t>
                        </w:r>
                      </w:p>
                    </w:txbxContent>
                  </v:textbox>
                </v:rect>
                <v:rect id="Rectangle 1677" o:spid="_x0000_s1375" style="position:absolute;left:26483;top:22596;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62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MIwHgxH83QlXQM5+AQAA//8DAFBLAQItABQABgAIAAAAIQDb4fbL7gAAAIUBAAATAAAAAAAA&#10;AAAAAAAAAAAAAABbQ29udGVudF9UeXBlc10ueG1sUEsBAi0AFAAGAAgAAAAhAFr0LFu/AAAAFQEA&#10;AAsAAAAAAAAAAAAAAAAAHwEAAF9yZWxzLy5yZWxzUEsBAi0AFAAGAAgAAAAhADDU/rbHAAAA3gAA&#10;AA8AAAAAAAAAAAAAAAAABwIAAGRycy9kb3ducmV2LnhtbFBLBQYAAAAAAwADALcAAAD7AgAAAAA=&#10;" filled="f" stroked="f">
                  <v:textbox inset="0,0,0,0">
                    <w:txbxContent>
                      <w:p w14:paraId="3D639910" w14:textId="77777777" w:rsidR="00B65834" w:rsidRDefault="00B65834" w:rsidP="00B65834">
                        <w:r>
                          <w:rPr>
                            <w:sz w:val="20"/>
                          </w:rPr>
                          <w:t>1</w:t>
                        </w:r>
                      </w:p>
                    </w:txbxContent>
                  </v:textbox>
                </v:rect>
                <v:rect id="Rectangle 1678" o:spid="_x0000_s1376" style="position:absolute;left:31366;top:22596;width:216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" filled="f" stroked="f">
                  <v:textbox inset="0,0,0,0">
                    <w:txbxContent>
                      <w:p w14:paraId="30F3D793" w14:textId="77777777" w:rsidR="00B65834" w:rsidRDefault="00B65834" w:rsidP="00B65834">
                        <w:r>
                          <w:rPr>
                            <w:sz w:val="20"/>
                          </w:rPr>
                          <w:t>1.2</w:t>
                        </w:r>
                      </w:p>
                    </w:txbxContent>
                  </v:textbox>
                </v:rect>
                <v:rect id="Rectangle 1679" o:spid="_x0000_s1377" style="position:absolute;left:-4617;top:9978;width:14673;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" filled="f" stroked="f">
                  <v:textbox style="layout-flow:vertical;mso-layout-flow-alt:bottom-to-top" inset="0,0,0,0">
                    <w:txbxContent>
                      <w:p w14:paraId="15A1F74D" w14:textId="77777777" w:rsidR="00B65834" w:rsidRDefault="00B65834" w:rsidP="00B65834">
                        <w:r>
                          <w:rPr>
                            <w:b/>
                            <w:sz w:val="20"/>
                          </w:rPr>
                          <w:t>Rate constant (k x 10</w:t>
                        </w:r>
                      </w:p>
                    </w:txbxContent>
                  </v:textbox>
                </v:rect>
                <v:rect id="Rectangle 1680" o:spid="_x0000_s1378" style="position:absolute;left:2065;top:6279;width:577;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" filled="f" stroked="f">
                  <v:textbox style="layout-flow:vertical;mso-layout-flow-alt:bottom-to-top" inset="0,0,0,0">
                    <w:txbxContent>
                      <w:p w14:paraId="0198F0BC" w14:textId="77777777" w:rsidR="00B65834" w:rsidRDefault="00B65834" w:rsidP="00B65834">
                        <w:r>
                          <w:rPr>
                            <w:b/>
                            <w:sz w:val="13"/>
                          </w:rPr>
                          <w:t>3</w:t>
                        </w:r>
                      </w:p>
                    </w:txbxContent>
                  </v:textbox>
                </v:rect>
                <v:rect id="Rectangle 1681" o:spid="_x0000_s1379" style="position:absolute;left:2379;top:5207;width:680;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" filled="f" stroked="f">
                  <v:textbox style="layout-flow:vertical;mso-layout-flow-alt:bottom-to-top" inset="0,0,0,0">
                    <w:txbxContent>
                      <w:p w14:paraId="635812C5" w14:textId="77777777" w:rsidR="00B65834" w:rsidRDefault="00B65834" w:rsidP="00B65834">
                        <w:proofErr w:type="gramStart"/>
                        <w:r>
                          <w:rPr>
                            <w:b/>
                            <w:sz w:val="20"/>
                          </w:rPr>
                          <w:t>s</w:t>
                        </w:r>
                        <w:proofErr w:type="gramEnd"/>
                      </w:p>
                    </w:txbxContent>
                  </v:textbox>
                </v:rect>
                <v:rect id="Rectangle 1682" o:spid="_x0000_s1380" style="position:absolute;left:2180;top:5141;width:348;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" filled="f" stroked="f">
                  <v:textbox style="layout-flow:vertical;mso-layout-flow-alt:bottom-to-top" inset="0,0,0,0">
                    <w:txbxContent>
                      <w:p w14:paraId="44D4EB6E" w14:textId="77777777" w:rsidR="00B65834" w:rsidRDefault="00B65834" w:rsidP="00B65834">
                        <w:r>
                          <w:rPr>
                            <w:b/>
                            <w:sz w:val="13"/>
                          </w:rPr>
                          <w:t>-</w:t>
                        </w:r>
                      </w:p>
                    </w:txbxContent>
                  </v:textbox>
                </v:rect>
                <v:rect id="Rectangle 1683" o:spid="_x0000_s1381" style="position:absolute;left:2065;top:4752;width:577;height:11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" filled="f" stroked="f">
                  <v:textbox style="layout-flow:vertical;mso-layout-flow-alt:bottom-to-top" inset="0,0,0,0">
                    <w:txbxContent>
                      <w:p w14:paraId="3758B46D" w14:textId="77777777" w:rsidR="00B65834" w:rsidRDefault="00B65834" w:rsidP="00B65834">
                        <w:r>
                          <w:rPr>
                            <w:b/>
                            <w:sz w:val="13"/>
                          </w:rPr>
                          <w:t>1</w:t>
                        </w:r>
                      </w:p>
                    </w:txbxContent>
                  </v:textbox>
                </v:rect>
                <v:rect id="Rectangle 36321" o:spid="_x0000_s1382" style="position:absolute;left:2066;top:3671;width:907;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" filled="f" stroked="f">
                  <v:textbox style="layout-flow:vertical;mso-layout-flow-alt:bottom-to-top" inset="0,0,0,0">
                    <w:txbxContent>
                      <w:p w14:paraId="610E8ECA" w14:textId="77777777" w:rsidR="00B65834" w:rsidRDefault="00B65834" w:rsidP="00B65834"/>
                    </w:txbxContent>
                  </v:textbox>
                </v:rect>
                <v:rect id="Rectangle 36320" o:spid="_x0000_s1383" style="position:absolute;left:2407;top:4013;width:907;height:1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" filled="f" stroked="f">
                  <v:textbox style="layout-flow:vertical;mso-layout-flow-alt:bottom-to-top" inset="0,0,0,0">
                    <w:txbxContent>
                      <w:p w14:paraId="0688C962" w14:textId="77777777" w:rsidR="00B65834" w:rsidRDefault="00B65834" w:rsidP="00B65834">
                        <w:r>
                          <w:rPr>
                            <w:b/>
                            <w:sz w:val="20"/>
                          </w:rPr>
                          <w:t>)</w:t>
                        </w:r>
                      </w:p>
                    </w:txbxContent>
                  </v:textbox>
                </v:rect>
                <v:rect id="Rectangle 36324" o:spid="_x0000_s1384" style="position:absolute;left:13837;top:24530;width:55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" filled="f" stroked="f">
                  <v:textbox inset="0,0,0,0">
                    <w:txbxContent>
                      <w:p w14:paraId="48A25A97" w14:textId="77777777" w:rsidR="00B65834" w:rsidRDefault="00B65834" w:rsidP="00B65834">
                        <w:r>
                          <w:rPr>
                            <w:b/>
                            <w:sz w:val="20"/>
                          </w:rPr>
                          <w:t>[</w:t>
                        </w:r>
                      </w:p>
                    </w:txbxContent>
                  </v:textbox>
                </v:rect>
                <v:rect id="Rectangle 36325" o:spid="_x0000_s1385" style="position:absolute;left:14262;top:24530;width:1159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" filled="f" stroked="f">
                  <v:textbox inset="0,0,0,0">
                    <w:txbxContent>
                      <w:p w14:paraId="177A3038" w14:textId="77777777" w:rsidR="00B65834" w:rsidRDefault="00B65834" w:rsidP="00B65834">
                        <w:r>
                          <w:rPr>
                            <w:b/>
                            <w:sz w:val="20"/>
                          </w:rPr>
                          <w:t xml:space="preserve">Alcohol] </w:t>
                        </w:r>
                        <w:proofErr w:type="spellStart"/>
                        <w:r>
                          <w:rPr>
                            <w:b/>
                            <w:sz w:val="20"/>
                          </w:rPr>
                          <w:t>mol</w:t>
                        </w:r>
                        <w:proofErr w:type="spellEnd"/>
                        <w:r>
                          <w:rPr>
                            <w:b/>
                            <w:sz w:val="20"/>
                          </w:rPr>
                          <w:t xml:space="preserve"> </w:t>
                        </w:r>
                        <w:proofErr w:type="spellStart"/>
                        <w:r>
                          <w:rPr>
                            <w:b/>
                            <w:sz w:val="20"/>
                          </w:rPr>
                          <w:t>dm</w:t>
                        </w:r>
                        <w:proofErr w:type="spellEnd"/>
                      </w:p>
                    </w:txbxContent>
                  </v:textbox>
                </v:rect>
                <v:rect id="Rectangle 1686" o:spid="_x0000_s1386" style="position:absolute;left:22984;top:24454;width:347;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hQ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" filled="f" stroked="f">
                  <v:textbox inset="0,0,0,0">
                    <w:txbxContent>
                      <w:p w14:paraId="45989442" w14:textId="77777777" w:rsidR="00B65834" w:rsidRDefault="00B65834" w:rsidP="00B65834">
                        <w:r>
                          <w:rPr>
                            <w:b/>
                            <w:sz w:val="13"/>
                          </w:rPr>
                          <w:t>-</w:t>
                        </w:r>
                      </w:p>
                    </w:txbxContent>
                  </v:textbox>
                </v:rect>
                <v:rect id="Rectangle 1687" o:spid="_x0000_s1387" style="position:absolute;left:23258;top:24454;width:575;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" filled="f" stroked="f">
                  <v:textbox inset="0,0,0,0">
                    <w:txbxContent>
                      <w:p w14:paraId="097C7F7F" w14:textId="77777777" w:rsidR="00B65834" w:rsidRDefault="00B65834" w:rsidP="00B65834">
                        <w:r>
                          <w:rPr>
                            <w:b/>
                            <w:sz w:val="13"/>
                          </w:rPr>
                          <w:t>3</w:t>
                        </w:r>
                      </w:p>
                    </w:txbxContent>
                  </v:textbox>
                </v:rect>
                <v:shape id="Shape 49299" o:spid="_x0000_s1388" style="position:absolute;left:34963;top:987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" path="m,l73152,r,73152l,73152,,e" fillcolor="#c0504d" stroked="f" strokeweight="0">
                  <v:stroke opacity="0" endcap="round"/>
                  <v:path o:connecttype="custom" o:connectlocs="0,0;7,0;7,7;0,7;0,0" o:connectangles="0,0,0,0,0"/>
                </v:shape>
                <v:shape id="Shape 1689" o:spid="_x0000_s1389" style="position:absolute;left:34963;top:987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" path="m,73152r73152,l73152,,,,,73152xe" filled="f" fillcolor="black" strokecolor="#be4b48">
                  <v:fill opacity="0"/>
                  <v:path o:connecttype="custom" o:connectlocs="0,7;7,7;7,0;0,0" o:connectangles="0,0,0,0"/>
                </v:shape>
                <v:rect id="Rectangle 36322" o:spid="_x0000_s1390" style="position:absolute;left:36005;top:9678;width:137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oNi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" filled="f" stroked="f">
                  <v:textbox inset="0,0,0,0">
                    <w:txbxContent>
                      <w:p w14:paraId="0833E49C" w14:textId="77777777" w:rsidR="00B65834" w:rsidRDefault="00B65834" w:rsidP="00B65834">
                        <w:r>
                          <w:rPr>
                            <w:sz w:val="20"/>
                          </w:rPr>
                          <w:t>2-</w:t>
                        </w:r>
                      </w:p>
                    </w:txbxContent>
                  </v:textbox>
                </v:rect>
                <v:rect id="Rectangle 36323" o:spid="_x0000_s1391" style="position:absolute;left:37046;top:9678;width:967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0V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" filled="f" stroked="f">
                  <v:textbox inset="0,0,0,0">
                    <w:txbxContent>
                      <w:p w14:paraId="49D5F45C" w14:textId="77777777" w:rsidR="00B65834" w:rsidRDefault="00B65834" w:rsidP="00B65834">
                        <w:proofErr w:type="spellStart"/>
                        <w:proofErr w:type="gramStart"/>
                        <w:r>
                          <w:rPr>
                            <w:sz w:val="20"/>
                          </w:rPr>
                          <w:t>chloroethanol</w:t>
                        </w:r>
                        <w:proofErr w:type="spellEnd"/>
                        <w:proofErr w:type="gramEnd"/>
                      </w:p>
                    </w:txbxContent>
                  </v:textbox>
                </v:rect>
                <v:shape id="Shape 49300" o:spid="_x0000_s1392" style="position:absolute;left:34978;top:121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" path="m36576,l73152,36576,36576,73152,,36576,36576,e" fillcolor="#4f81bd" stroked="f" strokeweight="0">
                  <v:stroke opacity="0"/>
                  <v:path o:connecttype="custom" o:connectlocs="4,0;7,4;4,7;0,4;4,0" o:connectangles="0,0,0,0,0"/>
                </v:shape>
                <v:shape id="Shape 1692" o:spid="_x0000_s1393" style="position:absolute;left:34978;top:121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" path="m36576,l73152,36576,36576,73152,,36576,36576,xe" filled="f" fillcolor="black" strokecolor="#4a7ebb" strokeweight=".72pt">
                  <v:fill opacity="0"/>
                  <v:path o:connecttype="custom" o:connectlocs="4,0;7,4;4,7;0,4" o:connectangles="0,0,0,0"/>
                </v:shape>
                <v:rect id="Rectangle 1693" o:spid="_x0000_s1394" style="position:absolute;left:36005;top:11976;width:674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" filled="f" stroked="f">
                  <v:textbox inset="0,0,0,0">
                    <w:txbxContent>
                      <w:p w14:paraId="300C5666" w14:textId="77777777" w:rsidR="00B65834" w:rsidRDefault="00B65834" w:rsidP="00B65834">
                        <w:proofErr w:type="gramStart"/>
                        <w:r>
                          <w:rPr>
                            <w:sz w:val="20"/>
                          </w:rPr>
                          <w:t>n-butanol</w:t>
                        </w:r>
                        <w:proofErr w:type="gramEnd"/>
                      </w:p>
                    </w:txbxContent>
                  </v:textbox>
                </v:rect>
                <v:shape id="Shape 1694" o:spid="_x0000_s1395" style="position:absolute;left:34978;top:1446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" path="m36576,l73152,73152,,73152,36576,xe" fillcolor="#9bbb59" stroked="f" strokeweight="0">
                  <v:stroke opacity="0"/>
                  <v:path o:connecttype="custom" o:connectlocs="4,0;7,7;0,7;4,0" o:connectangles="0,0,0,0"/>
                </v:shape>
                <v:shape id="Shape 1695" o:spid="_x0000_s1396" style="position:absolute;left:34978;top:1446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" path="m36576,l73152,73152,,73152,36576,xe" filled="f" fillcolor="black" strokecolor="#98b954" strokeweight=".72pt">
                  <v:fill opacity="0"/>
                  <v:path o:connecttype="custom" o:connectlocs="4,0;7,7;0,7" o:connectangles="0,0,0"/>
                </v:shape>
                <v:rect id="Rectangle 1696" o:spid="_x0000_s1397" style="position:absolute;left:36005;top:14271;width:8947;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" filled="f" stroked="f">
                  <v:textbox inset="0,0,0,0">
                    <w:txbxContent>
                      <w:p w14:paraId="645B4CE3" w14:textId="77777777" w:rsidR="00B65834" w:rsidRDefault="00B65834" w:rsidP="00B65834">
                        <w:proofErr w:type="spellStart"/>
                        <w:proofErr w:type="gramStart"/>
                        <w:r>
                          <w:rPr>
                            <w:sz w:val="20"/>
                          </w:rPr>
                          <w:t>cyclohexanol</w:t>
                        </w:r>
                        <w:proofErr w:type="spellEnd"/>
                        <w:proofErr w:type="gramEnd"/>
                      </w:p>
                    </w:txbxContent>
                  </v:textbox>
                </v:rect>
                <v:shape id="Shape 1697" o:spid="_x0000_s1398" style="position:absolute;left:34963;top:17145;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" path="m,38100l38100,,76200,38100,,38100xe" fillcolor="#8064a2" stroked="f" strokeweight="0">
                  <v:stroke opacity="0"/>
                  <v:path o:connecttype="custom" o:connectlocs="0,4;4,0;8,4" o:connectangles="0,0,0"/>
                </v:shape>
                <v:shape id="Shape 1698" o:spid="_x0000_s1399" style="position:absolute;left:34963;top:16764;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" path="m76200,l38100,38100,,,76200,xe" fillcolor="#8064a2" stroked="f" strokeweight="0">
                  <v:stroke opacity="0"/>
                  <v:path o:connecttype="custom" o:connectlocs="8,0;4,4;0,0" o:connectangles="0,0,0"/>
                </v:shape>
                <v:shape id="Shape 1699" o:spid="_x0000_s1400" style="position:absolute;left:34963;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" path="m76200,76200l,e" filled="f" fillcolor="black" strokecolor="#7d60a0">
                  <v:fill opacity="0"/>
                  <v:path o:connecttype="custom" o:connectlocs="8,8;0,0" o:connectangles="0,0"/>
                </v:shape>
                <v:shape id="Shape 1700" o:spid="_x0000_s1401" style="position:absolute;left:34963;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" path="m,76200l76200,e" filled="f" fillcolor="black" strokecolor="#7d60a0">
                  <v:fill opacity="0"/>
                  <v:path o:connecttype="custom" o:connectlocs="0,8;8,0" o:connectangles="0,0"/>
                </v:shape>
                <v:rect id="Rectangle 1701" o:spid="_x0000_s1402" style="position:absolute;left:36005;top:16569;width:1159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Iz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MIwHowH83QlXQM5+AQAA//8DAFBLAQItABQABgAIAAAAIQDb4fbL7gAAAIUBAAATAAAAAAAA&#10;AAAAAAAAAAAAAABbQ29udGVudF9UeXBlc10ueG1sUEsBAi0AFAAGAAgAAAAhAFr0LFu/AAAAFQEA&#10;AAsAAAAAAAAAAAAAAAAAHwEAAF9yZWxzLy5yZWxzUEsBAi0AFAAGAAgAAAAhADMQcjPHAAAA3gAA&#10;AA8AAAAAAAAAAAAAAAAABwIAAGRycy9kb3ducmV2LnhtbFBLBQYAAAAAAwADALcAAAD7AgAAAAA=&#10;" filled="f" stroked="f">
                  <v:textbox inset="0,0,0,0">
                    <w:txbxContent>
                      <w:p w14:paraId="1DA18565" w14:textId="77777777" w:rsidR="00B65834" w:rsidRDefault="00B65834" w:rsidP="00B65834">
                        <w:proofErr w:type="spellStart"/>
                        <w:proofErr w:type="gramStart"/>
                        <w:r>
                          <w:rPr>
                            <w:sz w:val="20"/>
                          </w:rPr>
                          <w:t>cinnamyl</w:t>
                        </w:r>
                        <w:proofErr w:type="spellEnd"/>
                        <w:proofErr w:type="gramEnd"/>
                        <w:r>
                          <w:rPr>
                            <w:sz w:val="20"/>
                          </w:rPr>
                          <w:t xml:space="preserve"> alcohol</w:t>
                        </w:r>
                      </w:p>
                    </w:txbxContent>
                  </v:textbox>
                </v:rect>
                <v:shape id="Shape 1702" o:spid="_x0000_s1403" style="position:absolute;width:45948;height:27386;visibility:visible;mso-wrap-style:square;v-text-anchor:top" coordsize="4594860,273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" path="m4594860,r,2738691l,2738691,,e" filled="f" fillcolor="black" strokecolor="#868686">
                  <v:fill opacity="0"/>
                  <v:path o:connecttype="custom" o:connectlocs="459,0;459,274;0,274;0,0" o:connectangles="0,0,0,0"/>
                </v:shape>
                <w10:anchorlock/>
              </v:group>
            </w:pict>
          </mc:Fallback>
        </mc:AlternateContent>
      </w:r>
    </w:p>
    <w:p w14:paraId="1E7F5098" w14:textId="3FA9EE2F" w:rsidR="00B65834" w:rsidRPr="000800B5" w:rsidRDefault="00E11960" w:rsidP="00B65834">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rPr>
        <w:t>Fig. 6.</w:t>
      </w:r>
      <w:r w:rsidR="00B65834" w:rsidRPr="000800B5">
        <w:rPr>
          <w:rFonts w:ascii="Arial" w:hAnsi="Arial" w:cs="Arial"/>
          <w:noProof/>
          <w:sz w:val="20"/>
          <w:szCs w:val="20"/>
        </w:rPr>
        <w:t xml:space="preserve"> Rate constant data for oxidation of alcohols using PDC Oxidizing agent</w:t>
      </w:r>
    </w:p>
    <w:p w14:paraId="1EA55CAB" w14:textId="77777777" w:rsidR="00B65834" w:rsidRPr="000800B5" w:rsidRDefault="00B65834" w:rsidP="00F26F6E">
      <w:pPr>
        <w:pStyle w:val="BodyL"/>
        <w:suppressAutoHyphens/>
        <w:spacing w:line="276" w:lineRule="auto"/>
        <w:ind w:firstLine="0"/>
        <w:rPr>
          <w:rFonts w:ascii="Arial" w:eastAsia="SimSun" w:hAnsi="Arial" w:cs="Arial"/>
          <w:lang w:val="en-IN"/>
        </w:rPr>
      </w:pPr>
    </w:p>
    <w:p w14:paraId="7A33A0FD" w14:textId="77777777" w:rsidR="00904AD5" w:rsidRPr="000800B5" w:rsidRDefault="00904AD5" w:rsidP="000E622B">
      <w:pPr>
        <w:pStyle w:val="BodyL"/>
        <w:suppressAutoHyphens/>
        <w:spacing w:line="276" w:lineRule="auto"/>
        <w:rPr>
          <w:rFonts w:ascii="Arial" w:eastAsia="SimSun" w:hAnsi="Arial" w:cs="Arial"/>
          <w:szCs w:val="24"/>
          <w:lang w:val="en-US"/>
        </w:rPr>
      </w:pPr>
    </w:p>
    <w:p w14:paraId="239AA190" w14:textId="771701C5" w:rsidR="00204AC9" w:rsidRPr="000800B5" w:rsidRDefault="00204AC9" w:rsidP="00204AC9">
      <w:pPr>
        <w:pStyle w:val="BodyL"/>
        <w:suppressAutoHyphens/>
        <w:spacing w:line="276" w:lineRule="auto"/>
        <w:ind w:firstLine="0"/>
        <w:rPr>
          <w:rFonts w:ascii="Arial" w:hAnsi="Arial" w:cs="Arial"/>
          <w:b/>
          <w:sz w:val="22"/>
          <w:lang w:val="en-US"/>
        </w:rPr>
      </w:pPr>
      <w:r w:rsidRPr="000800B5">
        <w:rPr>
          <w:rFonts w:ascii="Arial" w:hAnsi="Arial" w:cs="Arial"/>
          <w:b/>
          <w:caps/>
          <w:sz w:val="22"/>
        </w:rPr>
        <w:t>4.2</w:t>
      </w:r>
      <w:r w:rsidRPr="000800B5">
        <w:rPr>
          <w:rFonts w:ascii="Arial" w:hAnsi="Arial" w:cs="Arial"/>
          <w:b/>
          <w:caps/>
          <w:sz w:val="22"/>
        </w:rPr>
        <w:t xml:space="preserve"> </w:t>
      </w:r>
      <w:r w:rsidRPr="000800B5">
        <w:rPr>
          <w:rFonts w:ascii="Arial" w:hAnsi="Arial" w:cs="Arial"/>
          <w:b/>
          <w:sz w:val="22"/>
          <w:lang w:val="en-US"/>
        </w:rPr>
        <w:t>Effect of ionic strength</w:t>
      </w:r>
    </w:p>
    <w:p w14:paraId="126B55AA" w14:textId="03872FFF" w:rsidR="00F26F6E" w:rsidRPr="000800B5" w:rsidRDefault="00F26F6E" w:rsidP="00204AC9">
      <w:pPr>
        <w:pStyle w:val="BodyL"/>
        <w:suppressAutoHyphens/>
        <w:spacing w:line="276" w:lineRule="auto"/>
        <w:ind w:firstLine="0"/>
        <w:rPr>
          <w:rFonts w:ascii="Arial" w:eastAsia="SimSun" w:hAnsi="Arial" w:cs="Arial"/>
          <w:color w:val="000000"/>
          <w:sz w:val="20"/>
          <w:lang w:val="en-IN"/>
        </w:rPr>
      </w:pPr>
      <w:r w:rsidRPr="000800B5">
        <w:rPr>
          <w:rFonts w:ascii="Arial" w:eastAsia="SimSun" w:hAnsi="Arial" w:cs="Arial"/>
          <w:color w:val="000000"/>
          <w:sz w:val="20"/>
          <w:lang w:val="en-IN"/>
        </w:rPr>
        <w:t>The use of Na</w:t>
      </w:r>
      <w:r w:rsidRPr="000800B5">
        <w:rPr>
          <w:rFonts w:ascii="Arial" w:eastAsia="SimSun" w:hAnsi="Arial" w:cs="Arial"/>
          <w:color w:val="000000"/>
          <w:sz w:val="20"/>
          <w:vertAlign w:val="subscript"/>
          <w:lang w:val="en-IN"/>
        </w:rPr>
        <w:t>2</w:t>
      </w:r>
      <w:r w:rsidRPr="000800B5">
        <w:rPr>
          <w:rFonts w:ascii="Arial" w:eastAsia="SimSun" w:hAnsi="Arial" w:cs="Arial"/>
          <w:color w:val="000000"/>
          <w:sz w:val="20"/>
          <w:lang w:val="en-IN"/>
        </w:rPr>
        <w:t>SO</w:t>
      </w:r>
      <w:r w:rsidRPr="000800B5">
        <w:rPr>
          <w:rFonts w:ascii="Arial" w:eastAsia="SimSun" w:hAnsi="Arial" w:cs="Arial"/>
          <w:color w:val="000000"/>
          <w:sz w:val="20"/>
          <w:vertAlign w:val="subscript"/>
          <w:lang w:val="en-IN"/>
        </w:rPr>
        <w:t>4</w:t>
      </w:r>
      <w:r w:rsidRPr="000800B5">
        <w:rPr>
          <w:rFonts w:ascii="Arial" w:eastAsia="SimSun" w:hAnsi="Arial" w:cs="Arial"/>
          <w:color w:val="000000"/>
          <w:sz w:val="20"/>
          <w:lang w:val="en-IN"/>
        </w:rPr>
        <w:t xml:space="preserve"> was aimed to examine the impact of altering ionic strength within the range of µ = 5 to 25 x 10</w:t>
      </w:r>
      <w:r w:rsidRPr="000800B5">
        <w:rPr>
          <w:rFonts w:ascii="Arial" w:eastAsia="SimSun" w:hAnsi="Arial" w:cs="Arial"/>
          <w:color w:val="000000"/>
          <w:sz w:val="20"/>
          <w:vertAlign w:val="superscript"/>
          <w:lang w:val="en-IN"/>
        </w:rPr>
        <w:t>-2</w:t>
      </w:r>
      <w:r w:rsidRPr="000800B5">
        <w:rPr>
          <w:rFonts w:ascii="Arial" w:eastAsia="SimSun" w:hAnsi="Arial" w:cs="Arial"/>
          <w:color w:val="000000"/>
          <w:sz w:val="20"/>
          <w:lang w:val="en-IN"/>
        </w:rPr>
        <w:t xml:space="preserve"> mol dm</w:t>
      </w:r>
      <w:r w:rsidRPr="000800B5">
        <w:rPr>
          <w:rFonts w:ascii="Arial" w:eastAsia="SimSun" w:hAnsi="Arial" w:cs="Arial"/>
          <w:color w:val="000000"/>
          <w:sz w:val="20"/>
          <w:vertAlign w:val="superscript"/>
          <w:lang w:val="en-IN"/>
        </w:rPr>
        <w:t>-3</w:t>
      </w:r>
      <w:r w:rsidRPr="000800B5">
        <w:rPr>
          <w:rFonts w:ascii="Arial" w:eastAsia="SimSun" w:hAnsi="Arial" w:cs="Arial"/>
          <w:color w:val="000000"/>
          <w:sz w:val="20"/>
          <w:lang w:val="en-IN"/>
        </w:rPr>
        <w:t xml:space="preserve"> at 313K on the oxidation rate [</w:t>
      </w:r>
      <w:r w:rsidR="00E11960" w:rsidRPr="000800B5">
        <w:rPr>
          <w:rFonts w:ascii="Arial" w:eastAsia="SimSun" w:hAnsi="Arial" w:cs="Arial"/>
          <w:color w:val="000000"/>
          <w:sz w:val="20"/>
          <w:lang w:val="en-IN"/>
        </w:rPr>
        <w:t>11]. The resulting graphs (Fig. 7 and Fig. 8</w:t>
      </w:r>
      <w:r w:rsidRPr="000800B5">
        <w:rPr>
          <w:rFonts w:ascii="Arial" w:eastAsia="SimSun" w:hAnsi="Arial" w:cs="Arial"/>
          <w:color w:val="000000"/>
          <w:sz w:val="20"/>
          <w:lang w:val="en-IN"/>
        </w:rPr>
        <w:t xml:space="preserve">), depicting log k against √µ, displayed linear trends running parallel to the √µ axis. These outcomes imply that fluctuations in ionic strength do not influence the oxidation rate. The Bronsted- Bjerrum equation was employed to ascertain the impact of ionic strength (µ) on the oxidation rate. </w:t>
      </w:r>
    </w:p>
    <w:p w14:paraId="3AC21401" w14:textId="1797EC26" w:rsidR="00F26F6E" w:rsidRPr="000800B5" w:rsidRDefault="00F26F6E" w:rsidP="00665E47">
      <w:pPr>
        <w:pStyle w:val="BodyL"/>
        <w:suppressAutoHyphens/>
        <w:spacing w:line="276" w:lineRule="auto"/>
        <w:jc w:val="center"/>
        <w:rPr>
          <w:rFonts w:ascii="Arial" w:eastAsia="SimSun" w:hAnsi="Arial" w:cs="Arial"/>
          <w:color w:val="000000"/>
          <w:sz w:val="20"/>
          <w:lang w:val="en-IN"/>
        </w:rPr>
      </w:pPr>
      <w:proofErr w:type="gramStart"/>
      <w:r w:rsidRPr="000800B5">
        <w:rPr>
          <w:rFonts w:ascii="Arial" w:eastAsia="SimSun" w:hAnsi="Arial" w:cs="Arial"/>
          <w:color w:val="000000"/>
          <w:sz w:val="20"/>
          <w:lang w:val="en-IN"/>
        </w:rPr>
        <w:t>log</w:t>
      </w:r>
      <w:proofErr w:type="gramEnd"/>
      <w:r w:rsidRPr="000800B5">
        <w:rPr>
          <w:rFonts w:ascii="Arial" w:eastAsia="SimSun" w:hAnsi="Arial" w:cs="Arial"/>
          <w:color w:val="000000"/>
          <w:sz w:val="20"/>
          <w:lang w:val="en-IN"/>
        </w:rPr>
        <w:t xml:space="preserve"> k = logk</w:t>
      </w:r>
      <w:r w:rsidRPr="000800B5">
        <w:rPr>
          <w:rFonts w:ascii="Arial" w:eastAsia="SimSun" w:hAnsi="Arial" w:cs="Arial"/>
          <w:color w:val="000000"/>
          <w:sz w:val="20"/>
          <w:vertAlign w:val="subscript"/>
          <w:lang w:val="en-IN"/>
        </w:rPr>
        <w:t>0</w:t>
      </w:r>
      <w:r w:rsidRPr="000800B5">
        <w:rPr>
          <w:rFonts w:ascii="Arial" w:eastAsia="SimSun" w:hAnsi="Arial" w:cs="Arial"/>
          <w:color w:val="000000"/>
          <w:sz w:val="20"/>
          <w:lang w:val="en-IN"/>
        </w:rPr>
        <w:t xml:space="preserve"> +1.02 Z</w:t>
      </w:r>
      <w:r w:rsidRPr="000800B5">
        <w:rPr>
          <w:rFonts w:ascii="Arial" w:eastAsia="SimSun" w:hAnsi="Arial" w:cs="Arial"/>
          <w:color w:val="000000"/>
          <w:sz w:val="20"/>
          <w:vertAlign w:val="subscript"/>
          <w:lang w:val="en-IN"/>
        </w:rPr>
        <w:t>A</w:t>
      </w:r>
      <w:r w:rsidRPr="000800B5">
        <w:rPr>
          <w:rFonts w:ascii="Arial" w:eastAsia="SimSun" w:hAnsi="Arial" w:cs="Arial"/>
          <w:color w:val="000000"/>
          <w:sz w:val="20"/>
          <w:lang w:val="en-IN"/>
        </w:rPr>
        <w:t xml:space="preserve"> Z</w:t>
      </w:r>
      <w:r w:rsidRPr="000800B5">
        <w:rPr>
          <w:rFonts w:ascii="Arial" w:eastAsia="SimSun" w:hAnsi="Arial" w:cs="Arial"/>
          <w:color w:val="000000"/>
          <w:sz w:val="20"/>
          <w:vertAlign w:val="subscript"/>
          <w:lang w:val="en-IN"/>
        </w:rPr>
        <w:t>B</w:t>
      </w:r>
      <w:r w:rsidRPr="000800B5">
        <w:rPr>
          <w:rFonts w:ascii="Arial" w:eastAsia="SimSun" w:hAnsi="Arial" w:cs="Arial"/>
          <w:color w:val="000000"/>
          <w:sz w:val="20"/>
          <w:lang w:val="en-IN"/>
        </w:rPr>
        <w:t>√µ</w:t>
      </w:r>
    </w:p>
    <w:p w14:paraId="7D411415" w14:textId="1D3ADE1B" w:rsidR="004C58E4" w:rsidRPr="000800B5" w:rsidRDefault="00F26F6E" w:rsidP="00F26F6E">
      <w:pPr>
        <w:pStyle w:val="BodyL"/>
        <w:suppressAutoHyphens/>
        <w:spacing w:line="276" w:lineRule="auto"/>
        <w:rPr>
          <w:rFonts w:ascii="Arial" w:eastAsia="SimSun" w:hAnsi="Arial" w:cs="Arial"/>
          <w:color w:val="000000"/>
          <w:kern w:val="2"/>
          <w:sz w:val="20"/>
          <w:lang w:val="en-IN" w:eastAsia="zh-CN"/>
        </w:rPr>
      </w:pPr>
      <w:r w:rsidRPr="000800B5">
        <w:rPr>
          <w:rFonts w:ascii="Arial" w:eastAsia="SimSun" w:hAnsi="Arial" w:cs="Arial"/>
          <w:color w:val="000000"/>
          <w:kern w:val="2"/>
          <w:sz w:val="20"/>
          <w:lang w:val="en-IN" w:eastAsia="zh-CN"/>
        </w:rPr>
        <w:t xml:space="preserve">Furthermore, this assertion finds reinforcement in the underlying reaction mechanism. </w:t>
      </w:r>
    </w:p>
    <w:p w14:paraId="7AE14DF1" w14:textId="77777777" w:rsidR="00B65834" w:rsidRPr="000800B5" w:rsidRDefault="00B65834" w:rsidP="00B65834">
      <w:pPr>
        <w:widowControl/>
        <w:spacing w:after="5" w:line="259" w:lineRule="auto"/>
        <w:ind w:left="10" w:right="370" w:hanging="1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Table 4- Effect of ionic strength using Na</w:t>
      </w:r>
      <w:r w:rsidRPr="000800B5">
        <w:rPr>
          <w:rFonts w:ascii="Arial" w:eastAsia="Times New Roman" w:hAnsi="Arial" w:cs="Arial"/>
          <w:color w:val="000000"/>
          <w:sz w:val="20"/>
          <w:szCs w:val="20"/>
          <w:vertAlign w:val="subscript"/>
          <w:lang w:val="en-IN" w:eastAsia="en-IN"/>
        </w:rPr>
        <w:t>2</w:t>
      </w:r>
      <w:r w:rsidRPr="000800B5">
        <w:rPr>
          <w:rFonts w:ascii="Arial" w:eastAsia="Times New Roman" w:hAnsi="Arial" w:cs="Arial"/>
          <w:color w:val="000000"/>
          <w:sz w:val="20"/>
          <w:szCs w:val="20"/>
          <w:lang w:val="en-IN" w:eastAsia="en-IN"/>
        </w:rPr>
        <w:t>SO</w:t>
      </w:r>
      <w:r w:rsidRPr="000800B5">
        <w:rPr>
          <w:rFonts w:ascii="Arial" w:eastAsia="Times New Roman" w:hAnsi="Arial" w:cs="Arial"/>
          <w:color w:val="000000"/>
          <w:sz w:val="20"/>
          <w:szCs w:val="20"/>
          <w:vertAlign w:val="subscript"/>
          <w:lang w:val="en-IN" w:eastAsia="en-IN"/>
        </w:rPr>
        <w:t xml:space="preserve">4 </w:t>
      </w:r>
    </w:p>
    <w:tbl>
      <w:tblPr>
        <w:tblStyle w:val="TableGrid"/>
        <w:tblW w:w="10353" w:type="dxa"/>
        <w:tblInd w:w="-566" w:type="dxa"/>
        <w:tblCellMar>
          <w:top w:w="8" w:type="dxa"/>
          <w:left w:w="77" w:type="dxa"/>
          <w:right w:w="17" w:type="dxa"/>
        </w:tblCellMar>
        <w:tblLook w:val="04A0" w:firstRow="1" w:lastRow="0" w:firstColumn="1" w:lastColumn="0" w:noHBand="0" w:noVBand="1"/>
      </w:tblPr>
      <w:tblGrid>
        <w:gridCol w:w="1257"/>
        <w:gridCol w:w="987"/>
        <w:gridCol w:w="987"/>
        <w:gridCol w:w="1444"/>
        <w:gridCol w:w="995"/>
        <w:gridCol w:w="1129"/>
        <w:gridCol w:w="982"/>
        <w:gridCol w:w="1444"/>
        <w:gridCol w:w="1128"/>
      </w:tblGrid>
      <w:tr w:rsidR="00B65834" w:rsidRPr="000800B5" w14:paraId="5D1B443D" w14:textId="77777777" w:rsidTr="00B65834">
        <w:trPr>
          <w:trHeight w:val="274"/>
        </w:trPr>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307818DA" w14:textId="77777777" w:rsidR="00B65834" w:rsidRPr="000800B5" w:rsidRDefault="00B65834" w:rsidP="00B65834">
            <w:pPr>
              <w:widowControl/>
              <w:spacing w:after="160" w:line="259" w:lineRule="auto"/>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µ×10</w:t>
            </w:r>
            <w:r w:rsidRPr="000800B5">
              <w:rPr>
                <w:rFonts w:ascii="Arial" w:eastAsia="Times New Roman" w:hAnsi="Arial" w:cs="Arial"/>
                <w:color w:val="000000"/>
                <w:sz w:val="20"/>
                <w:szCs w:val="20"/>
                <w:vertAlign w:val="superscript"/>
                <w:lang w:val="en-IN" w:eastAsia="en-IN"/>
              </w:rPr>
              <w:t>2</w:t>
            </w:r>
            <w:r w:rsidRPr="000800B5">
              <w:rPr>
                <w:rFonts w:ascii="Arial" w:eastAsia="Times New Roman" w:hAnsi="Arial" w:cs="Arial"/>
                <w:color w:val="000000"/>
                <w:sz w:val="20"/>
                <w:szCs w:val="20"/>
                <w:lang w:val="en-IN" w:eastAsia="en-IN"/>
              </w:rPr>
              <w:t xml:space="preserve"> moldm</w:t>
            </w:r>
            <w:r w:rsidRPr="000800B5">
              <w:rPr>
                <w:rFonts w:ascii="Arial" w:eastAsia="Times New Roman" w:hAnsi="Arial" w:cs="Arial"/>
                <w:color w:val="000000"/>
                <w:sz w:val="20"/>
                <w:szCs w:val="20"/>
                <w:vertAlign w:val="superscript"/>
                <w:lang w:val="en-IN" w:eastAsia="en-IN"/>
              </w:rPr>
              <w:t>-3</w:t>
            </w:r>
          </w:p>
        </w:tc>
        <w:tc>
          <w:tcPr>
            <w:tcW w:w="994" w:type="dxa"/>
            <w:tcBorders>
              <w:top w:val="single" w:sz="4" w:space="0" w:color="000000"/>
              <w:left w:val="single" w:sz="4" w:space="0" w:color="000000"/>
              <w:bottom w:val="single" w:sz="4" w:space="0" w:color="000000"/>
              <w:right w:val="nil"/>
            </w:tcBorders>
          </w:tcPr>
          <w:p w14:paraId="0A5E383E" w14:textId="77777777" w:rsidR="00B65834" w:rsidRPr="000800B5" w:rsidRDefault="00B65834" w:rsidP="00B65834">
            <w:pPr>
              <w:widowControl/>
              <w:spacing w:after="160" w:line="259" w:lineRule="auto"/>
              <w:jc w:val="left"/>
              <w:rPr>
                <w:rFonts w:ascii="Arial" w:eastAsia="Calibri" w:hAnsi="Arial" w:cs="Arial"/>
                <w:color w:val="000000"/>
                <w:sz w:val="20"/>
                <w:szCs w:val="20"/>
                <w:lang w:val="en-IN" w:eastAsia="en-IN"/>
              </w:rPr>
            </w:pPr>
          </w:p>
        </w:tc>
        <w:tc>
          <w:tcPr>
            <w:tcW w:w="2411" w:type="dxa"/>
            <w:gridSpan w:val="2"/>
            <w:tcBorders>
              <w:top w:val="single" w:sz="4" w:space="0" w:color="000000"/>
              <w:left w:val="nil"/>
              <w:bottom w:val="single" w:sz="4" w:space="0" w:color="000000"/>
              <w:right w:val="nil"/>
            </w:tcBorders>
          </w:tcPr>
          <w:p w14:paraId="5BA05C38" w14:textId="77777777" w:rsidR="00B65834" w:rsidRPr="000800B5" w:rsidRDefault="00B65834" w:rsidP="00B65834">
            <w:pPr>
              <w:widowControl/>
              <w:spacing w:after="160" w:line="259" w:lineRule="auto"/>
              <w:ind w:right="73"/>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PCC </w:t>
            </w:r>
          </w:p>
        </w:tc>
        <w:tc>
          <w:tcPr>
            <w:tcW w:w="989" w:type="dxa"/>
            <w:tcBorders>
              <w:top w:val="single" w:sz="4" w:space="0" w:color="000000"/>
              <w:left w:val="nil"/>
              <w:bottom w:val="single" w:sz="4" w:space="0" w:color="000000"/>
              <w:right w:val="single" w:sz="4" w:space="0" w:color="000000"/>
            </w:tcBorders>
          </w:tcPr>
          <w:p w14:paraId="31FEA4F0" w14:textId="77777777" w:rsidR="00B65834" w:rsidRPr="000800B5" w:rsidRDefault="00B65834" w:rsidP="00B65834">
            <w:pPr>
              <w:widowControl/>
              <w:spacing w:after="160" w:line="259" w:lineRule="auto"/>
              <w:jc w:val="left"/>
              <w:rPr>
                <w:rFonts w:ascii="Arial" w:eastAsia="Calibri" w:hAnsi="Arial" w:cs="Arial"/>
                <w:color w:val="000000"/>
                <w:sz w:val="20"/>
                <w:szCs w:val="20"/>
                <w:lang w:val="en-IN" w:eastAsia="en-IN"/>
              </w:rPr>
            </w:pPr>
          </w:p>
        </w:tc>
        <w:tc>
          <w:tcPr>
            <w:tcW w:w="1138" w:type="dxa"/>
            <w:tcBorders>
              <w:top w:val="single" w:sz="4" w:space="0" w:color="000000"/>
              <w:left w:val="single" w:sz="4" w:space="0" w:color="000000"/>
              <w:bottom w:val="single" w:sz="4" w:space="0" w:color="000000"/>
              <w:right w:val="nil"/>
            </w:tcBorders>
          </w:tcPr>
          <w:p w14:paraId="110A67CD" w14:textId="77777777" w:rsidR="00B65834" w:rsidRPr="000800B5" w:rsidRDefault="00B65834" w:rsidP="00B65834">
            <w:pPr>
              <w:widowControl/>
              <w:spacing w:after="160" w:line="259" w:lineRule="auto"/>
              <w:jc w:val="left"/>
              <w:rPr>
                <w:rFonts w:ascii="Arial" w:eastAsia="Calibri" w:hAnsi="Arial" w:cs="Arial"/>
                <w:color w:val="000000"/>
                <w:sz w:val="20"/>
                <w:szCs w:val="20"/>
                <w:lang w:val="en-IN" w:eastAsia="en-IN"/>
              </w:rPr>
            </w:pPr>
          </w:p>
        </w:tc>
        <w:tc>
          <w:tcPr>
            <w:tcW w:w="2411" w:type="dxa"/>
            <w:gridSpan w:val="2"/>
            <w:tcBorders>
              <w:top w:val="single" w:sz="4" w:space="0" w:color="000000"/>
              <w:left w:val="nil"/>
              <w:bottom w:val="single" w:sz="4" w:space="0" w:color="000000"/>
              <w:right w:val="nil"/>
            </w:tcBorders>
          </w:tcPr>
          <w:p w14:paraId="573CEA6E" w14:textId="77777777" w:rsidR="00B65834" w:rsidRPr="000800B5" w:rsidRDefault="00B65834" w:rsidP="00B65834">
            <w:pPr>
              <w:widowControl/>
              <w:spacing w:after="160" w:line="259" w:lineRule="auto"/>
              <w:ind w:right="63"/>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PDC </w:t>
            </w:r>
          </w:p>
        </w:tc>
        <w:tc>
          <w:tcPr>
            <w:tcW w:w="1133" w:type="dxa"/>
            <w:tcBorders>
              <w:top w:val="single" w:sz="4" w:space="0" w:color="000000"/>
              <w:left w:val="nil"/>
              <w:bottom w:val="single" w:sz="4" w:space="0" w:color="000000"/>
              <w:right w:val="single" w:sz="4" w:space="0" w:color="000000"/>
            </w:tcBorders>
          </w:tcPr>
          <w:p w14:paraId="56FA5853" w14:textId="77777777" w:rsidR="00B65834" w:rsidRPr="000800B5" w:rsidRDefault="00B65834" w:rsidP="00B65834">
            <w:pPr>
              <w:widowControl/>
              <w:spacing w:after="160" w:line="259" w:lineRule="auto"/>
              <w:jc w:val="left"/>
              <w:rPr>
                <w:rFonts w:ascii="Arial" w:eastAsia="Calibri" w:hAnsi="Arial" w:cs="Arial"/>
                <w:color w:val="000000"/>
                <w:sz w:val="20"/>
                <w:szCs w:val="20"/>
                <w:lang w:val="en-IN" w:eastAsia="en-IN"/>
              </w:rPr>
            </w:pPr>
          </w:p>
        </w:tc>
      </w:tr>
      <w:tr w:rsidR="00B65834" w:rsidRPr="000800B5" w14:paraId="16FA687F" w14:textId="77777777" w:rsidTr="00B65834">
        <w:trPr>
          <w:trHeight w:val="533"/>
        </w:trPr>
        <w:tc>
          <w:tcPr>
            <w:tcW w:w="0" w:type="auto"/>
            <w:vMerge/>
            <w:tcBorders>
              <w:top w:val="nil"/>
              <w:left w:val="single" w:sz="4" w:space="0" w:color="000000"/>
              <w:bottom w:val="single" w:sz="4" w:space="0" w:color="000000"/>
              <w:right w:val="single" w:sz="4" w:space="0" w:color="000000"/>
            </w:tcBorders>
          </w:tcPr>
          <w:p w14:paraId="7A15BB10" w14:textId="77777777" w:rsidR="00B65834" w:rsidRPr="000800B5" w:rsidRDefault="00B65834" w:rsidP="00B65834">
            <w:pPr>
              <w:widowControl/>
              <w:spacing w:after="160" w:line="259" w:lineRule="auto"/>
              <w:jc w:val="left"/>
              <w:rPr>
                <w:rFonts w:ascii="Arial" w:eastAsia="Calibri" w:hAnsi="Arial" w:cs="Arial"/>
                <w:color w:val="000000"/>
                <w:sz w:val="20"/>
                <w:szCs w:val="20"/>
                <w:lang w:val="en-IN" w:eastAsia="en-IN"/>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EB64C06" w14:textId="77777777" w:rsidR="00B65834" w:rsidRPr="000800B5" w:rsidRDefault="00B65834" w:rsidP="00B65834">
            <w:pPr>
              <w:widowControl/>
              <w:spacing w:after="160" w:line="259" w:lineRule="auto"/>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228F5BB9" w14:textId="77777777" w:rsidR="00B65834" w:rsidRPr="000800B5" w:rsidRDefault="00B65834" w:rsidP="00B65834">
            <w:pPr>
              <w:widowControl/>
              <w:spacing w:after="160" w:line="259" w:lineRule="auto"/>
              <w:ind w:left="116" w:hanging="53"/>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2-chloro ethanol </w:t>
            </w:r>
          </w:p>
        </w:tc>
        <w:tc>
          <w:tcPr>
            <w:tcW w:w="1422" w:type="dxa"/>
            <w:tcBorders>
              <w:top w:val="single" w:sz="4" w:space="0" w:color="000000"/>
              <w:left w:val="single" w:sz="4" w:space="0" w:color="000000"/>
              <w:bottom w:val="single" w:sz="4" w:space="0" w:color="000000"/>
              <w:right w:val="single" w:sz="4" w:space="0" w:color="000000"/>
            </w:tcBorders>
            <w:vAlign w:val="center"/>
          </w:tcPr>
          <w:p w14:paraId="70BE7E01" w14:textId="77777777" w:rsidR="00B65834" w:rsidRPr="000800B5" w:rsidRDefault="00B65834" w:rsidP="00B65834">
            <w:pPr>
              <w:widowControl/>
              <w:spacing w:after="160" w:line="259" w:lineRule="auto"/>
              <w:ind w:left="82"/>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cyclohexanol</w:t>
            </w:r>
            <w:proofErr w:type="spellEnd"/>
            <w:r w:rsidRPr="000800B5">
              <w:rPr>
                <w:rFonts w:ascii="Arial" w:eastAsia="Times New Roman" w:hAnsi="Arial" w:cs="Arial"/>
                <w:b/>
                <w:color w:val="000000"/>
                <w:sz w:val="20"/>
                <w:szCs w:val="20"/>
                <w:lang w:val="en-IN" w:eastAsia="en-IN"/>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6F4D63C" w14:textId="77777777" w:rsidR="00B65834" w:rsidRPr="000800B5" w:rsidRDefault="00B65834" w:rsidP="00B65834">
            <w:pPr>
              <w:widowControl/>
              <w:spacing w:after="160" w:line="259" w:lineRule="auto"/>
              <w:ind w:left="67" w:hanging="67"/>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Cinnamyl</w:t>
            </w:r>
            <w:proofErr w:type="spellEnd"/>
            <w:r w:rsidRPr="000800B5">
              <w:rPr>
                <w:rFonts w:ascii="Arial" w:eastAsia="Times New Roman" w:hAnsi="Arial" w:cs="Arial"/>
                <w:b/>
                <w:color w:val="000000"/>
                <w:sz w:val="20"/>
                <w:szCs w:val="20"/>
                <w:lang w:val="en-IN" w:eastAsia="en-IN"/>
              </w:rPr>
              <w:t xml:space="preserve"> alcohol </w:t>
            </w:r>
          </w:p>
        </w:tc>
        <w:tc>
          <w:tcPr>
            <w:tcW w:w="1138" w:type="dxa"/>
            <w:tcBorders>
              <w:top w:val="single" w:sz="4" w:space="0" w:color="000000"/>
              <w:left w:val="single" w:sz="4" w:space="0" w:color="000000"/>
              <w:bottom w:val="single" w:sz="4" w:space="0" w:color="000000"/>
              <w:right w:val="single" w:sz="4" w:space="0" w:color="000000"/>
            </w:tcBorders>
            <w:vAlign w:val="center"/>
          </w:tcPr>
          <w:p w14:paraId="09CBAEF7" w14:textId="77777777" w:rsidR="00B65834" w:rsidRPr="000800B5" w:rsidRDefault="00B65834" w:rsidP="00B65834">
            <w:pPr>
              <w:widowControl/>
              <w:spacing w:after="160" w:line="259" w:lineRule="auto"/>
              <w:ind w:left="72"/>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6603F42C" w14:textId="77777777" w:rsidR="00B65834" w:rsidRPr="000800B5" w:rsidRDefault="00B65834" w:rsidP="00B65834">
            <w:pPr>
              <w:widowControl/>
              <w:spacing w:after="160" w:line="259" w:lineRule="auto"/>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2-chloro ethanol </w:t>
            </w:r>
          </w:p>
        </w:tc>
        <w:tc>
          <w:tcPr>
            <w:tcW w:w="1422" w:type="dxa"/>
            <w:tcBorders>
              <w:top w:val="single" w:sz="4" w:space="0" w:color="000000"/>
              <w:left w:val="single" w:sz="4" w:space="0" w:color="000000"/>
              <w:bottom w:val="single" w:sz="4" w:space="0" w:color="000000"/>
              <w:right w:val="single" w:sz="4" w:space="0" w:color="000000"/>
            </w:tcBorders>
            <w:vAlign w:val="center"/>
          </w:tcPr>
          <w:p w14:paraId="40BB2FE6" w14:textId="77777777" w:rsidR="00B65834" w:rsidRPr="000800B5" w:rsidRDefault="00B65834" w:rsidP="00B65834">
            <w:pPr>
              <w:widowControl/>
              <w:spacing w:after="160" w:line="259" w:lineRule="auto"/>
              <w:ind w:left="82"/>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cyclohexanol</w:t>
            </w:r>
            <w:proofErr w:type="spellEnd"/>
            <w:r w:rsidRPr="000800B5">
              <w:rPr>
                <w:rFonts w:ascii="Arial" w:eastAsia="Times New Roman" w:hAnsi="Arial" w:cs="Arial"/>
                <w:b/>
                <w:color w:val="000000"/>
                <w:sz w:val="20"/>
                <w:szCs w:val="20"/>
                <w:lang w:val="en-IN" w:eastAsia="en-I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8296451" w14:textId="77777777" w:rsidR="00B65834" w:rsidRPr="000800B5" w:rsidRDefault="00B65834" w:rsidP="00B65834">
            <w:pPr>
              <w:widowControl/>
              <w:spacing w:after="160" w:line="259" w:lineRule="auto"/>
              <w:jc w:val="center"/>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Cinnamyl</w:t>
            </w:r>
            <w:proofErr w:type="spellEnd"/>
            <w:r w:rsidRPr="000800B5">
              <w:rPr>
                <w:rFonts w:ascii="Arial" w:eastAsia="Times New Roman" w:hAnsi="Arial" w:cs="Arial"/>
                <w:b/>
                <w:color w:val="000000"/>
                <w:sz w:val="20"/>
                <w:szCs w:val="20"/>
                <w:lang w:val="en-IN" w:eastAsia="en-IN"/>
              </w:rPr>
              <w:t xml:space="preserve"> alcohol </w:t>
            </w:r>
          </w:p>
        </w:tc>
      </w:tr>
      <w:tr w:rsidR="00B65834" w:rsidRPr="000800B5" w14:paraId="2BE239EA" w14:textId="77777777" w:rsidTr="00B65834">
        <w:trPr>
          <w:trHeight w:val="274"/>
        </w:trPr>
        <w:tc>
          <w:tcPr>
            <w:tcW w:w="1277" w:type="dxa"/>
            <w:tcBorders>
              <w:top w:val="single" w:sz="4" w:space="0" w:color="000000"/>
              <w:left w:val="single" w:sz="4" w:space="0" w:color="000000"/>
              <w:bottom w:val="single" w:sz="4" w:space="0" w:color="000000"/>
              <w:right w:val="single" w:sz="4" w:space="0" w:color="000000"/>
            </w:tcBorders>
          </w:tcPr>
          <w:p w14:paraId="1F878749"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05 </w:t>
            </w:r>
          </w:p>
        </w:tc>
        <w:tc>
          <w:tcPr>
            <w:tcW w:w="994" w:type="dxa"/>
            <w:tcBorders>
              <w:top w:val="single" w:sz="4" w:space="0" w:color="000000"/>
              <w:left w:val="single" w:sz="4" w:space="0" w:color="000000"/>
              <w:bottom w:val="single" w:sz="4" w:space="0" w:color="000000"/>
              <w:right w:val="single" w:sz="4" w:space="0" w:color="000000"/>
            </w:tcBorders>
          </w:tcPr>
          <w:p w14:paraId="2D5DC95F" w14:textId="77777777" w:rsidR="00B65834" w:rsidRPr="000800B5" w:rsidRDefault="00B65834" w:rsidP="00B65834">
            <w:pPr>
              <w:widowControl/>
              <w:spacing w:after="160" w:line="259" w:lineRule="auto"/>
              <w:ind w:right="65"/>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1.88 </w:t>
            </w:r>
          </w:p>
        </w:tc>
        <w:tc>
          <w:tcPr>
            <w:tcW w:w="989" w:type="dxa"/>
            <w:tcBorders>
              <w:top w:val="single" w:sz="4" w:space="0" w:color="000000"/>
              <w:left w:val="single" w:sz="4" w:space="0" w:color="000000"/>
              <w:bottom w:val="single" w:sz="4" w:space="0" w:color="000000"/>
              <w:right w:val="single" w:sz="4" w:space="0" w:color="000000"/>
            </w:tcBorders>
          </w:tcPr>
          <w:p w14:paraId="020310CA"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1.69 </w:t>
            </w:r>
          </w:p>
        </w:tc>
        <w:tc>
          <w:tcPr>
            <w:tcW w:w="1422" w:type="dxa"/>
            <w:tcBorders>
              <w:top w:val="single" w:sz="4" w:space="0" w:color="000000"/>
              <w:left w:val="single" w:sz="4" w:space="0" w:color="000000"/>
              <w:bottom w:val="single" w:sz="4" w:space="0" w:color="000000"/>
              <w:right w:val="single" w:sz="4" w:space="0" w:color="000000"/>
            </w:tcBorders>
          </w:tcPr>
          <w:p w14:paraId="4AA7CF9A"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0.86 </w:t>
            </w:r>
          </w:p>
        </w:tc>
        <w:tc>
          <w:tcPr>
            <w:tcW w:w="989" w:type="dxa"/>
            <w:tcBorders>
              <w:top w:val="single" w:sz="4" w:space="0" w:color="000000"/>
              <w:left w:val="single" w:sz="4" w:space="0" w:color="000000"/>
              <w:bottom w:val="single" w:sz="4" w:space="0" w:color="000000"/>
              <w:right w:val="single" w:sz="4" w:space="0" w:color="000000"/>
            </w:tcBorders>
          </w:tcPr>
          <w:p w14:paraId="22D425F5"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1.59 </w:t>
            </w:r>
          </w:p>
        </w:tc>
        <w:tc>
          <w:tcPr>
            <w:tcW w:w="1138" w:type="dxa"/>
            <w:tcBorders>
              <w:top w:val="single" w:sz="4" w:space="0" w:color="000000"/>
              <w:left w:val="single" w:sz="4" w:space="0" w:color="000000"/>
              <w:bottom w:val="single" w:sz="4" w:space="0" w:color="000000"/>
              <w:right w:val="single" w:sz="4" w:space="0" w:color="000000"/>
            </w:tcBorders>
          </w:tcPr>
          <w:p w14:paraId="3FC0FEC5" w14:textId="77777777" w:rsidR="00B65834" w:rsidRPr="000800B5" w:rsidRDefault="00B65834" w:rsidP="00B65834">
            <w:pPr>
              <w:widowControl/>
              <w:spacing w:after="160" w:line="259" w:lineRule="auto"/>
              <w:ind w:right="5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5.04 </w:t>
            </w:r>
          </w:p>
        </w:tc>
        <w:tc>
          <w:tcPr>
            <w:tcW w:w="989" w:type="dxa"/>
            <w:tcBorders>
              <w:top w:val="single" w:sz="4" w:space="0" w:color="000000"/>
              <w:left w:val="single" w:sz="4" w:space="0" w:color="000000"/>
              <w:bottom w:val="single" w:sz="4" w:space="0" w:color="000000"/>
              <w:right w:val="single" w:sz="4" w:space="0" w:color="000000"/>
            </w:tcBorders>
          </w:tcPr>
          <w:p w14:paraId="69FAB271"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1.39 </w:t>
            </w:r>
          </w:p>
        </w:tc>
        <w:tc>
          <w:tcPr>
            <w:tcW w:w="1422" w:type="dxa"/>
            <w:tcBorders>
              <w:top w:val="single" w:sz="4" w:space="0" w:color="000000"/>
              <w:left w:val="single" w:sz="4" w:space="0" w:color="000000"/>
              <w:bottom w:val="single" w:sz="4" w:space="0" w:color="000000"/>
              <w:right w:val="single" w:sz="4" w:space="0" w:color="000000"/>
            </w:tcBorders>
          </w:tcPr>
          <w:p w14:paraId="519C81F3"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2.64 </w:t>
            </w:r>
          </w:p>
        </w:tc>
        <w:tc>
          <w:tcPr>
            <w:tcW w:w="1133" w:type="dxa"/>
            <w:tcBorders>
              <w:top w:val="single" w:sz="4" w:space="0" w:color="000000"/>
              <w:left w:val="single" w:sz="4" w:space="0" w:color="000000"/>
              <w:bottom w:val="single" w:sz="4" w:space="0" w:color="000000"/>
              <w:right w:val="single" w:sz="4" w:space="0" w:color="000000"/>
            </w:tcBorders>
          </w:tcPr>
          <w:p w14:paraId="7C322C81"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1.87 </w:t>
            </w:r>
          </w:p>
        </w:tc>
      </w:tr>
      <w:tr w:rsidR="00B65834" w:rsidRPr="000800B5" w14:paraId="70F6A413" w14:textId="77777777" w:rsidTr="00B65834">
        <w:trPr>
          <w:trHeight w:val="278"/>
        </w:trPr>
        <w:tc>
          <w:tcPr>
            <w:tcW w:w="1277" w:type="dxa"/>
            <w:tcBorders>
              <w:top w:val="single" w:sz="4" w:space="0" w:color="000000"/>
              <w:left w:val="single" w:sz="4" w:space="0" w:color="000000"/>
              <w:bottom w:val="single" w:sz="4" w:space="0" w:color="000000"/>
              <w:right w:val="single" w:sz="4" w:space="0" w:color="000000"/>
            </w:tcBorders>
          </w:tcPr>
          <w:p w14:paraId="20D492F6" w14:textId="77777777" w:rsidR="00B65834" w:rsidRPr="000800B5" w:rsidRDefault="00B65834" w:rsidP="00B65834">
            <w:pPr>
              <w:widowControl/>
              <w:spacing w:after="160" w:line="259" w:lineRule="auto"/>
              <w:ind w:right="59"/>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10 </w:t>
            </w:r>
          </w:p>
        </w:tc>
        <w:tc>
          <w:tcPr>
            <w:tcW w:w="994" w:type="dxa"/>
            <w:tcBorders>
              <w:top w:val="single" w:sz="4" w:space="0" w:color="000000"/>
              <w:left w:val="single" w:sz="4" w:space="0" w:color="000000"/>
              <w:bottom w:val="single" w:sz="4" w:space="0" w:color="000000"/>
              <w:right w:val="single" w:sz="4" w:space="0" w:color="000000"/>
            </w:tcBorders>
          </w:tcPr>
          <w:p w14:paraId="1616AFC0" w14:textId="77777777" w:rsidR="00B65834" w:rsidRPr="000800B5" w:rsidRDefault="00B65834" w:rsidP="00B65834">
            <w:pPr>
              <w:widowControl/>
              <w:spacing w:after="160" w:line="259" w:lineRule="auto"/>
              <w:ind w:right="65"/>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1.88 </w:t>
            </w:r>
          </w:p>
        </w:tc>
        <w:tc>
          <w:tcPr>
            <w:tcW w:w="989" w:type="dxa"/>
            <w:tcBorders>
              <w:top w:val="single" w:sz="4" w:space="0" w:color="000000"/>
              <w:left w:val="single" w:sz="4" w:space="0" w:color="000000"/>
              <w:bottom w:val="single" w:sz="4" w:space="0" w:color="000000"/>
              <w:right w:val="single" w:sz="4" w:space="0" w:color="000000"/>
            </w:tcBorders>
          </w:tcPr>
          <w:p w14:paraId="7F611E0E"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1.65 </w:t>
            </w:r>
          </w:p>
        </w:tc>
        <w:tc>
          <w:tcPr>
            <w:tcW w:w="1422" w:type="dxa"/>
            <w:tcBorders>
              <w:top w:val="single" w:sz="4" w:space="0" w:color="000000"/>
              <w:left w:val="single" w:sz="4" w:space="0" w:color="000000"/>
              <w:bottom w:val="single" w:sz="4" w:space="0" w:color="000000"/>
              <w:right w:val="single" w:sz="4" w:space="0" w:color="000000"/>
            </w:tcBorders>
          </w:tcPr>
          <w:p w14:paraId="4BCAFFF6"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0.92 </w:t>
            </w:r>
          </w:p>
        </w:tc>
        <w:tc>
          <w:tcPr>
            <w:tcW w:w="989" w:type="dxa"/>
            <w:tcBorders>
              <w:top w:val="single" w:sz="4" w:space="0" w:color="000000"/>
              <w:left w:val="single" w:sz="4" w:space="0" w:color="000000"/>
              <w:bottom w:val="single" w:sz="4" w:space="0" w:color="000000"/>
              <w:right w:val="single" w:sz="4" w:space="0" w:color="000000"/>
            </w:tcBorders>
          </w:tcPr>
          <w:p w14:paraId="45CA6A64"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1.59 </w:t>
            </w:r>
          </w:p>
        </w:tc>
        <w:tc>
          <w:tcPr>
            <w:tcW w:w="1138" w:type="dxa"/>
            <w:tcBorders>
              <w:top w:val="single" w:sz="4" w:space="0" w:color="000000"/>
              <w:left w:val="single" w:sz="4" w:space="0" w:color="000000"/>
              <w:bottom w:val="single" w:sz="4" w:space="0" w:color="000000"/>
              <w:right w:val="single" w:sz="4" w:space="0" w:color="000000"/>
            </w:tcBorders>
          </w:tcPr>
          <w:p w14:paraId="016058FF" w14:textId="77777777" w:rsidR="00B65834" w:rsidRPr="000800B5" w:rsidRDefault="00B65834" w:rsidP="00B65834">
            <w:pPr>
              <w:widowControl/>
              <w:spacing w:after="160" w:line="259" w:lineRule="auto"/>
              <w:ind w:right="5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4.20 </w:t>
            </w:r>
          </w:p>
        </w:tc>
        <w:tc>
          <w:tcPr>
            <w:tcW w:w="989" w:type="dxa"/>
            <w:tcBorders>
              <w:top w:val="single" w:sz="4" w:space="0" w:color="000000"/>
              <w:left w:val="single" w:sz="4" w:space="0" w:color="000000"/>
              <w:bottom w:val="single" w:sz="4" w:space="0" w:color="000000"/>
              <w:right w:val="single" w:sz="4" w:space="0" w:color="000000"/>
            </w:tcBorders>
          </w:tcPr>
          <w:p w14:paraId="6842D9DE"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1.00 </w:t>
            </w:r>
          </w:p>
        </w:tc>
        <w:tc>
          <w:tcPr>
            <w:tcW w:w="1422" w:type="dxa"/>
            <w:tcBorders>
              <w:top w:val="single" w:sz="4" w:space="0" w:color="000000"/>
              <w:left w:val="single" w:sz="4" w:space="0" w:color="000000"/>
              <w:bottom w:val="single" w:sz="4" w:space="0" w:color="000000"/>
              <w:right w:val="single" w:sz="4" w:space="0" w:color="000000"/>
            </w:tcBorders>
          </w:tcPr>
          <w:p w14:paraId="67AD126F"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2.94 </w:t>
            </w:r>
          </w:p>
        </w:tc>
        <w:tc>
          <w:tcPr>
            <w:tcW w:w="1133" w:type="dxa"/>
            <w:tcBorders>
              <w:top w:val="single" w:sz="4" w:space="0" w:color="000000"/>
              <w:left w:val="single" w:sz="4" w:space="0" w:color="000000"/>
              <w:bottom w:val="single" w:sz="4" w:space="0" w:color="000000"/>
              <w:right w:val="single" w:sz="4" w:space="0" w:color="000000"/>
            </w:tcBorders>
          </w:tcPr>
          <w:p w14:paraId="75A90A22"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1.93 </w:t>
            </w:r>
          </w:p>
        </w:tc>
      </w:tr>
      <w:tr w:rsidR="00B65834" w:rsidRPr="000800B5" w14:paraId="7746FD82" w14:textId="77777777" w:rsidTr="00B65834">
        <w:trPr>
          <w:trHeight w:val="279"/>
        </w:trPr>
        <w:tc>
          <w:tcPr>
            <w:tcW w:w="1277" w:type="dxa"/>
            <w:tcBorders>
              <w:top w:val="single" w:sz="4" w:space="0" w:color="000000"/>
              <w:left w:val="single" w:sz="4" w:space="0" w:color="000000"/>
              <w:bottom w:val="single" w:sz="4" w:space="0" w:color="000000"/>
              <w:right w:val="single" w:sz="4" w:space="0" w:color="000000"/>
            </w:tcBorders>
          </w:tcPr>
          <w:p w14:paraId="41015221" w14:textId="77777777" w:rsidR="00B65834" w:rsidRPr="000800B5" w:rsidRDefault="00B65834" w:rsidP="00B65834">
            <w:pPr>
              <w:widowControl/>
              <w:spacing w:after="160" w:line="259" w:lineRule="auto"/>
              <w:ind w:right="59"/>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15 </w:t>
            </w:r>
          </w:p>
        </w:tc>
        <w:tc>
          <w:tcPr>
            <w:tcW w:w="994" w:type="dxa"/>
            <w:tcBorders>
              <w:top w:val="single" w:sz="4" w:space="0" w:color="000000"/>
              <w:left w:val="single" w:sz="4" w:space="0" w:color="000000"/>
              <w:bottom w:val="single" w:sz="4" w:space="0" w:color="000000"/>
              <w:right w:val="single" w:sz="4" w:space="0" w:color="000000"/>
            </w:tcBorders>
          </w:tcPr>
          <w:p w14:paraId="6AB8A51C" w14:textId="77777777" w:rsidR="00B65834" w:rsidRPr="000800B5" w:rsidRDefault="00B65834" w:rsidP="00B65834">
            <w:pPr>
              <w:widowControl/>
              <w:spacing w:after="160" w:line="259" w:lineRule="auto"/>
              <w:ind w:right="65"/>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1.88 </w:t>
            </w:r>
          </w:p>
        </w:tc>
        <w:tc>
          <w:tcPr>
            <w:tcW w:w="989" w:type="dxa"/>
            <w:tcBorders>
              <w:top w:val="single" w:sz="4" w:space="0" w:color="000000"/>
              <w:left w:val="single" w:sz="4" w:space="0" w:color="000000"/>
              <w:bottom w:val="single" w:sz="4" w:space="0" w:color="000000"/>
              <w:right w:val="single" w:sz="4" w:space="0" w:color="000000"/>
            </w:tcBorders>
          </w:tcPr>
          <w:p w14:paraId="48A31D4E"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1.65 </w:t>
            </w:r>
          </w:p>
        </w:tc>
        <w:tc>
          <w:tcPr>
            <w:tcW w:w="1422" w:type="dxa"/>
            <w:tcBorders>
              <w:top w:val="single" w:sz="4" w:space="0" w:color="000000"/>
              <w:left w:val="single" w:sz="4" w:space="0" w:color="000000"/>
              <w:bottom w:val="single" w:sz="4" w:space="0" w:color="000000"/>
              <w:right w:val="single" w:sz="4" w:space="0" w:color="000000"/>
            </w:tcBorders>
          </w:tcPr>
          <w:p w14:paraId="34A81606"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0.92 </w:t>
            </w:r>
          </w:p>
        </w:tc>
        <w:tc>
          <w:tcPr>
            <w:tcW w:w="989" w:type="dxa"/>
            <w:tcBorders>
              <w:top w:val="single" w:sz="4" w:space="0" w:color="000000"/>
              <w:left w:val="single" w:sz="4" w:space="0" w:color="000000"/>
              <w:bottom w:val="single" w:sz="4" w:space="0" w:color="000000"/>
              <w:right w:val="single" w:sz="4" w:space="0" w:color="000000"/>
            </w:tcBorders>
          </w:tcPr>
          <w:p w14:paraId="2F61B21B"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1.49 </w:t>
            </w:r>
          </w:p>
        </w:tc>
        <w:tc>
          <w:tcPr>
            <w:tcW w:w="1138" w:type="dxa"/>
            <w:tcBorders>
              <w:top w:val="single" w:sz="4" w:space="0" w:color="000000"/>
              <w:left w:val="single" w:sz="4" w:space="0" w:color="000000"/>
              <w:bottom w:val="single" w:sz="4" w:space="0" w:color="000000"/>
              <w:right w:val="single" w:sz="4" w:space="0" w:color="000000"/>
            </w:tcBorders>
          </w:tcPr>
          <w:p w14:paraId="51FA8C0D" w14:textId="77777777" w:rsidR="00B65834" w:rsidRPr="000800B5" w:rsidRDefault="00B65834" w:rsidP="00B65834">
            <w:pPr>
              <w:widowControl/>
              <w:spacing w:after="160" w:line="259" w:lineRule="auto"/>
              <w:ind w:right="5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5.03 </w:t>
            </w:r>
          </w:p>
        </w:tc>
        <w:tc>
          <w:tcPr>
            <w:tcW w:w="989" w:type="dxa"/>
            <w:tcBorders>
              <w:top w:val="single" w:sz="4" w:space="0" w:color="000000"/>
              <w:left w:val="single" w:sz="4" w:space="0" w:color="000000"/>
              <w:bottom w:val="single" w:sz="4" w:space="0" w:color="000000"/>
              <w:right w:val="single" w:sz="4" w:space="0" w:color="000000"/>
            </w:tcBorders>
          </w:tcPr>
          <w:p w14:paraId="13DBAB30"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1.20 </w:t>
            </w:r>
          </w:p>
        </w:tc>
        <w:tc>
          <w:tcPr>
            <w:tcW w:w="1422" w:type="dxa"/>
            <w:tcBorders>
              <w:top w:val="single" w:sz="4" w:space="0" w:color="000000"/>
              <w:left w:val="single" w:sz="4" w:space="0" w:color="000000"/>
              <w:bottom w:val="single" w:sz="4" w:space="0" w:color="000000"/>
              <w:right w:val="single" w:sz="4" w:space="0" w:color="000000"/>
            </w:tcBorders>
          </w:tcPr>
          <w:p w14:paraId="6D430975"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3.45 </w:t>
            </w:r>
          </w:p>
        </w:tc>
        <w:tc>
          <w:tcPr>
            <w:tcW w:w="1133" w:type="dxa"/>
            <w:tcBorders>
              <w:top w:val="single" w:sz="4" w:space="0" w:color="000000"/>
              <w:left w:val="single" w:sz="4" w:space="0" w:color="000000"/>
              <w:bottom w:val="single" w:sz="4" w:space="0" w:color="000000"/>
              <w:right w:val="single" w:sz="4" w:space="0" w:color="000000"/>
            </w:tcBorders>
          </w:tcPr>
          <w:p w14:paraId="3FCEB01C"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1.88 </w:t>
            </w:r>
          </w:p>
        </w:tc>
      </w:tr>
      <w:tr w:rsidR="00B65834" w:rsidRPr="000800B5" w14:paraId="6AD5378B" w14:textId="77777777" w:rsidTr="00B65834">
        <w:trPr>
          <w:trHeight w:val="269"/>
        </w:trPr>
        <w:tc>
          <w:tcPr>
            <w:tcW w:w="1277" w:type="dxa"/>
            <w:tcBorders>
              <w:top w:val="single" w:sz="4" w:space="0" w:color="000000"/>
              <w:left w:val="single" w:sz="4" w:space="0" w:color="000000"/>
              <w:bottom w:val="single" w:sz="4" w:space="0" w:color="000000"/>
              <w:right w:val="single" w:sz="4" w:space="0" w:color="000000"/>
            </w:tcBorders>
          </w:tcPr>
          <w:p w14:paraId="79784E2C" w14:textId="77777777" w:rsidR="00B65834" w:rsidRPr="000800B5" w:rsidRDefault="00B65834" w:rsidP="00B65834">
            <w:pPr>
              <w:widowControl/>
              <w:spacing w:after="160" w:line="259" w:lineRule="auto"/>
              <w:ind w:right="5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 20</w:t>
            </w:r>
          </w:p>
        </w:tc>
        <w:tc>
          <w:tcPr>
            <w:tcW w:w="994" w:type="dxa"/>
            <w:tcBorders>
              <w:top w:val="single" w:sz="4" w:space="0" w:color="000000"/>
              <w:left w:val="single" w:sz="4" w:space="0" w:color="000000"/>
              <w:bottom w:val="single" w:sz="4" w:space="0" w:color="000000"/>
              <w:right w:val="single" w:sz="4" w:space="0" w:color="000000"/>
            </w:tcBorders>
          </w:tcPr>
          <w:p w14:paraId="175BE832" w14:textId="77777777" w:rsidR="00B65834" w:rsidRPr="000800B5" w:rsidRDefault="00B65834" w:rsidP="00B65834">
            <w:pPr>
              <w:widowControl/>
              <w:spacing w:after="160" w:line="259" w:lineRule="auto"/>
              <w:ind w:right="65"/>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1.68 </w:t>
            </w:r>
          </w:p>
        </w:tc>
        <w:tc>
          <w:tcPr>
            <w:tcW w:w="989" w:type="dxa"/>
            <w:tcBorders>
              <w:top w:val="single" w:sz="4" w:space="0" w:color="000000"/>
              <w:left w:val="single" w:sz="4" w:space="0" w:color="000000"/>
              <w:bottom w:val="single" w:sz="4" w:space="0" w:color="000000"/>
              <w:right w:val="single" w:sz="4" w:space="0" w:color="000000"/>
            </w:tcBorders>
          </w:tcPr>
          <w:p w14:paraId="3BE78388"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1.71 </w:t>
            </w:r>
          </w:p>
        </w:tc>
        <w:tc>
          <w:tcPr>
            <w:tcW w:w="1422" w:type="dxa"/>
            <w:tcBorders>
              <w:top w:val="single" w:sz="4" w:space="0" w:color="000000"/>
              <w:left w:val="single" w:sz="4" w:space="0" w:color="000000"/>
              <w:bottom w:val="single" w:sz="4" w:space="0" w:color="000000"/>
              <w:right w:val="single" w:sz="4" w:space="0" w:color="000000"/>
            </w:tcBorders>
          </w:tcPr>
          <w:p w14:paraId="3BADC92E"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0.92 </w:t>
            </w:r>
          </w:p>
        </w:tc>
        <w:tc>
          <w:tcPr>
            <w:tcW w:w="989" w:type="dxa"/>
            <w:tcBorders>
              <w:top w:val="single" w:sz="4" w:space="0" w:color="000000"/>
              <w:left w:val="single" w:sz="4" w:space="0" w:color="000000"/>
              <w:bottom w:val="single" w:sz="4" w:space="0" w:color="000000"/>
              <w:right w:val="single" w:sz="4" w:space="0" w:color="000000"/>
            </w:tcBorders>
          </w:tcPr>
          <w:p w14:paraId="150BBC36"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1.49 </w:t>
            </w:r>
          </w:p>
        </w:tc>
        <w:tc>
          <w:tcPr>
            <w:tcW w:w="1138" w:type="dxa"/>
            <w:tcBorders>
              <w:top w:val="single" w:sz="4" w:space="0" w:color="000000"/>
              <w:left w:val="single" w:sz="4" w:space="0" w:color="000000"/>
              <w:bottom w:val="single" w:sz="4" w:space="0" w:color="000000"/>
              <w:right w:val="single" w:sz="4" w:space="0" w:color="000000"/>
            </w:tcBorders>
          </w:tcPr>
          <w:p w14:paraId="7E401691" w14:textId="77777777" w:rsidR="00B65834" w:rsidRPr="000800B5" w:rsidRDefault="00B65834" w:rsidP="00B65834">
            <w:pPr>
              <w:widowControl/>
              <w:spacing w:after="160" w:line="259" w:lineRule="auto"/>
              <w:ind w:right="5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4.21 </w:t>
            </w:r>
          </w:p>
        </w:tc>
        <w:tc>
          <w:tcPr>
            <w:tcW w:w="989" w:type="dxa"/>
            <w:tcBorders>
              <w:top w:val="single" w:sz="4" w:space="0" w:color="000000"/>
              <w:left w:val="single" w:sz="4" w:space="0" w:color="000000"/>
              <w:bottom w:val="single" w:sz="4" w:space="0" w:color="000000"/>
              <w:right w:val="single" w:sz="4" w:space="0" w:color="000000"/>
            </w:tcBorders>
          </w:tcPr>
          <w:p w14:paraId="7BAEA64B"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1.46 </w:t>
            </w:r>
          </w:p>
        </w:tc>
        <w:tc>
          <w:tcPr>
            <w:tcW w:w="1422" w:type="dxa"/>
            <w:tcBorders>
              <w:top w:val="single" w:sz="4" w:space="0" w:color="000000"/>
              <w:left w:val="single" w:sz="4" w:space="0" w:color="000000"/>
              <w:bottom w:val="single" w:sz="4" w:space="0" w:color="000000"/>
              <w:right w:val="single" w:sz="4" w:space="0" w:color="000000"/>
            </w:tcBorders>
          </w:tcPr>
          <w:p w14:paraId="762E818E"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3.29 </w:t>
            </w:r>
          </w:p>
        </w:tc>
        <w:tc>
          <w:tcPr>
            <w:tcW w:w="1133" w:type="dxa"/>
            <w:tcBorders>
              <w:top w:val="single" w:sz="4" w:space="0" w:color="000000"/>
              <w:left w:val="single" w:sz="4" w:space="0" w:color="000000"/>
              <w:bottom w:val="single" w:sz="4" w:space="0" w:color="000000"/>
              <w:right w:val="single" w:sz="4" w:space="0" w:color="000000"/>
            </w:tcBorders>
          </w:tcPr>
          <w:p w14:paraId="712D1D98"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1.64 </w:t>
            </w:r>
          </w:p>
        </w:tc>
      </w:tr>
      <w:tr w:rsidR="00B65834" w:rsidRPr="000800B5" w14:paraId="5FC5E326" w14:textId="77777777" w:rsidTr="00B65834">
        <w:trPr>
          <w:trHeight w:val="274"/>
        </w:trPr>
        <w:tc>
          <w:tcPr>
            <w:tcW w:w="1277" w:type="dxa"/>
            <w:tcBorders>
              <w:top w:val="single" w:sz="4" w:space="0" w:color="000000"/>
              <w:left w:val="single" w:sz="4" w:space="0" w:color="000000"/>
              <w:bottom w:val="single" w:sz="4" w:space="0" w:color="000000"/>
              <w:right w:val="single" w:sz="4" w:space="0" w:color="000000"/>
            </w:tcBorders>
          </w:tcPr>
          <w:p w14:paraId="10C0BBEC"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25 </w:t>
            </w:r>
          </w:p>
        </w:tc>
        <w:tc>
          <w:tcPr>
            <w:tcW w:w="994" w:type="dxa"/>
            <w:tcBorders>
              <w:top w:val="single" w:sz="4" w:space="0" w:color="000000"/>
              <w:left w:val="single" w:sz="4" w:space="0" w:color="000000"/>
              <w:bottom w:val="single" w:sz="4" w:space="0" w:color="000000"/>
              <w:right w:val="single" w:sz="4" w:space="0" w:color="000000"/>
            </w:tcBorders>
          </w:tcPr>
          <w:p w14:paraId="4CF5F9EA" w14:textId="77777777" w:rsidR="00B65834" w:rsidRPr="000800B5" w:rsidRDefault="00B65834" w:rsidP="00B65834">
            <w:pPr>
              <w:widowControl/>
              <w:spacing w:after="160" w:line="259" w:lineRule="auto"/>
              <w:ind w:right="65"/>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1.84 </w:t>
            </w:r>
          </w:p>
        </w:tc>
        <w:tc>
          <w:tcPr>
            <w:tcW w:w="989" w:type="dxa"/>
            <w:tcBorders>
              <w:top w:val="single" w:sz="4" w:space="0" w:color="000000"/>
              <w:left w:val="single" w:sz="4" w:space="0" w:color="000000"/>
              <w:bottom w:val="single" w:sz="4" w:space="0" w:color="000000"/>
              <w:right w:val="single" w:sz="4" w:space="0" w:color="000000"/>
            </w:tcBorders>
          </w:tcPr>
          <w:p w14:paraId="13817428"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1.65 </w:t>
            </w:r>
          </w:p>
        </w:tc>
        <w:tc>
          <w:tcPr>
            <w:tcW w:w="1422" w:type="dxa"/>
            <w:tcBorders>
              <w:top w:val="single" w:sz="4" w:space="0" w:color="000000"/>
              <w:left w:val="single" w:sz="4" w:space="0" w:color="000000"/>
              <w:bottom w:val="single" w:sz="4" w:space="0" w:color="000000"/>
              <w:right w:val="single" w:sz="4" w:space="0" w:color="000000"/>
            </w:tcBorders>
          </w:tcPr>
          <w:p w14:paraId="6851D674"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1.84 </w:t>
            </w:r>
          </w:p>
        </w:tc>
        <w:tc>
          <w:tcPr>
            <w:tcW w:w="989" w:type="dxa"/>
            <w:tcBorders>
              <w:top w:val="single" w:sz="4" w:space="0" w:color="000000"/>
              <w:left w:val="single" w:sz="4" w:space="0" w:color="000000"/>
              <w:bottom w:val="single" w:sz="4" w:space="0" w:color="000000"/>
              <w:right w:val="single" w:sz="4" w:space="0" w:color="000000"/>
            </w:tcBorders>
          </w:tcPr>
          <w:p w14:paraId="269D1BA0" w14:textId="77777777" w:rsidR="00B65834" w:rsidRPr="000800B5" w:rsidRDefault="00B65834" w:rsidP="00B65834">
            <w:pPr>
              <w:widowControl/>
              <w:spacing w:after="160" w:line="259" w:lineRule="auto"/>
              <w:ind w:right="60"/>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1.49 </w:t>
            </w:r>
          </w:p>
        </w:tc>
        <w:tc>
          <w:tcPr>
            <w:tcW w:w="1138" w:type="dxa"/>
            <w:tcBorders>
              <w:top w:val="single" w:sz="4" w:space="0" w:color="000000"/>
              <w:left w:val="single" w:sz="4" w:space="0" w:color="000000"/>
              <w:bottom w:val="single" w:sz="4" w:space="0" w:color="000000"/>
              <w:right w:val="single" w:sz="4" w:space="0" w:color="000000"/>
            </w:tcBorders>
          </w:tcPr>
          <w:p w14:paraId="743989C9" w14:textId="77777777" w:rsidR="00B65834" w:rsidRPr="000800B5" w:rsidRDefault="00B65834" w:rsidP="00B65834">
            <w:pPr>
              <w:widowControl/>
              <w:spacing w:after="160" w:line="259" w:lineRule="auto"/>
              <w:ind w:right="5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4.22 </w:t>
            </w:r>
          </w:p>
        </w:tc>
        <w:tc>
          <w:tcPr>
            <w:tcW w:w="989" w:type="dxa"/>
            <w:tcBorders>
              <w:top w:val="single" w:sz="4" w:space="0" w:color="000000"/>
              <w:left w:val="single" w:sz="4" w:space="0" w:color="000000"/>
              <w:bottom w:val="single" w:sz="4" w:space="0" w:color="000000"/>
              <w:right w:val="single" w:sz="4" w:space="0" w:color="000000"/>
            </w:tcBorders>
          </w:tcPr>
          <w:p w14:paraId="5E67DADB"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1.37 </w:t>
            </w:r>
          </w:p>
        </w:tc>
        <w:tc>
          <w:tcPr>
            <w:tcW w:w="1422" w:type="dxa"/>
            <w:tcBorders>
              <w:top w:val="single" w:sz="4" w:space="0" w:color="000000"/>
              <w:left w:val="single" w:sz="4" w:space="0" w:color="000000"/>
              <w:bottom w:val="single" w:sz="4" w:space="0" w:color="000000"/>
              <w:right w:val="single" w:sz="4" w:space="0" w:color="000000"/>
            </w:tcBorders>
          </w:tcPr>
          <w:p w14:paraId="5143E0B2"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3.59 </w:t>
            </w:r>
          </w:p>
        </w:tc>
        <w:tc>
          <w:tcPr>
            <w:tcW w:w="1133" w:type="dxa"/>
            <w:tcBorders>
              <w:top w:val="single" w:sz="4" w:space="0" w:color="000000"/>
              <w:left w:val="single" w:sz="4" w:space="0" w:color="000000"/>
              <w:bottom w:val="single" w:sz="4" w:space="0" w:color="000000"/>
              <w:right w:val="single" w:sz="4" w:space="0" w:color="000000"/>
            </w:tcBorders>
          </w:tcPr>
          <w:p w14:paraId="340FDE0A" w14:textId="77777777" w:rsidR="00B65834" w:rsidRPr="000800B5" w:rsidRDefault="00B65834" w:rsidP="00B65834">
            <w:pPr>
              <w:widowControl/>
              <w:spacing w:after="160" w:line="259" w:lineRule="auto"/>
              <w:ind w:right="6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1.69 </w:t>
            </w:r>
          </w:p>
        </w:tc>
      </w:tr>
    </w:tbl>
    <w:p w14:paraId="76677ADC" w14:textId="538CA6BF" w:rsidR="00B65834" w:rsidRPr="000800B5" w:rsidRDefault="00B65834" w:rsidP="00F26F6E">
      <w:pPr>
        <w:pStyle w:val="BodyL"/>
        <w:suppressAutoHyphens/>
        <w:spacing w:line="276" w:lineRule="auto"/>
        <w:rPr>
          <w:rFonts w:ascii="Arial" w:eastAsia="SimSun" w:hAnsi="Arial" w:cs="Arial"/>
          <w:szCs w:val="24"/>
          <w:lang w:val="en-US"/>
        </w:rPr>
      </w:pPr>
    </w:p>
    <w:p w14:paraId="3BED7F83" w14:textId="77777777" w:rsidR="00B65834" w:rsidRPr="000800B5" w:rsidRDefault="00B65834" w:rsidP="00B65834">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lang w:val="en-IN" w:eastAsia="en-IN"/>
        </w:rPr>
        <w:lastRenderedPageBreak/>
        <mc:AlternateContent>
          <mc:Choice Requires="wpg">
            <w:drawing>
              <wp:inline distT="0" distB="0" distL="0" distR="0" wp14:anchorId="38E31F75" wp14:editId="7C3A9C46">
                <wp:extent cx="3695065" cy="2073910"/>
                <wp:effectExtent l="10160" t="10160" r="104775" b="49530"/>
                <wp:docPr id="48156" name="Group 47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065" cy="2073910"/>
                          <a:chOff x="0" y="0"/>
                          <a:chExt cx="36949" cy="20737"/>
                        </a:xfrm>
                      </wpg:grpSpPr>
                      <wps:wsp>
                        <wps:cNvPr id="48157" name="Rectangle 2158"/>
                        <wps:cNvSpPr>
                          <a:spLocks noChangeArrowheads="1"/>
                        </wps:cNvSpPr>
                        <wps:spPr bwMode="auto">
                          <a:xfrm>
                            <a:off x="36598" y="19185"/>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7A979" w14:textId="77777777" w:rsidR="00B65834" w:rsidRDefault="00B65834" w:rsidP="00B65834"/>
                          </w:txbxContent>
                        </wps:txbx>
                        <wps:bodyPr rot="0" vert="horz" wrap="square" lIns="0" tIns="0" rIns="0" bIns="0" anchor="t" anchorCtr="0" upright="1">
                          <a:noAutofit/>
                        </wps:bodyPr>
                      </wps:wsp>
                      <wps:wsp>
                        <wps:cNvPr id="48158" name="Shape 2203"/>
                        <wps:cNvSpPr>
                          <a:spLocks noChangeArrowheads="1"/>
                        </wps:cNvSpPr>
                        <wps:spPr bwMode="auto">
                          <a:xfrm>
                            <a:off x="4310" y="1409"/>
                            <a:ext cx="0" cy="15811"/>
                          </a:xfrm>
                          <a:custGeom>
                            <a:avLst/>
                            <a:gdLst>
                              <a:gd name="T0" fmla="*/ 15811 h 1581150"/>
                              <a:gd name="T1" fmla="*/ 0 h 1581150"/>
                              <a:gd name="T2" fmla="*/ 0 60000 65536"/>
                              <a:gd name="T3" fmla="*/ 0 60000 65536"/>
                            </a:gdLst>
                            <a:ahLst/>
                            <a:cxnLst>
                              <a:cxn ang="T2">
                                <a:pos x="0" y="T0"/>
                              </a:cxn>
                              <a:cxn ang="T3">
                                <a:pos x="0" y="T1"/>
                              </a:cxn>
                            </a:cxnLst>
                            <a:rect l="0" t="0" r="r" b="b"/>
                            <a:pathLst>
                              <a:path h="1581150">
                                <a:moveTo>
                                  <a:pt x="0" y="1581150"/>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59" name="Shape 2204"/>
                        <wps:cNvSpPr>
                          <a:spLocks noChangeArrowheads="1"/>
                        </wps:cNvSpPr>
                        <wps:spPr bwMode="auto">
                          <a:xfrm>
                            <a:off x="3907" y="1722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0" name="Shape 2205"/>
                        <wps:cNvSpPr>
                          <a:spLocks noChangeArrowheads="1"/>
                        </wps:cNvSpPr>
                        <wps:spPr bwMode="auto">
                          <a:xfrm>
                            <a:off x="3907" y="1389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1" name="Shape 2206"/>
                        <wps:cNvSpPr>
                          <a:spLocks noChangeArrowheads="1"/>
                        </wps:cNvSpPr>
                        <wps:spPr bwMode="auto">
                          <a:xfrm>
                            <a:off x="3907" y="1057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2" name="Shape 2207"/>
                        <wps:cNvSpPr>
                          <a:spLocks noChangeArrowheads="1"/>
                        </wps:cNvSpPr>
                        <wps:spPr bwMode="auto">
                          <a:xfrm>
                            <a:off x="3907" y="724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3" name="Shape 2208"/>
                        <wps:cNvSpPr>
                          <a:spLocks noChangeArrowheads="1"/>
                        </wps:cNvSpPr>
                        <wps:spPr bwMode="auto">
                          <a:xfrm>
                            <a:off x="3907" y="390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4" name="Shape 2209"/>
                        <wps:cNvSpPr>
                          <a:spLocks noChangeArrowheads="1"/>
                        </wps:cNvSpPr>
                        <wps:spPr bwMode="auto">
                          <a:xfrm>
                            <a:off x="4310" y="17221"/>
                            <a:ext cx="20946" cy="0"/>
                          </a:xfrm>
                          <a:custGeom>
                            <a:avLst/>
                            <a:gdLst>
                              <a:gd name="T0" fmla="*/ 0 w 2094611"/>
                              <a:gd name="T1" fmla="*/ 20946 w 2094611"/>
                              <a:gd name="T2" fmla="*/ 0 60000 65536"/>
                              <a:gd name="T3" fmla="*/ 0 60000 65536"/>
                            </a:gdLst>
                            <a:ahLst/>
                            <a:cxnLst>
                              <a:cxn ang="T2">
                                <a:pos x="T0" y="0"/>
                              </a:cxn>
                              <a:cxn ang="T3">
                                <a:pos x="T1" y="0"/>
                              </a:cxn>
                            </a:cxnLst>
                            <a:rect l="0" t="0" r="r" b="b"/>
                            <a:pathLst>
                              <a:path w="2094611">
                                <a:moveTo>
                                  <a:pt x="0" y="0"/>
                                </a:moveTo>
                                <a:lnTo>
                                  <a:pt x="2094611"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5" name="Shape 2210"/>
                        <wps:cNvSpPr>
                          <a:spLocks noChangeArrowheads="1"/>
                        </wps:cNvSpPr>
                        <wps:spPr bwMode="auto">
                          <a:xfrm>
                            <a:off x="4310"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6" name="Shape 2211"/>
                        <wps:cNvSpPr>
                          <a:spLocks noChangeArrowheads="1"/>
                        </wps:cNvSpPr>
                        <wps:spPr bwMode="auto">
                          <a:xfrm>
                            <a:off x="11278"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7" name="Shape 2212"/>
                        <wps:cNvSpPr>
                          <a:spLocks noChangeArrowheads="1"/>
                        </wps:cNvSpPr>
                        <wps:spPr bwMode="auto">
                          <a:xfrm>
                            <a:off x="18289"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8" name="Shape 2213"/>
                        <wps:cNvSpPr>
                          <a:spLocks noChangeArrowheads="1"/>
                        </wps:cNvSpPr>
                        <wps:spPr bwMode="auto">
                          <a:xfrm>
                            <a:off x="25256" y="17221"/>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69" name="Shape 2214"/>
                        <wps:cNvSpPr>
                          <a:spLocks noChangeArrowheads="1"/>
                        </wps:cNvSpPr>
                        <wps:spPr bwMode="auto">
                          <a:xfrm>
                            <a:off x="3886" y="7726"/>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70" name="Shape 2215"/>
                        <wps:cNvSpPr>
                          <a:spLocks noChangeArrowheads="1"/>
                        </wps:cNvSpPr>
                        <wps:spPr bwMode="auto">
                          <a:xfrm>
                            <a:off x="3886" y="7726"/>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71" name="Shape 2216"/>
                        <wps:cNvSpPr>
                          <a:spLocks noChangeArrowheads="1"/>
                        </wps:cNvSpPr>
                        <wps:spPr bwMode="auto">
                          <a:xfrm>
                            <a:off x="7360"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72" name="Shape 2217"/>
                        <wps:cNvSpPr>
                          <a:spLocks noChangeArrowheads="1"/>
                        </wps:cNvSpPr>
                        <wps:spPr bwMode="auto">
                          <a:xfrm>
                            <a:off x="7360"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73" name="Shape 2218"/>
                        <wps:cNvSpPr>
                          <a:spLocks noChangeArrowheads="1"/>
                        </wps:cNvSpPr>
                        <wps:spPr bwMode="auto">
                          <a:xfrm>
                            <a:off x="10866"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74" name="Shape 2219"/>
                        <wps:cNvSpPr>
                          <a:spLocks noChangeArrowheads="1"/>
                        </wps:cNvSpPr>
                        <wps:spPr bwMode="auto">
                          <a:xfrm>
                            <a:off x="10866"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75" name="Shape 2220"/>
                        <wps:cNvSpPr>
                          <a:spLocks noChangeArrowheads="1"/>
                        </wps:cNvSpPr>
                        <wps:spPr bwMode="auto">
                          <a:xfrm>
                            <a:off x="14340" y="7574"/>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76" name="Shape 2221"/>
                        <wps:cNvSpPr>
                          <a:spLocks noChangeArrowheads="1"/>
                        </wps:cNvSpPr>
                        <wps:spPr bwMode="auto">
                          <a:xfrm>
                            <a:off x="14340" y="7574"/>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77" name="Shape 2222"/>
                        <wps:cNvSpPr>
                          <a:spLocks noChangeArrowheads="1"/>
                        </wps:cNvSpPr>
                        <wps:spPr bwMode="auto">
                          <a:xfrm>
                            <a:off x="17846"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78" name="Shape 2223"/>
                        <wps:cNvSpPr>
                          <a:spLocks noChangeArrowheads="1"/>
                        </wps:cNvSpPr>
                        <wps:spPr bwMode="auto">
                          <a:xfrm>
                            <a:off x="17846"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79" name="Shape 2224"/>
                        <wps:cNvSpPr>
                          <a:spLocks noChangeArrowheads="1"/>
                        </wps:cNvSpPr>
                        <wps:spPr bwMode="auto">
                          <a:xfrm>
                            <a:off x="388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80" name="Shape 2225"/>
                        <wps:cNvSpPr>
                          <a:spLocks noChangeArrowheads="1"/>
                        </wps:cNvSpPr>
                        <wps:spPr bwMode="auto">
                          <a:xfrm>
                            <a:off x="388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81" name="Shape 2226"/>
                        <wps:cNvSpPr>
                          <a:spLocks noChangeArrowheads="1"/>
                        </wps:cNvSpPr>
                        <wps:spPr bwMode="auto">
                          <a:xfrm>
                            <a:off x="7360"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82" name="Shape 2227"/>
                        <wps:cNvSpPr>
                          <a:spLocks noChangeArrowheads="1"/>
                        </wps:cNvSpPr>
                        <wps:spPr bwMode="auto">
                          <a:xfrm>
                            <a:off x="7360"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83" name="Shape 2228"/>
                        <wps:cNvSpPr>
                          <a:spLocks noChangeArrowheads="1"/>
                        </wps:cNvSpPr>
                        <wps:spPr bwMode="auto">
                          <a:xfrm>
                            <a:off x="1086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84" name="Shape 2229"/>
                        <wps:cNvSpPr>
                          <a:spLocks noChangeArrowheads="1"/>
                        </wps:cNvSpPr>
                        <wps:spPr bwMode="auto">
                          <a:xfrm>
                            <a:off x="10866" y="6141"/>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85" name="Shape 2230"/>
                        <wps:cNvSpPr>
                          <a:spLocks noChangeArrowheads="1"/>
                        </wps:cNvSpPr>
                        <wps:spPr bwMode="auto">
                          <a:xfrm>
                            <a:off x="14340" y="781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86" name="Shape 2231"/>
                        <wps:cNvSpPr>
                          <a:spLocks noChangeArrowheads="1"/>
                        </wps:cNvSpPr>
                        <wps:spPr bwMode="auto">
                          <a:xfrm>
                            <a:off x="14340" y="781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87" name="Shape 2232"/>
                        <wps:cNvSpPr>
                          <a:spLocks noChangeArrowheads="1"/>
                        </wps:cNvSpPr>
                        <wps:spPr bwMode="auto">
                          <a:xfrm>
                            <a:off x="17846" y="64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88" name="Shape 2233"/>
                        <wps:cNvSpPr>
                          <a:spLocks noChangeArrowheads="1"/>
                        </wps:cNvSpPr>
                        <wps:spPr bwMode="auto">
                          <a:xfrm>
                            <a:off x="17846" y="647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89" name="Shape 49307"/>
                        <wps:cNvSpPr>
                          <a:spLocks noChangeArrowheads="1"/>
                        </wps:cNvSpPr>
                        <wps:spPr bwMode="auto">
                          <a:xfrm>
                            <a:off x="3855" y="1455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0" name="Shape 2235"/>
                        <wps:cNvSpPr>
                          <a:spLocks noChangeArrowheads="1"/>
                        </wps:cNvSpPr>
                        <wps:spPr bwMode="auto">
                          <a:xfrm>
                            <a:off x="3855" y="1455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91" name="Shape 49308"/>
                        <wps:cNvSpPr>
                          <a:spLocks noChangeArrowheads="1"/>
                        </wps:cNvSpPr>
                        <wps:spPr bwMode="auto">
                          <a:xfrm>
                            <a:off x="7330" y="1409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2" name="Shape 2237"/>
                        <wps:cNvSpPr>
                          <a:spLocks noChangeArrowheads="1"/>
                        </wps:cNvSpPr>
                        <wps:spPr bwMode="auto">
                          <a:xfrm>
                            <a:off x="7330" y="1409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93" name="Shape 49309"/>
                        <wps:cNvSpPr>
                          <a:spLocks noChangeArrowheads="1"/>
                        </wps:cNvSpPr>
                        <wps:spPr bwMode="auto">
                          <a:xfrm>
                            <a:off x="10835" y="1409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4" name="Shape 2239"/>
                        <wps:cNvSpPr>
                          <a:spLocks noChangeArrowheads="1"/>
                        </wps:cNvSpPr>
                        <wps:spPr bwMode="auto">
                          <a:xfrm>
                            <a:off x="10835" y="1409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95" name="Shape 49310"/>
                        <wps:cNvSpPr>
                          <a:spLocks noChangeArrowheads="1"/>
                        </wps:cNvSpPr>
                        <wps:spPr bwMode="auto">
                          <a:xfrm>
                            <a:off x="14310" y="1409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6" name="Shape 2241"/>
                        <wps:cNvSpPr>
                          <a:spLocks noChangeArrowheads="1"/>
                        </wps:cNvSpPr>
                        <wps:spPr bwMode="auto">
                          <a:xfrm>
                            <a:off x="14310" y="1409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97" name="Shape 2242"/>
                        <wps:cNvSpPr>
                          <a:spLocks noChangeArrowheads="1"/>
                        </wps:cNvSpPr>
                        <wps:spPr bwMode="auto">
                          <a:xfrm>
                            <a:off x="3870" y="897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8" name="Shape 2243"/>
                        <wps:cNvSpPr>
                          <a:spLocks noChangeArrowheads="1"/>
                        </wps:cNvSpPr>
                        <wps:spPr bwMode="auto">
                          <a:xfrm>
                            <a:off x="3870" y="853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99" name="Shape 2244"/>
                        <wps:cNvSpPr>
                          <a:spLocks noChangeArrowheads="1"/>
                        </wps:cNvSpPr>
                        <wps:spPr bwMode="auto">
                          <a:xfrm>
                            <a:off x="3870" y="853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0" name="Shape 2245"/>
                        <wps:cNvSpPr>
                          <a:spLocks noChangeArrowheads="1"/>
                        </wps:cNvSpPr>
                        <wps:spPr bwMode="auto">
                          <a:xfrm>
                            <a:off x="3870" y="853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1" name="Shape 2246"/>
                        <wps:cNvSpPr>
                          <a:spLocks noChangeArrowheads="1"/>
                        </wps:cNvSpPr>
                        <wps:spPr bwMode="auto">
                          <a:xfrm>
                            <a:off x="7345" y="897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02" name="Shape 2247"/>
                        <wps:cNvSpPr>
                          <a:spLocks noChangeArrowheads="1"/>
                        </wps:cNvSpPr>
                        <wps:spPr bwMode="auto">
                          <a:xfrm>
                            <a:off x="7345" y="853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03" name="Shape 2248"/>
                        <wps:cNvSpPr>
                          <a:spLocks noChangeArrowheads="1"/>
                        </wps:cNvSpPr>
                        <wps:spPr bwMode="auto">
                          <a:xfrm>
                            <a:off x="7345" y="853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4" name="Shape 2249"/>
                        <wps:cNvSpPr>
                          <a:spLocks noChangeArrowheads="1"/>
                        </wps:cNvSpPr>
                        <wps:spPr bwMode="auto">
                          <a:xfrm>
                            <a:off x="7345" y="853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5" name="Shape 2250"/>
                        <wps:cNvSpPr>
                          <a:spLocks noChangeArrowheads="1"/>
                        </wps:cNvSpPr>
                        <wps:spPr bwMode="auto">
                          <a:xfrm>
                            <a:off x="10850" y="982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06" name="Shape 2251"/>
                        <wps:cNvSpPr>
                          <a:spLocks noChangeArrowheads="1"/>
                        </wps:cNvSpPr>
                        <wps:spPr bwMode="auto">
                          <a:xfrm>
                            <a:off x="10850" y="938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07" name="Shape 2252"/>
                        <wps:cNvSpPr>
                          <a:spLocks noChangeArrowheads="1"/>
                        </wps:cNvSpPr>
                        <wps:spPr bwMode="auto">
                          <a:xfrm>
                            <a:off x="10850" y="938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8" name="Shape 2253"/>
                        <wps:cNvSpPr>
                          <a:spLocks noChangeArrowheads="1"/>
                        </wps:cNvSpPr>
                        <wps:spPr bwMode="auto">
                          <a:xfrm>
                            <a:off x="10850" y="938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09" name="Shape 2254"/>
                        <wps:cNvSpPr>
                          <a:spLocks noChangeArrowheads="1"/>
                        </wps:cNvSpPr>
                        <wps:spPr bwMode="auto">
                          <a:xfrm>
                            <a:off x="14325" y="982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10" name="Shape 2255"/>
                        <wps:cNvSpPr>
                          <a:spLocks noChangeArrowheads="1"/>
                        </wps:cNvSpPr>
                        <wps:spPr bwMode="auto">
                          <a:xfrm>
                            <a:off x="14325" y="938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11" name="Shape 2256"/>
                        <wps:cNvSpPr>
                          <a:spLocks noChangeArrowheads="1"/>
                        </wps:cNvSpPr>
                        <wps:spPr bwMode="auto">
                          <a:xfrm>
                            <a:off x="14325" y="938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2" name="Shape 2257"/>
                        <wps:cNvSpPr>
                          <a:spLocks noChangeArrowheads="1"/>
                        </wps:cNvSpPr>
                        <wps:spPr bwMode="auto">
                          <a:xfrm>
                            <a:off x="14325" y="938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3" name="Shape 2258"/>
                        <wps:cNvSpPr>
                          <a:spLocks noChangeArrowheads="1"/>
                        </wps:cNvSpPr>
                        <wps:spPr bwMode="auto">
                          <a:xfrm>
                            <a:off x="17830" y="982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14" name="Shape 2259"/>
                        <wps:cNvSpPr>
                          <a:spLocks noChangeArrowheads="1"/>
                        </wps:cNvSpPr>
                        <wps:spPr bwMode="auto">
                          <a:xfrm>
                            <a:off x="17830" y="9387"/>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15" name="Shape 2260"/>
                        <wps:cNvSpPr>
                          <a:spLocks noChangeArrowheads="1"/>
                        </wps:cNvSpPr>
                        <wps:spPr bwMode="auto">
                          <a:xfrm>
                            <a:off x="17830" y="938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6" name="Shape 2261"/>
                        <wps:cNvSpPr>
                          <a:spLocks noChangeArrowheads="1"/>
                        </wps:cNvSpPr>
                        <wps:spPr bwMode="auto">
                          <a:xfrm>
                            <a:off x="17830" y="938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7" name="Shape 2262"/>
                        <wps:cNvSpPr>
                          <a:spLocks noChangeArrowheads="1"/>
                        </wps:cNvSpPr>
                        <wps:spPr bwMode="auto">
                          <a:xfrm>
                            <a:off x="4310" y="8284"/>
                            <a:ext cx="13964" cy="66"/>
                          </a:xfrm>
                          <a:custGeom>
                            <a:avLst/>
                            <a:gdLst>
                              <a:gd name="T0" fmla="*/ 0 w 1396492"/>
                              <a:gd name="T1" fmla="*/ 0 h 6604"/>
                              <a:gd name="T2" fmla="*/ 13964 w 1396492"/>
                              <a:gd name="T3" fmla="*/ 66 h 6604"/>
                              <a:gd name="T4" fmla="*/ 0 60000 65536"/>
                              <a:gd name="T5" fmla="*/ 0 60000 65536"/>
                            </a:gdLst>
                            <a:ahLst/>
                            <a:cxnLst>
                              <a:cxn ang="T4">
                                <a:pos x="T0" y="T1"/>
                              </a:cxn>
                              <a:cxn ang="T5">
                                <a:pos x="T2" y="T3"/>
                              </a:cxn>
                            </a:cxnLst>
                            <a:rect l="0" t="0" r="r" b="b"/>
                            <a:pathLst>
                              <a:path w="1396492" h="6604">
                                <a:moveTo>
                                  <a:pt x="0" y="0"/>
                                </a:moveTo>
                                <a:lnTo>
                                  <a:pt x="1396492" y="6604"/>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8" name="Shape 2263"/>
                        <wps:cNvSpPr>
                          <a:spLocks noChangeArrowheads="1"/>
                        </wps:cNvSpPr>
                        <wps:spPr bwMode="auto">
                          <a:xfrm>
                            <a:off x="4310" y="6506"/>
                            <a:ext cx="13964" cy="915"/>
                          </a:xfrm>
                          <a:custGeom>
                            <a:avLst/>
                            <a:gdLst>
                              <a:gd name="T0" fmla="*/ 0 w 1396492"/>
                              <a:gd name="T1" fmla="*/ 0 h 91567"/>
                              <a:gd name="T2" fmla="*/ 13964 w 1396492"/>
                              <a:gd name="T3" fmla="*/ 915 h 91567"/>
                              <a:gd name="T4" fmla="*/ 0 60000 65536"/>
                              <a:gd name="T5" fmla="*/ 0 60000 65536"/>
                            </a:gdLst>
                            <a:ahLst/>
                            <a:cxnLst>
                              <a:cxn ang="T4">
                                <a:pos x="T0" y="T1"/>
                              </a:cxn>
                              <a:cxn ang="T5">
                                <a:pos x="T2" y="T3"/>
                              </a:cxn>
                            </a:cxnLst>
                            <a:rect l="0" t="0" r="r" b="b"/>
                            <a:pathLst>
                              <a:path w="1396492" h="91567">
                                <a:moveTo>
                                  <a:pt x="0" y="0"/>
                                </a:moveTo>
                                <a:lnTo>
                                  <a:pt x="1396492" y="91567"/>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19" name="Shape 2264"/>
                        <wps:cNvSpPr>
                          <a:spLocks noChangeArrowheads="1"/>
                        </wps:cNvSpPr>
                        <wps:spPr bwMode="auto">
                          <a:xfrm>
                            <a:off x="4310" y="14462"/>
                            <a:ext cx="10473" cy="396"/>
                          </a:xfrm>
                          <a:custGeom>
                            <a:avLst/>
                            <a:gdLst>
                              <a:gd name="T0" fmla="*/ 0 w 1047369"/>
                              <a:gd name="T1" fmla="*/ 396 h 39624"/>
                              <a:gd name="T2" fmla="*/ 10473 w 1047369"/>
                              <a:gd name="T3" fmla="*/ 0 h 39624"/>
                              <a:gd name="T4" fmla="*/ 0 60000 65536"/>
                              <a:gd name="T5" fmla="*/ 0 60000 65536"/>
                            </a:gdLst>
                            <a:ahLst/>
                            <a:cxnLst>
                              <a:cxn ang="T4">
                                <a:pos x="T0" y="T1"/>
                              </a:cxn>
                              <a:cxn ang="T5">
                                <a:pos x="T2" y="T3"/>
                              </a:cxn>
                            </a:cxnLst>
                            <a:rect l="0" t="0" r="r" b="b"/>
                            <a:pathLst>
                              <a:path w="1047369" h="39624">
                                <a:moveTo>
                                  <a:pt x="0" y="39624"/>
                                </a:moveTo>
                                <a:lnTo>
                                  <a:pt x="1047369"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20" name="Shape 2265"/>
                        <wps:cNvSpPr>
                          <a:spLocks noChangeArrowheads="1"/>
                        </wps:cNvSpPr>
                        <wps:spPr bwMode="auto">
                          <a:xfrm>
                            <a:off x="4310" y="8982"/>
                            <a:ext cx="13964" cy="999"/>
                          </a:xfrm>
                          <a:custGeom>
                            <a:avLst/>
                            <a:gdLst>
                              <a:gd name="T0" fmla="*/ 0 w 1396492"/>
                              <a:gd name="T1" fmla="*/ 0 h 99949"/>
                              <a:gd name="T2" fmla="*/ 13964 w 1396492"/>
                              <a:gd name="T3" fmla="*/ 999 h 99949"/>
                              <a:gd name="T4" fmla="*/ 0 60000 65536"/>
                              <a:gd name="T5" fmla="*/ 0 60000 65536"/>
                            </a:gdLst>
                            <a:ahLst/>
                            <a:cxnLst>
                              <a:cxn ang="T4">
                                <a:pos x="T0" y="T1"/>
                              </a:cxn>
                              <a:cxn ang="T5">
                                <a:pos x="T2" y="T3"/>
                              </a:cxn>
                            </a:cxnLst>
                            <a:rect l="0" t="0" r="r" b="b"/>
                            <a:pathLst>
                              <a:path w="1396492" h="99949">
                                <a:moveTo>
                                  <a:pt x="0" y="0"/>
                                </a:moveTo>
                                <a:lnTo>
                                  <a:pt x="1396492" y="99949"/>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21" name="Rectangle 2266"/>
                        <wps:cNvSpPr>
                          <a:spLocks noChangeArrowheads="1"/>
                        </wps:cNvSpPr>
                        <wps:spPr bwMode="auto">
                          <a:xfrm>
                            <a:off x="1531" y="1665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D71CD" w14:textId="77777777" w:rsidR="00B65834" w:rsidRDefault="00B65834" w:rsidP="00B65834">
                              <w:r>
                                <w:rPr>
                                  <w:sz w:val="20"/>
                                </w:rPr>
                                <w:t>0.6</w:t>
                              </w:r>
                            </w:p>
                          </w:txbxContent>
                        </wps:txbx>
                        <wps:bodyPr rot="0" vert="horz" wrap="square" lIns="0" tIns="0" rIns="0" bIns="0" anchor="t" anchorCtr="0" upright="1">
                          <a:noAutofit/>
                        </wps:bodyPr>
                      </wps:wsp>
                      <wps:wsp>
                        <wps:cNvPr id="48222" name="Rectangle 2267"/>
                        <wps:cNvSpPr>
                          <a:spLocks noChangeArrowheads="1"/>
                        </wps:cNvSpPr>
                        <wps:spPr bwMode="auto">
                          <a:xfrm>
                            <a:off x="2498" y="1332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C693" w14:textId="77777777" w:rsidR="00B65834" w:rsidRDefault="00B65834" w:rsidP="00B65834">
                              <w:r>
                                <w:rPr>
                                  <w:sz w:val="20"/>
                                </w:rPr>
                                <w:t>1</w:t>
                              </w:r>
                            </w:p>
                          </w:txbxContent>
                        </wps:txbx>
                        <wps:bodyPr rot="0" vert="horz" wrap="square" lIns="0" tIns="0" rIns="0" bIns="0" anchor="t" anchorCtr="0" upright="1">
                          <a:noAutofit/>
                        </wps:bodyPr>
                      </wps:wsp>
                      <wps:wsp>
                        <wps:cNvPr id="48223" name="Rectangle 2268"/>
                        <wps:cNvSpPr>
                          <a:spLocks noChangeArrowheads="1"/>
                        </wps:cNvSpPr>
                        <wps:spPr bwMode="auto">
                          <a:xfrm>
                            <a:off x="1531" y="999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5CDF9" w14:textId="77777777" w:rsidR="00B65834" w:rsidRDefault="00B65834" w:rsidP="00B65834">
                              <w:r>
                                <w:rPr>
                                  <w:sz w:val="20"/>
                                </w:rPr>
                                <w:t>1.4</w:t>
                              </w:r>
                            </w:p>
                          </w:txbxContent>
                        </wps:txbx>
                        <wps:bodyPr rot="0" vert="horz" wrap="square" lIns="0" tIns="0" rIns="0" bIns="0" anchor="t" anchorCtr="0" upright="1">
                          <a:noAutofit/>
                        </wps:bodyPr>
                      </wps:wsp>
                      <wps:wsp>
                        <wps:cNvPr id="48224" name="Rectangle 2269"/>
                        <wps:cNvSpPr>
                          <a:spLocks noChangeArrowheads="1"/>
                        </wps:cNvSpPr>
                        <wps:spPr bwMode="auto">
                          <a:xfrm>
                            <a:off x="1531" y="666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B7164" w14:textId="77777777" w:rsidR="00B65834" w:rsidRDefault="00B65834" w:rsidP="00B65834">
                              <w:r>
                                <w:rPr>
                                  <w:sz w:val="20"/>
                                </w:rPr>
                                <w:t>1.8</w:t>
                              </w:r>
                            </w:p>
                          </w:txbxContent>
                        </wps:txbx>
                        <wps:bodyPr rot="0" vert="horz" wrap="square" lIns="0" tIns="0" rIns="0" bIns="0" anchor="t" anchorCtr="0" upright="1">
                          <a:noAutofit/>
                        </wps:bodyPr>
                      </wps:wsp>
                      <wps:wsp>
                        <wps:cNvPr id="48225" name="Rectangle 2270"/>
                        <wps:cNvSpPr>
                          <a:spLocks noChangeArrowheads="1"/>
                        </wps:cNvSpPr>
                        <wps:spPr bwMode="auto">
                          <a:xfrm>
                            <a:off x="1531" y="3335"/>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A026A" w14:textId="77777777" w:rsidR="00B65834" w:rsidRDefault="00B65834" w:rsidP="00B65834">
                              <w:r>
                                <w:rPr>
                                  <w:sz w:val="20"/>
                                </w:rPr>
                                <w:t>2.2</w:t>
                              </w:r>
                            </w:p>
                          </w:txbxContent>
                        </wps:txbx>
                        <wps:bodyPr rot="0" vert="horz" wrap="square" lIns="0" tIns="0" rIns="0" bIns="0" anchor="t" anchorCtr="0" upright="1">
                          <a:noAutofit/>
                        </wps:bodyPr>
                      </wps:wsp>
                      <wps:wsp>
                        <wps:cNvPr id="48226" name="Rectangle 2271"/>
                        <wps:cNvSpPr>
                          <a:spLocks noChangeArrowheads="1"/>
                        </wps:cNvSpPr>
                        <wps:spPr bwMode="auto">
                          <a:xfrm>
                            <a:off x="3996" y="18304"/>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7B70" w14:textId="77777777" w:rsidR="00B65834" w:rsidRDefault="00B65834" w:rsidP="00B65834">
                              <w:r>
                                <w:rPr>
                                  <w:sz w:val="20"/>
                                </w:rPr>
                                <w:t>5</w:t>
                              </w:r>
                            </w:p>
                          </w:txbxContent>
                        </wps:txbx>
                        <wps:bodyPr rot="0" vert="horz" wrap="square" lIns="0" tIns="0" rIns="0" bIns="0" anchor="t" anchorCtr="0" upright="1">
                          <a:noAutofit/>
                        </wps:bodyPr>
                      </wps:wsp>
                      <wps:wsp>
                        <wps:cNvPr id="48227" name="Rectangle 2272"/>
                        <wps:cNvSpPr>
                          <a:spLocks noChangeArrowheads="1"/>
                        </wps:cNvSpPr>
                        <wps:spPr bwMode="auto">
                          <a:xfrm>
                            <a:off x="10660" y="18304"/>
                            <a:ext cx="171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B7D35" w14:textId="77777777" w:rsidR="00B65834" w:rsidRDefault="00B65834" w:rsidP="00B65834">
                              <w:r>
                                <w:rPr>
                                  <w:sz w:val="20"/>
                                </w:rPr>
                                <w:t>15</w:t>
                              </w:r>
                            </w:p>
                          </w:txbxContent>
                        </wps:txbx>
                        <wps:bodyPr rot="0" vert="horz" wrap="square" lIns="0" tIns="0" rIns="0" bIns="0" anchor="t" anchorCtr="0" upright="1">
                          <a:noAutofit/>
                        </wps:bodyPr>
                      </wps:wsp>
                      <wps:wsp>
                        <wps:cNvPr id="48228" name="Rectangle 2273"/>
                        <wps:cNvSpPr>
                          <a:spLocks noChangeArrowheads="1"/>
                        </wps:cNvSpPr>
                        <wps:spPr bwMode="auto">
                          <a:xfrm>
                            <a:off x="17642" y="18304"/>
                            <a:ext cx="171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F4E78" w14:textId="77777777" w:rsidR="00B65834" w:rsidRDefault="00B65834" w:rsidP="00B65834">
                              <w:r>
                                <w:rPr>
                                  <w:sz w:val="20"/>
                                </w:rPr>
                                <w:t>25</w:t>
                              </w:r>
                            </w:p>
                          </w:txbxContent>
                        </wps:txbx>
                        <wps:bodyPr rot="0" vert="horz" wrap="square" lIns="0" tIns="0" rIns="0" bIns="0" anchor="t" anchorCtr="0" upright="1">
                          <a:noAutofit/>
                        </wps:bodyPr>
                      </wps:wsp>
                      <wps:wsp>
                        <wps:cNvPr id="48229" name="Rectangle 2274"/>
                        <wps:cNvSpPr>
                          <a:spLocks noChangeArrowheads="1"/>
                        </wps:cNvSpPr>
                        <wps:spPr bwMode="auto">
                          <a:xfrm>
                            <a:off x="24629" y="18304"/>
                            <a:ext cx="171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220DF" w14:textId="77777777" w:rsidR="00B65834" w:rsidRDefault="00B65834" w:rsidP="00B65834">
                              <w:r>
                                <w:rPr>
                                  <w:sz w:val="20"/>
                                </w:rPr>
                                <w:t>35</w:t>
                              </w:r>
                            </w:p>
                          </w:txbxContent>
                        </wps:txbx>
                        <wps:bodyPr rot="0" vert="horz" wrap="square" lIns="0" tIns="0" rIns="0" bIns="0" anchor="t" anchorCtr="0" upright="1">
                          <a:noAutofit/>
                        </wps:bodyPr>
                      </wps:wsp>
                      <wps:wsp>
                        <wps:cNvPr id="48230" name="Rectangle 2275"/>
                        <wps:cNvSpPr>
                          <a:spLocks noChangeArrowheads="1"/>
                        </wps:cNvSpPr>
                        <wps:spPr bwMode="auto">
                          <a:xfrm rot="-5400000">
                            <a:off x="-326" y="8014"/>
                            <a:ext cx="3093"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3C53B" w14:textId="77777777" w:rsidR="00B65834" w:rsidRDefault="00B65834" w:rsidP="00B65834">
                              <w:proofErr w:type="spellStart"/>
                              <w:proofErr w:type="gramStart"/>
                              <w:r>
                                <w:rPr>
                                  <w:rFonts w:ascii="Times New Roman" w:eastAsia="Times New Roman" w:hAnsi="Times New Roman"/>
                                  <w:b/>
                                  <w:sz w:val="20"/>
                                </w:rPr>
                                <w:t>logk</w:t>
                              </w:r>
                              <w:proofErr w:type="spellEnd"/>
                              <w:proofErr w:type="gramEnd"/>
                            </w:p>
                          </w:txbxContent>
                        </wps:txbx>
                        <wps:bodyPr rot="0" vert="vert270" wrap="square" lIns="0" tIns="0" rIns="0" bIns="0" anchor="t" anchorCtr="0" upright="1">
                          <a:noAutofit/>
                        </wps:bodyPr>
                      </wps:wsp>
                      <wps:wsp>
                        <wps:cNvPr id="48231" name="Rectangle 2276"/>
                        <wps:cNvSpPr>
                          <a:spLocks noChangeArrowheads="1"/>
                        </wps:cNvSpPr>
                        <wps:spPr bwMode="auto">
                          <a:xfrm>
                            <a:off x="14065" y="19052"/>
                            <a:ext cx="1913"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24771" w14:textId="77777777" w:rsidR="00B65834" w:rsidRDefault="00B65834" w:rsidP="00B65834">
                              <w:r>
                                <w:rPr>
                                  <w:rFonts w:ascii="Times New Roman" w:eastAsia="Times New Roman" w:hAnsi="Times New Roman"/>
                                  <w:b/>
                                  <w:sz w:val="20"/>
                                </w:rPr>
                                <w:t>√µ</w:t>
                              </w:r>
                            </w:p>
                          </w:txbxContent>
                        </wps:txbx>
                        <wps:bodyPr rot="0" vert="horz" wrap="square" lIns="0" tIns="0" rIns="0" bIns="0" anchor="t" anchorCtr="0" upright="1">
                          <a:noAutofit/>
                        </wps:bodyPr>
                      </wps:wsp>
                      <wps:wsp>
                        <wps:cNvPr id="48232" name="Shape 2277"/>
                        <wps:cNvSpPr>
                          <a:spLocks noChangeArrowheads="1"/>
                        </wps:cNvSpPr>
                        <wps:spPr bwMode="auto">
                          <a:xfrm>
                            <a:off x="25406" y="6410"/>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33" name="Shape 2278"/>
                        <wps:cNvSpPr>
                          <a:spLocks noChangeArrowheads="1"/>
                        </wps:cNvSpPr>
                        <wps:spPr bwMode="auto">
                          <a:xfrm>
                            <a:off x="25406" y="6410"/>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34" name="Rectangle 39558"/>
                        <wps:cNvSpPr>
                          <a:spLocks noChangeArrowheads="1"/>
                        </wps:cNvSpPr>
                        <wps:spPr bwMode="auto">
                          <a:xfrm>
                            <a:off x="26440" y="6195"/>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BA02F" w14:textId="77777777" w:rsidR="00B65834" w:rsidRDefault="00B65834" w:rsidP="00B65834">
                              <w:r>
                                <w:rPr>
                                  <w:sz w:val="20"/>
                                </w:rPr>
                                <w:t>2-</w:t>
                              </w:r>
                            </w:p>
                          </w:txbxContent>
                        </wps:txbx>
                        <wps:bodyPr rot="0" vert="horz" wrap="square" lIns="0" tIns="0" rIns="0" bIns="0" anchor="t" anchorCtr="0" upright="1">
                          <a:noAutofit/>
                        </wps:bodyPr>
                      </wps:wsp>
                      <wps:wsp>
                        <wps:cNvPr id="48235" name="Rectangle 39562"/>
                        <wps:cNvSpPr>
                          <a:spLocks noChangeArrowheads="1"/>
                        </wps:cNvSpPr>
                        <wps:spPr bwMode="auto">
                          <a:xfrm>
                            <a:off x="27475" y="6195"/>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CE4A" w14:textId="77777777" w:rsidR="00B65834" w:rsidRDefault="00B65834" w:rsidP="00B65834">
                              <w:proofErr w:type="spellStart"/>
                              <w:proofErr w:type="gramStart"/>
                              <w:r>
                                <w:rPr>
                                  <w:sz w:val="20"/>
                                </w:rPr>
                                <w:t>chloroethanol</w:t>
                              </w:r>
                              <w:proofErr w:type="spellEnd"/>
                              <w:proofErr w:type="gramEnd"/>
                            </w:p>
                          </w:txbxContent>
                        </wps:txbx>
                        <wps:bodyPr rot="0" vert="horz" wrap="square" lIns="0" tIns="0" rIns="0" bIns="0" anchor="t" anchorCtr="0" upright="1">
                          <a:noAutofit/>
                        </wps:bodyPr>
                      </wps:wsp>
                      <wps:wsp>
                        <wps:cNvPr id="48236" name="Shape 49311"/>
                        <wps:cNvSpPr>
                          <a:spLocks noChangeArrowheads="1"/>
                        </wps:cNvSpPr>
                        <wps:spPr bwMode="auto">
                          <a:xfrm>
                            <a:off x="25406" y="869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37" name="Shape 2281"/>
                        <wps:cNvSpPr>
                          <a:spLocks noChangeArrowheads="1"/>
                        </wps:cNvSpPr>
                        <wps:spPr bwMode="auto">
                          <a:xfrm>
                            <a:off x="25406" y="8696"/>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38" name="Rectangle 2282"/>
                        <wps:cNvSpPr>
                          <a:spLocks noChangeArrowheads="1"/>
                        </wps:cNvSpPr>
                        <wps:spPr bwMode="auto">
                          <a:xfrm>
                            <a:off x="26440" y="8492"/>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D4F6" w14:textId="77777777" w:rsidR="00B65834" w:rsidRDefault="00B65834" w:rsidP="00B65834">
                              <w:proofErr w:type="gramStart"/>
                              <w:r>
                                <w:rPr>
                                  <w:sz w:val="20"/>
                                </w:rPr>
                                <w:t>n-butanol</w:t>
                              </w:r>
                              <w:proofErr w:type="gramEnd"/>
                            </w:p>
                          </w:txbxContent>
                        </wps:txbx>
                        <wps:bodyPr rot="0" vert="horz" wrap="square" lIns="0" tIns="0" rIns="0" bIns="0" anchor="t" anchorCtr="0" upright="1">
                          <a:noAutofit/>
                        </wps:bodyPr>
                      </wps:wsp>
                      <wps:wsp>
                        <wps:cNvPr id="48239" name="Shape 49312"/>
                        <wps:cNvSpPr>
                          <a:spLocks noChangeArrowheads="1"/>
                        </wps:cNvSpPr>
                        <wps:spPr bwMode="auto">
                          <a:xfrm>
                            <a:off x="25391" y="10967"/>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40" name="Shape 2284"/>
                        <wps:cNvSpPr>
                          <a:spLocks noChangeArrowheads="1"/>
                        </wps:cNvSpPr>
                        <wps:spPr bwMode="auto">
                          <a:xfrm>
                            <a:off x="25391" y="10967"/>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41" name="Rectangle 2285"/>
                        <wps:cNvSpPr>
                          <a:spLocks noChangeArrowheads="1"/>
                        </wps:cNvSpPr>
                        <wps:spPr bwMode="auto">
                          <a:xfrm>
                            <a:off x="26440" y="10787"/>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0A062" w14:textId="77777777" w:rsidR="00B65834" w:rsidRDefault="00B65834" w:rsidP="00B65834">
                              <w:proofErr w:type="spellStart"/>
                              <w:proofErr w:type="gramStart"/>
                              <w:r>
                                <w:rPr>
                                  <w:sz w:val="20"/>
                                </w:rPr>
                                <w:t>cyclohexanol</w:t>
                              </w:r>
                              <w:proofErr w:type="spellEnd"/>
                              <w:proofErr w:type="gramEnd"/>
                            </w:p>
                          </w:txbxContent>
                        </wps:txbx>
                        <wps:bodyPr rot="0" vert="horz" wrap="square" lIns="0" tIns="0" rIns="0" bIns="0" anchor="t" anchorCtr="0" upright="1">
                          <a:noAutofit/>
                        </wps:bodyPr>
                      </wps:wsp>
                      <wps:wsp>
                        <wps:cNvPr id="48242" name="Shape 2286"/>
                        <wps:cNvSpPr>
                          <a:spLocks noChangeArrowheads="1"/>
                        </wps:cNvSpPr>
                        <wps:spPr bwMode="auto">
                          <a:xfrm>
                            <a:off x="25391" y="13665"/>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43" name="Shape 2287"/>
                        <wps:cNvSpPr>
                          <a:spLocks noChangeArrowheads="1"/>
                        </wps:cNvSpPr>
                        <wps:spPr bwMode="auto">
                          <a:xfrm>
                            <a:off x="25391" y="13284"/>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244" name="Shape 2288"/>
                        <wps:cNvSpPr>
                          <a:spLocks noChangeArrowheads="1"/>
                        </wps:cNvSpPr>
                        <wps:spPr bwMode="auto">
                          <a:xfrm>
                            <a:off x="25391" y="13284"/>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45" name="Shape 2289"/>
                        <wps:cNvSpPr>
                          <a:spLocks noChangeArrowheads="1"/>
                        </wps:cNvSpPr>
                        <wps:spPr bwMode="auto">
                          <a:xfrm>
                            <a:off x="25391" y="13284"/>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246" name="Rectangle 2290"/>
                        <wps:cNvSpPr>
                          <a:spLocks noChangeArrowheads="1"/>
                        </wps:cNvSpPr>
                        <wps:spPr bwMode="auto">
                          <a:xfrm>
                            <a:off x="26440" y="13086"/>
                            <a:ext cx="1153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5A039" w14:textId="77777777" w:rsidR="00B65834" w:rsidRDefault="00B65834" w:rsidP="00B65834">
                              <w:proofErr w:type="spellStart"/>
                              <w:proofErr w:type="gramStart"/>
                              <w:r>
                                <w:rPr>
                                  <w:sz w:val="20"/>
                                </w:rPr>
                                <w:t>cinnamyl</w:t>
                              </w:r>
                              <w:proofErr w:type="spellEnd"/>
                              <w:proofErr w:type="gramEnd"/>
                              <w:r>
                                <w:rPr>
                                  <w:sz w:val="20"/>
                                </w:rPr>
                                <w:t xml:space="preserve"> alcohol</w:t>
                              </w:r>
                            </w:p>
                          </w:txbxContent>
                        </wps:txbx>
                        <wps:bodyPr rot="0" vert="horz" wrap="square" lIns="0" tIns="0" rIns="0" bIns="0" anchor="t" anchorCtr="0" upright="1">
                          <a:noAutofit/>
                        </wps:bodyPr>
                      </wps:wsp>
                      <wps:wsp>
                        <wps:cNvPr id="48247" name="Shape 2291"/>
                        <wps:cNvSpPr>
                          <a:spLocks noChangeArrowheads="1"/>
                        </wps:cNvSpPr>
                        <wps:spPr bwMode="auto">
                          <a:xfrm>
                            <a:off x="0" y="0"/>
                            <a:ext cx="36385" cy="20421"/>
                          </a:xfrm>
                          <a:custGeom>
                            <a:avLst/>
                            <a:gdLst>
                              <a:gd name="T0" fmla="*/ 0 w 3638550"/>
                              <a:gd name="T1" fmla="*/ 20421 h 2042160"/>
                              <a:gd name="T2" fmla="*/ 36385 w 3638550"/>
                              <a:gd name="T3" fmla="*/ 20421 h 2042160"/>
                              <a:gd name="T4" fmla="*/ 36385 w 3638550"/>
                              <a:gd name="T5" fmla="*/ 0 h 2042160"/>
                              <a:gd name="T6" fmla="*/ 0 w 3638550"/>
                              <a:gd name="T7" fmla="*/ 0 h 20421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38550" h="2042160">
                                <a:moveTo>
                                  <a:pt x="0" y="2042160"/>
                                </a:moveTo>
                                <a:lnTo>
                                  <a:pt x="3638550" y="2042160"/>
                                </a:lnTo>
                                <a:lnTo>
                                  <a:pt x="3638550" y="0"/>
                                </a:lnTo>
                                <a:lnTo>
                                  <a:pt x="0" y="0"/>
                                </a:lnTo>
                                <a:lnTo>
                                  <a:pt x="0" y="2042160"/>
                                </a:lnTo>
                                <a:close/>
                              </a:path>
                            </a:pathLst>
                          </a:custGeom>
                          <a:noFill/>
                          <a:ln w="3175">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38E31F75" id="Group 47277" o:spid="_x0000_s1404" style="width:290.95pt;height:163.3pt;mso-position-horizontal-relative:char;mso-position-vertical-relative:line" coordsize="36949,2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">
                <v:rect id="Rectangle 2158" o:spid="_x0000_s1405" style="position:absolute;left:36598;top:191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" filled="f" stroked="f">
                  <v:textbox inset="0,0,0,0">
                    <w:txbxContent>
                      <w:p w14:paraId="6B77A979" w14:textId="77777777" w:rsidR="00B65834" w:rsidRDefault="00B65834" w:rsidP="00B65834"/>
                    </w:txbxContent>
                  </v:textbox>
                </v:rect>
                <v:shape id="Shape 2203" o:spid="_x0000_s1406" style="position:absolute;left:4310;top:1409;width:0;height:15811;visibility:visible;mso-wrap-style:square;v-text-anchor:top" coordsize="0,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" path="m,1581150l,e" filled="f" fillcolor="black" strokecolor="#868686">
                  <v:fill opacity="0"/>
                  <v:path o:connecttype="custom" o:connectlocs="0,158;0,0" o:connectangles="0,0"/>
                </v:shape>
                <v:shape id="Shape 2204" o:spid="_x0000_s1407" style="position:absolute;left:3907;top:1722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" path="m,l40259,e" filled="f" fillcolor="black" strokecolor="#868686">
                  <v:fill opacity="0"/>
                  <v:path o:connecttype="custom" o:connectlocs="0,0;4,0" o:connectangles="0,0"/>
                </v:shape>
                <v:shape id="Shape 2205" o:spid="_x0000_s1408" style="position:absolute;left:3907;top:1389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" path="m,l40259,e" filled="f" fillcolor="black" strokecolor="#868686">
                  <v:fill opacity="0"/>
                  <v:path o:connecttype="custom" o:connectlocs="0,0;4,0" o:connectangles="0,0"/>
                </v:shape>
                <v:shape id="Shape 2206" o:spid="_x0000_s1409" style="position:absolute;left:3907;top:1057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" path="m,l40259,e" filled="f" fillcolor="black" strokecolor="#868686">
                  <v:fill opacity="0"/>
                  <v:path o:connecttype="custom" o:connectlocs="0,0;4,0" o:connectangles="0,0"/>
                </v:shape>
                <v:shape id="Shape 2207" o:spid="_x0000_s1410" style="position:absolute;left:3907;top:724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" path="m,l40259,e" filled="f" fillcolor="black" strokecolor="#868686">
                  <v:fill opacity="0"/>
                  <v:path o:connecttype="custom" o:connectlocs="0,0;4,0" o:connectangles="0,0"/>
                </v:shape>
                <v:shape id="Shape 2208" o:spid="_x0000_s1411" style="position:absolute;left:3907;top:390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" path="m,l40259,e" filled="f" fillcolor="black" strokecolor="#868686">
                  <v:fill opacity="0"/>
                  <v:path o:connecttype="custom" o:connectlocs="0,0;4,0" o:connectangles="0,0"/>
                </v:shape>
                <v:shape id="Shape 2209" o:spid="_x0000_s1412" style="position:absolute;left:4310;top:17221;width:20946;height:0;visibility:visible;mso-wrap-style:square;v-text-anchor:top" coordsize="2094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" path="m,l2094611,e" filled="f" fillcolor="black" strokecolor="#868686">
                  <v:fill opacity="0"/>
                  <v:path o:connecttype="custom" o:connectlocs="0,0;209,0" o:connectangles="0,0"/>
                </v:shape>
                <v:shape id="Shape 2210" o:spid="_x0000_s1413" style="position:absolute;left:4310;top:17221;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" path="m,l,40386e" filled="f" fillcolor="black" strokecolor="#868686">
                  <v:fill opacity="0"/>
                  <v:path o:connecttype="custom" o:connectlocs="0,0;0,4" o:connectangles="0,0"/>
                </v:shape>
                <v:shape id="Shape 2211" o:spid="_x0000_s1414" style="position:absolute;left:11278;top:17221;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" path="m,l,40386e" filled="f" fillcolor="black" strokecolor="#868686">
                  <v:fill opacity="0"/>
                  <v:path o:connecttype="custom" o:connectlocs="0,0;0,4" o:connectangles="0,0"/>
                </v:shape>
                <v:shape id="Shape 2212" o:spid="_x0000_s1415" style="position:absolute;left:18289;top:17221;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" path="m,l,40386e" filled="f" fillcolor="black" strokecolor="#868686">
                  <v:fill opacity="0"/>
                  <v:path o:connecttype="custom" o:connectlocs="0,0;0,4" o:connectangles="0,0"/>
                </v:shape>
                <v:shape id="Shape 2213" o:spid="_x0000_s1416" style="position:absolute;left:25256;top:17221;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" path="m,l,40386e" filled="f" fillcolor="black" strokecolor="#868686">
                  <v:fill opacity="0"/>
                  <v:path o:connecttype="custom" o:connectlocs="0,0;0,4" o:connectangles="0,0"/>
                </v:shape>
                <v:shape id="Shape 2214" o:spid="_x0000_s1417" style="position:absolute;left:3886;top:772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" path="m42672,l85344,85344,,85344,42672,xe" fillcolor="#9bbb59" stroked="f" strokeweight="0">
                  <v:stroke opacity="0"/>
                  <v:path o:connecttype="custom" o:connectlocs="4,0;9,9;0,9;4,0" o:connectangles="0,0,0,0"/>
                </v:shape>
                <v:shape id="Shape 2215" o:spid="_x0000_s1418" style="position:absolute;left:3886;top:772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216" o:spid="_x0000_s1419" style="position:absolute;left:7360;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" path="m42672,l85344,85344,,85344,42672,xe" fillcolor="#9bbb59" stroked="f" strokeweight="0">
                  <v:stroke opacity="0"/>
                  <v:path o:connecttype="custom" o:connectlocs="4,0;9,9;0,9;4,0" o:connectangles="0,0,0,0"/>
                </v:shape>
                <v:shape id="Shape 2217" o:spid="_x0000_s1420" style="position:absolute;left:7360;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218" o:spid="_x0000_s1421" style="position:absolute;left:10866;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" path="m42672,l85344,85344,,85344,42672,xe" fillcolor="#9bbb59" stroked="f" strokeweight="0">
                  <v:stroke opacity="0"/>
                  <v:path o:connecttype="custom" o:connectlocs="4,0;9,9;0,9;4,0" o:connectangles="0,0,0,0"/>
                </v:shape>
                <v:shape id="Shape 2219" o:spid="_x0000_s1422" style="position:absolute;left:10866;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220" o:spid="_x0000_s1423" style="position:absolute;left:14340;top:757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" path="m42672,l85344,85344,,85344,42672,xe" fillcolor="#9bbb59" stroked="f" strokeweight="0">
                  <v:stroke opacity="0"/>
                  <v:path o:connecttype="custom" o:connectlocs="4,0;9,9;0,9;4,0" o:connectangles="0,0,0,0"/>
                </v:shape>
                <v:shape id="Shape 2221" o:spid="_x0000_s1424" style="position:absolute;left:14340;top:757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" path="m42672,l85344,85344,,85344,42672,xe" filled="f" fillcolor="black" strokecolor="#98b954" strokeweight=".72pt">
                  <v:fill opacity="0"/>
                  <v:path o:connecttype="custom" o:connectlocs="4,0;9,9;0,9" o:connectangles="0,0,0"/>
                </v:shape>
                <v:shape id="Shape 2222" o:spid="_x0000_s1425" style="position:absolute;left:17846;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" path="m42672,l85344,85344,,85344,42672,xe" fillcolor="#9bbb59" stroked="f" strokeweight="0">
                  <v:stroke opacity="0"/>
                  <v:path o:connecttype="custom" o:connectlocs="4,0;9,9;0,9;4,0" o:connectangles="0,0,0,0"/>
                </v:shape>
                <v:shape id="Shape 2223" o:spid="_x0000_s1426" style="position:absolute;left:17846;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" path="m42672,l85344,85344,,85344,42672,xe" filled="f" fillcolor="black" strokecolor="#98b954" strokeweight=".72pt">
                  <v:fill opacity="0"/>
                  <v:path o:connecttype="custom" o:connectlocs="4,0;9,9;0,9" o:connectangles="0,0,0"/>
                </v:shape>
                <v:shape id="Shape 2224" o:spid="_x0000_s1427" style="position:absolute;left:3886;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" path="m42672,l85344,42672,42672,85344,,42672,42672,xe" fillcolor="#4f81bd" stroked="f" strokeweight="0">
                  <v:stroke opacity="0"/>
                  <v:path o:connecttype="custom" o:connectlocs="4,0;9,4;4,9;0,4;4,0" o:connectangles="0,0,0,0,0"/>
                </v:shape>
                <v:shape id="Shape 2225" o:spid="_x0000_s1428" style="position:absolute;left:3886;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2226" o:spid="_x0000_s1429" style="position:absolute;left:7360;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" path="m42672,l85344,42672,42672,85344,,42672,42672,xe" fillcolor="#4f81bd" stroked="f" strokeweight="0">
                  <v:stroke opacity="0"/>
                  <v:path o:connecttype="custom" o:connectlocs="4,0;9,4;4,9;0,4;4,0" o:connectangles="0,0,0,0,0"/>
                </v:shape>
                <v:shape id="Shape 2227" o:spid="_x0000_s1430" style="position:absolute;left:7360;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2228" o:spid="_x0000_s1431" style="position:absolute;left:10866;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" path="m42672,l85344,42672,42672,85344,,42672,42672,xe" fillcolor="#4f81bd" stroked="f" strokeweight="0">
                  <v:stroke opacity="0"/>
                  <v:path o:connecttype="custom" o:connectlocs="4,0;9,4;4,9;0,4;4,0" o:connectangles="0,0,0,0,0"/>
                </v:shape>
                <v:shape id="Shape 2229" o:spid="_x0000_s1432" style="position:absolute;left:10866;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2230" o:spid="_x0000_s1433" style="position:absolute;left:14340;top:781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" path="m42672,l85344,42672,42672,85344,,42672,42672,xe" fillcolor="#4f81bd" stroked="f" strokeweight="0">
                  <v:stroke opacity="0"/>
                  <v:path o:connecttype="custom" o:connectlocs="4,0;9,4;4,9;0,4;4,0" o:connectangles="0,0,0,0,0"/>
                </v:shape>
                <v:shape id="Shape 2231" o:spid="_x0000_s1434" style="position:absolute;left:14340;top:781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2232" o:spid="_x0000_s1435" style="position:absolute;left:17846;top:647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" path="m42672,l85344,42672,42672,85344,,42672,42672,xe" fillcolor="#4f81bd" stroked="f" strokeweight="0">
                  <v:stroke opacity="0"/>
                  <v:path o:connecttype="custom" o:connectlocs="4,0;9,4;4,9;0,4;4,0" o:connectangles="0,0,0,0,0"/>
                </v:shape>
                <v:shape id="Shape 2233" o:spid="_x0000_s1436" style="position:absolute;left:17846;top:647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" path="m42672,l85344,42672,42672,85344,,42672,42672,xe" filled="f" fillcolor="black" strokecolor="#4a7ebb" strokeweight=".72pt">
                  <v:fill opacity="0"/>
                  <v:path o:connecttype="custom" o:connectlocs="4,0;9,4;4,9;0,4" o:connectangles="0,0,0,0"/>
                </v:shape>
                <v:shape id="Shape 49307" o:spid="_x0000_s1437" style="position:absolute;left:3855;top:1455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" path="m,l85344,r,85344l,85344,,e" fillcolor="#c0504d" stroked="f" strokeweight="0">
                  <v:stroke opacity="0"/>
                  <v:path o:connecttype="custom" o:connectlocs="0,0;9,0;9,9;0,9;0,0" o:connectangles="0,0,0,0,0"/>
                </v:shape>
                <v:shape id="Shape 2235" o:spid="_x0000_s1438" style="position:absolute;left:3855;top:1455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" path="m,85344r85344,l85344,,,,,85344xe" filled="f" fillcolor="black" strokecolor="#be4b48" strokeweight=".72pt">
                  <v:fill opacity="0"/>
                  <v:path o:connecttype="custom" o:connectlocs="0,9;9,9;9,0;0,0" o:connectangles="0,0,0,0"/>
                </v:shape>
                <v:shape id="Shape 49308" o:spid="_x0000_s1439" style="position:absolute;left:7330;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" path="m,l85344,r,85344l,85344,,e" fillcolor="#c0504d" stroked="f" strokeweight="0">
                  <v:stroke opacity="0"/>
                  <v:path o:connecttype="custom" o:connectlocs="0,0;9,0;9,9;0,9;0,0" o:connectangles="0,0,0,0,0"/>
                </v:shape>
                <v:shape id="Shape 2237" o:spid="_x0000_s1440" style="position:absolute;left:7330;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09" o:spid="_x0000_s1441" style="position:absolute;left:10835;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" path="m,l85344,r,85344l,85344,,e" fillcolor="#c0504d" stroked="f" strokeweight="0">
                  <v:stroke opacity="0"/>
                  <v:path o:connecttype="custom" o:connectlocs="0,0;9,0;9,9;0,9;0,0" o:connectangles="0,0,0,0,0"/>
                </v:shape>
                <v:shape id="Shape 2239" o:spid="_x0000_s1442" style="position:absolute;left:10835;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10" o:spid="_x0000_s1443" style="position:absolute;left:14310;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" path="m,l85344,r,85344l,85344,,e" fillcolor="#c0504d" stroked="f" strokeweight="0">
                  <v:stroke opacity="0"/>
                  <v:path o:connecttype="custom" o:connectlocs="0,0;9,0;9,9;0,9;0,0" o:connectangles="0,0,0,0,0"/>
                </v:shape>
                <v:shape id="Shape 2241" o:spid="_x0000_s1444" style="position:absolute;left:14310;top:1409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2242" o:spid="_x0000_s1445" style="position:absolute;left:3870;top:897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" path="m,44196l44196,,88392,44196,,44196xe" fillcolor="#8064a2" stroked="f" strokeweight="0">
                  <v:stroke opacity="0"/>
                  <v:path o:connecttype="custom" o:connectlocs="0,4;4,0;9,4" o:connectangles="0,0,0"/>
                </v:shape>
                <v:shape id="Shape 2243" o:spid="_x0000_s1446" style="position:absolute;left:3870;top:853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" path="m88392,l44196,44196,,,88392,xe" fillcolor="#8064a2" stroked="f" strokeweight="0">
                  <v:stroke opacity="0"/>
                  <v:path o:connecttype="custom" o:connectlocs="9,0;4,4;0,0" o:connectangles="0,0,0"/>
                </v:shape>
                <v:shape id="Shape 2244" o:spid="_x0000_s1447" style="position:absolute;left:3870;top:85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" path="m88392,88392l,e" filled="f" fillcolor="black" strokecolor="#7d60a0" strokeweight=".72pt">
                  <v:fill opacity="0"/>
                  <v:path o:connecttype="custom" o:connectlocs="9,9;0,0" o:connectangles="0,0"/>
                </v:shape>
                <v:shape id="Shape 2245" o:spid="_x0000_s1448" style="position:absolute;left:3870;top:85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" path="m,88392l88392,e" filled="f" fillcolor="black" strokecolor="#7d60a0" strokeweight=".72pt">
                  <v:fill opacity="0"/>
                  <v:path o:connecttype="custom" o:connectlocs="0,9;9,0" o:connectangles="0,0"/>
                </v:shape>
                <v:shape id="Shape 2246" o:spid="_x0000_s1449" style="position:absolute;left:7345;top:897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" path="m,44196l44196,,88392,44196,,44196xe" fillcolor="#8064a2" stroked="f" strokeweight="0">
                  <v:stroke opacity="0"/>
                  <v:path o:connecttype="custom" o:connectlocs="0,4;4,0;9,4" o:connectangles="0,0,0"/>
                </v:shape>
                <v:shape id="Shape 2247" o:spid="_x0000_s1450" style="position:absolute;left:7345;top:853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" path="m88392,l44196,44196,,,88392,xe" fillcolor="#8064a2" stroked="f" strokeweight="0">
                  <v:stroke opacity="0"/>
                  <v:path o:connecttype="custom" o:connectlocs="9,0;4,4;0,0" o:connectangles="0,0,0"/>
                </v:shape>
                <v:shape id="Shape 2248" o:spid="_x0000_s1451" style="position:absolute;left:7345;top:85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" path="m88392,88392l,e" filled="f" fillcolor="black" strokecolor="#7d60a0" strokeweight=".72pt">
                  <v:fill opacity="0"/>
                  <v:path o:connecttype="custom" o:connectlocs="9,9;0,0" o:connectangles="0,0"/>
                </v:shape>
                <v:shape id="Shape 2249" o:spid="_x0000_s1452" style="position:absolute;left:7345;top:85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" path="m,88392l88392,e" filled="f" fillcolor="black" strokecolor="#7d60a0" strokeweight=".72pt">
                  <v:fill opacity="0"/>
                  <v:path o:connecttype="custom" o:connectlocs="0,9;9,0" o:connectangles="0,0"/>
                </v:shape>
                <v:shape id="Shape 2250" o:spid="_x0000_s1453" style="position:absolute;left:10850;top:9829;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" path="m,44196l44196,,88392,44196,,44196xe" fillcolor="#8064a2" stroked="f" strokeweight="0">
                  <v:stroke opacity="0"/>
                  <v:path o:connecttype="custom" o:connectlocs="0,4;4,0;9,4" o:connectangles="0,0,0"/>
                </v:shape>
                <v:shape id="Shape 2251" o:spid="_x0000_s1454" style="position:absolute;left:10850;top:938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" path="m88392,l44196,44196,,,88392,xe" fillcolor="#8064a2" stroked="f" strokeweight="0">
                  <v:stroke opacity="0"/>
                  <v:path o:connecttype="custom" o:connectlocs="9,0;4,4;0,0" o:connectangles="0,0,0"/>
                </v:shape>
                <v:shape id="Shape 2252" o:spid="_x0000_s1455" style="position:absolute;left:10850;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" path="m88392,88392l,e" filled="f" fillcolor="black" strokecolor="#7d60a0" strokeweight=".72pt">
                  <v:fill opacity="0"/>
                  <v:path o:connecttype="custom" o:connectlocs="9,9;0,0" o:connectangles="0,0"/>
                </v:shape>
                <v:shape id="Shape 2253" o:spid="_x0000_s1456" style="position:absolute;left:10850;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" path="m,88392l88392,e" filled="f" fillcolor="black" strokecolor="#7d60a0" strokeweight=".72pt">
                  <v:fill opacity="0"/>
                  <v:path o:connecttype="custom" o:connectlocs="0,9;9,0" o:connectangles="0,0"/>
                </v:shape>
                <v:shape id="Shape 2254" o:spid="_x0000_s1457" style="position:absolute;left:14325;top:9829;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" path="m,44196l44196,,88392,44196,,44196xe" fillcolor="#8064a2" stroked="f" strokeweight="0">
                  <v:stroke opacity="0"/>
                  <v:path o:connecttype="custom" o:connectlocs="0,4;4,0;9,4" o:connectangles="0,0,0"/>
                </v:shape>
                <v:shape id="Shape 2255" o:spid="_x0000_s1458" style="position:absolute;left:14325;top:938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" path="m88392,l44196,44196,,,88392,xe" fillcolor="#8064a2" stroked="f" strokeweight="0">
                  <v:stroke opacity="0"/>
                  <v:path o:connecttype="custom" o:connectlocs="9,0;4,4;0,0" o:connectangles="0,0,0"/>
                </v:shape>
                <v:shape id="Shape 2256" o:spid="_x0000_s1459" style="position:absolute;left:14325;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" path="m88392,88392l,e" filled="f" fillcolor="black" strokecolor="#7d60a0" strokeweight=".72pt">
                  <v:fill opacity="0"/>
                  <v:path o:connecttype="custom" o:connectlocs="9,9;0,0" o:connectangles="0,0"/>
                </v:shape>
                <v:shape id="Shape 2257" o:spid="_x0000_s1460" style="position:absolute;left:14325;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" path="m,88392l88392,e" filled="f" fillcolor="black" strokecolor="#7d60a0" strokeweight=".72pt">
                  <v:fill opacity="0"/>
                  <v:path o:connecttype="custom" o:connectlocs="0,9;9,0" o:connectangles="0,0"/>
                </v:shape>
                <v:shape id="Shape 2258" o:spid="_x0000_s1461" style="position:absolute;left:17830;top:9829;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" path="m,44196l44196,,88392,44196,,44196xe" fillcolor="#8064a2" stroked="f" strokeweight="0">
                  <v:stroke opacity="0"/>
                  <v:path o:connecttype="custom" o:connectlocs="0,4;4,0;9,4" o:connectangles="0,0,0"/>
                </v:shape>
                <v:shape id="Shape 2259" o:spid="_x0000_s1462" style="position:absolute;left:17830;top:938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" path="m88392,l44196,44196,,,88392,xe" fillcolor="#8064a2" stroked="f" strokeweight="0">
                  <v:stroke opacity="0"/>
                  <v:path o:connecttype="custom" o:connectlocs="9,0;4,4;0,0" o:connectangles="0,0,0"/>
                </v:shape>
                <v:shape id="Shape 2260" o:spid="_x0000_s1463" style="position:absolute;left:17830;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" path="m88392,88392l,e" filled="f" fillcolor="black" strokecolor="#7d60a0" strokeweight=".72pt">
                  <v:fill opacity="0"/>
                  <v:path o:connecttype="custom" o:connectlocs="9,9;0,0" o:connectangles="0,0"/>
                </v:shape>
                <v:shape id="Shape 2261" o:spid="_x0000_s1464" style="position:absolute;left:17830;top:938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" path="m,88392l88392,e" filled="f" fillcolor="black" strokecolor="#7d60a0" strokeweight=".72pt">
                  <v:fill opacity="0"/>
                  <v:path o:connecttype="custom" o:connectlocs="0,9;9,0" o:connectangles="0,0"/>
                </v:shape>
                <v:shape id="Shape 2262" o:spid="_x0000_s1465" style="position:absolute;left:4310;top:8284;width:13964;height:66;visibility:visible;mso-wrap-style:square;v-text-anchor:top" coordsize="1396492,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" path="m,l1396492,6604e" filled="f" fillcolor="black">
                  <v:fill opacity="0"/>
                  <v:stroke endcap="round"/>
                  <v:path o:connecttype="custom" o:connectlocs="0,0;140,1" o:connectangles="0,0"/>
                </v:shape>
                <v:shape id="Shape 2263" o:spid="_x0000_s1466" style="position:absolute;left:4310;top:6506;width:13964;height:915;visibility:visible;mso-wrap-style:square;v-text-anchor:top" coordsize="1396492,9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" path="m,l1396492,91567e" filled="f" fillcolor="black">
                  <v:fill opacity="0"/>
                  <v:stroke endcap="round"/>
                  <v:path o:connecttype="custom" o:connectlocs="0,0;140,9" o:connectangles="0,0"/>
                </v:shape>
                <v:shape id="Shape 2264" o:spid="_x0000_s1467" style="position:absolute;left:4310;top:14462;width:10473;height:396;visibility:visible;mso-wrap-style:square;v-text-anchor:top" coordsize="1047369,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" path="m,39624l1047369,e" filled="f" fillcolor="black">
                  <v:fill opacity="0"/>
                  <v:stroke endcap="round"/>
                  <v:path o:connecttype="custom" o:connectlocs="0,4;105,0" o:connectangles="0,0"/>
                </v:shape>
                <v:shape id="Shape 2265" o:spid="_x0000_s1468" style="position:absolute;left:4310;top:8982;width:13964;height:999;visibility:visible;mso-wrap-style:square;v-text-anchor:top" coordsize="1396492,9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" path="m,l1396492,99949e" filled="f" fillcolor="black">
                  <v:fill opacity="0"/>
                  <v:stroke endcap="round"/>
                  <v:path o:connecttype="custom" o:connectlocs="0,0;140,10" o:connectangles="0,0"/>
                </v:shape>
                <v:rect id="Rectangle 2266" o:spid="_x0000_s1469" style="position:absolute;left:1531;top:1665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" filled="f" stroked="f">
                  <v:textbox inset="0,0,0,0">
                    <w:txbxContent>
                      <w:p w14:paraId="68AD71CD" w14:textId="77777777" w:rsidR="00B65834" w:rsidRDefault="00B65834" w:rsidP="00B65834">
                        <w:r>
                          <w:rPr>
                            <w:sz w:val="20"/>
                          </w:rPr>
                          <w:t>0.6</w:t>
                        </w:r>
                      </w:p>
                    </w:txbxContent>
                  </v:textbox>
                </v:rect>
                <v:rect id="Rectangle 2267" o:spid="_x0000_s1470" style="position:absolute;left:2498;top:1332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" filled="f" stroked="f">
                  <v:textbox inset="0,0,0,0">
                    <w:txbxContent>
                      <w:p w14:paraId="60F3C693" w14:textId="77777777" w:rsidR="00B65834" w:rsidRDefault="00B65834" w:rsidP="00B65834">
                        <w:r>
                          <w:rPr>
                            <w:sz w:val="20"/>
                          </w:rPr>
                          <w:t>1</w:t>
                        </w:r>
                      </w:p>
                    </w:txbxContent>
                  </v:textbox>
                </v:rect>
                <v:rect id="Rectangle 2268" o:spid="_x0000_s1471" style="position:absolute;left:1531;top:999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" filled="f" stroked="f">
                  <v:textbox inset="0,0,0,0">
                    <w:txbxContent>
                      <w:p w14:paraId="0315CDF9" w14:textId="77777777" w:rsidR="00B65834" w:rsidRDefault="00B65834" w:rsidP="00B65834">
                        <w:r>
                          <w:rPr>
                            <w:sz w:val="20"/>
                          </w:rPr>
                          <w:t>1.4</w:t>
                        </w:r>
                      </w:p>
                    </w:txbxContent>
                  </v:textbox>
                </v:rect>
                <v:rect id="Rectangle 2269" o:spid="_x0000_s1472" style="position:absolute;left:1531;top:666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" filled="f" stroked="f">
                  <v:textbox inset="0,0,0,0">
                    <w:txbxContent>
                      <w:p w14:paraId="768B7164" w14:textId="77777777" w:rsidR="00B65834" w:rsidRDefault="00B65834" w:rsidP="00B65834">
                        <w:r>
                          <w:rPr>
                            <w:sz w:val="20"/>
                          </w:rPr>
                          <w:t>1.8</w:t>
                        </w:r>
                      </w:p>
                    </w:txbxContent>
                  </v:textbox>
                </v:rect>
                <v:rect id="Rectangle 2270" o:spid="_x0000_s1473" style="position:absolute;left:1531;top:3335;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" filled="f" stroked="f">
                  <v:textbox inset="0,0,0,0">
                    <w:txbxContent>
                      <w:p w14:paraId="5E8A026A" w14:textId="77777777" w:rsidR="00B65834" w:rsidRDefault="00B65834" w:rsidP="00B65834">
                        <w:r>
                          <w:rPr>
                            <w:sz w:val="20"/>
                          </w:rPr>
                          <w:t>2.2</w:t>
                        </w:r>
                      </w:p>
                    </w:txbxContent>
                  </v:textbox>
                </v:rect>
                <v:rect id="Rectangle 2271" o:spid="_x0000_s1474" style="position:absolute;left:3996;top:18304;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" filled="f" stroked="f">
                  <v:textbox inset="0,0,0,0">
                    <w:txbxContent>
                      <w:p w14:paraId="6F8B7B70" w14:textId="77777777" w:rsidR="00B65834" w:rsidRDefault="00B65834" w:rsidP="00B65834">
                        <w:r>
                          <w:rPr>
                            <w:sz w:val="20"/>
                          </w:rPr>
                          <w:t>5</w:t>
                        </w:r>
                      </w:p>
                    </w:txbxContent>
                  </v:textbox>
                </v:rect>
                <v:rect id="Rectangle 2272" o:spid="_x0000_s1475" style="position:absolute;left:10660;top:18304;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" filled="f" stroked="f">
                  <v:textbox inset="0,0,0,0">
                    <w:txbxContent>
                      <w:p w14:paraId="550B7D35" w14:textId="77777777" w:rsidR="00B65834" w:rsidRDefault="00B65834" w:rsidP="00B65834">
                        <w:r>
                          <w:rPr>
                            <w:sz w:val="20"/>
                          </w:rPr>
                          <w:t>15</w:t>
                        </w:r>
                      </w:p>
                    </w:txbxContent>
                  </v:textbox>
                </v:rect>
                <v:rect id="Rectangle 2273" o:spid="_x0000_s1476" style="position:absolute;left:17642;top:18304;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" filled="f" stroked="f">
                  <v:textbox inset="0,0,0,0">
                    <w:txbxContent>
                      <w:p w14:paraId="34CF4E78" w14:textId="77777777" w:rsidR="00B65834" w:rsidRDefault="00B65834" w:rsidP="00B65834">
                        <w:r>
                          <w:rPr>
                            <w:sz w:val="20"/>
                          </w:rPr>
                          <w:t>25</w:t>
                        </w:r>
                      </w:p>
                    </w:txbxContent>
                  </v:textbox>
                </v:rect>
                <v:rect id="Rectangle 2274" o:spid="_x0000_s1477" style="position:absolute;left:24629;top:18304;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" filled="f" stroked="f">
                  <v:textbox inset="0,0,0,0">
                    <w:txbxContent>
                      <w:p w14:paraId="100220DF" w14:textId="77777777" w:rsidR="00B65834" w:rsidRDefault="00B65834" w:rsidP="00B65834">
                        <w:r>
                          <w:rPr>
                            <w:sz w:val="20"/>
                          </w:rPr>
                          <w:t>35</w:t>
                        </w:r>
                      </w:p>
                    </w:txbxContent>
                  </v:textbox>
                </v:rect>
                <v:rect id="Rectangle 2275" o:spid="_x0000_s1478" style="position:absolute;left:-326;top:8014;width:3093;height:1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" filled="f" stroked="f">
                  <v:textbox style="layout-flow:vertical;mso-layout-flow-alt:bottom-to-top" inset="0,0,0,0">
                    <w:txbxContent>
                      <w:p w14:paraId="3CB3C53B" w14:textId="77777777" w:rsidR="00B65834" w:rsidRDefault="00B65834" w:rsidP="00B65834">
                        <w:proofErr w:type="spellStart"/>
                        <w:proofErr w:type="gramStart"/>
                        <w:r>
                          <w:rPr>
                            <w:rFonts w:ascii="Times New Roman" w:eastAsia="Times New Roman" w:hAnsi="Times New Roman"/>
                            <w:b/>
                            <w:sz w:val="20"/>
                          </w:rPr>
                          <w:t>logk</w:t>
                        </w:r>
                        <w:proofErr w:type="spellEnd"/>
                        <w:proofErr w:type="gramEnd"/>
                      </w:p>
                    </w:txbxContent>
                  </v:textbox>
                </v:rect>
                <v:rect id="Rectangle 2276" o:spid="_x0000_s1479" style="position:absolute;left:14065;top:19052;width:191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" filled="f" stroked="f">
                  <v:textbox inset="0,0,0,0">
                    <w:txbxContent>
                      <w:p w14:paraId="57A24771" w14:textId="77777777" w:rsidR="00B65834" w:rsidRDefault="00B65834" w:rsidP="00B65834">
                        <w:r>
                          <w:rPr>
                            <w:rFonts w:ascii="Times New Roman" w:eastAsia="Times New Roman" w:hAnsi="Times New Roman"/>
                            <w:b/>
                            <w:sz w:val="20"/>
                          </w:rPr>
                          <w:t>√µ</w:t>
                        </w:r>
                      </w:p>
                    </w:txbxContent>
                  </v:textbox>
                </v:rect>
                <v:shape id="Shape 2277" o:spid="_x0000_s1480" style="position:absolute;left:25406;top:6410;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" path="m36576,l73152,73152,,73152,36576,xe" fillcolor="#9bbb59" stroked="f" strokeweight="0">
                  <v:stroke opacity="0"/>
                  <v:path o:connecttype="custom" o:connectlocs="4,0;7,7;0,7;4,0" o:connectangles="0,0,0,0"/>
                </v:shape>
                <v:shape id="Shape 2278" o:spid="_x0000_s1481" style="position:absolute;left:25406;top:6410;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" path="m36576,l73152,73152,,73152,36576,xe" filled="f" fillcolor="black" strokecolor="#98b954" strokeweight=".72pt">
                  <v:fill opacity="0"/>
                  <v:path o:connecttype="custom" o:connectlocs="4,0;7,7;0,7" o:connectangles="0,0,0"/>
                </v:shape>
                <v:rect id="Rectangle 39558" o:spid="_x0000_s1482" style="position:absolute;left:26440;top:6195;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" filled="f" stroked="f">
                  <v:textbox inset="0,0,0,0">
                    <w:txbxContent>
                      <w:p w14:paraId="079BA02F" w14:textId="77777777" w:rsidR="00B65834" w:rsidRDefault="00B65834" w:rsidP="00B65834">
                        <w:r>
                          <w:rPr>
                            <w:sz w:val="20"/>
                          </w:rPr>
                          <w:t>2-</w:t>
                        </w:r>
                      </w:p>
                    </w:txbxContent>
                  </v:textbox>
                </v:rect>
                <v:rect id="Rectangle 39562" o:spid="_x0000_s1483" style="position:absolute;left:27475;top:6195;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" filled="f" stroked="f">
                  <v:textbox inset="0,0,0,0">
                    <w:txbxContent>
                      <w:p w14:paraId="785CCE4A" w14:textId="77777777" w:rsidR="00B65834" w:rsidRDefault="00B65834" w:rsidP="00B65834">
                        <w:proofErr w:type="spellStart"/>
                        <w:proofErr w:type="gramStart"/>
                        <w:r>
                          <w:rPr>
                            <w:sz w:val="20"/>
                          </w:rPr>
                          <w:t>chloroethanol</w:t>
                        </w:r>
                        <w:proofErr w:type="spellEnd"/>
                        <w:proofErr w:type="gramEnd"/>
                      </w:p>
                    </w:txbxContent>
                  </v:textbox>
                </v:rect>
                <v:shape id="Shape 49311" o:spid="_x0000_s1484" style="position:absolute;left:25406;top:869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" path="m36576,l73152,36576,36576,73152,,36576,36576,e" fillcolor="#4f81bd" stroked="f" strokeweight="0">
                  <v:stroke opacity="0"/>
                  <v:path o:connecttype="custom" o:connectlocs="4,0;7,4;4,7;0,4;4,0" o:connectangles="0,0,0,0,0"/>
                </v:shape>
                <v:shape id="Shape 2281" o:spid="_x0000_s1485" style="position:absolute;left:25406;top:869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" path="m36576,l73152,36576,36576,73152,,36576,36576,xe" filled="f" fillcolor="black" strokecolor="#4a7ebb" strokeweight=".72pt">
                  <v:fill opacity="0"/>
                  <v:path o:connecttype="custom" o:connectlocs="4,0;7,4;4,7;0,4" o:connectangles="0,0,0,0"/>
                </v:shape>
                <v:rect id="Rectangle 2282" o:spid="_x0000_s1486" style="position:absolute;left:26440;top:8492;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" filled="f" stroked="f">
                  <v:textbox inset="0,0,0,0">
                    <w:txbxContent>
                      <w:p w14:paraId="1B62D4F6" w14:textId="77777777" w:rsidR="00B65834" w:rsidRDefault="00B65834" w:rsidP="00B65834">
                        <w:proofErr w:type="gramStart"/>
                        <w:r>
                          <w:rPr>
                            <w:sz w:val="20"/>
                          </w:rPr>
                          <w:t>n-butanol</w:t>
                        </w:r>
                        <w:proofErr w:type="gramEnd"/>
                      </w:p>
                    </w:txbxContent>
                  </v:textbox>
                </v:rect>
                <v:shape id="Shape 49312" o:spid="_x0000_s1487" style="position:absolute;left:25391;top:1096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" path="m,l73152,r,73152l,73152,,e" fillcolor="#c0504d" stroked="f" strokeweight="0">
                  <v:stroke opacity="0"/>
                  <v:path o:connecttype="custom" o:connectlocs="0,0;7,0;7,7;0,7;0,0" o:connectangles="0,0,0,0,0"/>
                </v:shape>
                <v:shape id="Shape 2284" o:spid="_x0000_s1488" style="position:absolute;left:25391;top:1096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" path="m,73152r73152,l73152,,,,,73152xe" filled="f" fillcolor="black" strokecolor="#be4b48">
                  <v:fill opacity="0"/>
                  <v:path o:connecttype="custom" o:connectlocs="0,7;7,7;7,0;0,0" o:connectangles="0,0,0,0"/>
                </v:shape>
                <v:rect id="Rectangle 2285" o:spid="_x0000_s1489" style="position:absolute;left:26440;top:10787;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" filled="f" stroked="f">
                  <v:textbox inset="0,0,0,0">
                    <w:txbxContent>
                      <w:p w14:paraId="3990A062" w14:textId="77777777" w:rsidR="00B65834" w:rsidRDefault="00B65834" w:rsidP="00B65834">
                        <w:proofErr w:type="spellStart"/>
                        <w:proofErr w:type="gramStart"/>
                        <w:r>
                          <w:rPr>
                            <w:sz w:val="20"/>
                          </w:rPr>
                          <w:t>cyclohexanol</w:t>
                        </w:r>
                        <w:proofErr w:type="spellEnd"/>
                        <w:proofErr w:type="gramEnd"/>
                      </w:p>
                    </w:txbxContent>
                  </v:textbox>
                </v:rect>
                <v:shape id="Shape 2286" o:spid="_x0000_s1490" style="position:absolute;left:25391;top:13665;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" path="m,38100l38100,,76200,38100,,38100xe" fillcolor="#8064a2" stroked="f" strokeweight="0">
                  <v:stroke opacity="0"/>
                  <v:path o:connecttype="custom" o:connectlocs="0,4;4,0;8,4" o:connectangles="0,0,0"/>
                </v:shape>
                <v:shape id="Shape 2287" o:spid="_x0000_s1491" style="position:absolute;left:25391;top:13284;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" path="m76200,l38100,38100,,,76200,xe" fillcolor="#8064a2" stroked="f" strokeweight="0">
                  <v:stroke opacity="0"/>
                  <v:path o:connecttype="custom" o:connectlocs="8,0;4,4;0,0" o:connectangles="0,0,0"/>
                </v:shape>
                <v:shape id="Shape 2288" o:spid="_x0000_s1492" style="position:absolute;left:25391;top:1328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" path="m76200,76200l,e" filled="f" fillcolor="black" strokecolor="#7d60a0">
                  <v:fill opacity="0"/>
                  <v:path o:connecttype="custom" o:connectlocs="8,8;0,0" o:connectangles="0,0"/>
                </v:shape>
                <v:shape id="Shape 2289" o:spid="_x0000_s1493" style="position:absolute;left:25391;top:1328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" path="m,76200l76200,e" filled="f" fillcolor="black" strokecolor="#7d60a0">
                  <v:fill opacity="0"/>
                  <v:path o:connecttype="custom" o:connectlocs="0,8;8,0" o:connectangles="0,0"/>
                </v:shape>
                <v:rect id="Rectangle 2290" o:spid="_x0000_s1494" style="position:absolute;left:26440;top:13086;width:1153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" filled="f" stroked="f">
                  <v:textbox inset="0,0,0,0">
                    <w:txbxContent>
                      <w:p w14:paraId="7C65A039" w14:textId="77777777" w:rsidR="00B65834" w:rsidRDefault="00B65834" w:rsidP="00B65834">
                        <w:proofErr w:type="spellStart"/>
                        <w:proofErr w:type="gramStart"/>
                        <w:r>
                          <w:rPr>
                            <w:sz w:val="20"/>
                          </w:rPr>
                          <w:t>cinnamyl</w:t>
                        </w:r>
                        <w:proofErr w:type="spellEnd"/>
                        <w:proofErr w:type="gramEnd"/>
                        <w:r>
                          <w:rPr>
                            <w:sz w:val="20"/>
                          </w:rPr>
                          <w:t xml:space="preserve"> alcohol</w:t>
                        </w:r>
                      </w:p>
                    </w:txbxContent>
                  </v:textbox>
                </v:rect>
                <v:shape id="Shape 2291" o:spid="_x0000_s1495" style="position:absolute;width:36385;height:20421;visibility:visible;mso-wrap-style:square;v-text-anchor:top" coordsize="3638550,20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" path="m,2042160r3638550,l3638550,,,,,2042160xe" filled="f" fillcolor="black" strokeweight=".25pt">
                  <v:fill opacity="0"/>
                  <v:path o:connecttype="custom" o:connectlocs="0,204;364,204;364,0;0,0" o:connectangles="0,0,0,0"/>
                </v:shape>
                <w10:anchorlock/>
              </v:group>
            </w:pict>
          </mc:Fallback>
        </mc:AlternateContent>
      </w:r>
    </w:p>
    <w:p w14:paraId="2141A2B4" w14:textId="507BC1FB" w:rsidR="00B65834" w:rsidRPr="000800B5" w:rsidRDefault="00E11960" w:rsidP="00B65834">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rPr>
        <w:t>Fig.7</w:t>
      </w:r>
      <w:r w:rsidR="00B65834" w:rsidRPr="000800B5">
        <w:rPr>
          <w:rFonts w:ascii="Arial" w:hAnsi="Arial" w:cs="Arial"/>
          <w:noProof/>
          <w:sz w:val="20"/>
          <w:szCs w:val="20"/>
        </w:rPr>
        <w:t>. Effect of ionic strength on the oxidation rates of alcohols by PCC in 0.2M H2SO4 [alc.]= 0.2 mol dm-3, [PCC] = 2.5 x 10-2 mol dm-3, Temperature = 313K</w:t>
      </w:r>
    </w:p>
    <w:p w14:paraId="6E0B8C42" w14:textId="77777777" w:rsidR="00B65834" w:rsidRPr="000800B5" w:rsidRDefault="00B65834" w:rsidP="00B65834">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lang w:val="en-IN" w:eastAsia="en-IN"/>
        </w:rPr>
        <mc:AlternateContent>
          <mc:Choice Requires="wpg">
            <w:drawing>
              <wp:inline distT="0" distB="0" distL="0" distR="0" wp14:anchorId="6F8A2249" wp14:editId="21524A46">
                <wp:extent cx="3999865" cy="2144395"/>
                <wp:effectExtent l="10160" t="8890" r="104775" b="46990"/>
                <wp:docPr id="48052" name="Group 47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865" cy="2144395"/>
                          <a:chOff x="0" y="0"/>
                          <a:chExt cx="39997" cy="21443"/>
                        </a:xfrm>
                      </wpg:grpSpPr>
                      <wps:wsp>
                        <wps:cNvPr id="48053" name="Rectangle 2200"/>
                        <wps:cNvSpPr>
                          <a:spLocks noChangeArrowheads="1"/>
                        </wps:cNvSpPr>
                        <wps:spPr bwMode="auto">
                          <a:xfrm>
                            <a:off x="39646" y="1989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95A1" w14:textId="77777777" w:rsidR="00B65834" w:rsidRDefault="00B65834" w:rsidP="00B65834"/>
                          </w:txbxContent>
                        </wps:txbx>
                        <wps:bodyPr rot="0" vert="horz" wrap="square" lIns="0" tIns="0" rIns="0" bIns="0" anchor="t" anchorCtr="0" upright="1">
                          <a:noAutofit/>
                        </wps:bodyPr>
                      </wps:wsp>
                      <wps:wsp>
                        <wps:cNvPr id="48054" name="Shape 2294"/>
                        <wps:cNvSpPr>
                          <a:spLocks noChangeArrowheads="1"/>
                        </wps:cNvSpPr>
                        <wps:spPr bwMode="auto">
                          <a:xfrm>
                            <a:off x="3943" y="774"/>
                            <a:ext cx="0" cy="17368"/>
                          </a:xfrm>
                          <a:custGeom>
                            <a:avLst/>
                            <a:gdLst>
                              <a:gd name="T0" fmla="*/ 17368 h 1736852"/>
                              <a:gd name="T1" fmla="*/ 0 h 1736852"/>
                              <a:gd name="T2" fmla="*/ 0 60000 65536"/>
                              <a:gd name="T3" fmla="*/ 0 60000 65536"/>
                            </a:gdLst>
                            <a:ahLst/>
                            <a:cxnLst>
                              <a:cxn ang="T2">
                                <a:pos x="0" y="T0"/>
                              </a:cxn>
                              <a:cxn ang="T3">
                                <a:pos x="0" y="T1"/>
                              </a:cxn>
                            </a:cxnLst>
                            <a:rect l="0" t="0" r="r" b="b"/>
                            <a:pathLst>
                              <a:path h="1736852">
                                <a:moveTo>
                                  <a:pt x="0" y="1736852"/>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5" name="Shape 2295"/>
                        <wps:cNvSpPr>
                          <a:spLocks noChangeArrowheads="1"/>
                        </wps:cNvSpPr>
                        <wps:spPr bwMode="auto">
                          <a:xfrm>
                            <a:off x="3540" y="1814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6" name="Shape 2296"/>
                        <wps:cNvSpPr>
                          <a:spLocks noChangeArrowheads="1"/>
                        </wps:cNvSpPr>
                        <wps:spPr bwMode="auto">
                          <a:xfrm>
                            <a:off x="3540" y="15660"/>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7" name="Shape 2297"/>
                        <wps:cNvSpPr>
                          <a:spLocks noChangeArrowheads="1"/>
                        </wps:cNvSpPr>
                        <wps:spPr bwMode="auto">
                          <a:xfrm>
                            <a:off x="3540" y="1319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8" name="Shape 2298"/>
                        <wps:cNvSpPr>
                          <a:spLocks noChangeArrowheads="1"/>
                        </wps:cNvSpPr>
                        <wps:spPr bwMode="auto">
                          <a:xfrm>
                            <a:off x="3540" y="1069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9" name="Shape 2299"/>
                        <wps:cNvSpPr>
                          <a:spLocks noChangeArrowheads="1"/>
                        </wps:cNvSpPr>
                        <wps:spPr bwMode="auto">
                          <a:xfrm>
                            <a:off x="3540" y="822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0" name="Shape 2300"/>
                        <wps:cNvSpPr>
                          <a:spLocks noChangeArrowheads="1"/>
                        </wps:cNvSpPr>
                        <wps:spPr bwMode="auto">
                          <a:xfrm>
                            <a:off x="3540" y="572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1" name="Shape 2301"/>
                        <wps:cNvSpPr>
                          <a:spLocks noChangeArrowheads="1"/>
                        </wps:cNvSpPr>
                        <wps:spPr bwMode="auto">
                          <a:xfrm>
                            <a:off x="3540" y="325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2" name="Shape 2302"/>
                        <wps:cNvSpPr>
                          <a:spLocks noChangeArrowheads="1"/>
                        </wps:cNvSpPr>
                        <wps:spPr bwMode="auto">
                          <a:xfrm>
                            <a:off x="3540" y="774"/>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3" name="Shape 2303"/>
                        <wps:cNvSpPr>
                          <a:spLocks noChangeArrowheads="1"/>
                        </wps:cNvSpPr>
                        <wps:spPr bwMode="auto">
                          <a:xfrm>
                            <a:off x="3943" y="18143"/>
                            <a:ext cx="24460" cy="0"/>
                          </a:xfrm>
                          <a:custGeom>
                            <a:avLst/>
                            <a:gdLst>
                              <a:gd name="T0" fmla="*/ 0 w 2446020"/>
                              <a:gd name="T1" fmla="*/ 24460 w 2446020"/>
                              <a:gd name="T2" fmla="*/ 0 60000 65536"/>
                              <a:gd name="T3" fmla="*/ 0 60000 65536"/>
                            </a:gdLst>
                            <a:ahLst/>
                            <a:cxnLst>
                              <a:cxn ang="T2">
                                <a:pos x="T0" y="0"/>
                              </a:cxn>
                              <a:cxn ang="T3">
                                <a:pos x="T1" y="0"/>
                              </a:cxn>
                            </a:cxnLst>
                            <a:rect l="0" t="0" r="r" b="b"/>
                            <a:pathLst>
                              <a:path w="2446020">
                                <a:moveTo>
                                  <a:pt x="0" y="0"/>
                                </a:moveTo>
                                <a:lnTo>
                                  <a:pt x="244602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4" name="Shape 2304"/>
                        <wps:cNvSpPr>
                          <a:spLocks noChangeArrowheads="1"/>
                        </wps:cNvSpPr>
                        <wps:spPr bwMode="auto">
                          <a:xfrm>
                            <a:off x="3943"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5" name="Shape 2305"/>
                        <wps:cNvSpPr>
                          <a:spLocks noChangeArrowheads="1"/>
                        </wps:cNvSpPr>
                        <wps:spPr bwMode="auto">
                          <a:xfrm>
                            <a:off x="8840"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6" name="Shape 2306"/>
                        <wps:cNvSpPr>
                          <a:spLocks noChangeArrowheads="1"/>
                        </wps:cNvSpPr>
                        <wps:spPr bwMode="auto">
                          <a:xfrm>
                            <a:off x="13717"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7" name="Shape 2307"/>
                        <wps:cNvSpPr>
                          <a:spLocks noChangeArrowheads="1"/>
                        </wps:cNvSpPr>
                        <wps:spPr bwMode="auto">
                          <a:xfrm>
                            <a:off x="18624"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8" name="Shape 2308"/>
                        <wps:cNvSpPr>
                          <a:spLocks noChangeArrowheads="1"/>
                        </wps:cNvSpPr>
                        <wps:spPr bwMode="auto">
                          <a:xfrm>
                            <a:off x="23501"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69" name="Shape 2309"/>
                        <wps:cNvSpPr>
                          <a:spLocks noChangeArrowheads="1"/>
                        </wps:cNvSpPr>
                        <wps:spPr bwMode="auto">
                          <a:xfrm>
                            <a:off x="28403" y="18143"/>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70" name="Shape 2310"/>
                        <wps:cNvSpPr>
                          <a:spLocks noChangeArrowheads="1"/>
                        </wps:cNvSpPr>
                        <wps:spPr bwMode="auto">
                          <a:xfrm>
                            <a:off x="3520" y="260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71" name="Shape 2311"/>
                        <wps:cNvSpPr>
                          <a:spLocks noChangeArrowheads="1"/>
                        </wps:cNvSpPr>
                        <wps:spPr bwMode="auto">
                          <a:xfrm>
                            <a:off x="3520" y="260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72" name="Shape 2312"/>
                        <wps:cNvSpPr>
                          <a:spLocks noChangeArrowheads="1"/>
                        </wps:cNvSpPr>
                        <wps:spPr bwMode="auto">
                          <a:xfrm>
                            <a:off x="8397" y="184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73" name="Shape 2313"/>
                        <wps:cNvSpPr>
                          <a:spLocks noChangeArrowheads="1"/>
                        </wps:cNvSpPr>
                        <wps:spPr bwMode="auto">
                          <a:xfrm>
                            <a:off x="8397" y="184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74" name="Shape 2314"/>
                        <wps:cNvSpPr>
                          <a:spLocks noChangeArrowheads="1"/>
                        </wps:cNvSpPr>
                        <wps:spPr bwMode="auto">
                          <a:xfrm>
                            <a:off x="13304" y="132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75" name="Shape 2315"/>
                        <wps:cNvSpPr>
                          <a:spLocks noChangeArrowheads="1"/>
                        </wps:cNvSpPr>
                        <wps:spPr bwMode="auto">
                          <a:xfrm>
                            <a:off x="13304" y="132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76" name="Shape 2316"/>
                        <wps:cNvSpPr>
                          <a:spLocks noChangeArrowheads="1"/>
                        </wps:cNvSpPr>
                        <wps:spPr bwMode="auto">
                          <a:xfrm>
                            <a:off x="18181" y="178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77" name="Shape 2317"/>
                        <wps:cNvSpPr>
                          <a:spLocks noChangeArrowheads="1"/>
                        </wps:cNvSpPr>
                        <wps:spPr bwMode="auto">
                          <a:xfrm>
                            <a:off x="18181" y="1783"/>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78" name="Shape 2318"/>
                        <wps:cNvSpPr>
                          <a:spLocks noChangeArrowheads="1"/>
                        </wps:cNvSpPr>
                        <wps:spPr bwMode="auto">
                          <a:xfrm>
                            <a:off x="23088" y="17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79" name="Shape 2319"/>
                        <wps:cNvSpPr>
                          <a:spLocks noChangeArrowheads="1"/>
                        </wps:cNvSpPr>
                        <wps:spPr bwMode="auto">
                          <a:xfrm>
                            <a:off x="23088" y="172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80" name="Shape 49320"/>
                        <wps:cNvSpPr>
                          <a:spLocks noChangeArrowheads="1"/>
                        </wps:cNvSpPr>
                        <wps:spPr bwMode="auto">
                          <a:xfrm>
                            <a:off x="3489" y="15742"/>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81" name="Shape 2321"/>
                        <wps:cNvSpPr>
                          <a:spLocks noChangeArrowheads="1"/>
                        </wps:cNvSpPr>
                        <wps:spPr bwMode="auto">
                          <a:xfrm>
                            <a:off x="3489" y="15742"/>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82" name="Shape 49321"/>
                        <wps:cNvSpPr>
                          <a:spLocks noChangeArrowheads="1"/>
                        </wps:cNvSpPr>
                        <wps:spPr bwMode="auto">
                          <a:xfrm>
                            <a:off x="8366" y="1668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83" name="Shape 2323"/>
                        <wps:cNvSpPr>
                          <a:spLocks noChangeArrowheads="1"/>
                        </wps:cNvSpPr>
                        <wps:spPr bwMode="auto">
                          <a:xfrm>
                            <a:off x="8366" y="1668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84" name="Shape 49322"/>
                        <wps:cNvSpPr>
                          <a:spLocks noChangeArrowheads="1"/>
                        </wps:cNvSpPr>
                        <wps:spPr bwMode="auto">
                          <a:xfrm>
                            <a:off x="13274" y="1665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85" name="Shape 2325"/>
                        <wps:cNvSpPr>
                          <a:spLocks noChangeArrowheads="1"/>
                        </wps:cNvSpPr>
                        <wps:spPr bwMode="auto">
                          <a:xfrm>
                            <a:off x="13274" y="1665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86" name="Shape 49323"/>
                        <wps:cNvSpPr>
                          <a:spLocks noChangeArrowheads="1"/>
                        </wps:cNvSpPr>
                        <wps:spPr bwMode="auto">
                          <a:xfrm>
                            <a:off x="18150" y="1586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87" name="Shape 2327"/>
                        <wps:cNvSpPr>
                          <a:spLocks noChangeArrowheads="1"/>
                        </wps:cNvSpPr>
                        <wps:spPr bwMode="auto">
                          <a:xfrm>
                            <a:off x="18150" y="1586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88" name="Shape 49324"/>
                        <wps:cNvSpPr>
                          <a:spLocks noChangeArrowheads="1"/>
                        </wps:cNvSpPr>
                        <wps:spPr bwMode="auto">
                          <a:xfrm>
                            <a:off x="23058" y="1583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89" name="Shape 2329"/>
                        <wps:cNvSpPr>
                          <a:spLocks noChangeArrowheads="1"/>
                        </wps:cNvSpPr>
                        <wps:spPr bwMode="auto">
                          <a:xfrm>
                            <a:off x="23058" y="1583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90" name="Shape 2330"/>
                        <wps:cNvSpPr>
                          <a:spLocks noChangeArrowheads="1"/>
                        </wps:cNvSpPr>
                        <wps:spPr bwMode="auto">
                          <a:xfrm>
                            <a:off x="3520" y="955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91" name="Shape 2331"/>
                        <wps:cNvSpPr>
                          <a:spLocks noChangeArrowheads="1"/>
                        </wps:cNvSpPr>
                        <wps:spPr bwMode="auto">
                          <a:xfrm>
                            <a:off x="3520" y="955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92" name="Shape 2332"/>
                        <wps:cNvSpPr>
                          <a:spLocks noChangeArrowheads="1"/>
                        </wps:cNvSpPr>
                        <wps:spPr bwMode="auto">
                          <a:xfrm>
                            <a:off x="8397" y="806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93" name="Shape 2333"/>
                        <wps:cNvSpPr>
                          <a:spLocks noChangeArrowheads="1"/>
                        </wps:cNvSpPr>
                        <wps:spPr bwMode="auto">
                          <a:xfrm>
                            <a:off x="8397" y="806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94" name="Shape 2334"/>
                        <wps:cNvSpPr>
                          <a:spLocks noChangeArrowheads="1"/>
                        </wps:cNvSpPr>
                        <wps:spPr bwMode="auto">
                          <a:xfrm>
                            <a:off x="13304" y="8580"/>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95" name="Shape 2335"/>
                        <wps:cNvSpPr>
                          <a:spLocks noChangeArrowheads="1"/>
                        </wps:cNvSpPr>
                        <wps:spPr bwMode="auto">
                          <a:xfrm>
                            <a:off x="13304" y="8580"/>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96" name="Shape 2336"/>
                        <wps:cNvSpPr>
                          <a:spLocks noChangeArrowheads="1"/>
                        </wps:cNvSpPr>
                        <wps:spPr bwMode="auto">
                          <a:xfrm>
                            <a:off x="18181" y="8122"/>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97" name="Shape 2337"/>
                        <wps:cNvSpPr>
                          <a:spLocks noChangeArrowheads="1"/>
                        </wps:cNvSpPr>
                        <wps:spPr bwMode="auto">
                          <a:xfrm>
                            <a:off x="18181" y="8122"/>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98" name="Shape 2338"/>
                        <wps:cNvSpPr>
                          <a:spLocks noChangeArrowheads="1"/>
                        </wps:cNvSpPr>
                        <wps:spPr bwMode="auto">
                          <a:xfrm>
                            <a:off x="23088" y="818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99" name="Shape 2339"/>
                        <wps:cNvSpPr>
                          <a:spLocks noChangeArrowheads="1"/>
                        </wps:cNvSpPr>
                        <wps:spPr bwMode="auto">
                          <a:xfrm>
                            <a:off x="23088" y="818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00" name="Shape 2340"/>
                        <wps:cNvSpPr>
                          <a:spLocks noChangeArrowheads="1"/>
                        </wps:cNvSpPr>
                        <wps:spPr bwMode="auto">
                          <a:xfrm>
                            <a:off x="3505" y="1382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01" name="Shape 2341"/>
                        <wps:cNvSpPr>
                          <a:spLocks noChangeArrowheads="1"/>
                        </wps:cNvSpPr>
                        <wps:spPr bwMode="auto">
                          <a:xfrm>
                            <a:off x="3505" y="13380"/>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02" name="Shape 2342"/>
                        <wps:cNvSpPr>
                          <a:spLocks noChangeArrowheads="1"/>
                        </wps:cNvSpPr>
                        <wps:spPr bwMode="auto">
                          <a:xfrm>
                            <a:off x="3505" y="1338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03" name="Shape 2343"/>
                        <wps:cNvSpPr>
                          <a:spLocks noChangeArrowheads="1"/>
                        </wps:cNvSpPr>
                        <wps:spPr bwMode="auto">
                          <a:xfrm>
                            <a:off x="3505" y="1338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04" name="Shape 2344"/>
                        <wps:cNvSpPr>
                          <a:spLocks noChangeArrowheads="1"/>
                        </wps:cNvSpPr>
                        <wps:spPr bwMode="auto">
                          <a:xfrm>
                            <a:off x="8382" y="13487"/>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05" name="Shape 2345"/>
                        <wps:cNvSpPr>
                          <a:spLocks noChangeArrowheads="1"/>
                        </wps:cNvSpPr>
                        <wps:spPr bwMode="auto">
                          <a:xfrm>
                            <a:off x="8382" y="13045"/>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06" name="Shape 2346"/>
                        <wps:cNvSpPr>
                          <a:spLocks noChangeArrowheads="1"/>
                        </wps:cNvSpPr>
                        <wps:spPr bwMode="auto">
                          <a:xfrm>
                            <a:off x="8382" y="13045"/>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07" name="Shape 2347"/>
                        <wps:cNvSpPr>
                          <a:spLocks noChangeArrowheads="1"/>
                        </wps:cNvSpPr>
                        <wps:spPr bwMode="auto">
                          <a:xfrm>
                            <a:off x="8382" y="13045"/>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08" name="Shape 2348"/>
                        <wps:cNvSpPr>
                          <a:spLocks noChangeArrowheads="1"/>
                        </wps:cNvSpPr>
                        <wps:spPr bwMode="auto">
                          <a:xfrm>
                            <a:off x="13289" y="13731"/>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09" name="Shape 2349"/>
                        <wps:cNvSpPr>
                          <a:spLocks noChangeArrowheads="1"/>
                        </wps:cNvSpPr>
                        <wps:spPr bwMode="auto">
                          <a:xfrm>
                            <a:off x="13289" y="13289"/>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10" name="Shape 2350"/>
                        <wps:cNvSpPr>
                          <a:spLocks noChangeArrowheads="1"/>
                        </wps:cNvSpPr>
                        <wps:spPr bwMode="auto">
                          <a:xfrm>
                            <a:off x="13289" y="13289"/>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11" name="Shape 2351"/>
                        <wps:cNvSpPr>
                          <a:spLocks noChangeArrowheads="1"/>
                        </wps:cNvSpPr>
                        <wps:spPr bwMode="auto">
                          <a:xfrm>
                            <a:off x="13289" y="13289"/>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12" name="Shape 2352"/>
                        <wps:cNvSpPr>
                          <a:spLocks noChangeArrowheads="1"/>
                        </wps:cNvSpPr>
                        <wps:spPr bwMode="auto">
                          <a:xfrm>
                            <a:off x="18166" y="1443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13" name="Shape 2353"/>
                        <wps:cNvSpPr>
                          <a:spLocks noChangeArrowheads="1"/>
                        </wps:cNvSpPr>
                        <wps:spPr bwMode="auto">
                          <a:xfrm>
                            <a:off x="18166" y="13990"/>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14" name="Shape 2354"/>
                        <wps:cNvSpPr>
                          <a:spLocks noChangeArrowheads="1"/>
                        </wps:cNvSpPr>
                        <wps:spPr bwMode="auto">
                          <a:xfrm>
                            <a:off x="18166" y="1399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15" name="Shape 2355"/>
                        <wps:cNvSpPr>
                          <a:spLocks noChangeArrowheads="1"/>
                        </wps:cNvSpPr>
                        <wps:spPr bwMode="auto">
                          <a:xfrm>
                            <a:off x="18166" y="1399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16" name="Shape 2356"/>
                        <wps:cNvSpPr>
                          <a:spLocks noChangeArrowheads="1"/>
                        </wps:cNvSpPr>
                        <wps:spPr bwMode="auto">
                          <a:xfrm>
                            <a:off x="23073" y="14676"/>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17" name="Shape 2357"/>
                        <wps:cNvSpPr>
                          <a:spLocks noChangeArrowheads="1"/>
                        </wps:cNvSpPr>
                        <wps:spPr bwMode="auto">
                          <a:xfrm>
                            <a:off x="23073" y="1423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18" name="Shape 2358"/>
                        <wps:cNvSpPr>
                          <a:spLocks noChangeArrowheads="1"/>
                        </wps:cNvSpPr>
                        <wps:spPr bwMode="auto">
                          <a:xfrm>
                            <a:off x="23073" y="1423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19" name="Shape 2359"/>
                        <wps:cNvSpPr>
                          <a:spLocks noChangeArrowheads="1"/>
                        </wps:cNvSpPr>
                        <wps:spPr bwMode="auto">
                          <a:xfrm>
                            <a:off x="23073" y="1423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20" name="Shape 2360"/>
                        <wps:cNvSpPr>
                          <a:spLocks noChangeArrowheads="1"/>
                        </wps:cNvSpPr>
                        <wps:spPr bwMode="auto">
                          <a:xfrm>
                            <a:off x="3943" y="1908"/>
                            <a:ext cx="19568" cy="728"/>
                          </a:xfrm>
                          <a:custGeom>
                            <a:avLst/>
                            <a:gdLst>
                              <a:gd name="T0" fmla="*/ 0 w 1956816"/>
                              <a:gd name="T1" fmla="*/ 728 h 72898"/>
                              <a:gd name="T2" fmla="*/ 19568 w 1956816"/>
                              <a:gd name="T3" fmla="*/ 0 h 72898"/>
                              <a:gd name="T4" fmla="*/ 0 60000 65536"/>
                              <a:gd name="T5" fmla="*/ 0 60000 65536"/>
                            </a:gdLst>
                            <a:ahLst/>
                            <a:cxnLst>
                              <a:cxn ang="T4">
                                <a:pos x="T0" y="T1"/>
                              </a:cxn>
                              <a:cxn ang="T5">
                                <a:pos x="T2" y="T3"/>
                              </a:cxn>
                            </a:cxnLst>
                            <a:rect l="0" t="0" r="r" b="b"/>
                            <a:pathLst>
                              <a:path w="1956816" h="72898">
                                <a:moveTo>
                                  <a:pt x="0" y="72898"/>
                                </a:moveTo>
                                <a:lnTo>
                                  <a:pt x="1956816"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21" name="Shape 2361"/>
                        <wps:cNvSpPr>
                          <a:spLocks noChangeArrowheads="1"/>
                        </wps:cNvSpPr>
                        <wps:spPr bwMode="auto">
                          <a:xfrm>
                            <a:off x="3943" y="16487"/>
                            <a:ext cx="19568" cy="255"/>
                          </a:xfrm>
                          <a:custGeom>
                            <a:avLst/>
                            <a:gdLst>
                              <a:gd name="T0" fmla="*/ 0 w 1956816"/>
                              <a:gd name="T1" fmla="*/ 255 h 25527"/>
                              <a:gd name="T2" fmla="*/ 19568 w 1956816"/>
                              <a:gd name="T3" fmla="*/ 0 h 25527"/>
                              <a:gd name="T4" fmla="*/ 0 60000 65536"/>
                              <a:gd name="T5" fmla="*/ 0 60000 65536"/>
                            </a:gdLst>
                            <a:ahLst/>
                            <a:cxnLst>
                              <a:cxn ang="T4">
                                <a:pos x="T0" y="T1"/>
                              </a:cxn>
                              <a:cxn ang="T5">
                                <a:pos x="T2" y="T3"/>
                              </a:cxn>
                            </a:cxnLst>
                            <a:rect l="0" t="0" r="r" b="b"/>
                            <a:pathLst>
                              <a:path w="1956816" h="25527">
                                <a:moveTo>
                                  <a:pt x="0" y="25527"/>
                                </a:moveTo>
                                <a:lnTo>
                                  <a:pt x="1956816"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22" name="Shape 2362"/>
                        <wps:cNvSpPr>
                          <a:spLocks noChangeArrowheads="1"/>
                        </wps:cNvSpPr>
                        <wps:spPr bwMode="auto">
                          <a:xfrm>
                            <a:off x="3943" y="8395"/>
                            <a:ext cx="19568" cy="1046"/>
                          </a:xfrm>
                          <a:custGeom>
                            <a:avLst/>
                            <a:gdLst>
                              <a:gd name="T0" fmla="*/ 0 w 1956816"/>
                              <a:gd name="T1" fmla="*/ 1046 h 104648"/>
                              <a:gd name="T2" fmla="*/ 19568 w 1956816"/>
                              <a:gd name="T3" fmla="*/ 0 h 104648"/>
                              <a:gd name="T4" fmla="*/ 0 60000 65536"/>
                              <a:gd name="T5" fmla="*/ 0 60000 65536"/>
                            </a:gdLst>
                            <a:ahLst/>
                            <a:cxnLst>
                              <a:cxn ang="T4">
                                <a:pos x="T0" y="T1"/>
                              </a:cxn>
                              <a:cxn ang="T5">
                                <a:pos x="T2" y="T3"/>
                              </a:cxn>
                            </a:cxnLst>
                            <a:rect l="0" t="0" r="r" b="b"/>
                            <a:pathLst>
                              <a:path w="1956816" h="104648">
                                <a:moveTo>
                                  <a:pt x="0" y="104648"/>
                                </a:moveTo>
                                <a:lnTo>
                                  <a:pt x="1956816"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23" name="Shape 2363"/>
                        <wps:cNvSpPr>
                          <a:spLocks noChangeArrowheads="1"/>
                        </wps:cNvSpPr>
                        <wps:spPr bwMode="auto">
                          <a:xfrm>
                            <a:off x="3943" y="13492"/>
                            <a:ext cx="19568" cy="1075"/>
                          </a:xfrm>
                          <a:custGeom>
                            <a:avLst/>
                            <a:gdLst>
                              <a:gd name="T0" fmla="*/ 0 w 1956816"/>
                              <a:gd name="T1" fmla="*/ 0 h 107569"/>
                              <a:gd name="T2" fmla="*/ 19568 w 1956816"/>
                              <a:gd name="T3" fmla="*/ 1075 h 107569"/>
                              <a:gd name="T4" fmla="*/ 0 60000 65536"/>
                              <a:gd name="T5" fmla="*/ 0 60000 65536"/>
                            </a:gdLst>
                            <a:ahLst/>
                            <a:cxnLst>
                              <a:cxn ang="T4">
                                <a:pos x="T0" y="T1"/>
                              </a:cxn>
                              <a:cxn ang="T5">
                                <a:pos x="T2" y="T3"/>
                              </a:cxn>
                            </a:cxnLst>
                            <a:rect l="0" t="0" r="r" b="b"/>
                            <a:pathLst>
                              <a:path w="1956816" h="107569">
                                <a:moveTo>
                                  <a:pt x="0" y="0"/>
                                </a:moveTo>
                                <a:lnTo>
                                  <a:pt x="1956816" y="107569"/>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24" name="Rectangle 2364"/>
                        <wps:cNvSpPr>
                          <a:spLocks noChangeArrowheads="1"/>
                        </wps:cNvSpPr>
                        <wps:spPr bwMode="auto">
                          <a:xfrm>
                            <a:off x="2128" y="1758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9231F" w14:textId="77777777" w:rsidR="00B65834" w:rsidRDefault="00B65834" w:rsidP="00B65834">
                              <w:r>
                                <w:rPr>
                                  <w:sz w:val="20"/>
                                </w:rPr>
                                <w:t>1</w:t>
                              </w:r>
                            </w:p>
                          </w:txbxContent>
                        </wps:txbx>
                        <wps:bodyPr rot="0" vert="horz" wrap="square" lIns="0" tIns="0" rIns="0" bIns="0" anchor="t" anchorCtr="0" upright="1">
                          <a:noAutofit/>
                        </wps:bodyPr>
                      </wps:wsp>
                      <wps:wsp>
                        <wps:cNvPr id="48125" name="Rectangle 2365"/>
                        <wps:cNvSpPr>
                          <a:spLocks noChangeArrowheads="1"/>
                        </wps:cNvSpPr>
                        <wps:spPr bwMode="auto">
                          <a:xfrm>
                            <a:off x="1162" y="15099"/>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529BE" w14:textId="77777777" w:rsidR="00B65834" w:rsidRDefault="00B65834" w:rsidP="00B65834">
                              <w:r>
                                <w:rPr>
                                  <w:sz w:val="20"/>
                                </w:rPr>
                                <w:t>1.5</w:t>
                              </w:r>
                            </w:p>
                          </w:txbxContent>
                        </wps:txbx>
                        <wps:bodyPr rot="0" vert="horz" wrap="square" lIns="0" tIns="0" rIns="0" bIns="0" anchor="t" anchorCtr="0" upright="1">
                          <a:noAutofit/>
                        </wps:bodyPr>
                      </wps:wsp>
                      <wps:wsp>
                        <wps:cNvPr id="48126" name="Rectangle 2366"/>
                        <wps:cNvSpPr>
                          <a:spLocks noChangeArrowheads="1"/>
                        </wps:cNvSpPr>
                        <wps:spPr bwMode="auto">
                          <a:xfrm>
                            <a:off x="2128" y="12618"/>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0A74" w14:textId="77777777" w:rsidR="00B65834" w:rsidRDefault="00B65834" w:rsidP="00B65834">
                              <w:r>
                                <w:rPr>
                                  <w:sz w:val="20"/>
                                </w:rPr>
                                <w:t>2</w:t>
                              </w:r>
                            </w:p>
                          </w:txbxContent>
                        </wps:txbx>
                        <wps:bodyPr rot="0" vert="horz" wrap="square" lIns="0" tIns="0" rIns="0" bIns="0" anchor="t" anchorCtr="0" upright="1">
                          <a:noAutofit/>
                        </wps:bodyPr>
                      </wps:wsp>
                      <wps:wsp>
                        <wps:cNvPr id="48127" name="Rectangle 2367"/>
                        <wps:cNvSpPr>
                          <a:spLocks noChangeArrowheads="1"/>
                        </wps:cNvSpPr>
                        <wps:spPr bwMode="auto">
                          <a:xfrm>
                            <a:off x="1162" y="10137"/>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0F954" w14:textId="77777777" w:rsidR="00B65834" w:rsidRDefault="00B65834" w:rsidP="00B65834">
                              <w:r>
                                <w:rPr>
                                  <w:sz w:val="20"/>
                                </w:rPr>
                                <w:t>2.5</w:t>
                              </w:r>
                            </w:p>
                          </w:txbxContent>
                        </wps:txbx>
                        <wps:bodyPr rot="0" vert="horz" wrap="square" lIns="0" tIns="0" rIns="0" bIns="0" anchor="t" anchorCtr="0" upright="1">
                          <a:noAutofit/>
                        </wps:bodyPr>
                      </wps:wsp>
                      <wps:wsp>
                        <wps:cNvPr id="48128" name="Rectangle 2368"/>
                        <wps:cNvSpPr>
                          <a:spLocks noChangeArrowheads="1"/>
                        </wps:cNvSpPr>
                        <wps:spPr bwMode="auto">
                          <a:xfrm>
                            <a:off x="2128" y="7650"/>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9E8A6" w14:textId="77777777" w:rsidR="00B65834" w:rsidRDefault="00B65834" w:rsidP="00B65834">
                              <w:r>
                                <w:rPr>
                                  <w:sz w:val="20"/>
                                </w:rPr>
                                <w:t>3</w:t>
                              </w:r>
                            </w:p>
                          </w:txbxContent>
                        </wps:txbx>
                        <wps:bodyPr rot="0" vert="horz" wrap="square" lIns="0" tIns="0" rIns="0" bIns="0" anchor="t" anchorCtr="0" upright="1">
                          <a:noAutofit/>
                        </wps:bodyPr>
                      </wps:wsp>
                      <wps:wsp>
                        <wps:cNvPr id="48129" name="Rectangle 2369"/>
                        <wps:cNvSpPr>
                          <a:spLocks noChangeArrowheads="1"/>
                        </wps:cNvSpPr>
                        <wps:spPr bwMode="auto">
                          <a:xfrm>
                            <a:off x="1162" y="5172"/>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2009" w14:textId="77777777" w:rsidR="00B65834" w:rsidRDefault="00B65834" w:rsidP="00B65834">
                              <w:r>
                                <w:rPr>
                                  <w:sz w:val="20"/>
                                </w:rPr>
                                <w:t>3.5</w:t>
                              </w:r>
                            </w:p>
                          </w:txbxContent>
                        </wps:txbx>
                        <wps:bodyPr rot="0" vert="horz" wrap="square" lIns="0" tIns="0" rIns="0" bIns="0" anchor="t" anchorCtr="0" upright="1">
                          <a:noAutofit/>
                        </wps:bodyPr>
                      </wps:wsp>
                      <wps:wsp>
                        <wps:cNvPr id="48130" name="Rectangle 2370"/>
                        <wps:cNvSpPr>
                          <a:spLocks noChangeArrowheads="1"/>
                        </wps:cNvSpPr>
                        <wps:spPr bwMode="auto">
                          <a:xfrm>
                            <a:off x="2128" y="2691"/>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D0383" w14:textId="77777777" w:rsidR="00B65834" w:rsidRDefault="00B65834" w:rsidP="00B65834">
                              <w:r>
                                <w:rPr>
                                  <w:sz w:val="20"/>
                                </w:rPr>
                                <w:t>4</w:t>
                              </w:r>
                            </w:p>
                          </w:txbxContent>
                        </wps:txbx>
                        <wps:bodyPr rot="0" vert="horz" wrap="square" lIns="0" tIns="0" rIns="0" bIns="0" anchor="t" anchorCtr="0" upright="1">
                          <a:noAutofit/>
                        </wps:bodyPr>
                      </wps:wsp>
                      <wps:wsp>
                        <wps:cNvPr id="48131" name="Rectangle 2371"/>
                        <wps:cNvSpPr>
                          <a:spLocks noChangeArrowheads="1"/>
                        </wps:cNvSpPr>
                        <wps:spPr bwMode="auto">
                          <a:xfrm>
                            <a:off x="1162" y="209"/>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C975F" w14:textId="77777777" w:rsidR="00B65834" w:rsidRDefault="00B65834" w:rsidP="00B65834">
                              <w:r>
                                <w:rPr>
                                  <w:sz w:val="20"/>
                                </w:rPr>
                                <w:t>4.5</w:t>
                              </w:r>
                            </w:p>
                          </w:txbxContent>
                        </wps:txbx>
                        <wps:bodyPr rot="0" vert="horz" wrap="square" lIns="0" tIns="0" rIns="0" bIns="0" anchor="t" anchorCtr="0" upright="1">
                          <a:noAutofit/>
                        </wps:bodyPr>
                      </wps:wsp>
                      <wps:wsp>
                        <wps:cNvPr id="48132" name="Rectangle 2372"/>
                        <wps:cNvSpPr>
                          <a:spLocks noChangeArrowheads="1"/>
                        </wps:cNvSpPr>
                        <wps:spPr bwMode="auto">
                          <a:xfrm>
                            <a:off x="3628" y="19230"/>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80F1A" w14:textId="77777777" w:rsidR="00B65834" w:rsidRDefault="00B65834" w:rsidP="00B65834">
                              <w:r>
                                <w:rPr>
                                  <w:sz w:val="20"/>
                                </w:rPr>
                                <w:t>5</w:t>
                              </w:r>
                            </w:p>
                          </w:txbxContent>
                        </wps:txbx>
                        <wps:bodyPr rot="0" vert="horz" wrap="square" lIns="0" tIns="0" rIns="0" bIns="0" anchor="t" anchorCtr="0" upright="1">
                          <a:noAutofit/>
                        </wps:bodyPr>
                      </wps:wsp>
                      <wps:wsp>
                        <wps:cNvPr id="48133" name="Rectangle 2373"/>
                        <wps:cNvSpPr>
                          <a:spLocks noChangeArrowheads="1"/>
                        </wps:cNvSpPr>
                        <wps:spPr bwMode="auto">
                          <a:xfrm>
                            <a:off x="8200" y="19230"/>
                            <a:ext cx="171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80806" w14:textId="77777777" w:rsidR="00B65834" w:rsidRDefault="00B65834" w:rsidP="00B65834">
                              <w:r>
                                <w:rPr>
                                  <w:sz w:val="20"/>
                                </w:rPr>
                                <w:t>10</w:t>
                              </w:r>
                            </w:p>
                          </w:txbxContent>
                        </wps:txbx>
                        <wps:bodyPr rot="0" vert="horz" wrap="square" lIns="0" tIns="0" rIns="0" bIns="0" anchor="t" anchorCtr="0" upright="1">
                          <a:noAutofit/>
                        </wps:bodyPr>
                      </wps:wsp>
                      <wps:wsp>
                        <wps:cNvPr id="48134" name="Rectangle 2374"/>
                        <wps:cNvSpPr>
                          <a:spLocks noChangeArrowheads="1"/>
                        </wps:cNvSpPr>
                        <wps:spPr bwMode="auto">
                          <a:xfrm>
                            <a:off x="13094" y="19230"/>
                            <a:ext cx="171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8B522" w14:textId="77777777" w:rsidR="00B65834" w:rsidRDefault="00B65834" w:rsidP="00B65834">
                              <w:r>
                                <w:rPr>
                                  <w:sz w:val="20"/>
                                </w:rPr>
                                <w:t>15</w:t>
                              </w:r>
                            </w:p>
                          </w:txbxContent>
                        </wps:txbx>
                        <wps:bodyPr rot="0" vert="horz" wrap="square" lIns="0" tIns="0" rIns="0" bIns="0" anchor="t" anchorCtr="0" upright="1">
                          <a:noAutofit/>
                        </wps:bodyPr>
                      </wps:wsp>
                      <wps:wsp>
                        <wps:cNvPr id="48135" name="Rectangle 2375"/>
                        <wps:cNvSpPr>
                          <a:spLocks noChangeArrowheads="1"/>
                        </wps:cNvSpPr>
                        <wps:spPr bwMode="auto">
                          <a:xfrm>
                            <a:off x="17987" y="19230"/>
                            <a:ext cx="171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9A301" w14:textId="77777777" w:rsidR="00B65834" w:rsidRDefault="00B65834" w:rsidP="00B65834">
                              <w:r>
                                <w:rPr>
                                  <w:sz w:val="20"/>
                                </w:rPr>
                                <w:t>20</w:t>
                              </w:r>
                            </w:p>
                          </w:txbxContent>
                        </wps:txbx>
                        <wps:bodyPr rot="0" vert="horz" wrap="square" lIns="0" tIns="0" rIns="0" bIns="0" anchor="t" anchorCtr="0" upright="1">
                          <a:noAutofit/>
                        </wps:bodyPr>
                      </wps:wsp>
                      <wps:wsp>
                        <wps:cNvPr id="48136" name="Rectangle 2376"/>
                        <wps:cNvSpPr>
                          <a:spLocks noChangeArrowheads="1"/>
                        </wps:cNvSpPr>
                        <wps:spPr bwMode="auto">
                          <a:xfrm>
                            <a:off x="22882" y="19230"/>
                            <a:ext cx="171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4C69" w14:textId="77777777" w:rsidR="00B65834" w:rsidRDefault="00B65834" w:rsidP="00B65834">
                              <w:r>
                                <w:rPr>
                                  <w:sz w:val="20"/>
                                </w:rPr>
                                <w:t>25</w:t>
                              </w:r>
                            </w:p>
                          </w:txbxContent>
                        </wps:txbx>
                        <wps:bodyPr rot="0" vert="horz" wrap="square" lIns="0" tIns="0" rIns="0" bIns="0" anchor="t" anchorCtr="0" upright="1">
                          <a:noAutofit/>
                        </wps:bodyPr>
                      </wps:wsp>
                      <wps:wsp>
                        <wps:cNvPr id="48137" name="Rectangle 2377"/>
                        <wps:cNvSpPr>
                          <a:spLocks noChangeArrowheads="1"/>
                        </wps:cNvSpPr>
                        <wps:spPr bwMode="auto">
                          <a:xfrm>
                            <a:off x="27774" y="19230"/>
                            <a:ext cx="172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3131C" w14:textId="77777777" w:rsidR="00B65834" w:rsidRDefault="00B65834" w:rsidP="00B65834">
                              <w:r>
                                <w:rPr>
                                  <w:sz w:val="20"/>
                                </w:rPr>
                                <w:t>30</w:t>
                              </w:r>
                            </w:p>
                          </w:txbxContent>
                        </wps:txbx>
                        <wps:bodyPr rot="0" vert="horz" wrap="square" lIns="0" tIns="0" rIns="0" bIns="0" anchor="t" anchorCtr="0" upright="1">
                          <a:noAutofit/>
                        </wps:bodyPr>
                      </wps:wsp>
                      <wps:wsp>
                        <wps:cNvPr id="48138" name="Rectangle 2378"/>
                        <wps:cNvSpPr>
                          <a:spLocks noChangeArrowheads="1"/>
                        </wps:cNvSpPr>
                        <wps:spPr bwMode="auto">
                          <a:xfrm rot="-5400000">
                            <a:off x="-328" y="8181"/>
                            <a:ext cx="3093"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11780" w14:textId="77777777" w:rsidR="00B65834" w:rsidRDefault="00B65834" w:rsidP="00B65834">
                              <w:proofErr w:type="spellStart"/>
                              <w:proofErr w:type="gramStart"/>
                              <w:r>
                                <w:rPr>
                                  <w:rFonts w:ascii="Times New Roman" w:eastAsia="Times New Roman" w:hAnsi="Times New Roman"/>
                                  <w:b/>
                                  <w:sz w:val="20"/>
                                </w:rPr>
                                <w:t>logk</w:t>
                              </w:r>
                              <w:proofErr w:type="spellEnd"/>
                              <w:proofErr w:type="gramEnd"/>
                            </w:p>
                          </w:txbxContent>
                        </wps:txbx>
                        <wps:bodyPr rot="0" vert="vert270" wrap="square" lIns="0" tIns="0" rIns="0" bIns="0" anchor="t" anchorCtr="0" upright="1">
                          <a:noAutofit/>
                        </wps:bodyPr>
                      </wps:wsp>
                      <wps:wsp>
                        <wps:cNvPr id="48139" name="Rectangle 2379"/>
                        <wps:cNvSpPr>
                          <a:spLocks noChangeArrowheads="1"/>
                        </wps:cNvSpPr>
                        <wps:spPr bwMode="auto">
                          <a:xfrm>
                            <a:off x="15454" y="18231"/>
                            <a:ext cx="1913" cy="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6CEE" w14:textId="77777777" w:rsidR="00B65834" w:rsidRDefault="00B65834" w:rsidP="00B65834">
                              <w:r>
                                <w:rPr>
                                  <w:rFonts w:ascii="Times New Roman" w:eastAsia="Times New Roman" w:hAnsi="Times New Roman"/>
                                  <w:b/>
                                  <w:sz w:val="20"/>
                                </w:rPr>
                                <w:t>√µ</w:t>
                              </w:r>
                            </w:p>
                          </w:txbxContent>
                        </wps:txbx>
                        <wps:bodyPr rot="0" vert="horz" wrap="square" lIns="0" tIns="0" rIns="0" bIns="0" anchor="t" anchorCtr="0" upright="1">
                          <a:noAutofit/>
                        </wps:bodyPr>
                      </wps:wsp>
                      <wps:wsp>
                        <wps:cNvPr id="48140" name="Shape 49325"/>
                        <wps:cNvSpPr>
                          <a:spLocks noChangeArrowheads="1"/>
                        </wps:cNvSpPr>
                        <wps:spPr bwMode="auto">
                          <a:xfrm>
                            <a:off x="28454" y="6775"/>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41" name="Shape 2381"/>
                        <wps:cNvSpPr>
                          <a:spLocks noChangeArrowheads="1"/>
                        </wps:cNvSpPr>
                        <wps:spPr bwMode="auto">
                          <a:xfrm>
                            <a:off x="28454" y="6775"/>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42" name="Rectangle 2382"/>
                        <wps:cNvSpPr>
                          <a:spLocks noChangeArrowheads="1"/>
                        </wps:cNvSpPr>
                        <wps:spPr bwMode="auto">
                          <a:xfrm>
                            <a:off x="29490" y="6564"/>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2C1BA" w14:textId="77777777" w:rsidR="00B65834" w:rsidRDefault="00B65834" w:rsidP="00B65834">
                              <w:proofErr w:type="gramStart"/>
                              <w:r>
                                <w:rPr>
                                  <w:sz w:val="20"/>
                                </w:rPr>
                                <w:t>n-butanol</w:t>
                              </w:r>
                              <w:proofErr w:type="gramEnd"/>
                            </w:p>
                          </w:txbxContent>
                        </wps:txbx>
                        <wps:bodyPr rot="0" vert="horz" wrap="square" lIns="0" tIns="0" rIns="0" bIns="0" anchor="t" anchorCtr="0" upright="1">
                          <a:noAutofit/>
                        </wps:bodyPr>
                      </wps:wsp>
                      <wps:wsp>
                        <wps:cNvPr id="48143" name="Shape 49326"/>
                        <wps:cNvSpPr>
                          <a:spLocks noChangeArrowheads="1"/>
                        </wps:cNvSpPr>
                        <wps:spPr bwMode="auto">
                          <a:xfrm>
                            <a:off x="28439" y="9046"/>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44" name="Shape 2384"/>
                        <wps:cNvSpPr>
                          <a:spLocks noChangeArrowheads="1"/>
                        </wps:cNvSpPr>
                        <wps:spPr bwMode="auto">
                          <a:xfrm>
                            <a:off x="28439" y="9046"/>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45" name="Rectangle 39573"/>
                        <wps:cNvSpPr>
                          <a:spLocks noChangeArrowheads="1"/>
                        </wps:cNvSpPr>
                        <wps:spPr bwMode="auto">
                          <a:xfrm>
                            <a:off x="29490" y="8860"/>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EB930" w14:textId="77777777" w:rsidR="00B65834" w:rsidRDefault="00B65834" w:rsidP="00B65834">
                              <w:r>
                                <w:rPr>
                                  <w:sz w:val="20"/>
                                </w:rPr>
                                <w:t>2-</w:t>
                              </w:r>
                            </w:p>
                          </w:txbxContent>
                        </wps:txbx>
                        <wps:bodyPr rot="0" vert="horz" wrap="square" lIns="0" tIns="0" rIns="0" bIns="0" anchor="t" anchorCtr="0" upright="1">
                          <a:noAutofit/>
                        </wps:bodyPr>
                      </wps:wsp>
                      <wps:wsp>
                        <wps:cNvPr id="48146" name="Rectangle 39574"/>
                        <wps:cNvSpPr>
                          <a:spLocks noChangeArrowheads="1"/>
                        </wps:cNvSpPr>
                        <wps:spPr bwMode="auto">
                          <a:xfrm>
                            <a:off x="30526" y="8860"/>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33E41" w14:textId="77777777" w:rsidR="00B65834" w:rsidRDefault="00B65834" w:rsidP="00B65834">
                              <w:proofErr w:type="spellStart"/>
                              <w:proofErr w:type="gramStart"/>
                              <w:r>
                                <w:rPr>
                                  <w:sz w:val="20"/>
                                </w:rPr>
                                <w:t>chloroethanol</w:t>
                              </w:r>
                              <w:proofErr w:type="spellEnd"/>
                              <w:proofErr w:type="gramEnd"/>
                            </w:p>
                          </w:txbxContent>
                        </wps:txbx>
                        <wps:bodyPr rot="0" vert="horz" wrap="square" lIns="0" tIns="0" rIns="0" bIns="0" anchor="t" anchorCtr="0" upright="1">
                          <a:noAutofit/>
                        </wps:bodyPr>
                      </wps:wsp>
                      <wps:wsp>
                        <wps:cNvPr id="48147" name="Shape 2386"/>
                        <wps:cNvSpPr>
                          <a:spLocks noChangeArrowheads="1"/>
                        </wps:cNvSpPr>
                        <wps:spPr bwMode="auto">
                          <a:xfrm>
                            <a:off x="28454" y="11347"/>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48" name="Shape 2387"/>
                        <wps:cNvSpPr>
                          <a:spLocks noChangeArrowheads="1"/>
                        </wps:cNvSpPr>
                        <wps:spPr bwMode="auto">
                          <a:xfrm>
                            <a:off x="28454" y="11347"/>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49" name="Rectangle 2388"/>
                        <wps:cNvSpPr>
                          <a:spLocks noChangeArrowheads="1"/>
                        </wps:cNvSpPr>
                        <wps:spPr bwMode="auto">
                          <a:xfrm>
                            <a:off x="29490" y="11158"/>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818F5" w14:textId="77777777" w:rsidR="00B65834" w:rsidRDefault="00B65834" w:rsidP="00B65834">
                              <w:proofErr w:type="spellStart"/>
                              <w:proofErr w:type="gramStart"/>
                              <w:r>
                                <w:rPr>
                                  <w:sz w:val="20"/>
                                </w:rPr>
                                <w:t>cyclohexanol</w:t>
                              </w:r>
                              <w:proofErr w:type="spellEnd"/>
                              <w:proofErr w:type="gramEnd"/>
                            </w:p>
                          </w:txbxContent>
                        </wps:txbx>
                        <wps:bodyPr rot="0" vert="horz" wrap="square" lIns="0" tIns="0" rIns="0" bIns="0" anchor="t" anchorCtr="0" upright="1">
                          <a:noAutofit/>
                        </wps:bodyPr>
                      </wps:wsp>
                      <wps:wsp>
                        <wps:cNvPr id="48150" name="Shape 2389"/>
                        <wps:cNvSpPr>
                          <a:spLocks noChangeArrowheads="1"/>
                        </wps:cNvSpPr>
                        <wps:spPr bwMode="auto">
                          <a:xfrm>
                            <a:off x="28439" y="14029"/>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51" name="Shape 2390"/>
                        <wps:cNvSpPr>
                          <a:spLocks noChangeArrowheads="1"/>
                        </wps:cNvSpPr>
                        <wps:spPr bwMode="auto">
                          <a:xfrm>
                            <a:off x="28439" y="13648"/>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152" name="Shape 2391"/>
                        <wps:cNvSpPr>
                          <a:spLocks noChangeArrowheads="1"/>
                        </wps:cNvSpPr>
                        <wps:spPr bwMode="auto">
                          <a:xfrm>
                            <a:off x="28439" y="13648"/>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53" name="Shape 2392"/>
                        <wps:cNvSpPr>
                          <a:spLocks noChangeArrowheads="1"/>
                        </wps:cNvSpPr>
                        <wps:spPr bwMode="auto">
                          <a:xfrm>
                            <a:off x="28439" y="13648"/>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154" name="Rectangle 2393"/>
                        <wps:cNvSpPr>
                          <a:spLocks noChangeArrowheads="1"/>
                        </wps:cNvSpPr>
                        <wps:spPr bwMode="auto">
                          <a:xfrm>
                            <a:off x="29490" y="13456"/>
                            <a:ext cx="1153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24493" w14:textId="77777777" w:rsidR="00B65834" w:rsidRDefault="00B65834" w:rsidP="00B65834">
                              <w:proofErr w:type="spellStart"/>
                              <w:proofErr w:type="gramStart"/>
                              <w:r>
                                <w:rPr>
                                  <w:sz w:val="20"/>
                                </w:rPr>
                                <w:t>cinnamyl</w:t>
                              </w:r>
                              <w:proofErr w:type="spellEnd"/>
                              <w:proofErr w:type="gramEnd"/>
                              <w:r>
                                <w:rPr>
                                  <w:sz w:val="20"/>
                                </w:rPr>
                                <w:t xml:space="preserve"> alcohol</w:t>
                              </w:r>
                            </w:p>
                          </w:txbxContent>
                        </wps:txbx>
                        <wps:bodyPr rot="0" vert="horz" wrap="square" lIns="0" tIns="0" rIns="0" bIns="0" anchor="t" anchorCtr="0" upright="1">
                          <a:noAutofit/>
                        </wps:bodyPr>
                      </wps:wsp>
                      <wps:wsp>
                        <wps:cNvPr id="48155" name="Shape 2394"/>
                        <wps:cNvSpPr>
                          <a:spLocks noChangeArrowheads="1"/>
                        </wps:cNvSpPr>
                        <wps:spPr bwMode="auto">
                          <a:xfrm>
                            <a:off x="0" y="0"/>
                            <a:ext cx="39433" cy="21145"/>
                          </a:xfrm>
                          <a:custGeom>
                            <a:avLst/>
                            <a:gdLst>
                              <a:gd name="T0" fmla="*/ 0 w 3943350"/>
                              <a:gd name="T1" fmla="*/ 21145 h 2114550"/>
                              <a:gd name="T2" fmla="*/ 39433 w 3943350"/>
                              <a:gd name="T3" fmla="*/ 21145 h 2114550"/>
                              <a:gd name="T4" fmla="*/ 39433 w 3943350"/>
                              <a:gd name="T5" fmla="*/ 0 h 2114550"/>
                              <a:gd name="T6" fmla="*/ 0 w 3943350"/>
                              <a:gd name="T7" fmla="*/ 0 h 21145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43350" h="2114550">
                                <a:moveTo>
                                  <a:pt x="0" y="2114550"/>
                                </a:moveTo>
                                <a:lnTo>
                                  <a:pt x="3943350" y="2114550"/>
                                </a:lnTo>
                                <a:lnTo>
                                  <a:pt x="3943350" y="0"/>
                                </a:lnTo>
                                <a:lnTo>
                                  <a:pt x="0" y="0"/>
                                </a:lnTo>
                                <a:lnTo>
                                  <a:pt x="0" y="2114550"/>
                                </a:lnTo>
                                <a:close/>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6F8A2249" id="Group 47284" o:spid="_x0000_s1496" style="width:314.95pt;height:168.85pt;mso-position-horizontal-relative:char;mso-position-vertical-relative:line" coordsize="39997,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">
                <v:rect id="Rectangle 2200" o:spid="_x0000_s1497" style="position:absolute;left:39646;top:1989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" filled="f" stroked="f">
                  <v:textbox inset="0,0,0,0">
                    <w:txbxContent>
                      <w:p w14:paraId="61C095A1" w14:textId="77777777" w:rsidR="00B65834" w:rsidRDefault="00B65834" w:rsidP="00B65834"/>
                    </w:txbxContent>
                  </v:textbox>
                </v:rect>
                <v:shape id="Shape 2294" o:spid="_x0000_s1498" style="position:absolute;left:3943;top:774;width:0;height:17368;visibility:visible;mso-wrap-style:square;v-text-anchor:top" coordsize="0,173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" path="m,1736852l,e" filled="f" fillcolor="black" strokecolor="#868686">
                  <v:fill opacity="0"/>
                  <v:path o:connecttype="custom" o:connectlocs="0,174;0,0" o:connectangles="0,0"/>
                </v:shape>
                <v:shape id="Shape 2295" o:spid="_x0000_s1499" style="position:absolute;left:3540;top:1814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" path="m,l40259,e" filled="f" fillcolor="black" strokecolor="#868686">
                  <v:fill opacity="0"/>
                  <v:path o:connecttype="custom" o:connectlocs="0,0;4,0" o:connectangles="0,0"/>
                </v:shape>
                <v:shape id="Shape 2296" o:spid="_x0000_s1500" style="position:absolute;left:3540;top:15660;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" path="m,l40259,e" filled="f" fillcolor="black" strokecolor="#868686">
                  <v:fill opacity="0"/>
                  <v:path o:connecttype="custom" o:connectlocs="0,0;4,0" o:connectangles="0,0"/>
                </v:shape>
                <v:shape id="Shape 2297" o:spid="_x0000_s1501" style="position:absolute;left:3540;top:1319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" path="m,l40259,e" filled="f" fillcolor="black" strokecolor="#868686">
                  <v:fill opacity="0"/>
                  <v:path o:connecttype="custom" o:connectlocs="0,0;4,0" o:connectangles="0,0"/>
                </v:shape>
                <v:shape id="Shape 2298" o:spid="_x0000_s1502" style="position:absolute;left:3540;top:1069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" path="m,l40259,e" filled="f" fillcolor="black" strokecolor="#868686">
                  <v:fill opacity="0"/>
                  <v:path o:connecttype="custom" o:connectlocs="0,0;4,0" o:connectangles="0,0"/>
                </v:shape>
                <v:shape id="Shape 2299" o:spid="_x0000_s1503" style="position:absolute;left:3540;top:822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" path="m,l40259,e" filled="f" fillcolor="black" strokecolor="#868686">
                  <v:fill opacity="0"/>
                  <v:path o:connecttype="custom" o:connectlocs="0,0;4,0" o:connectangles="0,0"/>
                </v:shape>
                <v:shape id="Shape 2300" o:spid="_x0000_s1504" style="position:absolute;left:3540;top:572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" path="m,l40259,e" filled="f" fillcolor="black" strokecolor="#868686">
                  <v:fill opacity="0"/>
                  <v:path o:connecttype="custom" o:connectlocs="0,0;4,0" o:connectangles="0,0"/>
                </v:shape>
                <v:shape id="Shape 2301" o:spid="_x0000_s1505" style="position:absolute;left:3540;top:325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" path="m,l40259,e" filled="f" fillcolor="black" strokecolor="#868686">
                  <v:fill opacity="0"/>
                  <v:path o:connecttype="custom" o:connectlocs="0,0;4,0" o:connectangles="0,0"/>
                </v:shape>
                <v:shape id="Shape 2302" o:spid="_x0000_s1506" style="position:absolute;left:3540;top:774;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" path="m,l40259,e" filled="f" fillcolor="black" strokecolor="#868686">
                  <v:fill opacity="0"/>
                  <v:path o:connecttype="custom" o:connectlocs="0,0;4,0" o:connectangles="0,0"/>
                </v:shape>
                <v:shape id="Shape 2303" o:spid="_x0000_s1507" style="position:absolute;left:3943;top:18143;width:24460;height:0;visibility:visible;mso-wrap-style:square;v-text-anchor:top" coordsize="2446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" path="m,l2446020,e" filled="f" fillcolor="black" strokecolor="#868686">
                  <v:fill opacity="0"/>
                  <v:path o:connecttype="custom" o:connectlocs="0,0;245,0" o:connectangles="0,0"/>
                </v:shape>
                <v:shape id="Shape 2304" o:spid="_x0000_s1508" style="position:absolute;left:3943;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" path="m,l,40259e" filled="f" fillcolor="black" strokecolor="#868686">
                  <v:fill opacity="0"/>
                  <v:path o:connecttype="custom" o:connectlocs="0,0;0,4" o:connectangles="0,0"/>
                </v:shape>
                <v:shape id="Shape 2305" o:spid="_x0000_s1509" style="position:absolute;left:8840;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" path="m,l,40259e" filled="f" fillcolor="black" strokecolor="#868686">
                  <v:fill opacity="0"/>
                  <v:path o:connecttype="custom" o:connectlocs="0,0;0,4" o:connectangles="0,0"/>
                </v:shape>
                <v:shape id="Shape 2306" o:spid="_x0000_s1510" style="position:absolute;left:13717;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" path="m,l,40259e" filled="f" fillcolor="black" strokecolor="#868686">
                  <v:fill opacity="0"/>
                  <v:path o:connecttype="custom" o:connectlocs="0,0;0,4" o:connectangles="0,0"/>
                </v:shape>
                <v:shape id="Shape 2307" o:spid="_x0000_s1511" style="position:absolute;left:18624;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" path="m,l,40259e" filled="f" fillcolor="black" strokecolor="#868686">
                  <v:fill opacity="0"/>
                  <v:path o:connecttype="custom" o:connectlocs="0,0;0,4" o:connectangles="0,0"/>
                </v:shape>
                <v:shape id="Shape 2308" o:spid="_x0000_s1512" style="position:absolute;left:23501;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" path="m,l,40259e" filled="f" fillcolor="black" strokecolor="#868686">
                  <v:fill opacity="0"/>
                  <v:path o:connecttype="custom" o:connectlocs="0,0;0,4" o:connectangles="0,0"/>
                </v:shape>
                <v:shape id="Shape 2309" o:spid="_x0000_s1513" style="position:absolute;left:28403;top:18143;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" path="m,l,40259e" filled="f" fillcolor="black" strokecolor="#868686">
                  <v:fill opacity="0"/>
                  <v:path o:connecttype="custom" o:connectlocs="0,0;0,4" o:connectangles="0,0"/>
                </v:shape>
                <v:shape id="Shape 2310" o:spid="_x0000_s1514" style="position:absolute;left:3520;top:260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" path="m42672,l85344,42672,42672,85344,,42672,42672,xe" fillcolor="#4f81bd" stroked="f" strokeweight="0">
                  <v:stroke opacity="0"/>
                  <v:path o:connecttype="custom" o:connectlocs="4,0;9,4;4,9;0,4;4,0" o:connectangles="0,0,0,0,0"/>
                </v:shape>
                <v:shape id="Shape 2311" o:spid="_x0000_s1515" style="position:absolute;left:3520;top:260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" path="m42672,l85344,42672,42672,85344,,42672,42672,xe" filled="f" fillcolor="black" strokecolor="#4a7ebb" strokeweight=".72pt">
                  <v:fill opacity="0"/>
                  <v:path o:connecttype="custom" o:connectlocs="4,0;9,4;4,9;0,4" o:connectangles="0,0,0,0"/>
                </v:shape>
                <v:shape id="Shape 2312" o:spid="_x0000_s1516" style="position:absolute;left:8397;top:184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" path="m42672,l85344,42672,42672,85344,,42672,42672,xe" fillcolor="#4f81bd" stroked="f" strokeweight="0">
                  <v:stroke opacity="0"/>
                  <v:path o:connecttype="custom" o:connectlocs="4,0;9,4;4,9;0,4;4,0" o:connectangles="0,0,0,0,0"/>
                </v:shape>
                <v:shape id="Shape 2313" o:spid="_x0000_s1517" style="position:absolute;left:8397;top:184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" path="m42672,l85344,42672,42672,85344,,42672,42672,xe" filled="f" fillcolor="black" strokecolor="#4a7ebb" strokeweight=".72pt">
                  <v:fill opacity="0"/>
                  <v:path o:connecttype="custom" o:connectlocs="4,0;9,4;4,9;0,4" o:connectangles="0,0,0,0"/>
                </v:shape>
                <v:shape id="Shape 2314" o:spid="_x0000_s1518" style="position:absolute;left:13304;top:13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" path="m42672,l85344,42673,42672,85344,,42673,42672,xe" fillcolor="#4f81bd" stroked="f" strokeweight="0">
                  <v:stroke opacity="0"/>
                  <v:path o:connecttype="custom" o:connectlocs="4,0;9,4;4,9;0,4;4,0" o:connectangles="0,0,0,0,0"/>
                </v:shape>
                <v:shape id="Shape 2315" o:spid="_x0000_s1519" style="position:absolute;left:13304;top:13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" path="m42672,l85344,42673,42672,85344,,42673,42672,xe" filled="f" fillcolor="black" strokecolor="#4a7ebb" strokeweight=".72pt">
                  <v:fill opacity="0"/>
                  <v:path o:connecttype="custom" o:connectlocs="4,0;9,4;4,9;0,4" o:connectangles="0,0,0,0"/>
                </v:shape>
                <v:shape id="Shape 2316" o:spid="_x0000_s1520" style="position:absolute;left:18181;top:17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" path="m42672,l85344,42672,42672,85344,,42672,42672,xe" fillcolor="#4f81bd" stroked="f" strokeweight="0">
                  <v:stroke opacity="0"/>
                  <v:path o:connecttype="custom" o:connectlocs="4,0;9,4;4,9;0,4;4,0" o:connectangles="0,0,0,0,0"/>
                </v:shape>
                <v:shape id="Shape 2317" o:spid="_x0000_s1521" style="position:absolute;left:18181;top:17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2318" o:spid="_x0000_s1522" style="position:absolute;left:23088;top:17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" path="m42672,l85344,42673,42672,85344,,42673,42672,xe" fillcolor="#4f81bd" stroked="f" strokeweight="0">
                  <v:stroke opacity="0"/>
                  <v:path o:connecttype="custom" o:connectlocs="4,0;9,4;4,9;0,4;4,0" o:connectangles="0,0,0,0,0"/>
                </v:shape>
                <v:shape id="Shape 2319" o:spid="_x0000_s1523" style="position:absolute;left:23088;top:17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" path="m42672,l85344,42673,42672,85344,,42673,42672,xe" filled="f" fillcolor="black" strokecolor="#4a7ebb" strokeweight=".72pt">
                  <v:fill opacity="0"/>
                  <v:path o:connecttype="custom" o:connectlocs="4,0;9,4;4,9;0,4" o:connectangles="0,0,0,0"/>
                </v:shape>
                <v:shape id="Shape 49320" o:spid="_x0000_s1524" style="position:absolute;left:3489;top:1574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" path="m,l85344,r,85344l,85344,,e" fillcolor="#c0504d" stroked="f" strokeweight="0">
                  <v:stroke opacity="0"/>
                  <v:path o:connecttype="custom" o:connectlocs="0,0;9,0;9,9;0,9;0,0" o:connectangles="0,0,0,0,0"/>
                </v:shape>
                <v:shape id="Shape 2321" o:spid="_x0000_s1525" style="position:absolute;left:3489;top:1574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21" o:spid="_x0000_s1526" style="position:absolute;left:8366;top:166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" path="m,l85344,r,85344l,85344,,e" fillcolor="#c0504d" stroked="f" strokeweight="0">
                  <v:stroke opacity="0"/>
                  <v:path o:connecttype="custom" o:connectlocs="0,0;9,0;9,9;0,9;0,0" o:connectangles="0,0,0,0,0"/>
                </v:shape>
                <v:shape id="Shape 2323" o:spid="_x0000_s1527" style="position:absolute;left:8366;top:166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22" o:spid="_x0000_s1528" style="position:absolute;left:13274;top:1665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" path="m,l85344,r,85344l,85344,,e" fillcolor="#c0504d" stroked="f" strokeweight="0">
                  <v:stroke opacity="0"/>
                  <v:path o:connecttype="custom" o:connectlocs="0,0;9,0;9,9;0,9;0,0" o:connectangles="0,0,0,0,0"/>
                </v:shape>
                <v:shape id="Shape 2325" o:spid="_x0000_s1529" style="position:absolute;left:13274;top:1665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23" o:spid="_x0000_s1530" style="position:absolute;left:18150;top:158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" path="m,l85344,r,85344l,85344,,e" fillcolor="#c0504d" stroked="f" strokeweight="0">
                  <v:stroke opacity="0"/>
                  <v:path o:connecttype="custom" o:connectlocs="0,0;9,0;9,9;0,9;0,0" o:connectangles="0,0,0,0,0"/>
                </v:shape>
                <v:shape id="Shape 2327" o:spid="_x0000_s1531" style="position:absolute;left:18150;top:158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24" o:spid="_x0000_s1532" style="position:absolute;left:23058;top:1583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" path="m,l85344,r,85344l,85344,,e" fillcolor="#c0504d" stroked="f" strokeweight="0">
                  <v:stroke opacity="0"/>
                  <v:path o:connecttype="custom" o:connectlocs="0,0;9,0;9,9;0,9;0,0" o:connectangles="0,0,0,0,0"/>
                </v:shape>
                <v:shape id="Shape 2329" o:spid="_x0000_s1533" style="position:absolute;left:23058;top:1583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" path="m,85344r85344,l85344,,,,,85344xe" filled="f" fillcolor="black" strokecolor="#be4b48" strokeweight=".72pt">
                  <v:fill opacity="0"/>
                  <v:path o:connecttype="custom" o:connectlocs="0,9;9,9;9,0;0,0" o:connectangles="0,0,0,0"/>
                </v:shape>
                <v:shape id="Shape 2330" o:spid="_x0000_s1534" style="position:absolute;left:3520;top:955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" path="m42672,l85344,85344,,85344,42672,xe" fillcolor="#9bbb59" stroked="f" strokeweight="0">
                  <v:stroke opacity="0"/>
                  <v:path o:connecttype="custom" o:connectlocs="4,0;9,9;0,9;4,0" o:connectangles="0,0,0,0"/>
                </v:shape>
                <v:shape id="Shape 2331" o:spid="_x0000_s1535" style="position:absolute;left:3520;top:955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332" o:spid="_x0000_s1536" style="position:absolute;left:8397;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" path="m42672,l85344,85344,,85344,42672,xe" fillcolor="#9bbb59" stroked="f" strokeweight="0">
                  <v:stroke opacity="0"/>
                  <v:path o:connecttype="custom" o:connectlocs="4,0;9,9;0,9;4,0" o:connectangles="0,0,0,0"/>
                </v:shape>
                <v:shape id="Shape 2333" o:spid="_x0000_s1537" style="position:absolute;left:8397;top:806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334" o:spid="_x0000_s1538" style="position:absolute;left:13304;top:85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" path="m42672,l85344,85344,,85344,42672,xe" fillcolor="#9bbb59" stroked="f" strokeweight="0">
                  <v:stroke opacity="0"/>
                  <v:path o:connecttype="custom" o:connectlocs="4,0;9,9;0,9;4,0" o:connectangles="0,0,0,0"/>
                </v:shape>
                <v:shape id="Shape 2335" o:spid="_x0000_s1539" style="position:absolute;left:13304;top:85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336" o:spid="_x0000_s1540" style="position:absolute;left:18181;top:81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" path="m42672,l85344,85344,,85344,42672,xe" fillcolor="#9bbb59" stroked="f" strokeweight="0">
                  <v:stroke opacity="0"/>
                  <v:path o:connecttype="custom" o:connectlocs="4,0;9,9;0,9;4,0" o:connectangles="0,0,0,0"/>
                </v:shape>
                <v:shape id="Shape 2337" o:spid="_x0000_s1541" style="position:absolute;left:18181;top:812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338" o:spid="_x0000_s1542" style="position:absolute;left:23088;top:81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" path="m42672,l85344,85344,,85344,42672,xe" fillcolor="#9bbb59" stroked="f" strokeweight="0">
                  <v:stroke opacity="0"/>
                  <v:path o:connecttype="custom" o:connectlocs="4,0;9,9;0,9;4,0" o:connectangles="0,0,0,0"/>
                </v:shape>
                <v:shape id="Shape 2339" o:spid="_x0000_s1543" style="position:absolute;left:23088;top:81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2340" o:spid="_x0000_s1544" style="position:absolute;left:3505;top:1382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" path="m,44196l44196,,88392,44196,,44196xe" fillcolor="#8064a2" stroked="f" strokeweight="0">
                  <v:stroke opacity="0"/>
                  <v:path o:connecttype="custom" o:connectlocs="0,4;4,0;9,4" o:connectangles="0,0,0"/>
                </v:shape>
                <v:shape id="Shape 2341" o:spid="_x0000_s1545" style="position:absolute;left:3505;top:13380;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" path="m88392,l44196,44196,,,88392,xe" fillcolor="#8064a2" stroked="f" strokeweight="0">
                  <v:stroke opacity="0"/>
                  <v:path o:connecttype="custom" o:connectlocs="9,0;4,4;0,0" o:connectangles="0,0,0"/>
                </v:shape>
                <v:shape id="Shape 2342" o:spid="_x0000_s1546" style="position:absolute;left:3505;top:1338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" path="m88392,88392l,e" filled="f" fillcolor="black" strokecolor="#7d60a0" strokeweight=".72pt">
                  <v:fill opacity="0"/>
                  <v:path o:connecttype="custom" o:connectlocs="9,9;0,0" o:connectangles="0,0"/>
                </v:shape>
                <v:shape id="Shape 2343" o:spid="_x0000_s1547" style="position:absolute;left:3505;top:1338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" path="m,88392l88392,e" filled="f" fillcolor="black" strokecolor="#7d60a0" strokeweight=".72pt">
                  <v:fill opacity="0"/>
                  <v:path o:connecttype="custom" o:connectlocs="0,9;9,0" o:connectangles="0,0"/>
                </v:shape>
                <v:shape id="Shape 2344" o:spid="_x0000_s1548" style="position:absolute;left:8382;top:13487;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" path="m,44196l44196,,88392,44196,,44196xe" fillcolor="#8064a2" stroked="f" strokeweight="0">
                  <v:stroke opacity="0"/>
                  <v:path o:connecttype="custom" o:connectlocs="0,4;4,0;9,4" o:connectangles="0,0,0"/>
                </v:shape>
                <v:shape id="Shape 2345" o:spid="_x0000_s1549" style="position:absolute;left:8382;top:13045;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" path="m88392,l44196,44196,,,88392,xe" fillcolor="#8064a2" stroked="f" strokeweight="0">
                  <v:stroke opacity="0"/>
                  <v:path o:connecttype="custom" o:connectlocs="9,0;4,4;0,0" o:connectangles="0,0,0"/>
                </v:shape>
                <v:shape id="Shape 2346" o:spid="_x0000_s1550" style="position:absolute;left:8382;top:1304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" path="m88392,88392l,e" filled="f" fillcolor="black" strokecolor="#7d60a0" strokeweight=".72pt">
                  <v:fill opacity="0"/>
                  <v:path o:connecttype="custom" o:connectlocs="9,9;0,0" o:connectangles="0,0"/>
                </v:shape>
                <v:shape id="Shape 2347" o:spid="_x0000_s1551" style="position:absolute;left:8382;top:1304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" path="m,88392l88392,e" filled="f" fillcolor="black" strokecolor="#7d60a0" strokeweight=".72pt">
                  <v:fill opacity="0"/>
                  <v:path o:connecttype="custom" o:connectlocs="0,9;9,0" o:connectangles="0,0"/>
                </v:shape>
                <v:shape id="Shape 2348" o:spid="_x0000_s1552" style="position:absolute;left:13289;top:1373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" path="m,44196l44196,,88392,44196,,44196xe" fillcolor="#8064a2" stroked="f" strokeweight="0">
                  <v:stroke opacity="0"/>
                  <v:path o:connecttype="custom" o:connectlocs="0,4;4,0;9,4" o:connectangles="0,0,0"/>
                </v:shape>
                <v:shape id="Shape 2349" o:spid="_x0000_s1553" style="position:absolute;left:13289;top:13289;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" path="m88392,l44196,44197,,,88392,xe" fillcolor="#8064a2" stroked="f" strokeweight="0">
                  <v:stroke opacity="0"/>
                  <v:path o:connecttype="custom" o:connectlocs="9,0;4,4;0,0" o:connectangles="0,0,0"/>
                </v:shape>
                <v:shape id="Shape 2350" o:spid="_x0000_s1554" style="position:absolute;left:13289;top:1328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" path="m88392,88392l,e" filled="f" fillcolor="black" strokecolor="#7d60a0" strokeweight=".72pt">
                  <v:fill opacity="0"/>
                  <v:path o:connecttype="custom" o:connectlocs="9,9;0,0" o:connectangles="0,0"/>
                </v:shape>
                <v:shape id="Shape 2351" o:spid="_x0000_s1555" style="position:absolute;left:13289;top:1328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" path="m,88392l88392,e" filled="f" fillcolor="black" strokecolor="#7d60a0" strokeweight=".72pt">
                  <v:fill opacity="0"/>
                  <v:path o:connecttype="custom" o:connectlocs="0,9;9,0" o:connectangles="0,0"/>
                </v:shape>
                <v:shape id="Shape 2352" o:spid="_x0000_s1556" style="position:absolute;left:18166;top:1443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" path="m,44196l44196,,88392,44196,,44196xe" fillcolor="#8064a2" stroked="f" strokeweight="0">
                  <v:stroke opacity="0"/>
                  <v:path o:connecttype="custom" o:connectlocs="0,4;4,0;9,4" o:connectangles="0,0,0"/>
                </v:shape>
                <v:shape id="Shape 2353" o:spid="_x0000_s1557" style="position:absolute;left:18166;top:13990;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" path="m88392,l44196,44197,,,88392,xe" fillcolor="#8064a2" stroked="f" strokeweight="0">
                  <v:stroke opacity="0"/>
                  <v:path o:connecttype="custom" o:connectlocs="9,0;4,4;0,0" o:connectangles="0,0,0"/>
                </v:shape>
                <v:shape id="Shape 2354" o:spid="_x0000_s1558" style="position:absolute;left:18166;top:1399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" path="m88392,88392l,e" filled="f" fillcolor="black" strokecolor="#7d60a0" strokeweight=".72pt">
                  <v:fill opacity="0"/>
                  <v:path o:connecttype="custom" o:connectlocs="9,9;0,0" o:connectangles="0,0"/>
                </v:shape>
                <v:shape id="Shape 2355" o:spid="_x0000_s1559" style="position:absolute;left:18166;top:1399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" path="m,88392l88392,e" filled="f" fillcolor="black" strokecolor="#7d60a0" strokeweight=".72pt">
                  <v:fill opacity="0"/>
                  <v:path o:connecttype="custom" o:connectlocs="0,9;9,0" o:connectangles="0,0"/>
                </v:shape>
                <v:shape id="Shape 2356" o:spid="_x0000_s1560" style="position:absolute;left:23073;top:14676;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" path="m,44197l44196,,88392,44197,,44197xe" fillcolor="#8064a2" stroked="f" strokeweight="0">
                  <v:stroke opacity="0"/>
                  <v:path o:connecttype="custom" o:connectlocs="0,4;4,0;9,4" o:connectangles="0,0,0"/>
                </v:shape>
                <v:shape id="Shape 2357" o:spid="_x0000_s1561" style="position:absolute;left:23073;top:1423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" path="m88392,l44196,44196,,,88392,xe" fillcolor="#8064a2" stroked="f" strokeweight="0">
                  <v:stroke opacity="0"/>
                  <v:path o:connecttype="custom" o:connectlocs="9,0;4,4;0,0" o:connectangles="0,0,0"/>
                </v:shape>
                <v:shape id="Shape 2358" o:spid="_x0000_s1562" style="position:absolute;left:23073;top:142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" path="m88392,88392l,e" filled="f" fillcolor="black" strokecolor="#7d60a0" strokeweight=".72pt">
                  <v:fill opacity="0"/>
                  <v:path o:connecttype="custom" o:connectlocs="9,9;0,0" o:connectangles="0,0"/>
                </v:shape>
                <v:shape id="Shape 2359" o:spid="_x0000_s1563" style="position:absolute;left:23073;top:142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" path="m,88392l88392,e" filled="f" fillcolor="black" strokecolor="#7d60a0" strokeweight=".72pt">
                  <v:fill opacity="0"/>
                  <v:path o:connecttype="custom" o:connectlocs="0,9;9,0" o:connectangles="0,0"/>
                </v:shape>
                <v:shape id="Shape 2360" o:spid="_x0000_s1564" style="position:absolute;left:3943;top:1908;width:19568;height:728;visibility:visible;mso-wrap-style:square;v-text-anchor:top" coordsize="1956816,7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" path="m,72898l1956816,e" filled="f" fillcolor="black">
                  <v:fill opacity="0"/>
                  <v:stroke endcap="round"/>
                  <v:path o:connecttype="custom" o:connectlocs="0,7;196,0" o:connectangles="0,0"/>
                </v:shape>
                <v:shape id="Shape 2361" o:spid="_x0000_s1565" style="position:absolute;left:3943;top:16487;width:19568;height:255;visibility:visible;mso-wrap-style:square;v-text-anchor:top" coordsize="1956816,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" path="m,25527l1956816,e" filled="f" fillcolor="black">
                  <v:fill opacity="0"/>
                  <v:stroke endcap="round"/>
                  <v:path o:connecttype="custom" o:connectlocs="0,3;196,0" o:connectangles="0,0"/>
                </v:shape>
                <v:shape id="Shape 2362" o:spid="_x0000_s1566" style="position:absolute;left:3943;top:8395;width:19568;height:1046;visibility:visible;mso-wrap-style:square;v-text-anchor:top" coordsize="1956816,10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" path="m,104648l1956816,e" filled="f" fillcolor="black">
                  <v:fill opacity="0"/>
                  <v:stroke endcap="round"/>
                  <v:path o:connecttype="custom" o:connectlocs="0,10;196,0" o:connectangles="0,0"/>
                </v:shape>
                <v:shape id="Shape 2363" o:spid="_x0000_s1567" style="position:absolute;left:3943;top:13492;width:19568;height:1075;visibility:visible;mso-wrap-style:square;v-text-anchor:top" coordsize="1956816,10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" path="m,l1956816,107569e" filled="f" fillcolor="black">
                  <v:fill opacity="0"/>
                  <v:stroke endcap="round"/>
                  <v:path o:connecttype="custom" o:connectlocs="0,0;196,11" o:connectangles="0,0"/>
                </v:shape>
                <v:rect id="Rectangle 2364" o:spid="_x0000_s1568" style="position:absolute;left:2128;top:1758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" filled="f" stroked="f">
                  <v:textbox inset="0,0,0,0">
                    <w:txbxContent>
                      <w:p w14:paraId="3439231F" w14:textId="77777777" w:rsidR="00B65834" w:rsidRDefault="00B65834" w:rsidP="00B65834">
                        <w:r>
                          <w:rPr>
                            <w:sz w:val="20"/>
                          </w:rPr>
                          <w:t>1</w:t>
                        </w:r>
                      </w:p>
                    </w:txbxContent>
                  </v:textbox>
                </v:rect>
                <v:rect id="Rectangle 2365" o:spid="_x0000_s1569" style="position:absolute;left:1162;top:15099;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" filled="f" stroked="f">
                  <v:textbox inset="0,0,0,0">
                    <w:txbxContent>
                      <w:p w14:paraId="0F0529BE" w14:textId="77777777" w:rsidR="00B65834" w:rsidRDefault="00B65834" w:rsidP="00B65834">
                        <w:r>
                          <w:rPr>
                            <w:sz w:val="20"/>
                          </w:rPr>
                          <w:t>1.5</w:t>
                        </w:r>
                      </w:p>
                    </w:txbxContent>
                  </v:textbox>
                </v:rect>
                <v:rect id="Rectangle 2366" o:spid="_x0000_s1570" style="position:absolute;left:2128;top:12618;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" filled="f" stroked="f">
                  <v:textbox inset="0,0,0,0">
                    <w:txbxContent>
                      <w:p w14:paraId="541F0A74" w14:textId="77777777" w:rsidR="00B65834" w:rsidRDefault="00B65834" w:rsidP="00B65834">
                        <w:r>
                          <w:rPr>
                            <w:sz w:val="20"/>
                          </w:rPr>
                          <w:t>2</w:t>
                        </w:r>
                      </w:p>
                    </w:txbxContent>
                  </v:textbox>
                </v:rect>
                <v:rect id="Rectangle 2367" o:spid="_x0000_s1571" style="position:absolute;left:1162;top:10137;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" filled="f" stroked="f">
                  <v:textbox inset="0,0,0,0">
                    <w:txbxContent>
                      <w:p w14:paraId="45E0F954" w14:textId="77777777" w:rsidR="00B65834" w:rsidRDefault="00B65834" w:rsidP="00B65834">
                        <w:r>
                          <w:rPr>
                            <w:sz w:val="20"/>
                          </w:rPr>
                          <w:t>2.5</w:t>
                        </w:r>
                      </w:p>
                    </w:txbxContent>
                  </v:textbox>
                </v:rect>
                <v:rect id="Rectangle 2368" o:spid="_x0000_s1572" style="position:absolute;left:2128;top:7650;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" filled="f" stroked="f">
                  <v:textbox inset="0,0,0,0">
                    <w:txbxContent>
                      <w:p w14:paraId="62C9E8A6" w14:textId="77777777" w:rsidR="00B65834" w:rsidRDefault="00B65834" w:rsidP="00B65834">
                        <w:r>
                          <w:rPr>
                            <w:sz w:val="20"/>
                          </w:rPr>
                          <w:t>3</w:t>
                        </w:r>
                      </w:p>
                    </w:txbxContent>
                  </v:textbox>
                </v:rect>
                <v:rect id="Rectangle 2369" o:spid="_x0000_s1573" style="position:absolute;left:1162;top:5172;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" filled="f" stroked="f">
                  <v:textbox inset="0,0,0,0">
                    <w:txbxContent>
                      <w:p w14:paraId="76EF2009" w14:textId="77777777" w:rsidR="00B65834" w:rsidRDefault="00B65834" w:rsidP="00B65834">
                        <w:r>
                          <w:rPr>
                            <w:sz w:val="20"/>
                          </w:rPr>
                          <w:t>3.5</w:t>
                        </w:r>
                      </w:p>
                    </w:txbxContent>
                  </v:textbox>
                </v:rect>
                <v:rect id="Rectangle 2370" o:spid="_x0000_s1574" style="position:absolute;left:2128;top:2691;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" filled="f" stroked="f">
                  <v:textbox inset="0,0,0,0">
                    <w:txbxContent>
                      <w:p w14:paraId="4EAD0383" w14:textId="77777777" w:rsidR="00B65834" w:rsidRDefault="00B65834" w:rsidP="00B65834">
                        <w:r>
                          <w:rPr>
                            <w:sz w:val="20"/>
                          </w:rPr>
                          <w:t>4</w:t>
                        </w:r>
                      </w:p>
                    </w:txbxContent>
                  </v:textbox>
                </v:rect>
                <v:rect id="Rectangle 2371" o:spid="_x0000_s1575" style="position:absolute;left:1162;top:209;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" filled="f" stroked="f">
                  <v:textbox inset="0,0,0,0">
                    <w:txbxContent>
                      <w:p w14:paraId="5E6C975F" w14:textId="77777777" w:rsidR="00B65834" w:rsidRDefault="00B65834" w:rsidP="00B65834">
                        <w:r>
                          <w:rPr>
                            <w:sz w:val="20"/>
                          </w:rPr>
                          <w:t>4.5</w:t>
                        </w:r>
                      </w:p>
                    </w:txbxContent>
                  </v:textbox>
                </v:rect>
                <v:rect id="Rectangle 2372" o:spid="_x0000_s1576" style="position:absolute;left:3628;top:19230;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" filled="f" stroked="f">
                  <v:textbox inset="0,0,0,0">
                    <w:txbxContent>
                      <w:p w14:paraId="06F80F1A" w14:textId="77777777" w:rsidR="00B65834" w:rsidRDefault="00B65834" w:rsidP="00B65834">
                        <w:r>
                          <w:rPr>
                            <w:sz w:val="20"/>
                          </w:rPr>
                          <w:t>5</w:t>
                        </w:r>
                      </w:p>
                    </w:txbxContent>
                  </v:textbox>
                </v:rect>
                <v:rect id="Rectangle 2373" o:spid="_x0000_s1577" style="position:absolute;left:8200;top:19230;width:171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" filled="f" stroked="f">
                  <v:textbox inset="0,0,0,0">
                    <w:txbxContent>
                      <w:p w14:paraId="75680806" w14:textId="77777777" w:rsidR="00B65834" w:rsidRDefault="00B65834" w:rsidP="00B65834">
                        <w:r>
                          <w:rPr>
                            <w:sz w:val="20"/>
                          </w:rPr>
                          <w:t>10</w:t>
                        </w:r>
                      </w:p>
                    </w:txbxContent>
                  </v:textbox>
                </v:rect>
                <v:rect id="Rectangle 2374" o:spid="_x0000_s1578" style="position:absolute;left:13094;top:19230;width:171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" filled="f" stroked="f">
                  <v:textbox inset="0,0,0,0">
                    <w:txbxContent>
                      <w:p w14:paraId="3308B522" w14:textId="77777777" w:rsidR="00B65834" w:rsidRDefault="00B65834" w:rsidP="00B65834">
                        <w:r>
                          <w:rPr>
                            <w:sz w:val="20"/>
                          </w:rPr>
                          <w:t>15</w:t>
                        </w:r>
                      </w:p>
                    </w:txbxContent>
                  </v:textbox>
                </v:rect>
                <v:rect id="Rectangle 2375" o:spid="_x0000_s1579" style="position:absolute;left:17987;top:19230;width:171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" filled="f" stroked="f">
                  <v:textbox inset="0,0,0,0">
                    <w:txbxContent>
                      <w:p w14:paraId="7019A301" w14:textId="77777777" w:rsidR="00B65834" w:rsidRDefault="00B65834" w:rsidP="00B65834">
                        <w:r>
                          <w:rPr>
                            <w:sz w:val="20"/>
                          </w:rPr>
                          <w:t>20</w:t>
                        </w:r>
                      </w:p>
                    </w:txbxContent>
                  </v:textbox>
                </v:rect>
                <v:rect id="Rectangle 2376" o:spid="_x0000_s1580" style="position:absolute;left:22882;top:19230;width:171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" filled="f" stroked="f">
                  <v:textbox inset="0,0,0,0">
                    <w:txbxContent>
                      <w:p w14:paraId="228F4C69" w14:textId="77777777" w:rsidR="00B65834" w:rsidRDefault="00B65834" w:rsidP="00B65834">
                        <w:r>
                          <w:rPr>
                            <w:sz w:val="20"/>
                          </w:rPr>
                          <w:t>25</w:t>
                        </w:r>
                      </w:p>
                    </w:txbxContent>
                  </v:textbox>
                </v:rect>
                <v:rect id="Rectangle 2377" o:spid="_x0000_s1581" style="position:absolute;left:27774;top:19230;width:172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" filled="f" stroked="f">
                  <v:textbox inset="0,0,0,0">
                    <w:txbxContent>
                      <w:p w14:paraId="6E73131C" w14:textId="77777777" w:rsidR="00B65834" w:rsidRDefault="00B65834" w:rsidP="00B65834">
                        <w:r>
                          <w:rPr>
                            <w:sz w:val="20"/>
                          </w:rPr>
                          <w:t>30</w:t>
                        </w:r>
                      </w:p>
                    </w:txbxContent>
                  </v:textbox>
                </v:rect>
                <v:rect id="Rectangle 2378" o:spid="_x0000_s1582" style="position:absolute;left:-328;top:8181;width:3093;height:1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" filled="f" stroked="f">
                  <v:textbox style="layout-flow:vertical;mso-layout-flow-alt:bottom-to-top" inset="0,0,0,0">
                    <w:txbxContent>
                      <w:p w14:paraId="4FB11780" w14:textId="77777777" w:rsidR="00B65834" w:rsidRDefault="00B65834" w:rsidP="00B65834">
                        <w:proofErr w:type="spellStart"/>
                        <w:proofErr w:type="gramStart"/>
                        <w:r>
                          <w:rPr>
                            <w:rFonts w:ascii="Times New Roman" w:eastAsia="Times New Roman" w:hAnsi="Times New Roman"/>
                            <w:b/>
                            <w:sz w:val="20"/>
                          </w:rPr>
                          <w:t>logk</w:t>
                        </w:r>
                        <w:proofErr w:type="spellEnd"/>
                        <w:proofErr w:type="gramEnd"/>
                      </w:p>
                    </w:txbxContent>
                  </v:textbox>
                </v:rect>
                <v:rect id="Rectangle 2379" o:spid="_x0000_s1583" style="position:absolute;left:15454;top:18231;width:1913;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" filled="f" stroked="f">
                  <v:textbox inset="0,0,0,0">
                    <w:txbxContent>
                      <w:p w14:paraId="57DF6CEE" w14:textId="77777777" w:rsidR="00B65834" w:rsidRDefault="00B65834" w:rsidP="00B65834">
                        <w:r>
                          <w:rPr>
                            <w:rFonts w:ascii="Times New Roman" w:eastAsia="Times New Roman" w:hAnsi="Times New Roman"/>
                            <w:b/>
                            <w:sz w:val="20"/>
                          </w:rPr>
                          <w:t>√µ</w:t>
                        </w:r>
                      </w:p>
                    </w:txbxContent>
                  </v:textbox>
                </v:rect>
                <v:shape id="Shape 49325" o:spid="_x0000_s1584" style="position:absolute;left:28454;top:6775;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" path="m36576,l73152,36576,36576,73152,,36576,36576,e" fillcolor="#4f81bd" stroked="f" strokeweight="0">
                  <v:stroke opacity="0"/>
                  <v:path o:connecttype="custom" o:connectlocs="4,0;7,4;4,7;0,4;4,0" o:connectangles="0,0,0,0,0"/>
                </v:shape>
                <v:shape id="Shape 2381" o:spid="_x0000_s1585" style="position:absolute;left:28454;top:6775;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" path="m36576,l73152,36576,36576,73152,,36576,36576,xe" filled="f" fillcolor="black" strokecolor="#4a7ebb" strokeweight=".72pt">
                  <v:fill opacity="0"/>
                  <v:path o:connecttype="custom" o:connectlocs="4,0;7,4;4,7;0,4" o:connectangles="0,0,0,0"/>
                </v:shape>
                <v:rect id="Rectangle 2382" o:spid="_x0000_s1586" style="position:absolute;left:29490;top:6564;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" filled="f" stroked="f">
                  <v:textbox inset="0,0,0,0">
                    <w:txbxContent>
                      <w:p w14:paraId="3162C1BA" w14:textId="77777777" w:rsidR="00B65834" w:rsidRDefault="00B65834" w:rsidP="00B65834">
                        <w:proofErr w:type="gramStart"/>
                        <w:r>
                          <w:rPr>
                            <w:sz w:val="20"/>
                          </w:rPr>
                          <w:t>n-butanol</w:t>
                        </w:r>
                        <w:proofErr w:type="gramEnd"/>
                      </w:p>
                    </w:txbxContent>
                  </v:textbox>
                </v:rect>
                <v:shape id="Shape 49326" o:spid="_x0000_s1587" style="position:absolute;left:28439;top:904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" path="m,l73152,r,73152l,73152,,e" fillcolor="#c0504d" stroked="f" strokeweight="0">
                  <v:stroke opacity="0"/>
                  <v:path o:connecttype="custom" o:connectlocs="0,0;7,0;7,7;0,7;0,0" o:connectangles="0,0,0,0,0"/>
                </v:shape>
                <v:shape id="Shape 2384" o:spid="_x0000_s1588" style="position:absolute;left:28439;top:904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" path="m,73152r73152,l73152,,,,,73152xe" filled="f" fillcolor="black" strokecolor="#be4b48">
                  <v:fill opacity="0"/>
                  <v:path o:connecttype="custom" o:connectlocs="0,7;7,7;7,0;0,0" o:connectangles="0,0,0,0"/>
                </v:shape>
                <v:rect id="Rectangle 39573" o:spid="_x0000_s1589" style="position:absolute;left:29490;top:8860;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" filled="f" stroked="f">
                  <v:textbox inset="0,0,0,0">
                    <w:txbxContent>
                      <w:p w14:paraId="34AEB930" w14:textId="77777777" w:rsidR="00B65834" w:rsidRDefault="00B65834" w:rsidP="00B65834">
                        <w:r>
                          <w:rPr>
                            <w:sz w:val="20"/>
                          </w:rPr>
                          <w:t>2-</w:t>
                        </w:r>
                      </w:p>
                    </w:txbxContent>
                  </v:textbox>
                </v:rect>
                <v:rect id="Rectangle 39574" o:spid="_x0000_s1590" style="position:absolute;left:30526;top:8860;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" filled="f" stroked="f">
                  <v:textbox inset="0,0,0,0">
                    <w:txbxContent>
                      <w:p w14:paraId="2E033E41" w14:textId="77777777" w:rsidR="00B65834" w:rsidRDefault="00B65834" w:rsidP="00B65834">
                        <w:proofErr w:type="spellStart"/>
                        <w:proofErr w:type="gramStart"/>
                        <w:r>
                          <w:rPr>
                            <w:sz w:val="20"/>
                          </w:rPr>
                          <w:t>chloroethanol</w:t>
                        </w:r>
                        <w:proofErr w:type="spellEnd"/>
                        <w:proofErr w:type="gramEnd"/>
                      </w:p>
                    </w:txbxContent>
                  </v:textbox>
                </v:rect>
                <v:shape id="Shape 2386" o:spid="_x0000_s1591" style="position:absolute;left:28454;top:1134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" path="m36576,l73152,73152,,73152,36576,xe" fillcolor="#9bbb59" stroked="f" strokeweight="0">
                  <v:stroke opacity="0"/>
                  <v:path o:connecttype="custom" o:connectlocs="4,0;7,7;0,7;4,0" o:connectangles="0,0,0,0"/>
                </v:shape>
                <v:shape id="Shape 2387" o:spid="_x0000_s1592" style="position:absolute;left:28454;top:1134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" path="m36576,l73152,73152,,73152,36576,xe" filled="f" fillcolor="black" strokecolor="#98b954" strokeweight=".72pt">
                  <v:fill opacity="0"/>
                  <v:path o:connecttype="custom" o:connectlocs="4,0;7,7;0,7" o:connectangles="0,0,0"/>
                </v:shape>
                <v:rect id="Rectangle 2388" o:spid="_x0000_s1593" style="position:absolute;left:29490;top:11158;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" filled="f" stroked="f">
                  <v:textbox inset="0,0,0,0">
                    <w:txbxContent>
                      <w:p w14:paraId="4D7818F5" w14:textId="77777777" w:rsidR="00B65834" w:rsidRDefault="00B65834" w:rsidP="00B65834">
                        <w:proofErr w:type="spellStart"/>
                        <w:proofErr w:type="gramStart"/>
                        <w:r>
                          <w:rPr>
                            <w:sz w:val="20"/>
                          </w:rPr>
                          <w:t>cyclohexanol</w:t>
                        </w:r>
                        <w:proofErr w:type="spellEnd"/>
                        <w:proofErr w:type="gramEnd"/>
                      </w:p>
                    </w:txbxContent>
                  </v:textbox>
                </v:rect>
                <v:shape id="Shape 2389" o:spid="_x0000_s1594" style="position:absolute;left:28439;top:14029;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" path="m,38100l38100,,76200,38100,,38100xe" fillcolor="#8064a2" stroked="f" strokeweight="0">
                  <v:stroke opacity="0"/>
                  <v:path o:connecttype="custom" o:connectlocs="0,4;4,0;8,4" o:connectangles="0,0,0"/>
                </v:shape>
                <v:shape id="Shape 2390" o:spid="_x0000_s1595" style="position:absolute;left:28439;top:13648;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" path="m76200,l38100,38100,,,76200,xe" fillcolor="#8064a2" stroked="f" strokeweight="0">
                  <v:stroke opacity="0"/>
                  <v:path o:connecttype="custom" o:connectlocs="8,0;4,4;0,0" o:connectangles="0,0,0"/>
                </v:shape>
                <v:shape id="Shape 2391" o:spid="_x0000_s1596" style="position:absolute;left:28439;top:136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" path="m76200,76200l,e" filled="f" fillcolor="black" strokecolor="#7d60a0">
                  <v:fill opacity="0"/>
                  <v:path o:connecttype="custom" o:connectlocs="8,8;0,0" o:connectangles="0,0"/>
                </v:shape>
                <v:shape id="Shape 2392" o:spid="_x0000_s1597" style="position:absolute;left:28439;top:136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" path="m,76200l76200,e" filled="f" fillcolor="black" strokecolor="#7d60a0">
                  <v:fill opacity="0"/>
                  <v:path o:connecttype="custom" o:connectlocs="0,8;8,0" o:connectangles="0,0"/>
                </v:shape>
                <v:rect id="Rectangle 2393" o:spid="_x0000_s1598" style="position:absolute;left:29490;top:13456;width:1153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" filled="f" stroked="f">
                  <v:textbox inset="0,0,0,0">
                    <w:txbxContent>
                      <w:p w14:paraId="13624493" w14:textId="77777777" w:rsidR="00B65834" w:rsidRDefault="00B65834" w:rsidP="00B65834">
                        <w:proofErr w:type="spellStart"/>
                        <w:proofErr w:type="gramStart"/>
                        <w:r>
                          <w:rPr>
                            <w:sz w:val="20"/>
                          </w:rPr>
                          <w:t>cinnamyl</w:t>
                        </w:r>
                        <w:proofErr w:type="spellEnd"/>
                        <w:proofErr w:type="gramEnd"/>
                        <w:r>
                          <w:rPr>
                            <w:sz w:val="20"/>
                          </w:rPr>
                          <w:t xml:space="preserve"> alcohol</w:t>
                        </w:r>
                      </w:p>
                    </w:txbxContent>
                  </v:textbox>
                </v:rect>
                <v:shape id="Shape 2394" o:spid="_x0000_s1599" style="position:absolute;width:39433;height:21145;visibility:visible;mso-wrap-style:square;v-text-anchor:top" coordsize="3943350,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" path="m,2114550r3943350,l3943350,,,,,2114550xe" filled="f" fillcolor="black" strokecolor="#868686">
                  <v:fill opacity="0"/>
                  <v:path o:connecttype="custom" o:connectlocs="0,211;394,211;394,0;0,0" o:connectangles="0,0,0,0"/>
                </v:shape>
                <w10:anchorlock/>
              </v:group>
            </w:pict>
          </mc:Fallback>
        </mc:AlternateContent>
      </w:r>
    </w:p>
    <w:p w14:paraId="290C6AA4" w14:textId="2686D034" w:rsidR="004C58E4" w:rsidRDefault="00E11960" w:rsidP="000800B5">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rPr>
        <w:t>Fig.8</w:t>
      </w:r>
      <w:r w:rsidR="00B65834" w:rsidRPr="000800B5">
        <w:rPr>
          <w:rFonts w:ascii="Arial" w:hAnsi="Arial" w:cs="Arial"/>
          <w:noProof/>
          <w:sz w:val="20"/>
          <w:szCs w:val="20"/>
        </w:rPr>
        <w:t>. Effect of ionic strength on the oxidation rates of alcohols by PDC in 0.2M H2SO4.[alc]=0.2 mol dm-3, [PDC] = 2.5 x 10-2 mol dm-3, Temperature = 313K</w:t>
      </w:r>
    </w:p>
    <w:p w14:paraId="1CEE18A2" w14:textId="77777777" w:rsidR="000800B5" w:rsidRPr="000800B5" w:rsidRDefault="000800B5" w:rsidP="000800B5">
      <w:pPr>
        <w:suppressAutoHyphens/>
        <w:spacing w:beforeLines="50" w:before="120" w:line="276" w:lineRule="auto"/>
        <w:jc w:val="center"/>
        <w:rPr>
          <w:rFonts w:ascii="Arial" w:hAnsi="Arial" w:cs="Arial"/>
          <w:noProof/>
          <w:sz w:val="20"/>
          <w:szCs w:val="20"/>
        </w:rPr>
      </w:pPr>
    </w:p>
    <w:p w14:paraId="02A38E49" w14:textId="18CBDA34" w:rsidR="00204AC9" w:rsidRPr="000800B5" w:rsidRDefault="00204AC9" w:rsidP="00204AC9">
      <w:pPr>
        <w:pStyle w:val="BodyL"/>
        <w:suppressAutoHyphens/>
        <w:spacing w:line="276" w:lineRule="auto"/>
        <w:ind w:firstLine="0"/>
        <w:rPr>
          <w:rFonts w:ascii="Arial" w:eastAsia="SimSun" w:hAnsi="Arial" w:cs="Arial"/>
          <w:lang w:val="en-IN"/>
        </w:rPr>
      </w:pPr>
      <w:r w:rsidRPr="000800B5">
        <w:rPr>
          <w:rFonts w:ascii="Arial" w:hAnsi="Arial" w:cs="Arial"/>
          <w:b/>
          <w:caps/>
          <w:sz w:val="22"/>
        </w:rPr>
        <w:t xml:space="preserve">4.2 </w:t>
      </w:r>
      <w:r w:rsidRPr="000800B5">
        <w:rPr>
          <w:rFonts w:ascii="Arial" w:hAnsi="Arial" w:cs="Arial"/>
          <w:b/>
          <w:sz w:val="22"/>
          <w:lang w:val="en-US"/>
        </w:rPr>
        <w:t>Effect of temperature</w:t>
      </w:r>
    </w:p>
    <w:p w14:paraId="5BEBF374" w14:textId="4F2B8E48" w:rsidR="00665E47" w:rsidRPr="000800B5" w:rsidRDefault="00665E47" w:rsidP="00204AC9">
      <w:pPr>
        <w:pStyle w:val="BodyL"/>
        <w:suppressAutoHyphens/>
        <w:spacing w:line="276" w:lineRule="auto"/>
        <w:ind w:firstLine="0"/>
        <w:rPr>
          <w:rFonts w:ascii="Arial" w:eastAsia="SimSun" w:hAnsi="Arial" w:cs="Arial"/>
          <w:sz w:val="20"/>
          <w:lang w:val="en-IN"/>
        </w:rPr>
      </w:pPr>
      <w:r w:rsidRPr="000800B5">
        <w:rPr>
          <w:rFonts w:ascii="Arial" w:eastAsia="SimSun" w:hAnsi="Arial" w:cs="Arial"/>
          <w:sz w:val="20"/>
          <w:lang w:val="en-IN"/>
        </w:rPr>
        <w:t>The oxidation process was investigated within the temperature range of 303-318K tabulated in Table 5 and Table 6, and an assessment of the thermodynamic activation parameters was conducted. Across all the alcohols examined, the rate constants (k) exhibited an upward trend with increasing temperature, demonstrating an inverse relationship with</w:t>
      </w:r>
      <w:r w:rsidR="00E11960" w:rsidRPr="000800B5">
        <w:rPr>
          <w:rFonts w:ascii="Arial" w:eastAsia="SimSun" w:hAnsi="Arial" w:cs="Arial"/>
          <w:sz w:val="20"/>
          <w:lang w:val="en-IN"/>
        </w:rPr>
        <w:t xml:space="preserve"> the energy of activation (fig. 9 and fig.10</w:t>
      </w:r>
      <w:r w:rsidRPr="000800B5">
        <w:rPr>
          <w:rFonts w:ascii="Arial" w:eastAsia="SimSun" w:hAnsi="Arial" w:cs="Arial"/>
          <w:sz w:val="20"/>
          <w:lang w:val="en-IN"/>
        </w:rPr>
        <w:t xml:space="preserve">). </w:t>
      </w:r>
    </w:p>
    <w:p w14:paraId="16BE3634" w14:textId="77777777" w:rsidR="00B65834" w:rsidRPr="000800B5" w:rsidRDefault="00B65834" w:rsidP="00B65834">
      <w:pPr>
        <w:widowControl/>
        <w:spacing w:after="4" w:line="271" w:lineRule="auto"/>
        <w:ind w:left="1628" w:right="29" w:hanging="10"/>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Table 5- Effect of temperature of PCC and PDC (303K to 318K) </w:t>
      </w:r>
    </w:p>
    <w:tbl>
      <w:tblPr>
        <w:tblStyle w:val="TableGrid1"/>
        <w:tblW w:w="10353" w:type="dxa"/>
        <w:tblInd w:w="-566" w:type="dxa"/>
        <w:tblCellMar>
          <w:top w:w="8" w:type="dxa"/>
          <w:left w:w="5" w:type="dxa"/>
          <w:right w:w="17" w:type="dxa"/>
        </w:tblCellMar>
        <w:tblLook w:val="04A0" w:firstRow="1" w:lastRow="0" w:firstColumn="1" w:lastColumn="0" w:noHBand="0" w:noVBand="1"/>
      </w:tblPr>
      <w:tblGrid>
        <w:gridCol w:w="1271"/>
        <w:gridCol w:w="987"/>
        <w:gridCol w:w="986"/>
        <w:gridCol w:w="1444"/>
        <w:gridCol w:w="995"/>
        <w:gridCol w:w="1126"/>
        <w:gridCol w:w="977"/>
        <w:gridCol w:w="1444"/>
        <w:gridCol w:w="1123"/>
      </w:tblGrid>
      <w:tr w:rsidR="00B65834" w:rsidRPr="000800B5" w14:paraId="2E09E7F6" w14:textId="77777777" w:rsidTr="00B65834">
        <w:trPr>
          <w:trHeight w:val="269"/>
        </w:trPr>
        <w:tc>
          <w:tcPr>
            <w:tcW w:w="1278" w:type="dxa"/>
            <w:vMerge w:val="restart"/>
            <w:tcBorders>
              <w:top w:val="single" w:sz="4" w:space="0" w:color="000000"/>
              <w:left w:val="single" w:sz="4" w:space="0" w:color="000000"/>
              <w:bottom w:val="single" w:sz="4" w:space="0" w:color="000000"/>
              <w:right w:val="single" w:sz="4" w:space="0" w:color="000000"/>
            </w:tcBorders>
            <w:vAlign w:val="center"/>
          </w:tcPr>
          <w:p w14:paraId="1A32298E" w14:textId="77777777" w:rsidR="00B65834" w:rsidRPr="000800B5" w:rsidRDefault="00B65834" w:rsidP="00B65834">
            <w:pPr>
              <w:widowControl/>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Temperature (K) </w:t>
            </w:r>
          </w:p>
        </w:tc>
        <w:tc>
          <w:tcPr>
            <w:tcW w:w="995" w:type="dxa"/>
            <w:tcBorders>
              <w:top w:val="single" w:sz="4" w:space="0" w:color="000000"/>
              <w:left w:val="single" w:sz="4" w:space="0" w:color="000000"/>
              <w:bottom w:val="single" w:sz="4" w:space="0" w:color="000000"/>
              <w:right w:val="nil"/>
            </w:tcBorders>
          </w:tcPr>
          <w:p w14:paraId="1170FD10"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989" w:type="dxa"/>
            <w:tcBorders>
              <w:top w:val="single" w:sz="4" w:space="0" w:color="000000"/>
              <w:left w:val="nil"/>
              <w:bottom w:val="single" w:sz="4" w:space="0" w:color="000000"/>
              <w:right w:val="nil"/>
            </w:tcBorders>
          </w:tcPr>
          <w:p w14:paraId="36A90570"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1421" w:type="dxa"/>
            <w:tcBorders>
              <w:top w:val="single" w:sz="4" w:space="0" w:color="000000"/>
              <w:left w:val="nil"/>
              <w:bottom w:val="single" w:sz="4" w:space="0" w:color="000000"/>
              <w:right w:val="nil"/>
            </w:tcBorders>
          </w:tcPr>
          <w:p w14:paraId="0D425D20"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2127" w:type="dxa"/>
            <w:gridSpan w:val="2"/>
            <w:tcBorders>
              <w:top w:val="single" w:sz="4" w:space="0" w:color="000000"/>
              <w:left w:val="nil"/>
              <w:bottom w:val="single" w:sz="4" w:space="0" w:color="000000"/>
              <w:right w:val="nil"/>
            </w:tcBorders>
          </w:tcPr>
          <w:p w14:paraId="45FB5A62" w14:textId="77777777" w:rsidR="00B65834" w:rsidRPr="000800B5" w:rsidRDefault="00B65834" w:rsidP="00B65834">
            <w:pPr>
              <w:widowControl/>
              <w:ind w:left="144"/>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k x 10</w:t>
            </w:r>
            <w:r w:rsidRPr="000800B5">
              <w:rPr>
                <w:rFonts w:ascii="Arial" w:eastAsia="Times New Roman" w:hAnsi="Arial" w:cs="Arial"/>
                <w:b/>
                <w:color w:val="000000"/>
                <w:sz w:val="20"/>
                <w:szCs w:val="20"/>
                <w:vertAlign w:val="superscript"/>
                <w:lang w:val="en-IN" w:eastAsia="en-IN"/>
              </w:rPr>
              <w:t xml:space="preserve">2 </w:t>
            </w:r>
            <w:r w:rsidRPr="000800B5">
              <w:rPr>
                <w:rFonts w:ascii="Arial" w:eastAsia="Times New Roman" w:hAnsi="Arial" w:cs="Arial"/>
                <w:b/>
                <w:color w:val="000000"/>
                <w:sz w:val="20"/>
                <w:szCs w:val="20"/>
                <w:lang w:val="en-IN" w:eastAsia="en-IN"/>
              </w:rPr>
              <w:t>s</w:t>
            </w:r>
            <w:r w:rsidRPr="000800B5">
              <w:rPr>
                <w:rFonts w:ascii="Arial" w:eastAsia="Times New Roman" w:hAnsi="Arial" w:cs="Arial"/>
                <w:b/>
                <w:color w:val="000000"/>
                <w:sz w:val="20"/>
                <w:szCs w:val="20"/>
                <w:vertAlign w:val="superscript"/>
                <w:lang w:val="en-IN" w:eastAsia="en-IN"/>
              </w:rPr>
              <w:t>-1</w:t>
            </w:r>
          </w:p>
        </w:tc>
        <w:tc>
          <w:tcPr>
            <w:tcW w:w="989" w:type="dxa"/>
            <w:tcBorders>
              <w:top w:val="single" w:sz="4" w:space="0" w:color="000000"/>
              <w:left w:val="nil"/>
              <w:bottom w:val="single" w:sz="4" w:space="0" w:color="000000"/>
              <w:right w:val="nil"/>
            </w:tcBorders>
          </w:tcPr>
          <w:p w14:paraId="56C73F90"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1421" w:type="dxa"/>
            <w:tcBorders>
              <w:top w:val="single" w:sz="4" w:space="0" w:color="000000"/>
              <w:left w:val="nil"/>
              <w:bottom w:val="single" w:sz="4" w:space="0" w:color="000000"/>
              <w:right w:val="nil"/>
            </w:tcBorders>
          </w:tcPr>
          <w:p w14:paraId="34DE489C"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1133" w:type="dxa"/>
            <w:tcBorders>
              <w:top w:val="single" w:sz="4" w:space="0" w:color="000000"/>
              <w:left w:val="nil"/>
              <w:bottom w:val="single" w:sz="4" w:space="0" w:color="000000"/>
              <w:right w:val="single" w:sz="4" w:space="0" w:color="000000"/>
            </w:tcBorders>
          </w:tcPr>
          <w:p w14:paraId="4E946595" w14:textId="77777777" w:rsidR="00B65834" w:rsidRPr="000800B5" w:rsidRDefault="00B65834" w:rsidP="00B65834">
            <w:pPr>
              <w:widowControl/>
              <w:jc w:val="left"/>
              <w:rPr>
                <w:rFonts w:ascii="Arial" w:eastAsia="Calibri" w:hAnsi="Arial" w:cs="Arial"/>
                <w:color w:val="000000"/>
                <w:sz w:val="20"/>
                <w:szCs w:val="20"/>
                <w:lang w:val="en-IN" w:eastAsia="en-IN"/>
              </w:rPr>
            </w:pPr>
          </w:p>
        </w:tc>
      </w:tr>
      <w:tr w:rsidR="00B65834" w:rsidRPr="000800B5" w14:paraId="28A6DF4B" w14:textId="77777777" w:rsidTr="00B65834">
        <w:trPr>
          <w:trHeight w:val="274"/>
        </w:trPr>
        <w:tc>
          <w:tcPr>
            <w:tcW w:w="0" w:type="auto"/>
            <w:vMerge/>
            <w:tcBorders>
              <w:top w:val="nil"/>
              <w:left w:val="single" w:sz="4" w:space="0" w:color="000000"/>
              <w:bottom w:val="nil"/>
              <w:right w:val="single" w:sz="4" w:space="0" w:color="000000"/>
            </w:tcBorders>
          </w:tcPr>
          <w:p w14:paraId="4D14923F"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995" w:type="dxa"/>
            <w:tcBorders>
              <w:top w:val="single" w:sz="4" w:space="0" w:color="000000"/>
              <w:left w:val="single" w:sz="4" w:space="0" w:color="000000"/>
              <w:bottom w:val="single" w:sz="4" w:space="0" w:color="000000"/>
              <w:right w:val="nil"/>
            </w:tcBorders>
          </w:tcPr>
          <w:p w14:paraId="293B5879"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989" w:type="dxa"/>
            <w:tcBorders>
              <w:top w:val="single" w:sz="4" w:space="0" w:color="000000"/>
              <w:left w:val="nil"/>
              <w:bottom w:val="single" w:sz="4" w:space="0" w:color="000000"/>
              <w:right w:val="nil"/>
            </w:tcBorders>
          </w:tcPr>
          <w:p w14:paraId="64BDEEC6"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1421" w:type="dxa"/>
            <w:tcBorders>
              <w:top w:val="single" w:sz="4" w:space="0" w:color="000000"/>
              <w:left w:val="nil"/>
              <w:bottom w:val="single" w:sz="4" w:space="0" w:color="000000"/>
              <w:right w:val="nil"/>
            </w:tcBorders>
          </w:tcPr>
          <w:p w14:paraId="657E1372" w14:textId="77777777" w:rsidR="00B65834" w:rsidRPr="000800B5" w:rsidRDefault="00B65834" w:rsidP="00B65834">
            <w:pPr>
              <w:widowControl/>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PCC </w:t>
            </w:r>
          </w:p>
        </w:tc>
        <w:tc>
          <w:tcPr>
            <w:tcW w:w="989" w:type="dxa"/>
            <w:tcBorders>
              <w:top w:val="single" w:sz="4" w:space="0" w:color="000000"/>
              <w:left w:val="nil"/>
              <w:bottom w:val="single" w:sz="4" w:space="0" w:color="000000"/>
              <w:right w:val="single" w:sz="4" w:space="0" w:color="000000"/>
            </w:tcBorders>
          </w:tcPr>
          <w:p w14:paraId="30BCDD5F"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1138" w:type="dxa"/>
            <w:tcBorders>
              <w:top w:val="single" w:sz="4" w:space="0" w:color="000000"/>
              <w:left w:val="single" w:sz="4" w:space="0" w:color="000000"/>
              <w:bottom w:val="single" w:sz="4" w:space="0" w:color="000000"/>
              <w:right w:val="nil"/>
            </w:tcBorders>
          </w:tcPr>
          <w:p w14:paraId="588560FF"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989" w:type="dxa"/>
            <w:tcBorders>
              <w:top w:val="single" w:sz="4" w:space="0" w:color="000000"/>
              <w:left w:val="nil"/>
              <w:bottom w:val="single" w:sz="4" w:space="0" w:color="000000"/>
              <w:right w:val="nil"/>
            </w:tcBorders>
          </w:tcPr>
          <w:p w14:paraId="0FE70E86"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1421" w:type="dxa"/>
            <w:tcBorders>
              <w:top w:val="single" w:sz="4" w:space="0" w:color="000000"/>
              <w:left w:val="nil"/>
              <w:bottom w:val="single" w:sz="4" w:space="0" w:color="000000"/>
              <w:right w:val="nil"/>
            </w:tcBorders>
          </w:tcPr>
          <w:p w14:paraId="2E24F622" w14:textId="77777777" w:rsidR="00B65834" w:rsidRPr="000800B5" w:rsidRDefault="00B65834" w:rsidP="00B65834">
            <w:pPr>
              <w:widowControl/>
              <w:ind w:left="5"/>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PDC </w:t>
            </w:r>
          </w:p>
        </w:tc>
        <w:tc>
          <w:tcPr>
            <w:tcW w:w="1133" w:type="dxa"/>
            <w:tcBorders>
              <w:top w:val="single" w:sz="4" w:space="0" w:color="000000"/>
              <w:left w:val="nil"/>
              <w:bottom w:val="single" w:sz="4" w:space="0" w:color="000000"/>
              <w:right w:val="single" w:sz="4" w:space="0" w:color="000000"/>
            </w:tcBorders>
          </w:tcPr>
          <w:p w14:paraId="5B034CD1" w14:textId="77777777" w:rsidR="00B65834" w:rsidRPr="000800B5" w:rsidRDefault="00B65834" w:rsidP="00B65834">
            <w:pPr>
              <w:widowControl/>
              <w:jc w:val="left"/>
              <w:rPr>
                <w:rFonts w:ascii="Arial" w:eastAsia="Calibri" w:hAnsi="Arial" w:cs="Arial"/>
                <w:color w:val="000000"/>
                <w:sz w:val="20"/>
                <w:szCs w:val="20"/>
                <w:lang w:val="en-IN" w:eastAsia="en-IN"/>
              </w:rPr>
            </w:pPr>
          </w:p>
        </w:tc>
      </w:tr>
      <w:tr w:rsidR="00B65834" w:rsidRPr="000800B5" w14:paraId="26085207" w14:textId="77777777" w:rsidTr="00B65834">
        <w:trPr>
          <w:trHeight w:val="533"/>
        </w:trPr>
        <w:tc>
          <w:tcPr>
            <w:tcW w:w="0" w:type="auto"/>
            <w:vMerge/>
            <w:tcBorders>
              <w:top w:val="nil"/>
              <w:left w:val="single" w:sz="4" w:space="0" w:color="000000"/>
              <w:bottom w:val="single" w:sz="4" w:space="0" w:color="000000"/>
              <w:right w:val="single" w:sz="4" w:space="0" w:color="000000"/>
            </w:tcBorders>
          </w:tcPr>
          <w:p w14:paraId="24D11345"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995" w:type="dxa"/>
            <w:tcBorders>
              <w:top w:val="single" w:sz="4" w:space="0" w:color="000000"/>
              <w:left w:val="single" w:sz="4" w:space="0" w:color="000000"/>
              <w:bottom w:val="single" w:sz="4" w:space="0" w:color="000000"/>
              <w:right w:val="single" w:sz="4" w:space="0" w:color="000000"/>
            </w:tcBorders>
            <w:vAlign w:val="center"/>
          </w:tcPr>
          <w:p w14:paraId="03DCFB70" w14:textId="77777777" w:rsidR="00B65834" w:rsidRPr="000800B5" w:rsidRDefault="00B65834" w:rsidP="00B65834">
            <w:pPr>
              <w:widowControl/>
              <w:ind w:left="72"/>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4FA6A219" w14:textId="77777777" w:rsidR="00B65834" w:rsidRPr="000800B5" w:rsidRDefault="00B65834" w:rsidP="00B65834">
            <w:pPr>
              <w:widowControl/>
              <w:ind w:left="188" w:hanging="53"/>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46A56B94" w14:textId="77777777" w:rsidR="00B65834" w:rsidRPr="000800B5" w:rsidRDefault="00B65834" w:rsidP="00B65834">
            <w:pPr>
              <w:widowControl/>
              <w:ind w:left="154"/>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cyclohexanol</w:t>
            </w:r>
            <w:proofErr w:type="spellEnd"/>
            <w:r w:rsidRPr="000800B5">
              <w:rPr>
                <w:rFonts w:ascii="Arial" w:eastAsia="Times New Roman" w:hAnsi="Arial" w:cs="Arial"/>
                <w:b/>
                <w:color w:val="000000"/>
                <w:sz w:val="20"/>
                <w:szCs w:val="20"/>
                <w:lang w:val="en-IN" w:eastAsia="en-IN"/>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31CE614" w14:textId="77777777" w:rsidR="00B65834" w:rsidRPr="000800B5" w:rsidRDefault="00B65834" w:rsidP="00B65834">
            <w:pPr>
              <w:widowControl/>
              <w:ind w:left="139" w:hanging="67"/>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Cinnamyl</w:t>
            </w:r>
            <w:proofErr w:type="spellEnd"/>
            <w:r w:rsidRPr="000800B5">
              <w:rPr>
                <w:rFonts w:ascii="Arial" w:eastAsia="Times New Roman" w:hAnsi="Arial" w:cs="Arial"/>
                <w:b/>
                <w:color w:val="000000"/>
                <w:sz w:val="20"/>
                <w:szCs w:val="20"/>
                <w:lang w:val="en-IN" w:eastAsia="en-IN"/>
              </w:rPr>
              <w:t xml:space="preserve"> alcohol </w:t>
            </w:r>
          </w:p>
        </w:tc>
        <w:tc>
          <w:tcPr>
            <w:tcW w:w="1138" w:type="dxa"/>
            <w:tcBorders>
              <w:top w:val="single" w:sz="4" w:space="0" w:color="000000"/>
              <w:left w:val="single" w:sz="4" w:space="0" w:color="000000"/>
              <w:bottom w:val="single" w:sz="4" w:space="0" w:color="000000"/>
              <w:right w:val="single" w:sz="4" w:space="0" w:color="000000"/>
            </w:tcBorders>
            <w:vAlign w:val="center"/>
          </w:tcPr>
          <w:p w14:paraId="16B37AE3" w14:textId="77777777" w:rsidR="00B65834" w:rsidRPr="000800B5" w:rsidRDefault="00B65834" w:rsidP="00B65834">
            <w:pPr>
              <w:widowControl/>
              <w:ind w:left="144"/>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7E7E2656" w14:textId="77777777" w:rsidR="00B65834" w:rsidRPr="000800B5" w:rsidRDefault="00B65834" w:rsidP="00B65834">
            <w:pPr>
              <w:widowControl/>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4891A335" w14:textId="77777777" w:rsidR="00B65834" w:rsidRPr="000800B5" w:rsidRDefault="00B65834" w:rsidP="00B65834">
            <w:pPr>
              <w:widowControl/>
              <w:ind w:left="154"/>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cyclohexanol</w:t>
            </w:r>
            <w:proofErr w:type="spellEnd"/>
            <w:r w:rsidRPr="000800B5">
              <w:rPr>
                <w:rFonts w:ascii="Arial" w:eastAsia="Times New Roman" w:hAnsi="Arial" w:cs="Arial"/>
                <w:b/>
                <w:color w:val="000000"/>
                <w:sz w:val="20"/>
                <w:szCs w:val="20"/>
                <w:lang w:val="en-IN" w:eastAsia="en-I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62F0CBC" w14:textId="77777777" w:rsidR="00B65834" w:rsidRPr="000800B5" w:rsidRDefault="00B65834" w:rsidP="00B65834">
            <w:pPr>
              <w:widowControl/>
              <w:jc w:val="center"/>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Cinnamyl</w:t>
            </w:r>
            <w:proofErr w:type="spellEnd"/>
            <w:r w:rsidRPr="000800B5">
              <w:rPr>
                <w:rFonts w:ascii="Arial" w:eastAsia="Times New Roman" w:hAnsi="Arial" w:cs="Arial"/>
                <w:b/>
                <w:color w:val="000000"/>
                <w:sz w:val="20"/>
                <w:szCs w:val="20"/>
                <w:lang w:val="en-IN" w:eastAsia="en-IN"/>
              </w:rPr>
              <w:t xml:space="preserve"> alcohol </w:t>
            </w:r>
          </w:p>
        </w:tc>
      </w:tr>
      <w:tr w:rsidR="00B65834" w:rsidRPr="000800B5" w14:paraId="48E303DF" w14:textId="77777777" w:rsidTr="00B65834">
        <w:trPr>
          <w:trHeight w:val="274"/>
        </w:trPr>
        <w:tc>
          <w:tcPr>
            <w:tcW w:w="1278" w:type="dxa"/>
            <w:tcBorders>
              <w:top w:val="single" w:sz="4" w:space="0" w:color="000000"/>
              <w:left w:val="single" w:sz="4" w:space="0" w:color="000000"/>
              <w:bottom w:val="single" w:sz="4" w:space="0" w:color="000000"/>
              <w:right w:val="single" w:sz="4" w:space="0" w:color="000000"/>
            </w:tcBorders>
          </w:tcPr>
          <w:p w14:paraId="283FA632"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303 </w:t>
            </w:r>
          </w:p>
        </w:tc>
        <w:tc>
          <w:tcPr>
            <w:tcW w:w="995" w:type="dxa"/>
            <w:tcBorders>
              <w:top w:val="single" w:sz="4" w:space="0" w:color="000000"/>
              <w:left w:val="single" w:sz="4" w:space="0" w:color="000000"/>
              <w:bottom w:val="single" w:sz="4" w:space="0" w:color="000000"/>
              <w:right w:val="single" w:sz="4" w:space="0" w:color="000000"/>
            </w:tcBorders>
          </w:tcPr>
          <w:p w14:paraId="2CD782DD"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2.101 </w:t>
            </w:r>
          </w:p>
        </w:tc>
        <w:tc>
          <w:tcPr>
            <w:tcW w:w="989" w:type="dxa"/>
            <w:tcBorders>
              <w:top w:val="single" w:sz="4" w:space="0" w:color="000000"/>
              <w:left w:val="single" w:sz="4" w:space="0" w:color="000000"/>
              <w:bottom w:val="single" w:sz="4" w:space="0" w:color="000000"/>
              <w:right w:val="single" w:sz="4" w:space="0" w:color="000000"/>
            </w:tcBorders>
          </w:tcPr>
          <w:p w14:paraId="62C422B0"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4.021 </w:t>
            </w:r>
          </w:p>
        </w:tc>
        <w:tc>
          <w:tcPr>
            <w:tcW w:w="1421" w:type="dxa"/>
            <w:tcBorders>
              <w:top w:val="single" w:sz="4" w:space="0" w:color="000000"/>
              <w:left w:val="single" w:sz="4" w:space="0" w:color="000000"/>
              <w:bottom w:val="single" w:sz="4" w:space="0" w:color="000000"/>
              <w:right w:val="single" w:sz="4" w:space="0" w:color="000000"/>
            </w:tcBorders>
          </w:tcPr>
          <w:p w14:paraId="1973A1F1"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0.819 </w:t>
            </w:r>
          </w:p>
        </w:tc>
        <w:tc>
          <w:tcPr>
            <w:tcW w:w="989" w:type="dxa"/>
            <w:tcBorders>
              <w:top w:val="single" w:sz="4" w:space="0" w:color="000000"/>
              <w:left w:val="single" w:sz="4" w:space="0" w:color="000000"/>
              <w:bottom w:val="single" w:sz="4" w:space="0" w:color="000000"/>
              <w:right w:val="single" w:sz="4" w:space="0" w:color="000000"/>
            </w:tcBorders>
          </w:tcPr>
          <w:p w14:paraId="04185287"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0.026 </w:t>
            </w:r>
          </w:p>
        </w:tc>
        <w:tc>
          <w:tcPr>
            <w:tcW w:w="1138" w:type="dxa"/>
            <w:tcBorders>
              <w:top w:val="single" w:sz="4" w:space="0" w:color="000000"/>
              <w:left w:val="single" w:sz="4" w:space="0" w:color="000000"/>
              <w:bottom w:val="single" w:sz="4" w:space="0" w:color="000000"/>
              <w:right w:val="single" w:sz="4" w:space="0" w:color="000000"/>
            </w:tcBorders>
          </w:tcPr>
          <w:p w14:paraId="3422AC75"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0.928 </w:t>
            </w:r>
          </w:p>
        </w:tc>
        <w:tc>
          <w:tcPr>
            <w:tcW w:w="989" w:type="dxa"/>
            <w:tcBorders>
              <w:top w:val="single" w:sz="4" w:space="0" w:color="000000"/>
              <w:left w:val="single" w:sz="4" w:space="0" w:color="000000"/>
              <w:bottom w:val="single" w:sz="4" w:space="0" w:color="000000"/>
              <w:right w:val="single" w:sz="4" w:space="0" w:color="000000"/>
            </w:tcBorders>
          </w:tcPr>
          <w:p w14:paraId="313ECCD0"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1.810 </w:t>
            </w:r>
          </w:p>
        </w:tc>
        <w:tc>
          <w:tcPr>
            <w:tcW w:w="1421" w:type="dxa"/>
            <w:tcBorders>
              <w:top w:val="single" w:sz="4" w:space="0" w:color="000000"/>
              <w:left w:val="single" w:sz="4" w:space="0" w:color="000000"/>
              <w:bottom w:val="single" w:sz="4" w:space="0" w:color="000000"/>
              <w:right w:val="single" w:sz="4" w:space="0" w:color="000000"/>
            </w:tcBorders>
          </w:tcPr>
          <w:p w14:paraId="514405E7"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0.296 </w:t>
            </w:r>
          </w:p>
        </w:tc>
        <w:tc>
          <w:tcPr>
            <w:tcW w:w="1133" w:type="dxa"/>
            <w:tcBorders>
              <w:top w:val="single" w:sz="4" w:space="0" w:color="000000"/>
              <w:left w:val="single" w:sz="4" w:space="0" w:color="000000"/>
              <w:bottom w:val="single" w:sz="4" w:space="0" w:color="000000"/>
              <w:right w:val="single" w:sz="4" w:space="0" w:color="000000"/>
            </w:tcBorders>
          </w:tcPr>
          <w:p w14:paraId="39A34D8E" w14:textId="77777777" w:rsidR="00B65834" w:rsidRPr="000800B5" w:rsidRDefault="00B65834" w:rsidP="00B65834">
            <w:pPr>
              <w:widowControl/>
              <w:ind w:left="1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0.0890 </w:t>
            </w:r>
          </w:p>
        </w:tc>
      </w:tr>
      <w:tr w:rsidR="00B65834" w:rsidRPr="000800B5" w14:paraId="5ED7C910" w14:textId="77777777" w:rsidTr="00B65834">
        <w:trPr>
          <w:trHeight w:val="269"/>
        </w:trPr>
        <w:tc>
          <w:tcPr>
            <w:tcW w:w="1278" w:type="dxa"/>
            <w:tcBorders>
              <w:top w:val="single" w:sz="4" w:space="0" w:color="000000"/>
              <w:left w:val="single" w:sz="4" w:space="0" w:color="000000"/>
              <w:bottom w:val="single" w:sz="4" w:space="0" w:color="000000"/>
              <w:right w:val="single" w:sz="4" w:space="0" w:color="000000"/>
            </w:tcBorders>
          </w:tcPr>
          <w:p w14:paraId="48186032"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308 </w:t>
            </w:r>
          </w:p>
        </w:tc>
        <w:tc>
          <w:tcPr>
            <w:tcW w:w="995" w:type="dxa"/>
            <w:tcBorders>
              <w:top w:val="single" w:sz="4" w:space="0" w:color="000000"/>
              <w:left w:val="single" w:sz="4" w:space="0" w:color="000000"/>
              <w:bottom w:val="single" w:sz="4" w:space="0" w:color="000000"/>
              <w:right w:val="single" w:sz="4" w:space="0" w:color="000000"/>
            </w:tcBorders>
          </w:tcPr>
          <w:p w14:paraId="6A2F445D"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2.138 </w:t>
            </w:r>
          </w:p>
        </w:tc>
        <w:tc>
          <w:tcPr>
            <w:tcW w:w="989" w:type="dxa"/>
            <w:tcBorders>
              <w:top w:val="single" w:sz="4" w:space="0" w:color="000000"/>
              <w:left w:val="single" w:sz="4" w:space="0" w:color="000000"/>
              <w:bottom w:val="single" w:sz="4" w:space="0" w:color="000000"/>
              <w:right w:val="single" w:sz="4" w:space="0" w:color="000000"/>
            </w:tcBorders>
          </w:tcPr>
          <w:p w14:paraId="325E9AB3"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4.376 </w:t>
            </w:r>
          </w:p>
        </w:tc>
        <w:tc>
          <w:tcPr>
            <w:tcW w:w="1421" w:type="dxa"/>
            <w:tcBorders>
              <w:top w:val="single" w:sz="4" w:space="0" w:color="000000"/>
              <w:left w:val="single" w:sz="4" w:space="0" w:color="000000"/>
              <w:bottom w:val="single" w:sz="4" w:space="0" w:color="000000"/>
              <w:right w:val="single" w:sz="4" w:space="0" w:color="000000"/>
            </w:tcBorders>
          </w:tcPr>
          <w:p w14:paraId="7261829E"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0.904 </w:t>
            </w:r>
          </w:p>
        </w:tc>
        <w:tc>
          <w:tcPr>
            <w:tcW w:w="989" w:type="dxa"/>
            <w:tcBorders>
              <w:top w:val="single" w:sz="4" w:space="0" w:color="000000"/>
              <w:left w:val="single" w:sz="4" w:space="0" w:color="000000"/>
              <w:bottom w:val="single" w:sz="4" w:space="0" w:color="000000"/>
              <w:right w:val="single" w:sz="4" w:space="0" w:color="000000"/>
            </w:tcBorders>
          </w:tcPr>
          <w:p w14:paraId="21DCCD14"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0.032 </w:t>
            </w:r>
          </w:p>
        </w:tc>
        <w:tc>
          <w:tcPr>
            <w:tcW w:w="1138" w:type="dxa"/>
            <w:tcBorders>
              <w:top w:val="single" w:sz="4" w:space="0" w:color="000000"/>
              <w:left w:val="single" w:sz="4" w:space="0" w:color="000000"/>
              <w:bottom w:val="single" w:sz="4" w:space="0" w:color="000000"/>
              <w:right w:val="single" w:sz="4" w:space="0" w:color="000000"/>
            </w:tcBorders>
          </w:tcPr>
          <w:p w14:paraId="2EB43E7A"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1.382 </w:t>
            </w:r>
          </w:p>
        </w:tc>
        <w:tc>
          <w:tcPr>
            <w:tcW w:w="989" w:type="dxa"/>
            <w:tcBorders>
              <w:top w:val="single" w:sz="4" w:space="0" w:color="000000"/>
              <w:left w:val="single" w:sz="4" w:space="0" w:color="000000"/>
              <w:bottom w:val="single" w:sz="4" w:space="0" w:color="000000"/>
              <w:right w:val="single" w:sz="4" w:space="0" w:color="000000"/>
            </w:tcBorders>
          </w:tcPr>
          <w:p w14:paraId="53CD895D"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2.336 </w:t>
            </w:r>
          </w:p>
        </w:tc>
        <w:tc>
          <w:tcPr>
            <w:tcW w:w="1421" w:type="dxa"/>
            <w:tcBorders>
              <w:top w:val="single" w:sz="4" w:space="0" w:color="000000"/>
              <w:left w:val="single" w:sz="4" w:space="0" w:color="000000"/>
              <w:bottom w:val="single" w:sz="4" w:space="0" w:color="000000"/>
              <w:right w:val="single" w:sz="4" w:space="0" w:color="000000"/>
            </w:tcBorders>
          </w:tcPr>
          <w:p w14:paraId="0F1B93B9"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0.345 </w:t>
            </w:r>
          </w:p>
        </w:tc>
        <w:tc>
          <w:tcPr>
            <w:tcW w:w="1133" w:type="dxa"/>
            <w:tcBorders>
              <w:top w:val="single" w:sz="4" w:space="0" w:color="000000"/>
              <w:left w:val="single" w:sz="4" w:space="0" w:color="000000"/>
              <w:bottom w:val="single" w:sz="4" w:space="0" w:color="000000"/>
              <w:right w:val="single" w:sz="4" w:space="0" w:color="000000"/>
            </w:tcBorders>
          </w:tcPr>
          <w:p w14:paraId="2FFED901" w14:textId="77777777" w:rsidR="00B65834" w:rsidRPr="000800B5" w:rsidRDefault="00B65834" w:rsidP="00B65834">
            <w:pPr>
              <w:widowControl/>
              <w:ind w:left="1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0.0921 </w:t>
            </w:r>
          </w:p>
        </w:tc>
      </w:tr>
      <w:tr w:rsidR="00B65834" w:rsidRPr="000800B5" w14:paraId="7EA80092" w14:textId="77777777" w:rsidTr="00B65834">
        <w:trPr>
          <w:trHeight w:val="274"/>
        </w:trPr>
        <w:tc>
          <w:tcPr>
            <w:tcW w:w="1278" w:type="dxa"/>
            <w:tcBorders>
              <w:top w:val="single" w:sz="4" w:space="0" w:color="000000"/>
              <w:left w:val="single" w:sz="4" w:space="0" w:color="000000"/>
              <w:bottom w:val="single" w:sz="4" w:space="0" w:color="000000"/>
              <w:right w:val="single" w:sz="4" w:space="0" w:color="000000"/>
            </w:tcBorders>
          </w:tcPr>
          <w:p w14:paraId="17495284"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313 </w:t>
            </w:r>
          </w:p>
        </w:tc>
        <w:tc>
          <w:tcPr>
            <w:tcW w:w="995" w:type="dxa"/>
            <w:tcBorders>
              <w:top w:val="single" w:sz="4" w:space="0" w:color="000000"/>
              <w:left w:val="single" w:sz="4" w:space="0" w:color="000000"/>
              <w:bottom w:val="single" w:sz="4" w:space="0" w:color="000000"/>
              <w:right w:val="single" w:sz="4" w:space="0" w:color="000000"/>
            </w:tcBorders>
          </w:tcPr>
          <w:p w14:paraId="72EF5469"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2.142 </w:t>
            </w:r>
          </w:p>
        </w:tc>
        <w:tc>
          <w:tcPr>
            <w:tcW w:w="989" w:type="dxa"/>
            <w:tcBorders>
              <w:top w:val="single" w:sz="4" w:space="0" w:color="000000"/>
              <w:left w:val="single" w:sz="4" w:space="0" w:color="000000"/>
              <w:bottom w:val="single" w:sz="4" w:space="0" w:color="000000"/>
              <w:right w:val="single" w:sz="4" w:space="0" w:color="000000"/>
            </w:tcBorders>
          </w:tcPr>
          <w:p w14:paraId="628644C4"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4.603 </w:t>
            </w:r>
          </w:p>
        </w:tc>
        <w:tc>
          <w:tcPr>
            <w:tcW w:w="1421" w:type="dxa"/>
            <w:tcBorders>
              <w:top w:val="single" w:sz="4" w:space="0" w:color="000000"/>
              <w:left w:val="single" w:sz="4" w:space="0" w:color="000000"/>
              <w:bottom w:val="single" w:sz="4" w:space="0" w:color="000000"/>
              <w:right w:val="single" w:sz="4" w:space="0" w:color="000000"/>
            </w:tcBorders>
          </w:tcPr>
          <w:p w14:paraId="54090086"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0.972 </w:t>
            </w:r>
          </w:p>
        </w:tc>
        <w:tc>
          <w:tcPr>
            <w:tcW w:w="989" w:type="dxa"/>
            <w:tcBorders>
              <w:top w:val="single" w:sz="4" w:space="0" w:color="000000"/>
              <w:left w:val="single" w:sz="4" w:space="0" w:color="000000"/>
              <w:bottom w:val="single" w:sz="4" w:space="0" w:color="000000"/>
              <w:right w:val="single" w:sz="4" w:space="0" w:color="000000"/>
            </w:tcBorders>
          </w:tcPr>
          <w:p w14:paraId="7865EF0A"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0.038 </w:t>
            </w:r>
          </w:p>
        </w:tc>
        <w:tc>
          <w:tcPr>
            <w:tcW w:w="1138" w:type="dxa"/>
            <w:tcBorders>
              <w:top w:val="single" w:sz="4" w:space="0" w:color="000000"/>
              <w:left w:val="single" w:sz="4" w:space="0" w:color="000000"/>
              <w:bottom w:val="single" w:sz="4" w:space="0" w:color="000000"/>
              <w:right w:val="single" w:sz="4" w:space="0" w:color="000000"/>
            </w:tcBorders>
          </w:tcPr>
          <w:p w14:paraId="79905514"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1.614 </w:t>
            </w:r>
          </w:p>
        </w:tc>
        <w:tc>
          <w:tcPr>
            <w:tcW w:w="989" w:type="dxa"/>
            <w:tcBorders>
              <w:top w:val="single" w:sz="4" w:space="0" w:color="000000"/>
              <w:left w:val="single" w:sz="4" w:space="0" w:color="000000"/>
              <w:bottom w:val="single" w:sz="4" w:space="0" w:color="000000"/>
              <w:right w:val="single" w:sz="4" w:space="0" w:color="000000"/>
            </w:tcBorders>
          </w:tcPr>
          <w:p w14:paraId="311CE99C"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3.614 </w:t>
            </w:r>
          </w:p>
        </w:tc>
        <w:tc>
          <w:tcPr>
            <w:tcW w:w="1421" w:type="dxa"/>
            <w:tcBorders>
              <w:top w:val="single" w:sz="4" w:space="0" w:color="000000"/>
              <w:left w:val="single" w:sz="4" w:space="0" w:color="000000"/>
              <w:bottom w:val="single" w:sz="4" w:space="0" w:color="000000"/>
              <w:right w:val="single" w:sz="4" w:space="0" w:color="000000"/>
            </w:tcBorders>
          </w:tcPr>
          <w:p w14:paraId="3D3ADD90"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0.368 </w:t>
            </w:r>
          </w:p>
        </w:tc>
        <w:tc>
          <w:tcPr>
            <w:tcW w:w="1133" w:type="dxa"/>
            <w:tcBorders>
              <w:top w:val="single" w:sz="4" w:space="0" w:color="000000"/>
              <w:left w:val="single" w:sz="4" w:space="0" w:color="000000"/>
              <w:bottom w:val="single" w:sz="4" w:space="0" w:color="000000"/>
              <w:right w:val="single" w:sz="4" w:space="0" w:color="000000"/>
            </w:tcBorders>
          </w:tcPr>
          <w:p w14:paraId="1652B9A1" w14:textId="77777777" w:rsidR="00B65834" w:rsidRPr="000800B5" w:rsidRDefault="00B65834" w:rsidP="00B65834">
            <w:pPr>
              <w:widowControl/>
              <w:ind w:left="1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0.0964 </w:t>
            </w:r>
          </w:p>
        </w:tc>
      </w:tr>
      <w:tr w:rsidR="00B65834" w:rsidRPr="000800B5" w14:paraId="3DFC480E" w14:textId="77777777" w:rsidTr="00B65834">
        <w:trPr>
          <w:trHeight w:val="274"/>
        </w:trPr>
        <w:tc>
          <w:tcPr>
            <w:tcW w:w="1278" w:type="dxa"/>
            <w:tcBorders>
              <w:top w:val="single" w:sz="4" w:space="0" w:color="000000"/>
              <w:left w:val="single" w:sz="4" w:space="0" w:color="000000"/>
              <w:bottom w:val="single" w:sz="4" w:space="0" w:color="000000"/>
              <w:right w:val="single" w:sz="4" w:space="0" w:color="000000"/>
            </w:tcBorders>
          </w:tcPr>
          <w:p w14:paraId="0E2ACBE4"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318 </w:t>
            </w:r>
          </w:p>
        </w:tc>
        <w:tc>
          <w:tcPr>
            <w:tcW w:w="995" w:type="dxa"/>
            <w:tcBorders>
              <w:top w:val="single" w:sz="4" w:space="0" w:color="000000"/>
              <w:left w:val="single" w:sz="4" w:space="0" w:color="000000"/>
              <w:bottom w:val="single" w:sz="4" w:space="0" w:color="000000"/>
              <w:right w:val="single" w:sz="4" w:space="0" w:color="000000"/>
            </w:tcBorders>
          </w:tcPr>
          <w:p w14:paraId="1ADC9E35"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2.163 </w:t>
            </w:r>
          </w:p>
        </w:tc>
        <w:tc>
          <w:tcPr>
            <w:tcW w:w="989" w:type="dxa"/>
            <w:tcBorders>
              <w:top w:val="single" w:sz="4" w:space="0" w:color="000000"/>
              <w:left w:val="single" w:sz="4" w:space="0" w:color="000000"/>
              <w:bottom w:val="single" w:sz="4" w:space="0" w:color="000000"/>
              <w:right w:val="single" w:sz="4" w:space="0" w:color="000000"/>
            </w:tcBorders>
          </w:tcPr>
          <w:p w14:paraId="1CAE0975"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4.835 </w:t>
            </w:r>
          </w:p>
        </w:tc>
        <w:tc>
          <w:tcPr>
            <w:tcW w:w="1421" w:type="dxa"/>
            <w:tcBorders>
              <w:top w:val="single" w:sz="4" w:space="0" w:color="000000"/>
              <w:left w:val="single" w:sz="4" w:space="0" w:color="000000"/>
              <w:bottom w:val="single" w:sz="4" w:space="0" w:color="000000"/>
              <w:right w:val="single" w:sz="4" w:space="0" w:color="000000"/>
            </w:tcBorders>
          </w:tcPr>
          <w:p w14:paraId="5BAD9BCD"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1.030 </w:t>
            </w:r>
          </w:p>
        </w:tc>
        <w:tc>
          <w:tcPr>
            <w:tcW w:w="989" w:type="dxa"/>
            <w:tcBorders>
              <w:top w:val="single" w:sz="4" w:space="0" w:color="000000"/>
              <w:left w:val="single" w:sz="4" w:space="0" w:color="000000"/>
              <w:bottom w:val="single" w:sz="4" w:space="0" w:color="000000"/>
              <w:right w:val="single" w:sz="4" w:space="0" w:color="000000"/>
            </w:tcBorders>
          </w:tcPr>
          <w:p w14:paraId="2E3F008F"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0.041 </w:t>
            </w:r>
          </w:p>
        </w:tc>
        <w:tc>
          <w:tcPr>
            <w:tcW w:w="1138" w:type="dxa"/>
            <w:tcBorders>
              <w:top w:val="single" w:sz="4" w:space="0" w:color="000000"/>
              <w:left w:val="single" w:sz="4" w:space="0" w:color="000000"/>
              <w:bottom w:val="single" w:sz="4" w:space="0" w:color="000000"/>
              <w:right w:val="single" w:sz="4" w:space="0" w:color="000000"/>
            </w:tcBorders>
          </w:tcPr>
          <w:p w14:paraId="420535CE"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1.846 </w:t>
            </w:r>
          </w:p>
        </w:tc>
        <w:tc>
          <w:tcPr>
            <w:tcW w:w="989" w:type="dxa"/>
            <w:tcBorders>
              <w:top w:val="single" w:sz="4" w:space="0" w:color="000000"/>
              <w:left w:val="single" w:sz="4" w:space="0" w:color="000000"/>
              <w:bottom w:val="single" w:sz="4" w:space="0" w:color="000000"/>
              <w:right w:val="single" w:sz="4" w:space="0" w:color="000000"/>
            </w:tcBorders>
          </w:tcPr>
          <w:p w14:paraId="5CEE0117"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3.895 </w:t>
            </w:r>
          </w:p>
        </w:tc>
        <w:tc>
          <w:tcPr>
            <w:tcW w:w="1421" w:type="dxa"/>
            <w:tcBorders>
              <w:top w:val="single" w:sz="4" w:space="0" w:color="000000"/>
              <w:left w:val="single" w:sz="4" w:space="0" w:color="000000"/>
              <w:bottom w:val="single" w:sz="4" w:space="0" w:color="000000"/>
              <w:right w:val="single" w:sz="4" w:space="0" w:color="000000"/>
            </w:tcBorders>
          </w:tcPr>
          <w:p w14:paraId="31ACC6B8"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0.391 </w:t>
            </w:r>
          </w:p>
        </w:tc>
        <w:tc>
          <w:tcPr>
            <w:tcW w:w="1133" w:type="dxa"/>
            <w:tcBorders>
              <w:top w:val="single" w:sz="4" w:space="0" w:color="000000"/>
              <w:left w:val="single" w:sz="4" w:space="0" w:color="000000"/>
              <w:bottom w:val="single" w:sz="4" w:space="0" w:color="000000"/>
              <w:right w:val="single" w:sz="4" w:space="0" w:color="000000"/>
            </w:tcBorders>
          </w:tcPr>
          <w:p w14:paraId="4C5041E2" w14:textId="77777777" w:rsidR="00B65834" w:rsidRPr="000800B5" w:rsidRDefault="00B65834" w:rsidP="00B65834">
            <w:pPr>
              <w:widowControl/>
              <w:ind w:left="1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0.0982 </w:t>
            </w:r>
          </w:p>
        </w:tc>
      </w:tr>
    </w:tbl>
    <w:p w14:paraId="12650978" w14:textId="77777777" w:rsidR="00B65834" w:rsidRPr="000800B5" w:rsidRDefault="00B65834" w:rsidP="00B65834">
      <w:pPr>
        <w:widowControl/>
        <w:spacing w:after="4" w:line="271" w:lineRule="auto"/>
        <w:ind w:left="2200" w:right="29" w:hanging="10"/>
        <w:rPr>
          <w:rFonts w:ascii="Arial" w:eastAsia="Times New Roman" w:hAnsi="Arial" w:cs="Arial"/>
          <w:color w:val="000000"/>
          <w:sz w:val="20"/>
          <w:szCs w:val="20"/>
          <w:lang w:val="en-IN" w:eastAsia="en-IN"/>
        </w:rPr>
      </w:pPr>
    </w:p>
    <w:p w14:paraId="492905E7" w14:textId="77777777" w:rsidR="00B65834" w:rsidRPr="000800B5" w:rsidRDefault="00B65834" w:rsidP="00B65834">
      <w:pPr>
        <w:widowControl/>
        <w:spacing w:after="4" w:line="271" w:lineRule="auto"/>
        <w:ind w:left="2200" w:right="29" w:hanging="10"/>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Table 6- Temperature parameters of PCC and PDC </w:t>
      </w:r>
    </w:p>
    <w:tbl>
      <w:tblPr>
        <w:tblStyle w:val="TableGrid2"/>
        <w:tblW w:w="10353" w:type="dxa"/>
        <w:tblInd w:w="-566" w:type="dxa"/>
        <w:tblCellMar>
          <w:top w:w="28" w:type="dxa"/>
          <w:left w:w="5" w:type="dxa"/>
          <w:right w:w="17" w:type="dxa"/>
        </w:tblCellMar>
        <w:tblLook w:val="04A0" w:firstRow="1" w:lastRow="0" w:firstColumn="1" w:lastColumn="0" w:noHBand="0" w:noVBand="1"/>
      </w:tblPr>
      <w:tblGrid>
        <w:gridCol w:w="1276"/>
        <w:gridCol w:w="985"/>
        <w:gridCol w:w="986"/>
        <w:gridCol w:w="1444"/>
        <w:gridCol w:w="995"/>
        <w:gridCol w:w="1125"/>
        <w:gridCol w:w="976"/>
        <w:gridCol w:w="1444"/>
        <w:gridCol w:w="1122"/>
      </w:tblGrid>
      <w:tr w:rsidR="00B65834" w:rsidRPr="000800B5" w14:paraId="3A9FA63D" w14:textId="77777777" w:rsidTr="00B65834">
        <w:trPr>
          <w:trHeight w:val="269"/>
        </w:trPr>
        <w:tc>
          <w:tcPr>
            <w:tcW w:w="1278" w:type="dxa"/>
            <w:vMerge w:val="restart"/>
            <w:tcBorders>
              <w:top w:val="single" w:sz="4" w:space="0" w:color="000000"/>
              <w:left w:val="single" w:sz="4" w:space="0" w:color="000000"/>
              <w:bottom w:val="single" w:sz="4" w:space="0" w:color="000000"/>
              <w:right w:val="single" w:sz="4" w:space="0" w:color="000000"/>
            </w:tcBorders>
            <w:vAlign w:val="center"/>
          </w:tcPr>
          <w:p w14:paraId="45D4496E" w14:textId="77777777" w:rsidR="00B65834" w:rsidRPr="000800B5" w:rsidRDefault="00B65834" w:rsidP="00B65834">
            <w:pPr>
              <w:widowControl/>
              <w:ind w:left="139"/>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Parameters</w:t>
            </w:r>
          </w:p>
        </w:tc>
        <w:tc>
          <w:tcPr>
            <w:tcW w:w="994" w:type="dxa"/>
            <w:tcBorders>
              <w:top w:val="single" w:sz="4" w:space="0" w:color="000000"/>
              <w:left w:val="single" w:sz="4" w:space="0" w:color="000000"/>
              <w:bottom w:val="single" w:sz="4" w:space="0" w:color="000000"/>
              <w:right w:val="nil"/>
            </w:tcBorders>
          </w:tcPr>
          <w:p w14:paraId="7C11EAFB"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989" w:type="dxa"/>
            <w:tcBorders>
              <w:top w:val="single" w:sz="4" w:space="0" w:color="000000"/>
              <w:left w:val="nil"/>
              <w:bottom w:val="single" w:sz="4" w:space="0" w:color="000000"/>
              <w:right w:val="nil"/>
            </w:tcBorders>
          </w:tcPr>
          <w:p w14:paraId="5670A036"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2411" w:type="dxa"/>
            <w:gridSpan w:val="2"/>
            <w:tcBorders>
              <w:top w:val="single" w:sz="4" w:space="0" w:color="000000"/>
              <w:left w:val="nil"/>
              <w:bottom w:val="single" w:sz="4" w:space="0" w:color="000000"/>
              <w:right w:val="single" w:sz="4" w:space="0" w:color="000000"/>
            </w:tcBorders>
          </w:tcPr>
          <w:p w14:paraId="39BF095D" w14:textId="77777777" w:rsidR="00B65834" w:rsidRPr="000800B5" w:rsidRDefault="00B65834" w:rsidP="00B65834">
            <w:pPr>
              <w:widowControl/>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PCC </w:t>
            </w:r>
          </w:p>
        </w:tc>
        <w:tc>
          <w:tcPr>
            <w:tcW w:w="2127" w:type="dxa"/>
            <w:gridSpan w:val="2"/>
            <w:tcBorders>
              <w:top w:val="single" w:sz="4" w:space="0" w:color="000000"/>
              <w:left w:val="single" w:sz="4" w:space="0" w:color="000000"/>
              <w:bottom w:val="single" w:sz="4" w:space="0" w:color="000000"/>
              <w:right w:val="nil"/>
            </w:tcBorders>
          </w:tcPr>
          <w:p w14:paraId="70D71524"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1421" w:type="dxa"/>
            <w:tcBorders>
              <w:top w:val="single" w:sz="4" w:space="0" w:color="000000"/>
              <w:left w:val="nil"/>
              <w:bottom w:val="single" w:sz="4" w:space="0" w:color="000000"/>
              <w:right w:val="nil"/>
            </w:tcBorders>
          </w:tcPr>
          <w:p w14:paraId="0652F68D" w14:textId="77777777" w:rsidR="00B65834" w:rsidRPr="000800B5" w:rsidRDefault="00B65834" w:rsidP="00B65834">
            <w:pPr>
              <w:widowControl/>
              <w:ind w:left="5"/>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PDC </w:t>
            </w:r>
          </w:p>
        </w:tc>
        <w:tc>
          <w:tcPr>
            <w:tcW w:w="1133" w:type="dxa"/>
            <w:tcBorders>
              <w:top w:val="single" w:sz="4" w:space="0" w:color="000000"/>
              <w:left w:val="nil"/>
              <w:bottom w:val="single" w:sz="4" w:space="0" w:color="000000"/>
              <w:right w:val="single" w:sz="4" w:space="0" w:color="000000"/>
            </w:tcBorders>
          </w:tcPr>
          <w:p w14:paraId="37C92510" w14:textId="77777777" w:rsidR="00B65834" w:rsidRPr="000800B5" w:rsidRDefault="00B65834" w:rsidP="00B65834">
            <w:pPr>
              <w:widowControl/>
              <w:jc w:val="left"/>
              <w:rPr>
                <w:rFonts w:ascii="Arial" w:eastAsia="Calibri" w:hAnsi="Arial" w:cs="Arial"/>
                <w:color w:val="000000"/>
                <w:sz w:val="20"/>
                <w:szCs w:val="20"/>
                <w:lang w:val="en-IN" w:eastAsia="en-IN"/>
              </w:rPr>
            </w:pPr>
          </w:p>
        </w:tc>
      </w:tr>
      <w:tr w:rsidR="00B65834" w:rsidRPr="000800B5" w14:paraId="732CB0A1" w14:textId="77777777" w:rsidTr="00B65834">
        <w:trPr>
          <w:trHeight w:val="533"/>
        </w:trPr>
        <w:tc>
          <w:tcPr>
            <w:tcW w:w="0" w:type="auto"/>
            <w:vMerge/>
            <w:tcBorders>
              <w:top w:val="nil"/>
              <w:left w:val="single" w:sz="4" w:space="0" w:color="000000"/>
              <w:bottom w:val="single" w:sz="4" w:space="0" w:color="000000"/>
              <w:right w:val="single" w:sz="4" w:space="0" w:color="000000"/>
            </w:tcBorders>
          </w:tcPr>
          <w:p w14:paraId="19B93A52" w14:textId="77777777" w:rsidR="00B65834" w:rsidRPr="000800B5" w:rsidRDefault="00B65834" w:rsidP="00B65834">
            <w:pPr>
              <w:widowControl/>
              <w:jc w:val="left"/>
              <w:rPr>
                <w:rFonts w:ascii="Arial" w:eastAsia="Calibri" w:hAnsi="Arial" w:cs="Arial"/>
                <w:color w:val="000000"/>
                <w:sz w:val="20"/>
                <w:szCs w:val="20"/>
                <w:lang w:val="en-IN" w:eastAsia="en-IN"/>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1FF0C31" w14:textId="77777777" w:rsidR="00B65834" w:rsidRPr="000800B5" w:rsidRDefault="00B65834" w:rsidP="00B65834">
            <w:pPr>
              <w:widowControl/>
              <w:ind w:left="72"/>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60839AAD" w14:textId="77777777" w:rsidR="00B65834" w:rsidRPr="000800B5" w:rsidRDefault="00B65834" w:rsidP="00B65834">
            <w:pPr>
              <w:widowControl/>
              <w:ind w:left="188" w:hanging="53"/>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33D1C7D3" w14:textId="77777777" w:rsidR="00B65834" w:rsidRPr="000800B5" w:rsidRDefault="00B65834" w:rsidP="00B65834">
            <w:pPr>
              <w:widowControl/>
              <w:ind w:left="154"/>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cyclohexanol</w:t>
            </w:r>
            <w:proofErr w:type="spellEnd"/>
            <w:r w:rsidRPr="000800B5">
              <w:rPr>
                <w:rFonts w:ascii="Arial" w:eastAsia="Times New Roman" w:hAnsi="Arial" w:cs="Arial"/>
                <w:b/>
                <w:color w:val="000000"/>
                <w:sz w:val="20"/>
                <w:szCs w:val="20"/>
                <w:lang w:val="en-IN" w:eastAsia="en-IN"/>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11EBAF7D" w14:textId="77777777" w:rsidR="00B65834" w:rsidRPr="000800B5" w:rsidRDefault="00B65834" w:rsidP="00B65834">
            <w:pPr>
              <w:widowControl/>
              <w:ind w:left="139" w:hanging="67"/>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Cinnamyl</w:t>
            </w:r>
            <w:proofErr w:type="spellEnd"/>
            <w:r w:rsidRPr="000800B5">
              <w:rPr>
                <w:rFonts w:ascii="Arial" w:eastAsia="Times New Roman" w:hAnsi="Arial" w:cs="Arial"/>
                <w:b/>
                <w:color w:val="000000"/>
                <w:sz w:val="20"/>
                <w:szCs w:val="20"/>
                <w:lang w:val="en-IN" w:eastAsia="en-IN"/>
              </w:rPr>
              <w:t xml:space="preserve"> alcohol </w:t>
            </w:r>
          </w:p>
        </w:tc>
        <w:tc>
          <w:tcPr>
            <w:tcW w:w="1138" w:type="dxa"/>
            <w:tcBorders>
              <w:top w:val="single" w:sz="4" w:space="0" w:color="000000"/>
              <w:left w:val="single" w:sz="4" w:space="0" w:color="000000"/>
              <w:bottom w:val="single" w:sz="4" w:space="0" w:color="000000"/>
              <w:right w:val="single" w:sz="4" w:space="0" w:color="000000"/>
            </w:tcBorders>
            <w:vAlign w:val="center"/>
          </w:tcPr>
          <w:p w14:paraId="19B80CFA" w14:textId="77777777" w:rsidR="00B65834" w:rsidRPr="000800B5" w:rsidRDefault="00B65834" w:rsidP="00B65834">
            <w:pPr>
              <w:widowControl/>
              <w:ind w:left="144"/>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44D69FFF" w14:textId="77777777" w:rsidR="00B65834" w:rsidRPr="000800B5" w:rsidRDefault="00B65834" w:rsidP="00B65834">
            <w:pPr>
              <w:widowControl/>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78C4D6EB" w14:textId="77777777" w:rsidR="00B65834" w:rsidRPr="000800B5" w:rsidRDefault="00B65834" w:rsidP="00B65834">
            <w:pPr>
              <w:widowControl/>
              <w:ind w:left="154"/>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cyclohexanol</w:t>
            </w:r>
            <w:proofErr w:type="spellEnd"/>
            <w:r w:rsidRPr="000800B5">
              <w:rPr>
                <w:rFonts w:ascii="Arial" w:eastAsia="Times New Roman" w:hAnsi="Arial" w:cs="Arial"/>
                <w:b/>
                <w:color w:val="000000"/>
                <w:sz w:val="20"/>
                <w:szCs w:val="20"/>
                <w:lang w:val="en-IN" w:eastAsia="en-IN"/>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275FB0B" w14:textId="77777777" w:rsidR="00B65834" w:rsidRPr="000800B5" w:rsidRDefault="00B65834" w:rsidP="00B65834">
            <w:pPr>
              <w:widowControl/>
              <w:jc w:val="center"/>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Cinnamyl</w:t>
            </w:r>
            <w:proofErr w:type="spellEnd"/>
            <w:r w:rsidRPr="000800B5">
              <w:rPr>
                <w:rFonts w:ascii="Arial" w:eastAsia="Times New Roman" w:hAnsi="Arial" w:cs="Arial"/>
                <w:b/>
                <w:color w:val="000000"/>
                <w:sz w:val="20"/>
                <w:szCs w:val="20"/>
                <w:lang w:val="en-IN" w:eastAsia="en-IN"/>
              </w:rPr>
              <w:t xml:space="preserve"> alcohol </w:t>
            </w:r>
          </w:p>
        </w:tc>
      </w:tr>
      <w:tr w:rsidR="00B65834" w:rsidRPr="000800B5" w14:paraId="3FC695A6" w14:textId="77777777" w:rsidTr="00B65834">
        <w:trPr>
          <w:trHeight w:val="470"/>
        </w:trPr>
        <w:tc>
          <w:tcPr>
            <w:tcW w:w="1278" w:type="dxa"/>
            <w:tcBorders>
              <w:top w:val="single" w:sz="4" w:space="0" w:color="000000"/>
              <w:left w:val="single" w:sz="4" w:space="0" w:color="000000"/>
              <w:bottom w:val="single" w:sz="4" w:space="0" w:color="000000"/>
              <w:right w:val="single" w:sz="4" w:space="0" w:color="000000"/>
            </w:tcBorders>
          </w:tcPr>
          <w:p w14:paraId="14811650" w14:textId="77777777" w:rsidR="00B65834" w:rsidRPr="000800B5" w:rsidRDefault="00B65834" w:rsidP="00B65834">
            <w:pPr>
              <w:widowControl/>
              <w:ind w:left="21"/>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lastRenderedPageBreak/>
              <w:t xml:space="preserve">∆E </w:t>
            </w:r>
          </w:p>
          <w:p w14:paraId="3741BE6D"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(kJmol</w:t>
            </w:r>
            <w:r w:rsidRPr="000800B5">
              <w:rPr>
                <w:rFonts w:ascii="Arial" w:eastAsia="Times New Roman" w:hAnsi="Arial" w:cs="Arial"/>
                <w:color w:val="000000"/>
                <w:sz w:val="20"/>
                <w:szCs w:val="20"/>
                <w:vertAlign w:val="superscript"/>
                <w:lang w:val="en-IN" w:eastAsia="en-IN"/>
              </w:rPr>
              <w:t>-1</w:t>
            </w:r>
            <w:r w:rsidRPr="000800B5">
              <w:rPr>
                <w:rFonts w:ascii="Arial" w:eastAsia="Times New Roman" w:hAnsi="Arial" w:cs="Arial"/>
                <w:color w:val="000000"/>
                <w:sz w:val="20"/>
                <w:szCs w:val="20"/>
                <w:lang w:val="en-IN" w:eastAsia="en-I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0331A63" w14:textId="77777777" w:rsidR="00B65834" w:rsidRPr="000800B5" w:rsidRDefault="00B65834" w:rsidP="00B65834">
            <w:pPr>
              <w:widowControl/>
              <w:ind w:left="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21.1 </w:t>
            </w:r>
          </w:p>
        </w:tc>
        <w:tc>
          <w:tcPr>
            <w:tcW w:w="989" w:type="dxa"/>
            <w:tcBorders>
              <w:top w:val="single" w:sz="4" w:space="0" w:color="000000"/>
              <w:left w:val="single" w:sz="4" w:space="0" w:color="000000"/>
              <w:bottom w:val="single" w:sz="4" w:space="0" w:color="000000"/>
              <w:right w:val="single" w:sz="4" w:space="0" w:color="000000"/>
            </w:tcBorders>
            <w:vAlign w:val="center"/>
          </w:tcPr>
          <w:p w14:paraId="73882A0B"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9.65 </w:t>
            </w:r>
          </w:p>
        </w:tc>
        <w:tc>
          <w:tcPr>
            <w:tcW w:w="1421" w:type="dxa"/>
            <w:tcBorders>
              <w:top w:val="single" w:sz="4" w:space="0" w:color="000000"/>
              <w:left w:val="single" w:sz="4" w:space="0" w:color="000000"/>
              <w:bottom w:val="single" w:sz="4" w:space="0" w:color="000000"/>
              <w:right w:val="single" w:sz="4" w:space="0" w:color="000000"/>
            </w:tcBorders>
            <w:vAlign w:val="center"/>
          </w:tcPr>
          <w:p w14:paraId="49C1DF5B"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62.88 </w:t>
            </w:r>
          </w:p>
        </w:tc>
        <w:tc>
          <w:tcPr>
            <w:tcW w:w="990" w:type="dxa"/>
            <w:tcBorders>
              <w:top w:val="single" w:sz="4" w:space="0" w:color="000000"/>
              <w:left w:val="single" w:sz="4" w:space="0" w:color="000000"/>
              <w:bottom w:val="single" w:sz="4" w:space="0" w:color="000000"/>
              <w:right w:val="single" w:sz="4" w:space="0" w:color="000000"/>
            </w:tcBorders>
            <w:vAlign w:val="center"/>
          </w:tcPr>
          <w:p w14:paraId="2DA28D89"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71.76 </w:t>
            </w:r>
          </w:p>
        </w:tc>
        <w:tc>
          <w:tcPr>
            <w:tcW w:w="1138" w:type="dxa"/>
            <w:tcBorders>
              <w:top w:val="single" w:sz="4" w:space="0" w:color="000000"/>
              <w:left w:val="single" w:sz="4" w:space="0" w:color="000000"/>
              <w:bottom w:val="single" w:sz="4" w:space="0" w:color="000000"/>
              <w:right w:val="single" w:sz="4" w:space="0" w:color="000000"/>
            </w:tcBorders>
            <w:vAlign w:val="center"/>
          </w:tcPr>
          <w:p w14:paraId="501C94B0" w14:textId="77777777" w:rsidR="00B65834" w:rsidRPr="000800B5" w:rsidRDefault="00B65834" w:rsidP="00B65834">
            <w:pPr>
              <w:widowControl/>
              <w:ind w:left="1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23.25 </w:t>
            </w:r>
          </w:p>
        </w:tc>
        <w:tc>
          <w:tcPr>
            <w:tcW w:w="989" w:type="dxa"/>
            <w:tcBorders>
              <w:top w:val="single" w:sz="4" w:space="0" w:color="000000"/>
              <w:left w:val="single" w:sz="4" w:space="0" w:color="000000"/>
              <w:bottom w:val="single" w:sz="4" w:space="0" w:color="000000"/>
              <w:right w:val="single" w:sz="4" w:space="0" w:color="000000"/>
            </w:tcBorders>
            <w:vAlign w:val="center"/>
          </w:tcPr>
          <w:p w14:paraId="73810E8F"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16.96 </w:t>
            </w:r>
          </w:p>
        </w:tc>
        <w:tc>
          <w:tcPr>
            <w:tcW w:w="1421" w:type="dxa"/>
            <w:tcBorders>
              <w:top w:val="single" w:sz="4" w:space="0" w:color="000000"/>
              <w:left w:val="single" w:sz="4" w:space="0" w:color="000000"/>
              <w:bottom w:val="single" w:sz="4" w:space="0" w:color="000000"/>
              <w:right w:val="single" w:sz="4" w:space="0" w:color="000000"/>
            </w:tcBorders>
            <w:vAlign w:val="center"/>
          </w:tcPr>
          <w:p w14:paraId="39186FFF"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34.19 </w:t>
            </w:r>
          </w:p>
        </w:tc>
        <w:tc>
          <w:tcPr>
            <w:tcW w:w="1133" w:type="dxa"/>
            <w:tcBorders>
              <w:top w:val="single" w:sz="4" w:space="0" w:color="000000"/>
              <w:left w:val="single" w:sz="4" w:space="0" w:color="000000"/>
              <w:bottom w:val="single" w:sz="4" w:space="0" w:color="000000"/>
              <w:right w:val="single" w:sz="4" w:space="0" w:color="000000"/>
            </w:tcBorders>
            <w:vAlign w:val="center"/>
          </w:tcPr>
          <w:p w14:paraId="798D60C6" w14:textId="77777777" w:rsidR="00B65834" w:rsidRPr="000800B5" w:rsidRDefault="00B65834" w:rsidP="00B65834">
            <w:pPr>
              <w:widowControl/>
              <w:ind w:left="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53.56 </w:t>
            </w:r>
          </w:p>
        </w:tc>
      </w:tr>
      <w:tr w:rsidR="00B65834" w:rsidRPr="000800B5" w14:paraId="66C74391" w14:textId="77777777" w:rsidTr="00B65834">
        <w:trPr>
          <w:trHeight w:val="471"/>
        </w:trPr>
        <w:tc>
          <w:tcPr>
            <w:tcW w:w="1278" w:type="dxa"/>
            <w:tcBorders>
              <w:top w:val="single" w:sz="4" w:space="0" w:color="000000"/>
              <w:left w:val="single" w:sz="4" w:space="0" w:color="000000"/>
              <w:bottom w:val="single" w:sz="4" w:space="0" w:color="000000"/>
              <w:right w:val="single" w:sz="4" w:space="0" w:color="000000"/>
            </w:tcBorders>
          </w:tcPr>
          <w:p w14:paraId="4067D5C0" w14:textId="77777777" w:rsidR="00B65834" w:rsidRPr="000800B5" w:rsidRDefault="00B65834" w:rsidP="00B65834">
            <w:pPr>
              <w:widowControl/>
              <w:ind w:left="15"/>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∆G </w:t>
            </w:r>
          </w:p>
          <w:p w14:paraId="6A7FF56C"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(kJmol</w:t>
            </w:r>
            <w:r w:rsidRPr="000800B5">
              <w:rPr>
                <w:rFonts w:ascii="Arial" w:eastAsia="Times New Roman" w:hAnsi="Arial" w:cs="Arial"/>
                <w:color w:val="000000"/>
                <w:sz w:val="20"/>
                <w:szCs w:val="20"/>
                <w:vertAlign w:val="superscript"/>
                <w:lang w:val="en-IN" w:eastAsia="en-IN"/>
              </w:rPr>
              <w:t>-1</w:t>
            </w:r>
            <w:r w:rsidRPr="000800B5">
              <w:rPr>
                <w:rFonts w:ascii="Arial" w:eastAsia="Times New Roman" w:hAnsi="Arial" w:cs="Arial"/>
                <w:color w:val="000000"/>
                <w:sz w:val="20"/>
                <w:szCs w:val="20"/>
                <w:lang w:val="en-IN" w:eastAsia="en-IN"/>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49F725CC"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-80.03 </w:t>
            </w:r>
          </w:p>
        </w:tc>
        <w:tc>
          <w:tcPr>
            <w:tcW w:w="989" w:type="dxa"/>
            <w:tcBorders>
              <w:top w:val="single" w:sz="4" w:space="0" w:color="000000"/>
              <w:left w:val="single" w:sz="4" w:space="0" w:color="000000"/>
              <w:bottom w:val="single" w:sz="4" w:space="0" w:color="000000"/>
              <w:right w:val="single" w:sz="4" w:space="0" w:color="000000"/>
            </w:tcBorders>
            <w:vAlign w:val="center"/>
          </w:tcPr>
          <w:p w14:paraId="2971DCBA"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-93.96 </w:t>
            </w:r>
          </w:p>
        </w:tc>
        <w:tc>
          <w:tcPr>
            <w:tcW w:w="1421" w:type="dxa"/>
            <w:tcBorders>
              <w:top w:val="single" w:sz="4" w:space="0" w:color="000000"/>
              <w:left w:val="single" w:sz="4" w:space="0" w:color="000000"/>
              <w:bottom w:val="single" w:sz="4" w:space="0" w:color="000000"/>
              <w:right w:val="single" w:sz="4" w:space="0" w:color="000000"/>
            </w:tcBorders>
            <w:vAlign w:val="center"/>
          </w:tcPr>
          <w:p w14:paraId="102D8857"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-88.19 </w:t>
            </w:r>
          </w:p>
        </w:tc>
        <w:tc>
          <w:tcPr>
            <w:tcW w:w="990" w:type="dxa"/>
            <w:tcBorders>
              <w:top w:val="single" w:sz="4" w:space="0" w:color="000000"/>
              <w:left w:val="single" w:sz="4" w:space="0" w:color="000000"/>
              <w:bottom w:val="single" w:sz="4" w:space="0" w:color="000000"/>
              <w:right w:val="single" w:sz="4" w:space="0" w:color="000000"/>
            </w:tcBorders>
            <w:vAlign w:val="center"/>
          </w:tcPr>
          <w:p w14:paraId="3DD430FF"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-83.18 </w:t>
            </w:r>
          </w:p>
        </w:tc>
        <w:tc>
          <w:tcPr>
            <w:tcW w:w="1138" w:type="dxa"/>
            <w:tcBorders>
              <w:top w:val="single" w:sz="4" w:space="0" w:color="000000"/>
              <w:left w:val="single" w:sz="4" w:space="0" w:color="000000"/>
              <w:bottom w:val="single" w:sz="4" w:space="0" w:color="000000"/>
              <w:right w:val="single" w:sz="4" w:space="0" w:color="000000"/>
            </w:tcBorders>
            <w:vAlign w:val="center"/>
          </w:tcPr>
          <w:p w14:paraId="106873BE" w14:textId="77777777" w:rsidR="00B65834" w:rsidRPr="000800B5" w:rsidRDefault="00B65834" w:rsidP="00B65834">
            <w:pPr>
              <w:widowControl/>
              <w:ind w:left="1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-86.07 </w:t>
            </w:r>
          </w:p>
        </w:tc>
        <w:tc>
          <w:tcPr>
            <w:tcW w:w="989" w:type="dxa"/>
            <w:tcBorders>
              <w:top w:val="single" w:sz="4" w:space="0" w:color="000000"/>
              <w:left w:val="single" w:sz="4" w:space="0" w:color="000000"/>
              <w:bottom w:val="single" w:sz="4" w:space="0" w:color="000000"/>
              <w:right w:val="single" w:sz="4" w:space="0" w:color="000000"/>
            </w:tcBorders>
            <w:vAlign w:val="center"/>
          </w:tcPr>
          <w:p w14:paraId="122CEFFB"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-90.12 </w:t>
            </w:r>
          </w:p>
        </w:tc>
        <w:tc>
          <w:tcPr>
            <w:tcW w:w="1421" w:type="dxa"/>
            <w:tcBorders>
              <w:top w:val="single" w:sz="4" w:space="0" w:color="000000"/>
              <w:left w:val="single" w:sz="4" w:space="0" w:color="000000"/>
              <w:bottom w:val="single" w:sz="4" w:space="0" w:color="000000"/>
              <w:right w:val="single" w:sz="4" w:space="0" w:color="000000"/>
            </w:tcBorders>
            <w:vAlign w:val="center"/>
          </w:tcPr>
          <w:p w14:paraId="60FF2D40"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-83.31 </w:t>
            </w:r>
          </w:p>
        </w:tc>
        <w:tc>
          <w:tcPr>
            <w:tcW w:w="1133" w:type="dxa"/>
            <w:tcBorders>
              <w:top w:val="single" w:sz="4" w:space="0" w:color="000000"/>
              <w:left w:val="single" w:sz="4" w:space="0" w:color="000000"/>
              <w:bottom w:val="single" w:sz="4" w:space="0" w:color="000000"/>
              <w:right w:val="single" w:sz="4" w:space="0" w:color="000000"/>
            </w:tcBorders>
            <w:vAlign w:val="center"/>
          </w:tcPr>
          <w:p w14:paraId="3877CB83" w14:textId="77777777" w:rsidR="00B65834" w:rsidRPr="000800B5" w:rsidRDefault="00B65834" w:rsidP="00B65834">
            <w:pPr>
              <w:widowControl/>
              <w:ind w:left="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-86.79 </w:t>
            </w:r>
          </w:p>
        </w:tc>
      </w:tr>
      <w:tr w:rsidR="00B65834" w:rsidRPr="000800B5" w14:paraId="6CA9A753" w14:textId="77777777" w:rsidTr="00B65834">
        <w:trPr>
          <w:trHeight w:val="470"/>
        </w:trPr>
        <w:tc>
          <w:tcPr>
            <w:tcW w:w="1278" w:type="dxa"/>
            <w:tcBorders>
              <w:top w:val="single" w:sz="4" w:space="0" w:color="000000"/>
              <w:left w:val="single" w:sz="4" w:space="0" w:color="000000"/>
              <w:bottom w:val="single" w:sz="4" w:space="0" w:color="000000"/>
              <w:right w:val="single" w:sz="4" w:space="0" w:color="000000"/>
            </w:tcBorders>
          </w:tcPr>
          <w:p w14:paraId="05780FDC" w14:textId="77777777" w:rsidR="00B65834" w:rsidRPr="000800B5" w:rsidRDefault="00B65834" w:rsidP="00B65834">
            <w:pPr>
              <w:widowControl/>
              <w:ind w:left="15"/>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∆H </w:t>
            </w:r>
          </w:p>
          <w:p w14:paraId="6A0519E6"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(kJmol</w:t>
            </w:r>
            <w:r w:rsidRPr="000800B5">
              <w:rPr>
                <w:rFonts w:ascii="Arial" w:eastAsia="Times New Roman" w:hAnsi="Arial" w:cs="Arial"/>
                <w:color w:val="000000"/>
                <w:sz w:val="20"/>
                <w:szCs w:val="20"/>
                <w:vertAlign w:val="superscript"/>
                <w:lang w:val="en-IN" w:eastAsia="en-IN"/>
              </w:rPr>
              <w:t>-1</w:t>
            </w:r>
            <w:r w:rsidRPr="000800B5">
              <w:rPr>
                <w:rFonts w:ascii="Arial" w:eastAsia="Times New Roman" w:hAnsi="Arial" w:cs="Arial"/>
                <w:color w:val="000000"/>
                <w:sz w:val="20"/>
                <w:szCs w:val="20"/>
                <w:lang w:val="en-IN" w:eastAsia="en-IN"/>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60BF887C"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18.58 </w:t>
            </w:r>
          </w:p>
        </w:tc>
        <w:tc>
          <w:tcPr>
            <w:tcW w:w="989" w:type="dxa"/>
            <w:tcBorders>
              <w:top w:val="single" w:sz="4" w:space="0" w:color="000000"/>
              <w:left w:val="single" w:sz="4" w:space="0" w:color="000000"/>
              <w:bottom w:val="single" w:sz="4" w:space="0" w:color="000000"/>
              <w:right w:val="single" w:sz="4" w:space="0" w:color="000000"/>
            </w:tcBorders>
            <w:vAlign w:val="center"/>
          </w:tcPr>
          <w:p w14:paraId="2EE3E785"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7.13 </w:t>
            </w:r>
          </w:p>
        </w:tc>
        <w:tc>
          <w:tcPr>
            <w:tcW w:w="1421" w:type="dxa"/>
            <w:tcBorders>
              <w:top w:val="single" w:sz="4" w:space="0" w:color="000000"/>
              <w:left w:val="single" w:sz="4" w:space="0" w:color="000000"/>
              <w:bottom w:val="single" w:sz="4" w:space="0" w:color="000000"/>
              <w:right w:val="single" w:sz="4" w:space="0" w:color="000000"/>
            </w:tcBorders>
            <w:vAlign w:val="center"/>
          </w:tcPr>
          <w:p w14:paraId="7835B76C"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60.36 </w:t>
            </w:r>
          </w:p>
        </w:tc>
        <w:tc>
          <w:tcPr>
            <w:tcW w:w="990" w:type="dxa"/>
            <w:tcBorders>
              <w:top w:val="single" w:sz="4" w:space="0" w:color="000000"/>
              <w:left w:val="single" w:sz="4" w:space="0" w:color="000000"/>
              <w:bottom w:val="single" w:sz="4" w:space="0" w:color="000000"/>
              <w:right w:val="single" w:sz="4" w:space="0" w:color="000000"/>
            </w:tcBorders>
            <w:vAlign w:val="center"/>
          </w:tcPr>
          <w:p w14:paraId="3FCAAFD5"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69.24 </w:t>
            </w:r>
          </w:p>
        </w:tc>
        <w:tc>
          <w:tcPr>
            <w:tcW w:w="1138" w:type="dxa"/>
            <w:tcBorders>
              <w:top w:val="single" w:sz="4" w:space="0" w:color="000000"/>
              <w:left w:val="single" w:sz="4" w:space="0" w:color="000000"/>
              <w:bottom w:val="single" w:sz="4" w:space="0" w:color="000000"/>
              <w:right w:val="single" w:sz="4" w:space="0" w:color="000000"/>
            </w:tcBorders>
            <w:vAlign w:val="center"/>
          </w:tcPr>
          <w:p w14:paraId="5DC8531F" w14:textId="77777777" w:rsidR="00B65834" w:rsidRPr="000800B5" w:rsidRDefault="00B65834" w:rsidP="00B65834">
            <w:pPr>
              <w:widowControl/>
              <w:ind w:left="1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20.73 </w:t>
            </w:r>
          </w:p>
        </w:tc>
        <w:tc>
          <w:tcPr>
            <w:tcW w:w="989" w:type="dxa"/>
            <w:tcBorders>
              <w:top w:val="single" w:sz="4" w:space="0" w:color="000000"/>
              <w:left w:val="single" w:sz="4" w:space="0" w:color="000000"/>
              <w:bottom w:val="single" w:sz="4" w:space="0" w:color="000000"/>
              <w:right w:val="single" w:sz="4" w:space="0" w:color="000000"/>
            </w:tcBorders>
            <w:vAlign w:val="center"/>
          </w:tcPr>
          <w:p w14:paraId="6929B6CF"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14.44 </w:t>
            </w:r>
          </w:p>
        </w:tc>
        <w:tc>
          <w:tcPr>
            <w:tcW w:w="1421" w:type="dxa"/>
            <w:tcBorders>
              <w:top w:val="single" w:sz="4" w:space="0" w:color="000000"/>
              <w:left w:val="single" w:sz="4" w:space="0" w:color="000000"/>
              <w:bottom w:val="single" w:sz="4" w:space="0" w:color="000000"/>
              <w:right w:val="single" w:sz="4" w:space="0" w:color="000000"/>
            </w:tcBorders>
            <w:vAlign w:val="center"/>
          </w:tcPr>
          <w:p w14:paraId="00570848"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31.67 </w:t>
            </w:r>
          </w:p>
        </w:tc>
        <w:tc>
          <w:tcPr>
            <w:tcW w:w="1133" w:type="dxa"/>
            <w:tcBorders>
              <w:top w:val="single" w:sz="4" w:space="0" w:color="000000"/>
              <w:left w:val="single" w:sz="4" w:space="0" w:color="000000"/>
              <w:bottom w:val="single" w:sz="4" w:space="0" w:color="000000"/>
              <w:right w:val="single" w:sz="4" w:space="0" w:color="000000"/>
            </w:tcBorders>
            <w:vAlign w:val="center"/>
          </w:tcPr>
          <w:p w14:paraId="25E566E8" w14:textId="77777777" w:rsidR="00B65834" w:rsidRPr="000800B5" w:rsidRDefault="00B65834" w:rsidP="00B65834">
            <w:pPr>
              <w:widowControl/>
              <w:ind w:left="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51.04 </w:t>
            </w:r>
          </w:p>
        </w:tc>
      </w:tr>
      <w:tr w:rsidR="00B65834" w:rsidRPr="000800B5" w14:paraId="2F6916A8" w14:textId="77777777" w:rsidTr="00B65834">
        <w:trPr>
          <w:trHeight w:val="470"/>
        </w:trPr>
        <w:tc>
          <w:tcPr>
            <w:tcW w:w="1278" w:type="dxa"/>
            <w:tcBorders>
              <w:top w:val="single" w:sz="4" w:space="0" w:color="000000"/>
              <w:left w:val="single" w:sz="4" w:space="0" w:color="000000"/>
              <w:bottom w:val="single" w:sz="4" w:space="0" w:color="000000"/>
              <w:right w:val="single" w:sz="4" w:space="0" w:color="000000"/>
            </w:tcBorders>
          </w:tcPr>
          <w:p w14:paraId="43850999" w14:textId="77777777" w:rsidR="00B65834" w:rsidRPr="000800B5" w:rsidRDefault="00B65834" w:rsidP="00B65834">
            <w:pPr>
              <w:widowControl/>
              <w:ind w:left="23"/>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∆S </w:t>
            </w:r>
          </w:p>
          <w:p w14:paraId="61CE0287" w14:textId="77777777" w:rsidR="00B65834" w:rsidRPr="000800B5" w:rsidRDefault="00B65834" w:rsidP="00B65834">
            <w:pPr>
              <w:widowControl/>
              <w:ind w:left="115"/>
              <w:jc w:val="left"/>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(kJmol</w:t>
            </w:r>
            <w:r w:rsidRPr="000800B5">
              <w:rPr>
                <w:rFonts w:ascii="Arial" w:eastAsia="Times New Roman" w:hAnsi="Arial" w:cs="Arial"/>
                <w:color w:val="000000"/>
                <w:sz w:val="20"/>
                <w:szCs w:val="20"/>
                <w:vertAlign w:val="superscript"/>
                <w:lang w:val="en-IN" w:eastAsia="en-IN"/>
              </w:rPr>
              <w:t>-1</w:t>
            </w:r>
            <w:r w:rsidRPr="000800B5">
              <w:rPr>
                <w:rFonts w:ascii="Arial" w:eastAsia="Times New Roman" w:hAnsi="Arial" w:cs="Arial"/>
                <w:color w:val="000000"/>
                <w:sz w:val="20"/>
                <w:szCs w:val="20"/>
                <w:lang w:val="en-IN" w:eastAsia="en-IN"/>
              </w:rPr>
              <w:t xml:space="preserve"> K</w:t>
            </w:r>
            <w:r w:rsidRPr="000800B5">
              <w:rPr>
                <w:rFonts w:ascii="Arial" w:eastAsia="Times New Roman" w:hAnsi="Arial" w:cs="Arial"/>
                <w:color w:val="000000"/>
                <w:sz w:val="20"/>
                <w:szCs w:val="20"/>
                <w:vertAlign w:val="superscript"/>
                <w:lang w:val="en-IN" w:eastAsia="en-IN"/>
              </w:rPr>
              <w:t>-1</w:t>
            </w:r>
            <w:r w:rsidRPr="000800B5">
              <w:rPr>
                <w:rFonts w:ascii="Arial" w:eastAsia="Times New Roman" w:hAnsi="Arial" w:cs="Arial"/>
                <w:color w:val="000000"/>
                <w:sz w:val="20"/>
                <w:szCs w:val="20"/>
                <w:lang w:val="en-IN" w:eastAsia="en-IN"/>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3743EDFA" w14:textId="77777777" w:rsidR="00B65834" w:rsidRPr="000800B5" w:rsidRDefault="00B65834" w:rsidP="00B65834">
            <w:pPr>
              <w:widowControl/>
              <w:ind w:left="1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-0.202 </w:t>
            </w:r>
          </w:p>
        </w:tc>
        <w:tc>
          <w:tcPr>
            <w:tcW w:w="989" w:type="dxa"/>
            <w:tcBorders>
              <w:top w:val="single" w:sz="4" w:space="0" w:color="000000"/>
              <w:left w:val="single" w:sz="4" w:space="0" w:color="000000"/>
              <w:bottom w:val="single" w:sz="4" w:space="0" w:color="000000"/>
              <w:right w:val="single" w:sz="4" w:space="0" w:color="000000"/>
            </w:tcBorders>
            <w:vAlign w:val="center"/>
          </w:tcPr>
          <w:p w14:paraId="440D701A"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-0.286 </w:t>
            </w:r>
          </w:p>
        </w:tc>
        <w:tc>
          <w:tcPr>
            <w:tcW w:w="1421" w:type="dxa"/>
            <w:tcBorders>
              <w:top w:val="single" w:sz="4" w:space="0" w:color="000000"/>
              <w:left w:val="single" w:sz="4" w:space="0" w:color="000000"/>
              <w:bottom w:val="single" w:sz="4" w:space="0" w:color="000000"/>
              <w:right w:val="single" w:sz="4" w:space="0" w:color="000000"/>
            </w:tcBorders>
            <w:vAlign w:val="center"/>
          </w:tcPr>
          <w:p w14:paraId="52927EF2"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-0.091 </w:t>
            </w:r>
          </w:p>
        </w:tc>
        <w:tc>
          <w:tcPr>
            <w:tcW w:w="990" w:type="dxa"/>
            <w:tcBorders>
              <w:top w:val="single" w:sz="4" w:space="0" w:color="000000"/>
              <w:left w:val="single" w:sz="4" w:space="0" w:color="000000"/>
              <w:bottom w:val="single" w:sz="4" w:space="0" w:color="000000"/>
              <w:right w:val="single" w:sz="4" w:space="0" w:color="000000"/>
            </w:tcBorders>
            <w:vAlign w:val="center"/>
          </w:tcPr>
          <w:p w14:paraId="591CDA29" w14:textId="77777777" w:rsidR="00B65834" w:rsidRPr="000800B5" w:rsidRDefault="00B65834" w:rsidP="00B65834">
            <w:pPr>
              <w:widowControl/>
              <w:ind w:lef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-0.046 </w:t>
            </w:r>
          </w:p>
        </w:tc>
        <w:tc>
          <w:tcPr>
            <w:tcW w:w="1138" w:type="dxa"/>
            <w:tcBorders>
              <w:top w:val="single" w:sz="4" w:space="0" w:color="000000"/>
              <w:left w:val="single" w:sz="4" w:space="0" w:color="000000"/>
              <w:bottom w:val="single" w:sz="4" w:space="0" w:color="000000"/>
              <w:right w:val="single" w:sz="4" w:space="0" w:color="000000"/>
            </w:tcBorders>
            <w:vAlign w:val="center"/>
          </w:tcPr>
          <w:p w14:paraId="42EA4557" w14:textId="77777777" w:rsidR="00B65834" w:rsidRPr="000800B5" w:rsidRDefault="00B65834" w:rsidP="00B65834">
            <w:pPr>
              <w:widowControl/>
              <w:ind w:left="1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-0.215 </w:t>
            </w:r>
          </w:p>
        </w:tc>
        <w:tc>
          <w:tcPr>
            <w:tcW w:w="989" w:type="dxa"/>
            <w:tcBorders>
              <w:top w:val="single" w:sz="4" w:space="0" w:color="000000"/>
              <w:left w:val="single" w:sz="4" w:space="0" w:color="000000"/>
              <w:bottom w:val="single" w:sz="4" w:space="0" w:color="000000"/>
              <w:right w:val="single" w:sz="4" w:space="0" w:color="000000"/>
            </w:tcBorders>
            <w:vAlign w:val="center"/>
          </w:tcPr>
          <w:p w14:paraId="3072EA68"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-0.249 </w:t>
            </w:r>
          </w:p>
        </w:tc>
        <w:tc>
          <w:tcPr>
            <w:tcW w:w="1421" w:type="dxa"/>
            <w:tcBorders>
              <w:top w:val="single" w:sz="4" w:space="0" w:color="000000"/>
              <w:left w:val="single" w:sz="4" w:space="0" w:color="000000"/>
              <w:bottom w:val="single" w:sz="4" w:space="0" w:color="000000"/>
              <w:right w:val="single" w:sz="4" w:space="0" w:color="000000"/>
            </w:tcBorders>
            <w:vAlign w:val="center"/>
          </w:tcPr>
          <w:p w14:paraId="43975C6A" w14:textId="77777777" w:rsidR="00B65834" w:rsidRPr="000800B5" w:rsidRDefault="00B65834" w:rsidP="00B65834">
            <w:pPr>
              <w:widowControl/>
              <w:ind w:left="1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-0.170 </w:t>
            </w:r>
          </w:p>
        </w:tc>
        <w:tc>
          <w:tcPr>
            <w:tcW w:w="1133" w:type="dxa"/>
            <w:tcBorders>
              <w:top w:val="single" w:sz="4" w:space="0" w:color="000000"/>
              <w:left w:val="single" w:sz="4" w:space="0" w:color="000000"/>
              <w:bottom w:val="single" w:sz="4" w:space="0" w:color="000000"/>
              <w:right w:val="single" w:sz="4" w:space="0" w:color="000000"/>
            </w:tcBorders>
            <w:vAlign w:val="center"/>
          </w:tcPr>
          <w:p w14:paraId="20C13709" w14:textId="77777777" w:rsidR="00B65834" w:rsidRPr="000800B5" w:rsidRDefault="00B65834" w:rsidP="00B65834">
            <w:pPr>
              <w:widowControl/>
              <w:ind w:left="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-0.118 </w:t>
            </w:r>
          </w:p>
        </w:tc>
      </w:tr>
    </w:tbl>
    <w:p w14:paraId="0D9B16F5" w14:textId="711F0E22" w:rsidR="00603F8B" w:rsidRPr="000800B5" w:rsidRDefault="00603F8B" w:rsidP="00665E47">
      <w:pPr>
        <w:pStyle w:val="BodyL"/>
        <w:suppressAutoHyphens/>
        <w:spacing w:line="276" w:lineRule="auto"/>
        <w:rPr>
          <w:rFonts w:ascii="Arial" w:eastAsia="SimSun" w:hAnsi="Arial" w:cs="Arial"/>
          <w:lang w:val="en-IN"/>
        </w:rPr>
      </w:pPr>
    </w:p>
    <w:p w14:paraId="2A7B251E" w14:textId="77777777" w:rsidR="00B65834" w:rsidRPr="000800B5" w:rsidRDefault="00B65834" w:rsidP="00B65834">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lang w:val="en-IN" w:eastAsia="en-IN"/>
        </w:rPr>
        <mc:AlternateContent>
          <mc:Choice Requires="wpg">
            <w:drawing>
              <wp:inline distT="0" distB="0" distL="0" distR="0" wp14:anchorId="624257F2" wp14:editId="2634BDA0">
                <wp:extent cx="3829685" cy="2228850"/>
                <wp:effectExtent l="10160" t="11430" r="113030" b="55245"/>
                <wp:docPr id="47943" name="Group 46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685" cy="2228850"/>
                          <a:chOff x="0" y="0"/>
                          <a:chExt cx="38295" cy="22286"/>
                        </a:xfrm>
                      </wpg:grpSpPr>
                      <wps:wsp>
                        <wps:cNvPr id="47944" name="Rectangle 2809"/>
                        <wps:cNvSpPr>
                          <a:spLocks noChangeArrowheads="1"/>
                        </wps:cNvSpPr>
                        <wps:spPr bwMode="auto">
                          <a:xfrm>
                            <a:off x="37914" y="2059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61D0F" w14:textId="77777777" w:rsidR="00B65834" w:rsidRDefault="00B65834" w:rsidP="00B65834"/>
                          </w:txbxContent>
                        </wps:txbx>
                        <wps:bodyPr rot="0" vert="horz" wrap="square" lIns="0" tIns="0" rIns="0" bIns="0" anchor="t" anchorCtr="0" upright="1">
                          <a:noAutofit/>
                        </wps:bodyPr>
                      </wps:wsp>
                      <wps:wsp>
                        <wps:cNvPr id="47945" name="Shape 2817"/>
                        <wps:cNvSpPr>
                          <a:spLocks noChangeArrowheads="1"/>
                        </wps:cNvSpPr>
                        <wps:spPr bwMode="auto">
                          <a:xfrm>
                            <a:off x="4213" y="1948"/>
                            <a:ext cx="0" cy="19241"/>
                          </a:xfrm>
                          <a:custGeom>
                            <a:avLst/>
                            <a:gdLst>
                              <a:gd name="T0" fmla="*/ 19241 h 1924177"/>
                              <a:gd name="T1" fmla="*/ 0 h 1924177"/>
                              <a:gd name="T2" fmla="*/ 0 60000 65536"/>
                              <a:gd name="T3" fmla="*/ 0 60000 65536"/>
                            </a:gdLst>
                            <a:ahLst/>
                            <a:cxnLst>
                              <a:cxn ang="T2">
                                <a:pos x="0" y="T0"/>
                              </a:cxn>
                              <a:cxn ang="T3">
                                <a:pos x="0" y="T1"/>
                              </a:cxn>
                            </a:cxnLst>
                            <a:rect l="0" t="0" r="r" b="b"/>
                            <a:pathLst>
                              <a:path h="1924177">
                                <a:moveTo>
                                  <a:pt x="0" y="1924177"/>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46" name="Shape 2818"/>
                        <wps:cNvSpPr>
                          <a:spLocks noChangeArrowheads="1"/>
                        </wps:cNvSpPr>
                        <wps:spPr bwMode="auto">
                          <a:xfrm>
                            <a:off x="3811" y="2118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47" name="Shape 2819"/>
                        <wps:cNvSpPr>
                          <a:spLocks noChangeArrowheads="1"/>
                        </wps:cNvSpPr>
                        <wps:spPr bwMode="auto">
                          <a:xfrm>
                            <a:off x="3811" y="1733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48" name="Shape 2820"/>
                        <wps:cNvSpPr>
                          <a:spLocks noChangeArrowheads="1"/>
                        </wps:cNvSpPr>
                        <wps:spPr bwMode="auto">
                          <a:xfrm>
                            <a:off x="3811" y="1349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49" name="Shape 2821"/>
                        <wps:cNvSpPr>
                          <a:spLocks noChangeArrowheads="1"/>
                        </wps:cNvSpPr>
                        <wps:spPr bwMode="auto">
                          <a:xfrm>
                            <a:off x="3811" y="965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0" name="Shape 2822"/>
                        <wps:cNvSpPr>
                          <a:spLocks noChangeArrowheads="1"/>
                        </wps:cNvSpPr>
                        <wps:spPr bwMode="auto">
                          <a:xfrm>
                            <a:off x="3811" y="581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1" name="Shape 2823"/>
                        <wps:cNvSpPr>
                          <a:spLocks noChangeArrowheads="1"/>
                        </wps:cNvSpPr>
                        <wps:spPr bwMode="auto">
                          <a:xfrm>
                            <a:off x="3811" y="194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2" name="Shape 2824"/>
                        <wps:cNvSpPr>
                          <a:spLocks noChangeArrowheads="1"/>
                        </wps:cNvSpPr>
                        <wps:spPr bwMode="auto">
                          <a:xfrm>
                            <a:off x="4213" y="1948"/>
                            <a:ext cx="23305" cy="0"/>
                          </a:xfrm>
                          <a:custGeom>
                            <a:avLst/>
                            <a:gdLst>
                              <a:gd name="T0" fmla="*/ 0 w 2330577"/>
                              <a:gd name="T1" fmla="*/ 23305 w 2330577"/>
                              <a:gd name="T2" fmla="*/ 0 60000 65536"/>
                              <a:gd name="T3" fmla="*/ 0 60000 65536"/>
                            </a:gdLst>
                            <a:ahLst/>
                            <a:cxnLst>
                              <a:cxn ang="T2">
                                <a:pos x="T0" y="0"/>
                              </a:cxn>
                              <a:cxn ang="T3">
                                <a:pos x="T1" y="0"/>
                              </a:cxn>
                            </a:cxnLst>
                            <a:rect l="0" t="0" r="r" b="b"/>
                            <a:pathLst>
                              <a:path w="2330577">
                                <a:moveTo>
                                  <a:pt x="0" y="0"/>
                                </a:moveTo>
                                <a:lnTo>
                                  <a:pt x="2330577"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3" name="Shape 2825"/>
                        <wps:cNvSpPr>
                          <a:spLocks noChangeArrowheads="1"/>
                        </wps:cNvSpPr>
                        <wps:spPr bwMode="auto">
                          <a:xfrm>
                            <a:off x="4213"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4" name="Shape 2826"/>
                        <wps:cNvSpPr>
                          <a:spLocks noChangeArrowheads="1"/>
                        </wps:cNvSpPr>
                        <wps:spPr bwMode="auto">
                          <a:xfrm>
                            <a:off x="10034"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5" name="Shape 2827"/>
                        <wps:cNvSpPr>
                          <a:spLocks noChangeArrowheads="1"/>
                        </wps:cNvSpPr>
                        <wps:spPr bwMode="auto">
                          <a:xfrm>
                            <a:off x="15855"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6" name="Shape 2828"/>
                        <wps:cNvSpPr>
                          <a:spLocks noChangeArrowheads="1"/>
                        </wps:cNvSpPr>
                        <wps:spPr bwMode="auto">
                          <a:xfrm>
                            <a:off x="21708"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7" name="Shape 2829"/>
                        <wps:cNvSpPr>
                          <a:spLocks noChangeArrowheads="1"/>
                        </wps:cNvSpPr>
                        <wps:spPr bwMode="auto">
                          <a:xfrm>
                            <a:off x="27519" y="1948"/>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58" name="Shape 2830"/>
                        <wps:cNvSpPr>
                          <a:spLocks noChangeArrowheads="1"/>
                        </wps:cNvSpPr>
                        <wps:spPr bwMode="auto">
                          <a:xfrm>
                            <a:off x="22463" y="18274"/>
                            <a:ext cx="441" cy="441"/>
                          </a:xfrm>
                          <a:custGeom>
                            <a:avLst/>
                            <a:gdLst>
                              <a:gd name="T0" fmla="*/ 0 w 44196"/>
                              <a:gd name="T1" fmla="*/ 441 h 44196"/>
                              <a:gd name="T2" fmla="*/ 441 w 44196"/>
                              <a:gd name="T3" fmla="*/ 0 h 44196"/>
                              <a:gd name="T4" fmla="*/ 441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44196" y="0"/>
                                </a:lnTo>
                                <a:lnTo>
                                  <a:pt x="44196" y="44196"/>
                                </a:lnTo>
                                <a:lnTo>
                                  <a:pt x="0" y="44196"/>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59" name="Shape 2831"/>
                        <wps:cNvSpPr>
                          <a:spLocks noChangeArrowheads="1"/>
                        </wps:cNvSpPr>
                        <wps:spPr bwMode="auto">
                          <a:xfrm>
                            <a:off x="22905" y="17832"/>
                            <a:ext cx="441" cy="883"/>
                          </a:xfrm>
                          <a:custGeom>
                            <a:avLst/>
                            <a:gdLst>
                              <a:gd name="T0" fmla="*/ 441 w 44196"/>
                              <a:gd name="T1" fmla="*/ 883 h 88392"/>
                              <a:gd name="T2" fmla="*/ 0 w 44196"/>
                              <a:gd name="T3" fmla="*/ 442 h 88392"/>
                              <a:gd name="T4" fmla="*/ 0 w 44196"/>
                              <a:gd name="T5" fmla="*/ 442 h 88392"/>
                              <a:gd name="T6" fmla="*/ 0 w 44196"/>
                              <a:gd name="T7" fmla="*/ 442 h 88392"/>
                              <a:gd name="T8" fmla="*/ 0 w 44196"/>
                              <a:gd name="T9" fmla="*/ 442 h 88392"/>
                              <a:gd name="T10" fmla="*/ 441 w 44196"/>
                              <a:gd name="T11" fmla="*/ 0 h 883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196" h="88392">
                                <a:moveTo>
                                  <a:pt x="44196" y="88392"/>
                                </a:moveTo>
                                <a:lnTo>
                                  <a:pt x="0" y="44196"/>
                                </a:lnTo>
                                <a:lnTo>
                                  <a:pt x="44196" y="0"/>
                                </a:lnTo>
                                <a:lnTo>
                                  <a:pt x="44196" y="88392"/>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60" name="Shape 2832"/>
                        <wps:cNvSpPr>
                          <a:spLocks noChangeArrowheads="1"/>
                        </wps:cNvSpPr>
                        <wps:spPr bwMode="auto">
                          <a:xfrm>
                            <a:off x="22463" y="17832"/>
                            <a:ext cx="441" cy="441"/>
                          </a:xfrm>
                          <a:custGeom>
                            <a:avLst/>
                            <a:gdLst>
                              <a:gd name="T0" fmla="*/ 441 w 44196"/>
                              <a:gd name="T1" fmla="*/ 0 h 44196"/>
                              <a:gd name="T2" fmla="*/ 441 w 44196"/>
                              <a:gd name="T3" fmla="*/ 441 h 44196"/>
                              <a:gd name="T4" fmla="*/ 0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0"/>
                                </a:lnTo>
                                <a:lnTo>
                                  <a:pt x="44196" y="0"/>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61" name="Shape 2833"/>
                        <wps:cNvSpPr>
                          <a:spLocks noChangeArrowheads="1"/>
                        </wps:cNvSpPr>
                        <wps:spPr bwMode="auto">
                          <a:xfrm>
                            <a:off x="22463" y="17832"/>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62" name="Shape 2834"/>
                        <wps:cNvSpPr>
                          <a:spLocks noChangeArrowheads="1"/>
                        </wps:cNvSpPr>
                        <wps:spPr bwMode="auto">
                          <a:xfrm>
                            <a:off x="22905" y="17832"/>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63" name="Shape 2835"/>
                        <wps:cNvSpPr>
                          <a:spLocks noChangeArrowheads="1"/>
                        </wps:cNvSpPr>
                        <wps:spPr bwMode="auto">
                          <a:xfrm>
                            <a:off x="22463" y="17832"/>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64" name="Shape 2836"/>
                        <wps:cNvSpPr>
                          <a:spLocks noChangeArrowheads="1"/>
                        </wps:cNvSpPr>
                        <wps:spPr bwMode="auto">
                          <a:xfrm>
                            <a:off x="16657" y="18121"/>
                            <a:ext cx="441" cy="441"/>
                          </a:xfrm>
                          <a:custGeom>
                            <a:avLst/>
                            <a:gdLst>
                              <a:gd name="T0" fmla="*/ 0 w 44196"/>
                              <a:gd name="T1" fmla="*/ 441 h 44196"/>
                              <a:gd name="T2" fmla="*/ 0 w 44196"/>
                              <a:gd name="T3" fmla="*/ 0 h 44196"/>
                              <a:gd name="T4" fmla="*/ 441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44196"/>
                                </a:lnTo>
                                <a:lnTo>
                                  <a:pt x="0" y="44196"/>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65" name="Shape 2837"/>
                        <wps:cNvSpPr>
                          <a:spLocks noChangeArrowheads="1"/>
                        </wps:cNvSpPr>
                        <wps:spPr bwMode="auto">
                          <a:xfrm>
                            <a:off x="16657" y="17679"/>
                            <a:ext cx="441" cy="441"/>
                          </a:xfrm>
                          <a:custGeom>
                            <a:avLst/>
                            <a:gdLst>
                              <a:gd name="T0" fmla="*/ 441 w 44196"/>
                              <a:gd name="T1" fmla="*/ 0 h 44196"/>
                              <a:gd name="T2" fmla="*/ 0 w 44196"/>
                              <a:gd name="T3" fmla="*/ 441 h 44196"/>
                              <a:gd name="T4" fmla="*/ 0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0" y="44196"/>
                                </a:lnTo>
                                <a:lnTo>
                                  <a:pt x="0" y="0"/>
                                </a:lnTo>
                                <a:lnTo>
                                  <a:pt x="44196" y="0"/>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66" name="Shape 2838"/>
                        <wps:cNvSpPr>
                          <a:spLocks noChangeArrowheads="1"/>
                        </wps:cNvSpPr>
                        <wps:spPr bwMode="auto">
                          <a:xfrm>
                            <a:off x="16215" y="17679"/>
                            <a:ext cx="441" cy="883"/>
                          </a:xfrm>
                          <a:custGeom>
                            <a:avLst/>
                            <a:gdLst>
                              <a:gd name="T0" fmla="*/ 0 w 44196"/>
                              <a:gd name="T1" fmla="*/ 883 h 88392"/>
                              <a:gd name="T2" fmla="*/ 441 w 44196"/>
                              <a:gd name="T3" fmla="*/ 442 h 88392"/>
                              <a:gd name="T4" fmla="*/ 441 w 44196"/>
                              <a:gd name="T5" fmla="*/ 442 h 88392"/>
                              <a:gd name="T6" fmla="*/ 441 w 44196"/>
                              <a:gd name="T7" fmla="*/ 442 h 88392"/>
                              <a:gd name="T8" fmla="*/ 441 w 44196"/>
                              <a:gd name="T9" fmla="*/ 442 h 88392"/>
                              <a:gd name="T10" fmla="*/ 0 w 44196"/>
                              <a:gd name="T11" fmla="*/ 0 h 883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196" h="88392">
                                <a:moveTo>
                                  <a:pt x="0" y="88392"/>
                                </a:moveTo>
                                <a:lnTo>
                                  <a:pt x="44196" y="44196"/>
                                </a:lnTo>
                                <a:lnTo>
                                  <a:pt x="44196" y="44197"/>
                                </a:lnTo>
                                <a:lnTo>
                                  <a:pt x="44196" y="44196"/>
                                </a:lnTo>
                                <a:lnTo>
                                  <a:pt x="0" y="0"/>
                                </a:lnTo>
                                <a:lnTo>
                                  <a:pt x="0" y="88392"/>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67" name="Shape 2839"/>
                        <wps:cNvSpPr>
                          <a:spLocks noChangeArrowheads="1"/>
                        </wps:cNvSpPr>
                        <wps:spPr bwMode="auto">
                          <a:xfrm>
                            <a:off x="16215" y="17679"/>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68" name="Shape 2840"/>
                        <wps:cNvSpPr>
                          <a:spLocks noChangeArrowheads="1"/>
                        </wps:cNvSpPr>
                        <wps:spPr bwMode="auto">
                          <a:xfrm>
                            <a:off x="16657" y="17679"/>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69" name="Shape 2841"/>
                        <wps:cNvSpPr>
                          <a:spLocks noChangeArrowheads="1"/>
                        </wps:cNvSpPr>
                        <wps:spPr bwMode="auto">
                          <a:xfrm>
                            <a:off x="16215" y="17679"/>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70" name="Shape 2842"/>
                        <wps:cNvSpPr>
                          <a:spLocks noChangeArrowheads="1"/>
                        </wps:cNvSpPr>
                        <wps:spPr bwMode="auto">
                          <a:xfrm>
                            <a:off x="10591" y="17969"/>
                            <a:ext cx="441" cy="441"/>
                          </a:xfrm>
                          <a:custGeom>
                            <a:avLst/>
                            <a:gdLst>
                              <a:gd name="T0" fmla="*/ 0 w 44196"/>
                              <a:gd name="T1" fmla="*/ 441 h 44196"/>
                              <a:gd name="T2" fmla="*/ 0 w 44196"/>
                              <a:gd name="T3" fmla="*/ 0 h 44196"/>
                              <a:gd name="T4" fmla="*/ 441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44196"/>
                                </a:lnTo>
                                <a:lnTo>
                                  <a:pt x="0" y="44196"/>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1" name="Shape 2843"/>
                        <wps:cNvSpPr>
                          <a:spLocks noChangeArrowheads="1"/>
                        </wps:cNvSpPr>
                        <wps:spPr bwMode="auto">
                          <a:xfrm>
                            <a:off x="10591" y="17527"/>
                            <a:ext cx="441" cy="441"/>
                          </a:xfrm>
                          <a:custGeom>
                            <a:avLst/>
                            <a:gdLst>
                              <a:gd name="T0" fmla="*/ 441 w 44196"/>
                              <a:gd name="T1" fmla="*/ 0 h 44196"/>
                              <a:gd name="T2" fmla="*/ 0 w 44196"/>
                              <a:gd name="T3" fmla="*/ 441 h 44196"/>
                              <a:gd name="T4" fmla="*/ 0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0" y="44196"/>
                                </a:lnTo>
                                <a:lnTo>
                                  <a:pt x="0" y="0"/>
                                </a:lnTo>
                                <a:lnTo>
                                  <a:pt x="44196" y="0"/>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2" name="Shape 2844"/>
                        <wps:cNvSpPr>
                          <a:spLocks noChangeArrowheads="1"/>
                        </wps:cNvSpPr>
                        <wps:spPr bwMode="auto">
                          <a:xfrm>
                            <a:off x="10149" y="17527"/>
                            <a:ext cx="441" cy="883"/>
                          </a:xfrm>
                          <a:custGeom>
                            <a:avLst/>
                            <a:gdLst>
                              <a:gd name="T0" fmla="*/ 0 w 44196"/>
                              <a:gd name="T1" fmla="*/ 883 h 88392"/>
                              <a:gd name="T2" fmla="*/ 441 w 44196"/>
                              <a:gd name="T3" fmla="*/ 442 h 88392"/>
                              <a:gd name="T4" fmla="*/ 441 w 44196"/>
                              <a:gd name="T5" fmla="*/ 442 h 88392"/>
                              <a:gd name="T6" fmla="*/ 441 w 44196"/>
                              <a:gd name="T7" fmla="*/ 442 h 88392"/>
                              <a:gd name="T8" fmla="*/ 441 w 44196"/>
                              <a:gd name="T9" fmla="*/ 442 h 88392"/>
                              <a:gd name="T10" fmla="*/ 0 w 44196"/>
                              <a:gd name="T11" fmla="*/ 0 h 883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196" h="88392">
                                <a:moveTo>
                                  <a:pt x="0" y="88392"/>
                                </a:moveTo>
                                <a:lnTo>
                                  <a:pt x="44196" y="44196"/>
                                </a:lnTo>
                                <a:lnTo>
                                  <a:pt x="0" y="0"/>
                                </a:lnTo>
                                <a:lnTo>
                                  <a:pt x="0" y="88392"/>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3" name="Shape 2845"/>
                        <wps:cNvSpPr>
                          <a:spLocks noChangeArrowheads="1"/>
                        </wps:cNvSpPr>
                        <wps:spPr bwMode="auto">
                          <a:xfrm>
                            <a:off x="10149" y="1752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74" name="Shape 2846"/>
                        <wps:cNvSpPr>
                          <a:spLocks noChangeArrowheads="1"/>
                        </wps:cNvSpPr>
                        <wps:spPr bwMode="auto">
                          <a:xfrm>
                            <a:off x="10591" y="17527"/>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75" name="Shape 2847"/>
                        <wps:cNvSpPr>
                          <a:spLocks noChangeArrowheads="1"/>
                        </wps:cNvSpPr>
                        <wps:spPr bwMode="auto">
                          <a:xfrm>
                            <a:off x="10149" y="1752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76" name="Shape 2848"/>
                        <wps:cNvSpPr>
                          <a:spLocks noChangeArrowheads="1"/>
                        </wps:cNvSpPr>
                        <wps:spPr bwMode="auto">
                          <a:xfrm>
                            <a:off x="4297" y="17390"/>
                            <a:ext cx="441" cy="441"/>
                          </a:xfrm>
                          <a:custGeom>
                            <a:avLst/>
                            <a:gdLst>
                              <a:gd name="T0" fmla="*/ 0 w 44196"/>
                              <a:gd name="T1" fmla="*/ 441 h 44197"/>
                              <a:gd name="T2" fmla="*/ 441 w 44196"/>
                              <a:gd name="T3" fmla="*/ 0 h 44197"/>
                              <a:gd name="T4" fmla="*/ 441 w 44196"/>
                              <a:gd name="T5" fmla="*/ 441 h 44197"/>
                              <a:gd name="T6" fmla="*/ 0 60000 65536"/>
                              <a:gd name="T7" fmla="*/ 0 60000 65536"/>
                              <a:gd name="T8" fmla="*/ 0 60000 65536"/>
                            </a:gdLst>
                            <a:ahLst/>
                            <a:cxnLst>
                              <a:cxn ang="T6">
                                <a:pos x="T0" y="T1"/>
                              </a:cxn>
                              <a:cxn ang="T7">
                                <a:pos x="T2" y="T3"/>
                              </a:cxn>
                              <a:cxn ang="T8">
                                <a:pos x="T4" y="T5"/>
                              </a:cxn>
                            </a:cxnLst>
                            <a:rect l="0" t="0" r="r" b="b"/>
                            <a:pathLst>
                              <a:path w="44196" h="44197">
                                <a:moveTo>
                                  <a:pt x="0" y="44197"/>
                                </a:moveTo>
                                <a:lnTo>
                                  <a:pt x="44196" y="0"/>
                                </a:lnTo>
                                <a:lnTo>
                                  <a:pt x="44196" y="44197"/>
                                </a:lnTo>
                                <a:lnTo>
                                  <a:pt x="0" y="44197"/>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7" name="Shape 2849"/>
                        <wps:cNvSpPr>
                          <a:spLocks noChangeArrowheads="1"/>
                        </wps:cNvSpPr>
                        <wps:spPr bwMode="auto">
                          <a:xfrm>
                            <a:off x="4739" y="16948"/>
                            <a:ext cx="441" cy="883"/>
                          </a:xfrm>
                          <a:custGeom>
                            <a:avLst/>
                            <a:gdLst>
                              <a:gd name="T0" fmla="*/ 441 w 44196"/>
                              <a:gd name="T1" fmla="*/ 883 h 88393"/>
                              <a:gd name="T2" fmla="*/ 0 w 44196"/>
                              <a:gd name="T3" fmla="*/ 442 h 88393"/>
                              <a:gd name="T4" fmla="*/ 441 w 44196"/>
                              <a:gd name="T5" fmla="*/ 0 h 88393"/>
                              <a:gd name="T6" fmla="*/ 0 60000 65536"/>
                              <a:gd name="T7" fmla="*/ 0 60000 65536"/>
                              <a:gd name="T8" fmla="*/ 0 60000 65536"/>
                            </a:gdLst>
                            <a:ahLst/>
                            <a:cxnLst>
                              <a:cxn ang="T6">
                                <a:pos x="T0" y="T1"/>
                              </a:cxn>
                              <a:cxn ang="T7">
                                <a:pos x="T2" y="T3"/>
                              </a:cxn>
                              <a:cxn ang="T8">
                                <a:pos x="T4" y="T5"/>
                              </a:cxn>
                            </a:cxnLst>
                            <a:rect l="0" t="0" r="r" b="b"/>
                            <a:pathLst>
                              <a:path w="44196" h="88393">
                                <a:moveTo>
                                  <a:pt x="44196" y="88393"/>
                                </a:moveTo>
                                <a:lnTo>
                                  <a:pt x="0" y="44197"/>
                                </a:lnTo>
                                <a:lnTo>
                                  <a:pt x="44196" y="0"/>
                                </a:lnTo>
                                <a:lnTo>
                                  <a:pt x="44196" y="88393"/>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8" name="Shape 2850"/>
                        <wps:cNvSpPr>
                          <a:spLocks noChangeArrowheads="1"/>
                        </wps:cNvSpPr>
                        <wps:spPr bwMode="auto">
                          <a:xfrm>
                            <a:off x="4297" y="16948"/>
                            <a:ext cx="441" cy="441"/>
                          </a:xfrm>
                          <a:custGeom>
                            <a:avLst/>
                            <a:gdLst>
                              <a:gd name="T0" fmla="*/ 441 w 44196"/>
                              <a:gd name="T1" fmla="*/ 0 h 44197"/>
                              <a:gd name="T2" fmla="*/ 441 w 44196"/>
                              <a:gd name="T3" fmla="*/ 441 h 44197"/>
                              <a:gd name="T4" fmla="*/ 0 w 44196"/>
                              <a:gd name="T5" fmla="*/ 0 h 44197"/>
                              <a:gd name="T6" fmla="*/ 0 60000 65536"/>
                              <a:gd name="T7" fmla="*/ 0 60000 65536"/>
                              <a:gd name="T8" fmla="*/ 0 60000 65536"/>
                            </a:gdLst>
                            <a:ahLst/>
                            <a:cxnLst>
                              <a:cxn ang="T6">
                                <a:pos x="T0" y="T1"/>
                              </a:cxn>
                              <a:cxn ang="T7">
                                <a:pos x="T2" y="T3"/>
                              </a:cxn>
                              <a:cxn ang="T8">
                                <a:pos x="T4" y="T5"/>
                              </a:cxn>
                            </a:cxnLst>
                            <a:rect l="0" t="0" r="r" b="b"/>
                            <a:pathLst>
                              <a:path w="44196" h="44197">
                                <a:moveTo>
                                  <a:pt x="44196" y="0"/>
                                </a:moveTo>
                                <a:lnTo>
                                  <a:pt x="44196" y="44197"/>
                                </a:lnTo>
                                <a:lnTo>
                                  <a:pt x="0" y="0"/>
                                </a:lnTo>
                                <a:lnTo>
                                  <a:pt x="44196" y="0"/>
                                </a:lnTo>
                                <a:close/>
                              </a:path>
                            </a:pathLst>
                          </a:custGeom>
                          <a:solidFill>
                            <a:srgbClr val="4198A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79" name="Shape 2851"/>
                        <wps:cNvSpPr>
                          <a:spLocks noChangeArrowheads="1"/>
                        </wps:cNvSpPr>
                        <wps:spPr bwMode="auto">
                          <a:xfrm>
                            <a:off x="4297" y="16948"/>
                            <a:ext cx="883" cy="883"/>
                          </a:xfrm>
                          <a:custGeom>
                            <a:avLst/>
                            <a:gdLst>
                              <a:gd name="T0" fmla="*/ 883 w 88392"/>
                              <a:gd name="T1" fmla="*/ 883 h 88393"/>
                              <a:gd name="T2" fmla="*/ 0 w 88392"/>
                              <a:gd name="T3" fmla="*/ 0 h 88393"/>
                              <a:gd name="T4" fmla="*/ 0 60000 65536"/>
                              <a:gd name="T5" fmla="*/ 0 60000 65536"/>
                            </a:gdLst>
                            <a:ahLst/>
                            <a:cxnLst>
                              <a:cxn ang="T4">
                                <a:pos x="T0" y="T1"/>
                              </a:cxn>
                              <a:cxn ang="T5">
                                <a:pos x="T2" y="T3"/>
                              </a:cxn>
                            </a:cxnLst>
                            <a:rect l="0" t="0" r="r" b="b"/>
                            <a:pathLst>
                              <a:path w="88392" h="88393">
                                <a:moveTo>
                                  <a:pt x="88392" y="88393"/>
                                </a:moveTo>
                                <a:lnTo>
                                  <a:pt x="0"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0" name="Shape 2852"/>
                        <wps:cNvSpPr>
                          <a:spLocks noChangeArrowheads="1"/>
                        </wps:cNvSpPr>
                        <wps:spPr bwMode="auto">
                          <a:xfrm>
                            <a:off x="4739" y="16948"/>
                            <a:ext cx="0" cy="883"/>
                          </a:xfrm>
                          <a:custGeom>
                            <a:avLst/>
                            <a:gdLst>
                              <a:gd name="T0" fmla="*/ 0 h 88393"/>
                              <a:gd name="T1" fmla="*/ 883 h 88393"/>
                              <a:gd name="T2" fmla="*/ 0 60000 65536"/>
                              <a:gd name="T3" fmla="*/ 0 60000 65536"/>
                            </a:gdLst>
                            <a:ahLst/>
                            <a:cxnLst>
                              <a:cxn ang="T2">
                                <a:pos x="0" y="T0"/>
                              </a:cxn>
                              <a:cxn ang="T3">
                                <a:pos x="0" y="T1"/>
                              </a:cxn>
                            </a:cxnLst>
                            <a:rect l="0" t="0" r="r" b="b"/>
                            <a:pathLst>
                              <a:path h="88393">
                                <a:moveTo>
                                  <a:pt x="0" y="0"/>
                                </a:moveTo>
                                <a:lnTo>
                                  <a:pt x="0" y="88393"/>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1" name="Shape 2853"/>
                        <wps:cNvSpPr>
                          <a:spLocks noChangeArrowheads="1"/>
                        </wps:cNvSpPr>
                        <wps:spPr bwMode="auto">
                          <a:xfrm>
                            <a:off x="4297" y="16948"/>
                            <a:ext cx="883" cy="883"/>
                          </a:xfrm>
                          <a:custGeom>
                            <a:avLst/>
                            <a:gdLst>
                              <a:gd name="T0" fmla="*/ 0 w 88392"/>
                              <a:gd name="T1" fmla="*/ 883 h 88393"/>
                              <a:gd name="T2" fmla="*/ 883 w 88392"/>
                              <a:gd name="T3" fmla="*/ 0 h 88393"/>
                              <a:gd name="T4" fmla="*/ 0 60000 65536"/>
                              <a:gd name="T5" fmla="*/ 0 60000 65536"/>
                            </a:gdLst>
                            <a:ahLst/>
                            <a:cxnLst>
                              <a:cxn ang="T4">
                                <a:pos x="T0" y="T1"/>
                              </a:cxn>
                              <a:cxn ang="T5">
                                <a:pos x="T2" y="T3"/>
                              </a:cxn>
                            </a:cxnLst>
                            <a:rect l="0" t="0" r="r" b="b"/>
                            <a:pathLst>
                              <a:path w="88392" h="88393">
                                <a:moveTo>
                                  <a:pt x="0" y="88393"/>
                                </a:moveTo>
                                <a:lnTo>
                                  <a:pt x="88392" y="0"/>
                                </a:lnTo>
                              </a:path>
                            </a:pathLst>
                          </a:custGeom>
                          <a:noFill/>
                          <a:ln w="9144">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2" name="Shape 2854"/>
                        <wps:cNvSpPr>
                          <a:spLocks noChangeArrowheads="1"/>
                        </wps:cNvSpPr>
                        <wps:spPr bwMode="auto">
                          <a:xfrm>
                            <a:off x="22448" y="626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83" name="Shape 2855"/>
                        <wps:cNvSpPr>
                          <a:spLocks noChangeArrowheads="1"/>
                        </wps:cNvSpPr>
                        <wps:spPr bwMode="auto">
                          <a:xfrm>
                            <a:off x="22448" y="6264"/>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4" name="Shape 2856"/>
                        <wps:cNvSpPr>
                          <a:spLocks noChangeArrowheads="1"/>
                        </wps:cNvSpPr>
                        <wps:spPr bwMode="auto">
                          <a:xfrm>
                            <a:off x="16200" y="574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85" name="Shape 2857"/>
                        <wps:cNvSpPr>
                          <a:spLocks noChangeArrowheads="1"/>
                        </wps:cNvSpPr>
                        <wps:spPr bwMode="auto">
                          <a:xfrm>
                            <a:off x="16200" y="5746"/>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6" name="Shape 2858"/>
                        <wps:cNvSpPr>
                          <a:spLocks noChangeArrowheads="1"/>
                        </wps:cNvSpPr>
                        <wps:spPr bwMode="auto">
                          <a:xfrm>
                            <a:off x="10134" y="5380"/>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87" name="Shape 2859"/>
                        <wps:cNvSpPr>
                          <a:spLocks noChangeArrowheads="1"/>
                        </wps:cNvSpPr>
                        <wps:spPr bwMode="auto">
                          <a:xfrm>
                            <a:off x="10134" y="5380"/>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88" name="Shape 2860"/>
                        <wps:cNvSpPr>
                          <a:spLocks noChangeArrowheads="1"/>
                        </wps:cNvSpPr>
                        <wps:spPr bwMode="auto">
                          <a:xfrm>
                            <a:off x="4282" y="525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cubicBezTo>
                                  <a:pt x="66294" y="0"/>
                                  <a:pt x="85344" y="19050"/>
                                  <a:pt x="85344" y="42672"/>
                                </a:cubicBezTo>
                                <a:cubicBezTo>
                                  <a:pt x="85344" y="66167"/>
                                  <a:pt x="66294" y="85344"/>
                                  <a:pt x="42672" y="85344"/>
                                </a:cubicBezTo>
                                <a:cubicBezTo>
                                  <a:pt x="19050" y="85344"/>
                                  <a:pt x="0" y="66167"/>
                                  <a:pt x="0" y="42672"/>
                                </a:cubicBezTo>
                                <a:cubicBezTo>
                                  <a:pt x="0" y="19050"/>
                                  <a:pt x="19050" y="0"/>
                                  <a:pt x="42672" y="0"/>
                                </a:cubicBezTo>
                                <a:close/>
                              </a:path>
                            </a:pathLst>
                          </a:custGeom>
                          <a:solidFill>
                            <a:srgbClr val="DB843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89" name="Shape 2861"/>
                        <wps:cNvSpPr>
                          <a:spLocks noChangeArrowheads="1"/>
                        </wps:cNvSpPr>
                        <wps:spPr bwMode="auto">
                          <a:xfrm>
                            <a:off x="4282" y="5259"/>
                            <a:ext cx="853" cy="853"/>
                          </a:xfrm>
                          <a:custGeom>
                            <a:avLst/>
                            <a:gdLst>
                              <a:gd name="T0" fmla="*/ 853 w 85344"/>
                              <a:gd name="T1" fmla="*/ 427 h 85344"/>
                              <a:gd name="T2" fmla="*/ 427 w 85344"/>
                              <a:gd name="T3" fmla="*/ 853 h 85344"/>
                              <a:gd name="T4" fmla="*/ 0 w 85344"/>
                              <a:gd name="T5" fmla="*/ 427 h 85344"/>
                              <a:gd name="T6" fmla="*/ 427 w 85344"/>
                              <a:gd name="T7" fmla="*/ 0 h 85344"/>
                              <a:gd name="T8" fmla="*/ 853 w 85344"/>
                              <a:gd name="T9" fmla="*/ 427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85344" y="42672"/>
                                </a:moveTo>
                                <a:cubicBezTo>
                                  <a:pt x="85344" y="66167"/>
                                  <a:pt x="66294" y="85344"/>
                                  <a:pt x="42672" y="85344"/>
                                </a:cubicBezTo>
                                <a:cubicBezTo>
                                  <a:pt x="19050" y="85344"/>
                                  <a:pt x="0" y="66167"/>
                                  <a:pt x="0" y="42672"/>
                                </a:cubicBezTo>
                                <a:cubicBezTo>
                                  <a:pt x="0" y="19050"/>
                                  <a:pt x="19050" y="0"/>
                                  <a:pt x="42672" y="0"/>
                                </a:cubicBezTo>
                                <a:cubicBezTo>
                                  <a:pt x="66294" y="0"/>
                                  <a:pt x="85344" y="19050"/>
                                  <a:pt x="85344" y="42672"/>
                                </a:cubicBezTo>
                                <a:close/>
                              </a:path>
                            </a:pathLst>
                          </a:custGeom>
                          <a:noFill/>
                          <a:ln w="9144">
                            <a:solidFill>
                              <a:srgbClr val="DA813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90" name="Shape 2862"/>
                        <wps:cNvSpPr>
                          <a:spLocks noChangeArrowheads="1"/>
                        </wps:cNvSpPr>
                        <wps:spPr bwMode="auto">
                          <a:xfrm>
                            <a:off x="22905" y="13488"/>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91" name="Shape 2863"/>
                        <wps:cNvSpPr>
                          <a:spLocks noChangeArrowheads="1"/>
                        </wps:cNvSpPr>
                        <wps:spPr bwMode="auto">
                          <a:xfrm>
                            <a:off x="22463" y="13046"/>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92" name="Shape 2864"/>
                        <wps:cNvSpPr>
                          <a:spLocks noChangeArrowheads="1"/>
                        </wps:cNvSpPr>
                        <wps:spPr bwMode="auto">
                          <a:xfrm>
                            <a:off x="22905" y="13046"/>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93" name="Shape 2865"/>
                        <wps:cNvSpPr>
                          <a:spLocks noChangeArrowheads="1"/>
                        </wps:cNvSpPr>
                        <wps:spPr bwMode="auto">
                          <a:xfrm>
                            <a:off x="22463" y="13488"/>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94" name="Shape 2866"/>
                        <wps:cNvSpPr>
                          <a:spLocks noChangeArrowheads="1"/>
                        </wps:cNvSpPr>
                        <wps:spPr bwMode="auto">
                          <a:xfrm>
                            <a:off x="16657" y="12726"/>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95" name="Shape 2867"/>
                        <wps:cNvSpPr>
                          <a:spLocks noChangeArrowheads="1"/>
                        </wps:cNvSpPr>
                        <wps:spPr bwMode="auto">
                          <a:xfrm>
                            <a:off x="16215" y="12284"/>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96" name="Shape 2868"/>
                        <wps:cNvSpPr>
                          <a:spLocks noChangeArrowheads="1"/>
                        </wps:cNvSpPr>
                        <wps:spPr bwMode="auto">
                          <a:xfrm>
                            <a:off x="16657" y="12284"/>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97" name="Shape 2869"/>
                        <wps:cNvSpPr>
                          <a:spLocks noChangeArrowheads="1"/>
                        </wps:cNvSpPr>
                        <wps:spPr bwMode="auto">
                          <a:xfrm>
                            <a:off x="16215" y="12726"/>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98" name="Shape 2870"/>
                        <wps:cNvSpPr>
                          <a:spLocks noChangeArrowheads="1"/>
                        </wps:cNvSpPr>
                        <wps:spPr bwMode="auto">
                          <a:xfrm>
                            <a:off x="10591" y="11751"/>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99" name="Shape 2871"/>
                        <wps:cNvSpPr>
                          <a:spLocks noChangeArrowheads="1"/>
                        </wps:cNvSpPr>
                        <wps:spPr bwMode="auto">
                          <a:xfrm>
                            <a:off x="10149" y="11309"/>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00" name="Shape 2872"/>
                        <wps:cNvSpPr>
                          <a:spLocks noChangeArrowheads="1"/>
                        </wps:cNvSpPr>
                        <wps:spPr bwMode="auto">
                          <a:xfrm>
                            <a:off x="10591" y="11309"/>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01" name="Shape 2873"/>
                        <wps:cNvSpPr>
                          <a:spLocks noChangeArrowheads="1"/>
                        </wps:cNvSpPr>
                        <wps:spPr bwMode="auto">
                          <a:xfrm>
                            <a:off x="10149" y="11751"/>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02" name="Shape 2874"/>
                        <wps:cNvSpPr>
                          <a:spLocks noChangeArrowheads="1"/>
                        </wps:cNvSpPr>
                        <wps:spPr bwMode="auto">
                          <a:xfrm>
                            <a:off x="4739" y="10897"/>
                            <a:ext cx="441" cy="441"/>
                          </a:xfrm>
                          <a:custGeom>
                            <a:avLst/>
                            <a:gdLst>
                              <a:gd name="T0" fmla="*/ 0 w 44196"/>
                              <a:gd name="T1" fmla="*/ 441 h 44196"/>
                              <a:gd name="T2" fmla="*/ 0 w 44196"/>
                              <a:gd name="T3" fmla="*/ 0 h 44196"/>
                              <a:gd name="T4" fmla="*/ 441 w 44196"/>
                              <a:gd name="T5" fmla="*/ 0 h 44196"/>
                              <a:gd name="T6" fmla="*/ 0 60000 65536"/>
                              <a:gd name="T7" fmla="*/ 0 60000 65536"/>
                              <a:gd name="T8" fmla="*/ 0 60000 65536"/>
                            </a:gdLst>
                            <a:ahLst/>
                            <a:cxnLst>
                              <a:cxn ang="T6">
                                <a:pos x="T0" y="T1"/>
                              </a:cxn>
                              <a:cxn ang="T7">
                                <a:pos x="T2" y="T3"/>
                              </a:cxn>
                              <a:cxn ang="T8">
                                <a:pos x="T4" y="T5"/>
                              </a:cxn>
                            </a:cxnLst>
                            <a:rect l="0" t="0" r="r" b="b"/>
                            <a:pathLst>
                              <a:path w="44196" h="44196">
                                <a:moveTo>
                                  <a:pt x="0" y="44196"/>
                                </a:moveTo>
                                <a:lnTo>
                                  <a:pt x="0" y="0"/>
                                </a:lnTo>
                                <a:lnTo>
                                  <a:pt x="44196" y="0"/>
                                </a:lnTo>
                                <a:lnTo>
                                  <a:pt x="0" y="44196"/>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03" name="Shape 2875"/>
                        <wps:cNvSpPr>
                          <a:spLocks noChangeArrowheads="1"/>
                        </wps:cNvSpPr>
                        <wps:spPr bwMode="auto">
                          <a:xfrm>
                            <a:off x="4297" y="10455"/>
                            <a:ext cx="441" cy="441"/>
                          </a:xfrm>
                          <a:custGeom>
                            <a:avLst/>
                            <a:gdLst>
                              <a:gd name="T0" fmla="*/ 441 w 44196"/>
                              <a:gd name="T1" fmla="*/ 0 h 44196"/>
                              <a:gd name="T2" fmla="*/ 441 w 44196"/>
                              <a:gd name="T3" fmla="*/ 441 h 44196"/>
                              <a:gd name="T4" fmla="*/ 0 w 44196"/>
                              <a:gd name="T5" fmla="*/ 441 h 44196"/>
                              <a:gd name="T6" fmla="*/ 0 60000 65536"/>
                              <a:gd name="T7" fmla="*/ 0 60000 65536"/>
                              <a:gd name="T8" fmla="*/ 0 60000 65536"/>
                            </a:gdLst>
                            <a:ahLst/>
                            <a:cxnLst>
                              <a:cxn ang="T6">
                                <a:pos x="T0" y="T1"/>
                              </a:cxn>
                              <a:cxn ang="T7">
                                <a:pos x="T2" y="T3"/>
                              </a:cxn>
                              <a:cxn ang="T8">
                                <a:pos x="T4" y="T5"/>
                              </a:cxn>
                            </a:cxnLst>
                            <a:rect l="0" t="0" r="r" b="b"/>
                            <a:pathLst>
                              <a:path w="44196" h="44196">
                                <a:moveTo>
                                  <a:pt x="44196" y="0"/>
                                </a:moveTo>
                                <a:lnTo>
                                  <a:pt x="44196" y="44196"/>
                                </a:lnTo>
                                <a:lnTo>
                                  <a:pt x="0" y="44196"/>
                                </a:lnTo>
                                <a:lnTo>
                                  <a:pt x="44196" y="0"/>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04" name="Shape 2876"/>
                        <wps:cNvSpPr>
                          <a:spLocks noChangeArrowheads="1"/>
                        </wps:cNvSpPr>
                        <wps:spPr bwMode="auto">
                          <a:xfrm>
                            <a:off x="4739" y="10455"/>
                            <a:ext cx="0" cy="883"/>
                          </a:xfrm>
                          <a:custGeom>
                            <a:avLst/>
                            <a:gdLst>
                              <a:gd name="T0" fmla="*/ 0 h 88392"/>
                              <a:gd name="T1" fmla="*/ 883 h 88392"/>
                              <a:gd name="T2" fmla="*/ 0 60000 65536"/>
                              <a:gd name="T3" fmla="*/ 0 60000 65536"/>
                            </a:gdLst>
                            <a:ahLst/>
                            <a:cxnLst>
                              <a:cxn ang="T2">
                                <a:pos x="0" y="T0"/>
                              </a:cxn>
                              <a:cxn ang="T3">
                                <a:pos x="0" y="T1"/>
                              </a:cxn>
                            </a:cxnLst>
                            <a:rect l="0" t="0" r="r" b="b"/>
                            <a:pathLst>
                              <a:path h="88392">
                                <a:moveTo>
                                  <a:pt x="0" y="0"/>
                                </a:moveTo>
                                <a:lnTo>
                                  <a:pt x="0" y="88392"/>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05" name="Shape 2877"/>
                        <wps:cNvSpPr>
                          <a:spLocks noChangeArrowheads="1"/>
                        </wps:cNvSpPr>
                        <wps:spPr bwMode="auto">
                          <a:xfrm>
                            <a:off x="4297" y="10897"/>
                            <a:ext cx="883" cy="0"/>
                          </a:xfrm>
                          <a:custGeom>
                            <a:avLst/>
                            <a:gdLst>
                              <a:gd name="T0" fmla="*/ 0 w 88392"/>
                              <a:gd name="T1" fmla="*/ 883 w 88392"/>
                              <a:gd name="T2" fmla="*/ 0 60000 65536"/>
                              <a:gd name="T3" fmla="*/ 0 60000 65536"/>
                            </a:gdLst>
                            <a:ahLst/>
                            <a:cxnLst>
                              <a:cxn ang="T2">
                                <a:pos x="T0" y="0"/>
                              </a:cxn>
                              <a:cxn ang="T3">
                                <a:pos x="T1" y="0"/>
                              </a:cxn>
                            </a:cxnLst>
                            <a:rect l="0" t="0" r="r" b="b"/>
                            <a:pathLst>
                              <a:path w="88392">
                                <a:moveTo>
                                  <a:pt x="0" y="0"/>
                                </a:moveTo>
                                <a:lnTo>
                                  <a:pt x="88392" y="0"/>
                                </a:lnTo>
                              </a:path>
                            </a:pathLst>
                          </a:custGeom>
                          <a:noFill/>
                          <a:ln w="9144">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06" name="Shape 49332"/>
                        <wps:cNvSpPr>
                          <a:spLocks noChangeArrowheads="1"/>
                        </wps:cNvSpPr>
                        <wps:spPr bwMode="auto">
                          <a:xfrm>
                            <a:off x="22890" y="9221"/>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07" name="Shape 2879"/>
                        <wps:cNvSpPr>
                          <a:spLocks noChangeArrowheads="1"/>
                        </wps:cNvSpPr>
                        <wps:spPr bwMode="auto">
                          <a:xfrm>
                            <a:off x="22890" y="9221"/>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08" name="Shape 49333"/>
                        <wps:cNvSpPr>
                          <a:spLocks noChangeArrowheads="1"/>
                        </wps:cNvSpPr>
                        <wps:spPr bwMode="auto">
                          <a:xfrm>
                            <a:off x="16642" y="8886"/>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09" name="Shape 2881"/>
                        <wps:cNvSpPr>
                          <a:spLocks noChangeArrowheads="1"/>
                        </wps:cNvSpPr>
                        <wps:spPr bwMode="auto">
                          <a:xfrm>
                            <a:off x="16642" y="8886"/>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0" name="Shape 49334"/>
                        <wps:cNvSpPr>
                          <a:spLocks noChangeArrowheads="1"/>
                        </wps:cNvSpPr>
                        <wps:spPr bwMode="auto">
                          <a:xfrm>
                            <a:off x="10576" y="8642"/>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11" name="Shape 2883"/>
                        <wps:cNvSpPr>
                          <a:spLocks noChangeArrowheads="1"/>
                        </wps:cNvSpPr>
                        <wps:spPr bwMode="auto">
                          <a:xfrm>
                            <a:off x="10576" y="8642"/>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2" name="Shape 49335"/>
                        <wps:cNvSpPr>
                          <a:spLocks noChangeArrowheads="1"/>
                        </wps:cNvSpPr>
                        <wps:spPr bwMode="auto">
                          <a:xfrm>
                            <a:off x="4724" y="7666"/>
                            <a:ext cx="411" cy="152"/>
                          </a:xfrm>
                          <a:custGeom>
                            <a:avLst/>
                            <a:gdLst>
                              <a:gd name="T0" fmla="*/ 0 w 41148"/>
                              <a:gd name="T1" fmla="*/ 0 h 15240"/>
                              <a:gd name="T2" fmla="*/ 411 w 41148"/>
                              <a:gd name="T3" fmla="*/ 0 h 15240"/>
                              <a:gd name="T4" fmla="*/ 411 w 41148"/>
                              <a:gd name="T5" fmla="*/ 152 h 15240"/>
                              <a:gd name="T6" fmla="*/ 0 w 41148"/>
                              <a:gd name="T7" fmla="*/ 152 h 15240"/>
                              <a:gd name="T8" fmla="*/ 0 w 41148"/>
                              <a:gd name="T9" fmla="*/ 0 h 15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148" h="15240">
                                <a:moveTo>
                                  <a:pt x="0" y="0"/>
                                </a:moveTo>
                                <a:lnTo>
                                  <a:pt x="41148" y="0"/>
                                </a:lnTo>
                                <a:lnTo>
                                  <a:pt x="41148" y="15240"/>
                                </a:lnTo>
                                <a:lnTo>
                                  <a:pt x="0" y="15240"/>
                                </a:lnTo>
                                <a:lnTo>
                                  <a:pt x="0" y="0"/>
                                </a:lnTo>
                              </a:path>
                            </a:pathLst>
                          </a:custGeom>
                          <a:solidFill>
                            <a:srgbClr val="D1939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13" name="Shape 2885"/>
                        <wps:cNvSpPr>
                          <a:spLocks noChangeArrowheads="1"/>
                        </wps:cNvSpPr>
                        <wps:spPr bwMode="auto">
                          <a:xfrm>
                            <a:off x="4724" y="7666"/>
                            <a:ext cx="411" cy="152"/>
                          </a:xfrm>
                          <a:custGeom>
                            <a:avLst/>
                            <a:gdLst>
                              <a:gd name="T0" fmla="*/ 0 w 41148"/>
                              <a:gd name="T1" fmla="*/ 152 h 15240"/>
                              <a:gd name="T2" fmla="*/ 411 w 41148"/>
                              <a:gd name="T3" fmla="*/ 152 h 15240"/>
                              <a:gd name="T4" fmla="*/ 411 w 41148"/>
                              <a:gd name="T5" fmla="*/ 0 h 15240"/>
                              <a:gd name="T6" fmla="*/ 0 w 41148"/>
                              <a:gd name="T7" fmla="*/ 0 h 15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148" h="15240">
                                <a:moveTo>
                                  <a:pt x="0" y="15240"/>
                                </a:moveTo>
                                <a:lnTo>
                                  <a:pt x="41148" y="15240"/>
                                </a:lnTo>
                                <a:lnTo>
                                  <a:pt x="41148" y="0"/>
                                </a:lnTo>
                                <a:lnTo>
                                  <a:pt x="0" y="0"/>
                                </a:lnTo>
                                <a:lnTo>
                                  <a:pt x="0" y="15240"/>
                                </a:lnTo>
                                <a:close/>
                              </a:path>
                            </a:pathLst>
                          </a:custGeom>
                          <a:noFill/>
                          <a:ln w="9144">
                            <a:solidFill>
                              <a:srgbClr val="CE8E8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4" name="Shape 2886"/>
                        <wps:cNvSpPr>
                          <a:spLocks noChangeArrowheads="1"/>
                        </wps:cNvSpPr>
                        <wps:spPr bwMode="auto">
                          <a:xfrm>
                            <a:off x="4756" y="17526"/>
                            <a:ext cx="18140" cy="819"/>
                          </a:xfrm>
                          <a:custGeom>
                            <a:avLst/>
                            <a:gdLst>
                              <a:gd name="T0" fmla="*/ 0 w 1814068"/>
                              <a:gd name="T1" fmla="*/ 0 h 81915"/>
                              <a:gd name="T2" fmla="*/ 18140 w 1814068"/>
                              <a:gd name="T3" fmla="*/ 819 h 81915"/>
                              <a:gd name="T4" fmla="*/ 0 60000 65536"/>
                              <a:gd name="T5" fmla="*/ 0 60000 65536"/>
                            </a:gdLst>
                            <a:ahLst/>
                            <a:cxnLst>
                              <a:cxn ang="T4">
                                <a:pos x="T0" y="T1"/>
                              </a:cxn>
                              <a:cxn ang="T5">
                                <a:pos x="T2" y="T3"/>
                              </a:cxn>
                            </a:cxnLst>
                            <a:rect l="0" t="0" r="r" b="b"/>
                            <a:pathLst>
                              <a:path w="1814068" h="81915">
                                <a:moveTo>
                                  <a:pt x="0" y="0"/>
                                </a:moveTo>
                                <a:lnTo>
                                  <a:pt x="1814068" y="81915"/>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5" name="Shape 2887"/>
                        <wps:cNvSpPr>
                          <a:spLocks noChangeArrowheads="1"/>
                        </wps:cNvSpPr>
                        <wps:spPr bwMode="auto">
                          <a:xfrm>
                            <a:off x="4756" y="5598"/>
                            <a:ext cx="18140" cy="1028"/>
                          </a:xfrm>
                          <a:custGeom>
                            <a:avLst/>
                            <a:gdLst>
                              <a:gd name="T0" fmla="*/ 0 w 1814068"/>
                              <a:gd name="T1" fmla="*/ 0 h 102870"/>
                              <a:gd name="T2" fmla="*/ 18140 w 1814068"/>
                              <a:gd name="T3" fmla="*/ 1028 h 102870"/>
                              <a:gd name="T4" fmla="*/ 0 60000 65536"/>
                              <a:gd name="T5" fmla="*/ 0 60000 65536"/>
                            </a:gdLst>
                            <a:ahLst/>
                            <a:cxnLst>
                              <a:cxn ang="T4">
                                <a:pos x="T0" y="T1"/>
                              </a:cxn>
                              <a:cxn ang="T5">
                                <a:pos x="T2" y="T3"/>
                              </a:cxn>
                            </a:cxnLst>
                            <a:rect l="0" t="0" r="r" b="b"/>
                            <a:pathLst>
                              <a:path w="1814068" h="102870">
                                <a:moveTo>
                                  <a:pt x="0" y="0"/>
                                </a:moveTo>
                                <a:lnTo>
                                  <a:pt x="1814068" y="10287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6" name="Shape 2888"/>
                        <wps:cNvSpPr>
                          <a:spLocks noChangeArrowheads="1"/>
                        </wps:cNvSpPr>
                        <wps:spPr bwMode="auto">
                          <a:xfrm>
                            <a:off x="4756" y="10914"/>
                            <a:ext cx="18140" cy="2622"/>
                          </a:xfrm>
                          <a:custGeom>
                            <a:avLst/>
                            <a:gdLst>
                              <a:gd name="T0" fmla="*/ 0 w 1814068"/>
                              <a:gd name="T1" fmla="*/ 0 h 262255"/>
                              <a:gd name="T2" fmla="*/ 18140 w 1814068"/>
                              <a:gd name="T3" fmla="*/ 2622 h 262255"/>
                              <a:gd name="T4" fmla="*/ 0 60000 65536"/>
                              <a:gd name="T5" fmla="*/ 0 60000 65536"/>
                            </a:gdLst>
                            <a:ahLst/>
                            <a:cxnLst>
                              <a:cxn ang="T4">
                                <a:pos x="T0" y="T1"/>
                              </a:cxn>
                              <a:cxn ang="T5">
                                <a:pos x="T2" y="T3"/>
                              </a:cxn>
                            </a:cxnLst>
                            <a:rect l="0" t="0" r="r" b="b"/>
                            <a:pathLst>
                              <a:path w="1814068" h="262255">
                                <a:moveTo>
                                  <a:pt x="0" y="0"/>
                                </a:moveTo>
                                <a:lnTo>
                                  <a:pt x="1814068" y="262255"/>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7" name="Shape 2889"/>
                        <wps:cNvSpPr>
                          <a:spLocks noChangeArrowheads="1"/>
                        </wps:cNvSpPr>
                        <wps:spPr bwMode="auto">
                          <a:xfrm>
                            <a:off x="4756" y="7962"/>
                            <a:ext cx="18140" cy="1468"/>
                          </a:xfrm>
                          <a:custGeom>
                            <a:avLst/>
                            <a:gdLst>
                              <a:gd name="T0" fmla="*/ 0 w 1814068"/>
                              <a:gd name="T1" fmla="*/ 0 h 146812"/>
                              <a:gd name="T2" fmla="*/ 18140 w 1814068"/>
                              <a:gd name="T3" fmla="*/ 1468 h 146812"/>
                              <a:gd name="T4" fmla="*/ 0 60000 65536"/>
                              <a:gd name="T5" fmla="*/ 0 60000 65536"/>
                            </a:gdLst>
                            <a:ahLst/>
                            <a:cxnLst>
                              <a:cxn ang="T4">
                                <a:pos x="T0" y="T1"/>
                              </a:cxn>
                              <a:cxn ang="T5">
                                <a:pos x="T2" y="T3"/>
                              </a:cxn>
                            </a:cxnLst>
                            <a:rect l="0" t="0" r="r" b="b"/>
                            <a:pathLst>
                              <a:path w="1814068" h="146812">
                                <a:moveTo>
                                  <a:pt x="0" y="0"/>
                                </a:moveTo>
                                <a:lnTo>
                                  <a:pt x="1814068" y="146812"/>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18" name="Rectangle 2890"/>
                        <wps:cNvSpPr>
                          <a:spLocks noChangeArrowheads="1"/>
                        </wps:cNvSpPr>
                        <wps:spPr bwMode="auto">
                          <a:xfrm>
                            <a:off x="2011" y="20624"/>
                            <a:ext cx="1390"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ACB3" w14:textId="77777777" w:rsidR="00B65834" w:rsidRDefault="00B65834" w:rsidP="00B65834">
                              <w:r>
                                <w:rPr>
                                  <w:sz w:val="20"/>
                                </w:rPr>
                                <w:t>-4</w:t>
                              </w:r>
                            </w:p>
                          </w:txbxContent>
                        </wps:txbx>
                        <wps:bodyPr rot="0" vert="horz" wrap="square" lIns="0" tIns="0" rIns="0" bIns="0" anchor="t" anchorCtr="0" upright="1">
                          <a:noAutofit/>
                        </wps:bodyPr>
                      </wps:wsp>
                      <wps:wsp>
                        <wps:cNvPr id="48019" name="Rectangle 2891"/>
                        <wps:cNvSpPr>
                          <a:spLocks noChangeArrowheads="1"/>
                        </wps:cNvSpPr>
                        <wps:spPr bwMode="auto">
                          <a:xfrm>
                            <a:off x="1045" y="16775"/>
                            <a:ext cx="265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F5094" w14:textId="77777777" w:rsidR="00B65834" w:rsidRDefault="00B65834" w:rsidP="00B65834">
                              <w:r>
                                <w:rPr>
                                  <w:sz w:val="20"/>
                                </w:rPr>
                                <w:t>-3.2</w:t>
                              </w:r>
                            </w:p>
                          </w:txbxContent>
                        </wps:txbx>
                        <wps:bodyPr rot="0" vert="horz" wrap="square" lIns="0" tIns="0" rIns="0" bIns="0" anchor="t" anchorCtr="0" upright="1">
                          <a:noAutofit/>
                        </wps:bodyPr>
                      </wps:wsp>
                      <wps:wsp>
                        <wps:cNvPr id="48020" name="Rectangle 2892"/>
                        <wps:cNvSpPr>
                          <a:spLocks noChangeArrowheads="1"/>
                        </wps:cNvSpPr>
                        <wps:spPr bwMode="auto">
                          <a:xfrm>
                            <a:off x="1045" y="12926"/>
                            <a:ext cx="265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319DB" w14:textId="77777777" w:rsidR="00B65834" w:rsidRDefault="00B65834" w:rsidP="00B65834">
                              <w:r>
                                <w:rPr>
                                  <w:sz w:val="20"/>
                                </w:rPr>
                                <w:t>-2.4</w:t>
                              </w:r>
                            </w:p>
                          </w:txbxContent>
                        </wps:txbx>
                        <wps:bodyPr rot="0" vert="horz" wrap="square" lIns="0" tIns="0" rIns="0" bIns="0" anchor="t" anchorCtr="0" upright="1">
                          <a:noAutofit/>
                        </wps:bodyPr>
                      </wps:wsp>
                      <wps:wsp>
                        <wps:cNvPr id="48021" name="Rectangle 2893"/>
                        <wps:cNvSpPr>
                          <a:spLocks noChangeArrowheads="1"/>
                        </wps:cNvSpPr>
                        <wps:spPr bwMode="auto">
                          <a:xfrm>
                            <a:off x="1045" y="9075"/>
                            <a:ext cx="265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3A31A" w14:textId="77777777" w:rsidR="00B65834" w:rsidRDefault="00B65834" w:rsidP="00B65834">
                              <w:r>
                                <w:rPr>
                                  <w:sz w:val="20"/>
                                </w:rPr>
                                <w:t>-1.6</w:t>
                              </w:r>
                            </w:p>
                          </w:txbxContent>
                        </wps:txbx>
                        <wps:bodyPr rot="0" vert="horz" wrap="square" lIns="0" tIns="0" rIns="0" bIns="0" anchor="t" anchorCtr="0" upright="1">
                          <a:noAutofit/>
                        </wps:bodyPr>
                      </wps:wsp>
                      <wps:wsp>
                        <wps:cNvPr id="48022" name="Rectangle 2894"/>
                        <wps:cNvSpPr>
                          <a:spLocks noChangeArrowheads="1"/>
                        </wps:cNvSpPr>
                        <wps:spPr bwMode="auto">
                          <a:xfrm>
                            <a:off x="1045" y="5226"/>
                            <a:ext cx="265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4ED4C" w14:textId="77777777" w:rsidR="00B65834" w:rsidRDefault="00B65834" w:rsidP="00B65834">
                              <w:r>
                                <w:rPr>
                                  <w:sz w:val="20"/>
                                </w:rPr>
                                <w:t>-0.8</w:t>
                              </w:r>
                            </w:p>
                          </w:txbxContent>
                        </wps:txbx>
                        <wps:bodyPr rot="0" vert="horz" wrap="square" lIns="0" tIns="0" rIns="0" bIns="0" anchor="t" anchorCtr="0" upright="1">
                          <a:noAutofit/>
                        </wps:bodyPr>
                      </wps:wsp>
                      <wps:wsp>
                        <wps:cNvPr id="48023" name="Rectangle 2895"/>
                        <wps:cNvSpPr>
                          <a:spLocks noChangeArrowheads="1"/>
                        </wps:cNvSpPr>
                        <wps:spPr bwMode="auto">
                          <a:xfrm>
                            <a:off x="2401" y="1376"/>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02FB6" w14:textId="77777777" w:rsidR="00B65834" w:rsidRDefault="00B65834" w:rsidP="00B65834">
                              <w:r>
                                <w:rPr>
                                  <w:sz w:val="20"/>
                                </w:rPr>
                                <w:t>0</w:t>
                              </w:r>
                            </w:p>
                          </w:txbxContent>
                        </wps:txbx>
                        <wps:bodyPr rot="0" vert="horz" wrap="square" lIns="0" tIns="0" rIns="0" bIns="0" anchor="t" anchorCtr="0" upright="1">
                          <a:noAutofit/>
                        </wps:bodyPr>
                      </wps:wsp>
                      <wps:wsp>
                        <wps:cNvPr id="48024" name="Rectangle 2896"/>
                        <wps:cNvSpPr>
                          <a:spLocks noChangeArrowheads="1"/>
                        </wps:cNvSpPr>
                        <wps:spPr bwMode="auto">
                          <a:xfrm>
                            <a:off x="2131" y="3028"/>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32E50" w14:textId="77777777" w:rsidR="00B65834" w:rsidRDefault="00B65834" w:rsidP="00B65834">
                              <w:r>
                                <w:rPr>
                                  <w:sz w:val="20"/>
                                </w:rPr>
                                <w:t>0.00314</w:t>
                              </w:r>
                            </w:p>
                          </w:txbxContent>
                        </wps:txbx>
                        <wps:bodyPr rot="0" vert="horz" wrap="square" lIns="0" tIns="0" rIns="0" bIns="0" anchor="t" anchorCtr="0" upright="1">
                          <a:noAutofit/>
                        </wps:bodyPr>
                      </wps:wsp>
                      <wps:wsp>
                        <wps:cNvPr id="48025" name="Rectangle 2897"/>
                        <wps:cNvSpPr>
                          <a:spLocks noChangeArrowheads="1"/>
                        </wps:cNvSpPr>
                        <wps:spPr bwMode="auto">
                          <a:xfrm>
                            <a:off x="7959" y="3028"/>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7AB1" w14:textId="77777777" w:rsidR="00B65834" w:rsidRDefault="00B65834" w:rsidP="00B65834">
                              <w:r>
                                <w:rPr>
                                  <w:sz w:val="20"/>
                                </w:rPr>
                                <w:t>0.00319</w:t>
                              </w:r>
                            </w:p>
                          </w:txbxContent>
                        </wps:txbx>
                        <wps:bodyPr rot="0" vert="horz" wrap="square" lIns="0" tIns="0" rIns="0" bIns="0" anchor="t" anchorCtr="0" upright="1">
                          <a:noAutofit/>
                        </wps:bodyPr>
                      </wps:wsp>
                      <wps:wsp>
                        <wps:cNvPr id="48026" name="Rectangle 2898"/>
                        <wps:cNvSpPr>
                          <a:spLocks noChangeArrowheads="1"/>
                        </wps:cNvSpPr>
                        <wps:spPr bwMode="auto">
                          <a:xfrm>
                            <a:off x="13785" y="3028"/>
                            <a:ext cx="558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3CB04" w14:textId="77777777" w:rsidR="00B65834" w:rsidRDefault="00B65834" w:rsidP="00B65834">
                              <w:r>
                                <w:rPr>
                                  <w:sz w:val="20"/>
                                </w:rPr>
                                <w:t>0.00324</w:t>
                              </w:r>
                            </w:p>
                          </w:txbxContent>
                        </wps:txbx>
                        <wps:bodyPr rot="0" vert="horz" wrap="square" lIns="0" tIns="0" rIns="0" bIns="0" anchor="t" anchorCtr="0" upright="1">
                          <a:noAutofit/>
                        </wps:bodyPr>
                      </wps:wsp>
                      <wps:wsp>
                        <wps:cNvPr id="48027" name="Rectangle 2899"/>
                        <wps:cNvSpPr>
                          <a:spLocks noChangeArrowheads="1"/>
                        </wps:cNvSpPr>
                        <wps:spPr bwMode="auto">
                          <a:xfrm>
                            <a:off x="19617" y="3028"/>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035E4" w14:textId="77777777" w:rsidR="00B65834" w:rsidRDefault="00B65834" w:rsidP="00B65834">
                              <w:r>
                                <w:rPr>
                                  <w:sz w:val="20"/>
                                </w:rPr>
                                <w:t>0.00329</w:t>
                              </w:r>
                            </w:p>
                          </w:txbxContent>
                        </wps:txbx>
                        <wps:bodyPr rot="0" vert="horz" wrap="square" lIns="0" tIns="0" rIns="0" bIns="0" anchor="t" anchorCtr="0" upright="1">
                          <a:noAutofit/>
                        </wps:bodyPr>
                      </wps:wsp>
                      <wps:wsp>
                        <wps:cNvPr id="48028" name="Rectangle 2900"/>
                        <wps:cNvSpPr>
                          <a:spLocks noChangeArrowheads="1"/>
                        </wps:cNvSpPr>
                        <wps:spPr bwMode="auto">
                          <a:xfrm>
                            <a:off x="25444" y="3028"/>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32B5" w14:textId="77777777" w:rsidR="00B65834" w:rsidRDefault="00B65834" w:rsidP="00B65834">
                              <w:r>
                                <w:rPr>
                                  <w:sz w:val="20"/>
                                </w:rPr>
                                <w:t>0.00334</w:t>
                              </w:r>
                            </w:p>
                          </w:txbxContent>
                        </wps:txbx>
                        <wps:bodyPr rot="0" vert="horz" wrap="square" lIns="0" tIns="0" rIns="0" bIns="0" anchor="t" anchorCtr="0" upright="1">
                          <a:noAutofit/>
                        </wps:bodyPr>
                      </wps:wsp>
                      <wps:wsp>
                        <wps:cNvPr id="48029" name="Rectangle 2901"/>
                        <wps:cNvSpPr>
                          <a:spLocks noChangeArrowheads="1"/>
                        </wps:cNvSpPr>
                        <wps:spPr bwMode="auto">
                          <a:xfrm rot="-5400000">
                            <a:off x="-339" y="10296"/>
                            <a:ext cx="332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64383" w14:textId="77777777" w:rsidR="00B65834" w:rsidRDefault="00B65834" w:rsidP="00B65834">
                              <w:proofErr w:type="gramStart"/>
                              <w:r>
                                <w:rPr>
                                  <w:b/>
                                  <w:sz w:val="20"/>
                                </w:rPr>
                                <w:t>log</w:t>
                              </w:r>
                              <w:proofErr w:type="gramEnd"/>
                              <w:r>
                                <w:rPr>
                                  <w:b/>
                                  <w:sz w:val="20"/>
                                </w:rPr>
                                <w:t xml:space="preserve"> k</w:t>
                              </w:r>
                            </w:p>
                          </w:txbxContent>
                        </wps:txbx>
                        <wps:bodyPr rot="0" vert="vert270" wrap="square" lIns="0" tIns="0" rIns="0" bIns="0" anchor="t" anchorCtr="0" upright="1">
                          <a:noAutofit/>
                        </wps:bodyPr>
                      </wps:wsp>
                      <wps:wsp>
                        <wps:cNvPr id="48030" name="Rectangle 39372"/>
                        <wps:cNvSpPr>
                          <a:spLocks noChangeArrowheads="1"/>
                        </wps:cNvSpPr>
                        <wps:spPr bwMode="auto">
                          <a:xfrm>
                            <a:off x="13362" y="751"/>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8D8DF" w14:textId="77777777" w:rsidR="00B65834" w:rsidRDefault="00B65834" w:rsidP="00B65834">
                              <w:r>
                                <w:rPr>
                                  <w:b/>
                                  <w:sz w:val="20"/>
                                </w:rPr>
                                <w:t>1</w:t>
                              </w:r>
                            </w:p>
                          </w:txbxContent>
                        </wps:txbx>
                        <wps:bodyPr rot="0" vert="horz" wrap="square" lIns="0" tIns="0" rIns="0" bIns="0" anchor="t" anchorCtr="0" upright="1">
                          <a:noAutofit/>
                        </wps:bodyPr>
                      </wps:wsp>
                      <wps:wsp>
                        <wps:cNvPr id="48031" name="Rectangle 39373"/>
                        <wps:cNvSpPr>
                          <a:spLocks noChangeArrowheads="1"/>
                        </wps:cNvSpPr>
                        <wps:spPr bwMode="auto">
                          <a:xfrm>
                            <a:off x="14003" y="751"/>
                            <a:ext cx="157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4CC82" w14:textId="77777777" w:rsidR="00B65834" w:rsidRDefault="00B65834" w:rsidP="00B65834">
                              <w:r>
                                <w:rPr>
                                  <w:b/>
                                  <w:sz w:val="20"/>
                                </w:rPr>
                                <w:t>/T</w:t>
                              </w:r>
                            </w:p>
                          </w:txbxContent>
                        </wps:txbx>
                        <wps:bodyPr rot="0" vert="horz" wrap="square" lIns="0" tIns="0" rIns="0" bIns="0" anchor="t" anchorCtr="0" upright="1">
                          <a:noAutofit/>
                        </wps:bodyPr>
                      </wps:wsp>
                      <wps:wsp>
                        <wps:cNvPr id="48032" name="Shape 2903"/>
                        <wps:cNvSpPr>
                          <a:spLocks noChangeArrowheads="1"/>
                        </wps:cNvSpPr>
                        <wps:spPr bwMode="auto">
                          <a:xfrm>
                            <a:off x="27224" y="7548"/>
                            <a:ext cx="365" cy="365"/>
                          </a:xfrm>
                          <a:custGeom>
                            <a:avLst/>
                            <a:gdLst>
                              <a:gd name="T0" fmla="*/ 0 w 36576"/>
                              <a:gd name="T1" fmla="*/ 365 h 36576"/>
                              <a:gd name="T2" fmla="*/ 0 w 36576"/>
                              <a:gd name="T3" fmla="*/ 0 h 36576"/>
                              <a:gd name="T4" fmla="*/ 365 w 36576"/>
                              <a:gd name="T5" fmla="*/ 365 h 36576"/>
                              <a:gd name="T6" fmla="*/ 0 60000 65536"/>
                              <a:gd name="T7" fmla="*/ 0 60000 65536"/>
                              <a:gd name="T8" fmla="*/ 0 60000 65536"/>
                            </a:gdLst>
                            <a:ahLst/>
                            <a:cxnLst>
                              <a:cxn ang="T6">
                                <a:pos x="T0" y="T1"/>
                              </a:cxn>
                              <a:cxn ang="T7">
                                <a:pos x="T2" y="T3"/>
                              </a:cxn>
                              <a:cxn ang="T8">
                                <a:pos x="T4" y="T5"/>
                              </a:cxn>
                            </a:cxnLst>
                            <a:rect l="0" t="0" r="r" b="b"/>
                            <a:pathLst>
                              <a:path w="36576" h="36576">
                                <a:moveTo>
                                  <a:pt x="0" y="36576"/>
                                </a:moveTo>
                                <a:lnTo>
                                  <a:pt x="0" y="0"/>
                                </a:lnTo>
                                <a:lnTo>
                                  <a:pt x="36576" y="36576"/>
                                </a:lnTo>
                                <a:lnTo>
                                  <a:pt x="0" y="36576"/>
                                </a:lnTo>
                                <a:close/>
                              </a:path>
                            </a:pathLst>
                          </a:custGeom>
                          <a:solidFill>
                            <a:srgbClr val="4198AF"/>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8033" name="Shape 2904"/>
                        <wps:cNvSpPr>
                          <a:spLocks noChangeArrowheads="1"/>
                        </wps:cNvSpPr>
                        <wps:spPr bwMode="auto">
                          <a:xfrm>
                            <a:off x="27224" y="7152"/>
                            <a:ext cx="365" cy="365"/>
                          </a:xfrm>
                          <a:custGeom>
                            <a:avLst/>
                            <a:gdLst>
                              <a:gd name="T0" fmla="*/ 365 w 36576"/>
                              <a:gd name="T1" fmla="*/ 0 h 36576"/>
                              <a:gd name="T2" fmla="*/ 0 w 36576"/>
                              <a:gd name="T3" fmla="*/ 365 h 36576"/>
                              <a:gd name="T4" fmla="*/ 0 w 36576"/>
                              <a:gd name="T5" fmla="*/ 0 h 36576"/>
                              <a:gd name="T6" fmla="*/ 0 60000 65536"/>
                              <a:gd name="T7" fmla="*/ 0 60000 65536"/>
                              <a:gd name="T8" fmla="*/ 0 60000 65536"/>
                            </a:gdLst>
                            <a:ahLst/>
                            <a:cxnLst>
                              <a:cxn ang="T6">
                                <a:pos x="T0" y="T1"/>
                              </a:cxn>
                              <a:cxn ang="T7">
                                <a:pos x="T2" y="T3"/>
                              </a:cxn>
                              <a:cxn ang="T8">
                                <a:pos x="T4" y="T5"/>
                              </a:cxn>
                            </a:cxnLst>
                            <a:rect l="0" t="0" r="r" b="b"/>
                            <a:pathLst>
                              <a:path w="36576" h="36576">
                                <a:moveTo>
                                  <a:pt x="36576" y="0"/>
                                </a:moveTo>
                                <a:lnTo>
                                  <a:pt x="0" y="36576"/>
                                </a:lnTo>
                                <a:lnTo>
                                  <a:pt x="0" y="0"/>
                                </a:lnTo>
                                <a:lnTo>
                                  <a:pt x="36576" y="0"/>
                                </a:lnTo>
                                <a:close/>
                              </a:path>
                            </a:pathLst>
                          </a:custGeom>
                          <a:solidFill>
                            <a:srgbClr val="4198AF"/>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8034" name="Shape 2905"/>
                        <wps:cNvSpPr>
                          <a:spLocks noChangeArrowheads="1"/>
                        </wps:cNvSpPr>
                        <wps:spPr bwMode="auto">
                          <a:xfrm>
                            <a:off x="26828" y="7152"/>
                            <a:ext cx="396" cy="762"/>
                          </a:xfrm>
                          <a:custGeom>
                            <a:avLst/>
                            <a:gdLst>
                              <a:gd name="T0" fmla="*/ 0 w 39624"/>
                              <a:gd name="T1" fmla="*/ 762 h 76200"/>
                              <a:gd name="T2" fmla="*/ 381 w 39624"/>
                              <a:gd name="T3" fmla="*/ 381 h 76200"/>
                              <a:gd name="T4" fmla="*/ 396 w 39624"/>
                              <a:gd name="T5" fmla="*/ 396 h 76200"/>
                              <a:gd name="T6" fmla="*/ 396 w 39624"/>
                              <a:gd name="T7" fmla="*/ 366 h 76200"/>
                              <a:gd name="T8" fmla="*/ 381 w 39624"/>
                              <a:gd name="T9" fmla="*/ 381 h 76200"/>
                              <a:gd name="T10" fmla="*/ 0 w 39624"/>
                              <a:gd name="T11" fmla="*/ 0 h 762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9624" h="76200">
                                <a:moveTo>
                                  <a:pt x="0" y="76200"/>
                                </a:moveTo>
                                <a:lnTo>
                                  <a:pt x="38100" y="38100"/>
                                </a:lnTo>
                                <a:lnTo>
                                  <a:pt x="39624" y="39624"/>
                                </a:lnTo>
                                <a:lnTo>
                                  <a:pt x="39624" y="36576"/>
                                </a:lnTo>
                                <a:lnTo>
                                  <a:pt x="38100" y="38100"/>
                                </a:lnTo>
                                <a:lnTo>
                                  <a:pt x="0" y="0"/>
                                </a:lnTo>
                                <a:lnTo>
                                  <a:pt x="0" y="76200"/>
                                </a:lnTo>
                                <a:close/>
                              </a:path>
                            </a:pathLst>
                          </a:custGeom>
                          <a:solidFill>
                            <a:srgbClr val="4198AF"/>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8035" name="Shape 2906"/>
                        <wps:cNvSpPr>
                          <a:spLocks noChangeArrowheads="1"/>
                        </wps:cNvSpPr>
                        <wps:spPr bwMode="auto">
                          <a:xfrm>
                            <a:off x="26828" y="7152"/>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36" name="Shape 2907"/>
                        <wps:cNvSpPr>
                          <a:spLocks noChangeArrowheads="1"/>
                        </wps:cNvSpPr>
                        <wps:spPr bwMode="auto">
                          <a:xfrm>
                            <a:off x="27224" y="7152"/>
                            <a:ext cx="0" cy="762"/>
                          </a:xfrm>
                          <a:custGeom>
                            <a:avLst/>
                            <a:gdLst>
                              <a:gd name="T0" fmla="*/ 0 h 76200"/>
                              <a:gd name="T1" fmla="*/ 762 h 76200"/>
                              <a:gd name="T2" fmla="*/ 0 60000 65536"/>
                              <a:gd name="T3" fmla="*/ 0 60000 65536"/>
                            </a:gdLst>
                            <a:ahLst/>
                            <a:cxnLst>
                              <a:cxn ang="T2">
                                <a:pos x="0" y="T0"/>
                              </a:cxn>
                              <a:cxn ang="T3">
                                <a:pos x="0" y="T1"/>
                              </a:cxn>
                            </a:cxnLst>
                            <a:rect l="0" t="0" r="r" b="b"/>
                            <a:pathLst>
                              <a:path h="76200">
                                <a:moveTo>
                                  <a:pt x="0" y="0"/>
                                </a:moveTo>
                                <a:lnTo>
                                  <a:pt x="0" y="76200"/>
                                </a:lnTo>
                              </a:path>
                            </a:pathLst>
                          </a:custGeom>
                          <a:noFill/>
                          <a:ln w="9525">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37" name="Shape 2908"/>
                        <wps:cNvSpPr>
                          <a:spLocks noChangeArrowheads="1"/>
                        </wps:cNvSpPr>
                        <wps:spPr bwMode="auto">
                          <a:xfrm>
                            <a:off x="26828" y="7152"/>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3D96AE"/>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38" name="Rectangle 2909"/>
                        <wps:cNvSpPr>
                          <a:spLocks noChangeArrowheads="1"/>
                        </wps:cNvSpPr>
                        <wps:spPr bwMode="auto">
                          <a:xfrm>
                            <a:off x="27865" y="6969"/>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68DD6" w14:textId="77777777" w:rsidR="00B65834" w:rsidRDefault="00B65834" w:rsidP="00B65834">
                              <w:proofErr w:type="gramStart"/>
                              <w:r>
                                <w:rPr>
                                  <w:sz w:val="20"/>
                                </w:rPr>
                                <w:t>n-butanol</w:t>
                              </w:r>
                              <w:proofErr w:type="gramEnd"/>
                            </w:p>
                          </w:txbxContent>
                        </wps:txbx>
                        <wps:bodyPr rot="0" vert="horz" wrap="square" lIns="0" tIns="0" rIns="0" bIns="0" anchor="t" anchorCtr="0" upright="1">
                          <a:noAutofit/>
                        </wps:bodyPr>
                      </wps:wsp>
                      <wps:wsp>
                        <wps:cNvPr id="48039" name="Shape 2910"/>
                        <wps:cNvSpPr>
                          <a:spLocks noChangeArrowheads="1"/>
                        </wps:cNvSpPr>
                        <wps:spPr bwMode="auto">
                          <a:xfrm>
                            <a:off x="26813" y="9423"/>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cubicBezTo>
                                  <a:pt x="56769" y="0"/>
                                  <a:pt x="73152" y="16383"/>
                                  <a:pt x="73152" y="36576"/>
                                </a:cubicBezTo>
                                <a:cubicBezTo>
                                  <a:pt x="73152" y="56769"/>
                                  <a:pt x="56769" y="73152"/>
                                  <a:pt x="36576" y="73152"/>
                                </a:cubicBezTo>
                                <a:cubicBezTo>
                                  <a:pt x="16383" y="73152"/>
                                  <a:pt x="0" y="56769"/>
                                  <a:pt x="0" y="36576"/>
                                </a:cubicBezTo>
                                <a:cubicBezTo>
                                  <a:pt x="0" y="16383"/>
                                  <a:pt x="16383" y="0"/>
                                  <a:pt x="36576" y="0"/>
                                </a:cubicBezTo>
                                <a:close/>
                              </a:path>
                            </a:pathLst>
                          </a:custGeom>
                          <a:solidFill>
                            <a:srgbClr val="DB843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40" name="Shape 2911"/>
                        <wps:cNvSpPr>
                          <a:spLocks noChangeArrowheads="1"/>
                        </wps:cNvSpPr>
                        <wps:spPr bwMode="auto">
                          <a:xfrm>
                            <a:off x="26813" y="9423"/>
                            <a:ext cx="731" cy="731"/>
                          </a:xfrm>
                          <a:custGeom>
                            <a:avLst/>
                            <a:gdLst>
                              <a:gd name="T0" fmla="*/ 731 w 73152"/>
                              <a:gd name="T1" fmla="*/ 366 h 73152"/>
                              <a:gd name="T2" fmla="*/ 366 w 73152"/>
                              <a:gd name="T3" fmla="*/ 731 h 73152"/>
                              <a:gd name="T4" fmla="*/ 0 w 73152"/>
                              <a:gd name="T5" fmla="*/ 366 h 73152"/>
                              <a:gd name="T6" fmla="*/ 366 w 73152"/>
                              <a:gd name="T7" fmla="*/ 0 h 73152"/>
                              <a:gd name="T8" fmla="*/ 731 w 73152"/>
                              <a:gd name="T9" fmla="*/ 366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73152" y="36576"/>
                                </a:moveTo>
                                <a:cubicBezTo>
                                  <a:pt x="73152" y="56769"/>
                                  <a:pt x="56769" y="73152"/>
                                  <a:pt x="36576" y="73152"/>
                                </a:cubicBezTo>
                                <a:cubicBezTo>
                                  <a:pt x="16383" y="73152"/>
                                  <a:pt x="0" y="56769"/>
                                  <a:pt x="0" y="36576"/>
                                </a:cubicBezTo>
                                <a:cubicBezTo>
                                  <a:pt x="0" y="16383"/>
                                  <a:pt x="16383" y="0"/>
                                  <a:pt x="36576" y="0"/>
                                </a:cubicBezTo>
                                <a:cubicBezTo>
                                  <a:pt x="56769" y="0"/>
                                  <a:pt x="73152" y="16383"/>
                                  <a:pt x="73152" y="36576"/>
                                </a:cubicBezTo>
                                <a:close/>
                              </a:path>
                            </a:pathLst>
                          </a:custGeom>
                          <a:noFill/>
                          <a:ln w="9525">
                            <a:solidFill>
                              <a:srgbClr val="DA8137"/>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41" name="Rectangle 39374"/>
                        <wps:cNvSpPr>
                          <a:spLocks noChangeArrowheads="1"/>
                        </wps:cNvSpPr>
                        <wps:spPr bwMode="auto">
                          <a:xfrm>
                            <a:off x="27865" y="9264"/>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3942" w14:textId="77777777" w:rsidR="00B65834" w:rsidRDefault="00B65834" w:rsidP="00B65834">
                              <w:r>
                                <w:rPr>
                                  <w:sz w:val="20"/>
                                </w:rPr>
                                <w:t>2-</w:t>
                              </w:r>
                            </w:p>
                          </w:txbxContent>
                        </wps:txbx>
                        <wps:bodyPr rot="0" vert="horz" wrap="square" lIns="0" tIns="0" rIns="0" bIns="0" anchor="t" anchorCtr="0" upright="1">
                          <a:noAutofit/>
                        </wps:bodyPr>
                      </wps:wsp>
                      <wps:wsp>
                        <wps:cNvPr id="48042" name="Rectangle 39375"/>
                        <wps:cNvSpPr>
                          <a:spLocks noChangeArrowheads="1"/>
                        </wps:cNvSpPr>
                        <wps:spPr bwMode="auto">
                          <a:xfrm>
                            <a:off x="28900" y="9264"/>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961C" w14:textId="77777777" w:rsidR="00B65834" w:rsidRDefault="00B65834" w:rsidP="00B65834">
                              <w:proofErr w:type="spellStart"/>
                              <w:proofErr w:type="gramStart"/>
                              <w:r>
                                <w:rPr>
                                  <w:sz w:val="20"/>
                                </w:rPr>
                                <w:t>chloroethanol</w:t>
                              </w:r>
                              <w:proofErr w:type="spellEnd"/>
                              <w:proofErr w:type="gramEnd"/>
                            </w:p>
                          </w:txbxContent>
                        </wps:txbx>
                        <wps:bodyPr rot="0" vert="horz" wrap="square" lIns="0" tIns="0" rIns="0" bIns="0" anchor="t" anchorCtr="0" upright="1">
                          <a:noAutofit/>
                        </wps:bodyPr>
                      </wps:wsp>
                      <wps:wsp>
                        <wps:cNvPr id="48043" name="Shape 2913"/>
                        <wps:cNvSpPr>
                          <a:spLocks noChangeArrowheads="1"/>
                        </wps:cNvSpPr>
                        <wps:spPr bwMode="auto">
                          <a:xfrm>
                            <a:off x="27224" y="12151"/>
                            <a:ext cx="365" cy="365"/>
                          </a:xfrm>
                          <a:custGeom>
                            <a:avLst/>
                            <a:gdLst>
                              <a:gd name="T0" fmla="*/ 0 w 36576"/>
                              <a:gd name="T1" fmla="*/ 365 h 36576"/>
                              <a:gd name="T2" fmla="*/ 0 w 36576"/>
                              <a:gd name="T3" fmla="*/ 0 h 36576"/>
                              <a:gd name="T4" fmla="*/ 365 w 36576"/>
                              <a:gd name="T5" fmla="*/ 0 h 36576"/>
                              <a:gd name="T6" fmla="*/ 0 60000 65536"/>
                              <a:gd name="T7" fmla="*/ 0 60000 65536"/>
                              <a:gd name="T8" fmla="*/ 0 60000 65536"/>
                            </a:gdLst>
                            <a:ahLst/>
                            <a:cxnLst>
                              <a:cxn ang="T6">
                                <a:pos x="T0" y="T1"/>
                              </a:cxn>
                              <a:cxn ang="T7">
                                <a:pos x="T2" y="T3"/>
                              </a:cxn>
                              <a:cxn ang="T8">
                                <a:pos x="T4" y="T5"/>
                              </a:cxn>
                            </a:cxnLst>
                            <a:rect l="0" t="0" r="r" b="b"/>
                            <a:pathLst>
                              <a:path w="36576" h="36576">
                                <a:moveTo>
                                  <a:pt x="0" y="36576"/>
                                </a:moveTo>
                                <a:lnTo>
                                  <a:pt x="0" y="0"/>
                                </a:lnTo>
                                <a:lnTo>
                                  <a:pt x="36576" y="0"/>
                                </a:lnTo>
                                <a:lnTo>
                                  <a:pt x="0" y="36576"/>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44" name="Shape 2914"/>
                        <wps:cNvSpPr>
                          <a:spLocks noChangeArrowheads="1"/>
                        </wps:cNvSpPr>
                        <wps:spPr bwMode="auto">
                          <a:xfrm>
                            <a:off x="26828" y="11755"/>
                            <a:ext cx="396" cy="396"/>
                          </a:xfrm>
                          <a:custGeom>
                            <a:avLst/>
                            <a:gdLst>
                              <a:gd name="T0" fmla="*/ 396 w 39624"/>
                              <a:gd name="T1" fmla="*/ 0 h 39624"/>
                              <a:gd name="T2" fmla="*/ 396 w 39624"/>
                              <a:gd name="T3" fmla="*/ 396 h 39624"/>
                              <a:gd name="T4" fmla="*/ 0 w 39624"/>
                              <a:gd name="T5" fmla="*/ 396 h 39624"/>
                              <a:gd name="T6" fmla="*/ 0 60000 65536"/>
                              <a:gd name="T7" fmla="*/ 0 60000 65536"/>
                              <a:gd name="T8" fmla="*/ 0 60000 65536"/>
                            </a:gdLst>
                            <a:ahLst/>
                            <a:cxnLst>
                              <a:cxn ang="T6">
                                <a:pos x="T0" y="T1"/>
                              </a:cxn>
                              <a:cxn ang="T7">
                                <a:pos x="T2" y="T3"/>
                              </a:cxn>
                              <a:cxn ang="T8">
                                <a:pos x="T4" y="T5"/>
                              </a:cxn>
                            </a:cxnLst>
                            <a:rect l="0" t="0" r="r" b="b"/>
                            <a:pathLst>
                              <a:path w="39624" h="39624">
                                <a:moveTo>
                                  <a:pt x="39624" y="0"/>
                                </a:moveTo>
                                <a:lnTo>
                                  <a:pt x="39624" y="39624"/>
                                </a:lnTo>
                                <a:lnTo>
                                  <a:pt x="0" y="39624"/>
                                </a:lnTo>
                                <a:lnTo>
                                  <a:pt x="39624" y="0"/>
                                </a:lnTo>
                                <a:close/>
                              </a:path>
                            </a:pathLst>
                          </a:custGeom>
                          <a:solidFill>
                            <a:srgbClr val="93A9CF"/>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45" name="Shape 2915"/>
                        <wps:cNvSpPr>
                          <a:spLocks noChangeArrowheads="1"/>
                        </wps:cNvSpPr>
                        <wps:spPr bwMode="auto">
                          <a:xfrm>
                            <a:off x="27224" y="11755"/>
                            <a:ext cx="0" cy="762"/>
                          </a:xfrm>
                          <a:custGeom>
                            <a:avLst/>
                            <a:gdLst>
                              <a:gd name="T0" fmla="*/ 0 h 76200"/>
                              <a:gd name="T1" fmla="*/ 762 h 76200"/>
                              <a:gd name="T2" fmla="*/ 0 60000 65536"/>
                              <a:gd name="T3" fmla="*/ 0 60000 65536"/>
                            </a:gdLst>
                            <a:ahLst/>
                            <a:cxnLst>
                              <a:cxn ang="T2">
                                <a:pos x="0" y="T0"/>
                              </a:cxn>
                              <a:cxn ang="T3">
                                <a:pos x="0" y="T1"/>
                              </a:cxn>
                            </a:cxnLst>
                            <a:rect l="0" t="0" r="r" b="b"/>
                            <a:pathLst>
                              <a:path h="76200">
                                <a:moveTo>
                                  <a:pt x="0" y="0"/>
                                </a:moveTo>
                                <a:lnTo>
                                  <a:pt x="0" y="76200"/>
                                </a:lnTo>
                              </a:path>
                            </a:pathLst>
                          </a:custGeom>
                          <a:noFill/>
                          <a:ln w="9525">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46" name="Shape 2916"/>
                        <wps:cNvSpPr>
                          <a:spLocks noChangeArrowheads="1"/>
                        </wps:cNvSpPr>
                        <wps:spPr bwMode="auto">
                          <a:xfrm>
                            <a:off x="26828" y="12151"/>
                            <a:ext cx="762" cy="0"/>
                          </a:xfrm>
                          <a:custGeom>
                            <a:avLst/>
                            <a:gdLst>
                              <a:gd name="T0" fmla="*/ 0 w 76200"/>
                              <a:gd name="T1" fmla="*/ 762 w 76200"/>
                              <a:gd name="T2" fmla="*/ 0 60000 65536"/>
                              <a:gd name="T3" fmla="*/ 0 60000 65536"/>
                            </a:gdLst>
                            <a:ahLst/>
                            <a:cxnLst>
                              <a:cxn ang="T2">
                                <a:pos x="T0" y="0"/>
                              </a:cxn>
                              <a:cxn ang="T3">
                                <a:pos x="T1" y="0"/>
                              </a:cxn>
                            </a:cxnLst>
                            <a:rect l="0" t="0" r="r" b="b"/>
                            <a:pathLst>
                              <a:path w="76200">
                                <a:moveTo>
                                  <a:pt x="0" y="0"/>
                                </a:moveTo>
                                <a:lnTo>
                                  <a:pt x="76200" y="0"/>
                                </a:lnTo>
                              </a:path>
                            </a:pathLst>
                          </a:custGeom>
                          <a:noFill/>
                          <a:ln w="9525">
                            <a:solidFill>
                              <a:srgbClr val="8EA5C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47" name="Rectangle 2917"/>
                        <wps:cNvSpPr>
                          <a:spLocks noChangeArrowheads="1"/>
                        </wps:cNvSpPr>
                        <wps:spPr bwMode="auto">
                          <a:xfrm>
                            <a:off x="27865" y="11563"/>
                            <a:ext cx="1153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70D5" w14:textId="77777777" w:rsidR="00B65834" w:rsidRDefault="00B65834" w:rsidP="00B65834">
                              <w:proofErr w:type="spellStart"/>
                              <w:proofErr w:type="gramStart"/>
                              <w:r>
                                <w:rPr>
                                  <w:sz w:val="20"/>
                                </w:rPr>
                                <w:t>cinnamyl</w:t>
                              </w:r>
                              <w:proofErr w:type="spellEnd"/>
                              <w:proofErr w:type="gramEnd"/>
                              <w:r>
                                <w:rPr>
                                  <w:sz w:val="20"/>
                                </w:rPr>
                                <w:t xml:space="preserve"> alcohol</w:t>
                              </w:r>
                            </w:p>
                          </w:txbxContent>
                        </wps:txbx>
                        <wps:bodyPr rot="0" vert="horz" wrap="square" lIns="0" tIns="0" rIns="0" bIns="0" anchor="t" anchorCtr="0" upright="1">
                          <a:noAutofit/>
                        </wps:bodyPr>
                      </wps:wsp>
                      <wps:wsp>
                        <wps:cNvPr id="48048" name="Shape 49336"/>
                        <wps:cNvSpPr>
                          <a:spLocks noChangeArrowheads="1"/>
                        </wps:cNvSpPr>
                        <wps:spPr bwMode="auto">
                          <a:xfrm>
                            <a:off x="27194" y="14345"/>
                            <a:ext cx="365" cy="121"/>
                          </a:xfrm>
                          <a:custGeom>
                            <a:avLst/>
                            <a:gdLst>
                              <a:gd name="T0" fmla="*/ 0 w 36576"/>
                              <a:gd name="T1" fmla="*/ 0 h 12192"/>
                              <a:gd name="T2" fmla="*/ 365 w 36576"/>
                              <a:gd name="T3" fmla="*/ 0 h 12192"/>
                              <a:gd name="T4" fmla="*/ 365 w 36576"/>
                              <a:gd name="T5" fmla="*/ 121 h 12192"/>
                              <a:gd name="T6" fmla="*/ 0 w 36576"/>
                              <a:gd name="T7" fmla="*/ 121 h 12192"/>
                              <a:gd name="T8" fmla="*/ 0 w 36576"/>
                              <a:gd name="T9" fmla="*/ 0 h 121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576" h="12192">
                                <a:moveTo>
                                  <a:pt x="0" y="0"/>
                                </a:moveTo>
                                <a:lnTo>
                                  <a:pt x="36576" y="0"/>
                                </a:lnTo>
                                <a:lnTo>
                                  <a:pt x="36576" y="12192"/>
                                </a:lnTo>
                                <a:lnTo>
                                  <a:pt x="0" y="12192"/>
                                </a:lnTo>
                                <a:lnTo>
                                  <a:pt x="0" y="0"/>
                                </a:lnTo>
                              </a:path>
                            </a:pathLst>
                          </a:custGeom>
                          <a:solidFill>
                            <a:srgbClr val="D1939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8049" name="Shape 2919"/>
                        <wps:cNvSpPr>
                          <a:spLocks noChangeArrowheads="1"/>
                        </wps:cNvSpPr>
                        <wps:spPr bwMode="auto">
                          <a:xfrm>
                            <a:off x="27194" y="14345"/>
                            <a:ext cx="365" cy="121"/>
                          </a:xfrm>
                          <a:custGeom>
                            <a:avLst/>
                            <a:gdLst>
                              <a:gd name="T0" fmla="*/ 0 w 36576"/>
                              <a:gd name="T1" fmla="*/ 121 h 12192"/>
                              <a:gd name="T2" fmla="*/ 365 w 36576"/>
                              <a:gd name="T3" fmla="*/ 121 h 12192"/>
                              <a:gd name="T4" fmla="*/ 365 w 36576"/>
                              <a:gd name="T5" fmla="*/ 0 h 12192"/>
                              <a:gd name="T6" fmla="*/ 0 w 36576"/>
                              <a:gd name="T7" fmla="*/ 0 h 121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576" h="12192">
                                <a:moveTo>
                                  <a:pt x="0" y="12192"/>
                                </a:moveTo>
                                <a:lnTo>
                                  <a:pt x="36576" y="12192"/>
                                </a:lnTo>
                                <a:lnTo>
                                  <a:pt x="36576" y="0"/>
                                </a:lnTo>
                                <a:lnTo>
                                  <a:pt x="0" y="0"/>
                                </a:lnTo>
                                <a:lnTo>
                                  <a:pt x="0" y="12192"/>
                                </a:lnTo>
                                <a:close/>
                              </a:path>
                            </a:pathLst>
                          </a:custGeom>
                          <a:noFill/>
                          <a:ln w="9525">
                            <a:solidFill>
                              <a:srgbClr val="CE8E8D"/>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050" name="Rectangle 2920"/>
                        <wps:cNvSpPr>
                          <a:spLocks noChangeArrowheads="1"/>
                        </wps:cNvSpPr>
                        <wps:spPr bwMode="auto">
                          <a:xfrm>
                            <a:off x="27865" y="13860"/>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99238" w14:textId="77777777" w:rsidR="00B65834" w:rsidRDefault="00B65834" w:rsidP="00B65834">
                              <w:proofErr w:type="spellStart"/>
                              <w:proofErr w:type="gramStart"/>
                              <w:r>
                                <w:rPr>
                                  <w:sz w:val="20"/>
                                </w:rPr>
                                <w:t>cyclohexanol</w:t>
                              </w:r>
                              <w:proofErr w:type="spellEnd"/>
                              <w:proofErr w:type="gramEnd"/>
                            </w:p>
                          </w:txbxContent>
                        </wps:txbx>
                        <wps:bodyPr rot="0" vert="horz" wrap="square" lIns="0" tIns="0" rIns="0" bIns="0" anchor="t" anchorCtr="0" upright="1">
                          <a:noAutofit/>
                        </wps:bodyPr>
                      </wps:wsp>
                      <wps:wsp>
                        <wps:cNvPr id="48051" name="Shape 2921"/>
                        <wps:cNvSpPr>
                          <a:spLocks noChangeArrowheads="1"/>
                        </wps:cNvSpPr>
                        <wps:spPr bwMode="auto">
                          <a:xfrm>
                            <a:off x="0" y="0"/>
                            <a:ext cx="37807" cy="21964"/>
                          </a:xfrm>
                          <a:custGeom>
                            <a:avLst/>
                            <a:gdLst>
                              <a:gd name="T0" fmla="*/ 0 w 3780790"/>
                              <a:gd name="T1" fmla="*/ 21964 h 2196465"/>
                              <a:gd name="T2" fmla="*/ 37807 w 3780790"/>
                              <a:gd name="T3" fmla="*/ 21964 h 2196465"/>
                              <a:gd name="T4" fmla="*/ 37807 w 3780790"/>
                              <a:gd name="T5" fmla="*/ 0 h 2196465"/>
                              <a:gd name="T6" fmla="*/ 0 w 3780790"/>
                              <a:gd name="T7" fmla="*/ 0 h 21964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80790" h="2196465">
                                <a:moveTo>
                                  <a:pt x="0" y="2196465"/>
                                </a:moveTo>
                                <a:lnTo>
                                  <a:pt x="3780790" y="2196465"/>
                                </a:lnTo>
                                <a:lnTo>
                                  <a:pt x="3780790" y="0"/>
                                </a:lnTo>
                                <a:lnTo>
                                  <a:pt x="0" y="0"/>
                                </a:lnTo>
                                <a:lnTo>
                                  <a:pt x="0" y="2196465"/>
                                </a:lnTo>
                                <a:close/>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624257F2" id="Group 46477" o:spid="_x0000_s1600" style="width:301.55pt;height:175.5pt;mso-position-horizontal-relative:char;mso-position-vertical-relative:line" coordsize="38295,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">
                <v:rect id="Rectangle 2809" o:spid="_x0000_s1601" style="position:absolute;left:37914;top:205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" filled="f" stroked="f">
                  <v:textbox inset="0,0,0,0">
                    <w:txbxContent>
                      <w:p w14:paraId="4D061D0F" w14:textId="77777777" w:rsidR="00B65834" w:rsidRDefault="00B65834" w:rsidP="00B65834"/>
                    </w:txbxContent>
                  </v:textbox>
                </v:rect>
                <v:shape id="Shape 2817" o:spid="_x0000_s1602" style="position:absolute;left:4213;top:1948;width:0;height:19241;visibility:visible;mso-wrap-style:square;v-text-anchor:top" coordsize="0,192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" path="m,1924177l,e" filled="f" fillcolor="black" strokecolor="#868686">
                  <v:fill opacity="0"/>
                  <v:path o:connecttype="custom" o:connectlocs="0,192;0,0" o:connectangles="0,0"/>
                </v:shape>
                <v:shape id="Shape 2818" o:spid="_x0000_s1603" style="position:absolute;left:3811;top:2118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" path="m,l40259,e" filled="f" fillcolor="black" strokecolor="#868686">
                  <v:fill opacity="0"/>
                  <v:path o:connecttype="custom" o:connectlocs="0,0;4,0" o:connectangles="0,0"/>
                </v:shape>
                <v:shape id="Shape 2819" o:spid="_x0000_s1604" style="position:absolute;left:3811;top:1733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" path="m,l40259,e" filled="f" fillcolor="black" strokecolor="#868686">
                  <v:fill opacity="0"/>
                  <v:path o:connecttype="custom" o:connectlocs="0,0;4,0" o:connectangles="0,0"/>
                </v:shape>
                <v:shape id="Shape 2820" o:spid="_x0000_s1605" style="position:absolute;left:3811;top:1349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" path="m,l40259,e" filled="f" fillcolor="black" strokecolor="#868686">
                  <v:fill opacity="0"/>
                  <v:path o:connecttype="custom" o:connectlocs="0,0;4,0" o:connectangles="0,0"/>
                </v:shape>
                <v:shape id="Shape 2821" o:spid="_x0000_s1606" style="position:absolute;left:3811;top:965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" path="m,l40259,e" filled="f" fillcolor="black" strokecolor="#868686">
                  <v:fill opacity="0"/>
                  <v:path o:connecttype="custom" o:connectlocs="0,0;4,0" o:connectangles="0,0"/>
                </v:shape>
                <v:shape id="Shape 2822" o:spid="_x0000_s1607" style="position:absolute;left:3811;top:581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" path="m,l40259,e" filled="f" fillcolor="black" strokecolor="#868686">
                  <v:fill opacity="0"/>
                  <v:path o:connecttype="custom" o:connectlocs="0,0;4,0" o:connectangles="0,0"/>
                </v:shape>
                <v:shape id="Shape 2823" o:spid="_x0000_s1608" style="position:absolute;left:3811;top:194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" path="m,l40259,e" filled="f" fillcolor="black" strokecolor="#868686">
                  <v:fill opacity="0"/>
                  <v:path o:connecttype="custom" o:connectlocs="0,0;4,0" o:connectangles="0,0"/>
                </v:shape>
                <v:shape id="Shape 2824" o:spid="_x0000_s1609" style="position:absolute;left:4213;top:1948;width:23305;height:0;visibility:visible;mso-wrap-style:square;v-text-anchor:top" coordsize="2330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" path="m,l2330577,e" filled="f" fillcolor="black" strokecolor="#868686">
                  <v:fill opacity="0"/>
                  <v:path o:connecttype="custom" o:connectlocs="0,0;233,0" o:connectangles="0,0"/>
                </v:shape>
                <v:shape id="Shape 2825" o:spid="_x0000_s1610" style="position:absolute;left:4213;top:1948;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" path="m,l,40386e" filled="f" fillcolor="black" strokecolor="#868686">
                  <v:fill opacity="0"/>
                  <v:path o:connecttype="custom" o:connectlocs="0,0;0,4" o:connectangles="0,0"/>
                </v:shape>
                <v:shape id="Shape 2826" o:spid="_x0000_s1611" style="position:absolute;left:10034;top:1948;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" path="m,l,40386e" filled="f" fillcolor="black" strokecolor="#868686">
                  <v:fill opacity="0"/>
                  <v:path o:connecttype="custom" o:connectlocs="0,0;0,4" o:connectangles="0,0"/>
                </v:shape>
                <v:shape id="Shape 2827" o:spid="_x0000_s1612" style="position:absolute;left:15855;top:1948;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" path="m,l,40386e" filled="f" fillcolor="black" strokecolor="#868686">
                  <v:fill opacity="0"/>
                  <v:path o:connecttype="custom" o:connectlocs="0,0;0,4" o:connectangles="0,0"/>
                </v:shape>
                <v:shape id="Shape 2828" o:spid="_x0000_s1613" style="position:absolute;left:21708;top:1948;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" path="m,l,40386e" filled="f" fillcolor="black" strokecolor="#868686">
                  <v:fill opacity="0"/>
                  <v:path o:connecttype="custom" o:connectlocs="0,0;0,4" o:connectangles="0,0"/>
                </v:shape>
                <v:shape id="Shape 2829" o:spid="_x0000_s1614" style="position:absolute;left:27519;top:1948;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" path="m,l,40386e" filled="f" fillcolor="black" strokecolor="#868686">
                  <v:fill opacity="0"/>
                  <v:path o:connecttype="custom" o:connectlocs="0,0;0,4" o:connectangles="0,0"/>
                </v:shape>
                <v:shape id="Shape 2830" o:spid="_x0000_s1615" style="position:absolute;left:22463;top:18274;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" path="m,44196l44196,r,44196l,44196xe" fillcolor="#4198af" stroked="f" strokeweight="0">
                  <v:stroke opacity="0"/>
                  <v:path o:connecttype="custom" o:connectlocs="0,4;4,0;4,4" o:connectangles="0,0,0"/>
                </v:shape>
                <v:shape id="Shape 2831" o:spid="_x0000_s1616" style="position:absolute;left:22905;top:17832;width:441;height:883;visibility:visible;mso-wrap-style:square;v-text-anchor:top" coordsize="4419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" path="m44196,88392l,44196,44196,r,88392xe" fillcolor="#4198af" stroked="f" strokeweight="0">
                  <v:stroke opacity="0"/>
                  <v:path o:connecttype="custom" o:connectlocs="4,9;0,4;0,4;0,4;0,4;4,0" o:connectangles="0,0,0,0,0,0"/>
                </v:shape>
                <v:shape id="Shape 2832" o:spid="_x0000_s1617" style="position:absolute;left:22463;top:17832;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" path="m44196,r,44196l,,44196,xe" fillcolor="#4198af" stroked="f" strokeweight="0">
                  <v:stroke opacity="0"/>
                  <v:path o:connecttype="custom" o:connectlocs="4,0;4,4;0,0" o:connectangles="0,0,0"/>
                </v:shape>
                <v:shape id="Shape 2833" o:spid="_x0000_s1618" style="position:absolute;left:22463;top:1783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" path="m88392,88392l,e" filled="f" fillcolor="black" strokecolor="#3d96ae" strokeweight=".72pt">
                  <v:fill opacity="0"/>
                  <v:path o:connecttype="custom" o:connectlocs="9,9;0,0" o:connectangles="0,0"/>
                </v:shape>
                <v:shape id="Shape 2834" o:spid="_x0000_s1619" style="position:absolute;left:22905;top:17832;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" path="m,l,88392e" filled="f" fillcolor="black" strokecolor="#3d96ae" strokeweight=".72pt">
                  <v:fill opacity="0"/>
                  <v:path o:connecttype="custom" o:connectlocs="0,0;0,9" o:connectangles="0,0"/>
                </v:shape>
                <v:shape id="Shape 2835" o:spid="_x0000_s1620" style="position:absolute;left:22463;top:1783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" path="m,88392l88392,e" filled="f" fillcolor="black" strokecolor="#3d96ae" strokeweight=".72pt">
                  <v:fill opacity="0"/>
                  <v:path o:connecttype="custom" o:connectlocs="0,9;9,0" o:connectangles="0,0"/>
                </v:shape>
                <v:shape id="Shape 2836" o:spid="_x0000_s1621" style="position:absolute;left:16657;top:18121;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" path="m,44196l,,44196,44196,,44196xe" fillcolor="#4198af" stroked="f" strokeweight="0">
                  <v:stroke opacity="0"/>
                  <v:path o:connecttype="custom" o:connectlocs="0,4;0,0;4,4" o:connectangles="0,0,0"/>
                </v:shape>
                <v:shape id="Shape 2837" o:spid="_x0000_s1622" style="position:absolute;left:16657;top:17679;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" path="m44196,l,44196,,,44196,xe" fillcolor="#4198af" stroked="f" strokeweight="0">
                  <v:stroke opacity="0"/>
                  <v:path o:connecttype="custom" o:connectlocs="4,0;0,4;0,0" o:connectangles="0,0,0"/>
                </v:shape>
                <v:shape id="Shape 2838" o:spid="_x0000_s1623" style="position:absolute;left:16215;top:17679;width:441;height:883;visibility:visible;mso-wrap-style:square;v-text-anchor:top" coordsize="4419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" path="m,88392l44196,44196r,1l44196,44196,,,,88392xe" fillcolor="#4198af" stroked="f" strokeweight="0">
                  <v:stroke opacity="0"/>
                  <v:path o:connecttype="custom" o:connectlocs="0,9;4,4;4,4;4,4;4,4;0,0" o:connectangles="0,0,0,0,0,0"/>
                </v:shape>
                <v:shape id="Shape 2839" o:spid="_x0000_s1624" style="position:absolute;left:16215;top:1767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" path="m88392,88392l,e" filled="f" fillcolor="black" strokecolor="#3d96ae" strokeweight=".72pt">
                  <v:fill opacity="0"/>
                  <v:path o:connecttype="custom" o:connectlocs="9,9;0,0" o:connectangles="0,0"/>
                </v:shape>
                <v:shape id="Shape 2840" o:spid="_x0000_s1625" style="position:absolute;left:16657;top:17679;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" path="m,l,88392e" filled="f" fillcolor="black" strokecolor="#3d96ae" strokeweight=".72pt">
                  <v:fill opacity="0"/>
                  <v:path o:connecttype="custom" o:connectlocs="0,0;0,9" o:connectangles="0,0"/>
                </v:shape>
                <v:shape id="Shape 2841" o:spid="_x0000_s1626" style="position:absolute;left:16215;top:1767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" path="m,88392l88392,e" filled="f" fillcolor="black" strokecolor="#3d96ae" strokeweight=".72pt">
                  <v:fill opacity="0"/>
                  <v:path o:connecttype="custom" o:connectlocs="0,9;9,0" o:connectangles="0,0"/>
                </v:shape>
                <v:shape id="Shape 2842" o:spid="_x0000_s1627" style="position:absolute;left:10591;top:17969;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" path="m,44196l,,44196,44196,,44196xe" fillcolor="#4198af" stroked="f" strokeweight="0">
                  <v:stroke opacity="0"/>
                  <v:path o:connecttype="custom" o:connectlocs="0,4;0,0;4,4" o:connectangles="0,0,0"/>
                </v:shape>
                <v:shape id="Shape 2843" o:spid="_x0000_s1628" style="position:absolute;left:10591;top:17527;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" path="m44196,l,44196,,,44196,xe" fillcolor="#4198af" stroked="f" strokeweight="0">
                  <v:stroke opacity="0"/>
                  <v:path o:connecttype="custom" o:connectlocs="4,0;0,4;0,0" o:connectangles="0,0,0"/>
                </v:shape>
                <v:shape id="Shape 2844" o:spid="_x0000_s1629" style="position:absolute;left:10149;top:17527;width:441;height:883;visibility:visible;mso-wrap-style:square;v-text-anchor:top" coordsize="44196,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" path="m,88392l44196,44196,,,,88392xe" fillcolor="#4198af" stroked="f" strokeweight="0">
                  <v:stroke opacity="0"/>
                  <v:path o:connecttype="custom" o:connectlocs="0,9;4,4;4,4;4,4;4,4;0,0" o:connectangles="0,0,0,0,0,0"/>
                </v:shape>
                <v:shape id="Shape 2845" o:spid="_x0000_s1630" style="position:absolute;left:10149;top:1752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" path="m88392,88392l,e" filled="f" fillcolor="black" strokecolor="#3d96ae" strokeweight=".72pt">
                  <v:fill opacity="0"/>
                  <v:path o:connecttype="custom" o:connectlocs="9,9;0,0" o:connectangles="0,0"/>
                </v:shape>
                <v:shape id="Shape 2846" o:spid="_x0000_s1631" style="position:absolute;left:10591;top:17527;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" path="m,l,88392e" filled="f" fillcolor="black" strokecolor="#3d96ae" strokeweight=".72pt">
                  <v:fill opacity="0"/>
                  <v:path o:connecttype="custom" o:connectlocs="0,0;0,9" o:connectangles="0,0"/>
                </v:shape>
                <v:shape id="Shape 2847" o:spid="_x0000_s1632" style="position:absolute;left:10149;top:1752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" path="m,88392l88392,e" filled="f" fillcolor="black" strokecolor="#3d96ae" strokeweight=".72pt">
                  <v:fill opacity="0"/>
                  <v:path o:connecttype="custom" o:connectlocs="0,9;9,0" o:connectangles="0,0"/>
                </v:shape>
                <v:shape id="Shape 2848" o:spid="_x0000_s1633" style="position:absolute;left:4297;top:17390;width:441;height:441;visibility:visible;mso-wrap-style:square;v-text-anchor:top" coordsize="44196,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" path="m,44197l44196,r,44197l,44197xe" fillcolor="#4198af" stroked="f" strokeweight="0">
                  <v:stroke opacity="0"/>
                  <v:path o:connecttype="custom" o:connectlocs="0,4;4,0;4,4" o:connectangles="0,0,0"/>
                </v:shape>
                <v:shape id="Shape 2849" o:spid="_x0000_s1634" style="position:absolute;left:4739;top:16948;width:441;height:883;visibility:visible;mso-wrap-style:square;v-text-anchor:top" coordsize="44196,8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" path="m44196,88393l,44197,44196,r,88393xe" fillcolor="#4198af" stroked="f" strokeweight="0">
                  <v:stroke opacity="0"/>
                  <v:path o:connecttype="custom" o:connectlocs="4,9;0,4;4,0" o:connectangles="0,0,0"/>
                </v:shape>
                <v:shape id="Shape 2850" o:spid="_x0000_s1635" style="position:absolute;left:4297;top:16948;width:441;height:441;visibility:visible;mso-wrap-style:square;v-text-anchor:top" coordsize="44196,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" path="m44196,r,44197l,,44196,xe" fillcolor="#4198af" stroked="f" strokeweight="0">
                  <v:stroke opacity="0"/>
                  <v:path o:connecttype="custom" o:connectlocs="4,0;4,4;0,0" o:connectangles="0,0,0"/>
                </v:shape>
                <v:shape id="Shape 2851" o:spid="_x0000_s1636" style="position:absolute;left:4297;top:16948;width:883;height:883;visibility:visible;mso-wrap-style:square;v-text-anchor:top" coordsize="88392,8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" path="m88392,88393l,e" filled="f" fillcolor="black" strokecolor="#3d96ae" strokeweight=".72pt">
                  <v:fill opacity="0"/>
                  <v:path o:connecttype="custom" o:connectlocs="9,9;0,0" o:connectangles="0,0"/>
                </v:shape>
                <v:shape id="Shape 2852" o:spid="_x0000_s1637" style="position:absolute;left:4739;top:16948;width:0;height:883;visibility:visible;mso-wrap-style:square;v-text-anchor:top" coordsize="0,8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" path="m,l,88393e" filled="f" fillcolor="black" strokecolor="#3d96ae" strokeweight=".72pt">
                  <v:fill opacity="0"/>
                  <v:path o:connecttype="custom" o:connectlocs="0,0;0,9" o:connectangles="0,0"/>
                </v:shape>
                <v:shape id="Shape 2853" o:spid="_x0000_s1638" style="position:absolute;left:4297;top:16948;width:883;height:883;visibility:visible;mso-wrap-style:square;v-text-anchor:top" coordsize="88392,8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" path="m,88393l88392,e" filled="f" fillcolor="black" strokecolor="#3d96ae" strokeweight=".72pt">
                  <v:fill opacity="0"/>
                  <v:path o:connecttype="custom" o:connectlocs="0,9;9,0" o:connectangles="0,0"/>
                </v:shape>
                <v:shape id="Shape 2854" o:spid="_x0000_s1639" style="position:absolute;left:22448;top:62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" path="m42672,c66294,,85344,19050,85344,42672v,23495,-19050,42672,-42672,42672c19050,85344,,66167,,42672,,19050,19050,,42672,xe" fillcolor="#db843d" stroked="f" strokeweight="0">
                  <v:stroke opacity="0"/>
                  <v:path o:connecttype="custom" o:connectlocs="4,0;9,4;4,9;0,4;4,0" o:connectangles="0,0,0,0,0"/>
                </v:shape>
                <v:shape id="Shape 2855" o:spid="_x0000_s1640" style="position:absolute;left:22448;top:62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" path="m85344,42672v,23495,-19050,42672,-42672,42672c19050,85344,,66167,,42672,,19050,19050,,42672,,66294,,85344,19050,85344,42672xe" filled="f" fillcolor="black" strokecolor="#da8137" strokeweight=".72pt">
                  <v:fill opacity="0"/>
                  <v:path o:connecttype="custom" o:connectlocs="9,4;4,9;0,4;4,0;9,4" o:connectangles="0,0,0,0,0"/>
                </v:shape>
                <v:shape id="Shape 2856" o:spid="_x0000_s1641" style="position:absolute;left:16200;top:574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" path="m42672,c66294,,85344,19050,85344,42672v,23495,-19050,42672,-42672,42672c19050,85344,,66167,,42672,,19050,19050,,42672,xe" fillcolor="#db843d" stroked="f" strokeweight="0">
                  <v:stroke opacity="0"/>
                  <v:path o:connecttype="custom" o:connectlocs="4,0;9,4;4,9;0,4;4,0" o:connectangles="0,0,0,0,0"/>
                </v:shape>
                <v:shape id="Shape 2857" o:spid="_x0000_s1642" style="position:absolute;left:16200;top:574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" path="m85344,42672v,23495,-19050,42672,-42672,42672c19050,85344,,66167,,42672,,19050,19050,,42672,,66294,,85344,19050,85344,42672xe" filled="f" fillcolor="black" strokecolor="#da8137" strokeweight=".72pt">
                  <v:fill opacity="0"/>
                  <v:path o:connecttype="custom" o:connectlocs="9,4;4,9;0,4;4,0;9,4" o:connectangles="0,0,0,0,0"/>
                </v:shape>
                <v:shape id="Shape 2858" o:spid="_x0000_s1643" style="position:absolute;left:10134;top:53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" path="m42672,c66294,,85344,19050,85344,42672v,23495,-19050,42672,-42672,42672c19050,85344,,66167,,42672,,19050,19050,,42672,xe" fillcolor="#db843d" stroked="f" strokeweight="0">
                  <v:stroke opacity="0"/>
                  <v:path o:connecttype="custom" o:connectlocs="4,0;9,4;4,9;0,4;4,0" o:connectangles="0,0,0,0,0"/>
                </v:shape>
                <v:shape id="Shape 2859" o:spid="_x0000_s1644" style="position:absolute;left:10134;top:53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" path="m85344,42672v,23495,-19050,42672,-42672,42672c19050,85344,,66167,,42672,,19050,19050,,42672,,66294,,85344,19050,85344,42672xe" filled="f" fillcolor="black" strokecolor="#da8137" strokeweight=".72pt">
                  <v:fill opacity="0"/>
                  <v:path o:connecttype="custom" o:connectlocs="9,4;4,9;0,4;4,0;9,4" o:connectangles="0,0,0,0,0"/>
                </v:shape>
                <v:shape id="Shape 2860" o:spid="_x0000_s1645" style="position:absolute;left:4282;top:525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" path="m42672,c66294,,85344,19050,85344,42672v,23495,-19050,42672,-42672,42672c19050,85344,,66167,,42672,,19050,19050,,42672,xe" fillcolor="#db843d" stroked="f" strokeweight="0">
                  <v:stroke opacity="0"/>
                  <v:path o:connecttype="custom" o:connectlocs="4,0;9,4;4,9;0,4;4,0" o:connectangles="0,0,0,0,0"/>
                </v:shape>
                <v:shape id="Shape 2861" o:spid="_x0000_s1646" style="position:absolute;left:4282;top:525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" path="m85344,42672v,23495,-19050,42672,-42672,42672c19050,85344,,66167,,42672,,19050,19050,,42672,,66294,,85344,19050,85344,42672xe" filled="f" fillcolor="black" strokecolor="#da8137" strokeweight=".72pt">
                  <v:fill opacity="0"/>
                  <v:path o:connecttype="custom" o:connectlocs="9,4;4,9;0,4;4,0;9,4" o:connectangles="0,0,0,0,0"/>
                </v:shape>
                <v:shape id="Shape 2862" o:spid="_x0000_s1647" style="position:absolute;left:22905;top:13488;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" path="m,44196l,,44196,,,44196xe" fillcolor="#93a9cf" stroked="f" strokeweight="0">
                  <v:stroke opacity="0"/>
                  <v:path o:connecttype="custom" o:connectlocs="0,4;0,0;4,0" o:connectangles="0,0,0"/>
                </v:shape>
                <v:shape id="Shape 2863" o:spid="_x0000_s1648" style="position:absolute;left:22463;top:13046;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" path="m44196,r,44196l,44196,44196,xe" fillcolor="#93a9cf" stroked="f" strokeweight="0">
                  <v:stroke opacity="0"/>
                  <v:path o:connecttype="custom" o:connectlocs="4,0;4,4;0,4" o:connectangles="0,0,0"/>
                </v:shape>
                <v:shape id="Shape 2864" o:spid="_x0000_s1649" style="position:absolute;left:22905;top:13046;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" path="m,l,88392e" filled="f" fillcolor="black" strokecolor="#8ea5cb" strokeweight=".72pt">
                  <v:fill opacity="0"/>
                  <v:path o:connecttype="custom" o:connectlocs="0,0;0,9" o:connectangles="0,0"/>
                </v:shape>
                <v:shape id="Shape 2865" o:spid="_x0000_s1650" style="position:absolute;left:22463;top:13488;width:883;height:0;visibility:visible;mso-wrap-style:square;v-text-anchor:top" coordsize="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" path="m,l88392,e" filled="f" fillcolor="black" strokecolor="#8ea5cb" strokeweight=".72pt">
                  <v:fill opacity="0"/>
                  <v:path o:connecttype="custom" o:connectlocs="0,0;9,0" o:connectangles="0,0"/>
                </v:shape>
                <v:shape id="Shape 2866" o:spid="_x0000_s1651" style="position:absolute;left:16657;top:12726;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" path="m,44196l,,44196,,,44196xe" fillcolor="#93a9cf" stroked="f" strokeweight="0">
                  <v:stroke opacity="0"/>
                  <v:path o:connecttype="custom" o:connectlocs="0,4;0,0;4,0" o:connectangles="0,0,0"/>
                </v:shape>
                <v:shape id="Shape 2867" o:spid="_x0000_s1652" style="position:absolute;left:16215;top:12284;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" path="m44196,r,44196l,44196,44196,xe" fillcolor="#93a9cf" stroked="f" strokeweight="0">
                  <v:stroke opacity="0"/>
                  <v:path o:connecttype="custom" o:connectlocs="4,0;4,4;0,4" o:connectangles="0,0,0"/>
                </v:shape>
                <v:shape id="Shape 2868" o:spid="_x0000_s1653" style="position:absolute;left:16657;top:12284;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" path="m,l,88392e" filled="f" fillcolor="black" strokecolor="#8ea5cb" strokeweight=".72pt">
                  <v:fill opacity="0"/>
                  <v:path o:connecttype="custom" o:connectlocs="0,0;0,9" o:connectangles="0,0"/>
                </v:shape>
                <v:shape id="Shape 2869" o:spid="_x0000_s1654" style="position:absolute;left:16215;top:12726;width:883;height:0;visibility:visible;mso-wrap-style:square;v-text-anchor:top" coordsize="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" path="m,l88392,e" filled="f" fillcolor="black" strokecolor="#8ea5cb" strokeweight=".72pt">
                  <v:fill opacity="0"/>
                  <v:path o:connecttype="custom" o:connectlocs="0,0;9,0" o:connectangles="0,0"/>
                </v:shape>
                <v:shape id="Shape 2870" o:spid="_x0000_s1655" style="position:absolute;left:10591;top:11751;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" path="m,44196l,,44196,,,44196xe" fillcolor="#93a9cf" stroked="f" strokeweight="0">
                  <v:stroke opacity="0"/>
                  <v:path o:connecttype="custom" o:connectlocs="0,4;0,0;4,0" o:connectangles="0,0,0"/>
                </v:shape>
                <v:shape id="Shape 2871" o:spid="_x0000_s1656" style="position:absolute;left:10149;top:11309;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" path="m44196,r,44196l,44196,44196,xe" fillcolor="#93a9cf" stroked="f" strokeweight="0">
                  <v:stroke opacity="0"/>
                  <v:path o:connecttype="custom" o:connectlocs="4,0;4,4;0,4" o:connectangles="0,0,0"/>
                </v:shape>
                <v:shape id="Shape 2872" o:spid="_x0000_s1657" style="position:absolute;left:10591;top:11309;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" path="m,l,88392e" filled="f" fillcolor="black" strokecolor="#8ea5cb" strokeweight=".72pt">
                  <v:fill opacity="0"/>
                  <v:path o:connecttype="custom" o:connectlocs="0,0;0,9" o:connectangles="0,0"/>
                </v:shape>
                <v:shape id="Shape 2873" o:spid="_x0000_s1658" style="position:absolute;left:10149;top:11751;width:883;height:0;visibility:visible;mso-wrap-style:square;v-text-anchor:top" coordsize="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" path="m,l88392,e" filled="f" fillcolor="black" strokecolor="#8ea5cb" strokeweight=".72pt">
                  <v:fill opacity="0"/>
                  <v:path o:connecttype="custom" o:connectlocs="0,0;9,0" o:connectangles="0,0"/>
                </v:shape>
                <v:shape id="Shape 2874" o:spid="_x0000_s1659" style="position:absolute;left:4739;top:10897;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" path="m,44196l,,44196,,,44196xe" fillcolor="#93a9cf" stroked="f" strokeweight="0">
                  <v:stroke opacity="0"/>
                  <v:path o:connecttype="custom" o:connectlocs="0,4;0,0;4,0" o:connectangles="0,0,0"/>
                </v:shape>
                <v:shape id="Shape 2875" o:spid="_x0000_s1660" style="position:absolute;left:4297;top:10455;width:441;height:441;visibility:visible;mso-wrap-style:square;v-text-anchor:top" coordsize="44196,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" path="m44196,r,44196l,44196,44196,xe" fillcolor="#93a9cf" stroked="f" strokeweight="0">
                  <v:stroke opacity="0"/>
                  <v:path o:connecttype="custom" o:connectlocs="4,0;4,4;0,4" o:connectangles="0,0,0"/>
                </v:shape>
                <v:shape id="Shape 2876" o:spid="_x0000_s1661" style="position:absolute;left:4739;top:10455;width:0;height:883;visibility:visible;mso-wrap-style:square;v-text-anchor:top" coordsize="0,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" path="m,l,88392e" filled="f" fillcolor="black" strokecolor="#8ea5cb" strokeweight=".72pt">
                  <v:fill opacity="0"/>
                  <v:path o:connecttype="custom" o:connectlocs="0,0;0,9" o:connectangles="0,0"/>
                </v:shape>
                <v:shape id="Shape 2877" o:spid="_x0000_s1662" style="position:absolute;left:4297;top:10897;width:883;height:0;visibility:visible;mso-wrap-style:square;v-text-anchor:top" coordsize="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" path="m,l88392,e" filled="f" fillcolor="black" strokecolor="#8ea5cb" strokeweight=".72pt">
                  <v:fill opacity="0"/>
                  <v:path o:connecttype="custom" o:connectlocs="0,0;9,0" o:connectangles="0,0"/>
                </v:shape>
                <v:shape id="Shape 49332" o:spid="_x0000_s1663" style="position:absolute;left:22890;top:9221;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" path="m,l41148,r,15240l,15240,,e" fillcolor="#d19392" stroked="f" strokeweight="0">
                  <v:stroke opacity="0"/>
                  <v:path o:connecttype="custom" o:connectlocs="0,0;4,0;4,2;0,2;0,0" o:connectangles="0,0,0,0,0"/>
                </v:shape>
                <v:shape id="Shape 2879" o:spid="_x0000_s1664" style="position:absolute;left:22890;top:9221;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" path="m,15240r41148,l41148,,,,,15240xe" filled="f" fillcolor="black" strokecolor="#ce8e8d" strokeweight=".72pt">
                  <v:fill opacity="0"/>
                  <v:path o:connecttype="custom" o:connectlocs="0,2;4,2;4,0;0,0" o:connectangles="0,0,0,0"/>
                </v:shape>
                <v:shape id="Shape 49333" o:spid="_x0000_s1665" style="position:absolute;left:16642;top:8886;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" path="m,l41148,r,15240l,15240,,e" fillcolor="#d19392" stroked="f" strokeweight="0">
                  <v:stroke opacity="0"/>
                  <v:path o:connecttype="custom" o:connectlocs="0,0;4,0;4,2;0,2;0,0" o:connectangles="0,0,0,0,0"/>
                </v:shape>
                <v:shape id="Shape 2881" o:spid="_x0000_s1666" style="position:absolute;left:16642;top:8886;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" path="m,15240r41148,l41148,,,,,15240xe" filled="f" fillcolor="black" strokecolor="#ce8e8d" strokeweight=".72pt">
                  <v:fill opacity="0"/>
                  <v:path o:connecttype="custom" o:connectlocs="0,2;4,2;4,0;0,0" o:connectangles="0,0,0,0"/>
                </v:shape>
                <v:shape id="Shape 49334" o:spid="_x0000_s1667" style="position:absolute;left:10576;top:8642;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" path="m,l41148,r,15240l,15240,,e" fillcolor="#d19392" stroked="f" strokeweight="0">
                  <v:stroke opacity="0"/>
                  <v:path o:connecttype="custom" o:connectlocs="0,0;4,0;4,2;0,2;0,0" o:connectangles="0,0,0,0,0"/>
                </v:shape>
                <v:shape id="Shape 2883" o:spid="_x0000_s1668" style="position:absolute;left:10576;top:8642;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" path="m,15240r41148,l41148,,,,,15240xe" filled="f" fillcolor="black" strokecolor="#ce8e8d" strokeweight=".72pt">
                  <v:fill opacity="0"/>
                  <v:path o:connecttype="custom" o:connectlocs="0,2;4,2;4,0;0,0" o:connectangles="0,0,0,0"/>
                </v:shape>
                <v:shape id="Shape 49335" o:spid="_x0000_s1669" style="position:absolute;left:4724;top:7666;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" path="m,l41148,r,15240l,15240,,e" fillcolor="#d19392" stroked="f" strokeweight="0">
                  <v:stroke opacity="0"/>
                  <v:path o:connecttype="custom" o:connectlocs="0,0;4,0;4,2;0,2;0,0" o:connectangles="0,0,0,0,0"/>
                </v:shape>
                <v:shape id="Shape 2885" o:spid="_x0000_s1670" style="position:absolute;left:4724;top:7666;width:411;height:152;visibility:visible;mso-wrap-style:square;v-text-anchor:top" coordsize="4114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" path="m,15240r41148,l41148,,,,,15240xe" filled="f" fillcolor="black" strokecolor="#ce8e8d" strokeweight=".72pt">
                  <v:fill opacity="0"/>
                  <v:path o:connecttype="custom" o:connectlocs="0,2;4,2;4,0;0,0" o:connectangles="0,0,0,0"/>
                </v:shape>
                <v:shape id="Shape 2886" o:spid="_x0000_s1671" style="position:absolute;left:4756;top:17526;width:18140;height:819;visibility:visible;mso-wrap-style:square;v-text-anchor:top" coordsize="1814068,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" path="m,l1814068,81915e" filled="f" fillcolor="black">
                  <v:fill opacity="0"/>
                  <v:stroke endcap="round"/>
                  <v:path o:connecttype="custom" o:connectlocs="0,0;181,8" o:connectangles="0,0"/>
                </v:shape>
                <v:shape id="Shape 2887" o:spid="_x0000_s1672" style="position:absolute;left:4756;top:5598;width:18140;height:1028;visibility:visible;mso-wrap-style:square;v-text-anchor:top" coordsize="1814068,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" path="m,l1814068,102870e" filled="f" fillcolor="black">
                  <v:fill opacity="0"/>
                  <v:stroke endcap="round"/>
                  <v:path o:connecttype="custom" o:connectlocs="0,0;181,10" o:connectangles="0,0"/>
                </v:shape>
                <v:shape id="Shape 2888" o:spid="_x0000_s1673" style="position:absolute;left:4756;top:10914;width:18140;height:2622;visibility:visible;mso-wrap-style:square;v-text-anchor:top" coordsize="1814068,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" path="m,l1814068,262255e" filled="f" fillcolor="black">
                  <v:fill opacity="0"/>
                  <v:stroke endcap="round"/>
                  <v:path o:connecttype="custom" o:connectlocs="0,0;181,26" o:connectangles="0,0"/>
                </v:shape>
                <v:shape id="Shape 2889" o:spid="_x0000_s1674" style="position:absolute;left:4756;top:7962;width:18140;height:1468;visibility:visible;mso-wrap-style:square;v-text-anchor:top" coordsize="1814068,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" path="m,l1814068,146812e" filled="f" fillcolor="black">
                  <v:fill opacity="0"/>
                  <v:stroke endcap="round"/>
                  <v:path o:connecttype="custom" o:connectlocs="0,0;181,15" o:connectangles="0,0"/>
                </v:shape>
                <v:rect id="Rectangle 2890" o:spid="_x0000_s1675" style="position:absolute;left:2011;top:20624;width:139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" filled="f" stroked="f">
                  <v:textbox inset="0,0,0,0">
                    <w:txbxContent>
                      <w:p w14:paraId="7E95ACB3" w14:textId="77777777" w:rsidR="00B65834" w:rsidRDefault="00B65834" w:rsidP="00B65834">
                        <w:r>
                          <w:rPr>
                            <w:sz w:val="20"/>
                          </w:rPr>
                          <w:t>-4</w:t>
                        </w:r>
                      </w:p>
                    </w:txbxContent>
                  </v:textbox>
                </v:rect>
                <v:rect id="Rectangle 2891" o:spid="_x0000_s1676" style="position:absolute;left:1045;top:16775;width:265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" filled="f" stroked="f">
                  <v:textbox inset="0,0,0,0">
                    <w:txbxContent>
                      <w:p w14:paraId="4F0F5094" w14:textId="77777777" w:rsidR="00B65834" w:rsidRDefault="00B65834" w:rsidP="00B65834">
                        <w:r>
                          <w:rPr>
                            <w:sz w:val="20"/>
                          </w:rPr>
                          <w:t>-3.2</w:t>
                        </w:r>
                      </w:p>
                    </w:txbxContent>
                  </v:textbox>
                </v:rect>
                <v:rect id="Rectangle 2892" o:spid="_x0000_s1677" style="position:absolute;left:1045;top:12926;width:265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" filled="f" stroked="f">
                  <v:textbox inset="0,0,0,0">
                    <w:txbxContent>
                      <w:p w14:paraId="199319DB" w14:textId="77777777" w:rsidR="00B65834" w:rsidRDefault="00B65834" w:rsidP="00B65834">
                        <w:r>
                          <w:rPr>
                            <w:sz w:val="20"/>
                          </w:rPr>
                          <w:t>-2.4</w:t>
                        </w:r>
                      </w:p>
                    </w:txbxContent>
                  </v:textbox>
                </v:rect>
                <v:rect id="Rectangle 2893" o:spid="_x0000_s1678" style="position:absolute;left:1045;top:9075;width:265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" filled="f" stroked="f">
                  <v:textbox inset="0,0,0,0">
                    <w:txbxContent>
                      <w:p w14:paraId="3B53A31A" w14:textId="77777777" w:rsidR="00B65834" w:rsidRDefault="00B65834" w:rsidP="00B65834">
                        <w:r>
                          <w:rPr>
                            <w:sz w:val="20"/>
                          </w:rPr>
                          <w:t>-1.6</w:t>
                        </w:r>
                      </w:p>
                    </w:txbxContent>
                  </v:textbox>
                </v:rect>
                <v:rect id="Rectangle 2894" o:spid="_x0000_s1679" style="position:absolute;left:1045;top:5226;width:265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" filled="f" stroked="f">
                  <v:textbox inset="0,0,0,0">
                    <w:txbxContent>
                      <w:p w14:paraId="12A4ED4C" w14:textId="77777777" w:rsidR="00B65834" w:rsidRDefault="00B65834" w:rsidP="00B65834">
                        <w:r>
                          <w:rPr>
                            <w:sz w:val="20"/>
                          </w:rPr>
                          <w:t>-0.8</w:t>
                        </w:r>
                      </w:p>
                    </w:txbxContent>
                  </v:textbox>
                </v:rect>
                <v:rect id="Rectangle 2895" o:spid="_x0000_s1680" style="position:absolute;left:2401;top:1376;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" filled="f" stroked="f">
                  <v:textbox inset="0,0,0,0">
                    <w:txbxContent>
                      <w:p w14:paraId="5C302FB6" w14:textId="77777777" w:rsidR="00B65834" w:rsidRDefault="00B65834" w:rsidP="00B65834">
                        <w:r>
                          <w:rPr>
                            <w:sz w:val="20"/>
                          </w:rPr>
                          <w:t>0</w:t>
                        </w:r>
                      </w:p>
                    </w:txbxContent>
                  </v:textbox>
                </v:rect>
                <v:rect id="Rectangle 2896" o:spid="_x0000_s1681" style="position:absolute;left:2131;top:3028;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" filled="f" stroked="f">
                  <v:textbox inset="0,0,0,0">
                    <w:txbxContent>
                      <w:p w14:paraId="3FA32E50" w14:textId="77777777" w:rsidR="00B65834" w:rsidRDefault="00B65834" w:rsidP="00B65834">
                        <w:r>
                          <w:rPr>
                            <w:sz w:val="20"/>
                          </w:rPr>
                          <w:t>0.00314</w:t>
                        </w:r>
                      </w:p>
                    </w:txbxContent>
                  </v:textbox>
                </v:rect>
                <v:rect id="Rectangle 2897" o:spid="_x0000_s1682" style="position:absolute;left:7959;top:3028;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" filled="f" stroked="f">
                  <v:textbox inset="0,0,0,0">
                    <w:txbxContent>
                      <w:p w14:paraId="72347AB1" w14:textId="77777777" w:rsidR="00B65834" w:rsidRDefault="00B65834" w:rsidP="00B65834">
                        <w:r>
                          <w:rPr>
                            <w:sz w:val="20"/>
                          </w:rPr>
                          <w:t>0.00319</w:t>
                        </w:r>
                      </w:p>
                    </w:txbxContent>
                  </v:textbox>
                </v:rect>
                <v:rect id="Rectangle 2898" o:spid="_x0000_s1683" style="position:absolute;left:13785;top:3028;width:55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" filled="f" stroked="f">
                  <v:textbox inset="0,0,0,0">
                    <w:txbxContent>
                      <w:p w14:paraId="6253CB04" w14:textId="77777777" w:rsidR="00B65834" w:rsidRDefault="00B65834" w:rsidP="00B65834">
                        <w:r>
                          <w:rPr>
                            <w:sz w:val="20"/>
                          </w:rPr>
                          <w:t>0.00324</w:t>
                        </w:r>
                      </w:p>
                    </w:txbxContent>
                  </v:textbox>
                </v:rect>
                <v:rect id="Rectangle 2899" o:spid="_x0000_s1684" style="position:absolute;left:19617;top:3028;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" filled="f" stroked="f">
                  <v:textbox inset="0,0,0,0">
                    <w:txbxContent>
                      <w:p w14:paraId="43A035E4" w14:textId="77777777" w:rsidR="00B65834" w:rsidRDefault="00B65834" w:rsidP="00B65834">
                        <w:r>
                          <w:rPr>
                            <w:sz w:val="20"/>
                          </w:rPr>
                          <w:t>0.00329</w:t>
                        </w:r>
                      </w:p>
                    </w:txbxContent>
                  </v:textbox>
                </v:rect>
                <v:rect id="Rectangle 2900" o:spid="_x0000_s1685" style="position:absolute;left:25444;top:3028;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" filled="f" stroked="f">
                  <v:textbox inset="0,0,0,0">
                    <w:txbxContent>
                      <w:p w14:paraId="744032B5" w14:textId="77777777" w:rsidR="00B65834" w:rsidRDefault="00B65834" w:rsidP="00B65834">
                        <w:r>
                          <w:rPr>
                            <w:sz w:val="20"/>
                          </w:rPr>
                          <w:t>0.00334</w:t>
                        </w:r>
                      </w:p>
                    </w:txbxContent>
                  </v:textbox>
                </v:rect>
                <v:rect id="Rectangle 2901" o:spid="_x0000_s1686" style="position:absolute;left:-339;top:10296;width:3328;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" filled="f" stroked="f">
                  <v:textbox style="layout-flow:vertical;mso-layout-flow-alt:bottom-to-top" inset="0,0,0,0">
                    <w:txbxContent>
                      <w:p w14:paraId="5DE64383" w14:textId="77777777" w:rsidR="00B65834" w:rsidRDefault="00B65834" w:rsidP="00B65834">
                        <w:proofErr w:type="gramStart"/>
                        <w:r>
                          <w:rPr>
                            <w:b/>
                            <w:sz w:val="20"/>
                          </w:rPr>
                          <w:t>log</w:t>
                        </w:r>
                        <w:proofErr w:type="gramEnd"/>
                        <w:r>
                          <w:rPr>
                            <w:b/>
                            <w:sz w:val="20"/>
                          </w:rPr>
                          <w:t xml:space="preserve"> k</w:t>
                        </w:r>
                      </w:p>
                    </w:txbxContent>
                  </v:textbox>
                </v:rect>
                <v:rect id="Rectangle 39372" o:spid="_x0000_s1687" style="position:absolute;left:13362;top:751;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" filled="f" stroked="f">
                  <v:textbox inset="0,0,0,0">
                    <w:txbxContent>
                      <w:p w14:paraId="65B8D8DF" w14:textId="77777777" w:rsidR="00B65834" w:rsidRDefault="00B65834" w:rsidP="00B65834">
                        <w:r>
                          <w:rPr>
                            <w:b/>
                            <w:sz w:val="20"/>
                          </w:rPr>
                          <w:t>1</w:t>
                        </w:r>
                      </w:p>
                    </w:txbxContent>
                  </v:textbox>
                </v:rect>
                <v:rect id="Rectangle 39373" o:spid="_x0000_s1688" style="position:absolute;left:14003;top:751;width:157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" filled="f" stroked="f">
                  <v:textbox inset="0,0,0,0">
                    <w:txbxContent>
                      <w:p w14:paraId="7F64CC82" w14:textId="77777777" w:rsidR="00B65834" w:rsidRDefault="00B65834" w:rsidP="00B65834">
                        <w:r>
                          <w:rPr>
                            <w:b/>
                            <w:sz w:val="20"/>
                          </w:rPr>
                          <w:t>/T</w:t>
                        </w:r>
                      </w:p>
                    </w:txbxContent>
                  </v:textbox>
                </v:rect>
                <v:shape id="Shape 2903" o:spid="_x0000_s1689" style="position:absolute;left:27224;top:7548;width:365;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" path="m,36576l,,36576,36576,,36576xe" fillcolor="#4198af" stroked="f" strokeweight="0">
                  <v:stroke opacity="0" endcap="round"/>
                  <v:path o:connecttype="custom" o:connectlocs="0,4;0,0;4,4" o:connectangles="0,0,0"/>
                </v:shape>
                <v:shape id="Shape 2904" o:spid="_x0000_s1690" style="position:absolute;left:27224;top:7152;width:365;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" path="m36576,l,36576,,,36576,xe" fillcolor="#4198af" stroked="f" strokeweight="0">
                  <v:stroke opacity="0" endcap="round"/>
                  <v:path o:connecttype="custom" o:connectlocs="4,0;0,4;0,0" o:connectangles="0,0,0"/>
                </v:shape>
                <v:shape id="Shape 2905" o:spid="_x0000_s1691" style="position:absolute;left:26828;top:7152;width:396;height:762;visibility:visible;mso-wrap-style:square;v-text-anchor:top" coordsize="3962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" path="m,76200l38100,38100r1524,1524l39624,36576r-1524,1524l,,,76200xe" fillcolor="#4198af" stroked="f" strokeweight="0">
                  <v:stroke opacity="0" endcap="round"/>
                  <v:path o:connecttype="custom" o:connectlocs="0,8;4,4;4,4;4,4;4,4;0,0" o:connectangles="0,0,0,0,0,0"/>
                </v:shape>
                <v:shape id="Shape 2906" o:spid="_x0000_s1692" style="position:absolute;left:26828;top:71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" path="m76200,76200l,e" filled="f" fillcolor="black" strokecolor="#3d96ae">
                  <v:fill opacity="0"/>
                  <v:path o:connecttype="custom" o:connectlocs="8,8;0,0" o:connectangles="0,0"/>
                </v:shape>
                <v:shape id="Shape 2907" o:spid="_x0000_s1693" style="position:absolute;left:27224;top:7152;width:0;height:762;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" path="m,l,76200e" filled="f" fillcolor="black" strokecolor="#3d96ae">
                  <v:fill opacity="0"/>
                  <v:path o:connecttype="custom" o:connectlocs="0,0;0,8" o:connectangles="0,0"/>
                </v:shape>
                <v:shape id="Shape 2908" o:spid="_x0000_s1694" style="position:absolute;left:26828;top:71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" path="m,76200l76200,e" filled="f" fillcolor="black" strokecolor="#3d96ae">
                  <v:fill opacity="0"/>
                  <v:path o:connecttype="custom" o:connectlocs="0,8;8,0" o:connectangles="0,0"/>
                </v:shape>
                <v:rect id="Rectangle 2909" o:spid="_x0000_s1695" style="position:absolute;left:27865;top:6969;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" filled="f" stroked="f">
                  <v:textbox inset="0,0,0,0">
                    <w:txbxContent>
                      <w:p w14:paraId="59068DD6" w14:textId="77777777" w:rsidR="00B65834" w:rsidRDefault="00B65834" w:rsidP="00B65834">
                        <w:proofErr w:type="gramStart"/>
                        <w:r>
                          <w:rPr>
                            <w:sz w:val="20"/>
                          </w:rPr>
                          <w:t>n-butanol</w:t>
                        </w:r>
                        <w:proofErr w:type="gramEnd"/>
                      </w:p>
                    </w:txbxContent>
                  </v:textbox>
                </v:rect>
                <v:shape id="Shape 2910" o:spid="_x0000_s1696" style="position:absolute;left:26813;top:942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" path="m36576,c56769,,73152,16383,73152,36576v,20193,-16383,36576,-36576,36576c16383,73152,,56769,,36576,,16383,16383,,36576,xe" fillcolor="#db843d" stroked="f" strokeweight="0">
                  <v:stroke opacity="0"/>
                  <v:path o:connecttype="custom" o:connectlocs="4,0;7,4;4,7;0,4;4,0" o:connectangles="0,0,0,0,0"/>
                </v:shape>
                <v:shape id="Shape 2911" o:spid="_x0000_s1697" style="position:absolute;left:26813;top:942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" path="m73152,36576v,20193,-16383,36576,-36576,36576c16383,73152,,56769,,36576,,16383,16383,,36576,,56769,,73152,16383,73152,36576xe" filled="f" fillcolor="black" strokecolor="#da8137">
                  <v:fill opacity="0"/>
                  <v:path o:connecttype="custom" o:connectlocs="7,4;4,7;0,4;4,0;7,4" o:connectangles="0,0,0,0,0"/>
                </v:shape>
                <v:rect id="Rectangle 39374" o:spid="_x0000_s1698" style="position:absolute;left:27865;top:9264;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" filled="f" stroked="f">
                  <v:textbox inset="0,0,0,0">
                    <w:txbxContent>
                      <w:p w14:paraId="6B7C3942" w14:textId="77777777" w:rsidR="00B65834" w:rsidRDefault="00B65834" w:rsidP="00B65834">
                        <w:r>
                          <w:rPr>
                            <w:sz w:val="20"/>
                          </w:rPr>
                          <w:t>2-</w:t>
                        </w:r>
                      </w:p>
                    </w:txbxContent>
                  </v:textbox>
                </v:rect>
                <v:rect id="Rectangle 39375" o:spid="_x0000_s1699" style="position:absolute;left:28900;top:9264;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" filled="f" stroked="f">
                  <v:textbox inset="0,0,0,0">
                    <w:txbxContent>
                      <w:p w14:paraId="17AD961C" w14:textId="77777777" w:rsidR="00B65834" w:rsidRDefault="00B65834" w:rsidP="00B65834">
                        <w:proofErr w:type="spellStart"/>
                        <w:proofErr w:type="gramStart"/>
                        <w:r>
                          <w:rPr>
                            <w:sz w:val="20"/>
                          </w:rPr>
                          <w:t>chloroethanol</w:t>
                        </w:r>
                        <w:proofErr w:type="spellEnd"/>
                        <w:proofErr w:type="gramEnd"/>
                      </w:p>
                    </w:txbxContent>
                  </v:textbox>
                </v:rect>
                <v:shape id="Shape 2913" o:spid="_x0000_s1700" style="position:absolute;left:27224;top:12151;width:365;height:365;visibility:visible;mso-wrap-style:square;v-text-anchor:top" coordsize="36576,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" path="m,36576l,,36576,,,36576xe" fillcolor="#93a9cf" stroked="f" strokeweight="0">
                  <v:stroke opacity="0"/>
                  <v:path o:connecttype="custom" o:connectlocs="0,4;0,0;4,0" o:connectangles="0,0,0"/>
                </v:shape>
                <v:shape id="Shape 2914" o:spid="_x0000_s1701" style="position:absolute;left:26828;top:11755;width:396;height:396;visibility:visible;mso-wrap-style:square;v-text-anchor:top" coordsize="39624,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" path="m39624,r,39624l,39624,39624,xe" fillcolor="#93a9cf" stroked="f" strokeweight="0">
                  <v:stroke opacity="0"/>
                  <v:path o:connecttype="custom" o:connectlocs="4,0;4,4;0,4" o:connectangles="0,0,0"/>
                </v:shape>
                <v:shape id="Shape 2915" o:spid="_x0000_s1702" style="position:absolute;left:27224;top:11755;width:0;height:762;visibility:visible;mso-wrap-style:square;v-text-anchor:top" coordsize="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" path="m,l,76200e" filled="f" fillcolor="black" strokecolor="#8ea5cb">
                  <v:fill opacity="0"/>
                  <v:path o:connecttype="custom" o:connectlocs="0,0;0,8" o:connectangles="0,0"/>
                </v:shape>
                <v:shape id="Shape 2916" o:spid="_x0000_s1703" style="position:absolute;left:26828;top:12151;width:762;height:0;visibility:visible;mso-wrap-style:square;v-text-anchor:top" coordsize="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" path="m,l76200,e" filled="f" fillcolor="black" strokecolor="#8ea5cb">
                  <v:fill opacity="0"/>
                  <v:path o:connecttype="custom" o:connectlocs="0,0;8,0" o:connectangles="0,0"/>
                </v:shape>
                <v:rect id="Rectangle 2917" o:spid="_x0000_s1704" style="position:absolute;left:27865;top:11563;width:1153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" filled="f" stroked="f">
                  <v:textbox inset="0,0,0,0">
                    <w:txbxContent>
                      <w:p w14:paraId="796470D5" w14:textId="77777777" w:rsidR="00B65834" w:rsidRDefault="00B65834" w:rsidP="00B65834">
                        <w:proofErr w:type="spellStart"/>
                        <w:proofErr w:type="gramStart"/>
                        <w:r>
                          <w:rPr>
                            <w:sz w:val="20"/>
                          </w:rPr>
                          <w:t>cinnamyl</w:t>
                        </w:r>
                        <w:proofErr w:type="spellEnd"/>
                        <w:proofErr w:type="gramEnd"/>
                        <w:r>
                          <w:rPr>
                            <w:sz w:val="20"/>
                          </w:rPr>
                          <w:t xml:space="preserve"> alcohol</w:t>
                        </w:r>
                      </w:p>
                    </w:txbxContent>
                  </v:textbox>
                </v:rect>
                <v:shape id="Shape 49336" o:spid="_x0000_s1705" style="position:absolute;left:27194;top:14345;width:365;height:121;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" path="m,l36576,r,12192l,12192,,e" fillcolor="#d19392" stroked="f" strokeweight="0">
                  <v:stroke opacity="0"/>
                  <v:path o:connecttype="custom" o:connectlocs="0,0;4,0;4,1;0,1;0,0" o:connectangles="0,0,0,0,0"/>
                </v:shape>
                <v:shape id="Shape 2919" o:spid="_x0000_s1706" style="position:absolute;left:27194;top:14345;width:365;height:121;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" path="m,12192r36576,l36576,,,,,12192xe" filled="f" fillcolor="black" strokecolor="#ce8e8d">
                  <v:fill opacity="0"/>
                  <v:path o:connecttype="custom" o:connectlocs="0,1;4,1;4,0;0,0" o:connectangles="0,0,0,0"/>
                </v:shape>
                <v:rect id="Rectangle 2920" o:spid="_x0000_s1707" style="position:absolute;left:27865;top:13860;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" filled="f" stroked="f">
                  <v:textbox inset="0,0,0,0">
                    <w:txbxContent>
                      <w:p w14:paraId="1D499238" w14:textId="77777777" w:rsidR="00B65834" w:rsidRDefault="00B65834" w:rsidP="00B65834">
                        <w:proofErr w:type="spellStart"/>
                        <w:proofErr w:type="gramStart"/>
                        <w:r>
                          <w:rPr>
                            <w:sz w:val="20"/>
                          </w:rPr>
                          <w:t>cyclohexanol</w:t>
                        </w:r>
                        <w:proofErr w:type="spellEnd"/>
                        <w:proofErr w:type="gramEnd"/>
                      </w:p>
                    </w:txbxContent>
                  </v:textbox>
                </v:rect>
                <v:shape id="Shape 2921" o:spid="_x0000_s1708" style="position:absolute;width:37807;height:21964;visibility:visible;mso-wrap-style:square;v-text-anchor:top" coordsize="3780790,21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" path="m,2196465r3780790,l3780790,,,,,2196465xe" filled="f" fillcolor="black" strokecolor="#868686">
                  <v:fill opacity="0"/>
                  <v:path o:connecttype="custom" o:connectlocs="0,220;378,220;378,0;0,0" o:connectangles="0,0,0,0"/>
                </v:shape>
                <w10:anchorlock/>
              </v:group>
            </w:pict>
          </mc:Fallback>
        </mc:AlternateContent>
      </w:r>
    </w:p>
    <w:p w14:paraId="514BC145" w14:textId="5487158B" w:rsidR="00B65834" w:rsidRPr="000800B5" w:rsidRDefault="00E11960" w:rsidP="00B65834">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rPr>
        <w:t>Fig. 9</w:t>
      </w:r>
      <w:r w:rsidR="00B65834" w:rsidRPr="000800B5">
        <w:rPr>
          <w:rFonts w:ascii="Arial" w:hAnsi="Arial" w:cs="Arial"/>
          <w:noProof/>
          <w:sz w:val="20"/>
          <w:szCs w:val="20"/>
        </w:rPr>
        <w:t xml:space="preserve"> Temperature graph of PCC</w:t>
      </w:r>
    </w:p>
    <w:p w14:paraId="28A6B9FE" w14:textId="77777777" w:rsidR="005A5E7F" w:rsidRPr="000800B5" w:rsidRDefault="005A5E7F" w:rsidP="005A5E7F">
      <w:pPr>
        <w:suppressAutoHyphens/>
        <w:spacing w:beforeLines="50" w:before="120" w:line="276" w:lineRule="auto"/>
        <w:rPr>
          <w:rFonts w:ascii="Arial" w:hAnsi="Arial" w:cs="Arial"/>
          <w:noProof/>
          <w:sz w:val="20"/>
          <w:szCs w:val="20"/>
        </w:rPr>
      </w:pPr>
      <w:r w:rsidRPr="000800B5">
        <w:rPr>
          <w:rFonts w:ascii="Arial" w:hAnsi="Arial" w:cs="Arial"/>
          <w:noProof/>
          <w:sz w:val="20"/>
          <w:szCs w:val="20"/>
          <w:lang w:val="en-IN" w:eastAsia="en-IN"/>
        </w:rPr>
        <mc:AlternateContent>
          <mc:Choice Requires="wpg">
            <w:drawing>
              <wp:inline distT="0" distB="0" distL="0" distR="0" wp14:anchorId="12FC5664" wp14:editId="758B0567">
                <wp:extent cx="4798060" cy="2499995"/>
                <wp:effectExtent l="0" t="5715" r="111760" b="56515"/>
                <wp:docPr id="47858" name="Group 43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060" cy="2499995"/>
                          <a:chOff x="0" y="0"/>
                          <a:chExt cx="47978" cy="24904"/>
                        </a:xfrm>
                      </wpg:grpSpPr>
                      <wps:wsp>
                        <wps:cNvPr id="47859" name="Rectangle 2947"/>
                        <wps:cNvSpPr>
                          <a:spLocks noChangeArrowheads="1"/>
                        </wps:cNvSpPr>
                        <wps:spPr bwMode="auto">
                          <a:xfrm>
                            <a:off x="0" y="23217"/>
                            <a:ext cx="13655"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24E89" w14:textId="77777777" w:rsidR="005A5E7F" w:rsidRDefault="005A5E7F" w:rsidP="005A5E7F"/>
                          </w:txbxContent>
                        </wps:txbx>
                        <wps:bodyPr rot="0" vert="horz" wrap="square" lIns="0" tIns="0" rIns="0" bIns="0" anchor="t" anchorCtr="0" upright="1">
                          <a:noAutofit/>
                        </wps:bodyPr>
                      </wps:wsp>
                      <wps:wsp>
                        <wps:cNvPr id="47860" name="Rectangle 2948"/>
                        <wps:cNvSpPr>
                          <a:spLocks noChangeArrowheads="1"/>
                        </wps:cNvSpPr>
                        <wps:spPr bwMode="auto">
                          <a:xfrm>
                            <a:off x="47597" y="23217"/>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B8BDA" w14:textId="77777777" w:rsidR="005A5E7F" w:rsidRDefault="005A5E7F" w:rsidP="005A5E7F"/>
                          </w:txbxContent>
                        </wps:txbx>
                        <wps:bodyPr rot="0" vert="horz" wrap="square" lIns="0" tIns="0" rIns="0" bIns="0" anchor="t" anchorCtr="0" upright="1">
                          <a:noAutofit/>
                        </wps:bodyPr>
                      </wps:wsp>
                      <wps:wsp>
                        <wps:cNvPr id="47861" name="Shape 3343"/>
                        <wps:cNvSpPr>
                          <a:spLocks noChangeArrowheads="1"/>
                        </wps:cNvSpPr>
                        <wps:spPr bwMode="auto">
                          <a:xfrm>
                            <a:off x="14598" y="2272"/>
                            <a:ext cx="0" cy="21534"/>
                          </a:xfrm>
                          <a:custGeom>
                            <a:avLst/>
                            <a:gdLst>
                              <a:gd name="T0" fmla="*/ 21534 h 2153412"/>
                              <a:gd name="T1" fmla="*/ 0 h 2153412"/>
                              <a:gd name="T2" fmla="*/ 0 60000 65536"/>
                              <a:gd name="T3" fmla="*/ 0 60000 65536"/>
                            </a:gdLst>
                            <a:ahLst/>
                            <a:cxnLst>
                              <a:cxn ang="T2">
                                <a:pos x="0" y="T0"/>
                              </a:cxn>
                              <a:cxn ang="T3">
                                <a:pos x="0" y="T1"/>
                              </a:cxn>
                            </a:cxnLst>
                            <a:rect l="0" t="0" r="r" b="b"/>
                            <a:pathLst>
                              <a:path h="2153412">
                                <a:moveTo>
                                  <a:pt x="0" y="2153412"/>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2" name="Shape 3344"/>
                        <wps:cNvSpPr>
                          <a:spLocks noChangeArrowheads="1"/>
                        </wps:cNvSpPr>
                        <wps:spPr bwMode="auto">
                          <a:xfrm>
                            <a:off x="14195" y="2380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3" name="Shape 3345"/>
                        <wps:cNvSpPr>
                          <a:spLocks noChangeArrowheads="1"/>
                        </wps:cNvSpPr>
                        <wps:spPr bwMode="auto">
                          <a:xfrm>
                            <a:off x="14195" y="1517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4" name="Shape 3346"/>
                        <wps:cNvSpPr>
                          <a:spLocks noChangeArrowheads="1"/>
                        </wps:cNvSpPr>
                        <wps:spPr bwMode="auto">
                          <a:xfrm>
                            <a:off x="14195" y="657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5" name="Shape 3347"/>
                        <wps:cNvSpPr>
                          <a:spLocks noChangeArrowheads="1"/>
                        </wps:cNvSpPr>
                        <wps:spPr bwMode="auto">
                          <a:xfrm>
                            <a:off x="14598" y="2272"/>
                            <a:ext cx="22809" cy="0"/>
                          </a:xfrm>
                          <a:custGeom>
                            <a:avLst/>
                            <a:gdLst>
                              <a:gd name="T0" fmla="*/ 0 w 2280920"/>
                              <a:gd name="T1" fmla="*/ 22809 w 2280920"/>
                              <a:gd name="T2" fmla="*/ 0 60000 65536"/>
                              <a:gd name="T3" fmla="*/ 0 60000 65536"/>
                            </a:gdLst>
                            <a:ahLst/>
                            <a:cxnLst>
                              <a:cxn ang="T2">
                                <a:pos x="T0" y="0"/>
                              </a:cxn>
                              <a:cxn ang="T3">
                                <a:pos x="T1" y="0"/>
                              </a:cxn>
                            </a:cxnLst>
                            <a:rect l="0" t="0" r="r" b="b"/>
                            <a:pathLst>
                              <a:path w="2280920">
                                <a:moveTo>
                                  <a:pt x="0" y="0"/>
                                </a:moveTo>
                                <a:lnTo>
                                  <a:pt x="228092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6" name="Shape 3348"/>
                        <wps:cNvSpPr>
                          <a:spLocks noChangeArrowheads="1"/>
                        </wps:cNvSpPr>
                        <wps:spPr bwMode="auto">
                          <a:xfrm>
                            <a:off x="14598"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7" name="Shape 3349"/>
                        <wps:cNvSpPr>
                          <a:spLocks noChangeArrowheads="1"/>
                        </wps:cNvSpPr>
                        <wps:spPr bwMode="auto">
                          <a:xfrm>
                            <a:off x="20296"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8" name="Shape 3350"/>
                        <wps:cNvSpPr>
                          <a:spLocks noChangeArrowheads="1"/>
                        </wps:cNvSpPr>
                        <wps:spPr bwMode="auto">
                          <a:xfrm>
                            <a:off x="25996"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69" name="Shape 3351"/>
                        <wps:cNvSpPr>
                          <a:spLocks noChangeArrowheads="1"/>
                        </wps:cNvSpPr>
                        <wps:spPr bwMode="auto">
                          <a:xfrm>
                            <a:off x="31696"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0" name="Shape 3352"/>
                        <wps:cNvSpPr>
                          <a:spLocks noChangeArrowheads="1"/>
                        </wps:cNvSpPr>
                        <wps:spPr bwMode="auto">
                          <a:xfrm>
                            <a:off x="37407" y="2272"/>
                            <a:ext cx="0" cy="402"/>
                          </a:xfrm>
                          <a:custGeom>
                            <a:avLst/>
                            <a:gdLst>
                              <a:gd name="T0" fmla="*/ 0 h 40259"/>
                              <a:gd name="T1" fmla="*/ 402 h 40259"/>
                              <a:gd name="T2" fmla="*/ 0 60000 65536"/>
                              <a:gd name="T3" fmla="*/ 0 60000 65536"/>
                            </a:gdLst>
                            <a:ahLst/>
                            <a:cxnLst>
                              <a:cxn ang="T2">
                                <a:pos x="0" y="T0"/>
                              </a:cxn>
                              <a:cxn ang="T3">
                                <a:pos x="0" y="T1"/>
                              </a:cxn>
                            </a:cxnLst>
                            <a:rect l="0" t="0" r="r" b="b"/>
                            <a:pathLst>
                              <a:path h="40259">
                                <a:moveTo>
                                  <a:pt x="0" y="0"/>
                                </a:moveTo>
                                <a:lnTo>
                                  <a:pt x="0" y="40259"/>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1" name="Shape 49343"/>
                        <wps:cNvSpPr>
                          <a:spLocks noChangeArrowheads="1"/>
                        </wps:cNvSpPr>
                        <wps:spPr bwMode="auto">
                          <a:xfrm>
                            <a:off x="32374" y="1080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72" name="Shape 3354"/>
                        <wps:cNvSpPr>
                          <a:spLocks noChangeArrowheads="1"/>
                        </wps:cNvSpPr>
                        <wps:spPr bwMode="auto">
                          <a:xfrm>
                            <a:off x="32374" y="1080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3" name="Shape 49344"/>
                        <wps:cNvSpPr>
                          <a:spLocks noChangeArrowheads="1"/>
                        </wps:cNvSpPr>
                        <wps:spPr bwMode="auto">
                          <a:xfrm>
                            <a:off x="26674" y="891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74" name="Shape 3356"/>
                        <wps:cNvSpPr>
                          <a:spLocks noChangeArrowheads="1"/>
                        </wps:cNvSpPr>
                        <wps:spPr bwMode="auto">
                          <a:xfrm>
                            <a:off x="26674" y="891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5" name="Shape 49345"/>
                        <wps:cNvSpPr>
                          <a:spLocks noChangeArrowheads="1"/>
                        </wps:cNvSpPr>
                        <wps:spPr bwMode="auto">
                          <a:xfrm>
                            <a:off x="19847" y="818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76" name="Shape 3358"/>
                        <wps:cNvSpPr>
                          <a:spLocks noChangeArrowheads="1"/>
                        </wps:cNvSpPr>
                        <wps:spPr bwMode="auto">
                          <a:xfrm>
                            <a:off x="19847" y="818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7" name="Shape 49346"/>
                        <wps:cNvSpPr>
                          <a:spLocks noChangeArrowheads="1"/>
                        </wps:cNvSpPr>
                        <wps:spPr bwMode="auto">
                          <a:xfrm>
                            <a:off x="14147" y="757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78" name="Shape 3360"/>
                        <wps:cNvSpPr>
                          <a:spLocks noChangeArrowheads="1"/>
                        </wps:cNvSpPr>
                        <wps:spPr bwMode="auto">
                          <a:xfrm>
                            <a:off x="14147" y="757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79" name="Shape 3361"/>
                        <wps:cNvSpPr>
                          <a:spLocks noChangeArrowheads="1"/>
                        </wps:cNvSpPr>
                        <wps:spPr bwMode="auto">
                          <a:xfrm>
                            <a:off x="32404" y="571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0" name="Shape 3362"/>
                        <wps:cNvSpPr>
                          <a:spLocks noChangeArrowheads="1"/>
                        </wps:cNvSpPr>
                        <wps:spPr bwMode="auto">
                          <a:xfrm>
                            <a:off x="32404" y="571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81" name="Shape 3363"/>
                        <wps:cNvSpPr>
                          <a:spLocks noChangeArrowheads="1"/>
                        </wps:cNvSpPr>
                        <wps:spPr bwMode="auto">
                          <a:xfrm>
                            <a:off x="26705" y="464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2" name="Shape 3364"/>
                        <wps:cNvSpPr>
                          <a:spLocks noChangeArrowheads="1"/>
                        </wps:cNvSpPr>
                        <wps:spPr bwMode="auto">
                          <a:xfrm>
                            <a:off x="26705" y="464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83" name="Shape 3365"/>
                        <wps:cNvSpPr>
                          <a:spLocks noChangeArrowheads="1"/>
                        </wps:cNvSpPr>
                        <wps:spPr bwMode="auto">
                          <a:xfrm>
                            <a:off x="19877" y="437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4" name="Shape 3366"/>
                        <wps:cNvSpPr>
                          <a:spLocks noChangeArrowheads="1"/>
                        </wps:cNvSpPr>
                        <wps:spPr bwMode="auto">
                          <a:xfrm>
                            <a:off x="19877" y="437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85" name="Shape 3367"/>
                        <wps:cNvSpPr>
                          <a:spLocks noChangeArrowheads="1"/>
                        </wps:cNvSpPr>
                        <wps:spPr bwMode="auto">
                          <a:xfrm>
                            <a:off x="14177" y="4069"/>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6" name="Shape 3368"/>
                        <wps:cNvSpPr>
                          <a:spLocks noChangeArrowheads="1"/>
                        </wps:cNvSpPr>
                        <wps:spPr bwMode="auto">
                          <a:xfrm>
                            <a:off x="14177" y="4069"/>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87" name="Shape 3369"/>
                        <wps:cNvSpPr>
                          <a:spLocks noChangeArrowheads="1"/>
                        </wps:cNvSpPr>
                        <wps:spPr bwMode="auto">
                          <a:xfrm>
                            <a:off x="32389" y="18790"/>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8" name="Shape 3370"/>
                        <wps:cNvSpPr>
                          <a:spLocks noChangeArrowheads="1"/>
                        </wps:cNvSpPr>
                        <wps:spPr bwMode="auto">
                          <a:xfrm>
                            <a:off x="32389" y="18348"/>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89" name="Shape 3371"/>
                        <wps:cNvSpPr>
                          <a:spLocks noChangeArrowheads="1"/>
                        </wps:cNvSpPr>
                        <wps:spPr bwMode="auto">
                          <a:xfrm>
                            <a:off x="32389" y="18348"/>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0" name="Shape 3372"/>
                        <wps:cNvSpPr>
                          <a:spLocks noChangeArrowheads="1"/>
                        </wps:cNvSpPr>
                        <wps:spPr bwMode="auto">
                          <a:xfrm>
                            <a:off x="32389" y="18348"/>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1" name="Shape 3373"/>
                        <wps:cNvSpPr>
                          <a:spLocks noChangeArrowheads="1"/>
                        </wps:cNvSpPr>
                        <wps:spPr bwMode="auto">
                          <a:xfrm>
                            <a:off x="26689" y="17754"/>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92" name="Shape 3374"/>
                        <wps:cNvSpPr>
                          <a:spLocks noChangeArrowheads="1"/>
                        </wps:cNvSpPr>
                        <wps:spPr bwMode="auto">
                          <a:xfrm>
                            <a:off x="26689" y="17312"/>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93" name="Shape 3375"/>
                        <wps:cNvSpPr>
                          <a:spLocks noChangeArrowheads="1"/>
                        </wps:cNvSpPr>
                        <wps:spPr bwMode="auto">
                          <a:xfrm>
                            <a:off x="26689" y="17312"/>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4" name="Shape 3376"/>
                        <wps:cNvSpPr>
                          <a:spLocks noChangeArrowheads="1"/>
                        </wps:cNvSpPr>
                        <wps:spPr bwMode="auto">
                          <a:xfrm>
                            <a:off x="26689" y="17312"/>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5" name="Shape 3377"/>
                        <wps:cNvSpPr>
                          <a:spLocks noChangeArrowheads="1"/>
                        </wps:cNvSpPr>
                        <wps:spPr bwMode="auto">
                          <a:xfrm>
                            <a:off x="19862" y="1452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96" name="Shape 3378"/>
                        <wps:cNvSpPr>
                          <a:spLocks noChangeArrowheads="1"/>
                        </wps:cNvSpPr>
                        <wps:spPr bwMode="auto">
                          <a:xfrm>
                            <a:off x="19862" y="1408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897" name="Shape 3379"/>
                        <wps:cNvSpPr>
                          <a:spLocks noChangeArrowheads="1"/>
                        </wps:cNvSpPr>
                        <wps:spPr bwMode="auto">
                          <a:xfrm>
                            <a:off x="19862" y="1408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8" name="Shape 3380"/>
                        <wps:cNvSpPr>
                          <a:spLocks noChangeArrowheads="1"/>
                        </wps:cNvSpPr>
                        <wps:spPr bwMode="auto">
                          <a:xfrm>
                            <a:off x="19862" y="1408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899" name="Shape 3381"/>
                        <wps:cNvSpPr>
                          <a:spLocks noChangeArrowheads="1"/>
                        </wps:cNvSpPr>
                        <wps:spPr bwMode="auto">
                          <a:xfrm>
                            <a:off x="14162" y="1452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00" name="Shape 3382"/>
                        <wps:cNvSpPr>
                          <a:spLocks noChangeArrowheads="1"/>
                        </wps:cNvSpPr>
                        <wps:spPr bwMode="auto">
                          <a:xfrm>
                            <a:off x="14162" y="1408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01" name="Shape 3383"/>
                        <wps:cNvSpPr>
                          <a:spLocks noChangeArrowheads="1"/>
                        </wps:cNvSpPr>
                        <wps:spPr bwMode="auto">
                          <a:xfrm>
                            <a:off x="14162" y="1408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02" name="Shape 3384"/>
                        <wps:cNvSpPr>
                          <a:spLocks noChangeArrowheads="1"/>
                        </wps:cNvSpPr>
                        <wps:spPr bwMode="auto">
                          <a:xfrm>
                            <a:off x="14162" y="1408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03" name="Shape 3385"/>
                        <wps:cNvSpPr>
                          <a:spLocks noChangeArrowheads="1"/>
                        </wps:cNvSpPr>
                        <wps:spPr bwMode="auto">
                          <a:xfrm>
                            <a:off x="32404" y="1217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04" name="Shape 3386"/>
                        <wps:cNvSpPr>
                          <a:spLocks noChangeArrowheads="1"/>
                        </wps:cNvSpPr>
                        <wps:spPr bwMode="auto">
                          <a:xfrm>
                            <a:off x="32404" y="1217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05" name="Shape 3387"/>
                        <wps:cNvSpPr>
                          <a:spLocks noChangeArrowheads="1"/>
                        </wps:cNvSpPr>
                        <wps:spPr bwMode="auto">
                          <a:xfrm>
                            <a:off x="26705"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06" name="Shape 3388"/>
                        <wps:cNvSpPr>
                          <a:spLocks noChangeArrowheads="1"/>
                        </wps:cNvSpPr>
                        <wps:spPr bwMode="auto">
                          <a:xfrm>
                            <a:off x="26705"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07" name="Shape 3389"/>
                        <wps:cNvSpPr>
                          <a:spLocks noChangeArrowheads="1"/>
                        </wps:cNvSpPr>
                        <wps:spPr bwMode="auto">
                          <a:xfrm>
                            <a:off x="19877"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08" name="Shape 3390"/>
                        <wps:cNvSpPr>
                          <a:spLocks noChangeArrowheads="1"/>
                        </wps:cNvSpPr>
                        <wps:spPr bwMode="auto">
                          <a:xfrm>
                            <a:off x="19877" y="1083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09" name="Shape 3391"/>
                        <wps:cNvSpPr>
                          <a:spLocks noChangeArrowheads="1"/>
                        </wps:cNvSpPr>
                        <wps:spPr bwMode="auto">
                          <a:xfrm>
                            <a:off x="14177" y="979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10" name="Shape 3392"/>
                        <wps:cNvSpPr>
                          <a:spLocks noChangeArrowheads="1"/>
                        </wps:cNvSpPr>
                        <wps:spPr bwMode="auto">
                          <a:xfrm>
                            <a:off x="14177" y="9799"/>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1" name="Shape 3393"/>
                        <wps:cNvSpPr>
                          <a:spLocks noChangeArrowheads="1"/>
                        </wps:cNvSpPr>
                        <wps:spPr bwMode="auto">
                          <a:xfrm>
                            <a:off x="14598" y="7791"/>
                            <a:ext cx="18247" cy="3078"/>
                          </a:xfrm>
                          <a:custGeom>
                            <a:avLst/>
                            <a:gdLst>
                              <a:gd name="T0" fmla="*/ 0 w 1824736"/>
                              <a:gd name="T1" fmla="*/ 0 h 307849"/>
                              <a:gd name="T2" fmla="*/ 18247 w 1824736"/>
                              <a:gd name="T3" fmla="*/ 3078 h 307849"/>
                              <a:gd name="T4" fmla="*/ 0 60000 65536"/>
                              <a:gd name="T5" fmla="*/ 0 60000 65536"/>
                            </a:gdLst>
                            <a:ahLst/>
                            <a:cxnLst>
                              <a:cxn ang="T4">
                                <a:pos x="T0" y="T1"/>
                              </a:cxn>
                              <a:cxn ang="T5">
                                <a:pos x="T2" y="T3"/>
                              </a:cxn>
                            </a:cxnLst>
                            <a:rect l="0" t="0" r="r" b="b"/>
                            <a:pathLst>
                              <a:path w="1824736" h="307849">
                                <a:moveTo>
                                  <a:pt x="0" y="0"/>
                                </a:moveTo>
                                <a:lnTo>
                                  <a:pt x="1824736" y="307849"/>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2" name="Shape 3394"/>
                        <wps:cNvSpPr>
                          <a:spLocks noChangeArrowheads="1"/>
                        </wps:cNvSpPr>
                        <wps:spPr bwMode="auto">
                          <a:xfrm>
                            <a:off x="14598" y="4364"/>
                            <a:ext cx="18247" cy="1526"/>
                          </a:xfrm>
                          <a:custGeom>
                            <a:avLst/>
                            <a:gdLst>
                              <a:gd name="T0" fmla="*/ 0 w 1824736"/>
                              <a:gd name="T1" fmla="*/ 0 h 152654"/>
                              <a:gd name="T2" fmla="*/ 18247 w 1824736"/>
                              <a:gd name="T3" fmla="*/ 1526 h 152654"/>
                              <a:gd name="T4" fmla="*/ 0 60000 65536"/>
                              <a:gd name="T5" fmla="*/ 0 60000 65536"/>
                            </a:gdLst>
                            <a:ahLst/>
                            <a:cxnLst>
                              <a:cxn ang="T4">
                                <a:pos x="T0" y="T1"/>
                              </a:cxn>
                              <a:cxn ang="T5">
                                <a:pos x="T2" y="T3"/>
                              </a:cxn>
                            </a:cxnLst>
                            <a:rect l="0" t="0" r="r" b="b"/>
                            <a:pathLst>
                              <a:path w="1824736" h="152654">
                                <a:moveTo>
                                  <a:pt x="0" y="0"/>
                                </a:moveTo>
                                <a:lnTo>
                                  <a:pt x="1824736" y="152654"/>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3" name="Shape 3395"/>
                        <wps:cNvSpPr>
                          <a:spLocks noChangeArrowheads="1"/>
                        </wps:cNvSpPr>
                        <wps:spPr bwMode="auto">
                          <a:xfrm>
                            <a:off x="14598" y="13981"/>
                            <a:ext cx="18247" cy="4820"/>
                          </a:xfrm>
                          <a:custGeom>
                            <a:avLst/>
                            <a:gdLst>
                              <a:gd name="T0" fmla="*/ 0 w 1824736"/>
                              <a:gd name="T1" fmla="*/ 0 h 482092"/>
                              <a:gd name="T2" fmla="*/ 18247 w 1824736"/>
                              <a:gd name="T3" fmla="*/ 4820 h 482092"/>
                              <a:gd name="T4" fmla="*/ 0 60000 65536"/>
                              <a:gd name="T5" fmla="*/ 0 60000 65536"/>
                            </a:gdLst>
                            <a:ahLst/>
                            <a:cxnLst>
                              <a:cxn ang="T4">
                                <a:pos x="T0" y="T1"/>
                              </a:cxn>
                              <a:cxn ang="T5">
                                <a:pos x="T2" y="T3"/>
                              </a:cxn>
                            </a:cxnLst>
                            <a:rect l="0" t="0" r="r" b="b"/>
                            <a:pathLst>
                              <a:path w="1824736" h="482092">
                                <a:moveTo>
                                  <a:pt x="0" y="0"/>
                                </a:moveTo>
                                <a:lnTo>
                                  <a:pt x="1824736" y="482092"/>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4" name="Shape 3396"/>
                        <wps:cNvSpPr>
                          <a:spLocks noChangeArrowheads="1"/>
                        </wps:cNvSpPr>
                        <wps:spPr bwMode="auto">
                          <a:xfrm>
                            <a:off x="14598" y="10298"/>
                            <a:ext cx="18247" cy="2092"/>
                          </a:xfrm>
                          <a:custGeom>
                            <a:avLst/>
                            <a:gdLst>
                              <a:gd name="T0" fmla="*/ 0 w 1824736"/>
                              <a:gd name="T1" fmla="*/ 0 h 209296"/>
                              <a:gd name="T2" fmla="*/ 18247 w 1824736"/>
                              <a:gd name="T3" fmla="*/ 2092 h 209296"/>
                              <a:gd name="T4" fmla="*/ 0 60000 65536"/>
                              <a:gd name="T5" fmla="*/ 0 60000 65536"/>
                            </a:gdLst>
                            <a:ahLst/>
                            <a:cxnLst>
                              <a:cxn ang="T4">
                                <a:pos x="T0" y="T1"/>
                              </a:cxn>
                              <a:cxn ang="T5">
                                <a:pos x="T2" y="T3"/>
                              </a:cxn>
                            </a:cxnLst>
                            <a:rect l="0" t="0" r="r" b="b"/>
                            <a:pathLst>
                              <a:path w="1824736" h="209296">
                                <a:moveTo>
                                  <a:pt x="0" y="0"/>
                                </a:moveTo>
                                <a:lnTo>
                                  <a:pt x="1824736" y="209296"/>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5" name="Shape 3397"/>
                        <wps:cNvSpPr>
                          <a:spLocks noChangeArrowheads="1"/>
                        </wps:cNvSpPr>
                        <wps:spPr bwMode="auto">
                          <a:xfrm>
                            <a:off x="14598" y="10298"/>
                            <a:ext cx="18247" cy="2092"/>
                          </a:xfrm>
                          <a:custGeom>
                            <a:avLst/>
                            <a:gdLst>
                              <a:gd name="T0" fmla="*/ 0 w 1824736"/>
                              <a:gd name="T1" fmla="*/ 0 h 209296"/>
                              <a:gd name="T2" fmla="*/ 18247 w 1824736"/>
                              <a:gd name="T3" fmla="*/ 2092 h 209296"/>
                              <a:gd name="T4" fmla="*/ 0 60000 65536"/>
                              <a:gd name="T5" fmla="*/ 0 60000 65536"/>
                            </a:gdLst>
                            <a:ahLst/>
                            <a:cxnLst>
                              <a:cxn ang="T4">
                                <a:pos x="T0" y="T1"/>
                              </a:cxn>
                              <a:cxn ang="T5">
                                <a:pos x="T2" y="T3"/>
                              </a:cxn>
                            </a:cxnLst>
                            <a:rect l="0" t="0" r="r" b="b"/>
                            <a:pathLst>
                              <a:path w="1824736" h="209296">
                                <a:moveTo>
                                  <a:pt x="0" y="0"/>
                                </a:moveTo>
                                <a:lnTo>
                                  <a:pt x="1824736" y="209296"/>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16" name="Rectangle 3398"/>
                        <wps:cNvSpPr>
                          <a:spLocks noChangeArrowheads="1"/>
                        </wps:cNvSpPr>
                        <wps:spPr bwMode="auto">
                          <a:xfrm>
                            <a:off x="11433" y="23228"/>
                            <a:ext cx="264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0F8DE" w14:textId="77777777" w:rsidR="005A5E7F" w:rsidRDefault="005A5E7F" w:rsidP="005A5E7F">
                              <w:r>
                                <w:rPr>
                                  <w:sz w:val="20"/>
                                </w:rPr>
                                <w:t>-3.2</w:t>
                              </w:r>
                            </w:p>
                          </w:txbxContent>
                        </wps:txbx>
                        <wps:bodyPr rot="0" vert="horz" wrap="square" lIns="0" tIns="0" rIns="0" bIns="0" anchor="t" anchorCtr="0" upright="1">
                          <a:noAutofit/>
                        </wps:bodyPr>
                      </wps:wsp>
                      <wps:wsp>
                        <wps:cNvPr id="47917" name="Rectangle 3399"/>
                        <wps:cNvSpPr>
                          <a:spLocks noChangeArrowheads="1"/>
                        </wps:cNvSpPr>
                        <wps:spPr bwMode="auto">
                          <a:xfrm>
                            <a:off x="11433" y="14610"/>
                            <a:ext cx="2650"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85237" w14:textId="77777777" w:rsidR="005A5E7F" w:rsidRDefault="005A5E7F" w:rsidP="005A5E7F">
                              <w:r>
                                <w:rPr>
                                  <w:sz w:val="20"/>
                                </w:rPr>
                                <w:t>-2.4</w:t>
                              </w:r>
                            </w:p>
                          </w:txbxContent>
                        </wps:txbx>
                        <wps:bodyPr rot="0" vert="horz" wrap="square" lIns="0" tIns="0" rIns="0" bIns="0" anchor="t" anchorCtr="0" upright="1">
                          <a:noAutofit/>
                        </wps:bodyPr>
                      </wps:wsp>
                      <wps:wsp>
                        <wps:cNvPr id="47918" name="Rectangle 3400"/>
                        <wps:cNvSpPr>
                          <a:spLocks noChangeArrowheads="1"/>
                        </wps:cNvSpPr>
                        <wps:spPr bwMode="auto">
                          <a:xfrm>
                            <a:off x="11433" y="5998"/>
                            <a:ext cx="264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BB3C" w14:textId="77777777" w:rsidR="005A5E7F" w:rsidRDefault="005A5E7F" w:rsidP="005A5E7F">
                              <w:r>
                                <w:rPr>
                                  <w:sz w:val="20"/>
                                </w:rPr>
                                <w:t>-1.6</w:t>
                              </w:r>
                            </w:p>
                          </w:txbxContent>
                        </wps:txbx>
                        <wps:bodyPr rot="0" vert="horz" wrap="square" lIns="0" tIns="0" rIns="0" bIns="0" anchor="t" anchorCtr="0" upright="1">
                          <a:noAutofit/>
                        </wps:bodyPr>
                      </wps:wsp>
                      <wps:wsp>
                        <wps:cNvPr id="47919" name="Rectangle 3401"/>
                        <wps:cNvSpPr>
                          <a:spLocks noChangeArrowheads="1"/>
                        </wps:cNvSpPr>
                        <wps:spPr bwMode="auto">
                          <a:xfrm>
                            <a:off x="12515" y="3340"/>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9A990" w14:textId="77777777" w:rsidR="005A5E7F" w:rsidRDefault="005A5E7F" w:rsidP="005A5E7F">
                              <w:r>
                                <w:rPr>
                                  <w:sz w:val="20"/>
                                </w:rPr>
                                <w:t>0.00314</w:t>
                              </w:r>
                            </w:p>
                          </w:txbxContent>
                        </wps:txbx>
                        <wps:bodyPr rot="0" vert="horz" wrap="square" lIns="0" tIns="0" rIns="0" bIns="0" anchor="t" anchorCtr="0" upright="1">
                          <a:noAutofit/>
                        </wps:bodyPr>
                      </wps:wsp>
                      <wps:wsp>
                        <wps:cNvPr id="47920" name="Rectangle 3402"/>
                        <wps:cNvSpPr>
                          <a:spLocks noChangeArrowheads="1"/>
                        </wps:cNvSpPr>
                        <wps:spPr bwMode="auto">
                          <a:xfrm>
                            <a:off x="18221" y="3340"/>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ADF11" w14:textId="77777777" w:rsidR="005A5E7F" w:rsidRDefault="005A5E7F" w:rsidP="005A5E7F">
                              <w:r>
                                <w:rPr>
                                  <w:sz w:val="20"/>
                                </w:rPr>
                                <w:t>0.00319</w:t>
                              </w:r>
                            </w:p>
                          </w:txbxContent>
                        </wps:txbx>
                        <wps:bodyPr rot="0" vert="horz" wrap="square" lIns="0" tIns="0" rIns="0" bIns="0" anchor="t" anchorCtr="0" upright="1">
                          <a:noAutofit/>
                        </wps:bodyPr>
                      </wps:wsp>
                      <wps:wsp>
                        <wps:cNvPr id="47921" name="Rectangle 3403"/>
                        <wps:cNvSpPr>
                          <a:spLocks noChangeArrowheads="1"/>
                        </wps:cNvSpPr>
                        <wps:spPr bwMode="auto">
                          <a:xfrm>
                            <a:off x="23923" y="3340"/>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C5C46" w14:textId="77777777" w:rsidR="005A5E7F" w:rsidRDefault="005A5E7F" w:rsidP="005A5E7F">
                              <w:r>
                                <w:rPr>
                                  <w:sz w:val="20"/>
                                </w:rPr>
                                <w:t>0.00324</w:t>
                              </w:r>
                            </w:p>
                          </w:txbxContent>
                        </wps:txbx>
                        <wps:bodyPr rot="0" vert="horz" wrap="square" lIns="0" tIns="0" rIns="0" bIns="0" anchor="t" anchorCtr="0" upright="1">
                          <a:noAutofit/>
                        </wps:bodyPr>
                      </wps:wsp>
                      <wps:wsp>
                        <wps:cNvPr id="47922" name="Rectangle 3404"/>
                        <wps:cNvSpPr>
                          <a:spLocks noChangeArrowheads="1"/>
                        </wps:cNvSpPr>
                        <wps:spPr bwMode="auto">
                          <a:xfrm>
                            <a:off x="29626" y="3340"/>
                            <a:ext cx="558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CE61D" w14:textId="77777777" w:rsidR="005A5E7F" w:rsidRDefault="005A5E7F" w:rsidP="005A5E7F">
                              <w:r>
                                <w:rPr>
                                  <w:sz w:val="20"/>
                                </w:rPr>
                                <w:t>0.00329</w:t>
                              </w:r>
                            </w:p>
                          </w:txbxContent>
                        </wps:txbx>
                        <wps:bodyPr rot="0" vert="horz" wrap="square" lIns="0" tIns="0" rIns="0" bIns="0" anchor="t" anchorCtr="0" upright="1">
                          <a:noAutofit/>
                        </wps:bodyPr>
                      </wps:wsp>
                      <wps:wsp>
                        <wps:cNvPr id="47923" name="Rectangle 3405"/>
                        <wps:cNvSpPr>
                          <a:spLocks noChangeArrowheads="1"/>
                        </wps:cNvSpPr>
                        <wps:spPr bwMode="auto">
                          <a:xfrm>
                            <a:off x="35332" y="3340"/>
                            <a:ext cx="556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4A399" w14:textId="77777777" w:rsidR="005A5E7F" w:rsidRDefault="005A5E7F" w:rsidP="005A5E7F">
                              <w:r>
                                <w:rPr>
                                  <w:sz w:val="20"/>
                                </w:rPr>
                                <w:t>0.00334</w:t>
                              </w:r>
                            </w:p>
                          </w:txbxContent>
                        </wps:txbx>
                        <wps:bodyPr rot="0" vert="horz" wrap="square" lIns="0" tIns="0" rIns="0" bIns="0" anchor="t" anchorCtr="0" upright="1">
                          <a:noAutofit/>
                        </wps:bodyPr>
                      </wps:wsp>
                      <wps:wsp>
                        <wps:cNvPr id="47924" name="Rectangle 3406"/>
                        <wps:cNvSpPr>
                          <a:spLocks noChangeArrowheads="1"/>
                        </wps:cNvSpPr>
                        <wps:spPr bwMode="auto">
                          <a:xfrm rot="-5400000">
                            <a:off x="10135" y="11766"/>
                            <a:ext cx="332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52636" w14:textId="77777777" w:rsidR="005A5E7F" w:rsidRDefault="005A5E7F" w:rsidP="005A5E7F">
                              <w:proofErr w:type="gramStart"/>
                              <w:r>
                                <w:rPr>
                                  <w:b/>
                                  <w:sz w:val="20"/>
                                </w:rPr>
                                <w:t>log</w:t>
                              </w:r>
                              <w:proofErr w:type="gramEnd"/>
                              <w:r>
                                <w:rPr>
                                  <w:b/>
                                  <w:sz w:val="20"/>
                                </w:rPr>
                                <w:t xml:space="preserve"> k</w:t>
                              </w:r>
                            </w:p>
                          </w:txbxContent>
                        </wps:txbx>
                        <wps:bodyPr rot="0" vert="vert270" wrap="square" lIns="0" tIns="0" rIns="0" bIns="0" anchor="t" anchorCtr="0" upright="1">
                          <a:noAutofit/>
                        </wps:bodyPr>
                      </wps:wsp>
                      <wps:wsp>
                        <wps:cNvPr id="47925" name="Rectangle 37661"/>
                        <wps:cNvSpPr>
                          <a:spLocks noChangeArrowheads="1"/>
                        </wps:cNvSpPr>
                        <wps:spPr bwMode="auto">
                          <a:xfrm>
                            <a:off x="23579" y="774"/>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A263" w14:textId="77777777" w:rsidR="005A5E7F" w:rsidRDefault="005A5E7F" w:rsidP="005A5E7F">
                              <w:r>
                                <w:rPr>
                                  <w:b/>
                                  <w:sz w:val="20"/>
                                </w:rPr>
                                <w:t>1</w:t>
                              </w:r>
                            </w:p>
                          </w:txbxContent>
                        </wps:txbx>
                        <wps:bodyPr rot="0" vert="horz" wrap="square" lIns="0" tIns="0" rIns="0" bIns="0" anchor="t" anchorCtr="0" upright="1">
                          <a:noAutofit/>
                        </wps:bodyPr>
                      </wps:wsp>
                      <wps:wsp>
                        <wps:cNvPr id="47926" name="Rectangle 37662"/>
                        <wps:cNvSpPr>
                          <a:spLocks noChangeArrowheads="1"/>
                        </wps:cNvSpPr>
                        <wps:spPr bwMode="auto">
                          <a:xfrm>
                            <a:off x="24219" y="774"/>
                            <a:ext cx="157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D6F5B" w14:textId="77777777" w:rsidR="005A5E7F" w:rsidRDefault="005A5E7F" w:rsidP="005A5E7F">
                              <w:r>
                                <w:rPr>
                                  <w:b/>
                                  <w:sz w:val="20"/>
                                </w:rPr>
                                <w:t>/T</w:t>
                              </w:r>
                            </w:p>
                          </w:txbxContent>
                        </wps:txbx>
                        <wps:bodyPr rot="0" vert="horz" wrap="square" lIns="0" tIns="0" rIns="0" bIns="0" anchor="t" anchorCtr="0" upright="1">
                          <a:noAutofit/>
                        </wps:bodyPr>
                      </wps:wsp>
                      <wps:wsp>
                        <wps:cNvPr id="47927" name="Shape 49347"/>
                        <wps:cNvSpPr>
                          <a:spLocks noChangeArrowheads="1"/>
                        </wps:cNvSpPr>
                        <wps:spPr bwMode="auto">
                          <a:xfrm>
                            <a:off x="36481" y="8473"/>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28" name="Shape 3409"/>
                        <wps:cNvSpPr>
                          <a:spLocks noChangeArrowheads="1"/>
                        </wps:cNvSpPr>
                        <wps:spPr bwMode="auto">
                          <a:xfrm>
                            <a:off x="36481" y="8473"/>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29" name="Rectangle 37663"/>
                        <wps:cNvSpPr>
                          <a:spLocks noChangeArrowheads="1"/>
                        </wps:cNvSpPr>
                        <wps:spPr bwMode="auto">
                          <a:xfrm>
                            <a:off x="37533" y="8266"/>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5D187" w14:textId="77777777" w:rsidR="005A5E7F" w:rsidRDefault="005A5E7F" w:rsidP="005A5E7F">
                              <w:r>
                                <w:rPr>
                                  <w:sz w:val="20"/>
                                </w:rPr>
                                <w:t>2-</w:t>
                              </w:r>
                            </w:p>
                          </w:txbxContent>
                        </wps:txbx>
                        <wps:bodyPr rot="0" vert="horz" wrap="square" lIns="0" tIns="0" rIns="0" bIns="0" anchor="t" anchorCtr="0" upright="1">
                          <a:noAutofit/>
                        </wps:bodyPr>
                      </wps:wsp>
                      <wps:wsp>
                        <wps:cNvPr id="47930" name="Rectangle 37664"/>
                        <wps:cNvSpPr>
                          <a:spLocks noChangeArrowheads="1"/>
                        </wps:cNvSpPr>
                        <wps:spPr bwMode="auto">
                          <a:xfrm>
                            <a:off x="38568" y="8266"/>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40170" w14:textId="77777777" w:rsidR="005A5E7F" w:rsidRDefault="005A5E7F" w:rsidP="005A5E7F">
                              <w:proofErr w:type="spellStart"/>
                              <w:proofErr w:type="gramStart"/>
                              <w:r>
                                <w:rPr>
                                  <w:sz w:val="20"/>
                                </w:rPr>
                                <w:t>chloroethanol</w:t>
                              </w:r>
                              <w:proofErr w:type="spellEnd"/>
                              <w:proofErr w:type="gramEnd"/>
                            </w:p>
                          </w:txbxContent>
                        </wps:txbx>
                        <wps:bodyPr rot="0" vert="horz" wrap="square" lIns="0" tIns="0" rIns="0" bIns="0" anchor="t" anchorCtr="0" upright="1">
                          <a:noAutofit/>
                        </wps:bodyPr>
                      </wps:wsp>
                      <wps:wsp>
                        <wps:cNvPr id="47931" name="Shape 3411"/>
                        <wps:cNvSpPr>
                          <a:spLocks noChangeArrowheads="1"/>
                        </wps:cNvSpPr>
                        <wps:spPr bwMode="auto">
                          <a:xfrm>
                            <a:off x="36496" y="10774"/>
                            <a:ext cx="731" cy="731"/>
                          </a:xfrm>
                          <a:custGeom>
                            <a:avLst/>
                            <a:gdLst>
                              <a:gd name="T0" fmla="*/ 366 w 73152"/>
                              <a:gd name="T1" fmla="*/ 0 h 73151"/>
                              <a:gd name="T2" fmla="*/ 731 w 73152"/>
                              <a:gd name="T3" fmla="*/ 731 h 73151"/>
                              <a:gd name="T4" fmla="*/ 0 w 73152"/>
                              <a:gd name="T5" fmla="*/ 731 h 73151"/>
                              <a:gd name="T6" fmla="*/ 366 w 73152"/>
                              <a:gd name="T7" fmla="*/ 0 h 731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1">
                                <a:moveTo>
                                  <a:pt x="36576" y="0"/>
                                </a:moveTo>
                                <a:lnTo>
                                  <a:pt x="73152" y="73151"/>
                                </a:lnTo>
                                <a:lnTo>
                                  <a:pt x="0" y="73151"/>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32" name="Shape 3412"/>
                        <wps:cNvSpPr>
                          <a:spLocks noChangeArrowheads="1"/>
                        </wps:cNvSpPr>
                        <wps:spPr bwMode="auto">
                          <a:xfrm>
                            <a:off x="36496" y="10774"/>
                            <a:ext cx="731" cy="731"/>
                          </a:xfrm>
                          <a:custGeom>
                            <a:avLst/>
                            <a:gdLst>
                              <a:gd name="T0" fmla="*/ 366 w 73152"/>
                              <a:gd name="T1" fmla="*/ 0 h 73151"/>
                              <a:gd name="T2" fmla="*/ 731 w 73152"/>
                              <a:gd name="T3" fmla="*/ 731 h 73151"/>
                              <a:gd name="T4" fmla="*/ 0 w 73152"/>
                              <a:gd name="T5" fmla="*/ 731 h 73151"/>
                              <a:gd name="T6" fmla="*/ 0 60000 65536"/>
                              <a:gd name="T7" fmla="*/ 0 60000 65536"/>
                              <a:gd name="T8" fmla="*/ 0 60000 65536"/>
                            </a:gdLst>
                            <a:ahLst/>
                            <a:cxnLst>
                              <a:cxn ang="T6">
                                <a:pos x="T0" y="T1"/>
                              </a:cxn>
                              <a:cxn ang="T7">
                                <a:pos x="T2" y="T3"/>
                              </a:cxn>
                              <a:cxn ang="T8">
                                <a:pos x="T4" y="T5"/>
                              </a:cxn>
                            </a:cxnLst>
                            <a:rect l="0" t="0" r="r" b="b"/>
                            <a:pathLst>
                              <a:path w="73152" h="73151">
                                <a:moveTo>
                                  <a:pt x="36576" y="0"/>
                                </a:moveTo>
                                <a:lnTo>
                                  <a:pt x="73152" y="73151"/>
                                </a:lnTo>
                                <a:lnTo>
                                  <a:pt x="0" y="73151"/>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33" name="Rectangle 3413"/>
                        <wps:cNvSpPr>
                          <a:spLocks noChangeArrowheads="1"/>
                        </wps:cNvSpPr>
                        <wps:spPr bwMode="auto">
                          <a:xfrm>
                            <a:off x="37533" y="10561"/>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7CD8D" w14:textId="77777777" w:rsidR="005A5E7F" w:rsidRDefault="005A5E7F" w:rsidP="005A5E7F">
                              <w:proofErr w:type="spellStart"/>
                              <w:proofErr w:type="gramStart"/>
                              <w:r>
                                <w:rPr>
                                  <w:sz w:val="20"/>
                                </w:rPr>
                                <w:t>cyclohexanol</w:t>
                              </w:r>
                              <w:proofErr w:type="spellEnd"/>
                              <w:proofErr w:type="gramEnd"/>
                            </w:p>
                          </w:txbxContent>
                        </wps:txbx>
                        <wps:bodyPr rot="0" vert="horz" wrap="square" lIns="0" tIns="0" rIns="0" bIns="0" anchor="t" anchorCtr="0" upright="1">
                          <a:noAutofit/>
                        </wps:bodyPr>
                      </wps:wsp>
                      <wps:wsp>
                        <wps:cNvPr id="47934" name="Shape 3414"/>
                        <wps:cNvSpPr>
                          <a:spLocks noChangeArrowheads="1"/>
                        </wps:cNvSpPr>
                        <wps:spPr bwMode="auto">
                          <a:xfrm>
                            <a:off x="36481" y="13426"/>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35" name="Shape 3415"/>
                        <wps:cNvSpPr>
                          <a:spLocks noChangeArrowheads="1"/>
                        </wps:cNvSpPr>
                        <wps:spPr bwMode="auto">
                          <a:xfrm>
                            <a:off x="36481" y="13045"/>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36" name="Shape 3416"/>
                        <wps:cNvSpPr>
                          <a:spLocks noChangeArrowheads="1"/>
                        </wps:cNvSpPr>
                        <wps:spPr bwMode="auto">
                          <a:xfrm>
                            <a:off x="36481" y="13045"/>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37" name="Shape 3417"/>
                        <wps:cNvSpPr>
                          <a:spLocks noChangeArrowheads="1"/>
                        </wps:cNvSpPr>
                        <wps:spPr bwMode="auto">
                          <a:xfrm>
                            <a:off x="36481" y="13045"/>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38" name="Rectangle 3418"/>
                        <wps:cNvSpPr>
                          <a:spLocks noChangeArrowheads="1"/>
                        </wps:cNvSpPr>
                        <wps:spPr bwMode="auto">
                          <a:xfrm>
                            <a:off x="37533" y="12860"/>
                            <a:ext cx="1153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65F9" w14:textId="77777777" w:rsidR="005A5E7F" w:rsidRDefault="005A5E7F" w:rsidP="005A5E7F">
                              <w:proofErr w:type="spellStart"/>
                              <w:proofErr w:type="gramStart"/>
                              <w:r>
                                <w:rPr>
                                  <w:sz w:val="20"/>
                                </w:rPr>
                                <w:t>cinnamyl</w:t>
                              </w:r>
                              <w:proofErr w:type="spellEnd"/>
                              <w:proofErr w:type="gramEnd"/>
                              <w:r>
                                <w:rPr>
                                  <w:sz w:val="20"/>
                                </w:rPr>
                                <w:t xml:space="preserve"> alcohol</w:t>
                              </w:r>
                            </w:p>
                          </w:txbxContent>
                        </wps:txbx>
                        <wps:bodyPr rot="0" vert="horz" wrap="square" lIns="0" tIns="0" rIns="0" bIns="0" anchor="t" anchorCtr="0" upright="1">
                          <a:noAutofit/>
                        </wps:bodyPr>
                      </wps:wsp>
                      <wps:wsp>
                        <wps:cNvPr id="47939" name="Shape 49348"/>
                        <wps:cNvSpPr>
                          <a:spLocks noChangeArrowheads="1"/>
                        </wps:cNvSpPr>
                        <wps:spPr bwMode="auto">
                          <a:xfrm>
                            <a:off x="36496" y="153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940" name="Shape 3420"/>
                        <wps:cNvSpPr>
                          <a:spLocks noChangeArrowheads="1"/>
                        </wps:cNvSpPr>
                        <wps:spPr bwMode="auto">
                          <a:xfrm>
                            <a:off x="36496" y="153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941" name="Rectangle 3421"/>
                        <wps:cNvSpPr>
                          <a:spLocks noChangeArrowheads="1"/>
                        </wps:cNvSpPr>
                        <wps:spPr bwMode="auto">
                          <a:xfrm>
                            <a:off x="37533" y="15157"/>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5F3CC" w14:textId="77777777" w:rsidR="005A5E7F" w:rsidRDefault="005A5E7F" w:rsidP="005A5E7F">
                              <w:proofErr w:type="gramStart"/>
                              <w:r>
                                <w:rPr>
                                  <w:sz w:val="20"/>
                                </w:rPr>
                                <w:t>n-butanol</w:t>
                              </w:r>
                              <w:proofErr w:type="gramEnd"/>
                            </w:p>
                          </w:txbxContent>
                        </wps:txbx>
                        <wps:bodyPr rot="0" vert="horz" wrap="square" lIns="0" tIns="0" rIns="0" bIns="0" anchor="t" anchorCtr="0" upright="1">
                          <a:noAutofit/>
                        </wps:bodyPr>
                      </wps:wsp>
                      <wps:wsp>
                        <wps:cNvPr id="47942" name="Shape 3422"/>
                        <wps:cNvSpPr>
                          <a:spLocks noChangeArrowheads="1"/>
                        </wps:cNvSpPr>
                        <wps:spPr bwMode="auto">
                          <a:xfrm>
                            <a:off x="10474" y="0"/>
                            <a:ext cx="37001" cy="24580"/>
                          </a:xfrm>
                          <a:custGeom>
                            <a:avLst/>
                            <a:gdLst>
                              <a:gd name="T0" fmla="*/ 0 w 3700145"/>
                              <a:gd name="T1" fmla="*/ 24580 h 2458085"/>
                              <a:gd name="T2" fmla="*/ 37001 w 3700145"/>
                              <a:gd name="T3" fmla="*/ 24580 h 2458085"/>
                              <a:gd name="T4" fmla="*/ 37001 w 3700145"/>
                              <a:gd name="T5" fmla="*/ 0 h 2458085"/>
                              <a:gd name="T6" fmla="*/ 0 w 3700145"/>
                              <a:gd name="T7" fmla="*/ 0 h 24580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00145" h="2458085">
                                <a:moveTo>
                                  <a:pt x="0" y="2458085"/>
                                </a:moveTo>
                                <a:lnTo>
                                  <a:pt x="3700145" y="2458085"/>
                                </a:lnTo>
                                <a:lnTo>
                                  <a:pt x="3700145" y="0"/>
                                </a:lnTo>
                                <a:lnTo>
                                  <a:pt x="0" y="0"/>
                                </a:lnTo>
                                <a:lnTo>
                                  <a:pt x="0" y="2458085"/>
                                </a:lnTo>
                                <a:close/>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12FC5664" id="Group 43760" o:spid="_x0000_s1709" style="width:377.8pt;height:196.85pt;mso-position-horizontal-relative:char;mso-position-vertical-relative:line" coordsize="47978,2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">
                <v:rect id="Rectangle 2947" o:spid="_x0000_s1710" style="position:absolute;top:23217;width:1365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" filled="f" stroked="f">
                  <v:textbox inset="0,0,0,0">
                    <w:txbxContent>
                      <w:p w14:paraId="14124E89" w14:textId="77777777" w:rsidR="005A5E7F" w:rsidRDefault="005A5E7F" w:rsidP="005A5E7F"/>
                    </w:txbxContent>
                  </v:textbox>
                </v:rect>
                <v:rect id="Rectangle 2948" o:spid="_x0000_s1711" style="position:absolute;left:47597;top:2321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" filled="f" stroked="f">
                  <v:textbox inset="0,0,0,0">
                    <w:txbxContent>
                      <w:p w14:paraId="1D5B8BDA" w14:textId="77777777" w:rsidR="005A5E7F" w:rsidRDefault="005A5E7F" w:rsidP="005A5E7F"/>
                    </w:txbxContent>
                  </v:textbox>
                </v:rect>
                <v:shape id="Shape 3343" o:spid="_x0000_s1712" style="position:absolute;left:14598;top:2272;width:0;height:21534;visibility:visible;mso-wrap-style:square;v-text-anchor:top" coordsize="0,215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" path="m,2153412l,e" filled="f" fillcolor="black" strokecolor="#868686">
                  <v:fill opacity="0"/>
                  <v:path o:connecttype="custom" o:connectlocs="0,215;0,0" o:connectangles="0,0"/>
                </v:shape>
                <v:shape id="Shape 3344" o:spid="_x0000_s1713" style="position:absolute;left:14195;top:2380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" path="m,l40259,e" filled="f" fillcolor="black" strokecolor="#868686">
                  <v:fill opacity="0"/>
                  <v:path o:connecttype="custom" o:connectlocs="0,0;4,0" o:connectangles="0,0"/>
                </v:shape>
                <v:shape id="Shape 3345" o:spid="_x0000_s1714" style="position:absolute;left:14195;top:1517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" path="m,l40259,e" filled="f" fillcolor="black" strokecolor="#868686">
                  <v:fill opacity="0"/>
                  <v:path o:connecttype="custom" o:connectlocs="0,0;4,0" o:connectangles="0,0"/>
                </v:shape>
                <v:shape id="Shape 3346" o:spid="_x0000_s1715" style="position:absolute;left:14195;top:657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" path="m,l40259,e" filled="f" fillcolor="black" strokecolor="#868686">
                  <v:fill opacity="0"/>
                  <v:path o:connecttype="custom" o:connectlocs="0,0;4,0" o:connectangles="0,0"/>
                </v:shape>
                <v:shape id="Shape 3347" o:spid="_x0000_s1716" style="position:absolute;left:14598;top:2272;width:22809;height:0;visibility:visible;mso-wrap-style:square;v-text-anchor:top" coordsize="2280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" path="m,l2280920,e" filled="f" fillcolor="black" strokecolor="#868686">
                  <v:fill opacity="0"/>
                  <v:path o:connecttype="custom" o:connectlocs="0,0;228,0" o:connectangles="0,0"/>
                </v:shape>
                <v:shape id="Shape 3348" o:spid="_x0000_s1717" style="position:absolute;left:14598;top:2272;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" path="m,l,40259e" filled="f" fillcolor="black" strokecolor="#868686">
                  <v:fill opacity="0"/>
                  <v:path o:connecttype="custom" o:connectlocs="0,0;0,4" o:connectangles="0,0"/>
                </v:shape>
                <v:shape id="Shape 3349" o:spid="_x0000_s1718" style="position:absolute;left:20296;top:2272;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" path="m,l,40259e" filled="f" fillcolor="black" strokecolor="#868686">
                  <v:fill opacity="0"/>
                  <v:path o:connecttype="custom" o:connectlocs="0,0;0,4" o:connectangles="0,0"/>
                </v:shape>
                <v:shape id="Shape 3350" o:spid="_x0000_s1719" style="position:absolute;left:25996;top:2272;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" path="m,l,40259e" filled="f" fillcolor="black" strokecolor="#868686">
                  <v:fill opacity="0"/>
                  <v:path o:connecttype="custom" o:connectlocs="0,0;0,4" o:connectangles="0,0"/>
                </v:shape>
                <v:shape id="Shape 3351" o:spid="_x0000_s1720" style="position:absolute;left:31696;top:2272;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" path="m,l,40259e" filled="f" fillcolor="black" strokecolor="#868686">
                  <v:fill opacity="0"/>
                  <v:path o:connecttype="custom" o:connectlocs="0,0;0,4" o:connectangles="0,0"/>
                </v:shape>
                <v:shape id="Shape 3352" o:spid="_x0000_s1721" style="position:absolute;left:37407;top:2272;width:0;height:402;visibility:visible;mso-wrap-style:square;v-text-anchor:top" coordsize="0,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" path="m,l,40259e" filled="f" fillcolor="black" strokecolor="#868686">
                  <v:fill opacity="0"/>
                  <v:path o:connecttype="custom" o:connectlocs="0,0;0,4" o:connectangles="0,0"/>
                </v:shape>
                <v:shape id="Shape 49343" o:spid="_x0000_s1722" style="position:absolute;left:32374;top:1080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" path="m,l85344,r,85344l,85344,,e" fillcolor="#c0504d" stroked="f" strokeweight="0">
                  <v:stroke opacity="0"/>
                  <v:path o:connecttype="custom" o:connectlocs="0,0;9,0;9,9;0,9;0,0" o:connectangles="0,0,0,0,0"/>
                </v:shape>
                <v:shape id="Shape 3354" o:spid="_x0000_s1723" style="position:absolute;left:32374;top:1080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44" o:spid="_x0000_s1724" style="position:absolute;left:26674;top:89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" path="m,l85344,r,85344l,85344,,e" fillcolor="#c0504d" stroked="f" strokeweight="0">
                  <v:stroke opacity="0"/>
                  <v:path o:connecttype="custom" o:connectlocs="0,0;9,0;9,9;0,9;0,0" o:connectangles="0,0,0,0,0"/>
                </v:shape>
                <v:shape id="Shape 3356" o:spid="_x0000_s1725" style="position:absolute;left:26674;top:89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45" o:spid="_x0000_s1726" style="position:absolute;left:19847;top:81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" path="m,l85344,r,85344l,85344,,e" fillcolor="#c0504d" stroked="f" strokeweight="0">
                  <v:stroke opacity="0"/>
                  <v:path o:connecttype="custom" o:connectlocs="0,0;9,0;9,9;0,9;0,0" o:connectangles="0,0,0,0,0"/>
                </v:shape>
                <v:shape id="Shape 3358" o:spid="_x0000_s1727" style="position:absolute;left:19847;top:81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46" o:spid="_x0000_s1728" style="position:absolute;left:14147;top:757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" path="m,l85344,r,85344l,85344,,e" fillcolor="#c0504d" stroked="f" strokeweight="0">
                  <v:stroke opacity="0"/>
                  <v:path o:connecttype="custom" o:connectlocs="0,0;9,0;9,9;0,9;0,0" o:connectangles="0,0,0,0,0"/>
                </v:shape>
                <v:shape id="Shape 3360" o:spid="_x0000_s1729" style="position:absolute;left:14147;top:757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" path="m,85344r85344,l85344,,,,,85344xe" filled="f" fillcolor="black" strokecolor="#be4b48" strokeweight=".72pt">
                  <v:fill opacity="0"/>
                  <v:path o:connecttype="custom" o:connectlocs="0,9;9,9;9,0;0,0" o:connectangles="0,0,0,0"/>
                </v:shape>
                <v:shape id="Shape 3361" o:spid="_x0000_s1730" style="position:absolute;left:32404;top:57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" path="m42672,l85344,85344,,85344,42672,xe" fillcolor="#9bbb59" stroked="f" strokeweight="0">
                  <v:stroke opacity="0"/>
                  <v:path o:connecttype="custom" o:connectlocs="4,0;9,9;0,9;4,0" o:connectangles="0,0,0,0"/>
                </v:shape>
                <v:shape id="Shape 3362" o:spid="_x0000_s1731" style="position:absolute;left:32404;top:57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" path="m42672,l85344,85344,,85344,42672,xe" filled="f" fillcolor="black" strokecolor="#98b954" strokeweight=".72pt">
                  <v:fill opacity="0"/>
                  <v:path o:connecttype="custom" o:connectlocs="4,0;9,9;0,9" o:connectangles="0,0,0"/>
                </v:shape>
                <v:shape id="Shape 3363" o:spid="_x0000_s1732" style="position:absolute;left:26705;top:464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" path="m42672,l85344,85344,,85344,42672,xe" fillcolor="#9bbb59" stroked="f" strokeweight="0">
                  <v:stroke opacity="0"/>
                  <v:path o:connecttype="custom" o:connectlocs="4,0;9,9;0,9;4,0" o:connectangles="0,0,0,0"/>
                </v:shape>
                <v:shape id="Shape 3364" o:spid="_x0000_s1733" style="position:absolute;left:26705;top:464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3365" o:spid="_x0000_s1734" style="position:absolute;left:19877;top:437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" path="m42672,l85344,85344,,85344,42672,xe" fillcolor="#9bbb59" stroked="f" strokeweight="0">
                  <v:stroke opacity="0"/>
                  <v:path o:connecttype="custom" o:connectlocs="4,0;9,9;0,9;4,0" o:connectangles="0,0,0,0"/>
                </v:shape>
                <v:shape id="Shape 3366" o:spid="_x0000_s1735" style="position:absolute;left:19877;top:437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3367" o:spid="_x0000_s1736" style="position:absolute;left:14177;top:406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" path="m42672,l85344,85344,,85344,42672,xe" fillcolor="#9bbb59" stroked="f" strokeweight="0">
                  <v:stroke opacity="0"/>
                  <v:path o:connecttype="custom" o:connectlocs="4,0;9,9;0,9;4,0" o:connectangles="0,0,0,0"/>
                </v:shape>
                <v:shape id="Shape 3368" o:spid="_x0000_s1737" style="position:absolute;left:14177;top:406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" path="m42672,l85344,85344,,85344,42672,xe" filled="f" fillcolor="black" strokecolor="#98b954" strokeweight=".72pt">
                  <v:fill opacity="0"/>
                  <v:path o:connecttype="custom" o:connectlocs="4,0;9,9;0,9" o:connectangles="0,0,0"/>
                </v:shape>
                <v:shape id="Shape 3369" o:spid="_x0000_s1738" style="position:absolute;left:32389;top:18790;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" path="m,44196l44196,,88392,44196,,44196xe" fillcolor="#8064a2" stroked="f" strokeweight="0">
                  <v:stroke opacity="0"/>
                  <v:path o:connecttype="custom" o:connectlocs="0,4;4,0;9,4" o:connectangles="0,0,0"/>
                </v:shape>
                <v:shape id="Shape 3370" o:spid="_x0000_s1739" style="position:absolute;left:32389;top:1834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" path="m88392,l44196,44196,,,88392,xe" fillcolor="#8064a2" stroked="f" strokeweight="0">
                  <v:stroke opacity="0"/>
                  <v:path o:connecttype="custom" o:connectlocs="9,0;4,4;0,0" o:connectangles="0,0,0"/>
                </v:shape>
                <v:shape id="Shape 3371" o:spid="_x0000_s1740" style="position:absolute;left:32389;top:1834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" path="m88392,88392l,e" filled="f" fillcolor="black" strokecolor="#7d60a0" strokeweight=".72pt">
                  <v:fill opacity="0"/>
                  <v:path o:connecttype="custom" o:connectlocs="9,9;0,0" o:connectangles="0,0"/>
                </v:shape>
                <v:shape id="Shape 3372" o:spid="_x0000_s1741" style="position:absolute;left:32389;top:1834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" path="m,88392l88392,e" filled="f" fillcolor="black" strokecolor="#7d60a0" strokeweight=".72pt">
                  <v:fill opacity="0"/>
                  <v:path o:connecttype="custom" o:connectlocs="0,9;9,0" o:connectangles="0,0"/>
                </v:shape>
                <v:shape id="Shape 3373" o:spid="_x0000_s1742" style="position:absolute;left:26689;top:1775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" path="m,44196l44196,,88392,44196,,44196xe" fillcolor="#8064a2" stroked="f" strokeweight="0">
                  <v:stroke opacity="0"/>
                  <v:path o:connecttype="custom" o:connectlocs="0,4;4,0;9,4" o:connectangles="0,0,0"/>
                </v:shape>
                <v:shape id="Shape 3374" o:spid="_x0000_s1743" style="position:absolute;left:26689;top:1731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" path="m88392,l44196,44196,,,88392,xe" fillcolor="#8064a2" stroked="f" strokeweight="0">
                  <v:stroke opacity="0"/>
                  <v:path o:connecttype="custom" o:connectlocs="9,0;4,4;0,0" o:connectangles="0,0,0"/>
                </v:shape>
                <v:shape id="Shape 3375" o:spid="_x0000_s1744" style="position:absolute;left:26689;top:1731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" path="m88392,88392l,e" filled="f" fillcolor="black" strokecolor="#7d60a0" strokeweight=".72pt">
                  <v:fill opacity="0"/>
                  <v:path o:connecttype="custom" o:connectlocs="9,9;0,0" o:connectangles="0,0"/>
                </v:shape>
                <v:shape id="Shape 3376" o:spid="_x0000_s1745" style="position:absolute;left:26689;top:1731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" path="m,88392l88392,e" filled="f" fillcolor="black" strokecolor="#7d60a0" strokeweight=".72pt">
                  <v:fill opacity="0"/>
                  <v:path o:connecttype="custom" o:connectlocs="0,9;9,0" o:connectangles="0,0"/>
                </v:shape>
                <v:shape id="Shape 3377" o:spid="_x0000_s1746" style="position:absolute;left:19862;top:1452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" path="m,44196l44196,,88392,44196,,44196xe" fillcolor="#8064a2" stroked="f" strokeweight="0">
                  <v:stroke opacity="0"/>
                  <v:path o:connecttype="custom" o:connectlocs="0,4;4,0;9,4" o:connectangles="0,0,0"/>
                </v:shape>
                <v:shape id="Shape 3378" o:spid="_x0000_s1747" style="position:absolute;left:19862;top:1408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" path="m88392,l44196,44196,,,88392,xe" fillcolor="#8064a2" stroked="f" strokeweight="0">
                  <v:stroke opacity="0"/>
                  <v:path o:connecttype="custom" o:connectlocs="9,0;4,4;0,0" o:connectangles="0,0,0"/>
                </v:shape>
                <v:shape id="Shape 3379" o:spid="_x0000_s1748" style="position:absolute;left:19862;top:140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" path="m88392,88392l,e" filled="f" fillcolor="black" strokecolor="#7d60a0" strokeweight=".72pt">
                  <v:fill opacity="0"/>
                  <v:path o:connecttype="custom" o:connectlocs="9,9;0,0" o:connectangles="0,0"/>
                </v:shape>
                <v:shape id="Shape 3380" o:spid="_x0000_s1749" style="position:absolute;left:19862;top:140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" path="m,88392l88392,e" filled="f" fillcolor="black" strokecolor="#7d60a0" strokeweight=".72pt">
                  <v:fill opacity="0"/>
                  <v:path o:connecttype="custom" o:connectlocs="0,9;9,0" o:connectangles="0,0"/>
                </v:shape>
                <v:shape id="Shape 3381" o:spid="_x0000_s1750" style="position:absolute;left:14162;top:1452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" path="m,44196l44196,,88392,44196,,44196xe" fillcolor="#8064a2" stroked="f" strokeweight="0">
                  <v:stroke opacity="0"/>
                  <v:path o:connecttype="custom" o:connectlocs="0,4;4,0;9,4" o:connectangles="0,0,0"/>
                </v:shape>
                <v:shape id="Shape 3382" o:spid="_x0000_s1751" style="position:absolute;left:14162;top:1408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" path="m88392,l44196,44196,,,88392,xe" fillcolor="#8064a2" stroked="f" strokeweight="0">
                  <v:stroke opacity="0"/>
                  <v:path o:connecttype="custom" o:connectlocs="9,0;4,4;0,0" o:connectangles="0,0,0"/>
                </v:shape>
                <v:shape id="Shape 3383" o:spid="_x0000_s1752" style="position:absolute;left:14162;top:140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" path="m88392,88392l,e" filled="f" fillcolor="black" strokecolor="#7d60a0" strokeweight=".72pt">
                  <v:fill opacity="0"/>
                  <v:path o:connecttype="custom" o:connectlocs="9,9;0,0" o:connectangles="0,0"/>
                </v:shape>
                <v:shape id="Shape 3384" o:spid="_x0000_s1753" style="position:absolute;left:14162;top:140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" path="m,88392l88392,e" filled="f" fillcolor="black" strokecolor="#7d60a0" strokeweight=".72pt">
                  <v:fill opacity="0"/>
                  <v:path o:connecttype="custom" o:connectlocs="0,9;9,0" o:connectangles="0,0"/>
                </v:shape>
                <v:shape id="Shape 3385" o:spid="_x0000_s1754" style="position:absolute;left:32404;top:1217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" path="m42672,l85344,42672,42672,85344,,42672,42672,xe" fillcolor="#4f81bd" stroked="f" strokeweight="0">
                  <v:stroke opacity="0"/>
                  <v:path o:connecttype="custom" o:connectlocs="4,0;9,4;4,9;0,4;4,0" o:connectangles="0,0,0,0,0"/>
                </v:shape>
                <v:shape id="Shape 3386" o:spid="_x0000_s1755" style="position:absolute;left:32404;top:1217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" path="m42672,l85344,42672,42672,85344,,42672,42672,xe" filled="f" fillcolor="black" strokecolor="#4a7ebb" strokeweight=".72pt">
                  <v:fill opacity="0"/>
                  <v:path o:connecttype="custom" o:connectlocs="4,0;9,4;4,9;0,4" o:connectangles="0,0,0,0"/>
                </v:shape>
                <v:shape id="Shape 3387" o:spid="_x0000_s1756" style="position:absolute;left:26705;top:1083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" path="m42672,l85344,42672,42672,85344,,42672,42672,xe" fillcolor="#4f81bd" stroked="f" strokeweight="0">
                  <v:stroke opacity="0"/>
                  <v:path o:connecttype="custom" o:connectlocs="4,0;9,4;4,9;0,4;4,0" o:connectangles="0,0,0,0,0"/>
                </v:shape>
                <v:shape id="Shape 3388" o:spid="_x0000_s1757" style="position:absolute;left:26705;top:1083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3389" o:spid="_x0000_s1758" style="position:absolute;left:19877;top:1083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" path="m42672,l85344,42672,42672,85344,,42672,42672,xe" fillcolor="#4f81bd" stroked="f" strokeweight="0">
                  <v:stroke opacity="0"/>
                  <v:path o:connecttype="custom" o:connectlocs="4,0;9,4;4,9;0,4;4,0" o:connectangles="0,0,0,0,0"/>
                </v:shape>
                <v:shape id="Shape 3390" o:spid="_x0000_s1759" style="position:absolute;left:19877;top:1083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" path="m42672,l85344,42672,42672,85344,,42672,42672,xe" filled="f" fillcolor="black" strokecolor="#4a7ebb" strokeweight=".72pt">
                  <v:fill opacity="0"/>
                  <v:path o:connecttype="custom" o:connectlocs="4,0;9,4;4,9;0,4" o:connectangles="0,0,0,0"/>
                </v:shape>
                <v:shape id="Shape 3391" o:spid="_x0000_s1760" style="position:absolute;left:14177;top:979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" path="m42672,l85344,42673,42672,85344,,42673,42672,xe" fillcolor="#4f81bd" stroked="f" strokeweight="0">
                  <v:stroke opacity="0"/>
                  <v:path o:connecttype="custom" o:connectlocs="4,0;9,4;4,9;0,4;4,0" o:connectangles="0,0,0,0,0"/>
                </v:shape>
                <v:shape id="Shape 3392" o:spid="_x0000_s1761" style="position:absolute;left:14177;top:9799;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" path="m42672,l85344,42673,42672,85344,,42673,42672,xe" filled="f" fillcolor="black" strokecolor="#4a7ebb" strokeweight=".72pt">
                  <v:fill opacity="0"/>
                  <v:path o:connecttype="custom" o:connectlocs="4,0;9,4;4,9;0,4" o:connectangles="0,0,0,0"/>
                </v:shape>
                <v:shape id="Shape 3393" o:spid="_x0000_s1762" style="position:absolute;left:14598;top:7791;width:18247;height:3078;visibility:visible;mso-wrap-style:square;v-text-anchor:top" coordsize="1824736,30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" path="m,l1824736,307849e" filled="f" fillcolor="black">
                  <v:fill opacity="0"/>
                  <v:stroke endcap="round"/>
                  <v:path o:connecttype="custom" o:connectlocs="0,0;182,31" o:connectangles="0,0"/>
                </v:shape>
                <v:shape id="Shape 3394" o:spid="_x0000_s1763" style="position:absolute;left:14598;top:4364;width:18247;height:1526;visibility:visible;mso-wrap-style:square;v-text-anchor:top" coordsize="1824736,15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" path="m,l1824736,152654e" filled="f" fillcolor="black">
                  <v:fill opacity="0"/>
                  <v:stroke endcap="round"/>
                  <v:path o:connecttype="custom" o:connectlocs="0,0;182,15" o:connectangles="0,0"/>
                </v:shape>
                <v:shape id="Shape 3395" o:spid="_x0000_s1764" style="position:absolute;left:14598;top:13981;width:18247;height:4820;visibility:visible;mso-wrap-style:square;v-text-anchor:top" coordsize="1824736,48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" path="m,l1824736,482092e" filled="f" fillcolor="black">
                  <v:fill opacity="0"/>
                  <v:stroke endcap="round"/>
                  <v:path o:connecttype="custom" o:connectlocs="0,0;182,48" o:connectangles="0,0"/>
                </v:shape>
                <v:shape id="Shape 3396" o:spid="_x0000_s1765" style="position:absolute;left:14598;top:10298;width:18247;height:2092;visibility:visible;mso-wrap-style:square;v-text-anchor:top" coordsize="1824736,20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" path="m,l1824736,209296e" filled="f" fillcolor="black">
                  <v:fill opacity="0"/>
                  <v:stroke endcap="round"/>
                  <v:path o:connecttype="custom" o:connectlocs="0,0;182,21" o:connectangles="0,0"/>
                </v:shape>
                <v:shape id="Shape 3397" o:spid="_x0000_s1766" style="position:absolute;left:14598;top:10298;width:18247;height:2092;visibility:visible;mso-wrap-style:square;v-text-anchor:top" coordsize="1824736,20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" path="m,l1824736,209296e" filled="f" fillcolor="black">
                  <v:fill opacity="0"/>
                  <v:stroke endcap="round"/>
                  <v:path o:connecttype="custom" o:connectlocs="0,0;182,21" o:connectangles="0,0"/>
                </v:shape>
                <v:rect id="Rectangle 3398" o:spid="_x0000_s1767" style="position:absolute;left:11433;top:23228;width:264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" filled="f" stroked="f">
                  <v:textbox inset="0,0,0,0">
                    <w:txbxContent>
                      <w:p w14:paraId="5C10F8DE" w14:textId="77777777" w:rsidR="005A5E7F" w:rsidRDefault="005A5E7F" w:rsidP="005A5E7F">
                        <w:r>
                          <w:rPr>
                            <w:sz w:val="20"/>
                          </w:rPr>
                          <w:t>-3.2</w:t>
                        </w:r>
                      </w:p>
                    </w:txbxContent>
                  </v:textbox>
                </v:rect>
                <v:rect id="Rectangle 3399" o:spid="_x0000_s1768" style="position:absolute;left:11433;top:14610;width:2650;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" filled="f" stroked="f">
                  <v:textbox inset="0,0,0,0">
                    <w:txbxContent>
                      <w:p w14:paraId="12285237" w14:textId="77777777" w:rsidR="005A5E7F" w:rsidRDefault="005A5E7F" w:rsidP="005A5E7F">
                        <w:r>
                          <w:rPr>
                            <w:sz w:val="20"/>
                          </w:rPr>
                          <w:t>-2.4</w:t>
                        </w:r>
                      </w:p>
                    </w:txbxContent>
                  </v:textbox>
                </v:rect>
                <v:rect id="Rectangle 3400" o:spid="_x0000_s1769" style="position:absolute;left:11433;top:5998;width:264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" filled="f" stroked="f">
                  <v:textbox inset="0,0,0,0">
                    <w:txbxContent>
                      <w:p w14:paraId="2FE6BB3C" w14:textId="77777777" w:rsidR="005A5E7F" w:rsidRDefault="005A5E7F" w:rsidP="005A5E7F">
                        <w:r>
                          <w:rPr>
                            <w:sz w:val="20"/>
                          </w:rPr>
                          <w:t>-1.6</w:t>
                        </w:r>
                      </w:p>
                    </w:txbxContent>
                  </v:textbox>
                </v:rect>
                <v:rect id="Rectangle 3401" o:spid="_x0000_s1770" style="position:absolute;left:12515;top:3340;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" filled="f" stroked="f">
                  <v:textbox inset="0,0,0,0">
                    <w:txbxContent>
                      <w:p w14:paraId="41A9A990" w14:textId="77777777" w:rsidR="005A5E7F" w:rsidRDefault="005A5E7F" w:rsidP="005A5E7F">
                        <w:r>
                          <w:rPr>
                            <w:sz w:val="20"/>
                          </w:rPr>
                          <w:t>0.00314</w:t>
                        </w:r>
                      </w:p>
                    </w:txbxContent>
                  </v:textbox>
                </v:rect>
                <v:rect id="Rectangle 3402" o:spid="_x0000_s1771" style="position:absolute;left:18221;top:3340;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" filled="f" stroked="f">
                  <v:textbox inset="0,0,0,0">
                    <w:txbxContent>
                      <w:p w14:paraId="24DADF11" w14:textId="77777777" w:rsidR="005A5E7F" w:rsidRDefault="005A5E7F" w:rsidP="005A5E7F">
                        <w:r>
                          <w:rPr>
                            <w:sz w:val="20"/>
                          </w:rPr>
                          <w:t>0.00319</w:t>
                        </w:r>
                      </w:p>
                    </w:txbxContent>
                  </v:textbox>
                </v:rect>
                <v:rect id="Rectangle 3403" o:spid="_x0000_s1772" style="position:absolute;left:23923;top:3340;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" filled="f" stroked="f">
                  <v:textbox inset="0,0,0,0">
                    <w:txbxContent>
                      <w:p w14:paraId="7BAC5C46" w14:textId="77777777" w:rsidR="005A5E7F" w:rsidRDefault="005A5E7F" w:rsidP="005A5E7F">
                        <w:r>
                          <w:rPr>
                            <w:sz w:val="20"/>
                          </w:rPr>
                          <w:t>0.00324</w:t>
                        </w:r>
                      </w:p>
                    </w:txbxContent>
                  </v:textbox>
                </v:rect>
                <v:rect id="Rectangle 3404" o:spid="_x0000_s1773" style="position:absolute;left:29626;top:3340;width:558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" filled="f" stroked="f">
                  <v:textbox inset="0,0,0,0">
                    <w:txbxContent>
                      <w:p w14:paraId="1E5CE61D" w14:textId="77777777" w:rsidR="005A5E7F" w:rsidRDefault="005A5E7F" w:rsidP="005A5E7F">
                        <w:r>
                          <w:rPr>
                            <w:sz w:val="20"/>
                          </w:rPr>
                          <w:t>0.00329</w:t>
                        </w:r>
                      </w:p>
                    </w:txbxContent>
                  </v:textbox>
                </v:rect>
                <v:rect id="Rectangle 3405" o:spid="_x0000_s1774" style="position:absolute;left:35332;top:3340;width:556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" filled="f" stroked="f">
                  <v:textbox inset="0,0,0,0">
                    <w:txbxContent>
                      <w:p w14:paraId="6CF4A399" w14:textId="77777777" w:rsidR="005A5E7F" w:rsidRDefault="005A5E7F" w:rsidP="005A5E7F">
                        <w:r>
                          <w:rPr>
                            <w:sz w:val="20"/>
                          </w:rPr>
                          <w:t>0.00334</w:t>
                        </w:r>
                      </w:p>
                    </w:txbxContent>
                  </v:textbox>
                </v:rect>
                <v:rect id="Rectangle 3406" o:spid="_x0000_s1775" style="position:absolute;left:10135;top:11766;width:3328;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" filled="f" stroked="f">
                  <v:textbox style="layout-flow:vertical;mso-layout-flow-alt:bottom-to-top" inset="0,0,0,0">
                    <w:txbxContent>
                      <w:p w14:paraId="00352636" w14:textId="77777777" w:rsidR="005A5E7F" w:rsidRDefault="005A5E7F" w:rsidP="005A5E7F">
                        <w:proofErr w:type="gramStart"/>
                        <w:r>
                          <w:rPr>
                            <w:b/>
                            <w:sz w:val="20"/>
                          </w:rPr>
                          <w:t>log</w:t>
                        </w:r>
                        <w:proofErr w:type="gramEnd"/>
                        <w:r>
                          <w:rPr>
                            <w:b/>
                            <w:sz w:val="20"/>
                          </w:rPr>
                          <w:t xml:space="preserve"> k</w:t>
                        </w:r>
                      </w:p>
                    </w:txbxContent>
                  </v:textbox>
                </v:rect>
                <v:rect id="Rectangle 37661" o:spid="_x0000_s1776" style="position:absolute;left:23579;top:774;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" filled="f" stroked="f">
                  <v:textbox inset="0,0,0,0">
                    <w:txbxContent>
                      <w:p w14:paraId="1207A263" w14:textId="77777777" w:rsidR="005A5E7F" w:rsidRDefault="005A5E7F" w:rsidP="005A5E7F">
                        <w:r>
                          <w:rPr>
                            <w:b/>
                            <w:sz w:val="20"/>
                          </w:rPr>
                          <w:t>1</w:t>
                        </w:r>
                      </w:p>
                    </w:txbxContent>
                  </v:textbox>
                </v:rect>
                <v:rect id="Rectangle 37662" o:spid="_x0000_s1777" style="position:absolute;left:24219;top:774;width:157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" filled="f" stroked="f">
                  <v:textbox inset="0,0,0,0">
                    <w:txbxContent>
                      <w:p w14:paraId="49ED6F5B" w14:textId="77777777" w:rsidR="005A5E7F" w:rsidRDefault="005A5E7F" w:rsidP="005A5E7F">
                        <w:r>
                          <w:rPr>
                            <w:b/>
                            <w:sz w:val="20"/>
                          </w:rPr>
                          <w:t>/T</w:t>
                        </w:r>
                      </w:p>
                    </w:txbxContent>
                  </v:textbox>
                </v:rect>
                <v:shape id="Shape 49347" o:spid="_x0000_s1778" style="position:absolute;left:36481;top:847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" path="m,l73152,r,73152l,73152,,e" fillcolor="#c0504d" stroked="f" strokeweight="0">
                  <v:stroke opacity="0"/>
                  <v:path o:connecttype="custom" o:connectlocs="0,0;7,0;7,7;0,7;0,0" o:connectangles="0,0,0,0,0"/>
                </v:shape>
                <v:shape id="Shape 3409" o:spid="_x0000_s1779" style="position:absolute;left:36481;top:847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" path="m,73152r73152,l73152,,,,,73152xe" filled="f" fillcolor="black" strokecolor="#be4b48">
                  <v:fill opacity="0"/>
                  <v:path o:connecttype="custom" o:connectlocs="0,7;7,7;7,0;0,0" o:connectangles="0,0,0,0"/>
                </v:shape>
                <v:rect id="Rectangle 37663" o:spid="_x0000_s1780" style="position:absolute;left:37533;top:8266;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" filled="f" stroked="f">
                  <v:textbox inset="0,0,0,0">
                    <w:txbxContent>
                      <w:p w14:paraId="34D5D187" w14:textId="77777777" w:rsidR="005A5E7F" w:rsidRDefault="005A5E7F" w:rsidP="005A5E7F">
                        <w:r>
                          <w:rPr>
                            <w:sz w:val="20"/>
                          </w:rPr>
                          <w:t>2-</w:t>
                        </w:r>
                      </w:p>
                    </w:txbxContent>
                  </v:textbox>
                </v:rect>
                <v:rect id="Rectangle 37664" o:spid="_x0000_s1781" style="position:absolute;left:38568;top:8266;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" filled="f" stroked="f">
                  <v:textbox inset="0,0,0,0">
                    <w:txbxContent>
                      <w:p w14:paraId="09D40170" w14:textId="77777777" w:rsidR="005A5E7F" w:rsidRDefault="005A5E7F" w:rsidP="005A5E7F">
                        <w:proofErr w:type="spellStart"/>
                        <w:proofErr w:type="gramStart"/>
                        <w:r>
                          <w:rPr>
                            <w:sz w:val="20"/>
                          </w:rPr>
                          <w:t>chloroethanol</w:t>
                        </w:r>
                        <w:proofErr w:type="spellEnd"/>
                        <w:proofErr w:type="gramEnd"/>
                      </w:p>
                    </w:txbxContent>
                  </v:textbox>
                </v:rect>
                <v:shape id="Shape 3411" o:spid="_x0000_s1782" style="position:absolute;left:36496;top:10774;width:731;height:731;visibility:visible;mso-wrap-style:square;v-text-anchor:top" coordsize="73152,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" path="m36576,l73152,73151,,73151,36576,xe" fillcolor="#9bbb59" stroked="f" strokeweight="0">
                  <v:stroke opacity="0"/>
                  <v:path o:connecttype="custom" o:connectlocs="4,0;7,7;0,7;4,0" o:connectangles="0,0,0,0"/>
                </v:shape>
                <v:shape id="Shape 3412" o:spid="_x0000_s1783" style="position:absolute;left:36496;top:10774;width:731;height:731;visibility:visible;mso-wrap-style:square;v-text-anchor:top" coordsize="73152,7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" path="m36576,l73152,73151,,73151,36576,xe" filled="f" fillcolor="black" strokecolor="#98b954" strokeweight=".72pt">
                  <v:fill opacity="0"/>
                  <v:path o:connecttype="custom" o:connectlocs="4,0;7,7;0,7" o:connectangles="0,0,0"/>
                </v:shape>
                <v:rect id="Rectangle 3413" o:spid="_x0000_s1784" style="position:absolute;left:37533;top:10561;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Ko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" filled="f" stroked="f">
                  <v:textbox inset="0,0,0,0">
                    <w:txbxContent>
                      <w:p w14:paraId="2547CD8D" w14:textId="77777777" w:rsidR="005A5E7F" w:rsidRDefault="005A5E7F" w:rsidP="005A5E7F">
                        <w:proofErr w:type="spellStart"/>
                        <w:proofErr w:type="gramStart"/>
                        <w:r>
                          <w:rPr>
                            <w:sz w:val="20"/>
                          </w:rPr>
                          <w:t>cyclohexanol</w:t>
                        </w:r>
                        <w:proofErr w:type="spellEnd"/>
                        <w:proofErr w:type="gramEnd"/>
                      </w:p>
                    </w:txbxContent>
                  </v:textbox>
                </v:rect>
                <v:shape id="Shape 3414" o:spid="_x0000_s1785" style="position:absolute;left:36481;top:13426;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" path="m,38100l38100,,76200,38100,,38100xe" fillcolor="#8064a2" stroked="f" strokeweight="0">
                  <v:stroke opacity="0"/>
                  <v:path o:connecttype="custom" o:connectlocs="0,4;4,0;8,4" o:connectangles="0,0,0"/>
                </v:shape>
                <v:shape id="Shape 3415" o:spid="_x0000_s1786" style="position:absolute;left:36481;top:13045;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" path="m76200,l38100,38100,,,76200,xe" fillcolor="#8064a2" stroked="f" strokeweight="0">
                  <v:stroke opacity="0"/>
                  <v:path o:connecttype="custom" o:connectlocs="8,0;4,4;0,0" o:connectangles="0,0,0"/>
                </v:shape>
                <v:shape id="Shape 3416" o:spid="_x0000_s1787" style="position:absolute;left:36481;top:1304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" path="m76200,76200l,e" filled="f" fillcolor="black" strokecolor="#7d60a0">
                  <v:fill opacity="0"/>
                  <v:path o:connecttype="custom" o:connectlocs="8,8;0,0" o:connectangles="0,0"/>
                </v:shape>
                <v:shape id="Shape 3417" o:spid="_x0000_s1788" style="position:absolute;left:36481;top:1304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" path="m,76200l76200,e" filled="f" fillcolor="black" strokecolor="#7d60a0">
                  <v:fill opacity="0"/>
                  <v:path o:connecttype="custom" o:connectlocs="0,8;8,0" o:connectangles="0,0"/>
                </v:shape>
                <v:rect id="Rectangle 3418" o:spid="_x0000_s1789" style="position:absolute;left:37533;top:12860;width:1153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" filled="f" stroked="f">
                  <v:textbox inset="0,0,0,0">
                    <w:txbxContent>
                      <w:p w14:paraId="4EA565F9" w14:textId="77777777" w:rsidR="005A5E7F" w:rsidRDefault="005A5E7F" w:rsidP="005A5E7F">
                        <w:proofErr w:type="spellStart"/>
                        <w:proofErr w:type="gramStart"/>
                        <w:r>
                          <w:rPr>
                            <w:sz w:val="20"/>
                          </w:rPr>
                          <w:t>cinnamyl</w:t>
                        </w:r>
                        <w:proofErr w:type="spellEnd"/>
                        <w:proofErr w:type="gramEnd"/>
                        <w:r>
                          <w:rPr>
                            <w:sz w:val="20"/>
                          </w:rPr>
                          <w:t xml:space="preserve"> alcohol</w:t>
                        </w:r>
                      </w:p>
                    </w:txbxContent>
                  </v:textbox>
                </v:rect>
                <v:shape id="Shape 49348" o:spid="_x0000_s1790" style="position:absolute;left:36496;top:153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" path="m36576,l73152,36576,36576,73152,,36576,36576,e" fillcolor="#4f81bd" stroked="f" strokeweight="0">
                  <v:stroke opacity="0"/>
                  <v:path o:connecttype="custom" o:connectlocs="4,0;7,4;4,7;0,4;4,0" o:connectangles="0,0,0,0,0"/>
                </v:shape>
                <v:shape id="Shape 3420" o:spid="_x0000_s1791" style="position:absolute;left:36496;top:153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" path="m36576,l73152,36576,36576,73152,,36576,36576,xe" filled="f" fillcolor="black" strokecolor="#4a7ebb" strokeweight=".72pt">
                  <v:fill opacity="0"/>
                  <v:path o:connecttype="custom" o:connectlocs="4,0;7,4;4,7;0,4" o:connectangles="0,0,0,0"/>
                </v:shape>
                <v:rect id="Rectangle 3421" o:spid="_x0000_s1792" style="position:absolute;left:37533;top:15157;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" filled="f" stroked="f">
                  <v:textbox inset="0,0,0,0">
                    <w:txbxContent>
                      <w:p w14:paraId="3A45F3CC" w14:textId="77777777" w:rsidR="005A5E7F" w:rsidRDefault="005A5E7F" w:rsidP="005A5E7F">
                        <w:proofErr w:type="gramStart"/>
                        <w:r>
                          <w:rPr>
                            <w:sz w:val="20"/>
                          </w:rPr>
                          <w:t>n-butanol</w:t>
                        </w:r>
                        <w:proofErr w:type="gramEnd"/>
                      </w:p>
                    </w:txbxContent>
                  </v:textbox>
                </v:rect>
                <v:shape id="Shape 3422" o:spid="_x0000_s1793" style="position:absolute;left:10474;width:37001;height:24580;visibility:visible;mso-wrap-style:square;v-text-anchor:top" coordsize="3700145,245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" path="m,2458085r3700145,l3700145,,,,,2458085xe" filled="f" fillcolor="black" strokecolor="#868686">
                  <v:fill opacity="0"/>
                  <v:path o:connecttype="custom" o:connectlocs="0,246;370,246;370,0;0,0" o:connectangles="0,0,0,0"/>
                </v:shape>
                <w10:anchorlock/>
              </v:group>
            </w:pict>
          </mc:Fallback>
        </mc:AlternateContent>
      </w:r>
    </w:p>
    <w:p w14:paraId="1F3A19CB" w14:textId="540960E2" w:rsidR="005A5E7F" w:rsidRPr="000800B5" w:rsidRDefault="00E11960" w:rsidP="005A5E7F">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rPr>
        <w:t>Fig. 10.</w:t>
      </w:r>
      <w:r w:rsidR="005A5E7F" w:rsidRPr="000800B5">
        <w:rPr>
          <w:rFonts w:ascii="Arial" w:hAnsi="Arial" w:cs="Arial"/>
          <w:noProof/>
          <w:sz w:val="20"/>
          <w:szCs w:val="20"/>
        </w:rPr>
        <w:t xml:space="preserve"> Temperature graph of PDC</w:t>
      </w:r>
    </w:p>
    <w:p w14:paraId="434C7153" w14:textId="0F5435E6" w:rsidR="00603F8B" w:rsidRPr="000800B5" w:rsidRDefault="00603F8B" w:rsidP="00204AC9">
      <w:pPr>
        <w:pStyle w:val="BodyL"/>
        <w:suppressAutoHyphens/>
        <w:spacing w:line="276" w:lineRule="auto"/>
        <w:ind w:firstLine="0"/>
        <w:rPr>
          <w:rFonts w:ascii="Arial" w:eastAsia="SimHei" w:hAnsi="Arial" w:cs="Arial"/>
          <w:i/>
          <w:lang w:val="en-IN"/>
        </w:rPr>
      </w:pPr>
    </w:p>
    <w:p w14:paraId="58E1AAFE" w14:textId="5487474B" w:rsidR="005A5E7F" w:rsidRPr="000800B5" w:rsidRDefault="00204AC9" w:rsidP="00603F8B">
      <w:pPr>
        <w:pStyle w:val="BodyL"/>
        <w:suppressAutoHyphens/>
        <w:spacing w:line="276" w:lineRule="auto"/>
        <w:ind w:firstLine="0"/>
        <w:rPr>
          <w:rFonts w:ascii="Arial" w:eastAsia="SimSun" w:hAnsi="Arial" w:cs="Arial"/>
          <w:lang w:val="en-IN"/>
        </w:rPr>
      </w:pPr>
      <w:r w:rsidRPr="000800B5">
        <w:rPr>
          <w:rFonts w:ascii="Arial" w:hAnsi="Arial" w:cs="Arial"/>
          <w:b/>
          <w:caps/>
          <w:sz w:val="22"/>
        </w:rPr>
        <w:t>4.3</w:t>
      </w:r>
      <w:r w:rsidRPr="000800B5">
        <w:rPr>
          <w:rFonts w:ascii="Arial" w:hAnsi="Arial" w:cs="Arial"/>
          <w:b/>
          <w:caps/>
          <w:sz w:val="22"/>
        </w:rPr>
        <w:t xml:space="preserve"> </w:t>
      </w:r>
      <w:r w:rsidRPr="000800B5">
        <w:rPr>
          <w:rFonts w:ascii="Arial" w:hAnsi="Arial" w:cs="Arial"/>
          <w:b/>
          <w:sz w:val="22"/>
          <w:lang w:val="en-US"/>
        </w:rPr>
        <w:t>Effect of silver nanoparticle</w:t>
      </w:r>
    </w:p>
    <w:p w14:paraId="6C3716BE" w14:textId="53B8BF0A" w:rsidR="00603F8B" w:rsidRPr="000800B5" w:rsidRDefault="00603F8B" w:rsidP="00603F8B">
      <w:pPr>
        <w:pStyle w:val="BodyL"/>
        <w:suppressAutoHyphens/>
        <w:spacing w:line="276" w:lineRule="auto"/>
        <w:ind w:firstLine="0"/>
        <w:rPr>
          <w:rFonts w:ascii="Arial" w:eastAsia="SimSun" w:hAnsi="Arial" w:cs="Arial"/>
          <w:sz w:val="20"/>
          <w:lang w:val="en-IN"/>
        </w:rPr>
      </w:pPr>
      <w:r w:rsidRPr="000800B5">
        <w:rPr>
          <w:rFonts w:ascii="Arial" w:eastAsia="SimSun" w:hAnsi="Arial" w:cs="Arial"/>
          <w:sz w:val="20"/>
          <w:lang w:val="en-IN"/>
        </w:rPr>
        <w:t>The rate of the reaction increased when nano catalyst</w:t>
      </w:r>
      <w:r w:rsidR="006C4028" w:rsidRPr="000800B5">
        <w:rPr>
          <w:rFonts w:ascii="Arial" w:eastAsia="SimSun" w:hAnsi="Arial" w:cs="Arial"/>
          <w:sz w:val="20"/>
          <w:lang w:val="en-IN"/>
        </w:rPr>
        <w:t xml:space="preserve"> was used (Table 7). From Fig.11 and Fig. 12</w:t>
      </w:r>
      <w:r w:rsidRPr="000800B5">
        <w:rPr>
          <w:rFonts w:ascii="Arial" w:eastAsia="SimSun" w:hAnsi="Arial" w:cs="Arial"/>
          <w:sz w:val="20"/>
          <w:lang w:val="en-IN"/>
        </w:rPr>
        <w:t xml:space="preserve">, it is observed that the alcohols containing smaller carbon chains have higher rates than the ones which have more carbon atoms. </w:t>
      </w:r>
    </w:p>
    <w:p w14:paraId="7185CE01" w14:textId="77777777" w:rsidR="00204AC9" w:rsidRPr="000800B5" w:rsidRDefault="00204AC9" w:rsidP="00603F8B">
      <w:pPr>
        <w:pStyle w:val="BodyL"/>
        <w:suppressAutoHyphens/>
        <w:spacing w:line="276" w:lineRule="auto"/>
        <w:ind w:firstLine="0"/>
        <w:rPr>
          <w:rFonts w:ascii="Arial" w:eastAsia="SimSun" w:hAnsi="Arial" w:cs="Arial"/>
          <w:sz w:val="20"/>
          <w:lang w:val="en-IN"/>
        </w:rPr>
      </w:pPr>
    </w:p>
    <w:p w14:paraId="7DCB94CC" w14:textId="77777777" w:rsidR="005A5E7F" w:rsidRPr="000800B5" w:rsidRDefault="005A5E7F" w:rsidP="005A5E7F">
      <w:pPr>
        <w:keepNext/>
        <w:keepLines/>
        <w:widowControl/>
        <w:spacing w:after="3" w:line="259" w:lineRule="auto"/>
        <w:ind w:left="285" w:right="364" w:hanging="10"/>
        <w:jc w:val="center"/>
        <w:outlineLvl w:val="1"/>
        <w:rPr>
          <w:rFonts w:ascii="Arial" w:eastAsia="Times New Roman" w:hAnsi="Arial" w:cs="Arial"/>
          <w:color w:val="000000"/>
          <w:sz w:val="20"/>
          <w:szCs w:val="20"/>
          <w:lang w:val="en-IN" w:eastAsia="en-IN"/>
        </w:rPr>
      </w:pPr>
      <w:r w:rsidRPr="000800B5">
        <w:rPr>
          <w:rFonts w:ascii="Arial" w:eastAsia="Times New Roman" w:hAnsi="Arial" w:cs="Arial"/>
          <w:color w:val="000000"/>
          <w:sz w:val="20"/>
          <w:szCs w:val="20"/>
          <w:lang w:val="en-IN" w:eastAsia="en-IN"/>
        </w:rPr>
        <w:t>Table 7: Rate constant data for the alcohol oxidation by PCC and PDC in 0.2 M H</w:t>
      </w:r>
      <w:r w:rsidRPr="000800B5">
        <w:rPr>
          <w:rFonts w:ascii="Arial" w:eastAsia="Times New Roman" w:hAnsi="Arial" w:cs="Arial"/>
          <w:color w:val="000000"/>
          <w:sz w:val="20"/>
          <w:szCs w:val="20"/>
          <w:vertAlign w:val="subscript"/>
          <w:lang w:val="en-IN" w:eastAsia="en-IN"/>
        </w:rPr>
        <w:t>2</w:t>
      </w:r>
      <w:r w:rsidRPr="000800B5">
        <w:rPr>
          <w:rFonts w:ascii="Arial" w:eastAsia="Times New Roman" w:hAnsi="Arial" w:cs="Arial"/>
          <w:color w:val="000000"/>
          <w:sz w:val="20"/>
          <w:szCs w:val="20"/>
          <w:lang w:val="en-IN" w:eastAsia="en-IN"/>
        </w:rPr>
        <w:t>SO</w:t>
      </w:r>
      <w:r w:rsidRPr="000800B5">
        <w:rPr>
          <w:rFonts w:ascii="Arial" w:eastAsia="Times New Roman" w:hAnsi="Arial" w:cs="Arial"/>
          <w:color w:val="000000"/>
          <w:sz w:val="20"/>
          <w:szCs w:val="20"/>
          <w:vertAlign w:val="subscript"/>
          <w:lang w:val="en-IN" w:eastAsia="en-IN"/>
        </w:rPr>
        <w:t>4</w:t>
      </w:r>
      <w:r w:rsidRPr="000800B5">
        <w:rPr>
          <w:rFonts w:ascii="Arial" w:eastAsia="Times New Roman" w:hAnsi="Arial" w:cs="Arial"/>
          <w:color w:val="000000"/>
          <w:sz w:val="20"/>
          <w:szCs w:val="20"/>
          <w:lang w:val="en-IN" w:eastAsia="en-IN"/>
        </w:rPr>
        <w:t xml:space="preserve"> and </w:t>
      </w:r>
      <w:proofErr w:type="spellStart"/>
      <w:r w:rsidRPr="000800B5">
        <w:rPr>
          <w:rFonts w:ascii="Arial" w:eastAsia="Times New Roman" w:hAnsi="Arial" w:cs="Arial"/>
          <w:color w:val="000000"/>
          <w:sz w:val="20"/>
          <w:szCs w:val="20"/>
          <w:lang w:val="en-IN" w:eastAsia="en-IN"/>
        </w:rPr>
        <w:t>AgNP</w:t>
      </w:r>
      <w:proofErr w:type="spellEnd"/>
      <w:r w:rsidRPr="000800B5">
        <w:rPr>
          <w:rFonts w:ascii="Arial" w:eastAsia="Times New Roman" w:hAnsi="Arial" w:cs="Arial"/>
          <w:color w:val="000000"/>
          <w:sz w:val="20"/>
          <w:szCs w:val="20"/>
          <w:lang w:val="en-IN" w:eastAsia="en-IN"/>
        </w:rPr>
        <w:t xml:space="preserve"> from </w:t>
      </w:r>
      <w:proofErr w:type="spellStart"/>
      <w:r w:rsidRPr="000800B5">
        <w:rPr>
          <w:rFonts w:ascii="Arial" w:eastAsia="Times New Roman" w:hAnsi="Arial" w:cs="Arial"/>
          <w:i/>
          <w:color w:val="000000"/>
          <w:sz w:val="20"/>
          <w:szCs w:val="20"/>
          <w:lang w:val="en-IN" w:eastAsia="en-IN"/>
        </w:rPr>
        <w:t>Ziziphus</w:t>
      </w:r>
      <w:proofErr w:type="spellEnd"/>
      <w:r w:rsidRPr="000800B5">
        <w:rPr>
          <w:rFonts w:ascii="Arial" w:eastAsia="Times New Roman" w:hAnsi="Arial" w:cs="Arial"/>
          <w:i/>
          <w:color w:val="000000"/>
          <w:sz w:val="20"/>
          <w:szCs w:val="20"/>
          <w:lang w:val="en-IN" w:eastAsia="en-IN"/>
        </w:rPr>
        <w:t xml:space="preserve"> </w:t>
      </w:r>
      <w:r w:rsidRPr="000800B5">
        <w:rPr>
          <w:rFonts w:ascii="Arial" w:eastAsia="Times New Roman" w:hAnsi="Arial" w:cs="Arial"/>
          <w:color w:val="000000"/>
          <w:sz w:val="20"/>
          <w:szCs w:val="20"/>
          <w:lang w:val="en-IN" w:eastAsia="en-IN"/>
        </w:rPr>
        <w:t xml:space="preserve">leaves at temperature 303K </w:t>
      </w:r>
    </w:p>
    <w:p w14:paraId="0618618E" w14:textId="77777777" w:rsidR="005A5E7F" w:rsidRPr="000800B5" w:rsidRDefault="005A5E7F" w:rsidP="005A5E7F">
      <w:pPr>
        <w:widowControl/>
        <w:spacing w:line="259" w:lineRule="auto"/>
        <w:ind w:right="23"/>
        <w:jc w:val="center"/>
        <w:rPr>
          <w:rFonts w:ascii="Arial" w:eastAsia="Calibri" w:hAnsi="Arial" w:cs="Arial"/>
          <w:color w:val="000000"/>
          <w:sz w:val="20"/>
          <w:szCs w:val="20"/>
          <w:lang w:val="en-IN" w:eastAsia="en-IN"/>
        </w:rPr>
      </w:pPr>
    </w:p>
    <w:tbl>
      <w:tblPr>
        <w:tblStyle w:val="TableGrid3"/>
        <w:tblW w:w="11342" w:type="dxa"/>
        <w:tblInd w:w="-1133" w:type="dxa"/>
        <w:tblCellMar>
          <w:left w:w="72" w:type="dxa"/>
          <w:right w:w="26" w:type="dxa"/>
        </w:tblCellMar>
        <w:tblLook w:val="04A0" w:firstRow="1" w:lastRow="0" w:firstColumn="1" w:lastColumn="0" w:noHBand="0" w:noVBand="1"/>
      </w:tblPr>
      <w:tblGrid>
        <w:gridCol w:w="1123"/>
        <w:gridCol w:w="992"/>
        <w:gridCol w:w="975"/>
        <w:gridCol w:w="1055"/>
        <w:gridCol w:w="1410"/>
        <w:gridCol w:w="1013"/>
        <w:gridCol w:w="1111"/>
        <w:gridCol w:w="969"/>
        <w:gridCol w:w="1452"/>
        <w:gridCol w:w="1242"/>
      </w:tblGrid>
      <w:tr w:rsidR="005A5E7F" w:rsidRPr="000800B5" w14:paraId="77D6AED8" w14:textId="77777777" w:rsidTr="005A5E7F">
        <w:trPr>
          <w:trHeight w:val="240"/>
        </w:trPr>
        <w:tc>
          <w:tcPr>
            <w:tcW w:w="1133" w:type="dxa"/>
            <w:vMerge w:val="restart"/>
            <w:tcBorders>
              <w:top w:val="single" w:sz="4" w:space="0" w:color="000000"/>
              <w:left w:val="single" w:sz="4" w:space="0" w:color="000000"/>
              <w:bottom w:val="single" w:sz="4" w:space="0" w:color="000000"/>
              <w:right w:val="single" w:sz="4" w:space="0" w:color="000000"/>
            </w:tcBorders>
            <w:vAlign w:val="center"/>
          </w:tcPr>
          <w:p w14:paraId="70633968" w14:textId="77777777" w:rsidR="005A5E7F" w:rsidRPr="000800B5" w:rsidRDefault="005A5E7F" w:rsidP="001F4FF7">
            <w:pPr>
              <w:widowControl/>
              <w:ind w:left="110" w:firstLine="10"/>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[alcohol] </w:t>
            </w:r>
            <w:proofErr w:type="spellStart"/>
            <w:r w:rsidRPr="000800B5">
              <w:rPr>
                <w:rFonts w:ascii="Arial" w:eastAsia="Times New Roman" w:hAnsi="Arial" w:cs="Arial"/>
                <w:b/>
                <w:color w:val="000000"/>
                <w:sz w:val="20"/>
                <w:szCs w:val="20"/>
                <w:lang w:val="en-IN" w:eastAsia="en-IN"/>
              </w:rPr>
              <w:t>mol</w:t>
            </w:r>
            <w:proofErr w:type="spellEnd"/>
            <w:r w:rsidRPr="000800B5">
              <w:rPr>
                <w:rFonts w:ascii="Arial" w:eastAsia="Times New Roman" w:hAnsi="Arial" w:cs="Arial"/>
                <w:b/>
                <w:color w:val="000000"/>
                <w:sz w:val="20"/>
                <w:szCs w:val="20"/>
                <w:lang w:val="en-IN" w:eastAsia="en-IN"/>
              </w:rPr>
              <w:t xml:space="preserve"> dm</w:t>
            </w:r>
            <w:r w:rsidRPr="000800B5">
              <w:rPr>
                <w:rFonts w:ascii="Arial" w:eastAsia="Times New Roman" w:hAnsi="Arial" w:cs="Arial"/>
                <w:b/>
                <w:color w:val="000000"/>
                <w:sz w:val="20"/>
                <w:szCs w:val="20"/>
                <w:vertAlign w:val="superscript"/>
                <w:lang w:val="en-IN" w:eastAsia="en-IN"/>
              </w:rPr>
              <w:t>-3</w:t>
            </w: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14:paraId="299E4D28" w14:textId="77777777" w:rsidR="005A5E7F" w:rsidRPr="000800B5" w:rsidRDefault="005A5E7F" w:rsidP="001F4FF7">
            <w:pPr>
              <w:widowControl/>
              <w:ind w:firstLine="34"/>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[oxidant] </w:t>
            </w:r>
            <w:proofErr w:type="spellStart"/>
            <w:r w:rsidRPr="000800B5">
              <w:rPr>
                <w:rFonts w:ascii="Arial" w:eastAsia="Times New Roman" w:hAnsi="Arial" w:cs="Arial"/>
                <w:b/>
                <w:color w:val="000000"/>
                <w:sz w:val="20"/>
                <w:szCs w:val="20"/>
                <w:lang w:val="en-IN" w:eastAsia="en-IN"/>
              </w:rPr>
              <w:t>mol</w:t>
            </w:r>
            <w:proofErr w:type="spellEnd"/>
            <w:r w:rsidRPr="000800B5">
              <w:rPr>
                <w:rFonts w:ascii="Arial" w:eastAsia="Times New Roman" w:hAnsi="Arial" w:cs="Arial"/>
                <w:b/>
                <w:color w:val="000000"/>
                <w:sz w:val="20"/>
                <w:szCs w:val="20"/>
                <w:lang w:val="en-IN" w:eastAsia="en-IN"/>
              </w:rPr>
              <w:t xml:space="preserve"> dm</w:t>
            </w:r>
            <w:r w:rsidRPr="000800B5">
              <w:rPr>
                <w:rFonts w:ascii="Arial" w:eastAsia="Times New Roman" w:hAnsi="Arial" w:cs="Arial"/>
                <w:b/>
                <w:color w:val="000000"/>
                <w:sz w:val="20"/>
                <w:szCs w:val="20"/>
                <w:vertAlign w:val="superscript"/>
                <w:lang w:val="en-IN" w:eastAsia="en-IN"/>
              </w:rPr>
              <w:t>-3</w:t>
            </w:r>
          </w:p>
        </w:tc>
        <w:tc>
          <w:tcPr>
            <w:tcW w:w="994" w:type="dxa"/>
            <w:tcBorders>
              <w:top w:val="single" w:sz="4" w:space="0" w:color="000000"/>
              <w:left w:val="single" w:sz="4" w:space="0" w:color="000000"/>
              <w:bottom w:val="single" w:sz="4" w:space="0" w:color="000000"/>
              <w:right w:val="nil"/>
            </w:tcBorders>
          </w:tcPr>
          <w:p w14:paraId="3902D378"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2392" w:type="dxa"/>
            <w:gridSpan w:val="2"/>
            <w:tcBorders>
              <w:top w:val="single" w:sz="4" w:space="0" w:color="000000"/>
              <w:left w:val="nil"/>
              <w:bottom w:val="single" w:sz="4" w:space="0" w:color="000000"/>
              <w:right w:val="nil"/>
            </w:tcBorders>
          </w:tcPr>
          <w:p w14:paraId="3C777790"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2146" w:type="dxa"/>
            <w:gridSpan w:val="2"/>
            <w:tcBorders>
              <w:top w:val="single" w:sz="4" w:space="0" w:color="000000"/>
              <w:left w:val="nil"/>
              <w:bottom w:val="single" w:sz="4" w:space="0" w:color="000000"/>
              <w:right w:val="nil"/>
            </w:tcBorders>
          </w:tcPr>
          <w:p w14:paraId="4E32A867" w14:textId="77777777" w:rsidR="005A5E7F" w:rsidRPr="000800B5" w:rsidRDefault="005A5E7F" w:rsidP="001F4FF7">
            <w:pPr>
              <w:widowControl/>
              <w:ind w:left="278"/>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k x 10</w:t>
            </w:r>
            <w:r w:rsidRPr="000800B5">
              <w:rPr>
                <w:rFonts w:ascii="Arial" w:eastAsia="Times New Roman" w:hAnsi="Arial" w:cs="Arial"/>
                <w:b/>
                <w:color w:val="000000"/>
                <w:sz w:val="20"/>
                <w:szCs w:val="20"/>
                <w:vertAlign w:val="superscript"/>
                <w:lang w:val="en-IN" w:eastAsia="en-IN"/>
              </w:rPr>
              <w:t xml:space="preserve">3 </w:t>
            </w:r>
            <w:r w:rsidRPr="000800B5">
              <w:rPr>
                <w:rFonts w:ascii="Arial" w:eastAsia="Times New Roman" w:hAnsi="Arial" w:cs="Arial"/>
                <w:b/>
                <w:color w:val="000000"/>
                <w:sz w:val="20"/>
                <w:szCs w:val="20"/>
                <w:lang w:val="en-IN" w:eastAsia="en-IN"/>
              </w:rPr>
              <w:t>s</w:t>
            </w:r>
            <w:r w:rsidRPr="000800B5">
              <w:rPr>
                <w:rFonts w:ascii="Arial" w:eastAsia="Times New Roman" w:hAnsi="Arial" w:cs="Arial"/>
                <w:b/>
                <w:color w:val="000000"/>
                <w:sz w:val="20"/>
                <w:szCs w:val="20"/>
                <w:vertAlign w:val="superscript"/>
                <w:lang w:val="en-IN" w:eastAsia="en-IN"/>
              </w:rPr>
              <w:t>-1</w:t>
            </w:r>
          </w:p>
        </w:tc>
        <w:tc>
          <w:tcPr>
            <w:tcW w:w="989" w:type="dxa"/>
            <w:tcBorders>
              <w:top w:val="single" w:sz="4" w:space="0" w:color="000000"/>
              <w:left w:val="nil"/>
              <w:bottom w:val="single" w:sz="4" w:space="0" w:color="000000"/>
              <w:right w:val="nil"/>
            </w:tcBorders>
          </w:tcPr>
          <w:p w14:paraId="08735023"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1421" w:type="dxa"/>
            <w:tcBorders>
              <w:top w:val="single" w:sz="4" w:space="0" w:color="000000"/>
              <w:left w:val="nil"/>
              <w:bottom w:val="single" w:sz="4" w:space="0" w:color="000000"/>
              <w:right w:val="nil"/>
            </w:tcBorders>
          </w:tcPr>
          <w:p w14:paraId="4AD60497"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1273" w:type="dxa"/>
            <w:tcBorders>
              <w:top w:val="single" w:sz="4" w:space="0" w:color="000000"/>
              <w:left w:val="nil"/>
              <w:bottom w:val="single" w:sz="4" w:space="0" w:color="000000"/>
              <w:right w:val="single" w:sz="4" w:space="0" w:color="000000"/>
            </w:tcBorders>
          </w:tcPr>
          <w:p w14:paraId="0F7ADF56" w14:textId="77777777" w:rsidR="005A5E7F" w:rsidRPr="000800B5" w:rsidRDefault="005A5E7F" w:rsidP="001F4FF7">
            <w:pPr>
              <w:widowControl/>
              <w:jc w:val="left"/>
              <w:rPr>
                <w:rFonts w:ascii="Arial" w:eastAsia="Calibri" w:hAnsi="Arial" w:cs="Arial"/>
                <w:color w:val="000000"/>
                <w:sz w:val="20"/>
                <w:szCs w:val="20"/>
                <w:lang w:val="en-IN" w:eastAsia="en-IN"/>
              </w:rPr>
            </w:pPr>
          </w:p>
        </w:tc>
      </w:tr>
      <w:tr w:rsidR="005A5E7F" w:rsidRPr="000800B5" w14:paraId="53E551D3" w14:textId="77777777" w:rsidTr="005A5E7F">
        <w:trPr>
          <w:trHeight w:val="274"/>
        </w:trPr>
        <w:tc>
          <w:tcPr>
            <w:tcW w:w="0" w:type="auto"/>
            <w:vMerge/>
            <w:tcBorders>
              <w:top w:val="nil"/>
              <w:left w:val="single" w:sz="4" w:space="0" w:color="000000"/>
              <w:bottom w:val="nil"/>
              <w:right w:val="single" w:sz="4" w:space="0" w:color="000000"/>
            </w:tcBorders>
          </w:tcPr>
          <w:p w14:paraId="01FE950D"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0" w:type="auto"/>
            <w:vMerge/>
            <w:tcBorders>
              <w:top w:val="nil"/>
              <w:left w:val="single" w:sz="4" w:space="0" w:color="000000"/>
              <w:bottom w:val="nil"/>
              <w:right w:val="single" w:sz="4" w:space="0" w:color="000000"/>
            </w:tcBorders>
          </w:tcPr>
          <w:p w14:paraId="1EA8BB83"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994" w:type="dxa"/>
            <w:tcBorders>
              <w:top w:val="single" w:sz="4" w:space="0" w:color="000000"/>
              <w:left w:val="single" w:sz="4" w:space="0" w:color="000000"/>
              <w:bottom w:val="single" w:sz="4" w:space="0" w:color="000000"/>
              <w:right w:val="nil"/>
            </w:tcBorders>
          </w:tcPr>
          <w:p w14:paraId="4A2E5560"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2392" w:type="dxa"/>
            <w:gridSpan w:val="2"/>
            <w:tcBorders>
              <w:top w:val="single" w:sz="4" w:space="0" w:color="000000"/>
              <w:left w:val="nil"/>
              <w:bottom w:val="single" w:sz="4" w:space="0" w:color="000000"/>
              <w:right w:val="nil"/>
            </w:tcBorders>
          </w:tcPr>
          <w:p w14:paraId="6E8E2AF9" w14:textId="77777777" w:rsidR="005A5E7F" w:rsidRPr="000800B5" w:rsidRDefault="005A5E7F" w:rsidP="001F4FF7">
            <w:pPr>
              <w:widowControl/>
              <w:ind w:right="40"/>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PCC </w:t>
            </w:r>
          </w:p>
        </w:tc>
        <w:tc>
          <w:tcPr>
            <w:tcW w:w="1008" w:type="dxa"/>
            <w:tcBorders>
              <w:top w:val="single" w:sz="4" w:space="0" w:color="000000"/>
              <w:left w:val="nil"/>
              <w:bottom w:val="single" w:sz="4" w:space="0" w:color="000000"/>
              <w:right w:val="single" w:sz="4" w:space="0" w:color="000000"/>
            </w:tcBorders>
          </w:tcPr>
          <w:p w14:paraId="5F139043"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1138" w:type="dxa"/>
            <w:tcBorders>
              <w:top w:val="single" w:sz="4" w:space="0" w:color="000000"/>
              <w:left w:val="single" w:sz="4" w:space="0" w:color="000000"/>
              <w:bottom w:val="single" w:sz="4" w:space="0" w:color="000000"/>
              <w:right w:val="nil"/>
            </w:tcBorders>
          </w:tcPr>
          <w:p w14:paraId="0C923348"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989" w:type="dxa"/>
            <w:tcBorders>
              <w:top w:val="single" w:sz="4" w:space="0" w:color="000000"/>
              <w:left w:val="nil"/>
              <w:bottom w:val="single" w:sz="4" w:space="0" w:color="000000"/>
              <w:right w:val="nil"/>
            </w:tcBorders>
          </w:tcPr>
          <w:p w14:paraId="5FC61BEF"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1421" w:type="dxa"/>
            <w:tcBorders>
              <w:top w:val="single" w:sz="4" w:space="0" w:color="000000"/>
              <w:left w:val="nil"/>
              <w:bottom w:val="single" w:sz="4" w:space="0" w:color="000000"/>
              <w:right w:val="nil"/>
            </w:tcBorders>
          </w:tcPr>
          <w:p w14:paraId="4E2A844D" w14:textId="77777777" w:rsidR="005A5E7F" w:rsidRPr="000800B5" w:rsidRDefault="005A5E7F" w:rsidP="001F4FF7">
            <w:pPr>
              <w:widowControl/>
              <w:ind w:left="5"/>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PDC </w:t>
            </w:r>
          </w:p>
        </w:tc>
        <w:tc>
          <w:tcPr>
            <w:tcW w:w="1273" w:type="dxa"/>
            <w:tcBorders>
              <w:top w:val="single" w:sz="4" w:space="0" w:color="000000"/>
              <w:left w:val="nil"/>
              <w:bottom w:val="single" w:sz="4" w:space="0" w:color="000000"/>
              <w:right w:val="single" w:sz="4" w:space="0" w:color="000000"/>
            </w:tcBorders>
          </w:tcPr>
          <w:p w14:paraId="50226E11" w14:textId="77777777" w:rsidR="005A5E7F" w:rsidRPr="000800B5" w:rsidRDefault="005A5E7F" w:rsidP="001F4FF7">
            <w:pPr>
              <w:widowControl/>
              <w:jc w:val="left"/>
              <w:rPr>
                <w:rFonts w:ascii="Arial" w:eastAsia="Calibri" w:hAnsi="Arial" w:cs="Arial"/>
                <w:color w:val="000000"/>
                <w:sz w:val="20"/>
                <w:szCs w:val="20"/>
                <w:lang w:val="en-IN" w:eastAsia="en-IN"/>
              </w:rPr>
            </w:pPr>
          </w:p>
        </w:tc>
      </w:tr>
      <w:tr w:rsidR="005A5E7F" w:rsidRPr="000800B5" w14:paraId="07DCB8F0" w14:textId="77777777" w:rsidTr="001F4FF7">
        <w:trPr>
          <w:trHeight w:val="533"/>
        </w:trPr>
        <w:tc>
          <w:tcPr>
            <w:tcW w:w="0" w:type="auto"/>
            <w:vMerge/>
            <w:tcBorders>
              <w:top w:val="nil"/>
              <w:left w:val="single" w:sz="4" w:space="0" w:color="000000"/>
              <w:bottom w:val="single" w:sz="4" w:space="0" w:color="000000"/>
              <w:right w:val="single" w:sz="4" w:space="0" w:color="000000"/>
            </w:tcBorders>
          </w:tcPr>
          <w:p w14:paraId="1F80E8B7"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0" w:type="auto"/>
            <w:vMerge/>
            <w:tcBorders>
              <w:top w:val="nil"/>
              <w:left w:val="single" w:sz="4" w:space="0" w:color="000000"/>
              <w:bottom w:val="single" w:sz="4" w:space="0" w:color="000000"/>
              <w:right w:val="single" w:sz="4" w:space="0" w:color="000000"/>
            </w:tcBorders>
          </w:tcPr>
          <w:p w14:paraId="2F6C7EE3" w14:textId="77777777" w:rsidR="005A5E7F" w:rsidRPr="000800B5" w:rsidRDefault="005A5E7F" w:rsidP="001F4FF7">
            <w:pPr>
              <w:widowControl/>
              <w:jc w:val="left"/>
              <w:rPr>
                <w:rFonts w:ascii="Arial" w:eastAsia="Calibri" w:hAnsi="Arial" w:cs="Arial"/>
                <w:color w:val="000000"/>
                <w:sz w:val="20"/>
                <w:szCs w:val="20"/>
                <w:lang w:val="en-IN" w:eastAsia="en-IN"/>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04C8C19" w14:textId="77777777" w:rsidR="005A5E7F" w:rsidRPr="000800B5" w:rsidRDefault="005A5E7F" w:rsidP="001F4FF7">
            <w:pPr>
              <w:widowControl/>
              <w:ind w:left="5"/>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n-butanol </w:t>
            </w:r>
          </w:p>
        </w:tc>
        <w:tc>
          <w:tcPr>
            <w:tcW w:w="1066" w:type="dxa"/>
            <w:tcBorders>
              <w:top w:val="single" w:sz="4" w:space="0" w:color="000000"/>
              <w:left w:val="single" w:sz="4" w:space="0" w:color="000000"/>
              <w:bottom w:val="single" w:sz="4" w:space="0" w:color="000000"/>
              <w:right w:val="single" w:sz="4" w:space="0" w:color="000000"/>
            </w:tcBorders>
          </w:tcPr>
          <w:p w14:paraId="43A79FC8" w14:textId="77777777" w:rsidR="005A5E7F" w:rsidRPr="000800B5" w:rsidRDefault="005A5E7F" w:rsidP="001F4FF7">
            <w:pPr>
              <w:widowControl/>
              <w:ind w:left="159" w:hanging="53"/>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2-chloro ethanol </w:t>
            </w:r>
          </w:p>
        </w:tc>
        <w:tc>
          <w:tcPr>
            <w:tcW w:w="1326" w:type="dxa"/>
            <w:tcBorders>
              <w:top w:val="single" w:sz="4" w:space="0" w:color="000000"/>
              <w:left w:val="single" w:sz="4" w:space="0" w:color="000000"/>
              <w:bottom w:val="single" w:sz="4" w:space="0" w:color="000000"/>
              <w:right w:val="single" w:sz="4" w:space="0" w:color="000000"/>
            </w:tcBorders>
            <w:vAlign w:val="center"/>
          </w:tcPr>
          <w:p w14:paraId="10A98983" w14:textId="77777777" w:rsidR="005A5E7F" w:rsidRPr="000800B5" w:rsidRDefault="005A5E7F" w:rsidP="001F4FF7">
            <w:pPr>
              <w:widowControl/>
              <w:ind w:left="44"/>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cyclohexanol</w:t>
            </w:r>
            <w:proofErr w:type="spellEnd"/>
            <w:r w:rsidRPr="000800B5">
              <w:rPr>
                <w:rFonts w:ascii="Arial" w:eastAsia="Times New Roman" w:hAnsi="Arial" w:cs="Arial"/>
                <w:b/>
                <w:color w:val="000000"/>
                <w:sz w:val="20"/>
                <w:szCs w:val="20"/>
                <w:lang w:val="en-IN" w:eastAsia="en-IN"/>
              </w:rPr>
              <w:t xml:space="preserve"> </w:t>
            </w:r>
          </w:p>
        </w:tc>
        <w:tc>
          <w:tcPr>
            <w:tcW w:w="1008" w:type="dxa"/>
            <w:tcBorders>
              <w:top w:val="single" w:sz="4" w:space="0" w:color="000000"/>
              <w:left w:val="single" w:sz="4" w:space="0" w:color="000000"/>
              <w:bottom w:val="single" w:sz="4" w:space="0" w:color="000000"/>
              <w:right w:val="single" w:sz="4" w:space="0" w:color="000000"/>
            </w:tcBorders>
          </w:tcPr>
          <w:p w14:paraId="530D0F80" w14:textId="77777777" w:rsidR="005A5E7F" w:rsidRPr="000800B5" w:rsidRDefault="005A5E7F" w:rsidP="001F4FF7">
            <w:pPr>
              <w:widowControl/>
              <w:ind w:left="76" w:hanging="62"/>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Cinnamyl</w:t>
            </w:r>
            <w:proofErr w:type="spellEnd"/>
            <w:r w:rsidRPr="000800B5">
              <w:rPr>
                <w:rFonts w:ascii="Arial" w:eastAsia="Times New Roman" w:hAnsi="Arial" w:cs="Arial"/>
                <w:b/>
                <w:color w:val="000000"/>
                <w:sz w:val="20"/>
                <w:szCs w:val="20"/>
                <w:lang w:val="en-IN" w:eastAsia="en-IN"/>
              </w:rPr>
              <w:t xml:space="preserve"> alcohol </w:t>
            </w:r>
          </w:p>
        </w:tc>
        <w:tc>
          <w:tcPr>
            <w:tcW w:w="1138" w:type="dxa"/>
            <w:tcBorders>
              <w:top w:val="single" w:sz="4" w:space="0" w:color="000000"/>
              <w:left w:val="single" w:sz="4" w:space="0" w:color="000000"/>
              <w:bottom w:val="single" w:sz="4" w:space="0" w:color="000000"/>
              <w:right w:val="single" w:sz="4" w:space="0" w:color="000000"/>
            </w:tcBorders>
            <w:vAlign w:val="center"/>
          </w:tcPr>
          <w:p w14:paraId="37188215" w14:textId="77777777" w:rsidR="005A5E7F" w:rsidRPr="000800B5" w:rsidRDefault="005A5E7F" w:rsidP="001F4FF7">
            <w:pPr>
              <w:widowControl/>
              <w:ind w:left="77"/>
              <w:jc w:val="left"/>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n-butanol </w:t>
            </w:r>
          </w:p>
        </w:tc>
        <w:tc>
          <w:tcPr>
            <w:tcW w:w="989" w:type="dxa"/>
            <w:tcBorders>
              <w:top w:val="single" w:sz="4" w:space="0" w:color="000000"/>
              <w:left w:val="single" w:sz="4" w:space="0" w:color="000000"/>
              <w:bottom w:val="single" w:sz="4" w:space="0" w:color="000000"/>
              <w:right w:val="single" w:sz="4" w:space="0" w:color="000000"/>
            </w:tcBorders>
          </w:tcPr>
          <w:p w14:paraId="42433EA3" w14:textId="77777777" w:rsidR="005A5E7F" w:rsidRPr="000800B5" w:rsidRDefault="005A5E7F" w:rsidP="001F4FF7">
            <w:pPr>
              <w:widowControl/>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2-chloro ethanol </w:t>
            </w:r>
          </w:p>
        </w:tc>
        <w:tc>
          <w:tcPr>
            <w:tcW w:w="1421" w:type="dxa"/>
            <w:tcBorders>
              <w:top w:val="single" w:sz="4" w:space="0" w:color="000000"/>
              <w:left w:val="single" w:sz="4" w:space="0" w:color="000000"/>
              <w:bottom w:val="single" w:sz="4" w:space="0" w:color="000000"/>
              <w:right w:val="single" w:sz="4" w:space="0" w:color="000000"/>
            </w:tcBorders>
            <w:vAlign w:val="center"/>
          </w:tcPr>
          <w:p w14:paraId="28C6D958" w14:textId="77777777" w:rsidR="005A5E7F" w:rsidRPr="000800B5" w:rsidRDefault="005A5E7F" w:rsidP="001F4FF7">
            <w:pPr>
              <w:widowControl/>
              <w:ind w:left="86"/>
              <w:jc w:val="left"/>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cyclohexanol</w:t>
            </w:r>
            <w:proofErr w:type="spellEnd"/>
            <w:r w:rsidRPr="000800B5">
              <w:rPr>
                <w:rFonts w:ascii="Arial" w:eastAsia="Times New Roman" w:hAnsi="Arial" w:cs="Arial"/>
                <w:b/>
                <w:color w:val="000000"/>
                <w:sz w:val="20"/>
                <w:szCs w:val="20"/>
                <w:lang w:val="en-IN" w:eastAsia="en-IN"/>
              </w:rPr>
              <w:t xml:space="preserve"> </w:t>
            </w:r>
          </w:p>
        </w:tc>
        <w:tc>
          <w:tcPr>
            <w:tcW w:w="1273" w:type="dxa"/>
            <w:tcBorders>
              <w:top w:val="single" w:sz="4" w:space="0" w:color="000000"/>
              <w:left w:val="single" w:sz="4" w:space="0" w:color="000000"/>
              <w:bottom w:val="single" w:sz="4" w:space="0" w:color="000000"/>
              <w:right w:val="single" w:sz="4" w:space="0" w:color="000000"/>
            </w:tcBorders>
          </w:tcPr>
          <w:p w14:paraId="6F8CCE8C" w14:textId="77777777" w:rsidR="005A5E7F" w:rsidRPr="000800B5" w:rsidRDefault="005A5E7F" w:rsidP="001F4FF7">
            <w:pPr>
              <w:widowControl/>
              <w:jc w:val="center"/>
              <w:rPr>
                <w:rFonts w:ascii="Arial" w:eastAsia="Calibri" w:hAnsi="Arial" w:cs="Arial"/>
                <w:color w:val="000000"/>
                <w:sz w:val="20"/>
                <w:szCs w:val="20"/>
                <w:lang w:val="en-IN" w:eastAsia="en-IN"/>
              </w:rPr>
            </w:pPr>
            <w:proofErr w:type="spellStart"/>
            <w:r w:rsidRPr="000800B5">
              <w:rPr>
                <w:rFonts w:ascii="Arial" w:eastAsia="Times New Roman" w:hAnsi="Arial" w:cs="Arial"/>
                <w:b/>
                <w:color w:val="000000"/>
                <w:sz w:val="20"/>
                <w:szCs w:val="20"/>
                <w:lang w:val="en-IN" w:eastAsia="en-IN"/>
              </w:rPr>
              <w:t>Cinnamyl</w:t>
            </w:r>
            <w:proofErr w:type="spellEnd"/>
            <w:r w:rsidRPr="000800B5">
              <w:rPr>
                <w:rFonts w:ascii="Arial" w:eastAsia="Times New Roman" w:hAnsi="Arial" w:cs="Arial"/>
                <w:b/>
                <w:color w:val="000000"/>
                <w:sz w:val="20"/>
                <w:szCs w:val="20"/>
                <w:lang w:val="en-IN" w:eastAsia="en-IN"/>
              </w:rPr>
              <w:t xml:space="preserve"> alcohol </w:t>
            </w:r>
          </w:p>
        </w:tc>
      </w:tr>
      <w:tr w:rsidR="005A5E7F" w:rsidRPr="000800B5" w14:paraId="4E7DAB74" w14:textId="77777777" w:rsidTr="001F4FF7">
        <w:trPr>
          <w:trHeight w:val="274"/>
        </w:trPr>
        <w:tc>
          <w:tcPr>
            <w:tcW w:w="1133" w:type="dxa"/>
            <w:tcBorders>
              <w:top w:val="single" w:sz="4" w:space="0" w:color="000000"/>
              <w:left w:val="single" w:sz="4" w:space="0" w:color="000000"/>
              <w:bottom w:val="single" w:sz="4" w:space="0" w:color="000000"/>
              <w:right w:val="single" w:sz="4" w:space="0" w:color="000000"/>
            </w:tcBorders>
          </w:tcPr>
          <w:p w14:paraId="39AF8E34" w14:textId="77777777" w:rsidR="005A5E7F" w:rsidRPr="000800B5" w:rsidRDefault="005A5E7F" w:rsidP="001F4FF7">
            <w:pPr>
              <w:widowControl/>
              <w:ind w:right="44"/>
              <w:jc w:val="center"/>
              <w:rPr>
                <w:rFonts w:ascii="Arial" w:eastAsia="Calibri" w:hAnsi="Arial" w:cs="Arial"/>
                <w:color w:val="000000"/>
                <w:sz w:val="20"/>
                <w:szCs w:val="20"/>
                <w:lang w:val="en-IN" w:eastAsia="en-IN"/>
              </w:rPr>
            </w:pPr>
            <w:r w:rsidRPr="000800B5">
              <w:rPr>
                <w:rFonts w:ascii="Arial" w:eastAsia="Times New Roman" w:hAnsi="Arial" w:cs="Arial"/>
                <w:b/>
                <w:color w:val="000000"/>
                <w:sz w:val="20"/>
                <w:szCs w:val="20"/>
                <w:lang w:val="en-IN" w:eastAsia="en-IN"/>
              </w:rPr>
              <w:t xml:space="preserve">SET I </w:t>
            </w:r>
          </w:p>
        </w:tc>
        <w:tc>
          <w:tcPr>
            <w:tcW w:w="994" w:type="dxa"/>
            <w:tcBorders>
              <w:top w:val="single" w:sz="4" w:space="0" w:color="000000"/>
              <w:left w:val="single" w:sz="4" w:space="0" w:color="000000"/>
              <w:bottom w:val="single" w:sz="4" w:space="0" w:color="000000"/>
              <w:right w:val="single" w:sz="4" w:space="0" w:color="000000"/>
            </w:tcBorders>
          </w:tcPr>
          <w:p w14:paraId="1EEF3184" w14:textId="77777777" w:rsidR="005A5E7F" w:rsidRPr="000800B5" w:rsidRDefault="005A5E7F" w:rsidP="001F4FF7">
            <w:pPr>
              <w:widowControl/>
              <w:jc w:val="center"/>
              <w:rPr>
                <w:rFonts w:ascii="Arial" w:eastAsia="Calibri" w:hAnsi="Arial" w:cs="Arial"/>
                <w:color w:val="000000"/>
                <w:sz w:val="20"/>
                <w:szCs w:val="20"/>
                <w:lang w:val="en-IN" w:eastAsia="en-IN"/>
              </w:rPr>
            </w:pPr>
          </w:p>
        </w:tc>
        <w:tc>
          <w:tcPr>
            <w:tcW w:w="994" w:type="dxa"/>
            <w:tcBorders>
              <w:top w:val="single" w:sz="4" w:space="0" w:color="000000"/>
              <w:left w:val="single" w:sz="4" w:space="0" w:color="000000"/>
              <w:bottom w:val="single" w:sz="4" w:space="0" w:color="000000"/>
              <w:right w:val="single" w:sz="4" w:space="0" w:color="000000"/>
            </w:tcBorders>
          </w:tcPr>
          <w:p w14:paraId="594B5983" w14:textId="77777777" w:rsidR="005A5E7F" w:rsidRPr="000800B5" w:rsidRDefault="005A5E7F" w:rsidP="001F4FF7">
            <w:pPr>
              <w:widowControl/>
              <w:jc w:val="center"/>
              <w:rPr>
                <w:rFonts w:ascii="Arial" w:eastAsia="Calibri" w:hAnsi="Arial" w:cs="Arial"/>
                <w:color w:val="000000"/>
                <w:sz w:val="20"/>
                <w:szCs w:val="20"/>
                <w:lang w:val="en-IN" w:eastAsia="en-IN"/>
              </w:rPr>
            </w:pPr>
          </w:p>
        </w:tc>
        <w:tc>
          <w:tcPr>
            <w:tcW w:w="1066" w:type="dxa"/>
            <w:tcBorders>
              <w:top w:val="single" w:sz="4" w:space="0" w:color="000000"/>
              <w:left w:val="single" w:sz="4" w:space="0" w:color="000000"/>
              <w:bottom w:val="single" w:sz="4" w:space="0" w:color="000000"/>
              <w:right w:val="single" w:sz="4" w:space="0" w:color="000000"/>
            </w:tcBorders>
          </w:tcPr>
          <w:p w14:paraId="3AB5D826" w14:textId="77777777" w:rsidR="005A5E7F" w:rsidRPr="000800B5" w:rsidRDefault="005A5E7F" w:rsidP="001F4FF7">
            <w:pPr>
              <w:widowControl/>
              <w:ind w:left="5"/>
              <w:jc w:val="center"/>
              <w:rPr>
                <w:rFonts w:ascii="Arial" w:eastAsia="Calibri" w:hAnsi="Arial" w:cs="Arial"/>
                <w:color w:val="000000"/>
                <w:sz w:val="20"/>
                <w:szCs w:val="20"/>
                <w:lang w:val="en-IN" w:eastAsia="en-IN"/>
              </w:rPr>
            </w:pPr>
          </w:p>
        </w:tc>
        <w:tc>
          <w:tcPr>
            <w:tcW w:w="1326" w:type="dxa"/>
            <w:tcBorders>
              <w:top w:val="single" w:sz="4" w:space="0" w:color="000000"/>
              <w:left w:val="single" w:sz="4" w:space="0" w:color="000000"/>
              <w:bottom w:val="single" w:sz="4" w:space="0" w:color="000000"/>
              <w:right w:val="single" w:sz="4" w:space="0" w:color="000000"/>
            </w:tcBorders>
          </w:tcPr>
          <w:p w14:paraId="6D31F04F" w14:textId="77777777" w:rsidR="005A5E7F" w:rsidRPr="000800B5" w:rsidRDefault="005A5E7F" w:rsidP="001F4FF7">
            <w:pPr>
              <w:widowControl/>
              <w:ind w:left="5"/>
              <w:jc w:val="center"/>
              <w:rPr>
                <w:rFonts w:ascii="Arial" w:eastAsia="Calibri" w:hAnsi="Arial" w:cs="Arial"/>
                <w:color w:val="000000"/>
                <w:sz w:val="20"/>
                <w:szCs w:val="20"/>
                <w:lang w:val="en-IN" w:eastAsia="en-IN"/>
              </w:rPr>
            </w:pPr>
          </w:p>
        </w:tc>
        <w:tc>
          <w:tcPr>
            <w:tcW w:w="1008" w:type="dxa"/>
            <w:tcBorders>
              <w:top w:val="single" w:sz="4" w:space="0" w:color="000000"/>
              <w:left w:val="single" w:sz="4" w:space="0" w:color="000000"/>
              <w:bottom w:val="single" w:sz="4" w:space="0" w:color="000000"/>
              <w:right w:val="single" w:sz="4" w:space="0" w:color="000000"/>
            </w:tcBorders>
          </w:tcPr>
          <w:p w14:paraId="2FDD03FB" w14:textId="77777777" w:rsidR="005A5E7F" w:rsidRPr="000800B5" w:rsidRDefault="005A5E7F" w:rsidP="001F4FF7">
            <w:pPr>
              <w:widowControl/>
              <w:ind w:right="5"/>
              <w:jc w:val="center"/>
              <w:rPr>
                <w:rFonts w:ascii="Arial" w:eastAsia="Calibri" w:hAnsi="Arial" w:cs="Arial"/>
                <w:color w:val="000000"/>
                <w:sz w:val="20"/>
                <w:szCs w:val="20"/>
                <w:lang w:val="en-IN" w:eastAsia="en-IN"/>
              </w:rPr>
            </w:pPr>
          </w:p>
        </w:tc>
        <w:tc>
          <w:tcPr>
            <w:tcW w:w="1138" w:type="dxa"/>
            <w:tcBorders>
              <w:top w:val="single" w:sz="4" w:space="0" w:color="000000"/>
              <w:left w:val="single" w:sz="4" w:space="0" w:color="000000"/>
              <w:bottom w:val="single" w:sz="4" w:space="0" w:color="000000"/>
              <w:right w:val="single" w:sz="4" w:space="0" w:color="000000"/>
            </w:tcBorders>
          </w:tcPr>
          <w:p w14:paraId="4CEE82A2" w14:textId="77777777" w:rsidR="005A5E7F" w:rsidRPr="000800B5" w:rsidRDefault="005A5E7F" w:rsidP="001F4FF7">
            <w:pPr>
              <w:widowControl/>
              <w:jc w:val="center"/>
              <w:rPr>
                <w:rFonts w:ascii="Arial" w:eastAsia="Calibri" w:hAnsi="Arial" w:cs="Arial"/>
                <w:color w:val="000000"/>
                <w:sz w:val="20"/>
                <w:szCs w:val="20"/>
                <w:lang w:val="en-IN" w:eastAsia="en-IN"/>
              </w:rPr>
            </w:pPr>
          </w:p>
        </w:tc>
        <w:tc>
          <w:tcPr>
            <w:tcW w:w="989" w:type="dxa"/>
            <w:tcBorders>
              <w:top w:val="single" w:sz="4" w:space="0" w:color="000000"/>
              <w:left w:val="single" w:sz="4" w:space="0" w:color="000000"/>
              <w:bottom w:val="single" w:sz="4" w:space="0" w:color="000000"/>
              <w:right w:val="single" w:sz="4" w:space="0" w:color="000000"/>
            </w:tcBorders>
          </w:tcPr>
          <w:p w14:paraId="75166182" w14:textId="77777777" w:rsidR="005A5E7F" w:rsidRPr="000800B5" w:rsidRDefault="005A5E7F" w:rsidP="001F4FF7">
            <w:pPr>
              <w:widowControl/>
              <w:ind w:left="5"/>
              <w:jc w:val="center"/>
              <w:rPr>
                <w:rFonts w:ascii="Arial" w:eastAsia="Calibri" w:hAnsi="Arial" w:cs="Arial"/>
                <w:color w:val="000000"/>
                <w:sz w:val="20"/>
                <w:szCs w:val="20"/>
                <w:lang w:val="en-IN" w:eastAsia="en-IN"/>
              </w:rPr>
            </w:pPr>
          </w:p>
        </w:tc>
        <w:tc>
          <w:tcPr>
            <w:tcW w:w="1421" w:type="dxa"/>
            <w:tcBorders>
              <w:top w:val="single" w:sz="4" w:space="0" w:color="000000"/>
              <w:left w:val="single" w:sz="4" w:space="0" w:color="000000"/>
              <w:bottom w:val="single" w:sz="4" w:space="0" w:color="000000"/>
              <w:right w:val="single" w:sz="4" w:space="0" w:color="000000"/>
            </w:tcBorders>
          </w:tcPr>
          <w:p w14:paraId="76A79E33" w14:textId="77777777" w:rsidR="005A5E7F" w:rsidRPr="000800B5" w:rsidRDefault="005A5E7F" w:rsidP="001F4FF7">
            <w:pPr>
              <w:widowControl/>
              <w:ind w:left="4"/>
              <w:jc w:val="center"/>
              <w:rPr>
                <w:rFonts w:ascii="Arial" w:eastAsia="Calibri" w:hAnsi="Arial" w:cs="Arial"/>
                <w:color w:val="000000"/>
                <w:sz w:val="20"/>
                <w:szCs w:val="20"/>
                <w:lang w:val="en-IN" w:eastAsia="en-IN"/>
              </w:rPr>
            </w:pPr>
          </w:p>
        </w:tc>
        <w:tc>
          <w:tcPr>
            <w:tcW w:w="1273" w:type="dxa"/>
            <w:tcBorders>
              <w:top w:val="single" w:sz="4" w:space="0" w:color="000000"/>
              <w:left w:val="single" w:sz="4" w:space="0" w:color="000000"/>
              <w:bottom w:val="single" w:sz="4" w:space="0" w:color="000000"/>
              <w:right w:val="single" w:sz="4" w:space="0" w:color="000000"/>
            </w:tcBorders>
          </w:tcPr>
          <w:p w14:paraId="176D12F9" w14:textId="77777777" w:rsidR="005A5E7F" w:rsidRPr="000800B5" w:rsidRDefault="005A5E7F" w:rsidP="001F4FF7">
            <w:pPr>
              <w:widowControl/>
              <w:ind w:left="1"/>
              <w:jc w:val="center"/>
              <w:rPr>
                <w:rFonts w:ascii="Arial" w:eastAsia="Calibri" w:hAnsi="Arial" w:cs="Arial"/>
                <w:color w:val="000000"/>
                <w:sz w:val="20"/>
                <w:szCs w:val="20"/>
                <w:lang w:val="en-IN" w:eastAsia="en-IN"/>
              </w:rPr>
            </w:pPr>
          </w:p>
        </w:tc>
      </w:tr>
      <w:tr w:rsidR="005A5E7F" w:rsidRPr="000800B5" w14:paraId="3D9924BE" w14:textId="77777777" w:rsidTr="001F4FF7">
        <w:trPr>
          <w:trHeight w:val="279"/>
        </w:trPr>
        <w:tc>
          <w:tcPr>
            <w:tcW w:w="1133" w:type="dxa"/>
            <w:tcBorders>
              <w:top w:val="single" w:sz="4" w:space="0" w:color="000000"/>
              <w:left w:val="single" w:sz="4" w:space="0" w:color="000000"/>
              <w:bottom w:val="single" w:sz="4" w:space="0" w:color="000000"/>
              <w:right w:val="single" w:sz="4" w:space="0" w:color="000000"/>
            </w:tcBorders>
          </w:tcPr>
          <w:p w14:paraId="4627688B" w14:textId="77777777" w:rsidR="005A5E7F" w:rsidRPr="000800B5" w:rsidRDefault="005A5E7F" w:rsidP="001F4FF7">
            <w:pPr>
              <w:widowControl/>
              <w:ind w:right="45"/>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0.25 </w:t>
            </w:r>
          </w:p>
        </w:tc>
        <w:tc>
          <w:tcPr>
            <w:tcW w:w="994" w:type="dxa"/>
            <w:tcBorders>
              <w:top w:val="single" w:sz="4" w:space="0" w:color="000000"/>
              <w:left w:val="single" w:sz="4" w:space="0" w:color="000000"/>
              <w:bottom w:val="single" w:sz="4" w:space="0" w:color="000000"/>
              <w:right w:val="single" w:sz="4" w:space="0" w:color="000000"/>
            </w:tcBorders>
          </w:tcPr>
          <w:p w14:paraId="70E26972"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38F42929" w14:textId="77777777" w:rsidR="005A5E7F" w:rsidRPr="000800B5" w:rsidRDefault="005A5E7F" w:rsidP="001F4FF7">
            <w:pPr>
              <w:widowControl/>
              <w:ind w:right="54"/>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0.06 </w:t>
            </w:r>
          </w:p>
        </w:tc>
        <w:tc>
          <w:tcPr>
            <w:tcW w:w="1066" w:type="dxa"/>
            <w:tcBorders>
              <w:top w:val="single" w:sz="4" w:space="0" w:color="000000"/>
              <w:left w:val="single" w:sz="4" w:space="0" w:color="000000"/>
              <w:bottom w:val="single" w:sz="4" w:space="0" w:color="000000"/>
              <w:right w:val="single" w:sz="4" w:space="0" w:color="000000"/>
            </w:tcBorders>
          </w:tcPr>
          <w:p w14:paraId="09DBCF5B"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5.29 </w:t>
            </w:r>
          </w:p>
        </w:tc>
        <w:tc>
          <w:tcPr>
            <w:tcW w:w="1326" w:type="dxa"/>
            <w:tcBorders>
              <w:top w:val="single" w:sz="4" w:space="0" w:color="000000"/>
              <w:left w:val="single" w:sz="4" w:space="0" w:color="000000"/>
              <w:bottom w:val="single" w:sz="4" w:space="0" w:color="000000"/>
              <w:right w:val="single" w:sz="4" w:space="0" w:color="000000"/>
            </w:tcBorders>
          </w:tcPr>
          <w:p w14:paraId="50AE9825" w14:textId="77777777" w:rsidR="005A5E7F" w:rsidRPr="000800B5" w:rsidRDefault="005A5E7F" w:rsidP="001F4FF7">
            <w:pPr>
              <w:widowControl/>
              <w:ind w:right="39"/>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1.61 </w:t>
            </w:r>
          </w:p>
        </w:tc>
        <w:tc>
          <w:tcPr>
            <w:tcW w:w="1008" w:type="dxa"/>
            <w:tcBorders>
              <w:top w:val="single" w:sz="4" w:space="0" w:color="000000"/>
              <w:left w:val="single" w:sz="4" w:space="0" w:color="000000"/>
              <w:bottom w:val="single" w:sz="4" w:space="0" w:color="000000"/>
              <w:right w:val="single" w:sz="4" w:space="0" w:color="000000"/>
            </w:tcBorders>
          </w:tcPr>
          <w:p w14:paraId="550FA539"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0.04 </w:t>
            </w:r>
          </w:p>
        </w:tc>
        <w:tc>
          <w:tcPr>
            <w:tcW w:w="1138" w:type="dxa"/>
            <w:tcBorders>
              <w:top w:val="single" w:sz="4" w:space="0" w:color="000000"/>
              <w:left w:val="single" w:sz="4" w:space="0" w:color="000000"/>
              <w:bottom w:val="single" w:sz="4" w:space="0" w:color="000000"/>
              <w:right w:val="single" w:sz="4" w:space="0" w:color="000000"/>
            </w:tcBorders>
          </w:tcPr>
          <w:p w14:paraId="5442571E" w14:textId="77777777" w:rsidR="005A5E7F" w:rsidRPr="000800B5" w:rsidRDefault="005A5E7F" w:rsidP="001F4FF7">
            <w:pPr>
              <w:widowControl/>
              <w:ind w:righ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0.87 </w:t>
            </w:r>
          </w:p>
        </w:tc>
        <w:tc>
          <w:tcPr>
            <w:tcW w:w="989" w:type="dxa"/>
            <w:tcBorders>
              <w:top w:val="single" w:sz="4" w:space="0" w:color="000000"/>
              <w:left w:val="single" w:sz="4" w:space="0" w:color="000000"/>
              <w:bottom w:val="single" w:sz="4" w:space="0" w:color="000000"/>
              <w:right w:val="single" w:sz="4" w:space="0" w:color="000000"/>
            </w:tcBorders>
          </w:tcPr>
          <w:p w14:paraId="10150AD2"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2.76 </w:t>
            </w:r>
          </w:p>
        </w:tc>
        <w:tc>
          <w:tcPr>
            <w:tcW w:w="1421" w:type="dxa"/>
            <w:tcBorders>
              <w:top w:val="single" w:sz="4" w:space="0" w:color="000000"/>
              <w:left w:val="single" w:sz="4" w:space="0" w:color="000000"/>
              <w:bottom w:val="single" w:sz="4" w:space="0" w:color="000000"/>
              <w:right w:val="single" w:sz="4" w:space="0" w:color="000000"/>
            </w:tcBorders>
          </w:tcPr>
          <w:p w14:paraId="124CC381"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0.70 </w:t>
            </w:r>
          </w:p>
        </w:tc>
        <w:tc>
          <w:tcPr>
            <w:tcW w:w="1273" w:type="dxa"/>
            <w:tcBorders>
              <w:top w:val="single" w:sz="4" w:space="0" w:color="000000"/>
              <w:left w:val="single" w:sz="4" w:space="0" w:color="000000"/>
              <w:bottom w:val="single" w:sz="4" w:space="0" w:color="000000"/>
              <w:right w:val="single" w:sz="4" w:space="0" w:color="000000"/>
            </w:tcBorders>
          </w:tcPr>
          <w:p w14:paraId="25F4DB98" w14:textId="77777777" w:rsidR="005A5E7F" w:rsidRPr="000800B5" w:rsidRDefault="005A5E7F" w:rsidP="001F4FF7">
            <w:pPr>
              <w:widowControl/>
              <w:ind w:right="4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0.06 </w:t>
            </w:r>
          </w:p>
        </w:tc>
      </w:tr>
      <w:tr w:rsidR="005A5E7F" w:rsidRPr="000800B5" w14:paraId="53388BD1" w14:textId="77777777" w:rsidTr="001F4FF7">
        <w:trPr>
          <w:trHeight w:val="278"/>
        </w:trPr>
        <w:tc>
          <w:tcPr>
            <w:tcW w:w="1133" w:type="dxa"/>
            <w:tcBorders>
              <w:top w:val="single" w:sz="4" w:space="0" w:color="000000"/>
              <w:left w:val="single" w:sz="4" w:space="0" w:color="000000"/>
              <w:bottom w:val="single" w:sz="4" w:space="0" w:color="000000"/>
              <w:right w:val="single" w:sz="4" w:space="0" w:color="000000"/>
            </w:tcBorders>
          </w:tcPr>
          <w:p w14:paraId="372374A6" w14:textId="77777777" w:rsidR="005A5E7F" w:rsidRPr="000800B5" w:rsidRDefault="005A5E7F" w:rsidP="001F4FF7">
            <w:pPr>
              <w:widowControl/>
              <w:ind w:right="45"/>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0.50 </w:t>
            </w:r>
          </w:p>
        </w:tc>
        <w:tc>
          <w:tcPr>
            <w:tcW w:w="994" w:type="dxa"/>
            <w:tcBorders>
              <w:top w:val="single" w:sz="4" w:space="0" w:color="000000"/>
              <w:left w:val="single" w:sz="4" w:space="0" w:color="000000"/>
              <w:bottom w:val="single" w:sz="4" w:space="0" w:color="000000"/>
              <w:right w:val="single" w:sz="4" w:space="0" w:color="000000"/>
            </w:tcBorders>
          </w:tcPr>
          <w:p w14:paraId="663EE629"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16109547" w14:textId="77777777" w:rsidR="005A5E7F" w:rsidRPr="000800B5" w:rsidRDefault="005A5E7F" w:rsidP="001F4FF7">
            <w:pPr>
              <w:widowControl/>
              <w:ind w:right="54"/>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1.38 </w:t>
            </w:r>
          </w:p>
        </w:tc>
        <w:tc>
          <w:tcPr>
            <w:tcW w:w="1066" w:type="dxa"/>
            <w:tcBorders>
              <w:top w:val="single" w:sz="4" w:space="0" w:color="000000"/>
              <w:left w:val="single" w:sz="4" w:space="0" w:color="000000"/>
              <w:bottom w:val="single" w:sz="4" w:space="0" w:color="000000"/>
              <w:right w:val="single" w:sz="4" w:space="0" w:color="000000"/>
            </w:tcBorders>
          </w:tcPr>
          <w:p w14:paraId="153B8B3A"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6.63 </w:t>
            </w:r>
          </w:p>
        </w:tc>
        <w:tc>
          <w:tcPr>
            <w:tcW w:w="1326" w:type="dxa"/>
            <w:tcBorders>
              <w:top w:val="single" w:sz="4" w:space="0" w:color="000000"/>
              <w:left w:val="single" w:sz="4" w:space="0" w:color="000000"/>
              <w:bottom w:val="single" w:sz="4" w:space="0" w:color="000000"/>
              <w:right w:val="single" w:sz="4" w:space="0" w:color="000000"/>
            </w:tcBorders>
          </w:tcPr>
          <w:p w14:paraId="28590005" w14:textId="77777777" w:rsidR="005A5E7F" w:rsidRPr="000800B5" w:rsidRDefault="005A5E7F" w:rsidP="001F4FF7">
            <w:pPr>
              <w:widowControl/>
              <w:ind w:right="39"/>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1.84 </w:t>
            </w:r>
          </w:p>
        </w:tc>
        <w:tc>
          <w:tcPr>
            <w:tcW w:w="1008" w:type="dxa"/>
            <w:tcBorders>
              <w:top w:val="single" w:sz="4" w:space="0" w:color="000000"/>
              <w:left w:val="single" w:sz="4" w:space="0" w:color="000000"/>
              <w:bottom w:val="single" w:sz="4" w:space="0" w:color="000000"/>
              <w:right w:val="single" w:sz="4" w:space="0" w:color="000000"/>
            </w:tcBorders>
          </w:tcPr>
          <w:p w14:paraId="79629262"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0.23 </w:t>
            </w:r>
          </w:p>
        </w:tc>
        <w:tc>
          <w:tcPr>
            <w:tcW w:w="1138" w:type="dxa"/>
            <w:tcBorders>
              <w:top w:val="single" w:sz="4" w:space="0" w:color="000000"/>
              <w:left w:val="single" w:sz="4" w:space="0" w:color="000000"/>
              <w:bottom w:val="single" w:sz="4" w:space="0" w:color="000000"/>
              <w:right w:val="single" w:sz="4" w:space="0" w:color="000000"/>
            </w:tcBorders>
          </w:tcPr>
          <w:p w14:paraId="5596C03F" w14:textId="77777777" w:rsidR="005A5E7F" w:rsidRPr="000800B5" w:rsidRDefault="005A5E7F" w:rsidP="001F4FF7">
            <w:pPr>
              <w:widowControl/>
              <w:ind w:righ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2.02 </w:t>
            </w:r>
          </w:p>
        </w:tc>
        <w:tc>
          <w:tcPr>
            <w:tcW w:w="989" w:type="dxa"/>
            <w:tcBorders>
              <w:top w:val="single" w:sz="4" w:space="0" w:color="000000"/>
              <w:left w:val="single" w:sz="4" w:space="0" w:color="000000"/>
              <w:bottom w:val="single" w:sz="4" w:space="0" w:color="000000"/>
              <w:right w:val="single" w:sz="4" w:space="0" w:color="000000"/>
            </w:tcBorders>
          </w:tcPr>
          <w:p w14:paraId="135A1A77"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3.22 </w:t>
            </w:r>
          </w:p>
        </w:tc>
        <w:tc>
          <w:tcPr>
            <w:tcW w:w="1421" w:type="dxa"/>
            <w:tcBorders>
              <w:top w:val="single" w:sz="4" w:space="0" w:color="000000"/>
              <w:left w:val="single" w:sz="4" w:space="0" w:color="000000"/>
              <w:bottom w:val="single" w:sz="4" w:space="0" w:color="000000"/>
              <w:right w:val="single" w:sz="4" w:space="0" w:color="000000"/>
            </w:tcBorders>
          </w:tcPr>
          <w:p w14:paraId="02B5F816"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0.96 </w:t>
            </w:r>
          </w:p>
        </w:tc>
        <w:tc>
          <w:tcPr>
            <w:tcW w:w="1273" w:type="dxa"/>
            <w:tcBorders>
              <w:top w:val="single" w:sz="4" w:space="0" w:color="000000"/>
              <w:left w:val="single" w:sz="4" w:space="0" w:color="000000"/>
              <w:bottom w:val="single" w:sz="4" w:space="0" w:color="000000"/>
              <w:right w:val="single" w:sz="4" w:space="0" w:color="000000"/>
            </w:tcBorders>
          </w:tcPr>
          <w:p w14:paraId="19FB27F4" w14:textId="77777777" w:rsidR="005A5E7F" w:rsidRPr="000800B5" w:rsidRDefault="005A5E7F" w:rsidP="001F4FF7">
            <w:pPr>
              <w:widowControl/>
              <w:ind w:right="4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0.15 </w:t>
            </w:r>
          </w:p>
        </w:tc>
      </w:tr>
      <w:tr w:rsidR="005A5E7F" w:rsidRPr="000800B5" w14:paraId="58DC6229" w14:textId="77777777" w:rsidTr="001F4FF7">
        <w:trPr>
          <w:trHeight w:val="278"/>
        </w:trPr>
        <w:tc>
          <w:tcPr>
            <w:tcW w:w="1133" w:type="dxa"/>
            <w:tcBorders>
              <w:top w:val="single" w:sz="4" w:space="0" w:color="000000"/>
              <w:left w:val="single" w:sz="4" w:space="0" w:color="000000"/>
              <w:bottom w:val="single" w:sz="4" w:space="0" w:color="000000"/>
              <w:right w:val="single" w:sz="4" w:space="0" w:color="000000"/>
            </w:tcBorders>
          </w:tcPr>
          <w:p w14:paraId="3B58A90B" w14:textId="77777777" w:rsidR="005A5E7F" w:rsidRPr="000800B5" w:rsidRDefault="005A5E7F" w:rsidP="001F4FF7">
            <w:pPr>
              <w:widowControl/>
              <w:ind w:right="45"/>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0.63 </w:t>
            </w:r>
          </w:p>
        </w:tc>
        <w:tc>
          <w:tcPr>
            <w:tcW w:w="994" w:type="dxa"/>
            <w:tcBorders>
              <w:top w:val="single" w:sz="4" w:space="0" w:color="000000"/>
              <w:left w:val="single" w:sz="4" w:space="0" w:color="000000"/>
              <w:bottom w:val="single" w:sz="4" w:space="0" w:color="000000"/>
              <w:right w:val="single" w:sz="4" w:space="0" w:color="000000"/>
            </w:tcBorders>
          </w:tcPr>
          <w:p w14:paraId="5359D5D9"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386DD148" w14:textId="77777777" w:rsidR="005A5E7F" w:rsidRPr="000800B5" w:rsidRDefault="005A5E7F" w:rsidP="001F4FF7">
            <w:pPr>
              <w:widowControl/>
              <w:ind w:right="54"/>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1.84 </w:t>
            </w:r>
          </w:p>
        </w:tc>
        <w:tc>
          <w:tcPr>
            <w:tcW w:w="1066" w:type="dxa"/>
            <w:tcBorders>
              <w:top w:val="single" w:sz="4" w:space="0" w:color="000000"/>
              <w:left w:val="single" w:sz="4" w:space="0" w:color="000000"/>
              <w:bottom w:val="single" w:sz="4" w:space="0" w:color="000000"/>
              <w:right w:val="single" w:sz="4" w:space="0" w:color="000000"/>
            </w:tcBorders>
          </w:tcPr>
          <w:p w14:paraId="68027CC3"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7.91 </w:t>
            </w:r>
          </w:p>
        </w:tc>
        <w:tc>
          <w:tcPr>
            <w:tcW w:w="1326" w:type="dxa"/>
            <w:tcBorders>
              <w:top w:val="single" w:sz="4" w:space="0" w:color="000000"/>
              <w:left w:val="single" w:sz="4" w:space="0" w:color="000000"/>
              <w:bottom w:val="single" w:sz="4" w:space="0" w:color="000000"/>
              <w:right w:val="single" w:sz="4" w:space="0" w:color="000000"/>
            </w:tcBorders>
          </w:tcPr>
          <w:p w14:paraId="42793B3A" w14:textId="77777777" w:rsidR="005A5E7F" w:rsidRPr="000800B5" w:rsidRDefault="005A5E7F" w:rsidP="001F4FF7">
            <w:pPr>
              <w:widowControl/>
              <w:ind w:right="39"/>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2.07 </w:t>
            </w:r>
          </w:p>
        </w:tc>
        <w:tc>
          <w:tcPr>
            <w:tcW w:w="1008" w:type="dxa"/>
            <w:tcBorders>
              <w:top w:val="single" w:sz="4" w:space="0" w:color="000000"/>
              <w:left w:val="single" w:sz="4" w:space="0" w:color="000000"/>
              <w:bottom w:val="single" w:sz="4" w:space="0" w:color="000000"/>
              <w:right w:val="single" w:sz="4" w:space="0" w:color="000000"/>
            </w:tcBorders>
          </w:tcPr>
          <w:p w14:paraId="3FE1F99C"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0.29 </w:t>
            </w:r>
          </w:p>
        </w:tc>
        <w:tc>
          <w:tcPr>
            <w:tcW w:w="1138" w:type="dxa"/>
            <w:tcBorders>
              <w:top w:val="single" w:sz="4" w:space="0" w:color="000000"/>
              <w:left w:val="single" w:sz="4" w:space="0" w:color="000000"/>
              <w:bottom w:val="single" w:sz="4" w:space="0" w:color="000000"/>
              <w:right w:val="single" w:sz="4" w:space="0" w:color="000000"/>
            </w:tcBorders>
          </w:tcPr>
          <w:p w14:paraId="5B31B1D5" w14:textId="77777777" w:rsidR="005A5E7F" w:rsidRPr="000800B5" w:rsidRDefault="005A5E7F" w:rsidP="001F4FF7">
            <w:pPr>
              <w:widowControl/>
              <w:ind w:righ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2.31 </w:t>
            </w:r>
          </w:p>
        </w:tc>
        <w:tc>
          <w:tcPr>
            <w:tcW w:w="989" w:type="dxa"/>
            <w:tcBorders>
              <w:top w:val="single" w:sz="4" w:space="0" w:color="000000"/>
              <w:left w:val="single" w:sz="4" w:space="0" w:color="000000"/>
              <w:bottom w:val="single" w:sz="4" w:space="0" w:color="000000"/>
              <w:right w:val="single" w:sz="4" w:space="0" w:color="000000"/>
            </w:tcBorders>
          </w:tcPr>
          <w:p w14:paraId="1C802241"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3.45 </w:t>
            </w:r>
          </w:p>
        </w:tc>
        <w:tc>
          <w:tcPr>
            <w:tcW w:w="1421" w:type="dxa"/>
            <w:tcBorders>
              <w:top w:val="single" w:sz="4" w:space="0" w:color="000000"/>
              <w:left w:val="single" w:sz="4" w:space="0" w:color="000000"/>
              <w:bottom w:val="single" w:sz="4" w:space="0" w:color="000000"/>
              <w:right w:val="single" w:sz="4" w:space="0" w:color="000000"/>
            </w:tcBorders>
          </w:tcPr>
          <w:p w14:paraId="7AAEE456"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1.12 </w:t>
            </w:r>
          </w:p>
        </w:tc>
        <w:tc>
          <w:tcPr>
            <w:tcW w:w="1273" w:type="dxa"/>
            <w:tcBorders>
              <w:top w:val="single" w:sz="4" w:space="0" w:color="000000"/>
              <w:left w:val="single" w:sz="4" w:space="0" w:color="000000"/>
              <w:bottom w:val="single" w:sz="4" w:space="0" w:color="000000"/>
              <w:right w:val="single" w:sz="4" w:space="0" w:color="000000"/>
            </w:tcBorders>
          </w:tcPr>
          <w:p w14:paraId="227AB772" w14:textId="77777777" w:rsidR="005A5E7F" w:rsidRPr="000800B5" w:rsidRDefault="005A5E7F" w:rsidP="001F4FF7">
            <w:pPr>
              <w:widowControl/>
              <w:ind w:right="41"/>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0.20 </w:t>
            </w:r>
          </w:p>
        </w:tc>
      </w:tr>
      <w:tr w:rsidR="005A5E7F" w:rsidRPr="000800B5" w14:paraId="204A2CAC" w14:textId="77777777" w:rsidTr="001F4FF7">
        <w:trPr>
          <w:trHeight w:val="278"/>
        </w:trPr>
        <w:tc>
          <w:tcPr>
            <w:tcW w:w="1133" w:type="dxa"/>
            <w:tcBorders>
              <w:top w:val="single" w:sz="4" w:space="0" w:color="000000"/>
              <w:left w:val="single" w:sz="4" w:space="0" w:color="000000"/>
              <w:bottom w:val="single" w:sz="4" w:space="0" w:color="000000"/>
              <w:right w:val="single" w:sz="4" w:space="0" w:color="000000"/>
            </w:tcBorders>
          </w:tcPr>
          <w:p w14:paraId="19AE9F41" w14:textId="77777777" w:rsidR="005A5E7F" w:rsidRPr="000800B5" w:rsidRDefault="005A5E7F" w:rsidP="001F4FF7">
            <w:pPr>
              <w:widowControl/>
              <w:ind w:right="45"/>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0.75 </w:t>
            </w:r>
          </w:p>
        </w:tc>
        <w:tc>
          <w:tcPr>
            <w:tcW w:w="994" w:type="dxa"/>
            <w:tcBorders>
              <w:top w:val="single" w:sz="4" w:space="0" w:color="000000"/>
              <w:left w:val="single" w:sz="4" w:space="0" w:color="000000"/>
              <w:bottom w:val="single" w:sz="4" w:space="0" w:color="000000"/>
              <w:right w:val="single" w:sz="4" w:space="0" w:color="000000"/>
            </w:tcBorders>
          </w:tcPr>
          <w:p w14:paraId="5B204AB7"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00DF40FA" w14:textId="77777777" w:rsidR="005A5E7F" w:rsidRPr="000800B5" w:rsidRDefault="005A5E7F" w:rsidP="001F4FF7">
            <w:pPr>
              <w:widowControl/>
              <w:ind w:right="54"/>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2.07 </w:t>
            </w:r>
          </w:p>
        </w:tc>
        <w:tc>
          <w:tcPr>
            <w:tcW w:w="1066" w:type="dxa"/>
            <w:tcBorders>
              <w:top w:val="single" w:sz="4" w:space="0" w:color="000000"/>
              <w:left w:val="single" w:sz="4" w:space="0" w:color="000000"/>
              <w:bottom w:val="single" w:sz="4" w:space="0" w:color="000000"/>
              <w:right w:val="single" w:sz="4" w:space="0" w:color="000000"/>
            </w:tcBorders>
          </w:tcPr>
          <w:p w14:paraId="0FCC58EA"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8.52 </w:t>
            </w:r>
          </w:p>
        </w:tc>
        <w:tc>
          <w:tcPr>
            <w:tcW w:w="1326" w:type="dxa"/>
            <w:tcBorders>
              <w:top w:val="single" w:sz="4" w:space="0" w:color="000000"/>
              <w:left w:val="single" w:sz="4" w:space="0" w:color="000000"/>
              <w:bottom w:val="single" w:sz="4" w:space="0" w:color="000000"/>
              <w:right w:val="single" w:sz="4" w:space="0" w:color="000000"/>
            </w:tcBorders>
          </w:tcPr>
          <w:p w14:paraId="2D7BD54A" w14:textId="77777777" w:rsidR="005A5E7F" w:rsidRPr="000800B5" w:rsidRDefault="005A5E7F" w:rsidP="001F4FF7">
            <w:pPr>
              <w:widowControl/>
              <w:ind w:right="39"/>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2.53 </w:t>
            </w:r>
          </w:p>
        </w:tc>
        <w:tc>
          <w:tcPr>
            <w:tcW w:w="1008" w:type="dxa"/>
            <w:tcBorders>
              <w:top w:val="single" w:sz="4" w:space="0" w:color="000000"/>
              <w:left w:val="single" w:sz="4" w:space="0" w:color="000000"/>
              <w:bottom w:val="single" w:sz="4" w:space="0" w:color="000000"/>
              <w:right w:val="single" w:sz="4" w:space="0" w:color="000000"/>
            </w:tcBorders>
          </w:tcPr>
          <w:p w14:paraId="02B2336B"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0.38 </w:t>
            </w:r>
          </w:p>
        </w:tc>
        <w:tc>
          <w:tcPr>
            <w:tcW w:w="1138" w:type="dxa"/>
            <w:tcBorders>
              <w:top w:val="single" w:sz="4" w:space="0" w:color="000000"/>
              <w:left w:val="single" w:sz="4" w:space="0" w:color="000000"/>
              <w:bottom w:val="single" w:sz="4" w:space="0" w:color="000000"/>
              <w:right w:val="single" w:sz="4" w:space="0" w:color="000000"/>
            </w:tcBorders>
          </w:tcPr>
          <w:p w14:paraId="096B3C32" w14:textId="77777777" w:rsidR="005A5E7F" w:rsidRPr="000800B5" w:rsidRDefault="005A5E7F" w:rsidP="001F4FF7">
            <w:pPr>
              <w:widowControl/>
              <w:ind w:righ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2.44 </w:t>
            </w:r>
          </w:p>
        </w:tc>
        <w:tc>
          <w:tcPr>
            <w:tcW w:w="989" w:type="dxa"/>
            <w:tcBorders>
              <w:top w:val="single" w:sz="4" w:space="0" w:color="000000"/>
              <w:left w:val="single" w:sz="4" w:space="0" w:color="000000"/>
              <w:bottom w:val="single" w:sz="4" w:space="0" w:color="000000"/>
              <w:right w:val="single" w:sz="4" w:space="0" w:color="000000"/>
            </w:tcBorders>
          </w:tcPr>
          <w:p w14:paraId="71F0FB5B"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3.68 </w:t>
            </w:r>
          </w:p>
        </w:tc>
        <w:tc>
          <w:tcPr>
            <w:tcW w:w="1421" w:type="dxa"/>
            <w:tcBorders>
              <w:top w:val="single" w:sz="4" w:space="0" w:color="000000"/>
              <w:left w:val="single" w:sz="4" w:space="0" w:color="000000"/>
              <w:bottom w:val="single" w:sz="4" w:space="0" w:color="000000"/>
              <w:right w:val="single" w:sz="4" w:space="0" w:color="000000"/>
            </w:tcBorders>
          </w:tcPr>
          <w:p w14:paraId="44E7B930"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2.32 </w:t>
            </w:r>
          </w:p>
        </w:tc>
        <w:tc>
          <w:tcPr>
            <w:tcW w:w="1273" w:type="dxa"/>
            <w:tcBorders>
              <w:top w:val="single" w:sz="4" w:space="0" w:color="000000"/>
              <w:left w:val="single" w:sz="4" w:space="0" w:color="000000"/>
              <w:bottom w:val="single" w:sz="4" w:space="0" w:color="000000"/>
              <w:right w:val="single" w:sz="4" w:space="0" w:color="000000"/>
            </w:tcBorders>
          </w:tcPr>
          <w:p w14:paraId="08B84560" w14:textId="77777777" w:rsidR="005A5E7F" w:rsidRPr="000800B5" w:rsidRDefault="005A5E7F" w:rsidP="001F4FF7">
            <w:pPr>
              <w:widowControl/>
              <w:ind w:right="4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0.26 </w:t>
            </w:r>
          </w:p>
        </w:tc>
      </w:tr>
      <w:tr w:rsidR="005A5E7F" w:rsidRPr="000800B5" w14:paraId="78D95F31" w14:textId="77777777" w:rsidTr="001F4FF7">
        <w:trPr>
          <w:trHeight w:val="278"/>
        </w:trPr>
        <w:tc>
          <w:tcPr>
            <w:tcW w:w="1133" w:type="dxa"/>
            <w:tcBorders>
              <w:top w:val="single" w:sz="4" w:space="0" w:color="000000"/>
              <w:left w:val="single" w:sz="4" w:space="0" w:color="000000"/>
              <w:bottom w:val="single" w:sz="4" w:space="0" w:color="000000"/>
              <w:right w:val="single" w:sz="4" w:space="0" w:color="000000"/>
            </w:tcBorders>
          </w:tcPr>
          <w:p w14:paraId="58A0902F" w14:textId="77777777" w:rsidR="005A5E7F" w:rsidRPr="000800B5" w:rsidRDefault="005A5E7F" w:rsidP="001F4FF7">
            <w:pPr>
              <w:widowControl/>
              <w:ind w:right="45"/>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0.88 </w:t>
            </w:r>
          </w:p>
        </w:tc>
        <w:tc>
          <w:tcPr>
            <w:tcW w:w="994" w:type="dxa"/>
            <w:tcBorders>
              <w:top w:val="single" w:sz="4" w:space="0" w:color="000000"/>
              <w:left w:val="single" w:sz="4" w:space="0" w:color="000000"/>
              <w:bottom w:val="single" w:sz="4" w:space="0" w:color="000000"/>
              <w:right w:val="single" w:sz="4" w:space="0" w:color="000000"/>
            </w:tcBorders>
          </w:tcPr>
          <w:p w14:paraId="22C842C7"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77B68EC0" w14:textId="77777777" w:rsidR="005A5E7F" w:rsidRPr="000800B5" w:rsidRDefault="005A5E7F" w:rsidP="001F4FF7">
            <w:pPr>
              <w:widowControl/>
              <w:ind w:right="54"/>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2.33 </w:t>
            </w:r>
          </w:p>
        </w:tc>
        <w:tc>
          <w:tcPr>
            <w:tcW w:w="1066" w:type="dxa"/>
            <w:tcBorders>
              <w:top w:val="single" w:sz="4" w:space="0" w:color="000000"/>
              <w:left w:val="single" w:sz="4" w:space="0" w:color="000000"/>
              <w:bottom w:val="single" w:sz="4" w:space="0" w:color="000000"/>
              <w:right w:val="single" w:sz="4" w:space="0" w:color="000000"/>
            </w:tcBorders>
          </w:tcPr>
          <w:p w14:paraId="318F6060"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9.60 </w:t>
            </w:r>
          </w:p>
        </w:tc>
        <w:tc>
          <w:tcPr>
            <w:tcW w:w="1326" w:type="dxa"/>
            <w:tcBorders>
              <w:top w:val="single" w:sz="4" w:space="0" w:color="000000"/>
              <w:left w:val="single" w:sz="4" w:space="0" w:color="000000"/>
              <w:bottom w:val="single" w:sz="4" w:space="0" w:color="000000"/>
              <w:right w:val="single" w:sz="4" w:space="0" w:color="000000"/>
            </w:tcBorders>
          </w:tcPr>
          <w:p w14:paraId="647109D5" w14:textId="77777777" w:rsidR="005A5E7F" w:rsidRPr="000800B5" w:rsidRDefault="005A5E7F" w:rsidP="001F4FF7">
            <w:pPr>
              <w:widowControl/>
              <w:ind w:right="39"/>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2.79 </w:t>
            </w:r>
          </w:p>
        </w:tc>
        <w:tc>
          <w:tcPr>
            <w:tcW w:w="1008" w:type="dxa"/>
            <w:tcBorders>
              <w:top w:val="single" w:sz="4" w:space="0" w:color="000000"/>
              <w:left w:val="single" w:sz="4" w:space="0" w:color="000000"/>
              <w:bottom w:val="single" w:sz="4" w:space="0" w:color="000000"/>
              <w:right w:val="single" w:sz="4" w:space="0" w:color="000000"/>
            </w:tcBorders>
          </w:tcPr>
          <w:p w14:paraId="5F930ABE"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0.41 </w:t>
            </w:r>
          </w:p>
        </w:tc>
        <w:tc>
          <w:tcPr>
            <w:tcW w:w="1138" w:type="dxa"/>
            <w:tcBorders>
              <w:top w:val="single" w:sz="4" w:space="0" w:color="000000"/>
              <w:left w:val="single" w:sz="4" w:space="0" w:color="000000"/>
              <w:bottom w:val="single" w:sz="4" w:space="0" w:color="000000"/>
              <w:right w:val="single" w:sz="4" w:space="0" w:color="000000"/>
            </w:tcBorders>
          </w:tcPr>
          <w:p w14:paraId="270FF71D" w14:textId="77777777" w:rsidR="005A5E7F" w:rsidRPr="000800B5" w:rsidRDefault="005A5E7F" w:rsidP="001F4FF7">
            <w:pPr>
              <w:widowControl/>
              <w:ind w:righ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2.50 </w:t>
            </w:r>
          </w:p>
        </w:tc>
        <w:tc>
          <w:tcPr>
            <w:tcW w:w="989" w:type="dxa"/>
            <w:tcBorders>
              <w:top w:val="single" w:sz="4" w:space="0" w:color="000000"/>
              <w:left w:val="single" w:sz="4" w:space="0" w:color="000000"/>
              <w:bottom w:val="single" w:sz="4" w:space="0" w:color="000000"/>
              <w:right w:val="single" w:sz="4" w:space="0" w:color="000000"/>
            </w:tcBorders>
          </w:tcPr>
          <w:p w14:paraId="2A87D014"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4.37 </w:t>
            </w:r>
          </w:p>
        </w:tc>
        <w:tc>
          <w:tcPr>
            <w:tcW w:w="1421" w:type="dxa"/>
            <w:tcBorders>
              <w:top w:val="single" w:sz="4" w:space="0" w:color="000000"/>
              <w:left w:val="single" w:sz="4" w:space="0" w:color="000000"/>
              <w:bottom w:val="single" w:sz="4" w:space="0" w:color="000000"/>
              <w:right w:val="single" w:sz="4" w:space="0" w:color="000000"/>
            </w:tcBorders>
          </w:tcPr>
          <w:p w14:paraId="3746601D"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2.94 </w:t>
            </w:r>
          </w:p>
        </w:tc>
        <w:tc>
          <w:tcPr>
            <w:tcW w:w="1273" w:type="dxa"/>
            <w:tcBorders>
              <w:top w:val="single" w:sz="4" w:space="0" w:color="000000"/>
              <w:left w:val="single" w:sz="4" w:space="0" w:color="000000"/>
              <w:bottom w:val="single" w:sz="4" w:space="0" w:color="000000"/>
              <w:right w:val="single" w:sz="4" w:space="0" w:color="000000"/>
            </w:tcBorders>
          </w:tcPr>
          <w:p w14:paraId="21E21200" w14:textId="77777777" w:rsidR="005A5E7F" w:rsidRPr="000800B5" w:rsidRDefault="005A5E7F" w:rsidP="001F4FF7">
            <w:pPr>
              <w:widowControl/>
              <w:ind w:right="4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0.28 </w:t>
            </w:r>
          </w:p>
        </w:tc>
      </w:tr>
      <w:tr w:rsidR="005A5E7F" w:rsidRPr="000800B5" w14:paraId="217F3529" w14:textId="77777777" w:rsidTr="001F4FF7">
        <w:trPr>
          <w:trHeight w:val="283"/>
        </w:trPr>
        <w:tc>
          <w:tcPr>
            <w:tcW w:w="1133" w:type="dxa"/>
            <w:tcBorders>
              <w:top w:val="single" w:sz="4" w:space="0" w:color="000000"/>
              <w:left w:val="single" w:sz="4" w:space="0" w:color="000000"/>
              <w:bottom w:val="single" w:sz="4" w:space="0" w:color="000000"/>
              <w:right w:val="single" w:sz="4" w:space="0" w:color="000000"/>
            </w:tcBorders>
          </w:tcPr>
          <w:p w14:paraId="4625C8CC" w14:textId="77777777" w:rsidR="005A5E7F" w:rsidRPr="000800B5" w:rsidRDefault="005A5E7F" w:rsidP="001F4FF7">
            <w:pPr>
              <w:widowControl/>
              <w:ind w:right="45"/>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1.00 </w:t>
            </w:r>
          </w:p>
        </w:tc>
        <w:tc>
          <w:tcPr>
            <w:tcW w:w="994" w:type="dxa"/>
            <w:tcBorders>
              <w:top w:val="single" w:sz="4" w:space="0" w:color="000000"/>
              <w:left w:val="single" w:sz="4" w:space="0" w:color="000000"/>
              <w:bottom w:val="single" w:sz="4" w:space="0" w:color="000000"/>
              <w:right w:val="single" w:sz="4" w:space="0" w:color="000000"/>
            </w:tcBorders>
          </w:tcPr>
          <w:p w14:paraId="32950676"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1A25BA3B" w14:textId="77777777" w:rsidR="005A5E7F" w:rsidRPr="000800B5" w:rsidRDefault="005A5E7F" w:rsidP="001F4FF7">
            <w:pPr>
              <w:widowControl/>
              <w:ind w:right="54"/>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4.66 </w:t>
            </w:r>
          </w:p>
        </w:tc>
        <w:tc>
          <w:tcPr>
            <w:tcW w:w="1066" w:type="dxa"/>
            <w:tcBorders>
              <w:top w:val="single" w:sz="4" w:space="0" w:color="000000"/>
              <w:left w:val="single" w:sz="4" w:space="0" w:color="000000"/>
              <w:bottom w:val="single" w:sz="4" w:space="0" w:color="000000"/>
              <w:right w:val="single" w:sz="4" w:space="0" w:color="000000"/>
            </w:tcBorders>
          </w:tcPr>
          <w:p w14:paraId="34662959"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9.82 </w:t>
            </w:r>
          </w:p>
        </w:tc>
        <w:tc>
          <w:tcPr>
            <w:tcW w:w="1326" w:type="dxa"/>
            <w:tcBorders>
              <w:top w:val="single" w:sz="4" w:space="0" w:color="000000"/>
              <w:left w:val="single" w:sz="4" w:space="0" w:color="000000"/>
              <w:bottom w:val="single" w:sz="4" w:space="0" w:color="000000"/>
              <w:right w:val="single" w:sz="4" w:space="0" w:color="000000"/>
            </w:tcBorders>
          </w:tcPr>
          <w:p w14:paraId="4E4D12D9" w14:textId="77777777" w:rsidR="005A5E7F" w:rsidRPr="000800B5" w:rsidRDefault="005A5E7F" w:rsidP="001F4FF7">
            <w:pPr>
              <w:widowControl/>
              <w:ind w:right="39"/>
              <w:jc w:val="center"/>
              <w:rPr>
                <w:rFonts w:ascii="Arial" w:eastAsia="Calibri" w:hAnsi="Arial" w:cs="Arial"/>
                <w:color w:val="000000"/>
                <w:sz w:val="20"/>
                <w:szCs w:val="20"/>
                <w:lang w:val="en-IN" w:eastAsia="en-IN"/>
              </w:rPr>
            </w:pPr>
            <w:r w:rsidRPr="000800B5">
              <w:rPr>
                <w:rFonts w:ascii="Arial" w:eastAsia="Calibri" w:hAnsi="Arial" w:cs="Arial"/>
                <w:color w:val="000000"/>
                <w:sz w:val="20"/>
                <w:szCs w:val="20"/>
                <w:lang w:val="en-IN" w:eastAsia="en-IN"/>
              </w:rPr>
              <w:t xml:space="preserve">3.31 </w:t>
            </w:r>
          </w:p>
        </w:tc>
        <w:tc>
          <w:tcPr>
            <w:tcW w:w="1008" w:type="dxa"/>
            <w:tcBorders>
              <w:top w:val="single" w:sz="4" w:space="0" w:color="000000"/>
              <w:left w:val="single" w:sz="4" w:space="0" w:color="000000"/>
              <w:bottom w:val="single" w:sz="4" w:space="0" w:color="000000"/>
              <w:right w:val="single" w:sz="4" w:space="0" w:color="000000"/>
            </w:tcBorders>
          </w:tcPr>
          <w:p w14:paraId="7DD8EEA9"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0.52 </w:t>
            </w:r>
          </w:p>
        </w:tc>
        <w:tc>
          <w:tcPr>
            <w:tcW w:w="1138" w:type="dxa"/>
            <w:tcBorders>
              <w:top w:val="single" w:sz="4" w:space="0" w:color="000000"/>
              <w:left w:val="single" w:sz="4" w:space="0" w:color="000000"/>
              <w:bottom w:val="single" w:sz="4" w:space="0" w:color="000000"/>
              <w:right w:val="single" w:sz="4" w:space="0" w:color="000000"/>
            </w:tcBorders>
          </w:tcPr>
          <w:p w14:paraId="0648D5D0" w14:textId="77777777" w:rsidR="005A5E7F" w:rsidRPr="000800B5" w:rsidRDefault="005A5E7F" w:rsidP="001F4FF7">
            <w:pPr>
              <w:widowControl/>
              <w:ind w:right="17"/>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0.87 </w:t>
            </w:r>
          </w:p>
        </w:tc>
        <w:tc>
          <w:tcPr>
            <w:tcW w:w="989" w:type="dxa"/>
            <w:tcBorders>
              <w:top w:val="single" w:sz="4" w:space="0" w:color="000000"/>
              <w:left w:val="single" w:sz="4" w:space="0" w:color="000000"/>
              <w:bottom w:val="single" w:sz="4" w:space="0" w:color="000000"/>
              <w:right w:val="single" w:sz="4" w:space="0" w:color="000000"/>
            </w:tcBorders>
          </w:tcPr>
          <w:p w14:paraId="333F4F53"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5.12 </w:t>
            </w:r>
          </w:p>
        </w:tc>
        <w:tc>
          <w:tcPr>
            <w:tcW w:w="1421" w:type="dxa"/>
            <w:tcBorders>
              <w:top w:val="single" w:sz="4" w:space="0" w:color="000000"/>
              <w:left w:val="single" w:sz="4" w:space="0" w:color="000000"/>
              <w:bottom w:val="single" w:sz="4" w:space="0" w:color="000000"/>
              <w:right w:val="single" w:sz="4" w:space="0" w:color="000000"/>
            </w:tcBorders>
          </w:tcPr>
          <w:p w14:paraId="1ED2F6ED" w14:textId="77777777" w:rsidR="005A5E7F" w:rsidRPr="000800B5" w:rsidRDefault="005A5E7F" w:rsidP="001F4FF7">
            <w:pPr>
              <w:widowControl/>
              <w:ind w:right="46"/>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3.80 </w:t>
            </w:r>
          </w:p>
        </w:tc>
        <w:tc>
          <w:tcPr>
            <w:tcW w:w="1273" w:type="dxa"/>
            <w:tcBorders>
              <w:top w:val="single" w:sz="4" w:space="0" w:color="000000"/>
              <w:left w:val="single" w:sz="4" w:space="0" w:color="000000"/>
              <w:bottom w:val="single" w:sz="4" w:space="0" w:color="000000"/>
              <w:right w:val="single" w:sz="4" w:space="0" w:color="000000"/>
            </w:tcBorders>
          </w:tcPr>
          <w:p w14:paraId="1E57986C" w14:textId="77777777" w:rsidR="005A5E7F" w:rsidRPr="000800B5" w:rsidRDefault="005A5E7F" w:rsidP="001F4FF7">
            <w:pPr>
              <w:widowControl/>
              <w:ind w:right="42"/>
              <w:jc w:val="center"/>
              <w:rPr>
                <w:rFonts w:ascii="Arial" w:eastAsia="Calibri" w:hAnsi="Arial" w:cs="Arial"/>
                <w:color w:val="000000"/>
                <w:sz w:val="20"/>
                <w:szCs w:val="20"/>
                <w:lang w:val="en-IN" w:eastAsia="en-IN"/>
              </w:rPr>
            </w:pPr>
            <w:r w:rsidRPr="000800B5">
              <w:rPr>
                <w:rFonts w:ascii="Arial" w:eastAsia="Times New Roman" w:hAnsi="Arial" w:cs="Arial"/>
                <w:color w:val="000000"/>
                <w:sz w:val="20"/>
                <w:szCs w:val="20"/>
                <w:lang w:val="en-IN" w:eastAsia="en-IN"/>
              </w:rPr>
              <w:t xml:space="preserve">0.33 </w:t>
            </w:r>
          </w:p>
        </w:tc>
      </w:tr>
    </w:tbl>
    <w:p w14:paraId="08462D02" w14:textId="77777777" w:rsidR="005A5E7F" w:rsidRPr="000800B5" w:rsidRDefault="005A5E7F" w:rsidP="005A5E7F">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lang w:val="en-IN" w:eastAsia="en-IN"/>
        </w:rPr>
        <mc:AlternateContent>
          <mc:Choice Requires="wpg">
            <w:drawing>
              <wp:inline distT="0" distB="0" distL="0" distR="0" wp14:anchorId="367488A4" wp14:editId="2FAAC59C">
                <wp:extent cx="4631055" cy="2775585"/>
                <wp:effectExtent l="10160" t="11430" r="102235" b="51435"/>
                <wp:docPr id="3646" name="Group 46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055" cy="2775585"/>
                          <a:chOff x="0" y="0"/>
                          <a:chExt cx="46308" cy="27752"/>
                        </a:xfrm>
                      </wpg:grpSpPr>
                      <wps:wsp>
                        <wps:cNvPr id="3647" name="Rectangle 4191"/>
                        <wps:cNvSpPr>
                          <a:spLocks noChangeArrowheads="1"/>
                        </wps:cNvSpPr>
                        <wps:spPr bwMode="auto">
                          <a:xfrm>
                            <a:off x="45927" y="26065"/>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F845" w14:textId="77777777" w:rsidR="005A5E7F" w:rsidRDefault="005A5E7F" w:rsidP="005A5E7F"/>
                          </w:txbxContent>
                        </wps:txbx>
                        <wps:bodyPr rot="0" vert="horz" wrap="square" lIns="0" tIns="0" rIns="0" bIns="0" anchor="t" anchorCtr="0" upright="1">
                          <a:noAutofit/>
                        </wps:bodyPr>
                      </wps:wsp>
                      <wps:wsp>
                        <wps:cNvPr id="47680" name="Shape 4221"/>
                        <wps:cNvSpPr>
                          <a:spLocks noChangeArrowheads="1"/>
                        </wps:cNvSpPr>
                        <wps:spPr bwMode="auto">
                          <a:xfrm>
                            <a:off x="5984" y="1395"/>
                            <a:ext cx="0" cy="20128"/>
                          </a:xfrm>
                          <a:custGeom>
                            <a:avLst/>
                            <a:gdLst>
                              <a:gd name="T0" fmla="*/ 20128 h 2012823"/>
                              <a:gd name="T1" fmla="*/ 0 h 2012823"/>
                              <a:gd name="T2" fmla="*/ 0 60000 65536"/>
                              <a:gd name="T3" fmla="*/ 0 60000 65536"/>
                            </a:gdLst>
                            <a:ahLst/>
                            <a:cxnLst>
                              <a:cxn ang="T2">
                                <a:pos x="0" y="T0"/>
                              </a:cxn>
                              <a:cxn ang="T3">
                                <a:pos x="0" y="T1"/>
                              </a:cxn>
                            </a:cxnLst>
                            <a:rect l="0" t="0" r="r" b="b"/>
                            <a:pathLst>
                              <a:path h="2012823">
                                <a:moveTo>
                                  <a:pt x="0" y="2012823"/>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1" name="Shape 4222"/>
                        <wps:cNvSpPr>
                          <a:spLocks noChangeArrowheads="1"/>
                        </wps:cNvSpPr>
                        <wps:spPr bwMode="auto">
                          <a:xfrm>
                            <a:off x="5581" y="2152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2" name="Shape 4223"/>
                        <wps:cNvSpPr>
                          <a:spLocks noChangeArrowheads="1"/>
                        </wps:cNvSpPr>
                        <wps:spPr bwMode="auto">
                          <a:xfrm>
                            <a:off x="5581" y="18166"/>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3" name="Shape 4224"/>
                        <wps:cNvSpPr>
                          <a:spLocks noChangeArrowheads="1"/>
                        </wps:cNvSpPr>
                        <wps:spPr bwMode="auto">
                          <a:xfrm>
                            <a:off x="5581" y="1481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4" name="Shape 4225"/>
                        <wps:cNvSpPr>
                          <a:spLocks noChangeArrowheads="1"/>
                        </wps:cNvSpPr>
                        <wps:spPr bwMode="auto">
                          <a:xfrm>
                            <a:off x="5581" y="11461"/>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5" name="Shape 4226"/>
                        <wps:cNvSpPr>
                          <a:spLocks noChangeArrowheads="1"/>
                        </wps:cNvSpPr>
                        <wps:spPr bwMode="auto">
                          <a:xfrm>
                            <a:off x="5581" y="810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6" name="Shape 4227"/>
                        <wps:cNvSpPr>
                          <a:spLocks noChangeArrowheads="1"/>
                        </wps:cNvSpPr>
                        <wps:spPr bwMode="auto">
                          <a:xfrm>
                            <a:off x="5581" y="475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7" name="Shape 4228"/>
                        <wps:cNvSpPr>
                          <a:spLocks noChangeArrowheads="1"/>
                        </wps:cNvSpPr>
                        <wps:spPr bwMode="auto">
                          <a:xfrm>
                            <a:off x="5581" y="1395"/>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8" name="Shape 4229"/>
                        <wps:cNvSpPr>
                          <a:spLocks noChangeArrowheads="1"/>
                        </wps:cNvSpPr>
                        <wps:spPr bwMode="auto">
                          <a:xfrm>
                            <a:off x="5984" y="21523"/>
                            <a:ext cx="25939" cy="0"/>
                          </a:xfrm>
                          <a:custGeom>
                            <a:avLst/>
                            <a:gdLst>
                              <a:gd name="T0" fmla="*/ 0 w 2593975"/>
                              <a:gd name="T1" fmla="*/ 25939 w 2593975"/>
                              <a:gd name="T2" fmla="*/ 0 60000 65536"/>
                              <a:gd name="T3" fmla="*/ 0 60000 65536"/>
                            </a:gdLst>
                            <a:ahLst/>
                            <a:cxnLst>
                              <a:cxn ang="T2">
                                <a:pos x="T0" y="0"/>
                              </a:cxn>
                              <a:cxn ang="T3">
                                <a:pos x="T1" y="0"/>
                              </a:cxn>
                            </a:cxnLst>
                            <a:rect l="0" t="0" r="r" b="b"/>
                            <a:pathLst>
                              <a:path w="2593975">
                                <a:moveTo>
                                  <a:pt x="0" y="0"/>
                                </a:moveTo>
                                <a:lnTo>
                                  <a:pt x="2593975"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89" name="Shape 4230"/>
                        <wps:cNvSpPr>
                          <a:spLocks noChangeArrowheads="1"/>
                        </wps:cNvSpPr>
                        <wps:spPr bwMode="auto">
                          <a:xfrm>
                            <a:off x="5984"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0" name="Shape 4231"/>
                        <wps:cNvSpPr>
                          <a:spLocks noChangeArrowheads="1"/>
                        </wps:cNvSpPr>
                        <wps:spPr bwMode="auto">
                          <a:xfrm>
                            <a:off x="11186"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1" name="Shape 4232"/>
                        <wps:cNvSpPr>
                          <a:spLocks noChangeArrowheads="1"/>
                        </wps:cNvSpPr>
                        <wps:spPr bwMode="auto">
                          <a:xfrm>
                            <a:off x="16367"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2" name="Shape 4233"/>
                        <wps:cNvSpPr>
                          <a:spLocks noChangeArrowheads="1"/>
                        </wps:cNvSpPr>
                        <wps:spPr bwMode="auto">
                          <a:xfrm>
                            <a:off x="21549"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3" name="Shape 4234"/>
                        <wps:cNvSpPr>
                          <a:spLocks noChangeArrowheads="1"/>
                        </wps:cNvSpPr>
                        <wps:spPr bwMode="auto">
                          <a:xfrm>
                            <a:off x="26730"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4" name="Shape 4235"/>
                        <wps:cNvSpPr>
                          <a:spLocks noChangeArrowheads="1"/>
                        </wps:cNvSpPr>
                        <wps:spPr bwMode="auto">
                          <a:xfrm>
                            <a:off x="31923" y="21523"/>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5" name="Shape 49356"/>
                        <wps:cNvSpPr>
                          <a:spLocks noChangeArrowheads="1"/>
                        </wps:cNvSpPr>
                        <wps:spPr bwMode="auto">
                          <a:xfrm>
                            <a:off x="6812" y="7254"/>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696" name="Shape 4237"/>
                        <wps:cNvSpPr>
                          <a:spLocks noChangeArrowheads="1"/>
                        </wps:cNvSpPr>
                        <wps:spPr bwMode="auto">
                          <a:xfrm>
                            <a:off x="6812" y="7254"/>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7" name="Shape 49357"/>
                        <wps:cNvSpPr>
                          <a:spLocks noChangeArrowheads="1"/>
                        </wps:cNvSpPr>
                        <wps:spPr bwMode="auto">
                          <a:xfrm>
                            <a:off x="13304" y="6767"/>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698" name="Shape 4239"/>
                        <wps:cNvSpPr>
                          <a:spLocks noChangeArrowheads="1"/>
                        </wps:cNvSpPr>
                        <wps:spPr bwMode="auto">
                          <a:xfrm>
                            <a:off x="13304" y="6767"/>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699" name="Shape 49358"/>
                        <wps:cNvSpPr>
                          <a:spLocks noChangeArrowheads="1"/>
                        </wps:cNvSpPr>
                        <wps:spPr bwMode="auto">
                          <a:xfrm>
                            <a:off x="16687" y="6066"/>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00" name="Shape 4241"/>
                        <wps:cNvSpPr>
                          <a:spLocks noChangeArrowheads="1"/>
                        </wps:cNvSpPr>
                        <wps:spPr bwMode="auto">
                          <a:xfrm>
                            <a:off x="16687" y="6066"/>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01" name="Shape 49359"/>
                        <wps:cNvSpPr>
                          <a:spLocks noChangeArrowheads="1"/>
                        </wps:cNvSpPr>
                        <wps:spPr bwMode="auto">
                          <a:xfrm>
                            <a:off x="19796" y="5700"/>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02" name="Shape 4243"/>
                        <wps:cNvSpPr>
                          <a:spLocks noChangeArrowheads="1"/>
                        </wps:cNvSpPr>
                        <wps:spPr bwMode="auto">
                          <a:xfrm>
                            <a:off x="19796" y="5700"/>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03" name="Shape 49360"/>
                        <wps:cNvSpPr>
                          <a:spLocks noChangeArrowheads="1"/>
                        </wps:cNvSpPr>
                        <wps:spPr bwMode="auto">
                          <a:xfrm>
                            <a:off x="23180" y="4968"/>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04" name="Shape 4245"/>
                        <wps:cNvSpPr>
                          <a:spLocks noChangeArrowheads="1"/>
                        </wps:cNvSpPr>
                        <wps:spPr bwMode="auto">
                          <a:xfrm>
                            <a:off x="23180" y="4968"/>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05" name="Shape 49361"/>
                        <wps:cNvSpPr>
                          <a:spLocks noChangeArrowheads="1"/>
                        </wps:cNvSpPr>
                        <wps:spPr bwMode="auto">
                          <a:xfrm>
                            <a:off x="26289" y="4298"/>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06" name="Shape 4247"/>
                        <wps:cNvSpPr>
                          <a:spLocks noChangeArrowheads="1"/>
                        </wps:cNvSpPr>
                        <wps:spPr bwMode="auto">
                          <a:xfrm>
                            <a:off x="26289" y="4298"/>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07" name="Shape 4248"/>
                        <wps:cNvSpPr>
                          <a:spLocks noChangeArrowheads="1"/>
                        </wps:cNvSpPr>
                        <wps:spPr bwMode="auto">
                          <a:xfrm>
                            <a:off x="6842" y="1258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08" name="Shape 4249"/>
                        <wps:cNvSpPr>
                          <a:spLocks noChangeArrowheads="1"/>
                        </wps:cNvSpPr>
                        <wps:spPr bwMode="auto">
                          <a:xfrm>
                            <a:off x="6842" y="1258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09" name="Shape 4250"/>
                        <wps:cNvSpPr>
                          <a:spLocks noChangeArrowheads="1"/>
                        </wps:cNvSpPr>
                        <wps:spPr bwMode="auto">
                          <a:xfrm>
                            <a:off x="13335" y="12070"/>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10" name="Shape 4251"/>
                        <wps:cNvSpPr>
                          <a:spLocks noChangeArrowheads="1"/>
                        </wps:cNvSpPr>
                        <wps:spPr bwMode="auto">
                          <a:xfrm>
                            <a:off x="13335" y="12070"/>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11" name="Shape 4252"/>
                        <wps:cNvSpPr>
                          <a:spLocks noChangeArrowheads="1"/>
                        </wps:cNvSpPr>
                        <wps:spPr bwMode="auto">
                          <a:xfrm>
                            <a:off x="16718" y="1127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12" name="Shape 4253"/>
                        <wps:cNvSpPr>
                          <a:spLocks noChangeArrowheads="1"/>
                        </wps:cNvSpPr>
                        <wps:spPr bwMode="auto">
                          <a:xfrm>
                            <a:off x="16718" y="1127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13" name="Shape 4254"/>
                        <wps:cNvSpPr>
                          <a:spLocks noChangeArrowheads="1"/>
                        </wps:cNvSpPr>
                        <wps:spPr bwMode="auto">
                          <a:xfrm>
                            <a:off x="19827" y="1091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14" name="Shape 4255"/>
                        <wps:cNvSpPr>
                          <a:spLocks noChangeArrowheads="1"/>
                        </wps:cNvSpPr>
                        <wps:spPr bwMode="auto">
                          <a:xfrm>
                            <a:off x="19827" y="10912"/>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15" name="Shape 4256"/>
                        <wps:cNvSpPr>
                          <a:spLocks noChangeArrowheads="1"/>
                        </wps:cNvSpPr>
                        <wps:spPr bwMode="auto">
                          <a:xfrm>
                            <a:off x="23210" y="1045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16" name="Shape 4257"/>
                        <wps:cNvSpPr>
                          <a:spLocks noChangeArrowheads="1"/>
                        </wps:cNvSpPr>
                        <wps:spPr bwMode="auto">
                          <a:xfrm>
                            <a:off x="23210" y="10455"/>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17" name="Shape 4258"/>
                        <wps:cNvSpPr>
                          <a:spLocks noChangeArrowheads="1"/>
                        </wps:cNvSpPr>
                        <wps:spPr bwMode="auto">
                          <a:xfrm>
                            <a:off x="26319" y="789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18" name="Shape 4259"/>
                        <wps:cNvSpPr>
                          <a:spLocks noChangeArrowheads="1"/>
                        </wps:cNvSpPr>
                        <wps:spPr bwMode="auto">
                          <a:xfrm>
                            <a:off x="26319" y="789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19" name="Shape 4260"/>
                        <wps:cNvSpPr>
                          <a:spLocks noChangeArrowheads="1"/>
                        </wps:cNvSpPr>
                        <wps:spPr bwMode="auto">
                          <a:xfrm>
                            <a:off x="6842" y="18380"/>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20" name="Shape 4261"/>
                        <wps:cNvSpPr>
                          <a:spLocks noChangeArrowheads="1"/>
                        </wps:cNvSpPr>
                        <wps:spPr bwMode="auto">
                          <a:xfrm>
                            <a:off x="6842" y="18380"/>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21" name="Shape 4262"/>
                        <wps:cNvSpPr>
                          <a:spLocks noChangeArrowheads="1"/>
                        </wps:cNvSpPr>
                        <wps:spPr bwMode="auto">
                          <a:xfrm>
                            <a:off x="13335" y="17983"/>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22" name="Shape 4263"/>
                        <wps:cNvSpPr>
                          <a:spLocks noChangeArrowheads="1"/>
                        </wps:cNvSpPr>
                        <wps:spPr bwMode="auto">
                          <a:xfrm>
                            <a:off x="13335" y="17983"/>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23" name="Shape 4264"/>
                        <wps:cNvSpPr>
                          <a:spLocks noChangeArrowheads="1"/>
                        </wps:cNvSpPr>
                        <wps:spPr bwMode="auto">
                          <a:xfrm>
                            <a:off x="16718" y="1761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24" name="Shape 4265"/>
                        <wps:cNvSpPr>
                          <a:spLocks noChangeArrowheads="1"/>
                        </wps:cNvSpPr>
                        <wps:spPr bwMode="auto">
                          <a:xfrm>
                            <a:off x="16718" y="1761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25" name="Shape 4266"/>
                        <wps:cNvSpPr>
                          <a:spLocks noChangeArrowheads="1"/>
                        </wps:cNvSpPr>
                        <wps:spPr bwMode="auto">
                          <a:xfrm>
                            <a:off x="19827" y="1682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27" name="Shape 4267"/>
                        <wps:cNvSpPr>
                          <a:spLocks noChangeArrowheads="1"/>
                        </wps:cNvSpPr>
                        <wps:spPr bwMode="auto">
                          <a:xfrm>
                            <a:off x="19827" y="1682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28" name="Shape 4268"/>
                        <wps:cNvSpPr>
                          <a:spLocks noChangeArrowheads="1"/>
                        </wps:cNvSpPr>
                        <wps:spPr bwMode="auto">
                          <a:xfrm>
                            <a:off x="23210" y="16398"/>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29" name="Shape 4269"/>
                        <wps:cNvSpPr>
                          <a:spLocks noChangeArrowheads="1"/>
                        </wps:cNvSpPr>
                        <wps:spPr bwMode="auto">
                          <a:xfrm>
                            <a:off x="23210" y="16398"/>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30" name="Shape 4270"/>
                        <wps:cNvSpPr>
                          <a:spLocks noChangeArrowheads="1"/>
                        </wps:cNvSpPr>
                        <wps:spPr bwMode="auto">
                          <a:xfrm>
                            <a:off x="26319" y="15514"/>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31" name="Shape 4271"/>
                        <wps:cNvSpPr>
                          <a:spLocks noChangeArrowheads="1"/>
                        </wps:cNvSpPr>
                        <wps:spPr bwMode="auto">
                          <a:xfrm>
                            <a:off x="26319" y="15514"/>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32" name="Shape 4272"/>
                        <wps:cNvSpPr>
                          <a:spLocks noChangeArrowheads="1"/>
                        </wps:cNvSpPr>
                        <wps:spPr bwMode="auto">
                          <a:xfrm>
                            <a:off x="6827" y="20727"/>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33" name="Shape 4273"/>
                        <wps:cNvSpPr>
                          <a:spLocks noChangeArrowheads="1"/>
                        </wps:cNvSpPr>
                        <wps:spPr bwMode="auto">
                          <a:xfrm>
                            <a:off x="6827" y="20285"/>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34" name="Shape 4274"/>
                        <wps:cNvSpPr>
                          <a:spLocks noChangeArrowheads="1"/>
                        </wps:cNvSpPr>
                        <wps:spPr bwMode="auto">
                          <a:xfrm>
                            <a:off x="6827" y="20285"/>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35" name="Shape 4275"/>
                        <wps:cNvSpPr>
                          <a:spLocks noChangeArrowheads="1"/>
                        </wps:cNvSpPr>
                        <wps:spPr bwMode="auto">
                          <a:xfrm>
                            <a:off x="6827" y="20285"/>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36" name="Shape 4276"/>
                        <wps:cNvSpPr>
                          <a:spLocks noChangeArrowheads="1"/>
                        </wps:cNvSpPr>
                        <wps:spPr bwMode="auto">
                          <a:xfrm>
                            <a:off x="13319" y="20208"/>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37" name="Shape 4277"/>
                        <wps:cNvSpPr>
                          <a:spLocks noChangeArrowheads="1"/>
                        </wps:cNvSpPr>
                        <wps:spPr bwMode="auto">
                          <a:xfrm>
                            <a:off x="13319" y="19766"/>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38" name="Shape 4278"/>
                        <wps:cNvSpPr>
                          <a:spLocks noChangeArrowheads="1"/>
                        </wps:cNvSpPr>
                        <wps:spPr bwMode="auto">
                          <a:xfrm>
                            <a:off x="13319" y="19766"/>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39" name="Shape 4279"/>
                        <wps:cNvSpPr>
                          <a:spLocks noChangeArrowheads="1"/>
                        </wps:cNvSpPr>
                        <wps:spPr bwMode="auto">
                          <a:xfrm>
                            <a:off x="13319" y="19766"/>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40" name="Shape 4280"/>
                        <wps:cNvSpPr>
                          <a:spLocks noChangeArrowheads="1"/>
                        </wps:cNvSpPr>
                        <wps:spPr bwMode="auto">
                          <a:xfrm>
                            <a:off x="16703" y="19904"/>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41" name="Shape 4281"/>
                        <wps:cNvSpPr>
                          <a:spLocks noChangeArrowheads="1"/>
                        </wps:cNvSpPr>
                        <wps:spPr bwMode="auto">
                          <a:xfrm>
                            <a:off x="16703" y="19462"/>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42" name="Shape 4282"/>
                        <wps:cNvSpPr>
                          <a:spLocks noChangeArrowheads="1"/>
                        </wps:cNvSpPr>
                        <wps:spPr bwMode="auto">
                          <a:xfrm>
                            <a:off x="16703" y="19462"/>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43" name="Shape 4283"/>
                        <wps:cNvSpPr>
                          <a:spLocks noChangeArrowheads="1"/>
                        </wps:cNvSpPr>
                        <wps:spPr bwMode="auto">
                          <a:xfrm>
                            <a:off x="16703" y="19462"/>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44" name="Shape 4284"/>
                        <wps:cNvSpPr>
                          <a:spLocks noChangeArrowheads="1"/>
                        </wps:cNvSpPr>
                        <wps:spPr bwMode="auto">
                          <a:xfrm>
                            <a:off x="19812" y="19782"/>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45" name="Shape 4285"/>
                        <wps:cNvSpPr>
                          <a:spLocks noChangeArrowheads="1"/>
                        </wps:cNvSpPr>
                        <wps:spPr bwMode="auto">
                          <a:xfrm>
                            <a:off x="19812" y="19340"/>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46" name="Shape 4286"/>
                        <wps:cNvSpPr>
                          <a:spLocks noChangeArrowheads="1"/>
                        </wps:cNvSpPr>
                        <wps:spPr bwMode="auto">
                          <a:xfrm>
                            <a:off x="19812" y="19340"/>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47" name="Shape 4287"/>
                        <wps:cNvSpPr>
                          <a:spLocks noChangeArrowheads="1"/>
                        </wps:cNvSpPr>
                        <wps:spPr bwMode="auto">
                          <a:xfrm>
                            <a:off x="19812" y="19340"/>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48" name="Shape 4288"/>
                        <wps:cNvSpPr>
                          <a:spLocks noChangeArrowheads="1"/>
                        </wps:cNvSpPr>
                        <wps:spPr bwMode="auto">
                          <a:xfrm>
                            <a:off x="23195" y="19233"/>
                            <a:ext cx="883" cy="441"/>
                          </a:xfrm>
                          <a:custGeom>
                            <a:avLst/>
                            <a:gdLst>
                              <a:gd name="T0" fmla="*/ 0 w 88392"/>
                              <a:gd name="T1" fmla="*/ 441 h 44197"/>
                              <a:gd name="T2" fmla="*/ 442 w 88392"/>
                              <a:gd name="T3" fmla="*/ 0 h 44197"/>
                              <a:gd name="T4" fmla="*/ 883 w 88392"/>
                              <a:gd name="T5" fmla="*/ 441 h 44197"/>
                              <a:gd name="T6" fmla="*/ 0 60000 65536"/>
                              <a:gd name="T7" fmla="*/ 0 60000 65536"/>
                              <a:gd name="T8" fmla="*/ 0 60000 65536"/>
                            </a:gdLst>
                            <a:ahLst/>
                            <a:cxnLst>
                              <a:cxn ang="T6">
                                <a:pos x="T0" y="T1"/>
                              </a:cxn>
                              <a:cxn ang="T7">
                                <a:pos x="T2" y="T3"/>
                              </a:cxn>
                              <a:cxn ang="T8">
                                <a:pos x="T4" y="T5"/>
                              </a:cxn>
                            </a:cxnLst>
                            <a:rect l="0" t="0" r="r" b="b"/>
                            <a:pathLst>
                              <a:path w="88392" h="44197">
                                <a:moveTo>
                                  <a:pt x="0" y="44197"/>
                                </a:moveTo>
                                <a:lnTo>
                                  <a:pt x="44196" y="0"/>
                                </a:lnTo>
                                <a:lnTo>
                                  <a:pt x="88392" y="44197"/>
                                </a:lnTo>
                                <a:lnTo>
                                  <a:pt x="0" y="44197"/>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49" name="Shape 4289"/>
                        <wps:cNvSpPr>
                          <a:spLocks noChangeArrowheads="1"/>
                        </wps:cNvSpPr>
                        <wps:spPr bwMode="auto">
                          <a:xfrm>
                            <a:off x="23195" y="1879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50" name="Shape 4290"/>
                        <wps:cNvSpPr>
                          <a:spLocks noChangeArrowheads="1"/>
                        </wps:cNvSpPr>
                        <wps:spPr bwMode="auto">
                          <a:xfrm>
                            <a:off x="23195" y="1879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1" name="Shape 4291"/>
                        <wps:cNvSpPr>
                          <a:spLocks noChangeArrowheads="1"/>
                        </wps:cNvSpPr>
                        <wps:spPr bwMode="auto">
                          <a:xfrm>
                            <a:off x="23195" y="1879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2" name="Shape 4292"/>
                        <wps:cNvSpPr>
                          <a:spLocks noChangeArrowheads="1"/>
                        </wps:cNvSpPr>
                        <wps:spPr bwMode="auto">
                          <a:xfrm>
                            <a:off x="26304" y="18959"/>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53" name="Shape 4293"/>
                        <wps:cNvSpPr>
                          <a:spLocks noChangeArrowheads="1"/>
                        </wps:cNvSpPr>
                        <wps:spPr bwMode="auto">
                          <a:xfrm>
                            <a:off x="26304" y="18517"/>
                            <a:ext cx="883" cy="441"/>
                          </a:xfrm>
                          <a:custGeom>
                            <a:avLst/>
                            <a:gdLst>
                              <a:gd name="T0" fmla="*/ 883 w 88392"/>
                              <a:gd name="T1" fmla="*/ 0 h 44197"/>
                              <a:gd name="T2" fmla="*/ 442 w 88392"/>
                              <a:gd name="T3" fmla="*/ 441 h 44197"/>
                              <a:gd name="T4" fmla="*/ 0 w 88392"/>
                              <a:gd name="T5" fmla="*/ 0 h 44197"/>
                              <a:gd name="T6" fmla="*/ 0 60000 65536"/>
                              <a:gd name="T7" fmla="*/ 0 60000 65536"/>
                              <a:gd name="T8" fmla="*/ 0 60000 65536"/>
                            </a:gdLst>
                            <a:ahLst/>
                            <a:cxnLst>
                              <a:cxn ang="T6">
                                <a:pos x="T0" y="T1"/>
                              </a:cxn>
                              <a:cxn ang="T7">
                                <a:pos x="T2" y="T3"/>
                              </a:cxn>
                              <a:cxn ang="T8">
                                <a:pos x="T4" y="T5"/>
                              </a:cxn>
                            </a:cxnLst>
                            <a:rect l="0" t="0" r="r" b="b"/>
                            <a:pathLst>
                              <a:path w="88392" h="44197">
                                <a:moveTo>
                                  <a:pt x="88392" y="0"/>
                                </a:moveTo>
                                <a:lnTo>
                                  <a:pt x="44196" y="44197"/>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54" name="Shape 4294"/>
                        <wps:cNvSpPr>
                          <a:spLocks noChangeArrowheads="1"/>
                        </wps:cNvSpPr>
                        <wps:spPr bwMode="auto">
                          <a:xfrm>
                            <a:off x="26304" y="18517"/>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5" name="Shape 4295"/>
                        <wps:cNvSpPr>
                          <a:spLocks noChangeArrowheads="1"/>
                        </wps:cNvSpPr>
                        <wps:spPr bwMode="auto">
                          <a:xfrm>
                            <a:off x="26304" y="18517"/>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6" name="Shape 4296"/>
                        <wps:cNvSpPr>
                          <a:spLocks noChangeArrowheads="1"/>
                        </wps:cNvSpPr>
                        <wps:spPr bwMode="auto">
                          <a:xfrm>
                            <a:off x="7280" y="4998"/>
                            <a:ext cx="19455" cy="2974"/>
                          </a:xfrm>
                          <a:custGeom>
                            <a:avLst/>
                            <a:gdLst>
                              <a:gd name="T0" fmla="*/ 0 w 1945513"/>
                              <a:gd name="T1" fmla="*/ 2974 h 297434"/>
                              <a:gd name="T2" fmla="*/ 19455 w 1945513"/>
                              <a:gd name="T3" fmla="*/ 0 h 297434"/>
                              <a:gd name="T4" fmla="*/ 0 60000 65536"/>
                              <a:gd name="T5" fmla="*/ 0 60000 65536"/>
                            </a:gdLst>
                            <a:ahLst/>
                            <a:cxnLst>
                              <a:cxn ang="T4">
                                <a:pos x="T0" y="T1"/>
                              </a:cxn>
                              <a:cxn ang="T5">
                                <a:pos x="T2" y="T3"/>
                              </a:cxn>
                            </a:cxnLst>
                            <a:rect l="0" t="0" r="r" b="b"/>
                            <a:pathLst>
                              <a:path w="1945513" h="297434">
                                <a:moveTo>
                                  <a:pt x="0" y="297434"/>
                                </a:moveTo>
                                <a:lnTo>
                                  <a:pt x="194551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7" name="Shape 4297"/>
                        <wps:cNvSpPr>
                          <a:spLocks noChangeArrowheads="1"/>
                        </wps:cNvSpPr>
                        <wps:spPr bwMode="auto">
                          <a:xfrm>
                            <a:off x="7280" y="9491"/>
                            <a:ext cx="19455" cy="4108"/>
                          </a:xfrm>
                          <a:custGeom>
                            <a:avLst/>
                            <a:gdLst>
                              <a:gd name="T0" fmla="*/ 0 w 1945513"/>
                              <a:gd name="T1" fmla="*/ 4108 h 410845"/>
                              <a:gd name="T2" fmla="*/ 19455 w 1945513"/>
                              <a:gd name="T3" fmla="*/ 0 h 410845"/>
                              <a:gd name="T4" fmla="*/ 0 60000 65536"/>
                              <a:gd name="T5" fmla="*/ 0 60000 65536"/>
                            </a:gdLst>
                            <a:ahLst/>
                            <a:cxnLst>
                              <a:cxn ang="T4">
                                <a:pos x="T0" y="T1"/>
                              </a:cxn>
                              <a:cxn ang="T5">
                                <a:pos x="T2" y="T3"/>
                              </a:cxn>
                            </a:cxnLst>
                            <a:rect l="0" t="0" r="r" b="b"/>
                            <a:pathLst>
                              <a:path w="1945513" h="410845">
                                <a:moveTo>
                                  <a:pt x="0" y="410845"/>
                                </a:moveTo>
                                <a:lnTo>
                                  <a:pt x="194551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8" name="Shape 4298"/>
                        <wps:cNvSpPr>
                          <a:spLocks noChangeArrowheads="1"/>
                        </wps:cNvSpPr>
                        <wps:spPr bwMode="auto">
                          <a:xfrm>
                            <a:off x="7280" y="16303"/>
                            <a:ext cx="19455" cy="2858"/>
                          </a:xfrm>
                          <a:custGeom>
                            <a:avLst/>
                            <a:gdLst>
                              <a:gd name="T0" fmla="*/ 0 w 1945513"/>
                              <a:gd name="T1" fmla="*/ 2858 h 285877"/>
                              <a:gd name="T2" fmla="*/ 19455 w 1945513"/>
                              <a:gd name="T3" fmla="*/ 0 h 285877"/>
                              <a:gd name="T4" fmla="*/ 0 60000 65536"/>
                              <a:gd name="T5" fmla="*/ 0 60000 65536"/>
                            </a:gdLst>
                            <a:ahLst/>
                            <a:cxnLst>
                              <a:cxn ang="T4">
                                <a:pos x="T0" y="T1"/>
                              </a:cxn>
                              <a:cxn ang="T5">
                                <a:pos x="T2" y="T3"/>
                              </a:cxn>
                            </a:cxnLst>
                            <a:rect l="0" t="0" r="r" b="b"/>
                            <a:pathLst>
                              <a:path w="1945513" h="285877">
                                <a:moveTo>
                                  <a:pt x="0" y="285877"/>
                                </a:moveTo>
                                <a:lnTo>
                                  <a:pt x="194551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59" name="Shape 4299"/>
                        <wps:cNvSpPr>
                          <a:spLocks noChangeArrowheads="1"/>
                        </wps:cNvSpPr>
                        <wps:spPr bwMode="auto">
                          <a:xfrm>
                            <a:off x="7280" y="19035"/>
                            <a:ext cx="19455" cy="1771"/>
                          </a:xfrm>
                          <a:custGeom>
                            <a:avLst/>
                            <a:gdLst>
                              <a:gd name="T0" fmla="*/ 0 w 1945513"/>
                              <a:gd name="T1" fmla="*/ 1771 h 177164"/>
                              <a:gd name="T2" fmla="*/ 19455 w 1945513"/>
                              <a:gd name="T3" fmla="*/ 0 h 177164"/>
                              <a:gd name="T4" fmla="*/ 0 60000 65536"/>
                              <a:gd name="T5" fmla="*/ 0 60000 65536"/>
                            </a:gdLst>
                            <a:ahLst/>
                            <a:cxnLst>
                              <a:cxn ang="T4">
                                <a:pos x="T0" y="T1"/>
                              </a:cxn>
                              <a:cxn ang="T5">
                                <a:pos x="T2" y="T3"/>
                              </a:cxn>
                            </a:cxnLst>
                            <a:rect l="0" t="0" r="r" b="b"/>
                            <a:pathLst>
                              <a:path w="1945513" h="177164">
                                <a:moveTo>
                                  <a:pt x="0" y="177164"/>
                                </a:moveTo>
                                <a:lnTo>
                                  <a:pt x="194551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60" name="Rectangle 4300"/>
                        <wps:cNvSpPr>
                          <a:spLocks noChangeArrowheads="1"/>
                        </wps:cNvSpPr>
                        <wps:spPr bwMode="auto">
                          <a:xfrm>
                            <a:off x="4169" y="20958"/>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E59B0" w14:textId="77777777" w:rsidR="005A5E7F" w:rsidRDefault="005A5E7F" w:rsidP="005A5E7F">
                              <w:r>
                                <w:rPr>
                                  <w:sz w:val="20"/>
                                </w:rPr>
                                <w:t>0</w:t>
                              </w:r>
                            </w:p>
                          </w:txbxContent>
                        </wps:txbx>
                        <wps:bodyPr rot="0" vert="horz" wrap="square" lIns="0" tIns="0" rIns="0" bIns="0" anchor="t" anchorCtr="0" upright="1">
                          <a:noAutofit/>
                        </wps:bodyPr>
                      </wps:wsp>
                      <wps:wsp>
                        <wps:cNvPr id="47761" name="Rectangle 4301"/>
                        <wps:cNvSpPr>
                          <a:spLocks noChangeArrowheads="1"/>
                        </wps:cNvSpPr>
                        <wps:spPr bwMode="auto">
                          <a:xfrm>
                            <a:off x="4169" y="17602"/>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A0FB" w14:textId="77777777" w:rsidR="005A5E7F" w:rsidRDefault="005A5E7F" w:rsidP="005A5E7F">
                              <w:r>
                                <w:rPr>
                                  <w:sz w:val="20"/>
                                </w:rPr>
                                <w:t>2</w:t>
                              </w:r>
                            </w:p>
                          </w:txbxContent>
                        </wps:txbx>
                        <wps:bodyPr rot="0" vert="horz" wrap="square" lIns="0" tIns="0" rIns="0" bIns="0" anchor="t" anchorCtr="0" upright="1">
                          <a:noAutofit/>
                        </wps:bodyPr>
                      </wps:wsp>
                      <wps:wsp>
                        <wps:cNvPr id="47762" name="Rectangle 4302"/>
                        <wps:cNvSpPr>
                          <a:spLocks noChangeArrowheads="1"/>
                        </wps:cNvSpPr>
                        <wps:spPr bwMode="auto">
                          <a:xfrm>
                            <a:off x="4169" y="14247"/>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3BAB1" w14:textId="77777777" w:rsidR="005A5E7F" w:rsidRDefault="005A5E7F" w:rsidP="005A5E7F">
                              <w:r>
                                <w:rPr>
                                  <w:sz w:val="20"/>
                                </w:rPr>
                                <w:t>4</w:t>
                              </w:r>
                            </w:p>
                          </w:txbxContent>
                        </wps:txbx>
                        <wps:bodyPr rot="0" vert="horz" wrap="square" lIns="0" tIns="0" rIns="0" bIns="0" anchor="t" anchorCtr="0" upright="1">
                          <a:noAutofit/>
                        </wps:bodyPr>
                      </wps:wsp>
                      <wps:wsp>
                        <wps:cNvPr id="47763" name="Rectangle 4303"/>
                        <wps:cNvSpPr>
                          <a:spLocks noChangeArrowheads="1"/>
                        </wps:cNvSpPr>
                        <wps:spPr bwMode="auto">
                          <a:xfrm>
                            <a:off x="4169" y="10890"/>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DD54A" w14:textId="77777777" w:rsidR="005A5E7F" w:rsidRDefault="005A5E7F" w:rsidP="005A5E7F">
                              <w:r>
                                <w:rPr>
                                  <w:sz w:val="20"/>
                                </w:rPr>
                                <w:t>6</w:t>
                              </w:r>
                            </w:p>
                          </w:txbxContent>
                        </wps:txbx>
                        <wps:bodyPr rot="0" vert="horz" wrap="square" lIns="0" tIns="0" rIns="0" bIns="0" anchor="t" anchorCtr="0" upright="1">
                          <a:noAutofit/>
                        </wps:bodyPr>
                      </wps:wsp>
                      <wps:wsp>
                        <wps:cNvPr id="47764" name="Rectangle 4304"/>
                        <wps:cNvSpPr>
                          <a:spLocks noChangeArrowheads="1"/>
                        </wps:cNvSpPr>
                        <wps:spPr bwMode="auto">
                          <a:xfrm>
                            <a:off x="4169" y="7535"/>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C728B" w14:textId="77777777" w:rsidR="005A5E7F" w:rsidRDefault="005A5E7F" w:rsidP="005A5E7F">
                              <w:r>
                                <w:rPr>
                                  <w:sz w:val="20"/>
                                </w:rPr>
                                <w:t>8</w:t>
                              </w:r>
                            </w:p>
                          </w:txbxContent>
                        </wps:txbx>
                        <wps:bodyPr rot="0" vert="horz" wrap="square" lIns="0" tIns="0" rIns="0" bIns="0" anchor="t" anchorCtr="0" upright="1">
                          <a:noAutofit/>
                        </wps:bodyPr>
                      </wps:wsp>
                      <wps:wsp>
                        <wps:cNvPr id="47765" name="Rectangle 4305"/>
                        <wps:cNvSpPr>
                          <a:spLocks noChangeArrowheads="1"/>
                        </wps:cNvSpPr>
                        <wps:spPr bwMode="auto">
                          <a:xfrm>
                            <a:off x="3526" y="4178"/>
                            <a:ext cx="171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2FF4E" w14:textId="77777777" w:rsidR="005A5E7F" w:rsidRDefault="005A5E7F" w:rsidP="005A5E7F">
                              <w:r>
                                <w:rPr>
                                  <w:sz w:val="20"/>
                                </w:rPr>
                                <w:t>10</w:t>
                              </w:r>
                            </w:p>
                          </w:txbxContent>
                        </wps:txbx>
                        <wps:bodyPr rot="0" vert="horz" wrap="square" lIns="0" tIns="0" rIns="0" bIns="0" anchor="t" anchorCtr="0" upright="1">
                          <a:noAutofit/>
                        </wps:bodyPr>
                      </wps:wsp>
                      <wps:wsp>
                        <wps:cNvPr id="47766" name="Rectangle 4306"/>
                        <wps:cNvSpPr>
                          <a:spLocks noChangeArrowheads="1"/>
                        </wps:cNvSpPr>
                        <wps:spPr bwMode="auto">
                          <a:xfrm>
                            <a:off x="3526" y="821"/>
                            <a:ext cx="1716"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9581C" w14:textId="77777777" w:rsidR="005A5E7F" w:rsidRDefault="005A5E7F" w:rsidP="005A5E7F">
                              <w:r>
                                <w:rPr>
                                  <w:sz w:val="20"/>
                                </w:rPr>
                                <w:t>12</w:t>
                              </w:r>
                            </w:p>
                          </w:txbxContent>
                        </wps:txbx>
                        <wps:bodyPr rot="0" vert="horz" wrap="square" lIns="0" tIns="0" rIns="0" bIns="0" anchor="t" anchorCtr="0" upright="1">
                          <a:noAutofit/>
                        </wps:bodyPr>
                      </wps:wsp>
                      <wps:wsp>
                        <wps:cNvPr id="47767" name="Rectangle 4307"/>
                        <wps:cNvSpPr>
                          <a:spLocks noChangeArrowheads="1"/>
                        </wps:cNvSpPr>
                        <wps:spPr bwMode="auto">
                          <a:xfrm>
                            <a:off x="5187" y="22610"/>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FEEB" w14:textId="77777777" w:rsidR="005A5E7F" w:rsidRDefault="005A5E7F" w:rsidP="005A5E7F">
                              <w:r>
                                <w:rPr>
                                  <w:sz w:val="20"/>
                                </w:rPr>
                                <w:t>0.2</w:t>
                              </w:r>
                            </w:p>
                          </w:txbxContent>
                        </wps:txbx>
                        <wps:bodyPr rot="0" vert="horz" wrap="square" lIns="0" tIns="0" rIns="0" bIns="0" anchor="t" anchorCtr="0" upright="1">
                          <a:noAutofit/>
                        </wps:bodyPr>
                      </wps:wsp>
                      <wps:wsp>
                        <wps:cNvPr id="47768" name="Rectangle 4308"/>
                        <wps:cNvSpPr>
                          <a:spLocks noChangeArrowheads="1"/>
                        </wps:cNvSpPr>
                        <wps:spPr bwMode="auto">
                          <a:xfrm>
                            <a:off x="10378" y="22610"/>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1418F" w14:textId="77777777" w:rsidR="005A5E7F" w:rsidRDefault="005A5E7F" w:rsidP="005A5E7F">
                              <w:r>
                                <w:rPr>
                                  <w:sz w:val="20"/>
                                </w:rPr>
                                <w:t>0.4</w:t>
                              </w:r>
                            </w:p>
                          </w:txbxContent>
                        </wps:txbx>
                        <wps:bodyPr rot="0" vert="horz" wrap="square" lIns="0" tIns="0" rIns="0" bIns="0" anchor="t" anchorCtr="0" upright="1">
                          <a:noAutofit/>
                        </wps:bodyPr>
                      </wps:wsp>
                      <wps:wsp>
                        <wps:cNvPr id="47769" name="Rectangle 4309"/>
                        <wps:cNvSpPr>
                          <a:spLocks noChangeArrowheads="1"/>
                        </wps:cNvSpPr>
                        <wps:spPr bwMode="auto">
                          <a:xfrm>
                            <a:off x="15568" y="22610"/>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CC9AA" w14:textId="77777777" w:rsidR="005A5E7F" w:rsidRDefault="005A5E7F" w:rsidP="005A5E7F">
                              <w:r>
                                <w:rPr>
                                  <w:sz w:val="20"/>
                                </w:rPr>
                                <w:t>0.6</w:t>
                              </w:r>
                            </w:p>
                          </w:txbxContent>
                        </wps:txbx>
                        <wps:bodyPr rot="0" vert="horz" wrap="square" lIns="0" tIns="0" rIns="0" bIns="0" anchor="t" anchorCtr="0" upright="1">
                          <a:noAutofit/>
                        </wps:bodyPr>
                      </wps:wsp>
                      <wps:wsp>
                        <wps:cNvPr id="47770" name="Rectangle 4310"/>
                        <wps:cNvSpPr>
                          <a:spLocks noChangeArrowheads="1"/>
                        </wps:cNvSpPr>
                        <wps:spPr bwMode="auto">
                          <a:xfrm>
                            <a:off x="20756" y="22610"/>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159DF" w14:textId="77777777" w:rsidR="005A5E7F" w:rsidRDefault="005A5E7F" w:rsidP="005A5E7F">
                              <w:r>
                                <w:rPr>
                                  <w:sz w:val="20"/>
                                </w:rPr>
                                <w:t>0.8</w:t>
                              </w:r>
                            </w:p>
                          </w:txbxContent>
                        </wps:txbx>
                        <wps:bodyPr rot="0" vert="horz" wrap="square" lIns="0" tIns="0" rIns="0" bIns="0" anchor="t" anchorCtr="0" upright="1">
                          <a:noAutofit/>
                        </wps:bodyPr>
                      </wps:wsp>
                      <wps:wsp>
                        <wps:cNvPr id="47771" name="Rectangle 4311"/>
                        <wps:cNvSpPr>
                          <a:spLocks noChangeArrowheads="1"/>
                        </wps:cNvSpPr>
                        <wps:spPr bwMode="auto">
                          <a:xfrm>
                            <a:off x="26428" y="22610"/>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1950F" w14:textId="77777777" w:rsidR="005A5E7F" w:rsidRDefault="005A5E7F" w:rsidP="005A5E7F">
                              <w:r>
                                <w:rPr>
                                  <w:sz w:val="20"/>
                                </w:rPr>
                                <w:t>1</w:t>
                              </w:r>
                            </w:p>
                          </w:txbxContent>
                        </wps:txbx>
                        <wps:bodyPr rot="0" vert="horz" wrap="square" lIns="0" tIns="0" rIns="0" bIns="0" anchor="t" anchorCtr="0" upright="1">
                          <a:noAutofit/>
                        </wps:bodyPr>
                      </wps:wsp>
                      <wps:wsp>
                        <wps:cNvPr id="47772" name="Rectangle 4312"/>
                        <wps:cNvSpPr>
                          <a:spLocks noChangeArrowheads="1"/>
                        </wps:cNvSpPr>
                        <wps:spPr bwMode="auto">
                          <a:xfrm>
                            <a:off x="31137" y="22610"/>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01A26" w14:textId="77777777" w:rsidR="005A5E7F" w:rsidRDefault="005A5E7F" w:rsidP="005A5E7F">
                              <w:r>
                                <w:rPr>
                                  <w:sz w:val="20"/>
                                </w:rPr>
                                <w:t>1.2</w:t>
                              </w:r>
                            </w:p>
                          </w:txbxContent>
                        </wps:txbx>
                        <wps:bodyPr rot="0" vert="horz" wrap="square" lIns="0" tIns="0" rIns="0" bIns="0" anchor="t" anchorCtr="0" upright="1">
                          <a:noAutofit/>
                        </wps:bodyPr>
                      </wps:wsp>
                      <wps:wsp>
                        <wps:cNvPr id="47773" name="Rectangle 4313"/>
                        <wps:cNvSpPr>
                          <a:spLocks noChangeArrowheads="1"/>
                        </wps:cNvSpPr>
                        <wps:spPr bwMode="auto">
                          <a:xfrm rot="-5400000">
                            <a:off x="-4614" y="9958"/>
                            <a:ext cx="14669"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7D209" w14:textId="77777777" w:rsidR="005A5E7F" w:rsidRDefault="005A5E7F" w:rsidP="005A5E7F">
                              <w:r>
                                <w:rPr>
                                  <w:b/>
                                  <w:sz w:val="20"/>
                                </w:rPr>
                                <w:t>Rate constant (k x 10</w:t>
                              </w:r>
                            </w:p>
                          </w:txbxContent>
                        </wps:txbx>
                        <wps:bodyPr rot="0" vert="vert270" wrap="square" lIns="0" tIns="0" rIns="0" bIns="0" anchor="t" anchorCtr="0" upright="1">
                          <a:noAutofit/>
                        </wps:bodyPr>
                      </wps:wsp>
                      <wps:wsp>
                        <wps:cNvPr id="47774" name="Rectangle 4314"/>
                        <wps:cNvSpPr>
                          <a:spLocks noChangeArrowheads="1"/>
                        </wps:cNvSpPr>
                        <wps:spPr bwMode="auto">
                          <a:xfrm rot="-5400000">
                            <a:off x="2067" y="6258"/>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7FE3" w14:textId="77777777" w:rsidR="005A5E7F" w:rsidRDefault="005A5E7F" w:rsidP="005A5E7F">
                              <w:r>
                                <w:rPr>
                                  <w:b/>
                                  <w:sz w:val="13"/>
                                </w:rPr>
                                <w:t>3</w:t>
                              </w:r>
                            </w:p>
                          </w:txbxContent>
                        </wps:txbx>
                        <wps:bodyPr rot="0" vert="vert270" wrap="square" lIns="0" tIns="0" rIns="0" bIns="0" anchor="t" anchorCtr="0" upright="1">
                          <a:noAutofit/>
                        </wps:bodyPr>
                      </wps:wsp>
                      <wps:wsp>
                        <wps:cNvPr id="47775" name="Rectangle 4315"/>
                        <wps:cNvSpPr>
                          <a:spLocks noChangeArrowheads="1"/>
                        </wps:cNvSpPr>
                        <wps:spPr bwMode="auto">
                          <a:xfrm rot="-5400000">
                            <a:off x="2380" y="5185"/>
                            <a:ext cx="679"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C80F" w14:textId="77777777" w:rsidR="005A5E7F" w:rsidRDefault="005A5E7F" w:rsidP="005A5E7F">
                              <w:proofErr w:type="gramStart"/>
                              <w:r>
                                <w:rPr>
                                  <w:b/>
                                  <w:sz w:val="20"/>
                                </w:rPr>
                                <w:t>s</w:t>
                              </w:r>
                              <w:proofErr w:type="gramEnd"/>
                            </w:p>
                          </w:txbxContent>
                        </wps:txbx>
                        <wps:bodyPr rot="0" vert="vert270" wrap="square" lIns="0" tIns="0" rIns="0" bIns="0" anchor="t" anchorCtr="0" upright="1">
                          <a:noAutofit/>
                        </wps:bodyPr>
                      </wps:wsp>
                      <wps:wsp>
                        <wps:cNvPr id="47776" name="Rectangle 4316"/>
                        <wps:cNvSpPr>
                          <a:spLocks noChangeArrowheads="1"/>
                        </wps:cNvSpPr>
                        <wps:spPr bwMode="auto">
                          <a:xfrm rot="-5400000">
                            <a:off x="2181" y="5122"/>
                            <a:ext cx="347"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EC1D0" w14:textId="77777777" w:rsidR="005A5E7F" w:rsidRDefault="005A5E7F" w:rsidP="005A5E7F">
                              <w:r>
                                <w:rPr>
                                  <w:b/>
                                  <w:sz w:val="13"/>
                                </w:rPr>
                                <w:t>-</w:t>
                              </w:r>
                            </w:p>
                          </w:txbxContent>
                        </wps:txbx>
                        <wps:bodyPr rot="0" vert="vert270" wrap="square" lIns="0" tIns="0" rIns="0" bIns="0" anchor="t" anchorCtr="0" upright="1">
                          <a:noAutofit/>
                        </wps:bodyPr>
                      </wps:wsp>
                      <wps:wsp>
                        <wps:cNvPr id="47777" name="Rectangle 4317"/>
                        <wps:cNvSpPr>
                          <a:spLocks noChangeArrowheads="1"/>
                        </wps:cNvSpPr>
                        <wps:spPr bwMode="auto">
                          <a:xfrm rot="-5400000">
                            <a:off x="2067" y="4734"/>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24A5" w14:textId="77777777" w:rsidR="005A5E7F" w:rsidRDefault="005A5E7F" w:rsidP="005A5E7F">
                              <w:r>
                                <w:rPr>
                                  <w:b/>
                                  <w:sz w:val="13"/>
                                </w:rPr>
                                <w:t>1</w:t>
                              </w:r>
                            </w:p>
                          </w:txbxContent>
                        </wps:txbx>
                        <wps:bodyPr rot="0" vert="vert270" wrap="square" lIns="0" tIns="0" rIns="0" bIns="0" anchor="t" anchorCtr="0" upright="1">
                          <a:noAutofit/>
                        </wps:bodyPr>
                      </wps:wsp>
                      <wps:wsp>
                        <wps:cNvPr id="47778" name="Rectangle 4318"/>
                        <wps:cNvSpPr>
                          <a:spLocks noChangeArrowheads="1"/>
                        </wps:cNvSpPr>
                        <wps:spPr bwMode="auto">
                          <a:xfrm rot="-5400000">
                            <a:off x="2454" y="4040"/>
                            <a:ext cx="5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0D735" w14:textId="77777777" w:rsidR="005A5E7F" w:rsidRDefault="005A5E7F" w:rsidP="005A5E7F">
                              <w:r>
                                <w:rPr>
                                  <w:b/>
                                  <w:sz w:val="20"/>
                                </w:rPr>
                                <w:t>)</w:t>
                              </w:r>
                            </w:p>
                          </w:txbxContent>
                        </wps:txbx>
                        <wps:bodyPr rot="0" vert="vert270" wrap="square" lIns="0" tIns="0" rIns="0" bIns="0" anchor="t" anchorCtr="0" upright="1">
                          <a:noAutofit/>
                        </wps:bodyPr>
                      </wps:wsp>
                      <wps:wsp>
                        <wps:cNvPr id="47779" name="Rectangle 36848"/>
                        <wps:cNvSpPr>
                          <a:spLocks noChangeArrowheads="1"/>
                        </wps:cNvSpPr>
                        <wps:spPr bwMode="auto">
                          <a:xfrm>
                            <a:off x="13859" y="24543"/>
                            <a:ext cx="55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D0376" w14:textId="77777777" w:rsidR="005A5E7F" w:rsidRDefault="005A5E7F" w:rsidP="005A5E7F">
                              <w:r>
                                <w:rPr>
                                  <w:b/>
                                  <w:sz w:val="20"/>
                                </w:rPr>
                                <w:t>[</w:t>
                              </w:r>
                            </w:p>
                          </w:txbxContent>
                        </wps:txbx>
                        <wps:bodyPr rot="0" vert="horz" wrap="square" lIns="0" tIns="0" rIns="0" bIns="0" anchor="t" anchorCtr="0" upright="1">
                          <a:noAutofit/>
                        </wps:bodyPr>
                      </wps:wsp>
                      <wps:wsp>
                        <wps:cNvPr id="47780" name="Rectangle 36849"/>
                        <wps:cNvSpPr>
                          <a:spLocks noChangeArrowheads="1"/>
                        </wps:cNvSpPr>
                        <wps:spPr bwMode="auto">
                          <a:xfrm>
                            <a:off x="14284" y="24543"/>
                            <a:ext cx="11594"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AC5B2" w14:textId="77777777" w:rsidR="005A5E7F" w:rsidRDefault="005A5E7F" w:rsidP="005A5E7F">
                              <w:r>
                                <w:rPr>
                                  <w:b/>
                                  <w:sz w:val="20"/>
                                </w:rPr>
                                <w:t xml:space="preserve">Alcohol] </w:t>
                              </w:r>
                              <w:proofErr w:type="spellStart"/>
                              <w:r>
                                <w:rPr>
                                  <w:b/>
                                  <w:sz w:val="20"/>
                                </w:rPr>
                                <w:t>mol</w:t>
                              </w:r>
                              <w:proofErr w:type="spellEnd"/>
                              <w:r>
                                <w:rPr>
                                  <w:b/>
                                  <w:sz w:val="20"/>
                                </w:rPr>
                                <w:t xml:space="preserve"> </w:t>
                              </w:r>
                              <w:proofErr w:type="spellStart"/>
                              <w:r>
                                <w:rPr>
                                  <w:b/>
                                  <w:sz w:val="20"/>
                                </w:rPr>
                                <w:t>dm</w:t>
                              </w:r>
                              <w:proofErr w:type="spellEnd"/>
                            </w:p>
                          </w:txbxContent>
                        </wps:txbx>
                        <wps:bodyPr rot="0" vert="horz" wrap="square" lIns="0" tIns="0" rIns="0" bIns="0" anchor="t" anchorCtr="0" upright="1">
                          <a:noAutofit/>
                        </wps:bodyPr>
                      </wps:wsp>
                      <wps:wsp>
                        <wps:cNvPr id="47781" name="Rectangle 4320"/>
                        <wps:cNvSpPr>
                          <a:spLocks noChangeArrowheads="1"/>
                        </wps:cNvSpPr>
                        <wps:spPr bwMode="auto">
                          <a:xfrm>
                            <a:off x="23006" y="24543"/>
                            <a:ext cx="52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F1301" w14:textId="77777777" w:rsidR="005A5E7F" w:rsidRDefault="005A5E7F" w:rsidP="005A5E7F">
                              <w:r>
                                <w:rPr>
                                  <w:b/>
                                  <w:sz w:val="20"/>
                                </w:rPr>
                                <w:t>-</w:t>
                              </w:r>
                            </w:p>
                          </w:txbxContent>
                        </wps:txbx>
                        <wps:bodyPr rot="0" vert="horz" wrap="square" lIns="0" tIns="0" rIns="0" bIns="0" anchor="t" anchorCtr="0" upright="1">
                          <a:noAutofit/>
                        </wps:bodyPr>
                      </wps:wsp>
                      <wps:wsp>
                        <wps:cNvPr id="47782" name="Rectangle 36850"/>
                        <wps:cNvSpPr>
                          <a:spLocks noChangeArrowheads="1"/>
                        </wps:cNvSpPr>
                        <wps:spPr bwMode="auto">
                          <a:xfrm>
                            <a:off x="23406" y="2454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9094B" w14:textId="77777777" w:rsidR="005A5E7F" w:rsidRDefault="005A5E7F" w:rsidP="005A5E7F">
                              <w:r>
                                <w:rPr>
                                  <w:b/>
                                  <w:sz w:val="20"/>
                                </w:rPr>
                                <w:t>3</w:t>
                              </w:r>
                            </w:p>
                          </w:txbxContent>
                        </wps:txbx>
                        <wps:bodyPr rot="0" vert="horz" wrap="square" lIns="0" tIns="0" rIns="0" bIns="0" anchor="t" anchorCtr="0" upright="1">
                          <a:noAutofit/>
                        </wps:bodyPr>
                      </wps:wsp>
                      <wps:wsp>
                        <wps:cNvPr id="47783" name="Rectangle 36851"/>
                        <wps:cNvSpPr>
                          <a:spLocks noChangeArrowheads="1"/>
                        </wps:cNvSpPr>
                        <wps:spPr bwMode="auto">
                          <a:xfrm>
                            <a:off x="24046" y="24543"/>
                            <a:ext cx="70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66CB8" w14:textId="77777777" w:rsidR="005A5E7F" w:rsidRDefault="005A5E7F" w:rsidP="005A5E7F"/>
                          </w:txbxContent>
                        </wps:txbx>
                        <wps:bodyPr rot="0" vert="horz" wrap="square" lIns="0" tIns="0" rIns="0" bIns="0" anchor="t" anchorCtr="0" upright="1">
                          <a:noAutofit/>
                        </wps:bodyPr>
                      </wps:wsp>
                      <wps:wsp>
                        <wps:cNvPr id="47784" name="Shape 49362"/>
                        <wps:cNvSpPr>
                          <a:spLocks noChangeArrowheads="1"/>
                        </wps:cNvSpPr>
                        <wps:spPr bwMode="auto">
                          <a:xfrm>
                            <a:off x="34716" y="9876"/>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47785" name="Shape 4323"/>
                        <wps:cNvSpPr>
                          <a:spLocks noChangeArrowheads="1"/>
                        </wps:cNvSpPr>
                        <wps:spPr bwMode="auto">
                          <a:xfrm>
                            <a:off x="34716" y="9876"/>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86" name="Rectangle 36847"/>
                        <wps:cNvSpPr>
                          <a:spLocks noChangeArrowheads="1"/>
                        </wps:cNvSpPr>
                        <wps:spPr bwMode="auto">
                          <a:xfrm>
                            <a:off x="36812" y="9678"/>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5ACF5" w14:textId="77777777" w:rsidR="005A5E7F" w:rsidRDefault="005A5E7F" w:rsidP="005A5E7F">
                              <w:proofErr w:type="spellStart"/>
                              <w:proofErr w:type="gramStart"/>
                              <w:r>
                                <w:rPr>
                                  <w:sz w:val="20"/>
                                </w:rPr>
                                <w:t>chloroethanol</w:t>
                              </w:r>
                              <w:proofErr w:type="spellEnd"/>
                              <w:proofErr w:type="gramEnd"/>
                            </w:p>
                          </w:txbxContent>
                        </wps:txbx>
                        <wps:bodyPr rot="0" vert="horz" wrap="square" lIns="0" tIns="0" rIns="0" bIns="0" anchor="t" anchorCtr="0" upright="1">
                          <a:noAutofit/>
                        </wps:bodyPr>
                      </wps:wsp>
                      <wps:wsp>
                        <wps:cNvPr id="47787" name="Rectangle 36846"/>
                        <wps:cNvSpPr>
                          <a:spLocks noChangeArrowheads="1"/>
                        </wps:cNvSpPr>
                        <wps:spPr bwMode="auto">
                          <a:xfrm>
                            <a:off x="35777" y="9678"/>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8EBE1" w14:textId="77777777" w:rsidR="005A5E7F" w:rsidRDefault="005A5E7F" w:rsidP="005A5E7F">
                              <w:r>
                                <w:rPr>
                                  <w:sz w:val="20"/>
                                </w:rPr>
                                <w:t>2-</w:t>
                              </w:r>
                            </w:p>
                          </w:txbxContent>
                        </wps:txbx>
                        <wps:bodyPr rot="0" vert="horz" wrap="square" lIns="0" tIns="0" rIns="0" bIns="0" anchor="t" anchorCtr="0" upright="1">
                          <a:noAutofit/>
                        </wps:bodyPr>
                      </wps:wsp>
                      <wps:wsp>
                        <wps:cNvPr id="47788" name="Shape 4325"/>
                        <wps:cNvSpPr>
                          <a:spLocks noChangeArrowheads="1"/>
                        </wps:cNvSpPr>
                        <wps:spPr bwMode="auto">
                          <a:xfrm>
                            <a:off x="34731"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89" name="Shape 4326"/>
                        <wps:cNvSpPr>
                          <a:spLocks noChangeArrowheads="1"/>
                        </wps:cNvSpPr>
                        <wps:spPr bwMode="auto">
                          <a:xfrm>
                            <a:off x="34731" y="1217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90" name="Rectangle 4327"/>
                        <wps:cNvSpPr>
                          <a:spLocks noChangeArrowheads="1"/>
                        </wps:cNvSpPr>
                        <wps:spPr bwMode="auto">
                          <a:xfrm>
                            <a:off x="35777" y="11976"/>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DC50B" w14:textId="77777777" w:rsidR="005A5E7F" w:rsidRDefault="005A5E7F" w:rsidP="005A5E7F">
                              <w:proofErr w:type="gramStart"/>
                              <w:r>
                                <w:rPr>
                                  <w:sz w:val="20"/>
                                </w:rPr>
                                <w:t>n-butanol</w:t>
                              </w:r>
                              <w:proofErr w:type="gramEnd"/>
                            </w:p>
                          </w:txbxContent>
                        </wps:txbx>
                        <wps:bodyPr rot="0" vert="horz" wrap="square" lIns="0" tIns="0" rIns="0" bIns="0" anchor="t" anchorCtr="0" upright="1">
                          <a:noAutofit/>
                        </wps:bodyPr>
                      </wps:wsp>
                      <wps:wsp>
                        <wps:cNvPr id="47791" name="Shape 4328"/>
                        <wps:cNvSpPr>
                          <a:spLocks noChangeArrowheads="1"/>
                        </wps:cNvSpPr>
                        <wps:spPr bwMode="auto">
                          <a:xfrm>
                            <a:off x="34731" y="14463"/>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92" name="Shape 4329"/>
                        <wps:cNvSpPr>
                          <a:spLocks noChangeArrowheads="1"/>
                        </wps:cNvSpPr>
                        <wps:spPr bwMode="auto">
                          <a:xfrm>
                            <a:off x="34731" y="14463"/>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93" name="Rectangle 4330"/>
                        <wps:cNvSpPr>
                          <a:spLocks noChangeArrowheads="1"/>
                        </wps:cNvSpPr>
                        <wps:spPr bwMode="auto">
                          <a:xfrm>
                            <a:off x="35777" y="14274"/>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D1A93" w14:textId="77777777" w:rsidR="005A5E7F" w:rsidRDefault="005A5E7F" w:rsidP="005A5E7F">
                              <w:proofErr w:type="spellStart"/>
                              <w:proofErr w:type="gramStart"/>
                              <w:r>
                                <w:rPr>
                                  <w:sz w:val="20"/>
                                </w:rPr>
                                <w:t>cyclohexanol</w:t>
                              </w:r>
                              <w:proofErr w:type="spellEnd"/>
                              <w:proofErr w:type="gramEnd"/>
                            </w:p>
                          </w:txbxContent>
                        </wps:txbx>
                        <wps:bodyPr rot="0" vert="horz" wrap="square" lIns="0" tIns="0" rIns="0" bIns="0" anchor="t" anchorCtr="0" upright="1">
                          <a:noAutofit/>
                        </wps:bodyPr>
                      </wps:wsp>
                      <wps:wsp>
                        <wps:cNvPr id="47794" name="Shape 4331"/>
                        <wps:cNvSpPr>
                          <a:spLocks noChangeArrowheads="1"/>
                        </wps:cNvSpPr>
                        <wps:spPr bwMode="auto">
                          <a:xfrm>
                            <a:off x="34716" y="17145"/>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95" name="Shape 4332"/>
                        <wps:cNvSpPr>
                          <a:spLocks noChangeArrowheads="1"/>
                        </wps:cNvSpPr>
                        <wps:spPr bwMode="auto">
                          <a:xfrm>
                            <a:off x="34716" y="16764"/>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796" name="Shape 4333"/>
                        <wps:cNvSpPr>
                          <a:spLocks noChangeArrowheads="1"/>
                        </wps:cNvSpPr>
                        <wps:spPr bwMode="auto">
                          <a:xfrm>
                            <a:off x="34716" y="16764"/>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97" name="Shape 4334"/>
                        <wps:cNvSpPr>
                          <a:spLocks noChangeArrowheads="1"/>
                        </wps:cNvSpPr>
                        <wps:spPr bwMode="auto">
                          <a:xfrm>
                            <a:off x="34716" y="16764"/>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7798" name="Rectangle 4335"/>
                        <wps:cNvSpPr>
                          <a:spLocks noChangeArrowheads="1"/>
                        </wps:cNvSpPr>
                        <wps:spPr bwMode="auto">
                          <a:xfrm>
                            <a:off x="35777" y="16569"/>
                            <a:ext cx="1153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629B" w14:textId="77777777" w:rsidR="005A5E7F" w:rsidRDefault="005A5E7F" w:rsidP="005A5E7F">
                              <w:proofErr w:type="spellStart"/>
                              <w:proofErr w:type="gramStart"/>
                              <w:r>
                                <w:rPr>
                                  <w:sz w:val="20"/>
                                </w:rPr>
                                <w:t>cinnamyl</w:t>
                              </w:r>
                              <w:proofErr w:type="spellEnd"/>
                              <w:proofErr w:type="gramEnd"/>
                              <w:r>
                                <w:rPr>
                                  <w:sz w:val="20"/>
                                </w:rPr>
                                <w:t xml:space="preserve"> alcohol</w:t>
                              </w:r>
                            </w:p>
                          </w:txbxContent>
                        </wps:txbx>
                        <wps:bodyPr rot="0" vert="horz" wrap="square" lIns="0" tIns="0" rIns="0" bIns="0" anchor="t" anchorCtr="0" upright="1">
                          <a:noAutofit/>
                        </wps:bodyPr>
                      </wps:wsp>
                      <wps:wsp>
                        <wps:cNvPr id="47799" name="Shape 4336"/>
                        <wps:cNvSpPr>
                          <a:spLocks noChangeArrowheads="1"/>
                        </wps:cNvSpPr>
                        <wps:spPr bwMode="auto">
                          <a:xfrm>
                            <a:off x="0" y="0"/>
                            <a:ext cx="45720" cy="27398"/>
                          </a:xfrm>
                          <a:custGeom>
                            <a:avLst/>
                            <a:gdLst>
                              <a:gd name="T0" fmla="*/ 45720 w 4572000"/>
                              <a:gd name="T1" fmla="*/ 0 h 2739834"/>
                              <a:gd name="T2" fmla="*/ 45720 w 4572000"/>
                              <a:gd name="T3" fmla="*/ 27398 h 2739834"/>
                              <a:gd name="T4" fmla="*/ 0 w 4572000"/>
                              <a:gd name="T5" fmla="*/ 27398 h 2739834"/>
                              <a:gd name="T6" fmla="*/ 0 w 4572000"/>
                              <a:gd name="T7" fmla="*/ 0 h 273983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72000" h="2739834">
                                <a:moveTo>
                                  <a:pt x="4572000" y="0"/>
                                </a:moveTo>
                                <a:lnTo>
                                  <a:pt x="4572000" y="2739834"/>
                                </a:lnTo>
                                <a:lnTo>
                                  <a:pt x="0" y="2739834"/>
                                </a:ln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367488A4" id="Group 46895" o:spid="_x0000_s1794" style="width:364.65pt;height:218.55pt;mso-position-horizontal-relative:char;mso-position-vertical-relative:line" coordsize="46308,2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">
                <v:rect id="Rectangle 4191" o:spid="_x0000_s1795" style="position:absolute;left:45927;top:2606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9txwAAAN0AAAAPAAAAZHJzL2Rvd25yZXYueG1sRI9Pa8JA&#10;FMTvBb/D8oTemo21pJ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JfSz23HAAAA3QAA&#10;AA8AAAAAAAAAAAAAAAAABwIAAGRycy9kb3ducmV2LnhtbFBLBQYAAAAAAwADALcAAAD7AgAAAAA=&#10;" filled="f" stroked="f">
                  <v:textbox inset="0,0,0,0">
                    <w:txbxContent>
                      <w:p w14:paraId="66F1F845" w14:textId="77777777" w:rsidR="005A5E7F" w:rsidRDefault="005A5E7F" w:rsidP="005A5E7F"/>
                    </w:txbxContent>
                  </v:textbox>
                </v:rect>
                <v:shape id="Shape 4221" o:spid="_x0000_s1796" style="position:absolute;left:5984;top:1395;width:0;height:20128;visibility:visible;mso-wrap-style:square;v-text-anchor:top" coordsize="0,201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" path="m,2012823l,e" filled="f" fillcolor="black" strokecolor="#868686">
                  <v:fill opacity="0"/>
                  <v:path o:connecttype="custom" o:connectlocs="0,201;0,0" o:connectangles="0,0"/>
                </v:shape>
                <v:shape id="Shape 4222" o:spid="_x0000_s1797" style="position:absolute;left:5581;top:2152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" path="m,l40259,e" filled="f" fillcolor="black" strokecolor="#868686">
                  <v:fill opacity="0"/>
                  <v:path o:connecttype="custom" o:connectlocs="0,0;4,0" o:connectangles="0,0"/>
                </v:shape>
                <v:shape id="Shape 4223" o:spid="_x0000_s1798" style="position:absolute;left:5581;top:18166;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" path="m,l40259,e" filled="f" fillcolor="black" strokecolor="#868686">
                  <v:fill opacity="0"/>
                  <v:path o:connecttype="custom" o:connectlocs="0,0;4,0" o:connectangles="0,0"/>
                </v:shape>
                <v:shape id="Shape 4224" o:spid="_x0000_s1799" style="position:absolute;left:5581;top:1481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" path="m,l40259,e" filled="f" fillcolor="black" strokecolor="#868686">
                  <v:fill opacity="0"/>
                  <v:path o:connecttype="custom" o:connectlocs="0,0;4,0" o:connectangles="0,0"/>
                </v:shape>
                <v:shape id="Shape 4225" o:spid="_x0000_s1800" style="position:absolute;left:5581;top:11461;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" path="m,l40259,e" filled="f" fillcolor="black" strokecolor="#868686">
                  <v:fill opacity="0"/>
                  <v:path o:connecttype="custom" o:connectlocs="0,0;4,0" o:connectangles="0,0"/>
                </v:shape>
                <v:shape id="Shape 4226" o:spid="_x0000_s1801" style="position:absolute;left:5581;top:810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" path="m,l40259,e" filled="f" fillcolor="black" strokecolor="#868686">
                  <v:fill opacity="0"/>
                  <v:path o:connecttype="custom" o:connectlocs="0,0;4,0" o:connectangles="0,0"/>
                </v:shape>
                <v:shape id="Shape 4227" o:spid="_x0000_s1802" style="position:absolute;left:5581;top:475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" path="m,l40259,e" filled="f" fillcolor="black" strokecolor="#868686">
                  <v:fill opacity="0"/>
                  <v:path o:connecttype="custom" o:connectlocs="0,0;4,0" o:connectangles="0,0"/>
                </v:shape>
                <v:shape id="Shape 4228" o:spid="_x0000_s1803" style="position:absolute;left:5581;top:1395;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" path="m,l40259,e" filled="f" fillcolor="black" strokecolor="#868686">
                  <v:fill opacity="0"/>
                  <v:path o:connecttype="custom" o:connectlocs="0,0;4,0" o:connectangles="0,0"/>
                </v:shape>
                <v:shape id="Shape 4229" o:spid="_x0000_s1804" style="position:absolute;left:5984;top:21523;width:25939;height:0;visibility:visible;mso-wrap-style:square;v-text-anchor:top" coordsize="259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" path="m,l2593975,e" filled="f" fillcolor="black" strokecolor="#868686">
                  <v:fill opacity="0"/>
                  <v:path o:connecttype="custom" o:connectlocs="0,0;259,0" o:connectangles="0,0"/>
                </v:shape>
                <v:shape id="Shape 4230" o:spid="_x0000_s1805" style="position:absolute;left:5984;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" path="m,l,40386e" filled="f" fillcolor="black" strokecolor="#868686">
                  <v:fill opacity="0"/>
                  <v:path o:connecttype="custom" o:connectlocs="0,0;0,4" o:connectangles="0,0"/>
                </v:shape>
                <v:shape id="Shape 4231" o:spid="_x0000_s1806" style="position:absolute;left:11186;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" path="m,l,40386e" filled="f" fillcolor="black" strokecolor="#868686">
                  <v:fill opacity="0"/>
                  <v:path o:connecttype="custom" o:connectlocs="0,0;0,4" o:connectangles="0,0"/>
                </v:shape>
                <v:shape id="Shape 4232" o:spid="_x0000_s1807" style="position:absolute;left:16367;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" path="m,l,40386e" filled="f" fillcolor="black" strokecolor="#868686">
                  <v:fill opacity="0"/>
                  <v:path o:connecttype="custom" o:connectlocs="0,0;0,4" o:connectangles="0,0"/>
                </v:shape>
                <v:shape id="Shape 4233" o:spid="_x0000_s1808" style="position:absolute;left:21549;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" path="m,l,40386e" filled="f" fillcolor="black" strokecolor="#868686">
                  <v:fill opacity="0"/>
                  <v:path o:connecttype="custom" o:connectlocs="0,0;0,4" o:connectangles="0,0"/>
                </v:shape>
                <v:shape id="Shape 4234" o:spid="_x0000_s1809" style="position:absolute;left:26730;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" path="m,l,40386e" filled="f" fillcolor="black" strokecolor="#868686">
                  <v:fill opacity="0"/>
                  <v:path o:connecttype="custom" o:connectlocs="0,0;0,4" o:connectangles="0,0"/>
                </v:shape>
                <v:shape id="Shape 4235" o:spid="_x0000_s1810" style="position:absolute;left:31923;top:21523;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" path="m,l,40386e" filled="f" fillcolor="black" strokecolor="#868686">
                  <v:fill opacity="0"/>
                  <v:path o:connecttype="custom" o:connectlocs="0,0;0,4" o:connectangles="0,0"/>
                </v:shape>
                <v:shape id="Shape 49356" o:spid="_x0000_s1811" style="position:absolute;left:6812;top:725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" path="m,l85344,r,85344l,85344,,e" fillcolor="#c0504d" stroked="f" strokeweight="0">
                  <v:stroke opacity="0"/>
                  <v:path o:connecttype="custom" o:connectlocs="0,0;9,0;9,9;0,9;0,0" o:connectangles="0,0,0,0,0"/>
                </v:shape>
                <v:shape id="Shape 4237" o:spid="_x0000_s1812" style="position:absolute;left:6812;top:725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57" o:spid="_x0000_s1813" style="position:absolute;left:13304;top:676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" path="m,l85344,r,85344l,85344,,e" fillcolor="#c0504d" stroked="f" strokeweight="0">
                  <v:stroke opacity="0"/>
                  <v:path o:connecttype="custom" o:connectlocs="0,0;9,0;9,9;0,9;0,0" o:connectangles="0,0,0,0,0"/>
                </v:shape>
                <v:shape id="Shape 4239" o:spid="_x0000_s1814" style="position:absolute;left:13304;top:676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" path="m,85344r85344,l85344,,,,,85344xe" filled="f" fillcolor="black" strokecolor="#be4b48" strokeweight=".72pt">
                  <v:fill opacity="0"/>
                  <v:path o:connecttype="custom" o:connectlocs="0,9;9,9;9,0;0,0" o:connectangles="0,0,0,0"/>
                </v:shape>
                <v:shape id="Shape 49358" o:spid="_x0000_s1815" style="position:absolute;left:16687;top:606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" path="m,l85344,r,85344l,85344,,e" fillcolor="#c0504d" stroked="f" strokeweight="0">
                  <v:stroke opacity="0"/>
                  <v:path o:connecttype="custom" o:connectlocs="0,0;9,0;9,9;0,9;0,0" o:connectangles="0,0,0,0,0"/>
                </v:shape>
                <v:shape id="Shape 4241" o:spid="_x0000_s1816" style="position:absolute;left:16687;top:606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" path="m,85344r85344,l85344,,,,,85344xe" filled="f" fillcolor="black" strokecolor="#be4b48" strokeweight=".72pt">
                  <v:fill opacity="0"/>
                  <v:path o:connecttype="custom" o:connectlocs="0,9;9,9;9,0;0,0" o:connectangles="0,0,0,0"/>
                </v:shape>
                <v:shape id="Shape 49359" o:spid="_x0000_s1817" style="position:absolute;left:19796;top:570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" path="m,l85344,r,85344l,85344,,e" fillcolor="#c0504d" stroked="f" strokeweight="0">
                  <v:stroke opacity="0"/>
                  <v:path o:connecttype="custom" o:connectlocs="0,0;9,0;9,9;0,9;0,0" o:connectangles="0,0,0,0,0"/>
                </v:shape>
                <v:shape id="Shape 4243" o:spid="_x0000_s1818" style="position:absolute;left:19796;top:570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60" o:spid="_x0000_s1819" style="position:absolute;left:23180;top:496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" path="m,l85344,r,85344l,85344,,e" fillcolor="#c0504d" stroked="f" strokeweight="0">
                  <v:stroke opacity="0"/>
                  <v:path o:connecttype="custom" o:connectlocs="0,0;9,0;9,9;0,9;0,0" o:connectangles="0,0,0,0,0"/>
                </v:shape>
                <v:shape id="Shape 4245" o:spid="_x0000_s1820" style="position:absolute;left:23180;top:496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9361" o:spid="_x0000_s1821" style="position:absolute;left:26289;top:42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" path="m,l85344,r,85344l,85344,,e" fillcolor="#c0504d" stroked="f" strokeweight="0">
                  <v:stroke opacity="0"/>
                  <v:path o:connecttype="custom" o:connectlocs="0,0;9,0;9,9;0,9;0,0" o:connectangles="0,0,0,0,0"/>
                </v:shape>
                <v:shape id="Shape 4247" o:spid="_x0000_s1822" style="position:absolute;left:26289;top:42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" path="m,85344r85344,l85344,,,,,85344xe" filled="f" fillcolor="black" strokecolor="#be4b48" strokeweight=".72pt">
                  <v:fill opacity="0"/>
                  <v:path o:connecttype="custom" o:connectlocs="0,9;9,9;9,0;0,0" o:connectangles="0,0,0,0"/>
                </v:shape>
                <v:shape id="Shape 4248" o:spid="_x0000_s1823" style="position:absolute;left:6842;top:1258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" path="m42672,l85344,42672,42672,85344,,42672,42672,xe" fillcolor="#4f81bd" stroked="f" strokeweight="0">
                  <v:stroke opacity="0"/>
                  <v:path o:connecttype="custom" o:connectlocs="4,0;9,4;4,9;0,4;4,0" o:connectangles="0,0,0,0,0"/>
                </v:shape>
                <v:shape id="Shape 4249" o:spid="_x0000_s1824" style="position:absolute;left:6842;top:1258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4250" o:spid="_x0000_s1825" style="position:absolute;left:13335;top:1207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" path="m42672,l85344,42672,42672,85344,,42672,42672,xe" fillcolor="#4f81bd" stroked="f" strokeweight="0">
                  <v:stroke opacity="0"/>
                  <v:path o:connecttype="custom" o:connectlocs="4,0;9,4;4,9;0,4;4,0" o:connectangles="0,0,0,0,0"/>
                </v:shape>
                <v:shape id="Shape 4251" o:spid="_x0000_s1826" style="position:absolute;left:13335;top:1207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4252" o:spid="_x0000_s1827" style="position:absolute;left:16718;top:1127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" path="m42672,l85344,42672,42672,85344,,42672,42672,xe" fillcolor="#4f81bd" stroked="f" strokeweight="0">
                  <v:stroke opacity="0"/>
                  <v:path o:connecttype="custom" o:connectlocs="4,0;9,4;4,9;0,4;4,0" o:connectangles="0,0,0,0,0"/>
                </v:shape>
                <v:shape id="Shape 4253" o:spid="_x0000_s1828" style="position:absolute;left:16718;top:1127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4254" o:spid="_x0000_s1829" style="position:absolute;left:19827;top:1091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" path="m42672,l85344,42672,42672,85344,,42672,42672,xe" fillcolor="#4f81bd" stroked="f" strokeweight="0">
                  <v:stroke opacity="0"/>
                  <v:path o:connecttype="custom" o:connectlocs="4,0;9,4;4,9;0,4;4,0" o:connectangles="0,0,0,0,0"/>
                </v:shape>
                <v:shape id="Shape 4255" o:spid="_x0000_s1830" style="position:absolute;left:19827;top:1091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4256" o:spid="_x0000_s1831" style="position:absolute;left:23210;top:1045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" path="m42672,l85344,42672,42672,85344,,42672,42672,xe" fillcolor="#4f81bd" stroked="f" strokeweight="0">
                  <v:stroke opacity="0"/>
                  <v:path o:connecttype="custom" o:connectlocs="4,0;9,4;4,9;0,4;4,0" o:connectangles="0,0,0,0,0"/>
                </v:shape>
                <v:shape id="Shape 4257" o:spid="_x0000_s1832" style="position:absolute;left:23210;top:1045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" path="m42672,l85344,42672,42672,85344,,42672,42672,xe" filled="f" fillcolor="black" strokecolor="#4a7ebb" strokeweight=".72pt">
                  <v:fill opacity="0"/>
                  <v:path o:connecttype="custom" o:connectlocs="4,0;9,4;4,9;0,4" o:connectangles="0,0,0,0"/>
                </v:shape>
                <v:shape id="Shape 4258" o:spid="_x0000_s1833" style="position:absolute;left:26319;top:789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" path="m42672,l85344,42672,42672,85344,,42672,42672,xe" fillcolor="#4f81bd" stroked="f" strokeweight="0">
                  <v:stroke opacity="0"/>
                  <v:path o:connecttype="custom" o:connectlocs="4,0;9,4;4,9;0,4;4,0" o:connectangles="0,0,0,0,0"/>
                </v:shape>
                <v:shape id="Shape 4259" o:spid="_x0000_s1834" style="position:absolute;left:26319;top:789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4260" o:spid="_x0000_s1835" style="position:absolute;left:6842;top:183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" path="m42672,l85344,85344,,85344,42672,xe" fillcolor="#9bbb59" stroked="f" strokeweight="0">
                  <v:stroke opacity="0"/>
                  <v:path o:connecttype="custom" o:connectlocs="4,0;9,9;0,9;4,0" o:connectangles="0,0,0,0"/>
                </v:shape>
                <v:shape id="Shape 4261" o:spid="_x0000_s1836" style="position:absolute;left:6842;top:18380;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4262" o:spid="_x0000_s1837" style="position:absolute;left:13335;top:179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" path="m42672,l85344,85344,,85344,42672,xe" fillcolor="#9bbb59" stroked="f" strokeweight="0">
                  <v:stroke opacity="0"/>
                  <v:path o:connecttype="custom" o:connectlocs="4,0;9,9;0,9;4,0" o:connectangles="0,0,0,0"/>
                </v:shape>
                <v:shape id="Shape 4263" o:spid="_x0000_s1838" style="position:absolute;left:13335;top:1798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4264" o:spid="_x0000_s1839" style="position:absolute;left:16718;top:1761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" path="m42672,l85344,85344,,85344,42672,xe" fillcolor="#9bbb59" stroked="f" strokeweight="0">
                  <v:stroke opacity="0"/>
                  <v:path o:connecttype="custom" o:connectlocs="4,0;9,9;0,9;4,0" o:connectangles="0,0,0,0"/>
                </v:shape>
                <v:shape id="Shape 4265" o:spid="_x0000_s1840" style="position:absolute;left:16718;top:1761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4266" o:spid="_x0000_s1841" style="position:absolute;left:19827;top:168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" path="m42672,l85344,85344,,85344,42672,xe" fillcolor="#9bbb59" stroked="f" strokeweight="0">
                  <v:stroke opacity="0"/>
                  <v:path o:connecttype="custom" o:connectlocs="4,0;9,9;0,9;4,0" o:connectangles="0,0,0,0"/>
                </v:shape>
                <v:shape id="Shape 4267" o:spid="_x0000_s1842" style="position:absolute;left:19827;top:168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4268" o:spid="_x0000_s1843" style="position:absolute;left:23210;top:163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" path="m42672,l85344,85344,,85344,42672,xe" fillcolor="#9bbb59" stroked="f" strokeweight="0">
                  <v:stroke opacity="0"/>
                  <v:path o:connecttype="custom" o:connectlocs="4,0;9,9;0,9;4,0" o:connectangles="0,0,0,0"/>
                </v:shape>
                <v:shape id="Shape 4269" o:spid="_x0000_s1844" style="position:absolute;left:23210;top:163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" path="m42672,l85344,85344,,85344,42672,xe" filled="f" fillcolor="black" strokecolor="#98b954" strokeweight=".72pt">
                  <v:fill opacity="0"/>
                  <v:path o:connecttype="custom" o:connectlocs="4,0;9,9;0,9" o:connectangles="0,0,0"/>
                </v:shape>
                <v:shape id="Shape 4270" o:spid="_x0000_s1845" style="position:absolute;left:26319;top:1551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" path="m42672,l85344,85344,,85344,42672,xe" fillcolor="#9bbb59" stroked="f" strokeweight="0">
                  <v:stroke opacity="0"/>
                  <v:path o:connecttype="custom" o:connectlocs="4,0;9,9;0,9;4,0" o:connectangles="0,0,0,0"/>
                </v:shape>
                <v:shape id="Shape 4271" o:spid="_x0000_s1846" style="position:absolute;left:26319;top:1551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" path="m42672,l85344,85344,,85344,42672,xe" filled="f" fillcolor="black" strokecolor="#98b954" strokeweight=".72pt">
                  <v:fill opacity="0"/>
                  <v:path o:connecttype="custom" o:connectlocs="4,0;9,9;0,9" o:connectangles="0,0,0"/>
                </v:shape>
                <v:shape id="Shape 4272" o:spid="_x0000_s1847" style="position:absolute;left:6827;top:20727;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" path="m,44197l44196,,88392,44197,,44197xe" fillcolor="#8064a2" stroked="f" strokeweight="0">
                  <v:stroke opacity="0"/>
                  <v:path o:connecttype="custom" o:connectlocs="0,4;4,0;9,4" o:connectangles="0,0,0"/>
                </v:shape>
                <v:shape id="Shape 4273" o:spid="_x0000_s1848" style="position:absolute;left:6827;top:20285;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" path="m88392,l44196,44196,,,88392,xe" fillcolor="#8064a2" stroked="f" strokeweight="0">
                  <v:stroke opacity="0"/>
                  <v:path o:connecttype="custom" o:connectlocs="9,0;4,4;0,0" o:connectangles="0,0,0"/>
                </v:shape>
                <v:shape id="Shape 4274" o:spid="_x0000_s1849" style="position:absolute;left:6827;top:2028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" path="m88392,88392l,e" filled="f" fillcolor="black" strokecolor="#7d60a0" strokeweight=".72pt">
                  <v:fill opacity="0"/>
                  <v:path o:connecttype="custom" o:connectlocs="9,9;0,0" o:connectangles="0,0"/>
                </v:shape>
                <v:shape id="Shape 4275" o:spid="_x0000_s1850" style="position:absolute;left:6827;top:20285;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" path="m,88392l88392,e" filled="f" fillcolor="black" strokecolor="#7d60a0" strokeweight=".72pt">
                  <v:fill opacity="0"/>
                  <v:path o:connecttype="custom" o:connectlocs="0,9;9,0" o:connectangles="0,0"/>
                </v:shape>
                <v:shape id="Shape 4276" o:spid="_x0000_s1851" style="position:absolute;left:13319;top:2020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" path="m,44196l44196,,88392,44196,,44196xe" fillcolor="#8064a2" stroked="f" strokeweight="0">
                  <v:stroke opacity="0"/>
                  <v:path o:connecttype="custom" o:connectlocs="0,4;4,0;9,4" o:connectangles="0,0,0"/>
                </v:shape>
                <v:shape id="Shape 4277" o:spid="_x0000_s1852" style="position:absolute;left:13319;top:1976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" path="m88392,l44196,44196,,,88392,xe" fillcolor="#8064a2" stroked="f" strokeweight="0">
                  <v:stroke opacity="0"/>
                  <v:path o:connecttype="custom" o:connectlocs="9,0;4,4;0,0" o:connectangles="0,0,0"/>
                </v:shape>
                <v:shape id="Shape 4278" o:spid="_x0000_s1853" style="position:absolute;left:13319;top:19766;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" path="m88392,88392l,e" filled="f" fillcolor="black" strokecolor="#7d60a0" strokeweight=".72pt">
                  <v:fill opacity="0"/>
                  <v:path o:connecttype="custom" o:connectlocs="9,9;0,0" o:connectangles="0,0"/>
                </v:shape>
                <v:shape id="Shape 4279" o:spid="_x0000_s1854" style="position:absolute;left:13319;top:19766;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" path="m,88392l88392,e" filled="f" fillcolor="black" strokecolor="#7d60a0" strokeweight=".72pt">
                  <v:fill opacity="0"/>
                  <v:path o:connecttype="custom" o:connectlocs="0,9;9,0" o:connectangles="0,0"/>
                </v:shape>
                <v:shape id="Shape 4280" o:spid="_x0000_s1855" style="position:absolute;left:16703;top:1990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" path="m,44196l44196,,88392,44196,,44196xe" fillcolor="#8064a2" stroked="f" strokeweight="0">
                  <v:stroke opacity="0"/>
                  <v:path o:connecttype="custom" o:connectlocs="0,4;4,0;9,4" o:connectangles="0,0,0"/>
                </v:shape>
                <v:shape id="Shape 4281" o:spid="_x0000_s1856" style="position:absolute;left:16703;top:1946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" path="m88392,l44196,44196,,,88392,xe" fillcolor="#8064a2" stroked="f" strokeweight="0">
                  <v:stroke opacity="0"/>
                  <v:path o:connecttype="custom" o:connectlocs="9,0;4,4;0,0" o:connectangles="0,0,0"/>
                </v:shape>
                <v:shape id="Shape 4282" o:spid="_x0000_s1857" style="position:absolute;left:16703;top:1946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" path="m88392,88392l,e" filled="f" fillcolor="black" strokecolor="#7d60a0" strokeweight=".72pt">
                  <v:fill opacity="0"/>
                  <v:path o:connecttype="custom" o:connectlocs="9,9;0,0" o:connectangles="0,0"/>
                </v:shape>
                <v:shape id="Shape 4283" o:spid="_x0000_s1858" style="position:absolute;left:16703;top:19462;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" path="m,88392l88392,e" filled="f" fillcolor="black" strokecolor="#7d60a0" strokeweight=".72pt">
                  <v:fill opacity="0"/>
                  <v:path o:connecttype="custom" o:connectlocs="0,9;9,0" o:connectangles="0,0"/>
                </v:shape>
                <v:shape id="Shape 4284" o:spid="_x0000_s1859" style="position:absolute;left:19812;top:19782;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" path="m,44196l44196,,88392,44196,,44196xe" fillcolor="#8064a2" stroked="f" strokeweight="0">
                  <v:stroke opacity="0"/>
                  <v:path o:connecttype="custom" o:connectlocs="0,4;4,0;9,4" o:connectangles="0,0,0"/>
                </v:shape>
                <v:shape id="Shape 4285" o:spid="_x0000_s1860" style="position:absolute;left:19812;top:19340;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" path="m88392,l44196,44197,,,88392,xe" fillcolor="#8064a2" stroked="f" strokeweight="0">
                  <v:stroke opacity="0"/>
                  <v:path o:connecttype="custom" o:connectlocs="9,0;4,4;0,0" o:connectangles="0,0,0"/>
                </v:shape>
                <v:shape id="Shape 4286" o:spid="_x0000_s1861" style="position:absolute;left:19812;top:1934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" path="m88392,88392l,e" filled="f" fillcolor="black" strokecolor="#7d60a0" strokeweight=".72pt">
                  <v:fill opacity="0"/>
                  <v:path o:connecttype="custom" o:connectlocs="9,9;0,0" o:connectangles="0,0"/>
                </v:shape>
                <v:shape id="Shape 4287" o:spid="_x0000_s1862" style="position:absolute;left:19812;top:19340;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" path="m,88392l88392,e" filled="f" fillcolor="black" strokecolor="#7d60a0" strokeweight=".72pt">
                  <v:fill opacity="0"/>
                  <v:path o:connecttype="custom" o:connectlocs="0,9;9,0" o:connectangles="0,0"/>
                </v:shape>
                <v:shape id="Shape 4288" o:spid="_x0000_s1863" style="position:absolute;left:23195;top:19233;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" path="m,44197l44196,,88392,44197,,44197xe" fillcolor="#8064a2" stroked="f" strokeweight="0">
                  <v:stroke opacity="0"/>
                  <v:path o:connecttype="custom" o:connectlocs="0,4;4,0;9,4" o:connectangles="0,0,0"/>
                </v:shape>
                <v:shape id="Shape 4289" o:spid="_x0000_s1864" style="position:absolute;left:23195;top:1879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" path="m88392,l44196,44196,,,88392,xe" fillcolor="#8064a2" stroked="f" strokeweight="0">
                  <v:stroke opacity="0"/>
                  <v:path o:connecttype="custom" o:connectlocs="9,0;4,4;0,0" o:connectangles="0,0,0"/>
                </v:shape>
                <v:shape id="Shape 4290" o:spid="_x0000_s1865" style="position:absolute;left:23195;top:1879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" path="m88392,88392l,e" filled="f" fillcolor="black" strokecolor="#7d60a0" strokeweight=".72pt">
                  <v:fill opacity="0"/>
                  <v:path o:connecttype="custom" o:connectlocs="9,9;0,0" o:connectangles="0,0"/>
                </v:shape>
                <v:shape id="Shape 4291" o:spid="_x0000_s1866" style="position:absolute;left:23195;top:1879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" path="m,88392l88392,e" filled="f" fillcolor="black" strokecolor="#7d60a0" strokeweight=".72pt">
                  <v:fill opacity="0"/>
                  <v:path o:connecttype="custom" o:connectlocs="0,9;9,0" o:connectangles="0,0"/>
                </v:shape>
                <v:shape id="Shape 4292" o:spid="_x0000_s1867" style="position:absolute;left:26304;top:18959;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" path="m,44196l44196,,88392,44196,,44196xe" fillcolor="#8064a2" stroked="f" strokeweight="0">
                  <v:stroke opacity="0"/>
                  <v:path o:connecttype="custom" o:connectlocs="0,4;4,0;9,4" o:connectangles="0,0,0"/>
                </v:shape>
                <v:shape id="Shape 4293" o:spid="_x0000_s1868" style="position:absolute;left:26304;top:18517;width:883;height:441;visibility:visible;mso-wrap-style:square;v-text-anchor:top" coordsize="8839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" path="m88392,l44196,44197,,,88392,xe" fillcolor="#8064a2" stroked="f" strokeweight="0">
                  <v:stroke opacity="0"/>
                  <v:path o:connecttype="custom" o:connectlocs="9,0;4,4;0,0" o:connectangles="0,0,0"/>
                </v:shape>
                <v:shape id="Shape 4294" o:spid="_x0000_s1869" style="position:absolute;left:26304;top:1851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" path="m88392,88392l,e" filled="f" fillcolor="black" strokecolor="#7d60a0" strokeweight=".72pt">
                  <v:fill opacity="0"/>
                  <v:path o:connecttype="custom" o:connectlocs="9,9;0,0" o:connectangles="0,0"/>
                </v:shape>
                <v:shape id="Shape 4295" o:spid="_x0000_s1870" style="position:absolute;left:26304;top:18517;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" path="m,88392l88392,e" filled="f" fillcolor="black" strokecolor="#7d60a0" strokeweight=".72pt">
                  <v:fill opacity="0"/>
                  <v:path o:connecttype="custom" o:connectlocs="0,9;9,0" o:connectangles="0,0"/>
                </v:shape>
                <v:shape id="Shape 4296" o:spid="_x0000_s1871" style="position:absolute;left:7280;top:4998;width:19455;height:2974;visibility:visible;mso-wrap-style:square;v-text-anchor:top" coordsize="1945513,29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" path="m,297434l1945513,e" filled="f" fillcolor="black">
                  <v:fill opacity="0"/>
                  <v:stroke endcap="round"/>
                  <v:path o:connecttype="custom" o:connectlocs="0,30;195,0" o:connectangles="0,0"/>
                </v:shape>
                <v:shape id="Shape 4297" o:spid="_x0000_s1872" style="position:absolute;left:7280;top:9491;width:19455;height:4108;visibility:visible;mso-wrap-style:square;v-text-anchor:top" coordsize="1945513,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" path="m,410845l1945513,e" filled="f" fillcolor="black">
                  <v:fill opacity="0"/>
                  <v:stroke endcap="round"/>
                  <v:path o:connecttype="custom" o:connectlocs="0,41;195,0" o:connectangles="0,0"/>
                </v:shape>
                <v:shape id="Shape 4298" o:spid="_x0000_s1873" style="position:absolute;left:7280;top:16303;width:19455;height:2858;visibility:visible;mso-wrap-style:square;v-text-anchor:top" coordsize="1945513,28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" path="m,285877l1945513,e" filled="f" fillcolor="black">
                  <v:fill opacity="0"/>
                  <v:stroke endcap="round"/>
                  <v:path o:connecttype="custom" o:connectlocs="0,29;195,0" o:connectangles="0,0"/>
                </v:shape>
                <v:shape id="Shape 4299" o:spid="_x0000_s1874" style="position:absolute;left:7280;top:19035;width:19455;height:1771;visibility:visible;mso-wrap-style:square;v-text-anchor:top" coordsize="1945513,17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" path="m,177164l1945513,e" filled="f" fillcolor="black">
                  <v:fill opacity="0"/>
                  <v:stroke endcap="round"/>
                  <v:path o:connecttype="custom" o:connectlocs="0,18;195,0" o:connectangles="0,0"/>
                </v:shape>
                <v:rect id="Rectangle 4300" o:spid="_x0000_s1875" style="position:absolute;left:4169;top:20958;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" filled="f" stroked="f">
                  <v:textbox inset="0,0,0,0">
                    <w:txbxContent>
                      <w:p w14:paraId="6BCE59B0" w14:textId="77777777" w:rsidR="005A5E7F" w:rsidRDefault="005A5E7F" w:rsidP="005A5E7F">
                        <w:r>
                          <w:rPr>
                            <w:sz w:val="20"/>
                          </w:rPr>
                          <w:t>0</w:t>
                        </w:r>
                      </w:p>
                    </w:txbxContent>
                  </v:textbox>
                </v:rect>
                <v:rect id="Rectangle 4301" o:spid="_x0000_s1876" style="position:absolute;left:4169;top:17602;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" filled="f" stroked="f">
                  <v:textbox inset="0,0,0,0">
                    <w:txbxContent>
                      <w:p w14:paraId="6653A0FB" w14:textId="77777777" w:rsidR="005A5E7F" w:rsidRDefault="005A5E7F" w:rsidP="005A5E7F">
                        <w:r>
                          <w:rPr>
                            <w:sz w:val="20"/>
                          </w:rPr>
                          <w:t>2</w:t>
                        </w:r>
                      </w:p>
                    </w:txbxContent>
                  </v:textbox>
                </v:rect>
                <v:rect id="Rectangle 4302" o:spid="_x0000_s1877" style="position:absolute;left:4169;top:14247;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" filled="f" stroked="f">
                  <v:textbox inset="0,0,0,0">
                    <w:txbxContent>
                      <w:p w14:paraId="3153BAB1" w14:textId="77777777" w:rsidR="005A5E7F" w:rsidRDefault="005A5E7F" w:rsidP="005A5E7F">
                        <w:r>
                          <w:rPr>
                            <w:sz w:val="20"/>
                          </w:rPr>
                          <w:t>4</w:t>
                        </w:r>
                      </w:p>
                    </w:txbxContent>
                  </v:textbox>
                </v:rect>
                <v:rect id="Rectangle 4303" o:spid="_x0000_s1878" style="position:absolute;left:4169;top:10890;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" filled="f" stroked="f">
                  <v:textbox inset="0,0,0,0">
                    <w:txbxContent>
                      <w:p w14:paraId="742DD54A" w14:textId="77777777" w:rsidR="005A5E7F" w:rsidRDefault="005A5E7F" w:rsidP="005A5E7F">
                        <w:r>
                          <w:rPr>
                            <w:sz w:val="20"/>
                          </w:rPr>
                          <w:t>6</w:t>
                        </w:r>
                      </w:p>
                    </w:txbxContent>
                  </v:textbox>
                </v:rect>
                <v:rect id="Rectangle 4304" o:spid="_x0000_s1879" style="position:absolute;left:4169;top:7535;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" filled="f" stroked="f">
                  <v:textbox inset="0,0,0,0">
                    <w:txbxContent>
                      <w:p w14:paraId="1D5C728B" w14:textId="77777777" w:rsidR="005A5E7F" w:rsidRDefault="005A5E7F" w:rsidP="005A5E7F">
                        <w:r>
                          <w:rPr>
                            <w:sz w:val="20"/>
                          </w:rPr>
                          <w:t>8</w:t>
                        </w:r>
                      </w:p>
                    </w:txbxContent>
                  </v:textbox>
                </v:rect>
                <v:rect id="Rectangle 4305" o:spid="_x0000_s1880" style="position:absolute;left:3526;top:4178;width:171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" filled="f" stroked="f">
                  <v:textbox inset="0,0,0,0">
                    <w:txbxContent>
                      <w:p w14:paraId="7EA2FF4E" w14:textId="77777777" w:rsidR="005A5E7F" w:rsidRDefault="005A5E7F" w:rsidP="005A5E7F">
                        <w:r>
                          <w:rPr>
                            <w:sz w:val="20"/>
                          </w:rPr>
                          <w:t>10</w:t>
                        </w:r>
                      </w:p>
                    </w:txbxContent>
                  </v:textbox>
                </v:rect>
                <v:rect id="Rectangle 4306" o:spid="_x0000_s1881" style="position:absolute;left:3526;top:821;width:1716;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" filled="f" stroked="f">
                  <v:textbox inset="0,0,0,0">
                    <w:txbxContent>
                      <w:p w14:paraId="4E29581C" w14:textId="77777777" w:rsidR="005A5E7F" w:rsidRDefault="005A5E7F" w:rsidP="005A5E7F">
                        <w:r>
                          <w:rPr>
                            <w:sz w:val="20"/>
                          </w:rPr>
                          <w:t>12</w:t>
                        </w:r>
                      </w:p>
                    </w:txbxContent>
                  </v:textbox>
                </v:rect>
                <v:rect id="Rectangle 4307" o:spid="_x0000_s1882" style="position:absolute;left:5187;top:22610;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" filled="f" stroked="f">
                  <v:textbox inset="0,0,0,0">
                    <w:txbxContent>
                      <w:p w14:paraId="2325FEEB" w14:textId="77777777" w:rsidR="005A5E7F" w:rsidRDefault="005A5E7F" w:rsidP="005A5E7F">
                        <w:r>
                          <w:rPr>
                            <w:sz w:val="20"/>
                          </w:rPr>
                          <w:t>0.2</w:t>
                        </w:r>
                      </w:p>
                    </w:txbxContent>
                  </v:textbox>
                </v:rect>
                <v:rect id="Rectangle 4308" o:spid="_x0000_s1883" style="position:absolute;left:10378;top:22610;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" filled="f" stroked="f">
                  <v:textbox inset="0,0,0,0">
                    <w:txbxContent>
                      <w:p w14:paraId="03B1418F" w14:textId="77777777" w:rsidR="005A5E7F" w:rsidRDefault="005A5E7F" w:rsidP="005A5E7F">
                        <w:r>
                          <w:rPr>
                            <w:sz w:val="20"/>
                          </w:rPr>
                          <w:t>0.4</w:t>
                        </w:r>
                      </w:p>
                    </w:txbxContent>
                  </v:textbox>
                </v:rect>
                <v:rect id="Rectangle 4309" o:spid="_x0000_s1884" style="position:absolute;left:15568;top:22610;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" filled="f" stroked="f">
                  <v:textbox inset="0,0,0,0">
                    <w:txbxContent>
                      <w:p w14:paraId="422CC9AA" w14:textId="77777777" w:rsidR="005A5E7F" w:rsidRDefault="005A5E7F" w:rsidP="005A5E7F">
                        <w:r>
                          <w:rPr>
                            <w:sz w:val="20"/>
                          </w:rPr>
                          <w:t>0.6</w:t>
                        </w:r>
                      </w:p>
                    </w:txbxContent>
                  </v:textbox>
                </v:rect>
                <v:rect id="Rectangle 4310" o:spid="_x0000_s1885" style="position:absolute;left:20756;top:22610;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" filled="f" stroked="f">
                  <v:textbox inset="0,0,0,0">
                    <w:txbxContent>
                      <w:p w14:paraId="4B4159DF" w14:textId="77777777" w:rsidR="005A5E7F" w:rsidRDefault="005A5E7F" w:rsidP="005A5E7F">
                        <w:r>
                          <w:rPr>
                            <w:sz w:val="20"/>
                          </w:rPr>
                          <w:t>0.8</w:t>
                        </w:r>
                      </w:p>
                    </w:txbxContent>
                  </v:textbox>
                </v:rect>
                <v:rect id="Rectangle 4311" o:spid="_x0000_s1886" style="position:absolute;left:26428;top:22610;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" filled="f" stroked="f">
                  <v:textbox inset="0,0,0,0">
                    <w:txbxContent>
                      <w:p w14:paraId="2521950F" w14:textId="77777777" w:rsidR="005A5E7F" w:rsidRDefault="005A5E7F" w:rsidP="005A5E7F">
                        <w:r>
                          <w:rPr>
                            <w:sz w:val="20"/>
                          </w:rPr>
                          <w:t>1</w:t>
                        </w:r>
                      </w:p>
                    </w:txbxContent>
                  </v:textbox>
                </v:rect>
                <v:rect id="Rectangle 4312" o:spid="_x0000_s1887" style="position:absolute;left:31137;top:22610;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" filled="f" stroked="f">
                  <v:textbox inset="0,0,0,0">
                    <w:txbxContent>
                      <w:p w14:paraId="14601A26" w14:textId="77777777" w:rsidR="005A5E7F" w:rsidRDefault="005A5E7F" w:rsidP="005A5E7F">
                        <w:r>
                          <w:rPr>
                            <w:sz w:val="20"/>
                          </w:rPr>
                          <w:t>1.2</w:t>
                        </w:r>
                      </w:p>
                    </w:txbxContent>
                  </v:textbox>
                </v:rect>
                <v:rect id="Rectangle 4313" o:spid="_x0000_s1888" style="position:absolute;left:-4614;top:9958;width:14669;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" filled="f" stroked="f">
                  <v:textbox style="layout-flow:vertical;mso-layout-flow-alt:bottom-to-top" inset="0,0,0,0">
                    <w:txbxContent>
                      <w:p w14:paraId="45D7D209" w14:textId="77777777" w:rsidR="005A5E7F" w:rsidRDefault="005A5E7F" w:rsidP="005A5E7F">
                        <w:r>
                          <w:rPr>
                            <w:b/>
                            <w:sz w:val="20"/>
                          </w:rPr>
                          <w:t>Rate constant (k x 10</w:t>
                        </w:r>
                      </w:p>
                    </w:txbxContent>
                  </v:textbox>
                </v:rect>
                <v:rect id="Rectangle 4314" o:spid="_x0000_s1889" style="position:absolute;left:2067;top:6258;width:575;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" filled="f" stroked="f">
                  <v:textbox style="layout-flow:vertical;mso-layout-flow-alt:bottom-to-top" inset="0,0,0,0">
                    <w:txbxContent>
                      <w:p w14:paraId="03A17FE3" w14:textId="77777777" w:rsidR="005A5E7F" w:rsidRDefault="005A5E7F" w:rsidP="005A5E7F">
                        <w:r>
                          <w:rPr>
                            <w:b/>
                            <w:sz w:val="13"/>
                          </w:rPr>
                          <w:t>3</w:t>
                        </w:r>
                      </w:p>
                    </w:txbxContent>
                  </v:textbox>
                </v:rect>
                <v:rect id="Rectangle 4315" o:spid="_x0000_s1890" style="position:absolute;left:2380;top:5185;width:679;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" filled="f" stroked="f">
                  <v:textbox style="layout-flow:vertical;mso-layout-flow-alt:bottom-to-top" inset="0,0,0,0">
                    <w:txbxContent>
                      <w:p w14:paraId="65B3C80F" w14:textId="77777777" w:rsidR="005A5E7F" w:rsidRDefault="005A5E7F" w:rsidP="005A5E7F">
                        <w:proofErr w:type="gramStart"/>
                        <w:r>
                          <w:rPr>
                            <w:b/>
                            <w:sz w:val="20"/>
                          </w:rPr>
                          <w:t>s</w:t>
                        </w:r>
                        <w:proofErr w:type="gramEnd"/>
                      </w:p>
                    </w:txbxContent>
                  </v:textbox>
                </v:rect>
                <v:rect id="Rectangle 4316" o:spid="_x0000_s1891" style="position:absolute;left:2181;top:5122;width:347;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" filled="f" stroked="f">
                  <v:textbox style="layout-flow:vertical;mso-layout-flow-alt:bottom-to-top" inset="0,0,0,0">
                    <w:txbxContent>
                      <w:p w14:paraId="3D0EC1D0" w14:textId="77777777" w:rsidR="005A5E7F" w:rsidRDefault="005A5E7F" w:rsidP="005A5E7F">
                        <w:r>
                          <w:rPr>
                            <w:b/>
                            <w:sz w:val="13"/>
                          </w:rPr>
                          <w:t>-</w:t>
                        </w:r>
                      </w:p>
                    </w:txbxContent>
                  </v:textbox>
                </v:rect>
                <v:rect id="Rectangle 4317" o:spid="_x0000_s1892" style="position:absolute;left:2067;top:4734;width:575;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" filled="f" stroked="f">
                  <v:textbox style="layout-flow:vertical;mso-layout-flow-alt:bottom-to-top" inset="0,0,0,0">
                    <w:txbxContent>
                      <w:p w14:paraId="7A2E24A5" w14:textId="77777777" w:rsidR="005A5E7F" w:rsidRDefault="005A5E7F" w:rsidP="005A5E7F">
                        <w:r>
                          <w:rPr>
                            <w:b/>
                            <w:sz w:val="13"/>
                          </w:rPr>
                          <w:t>1</w:t>
                        </w:r>
                      </w:p>
                    </w:txbxContent>
                  </v:textbox>
                </v:rect>
                <v:rect id="Rectangle 4318" o:spid="_x0000_s1893" style="position:absolute;left:2454;top:4040;width:531;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" filled="f" stroked="f">
                  <v:textbox style="layout-flow:vertical;mso-layout-flow-alt:bottom-to-top" inset="0,0,0,0">
                    <w:txbxContent>
                      <w:p w14:paraId="5740D735" w14:textId="77777777" w:rsidR="005A5E7F" w:rsidRDefault="005A5E7F" w:rsidP="005A5E7F">
                        <w:r>
                          <w:rPr>
                            <w:b/>
                            <w:sz w:val="20"/>
                          </w:rPr>
                          <w:t>)</w:t>
                        </w:r>
                      </w:p>
                    </w:txbxContent>
                  </v:textbox>
                </v:rect>
                <v:rect id="Rectangle 36848" o:spid="_x0000_s1894" style="position:absolute;left:13859;top:24543;width:55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" filled="f" stroked="f">
                  <v:textbox inset="0,0,0,0">
                    <w:txbxContent>
                      <w:p w14:paraId="6D8D0376" w14:textId="77777777" w:rsidR="005A5E7F" w:rsidRDefault="005A5E7F" w:rsidP="005A5E7F">
                        <w:r>
                          <w:rPr>
                            <w:b/>
                            <w:sz w:val="20"/>
                          </w:rPr>
                          <w:t>[</w:t>
                        </w:r>
                      </w:p>
                    </w:txbxContent>
                  </v:textbox>
                </v:rect>
                <v:rect id="Rectangle 36849" o:spid="_x0000_s1895" style="position:absolute;left:14284;top:24543;width:11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" filled="f" stroked="f">
                  <v:textbox inset="0,0,0,0">
                    <w:txbxContent>
                      <w:p w14:paraId="55CAC5B2" w14:textId="77777777" w:rsidR="005A5E7F" w:rsidRDefault="005A5E7F" w:rsidP="005A5E7F">
                        <w:r>
                          <w:rPr>
                            <w:b/>
                            <w:sz w:val="20"/>
                          </w:rPr>
                          <w:t xml:space="preserve">Alcohol] </w:t>
                        </w:r>
                        <w:proofErr w:type="spellStart"/>
                        <w:r>
                          <w:rPr>
                            <w:b/>
                            <w:sz w:val="20"/>
                          </w:rPr>
                          <w:t>mol</w:t>
                        </w:r>
                        <w:proofErr w:type="spellEnd"/>
                        <w:r>
                          <w:rPr>
                            <w:b/>
                            <w:sz w:val="20"/>
                          </w:rPr>
                          <w:t xml:space="preserve"> </w:t>
                        </w:r>
                        <w:proofErr w:type="spellStart"/>
                        <w:r>
                          <w:rPr>
                            <w:b/>
                            <w:sz w:val="20"/>
                          </w:rPr>
                          <w:t>dm</w:t>
                        </w:r>
                        <w:proofErr w:type="spellEnd"/>
                      </w:p>
                    </w:txbxContent>
                  </v:textbox>
                </v:rect>
                <v:rect id="Rectangle 4320" o:spid="_x0000_s1896" style="position:absolute;left:23006;top:24543;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" filled="f" stroked="f">
                  <v:textbox inset="0,0,0,0">
                    <w:txbxContent>
                      <w:p w14:paraId="5F0F1301" w14:textId="77777777" w:rsidR="005A5E7F" w:rsidRDefault="005A5E7F" w:rsidP="005A5E7F">
                        <w:r>
                          <w:rPr>
                            <w:b/>
                            <w:sz w:val="20"/>
                          </w:rPr>
                          <w:t>-</w:t>
                        </w:r>
                      </w:p>
                    </w:txbxContent>
                  </v:textbox>
                </v:rect>
                <v:rect id="Rectangle 36850" o:spid="_x0000_s1897" style="position:absolute;left:23406;top:2454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" filled="f" stroked="f">
                  <v:textbox inset="0,0,0,0">
                    <w:txbxContent>
                      <w:p w14:paraId="6059094B" w14:textId="77777777" w:rsidR="005A5E7F" w:rsidRDefault="005A5E7F" w:rsidP="005A5E7F">
                        <w:r>
                          <w:rPr>
                            <w:b/>
                            <w:sz w:val="20"/>
                          </w:rPr>
                          <w:t>3</w:t>
                        </w:r>
                      </w:p>
                    </w:txbxContent>
                  </v:textbox>
                </v:rect>
                <v:rect id="Rectangle 36851" o:spid="_x0000_s1898" style="position:absolute;left:24046;top:24543;width:70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" filled="f" stroked="f">
                  <v:textbox inset="0,0,0,0">
                    <w:txbxContent>
                      <w:p w14:paraId="52C66CB8" w14:textId="77777777" w:rsidR="005A5E7F" w:rsidRDefault="005A5E7F" w:rsidP="005A5E7F"/>
                    </w:txbxContent>
                  </v:textbox>
                </v:rect>
                <v:shape id="Shape 49362" o:spid="_x0000_s1899" style="position:absolute;left:34716;top:987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" path="m,l73152,r,73152l,73152,,e" fillcolor="#c0504d" stroked="f" strokeweight="0">
                  <v:stroke opacity="0" endcap="round"/>
                  <v:path o:connecttype="custom" o:connectlocs="0,0;7,0;7,7;0,7;0,0" o:connectangles="0,0,0,0,0"/>
                </v:shape>
                <v:shape id="Shape 4323" o:spid="_x0000_s1900" style="position:absolute;left:34716;top:9876;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" path="m,73152r73152,l73152,,,,,73152xe" filled="f" fillcolor="black" strokecolor="#be4b48">
                  <v:fill opacity="0"/>
                  <v:path o:connecttype="custom" o:connectlocs="0,7;7,7;7,0;0,0" o:connectangles="0,0,0,0"/>
                </v:shape>
                <v:rect id="Rectangle 36847" o:spid="_x0000_s1901" style="position:absolute;left:36812;top:9678;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" filled="f" stroked="f">
                  <v:textbox inset="0,0,0,0">
                    <w:txbxContent>
                      <w:p w14:paraId="2145ACF5" w14:textId="77777777" w:rsidR="005A5E7F" w:rsidRDefault="005A5E7F" w:rsidP="005A5E7F">
                        <w:proofErr w:type="spellStart"/>
                        <w:proofErr w:type="gramStart"/>
                        <w:r>
                          <w:rPr>
                            <w:sz w:val="20"/>
                          </w:rPr>
                          <w:t>chloroethanol</w:t>
                        </w:r>
                        <w:proofErr w:type="spellEnd"/>
                        <w:proofErr w:type="gramEnd"/>
                      </w:p>
                    </w:txbxContent>
                  </v:textbox>
                </v:rect>
                <v:rect id="Rectangle 36846" o:spid="_x0000_s1902" style="position:absolute;left:35777;top:9678;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" filled="f" stroked="f">
                  <v:textbox inset="0,0,0,0">
                    <w:txbxContent>
                      <w:p w14:paraId="0908EBE1" w14:textId="77777777" w:rsidR="005A5E7F" w:rsidRDefault="005A5E7F" w:rsidP="005A5E7F">
                        <w:r>
                          <w:rPr>
                            <w:sz w:val="20"/>
                          </w:rPr>
                          <w:t>2-</w:t>
                        </w:r>
                      </w:p>
                    </w:txbxContent>
                  </v:textbox>
                </v:rect>
                <v:shape id="Shape 4325" o:spid="_x0000_s1903" style="position:absolute;left:34731;top:121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" path="m36576,l73152,36576,36576,73152,,36576,36576,xe" fillcolor="#4f81bd" stroked="f" strokeweight="0">
                  <v:stroke opacity="0"/>
                  <v:path o:connecttype="custom" o:connectlocs="4,0;7,4;4,7;0,4;4,0" o:connectangles="0,0,0,0,0"/>
                </v:shape>
                <v:shape id="Shape 4326" o:spid="_x0000_s1904" style="position:absolute;left:34731;top:1217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" path="m36576,l73152,36576,36576,73152,,36576,36576,xe" filled="f" fillcolor="black" strokecolor="#4a7ebb" strokeweight=".72pt">
                  <v:fill opacity="0"/>
                  <v:path o:connecttype="custom" o:connectlocs="4,0;7,4;4,7;0,4" o:connectangles="0,0,0,0"/>
                </v:shape>
                <v:rect id="Rectangle 4327" o:spid="_x0000_s1905" style="position:absolute;left:35777;top:11976;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" filled="f" stroked="f">
                  <v:textbox inset="0,0,0,0">
                    <w:txbxContent>
                      <w:p w14:paraId="364DC50B" w14:textId="77777777" w:rsidR="005A5E7F" w:rsidRDefault="005A5E7F" w:rsidP="005A5E7F">
                        <w:proofErr w:type="gramStart"/>
                        <w:r>
                          <w:rPr>
                            <w:sz w:val="20"/>
                          </w:rPr>
                          <w:t>n-butanol</w:t>
                        </w:r>
                        <w:proofErr w:type="gramEnd"/>
                      </w:p>
                    </w:txbxContent>
                  </v:textbox>
                </v:rect>
                <v:shape id="Shape 4328" o:spid="_x0000_s1906" style="position:absolute;left:34731;top:1446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" path="m36576,l73152,73152,,73152,36576,xe" fillcolor="#9bbb59" stroked="f" strokeweight="0">
                  <v:stroke opacity="0"/>
                  <v:path o:connecttype="custom" o:connectlocs="4,0;7,7;0,7;4,0" o:connectangles="0,0,0,0"/>
                </v:shape>
                <v:shape id="Shape 4329" o:spid="_x0000_s1907" style="position:absolute;left:34731;top:1446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" path="m36576,l73152,73152,,73152,36576,xe" filled="f" fillcolor="black" strokecolor="#98b954" strokeweight=".72pt">
                  <v:fill opacity="0"/>
                  <v:path o:connecttype="custom" o:connectlocs="4,0;7,7;0,7" o:connectangles="0,0,0"/>
                </v:shape>
                <v:rect id="Rectangle 4330" o:spid="_x0000_s1908" style="position:absolute;left:35777;top:14274;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" filled="f" stroked="f">
                  <v:textbox inset="0,0,0,0">
                    <w:txbxContent>
                      <w:p w14:paraId="608D1A93" w14:textId="77777777" w:rsidR="005A5E7F" w:rsidRDefault="005A5E7F" w:rsidP="005A5E7F">
                        <w:proofErr w:type="spellStart"/>
                        <w:proofErr w:type="gramStart"/>
                        <w:r>
                          <w:rPr>
                            <w:sz w:val="20"/>
                          </w:rPr>
                          <w:t>cyclohexanol</w:t>
                        </w:r>
                        <w:proofErr w:type="spellEnd"/>
                        <w:proofErr w:type="gramEnd"/>
                      </w:p>
                    </w:txbxContent>
                  </v:textbox>
                </v:rect>
                <v:shape id="Shape 4331" o:spid="_x0000_s1909" style="position:absolute;left:34716;top:17145;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" path="m,38100l38100,,76200,38100,,38100xe" fillcolor="#8064a2" stroked="f" strokeweight="0">
                  <v:stroke opacity="0"/>
                  <v:path o:connecttype="custom" o:connectlocs="0,4;4,0;8,4" o:connectangles="0,0,0"/>
                </v:shape>
                <v:shape id="Shape 4332" o:spid="_x0000_s1910" style="position:absolute;left:34716;top:16764;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" path="m76200,l38100,38100,,,76200,xe" fillcolor="#8064a2" stroked="f" strokeweight="0">
                  <v:stroke opacity="0"/>
                  <v:path o:connecttype="custom" o:connectlocs="8,0;4,4;0,0" o:connectangles="0,0,0"/>
                </v:shape>
                <v:shape id="Shape 4333" o:spid="_x0000_s1911" style="position:absolute;left:34716;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" path="m76200,76200l,e" filled="f" fillcolor="black" strokecolor="#7d60a0">
                  <v:fill opacity="0"/>
                  <v:path o:connecttype="custom" o:connectlocs="8,8;0,0" o:connectangles="0,0"/>
                </v:shape>
                <v:shape id="Shape 4334" o:spid="_x0000_s1912" style="position:absolute;left:34716;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" path="m,76200l76200,e" filled="f" fillcolor="black" strokecolor="#7d60a0">
                  <v:fill opacity="0"/>
                  <v:path o:connecttype="custom" o:connectlocs="0,8;8,0" o:connectangles="0,0"/>
                </v:shape>
                <v:rect id="Rectangle 4335" o:spid="_x0000_s1913" style="position:absolute;left:35777;top:16569;width:1153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" filled="f" stroked="f">
                  <v:textbox inset="0,0,0,0">
                    <w:txbxContent>
                      <w:p w14:paraId="2041629B" w14:textId="77777777" w:rsidR="005A5E7F" w:rsidRDefault="005A5E7F" w:rsidP="005A5E7F">
                        <w:proofErr w:type="spellStart"/>
                        <w:proofErr w:type="gramStart"/>
                        <w:r>
                          <w:rPr>
                            <w:sz w:val="20"/>
                          </w:rPr>
                          <w:t>cinnamyl</w:t>
                        </w:r>
                        <w:proofErr w:type="spellEnd"/>
                        <w:proofErr w:type="gramEnd"/>
                        <w:r>
                          <w:rPr>
                            <w:sz w:val="20"/>
                          </w:rPr>
                          <w:t xml:space="preserve"> alcohol</w:t>
                        </w:r>
                      </w:p>
                    </w:txbxContent>
                  </v:textbox>
                </v:rect>
                <v:shape id="Shape 4336" o:spid="_x0000_s1914" style="position:absolute;width:45720;height:27398;visibility:visible;mso-wrap-style:square;v-text-anchor:top" coordsize="4572000,27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" path="m4572000,r,2739834l,2739834,,e" filled="f" fillcolor="black" strokecolor="#868686">
                  <v:fill opacity="0"/>
                  <v:path o:connecttype="custom" o:connectlocs="457,0;457,274;0,274;0,0" o:connectangles="0,0,0,0"/>
                </v:shape>
                <w10:anchorlock/>
              </v:group>
            </w:pict>
          </mc:Fallback>
        </mc:AlternateContent>
      </w:r>
    </w:p>
    <w:p w14:paraId="073964AC" w14:textId="6E89E3E7" w:rsidR="005A5E7F" w:rsidRPr="000800B5" w:rsidRDefault="005A5E7F" w:rsidP="005A5E7F">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rPr>
        <w:t>Fig. 11 Rate constant data for alcohol oxidation using PCC and AgNP from Ziziphus leaves</w:t>
      </w:r>
    </w:p>
    <w:p w14:paraId="3FD7BDC7" w14:textId="77777777" w:rsidR="005A5E7F" w:rsidRPr="000800B5" w:rsidRDefault="005A5E7F" w:rsidP="005A5E7F">
      <w:pPr>
        <w:suppressAutoHyphens/>
        <w:spacing w:beforeLines="50" w:before="120" w:line="276" w:lineRule="auto"/>
        <w:jc w:val="center"/>
        <w:rPr>
          <w:rFonts w:ascii="Arial" w:hAnsi="Arial" w:cs="Arial"/>
          <w:noProof/>
          <w:sz w:val="20"/>
          <w:szCs w:val="20"/>
        </w:rPr>
      </w:pPr>
      <w:r w:rsidRPr="000800B5">
        <w:rPr>
          <w:rFonts w:ascii="Arial" w:hAnsi="Arial" w:cs="Arial"/>
          <w:noProof/>
          <w:sz w:val="20"/>
          <w:szCs w:val="20"/>
          <w:lang w:val="en-IN" w:eastAsia="en-IN"/>
        </w:rPr>
        <mc:AlternateContent>
          <mc:Choice Requires="wpg">
            <w:drawing>
              <wp:inline distT="0" distB="0" distL="0" distR="0" wp14:anchorId="456BB6D5" wp14:editId="5051D5F4">
                <wp:extent cx="4627880" cy="2771140"/>
                <wp:effectExtent l="10160" t="10160" r="105410" b="47625"/>
                <wp:docPr id="2" name="Group 4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880" cy="2771140"/>
                          <a:chOff x="0" y="0"/>
                          <a:chExt cx="46277" cy="27713"/>
                        </a:xfrm>
                      </wpg:grpSpPr>
                      <wps:wsp>
                        <wps:cNvPr id="3" name="Rectangle 4356"/>
                        <wps:cNvSpPr>
                          <a:spLocks noChangeArrowheads="1"/>
                        </wps:cNvSpPr>
                        <wps:spPr bwMode="auto">
                          <a:xfrm>
                            <a:off x="45927" y="2616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88B0" w14:textId="77777777" w:rsidR="005A5E7F" w:rsidRDefault="005A5E7F" w:rsidP="005A5E7F"/>
                          </w:txbxContent>
                        </wps:txbx>
                        <wps:bodyPr rot="0" vert="horz" wrap="square" lIns="0" tIns="0" rIns="0" bIns="0" anchor="t" anchorCtr="0" upright="1">
                          <a:noAutofit/>
                        </wps:bodyPr>
                      </wps:wsp>
                      <wps:wsp>
                        <wps:cNvPr id="4" name="Shape 4685"/>
                        <wps:cNvSpPr>
                          <a:spLocks noChangeArrowheads="1"/>
                        </wps:cNvSpPr>
                        <wps:spPr bwMode="auto">
                          <a:xfrm>
                            <a:off x="5340" y="1409"/>
                            <a:ext cx="0" cy="20128"/>
                          </a:xfrm>
                          <a:custGeom>
                            <a:avLst/>
                            <a:gdLst>
                              <a:gd name="T0" fmla="*/ 20128 h 2012824"/>
                              <a:gd name="T1" fmla="*/ 0 h 2012824"/>
                              <a:gd name="T2" fmla="*/ 0 60000 65536"/>
                              <a:gd name="T3" fmla="*/ 0 60000 65536"/>
                            </a:gdLst>
                            <a:ahLst/>
                            <a:cxnLst>
                              <a:cxn ang="T2">
                                <a:pos x="0" y="T0"/>
                              </a:cxn>
                              <a:cxn ang="T3">
                                <a:pos x="0" y="T1"/>
                              </a:cxn>
                            </a:cxnLst>
                            <a:rect l="0" t="0" r="r" b="b"/>
                            <a:pathLst>
                              <a:path h="2012824">
                                <a:moveTo>
                                  <a:pt x="0" y="2012824"/>
                                </a:moveTo>
                                <a:lnTo>
                                  <a:pt x="0"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 name="Shape 4686"/>
                        <wps:cNvSpPr>
                          <a:spLocks noChangeArrowheads="1"/>
                        </wps:cNvSpPr>
                        <wps:spPr bwMode="auto">
                          <a:xfrm>
                            <a:off x="4937" y="2153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 name="Shape 4687"/>
                        <wps:cNvSpPr>
                          <a:spLocks noChangeArrowheads="1"/>
                        </wps:cNvSpPr>
                        <wps:spPr bwMode="auto">
                          <a:xfrm>
                            <a:off x="4937" y="1865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7" name="Shape 4688"/>
                        <wps:cNvSpPr>
                          <a:spLocks noChangeArrowheads="1"/>
                        </wps:cNvSpPr>
                        <wps:spPr bwMode="auto">
                          <a:xfrm>
                            <a:off x="4937" y="15788"/>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8" name="Shape 4689"/>
                        <wps:cNvSpPr>
                          <a:spLocks noChangeArrowheads="1"/>
                        </wps:cNvSpPr>
                        <wps:spPr bwMode="auto">
                          <a:xfrm>
                            <a:off x="4937" y="12923"/>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 name="Shape 4690"/>
                        <wps:cNvSpPr>
                          <a:spLocks noChangeArrowheads="1"/>
                        </wps:cNvSpPr>
                        <wps:spPr bwMode="auto">
                          <a:xfrm>
                            <a:off x="4937" y="1002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0" name="Shape 4691"/>
                        <wps:cNvSpPr>
                          <a:spLocks noChangeArrowheads="1"/>
                        </wps:cNvSpPr>
                        <wps:spPr bwMode="auto">
                          <a:xfrm>
                            <a:off x="4937" y="7162"/>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1" name="Shape 4692"/>
                        <wps:cNvSpPr>
                          <a:spLocks noChangeArrowheads="1"/>
                        </wps:cNvSpPr>
                        <wps:spPr bwMode="auto">
                          <a:xfrm>
                            <a:off x="4937" y="4297"/>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2" name="Shape 4693"/>
                        <wps:cNvSpPr>
                          <a:spLocks noChangeArrowheads="1"/>
                        </wps:cNvSpPr>
                        <wps:spPr bwMode="auto">
                          <a:xfrm>
                            <a:off x="4937" y="1409"/>
                            <a:ext cx="402" cy="0"/>
                          </a:xfrm>
                          <a:custGeom>
                            <a:avLst/>
                            <a:gdLst>
                              <a:gd name="T0" fmla="*/ 0 w 40259"/>
                              <a:gd name="T1" fmla="*/ 402 w 40259"/>
                              <a:gd name="T2" fmla="*/ 0 60000 65536"/>
                              <a:gd name="T3" fmla="*/ 0 60000 65536"/>
                            </a:gdLst>
                            <a:ahLst/>
                            <a:cxnLst>
                              <a:cxn ang="T2">
                                <a:pos x="T0" y="0"/>
                              </a:cxn>
                              <a:cxn ang="T3">
                                <a:pos x="T1" y="0"/>
                              </a:cxn>
                            </a:cxnLst>
                            <a:rect l="0" t="0" r="r" b="b"/>
                            <a:pathLst>
                              <a:path w="40259">
                                <a:moveTo>
                                  <a:pt x="0" y="0"/>
                                </a:moveTo>
                                <a:lnTo>
                                  <a:pt x="40259"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3" name="Shape 4694"/>
                        <wps:cNvSpPr>
                          <a:spLocks noChangeArrowheads="1"/>
                        </wps:cNvSpPr>
                        <wps:spPr bwMode="auto">
                          <a:xfrm>
                            <a:off x="5340" y="21537"/>
                            <a:ext cx="26583" cy="0"/>
                          </a:xfrm>
                          <a:custGeom>
                            <a:avLst/>
                            <a:gdLst>
                              <a:gd name="T0" fmla="*/ 0 w 2658364"/>
                              <a:gd name="T1" fmla="*/ 26583 w 2658364"/>
                              <a:gd name="T2" fmla="*/ 0 60000 65536"/>
                              <a:gd name="T3" fmla="*/ 0 60000 65536"/>
                            </a:gdLst>
                            <a:ahLst/>
                            <a:cxnLst>
                              <a:cxn ang="T2">
                                <a:pos x="T0" y="0"/>
                              </a:cxn>
                              <a:cxn ang="T3">
                                <a:pos x="T1" y="0"/>
                              </a:cxn>
                            </a:cxnLst>
                            <a:rect l="0" t="0" r="r" b="b"/>
                            <a:pathLst>
                              <a:path w="2658364">
                                <a:moveTo>
                                  <a:pt x="0" y="0"/>
                                </a:moveTo>
                                <a:lnTo>
                                  <a:pt x="2658364" y="0"/>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4" name="Shape 4695"/>
                        <wps:cNvSpPr>
                          <a:spLocks noChangeArrowheads="1"/>
                        </wps:cNvSpPr>
                        <wps:spPr bwMode="auto">
                          <a:xfrm>
                            <a:off x="5340"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5" name="Shape 4696"/>
                        <wps:cNvSpPr>
                          <a:spLocks noChangeArrowheads="1"/>
                        </wps:cNvSpPr>
                        <wps:spPr bwMode="auto">
                          <a:xfrm>
                            <a:off x="10668"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6" name="Shape 4697"/>
                        <wps:cNvSpPr>
                          <a:spLocks noChangeArrowheads="1"/>
                        </wps:cNvSpPr>
                        <wps:spPr bwMode="auto">
                          <a:xfrm>
                            <a:off x="15971"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7" name="Shape 4698"/>
                        <wps:cNvSpPr>
                          <a:spLocks noChangeArrowheads="1"/>
                        </wps:cNvSpPr>
                        <wps:spPr bwMode="auto">
                          <a:xfrm>
                            <a:off x="21305"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8" name="Shape 4699"/>
                        <wps:cNvSpPr>
                          <a:spLocks noChangeArrowheads="1"/>
                        </wps:cNvSpPr>
                        <wps:spPr bwMode="auto">
                          <a:xfrm>
                            <a:off x="26609"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19" name="Shape 4700"/>
                        <wps:cNvSpPr>
                          <a:spLocks noChangeArrowheads="1"/>
                        </wps:cNvSpPr>
                        <wps:spPr bwMode="auto">
                          <a:xfrm>
                            <a:off x="31923" y="21537"/>
                            <a:ext cx="0" cy="403"/>
                          </a:xfrm>
                          <a:custGeom>
                            <a:avLst/>
                            <a:gdLst>
                              <a:gd name="T0" fmla="*/ 0 h 40386"/>
                              <a:gd name="T1" fmla="*/ 403 h 40386"/>
                              <a:gd name="T2" fmla="*/ 0 60000 65536"/>
                              <a:gd name="T3" fmla="*/ 0 60000 65536"/>
                            </a:gdLst>
                            <a:ahLst/>
                            <a:cxnLst>
                              <a:cxn ang="T2">
                                <a:pos x="0" y="T0"/>
                              </a:cxn>
                              <a:cxn ang="T3">
                                <a:pos x="0" y="T1"/>
                              </a:cxn>
                            </a:cxnLst>
                            <a:rect l="0" t="0" r="r" b="b"/>
                            <a:pathLst>
                              <a:path h="40386">
                                <a:moveTo>
                                  <a:pt x="0" y="0"/>
                                </a:moveTo>
                                <a:lnTo>
                                  <a:pt x="0" y="40386"/>
                                </a:lnTo>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0" name="Shape 49370"/>
                        <wps:cNvSpPr>
                          <a:spLocks noChangeArrowheads="1"/>
                        </wps:cNvSpPr>
                        <wps:spPr bwMode="auto">
                          <a:xfrm>
                            <a:off x="6202" y="6141"/>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21" name="Shape 4702"/>
                        <wps:cNvSpPr>
                          <a:spLocks noChangeArrowheads="1"/>
                        </wps:cNvSpPr>
                        <wps:spPr bwMode="auto">
                          <a:xfrm>
                            <a:off x="6202" y="6141"/>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2" name="Shape 49371"/>
                        <wps:cNvSpPr>
                          <a:spLocks noChangeArrowheads="1"/>
                        </wps:cNvSpPr>
                        <wps:spPr bwMode="auto">
                          <a:xfrm>
                            <a:off x="12847" y="571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23" name="Shape 4704"/>
                        <wps:cNvSpPr>
                          <a:spLocks noChangeArrowheads="1"/>
                        </wps:cNvSpPr>
                        <wps:spPr bwMode="auto">
                          <a:xfrm>
                            <a:off x="12847" y="571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4" name="Shape 49372"/>
                        <wps:cNvSpPr>
                          <a:spLocks noChangeArrowheads="1"/>
                        </wps:cNvSpPr>
                        <wps:spPr bwMode="auto">
                          <a:xfrm>
                            <a:off x="16322" y="5562"/>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25" name="Shape 4706"/>
                        <wps:cNvSpPr>
                          <a:spLocks noChangeArrowheads="1"/>
                        </wps:cNvSpPr>
                        <wps:spPr bwMode="auto">
                          <a:xfrm>
                            <a:off x="16322" y="5562"/>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6" name="Shape 49373"/>
                        <wps:cNvSpPr>
                          <a:spLocks noChangeArrowheads="1"/>
                        </wps:cNvSpPr>
                        <wps:spPr bwMode="auto">
                          <a:xfrm>
                            <a:off x="19491" y="4953"/>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27" name="Shape 4708"/>
                        <wps:cNvSpPr>
                          <a:spLocks noChangeArrowheads="1"/>
                        </wps:cNvSpPr>
                        <wps:spPr bwMode="auto">
                          <a:xfrm>
                            <a:off x="19491" y="4953"/>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28" name="Shape 49374"/>
                        <wps:cNvSpPr>
                          <a:spLocks noChangeArrowheads="1"/>
                        </wps:cNvSpPr>
                        <wps:spPr bwMode="auto">
                          <a:xfrm>
                            <a:off x="22966" y="4282"/>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29" name="Shape 4710"/>
                        <wps:cNvSpPr>
                          <a:spLocks noChangeArrowheads="1"/>
                        </wps:cNvSpPr>
                        <wps:spPr bwMode="auto">
                          <a:xfrm>
                            <a:off x="22966" y="4282"/>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0" name="Shape 49375"/>
                        <wps:cNvSpPr>
                          <a:spLocks noChangeArrowheads="1"/>
                        </wps:cNvSpPr>
                        <wps:spPr bwMode="auto">
                          <a:xfrm>
                            <a:off x="26136" y="3825"/>
                            <a:ext cx="853" cy="853"/>
                          </a:xfrm>
                          <a:custGeom>
                            <a:avLst/>
                            <a:gdLst>
                              <a:gd name="T0" fmla="*/ 0 w 85344"/>
                              <a:gd name="T1" fmla="*/ 0 h 85344"/>
                              <a:gd name="T2" fmla="*/ 853 w 85344"/>
                              <a:gd name="T3" fmla="*/ 0 h 85344"/>
                              <a:gd name="T4" fmla="*/ 853 w 85344"/>
                              <a:gd name="T5" fmla="*/ 853 h 85344"/>
                              <a:gd name="T6" fmla="*/ 0 w 85344"/>
                              <a:gd name="T7" fmla="*/ 853 h 85344"/>
                              <a:gd name="T8" fmla="*/ 0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0" y="0"/>
                                </a:moveTo>
                                <a:lnTo>
                                  <a:pt x="85344" y="0"/>
                                </a:lnTo>
                                <a:lnTo>
                                  <a:pt x="85344" y="85344"/>
                                </a:lnTo>
                                <a:lnTo>
                                  <a:pt x="0" y="85344"/>
                                </a:lnTo>
                                <a:lnTo>
                                  <a:pt x="0" y="0"/>
                                </a:lnTo>
                              </a:path>
                            </a:pathLst>
                          </a:custGeom>
                          <a:solidFill>
                            <a:srgbClr val="C0504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1" name="Shape 4712"/>
                        <wps:cNvSpPr>
                          <a:spLocks noChangeArrowheads="1"/>
                        </wps:cNvSpPr>
                        <wps:spPr bwMode="auto">
                          <a:xfrm>
                            <a:off x="26136" y="3825"/>
                            <a:ext cx="853" cy="853"/>
                          </a:xfrm>
                          <a:custGeom>
                            <a:avLst/>
                            <a:gdLst>
                              <a:gd name="T0" fmla="*/ 0 w 85344"/>
                              <a:gd name="T1" fmla="*/ 853 h 85344"/>
                              <a:gd name="T2" fmla="*/ 853 w 85344"/>
                              <a:gd name="T3" fmla="*/ 853 h 85344"/>
                              <a:gd name="T4" fmla="*/ 853 w 85344"/>
                              <a:gd name="T5" fmla="*/ 0 h 85344"/>
                              <a:gd name="T6" fmla="*/ 0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0" y="85344"/>
                                </a:moveTo>
                                <a:lnTo>
                                  <a:pt x="85344" y="85344"/>
                                </a:lnTo>
                                <a:lnTo>
                                  <a:pt x="85344" y="0"/>
                                </a:lnTo>
                                <a:lnTo>
                                  <a:pt x="0" y="0"/>
                                </a:lnTo>
                                <a:lnTo>
                                  <a:pt x="0" y="85344"/>
                                </a:lnTo>
                                <a:close/>
                              </a:path>
                            </a:pathLst>
                          </a:custGeom>
                          <a:noFill/>
                          <a:ln w="9144">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2" name="Shape 4713"/>
                        <wps:cNvSpPr>
                          <a:spLocks noChangeArrowheads="1"/>
                        </wps:cNvSpPr>
                        <wps:spPr bwMode="auto">
                          <a:xfrm>
                            <a:off x="6233" y="1799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3" name="Shape 4714"/>
                        <wps:cNvSpPr>
                          <a:spLocks noChangeArrowheads="1"/>
                        </wps:cNvSpPr>
                        <wps:spPr bwMode="auto">
                          <a:xfrm>
                            <a:off x="6233" y="1799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4" name="Shape 4715"/>
                        <wps:cNvSpPr>
                          <a:spLocks noChangeArrowheads="1"/>
                        </wps:cNvSpPr>
                        <wps:spPr bwMode="auto">
                          <a:xfrm>
                            <a:off x="12877" y="1772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 name="Shape 4716"/>
                        <wps:cNvSpPr>
                          <a:spLocks noChangeArrowheads="1"/>
                        </wps:cNvSpPr>
                        <wps:spPr bwMode="auto">
                          <a:xfrm>
                            <a:off x="12877" y="17724"/>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 name="Shape 4717"/>
                        <wps:cNvSpPr>
                          <a:spLocks noChangeArrowheads="1"/>
                        </wps:cNvSpPr>
                        <wps:spPr bwMode="auto">
                          <a:xfrm>
                            <a:off x="16352" y="1723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3"/>
                                </a:lnTo>
                                <a:lnTo>
                                  <a:pt x="42672" y="85344"/>
                                </a:lnTo>
                                <a:lnTo>
                                  <a:pt x="0" y="42673"/>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7" name="Shape 4718"/>
                        <wps:cNvSpPr>
                          <a:spLocks noChangeArrowheads="1"/>
                        </wps:cNvSpPr>
                        <wps:spPr bwMode="auto">
                          <a:xfrm>
                            <a:off x="16352" y="1723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3"/>
                                </a:lnTo>
                                <a:lnTo>
                                  <a:pt x="42672" y="85344"/>
                                </a:lnTo>
                                <a:lnTo>
                                  <a:pt x="0" y="42673"/>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8" name="Shape 4719"/>
                        <wps:cNvSpPr>
                          <a:spLocks noChangeArrowheads="1"/>
                        </wps:cNvSpPr>
                        <wps:spPr bwMode="auto">
                          <a:xfrm>
                            <a:off x="19522" y="1668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9" name="Shape 4720"/>
                        <wps:cNvSpPr>
                          <a:spLocks noChangeArrowheads="1"/>
                        </wps:cNvSpPr>
                        <wps:spPr bwMode="auto">
                          <a:xfrm>
                            <a:off x="19522" y="16687"/>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0" name="Shape 4721"/>
                        <wps:cNvSpPr>
                          <a:spLocks noChangeArrowheads="1"/>
                        </wps:cNvSpPr>
                        <wps:spPr bwMode="auto">
                          <a:xfrm>
                            <a:off x="22997" y="1598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1" name="Shape 4722"/>
                        <wps:cNvSpPr>
                          <a:spLocks noChangeArrowheads="1"/>
                        </wps:cNvSpPr>
                        <wps:spPr bwMode="auto">
                          <a:xfrm>
                            <a:off x="22997" y="15986"/>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2" name="Shape 4723"/>
                        <wps:cNvSpPr>
                          <a:spLocks noChangeArrowheads="1"/>
                        </wps:cNvSpPr>
                        <wps:spPr bwMode="auto">
                          <a:xfrm>
                            <a:off x="26167" y="1543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427 w 85344"/>
                              <a:gd name="T9" fmla="*/ 0 h 85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344" h="85344">
                                <a:moveTo>
                                  <a:pt x="42672" y="0"/>
                                </a:moveTo>
                                <a:lnTo>
                                  <a:pt x="85344" y="42672"/>
                                </a:lnTo>
                                <a:lnTo>
                                  <a:pt x="42672" y="85344"/>
                                </a:lnTo>
                                <a:lnTo>
                                  <a:pt x="0" y="42672"/>
                                </a:lnTo>
                                <a:lnTo>
                                  <a:pt x="42672"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3" name="Shape 4724"/>
                        <wps:cNvSpPr>
                          <a:spLocks noChangeArrowheads="1"/>
                        </wps:cNvSpPr>
                        <wps:spPr bwMode="auto">
                          <a:xfrm>
                            <a:off x="26167" y="15438"/>
                            <a:ext cx="853" cy="853"/>
                          </a:xfrm>
                          <a:custGeom>
                            <a:avLst/>
                            <a:gdLst>
                              <a:gd name="T0" fmla="*/ 427 w 85344"/>
                              <a:gd name="T1" fmla="*/ 0 h 85344"/>
                              <a:gd name="T2" fmla="*/ 853 w 85344"/>
                              <a:gd name="T3" fmla="*/ 427 h 85344"/>
                              <a:gd name="T4" fmla="*/ 427 w 85344"/>
                              <a:gd name="T5" fmla="*/ 853 h 85344"/>
                              <a:gd name="T6" fmla="*/ 0 w 85344"/>
                              <a:gd name="T7" fmla="*/ 427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42672"/>
                                </a:lnTo>
                                <a:lnTo>
                                  <a:pt x="42672" y="85344"/>
                                </a:lnTo>
                                <a:lnTo>
                                  <a:pt x="0" y="42672"/>
                                </a:lnTo>
                                <a:lnTo>
                                  <a:pt x="42672"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4" name="Shape 4725"/>
                        <wps:cNvSpPr>
                          <a:spLocks noChangeArrowheads="1"/>
                        </wps:cNvSpPr>
                        <wps:spPr bwMode="auto">
                          <a:xfrm>
                            <a:off x="6233" y="1909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5" name="Shape 4726"/>
                        <wps:cNvSpPr>
                          <a:spLocks noChangeArrowheads="1"/>
                        </wps:cNvSpPr>
                        <wps:spPr bwMode="auto">
                          <a:xfrm>
                            <a:off x="6233" y="1909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6" name="Shape 4727"/>
                        <wps:cNvSpPr>
                          <a:spLocks noChangeArrowheads="1"/>
                        </wps:cNvSpPr>
                        <wps:spPr bwMode="auto">
                          <a:xfrm>
                            <a:off x="12877" y="18364"/>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 name="Shape 4728"/>
                        <wps:cNvSpPr>
                          <a:spLocks noChangeArrowheads="1"/>
                        </wps:cNvSpPr>
                        <wps:spPr bwMode="auto">
                          <a:xfrm>
                            <a:off x="12877" y="18364"/>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 name="Shape 4729"/>
                        <wps:cNvSpPr>
                          <a:spLocks noChangeArrowheads="1"/>
                        </wps:cNvSpPr>
                        <wps:spPr bwMode="auto">
                          <a:xfrm>
                            <a:off x="16352" y="1818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9" name="Shape 4730"/>
                        <wps:cNvSpPr>
                          <a:spLocks noChangeArrowheads="1"/>
                        </wps:cNvSpPr>
                        <wps:spPr bwMode="auto">
                          <a:xfrm>
                            <a:off x="16352" y="1818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0" name="Shape 4731"/>
                        <wps:cNvSpPr>
                          <a:spLocks noChangeArrowheads="1"/>
                        </wps:cNvSpPr>
                        <wps:spPr bwMode="auto">
                          <a:xfrm>
                            <a:off x="19522" y="17876"/>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1" name="Shape 4732"/>
                        <wps:cNvSpPr>
                          <a:spLocks noChangeArrowheads="1"/>
                        </wps:cNvSpPr>
                        <wps:spPr bwMode="auto">
                          <a:xfrm>
                            <a:off x="19522" y="17876"/>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2" name="Shape 4733"/>
                        <wps:cNvSpPr>
                          <a:spLocks noChangeArrowheads="1"/>
                        </wps:cNvSpPr>
                        <wps:spPr bwMode="auto">
                          <a:xfrm>
                            <a:off x="22997" y="17541"/>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3" name="Shape 4734"/>
                        <wps:cNvSpPr>
                          <a:spLocks noChangeArrowheads="1"/>
                        </wps:cNvSpPr>
                        <wps:spPr bwMode="auto">
                          <a:xfrm>
                            <a:off x="22997" y="17541"/>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4" name="Shape 4735"/>
                        <wps:cNvSpPr>
                          <a:spLocks noChangeArrowheads="1"/>
                        </wps:cNvSpPr>
                        <wps:spPr bwMode="auto">
                          <a:xfrm>
                            <a:off x="26167" y="16565"/>
                            <a:ext cx="853" cy="853"/>
                          </a:xfrm>
                          <a:custGeom>
                            <a:avLst/>
                            <a:gdLst>
                              <a:gd name="T0" fmla="*/ 427 w 85344"/>
                              <a:gd name="T1" fmla="*/ 0 h 85344"/>
                              <a:gd name="T2" fmla="*/ 853 w 85344"/>
                              <a:gd name="T3" fmla="*/ 853 h 85344"/>
                              <a:gd name="T4" fmla="*/ 0 w 85344"/>
                              <a:gd name="T5" fmla="*/ 853 h 85344"/>
                              <a:gd name="T6" fmla="*/ 427 w 85344"/>
                              <a:gd name="T7" fmla="*/ 0 h 85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344" h="85344">
                                <a:moveTo>
                                  <a:pt x="42672" y="0"/>
                                </a:moveTo>
                                <a:lnTo>
                                  <a:pt x="85344" y="85344"/>
                                </a:lnTo>
                                <a:lnTo>
                                  <a:pt x="0" y="85344"/>
                                </a:lnTo>
                                <a:lnTo>
                                  <a:pt x="42672"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5" name="Shape 4736"/>
                        <wps:cNvSpPr>
                          <a:spLocks noChangeArrowheads="1"/>
                        </wps:cNvSpPr>
                        <wps:spPr bwMode="auto">
                          <a:xfrm>
                            <a:off x="26167" y="16565"/>
                            <a:ext cx="853" cy="853"/>
                          </a:xfrm>
                          <a:custGeom>
                            <a:avLst/>
                            <a:gdLst>
                              <a:gd name="T0" fmla="*/ 427 w 85344"/>
                              <a:gd name="T1" fmla="*/ 0 h 85344"/>
                              <a:gd name="T2" fmla="*/ 853 w 85344"/>
                              <a:gd name="T3" fmla="*/ 853 h 85344"/>
                              <a:gd name="T4" fmla="*/ 0 w 85344"/>
                              <a:gd name="T5" fmla="*/ 853 h 85344"/>
                              <a:gd name="T6" fmla="*/ 0 60000 65536"/>
                              <a:gd name="T7" fmla="*/ 0 60000 65536"/>
                              <a:gd name="T8" fmla="*/ 0 60000 65536"/>
                            </a:gdLst>
                            <a:ahLst/>
                            <a:cxnLst>
                              <a:cxn ang="T6">
                                <a:pos x="T0" y="T1"/>
                              </a:cxn>
                              <a:cxn ang="T7">
                                <a:pos x="T2" y="T3"/>
                              </a:cxn>
                              <a:cxn ang="T8">
                                <a:pos x="T4" y="T5"/>
                              </a:cxn>
                            </a:cxnLst>
                            <a:rect l="0" t="0" r="r" b="b"/>
                            <a:pathLst>
                              <a:path w="85344" h="85344">
                                <a:moveTo>
                                  <a:pt x="42672" y="0"/>
                                </a:moveTo>
                                <a:lnTo>
                                  <a:pt x="85344" y="85344"/>
                                </a:lnTo>
                                <a:lnTo>
                                  <a:pt x="0" y="85344"/>
                                </a:lnTo>
                                <a:lnTo>
                                  <a:pt x="42672"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6" name="Shape 4737"/>
                        <wps:cNvSpPr>
                          <a:spLocks noChangeArrowheads="1"/>
                        </wps:cNvSpPr>
                        <wps:spPr bwMode="auto">
                          <a:xfrm>
                            <a:off x="6217" y="2107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7" name="Shape 4738"/>
                        <wps:cNvSpPr>
                          <a:spLocks noChangeArrowheads="1"/>
                        </wps:cNvSpPr>
                        <wps:spPr bwMode="auto">
                          <a:xfrm>
                            <a:off x="6217" y="2063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8" name="Shape 4739"/>
                        <wps:cNvSpPr>
                          <a:spLocks noChangeArrowheads="1"/>
                        </wps:cNvSpPr>
                        <wps:spPr bwMode="auto">
                          <a:xfrm>
                            <a:off x="6217" y="2063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9" name="Shape 4740"/>
                        <wps:cNvSpPr>
                          <a:spLocks noChangeArrowheads="1"/>
                        </wps:cNvSpPr>
                        <wps:spPr bwMode="auto">
                          <a:xfrm>
                            <a:off x="6217" y="2063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0" name="Shape 4741"/>
                        <wps:cNvSpPr>
                          <a:spLocks noChangeArrowheads="1"/>
                        </wps:cNvSpPr>
                        <wps:spPr bwMode="auto">
                          <a:xfrm>
                            <a:off x="12862" y="2083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61" name="Shape 4742"/>
                        <wps:cNvSpPr>
                          <a:spLocks noChangeArrowheads="1"/>
                        </wps:cNvSpPr>
                        <wps:spPr bwMode="auto">
                          <a:xfrm>
                            <a:off x="12862" y="2039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62" name="Shape 4743"/>
                        <wps:cNvSpPr>
                          <a:spLocks noChangeArrowheads="1"/>
                        </wps:cNvSpPr>
                        <wps:spPr bwMode="auto">
                          <a:xfrm>
                            <a:off x="12862" y="2039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3" name="Shape 4744"/>
                        <wps:cNvSpPr>
                          <a:spLocks noChangeArrowheads="1"/>
                        </wps:cNvSpPr>
                        <wps:spPr bwMode="auto">
                          <a:xfrm>
                            <a:off x="12862" y="2039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84" name="Shape 4745"/>
                        <wps:cNvSpPr>
                          <a:spLocks noChangeArrowheads="1"/>
                        </wps:cNvSpPr>
                        <wps:spPr bwMode="auto">
                          <a:xfrm>
                            <a:off x="16337" y="20436"/>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85" name="Shape 4746"/>
                        <wps:cNvSpPr>
                          <a:spLocks noChangeArrowheads="1"/>
                        </wps:cNvSpPr>
                        <wps:spPr bwMode="auto">
                          <a:xfrm>
                            <a:off x="16337" y="19994"/>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86" name="Shape 4747"/>
                        <wps:cNvSpPr>
                          <a:spLocks noChangeArrowheads="1"/>
                        </wps:cNvSpPr>
                        <wps:spPr bwMode="auto">
                          <a:xfrm>
                            <a:off x="16337" y="19994"/>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87" name="Shape 4748"/>
                        <wps:cNvSpPr>
                          <a:spLocks noChangeArrowheads="1"/>
                        </wps:cNvSpPr>
                        <wps:spPr bwMode="auto">
                          <a:xfrm>
                            <a:off x="16337" y="19994"/>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88" name="Shape 4749"/>
                        <wps:cNvSpPr>
                          <a:spLocks noChangeArrowheads="1"/>
                        </wps:cNvSpPr>
                        <wps:spPr bwMode="auto">
                          <a:xfrm>
                            <a:off x="19507" y="20223"/>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89" name="Shape 4750"/>
                        <wps:cNvSpPr>
                          <a:spLocks noChangeArrowheads="1"/>
                        </wps:cNvSpPr>
                        <wps:spPr bwMode="auto">
                          <a:xfrm>
                            <a:off x="19507" y="19781"/>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90" name="Shape 4751"/>
                        <wps:cNvSpPr>
                          <a:spLocks noChangeArrowheads="1"/>
                        </wps:cNvSpPr>
                        <wps:spPr bwMode="auto">
                          <a:xfrm>
                            <a:off x="19507" y="19781"/>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91" name="Shape 4752"/>
                        <wps:cNvSpPr>
                          <a:spLocks noChangeArrowheads="1"/>
                        </wps:cNvSpPr>
                        <wps:spPr bwMode="auto">
                          <a:xfrm>
                            <a:off x="19507" y="19781"/>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92" name="Shape 4753"/>
                        <wps:cNvSpPr>
                          <a:spLocks noChangeArrowheads="1"/>
                        </wps:cNvSpPr>
                        <wps:spPr bwMode="auto">
                          <a:xfrm>
                            <a:off x="22981" y="20040"/>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93" name="Shape 4754"/>
                        <wps:cNvSpPr>
                          <a:spLocks noChangeArrowheads="1"/>
                        </wps:cNvSpPr>
                        <wps:spPr bwMode="auto">
                          <a:xfrm>
                            <a:off x="22981" y="19598"/>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94" name="Shape 4755"/>
                        <wps:cNvSpPr>
                          <a:spLocks noChangeArrowheads="1"/>
                        </wps:cNvSpPr>
                        <wps:spPr bwMode="auto">
                          <a:xfrm>
                            <a:off x="22981" y="19598"/>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95" name="Shape 4756"/>
                        <wps:cNvSpPr>
                          <a:spLocks noChangeArrowheads="1"/>
                        </wps:cNvSpPr>
                        <wps:spPr bwMode="auto">
                          <a:xfrm>
                            <a:off x="22981" y="19598"/>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96" name="Shape 4757"/>
                        <wps:cNvSpPr>
                          <a:spLocks noChangeArrowheads="1"/>
                        </wps:cNvSpPr>
                        <wps:spPr bwMode="auto">
                          <a:xfrm>
                            <a:off x="26151" y="19431"/>
                            <a:ext cx="883" cy="441"/>
                          </a:xfrm>
                          <a:custGeom>
                            <a:avLst/>
                            <a:gdLst>
                              <a:gd name="T0" fmla="*/ 0 w 88392"/>
                              <a:gd name="T1" fmla="*/ 441 h 44196"/>
                              <a:gd name="T2" fmla="*/ 442 w 88392"/>
                              <a:gd name="T3" fmla="*/ 0 h 44196"/>
                              <a:gd name="T4" fmla="*/ 883 w 88392"/>
                              <a:gd name="T5" fmla="*/ 441 h 44196"/>
                              <a:gd name="T6" fmla="*/ 0 60000 65536"/>
                              <a:gd name="T7" fmla="*/ 0 60000 65536"/>
                              <a:gd name="T8" fmla="*/ 0 60000 65536"/>
                            </a:gdLst>
                            <a:ahLst/>
                            <a:cxnLst>
                              <a:cxn ang="T6">
                                <a:pos x="T0" y="T1"/>
                              </a:cxn>
                              <a:cxn ang="T7">
                                <a:pos x="T2" y="T3"/>
                              </a:cxn>
                              <a:cxn ang="T8">
                                <a:pos x="T4" y="T5"/>
                              </a:cxn>
                            </a:cxnLst>
                            <a:rect l="0" t="0" r="r" b="b"/>
                            <a:pathLst>
                              <a:path w="88392" h="44196">
                                <a:moveTo>
                                  <a:pt x="0" y="44196"/>
                                </a:moveTo>
                                <a:lnTo>
                                  <a:pt x="44196" y="0"/>
                                </a:lnTo>
                                <a:lnTo>
                                  <a:pt x="88392" y="44196"/>
                                </a:lnTo>
                                <a:lnTo>
                                  <a:pt x="0" y="44196"/>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97" name="Shape 4758"/>
                        <wps:cNvSpPr>
                          <a:spLocks noChangeArrowheads="1"/>
                        </wps:cNvSpPr>
                        <wps:spPr bwMode="auto">
                          <a:xfrm>
                            <a:off x="26151" y="18989"/>
                            <a:ext cx="883" cy="441"/>
                          </a:xfrm>
                          <a:custGeom>
                            <a:avLst/>
                            <a:gdLst>
                              <a:gd name="T0" fmla="*/ 883 w 88392"/>
                              <a:gd name="T1" fmla="*/ 0 h 44196"/>
                              <a:gd name="T2" fmla="*/ 442 w 88392"/>
                              <a:gd name="T3" fmla="*/ 441 h 44196"/>
                              <a:gd name="T4" fmla="*/ 0 w 88392"/>
                              <a:gd name="T5" fmla="*/ 0 h 44196"/>
                              <a:gd name="T6" fmla="*/ 0 60000 65536"/>
                              <a:gd name="T7" fmla="*/ 0 60000 65536"/>
                              <a:gd name="T8" fmla="*/ 0 60000 65536"/>
                            </a:gdLst>
                            <a:ahLst/>
                            <a:cxnLst>
                              <a:cxn ang="T6">
                                <a:pos x="T0" y="T1"/>
                              </a:cxn>
                              <a:cxn ang="T7">
                                <a:pos x="T2" y="T3"/>
                              </a:cxn>
                              <a:cxn ang="T8">
                                <a:pos x="T4" y="T5"/>
                              </a:cxn>
                            </a:cxnLst>
                            <a:rect l="0" t="0" r="r" b="b"/>
                            <a:pathLst>
                              <a:path w="88392" h="44196">
                                <a:moveTo>
                                  <a:pt x="88392" y="0"/>
                                </a:moveTo>
                                <a:lnTo>
                                  <a:pt x="44196" y="44196"/>
                                </a:lnTo>
                                <a:lnTo>
                                  <a:pt x="0" y="0"/>
                                </a:lnTo>
                                <a:lnTo>
                                  <a:pt x="88392"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598" name="Shape 4759"/>
                        <wps:cNvSpPr>
                          <a:spLocks noChangeArrowheads="1"/>
                        </wps:cNvSpPr>
                        <wps:spPr bwMode="auto">
                          <a:xfrm>
                            <a:off x="26151" y="18989"/>
                            <a:ext cx="883" cy="883"/>
                          </a:xfrm>
                          <a:custGeom>
                            <a:avLst/>
                            <a:gdLst>
                              <a:gd name="T0" fmla="*/ 883 w 88392"/>
                              <a:gd name="T1" fmla="*/ 883 h 88392"/>
                              <a:gd name="T2" fmla="*/ 0 w 88392"/>
                              <a:gd name="T3" fmla="*/ 0 h 88392"/>
                              <a:gd name="T4" fmla="*/ 0 60000 65536"/>
                              <a:gd name="T5" fmla="*/ 0 60000 65536"/>
                            </a:gdLst>
                            <a:ahLst/>
                            <a:cxnLst>
                              <a:cxn ang="T4">
                                <a:pos x="T0" y="T1"/>
                              </a:cxn>
                              <a:cxn ang="T5">
                                <a:pos x="T2" y="T3"/>
                              </a:cxn>
                            </a:cxnLst>
                            <a:rect l="0" t="0" r="r" b="b"/>
                            <a:pathLst>
                              <a:path w="88392" h="88392">
                                <a:moveTo>
                                  <a:pt x="88392" y="88392"/>
                                </a:moveTo>
                                <a:lnTo>
                                  <a:pt x="0"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99" name="Shape 4760"/>
                        <wps:cNvSpPr>
                          <a:spLocks noChangeArrowheads="1"/>
                        </wps:cNvSpPr>
                        <wps:spPr bwMode="auto">
                          <a:xfrm>
                            <a:off x="26151" y="18989"/>
                            <a:ext cx="883" cy="883"/>
                          </a:xfrm>
                          <a:custGeom>
                            <a:avLst/>
                            <a:gdLst>
                              <a:gd name="T0" fmla="*/ 0 w 88392"/>
                              <a:gd name="T1" fmla="*/ 883 h 88392"/>
                              <a:gd name="T2" fmla="*/ 883 w 88392"/>
                              <a:gd name="T3" fmla="*/ 0 h 88392"/>
                              <a:gd name="T4" fmla="*/ 0 60000 65536"/>
                              <a:gd name="T5" fmla="*/ 0 60000 65536"/>
                            </a:gdLst>
                            <a:ahLst/>
                            <a:cxnLst>
                              <a:cxn ang="T4">
                                <a:pos x="T0" y="T1"/>
                              </a:cxn>
                              <a:cxn ang="T5">
                                <a:pos x="T2" y="T3"/>
                              </a:cxn>
                            </a:cxnLst>
                            <a:rect l="0" t="0" r="r" b="b"/>
                            <a:pathLst>
                              <a:path w="88392" h="88392">
                                <a:moveTo>
                                  <a:pt x="0" y="88392"/>
                                </a:moveTo>
                                <a:lnTo>
                                  <a:pt x="88392" y="0"/>
                                </a:lnTo>
                              </a:path>
                            </a:pathLst>
                          </a:custGeom>
                          <a:noFill/>
                          <a:ln w="9144">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00" name="Shape 4761"/>
                        <wps:cNvSpPr>
                          <a:spLocks noChangeArrowheads="1"/>
                        </wps:cNvSpPr>
                        <wps:spPr bwMode="auto">
                          <a:xfrm>
                            <a:off x="6670" y="4486"/>
                            <a:ext cx="19937" cy="2373"/>
                          </a:xfrm>
                          <a:custGeom>
                            <a:avLst/>
                            <a:gdLst>
                              <a:gd name="T0" fmla="*/ 0 w 1993773"/>
                              <a:gd name="T1" fmla="*/ 2373 h 237363"/>
                              <a:gd name="T2" fmla="*/ 19937 w 1993773"/>
                              <a:gd name="T3" fmla="*/ 0 h 237363"/>
                              <a:gd name="T4" fmla="*/ 0 60000 65536"/>
                              <a:gd name="T5" fmla="*/ 0 60000 65536"/>
                            </a:gdLst>
                            <a:ahLst/>
                            <a:cxnLst>
                              <a:cxn ang="T4">
                                <a:pos x="T0" y="T1"/>
                              </a:cxn>
                              <a:cxn ang="T5">
                                <a:pos x="T2" y="T3"/>
                              </a:cxn>
                            </a:cxnLst>
                            <a:rect l="0" t="0" r="r" b="b"/>
                            <a:pathLst>
                              <a:path w="1993773" h="237363">
                                <a:moveTo>
                                  <a:pt x="0" y="237363"/>
                                </a:moveTo>
                                <a:lnTo>
                                  <a:pt x="199377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01" name="Shape 4762"/>
                        <wps:cNvSpPr>
                          <a:spLocks noChangeArrowheads="1"/>
                        </wps:cNvSpPr>
                        <wps:spPr bwMode="auto">
                          <a:xfrm>
                            <a:off x="6670" y="16092"/>
                            <a:ext cx="19937" cy="2670"/>
                          </a:xfrm>
                          <a:custGeom>
                            <a:avLst/>
                            <a:gdLst>
                              <a:gd name="T0" fmla="*/ 0 w 1993773"/>
                              <a:gd name="T1" fmla="*/ 2670 h 267081"/>
                              <a:gd name="T2" fmla="*/ 19937 w 1993773"/>
                              <a:gd name="T3" fmla="*/ 0 h 267081"/>
                              <a:gd name="T4" fmla="*/ 0 60000 65536"/>
                              <a:gd name="T5" fmla="*/ 0 60000 65536"/>
                            </a:gdLst>
                            <a:ahLst/>
                            <a:cxnLst>
                              <a:cxn ang="T4">
                                <a:pos x="T0" y="T1"/>
                              </a:cxn>
                              <a:cxn ang="T5">
                                <a:pos x="T2" y="T3"/>
                              </a:cxn>
                            </a:cxnLst>
                            <a:rect l="0" t="0" r="r" b="b"/>
                            <a:pathLst>
                              <a:path w="1993773" h="267081">
                                <a:moveTo>
                                  <a:pt x="0" y="267081"/>
                                </a:moveTo>
                                <a:lnTo>
                                  <a:pt x="199377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03" name="Shape 4763"/>
                        <wps:cNvSpPr>
                          <a:spLocks noChangeArrowheads="1"/>
                        </wps:cNvSpPr>
                        <wps:spPr bwMode="auto">
                          <a:xfrm>
                            <a:off x="6670" y="17364"/>
                            <a:ext cx="19937" cy="2263"/>
                          </a:xfrm>
                          <a:custGeom>
                            <a:avLst/>
                            <a:gdLst>
                              <a:gd name="T0" fmla="*/ 0 w 1993773"/>
                              <a:gd name="T1" fmla="*/ 2263 h 226314"/>
                              <a:gd name="T2" fmla="*/ 19937 w 1993773"/>
                              <a:gd name="T3" fmla="*/ 0 h 226314"/>
                              <a:gd name="T4" fmla="*/ 0 60000 65536"/>
                              <a:gd name="T5" fmla="*/ 0 60000 65536"/>
                            </a:gdLst>
                            <a:ahLst/>
                            <a:cxnLst>
                              <a:cxn ang="T4">
                                <a:pos x="T0" y="T1"/>
                              </a:cxn>
                              <a:cxn ang="T5">
                                <a:pos x="T2" y="T3"/>
                              </a:cxn>
                            </a:cxnLst>
                            <a:rect l="0" t="0" r="r" b="b"/>
                            <a:pathLst>
                              <a:path w="1993773" h="226314">
                                <a:moveTo>
                                  <a:pt x="0" y="226314"/>
                                </a:moveTo>
                                <a:lnTo>
                                  <a:pt x="199377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04" name="Shape 4764"/>
                        <wps:cNvSpPr>
                          <a:spLocks noChangeArrowheads="1"/>
                        </wps:cNvSpPr>
                        <wps:spPr bwMode="auto">
                          <a:xfrm>
                            <a:off x="6670" y="19646"/>
                            <a:ext cx="19937" cy="1567"/>
                          </a:xfrm>
                          <a:custGeom>
                            <a:avLst/>
                            <a:gdLst>
                              <a:gd name="T0" fmla="*/ 0 w 1993773"/>
                              <a:gd name="T1" fmla="*/ 1567 h 156718"/>
                              <a:gd name="T2" fmla="*/ 19937 w 1993773"/>
                              <a:gd name="T3" fmla="*/ 0 h 156718"/>
                              <a:gd name="T4" fmla="*/ 0 60000 65536"/>
                              <a:gd name="T5" fmla="*/ 0 60000 65536"/>
                            </a:gdLst>
                            <a:ahLst/>
                            <a:cxnLst>
                              <a:cxn ang="T4">
                                <a:pos x="T0" y="T1"/>
                              </a:cxn>
                              <a:cxn ang="T5">
                                <a:pos x="T2" y="T3"/>
                              </a:cxn>
                            </a:cxnLst>
                            <a:rect l="0" t="0" r="r" b="b"/>
                            <a:pathLst>
                              <a:path w="1993773" h="156718">
                                <a:moveTo>
                                  <a:pt x="0" y="156718"/>
                                </a:moveTo>
                                <a:lnTo>
                                  <a:pt x="1993773" y="0"/>
                                </a:lnTo>
                              </a:path>
                            </a:pathLst>
                          </a:custGeom>
                          <a:noFill/>
                          <a:ln w="9525"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05" name="Rectangle 4765"/>
                        <wps:cNvSpPr>
                          <a:spLocks noChangeArrowheads="1"/>
                        </wps:cNvSpPr>
                        <wps:spPr bwMode="auto">
                          <a:xfrm>
                            <a:off x="3526" y="20961"/>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7A25" w14:textId="77777777" w:rsidR="005A5E7F" w:rsidRDefault="005A5E7F" w:rsidP="005A5E7F">
                              <w:r>
                                <w:rPr>
                                  <w:sz w:val="20"/>
                                </w:rPr>
                                <w:t>0</w:t>
                              </w:r>
                            </w:p>
                          </w:txbxContent>
                        </wps:txbx>
                        <wps:bodyPr rot="0" vert="horz" wrap="square" lIns="0" tIns="0" rIns="0" bIns="0" anchor="t" anchorCtr="0" upright="1">
                          <a:noAutofit/>
                        </wps:bodyPr>
                      </wps:wsp>
                      <wps:wsp>
                        <wps:cNvPr id="3606" name="Rectangle 4766"/>
                        <wps:cNvSpPr>
                          <a:spLocks noChangeArrowheads="1"/>
                        </wps:cNvSpPr>
                        <wps:spPr bwMode="auto">
                          <a:xfrm>
                            <a:off x="3526" y="18081"/>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8561" w14:textId="77777777" w:rsidR="005A5E7F" w:rsidRDefault="005A5E7F" w:rsidP="005A5E7F">
                              <w:r>
                                <w:rPr>
                                  <w:sz w:val="20"/>
                                </w:rPr>
                                <w:t>1</w:t>
                              </w:r>
                            </w:p>
                          </w:txbxContent>
                        </wps:txbx>
                        <wps:bodyPr rot="0" vert="horz" wrap="square" lIns="0" tIns="0" rIns="0" bIns="0" anchor="t" anchorCtr="0" upright="1">
                          <a:noAutofit/>
                        </wps:bodyPr>
                      </wps:wsp>
                      <wps:wsp>
                        <wps:cNvPr id="3607" name="Rectangle 4767"/>
                        <wps:cNvSpPr>
                          <a:spLocks noChangeArrowheads="1"/>
                        </wps:cNvSpPr>
                        <wps:spPr bwMode="auto">
                          <a:xfrm>
                            <a:off x="3526" y="15209"/>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ACF6" w14:textId="77777777" w:rsidR="005A5E7F" w:rsidRDefault="005A5E7F" w:rsidP="005A5E7F">
                              <w:r>
                                <w:rPr>
                                  <w:sz w:val="20"/>
                                </w:rPr>
                                <w:t>2</w:t>
                              </w:r>
                            </w:p>
                          </w:txbxContent>
                        </wps:txbx>
                        <wps:bodyPr rot="0" vert="horz" wrap="square" lIns="0" tIns="0" rIns="0" bIns="0" anchor="t" anchorCtr="0" upright="1">
                          <a:noAutofit/>
                        </wps:bodyPr>
                      </wps:wsp>
                      <wps:wsp>
                        <wps:cNvPr id="3608" name="Rectangle 4768"/>
                        <wps:cNvSpPr>
                          <a:spLocks noChangeArrowheads="1"/>
                        </wps:cNvSpPr>
                        <wps:spPr bwMode="auto">
                          <a:xfrm>
                            <a:off x="3526" y="12331"/>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F3839" w14:textId="77777777" w:rsidR="005A5E7F" w:rsidRDefault="005A5E7F" w:rsidP="005A5E7F">
                              <w:r>
                                <w:rPr>
                                  <w:sz w:val="20"/>
                                </w:rPr>
                                <w:t>3</w:t>
                              </w:r>
                            </w:p>
                          </w:txbxContent>
                        </wps:txbx>
                        <wps:bodyPr rot="0" vert="horz" wrap="square" lIns="0" tIns="0" rIns="0" bIns="0" anchor="t" anchorCtr="0" upright="1">
                          <a:noAutofit/>
                        </wps:bodyPr>
                      </wps:wsp>
                      <wps:wsp>
                        <wps:cNvPr id="3609" name="Rectangle 4769"/>
                        <wps:cNvSpPr>
                          <a:spLocks noChangeArrowheads="1"/>
                        </wps:cNvSpPr>
                        <wps:spPr bwMode="auto">
                          <a:xfrm>
                            <a:off x="3526" y="9452"/>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CE143" w14:textId="77777777" w:rsidR="005A5E7F" w:rsidRDefault="005A5E7F" w:rsidP="005A5E7F">
                              <w:r>
                                <w:rPr>
                                  <w:sz w:val="20"/>
                                </w:rPr>
                                <w:t>4</w:t>
                              </w:r>
                            </w:p>
                          </w:txbxContent>
                        </wps:txbx>
                        <wps:bodyPr rot="0" vert="horz" wrap="square" lIns="0" tIns="0" rIns="0" bIns="0" anchor="t" anchorCtr="0" upright="1">
                          <a:noAutofit/>
                        </wps:bodyPr>
                      </wps:wsp>
                      <wps:wsp>
                        <wps:cNvPr id="3610" name="Rectangle 4770"/>
                        <wps:cNvSpPr>
                          <a:spLocks noChangeArrowheads="1"/>
                        </wps:cNvSpPr>
                        <wps:spPr bwMode="auto">
                          <a:xfrm>
                            <a:off x="3526" y="6581"/>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A993D" w14:textId="77777777" w:rsidR="005A5E7F" w:rsidRDefault="005A5E7F" w:rsidP="005A5E7F">
                              <w:r>
                                <w:rPr>
                                  <w:sz w:val="20"/>
                                </w:rPr>
                                <w:t>5</w:t>
                              </w:r>
                            </w:p>
                          </w:txbxContent>
                        </wps:txbx>
                        <wps:bodyPr rot="0" vert="horz" wrap="square" lIns="0" tIns="0" rIns="0" bIns="0" anchor="t" anchorCtr="0" upright="1">
                          <a:noAutofit/>
                        </wps:bodyPr>
                      </wps:wsp>
                      <wps:wsp>
                        <wps:cNvPr id="3611" name="Rectangle 4771"/>
                        <wps:cNvSpPr>
                          <a:spLocks noChangeArrowheads="1"/>
                        </wps:cNvSpPr>
                        <wps:spPr bwMode="auto">
                          <a:xfrm>
                            <a:off x="3526" y="370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58117" w14:textId="77777777" w:rsidR="005A5E7F" w:rsidRDefault="005A5E7F" w:rsidP="005A5E7F">
                              <w:r>
                                <w:rPr>
                                  <w:sz w:val="20"/>
                                </w:rPr>
                                <w:t>6</w:t>
                              </w:r>
                            </w:p>
                          </w:txbxContent>
                        </wps:txbx>
                        <wps:bodyPr rot="0" vert="horz" wrap="square" lIns="0" tIns="0" rIns="0" bIns="0" anchor="t" anchorCtr="0" upright="1">
                          <a:noAutofit/>
                        </wps:bodyPr>
                      </wps:wsp>
                      <wps:wsp>
                        <wps:cNvPr id="3612" name="Rectangle 4772"/>
                        <wps:cNvSpPr>
                          <a:spLocks noChangeArrowheads="1"/>
                        </wps:cNvSpPr>
                        <wps:spPr bwMode="auto">
                          <a:xfrm>
                            <a:off x="3526" y="823"/>
                            <a:ext cx="865"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3795" w14:textId="77777777" w:rsidR="005A5E7F" w:rsidRDefault="005A5E7F" w:rsidP="005A5E7F">
                              <w:r>
                                <w:rPr>
                                  <w:sz w:val="20"/>
                                </w:rPr>
                                <w:t>7</w:t>
                              </w:r>
                            </w:p>
                          </w:txbxContent>
                        </wps:txbx>
                        <wps:bodyPr rot="0" vert="horz" wrap="square" lIns="0" tIns="0" rIns="0" bIns="0" anchor="t" anchorCtr="0" upright="1">
                          <a:noAutofit/>
                        </wps:bodyPr>
                      </wps:wsp>
                      <wps:wsp>
                        <wps:cNvPr id="3613" name="Rectangle 4773"/>
                        <wps:cNvSpPr>
                          <a:spLocks noChangeArrowheads="1"/>
                        </wps:cNvSpPr>
                        <wps:spPr bwMode="auto">
                          <a:xfrm>
                            <a:off x="4544" y="2261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1C02" w14:textId="77777777" w:rsidR="005A5E7F" w:rsidRDefault="005A5E7F" w:rsidP="005A5E7F">
                              <w:r>
                                <w:rPr>
                                  <w:sz w:val="20"/>
                                </w:rPr>
                                <w:t>0.2</w:t>
                              </w:r>
                            </w:p>
                          </w:txbxContent>
                        </wps:txbx>
                        <wps:bodyPr rot="0" vert="horz" wrap="square" lIns="0" tIns="0" rIns="0" bIns="0" anchor="t" anchorCtr="0" upright="1">
                          <a:noAutofit/>
                        </wps:bodyPr>
                      </wps:wsp>
                      <wps:wsp>
                        <wps:cNvPr id="3614" name="Rectangle 4774"/>
                        <wps:cNvSpPr>
                          <a:spLocks noChangeArrowheads="1"/>
                        </wps:cNvSpPr>
                        <wps:spPr bwMode="auto">
                          <a:xfrm>
                            <a:off x="9862" y="2261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23A23" w14:textId="77777777" w:rsidR="005A5E7F" w:rsidRDefault="005A5E7F" w:rsidP="005A5E7F">
                              <w:r>
                                <w:rPr>
                                  <w:sz w:val="20"/>
                                </w:rPr>
                                <w:t>0.4</w:t>
                              </w:r>
                            </w:p>
                          </w:txbxContent>
                        </wps:txbx>
                        <wps:bodyPr rot="0" vert="horz" wrap="square" lIns="0" tIns="0" rIns="0" bIns="0" anchor="t" anchorCtr="0" upright="1">
                          <a:noAutofit/>
                        </wps:bodyPr>
                      </wps:wsp>
                      <wps:wsp>
                        <wps:cNvPr id="3615" name="Rectangle 4775"/>
                        <wps:cNvSpPr>
                          <a:spLocks noChangeArrowheads="1"/>
                        </wps:cNvSpPr>
                        <wps:spPr bwMode="auto">
                          <a:xfrm>
                            <a:off x="15181" y="2261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D4083" w14:textId="77777777" w:rsidR="005A5E7F" w:rsidRDefault="005A5E7F" w:rsidP="005A5E7F">
                              <w:r>
                                <w:rPr>
                                  <w:sz w:val="20"/>
                                </w:rPr>
                                <w:t>0.6</w:t>
                              </w:r>
                            </w:p>
                          </w:txbxContent>
                        </wps:txbx>
                        <wps:bodyPr rot="0" vert="horz" wrap="square" lIns="0" tIns="0" rIns="0" bIns="0" anchor="t" anchorCtr="0" upright="1">
                          <a:noAutofit/>
                        </wps:bodyPr>
                      </wps:wsp>
                      <wps:wsp>
                        <wps:cNvPr id="3616" name="Rectangle 4776"/>
                        <wps:cNvSpPr>
                          <a:spLocks noChangeArrowheads="1"/>
                        </wps:cNvSpPr>
                        <wps:spPr bwMode="auto">
                          <a:xfrm>
                            <a:off x="20500" y="2261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955E" w14:textId="77777777" w:rsidR="005A5E7F" w:rsidRDefault="005A5E7F" w:rsidP="005A5E7F">
                              <w:r>
                                <w:rPr>
                                  <w:sz w:val="20"/>
                                </w:rPr>
                                <w:t>0.8</w:t>
                              </w:r>
                            </w:p>
                          </w:txbxContent>
                        </wps:txbx>
                        <wps:bodyPr rot="0" vert="horz" wrap="square" lIns="0" tIns="0" rIns="0" bIns="0" anchor="t" anchorCtr="0" upright="1">
                          <a:noAutofit/>
                        </wps:bodyPr>
                      </wps:wsp>
                      <wps:wsp>
                        <wps:cNvPr id="3617" name="Rectangle 4777"/>
                        <wps:cNvSpPr>
                          <a:spLocks noChangeArrowheads="1"/>
                        </wps:cNvSpPr>
                        <wps:spPr bwMode="auto">
                          <a:xfrm>
                            <a:off x="26301" y="22613"/>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EFE54" w14:textId="77777777" w:rsidR="005A5E7F" w:rsidRDefault="005A5E7F" w:rsidP="005A5E7F">
                              <w:r>
                                <w:rPr>
                                  <w:sz w:val="20"/>
                                </w:rPr>
                                <w:t>1</w:t>
                              </w:r>
                            </w:p>
                          </w:txbxContent>
                        </wps:txbx>
                        <wps:bodyPr rot="0" vert="horz" wrap="square" lIns="0" tIns="0" rIns="0" bIns="0" anchor="t" anchorCtr="0" upright="1">
                          <a:noAutofit/>
                        </wps:bodyPr>
                      </wps:wsp>
                      <wps:wsp>
                        <wps:cNvPr id="3618" name="Rectangle 4778"/>
                        <wps:cNvSpPr>
                          <a:spLocks noChangeArrowheads="1"/>
                        </wps:cNvSpPr>
                        <wps:spPr bwMode="auto">
                          <a:xfrm>
                            <a:off x="31137" y="22613"/>
                            <a:ext cx="215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FCBC8" w14:textId="77777777" w:rsidR="005A5E7F" w:rsidRDefault="005A5E7F" w:rsidP="005A5E7F">
                              <w:r>
                                <w:rPr>
                                  <w:sz w:val="20"/>
                                </w:rPr>
                                <w:t>1.2</w:t>
                              </w:r>
                            </w:p>
                          </w:txbxContent>
                        </wps:txbx>
                        <wps:bodyPr rot="0" vert="horz" wrap="square" lIns="0" tIns="0" rIns="0" bIns="0" anchor="t" anchorCtr="0" upright="1">
                          <a:noAutofit/>
                        </wps:bodyPr>
                      </wps:wsp>
                      <wps:wsp>
                        <wps:cNvPr id="3619" name="Rectangle 4779"/>
                        <wps:cNvSpPr>
                          <a:spLocks noChangeArrowheads="1"/>
                        </wps:cNvSpPr>
                        <wps:spPr bwMode="auto">
                          <a:xfrm rot="-5400000">
                            <a:off x="-4614" y="9961"/>
                            <a:ext cx="14669"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ADBF" w14:textId="77777777" w:rsidR="005A5E7F" w:rsidRDefault="005A5E7F" w:rsidP="005A5E7F">
                              <w:r>
                                <w:rPr>
                                  <w:b/>
                                  <w:sz w:val="20"/>
                                </w:rPr>
                                <w:t>Rate constant (k x 10</w:t>
                              </w:r>
                            </w:p>
                          </w:txbxContent>
                        </wps:txbx>
                        <wps:bodyPr rot="0" vert="vert270" wrap="square" lIns="0" tIns="0" rIns="0" bIns="0" anchor="t" anchorCtr="0" upright="1">
                          <a:noAutofit/>
                        </wps:bodyPr>
                      </wps:wsp>
                      <wps:wsp>
                        <wps:cNvPr id="3620" name="Rectangle 4780"/>
                        <wps:cNvSpPr>
                          <a:spLocks noChangeArrowheads="1"/>
                        </wps:cNvSpPr>
                        <wps:spPr bwMode="auto">
                          <a:xfrm rot="-5400000">
                            <a:off x="2067" y="6260"/>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B360E" w14:textId="77777777" w:rsidR="005A5E7F" w:rsidRDefault="005A5E7F" w:rsidP="005A5E7F">
                              <w:r>
                                <w:rPr>
                                  <w:b/>
                                  <w:sz w:val="13"/>
                                </w:rPr>
                                <w:t>3</w:t>
                              </w:r>
                            </w:p>
                          </w:txbxContent>
                        </wps:txbx>
                        <wps:bodyPr rot="0" vert="vert270" wrap="square" lIns="0" tIns="0" rIns="0" bIns="0" anchor="t" anchorCtr="0" upright="1">
                          <a:noAutofit/>
                        </wps:bodyPr>
                      </wps:wsp>
                      <wps:wsp>
                        <wps:cNvPr id="3621" name="Rectangle 4781"/>
                        <wps:cNvSpPr>
                          <a:spLocks noChangeArrowheads="1"/>
                        </wps:cNvSpPr>
                        <wps:spPr bwMode="auto">
                          <a:xfrm rot="-5400000">
                            <a:off x="2380" y="5187"/>
                            <a:ext cx="679"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57D60" w14:textId="77777777" w:rsidR="005A5E7F" w:rsidRDefault="005A5E7F" w:rsidP="005A5E7F">
                              <w:proofErr w:type="gramStart"/>
                              <w:r>
                                <w:rPr>
                                  <w:b/>
                                  <w:sz w:val="20"/>
                                </w:rPr>
                                <w:t>s</w:t>
                              </w:r>
                              <w:proofErr w:type="gramEnd"/>
                            </w:p>
                          </w:txbxContent>
                        </wps:txbx>
                        <wps:bodyPr rot="0" vert="vert270" wrap="square" lIns="0" tIns="0" rIns="0" bIns="0" anchor="t" anchorCtr="0" upright="1">
                          <a:noAutofit/>
                        </wps:bodyPr>
                      </wps:wsp>
                      <wps:wsp>
                        <wps:cNvPr id="3622" name="Rectangle 4782"/>
                        <wps:cNvSpPr>
                          <a:spLocks noChangeArrowheads="1"/>
                        </wps:cNvSpPr>
                        <wps:spPr bwMode="auto">
                          <a:xfrm rot="-5400000">
                            <a:off x="2181" y="5124"/>
                            <a:ext cx="347"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77E87" w14:textId="77777777" w:rsidR="005A5E7F" w:rsidRDefault="005A5E7F" w:rsidP="005A5E7F">
                              <w:r>
                                <w:rPr>
                                  <w:b/>
                                  <w:sz w:val="13"/>
                                </w:rPr>
                                <w:t>-</w:t>
                              </w:r>
                            </w:p>
                          </w:txbxContent>
                        </wps:txbx>
                        <wps:bodyPr rot="0" vert="vert270" wrap="square" lIns="0" tIns="0" rIns="0" bIns="0" anchor="t" anchorCtr="0" upright="1">
                          <a:noAutofit/>
                        </wps:bodyPr>
                      </wps:wsp>
                      <wps:wsp>
                        <wps:cNvPr id="3623" name="Rectangle 4783"/>
                        <wps:cNvSpPr>
                          <a:spLocks noChangeArrowheads="1"/>
                        </wps:cNvSpPr>
                        <wps:spPr bwMode="auto">
                          <a:xfrm rot="-5400000">
                            <a:off x="2067" y="4736"/>
                            <a:ext cx="575"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DD2CB" w14:textId="77777777" w:rsidR="005A5E7F" w:rsidRDefault="005A5E7F" w:rsidP="005A5E7F">
                              <w:r>
                                <w:rPr>
                                  <w:b/>
                                  <w:sz w:val="13"/>
                                </w:rPr>
                                <w:t>1</w:t>
                              </w:r>
                            </w:p>
                          </w:txbxContent>
                        </wps:txbx>
                        <wps:bodyPr rot="0" vert="vert270" wrap="square" lIns="0" tIns="0" rIns="0" bIns="0" anchor="t" anchorCtr="0" upright="1">
                          <a:noAutofit/>
                        </wps:bodyPr>
                      </wps:wsp>
                      <wps:wsp>
                        <wps:cNvPr id="3624" name="Rectangle 4784"/>
                        <wps:cNvSpPr>
                          <a:spLocks noChangeArrowheads="1"/>
                        </wps:cNvSpPr>
                        <wps:spPr bwMode="auto">
                          <a:xfrm rot="-5400000">
                            <a:off x="2454" y="4042"/>
                            <a:ext cx="5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C6FBD" w14:textId="77777777" w:rsidR="005A5E7F" w:rsidRDefault="005A5E7F" w:rsidP="005A5E7F">
                              <w:r>
                                <w:rPr>
                                  <w:b/>
                                  <w:sz w:val="20"/>
                                </w:rPr>
                                <w:t>)</w:t>
                              </w:r>
                            </w:p>
                          </w:txbxContent>
                        </wps:txbx>
                        <wps:bodyPr rot="0" vert="vert270" wrap="square" lIns="0" tIns="0" rIns="0" bIns="0" anchor="t" anchorCtr="0" upright="1">
                          <a:noAutofit/>
                        </wps:bodyPr>
                      </wps:wsp>
                      <wps:wsp>
                        <wps:cNvPr id="3625" name="Rectangle 38484"/>
                        <wps:cNvSpPr>
                          <a:spLocks noChangeArrowheads="1"/>
                        </wps:cNvSpPr>
                        <wps:spPr bwMode="auto">
                          <a:xfrm>
                            <a:off x="13539" y="24545"/>
                            <a:ext cx="55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79621" w14:textId="77777777" w:rsidR="005A5E7F" w:rsidRDefault="005A5E7F" w:rsidP="005A5E7F">
                              <w:r>
                                <w:rPr>
                                  <w:b/>
                                  <w:sz w:val="20"/>
                                </w:rPr>
                                <w:t>[</w:t>
                              </w:r>
                            </w:p>
                          </w:txbxContent>
                        </wps:txbx>
                        <wps:bodyPr rot="0" vert="horz" wrap="square" lIns="0" tIns="0" rIns="0" bIns="0" anchor="t" anchorCtr="0" upright="1">
                          <a:noAutofit/>
                        </wps:bodyPr>
                      </wps:wsp>
                      <wps:wsp>
                        <wps:cNvPr id="3626" name="Rectangle 38485"/>
                        <wps:cNvSpPr>
                          <a:spLocks noChangeArrowheads="1"/>
                        </wps:cNvSpPr>
                        <wps:spPr bwMode="auto">
                          <a:xfrm>
                            <a:off x="13964" y="24545"/>
                            <a:ext cx="1159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73C1D" w14:textId="77777777" w:rsidR="005A5E7F" w:rsidRDefault="005A5E7F" w:rsidP="005A5E7F">
                              <w:r>
                                <w:rPr>
                                  <w:b/>
                                  <w:sz w:val="20"/>
                                </w:rPr>
                                <w:t xml:space="preserve">Alcohol] </w:t>
                              </w:r>
                              <w:proofErr w:type="spellStart"/>
                              <w:r>
                                <w:rPr>
                                  <w:b/>
                                  <w:sz w:val="20"/>
                                </w:rPr>
                                <w:t>mol</w:t>
                              </w:r>
                              <w:proofErr w:type="spellEnd"/>
                              <w:r>
                                <w:rPr>
                                  <w:b/>
                                  <w:sz w:val="20"/>
                                </w:rPr>
                                <w:t xml:space="preserve"> </w:t>
                              </w:r>
                              <w:proofErr w:type="spellStart"/>
                              <w:r>
                                <w:rPr>
                                  <w:b/>
                                  <w:sz w:val="20"/>
                                </w:rPr>
                                <w:t>dm</w:t>
                              </w:r>
                              <w:proofErr w:type="spellEnd"/>
                            </w:p>
                          </w:txbxContent>
                        </wps:txbx>
                        <wps:bodyPr rot="0" vert="horz" wrap="square" lIns="0" tIns="0" rIns="0" bIns="0" anchor="t" anchorCtr="0" upright="1">
                          <a:noAutofit/>
                        </wps:bodyPr>
                      </wps:wsp>
                      <wps:wsp>
                        <wps:cNvPr id="3627" name="Rectangle 4786"/>
                        <wps:cNvSpPr>
                          <a:spLocks noChangeArrowheads="1"/>
                        </wps:cNvSpPr>
                        <wps:spPr bwMode="auto">
                          <a:xfrm>
                            <a:off x="22686" y="24545"/>
                            <a:ext cx="52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A135A" w14:textId="77777777" w:rsidR="005A5E7F" w:rsidRDefault="005A5E7F" w:rsidP="005A5E7F">
                              <w:r>
                                <w:rPr>
                                  <w:b/>
                                  <w:sz w:val="20"/>
                                </w:rPr>
                                <w:t>-</w:t>
                              </w:r>
                            </w:p>
                          </w:txbxContent>
                        </wps:txbx>
                        <wps:bodyPr rot="0" vert="horz" wrap="square" lIns="0" tIns="0" rIns="0" bIns="0" anchor="t" anchorCtr="0" upright="1">
                          <a:noAutofit/>
                        </wps:bodyPr>
                      </wps:wsp>
                      <wps:wsp>
                        <wps:cNvPr id="3628" name="Rectangle 38486"/>
                        <wps:cNvSpPr>
                          <a:spLocks noChangeArrowheads="1"/>
                        </wps:cNvSpPr>
                        <wps:spPr bwMode="auto">
                          <a:xfrm>
                            <a:off x="23082" y="24545"/>
                            <a:ext cx="86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55669" w14:textId="77777777" w:rsidR="005A5E7F" w:rsidRDefault="005A5E7F" w:rsidP="005A5E7F">
                              <w:r>
                                <w:rPr>
                                  <w:b/>
                                  <w:sz w:val="20"/>
                                </w:rPr>
                                <w:t>3</w:t>
                              </w:r>
                            </w:p>
                          </w:txbxContent>
                        </wps:txbx>
                        <wps:bodyPr rot="0" vert="horz" wrap="square" lIns="0" tIns="0" rIns="0" bIns="0" anchor="t" anchorCtr="0" upright="1">
                          <a:noAutofit/>
                        </wps:bodyPr>
                      </wps:wsp>
                      <wps:wsp>
                        <wps:cNvPr id="3629" name="Rectangle 38488"/>
                        <wps:cNvSpPr>
                          <a:spLocks noChangeArrowheads="1"/>
                        </wps:cNvSpPr>
                        <wps:spPr bwMode="auto">
                          <a:xfrm>
                            <a:off x="23722" y="24545"/>
                            <a:ext cx="708"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D781" w14:textId="77777777" w:rsidR="005A5E7F" w:rsidRDefault="005A5E7F" w:rsidP="005A5E7F"/>
                          </w:txbxContent>
                        </wps:txbx>
                        <wps:bodyPr rot="0" vert="horz" wrap="square" lIns="0" tIns="0" rIns="0" bIns="0" anchor="t" anchorCtr="0" upright="1">
                          <a:noAutofit/>
                        </wps:bodyPr>
                      </wps:wsp>
                      <wps:wsp>
                        <wps:cNvPr id="3630" name="Shape 49376"/>
                        <wps:cNvSpPr>
                          <a:spLocks noChangeArrowheads="1"/>
                        </wps:cNvSpPr>
                        <wps:spPr bwMode="auto">
                          <a:xfrm>
                            <a:off x="34716" y="9875"/>
                            <a:ext cx="731" cy="731"/>
                          </a:xfrm>
                          <a:custGeom>
                            <a:avLst/>
                            <a:gdLst>
                              <a:gd name="T0" fmla="*/ 0 w 73152"/>
                              <a:gd name="T1" fmla="*/ 0 h 73152"/>
                              <a:gd name="T2" fmla="*/ 731 w 73152"/>
                              <a:gd name="T3" fmla="*/ 0 h 73152"/>
                              <a:gd name="T4" fmla="*/ 731 w 73152"/>
                              <a:gd name="T5" fmla="*/ 731 h 73152"/>
                              <a:gd name="T6" fmla="*/ 0 w 73152"/>
                              <a:gd name="T7" fmla="*/ 731 h 73152"/>
                              <a:gd name="T8" fmla="*/ 0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0" y="0"/>
                                </a:moveTo>
                                <a:lnTo>
                                  <a:pt x="73152" y="0"/>
                                </a:lnTo>
                                <a:lnTo>
                                  <a:pt x="73152" y="73152"/>
                                </a:lnTo>
                                <a:lnTo>
                                  <a:pt x="0" y="73152"/>
                                </a:lnTo>
                                <a:lnTo>
                                  <a:pt x="0" y="0"/>
                                </a:lnTo>
                              </a:path>
                            </a:pathLst>
                          </a:custGeom>
                          <a:solidFill>
                            <a:srgbClr val="C0504D"/>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3631" name="Shape 4789"/>
                        <wps:cNvSpPr>
                          <a:spLocks noChangeArrowheads="1"/>
                        </wps:cNvSpPr>
                        <wps:spPr bwMode="auto">
                          <a:xfrm>
                            <a:off x="34716" y="9875"/>
                            <a:ext cx="731" cy="731"/>
                          </a:xfrm>
                          <a:custGeom>
                            <a:avLst/>
                            <a:gdLst>
                              <a:gd name="T0" fmla="*/ 0 w 73152"/>
                              <a:gd name="T1" fmla="*/ 731 h 73152"/>
                              <a:gd name="T2" fmla="*/ 731 w 73152"/>
                              <a:gd name="T3" fmla="*/ 731 h 73152"/>
                              <a:gd name="T4" fmla="*/ 731 w 73152"/>
                              <a:gd name="T5" fmla="*/ 0 h 73152"/>
                              <a:gd name="T6" fmla="*/ 0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0" y="73152"/>
                                </a:moveTo>
                                <a:lnTo>
                                  <a:pt x="73152" y="73152"/>
                                </a:lnTo>
                                <a:lnTo>
                                  <a:pt x="73152" y="0"/>
                                </a:lnTo>
                                <a:lnTo>
                                  <a:pt x="0" y="0"/>
                                </a:lnTo>
                                <a:lnTo>
                                  <a:pt x="0" y="73152"/>
                                </a:lnTo>
                                <a:close/>
                              </a:path>
                            </a:pathLst>
                          </a:custGeom>
                          <a:noFill/>
                          <a:ln w="9525">
                            <a:solidFill>
                              <a:srgbClr val="BE4B48"/>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32" name="Rectangle 38482"/>
                        <wps:cNvSpPr>
                          <a:spLocks noChangeArrowheads="1"/>
                        </wps:cNvSpPr>
                        <wps:spPr bwMode="auto">
                          <a:xfrm>
                            <a:off x="35777" y="9679"/>
                            <a:ext cx="137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85625" w14:textId="77777777" w:rsidR="005A5E7F" w:rsidRDefault="005A5E7F" w:rsidP="005A5E7F">
                              <w:r>
                                <w:rPr>
                                  <w:sz w:val="20"/>
                                </w:rPr>
                                <w:t>2-</w:t>
                              </w:r>
                            </w:p>
                          </w:txbxContent>
                        </wps:txbx>
                        <wps:bodyPr rot="0" vert="horz" wrap="square" lIns="0" tIns="0" rIns="0" bIns="0" anchor="t" anchorCtr="0" upright="1">
                          <a:noAutofit/>
                        </wps:bodyPr>
                      </wps:wsp>
                      <wps:wsp>
                        <wps:cNvPr id="3633" name="Rectangle 38483"/>
                        <wps:cNvSpPr>
                          <a:spLocks noChangeArrowheads="1"/>
                        </wps:cNvSpPr>
                        <wps:spPr bwMode="auto">
                          <a:xfrm>
                            <a:off x="36812" y="9679"/>
                            <a:ext cx="9631"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D7A97" w14:textId="77777777" w:rsidR="005A5E7F" w:rsidRDefault="005A5E7F" w:rsidP="005A5E7F">
                              <w:proofErr w:type="spellStart"/>
                              <w:proofErr w:type="gramStart"/>
                              <w:r>
                                <w:rPr>
                                  <w:sz w:val="20"/>
                                </w:rPr>
                                <w:t>chloroethanol</w:t>
                              </w:r>
                              <w:proofErr w:type="spellEnd"/>
                              <w:proofErr w:type="gramEnd"/>
                            </w:p>
                          </w:txbxContent>
                        </wps:txbx>
                        <wps:bodyPr rot="0" vert="horz" wrap="square" lIns="0" tIns="0" rIns="0" bIns="0" anchor="t" anchorCtr="0" upright="1">
                          <a:noAutofit/>
                        </wps:bodyPr>
                      </wps:wsp>
                      <wps:wsp>
                        <wps:cNvPr id="3634" name="Shape 4791"/>
                        <wps:cNvSpPr>
                          <a:spLocks noChangeArrowheads="1"/>
                        </wps:cNvSpPr>
                        <wps:spPr bwMode="auto">
                          <a:xfrm>
                            <a:off x="34731" y="1220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366 w 73152"/>
                              <a:gd name="T9" fmla="*/ 0 h 731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 h="73152">
                                <a:moveTo>
                                  <a:pt x="36576" y="0"/>
                                </a:moveTo>
                                <a:lnTo>
                                  <a:pt x="73152" y="36576"/>
                                </a:lnTo>
                                <a:lnTo>
                                  <a:pt x="36576" y="73152"/>
                                </a:lnTo>
                                <a:lnTo>
                                  <a:pt x="0" y="36576"/>
                                </a:lnTo>
                                <a:lnTo>
                                  <a:pt x="36576" y="0"/>
                                </a:lnTo>
                                <a:close/>
                              </a:path>
                            </a:pathLst>
                          </a:custGeom>
                          <a:solidFill>
                            <a:srgbClr val="4F81BD"/>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635" name="Shape 4792"/>
                        <wps:cNvSpPr>
                          <a:spLocks noChangeArrowheads="1"/>
                        </wps:cNvSpPr>
                        <wps:spPr bwMode="auto">
                          <a:xfrm>
                            <a:off x="34731" y="12207"/>
                            <a:ext cx="731" cy="731"/>
                          </a:xfrm>
                          <a:custGeom>
                            <a:avLst/>
                            <a:gdLst>
                              <a:gd name="T0" fmla="*/ 366 w 73152"/>
                              <a:gd name="T1" fmla="*/ 0 h 73152"/>
                              <a:gd name="T2" fmla="*/ 731 w 73152"/>
                              <a:gd name="T3" fmla="*/ 366 h 73152"/>
                              <a:gd name="T4" fmla="*/ 366 w 73152"/>
                              <a:gd name="T5" fmla="*/ 731 h 73152"/>
                              <a:gd name="T6" fmla="*/ 0 w 73152"/>
                              <a:gd name="T7" fmla="*/ 366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36576"/>
                                </a:lnTo>
                                <a:lnTo>
                                  <a:pt x="36576" y="73152"/>
                                </a:lnTo>
                                <a:lnTo>
                                  <a:pt x="0" y="36576"/>
                                </a:lnTo>
                                <a:lnTo>
                                  <a:pt x="36576" y="0"/>
                                </a:lnTo>
                                <a:close/>
                              </a:path>
                            </a:pathLst>
                          </a:custGeom>
                          <a:noFill/>
                          <a:ln w="9144">
                            <a:solidFill>
                              <a:srgbClr val="4A7EBB"/>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36" name="Rectangle 4793"/>
                        <wps:cNvSpPr>
                          <a:spLocks noChangeArrowheads="1"/>
                        </wps:cNvSpPr>
                        <wps:spPr bwMode="auto">
                          <a:xfrm>
                            <a:off x="35777" y="11978"/>
                            <a:ext cx="6716"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F90D" w14:textId="77777777" w:rsidR="005A5E7F" w:rsidRDefault="005A5E7F" w:rsidP="005A5E7F">
                              <w:proofErr w:type="gramStart"/>
                              <w:r>
                                <w:rPr>
                                  <w:sz w:val="20"/>
                                </w:rPr>
                                <w:t>n-butanol</w:t>
                              </w:r>
                              <w:proofErr w:type="gramEnd"/>
                            </w:p>
                          </w:txbxContent>
                        </wps:txbx>
                        <wps:bodyPr rot="0" vert="horz" wrap="square" lIns="0" tIns="0" rIns="0" bIns="0" anchor="t" anchorCtr="0" upright="1">
                          <a:noAutofit/>
                        </wps:bodyPr>
                      </wps:wsp>
                      <wps:wsp>
                        <wps:cNvPr id="3637" name="Shape 4794"/>
                        <wps:cNvSpPr>
                          <a:spLocks noChangeArrowheads="1"/>
                        </wps:cNvSpPr>
                        <wps:spPr bwMode="auto">
                          <a:xfrm>
                            <a:off x="34731" y="14493"/>
                            <a:ext cx="731" cy="731"/>
                          </a:xfrm>
                          <a:custGeom>
                            <a:avLst/>
                            <a:gdLst>
                              <a:gd name="T0" fmla="*/ 366 w 73152"/>
                              <a:gd name="T1" fmla="*/ 0 h 73152"/>
                              <a:gd name="T2" fmla="*/ 731 w 73152"/>
                              <a:gd name="T3" fmla="*/ 731 h 73152"/>
                              <a:gd name="T4" fmla="*/ 0 w 73152"/>
                              <a:gd name="T5" fmla="*/ 731 h 73152"/>
                              <a:gd name="T6" fmla="*/ 366 w 73152"/>
                              <a:gd name="T7" fmla="*/ 0 h 731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152" h="73152">
                                <a:moveTo>
                                  <a:pt x="36576" y="0"/>
                                </a:moveTo>
                                <a:lnTo>
                                  <a:pt x="73152" y="73152"/>
                                </a:lnTo>
                                <a:lnTo>
                                  <a:pt x="0" y="73152"/>
                                </a:lnTo>
                                <a:lnTo>
                                  <a:pt x="36576" y="0"/>
                                </a:lnTo>
                                <a:close/>
                              </a:path>
                            </a:pathLst>
                          </a:custGeom>
                          <a:solidFill>
                            <a:srgbClr val="9BBB59"/>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638" name="Shape 4795"/>
                        <wps:cNvSpPr>
                          <a:spLocks noChangeArrowheads="1"/>
                        </wps:cNvSpPr>
                        <wps:spPr bwMode="auto">
                          <a:xfrm>
                            <a:off x="34731" y="14493"/>
                            <a:ext cx="731" cy="731"/>
                          </a:xfrm>
                          <a:custGeom>
                            <a:avLst/>
                            <a:gdLst>
                              <a:gd name="T0" fmla="*/ 366 w 73152"/>
                              <a:gd name="T1" fmla="*/ 0 h 73152"/>
                              <a:gd name="T2" fmla="*/ 731 w 73152"/>
                              <a:gd name="T3" fmla="*/ 731 h 73152"/>
                              <a:gd name="T4" fmla="*/ 0 w 73152"/>
                              <a:gd name="T5" fmla="*/ 731 h 73152"/>
                              <a:gd name="T6" fmla="*/ 0 60000 65536"/>
                              <a:gd name="T7" fmla="*/ 0 60000 65536"/>
                              <a:gd name="T8" fmla="*/ 0 60000 65536"/>
                            </a:gdLst>
                            <a:ahLst/>
                            <a:cxnLst>
                              <a:cxn ang="T6">
                                <a:pos x="T0" y="T1"/>
                              </a:cxn>
                              <a:cxn ang="T7">
                                <a:pos x="T2" y="T3"/>
                              </a:cxn>
                              <a:cxn ang="T8">
                                <a:pos x="T4" y="T5"/>
                              </a:cxn>
                            </a:cxnLst>
                            <a:rect l="0" t="0" r="r" b="b"/>
                            <a:pathLst>
                              <a:path w="73152" h="73152">
                                <a:moveTo>
                                  <a:pt x="36576" y="0"/>
                                </a:moveTo>
                                <a:lnTo>
                                  <a:pt x="73152" y="73152"/>
                                </a:lnTo>
                                <a:lnTo>
                                  <a:pt x="0" y="73152"/>
                                </a:lnTo>
                                <a:lnTo>
                                  <a:pt x="36576" y="0"/>
                                </a:lnTo>
                                <a:close/>
                              </a:path>
                            </a:pathLst>
                          </a:custGeom>
                          <a:noFill/>
                          <a:ln w="9144">
                            <a:solidFill>
                              <a:srgbClr val="98B954"/>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39" name="Rectangle 4796"/>
                        <wps:cNvSpPr>
                          <a:spLocks noChangeArrowheads="1"/>
                        </wps:cNvSpPr>
                        <wps:spPr bwMode="auto">
                          <a:xfrm>
                            <a:off x="35777" y="14277"/>
                            <a:ext cx="890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34DD9" w14:textId="77777777" w:rsidR="005A5E7F" w:rsidRDefault="005A5E7F" w:rsidP="005A5E7F">
                              <w:proofErr w:type="spellStart"/>
                              <w:proofErr w:type="gramStart"/>
                              <w:r>
                                <w:rPr>
                                  <w:sz w:val="20"/>
                                </w:rPr>
                                <w:t>cyclohexanol</w:t>
                              </w:r>
                              <w:proofErr w:type="spellEnd"/>
                              <w:proofErr w:type="gramEnd"/>
                            </w:p>
                          </w:txbxContent>
                        </wps:txbx>
                        <wps:bodyPr rot="0" vert="horz" wrap="square" lIns="0" tIns="0" rIns="0" bIns="0" anchor="t" anchorCtr="0" upright="1">
                          <a:noAutofit/>
                        </wps:bodyPr>
                      </wps:wsp>
                      <wps:wsp>
                        <wps:cNvPr id="3640" name="Shape 4797"/>
                        <wps:cNvSpPr>
                          <a:spLocks noChangeArrowheads="1"/>
                        </wps:cNvSpPr>
                        <wps:spPr bwMode="auto">
                          <a:xfrm>
                            <a:off x="34716" y="17145"/>
                            <a:ext cx="762" cy="381"/>
                          </a:xfrm>
                          <a:custGeom>
                            <a:avLst/>
                            <a:gdLst>
                              <a:gd name="T0" fmla="*/ 0 w 76200"/>
                              <a:gd name="T1" fmla="*/ 381 h 38100"/>
                              <a:gd name="T2" fmla="*/ 381 w 76200"/>
                              <a:gd name="T3" fmla="*/ 0 h 38100"/>
                              <a:gd name="T4" fmla="*/ 762 w 76200"/>
                              <a:gd name="T5" fmla="*/ 381 h 38100"/>
                              <a:gd name="T6" fmla="*/ 0 60000 65536"/>
                              <a:gd name="T7" fmla="*/ 0 60000 65536"/>
                              <a:gd name="T8" fmla="*/ 0 60000 65536"/>
                            </a:gdLst>
                            <a:ahLst/>
                            <a:cxnLst>
                              <a:cxn ang="T6">
                                <a:pos x="T0" y="T1"/>
                              </a:cxn>
                              <a:cxn ang="T7">
                                <a:pos x="T2" y="T3"/>
                              </a:cxn>
                              <a:cxn ang="T8">
                                <a:pos x="T4" y="T5"/>
                              </a:cxn>
                            </a:cxnLst>
                            <a:rect l="0" t="0" r="r" b="b"/>
                            <a:pathLst>
                              <a:path w="76200" h="38100">
                                <a:moveTo>
                                  <a:pt x="0" y="38100"/>
                                </a:moveTo>
                                <a:lnTo>
                                  <a:pt x="38100" y="0"/>
                                </a:lnTo>
                                <a:lnTo>
                                  <a:pt x="76200" y="38100"/>
                                </a:lnTo>
                                <a:lnTo>
                                  <a:pt x="0" y="3810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641" name="Shape 4798"/>
                        <wps:cNvSpPr>
                          <a:spLocks noChangeArrowheads="1"/>
                        </wps:cNvSpPr>
                        <wps:spPr bwMode="auto">
                          <a:xfrm>
                            <a:off x="34716" y="16764"/>
                            <a:ext cx="762" cy="381"/>
                          </a:xfrm>
                          <a:custGeom>
                            <a:avLst/>
                            <a:gdLst>
                              <a:gd name="T0" fmla="*/ 762 w 76200"/>
                              <a:gd name="T1" fmla="*/ 0 h 38100"/>
                              <a:gd name="T2" fmla="*/ 381 w 76200"/>
                              <a:gd name="T3" fmla="*/ 381 h 38100"/>
                              <a:gd name="T4" fmla="*/ 0 w 76200"/>
                              <a:gd name="T5" fmla="*/ 0 h 38100"/>
                              <a:gd name="T6" fmla="*/ 0 60000 65536"/>
                              <a:gd name="T7" fmla="*/ 0 60000 65536"/>
                              <a:gd name="T8" fmla="*/ 0 60000 65536"/>
                            </a:gdLst>
                            <a:ahLst/>
                            <a:cxnLst>
                              <a:cxn ang="T6">
                                <a:pos x="T0" y="T1"/>
                              </a:cxn>
                              <a:cxn ang="T7">
                                <a:pos x="T2" y="T3"/>
                              </a:cxn>
                              <a:cxn ang="T8">
                                <a:pos x="T4" y="T5"/>
                              </a:cxn>
                            </a:cxnLst>
                            <a:rect l="0" t="0" r="r" b="b"/>
                            <a:pathLst>
                              <a:path w="76200" h="38100">
                                <a:moveTo>
                                  <a:pt x="76200" y="0"/>
                                </a:moveTo>
                                <a:lnTo>
                                  <a:pt x="38100" y="38100"/>
                                </a:lnTo>
                                <a:lnTo>
                                  <a:pt x="0" y="0"/>
                                </a:lnTo>
                                <a:lnTo>
                                  <a:pt x="76200" y="0"/>
                                </a:ln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3642" name="Shape 4799"/>
                        <wps:cNvSpPr>
                          <a:spLocks noChangeArrowheads="1"/>
                        </wps:cNvSpPr>
                        <wps:spPr bwMode="auto">
                          <a:xfrm>
                            <a:off x="34716" y="16764"/>
                            <a:ext cx="762" cy="762"/>
                          </a:xfrm>
                          <a:custGeom>
                            <a:avLst/>
                            <a:gdLst>
                              <a:gd name="T0" fmla="*/ 762 w 76200"/>
                              <a:gd name="T1" fmla="*/ 762 h 76200"/>
                              <a:gd name="T2" fmla="*/ 0 w 76200"/>
                              <a:gd name="T3" fmla="*/ 0 h 76200"/>
                              <a:gd name="T4" fmla="*/ 0 60000 65536"/>
                              <a:gd name="T5" fmla="*/ 0 60000 65536"/>
                            </a:gdLst>
                            <a:ahLst/>
                            <a:cxnLst>
                              <a:cxn ang="T4">
                                <a:pos x="T0" y="T1"/>
                              </a:cxn>
                              <a:cxn ang="T5">
                                <a:pos x="T2" y="T3"/>
                              </a:cxn>
                            </a:cxnLst>
                            <a:rect l="0" t="0" r="r" b="b"/>
                            <a:pathLst>
                              <a:path w="76200" h="76200">
                                <a:moveTo>
                                  <a:pt x="76200" y="76200"/>
                                </a:moveTo>
                                <a:lnTo>
                                  <a:pt x="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43" name="Shape 4800"/>
                        <wps:cNvSpPr>
                          <a:spLocks noChangeArrowheads="1"/>
                        </wps:cNvSpPr>
                        <wps:spPr bwMode="auto">
                          <a:xfrm>
                            <a:off x="34716" y="16764"/>
                            <a:ext cx="762" cy="762"/>
                          </a:xfrm>
                          <a:custGeom>
                            <a:avLst/>
                            <a:gdLst>
                              <a:gd name="T0" fmla="*/ 0 w 76200"/>
                              <a:gd name="T1" fmla="*/ 762 h 76200"/>
                              <a:gd name="T2" fmla="*/ 762 w 76200"/>
                              <a:gd name="T3" fmla="*/ 0 h 76200"/>
                              <a:gd name="T4" fmla="*/ 0 60000 65536"/>
                              <a:gd name="T5" fmla="*/ 0 60000 65536"/>
                            </a:gdLst>
                            <a:ahLst/>
                            <a:cxnLst>
                              <a:cxn ang="T4">
                                <a:pos x="T0" y="T1"/>
                              </a:cxn>
                              <a:cxn ang="T5">
                                <a:pos x="T2" y="T3"/>
                              </a:cxn>
                            </a:cxnLst>
                            <a:rect l="0" t="0" r="r" b="b"/>
                            <a:pathLst>
                              <a:path w="76200" h="76200">
                                <a:moveTo>
                                  <a:pt x="0" y="76200"/>
                                </a:moveTo>
                                <a:lnTo>
                                  <a:pt x="76200" y="0"/>
                                </a:lnTo>
                              </a:path>
                            </a:pathLst>
                          </a:custGeom>
                          <a:noFill/>
                          <a:ln w="9525">
                            <a:solidFill>
                              <a:srgbClr val="7D60A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44" name="Rectangle 4801"/>
                        <wps:cNvSpPr>
                          <a:spLocks noChangeArrowheads="1"/>
                        </wps:cNvSpPr>
                        <wps:spPr bwMode="auto">
                          <a:xfrm>
                            <a:off x="35777" y="16572"/>
                            <a:ext cx="11535"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6DC7" w14:textId="77777777" w:rsidR="005A5E7F" w:rsidRDefault="005A5E7F" w:rsidP="005A5E7F">
                              <w:proofErr w:type="spellStart"/>
                              <w:proofErr w:type="gramStart"/>
                              <w:r>
                                <w:rPr>
                                  <w:sz w:val="20"/>
                                </w:rPr>
                                <w:t>cinnamyl</w:t>
                              </w:r>
                              <w:proofErr w:type="spellEnd"/>
                              <w:proofErr w:type="gramEnd"/>
                              <w:r>
                                <w:rPr>
                                  <w:sz w:val="20"/>
                                </w:rPr>
                                <w:t xml:space="preserve"> alcohol</w:t>
                              </w:r>
                            </w:p>
                          </w:txbxContent>
                        </wps:txbx>
                        <wps:bodyPr rot="0" vert="horz" wrap="square" lIns="0" tIns="0" rIns="0" bIns="0" anchor="t" anchorCtr="0" upright="1">
                          <a:noAutofit/>
                        </wps:bodyPr>
                      </wps:wsp>
                      <wps:wsp>
                        <wps:cNvPr id="3645" name="Shape 4802"/>
                        <wps:cNvSpPr>
                          <a:spLocks noChangeArrowheads="1"/>
                        </wps:cNvSpPr>
                        <wps:spPr bwMode="auto">
                          <a:xfrm>
                            <a:off x="0" y="0"/>
                            <a:ext cx="45720" cy="27412"/>
                          </a:xfrm>
                          <a:custGeom>
                            <a:avLst/>
                            <a:gdLst>
                              <a:gd name="T0" fmla="*/ 0 w 4572000"/>
                              <a:gd name="T1" fmla="*/ 27412 h 2741295"/>
                              <a:gd name="T2" fmla="*/ 45720 w 4572000"/>
                              <a:gd name="T3" fmla="*/ 27412 h 2741295"/>
                              <a:gd name="T4" fmla="*/ 45720 w 4572000"/>
                              <a:gd name="T5" fmla="*/ 0 h 2741295"/>
                              <a:gd name="T6" fmla="*/ 0 w 4572000"/>
                              <a:gd name="T7" fmla="*/ 0 h 27412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72000" h="2741295">
                                <a:moveTo>
                                  <a:pt x="0" y="2741295"/>
                                </a:moveTo>
                                <a:lnTo>
                                  <a:pt x="4572000" y="2741295"/>
                                </a:lnTo>
                                <a:lnTo>
                                  <a:pt x="4572000" y="0"/>
                                </a:lnTo>
                                <a:lnTo>
                                  <a:pt x="0" y="0"/>
                                </a:lnTo>
                                <a:lnTo>
                                  <a:pt x="0" y="2741295"/>
                                </a:lnTo>
                                <a:close/>
                              </a:path>
                            </a:pathLst>
                          </a:custGeom>
                          <a:noFill/>
                          <a:ln w="9525">
                            <a:solidFill>
                              <a:srgbClr val="868686"/>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456BB6D5" id="Group 42052" o:spid="_x0000_s1915" style="width:364.4pt;height:218.2pt;mso-position-horizontal-relative:char;mso-position-vertical-relative:line" coordsize="46277,2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">
                <v:rect id="Rectangle 4356" o:spid="_x0000_s1916" style="position:absolute;left:45927;top:2616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077088B0" w14:textId="77777777" w:rsidR="005A5E7F" w:rsidRDefault="005A5E7F" w:rsidP="005A5E7F"/>
                    </w:txbxContent>
                  </v:textbox>
                </v:rect>
                <v:shape id="Shape 4685" o:spid="_x0000_s1917" style="position:absolute;left:5340;top:1409;width:0;height:20128;visibility:visible;mso-wrap-style:square;v-text-anchor:top" coordsize="0,2012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" path="m,2012824l,e" filled="f" fillcolor="black" strokecolor="#868686">
                  <v:fill opacity="0"/>
                  <v:path o:connecttype="custom" o:connectlocs="0,201;0,0" o:connectangles="0,0"/>
                </v:shape>
                <v:shape id="Shape 4686" o:spid="_x0000_s1918" style="position:absolute;left:4937;top:21537;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" path="m,l40259,e" filled="f" fillcolor="black" strokecolor="#868686">
                  <v:fill opacity="0"/>
                  <v:path o:connecttype="custom" o:connectlocs="0,0;4,0" o:connectangles="0,0"/>
                </v:shape>
                <v:shape id="Shape 4687" o:spid="_x0000_s1919" style="position:absolute;left:4937;top:1865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" path="m,l40259,e" filled="f" fillcolor="black" strokecolor="#868686">
                  <v:fill opacity="0"/>
                  <v:path o:connecttype="custom" o:connectlocs="0,0;4,0" o:connectangles="0,0"/>
                </v:shape>
                <v:shape id="Shape 4688" o:spid="_x0000_s1920" style="position:absolute;left:4937;top:15788;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" path="m,l40259,e" filled="f" fillcolor="black" strokecolor="#868686">
                  <v:fill opacity="0"/>
                  <v:path o:connecttype="custom" o:connectlocs="0,0;4,0" o:connectangles="0,0"/>
                </v:shape>
                <v:shape id="Shape 4689" o:spid="_x0000_s1921" style="position:absolute;left:4937;top:12923;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" path="m,l40259,e" filled="f" fillcolor="black" strokecolor="#868686">
                  <v:fill opacity="0"/>
                  <v:path o:connecttype="custom" o:connectlocs="0,0;4,0" o:connectangles="0,0"/>
                </v:shape>
                <v:shape id="Shape 4690" o:spid="_x0000_s1922" style="position:absolute;left:4937;top:10027;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" path="m,l40259,e" filled="f" fillcolor="black" strokecolor="#868686">
                  <v:fill opacity="0"/>
                  <v:path o:connecttype="custom" o:connectlocs="0,0;4,0" o:connectangles="0,0"/>
                </v:shape>
                <v:shape id="Shape 4691" o:spid="_x0000_s1923" style="position:absolute;left:4937;top:7162;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" path="m,l40259,e" filled="f" fillcolor="black" strokecolor="#868686">
                  <v:fill opacity="0"/>
                  <v:path o:connecttype="custom" o:connectlocs="0,0;4,0" o:connectangles="0,0"/>
                </v:shape>
                <v:shape id="Shape 4692" o:spid="_x0000_s1924" style="position:absolute;left:4937;top:4297;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" path="m,l40259,e" filled="f" fillcolor="black" strokecolor="#868686">
                  <v:fill opacity="0"/>
                  <v:path o:connecttype="custom" o:connectlocs="0,0;4,0" o:connectangles="0,0"/>
                </v:shape>
                <v:shape id="Shape 4693" o:spid="_x0000_s1925" style="position:absolute;left:4937;top:1409;width:402;height:0;visibility:visible;mso-wrap-style:square;v-text-anchor:top" coordsize="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" path="m,l40259,e" filled="f" fillcolor="black" strokecolor="#868686">
                  <v:fill opacity="0"/>
                  <v:path o:connecttype="custom" o:connectlocs="0,0;4,0" o:connectangles="0,0"/>
                </v:shape>
                <v:shape id="Shape 4694" o:spid="_x0000_s1926" style="position:absolute;left:5340;top:21537;width:26583;height:0;visibility:visible;mso-wrap-style:square;v-text-anchor:top" coordsize="2658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" path="m,l2658364,e" filled="f" fillcolor="black" strokecolor="#868686">
                  <v:fill opacity="0"/>
                  <v:path o:connecttype="custom" o:connectlocs="0,0;266,0" o:connectangles="0,0"/>
                </v:shape>
                <v:shape id="Shape 4695" o:spid="_x0000_s1927" style="position:absolute;left:5340;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" path="m,l,40386e" filled="f" fillcolor="black" strokecolor="#868686">
                  <v:fill opacity="0"/>
                  <v:path o:connecttype="custom" o:connectlocs="0,0;0,4" o:connectangles="0,0"/>
                </v:shape>
                <v:shape id="Shape 4696" o:spid="_x0000_s1928" style="position:absolute;left:10668;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" path="m,l,40386e" filled="f" fillcolor="black" strokecolor="#868686">
                  <v:fill opacity="0"/>
                  <v:path o:connecttype="custom" o:connectlocs="0,0;0,4" o:connectangles="0,0"/>
                </v:shape>
                <v:shape id="Shape 4697" o:spid="_x0000_s1929" style="position:absolute;left:15971;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" path="m,l,40386e" filled="f" fillcolor="black" strokecolor="#868686">
                  <v:fill opacity="0"/>
                  <v:path o:connecttype="custom" o:connectlocs="0,0;0,4" o:connectangles="0,0"/>
                </v:shape>
                <v:shape id="Shape 4698" o:spid="_x0000_s1930" style="position:absolute;left:21305;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" path="m,l,40386e" filled="f" fillcolor="black" strokecolor="#868686">
                  <v:fill opacity="0"/>
                  <v:path o:connecttype="custom" o:connectlocs="0,0;0,4" o:connectangles="0,0"/>
                </v:shape>
                <v:shape id="Shape 4699" o:spid="_x0000_s1931" style="position:absolute;left:26609;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" path="m,l,40386e" filled="f" fillcolor="black" strokecolor="#868686">
                  <v:fill opacity="0"/>
                  <v:path o:connecttype="custom" o:connectlocs="0,0;0,4" o:connectangles="0,0"/>
                </v:shape>
                <v:shape id="Shape 4700" o:spid="_x0000_s1932" style="position:absolute;left:31923;top:21537;width:0;height:403;visibility:visible;mso-wrap-style:square;v-text-anchor:top" coordsize="0,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" path="m,l,40386e" filled="f" fillcolor="black" strokecolor="#868686">
                  <v:fill opacity="0"/>
                  <v:path o:connecttype="custom" o:connectlocs="0,0;0,4" o:connectangles="0,0"/>
                </v:shape>
                <v:shape id="Shape 49370" o:spid="_x0000_s1933" style="position:absolute;left:6202;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" path="m,l85344,r,85344l,85344,,e" fillcolor="#c0504d" stroked="f" strokeweight="0">
                  <v:stroke opacity="0"/>
                  <v:path o:connecttype="custom" o:connectlocs="0,0;9,0;9,9;0,9;0,0" o:connectangles="0,0,0,0,0"/>
                </v:shape>
                <v:shape id="Shape 4702" o:spid="_x0000_s1934" style="position:absolute;left:6202;top:61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" path="m,85344r85344,l85344,,,,,85344xe" filled="f" fillcolor="black" strokecolor="#be4b48" strokeweight=".72pt">
                  <v:fill opacity="0"/>
                  <v:path o:connecttype="custom" o:connectlocs="0,9;9,9;9,0;0,0" o:connectangles="0,0,0,0"/>
                </v:shape>
                <v:shape id="Shape 49371" o:spid="_x0000_s1935" style="position:absolute;left:12847;top:57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" path="m,l85344,r,85344l,85344,,e" fillcolor="#c0504d" stroked="f" strokeweight="0">
                  <v:stroke opacity="0"/>
                  <v:path o:connecttype="custom" o:connectlocs="0,0;9,0;9,9;0,9;0,0" o:connectangles="0,0,0,0,0"/>
                </v:shape>
                <v:shape id="Shape 4704" o:spid="_x0000_s1936" style="position:absolute;left:12847;top:571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" path="m,85344r85344,l85344,,,,,85344xe" filled="f" fillcolor="black" strokecolor="#be4b48" strokeweight=".72pt">
                  <v:fill opacity="0"/>
                  <v:path o:connecttype="custom" o:connectlocs="0,9;9,9;9,0;0,0" o:connectangles="0,0,0,0"/>
                </v:shape>
                <v:shape id="Shape 49372" o:spid="_x0000_s1937" style="position:absolute;left:16322;top:556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" path="m,l85344,r,85344l,85344,,e" fillcolor="#c0504d" stroked="f" strokeweight="0">
                  <v:stroke opacity="0"/>
                  <v:path o:connecttype="custom" o:connectlocs="0,0;9,0;9,9;0,9;0,0" o:connectangles="0,0,0,0,0"/>
                </v:shape>
                <v:shape id="Shape 4706" o:spid="_x0000_s1938" style="position:absolute;left:16322;top:556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" path="m,85344r85344,l85344,,,,,85344xe" filled="f" fillcolor="black" strokecolor="#be4b48" strokeweight=".72pt">
                  <v:fill opacity="0"/>
                  <v:path o:connecttype="custom" o:connectlocs="0,9;9,9;9,0;0,0" o:connectangles="0,0,0,0"/>
                </v:shape>
                <v:shape id="Shape 49373" o:spid="_x0000_s1939" style="position:absolute;left:19491;top:495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" path="m,l85344,r,85344l,85344,,e" fillcolor="#c0504d" stroked="f" strokeweight="0">
                  <v:stroke opacity="0"/>
                  <v:path o:connecttype="custom" o:connectlocs="0,0;9,0;9,9;0,9;0,0" o:connectangles="0,0,0,0,0"/>
                </v:shape>
                <v:shape id="Shape 4708" o:spid="_x0000_s1940" style="position:absolute;left:19491;top:4953;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" path="m,85344r85344,l85344,,,,,85344xe" filled="f" fillcolor="black" strokecolor="#be4b48" strokeweight=".72pt">
                  <v:fill opacity="0"/>
                  <v:path o:connecttype="custom" o:connectlocs="0,9;9,9;9,0;0,0" o:connectangles="0,0,0,0"/>
                </v:shape>
                <v:shape id="Shape 49374" o:spid="_x0000_s1941" style="position:absolute;left:22966;top:428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" path="m,l85344,r,85344l,85344,,e" fillcolor="#c0504d" stroked="f" strokeweight="0">
                  <v:stroke opacity="0"/>
                  <v:path o:connecttype="custom" o:connectlocs="0,0;9,0;9,9;0,9;0,0" o:connectangles="0,0,0,0,0"/>
                </v:shape>
                <v:shape id="Shape 4710" o:spid="_x0000_s1942" style="position:absolute;left:22966;top:4282;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" path="m,85344r85344,l85344,,,,,85344xe" filled="f" fillcolor="black" strokecolor="#be4b48" strokeweight=".72pt">
                  <v:fill opacity="0"/>
                  <v:path o:connecttype="custom" o:connectlocs="0,9;9,9;9,0;0,0" o:connectangles="0,0,0,0"/>
                </v:shape>
                <v:shape id="Shape 49375" o:spid="_x0000_s1943" style="position:absolute;left:26136;top:38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" path="m,l85344,r,85344l,85344,,e" fillcolor="#c0504d" stroked="f" strokeweight="0">
                  <v:stroke opacity="0"/>
                  <v:path o:connecttype="custom" o:connectlocs="0,0;9,0;9,9;0,9;0,0" o:connectangles="0,0,0,0,0"/>
                </v:shape>
                <v:shape id="Shape 4712" o:spid="_x0000_s1944" style="position:absolute;left:26136;top:382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" path="m,85344r85344,l85344,,,,,85344xe" filled="f" fillcolor="black" strokecolor="#be4b48" strokeweight=".72pt">
                  <v:fill opacity="0"/>
                  <v:path o:connecttype="custom" o:connectlocs="0,9;9,9;9,0;0,0" o:connectangles="0,0,0,0"/>
                </v:shape>
                <v:shape id="Shape 4713" o:spid="_x0000_s1945" style="position:absolute;left:6233;top:179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" path="m42672,l85344,42673,42672,85344,,42673,42672,xe" fillcolor="#4f81bd" stroked="f" strokeweight="0">
                  <v:stroke opacity="0"/>
                  <v:path o:connecttype="custom" o:connectlocs="4,0;9,4;4,9;0,4;4,0" o:connectangles="0,0,0,0,0"/>
                </v:shape>
                <v:shape id="Shape 4714" o:spid="_x0000_s1946" style="position:absolute;left:6233;top:1799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" path="m42672,l85344,42673,42672,85344,,42673,42672,xe" filled="f" fillcolor="black" strokecolor="#4a7ebb" strokeweight=".72pt">
                  <v:fill opacity="0"/>
                  <v:path o:connecttype="custom" o:connectlocs="4,0;9,4;4,9;0,4" o:connectangles="0,0,0,0"/>
                </v:shape>
                <v:shape id="Shape 4715" o:spid="_x0000_s1947" style="position:absolute;left:12877;top:1772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" path="m42672,l85344,42672,42672,85344,,42672,42672,xe" fillcolor="#4f81bd" stroked="f" strokeweight="0">
                  <v:stroke opacity="0"/>
                  <v:path o:connecttype="custom" o:connectlocs="4,0;9,4;4,9;0,4;4,0" o:connectangles="0,0,0,0,0"/>
                </v:shape>
                <v:shape id="Shape 4716" o:spid="_x0000_s1948" style="position:absolute;left:12877;top:1772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" path="m42672,l85344,42672,42672,85344,,42672,42672,xe" filled="f" fillcolor="black" strokecolor="#4a7ebb" strokeweight=".72pt">
                  <v:fill opacity="0"/>
                  <v:path o:connecttype="custom" o:connectlocs="4,0;9,4;4,9;0,4" o:connectangles="0,0,0,0"/>
                </v:shape>
                <v:shape id="Shape 4717" o:spid="_x0000_s1949" style="position:absolute;left:16352;top:1723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" path="m42672,l85344,42673,42672,85344,,42673,42672,xe" fillcolor="#4f81bd" stroked="f" strokeweight="0">
                  <v:stroke opacity="0"/>
                  <v:path o:connecttype="custom" o:connectlocs="4,0;9,4;4,9;0,4;4,0" o:connectangles="0,0,0,0,0"/>
                </v:shape>
                <v:shape id="Shape 4718" o:spid="_x0000_s1950" style="position:absolute;left:16352;top:1723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" path="m42672,l85344,42673,42672,85344,,42673,42672,xe" filled="f" fillcolor="black" strokecolor="#4a7ebb" strokeweight=".72pt">
                  <v:fill opacity="0"/>
                  <v:path o:connecttype="custom" o:connectlocs="4,0;9,4;4,9;0,4" o:connectangles="0,0,0,0"/>
                </v:shape>
                <v:shape id="Shape 4719" o:spid="_x0000_s1951" style="position:absolute;left:19522;top:166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" path="m42672,l85344,42672,42672,85344,,42672,42672,xe" fillcolor="#4f81bd" stroked="f" strokeweight="0">
                  <v:stroke opacity="0"/>
                  <v:path o:connecttype="custom" o:connectlocs="4,0;9,4;4,9;0,4;4,0" o:connectangles="0,0,0,0,0"/>
                </v:shape>
                <v:shape id="Shape 4720" o:spid="_x0000_s1952" style="position:absolute;left:19522;top:16687;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" path="m42672,l85344,42672,42672,85344,,42672,42672,xe" filled="f" fillcolor="black" strokecolor="#4a7ebb" strokeweight=".72pt">
                  <v:fill opacity="0"/>
                  <v:path o:connecttype="custom" o:connectlocs="4,0;9,4;4,9;0,4" o:connectangles="0,0,0,0"/>
                </v:shape>
                <v:shape id="Shape 4721" o:spid="_x0000_s1953" style="position:absolute;left:22997;top:159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" path="m42672,l85344,42672,42672,85344,,42672,42672,xe" fillcolor="#4f81bd" stroked="f" strokeweight="0">
                  <v:stroke opacity="0"/>
                  <v:path o:connecttype="custom" o:connectlocs="4,0;9,4;4,9;0,4;4,0" o:connectangles="0,0,0,0,0"/>
                </v:shape>
                <v:shape id="Shape 4722" o:spid="_x0000_s1954" style="position:absolute;left:22997;top:1598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4723" o:spid="_x0000_s1955" style="position:absolute;left:26167;top:1543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" path="m42672,l85344,42672,42672,85344,,42672,42672,xe" fillcolor="#4f81bd" stroked="f" strokeweight="0">
                  <v:stroke opacity="0"/>
                  <v:path o:connecttype="custom" o:connectlocs="4,0;9,4;4,9;0,4;4,0" o:connectangles="0,0,0,0,0"/>
                </v:shape>
                <v:shape id="Shape 4724" o:spid="_x0000_s1956" style="position:absolute;left:26167;top:15438;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" path="m42672,l85344,42672,42672,85344,,42672,42672,xe" filled="f" fillcolor="black" strokecolor="#4a7ebb" strokeweight=".72pt">
                  <v:fill opacity="0"/>
                  <v:path o:connecttype="custom" o:connectlocs="4,0;9,4;4,9;0,4" o:connectangles="0,0,0,0"/>
                </v:shape>
                <v:shape id="Shape 4725" o:spid="_x0000_s1957" style="position:absolute;left:6233;top:1909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" path="m42672,l85344,85344,,85344,42672,xe" fillcolor="#9bbb59" stroked="f" strokeweight="0">
                  <v:stroke opacity="0"/>
                  <v:path o:connecttype="custom" o:connectlocs="4,0;9,9;0,9;4,0" o:connectangles="0,0,0,0"/>
                </v:shape>
                <v:shape id="Shape 4726" o:spid="_x0000_s1958" style="position:absolute;left:6233;top:1909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" path="m42672,l85344,85344,,85344,42672,xe" filled="f" fillcolor="black" strokecolor="#98b954" strokeweight=".72pt">
                  <v:fill opacity="0"/>
                  <v:path o:connecttype="custom" o:connectlocs="4,0;9,9;0,9" o:connectangles="0,0,0"/>
                </v:shape>
                <v:shape id="Shape 4727" o:spid="_x0000_s1959" style="position:absolute;left:12877;top:183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" path="m42672,l85344,85344,,85344,42672,xe" fillcolor="#9bbb59" stroked="f" strokeweight="0">
                  <v:stroke opacity="0"/>
                  <v:path o:connecttype="custom" o:connectlocs="4,0;9,9;0,9;4,0" o:connectangles="0,0,0,0"/>
                </v:shape>
                <v:shape id="Shape 4728" o:spid="_x0000_s1960" style="position:absolute;left:12877;top:18364;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" path="m42672,l85344,85344,,85344,42672,xe" filled="f" fillcolor="black" strokecolor="#98b954" strokeweight=".72pt">
                  <v:fill opacity="0"/>
                  <v:path o:connecttype="custom" o:connectlocs="4,0;9,9;0,9" o:connectangles="0,0,0"/>
                </v:shape>
                <v:shape id="Shape 4729" o:spid="_x0000_s1961" style="position:absolute;left:16352;top:1818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" path="m42672,l85344,85344,,85344,42672,xe" fillcolor="#9bbb59" stroked="f" strokeweight="0">
                  <v:stroke opacity="0"/>
                  <v:path o:connecttype="custom" o:connectlocs="4,0;9,9;0,9;4,0" o:connectangles="0,0,0,0"/>
                </v:shape>
                <v:shape id="Shape 4730" o:spid="_x0000_s1962" style="position:absolute;left:16352;top:1818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" path="m42672,l85344,85344,,85344,42672,xe" filled="f" fillcolor="black" strokecolor="#98b954" strokeweight=".72pt">
                  <v:fill opacity="0"/>
                  <v:path o:connecttype="custom" o:connectlocs="4,0;9,9;0,9" o:connectangles="0,0,0"/>
                </v:shape>
                <v:shape id="Shape 4731" o:spid="_x0000_s1963" style="position:absolute;left:19522;top:1787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" path="m42672,l85344,85344,,85344,42672,xe" fillcolor="#9bbb59" stroked="f" strokeweight="0">
                  <v:stroke opacity="0"/>
                  <v:path o:connecttype="custom" o:connectlocs="4,0;9,9;0,9;4,0" o:connectangles="0,0,0,0"/>
                </v:shape>
                <v:shape id="Shape 4732" o:spid="_x0000_s1964" style="position:absolute;left:19522;top:17876;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" path="m42672,l85344,85344,,85344,42672,xe" filled="f" fillcolor="black" strokecolor="#98b954" strokeweight=".72pt">
                  <v:fill opacity="0"/>
                  <v:path o:connecttype="custom" o:connectlocs="4,0;9,9;0,9" o:connectangles="0,0,0"/>
                </v:shape>
                <v:shape id="Shape 4733" o:spid="_x0000_s1965" style="position:absolute;left:22997;top:175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" path="m42672,l85344,85344,,85344,42672,xe" fillcolor="#9bbb59" stroked="f" strokeweight="0">
                  <v:stroke opacity="0"/>
                  <v:path o:connecttype="custom" o:connectlocs="4,0;9,9;0,9;4,0" o:connectangles="0,0,0,0"/>
                </v:shape>
                <v:shape id="Shape 4734" o:spid="_x0000_s1966" style="position:absolute;left:22997;top:17541;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" path="m42672,l85344,85344,,85344,42672,xe" filled="f" fillcolor="black" strokecolor="#98b954" strokeweight=".72pt">
                  <v:fill opacity="0"/>
                  <v:path o:connecttype="custom" o:connectlocs="4,0;9,9;0,9" o:connectangles="0,0,0"/>
                </v:shape>
                <v:shape id="Shape 4735" o:spid="_x0000_s1967" style="position:absolute;left:26167;top:1656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" path="m42672,l85344,85344,,85344,42672,xe" fillcolor="#9bbb59" stroked="f" strokeweight="0">
                  <v:stroke opacity="0"/>
                  <v:path o:connecttype="custom" o:connectlocs="4,0;9,9;0,9;4,0" o:connectangles="0,0,0,0"/>
                </v:shape>
                <v:shape id="Shape 4736" o:spid="_x0000_s1968" style="position:absolute;left:26167;top:16565;width:853;height:853;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" path="m42672,l85344,85344,,85344,42672,xe" filled="f" fillcolor="black" strokecolor="#98b954" strokeweight=".72pt">
                  <v:fill opacity="0"/>
                  <v:path o:connecttype="custom" o:connectlocs="4,0;9,9;0,9" o:connectangles="0,0,0"/>
                </v:shape>
                <v:shape id="Shape 4737" o:spid="_x0000_s1969" style="position:absolute;left:6217;top:2107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" path="m,44196l44196,,88392,44196,,44196xe" fillcolor="#8064a2" stroked="f" strokeweight="0">
                  <v:stroke opacity="0"/>
                  <v:path o:connecttype="custom" o:connectlocs="0,4;4,0;9,4" o:connectangles="0,0,0"/>
                </v:shape>
                <v:shape id="Shape 4738" o:spid="_x0000_s1970" style="position:absolute;left:6217;top:2063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" path="m88392,l44196,44196,,,88392,xe" fillcolor="#8064a2" stroked="f" strokeweight="0">
                  <v:stroke opacity="0"/>
                  <v:path o:connecttype="custom" o:connectlocs="9,0;4,4;0,0" o:connectangles="0,0,0"/>
                </v:shape>
                <v:shape id="Shape 4739" o:spid="_x0000_s1971" style="position:absolute;left:6217;top:206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" path="m88392,88392l,e" filled="f" fillcolor="black" strokecolor="#7d60a0" strokeweight=".72pt">
                  <v:fill opacity="0"/>
                  <v:path o:connecttype="custom" o:connectlocs="9,9;0,0" o:connectangles="0,0"/>
                </v:shape>
                <v:shape id="Shape 4740" o:spid="_x0000_s1972" style="position:absolute;left:6217;top:2063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" path="m,88392l88392,e" filled="f" fillcolor="black" strokecolor="#7d60a0" strokeweight=".72pt">
                  <v:fill opacity="0"/>
                  <v:path o:connecttype="custom" o:connectlocs="0,9;9,0" o:connectangles="0,0"/>
                </v:shape>
                <v:shape id="Shape 4741" o:spid="_x0000_s1973" style="position:absolute;left:12862;top:2083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" path="m,44196l44196,,88392,44196,,44196xe" fillcolor="#8064a2" stroked="f" strokeweight="0">
                  <v:stroke opacity="0"/>
                  <v:path o:connecttype="custom" o:connectlocs="0,4;4,0;9,4" o:connectangles="0,0,0"/>
                </v:shape>
                <v:shape id="Shape 4742" o:spid="_x0000_s1974" style="position:absolute;left:12862;top:2039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" path="m88392,l44196,44196,,,88392,xe" fillcolor="#8064a2" stroked="f" strokeweight="0">
                  <v:stroke opacity="0"/>
                  <v:path o:connecttype="custom" o:connectlocs="9,0;4,4;0,0" o:connectangles="0,0,0"/>
                </v:shape>
                <v:shape id="Shape 4743" o:spid="_x0000_s1975" style="position:absolute;left:12862;top:2039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" path="m88392,88392l,e" filled="f" fillcolor="black" strokecolor="#7d60a0" strokeweight=".72pt">
                  <v:fill opacity="0"/>
                  <v:path o:connecttype="custom" o:connectlocs="9,9;0,0" o:connectangles="0,0"/>
                </v:shape>
                <v:shape id="Shape 4744" o:spid="_x0000_s1976" style="position:absolute;left:12862;top:2039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" path="m,88392l88392,e" filled="f" fillcolor="black" strokecolor="#7d60a0" strokeweight=".72pt">
                  <v:fill opacity="0"/>
                  <v:path o:connecttype="custom" o:connectlocs="0,9;9,0" o:connectangles="0,0"/>
                </v:shape>
                <v:shape id="Shape 4745" o:spid="_x0000_s1977" style="position:absolute;left:16337;top:20436;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" path="m,44196l44196,,88392,44196,,44196xe" fillcolor="#8064a2" stroked="f" strokeweight="0">
                  <v:stroke opacity="0"/>
                  <v:path o:connecttype="custom" o:connectlocs="0,4;4,0;9,4" o:connectangles="0,0,0"/>
                </v:shape>
                <v:shape id="Shape 4746" o:spid="_x0000_s1978" style="position:absolute;left:16337;top:19994;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" path="m88392,l44196,44196,,,88392,xe" fillcolor="#8064a2" stroked="f" strokeweight="0">
                  <v:stroke opacity="0"/>
                  <v:path o:connecttype="custom" o:connectlocs="9,0;4,4;0,0" o:connectangles="0,0,0"/>
                </v:shape>
                <v:shape id="Shape 4747" o:spid="_x0000_s1979" style="position:absolute;left:16337;top:1999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" path="m88392,88392l,e" filled="f" fillcolor="black" strokecolor="#7d60a0" strokeweight=".72pt">
                  <v:fill opacity="0"/>
                  <v:path o:connecttype="custom" o:connectlocs="9,9;0,0" o:connectangles="0,0"/>
                </v:shape>
                <v:shape id="Shape 4748" o:spid="_x0000_s1980" style="position:absolute;left:16337;top:19994;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" path="m,88392l88392,e" filled="f" fillcolor="black" strokecolor="#7d60a0" strokeweight=".72pt">
                  <v:fill opacity="0"/>
                  <v:path o:connecttype="custom" o:connectlocs="0,9;9,0" o:connectangles="0,0"/>
                </v:shape>
                <v:shape id="Shape 4749" o:spid="_x0000_s1981" style="position:absolute;left:19507;top:20223;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" path="m,44196l44196,,88392,44196,,44196xe" fillcolor="#8064a2" stroked="f" strokeweight="0">
                  <v:stroke opacity="0"/>
                  <v:path o:connecttype="custom" o:connectlocs="0,4;4,0;9,4" o:connectangles="0,0,0"/>
                </v:shape>
                <v:shape id="Shape 4750" o:spid="_x0000_s1982" style="position:absolute;left:19507;top:1978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" path="m88392,l44196,44196,,,88392,xe" fillcolor="#8064a2" stroked="f" strokeweight="0">
                  <v:stroke opacity="0"/>
                  <v:path o:connecttype="custom" o:connectlocs="9,0;4,4;0,0" o:connectangles="0,0,0"/>
                </v:shape>
                <v:shape id="Shape 4751" o:spid="_x0000_s1983" style="position:absolute;left:19507;top:197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" path="m88392,88392l,e" filled="f" fillcolor="black" strokecolor="#7d60a0" strokeweight=".72pt">
                  <v:fill opacity="0"/>
                  <v:path o:connecttype="custom" o:connectlocs="9,9;0,0" o:connectangles="0,0"/>
                </v:shape>
                <v:shape id="Shape 4752" o:spid="_x0000_s1984" style="position:absolute;left:19507;top:19781;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" path="m,88392l88392,e" filled="f" fillcolor="black" strokecolor="#7d60a0" strokeweight=".72pt">
                  <v:fill opacity="0"/>
                  <v:path o:connecttype="custom" o:connectlocs="0,9;9,0" o:connectangles="0,0"/>
                </v:shape>
                <v:shape id="Shape 4753" o:spid="_x0000_s1985" style="position:absolute;left:22981;top:20040;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" path="m,44196l44196,,88392,44196,,44196xe" fillcolor="#8064a2" stroked="f" strokeweight="0">
                  <v:stroke opacity="0"/>
                  <v:path o:connecttype="custom" o:connectlocs="0,4;4,0;9,4" o:connectangles="0,0,0"/>
                </v:shape>
                <v:shape id="Shape 4754" o:spid="_x0000_s1986" style="position:absolute;left:22981;top:19598;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" path="m88392,l44196,44196,,,88392,xe" fillcolor="#8064a2" stroked="f" strokeweight="0">
                  <v:stroke opacity="0"/>
                  <v:path o:connecttype="custom" o:connectlocs="9,0;4,4;0,0" o:connectangles="0,0,0"/>
                </v:shape>
                <v:shape id="Shape 4755" o:spid="_x0000_s1987" style="position:absolute;left:22981;top:1959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" path="m88392,88392l,e" filled="f" fillcolor="black" strokecolor="#7d60a0" strokeweight=".72pt">
                  <v:fill opacity="0"/>
                  <v:path o:connecttype="custom" o:connectlocs="9,9;0,0" o:connectangles="0,0"/>
                </v:shape>
                <v:shape id="Shape 4756" o:spid="_x0000_s1988" style="position:absolute;left:22981;top:19598;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" path="m,88392l88392,e" filled="f" fillcolor="black" strokecolor="#7d60a0" strokeweight=".72pt">
                  <v:fill opacity="0"/>
                  <v:path o:connecttype="custom" o:connectlocs="0,9;9,0" o:connectangles="0,0"/>
                </v:shape>
                <v:shape id="Shape 4757" o:spid="_x0000_s1989" style="position:absolute;left:26151;top:19431;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" path="m,44196l44196,,88392,44196,,44196xe" fillcolor="#8064a2" stroked="f" strokeweight="0">
                  <v:stroke opacity="0"/>
                  <v:path o:connecttype="custom" o:connectlocs="0,4;4,0;9,4" o:connectangles="0,0,0"/>
                </v:shape>
                <v:shape id="Shape 4758" o:spid="_x0000_s1990" style="position:absolute;left:26151;top:18989;width:883;height:441;visibility:visible;mso-wrap-style:square;v-text-anchor:top" coordsize="88392,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" path="m88392,l44196,44196,,,88392,xe" fillcolor="#8064a2" stroked="f" strokeweight="0">
                  <v:stroke opacity="0"/>
                  <v:path o:connecttype="custom" o:connectlocs="9,0;4,4;0,0" o:connectangles="0,0,0"/>
                </v:shape>
                <v:shape id="Shape 4759" o:spid="_x0000_s1991" style="position:absolute;left:26151;top:1898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" path="m88392,88392l,e" filled="f" fillcolor="black" strokecolor="#7d60a0" strokeweight=".72pt">
                  <v:fill opacity="0"/>
                  <v:path o:connecttype="custom" o:connectlocs="9,9;0,0" o:connectangles="0,0"/>
                </v:shape>
                <v:shape id="Shape 4760" o:spid="_x0000_s1992" style="position:absolute;left:26151;top:18989;width:883;height:883;visibility:visible;mso-wrap-style:square;v-text-anchor:top" coordsize="88392,8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" path="m,88392l88392,e" filled="f" fillcolor="black" strokecolor="#7d60a0" strokeweight=".72pt">
                  <v:fill opacity="0"/>
                  <v:path o:connecttype="custom" o:connectlocs="0,9;9,0" o:connectangles="0,0"/>
                </v:shape>
                <v:shape id="Shape 4761" o:spid="_x0000_s1993" style="position:absolute;left:6670;top:4486;width:19937;height:2373;visibility:visible;mso-wrap-style:square;v-text-anchor:top" coordsize="1993773,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" path="m,237363l1993773,e" filled="f" fillcolor="black">
                  <v:fill opacity="0"/>
                  <v:stroke endcap="round"/>
                  <v:path o:connecttype="custom" o:connectlocs="0,24;199,0" o:connectangles="0,0"/>
                </v:shape>
                <v:shape id="Shape 4762" o:spid="_x0000_s1994" style="position:absolute;left:6670;top:16092;width:19937;height:2670;visibility:visible;mso-wrap-style:square;v-text-anchor:top" coordsize="1993773,26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" path="m,267081l1993773,e" filled="f" fillcolor="black">
                  <v:fill opacity="0"/>
                  <v:stroke endcap="round"/>
                  <v:path o:connecttype="custom" o:connectlocs="0,27;199,0" o:connectangles="0,0"/>
                </v:shape>
                <v:shape id="Shape 4763" o:spid="_x0000_s1995" style="position:absolute;left:6670;top:17364;width:19937;height:2263;visibility:visible;mso-wrap-style:square;v-text-anchor:top" coordsize="1993773,2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" path="m,226314l1993773,e" filled="f" fillcolor="black">
                  <v:fill opacity="0"/>
                  <v:stroke endcap="round"/>
                  <v:path o:connecttype="custom" o:connectlocs="0,23;199,0" o:connectangles="0,0"/>
                </v:shape>
                <v:shape id="Shape 4764" o:spid="_x0000_s1996" style="position:absolute;left:6670;top:19646;width:19937;height:1567;visibility:visible;mso-wrap-style:square;v-text-anchor:top" coordsize="1993773,15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" path="m,156718l1993773,e" filled="f" fillcolor="black">
                  <v:fill opacity="0"/>
                  <v:stroke endcap="round"/>
                  <v:path o:connecttype="custom" o:connectlocs="0,16;199,0" o:connectangles="0,0"/>
                </v:shape>
                <v:rect id="Rectangle 4765" o:spid="_x0000_s1997" style="position:absolute;left:3526;top:20961;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14:paraId="03387A25" w14:textId="77777777" w:rsidR="005A5E7F" w:rsidRDefault="005A5E7F" w:rsidP="005A5E7F">
                        <w:r>
                          <w:rPr>
                            <w:sz w:val="20"/>
                          </w:rPr>
                          <w:t>0</w:t>
                        </w:r>
                      </w:p>
                    </w:txbxContent>
                  </v:textbox>
                </v:rect>
                <v:rect id="Rectangle 4766" o:spid="_x0000_s1998" style="position:absolute;left:3526;top:18081;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M2xQAAAN0AAAAPAAAAZHJzL2Rvd25yZXYueG1sRI9Bi8Iw&#10;FITvC/6H8ARva+oK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u9NM2xQAAAN0AAAAP&#10;AAAAAAAAAAAAAAAAAAcCAABkcnMvZG93bnJldi54bWxQSwUGAAAAAAMAAwC3AAAA+QIAAAAA&#10;" filled="f" stroked="f">
                  <v:textbox inset="0,0,0,0">
                    <w:txbxContent>
                      <w:p w14:paraId="28B28561" w14:textId="77777777" w:rsidR="005A5E7F" w:rsidRDefault="005A5E7F" w:rsidP="005A5E7F">
                        <w:r>
                          <w:rPr>
                            <w:sz w:val="20"/>
                          </w:rPr>
                          <w:t>1</w:t>
                        </w:r>
                      </w:p>
                    </w:txbxContent>
                  </v:textbox>
                </v:rect>
                <v:rect id="Rectangle 4767" o:spid="_x0000_s1999" style="position:absolute;left:3526;top:15209;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atxwAAAN0AAAAPAAAAZHJzL2Rvd25yZXYueG1sRI9Ba8JA&#10;FITvgv9heYXedNMK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AG4dq3HAAAA3QAA&#10;AA8AAAAAAAAAAAAAAAAABwIAAGRycy9kb3ducmV2LnhtbFBLBQYAAAAAAwADALcAAAD7AgAAAAA=&#10;" filled="f" stroked="f">
                  <v:textbox inset="0,0,0,0">
                    <w:txbxContent>
                      <w:p w14:paraId="63B3ACF6" w14:textId="77777777" w:rsidR="005A5E7F" w:rsidRDefault="005A5E7F" w:rsidP="005A5E7F">
                        <w:r>
                          <w:rPr>
                            <w:sz w:val="20"/>
                          </w:rPr>
                          <w:t>2</w:t>
                        </w:r>
                      </w:p>
                    </w:txbxContent>
                  </v:textbox>
                </v:rect>
                <v:rect id="Rectangle 4768" o:spid="_x0000_s2000" style="position:absolute;left:3526;top:12331;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fxAAAAN0AAAAPAAAAZHJzL2Rvd25yZXYueG1sRE9Na8JA&#10;EL0X/A/LCL3VTVuQ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HAn4t/EAAAA3QAAAA8A&#10;AAAAAAAAAAAAAAAABwIAAGRycy9kb3ducmV2LnhtbFBLBQYAAAAAAwADALcAAAD4AgAAAAA=&#10;" filled="f" stroked="f">
                  <v:textbox inset="0,0,0,0">
                    <w:txbxContent>
                      <w:p w14:paraId="7EFF3839" w14:textId="77777777" w:rsidR="005A5E7F" w:rsidRDefault="005A5E7F" w:rsidP="005A5E7F">
                        <w:r>
                          <w:rPr>
                            <w:sz w:val="20"/>
                          </w:rPr>
                          <w:t>3</w:t>
                        </w:r>
                      </w:p>
                    </w:txbxContent>
                  </v:textbox>
                </v:rect>
                <v:rect id="Rectangle 4769" o:spid="_x0000_s2001" style="position:absolute;left:3526;top:9452;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dExgAAAN0AAAAPAAAAZHJzL2Rvd25yZXYueG1sRI9Ba8JA&#10;FITvBf/D8oTe6qYt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H2tHRMYAAADdAAAA&#10;DwAAAAAAAAAAAAAAAAAHAgAAZHJzL2Rvd25yZXYueG1sUEsFBgAAAAADAAMAtwAAAPoCAAAAAA==&#10;" filled="f" stroked="f">
                  <v:textbox inset="0,0,0,0">
                    <w:txbxContent>
                      <w:p w14:paraId="201CE143" w14:textId="77777777" w:rsidR="005A5E7F" w:rsidRDefault="005A5E7F" w:rsidP="005A5E7F">
                        <w:r>
                          <w:rPr>
                            <w:sz w:val="20"/>
                          </w:rPr>
                          <w:t>4</w:t>
                        </w:r>
                      </w:p>
                    </w:txbxContent>
                  </v:textbox>
                </v:rect>
                <v:rect id="Rectangle 4770" o:spid="_x0000_s2002" style="position:absolute;left:3526;top:6581;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gEwwAAAN0AAAAPAAAAZHJzL2Rvd25yZXYueG1sRE/LisIw&#10;FN0L/kO4gjtNVRD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C4h4BMMAAADdAAAADwAA&#10;AAAAAAAAAAAAAAAHAgAAZHJzL2Rvd25yZXYueG1sUEsFBgAAAAADAAMAtwAAAPcCAAAAAA==&#10;" filled="f" stroked="f">
                  <v:textbox inset="0,0,0,0">
                    <w:txbxContent>
                      <w:p w14:paraId="0EFA993D" w14:textId="77777777" w:rsidR="005A5E7F" w:rsidRDefault="005A5E7F" w:rsidP="005A5E7F">
                        <w:r>
                          <w:rPr>
                            <w:sz w:val="20"/>
                          </w:rPr>
                          <w:t>5</w:t>
                        </w:r>
                      </w:p>
                    </w:txbxContent>
                  </v:textbox>
                </v:rect>
                <v:rect id="Rectangle 4771" o:spid="_x0000_s2003" style="position:absolute;left:3526;top:370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2fxwAAAN0AAAAPAAAAZHJzL2Rvd25yZXYueG1sRI9La8Mw&#10;EITvhf4HsYXeGtkt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GTE3Z/HAAAA3QAA&#10;AA8AAAAAAAAAAAAAAAAABwIAAGRycy9kb3ducmV2LnhtbFBLBQYAAAAAAwADALcAAAD7AgAAAAA=&#10;" filled="f" stroked="f">
                  <v:textbox inset="0,0,0,0">
                    <w:txbxContent>
                      <w:p w14:paraId="3ED58117" w14:textId="77777777" w:rsidR="005A5E7F" w:rsidRDefault="005A5E7F" w:rsidP="005A5E7F">
                        <w:r>
                          <w:rPr>
                            <w:sz w:val="20"/>
                          </w:rPr>
                          <w:t>6</w:t>
                        </w:r>
                      </w:p>
                    </w:txbxContent>
                  </v:textbox>
                </v:rect>
                <v:rect id="Rectangle 4772" o:spid="_x0000_s2004" style="position:absolute;left:3526;top:823;width:865;height:1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PoxgAAAN0AAAAPAAAAZHJzL2Rvd25yZXYueG1sRI9Ba8JA&#10;FITvQv/D8oTezCYW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lBZD6MYAAADdAAAA&#10;DwAAAAAAAAAAAAAAAAAHAgAAZHJzL2Rvd25yZXYueG1sUEsFBgAAAAADAAMAtwAAAPoCAAAAAA==&#10;" filled="f" stroked="f">
                  <v:textbox inset="0,0,0,0">
                    <w:txbxContent>
                      <w:p w14:paraId="1FC63795" w14:textId="77777777" w:rsidR="005A5E7F" w:rsidRDefault="005A5E7F" w:rsidP="005A5E7F">
                        <w:r>
                          <w:rPr>
                            <w:sz w:val="20"/>
                          </w:rPr>
                          <w:t>7</w:t>
                        </w:r>
                      </w:p>
                    </w:txbxContent>
                  </v:textbox>
                </v:rect>
                <v:rect id="Rectangle 4773" o:spid="_x0000_s2005" style="position:absolute;left:4544;top:2261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ZzxQAAAN0AAAAPAAAAZHJzL2Rvd25yZXYueG1sRI9Bi8Iw&#10;FITvC/6H8Bb2tqYq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7WuZzxQAAAN0AAAAP&#10;AAAAAAAAAAAAAAAAAAcCAABkcnMvZG93bnJldi54bWxQSwUGAAAAAAMAAwC3AAAA+QIAAAAA&#10;" filled="f" stroked="f">
                  <v:textbox inset="0,0,0,0">
                    <w:txbxContent>
                      <w:p w14:paraId="124F1C02" w14:textId="77777777" w:rsidR="005A5E7F" w:rsidRDefault="005A5E7F" w:rsidP="005A5E7F">
                        <w:r>
                          <w:rPr>
                            <w:sz w:val="20"/>
                          </w:rPr>
                          <w:t>0.2</w:t>
                        </w:r>
                      </w:p>
                    </w:txbxContent>
                  </v:textbox>
                </v:rect>
                <v:rect id="Rectangle 4774" o:spid="_x0000_s2006" style="position:absolute;left:9862;top:2261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34HxwAAAN0AAAAPAAAAZHJzL2Rvd25yZXYueG1sRI9Ba8JA&#10;FITvBf/D8gq91Y21SI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HSzfgfHAAAA3QAA&#10;AA8AAAAAAAAAAAAAAAAABwIAAGRycy9kb3ducmV2LnhtbFBLBQYAAAAAAwADALcAAAD7AgAAAAA=&#10;" filled="f" stroked="f">
                  <v:textbox inset="0,0,0,0">
                    <w:txbxContent>
                      <w:p w14:paraId="7FF23A23" w14:textId="77777777" w:rsidR="005A5E7F" w:rsidRDefault="005A5E7F" w:rsidP="005A5E7F">
                        <w:r>
                          <w:rPr>
                            <w:sz w:val="20"/>
                          </w:rPr>
                          <w:t>0.4</w:t>
                        </w:r>
                      </w:p>
                    </w:txbxContent>
                  </v:textbox>
                </v:rect>
                <v:rect id="Rectangle 4775" o:spid="_x0000_s2007" style="position:absolute;left:15181;top:2261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cxwAAAN0AAAAPAAAAZHJzL2Rvd25yZXYueG1sRI9Ba8JA&#10;FITvBf/D8gq91Y2V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Bv/25zHAAAA3QAA&#10;AA8AAAAAAAAAAAAAAAAABwIAAGRycy9kb3ducmV2LnhtbFBLBQYAAAAAAwADALcAAAD7AgAAAAA=&#10;" filled="f" stroked="f">
                  <v:textbox inset="0,0,0,0">
                    <w:txbxContent>
                      <w:p w14:paraId="0AAD4083" w14:textId="77777777" w:rsidR="005A5E7F" w:rsidRDefault="005A5E7F" w:rsidP="005A5E7F">
                        <w:r>
                          <w:rPr>
                            <w:sz w:val="20"/>
                          </w:rPr>
                          <w:t>0.6</w:t>
                        </w:r>
                      </w:p>
                    </w:txbxContent>
                  </v:textbox>
                </v:rect>
                <v:rect id="Rectangle 4776" o:spid="_x0000_s2008" style="position:absolute;left:20500;top:2261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XrxQAAAN0AAAAPAAAAZHJzL2Rvd25yZXYueG1sRI9Pi8Iw&#10;FMTvgt8hPMGbpi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rLUXrxQAAAN0AAAAP&#10;AAAAAAAAAAAAAAAAAAcCAABkcnMvZG93bnJldi54bWxQSwUGAAAAAAMAAwC3AAAA+QIAAAAA&#10;" filled="f" stroked="f">
                  <v:textbox inset="0,0,0,0">
                    <w:txbxContent>
                      <w:p w14:paraId="3390955E" w14:textId="77777777" w:rsidR="005A5E7F" w:rsidRDefault="005A5E7F" w:rsidP="005A5E7F">
                        <w:r>
                          <w:rPr>
                            <w:sz w:val="20"/>
                          </w:rPr>
                          <w:t>0.8</w:t>
                        </w:r>
                      </w:p>
                    </w:txbxContent>
                  </v:textbox>
                </v:rect>
                <v:rect id="Rectangle 4777" o:spid="_x0000_s2009" style="position:absolute;left:26301;top:22613;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wxgAAAN0AAAAPAAAAZHJzL2Rvd25yZXYueG1sRI9Li8JA&#10;EITvwv6HoRe86UQF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hGHgcMYAAADdAAAA&#10;DwAAAAAAAAAAAAAAAAAHAgAAZHJzL2Rvd25yZXYueG1sUEsFBgAAAAADAAMAtwAAAPoCAAAAAA==&#10;" filled="f" stroked="f">
                  <v:textbox inset="0,0,0,0">
                    <w:txbxContent>
                      <w:p w14:paraId="4CBEFE54" w14:textId="77777777" w:rsidR="005A5E7F" w:rsidRDefault="005A5E7F" w:rsidP="005A5E7F">
                        <w:r>
                          <w:rPr>
                            <w:sz w:val="20"/>
                          </w:rPr>
                          <w:t>1</w:t>
                        </w:r>
                      </w:p>
                    </w:txbxContent>
                  </v:textbox>
                </v:rect>
                <v:rect id="Rectangle 4778" o:spid="_x0000_s2010" style="position:absolute;left:31137;top:22613;width:215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CwwAAAN0AAAAPAAAAZHJzL2Rvd25yZXYueG1sRE/LisIw&#10;FN0L/kO4gjtNVRD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9f50AsMAAADdAAAADwAA&#10;AAAAAAAAAAAAAAAHAgAAZHJzL2Rvd25yZXYueG1sUEsFBgAAAAADAAMAtwAAAPcCAAAAAA==&#10;" filled="f" stroked="f">
                  <v:textbox inset="0,0,0,0">
                    <w:txbxContent>
                      <w:p w14:paraId="562FCBC8" w14:textId="77777777" w:rsidR="005A5E7F" w:rsidRDefault="005A5E7F" w:rsidP="005A5E7F">
                        <w:r>
                          <w:rPr>
                            <w:sz w:val="20"/>
                          </w:rPr>
                          <w:t>1.2</w:t>
                        </w:r>
                      </w:p>
                    </w:txbxContent>
                  </v:textbox>
                </v:rect>
                <v:rect id="Rectangle 4779" o:spid="_x0000_s2011" style="position:absolute;left:-4614;top:9961;width:14669;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" filled="f" stroked="f">
                  <v:textbox style="layout-flow:vertical;mso-layout-flow-alt:bottom-to-top" inset="0,0,0,0">
                    <w:txbxContent>
                      <w:p w14:paraId="02A9ADBF" w14:textId="77777777" w:rsidR="005A5E7F" w:rsidRDefault="005A5E7F" w:rsidP="005A5E7F">
                        <w:r>
                          <w:rPr>
                            <w:b/>
                            <w:sz w:val="20"/>
                          </w:rPr>
                          <w:t>Rate constant (k x 10</w:t>
                        </w:r>
                      </w:p>
                    </w:txbxContent>
                  </v:textbox>
                </v:rect>
                <v:rect id="Rectangle 4780" o:spid="_x0000_s2012" style="position:absolute;left:2067;top:6260;width:575;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" filled="f" stroked="f">
                  <v:textbox style="layout-flow:vertical;mso-layout-flow-alt:bottom-to-top" inset="0,0,0,0">
                    <w:txbxContent>
                      <w:p w14:paraId="427B360E" w14:textId="77777777" w:rsidR="005A5E7F" w:rsidRDefault="005A5E7F" w:rsidP="005A5E7F">
                        <w:r>
                          <w:rPr>
                            <w:b/>
                            <w:sz w:val="13"/>
                          </w:rPr>
                          <w:t>3</w:t>
                        </w:r>
                      </w:p>
                    </w:txbxContent>
                  </v:textbox>
                </v:rect>
                <v:rect id="Rectangle 4781" o:spid="_x0000_s2013" style="position:absolute;left:2380;top:5187;width:679;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" filled="f" stroked="f">
                  <v:textbox style="layout-flow:vertical;mso-layout-flow-alt:bottom-to-top" inset="0,0,0,0">
                    <w:txbxContent>
                      <w:p w14:paraId="0BD57D60" w14:textId="77777777" w:rsidR="005A5E7F" w:rsidRDefault="005A5E7F" w:rsidP="005A5E7F">
                        <w:proofErr w:type="gramStart"/>
                        <w:r>
                          <w:rPr>
                            <w:b/>
                            <w:sz w:val="20"/>
                          </w:rPr>
                          <w:t>s</w:t>
                        </w:r>
                        <w:proofErr w:type="gramEnd"/>
                      </w:p>
                    </w:txbxContent>
                  </v:textbox>
                </v:rect>
                <v:rect id="Rectangle 4782" o:spid="_x0000_s2014" style="position:absolute;left:2181;top:5124;width:347;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" filled="f" stroked="f">
                  <v:textbox style="layout-flow:vertical;mso-layout-flow-alt:bottom-to-top" inset="0,0,0,0">
                    <w:txbxContent>
                      <w:p w14:paraId="18377E87" w14:textId="77777777" w:rsidR="005A5E7F" w:rsidRDefault="005A5E7F" w:rsidP="005A5E7F">
                        <w:r>
                          <w:rPr>
                            <w:b/>
                            <w:sz w:val="13"/>
                          </w:rPr>
                          <w:t>-</w:t>
                        </w:r>
                      </w:p>
                    </w:txbxContent>
                  </v:textbox>
                </v:rect>
                <v:rect id="Rectangle 4783" o:spid="_x0000_s2015" style="position:absolute;left:2067;top:4736;width:575;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" filled="f" stroked="f">
                  <v:textbox style="layout-flow:vertical;mso-layout-flow-alt:bottom-to-top" inset="0,0,0,0">
                    <w:txbxContent>
                      <w:p w14:paraId="23FDD2CB" w14:textId="77777777" w:rsidR="005A5E7F" w:rsidRDefault="005A5E7F" w:rsidP="005A5E7F">
                        <w:r>
                          <w:rPr>
                            <w:b/>
                            <w:sz w:val="13"/>
                          </w:rPr>
                          <w:t>1</w:t>
                        </w:r>
                      </w:p>
                    </w:txbxContent>
                  </v:textbox>
                </v:rect>
                <v:rect id="Rectangle 4784" o:spid="_x0000_s2016" style="position:absolute;left:2454;top:4042;width:531;height:17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" filled="f" stroked="f">
                  <v:textbox style="layout-flow:vertical;mso-layout-flow-alt:bottom-to-top" inset="0,0,0,0">
                    <w:txbxContent>
                      <w:p w14:paraId="5B8C6FBD" w14:textId="77777777" w:rsidR="005A5E7F" w:rsidRDefault="005A5E7F" w:rsidP="005A5E7F">
                        <w:r>
                          <w:rPr>
                            <w:b/>
                            <w:sz w:val="20"/>
                          </w:rPr>
                          <w:t>)</w:t>
                        </w:r>
                      </w:p>
                    </w:txbxContent>
                  </v:textbox>
                </v:rect>
                <v:rect id="Rectangle 38484" o:spid="_x0000_s2017" style="position:absolute;left:13539;top:24545;width:55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Eh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NWTESHHAAAA3QAA&#10;AA8AAAAAAAAAAAAAAAAABwIAAGRycy9kb3ducmV2LnhtbFBLBQYAAAAAAwADALcAAAD7AgAAAAA=&#10;" filled="f" stroked="f">
                  <v:textbox inset="0,0,0,0">
                    <w:txbxContent>
                      <w:p w14:paraId="35A79621" w14:textId="77777777" w:rsidR="005A5E7F" w:rsidRDefault="005A5E7F" w:rsidP="005A5E7F">
                        <w:r>
                          <w:rPr>
                            <w:b/>
                            <w:sz w:val="20"/>
                          </w:rPr>
                          <w:t>[</w:t>
                        </w:r>
                      </w:p>
                    </w:txbxContent>
                  </v:textbox>
                </v:rect>
                <v:rect id="Rectangle 38485" o:spid="_x0000_s2018" style="position:absolute;left:13964;top:24545;width:1159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9WxQAAAN0AAAAPAAAAZHJzL2Rvd25yZXYueG1sRI9Pi8Iw&#10;FMTvC/sdwlvwtqarU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lQY9WxQAAAN0AAAAP&#10;AAAAAAAAAAAAAAAAAAcCAABkcnMvZG93bnJldi54bWxQSwUGAAAAAAMAAwC3AAAA+QIAAAAA&#10;" filled="f" stroked="f">
                  <v:textbox inset="0,0,0,0">
                    <w:txbxContent>
                      <w:p w14:paraId="79373C1D" w14:textId="77777777" w:rsidR="005A5E7F" w:rsidRDefault="005A5E7F" w:rsidP="005A5E7F">
                        <w:r>
                          <w:rPr>
                            <w:b/>
                            <w:sz w:val="20"/>
                          </w:rPr>
                          <w:t xml:space="preserve">Alcohol] </w:t>
                        </w:r>
                        <w:proofErr w:type="spellStart"/>
                        <w:r>
                          <w:rPr>
                            <w:b/>
                            <w:sz w:val="20"/>
                          </w:rPr>
                          <w:t>mol</w:t>
                        </w:r>
                        <w:proofErr w:type="spellEnd"/>
                        <w:r>
                          <w:rPr>
                            <w:b/>
                            <w:sz w:val="20"/>
                          </w:rPr>
                          <w:t xml:space="preserve"> </w:t>
                        </w:r>
                        <w:proofErr w:type="spellStart"/>
                        <w:r>
                          <w:rPr>
                            <w:b/>
                            <w:sz w:val="20"/>
                          </w:rPr>
                          <w:t>dm</w:t>
                        </w:r>
                        <w:proofErr w:type="spellEnd"/>
                      </w:p>
                    </w:txbxContent>
                  </v:textbox>
                </v:rect>
                <v:rect id="Rectangle 4786" o:spid="_x0000_s2019" style="position:absolute;left:22686;top:24545;width:52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rN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Sg0qzcYAAADdAAAA&#10;DwAAAAAAAAAAAAAAAAAHAgAAZHJzL2Rvd25yZXYueG1sUEsFBgAAAAADAAMAtwAAAPoCAAAAAA==&#10;" filled="f" stroked="f">
                  <v:textbox inset="0,0,0,0">
                    <w:txbxContent>
                      <w:p w14:paraId="570A135A" w14:textId="77777777" w:rsidR="005A5E7F" w:rsidRDefault="005A5E7F" w:rsidP="005A5E7F">
                        <w:r>
                          <w:rPr>
                            <w:b/>
                            <w:sz w:val="20"/>
                          </w:rPr>
                          <w:t>-</w:t>
                        </w:r>
                      </w:p>
                    </w:txbxContent>
                  </v:textbox>
                </v:rect>
                <v:rect id="Rectangle 38486" o:spid="_x0000_s2020" style="position:absolute;left:23082;top:24545;width:8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6/wwAAAN0AAAAPAAAAZHJzL2Rvd25yZXYueG1sRE9Na8JA&#10;EL0X/A/LCN7qxgi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O5K+v8MAAADdAAAADwAA&#10;AAAAAAAAAAAAAAAHAgAAZHJzL2Rvd25yZXYueG1sUEsFBgAAAAADAAMAtwAAAPcCAAAAAA==&#10;" filled="f" stroked="f">
                  <v:textbox inset="0,0,0,0">
                    <w:txbxContent>
                      <w:p w14:paraId="38955669" w14:textId="77777777" w:rsidR="005A5E7F" w:rsidRDefault="005A5E7F" w:rsidP="005A5E7F">
                        <w:r>
                          <w:rPr>
                            <w:b/>
                            <w:sz w:val="20"/>
                          </w:rPr>
                          <w:t>3</w:t>
                        </w:r>
                      </w:p>
                    </w:txbxContent>
                  </v:textbox>
                </v:rect>
                <v:rect id="Rectangle 38488" o:spid="_x0000_s2021" style="position:absolute;left:23722;top:24545;width:708;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s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U3hskxQAAAN0AAAAP&#10;AAAAAAAAAAAAAAAAAAcCAABkcnMvZG93bnJldi54bWxQSwUGAAAAAAMAAwC3AAAA+QIAAAAA&#10;" filled="f" stroked="f">
                  <v:textbox inset="0,0,0,0">
                    <w:txbxContent>
                      <w:p w14:paraId="5420D781" w14:textId="77777777" w:rsidR="005A5E7F" w:rsidRDefault="005A5E7F" w:rsidP="005A5E7F"/>
                    </w:txbxContent>
                  </v:textbox>
                </v:rect>
                <v:shape id="Shape 49376" o:spid="_x0000_s2022" style="position:absolute;left:34716;top:9875;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" path="m,l73152,r,73152l,73152,,e" fillcolor="#c0504d" stroked="f" strokeweight="0">
                  <v:stroke opacity="0" endcap="round"/>
                  <v:path o:connecttype="custom" o:connectlocs="0,0;7,0;7,7;0,7;0,0" o:connectangles="0,0,0,0,0"/>
                </v:shape>
                <v:shape id="Shape 4789" o:spid="_x0000_s2023" style="position:absolute;left:34716;top:9875;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" path="m,73152r73152,l73152,,,,,73152xe" filled="f" fillcolor="black" strokecolor="#be4b48">
                  <v:fill opacity="0"/>
                  <v:path o:connecttype="custom" o:connectlocs="0,7;7,7;7,0;0,0" o:connectangles="0,0,0,0"/>
                </v:shape>
                <v:rect id="Rectangle 38482" o:spid="_x0000_s2024" style="position:absolute;left:35777;top:9679;width:137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IxQAAAN0AAAAPAAAAZHJzL2Rvd25yZXYueG1sRI9Bi8Iw&#10;FITvgv8hPGFvmq6C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Dfox+IxQAAAN0AAAAP&#10;AAAAAAAAAAAAAAAAAAcCAABkcnMvZG93bnJldi54bWxQSwUGAAAAAAMAAwC3AAAA+QIAAAAA&#10;" filled="f" stroked="f">
                  <v:textbox inset="0,0,0,0">
                    <w:txbxContent>
                      <w:p w14:paraId="0AF85625" w14:textId="77777777" w:rsidR="005A5E7F" w:rsidRDefault="005A5E7F" w:rsidP="005A5E7F">
                        <w:r>
                          <w:rPr>
                            <w:sz w:val="20"/>
                          </w:rPr>
                          <w:t>2-</w:t>
                        </w:r>
                      </w:p>
                    </w:txbxContent>
                  </v:textbox>
                </v:rect>
                <v:rect id="Rectangle 38483" o:spid="_x0000_s2025" style="position:absolute;left:36812;top:9679;width:963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oT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LDvuhPHAAAA3QAA&#10;AA8AAAAAAAAAAAAAAAAABwIAAGRycy9kb3ducmV2LnhtbFBLBQYAAAAAAwADALcAAAD7AgAAAAA=&#10;" filled="f" stroked="f">
                  <v:textbox inset="0,0,0,0">
                    <w:txbxContent>
                      <w:p w14:paraId="740D7A97" w14:textId="77777777" w:rsidR="005A5E7F" w:rsidRDefault="005A5E7F" w:rsidP="005A5E7F">
                        <w:proofErr w:type="spellStart"/>
                        <w:proofErr w:type="gramStart"/>
                        <w:r>
                          <w:rPr>
                            <w:sz w:val="20"/>
                          </w:rPr>
                          <w:t>chloroethanol</w:t>
                        </w:r>
                        <w:proofErr w:type="spellEnd"/>
                        <w:proofErr w:type="gramEnd"/>
                      </w:p>
                    </w:txbxContent>
                  </v:textbox>
                </v:rect>
                <v:shape id="Shape 4791" o:spid="_x0000_s2026" style="position:absolute;left:34731;top:1220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" path="m36576,l73152,36576,36576,73152,,36576,36576,xe" fillcolor="#4f81bd" stroked="f" strokeweight="0">
                  <v:stroke opacity="0"/>
                  <v:path o:connecttype="custom" o:connectlocs="4,0;7,4;4,7;0,4;4,0" o:connectangles="0,0,0,0,0"/>
                </v:shape>
                <v:shape id="Shape 4792" o:spid="_x0000_s2027" style="position:absolute;left:34731;top:12207;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" path="m36576,l73152,36576,36576,73152,,36576,36576,xe" filled="f" fillcolor="black" strokecolor="#4a7ebb" strokeweight=".72pt">
                  <v:fill opacity="0"/>
                  <v:path o:connecttype="custom" o:connectlocs="4,0;7,4;4,7;0,4" o:connectangles="0,0,0,0"/>
                </v:shape>
                <v:rect id="Rectangle 4793" o:spid="_x0000_s2028" style="position:absolute;left:35777;top:11978;width:6716;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mLxwAAAN0AAAAPAAAAZHJzL2Rvd25yZXYueG1sRI9Ba8JA&#10;FITvgv9heYI33Vgh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KCYGYvHAAAA3QAA&#10;AA8AAAAAAAAAAAAAAAAABwIAAGRycy9kb3ducmV2LnhtbFBLBQYAAAAAAwADALcAAAD7AgAAAAA=&#10;" filled="f" stroked="f">
                  <v:textbox inset="0,0,0,0">
                    <w:txbxContent>
                      <w:p w14:paraId="4424F90D" w14:textId="77777777" w:rsidR="005A5E7F" w:rsidRDefault="005A5E7F" w:rsidP="005A5E7F">
                        <w:proofErr w:type="gramStart"/>
                        <w:r>
                          <w:rPr>
                            <w:sz w:val="20"/>
                          </w:rPr>
                          <w:t>n-butanol</w:t>
                        </w:r>
                        <w:proofErr w:type="gramEnd"/>
                      </w:p>
                    </w:txbxContent>
                  </v:textbox>
                </v:rect>
                <v:shape id="Shape 4794" o:spid="_x0000_s2029" style="position:absolute;left:34731;top:1449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" path="m36576,l73152,73152,,73152,36576,xe" fillcolor="#9bbb59" stroked="f" strokeweight="0">
                  <v:stroke opacity="0"/>
                  <v:path o:connecttype="custom" o:connectlocs="4,0;7,7;0,7;4,0" o:connectangles="0,0,0,0"/>
                </v:shape>
                <v:shape id="Shape 4795" o:spid="_x0000_s2030" style="position:absolute;left:34731;top:14493;width:731;height:731;visibility:visible;mso-wrap-style:square;v-text-anchor:top" coordsize="73152,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" path="m36576,l73152,73152,,73152,36576,xe" filled="f" fillcolor="black" strokecolor="#98b954" strokeweight=".72pt">
                  <v:fill opacity="0"/>
                  <v:path o:connecttype="custom" o:connectlocs="4,0;7,7;0,7" o:connectangles="0,0,0"/>
                </v:shape>
                <v:rect id="Rectangle 4796" o:spid="_x0000_s2031" style="position:absolute;left:35777;top:14277;width:8902;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35xwAAAN0AAAAPAAAAZHJzL2Rvd25yZXYueG1sRI9Ba8JA&#10;FITvgv9heYI33Vgh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NEHjfnHAAAA3QAA&#10;AA8AAAAAAAAAAAAAAAAABwIAAGRycy9kb3ducmV2LnhtbFBLBQYAAAAAAwADALcAAAD7AgAAAAA=&#10;" filled="f" stroked="f">
                  <v:textbox inset="0,0,0,0">
                    <w:txbxContent>
                      <w:p w14:paraId="59734DD9" w14:textId="77777777" w:rsidR="005A5E7F" w:rsidRDefault="005A5E7F" w:rsidP="005A5E7F">
                        <w:proofErr w:type="spellStart"/>
                        <w:proofErr w:type="gramStart"/>
                        <w:r>
                          <w:rPr>
                            <w:sz w:val="20"/>
                          </w:rPr>
                          <w:t>cyclohexanol</w:t>
                        </w:r>
                        <w:proofErr w:type="spellEnd"/>
                        <w:proofErr w:type="gramEnd"/>
                      </w:p>
                    </w:txbxContent>
                  </v:textbox>
                </v:rect>
                <v:shape id="Shape 4797" o:spid="_x0000_s2032" style="position:absolute;left:34716;top:17145;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" path="m,38100l38100,,76200,38100,,38100xe" fillcolor="#8064a2" stroked="f" strokeweight="0">
                  <v:stroke opacity="0"/>
                  <v:path o:connecttype="custom" o:connectlocs="0,4;4,0;8,4" o:connectangles="0,0,0"/>
                </v:shape>
                <v:shape id="Shape 4798" o:spid="_x0000_s2033" style="position:absolute;left:34716;top:16764;width:762;height:381;visibility:visible;mso-wrap-style:square;v-text-anchor:top" coordsize="762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" path="m76200,l38100,38100,,,76200,xe" fillcolor="#8064a2" stroked="f" strokeweight="0">
                  <v:stroke opacity="0"/>
                  <v:path o:connecttype="custom" o:connectlocs="8,0;4,4;0,0" o:connectangles="0,0,0"/>
                </v:shape>
                <v:shape id="Shape 4799" o:spid="_x0000_s2034" style="position:absolute;left:34716;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" path="m76200,76200l,e" filled="f" fillcolor="black" strokecolor="#7d60a0">
                  <v:fill opacity="0"/>
                  <v:path o:connecttype="custom" o:connectlocs="8,8;0,0" o:connectangles="0,0"/>
                </v:shape>
                <v:shape id="Shape 4800" o:spid="_x0000_s2035" style="position:absolute;left:34716;top:167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" path="m,76200l76200,e" filled="f" fillcolor="black" strokecolor="#7d60a0">
                  <v:fill opacity="0"/>
                  <v:path o:connecttype="custom" o:connectlocs="0,8;8,0" o:connectangles="0,0"/>
                </v:shape>
                <v:rect id="Rectangle 4801" o:spid="_x0000_s2036" style="position:absolute;left:35777;top:16572;width:1153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" filled="f" stroked="f">
                  <v:textbox inset="0,0,0,0">
                    <w:txbxContent>
                      <w:p w14:paraId="377E6DC7" w14:textId="77777777" w:rsidR="005A5E7F" w:rsidRDefault="005A5E7F" w:rsidP="005A5E7F">
                        <w:proofErr w:type="spellStart"/>
                        <w:proofErr w:type="gramStart"/>
                        <w:r>
                          <w:rPr>
                            <w:sz w:val="20"/>
                          </w:rPr>
                          <w:t>cinnamyl</w:t>
                        </w:r>
                        <w:proofErr w:type="spellEnd"/>
                        <w:proofErr w:type="gramEnd"/>
                        <w:r>
                          <w:rPr>
                            <w:sz w:val="20"/>
                          </w:rPr>
                          <w:t xml:space="preserve"> alcohol</w:t>
                        </w:r>
                      </w:p>
                    </w:txbxContent>
                  </v:textbox>
                </v:rect>
                <v:shape id="Shape 4802" o:spid="_x0000_s2037" style="position:absolute;width:45720;height:27412;visibility:visible;mso-wrap-style:square;v-text-anchor:top" coordsize="4572000,274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" path="m,2741295r4572000,l4572000,,,,,2741295xe" filled="f" fillcolor="black" strokecolor="#868686">
                  <v:fill opacity="0"/>
                  <v:path o:connecttype="custom" o:connectlocs="0,274;457,274;457,0;0,0" o:connectangles="0,0,0,0"/>
                </v:shape>
                <w10:anchorlock/>
              </v:group>
            </w:pict>
          </mc:Fallback>
        </mc:AlternateContent>
      </w:r>
    </w:p>
    <w:p w14:paraId="529843F9" w14:textId="3AF91532" w:rsidR="005A5E7F" w:rsidRPr="000800B5" w:rsidRDefault="005A5E7F" w:rsidP="005A5E7F">
      <w:pPr>
        <w:suppressAutoHyphens/>
        <w:spacing w:beforeLines="50" w:before="120" w:line="276" w:lineRule="auto"/>
        <w:jc w:val="center"/>
        <w:rPr>
          <w:rFonts w:ascii="Arial" w:eastAsia="SimSun" w:hAnsi="Arial" w:cs="Arial"/>
          <w:bCs/>
          <w:kern w:val="0"/>
          <w:sz w:val="20"/>
          <w:szCs w:val="20"/>
        </w:rPr>
      </w:pPr>
      <w:r w:rsidRPr="000800B5">
        <w:rPr>
          <w:rFonts w:ascii="Arial" w:eastAsia="SimSun" w:hAnsi="Arial" w:cs="Arial"/>
          <w:bCs/>
          <w:kern w:val="0"/>
          <w:sz w:val="20"/>
          <w:szCs w:val="20"/>
        </w:rPr>
        <w:t xml:space="preserve">Fig. 12 Rate constant data for alcohol oxidation using PDC and </w:t>
      </w:r>
      <w:proofErr w:type="spellStart"/>
      <w:r w:rsidRPr="000800B5">
        <w:rPr>
          <w:rFonts w:ascii="Arial" w:eastAsia="SimSun" w:hAnsi="Arial" w:cs="Arial"/>
          <w:bCs/>
          <w:kern w:val="0"/>
          <w:sz w:val="20"/>
          <w:szCs w:val="20"/>
        </w:rPr>
        <w:t>AgNPs</w:t>
      </w:r>
      <w:proofErr w:type="spellEnd"/>
      <w:r w:rsidRPr="000800B5">
        <w:rPr>
          <w:rFonts w:ascii="Arial" w:eastAsia="SimSun" w:hAnsi="Arial" w:cs="Arial"/>
          <w:bCs/>
          <w:kern w:val="0"/>
          <w:sz w:val="20"/>
          <w:szCs w:val="20"/>
        </w:rPr>
        <w:t xml:space="preserve"> from </w:t>
      </w:r>
      <w:proofErr w:type="spellStart"/>
      <w:r w:rsidRPr="000800B5">
        <w:rPr>
          <w:rFonts w:ascii="Arial" w:eastAsia="SimSun" w:hAnsi="Arial" w:cs="Arial"/>
          <w:bCs/>
          <w:kern w:val="0"/>
          <w:sz w:val="20"/>
          <w:szCs w:val="20"/>
        </w:rPr>
        <w:t>Ziziphus</w:t>
      </w:r>
      <w:proofErr w:type="spellEnd"/>
      <w:r w:rsidRPr="000800B5">
        <w:rPr>
          <w:rFonts w:ascii="Arial" w:eastAsia="SimSun" w:hAnsi="Arial" w:cs="Arial"/>
          <w:bCs/>
          <w:kern w:val="0"/>
          <w:sz w:val="20"/>
          <w:szCs w:val="20"/>
        </w:rPr>
        <w:t xml:space="preserve"> leaves</w:t>
      </w:r>
    </w:p>
    <w:p w14:paraId="28273C24" w14:textId="77777777" w:rsidR="005A5E7F" w:rsidRPr="000800B5" w:rsidRDefault="005A5E7F" w:rsidP="005A5E7F">
      <w:pPr>
        <w:pStyle w:val="BodyL"/>
        <w:rPr>
          <w:rFonts w:ascii="Arial" w:hAnsi="Arial" w:cs="Arial"/>
          <w:lang w:val="en-US"/>
        </w:rPr>
      </w:pPr>
    </w:p>
    <w:p w14:paraId="1B3AEEEE" w14:textId="6783649E" w:rsidR="00603F8B" w:rsidRPr="000800B5" w:rsidRDefault="00603F8B" w:rsidP="00603F8B">
      <w:pPr>
        <w:pStyle w:val="BodyL"/>
        <w:suppressAutoHyphens/>
        <w:spacing w:line="276" w:lineRule="auto"/>
        <w:ind w:firstLine="0"/>
        <w:rPr>
          <w:rFonts w:ascii="Arial" w:eastAsia="SimSun" w:hAnsi="Arial" w:cs="Arial"/>
          <w:lang w:val="en-IN"/>
        </w:rPr>
      </w:pPr>
    </w:p>
    <w:p w14:paraId="6D23EF47" w14:textId="783196DB" w:rsidR="003865F3" w:rsidRPr="000800B5" w:rsidRDefault="003865F3" w:rsidP="003865F3">
      <w:pPr>
        <w:pStyle w:val="BodyL"/>
        <w:suppressAutoHyphens/>
        <w:spacing w:line="276" w:lineRule="auto"/>
        <w:ind w:firstLine="0"/>
        <w:rPr>
          <w:rFonts w:ascii="Arial" w:eastAsia="SimSun" w:hAnsi="Arial" w:cs="Arial"/>
          <w:lang w:val="en-IN"/>
        </w:rPr>
      </w:pPr>
      <w:r w:rsidRPr="000800B5">
        <w:rPr>
          <w:rFonts w:ascii="Arial" w:eastAsia="SimSun" w:hAnsi="Arial" w:cs="Arial"/>
          <w:lang w:val="en-IN"/>
        </w:rPr>
        <w:t xml:space="preserve">The concluded reaction mechanism is given below: </w:t>
      </w:r>
    </w:p>
    <w:p w14:paraId="217543A0" w14:textId="77777777" w:rsidR="00204AC9" w:rsidRPr="000800B5" w:rsidRDefault="00204AC9" w:rsidP="003865F3">
      <w:pPr>
        <w:pStyle w:val="BodyL"/>
        <w:suppressAutoHyphens/>
        <w:spacing w:line="276" w:lineRule="auto"/>
        <w:ind w:firstLine="0"/>
        <w:rPr>
          <w:rFonts w:ascii="Arial" w:eastAsia="SimSun" w:hAnsi="Arial" w:cs="Arial"/>
          <w:lang w:val="en-IN"/>
        </w:rPr>
      </w:pPr>
    </w:p>
    <w:p w14:paraId="3B948668" w14:textId="1795E853" w:rsidR="00204AC9" w:rsidRPr="000800B5" w:rsidRDefault="00204AC9" w:rsidP="00204AC9">
      <w:pPr>
        <w:pStyle w:val="BodyL"/>
        <w:suppressAutoHyphens/>
        <w:spacing w:line="276" w:lineRule="auto"/>
        <w:ind w:firstLine="0"/>
        <w:rPr>
          <w:rFonts w:ascii="Arial" w:eastAsia="SimSun" w:hAnsi="Arial" w:cs="Arial"/>
          <w:lang w:val="en-IN"/>
        </w:rPr>
      </w:pPr>
      <w:r w:rsidRPr="000800B5">
        <w:rPr>
          <w:rFonts w:ascii="Arial" w:hAnsi="Arial" w:cs="Arial"/>
          <w:b/>
          <w:caps/>
          <w:sz w:val="22"/>
        </w:rPr>
        <w:t xml:space="preserve"> </w:t>
      </w:r>
      <w:r w:rsidRPr="000800B5">
        <w:rPr>
          <w:rFonts w:ascii="Arial" w:hAnsi="Arial" w:cs="Arial"/>
          <w:b/>
          <w:sz w:val="22"/>
          <w:lang w:val="en-US"/>
        </w:rPr>
        <w:t>PDC Mechanism</w:t>
      </w:r>
    </w:p>
    <w:p w14:paraId="21E2E707" w14:textId="77777777" w:rsidR="0052700B" w:rsidRPr="000800B5" w:rsidRDefault="0052700B" w:rsidP="003865F3">
      <w:pPr>
        <w:pStyle w:val="BodyL"/>
        <w:suppressAutoHyphens/>
        <w:spacing w:line="276" w:lineRule="auto"/>
        <w:rPr>
          <w:rFonts w:ascii="Arial" w:eastAsia="SimSun" w:hAnsi="Arial" w:cs="Arial"/>
          <w:lang w:val="en-IN"/>
        </w:rPr>
      </w:pPr>
    </w:p>
    <w:p w14:paraId="7DB3713E" w14:textId="2C2FB7D0" w:rsidR="003865F3" w:rsidRPr="000800B5" w:rsidRDefault="003865F3" w:rsidP="003865F3">
      <w:pPr>
        <w:pStyle w:val="BodyL"/>
        <w:suppressAutoHyphens/>
        <w:spacing w:line="276" w:lineRule="auto"/>
        <w:rPr>
          <w:rFonts w:ascii="Arial" w:eastAsia="SimSun" w:hAnsi="Arial" w:cs="Arial"/>
          <w:lang w:val="en-IN"/>
        </w:rPr>
      </w:pPr>
      <w:r w:rsidRPr="000800B5">
        <w:rPr>
          <w:rFonts w:ascii="Arial" w:eastAsia="SimSun" w:hAnsi="Arial" w:cs="Arial"/>
          <w:noProof/>
          <w:lang w:val="en-IN" w:eastAsia="en-IN"/>
        </w:rPr>
        <w:drawing>
          <wp:inline distT="0" distB="0" distL="0" distR="0" wp14:anchorId="64BFAD7C" wp14:editId="04E1D7D7">
            <wp:extent cx="5922860" cy="3341371"/>
            <wp:effectExtent l="19050" t="19050" r="20955" b="11430"/>
            <wp:docPr id="47726" name="Picture 47726"/>
            <wp:cNvGraphicFramePr/>
            <a:graphic xmlns:a="http://schemas.openxmlformats.org/drawingml/2006/main">
              <a:graphicData uri="http://schemas.openxmlformats.org/drawingml/2006/picture">
                <pic:pic xmlns:pic="http://schemas.openxmlformats.org/drawingml/2006/picture">
                  <pic:nvPicPr>
                    <pic:cNvPr id="47726" name="Picture 47726"/>
                    <pic:cNvPicPr/>
                  </pic:nvPicPr>
                  <pic:blipFill>
                    <a:blip r:embed="rId25"/>
                    <a:stretch>
                      <a:fillRect/>
                    </a:stretch>
                  </pic:blipFill>
                  <pic:spPr>
                    <a:xfrm>
                      <a:off x="0" y="0"/>
                      <a:ext cx="5923244" cy="3341588"/>
                    </a:xfrm>
                    <a:prstGeom prst="rect">
                      <a:avLst/>
                    </a:prstGeom>
                    <a:ln w="9525">
                      <a:solidFill>
                        <a:schemeClr val="tx1"/>
                      </a:solidFill>
                    </a:ln>
                  </pic:spPr>
                </pic:pic>
              </a:graphicData>
            </a:graphic>
          </wp:inline>
        </w:drawing>
      </w:r>
    </w:p>
    <w:p w14:paraId="680C5F24" w14:textId="6CFE810E" w:rsidR="003865F3" w:rsidRPr="000800B5" w:rsidRDefault="00BB54E0" w:rsidP="003865F3">
      <w:pPr>
        <w:pStyle w:val="BodyL"/>
        <w:suppressAutoHyphens/>
        <w:spacing w:line="276" w:lineRule="auto"/>
        <w:rPr>
          <w:rFonts w:ascii="Arial" w:eastAsia="SimSun" w:hAnsi="Arial" w:cs="Arial"/>
          <w:lang w:val="en-IN"/>
        </w:rPr>
      </w:pPr>
      <w:r w:rsidRPr="000800B5">
        <w:rPr>
          <w:rFonts w:ascii="Arial" w:eastAsia="SimSun" w:hAnsi="Arial" w:cs="Arial"/>
          <w:noProof/>
          <w:lang w:val="en-IN" w:eastAsia="en-IN"/>
        </w:rPr>
        <mc:AlternateContent>
          <mc:Choice Requires="wpg">
            <w:drawing>
              <wp:inline distT="0" distB="0" distL="0" distR="0" wp14:anchorId="1EB2E032" wp14:editId="2533C3FA">
                <wp:extent cx="1013460" cy="103505"/>
                <wp:effectExtent l="6350" t="8255" r="8890" b="2540"/>
                <wp:docPr id="48884" name="Group 38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3460" cy="103505"/>
                          <a:chOff x="0" y="0"/>
                          <a:chExt cx="10134" cy="1034"/>
                        </a:xfrm>
                      </wpg:grpSpPr>
                      <wps:wsp>
                        <wps:cNvPr id="48885" name="Shape 5092"/>
                        <wps:cNvSpPr>
                          <a:spLocks noChangeArrowheads="1"/>
                        </wps:cNvSpPr>
                        <wps:spPr bwMode="auto">
                          <a:xfrm>
                            <a:off x="0" y="46"/>
                            <a:ext cx="423" cy="966"/>
                          </a:xfrm>
                          <a:custGeom>
                            <a:avLst/>
                            <a:gdLst>
                              <a:gd name="T0" fmla="*/ 0 w 42309"/>
                              <a:gd name="T1" fmla="*/ 0 h 96694"/>
                              <a:gd name="T2" fmla="*/ 353 w 42309"/>
                              <a:gd name="T3" fmla="*/ 0 h 96694"/>
                              <a:gd name="T4" fmla="*/ 423 w 42309"/>
                              <a:gd name="T5" fmla="*/ 9 h 96694"/>
                              <a:gd name="T6" fmla="*/ 423 w 42309"/>
                              <a:gd name="T7" fmla="*/ 72 h 96694"/>
                              <a:gd name="T8" fmla="*/ 367 w 42309"/>
                              <a:gd name="T9" fmla="*/ 58 h 96694"/>
                              <a:gd name="T10" fmla="*/ 274 w 42309"/>
                              <a:gd name="T11" fmla="*/ 71 h 96694"/>
                              <a:gd name="T12" fmla="*/ 274 w 42309"/>
                              <a:gd name="T13" fmla="*/ 473 h 96694"/>
                              <a:gd name="T14" fmla="*/ 341 w 42309"/>
                              <a:gd name="T15" fmla="*/ 483 h 96694"/>
                              <a:gd name="T16" fmla="*/ 391 w 42309"/>
                              <a:gd name="T17" fmla="*/ 487 h 96694"/>
                              <a:gd name="T18" fmla="*/ 423 w 42309"/>
                              <a:gd name="T19" fmla="*/ 472 h 96694"/>
                              <a:gd name="T20" fmla="*/ 423 w 42309"/>
                              <a:gd name="T21" fmla="*/ 532 h 96694"/>
                              <a:gd name="T22" fmla="*/ 361 w 42309"/>
                              <a:gd name="T23" fmla="*/ 528 h 96694"/>
                              <a:gd name="T24" fmla="*/ 274 w 42309"/>
                              <a:gd name="T25" fmla="*/ 513 h 96694"/>
                              <a:gd name="T26" fmla="*/ 274 w 42309"/>
                              <a:gd name="T27" fmla="*/ 795 h 96694"/>
                              <a:gd name="T28" fmla="*/ 294 w 42309"/>
                              <a:gd name="T29" fmla="*/ 908 h 96694"/>
                              <a:gd name="T30" fmla="*/ 376 w 42309"/>
                              <a:gd name="T31" fmla="*/ 940 h 96694"/>
                              <a:gd name="T32" fmla="*/ 413 w 42309"/>
                              <a:gd name="T33" fmla="*/ 940 h 96694"/>
                              <a:gd name="T34" fmla="*/ 413 w 42309"/>
                              <a:gd name="T35" fmla="*/ 966 h 96694"/>
                              <a:gd name="T36" fmla="*/ 0 w 42309"/>
                              <a:gd name="T37" fmla="*/ 966 h 96694"/>
                              <a:gd name="T38" fmla="*/ 0 w 42309"/>
                              <a:gd name="T39" fmla="*/ 940 h 96694"/>
                              <a:gd name="T40" fmla="*/ 36 w 42309"/>
                              <a:gd name="T41" fmla="*/ 940 h 96694"/>
                              <a:gd name="T42" fmla="*/ 124 w 42309"/>
                              <a:gd name="T43" fmla="*/ 900 h 96694"/>
                              <a:gd name="T44" fmla="*/ 138 w 42309"/>
                              <a:gd name="T45" fmla="*/ 795 h 96694"/>
                              <a:gd name="T46" fmla="*/ 138 w 42309"/>
                              <a:gd name="T47" fmla="*/ 171 h 96694"/>
                              <a:gd name="T48" fmla="*/ 119 w 42309"/>
                              <a:gd name="T49" fmla="*/ 58 h 96694"/>
                              <a:gd name="T50" fmla="*/ 36 w 42309"/>
                              <a:gd name="T51" fmla="*/ 26 h 96694"/>
                              <a:gd name="T52" fmla="*/ 0 w 42309"/>
                              <a:gd name="T53" fmla="*/ 26 h 96694"/>
                              <a:gd name="T54" fmla="*/ 0 w 42309"/>
                              <a:gd name="T55" fmla="*/ 0 h 9669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2309" h="96694">
                                <a:moveTo>
                                  <a:pt x="0" y="0"/>
                                </a:moveTo>
                                <a:lnTo>
                                  <a:pt x="35303" y="0"/>
                                </a:lnTo>
                                <a:lnTo>
                                  <a:pt x="42309" y="947"/>
                                </a:lnTo>
                                <a:lnTo>
                                  <a:pt x="42309" y="7205"/>
                                </a:lnTo>
                                <a:lnTo>
                                  <a:pt x="36727" y="5762"/>
                                </a:lnTo>
                                <a:cubicBezTo>
                                  <a:pt x="34316" y="5762"/>
                                  <a:pt x="31207" y="6263"/>
                                  <a:pt x="27423" y="7139"/>
                                </a:cubicBezTo>
                                <a:lnTo>
                                  <a:pt x="27423" y="47345"/>
                                </a:lnTo>
                                <a:cubicBezTo>
                                  <a:pt x="29933" y="47846"/>
                                  <a:pt x="32156" y="48222"/>
                                  <a:pt x="34104" y="48347"/>
                                </a:cubicBezTo>
                                <a:cubicBezTo>
                                  <a:pt x="36040" y="48597"/>
                                  <a:pt x="37701" y="48723"/>
                                  <a:pt x="39074" y="48723"/>
                                </a:cubicBezTo>
                                <a:lnTo>
                                  <a:pt x="42309" y="47293"/>
                                </a:lnTo>
                                <a:lnTo>
                                  <a:pt x="42309" y="53270"/>
                                </a:lnTo>
                                <a:lnTo>
                                  <a:pt x="36090" y="52856"/>
                                </a:lnTo>
                                <a:cubicBezTo>
                                  <a:pt x="33392" y="52605"/>
                                  <a:pt x="30495" y="52105"/>
                                  <a:pt x="27423" y="51353"/>
                                </a:cubicBezTo>
                                <a:lnTo>
                                  <a:pt x="27423" y="79534"/>
                                </a:lnTo>
                                <a:cubicBezTo>
                                  <a:pt x="27423" y="85672"/>
                                  <a:pt x="28085" y="89429"/>
                                  <a:pt x="29408" y="90932"/>
                                </a:cubicBezTo>
                                <a:cubicBezTo>
                                  <a:pt x="31207" y="92936"/>
                                  <a:pt x="33929" y="94063"/>
                                  <a:pt x="37576" y="94063"/>
                                </a:cubicBezTo>
                                <a:lnTo>
                                  <a:pt x="41272" y="94063"/>
                                </a:lnTo>
                                <a:lnTo>
                                  <a:pt x="41272" y="96694"/>
                                </a:lnTo>
                                <a:lnTo>
                                  <a:pt x="0" y="96694"/>
                                </a:lnTo>
                                <a:lnTo>
                                  <a:pt x="0" y="94063"/>
                                </a:lnTo>
                                <a:lnTo>
                                  <a:pt x="3623" y="94063"/>
                                </a:lnTo>
                                <a:cubicBezTo>
                                  <a:pt x="7691" y="94063"/>
                                  <a:pt x="10614" y="92685"/>
                                  <a:pt x="12362" y="90055"/>
                                </a:cubicBezTo>
                                <a:cubicBezTo>
                                  <a:pt x="13311" y="88552"/>
                                  <a:pt x="13786" y="85045"/>
                                  <a:pt x="13786" y="79534"/>
                                </a:cubicBezTo>
                                <a:lnTo>
                                  <a:pt x="13786" y="17159"/>
                                </a:lnTo>
                                <a:cubicBezTo>
                                  <a:pt x="13786" y="11022"/>
                                  <a:pt x="13149" y="7265"/>
                                  <a:pt x="11863" y="5762"/>
                                </a:cubicBezTo>
                                <a:cubicBezTo>
                                  <a:pt x="10014" y="3758"/>
                                  <a:pt x="7267" y="2630"/>
                                  <a:pt x="3623" y="2630"/>
                                </a:cubicBezTo>
                                <a:lnTo>
                                  <a:pt x="0" y="2630"/>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86" name="Shape 5093"/>
                        <wps:cNvSpPr>
                          <a:spLocks noChangeArrowheads="1"/>
                        </wps:cNvSpPr>
                        <wps:spPr bwMode="auto">
                          <a:xfrm>
                            <a:off x="423" y="55"/>
                            <a:ext cx="310" cy="524"/>
                          </a:xfrm>
                          <a:custGeom>
                            <a:avLst/>
                            <a:gdLst>
                              <a:gd name="T0" fmla="*/ 0 w 31083"/>
                              <a:gd name="T1" fmla="*/ 0 h 52410"/>
                              <a:gd name="T2" fmla="*/ 134 w 31083"/>
                              <a:gd name="T3" fmla="*/ 18 h 52410"/>
                              <a:gd name="T4" fmla="*/ 259 w 31083"/>
                              <a:gd name="T5" fmla="*/ 108 h 52410"/>
                              <a:gd name="T6" fmla="*/ 310 w 31083"/>
                              <a:gd name="T7" fmla="*/ 259 h 52410"/>
                              <a:gd name="T8" fmla="*/ 232 w 31083"/>
                              <a:gd name="T9" fmla="*/ 450 h 52410"/>
                              <a:gd name="T10" fmla="*/ 13 w 31083"/>
                              <a:gd name="T11" fmla="*/ 524 h 52410"/>
                              <a:gd name="T12" fmla="*/ 0 w 31083"/>
                              <a:gd name="T13" fmla="*/ 523 h 52410"/>
                              <a:gd name="T14" fmla="*/ 0 w 31083"/>
                              <a:gd name="T15" fmla="*/ 463 h 52410"/>
                              <a:gd name="T16" fmla="*/ 95 w 31083"/>
                              <a:gd name="T17" fmla="*/ 421 h 52410"/>
                              <a:gd name="T18" fmla="*/ 148 w 31083"/>
                              <a:gd name="T19" fmla="*/ 272 h 52410"/>
                              <a:gd name="T20" fmla="*/ 123 w 31083"/>
                              <a:gd name="T21" fmla="*/ 156 h 52410"/>
                              <a:gd name="T22" fmla="*/ 51 w 31083"/>
                              <a:gd name="T23" fmla="*/ 76 h 52410"/>
                              <a:gd name="T24" fmla="*/ 0 w 31083"/>
                              <a:gd name="T25" fmla="*/ 63 h 52410"/>
                              <a:gd name="T26" fmla="*/ 0 w 31083"/>
                              <a:gd name="T27" fmla="*/ 0 h 5241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1083" h="52410">
                                <a:moveTo>
                                  <a:pt x="0" y="0"/>
                                </a:moveTo>
                                <a:lnTo>
                                  <a:pt x="13387" y="1809"/>
                                </a:lnTo>
                                <a:cubicBezTo>
                                  <a:pt x="18358" y="3562"/>
                                  <a:pt x="22554" y="6569"/>
                                  <a:pt x="25963" y="10827"/>
                                </a:cubicBezTo>
                                <a:cubicBezTo>
                                  <a:pt x="29372" y="14960"/>
                                  <a:pt x="31083" y="19970"/>
                                  <a:pt x="31083" y="25857"/>
                                </a:cubicBezTo>
                                <a:cubicBezTo>
                                  <a:pt x="31083" y="33748"/>
                                  <a:pt x="28486" y="40136"/>
                                  <a:pt x="23303" y="45020"/>
                                </a:cubicBezTo>
                                <a:cubicBezTo>
                                  <a:pt x="18108" y="50030"/>
                                  <a:pt x="10777" y="52410"/>
                                  <a:pt x="1311" y="52410"/>
                                </a:cubicBezTo>
                                <a:lnTo>
                                  <a:pt x="0" y="52323"/>
                                </a:lnTo>
                                <a:lnTo>
                                  <a:pt x="0" y="46346"/>
                                </a:lnTo>
                                <a:lnTo>
                                  <a:pt x="9516" y="42140"/>
                                </a:lnTo>
                                <a:cubicBezTo>
                                  <a:pt x="13088" y="38257"/>
                                  <a:pt x="14886" y="33247"/>
                                  <a:pt x="14886" y="27235"/>
                                </a:cubicBezTo>
                                <a:cubicBezTo>
                                  <a:pt x="14886" y="23101"/>
                                  <a:pt x="14024" y="19219"/>
                                  <a:pt x="12326" y="15587"/>
                                </a:cubicBezTo>
                                <a:cubicBezTo>
                                  <a:pt x="10615" y="11955"/>
                                  <a:pt x="8205" y="9324"/>
                                  <a:pt x="5070" y="7570"/>
                                </a:cubicBezTo>
                                <a:lnTo>
                                  <a:pt x="0" y="625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87" name="Shape 5094"/>
                        <wps:cNvSpPr>
                          <a:spLocks noChangeArrowheads="1"/>
                        </wps:cNvSpPr>
                        <wps:spPr bwMode="auto">
                          <a:xfrm>
                            <a:off x="1861" y="25"/>
                            <a:ext cx="867" cy="1009"/>
                          </a:xfrm>
                          <a:custGeom>
                            <a:avLst/>
                            <a:gdLst>
                              <a:gd name="T0" fmla="*/ 490 w 86730"/>
                              <a:gd name="T1" fmla="*/ 0 h 100952"/>
                              <a:gd name="T2" fmla="*/ 696 w 86730"/>
                              <a:gd name="T3" fmla="*/ 51 h 100952"/>
                              <a:gd name="T4" fmla="*/ 739 w 86730"/>
                              <a:gd name="T5" fmla="*/ 66 h 100952"/>
                              <a:gd name="T6" fmla="*/ 772 w 86730"/>
                              <a:gd name="T7" fmla="*/ 53 h 100952"/>
                              <a:gd name="T8" fmla="*/ 798 w 86730"/>
                              <a:gd name="T9" fmla="*/ 0 h 100952"/>
                              <a:gd name="T10" fmla="*/ 823 w 86730"/>
                              <a:gd name="T11" fmla="*/ 0 h 100952"/>
                              <a:gd name="T12" fmla="*/ 845 w 86730"/>
                              <a:gd name="T13" fmla="*/ 328 h 100952"/>
                              <a:gd name="T14" fmla="*/ 823 w 86730"/>
                              <a:gd name="T15" fmla="*/ 328 h 100952"/>
                              <a:gd name="T16" fmla="*/ 697 w 86730"/>
                              <a:gd name="T17" fmla="*/ 115 h 100952"/>
                              <a:gd name="T18" fmla="*/ 501 w 86730"/>
                              <a:gd name="T19" fmla="*/ 51 h 100952"/>
                              <a:gd name="T20" fmla="*/ 328 w 86730"/>
                              <a:gd name="T21" fmla="*/ 100 h 100952"/>
                              <a:gd name="T22" fmla="*/ 206 w 86730"/>
                              <a:gd name="T23" fmla="*/ 255 h 100952"/>
                              <a:gd name="T24" fmla="*/ 162 w 86730"/>
                              <a:gd name="T25" fmla="*/ 521 h 100952"/>
                              <a:gd name="T26" fmla="*/ 204 w 86730"/>
                              <a:gd name="T27" fmla="*/ 747 h 100952"/>
                              <a:gd name="T28" fmla="*/ 330 w 86730"/>
                              <a:gd name="T29" fmla="*/ 895 h 100952"/>
                              <a:gd name="T30" fmla="*/ 522 w 86730"/>
                              <a:gd name="T31" fmla="*/ 946 h 100952"/>
                              <a:gd name="T32" fmla="*/ 687 w 86730"/>
                              <a:gd name="T33" fmla="*/ 906 h 100952"/>
                              <a:gd name="T34" fmla="*/ 845 w 86730"/>
                              <a:gd name="T35" fmla="*/ 746 h 100952"/>
                              <a:gd name="T36" fmla="*/ 867 w 86730"/>
                              <a:gd name="T37" fmla="*/ 761 h 100952"/>
                              <a:gd name="T38" fmla="*/ 698 w 86730"/>
                              <a:gd name="T39" fmla="*/ 949 h 100952"/>
                              <a:gd name="T40" fmla="*/ 469 w 86730"/>
                              <a:gd name="T41" fmla="*/ 1009 h 100952"/>
                              <a:gd name="T42" fmla="*/ 98 w 86730"/>
                              <a:gd name="T43" fmla="*/ 831 h 100952"/>
                              <a:gd name="T44" fmla="*/ 0 w 86730"/>
                              <a:gd name="T45" fmla="*/ 520 h 100952"/>
                              <a:gd name="T46" fmla="*/ 65 w 86730"/>
                              <a:gd name="T47" fmla="*/ 254 h 100952"/>
                              <a:gd name="T48" fmla="*/ 242 w 86730"/>
                              <a:gd name="T49" fmla="*/ 66 h 100952"/>
                              <a:gd name="T50" fmla="*/ 490 w 86730"/>
                              <a:gd name="T51" fmla="*/ 0 h 1009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730" h="100952">
                                <a:moveTo>
                                  <a:pt x="49016" y="0"/>
                                </a:moveTo>
                                <a:cubicBezTo>
                                  <a:pt x="55972" y="0"/>
                                  <a:pt x="62841" y="1628"/>
                                  <a:pt x="69609" y="5135"/>
                                </a:cubicBezTo>
                                <a:cubicBezTo>
                                  <a:pt x="71607" y="6138"/>
                                  <a:pt x="73031" y="6638"/>
                                  <a:pt x="73880" y="6638"/>
                                </a:cubicBezTo>
                                <a:cubicBezTo>
                                  <a:pt x="75154" y="6638"/>
                                  <a:pt x="76265" y="6138"/>
                                  <a:pt x="77214" y="5261"/>
                                </a:cubicBezTo>
                                <a:cubicBezTo>
                                  <a:pt x="78451" y="4008"/>
                                  <a:pt x="79325" y="2255"/>
                                  <a:pt x="79849" y="0"/>
                                </a:cubicBezTo>
                                <a:lnTo>
                                  <a:pt x="82335" y="0"/>
                                </a:lnTo>
                                <a:lnTo>
                                  <a:pt x="84533" y="32816"/>
                                </a:lnTo>
                                <a:lnTo>
                                  <a:pt x="82335" y="32816"/>
                                </a:lnTo>
                                <a:cubicBezTo>
                                  <a:pt x="79400" y="22921"/>
                                  <a:pt x="75204" y="15907"/>
                                  <a:pt x="69759" y="11523"/>
                                </a:cubicBezTo>
                                <a:cubicBezTo>
                                  <a:pt x="64314" y="7265"/>
                                  <a:pt x="57770" y="5135"/>
                                  <a:pt x="50153" y="5135"/>
                                </a:cubicBezTo>
                                <a:cubicBezTo>
                                  <a:pt x="43759" y="5135"/>
                                  <a:pt x="37977" y="6764"/>
                                  <a:pt x="32819" y="10020"/>
                                </a:cubicBezTo>
                                <a:cubicBezTo>
                                  <a:pt x="27649" y="13152"/>
                                  <a:pt x="23590" y="18412"/>
                                  <a:pt x="20630" y="25551"/>
                                </a:cubicBezTo>
                                <a:cubicBezTo>
                                  <a:pt x="17671" y="32691"/>
                                  <a:pt x="16197" y="41458"/>
                                  <a:pt x="16197" y="52104"/>
                                </a:cubicBezTo>
                                <a:cubicBezTo>
                                  <a:pt x="16197" y="60872"/>
                                  <a:pt x="17583" y="68387"/>
                                  <a:pt x="20381" y="74775"/>
                                </a:cubicBezTo>
                                <a:cubicBezTo>
                                  <a:pt x="23178" y="81288"/>
                                  <a:pt x="27387" y="86173"/>
                                  <a:pt x="32994" y="89554"/>
                                </a:cubicBezTo>
                                <a:cubicBezTo>
                                  <a:pt x="38601" y="93061"/>
                                  <a:pt x="45007" y="94690"/>
                                  <a:pt x="52213" y="94690"/>
                                </a:cubicBezTo>
                                <a:cubicBezTo>
                                  <a:pt x="58457" y="94690"/>
                                  <a:pt x="63977" y="93312"/>
                                  <a:pt x="68760" y="90682"/>
                                </a:cubicBezTo>
                                <a:cubicBezTo>
                                  <a:pt x="73543" y="88051"/>
                                  <a:pt x="78800" y="82666"/>
                                  <a:pt x="84533" y="74649"/>
                                </a:cubicBezTo>
                                <a:lnTo>
                                  <a:pt x="86730" y="76153"/>
                                </a:lnTo>
                                <a:cubicBezTo>
                                  <a:pt x="81910" y="84670"/>
                                  <a:pt x="76265" y="91058"/>
                                  <a:pt x="69834" y="94940"/>
                                </a:cubicBezTo>
                                <a:cubicBezTo>
                                  <a:pt x="63390" y="98948"/>
                                  <a:pt x="55735" y="100952"/>
                                  <a:pt x="46881" y="100952"/>
                                </a:cubicBezTo>
                                <a:cubicBezTo>
                                  <a:pt x="30921" y="100952"/>
                                  <a:pt x="18557" y="95065"/>
                                  <a:pt x="9803" y="83167"/>
                                </a:cubicBezTo>
                                <a:cubicBezTo>
                                  <a:pt x="3259" y="74273"/>
                                  <a:pt x="0" y="63878"/>
                                  <a:pt x="0" y="51979"/>
                                </a:cubicBezTo>
                                <a:cubicBezTo>
                                  <a:pt x="0" y="42335"/>
                                  <a:pt x="2148" y="33442"/>
                                  <a:pt x="6456" y="25426"/>
                                </a:cubicBezTo>
                                <a:cubicBezTo>
                                  <a:pt x="10765" y="17285"/>
                                  <a:pt x="16697" y="11022"/>
                                  <a:pt x="24252" y="6638"/>
                                </a:cubicBezTo>
                                <a:cubicBezTo>
                                  <a:pt x="31807" y="2129"/>
                                  <a:pt x="40062" y="0"/>
                                  <a:pt x="4901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88" name="Shape 5095"/>
                        <wps:cNvSpPr>
                          <a:spLocks noChangeArrowheads="1"/>
                        </wps:cNvSpPr>
                        <wps:spPr bwMode="auto">
                          <a:xfrm>
                            <a:off x="861" y="25"/>
                            <a:ext cx="867" cy="1009"/>
                          </a:xfrm>
                          <a:custGeom>
                            <a:avLst/>
                            <a:gdLst>
                              <a:gd name="T0" fmla="*/ 490 w 86730"/>
                              <a:gd name="T1" fmla="*/ 0 h 100952"/>
                              <a:gd name="T2" fmla="*/ 696 w 86730"/>
                              <a:gd name="T3" fmla="*/ 51 h 100952"/>
                              <a:gd name="T4" fmla="*/ 739 w 86730"/>
                              <a:gd name="T5" fmla="*/ 66 h 100952"/>
                              <a:gd name="T6" fmla="*/ 772 w 86730"/>
                              <a:gd name="T7" fmla="*/ 53 h 100952"/>
                              <a:gd name="T8" fmla="*/ 798 w 86730"/>
                              <a:gd name="T9" fmla="*/ 0 h 100952"/>
                              <a:gd name="T10" fmla="*/ 823 w 86730"/>
                              <a:gd name="T11" fmla="*/ 0 h 100952"/>
                              <a:gd name="T12" fmla="*/ 845 w 86730"/>
                              <a:gd name="T13" fmla="*/ 328 h 100952"/>
                              <a:gd name="T14" fmla="*/ 823 w 86730"/>
                              <a:gd name="T15" fmla="*/ 328 h 100952"/>
                              <a:gd name="T16" fmla="*/ 697 w 86730"/>
                              <a:gd name="T17" fmla="*/ 115 h 100952"/>
                              <a:gd name="T18" fmla="*/ 501 w 86730"/>
                              <a:gd name="T19" fmla="*/ 51 h 100952"/>
                              <a:gd name="T20" fmla="*/ 328 w 86730"/>
                              <a:gd name="T21" fmla="*/ 100 h 100952"/>
                              <a:gd name="T22" fmla="*/ 206 w 86730"/>
                              <a:gd name="T23" fmla="*/ 255 h 100952"/>
                              <a:gd name="T24" fmla="*/ 162 w 86730"/>
                              <a:gd name="T25" fmla="*/ 521 h 100952"/>
                              <a:gd name="T26" fmla="*/ 204 w 86730"/>
                              <a:gd name="T27" fmla="*/ 747 h 100952"/>
                              <a:gd name="T28" fmla="*/ 330 w 86730"/>
                              <a:gd name="T29" fmla="*/ 895 h 100952"/>
                              <a:gd name="T30" fmla="*/ 522 w 86730"/>
                              <a:gd name="T31" fmla="*/ 946 h 100952"/>
                              <a:gd name="T32" fmla="*/ 687 w 86730"/>
                              <a:gd name="T33" fmla="*/ 906 h 100952"/>
                              <a:gd name="T34" fmla="*/ 845 w 86730"/>
                              <a:gd name="T35" fmla="*/ 746 h 100952"/>
                              <a:gd name="T36" fmla="*/ 867 w 86730"/>
                              <a:gd name="T37" fmla="*/ 761 h 100952"/>
                              <a:gd name="T38" fmla="*/ 698 w 86730"/>
                              <a:gd name="T39" fmla="*/ 949 h 100952"/>
                              <a:gd name="T40" fmla="*/ 469 w 86730"/>
                              <a:gd name="T41" fmla="*/ 1009 h 100952"/>
                              <a:gd name="T42" fmla="*/ 98 w 86730"/>
                              <a:gd name="T43" fmla="*/ 831 h 100952"/>
                              <a:gd name="T44" fmla="*/ 0 w 86730"/>
                              <a:gd name="T45" fmla="*/ 520 h 100952"/>
                              <a:gd name="T46" fmla="*/ 65 w 86730"/>
                              <a:gd name="T47" fmla="*/ 254 h 100952"/>
                              <a:gd name="T48" fmla="*/ 242 w 86730"/>
                              <a:gd name="T49" fmla="*/ 66 h 100952"/>
                              <a:gd name="T50" fmla="*/ 490 w 86730"/>
                              <a:gd name="T51" fmla="*/ 0 h 1009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730" h="100952">
                                <a:moveTo>
                                  <a:pt x="49016" y="0"/>
                                </a:moveTo>
                                <a:cubicBezTo>
                                  <a:pt x="55972" y="0"/>
                                  <a:pt x="62841" y="1628"/>
                                  <a:pt x="69609" y="5135"/>
                                </a:cubicBezTo>
                                <a:cubicBezTo>
                                  <a:pt x="71607" y="6138"/>
                                  <a:pt x="73031" y="6638"/>
                                  <a:pt x="73880" y="6638"/>
                                </a:cubicBezTo>
                                <a:cubicBezTo>
                                  <a:pt x="75154" y="6638"/>
                                  <a:pt x="76265" y="6138"/>
                                  <a:pt x="77214" y="5261"/>
                                </a:cubicBezTo>
                                <a:cubicBezTo>
                                  <a:pt x="78451" y="4008"/>
                                  <a:pt x="79325" y="2255"/>
                                  <a:pt x="79849" y="0"/>
                                </a:cubicBezTo>
                                <a:lnTo>
                                  <a:pt x="82335" y="0"/>
                                </a:lnTo>
                                <a:lnTo>
                                  <a:pt x="84533" y="32816"/>
                                </a:lnTo>
                                <a:lnTo>
                                  <a:pt x="82335" y="32816"/>
                                </a:lnTo>
                                <a:cubicBezTo>
                                  <a:pt x="79400" y="22921"/>
                                  <a:pt x="75204" y="15907"/>
                                  <a:pt x="69759" y="11523"/>
                                </a:cubicBezTo>
                                <a:cubicBezTo>
                                  <a:pt x="64314" y="7265"/>
                                  <a:pt x="57770" y="5135"/>
                                  <a:pt x="50153" y="5135"/>
                                </a:cubicBezTo>
                                <a:cubicBezTo>
                                  <a:pt x="43759" y="5135"/>
                                  <a:pt x="37977" y="6764"/>
                                  <a:pt x="32819" y="10020"/>
                                </a:cubicBezTo>
                                <a:cubicBezTo>
                                  <a:pt x="27649" y="13152"/>
                                  <a:pt x="23590" y="18412"/>
                                  <a:pt x="20631" y="25551"/>
                                </a:cubicBezTo>
                                <a:cubicBezTo>
                                  <a:pt x="17671" y="32691"/>
                                  <a:pt x="16197" y="41458"/>
                                  <a:pt x="16197" y="52104"/>
                                </a:cubicBezTo>
                                <a:cubicBezTo>
                                  <a:pt x="16197" y="60872"/>
                                  <a:pt x="17583" y="68387"/>
                                  <a:pt x="20381" y="74775"/>
                                </a:cubicBezTo>
                                <a:cubicBezTo>
                                  <a:pt x="23178" y="81288"/>
                                  <a:pt x="27387" y="86173"/>
                                  <a:pt x="32994" y="89554"/>
                                </a:cubicBezTo>
                                <a:cubicBezTo>
                                  <a:pt x="38601" y="93061"/>
                                  <a:pt x="45007" y="94690"/>
                                  <a:pt x="52213" y="94690"/>
                                </a:cubicBezTo>
                                <a:cubicBezTo>
                                  <a:pt x="58457" y="94690"/>
                                  <a:pt x="63977" y="93312"/>
                                  <a:pt x="68760" y="90682"/>
                                </a:cubicBezTo>
                                <a:cubicBezTo>
                                  <a:pt x="73543" y="88051"/>
                                  <a:pt x="78800" y="82666"/>
                                  <a:pt x="84533" y="74649"/>
                                </a:cubicBezTo>
                                <a:lnTo>
                                  <a:pt x="86730" y="76153"/>
                                </a:lnTo>
                                <a:cubicBezTo>
                                  <a:pt x="81910" y="84670"/>
                                  <a:pt x="76265" y="91058"/>
                                  <a:pt x="69834" y="94940"/>
                                </a:cubicBezTo>
                                <a:cubicBezTo>
                                  <a:pt x="63390" y="98948"/>
                                  <a:pt x="55735" y="100952"/>
                                  <a:pt x="46881" y="100952"/>
                                </a:cubicBezTo>
                                <a:cubicBezTo>
                                  <a:pt x="30921" y="100952"/>
                                  <a:pt x="18557" y="95065"/>
                                  <a:pt x="9803" y="83167"/>
                                </a:cubicBezTo>
                                <a:cubicBezTo>
                                  <a:pt x="3259" y="74273"/>
                                  <a:pt x="0" y="63878"/>
                                  <a:pt x="0" y="51979"/>
                                </a:cubicBezTo>
                                <a:cubicBezTo>
                                  <a:pt x="0" y="42335"/>
                                  <a:pt x="2148" y="33442"/>
                                  <a:pt x="6456" y="25426"/>
                                </a:cubicBezTo>
                                <a:cubicBezTo>
                                  <a:pt x="10765" y="17285"/>
                                  <a:pt x="16697" y="11022"/>
                                  <a:pt x="24252" y="6638"/>
                                </a:cubicBezTo>
                                <a:cubicBezTo>
                                  <a:pt x="31807" y="2129"/>
                                  <a:pt x="40062" y="0"/>
                                  <a:pt x="4901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89" name="Shape 5096"/>
                        <wps:cNvSpPr>
                          <a:spLocks noChangeArrowheads="1"/>
                        </wps:cNvSpPr>
                        <wps:spPr bwMode="auto">
                          <a:xfrm>
                            <a:off x="4569" y="361"/>
                            <a:ext cx="251" cy="656"/>
                          </a:xfrm>
                          <a:custGeom>
                            <a:avLst/>
                            <a:gdLst>
                              <a:gd name="T0" fmla="*/ 251 w 25145"/>
                              <a:gd name="T1" fmla="*/ 0 h 65641"/>
                              <a:gd name="T2" fmla="*/ 251 w 25145"/>
                              <a:gd name="T3" fmla="*/ 33 h 65641"/>
                              <a:gd name="T4" fmla="*/ 155 w 25145"/>
                              <a:gd name="T5" fmla="*/ 75 h 65641"/>
                              <a:gd name="T6" fmla="*/ 101 w 25145"/>
                              <a:gd name="T7" fmla="*/ 203 h 65641"/>
                              <a:gd name="T8" fmla="*/ 251 w 25145"/>
                              <a:gd name="T9" fmla="*/ 203 h 65641"/>
                              <a:gd name="T10" fmla="*/ 251 w 25145"/>
                              <a:gd name="T11" fmla="*/ 244 h 65641"/>
                              <a:gd name="T12" fmla="*/ 101 w 25145"/>
                              <a:gd name="T13" fmla="*/ 244 h 65641"/>
                              <a:gd name="T14" fmla="*/ 171 w 25145"/>
                              <a:gd name="T15" fmla="*/ 472 h 65641"/>
                              <a:gd name="T16" fmla="*/ 251 w 25145"/>
                              <a:gd name="T17" fmla="*/ 512 h 65641"/>
                              <a:gd name="T18" fmla="*/ 251 w 25145"/>
                              <a:gd name="T19" fmla="*/ 656 h 65641"/>
                              <a:gd name="T20" fmla="*/ 83 w 25145"/>
                              <a:gd name="T21" fmla="*/ 578 h 65641"/>
                              <a:gd name="T22" fmla="*/ 0 w 25145"/>
                              <a:gd name="T23" fmla="*/ 333 h 65641"/>
                              <a:gd name="T24" fmla="*/ 85 w 25145"/>
                              <a:gd name="T25" fmla="*/ 72 h 65641"/>
                              <a:gd name="T26" fmla="*/ 251 w 25145"/>
                              <a:gd name="T27" fmla="*/ 0 h 656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5145" h="65641">
                                <a:moveTo>
                                  <a:pt x="25145" y="0"/>
                                </a:moveTo>
                                <a:lnTo>
                                  <a:pt x="25145" y="3300"/>
                                </a:lnTo>
                                <a:lnTo>
                                  <a:pt x="15523" y="7530"/>
                                </a:lnTo>
                                <a:cubicBezTo>
                                  <a:pt x="12413" y="10536"/>
                                  <a:pt x="10602" y="14794"/>
                                  <a:pt x="10078" y="20306"/>
                                </a:cubicBezTo>
                                <a:lnTo>
                                  <a:pt x="25145" y="20306"/>
                                </a:lnTo>
                                <a:lnTo>
                                  <a:pt x="25145" y="24439"/>
                                </a:lnTo>
                                <a:lnTo>
                                  <a:pt x="10078" y="24439"/>
                                </a:lnTo>
                                <a:cubicBezTo>
                                  <a:pt x="10041" y="34083"/>
                                  <a:pt x="12376" y="41724"/>
                                  <a:pt x="17121" y="47234"/>
                                </a:cubicBezTo>
                                <a:lnTo>
                                  <a:pt x="25145" y="51207"/>
                                </a:lnTo>
                                <a:lnTo>
                                  <a:pt x="25145" y="65641"/>
                                </a:lnTo>
                                <a:lnTo>
                                  <a:pt x="8342" y="57881"/>
                                </a:lnTo>
                                <a:cubicBezTo>
                                  <a:pt x="2785" y="51869"/>
                                  <a:pt x="0" y="43602"/>
                                  <a:pt x="0" y="33332"/>
                                </a:cubicBezTo>
                                <a:cubicBezTo>
                                  <a:pt x="0" y="22184"/>
                                  <a:pt x="2847" y="13417"/>
                                  <a:pt x="8554" y="7155"/>
                                </a:cubicBezTo>
                                <a:lnTo>
                                  <a:pt x="25145"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0" name="Shape 5097"/>
                        <wps:cNvSpPr>
                          <a:spLocks noChangeArrowheads="1"/>
                        </wps:cNvSpPr>
                        <wps:spPr bwMode="auto">
                          <a:xfrm>
                            <a:off x="3207" y="46"/>
                            <a:ext cx="1238" cy="966"/>
                          </a:xfrm>
                          <a:custGeom>
                            <a:avLst/>
                            <a:gdLst>
                              <a:gd name="T0" fmla="*/ 0 w 123895"/>
                              <a:gd name="T1" fmla="*/ 0 h 96694"/>
                              <a:gd name="T2" fmla="*/ 273 w 123895"/>
                              <a:gd name="T3" fmla="*/ 0 h 96694"/>
                              <a:gd name="T4" fmla="*/ 622 w 123895"/>
                              <a:gd name="T5" fmla="*/ 756 h 96694"/>
                              <a:gd name="T6" fmla="*/ 965 w 123895"/>
                              <a:gd name="T7" fmla="*/ 0 h 96694"/>
                              <a:gd name="T8" fmla="*/ 1238 w 123895"/>
                              <a:gd name="T9" fmla="*/ 0 h 96694"/>
                              <a:gd name="T10" fmla="*/ 1238 w 123895"/>
                              <a:gd name="T11" fmla="*/ 26 h 96694"/>
                              <a:gd name="T12" fmla="*/ 1205 w 123895"/>
                              <a:gd name="T13" fmla="*/ 26 h 96694"/>
                              <a:gd name="T14" fmla="*/ 1117 w 123895"/>
                              <a:gd name="T15" fmla="*/ 64 h 96694"/>
                              <a:gd name="T16" fmla="*/ 1102 w 123895"/>
                              <a:gd name="T17" fmla="*/ 168 h 96694"/>
                              <a:gd name="T18" fmla="*/ 1102 w 123895"/>
                              <a:gd name="T19" fmla="*/ 798 h 96694"/>
                              <a:gd name="T20" fmla="*/ 1122 w 123895"/>
                              <a:gd name="T21" fmla="*/ 910 h 96694"/>
                              <a:gd name="T22" fmla="*/ 1205 w 123895"/>
                              <a:gd name="T23" fmla="*/ 940 h 96694"/>
                              <a:gd name="T24" fmla="*/ 1238 w 123895"/>
                              <a:gd name="T25" fmla="*/ 940 h 96694"/>
                              <a:gd name="T26" fmla="*/ 1238 w 123895"/>
                              <a:gd name="T27" fmla="*/ 966 h 96694"/>
                              <a:gd name="T28" fmla="*/ 829 w 123895"/>
                              <a:gd name="T29" fmla="*/ 966 h 96694"/>
                              <a:gd name="T30" fmla="*/ 829 w 123895"/>
                              <a:gd name="T31" fmla="*/ 940 h 96694"/>
                              <a:gd name="T32" fmla="*/ 863 w 123895"/>
                              <a:gd name="T33" fmla="*/ 940 h 96694"/>
                              <a:gd name="T34" fmla="*/ 950 w 123895"/>
                              <a:gd name="T35" fmla="*/ 902 h 96694"/>
                              <a:gd name="T36" fmla="*/ 965 w 123895"/>
                              <a:gd name="T37" fmla="*/ 798 h 96694"/>
                              <a:gd name="T38" fmla="*/ 965 w 123895"/>
                              <a:gd name="T39" fmla="*/ 154 h 96694"/>
                              <a:gd name="T40" fmla="*/ 594 w 123895"/>
                              <a:gd name="T41" fmla="*/ 966 h 96694"/>
                              <a:gd name="T42" fmla="*/ 571 w 123895"/>
                              <a:gd name="T43" fmla="*/ 966 h 96694"/>
                              <a:gd name="T44" fmla="*/ 199 w 123895"/>
                              <a:gd name="T45" fmla="*/ 154 h 96694"/>
                              <a:gd name="T46" fmla="*/ 199 w 123895"/>
                              <a:gd name="T47" fmla="*/ 798 h 96694"/>
                              <a:gd name="T48" fmla="*/ 218 w 123895"/>
                              <a:gd name="T49" fmla="*/ 910 h 96694"/>
                              <a:gd name="T50" fmla="*/ 301 w 123895"/>
                              <a:gd name="T51" fmla="*/ 940 h 96694"/>
                              <a:gd name="T52" fmla="*/ 335 w 123895"/>
                              <a:gd name="T53" fmla="*/ 940 h 96694"/>
                              <a:gd name="T54" fmla="*/ 335 w 123895"/>
                              <a:gd name="T55" fmla="*/ 966 h 96694"/>
                              <a:gd name="T56" fmla="*/ 0 w 123895"/>
                              <a:gd name="T57" fmla="*/ 966 h 96694"/>
                              <a:gd name="T58" fmla="*/ 0 w 123895"/>
                              <a:gd name="T59" fmla="*/ 940 h 96694"/>
                              <a:gd name="T60" fmla="*/ 34 w 123895"/>
                              <a:gd name="T61" fmla="*/ 940 h 96694"/>
                              <a:gd name="T62" fmla="*/ 121 w 123895"/>
                              <a:gd name="T63" fmla="*/ 902 h 96694"/>
                              <a:gd name="T64" fmla="*/ 136 w 123895"/>
                              <a:gd name="T65" fmla="*/ 798 h 96694"/>
                              <a:gd name="T66" fmla="*/ 136 w 123895"/>
                              <a:gd name="T67" fmla="*/ 168 h 96694"/>
                              <a:gd name="T68" fmla="*/ 122 w 123895"/>
                              <a:gd name="T69" fmla="*/ 75 h 96694"/>
                              <a:gd name="T70" fmla="*/ 85 w 123895"/>
                              <a:gd name="T71" fmla="*/ 40 h 96694"/>
                              <a:gd name="T72" fmla="*/ 0 w 123895"/>
                              <a:gd name="T73" fmla="*/ 26 h 96694"/>
                              <a:gd name="T74" fmla="*/ 0 w 123895"/>
                              <a:gd name="T75" fmla="*/ 0 h 9669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23895" h="96694">
                                <a:moveTo>
                                  <a:pt x="0" y="0"/>
                                </a:moveTo>
                                <a:lnTo>
                                  <a:pt x="27274" y="0"/>
                                </a:lnTo>
                                <a:lnTo>
                                  <a:pt x="62229" y="75651"/>
                                </a:lnTo>
                                <a:lnTo>
                                  <a:pt x="96609" y="0"/>
                                </a:lnTo>
                                <a:lnTo>
                                  <a:pt x="123895" y="0"/>
                                </a:lnTo>
                                <a:lnTo>
                                  <a:pt x="123895" y="2630"/>
                                </a:lnTo>
                                <a:lnTo>
                                  <a:pt x="120548" y="2630"/>
                                </a:lnTo>
                                <a:cubicBezTo>
                                  <a:pt x="116440" y="2630"/>
                                  <a:pt x="113518" y="3883"/>
                                  <a:pt x="111819" y="6388"/>
                                </a:cubicBezTo>
                                <a:cubicBezTo>
                                  <a:pt x="110770" y="7891"/>
                                  <a:pt x="110258" y="11398"/>
                                  <a:pt x="110258" y="16784"/>
                                </a:cubicBezTo>
                                <a:lnTo>
                                  <a:pt x="110258" y="79910"/>
                                </a:lnTo>
                                <a:cubicBezTo>
                                  <a:pt x="110258" y="85797"/>
                                  <a:pt x="110920" y="89554"/>
                                  <a:pt x="112244" y="91057"/>
                                </a:cubicBezTo>
                                <a:cubicBezTo>
                                  <a:pt x="113992" y="93061"/>
                                  <a:pt x="116765" y="94063"/>
                                  <a:pt x="120548" y="94063"/>
                                </a:cubicBezTo>
                                <a:lnTo>
                                  <a:pt x="123895" y="94063"/>
                                </a:lnTo>
                                <a:lnTo>
                                  <a:pt x="123895" y="96694"/>
                                </a:lnTo>
                                <a:lnTo>
                                  <a:pt x="82971" y="96694"/>
                                </a:lnTo>
                                <a:lnTo>
                                  <a:pt x="82971" y="94063"/>
                                </a:lnTo>
                                <a:lnTo>
                                  <a:pt x="86381" y="94063"/>
                                </a:lnTo>
                                <a:cubicBezTo>
                                  <a:pt x="90502" y="94063"/>
                                  <a:pt x="93399" y="92811"/>
                                  <a:pt x="95048" y="90306"/>
                                </a:cubicBezTo>
                                <a:cubicBezTo>
                                  <a:pt x="96097" y="88803"/>
                                  <a:pt x="96609" y="85296"/>
                                  <a:pt x="96609" y="79910"/>
                                </a:cubicBezTo>
                                <a:lnTo>
                                  <a:pt x="96609" y="15406"/>
                                </a:lnTo>
                                <a:lnTo>
                                  <a:pt x="59456" y="96694"/>
                                </a:lnTo>
                                <a:lnTo>
                                  <a:pt x="57108" y="96694"/>
                                </a:lnTo>
                                <a:lnTo>
                                  <a:pt x="19894" y="15406"/>
                                </a:lnTo>
                                <a:lnTo>
                                  <a:pt x="19894" y="79910"/>
                                </a:lnTo>
                                <a:cubicBezTo>
                                  <a:pt x="19894" y="85797"/>
                                  <a:pt x="20531" y="89554"/>
                                  <a:pt x="21804" y="91057"/>
                                </a:cubicBezTo>
                                <a:cubicBezTo>
                                  <a:pt x="23565" y="93061"/>
                                  <a:pt x="26325" y="94063"/>
                                  <a:pt x="30121" y="94063"/>
                                </a:cubicBezTo>
                                <a:lnTo>
                                  <a:pt x="33531" y="94063"/>
                                </a:lnTo>
                                <a:lnTo>
                                  <a:pt x="33531" y="96694"/>
                                </a:lnTo>
                                <a:lnTo>
                                  <a:pt x="0" y="96694"/>
                                </a:lnTo>
                                <a:lnTo>
                                  <a:pt x="0" y="94063"/>
                                </a:lnTo>
                                <a:lnTo>
                                  <a:pt x="3409" y="94063"/>
                                </a:lnTo>
                                <a:cubicBezTo>
                                  <a:pt x="7480" y="94063"/>
                                  <a:pt x="10365" y="92811"/>
                                  <a:pt x="12076" y="90306"/>
                                </a:cubicBezTo>
                                <a:cubicBezTo>
                                  <a:pt x="13113" y="88803"/>
                                  <a:pt x="13637" y="85296"/>
                                  <a:pt x="13637" y="79910"/>
                                </a:cubicBezTo>
                                <a:lnTo>
                                  <a:pt x="13637" y="16784"/>
                                </a:lnTo>
                                <a:cubicBezTo>
                                  <a:pt x="13637" y="12525"/>
                                  <a:pt x="13163" y="9394"/>
                                  <a:pt x="12213" y="7515"/>
                                </a:cubicBezTo>
                                <a:cubicBezTo>
                                  <a:pt x="11552" y="6137"/>
                                  <a:pt x="10328" y="5010"/>
                                  <a:pt x="8554" y="4008"/>
                                </a:cubicBezTo>
                                <a:cubicBezTo>
                                  <a:pt x="6781" y="3132"/>
                                  <a:pt x="3934" y="2630"/>
                                  <a:pt x="0" y="2630"/>
                                </a:cubicBez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1" name="Shape 5098"/>
                        <wps:cNvSpPr>
                          <a:spLocks noChangeArrowheads="1"/>
                        </wps:cNvSpPr>
                        <wps:spPr bwMode="auto">
                          <a:xfrm>
                            <a:off x="4821" y="760"/>
                            <a:ext cx="299" cy="273"/>
                          </a:xfrm>
                          <a:custGeom>
                            <a:avLst/>
                            <a:gdLst>
                              <a:gd name="T0" fmla="*/ 277 w 29903"/>
                              <a:gd name="T1" fmla="*/ 0 h 27305"/>
                              <a:gd name="T2" fmla="*/ 299 w 29903"/>
                              <a:gd name="T3" fmla="*/ 15 h 27305"/>
                              <a:gd name="T4" fmla="*/ 212 w 29903"/>
                              <a:gd name="T5" fmla="*/ 193 h 27305"/>
                              <a:gd name="T6" fmla="*/ 33 w 29903"/>
                              <a:gd name="T7" fmla="*/ 273 h 27305"/>
                              <a:gd name="T8" fmla="*/ 0 w 29903"/>
                              <a:gd name="T9" fmla="*/ 258 h 27305"/>
                              <a:gd name="T10" fmla="*/ 0 w 29903"/>
                              <a:gd name="T11" fmla="*/ 114 h 27305"/>
                              <a:gd name="T12" fmla="*/ 87 w 29903"/>
                              <a:gd name="T13" fmla="*/ 157 h 27305"/>
                              <a:gd name="T14" fmla="*/ 198 w 29903"/>
                              <a:gd name="T15" fmla="*/ 121 h 27305"/>
                              <a:gd name="T16" fmla="*/ 277 w 29903"/>
                              <a:gd name="T17" fmla="*/ 0 h 2730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903" h="27305">
                                <a:moveTo>
                                  <a:pt x="27705" y="0"/>
                                </a:moveTo>
                                <a:lnTo>
                                  <a:pt x="29903" y="1503"/>
                                </a:lnTo>
                                <a:cubicBezTo>
                                  <a:pt x="28916" y="8016"/>
                                  <a:pt x="26019" y="13903"/>
                                  <a:pt x="21236" y="19288"/>
                                </a:cubicBezTo>
                                <a:cubicBezTo>
                                  <a:pt x="16453" y="24549"/>
                                  <a:pt x="10471" y="27305"/>
                                  <a:pt x="3266" y="27305"/>
                                </a:cubicBezTo>
                                <a:lnTo>
                                  <a:pt x="0" y="25796"/>
                                </a:lnTo>
                                <a:lnTo>
                                  <a:pt x="0" y="11362"/>
                                </a:lnTo>
                                <a:lnTo>
                                  <a:pt x="8673" y="15656"/>
                                </a:lnTo>
                                <a:cubicBezTo>
                                  <a:pt x="12931" y="15656"/>
                                  <a:pt x="16641" y="14404"/>
                                  <a:pt x="19787" y="12149"/>
                                </a:cubicBezTo>
                                <a:cubicBezTo>
                                  <a:pt x="22935" y="9769"/>
                                  <a:pt x="25570" y="5762"/>
                                  <a:pt x="27705"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2" name="Shape 5099"/>
                        <wps:cNvSpPr>
                          <a:spLocks noChangeArrowheads="1"/>
                        </wps:cNvSpPr>
                        <wps:spPr bwMode="auto">
                          <a:xfrm>
                            <a:off x="6646" y="628"/>
                            <a:ext cx="240" cy="397"/>
                          </a:xfrm>
                          <a:custGeom>
                            <a:avLst/>
                            <a:gdLst>
                              <a:gd name="T0" fmla="*/ 240 w 24090"/>
                              <a:gd name="T1" fmla="*/ 0 h 39760"/>
                              <a:gd name="T2" fmla="*/ 240 w 24090"/>
                              <a:gd name="T3" fmla="*/ 48 h 39760"/>
                              <a:gd name="T4" fmla="*/ 223 w 24090"/>
                              <a:gd name="T5" fmla="*/ 56 h 39760"/>
                              <a:gd name="T6" fmla="*/ 143 w 24090"/>
                              <a:gd name="T7" fmla="*/ 122 h 39760"/>
                              <a:gd name="T8" fmla="*/ 119 w 24090"/>
                              <a:gd name="T9" fmla="*/ 196 h 39760"/>
                              <a:gd name="T10" fmla="*/ 149 w 24090"/>
                              <a:gd name="T11" fmla="*/ 281 h 39760"/>
                              <a:gd name="T12" fmla="*/ 219 w 24090"/>
                              <a:gd name="T13" fmla="*/ 314 h 39760"/>
                              <a:gd name="T14" fmla="*/ 240 w 24090"/>
                              <a:gd name="T15" fmla="*/ 304 h 39760"/>
                              <a:gd name="T16" fmla="*/ 240 w 24090"/>
                              <a:gd name="T17" fmla="*/ 376 h 39760"/>
                              <a:gd name="T18" fmla="*/ 236 w 24090"/>
                              <a:gd name="T19" fmla="*/ 379 h 39760"/>
                              <a:gd name="T20" fmla="*/ 154 w 24090"/>
                              <a:gd name="T21" fmla="*/ 397 h 39760"/>
                              <a:gd name="T22" fmla="*/ 44 w 24090"/>
                              <a:gd name="T23" fmla="*/ 351 h 39760"/>
                              <a:gd name="T24" fmla="*/ 0 w 24090"/>
                              <a:gd name="T25" fmla="*/ 229 h 39760"/>
                              <a:gd name="T26" fmla="*/ 21 w 24090"/>
                              <a:gd name="T27" fmla="*/ 147 h 39760"/>
                              <a:gd name="T28" fmla="*/ 122 w 24090"/>
                              <a:gd name="T29" fmla="*/ 56 h 39760"/>
                              <a:gd name="T30" fmla="*/ 218 w 24090"/>
                              <a:gd name="T31" fmla="*/ 9 h 39760"/>
                              <a:gd name="T32" fmla="*/ 240 w 24090"/>
                              <a:gd name="T33" fmla="*/ 0 h 3976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090" h="39760">
                                <a:moveTo>
                                  <a:pt x="24090" y="0"/>
                                </a:moveTo>
                                <a:lnTo>
                                  <a:pt x="24090" y="4824"/>
                                </a:lnTo>
                                <a:lnTo>
                                  <a:pt x="22379" y="5566"/>
                                </a:lnTo>
                                <a:cubicBezTo>
                                  <a:pt x="18645" y="7695"/>
                                  <a:pt x="15972" y="9824"/>
                                  <a:pt x="14361" y="12204"/>
                                </a:cubicBezTo>
                                <a:cubicBezTo>
                                  <a:pt x="12750" y="14459"/>
                                  <a:pt x="11939" y="16964"/>
                                  <a:pt x="11939" y="19594"/>
                                </a:cubicBezTo>
                                <a:cubicBezTo>
                                  <a:pt x="11939" y="23101"/>
                                  <a:pt x="12963" y="25857"/>
                                  <a:pt x="14998" y="28111"/>
                                </a:cubicBezTo>
                                <a:cubicBezTo>
                                  <a:pt x="17034" y="30366"/>
                                  <a:pt x="19382" y="31493"/>
                                  <a:pt x="22029" y="31493"/>
                                </a:cubicBezTo>
                                <a:lnTo>
                                  <a:pt x="24090" y="30476"/>
                                </a:lnTo>
                                <a:lnTo>
                                  <a:pt x="24090" y="37706"/>
                                </a:lnTo>
                                <a:lnTo>
                                  <a:pt x="23665" y="38006"/>
                                </a:lnTo>
                                <a:cubicBezTo>
                                  <a:pt x="21105" y="39259"/>
                                  <a:pt x="18383" y="39760"/>
                                  <a:pt x="15498" y="39760"/>
                                </a:cubicBezTo>
                                <a:cubicBezTo>
                                  <a:pt x="10990" y="39760"/>
                                  <a:pt x="7293" y="38256"/>
                                  <a:pt x="4371" y="35125"/>
                                </a:cubicBezTo>
                                <a:cubicBezTo>
                                  <a:pt x="1461" y="32119"/>
                                  <a:pt x="0" y="27986"/>
                                  <a:pt x="0" y="22976"/>
                                </a:cubicBezTo>
                                <a:cubicBezTo>
                                  <a:pt x="0" y="19844"/>
                                  <a:pt x="712" y="17089"/>
                                  <a:pt x="2136" y="14709"/>
                                </a:cubicBezTo>
                                <a:cubicBezTo>
                                  <a:pt x="4084" y="11453"/>
                                  <a:pt x="7456" y="8447"/>
                                  <a:pt x="12263" y="5566"/>
                                </a:cubicBezTo>
                                <a:cubicBezTo>
                                  <a:pt x="14667" y="4188"/>
                                  <a:pt x="17867" y="2623"/>
                                  <a:pt x="21864" y="885"/>
                                </a:cubicBezTo>
                                <a:lnTo>
                                  <a:pt x="2409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3" name="Shape 5100"/>
                        <wps:cNvSpPr>
                          <a:spLocks noChangeArrowheads="1"/>
                        </wps:cNvSpPr>
                        <wps:spPr bwMode="auto">
                          <a:xfrm>
                            <a:off x="6671" y="347"/>
                            <a:ext cx="215" cy="226"/>
                          </a:xfrm>
                          <a:custGeom>
                            <a:avLst/>
                            <a:gdLst>
                              <a:gd name="T0" fmla="*/ 215 w 21592"/>
                              <a:gd name="T1" fmla="*/ 0 h 22653"/>
                              <a:gd name="T2" fmla="*/ 215 w 21592"/>
                              <a:gd name="T3" fmla="*/ 38 h 22653"/>
                              <a:gd name="T4" fmla="*/ 145 w 21592"/>
                              <a:gd name="T5" fmla="*/ 61 h 22653"/>
                              <a:gd name="T6" fmla="*/ 118 w 21592"/>
                              <a:gd name="T7" fmla="*/ 117 h 22653"/>
                              <a:gd name="T8" fmla="*/ 119 w 21592"/>
                              <a:gd name="T9" fmla="*/ 159 h 22653"/>
                              <a:gd name="T10" fmla="*/ 103 w 21592"/>
                              <a:gd name="T11" fmla="*/ 209 h 22653"/>
                              <a:gd name="T12" fmla="*/ 59 w 21592"/>
                              <a:gd name="T13" fmla="*/ 226 h 22653"/>
                              <a:gd name="T14" fmla="*/ 17 w 21592"/>
                              <a:gd name="T15" fmla="*/ 207 h 22653"/>
                              <a:gd name="T16" fmla="*/ 0 w 21592"/>
                              <a:gd name="T17" fmla="*/ 157 h 22653"/>
                              <a:gd name="T18" fmla="*/ 62 w 21592"/>
                              <a:gd name="T19" fmla="*/ 45 h 22653"/>
                              <a:gd name="T20" fmla="*/ 215 w 21592"/>
                              <a:gd name="T21" fmla="*/ 0 h 2265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592" h="22653">
                                <a:moveTo>
                                  <a:pt x="21592" y="0"/>
                                </a:moveTo>
                                <a:lnTo>
                                  <a:pt x="21592" y="3765"/>
                                </a:lnTo>
                                <a:lnTo>
                                  <a:pt x="14561" y="6120"/>
                                </a:lnTo>
                                <a:cubicBezTo>
                                  <a:pt x="12763" y="7748"/>
                                  <a:pt x="11864" y="9627"/>
                                  <a:pt x="11864" y="11756"/>
                                </a:cubicBezTo>
                                <a:lnTo>
                                  <a:pt x="12001" y="15889"/>
                                </a:lnTo>
                                <a:cubicBezTo>
                                  <a:pt x="12001" y="18019"/>
                                  <a:pt x="11439" y="19647"/>
                                  <a:pt x="10328" y="20900"/>
                                </a:cubicBezTo>
                                <a:cubicBezTo>
                                  <a:pt x="9216" y="22027"/>
                                  <a:pt x="7768" y="22653"/>
                                  <a:pt x="5957" y="22653"/>
                                </a:cubicBezTo>
                                <a:cubicBezTo>
                                  <a:pt x="4208" y="22653"/>
                                  <a:pt x="2772" y="22027"/>
                                  <a:pt x="1661" y="20774"/>
                                </a:cubicBezTo>
                                <a:cubicBezTo>
                                  <a:pt x="549" y="19647"/>
                                  <a:pt x="0" y="17894"/>
                                  <a:pt x="0" y="15764"/>
                                </a:cubicBezTo>
                                <a:cubicBezTo>
                                  <a:pt x="0" y="11631"/>
                                  <a:pt x="2073" y="7874"/>
                                  <a:pt x="6244" y="4492"/>
                                </a:cubicBezTo>
                                <a:lnTo>
                                  <a:pt x="2159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4" name="Shape 5101"/>
                        <wps:cNvSpPr>
                          <a:spLocks noChangeArrowheads="1"/>
                        </wps:cNvSpPr>
                        <wps:spPr bwMode="auto">
                          <a:xfrm>
                            <a:off x="5230" y="340"/>
                            <a:ext cx="548" cy="692"/>
                          </a:xfrm>
                          <a:custGeom>
                            <a:avLst/>
                            <a:gdLst>
                              <a:gd name="T0" fmla="*/ 310 w 54848"/>
                              <a:gd name="T1" fmla="*/ 0 h 69263"/>
                              <a:gd name="T2" fmla="*/ 468 w 54848"/>
                              <a:gd name="T3" fmla="*/ 51 h 69263"/>
                              <a:gd name="T4" fmla="*/ 530 w 54848"/>
                              <a:gd name="T5" fmla="*/ 156 h 69263"/>
                              <a:gd name="T6" fmla="*/ 512 w 54848"/>
                              <a:gd name="T7" fmla="*/ 200 h 69263"/>
                              <a:gd name="T8" fmla="*/ 464 w 54848"/>
                              <a:gd name="T9" fmla="*/ 218 h 69263"/>
                              <a:gd name="T10" fmla="*/ 400 w 54848"/>
                              <a:gd name="T11" fmla="*/ 190 h 69263"/>
                              <a:gd name="T12" fmla="*/ 384 w 54848"/>
                              <a:gd name="T13" fmla="*/ 134 h 69263"/>
                              <a:gd name="T14" fmla="*/ 356 w 54848"/>
                              <a:gd name="T15" fmla="*/ 69 h 69263"/>
                              <a:gd name="T16" fmla="*/ 287 w 54848"/>
                              <a:gd name="T17" fmla="*/ 48 h 69263"/>
                              <a:gd name="T18" fmla="*/ 173 w 54848"/>
                              <a:gd name="T19" fmla="*/ 100 h 69263"/>
                              <a:gd name="T20" fmla="*/ 115 w 54848"/>
                              <a:gd name="T21" fmla="*/ 285 h 69263"/>
                              <a:gd name="T22" fmla="*/ 172 w 54848"/>
                              <a:gd name="T23" fmla="*/ 491 h 69263"/>
                              <a:gd name="T24" fmla="*/ 327 w 54848"/>
                              <a:gd name="T25" fmla="*/ 581 h 69263"/>
                              <a:gd name="T26" fmla="*/ 451 w 54848"/>
                              <a:gd name="T27" fmla="*/ 533 h 69263"/>
                              <a:gd name="T28" fmla="*/ 527 w 54848"/>
                              <a:gd name="T29" fmla="*/ 414 h 69263"/>
                              <a:gd name="T30" fmla="*/ 548 w 54848"/>
                              <a:gd name="T31" fmla="*/ 424 h 69263"/>
                              <a:gd name="T32" fmla="*/ 445 w 54848"/>
                              <a:gd name="T33" fmla="*/ 622 h 69263"/>
                              <a:gd name="T34" fmla="*/ 275 w 54848"/>
                              <a:gd name="T35" fmla="*/ 692 h 69263"/>
                              <a:gd name="T36" fmla="*/ 82 w 54848"/>
                              <a:gd name="T37" fmla="*/ 598 h 69263"/>
                              <a:gd name="T38" fmla="*/ 0 w 54848"/>
                              <a:gd name="T39" fmla="*/ 347 h 69263"/>
                              <a:gd name="T40" fmla="*/ 91 w 54848"/>
                              <a:gd name="T41" fmla="*/ 96 h 69263"/>
                              <a:gd name="T42" fmla="*/ 310 w 54848"/>
                              <a:gd name="T43" fmla="*/ 0 h 6926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4848" h="69263">
                                <a:moveTo>
                                  <a:pt x="31046" y="0"/>
                                </a:moveTo>
                                <a:cubicBezTo>
                                  <a:pt x="37440" y="0"/>
                                  <a:pt x="42697" y="1753"/>
                                  <a:pt x="46818" y="5135"/>
                                </a:cubicBezTo>
                                <a:cubicBezTo>
                                  <a:pt x="50939" y="8517"/>
                                  <a:pt x="53000" y="12024"/>
                                  <a:pt x="53000" y="15656"/>
                                </a:cubicBezTo>
                                <a:cubicBezTo>
                                  <a:pt x="53000" y="17535"/>
                                  <a:pt x="52425" y="18912"/>
                                  <a:pt x="51264" y="20039"/>
                                </a:cubicBezTo>
                                <a:cubicBezTo>
                                  <a:pt x="50103" y="21167"/>
                                  <a:pt x="48479" y="21793"/>
                                  <a:pt x="46394" y="21793"/>
                                </a:cubicBezTo>
                                <a:cubicBezTo>
                                  <a:pt x="43596" y="21793"/>
                                  <a:pt x="41486" y="20791"/>
                                  <a:pt x="40075" y="19038"/>
                                </a:cubicBezTo>
                                <a:cubicBezTo>
                                  <a:pt x="39263" y="18036"/>
                                  <a:pt x="38726" y="16157"/>
                                  <a:pt x="38476" y="13402"/>
                                </a:cubicBezTo>
                                <a:cubicBezTo>
                                  <a:pt x="38214" y="10521"/>
                                  <a:pt x="37252" y="8391"/>
                                  <a:pt x="35591" y="6888"/>
                                </a:cubicBezTo>
                                <a:cubicBezTo>
                                  <a:pt x="33943" y="5511"/>
                                  <a:pt x="31645" y="4759"/>
                                  <a:pt x="28698" y="4759"/>
                                </a:cubicBezTo>
                                <a:cubicBezTo>
                                  <a:pt x="23965" y="4759"/>
                                  <a:pt x="20156" y="6513"/>
                                  <a:pt x="17271" y="10020"/>
                                </a:cubicBezTo>
                                <a:cubicBezTo>
                                  <a:pt x="13425" y="14779"/>
                                  <a:pt x="11514" y="20917"/>
                                  <a:pt x="11514" y="28557"/>
                                </a:cubicBezTo>
                                <a:cubicBezTo>
                                  <a:pt x="11514" y="36323"/>
                                  <a:pt x="13412" y="43211"/>
                                  <a:pt x="17234" y="49098"/>
                                </a:cubicBezTo>
                                <a:cubicBezTo>
                                  <a:pt x="21043" y="55110"/>
                                  <a:pt x="26188" y="58116"/>
                                  <a:pt x="32682" y="58116"/>
                                </a:cubicBezTo>
                                <a:cubicBezTo>
                                  <a:pt x="37327" y="58116"/>
                                  <a:pt x="41486" y="56488"/>
                                  <a:pt x="45182" y="53356"/>
                                </a:cubicBezTo>
                                <a:cubicBezTo>
                                  <a:pt x="47792" y="51102"/>
                                  <a:pt x="50327" y="47219"/>
                                  <a:pt x="52788" y="41458"/>
                                </a:cubicBezTo>
                                <a:lnTo>
                                  <a:pt x="54848" y="42459"/>
                                </a:lnTo>
                                <a:cubicBezTo>
                                  <a:pt x="53100" y="50977"/>
                                  <a:pt x="49666" y="57615"/>
                                  <a:pt x="44545" y="62249"/>
                                </a:cubicBezTo>
                                <a:cubicBezTo>
                                  <a:pt x="39425" y="66884"/>
                                  <a:pt x="33768" y="69263"/>
                                  <a:pt x="27561" y="69263"/>
                                </a:cubicBezTo>
                                <a:cubicBezTo>
                                  <a:pt x="20181" y="69263"/>
                                  <a:pt x="13737" y="66132"/>
                                  <a:pt x="8242" y="59870"/>
                                </a:cubicBezTo>
                                <a:cubicBezTo>
                                  <a:pt x="2747" y="53607"/>
                                  <a:pt x="0" y="45215"/>
                                  <a:pt x="0" y="34694"/>
                                </a:cubicBezTo>
                                <a:cubicBezTo>
                                  <a:pt x="0" y="24423"/>
                                  <a:pt x="3047" y="16032"/>
                                  <a:pt x="9129" y="9644"/>
                                </a:cubicBezTo>
                                <a:cubicBezTo>
                                  <a:pt x="15223" y="3256"/>
                                  <a:pt x="22529" y="0"/>
                                  <a:pt x="3104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5" name="Shape 5102"/>
                        <wps:cNvSpPr>
                          <a:spLocks noChangeArrowheads="1"/>
                        </wps:cNvSpPr>
                        <wps:spPr bwMode="auto">
                          <a:xfrm>
                            <a:off x="4821" y="340"/>
                            <a:ext cx="299" cy="265"/>
                          </a:xfrm>
                          <a:custGeom>
                            <a:avLst/>
                            <a:gdLst>
                              <a:gd name="T0" fmla="*/ 49 w 29903"/>
                              <a:gd name="T1" fmla="*/ 0 h 26553"/>
                              <a:gd name="T2" fmla="*/ 229 w 29903"/>
                              <a:gd name="T3" fmla="*/ 71 h 26553"/>
                              <a:gd name="T4" fmla="*/ 299 w 29903"/>
                              <a:gd name="T5" fmla="*/ 265 h 26553"/>
                              <a:gd name="T6" fmla="*/ 0 w 29903"/>
                              <a:gd name="T7" fmla="*/ 265 h 26553"/>
                              <a:gd name="T8" fmla="*/ 0 w 29903"/>
                              <a:gd name="T9" fmla="*/ 224 h 26553"/>
                              <a:gd name="T10" fmla="*/ 151 w 29903"/>
                              <a:gd name="T11" fmla="*/ 224 h 26553"/>
                              <a:gd name="T12" fmla="*/ 136 w 29903"/>
                              <a:gd name="T13" fmla="*/ 135 h 26553"/>
                              <a:gd name="T14" fmla="*/ 83 w 29903"/>
                              <a:gd name="T15" fmla="*/ 72 h 26553"/>
                              <a:gd name="T16" fmla="*/ 9 w 29903"/>
                              <a:gd name="T17" fmla="*/ 50 h 26553"/>
                              <a:gd name="T18" fmla="*/ 0 w 29903"/>
                              <a:gd name="T19" fmla="*/ 54 h 26553"/>
                              <a:gd name="T20" fmla="*/ 0 w 29903"/>
                              <a:gd name="T21" fmla="*/ 21 h 26553"/>
                              <a:gd name="T22" fmla="*/ 49 w 29903"/>
                              <a:gd name="T23" fmla="*/ 0 h 2655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9903" h="26553">
                                <a:moveTo>
                                  <a:pt x="4902" y="0"/>
                                </a:moveTo>
                                <a:cubicBezTo>
                                  <a:pt x="12195" y="0"/>
                                  <a:pt x="18189" y="2379"/>
                                  <a:pt x="22872" y="7139"/>
                                </a:cubicBezTo>
                                <a:cubicBezTo>
                                  <a:pt x="27568" y="12024"/>
                                  <a:pt x="29903" y="18412"/>
                                  <a:pt x="29903" y="26553"/>
                                </a:cubicBezTo>
                                <a:lnTo>
                                  <a:pt x="0" y="26553"/>
                                </a:lnTo>
                                <a:lnTo>
                                  <a:pt x="0" y="22420"/>
                                </a:lnTo>
                                <a:lnTo>
                                  <a:pt x="15067" y="22420"/>
                                </a:lnTo>
                                <a:cubicBezTo>
                                  <a:pt x="14830" y="18161"/>
                                  <a:pt x="14330" y="15280"/>
                                  <a:pt x="13568" y="13527"/>
                                </a:cubicBezTo>
                                <a:cubicBezTo>
                                  <a:pt x="12382" y="10897"/>
                                  <a:pt x="10621" y="8767"/>
                                  <a:pt x="8273" y="7264"/>
                                </a:cubicBezTo>
                                <a:cubicBezTo>
                                  <a:pt x="5938" y="5761"/>
                                  <a:pt x="3478" y="5010"/>
                                  <a:pt x="918" y="5010"/>
                                </a:cubicBezTo>
                                <a:lnTo>
                                  <a:pt x="0" y="5413"/>
                                </a:lnTo>
                                <a:lnTo>
                                  <a:pt x="0" y="2114"/>
                                </a:lnTo>
                                <a:lnTo>
                                  <a:pt x="490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6" name="Shape 5103"/>
                        <wps:cNvSpPr>
                          <a:spLocks noChangeArrowheads="1"/>
                        </wps:cNvSpPr>
                        <wps:spPr bwMode="auto">
                          <a:xfrm>
                            <a:off x="5854" y="0"/>
                            <a:ext cx="708" cy="1013"/>
                          </a:xfrm>
                          <a:custGeom>
                            <a:avLst/>
                            <a:gdLst>
                              <a:gd name="T0" fmla="*/ 194 w 70895"/>
                              <a:gd name="T1" fmla="*/ 0 h 101328"/>
                              <a:gd name="T2" fmla="*/ 227 w 70895"/>
                              <a:gd name="T3" fmla="*/ 0 h 101328"/>
                              <a:gd name="T4" fmla="*/ 227 w 70895"/>
                              <a:gd name="T5" fmla="*/ 477 h 101328"/>
                              <a:gd name="T6" fmla="*/ 352 w 70895"/>
                              <a:gd name="T7" fmla="*/ 366 h 101328"/>
                              <a:gd name="T8" fmla="*/ 444 w 70895"/>
                              <a:gd name="T9" fmla="*/ 341 h 101328"/>
                              <a:gd name="T10" fmla="*/ 539 w 70895"/>
                              <a:gd name="T11" fmla="*/ 372 h 101328"/>
                              <a:gd name="T12" fmla="*/ 598 w 70895"/>
                              <a:gd name="T13" fmla="*/ 467 h 101328"/>
                              <a:gd name="T14" fmla="*/ 611 w 70895"/>
                              <a:gd name="T15" fmla="*/ 635 h 101328"/>
                              <a:gd name="T16" fmla="*/ 611 w 70895"/>
                              <a:gd name="T17" fmla="*/ 865 h 101328"/>
                              <a:gd name="T18" fmla="*/ 621 w 70895"/>
                              <a:gd name="T19" fmla="*/ 950 h 101328"/>
                              <a:gd name="T20" fmla="*/ 646 w 70895"/>
                              <a:gd name="T21" fmla="*/ 977 h 101328"/>
                              <a:gd name="T22" fmla="*/ 708 w 70895"/>
                              <a:gd name="T23" fmla="*/ 987 h 101328"/>
                              <a:gd name="T24" fmla="*/ 708 w 70895"/>
                              <a:gd name="T25" fmla="*/ 1013 h 101328"/>
                              <a:gd name="T26" fmla="*/ 389 w 70895"/>
                              <a:gd name="T27" fmla="*/ 1013 h 101328"/>
                              <a:gd name="T28" fmla="*/ 389 w 70895"/>
                              <a:gd name="T29" fmla="*/ 987 h 101328"/>
                              <a:gd name="T30" fmla="*/ 404 w 70895"/>
                              <a:gd name="T31" fmla="*/ 987 h 101328"/>
                              <a:gd name="T32" fmla="*/ 467 w 70895"/>
                              <a:gd name="T33" fmla="*/ 973 h 101328"/>
                              <a:gd name="T34" fmla="*/ 492 w 70895"/>
                              <a:gd name="T35" fmla="*/ 932 h 101328"/>
                              <a:gd name="T36" fmla="*/ 494 w 70895"/>
                              <a:gd name="T37" fmla="*/ 865 h 101328"/>
                              <a:gd name="T38" fmla="*/ 494 w 70895"/>
                              <a:gd name="T39" fmla="*/ 635 h 101328"/>
                              <a:gd name="T40" fmla="*/ 483 w 70895"/>
                              <a:gd name="T41" fmla="*/ 493 h 101328"/>
                              <a:gd name="T42" fmla="*/ 448 w 70895"/>
                              <a:gd name="T43" fmla="*/ 443 h 101328"/>
                              <a:gd name="T44" fmla="*/ 389 w 70895"/>
                              <a:gd name="T45" fmla="*/ 427 h 101328"/>
                              <a:gd name="T46" fmla="*/ 317 w 70895"/>
                              <a:gd name="T47" fmla="*/ 446 h 101328"/>
                              <a:gd name="T48" fmla="*/ 227 w 70895"/>
                              <a:gd name="T49" fmla="*/ 521 h 101328"/>
                              <a:gd name="T50" fmla="*/ 227 w 70895"/>
                              <a:gd name="T51" fmla="*/ 865 h 101328"/>
                              <a:gd name="T52" fmla="*/ 234 w 70895"/>
                              <a:gd name="T53" fmla="*/ 948 h 101328"/>
                              <a:gd name="T54" fmla="*/ 262 w 70895"/>
                              <a:gd name="T55" fmla="*/ 975 h 101328"/>
                              <a:gd name="T56" fmla="*/ 332 w 70895"/>
                              <a:gd name="T57" fmla="*/ 987 h 101328"/>
                              <a:gd name="T58" fmla="*/ 332 w 70895"/>
                              <a:gd name="T59" fmla="*/ 1013 h 101328"/>
                              <a:gd name="T60" fmla="*/ 10 w 70895"/>
                              <a:gd name="T61" fmla="*/ 1013 h 101328"/>
                              <a:gd name="T62" fmla="*/ 10 w 70895"/>
                              <a:gd name="T63" fmla="*/ 987 h 101328"/>
                              <a:gd name="T64" fmla="*/ 78 w 70895"/>
                              <a:gd name="T65" fmla="*/ 973 h 101328"/>
                              <a:gd name="T66" fmla="*/ 101 w 70895"/>
                              <a:gd name="T67" fmla="*/ 947 h 101328"/>
                              <a:gd name="T68" fmla="*/ 109 w 70895"/>
                              <a:gd name="T69" fmla="*/ 865 h 101328"/>
                              <a:gd name="T70" fmla="*/ 109 w 70895"/>
                              <a:gd name="T71" fmla="*/ 274 h 101328"/>
                              <a:gd name="T72" fmla="*/ 104 w 70895"/>
                              <a:gd name="T73" fmla="*/ 136 h 101328"/>
                              <a:gd name="T74" fmla="*/ 88 w 70895"/>
                              <a:gd name="T75" fmla="*/ 103 h 101328"/>
                              <a:gd name="T76" fmla="*/ 58 w 70895"/>
                              <a:gd name="T77" fmla="*/ 93 h 101328"/>
                              <a:gd name="T78" fmla="*/ 10 w 70895"/>
                              <a:gd name="T79" fmla="*/ 104 h 101328"/>
                              <a:gd name="T80" fmla="*/ 0 w 70895"/>
                              <a:gd name="T81" fmla="*/ 79 h 101328"/>
                              <a:gd name="T82" fmla="*/ 194 w 70895"/>
                              <a:gd name="T83" fmla="*/ 0 h 101328"/>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70895" h="101328">
                                <a:moveTo>
                                  <a:pt x="19457" y="0"/>
                                </a:moveTo>
                                <a:lnTo>
                                  <a:pt x="22729" y="0"/>
                                </a:lnTo>
                                <a:lnTo>
                                  <a:pt x="22729" y="47721"/>
                                </a:lnTo>
                                <a:cubicBezTo>
                                  <a:pt x="27986" y="41959"/>
                                  <a:pt x="32157" y="38202"/>
                                  <a:pt x="35229" y="36573"/>
                                </a:cubicBezTo>
                                <a:cubicBezTo>
                                  <a:pt x="38314" y="34945"/>
                                  <a:pt x="41386" y="34068"/>
                                  <a:pt x="44470" y="34068"/>
                                </a:cubicBezTo>
                                <a:cubicBezTo>
                                  <a:pt x="48167" y="34068"/>
                                  <a:pt x="51339" y="35070"/>
                                  <a:pt x="53986" y="37200"/>
                                </a:cubicBezTo>
                                <a:cubicBezTo>
                                  <a:pt x="56634" y="39203"/>
                                  <a:pt x="58607" y="42460"/>
                                  <a:pt x="59881" y="46718"/>
                                </a:cubicBezTo>
                                <a:cubicBezTo>
                                  <a:pt x="60780" y="49850"/>
                                  <a:pt x="61230" y="55361"/>
                                  <a:pt x="61230" y="63502"/>
                                </a:cubicBezTo>
                                <a:lnTo>
                                  <a:pt x="61230" y="86548"/>
                                </a:lnTo>
                                <a:cubicBezTo>
                                  <a:pt x="61230" y="90681"/>
                                  <a:pt x="61567" y="93437"/>
                                  <a:pt x="62229" y="95065"/>
                                </a:cubicBezTo>
                                <a:cubicBezTo>
                                  <a:pt x="62703" y="96193"/>
                                  <a:pt x="63502" y="97069"/>
                                  <a:pt x="64639" y="97696"/>
                                </a:cubicBezTo>
                                <a:cubicBezTo>
                                  <a:pt x="65775" y="98322"/>
                                  <a:pt x="67861" y="98697"/>
                                  <a:pt x="70895" y="98697"/>
                                </a:cubicBezTo>
                                <a:lnTo>
                                  <a:pt x="70895" y="101328"/>
                                </a:lnTo>
                                <a:lnTo>
                                  <a:pt x="38926" y="101328"/>
                                </a:lnTo>
                                <a:lnTo>
                                  <a:pt x="38926" y="98697"/>
                                </a:lnTo>
                                <a:lnTo>
                                  <a:pt x="40412" y="98697"/>
                                </a:lnTo>
                                <a:cubicBezTo>
                                  <a:pt x="43446" y="98697"/>
                                  <a:pt x="45557" y="98197"/>
                                  <a:pt x="46743" y="97320"/>
                                </a:cubicBezTo>
                                <a:cubicBezTo>
                                  <a:pt x="47930" y="96443"/>
                                  <a:pt x="48754" y="95065"/>
                                  <a:pt x="49228" y="93187"/>
                                </a:cubicBezTo>
                                <a:cubicBezTo>
                                  <a:pt x="49366" y="92435"/>
                                  <a:pt x="49441" y="90180"/>
                                  <a:pt x="49441" y="86548"/>
                                </a:cubicBezTo>
                                <a:lnTo>
                                  <a:pt x="49441" y="63502"/>
                                </a:lnTo>
                                <a:cubicBezTo>
                                  <a:pt x="49441" y="56363"/>
                                  <a:pt x="49078" y="51603"/>
                                  <a:pt x="48342" y="49349"/>
                                </a:cubicBezTo>
                                <a:cubicBezTo>
                                  <a:pt x="47605" y="47220"/>
                                  <a:pt x="46431" y="45466"/>
                                  <a:pt x="44820" y="44339"/>
                                </a:cubicBezTo>
                                <a:cubicBezTo>
                                  <a:pt x="43209" y="43211"/>
                                  <a:pt x="41274" y="42710"/>
                                  <a:pt x="39001" y="42710"/>
                                </a:cubicBezTo>
                                <a:cubicBezTo>
                                  <a:pt x="36678" y="42710"/>
                                  <a:pt x="34255" y="43337"/>
                                  <a:pt x="31745" y="44589"/>
                                </a:cubicBezTo>
                                <a:cubicBezTo>
                                  <a:pt x="29235" y="45841"/>
                                  <a:pt x="26238" y="48347"/>
                                  <a:pt x="22729" y="52104"/>
                                </a:cubicBezTo>
                                <a:lnTo>
                                  <a:pt x="22729" y="86548"/>
                                </a:lnTo>
                                <a:cubicBezTo>
                                  <a:pt x="22729" y="91057"/>
                                  <a:pt x="22978" y="93813"/>
                                  <a:pt x="23478" y="94814"/>
                                </a:cubicBezTo>
                                <a:cubicBezTo>
                                  <a:pt x="23977" y="95942"/>
                                  <a:pt x="24889" y="96819"/>
                                  <a:pt x="26250" y="97570"/>
                                </a:cubicBezTo>
                                <a:cubicBezTo>
                                  <a:pt x="27599" y="98322"/>
                                  <a:pt x="29922" y="98697"/>
                                  <a:pt x="33243" y="98697"/>
                                </a:cubicBezTo>
                                <a:lnTo>
                                  <a:pt x="33243" y="101328"/>
                                </a:lnTo>
                                <a:lnTo>
                                  <a:pt x="986" y="101328"/>
                                </a:lnTo>
                                <a:lnTo>
                                  <a:pt x="986" y="98697"/>
                                </a:lnTo>
                                <a:cubicBezTo>
                                  <a:pt x="3884" y="98697"/>
                                  <a:pt x="6157" y="98322"/>
                                  <a:pt x="7805" y="97320"/>
                                </a:cubicBezTo>
                                <a:cubicBezTo>
                                  <a:pt x="8754" y="96944"/>
                                  <a:pt x="9516" y="95942"/>
                                  <a:pt x="10078" y="94690"/>
                                </a:cubicBezTo>
                                <a:cubicBezTo>
                                  <a:pt x="10652" y="93312"/>
                                  <a:pt x="10940" y="90556"/>
                                  <a:pt x="10940" y="86548"/>
                                </a:cubicBezTo>
                                <a:lnTo>
                                  <a:pt x="10940" y="27430"/>
                                </a:lnTo>
                                <a:cubicBezTo>
                                  <a:pt x="10940" y="20040"/>
                                  <a:pt x="10752" y="15406"/>
                                  <a:pt x="10403" y="13652"/>
                                </a:cubicBezTo>
                                <a:cubicBezTo>
                                  <a:pt x="10053" y="12024"/>
                                  <a:pt x="9504" y="10897"/>
                                  <a:pt x="8767" y="10270"/>
                                </a:cubicBezTo>
                                <a:cubicBezTo>
                                  <a:pt x="8030" y="9644"/>
                                  <a:pt x="7056" y="9268"/>
                                  <a:pt x="5820" y="9268"/>
                                </a:cubicBezTo>
                                <a:cubicBezTo>
                                  <a:pt x="4820" y="9268"/>
                                  <a:pt x="3209" y="9644"/>
                                  <a:pt x="986" y="10396"/>
                                </a:cubicBezTo>
                                <a:lnTo>
                                  <a:pt x="0" y="7891"/>
                                </a:lnTo>
                                <a:lnTo>
                                  <a:pt x="19457"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7" name="Shape 5104"/>
                        <wps:cNvSpPr>
                          <a:spLocks noChangeArrowheads="1"/>
                        </wps:cNvSpPr>
                        <wps:spPr bwMode="auto">
                          <a:xfrm>
                            <a:off x="9021" y="340"/>
                            <a:ext cx="1113" cy="672"/>
                          </a:xfrm>
                          <a:custGeom>
                            <a:avLst/>
                            <a:gdLst>
                              <a:gd name="T0" fmla="*/ 196 w 111320"/>
                              <a:gd name="T1" fmla="*/ 0 h 67259"/>
                              <a:gd name="T2" fmla="*/ 227 w 111320"/>
                              <a:gd name="T3" fmla="*/ 0 h 67259"/>
                              <a:gd name="T4" fmla="*/ 227 w 111320"/>
                              <a:gd name="T5" fmla="*/ 139 h 67259"/>
                              <a:gd name="T6" fmla="*/ 310 w 111320"/>
                              <a:gd name="T7" fmla="*/ 58 h 67259"/>
                              <a:gd name="T8" fmla="*/ 379 w 111320"/>
                              <a:gd name="T9" fmla="*/ 15 h 67259"/>
                              <a:gd name="T10" fmla="*/ 452 w 111320"/>
                              <a:gd name="T11" fmla="*/ 0 h 67259"/>
                              <a:gd name="T12" fmla="*/ 558 w 111320"/>
                              <a:gd name="T13" fmla="*/ 36 h 67259"/>
                              <a:gd name="T14" fmla="*/ 617 w 111320"/>
                              <a:gd name="T15" fmla="*/ 139 h 67259"/>
                              <a:gd name="T16" fmla="*/ 740 w 111320"/>
                              <a:gd name="T17" fmla="*/ 26 h 67259"/>
                              <a:gd name="T18" fmla="*/ 844 w 111320"/>
                              <a:gd name="T19" fmla="*/ 0 h 67259"/>
                              <a:gd name="T20" fmla="*/ 936 w 111320"/>
                              <a:gd name="T21" fmla="*/ 26 h 67259"/>
                              <a:gd name="T22" fmla="*/ 999 w 111320"/>
                              <a:gd name="T23" fmla="*/ 114 h 67259"/>
                              <a:gd name="T24" fmla="*/ 1015 w 111320"/>
                              <a:gd name="T25" fmla="*/ 244 h 67259"/>
                              <a:gd name="T26" fmla="*/ 1015 w 111320"/>
                              <a:gd name="T27" fmla="*/ 524 h 67259"/>
                              <a:gd name="T28" fmla="*/ 1024 w 111320"/>
                              <a:gd name="T29" fmla="*/ 608 h 67259"/>
                              <a:gd name="T30" fmla="*/ 1051 w 111320"/>
                              <a:gd name="T31" fmla="*/ 634 h 67259"/>
                              <a:gd name="T32" fmla="*/ 1113 w 111320"/>
                              <a:gd name="T33" fmla="*/ 646 h 67259"/>
                              <a:gd name="T34" fmla="*/ 1113 w 111320"/>
                              <a:gd name="T35" fmla="*/ 672 h 67259"/>
                              <a:gd name="T36" fmla="*/ 792 w 111320"/>
                              <a:gd name="T37" fmla="*/ 672 h 67259"/>
                              <a:gd name="T38" fmla="*/ 792 w 111320"/>
                              <a:gd name="T39" fmla="*/ 646 h 67259"/>
                              <a:gd name="T40" fmla="*/ 805 w 111320"/>
                              <a:gd name="T41" fmla="*/ 646 h 67259"/>
                              <a:gd name="T42" fmla="*/ 871 w 111320"/>
                              <a:gd name="T43" fmla="*/ 629 h 67259"/>
                              <a:gd name="T44" fmla="*/ 894 w 111320"/>
                              <a:gd name="T45" fmla="*/ 593 h 67259"/>
                              <a:gd name="T46" fmla="*/ 897 w 111320"/>
                              <a:gd name="T47" fmla="*/ 524 h 67259"/>
                              <a:gd name="T48" fmla="*/ 897 w 111320"/>
                              <a:gd name="T49" fmla="*/ 244 h 67259"/>
                              <a:gd name="T50" fmla="*/ 878 w 111320"/>
                              <a:gd name="T51" fmla="*/ 131 h 67259"/>
                              <a:gd name="T52" fmla="*/ 789 w 111320"/>
                              <a:gd name="T53" fmla="*/ 85 h 67259"/>
                              <a:gd name="T54" fmla="*/ 713 w 111320"/>
                              <a:gd name="T55" fmla="*/ 105 h 67259"/>
                              <a:gd name="T56" fmla="*/ 622 w 111320"/>
                              <a:gd name="T57" fmla="*/ 175 h 67259"/>
                              <a:gd name="T58" fmla="*/ 620 w 111320"/>
                              <a:gd name="T59" fmla="*/ 183 h 67259"/>
                              <a:gd name="T60" fmla="*/ 622 w 111320"/>
                              <a:gd name="T61" fmla="*/ 213 h 67259"/>
                              <a:gd name="T62" fmla="*/ 622 w 111320"/>
                              <a:gd name="T63" fmla="*/ 524 h 67259"/>
                              <a:gd name="T64" fmla="*/ 629 w 111320"/>
                              <a:gd name="T65" fmla="*/ 607 h 67259"/>
                              <a:gd name="T66" fmla="*/ 657 w 111320"/>
                              <a:gd name="T67" fmla="*/ 634 h 67259"/>
                              <a:gd name="T68" fmla="*/ 727 w 111320"/>
                              <a:gd name="T69" fmla="*/ 646 h 67259"/>
                              <a:gd name="T70" fmla="*/ 727 w 111320"/>
                              <a:gd name="T71" fmla="*/ 672 h 67259"/>
                              <a:gd name="T72" fmla="*/ 399 w 111320"/>
                              <a:gd name="T73" fmla="*/ 672 h 67259"/>
                              <a:gd name="T74" fmla="*/ 399 w 111320"/>
                              <a:gd name="T75" fmla="*/ 646 h 67259"/>
                              <a:gd name="T76" fmla="*/ 473 w 111320"/>
                              <a:gd name="T77" fmla="*/ 633 h 67259"/>
                              <a:gd name="T78" fmla="*/ 501 w 111320"/>
                              <a:gd name="T79" fmla="*/ 594 h 67259"/>
                              <a:gd name="T80" fmla="*/ 504 w 111320"/>
                              <a:gd name="T81" fmla="*/ 524 h 67259"/>
                              <a:gd name="T82" fmla="*/ 504 w 111320"/>
                              <a:gd name="T83" fmla="*/ 244 h 67259"/>
                              <a:gd name="T84" fmla="*/ 481 w 111320"/>
                              <a:gd name="T85" fmla="*/ 129 h 67259"/>
                              <a:gd name="T86" fmla="*/ 394 w 111320"/>
                              <a:gd name="T87" fmla="*/ 84 h 67259"/>
                              <a:gd name="T88" fmla="*/ 318 w 111320"/>
                              <a:gd name="T89" fmla="*/ 104 h 67259"/>
                              <a:gd name="T90" fmla="*/ 227 w 111320"/>
                              <a:gd name="T91" fmla="*/ 175 h 67259"/>
                              <a:gd name="T92" fmla="*/ 227 w 111320"/>
                              <a:gd name="T93" fmla="*/ 524 h 67259"/>
                              <a:gd name="T94" fmla="*/ 235 w 111320"/>
                              <a:gd name="T95" fmla="*/ 607 h 67259"/>
                              <a:gd name="T96" fmla="*/ 262 w 111320"/>
                              <a:gd name="T97" fmla="*/ 636 h 67259"/>
                              <a:gd name="T98" fmla="*/ 332 w 111320"/>
                              <a:gd name="T99" fmla="*/ 646 h 67259"/>
                              <a:gd name="T100" fmla="*/ 332 w 111320"/>
                              <a:gd name="T101" fmla="*/ 672 h 67259"/>
                              <a:gd name="T102" fmla="*/ 11 w 111320"/>
                              <a:gd name="T103" fmla="*/ 672 h 67259"/>
                              <a:gd name="T104" fmla="*/ 11 w 111320"/>
                              <a:gd name="T105" fmla="*/ 646 h 67259"/>
                              <a:gd name="T106" fmla="*/ 73 w 111320"/>
                              <a:gd name="T107" fmla="*/ 636 h 67259"/>
                              <a:gd name="T108" fmla="*/ 100 w 111320"/>
                              <a:gd name="T109" fmla="*/ 606 h 67259"/>
                              <a:gd name="T110" fmla="*/ 109 w 111320"/>
                              <a:gd name="T111" fmla="*/ 524 h 67259"/>
                              <a:gd name="T112" fmla="*/ 109 w 111320"/>
                              <a:gd name="T113" fmla="*/ 275 h 67259"/>
                              <a:gd name="T114" fmla="*/ 103 w 111320"/>
                              <a:gd name="T115" fmla="*/ 136 h 67259"/>
                              <a:gd name="T116" fmla="*/ 87 w 111320"/>
                              <a:gd name="T117" fmla="*/ 104 h 67259"/>
                              <a:gd name="T118" fmla="*/ 58 w 111320"/>
                              <a:gd name="T119" fmla="*/ 95 h 67259"/>
                              <a:gd name="T120" fmla="*/ 11 w 111320"/>
                              <a:gd name="T121" fmla="*/ 105 h 67259"/>
                              <a:gd name="T122" fmla="*/ 0 w 111320"/>
                              <a:gd name="T123" fmla="*/ 80 h 67259"/>
                              <a:gd name="T124" fmla="*/ 196 w 111320"/>
                              <a:gd name="T125" fmla="*/ 0 h 6725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11320" h="67259">
                                <a:moveTo>
                                  <a:pt x="19606" y="0"/>
                                </a:moveTo>
                                <a:lnTo>
                                  <a:pt x="22666" y="0"/>
                                </a:lnTo>
                                <a:lnTo>
                                  <a:pt x="22666" y="13903"/>
                                </a:lnTo>
                                <a:cubicBezTo>
                                  <a:pt x="27399" y="9143"/>
                                  <a:pt x="30196" y="6387"/>
                                  <a:pt x="31046" y="5761"/>
                                </a:cubicBezTo>
                                <a:cubicBezTo>
                                  <a:pt x="33181" y="3883"/>
                                  <a:pt x="35479" y="2504"/>
                                  <a:pt x="37939" y="1503"/>
                                </a:cubicBezTo>
                                <a:cubicBezTo>
                                  <a:pt x="40399" y="501"/>
                                  <a:pt x="42834" y="0"/>
                                  <a:pt x="45257" y="0"/>
                                </a:cubicBezTo>
                                <a:cubicBezTo>
                                  <a:pt x="49329" y="0"/>
                                  <a:pt x="52838" y="1252"/>
                                  <a:pt x="55772" y="3632"/>
                                </a:cubicBezTo>
                                <a:cubicBezTo>
                                  <a:pt x="58707" y="6012"/>
                                  <a:pt x="60668" y="9394"/>
                                  <a:pt x="61667" y="13903"/>
                                </a:cubicBezTo>
                                <a:cubicBezTo>
                                  <a:pt x="66550" y="8266"/>
                                  <a:pt x="70671" y="4509"/>
                                  <a:pt x="74030" y="2630"/>
                                </a:cubicBezTo>
                                <a:cubicBezTo>
                                  <a:pt x="77389" y="876"/>
                                  <a:pt x="80849" y="0"/>
                                  <a:pt x="84395" y="0"/>
                                </a:cubicBezTo>
                                <a:cubicBezTo>
                                  <a:pt x="87855" y="0"/>
                                  <a:pt x="90927" y="876"/>
                                  <a:pt x="93599" y="2630"/>
                                </a:cubicBezTo>
                                <a:cubicBezTo>
                                  <a:pt x="96271" y="4509"/>
                                  <a:pt x="98395" y="7389"/>
                                  <a:pt x="99956" y="11397"/>
                                </a:cubicBezTo>
                                <a:cubicBezTo>
                                  <a:pt x="101004" y="14153"/>
                                  <a:pt x="101516" y="18537"/>
                                  <a:pt x="101516" y="24423"/>
                                </a:cubicBezTo>
                                <a:lnTo>
                                  <a:pt x="101516" y="52479"/>
                                </a:lnTo>
                                <a:cubicBezTo>
                                  <a:pt x="101516" y="56488"/>
                                  <a:pt x="101829" y="59368"/>
                                  <a:pt x="102441" y="60871"/>
                                </a:cubicBezTo>
                                <a:cubicBezTo>
                                  <a:pt x="102915" y="61873"/>
                                  <a:pt x="103789" y="62750"/>
                                  <a:pt x="105076" y="63502"/>
                                </a:cubicBezTo>
                                <a:cubicBezTo>
                                  <a:pt x="106350" y="64253"/>
                                  <a:pt x="108435" y="64629"/>
                                  <a:pt x="111320" y="64629"/>
                                </a:cubicBezTo>
                                <a:lnTo>
                                  <a:pt x="111320" y="67259"/>
                                </a:lnTo>
                                <a:lnTo>
                                  <a:pt x="79213" y="67259"/>
                                </a:lnTo>
                                <a:lnTo>
                                  <a:pt x="79213" y="64629"/>
                                </a:lnTo>
                                <a:lnTo>
                                  <a:pt x="80561" y="64629"/>
                                </a:lnTo>
                                <a:cubicBezTo>
                                  <a:pt x="83359" y="64629"/>
                                  <a:pt x="85532" y="64128"/>
                                  <a:pt x="87105" y="63001"/>
                                </a:cubicBezTo>
                                <a:cubicBezTo>
                                  <a:pt x="88192" y="62249"/>
                                  <a:pt x="88966" y="60997"/>
                                  <a:pt x="89440" y="59368"/>
                                </a:cubicBezTo>
                                <a:cubicBezTo>
                                  <a:pt x="89628" y="58617"/>
                                  <a:pt x="89728" y="56237"/>
                                  <a:pt x="89728" y="52479"/>
                                </a:cubicBezTo>
                                <a:lnTo>
                                  <a:pt x="89728" y="24423"/>
                                </a:lnTo>
                                <a:cubicBezTo>
                                  <a:pt x="89728" y="19038"/>
                                  <a:pt x="89091" y="15280"/>
                                  <a:pt x="87805" y="13151"/>
                                </a:cubicBezTo>
                                <a:cubicBezTo>
                                  <a:pt x="85969" y="10145"/>
                                  <a:pt x="82997" y="8517"/>
                                  <a:pt x="78925" y="8517"/>
                                </a:cubicBezTo>
                                <a:cubicBezTo>
                                  <a:pt x="76415" y="8517"/>
                                  <a:pt x="73893" y="9143"/>
                                  <a:pt x="71357" y="10521"/>
                                </a:cubicBezTo>
                                <a:cubicBezTo>
                                  <a:pt x="68835" y="11773"/>
                                  <a:pt x="65763" y="14028"/>
                                  <a:pt x="62166" y="17535"/>
                                </a:cubicBezTo>
                                <a:lnTo>
                                  <a:pt x="62017" y="18286"/>
                                </a:lnTo>
                                <a:lnTo>
                                  <a:pt x="62166" y="21292"/>
                                </a:lnTo>
                                <a:lnTo>
                                  <a:pt x="62166" y="52479"/>
                                </a:lnTo>
                                <a:cubicBezTo>
                                  <a:pt x="62166" y="56989"/>
                                  <a:pt x="62416" y="59744"/>
                                  <a:pt x="62916" y="60746"/>
                                </a:cubicBezTo>
                                <a:cubicBezTo>
                                  <a:pt x="63403" y="61873"/>
                                  <a:pt x="64339" y="62750"/>
                                  <a:pt x="65713" y="63502"/>
                                </a:cubicBezTo>
                                <a:cubicBezTo>
                                  <a:pt x="67087" y="64253"/>
                                  <a:pt x="69434" y="64629"/>
                                  <a:pt x="72744" y="64629"/>
                                </a:cubicBezTo>
                                <a:lnTo>
                                  <a:pt x="72744" y="67259"/>
                                </a:lnTo>
                                <a:lnTo>
                                  <a:pt x="39862" y="67259"/>
                                </a:lnTo>
                                <a:lnTo>
                                  <a:pt x="39862" y="64629"/>
                                </a:lnTo>
                                <a:cubicBezTo>
                                  <a:pt x="43459" y="64629"/>
                                  <a:pt x="45932" y="64253"/>
                                  <a:pt x="47280" y="63377"/>
                                </a:cubicBezTo>
                                <a:cubicBezTo>
                                  <a:pt x="48629" y="62500"/>
                                  <a:pt x="49566" y="61247"/>
                                  <a:pt x="50090" y="59494"/>
                                </a:cubicBezTo>
                                <a:cubicBezTo>
                                  <a:pt x="50328" y="58742"/>
                                  <a:pt x="50440" y="56362"/>
                                  <a:pt x="50440" y="52479"/>
                                </a:cubicBezTo>
                                <a:lnTo>
                                  <a:pt x="50440" y="24423"/>
                                </a:lnTo>
                                <a:cubicBezTo>
                                  <a:pt x="50440" y="19038"/>
                                  <a:pt x="49666" y="15280"/>
                                  <a:pt x="48092" y="12901"/>
                                </a:cubicBezTo>
                                <a:cubicBezTo>
                                  <a:pt x="46019" y="9894"/>
                                  <a:pt x="43097" y="8391"/>
                                  <a:pt x="39363" y="8391"/>
                                </a:cubicBezTo>
                                <a:cubicBezTo>
                                  <a:pt x="36803" y="8391"/>
                                  <a:pt x="34268" y="9018"/>
                                  <a:pt x="31758" y="10395"/>
                                </a:cubicBezTo>
                                <a:cubicBezTo>
                                  <a:pt x="27824" y="12525"/>
                                  <a:pt x="24802" y="14905"/>
                                  <a:pt x="22666" y="17535"/>
                                </a:cubicBezTo>
                                <a:lnTo>
                                  <a:pt x="22666" y="52479"/>
                                </a:lnTo>
                                <a:cubicBezTo>
                                  <a:pt x="22666" y="56738"/>
                                  <a:pt x="22966" y="59494"/>
                                  <a:pt x="23553" y="60746"/>
                                </a:cubicBezTo>
                                <a:cubicBezTo>
                                  <a:pt x="24140" y="62124"/>
                                  <a:pt x="25026" y="63001"/>
                                  <a:pt x="26175" y="63627"/>
                                </a:cubicBezTo>
                                <a:cubicBezTo>
                                  <a:pt x="27337" y="64379"/>
                                  <a:pt x="29697" y="64629"/>
                                  <a:pt x="33244" y="64629"/>
                                </a:cubicBezTo>
                                <a:lnTo>
                                  <a:pt x="33244" y="67259"/>
                                </a:lnTo>
                                <a:lnTo>
                                  <a:pt x="1074" y="67259"/>
                                </a:lnTo>
                                <a:lnTo>
                                  <a:pt x="1074" y="64629"/>
                                </a:lnTo>
                                <a:cubicBezTo>
                                  <a:pt x="4046" y="64629"/>
                                  <a:pt x="6132" y="64379"/>
                                  <a:pt x="7318" y="63627"/>
                                </a:cubicBezTo>
                                <a:cubicBezTo>
                                  <a:pt x="8505" y="63001"/>
                                  <a:pt x="9404" y="61999"/>
                                  <a:pt x="10015" y="60621"/>
                                </a:cubicBezTo>
                                <a:cubicBezTo>
                                  <a:pt x="10640" y="59243"/>
                                  <a:pt x="10940" y="56488"/>
                                  <a:pt x="10940" y="52479"/>
                                </a:cubicBezTo>
                                <a:lnTo>
                                  <a:pt x="10940" y="27555"/>
                                </a:lnTo>
                                <a:cubicBezTo>
                                  <a:pt x="10940" y="20290"/>
                                  <a:pt x="10727" y="15781"/>
                                  <a:pt x="10303" y="13652"/>
                                </a:cubicBezTo>
                                <a:cubicBezTo>
                                  <a:pt x="9966" y="12024"/>
                                  <a:pt x="9453" y="11021"/>
                                  <a:pt x="8742" y="10395"/>
                                </a:cubicBezTo>
                                <a:cubicBezTo>
                                  <a:pt x="8030" y="9770"/>
                                  <a:pt x="7056" y="9519"/>
                                  <a:pt x="5832" y="9519"/>
                                </a:cubicBezTo>
                                <a:cubicBezTo>
                                  <a:pt x="4496" y="9519"/>
                                  <a:pt x="2910" y="9894"/>
                                  <a:pt x="1074" y="10521"/>
                                </a:cubicBezTo>
                                <a:lnTo>
                                  <a:pt x="0" y="8016"/>
                                </a:lnTo>
                                <a:lnTo>
                                  <a:pt x="19606"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8" name="Shape 5105"/>
                        <wps:cNvSpPr>
                          <a:spLocks noChangeArrowheads="1"/>
                        </wps:cNvSpPr>
                        <wps:spPr bwMode="auto">
                          <a:xfrm>
                            <a:off x="8496" y="340"/>
                            <a:ext cx="443" cy="692"/>
                          </a:xfrm>
                          <a:custGeom>
                            <a:avLst/>
                            <a:gdLst>
                              <a:gd name="T0" fmla="*/ 197 w 44395"/>
                              <a:gd name="T1" fmla="*/ 0 h 69263"/>
                              <a:gd name="T2" fmla="*/ 290 w 44395"/>
                              <a:gd name="T3" fmla="*/ 16 h 69263"/>
                              <a:gd name="T4" fmla="*/ 338 w 44395"/>
                              <a:gd name="T5" fmla="*/ 28 h 69263"/>
                              <a:gd name="T6" fmla="*/ 356 w 44395"/>
                              <a:gd name="T7" fmla="*/ 23 h 69263"/>
                              <a:gd name="T8" fmla="*/ 371 w 44395"/>
                              <a:gd name="T9" fmla="*/ 0 h 69263"/>
                              <a:gd name="T10" fmla="*/ 394 w 44395"/>
                              <a:gd name="T11" fmla="*/ 0 h 69263"/>
                              <a:gd name="T12" fmla="*/ 394 w 44395"/>
                              <a:gd name="T13" fmla="*/ 223 h 69263"/>
                              <a:gd name="T14" fmla="*/ 371 w 44395"/>
                              <a:gd name="T15" fmla="*/ 223 h 69263"/>
                              <a:gd name="T16" fmla="*/ 302 w 44395"/>
                              <a:gd name="T17" fmla="*/ 80 h 69263"/>
                              <a:gd name="T18" fmla="*/ 194 w 44395"/>
                              <a:gd name="T19" fmla="*/ 43 h 69263"/>
                              <a:gd name="T20" fmla="*/ 114 w 44395"/>
                              <a:gd name="T21" fmla="*/ 69 h 69263"/>
                              <a:gd name="T22" fmla="*/ 84 w 44395"/>
                              <a:gd name="T23" fmla="*/ 126 h 69263"/>
                              <a:gd name="T24" fmla="*/ 106 w 44395"/>
                              <a:gd name="T25" fmla="*/ 195 h 69263"/>
                              <a:gd name="T26" fmla="*/ 196 w 44395"/>
                              <a:gd name="T27" fmla="*/ 258 h 69263"/>
                              <a:gd name="T28" fmla="*/ 299 w 44395"/>
                              <a:gd name="T29" fmla="*/ 308 h 69263"/>
                              <a:gd name="T30" fmla="*/ 443 w 44395"/>
                              <a:gd name="T31" fmla="*/ 493 h 69263"/>
                              <a:gd name="T32" fmla="*/ 376 w 44395"/>
                              <a:gd name="T33" fmla="*/ 637 h 69263"/>
                              <a:gd name="T34" fmla="*/ 226 w 44395"/>
                              <a:gd name="T35" fmla="*/ 692 h 69263"/>
                              <a:gd name="T36" fmla="*/ 90 w 44395"/>
                              <a:gd name="T37" fmla="*/ 669 h 69263"/>
                              <a:gd name="T38" fmla="*/ 52 w 44395"/>
                              <a:gd name="T39" fmla="*/ 663 h 69263"/>
                              <a:gd name="T40" fmla="*/ 26 w 44395"/>
                              <a:gd name="T41" fmla="*/ 682 h 69263"/>
                              <a:gd name="T42" fmla="*/ 3 w 44395"/>
                              <a:gd name="T43" fmla="*/ 682 h 69263"/>
                              <a:gd name="T44" fmla="*/ 3 w 44395"/>
                              <a:gd name="T45" fmla="*/ 449 h 69263"/>
                              <a:gd name="T46" fmla="*/ 26 w 44395"/>
                              <a:gd name="T47" fmla="*/ 449 h 69263"/>
                              <a:gd name="T48" fmla="*/ 102 w 44395"/>
                              <a:gd name="T49" fmla="*/ 599 h 69263"/>
                              <a:gd name="T50" fmla="*/ 228 w 44395"/>
                              <a:gd name="T51" fmla="*/ 649 h 69263"/>
                              <a:gd name="T52" fmla="*/ 307 w 44395"/>
                              <a:gd name="T53" fmla="*/ 621 h 69263"/>
                              <a:gd name="T54" fmla="*/ 338 w 44395"/>
                              <a:gd name="T55" fmla="*/ 551 h 69263"/>
                              <a:gd name="T56" fmla="*/ 304 w 44395"/>
                              <a:gd name="T57" fmla="*/ 468 h 69263"/>
                              <a:gd name="T58" fmla="*/ 167 w 44395"/>
                              <a:gd name="T59" fmla="*/ 384 h 69263"/>
                              <a:gd name="T60" fmla="*/ 32 w 44395"/>
                              <a:gd name="T61" fmla="*/ 292 h 69263"/>
                              <a:gd name="T62" fmla="*/ 0 w 44395"/>
                              <a:gd name="T63" fmla="*/ 189 h 69263"/>
                              <a:gd name="T64" fmla="*/ 55 w 44395"/>
                              <a:gd name="T65" fmla="*/ 54 h 69263"/>
                              <a:gd name="T66" fmla="*/ 197 w 44395"/>
                              <a:gd name="T67" fmla="*/ 0 h 6926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4395" h="69263">
                                <a:moveTo>
                                  <a:pt x="19744" y="0"/>
                                </a:moveTo>
                                <a:cubicBezTo>
                                  <a:pt x="22304" y="0"/>
                                  <a:pt x="25414" y="626"/>
                                  <a:pt x="29060" y="1628"/>
                                </a:cubicBezTo>
                                <a:cubicBezTo>
                                  <a:pt x="31470" y="2379"/>
                                  <a:pt x="33081" y="2755"/>
                                  <a:pt x="33880" y="2755"/>
                                </a:cubicBezTo>
                                <a:cubicBezTo>
                                  <a:pt x="34642" y="2755"/>
                                  <a:pt x="35229" y="2504"/>
                                  <a:pt x="35666" y="2254"/>
                                </a:cubicBezTo>
                                <a:cubicBezTo>
                                  <a:pt x="36091" y="1879"/>
                                  <a:pt x="36590" y="1127"/>
                                  <a:pt x="37152" y="0"/>
                                </a:cubicBezTo>
                                <a:lnTo>
                                  <a:pt x="39500" y="0"/>
                                </a:lnTo>
                                <a:lnTo>
                                  <a:pt x="39500" y="22294"/>
                                </a:lnTo>
                                <a:lnTo>
                                  <a:pt x="37152" y="22294"/>
                                </a:lnTo>
                                <a:cubicBezTo>
                                  <a:pt x="35354" y="15280"/>
                                  <a:pt x="33044" y="10521"/>
                                  <a:pt x="30221" y="8016"/>
                                </a:cubicBezTo>
                                <a:cubicBezTo>
                                  <a:pt x="27412" y="5511"/>
                                  <a:pt x="23827" y="4258"/>
                                  <a:pt x="19469" y="4258"/>
                                </a:cubicBezTo>
                                <a:cubicBezTo>
                                  <a:pt x="16147" y="4258"/>
                                  <a:pt x="13475" y="5135"/>
                                  <a:pt x="11439" y="6888"/>
                                </a:cubicBezTo>
                                <a:cubicBezTo>
                                  <a:pt x="9403" y="8642"/>
                                  <a:pt x="8380" y="10521"/>
                                  <a:pt x="8380" y="12650"/>
                                </a:cubicBezTo>
                                <a:cubicBezTo>
                                  <a:pt x="8380" y="15405"/>
                                  <a:pt x="9141" y="17660"/>
                                  <a:pt x="10652" y="19539"/>
                                </a:cubicBezTo>
                                <a:cubicBezTo>
                                  <a:pt x="12126" y="21543"/>
                                  <a:pt x="15111" y="23547"/>
                                  <a:pt x="19606" y="25802"/>
                                </a:cubicBezTo>
                                <a:lnTo>
                                  <a:pt x="29984" y="30811"/>
                                </a:lnTo>
                                <a:cubicBezTo>
                                  <a:pt x="39588" y="35446"/>
                                  <a:pt x="44395" y="41708"/>
                                  <a:pt x="44395" y="49348"/>
                                </a:cubicBezTo>
                                <a:cubicBezTo>
                                  <a:pt x="44395" y="55361"/>
                                  <a:pt x="42160" y="60120"/>
                                  <a:pt x="37689" y="63752"/>
                                </a:cubicBezTo>
                                <a:cubicBezTo>
                                  <a:pt x="33206" y="67384"/>
                                  <a:pt x="28198" y="69263"/>
                                  <a:pt x="22666" y="69263"/>
                                </a:cubicBezTo>
                                <a:cubicBezTo>
                                  <a:pt x="18682" y="69263"/>
                                  <a:pt x="14137" y="68512"/>
                                  <a:pt x="9017" y="67009"/>
                                </a:cubicBezTo>
                                <a:cubicBezTo>
                                  <a:pt x="7455" y="66633"/>
                                  <a:pt x="6182" y="66382"/>
                                  <a:pt x="5183" y="66382"/>
                                </a:cubicBezTo>
                                <a:cubicBezTo>
                                  <a:pt x="4096" y="66382"/>
                                  <a:pt x="3247" y="67009"/>
                                  <a:pt x="2622" y="68261"/>
                                </a:cubicBezTo>
                                <a:lnTo>
                                  <a:pt x="287" y="68261"/>
                                </a:lnTo>
                                <a:lnTo>
                                  <a:pt x="287" y="44965"/>
                                </a:lnTo>
                                <a:lnTo>
                                  <a:pt x="2622" y="44965"/>
                                </a:lnTo>
                                <a:cubicBezTo>
                                  <a:pt x="3959" y="51603"/>
                                  <a:pt x="6481" y="56613"/>
                                  <a:pt x="10228" y="59995"/>
                                </a:cubicBezTo>
                                <a:cubicBezTo>
                                  <a:pt x="13974" y="63377"/>
                                  <a:pt x="18158" y="65005"/>
                                  <a:pt x="22803" y="65005"/>
                                </a:cubicBezTo>
                                <a:cubicBezTo>
                                  <a:pt x="26075" y="65005"/>
                                  <a:pt x="28735" y="64003"/>
                                  <a:pt x="30796" y="62124"/>
                                </a:cubicBezTo>
                                <a:cubicBezTo>
                                  <a:pt x="32857" y="60245"/>
                                  <a:pt x="33880" y="57865"/>
                                  <a:pt x="33880" y="55110"/>
                                </a:cubicBezTo>
                                <a:cubicBezTo>
                                  <a:pt x="33880" y="51853"/>
                                  <a:pt x="32732" y="49098"/>
                                  <a:pt x="30446" y="46843"/>
                                </a:cubicBezTo>
                                <a:cubicBezTo>
                                  <a:pt x="28148" y="44714"/>
                                  <a:pt x="23565" y="41833"/>
                                  <a:pt x="16697" y="38452"/>
                                </a:cubicBezTo>
                                <a:cubicBezTo>
                                  <a:pt x="9828" y="34944"/>
                                  <a:pt x="5332" y="31939"/>
                                  <a:pt x="3197" y="29183"/>
                                </a:cubicBezTo>
                                <a:cubicBezTo>
                                  <a:pt x="1061" y="26427"/>
                                  <a:pt x="0" y="23046"/>
                                  <a:pt x="0" y="18912"/>
                                </a:cubicBezTo>
                                <a:cubicBezTo>
                                  <a:pt x="0" y="13527"/>
                                  <a:pt x="1836" y="9018"/>
                                  <a:pt x="5507" y="5386"/>
                                </a:cubicBezTo>
                                <a:cubicBezTo>
                                  <a:pt x="9179" y="1879"/>
                                  <a:pt x="13924" y="0"/>
                                  <a:pt x="19744"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99" name="Shape 5106"/>
                        <wps:cNvSpPr>
                          <a:spLocks noChangeArrowheads="1"/>
                        </wps:cNvSpPr>
                        <wps:spPr bwMode="auto">
                          <a:xfrm>
                            <a:off x="8052" y="340"/>
                            <a:ext cx="326" cy="672"/>
                          </a:xfrm>
                          <a:custGeom>
                            <a:avLst/>
                            <a:gdLst>
                              <a:gd name="T0" fmla="*/ 196 w 32607"/>
                              <a:gd name="T1" fmla="*/ 0 h 67259"/>
                              <a:gd name="T2" fmla="*/ 227 w 32607"/>
                              <a:gd name="T3" fmla="*/ 0 h 67259"/>
                              <a:gd name="T4" fmla="*/ 227 w 32607"/>
                              <a:gd name="T5" fmla="*/ 524 h 67259"/>
                              <a:gd name="T6" fmla="*/ 236 w 32607"/>
                              <a:gd name="T7" fmla="*/ 606 h 67259"/>
                              <a:gd name="T8" fmla="*/ 262 w 32607"/>
                              <a:gd name="T9" fmla="*/ 636 h 67259"/>
                              <a:gd name="T10" fmla="*/ 326 w 32607"/>
                              <a:gd name="T11" fmla="*/ 646 h 67259"/>
                              <a:gd name="T12" fmla="*/ 326 w 32607"/>
                              <a:gd name="T13" fmla="*/ 672 h 67259"/>
                              <a:gd name="T14" fmla="*/ 10 w 32607"/>
                              <a:gd name="T15" fmla="*/ 672 h 67259"/>
                              <a:gd name="T16" fmla="*/ 10 w 32607"/>
                              <a:gd name="T17" fmla="*/ 646 h 67259"/>
                              <a:gd name="T18" fmla="*/ 74 w 32607"/>
                              <a:gd name="T19" fmla="*/ 637 h 67259"/>
                              <a:gd name="T20" fmla="*/ 100 w 32607"/>
                              <a:gd name="T21" fmla="*/ 606 h 67259"/>
                              <a:gd name="T22" fmla="*/ 109 w 32607"/>
                              <a:gd name="T23" fmla="*/ 524 h 67259"/>
                              <a:gd name="T24" fmla="*/ 109 w 32607"/>
                              <a:gd name="T25" fmla="*/ 273 h 67259"/>
                              <a:gd name="T26" fmla="*/ 103 w 32607"/>
                              <a:gd name="T27" fmla="*/ 135 h 67259"/>
                              <a:gd name="T28" fmla="*/ 87 w 32607"/>
                              <a:gd name="T29" fmla="*/ 104 h 67259"/>
                              <a:gd name="T30" fmla="*/ 58 w 32607"/>
                              <a:gd name="T31" fmla="*/ 95 h 67259"/>
                              <a:gd name="T32" fmla="*/ 10 w 32607"/>
                              <a:gd name="T33" fmla="*/ 105 h 67259"/>
                              <a:gd name="T34" fmla="*/ 0 w 32607"/>
                              <a:gd name="T35" fmla="*/ 80 h 67259"/>
                              <a:gd name="T36" fmla="*/ 196 w 32607"/>
                              <a:gd name="T37" fmla="*/ 0 h 6725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2607" h="67259">
                                <a:moveTo>
                                  <a:pt x="19607" y="0"/>
                                </a:moveTo>
                                <a:lnTo>
                                  <a:pt x="22728" y="0"/>
                                </a:lnTo>
                                <a:lnTo>
                                  <a:pt x="22728" y="52479"/>
                                </a:lnTo>
                                <a:cubicBezTo>
                                  <a:pt x="22728" y="56488"/>
                                  <a:pt x="23028" y="59243"/>
                                  <a:pt x="23615" y="60621"/>
                                </a:cubicBezTo>
                                <a:cubicBezTo>
                                  <a:pt x="24215" y="61999"/>
                                  <a:pt x="25089" y="63001"/>
                                  <a:pt x="26250" y="63627"/>
                                </a:cubicBezTo>
                                <a:cubicBezTo>
                                  <a:pt x="27412" y="64253"/>
                                  <a:pt x="29522" y="64629"/>
                                  <a:pt x="32607" y="64629"/>
                                </a:cubicBezTo>
                                <a:lnTo>
                                  <a:pt x="32607" y="67259"/>
                                </a:lnTo>
                                <a:lnTo>
                                  <a:pt x="987" y="67259"/>
                                </a:lnTo>
                                <a:lnTo>
                                  <a:pt x="987" y="64629"/>
                                </a:lnTo>
                                <a:cubicBezTo>
                                  <a:pt x="4171" y="64629"/>
                                  <a:pt x="6294" y="64379"/>
                                  <a:pt x="7381" y="63752"/>
                                </a:cubicBezTo>
                                <a:cubicBezTo>
                                  <a:pt x="8480" y="63126"/>
                                  <a:pt x="9341" y="62124"/>
                                  <a:pt x="9978" y="60621"/>
                                </a:cubicBezTo>
                                <a:cubicBezTo>
                                  <a:pt x="10615" y="59243"/>
                                  <a:pt x="10940" y="56488"/>
                                  <a:pt x="10940" y="52479"/>
                                </a:cubicBezTo>
                                <a:lnTo>
                                  <a:pt x="10940" y="27305"/>
                                </a:lnTo>
                                <a:cubicBezTo>
                                  <a:pt x="10940" y="20290"/>
                                  <a:pt x="10727" y="15656"/>
                                  <a:pt x="10303" y="13527"/>
                                </a:cubicBezTo>
                                <a:cubicBezTo>
                                  <a:pt x="9966" y="12024"/>
                                  <a:pt x="9441" y="11021"/>
                                  <a:pt x="8729" y="10395"/>
                                </a:cubicBezTo>
                                <a:cubicBezTo>
                                  <a:pt x="8030" y="9770"/>
                                  <a:pt x="7056" y="9519"/>
                                  <a:pt x="5819" y="9519"/>
                                </a:cubicBezTo>
                                <a:cubicBezTo>
                                  <a:pt x="4496" y="9519"/>
                                  <a:pt x="2885" y="9894"/>
                                  <a:pt x="987" y="10521"/>
                                </a:cubicBezTo>
                                <a:lnTo>
                                  <a:pt x="0" y="8016"/>
                                </a:lnTo>
                                <a:lnTo>
                                  <a:pt x="19607"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00" name="Shape 5107"/>
                        <wps:cNvSpPr>
                          <a:spLocks noChangeArrowheads="1"/>
                        </wps:cNvSpPr>
                        <wps:spPr bwMode="auto">
                          <a:xfrm>
                            <a:off x="7268" y="340"/>
                            <a:ext cx="712" cy="672"/>
                          </a:xfrm>
                          <a:custGeom>
                            <a:avLst/>
                            <a:gdLst>
                              <a:gd name="T0" fmla="*/ 196 w 71258"/>
                              <a:gd name="T1" fmla="*/ 0 h 67259"/>
                              <a:gd name="T2" fmla="*/ 226 w 71258"/>
                              <a:gd name="T3" fmla="*/ 0 h 67259"/>
                              <a:gd name="T4" fmla="*/ 226 w 71258"/>
                              <a:gd name="T5" fmla="*/ 139 h 67259"/>
                              <a:gd name="T6" fmla="*/ 444 w 71258"/>
                              <a:gd name="T7" fmla="*/ 0 h 67259"/>
                              <a:gd name="T8" fmla="*/ 536 w 71258"/>
                              <a:gd name="T9" fmla="*/ 26 h 67259"/>
                              <a:gd name="T10" fmla="*/ 597 w 71258"/>
                              <a:gd name="T11" fmla="*/ 115 h 67259"/>
                              <a:gd name="T12" fmla="*/ 613 w 71258"/>
                              <a:gd name="T13" fmla="*/ 245 h 67259"/>
                              <a:gd name="T14" fmla="*/ 613 w 71258"/>
                              <a:gd name="T15" fmla="*/ 524 h 67259"/>
                              <a:gd name="T16" fmla="*/ 623 w 71258"/>
                              <a:gd name="T17" fmla="*/ 608 h 67259"/>
                              <a:gd name="T18" fmla="*/ 648 w 71258"/>
                              <a:gd name="T19" fmla="*/ 636 h 67259"/>
                              <a:gd name="T20" fmla="*/ 712 w 71258"/>
                              <a:gd name="T21" fmla="*/ 646 h 67259"/>
                              <a:gd name="T22" fmla="*/ 712 w 71258"/>
                              <a:gd name="T23" fmla="*/ 672 h 67259"/>
                              <a:gd name="T24" fmla="*/ 390 w 71258"/>
                              <a:gd name="T25" fmla="*/ 672 h 67259"/>
                              <a:gd name="T26" fmla="*/ 390 w 71258"/>
                              <a:gd name="T27" fmla="*/ 646 h 67259"/>
                              <a:gd name="T28" fmla="*/ 404 w 71258"/>
                              <a:gd name="T29" fmla="*/ 646 h 67259"/>
                              <a:gd name="T30" fmla="*/ 467 w 71258"/>
                              <a:gd name="T31" fmla="*/ 632 h 67259"/>
                              <a:gd name="T32" fmla="*/ 493 w 71258"/>
                              <a:gd name="T33" fmla="*/ 591 h 67259"/>
                              <a:gd name="T34" fmla="*/ 496 w 71258"/>
                              <a:gd name="T35" fmla="*/ 524 h 67259"/>
                              <a:gd name="T36" fmla="*/ 496 w 71258"/>
                              <a:gd name="T37" fmla="*/ 258 h 67259"/>
                              <a:gd name="T38" fmla="*/ 472 w 71258"/>
                              <a:gd name="T39" fmla="*/ 128 h 67259"/>
                              <a:gd name="T40" fmla="*/ 395 w 71258"/>
                              <a:gd name="T41" fmla="*/ 88 h 67259"/>
                              <a:gd name="T42" fmla="*/ 226 w 71258"/>
                              <a:gd name="T43" fmla="*/ 180 h 67259"/>
                              <a:gd name="T44" fmla="*/ 226 w 71258"/>
                              <a:gd name="T45" fmla="*/ 524 h 67259"/>
                              <a:gd name="T46" fmla="*/ 234 w 71258"/>
                              <a:gd name="T47" fmla="*/ 606 h 67259"/>
                              <a:gd name="T48" fmla="*/ 262 w 71258"/>
                              <a:gd name="T49" fmla="*/ 636 h 67259"/>
                              <a:gd name="T50" fmla="*/ 332 w 71258"/>
                              <a:gd name="T51" fmla="*/ 646 h 67259"/>
                              <a:gd name="T52" fmla="*/ 332 w 71258"/>
                              <a:gd name="T53" fmla="*/ 672 h 67259"/>
                              <a:gd name="T54" fmla="*/ 11 w 71258"/>
                              <a:gd name="T55" fmla="*/ 672 h 67259"/>
                              <a:gd name="T56" fmla="*/ 11 w 71258"/>
                              <a:gd name="T57" fmla="*/ 646 h 67259"/>
                              <a:gd name="T58" fmla="*/ 25 w 71258"/>
                              <a:gd name="T59" fmla="*/ 646 h 67259"/>
                              <a:gd name="T60" fmla="*/ 92 w 71258"/>
                              <a:gd name="T61" fmla="*/ 621 h 67259"/>
                              <a:gd name="T62" fmla="*/ 109 w 71258"/>
                              <a:gd name="T63" fmla="*/ 524 h 67259"/>
                              <a:gd name="T64" fmla="*/ 109 w 71258"/>
                              <a:gd name="T65" fmla="*/ 282 h 67259"/>
                              <a:gd name="T66" fmla="*/ 104 w 71258"/>
                              <a:gd name="T67" fmla="*/ 139 h 67259"/>
                              <a:gd name="T68" fmla="*/ 88 w 71258"/>
                              <a:gd name="T69" fmla="*/ 104 h 67259"/>
                              <a:gd name="T70" fmla="*/ 58 w 71258"/>
                              <a:gd name="T71" fmla="*/ 95 h 67259"/>
                              <a:gd name="T72" fmla="*/ 11 w 71258"/>
                              <a:gd name="T73" fmla="*/ 105 h 67259"/>
                              <a:gd name="T74" fmla="*/ 0 w 71258"/>
                              <a:gd name="T75" fmla="*/ 80 h 67259"/>
                              <a:gd name="T76" fmla="*/ 196 w 71258"/>
                              <a:gd name="T77" fmla="*/ 0 h 6725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1258" h="67259">
                                <a:moveTo>
                                  <a:pt x="19607" y="0"/>
                                </a:moveTo>
                                <a:lnTo>
                                  <a:pt x="22666" y="0"/>
                                </a:lnTo>
                                <a:lnTo>
                                  <a:pt x="22666" y="13903"/>
                                </a:lnTo>
                                <a:cubicBezTo>
                                  <a:pt x="30284" y="4634"/>
                                  <a:pt x="37565" y="0"/>
                                  <a:pt x="44471" y="0"/>
                                </a:cubicBezTo>
                                <a:cubicBezTo>
                                  <a:pt x="48030" y="0"/>
                                  <a:pt x="51077" y="876"/>
                                  <a:pt x="53637" y="2630"/>
                                </a:cubicBezTo>
                                <a:cubicBezTo>
                                  <a:pt x="56197" y="4509"/>
                                  <a:pt x="58232" y="7389"/>
                                  <a:pt x="59744" y="11523"/>
                                </a:cubicBezTo>
                                <a:cubicBezTo>
                                  <a:pt x="60793" y="14404"/>
                                  <a:pt x="61304" y="18662"/>
                                  <a:pt x="61304" y="24549"/>
                                </a:cubicBezTo>
                                <a:lnTo>
                                  <a:pt x="61304" y="52479"/>
                                </a:lnTo>
                                <a:cubicBezTo>
                                  <a:pt x="61304" y="56613"/>
                                  <a:pt x="61642" y="59368"/>
                                  <a:pt x="62304" y="60871"/>
                                </a:cubicBezTo>
                                <a:cubicBezTo>
                                  <a:pt x="62828" y="61999"/>
                                  <a:pt x="63665" y="63001"/>
                                  <a:pt x="64826" y="63627"/>
                                </a:cubicBezTo>
                                <a:cubicBezTo>
                                  <a:pt x="65988" y="64253"/>
                                  <a:pt x="68136" y="64629"/>
                                  <a:pt x="71258" y="64629"/>
                                </a:cubicBezTo>
                                <a:lnTo>
                                  <a:pt x="71258" y="67259"/>
                                </a:lnTo>
                                <a:lnTo>
                                  <a:pt x="39076" y="67259"/>
                                </a:lnTo>
                                <a:lnTo>
                                  <a:pt x="39076" y="64629"/>
                                </a:lnTo>
                                <a:lnTo>
                                  <a:pt x="40424" y="64629"/>
                                </a:lnTo>
                                <a:cubicBezTo>
                                  <a:pt x="43459" y="64629"/>
                                  <a:pt x="45570" y="64128"/>
                                  <a:pt x="46781" y="63251"/>
                                </a:cubicBezTo>
                                <a:cubicBezTo>
                                  <a:pt x="47992" y="62374"/>
                                  <a:pt x="48829" y="60997"/>
                                  <a:pt x="49303" y="59118"/>
                                </a:cubicBezTo>
                                <a:cubicBezTo>
                                  <a:pt x="49491" y="58492"/>
                                  <a:pt x="49591" y="56237"/>
                                  <a:pt x="49591" y="52479"/>
                                </a:cubicBezTo>
                                <a:lnTo>
                                  <a:pt x="49591" y="25802"/>
                                </a:lnTo>
                                <a:cubicBezTo>
                                  <a:pt x="49591" y="19789"/>
                                  <a:pt x="48816" y="15531"/>
                                  <a:pt x="47280" y="12775"/>
                                </a:cubicBezTo>
                                <a:cubicBezTo>
                                  <a:pt x="45744" y="10145"/>
                                  <a:pt x="43147" y="8767"/>
                                  <a:pt x="39500" y="8767"/>
                                </a:cubicBezTo>
                                <a:cubicBezTo>
                                  <a:pt x="33868" y="8767"/>
                                  <a:pt x="28248" y="11898"/>
                                  <a:pt x="22666" y="18036"/>
                                </a:cubicBezTo>
                                <a:lnTo>
                                  <a:pt x="22666" y="52479"/>
                                </a:lnTo>
                                <a:cubicBezTo>
                                  <a:pt x="22666" y="56863"/>
                                  <a:pt x="22928" y="59619"/>
                                  <a:pt x="23440" y="60621"/>
                                </a:cubicBezTo>
                                <a:cubicBezTo>
                                  <a:pt x="24102" y="61999"/>
                                  <a:pt x="25014" y="63001"/>
                                  <a:pt x="26175" y="63627"/>
                                </a:cubicBezTo>
                                <a:cubicBezTo>
                                  <a:pt x="27337" y="64379"/>
                                  <a:pt x="29697" y="64629"/>
                                  <a:pt x="33244" y="64629"/>
                                </a:cubicBezTo>
                                <a:lnTo>
                                  <a:pt x="33244" y="67259"/>
                                </a:lnTo>
                                <a:lnTo>
                                  <a:pt x="1062" y="67259"/>
                                </a:lnTo>
                                <a:lnTo>
                                  <a:pt x="1062" y="64629"/>
                                </a:lnTo>
                                <a:lnTo>
                                  <a:pt x="2485" y="64629"/>
                                </a:lnTo>
                                <a:cubicBezTo>
                                  <a:pt x="5807" y="64629"/>
                                  <a:pt x="8043" y="63752"/>
                                  <a:pt x="9204" y="62124"/>
                                </a:cubicBezTo>
                                <a:cubicBezTo>
                                  <a:pt x="10365" y="60370"/>
                                  <a:pt x="10940" y="57239"/>
                                  <a:pt x="10940" y="52479"/>
                                </a:cubicBezTo>
                                <a:lnTo>
                                  <a:pt x="10940" y="28181"/>
                                </a:lnTo>
                                <a:cubicBezTo>
                                  <a:pt x="10940" y="20415"/>
                                  <a:pt x="10765" y="15656"/>
                                  <a:pt x="10415" y="13903"/>
                                </a:cubicBezTo>
                                <a:cubicBezTo>
                                  <a:pt x="10053" y="12149"/>
                                  <a:pt x="9504" y="11021"/>
                                  <a:pt x="8779" y="10395"/>
                                </a:cubicBezTo>
                                <a:cubicBezTo>
                                  <a:pt x="8043" y="9770"/>
                                  <a:pt x="7056" y="9519"/>
                                  <a:pt x="5832" y="9519"/>
                                </a:cubicBezTo>
                                <a:cubicBezTo>
                                  <a:pt x="4496" y="9519"/>
                                  <a:pt x="2910" y="9894"/>
                                  <a:pt x="1062" y="10521"/>
                                </a:cubicBezTo>
                                <a:lnTo>
                                  <a:pt x="0" y="8016"/>
                                </a:lnTo>
                                <a:lnTo>
                                  <a:pt x="19607"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01" name="Shape 5108"/>
                        <wps:cNvSpPr>
                          <a:spLocks noChangeArrowheads="1"/>
                        </wps:cNvSpPr>
                        <wps:spPr bwMode="auto">
                          <a:xfrm>
                            <a:off x="6887" y="340"/>
                            <a:ext cx="350" cy="685"/>
                          </a:xfrm>
                          <a:custGeom>
                            <a:avLst/>
                            <a:gdLst>
                              <a:gd name="T0" fmla="*/ 22 w 35029"/>
                              <a:gd name="T1" fmla="*/ 0 h 68512"/>
                              <a:gd name="T2" fmla="*/ 164 w 35029"/>
                              <a:gd name="T3" fmla="*/ 29 h 68512"/>
                              <a:gd name="T4" fmla="*/ 226 w 35029"/>
                              <a:gd name="T5" fmla="*/ 99 h 68512"/>
                              <a:gd name="T6" fmla="*/ 238 w 35029"/>
                              <a:gd name="T7" fmla="*/ 224 h 68512"/>
                              <a:gd name="T8" fmla="*/ 238 w 35029"/>
                              <a:gd name="T9" fmla="*/ 446 h 68512"/>
                              <a:gd name="T10" fmla="*/ 242 w 35029"/>
                              <a:gd name="T11" fmla="*/ 560 h 68512"/>
                              <a:gd name="T12" fmla="*/ 254 w 35029"/>
                              <a:gd name="T13" fmla="*/ 587 h 68512"/>
                              <a:gd name="T14" fmla="*/ 273 w 35029"/>
                              <a:gd name="T15" fmla="*/ 595 h 68512"/>
                              <a:gd name="T16" fmla="*/ 292 w 35029"/>
                              <a:gd name="T17" fmla="*/ 590 h 68512"/>
                              <a:gd name="T18" fmla="*/ 350 w 35029"/>
                              <a:gd name="T19" fmla="*/ 538 h 68512"/>
                              <a:gd name="T20" fmla="*/ 350 w 35029"/>
                              <a:gd name="T21" fmla="*/ 579 h 68512"/>
                              <a:gd name="T22" fmla="*/ 198 w 35029"/>
                              <a:gd name="T23" fmla="*/ 685 h 68512"/>
                              <a:gd name="T24" fmla="*/ 143 w 35029"/>
                              <a:gd name="T25" fmla="*/ 661 h 68512"/>
                              <a:gd name="T26" fmla="*/ 121 w 35029"/>
                              <a:gd name="T27" fmla="*/ 579 h 68512"/>
                              <a:gd name="T28" fmla="*/ 0 w 35029"/>
                              <a:gd name="T29" fmla="*/ 664 h 68512"/>
                              <a:gd name="T30" fmla="*/ 0 w 35029"/>
                              <a:gd name="T31" fmla="*/ 592 h 68512"/>
                              <a:gd name="T32" fmla="*/ 121 w 35029"/>
                              <a:gd name="T33" fmla="*/ 532 h 68512"/>
                              <a:gd name="T34" fmla="*/ 121 w 35029"/>
                              <a:gd name="T35" fmla="*/ 283 h 68512"/>
                              <a:gd name="T36" fmla="*/ 0 w 35029"/>
                              <a:gd name="T37" fmla="*/ 336 h 68512"/>
                              <a:gd name="T38" fmla="*/ 0 w 35029"/>
                              <a:gd name="T39" fmla="*/ 287 h 68512"/>
                              <a:gd name="T40" fmla="*/ 121 w 35029"/>
                              <a:gd name="T41" fmla="*/ 239 h 68512"/>
                              <a:gd name="T42" fmla="*/ 121 w 35029"/>
                              <a:gd name="T43" fmla="*/ 214 h 68512"/>
                              <a:gd name="T44" fmla="*/ 90 w 35029"/>
                              <a:gd name="T45" fmla="*/ 80 h 68512"/>
                              <a:gd name="T46" fmla="*/ 1 w 35029"/>
                              <a:gd name="T47" fmla="*/ 44 h 68512"/>
                              <a:gd name="T48" fmla="*/ 0 w 35029"/>
                              <a:gd name="T49" fmla="*/ 44 h 68512"/>
                              <a:gd name="T50" fmla="*/ 0 w 35029"/>
                              <a:gd name="T51" fmla="*/ 6 h 68512"/>
                              <a:gd name="T52" fmla="*/ 22 w 35029"/>
                              <a:gd name="T53" fmla="*/ 0 h 6851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5029" h="68512">
                                <a:moveTo>
                                  <a:pt x="2198" y="0"/>
                                </a:moveTo>
                                <a:cubicBezTo>
                                  <a:pt x="7980" y="0"/>
                                  <a:pt x="12713" y="1002"/>
                                  <a:pt x="16409" y="2880"/>
                                </a:cubicBezTo>
                                <a:cubicBezTo>
                                  <a:pt x="19207" y="4383"/>
                                  <a:pt x="21267" y="6763"/>
                                  <a:pt x="22591" y="9894"/>
                                </a:cubicBezTo>
                                <a:cubicBezTo>
                                  <a:pt x="23440" y="11898"/>
                                  <a:pt x="23865" y="16032"/>
                                  <a:pt x="23865" y="22420"/>
                                </a:cubicBezTo>
                                <a:lnTo>
                                  <a:pt x="23865" y="44589"/>
                                </a:lnTo>
                                <a:cubicBezTo>
                                  <a:pt x="23865" y="50726"/>
                                  <a:pt x="23990" y="54609"/>
                                  <a:pt x="24227" y="55987"/>
                                </a:cubicBezTo>
                                <a:cubicBezTo>
                                  <a:pt x="24464" y="57364"/>
                                  <a:pt x="24851" y="58366"/>
                                  <a:pt x="25401" y="58742"/>
                                </a:cubicBezTo>
                                <a:cubicBezTo>
                                  <a:pt x="25938" y="59243"/>
                                  <a:pt x="26575" y="59494"/>
                                  <a:pt x="27274" y="59494"/>
                                </a:cubicBezTo>
                                <a:cubicBezTo>
                                  <a:pt x="28036" y="59494"/>
                                  <a:pt x="28698" y="59368"/>
                                  <a:pt x="29272" y="58993"/>
                                </a:cubicBezTo>
                                <a:cubicBezTo>
                                  <a:pt x="30259" y="58366"/>
                                  <a:pt x="32182" y="56613"/>
                                  <a:pt x="35029" y="53858"/>
                                </a:cubicBezTo>
                                <a:lnTo>
                                  <a:pt x="35029" y="57865"/>
                                </a:lnTo>
                                <a:cubicBezTo>
                                  <a:pt x="29722" y="64879"/>
                                  <a:pt x="24652" y="68512"/>
                                  <a:pt x="19819" y="68512"/>
                                </a:cubicBezTo>
                                <a:cubicBezTo>
                                  <a:pt x="17496" y="68512"/>
                                  <a:pt x="15647" y="67635"/>
                                  <a:pt x="14274" y="66132"/>
                                </a:cubicBezTo>
                                <a:cubicBezTo>
                                  <a:pt x="12900" y="64504"/>
                                  <a:pt x="12201" y="61748"/>
                                  <a:pt x="12151" y="57865"/>
                                </a:cubicBezTo>
                                <a:lnTo>
                                  <a:pt x="0" y="66458"/>
                                </a:lnTo>
                                <a:lnTo>
                                  <a:pt x="0" y="59228"/>
                                </a:lnTo>
                                <a:lnTo>
                                  <a:pt x="12151" y="53231"/>
                                </a:lnTo>
                                <a:lnTo>
                                  <a:pt x="12151" y="28306"/>
                                </a:lnTo>
                                <a:lnTo>
                                  <a:pt x="0" y="33576"/>
                                </a:lnTo>
                                <a:lnTo>
                                  <a:pt x="0" y="28752"/>
                                </a:lnTo>
                                <a:lnTo>
                                  <a:pt x="12151" y="23923"/>
                                </a:lnTo>
                                <a:lnTo>
                                  <a:pt x="12151" y="21418"/>
                                </a:lnTo>
                                <a:cubicBezTo>
                                  <a:pt x="12151" y="14905"/>
                                  <a:pt x="11114" y="10395"/>
                                  <a:pt x="9054" y="8016"/>
                                </a:cubicBezTo>
                                <a:cubicBezTo>
                                  <a:pt x="6993" y="5636"/>
                                  <a:pt x="3996" y="4383"/>
                                  <a:pt x="75" y="4383"/>
                                </a:cubicBezTo>
                                <a:lnTo>
                                  <a:pt x="0" y="4409"/>
                                </a:lnTo>
                                <a:lnTo>
                                  <a:pt x="0" y="643"/>
                                </a:lnTo>
                                <a:lnTo>
                                  <a:pt x="21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902" name="Shape 5109"/>
                        <wps:cNvSpPr>
                          <a:spLocks noChangeArrowheads="1"/>
                        </wps:cNvSpPr>
                        <wps:spPr bwMode="auto">
                          <a:xfrm>
                            <a:off x="8148" y="0"/>
                            <a:ext cx="144" cy="144"/>
                          </a:xfrm>
                          <a:custGeom>
                            <a:avLst/>
                            <a:gdLst>
                              <a:gd name="T0" fmla="*/ 72 w 14424"/>
                              <a:gd name="T1" fmla="*/ 0 h 14404"/>
                              <a:gd name="T2" fmla="*/ 123 w 14424"/>
                              <a:gd name="T3" fmla="*/ 20 h 14404"/>
                              <a:gd name="T4" fmla="*/ 144 w 14424"/>
                              <a:gd name="T5" fmla="*/ 71 h 14404"/>
                              <a:gd name="T6" fmla="*/ 123 w 14424"/>
                              <a:gd name="T7" fmla="*/ 123 h 14404"/>
                              <a:gd name="T8" fmla="*/ 72 w 14424"/>
                              <a:gd name="T9" fmla="*/ 144 h 14404"/>
                              <a:gd name="T10" fmla="*/ 21 w 14424"/>
                              <a:gd name="T11" fmla="*/ 123 h 14404"/>
                              <a:gd name="T12" fmla="*/ 0 w 14424"/>
                              <a:gd name="T13" fmla="*/ 71 h 14404"/>
                              <a:gd name="T14" fmla="*/ 21 w 14424"/>
                              <a:gd name="T15" fmla="*/ 20 h 14404"/>
                              <a:gd name="T16" fmla="*/ 72 w 14424"/>
                              <a:gd name="T17" fmla="*/ 0 h 14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424" h="14404">
                                <a:moveTo>
                                  <a:pt x="7243" y="0"/>
                                </a:moveTo>
                                <a:cubicBezTo>
                                  <a:pt x="9229" y="0"/>
                                  <a:pt x="10927" y="626"/>
                                  <a:pt x="12326" y="2004"/>
                                </a:cubicBezTo>
                                <a:cubicBezTo>
                                  <a:pt x="13725" y="3507"/>
                                  <a:pt x="14424" y="5135"/>
                                  <a:pt x="14424" y="7139"/>
                                </a:cubicBezTo>
                                <a:cubicBezTo>
                                  <a:pt x="14424" y="9143"/>
                                  <a:pt x="13725" y="10897"/>
                                  <a:pt x="12326" y="12274"/>
                                </a:cubicBezTo>
                                <a:cubicBezTo>
                                  <a:pt x="10927" y="13652"/>
                                  <a:pt x="9229" y="14404"/>
                                  <a:pt x="7243" y="14404"/>
                                </a:cubicBezTo>
                                <a:cubicBezTo>
                                  <a:pt x="5257" y="14404"/>
                                  <a:pt x="3547" y="13652"/>
                                  <a:pt x="2123" y="12274"/>
                                </a:cubicBezTo>
                                <a:cubicBezTo>
                                  <a:pt x="712" y="10897"/>
                                  <a:pt x="0" y="9143"/>
                                  <a:pt x="0" y="7139"/>
                                </a:cubicBezTo>
                                <a:cubicBezTo>
                                  <a:pt x="0" y="5135"/>
                                  <a:pt x="699" y="3507"/>
                                  <a:pt x="2098" y="2004"/>
                                </a:cubicBezTo>
                                <a:cubicBezTo>
                                  <a:pt x="3484" y="626"/>
                                  <a:pt x="5208" y="0"/>
                                  <a:pt x="7243"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741D7D" id="Group 38043" o:spid="_x0000_s1026" style="width:79.8pt;height:8.15pt;mso-position-horizontal-relative:char;mso-position-vertical-relative:line" coordsize="10134,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">
                <v:shape id="Shape 5092" o:spid="_x0000_s1027" style="position:absolute;top:46;width:423;height:966;visibility:visible;mso-wrap-style:square;v-text-anchor:top" coordsize="42309,9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" path="m,l35303,r7006,947l42309,7205,36727,5762v-2411,,-5520,501,-9304,1377l27423,47345v2510,501,4733,877,6681,1002c36040,48597,37701,48723,39074,48723r3235,-1430l42309,53270r-6219,-414c33392,52605,30495,52105,27423,51353r,28181c27423,85672,28085,89429,29408,90932v1799,2004,4521,3131,8168,3131l41272,94063r,2631l,96694,,94063r3623,c7691,94063,10614,92685,12362,90055v949,-1503,1424,-5010,1424,-10521l13786,17159v,-6137,-637,-9894,-1923,-11397c10014,3758,7267,2630,3623,2630l,2630,,xe" fillcolor="black" stroked="f" strokeweight="0">
                  <v:stroke opacity="0" miterlimit="10" joinstyle="miter" endcap="round"/>
                  <v:path o:connecttype="custom" o:connectlocs="0,0;4,0;4,0;4,1;4,1;3,1;3,5;3,5;4,5;4,5;4,5;4,5;3,5;3,8;3,9;4,9;4,9;4,10;0,10;0,9;0,9;1,9;1,8;1,2;1,1;0,0;0,0;0,0" o:connectangles="0,0,0,0,0,0,0,0,0,0,0,0,0,0,0,0,0,0,0,0,0,0,0,0,0,0,0,0"/>
                </v:shape>
                <v:shape id="Shape 5093" o:spid="_x0000_s1028" style="position:absolute;left:423;top:55;width:310;height:524;visibility:visible;mso-wrap-style:square;v-text-anchor:top" coordsize="31083,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" path="m,l13387,1809v4971,1753,9167,4760,12576,9018c29372,14960,31083,19970,31083,25857v,7891,-2597,14279,-7780,19163c18108,50030,10777,52410,1311,52410l,52323,,46346,9516,42140v3572,-3883,5370,-8893,5370,-14905c14886,23101,14024,19219,12326,15587,10615,11955,8205,9324,5070,7570l,6259,,xe" fillcolor="black" stroked="f" strokeweight="0">
                  <v:stroke opacity="0" miterlimit="10" joinstyle="miter" endcap="round"/>
                  <v:path o:connecttype="custom" o:connectlocs="0,0;1,0;3,1;3,3;2,4;0,5;0,5;0,5;1,4;1,3;1,2;1,1;0,1;0,0" o:connectangles="0,0,0,0,0,0,0,0,0,0,0,0,0,0"/>
                </v:shape>
                <v:shape id="Shape 5094" o:spid="_x0000_s1029" style="position:absolute;left:1861;top:25;width:867;height:1009;visibility:visible;mso-wrap-style:square;v-text-anchor:top" coordsize="86730,10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" path="m49016,v6956,,13825,1628,20593,5135c71607,6138,73031,6638,73880,6638v1274,,2385,-500,3334,-1377c78451,4008,79325,2255,79849,r2486,l84533,32816r-2198,c79400,22921,75204,15907,69759,11523,64314,7265,57770,5135,50153,5135v-6394,,-12176,1629,-17334,4885c27649,13152,23590,18412,20630,25551v-2959,7140,-4433,15907,-4433,26553c16197,60872,17583,68387,20381,74775v2797,6513,7006,11398,12613,14779c38601,93061,45007,94690,52213,94690v6244,,11764,-1378,16547,-4008c73543,88051,78800,82666,84533,74649r2197,1504c81910,84670,76265,91058,69834,94940v-6444,4008,-14099,6012,-22953,6012c30921,100952,18557,95065,9803,83167,3259,74273,,63878,,51979,,42335,2148,33442,6456,25426,10765,17285,16697,11022,24252,6638,31807,2129,40062,,49016,xe" fillcolor="black" stroked="f" strokeweight="0">
                  <v:stroke opacity="0" miterlimit="10" joinstyle="miter" endcap="round"/>
                  <v:path o:connecttype="custom" o:connectlocs="5,0;7,1;7,1;8,1;8,0;8,0;8,3;8,3;7,1;5,1;3,1;2,3;2,5;2,7;3,9;5,9;7,9;8,7;9,8;7,9;5,10;1,8;0,5;1,3;2,1;5,0" o:connectangles="0,0,0,0,0,0,0,0,0,0,0,0,0,0,0,0,0,0,0,0,0,0,0,0,0,0"/>
                </v:shape>
                <v:shape id="Shape 5095" o:spid="_x0000_s1030" style="position:absolute;left:861;top:25;width:867;height:1009;visibility:visible;mso-wrap-style:square;v-text-anchor:top" coordsize="86730,10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" path="m49016,v6956,,13825,1628,20593,5135c71607,6138,73031,6638,73880,6638v1274,,2385,-500,3334,-1377c78451,4008,79325,2255,79849,r2486,l84533,32816r-2198,c79400,22921,75204,15907,69759,11523,64314,7265,57770,5135,50153,5135v-6394,,-12176,1629,-17334,4885c27649,13152,23590,18412,20631,25551v-2960,7140,-4434,15907,-4434,26553c16197,60872,17583,68387,20381,74775v2797,6513,7006,11398,12613,14779c38601,93061,45007,94690,52213,94690v6244,,11764,-1378,16547,-4008c73543,88051,78800,82666,84533,74649r2197,1504c81910,84670,76265,91058,69834,94940v-6444,4008,-14099,6012,-22953,6012c30921,100952,18557,95065,9803,83167,3259,74273,,63878,,51979,,42335,2148,33442,6456,25426,10765,17285,16697,11022,24252,6638,31807,2129,40062,,49016,xe" fillcolor="black" stroked="f" strokeweight="0">
                  <v:stroke opacity="0" miterlimit="10" joinstyle="miter" endcap="round"/>
                  <v:path o:connecttype="custom" o:connectlocs="5,0;7,1;7,1;8,1;8,0;8,0;8,3;8,3;7,1;5,1;3,1;2,3;2,5;2,7;3,9;5,9;7,9;8,7;9,8;7,9;5,10;1,8;0,5;1,3;2,1;5,0" o:connectangles="0,0,0,0,0,0,0,0,0,0,0,0,0,0,0,0,0,0,0,0,0,0,0,0,0,0"/>
                </v:shape>
                <v:shape id="Shape 5096" o:spid="_x0000_s1031" style="position:absolute;left:4569;top:361;width:251;height:656;visibility:visible;mso-wrap-style:square;v-text-anchor:top" coordsize="25145,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" path="m25145,r,3300l15523,7530v-3110,3006,-4921,7264,-5445,12776l25145,20306r,4133l10078,24439v-37,9644,2298,17285,7043,22795l25145,51207r,14434l8342,57881c2785,51869,,43602,,33332,,22184,2847,13417,8554,7155l25145,xe" fillcolor="black" stroked="f" strokeweight="0">
                  <v:stroke opacity="0" miterlimit="10" joinstyle="miter" endcap="round"/>
                  <v:path o:connecttype="custom" o:connectlocs="3,0;3,0;2,1;1,2;3,2;3,2;1,2;2,5;3,5;3,7;1,6;0,3;1,1;3,0" o:connectangles="0,0,0,0,0,0,0,0,0,0,0,0,0,0"/>
                </v:shape>
                <v:shape id="Shape 5097" o:spid="_x0000_s1032" style="position:absolute;left:3207;top:46;width:1238;height:966;visibility:visible;mso-wrap-style:square;v-text-anchor:top" coordsize="123895,9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" path="m,l27274,,62229,75651,96609,r27286,l123895,2630r-3347,c116440,2630,113518,3883,111819,6388v-1049,1503,-1561,5010,-1561,10396l110258,79910v,5887,662,9644,1986,11147c113992,93061,116765,94063,120548,94063r3347,l123895,96694r-40924,l82971,94063r3410,c90502,94063,93399,92811,95048,90306v1049,-1503,1561,-5010,1561,-10396l96609,15406,59456,96694r-2348,l19894,15406r,64504c19894,85797,20531,89554,21804,91057v1761,2004,4521,3006,8317,3006l33531,94063r,2631l,96694,,94063r3409,c7480,94063,10365,92811,12076,90306v1037,-1503,1561,-5010,1561,-10396l13637,16784v,-4259,-474,-7390,-1424,-9269c11552,6137,10328,5010,8554,4008,6781,3132,3934,2630,,2630l,xe" fillcolor="black" stroked="f" strokeweight="0">
                  <v:stroke opacity="0" miterlimit="10" joinstyle="miter" endcap="round"/>
                  <v:path o:connecttype="custom" o:connectlocs="0,0;3,0;6,8;10,0;12,0;12,0;12,0;11,1;11,2;11,8;11,9;12,9;12,9;12,10;8,10;8,9;9,9;9,9;10,8;10,2;6,10;6,10;2,2;2,8;2,9;3,9;3,9;3,10;0,10;0,9;0,9;1,9;1,8;1,2;1,1;1,0;0,0;0,0" o:connectangles="0,0,0,0,0,0,0,0,0,0,0,0,0,0,0,0,0,0,0,0,0,0,0,0,0,0,0,0,0,0,0,0,0,0,0,0,0,0"/>
                </v:shape>
                <v:shape id="Shape 5098" o:spid="_x0000_s1033" style="position:absolute;left:4821;top:760;width:299;height:273;visibility:visible;mso-wrap-style:square;v-text-anchor:top" coordsize="29903,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" path="m27705,r2198,1503c28916,8016,26019,13903,21236,19288,16453,24549,10471,27305,3266,27305l,25796,,11362r8673,4294c12931,15656,16641,14404,19787,12149,22935,9769,25570,5762,27705,xe" fillcolor="black" stroked="f" strokeweight="0">
                  <v:stroke opacity="0" miterlimit="10" joinstyle="miter" endcap="round"/>
                  <v:path o:connecttype="custom" o:connectlocs="3,0;3,0;2,2;0,3;0,3;0,1;1,2;2,1;3,0" o:connectangles="0,0,0,0,0,0,0,0,0"/>
                </v:shape>
                <v:shape id="Shape 5099" o:spid="_x0000_s1034" style="position:absolute;left:6646;top:628;width:240;height:397;visibility:visible;mso-wrap-style:square;v-text-anchor:top" coordsize="240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" path="m24090,r,4824l22379,5566v-3734,2129,-6407,4258,-8018,6638c12750,14459,11939,16964,11939,19594v,3507,1024,6263,3059,8517c17034,30366,19382,31493,22029,31493r2061,-1017l24090,37706r-425,300c21105,39259,18383,39760,15498,39760v-4508,,-8205,-1504,-11127,-4635c1461,32119,,27986,,22976,,19844,712,17089,2136,14709,4084,11453,7456,8447,12263,5566,14667,4188,17867,2623,21864,885l24090,xe" fillcolor="black" stroked="f" strokeweight="0">
                  <v:stroke opacity="0" miterlimit="10" joinstyle="miter" endcap="round"/>
                  <v:path o:connecttype="custom" o:connectlocs="2,0;2,0;2,1;1,1;1,2;1,3;2,3;2,3;2,4;2,4;2,4;0,4;0,2;0,1;1,1;2,0;2,0" o:connectangles="0,0,0,0,0,0,0,0,0,0,0,0,0,0,0,0,0"/>
                </v:shape>
                <v:shape id="Shape 5100" o:spid="_x0000_s1035" style="position:absolute;left:6671;top:347;width:215;height:226;visibility:visible;mso-wrap-style:square;v-text-anchor:top" coordsize="21592,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" path="m21592,r,3765l14561,6120v-1798,1628,-2697,3507,-2697,5636l12001,15889v,2130,-562,3758,-1673,5011c9216,22027,7768,22653,5957,22653v-1749,,-3185,-626,-4296,-1879c549,19647,,17894,,15764,,11631,2073,7874,6244,4492l21592,xe" fillcolor="black" stroked="f" strokeweight="0">
                  <v:stroke opacity="0" miterlimit="10" joinstyle="miter" endcap="round"/>
                  <v:path o:connecttype="custom" o:connectlocs="2,0;2,0;1,1;1,1;1,2;1,2;1,2;0,2;0,2;1,0;2,0" o:connectangles="0,0,0,0,0,0,0,0,0,0,0"/>
                </v:shape>
                <v:shape id="Shape 5101" o:spid="_x0000_s1036" style="position:absolute;left:5230;top:340;width:548;height:692;visibility:visible;mso-wrap-style:square;v-text-anchor:top" coordsize="54848,6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" path="m31046,v6394,,11651,1753,15772,5135c50939,8517,53000,12024,53000,15656v,1879,-575,3256,-1736,4383c50103,21167,48479,21793,46394,21793v-2798,,-4908,-1002,-6319,-2755c39263,18036,38726,16157,38476,13402,38214,10521,37252,8391,35591,6888,33943,5511,31645,4759,28698,4759v-4733,,-8542,1754,-11427,5261c13425,14779,11514,20917,11514,28557v,7766,1898,14654,5720,20541c21043,55110,26188,58116,32682,58116v4645,,8804,-1628,12500,-4760c47792,51102,50327,47219,52788,41458r2060,1001c53100,50977,49666,57615,44545,62249v-5120,4635,-10777,7014,-16984,7014c20181,69263,13737,66132,8242,59870,2747,53607,,45215,,34694,,24423,3047,16032,9129,9644,15223,3256,22529,,31046,xe" fillcolor="black" stroked="f" strokeweight="0">
                  <v:stroke opacity="0" miterlimit="10" joinstyle="miter" endcap="round"/>
                  <v:path o:connecttype="custom" o:connectlocs="3,0;5,1;5,2;5,2;5,2;4,2;4,1;4,1;3,0;2,1;1,3;2,5;3,6;5,5;5,4;5,4;4,6;3,7;1,6;0,3;1,1;3,0" o:connectangles="0,0,0,0,0,0,0,0,0,0,0,0,0,0,0,0,0,0,0,0,0,0"/>
                </v:shape>
                <v:shape id="Shape 5102" o:spid="_x0000_s1037" style="position:absolute;left:4821;top:340;width:299;height:265;visibility:visible;mso-wrap-style:square;v-text-anchor:top" coordsize="29903,2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" path="m4902,v7293,,13287,2379,17970,7139c27568,12024,29903,18412,29903,26553l,26553,,22420r15067,c14830,18161,14330,15280,13568,13527,12382,10897,10621,8767,8273,7264,5938,5761,3478,5010,918,5010l,5413,,2114,4902,xe" fillcolor="black" stroked="f" strokeweight="0">
                  <v:stroke opacity="0" miterlimit="10" joinstyle="miter" endcap="round"/>
                  <v:path o:connecttype="custom" o:connectlocs="0,0;2,1;3,3;0,3;0,2;2,2;1,1;1,1;0,0;0,1;0,0;0,0" o:connectangles="0,0,0,0,0,0,0,0,0,0,0,0"/>
                </v:shape>
                <v:shape id="Shape 5103" o:spid="_x0000_s1038" style="position:absolute;left:5854;width:708;height:1013;visibility:visible;mso-wrap-style:square;v-text-anchor:top" coordsize="70895,1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" path="m19457,r3272,l22729,47721v5257,-5762,9428,-9519,12500,-11148c38314,34945,41386,34068,44470,34068v3697,,6869,1002,9516,3132c56634,39203,58607,42460,59881,46718v899,3132,1349,8643,1349,16784l61230,86548v,4133,337,6889,999,8517c62703,96193,63502,97069,64639,97696v1136,626,3222,1001,6256,1001l70895,101328r-31969,l38926,98697r1486,c43446,98697,45557,98197,46743,97320v1187,-877,2011,-2255,2485,-4133c49366,92435,49441,90180,49441,86548r,-23046c49441,56363,49078,51603,48342,49349v-737,-2129,-1911,-3883,-3522,-5010c43209,43211,41274,42710,39001,42710v-2323,,-4746,627,-7256,1879c29235,45841,26238,48347,22729,52104r,34444c22729,91057,22978,93813,23478,94814v499,1128,1411,2005,2772,2756c27599,98322,29922,98697,33243,98697r,2631l986,101328r,-2631c3884,98697,6157,98322,7805,97320v949,-376,1711,-1378,2273,-2630c10652,93312,10940,90556,10940,86548r,-59118c10940,20040,10752,15406,10403,13652,10053,12024,9504,10897,8767,10270,8030,9644,7056,9268,5820,9268v-1000,,-2611,376,-4834,1128l,7891,19457,xe" fillcolor="black" stroked="f" strokeweight="0">
                  <v:stroke opacity="0" miterlimit="10" joinstyle="miter" endcap="round"/>
                  <v:path o:connecttype="custom" o:connectlocs="2,0;2,0;2,5;4,4;4,3;5,4;6,5;6,6;6,9;6,9;6,10;7,10;7,10;4,10;4,10;4,10;5,10;5,9;5,9;5,6;5,5;4,4;4,4;3,4;2,5;2,9;2,9;3,10;3,10;3,10;0,10;0,10;1,10;1,9;1,9;1,3;1,1;1,1;1,1;0,1;0,1;2,0" o:connectangles="0,0,0,0,0,0,0,0,0,0,0,0,0,0,0,0,0,0,0,0,0,0,0,0,0,0,0,0,0,0,0,0,0,0,0,0,0,0,0,0,0,0"/>
                </v:shape>
                <v:shape id="Shape 5104" o:spid="_x0000_s1039" style="position:absolute;left:9021;top:340;width:1113;height:672;visibility:visible;mso-wrap-style:square;v-text-anchor:top" coordsize="111320,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" path="m19606,r3060,l22666,13903c27399,9143,30196,6387,31046,5761,33181,3883,35479,2504,37939,1503,40399,501,42834,,45257,v4072,,7581,1252,10515,3632c58707,6012,60668,9394,61667,13903,66550,8266,70671,4509,74030,2630,77389,876,80849,,84395,v3460,,6532,876,9204,2630c96271,4509,98395,7389,99956,11397v1048,2756,1560,7140,1560,13026l101516,52479v,4009,313,6889,925,8392c102915,61873,103789,62750,105076,63502v1274,751,3359,1127,6244,1127l111320,67259r-32107,l79213,64629r1348,c83359,64629,85532,64128,87105,63001v1087,-752,1861,-2004,2335,-3633c89628,58617,89728,56237,89728,52479r,-28056c89728,19038,89091,15280,87805,13151,85969,10145,82997,8517,78925,8517v-2510,,-5032,626,-7568,2004c68835,11773,65763,14028,62166,17535r-149,751l62166,21292r,31187c62166,56989,62416,59744,62916,60746v487,1127,1423,2004,2797,2756c67087,64253,69434,64629,72744,64629r,2630l39862,67259r,-2630c43459,64629,45932,64253,47280,63377v1349,-877,2286,-2130,2810,-3883c50328,58742,50440,56362,50440,52479r,-28056c50440,19038,49666,15280,48092,12901,46019,9894,43097,8391,39363,8391v-2560,,-5095,627,-7605,2004c27824,12525,24802,14905,22666,17535r,34944c22666,56738,22966,59494,23553,60746v587,1378,1473,2255,2622,2881c27337,64379,29697,64629,33244,64629r,2630l1074,67259r,-2630c4046,64629,6132,64379,7318,63627v1187,-626,2086,-1628,2697,-3006c10640,59243,10940,56488,10940,52479r,-24924c10940,20290,10727,15781,10303,13652,9966,12024,9453,11021,8742,10395,8030,9770,7056,9519,5832,9519v-1336,,-2922,375,-4758,1002l,8016,19606,xe" fillcolor="black" stroked="f" strokeweight="0">
                  <v:stroke opacity="0" miterlimit="10" joinstyle="miter" endcap="round"/>
                  <v:path o:connecttype="custom" o:connectlocs="2,0;2,0;2,1;3,1;4,0;5,0;6,0;6,1;7,0;8,0;9,0;10,1;10,2;10,5;10,6;11,6;11,6;11,7;8,7;8,6;8,6;9,6;9,6;9,5;9,2;9,1;8,1;7,1;6,2;6,2;6,2;6,5;6,6;7,6;7,6;7,7;4,7;4,6;5,6;5,6;5,5;5,2;5,1;4,1;3,1;2,2;2,5;2,6;3,6;3,6;3,7;0,7;0,6;1,6;1,6;1,5;1,3;1,1;1,1;1,1;0,1;0,1;2,0" o:connectangles="0,0,0,0,0,0,0,0,0,0,0,0,0,0,0,0,0,0,0,0,0,0,0,0,0,0,0,0,0,0,0,0,0,0,0,0,0,0,0,0,0,0,0,0,0,0,0,0,0,0,0,0,0,0,0,0,0,0,0,0,0,0,0"/>
                </v:shape>
                <v:shape id="Shape 5105" o:spid="_x0000_s1040" style="position:absolute;left:8496;top:340;width:443;height:692;visibility:visible;mso-wrap-style:square;v-text-anchor:top" coordsize="44395,6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" path="m19744,v2560,,5670,626,9316,1628c31470,2379,33081,2755,33880,2755v762,,1349,-251,1786,-501c36091,1879,36590,1127,37152,r2348,l39500,22294r-2348,c35354,15280,33044,10521,30221,8016,27412,5511,23827,4258,19469,4258v-3322,,-5994,877,-8030,2630c9403,8642,8380,10521,8380,12650v,2755,761,5010,2272,6889c12126,21543,15111,23547,19606,25802r10378,5009c39588,35446,44395,41708,44395,49348v,6013,-2235,10772,-6706,14404c33206,67384,28198,69263,22666,69263v-3984,,-8529,-751,-13649,-2254c7455,66633,6182,66382,5183,66382v-1087,,-1936,627,-2561,1879l287,68261r,-23296l2622,44965v1337,6638,3859,11648,7606,15030c13974,63377,18158,65005,22803,65005v3272,,5932,-1002,7993,-2881c32857,60245,33880,57865,33880,55110v,-3257,-1148,-6012,-3434,-8267c28148,44714,23565,41833,16697,38452,9828,34944,5332,31939,3197,29183,1061,26427,,23046,,18912,,13527,1836,9018,5507,5386,9179,1879,13924,,19744,xe" fillcolor="black" stroked="f" strokeweight="0">
                  <v:stroke opacity="0" miterlimit="10" joinstyle="miter" endcap="round"/>
                  <v:path o:connecttype="custom" o:connectlocs="2,0;3,0;3,0;4,0;4,0;4,0;4,2;4,2;3,1;2,0;1,1;1,1;1,2;2,3;3,3;4,5;4,6;2,7;1,7;1,7;0,7;0,7;0,4;0,4;1,6;2,6;3,6;3,6;3,5;2,4;0,3;0,2;1,1;2,0" o:connectangles="0,0,0,0,0,0,0,0,0,0,0,0,0,0,0,0,0,0,0,0,0,0,0,0,0,0,0,0,0,0,0,0,0,0"/>
                </v:shape>
                <v:shape id="Shape 5106" o:spid="_x0000_s1041" style="position:absolute;left:8052;top:340;width:326;height:672;visibility:visible;mso-wrap-style:square;v-text-anchor:top" coordsize="32607,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" path="m19607,r3121,l22728,52479v,4009,300,6764,887,8142c24215,61999,25089,63001,26250,63627v1162,626,3272,1002,6357,1002l32607,67259r-31620,l987,64629v3184,,5307,-250,6394,-877c8480,63126,9341,62124,9978,60621v637,-1378,962,-4133,962,-8142l10940,27305v,-7015,-213,-11649,-637,-13778c9966,12024,9441,11021,8729,10395,8030,9770,7056,9519,5819,9519v-1323,,-2934,375,-4832,1002l,8016,19607,xe" fillcolor="black" stroked="f" strokeweight="0">
                  <v:stroke opacity="0" miterlimit="10" joinstyle="miter" endcap="round"/>
                  <v:path o:connecttype="custom" o:connectlocs="2,0;2,0;2,5;2,6;3,6;3,6;3,7;0,7;0,6;1,6;1,6;1,5;1,3;1,1;1,1;1,1;0,1;0,1;2,0" o:connectangles="0,0,0,0,0,0,0,0,0,0,0,0,0,0,0,0,0,0,0"/>
                </v:shape>
                <v:shape id="Shape 5107" o:spid="_x0000_s1042" style="position:absolute;left:7268;top:340;width:712;height:672;visibility:visible;mso-wrap-style:square;v-text-anchor:top" coordsize="71258,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" path="m19607,r3059,l22666,13903c30284,4634,37565,,44471,v3559,,6606,876,9166,2630c56197,4509,58232,7389,59744,11523v1049,2881,1560,7139,1560,13026l61304,52479v,4134,338,6889,1000,8392c62828,61999,63665,63001,64826,63627v1162,626,3310,1002,6432,1002l71258,67259r-32182,l39076,64629r1348,c43459,64629,45570,64128,46781,63251v1211,-877,2048,-2254,2522,-4133c49491,58492,49591,56237,49591,52479r,-26677c49591,19789,48816,15531,47280,12775,45744,10145,43147,8767,39500,8767v-5632,,-11252,3131,-16834,9269l22666,52479v,4384,262,7140,774,8142c24102,61999,25014,63001,26175,63627v1162,752,3522,1002,7069,1002l33244,67259r-32182,l1062,64629r1423,c5807,64629,8043,63752,9204,62124v1161,-1754,1736,-4885,1736,-9645l10940,28181v,-7766,-175,-12525,-525,-14278c10053,12149,9504,11021,8779,10395,8043,9770,7056,9519,5832,9519v-1336,,-2922,375,-4770,1002l,8016,19607,xe" fillcolor="black" stroked="f" strokeweight="0">
                  <v:stroke opacity="0" miterlimit="10" joinstyle="miter" endcap="round"/>
                  <v:path o:connecttype="custom" o:connectlocs="2,0;2,0;2,1;4,0;5,0;6,1;6,2;6,5;6,6;6,6;7,6;7,7;4,7;4,6;4,6;5,6;5,6;5,5;5,3;5,1;4,1;2,2;2,5;2,6;3,6;3,6;3,7;0,7;0,6;0,6;1,6;1,5;1,3;1,1;1,1;1,1;0,1;0,1;2,0" o:connectangles="0,0,0,0,0,0,0,0,0,0,0,0,0,0,0,0,0,0,0,0,0,0,0,0,0,0,0,0,0,0,0,0,0,0,0,0,0,0,0"/>
                </v:shape>
                <v:shape id="Shape 5108" o:spid="_x0000_s1043" style="position:absolute;left:6887;top:340;width:350;height:685;visibility:visible;mso-wrap-style:square;v-text-anchor:top" coordsize="35029,6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" path="m2198,c7980,,12713,1002,16409,2880v2798,1503,4858,3883,6182,7014c23440,11898,23865,16032,23865,22420r,22169c23865,50726,23990,54609,24227,55987v237,1377,624,2379,1174,2755c25938,59243,26575,59494,27274,59494v762,,1424,-126,1998,-501c30259,58366,32182,56613,35029,53858r,4007c29722,64879,24652,68512,19819,68512v-2323,,-4172,-877,-5545,-2380c12900,64504,12201,61748,12151,57865l,66458,,59228,12151,53231r,-24925l,33576,,28752,12151,23923r,-2505c12151,14905,11114,10395,9054,8016,6993,5636,3996,4383,75,4383l,4409,,643,2198,xe" fillcolor="black" stroked="f" strokeweight="0">
                  <v:stroke opacity="0" miterlimit="10" joinstyle="miter" endcap="round"/>
                  <v:path o:connecttype="custom" o:connectlocs="0,0;2,0;2,1;2,2;2,4;2,6;3,6;3,6;3,6;3,5;3,6;2,7;1,7;1,6;0,7;0,6;1,5;1,3;0,3;0,3;1,2;1,2;1,1;0,0;0,0;0,0;0,0" o:connectangles="0,0,0,0,0,0,0,0,0,0,0,0,0,0,0,0,0,0,0,0,0,0,0,0,0,0,0"/>
                </v:shape>
                <v:shape id="Shape 5109" o:spid="_x0000_s1044" style="position:absolute;left:8148;width:144;height:144;visibility:visible;mso-wrap-style:square;v-text-anchor:top" coordsize="14424,1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" path="m7243,v1986,,3684,626,5083,2004c13725,3507,14424,5135,14424,7139v,2004,-699,3758,-2098,5135c10927,13652,9229,14404,7243,14404v-1986,,-3696,-752,-5120,-2130c712,10897,,9143,,7139,,5135,699,3507,2098,2004,3484,626,5208,,7243,xe" fillcolor="black" stroked="f" strokeweight="0">
                  <v:stroke opacity="0" miterlimit="10" joinstyle="miter" endcap="round"/>
                  <v:path o:connecttype="custom" o:connectlocs="1,0;1,0;1,1;1,1;1,1;0,1;0,1;0,0;1,0" o:connectangles="0,0,0,0,0,0,0,0,0"/>
                </v:shape>
                <w10:anchorlock/>
              </v:group>
            </w:pict>
          </mc:Fallback>
        </mc:AlternateContent>
      </w:r>
      <w:r w:rsidR="00204AC9" w:rsidRPr="000800B5">
        <w:rPr>
          <w:rFonts w:ascii="Arial" w:eastAsia="SimSun" w:hAnsi="Arial" w:cs="Arial"/>
          <w:lang w:val="en-IN"/>
        </w:rPr>
        <w:t xml:space="preserve"> </w:t>
      </w:r>
    </w:p>
    <w:p w14:paraId="2FEC7177" w14:textId="7E97BEAC" w:rsidR="0052700B" w:rsidRPr="000800B5" w:rsidRDefault="0052700B" w:rsidP="003865F3">
      <w:pPr>
        <w:pStyle w:val="BodyL"/>
        <w:suppressAutoHyphens/>
        <w:spacing w:line="276" w:lineRule="auto"/>
        <w:rPr>
          <w:rFonts w:ascii="Arial" w:eastAsia="SimSun" w:hAnsi="Arial" w:cs="Arial"/>
          <w:lang w:val="en-IN"/>
        </w:rPr>
      </w:pPr>
      <w:r w:rsidRPr="000800B5">
        <w:rPr>
          <w:rFonts w:ascii="Arial" w:eastAsia="SimSun" w:hAnsi="Arial" w:cs="Arial"/>
          <w:noProof/>
          <w:lang w:val="en-IN" w:eastAsia="en-IN"/>
        </w:rPr>
        <mc:AlternateContent>
          <mc:Choice Requires="wps">
            <w:drawing>
              <wp:anchor distT="0" distB="0" distL="114300" distR="114300" simplePos="0" relativeHeight="251659264" behindDoc="0" locked="0" layoutInCell="1" allowOverlap="1" wp14:anchorId="686FF062" wp14:editId="223FF0D8">
                <wp:simplePos x="0" y="0"/>
                <wp:positionH relativeFrom="column">
                  <wp:posOffset>272308</wp:posOffset>
                </wp:positionH>
                <wp:positionV relativeFrom="paragraph">
                  <wp:posOffset>157504</wp:posOffset>
                </wp:positionV>
                <wp:extent cx="6055360" cy="4155440"/>
                <wp:effectExtent l="0" t="0" r="21590" b="16510"/>
                <wp:wrapNone/>
                <wp:docPr id="1" name="Rectangle 1"/>
                <wp:cNvGraphicFramePr/>
                <a:graphic xmlns:a="http://schemas.openxmlformats.org/drawingml/2006/main">
                  <a:graphicData uri="http://schemas.microsoft.com/office/word/2010/wordprocessingShape">
                    <wps:wsp>
                      <wps:cNvSpPr/>
                      <wps:spPr>
                        <a:xfrm>
                          <a:off x="0" y="0"/>
                          <a:ext cx="6055360" cy="41554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742E2" id="Rectangle 1" o:spid="_x0000_s1026" style="position:absolute;margin-left:21.45pt;margin-top:12.4pt;width:476.8pt;height:32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" filled="f" strokecolor="black [3213]"/>
            </w:pict>
          </mc:Fallback>
        </mc:AlternateContent>
      </w:r>
    </w:p>
    <w:p w14:paraId="3DAADF97" w14:textId="45AC5AA2" w:rsidR="003865F3" w:rsidRPr="000800B5" w:rsidRDefault="00BB54E0" w:rsidP="003865F3">
      <w:pPr>
        <w:pStyle w:val="BodyL"/>
        <w:suppressAutoHyphens/>
        <w:spacing w:line="276" w:lineRule="auto"/>
        <w:rPr>
          <w:rFonts w:ascii="Arial" w:eastAsia="SimSun" w:hAnsi="Arial" w:cs="Arial"/>
          <w:lang w:val="en-IN"/>
        </w:rPr>
      </w:pPr>
      <w:r w:rsidRPr="000800B5">
        <w:rPr>
          <w:rFonts w:ascii="Arial" w:eastAsia="SimSun" w:hAnsi="Arial" w:cs="Arial"/>
          <w:noProof/>
          <w:lang w:val="en-IN" w:eastAsia="en-IN"/>
        </w:rPr>
        <mc:AlternateContent>
          <mc:Choice Requires="wpg">
            <w:drawing>
              <wp:inline distT="0" distB="0" distL="0" distR="0" wp14:anchorId="4F4FB2AF" wp14:editId="1E95E994">
                <wp:extent cx="5479415" cy="1019810"/>
                <wp:effectExtent l="6350" t="13970" r="10160" b="4445"/>
                <wp:docPr id="48799" name="Group 37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1019810"/>
                          <a:chOff x="0" y="0"/>
                          <a:chExt cx="54791" cy="10199"/>
                        </a:xfrm>
                      </wpg:grpSpPr>
                      <wps:wsp>
                        <wps:cNvPr id="48800" name="Shape 4811"/>
                        <wps:cNvSpPr>
                          <a:spLocks noChangeArrowheads="1"/>
                        </wps:cNvSpPr>
                        <wps:spPr bwMode="auto">
                          <a:xfrm>
                            <a:off x="0" y="5571"/>
                            <a:ext cx="345" cy="870"/>
                          </a:xfrm>
                          <a:custGeom>
                            <a:avLst/>
                            <a:gdLst>
                              <a:gd name="T0" fmla="*/ 0 w 34514"/>
                              <a:gd name="T1" fmla="*/ 0 h 87049"/>
                              <a:gd name="T2" fmla="*/ 345 w 34514"/>
                              <a:gd name="T3" fmla="*/ 0 h 87049"/>
                              <a:gd name="T4" fmla="*/ 345 w 34514"/>
                              <a:gd name="T5" fmla="*/ 96 h 87049"/>
                              <a:gd name="T6" fmla="*/ 115 w 34514"/>
                              <a:gd name="T7" fmla="*/ 96 h 87049"/>
                              <a:gd name="T8" fmla="*/ 115 w 34514"/>
                              <a:gd name="T9" fmla="*/ 384 h 87049"/>
                              <a:gd name="T10" fmla="*/ 345 w 34514"/>
                              <a:gd name="T11" fmla="*/ 384 h 87049"/>
                              <a:gd name="T12" fmla="*/ 345 w 34514"/>
                              <a:gd name="T13" fmla="*/ 503 h 87049"/>
                              <a:gd name="T14" fmla="*/ 312 w 34514"/>
                              <a:gd name="T15" fmla="*/ 488 h 87049"/>
                              <a:gd name="T16" fmla="*/ 248 w 34514"/>
                              <a:gd name="T17" fmla="*/ 484 h 87049"/>
                              <a:gd name="T18" fmla="*/ 115 w 34514"/>
                              <a:gd name="T19" fmla="*/ 484 h 87049"/>
                              <a:gd name="T20" fmla="*/ 115 w 34514"/>
                              <a:gd name="T21" fmla="*/ 870 h 87049"/>
                              <a:gd name="T22" fmla="*/ 0 w 34514"/>
                              <a:gd name="T23" fmla="*/ 870 h 87049"/>
                              <a:gd name="T24" fmla="*/ 0 w 34514"/>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4" h="87049">
                                <a:moveTo>
                                  <a:pt x="0" y="0"/>
                                </a:moveTo>
                                <a:lnTo>
                                  <a:pt x="34514" y="0"/>
                                </a:lnTo>
                                <a:lnTo>
                                  <a:pt x="34514" y="9644"/>
                                </a:lnTo>
                                <a:lnTo>
                                  <a:pt x="11484" y="9644"/>
                                </a:lnTo>
                                <a:lnTo>
                                  <a:pt x="11484" y="38452"/>
                                </a:lnTo>
                                <a:lnTo>
                                  <a:pt x="34514" y="38452"/>
                                </a:lnTo>
                                <a:lnTo>
                                  <a:pt x="34514" y="50354"/>
                                </a:lnTo>
                                <a:lnTo>
                                  <a:pt x="31198" y="48848"/>
                                </a:lnTo>
                                <a:cubicBezTo>
                                  <a:pt x="29897" y="48597"/>
                                  <a:pt x="27765" y="48472"/>
                                  <a:pt x="24805" y="48472"/>
                                </a:cubicBezTo>
                                <a:lnTo>
                                  <a:pt x="11484" y="48472"/>
                                </a:lnTo>
                                <a:lnTo>
                                  <a:pt x="11484" y="87049"/>
                                </a:lnTo>
                                <a:lnTo>
                                  <a:pt x="0" y="87049"/>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1" name="Shape 4812"/>
                        <wps:cNvSpPr>
                          <a:spLocks noChangeArrowheads="1"/>
                        </wps:cNvSpPr>
                        <wps:spPr bwMode="auto">
                          <a:xfrm>
                            <a:off x="345" y="5571"/>
                            <a:ext cx="419" cy="870"/>
                          </a:xfrm>
                          <a:custGeom>
                            <a:avLst/>
                            <a:gdLst>
                              <a:gd name="T0" fmla="*/ 0 w 41974"/>
                              <a:gd name="T1" fmla="*/ 0 h 87049"/>
                              <a:gd name="T2" fmla="*/ 40 w 41974"/>
                              <a:gd name="T3" fmla="*/ 0 h 87049"/>
                              <a:gd name="T4" fmla="*/ 216 w 41974"/>
                              <a:gd name="T5" fmla="*/ 24 h 87049"/>
                              <a:gd name="T6" fmla="*/ 312 w 41974"/>
                              <a:gd name="T7" fmla="*/ 106 h 87049"/>
                              <a:gd name="T8" fmla="*/ 348 w 41974"/>
                              <a:gd name="T9" fmla="*/ 238 h 87049"/>
                              <a:gd name="T10" fmla="*/ 288 w 41974"/>
                              <a:gd name="T11" fmla="*/ 394 h 87049"/>
                              <a:gd name="T12" fmla="*/ 104 w 41974"/>
                              <a:gd name="T13" fmla="*/ 474 h 87049"/>
                              <a:gd name="T14" fmla="*/ 173 w 41974"/>
                              <a:gd name="T15" fmla="*/ 518 h 87049"/>
                              <a:gd name="T16" fmla="*/ 268 w 41974"/>
                              <a:gd name="T17" fmla="*/ 633 h 87049"/>
                              <a:gd name="T18" fmla="*/ 419 w 41974"/>
                              <a:gd name="T19" fmla="*/ 870 h 87049"/>
                              <a:gd name="T20" fmla="*/ 275 w 41974"/>
                              <a:gd name="T21" fmla="*/ 870 h 87049"/>
                              <a:gd name="T22" fmla="*/ 160 w 41974"/>
                              <a:gd name="T23" fmla="*/ 690 h 87049"/>
                              <a:gd name="T24" fmla="*/ 77 w 41974"/>
                              <a:gd name="T25" fmla="*/ 570 h 87049"/>
                              <a:gd name="T26" fmla="*/ 19 w 41974"/>
                              <a:gd name="T27" fmla="*/ 512 h 87049"/>
                              <a:gd name="T28" fmla="*/ 0 w 41974"/>
                              <a:gd name="T29" fmla="*/ 503 h 87049"/>
                              <a:gd name="T30" fmla="*/ 0 w 41974"/>
                              <a:gd name="T31" fmla="*/ 384 h 87049"/>
                              <a:gd name="T32" fmla="*/ 17 w 41974"/>
                              <a:gd name="T33" fmla="*/ 384 h 87049"/>
                              <a:gd name="T34" fmla="*/ 139 w 41974"/>
                              <a:gd name="T35" fmla="*/ 368 h 87049"/>
                              <a:gd name="T36" fmla="*/ 207 w 41974"/>
                              <a:gd name="T37" fmla="*/ 315 h 87049"/>
                              <a:gd name="T38" fmla="*/ 230 w 41974"/>
                              <a:gd name="T39" fmla="*/ 238 h 87049"/>
                              <a:gd name="T40" fmla="*/ 185 w 41974"/>
                              <a:gd name="T41" fmla="*/ 136 h 87049"/>
                              <a:gd name="T42" fmla="*/ 44 w 41974"/>
                              <a:gd name="T43" fmla="*/ 96 h 87049"/>
                              <a:gd name="T44" fmla="*/ 0 w 41974"/>
                              <a:gd name="T45" fmla="*/ 96 h 87049"/>
                              <a:gd name="T46" fmla="*/ 0 w 41974"/>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4" h="87049">
                                <a:moveTo>
                                  <a:pt x="0" y="0"/>
                                </a:moveTo>
                                <a:lnTo>
                                  <a:pt x="3966" y="0"/>
                                </a:lnTo>
                                <a:cubicBezTo>
                                  <a:pt x="11703" y="0"/>
                                  <a:pt x="17583" y="877"/>
                                  <a:pt x="21608" y="2380"/>
                                </a:cubicBezTo>
                                <a:cubicBezTo>
                                  <a:pt x="25634" y="4008"/>
                                  <a:pt x="28851" y="6764"/>
                                  <a:pt x="31259" y="10647"/>
                                </a:cubicBezTo>
                                <a:cubicBezTo>
                                  <a:pt x="33666" y="14655"/>
                                  <a:pt x="34869" y="19038"/>
                                  <a:pt x="34869" y="23798"/>
                                </a:cubicBezTo>
                                <a:cubicBezTo>
                                  <a:pt x="34869" y="29935"/>
                                  <a:pt x="32876" y="35196"/>
                                  <a:pt x="28890" y="39454"/>
                                </a:cubicBezTo>
                                <a:cubicBezTo>
                                  <a:pt x="24904" y="43588"/>
                                  <a:pt x="18747" y="46343"/>
                                  <a:pt x="10420" y="47470"/>
                                </a:cubicBezTo>
                                <a:cubicBezTo>
                                  <a:pt x="13458" y="48973"/>
                                  <a:pt x="15768" y="50351"/>
                                  <a:pt x="17346" y="51854"/>
                                </a:cubicBezTo>
                                <a:cubicBezTo>
                                  <a:pt x="20700" y="54860"/>
                                  <a:pt x="23879" y="58743"/>
                                  <a:pt x="26877" y="63377"/>
                                </a:cubicBezTo>
                                <a:lnTo>
                                  <a:pt x="41974" y="87049"/>
                                </a:lnTo>
                                <a:lnTo>
                                  <a:pt x="27529" y="87049"/>
                                </a:lnTo>
                                <a:lnTo>
                                  <a:pt x="16043" y="69013"/>
                                </a:lnTo>
                                <a:cubicBezTo>
                                  <a:pt x="12689" y="63753"/>
                                  <a:pt x="9927" y="59744"/>
                                  <a:pt x="7755" y="56989"/>
                                </a:cubicBezTo>
                                <a:cubicBezTo>
                                  <a:pt x="5585" y="54234"/>
                                  <a:pt x="3641" y="52230"/>
                                  <a:pt x="1924" y="51227"/>
                                </a:cubicBezTo>
                                <a:lnTo>
                                  <a:pt x="0" y="50354"/>
                                </a:lnTo>
                                <a:lnTo>
                                  <a:pt x="0" y="38452"/>
                                </a:lnTo>
                                <a:lnTo>
                                  <a:pt x="1658" y="38452"/>
                                </a:lnTo>
                                <a:cubicBezTo>
                                  <a:pt x="6907" y="38452"/>
                                  <a:pt x="11012" y="37951"/>
                                  <a:pt x="13972" y="36824"/>
                                </a:cubicBezTo>
                                <a:cubicBezTo>
                                  <a:pt x="16931" y="35697"/>
                                  <a:pt x="19182" y="33943"/>
                                  <a:pt x="20720" y="31563"/>
                                </a:cubicBezTo>
                                <a:cubicBezTo>
                                  <a:pt x="22260" y="29184"/>
                                  <a:pt x="23029" y="26553"/>
                                  <a:pt x="23029" y="23798"/>
                                </a:cubicBezTo>
                                <a:cubicBezTo>
                                  <a:pt x="23029" y="19665"/>
                                  <a:pt x="21540" y="16283"/>
                                  <a:pt x="18560" y="13652"/>
                                </a:cubicBezTo>
                                <a:cubicBezTo>
                                  <a:pt x="15580" y="11022"/>
                                  <a:pt x="10873" y="9644"/>
                                  <a:pt x="4441" y="9644"/>
                                </a:cubicBezTo>
                                <a:lnTo>
                                  <a:pt x="0" y="9644"/>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2" name="Shape 4813"/>
                        <wps:cNvSpPr>
                          <a:spLocks noChangeArrowheads="1"/>
                        </wps:cNvSpPr>
                        <wps:spPr bwMode="auto">
                          <a:xfrm>
                            <a:off x="936" y="4085"/>
                            <a:ext cx="2662" cy="1541"/>
                          </a:xfrm>
                          <a:custGeom>
                            <a:avLst/>
                            <a:gdLst>
                              <a:gd name="T0" fmla="*/ 0 w 266223"/>
                              <a:gd name="T1" fmla="*/ 1541 h 154183"/>
                              <a:gd name="T2" fmla="*/ 2662 w 266223"/>
                              <a:gd name="T3" fmla="*/ 0 h 154183"/>
                              <a:gd name="T4" fmla="*/ 0 60000 65536"/>
                              <a:gd name="T5" fmla="*/ 0 60000 65536"/>
                            </a:gdLst>
                            <a:ahLst/>
                            <a:cxnLst>
                              <a:cxn ang="T4">
                                <a:pos x="T0" y="T1"/>
                              </a:cxn>
                              <a:cxn ang="T5">
                                <a:pos x="T2" y="T3"/>
                              </a:cxn>
                            </a:cxnLst>
                            <a:rect l="0" t="0" r="r" b="b"/>
                            <a:pathLst>
                              <a:path w="266223" h="154183">
                                <a:moveTo>
                                  <a:pt x="0" y="154183"/>
                                </a:moveTo>
                                <a:lnTo>
                                  <a:pt x="266223"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03" name="Shape 4814"/>
                        <wps:cNvSpPr>
                          <a:spLocks noChangeArrowheads="1"/>
                        </wps:cNvSpPr>
                        <wps:spPr bwMode="auto">
                          <a:xfrm>
                            <a:off x="6414" y="5556"/>
                            <a:ext cx="414" cy="900"/>
                          </a:xfrm>
                          <a:custGeom>
                            <a:avLst/>
                            <a:gdLst>
                              <a:gd name="T0" fmla="*/ 414 w 41498"/>
                              <a:gd name="T1" fmla="*/ 0 h 90043"/>
                              <a:gd name="T2" fmla="*/ 414 w 41498"/>
                              <a:gd name="T3" fmla="*/ 99 h 90043"/>
                              <a:gd name="T4" fmla="*/ 206 w 41498"/>
                              <a:gd name="T5" fmla="*/ 183 h 90043"/>
                              <a:gd name="T6" fmla="*/ 118 w 41498"/>
                              <a:gd name="T7" fmla="*/ 463 h 90043"/>
                              <a:gd name="T8" fmla="*/ 202 w 41498"/>
                              <a:gd name="T9" fmla="*/ 711 h 90043"/>
                              <a:gd name="T10" fmla="*/ 413 w 41498"/>
                              <a:gd name="T11" fmla="*/ 801 h 90043"/>
                              <a:gd name="T12" fmla="*/ 414 w 41498"/>
                              <a:gd name="T13" fmla="*/ 801 h 90043"/>
                              <a:gd name="T14" fmla="*/ 414 w 41498"/>
                              <a:gd name="T15" fmla="*/ 900 h 90043"/>
                              <a:gd name="T16" fmla="*/ 195 w 41498"/>
                              <a:gd name="T17" fmla="*/ 841 h 90043"/>
                              <a:gd name="T18" fmla="*/ 50 w 41498"/>
                              <a:gd name="T19" fmla="*/ 678 h 90043"/>
                              <a:gd name="T20" fmla="*/ 0 w 41498"/>
                              <a:gd name="T21" fmla="*/ 462 h 90043"/>
                              <a:gd name="T22" fmla="*/ 116 w 41498"/>
                              <a:gd name="T23" fmla="*/ 123 h 90043"/>
                              <a:gd name="T24" fmla="*/ 248 w 41498"/>
                              <a:gd name="T25" fmla="*/ 31 h 90043"/>
                              <a:gd name="T26" fmla="*/ 414 w 41498"/>
                              <a:gd name="T27" fmla="*/ 0 h 900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498" h="90043">
                                <a:moveTo>
                                  <a:pt x="41498" y="0"/>
                                </a:moveTo>
                                <a:lnTo>
                                  <a:pt x="41498" y="9928"/>
                                </a:lnTo>
                                <a:lnTo>
                                  <a:pt x="20630" y="18275"/>
                                </a:lnTo>
                                <a:cubicBezTo>
                                  <a:pt x="14774" y="23911"/>
                                  <a:pt x="11839" y="33305"/>
                                  <a:pt x="11839" y="46331"/>
                                </a:cubicBezTo>
                                <a:cubicBezTo>
                                  <a:pt x="11839" y="56852"/>
                                  <a:pt x="14649" y="65119"/>
                                  <a:pt x="20268" y="71131"/>
                                </a:cubicBezTo>
                                <a:cubicBezTo>
                                  <a:pt x="25900" y="77143"/>
                                  <a:pt x="32956" y="80149"/>
                                  <a:pt x="41436" y="80149"/>
                                </a:cubicBezTo>
                                <a:lnTo>
                                  <a:pt x="41498" y="80122"/>
                                </a:lnTo>
                                <a:lnTo>
                                  <a:pt x="41498" y="90043"/>
                                </a:lnTo>
                                <a:cubicBezTo>
                                  <a:pt x="33331" y="90043"/>
                                  <a:pt x="26025" y="88039"/>
                                  <a:pt x="19594" y="84156"/>
                                </a:cubicBezTo>
                                <a:cubicBezTo>
                                  <a:pt x="13163" y="80149"/>
                                  <a:pt x="8292" y="74763"/>
                                  <a:pt x="4970" y="67874"/>
                                </a:cubicBezTo>
                                <a:cubicBezTo>
                                  <a:pt x="1661" y="61111"/>
                                  <a:pt x="0" y="53846"/>
                                  <a:pt x="0" y="46206"/>
                                </a:cubicBezTo>
                                <a:cubicBezTo>
                                  <a:pt x="0" y="31677"/>
                                  <a:pt x="3871" y="20404"/>
                                  <a:pt x="11602" y="12263"/>
                                </a:cubicBezTo>
                                <a:cubicBezTo>
                                  <a:pt x="15467" y="8192"/>
                                  <a:pt x="19897" y="5124"/>
                                  <a:pt x="24891" y="3073"/>
                                </a:cubicBezTo>
                                <a:lnTo>
                                  <a:pt x="414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4" name="Shape 4815"/>
                        <wps:cNvSpPr>
                          <a:spLocks noChangeArrowheads="1"/>
                        </wps:cNvSpPr>
                        <wps:spPr bwMode="auto">
                          <a:xfrm>
                            <a:off x="6829" y="5556"/>
                            <a:ext cx="414" cy="900"/>
                          </a:xfrm>
                          <a:custGeom>
                            <a:avLst/>
                            <a:gdLst>
                              <a:gd name="T0" fmla="*/ 1 w 41498"/>
                              <a:gd name="T1" fmla="*/ 0 h 90055"/>
                              <a:gd name="T2" fmla="*/ 217 w 41498"/>
                              <a:gd name="T3" fmla="*/ 58 h 90055"/>
                              <a:gd name="T4" fmla="*/ 364 w 41498"/>
                              <a:gd name="T5" fmla="*/ 218 h 90055"/>
                              <a:gd name="T6" fmla="*/ 414 w 41498"/>
                              <a:gd name="T7" fmla="*/ 452 h 90055"/>
                              <a:gd name="T8" fmla="*/ 361 w 41498"/>
                              <a:gd name="T9" fmla="*/ 688 h 90055"/>
                              <a:gd name="T10" fmla="*/ 210 w 41498"/>
                              <a:gd name="T11" fmla="*/ 846 h 90055"/>
                              <a:gd name="T12" fmla="*/ 0 w 41498"/>
                              <a:gd name="T13" fmla="*/ 900 h 90055"/>
                              <a:gd name="T14" fmla="*/ 0 w 41498"/>
                              <a:gd name="T15" fmla="*/ 801 h 90055"/>
                              <a:gd name="T16" fmla="*/ 212 w 41498"/>
                              <a:gd name="T17" fmla="*/ 710 h 90055"/>
                              <a:gd name="T18" fmla="*/ 296 w 41498"/>
                              <a:gd name="T19" fmla="*/ 451 h 90055"/>
                              <a:gd name="T20" fmla="*/ 260 w 41498"/>
                              <a:gd name="T21" fmla="*/ 265 h 90055"/>
                              <a:gd name="T22" fmla="*/ 156 w 41498"/>
                              <a:gd name="T23" fmla="*/ 143 h 90055"/>
                              <a:gd name="T24" fmla="*/ 1 w 41498"/>
                              <a:gd name="T25" fmla="*/ 99 h 90055"/>
                              <a:gd name="T26" fmla="*/ 0 w 41498"/>
                              <a:gd name="T27" fmla="*/ 99 h 90055"/>
                              <a:gd name="T28" fmla="*/ 0 w 41498"/>
                              <a:gd name="T29" fmla="*/ 0 h 90055"/>
                              <a:gd name="T30" fmla="*/ 1 w 41498"/>
                              <a:gd name="T31" fmla="*/ 0 h 9005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498" h="90055">
                                <a:moveTo>
                                  <a:pt x="62" y="0"/>
                                </a:moveTo>
                                <a:cubicBezTo>
                                  <a:pt x="8067" y="0"/>
                                  <a:pt x="15298" y="1879"/>
                                  <a:pt x="21729" y="5761"/>
                                </a:cubicBezTo>
                                <a:cubicBezTo>
                                  <a:pt x="28161" y="9644"/>
                                  <a:pt x="33069" y="14905"/>
                                  <a:pt x="36440" y="21793"/>
                                </a:cubicBezTo>
                                <a:cubicBezTo>
                                  <a:pt x="39812" y="28682"/>
                                  <a:pt x="41498" y="36448"/>
                                  <a:pt x="41498" y="45215"/>
                                </a:cubicBezTo>
                                <a:cubicBezTo>
                                  <a:pt x="41498" y="53983"/>
                                  <a:pt x="39725" y="61874"/>
                                  <a:pt x="36178" y="68888"/>
                                </a:cubicBezTo>
                                <a:cubicBezTo>
                                  <a:pt x="32619" y="75902"/>
                                  <a:pt x="27586" y="81162"/>
                                  <a:pt x="21080" y="84669"/>
                                </a:cubicBezTo>
                                <a:cubicBezTo>
                                  <a:pt x="14561" y="88301"/>
                                  <a:pt x="7543" y="90055"/>
                                  <a:pt x="0" y="90055"/>
                                </a:cubicBezTo>
                                <a:lnTo>
                                  <a:pt x="0" y="80133"/>
                                </a:lnTo>
                                <a:lnTo>
                                  <a:pt x="21280" y="71017"/>
                                </a:lnTo>
                                <a:cubicBezTo>
                                  <a:pt x="26862" y="65005"/>
                                  <a:pt x="29659" y="56362"/>
                                  <a:pt x="29659" y="45090"/>
                                </a:cubicBezTo>
                                <a:cubicBezTo>
                                  <a:pt x="29659" y="38076"/>
                                  <a:pt x="28460" y="31814"/>
                                  <a:pt x="26075" y="26553"/>
                                </a:cubicBezTo>
                                <a:cubicBezTo>
                                  <a:pt x="23690" y="21292"/>
                                  <a:pt x="20193" y="17159"/>
                                  <a:pt x="15598" y="14278"/>
                                </a:cubicBezTo>
                                <a:cubicBezTo>
                                  <a:pt x="11002" y="11398"/>
                                  <a:pt x="5844" y="9895"/>
                                  <a:pt x="112" y="9895"/>
                                </a:cubicBezTo>
                                <a:lnTo>
                                  <a:pt x="0" y="994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5" name="Shape 4816"/>
                        <wps:cNvSpPr>
                          <a:spLocks noChangeArrowheads="1"/>
                        </wps:cNvSpPr>
                        <wps:spPr bwMode="auto">
                          <a:xfrm>
                            <a:off x="3598" y="4085"/>
                            <a:ext cx="2644" cy="1531"/>
                          </a:xfrm>
                          <a:custGeom>
                            <a:avLst/>
                            <a:gdLst>
                              <a:gd name="T0" fmla="*/ 0 w 264438"/>
                              <a:gd name="T1" fmla="*/ 0 h 153181"/>
                              <a:gd name="T2" fmla="*/ 2644 w 264438"/>
                              <a:gd name="T3" fmla="*/ 1531 h 153181"/>
                              <a:gd name="T4" fmla="*/ 0 60000 65536"/>
                              <a:gd name="T5" fmla="*/ 0 60000 65536"/>
                            </a:gdLst>
                            <a:ahLst/>
                            <a:cxnLst>
                              <a:cxn ang="T4">
                                <a:pos x="T0" y="T1"/>
                              </a:cxn>
                              <a:cxn ang="T5">
                                <a:pos x="T2" y="T3"/>
                              </a:cxn>
                            </a:cxnLst>
                            <a:rect l="0" t="0" r="r" b="b"/>
                            <a:pathLst>
                              <a:path w="264438" h="153181">
                                <a:moveTo>
                                  <a:pt x="0" y="0"/>
                                </a:moveTo>
                                <a:lnTo>
                                  <a:pt x="264438" y="15318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06" name="Shape 4817"/>
                        <wps:cNvSpPr>
                          <a:spLocks noChangeArrowheads="1"/>
                        </wps:cNvSpPr>
                        <wps:spPr bwMode="auto">
                          <a:xfrm>
                            <a:off x="6490" y="9328"/>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2"/>
                                </a:lnTo>
                                <a:lnTo>
                                  <a:pt x="56597" y="35822"/>
                                </a:lnTo>
                                <a:lnTo>
                                  <a:pt x="56597" y="0"/>
                                </a:lnTo>
                                <a:lnTo>
                                  <a:pt x="68086" y="0"/>
                                </a:lnTo>
                                <a:lnTo>
                                  <a:pt x="68086" y="87049"/>
                                </a:lnTo>
                                <a:lnTo>
                                  <a:pt x="56597" y="87049"/>
                                </a:lnTo>
                                <a:lnTo>
                                  <a:pt x="565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7" name="Shape 4818"/>
                        <wps:cNvSpPr>
                          <a:spLocks noChangeArrowheads="1"/>
                        </wps:cNvSpPr>
                        <wps:spPr bwMode="auto">
                          <a:xfrm>
                            <a:off x="6843" y="6712"/>
                            <a:ext cx="0" cy="2368"/>
                          </a:xfrm>
                          <a:custGeom>
                            <a:avLst/>
                            <a:gdLst>
                              <a:gd name="T0" fmla="*/ 0 h 236848"/>
                              <a:gd name="T1" fmla="*/ 2368 h 236848"/>
                              <a:gd name="T2" fmla="*/ 0 60000 65536"/>
                              <a:gd name="T3" fmla="*/ 0 60000 65536"/>
                            </a:gdLst>
                            <a:ahLst/>
                            <a:cxnLst>
                              <a:cxn ang="T2">
                                <a:pos x="0" y="T0"/>
                              </a:cxn>
                              <a:cxn ang="T3">
                                <a:pos x="0" y="T1"/>
                              </a:cxn>
                            </a:cxnLst>
                            <a:rect l="0" t="0" r="r" b="b"/>
                            <a:pathLst>
                              <a:path h="236848">
                                <a:moveTo>
                                  <a:pt x="0" y="0"/>
                                </a:moveTo>
                                <a:lnTo>
                                  <a:pt x="0" y="23684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08" name="Shape 4819"/>
                        <wps:cNvSpPr>
                          <a:spLocks noChangeArrowheads="1"/>
                        </wps:cNvSpPr>
                        <wps:spPr bwMode="auto">
                          <a:xfrm>
                            <a:off x="7751" y="6095"/>
                            <a:ext cx="208" cy="207"/>
                          </a:xfrm>
                          <a:custGeom>
                            <a:avLst/>
                            <a:gdLst>
                              <a:gd name="T0" fmla="*/ 104 w 20818"/>
                              <a:gd name="T1" fmla="*/ 0 h 20792"/>
                              <a:gd name="T2" fmla="*/ 208 w 20818"/>
                              <a:gd name="T3" fmla="*/ 103 h 20792"/>
                              <a:gd name="T4" fmla="*/ 104 w 20818"/>
                              <a:gd name="T5" fmla="*/ 207 h 20792"/>
                              <a:gd name="T6" fmla="*/ 0 w 20818"/>
                              <a:gd name="T7" fmla="*/ 103 h 20792"/>
                              <a:gd name="T8" fmla="*/ 104 w 20818"/>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18" h="20792">
                                <a:moveTo>
                                  <a:pt x="10415" y="0"/>
                                </a:moveTo>
                                <a:cubicBezTo>
                                  <a:pt x="16160" y="0"/>
                                  <a:pt x="20818" y="4634"/>
                                  <a:pt x="20818" y="10395"/>
                                </a:cubicBezTo>
                                <a:cubicBezTo>
                                  <a:pt x="20818" y="16158"/>
                                  <a:pt x="16160" y="20792"/>
                                  <a:pt x="10415" y="20792"/>
                                </a:cubicBezTo>
                                <a:cubicBezTo>
                                  <a:pt x="4671" y="20792"/>
                                  <a:pt x="0" y="16158"/>
                                  <a:pt x="0" y="10395"/>
                                </a:cubicBezTo>
                                <a:cubicBezTo>
                                  <a:pt x="0" y="4634"/>
                                  <a:pt x="4671" y="0"/>
                                  <a:pt x="10415"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09" name="Shape 4820"/>
                        <wps:cNvSpPr>
                          <a:spLocks noChangeArrowheads="1"/>
                        </wps:cNvSpPr>
                        <wps:spPr bwMode="auto">
                          <a:xfrm>
                            <a:off x="7751" y="5626"/>
                            <a:ext cx="208" cy="207"/>
                          </a:xfrm>
                          <a:custGeom>
                            <a:avLst/>
                            <a:gdLst>
                              <a:gd name="T0" fmla="*/ 104 w 20818"/>
                              <a:gd name="T1" fmla="*/ 0 h 20792"/>
                              <a:gd name="T2" fmla="*/ 208 w 20818"/>
                              <a:gd name="T3" fmla="*/ 103 h 20792"/>
                              <a:gd name="T4" fmla="*/ 104 w 20818"/>
                              <a:gd name="T5" fmla="*/ 207 h 20792"/>
                              <a:gd name="T6" fmla="*/ 0 w 20818"/>
                              <a:gd name="T7" fmla="*/ 103 h 20792"/>
                              <a:gd name="T8" fmla="*/ 104 w 20818"/>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18" h="20792">
                                <a:moveTo>
                                  <a:pt x="10415" y="0"/>
                                </a:moveTo>
                                <a:cubicBezTo>
                                  <a:pt x="16160" y="0"/>
                                  <a:pt x="20818" y="4634"/>
                                  <a:pt x="20818" y="10395"/>
                                </a:cubicBezTo>
                                <a:cubicBezTo>
                                  <a:pt x="20818" y="16158"/>
                                  <a:pt x="16160" y="20792"/>
                                  <a:pt x="10415" y="20792"/>
                                </a:cubicBezTo>
                                <a:cubicBezTo>
                                  <a:pt x="4671" y="20792"/>
                                  <a:pt x="0" y="16158"/>
                                  <a:pt x="0" y="10395"/>
                                </a:cubicBezTo>
                                <a:cubicBezTo>
                                  <a:pt x="0" y="4634"/>
                                  <a:pt x="4671" y="0"/>
                                  <a:pt x="10415"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0" name="Shape 49386"/>
                        <wps:cNvSpPr>
                          <a:spLocks noChangeArrowheads="1"/>
                        </wps:cNvSpPr>
                        <wps:spPr bwMode="auto">
                          <a:xfrm>
                            <a:off x="14340" y="5383"/>
                            <a:ext cx="107" cy="870"/>
                          </a:xfrm>
                          <a:custGeom>
                            <a:avLst/>
                            <a:gdLst>
                              <a:gd name="T0" fmla="*/ 0 w 10740"/>
                              <a:gd name="T1" fmla="*/ 0 h 87049"/>
                              <a:gd name="T2" fmla="*/ 107 w 10740"/>
                              <a:gd name="T3" fmla="*/ 0 h 87049"/>
                              <a:gd name="T4" fmla="*/ 107 w 10740"/>
                              <a:gd name="T5" fmla="*/ 870 h 87049"/>
                              <a:gd name="T6" fmla="*/ 0 w 10740"/>
                              <a:gd name="T7" fmla="*/ 870 h 87049"/>
                              <a:gd name="T8" fmla="*/ 0 w 10740"/>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740" h="87049">
                                <a:moveTo>
                                  <a:pt x="0" y="0"/>
                                </a:moveTo>
                                <a:lnTo>
                                  <a:pt x="10740" y="0"/>
                                </a:lnTo>
                                <a:lnTo>
                                  <a:pt x="10740" y="87049"/>
                                </a:lnTo>
                                <a:lnTo>
                                  <a:pt x="0" y="87049"/>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1" name="Shape 4822"/>
                        <wps:cNvSpPr>
                          <a:spLocks noChangeArrowheads="1"/>
                        </wps:cNvSpPr>
                        <wps:spPr bwMode="auto">
                          <a:xfrm>
                            <a:off x="13422" y="5369"/>
                            <a:ext cx="766" cy="899"/>
                          </a:xfrm>
                          <a:custGeom>
                            <a:avLst/>
                            <a:gdLst>
                              <a:gd name="T0" fmla="*/ 409 w 76677"/>
                              <a:gd name="T1" fmla="*/ 0 h 89930"/>
                              <a:gd name="T2" fmla="*/ 628 w 76677"/>
                              <a:gd name="T3" fmla="*/ 66 h 89930"/>
                              <a:gd name="T4" fmla="*/ 751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5 w 76677"/>
                              <a:gd name="T15" fmla="*/ 275 h 89930"/>
                              <a:gd name="T16" fmla="*/ 119 w 76677"/>
                              <a:gd name="T17" fmla="*/ 442 h 89930"/>
                              <a:gd name="T18" fmla="*/ 150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7 w 76677"/>
                              <a:gd name="T33" fmla="*/ 899 h 89930"/>
                              <a:gd name="T34" fmla="*/ 180 w 76677"/>
                              <a:gd name="T35" fmla="*/ 841 h 89930"/>
                              <a:gd name="T36" fmla="*/ 45 w 76677"/>
                              <a:gd name="T37" fmla="*/ 676 h 89930"/>
                              <a:gd name="T38" fmla="*/ 0 w 76677"/>
                              <a:gd name="T39" fmla="*/ 443 h 89930"/>
                              <a:gd name="T40" fmla="*/ 51 w 76677"/>
                              <a:gd name="T41" fmla="*/ 205 h 89930"/>
                              <a:gd name="T42" fmla="*/ 198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578" y="0"/>
                                  <a:pt x="56946" y="2129"/>
                                  <a:pt x="62816" y="6638"/>
                                </a:cubicBezTo>
                                <a:cubicBezTo>
                                  <a:pt x="68810" y="11022"/>
                                  <a:pt x="72931" y="17284"/>
                                  <a:pt x="75179" y="25300"/>
                                </a:cubicBezTo>
                                <a:lnTo>
                                  <a:pt x="63940" y="27931"/>
                                </a:lnTo>
                                <a:cubicBezTo>
                                  <a:pt x="61942" y="21668"/>
                                  <a:pt x="58944" y="17034"/>
                                  <a:pt x="55198" y="14153"/>
                                </a:cubicBezTo>
                                <a:cubicBezTo>
                                  <a:pt x="51327" y="11273"/>
                                  <a:pt x="46456" y="9770"/>
                                  <a:pt x="40711" y="9770"/>
                                </a:cubicBezTo>
                                <a:cubicBezTo>
                                  <a:pt x="33968" y="9770"/>
                                  <a:pt x="28473" y="11397"/>
                                  <a:pt x="23977" y="14654"/>
                                </a:cubicBezTo>
                                <a:cubicBezTo>
                                  <a:pt x="19482" y="17785"/>
                                  <a:pt x="16359" y="22169"/>
                                  <a:pt x="14486" y="27555"/>
                                </a:cubicBezTo>
                                <a:cubicBezTo>
                                  <a:pt x="12738" y="32941"/>
                                  <a:pt x="11864" y="38452"/>
                                  <a:pt x="11864" y="44214"/>
                                </a:cubicBezTo>
                                <a:cubicBezTo>
                                  <a:pt x="11864" y="51603"/>
                                  <a:pt x="12863" y="58116"/>
                                  <a:pt x="14986" y="63627"/>
                                </a:cubicBezTo>
                                <a:cubicBezTo>
                                  <a:pt x="17234" y="69138"/>
                                  <a:pt x="20481" y="73272"/>
                                  <a:pt x="25101" y="76027"/>
                                </a:cubicBezTo>
                                <a:cubicBezTo>
                                  <a:pt x="29597" y="78782"/>
                                  <a:pt x="34467" y="80035"/>
                                  <a:pt x="39837" y="80035"/>
                                </a:cubicBezTo>
                                <a:cubicBezTo>
                                  <a:pt x="46206" y="80035"/>
                                  <a:pt x="51701" y="78282"/>
                                  <a:pt x="56197" y="74524"/>
                                </a:cubicBezTo>
                                <a:cubicBezTo>
                                  <a:pt x="60568" y="70767"/>
                                  <a:pt x="63565" y="65255"/>
                                  <a:pt x="65188" y="57991"/>
                                </a:cubicBezTo>
                                <a:lnTo>
                                  <a:pt x="76677" y="60871"/>
                                </a:lnTo>
                                <a:cubicBezTo>
                                  <a:pt x="74305" y="70265"/>
                                  <a:pt x="69934" y="77530"/>
                                  <a:pt x="63690" y="82540"/>
                                </a:cubicBezTo>
                                <a:cubicBezTo>
                                  <a:pt x="57446" y="87425"/>
                                  <a:pt x="49828" y="89930"/>
                                  <a:pt x="40711" y="89930"/>
                                </a:cubicBezTo>
                                <a:cubicBezTo>
                                  <a:pt x="31345" y="89930"/>
                                  <a:pt x="23852" y="88051"/>
                                  <a:pt x="17983" y="84169"/>
                                </a:cubicBezTo>
                                <a:cubicBezTo>
                                  <a:pt x="12114" y="80411"/>
                                  <a:pt x="7618" y="74900"/>
                                  <a:pt x="4496" y="67635"/>
                                </a:cubicBezTo>
                                <a:cubicBezTo>
                                  <a:pt x="1499" y="60370"/>
                                  <a:pt x="0" y="52605"/>
                                  <a:pt x="0" y="44338"/>
                                </a:cubicBezTo>
                                <a:cubicBezTo>
                                  <a:pt x="0" y="35196"/>
                                  <a:pt x="1748" y="27305"/>
                                  <a:pt x="5120" y="20541"/>
                                </a:cubicBezTo>
                                <a:cubicBezTo>
                                  <a:pt x="8617" y="13777"/>
                                  <a:pt x="13487" y="8642"/>
                                  <a:pt x="19856" y="5135"/>
                                </a:cubicBezTo>
                                <a:cubicBezTo>
                                  <a:pt x="26225" y="1628"/>
                                  <a:pt x="33219"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2" name="Shape 4823"/>
                        <wps:cNvSpPr>
                          <a:spLocks noChangeArrowheads="1"/>
                        </wps:cNvSpPr>
                        <wps:spPr bwMode="auto">
                          <a:xfrm>
                            <a:off x="18470" y="5608"/>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3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8" y="0"/>
                                </a:moveTo>
                                <a:cubicBezTo>
                                  <a:pt x="26850" y="0"/>
                                  <a:pt x="30471" y="1253"/>
                                  <a:pt x="34218" y="3508"/>
                                </a:cubicBezTo>
                                <a:lnTo>
                                  <a:pt x="30471" y="13402"/>
                                </a:lnTo>
                                <a:cubicBezTo>
                                  <a:pt x="27849" y="11899"/>
                                  <a:pt x="25351" y="11147"/>
                                  <a:pt x="22729" y="11147"/>
                                </a:cubicBezTo>
                                <a:cubicBezTo>
                                  <a:pt x="20356" y="11147"/>
                                  <a:pt x="18233" y="11774"/>
                                  <a:pt x="16360" y="13277"/>
                                </a:cubicBezTo>
                                <a:cubicBezTo>
                                  <a:pt x="14612" y="14655"/>
                                  <a:pt x="13238" y="16533"/>
                                  <a:pt x="12488" y="19038"/>
                                </a:cubicBezTo>
                                <a:cubicBezTo>
                                  <a:pt x="11240" y="22921"/>
                                  <a:pt x="10615" y="27054"/>
                                  <a:pt x="10615" y="31564"/>
                                </a:cubicBezTo>
                                <a:lnTo>
                                  <a:pt x="10615" y="64504"/>
                                </a:lnTo>
                                <a:lnTo>
                                  <a:pt x="0" y="64504"/>
                                </a:lnTo>
                                <a:lnTo>
                                  <a:pt x="0" y="1503"/>
                                </a:lnTo>
                                <a:lnTo>
                                  <a:pt x="9616" y="1503"/>
                                </a:lnTo>
                                <a:lnTo>
                                  <a:pt x="9616" y="11022"/>
                                </a:lnTo>
                                <a:cubicBezTo>
                                  <a:pt x="12114" y="6513"/>
                                  <a:pt x="14362" y="3632"/>
                                  <a:pt x="16360" y="2255"/>
                                </a:cubicBezTo>
                                <a:cubicBezTo>
                                  <a:pt x="18483" y="752"/>
                                  <a:pt x="20731"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3" name="Shape 4824"/>
                        <wps:cNvSpPr>
                          <a:spLocks noChangeArrowheads="1"/>
                        </wps:cNvSpPr>
                        <wps:spPr bwMode="auto">
                          <a:xfrm>
                            <a:off x="17549" y="5369"/>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6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6" y="0"/>
                                </a:moveTo>
                                <a:cubicBezTo>
                                  <a:pt x="49703" y="0"/>
                                  <a:pt x="57071" y="2129"/>
                                  <a:pt x="62941" y="6638"/>
                                </a:cubicBezTo>
                                <a:cubicBezTo>
                                  <a:pt x="68810" y="11022"/>
                                  <a:pt x="72931" y="17284"/>
                                  <a:pt x="75304" y="25300"/>
                                </a:cubicBezTo>
                                <a:lnTo>
                                  <a:pt x="63940" y="27931"/>
                                </a:lnTo>
                                <a:cubicBezTo>
                                  <a:pt x="61941" y="21668"/>
                                  <a:pt x="59069" y="17034"/>
                                  <a:pt x="55198" y="14153"/>
                                </a:cubicBezTo>
                                <a:cubicBezTo>
                                  <a:pt x="51451" y="11273"/>
                                  <a:pt x="46581" y="9770"/>
                                  <a:pt x="40836" y="9770"/>
                                </a:cubicBezTo>
                                <a:cubicBezTo>
                                  <a:pt x="34093" y="9770"/>
                                  <a:pt x="28598" y="11397"/>
                                  <a:pt x="24102" y="14654"/>
                                </a:cubicBezTo>
                                <a:cubicBezTo>
                                  <a:pt x="19607" y="17785"/>
                                  <a:pt x="16484" y="22169"/>
                                  <a:pt x="14611" y="27555"/>
                                </a:cubicBezTo>
                                <a:cubicBezTo>
                                  <a:pt x="12863" y="32941"/>
                                  <a:pt x="11864" y="38452"/>
                                  <a:pt x="11864" y="44214"/>
                                </a:cubicBezTo>
                                <a:cubicBezTo>
                                  <a:pt x="11864" y="51603"/>
                                  <a:pt x="12988" y="58116"/>
                                  <a:pt x="15111" y="63627"/>
                                </a:cubicBezTo>
                                <a:cubicBezTo>
                                  <a:pt x="17234" y="69138"/>
                                  <a:pt x="20606" y="73272"/>
                                  <a:pt x="25101" y="76027"/>
                                </a:cubicBezTo>
                                <a:cubicBezTo>
                                  <a:pt x="29722" y="78782"/>
                                  <a:pt x="34592" y="80035"/>
                                  <a:pt x="39962" y="80035"/>
                                </a:cubicBezTo>
                                <a:cubicBezTo>
                                  <a:pt x="46331" y="80035"/>
                                  <a:pt x="51826" y="78282"/>
                                  <a:pt x="56197" y="74524"/>
                                </a:cubicBezTo>
                                <a:cubicBezTo>
                                  <a:pt x="60693" y="70767"/>
                                  <a:pt x="63690" y="65255"/>
                                  <a:pt x="65313" y="57991"/>
                                </a:cubicBezTo>
                                <a:lnTo>
                                  <a:pt x="76802" y="60871"/>
                                </a:lnTo>
                                <a:cubicBezTo>
                                  <a:pt x="74430" y="70265"/>
                                  <a:pt x="70059" y="77530"/>
                                  <a:pt x="63815" y="82540"/>
                                </a:cubicBezTo>
                                <a:cubicBezTo>
                                  <a:pt x="57571" y="87425"/>
                                  <a:pt x="49828" y="89930"/>
                                  <a:pt x="40836" y="89930"/>
                                </a:cubicBezTo>
                                <a:cubicBezTo>
                                  <a:pt x="31470" y="89930"/>
                                  <a:pt x="23852" y="88051"/>
                                  <a:pt x="17983" y="84169"/>
                                </a:cubicBezTo>
                                <a:cubicBezTo>
                                  <a:pt x="12114" y="80411"/>
                                  <a:pt x="7743" y="74900"/>
                                  <a:pt x="4620" y="67635"/>
                                </a:cubicBezTo>
                                <a:cubicBezTo>
                                  <a:pt x="1624" y="60370"/>
                                  <a:pt x="0" y="52605"/>
                                  <a:pt x="0" y="44338"/>
                                </a:cubicBezTo>
                                <a:cubicBezTo>
                                  <a:pt x="0" y="35196"/>
                                  <a:pt x="1748" y="27305"/>
                                  <a:pt x="5245" y="20541"/>
                                </a:cubicBezTo>
                                <a:cubicBezTo>
                                  <a:pt x="8742" y="13777"/>
                                  <a:pt x="13612" y="8642"/>
                                  <a:pt x="19981" y="5135"/>
                                </a:cubicBezTo>
                                <a:cubicBezTo>
                                  <a:pt x="26350" y="1628"/>
                                  <a:pt x="33343" y="0"/>
                                  <a:pt x="4108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4" name="Shape 4825"/>
                        <wps:cNvSpPr>
                          <a:spLocks noChangeArrowheads="1"/>
                        </wps:cNvSpPr>
                        <wps:spPr bwMode="auto">
                          <a:xfrm>
                            <a:off x="14691" y="5776"/>
                            <a:ext cx="2593" cy="0"/>
                          </a:xfrm>
                          <a:custGeom>
                            <a:avLst/>
                            <a:gdLst>
                              <a:gd name="T0" fmla="*/ 0 w 259380"/>
                              <a:gd name="T1" fmla="*/ 2593 w 259380"/>
                              <a:gd name="T2" fmla="*/ 0 60000 65536"/>
                              <a:gd name="T3" fmla="*/ 0 60000 65536"/>
                            </a:gdLst>
                            <a:ahLst/>
                            <a:cxnLst>
                              <a:cxn ang="T2">
                                <a:pos x="T0" y="0"/>
                              </a:cxn>
                              <a:cxn ang="T3">
                                <a:pos x="T1" y="0"/>
                              </a:cxn>
                            </a:cxnLst>
                            <a:rect l="0" t="0" r="r" b="b"/>
                            <a:pathLst>
                              <a:path w="259380">
                                <a:moveTo>
                                  <a:pt x="0" y="0"/>
                                </a:moveTo>
                                <a:lnTo>
                                  <a:pt x="25938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15" name="Shape 4826"/>
                        <wps:cNvSpPr>
                          <a:spLocks noChangeArrowheads="1"/>
                        </wps:cNvSpPr>
                        <wps:spPr bwMode="auto">
                          <a:xfrm>
                            <a:off x="21468" y="5368"/>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6" y="80149"/>
                                </a:cubicBezTo>
                                <a:lnTo>
                                  <a:pt x="41398" y="80122"/>
                                </a:lnTo>
                                <a:lnTo>
                                  <a:pt x="41398" y="90026"/>
                                </a:lnTo>
                                <a:lnTo>
                                  <a:pt x="19606" y="84156"/>
                                </a:lnTo>
                                <a:cubicBezTo>
                                  <a:pt x="13113" y="80149"/>
                                  <a:pt x="8242" y="74763"/>
                                  <a:pt x="4870" y="67874"/>
                                </a:cubicBezTo>
                                <a:cubicBezTo>
                                  <a:pt x="1623" y="61111"/>
                                  <a:pt x="0" y="53846"/>
                                  <a:pt x="0" y="46206"/>
                                </a:cubicBezTo>
                                <a:cubicBezTo>
                                  <a:pt x="0" y="31677"/>
                                  <a:pt x="3871" y="20404"/>
                                  <a:pt x="11614" y="12263"/>
                                </a:cubicBezTo>
                                <a:cubicBezTo>
                                  <a:pt x="15423" y="8192"/>
                                  <a:pt x="19825" y="5124"/>
                                  <a:pt x="24804"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6" name="Shape 4827"/>
                        <wps:cNvSpPr>
                          <a:spLocks noChangeArrowheads="1"/>
                        </wps:cNvSpPr>
                        <wps:spPr bwMode="auto">
                          <a:xfrm>
                            <a:off x="21882" y="5368"/>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1"/>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1" y="81162"/>
                                  <a:pt x="21168" y="84669"/>
                                </a:cubicBezTo>
                                <a:cubicBezTo>
                                  <a:pt x="14674" y="88301"/>
                                  <a:pt x="7555" y="90055"/>
                                  <a:pt x="62" y="90055"/>
                                </a:cubicBezTo>
                                <a:lnTo>
                                  <a:pt x="0" y="90038"/>
                                </a:lnTo>
                                <a:lnTo>
                                  <a:pt x="0" y="80133"/>
                                </a:lnTo>
                                <a:lnTo>
                                  <a:pt x="21292" y="71017"/>
                                </a:lnTo>
                                <a:cubicBezTo>
                                  <a:pt x="26912" y="65005"/>
                                  <a:pt x="29659" y="56362"/>
                                  <a:pt x="29659" y="45090"/>
                                </a:cubicBezTo>
                                <a:cubicBezTo>
                                  <a:pt x="29659" y="38076"/>
                                  <a:pt x="28535" y="31814"/>
                                  <a:pt x="26163" y="26553"/>
                                </a:cubicBezTo>
                                <a:cubicBezTo>
                                  <a:pt x="23790" y="21292"/>
                                  <a:pt x="20293" y="17159"/>
                                  <a:pt x="15673" y="14278"/>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7" name="Shape 4828"/>
                        <wps:cNvSpPr>
                          <a:spLocks noChangeArrowheads="1"/>
                        </wps:cNvSpPr>
                        <wps:spPr bwMode="auto">
                          <a:xfrm>
                            <a:off x="19058" y="5776"/>
                            <a:ext cx="2146" cy="0"/>
                          </a:xfrm>
                          <a:custGeom>
                            <a:avLst/>
                            <a:gdLst>
                              <a:gd name="T0" fmla="*/ 0 w 214672"/>
                              <a:gd name="T1" fmla="*/ 2146 w 214672"/>
                              <a:gd name="T2" fmla="*/ 0 60000 65536"/>
                              <a:gd name="T3" fmla="*/ 0 60000 65536"/>
                            </a:gdLst>
                            <a:ahLst/>
                            <a:cxnLst>
                              <a:cxn ang="T2">
                                <a:pos x="T0" y="0"/>
                              </a:cxn>
                              <a:cxn ang="T3">
                                <a:pos x="T1" y="0"/>
                              </a:cxn>
                            </a:cxnLst>
                            <a:rect l="0" t="0" r="r" b="b"/>
                            <a:pathLst>
                              <a:path w="214672">
                                <a:moveTo>
                                  <a:pt x="0" y="0"/>
                                </a:moveTo>
                                <a:lnTo>
                                  <a:pt x="21467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18" name="Shape 4829"/>
                        <wps:cNvSpPr>
                          <a:spLocks noChangeArrowheads="1"/>
                        </wps:cNvSpPr>
                        <wps:spPr bwMode="auto">
                          <a:xfrm>
                            <a:off x="17721" y="1610"/>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9"/>
                                </a:lnTo>
                                <a:lnTo>
                                  <a:pt x="20606"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7"/>
                                </a:lnTo>
                                <a:lnTo>
                                  <a:pt x="19606" y="84157"/>
                                </a:lnTo>
                                <a:cubicBezTo>
                                  <a:pt x="13113" y="80149"/>
                                  <a:pt x="8242" y="74763"/>
                                  <a:pt x="4870" y="67874"/>
                                </a:cubicBezTo>
                                <a:cubicBezTo>
                                  <a:pt x="1624" y="61111"/>
                                  <a:pt x="0" y="53846"/>
                                  <a:pt x="0" y="46206"/>
                                </a:cubicBezTo>
                                <a:cubicBezTo>
                                  <a:pt x="0" y="31677"/>
                                  <a:pt x="3871" y="20405"/>
                                  <a:pt x="11614" y="12263"/>
                                </a:cubicBezTo>
                                <a:cubicBezTo>
                                  <a:pt x="15423" y="8193"/>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19" name="Shape 4830"/>
                        <wps:cNvSpPr>
                          <a:spLocks noChangeArrowheads="1"/>
                        </wps:cNvSpPr>
                        <wps:spPr bwMode="auto">
                          <a:xfrm>
                            <a:off x="18135" y="1610"/>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2"/>
                                </a:cubicBezTo>
                                <a:cubicBezTo>
                                  <a:pt x="28161" y="9644"/>
                                  <a:pt x="33156" y="14905"/>
                                  <a:pt x="36528" y="21794"/>
                                </a:cubicBezTo>
                                <a:cubicBezTo>
                                  <a:pt x="39900" y="28683"/>
                                  <a:pt x="41523" y="36448"/>
                                  <a:pt x="41523" y="45215"/>
                                </a:cubicBezTo>
                                <a:cubicBezTo>
                                  <a:pt x="41523" y="53983"/>
                                  <a:pt x="39775" y="61874"/>
                                  <a:pt x="36278" y="68888"/>
                                </a:cubicBezTo>
                                <a:cubicBezTo>
                                  <a:pt x="32657" y="75902"/>
                                  <a:pt x="27661" y="81162"/>
                                  <a:pt x="21167" y="84670"/>
                                </a:cubicBezTo>
                                <a:cubicBezTo>
                                  <a:pt x="14674" y="88302"/>
                                  <a:pt x="7555" y="90055"/>
                                  <a:pt x="62"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2" y="14279"/>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20" name="Shape 4831"/>
                        <wps:cNvSpPr>
                          <a:spLocks noChangeArrowheads="1"/>
                        </wps:cNvSpPr>
                        <wps:spPr bwMode="auto">
                          <a:xfrm>
                            <a:off x="17925" y="276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1" name="Shape 4832"/>
                        <wps:cNvSpPr>
                          <a:spLocks noChangeArrowheads="1"/>
                        </wps:cNvSpPr>
                        <wps:spPr bwMode="auto">
                          <a:xfrm>
                            <a:off x="18375" y="276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2" name="Shape 4833"/>
                        <wps:cNvSpPr>
                          <a:spLocks noChangeArrowheads="1"/>
                        </wps:cNvSpPr>
                        <wps:spPr bwMode="auto">
                          <a:xfrm>
                            <a:off x="17721" y="9125"/>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6"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6"/>
                                </a:lnTo>
                                <a:lnTo>
                                  <a:pt x="19606" y="84157"/>
                                </a:lnTo>
                                <a:cubicBezTo>
                                  <a:pt x="13113"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23" name="Shape 4834"/>
                        <wps:cNvSpPr>
                          <a:spLocks noChangeArrowheads="1"/>
                        </wps:cNvSpPr>
                        <wps:spPr bwMode="auto">
                          <a:xfrm>
                            <a:off x="18135" y="9125"/>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7" y="75902"/>
                                  <a:pt x="27661" y="81162"/>
                                  <a:pt x="21167" y="84670"/>
                                </a:cubicBezTo>
                                <a:cubicBezTo>
                                  <a:pt x="14674" y="88302"/>
                                  <a:pt x="7555" y="90055"/>
                                  <a:pt x="62"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3"/>
                                  <a:pt x="20293" y="17159"/>
                                  <a:pt x="15672" y="14278"/>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24" name="Shape 4835"/>
                        <wps:cNvSpPr>
                          <a:spLocks noChangeArrowheads="1"/>
                        </wps:cNvSpPr>
                        <wps:spPr bwMode="auto">
                          <a:xfrm>
                            <a:off x="18375" y="6524"/>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5" name="Shape 4836"/>
                        <wps:cNvSpPr>
                          <a:spLocks noChangeArrowheads="1"/>
                        </wps:cNvSpPr>
                        <wps:spPr bwMode="auto">
                          <a:xfrm>
                            <a:off x="17925" y="6524"/>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6" name="Shape 4837"/>
                        <wps:cNvSpPr>
                          <a:spLocks noChangeArrowheads="1"/>
                        </wps:cNvSpPr>
                        <wps:spPr bwMode="auto">
                          <a:xfrm>
                            <a:off x="22322" y="4413"/>
                            <a:ext cx="939" cy="941"/>
                          </a:xfrm>
                          <a:custGeom>
                            <a:avLst/>
                            <a:gdLst>
                              <a:gd name="T0" fmla="*/ 939 w 93912"/>
                              <a:gd name="T1" fmla="*/ 471 h 94188"/>
                              <a:gd name="T2" fmla="*/ 470 w 93912"/>
                              <a:gd name="T3" fmla="*/ 941 h 94188"/>
                              <a:gd name="T4" fmla="*/ 0 w 93912"/>
                              <a:gd name="T5" fmla="*/ 471 h 94188"/>
                              <a:gd name="T6" fmla="*/ 470 w 93912"/>
                              <a:gd name="T7" fmla="*/ 0 h 94188"/>
                              <a:gd name="T8" fmla="*/ 939 w 93912"/>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2" h="94188">
                                <a:moveTo>
                                  <a:pt x="93912" y="47094"/>
                                </a:moveTo>
                                <a:cubicBezTo>
                                  <a:pt x="93912" y="73146"/>
                                  <a:pt x="72931" y="94188"/>
                                  <a:pt x="46956" y="94188"/>
                                </a:cubicBezTo>
                                <a:cubicBezTo>
                                  <a:pt x="21105" y="94188"/>
                                  <a:pt x="0" y="73146"/>
                                  <a:pt x="0" y="47094"/>
                                </a:cubicBezTo>
                                <a:cubicBezTo>
                                  <a:pt x="0" y="21167"/>
                                  <a:pt x="21105" y="0"/>
                                  <a:pt x="46956" y="0"/>
                                </a:cubicBezTo>
                                <a:cubicBezTo>
                                  <a:pt x="72931" y="0"/>
                                  <a:pt x="93912" y="21167"/>
                                  <a:pt x="93912"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7" name="Shape 49387"/>
                        <wps:cNvSpPr>
                          <a:spLocks noChangeArrowheads="1"/>
                        </wps:cNvSpPr>
                        <wps:spPr bwMode="auto">
                          <a:xfrm>
                            <a:off x="22518" y="4829"/>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28" name="Shape 4839"/>
                        <wps:cNvSpPr>
                          <a:spLocks noChangeArrowheads="1"/>
                        </wps:cNvSpPr>
                        <wps:spPr bwMode="auto">
                          <a:xfrm>
                            <a:off x="8214" y="2330"/>
                            <a:ext cx="7975" cy="3230"/>
                          </a:xfrm>
                          <a:custGeom>
                            <a:avLst/>
                            <a:gdLst>
                              <a:gd name="T0" fmla="*/ 7975 w 797559"/>
                              <a:gd name="T1" fmla="*/ 2092 h 323021"/>
                              <a:gd name="T2" fmla="*/ 1025 w 797559"/>
                              <a:gd name="T3" fmla="*/ 1860 h 323021"/>
                              <a:gd name="T4" fmla="*/ 0 w 797559"/>
                              <a:gd name="T5" fmla="*/ 3230 h 323021"/>
                              <a:gd name="T6" fmla="*/ 0 60000 65536"/>
                              <a:gd name="T7" fmla="*/ 0 60000 65536"/>
                              <a:gd name="T8" fmla="*/ 0 60000 65536"/>
                            </a:gdLst>
                            <a:ahLst/>
                            <a:cxnLst>
                              <a:cxn ang="T6">
                                <a:pos x="T0" y="T1"/>
                              </a:cxn>
                              <a:cxn ang="T7">
                                <a:pos x="T2" y="T3"/>
                              </a:cxn>
                              <a:cxn ang="T8">
                                <a:pos x="T4" y="T5"/>
                              </a:cxn>
                            </a:cxnLst>
                            <a:rect l="0" t="0" r="r" b="b"/>
                            <a:pathLst>
                              <a:path w="797559" h="323021">
                                <a:moveTo>
                                  <a:pt x="797559" y="209169"/>
                                </a:moveTo>
                                <a:cubicBezTo>
                                  <a:pt x="612109" y="10395"/>
                                  <a:pt x="300703" y="0"/>
                                  <a:pt x="102528" y="185997"/>
                                </a:cubicBezTo>
                                <a:cubicBezTo>
                                  <a:pt x="60755" y="225201"/>
                                  <a:pt x="25888" y="271794"/>
                                  <a:pt x="0" y="323021"/>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29" name="Shape 4840"/>
                        <wps:cNvSpPr>
                          <a:spLocks noChangeArrowheads="1"/>
                        </wps:cNvSpPr>
                        <wps:spPr bwMode="auto">
                          <a:xfrm>
                            <a:off x="15918" y="4170"/>
                            <a:ext cx="800" cy="928"/>
                          </a:xfrm>
                          <a:custGeom>
                            <a:avLst/>
                            <a:gdLst>
                              <a:gd name="T0" fmla="*/ 391 w 80049"/>
                              <a:gd name="T1" fmla="*/ 0 h 92811"/>
                              <a:gd name="T2" fmla="*/ 408 w 80049"/>
                              <a:gd name="T3" fmla="*/ 40 h 92811"/>
                              <a:gd name="T4" fmla="*/ 454 w 80049"/>
                              <a:gd name="T5" fmla="*/ 145 h 92811"/>
                              <a:gd name="T6" fmla="*/ 520 w 80049"/>
                              <a:gd name="T7" fmla="*/ 294 h 92811"/>
                              <a:gd name="T8" fmla="*/ 670 w 80049"/>
                              <a:gd name="T9" fmla="*/ 634 h 92811"/>
                              <a:gd name="T10" fmla="*/ 735 w 80049"/>
                              <a:gd name="T11" fmla="*/ 783 h 92811"/>
                              <a:gd name="T12" fmla="*/ 783 w 80049"/>
                              <a:gd name="T13" fmla="*/ 888 h 92811"/>
                              <a:gd name="T14" fmla="*/ 800 w 80049"/>
                              <a:gd name="T15" fmla="*/ 928 h 92811"/>
                              <a:gd name="T16" fmla="*/ 765 w 80049"/>
                              <a:gd name="T17" fmla="*/ 900 h 92811"/>
                              <a:gd name="T18" fmla="*/ 675 w 80049"/>
                              <a:gd name="T19" fmla="*/ 830 h 92811"/>
                              <a:gd name="T20" fmla="*/ 547 w 80049"/>
                              <a:gd name="T21" fmla="*/ 731 h 92811"/>
                              <a:gd name="T22" fmla="*/ 399 w 80049"/>
                              <a:gd name="T23" fmla="*/ 619 h 92811"/>
                              <a:gd name="T24" fmla="*/ 253 w 80049"/>
                              <a:gd name="T25" fmla="*/ 505 h 92811"/>
                              <a:gd name="T26" fmla="*/ 125 w 80049"/>
                              <a:gd name="T27" fmla="*/ 406 h 92811"/>
                              <a:gd name="T28" fmla="*/ 35 w 80049"/>
                              <a:gd name="T29" fmla="*/ 336 h 92811"/>
                              <a:gd name="T30" fmla="*/ 0 w 80049"/>
                              <a:gd name="T31" fmla="*/ 309 h 92811"/>
                              <a:gd name="T32" fmla="*/ 64 w 80049"/>
                              <a:gd name="T33" fmla="*/ 308 h 92811"/>
                              <a:gd name="T34" fmla="*/ 104 w 80049"/>
                              <a:gd name="T35" fmla="*/ 304 h 92811"/>
                              <a:gd name="T36" fmla="*/ 149 w 80049"/>
                              <a:gd name="T37" fmla="*/ 298 h 92811"/>
                              <a:gd name="T38" fmla="*/ 235 w 80049"/>
                              <a:gd name="T39" fmla="*/ 273 h 92811"/>
                              <a:gd name="T40" fmla="*/ 271 w 80049"/>
                              <a:gd name="T41" fmla="*/ 252 h 92811"/>
                              <a:gd name="T42" fmla="*/ 300 w 80049"/>
                              <a:gd name="T43" fmla="*/ 222 h 92811"/>
                              <a:gd name="T44" fmla="*/ 324 w 80049"/>
                              <a:gd name="T45" fmla="*/ 184 h 92811"/>
                              <a:gd name="T46" fmla="*/ 346 w 80049"/>
                              <a:gd name="T47" fmla="*/ 143 h 92811"/>
                              <a:gd name="T48" fmla="*/ 362 w 80049"/>
                              <a:gd name="T49" fmla="*/ 101 h 92811"/>
                              <a:gd name="T50" fmla="*/ 374 w 80049"/>
                              <a:gd name="T51" fmla="*/ 63 h 92811"/>
                              <a:gd name="T52" fmla="*/ 383 w 80049"/>
                              <a:gd name="T53" fmla="*/ 30 h 92811"/>
                              <a:gd name="T54" fmla="*/ 389 w 80049"/>
                              <a:gd name="T55" fmla="*/ 9 h 92811"/>
                              <a:gd name="T56" fmla="*/ 391 w 80049"/>
                              <a:gd name="T57" fmla="*/ 0 h 9281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80049" h="92811">
                                <a:moveTo>
                                  <a:pt x="39088" y="0"/>
                                </a:moveTo>
                                <a:lnTo>
                                  <a:pt x="40836" y="4008"/>
                                </a:lnTo>
                                <a:lnTo>
                                  <a:pt x="45457" y="14529"/>
                                </a:lnTo>
                                <a:lnTo>
                                  <a:pt x="52076" y="29434"/>
                                </a:lnTo>
                                <a:lnTo>
                                  <a:pt x="67062" y="63377"/>
                                </a:lnTo>
                                <a:lnTo>
                                  <a:pt x="73556" y="78282"/>
                                </a:lnTo>
                                <a:lnTo>
                                  <a:pt x="78301" y="88803"/>
                                </a:lnTo>
                                <a:lnTo>
                                  <a:pt x="80049" y="92811"/>
                                </a:lnTo>
                                <a:lnTo>
                                  <a:pt x="76553" y="90055"/>
                                </a:lnTo>
                                <a:lnTo>
                                  <a:pt x="67561" y="83041"/>
                                </a:lnTo>
                                <a:lnTo>
                                  <a:pt x="54698" y="73146"/>
                                </a:lnTo>
                                <a:lnTo>
                                  <a:pt x="39962" y="61874"/>
                                </a:lnTo>
                                <a:lnTo>
                                  <a:pt x="25351" y="50476"/>
                                </a:lnTo>
                                <a:lnTo>
                                  <a:pt x="12488" y="40581"/>
                                </a:lnTo>
                                <a:lnTo>
                                  <a:pt x="3497" y="33567"/>
                                </a:lnTo>
                                <a:lnTo>
                                  <a:pt x="0" y="30937"/>
                                </a:lnTo>
                                <a:lnTo>
                                  <a:pt x="6369" y="30812"/>
                                </a:lnTo>
                                <a:lnTo>
                                  <a:pt x="10365" y="30436"/>
                                </a:lnTo>
                                <a:lnTo>
                                  <a:pt x="14861" y="29810"/>
                                </a:lnTo>
                                <a:lnTo>
                                  <a:pt x="23478" y="27305"/>
                                </a:lnTo>
                                <a:lnTo>
                                  <a:pt x="27099" y="25176"/>
                                </a:lnTo>
                                <a:lnTo>
                                  <a:pt x="29972" y="22169"/>
                                </a:lnTo>
                                <a:lnTo>
                                  <a:pt x="32469" y="18412"/>
                                </a:lnTo>
                                <a:lnTo>
                                  <a:pt x="34592" y="14278"/>
                                </a:lnTo>
                                <a:lnTo>
                                  <a:pt x="36216" y="10145"/>
                                </a:lnTo>
                                <a:lnTo>
                                  <a:pt x="37465" y="6262"/>
                                </a:lnTo>
                                <a:lnTo>
                                  <a:pt x="38339" y="3006"/>
                                </a:lnTo>
                                <a:lnTo>
                                  <a:pt x="38963" y="877"/>
                                </a:lnTo>
                                <a:lnTo>
                                  <a:pt x="3908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0" name="Shape 4841"/>
                        <wps:cNvSpPr>
                          <a:spLocks noChangeArrowheads="1"/>
                        </wps:cNvSpPr>
                        <wps:spPr bwMode="auto">
                          <a:xfrm>
                            <a:off x="15918" y="4170"/>
                            <a:ext cx="800" cy="928"/>
                          </a:xfrm>
                          <a:custGeom>
                            <a:avLst/>
                            <a:gdLst>
                              <a:gd name="T0" fmla="*/ 800 w 80049"/>
                              <a:gd name="T1" fmla="*/ 928 h 92811"/>
                              <a:gd name="T2" fmla="*/ 0 w 80049"/>
                              <a:gd name="T3" fmla="*/ 309 h 92811"/>
                              <a:gd name="T4" fmla="*/ 271 w 80049"/>
                              <a:gd name="T5" fmla="*/ 252 h 92811"/>
                              <a:gd name="T6" fmla="*/ 391 w 80049"/>
                              <a:gd name="T7" fmla="*/ 0 h 92811"/>
                              <a:gd name="T8" fmla="*/ 800 w 80049"/>
                              <a:gd name="T9" fmla="*/ 928 h 92811"/>
                              <a:gd name="T10" fmla="*/ 800 w 80049"/>
                              <a:gd name="T11" fmla="*/ 928 h 928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0049" h="92811">
                                <a:moveTo>
                                  <a:pt x="80049" y="92811"/>
                                </a:moveTo>
                                <a:cubicBezTo>
                                  <a:pt x="80049" y="92811"/>
                                  <a:pt x="0" y="30937"/>
                                  <a:pt x="0" y="30937"/>
                                </a:cubicBezTo>
                                <a:cubicBezTo>
                                  <a:pt x="0" y="30937"/>
                                  <a:pt x="18732" y="31688"/>
                                  <a:pt x="27099" y="25176"/>
                                </a:cubicBezTo>
                                <a:cubicBezTo>
                                  <a:pt x="35466" y="18537"/>
                                  <a:pt x="39088" y="0"/>
                                  <a:pt x="39088" y="0"/>
                                </a:cubicBezTo>
                                <a:cubicBezTo>
                                  <a:pt x="39088" y="0"/>
                                  <a:pt x="80049" y="92811"/>
                                  <a:pt x="80049" y="92811"/>
                                </a:cubicBezTo>
                                <a:cubicBezTo>
                                  <a:pt x="80049" y="92811"/>
                                  <a:pt x="80049" y="92811"/>
                                  <a:pt x="80049" y="92811"/>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31" name="Shape 4842"/>
                        <wps:cNvSpPr>
                          <a:spLocks noChangeArrowheads="1"/>
                        </wps:cNvSpPr>
                        <wps:spPr bwMode="auto">
                          <a:xfrm>
                            <a:off x="28172" y="5058"/>
                            <a:ext cx="5868" cy="120"/>
                          </a:xfrm>
                          <a:custGeom>
                            <a:avLst/>
                            <a:gdLst>
                              <a:gd name="T0" fmla="*/ 0 w 586820"/>
                              <a:gd name="T1" fmla="*/ 0 h 12024"/>
                              <a:gd name="T2" fmla="*/ 5868 w 586820"/>
                              <a:gd name="T3" fmla="*/ 0 h 12024"/>
                              <a:gd name="T4" fmla="*/ 5868 w 586820"/>
                              <a:gd name="T5" fmla="*/ 120 h 12024"/>
                              <a:gd name="T6" fmla="*/ 0 w 586820"/>
                              <a:gd name="T7" fmla="*/ 120 h 12024"/>
                              <a:gd name="T8" fmla="*/ 0 w 586820"/>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6820" h="12024">
                                <a:moveTo>
                                  <a:pt x="0" y="0"/>
                                </a:moveTo>
                                <a:lnTo>
                                  <a:pt x="586820" y="0"/>
                                </a:lnTo>
                                <a:lnTo>
                                  <a:pt x="586820" y="12024"/>
                                </a:lnTo>
                                <a:lnTo>
                                  <a:pt x="0" y="1202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2" name="Shape 4843"/>
                        <wps:cNvSpPr>
                          <a:spLocks noChangeArrowheads="1"/>
                        </wps:cNvSpPr>
                        <wps:spPr bwMode="auto">
                          <a:xfrm>
                            <a:off x="33791" y="4631"/>
                            <a:ext cx="1873" cy="960"/>
                          </a:xfrm>
                          <a:custGeom>
                            <a:avLst/>
                            <a:gdLst>
                              <a:gd name="T0" fmla="*/ 0 w 187323"/>
                              <a:gd name="T1" fmla="*/ 0 h 96067"/>
                              <a:gd name="T2" fmla="*/ 80 w 187323"/>
                              <a:gd name="T3" fmla="*/ 21 h 96067"/>
                              <a:gd name="T4" fmla="*/ 292 w 187323"/>
                              <a:gd name="T5" fmla="*/ 76 h 96067"/>
                              <a:gd name="T6" fmla="*/ 592 w 187323"/>
                              <a:gd name="T7" fmla="*/ 154 h 96067"/>
                              <a:gd name="T8" fmla="*/ 1280 w 187323"/>
                              <a:gd name="T9" fmla="*/ 333 h 96067"/>
                              <a:gd name="T10" fmla="*/ 1580 w 187323"/>
                              <a:gd name="T11" fmla="*/ 412 h 96067"/>
                              <a:gd name="T12" fmla="*/ 1792 w 187323"/>
                              <a:gd name="T13" fmla="*/ 467 h 96067"/>
                              <a:gd name="T14" fmla="*/ 1873 w 187323"/>
                              <a:gd name="T15" fmla="*/ 487 h 96067"/>
                              <a:gd name="T16" fmla="*/ 1792 w 187323"/>
                              <a:gd name="T17" fmla="*/ 508 h 96067"/>
                              <a:gd name="T18" fmla="*/ 1580 w 187323"/>
                              <a:gd name="T19" fmla="*/ 561 h 96067"/>
                              <a:gd name="T20" fmla="*/ 1280 w 187323"/>
                              <a:gd name="T21" fmla="*/ 637 h 96067"/>
                              <a:gd name="T22" fmla="*/ 592 w 187323"/>
                              <a:gd name="T23" fmla="*/ 810 h 96067"/>
                              <a:gd name="T24" fmla="*/ 292 w 187323"/>
                              <a:gd name="T25" fmla="*/ 886 h 96067"/>
                              <a:gd name="T26" fmla="*/ 80 w 187323"/>
                              <a:gd name="T27" fmla="*/ 939 h 96067"/>
                              <a:gd name="T28" fmla="*/ 0 w 187323"/>
                              <a:gd name="T29" fmla="*/ 960 h 96067"/>
                              <a:gd name="T30" fmla="*/ 10 w 187323"/>
                              <a:gd name="T31" fmla="*/ 947 h 96067"/>
                              <a:gd name="T32" fmla="*/ 36 w 187323"/>
                              <a:gd name="T33" fmla="*/ 915 h 96067"/>
                              <a:gd name="T34" fmla="*/ 74 w 187323"/>
                              <a:gd name="T35" fmla="*/ 865 h 96067"/>
                              <a:gd name="T36" fmla="*/ 116 w 187323"/>
                              <a:gd name="T37" fmla="*/ 801 h 96067"/>
                              <a:gd name="T38" fmla="*/ 160 w 187323"/>
                              <a:gd name="T39" fmla="*/ 727 h 96067"/>
                              <a:gd name="T40" fmla="*/ 224 w 187323"/>
                              <a:gd name="T41" fmla="*/ 567 h 96067"/>
                              <a:gd name="T42" fmla="*/ 234 w 187323"/>
                              <a:gd name="T43" fmla="*/ 487 h 96067"/>
                              <a:gd name="T44" fmla="*/ 224 w 187323"/>
                              <a:gd name="T45" fmla="*/ 406 h 96067"/>
                              <a:gd name="T46" fmla="*/ 197 w 187323"/>
                              <a:gd name="T47" fmla="*/ 322 h 96067"/>
                              <a:gd name="T48" fmla="*/ 160 w 187323"/>
                              <a:gd name="T49" fmla="*/ 239 h 96067"/>
                              <a:gd name="T50" fmla="*/ 74 w 187323"/>
                              <a:gd name="T51" fmla="*/ 99 h 96067"/>
                              <a:gd name="T52" fmla="*/ 36 w 187323"/>
                              <a:gd name="T53" fmla="*/ 46 h 96067"/>
                              <a:gd name="T54" fmla="*/ 10 w 187323"/>
                              <a:gd name="T55" fmla="*/ 13 h 96067"/>
                              <a:gd name="T56" fmla="*/ 0 w 187323"/>
                              <a:gd name="T57" fmla="*/ 0 h 9606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87323" h="96067">
                                <a:moveTo>
                                  <a:pt x="0" y="0"/>
                                </a:moveTo>
                                <a:lnTo>
                                  <a:pt x="7993" y="2129"/>
                                </a:lnTo>
                                <a:lnTo>
                                  <a:pt x="29222" y="7641"/>
                                </a:lnTo>
                                <a:lnTo>
                                  <a:pt x="59194" y="15406"/>
                                </a:lnTo>
                                <a:lnTo>
                                  <a:pt x="128004" y="33317"/>
                                </a:lnTo>
                                <a:lnTo>
                                  <a:pt x="157976" y="41208"/>
                                </a:lnTo>
                                <a:lnTo>
                                  <a:pt x="179206" y="46718"/>
                                </a:lnTo>
                                <a:lnTo>
                                  <a:pt x="187323" y="48723"/>
                                </a:lnTo>
                                <a:lnTo>
                                  <a:pt x="179206" y="50852"/>
                                </a:lnTo>
                                <a:lnTo>
                                  <a:pt x="157976" y="56112"/>
                                </a:lnTo>
                                <a:lnTo>
                                  <a:pt x="128004" y="63752"/>
                                </a:lnTo>
                                <a:lnTo>
                                  <a:pt x="59194" y="81037"/>
                                </a:lnTo>
                                <a:lnTo>
                                  <a:pt x="29222" y="88678"/>
                                </a:lnTo>
                                <a:lnTo>
                                  <a:pt x="7993" y="93938"/>
                                </a:lnTo>
                                <a:lnTo>
                                  <a:pt x="0" y="96067"/>
                                </a:lnTo>
                                <a:lnTo>
                                  <a:pt x="999" y="94815"/>
                                </a:lnTo>
                                <a:lnTo>
                                  <a:pt x="3621" y="91558"/>
                                </a:lnTo>
                                <a:lnTo>
                                  <a:pt x="7368" y="86548"/>
                                </a:lnTo>
                                <a:lnTo>
                                  <a:pt x="11614" y="80160"/>
                                </a:lnTo>
                                <a:lnTo>
                                  <a:pt x="15985" y="72770"/>
                                </a:lnTo>
                                <a:lnTo>
                                  <a:pt x="22354" y="56738"/>
                                </a:lnTo>
                                <a:lnTo>
                                  <a:pt x="23353" y="48723"/>
                                </a:lnTo>
                                <a:lnTo>
                                  <a:pt x="22354" y="40581"/>
                                </a:lnTo>
                                <a:lnTo>
                                  <a:pt x="19731" y="32190"/>
                                </a:lnTo>
                                <a:lnTo>
                                  <a:pt x="15985" y="23923"/>
                                </a:lnTo>
                                <a:lnTo>
                                  <a:pt x="7368" y="9895"/>
                                </a:lnTo>
                                <a:lnTo>
                                  <a:pt x="3621" y="4634"/>
                                </a:lnTo>
                                <a:lnTo>
                                  <a:pt x="999" y="1253"/>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3" name="Shape 4844"/>
                        <wps:cNvSpPr>
                          <a:spLocks noChangeArrowheads="1"/>
                        </wps:cNvSpPr>
                        <wps:spPr bwMode="auto">
                          <a:xfrm>
                            <a:off x="33791" y="4631"/>
                            <a:ext cx="1873" cy="960"/>
                          </a:xfrm>
                          <a:custGeom>
                            <a:avLst/>
                            <a:gdLst>
                              <a:gd name="T0" fmla="*/ 1873 w 187323"/>
                              <a:gd name="T1" fmla="*/ 487 h 96067"/>
                              <a:gd name="T2" fmla="*/ 0 w 187323"/>
                              <a:gd name="T3" fmla="*/ 960 h 96067"/>
                              <a:gd name="T4" fmla="*/ 234 w 187323"/>
                              <a:gd name="T5" fmla="*/ 487 h 96067"/>
                              <a:gd name="T6" fmla="*/ 0 w 187323"/>
                              <a:gd name="T7" fmla="*/ 0 h 96067"/>
                              <a:gd name="T8" fmla="*/ 1873 w 187323"/>
                              <a:gd name="T9" fmla="*/ 487 h 96067"/>
                              <a:gd name="T10" fmla="*/ 1873 w 187323"/>
                              <a:gd name="T11" fmla="*/ 487 h 960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6067">
                                <a:moveTo>
                                  <a:pt x="187323" y="48723"/>
                                </a:moveTo>
                                <a:cubicBezTo>
                                  <a:pt x="187323" y="48723"/>
                                  <a:pt x="0" y="96067"/>
                                  <a:pt x="0" y="96067"/>
                                </a:cubicBezTo>
                                <a:cubicBezTo>
                                  <a:pt x="0" y="96067"/>
                                  <a:pt x="23353" y="69389"/>
                                  <a:pt x="23353" y="48723"/>
                                </a:cubicBezTo>
                                <a:cubicBezTo>
                                  <a:pt x="23353" y="27430"/>
                                  <a:pt x="0" y="0"/>
                                  <a:pt x="0" y="0"/>
                                </a:cubicBezTo>
                                <a:cubicBezTo>
                                  <a:pt x="0" y="0"/>
                                  <a:pt x="187323" y="48723"/>
                                  <a:pt x="187323" y="48723"/>
                                </a:cubicBezTo>
                                <a:cubicBezTo>
                                  <a:pt x="187323" y="48723"/>
                                  <a:pt x="187323" y="48723"/>
                                  <a:pt x="187323" y="48723"/>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34" name="Shape 4845"/>
                        <wps:cNvSpPr>
                          <a:spLocks noChangeArrowheads="1"/>
                        </wps:cNvSpPr>
                        <wps:spPr bwMode="auto">
                          <a:xfrm>
                            <a:off x="41082" y="4618"/>
                            <a:ext cx="766" cy="899"/>
                          </a:xfrm>
                          <a:custGeom>
                            <a:avLst/>
                            <a:gdLst>
                              <a:gd name="T0" fmla="*/ 409 w 76677"/>
                              <a:gd name="T1" fmla="*/ 0 h 89930"/>
                              <a:gd name="T2" fmla="*/ 629 w 76677"/>
                              <a:gd name="T3" fmla="*/ 66 h 89930"/>
                              <a:gd name="T4" fmla="*/ 752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6 w 76677"/>
                              <a:gd name="T15" fmla="*/ 275 h 89930"/>
                              <a:gd name="T16" fmla="*/ 119 w 76677"/>
                              <a:gd name="T17" fmla="*/ 442 h 89930"/>
                              <a:gd name="T18" fmla="*/ 151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8 w 76677"/>
                              <a:gd name="T33" fmla="*/ 899 h 89930"/>
                              <a:gd name="T34" fmla="*/ 180 w 76677"/>
                              <a:gd name="T35" fmla="*/ 841 h 89930"/>
                              <a:gd name="T36" fmla="*/ 46 w 76677"/>
                              <a:gd name="T37" fmla="*/ 676 h 89930"/>
                              <a:gd name="T38" fmla="*/ 0 w 76677"/>
                              <a:gd name="T39" fmla="*/ 443 h 89930"/>
                              <a:gd name="T40" fmla="*/ 52 w 76677"/>
                              <a:gd name="T41" fmla="*/ 205 h 89930"/>
                              <a:gd name="T42" fmla="*/ 200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703" y="0"/>
                                  <a:pt x="56946" y="2129"/>
                                  <a:pt x="62940" y="6638"/>
                                </a:cubicBezTo>
                                <a:cubicBezTo>
                                  <a:pt x="68810" y="11021"/>
                                  <a:pt x="72931" y="17284"/>
                                  <a:pt x="75304" y="25300"/>
                                </a:cubicBezTo>
                                <a:lnTo>
                                  <a:pt x="63940" y="27930"/>
                                </a:lnTo>
                                <a:cubicBezTo>
                                  <a:pt x="61941" y="21668"/>
                                  <a:pt x="59069" y="17034"/>
                                  <a:pt x="55198" y="14153"/>
                                </a:cubicBezTo>
                                <a:cubicBezTo>
                                  <a:pt x="51326" y="11272"/>
                                  <a:pt x="46581" y="9769"/>
                                  <a:pt x="40711" y="9769"/>
                                </a:cubicBezTo>
                                <a:cubicBezTo>
                                  <a:pt x="34092" y="9769"/>
                                  <a:pt x="28473" y="11397"/>
                                  <a:pt x="23978" y="14654"/>
                                </a:cubicBezTo>
                                <a:cubicBezTo>
                                  <a:pt x="19482" y="17785"/>
                                  <a:pt x="16359" y="22169"/>
                                  <a:pt x="14612" y="27555"/>
                                </a:cubicBezTo>
                                <a:cubicBezTo>
                                  <a:pt x="12738" y="32940"/>
                                  <a:pt x="11864" y="38452"/>
                                  <a:pt x="11864" y="44213"/>
                                </a:cubicBezTo>
                                <a:cubicBezTo>
                                  <a:pt x="11864" y="51603"/>
                                  <a:pt x="12863" y="58116"/>
                                  <a:pt x="15111" y="63627"/>
                                </a:cubicBezTo>
                                <a:cubicBezTo>
                                  <a:pt x="17234" y="69138"/>
                                  <a:pt x="20606" y="73271"/>
                                  <a:pt x="25102" y="76027"/>
                                </a:cubicBezTo>
                                <a:cubicBezTo>
                                  <a:pt x="29597" y="78782"/>
                                  <a:pt x="34592" y="80035"/>
                                  <a:pt x="39837" y="80035"/>
                                </a:cubicBezTo>
                                <a:cubicBezTo>
                                  <a:pt x="46331" y="80035"/>
                                  <a:pt x="51701" y="78281"/>
                                  <a:pt x="56197" y="74524"/>
                                </a:cubicBezTo>
                                <a:cubicBezTo>
                                  <a:pt x="60692" y="70766"/>
                                  <a:pt x="63690" y="65255"/>
                                  <a:pt x="65188" y="57991"/>
                                </a:cubicBezTo>
                                <a:lnTo>
                                  <a:pt x="76677" y="60871"/>
                                </a:lnTo>
                                <a:cubicBezTo>
                                  <a:pt x="74305" y="70265"/>
                                  <a:pt x="69934" y="77530"/>
                                  <a:pt x="63690" y="82540"/>
                                </a:cubicBezTo>
                                <a:cubicBezTo>
                                  <a:pt x="57445" y="87425"/>
                                  <a:pt x="49828" y="89930"/>
                                  <a:pt x="40836" y="89930"/>
                                </a:cubicBezTo>
                                <a:cubicBezTo>
                                  <a:pt x="31470" y="89930"/>
                                  <a:pt x="23852" y="88051"/>
                                  <a:pt x="17983" y="84168"/>
                                </a:cubicBezTo>
                                <a:cubicBezTo>
                                  <a:pt x="12113" y="80411"/>
                                  <a:pt x="7617" y="74899"/>
                                  <a:pt x="4621" y="67635"/>
                                </a:cubicBezTo>
                                <a:cubicBezTo>
                                  <a:pt x="1498" y="60370"/>
                                  <a:pt x="0" y="52605"/>
                                  <a:pt x="0" y="44338"/>
                                </a:cubicBezTo>
                                <a:cubicBezTo>
                                  <a:pt x="0" y="35195"/>
                                  <a:pt x="1749" y="27305"/>
                                  <a:pt x="5245" y="20541"/>
                                </a:cubicBezTo>
                                <a:cubicBezTo>
                                  <a:pt x="8617" y="13777"/>
                                  <a:pt x="13612" y="8642"/>
                                  <a:pt x="19981" y="5135"/>
                                </a:cubicBezTo>
                                <a:cubicBezTo>
                                  <a:pt x="26350" y="1628"/>
                                  <a:pt x="33344"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5" name="Shape 4846"/>
                        <wps:cNvSpPr>
                          <a:spLocks noChangeArrowheads="1"/>
                        </wps:cNvSpPr>
                        <wps:spPr bwMode="auto">
                          <a:xfrm>
                            <a:off x="41118" y="8389"/>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6" name="Shape 4847"/>
                        <wps:cNvSpPr>
                          <a:spLocks noChangeArrowheads="1"/>
                        </wps:cNvSpPr>
                        <wps:spPr bwMode="auto">
                          <a:xfrm>
                            <a:off x="41472" y="5772"/>
                            <a:ext cx="0" cy="2368"/>
                          </a:xfrm>
                          <a:custGeom>
                            <a:avLst/>
                            <a:gdLst>
                              <a:gd name="T0" fmla="*/ 0 h 236848"/>
                              <a:gd name="T1" fmla="*/ 2368 h 236848"/>
                              <a:gd name="T2" fmla="*/ 0 60000 65536"/>
                              <a:gd name="T3" fmla="*/ 0 60000 65536"/>
                            </a:gdLst>
                            <a:ahLst/>
                            <a:cxnLst>
                              <a:cxn ang="T2">
                                <a:pos x="0" y="T0"/>
                              </a:cxn>
                              <a:cxn ang="T3">
                                <a:pos x="0" y="T1"/>
                              </a:cxn>
                            </a:cxnLst>
                            <a:rect l="0" t="0" r="r" b="b"/>
                            <a:pathLst>
                              <a:path h="236848">
                                <a:moveTo>
                                  <a:pt x="0" y="0"/>
                                </a:moveTo>
                                <a:lnTo>
                                  <a:pt x="0" y="23684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37" name="Shape 4848"/>
                        <wps:cNvSpPr>
                          <a:spLocks noChangeArrowheads="1"/>
                        </wps:cNvSpPr>
                        <wps:spPr bwMode="auto">
                          <a:xfrm>
                            <a:off x="41118" y="874"/>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38" name="Shape 4849"/>
                        <wps:cNvSpPr>
                          <a:spLocks noChangeArrowheads="1"/>
                        </wps:cNvSpPr>
                        <wps:spPr bwMode="auto">
                          <a:xfrm>
                            <a:off x="41472" y="1999"/>
                            <a:ext cx="0" cy="2355"/>
                          </a:xfrm>
                          <a:custGeom>
                            <a:avLst/>
                            <a:gdLst>
                              <a:gd name="T0" fmla="*/ 2355 h 235596"/>
                              <a:gd name="T1" fmla="*/ 0 h 235596"/>
                              <a:gd name="T2" fmla="*/ 0 60000 65536"/>
                              <a:gd name="T3" fmla="*/ 0 60000 65536"/>
                            </a:gdLst>
                            <a:ahLst/>
                            <a:cxnLst>
                              <a:cxn ang="T2">
                                <a:pos x="0" y="T0"/>
                              </a:cxn>
                              <a:cxn ang="T3">
                                <a:pos x="0" y="T1"/>
                              </a:cxn>
                            </a:cxnLst>
                            <a:rect l="0" t="0" r="r" b="b"/>
                            <a:pathLst>
                              <a:path h="235596">
                                <a:moveTo>
                                  <a:pt x="0" y="235596"/>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39" name="Shape 4850"/>
                        <wps:cNvSpPr>
                          <a:spLocks noChangeArrowheads="1"/>
                        </wps:cNvSpPr>
                        <wps:spPr bwMode="auto">
                          <a:xfrm>
                            <a:off x="44790" y="4616"/>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6" y="18275"/>
                                </a:lnTo>
                                <a:cubicBezTo>
                                  <a:pt x="14736" y="23911"/>
                                  <a:pt x="11739" y="33305"/>
                                  <a:pt x="11739" y="46331"/>
                                </a:cubicBezTo>
                                <a:cubicBezTo>
                                  <a:pt x="11739" y="56852"/>
                                  <a:pt x="14611" y="65119"/>
                                  <a:pt x="20231" y="71131"/>
                                </a:cubicBezTo>
                                <a:cubicBezTo>
                                  <a:pt x="25850" y="77143"/>
                                  <a:pt x="32969" y="80149"/>
                                  <a:pt x="41336" y="80149"/>
                                </a:cubicBezTo>
                                <a:lnTo>
                                  <a:pt x="41398" y="80122"/>
                                </a:lnTo>
                                <a:lnTo>
                                  <a:pt x="41398" y="90027"/>
                                </a:lnTo>
                                <a:lnTo>
                                  <a:pt x="19607" y="84157"/>
                                </a:lnTo>
                                <a:cubicBezTo>
                                  <a:pt x="13112"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0" name="Shape 4851"/>
                        <wps:cNvSpPr>
                          <a:spLocks noChangeArrowheads="1"/>
                        </wps:cNvSpPr>
                        <wps:spPr bwMode="auto">
                          <a:xfrm>
                            <a:off x="45204" y="4616"/>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7" y="75902"/>
                                  <a:pt x="27662" y="81162"/>
                                  <a:pt x="21168" y="84670"/>
                                </a:cubicBezTo>
                                <a:cubicBezTo>
                                  <a:pt x="14674" y="88302"/>
                                  <a:pt x="7555" y="90055"/>
                                  <a:pt x="63"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3" y="14278"/>
                                </a:cubicBezTo>
                                <a:cubicBezTo>
                                  <a:pt x="11052" y="11398"/>
                                  <a:pt x="5932" y="9895"/>
                                  <a:pt x="188" y="9895"/>
                                </a:cubicBezTo>
                                <a:lnTo>
                                  <a:pt x="0" y="9970"/>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1" name="Shape 4852"/>
                        <wps:cNvSpPr>
                          <a:spLocks noChangeArrowheads="1"/>
                        </wps:cNvSpPr>
                        <wps:spPr bwMode="auto">
                          <a:xfrm>
                            <a:off x="42111" y="5025"/>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42" name="Shape 4853"/>
                        <wps:cNvSpPr>
                          <a:spLocks noChangeArrowheads="1"/>
                        </wps:cNvSpPr>
                        <wps:spPr bwMode="auto">
                          <a:xfrm>
                            <a:off x="37370" y="4631"/>
                            <a:ext cx="345" cy="870"/>
                          </a:xfrm>
                          <a:custGeom>
                            <a:avLst/>
                            <a:gdLst>
                              <a:gd name="T0" fmla="*/ 0 w 34530"/>
                              <a:gd name="T1" fmla="*/ 0 h 87049"/>
                              <a:gd name="T2" fmla="*/ 345 w 34530"/>
                              <a:gd name="T3" fmla="*/ 0 h 87049"/>
                              <a:gd name="T4" fmla="*/ 345 w 34530"/>
                              <a:gd name="T5" fmla="*/ 96 h 87049"/>
                              <a:gd name="T6" fmla="*/ 115 w 34530"/>
                              <a:gd name="T7" fmla="*/ 96 h 87049"/>
                              <a:gd name="T8" fmla="*/ 115 w 34530"/>
                              <a:gd name="T9" fmla="*/ 384 h 87049"/>
                              <a:gd name="T10" fmla="*/ 345 w 34530"/>
                              <a:gd name="T11" fmla="*/ 384 h 87049"/>
                              <a:gd name="T12" fmla="*/ 345 w 34530"/>
                              <a:gd name="T13" fmla="*/ 503 h 87049"/>
                              <a:gd name="T14" fmla="*/ 312 w 34530"/>
                              <a:gd name="T15" fmla="*/ 488 h 87049"/>
                              <a:gd name="T16" fmla="*/ 248 w 34530"/>
                              <a:gd name="T17" fmla="*/ 484 h 87049"/>
                              <a:gd name="T18" fmla="*/ 115 w 34530"/>
                              <a:gd name="T19" fmla="*/ 484 h 87049"/>
                              <a:gd name="T20" fmla="*/ 115 w 34530"/>
                              <a:gd name="T21" fmla="*/ 870 h 87049"/>
                              <a:gd name="T22" fmla="*/ 0 w 34530"/>
                              <a:gd name="T23" fmla="*/ 870 h 87049"/>
                              <a:gd name="T24" fmla="*/ 0 w 3453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49">
                                <a:moveTo>
                                  <a:pt x="0" y="0"/>
                                </a:moveTo>
                                <a:lnTo>
                                  <a:pt x="34530" y="0"/>
                                </a:lnTo>
                                <a:lnTo>
                                  <a:pt x="34530" y="9644"/>
                                </a:lnTo>
                                <a:lnTo>
                                  <a:pt x="11489" y="9644"/>
                                </a:lnTo>
                                <a:lnTo>
                                  <a:pt x="11489" y="38452"/>
                                </a:lnTo>
                                <a:lnTo>
                                  <a:pt x="34530" y="38452"/>
                                </a:lnTo>
                                <a:lnTo>
                                  <a:pt x="34530" y="50349"/>
                                </a:lnTo>
                                <a:lnTo>
                                  <a:pt x="31221" y="48847"/>
                                </a:lnTo>
                                <a:cubicBezTo>
                                  <a:pt x="29847" y="48597"/>
                                  <a:pt x="27724" y="48472"/>
                                  <a:pt x="24852" y="48472"/>
                                </a:cubicBezTo>
                                <a:lnTo>
                                  <a:pt x="11489" y="4847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3" name="Shape 4854"/>
                        <wps:cNvSpPr>
                          <a:spLocks noChangeArrowheads="1"/>
                        </wps:cNvSpPr>
                        <wps:spPr bwMode="auto">
                          <a:xfrm>
                            <a:off x="37716" y="4631"/>
                            <a:ext cx="420" cy="870"/>
                          </a:xfrm>
                          <a:custGeom>
                            <a:avLst/>
                            <a:gdLst>
                              <a:gd name="T0" fmla="*/ 0 w 42023"/>
                              <a:gd name="T1" fmla="*/ 0 h 87049"/>
                              <a:gd name="T2" fmla="*/ 39 w 42023"/>
                              <a:gd name="T3" fmla="*/ 0 h 87049"/>
                              <a:gd name="T4" fmla="*/ 215 w 42023"/>
                              <a:gd name="T5" fmla="*/ 24 h 87049"/>
                              <a:gd name="T6" fmla="*/ 313 w 42023"/>
                              <a:gd name="T7" fmla="*/ 106 h 87049"/>
                              <a:gd name="T8" fmla="*/ 349 w 42023"/>
                              <a:gd name="T9" fmla="*/ 238 h 87049"/>
                              <a:gd name="T10" fmla="*/ 289 w 42023"/>
                              <a:gd name="T11" fmla="*/ 394 h 87049"/>
                              <a:gd name="T12" fmla="*/ 104 w 42023"/>
                              <a:gd name="T13" fmla="*/ 474 h 87049"/>
                              <a:gd name="T14" fmla="*/ 173 w 42023"/>
                              <a:gd name="T15" fmla="*/ 518 h 87049"/>
                              <a:gd name="T16" fmla="*/ 269 w 42023"/>
                              <a:gd name="T17" fmla="*/ 633 h 87049"/>
                              <a:gd name="T18" fmla="*/ 420 w 42023"/>
                              <a:gd name="T19" fmla="*/ 870 h 87049"/>
                              <a:gd name="T20" fmla="*/ 275 w 42023"/>
                              <a:gd name="T21" fmla="*/ 870 h 87049"/>
                              <a:gd name="T22" fmla="*/ 160 w 42023"/>
                              <a:gd name="T23" fmla="*/ 690 h 87049"/>
                              <a:gd name="T24" fmla="*/ 78 w 42023"/>
                              <a:gd name="T25" fmla="*/ 570 h 87049"/>
                              <a:gd name="T26" fmla="*/ 19 w 42023"/>
                              <a:gd name="T27" fmla="*/ 512 h 87049"/>
                              <a:gd name="T28" fmla="*/ 0 w 42023"/>
                              <a:gd name="T29" fmla="*/ 503 h 87049"/>
                              <a:gd name="T30" fmla="*/ 0 w 42023"/>
                              <a:gd name="T31" fmla="*/ 384 h 87049"/>
                              <a:gd name="T32" fmla="*/ 17 w 42023"/>
                              <a:gd name="T33" fmla="*/ 384 h 87049"/>
                              <a:gd name="T34" fmla="*/ 139 w 42023"/>
                              <a:gd name="T35" fmla="*/ 368 h 87049"/>
                              <a:gd name="T36" fmla="*/ 207 w 42023"/>
                              <a:gd name="T37" fmla="*/ 315 h 87049"/>
                              <a:gd name="T38" fmla="*/ 230 w 42023"/>
                              <a:gd name="T39" fmla="*/ 238 h 87049"/>
                              <a:gd name="T40" fmla="*/ 185 w 42023"/>
                              <a:gd name="T41" fmla="*/ 136 h 87049"/>
                              <a:gd name="T42" fmla="*/ 44 w 42023"/>
                              <a:gd name="T43" fmla="*/ 96 h 87049"/>
                              <a:gd name="T44" fmla="*/ 0 w 42023"/>
                              <a:gd name="T45" fmla="*/ 96 h 87049"/>
                              <a:gd name="T46" fmla="*/ 0 w 4202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2023" h="87049">
                                <a:moveTo>
                                  <a:pt x="0" y="0"/>
                                </a:moveTo>
                                <a:lnTo>
                                  <a:pt x="3933" y="0"/>
                                </a:lnTo>
                                <a:cubicBezTo>
                                  <a:pt x="11676" y="0"/>
                                  <a:pt x="17546" y="877"/>
                                  <a:pt x="21542" y="2380"/>
                                </a:cubicBezTo>
                                <a:cubicBezTo>
                                  <a:pt x="25663" y="4008"/>
                                  <a:pt x="28785" y="6764"/>
                                  <a:pt x="31283" y="10646"/>
                                </a:cubicBezTo>
                                <a:cubicBezTo>
                                  <a:pt x="33656" y="14655"/>
                                  <a:pt x="34904" y="19038"/>
                                  <a:pt x="34904" y="23797"/>
                                </a:cubicBezTo>
                                <a:cubicBezTo>
                                  <a:pt x="34904" y="29935"/>
                                  <a:pt x="32906" y="35195"/>
                                  <a:pt x="28910" y="39454"/>
                                </a:cubicBezTo>
                                <a:cubicBezTo>
                                  <a:pt x="24914" y="43587"/>
                                  <a:pt x="18795" y="46343"/>
                                  <a:pt x="10428" y="47470"/>
                                </a:cubicBezTo>
                                <a:cubicBezTo>
                                  <a:pt x="13425" y="48973"/>
                                  <a:pt x="15798" y="50350"/>
                                  <a:pt x="17296" y="51854"/>
                                </a:cubicBezTo>
                                <a:cubicBezTo>
                                  <a:pt x="20668" y="54860"/>
                                  <a:pt x="23915" y="58743"/>
                                  <a:pt x="26912" y="63377"/>
                                </a:cubicBezTo>
                                <a:lnTo>
                                  <a:pt x="42023" y="87049"/>
                                </a:lnTo>
                                <a:lnTo>
                                  <a:pt x="27537" y="87049"/>
                                </a:lnTo>
                                <a:lnTo>
                                  <a:pt x="16047" y="69013"/>
                                </a:lnTo>
                                <a:cubicBezTo>
                                  <a:pt x="12676" y="63752"/>
                                  <a:pt x="9928" y="59744"/>
                                  <a:pt x="7805" y="56989"/>
                                </a:cubicBezTo>
                                <a:cubicBezTo>
                                  <a:pt x="5557" y="54234"/>
                                  <a:pt x="3684" y="52230"/>
                                  <a:pt x="1936" y="51227"/>
                                </a:cubicBezTo>
                                <a:lnTo>
                                  <a:pt x="0" y="50349"/>
                                </a:lnTo>
                                <a:lnTo>
                                  <a:pt x="0" y="38452"/>
                                </a:lnTo>
                                <a:lnTo>
                                  <a:pt x="1686" y="38452"/>
                                </a:lnTo>
                                <a:cubicBezTo>
                                  <a:pt x="6931" y="38452"/>
                                  <a:pt x="11052" y="37951"/>
                                  <a:pt x="13924" y="36824"/>
                                </a:cubicBezTo>
                                <a:cubicBezTo>
                                  <a:pt x="16922" y="35696"/>
                                  <a:pt x="19169" y="33943"/>
                                  <a:pt x="20668" y="31563"/>
                                </a:cubicBezTo>
                                <a:cubicBezTo>
                                  <a:pt x="22291" y="29183"/>
                                  <a:pt x="23041" y="26553"/>
                                  <a:pt x="23041" y="23797"/>
                                </a:cubicBezTo>
                                <a:cubicBezTo>
                                  <a:pt x="23041" y="19664"/>
                                  <a:pt x="21542" y="16282"/>
                                  <a:pt x="18545" y="13652"/>
                                </a:cubicBezTo>
                                <a:cubicBezTo>
                                  <a:pt x="15548" y="11022"/>
                                  <a:pt x="10802" y="9644"/>
                                  <a:pt x="4433" y="9644"/>
                                </a:cubicBezTo>
                                <a:lnTo>
                                  <a:pt x="0" y="964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4" name="Shape 4855"/>
                        <wps:cNvSpPr>
                          <a:spLocks noChangeArrowheads="1"/>
                        </wps:cNvSpPr>
                        <wps:spPr bwMode="auto">
                          <a:xfrm>
                            <a:off x="38379" y="5025"/>
                            <a:ext cx="2437" cy="0"/>
                          </a:xfrm>
                          <a:custGeom>
                            <a:avLst/>
                            <a:gdLst>
                              <a:gd name="T0" fmla="*/ 2437 w 243770"/>
                              <a:gd name="T1" fmla="*/ 0 w 243770"/>
                              <a:gd name="T2" fmla="*/ 0 60000 65536"/>
                              <a:gd name="T3" fmla="*/ 0 60000 65536"/>
                            </a:gdLst>
                            <a:ahLst/>
                            <a:cxnLst>
                              <a:cxn ang="T2">
                                <a:pos x="T0" y="0"/>
                              </a:cxn>
                              <a:cxn ang="T3">
                                <a:pos x="T1" y="0"/>
                              </a:cxn>
                            </a:cxnLst>
                            <a:rect l="0" t="0" r="r" b="b"/>
                            <a:pathLst>
                              <a:path w="243770">
                                <a:moveTo>
                                  <a:pt x="243770" y="0"/>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45" name="Shape 4856"/>
                        <wps:cNvSpPr>
                          <a:spLocks noChangeArrowheads="1"/>
                        </wps:cNvSpPr>
                        <wps:spPr bwMode="auto">
                          <a:xfrm>
                            <a:off x="44865" y="8389"/>
                            <a:ext cx="681" cy="870"/>
                          </a:xfrm>
                          <a:custGeom>
                            <a:avLst/>
                            <a:gdLst>
                              <a:gd name="T0" fmla="*/ 0 w 68185"/>
                              <a:gd name="T1" fmla="*/ 0 h 87049"/>
                              <a:gd name="T2" fmla="*/ 115 w 68185"/>
                              <a:gd name="T3" fmla="*/ 0 h 87049"/>
                              <a:gd name="T4" fmla="*/ 115 w 68185"/>
                              <a:gd name="T5" fmla="*/ 358 h 87049"/>
                              <a:gd name="T6" fmla="*/ 566 w 68185"/>
                              <a:gd name="T7" fmla="*/ 358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61 h 87049"/>
                              <a:gd name="T18" fmla="*/ 115 w 68185"/>
                              <a:gd name="T19" fmla="*/ 461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8" y="0"/>
                                </a:lnTo>
                                <a:lnTo>
                                  <a:pt x="11488" y="35822"/>
                                </a:lnTo>
                                <a:lnTo>
                                  <a:pt x="56696" y="35822"/>
                                </a:lnTo>
                                <a:lnTo>
                                  <a:pt x="56696" y="0"/>
                                </a:lnTo>
                                <a:lnTo>
                                  <a:pt x="68185" y="0"/>
                                </a:lnTo>
                                <a:lnTo>
                                  <a:pt x="68185" y="87049"/>
                                </a:lnTo>
                                <a:lnTo>
                                  <a:pt x="56696" y="87049"/>
                                </a:lnTo>
                                <a:lnTo>
                                  <a:pt x="56696" y="46092"/>
                                </a:lnTo>
                                <a:lnTo>
                                  <a:pt x="11488" y="46092"/>
                                </a:lnTo>
                                <a:lnTo>
                                  <a:pt x="11488"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6" name="Shape 4857"/>
                        <wps:cNvSpPr>
                          <a:spLocks noChangeArrowheads="1"/>
                        </wps:cNvSpPr>
                        <wps:spPr bwMode="auto">
                          <a:xfrm>
                            <a:off x="45218" y="5772"/>
                            <a:ext cx="0" cy="2368"/>
                          </a:xfrm>
                          <a:custGeom>
                            <a:avLst/>
                            <a:gdLst>
                              <a:gd name="T0" fmla="*/ 0 h 236848"/>
                              <a:gd name="T1" fmla="*/ 2368 h 236848"/>
                              <a:gd name="T2" fmla="*/ 0 60000 65536"/>
                              <a:gd name="T3" fmla="*/ 0 60000 65536"/>
                            </a:gdLst>
                            <a:ahLst/>
                            <a:cxnLst>
                              <a:cxn ang="T2">
                                <a:pos x="0" y="T0"/>
                              </a:cxn>
                              <a:cxn ang="T3">
                                <a:pos x="0" y="T1"/>
                              </a:cxn>
                            </a:cxnLst>
                            <a:rect l="0" t="0" r="r" b="b"/>
                            <a:pathLst>
                              <a:path h="236848">
                                <a:moveTo>
                                  <a:pt x="0" y="0"/>
                                </a:moveTo>
                                <a:lnTo>
                                  <a:pt x="0" y="23684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47" name="Shape 4858"/>
                        <wps:cNvSpPr>
                          <a:spLocks noChangeArrowheads="1"/>
                        </wps:cNvSpPr>
                        <wps:spPr bwMode="auto">
                          <a:xfrm>
                            <a:off x="49284" y="4857"/>
                            <a:ext cx="342" cy="645"/>
                          </a:xfrm>
                          <a:custGeom>
                            <a:avLst/>
                            <a:gdLst>
                              <a:gd name="T0" fmla="*/ 232 w 34218"/>
                              <a:gd name="T1" fmla="*/ 0 h 64505"/>
                              <a:gd name="T2" fmla="*/ 342 w 34218"/>
                              <a:gd name="T3" fmla="*/ 35 h 64505"/>
                              <a:gd name="T4" fmla="*/ 305 w 34218"/>
                              <a:gd name="T5" fmla="*/ 134 h 64505"/>
                              <a:gd name="T6" fmla="*/ 227 w 34218"/>
                              <a:gd name="T7" fmla="*/ 111 h 64505"/>
                              <a:gd name="T8" fmla="*/ 164 w 34218"/>
                              <a:gd name="T9" fmla="*/ 133 h 64505"/>
                              <a:gd name="T10" fmla="*/ 125 w 34218"/>
                              <a:gd name="T11" fmla="*/ 190 h 64505"/>
                              <a:gd name="T12" fmla="*/ 106 w 34218"/>
                              <a:gd name="T13" fmla="*/ 316 h 64505"/>
                              <a:gd name="T14" fmla="*/ 106 w 34218"/>
                              <a:gd name="T15" fmla="*/ 645 h 64505"/>
                              <a:gd name="T16" fmla="*/ 0 w 34218"/>
                              <a:gd name="T17" fmla="*/ 645 h 64505"/>
                              <a:gd name="T18" fmla="*/ 0 w 34218"/>
                              <a:gd name="T19" fmla="*/ 15 h 64505"/>
                              <a:gd name="T20" fmla="*/ 96 w 34218"/>
                              <a:gd name="T21" fmla="*/ 15 h 64505"/>
                              <a:gd name="T22" fmla="*/ 96 w 34218"/>
                              <a:gd name="T23" fmla="*/ 110 h 64505"/>
                              <a:gd name="T24" fmla="*/ 164 w 34218"/>
                              <a:gd name="T25" fmla="*/ 23 h 64505"/>
                              <a:gd name="T26" fmla="*/ 232 w 34218"/>
                              <a:gd name="T27" fmla="*/ 0 h 645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5">
                                <a:moveTo>
                                  <a:pt x="23228" y="0"/>
                                </a:moveTo>
                                <a:cubicBezTo>
                                  <a:pt x="26850" y="0"/>
                                  <a:pt x="30471" y="1253"/>
                                  <a:pt x="34218" y="3508"/>
                                </a:cubicBezTo>
                                <a:lnTo>
                                  <a:pt x="30471" y="13402"/>
                                </a:lnTo>
                                <a:cubicBezTo>
                                  <a:pt x="27849" y="11899"/>
                                  <a:pt x="25351" y="11148"/>
                                  <a:pt x="22729" y="11148"/>
                                </a:cubicBezTo>
                                <a:cubicBezTo>
                                  <a:pt x="20355" y="11148"/>
                                  <a:pt x="18233" y="11774"/>
                                  <a:pt x="16359" y="13277"/>
                                </a:cubicBezTo>
                                <a:cubicBezTo>
                                  <a:pt x="14612" y="14655"/>
                                  <a:pt x="13237" y="16533"/>
                                  <a:pt x="12488" y="19038"/>
                                </a:cubicBezTo>
                                <a:cubicBezTo>
                                  <a:pt x="11239" y="22921"/>
                                  <a:pt x="10615" y="27054"/>
                                  <a:pt x="10615" y="31564"/>
                                </a:cubicBezTo>
                                <a:lnTo>
                                  <a:pt x="10615" y="64505"/>
                                </a:lnTo>
                                <a:lnTo>
                                  <a:pt x="0" y="64505"/>
                                </a:lnTo>
                                <a:lnTo>
                                  <a:pt x="0" y="1503"/>
                                </a:lnTo>
                                <a:lnTo>
                                  <a:pt x="9616" y="1503"/>
                                </a:lnTo>
                                <a:lnTo>
                                  <a:pt x="9616" y="11022"/>
                                </a:lnTo>
                                <a:cubicBezTo>
                                  <a:pt x="12113" y="6514"/>
                                  <a:pt x="14361" y="3632"/>
                                  <a:pt x="16359" y="2255"/>
                                </a:cubicBezTo>
                                <a:cubicBezTo>
                                  <a:pt x="18483" y="752"/>
                                  <a:pt x="20731"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8" name="Shape 4859"/>
                        <wps:cNvSpPr>
                          <a:spLocks noChangeArrowheads="1"/>
                        </wps:cNvSpPr>
                        <wps:spPr bwMode="auto">
                          <a:xfrm>
                            <a:off x="48364" y="4618"/>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6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6" y="0"/>
                                </a:moveTo>
                                <a:cubicBezTo>
                                  <a:pt x="49703" y="0"/>
                                  <a:pt x="57071" y="2129"/>
                                  <a:pt x="62940" y="6638"/>
                                </a:cubicBezTo>
                                <a:cubicBezTo>
                                  <a:pt x="68810" y="11021"/>
                                  <a:pt x="72930" y="17284"/>
                                  <a:pt x="75304" y="25300"/>
                                </a:cubicBezTo>
                                <a:lnTo>
                                  <a:pt x="63940" y="27930"/>
                                </a:lnTo>
                                <a:cubicBezTo>
                                  <a:pt x="61941" y="21668"/>
                                  <a:pt x="59069" y="17034"/>
                                  <a:pt x="55197" y="14153"/>
                                </a:cubicBezTo>
                                <a:cubicBezTo>
                                  <a:pt x="51451" y="11272"/>
                                  <a:pt x="46581" y="9769"/>
                                  <a:pt x="40836" y="9769"/>
                                </a:cubicBezTo>
                                <a:cubicBezTo>
                                  <a:pt x="34092" y="9769"/>
                                  <a:pt x="28597" y="11397"/>
                                  <a:pt x="24102" y="14654"/>
                                </a:cubicBezTo>
                                <a:cubicBezTo>
                                  <a:pt x="19607" y="17785"/>
                                  <a:pt x="16484" y="22169"/>
                                  <a:pt x="14612" y="27555"/>
                                </a:cubicBezTo>
                                <a:cubicBezTo>
                                  <a:pt x="12863" y="32940"/>
                                  <a:pt x="11864" y="38452"/>
                                  <a:pt x="11864" y="44213"/>
                                </a:cubicBezTo>
                                <a:cubicBezTo>
                                  <a:pt x="11864" y="51603"/>
                                  <a:pt x="12988" y="58116"/>
                                  <a:pt x="15111" y="63627"/>
                                </a:cubicBezTo>
                                <a:cubicBezTo>
                                  <a:pt x="17234" y="69138"/>
                                  <a:pt x="20605" y="73271"/>
                                  <a:pt x="25102" y="76027"/>
                                </a:cubicBezTo>
                                <a:cubicBezTo>
                                  <a:pt x="29721" y="78782"/>
                                  <a:pt x="34592" y="80035"/>
                                  <a:pt x="39962" y="80035"/>
                                </a:cubicBezTo>
                                <a:cubicBezTo>
                                  <a:pt x="46331" y="80035"/>
                                  <a:pt x="51826" y="78281"/>
                                  <a:pt x="56197" y="74524"/>
                                </a:cubicBezTo>
                                <a:cubicBezTo>
                                  <a:pt x="60692" y="70766"/>
                                  <a:pt x="63690" y="65255"/>
                                  <a:pt x="65313" y="57991"/>
                                </a:cubicBezTo>
                                <a:lnTo>
                                  <a:pt x="76802" y="60871"/>
                                </a:lnTo>
                                <a:cubicBezTo>
                                  <a:pt x="74430" y="70265"/>
                                  <a:pt x="70059" y="77530"/>
                                  <a:pt x="63815" y="82540"/>
                                </a:cubicBezTo>
                                <a:cubicBezTo>
                                  <a:pt x="57571" y="87425"/>
                                  <a:pt x="49827" y="89930"/>
                                  <a:pt x="40836" y="89930"/>
                                </a:cubicBezTo>
                                <a:cubicBezTo>
                                  <a:pt x="31470" y="89930"/>
                                  <a:pt x="23852" y="88051"/>
                                  <a:pt x="17983" y="84168"/>
                                </a:cubicBezTo>
                                <a:cubicBezTo>
                                  <a:pt x="12113" y="80411"/>
                                  <a:pt x="7742" y="74899"/>
                                  <a:pt x="4621" y="67635"/>
                                </a:cubicBezTo>
                                <a:cubicBezTo>
                                  <a:pt x="1623" y="60370"/>
                                  <a:pt x="0" y="52605"/>
                                  <a:pt x="0" y="44338"/>
                                </a:cubicBezTo>
                                <a:cubicBezTo>
                                  <a:pt x="0" y="35195"/>
                                  <a:pt x="1748" y="27305"/>
                                  <a:pt x="5245" y="20541"/>
                                </a:cubicBezTo>
                                <a:cubicBezTo>
                                  <a:pt x="8741" y="13777"/>
                                  <a:pt x="13612" y="8642"/>
                                  <a:pt x="19981" y="5135"/>
                                </a:cubicBezTo>
                                <a:cubicBezTo>
                                  <a:pt x="26350" y="1628"/>
                                  <a:pt x="33344" y="0"/>
                                  <a:pt x="4108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49" name="Shape 4860"/>
                        <wps:cNvSpPr>
                          <a:spLocks noChangeArrowheads="1"/>
                        </wps:cNvSpPr>
                        <wps:spPr bwMode="auto">
                          <a:xfrm>
                            <a:off x="45895" y="5025"/>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50" name="Shape 49388"/>
                        <wps:cNvSpPr>
                          <a:spLocks noChangeArrowheads="1"/>
                        </wps:cNvSpPr>
                        <wps:spPr bwMode="auto">
                          <a:xfrm>
                            <a:off x="49494" y="8389"/>
                            <a:ext cx="106" cy="870"/>
                          </a:xfrm>
                          <a:custGeom>
                            <a:avLst/>
                            <a:gdLst>
                              <a:gd name="T0" fmla="*/ 0 w 10615"/>
                              <a:gd name="T1" fmla="*/ 0 h 87049"/>
                              <a:gd name="T2" fmla="*/ 106 w 10615"/>
                              <a:gd name="T3" fmla="*/ 0 h 87049"/>
                              <a:gd name="T4" fmla="*/ 106 w 10615"/>
                              <a:gd name="T5" fmla="*/ 870 h 87049"/>
                              <a:gd name="T6" fmla="*/ 0 w 10615"/>
                              <a:gd name="T7" fmla="*/ 870 h 87049"/>
                              <a:gd name="T8" fmla="*/ 0 w 10615"/>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5" h="87049">
                                <a:moveTo>
                                  <a:pt x="0" y="0"/>
                                </a:moveTo>
                                <a:lnTo>
                                  <a:pt x="10615" y="0"/>
                                </a:lnTo>
                                <a:lnTo>
                                  <a:pt x="10615" y="87049"/>
                                </a:lnTo>
                                <a:lnTo>
                                  <a:pt x="0" y="87049"/>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1" name="Shape 4862"/>
                        <wps:cNvSpPr>
                          <a:spLocks noChangeArrowheads="1"/>
                        </wps:cNvSpPr>
                        <wps:spPr bwMode="auto">
                          <a:xfrm>
                            <a:off x="48575" y="8375"/>
                            <a:ext cx="766" cy="899"/>
                          </a:xfrm>
                          <a:custGeom>
                            <a:avLst/>
                            <a:gdLst>
                              <a:gd name="T0" fmla="*/ 409 w 76677"/>
                              <a:gd name="T1" fmla="*/ 0 h 89930"/>
                              <a:gd name="T2" fmla="*/ 629 w 76677"/>
                              <a:gd name="T3" fmla="*/ 66 h 89930"/>
                              <a:gd name="T4" fmla="*/ 752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6 w 76677"/>
                              <a:gd name="T15" fmla="*/ 275 h 89930"/>
                              <a:gd name="T16" fmla="*/ 119 w 76677"/>
                              <a:gd name="T17" fmla="*/ 442 h 89930"/>
                              <a:gd name="T18" fmla="*/ 151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8 w 76677"/>
                              <a:gd name="T33" fmla="*/ 899 h 89930"/>
                              <a:gd name="T34" fmla="*/ 180 w 76677"/>
                              <a:gd name="T35" fmla="*/ 841 h 89930"/>
                              <a:gd name="T36" fmla="*/ 46 w 76677"/>
                              <a:gd name="T37" fmla="*/ 676 h 89930"/>
                              <a:gd name="T38" fmla="*/ 0 w 76677"/>
                              <a:gd name="T39" fmla="*/ 443 h 89930"/>
                              <a:gd name="T40" fmla="*/ 52 w 76677"/>
                              <a:gd name="T41" fmla="*/ 205 h 89930"/>
                              <a:gd name="T42" fmla="*/ 200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703" y="0"/>
                                  <a:pt x="56946" y="2129"/>
                                  <a:pt x="62940" y="6638"/>
                                </a:cubicBezTo>
                                <a:cubicBezTo>
                                  <a:pt x="68810" y="11022"/>
                                  <a:pt x="72931" y="17284"/>
                                  <a:pt x="75304" y="25300"/>
                                </a:cubicBezTo>
                                <a:lnTo>
                                  <a:pt x="63940" y="27930"/>
                                </a:lnTo>
                                <a:cubicBezTo>
                                  <a:pt x="61941" y="21668"/>
                                  <a:pt x="59069" y="17034"/>
                                  <a:pt x="55198" y="14153"/>
                                </a:cubicBezTo>
                                <a:cubicBezTo>
                                  <a:pt x="51326" y="11273"/>
                                  <a:pt x="46581" y="9770"/>
                                  <a:pt x="40711" y="9770"/>
                                </a:cubicBezTo>
                                <a:cubicBezTo>
                                  <a:pt x="34092" y="9770"/>
                                  <a:pt x="28473" y="11397"/>
                                  <a:pt x="23978" y="14654"/>
                                </a:cubicBezTo>
                                <a:cubicBezTo>
                                  <a:pt x="19482" y="17785"/>
                                  <a:pt x="16359" y="22169"/>
                                  <a:pt x="14612" y="27555"/>
                                </a:cubicBezTo>
                                <a:cubicBezTo>
                                  <a:pt x="12738" y="32941"/>
                                  <a:pt x="11864" y="38452"/>
                                  <a:pt x="11864" y="44213"/>
                                </a:cubicBezTo>
                                <a:cubicBezTo>
                                  <a:pt x="11864" y="51603"/>
                                  <a:pt x="12863" y="58116"/>
                                  <a:pt x="15111" y="63627"/>
                                </a:cubicBezTo>
                                <a:cubicBezTo>
                                  <a:pt x="17234" y="69138"/>
                                  <a:pt x="20606" y="73271"/>
                                  <a:pt x="25102" y="76027"/>
                                </a:cubicBezTo>
                                <a:cubicBezTo>
                                  <a:pt x="29597" y="78782"/>
                                  <a:pt x="34592" y="80035"/>
                                  <a:pt x="39837" y="80035"/>
                                </a:cubicBezTo>
                                <a:cubicBezTo>
                                  <a:pt x="46331" y="80035"/>
                                  <a:pt x="51701" y="78282"/>
                                  <a:pt x="56197" y="74524"/>
                                </a:cubicBezTo>
                                <a:cubicBezTo>
                                  <a:pt x="60692" y="70766"/>
                                  <a:pt x="63690" y="65255"/>
                                  <a:pt x="65188" y="57991"/>
                                </a:cubicBezTo>
                                <a:lnTo>
                                  <a:pt x="76677" y="60871"/>
                                </a:lnTo>
                                <a:cubicBezTo>
                                  <a:pt x="74305" y="70265"/>
                                  <a:pt x="69934" y="77530"/>
                                  <a:pt x="63690" y="82540"/>
                                </a:cubicBezTo>
                                <a:cubicBezTo>
                                  <a:pt x="57445" y="87425"/>
                                  <a:pt x="49828" y="89930"/>
                                  <a:pt x="40836" y="89930"/>
                                </a:cubicBezTo>
                                <a:cubicBezTo>
                                  <a:pt x="31470" y="89930"/>
                                  <a:pt x="23853" y="88051"/>
                                  <a:pt x="17983" y="84168"/>
                                </a:cubicBezTo>
                                <a:cubicBezTo>
                                  <a:pt x="12113" y="80411"/>
                                  <a:pt x="7617" y="74899"/>
                                  <a:pt x="4621" y="67635"/>
                                </a:cubicBezTo>
                                <a:cubicBezTo>
                                  <a:pt x="1498" y="60370"/>
                                  <a:pt x="0" y="52605"/>
                                  <a:pt x="0" y="44338"/>
                                </a:cubicBezTo>
                                <a:cubicBezTo>
                                  <a:pt x="0" y="35195"/>
                                  <a:pt x="1749" y="27305"/>
                                  <a:pt x="5245" y="20541"/>
                                </a:cubicBezTo>
                                <a:cubicBezTo>
                                  <a:pt x="8617" y="13777"/>
                                  <a:pt x="13612" y="8642"/>
                                  <a:pt x="19981" y="5135"/>
                                </a:cubicBezTo>
                                <a:cubicBezTo>
                                  <a:pt x="26350" y="1628"/>
                                  <a:pt x="33344"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2" name="Shape 4863"/>
                        <wps:cNvSpPr>
                          <a:spLocks noChangeArrowheads="1"/>
                        </wps:cNvSpPr>
                        <wps:spPr bwMode="auto">
                          <a:xfrm>
                            <a:off x="48964" y="5772"/>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53" name="Shape 4864"/>
                        <wps:cNvSpPr>
                          <a:spLocks noChangeArrowheads="1"/>
                        </wps:cNvSpPr>
                        <wps:spPr bwMode="auto">
                          <a:xfrm>
                            <a:off x="48536" y="859"/>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7"/>
                                </a:lnTo>
                                <a:cubicBezTo>
                                  <a:pt x="13112" y="80149"/>
                                  <a:pt x="8242" y="74763"/>
                                  <a:pt x="4870" y="67874"/>
                                </a:cubicBezTo>
                                <a:cubicBezTo>
                                  <a:pt x="1623" y="61111"/>
                                  <a:pt x="0" y="53846"/>
                                  <a:pt x="0" y="46206"/>
                                </a:cubicBezTo>
                                <a:cubicBezTo>
                                  <a:pt x="0" y="31677"/>
                                  <a:pt x="3871" y="20404"/>
                                  <a:pt x="11614" y="12263"/>
                                </a:cubicBezTo>
                                <a:cubicBezTo>
                                  <a:pt x="15423" y="8192"/>
                                  <a:pt x="19825" y="5124"/>
                                  <a:pt x="24804"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4" name="Shape 4865"/>
                        <wps:cNvSpPr>
                          <a:spLocks noChangeArrowheads="1"/>
                        </wps:cNvSpPr>
                        <wps:spPr bwMode="auto">
                          <a:xfrm>
                            <a:off x="48950" y="859"/>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79" y="0"/>
                                  <a:pt x="15298" y="1879"/>
                                  <a:pt x="21792" y="5761"/>
                                </a:cubicBezTo>
                                <a:cubicBezTo>
                                  <a:pt x="28161" y="9644"/>
                                  <a:pt x="33156" y="14905"/>
                                  <a:pt x="36528" y="21793"/>
                                </a:cubicBezTo>
                                <a:cubicBezTo>
                                  <a:pt x="39900" y="28682"/>
                                  <a:pt x="41523" y="36448"/>
                                  <a:pt x="41523" y="45215"/>
                                </a:cubicBezTo>
                                <a:cubicBezTo>
                                  <a:pt x="41523" y="53983"/>
                                  <a:pt x="39775" y="61874"/>
                                  <a:pt x="36278" y="68888"/>
                                </a:cubicBezTo>
                                <a:cubicBezTo>
                                  <a:pt x="32656" y="75902"/>
                                  <a:pt x="27661" y="81162"/>
                                  <a:pt x="21168" y="84669"/>
                                </a:cubicBezTo>
                                <a:cubicBezTo>
                                  <a:pt x="14674" y="88302"/>
                                  <a:pt x="7555" y="90055"/>
                                  <a:pt x="62"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2"/>
                                  <a:pt x="20293" y="17159"/>
                                  <a:pt x="15673" y="14278"/>
                                </a:cubicBezTo>
                                <a:cubicBezTo>
                                  <a:pt x="11052" y="11398"/>
                                  <a:pt x="5932" y="9895"/>
                                  <a:pt x="187" y="9895"/>
                                </a:cubicBezTo>
                                <a:lnTo>
                                  <a:pt x="0" y="9969"/>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5" name="Shape 4866"/>
                        <wps:cNvSpPr>
                          <a:spLocks noChangeArrowheads="1"/>
                        </wps:cNvSpPr>
                        <wps:spPr bwMode="auto">
                          <a:xfrm>
                            <a:off x="48740" y="2015"/>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56" name="Shape 4867"/>
                        <wps:cNvSpPr>
                          <a:spLocks noChangeArrowheads="1"/>
                        </wps:cNvSpPr>
                        <wps:spPr bwMode="auto">
                          <a:xfrm>
                            <a:off x="49189" y="2015"/>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57" name="Shape 4868"/>
                        <wps:cNvSpPr>
                          <a:spLocks noChangeArrowheads="1"/>
                        </wps:cNvSpPr>
                        <wps:spPr bwMode="auto">
                          <a:xfrm>
                            <a:off x="52998" y="2644"/>
                            <a:ext cx="415" cy="900"/>
                          </a:xfrm>
                          <a:custGeom>
                            <a:avLst/>
                            <a:gdLst>
                              <a:gd name="T0" fmla="*/ 414 w 41523"/>
                              <a:gd name="T1" fmla="*/ 0 h 90055"/>
                              <a:gd name="T2" fmla="*/ 415 w 41523"/>
                              <a:gd name="T3" fmla="*/ 0 h 90055"/>
                              <a:gd name="T4" fmla="*/ 415 w 41523"/>
                              <a:gd name="T5" fmla="*/ 99 h 90055"/>
                              <a:gd name="T6" fmla="*/ 206 w 41523"/>
                              <a:gd name="T7" fmla="*/ 183 h 90055"/>
                              <a:gd name="T8" fmla="*/ 119 w 41523"/>
                              <a:gd name="T9" fmla="*/ 463 h 90055"/>
                              <a:gd name="T10" fmla="*/ 202 w 41523"/>
                              <a:gd name="T11" fmla="*/ 711 h 90055"/>
                              <a:gd name="T12" fmla="*/ 414 w 41523"/>
                              <a:gd name="T13" fmla="*/ 801 h 90055"/>
                              <a:gd name="T14" fmla="*/ 415 w 41523"/>
                              <a:gd name="T15" fmla="*/ 801 h 90055"/>
                              <a:gd name="T16" fmla="*/ 415 w 41523"/>
                              <a:gd name="T17" fmla="*/ 900 h 90055"/>
                              <a:gd name="T18" fmla="*/ 414 w 41523"/>
                              <a:gd name="T19" fmla="*/ 900 h 90055"/>
                              <a:gd name="T20" fmla="*/ 196 w 41523"/>
                              <a:gd name="T21" fmla="*/ 841 h 90055"/>
                              <a:gd name="T22" fmla="*/ 50 w 41523"/>
                              <a:gd name="T23" fmla="*/ 678 h 90055"/>
                              <a:gd name="T24" fmla="*/ 0 w 41523"/>
                              <a:gd name="T25" fmla="*/ 462 h 90055"/>
                              <a:gd name="T26" fmla="*/ 116 w 41523"/>
                              <a:gd name="T27" fmla="*/ 123 h 90055"/>
                              <a:gd name="T28" fmla="*/ 414 w 41523"/>
                              <a:gd name="T29" fmla="*/ 0 h 900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55">
                                <a:moveTo>
                                  <a:pt x="41460" y="0"/>
                                </a:moveTo>
                                <a:lnTo>
                                  <a:pt x="41523" y="17"/>
                                </a:lnTo>
                                <a:lnTo>
                                  <a:pt x="41523" y="9920"/>
                                </a:lnTo>
                                <a:lnTo>
                                  <a:pt x="20606" y="18286"/>
                                </a:lnTo>
                                <a:cubicBezTo>
                                  <a:pt x="14736" y="23923"/>
                                  <a:pt x="11864" y="33317"/>
                                  <a:pt x="11864" y="46343"/>
                                </a:cubicBezTo>
                                <a:cubicBezTo>
                                  <a:pt x="11864" y="56864"/>
                                  <a:pt x="14611" y="65131"/>
                                  <a:pt x="20231" y="71143"/>
                                </a:cubicBezTo>
                                <a:cubicBezTo>
                                  <a:pt x="25850" y="77155"/>
                                  <a:pt x="32969" y="80161"/>
                                  <a:pt x="41460" y="80161"/>
                                </a:cubicBezTo>
                                <a:lnTo>
                                  <a:pt x="41523" y="80133"/>
                                </a:lnTo>
                                <a:lnTo>
                                  <a:pt x="41523" y="90039"/>
                                </a:lnTo>
                                <a:lnTo>
                                  <a:pt x="41460" y="90055"/>
                                </a:lnTo>
                                <a:cubicBezTo>
                                  <a:pt x="33343" y="90055"/>
                                  <a:pt x="25975" y="88051"/>
                                  <a:pt x="19606" y="84169"/>
                                </a:cubicBezTo>
                                <a:cubicBezTo>
                                  <a:pt x="13112" y="80161"/>
                                  <a:pt x="8242" y="74775"/>
                                  <a:pt x="4995" y="67886"/>
                                </a:cubicBezTo>
                                <a:cubicBezTo>
                                  <a:pt x="1623" y="61123"/>
                                  <a:pt x="0" y="53858"/>
                                  <a:pt x="0" y="46218"/>
                                </a:cubicBezTo>
                                <a:cubicBezTo>
                                  <a:pt x="0" y="31688"/>
                                  <a:pt x="3871" y="20416"/>
                                  <a:pt x="11614" y="12275"/>
                                </a:cubicBezTo>
                                <a:cubicBezTo>
                                  <a:pt x="19356" y="4133"/>
                                  <a:pt x="29347" y="0"/>
                                  <a:pt x="41460"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8" name="Shape 4869"/>
                        <wps:cNvSpPr>
                          <a:spLocks noChangeArrowheads="1"/>
                        </wps:cNvSpPr>
                        <wps:spPr bwMode="auto">
                          <a:xfrm>
                            <a:off x="53413" y="2644"/>
                            <a:ext cx="413" cy="900"/>
                          </a:xfrm>
                          <a:custGeom>
                            <a:avLst/>
                            <a:gdLst>
                              <a:gd name="T0" fmla="*/ 0 w 41398"/>
                              <a:gd name="T1" fmla="*/ 0 h 90023"/>
                              <a:gd name="T2" fmla="*/ 216 w 41398"/>
                              <a:gd name="T3" fmla="*/ 57 h 90023"/>
                              <a:gd name="T4" fmla="*/ 363 w 41398"/>
                              <a:gd name="T5" fmla="*/ 218 h 90023"/>
                              <a:gd name="T6" fmla="*/ 413 w 41398"/>
                              <a:gd name="T7" fmla="*/ 452 h 90023"/>
                              <a:gd name="T8" fmla="*/ 361 w 41398"/>
                              <a:gd name="T9" fmla="*/ 689 h 90023"/>
                              <a:gd name="T10" fmla="*/ 210 w 41398"/>
                              <a:gd name="T11" fmla="*/ 846 h 90023"/>
                              <a:gd name="T12" fmla="*/ 0 w 41398"/>
                              <a:gd name="T13" fmla="*/ 900 h 90023"/>
                              <a:gd name="T14" fmla="*/ 0 w 41398"/>
                              <a:gd name="T15" fmla="*/ 801 h 90023"/>
                              <a:gd name="T16" fmla="*/ 211 w 41398"/>
                              <a:gd name="T17" fmla="*/ 710 h 90023"/>
                              <a:gd name="T18" fmla="*/ 296 w 41398"/>
                              <a:gd name="T19" fmla="*/ 451 h 90023"/>
                              <a:gd name="T20" fmla="*/ 260 w 41398"/>
                              <a:gd name="T21" fmla="*/ 265 h 90023"/>
                              <a:gd name="T22" fmla="*/ 155 w 41398"/>
                              <a:gd name="T23" fmla="*/ 143 h 90023"/>
                              <a:gd name="T24" fmla="*/ 1 w 41398"/>
                              <a:gd name="T25" fmla="*/ 99 h 90023"/>
                              <a:gd name="T26" fmla="*/ 0 w 41398"/>
                              <a:gd name="T27" fmla="*/ 99 h 90023"/>
                              <a:gd name="T28" fmla="*/ 0 w 41398"/>
                              <a:gd name="T29" fmla="*/ 0 h 900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398" h="90023">
                                <a:moveTo>
                                  <a:pt x="0" y="0"/>
                                </a:moveTo>
                                <a:lnTo>
                                  <a:pt x="21667" y="5745"/>
                                </a:lnTo>
                                <a:cubicBezTo>
                                  <a:pt x="28161" y="9628"/>
                                  <a:pt x="33031" y="14888"/>
                                  <a:pt x="36403" y="21777"/>
                                </a:cubicBezTo>
                                <a:cubicBezTo>
                                  <a:pt x="39775" y="28666"/>
                                  <a:pt x="41398" y="36431"/>
                                  <a:pt x="41398" y="45199"/>
                                </a:cubicBezTo>
                                <a:cubicBezTo>
                                  <a:pt x="41398" y="53966"/>
                                  <a:pt x="39650" y="61857"/>
                                  <a:pt x="36154" y="68871"/>
                                </a:cubicBezTo>
                                <a:cubicBezTo>
                                  <a:pt x="32532" y="75885"/>
                                  <a:pt x="27536" y="81146"/>
                                  <a:pt x="21042" y="84653"/>
                                </a:cubicBezTo>
                                <a:lnTo>
                                  <a:pt x="0" y="90023"/>
                                </a:lnTo>
                                <a:lnTo>
                                  <a:pt x="0" y="80117"/>
                                </a:lnTo>
                                <a:lnTo>
                                  <a:pt x="21168" y="71000"/>
                                </a:lnTo>
                                <a:cubicBezTo>
                                  <a:pt x="26788" y="64989"/>
                                  <a:pt x="29659" y="56346"/>
                                  <a:pt x="29659" y="45074"/>
                                </a:cubicBezTo>
                                <a:cubicBezTo>
                                  <a:pt x="29659" y="38060"/>
                                  <a:pt x="28411" y="31797"/>
                                  <a:pt x="26038" y="26537"/>
                                </a:cubicBezTo>
                                <a:cubicBezTo>
                                  <a:pt x="23665" y="21276"/>
                                  <a:pt x="20169" y="17143"/>
                                  <a:pt x="15548" y="14262"/>
                                </a:cubicBezTo>
                                <a:cubicBezTo>
                                  <a:pt x="10927" y="11381"/>
                                  <a:pt x="5807" y="9878"/>
                                  <a:pt x="63" y="9878"/>
                                </a:cubicBezTo>
                                <a:lnTo>
                                  <a:pt x="0" y="990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59" name="Shape 4870"/>
                        <wps:cNvSpPr>
                          <a:spLocks noChangeArrowheads="1"/>
                        </wps:cNvSpPr>
                        <wps:spPr bwMode="auto">
                          <a:xfrm>
                            <a:off x="52402" y="7179"/>
                            <a:ext cx="415" cy="900"/>
                          </a:xfrm>
                          <a:custGeom>
                            <a:avLst/>
                            <a:gdLst>
                              <a:gd name="T0" fmla="*/ 415 w 41524"/>
                              <a:gd name="T1" fmla="*/ 0 h 90044"/>
                              <a:gd name="T2" fmla="*/ 415 w 41524"/>
                              <a:gd name="T3" fmla="*/ 100 h 90044"/>
                              <a:gd name="T4" fmla="*/ 206 w 41524"/>
                              <a:gd name="T5" fmla="*/ 184 h 90044"/>
                              <a:gd name="T6" fmla="*/ 119 w 41524"/>
                              <a:gd name="T7" fmla="*/ 464 h 90044"/>
                              <a:gd name="T8" fmla="*/ 202 w 41524"/>
                              <a:gd name="T9" fmla="*/ 712 h 90044"/>
                              <a:gd name="T10" fmla="*/ 414 w 41524"/>
                              <a:gd name="T11" fmla="*/ 802 h 90044"/>
                              <a:gd name="T12" fmla="*/ 415 w 41524"/>
                              <a:gd name="T13" fmla="*/ 802 h 90044"/>
                              <a:gd name="T14" fmla="*/ 415 w 41524"/>
                              <a:gd name="T15" fmla="*/ 900 h 90044"/>
                              <a:gd name="T16" fmla="*/ 414 w 41524"/>
                              <a:gd name="T17" fmla="*/ 900 h 90044"/>
                              <a:gd name="T18" fmla="*/ 196 w 41524"/>
                              <a:gd name="T19" fmla="*/ 841 h 90044"/>
                              <a:gd name="T20" fmla="*/ 50 w 41524"/>
                              <a:gd name="T21" fmla="*/ 680 h 90044"/>
                              <a:gd name="T22" fmla="*/ 0 w 41524"/>
                              <a:gd name="T23" fmla="*/ 462 h 90044"/>
                              <a:gd name="T24" fmla="*/ 116 w 41524"/>
                              <a:gd name="T25" fmla="*/ 123 h 90044"/>
                              <a:gd name="T26" fmla="*/ 249 w 41524"/>
                              <a:gd name="T27" fmla="*/ 31 h 90044"/>
                              <a:gd name="T28" fmla="*/ 415 w 41524"/>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4" h="90044">
                                <a:moveTo>
                                  <a:pt x="41524" y="0"/>
                                </a:moveTo>
                                <a:lnTo>
                                  <a:pt x="41524" y="10033"/>
                                </a:lnTo>
                                <a:lnTo>
                                  <a:pt x="20606" y="18400"/>
                                </a:lnTo>
                                <a:cubicBezTo>
                                  <a:pt x="14736" y="23911"/>
                                  <a:pt x="11864" y="33305"/>
                                  <a:pt x="11864" y="46456"/>
                                </a:cubicBezTo>
                                <a:cubicBezTo>
                                  <a:pt x="11864" y="56852"/>
                                  <a:pt x="14612" y="65119"/>
                                  <a:pt x="20231" y="71256"/>
                                </a:cubicBezTo>
                                <a:cubicBezTo>
                                  <a:pt x="25851" y="77268"/>
                                  <a:pt x="32969" y="80274"/>
                                  <a:pt x="41461" y="80274"/>
                                </a:cubicBezTo>
                                <a:lnTo>
                                  <a:pt x="41524" y="80247"/>
                                </a:lnTo>
                                <a:lnTo>
                                  <a:pt x="41524" y="90028"/>
                                </a:lnTo>
                                <a:lnTo>
                                  <a:pt x="41461" y="90044"/>
                                </a:lnTo>
                                <a:cubicBezTo>
                                  <a:pt x="33344" y="90044"/>
                                  <a:pt x="25976" y="88165"/>
                                  <a:pt x="19607" y="84157"/>
                                </a:cubicBezTo>
                                <a:cubicBezTo>
                                  <a:pt x="13113" y="80149"/>
                                  <a:pt x="8243" y="74763"/>
                                  <a:pt x="4996" y="68000"/>
                                </a:cubicBezTo>
                                <a:cubicBezTo>
                                  <a:pt x="1624" y="61111"/>
                                  <a:pt x="0" y="53847"/>
                                  <a:pt x="0" y="46206"/>
                                </a:cubicBezTo>
                                <a:cubicBezTo>
                                  <a:pt x="0" y="31802"/>
                                  <a:pt x="3872" y="20530"/>
                                  <a:pt x="11614" y="12263"/>
                                </a:cubicBezTo>
                                <a:cubicBezTo>
                                  <a:pt x="15485" y="8193"/>
                                  <a:pt x="19919" y="5124"/>
                                  <a:pt x="24914" y="3073"/>
                                </a:cubicBezTo>
                                <a:lnTo>
                                  <a:pt x="4152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0" name="Shape 4871"/>
                        <wps:cNvSpPr>
                          <a:spLocks noChangeArrowheads="1"/>
                        </wps:cNvSpPr>
                        <wps:spPr bwMode="auto">
                          <a:xfrm>
                            <a:off x="52818" y="7179"/>
                            <a:ext cx="415" cy="900"/>
                          </a:xfrm>
                          <a:custGeom>
                            <a:avLst/>
                            <a:gdLst>
                              <a:gd name="T0" fmla="*/ 1 w 41523"/>
                              <a:gd name="T1" fmla="*/ 0 h 90039"/>
                              <a:gd name="T2" fmla="*/ 217 w 41523"/>
                              <a:gd name="T3" fmla="*/ 58 h 90039"/>
                              <a:gd name="T4" fmla="*/ 364 w 41523"/>
                              <a:gd name="T5" fmla="*/ 219 h 90039"/>
                              <a:gd name="T6" fmla="*/ 415 w 41523"/>
                              <a:gd name="T7" fmla="*/ 452 h 90039"/>
                              <a:gd name="T8" fmla="*/ 361 w 41523"/>
                              <a:gd name="T9" fmla="*/ 689 h 90039"/>
                              <a:gd name="T10" fmla="*/ 210 w 41523"/>
                              <a:gd name="T11" fmla="*/ 848 h 90039"/>
                              <a:gd name="T12" fmla="*/ 0 w 41523"/>
                              <a:gd name="T13" fmla="*/ 900 h 90039"/>
                              <a:gd name="T14" fmla="*/ 0 w 41523"/>
                              <a:gd name="T15" fmla="*/ 802 h 90039"/>
                              <a:gd name="T16" fmla="*/ 213 w 41523"/>
                              <a:gd name="T17" fmla="*/ 711 h 90039"/>
                              <a:gd name="T18" fmla="*/ 296 w 41523"/>
                              <a:gd name="T19" fmla="*/ 452 h 90039"/>
                              <a:gd name="T20" fmla="*/ 260 w 41523"/>
                              <a:gd name="T21" fmla="*/ 265 h 90039"/>
                              <a:gd name="T22" fmla="*/ 155 w 41523"/>
                              <a:gd name="T23" fmla="*/ 143 h 90039"/>
                              <a:gd name="T24" fmla="*/ 1 w 41523"/>
                              <a:gd name="T25" fmla="*/ 100 h 90039"/>
                              <a:gd name="T26" fmla="*/ 0 w 41523"/>
                              <a:gd name="T27" fmla="*/ 100 h 90039"/>
                              <a:gd name="T28" fmla="*/ 0 w 41523"/>
                              <a:gd name="T29" fmla="*/ 0 h 90039"/>
                              <a:gd name="T30" fmla="*/ 1 w 41523"/>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39">
                                <a:moveTo>
                                  <a:pt x="62" y="0"/>
                                </a:moveTo>
                                <a:cubicBezTo>
                                  <a:pt x="8055" y="0"/>
                                  <a:pt x="15298" y="2004"/>
                                  <a:pt x="21667" y="5761"/>
                                </a:cubicBezTo>
                                <a:cubicBezTo>
                                  <a:pt x="28161" y="9644"/>
                                  <a:pt x="33031" y="15030"/>
                                  <a:pt x="36403" y="21919"/>
                                </a:cubicBezTo>
                                <a:cubicBezTo>
                                  <a:pt x="39775" y="28682"/>
                                  <a:pt x="41523" y="36573"/>
                                  <a:pt x="41523" y="45215"/>
                                </a:cubicBezTo>
                                <a:cubicBezTo>
                                  <a:pt x="41523" y="54108"/>
                                  <a:pt x="39650" y="61999"/>
                                  <a:pt x="36153" y="68888"/>
                                </a:cubicBezTo>
                                <a:cubicBezTo>
                                  <a:pt x="32531" y="75902"/>
                                  <a:pt x="27536" y="81162"/>
                                  <a:pt x="21042" y="84795"/>
                                </a:cubicBezTo>
                                <a:lnTo>
                                  <a:pt x="0" y="90039"/>
                                </a:lnTo>
                                <a:lnTo>
                                  <a:pt x="0" y="80258"/>
                                </a:lnTo>
                                <a:lnTo>
                                  <a:pt x="21292" y="71142"/>
                                </a:lnTo>
                                <a:cubicBezTo>
                                  <a:pt x="26787" y="65005"/>
                                  <a:pt x="29659" y="56362"/>
                                  <a:pt x="29659" y="45215"/>
                                </a:cubicBezTo>
                                <a:cubicBezTo>
                                  <a:pt x="29659" y="38076"/>
                                  <a:pt x="28411" y="31939"/>
                                  <a:pt x="26038" y="26553"/>
                                </a:cubicBezTo>
                                <a:cubicBezTo>
                                  <a:pt x="23665" y="21292"/>
                                  <a:pt x="20169" y="17285"/>
                                  <a:pt x="15548" y="14279"/>
                                </a:cubicBezTo>
                                <a:cubicBezTo>
                                  <a:pt x="10927" y="11398"/>
                                  <a:pt x="5807" y="10020"/>
                                  <a:pt x="62" y="10020"/>
                                </a:cubicBezTo>
                                <a:lnTo>
                                  <a:pt x="0" y="10045"/>
                                </a:lnTo>
                                <a:lnTo>
                                  <a:pt x="0" y="11"/>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1" name="Shape 4872"/>
                        <wps:cNvSpPr>
                          <a:spLocks noChangeArrowheads="1"/>
                        </wps:cNvSpPr>
                        <wps:spPr bwMode="auto">
                          <a:xfrm>
                            <a:off x="53852" y="1689"/>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931" y="94188"/>
                                  <a:pt x="46956" y="94188"/>
                                </a:cubicBezTo>
                                <a:cubicBezTo>
                                  <a:pt x="21106" y="94188"/>
                                  <a:pt x="0" y="73146"/>
                                  <a:pt x="0" y="47094"/>
                                </a:cubicBezTo>
                                <a:cubicBezTo>
                                  <a:pt x="0" y="21167"/>
                                  <a:pt x="21106" y="0"/>
                                  <a:pt x="46956" y="0"/>
                                </a:cubicBezTo>
                                <a:cubicBezTo>
                                  <a:pt x="72931" y="0"/>
                                  <a:pt x="93911" y="21167"/>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62" name="Shape 49389"/>
                        <wps:cNvSpPr>
                          <a:spLocks noChangeArrowheads="1"/>
                        </wps:cNvSpPr>
                        <wps:spPr bwMode="auto">
                          <a:xfrm>
                            <a:off x="54048" y="2105"/>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3" name="Shape 4874"/>
                        <wps:cNvSpPr>
                          <a:spLocks noChangeArrowheads="1"/>
                        </wps:cNvSpPr>
                        <wps:spPr bwMode="auto">
                          <a:xfrm>
                            <a:off x="53258" y="6226"/>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021"/>
                                  <a:pt x="72806" y="94188"/>
                                  <a:pt x="46956" y="94188"/>
                                </a:cubicBezTo>
                                <a:cubicBezTo>
                                  <a:pt x="20980" y="94188"/>
                                  <a:pt x="0" y="73021"/>
                                  <a:pt x="0" y="47094"/>
                                </a:cubicBezTo>
                                <a:cubicBezTo>
                                  <a:pt x="0" y="21042"/>
                                  <a:pt x="20980" y="0"/>
                                  <a:pt x="46956" y="0"/>
                                </a:cubicBezTo>
                                <a:cubicBezTo>
                                  <a:pt x="72806" y="0"/>
                                  <a:pt x="93911" y="21042"/>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64" name="Shape 49390"/>
                        <wps:cNvSpPr>
                          <a:spLocks noChangeArrowheads="1"/>
                        </wps:cNvSpPr>
                        <wps:spPr bwMode="auto">
                          <a:xfrm>
                            <a:off x="53453" y="6640"/>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5" name="Shape 4913"/>
                        <wps:cNvSpPr>
                          <a:spLocks noChangeArrowheads="1"/>
                        </wps:cNvSpPr>
                        <wps:spPr bwMode="auto">
                          <a:xfrm>
                            <a:off x="44752" y="3291"/>
                            <a:ext cx="939" cy="941"/>
                          </a:xfrm>
                          <a:custGeom>
                            <a:avLst/>
                            <a:gdLst>
                              <a:gd name="T0" fmla="*/ 939 w 93911"/>
                              <a:gd name="T1" fmla="*/ 471 h 94188"/>
                              <a:gd name="T2" fmla="*/ 469 w 93911"/>
                              <a:gd name="T3" fmla="*/ 941 h 94188"/>
                              <a:gd name="T4" fmla="*/ 0 w 93911"/>
                              <a:gd name="T5" fmla="*/ 471 h 94188"/>
                              <a:gd name="T6" fmla="*/ 469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7"/>
                                  <a:pt x="72806" y="94188"/>
                                  <a:pt x="46955" y="94188"/>
                                </a:cubicBezTo>
                                <a:cubicBezTo>
                                  <a:pt x="20980" y="94188"/>
                                  <a:pt x="0" y="73147"/>
                                  <a:pt x="0" y="47094"/>
                                </a:cubicBezTo>
                                <a:cubicBezTo>
                                  <a:pt x="0" y="21167"/>
                                  <a:pt x="20980" y="0"/>
                                  <a:pt x="46955" y="0"/>
                                </a:cubicBezTo>
                                <a:cubicBezTo>
                                  <a:pt x="72806" y="0"/>
                                  <a:pt x="93911" y="21167"/>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66" name="Shape 49391"/>
                        <wps:cNvSpPr>
                          <a:spLocks noChangeArrowheads="1"/>
                        </wps:cNvSpPr>
                        <wps:spPr bwMode="auto">
                          <a:xfrm>
                            <a:off x="44947" y="3707"/>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7" name="Shape 49392"/>
                        <wps:cNvSpPr>
                          <a:spLocks noChangeArrowheads="1"/>
                        </wps:cNvSpPr>
                        <wps:spPr bwMode="auto">
                          <a:xfrm>
                            <a:off x="45166" y="3487"/>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68" name="Shape 4916"/>
                        <wps:cNvSpPr>
                          <a:spLocks noChangeArrowheads="1"/>
                        </wps:cNvSpPr>
                        <wps:spPr bwMode="auto">
                          <a:xfrm>
                            <a:off x="49866" y="3370"/>
                            <a:ext cx="2914" cy="1432"/>
                          </a:xfrm>
                          <a:custGeom>
                            <a:avLst/>
                            <a:gdLst>
                              <a:gd name="T0" fmla="*/ 0 w 291474"/>
                              <a:gd name="T1" fmla="*/ 1432 h 143287"/>
                              <a:gd name="T2" fmla="*/ 2914 w 291474"/>
                              <a:gd name="T3" fmla="*/ 0 h 143287"/>
                              <a:gd name="T4" fmla="*/ 0 60000 65536"/>
                              <a:gd name="T5" fmla="*/ 0 60000 65536"/>
                            </a:gdLst>
                            <a:ahLst/>
                            <a:cxnLst>
                              <a:cxn ang="T4">
                                <a:pos x="T0" y="T1"/>
                              </a:cxn>
                              <a:cxn ang="T5">
                                <a:pos x="T2" y="T3"/>
                              </a:cxn>
                            </a:cxnLst>
                            <a:rect l="0" t="0" r="r" b="b"/>
                            <a:pathLst>
                              <a:path w="291474" h="143287">
                                <a:moveTo>
                                  <a:pt x="0" y="143287"/>
                                </a:moveTo>
                                <a:lnTo>
                                  <a:pt x="291474"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69" name="Shape 4917"/>
                        <wps:cNvSpPr>
                          <a:spLocks noChangeArrowheads="1"/>
                        </wps:cNvSpPr>
                        <wps:spPr bwMode="auto">
                          <a:xfrm>
                            <a:off x="49784" y="5301"/>
                            <a:ext cx="2492" cy="1869"/>
                          </a:xfrm>
                          <a:custGeom>
                            <a:avLst/>
                            <a:gdLst>
                              <a:gd name="T0" fmla="*/ 0 w 249265"/>
                              <a:gd name="T1" fmla="*/ 0 h 186999"/>
                              <a:gd name="T2" fmla="*/ 2492 w 249265"/>
                              <a:gd name="T3" fmla="*/ 1869 h 186999"/>
                              <a:gd name="T4" fmla="*/ 0 60000 65536"/>
                              <a:gd name="T5" fmla="*/ 0 60000 65536"/>
                            </a:gdLst>
                            <a:ahLst/>
                            <a:cxnLst>
                              <a:cxn ang="T4">
                                <a:pos x="T0" y="T1"/>
                              </a:cxn>
                              <a:cxn ang="T5">
                                <a:pos x="T2" y="T3"/>
                              </a:cxn>
                            </a:cxnLst>
                            <a:rect l="0" t="0" r="r" b="b"/>
                            <a:pathLst>
                              <a:path w="249265" h="186999">
                                <a:moveTo>
                                  <a:pt x="0" y="0"/>
                                </a:moveTo>
                                <a:lnTo>
                                  <a:pt x="249265" y="18699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70" name="Shape 49393"/>
                        <wps:cNvSpPr>
                          <a:spLocks noChangeArrowheads="1"/>
                        </wps:cNvSpPr>
                        <wps:spPr bwMode="auto">
                          <a:xfrm>
                            <a:off x="10667" y="5911"/>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71" name="Shape 49394"/>
                        <wps:cNvSpPr>
                          <a:spLocks noChangeArrowheads="1"/>
                        </wps:cNvSpPr>
                        <wps:spPr bwMode="auto">
                          <a:xfrm>
                            <a:off x="10885" y="5693"/>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72" name="Shape 5114"/>
                        <wps:cNvSpPr>
                          <a:spLocks noChangeArrowheads="1"/>
                        </wps:cNvSpPr>
                        <wps:spPr bwMode="auto">
                          <a:xfrm>
                            <a:off x="28094" y="869"/>
                            <a:ext cx="681" cy="870"/>
                          </a:xfrm>
                          <a:custGeom>
                            <a:avLst/>
                            <a:gdLst>
                              <a:gd name="T0" fmla="*/ 0 w 68185"/>
                              <a:gd name="T1" fmla="*/ 0 h 87049"/>
                              <a:gd name="T2" fmla="*/ 115 w 68185"/>
                              <a:gd name="T3" fmla="*/ 0 h 87049"/>
                              <a:gd name="T4" fmla="*/ 115 w 68185"/>
                              <a:gd name="T5" fmla="*/ 357 h 87049"/>
                              <a:gd name="T6" fmla="*/ 566 w 68185"/>
                              <a:gd name="T7" fmla="*/ 357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59 h 87049"/>
                              <a:gd name="T18" fmla="*/ 115 w 68185"/>
                              <a:gd name="T19" fmla="*/ 459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9" y="0"/>
                                </a:lnTo>
                                <a:lnTo>
                                  <a:pt x="11489" y="35696"/>
                                </a:lnTo>
                                <a:lnTo>
                                  <a:pt x="56696" y="35696"/>
                                </a:lnTo>
                                <a:lnTo>
                                  <a:pt x="56696" y="0"/>
                                </a:lnTo>
                                <a:lnTo>
                                  <a:pt x="68185" y="0"/>
                                </a:lnTo>
                                <a:lnTo>
                                  <a:pt x="68185" y="87049"/>
                                </a:lnTo>
                                <a:lnTo>
                                  <a:pt x="56696" y="87049"/>
                                </a:lnTo>
                                <a:lnTo>
                                  <a:pt x="56696" y="45967"/>
                                </a:lnTo>
                                <a:lnTo>
                                  <a:pt x="11489" y="4596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73" name="Shape 5115"/>
                        <wps:cNvSpPr>
                          <a:spLocks noChangeArrowheads="1"/>
                        </wps:cNvSpPr>
                        <wps:spPr bwMode="auto">
                          <a:xfrm>
                            <a:off x="27189" y="869"/>
                            <a:ext cx="683" cy="870"/>
                          </a:xfrm>
                          <a:custGeom>
                            <a:avLst/>
                            <a:gdLst>
                              <a:gd name="T0" fmla="*/ 0 w 68311"/>
                              <a:gd name="T1" fmla="*/ 0 h 87049"/>
                              <a:gd name="T2" fmla="*/ 117 w 68311"/>
                              <a:gd name="T3" fmla="*/ 0 h 87049"/>
                              <a:gd name="T4" fmla="*/ 573 w 68311"/>
                              <a:gd name="T5" fmla="*/ 682 h 87049"/>
                              <a:gd name="T6" fmla="*/ 573 w 68311"/>
                              <a:gd name="T7" fmla="*/ 0 h 87049"/>
                              <a:gd name="T8" fmla="*/ 683 w 68311"/>
                              <a:gd name="T9" fmla="*/ 0 h 87049"/>
                              <a:gd name="T10" fmla="*/ 683 w 68311"/>
                              <a:gd name="T11" fmla="*/ 870 h 87049"/>
                              <a:gd name="T12" fmla="*/ 566 w 68311"/>
                              <a:gd name="T13" fmla="*/ 870 h 87049"/>
                              <a:gd name="T14" fmla="*/ 110 w 68311"/>
                              <a:gd name="T15" fmla="*/ 187 h 87049"/>
                              <a:gd name="T16" fmla="*/ 110 w 68311"/>
                              <a:gd name="T17" fmla="*/ 870 h 87049"/>
                              <a:gd name="T18" fmla="*/ 0 w 68311"/>
                              <a:gd name="T19" fmla="*/ 870 h 87049"/>
                              <a:gd name="T20" fmla="*/ 0 w 68311"/>
                              <a:gd name="T21" fmla="*/ 0 h 870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311" h="87049">
                                <a:moveTo>
                                  <a:pt x="0" y="0"/>
                                </a:moveTo>
                                <a:lnTo>
                                  <a:pt x="11739" y="0"/>
                                </a:lnTo>
                                <a:lnTo>
                                  <a:pt x="57321" y="68262"/>
                                </a:lnTo>
                                <a:lnTo>
                                  <a:pt x="57321" y="0"/>
                                </a:lnTo>
                                <a:lnTo>
                                  <a:pt x="68311" y="0"/>
                                </a:lnTo>
                                <a:lnTo>
                                  <a:pt x="68311" y="87049"/>
                                </a:lnTo>
                                <a:lnTo>
                                  <a:pt x="56571" y="87049"/>
                                </a:lnTo>
                                <a:lnTo>
                                  <a:pt x="10990" y="18662"/>
                                </a:lnTo>
                                <a:lnTo>
                                  <a:pt x="10990"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74" name="Shape 5116"/>
                        <wps:cNvSpPr>
                          <a:spLocks noChangeArrowheads="1"/>
                        </wps:cNvSpPr>
                        <wps:spPr bwMode="auto">
                          <a:xfrm>
                            <a:off x="28951" y="708"/>
                            <a:ext cx="429" cy="432"/>
                          </a:xfrm>
                          <a:custGeom>
                            <a:avLst/>
                            <a:gdLst>
                              <a:gd name="T0" fmla="*/ 176 w 42959"/>
                              <a:gd name="T1" fmla="*/ 0 h 43211"/>
                              <a:gd name="T2" fmla="*/ 252 w 42959"/>
                              <a:gd name="T3" fmla="*/ 0 h 43211"/>
                              <a:gd name="T4" fmla="*/ 252 w 42959"/>
                              <a:gd name="T5" fmla="*/ 178 h 43211"/>
                              <a:gd name="T6" fmla="*/ 429 w 42959"/>
                              <a:gd name="T7" fmla="*/ 178 h 43211"/>
                              <a:gd name="T8" fmla="*/ 429 w 42959"/>
                              <a:gd name="T9" fmla="*/ 253 h 43211"/>
                              <a:gd name="T10" fmla="*/ 252 w 42959"/>
                              <a:gd name="T11" fmla="*/ 253 h 43211"/>
                              <a:gd name="T12" fmla="*/ 252 w 42959"/>
                              <a:gd name="T13" fmla="*/ 432 h 43211"/>
                              <a:gd name="T14" fmla="*/ 176 w 42959"/>
                              <a:gd name="T15" fmla="*/ 432 h 43211"/>
                              <a:gd name="T16" fmla="*/ 176 w 42959"/>
                              <a:gd name="T17" fmla="*/ 253 h 43211"/>
                              <a:gd name="T18" fmla="*/ 0 w 42959"/>
                              <a:gd name="T19" fmla="*/ 253 h 43211"/>
                              <a:gd name="T20" fmla="*/ 0 w 42959"/>
                              <a:gd name="T21" fmla="*/ 178 h 43211"/>
                              <a:gd name="T22" fmla="*/ 176 w 42959"/>
                              <a:gd name="T23" fmla="*/ 178 h 43211"/>
                              <a:gd name="T24" fmla="*/ 176 w 42959"/>
                              <a:gd name="T25" fmla="*/ 0 h 432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959" h="43211">
                                <a:moveTo>
                                  <a:pt x="17609" y="0"/>
                                </a:moveTo>
                                <a:lnTo>
                                  <a:pt x="25226" y="0"/>
                                </a:lnTo>
                                <a:lnTo>
                                  <a:pt x="25226" y="17786"/>
                                </a:lnTo>
                                <a:lnTo>
                                  <a:pt x="42959" y="17786"/>
                                </a:lnTo>
                                <a:lnTo>
                                  <a:pt x="42959" y="25301"/>
                                </a:lnTo>
                                <a:lnTo>
                                  <a:pt x="25226" y="25301"/>
                                </a:lnTo>
                                <a:lnTo>
                                  <a:pt x="25226" y="43211"/>
                                </a:lnTo>
                                <a:lnTo>
                                  <a:pt x="17609" y="43211"/>
                                </a:lnTo>
                                <a:lnTo>
                                  <a:pt x="17609" y="25301"/>
                                </a:lnTo>
                                <a:lnTo>
                                  <a:pt x="0" y="25301"/>
                                </a:lnTo>
                                <a:lnTo>
                                  <a:pt x="0" y="17786"/>
                                </a:lnTo>
                                <a:lnTo>
                                  <a:pt x="17609" y="17786"/>
                                </a:lnTo>
                                <a:lnTo>
                                  <a:pt x="17609"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875" name="Shape 5117"/>
                        <wps:cNvSpPr>
                          <a:spLocks noChangeArrowheads="1"/>
                        </wps:cNvSpPr>
                        <wps:spPr bwMode="auto">
                          <a:xfrm>
                            <a:off x="25365" y="3787"/>
                            <a:ext cx="2180" cy="1262"/>
                          </a:xfrm>
                          <a:custGeom>
                            <a:avLst/>
                            <a:gdLst>
                              <a:gd name="T0" fmla="*/ 2180 w 218044"/>
                              <a:gd name="T1" fmla="*/ 0 h 126252"/>
                              <a:gd name="T2" fmla="*/ 0 w 218044"/>
                              <a:gd name="T3" fmla="*/ 1262 h 126252"/>
                              <a:gd name="T4" fmla="*/ 0 60000 65536"/>
                              <a:gd name="T5" fmla="*/ 0 60000 65536"/>
                            </a:gdLst>
                            <a:ahLst/>
                            <a:cxnLst>
                              <a:cxn ang="T4">
                                <a:pos x="T0" y="T1"/>
                              </a:cxn>
                              <a:cxn ang="T5">
                                <a:pos x="T2" y="T3"/>
                              </a:cxn>
                            </a:cxnLst>
                            <a:rect l="0" t="0" r="r" b="b"/>
                            <a:pathLst>
                              <a:path w="218044" h="126252">
                                <a:moveTo>
                                  <a:pt x="218044" y="0"/>
                                </a:moveTo>
                                <a:lnTo>
                                  <a:pt x="0" y="126252"/>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76" name="Shape 5118"/>
                        <wps:cNvSpPr>
                          <a:spLocks noChangeArrowheads="1"/>
                        </wps:cNvSpPr>
                        <wps:spPr bwMode="auto">
                          <a:xfrm>
                            <a:off x="25365" y="3607"/>
                            <a:ext cx="1868" cy="1080"/>
                          </a:xfrm>
                          <a:custGeom>
                            <a:avLst/>
                            <a:gdLst>
                              <a:gd name="T0" fmla="*/ 1868 w 186823"/>
                              <a:gd name="T1" fmla="*/ 0 h 108091"/>
                              <a:gd name="T2" fmla="*/ 0 w 186823"/>
                              <a:gd name="T3" fmla="*/ 1080 h 108091"/>
                              <a:gd name="T4" fmla="*/ 0 60000 65536"/>
                              <a:gd name="T5" fmla="*/ 0 60000 65536"/>
                            </a:gdLst>
                            <a:ahLst/>
                            <a:cxnLst>
                              <a:cxn ang="T4">
                                <a:pos x="T0" y="T1"/>
                              </a:cxn>
                              <a:cxn ang="T5">
                                <a:pos x="T2" y="T3"/>
                              </a:cxn>
                            </a:cxnLst>
                            <a:rect l="0" t="0" r="r" b="b"/>
                            <a:pathLst>
                              <a:path w="186823" h="108091">
                                <a:moveTo>
                                  <a:pt x="186823" y="0"/>
                                </a:moveTo>
                                <a:lnTo>
                                  <a:pt x="0" y="10809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77" name="Shape 5119"/>
                        <wps:cNvSpPr>
                          <a:spLocks noChangeArrowheads="1"/>
                        </wps:cNvSpPr>
                        <wps:spPr bwMode="auto">
                          <a:xfrm>
                            <a:off x="23185" y="3787"/>
                            <a:ext cx="2180" cy="1262"/>
                          </a:xfrm>
                          <a:custGeom>
                            <a:avLst/>
                            <a:gdLst>
                              <a:gd name="T0" fmla="*/ 2180 w 218044"/>
                              <a:gd name="T1" fmla="*/ 1262 h 126252"/>
                              <a:gd name="T2" fmla="*/ 0 w 218044"/>
                              <a:gd name="T3" fmla="*/ 0 h 126252"/>
                              <a:gd name="T4" fmla="*/ 0 60000 65536"/>
                              <a:gd name="T5" fmla="*/ 0 60000 65536"/>
                            </a:gdLst>
                            <a:ahLst/>
                            <a:cxnLst>
                              <a:cxn ang="T4">
                                <a:pos x="T0" y="T1"/>
                              </a:cxn>
                              <a:cxn ang="T5">
                                <a:pos x="T2" y="T3"/>
                              </a:cxn>
                            </a:cxnLst>
                            <a:rect l="0" t="0" r="r" b="b"/>
                            <a:pathLst>
                              <a:path w="218044" h="126252">
                                <a:moveTo>
                                  <a:pt x="218044" y="126252"/>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78" name="Shape 5120"/>
                        <wps:cNvSpPr>
                          <a:spLocks noChangeArrowheads="1"/>
                        </wps:cNvSpPr>
                        <wps:spPr bwMode="auto">
                          <a:xfrm>
                            <a:off x="23185" y="1262"/>
                            <a:ext cx="0" cy="2525"/>
                          </a:xfrm>
                          <a:custGeom>
                            <a:avLst/>
                            <a:gdLst>
                              <a:gd name="T0" fmla="*/ 2525 h 252505"/>
                              <a:gd name="T1" fmla="*/ 0 h 252505"/>
                              <a:gd name="T2" fmla="*/ 0 60000 65536"/>
                              <a:gd name="T3" fmla="*/ 0 60000 65536"/>
                            </a:gdLst>
                            <a:ahLst/>
                            <a:cxnLst>
                              <a:cxn ang="T2">
                                <a:pos x="0" y="T0"/>
                              </a:cxn>
                              <a:cxn ang="T3">
                                <a:pos x="0" y="T1"/>
                              </a:cxn>
                            </a:cxnLst>
                            <a:rect l="0" t="0" r="r" b="b"/>
                            <a:pathLst>
                              <a:path h="252505">
                                <a:moveTo>
                                  <a:pt x="0" y="252505"/>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79" name="Shape 5121"/>
                        <wps:cNvSpPr>
                          <a:spLocks noChangeArrowheads="1"/>
                        </wps:cNvSpPr>
                        <wps:spPr bwMode="auto">
                          <a:xfrm>
                            <a:off x="23497" y="1442"/>
                            <a:ext cx="0" cy="2164"/>
                          </a:xfrm>
                          <a:custGeom>
                            <a:avLst/>
                            <a:gdLst>
                              <a:gd name="T0" fmla="*/ 2164 h 216433"/>
                              <a:gd name="T1" fmla="*/ 0 h 216433"/>
                              <a:gd name="T2" fmla="*/ 0 60000 65536"/>
                              <a:gd name="T3" fmla="*/ 0 60000 65536"/>
                            </a:gdLst>
                            <a:ahLst/>
                            <a:cxnLst>
                              <a:cxn ang="T2">
                                <a:pos x="0" y="T0"/>
                              </a:cxn>
                              <a:cxn ang="T3">
                                <a:pos x="0" y="T1"/>
                              </a:cxn>
                            </a:cxnLst>
                            <a:rect l="0" t="0" r="r" b="b"/>
                            <a:pathLst>
                              <a:path h="216433">
                                <a:moveTo>
                                  <a:pt x="0" y="216433"/>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80" name="Shape 5122"/>
                        <wps:cNvSpPr>
                          <a:spLocks noChangeArrowheads="1"/>
                        </wps:cNvSpPr>
                        <wps:spPr bwMode="auto">
                          <a:xfrm>
                            <a:off x="23185" y="0"/>
                            <a:ext cx="2180" cy="1262"/>
                          </a:xfrm>
                          <a:custGeom>
                            <a:avLst/>
                            <a:gdLst>
                              <a:gd name="T0" fmla="*/ 0 w 218044"/>
                              <a:gd name="T1" fmla="*/ 1262 h 126253"/>
                              <a:gd name="T2" fmla="*/ 2180 w 218044"/>
                              <a:gd name="T3" fmla="*/ 0 h 126253"/>
                              <a:gd name="T4" fmla="*/ 0 60000 65536"/>
                              <a:gd name="T5" fmla="*/ 0 60000 65536"/>
                            </a:gdLst>
                            <a:ahLst/>
                            <a:cxnLst>
                              <a:cxn ang="T4">
                                <a:pos x="T0" y="T1"/>
                              </a:cxn>
                              <a:cxn ang="T5">
                                <a:pos x="T2" y="T3"/>
                              </a:cxn>
                            </a:cxnLst>
                            <a:rect l="0" t="0" r="r" b="b"/>
                            <a:pathLst>
                              <a:path w="218044" h="126253">
                                <a:moveTo>
                                  <a:pt x="0" y="126253"/>
                                </a:moveTo>
                                <a:lnTo>
                                  <a:pt x="218044"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81" name="Shape 5123"/>
                        <wps:cNvSpPr>
                          <a:spLocks noChangeArrowheads="1"/>
                        </wps:cNvSpPr>
                        <wps:spPr bwMode="auto">
                          <a:xfrm>
                            <a:off x="25365" y="0"/>
                            <a:ext cx="1523" cy="881"/>
                          </a:xfrm>
                          <a:custGeom>
                            <a:avLst/>
                            <a:gdLst>
                              <a:gd name="T0" fmla="*/ 0 w 152356"/>
                              <a:gd name="T1" fmla="*/ 0 h 88177"/>
                              <a:gd name="T2" fmla="*/ 1523 w 152356"/>
                              <a:gd name="T3" fmla="*/ 881 h 88177"/>
                              <a:gd name="T4" fmla="*/ 0 60000 65536"/>
                              <a:gd name="T5" fmla="*/ 0 60000 65536"/>
                            </a:gdLst>
                            <a:ahLst/>
                            <a:cxnLst>
                              <a:cxn ang="T4">
                                <a:pos x="T0" y="T1"/>
                              </a:cxn>
                              <a:cxn ang="T5">
                                <a:pos x="T2" y="T3"/>
                              </a:cxn>
                            </a:cxnLst>
                            <a:rect l="0" t="0" r="r" b="b"/>
                            <a:pathLst>
                              <a:path w="152356" h="88177">
                                <a:moveTo>
                                  <a:pt x="0" y="0"/>
                                </a:moveTo>
                                <a:lnTo>
                                  <a:pt x="152356" y="88177"/>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82" name="Shape 5124"/>
                        <wps:cNvSpPr>
                          <a:spLocks noChangeArrowheads="1"/>
                        </wps:cNvSpPr>
                        <wps:spPr bwMode="auto">
                          <a:xfrm>
                            <a:off x="25365" y="361"/>
                            <a:ext cx="1367" cy="791"/>
                          </a:xfrm>
                          <a:custGeom>
                            <a:avLst/>
                            <a:gdLst>
                              <a:gd name="T0" fmla="*/ 0 w 136746"/>
                              <a:gd name="T1" fmla="*/ 0 h 79158"/>
                              <a:gd name="T2" fmla="*/ 1367 w 136746"/>
                              <a:gd name="T3" fmla="*/ 791 h 79158"/>
                              <a:gd name="T4" fmla="*/ 0 60000 65536"/>
                              <a:gd name="T5" fmla="*/ 0 60000 65536"/>
                            </a:gdLst>
                            <a:ahLst/>
                            <a:cxnLst>
                              <a:cxn ang="T4">
                                <a:pos x="T0" y="T1"/>
                              </a:cxn>
                              <a:cxn ang="T5">
                                <a:pos x="T2" y="T3"/>
                              </a:cxn>
                            </a:cxnLst>
                            <a:rect l="0" t="0" r="r" b="b"/>
                            <a:pathLst>
                              <a:path w="136746" h="79158">
                                <a:moveTo>
                                  <a:pt x="0" y="0"/>
                                </a:moveTo>
                                <a:lnTo>
                                  <a:pt x="136746" y="7915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883" name="Shape 5125"/>
                        <wps:cNvSpPr>
                          <a:spLocks noChangeArrowheads="1"/>
                        </wps:cNvSpPr>
                        <wps:spPr bwMode="auto">
                          <a:xfrm>
                            <a:off x="27546" y="1990"/>
                            <a:ext cx="0" cy="1797"/>
                          </a:xfrm>
                          <a:custGeom>
                            <a:avLst/>
                            <a:gdLst>
                              <a:gd name="T0" fmla="*/ 1797 h 179734"/>
                              <a:gd name="T1" fmla="*/ 0 h 179734"/>
                              <a:gd name="T2" fmla="*/ 0 60000 65536"/>
                              <a:gd name="T3" fmla="*/ 0 60000 65536"/>
                            </a:gdLst>
                            <a:ahLst/>
                            <a:cxnLst>
                              <a:cxn ang="T2">
                                <a:pos x="0" y="T0"/>
                              </a:cxn>
                              <a:cxn ang="T3">
                                <a:pos x="0" y="T1"/>
                              </a:cxn>
                            </a:cxnLst>
                            <a:rect l="0" t="0" r="r" b="b"/>
                            <a:pathLst>
                              <a:path h="179734">
                                <a:moveTo>
                                  <a:pt x="0" y="179734"/>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0EBD7E" id="Group 37900" o:spid="_x0000_s1026" style="width:431.45pt;height:80.3pt;mso-position-horizontal-relative:char;mso-position-vertical-relative:line" coordsize="54791,1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">
                <v:shape id="Shape 4811" o:spid="_x0000_s1027" style="position:absolute;top:5571;width:345;height:870;visibility:visible;mso-wrap-style:square;v-text-anchor:top" coordsize="34514,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" path="m,l34514,r,9644l11484,9644r,28808l34514,38452r,11902l31198,48848v-1301,-251,-3433,-376,-6393,-376l11484,48472r,38577l,87049,,xe" fillcolor="black" stroked="f" strokeweight="0">
                  <v:stroke opacity="0" miterlimit="10" joinstyle="miter"/>
                  <v:path o:connecttype="custom" o:connectlocs="0,0;3,0;3,1;1,1;1,4;3,4;3,5;3,5;2,5;1,5;1,9;0,9;0,0" o:connectangles="0,0,0,0,0,0,0,0,0,0,0,0,0"/>
                </v:shape>
                <v:shape id="Shape 4812" o:spid="_x0000_s1028" style="position:absolute;left:345;top:5571;width:419;height:870;visibility:visible;mso-wrap-style:square;v-text-anchor:top" coordsize="41974,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" path="m,l3966,v7737,,13617,877,17642,2380c25634,4008,28851,6764,31259,10647v2407,4008,3610,8391,3610,13151c34869,29935,32876,35196,28890,39454v-3986,4134,-10143,6889,-18470,8016c13458,48973,15768,50351,17346,51854v3354,3006,6533,6889,9531,11523l41974,87049r-14445,l16043,69013c12689,63753,9927,59744,7755,56989,5585,54234,3641,52230,1924,51227l,50354,,38452r1658,c6907,38452,11012,37951,13972,36824v2959,-1127,5210,-2881,6748,-5261c22260,29184,23029,26553,23029,23798v,-4133,-1489,-7515,-4469,-10146c15580,11022,10873,9644,4441,9644l,9644,,xe" fillcolor="black" stroked="f" strokeweight="0">
                  <v:stroke opacity="0" miterlimit="10" joinstyle="miter"/>
                  <v:path o:connecttype="custom" o:connectlocs="0,0;0,0;2,0;3,1;3,2;3,4;1,5;2,5;3,6;4,9;3,9;2,7;1,6;0,5;0,5;0,4;0,4;1,4;2,3;2,2;2,1;0,1;0,1;0,0" o:connectangles="0,0,0,0,0,0,0,0,0,0,0,0,0,0,0,0,0,0,0,0,0,0,0,0"/>
                </v:shape>
                <v:shape id="Shape 4813" o:spid="_x0000_s1029" style="position:absolute;left:936;top:4085;width:2662;height:1541;visibility:visible;mso-wrap-style:square;v-text-anchor:top" coordsize="266223,15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" path="m,154183l266223,e" filled="f" fillcolor="black" strokeweight=".33303mm">
                  <v:fill opacity="0"/>
                  <v:stroke miterlimit="10" joinstyle="miter" endcap="round"/>
                  <v:path o:connecttype="custom" o:connectlocs="0,15;27,0" o:connectangles="0,0"/>
                </v:shape>
                <v:shape id="Shape 4814" o:spid="_x0000_s1030" style="position:absolute;left:6414;top:5556;width:414;height:900;visibility:visible;mso-wrap-style:square;v-text-anchor:top" coordsize="41498,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" path="m41498,r,9928l20630,18275v-5856,5636,-8791,15030,-8791,28056c11839,56852,14649,65119,20268,71131v5632,6012,12688,9018,21168,9018l41498,80122r,9921c33331,90043,26025,88039,19594,84156,13163,80149,8292,74763,4970,67874,1661,61111,,53846,,46206,,31677,3871,20404,11602,12263,15467,8192,19897,5124,24891,3073l41498,xe" fillcolor="black" stroked="f" strokeweight="0">
                  <v:stroke opacity="0" miterlimit="10" joinstyle="miter" endcap="round"/>
                  <v:path o:connecttype="custom" o:connectlocs="4,0;4,1;2,2;1,5;2,7;4,8;4,8;4,9;2,8;0,7;0,5;1,1;2,0;4,0" o:connectangles="0,0,0,0,0,0,0,0,0,0,0,0,0,0"/>
                </v:shape>
                <v:shape id="Shape 4815" o:spid="_x0000_s1031" style="position:absolute;left:6829;top:5556;width:414;height:900;visibility:visible;mso-wrap-style:square;v-text-anchor:top" coordsize="41498,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" path="m62,c8067,,15298,1879,21729,5761v6432,3883,11340,9144,14711,16032c39812,28682,41498,36448,41498,45215v,8768,-1773,16659,-5320,23673c32619,75902,27586,81162,21080,84669,14561,88301,7543,90055,,90055l,80133,21280,71017v5582,-6012,8379,-14655,8379,-25927c29659,38076,28460,31814,26075,26553,23690,21292,20193,17159,15598,14278,11002,11398,5844,9895,112,9895l,9940,,12,62,xe" fillcolor="black" stroked="f" strokeweight="0">
                  <v:stroke opacity="0" miterlimit="10" joinstyle="miter" endcap="round"/>
                  <v:path o:connecttype="custom" o:connectlocs="0,0;2,1;4,2;4,5;4,7;2,8;0,9;0,8;2,7;3,5;3,3;2,1;0,1;0,1;0,0;0,0" o:connectangles="0,0,0,0,0,0,0,0,0,0,0,0,0,0,0,0"/>
                </v:shape>
                <v:shape id="Shape 4816" o:spid="_x0000_s1032" style="position:absolute;left:3598;top:4085;width:2644;height:1531;visibility:visible;mso-wrap-style:square;v-text-anchor:top" coordsize="264438,15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" path="m,l264438,153181e" filled="f" fillcolor="black" strokeweight=".33303mm">
                  <v:fill opacity="0"/>
                  <v:stroke miterlimit="10" joinstyle="miter" endcap="round"/>
                  <v:path o:connecttype="custom" o:connectlocs="0,0;26,15" o:connectangles="0,0"/>
                </v:shape>
                <v:shape id="Shape 4817" o:spid="_x0000_s1033" style="position:absolute;left:6490;top:9328;width:680;height:870;visibility:visible;mso-wrap-style:square;v-text-anchor:top" coordsize="680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" path="m,l11489,r,35822l56597,35822,56597,,68086,r,87049l56597,87049r,-40957l11489,46092r,40957l,87049,,xe" fillcolor="black" stroked="f" strokeweight="0">
                  <v:stroke opacity="0" miterlimit="10" joinstyle="miter" endcap="round"/>
                  <v:path o:connecttype="custom" o:connectlocs="0,0;1,0;1,4;6,4;6,0;7,0;7,9;6,9;6,5;1,5;1,9;0,9;0,0" o:connectangles="0,0,0,0,0,0,0,0,0,0,0,0,0"/>
                </v:shape>
                <v:shape id="Shape 4818" o:spid="_x0000_s1034" style="position:absolute;left:6843;top:6712;width:0;height:2368;visibility:visible;mso-wrap-style:square;v-text-anchor:top" coordsize="0,23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" path="m,l,236848e" filled="f" fillcolor="black" strokeweight=".33303mm">
                  <v:fill opacity="0"/>
                  <v:stroke miterlimit="10" joinstyle="miter" endcap="round"/>
                  <v:path o:connecttype="custom" o:connectlocs="0,0;0,24" o:connectangles="0,0"/>
                </v:shape>
                <v:shape id="Shape 4819" o:spid="_x0000_s1035" style="position:absolute;left:7751;top:6095;width:208;height:207;visibility:visible;mso-wrap-style:square;v-text-anchor:top" coordsize="20818,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" path="m10415,v5745,,10403,4634,10403,10395c20818,16158,16160,20792,10415,20792,4671,20792,,16158,,10395,,4634,4671,,10415,xe" fillcolor="black" stroked="f" strokeweight="0">
                  <v:stroke opacity="0" miterlimit="10" joinstyle="miter" endcap="round"/>
                  <v:path o:connecttype="custom" o:connectlocs="1,0;2,1;1,2;0,1;1,0" o:connectangles="0,0,0,0,0"/>
                </v:shape>
                <v:shape id="Shape 4820" o:spid="_x0000_s1036" style="position:absolute;left:7751;top:5626;width:208;height:207;visibility:visible;mso-wrap-style:square;v-text-anchor:top" coordsize="20818,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" path="m10415,v5745,,10403,4634,10403,10395c20818,16158,16160,20792,10415,20792,4671,20792,,16158,,10395,,4634,4671,,10415,xe" fillcolor="black" stroked="f" strokeweight="0">
                  <v:stroke opacity="0" miterlimit="10" joinstyle="miter" endcap="round"/>
                  <v:path o:connecttype="custom" o:connectlocs="1,0;2,1;1,2;0,1;1,0" o:connectangles="0,0,0,0,0"/>
                </v:shape>
                <v:shape id="Shape 49386" o:spid="_x0000_s1037" style="position:absolute;left:14340;top:5383;width:107;height:870;visibility:visible;mso-wrap-style:square;v-text-anchor:top" coordsize="1074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" path="m,l10740,r,87049l,87049,,e" fillcolor="black" stroked="f" strokeweight="0">
                  <v:stroke opacity="0" miterlimit="10" joinstyle="miter" endcap="round"/>
                  <v:path o:connecttype="custom" o:connectlocs="0,0;1,0;1,9;0,9;0,0" o:connectangles="0,0,0,0,0"/>
                </v:shape>
                <v:shape id="Shape 4822" o:spid="_x0000_s1038" style="position:absolute;left:13422;top:5369;width:766;height:899;visibility:visible;mso-wrap-style:square;v-text-anchor:top" coordsize="76677,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" path="m40961,v8617,,15985,2129,21855,6638c68810,11022,72931,17284,75179,25300l63940,27931c61942,21668,58944,17034,55198,14153,51327,11273,46456,9770,40711,9770v-6743,,-12238,1627,-16734,4884c19482,17785,16359,22169,14486,27555v-1748,5386,-2622,10897,-2622,16659c11864,51603,12863,58116,14986,63627v2248,5511,5495,9645,10115,12400c29597,78782,34467,80035,39837,80035v6369,,11864,-1753,16360,-5511c60568,70767,63565,65255,65188,57991r11489,2880c74305,70265,69934,77530,63690,82540v-6244,4885,-13862,7390,-22979,7390c31345,89930,23852,88051,17983,84169,12114,80411,7618,74900,4496,67635,1499,60370,,52605,,44338,,35196,1748,27305,5120,20541,8617,13777,13487,8642,19856,5135,26225,1628,33219,,40961,xe" fillcolor="black" stroked="f" strokeweight="0">
                  <v:stroke opacity="0" miterlimit="10" joinstyle="miter" endcap="round"/>
                  <v:path o:connecttype="custom" o:connectlocs="4,0;6,1;8,3;6,3;6,1;4,1;2,1;1,3;1,4;1,6;3,8;4,8;6,7;7,6;8,6;6,8;4,9;2,8;0,7;0,4;1,2;2,1;4,0" o:connectangles="0,0,0,0,0,0,0,0,0,0,0,0,0,0,0,0,0,0,0,0,0,0,0"/>
                </v:shape>
                <v:shape id="Shape 4823" o:spid="_x0000_s1039" style="position:absolute;left:18470;top:5608;width:342;height:645;visibility:visible;mso-wrap-style:square;v-text-anchor:top" coordsize="34218,6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" path="m23228,v3622,,7243,1253,10990,3508l30471,13402c27849,11899,25351,11147,22729,11147v-2373,,-4496,627,-6369,2130c14612,14655,13238,16533,12488,19038v-1248,3883,-1873,8016,-1873,12526l10615,64504,,64504,,1503r9616,l9616,11022c12114,6513,14362,3632,16360,2255,18483,752,20731,,23228,xe" fillcolor="black" stroked="f" strokeweight="0">
                  <v:stroke opacity="0" miterlimit="10" joinstyle="miter" endcap="round"/>
                  <v:path o:connecttype="custom" o:connectlocs="2,0;3,0;3,1;2,1;2,1;1,2;1,3;1,6;0,6;0,0;1,0;1,1;2,0;2,0" o:connectangles="0,0,0,0,0,0,0,0,0,0,0,0,0,0"/>
                </v:shape>
                <v:shape id="Shape 4824" o:spid="_x0000_s1040" style="position:absolute;left:17549;top:5369;width:768;height:899;visibility:visible;mso-wrap-style:square;v-text-anchor:top" coordsize="76802,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" path="m41086,v8617,,15985,2129,21855,6638c68810,11022,72931,17284,75304,25300l63940,27931c61941,21668,59069,17034,55198,14153,51451,11273,46581,9770,40836,9770v-6743,,-12238,1627,-16734,4884c19607,17785,16484,22169,14611,27555v-1748,5386,-2747,10897,-2747,16659c11864,51603,12988,58116,15111,63627v2123,5511,5495,9645,9990,12400c29722,78782,34592,80035,39962,80035v6369,,11864,-1753,16235,-5511c60693,70767,63690,65255,65313,57991r11489,2880c74430,70265,70059,77530,63815,82540v-6244,4885,-13987,7390,-22979,7390c31470,89930,23852,88051,17983,84169,12114,80411,7743,74900,4620,67635,1624,60370,,52605,,44338,,35196,1748,27305,5245,20541,8742,13777,13612,8642,19981,5135,26350,1628,33343,,41086,xe" fillcolor="black" stroked="f" strokeweight="0">
                  <v:stroke opacity="0" miterlimit="10" joinstyle="miter" endcap="round"/>
                  <v:path o:connecttype="custom" o:connectlocs="4,0;6,1;8,3;6,3;6,1;4,1;2,1;1,3;1,4;2,6;3,8;4,8;6,7;7,6;8,6;6,8;4,9;2,8;0,7;0,4;1,2;2,1;4,0" o:connectangles="0,0,0,0,0,0,0,0,0,0,0,0,0,0,0,0,0,0,0,0,0,0,0"/>
                </v:shape>
                <v:shape id="Shape 4825" o:spid="_x0000_s1041" style="position:absolute;left:14691;top:5776;width:2593;height:0;visibility:visible;mso-wrap-style:square;v-text-anchor:top" coordsize="25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" path="m,l259380,e" filled="f" fillcolor="black" strokeweight=".33303mm">
                  <v:fill opacity="0"/>
                  <v:stroke miterlimit="10" joinstyle="miter" endcap="round"/>
                  <v:path o:connecttype="custom" o:connectlocs="0,0;26,0" o:connectangles="0,0"/>
                </v:shape>
                <v:shape id="Shape 4826" o:spid="_x0000_s1042" style="position:absolute;left:21468;top:5368;width:413;height:900;visibility:visible;mso-wrap-style:square;v-text-anchor:top" coordsize="41398,9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" path="m41398,r,9958l20605,18275v-5869,5636,-8866,15030,-8866,28056c11739,56852,14611,65119,20231,71131v5619,6012,12738,9018,21105,9018l41398,80122r,9904l19606,84156c13113,80149,8242,74763,4870,67874,1623,61111,,53846,,46206,,31677,3871,20404,11614,12263,15423,8192,19825,5124,24804,3073l41398,xe" fillcolor="black" stroked="f" strokeweight="0">
                  <v:stroke opacity="0" miterlimit="10" joinstyle="miter" endcap="round"/>
                  <v:path o:connecttype="custom" o:connectlocs="4,0;4,1;2,2;1,5;2,7;4,8;4,8;4,9;2,8;0,7;0,5;1,1;2,0;4,0" o:connectangles="0,0,0,0,0,0,0,0,0,0,0,0,0,0"/>
                </v:shape>
                <v:shape id="Shape 4827" o:spid="_x0000_s1043" style="position:absolute;left:21882;top:5368;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" path="m62,c8180,,15298,1879,21792,5761v6369,3883,11364,9144,14736,16032c39900,28682,41523,36448,41523,45215v,8768,-1748,16659,-5245,23673c32657,75902,27661,81162,21168,84669,14674,88301,7555,90055,62,90055l,90038,,80133,21292,71017v5620,-6012,8367,-14655,8367,-25927c29659,38076,28535,31814,26163,26553,23790,21292,20293,17159,15673,14278,11052,11398,5932,9895,187,9895l,9970,,12,62,xe" fillcolor="black" stroked="f" strokeweight="0">
                  <v:stroke opacity="0" miterlimit="10" joinstyle="miter" endcap="round"/>
                  <v:path o:connecttype="custom" o:connectlocs="0,0;2,1;4,2;4,5;4,7;2,8;0,9;0,9;0,8;2,7;3,5;3,3;2,1;0,1;0,1;0,0;0,0" o:connectangles="0,0,0,0,0,0,0,0,0,0,0,0,0,0,0,0,0"/>
                </v:shape>
                <v:shape id="Shape 4828" o:spid="_x0000_s1044" style="position:absolute;left:19058;top:5776;width:2146;height:0;visibility:visible;mso-wrap-style:square;v-text-anchor:top" coordsize="21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" path="m,l214672,e" filled="f" fillcolor="black" strokeweight=".33303mm">
                  <v:fill opacity="0"/>
                  <v:stroke miterlimit="10" joinstyle="miter" endcap="round"/>
                  <v:path o:connecttype="custom" o:connectlocs="0,0;21,0" o:connectangles="0,0"/>
                </v:shape>
                <v:shape id="Shape 4829" o:spid="_x0000_s1045" style="position:absolute;left:17721;top:1610;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" path="m41398,r,9959l20606,18275v-5870,5636,-8867,15030,-8867,28056c11739,56852,14611,65119,20231,71131v5620,6012,12738,9018,21105,9018l41398,80122r,9905l19606,84157c13113,80149,8242,74763,4870,67874,1624,61111,,53846,,46206,,31677,3871,20405,11614,12263,15423,8193,19825,5124,24805,3073l41398,xe" fillcolor="black" stroked="f" strokeweight="0">
                  <v:stroke opacity="0" miterlimit="10" joinstyle="miter" endcap="round"/>
                  <v:path o:connecttype="custom" o:connectlocs="4,0;4,1;2,2;1,5;2,7;4,8;4,8;4,9;2,8;0,7;0,5;1,1;2,0;4,0" o:connectangles="0,0,0,0,0,0,0,0,0,0,0,0,0,0"/>
                </v:shape>
                <v:shape id="Shape 4830" o:spid="_x0000_s1046" style="position:absolute;left:18135;top:1610;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" path="m62,c8180,,15298,1879,21792,5762v6369,3882,11364,9143,14736,16032c39900,28683,41523,36448,41523,45215v,8768,-1748,16659,-5245,23673c32657,75902,27661,81162,21167,84670,14674,88302,7555,90055,62,90055l,90039,,80134,21292,71017v5620,-6012,8367,-14654,8367,-25927c29659,38076,28535,31814,26163,26553,23790,21293,20293,17159,15672,14279,11052,11398,5932,9895,187,9895l,9970,,12,62,xe" fillcolor="black" stroked="f" strokeweight="0">
                  <v:stroke opacity="0" miterlimit="10" joinstyle="miter" endcap="round"/>
                  <v:path o:connecttype="custom" o:connectlocs="0,0;2,1;4,2;4,5;4,7;2,8;0,9;0,9;0,8;2,7;3,5;3,3;2,1;0,1;0,1;0,0;0,0" o:connectangles="0,0,0,0,0,0,0,0,0,0,0,0,0,0,0,0,0"/>
                </v:shape>
                <v:shape id="Shape 4831" o:spid="_x0000_s1047" style="position:absolute;left:17925;top:276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" path="m,233968l,e" filled="f" fillcolor="black" strokeweight=".33303mm">
                  <v:fill opacity="0"/>
                  <v:stroke miterlimit="10" joinstyle="miter" endcap="round"/>
                  <v:path o:connecttype="custom" o:connectlocs="0,23;0,0" o:connectangles="0,0"/>
                </v:shape>
                <v:shape id="Shape 4832" o:spid="_x0000_s1048" style="position:absolute;left:18375;top:276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" path="m,233968l,e" filled="f" fillcolor="black" strokeweight=".33303mm">
                  <v:fill opacity="0"/>
                  <v:stroke miterlimit="10" joinstyle="miter" endcap="round"/>
                  <v:path o:connecttype="custom" o:connectlocs="0,23;0,0" o:connectangles="0,0"/>
                </v:shape>
                <v:shape id="Shape 4833" o:spid="_x0000_s1049" style="position:absolute;left:17721;top:9125;width:413;height:900;visibility:visible;mso-wrap-style:square;v-text-anchor:top" coordsize="41398,9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" path="m41398,r,9958l20606,18275v-5870,5636,-8867,15030,-8867,28056c11739,56852,14611,65119,20231,71131v5620,6012,12738,9018,21105,9018l41398,80122r,9904l19606,84157c13113,80149,8242,74763,4870,67874,1624,61111,,53846,,46206,,31677,3871,20404,11614,12263,15423,8192,19825,5124,24805,3073l41398,xe" fillcolor="black" stroked="f" strokeweight="0">
                  <v:stroke opacity="0" miterlimit="10" joinstyle="miter" endcap="round"/>
                  <v:path o:connecttype="custom" o:connectlocs="4,0;4,1;2,2;1,5;2,7;4,8;4,8;4,9;2,8;0,7;0,5;1,1;2,0;4,0" o:connectangles="0,0,0,0,0,0,0,0,0,0,0,0,0,0"/>
                </v:shape>
                <v:shape id="Shape 4834" o:spid="_x0000_s1050" style="position:absolute;left:18135;top:9125;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" path="m62,c8180,,15298,1879,21792,5761v6369,3883,11364,9144,14736,16033c39900,28682,41523,36448,41523,45215v,8768,-1748,16659,-5245,23673c32657,75902,27661,81162,21167,84670,14674,88302,7555,90055,62,90055l,90038,,80133,21292,71017v5620,-6012,8367,-14654,8367,-25927c29659,38076,28535,31814,26163,26553,23790,21293,20293,17159,15672,14278,11052,11398,5932,9895,187,9895l,9970,,12,62,xe" fillcolor="black" stroked="f" strokeweight="0">
                  <v:stroke opacity="0" miterlimit="10" joinstyle="miter" endcap="round"/>
                  <v:path o:connecttype="custom" o:connectlocs="0,0;2,1;4,2;4,5;4,7;2,8;0,9;0,9;0,8;2,7;3,5;3,3;2,1;0,1;0,1;0,0;0,0" o:connectangles="0,0,0,0,0,0,0,0,0,0,0,0,0,0,0,0,0"/>
                </v:shape>
                <v:shape id="Shape 4835" o:spid="_x0000_s1051" style="position:absolute;left:18375;top:6524;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" path="m,l,233968e" filled="f" fillcolor="black" strokeweight=".33303mm">
                  <v:fill opacity="0"/>
                  <v:stroke miterlimit="10" joinstyle="miter" endcap="round"/>
                  <v:path o:connecttype="custom" o:connectlocs="0,0;0,23" o:connectangles="0,0"/>
                </v:shape>
                <v:shape id="Shape 4836" o:spid="_x0000_s1052" style="position:absolute;left:17925;top:6524;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" path="m,l,233968e" filled="f" fillcolor="black" strokeweight=".33303mm">
                  <v:fill opacity="0"/>
                  <v:stroke miterlimit="10" joinstyle="miter" endcap="round"/>
                  <v:path o:connecttype="custom" o:connectlocs="0,0;0,23" o:connectangles="0,0"/>
                </v:shape>
                <v:shape id="Shape 4837" o:spid="_x0000_s1053" style="position:absolute;left:22322;top:4413;width:939;height:941;visibility:visible;mso-wrap-style:square;v-text-anchor:top" coordsize="93912,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" path="m93912,47094v,26052,-20981,47094,-46956,47094c21105,94188,,73146,,47094,,21167,21105,,46956,,72931,,93912,21167,93912,47094xe" filled="f" fillcolor="black" strokeweight=".29139mm">
                  <v:fill opacity="0"/>
                  <v:stroke miterlimit="10" joinstyle="miter"/>
                  <v:path o:connecttype="custom" o:connectlocs="9,5;5,9;0,5;5,0;9,5" o:connectangles="0,0,0,0,0"/>
                </v:shape>
                <v:shape id="Shape 49387" o:spid="_x0000_s1054" style="position:absolute;left:22518;top:4829;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" path="m,l54115,r,10521l,10521,,e" fillcolor="black" stroked="f" strokeweight="0">
                  <v:stroke opacity="0" miterlimit="10" joinstyle="miter"/>
                  <v:path o:connecttype="custom" o:connectlocs="0,0;5,0;5,1;0,1;0,0" o:connectangles="0,0,0,0,0"/>
                </v:shape>
                <v:shape id="Shape 4839" o:spid="_x0000_s1055" style="position:absolute;left:8214;top:2330;width:7975;height:3230;visibility:visible;mso-wrap-style:square;v-text-anchor:top" coordsize="797559,32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" path="m797559,209169c612109,10395,300703,,102528,185997,60755,225201,25888,271794,,323021e" filled="f" fillcolor="black" strokeweight=".33303mm">
                  <v:fill opacity="0"/>
                  <v:stroke miterlimit="10" joinstyle="miter" endcap="round"/>
                  <v:path o:connecttype="custom" o:connectlocs="80,21;10,19;0,32" o:connectangles="0,0,0"/>
                </v:shape>
                <v:shape id="Shape 4840" o:spid="_x0000_s1056" style="position:absolute;left:15918;top:4170;width:800;height:928;visibility:visible;mso-wrap-style:square;v-text-anchor:top" coordsize="80049,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" path="m39088,r1748,4008l45457,14529r6619,14905l67062,63377r6494,14905l78301,88803r1748,4008l76553,90055,67561,83041,54698,73146,39962,61874,25351,50476,12488,40581,3497,33567,,30937r6369,-125l10365,30436r4496,-626l23478,27305r3621,-2129l29972,22169r2497,-3757l34592,14278r1624,-4133l37465,6262r874,-3256l38963,877,39088,xe" fillcolor="black" stroked="f" strokeweight="0">
                  <v:stroke opacity="0" miterlimit="10" joinstyle="miter" endcap="round"/>
                  <v:path o:connecttype="custom" o:connectlocs="4,0;4,0;5,1;5,3;7,6;7,8;8,9;8,9;8,9;7,8;5,7;4,6;3,5;1,4;0,3;0,3;1,3;1,3;1,3;2,3;3,3;3,2;3,2;3,1;4,1;4,1;4,0;4,0;4,0" o:connectangles="0,0,0,0,0,0,0,0,0,0,0,0,0,0,0,0,0,0,0,0,0,0,0,0,0,0,0,0,0"/>
                </v:shape>
                <v:shape id="Shape 4841" o:spid="_x0000_s1057" style="position:absolute;left:15918;top:4170;width:800;height:928;visibility:visible;mso-wrap-style:square;v-text-anchor:top" coordsize="80049,9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" path="m80049,92811c80049,92811,,30937,,30937v,,18732,751,27099,-5761c35466,18537,39088,,39088,v,,40961,92811,40961,92811c80049,92811,80049,92811,80049,92811xe" filled="f" fillcolor="black" strokeweight=".04856mm">
                  <v:fill opacity="0"/>
                  <v:stroke miterlimit="10" joinstyle="miter" endcap="round"/>
                  <v:path o:connecttype="custom" o:connectlocs="8,9;0,3;3,3;4,0;8,9;8,9" o:connectangles="0,0,0,0,0,0"/>
                </v:shape>
                <v:shape id="Shape 4842" o:spid="_x0000_s1058" style="position:absolute;left:28172;top:5058;width:5868;height:120;visibility:visible;mso-wrap-style:square;v-text-anchor:top" coordsize="586820,1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" path="m,l586820,r,12024l,12024,,xe" fillcolor="black" stroked="f" strokeweight="0">
                  <v:stroke opacity="0" miterlimit="10" joinstyle="miter" endcap="round"/>
                  <v:path o:connecttype="custom" o:connectlocs="0,0;59,0;59,1;0,1;0,0" o:connectangles="0,0,0,0,0"/>
                </v:shape>
                <v:shape id="Shape 4843" o:spid="_x0000_s1059" style="position:absolute;left:33791;top:4631;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" path="m,l7993,2129,29222,7641r29972,7765l128004,33317r29972,7891l179206,46718r8117,2005l179206,50852r-21230,5260l128004,63752,59194,81037,29222,88678,7993,93938,,96067,999,94815,3621,91558,7368,86548r4246,-6388l15985,72770,22354,56738r999,-8015l22354,40581,19731,32190,15985,23923,7368,9895,3621,4634,999,1253,,xe" fillcolor="black" stroked="f" strokeweight="0">
                  <v:stroke opacity="0" miterlimit="10" joinstyle="miter" endcap="round"/>
                  <v:path o:connecttype="custom" o:connectlocs="0,0;1,0;3,1;6,2;13,3;16,4;18,5;19,5;18,5;16,6;13,6;6,8;3,9;1,9;0,10;0,9;0,9;1,9;1,8;2,7;2,6;2,5;2,4;2,3;2,2;1,1;0,0;0,0;0,0" o:connectangles="0,0,0,0,0,0,0,0,0,0,0,0,0,0,0,0,0,0,0,0,0,0,0,0,0,0,0,0,0"/>
                </v:shape>
                <v:shape id="Shape 4844" o:spid="_x0000_s1060" style="position:absolute;left:33791;top:4631;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" path="m187323,48723c187323,48723,,96067,,96067v,,23353,-26678,23353,-47344c23353,27430,,,,,,,187323,48723,187323,48723v,,,,,xe" filled="f" fillcolor="black" strokeweight=".04856mm">
                  <v:fill opacity="0"/>
                  <v:stroke miterlimit="10" joinstyle="miter" endcap="round"/>
                  <v:path o:connecttype="custom" o:connectlocs="19,5;0,10;2,5;0,0;19,5;19,5" o:connectangles="0,0,0,0,0,0"/>
                </v:shape>
                <v:shape id="Shape 4845" o:spid="_x0000_s1061" style="position:absolute;left:41082;top:4618;width:766;height:899;visibility:visible;mso-wrap-style:square;v-text-anchor:top" coordsize="76677,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" path="m40961,v8742,,15985,2129,21979,6638c68810,11021,72931,17284,75304,25300l63940,27930c61941,21668,59069,17034,55198,14153,51326,11272,46581,9769,40711,9769v-6619,,-12238,1628,-16733,4885c19482,17785,16359,22169,14612,27555v-1874,5385,-2748,10897,-2748,16658c11864,51603,12863,58116,15111,63627v2123,5511,5495,9644,9991,12400c29597,78782,34592,80035,39837,80035v6494,,11864,-1754,16360,-5511c60692,70766,63690,65255,65188,57991r11489,2880c74305,70265,69934,77530,63690,82540v-6245,4885,-13862,7390,-22854,7390c31470,89930,23852,88051,17983,84168,12113,80411,7617,74899,4621,67635,1498,60370,,52605,,44338,,35195,1749,27305,5245,20541,8617,13777,13612,8642,19981,5135,26350,1628,33344,,40961,xe" fillcolor="black" stroked="f" strokeweight="0">
                  <v:stroke opacity="0" miterlimit="10" joinstyle="miter" endcap="round"/>
                  <v:path o:connecttype="custom" o:connectlocs="4,0;6,1;8,3;6,3;6,1;4,1;2,1;1,3;1,4;2,6;3,8;4,8;6,7;7,6;8,6;6,8;4,9;2,8;0,7;0,4;1,2;2,1;4,0" o:connectangles="0,0,0,0,0,0,0,0,0,0,0,0,0,0,0,0,0,0,0,0,0,0,0"/>
                </v:shape>
                <v:shape id="Shape 4846" o:spid="_x0000_s1062" style="position:absolute;left:41118;top:8389;width:681;height:870;visibility:visible;mso-wrap-style:square;v-text-anchor:top" coordsize="681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" path="m,l11489,r,35822l56697,35822,56697,,68186,r,87049l56697,87049r,-40957l11489,46092r,40957l,87049,,xe" fillcolor="black" stroked="f" strokeweight="0">
                  <v:stroke opacity="0" miterlimit="10" joinstyle="miter" endcap="round"/>
                  <v:path o:connecttype="custom" o:connectlocs="0,0;1,0;1,4;6,4;6,0;7,0;7,9;6,9;6,5;1,5;1,9;0,9;0,0" o:connectangles="0,0,0,0,0,0,0,0,0,0,0,0,0"/>
                </v:shape>
                <v:shape id="Shape 4847" o:spid="_x0000_s1063" style="position:absolute;left:41472;top:5772;width:0;height:2368;visibility:visible;mso-wrap-style:square;v-text-anchor:top" coordsize="0,23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" path="m,l,236848e" filled="f" fillcolor="black" strokeweight=".33303mm">
                  <v:fill opacity="0"/>
                  <v:stroke miterlimit="10" joinstyle="miter" endcap="round"/>
                  <v:path o:connecttype="custom" o:connectlocs="0,0;0,24" o:connectangles="0,0"/>
                </v:shape>
                <v:shape id="Shape 4848" o:spid="_x0000_s1064" style="position:absolute;left:41118;top:874;width:681;height:870;visibility:visible;mso-wrap-style:square;v-text-anchor:top" coordsize="681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" path="m,l11489,r,35822l56697,35822,56697,,68186,r,87049l56697,87049r,-40957l11489,46092r,40957l,87049,,xe" fillcolor="black" stroked="f" strokeweight="0">
                  <v:stroke opacity="0" miterlimit="10" joinstyle="miter" endcap="round"/>
                  <v:path o:connecttype="custom" o:connectlocs="0,0;1,0;1,4;6,4;6,0;7,0;7,9;6,9;6,5;1,5;1,9;0,9;0,0" o:connectangles="0,0,0,0,0,0,0,0,0,0,0,0,0"/>
                </v:shape>
                <v:shape id="Shape 4849" o:spid="_x0000_s1065" style="position:absolute;left:41472;top:1999;width:0;height:2355;visibility:visible;mso-wrap-style:square;v-text-anchor:top" coordsize="0,23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" path="m,235596l,e" filled="f" fillcolor="black" strokeweight=".33303mm">
                  <v:fill opacity="0"/>
                  <v:stroke miterlimit="10" joinstyle="miter" endcap="round"/>
                  <v:path o:connecttype="custom" o:connectlocs="0,24;0,0" o:connectangles="0,0"/>
                </v:shape>
                <v:shape id="Shape 4850" o:spid="_x0000_s1066" style="position:absolute;left:44790;top:4616;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" path="m41398,r,9958l20606,18275v-5870,5636,-8867,15030,-8867,28056c11739,56852,14611,65119,20231,71131v5619,6012,12738,9018,21105,9018l41398,80122r,9905l19607,84157c13112,80149,8242,74763,4870,67874,1624,61111,,53846,,46206,,31677,3871,20404,11614,12263,15423,8192,19825,5124,24805,3073l41398,xe" fillcolor="black" stroked="f" strokeweight="0">
                  <v:stroke opacity="0" miterlimit="10" joinstyle="miter" endcap="round"/>
                  <v:path o:connecttype="custom" o:connectlocs="4,0;4,1;2,2;1,5;2,7;4,8;4,8;4,9;2,8;0,7;0,5;1,1;2,0;4,0" o:connectangles="0,0,0,0,0,0,0,0,0,0,0,0,0,0"/>
                </v:shape>
                <v:shape id="Shape 4851" o:spid="_x0000_s1067" style="position:absolute;left:45204;top:4616;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" path="m63,c8180,,15298,1879,21792,5761v6369,3883,11364,9144,14736,16033c39900,28682,41523,36448,41523,45215v,8768,-1748,16659,-5245,23673c32657,75902,27662,81162,21168,84670,14674,88302,7555,90055,63,90055l,90039,,80134,21292,71017v5620,-6012,8367,-14654,8367,-25927c29659,38076,28535,31814,26163,26553,23790,21293,20293,17159,15673,14278,11052,11398,5932,9895,188,9895l,9970,,12,63,xe" fillcolor="black" stroked="f" strokeweight="0">
                  <v:stroke opacity="0" miterlimit="10" joinstyle="miter" endcap="round"/>
                  <v:path o:connecttype="custom" o:connectlocs="0,0;2,1;4,2;4,5;4,7;2,8;0,9;0,9;0,8;2,7;3,5;3,3;2,1;0,1;0,1;0,0;0,0" o:connectangles="0,0,0,0,0,0,0,0,0,0,0,0,0,0,0,0,0"/>
                </v:shape>
                <v:shape id="Shape 4852" o:spid="_x0000_s1068" style="position:absolute;left:42111;top:5025;width:2415;height:0;visibility:visible;mso-wrap-style:square;v-text-anchor:top" coordsize="24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" path="m,l241522,e" filled="f" fillcolor="black" strokeweight=".33303mm">
                  <v:fill opacity="0"/>
                  <v:stroke miterlimit="10" joinstyle="miter" endcap="round"/>
                  <v:path o:connecttype="custom" o:connectlocs="0,0;24,0" o:connectangles="0,0"/>
                </v:shape>
                <v:shape id="Shape 4853" o:spid="_x0000_s1069" style="position:absolute;left:37370;top:4631;width:345;height:870;visibility:visible;mso-wrap-style:square;v-text-anchor:top" coordsize="3453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" path="m,l34530,r,9644l11489,9644r,28808l34530,38452r,11897l31221,48847v-1374,-250,-3497,-375,-6369,-375l11489,48472r,38577l,87049,,xe" fillcolor="black" stroked="f" strokeweight="0">
                  <v:stroke opacity="0" miterlimit="10" joinstyle="miter" endcap="round"/>
                  <v:path o:connecttype="custom" o:connectlocs="0,0;3,0;3,1;1,1;1,4;3,4;3,5;3,5;2,5;1,5;1,9;0,9;0,0" o:connectangles="0,0,0,0,0,0,0,0,0,0,0,0,0"/>
                </v:shape>
                <v:shape id="Shape 4854" o:spid="_x0000_s1070" style="position:absolute;left:37716;top:4631;width:420;height:870;visibility:visible;mso-wrap-style:square;v-text-anchor:top" coordsize="4202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" path="m,l3933,v7743,,13613,877,17609,2380c25663,4008,28785,6764,31283,10646v2373,4009,3621,8392,3621,13151c34904,29935,32906,35195,28910,39454v-3996,4133,-10115,6889,-18482,8016c13425,48973,15798,50350,17296,51854v3372,3006,6619,6889,9616,11523l42023,87049r-14486,l16047,69013c12676,63752,9928,59744,7805,56989,5557,54234,3684,52230,1936,51227l,50349,,38452r1686,c6931,38452,11052,37951,13924,36824v2998,-1128,5245,-2881,6744,-5261c22291,29183,23041,26553,23041,23797v,-4133,-1499,-7515,-4496,-10145c15548,11022,10802,9644,4433,9644l,9644,,xe" fillcolor="black" stroked="f" strokeweight="0">
                  <v:stroke opacity="0" miterlimit="10" joinstyle="miter" endcap="round"/>
                  <v:path o:connecttype="custom" o:connectlocs="0,0;0,0;2,0;3,1;3,2;3,4;1,5;2,5;3,6;4,9;3,9;2,7;1,6;0,5;0,5;0,4;0,4;1,4;2,3;2,2;2,1;0,1;0,1;0,0" o:connectangles="0,0,0,0,0,0,0,0,0,0,0,0,0,0,0,0,0,0,0,0,0,0,0,0"/>
                </v:shape>
                <v:shape id="Shape 4855" o:spid="_x0000_s1071" style="position:absolute;left:38379;top:5025;width:2437;height:0;visibility:visible;mso-wrap-style:square;v-text-anchor:top" coordsize="24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" path="m243770,l,e" filled="f" fillcolor="black" strokeweight=".33303mm">
                  <v:fill opacity="0"/>
                  <v:stroke miterlimit="10" joinstyle="miter" endcap="round"/>
                  <v:path o:connecttype="custom" o:connectlocs="24,0;0,0" o:connectangles="0,0"/>
                </v:shape>
                <v:shape id="Shape 4856" o:spid="_x0000_s1072" style="position:absolute;left:44865;top:8389;width:681;height:870;visibility:visible;mso-wrap-style:square;v-text-anchor:top" coordsize="6818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" path="m,l11488,r,35822l56696,35822,56696,,68185,r,87049l56696,87049r,-40957l11488,46092r,40957l,87049,,xe" fillcolor="black" stroked="f" strokeweight="0">
                  <v:stroke opacity="0" miterlimit="10" joinstyle="miter" endcap="round"/>
                  <v:path o:connecttype="custom" o:connectlocs="0,0;1,0;1,4;6,4;6,0;7,0;7,9;6,9;6,5;1,5;1,9;0,9;0,0" o:connectangles="0,0,0,0,0,0,0,0,0,0,0,0,0"/>
                </v:shape>
                <v:shape id="Shape 4857" o:spid="_x0000_s1073" style="position:absolute;left:45218;top:5772;width:0;height:2368;visibility:visible;mso-wrap-style:square;v-text-anchor:top" coordsize="0,23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" path="m,l,236848e" filled="f" fillcolor="black" strokeweight=".33303mm">
                  <v:fill opacity="0"/>
                  <v:stroke miterlimit="10" joinstyle="miter" endcap="round"/>
                  <v:path o:connecttype="custom" o:connectlocs="0,0;0,24" o:connectangles="0,0"/>
                </v:shape>
                <v:shape id="Shape 4858" o:spid="_x0000_s1074" style="position:absolute;left:49284;top:4857;width:342;height:645;visibility:visible;mso-wrap-style:square;v-text-anchor:top" coordsize="34218,6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" path="m23228,v3622,,7243,1253,10990,3508l30471,13402c27849,11899,25351,11148,22729,11148v-2374,,-4496,626,-6370,2129c14612,14655,13237,16533,12488,19038v-1249,3883,-1873,8016,-1873,12526l10615,64505,,64505,,1503r9616,l9616,11022c12113,6514,14361,3632,16359,2255,18483,752,20731,,23228,xe" fillcolor="black" stroked="f" strokeweight="0">
                  <v:stroke opacity="0" miterlimit="10" joinstyle="miter" endcap="round"/>
                  <v:path o:connecttype="custom" o:connectlocs="2,0;3,0;3,1;2,1;2,1;1,2;1,3;1,6;0,6;0,0;1,0;1,1;2,0;2,0" o:connectangles="0,0,0,0,0,0,0,0,0,0,0,0,0,0"/>
                </v:shape>
                <v:shape id="Shape 4859" o:spid="_x0000_s1075" style="position:absolute;left:48364;top:4618;width:768;height:899;visibility:visible;mso-wrap-style:square;v-text-anchor:top" coordsize="76802,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" path="m41086,v8617,,15985,2129,21854,6638c68810,11021,72930,17284,75304,25300l63940,27930c61941,21668,59069,17034,55197,14153,51451,11272,46581,9769,40836,9769v-6744,,-12239,1628,-16734,4885c19607,17785,16484,22169,14612,27555v-1749,5385,-2748,10897,-2748,16658c11864,51603,12988,58116,15111,63627v2123,5511,5494,9644,9991,12400c29721,78782,34592,80035,39962,80035v6369,,11864,-1754,16235,-5511c60692,70766,63690,65255,65313,57991r11489,2880c74430,70265,70059,77530,63815,82540v-6244,4885,-13988,7390,-22979,7390c31470,89930,23852,88051,17983,84168,12113,80411,7742,74899,4621,67635,1623,60370,,52605,,44338,,35195,1748,27305,5245,20541,8741,13777,13612,8642,19981,5135,26350,1628,33344,,41086,xe" fillcolor="black" stroked="f" strokeweight="0">
                  <v:stroke opacity="0" miterlimit="10" joinstyle="miter" endcap="round"/>
                  <v:path o:connecttype="custom" o:connectlocs="4,0;6,1;8,3;6,3;6,1;4,1;2,1;1,3;1,4;2,6;3,8;4,8;6,7;7,6;8,6;6,8;4,9;2,8;0,7;0,4;1,2;2,1;4,0" o:connectangles="0,0,0,0,0,0,0,0,0,0,0,0,0,0,0,0,0,0,0,0,0,0,0"/>
                </v:shape>
                <v:shape id="Shape 4860" o:spid="_x0000_s1076" style="position:absolute;left:45895;top:5025;width:2204;height:0;visibility:visible;mso-wrap-style:square;v-text-anchor:top" coordsize="220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" path="m,l220417,e" filled="f" fillcolor="black" strokeweight=".33303mm">
                  <v:fill opacity="0"/>
                  <v:stroke miterlimit="10" joinstyle="miter" endcap="round"/>
                  <v:path o:connecttype="custom" o:connectlocs="0,0;22,0" o:connectangles="0,0"/>
                </v:shape>
                <v:shape id="Shape 49388" o:spid="_x0000_s1077" style="position:absolute;left:49494;top:8389;width:106;height:870;visibility:visible;mso-wrap-style:square;v-text-anchor:top" coordsize="1061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" path="m,l10615,r,87049l,87049,,e" fillcolor="black" stroked="f" strokeweight="0">
                  <v:stroke opacity="0" miterlimit="10" joinstyle="miter" endcap="round"/>
                  <v:path o:connecttype="custom" o:connectlocs="0,0;1,0;1,9;0,9;0,0" o:connectangles="0,0,0,0,0"/>
                </v:shape>
                <v:shape id="Shape 4862" o:spid="_x0000_s1078" style="position:absolute;left:48575;top:8375;width:766;height:899;visibility:visible;mso-wrap-style:square;v-text-anchor:top" coordsize="76677,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" path="m40961,v8742,,15985,2129,21979,6638c68810,11022,72931,17284,75304,25300l63940,27930c61941,21668,59069,17034,55198,14153,51326,11273,46581,9770,40711,9770v-6619,,-12238,1627,-16733,4884c19482,17785,16359,22169,14612,27555v-1874,5386,-2748,10897,-2748,16658c11864,51603,12863,58116,15111,63627v2123,5511,5495,9644,9991,12400c29597,78782,34592,80035,39837,80035v6494,,11864,-1753,16360,-5511c60692,70766,63690,65255,65188,57991r11489,2880c74305,70265,69934,77530,63690,82540v-6245,4885,-13862,7390,-22854,7390c31470,89930,23853,88051,17983,84168,12113,80411,7617,74899,4621,67635,1498,60370,,52605,,44338,,35195,1749,27305,5245,20541,8617,13777,13612,8642,19981,5135,26350,1628,33344,,40961,xe" fillcolor="black" stroked="f" strokeweight="0">
                  <v:stroke opacity="0" miterlimit="10" joinstyle="miter" endcap="round"/>
                  <v:path o:connecttype="custom" o:connectlocs="4,0;6,1;8,3;6,3;6,1;4,1;2,1;1,3;1,4;2,6;3,8;4,8;6,7;7,6;8,6;6,8;4,9;2,8;0,7;0,4;1,2;2,1;4,0" o:connectangles="0,0,0,0,0,0,0,0,0,0,0,0,0,0,0,0,0,0,0,0,0,0,0"/>
                </v:shape>
                <v:shape id="Shape 4863" o:spid="_x0000_s1079" style="position:absolute;left:48964;top:5772;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" path="m,l,233968e" filled="f" fillcolor="black" strokeweight=".33303mm">
                  <v:fill opacity="0"/>
                  <v:stroke miterlimit="10" joinstyle="miter" endcap="round"/>
                  <v:path o:connecttype="custom" o:connectlocs="0,0;0,23" o:connectangles="0,0"/>
                </v:shape>
                <v:shape id="Shape 4864" o:spid="_x0000_s1080" style="position:absolute;left:48536;top:859;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" path="m41398,r,9958l20605,18275v-5869,5636,-8866,15030,-8866,28056c11739,56852,14611,65119,20231,71131v5619,6012,12738,9018,21104,9018l41398,80122r,9905l19607,84157c13112,80149,8242,74763,4870,67874,1623,61111,,53846,,46206,,31677,3871,20404,11614,12263,15423,8192,19825,5124,24804,3073l41398,xe" fillcolor="black" stroked="f" strokeweight="0">
                  <v:stroke opacity="0" miterlimit="10" joinstyle="miter" endcap="round"/>
                  <v:path o:connecttype="custom" o:connectlocs="4,0;4,1;2,2;1,5;2,7;4,8;4,8;4,9;2,8;0,7;0,5;1,1;2,0;4,0" o:connectangles="0,0,0,0,0,0,0,0,0,0,0,0,0,0"/>
                </v:shape>
                <v:shape id="Shape 4865" o:spid="_x0000_s1081" style="position:absolute;left:48950;top:859;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" path="m62,c8179,,15298,1879,21792,5761v6369,3883,11364,9144,14736,16032c39900,28682,41523,36448,41523,45215v,8768,-1748,16659,-5245,23673c32656,75902,27661,81162,21168,84669,14674,88302,7555,90055,62,90055l,90038,,80133,21292,71017v5620,-6012,8367,-14654,8367,-25927c29659,38076,28535,31814,26163,26553,23790,21292,20293,17159,15673,14278,11052,11398,5932,9895,187,9895l,9969,,12,62,xe" fillcolor="black" stroked="f" strokeweight="0">
                  <v:stroke opacity="0" miterlimit="10" joinstyle="miter" endcap="round"/>
                  <v:path o:connecttype="custom" o:connectlocs="0,0;2,1;4,2;4,5;4,7;2,8;0,9;0,9;0,8;2,7;3,5;3,3;2,1;0,1;0,1;0,0;0,0" o:connectangles="0,0,0,0,0,0,0,0,0,0,0,0,0,0,0,0,0"/>
                </v:shape>
                <v:shape id="Shape 4866" o:spid="_x0000_s1082" style="position:absolute;left:48740;top:2015;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4867" o:spid="_x0000_s1083" style="position:absolute;left:49189;top:2015;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4868" o:spid="_x0000_s1084" style="position:absolute;left:52998;top:2644;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" path="m41460,r63,17l41523,9920,20606,18286v-5870,5637,-8742,15031,-8742,28057c11864,56864,14611,65131,20231,71143v5619,6012,12738,9018,21229,9018l41523,80133r,9906l41460,90055v-8117,,-15485,-2004,-21854,-5886c13112,80161,8242,74775,4995,67886,1623,61123,,53858,,46218,,31688,3871,20416,11614,12275,19356,4133,29347,,41460,xe" fillcolor="black" stroked="f" strokeweight="0">
                  <v:stroke opacity="0" miterlimit="10" joinstyle="miter" endcap="round"/>
                  <v:path o:connecttype="custom" o:connectlocs="4,0;4,0;4,1;2,2;1,5;2,7;4,8;4,8;4,9;4,9;2,8;0,7;0,5;1,1;4,0" o:connectangles="0,0,0,0,0,0,0,0,0,0,0,0,0,0,0"/>
                </v:shape>
                <v:shape id="Shape 4869" o:spid="_x0000_s1085" style="position:absolute;left:53413;top:2644;width:413;height:900;visibility:visible;mso-wrap-style:square;v-text-anchor:top" coordsize="41398,9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" path="m,l21667,5745v6494,3883,11364,9143,14736,16032c39775,28666,41398,36431,41398,45199v,8767,-1748,16658,-5244,23672c32532,75885,27536,81146,21042,84653l,90023,,80117,21168,71000v5620,-6011,8491,-14654,8491,-25926c29659,38060,28411,31797,26038,26537,23665,21276,20169,17143,15548,14262,10927,11381,5807,9878,63,9878l,9904,,xe" fillcolor="black" stroked="f" strokeweight="0">
                  <v:stroke opacity="0" miterlimit="10" joinstyle="miter" endcap="round"/>
                  <v:path o:connecttype="custom" o:connectlocs="0,0;2,1;4,2;4,5;4,7;2,8;0,9;0,8;2,7;3,5;3,3;2,1;0,1;0,1;0,0" o:connectangles="0,0,0,0,0,0,0,0,0,0,0,0,0,0,0"/>
                </v:shape>
                <v:shape id="Shape 4870" o:spid="_x0000_s1086" style="position:absolute;left:52402;top:7179;width:415;height:900;visibility:visible;mso-wrap-style:square;v-text-anchor:top" coordsize="41524,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" path="m41524,r,10033l20606,18400v-5870,5511,-8742,14905,-8742,28056c11864,56852,14612,65119,20231,71256v5620,6012,12738,9018,21230,9018l41524,80247r,9781l41461,90044v-8117,,-15485,-1879,-21854,-5887c13113,80149,8243,74763,4996,68000,1624,61111,,53847,,46206,,31802,3872,20530,11614,12263,15485,8193,19919,5124,24914,3073l41524,xe" fillcolor="black" stroked="f" strokeweight="0">
                  <v:stroke opacity="0" miterlimit="10" joinstyle="miter" endcap="round"/>
                  <v:path o:connecttype="custom" o:connectlocs="4,0;4,1;2,2;1,5;2,7;4,8;4,8;4,9;4,9;2,8;0,7;0,5;1,1;2,0;4,0" o:connectangles="0,0,0,0,0,0,0,0,0,0,0,0,0,0,0"/>
                </v:shape>
                <v:shape id="Shape 4871" o:spid="_x0000_s1087" style="position:absolute;left:52818;top:7179;width:415;height:900;visibility:visible;mso-wrap-style:square;v-text-anchor:top" coordsize="41523,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" path="m62,c8055,,15298,2004,21667,5761v6494,3883,11364,9269,14736,16158c39775,28682,41523,36573,41523,45215v,8893,-1873,16784,-5370,23673c32531,75902,27536,81162,21042,84795l,90039,,80258,21292,71142v5495,-6137,8367,-14780,8367,-25927c29659,38076,28411,31939,26038,26553,23665,21292,20169,17285,15548,14279,10927,11398,5807,10020,62,10020l,10045,,11,62,xe" fillcolor="black" stroked="f" strokeweight="0">
                  <v:stroke opacity="0" miterlimit="10" joinstyle="miter" endcap="round"/>
                  <v:path o:connecttype="custom" o:connectlocs="0,0;2,1;4,2;4,5;4,7;2,8;0,9;0,8;2,7;3,5;3,3;2,1;0,1;0,1;0,0;0,0" o:connectangles="0,0,0,0,0,0,0,0,0,0,0,0,0,0,0,0"/>
                </v:shape>
                <v:shape id="Shape 4872" o:spid="_x0000_s1088" style="position:absolute;left:53852;top:1689;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" path="m93911,47094v,26052,-20980,47094,-46955,47094c21106,94188,,73146,,47094,,21167,21106,,46956,,72931,,93911,21167,93911,47094xe" filled="f" fillcolor="black" strokeweight=".29139mm">
                  <v:fill opacity="0"/>
                  <v:stroke miterlimit="10" joinstyle="miter"/>
                  <v:path o:connecttype="custom" o:connectlocs="9,5;5,9;0,5;5,0;9,5" o:connectangles="0,0,0,0,0"/>
                </v:shape>
                <v:shape id="Shape 49389" o:spid="_x0000_s1089" style="position:absolute;left:54048;top:2105;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" path="m,l54115,r,10521l,10521,,e" fillcolor="black" stroked="f" strokeweight="0">
                  <v:stroke opacity="0" miterlimit="10" joinstyle="miter"/>
                  <v:path o:connecttype="custom" o:connectlocs="0,0;5,0;5,1;0,1;0,0" o:connectangles="0,0,0,0,0"/>
                </v:shape>
                <v:shape id="Shape 4874" o:spid="_x0000_s1090" style="position:absolute;left:53258;top:6226;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" path="m93911,47094v,25927,-21105,47094,-46955,47094c20980,94188,,73021,,47094,,21042,20980,,46956,,72806,,93911,21042,93911,47094xe" filled="f" fillcolor="black" strokeweight=".29139mm">
                  <v:fill opacity="0"/>
                  <v:stroke miterlimit="10" joinstyle="miter"/>
                  <v:path o:connecttype="custom" o:connectlocs="9,5;5,9;0,5;5,0;9,5" o:connectangles="0,0,0,0,0"/>
                </v:shape>
                <v:shape id="Shape 49390" o:spid="_x0000_s1091" style="position:absolute;left:53453;top:6640;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" path="m,l54115,r,10521l,10521,,e" fillcolor="black" stroked="f" strokeweight="0">
                  <v:stroke opacity="0" miterlimit="10" joinstyle="miter"/>
                  <v:path o:connecttype="custom" o:connectlocs="0,0;5,0;5,1;0,1;0,0" o:connectangles="0,0,0,0,0"/>
                </v:shape>
                <v:shape id="Shape 4913" o:spid="_x0000_s1092" style="position:absolute;left:44752;top:3291;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" path="m93911,47094v,26053,-21105,47094,-46956,47094c20980,94188,,73147,,47094,,21167,20980,,46955,,72806,,93911,21167,93911,47094xe" filled="f" fillcolor="black" strokeweight=".29139mm">
                  <v:fill opacity="0"/>
                  <v:stroke miterlimit="10" joinstyle="miter"/>
                  <v:path o:connecttype="custom" o:connectlocs="9,5;5,9;0,5;5,0;9,5" o:connectangles="0,0,0,0,0"/>
                </v:shape>
                <v:shape id="Shape 49391" o:spid="_x0000_s1093" style="position:absolute;left:44947;top:3707;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" path="m,l54115,r,10521l,10521,,e" fillcolor="black" stroked="f" strokeweight="0">
                  <v:stroke opacity="0" miterlimit="10" joinstyle="miter"/>
                  <v:path o:connecttype="custom" o:connectlocs="0,0;5,0;5,1;0,1;0,0" o:connectangles="0,0,0,0,0"/>
                </v:shape>
                <v:shape id="Shape 49392" o:spid="_x0000_s1094" style="position:absolute;left:45166;top:3487;width:104;height:542;visibility:visible;mso-wrap-style:square;v-text-anchor:top" coordsize="10490,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" path="m,l10490,r,54275l,54275,,e" fillcolor="black" stroked="f" strokeweight="0">
                  <v:stroke opacity="0" miterlimit="10" joinstyle="miter"/>
                  <v:path o:connecttype="custom" o:connectlocs="0,0;1,0;1,5;0,5;0,0" o:connectangles="0,0,0,0,0"/>
                </v:shape>
                <v:shape id="Shape 4916" o:spid="_x0000_s1095" style="position:absolute;left:49866;top:3370;width:2914;height:1432;visibility:visible;mso-wrap-style:square;v-text-anchor:top" coordsize="291474,14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" path="m,143287l291474,e" filled="f" fillcolor="black" strokeweight=".33303mm">
                  <v:fill opacity="0"/>
                  <v:stroke miterlimit="10" joinstyle="miter" endcap="round"/>
                  <v:path o:connecttype="custom" o:connectlocs="0,14;29,0" o:connectangles="0,0"/>
                </v:shape>
                <v:shape id="Shape 4917" o:spid="_x0000_s1096" style="position:absolute;left:49784;top:5301;width:2492;height:1869;visibility:visible;mso-wrap-style:square;v-text-anchor:top" coordsize="249265,18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" path="m,l249265,186999e" filled="f" fillcolor="black" strokeweight=".33303mm">
                  <v:fill opacity="0"/>
                  <v:stroke miterlimit="10" joinstyle="miter" endcap="round"/>
                  <v:path o:connecttype="custom" o:connectlocs="0,0;25,19" o:connectangles="0,0"/>
                </v:shape>
                <v:shape id="Shape 49393" o:spid="_x0000_s1097" style="position:absolute;left:10667;top:5911;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" path="m,l54115,r,10521l,10521,,e" fillcolor="black" stroked="f" strokeweight="0">
                  <v:stroke opacity="0" miterlimit="10" joinstyle="miter" endcap="round"/>
                  <v:path o:connecttype="custom" o:connectlocs="0,0;5,0;5,1;0,1;0,0" o:connectangles="0,0,0,0,0"/>
                </v:shape>
                <v:shape id="Shape 49394" o:spid="_x0000_s1098" style="position:absolute;left:10885;top:5693;width:104;height:542;visibility:visible;mso-wrap-style:square;v-text-anchor:top" coordsize="10490,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" path="m,l10490,r,54275l,54275,,e" fillcolor="black" stroked="f" strokeweight="0">
                  <v:stroke opacity="0" miterlimit="10" joinstyle="miter" endcap="round"/>
                  <v:path o:connecttype="custom" o:connectlocs="0,0;1,0;1,5;0,5;0,0" o:connectangles="0,0,0,0,0"/>
                </v:shape>
                <v:shape id="Shape 5114" o:spid="_x0000_s1099" style="position:absolute;left:28094;top:869;width:681;height:870;visibility:visible;mso-wrap-style:square;v-text-anchor:top" coordsize="6818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" path="m,l11489,r,35696l56696,35696,56696,,68185,r,87049l56696,87049r,-41082l11489,45967r,41082l,87049,,xe" fillcolor="black" stroked="f" strokeweight="0">
                  <v:stroke opacity="0" miterlimit="10" joinstyle="miter" endcap="round"/>
                  <v:path o:connecttype="custom" o:connectlocs="0,0;1,0;1,4;6,4;6,0;7,0;7,9;6,9;6,5;1,5;1,9;0,9;0,0" o:connectangles="0,0,0,0,0,0,0,0,0,0,0,0,0"/>
                </v:shape>
                <v:shape id="Shape 5115" o:spid="_x0000_s1100" style="position:absolute;left:27189;top:869;width:683;height:870;visibility:visible;mso-wrap-style:square;v-text-anchor:top" coordsize="68311,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" path="m,l11739,,57321,68262,57321,,68311,r,87049l56571,87049,10990,18662r,68387l,87049,,xe" fillcolor="black" stroked="f" strokeweight="0">
                  <v:stroke opacity="0" miterlimit="10" joinstyle="miter" endcap="round"/>
                  <v:path o:connecttype="custom" o:connectlocs="0,0;1,0;6,7;6,0;7,0;7,9;6,9;1,2;1,9;0,9;0,0" o:connectangles="0,0,0,0,0,0,0,0,0,0,0"/>
                </v:shape>
                <v:shape id="Shape 5116" o:spid="_x0000_s1101" style="position:absolute;left:28951;top:708;width:429;height:432;visibility:visible;mso-wrap-style:square;v-text-anchor:top" coordsize="42959,4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" path="m17609,r7617,l25226,17786r17733,l42959,25301r-17733,l25226,43211r-7617,l17609,25301,,25301,,17786r17609,l17609,xe" fillcolor="black" stroked="f" strokeweight="0">
                  <v:stroke opacity="0" miterlimit="10" joinstyle="miter" endcap="round"/>
                  <v:path o:connecttype="custom" o:connectlocs="2,0;3,0;3,2;4,2;4,3;3,3;3,4;2,4;2,3;0,3;0,2;2,2;2,0" o:connectangles="0,0,0,0,0,0,0,0,0,0,0,0,0"/>
                </v:shape>
                <v:shape id="Shape 5117" o:spid="_x0000_s1102" style="position:absolute;left:25365;top:3787;width:2180;height:1262;visibility:visible;mso-wrap-style:square;v-text-anchor:top" coordsize="218044,12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" path="m218044,l,126252e" filled="f" fillcolor="black" strokeweight=".33303mm">
                  <v:fill opacity="0"/>
                  <v:stroke miterlimit="10" joinstyle="miter" endcap="round"/>
                  <v:path o:connecttype="custom" o:connectlocs="22,0;0,13" o:connectangles="0,0"/>
                </v:shape>
                <v:shape id="Shape 5118" o:spid="_x0000_s1103" style="position:absolute;left:25365;top:3607;width:1868;height:1080;visibility:visible;mso-wrap-style:square;v-text-anchor:top" coordsize="186823,1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" path="m186823,l,108091e" filled="f" fillcolor="black" strokeweight=".33303mm">
                  <v:fill opacity="0"/>
                  <v:stroke miterlimit="10" joinstyle="miter" endcap="round"/>
                  <v:path o:connecttype="custom" o:connectlocs="19,0;0,11" o:connectangles="0,0"/>
                </v:shape>
                <v:shape id="Shape 5119" o:spid="_x0000_s1104" style="position:absolute;left:23185;top:3787;width:2180;height:1262;visibility:visible;mso-wrap-style:square;v-text-anchor:top" coordsize="218044,12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" path="m218044,126252l,e" filled="f" fillcolor="black" strokeweight=".33303mm">
                  <v:fill opacity="0"/>
                  <v:stroke miterlimit="10" joinstyle="miter" endcap="round"/>
                  <v:path o:connecttype="custom" o:connectlocs="22,13;0,0" o:connectangles="0,0"/>
                </v:shape>
                <v:shape id="Shape 5120" o:spid="_x0000_s1105" style="position:absolute;left:23185;top:1262;width:0;height:2525;visibility:visible;mso-wrap-style:square;v-text-anchor:top" coordsize="0,25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" path="m,252505l,e" filled="f" fillcolor="black" strokeweight=".33303mm">
                  <v:fill opacity="0"/>
                  <v:stroke miterlimit="10" joinstyle="miter" endcap="round"/>
                  <v:path o:connecttype="custom" o:connectlocs="0,25;0,0" o:connectangles="0,0"/>
                </v:shape>
                <v:shape id="Shape 5121" o:spid="_x0000_s1106" style="position:absolute;left:23497;top:1442;width:0;height:2164;visibility:visible;mso-wrap-style:square;v-text-anchor:top" coordsize="0,216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" path="m,216433l,e" filled="f" fillcolor="black" strokeweight=".33303mm">
                  <v:fill opacity="0"/>
                  <v:stroke miterlimit="10" joinstyle="miter" endcap="round"/>
                  <v:path o:connecttype="custom" o:connectlocs="0,22;0,0" o:connectangles="0,0"/>
                </v:shape>
                <v:shape id="Shape 5122" o:spid="_x0000_s1107" style="position:absolute;left:23185;width:2180;height:1262;visibility:visible;mso-wrap-style:square;v-text-anchor:top" coordsize="218044,12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" path="m,126253l218044,e" filled="f" fillcolor="black" strokeweight=".33303mm">
                  <v:fill opacity="0"/>
                  <v:stroke miterlimit="10" joinstyle="miter" endcap="round"/>
                  <v:path o:connecttype="custom" o:connectlocs="0,13;22,0" o:connectangles="0,0"/>
                </v:shape>
                <v:shape id="Shape 5123" o:spid="_x0000_s1108" style="position:absolute;left:25365;width:1523;height:881;visibility:visible;mso-wrap-style:square;v-text-anchor:top" coordsize="152356,8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" path="m,l152356,88177e" filled="f" fillcolor="black" strokeweight=".33303mm">
                  <v:fill opacity="0"/>
                  <v:stroke miterlimit="10" joinstyle="miter" endcap="round"/>
                  <v:path o:connecttype="custom" o:connectlocs="0,0;15,9" o:connectangles="0,0"/>
                </v:shape>
                <v:shape id="Shape 5124" o:spid="_x0000_s1109" style="position:absolute;left:25365;top:361;width:1367;height:791;visibility:visible;mso-wrap-style:square;v-text-anchor:top" coordsize="136746,7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" path="m,l136746,79158e" filled="f" fillcolor="black" strokeweight=".33303mm">
                  <v:fill opacity="0"/>
                  <v:stroke miterlimit="10" joinstyle="miter" endcap="round"/>
                  <v:path o:connecttype="custom" o:connectlocs="0,0;14,8" o:connectangles="0,0"/>
                </v:shape>
                <v:shape id="Shape 5125" o:spid="_x0000_s1110" style="position:absolute;left:27546;top:1990;width:0;height:1797;visibility:visible;mso-wrap-style:square;v-text-anchor:top" coordsize="0,17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" path="m,179734l,e" filled="f" fillcolor="black" strokeweight=".33303mm">
                  <v:fill opacity="0"/>
                  <v:stroke miterlimit="10" joinstyle="miter" endcap="round"/>
                  <v:path o:connecttype="custom" o:connectlocs="0,18;0,0" o:connectangles="0,0"/>
                </v:shape>
                <w10:anchorlock/>
              </v:group>
            </w:pict>
          </mc:Fallback>
        </mc:AlternateContent>
      </w:r>
    </w:p>
    <w:p w14:paraId="5F5072D4" w14:textId="728DB95E" w:rsidR="003865F3" w:rsidRPr="000800B5" w:rsidRDefault="00BB54E0" w:rsidP="003865F3">
      <w:pPr>
        <w:pStyle w:val="BodyL"/>
        <w:suppressAutoHyphens/>
        <w:spacing w:line="276" w:lineRule="auto"/>
        <w:rPr>
          <w:rFonts w:ascii="Arial" w:eastAsia="SimSun" w:hAnsi="Arial" w:cs="Arial"/>
          <w:lang w:val="en-IN"/>
        </w:rPr>
      </w:pPr>
      <w:r w:rsidRPr="000800B5">
        <w:rPr>
          <w:rFonts w:ascii="Arial" w:eastAsia="SimSun" w:hAnsi="Arial" w:cs="Arial"/>
          <w:noProof/>
          <w:lang w:val="en-IN" w:eastAsia="en-IN"/>
        </w:rPr>
        <mc:AlternateContent>
          <mc:Choice Requires="wpg">
            <w:drawing>
              <wp:inline distT="0" distB="0" distL="0" distR="0" wp14:anchorId="3F86B938" wp14:editId="0B2055F1">
                <wp:extent cx="4723765" cy="868045"/>
                <wp:effectExtent l="6350" t="635" r="3810" b="7620"/>
                <wp:docPr id="48722" name="Group 37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765" cy="868045"/>
                          <a:chOff x="0" y="0"/>
                          <a:chExt cx="47239" cy="8683"/>
                        </a:xfrm>
                      </wpg:grpSpPr>
                      <wps:wsp>
                        <wps:cNvPr id="48723" name="Shape 4876"/>
                        <wps:cNvSpPr>
                          <a:spLocks noChangeArrowheads="1"/>
                        </wps:cNvSpPr>
                        <wps:spPr bwMode="auto">
                          <a:xfrm>
                            <a:off x="31282" y="3383"/>
                            <a:ext cx="345" cy="870"/>
                          </a:xfrm>
                          <a:custGeom>
                            <a:avLst/>
                            <a:gdLst>
                              <a:gd name="T0" fmla="*/ 0 w 34530"/>
                              <a:gd name="T1" fmla="*/ 0 h 87049"/>
                              <a:gd name="T2" fmla="*/ 345 w 34530"/>
                              <a:gd name="T3" fmla="*/ 0 h 87049"/>
                              <a:gd name="T4" fmla="*/ 345 w 34530"/>
                              <a:gd name="T5" fmla="*/ 96 h 87049"/>
                              <a:gd name="T6" fmla="*/ 115 w 34530"/>
                              <a:gd name="T7" fmla="*/ 96 h 87049"/>
                              <a:gd name="T8" fmla="*/ 115 w 34530"/>
                              <a:gd name="T9" fmla="*/ 384 h 87049"/>
                              <a:gd name="T10" fmla="*/ 345 w 34530"/>
                              <a:gd name="T11" fmla="*/ 384 h 87049"/>
                              <a:gd name="T12" fmla="*/ 345 w 34530"/>
                              <a:gd name="T13" fmla="*/ 503 h 87049"/>
                              <a:gd name="T14" fmla="*/ 312 w 34530"/>
                              <a:gd name="T15" fmla="*/ 488 h 87049"/>
                              <a:gd name="T16" fmla="*/ 248 w 34530"/>
                              <a:gd name="T17" fmla="*/ 484 h 87049"/>
                              <a:gd name="T18" fmla="*/ 115 w 34530"/>
                              <a:gd name="T19" fmla="*/ 484 h 87049"/>
                              <a:gd name="T20" fmla="*/ 115 w 34530"/>
                              <a:gd name="T21" fmla="*/ 870 h 87049"/>
                              <a:gd name="T22" fmla="*/ 0 w 34530"/>
                              <a:gd name="T23" fmla="*/ 870 h 87049"/>
                              <a:gd name="T24" fmla="*/ 0 w 3453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49">
                                <a:moveTo>
                                  <a:pt x="0" y="0"/>
                                </a:moveTo>
                                <a:lnTo>
                                  <a:pt x="34530" y="0"/>
                                </a:lnTo>
                                <a:lnTo>
                                  <a:pt x="34530" y="9644"/>
                                </a:lnTo>
                                <a:lnTo>
                                  <a:pt x="11489" y="9644"/>
                                </a:lnTo>
                                <a:lnTo>
                                  <a:pt x="11489" y="38452"/>
                                </a:lnTo>
                                <a:lnTo>
                                  <a:pt x="34530" y="38452"/>
                                </a:lnTo>
                                <a:lnTo>
                                  <a:pt x="34530" y="50349"/>
                                </a:lnTo>
                                <a:lnTo>
                                  <a:pt x="31221" y="48848"/>
                                </a:lnTo>
                                <a:cubicBezTo>
                                  <a:pt x="29847" y="48597"/>
                                  <a:pt x="27724" y="48472"/>
                                  <a:pt x="24851" y="48472"/>
                                </a:cubicBezTo>
                                <a:lnTo>
                                  <a:pt x="11489" y="4847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24" name="Shape 4877"/>
                        <wps:cNvSpPr>
                          <a:spLocks noChangeArrowheads="1"/>
                        </wps:cNvSpPr>
                        <wps:spPr bwMode="auto">
                          <a:xfrm>
                            <a:off x="31628" y="3383"/>
                            <a:ext cx="420" cy="870"/>
                          </a:xfrm>
                          <a:custGeom>
                            <a:avLst/>
                            <a:gdLst>
                              <a:gd name="T0" fmla="*/ 0 w 42023"/>
                              <a:gd name="T1" fmla="*/ 0 h 87049"/>
                              <a:gd name="T2" fmla="*/ 39 w 42023"/>
                              <a:gd name="T3" fmla="*/ 0 h 87049"/>
                              <a:gd name="T4" fmla="*/ 215 w 42023"/>
                              <a:gd name="T5" fmla="*/ 24 h 87049"/>
                              <a:gd name="T6" fmla="*/ 313 w 42023"/>
                              <a:gd name="T7" fmla="*/ 106 h 87049"/>
                              <a:gd name="T8" fmla="*/ 349 w 42023"/>
                              <a:gd name="T9" fmla="*/ 238 h 87049"/>
                              <a:gd name="T10" fmla="*/ 289 w 42023"/>
                              <a:gd name="T11" fmla="*/ 394 h 87049"/>
                              <a:gd name="T12" fmla="*/ 104 w 42023"/>
                              <a:gd name="T13" fmla="*/ 474 h 87049"/>
                              <a:gd name="T14" fmla="*/ 173 w 42023"/>
                              <a:gd name="T15" fmla="*/ 518 h 87049"/>
                              <a:gd name="T16" fmla="*/ 269 w 42023"/>
                              <a:gd name="T17" fmla="*/ 633 h 87049"/>
                              <a:gd name="T18" fmla="*/ 420 w 42023"/>
                              <a:gd name="T19" fmla="*/ 870 h 87049"/>
                              <a:gd name="T20" fmla="*/ 275 w 42023"/>
                              <a:gd name="T21" fmla="*/ 870 h 87049"/>
                              <a:gd name="T22" fmla="*/ 160 w 42023"/>
                              <a:gd name="T23" fmla="*/ 690 h 87049"/>
                              <a:gd name="T24" fmla="*/ 78 w 42023"/>
                              <a:gd name="T25" fmla="*/ 570 h 87049"/>
                              <a:gd name="T26" fmla="*/ 19 w 42023"/>
                              <a:gd name="T27" fmla="*/ 512 h 87049"/>
                              <a:gd name="T28" fmla="*/ 0 w 42023"/>
                              <a:gd name="T29" fmla="*/ 503 h 87049"/>
                              <a:gd name="T30" fmla="*/ 0 w 42023"/>
                              <a:gd name="T31" fmla="*/ 384 h 87049"/>
                              <a:gd name="T32" fmla="*/ 17 w 42023"/>
                              <a:gd name="T33" fmla="*/ 384 h 87049"/>
                              <a:gd name="T34" fmla="*/ 139 w 42023"/>
                              <a:gd name="T35" fmla="*/ 368 h 87049"/>
                              <a:gd name="T36" fmla="*/ 207 w 42023"/>
                              <a:gd name="T37" fmla="*/ 315 h 87049"/>
                              <a:gd name="T38" fmla="*/ 230 w 42023"/>
                              <a:gd name="T39" fmla="*/ 238 h 87049"/>
                              <a:gd name="T40" fmla="*/ 185 w 42023"/>
                              <a:gd name="T41" fmla="*/ 136 h 87049"/>
                              <a:gd name="T42" fmla="*/ 44 w 42023"/>
                              <a:gd name="T43" fmla="*/ 96 h 87049"/>
                              <a:gd name="T44" fmla="*/ 0 w 42023"/>
                              <a:gd name="T45" fmla="*/ 96 h 87049"/>
                              <a:gd name="T46" fmla="*/ 0 w 4202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2023" h="87049">
                                <a:moveTo>
                                  <a:pt x="0" y="0"/>
                                </a:moveTo>
                                <a:lnTo>
                                  <a:pt x="3933" y="0"/>
                                </a:lnTo>
                                <a:cubicBezTo>
                                  <a:pt x="11676" y="0"/>
                                  <a:pt x="17546" y="877"/>
                                  <a:pt x="21542" y="2380"/>
                                </a:cubicBezTo>
                                <a:cubicBezTo>
                                  <a:pt x="25663" y="4008"/>
                                  <a:pt x="28785" y="6764"/>
                                  <a:pt x="31282" y="10646"/>
                                </a:cubicBezTo>
                                <a:cubicBezTo>
                                  <a:pt x="33655" y="14655"/>
                                  <a:pt x="34904" y="19038"/>
                                  <a:pt x="34904" y="23798"/>
                                </a:cubicBezTo>
                                <a:cubicBezTo>
                                  <a:pt x="34904" y="29935"/>
                                  <a:pt x="32906" y="35195"/>
                                  <a:pt x="28909" y="39454"/>
                                </a:cubicBezTo>
                                <a:cubicBezTo>
                                  <a:pt x="24914" y="43587"/>
                                  <a:pt x="18795" y="46343"/>
                                  <a:pt x="10428" y="47470"/>
                                </a:cubicBezTo>
                                <a:cubicBezTo>
                                  <a:pt x="13424" y="48973"/>
                                  <a:pt x="15797" y="50351"/>
                                  <a:pt x="17295" y="51854"/>
                                </a:cubicBezTo>
                                <a:cubicBezTo>
                                  <a:pt x="20668" y="54860"/>
                                  <a:pt x="23914" y="58743"/>
                                  <a:pt x="26912" y="63377"/>
                                </a:cubicBezTo>
                                <a:lnTo>
                                  <a:pt x="42023" y="87049"/>
                                </a:lnTo>
                                <a:lnTo>
                                  <a:pt x="27536" y="87049"/>
                                </a:lnTo>
                                <a:lnTo>
                                  <a:pt x="16047" y="69013"/>
                                </a:lnTo>
                                <a:cubicBezTo>
                                  <a:pt x="12676" y="63752"/>
                                  <a:pt x="9928" y="59745"/>
                                  <a:pt x="7805" y="56989"/>
                                </a:cubicBezTo>
                                <a:cubicBezTo>
                                  <a:pt x="5557" y="54234"/>
                                  <a:pt x="3684" y="52229"/>
                                  <a:pt x="1936" y="51227"/>
                                </a:cubicBezTo>
                                <a:lnTo>
                                  <a:pt x="0" y="50349"/>
                                </a:lnTo>
                                <a:lnTo>
                                  <a:pt x="0" y="38452"/>
                                </a:lnTo>
                                <a:lnTo>
                                  <a:pt x="1686" y="38452"/>
                                </a:lnTo>
                                <a:cubicBezTo>
                                  <a:pt x="6931" y="38452"/>
                                  <a:pt x="11052" y="37951"/>
                                  <a:pt x="13924" y="36824"/>
                                </a:cubicBezTo>
                                <a:cubicBezTo>
                                  <a:pt x="16921" y="35697"/>
                                  <a:pt x="19169" y="33943"/>
                                  <a:pt x="20668" y="31563"/>
                                </a:cubicBezTo>
                                <a:cubicBezTo>
                                  <a:pt x="22291" y="29183"/>
                                  <a:pt x="23041" y="26553"/>
                                  <a:pt x="23041" y="23798"/>
                                </a:cubicBezTo>
                                <a:cubicBezTo>
                                  <a:pt x="23041" y="19664"/>
                                  <a:pt x="21542" y="16282"/>
                                  <a:pt x="18545" y="13652"/>
                                </a:cubicBezTo>
                                <a:cubicBezTo>
                                  <a:pt x="15548" y="11022"/>
                                  <a:pt x="10802" y="9644"/>
                                  <a:pt x="4433" y="9644"/>
                                </a:cubicBezTo>
                                <a:lnTo>
                                  <a:pt x="0" y="9644"/>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25" name="Shape 4878"/>
                        <wps:cNvSpPr>
                          <a:spLocks noChangeArrowheads="1"/>
                        </wps:cNvSpPr>
                        <wps:spPr bwMode="auto">
                          <a:xfrm>
                            <a:off x="34994" y="3369"/>
                            <a:ext cx="766" cy="899"/>
                          </a:xfrm>
                          <a:custGeom>
                            <a:avLst/>
                            <a:gdLst>
                              <a:gd name="T0" fmla="*/ 409 w 76678"/>
                              <a:gd name="T1" fmla="*/ 0 h 89930"/>
                              <a:gd name="T2" fmla="*/ 629 w 76678"/>
                              <a:gd name="T3" fmla="*/ 66 h 89930"/>
                              <a:gd name="T4" fmla="*/ 752 w 76678"/>
                              <a:gd name="T5" fmla="*/ 253 h 89930"/>
                              <a:gd name="T6" fmla="*/ 639 w 76678"/>
                              <a:gd name="T7" fmla="*/ 279 h 89930"/>
                              <a:gd name="T8" fmla="*/ 551 w 76678"/>
                              <a:gd name="T9" fmla="*/ 141 h 89930"/>
                              <a:gd name="T10" fmla="*/ 407 w 76678"/>
                              <a:gd name="T11" fmla="*/ 98 h 89930"/>
                              <a:gd name="T12" fmla="*/ 240 w 76678"/>
                              <a:gd name="T13" fmla="*/ 146 h 89930"/>
                              <a:gd name="T14" fmla="*/ 146 w 76678"/>
                              <a:gd name="T15" fmla="*/ 275 h 89930"/>
                              <a:gd name="T16" fmla="*/ 119 w 76678"/>
                              <a:gd name="T17" fmla="*/ 442 h 89930"/>
                              <a:gd name="T18" fmla="*/ 151 w 76678"/>
                              <a:gd name="T19" fmla="*/ 636 h 89930"/>
                              <a:gd name="T20" fmla="*/ 251 w 76678"/>
                              <a:gd name="T21" fmla="*/ 760 h 89930"/>
                              <a:gd name="T22" fmla="*/ 398 w 76678"/>
                              <a:gd name="T23" fmla="*/ 800 h 89930"/>
                              <a:gd name="T24" fmla="*/ 561 w 76678"/>
                              <a:gd name="T25" fmla="*/ 745 h 89930"/>
                              <a:gd name="T26" fmla="*/ 651 w 76678"/>
                              <a:gd name="T27" fmla="*/ 580 h 89930"/>
                              <a:gd name="T28" fmla="*/ 766 w 76678"/>
                              <a:gd name="T29" fmla="*/ 609 h 89930"/>
                              <a:gd name="T30" fmla="*/ 636 w 76678"/>
                              <a:gd name="T31" fmla="*/ 825 h 89930"/>
                              <a:gd name="T32" fmla="*/ 408 w 76678"/>
                              <a:gd name="T33" fmla="*/ 899 h 89930"/>
                              <a:gd name="T34" fmla="*/ 180 w 76678"/>
                              <a:gd name="T35" fmla="*/ 841 h 89930"/>
                              <a:gd name="T36" fmla="*/ 46 w 76678"/>
                              <a:gd name="T37" fmla="*/ 676 h 89930"/>
                              <a:gd name="T38" fmla="*/ 0 w 76678"/>
                              <a:gd name="T39" fmla="*/ 443 h 89930"/>
                              <a:gd name="T40" fmla="*/ 52 w 76678"/>
                              <a:gd name="T41" fmla="*/ 205 h 89930"/>
                              <a:gd name="T42" fmla="*/ 200 w 76678"/>
                              <a:gd name="T43" fmla="*/ 51 h 89930"/>
                              <a:gd name="T44" fmla="*/ 409 w 76678"/>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8" h="89930">
                                <a:moveTo>
                                  <a:pt x="40962" y="0"/>
                                </a:moveTo>
                                <a:cubicBezTo>
                                  <a:pt x="49703" y="0"/>
                                  <a:pt x="56946" y="2129"/>
                                  <a:pt x="62941" y="6638"/>
                                </a:cubicBezTo>
                                <a:cubicBezTo>
                                  <a:pt x="68811" y="11022"/>
                                  <a:pt x="72931" y="17285"/>
                                  <a:pt x="75304" y="25301"/>
                                </a:cubicBezTo>
                                <a:lnTo>
                                  <a:pt x="63940" y="27931"/>
                                </a:lnTo>
                                <a:cubicBezTo>
                                  <a:pt x="61942" y="21668"/>
                                  <a:pt x="59070" y="17034"/>
                                  <a:pt x="55198" y="14153"/>
                                </a:cubicBezTo>
                                <a:cubicBezTo>
                                  <a:pt x="51326" y="11273"/>
                                  <a:pt x="46582" y="9770"/>
                                  <a:pt x="40712" y="9770"/>
                                </a:cubicBezTo>
                                <a:cubicBezTo>
                                  <a:pt x="34093" y="9770"/>
                                  <a:pt x="28473" y="11398"/>
                                  <a:pt x="23978" y="14654"/>
                                </a:cubicBezTo>
                                <a:cubicBezTo>
                                  <a:pt x="19482" y="17786"/>
                                  <a:pt x="16360" y="22169"/>
                                  <a:pt x="14612" y="27555"/>
                                </a:cubicBezTo>
                                <a:cubicBezTo>
                                  <a:pt x="12738" y="32941"/>
                                  <a:pt x="11864" y="38452"/>
                                  <a:pt x="11864" y="44214"/>
                                </a:cubicBezTo>
                                <a:cubicBezTo>
                                  <a:pt x="11864" y="51603"/>
                                  <a:pt x="12864" y="58116"/>
                                  <a:pt x="15111" y="63627"/>
                                </a:cubicBezTo>
                                <a:cubicBezTo>
                                  <a:pt x="17234" y="69138"/>
                                  <a:pt x="20606" y="73272"/>
                                  <a:pt x="25102" y="76027"/>
                                </a:cubicBezTo>
                                <a:cubicBezTo>
                                  <a:pt x="29597" y="78783"/>
                                  <a:pt x="34592" y="80035"/>
                                  <a:pt x="39838" y="80035"/>
                                </a:cubicBezTo>
                                <a:cubicBezTo>
                                  <a:pt x="46331" y="80035"/>
                                  <a:pt x="51701" y="78282"/>
                                  <a:pt x="56197" y="74524"/>
                                </a:cubicBezTo>
                                <a:cubicBezTo>
                                  <a:pt x="60692" y="70767"/>
                                  <a:pt x="63690" y="65256"/>
                                  <a:pt x="65189" y="57991"/>
                                </a:cubicBezTo>
                                <a:lnTo>
                                  <a:pt x="76678" y="60872"/>
                                </a:lnTo>
                                <a:cubicBezTo>
                                  <a:pt x="74306" y="70265"/>
                                  <a:pt x="69934" y="77530"/>
                                  <a:pt x="63690" y="82540"/>
                                </a:cubicBezTo>
                                <a:cubicBezTo>
                                  <a:pt x="57446" y="87425"/>
                                  <a:pt x="49828" y="89930"/>
                                  <a:pt x="40836" y="89930"/>
                                </a:cubicBezTo>
                                <a:cubicBezTo>
                                  <a:pt x="31470" y="89930"/>
                                  <a:pt x="23853" y="88051"/>
                                  <a:pt x="17983" y="84169"/>
                                </a:cubicBezTo>
                                <a:cubicBezTo>
                                  <a:pt x="12114" y="80411"/>
                                  <a:pt x="7618" y="74900"/>
                                  <a:pt x="4621" y="67635"/>
                                </a:cubicBezTo>
                                <a:cubicBezTo>
                                  <a:pt x="1499" y="60371"/>
                                  <a:pt x="0" y="52605"/>
                                  <a:pt x="0" y="44339"/>
                                </a:cubicBezTo>
                                <a:cubicBezTo>
                                  <a:pt x="0" y="35196"/>
                                  <a:pt x="1749" y="27305"/>
                                  <a:pt x="5245" y="20541"/>
                                </a:cubicBezTo>
                                <a:cubicBezTo>
                                  <a:pt x="8617" y="13777"/>
                                  <a:pt x="13612" y="8642"/>
                                  <a:pt x="19982" y="5135"/>
                                </a:cubicBezTo>
                                <a:cubicBezTo>
                                  <a:pt x="26350" y="1629"/>
                                  <a:pt x="33344" y="0"/>
                                  <a:pt x="40962" y="0"/>
                                </a:cubicBez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26" name="Shape 4879"/>
                        <wps:cNvSpPr>
                          <a:spLocks noChangeArrowheads="1"/>
                        </wps:cNvSpPr>
                        <wps:spPr bwMode="auto">
                          <a:xfrm>
                            <a:off x="32291" y="3776"/>
                            <a:ext cx="2437" cy="0"/>
                          </a:xfrm>
                          <a:custGeom>
                            <a:avLst/>
                            <a:gdLst>
                              <a:gd name="T0" fmla="*/ 0 w 243770"/>
                              <a:gd name="T1" fmla="*/ 2437 w 243770"/>
                              <a:gd name="T2" fmla="*/ 0 60000 65536"/>
                              <a:gd name="T3" fmla="*/ 0 60000 65536"/>
                            </a:gdLst>
                            <a:ahLst/>
                            <a:cxnLst>
                              <a:cxn ang="T2">
                                <a:pos x="T0" y="0"/>
                              </a:cxn>
                              <a:cxn ang="T3">
                                <a:pos x="T1" y="0"/>
                              </a:cxn>
                            </a:cxnLst>
                            <a:rect l="0" t="0" r="r" b="b"/>
                            <a:pathLst>
                              <a:path w="243770">
                                <a:moveTo>
                                  <a:pt x="0" y="0"/>
                                </a:moveTo>
                                <a:lnTo>
                                  <a:pt x="24377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27" name="Shape 4880"/>
                        <wps:cNvSpPr>
                          <a:spLocks noChangeArrowheads="1"/>
                        </wps:cNvSpPr>
                        <wps:spPr bwMode="auto">
                          <a:xfrm>
                            <a:off x="34936" y="95"/>
                            <a:ext cx="681" cy="870"/>
                          </a:xfrm>
                          <a:custGeom>
                            <a:avLst/>
                            <a:gdLst>
                              <a:gd name="T0" fmla="*/ 0 w 68185"/>
                              <a:gd name="T1" fmla="*/ 0 h 87049"/>
                              <a:gd name="T2" fmla="*/ 115 w 68185"/>
                              <a:gd name="T3" fmla="*/ 0 h 87049"/>
                              <a:gd name="T4" fmla="*/ 115 w 68185"/>
                              <a:gd name="T5" fmla="*/ 358 h 87049"/>
                              <a:gd name="T6" fmla="*/ 566 w 68185"/>
                              <a:gd name="T7" fmla="*/ 358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61 h 87049"/>
                              <a:gd name="T18" fmla="*/ 115 w 68185"/>
                              <a:gd name="T19" fmla="*/ 461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8" y="0"/>
                                </a:lnTo>
                                <a:lnTo>
                                  <a:pt x="11488" y="35822"/>
                                </a:lnTo>
                                <a:lnTo>
                                  <a:pt x="56696" y="35822"/>
                                </a:lnTo>
                                <a:lnTo>
                                  <a:pt x="56696" y="0"/>
                                </a:lnTo>
                                <a:lnTo>
                                  <a:pt x="68185" y="0"/>
                                </a:lnTo>
                                <a:lnTo>
                                  <a:pt x="68185" y="87049"/>
                                </a:lnTo>
                                <a:lnTo>
                                  <a:pt x="56696" y="87049"/>
                                </a:lnTo>
                                <a:lnTo>
                                  <a:pt x="56696" y="46092"/>
                                </a:lnTo>
                                <a:lnTo>
                                  <a:pt x="11488" y="46092"/>
                                </a:lnTo>
                                <a:lnTo>
                                  <a:pt x="11488"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28" name="Shape 4881"/>
                        <wps:cNvSpPr>
                          <a:spLocks noChangeArrowheads="1"/>
                        </wps:cNvSpPr>
                        <wps:spPr bwMode="auto">
                          <a:xfrm>
                            <a:off x="35311" y="1219"/>
                            <a:ext cx="53" cy="1886"/>
                          </a:xfrm>
                          <a:custGeom>
                            <a:avLst/>
                            <a:gdLst>
                              <a:gd name="T0" fmla="*/ 0 w 5369"/>
                              <a:gd name="T1" fmla="*/ 0 h 188627"/>
                              <a:gd name="T2" fmla="*/ 53 w 5369"/>
                              <a:gd name="T3" fmla="*/ 1886 h 188627"/>
                              <a:gd name="T4" fmla="*/ 0 60000 65536"/>
                              <a:gd name="T5" fmla="*/ 0 60000 65536"/>
                            </a:gdLst>
                            <a:ahLst/>
                            <a:cxnLst>
                              <a:cxn ang="T4">
                                <a:pos x="T0" y="T1"/>
                              </a:cxn>
                              <a:cxn ang="T5">
                                <a:pos x="T2" y="T3"/>
                              </a:cxn>
                            </a:cxnLst>
                            <a:rect l="0" t="0" r="r" b="b"/>
                            <a:pathLst>
                              <a:path w="5369" h="188627">
                                <a:moveTo>
                                  <a:pt x="0" y="0"/>
                                </a:moveTo>
                                <a:lnTo>
                                  <a:pt x="5369" y="188627"/>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29" name="Shape 4882"/>
                        <wps:cNvSpPr>
                          <a:spLocks noChangeArrowheads="1"/>
                        </wps:cNvSpPr>
                        <wps:spPr bwMode="auto">
                          <a:xfrm>
                            <a:off x="35030" y="7140"/>
                            <a:ext cx="681" cy="870"/>
                          </a:xfrm>
                          <a:custGeom>
                            <a:avLst/>
                            <a:gdLst>
                              <a:gd name="T0" fmla="*/ 0 w 68185"/>
                              <a:gd name="T1" fmla="*/ 0 h 87049"/>
                              <a:gd name="T2" fmla="*/ 115 w 68185"/>
                              <a:gd name="T3" fmla="*/ 0 h 87049"/>
                              <a:gd name="T4" fmla="*/ 115 w 68185"/>
                              <a:gd name="T5" fmla="*/ 358 h 87049"/>
                              <a:gd name="T6" fmla="*/ 566 w 68185"/>
                              <a:gd name="T7" fmla="*/ 358 h 87049"/>
                              <a:gd name="T8" fmla="*/ 566 w 68185"/>
                              <a:gd name="T9" fmla="*/ 0 h 87049"/>
                              <a:gd name="T10" fmla="*/ 681 w 68185"/>
                              <a:gd name="T11" fmla="*/ 0 h 87049"/>
                              <a:gd name="T12" fmla="*/ 681 w 68185"/>
                              <a:gd name="T13" fmla="*/ 870 h 87049"/>
                              <a:gd name="T14" fmla="*/ 566 w 68185"/>
                              <a:gd name="T15" fmla="*/ 870 h 87049"/>
                              <a:gd name="T16" fmla="*/ 566 w 68185"/>
                              <a:gd name="T17" fmla="*/ 461 h 87049"/>
                              <a:gd name="T18" fmla="*/ 115 w 68185"/>
                              <a:gd name="T19" fmla="*/ 461 h 87049"/>
                              <a:gd name="T20" fmla="*/ 115 w 68185"/>
                              <a:gd name="T21" fmla="*/ 870 h 87049"/>
                              <a:gd name="T22" fmla="*/ 0 w 68185"/>
                              <a:gd name="T23" fmla="*/ 870 h 87049"/>
                              <a:gd name="T24" fmla="*/ 0 w 68185"/>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49">
                                <a:moveTo>
                                  <a:pt x="0" y="0"/>
                                </a:moveTo>
                                <a:lnTo>
                                  <a:pt x="11488" y="0"/>
                                </a:lnTo>
                                <a:lnTo>
                                  <a:pt x="11488" y="35821"/>
                                </a:lnTo>
                                <a:lnTo>
                                  <a:pt x="56696" y="35821"/>
                                </a:lnTo>
                                <a:lnTo>
                                  <a:pt x="56696" y="0"/>
                                </a:lnTo>
                                <a:lnTo>
                                  <a:pt x="68185" y="0"/>
                                </a:lnTo>
                                <a:lnTo>
                                  <a:pt x="68185" y="87049"/>
                                </a:lnTo>
                                <a:lnTo>
                                  <a:pt x="56696" y="87049"/>
                                </a:lnTo>
                                <a:lnTo>
                                  <a:pt x="56696" y="46092"/>
                                </a:lnTo>
                                <a:lnTo>
                                  <a:pt x="11488" y="46092"/>
                                </a:lnTo>
                                <a:lnTo>
                                  <a:pt x="11488"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0" name="Shape 4883"/>
                        <wps:cNvSpPr>
                          <a:spLocks noChangeArrowheads="1"/>
                        </wps:cNvSpPr>
                        <wps:spPr bwMode="auto">
                          <a:xfrm>
                            <a:off x="35384" y="4524"/>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31" name="Shape 4884"/>
                        <wps:cNvSpPr>
                          <a:spLocks noChangeArrowheads="1"/>
                        </wps:cNvSpPr>
                        <wps:spPr bwMode="auto">
                          <a:xfrm>
                            <a:off x="38702" y="3368"/>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6"/>
                                </a:lnTo>
                                <a:cubicBezTo>
                                  <a:pt x="13112" y="80149"/>
                                  <a:pt x="8242" y="74763"/>
                                  <a:pt x="4870" y="67874"/>
                                </a:cubicBezTo>
                                <a:cubicBezTo>
                                  <a:pt x="1623" y="61111"/>
                                  <a:pt x="0" y="53846"/>
                                  <a:pt x="0" y="46206"/>
                                </a:cubicBezTo>
                                <a:cubicBezTo>
                                  <a:pt x="0" y="31677"/>
                                  <a:pt x="3871" y="20405"/>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2" name="Shape 4885"/>
                        <wps:cNvSpPr>
                          <a:spLocks noChangeArrowheads="1"/>
                        </wps:cNvSpPr>
                        <wps:spPr bwMode="auto">
                          <a:xfrm>
                            <a:off x="39116" y="3367"/>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79"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6" y="75902"/>
                                  <a:pt x="27661" y="81162"/>
                                  <a:pt x="21168" y="84669"/>
                                </a:cubicBezTo>
                                <a:cubicBezTo>
                                  <a:pt x="14674" y="88302"/>
                                  <a:pt x="7555" y="90055"/>
                                  <a:pt x="63"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2"/>
                                  <a:pt x="20293" y="17159"/>
                                  <a:pt x="15673" y="14279"/>
                                </a:cubicBezTo>
                                <a:cubicBezTo>
                                  <a:pt x="11052" y="11398"/>
                                  <a:pt x="5932" y="9895"/>
                                  <a:pt x="187" y="9895"/>
                                </a:cubicBezTo>
                                <a:lnTo>
                                  <a:pt x="0" y="9970"/>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3" name="Shape 4886"/>
                        <wps:cNvSpPr>
                          <a:spLocks noChangeArrowheads="1"/>
                        </wps:cNvSpPr>
                        <wps:spPr bwMode="auto">
                          <a:xfrm>
                            <a:off x="36023" y="3776"/>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34" name="Shape 4887"/>
                        <wps:cNvSpPr>
                          <a:spLocks noChangeArrowheads="1"/>
                        </wps:cNvSpPr>
                        <wps:spPr bwMode="auto">
                          <a:xfrm>
                            <a:off x="43196" y="3608"/>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2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9" y="0"/>
                                </a:moveTo>
                                <a:cubicBezTo>
                                  <a:pt x="26850" y="0"/>
                                  <a:pt x="30472" y="1253"/>
                                  <a:pt x="34218" y="3507"/>
                                </a:cubicBezTo>
                                <a:lnTo>
                                  <a:pt x="30472" y="13402"/>
                                </a:lnTo>
                                <a:cubicBezTo>
                                  <a:pt x="27849" y="11899"/>
                                  <a:pt x="25351" y="11147"/>
                                  <a:pt x="22729" y="11147"/>
                                </a:cubicBezTo>
                                <a:cubicBezTo>
                                  <a:pt x="20356" y="11147"/>
                                  <a:pt x="18234" y="11773"/>
                                  <a:pt x="16360" y="13152"/>
                                </a:cubicBezTo>
                                <a:cubicBezTo>
                                  <a:pt x="14612" y="14655"/>
                                  <a:pt x="13238" y="16533"/>
                                  <a:pt x="12488" y="19038"/>
                                </a:cubicBezTo>
                                <a:cubicBezTo>
                                  <a:pt x="11240" y="22921"/>
                                  <a:pt x="10616" y="27054"/>
                                  <a:pt x="10616" y="31563"/>
                                </a:cubicBezTo>
                                <a:lnTo>
                                  <a:pt x="10616" y="64504"/>
                                </a:lnTo>
                                <a:lnTo>
                                  <a:pt x="0" y="64504"/>
                                </a:lnTo>
                                <a:lnTo>
                                  <a:pt x="0" y="1503"/>
                                </a:lnTo>
                                <a:lnTo>
                                  <a:pt x="9616" y="1503"/>
                                </a:lnTo>
                                <a:lnTo>
                                  <a:pt x="9616" y="11022"/>
                                </a:lnTo>
                                <a:cubicBezTo>
                                  <a:pt x="12114" y="6513"/>
                                  <a:pt x="14362" y="3632"/>
                                  <a:pt x="16360" y="2255"/>
                                </a:cubicBezTo>
                                <a:cubicBezTo>
                                  <a:pt x="18483" y="752"/>
                                  <a:pt x="20731" y="0"/>
                                  <a:pt x="23229"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5" name="Shape 4888"/>
                        <wps:cNvSpPr>
                          <a:spLocks noChangeArrowheads="1"/>
                        </wps:cNvSpPr>
                        <wps:spPr bwMode="auto">
                          <a:xfrm>
                            <a:off x="42276" y="3369"/>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6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7" y="0"/>
                                </a:moveTo>
                                <a:cubicBezTo>
                                  <a:pt x="49703" y="0"/>
                                  <a:pt x="57072" y="2129"/>
                                  <a:pt x="62941" y="6638"/>
                                </a:cubicBezTo>
                                <a:cubicBezTo>
                                  <a:pt x="68811" y="11022"/>
                                  <a:pt x="72931" y="17285"/>
                                  <a:pt x="75304" y="25301"/>
                                </a:cubicBezTo>
                                <a:lnTo>
                                  <a:pt x="63940" y="27931"/>
                                </a:lnTo>
                                <a:cubicBezTo>
                                  <a:pt x="61942" y="21668"/>
                                  <a:pt x="59069" y="17034"/>
                                  <a:pt x="55198" y="14153"/>
                                </a:cubicBezTo>
                                <a:cubicBezTo>
                                  <a:pt x="51452" y="11273"/>
                                  <a:pt x="46582" y="9770"/>
                                  <a:pt x="40836" y="9770"/>
                                </a:cubicBezTo>
                                <a:cubicBezTo>
                                  <a:pt x="34093" y="9770"/>
                                  <a:pt x="28598" y="11398"/>
                                  <a:pt x="24102" y="14654"/>
                                </a:cubicBezTo>
                                <a:cubicBezTo>
                                  <a:pt x="19607" y="17786"/>
                                  <a:pt x="16485" y="22169"/>
                                  <a:pt x="14612" y="27555"/>
                                </a:cubicBezTo>
                                <a:cubicBezTo>
                                  <a:pt x="12863" y="32941"/>
                                  <a:pt x="11864" y="38452"/>
                                  <a:pt x="11864" y="44214"/>
                                </a:cubicBezTo>
                                <a:cubicBezTo>
                                  <a:pt x="11864" y="51603"/>
                                  <a:pt x="12988" y="58116"/>
                                  <a:pt x="15111" y="63627"/>
                                </a:cubicBezTo>
                                <a:cubicBezTo>
                                  <a:pt x="17234" y="69138"/>
                                  <a:pt x="20606" y="73272"/>
                                  <a:pt x="25102" y="76027"/>
                                </a:cubicBezTo>
                                <a:cubicBezTo>
                                  <a:pt x="29722" y="78783"/>
                                  <a:pt x="34592" y="80035"/>
                                  <a:pt x="39963" y="80035"/>
                                </a:cubicBezTo>
                                <a:cubicBezTo>
                                  <a:pt x="46331" y="80035"/>
                                  <a:pt x="51826" y="78282"/>
                                  <a:pt x="56197" y="74524"/>
                                </a:cubicBezTo>
                                <a:cubicBezTo>
                                  <a:pt x="60693" y="70767"/>
                                  <a:pt x="63690" y="65256"/>
                                  <a:pt x="65314" y="57991"/>
                                </a:cubicBezTo>
                                <a:lnTo>
                                  <a:pt x="76802" y="60872"/>
                                </a:lnTo>
                                <a:cubicBezTo>
                                  <a:pt x="74430" y="70265"/>
                                  <a:pt x="70059" y="77530"/>
                                  <a:pt x="63815" y="82540"/>
                                </a:cubicBezTo>
                                <a:cubicBezTo>
                                  <a:pt x="57571" y="87425"/>
                                  <a:pt x="49828" y="89930"/>
                                  <a:pt x="40836" y="89930"/>
                                </a:cubicBezTo>
                                <a:cubicBezTo>
                                  <a:pt x="31470" y="89930"/>
                                  <a:pt x="23853" y="88051"/>
                                  <a:pt x="17983" y="84169"/>
                                </a:cubicBezTo>
                                <a:cubicBezTo>
                                  <a:pt x="12114" y="80411"/>
                                  <a:pt x="7743" y="74900"/>
                                  <a:pt x="4621" y="67635"/>
                                </a:cubicBezTo>
                                <a:cubicBezTo>
                                  <a:pt x="1624" y="60371"/>
                                  <a:pt x="0" y="52605"/>
                                  <a:pt x="0" y="44339"/>
                                </a:cubicBezTo>
                                <a:cubicBezTo>
                                  <a:pt x="0" y="35196"/>
                                  <a:pt x="1749" y="27305"/>
                                  <a:pt x="5245" y="20541"/>
                                </a:cubicBezTo>
                                <a:cubicBezTo>
                                  <a:pt x="8742" y="13777"/>
                                  <a:pt x="13612" y="8642"/>
                                  <a:pt x="19982" y="5135"/>
                                </a:cubicBezTo>
                                <a:cubicBezTo>
                                  <a:pt x="26350" y="1629"/>
                                  <a:pt x="33344" y="0"/>
                                  <a:pt x="41087"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6" name="Shape 4889"/>
                        <wps:cNvSpPr>
                          <a:spLocks noChangeArrowheads="1"/>
                        </wps:cNvSpPr>
                        <wps:spPr bwMode="auto">
                          <a:xfrm>
                            <a:off x="39807" y="3776"/>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37" name="Shape 4890"/>
                        <wps:cNvSpPr>
                          <a:spLocks noChangeArrowheads="1"/>
                        </wps:cNvSpPr>
                        <wps:spPr bwMode="auto">
                          <a:xfrm>
                            <a:off x="42261" y="174"/>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6" y="18275"/>
                                </a:lnTo>
                                <a:cubicBezTo>
                                  <a:pt x="14736" y="23911"/>
                                  <a:pt x="11739" y="33305"/>
                                  <a:pt x="11739" y="46331"/>
                                </a:cubicBezTo>
                                <a:cubicBezTo>
                                  <a:pt x="11739" y="56852"/>
                                  <a:pt x="14611" y="65119"/>
                                  <a:pt x="20231" y="71131"/>
                                </a:cubicBezTo>
                                <a:cubicBezTo>
                                  <a:pt x="25850" y="77143"/>
                                  <a:pt x="32969" y="80149"/>
                                  <a:pt x="41336" y="80149"/>
                                </a:cubicBezTo>
                                <a:lnTo>
                                  <a:pt x="41398" y="80122"/>
                                </a:lnTo>
                                <a:lnTo>
                                  <a:pt x="41398" y="90027"/>
                                </a:lnTo>
                                <a:lnTo>
                                  <a:pt x="19607" y="84157"/>
                                </a:lnTo>
                                <a:cubicBezTo>
                                  <a:pt x="13112"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8" name="Shape 4891"/>
                        <wps:cNvSpPr>
                          <a:spLocks noChangeArrowheads="1"/>
                        </wps:cNvSpPr>
                        <wps:spPr bwMode="auto">
                          <a:xfrm>
                            <a:off x="42675" y="174"/>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1"/>
                                </a:cubicBezTo>
                                <a:cubicBezTo>
                                  <a:pt x="28161" y="9644"/>
                                  <a:pt x="33156" y="14905"/>
                                  <a:pt x="36528" y="21794"/>
                                </a:cubicBezTo>
                                <a:cubicBezTo>
                                  <a:pt x="39900" y="28682"/>
                                  <a:pt x="41523" y="36448"/>
                                  <a:pt x="41523" y="45215"/>
                                </a:cubicBezTo>
                                <a:cubicBezTo>
                                  <a:pt x="41523" y="53983"/>
                                  <a:pt x="39775" y="61874"/>
                                  <a:pt x="36278" y="68888"/>
                                </a:cubicBezTo>
                                <a:cubicBezTo>
                                  <a:pt x="32657" y="75902"/>
                                  <a:pt x="27662" y="81162"/>
                                  <a:pt x="21168" y="84670"/>
                                </a:cubicBezTo>
                                <a:cubicBezTo>
                                  <a:pt x="14674" y="88302"/>
                                  <a:pt x="7555" y="90055"/>
                                  <a:pt x="63"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3" y="14279"/>
                                </a:cubicBezTo>
                                <a:cubicBezTo>
                                  <a:pt x="11052" y="11398"/>
                                  <a:pt x="5932" y="9895"/>
                                  <a:pt x="188" y="9895"/>
                                </a:cubicBezTo>
                                <a:lnTo>
                                  <a:pt x="0" y="9970"/>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39" name="Shape 4892"/>
                        <wps:cNvSpPr>
                          <a:spLocks noChangeArrowheads="1"/>
                        </wps:cNvSpPr>
                        <wps:spPr bwMode="auto">
                          <a:xfrm>
                            <a:off x="42924" y="1316"/>
                            <a:ext cx="103" cy="1779"/>
                          </a:xfrm>
                          <a:custGeom>
                            <a:avLst/>
                            <a:gdLst>
                              <a:gd name="T0" fmla="*/ 0 w 10365"/>
                              <a:gd name="T1" fmla="*/ 0 h 177981"/>
                              <a:gd name="T2" fmla="*/ 103 w 10365"/>
                              <a:gd name="T3" fmla="*/ 1779 h 177981"/>
                              <a:gd name="T4" fmla="*/ 0 60000 65536"/>
                              <a:gd name="T5" fmla="*/ 0 60000 65536"/>
                            </a:gdLst>
                            <a:ahLst/>
                            <a:cxnLst>
                              <a:cxn ang="T4">
                                <a:pos x="T0" y="T1"/>
                              </a:cxn>
                              <a:cxn ang="T5">
                                <a:pos x="T2" y="T3"/>
                              </a:cxn>
                            </a:cxnLst>
                            <a:rect l="0" t="0" r="r" b="b"/>
                            <a:pathLst>
                              <a:path w="10365" h="177981">
                                <a:moveTo>
                                  <a:pt x="0" y="0"/>
                                </a:moveTo>
                                <a:lnTo>
                                  <a:pt x="10365" y="17798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40" name="Shape 4893"/>
                        <wps:cNvSpPr>
                          <a:spLocks noChangeArrowheads="1"/>
                        </wps:cNvSpPr>
                        <wps:spPr bwMode="auto">
                          <a:xfrm>
                            <a:off x="42542" y="1338"/>
                            <a:ext cx="103" cy="1779"/>
                          </a:xfrm>
                          <a:custGeom>
                            <a:avLst/>
                            <a:gdLst>
                              <a:gd name="T0" fmla="*/ 0 w 10365"/>
                              <a:gd name="T1" fmla="*/ 0 h 177981"/>
                              <a:gd name="T2" fmla="*/ 103 w 10365"/>
                              <a:gd name="T3" fmla="*/ 1779 h 177981"/>
                              <a:gd name="T4" fmla="*/ 0 60000 65536"/>
                              <a:gd name="T5" fmla="*/ 0 60000 65536"/>
                            </a:gdLst>
                            <a:ahLst/>
                            <a:cxnLst>
                              <a:cxn ang="T4">
                                <a:pos x="T0" y="T1"/>
                              </a:cxn>
                              <a:cxn ang="T5">
                                <a:pos x="T2" y="T3"/>
                              </a:cxn>
                            </a:cxnLst>
                            <a:rect l="0" t="0" r="r" b="b"/>
                            <a:pathLst>
                              <a:path w="10365" h="177981">
                                <a:moveTo>
                                  <a:pt x="0" y="0"/>
                                </a:moveTo>
                                <a:lnTo>
                                  <a:pt x="10365" y="17798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41" name="Shape 49402"/>
                        <wps:cNvSpPr>
                          <a:spLocks noChangeArrowheads="1"/>
                        </wps:cNvSpPr>
                        <wps:spPr bwMode="auto">
                          <a:xfrm>
                            <a:off x="43406" y="7140"/>
                            <a:ext cx="106" cy="870"/>
                          </a:xfrm>
                          <a:custGeom>
                            <a:avLst/>
                            <a:gdLst>
                              <a:gd name="T0" fmla="*/ 0 w 10616"/>
                              <a:gd name="T1" fmla="*/ 0 h 87049"/>
                              <a:gd name="T2" fmla="*/ 106 w 10616"/>
                              <a:gd name="T3" fmla="*/ 0 h 87049"/>
                              <a:gd name="T4" fmla="*/ 106 w 10616"/>
                              <a:gd name="T5" fmla="*/ 870 h 87049"/>
                              <a:gd name="T6" fmla="*/ 0 w 10616"/>
                              <a:gd name="T7" fmla="*/ 870 h 87049"/>
                              <a:gd name="T8" fmla="*/ 0 w 10616"/>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6" h="87049">
                                <a:moveTo>
                                  <a:pt x="0" y="0"/>
                                </a:moveTo>
                                <a:lnTo>
                                  <a:pt x="10616" y="0"/>
                                </a:lnTo>
                                <a:lnTo>
                                  <a:pt x="10616" y="87049"/>
                                </a:lnTo>
                                <a:lnTo>
                                  <a:pt x="0" y="87049"/>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2" name="Shape 4895"/>
                        <wps:cNvSpPr>
                          <a:spLocks noChangeArrowheads="1"/>
                        </wps:cNvSpPr>
                        <wps:spPr bwMode="auto">
                          <a:xfrm>
                            <a:off x="42487" y="7125"/>
                            <a:ext cx="766" cy="900"/>
                          </a:xfrm>
                          <a:custGeom>
                            <a:avLst/>
                            <a:gdLst>
                              <a:gd name="T0" fmla="*/ 409 w 76677"/>
                              <a:gd name="T1" fmla="*/ 0 h 90055"/>
                              <a:gd name="T2" fmla="*/ 629 w 76677"/>
                              <a:gd name="T3" fmla="*/ 68 h 90055"/>
                              <a:gd name="T4" fmla="*/ 752 w 76677"/>
                              <a:gd name="T5" fmla="*/ 254 h 90055"/>
                              <a:gd name="T6" fmla="*/ 639 w 76677"/>
                              <a:gd name="T7" fmla="*/ 280 h 90055"/>
                              <a:gd name="T8" fmla="*/ 551 w 76677"/>
                              <a:gd name="T9" fmla="*/ 143 h 90055"/>
                              <a:gd name="T10" fmla="*/ 407 w 76677"/>
                              <a:gd name="T11" fmla="*/ 99 h 90055"/>
                              <a:gd name="T12" fmla="*/ 240 w 76677"/>
                              <a:gd name="T13" fmla="*/ 148 h 90055"/>
                              <a:gd name="T14" fmla="*/ 146 w 76677"/>
                              <a:gd name="T15" fmla="*/ 277 h 90055"/>
                              <a:gd name="T16" fmla="*/ 119 w 76677"/>
                              <a:gd name="T17" fmla="*/ 443 h 90055"/>
                              <a:gd name="T18" fmla="*/ 151 w 76677"/>
                              <a:gd name="T19" fmla="*/ 637 h 90055"/>
                              <a:gd name="T20" fmla="*/ 251 w 76677"/>
                              <a:gd name="T21" fmla="*/ 761 h 90055"/>
                              <a:gd name="T22" fmla="*/ 398 w 76677"/>
                              <a:gd name="T23" fmla="*/ 801 h 90055"/>
                              <a:gd name="T24" fmla="*/ 561 w 76677"/>
                              <a:gd name="T25" fmla="*/ 746 h 90055"/>
                              <a:gd name="T26" fmla="*/ 651 w 76677"/>
                              <a:gd name="T27" fmla="*/ 581 h 90055"/>
                              <a:gd name="T28" fmla="*/ 766 w 76677"/>
                              <a:gd name="T29" fmla="*/ 610 h 90055"/>
                              <a:gd name="T30" fmla="*/ 636 w 76677"/>
                              <a:gd name="T31" fmla="*/ 826 h 90055"/>
                              <a:gd name="T32" fmla="*/ 408 w 76677"/>
                              <a:gd name="T33" fmla="*/ 900 h 90055"/>
                              <a:gd name="T34" fmla="*/ 180 w 76677"/>
                              <a:gd name="T35" fmla="*/ 842 h 90055"/>
                              <a:gd name="T36" fmla="*/ 46 w 76677"/>
                              <a:gd name="T37" fmla="*/ 677 h 90055"/>
                              <a:gd name="T38" fmla="*/ 0 w 76677"/>
                              <a:gd name="T39" fmla="*/ 444 h 90055"/>
                              <a:gd name="T40" fmla="*/ 52 w 76677"/>
                              <a:gd name="T41" fmla="*/ 207 h 90055"/>
                              <a:gd name="T42" fmla="*/ 200 w 76677"/>
                              <a:gd name="T43" fmla="*/ 53 h 90055"/>
                              <a:gd name="T44" fmla="*/ 409 w 76677"/>
                              <a:gd name="T45" fmla="*/ 0 h 9005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90055">
                                <a:moveTo>
                                  <a:pt x="40961" y="0"/>
                                </a:moveTo>
                                <a:cubicBezTo>
                                  <a:pt x="49702" y="0"/>
                                  <a:pt x="56946" y="2254"/>
                                  <a:pt x="62940" y="6763"/>
                                </a:cubicBezTo>
                                <a:cubicBezTo>
                                  <a:pt x="68810" y="11147"/>
                                  <a:pt x="72930" y="17410"/>
                                  <a:pt x="75303" y="25426"/>
                                </a:cubicBezTo>
                                <a:lnTo>
                                  <a:pt x="63939" y="28056"/>
                                </a:lnTo>
                                <a:cubicBezTo>
                                  <a:pt x="61941" y="21793"/>
                                  <a:pt x="59069" y="17159"/>
                                  <a:pt x="55197" y="14278"/>
                                </a:cubicBezTo>
                                <a:cubicBezTo>
                                  <a:pt x="51326" y="11398"/>
                                  <a:pt x="46581" y="9894"/>
                                  <a:pt x="40711" y="9894"/>
                                </a:cubicBezTo>
                                <a:cubicBezTo>
                                  <a:pt x="34092" y="9894"/>
                                  <a:pt x="28473" y="11523"/>
                                  <a:pt x="23977" y="14779"/>
                                </a:cubicBezTo>
                                <a:cubicBezTo>
                                  <a:pt x="19481" y="17911"/>
                                  <a:pt x="16359" y="22294"/>
                                  <a:pt x="14611" y="27680"/>
                                </a:cubicBezTo>
                                <a:cubicBezTo>
                                  <a:pt x="12737" y="33066"/>
                                  <a:pt x="11864" y="38577"/>
                                  <a:pt x="11864" y="44338"/>
                                </a:cubicBezTo>
                                <a:cubicBezTo>
                                  <a:pt x="11864" y="51728"/>
                                  <a:pt x="12863" y="58241"/>
                                  <a:pt x="15110" y="63752"/>
                                </a:cubicBezTo>
                                <a:cubicBezTo>
                                  <a:pt x="17233" y="69263"/>
                                  <a:pt x="20605" y="73396"/>
                                  <a:pt x="25101" y="76152"/>
                                </a:cubicBezTo>
                                <a:cubicBezTo>
                                  <a:pt x="29597" y="78908"/>
                                  <a:pt x="34592" y="80160"/>
                                  <a:pt x="39837" y="80160"/>
                                </a:cubicBezTo>
                                <a:cubicBezTo>
                                  <a:pt x="46331" y="80160"/>
                                  <a:pt x="51701" y="78406"/>
                                  <a:pt x="56197" y="74649"/>
                                </a:cubicBezTo>
                                <a:cubicBezTo>
                                  <a:pt x="60692" y="70892"/>
                                  <a:pt x="63689" y="65381"/>
                                  <a:pt x="65188" y="58116"/>
                                </a:cubicBezTo>
                                <a:lnTo>
                                  <a:pt x="76677" y="60997"/>
                                </a:lnTo>
                                <a:cubicBezTo>
                                  <a:pt x="74305" y="70390"/>
                                  <a:pt x="69934" y="77655"/>
                                  <a:pt x="63689" y="82665"/>
                                </a:cubicBezTo>
                                <a:cubicBezTo>
                                  <a:pt x="57445" y="87550"/>
                                  <a:pt x="49827" y="90055"/>
                                  <a:pt x="40836" y="90055"/>
                                </a:cubicBezTo>
                                <a:cubicBezTo>
                                  <a:pt x="31469" y="90055"/>
                                  <a:pt x="23852" y="88176"/>
                                  <a:pt x="17983" y="84293"/>
                                </a:cubicBezTo>
                                <a:cubicBezTo>
                                  <a:pt x="12113" y="80536"/>
                                  <a:pt x="7617" y="75025"/>
                                  <a:pt x="4620" y="67760"/>
                                </a:cubicBezTo>
                                <a:cubicBezTo>
                                  <a:pt x="1498" y="60496"/>
                                  <a:pt x="0" y="52730"/>
                                  <a:pt x="0" y="44464"/>
                                </a:cubicBezTo>
                                <a:cubicBezTo>
                                  <a:pt x="0" y="35320"/>
                                  <a:pt x="1748" y="27430"/>
                                  <a:pt x="5245" y="20666"/>
                                </a:cubicBezTo>
                                <a:cubicBezTo>
                                  <a:pt x="8617" y="13903"/>
                                  <a:pt x="13612" y="8767"/>
                                  <a:pt x="19981" y="5260"/>
                                </a:cubicBezTo>
                                <a:cubicBezTo>
                                  <a:pt x="26350" y="1753"/>
                                  <a:pt x="33343"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3" name="Shape 4896"/>
                        <wps:cNvSpPr>
                          <a:spLocks noChangeArrowheads="1"/>
                        </wps:cNvSpPr>
                        <wps:spPr bwMode="auto">
                          <a:xfrm>
                            <a:off x="42876" y="4524"/>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44" name="Shape 4897"/>
                        <wps:cNvSpPr>
                          <a:spLocks noChangeArrowheads="1"/>
                        </wps:cNvSpPr>
                        <wps:spPr bwMode="auto">
                          <a:xfrm>
                            <a:off x="45548" y="711"/>
                            <a:ext cx="415" cy="900"/>
                          </a:xfrm>
                          <a:custGeom>
                            <a:avLst/>
                            <a:gdLst>
                              <a:gd name="T0" fmla="*/ 415 w 41523"/>
                              <a:gd name="T1" fmla="*/ 0 h 90044"/>
                              <a:gd name="T2" fmla="*/ 415 w 41523"/>
                              <a:gd name="T3" fmla="*/ 99 h 90044"/>
                              <a:gd name="T4" fmla="*/ 206 w 41523"/>
                              <a:gd name="T5" fmla="*/ 183 h 90044"/>
                              <a:gd name="T6" fmla="*/ 119 w 41523"/>
                              <a:gd name="T7" fmla="*/ 463 h 90044"/>
                              <a:gd name="T8" fmla="*/ 202 w 41523"/>
                              <a:gd name="T9" fmla="*/ 711 h 90044"/>
                              <a:gd name="T10" fmla="*/ 414 w 41523"/>
                              <a:gd name="T11" fmla="*/ 801 h 90044"/>
                              <a:gd name="T12" fmla="*/ 415 w 41523"/>
                              <a:gd name="T13" fmla="*/ 801 h 90044"/>
                              <a:gd name="T14" fmla="*/ 415 w 41523"/>
                              <a:gd name="T15" fmla="*/ 900 h 90044"/>
                              <a:gd name="T16" fmla="*/ 414 w 41523"/>
                              <a:gd name="T17" fmla="*/ 900 h 90044"/>
                              <a:gd name="T18" fmla="*/ 196 w 41523"/>
                              <a:gd name="T19" fmla="*/ 840 h 90044"/>
                              <a:gd name="T20" fmla="*/ 50 w 41523"/>
                              <a:gd name="T21" fmla="*/ 678 h 90044"/>
                              <a:gd name="T22" fmla="*/ 0 w 41523"/>
                              <a:gd name="T23" fmla="*/ 462 h 90044"/>
                              <a:gd name="T24" fmla="*/ 116 w 41523"/>
                              <a:gd name="T25" fmla="*/ 123 h 90044"/>
                              <a:gd name="T26" fmla="*/ 249 w 41523"/>
                              <a:gd name="T27" fmla="*/ 30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9908"/>
                                </a:lnTo>
                                <a:lnTo>
                                  <a:pt x="20606" y="18275"/>
                                </a:lnTo>
                                <a:cubicBezTo>
                                  <a:pt x="14736" y="23911"/>
                                  <a:pt x="11864" y="33180"/>
                                  <a:pt x="11864" y="46331"/>
                                </a:cubicBezTo>
                                <a:cubicBezTo>
                                  <a:pt x="11864" y="56852"/>
                                  <a:pt x="14611" y="65118"/>
                                  <a:pt x="20231" y="71131"/>
                                </a:cubicBezTo>
                                <a:cubicBezTo>
                                  <a:pt x="25850" y="77143"/>
                                  <a:pt x="32969" y="80149"/>
                                  <a:pt x="41461" y="80149"/>
                                </a:cubicBezTo>
                                <a:lnTo>
                                  <a:pt x="41523" y="80122"/>
                                </a:lnTo>
                                <a:lnTo>
                                  <a:pt x="41523" y="90028"/>
                                </a:lnTo>
                                <a:lnTo>
                                  <a:pt x="41461" y="90044"/>
                                </a:lnTo>
                                <a:cubicBezTo>
                                  <a:pt x="33344" y="90044"/>
                                  <a:pt x="25975" y="88039"/>
                                  <a:pt x="19607" y="84032"/>
                                </a:cubicBezTo>
                                <a:cubicBezTo>
                                  <a:pt x="13112" y="80149"/>
                                  <a:pt x="8242" y="74763"/>
                                  <a:pt x="4995" y="67874"/>
                                </a:cubicBezTo>
                                <a:cubicBezTo>
                                  <a:pt x="1624" y="60985"/>
                                  <a:pt x="0" y="53846"/>
                                  <a:pt x="0" y="46206"/>
                                </a:cubicBezTo>
                                <a:cubicBezTo>
                                  <a:pt x="0" y="31677"/>
                                  <a:pt x="3871" y="20404"/>
                                  <a:pt x="11614" y="12263"/>
                                </a:cubicBezTo>
                                <a:cubicBezTo>
                                  <a:pt x="15485" y="8129"/>
                                  <a:pt x="19919" y="5061"/>
                                  <a:pt x="24914" y="3026"/>
                                </a:cubicBezTo>
                                <a:lnTo>
                                  <a:pt x="4152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5" name="Shape 4898"/>
                        <wps:cNvSpPr>
                          <a:spLocks noChangeArrowheads="1"/>
                        </wps:cNvSpPr>
                        <wps:spPr bwMode="auto">
                          <a:xfrm>
                            <a:off x="46558" y="726"/>
                            <a:ext cx="680" cy="870"/>
                          </a:xfrm>
                          <a:custGeom>
                            <a:avLst/>
                            <a:gdLst>
                              <a:gd name="T0" fmla="*/ 0 w 68060"/>
                              <a:gd name="T1" fmla="*/ 0 h 87049"/>
                              <a:gd name="T2" fmla="*/ 115 w 68060"/>
                              <a:gd name="T3" fmla="*/ 0 h 87049"/>
                              <a:gd name="T4" fmla="*/ 115 w 68060"/>
                              <a:gd name="T5" fmla="*/ 357 h 87049"/>
                              <a:gd name="T6" fmla="*/ 565 w 68060"/>
                              <a:gd name="T7" fmla="*/ 357 h 87049"/>
                              <a:gd name="T8" fmla="*/ 565 w 68060"/>
                              <a:gd name="T9" fmla="*/ 0 h 87049"/>
                              <a:gd name="T10" fmla="*/ 680 w 68060"/>
                              <a:gd name="T11" fmla="*/ 0 h 87049"/>
                              <a:gd name="T12" fmla="*/ 680 w 68060"/>
                              <a:gd name="T13" fmla="*/ 870 h 87049"/>
                              <a:gd name="T14" fmla="*/ 565 w 68060"/>
                              <a:gd name="T15" fmla="*/ 870 h 87049"/>
                              <a:gd name="T16" fmla="*/ 565 w 68060"/>
                              <a:gd name="T17" fmla="*/ 459 h 87049"/>
                              <a:gd name="T18" fmla="*/ 115 w 68060"/>
                              <a:gd name="T19" fmla="*/ 459 h 87049"/>
                              <a:gd name="T20" fmla="*/ 115 w 68060"/>
                              <a:gd name="T21" fmla="*/ 870 h 87049"/>
                              <a:gd name="T22" fmla="*/ 0 w 68060"/>
                              <a:gd name="T23" fmla="*/ 870 h 87049"/>
                              <a:gd name="T24" fmla="*/ 0 w 6806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0" h="87049">
                                <a:moveTo>
                                  <a:pt x="0" y="0"/>
                                </a:moveTo>
                                <a:lnTo>
                                  <a:pt x="11489" y="0"/>
                                </a:lnTo>
                                <a:lnTo>
                                  <a:pt x="11489" y="35697"/>
                                </a:lnTo>
                                <a:lnTo>
                                  <a:pt x="56572" y="35697"/>
                                </a:lnTo>
                                <a:lnTo>
                                  <a:pt x="56572" y="0"/>
                                </a:lnTo>
                                <a:lnTo>
                                  <a:pt x="68060" y="0"/>
                                </a:lnTo>
                                <a:lnTo>
                                  <a:pt x="68060" y="87049"/>
                                </a:lnTo>
                                <a:lnTo>
                                  <a:pt x="56572" y="87049"/>
                                </a:lnTo>
                                <a:lnTo>
                                  <a:pt x="56572" y="45967"/>
                                </a:lnTo>
                                <a:lnTo>
                                  <a:pt x="11489" y="4596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6" name="Shape 4899"/>
                        <wps:cNvSpPr>
                          <a:spLocks noChangeArrowheads="1"/>
                        </wps:cNvSpPr>
                        <wps:spPr bwMode="auto">
                          <a:xfrm>
                            <a:off x="45963" y="711"/>
                            <a:ext cx="415" cy="900"/>
                          </a:xfrm>
                          <a:custGeom>
                            <a:avLst/>
                            <a:gdLst>
                              <a:gd name="T0" fmla="*/ 1 w 41524"/>
                              <a:gd name="T1" fmla="*/ 0 h 90039"/>
                              <a:gd name="T2" fmla="*/ 217 w 41524"/>
                              <a:gd name="T3" fmla="*/ 58 h 90039"/>
                              <a:gd name="T4" fmla="*/ 364 w 41524"/>
                              <a:gd name="T5" fmla="*/ 218 h 90039"/>
                              <a:gd name="T6" fmla="*/ 415 w 41524"/>
                              <a:gd name="T7" fmla="*/ 451 h 90039"/>
                              <a:gd name="T8" fmla="*/ 361 w 41524"/>
                              <a:gd name="T9" fmla="*/ 689 h 90039"/>
                              <a:gd name="T10" fmla="*/ 210 w 41524"/>
                              <a:gd name="T11" fmla="*/ 846 h 90039"/>
                              <a:gd name="T12" fmla="*/ 0 w 41524"/>
                              <a:gd name="T13" fmla="*/ 900 h 90039"/>
                              <a:gd name="T14" fmla="*/ 0 w 41524"/>
                              <a:gd name="T15" fmla="*/ 801 h 90039"/>
                              <a:gd name="T16" fmla="*/ 213 w 41524"/>
                              <a:gd name="T17" fmla="*/ 710 h 90039"/>
                              <a:gd name="T18" fmla="*/ 296 w 41524"/>
                              <a:gd name="T19" fmla="*/ 451 h 90039"/>
                              <a:gd name="T20" fmla="*/ 260 w 41524"/>
                              <a:gd name="T21" fmla="*/ 265 h 90039"/>
                              <a:gd name="T22" fmla="*/ 155 w 41524"/>
                              <a:gd name="T23" fmla="*/ 143 h 90039"/>
                              <a:gd name="T24" fmla="*/ 1 w 41524"/>
                              <a:gd name="T25" fmla="*/ 99 h 90039"/>
                              <a:gd name="T26" fmla="*/ 0 w 41524"/>
                              <a:gd name="T27" fmla="*/ 99 h 90039"/>
                              <a:gd name="T28" fmla="*/ 0 w 41524"/>
                              <a:gd name="T29" fmla="*/ 0 h 90039"/>
                              <a:gd name="T30" fmla="*/ 1 w 41524"/>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4" h="90039">
                                <a:moveTo>
                                  <a:pt x="63" y="0"/>
                                </a:moveTo>
                                <a:cubicBezTo>
                                  <a:pt x="8055" y="0"/>
                                  <a:pt x="15298" y="1879"/>
                                  <a:pt x="21668" y="5761"/>
                                </a:cubicBezTo>
                                <a:cubicBezTo>
                                  <a:pt x="28161" y="9519"/>
                                  <a:pt x="33031" y="14905"/>
                                  <a:pt x="36403" y="21793"/>
                                </a:cubicBezTo>
                                <a:cubicBezTo>
                                  <a:pt x="39775" y="28682"/>
                                  <a:pt x="41524" y="36448"/>
                                  <a:pt x="41524" y="45090"/>
                                </a:cubicBezTo>
                                <a:cubicBezTo>
                                  <a:pt x="41524" y="53983"/>
                                  <a:pt x="39650" y="61874"/>
                                  <a:pt x="36154" y="68888"/>
                                </a:cubicBezTo>
                                <a:cubicBezTo>
                                  <a:pt x="32657" y="75776"/>
                                  <a:pt x="27537" y="81037"/>
                                  <a:pt x="21043" y="84669"/>
                                </a:cubicBezTo>
                                <a:lnTo>
                                  <a:pt x="0" y="90039"/>
                                </a:lnTo>
                                <a:lnTo>
                                  <a:pt x="0" y="80134"/>
                                </a:lnTo>
                                <a:lnTo>
                                  <a:pt x="21292" y="71017"/>
                                </a:lnTo>
                                <a:cubicBezTo>
                                  <a:pt x="26788" y="64879"/>
                                  <a:pt x="29659" y="56237"/>
                                  <a:pt x="29659" y="45090"/>
                                </a:cubicBezTo>
                                <a:cubicBezTo>
                                  <a:pt x="29659" y="37951"/>
                                  <a:pt x="28411" y="31813"/>
                                  <a:pt x="26038" y="26553"/>
                                </a:cubicBezTo>
                                <a:cubicBezTo>
                                  <a:pt x="23665" y="21292"/>
                                  <a:pt x="20169" y="17159"/>
                                  <a:pt x="15548" y="14278"/>
                                </a:cubicBezTo>
                                <a:cubicBezTo>
                                  <a:pt x="10927" y="11272"/>
                                  <a:pt x="5807" y="9894"/>
                                  <a:pt x="63" y="9894"/>
                                </a:cubicBezTo>
                                <a:lnTo>
                                  <a:pt x="0" y="9920"/>
                                </a:lnTo>
                                <a:lnTo>
                                  <a:pt x="0" y="11"/>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7" name="Shape 4900"/>
                        <wps:cNvSpPr>
                          <a:spLocks noChangeArrowheads="1"/>
                        </wps:cNvSpPr>
                        <wps:spPr bwMode="auto">
                          <a:xfrm>
                            <a:off x="43682" y="1647"/>
                            <a:ext cx="1769" cy="1773"/>
                          </a:xfrm>
                          <a:custGeom>
                            <a:avLst/>
                            <a:gdLst>
                              <a:gd name="T0" fmla="*/ 0 w 176957"/>
                              <a:gd name="T1" fmla="*/ 1773 h 177354"/>
                              <a:gd name="T2" fmla="*/ 1769 w 176957"/>
                              <a:gd name="T3" fmla="*/ 0 h 177354"/>
                              <a:gd name="T4" fmla="*/ 0 60000 65536"/>
                              <a:gd name="T5" fmla="*/ 0 60000 65536"/>
                            </a:gdLst>
                            <a:ahLst/>
                            <a:cxnLst>
                              <a:cxn ang="T4">
                                <a:pos x="T0" y="T1"/>
                              </a:cxn>
                              <a:cxn ang="T5">
                                <a:pos x="T2" y="T3"/>
                              </a:cxn>
                            </a:cxnLst>
                            <a:rect l="0" t="0" r="r" b="b"/>
                            <a:pathLst>
                              <a:path w="176957" h="177354">
                                <a:moveTo>
                                  <a:pt x="0" y="177354"/>
                                </a:moveTo>
                                <a:lnTo>
                                  <a:pt x="17695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48" name="Shape 4901"/>
                        <wps:cNvSpPr>
                          <a:spLocks noChangeArrowheads="1"/>
                        </wps:cNvSpPr>
                        <wps:spPr bwMode="auto">
                          <a:xfrm>
                            <a:off x="45548" y="6024"/>
                            <a:ext cx="415" cy="900"/>
                          </a:xfrm>
                          <a:custGeom>
                            <a:avLst/>
                            <a:gdLst>
                              <a:gd name="T0" fmla="*/ 415 w 41523"/>
                              <a:gd name="T1" fmla="*/ 0 h 90043"/>
                              <a:gd name="T2" fmla="*/ 415 w 41523"/>
                              <a:gd name="T3" fmla="*/ 100 h 90043"/>
                              <a:gd name="T4" fmla="*/ 206 w 41523"/>
                              <a:gd name="T5" fmla="*/ 184 h 90043"/>
                              <a:gd name="T6" fmla="*/ 119 w 41523"/>
                              <a:gd name="T7" fmla="*/ 464 h 90043"/>
                              <a:gd name="T8" fmla="*/ 202 w 41523"/>
                              <a:gd name="T9" fmla="*/ 712 h 90043"/>
                              <a:gd name="T10" fmla="*/ 414 w 41523"/>
                              <a:gd name="T11" fmla="*/ 802 h 90043"/>
                              <a:gd name="T12" fmla="*/ 415 w 41523"/>
                              <a:gd name="T13" fmla="*/ 802 h 90043"/>
                              <a:gd name="T14" fmla="*/ 415 w 41523"/>
                              <a:gd name="T15" fmla="*/ 900 h 90043"/>
                              <a:gd name="T16" fmla="*/ 414 w 41523"/>
                              <a:gd name="T17" fmla="*/ 900 h 90043"/>
                              <a:gd name="T18" fmla="*/ 196 w 41523"/>
                              <a:gd name="T19" fmla="*/ 841 h 90043"/>
                              <a:gd name="T20" fmla="*/ 50 w 41523"/>
                              <a:gd name="T21" fmla="*/ 680 h 90043"/>
                              <a:gd name="T22" fmla="*/ 0 w 41523"/>
                              <a:gd name="T23" fmla="*/ 462 h 90043"/>
                              <a:gd name="T24" fmla="*/ 116 w 41523"/>
                              <a:gd name="T25" fmla="*/ 123 h 90043"/>
                              <a:gd name="T26" fmla="*/ 249 w 41523"/>
                              <a:gd name="T27" fmla="*/ 31 h 90043"/>
                              <a:gd name="T28" fmla="*/ 415 w 41523"/>
                              <a:gd name="T29" fmla="*/ 0 h 900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3">
                                <a:moveTo>
                                  <a:pt x="41523" y="0"/>
                                </a:moveTo>
                                <a:lnTo>
                                  <a:pt x="41523" y="10034"/>
                                </a:lnTo>
                                <a:lnTo>
                                  <a:pt x="20606" y="18400"/>
                                </a:lnTo>
                                <a:cubicBezTo>
                                  <a:pt x="14736" y="23911"/>
                                  <a:pt x="11864" y="33305"/>
                                  <a:pt x="11864" y="46456"/>
                                </a:cubicBezTo>
                                <a:cubicBezTo>
                                  <a:pt x="11864" y="56852"/>
                                  <a:pt x="14611" y="65119"/>
                                  <a:pt x="20231" y="71256"/>
                                </a:cubicBezTo>
                                <a:cubicBezTo>
                                  <a:pt x="25850" y="77268"/>
                                  <a:pt x="32969" y="80274"/>
                                  <a:pt x="41461" y="80274"/>
                                </a:cubicBezTo>
                                <a:lnTo>
                                  <a:pt x="41523" y="80247"/>
                                </a:lnTo>
                                <a:lnTo>
                                  <a:pt x="41523" y="90028"/>
                                </a:lnTo>
                                <a:lnTo>
                                  <a:pt x="41461" y="90043"/>
                                </a:lnTo>
                                <a:cubicBezTo>
                                  <a:pt x="33344" y="90043"/>
                                  <a:pt x="25975" y="88165"/>
                                  <a:pt x="19607" y="84157"/>
                                </a:cubicBezTo>
                                <a:cubicBezTo>
                                  <a:pt x="13112" y="80149"/>
                                  <a:pt x="8242" y="74763"/>
                                  <a:pt x="4995" y="68000"/>
                                </a:cubicBezTo>
                                <a:cubicBezTo>
                                  <a:pt x="1624" y="61111"/>
                                  <a:pt x="0" y="53846"/>
                                  <a:pt x="0" y="46206"/>
                                </a:cubicBezTo>
                                <a:cubicBezTo>
                                  <a:pt x="0" y="31802"/>
                                  <a:pt x="3871" y="20530"/>
                                  <a:pt x="11614" y="12263"/>
                                </a:cubicBezTo>
                                <a:cubicBezTo>
                                  <a:pt x="15485" y="8192"/>
                                  <a:pt x="19919" y="5124"/>
                                  <a:pt x="24914" y="3073"/>
                                </a:cubicBezTo>
                                <a:lnTo>
                                  <a:pt x="4152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49" name="Shape 4902"/>
                        <wps:cNvSpPr>
                          <a:spLocks noChangeArrowheads="1"/>
                        </wps:cNvSpPr>
                        <wps:spPr bwMode="auto">
                          <a:xfrm>
                            <a:off x="46558" y="6040"/>
                            <a:ext cx="680" cy="870"/>
                          </a:xfrm>
                          <a:custGeom>
                            <a:avLst/>
                            <a:gdLst>
                              <a:gd name="T0" fmla="*/ 0 w 68060"/>
                              <a:gd name="T1" fmla="*/ 0 h 87049"/>
                              <a:gd name="T2" fmla="*/ 115 w 68060"/>
                              <a:gd name="T3" fmla="*/ 0 h 87049"/>
                              <a:gd name="T4" fmla="*/ 115 w 68060"/>
                              <a:gd name="T5" fmla="*/ 357 h 87049"/>
                              <a:gd name="T6" fmla="*/ 565 w 68060"/>
                              <a:gd name="T7" fmla="*/ 357 h 87049"/>
                              <a:gd name="T8" fmla="*/ 565 w 68060"/>
                              <a:gd name="T9" fmla="*/ 0 h 87049"/>
                              <a:gd name="T10" fmla="*/ 680 w 68060"/>
                              <a:gd name="T11" fmla="*/ 0 h 87049"/>
                              <a:gd name="T12" fmla="*/ 680 w 68060"/>
                              <a:gd name="T13" fmla="*/ 870 h 87049"/>
                              <a:gd name="T14" fmla="*/ 565 w 68060"/>
                              <a:gd name="T15" fmla="*/ 870 h 87049"/>
                              <a:gd name="T16" fmla="*/ 565 w 68060"/>
                              <a:gd name="T17" fmla="*/ 459 h 87049"/>
                              <a:gd name="T18" fmla="*/ 115 w 68060"/>
                              <a:gd name="T19" fmla="*/ 459 h 87049"/>
                              <a:gd name="T20" fmla="*/ 115 w 68060"/>
                              <a:gd name="T21" fmla="*/ 870 h 87049"/>
                              <a:gd name="T22" fmla="*/ 0 w 68060"/>
                              <a:gd name="T23" fmla="*/ 870 h 87049"/>
                              <a:gd name="T24" fmla="*/ 0 w 6806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0" h="87049">
                                <a:moveTo>
                                  <a:pt x="0" y="0"/>
                                </a:moveTo>
                                <a:lnTo>
                                  <a:pt x="11489" y="0"/>
                                </a:lnTo>
                                <a:lnTo>
                                  <a:pt x="11489" y="35696"/>
                                </a:lnTo>
                                <a:lnTo>
                                  <a:pt x="56572" y="35696"/>
                                </a:lnTo>
                                <a:lnTo>
                                  <a:pt x="56572" y="0"/>
                                </a:lnTo>
                                <a:lnTo>
                                  <a:pt x="68060" y="0"/>
                                </a:lnTo>
                                <a:lnTo>
                                  <a:pt x="68060" y="87049"/>
                                </a:lnTo>
                                <a:lnTo>
                                  <a:pt x="56572" y="87049"/>
                                </a:lnTo>
                                <a:lnTo>
                                  <a:pt x="56572" y="45967"/>
                                </a:lnTo>
                                <a:lnTo>
                                  <a:pt x="11489" y="4596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0" name="Shape 4903"/>
                        <wps:cNvSpPr>
                          <a:spLocks noChangeArrowheads="1"/>
                        </wps:cNvSpPr>
                        <wps:spPr bwMode="auto">
                          <a:xfrm>
                            <a:off x="45963" y="6024"/>
                            <a:ext cx="415" cy="900"/>
                          </a:xfrm>
                          <a:custGeom>
                            <a:avLst/>
                            <a:gdLst>
                              <a:gd name="T0" fmla="*/ 1 w 41524"/>
                              <a:gd name="T1" fmla="*/ 0 h 90039"/>
                              <a:gd name="T2" fmla="*/ 217 w 41524"/>
                              <a:gd name="T3" fmla="*/ 58 h 90039"/>
                              <a:gd name="T4" fmla="*/ 364 w 41524"/>
                              <a:gd name="T5" fmla="*/ 219 h 90039"/>
                              <a:gd name="T6" fmla="*/ 415 w 41524"/>
                              <a:gd name="T7" fmla="*/ 452 h 90039"/>
                              <a:gd name="T8" fmla="*/ 361 w 41524"/>
                              <a:gd name="T9" fmla="*/ 689 h 90039"/>
                              <a:gd name="T10" fmla="*/ 210 w 41524"/>
                              <a:gd name="T11" fmla="*/ 848 h 90039"/>
                              <a:gd name="T12" fmla="*/ 0 w 41524"/>
                              <a:gd name="T13" fmla="*/ 900 h 90039"/>
                              <a:gd name="T14" fmla="*/ 0 w 41524"/>
                              <a:gd name="T15" fmla="*/ 802 h 90039"/>
                              <a:gd name="T16" fmla="*/ 213 w 41524"/>
                              <a:gd name="T17" fmla="*/ 711 h 90039"/>
                              <a:gd name="T18" fmla="*/ 296 w 41524"/>
                              <a:gd name="T19" fmla="*/ 452 h 90039"/>
                              <a:gd name="T20" fmla="*/ 260 w 41524"/>
                              <a:gd name="T21" fmla="*/ 265 h 90039"/>
                              <a:gd name="T22" fmla="*/ 155 w 41524"/>
                              <a:gd name="T23" fmla="*/ 143 h 90039"/>
                              <a:gd name="T24" fmla="*/ 1 w 41524"/>
                              <a:gd name="T25" fmla="*/ 100 h 90039"/>
                              <a:gd name="T26" fmla="*/ 0 w 41524"/>
                              <a:gd name="T27" fmla="*/ 100 h 90039"/>
                              <a:gd name="T28" fmla="*/ 0 w 41524"/>
                              <a:gd name="T29" fmla="*/ 0 h 90039"/>
                              <a:gd name="T30" fmla="*/ 1 w 41524"/>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4" h="90039">
                                <a:moveTo>
                                  <a:pt x="63" y="0"/>
                                </a:moveTo>
                                <a:cubicBezTo>
                                  <a:pt x="8055" y="0"/>
                                  <a:pt x="15298" y="2004"/>
                                  <a:pt x="21668" y="5762"/>
                                </a:cubicBezTo>
                                <a:cubicBezTo>
                                  <a:pt x="28161" y="9644"/>
                                  <a:pt x="33031" y="15030"/>
                                  <a:pt x="36403" y="21919"/>
                                </a:cubicBezTo>
                                <a:cubicBezTo>
                                  <a:pt x="39775" y="28683"/>
                                  <a:pt x="41524" y="36573"/>
                                  <a:pt x="41524" y="45215"/>
                                </a:cubicBezTo>
                                <a:cubicBezTo>
                                  <a:pt x="41524" y="54108"/>
                                  <a:pt x="39650" y="61999"/>
                                  <a:pt x="36154" y="68888"/>
                                </a:cubicBezTo>
                                <a:cubicBezTo>
                                  <a:pt x="32657" y="75902"/>
                                  <a:pt x="27537" y="81162"/>
                                  <a:pt x="21043" y="84795"/>
                                </a:cubicBezTo>
                                <a:lnTo>
                                  <a:pt x="0" y="90039"/>
                                </a:lnTo>
                                <a:lnTo>
                                  <a:pt x="0" y="80259"/>
                                </a:lnTo>
                                <a:lnTo>
                                  <a:pt x="21292" y="71142"/>
                                </a:lnTo>
                                <a:cubicBezTo>
                                  <a:pt x="26788" y="65005"/>
                                  <a:pt x="29659" y="56363"/>
                                  <a:pt x="29659" y="45215"/>
                                </a:cubicBezTo>
                                <a:cubicBezTo>
                                  <a:pt x="29659" y="38076"/>
                                  <a:pt x="28411" y="31939"/>
                                  <a:pt x="26038" y="26553"/>
                                </a:cubicBezTo>
                                <a:cubicBezTo>
                                  <a:pt x="23665" y="21292"/>
                                  <a:pt x="20169" y="17285"/>
                                  <a:pt x="15548" y="14279"/>
                                </a:cubicBezTo>
                                <a:cubicBezTo>
                                  <a:pt x="10927" y="11398"/>
                                  <a:pt x="5807" y="10020"/>
                                  <a:pt x="63" y="10020"/>
                                </a:cubicBezTo>
                                <a:lnTo>
                                  <a:pt x="0" y="10046"/>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1" name="Shape 4904"/>
                        <wps:cNvSpPr>
                          <a:spLocks noChangeArrowheads="1"/>
                        </wps:cNvSpPr>
                        <wps:spPr bwMode="auto">
                          <a:xfrm>
                            <a:off x="43706" y="4155"/>
                            <a:ext cx="1783" cy="1788"/>
                          </a:xfrm>
                          <a:custGeom>
                            <a:avLst/>
                            <a:gdLst>
                              <a:gd name="T0" fmla="*/ 0 w 178331"/>
                              <a:gd name="T1" fmla="*/ 0 h 178858"/>
                              <a:gd name="T2" fmla="*/ 1783 w 178331"/>
                              <a:gd name="T3" fmla="*/ 1788 h 178858"/>
                              <a:gd name="T4" fmla="*/ 0 60000 65536"/>
                              <a:gd name="T5" fmla="*/ 0 60000 65536"/>
                            </a:gdLst>
                            <a:ahLst/>
                            <a:cxnLst>
                              <a:cxn ang="T4">
                                <a:pos x="T0" y="T1"/>
                              </a:cxn>
                              <a:cxn ang="T5">
                                <a:pos x="T2" y="T3"/>
                              </a:cxn>
                            </a:cxnLst>
                            <a:rect l="0" t="0" r="r" b="b"/>
                            <a:pathLst>
                              <a:path w="178331" h="178858">
                                <a:moveTo>
                                  <a:pt x="0" y="0"/>
                                </a:moveTo>
                                <a:lnTo>
                                  <a:pt x="178331" y="17885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52" name="Shape 4905"/>
                        <wps:cNvSpPr>
                          <a:spLocks noChangeArrowheads="1"/>
                        </wps:cNvSpPr>
                        <wps:spPr bwMode="auto">
                          <a:xfrm>
                            <a:off x="46106" y="0"/>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5" y="0"/>
                                  <a:pt x="20855" y="4759"/>
                                  <a:pt x="20855" y="10521"/>
                                </a:cubicBezTo>
                                <a:cubicBezTo>
                                  <a:pt x="20855" y="16283"/>
                                  <a:pt x="16235" y="20917"/>
                                  <a:pt x="10490" y="20917"/>
                                </a:cubicBezTo>
                                <a:cubicBezTo>
                                  <a:pt x="4745" y="20917"/>
                                  <a:pt x="0" y="16283"/>
                                  <a:pt x="0" y="10521"/>
                                </a:cubicBezTo>
                                <a:cubicBezTo>
                                  <a:pt x="0" y="4759"/>
                                  <a:pt x="4745" y="0"/>
                                  <a:pt x="10490"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3" name="Shape 4906"/>
                        <wps:cNvSpPr>
                          <a:spLocks noChangeArrowheads="1"/>
                        </wps:cNvSpPr>
                        <wps:spPr bwMode="auto">
                          <a:xfrm>
                            <a:off x="45638" y="0"/>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5" y="0"/>
                                  <a:pt x="20855" y="4759"/>
                                  <a:pt x="20855" y="10521"/>
                                </a:cubicBezTo>
                                <a:cubicBezTo>
                                  <a:pt x="20855" y="16283"/>
                                  <a:pt x="16235" y="20917"/>
                                  <a:pt x="10490" y="20917"/>
                                </a:cubicBezTo>
                                <a:cubicBezTo>
                                  <a:pt x="4745" y="20917"/>
                                  <a:pt x="0" y="16283"/>
                                  <a:pt x="0" y="10521"/>
                                </a:cubicBezTo>
                                <a:cubicBezTo>
                                  <a:pt x="0" y="4759"/>
                                  <a:pt x="4745" y="0"/>
                                  <a:pt x="10490"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4" name="Shape 4907"/>
                        <wps:cNvSpPr>
                          <a:spLocks noChangeArrowheads="1"/>
                        </wps:cNvSpPr>
                        <wps:spPr bwMode="auto">
                          <a:xfrm>
                            <a:off x="44956" y="2273"/>
                            <a:ext cx="2003" cy="2272"/>
                          </a:xfrm>
                          <a:custGeom>
                            <a:avLst/>
                            <a:gdLst>
                              <a:gd name="T0" fmla="*/ 0 w 200310"/>
                              <a:gd name="T1" fmla="*/ 1961 h 227204"/>
                              <a:gd name="T2" fmla="*/ 1826 w 200310"/>
                              <a:gd name="T3" fmla="*/ 1259 h 227204"/>
                              <a:gd name="T4" fmla="*/ 1761 w 200310"/>
                              <a:gd name="T5" fmla="*/ 0 h 227204"/>
                              <a:gd name="T6" fmla="*/ 0 60000 65536"/>
                              <a:gd name="T7" fmla="*/ 0 60000 65536"/>
                              <a:gd name="T8" fmla="*/ 0 60000 65536"/>
                            </a:gdLst>
                            <a:ahLst/>
                            <a:cxnLst>
                              <a:cxn ang="T6">
                                <a:pos x="T0" y="T1"/>
                              </a:cxn>
                              <a:cxn ang="T7">
                                <a:pos x="T2" y="T3"/>
                              </a:cxn>
                              <a:cxn ang="T8">
                                <a:pos x="T4" y="T5"/>
                              </a:cxn>
                            </a:cxnLst>
                            <a:rect l="0" t="0" r="r" b="b"/>
                            <a:pathLst>
                              <a:path w="200310" h="227204">
                                <a:moveTo>
                                  <a:pt x="0" y="196142"/>
                                </a:moveTo>
                                <a:cubicBezTo>
                                  <a:pt x="69809" y="227204"/>
                                  <a:pt x="151607" y="195766"/>
                                  <a:pt x="182577" y="125876"/>
                                </a:cubicBezTo>
                                <a:cubicBezTo>
                                  <a:pt x="200310" y="85921"/>
                                  <a:pt x="197813" y="37826"/>
                                  <a:pt x="176084" y="0"/>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55" name="Shape 4908"/>
                        <wps:cNvSpPr>
                          <a:spLocks noChangeArrowheads="1"/>
                        </wps:cNvSpPr>
                        <wps:spPr bwMode="auto">
                          <a:xfrm>
                            <a:off x="44321" y="3661"/>
                            <a:ext cx="891" cy="831"/>
                          </a:xfrm>
                          <a:custGeom>
                            <a:avLst/>
                            <a:gdLst>
                              <a:gd name="T0" fmla="*/ 0 w 89165"/>
                              <a:gd name="T1" fmla="*/ 0 h 83166"/>
                              <a:gd name="T2" fmla="*/ 39 w 89165"/>
                              <a:gd name="T3" fmla="*/ 20 h 83166"/>
                              <a:gd name="T4" fmla="*/ 139 w 89165"/>
                              <a:gd name="T5" fmla="*/ 74 h 83166"/>
                              <a:gd name="T6" fmla="*/ 282 w 89165"/>
                              <a:gd name="T7" fmla="*/ 149 h 83166"/>
                              <a:gd name="T8" fmla="*/ 609 w 89165"/>
                              <a:gd name="T9" fmla="*/ 322 h 83166"/>
                              <a:gd name="T10" fmla="*/ 751 w 89165"/>
                              <a:gd name="T11" fmla="*/ 397 h 83166"/>
                              <a:gd name="T12" fmla="*/ 852 w 89165"/>
                              <a:gd name="T13" fmla="*/ 451 h 83166"/>
                              <a:gd name="T14" fmla="*/ 891 w 89165"/>
                              <a:gd name="T15" fmla="*/ 471 h 83166"/>
                              <a:gd name="T16" fmla="*/ 861 w 89165"/>
                              <a:gd name="T17" fmla="*/ 476 h 83166"/>
                              <a:gd name="T18" fmla="*/ 829 w 89165"/>
                              <a:gd name="T19" fmla="*/ 482 h 83166"/>
                              <a:gd name="T20" fmla="*/ 790 w 89165"/>
                              <a:gd name="T21" fmla="*/ 492 h 83166"/>
                              <a:gd name="T22" fmla="*/ 746 w 89165"/>
                              <a:gd name="T23" fmla="*/ 506 h 83166"/>
                              <a:gd name="T24" fmla="*/ 705 w 89165"/>
                              <a:gd name="T25" fmla="*/ 523 h 83166"/>
                              <a:gd name="T26" fmla="*/ 666 w 89165"/>
                              <a:gd name="T27" fmla="*/ 546 h 83166"/>
                              <a:gd name="T28" fmla="*/ 611 w 89165"/>
                              <a:gd name="T29" fmla="*/ 607 h 83166"/>
                              <a:gd name="T30" fmla="*/ 579 w 89165"/>
                              <a:gd name="T31" fmla="*/ 692 h 83166"/>
                              <a:gd name="T32" fmla="*/ 570 w 89165"/>
                              <a:gd name="T33" fmla="*/ 736 h 83166"/>
                              <a:gd name="T34" fmla="*/ 564 w 89165"/>
                              <a:gd name="T35" fmla="*/ 776 h 83166"/>
                              <a:gd name="T36" fmla="*/ 559 w 89165"/>
                              <a:gd name="T37" fmla="*/ 831 h 83166"/>
                              <a:gd name="T38" fmla="*/ 535 w 89165"/>
                              <a:gd name="T39" fmla="*/ 803 h 83166"/>
                              <a:gd name="T40" fmla="*/ 472 w 89165"/>
                              <a:gd name="T41" fmla="*/ 708 h 83166"/>
                              <a:gd name="T42" fmla="*/ 382 w 89165"/>
                              <a:gd name="T43" fmla="*/ 573 h 83166"/>
                              <a:gd name="T44" fmla="*/ 280 w 89165"/>
                              <a:gd name="T45" fmla="*/ 419 h 83166"/>
                              <a:gd name="T46" fmla="*/ 177 w 89165"/>
                              <a:gd name="T47" fmla="*/ 265 h 83166"/>
                              <a:gd name="T48" fmla="*/ 87 w 89165"/>
                              <a:gd name="T49" fmla="*/ 131 h 83166"/>
                              <a:gd name="T50" fmla="*/ 24 w 89165"/>
                              <a:gd name="T51" fmla="*/ 36 h 83166"/>
                              <a:gd name="T52" fmla="*/ 0 w 89165"/>
                              <a:gd name="T53" fmla="*/ 0 h 8316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9165" h="83166">
                                <a:moveTo>
                                  <a:pt x="0" y="0"/>
                                </a:moveTo>
                                <a:lnTo>
                                  <a:pt x="3871" y="2004"/>
                                </a:lnTo>
                                <a:lnTo>
                                  <a:pt x="13861" y="7389"/>
                                </a:lnTo>
                                <a:lnTo>
                                  <a:pt x="28223" y="14905"/>
                                </a:lnTo>
                                <a:lnTo>
                                  <a:pt x="60942" y="32190"/>
                                </a:lnTo>
                                <a:lnTo>
                                  <a:pt x="75178" y="39705"/>
                                </a:lnTo>
                                <a:lnTo>
                                  <a:pt x="85294" y="45090"/>
                                </a:lnTo>
                                <a:lnTo>
                                  <a:pt x="89165" y="47094"/>
                                </a:lnTo>
                                <a:lnTo>
                                  <a:pt x="86168" y="47595"/>
                                </a:lnTo>
                                <a:lnTo>
                                  <a:pt x="82921" y="48221"/>
                                </a:lnTo>
                                <a:lnTo>
                                  <a:pt x="79049" y="49223"/>
                                </a:lnTo>
                                <a:lnTo>
                                  <a:pt x="74679" y="50601"/>
                                </a:lnTo>
                                <a:lnTo>
                                  <a:pt x="70558" y="52355"/>
                                </a:lnTo>
                                <a:lnTo>
                                  <a:pt x="66687" y="54609"/>
                                </a:lnTo>
                                <a:lnTo>
                                  <a:pt x="61192" y="60747"/>
                                </a:lnTo>
                                <a:lnTo>
                                  <a:pt x="57945" y="69263"/>
                                </a:lnTo>
                                <a:lnTo>
                                  <a:pt x="57071" y="73647"/>
                                </a:lnTo>
                                <a:lnTo>
                                  <a:pt x="56446" y="77655"/>
                                </a:lnTo>
                                <a:lnTo>
                                  <a:pt x="55947" y="83166"/>
                                </a:lnTo>
                                <a:lnTo>
                                  <a:pt x="53574" y="80411"/>
                                </a:lnTo>
                                <a:lnTo>
                                  <a:pt x="47205" y="70892"/>
                                </a:lnTo>
                                <a:lnTo>
                                  <a:pt x="38213" y="57365"/>
                                </a:lnTo>
                                <a:lnTo>
                                  <a:pt x="27973" y="41959"/>
                                </a:lnTo>
                                <a:lnTo>
                                  <a:pt x="17732" y="26553"/>
                                </a:lnTo>
                                <a:lnTo>
                                  <a:pt x="8741" y="13151"/>
                                </a:lnTo>
                                <a:lnTo>
                                  <a:pt x="2373" y="3632"/>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6" name="Shape 4909"/>
                        <wps:cNvSpPr>
                          <a:spLocks noChangeArrowheads="1"/>
                        </wps:cNvSpPr>
                        <wps:spPr bwMode="auto">
                          <a:xfrm>
                            <a:off x="44321" y="3661"/>
                            <a:ext cx="891" cy="840"/>
                          </a:xfrm>
                          <a:custGeom>
                            <a:avLst/>
                            <a:gdLst>
                              <a:gd name="T0" fmla="*/ 0 w 89165"/>
                              <a:gd name="T1" fmla="*/ 0 h 84043"/>
                              <a:gd name="T2" fmla="*/ 891 w 89165"/>
                              <a:gd name="T3" fmla="*/ 471 h 84043"/>
                              <a:gd name="T4" fmla="*/ 634 w 89165"/>
                              <a:gd name="T5" fmla="*/ 573 h 84043"/>
                              <a:gd name="T6" fmla="*/ 559 w 89165"/>
                              <a:gd name="T7" fmla="*/ 840 h 84043"/>
                              <a:gd name="T8" fmla="*/ 0 w 89165"/>
                              <a:gd name="T9" fmla="*/ 0 h 84043"/>
                              <a:gd name="T10" fmla="*/ 0 w 89165"/>
                              <a:gd name="T11" fmla="*/ 0 h 840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165" h="84043">
                                <a:moveTo>
                                  <a:pt x="0" y="0"/>
                                </a:moveTo>
                                <a:cubicBezTo>
                                  <a:pt x="0" y="0"/>
                                  <a:pt x="89165" y="47094"/>
                                  <a:pt x="89165" y="47094"/>
                                </a:cubicBezTo>
                                <a:cubicBezTo>
                                  <a:pt x="89165" y="47094"/>
                                  <a:pt x="70558" y="49474"/>
                                  <a:pt x="63440" y="57365"/>
                                </a:cubicBezTo>
                                <a:cubicBezTo>
                                  <a:pt x="56446" y="65256"/>
                                  <a:pt x="55947" y="84043"/>
                                  <a:pt x="55947" y="84043"/>
                                </a:cubicBezTo>
                                <a:cubicBezTo>
                                  <a:pt x="55947" y="84043"/>
                                  <a:pt x="0" y="0"/>
                                  <a:pt x="0" y="0"/>
                                </a:cubicBezTo>
                                <a:cubicBezTo>
                                  <a:pt x="0" y="0"/>
                                  <a:pt x="0" y="0"/>
                                  <a:pt x="0" y="0"/>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57" name="Shape 4910"/>
                        <wps:cNvSpPr>
                          <a:spLocks noChangeArrowheads="1"/>
                        </wps:cNvSpPr>
                        <wps:spPr bwMode="auto">
                          <a:xfrm>
                            <a:off x="40649" y="5373"/>
                            <a:ext cx="1197" cy="2682"/>
                          </a:xfrm>
                          <a:custGeom>
                            <a:avLst/>
                            <a:gdLst>
                              <a:gd name="T0" fmla="*/ 1197 w 119762"/>
                              <a:gd name="T1" fmla="*/ 0 h 268287"/>
                              <a:gd name="T2" fmla="*/ 201 w 119762"/>
                              <a:gd name="T3" fmla="*/ 1730 h 268287"/>
                              <a:gd name="T4" fmla="*/ 1053 w 119762"/>
                              <a:gd name="T5" fmla="*/ 2682 h 268287"/>
                              <a:gd name="T6" fmla="*/ 0 60000 65536"/>
                              <a:gd name="T7" fmla="*/ 0 60000 65536"/>
                              <a:gd name="T8" fmla="*/ 0 60000 65536"/>
                            </a:gdLst>
                            <a:ahLst/>
                            <a:cxnLst>
                              <a:cxn ang="T6">
                                <a:pos x="T0" y="T1"/>
                              </a:cxn>
                              <a:cxn ang="T7">
                                <a:pos x="T2" y="T3"/>
                              </a:cxn>
                              <a:cxn ang="T8">
                                <a:pos x="T4" y="T5"/>
                              </a:cxn>
                            </a:cxnLst>
                            <a:rect l="0" t="0" r="r" b="b"/>
                            <a:pathLst>
                              <a:path w="119762" h="268287">
                                <a:moveTo>
                                  <a:pt x="119762" y="0"/>
                                </a:moveTo>
                                <a:cubicBezTo>
                                  <a:pt x="44583" y="20291"/>
                                  <a:pt x="0" y="97820"/>
                                  <a:pt x="20107" y="173096"/>
                                </a:cubicBezTo>
                                <a:cubicBezTo>
                                  <a:pt x="31595" y="215932"/>
                                  <a:pt x="64190" y="252380"/>
                                  <a:pt x="105401" y="268287"/>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58" name="Shape 4911"/>
                        <wps:cNvSpPr>
                          <a:spLocks noChangeArrowheads="1"/>
                        </wps:cNvSpPr>
                        <wps:spPr bwMode="auto">
                          <a:xfrm>
                            <a:off x="41561" y="7803"/>
                            <a:ext cx="1014" cy="499"/>
                          </a:xfrm>
                          <a:custGeom>
                            <a:avLst/>
                            <a:gdLst>
                              <a:gd name="T0" fmla="*/ 37 w 101404"/>
                              <a:gd name="T1" fmla="*/ 0 h 49975"/>
                              <a:gd name="T2" fmla="*/ 75 w 101404"/>
                              <a:gd name="T3" fmla="*/ 8 h 49975"/>
                              <a:gd name="T4" fmla="*/ 186 w 101404"/>
                              <a:gd name="T5" fmla="*/ 41 h 49975"/>
                              <a:gd name="T6" fmla="*/ 342 w 101404"/>
                              <a:gd name="T7" fmla="*/ 91 h 49975"/>
                              <a:gd name="T8" fmla="*/ 703 w 101404"/>
                              <a:gd name="T9" fmla="*/ 203 h 49975"/>
                              <a:gd name="T10" fmla="*/ 860 w 101404"/>
                              <a:gd name="T11" fmla="*/ 253 h 49975"/>
                              <a:gd name="T12" fmla="*/ 972 w 101404"/>
                              <a:gd name="T13" fmla="*/ 286 h 49975"/>
                              <a:gd name="T14" fmla="*/ 1014 w 101404"/>
                              <a:gd name="T15" fmla="*/ 300 h 49975"/>
                              <a:gd name="T16" fmla="*/ 970 w 101404"/>
                              <a:gd name="T17" fmla="*/ 309 h 49975"/>
                              <a:gd name="T18" fmla="*/ 855 w 101404"/>
                              <a:gd name="T19" fmla="*/ 331 h 49975"/>
                              <a:gd name="T20" fmla="*/ 693 w 101404"/>
                              <a:gd name="T21" fmla="*/ 363 h 49975"/>
                              <a:gd name="T22" fmla="*/ 507 w 101404"/>
                              <a:gd name="T23" fmla="*/ 399 h 49975"/>
                              <a:gd name="T24" fmla="*/ 321 w 101404"/>
                              <a:gd name="T25" fmla="*/ 435 h 49975"/>
                              <a:gd name="T26" fmla="*/ 159 w 101404"/>
                              <a:gd name="T27" fmla="*/ 468 h 49975"/>
                              <a:gd name="T28" fmla="*/ 44 w 101404"/>
                              <a:gd name="T29" fmla="*/ 490 h 49975"/>
                              <a:gd name="T30" fmla="*/ 0 w 101404"/>
                              <a:gd name="T31" fmla="*/ 499 h 49975"/>
                              <a:gd name="T32" fmla="*/ 6 w 101404"/>
                              <a:gd name="T33" fmla="*/ 493 h 49975"/>
                              <a:gd name="T34" fmla="*/ 21 w 101404"/>
                              <a:gd name="T35" fmla="*/ 475 h 49975"/>
                              <a:gd name="T36" fmla="*/ 42 w 101404"/>
                              <a:gd name="T37" fmla="*/ 450 h 49975"/>
                              <a:gd name="T38" fmla="*/ 67 w 101404"/>
                              <a:gd name="T39" fmla="*/ 418 h 49975"/>
                              <a:gd name="T40" fmla="*/ 94 w 101404"/>
                              <a:gd name="T41" fmla="*/ 379 h 49975"/>
                              <a:gd name="T42" fmla="*/ 116 w 101404"/>
                              <a:gd name="T43" fmla="*/ 338 h 49975"/>
                              <a:gd name="T44" fmla="*/ 141 w 101404"/>
                              <a:gd name="T45" fmla="*/ 253 h 49975"/>
                              <a:gd name="T46" fmla="*/ 139 w 101404"/>
                              <a:gd name="T47" fmla="*/ 210 h 49975"/>
                              <a:gd name="T48" fmla="*/ 110 w 101404"/>
                              <a:gd name="T49" fmla="*/ 123 h 49975"/>
                              <a:gd name="T50" fmla="*/ 89 w 101404"/>
                              <a:gd name="T51" fmla="*/ 83 h 49975"/>
                              <a:gd name="T52" fmla="*/ 69 w 101404"/>
                              <a:gd name="T53" fmla="*/ 46 h 49975"/>
                              <a:gd name="T54" fmla="*/ 50 w 101404"/>
                              <a:gd name="T55" fmla="*/ 19 h 49975"/>
                              <a:gd name="T56" fmla="*/ 37 w 101404"/>
                              <a:gd name="T57" fmla="*/ 0 h 4997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1404" h="49975">
                                <a:moveTo>
                                  <a:pt x="3746" y="0"/>
                                </a:moveTo>
                                <a:lnTo>
                                  <a:pt x="7493" y="752"/>
                                </a:lnTo>
                                <a:lnTo>
                                  <a:pt x="18607" y="4133"/>
                                </a:lnTo>
                                <a:lnTo>
                                  <a:pt x="34217" y="9144"/>
                                </a:lnTo>
                                <a:lnTo>
                                  <a:pt x="70308" y="20291"/>
                                </a:lnTo>
                                <a:lnTo>
                                  <a:pt x="86044" y="25301"/>
                                </a:lnTo>
                                <a:lnTo>
                                  <a:pt x="97158" y="28682"/>
                                </a:lnTo>
                                <a:lnTo>
                                  <a:pt x="101404" y="30060"/>
                                </a:lnTo>
                                <a:lnTo>
                                  <a:pt x="97033" y="30937"/>
                                </a:lnTo>
                                <a:lnTo>
                                  <a:pt x="85544" y="33191"/>
                                </a:lnTo>
                                <a:lnTo>
                                  <a:pt x="69310" y="36323"/>
                                </a:lnTo>
                                <a:lnTo>
                                  <a:pt x="50702" y="39955"/>
                                </a:lnTo>
                                <a:lnTo>
                                  <a:pt x="32095" y="43587"/>
                                </a:lnTo>
                                <a:lnTo>
                                  <a:pt x="15859" y="46844"/>
                                </a:lnTo>
                                <a:lnTo>
                                  <a:pt x="4371" y="49099"/>
                                </a:lnTo>
                                <a:lnTo>
                                  <a:pt x="0" y="49975"/>
                                </a:lnTo>
                                <a:lnTo>
                                  <a:pt x="625" y="49349"/>
                                </a:lnTo>
                                <a:lnTo>
                                  <a:pt x="2123" y="47595"/>
                                </a:lnTo>
                                <a:lnTo>
                                  <a:pt x="4245" y="45090"/>
                                </a:lnTo>
                                <a:lnTo>
                                  <a:pt x="6744" y="41834"/>
                                </a:lnTo>
                                <a:lnTo>
                                  <a:pt x="9366" y="37951"/>
                                </a:lnTo>
                                <a:lnTo>
                                  <a:pt x="11614" y="33818"/>
                                </a:lnTo>
                                <a:lnTo>
                                  <a:pt x="14112" y="25301"/>
                                </a:lnTo>
                                <a:lnTo>
                                  <a:pt x="13862" y="21042"/>
                                </a:lnTo>
                                <a:lnTo>
                                  <a:pt x="10989" y="12274"/>
                                </a:lnTo>
                                <a:lnTo>
                                  <a:pt x="8866" y="8267"/>
                                </a:lnTo>
                                <a:lnTo>
                                  <a:pt x="6869" y="4635"/>
                                </a:lnTo>
                                <a:lnTo>
                                  <a:pt x="4995" y="1879"/>
                                </a:lnTo>
                                <a:lnTo>
                                  <a:pt x="3746"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59" name="Shape 4912"/>
                        <wps:cNvSpPr>
                          <a:spLocks noChangeArrowheads="1"/>
                        </wps:cNvSpPr>
                        <wps:spPr bwMode="auto">
                          <a:xfrm>
                            <a:off x="41561" y="7796"/>
                            <a:ext cx="1014" cy="506"/>
                          </a:xfrm>
                          <a:custGeom>
                            <a:avLst/>
                            <a:gdLst>
                              <a:gd name="T0" fmla="*/ 1014 w 101404"/>
                              <a:gd name="T1" fmla="*/ 307 h 50601"/>
                              <a:gd name="T2" fmla="*/ 0 w 101404"/>
                              <a:gd name="T3" fmla="*/ 506 h 50601"/>
                              <a:gd name="T4" fmla="*/ 141 w 101404"/>
                              <a:gd name="T5" fmla="*/ 259 h 50601"/>
                              <a:gd name="T6" fmla="*/ 32 w 101404"/>
                              <a:gd name="T7" fmla="*/ 0 h 50601"/>
                              <a:gd name="T8" fmla="*/ 1014 w 101404"/>
                              <a:gd name="T9" fmla="*/ 307 h 50601"/>
                              <a:gd name="T10" fmla="*/ 1014 w 101404"/>
                              <a:gd name="T11" fmla="*/ 307 h 506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1404" h="50601">
                                <a:moveTo>
                                  <a:pt x="101404" y="30687"/>
                                </a:moveTo>
                                <a:cubicBezTo>
                                  <a:pt x="101404" y="30687"/>
                                  <a:pt x="0" y="50601"/>
                                  <a:pt x="0" y="50601"/>
                                </a:cubicBezTo>
                                <a:cubicBezTo>
                                  <a:pt x="0" y="50601"/>
                                  <a:pt x="13362" y="37074"/>
                                  <a:pt x="14112" y="25927"/>
                                </a:cubicBezTo>
                                <a:cubicBezTo>
                                  <a:pt x="14736" y="14905"/>
                                  <a:pt x="3247" y="0"/>
                                  <a:pt x="3247" y="0"/>
                                </a:cubicBezTo>
                                <a:cubicBezTo>
                                  <a:pt x="3247" y="0"/>
                                  <a:pt x="101404" y="30687"/>
                                  <a:pt x="101404" y="30687"/>
                                </a:cubicBezTo>
                                <a:cubicBezTo>
                                  <a:pt x="101404" y="30687"/>
                                  <a:pt x="101404" y="30687"/>
                                  <a:pt x="101404" y="30687"/>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60" name="Shape 4918"/>
                        <wps:cNvSpPr>
                          <a:spLocks noChangeArrowheads="1"/>
                        </wps:cNvSpPr>
                        <wps:spPr bwMode="auto">
                          <a:xfrm>
                            <a:off x="3711" y="4026"/>
                            <a:ext cx="767" cy="899"/>
                          </a:xfrm>
                          <a:custGeom>
                            <a:avLst/>
                            <a:gdLst>
                              <a:gd name="T0" fmla="*/ 410 w 76715"/>
                              <a:gd name="T1" fmla="*/ 0 h 89930"/>
                              <a:gd name="T2" fmla="*/ 629 w 76715"/>
                              <a:gd name="T3" fmla="*/ 66 h 89930"/>
                              <a:gd name="T4" fmla="*/ 752 w 76715"/>
                              <a:gd name="T5" fmla="*/ 253 h 89930"/>
                              <a:gd name="T6" fmla="*/ 639 w 76715"/>
                              <a:gd name="T7" fmla="*/ 279 h 89930"/>
                              <a:gd name="T8" fmla="*/ 552 w 76715"/>
                              <a:gd name="T9" fmla="*/ 141 h 89930"/>
                              <a:gd name="T10" fmla="*/ 407 w 76715"/>
                              <a:gd name="T11" fmla="*/ 98 h 89930"/>
                              <a:gd name="T12" fmla="*/ 240 w 76715"/>
                              <a:gd name="T13" fmla="*/ 146 h 89930"/>
                              <a:gd name="T14" fmla="*/ 146 w 76715"/>
                              <a:gd name="T15" fmla="*/ 275 h 89930"/>
                              <a:gd name="T16" fmla="*/ 118 w 76715"/>
                              <a:gd name="T17" fmla="*/ 442 h 89930"/>
                              <a:gd name="T18" fmla="*/ 151 w 76715"/>
                              <a:gd name="T19" fmla="*/ 636 h 89930"/>
                              <a:gd name="T20" fmla="*/ 251 w 76715"/>
                              <a:gd name="T21" fmla="*/ 760 h 89930"/>
                              <a:gd name="T22" fmla="*/ 398 w 76715"/>
                              <a:gd name="T23" fmla="*/ 800 h 89930"/>
                              <a:gd name="T24" fmla="*/ 562 w 76715"/>
                              <a:gd name="T25" fmla="*/ 745 h 89930"/>
                              <a:gd name="T26" fmla="*/ 652 w 76715"/>
                              <a:gd name="T27" fmla="*/ 580 h 89930"/>
                              <a:gd name="T28" fmla="*/ 767 w 76715"/>
                              <a:gd name="T29" fmla="*/ 609 h 89930"/>
                              <a:gd name="T30" fmla="*/ 637 w 76715"/>
                              <a:gd name="T31" fmla="*/ 825 h 89930"/>
                              <a:gd name="T32" fmla="*/ 408 w 76715"/>
                              <a:gd name="T33" fmla="*/ 899 h 89930"/>
                              <a:gd name="T34" fmla="*/ 180 w 76715"/>
                              <a:gd name="T35" fmla="*/ 841 h 89930"/>
                              <a:gd name="T36" fmla="*/ 46 w 76715"/>
                              <a:gd name="T37" fmla="*/ 676 h 89930"/>
                              <a:gd name="T38" fmla="*/ 0 w 76715"/>
                              <a:gd name="T39" fmla="*/ 443 h 89930"/>
                              <a:gd name="T40" fmla="*/ 52 w 76715"/>
                              <a:gd name="T41" fmla="*/ 205 h 89930"/>
                              <a:gd name="T42" fmla="*/ 199 w 76715"/>
                              <a:gd name="T43" fmla="*/ 51 h 89930"/>
                              <a:gd name="T44" fmla="*/ 410 w 76715"/>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15" h="89930">
                                <a:moveTo>
                                  <a:pt x="40961" y="0"/>
                                </a:moveTo>
                                <a:cubicBezTo>
                                  <a:pt x="49641" y="0"/>
                                  <a:pt x="56946" y="2129"/>
                                  <a:pt x="62866" y="6638"/>
                                </a:cubicBezTo>
                                <a:cubicBezTo>
                                  <a:pt x="68785" y="11022"/>
                                  <a:pt x="72906" y="17285"/>
                                  <a:pt x="75241" y="25301"/>
                                </a:cubicBezTo>
                                <a:lnTo>
                                  <a:pt x="63927" y="27931"/>
                                </a:lnTo>
                                <a:cubicBezTo>
                                  <a:pt x="61916" y="21668"/>
                                  <a:pt x="58994" y="17034"/>
                                  <a:pt x="55173" y="14153"/>
                                </a:cubicBezTo>
                                <a:cubicBezTo>
                                  <a:pt x="51339" y="11273"/>
                                  <a:pt x="46531" y="9769"/>
                                  <a:pt x="40724" y="9769"/>
                                </a:cubicBezTo>
                                <a:cubicBezTo>
                                  <a:pt x="34055" y="9769"/>
                                  <a:pt x="28486" y="11398"/>
                                  <a:pt x="24002" y="14654"/>
                                </a:cubicBezTo>
                                <a:cubicBezTo>
                                  <a:pt x="19519" y="17786"/>
                                  <a:pt x="16372" y="22169"/>
                                  <a:pt x="14561" y="27555"/>
                                </a:cubicBezTo>
                                <a:cubicBezTo>
                                  <a:pt x="12738" y="32941"/>
                                  <a:pt x="11839" y="38452"/>
                                  <a:pt x="11839" y="44214"/>
                                </a:cubicBezTo>
                                <a:cubicBezTo>
                                  <a:pt x="11839" y="51603"/>
                                  <a:pt x="12913" y="58116"/>
                                  <a:pt x="15061" y="63627"/>
                                </a:cubicBezTo>
                                <a:cubicBezTo>
                                  <a:pt x="17209" y="69138"/>
                                  <a:pt x="20556" y="73272"/>
                                  <a:pt x="25101" y="76027"/>
                                </a:cubicBezTo>
                                <a:cubicBezTo>
                                  <a:pt x="29635" y="78783"/>
                                  <a:pt x="34542" y="80035"/>
                                  <a:pt x="39837" y="80035"/>
                                </a:cubicBezTo>
                                <a:cubicBezTo>
                                  <a:pt x="46269" y="80035"/>
                                  <a:pt x="51714" y="78281"/>
                                  <a:pt x="56172" y="74524"/>
                                </a:cubicBezTo>
                                <a:cubicBezTo>
                                  <a:pt x="60630" y="70767"/>
                                  <a:pt x="63652" y="65256"/>
                                  <a:pt x="65238" y="57991"/>
                                </a:cubicBezTo>
                                <a:lnTo>
                                  <a:pt x="76715" y="60871"/>
                                </a:lnTo>
                                <a:cubicBezTo>
                                  <a:pt x="74317" y="70265"/>
                                  <a:pt x="69984" y="77530"/>
                                  <a:pt x="63727" y="82540"/>
                                </a:cubicBezTo>
                                <a:cubicBezTo>
                                  <a:pt x="57471" y="87425"/>
                                  <a:pt x="49828" y="89930"/>
                                  <a:pt x="40786" y="89930"/>
                                </a:cubicBezTo>
                                <a:cubicBezTo>
                                  <a:pt x="31433" y="89930"/>
                                  <a:pt x="23828" y="88051"/>
                                  <a:pt x="17958" y="84169"/>
                                </a:cubicBezTo>
                                <a:cubicBezTo>
                                  <a:pt x="12101" y="80411"/>
                                  <a:pt x="7643" y="74900"/>
                                  <a:pt x="4583" y="67635"/>
                                </a:cubicBezTo>
                                <a:cubicBezTo>
                                  <a:pt x="1524" y="60371"/>
                                  <a:pt x="0" y="52605"/>
                                  <a:pt x="0" y="44339"/>
                                </a:cubicBezTo>
                                <a:cubicBezTo>
                                  <a:pt x="0" y="35196"/>
                                  <a:pt x="1723" y="27305"/>
                                  <a:pt x="5170" y="20541"/>
                                </a:cubicBezTo>
                                <a:cubicBezTo>
                                  <a:pt x="8629" y="13777"/>
                                  <a:pt x="13537" y="8642"/>
                                  <a:pt x="19919" y="5135"/>
                                </a:cubicBezTo>
                                <a:cubicBezTo>
                                  <a:pt x="26288" y="1628"/>
                                  <a:pt x="33306"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1" name="Shape 4919"/>
                        <wps:cNvSpPr>
                          <a:spLocks noChangeArrowheads="1"/>
                        </wps:cNvSpPr>
                        <wps:spPr bwMode="auto">
                          <a:xfrm>
                            <a:off x="3748" y="7798"/>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1"/>
                                </a:lnTo>
                                <a:lnTo>
                                  <a:pt x="56597" y="35821"/>
                                </a:lnTo>
                                <a:lnTo>
                                  <a:pt x="56597" y="0"/>
                                </a:lnTo>
                                <a:lnTo>
                                  <a:pt x="68086" y="0"/>
                                </a:lnTo>
                                <a:lnTo>
                                  <a:pt x="68086" y="87049"/>
                                </a:lnTo>
                                <a:lnTo>
                                  <a:pt x="56597" y="87049"/>
                                </a:lnTo>
                                <a:lnTo>
                                  <a:pt x="565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2" name="Shape 4920"/>
                        <wps:cNvSpPr>
                          <a:spLocks noChangeArrowheads="1"/>
                        </wps:cNvSpPr>
                        <wps:spPr bwMode="auto">
                          <a:xfrm>
                            <a:off x="4101" y="5181"/>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63" name="Shape 4921"/>
                        <wps:cNvSpPr>
                          <a:spLocks noChangeArrowheads="1"/>
                        </wps:cNvSpPr>
                        <wps:spPr bwMode="auto">
                          <a:xfrm>
                            <a:off x="3748" y="283"/>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2"/>
                                </a:lnTo>
                                <a:lnTo>
                                  <a:pt x="56597" y="35822"/>
                                </a:lnTo>
                                <a:lnTo>
                                  <a:pt x="56597" y="0"/>
                                </a:lnTo>
                                <a:lnTo>
                                  <a:pt x="68086" y="0"/>
                                </a:lnTo>
                                <a:lnTo>
                                  <a:pt x="68086" y="87049"/>
                                </a:lnTo>
                                <a:lnTo>
                                  <a:pt x="56597" y="87049"/>
                                </a:lnTo>
                                <a:lnTo>
                                  <a:pt x="565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4" name="Shape 4922"/>
                        <wps:cNvSpPr>
                          <a:spLocks noChangeArrowheads="1"/>
                        </wps:cNvSpPr>
                        <wps:spPr bwMode="auto">
                          <a:xfrm>
                            <a:off x="4101" y="1407"/>
                            <a:ext cx="0" cy="2355"/>
                          </a:xfrm>
                          <a:custGeom>
                            <a:avLst/>
                            <a:gdLst>
                              <a:gd name="T0" fmla="*/ 2355 h 235596"/>
                              <a:gd name="T1" fmla="*/ 0 h 235596"/>
                              <a:gd name="T2" fmla="*/ 0 60000 65536"/>
                              <a:gd name="T3" fmla="*/ 0 60000 65536"/>
                            </a:gdLst>
                            <a:ahLst/>
                            <a:cxnLst>
                              <a:cxn ang="T2">
                                <a:pos x="0" y="T0"/>
                              </a:cxn>
                              <a:cxn ang="T3">
                                <a:pos x="0" y="T1"/>
                              </a:cxn>
                            </a:cxnLst>
                            <a:rect l="0" t="0" r="r" b="b"/>
                            <a:pathLst>
                              <a:path h="235596">
                                <a:moveTo>
                                  <a:pt x="0" y="235596"/>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65" name="Shape 4923"/>
                        <wps:cNvSpPr>
                          <a:spLocks noChangeArrowheads="1"/>
                        </wps:cNvSpPr>
                        <wps:spPr bwMode="auto">
                          <a:xfrm>
                            <a:off x="7418" y="4025"/>
                            <a:ext cx="415" cy="900"/>
                          </a:xfrm>
                          <a:custGeom>
                            <a:avLst/>
                            <a:gdLst>
                              <a:gd name="T0" fmla="*/ 415 w 41504"/>
                              <a:gd name="T1" fmla="*/ 0 h 90045"/>
                              <a:gd name="T2" fmla="*/ 415 w 41504"/>
                              <a:gd name="T3" fmla="*/ 99 h 90045"/>
                              <a:gd name="T4" fmla="*/ 206 w 41504"/>
                              <a:gd name="T5" fmla="*/ 183 h 90045"/>
                              <a:gd name="T6" fmla="*/ 118 w 41504"/>
                              <a:gd name="T7" fmla="*/ 463 h 90045"/>
                              <a:gd name="T8" fmla="*/ 203 w 41504"/>
                              <a:gd name="T9" fmla="*/ 711 h 90045"/>
                              <a:gd name="T10" fmla="*/ 414 w 41504"/>
                              <a:gd name="T11" fmla="*/ 801 h 90045"/>
                              <a:gd name="T12" fmla="*/ 415 w 41504"/>
                              <a:gd name="T13" fmla="*/ 801 h 90045"/>
                              <a:gd name="T14" fmla="*/ 415 w 41504"/>
                              <a:gd name="T15" fmla="*/ 900 h 90045"/>
                              <a:gd name="T16" fmla="*/ 415 w 41504"/>
                              <a:gd name="T17" fmla="*/ 900 h 90045"/>
                              <a:gd name="T18" fmla="*/ 196 w 41504"/>
                              <a:gd name="T19" fmla="*/ 841 h 90045"/>
                              <a:gd name="T20" fmla="*/ 50 w 41504"/>
                              <a:gd name="T21" fmla="*/ 678 h 90045"/>
                              <a:gd name="T22" fmla="*/ 0 w 41504"/>
                              <a:gd name="T23" fmla="*/ 462 h 90045"/>
                              <a:gd name="T24" fmla="*/ 116 w 41504"/>
                              <a:gd name="T25" fmla="*/ 123 h 90045"/>
                              <a:gd name="T26" fmla="*/ 249 w 41504"/>
                              <a:gd name="T27" fmla="*/ 31 h 90045"/>
                              <a:gd name="T28" fmla="*/ 415 w 41504"/>
                              <a:gd name="T29" fmla="*/ 0 h 900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04" h="90045">
                                <a:moveTo>
                                  <a:pt x="41504" y="0"/>
                                </a:moveTo>
                                <a:lnTo>
                                  <a:pt x="41504" y="9932"/>
                                </a:lnTo>
                                <a:lnTo>
                                  <a:pt x="20631" y="18276"/>
                                </a:lnTo>
                                <a:cubicBezTo>
                                  <a:pt x="14774" y="23912"/>
                                  <a:pt x="11839" y="33306"/>
                                  <a:pt x="11839" y="46332"/>
                                </a:cubicBezTo>
                                <a:cubicBezTo>
                                  <a:pt x="11839" y="56853"/>
                                  <a:pt x="14661" y="65120"/>
                                  <a:pt x="20281" y="71132"/>
                                </a:cubicBezTo>
                                <a:cubicBezTo>
                                  <a:pt x="25901" y="77144"/>
                                  <a:pt x="32957" y="80150"/>
                                  <a:pt x="41448" y="80150"/>
                                </a:cubicBezTo>
                                <a:lnTo>
                                  <a:pt x="41504" y="80126"/>
                                </a:lnTo>
                                <a:lnTo>
                                  <a:pt x="41504" y="90043"/>
                                </a:lnTo>
                                <a:lnTo>
                                  <a:pt x="41498" y="90045"/>
                                </a:lnTo>
                                <a:cubicBezTo>
                                  <a:pt x="33331" y="90045"/>
                                  <a:pt x="26038" y="88040"/>
                                  <a:pt x="19594" y="84158"/>
                                </a:cubicBezTo>
                                <a:cubicBezTo>
                                  <a:pt x="13163" y="80150"/>
                                  <a:pt x="8292" y="74764"/>
                                  <a:pt x="4983" y="67875"/>
                                </a:cubicBezTo>
                                <a:cubicBezTo>
                                  <a:pt x="1661" y="61112"/>
                                  <a:pt x="0" y="53847"/>
                                  <a:pt x="0" y="46207"/>
                                </a:cubicBezTo>
                                <a:cubicBezTo>
                                  <a:pt x="0" y="31678"/>
                                  <a:pt x="3871" y="20405"/>
                                  <a:pt x="11602" y="12264"/>
                                </a:cubicBezTo>
                                <a:cubicBezTo>
                                  <a:pt x="15473" y="8193"/>
                                  <a:pt x="19906" y="5125"/>
                                  <a:pt x="24900" y="3074"/>
                                </a:cubicBezTo>
                                <a:lnTo>
                                  <a:pt x="4150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6" name="Shape 4924"/>
                        <wps:cNvSpPr>
                          <a:spLocks noChangeArrowheads="1"/>
                        </wps:cNvSpPr>
                        <wps:spPr bwMode="auto">
                          <a:xfrm>
                            <a:off x="7833" y="4025"/>
                            <a:ext cx="415" cy="900"/>
                          </a:xfrm>
                          <a:custGeom>
                            <a:avLst/>
                            <a:gdLst>
                              <a:gd name="T0" fmla="*/ 1 w 41505"/>
                              <a:gd name="T1" fmla="*/ 0 h 90054"/>
                              <a:gd name="T2" fmla="*/ 217 w 41505"/>
                              <a:gd name="T3" fmla="*/ 58 h 90054"/>
                              <a:gd name="T4" fmla="*/ 364 w 41505"/>
                              <a:gd name="T5" fmla="*/ 218 h 90054"/>
                              <a:gd name="T6" fmla="*/ 415 w 41505"/>
                              <a:gd name="T7" fmla="*/ 452 h 90054"/>
                              <a:gd name="T8" fmla="*/ 362 w 41505"/>
                              <a:gd name="T9" fmla="*/ 688 h 90054"/>
                              <a:gd name="T10" fmla="*/ 211 w 41505"/>
                              <a:gd name="T11" fmla="*/ 846 h 90054"/>
                              <a:gd name="T12" fmla="*/ 0 w 41505"/>
                              <a:gd name="T13" fmla="*/ 900 h 90054"/>
                              <a:gd name="T14" fmla="*/ 0 w 41505"/>
                              <a:gd name="T15" fmla="*/ 801 h 90054"/>
                              <a:gd name="T16" fmla="*/ 213 w 41505"/>
                              <a:gd name="T17" fmla="*/ 710 h 90054"/>
                              <a:gd name="T18" fmla="*/ 297 w 41505"/>
                              <a:gd name="T19" fmla="*/ 451 h 90054"/>
                              <a:gd name="T20" fmla="*/ 261 w 41505"/>
                              <a:gd name="T21" fmla="*/ 265 h 90054"/>
                              <a:gd name="T22" fmla="*/ 156 w 41505"/>
                              <a:gd name="T23" fmla="*/ 143 h 90054"/>
                              <a:gd name="T24" fmla="*/ 1 w 41505"/>
                              <a:gd name="T25" fmla="*/ 99 h 90054"/>
                              <a:gd name="T26" fmla="*/ 0 w 41505"/>
                              <a:gd name="T27" fmla="*/ 99 h 90054"/>
                              <a:gd name="T28" fmla="*/ 0 w 41505"/>
                              <a:gd name="T29" fmla="*/ 0 h 90054"/>
                              <a:gd name="T30" fmla="*/ 1 w 41505"/>
                              <a:gd name="T31" fmla="*/ 0 h 9005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05" h="90054">
                                <a:moveTo>
                                  <a:pt x="56" y="0"/>
                                </a:moveTo>
                                <a:cubicBezTo>
                                  <a:pt x="8074" y="0"/>
                                  <a:pt x="15292" y="1879"/>
                                  <a:pt x="21723" y="5761"/>
                                </a:cubicBezTo>
                                <a:cubicBezTo>
                                  <a:pt x="28155" y="9644"/>
                                  <a:pt x="33063" y="14905"/>
                                  <a:pt x="36435" y="21794"/>
                                </a:cubicBezTo>
                                <a:cubicBezTo>
                                  <a:pt x="39819" y="28682"/>
                                  <a:pt x="41505" y="36448"/>
                                  <a:pt x="41505" y="45215"/>
                                </a:cubicBezTo>
                                <a:cubicBezTo>
                                  <a:pt x="41505" y="53983"/>
                                  <a:pt x="39719" y="61874"/>
                                  <a:pt x="36172" y="68888"/>
                                </a:cubicBezTo>
                                <a:cubicBezTo>
                                  <a:pt x="32626" y="75902"/>
                                  <a:pt x="27593" y="81162"/>
                                  <a:pt x="21074" y="84669"/>
                                </a:cubicBezTo>
                                <a:lnTo>
                                  <a:pt x="0" y="90054"/>
                                </a:lnTo>
                                <a:lnTo>
                                  <a:pt x="0" y="80136"/>
                                </a:lnTo>
                                <a:lnTo>
                                  <a:pt x="21286" y="71017"/>
                                </a:lnTo>
                                <a:cubicBezTo>
                                  <a:pt x="26869" y="65005"/>
                                  <a:pt x="29666" y="56363"/>
                                  <a:pt x="29666" y="45090"/>
                                </a:cubicBezTo>
                                <a:cubicBezTo>
                                  <a:pt x="29666" y="38076"/>
                                  <a:pt x="28467" y="31813"/>
                                  <a:pt x="26082" y="26553"/>
                                </a:cubicBezTo>
                                <a:cubicBezTo>
                                  <a:pt x="23696" y="21292"/>
                                  <a:pt x="20200" y="17159"/>
                                  <a:pt x="15604" y="14279"/>
                                </a:cubicBezTo>
                                <a:cubicBezTo>
                                  <a:pt x="10996" y="11398"/>
                                  <a:pt x="5838" y="9894"/>
                                  <a:pt x="119" y="9894"/>
                                </a:cubicBezTo>
                                <a:lnTo>
                                  <a:pt x="0" y="9942"/>
                                </a:lnTo>
                                <a:lnTo>
                                  <a:pt x="0" y="10"/>
                                </a:lnTo>
                                <a:lnTo>
                                  <a:pt x="56"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7" name="Shape 4925"/>
                        <wps:cNvSpPr>
                          <a:spLocks noChangeArrowheads="1"/>
                        </wps:cNvSpPr>
                        <wps:spPr bwMode="auto">
                          <a:xfrm>
                            <a:off x="4740" y="4433"/>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68" name="Shape 4926"/>
                        <wps:cNvSpPr>
                          <a:spLocks noChangeArrowheads="1"/>
                        </wps:cNvSpPr>
                        <wps:spPr bwMode="auto">
                          <a:xfrm>
                            <a:off x="0" y="4040"/>
                            <a:ext cx="345" cy="870"/>
                          </a:xfrm>
                          <a:custGeom>
                            <a:avLst/>
                            <a:gdLst>
                              <a:gd name="T0" fmla="*/ 0 w 34517"/>
                              <a:gd name="T1" fmla="*/ 0 h 87049"/>
                              <a:gd name="T2" fmla="*/ 345 w 34517"/>
                              <a:gd name="T3" fmla="*/ 0 h 87049"/>
                              <a:gd name="T4" fmla="*/ 345 w 34517"/>
                              <a:gd name="T5" fmla="*/ 96 h 87049"/>
                              <a:gd name="T6" fmla="*/ 115 w 34517"/>
                              <a:gd name="T7" fmla="*/ 96 h 87049"/>
                              <a:gd name="T8" fmla="*/ 115 w 34517"/>
                              <a:gd name="T9" fmla="*/ 384 h 87049"/>
                              <a:gd name="T10" fmla="*/ 345 w 34517"/>
                              <a:gd name="T11" fmla="*/ 384 h 87049"/>
                              <a:gd name="T12" fmla="*/ 345 w 34517"/>
                              <a:gd name="T13" fmla="*/ 503 h 87049"/>
                              <a:gd name="T14" fmla="*/ 312 w 34517"/>
                              <a:gd name="T15" fmla="*/ 488 h 87049"/>
                              <a:gd name="T16" fmla="*/ 248 w 34517"/>
                              <a:gd name="T17" fmla="*/ 484 h 87049"/>
                              <a:gd name="T18" fmla="*/ 115 w 34517"/>
                              <a:gd name="T19" fmla="*/ 484 h 87049"/>
                              <a:gd name="T20" fmla="*/ 115 w 34517"/>
                              <a:gd name="T21" fmla="*/ 870 h 87049"/>
                              <a:gd name="T22" fmla="*/ 0 w 34517"/>
                              <a:gd name="T23" fmla="*/ 870 h 87049"/>
                              <a:gd name="T24" fmla="*/ 0 w 34517"/>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7" h="87049">
                                <a:moveTo>
                                  <a:pt x="0" y="0"/>
                                </a:moveTo>
                                <a:lnTo>
                                  <a:pt x="34517" y="0"/>
                                </a:lnTo>
                                <a:lnTo>
                                  <a:pt x="34517" y="9644"/>
                                </a:lnTo>
                                <a:lnTo>
                                  <a:pt x="11489" y="9644"/>
                                </a:lnTo>
                                <a:lnTo>
                                  <a:pt x="11489" y="38452"/>
                                </a:lnTo>
                                <a:lnTo>
                                  <a:pt x="34517" y="38452"/>
                                </a:lnTo>
                                <a:lnTo>
                                  <a:pt x="34517" y="50353"/>
                                </a:lnTo>
                                <a:lnTo>
                                  <a:pt x="31208" y="48848"/>
                                </a:lnTo>
                                <a:cubicBezTo>
                                  <a:pt x="29897" y="48597"/>
                                  <a:pt x="27774" y="48472"/>
                                  <a:pt x="24814" y="48472"/>
                                </a:cubicBezTo>
                                <a:lnTo>
                                  <a:pt x="11489" y="4847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69" name="Shape 4927"/>
                        <wps:cNvSpPr>
                          <a:spLocks noChangeArrowheads="1"/>
                        </wps:cNvSpPr>
                        <wps:spPr bwMode="auto">
                          <a:xfrm>
                            <a:off x="345" y="4040"/>
                            <a:ext cx="419" cy="870"/>
                          </a:xfrm>
                          <a:custGeom>
                            <a:avLst/>
                            <a:gdLst>
                              <a:gd name="T0" fmla="*/ 0 w 41973"/>
                              <a:gd name="T1" fmla="*/ 0 h 87049"/>
                              <a:gd name="T2" fmla="*/ 40 w 41973"/>
                              <a:gd name="T3" fmla="*/ 0 h 87049"/>
                              <a:gd name="T4" fmla="*/ 216 w 41973"/>
                              <a:gd name="T5" fmla="*/ 24 h 87049"/>
                              <a:gd name="T6" fmla="*/ 312 w 41973"/>
                              <a:gd name="T7" fmla="*/ 106 h 87049"/>
                              <a:gd name="T8" fmla="*/ 348 w 41973"/>
                              <a:gd name="T9" fmla="*/ 238 h 87049"/>
                              <a:gd name="T10" fmla="*/ 288 w 41973"/>
                              <a:gd name="T11" fmla="*/ 394 h 87049"/>
                              <a:gd name="T12" fmla="*/ 104 w 41973"/>
                              <a:gd name="T13" fmla="*/ 474 h 87049"/>
                              <a:gd name="T14" fmla="*/ 173 w 41973"/>
                              <a:gd name="T15" fmla="*/ 518 h 87049"/>
                              <a:gd name="T16" fmla="*/ 268 w 41973"/>
                              <a:gd name="T17" fmla="*/ 633 h 87049"/>
                              <a:gd name="T18" fmla="*/ 419 w 41973"/>
                              <a:gd name="T19" fmla="*/ 870 h 87049"/>
                              <a:gd name="T20" fmla="*/ 275 w 41973"/>
                              <a:gd name="T21" fmla="*/ 870 h 87049"/>
                              <a:gd name="T22" fmla="*/ 160 w 41973"/>
                              <a:gd name="T23" fmla="*/ 690 h 87049"/>
                              <a:gd name="T24" fmla="*/ 77 w 41973"/>
                              <a:gd name="T25" fmla="*/ 570 h 87049"/>
                              <a:gd name="T26" fmla="*/ 19 w 41973"/>
                              <a:gd name="T27" fmla="*/ 512 h 87049"/>
                              <a:gd name="T28" fmla="*/ 0 w 41973"/>
                              <a:gd name="T29" fmla="*/ 503 h 87049"/>
                              <a:gd name="T30" fmla="*/ 0 w 41973"/>
                              <a:gd name="T31" fmla="*/ 384 h 87049"/>
                              <a:gd name="T32" fmla="*/ 17 w 41973"/>
                              <a:gd name="T33" fmla="*/ 384 h 87049"/>
                              <a:gd name="T34" fmla="*/ 139 w 41973"/>
                              <a:gd name="T35" fmla="*/ 368 h 87049"/>
                              <a:gd name="T36" fmla="*/ 207 w 41973"/>
                              <a:gd name="T37" fmla="*/ 315 h 87049"/>
                              <a:gd name="T38" fmla="*/ 230 w 41973"/>
                              <a:gd name="T39" fmla="*/ 238 h 87049"/>
                              <a:gd name="T40" fmla="*/ 185 w 41973"/>
                              <a:gd name="T41" fmla="*/ 136 h 87049"/>
                              <a:gd name="T42" fmla="*/ 44 w 41973"/>
                              <a:gd name="T43" fmla="*/ 96 h 87049"/>
                              <a:gd name="T44" fmla="*/ 0 w 41973"/>
                              <a:gd name="T45" fmla="*/ 96 h 87049"/>
                              <a:gd name="T46" fmla="*/ 0 w 4197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3" h="87049">
                                <a:moveTo>
                                  <a:pt x="0" y="0"/>
                                </a:moveTo>
                                <a:lnTo>
                                  <a:pt x="3971" y="0"/>
                                </a:lnTo>
                                <a:cubicBezTo>
                                  <a:pt x="11701" y="0"/>
                                  <a:pt x="17583" y="877"/>
                                  <a:pt x="21605" y="2380"/>
                                </a:cubicBezTo>
                                <a:cubicBezTo>
                                  <a:pt x="25638" y="4008"/>
                                  <a:pt x="28848" y="6764"/>
                                  <a:pt x="31258" y="10647"/>
                                </a:cubicBezTo>
                                <a:cubicBezTo>
                                  <a:pt x="33668" y="14655"/>
                                  <a:pt x="34867" y="19038"/>
                                  <a:pt x="34867" y="23798"/>
                                </a:cubicBezTo>
                                <a:cubicBezTo>
                                  <a:pt x="34867" y="29935"/>
                                  <a:pt x="32881" y="35196"/>
                                  <a:pt x="28885" y="39454"/>
                                </a:cubicBezTo>
                                <a:cubicBezTo>
                                  <a:pt x="24901" y="43587"/>
                                  <a:pt x="18745" y="46343"/>
                                  <a:pt x="10415" y="47470"/>
                                </a:cubicBezTo>
                                <a:cubicBezTo>
                                  <a:pt x="13462" y="48973"/>
                                  <a:pt x="15773" y="50351"/>
                                  <a:pt x="17346" y="51854"/>
                                </a:cubicBezTo>
                                <a:cubicBezTo>
                                  <a:pt x="20705" y="54860"/>
                                  <a:pt x="23877" y="58743"/>
                                  <a:pt x="26875" y="63377"/>
                                </a:cubicBezTo>
                                <a:lnTo>
                                  <a:pt x="41973" y="87049"/>
                                </a:lnTo>
                                <a:lnTo>
                                  <a:pt x="27524" y="87049"/>
                                </a:lnTo>
                                <a:lnTo>
                                  <a:pt x="16047" y="69014"/>
                                </a:lnTo>
                                <a:cubicBezTo>
                                  <a:pt x="12688" y="63753"/>
                                  <a:pt x="9928" y="59745"/>
                                  <a:pt x="7755" y="56990"/>
                                </a:cubicBezTo>
                                <a:cubicBezTo>
                                  <a:pt x="5582" y="54234"/>
                                  <a:pt x="3647" y="52230"/>
                                  <a:pt x="1923" y="51228"/>
                                </a:cubicBezTo>
                                <a:lnTo>
                                  <a:pt x="0" y="50353"/>
                                </a:lnTo>
                                <a:lnTo>
                                  <a:pt x="0" y="38452"/>
                                </a:lnTo>
                                <a:lnTo>
                                  <a:pt x="1661" y="38452"/>
                                </a:lnTo>
                                <a:cubicBezTo>
                                  <a:pt x="6906" y="38452"/>
                                  <a:pt x="11015" y="37951"/>
                                  <a:pt x="13974" y="36824"/>
                                </a:cubicBezTo>
                                <a:cubicBezTo>
                                  <a:pt x="16934" y="35697"/>
                                  <a:pt x="19182" y="33943"/>
                                  <a:pt x="20718" y="31563"/>
                                </a:cubicBezTo>
                                <a:cubicBezTo>
                                  <a:pt x="22254" y="29183"/>
                                  <a:pt x="23028" y="26553"/>
                                  <a:pt x="23028" y="23798"/>
                                </a:cubicBezTo>
                                <a:cubicBezTo>
                                  <a:pt x="23028" y="19665"/>
                                  <a:pt x="21542" y="16283"/>
                                  <a:pt x="18557" y="13653"/>
                                </a:cubicBezTo>
                                <a:cubicBezTo>
                                  <a:pt x="15585" y="11023"/>
                                  <a:pt x="10877" y="9644"/>
                                  <a:pt x="4446" y="9644"/>
                                </a:cubicBezTo>
                                <a:lnTo>
                                  <a:pt x="0" y="964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0" name="Shape 4928"/>
                        <wps:cNvSpPr>
                          <a:spLocks noChangeArrowheads="1"/>
                        </wps:cNvSpPr>
                        <wps:spPr bwMode="auto">
                          <a:xfrm>
                            <a:off x="1008" y="4433"/>
                            <a:ext cx="2437" cy="0"/>
                          </a:xfrm>
                          <a:custGeom>
                            <a:avLst/>
                            <a:gdLst>
                              <a:gd name="T0" fmla="*/ 2437 w 243770"/>
                              <a:gd name="T1" fmla="*/ 0 w 243770"/>
                              <a:gd name="T2" fmla="*/ 0 60000 65536"/>
                              <a:gd name="T3" fmla="*/ 0 60000 65536"/>
                            </a:gdLst>
                            <a:ahLst/>
                            <a:cxnLst>
                              <a:cxn ang="T2">
                                <a:pos x="T0" y="0"/>
                              </a:cxn>
                              <a:cxn ang="T3">
                                <a:pos x="T1" y="0"/>
                              </a:cxn>
                            </a:cxnLst>
                            <a:rect l="0" t="0" r="r" b="b"/>
                            <a:pathLst>
                              <a:path w="243770">
                                <a:moveTo>
                                  <a:pt x="243770" y="0"/>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71" name="Shape 4929"/>
                        <wps:cNvSpPr>
                          <a:spLocks noChangeArrowheads="1"/>
                        </wps:cNvSpPr>
                        <wps:spPr bwMode="auto">
                          <a:xfrm>
                            <a:off x="7494" y="7798"/>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1"/>
                                </a:lnTo>
                                <a:lnTo>
                                  <a:pt x="56596" y="35821"/>
                                </a:lnTo>
                                <a:lnTo>
                                  <a:pt x="56596" y="0"/>
                                </a:lnTo>
                                <a:lnTo>
                                  <a:pt x="68086" y="0"/>
                                </a:lnTo>
                                <a:lnTo>
                                  <a:pt x="68086" y="87049"/>
                                </a:lnTo>
                                <a:lnTo>
                                  <a:pt x="56596" y="87049"/>
                                </a:lnTo>
                                <a:lnTo>
                                  <a:pt x="56596"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2" name="Shape 4930"/>
                        <wps:cNvSpPr>
                          <a:spLocks noChangeArrowheads="1"/>
                        </wps:cNvSpPr>
                        <wps:spPr bwMode="auto">
                          <a:xfrm>
                            <a:off x="7847" y="5181"/>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73" name="Shape 4931"/>
                        <wps:cNvSpPr>
                          <a:spLocks noChangeArrowheads="1"/>
                        </wps:cNvSpPr>
                        <wps:spPr bwMode="auto">
                          <a:xfrm>
                            <a:off x="11913" y="4266"/>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2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8" y="0"/>
                                </a:moveTo>
                                <a:cubicBezTo>
                                  <a:pt x="26850" y="0"/>
                                  <a:pt x="30471" y="1253"/>
                                  <a:pt x="34218" y="3507"/>
                                </a:cubicBezTo>
                                <a:lnTo>
                                  <a:pt x="30471" y="13402"/>
                                </a:lnTo>
                                <a:cubicBezTo>
                                  <a:pt x="27849" y="11899"/>
                                  <a:pt x="25351" y="11147"/>
                                  <a:pt x="22728" y="11147"/>
                                </a:cubicBezTo>
                                <a:cubicBezTo>
                                  <a:pt x="20356" y="11147"/>
                                  <a:pt x="18233" y="11774"/>
                                  <a:pt x="16359" y="13152"/>
                                </a:cubicBezTo>
                                <a:cubicBezTo>
                                  <a:pt x="14611" y="14655"/>
                                  <a:pt x="13238" y="16533"/>
                                  <a:pt x="12488" y="19038"/>
                                </a:cubicBezTo>
                                <a:cubicBezTo>
                                  <a:pt x="11239" y="22921"/>
                                  <a:pt x="10615" y="27054"/>
                                  <a:pt x="10615" y="31563"/>
                                </a:cubicBezTo>
                                <a:lnTo>
                                  <a:pt x="10615" y="64504"/>
                                </a:lnTo>
                                <a:lnTo>
                                  <a:pt x="0" y="64504"/>
                                </a:lnTo>
                                <a:lnTo>
                                  <a:pt x="0" y="1503"/>
                                </a:lnTo>
                                <a:lnTo>
                                  <a:pt x="9616" y="1503"/>
                                </a:lnTo>
                                <a:lnTo>
                                  <a:pt x="9616" y="11023"/>
                                </a:lnTo>
                                <a:cubicBezTo>
                                  <a:pt x="12114" y="6514"/>
                                  <a:pt x="14362" y="3632"/>
                                  <a:pt x="16359" y="2255"/>
                                </a:cubicBezTo>
                                <a:cubicBezTo>
                                  <a:pt x="18483" y="752"/>
                                  <a:pt x="20730"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4" name="Shape 4932"/>
                        <wps:cNvSpPr>
                          <a:spLocks noChangeArrowheads="1"/>
                        </wps:cNvSpPr>
                        <wps:spPr bwMode="auto">
                          <a:xfrm>
                            <a:off x="10993" y="4026"/>
                            <a:ext cx="767" cy="899"/>
                          </a:xfrm>
                          <a:custGeom>
                            <a:avLst/>
                            <a:gdLst>
                              <a:gd name="T0" fmla="*/ 410 w 76740"/>
                              <a:gd name="T1" fmla="*/ 0 h 89930"/>
                              <a:gd name="T2" fmla="*/ 628 w 76740"/>
                              <a:gd name="T3" fmla="*/ 66 h 89930"/>
                              <a:gd name="T4" fmla="*/ 752 w 76740"/>
                              <a:gd name="T5" fmla="*/ 253 h 89930"/>
                              <a:gd name="T6" fmla="*/ 638 w 76740"/>
                              <a:gd name="T7" fmla="*/ 279 h 89930"/>
                              <a:gd name="T8" fmla="*/ 551 w 76740"/>
                              <a:gd name="T9" fmla="*/ 141 h 89930"/>
                              <a:gd name="T10" fmla="*/ 408 w 76740"/>
                              <a:gd name="T11" fmla="*/ 98 h 89930"/>
                              <a:gd name="T12" fmla="*/ 240 w 76740"/>
                              <a:gd name="T13" fmla="*/ 146 h 89930"/>
                              <a:gd name="T14" fmla="*/ 145 w 76740"/>
                              <a:gd name="T15" fmla="*/ 275 h 89930"/>
                              <a:gd name="T16" fmla="*/ 118 w 76740"/>
                              <a:gd name="T17" fmla="*/ 442 h 89930"/>
                              <a:gd name="T18" fmla="*/ 150 w 76740"/>
                              <a:gd name="T19" fmla="*/ 636 h 89930"/>
                              <a:gd name="T20" fmla="*/ 250 w 76740"/>
                              <a:gd name="T21" fmla="*/ 760 h 89930"/>
                              <a:gd name="T22" fmla="*/ 399 w 76740"/>
                              <a:gd name="T23" fmla="*/ 800 h 89930"/>
                              <a:gd name="T24" fmla="*/ 561 w 76740"/>
                              <a:gd name="T25" fmla="*/ 745 h 89930"/>
                              <a:gd name="T26" fmla="*/ 652 w 76740"/>
                              <a:gd name="T27" fmla="*/ 580 h 89930"/>
                              <a:gd name="T28" fmla="*/ 767 w 76740"/>
                              <a:gd name="T29" fmla="*/ 609 h 89930"/>
                              <a:gd name="T30" fmla="*/ 637 w 76740"/>
                              <a:gd name="T31" fmla="*/ 825 h 89930"/>
                              <a:gd name="T32" fmla="*/ 408 w 76740"/>
                              <a:gd name="T33" fmla="*/ 899 h 89930"/>
                              <a:gd name="T34" fmla="*/ 179 w 76740"/>
                              <a:gd name="T35" fmla="*/ 841 h 89930"/>
                              <a:gd name="T36" fmla="*/ 46 w 76740"/>
                              <a:gd name="T37" fmla="*/ 676 h 89930"/>
                              <a:gd name="T38" fmla="*/ 0 w 76740"/>
                              <a:gd name="T39" fmla="*/ 443 h 89930"/>
                              <a:gd name="T40" fmla="*/ 52 w 76740"/>
                              <a:gd name="T41" fmla="*/ 205 h 89930"/>
                              <a:gd name="T42" fmla="*/ 199 w 76740"/>
                              <a:gd name="T43" fmla="*/ 51 h 89930"/>
                              <a:gd name="T44" fmla="*/ 410 w 76740"/>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40" h="89930">
                                <a:moveTo>
                                  <a:pt x="41023" y="0"/>
                                </a:moveTo>
                                <a:cubicBezTo>
                                  <a:pt x="49640" y="0"/>
                                  <a:pt x="57008" y="2129"/>
                                  <a:pt x="62878" y="6638"/>
                                </a:cubicBezTo>
                                <a:cubicBezTo>
                                  <a:pt x="68747" y="11022"/>
                                  <a:pt x="72868" y="17285"/>
                                  <a:pt x="75241" y="25301"/>
                                </a:cubicBezTo>
                                <a:lnTo>
                                  <a:pt x="63877" y="27931"/>
                                </a:lnTo>
                                <a:cubicBezTo>
                                  <a:pt x="61879" y="21668"/>
                                  <a:pt x="59006" y="17034"/>
                                  <a:pt x="55135" y="14153"/>
                                </a:cubicBezTo>
                                <a:cubicBezTo>
                                  <a:pt x="51389" y="11273"/>
                                  <a:pt x="46518" y="9769"/>
                                  <a:pt x="40774" y="9769"/>
                                </a:cubicBezTo>
                                <a:cubicBezTo>
                                  <a:pt x="34030" y="9769"/>
                                  <a:pt x="28535" y="11398"/>
                                  <a:pt x="24040" y="14654"/>
                                </a:cubicBezTo>
                                <a:cubicBezTo>
                                  <a:pt x="19544" y="17786"/>
                                  <a:pt x="16422" y="22169"/>
                                  <a:pt x="14549" y="27555"/>
                                </a:cubicBezTo>
                                <a:cubicBezTo>
                                  <a:pt x="12800" y="32941"/>
                                  <a:pt x="11801" y="38452"/>
                                  <a:pt x="11801" y="44214"/>
                                </a:cubicBezTo>
                                <a:cubicBezTo>
                                  <a:pt x="11801" y="51603"/>
                                  <a:pt x="12925" y="58116"/>
                                  <a:pt x="15048" y="63627"/>
                                </a:cubicBezTo>
                                <a:cubicBezTo>
                                  <a:pt x="17171" y="69138"/>
                                  <a:pt x="20543" y="73272"/>
                                  <a:pt x="25039" y="76027"/>
                                </a:cubicBezTo>
                                <a:cubicBezTo>
                                  <a:pt x="29659" y="78783"/>
                                  <a:pt x="34530" y="80035"/>
                                  <a:pt x="39900" y="80035"/>
                                </a:cubicBezTo>
                                <a:cubicBezTo>
                                  <a:pt x="46268" y="80035"/>
                                  <a:pt x="51764" y="78281"/>
                                  <a:pt x="56134" y="74524"/>
                                </a:cubicBezTo>
                                <a:cubicBezTo>
                                  <a:pt x="60630" y="70767"/>
                                  <a:pt x="63627" y="65256"/>
                                  <a:pt x="65251" y="57991"/>
                                </a:cubicBezTo>
                                <a:lnTo>
                                  <a:pt x="76740" y="60871"/>
                                </a:lnTo>
                                <a:cubicBezTo>
                                  <a:pt x="74367" y="70265"/>
                                  <a:pt x="69996" y="77530"/>
                                  <a:pt x="63752" y="82540"/>
                                </a:cubicBezTo>
                                <a:cubicBezTo>
                                  <a:pt x="57508" y="87425"/>
                                  <a:pt x="49765" y="89930"/>
                                  <a:pt x="40774" y="89930"/>
                                </a:cubicBezTo>
                                <a:cubicBezTo>
                                  <a:pt x="31408" y="89930"/>
                                  <a:pt x="23790" y="88051"/>
                                  <a:pt x="17920" y="84169"/>
                                </a:cubicBezTo>
                                <a:cubicBezTo>
                                  <a:pt x="12051" y="80411"/>
                                  <a:pt x="7643" y="74900"/>
                                  <a:pt x="4583" y="67635"/>
                                </a:cubicBezTo>
                                <a:cubicBezTo>
                                  <a:pt x="1523" y="60371"/>
                                  <a:pt x="0" y="52605"/>
                                  <a:pt x="0" y="44339"/>
                                </a:cubicBezTo>
                                <a:cubicBezTo>
                                  <a:pt x="0" y="35196"/>
                                  <a:pt x="1723" y="27305"/>
                                  <a:pt x="5170" y="20541"/>
                                </a:cubicBezTo>
                                <a:cubicBezTo>
                                  <a:pt x="8629" y="13777"/>
                                  <a:pt x="13550" y="8642"/>
                                  <a:pt x="19919" y="5135"/>
                                </a:cubicBezTo>
                                <a:cubicBezTo>
                                  <a:pt x="26287" y="1628"/>
                                  <a:pt x="33281" y="0"/>
                                  <a:pt x="41023"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5" name="Shape 4933"/>
                        <wps:cNvSpPr>
                          <a:spLocks noChangeArrowheads="1"/>
                        </wps:cNvSpPr>
                        <wps:spPr bwMode="auto">
                          <a:xfrm>
                            <a:off x="8524" y="4433"/>
                            <a:ext cx="2204" cy="0"/>
                          </a:xfrm>
                          <a:custGeom>
                            <a:avLst/>
                            <a:gdLst>
                              <a:gd name="T0" fmla="*/ 0 w 220467"/>
                              <a:gd name="T1" fmla="*/ 2204 w 220467"/>
                              <a:gd name="T2" fmla="*/ 0 60000 65536"/>
                              <a:gd name="T3" fmla="*/ 0 60000 65536"/>
                            </a:gdLst>
                            <a:ahLst/>
                            <a:cxnLst>
                              <a:cxn ang="T2">
                                <a:pos x="T0" y="0"/>
                              </a:cxn>
                              <a:cxn ang="T3">
                                <a:pos x="T1" y="0"/>
                              </a:cxn>
                            </a:cxnLst>
                            <a:rect l="0" t="0" r="r" b="b"/>
                            <a:pathLst>
                              <a:path w="220467">
                                <a:moveTo>
                                  <a:pt x="0" y="0"/>
                                </a:moveTo>
                                <a:lnTo>
                                  <a:pt x="22046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76" name="Shape 49403"/>
                        <wps:cNvSpPr>
                          <a:spLocks noChangeArrowheads="1"/>
                        </wps:cNvSpPr>
                        <wps:spPr bwMode="auto">
                          <a:xfrm>
                            <a:off x="12123" y="7798"/>
                            <a:ext cx="106" cy="870"/>
                          </a:xfrm>
                          <a:custGeom>
                            <a:avLst/>
                            <a:gdLst>
                              <a:gd name="T0" fmla="*/ 0 w 10615"/>
                              <a:gd name="T1" fmla="*/ 0 h 87049"/>
                              <a:gd name="T2" fmla="*/ 106 w 10615"/>
                              <a:gd name="T3" fmla="*/ 0 h 87049"/>
                              <a:gd name="T4" fmla="*/ 106 w 10615"/>
                              <a:gd name="T5" fmla="*/ 870 h 87049"/>
                              <a:gd name="T6" fmla="*/ 0 w 10615"/>
                              <a:gd name="T7" fmla="*/ 870 h 87049"/>
                              <a:gd name="T8" fmla="*/ 0 w 10615"/>
                              <a:gd name="T9" fmla="*/ 0 h 870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5" h="87049">
                                <a:moveTo>
                                  <a:pt x="0" y="0"/>
                                </a:moveTo>
                                <a:lnTo>
                                  <a:pt x="10615" y="0"/>
                                </a:lnTo>
                                <a:lnTo>
                                  <a:pt x="10615" y="87049"/>
                                </a:lnTo>
                                <a:lnTo>
                                  <a:pt x="0" y="87049"/>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7" name="Shape 4935"/>
                        <wps:cNvSpPr>
                          <a:spLocks noChangeArrowheads="1"/>
                        </wps:cNvSpPr>
                        <wps:spPr bwMode="auto">
                          <a:xfrm>
                            <a:off x="11204" y="7784"/>
                            <a:ext cx="766" cy="899"/>
                          </a:xfrm>
                          <a:custGeom>
                            <a:avLst/>
                            <a:gdLst>
                              <a:gd name="T0" fmla="*/ 409 w 76677"/>
                              <a:gd name="T1" fmla="*/ 0 h 89930"/>
                              <a:gd name="T2" fmla="*/ 629 w 76677"/>
                              <a:gd name="T3" fmla="*/ 66 h 89930"/>
                              <a:gd name="T4" fmla="*/ 752 w 76677"/>
                              <a:gd name="T5" fmla="*/ 253 h 89930"/>
                              <a:gd name="T6" fmla="*/ 639 w 76677"/>
                              <a:gd name="T7" fmla="*/ 279 h 89930"/>
                              <a:gd name="T8" fmla="*/ 551 w 76677"/>
                              <a:gd name="T9" fmla="*/ 141 h 89930"/>
                              <a:gd name="T10" fmla="*/ 407 w 76677"/>
                              <a:gd name="T11" fmla="*/ 98 h 89930"/>
                              <a:gd name="T12" fmla="*/ 240 w 76677"/>
                              <a:gd name="T13" fmla="*/ 146 h 89930"/>
                              <a:gd name="T14" fmla="*/ 146 w 76677"/>
                              <a:gd name="T15" fmla="*/ 275 h 89930"/>
                              <a:gd name="T16" fmla="*/ 119 w 76677"/>
                              <a:gd name="T17" fmla="*/ 442 h 89930"/>
                              <a:gd name="T18" fmla="*/ 151 w 76677"/>
                              <a:gd name="T19" fmla="*/ 636 h 89930"/>
                              <a:gd name="T20" fmla="*/ 251 w 76677"/>
                              <a:gd name="T21" fmla="*/ 760 h 89930"/>
                              <a:gd name="T22" fmla="*/ 398 w 76677"/>
                              <a:gd name="T23" fmla="*/ 800 h 89930"/>
                              <a:gd name="T24" fmla="*/ 561 w 76677"/>
                              <a:gd name="T25" fmla="*/ 745 h 89930"/>
                              <a:gd name="T26" fmla="*/ 651 w 76677"/>
                              <a:gd name="T27" fmla="*/ 580 h 89930"/>
                              <a:gd name="T28" fmla="*/ 766 w 76677"/>
                              <a:gd name="T29" fmla="*/ 609 h 89930"/>
                              <a:gd name="T30" fmla="*/ 636 w 76677"/>
                              <a:gd name="T31" fmla="*/ 825 h 89930"/>
                              <a:gd name="T32" fmla="*/ 408 w 76677"/>
                              <a:gd name="T33" fmla="*/ 899 h 89930"/>
                              <a:gd name="T34" fmla="*/ 180 w 76677"/>
                              <a:gd name="T35" fmla="*/ 841 h 89930"/>
                              <a:gd name="T36" fmla="*/ 46 w 76677"/>
                              <a:gd name="T37" fmla="*/ 676 h 89930"/>
                              <a:gd name="T38" fmla="*/ 0 w 76677"/>
                              <a:gd name="T39" fmla="*/ 443 h 89930"/>
                              <a:gd name="T40" fmla="*/ 52 w 76677"/>
                              <a:gd name="T41" fmla="*/ 205 h 89930"/>
                              <a:gd name="T42" fmla="*/ 200 w 76677"/>
                              <a:gd name="T43" fmla="*/ 51 h 89930"/>
                              <a:gd name="T44" fmla="*/ 409 w 76677"/>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7" h="89930">
                                <a:moveTo>
                                  <a:pt x="40961" y="0"/>
                                </a:moveTo>
                                <a:cubicBezTo>
                                  <a:pt x="49703" y="0"/>
                                  <a:pt x="56946" y="2129"/>
                                  <a:pt x="62940" y="6638"/>
                                </a:cubicBezTo>
                                <a:cubicBezTo>
                                  <a:pt x="68810" y="11022"/>
                                  <a:pt x="72931" y="17285"/>
                                  <a:pt x="75304" y="25301"/>
                                </a:cubicBezTo>
                                <a:lnTo>
                                  <a:pt x="63940" y="27931"/>
                                </a:lnTo>
                                <a:cubicBezTo>
                                  <a:pt x="61941" y="21668"/>
                                  <a:pt x="59069" y="17034"/>
                                  <a:pt x="55198" y="14153"/>
                                </a:cubicBezTo>
                                <a:cubicBezTo>
                                  <a:pt x="51326" y="11273"/>
                                  <a:pt x="46581" y="9770"/>
                                  <a:pt x="40711" y="9770"/>
                                </a:cubicBezTo>
                                <a:cubicBezTo>
                                  <a:pt x="34093" y="9770"/>
                                  <a:pt x="28473" y="11398"/>
                                  <a:pt x="23977" y="14654"/>
                                </a:cubicBezTo>
                                <a:cubicBezTo>
                                  <a:pt x="19481" y="17786"/>
                                  <a:pt x="16359" y="22169"/>
                                  <a:pt x="14611" y="27555"/>
                                </a:cubicBezTo>
                                <a:cubicBezTo>
                                  <a:pt x="12738" y="32941"/>
                                  <a:pt x="11864" y="38452"/>
                                  <a:pt x="11864" y="44214"/>
                                </a:cubicBezTo>
                                <a:cubicBezTo>
                                  <a:pt x="11864" y="51603"/>
                                  <a:pt x="12863" y="58116"/>
                                  <a:pt x="15111" y="63627"/>
                                </a:cubicBezTo>
                                <a:cubicBezTo>
                                  <a:pt x="17234" y="69138"/>
                                  <a:pt x="20605" y="73272"/>
                                  <a:pt x="25101" y="76027"/>
                                </a:cubicBezTo>
                                <a:cubicBezTo>
                                  <a:pt x="29597" y="78783"/>
                                  <a:pt x="34592" y="80035"/>
                                  <a:pt x="39837" y="80035"/>
                                </a:cubicBezTo>
                                <a:cubicBezTo>
                                  <a:pt x="46331" y="80035"/>
                                  <a:pt x="51701" y="78282"/>
                                  <a:pt x="56197" y="74524"/>
                                </a:cubicBezTo>
                                <a:cubicBezTo>
                                  <a:pt x="60692" y="70767"/>
                                  <a:pt x="63690" y="65256"/>
                                  <a:pt x="65188" y="57991"/>
                                </a:cubicBezTo>
                                <a:lnTo>
                                  <a:pt x="76677" y="60871"/>
                                </a:lnTo>
                                <a:cubicBezTo>
                                  <a:pt x="74305" y="70265"/>
                                  <a:pt x="69934" y="77530"/>
                                  <a:pt x="63690" y="82540"/>
                                </a:cubicBezTo>
                                <a:cubicBezTo>
                                  <a:pt x="57446" y="87425"/>
                                  <a:pt x="49828" y="89930"/>
                                  <a:pt x="40836" y="89930"/>
                                </a:cubicBezTo>
                                <a:cubicBezTo>
                                  <a:pt x="31470" y="89930"/>
                                  <a:pt x="23852" y="88051"/>
                                  <a:pt x="17983" y="84169"/>
                                </a:cubicBezTo>
                                <a:cubicBezTo>
                                  <a:pt x="12114" y="80411"/>
                                  <a:pt x="7618" y="74900"/>
                                  <a:pt x="4621" y="67635"/>
                                </a:cubicBezTo>
                                <a:cubicBezTo>
                                  <a:pt x="1499" y="60371"/>
                                  <a:pt x="0" y="52605"/>
                                  <a:pt x="0" y="44339"/>
                                </a:cubicBezTo>
                                <a:cubicBezTo>
                                  <a:pt x="0" y="35196"/>
                                  <a:pt x="1748" y="27305"/>
                                  <a:pt x="5245" y="20541"/>
                                </a:cubicBezTo>
                                <a:cubicBezTo>
                                  <a:pt x="8617" y="13777"/>
                                  <a:pt x="13612" y="8642"/>
                                  <a:pt x="19981" y="5135"/>
                                </a:cubicBezTo>
                                <a:cubicBezTo>
                                  <a:pt x="26350" y="1629"/>
                                  <a:pt x="33343"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78" name="Shape 4936"/>
                        <wps:cNvSpPr>
                          <a:spLocks noChangeArrowheads="1"/>
                        </wps:cNvSpPr>
                        <wps:spPr bwMode="auto">
                          <a:xfrm>
                            <a:off x="11594" y="5181"/>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79" name="Shape 4937"/>
                        <wps:cNvSpPr>
                          <a:spLocks noChangeArrowheads="1"/>
                        </wps:cNvSpPr>
                        <wps:spPr bwMode="auto">
                          <a:xfrm>
                            <a:off x="11165" y="268"/>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5"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6"/>
                                </a:lnTo>
                                <a:lnTo>
                                  <a:pt x="19607" y="84156"/>
                                </a:lnTo>
                                <a:cubicBezTo>
                                  <a:pt x="13113"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0" name="Shape 4938"/>
                        <wps:cNvSpPr>
                          <a:spLocks noChangeArrowheads="1"/>
                        </wps:cNvSpPr>
                        <wps:spPr bwMode="auto">
                          <a:xfrm>
                            <a:off x="11579" y="268"/>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80" y="0"/>
                                  <a:pt x="15298" y="1879"/>
                                  <a:pt x="21792" y="5761"/>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1" y="81162"/>
                                  <a:pt x="21168" y="84669"/>
                                </a:cubicBezTo>
                                <a:cubicBezTo>
                                  <a:pt x="14674" y="88301"/>
                                  <a:pt x="7555" y="90055"/>
                                  <a:pt x="62" y="90055"/>
                                </a:cubicBezTo>
                                <a:lnTo>
                                  <a:pt x="0" y="90038"/>
                                </a:lnTo>
                                <a:lnTo>
                                  <a:pt x="0" y="80133"/>
                                </a:lnTo>
                                <a:lnTo>
                                  <a:pt x="21292" y="71017"/>
                                </a:lnTo>
                                <a:cubicBezTo>
                                  <a:pt x="26912" y="65005"/>
                                  <a:pt x="29659" y="56362"/>
                                  <a:pt x="29659" y="45090"/>
                                </a:cubicBezTo>
                                <a:cubicBezTo>
                                  <a:pt x="29659" y="38076"/>
                                  <a:pt x="28535" y="31814"/>
                                  <a:pt x="26163" y="26553"/>
                                </a:cubicBezTo>
                                <a:cubicBezTo>
                                  <a:pt x="23790" y="21292"/>
                                  <a:pt x="20293" y="17159"/>
                                  <a:pt x="15673" y="14278"/>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1" name="Shape 4939"/>
                        <wps:cNvSpPr>
                          <a:spLocks noChangeArrowheads="1"/>
                        </wps:cNvSpPr>
                        <wps:spPr bwMode="auto">
                          <a:xfrm>
                            <a:off x="11369" y="1424"/>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82" name="Shape 4940"/>
                        <wps:cNvSpPr>
                          <a:spLocks noChangeArrowheads="1"/>
                        </wps:cNvSpPr>
                        <wps:spPr bwMode="auto">
                          <a:xfrm>
                            <a:off x="11818" y="1424"/>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83" name="Shape 4941"/>
                        <wps:cNvSpPr>
                          <a:spLocks noChangeArrowheads="1"/>
                        </wps:cNvSpPr>
                        <wps:spPr bwMode="auto">
                          <a:xfrm>
                            <a:off x="15627" y="2052"/>
                            <a:ext cx="415" cy="900"/>
                          </a:xfrm>
                          <a:custGeom>
                            <a:avLst/>
                            <a:gdLst>
                              <a:gd name="T0" fmla="*/ 414 w 41523"/>
                              <a:gd name="T1" fmla="*/ 0 h 90055"/>
                              <a:gd name="T2" fmla="*/ 415 w 41523"/>
                              <a:gd name="T3" fmla="*/ 0 h 90055"/>
                              <a:gd name="T4" fmla="*/ 415 w 41523"/>
                              <a:gd name="T5" fmla="*/ 99 h 90055"/>
                              <a:gd name="T6" fmla="*/ 206 w 41523"/>
                              <a:gd name="T7" fmla="*/ 183 h 90055"/>
                              <a:gd name="T8" fmla="*/ 119 w 41523"/>
                              <a:gd name="T9" fmla="*/ 463 h 90055"/>
                              <a:gd name="T10" fmla="*/ 202 w 41523"/>
                              <a:gd name="T11" fmla="*/ 711 h 90055"/>
                              <a:gd name="T12" fmla="*/ 414 w 41523"/>
                              <a:gd name="T13" fmla="*/ 801 h 90055"/>
                              <a:gd name="T14" fmla="*/ 415 w 41523"/>
                              <a:gd name="T15" fmla="*/ 801 h 90055"/>
                              <a:gd name="T16" fmla="*/ 415 w 41523"/>
                              <a:gd name="T17" fmla="*/ 900 h 90055"/>
                              <a:gd name="T18" fmla="*/ 414 w 41523"/>
                              <a:gd name="T19" fmla="*/ 900 h 90055"/>
                              <a:gd name="T20" fmla="*/ 196 w 41523"/>
                              <a:gd name="T21" fmla="*/ 841 h 90055"/>
                              <a:gd name="T22" fmla="*/ 50 w 41523"/>
                              <a:gd name="T23" fmla="*/ 678 h 90055"/>
                              <a:gd name="T24" fmla="*/ 0 w 41523"/>
                              <a:gd name="T25" fmla="*/ 462 h 90055"/>
                              <a:gd name="T26" fmla="*/ 116 w 41523"/>
                              <a:gd name="T27" fmla="*/ 123 h 90055"/>
                              <a:gd name="T28" fmla="*/ 414 w 41523"/>
                              <a:gd name="T29" fmla="*/ 0 h 900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55">
                                <a:moveTo>
                                  <a:pt x="41461" y="0"/>
                                </a:moveTo>
                                <a:lnTo>
                                  <a:pt x="41523" y="16"/>
                                </a:lnTo>
                                <a:lnTo>
                                  <a:pt x="41523" y="9920"/>
                                </a:lnTo>
                                <a:lnTo>
                                  <a:pt x="20606" y="18286"/>
                                </a:lnTo>
                                <a:cubicBezTo>
                                  <a:pt x="14736" y="23923"/>
                                  <a:pt x="11864" y="33317"/>
                                  <a:pt x="11864" y="46343"/>
                                </a:cubicBezTo>
                                <a:cubicBezTo>
                                  <a:pt x="11864" y="56864"/>
                                  <a:pt x="14611" y="65131"/>
                                  <a:pt x="20231" y="71142"/>
                                </a:cubicBezTo>
                                <a:cubicBezTo>
                                  <a:pt x="25851" y="77155"/>
                                  <a:pt x="32969" y="80160"/>
                                  <a:pt x="41461" y="80160"/>
                                </a:cubicBezTo>
                                <a:lnTo>
                                  <a:pt x="41523" y="80133"/>
                                </a:lnTo>
                                <a:lnTo>
                                  <a:pt x="41523" y="90039"/>
                                </a:lnTo>
                                <a:lnTo>
                                  <a:pt x="41461" y="90055"/>
                                </a:lnTo>
                                <a:cubicBezTo>
                                  <a:pt x="33343" y="90055"/>
                                  <a:pt x="25975" y="88051"/>
                                  <a:pt x="19607" y="84169"/>
                                </a:cubicBezTo>
                                <a:cubicBezTo>
                                  <a:pt x="13113" y="80160"/>
                                  <a:pt x="8242" y="74775"/>
                                  <a:pt x="4995" y="67886"/>
                                </a:cubicBezTo>
                                <a:cubicBezTo>
                                  <a:pt x="1624" y="61122"/>
                                  <a:pt x="0" y="53858"/>
                                  <a:pt x="0" y="46218"/>
                                </a:cubicBezTo>
                                <a:cubicBezTo>
                                  <a:pt x="0" y="31688"/>
                                  <a:pt x="3871" y="20416"/>
                                  <a:pt x="11614" y="12275"/>
                                </a:cubicBezTo>
                                <a:cubicBezTo>
                                  <a:pt x="19357" y="4133"/>
                                  <a:pt x="29347" y="0"/>
                                  <a:pt x="414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4" name="Shape 4942"/>
                        <wps:cNvSpPr>
                          <a:spLocks noChangeArrowheads="1"/>
                        </wps:cNvSpPr>
                        <wps:spPr bwMode="auto">
                          <a:xfrm>
                            <a:off x="16042" y="2053"/>
                            <a:ext cx="413" cy="900"/>
                          </a:xfrm>
                          <a:custGeom>
                            <a:avLst/>
                            <a:gdLst>
                              <a:gd name="T0" fmla="*/ 0 w 41398"/>
                              <a:gd name="T1" fmla="*/ 0 h 90023"/>
                              <a:gd name="T2" fmla="*/ 216 w 41398"/>
                              <a:gd name="T3" fmla="*/ 57 h 90023"/>
                              <a:gd name="T4" fmla="*/ 363 w 41398"/>
                              <a:gd name="T5" fmla="*/ 218 h 90023"/>
                              <a:gd name="T6" fmla="*/ 413 w 41398"/>
                              <a:gd name="T7" fmla="*/ 452 h 90023"/>
                              <a:gd name="T8" fmla="*/ 361 w 41398"/>
                              <a:gd name="T9" fmla="*/ 689 h 90023"/>
                              <a:gd name="T10" fmla="*/ 210 w 41398"/>
                              <a:gd name="T11" fmla="*/ 846 h 90023"/>
                              <a:gd name="T12" fmla="*/ 0 w 41398"/>
                              <a:gd name="T13" fmla="*/ 900 h 90023"/>
                              <a:gd name="T14" fmla="*/ 0 w 41398"/>
                              <a:gd name="T15" fmla="*/ 801 h 90023"/>
                              <a:gd name="T16" fmla="*/ 211 w 41398"/>
                              <a:gd name="T17" fmla="*/ 710 h 90023"/>
                              <a:gd name="T18" fmla="*/ 296 w 41398"/>
                              <a:gd name="T19" fmla="*/ 451 h 90023"/>
                              <a:gd name="T20" fmla="*/ 260 w 41398"/>
                              <a:gd name="T21" fmla="*/ 265 h 90023"/>
                              <a:gd name="T22" fmla="*/ 155 w 41398"/>
                              <a:gd name="T23" fmla="*/ 143 h 90023"/>
                              <a:gd name="T24" fmla="*/ 1 w 41398"/>
                              <a:gd name="T25" fmla="*/ 99 h 90023"/>
                              <a:gd name="T26" fmla="*/ 0 w 41398"/>
                              <a:gd name="T27" fmla="*/ 99 h 90023"/>
                              <a:gd name="T28" fmla="*/ 0 w 41398"/>
                              <a:gd name="T29" fmla="*/ 0 h 900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398" h="90023">
                                <a:moveTo>
                                  <a:pt x="0" y="0"/>
                                </a:moveTo>
                                <a:lnTo>
                                  <a:pt x="21667" y="5745"/>
                                </a:lnTo>
                                <a:cubicBezTo>
                                  <a:pt x="28161" y="9628"/>
                                  <a:pt x="33031" y="14888"/>
                                  <a:pt x="36403" y="21777"/>
                                </a:cubicBezTo>
                                <a:cubicBezTo>
                                  <a:pt x="39775" y="28666"/>
                                  <a:pt x="41398" y="36432"/>
                                  <a:pt x="41398" y="45199"/>
                                </a:cubicBezTo>
                                <a:cubicBezTo>
                                  <a:pt x="41398" y="53967"/>
                                  <a:pt x="39650" y="61857"/>
                                  <a:pt x="36153" y="68872"/>
                                </a:cubicBezTo>
                                <a:cubicBezTo>
                                  <a:pt x="32532" y="75885"/>
                                  <a:pt x="27536" y="81146"/>
                                  <a:pt x="21043" y="84653"/>
                                </a:cubicBezTo>
                                <a:lnTo>
                                  <a:pt x="0" y="90023"/>
                                </a:lnTo>
                                <a:lnTo>
                                  <a:pt x="0" y="80117"/>
                                </a:lnTo>
                                <a:lnTo>
                                  <a:pt x="21168" y="71001"/>
                                </a:lnTo>
                                <a:cubicBezTo>
                                  <a:pt x="26787" y="64988"/>
                                  <a:pt x="29659" y="56346"/>
                                  <a:pt x="29659" y="45074"/>
                                </a:cubicBezTo>
                                <a:cubicBezTo>
                                  <a:pt x="29659" y="38060"/>
                                  <a:pt x="28411" y="31797"/>
                                  <a:pt x="26038" y="26537"/>
                                </a:cubicBezTo>
                                <a:cubicBezTo>
                                  <a:pt x="23665" y="21276"/>
                                  <a:pt x="20168" y="17143"/>
                                  <a:pt x="15548" y="14262"/>
                                </a:cubicBezTo>
                                <a:cubicBezTo>
                                  <a:pt x="10927" y="11381"/>
                                  <a:pt x="5807" y="9879"/>
                                  <a:pt x="62" y="9879"/>
                                </a:cubicBezTo>
                                <a:lnTo>
                                  <a:pt x="0" y="990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5" name="Shape 4943"/>
                        <wps:cNvSpPr>
                          <a:spLocks noChangeArrowheads="1"/>
                        </wps:cNvSpPr>
                        <wps:spPr bwMode="auto">
                          <a:xfrm>
                            <a:off x="15032" y="6588"/>
                            <a:ext cx="415" cy="900"/>
                          </a:xfrm>
                          <a:custGeom>
                            <a:avLst/>
                            <a:gdLst>
                              <a:gd name="T0" fmla="*/ 415 w 41523"/>
                              <a:gd name="T1" fmla="*/ 0 h 90044"/>
                              <a:gd name="T2" fmla="*/ 415 w 41523"/>
                              <a:gd name="T3" fmla="*/ 100 h 90044"/>
                              <a:gd name="T4" fmla="*/ 206 w 41523"/>
                              <a:gd name="T5" fmla="*/ 184 h 90044"/>
                              <a:gd name="T6" fmla="*/ 119 w 41523"/>
                              <a:gd name="T7" fmla="*/ 464 h 90044"/>
                              <a:gd name="T8" fmla="*/ 202 w 41523"/>
                              <a:gd name="T9" fmla="*/ 712 h 90044"/>
                              <a:gd name="T10" fmla="*/ 414 w 41523"/>
                              <a:gd name="T11" fmla="*/ 802 h 90044"/>
                              <a:gd name="T12" fmla="*/ 415 w 41523"/>
                              <a:gd name="T13" fmla="*/ 802 h 90044"/>
                              <a:gd name="T14" fmla="*/ 415 w 41523"/>
                              <a:gd name="T15" fmla="*/ 900 h 90044"/>
                              <a:gd name="T16" fmla="*/ 414 w 41523"/>
                              <a:gd name="T17" fmla="*/ 900 h 90044"/>
                              <a:gd name="T18" fmla="*/ 196 w 41523"/>
                              <a:gd name="T19" fmla="*/ 841 h 90044"/>
                              <a:gd name="T20" fmla="*/ 50 w 41523"/>
                              <a:gd name="T21" fmla="*/ 680 h 90044"/>
                              <a:gd name="T22" fmla="*/ 0 w 41523"/>
                              <a:gd name="T23" fmla="*/ 462 h 90044"/>
                              <a:gd name="T24" fmla="*/ 116 w 41523"/>
                              <a:gd name="T25" fmla="*/ 123 h 90044"/>
                              <a:gd name="T26" fmla="*/ 249 w 41523"/>
                              <a:gd name="T27" fmla="*/ 31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10033"/>
                                </a:lnTo>
                                <a:lnTo>
                                  <a:pt x="20606" y="18400"/>
                                </a:lnTo>
                                <a:cubicBezTo>
                                  <a:pt x="14736" y="23911"/>
                                  <a:pt x="11864" y="33305"/>
                                  <a:pt x="11864" y="46456"/>
                                </a:cubicBezTo>
                                <a:cubicBezTo>
                                  <a:pt x="11864" y="56852"/>
                                  <a:pt x="14611" y="65119"/>
                                  <a:pt x="20231" y="71256"/>
                                </a:cubicBezTo>
                                <a:cubicBezTo>
                                  <a:pt x="25851" y="77268"/>
                                  <a:pt x="32969" y="80274"/>
                                  <a:pt x="41461" y="80274"/>
                                </a:cubicBezTo>
                                <a:lnTo>
                                  <a:pt x="41523" y="80247"/>
                                </a:lnTo>
                                <a:lnTo>
                                  <a:pt x="41523" y="90028"/>
                                </a:lnTo>
                                <a:lnTo>
                                  <a:pt x="41461" y="90044"/>
                                </a:lnTo>
                                <a:cubicBezTo>
                                  <a:pt x="33344" y="90044"/>
                                  <a:pt x="25976" y="88165"/>
                                  <a:pt x="19607" y="84156"/>
                                </a:cubicBezTo>
                                <a:cubicBezTo>
                                  <a:pt x="13113" y="80149"/>
                                  <a:pt x="8242" y="74762"/>
                                  <a:pt x="4995" y="67999"/>
                                </a:cubicBezTo>
                                <a:cubicBezTo>
                                  <a:pt x="1624" y="61111"/>
                                  <a:pt x="0" y="53846"/>
                                  <a:pt x="0" y="46205"/>
                                </a:cubicBezTo>
                                <a:cubicBezTo>
                                  <a:pt x="0" y="31802"/>
                                  <a:pt x="3871" y="20529"/>
                                  <a:pt x="11614" y="12263"/>
                                </a:cubicBezTo>
                                <a:cubicBezTo>
                                  <a:pt x="15485" y="8192"/>
                                  <a:pt x="19919" y="5123"/>
                                  <a:pt x="24914" y="3073"/>
                                </a:cubicBezTo>
                                <a:lnTo>
                                  <a:pt x="4152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6" name="Shape 4944"/>
                        <wps:cNvSpPr>
                          <a:spLocks noChangeArrowheads="1"/>
                        </wps:cNvSpPr>
                        <wps:spPr bwMode="auto">
                          <a:xfrm>
                            <a:off x="15447" y="6588"/>
                            <a:ext cx="415" cy="900"/>
                          </a:xfrm>
                          <a:custGeom>
                            <a:avLst/>
                            <a:gdLst>
                              <a:gd name="T0" fmla="*/ 1 w 41523"/>
                              <a:gd name="T1" fmla="*/ 0 h 90040"/>
                              <a:gd name="T2" fmla="*/ 217 w 41523"/>
                              <a:gd name="T3" fmla="*/ 58 h 90040"/>
                              <a:gd name="T4" fmla="*/ 364 w 41523"/>
                              <a:gd name="T5" fmla="*/ 219 h 90040"/>
                              <a:gd name="T6" fmla="*/ 415 w 41523"/>
                              <a:gd name="T7" fmla="*/ 452 h 90040"/>
                              <a:gd name="T8" fmla="*/ 361 w 41523"/>
                              <a:gd name="T9" fmla="*/ 689 h 90040"/>
                              <a:gd name="T10" fmla="*/ 210 w 41523"/>
                              <a:gd name="T11" fmla="*/ 848 h 90040"/>
                              <a:gd name="T12" fmla="*/ 0 w 41523"/>
                              <a:gd name="T13" fmla="*/ 900 h 90040"/>
                              <a:gd name="T14" fmla="*/ 0 w 41523"/>
                              <a:gd name="T15" fmla="*/ 802 h 90040"/>
                              <a:gd name="T16" fmla="*/ 213 w 41523"/>
                              <a:gd name="T17" fmla="*/ 711 h 90040"/>
                              <a:gd name="T18" fmla="*/ 296 w 41523"/>
                              <a:gd name="T19" fmla="*/ 452 h 90040"/>
                              <a:gd name="T20" fmla="*/ 260 w 41523"/>
                              <a:gd name="T21" fmla="*/ 265 h 90040"/>
                              <a:gd name="T22" fmla="*/ 155 w 41523"/>
                              <a:gd name="T23" fmla="*/ 143 h 90040"/>
                              <a:gd name="T24" fmla="*/ 1 w 41523"/>
                              <a:gd name="T25" fmla="*/ 100 h 90040"/>
                              <a:gd name="T26" fmla="*/ 0 w 41523"/>
                              <a:gd name="T27" fmla="*/ 100 h 90040"/>
                              <a:gd name="T28" fmla="*/ 0 w 41523"/>
                              <a:gd name="T29" fmla="*/ 0 h 90040"/>
                              <a:gd name="T30" fmla="*/ 1 w 41523"/>
                              <a:gd name="T31" fmla="*/ 0 h 900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40">
                                <a:moveTo>
                                  <a:pt x="62" y="0"/>
                                </a:moveTo>
                                <a:cubicBezTo>
                                  <a:pt x="8055" y="0"/>
                                  <a:pt x="15298" y="2004"/>
                                  <a:pt x="21667" y="5761"/>
                                </a:cubicBezTo>
                                <a:cubicBezTo>
                                  <a:pt x="28161" y="9644"/>
                                  <a:pt x="33031" y="15030"/>
                                  <a:pt x="36403" y="21919"/>
                                </a:cubicBezTo>
                                <a:cubicBezTo>
                                  <a:pt x="39775" y="28682"/>
                                  <a:pt x="41523" y="36573"/>
                                  <a:pt x="41523" y="45215"/>
                                </a:cubicBezTo>
                                <a:cubicBezTo>
                                  <a:pt x="41523" y="54108"/>
                                  <a:pt x="39650" y="61999"/>
                                  <a:pt x="36153" y="68888"/>
                                </a:cubicBezTo>
                                <a:cubicBezTo>
                                  <a:pt x="32532" y="75902"/>
                                  <a:pt x="27536" y="81162"/>
                                  <a:pt x="21043" y="84794"/>
                                </a:cubicBezTo>
                                <a:lnTo>
                                  <a:pt x="0" y="90040"/>
                                </a:lnTo>
                                <a:lnTo>
                                  <a:pt x="0" y="80259"/>
                                </a:lnTo>
                                <a:lnTo>
                                  <a:pt x="21292" y="71143"/>
                                </a:lnTo>
                                <a:cubicBezTo>
                                  <a:pt x="26787" y="65005"/>
                                  <a:pt x="29659" y="56363"/>
                                  <a:pt x="29659" y="45215"/>
                                </a:cubicBezTo>
                                <a:cubicBezTo>
                                  <a:pt x="29659" y="38076"/>
                                  <a:pt x="28411" y="31939"/>
                                  <a:pt x="26038" y="26553"/>
                                </a:cubicBezTo>
                                <a:cubicBezTo>
                                  <a:pt x="23665" y="21293"/>
                                  <a:pt x="20168" y="17285"/>
                                  <a:pt x="15548" y="14279"/>
                                </a:cubicBezTo>
                                <a:cubicBezTo>
                                  <a:pt x="10927" y="11398"/>
                                  <a:pt x="5807" y="10020"/>
                                  <a:pt x="62" y="10020"/>
                                </a:cubicBezTo>
                                <a:lnTo>
                                  <a:pt x="0" y="10045"/>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7" name="Shape 4945"/>
                        <wps:cNvSpPr>
                          <a:spLocks noChangeArrowheads="1"/>
                        </wps:cNvSpPr>
                        <wps:spPr bwMode="auto">
                          <a:xfrm>
                            <a:off x="16481" y="1098"/>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931" y="94188"/>
                                  <a:pt x="46956" y="94188"/>
                                </a:cubicBezTo>
                                <a:cubicBezTo>
                                  <a:pt x="21105" y="94188"/>
                                  <a:pt x="0" y="73146"/>
                                  <a:pt x="0" y="47094"/>
                                </a:cubicBezTo>
                                <a:cubicBezTo>
                                  <a:pt x="0" y="21167"/>
                                  <a:pt x="21105" y="0"/>
                                  <a:pt x="46956" y="0"/>
                                </a:cubicBezTo>
                                <a:cubicBezTo>
                                  <a:pt x="72931" y="0"/>
                                  <a:pt x="93911" y="21167"/>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88" name="Shape 49404"/>
                        <wps:cNvSpPr>
                          <a:spLocks noChangeArrowheads="1"/>
                        </wps:cNvSpPr>
                        <wps:spPr bwMode="auto">
                          <a:xfrm>
                            <a:off x="16677" y="1514"/>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89" name="Shape 4947"/>
                        <wps:cNvSpPr>
                          <a:spLocks noChangeArrowheads="1"/>
                        </wps:cNvSpPr>
                        <wps:spPr bwMode="auto">
                          <a:xfrm>
                            <a:off x="15887" y="5635"/>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021"/>
                                  <a:pt x="72806" y="94188"/>
                                  <a:pt x="46956" y="94188"/>
                                </a:cubicBezTo>
                                <a:cubicBezTo>
                                  <a:pt x="20980" y="94188"/>
                                  <a:pt x="0" y="73021"/>
                                  <a:pt x="0" y="47094"/>
                                </a:cubicBezTo>
                                <a:cubicBezTo>
                                  <a:pt x="0" y="21042"/>
                                  <a:pt x="20980" y="0"/>
                                  <a:pt x="46956" y="0"/>
                                </a:cubicBezTo>
                                <a:cubicBezTo>
                                  <a:pt x="72806" y="0"/>
                                  <a:pt x="93911" y="21042"/>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90" name="Shape 49405"/>
                        <wps:cNvSpPr>
                          <a:spLocks noChangeArrowheads="1"/>
                        </wps:cNvSpPr>
                        <wps:spPr bwMode="auto">
                          <a:xfrm>
                            <a:off x="16082" y="6049"/>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91" name="Shape 4949"/>
                        <wps:cNvSpPr>
                          <a:spLocks noChangeArrowheads="1"/>
                        </wps:cNvSpPr>
                        <wps:spPr bwMode="auto">
                          <a:xfrm>
                            <a:off x="7381" y="2700"/>
                            <a:ext cx="939" cy="941"/>
                          </a:xfrm>
                          <a:custGeom>
                            <a:avLst/>
                            <a:gdLst>
                              <a:gd name="T0" fmla="*/ 939 w 93911"/>
                              <a:gd name="T1" fmla="*/ 471 h 94188"/>
                              <a:gd name="T2" fmla="*/ 470 w 93911"/>
                              <a:gd name="T3" fmla="*/ 941 h 94188"/>
                              <a:gd name="T4" fmla="*/ 0 w 93911"/>
                              <a:gd name="T5" fmla="*/ 471 h 94188"/>
                              <a:gd name="T6" fmla="*/ 470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894" y="94188"/>
                                  <a:pt x="46956" y="94188"/>
                                </a:cubicBezTo>
                                <a:cubicBezTo>
                                  <a:pt x="21030" y="94188"/>
                                  <a:pt x="0" y="73146"/>
                                  <a:pt x="0" y="47094"/>
                                </a:cubicBezTo>
                                <a:cubicBezTo>
                                  <a:pt x="0" y="21167"/>
                                  <a:pt x="21030" y="0"/>
                                  <a:pt x="46956" y="0"/>
                                </a:cubicBezTo>
                                <a:cubicBezTo>
                                  <a:pt x="72894" y="0"/>
                                  <a:pt x="93911" y="21167"/>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92" name="Shape 49406"/>
                        <wps:cNvSpPr>
                          <a:spLocks noChangeArrowheads="1"/>
                        </wps:cNvSpPr>
                        <wps:spPr bwMode="auto">
                          <a:xfrm>
                            <a:off x="7576" y="3116"/>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93" name="Shape 49407"/>
                        <wps:cNvSpPr>
                          <a:spLocks noChangeArrowheads="1"/>
                        </wps:cNvSpPr>
                        <wps:spPr bwMode="auto">
                          <a:xfrm>
                            <a:off x="7795" y="2896"/>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94" name="Shape 4952"/>
                        <wps:cNvSpPr>
                          <a:spLocks noChangeArrowheads="1"/>
                        </wps:cNvSpPr>
                        <wps:spPr bwMode="auto">
                          <a:xfrm>
                            <a:off x="12495" y="2779"/>
                            <a:ext cx="2914" cy="1432"/>
                          </a:xfrm>
                          <a:custGeom>
                            <a:avLst/>
                            <a:gdLst>
                              <a:gd name="T0" fmla="*/ 0 w 291474"/>
                              <a:gd name="T1" fmla="*/ 1432 h 143287"/>
                              <a:gd name="T2" fmla="*/ 2914 w 291474"/>
                              <a:gd name="T3" fmla="*/ 0 h 143287"/>
                              <a:gd name="T4" fmla="*/ 0 60000 65536"/>
                              <a:gd name="T5" fmla="*/ 0 60000 65536"/>
                            </a:gdLst>
                            <a:ahLst/>
                            <a:cxnLst>
                              <a:cxn ang="T4">
                                <a:pos x="T0" y="T1"/>
                              </a:cxn>
                              <a:cxn ang="T5">
                                <a:pos x="T2" y="T3"/>
                              </a:cxn>
                            </a:cxnLst>
                            <a:rect l="0" t="0" r="r" b="b"/>
                            <a:pathLst>
                              <a:path w="291474" h="143287">
                                <a:moveTo>
                                  <a:pt x="0" y="143287"/>
                                </a:moveTo>
                                <a:lnTo>
                                  <a:pt x="291474"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95" name="Shape 4953"/>
                        <wps:cNvSpPr>
                          <a:spLocks noChangeArrowheads="1"/>
                        </wps:cNvSpPr>
                        <wps:spPr bwMode="auto">
                          <a:xfrm>
                            <a:off x="12413" y="4710"/>
                            <a:ext cx="2492" cy="1869"/>
                          </a:xfrm>
                          <a:custGeom>
                            <a:avLst/>
                            <a:gdLst>
                              <a:gd name="T0" fmla="*/ 0 w 249264"/>
                              <a:gd name="T1" fmla="*/ 0 h 186999"/>
                              <a:gd name="T2" fmla="*/ 2492 w 249264"/>
                              <a:gd name="T3" fmla="*/ 1869 h 186999"/>
                              <a:gd name="T4" fmla="*/ 0 60000 65536"/>
                              <a:gd name="T5" fmla="*/ 0 60000 65536"/>
                            </a:gdLst>
                            <a:ahLst/>
                            <a:cxnLst>
                              <a:cxn ang="T4">
                                <a:pos x="T0" y="T1"/>
                              </a:cxn>
                              <a:cxn ang="T5">
                                <a:pos x="T2" y="T3"/>
                              </a:cxn>
                            </a:cxnLst>
                            <a:rect l="0" t="0" r="r" b="b"/>
                            <a:pathLst>
                              <a:path w="249264" h="186999">
                                <a:moveTo>
                                  <a:pt x="0" y="0"/>
                                </a:moveTo>
                                <a:lnTo>
                                  <a:pt x="249264" y="18699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96" name="Shape 49408"/>
                        <wps:cNvSpPr>
                          <a:spLocks noChangeArrowheads="1"/>
                        </wps:cNvSpPr>
                        <wps:spPr bwMode="auto">
                          <a:xfrm>
                            <a:off x="17963" y="3997"/>
                            <a:ext cx="8209" cy="120"/>
                          </a:xfrm>
                          <a:custGeom>
                            <a:avLst/>
                            <a:gdLst>
                              <a:gd name="T0" fmla="*/ 0 w 820974"/>
                              <a:gd name="T1" fmla="*/ 0 h 12024"/>
                              <a:gd name="T2" fmla="*/ 8209 w 820974"/>
                              <a:gd name="T3" fmla="*/ 0 h 12024"/>
                              <a:gd name="T4" fmla="*/ 8209 w 820974"/>
                              <a:gd name="T5" fmla="*/ 120 h 12024"/>
                              <a:gd name="T6" fmla="*/ 0 w 820974"/>
                              <a:gd name="T7" fmla="*/ 120 h 12024"/>
                              <a:gd name="T8" fmla="*/ 0 w 820974"/>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0974" h="12024">
                                <a:moveTo>
                                  <a:pt x="0" y="0"/>
                                </a:moveTo>
                                <a:lnTo>
                                  <a:pt x="820974" y="0"/>
                                </a:lnTo>
                                <a:lnTo>
                                  <a:pt x="820974" y="12024"/>
                                </a:lnTo>
                                <a:lnTo>
                                  <a:pt x="0" y="12024"/>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97" name="Shape 4955"/>
                        <wps:cNvSpPr>
                          <a:spLocks noChangeArrowheads="1"/>
                        </wps:cNvSpPr>
                        <wps:spPr bwMode="auto">
                          <a:xfrm>
                            <a:off x="25924" y="3570"/>
                            <a:ext cx="1873" cy="960"/>
                          </a:xfrm>
                          <a:custGeom>
                            <a:avLst/>
                            <a:gdLst>
                              <a:gd name="T0" fmla="*/ 0 w 187323"/>
                              <a:gd name="T1" fmla="*/ 0 h 96067"/>
                              <a:gd name="T2" fmla="*/ 80 w 187323"/>
                              <a:gd name="T3" fmla="*/ 21 h 96067"/>
                              <a:gd name="T4" fmla="*/ 292 w 187323"/>
                              <a:gd name="T5" fmla="*/ 76 h 96067"/>
                              <a:gd name="T6" fmla="*/ 592 w 187323"/>
                              <a:gd name="T7" fmla="*/ 154 h 96067"/>
                              <a:gd name="T8" fmla="*/ 1280 w 187323"/>
                              <a:gd name="T9" fmla="*/ 333 h 96067"/>
                              <a:gd name="T10" fmla="*/ 1580 w 187323"/>
                              <a:gd name="T11" fmla="*/ 412 h 96067"/>
                              <a:gd name="T12" fmla="*/ 1792 w 187323"/>
                              <a:gd name="T13" fmla="*/ 467 h 96067"/>
                              <a:gd name="T14" fmla="*/ 1873 w 187323"/>
                              <a:gd name="T15" fmla="*/ 487 h 96067"/>
                              <a:gd name="T16" fmla="*/ 1792 w 187323"/>
                              <a:gd name="T17" fmla="*/ 508 h 96067"/>
                              <a:gd name="T18" fmla="*/ 1580 w 187323"/>
                              <a:gd name="T19" fmla="*/ 561 h 96067"/>
                              <a:gd name="T20" fmla="*/ 1280 w 187323"/>
                              <a:gd name="T21" fmla="*/ 637 h 96067"/>
                              <a:gd name="T22" fmla="*/ 936 w 187323"/>
                              <a:gd name="T23" fmla="*/ 723 h 96067"/>
                              <a:gd name="T24" fmla="*/ 592 w 187323"/>
                              <a:gd name="T25" fmla="*/ 810 h 96067"/>
                              <a:gd name="T26" fmla="*/ 292 w 187323"/>
                              <a:gd name="T27" fmla="*/ 886 h 96067"/>
                              <a:gd name="T28" fmla="*/ 80 w 187323"/>
                              <a:gd name="T29" fmla="*/ 939 h 96067"/>
                              <a:gd name="T30" fmla="*/ 0 w 187323"/>
                              <a:gd name="T31" fmla="*/ 960 h 96067"/>
                              <a:gd name="T32" fmla="*/ 10 w 187323"/>
                              <a:gd name="T33" fmla="*/ 947 h 96067"/>
                              <a:gd name="T34" fmla="*/ 36 w 187323"/>
                              <a:gd name="T35" fmla="*/ 915 h 96067"/>
                              <a:gd name="T36" fmla="*/ 74 w 187323"/>
                              <a:gd name="T37" fmla="*/ 865 h 96067"/>
                              <a:gd name="T38" fmla="*/ 116 w 187323"/>
                              <a:gd name="T39" fmla="*/ 801 h 96067"/>
                              <a:gd name="T40" fmla="*/ 160 w 187323"/>
                              <a:gd name="T41" fmla="*/ 727 h 96067"/>
                              <a:gd name="T42" fmla="*/ 197 w 187323"/>
                              <a:gd name="T43" fmla="*/ 648 h 96067"/>
                              <a:gd name="T44" fmla="*/ 224 w 187323"/>
                              <a:gd name="T45" fmla="*/ 567 h 96067"/>
                              <a:gd name="T46" fmla="*/ 224 w 187323"/>
                              <a:gd name="T47" fmla="*/ 406 h 96067"/>
                              <a:gd name="T48" fmla="*/ 197 w 187323"/>
                              <a:gd name="T49" fmla="*/ 322 h 96067"/>
                              <a:gd name="T50" fmla="*/ 160 w 187323"/>
                              <a:gd name="T51" fmla="*/ 239 h 96067"/>
                              <a:gd name="T52" fmla="*/ 116 w 187323"/>
                              <a:gd name="T53" fmla="*/ 164 h 96067"/>
                              <a:gd name="T54" fmla="*/ 74 w 187323"/>
                              <a:gd name="T55" fmla="*/ 99 h 96067"/>
                              <a:gd name="T56" fmla="*/ 36 w 187323"/>
                              <a:gd name="T57" fmla="*/ 46 h 96067"/>
                              <a:gd name="T58" fmla="*/ 10 w 187323"/>
                              <a:gd name="T59" fmla="*/ 13 h 96067"/>
                              <a:gd name="T60" fmla="*/ 0 w 187323"/>
                              <a:gd name="T61" fmla="*/ 0 h 9606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7323" h="96067">
                                <a:moveTo>
                                  <a:pt x="0" y="0"/>
                                </a:moveTo>
                                <a:lnTo>
                                  <a:pt x="7993" y="2129"/>
                                </a:lnTo>
                                <a:lnTo>
                                  <a:pt x="29223" y="7640"/>
                                </a:lnTo>
                                <a:lnTo>
                                  <a:pt x="59194" y="15406"/>
                                </a:lnTo>
                                <a:lnTo>
                                  <a:pt x="128004" y="33317"/>
                                </a:lnTo>
                                <a:lnTo>
                                  <a:pt x="157976" y="41208"/>
                                </a:lnTo>
                                <a:lnTo>
                                  <a:pt x="179206" y="46718"/>
                                </a:lnTo>
                                <a:lnTo>
                                  <a:pt x="187323" y="48723"/>
                                </a:lnTo>
                                <a:lnTo>
                                  <a:pt x="179206" y="50852"/>
                                </a:lnTo>
                                <a:lnTo>
                                  <a:pt x="157976" y="56112"/>
                                </a:lnTo>
                                <a:lnTo>
                                  <a:pt x="128004" y="63752"/>
                                </a:lnTo>
                                <a:lnTo>
                                  <a:pt x="93661" y="72395"/>
                                </a:lnTo>
                                <a:lnTo>
                                  <a:pt x="59194" y="81037"/>
                                </a:lnTo>
                                <a:lnTo>
                                  <a:pt x="29223" y="88678"/>
                                </a:lnTo>
                                <a:lnTo>
                                  <a:pt x="7993" y="93938"/>
                                </a:lnTo>
                                <a:lnTo>
                                  <a:pt x="0" y="96067"/>
                                </a:lnTo>
                                <a:lnTo>
                                  <a:pt x="999" y="94815"/>
                                </a:lnTo>
                                <a:lnTo>
                                  <a:pt x="3622" y="91558"/>
                                </a:lnTo>
                                <a:lnTo>
                                  <a:pt x="7368" y="86548"/>
                                </a:lnTo>
                                <a:lnTo>
                                  <a:pt x="11614" y="80160"/>
                                </a:lnTo>
                                <a:lnTo>
                                  <a:pt x="15985" y="72770"/>
                                </a:lnTo>
                                <a:lnTo>
                                  <a:pt x="19731" y="64880"/>
                                </a:lnTo>
                                <a:lnTo>
                                  <a:pt x="22354" y="56738"/>
                                </a:lnTo>
                                <a:lnTo>
                                  <a:pt x="22354" y="40581"/>
                                </a:lnTo>
                                <a:lnTo>
                                  <a:pt x="19731" y="32190"/>
                                </a:lnTo>
                                <a:lnTo>
                                  <a:pt x="15985" y="23923"/>
                                </a:lnTo>
                                <a:lnTo>
                                  <a:pt x="11614" y="16408"/>
                                </a:lnTo>
                                <a:lnTo>
                                  <a:pt x="7368" y="9895"/>
                                </a:lnTo>
                                <a:lnTo>
                                  <a:pt x="3622" y="4634"/>
                                </a:lnTo>
                                <a:lnTo>
                                  <a:pt x="999" y="1253"/>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98" name="Shape 4956"/>
                        <wps:cNvSpPr>
                          <a:spLocks noChangeArrowheads="1"/>
                        </wps:cNvSpPr>
                        <wps:spPr bwMode="auto">
                          <a:xfrm>
                            <a:off x="25924" y="3570"/>
                            <a:ext cx="1873" cy="960"/>
                          </a:xfrm>
                          <a:custGeom>
                            <a:avLst/>
                            <a:gdLst>
                              <a:gd name="T0" fmla="*/ 1873 w 187323"/>
                              <a:gd name="T1" fmla="*/ 487 h 96067"/>
                              <a:gd name="T2" fmla="*/ 0 w 187323"/>
                              <a:gd name="T3" fmla="*/ 960 h 96067"/>
                              <a:gd name="T4" fmla="*/ 234 w 187323"/>
                              <a:gd name="T5" fmla="*/ 487 h 96067"/>
                              <a:gd name="T6" fmla="*/ 0 w 187323"/>
                              <a:gd name="T7" fmla="*/ 0 h 96067"/>
                              <a:gd name="T8" fmla="*/ 1873 w 187323"/>
                              <a:gd name="T9" fmla="*/ 487 h 96067"/>
                              <a:gd name="T10" fmla="*/ 1873 w 187323"/>
                              <a:gd name="T11" fmla="*/ 487 h 960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6067">
                                <a:moveTo>
                                  <a:pt x="187323" y="48723"/>
                                </a:moveTo>
                                <a:cubicBezTo>
                                  <a:pt x="187323" y="48723"/>
                                  <a:pt x="0" y="96067"/>
                                  <a:pt x="0" y="96067"/>
                                </a:cubicBezTo>
                                <a:cubicBezTo>
                                  <a:pt x="0" y="96067"/>
                                  <a:pt x="23353" y="69389"/>
                                  <a:pt x="23353" y="48723"/>
                                </a:cubicBezTo>
                                <a:cubicBezTo>
                                  <a:pt x="23353" y="27430"/>
                                  <a:pt x="0" y="0"/>
                                  <a:pt x="0" y="0"/>
                                </a:cubicBezTo>
                                <a:cubicBezTo>
                                  <a:pt x="0" y="0"/>
                                  <a:pt x="187323" y="48723"/>
                                  <a:pt x="187323" y="48723"/>
                                </a:cubicBezTo>
                                <a:cubicBezTo>
                                  <a:pt x="187323" y="48723"/>
                                  <a:pt x="187323" y="48723"/>
                                  <a:pt x="187323" y="48723"/>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DF1052" id="Group 37903" o:spid="_x0000_s1026" style="width:371.95pt;height:68.35pt;mso-position-horizontal-relative:char;mso-position-vertical-relative:line" coordsize="47239,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">
                <v:shape id="Shape 4876" o:spid="_x0000_s1027" style="position:absolute;left:31282;top:3383;width:345;height:870;visibility:visible;mso-wrap-style:square;v-text-anchor:top" coordsize="3453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" path="m,l34530,r,9644l11489,9644r,28808l34530,38452r,11897l31221,48848v-1374,-251,-3497,-376,-6370,-376l11489,48472r,38577l,87049,,xe" fillcolor="black" stroked="f" strokeweight="0">
                  <v:stroke opacity="0" miterlimit="10" joinstyle="miter"/>
                  <v:path o:connecttype="custom" o:connectlocs="0,0;3,0;3,1;1,1;1,4;3,4;3,5;3,5;2,5;1,5;1,9;0,9;0,0" o:connectangles="0,0,0,0,0,0,0,0,0,0,0,0,0"/>
                </v:shape>
                <v:shape id="Shape 4877" o:spid="_x0000_s1028" style="position:absolute;left:31628;top:3383;width:420;height:870;visibility:visible;mso-wrap-style:square;v-text-anchor:top" coordsize="4202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" path="m,l3933,v7743,,13613,877,17609,2380c25663,4008,28785,6764,31282,10646v2373,4009,3622,8392,3622,13152c34904,29935,32906,35195,28909,39454v-3995,4133,-10114,6889,-18481,8016c13424,48973,15797,50351,17295,51854v3373,3006,6619,6889,9617,11523l42023,87049r-14487,l16047,69013c12676,63752,9928,59745,7805,56989,5557,54234,3684,52229,1936,51227l,50349,,38452r1686,c6931,38452,11052,37951,13924,36824v2997,-1127,5245,-2881,6744,-5261c22291,29183,23041,26553,23041,23798v,-4134,-1499,-7516,-4496,-10146c15548,11022,10802,9644,4433,9644l,9644,,xe" fillcolor="black" stroked="f" strokeweight="0">
                  <v:stroke opacity="0" miterlimit="10" joinstyle="miter"/>
                  <v:path o:connecttype="custom" o:connectlocs="0,0;0,0;2,0;3,1;3,2;3,4;1,5;2,5;3,6;4,9;3,9;2,7;1,6;0,5;0,5;0,4;0,4;1,4;2,3;2,2;2,1;0,1;0,1;0,0" o:connectangles="0,0,0,0,0,0,0,0,0,0,0,0,0,0,0,0,0,0,0,0,0,0,0,0"/>
                </v:shape>
                <v:shape id="Shape 4878" o:spid="_x0000_s1029" style="position:absolute;left:34994;top:3369;width:766;height:899;visibility:visible;mso-wrap-style:square;v-text-anchor:top" coordsize="76678,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" path="m40962,v8741,,15984,2129,21979,6638c68811,11022,72931,17285,75304,25301l63940,27931c61942,21668,59070,17034,55198,14153,51326,11273,46582,9770,40712,9770v-6619,,-12239,1628,-16734,4884c19482,17786,16360,22169,14612,27555v-1874,5386,-2748,10897,-2748,16659c11864,51603,12864,58116,15111,63627v2123,5511,5495,9645,9991,12400c29597,78783,34592,80035,39838,80035v6493,,11863,-1753,16359,-5511c60692,70767,63690,65256,65189,57991r11489,2881c74306,70265,69934,77530,63690,82540v-6244,4885,-13862,7390,-22854,7390c31470,89930,23853,88051,17983,84169,12114,80411,7618,74900,4621,67635,1499,60371,,52605,,44339,,35196,1749,27305,5245,20541,8617,13777,13612,8642,19982,5135,26350,1629,33344,,40962,xe" fillcolor="black" stroked="f" strokeweight="0">
                  <v:stroke opacity="0" miterlimit="10" joinstyle="miter"/>
                  <v:path o:connecttype="custom" o:connectlocs="4,0;6,1;8,3;6,3;6,1;4,1;2,1;1,3;1,4;2,6;3,8;4,8;6,7;7,6;8,6;6,8;4,9;2,8;0,7;0,4;1,2;2,1;4,0" o:connectangles="0,0,0,0,0,0,0,0,0,0,0,0,0,0,0,0,0,0,0,0,0,0,0"/>
                </v:shape>
                <v:shape id="Shape 4879" o:spid="_x0000_s1030" style="position:absolute;left:32291;top:3776;width:2437;height:0;visibility:visible;mso-wrap-style:square;v-text-anchor:top" coordsize="24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" path="m,l243770,e" filled="f" fillcolor="black" strokeweight=".33303mm">
                  <v:fill opacity="0"/>
                  <v:stroke miterlimit="10" joinstyle="miter" endcap="round"/>
                  <v:path o:connecttype="custom" o:connectlocs="0,0;24,0" o:connectangles="0,0"/>
                </v:shape>
                <v:shape id="Shape 4880" o:spid="_x0000_s1031" style="position:absolute;left:34936;top:95;width:681;height:870;visibility:visible;mso-wrap-style:square;v-text-anchor:top" coordsize="6818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" path="m,l11488,r,35822l56696,35822,56696,,68185,r,87049l56696,87049r,-40957l11488,46092r,40957l,87049,,xe" fillcolor="black" stroked="f" strokeweight="0">
                  <v:stroke opacity="0" miterlimit="10" joinstyle="miter" endcap="round"/>
                  <v:path o:connecttype="custom" o:connectlocs="0,0;1,0;1,4;6,4;6,0;7,0;7,9;6,9;6,5;1,5;1,9;0,9;0,0" o:connectangles="0,0,0,0,0,0,0,0,0,0,0,0,0"/>
                </v:shape>
                <v:shape id="Shape 4881" o:spid="_x0000_s1032" style="position:absolute;left:35311;top:1219;width:53;height:1886;visibility:visible;mso-wrap-style:square;v-text-anchor:top" coordsize="5369,18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" path="m,l5369,188627e" filled="f" fillcolor="black" strokeweight=".33303mm">
                  <v:fill opacity="0"/>
                  <v:stroke miterlimit="10" joinstyle="miter" endcap="round"/>
                  <v:path o:connecttype="custom" o:connectlocs="0,0;1,19" o:connectangles="0,0"/>
                </v:shape>
                <v:shape id="Shape 4882" o:spid="_x0000_s1033" style="position:absolute;left:35030;top:7140;width:681;height:870;visibility:visible;mso-wrap-style:square;v-text-anchor:top" coordsize="6818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" path="m,l11488,r,35821l56696,35821,56696,,68185,r,87049l56696,87049r,-40957l11488,46092r,40957l,87049,,xe" fillcolor="black" stroked="f" strokeweight="0">
                  <v:stroke opacity="0" miterlimit="10" joinstyle="miter" endcap="round"/>
                  <v:path o:connecttype="custom" o:connectlocs="0,0;1,0;1,4;6,4;6,0;7,0;7,9;6,9;6,5;1,5;1,9;0,9;0,0" o:connectangles="0,0,0,0,0,0,0,0,0,0,0,0,0"/>
                </v:shape>
                <v:shape id="Shape 4883" o:spid="_x0000_s1034" style="position:absolute;left:35384;top:4524;width:0;height:2368;visibility:visible;mso-wrap-style:square;v-text-anchor:top" coordsize="0,23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" path="m,l,236849e" filled="f" fillcolor="black" strokeweight=".33303mm">
                  <v:fill opacity="0"/>
                  <v:stroke miterlimit="10" joinstyle="miter" endcap="round"/>
                  <v:path o:connecttype="custom" o:connectlocs="0,0;0,24" o:connectangles="0,0"/>
                </v:shape>
                <v:shape id="Shape 4884" o:spid="_x0000_s1035" style="position:absolute;left:38702;top:3368;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" path="m41398,r,9958l20605,18275v-5869,5636,-8866,15030,-8866,28056c11739,56852,14611,65119,20231,71131v5619,6012,12738,9018,21104,9018l41398,80122r,9905l19607,84156c13112,80149,8242,74763,4870,67874,1623,61111,,53846,,46206,,31677,3871,20405,11614,12263,15423,8192,19825,5124,24805,3073l41398,xe" fillcolor="black" stroked="f" strokeweight="0">
                  <v:stroke opacity="0" miterlimit="10" joinstyle="miter" endcap="round"/>
                  <v:path o:connecttype="custom" o:connectlocs="4,0;4,1;2,2;1,5;2,7;4,8;4,8;4,9;2,8;0,7;0,5;1,1;2,0;4,0" o:connectangles="0,0,0,0,0,0,0,0,0,0,0,0,0,0"/>
                </v:shape>
                <v:shape id="Shape 4885" o:spid="_x0000_s1036" style="position:absolute;left:39116;top:3367;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" path="m63,c8179,,15298,1879,21792,5761v6369,3883,11364,9144,14736,16033c39900,28682,41523,36448,41523,45215v,8768,-1748,16659,-5245,23673c32656,75902,27661,81162,21168,84669,14674,88302,7555,90055,63,90055l,90038,,80133,21292,71017v5620,-6012,8367,-14654,8367,-25927c29659,38076,28535,31814,26163,26553,23790,21292,20293,17159,15673,14279,11052,11398,5932,9895,187,9895l,9970,,12,63,xe" fillcolor="black" stroked="f" strokeweight="0">
                  <v:stroke opacity="0" miterlimit="10" joinstyle="miter" endcap="round"/>
                  <v:path o:connecttype="custom" o:connectlocs="0,0;2,1;4,2;4,5;4,7;2,8;0,9;0,9;0,8;2,7;3,5;3,3;2,1;0,1;0,1;0,0;0,0" o:connectangles="0,0,0,0,0,0,0,0,0,0,0,0,0,0,0,0,0"/>
                </v:shape>
                <v:shape id="Shape 4886" o:spid="_x0000_s1037" style="position:absolute;left:36023;top:3776;width:2415;height:0;visibility:visible;mso-wrap-style:square;v-text-anchor:top" coordsize="24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" path="m,l241522,e" filled="f" fillcolor="black" strokeweight=".33303mm">
                  <v:fill opacity="0"/>
                  <v:stroke miterlimit="10" joinstyle="miter" endcap="round"/>
                  <v:path o:connecttype="custom" o:connectlocs="0,0;24,0" o:connectangles="0,0"/>
                </v:shape>
                <v:shape id="Shape 4887" o:spid="_x0000_s1038" style="position:absolute;left:43196;top:3608;width:342;height:645;visibility:visible;mso-wrap-style:square;v-text-anchor:top" coordsize="34218,6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" path="m23229,v3621,,7243,1253,10989,3507l30472,13402c27849,11899,25351,11147,22729,11147v-2373,,-4495,626,-6369,2005c14612,14655,13238,16533,12488,19038v-1248,3883,-1872,8016,-1872,12525l10616,64504,,64504,,1503r9616,l9616,11022c12114,6513,14362,3632,16360,2255,18483,752,20731,,23229,xe" fillcolor="black" stroked="f" strokeweight="0">
                  <v:stroke opacity="0" miterlimit="10" joinstyle="miter" endcap="round"/>
                  <v:path o:connecttype="custom" o:connectlocs="2,0;3,0;3,1;2,1;2,1;1,2;1,3;1,6;0,6;0,0;1,0;1,1;2,0;2,0" o:connectangles="0,0,0,0,0,0,0,0,0,0,0,0,0,0"/>
                </v:shape>
                <v:shape id="Shape 4888" o:spid="_x0000_s1039" style="position:absolute;left:42276;top:3369;width:768;height:899;visibility:visible;mso-wrap-style:square;v-text-anchor:top" coordsize="76802,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" path="m41087,v8616,,15985,2129,21854,6638c68811,11022,72931,17285,75304,25301l63940,27931c61942,21668,59069,17034,55198,14153,51452,11273,46582,9770,40836,9770v-6743,,-12238,1628,-16734,4884c19607,17786,16485,22169,14612,27555v-1749,5386,-2748,10897,-2748,16659c11864,51603,12988,58116,15111,63627v2123,5511,5495,9645,9991,12400c29722,78783,34592,80035,39963,80035v6368,,11863,-1753,16234,-5511c60693,70767,63690,65256,65314,57991r11488,2881c74430,70265,70059,77530,63815,82540v-6244,4885,-13987,7390,-22979,7390c31470,89930,23853,88051,17983,84169,12114,80411,7743,74900,4621,67635,1624,60371,,52605,,44339,,35196,1749,27305,5245,20541,8742,13777,13612,8642,19982,5135,26350,1629,33344,,41087,xe" fillcolor="black" stroked="f" strokeweight="0">
                  <v:stroke opacity="0" miterlimit="10" joinstyle="miter" endcap="round"/>
                  <v:path o:connecttype="custom" o:connectlocs="4,0;6,1;8,3;6,3;6,1;4,1;2,1;1,3;1,4;2,6;3,8;4,8;6,7;7,6;8,6;6,8;4,9;2,8;0,7;0,4;1,2;2,1;4,0" o:connectangles="0,0,0,0,0,0,0,0,0,0,0,0,0,0,0,0,0,0,0,0,0,0,0"/>
                </v:shape>
                <v:shape id="Shape 4889" o:spid="_x0000_s1040" style="position:absolute;left:39807;top:3776;width:2204;height:0;visibility:visible;mso-wrap-style:square;v-text-anchor:top" coordsize="220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" path="m,l220417,e" filled="f" fillcolor="black" strokeweight=".33303mm">
                  <v:fill opacity="0"/>
                  <v:stroke miterlimit="10" joinstyle="miter" endcap="round"/>
                  <v:path o:connecttype="custom" o:connectlocs="0,0;22,0" o:connectangles="0,0"/>
                </v:shape>
                <v:shape id="Shape 4890" o:spid="_x0000_s1041" style="position:absolute;left:42261;top:174;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" path="m41398,r,9958l20606,18275v-5870,5636,-8867,15030,-8867,28056c11739,56852,14611,65119,20231,71131v5619,6012,12738,9018,21105,9018l41398,80122r,9905l19607,84157c13112,80149,8242,74763,4870,67874,1624,61111,,53846,,46206,,31677,3871,20404,11614,12263,15423,8192,19825,5124,24805,3073l41398,xe" fillcolor="black" stroked="f" strokeweight="0">
                  <v:stroke opacity="0" miterlimit="10" joinstyle="miter" endcap="round"/>
                  <v:path o:connecttype="custom" o:connectlocs="4,0;4,1;2,2;1,5;2,7;4,8;4,8;4,9;2,8;0,7;0,5;1,1;2,0;4,0" o:connectangles="0,0,0,0,0,0,0,0,0,0,0,0,0,0"/>
                </v:shape>
                <v:shape id="Shape 4891" o:spid="_x0000_s1042" style="position:absolute;left:42675;top:174;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" path="m63,c8180,,15298,1879,21792,5761v6369,3883,11364,9144,14736,16033c39900,28682,41523,36448,41523,45215v,8768,-1748,16659,-5245,23673c32657,75902,27662,81162,21168,84670,14674,88302,7555,90055,63,90055l,90039,,80134,21292,71017v5620,-6012,8367,-14654,8367,-25927c29659,38076,28535,31814,26163,26553,23790,21293,20293,17159,15673,14279,11052,11398,5932,9895,188,9895l,9970,,12,63,xe" fillcolor="black" stroked="f" strokeweight="0">
                  <v:stroke opacity="0" miterlimit="10" joinstyle="miter" endcap="round"/>
                  <v:path o:connecttype="custom" o:connectlocs="0,0;2,1;4,2;4,5;4,7;2,8;0,9;0,9;0,8;2,7;3,5;3,3;2,1;0,1;0,1;0,0;0,0" o:connectangles="0,0,0,0,0,0,0,0,0,0,0,0,0,0,0,0,0"/>
                </v:shape>
                <v:shape id="Shape 4892" o:spid="_x0000_s1043" style="position:absolute;left:42924;top:1316;width:103;height:1779;visibility:visible;mso-wrap-style:square;v-text-anchor:top" coordsize="10365,17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" path="m,l10365,177981e" filled="f" fillcolor="black" strokeweight=".33303mm">
                  <v:fill opacity="0"/>
                  <v:stroke miterlimit="10" joinstyle="miter" endcap="round"/>
                  <v:path o:connecttype="custom" o:connectlocs="0,0;1,18" o:connectangles="0,0"/>
                </v:shape>
                <v:shape id="Shape 4893" o:spid="_x0000_s1044" style="position:absolute;left:42542;top:1338;width:103;height:1779;visibility:visible;mso-wrap-style:square;v-text-anchor:top" coordsize="10365,17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" path="m,l10365,177981e" filled="f" fillcolor="black" strokeweight=".33303mm">
                  <v:fill opacity="0"/>
                  <v:stroke miterlimit="10" joinstyle="miter" endcap="round"/>
                  <v:path o:connecttype="custom" o:connectlocs="0,0;1,18" o:connectangles="0,0"/>
                </v:shape>
                <v:shape id="Shape 49402" o:spid="_x0000_s1045" style="position:absolute;left:43406;top:7140;width:106;height:870;visibility:visible;mso-wrap-style:square;v-text-anchor:top" coordsize="1061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" path="m,l10616,r,87049l,87049,,e" fillcolor="black" stroked="f" strokeweight="0">
                  <v:stroke opacity="0" miterlimit="10" joinstyle="miter" endcap="round"/>
                  <v:path o:connecttype="custom" o:connectlocs="0,0;1,0;1,9;0,9;0,0" o:connectangles="0,0,0,0,0"/>
                </v:shape>
                <v:shape id="Shape 4895" o:spid="_x0000_s1046" style="position:absolute;left:42487;top:7125;width:766;height:900;visibility:visible;mso-wrap-style:square;v-text-anchor:top" coordsize="76677,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" path="m40961,v8741,,15985,2254,21979,6763c68810,11147,72930,17410,75303,25426l63939,28056c61941,21793,59069,17159,55197,14278,51326,11398,46581,9894,40711,9894v-6619,,-12238,1629,-16734,4885c19481,17911,16359,22294,14611,27680v-1874,5386,-2747,10897,-2747,16658c11864,51728,12863,58241,15110,63752v2123,5511,5495,9644,9991,12400c29597,78908,34592,80160,39837,80160v6494,,11864,-1754,16360,-5511c60692,70892,63689,65381,65188,58116r11489,2881c74305,70390,69934,77655,63689,82665v-6244,4885,-13862,7390,-22853,7390c31469,90055,23852,88176,17983,84293,12113,80536,7617,75025,4620,67760,1498,60496,,52730,,44464,,35320,1748,27430,5245,20666,8617,13903,13612,8767,19981,5260,26350,1753,33343,,40961,xe" fillcolor="black" stroked="f" strokeweight="0">
                  <v:stroke opacity="0" miterlimit="10" joinstyle="miter" endcap="round"/>
                  <v:path o:connecttype="custom" o:connectlocs="4,0;6,1;8,3;6,3;6,1;4,1;2,1;1,3;1,4;2,6;3,8;4,8;6,7;7,6;8,6;6,8;4,9;2,8;0,7;0,4;1,2;2,1;4,0" o:connectangles="0,0,0,0,0,0,0,0,0,0,0,0,0,0,0,0,0,0,0,0,0,0,0"/>
                </v:shape>
                <v:shape id="Shape 4896" o:spid="_x0000_s1047" style="position:absolute;left:42876;top:4524;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" path="m,l,233968e" filled="f" fillcolor="black" strokeweight=".33303mm">
                  <v:fill opacity="0"/>
                  <v:stroke miterlimit="10" joinstyle="miter" endcap="round"/>
                  <v:path o:connecttype="custom" o:connectlocs="0,0;0,23" o:connectangles="0,0"/>
                </v:shape>
                <v:shape id="Shape 4897" o:spid="_x0000_s1048" style="position:absolute;left:45548;top:711;width:415;height:900;visibility:visible;mso-wrap-style:square;v-text-anchor:top" coordsize="41523,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" path="m41523,r,9908l20606,18275v-5870,5636,-8742,14905,-8742,28056c11864,56852,14611,65118,20231,71131v5619,6012,12738,9018,21230,9018l41523,80122r,9906l41461,90044v-8117,,-15486,-2005,-21854,-6012c13112,80149,8242,74763,4995,67874,1624,60985,,53846,,46206,,31677,3871,20404,11614,12263,15485,8129,19919,5061,24914,3026l41523,xe" fillcolor="black" stroked="f" strokeweight="0">
                  <v:stroke opacity="0" miterlimit="10" joinstyle="miter" endcap="round"/>
                  <v:path o:connecttype="custom" o:connectlocs="4,0;4,1;2,2;1,5;2,7;4,8;4,8;4,9;4,9;2,8;0,7;0,5;1,1;2,0;4,0" o:connectangles="0,0,0,0,0,0,0,0,0,0,0,0,0,0,0"/>
                </v:shape>
                <v:shape id="Shape 4898" o:spid="_x0000_s1049" style="position:absolute;left:46558;top:726;width:680;height:870;visibility:visible;mso-wrap-style:square;v-text-anchor:top" coordsize="6806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" path="m,l11489,r,35697l56572,35697,56572,,68060,r,87049l56572,87049r,-41082l11489,45967r,41082l,87049,,xe" fillcolor="black" stroked="f" strokeweight="0">
                  <v:stroke opacity="0" miterlimit="10" joinstyle="miter" endcap="round"/>
                  <v:path o:connecttype="custom" o:connectlocs="0,0;1,0;1,4;6,4;6,0;7,0;7,9;6,9;6,5;1,5;1,9;0,9;0,0" o:connectangles="0,0,0,0,0,0,0,0,0,0,0,0,0"/>
                </v:shape>
                <v:shape id="Shape 4899" o:spid="_x0000_s1050" style="position:absolute;left:45963;top:711;width:415;height:900;visibility:visible;mso-wrap-style:square;v-text-anchor:top" coordsize="41524,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" path="m63,c8055,,15298,1879,21668,5761v6493,3758,11363,9144,14735,16032c39775,28682,41524,36448,41524,45090v,8893,-1874,16784,-5370,23798c32657,75776,27537,81037,21043,84669l,90039,,80134,21292,71017v5496,-6138,8367,-14780,8367,-25927c29659,37951,28411,31813,26038,26553,23665,21292,20169,17159,15548,14278,10927,11272,5807,9894,63,9894l,9920,,11,63,xe" fillcolor="black" stroked="f" strokeweight="0">
                  <v:stroke opacity="0" miterlimit="10" joinstyle="miter" endcap="round"/>
                  <v:path o:connecttype="custom" o:connectlocs="0,0;2,1;4,2;4,5;4,7;2,8;0,9;0,8;2,7;3,5;3,3;2,1;0,1;0,1;0,0;0,0" o:connectangles="0,0,0,0,0,0,0,0,0,0,0,0,0,0,0,0"/>
                </v:shape>
                <v:shape id="Shape 4900" o:spid="_x0000_s1051" style="position:absolute;left:43682;top:1647;width:1769;height:1773;visibility:visible;mso-wrap-style:square;v-text-anchor:top" coordsize="176957,17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" path="m,177354l176957,e" filled="f" fillcolor="black" strokeweight=".33303mm">
                  <v:fill opacity="0"/>
                  <v:stroke miterlimit="10" joinstyle="miter" endcap="round"/>
                  <v:path o:connecttype="custom" o:connectlocs="0,18;18,0" o:connectangles="0,0"/>
                </v:shape>
                <v:shape id="Shape 4901" o:spid="_x0000_s1052" style="position:absolute;left:45548;top:6024;width:415;height:900;visibility:visible;mso-wrap-style:square;v-text-anchor:top" coordsize="41523,9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" path="m41523,r,10034l20606,18400v-5870,5511,-8742,14905,-8742,28056c11864,56852,14611,65119,20231,71256v5619,6012,12738,9018,21230,9018l41523,80247r,9781l41461,90043v-8117,,-15486,-1878,-21854,-5886c13112,80149,8242,74763,4995,68000,1624,61111,,53846,,46206,,31802,3871,20530,11614,12263,15485,8192,19919,5124,24914,3073l41523,xe" fillcolor="black" stroked="f" strokeweight="0">
                  <v:stroke opacity="0" miterlimit="10" joinstyle="miter" endcap="round"/>
                  <v:path o:connecttype="custom" o:connectlocs="4,0;4,1;2,2;1,5;2,7;4,8;4,8;4,9;4,9;2,8;0,7;0,5;1,1;2,0;4,0" o:connectangles="0,0,0,0,0,0,0,0,0,0,0,0,0,0,0"/>
                </v:shape>
                <v:shape id="Shape 4902" o:spid="_x0000_s1053" style="position:absolute;left:46558;top:6040;width:680;height:870;visibility:visible;mso-wrap-style:square;v-text-anchor:top" coordsize="6806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" path="m,l11489,r,35696l56572,35696,56572,,68060,r,87049l56572,87049r,-41082l11489,45967r,41082l,87049,,xe" fillcolor="black" stroked="f" strokeweight="0">
                  <v:stroke opacity="0" miterlimit="10" joinstyle="miter" endcap="round"/>
                  <v:path o:connecttype="custom" o:connectlocs="0,0;1,0;1,4;6,4;6,0;7,0;7,9;6,9;6,5;1,5;1,9;0,9;0,0" o:connectangles="0,0,0,0,0,0,0,0,0,0,0,0,0"/>
                </v:shape>
                <v:shape id="Shape 4903" o:spid="_x0000_s1054" style="position:absolute;left:45963;top:6024;width:415;height:900;visibility:visible;mso-wrap-style:square;v-text-anchor:top" coordsize="41524,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" path="m63,c8055,,15298,2004,21668,5762v6493,3882,11363,9268,14735,16157c39775,28683,41524,36573,41524,45215v,8893,-1874,16784,-5370,23673c32657,75902,27537,81162,21043,84795l,90039,,80259,21292,71142v5496,-6137,8367,-14779,8367,-25927c29659,38076,28411,31939,26038,26553,23665,21292,20169,17285,15548,14279,10927,11398,5807,10020,63,10020l,10046,,12,63,xe" fillcolor="black" stroked="f" strokeweight="0">
                  <v:stroke opacity="0" miterlimit="10" joinstyle="miter" endcap="round"/>
                  <v:path o:connecttype="custom" o:connectlocs="0,0;2,1;4,2;4,5;4,7;2,8;0,9;0,8;2,7;3,5;3,3;2,1;0,1;0,1;0,0;0,0" o:connectangles="0,0,0,0,0,0,0,0,0,0,0,0,0,0,0,0"/>
                </v:shape>
                <v:shape id="Shape 4904" o:spid="_x0000_s1055" style="position:absolute;left:43706;top:4155;width:1783;height:1788;visibility:visible;mso-wrap-style:square;v-text-anchor:top" coordsize="178331,1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" path="m,l178331,178858e" filled="f" fillcolor="black" strokeweight=".33303mm">
                  <v:fill opacity="0"/>
                  <v:stroke miterlimit="10" joinstyle="miter" endcap="round"/>
                  <v:path o:connecttype="custom" o:connectlocs="0,0;18,18" o:connectangles="0,0"/>
                </v:shape>
                <v:shape id="Shape 4905" o:spid="_x0000_s1056" style="position:absolute;left:46106;width:208;height:209;visibility:visible;mso-wrap-style:square;v-text-anchor:top" coordsize="2085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" path="m10490,v5745,,10365,4759,10365,10521c20855,16283,16235,20917,10490,20917,4745,20917,,16283,,10521,,4759,4745,,10490,xe" fillcolor="black" stroked="f" strokeweight="0">
                  <v:stroke opacity="0" miterlimit="10" joinstyle="miter" endcap="round"/>
                  <v:path o:connecttype="custom" o:connectlocs="1,0;2,1;1,2;0,1;1,0" o:connectangles="0,0,0,0,0"/>
                </v:shape>
                <v:shape id="Shape 4906" o:spid="_x0000_s1057" style="position:absolute;left:45638;width:208;height:209;visibility:visible;mso-wrap-style:square;v-text-anchor:top" coordsize="2085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" path="m10490,v5745,,10365,4759,10365,10521c20855,16283,16235,20917,10490,20917,4745,20917,,16283,,10521,,4759,4745,,10490,xe" fillcolor="black" stroked="f" strokeweight="0">
                  <v:stroke opacity="0" miterlimit="10" joinstyle="miter" endcap="round"/>
                  <v:path o:connecttype="custom" o:connectlocs="1,0;2,1;1,2;0,1;1,0" o:connectangles="0,0,0,0,0"/>
                </v:shape>
                <v:shape id="Shape 4907" o:spid="_x0000_s1058" style="position:absolute;left:44956;top:2273;width:2003;height:2272;visibility:visible;mso-wrap-style:square;v-text-anchor:top" coordsize="200310,22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" path="m,196142v69809,31062,151607,-376,182577,-70266c200310,85921,197813,37826,176084,e" filled="f" fillcolor="black" strokeweight=".33303mm">
                  <v:fill opacity="0"/>
                  <v:stroke miterlimit="10" joinstyle="miter" endcap="round"/>
                  <v:path o:connecttype="custom" o:connectlocs="0,20;18,13;18,0" o:connectangles="0,0,0"/>
                </v:shape>
                <v:shape id="Shape 4908" o:spid="_x0000_s1059" style="position:absolute;left:44321;top:3661;width:891;height:831;visibility:visible;mso-wrap-style:square;v-text-anchor:top" coordsize="89165,8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" path="m,l3871,2004r9990,5385l28223,14905,60942,32190r14236,7515l85294,45090r3871,2004l86168,47595r-3247,626l79049,49223r-4370,1378l70558,52355r-3871,2254l61192,60747r-3247,8516l57071,73647r-625,4008l55947,83166,53574,80411,47205,70892,38213,57365,27973,41959,17732,26553,8741,13151,2373,3632,,xe" fillcolor="black" stroked="f" strokeweight="0">
                  <v:stroke opacity="0" miterlimit="10" joinstyle="miter" endcap="round"/>
                  <v:path o:connecttype="custom" o:connectlocs="0,0;0,0;1,1;3,1;6,3;8,4;9,5;9,5;9,5;8,5;8,5;7,5;7,5;7,5;6,6;6,7;6,7;6,8;6,8;5,8;5,7;4,6;3,4;2,3;1,1;0,0;0,0" o:connectangles="0,0,0,0,0,0,0,0,0,0,0,0,0,0,0,0,0,0,0,0,0,0,0,0,0,0,0"/>
                </v:shape>
                <v:shape id="Shape 4909" o:spid="_x0000_s1060" style="position:absolute;left:44321;top:3661;width:891;height:840;visibility:visible;mso-wrap-style:square;v-text-anchor:top" coordsize="89165,8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" path="m,c,,89165,47094,89165,47094v,,-18607,2380,-25725,10271c56446,65256,55947,84043,55947,84043,55947,84043,,,,,,,,,,xe" filled="f" fillcolor="black" strokeweight=".04856mm">
                  <v:fill opacity="0"/>
                  <v:stroke miterlimit="10" joinstyle="miter" endcap="round"/>
                  <v:path o:connecttype="custom" o:connectlocs="0,0;9,5;6,6;6,8;0,0;0,0" o:connectangles="0,0,0,0,0,0"/>
                </v:shape>
                <v:shape id="Shape 4910" o:spid="_x0000_s1061" style="position:absolute;left:40649;top:5373;width:1197;height:2682;visibility:visible;mso-wrap-style:square;v-text-anchor:top" coordsize="119762,26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" path="m119762,c44583,20291,,97820,20107,173096v11488,42836,44083,79284,85294,95191e" filled="f" fillcolor="black" strokeweight=".33303mm">
                  <v:fill opacity="0"/>
                  <v:stroke miterlimit="10" joinstyle="miter" endcap="round"/>
                  <v:path o:connecttype="custom" o:connectlocs="12,0;2,17;11,27" o:connectangles="0,0,0"/>
                </v:shape>
                <v:shape id="Shape 4911" o:spid="_x0000_s1062" style="position:absolute;left:41561;top:7803;width:1014;height:499;visibility:visible;mso-wrap-style:square;v-text-anchor:top" coordsize="101404,4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" path="m3746,l7493,752,18607,4133,34217,9144,70308,20291r15736,5010l97158,28682r4246,1378l97033,30937,85544,33191,69310,36323,50702,39955,32095,43587,15859,46844,4371,49099,,49975r625,-626l2123,47595,4245,45090,6744,41834,9366,37951r2248,-4133l14112,25301r-250,-4259l10989,12274,8866,8267,6869,4635,4995,1879,3746,xe" fillcolor="black" stroked="f" strokeweight="0">
                  <v:stroke opacity="0" miterlimit="10" joinstyle="miter" endcap="round"/>
                  <v:path o:connecttype="custom" o:connectlocs="0,0;1,0;2,0;3,1;7,2;9,3;10,3;10,3;10,3;9,3;7,4;5,4;3,4;2,5;0,5;0,5;0,5;0,5;0,4;1,4;1,4;1,3;1,3;1,2;1,1;1,1;1,0;0,0;0,0" o:connectangles="0,0,0,0,0,0,0,0,0,0,0,0,0,0,0,0,0,0,0,0,0,0,0,0,0,0,0,0,0"/>
                </v:shape>
                <v:shape id="Shape 4912" o:spid="_x0000_s1063" style="position:absolute;left:41561;top:7796;width:1014;height:506;visibility:visible;mso-wrap-style:square;v-text-anchor:top" coordsize="101404,5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" path="m101404,30687c101404,30687,,50601,,50601v,,13362,-13527,14112,-24674c14736,14905,3247,,3247,v,,98157,30687,98157,30687c101404,30687,101404,30687,101404,30687xe" filled="f" fillcolor="black" strokeweight=".04856mm">
                  <v:fill opacity="0"/>
                  <v:stroke miterlimit="10" joinstyle="miter" endcap="round"/>
                  <v:path o:connecttype="custom" o:connectlocs="10,3;0,5;1,3;0,0;10,3;10,3" o:connectangles="0,0,0,0,0,0"/>
                </v:shape>
                <v:shape id="Shape 4918" o:spid="_x0000_s1064" style="position:absolute;left:3711;top:4026;width:767;height:899;visibility:visible;mso-wrap-style:square;v-text-anchor:top" coordsize="76715,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" path="m40961,v8680,,15985,2129,21905,6638c68785,11022,72906,17285,75241,25301l63927,27931c61916,21668,58994,17034,55173,14153,51339,11273,46531,9769,40724,9769v-6669,,-12238,1629,-16722,4885c19519,17786,16372,22169,14561,27555v-1823,5386,-2722,10897,-2722,16659c11839,51603,12913,58116,15061,63627v2148,5511,5495,9645,10040,12400c29635,78783,34542,80035,39837,80035v6432,,11877,-1754,16335,-5511c60630,70767,63652,65256,65238,57991r11477,2880c74317,70265,69984,77530,63727,82540v-6256,4885,-13899,7390,-22941,7390c31433,89930,23828,88051,17958,84169,12101,80411,7643,74900,4583,67635,1524,60371,,52605,,44339,,35196,1723,27305,5170,20541,8629,13777,13537,8642,19919,5135,26288,1628,33306,,40961,xe" fillcolor="black" stroked="f" strokeweight="0">
                  <v:stroke opacity="0" miterlimit="10" joinstyle="miter" endcap="round"/>
                  <v:path o:connecttype="custom" o:connectlocs="4,0;6,1;8,3;6,3;6,1;4,1;2,1;1,3;1,4;2,6;3,8;4,8;6,7;7,6;8,6;6,8;4,9;2,8;0,7;0,4;1,2;2,1;4,0" o:connectangles="0,0,0,0,0,0,0,0,0,0,0,0,0,0,0,0,0,0,0,0,0,0,0"/>
                </v:shape>
                <v:shape id="Shape 4919" o:spid="_x0000_s1065" style="position:absolute;left:3748;top:7798;width:680;height:870;visibility:visible;mso-wrap-style:square;v-text-anchor:top" coordsize="680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" path="m,l11489,r,35821l56597,35821,56597,,68086,r,87049l56597,87049r,-40957l11489,46092r,40957l,87049,,xe" fillcolor="black" stroked="f" strokeweight="0">
                  <v:stroke opacity="0" miterlimit="10" joinstyle="miter" endcap="round"/>
                  <v:path o:connecttype="custom" o:connectlocs="0,0;1,0;1,4;6,4;6,0;7,0;7,9;6,9;6,5;1,5;1,9;0,9;0,0" o:connectangles="0,0,0,0,0,0,0,0,0,0,0,0,0"/>
                </v:shape>
                <v:shape id="Shape 4920" o:spid="_x0000_s1066" style="position:absolute;left:4101;top:5181;width:0;height:2368;visibility:visible;mso-wrap-style:square;v-text-anchor:top" coordsize="0,23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" path="m,l,236849e" filled="f" fillcolor="black" strokeweight=".33303mm">
                  <v:fill opacity="0"/>
                  <v:stroke miterlimit="10" joinstyle="miter" endcap="round"/>
                  <v:path o:connecttype="custom" o:connectlocs="0,0;0,24" o:connectangles="0,0"/>
                </v:shape>
                <v:shape id="Shape 4921" o:spid="_x0000_s1067" style="position:absolute;left:3748;top:283;width:680;height:870;visibility:visible;mso-wrap-style:square;v-text-anchor:top" coordsize="680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" path="m,l11489,r,35822l56597,35822,56597,,68086,r,87049l56597,87049r,-40957l11489,46092r,40957l,87049,,xe" fillcolor="black" stroked="f" strokeweight="0">
                  <v:stroke opacity="0" miterlimit="10" joinstyle="miter" endcap="round"/>
                  <v:path o:connecttype="custom" o:connectlocs="0,0;1,0;1,4;6,4;6,0;7,0;7,9;6,9;6,5;1,5;1,9;0,9;0,0" o:connectangles="0,0,0,0,0,0,0,0,0,0,0,0,0"/>
                </v:shape>
                <v:shape id="Shape 4922" o:spid="_x0000_s1068" style="position:absolute;left:4101;top:1407;width:0;height:2355;visibility:visible;mso-wrap-style:square;v-text-anchor:top" coordsize="0,23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" path="m,235596l,e" filled="f" fillcolor="black" strokeweight=".33303mm">
                  <v:fill opacity="0"/>
                  <v:stroke miterlimit="10" joinstyle="miter" endcap="round"/>
                  <v:path o:connecttype="custom" o:connectlocs="0,24;0,0" o:connectangles="0,0"/>
                </v:shape>
                <v:shape id="Shape 4923" o:spid="_x0000_s1069" style="position:absolute;left:7418;top:4025;width:415;height:900;visibility:visible;mso-wrap-style:square;v-text-anchor:top" coordsize="41504,9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" path="m41504,r,9932l20631,18276v-5857,5636,-8792,15030,-8792,28056c11839,56853,14661,65120,20281,71132v5620,6012,12676,9018,21167,9018l41504,80126r,9917l41498,90045v-8167,,-15460,-2005,-21904,-5887c13163,80150,8292,74764,4983,67875,1661,61112,,53847,,46207,,31678,3871,20405,11602,12264,15473,8193,19906,5125,24900,3074l41504,xe" fillcolor="black" stroked="f" strokeweight="0">
                  <v:stroke opacity="0" miterlimit="10" joinstyle="miter" endcap="round"/>
                  <v:path o:connecttype="custom" o:connectlocs="4,0;4,1;2,2;1,5;2,7;4,8;4,8;4,9;4,9;2,8;0,7;0,5;1,1;2,0;4,0" o:connectangles="0,0,0,0,0,0,0,0,0,0,0,0,0,0,0"/>
                </v:shape>
                <v:shape id="Shape 4924" o:spid="_x0000_s1070" style="position:absolute;left:7833;top:4025;width:415;height:900;visibility:visible;mso-wrap-style:square;v-text-anchor:top" coordsize="41505,9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" path="m56,c8074,,15292,1879,21723,5761v6432,3883,11340,9144,14712,16033c39819,28682,41505,36448,41505,45215v,8768,-1786,16659,-5333,23673c32626,75902,27593,81162,21074,84669l,90054,,80136,21286,71017v5583,-6012,8380,-14654,8380,-25927c29666,38076,28467,31813,26082,26553,23696,21292,20200,17159,15604,14279,10996,11398,5838,9894,119,9894l,9942,,10,56,xe" fillcolor="black" stroked="f" strokeweight="0">
                  <v:stroke opacity="0" miterlimit="10" joinstyle="miter" endcap="round"/>
                  <v:path o:connecttype="custom" o:connectlocs="0,0;2,1;4,2;4,5;4,7;2,8;0,9;0,8;2,7;3,5;3,3;2,1;0,1;0,1;0,0;0,0" o:connectangles="0,0,0,0,0,0,0,0,0,0,0,0,0,0,0,0"/>
                </v:shape>
                <v:shape id="Shape 4925" o:spid="_x0000_s1071" style="position:absolute;left:4740;top:4433;width:2415;height:0;visibility:visible;mso-wrap-style:square;v-text-anchor:top" coordsize="24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" path="m,l241522,e" filled="f" fillcolor="black" strokeweight=".33303mm">
                  <v:fill opacity="0"/>
                  <v:stroke miterlimit="10" joinstyle="miter" endcap="round"/>
                  <v:path o:connecttype="custom" o:connectlocs="0,0;24,0" o:connectangles="0,0"/>
                </v:shape>
                <v:shape id="Shape 4926" o:spid="_x0000_s1072" style="position:absolute;top:4040;width:345;height:870;visibility:visible;mso-wrap-style:square;v-text-anchor:top" coordsize="34517,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" path="m,l34517,r,9644l11489,9644r,28808l34517,38452r,11901l31208,48848v-1311,-251,-3434,-376,-6394,-376l11489,48472r,38577l,87049,,xe" fillcolor="black" stroked="f" strokeweight="0">
                  <v:stroke opacity="0" miterlimit="10" joinstyle="miter" endcap="round"/>
                  <v:path o:connecttype="custom" o:connectlocs="0,0;3,0;3,1;1,1;1,4;3,4;3,5;3,5;2,5;1,5;1,9;0,9;0,0" o:connectangles="0,0,0,0,0,0,0,0,0,0,0,0,0"/>
                </v:shape>
                <v:shape id="Shape 4927" o:spid="_x0000_s1073" style="position:absolute;left:345;top:4040;width:419;height:870;visibility:visible;mso-wrap-style:square;v-text-anchor:top" coordsize="4197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" path="m,l3971,v7730,,13612,877,17634,2380c25638,4008,28848,6764,31258,10647v2410,4008,3609,8391,3609,13151c34867,29935,32881,35196,28885,39454v-3984,4133,-10140,6889,-18470,8016c13462,48973,15773,50351,17346,51854v3359,3006,6531,6889,9529,11523l41973,87049r-14449,l16047,69014c12688,63753,9928,59745,7755,56990,5582,54234,3647,52230,1923,51228l,50353,,38452r1661,c6906,38452,11015,37951,13974,36824v2960,-1127,5208,-2881,6744,-5261c22254,29183,23028,26553,23028,23798v,-4133,-1486,-7515,-4471,-10145c15585,11023,10877,9644,4446,9644l,9644,,xe" fillcolor="black" stroked="f" strokeweight="0">
                  <v:stroke opacity="0" miterlimit="10" joinstyle="miter" endcap="round"/>
                  <v:path o:connecttype="custom" o:connectlocs="0,0;0,0;2,0;3,1;3,2;3,4;1,5;2,5;3,6;4,9;3,9;2,7;1,6;0,5;0,5;0,4;0,4;1,4;2,3;2,2;2,1;0,1;0,1;0,0" o:connectangles="0,0,0,0,0,0,0,0,0,0,0,0,0,0,0,0,0,0,0,0,0,0,0,0"/>
                </v:shape>
                <v:shape id="Shape 4928" o:spid="_x0000_s1074" style="position:absolute;left:1008;top:4433;width:2437;height:0;visibility:visible;mso-wrap-style:square;v-text-anchor:top" coordsize="24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" path="m243770,l,e" filled="f" fillcolor="black" strokeweight=".33303mm">
                  <v:fill opacity="0"/>
                  <v:stroke miterlimit="10" joinstyle="miter" endcap="round"/>
                  <v:path o:connecttype="custom" o:connectlocs="24,0;0,0" o:connectangles="0,0"/>
                </v:shape>
                <v:shape id="Shape 4929" o:spid="_x0000_s1075" style="position:absolute;left:7494;top:7798;width:680;height:870;visibility:visible;mso-wrap-style:square;v-text-anchor:top" coordsize="680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" path="m,l11489,r,35821l56596,35821,56596,,68086,r,87049l56596,87049r,-40957l11489,46092r,40957l,87049,,xe" fillcolor="black" stroked="f" strokeweight="0">
                  <v:stroke opacity="0" miterlimit="10" joinstyle="miter" endcap="round"/>
                  <v:path o:connecttype="custom" o:connectlocs="0,0;1,0;1,4;6,4;6,0;7,0;7,9;6,9;6,5;1,5;1,9;0,9;0,0" o:connectangles="0,0,0,0,0,0,0,0,0,0,0,0,0"/>
                </v:shape>
                <v:shape id="Shape 4930" o:spid="_x0000_s1076" style="position:absolute;left:7847;top:5181;width:0;height:2368;visibility:visible;mso-wrap-style:square;v-text-anchor:top" coordsize="0,23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" path="m,l,236849e" filled="f" fillcolor="black" strokeweight=".33303mm">
                  <v:fill opacity="0"/>
                  <v:stroke miterlimit="10" joinstyle="miter" endcap="round"/>
                  <v:path o:connecttype="custom" o:connectlocs="0,0;0,24" o:connectangles="0,0"/>
                </v:shape>
                <v:shape id="Shape 4931" o:spid="_x0000_s1077" style="position:absolute;left:11913;top:4266;width:342;height:645;visibility:visible;mso-wrap-style:square;v-text-anchor:top" coordsize="34218,6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" path="m23228,v3622,,7243,1253,10990,3507l30471,13402c27849,11899,25351,11147,22728,11147v-2372,,-4495,627,-6369,2005c14611,14655,13238,16533,12488,19038v-1249,3883,-1873,8016,-1873,12525l10615,64504,,64504,,1503r9616,l9616,11023c12114,6514,14362,3632,16359,2255,18483,752,20730,,23228,xe" fillcolor="black" stroked="f" strokeweight="0">
                  <v:stroke opacity="0" miterlimit="10" joinstyle="miter" endcap="round"/>
                  <v:path o:connecttype="custom" o:connectlocs="2,0;3,0;3,1;2,1;2,1;1,2;1,3;1,6;0,6;0,0;1,0;1,1;2,0;2,0" o:connectangles="0,0,0,0,0,0,0,0,0,0,0,0,0,0"/>
                </v:shape>
                <v:shape id="Shape 4932" o:spid="_x0000_s1078" style="position:absolute;left:10993;top:4026;width:767;height:899;visibility:visible;mso-wrap-style:square;v-text-anchor:top" coordsize="76740,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" path="m41023,v8617,,15985,2129,21855,6638c68747,11022,72868,17285,75241,25301l63877,27931c61879,21668,59006,17034,55135,14153,51389,11273,46518,9769,40774,9769v-6744,,-12239,1629,-16734,4885c19544,17786,16422,22169,14549,27555v-1749,5386,-2748,10897,-2748,16659c11801,51603,12925,58116,15048,63627v2123,5511,5495,9645,9991,12400c29659,78783,34530,80035,39900,80035v6368,,11864,-1754,16234,-5511c60630,70767,63627,65256,65251,57991r11489,2880c74367,70265,69996,77530,63752,82540v-6244,4885,-13987,7390,-22978,7390c31408,89930,23790,88051,17920,84169,12051,80411,7643,74900,4583,67635,1523,60371,,52605,,44339,,35196,1723,27305,5170,20541,8629,13777,13550,8642,19919,5135,26287,1628,33281,,41023,xe" fillcolor="black" stroked="f" strokeweight="0">
                  <v:stroke opacity="0" miterlimit="10" joinstyle="miter" endcap="round"/>
                  <v:path o:connecttype="custom" o:connectlocs="4,0;6,1;8,3;6,3;6,1;4,1;2,1;1,3;1,4;1,6;2,8;4,8;6,7;7,6;8,6;6,8;4,9;2,8;0,7;0,4;1,2;2,1;4,0" o:connectangles="0,0,0,0,0,0,0,0,0,0,0,0,0,0,0,0,0,0,0,0,0,0,0"/>
                </v:shape>
                <v:shape id="Shape 4933" o:spid="_x0000_s1079" style="position:absolute;left:8524;top:4433;width:2204;height:0;visibility:visible;mso-wrap-style:square;v-text-anchor:top" coordsize="220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" path="m,l220467,e" filled="f" fillcolor="black" strokeweight=".33303mm">
                  <v:fill opacity="0"/>
                  <v:stroke miterlimit="10" joinstyle="miter" endcap="round"/>
                  <v:path o:connecttype="custom" o:connectlocs="0,0;22,0" o:connectangles="0,0"/>
                </v:shape>
                <v:shape id="Shape 49403" o:spid="_x0000_s1080" style="position:absolute;left:12123;top:7798;width:106;height:870;visibility:visible;mso-wrap-style:square;v-text-anchor:top" coordsize="10615,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" path="m,l10615,r,87049l,87049,,e" fillcolor="black" stroked="f" strokeweight="0">
                  <v:stroke opacity="0" miterlimit="10" joinstyle="miter" endcap="round"/>
                  <v:path o:connecttype="custom" o:connectlocs="0,0;1,0;1,9;0,9;0,0" o:connectangles="0,0,0,0,0"/>
                </v:shape>
                <v:shape id="Shape 4935" o:spid="_x0000_s1081" style="position:absolute;left:11204;top:7784;width:766;height:899;visibility:visible;mso-wrap-style:square;v-text-anchor:top" coordsize="76677,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" path="m40961,v8742,,15985,2129,21979,6638c68810,11022,72931,17285,75304,25301l63940,27931c61941,21668,59069,17034,55198,14153,51326,11273,46581,9770,40711,9770v-6618,,-12238,1628,-16734,4884c19481,17786,16359,22169,14611,27555v-1873,5386,-2747,10897,-2747,16659c11864,51603,12863,58116,15111,63627v2123,5511,5494,9645,9990,12400c29597,78783,34592,80035,39837,80035v6494,,11864,-1753,16360,-5511c60692,70767,63690,65256,65188,57991r11489,2880c74305,70265,69934,77530,63690,82540v-6244,4885,-13862,7390,-22854,7390c31470,89930,23852,88051,17983,84169,12114,80411,7618,74900,4621,67635,1499,60371,,52605,,44339,,35196,1748,27305,5245,20541,8617,13777,13612,8642,19981,5135,26350,1629,33343,,40961,xe" fillcolor="black" stroked="f" strokeweight="0">
                  <v:stroke opacity="0" miterlimit="10" joinstyle="miter" endcap="round"/>
                  <v:path o:connecttype="custom" o:connectlocs="4,0;6,1;8,3;6,3;6,1;4,1;2,1;1,3;1,4;2,6;3,8;4,8;6,7;7,6;8,6;6,8;4,9;2,8;0,7;0,4;1,2;2,1;4,0" o:connectangles="0,0,0,0,0,0,0,0,0,0,0,0,0,0,0,0,0,0,0,0,0,0,0"/>
                </v:shape>
                <v:shape id="Shape 4936" o:spid="_x0000_s1082" style="position:absolute;left:11594;top:5181;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" path="m,l,233968e" filled="f" fillcolor="black" strokeweight=".33303mm">
                  <v:fill opacity="0"/>
                  <v:stroke miterlimit="10" joinstyle="miter" endcap="round"/>
                  <v:path o:connecttype="custom" o:connectlocs="0,0;0,23" o:connectangles="0,0"/>
                </v:shape>
                <v:shape id="Shape 4937" o:spid="_x0000_s1083" style="position:absolute;left:11165;top:268;width:413;height:900;visibility:visible;mso-wrap-style:square;v-text-anchor:top" coordsize="41398,9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" path="m41398,r,9958l20605,18275v-5869,5636,-8866,15030,-8866,28056c11739,56852,14611,65119,20231,71131v5620,6012,12738,9018,21105,9018l41398,80122r,9904l19607,84156c13113,80149,8242,74763,4870,67874,1624,61111,,53846,,46206,,31677,3871,20404,11614,12263,15423,8192,19825,5124,24805,3073l41398,xe" fillcolor="black" stroked="f" strokeweight="0">
                  <v:stroke opacity="0" miterlimit="10" joinstyle="miter" endcap="round"/>
                  <v:path o:connecttype="custom" o:connectlocs="4,0;4,1;2,2;1,5;2,7;4,8;4,8;4,9;2,8;0,7;0,5;1,1;2,0;4,0" o:connectangles="0,0,0,0,0,0,0,0,0,0,0,0,0,0"/>
                </v:shape>
                <v:shape id="Shape 4938" o:spid="_x0000_s1084" style="position:absolute;left:11579;top:268;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" path="m62,c8180,,15298,1879,21792,5761v6369,3883,11364,9144,14736,16032c39900,28682,41523,36448,41523,45215v,8768,-1748,16659,-5245,23673c32657,75902,27661,81162,21168,84669,14674,88301,7555,90055,62,90055l,90038,,80133,21292,71017v5620,-6012,8367,-14655,8367,-25927c29659,38076,28535,31814,26163,26553,23790,21292,20293,17159,15673,14278,11052,11398,5932,9895,187,9895l,9970,,12,62,xe" fillcolor="black" stroked="f" strokeweight="0">
                  <v:stroke opacity="0" miterlimit="10" joinstyle="miter" endcap="round"/>
                  <v:path o:connecttype="custom" o:connectlocs="0,0;2,1;4,2;4,5;4,7;2,8;0,9;0,9;0,8;2,7;3,5;3,3;2,1;0,1;0,1;0,0;0,0" o:connectangles="0,0,0,0,0,0,0,0,0,0,0,0,0,0,0,0,0"/>
                </v:shape>
                <v:shape id="Shape 4939" o:spid="_x0000_s1085" style="position:absolute;left:11369;top:1424;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4940" o:spid="_x0000_s1086" style="position:absolute;left:11818;top:1424;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4941" o:spid="_x0000_s1087" style="position:absolute;left:15627;top:2052;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" path="m41461,r62,16l41523,9920,20606,18286v-5870,5637,-8742,15031,-8742,28057c11864,56864,14611,65131,20231,71142v5620,6013,12738,9018,21230,9018l41523,80133r,9906l41461,90055v-8118,,-15486,-2004,-21854,-5886c13113,80160,8242,74775,4995,67886,1624,61122,,53858,,46218,,31688,3871,20416,11614,12275,19357,4133,29347,,41461,xe" fillcolor="black" stroked="f" strokeweight="0">
                  <v:stroke opacity="0" miterlimit="10" joinstyle="miter" endcap="round"/>
                  <v:path o:connecttype="custom" o:connectlocs="4,0;4,0;4,1;2,2;1,5;2,7;4,8;4,8;4,9;4,9;2,8;0,7;0,5;1,1;4,0" o:connectangles="0,0,0,0,0,0,0,0,0,0,0,0,0,0,0"/>
                </v:shape>
                <v:shape id="Shape 4942" o:spid="_x0000_s1088" style="position:absolute;left:16042;top:2053;width:413;height:900;visibility:visible;mso-wrap-style:square;v-text-anchor:top" coordsize="41398,9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" path="m,l21667,5745v6494,3883,11364,9143,14736,16032c39775,28666,41398,36432,41398,45199v,8768,-1748,16658,-5245,23673c32532,75885,27536,81146,21043,84653l,90023,,80117,21168,71001v5619,-6013,8491,-14655,8491,-25927c29659,38060,28411,31797,26038,26537,23665,21276,20168,17143,15548,14262,10927,11381,5807,9879,62,9879l,9904,,xe" fillcolor="black" stroked="f" strokeweight="0">
                  <v:stroke opacity="0" miterlimit="10" joinstyle="miter" endcap="round"/>
                  <v:path o:connecttype="custom" o:connectlocs="0,0;2,1;4,2;4,5;4,7;2,8;0,9;0,8;2,7;3,5;3,3;2,1;0,1;0,1;0,0" o:connectangles="0,0,0,0,0,0,0,0,0,0,0,0,0,0,0"/>
                </v:shape>
                <v:shape id="Shape 4943" o:spid="_x0000_s1089" style="position:absolute;left:15032;top:6588;width:415;height:900;visibility:visible;mso-wrap-style:square;v-text-anchor:top" coordsize="41523,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" path="m41523,r,10033l20606,18400v-5870,5511,-8742,14905,-8742,28056c11864,56852,14611,65119,20231,71256v5620,6012,12738,9018,21230,9018l41523,80247r,9781l41461,90044v-8117,,-15485,-1879,-21854,-5888c13113,80149,8242,74762,4995,67999,1624,61111,,53846,,46205,,31802,3871,20529,11614,12263,15485,8192,19919,5123,24914,3073l41523,xe" fillcolor="black" stroked="f" strokeweight="0">
                  <v:stroke opacity="0" miterlimit="10" joinstyle="miter" endcap="round"/>
                  <v:path o:connecttype="custom" o:connectlocs="4,0;4,1;2,2;1,5;2,7;4,8;4,8;4,9;4,9;2,8;0,7;0,5;1,1;2,0;4,0" o:connectangles="0,0,0,0,0,0,0,0,0,0,0,0,0,0,0"/>
                </v:shape>
                <v:shape id="Shape 4944" o:spid="_x0000_s1090" style="position:absolute;left:15447;top:6588;width:415;height:900;visibility:visible;mso-wrap-style:square;v-text-anchor:top" coordsize="41523,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" path="m62,c8055,,15298,2004,21667,5761v6494,3883,11364,9269,14736,16158c39775,28682,41523,36573,41523,45215v,8893,-1873,16784,-5370,23673c32532,75902,27536,81162,21043,84794l,90040,,80259,21292,71143v5495,-6138,8367,-14780,8367,-25928c29659,38076,28411,31939,26038,26553,23665,21293,20168,17285,15548,14279,10927,11398,5807,10020,62,10020l,10045,,12,62,xe" fillcolor="black" stroked="f" strokeweight="0">
                  <v:stroke opacity="0" miterlimit="10" joinstyle="miter" endcap="round"/>
                  <v:path o:connecttype="custom" o:connectlocs="0,0;2,1;4,2;4,5;4,7;2,8;0,9;0,8;2,7;3,5;3,3;2,1;0,1;0,1;0,0;0,0" o:connectangles="0,0,0,0,0,0,0,0,0,0,0,0,0,0,0,0"/>
                </v:shape>
                <v:shape id="Shape 4945" o:spid="_x0000_s1091" style="position:absolute;left:16481;top:1098;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" path="m93911,47094v,26052,-20980,47094,-46955,47094c21105,94188,,73146,,47094,,21167,21105,,46956,,72931,,93911,21167,93911,47094xe" filled="f" fillcolor="black" strokeweight=".29139mm">
                  <v:fill opacity="0"/>
                  <v:stroke miterlimit="10" joinstyle="miter"/>
                  <v:path o:connecttype="custom" o:connectlocs="9,5;5,9;0,5;5,0;9,5" o:connectangles="0,0,0,0,0"/>
                </v:shape>
                <v:shape id="Shape 49404" o:spid="_x0000_s1092" style="position:absolute;left:16677;top:1514;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" path="m,l54115,r,10521l,10521,,e" fillcolor="black" stroked="f" strokeweight="0">
                  <v:stroke opacity="0" miterlimit="10" joinstyle="miter"/>
                  <v:path o:connecttype="custom" o:connectlocs="0,0;5,0;5,1;0,1;0,0" o:connectangles="0,0,0,0,0"/>
                </v:shape>
                <v:shape id="Shape 4947" o:spid="_x0000_s1093" style="position:absolute;left:15887;top:5635;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" path="m93911,47094v,25927,-21105,47094,-46955,47094c20980,94188,,73021,,47094,,21042,20980,,46956,,72806,,93911,21042,93911,47094xe" filled="f" fillcolor="black" strokeweight=".29139mm">
                  <v:fill opacity="0"/>
                  <v:stroke miterlimit="10" joinstyle="miter"/>
                  <v:path o:connecttype="custom" o:connectlocs="9,5;5,9;0,5;5,0;9,5" o:connectangles="0,0,0,0,0"/>
                </v:shape>
                <v:shape id="Shape 49405" o:spid="_x0000_s1094" style="position:absolute;left:16082;top:6049;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" path="m,l54115,r,10521l,10521,,e" fillcolor="black" stroked="f" strokeweight="0">
                  <v:stroke opacity="0" miterlimit="10" joinstyle="miter"/>
                  <v:path o:connecttype="custom" o:connectlocs="0,0;5,0;5,1;0,1;0,0" o:connectangles="0,0,0,0,0"/>
                </v:shape>
                <v:shape id="Shape 4949" o:spid="_x0000_s1095" style="position:absolute;left:7381;top:2700;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" path="m93911,47094v,26052,-21017,47094,-46955,47094c21030,94188,,73146,,47094,,21167,21030,,46956,,72894,,93911,21167,93911,47094xe" filled="f" fillcolor="black" strokeweight=".29139mm">
                  <v:fill opacity="0"/>
                  <v:stroke miterlimit="10" joinstyle="miter"/>
                  <v:path o:connecttype="custom" o:connectlocs="9,5;5,9;0,5;5,0;9,5" o:connectangles="0,0,0,0,0"/>
                </v:shape>
                <v:shape id="Shape 49406" o:spid="_x0000_s1096" style="position:absolute;left:7576;top:3116;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" path="m,l54115,r,10521l,10521,,e" fillcolor="black" stroked="f" strokeweight="0">
                  <v:stroke opacity="0" miterlimit="10" joinstyle="miter"/>
                  <v:path o:connecttype="custom" o:connectlocs="0,0;5,0;5,1;0,1;0,0" o:connectangles="0,0,0,0,0"/>
                </v:shape>
                <v:shape id="Shape 49407" o:spid="_x0000_s1097" style="position:absolute;left:7795;top:2896;width:104;height:542;visibility:visible;mso-wrap-style:square;v-text-anchor:top" coordsize="10490,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" path="m,l10490,r,54275l,54275,,e" fillcolor="black" stroked="f" strokeweight="0">
                  <v:stroke opacity="0" miterlimit="10" joinstyle="miter"/>
                  <v:path o:connecttype="custom" o:connectlocs="0,0;1,0;1,5;0,5;0,0" o:connectangles="0,0,0,0,0"/>
                </v:shape>
                <v:shape id="Shape 4952" o:spid="_x0000_s1098" style="position:absolute;left:12495;top:2779;width:2914;height:1432;visibility:visible;mso-wrap-style:square;v-text-anchor:top" coordsize="291474,14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" path="m,143287l291474,e" filled="f" fillcolor="black" strokeweight=".33303mm">
                  <v:fill opacity="0"/>
                  <v:stroke miterlimit="10" joinstyle="miter" endcap="round"/>
                  <v:path o:connecttype="custom" o:connectlocs="0,14;29,0" o:connectangles="0,0"/>
                </v:shape>
                <v:shape id="Shape 4953" o:spid="_x0000_s1099" style="position:absolute;left:12413;top:4710;width:2492;height:1869;visibility:visible;mso-wrap-style:square;v-text-anchor:top" coordsize="249264,18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" path="m,l249264,186999e" filled="f" fillcolor="black" strokeweight=".33303mm">
                  <v:fill opacity="0"/>
                  <v:stroke miterlimit="10" joinstyle="miter" endcap="round"/>
                  <v:path o:connecttype="custom" o:connectlocs="0,0;25,19" o:connectangles="0,0"/>
                </v:shape>
                <v:shape id="Shape 49408" o:spid="_x0000_s1100" style="position:absolute;left:17963;top:3997;width:8209;height:120;visibility:visible;mso-wrap-style:square;v-text-anchor:top" coordsize="820974,1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" path="m,l820974,r,12024l,12024,,e" fillcolor="black" stroked="f" strokeweight="0">
                  <v:stroke opacity="0" miterlimit="10" joinstyle="miter" endcap="round"/>
                  <v:path o:connecttype="custom" o:connectlocs="0,0;82,0;82,1;0,1;0,0" o:connectangles="0,0,0,0,0"/>
                </v:shape>
                <v:shape id="Shape 4955" o:spid="_x0000_s1101" style="position:absolute;left:25924;top:3570;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" path="m,l7993,2129,29223,7640r29971,7766l128004,33317r29972,7891l179206,46718r8117,2005l179206,50852r-21230,5260l128004,63752,93661,72395,59194,81037,29223,88678,7993,93938,,96067,999,94815,3622,91558,7368,86548r4246,-6388l15985,72770r3746,-7890l22354,56738r,-16157l19731,32190,15985,23923,11614,16408,7368,9895,3622,4634,999,1253,,xe" fillcolor="black" stroked="f" strokeweight="0">
                  <v:stroke opacity="0" miterlimit="10" joinstyle="miter" endcap="round"/>
                  <v:path o:connecttype="custom" o:connectlocs="0,0;1,0;3,1;6,2;13,3;16,4;18,5;19,5;18,5;16,6;13,6;9,7;6,8;3,9;1,9;0,10;0,9;0,9;1,9;1,8;2,7;2,6;2,6;2,4;2,3;2,2;1,2;1,1;0,0;0,0;0,0" o:connectangles="0,0,0,0,0,0,0,0,0,0,0,0,0,0,0,0,0,0,0,0,0,0,0,0,0,0,0,0,0,0,0"/>
                </v:shape>
                <v:shape id="Shape 4956" o:spid="_x0000_s1102" style="position:absolute;left:25924;top:3570;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" path="m187323,48723c187323,48723,,96067,,96067v,,23353,-26678,23353,-47344c23353,27430,,,,,,,187323,48723,187323,48723v,,,,,xe" filled="f" fillcolor="black" strokeweight=".04856mm">
                  <v:fill opacity="0"/>
                  <v:stroke miterlimit="10" joinstyle="miter" endcap="round"/>
                  <v:path o:connecttype="custom" o:connectlocs="19,5;0,10;2,5;0,0;19,5;19,5" o:connectangles="0,0,0,0,0,0"/>
                </v:shape>
                <w10:anchorlock/>
              </v:group>
            </w:pict>
          </mc:Fallback>
        </mc:AlternateContent>
      </w:r>
    </w:p>
    <w:p w14:paraId="2C521A17" w14:textId="441E050D" w:rsidR="003865F3" w:rsidRPr="000800B5" w:rsidRDefault="00BB54E0" w:rsidP="003865F3">
      <w:pPr>
        <w:pStyle w:val="BodyL"/>
        <w:suppressAutoHyphens/>
        <w:spacing w:line="276" w:lineRule="auto"/>
        <w:rPr>
          <w:rFonts w:ascii="Arial" w:eastAsia="SimSun" w:hAnsi="Arial" w:cs="Arial"/>
          <w:lang w:val="en-IN"/>
        </w:rPr>
      </w:pPr>
      <w:r w:rsidRPr="000800B5">
        <w:rPr>
          <w:rFonts w:ascii="Arial" w:eastAsia="SimSun" w:hAnsi="Arial" w:cs="Arial"/>
          <w:noProof/>
          <w:lang w:val="en-IN" w:eastAsia="en-IN"/>
        </w:rPr>
        <mc:AlternateContent>
          <mc:Choice Requires="wpg">
            <w:drawing>
              <wp:inline distT="0" distB="0" distL="0" distR="0" wp14:anchorId="2E7C646C" wp14:editId="2E2E5FCD">
                <wp:extent cx="5866765" cy="2150745"/>
                <wp:effectExtent l="6350" t="6350" r="13335" b="52705"/>
                <wp:docPr id="48571" name="Group 37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2150745"/>
                          <a:chOff x="0" y="0"/>
                          <a:chExt cx="58670" cy="21506"/>
                        </a:xfrm>
                      </wpg:grpSpPr>
                      <wps:wsp>
                        <wps:cNvPr id="48572" name="Shape 4957"/>
                        <wps:cNvSpPr>
                          <a:spLocks noChangeArrowheads="1"/>
                        </wps:cNvSpPr>
                        <wps:spPr bwMode="auto">
                          <a:xfrm>
                            <a:off x="0" y="4430"/>
                            <a:ext cx="345" cy="870"/>
                          </a:xfrm>
                          <a:custGeom>
                            <a:avLst/>
                            <a:gdLst>
                              <a:gd name="T0" fmla="*/ 0 w 34513"/>
                              <a:gd name="T1" fmla="*/ 0 h 87049"/>
                              <a:gd name="T2" fmla="*/ 345 w 34513"/>
                              <a:gd name="T3" fmla="*/ 0 h 87049"/>
                              <a:gd name="T4" fmla="*/ 345 w 34513"/>
                              <a:gd name="T5" fmla="*/ 96 h 87049"/>
                              <a:gd name="T6" fmla="*/ 115 w 34513"/>
                              <a:gd name="T7" fmla="*/ 96 h 87049"/>
                              <a:gd name="T8" fmla="*/ 115 w 34513"/>
                              <a:gd name="T9" fmla="*/ 384 h 87049"/>
                              <a:gd name="T10" fmla="*/ 345 w 34513"/>
                              <a:gd name="T11" fmla="*/ 384 h 87049"/>
                              <a:gd name="T12" fmla="*/ 345 w 34513"/>
                              <a:gd name="T13" fmla="*/ 503 h 87049"/>
                              <a:gd name="T14" fmla="*/ 312 w 34513"/>
                              <a:gd name="T15" fmla="*/ 488 h 87049"/>
                              <a:gd name="T16" fmla="*/ 248 w 34513"/>
                              <a:gd name="T17" fmla="*/ 484 h 87049"/>
                              <a:gd name="T18" fmla="*/ 115 w 34513"/>
                              <a:gd name="T19" fmla="*/ 484 h 87049"/>
                              <a:gd name="T20" fmla="*/ 115 w 34513"/>
                              <a:gd name="T21" fmla="*/ 870 h 87049"/>
                              <a:gd name="T22" fmla="*/ 0 w 34513"/>
                              <a:gd name="T23" fmla="*/ 870 h 87049"/>
                              <a:gd name="T24" fmla="*/ 0 w 34513"/>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3" h="87049">
                                <a:moveTo>
                                  <a:pt x="0" y="0"/>
                                </a:moveTo>
                                <a:lnTo>
                                  <a:pt x="34513" y="0"/>
                                </a:lnTo>
                                <a:lnTo>
                                  <a:pt x="34513" y="9644"/>
                                </a:lnTo>
                                <a:lnTo>
                                  <a:pt x="11484" y="9644"/>
                                </a:lnTo>
                                <a:lnTo>
                                  <a:pt x="11484" y="38452"/>
                                </a:lnTo>
                                <a:lnTo>
                                  <a:pt x="34513" y="38452"/>
                                </a:lnTo>
                                <a:lnTo>
                                  <a:pt x="34513" y="50352"/>
                                </a:lnTo>
                                <a:lnTo>
                                  <a:pt x="31204" y="48847"/>
                                </a:lnTo>
                                <a:cubicBezTo>
                                  <a:pt x="29893" y="48597"/>
                                  <a:pt x="27770" y="48472"/>
                                  <a:pt x="24810" y="48472"/>
                                </a:cubicBezTo>
                                <a:lnTo>
                                  <a:pt x="11484" y="48472"/>
                                </a:lnTo>
                                <a:lnTo>
                                  <a:pt x="11484"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73" name="Shape 4958"/>
                        <wps:cNvSpPr>
                          <a:spLocks noChangeArrowheads="1"/>
                        </wps:cNvSpPr>
                        <wps:spPr bwMode="auto">
                          <a:xfrm>
                            <a:off x="345" y="4430"/>
                            <a:ext cx="419" cy="870"/>
                          </a:xfrm>
                          <a:custGeom>
                            <a:avLst/>
                            <a:gdLst>
                              <a:gd name="T0" fmla="*/ 0 w 41973"/>
                              <a:gd name="T1" fmla="*/ 0 h 87049"/>
                              <a:gd name="T2" fmla="*/ 40 w 41973"/>
                              <a:gd name="T3" fmla="*/ 0 h 87049"/>
                              <a:gd name="T4" fmla="*/ 216 w 41973"/>
                              <a:gd name="T5" fmla="*/ 24 h 87049"/>
                              <a:gd name="T6" fmla="*/ 312 w 41973"/>
                              <a:gd name="T7" fmla="*/ 106 h 87049"/>
                              <a:gd name="T8" fmla="*/ 348 w 41973"/>
                              <a:gd name="T9" fmla="*/ 238 h 87049"/>
                              <a:gd name="T10" fmla="*/ 288 w 41973"/>
                              <a:gd name="T11" fmla="*/ 394 h 87049"/>
                              <a:gd name="T12" fmla="*/ 104 w 41973"/>
                              <a:gd name="T13" fmla="*/ 474 h 87049"/>
                              <a:gd name="T14" fmla="*/ 173 w 41973"/>
                              <a:gd name="T15" fmla="*/ 518 h 87049"/>
                              <a:gd name="T16" fmla="*/ 268 w 41973"/>
                              <a:gd name="T17" fmla="*/ 633 h 87049"/>
                              <a:gd name="T18" fmla="*/ 419 w 41973"/>
                              <a:gd name="T19" fmla="*/ 870 h 87049"/>
                              <a:gd name="T20" fmla="*/ 275 w 41973"/>
                              <a:gd name="T21" fmla="*/ 870 h 87049"/>
                              <a:gd name="T22" fmla="*/ 160 w 41973"/>
                              <a:gd name="T23" fmla="*/ 690 h 87049"/>
                              <a:gd name="T24" fmla="*/ 77 w 41973"/>
                              <a:gd name="T25" fmla="*/ 570 h 87049"/>
                              <a:gd name="T26" fmla="*/ 19 w 41973"/>
                              <a:gd name="T27" fmla="*/ 512 h 87049"/>
                              <a:gd name="T28" fmla="*/ 0 w 41973"/>
                              <a:gd name="T29" fmla="*/ 503 h 87049"/>
                              <a:gd name="T30" fmla="*/ 0 w 41973"/>
                              <a:gd name="T31" fmla="*/ 384 h 87049"/>
                              <a:gd name="T32" fmla="*/ 17 w 41973"/>
                              <a:gd name="T33" fmla="*/ 384 h 87049"/>
                              <a:gd name="T34" fmla="*/ 140 w 41973"/>
                              <a:gd name="T35" fmla="*/ 368 h 87049"/>
                              <a:gd name="T36" fmla="*/ 207 w 41973"/>
                              <a:gd name="T37" fmla="*/ 315 h 87049"/>
                              <a:gd name="T38" fmla="*/ 230 w 41973"/>
                              <a:gd name="T39" fmla="*/ 238 h 87049"/>
                              <a:gd name="T40" fmla="*/ 185 w 41973"/>
                              <a:gd name="T41" fmla="*/ 136 h 87049"/>
                              <a:gd name="T42" fmla="*/ 44 w 41973"/>
                              <a:gd name="T43" fmla="*/ 96 h 87049"/>
                              <a:gd name="T44" fmla="*/ 0 w 41973"/>
                              <a:gd name="T45" fmla="*/ 96 h 87049"/>
                              <a:gd name="T46" fmla="*/ 0 w 4197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3" h="87049">
                                <a:moveTo>
                                  <a:pt x="0" y="0"/>
                                </a:moveTo>
                                <a:lnTo>
                                  <a:pt x="3972" y="0"/>
                                </a:lnTo>
                                <a:cubicBezTo>
                                  <a:pt x="11702" y="0"/>
                                  <a:pt x="17584" y="877"/>
                                  <a:pt x="21605" y="2380"/>
                                </a:cubicBezTo>
                                <a:cubicBezTo>
                                  <a:pt x="25639" y="4008"/>
                                  <a:pt x="28848" y="6764"/>
                                  <a:pt x="31259" y="10646"/>
                                </a:cubicBezTo>
                                <a:cubicBezTo>
                                  <a:pt x="33669" y="14654"/>
                                  <a:pt x="34868" y="19038"/>
                                  <a:pt x="34868" y="23798"/>
                                </a:cubicBezTo>
                                <a:cubicBezTo>
                                  <a:pt x="34868" y="29935"/>
                                  <a:pt x="32882" y="35196"/>
                                  <a:pt x="28886" y="39454"/>
                                </a:cubicBezTo>
                                <a:cubicBezTo>
                                  <a:pt x="24902" y="43587"/>
                                  <a:pt x="18745" y="46343"/>
                                  <a:pt x="10416" y="47470"/>
                                </a:cubicBezTo>
                                <a:cubicBezTo>
                                  <a:pt x="13463" y="48973"/>
                                  <a:pt x="15773" y="50350"/>
                                  <a:pt x="17347" y="51853"/>
                                </a:cubicBezTo>
                                <a:cubicBezTo>
                                  <a:pt x="20706" y="54859"/>
                                  <a:pt x="23878" y="58743"/>
                                  <a:pt x="26875" y="63377"/>
                                </a:cubicBezTo>
                                <a:lnTo>
                                  <a:pt x="41973" y="87049"/>
                                </a:lnTo>
                                <a:lnTo>
                                  <a:pt x="27525" y="87049"/>
                                </a:lnTo>
                                <a:lnTo>
                                  <a:pt x="16048" y="69013"/>
                                </a:lnTo>
                                <a:cubicBezTo>
                                  <a:pt x="12689" y="63752"/>
                                  <a:pt x="9929" y="59744"/>
                                  <a:pt x="7756" y="56989"/>
                                </a:cubicBezTo>
                                <a:cubicBezTo>
                                  <a:pt x="5583" y="54234"/>
                                  <a:pt x="3647" y="52229"/>
                                  <a:pt x="1924" y="51227"/>
                                </a:cubicBezTo>
                                <a:lnTo>
                                  <a:pt x="0" y="50352"/>
                                </a:lnTo>
                                <a:lnTo>
                                  <a:pt x="0" y="38452"/>
                                </a:lnTo>
                                <a:lnTo>
                                  <a:pt x="1662" y="38452"/>
                                </a:lnTo>
                                <a:cubicBezTo>
                                  <a:pt x="6907" y="38452"/>
                                  <a:pt x="11015" y="37951"/>
                                  <a:pt x="13975" y="36823"/>
                                </a:cubicBezTo>
                                <a:cubicBezTo>
                                  <a:pt x="16935" y="35696"/>
                                  <a:pt x="19182" y="33943"/>
                                  <a:pt x="20719" y="31563"/>
                                </a:cubicBezTo>
                                <a:cubicBezTo>
                                  <a:pt x="22255" y="29183"/>
                                  <a:pt x="23029" y="26553"/>
                                  <a:pt x="23029" y="23798"/>
                                </a:cubicBezTo>
                                <a:cubicBezTo>
                                  <a:pt x="23029" y="19664"/>
                                  <a:pt x="21543" y="16283"/>
                                  <a:pt x="18558" y="13652"/>
                                </a:cubicBezTo>
                                <a:cubicBezTo>
                                  <a:pt x="15586" y="11022"/>
                                  <a:pt x="10878" y="9644"/>
                                  <a:pt x="4446" y="9644"/>
                                </a:cubicBezTo>
                                <a:lnTo>
                                  <a:pt x="0" y="964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74" name="Shape 4959"/>
                        <wps:cNvSpPr>
                          <a:spLocks noChangeArrowheads="1"/>
                        </wps:cNvSpPr>
                        <wps:spPr bwMode="auto">
                          <a:xfrm>
                            <a:off x="3711" y="4416"/>
                            <a:ext cx="767" cy="899"/>
                          </a:xfrm>
                          <a:custGeom>
                            <a:avLst/>
                            <a:gdLst>
                              <a:gd name="T0" fmla="*/ 410 w 76715"/>
                              <a:gd name="T1" fmla="*/ 0 h 89930"/>
                              <a:gd name="T2" fmla="*/ 629 w 76715"/>
                              <a:gd name="T3" fmla="*/ 66 h 89930"/>
                              <a:gd name="T4" fmla="*/ 752 w 76715"/>
                              <a:gd name="T5" fmla="*/ 253 h 89930"/>
                              <a:gd name="T6" fmla="*/ 639 w 76715"/>
                              <a:gd name="T7" fmla="*/ 279 h 89930"/>
                              <a:gd name="T8" fmla="*/ 552 w 76715"/>
                              <a:gd name="T9" fmla="*/ 141 h 89930"/>
                              <a:gd name="T10" fmla="*/ 407 w 76715"/>
                              <a:gd name="T11" fmla="*/ 98 h 89930"/>
                              <a:gd name="T12" fmla="*/ 240 w 76715"/>
                              <a:gd name="T13" fmla="*/ 146 h 89930"/>
                              <a:gd name="T14" fmla="*/ 146 w 76715"/>
                              <a:gd name="T15" fmla="*/ 275 h 89930"/>
                              <a:gd name="T16" fmla="*/ 118 w 76715"/>
                              <a:gd name="T17" fmla="*/ 442 h 89930"/>
                              <a:gd name="T18" fmla="*/ 151 w 76715"/>
                              <a:gd name="T19" fmla="*/ 636 h 89930"/>
                              <a:gd name="T20" fmla="*/ 251 w 76715"/>
                              <a:gd name="T21" fmla="*/ 760 h 89930"/>
                              <a:gd name="T22" fmla="*/ 398 w 76715"/>
                              <a:gd name="T23" fmla="*/ 800 h 89930"/>
                              <a:gd name="T24" fmla="*/ 562 w 76715"/>
                              <a:gd name="T25" fmla="*/ 745 h 89930"/>
                              <a:gd name="T26" fmla="*/ 652 w 76715"/>
                              <a:gd name="T27" fmla="*/ 580 h 89930"/>
                              <a:gd name="T28" fmla="*/ 767 w 76715"/>
                              <a:gd name="T29" fmla="*/ 609 h 89930"/>
                              <a:gd name="T30" fmla="*/ 637 w 76715"/>
                              <a:gd name="T31" fmla="*/ 825 h 89930"/>
                              <a:gd name="T32" fmla="*/ 408 w 76715"/>
                              <a:gd name="T33" fmla="*/ 899 h 89930"/>
                              <a:gd name="T34" fmla="*/ 180 w 76715"/>
                              <a:gd name="T35" fmla="*/ 841 h 89930"/>
                              <a:gd name="T36" fmla="*/ 46 w 76715"/>
                              <a:gd name="T37" fmla="*/ 676 h 89930"/>
                              <a:gd name="T38" fmla="*/ 0 w 76715"/>
                              <a:gd name="T39" fmla="*/ 443 h 89930"/>
                              <a:gd name="T40" fmla="*/ 52 w 76715"/>
                              <a:gd name="T41" fmla="*/ 205 h 89930"/>
                              <a:gd name="T42" fmla="*/ 199 w 76715"/>
                              <a:gd name="T43" fmla="*/ 51 h 89930"/>
                              <a:gd name="T44" fmla="*/ 410 w 76715"/>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15" h="89930">
                                <a:moveTo>
                                  <a:pt x="40961" y="0"/>
                                </a:moveTo>
                                <a:cubicBezTo>
                                  <a:pt x="49641" y="0"/>
                                  <a:pt x="56946" y="2129"/>
                                  <a:pt x="62866" y="6638"/>
                                </a:cubicBezTo>
                                <a:cubicBezTo>
                                  <a:pt x="68785" y="11022"/>
                                  <a:pt x="72906" y="17285"/>
                                  <a:pt x="75241" y="25300"/>
                                </a:cubicBezTo>
                                <a:lnTo>
                                  <a:pt x="63927" y="27930"/>
                                </a:lnTo>
                                <a:cubicBezTo>
                                  <a:pt x="61916" y="21668"/>
                                  <a:pt x="58994" y="17034"/>
                                  <a:pt x="55173" y="14153"/>
                                </a:cubicBezTo>
                                <a:cubicBezTo>
                                  <a:pt x="51339" y="11273"/>
                                  <a:pt x="46531" y="9770"/>
                                  <a:pt x="40724" y="9770"/>
                                </a:cubicBezTo>
                                <a:cubicBezTo>
                                  <a:pt x="34055" y="9770"/>
                                  <a:pt x="28486" y="11398"/>
                                  <a:pt x="24002" y="14654"/>
                                </a:cubicBezTo>
                                <a:cubicBezTo>
                                  <a:pt x="19519" y="17785"/>
                                  <a:pt x="16372" y="22170"/>
                                  <a:pt x="14561" y="27555"/>
                                </a:cubicBezTo>
                                <a:cubicBezTo>
                                  <a:pt x="12738" y="32941"/>
                                  <a:pt x="11839" y="38452"/>
                                  <a:pt x="11839" y="44213"/>
                                </a:cubicBezTo>
                                <a:cubicBezTo>
                                  <a:pt x="11839" y="51603"/>
                                  <a:pt x="12913" y="58116"/>
                                  <a:pt x="15061" y="63627"/>
                                </a:cubicBezTo>
                                <a:cubicBezTo>
                                  <a:pt x="17209" y="69138"/>
                                  <a:pt x="20556" y="73272"/>
                                  <a:pt x="25101" y="76027"/>
                                </a:cubicBezTo>
                                <a:cubicBezTo>
                                  <a:pt x="29635" y="78782"/>
                                  <a:pt x="34542" y="80035"/>
                                  <a:pt x="39837" y="80035"/>
                                </a:cubicBezTo>
                                <a:cubicBezTo>
                                  <a:pt x="46269" y="80035"/>
                                  <a:pt x="51714" y="78282"/>
                                  <a:pt x="56172" y="74524"/>
                                </a:cubicBezTo>
                                <a:cubicBezTo>
                                  <a:pt x="60630" y="70767"/>
                                  <a:pt x="63652" y="65255"/>
                                  <a:pt x="65238" y="57991"/>
                                </a:cubicBezTo>
                                <a:lnTo>
                                  <a:pt x="76715" y="60872"/>
                                </a:lnTo>
                                <a:cubicBezTo>
                                  <a:pt x="74317" y="70265"/>
                                  <a:pt x="69984" y="77530"/>
                                  <a:pt x="63727" y="82540"/>
                                </a:cubicBezTo>
                                <a:cubicBezTo>
                                  <a:pt x="57471" y="87425"/>
                                  <a:pt x="49828" y="89930"/>
                                  <a:pt x="40786" y="89930"/>
                                </a:cubicBezTo>
                                <a:cubicBezTo>
                                  <a:pt x="31433" y="89930"/>
                                  <a:pt x="23828" y="88051"/>
                                  <a:pt x="17958" y="84168"/>
                                </a:cubicBezTo>
                                <a:cubicBezTo>
                                  <a:pt x="12101" y="80411"/>
                                  <a:pt x="7643" y="74900"/>
                                  <a:pt x="4583" y="67635"/>
                                </a:cubicBezTo>
                                <a:cubicBezTo>
                                  <a:pt x="1524" y="60371"/>
                                  <a:pt x="0" y="52605"/>
                                  <a:pt x="0" y="44339"/>
                                </a:cubicBezTo>
                                <a:cubicBezTo>
                                  <a:pt x="0" y="35195"/>
                                  <a:pt x="1723" y="27305"/>
                                  <a:pt x="5170" y="20541"/>
                                </a:cubicBezTo>
                                <a:cubicBezTo>
                                  <a:pt x="8629" y="13778"/>
                                  <a:pt x="13537" y="8642"/>
                                  <a:pt x="19919" y="5135"/>
                                </a:cubicBezTo>
                                <a:cubicBezTo>
                                  <a:pt x="26288" y="1628"/>
                                  <a:pt x="33306"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75" name="Shape 4960"/>
                        <wps:cNvSpPr>
                          <a:spLocks noChangeArrowheads="1"/>
                        </wps:cNvSpPr>
                        <wps:spPr bwMode="auto">
                          <a:xfrm>
                            <a:off x="1008" y="4823"/>
                            <a:ext cx="2437" cy="0"/>
                          </a:xfrm>
                          <a:custGeom>
                            <a:avLst/>
                            <a:gdLst>
                              <a:gd name="T0" fmla="*/ 0 w 243770"/>
                              <a:gd name="T1" fmla="*/ 2437 w 243770"/>
                              <a:gd name="T2" fmla="*/ 0 60000 65536"/>
                              <a:gd name="T3" fmla="*/ 0 60000 65536"/>
                            </a:gdLst>
                            <a:ahLst/>
                            <a:cxnLst>
                              <a:cxn ang="T2">
                                <a:pos x="T0" y="0"/>
                              </a:cxn>
                              <a:cxn ang="T3">
                                <a:pos x="T1" y="0"/>
                              </a:cxn>
                            </a:cxnLst>
                            <a:rect l="0" t="0" r="r" b="b"/>
                            <a:pathLst>
                              <a:path w="243770">
                                <a:moveTo>
                                  <a:pt x="0" y="0"/>
                                </a:moveTo>
                                <a:lnTo>
                                  <a:pt x="24377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76" name="Shape 4961"/>
                        <wps:cNvSpPr>
                          <a:spLocks noChangeArrowheads="1"/>
                        </wps:cNvSpPr>
                        <wps:spPr bwMode="auto">
                          <a:xfrm>
                            <a:off x="3654" y="1142"/>
                            <a:ext cx="680" cy="870"/>
                          </a:xfrm>
                          <a:custGeom>
                            <a:avLst/>
                            <a:gdLst>
                              <a:gd name="T0" fmla="*/ 0 w 68086"/>
                              <a:gd name="T1" fmla="*/ 0 h 87049"/>
                              <a:gd name="T2" fmla="*/ 115 w 68086"/>
                              <a:gd name="T3" fmla="*/ 0 h 87049"/>
                              <a:gd name="T4" fmla="*/ 115 w 68086"/>
                              <a:gd name="T5" fmla="*/ 358 h 87049"/>
                              <a:gd name="T6" fmla="*/ 565 w 68086"/>
                              <a:gd name="T7" fmla="*/ 358 h 87049"/>
                              <a:gd name="T8" fmla="*/ 565 w 68086"/>
                              <a:gd name="T9" fmla="*/ 0 h 87049"/>
                              <a:gd name="T10" fmla="*/ 680 w 68086"/>
                              <a:gd name="T11" fmla="*/ 0 h 87049"/>
                              <a:gd name="T12" fmla="*/ 680 w 68086"/>
                              <a:gd name="T13" fmla="*/ 870 h 87049"/>
                              <a:gd name="T14" fmla="*/ 565 w 68086"/>
                              <a:gd name="T15" fmla="*/ 870 h 87049"/>
                              <a:gd name="T16" fmla="*/ 565 w 68086"/>
                              <a:gd name="T17" fmla="*/ 461 h 87049"/>
                              <a:gd name="T18" fmla="*/ 115 w 68086"/>
                              <a:gd name="T19" fmla="*/ 461 h 87049"/>
                              <a:gd name="T20" fmla="*/ 115 w 68086"/>
                              <a:gd name="T21" fmla="*/ 870 h 87049"/>
                              <a:gd name="T22" fmla="*/ 0 w 68086"/>
                              <a:gd name="T23" fmla="*/ 870 h 87049"/>
                              <a:gd name="T24" fmla="*/ 0 w 680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49">
                                <a:moveTo>
                                  <a:pt x="0" y="0"/>
                                </a:moveTo>
                                <a:lnTo>
                                  <a:pt x="11489" y="0"/>
                                </a:lnTo>
                                <a:lnTo>
                                  <a:pt x="11489" y="35822"/>
                                </a:lnTo>
                                <a:lnTo>
                                  <a:pt x="56597" y="35822"/>
                                </a:lnTo>
                                <a:lnTo>
                                  <a:pt x="56597" y="0"/>
                                </a:lnTo>
                                <a:lnTo>
                                  <a:pt x="68086" y="0"/>
                                </a:lnTo>
                                <a:lnTo>
                                  <a:pt x="68086" y="87049"/>
                                </a:lnTo>
                                <a:lnTo>
                                  <a:pt x="56597" y="87049"/>
                                </a:lnTo>
                                <a:lnTo>
                                  <a:pt x="56597" y="46093"/>
                                </a:lnTo>
                                <a:lnTo>
                                  <a:pt x="11489" y="46093"/>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77" name="Shape 4962"/>
                        <wps:cNvSpPr>
                          <a:spLocks noChangeArrowheads="1"/>
                        </wps:cNvSpPr>
                        <wps:spPr bwMode="auto">
                          <a:xfrm>
                            <a:off x="4028" y="2267"/>
                            <a:ext cx="53" cy="1886"/>
                          </a:xfrm>
                          <a:custGeom>
                            <a:avLst/>
                            <a:gdLst>
                              <a:gd name="T0" fmla="*/ 0 w 5382"/>
                              <a:gd name="T1" fmla="*/ 0 h 188627"/>
                              <a:gd name="T2" fmla="*/ 53 w 5382"/>
                              <a:gd name="T3" fmla="*/ 1886 h 188627"/>
                              <a:gd name="T4" fmla="*/ 0 60000 65536"/>
                              <a:gd name="T5" fmla="*/ 0 60000 65536"/>
                            </a:gdLst>
                            <a:ahLst/>
                            <a:cxnLst>
                              <a:cxn ang="T4">
                                <a:pos x="T0" y="T1"/>
                              </a:cxn>
                              <a:cxn ang="T5">
                                <a:pos x="T2" y="T3"/>
                              </a:cxn>
                            </a:cxnLst>
                            <a:rect l="0" t="0" r="r" b="b"/>
                            <a:pathLst>
                              <a:path w="5382" h="188627">
                                <a:moveTo>
                                  <a:pt x="0" y="0"/>
                                </a:moveTo>
                                <a:lnTo>
                                  <a:pt x="5382" y="188627"/>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78" name="Shape 4963"/>
                        <wps:cNvSpPr>
                          <a:spLocks noChangeArrowheads="1"/>
                        </wps:cNvSpPr>
                        <wps:spPr bwMode="auto">
                          <a:xfrm>
                            <a:off x="3748" y="8187"/>
                            <a:ext cx="680" cy="870"/>
                          </a:xfrm>
                          <a:custGeom>
                            <a:avLst/>
                            <a:gdLst>
                              <a:gd name="T0" fmla="*/ 0 w 68086"/>
                              <a:gd name="T1" fmla="*/ 0 h 87087"/>
                              <a:gd name="T2" fmla="*/ 115 w 68086"/>
                              <a:gd name="T3" fmla="*/ 0 h 87087"/>
                              <a:gd name="T4" fmla="*/ 115 w 68086"/>
                              <a:gd name="T5" fmla="*/ 358 h 87087"/>
                              <a:gd name="T6" fmla="*/ 565 w 68086"/>
                              <a:gd name="T7" fmla="*/ 358 h 87087"/>
                              <a:gd name="T8" fmla="*/ 565 w 68086"/>
                              <a:gd name="T9" fmla="*/ 0 h 87087"/>
                              <a:gd name="T10" fmla="*/ 680 w 68086"/>
                              <a:gd name="T11" fmla="*/ 0 h 87087"/>
                              <a:gd name="T12" fmla="*/ 680 w 68086"/>
                              <a:gd name="T13" fmla="*/ 870 h 87087"/>
                              <a:gd name="T14" fmla="*/ 565 w 68086"/>
                              <a:gd name="T15" fmla="*/ 870 h 87087"/>
                              <a:gd name="T16" fmla="*/ 565 w 68086"/>
                              <a:gd name="T17" fmla="*/ 460 h 87087"/>
                              <a:gd name="T18" fmla="*/ 115 w 68086"/>
                              <a:gd name="T19" fmla="*/ 460 h 87087"/>
                              <a:gd name="T20" fmla="*/ 115 w 68086"/>
                              <a:gd name="T21" fmla="*/ 870 h 87087"/>
                              <a:gd name="T22" fmla="*/ 0 w 68086"/>
                              <a:gd name="T23" fmla="*/ 870 h 87087"/>
                              <a:gd name="T24" fmla="*/ 0 w 68086"/>
                              <a:gd name="T25" fmla="*/ 0 h 870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86" h="87087">
                                <a:moveTo>
                                  <a:pt x="0" y="0"/>
                                </a:moveTo>
                                <a:lnTo>
                                  <a:pt x="11489" y="0"/>
                                </a:lnTo>
                                <a:lnTo>
                                  <a:pt x="11489" y="35822"/>
                                </a:lnTo>
                                <a:lnTo>
                                  <a:pt x="56596" y="35822"/>
                                </a:lnTo>
                                <a:lnTo>
                                  <a:pt x="56596" y="0"/>
                                </a:lnTo>
                                <a:lnTo>
                                  <a:pt x="68086" y="0"/>
                                </a:lnTo>
                                <a:lnTo>
                                  <a:pt x="68086" y="87087"/>
                                </a:lnTo>
                                <a:lnTo>
                                  <a:pt x="56596" y="87087"/>
                                </a:lnTo>
                                <a:lnTo>
                                  <a:pt x="56596" y="46092"/>
                                </a:lnTo>
                                <a:lnTo>
                                  <a:pt x="11489" y="46092"/>
                                </a:lnTo>
                                <a:lnTo>
                                  <a:pt x="11489" y="87087"/>
                                </a:lnTo>
                                <a:lnTo>
                                  <a:pt x="0" y="8708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79" name="Shape 4964"/>
                        <wps:cNvSpPr>
                          <a:spLocks noChangeArrowheads="1"/>
                        </wps:cNvSpPr>
                        <wps:spPr bwMode="auto">
                          <a:xfrm>
                            <a:off x="4100" y="5571"/>
                            <a:ext cx="0" cy="2368"/>
                          </a:xfrm>
                          <a:custGeom>
                            <a:avLst/>
                            <a:gdLst>
                              <a:gd name="T0" fmla="*/ 0 h 236849"/>
                              <a:gd name="T1" fmla="*/ 2368 h 236849"/>
                              <a:gd name="T2" fmla="*/ 0 60000 65536"/>
                              <a:gd name="T3" fmla="*/ 0 60000 65536"/>
                            </a:gdLst>
                            <a:ahLst/>
                            <a:cxnLst>
                              <a:cxn ang="T2">
                                <a:pos x="0" y="T0"/>
                              </a:cxn>
                              <a:cxn ang="T3">
                                <a:pos x="0" y="T1"/>
                              </a:cxn>
                            </a:cxnLst>
                            <a:rect l="0" t="0" r="r" b="b"/>
                            <a:pathLst>
                              <a:path h="236849">
                                <a:moveTo>
                                  <a:pt x="0" y="0"/>
                                </a:moveTo>
                                <a:lnTo>
                                  <a:pt x="0" y="23684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80" name="Shape 4965"/>
                        <wps:cNvSpPr>
                          <a:spLocks noChangeArrowheads="1"/>
                        </wps:cNvSpPr>
                        <wps:spPr bwMode="auto">
                          <a:xfrm>
                            <a:off x="7418" y="4415"/>
                            <a:ext cx="415" cy="900"/>
                          </a:xfrm>
                          <a:custGeom>
                            <a:avLst/>
                            <a:gdLst>
                              <a:gd name="T0" fmla="*/ 415 w 41505"/>
                              <a:gd name="T1" fmla="*/ 0 h 90045"/>
                              <a:gd name="T2" fmla="*/ 415 w 41505"/>
                              <a:gd name="T3" fmla="*/ 99 h 90045"/>
                              <a:gd name="T4" fmla="*/ 206 w 41505"/>
                              <a:gd name="T5" fmla="*/ 183 h 90045"/>
                              <a:gd name="T6" fmla="*/ 118 w 41505"/>
                              <a:gd name="T7" fmla="*/ 463 h 90045"/>
                              <a:gd name="T8" fmla="*/ 203 w 41505"/>
                              <a:gd name="T9" fmla="*/ 711 h 90045"/>
                              <a:gd name="T10" fmla="*/ 414 w 41505"/>
                              <a:gd name="T11" fmla="*/ 801 h 90045"/>
                              <a:gd name="T12" fmla="*/ 415 w 41505"/>
                              <a:gd name="T13" fmla="*/ 801 h 90045"/>
                              <a:gd name="T14" fmla="*/ 415 w 41505"/>
                              <a:gd name="T15" fmla="*/ 900 h 90045"/>
                              <a:gd name="T16" fmla="*/ 415 w 41505"/>
                              <a:gd name="T17" fmla="*/ 900 h 90045"/>
                              <a:gd name="T18" fmla="*/ 196 w 41505"/>
                              <a:gd name="T19" fmla="*/ 841 h 90045"/>
                              <a:gd name="T20" fmla="*/ 50 w 41505"/>
                              <a:gd name="T21" fmla="*/ 678 h 90045"/>
                              <a:gd name="T22" fmla="*/ 0 w 41505"/>
                              <a:gd name="T23" fmla="*/ 462 h 90045"/>
                              <a:gd name="T24" fmla="*/ 116 w 41505"/>
                              <a:gd name="T25" fmla="*/ 123 h 90045"/>
                              <a:gd name="T26" fmla="*/ 249 w 41505"/>
                              <a:gd name="T27" fmla="*/ 31 h 90045"/>
                              <a:gd name="T28" fmla="*/ 415 w 41505"/>
                              <a:gd name="T29" fmla="*/ 0 h 900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05" h="90045">
                                <a:moveTo>
                                  <a:pt x="41505" y="0"/>
                                </a:moveTo>
                                <a:lnTo>
                                  <a:pt x="41505" y="9932"/>
                                </a:lnTo>
                                <a:lnTo>
                                  <a:pt x="20631" y="18276"/>
                                </a:lnTo>
                                <a:cubicBezTo>
                                  <a:pt x="14774" y="23912"/>
                                  <a:pt x="11839" y="33306"/>
                                  <a:pt x="11839" y="46332"/>
                                </a:cubicBezTo>
                                <a:cubicBezTo>
                                  <a:pt x="11839" y="56853"/>
                                  <a:pt x="14661" y="65120"/>
                                  <a:pt x="20281" y="71132"/>
                                </a:cubicBezTo>
                                <a:cubicBezTo>
                                  <a:pt x="25901" y="77144"/>
                                  <a:pt x="32956" y="80150"/>
                                  <a:pt x="41448" y="80150"/>
                                </a:cubicBezTo>
                                <a:lnTo>
                                  <a:pt x="41505" y="80126"/>
                                </a:lnTo>
                                <a:lnTo>
                                  <a:pt x="41505" y="90043"/>
                                </a:lnTo>
                                <a:lnTo>
                                  <a:pt x="41498" y="90045"/>
                                </a:lnTo>
                                <a:cubicBezTo>
                                  <a:pt x="33331" y="90045"/>
                                  <a:pt x="26038" y="88041"/>
                                  <a:pt x="19594" y="84158"/>
                                </a:cubicBezTo>
                                <a:cubicBezTo>
                                  <a:pt x="13163" y="80150"/>
                                  <a:pt x="8292" y="74764"/>
                                  <a:pt x="4983" y="67875"/>
                                </a:cubicBezTo>
                                <a:cubicBezTo>
                                  <a:pt x="1661" y="61112"/>
                                  <a:pt x="0" y="53847"/>
                                  <a:pt x="0" y="46207"/>
                                </a:cubicBezTo>
                                <a:cubicBezTo>
                                  <a:pt x="0" y="31678"/>
                                  <a:pt x="3871" y="20405"/>
                                  <a:pt x="11602" y="12264"/>
                                </a:cubicBezTo>
                                <a:cubicBezTo>
                                  <a:pt x="15473" y="8193"/>
                                  <a:pt x="19906" y="5125"/>
                                  <a:pt x="24900" y="3074"/>
                                </a:cubicBezTo>
                                <a:lnTo>
                                  <a:pt x="41505"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1" name="Shape 4966"/>
                        <wps:cNvSpPr>
                          <a:spLocks noChangeArrowheads="1"/>
                        </wps:cNvSpPr>
                        <wps:spPr bwMode="auto">
                          <a:xfrm>
                            <a:off x="7833" y="4415"/>
                            <a:ext cx="415" cy="900"/>
                          </a:xfrm>
                          <a:custGeom>
                            <a:avLst/>
                            <a:gdLst>
                              <a:gd name="T0" fmla="*/ 1 w 41504"/>
                              <a:gd name="T1" fmla="*/ 0 h 90053"/>
                              <a:gd name="T2" fmla="*/ 217 w 41504"/>
                              <a:gd name="T3" fmla="*/ 58 h 90053"/>
                              <a:gd name="T4" fmla="*/ 364 w 41504"/>
                              <a:gd name="T5" fmla="*/ 218 h 90053"/>
                              <a:gd name="T6" fmla="*/ 415 w 41504"/>
                              <a:gd name="T7" fmla="*/ 452 h 90053"/>
                              <a:gd name="T8" fmla="*/ 362 w 41504"/>
                              <a:gd name="T9" fmla="*/ 688 h 90053"/>
                              <a:gd name="T10" fmla="*/ 211 w 41504"/>
                              <a:gd name="T11" fmla="*/ 846 h 90053"/>
                              <a:gd name="T12" fmla="*/ 0 w 41504"/>
                              <a:gd name="T13" fmla="*/ 900 h 90053"/>
                              <a:gd name="T14" fmla="*/ 0 w 41504"/>
                              <a:gd name="T15" fmla="*/ 801 h 90053"/>
                              <a:gd name="T16" fmla="*/ 213 w 41504"/>
                              <a:gd name="T17" fmla="*/ 710 h 90053"/>
                              <a:gd name="T18" fmla="*/ 297 w 41504"/>
                              <a:gd name="T19" fmla="*/ 451 h 90053"/>
                              <a:gd name="T20" fmla="*/ 261 w 41504"/>
                              <a:gd name="T21" fmla="*/ 265 h 90053"/>
                              <a:gd name="T22" fmla="*/ 156 w 41504"/>
                              <a:gd name="T23" fmla="*/ 143 h 90053"/>
                              <a:gd name="T24" fmla="*/ 1 w 41504"/>
                              <a:gd name="T25" fmla="*/ 99 h 90053"/>
                              <a:gd name="T26" fmla="*/ 0 w 41504"/>
                              <a:gd name="T27" fmla="*/ 99 h 90053"/>
                              <a:gd name="T28" fmla="*/ 0 w 41504"/>
                              <a:gd name="T29" fmla="*/ 0 h 90053"/>
                              <a:gd name="T30" fmla="*/ 1 w 41504"/>
                              <a:gd name="T31" fmla="*/ 0 h 9005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04" h="90053">
                                <a:moveTo>
                                  <a:pt x="56" y="0"/>
                                </a:moveTo>
                                <a:cubicBezTo>
                                  <a:pt x="8074" y="0"/>
                                  <a:pt x="15292" y="1879"/>
                                  <a:pt x="21723" y="5761"/>
                                </a:cubicBezTo>
                                <a:cubicBezTo>
                                  <a:pt x="28154" y="9644"/>
                                  <a:pt x="33062" y="14905"/>
                                  <a:pt x="36434" y="21793"/>
                                </a:cubicBezTo>
                                <a:cubicBezTo>
                                  <a:pt x="39819" y="28682"/>
                                  <a:pt x="41504" y="36448"/>
                                  <a:pt x="41504" y="45215"/>
                                </a:cubicBezTo>
                                <a:cubicBezTo>
                                  <a:pt x="41504" y="53983"/>
                                  <a:pt x="39719" y="61874"/>
                                  <a:pt x="36172" y="68888"/>
                                </a:cubicBezTo>
                                <a:cubicBezTo>
                                  <a:pt x="32625" y="75902"/>
                                  <a:pt x="27593" y="81162"/>
                                  <a:pt x="21074" y="84669"/>
                                </a:cubicBezTo>
                                <a:lnTo>
                                  <a:pt x="0" y="90053"/>
                                </a:lnTo>
                                <a:lnTo>
                                  <a:pt x="0" y="80136"/>
                                </a:lnTo>
                                <a:lnTo>
                                  <a:pt x="21286" y="71017"/>
                                </a:lnTo>
                                <a:cubicBezTo>
                                  <a:pt x="26868" y="65005"/>
                                  <a:pt x="29666" y="56363"/>
                                  <a:pt x="29666" y="45090"/>
                                </a:cubicBezTo>
                                <a:cubicBezTo>
                                  <a:pt x="29666" y="38076"/>
                                  <a:pt x="28467" y="31814"/>
                                  <a:pt x="26082" y="26553"/>
                                </a:cubicBezTo>
                                <a:cubicBezTo>
                                  <a:pt x="23696" y="21292"/>
                                  <a:pt x="20200" y="17159"/>
                                  <a:pt x="15604" y="14279"/>
                                </a:cubicBezTo>
                                <a:cubicBezTo>
                                  <a:pt x="10996" y="11398"/>
                                  <a:pt x="5838" y="9895"/>
                                  <a:pt x="119" y="9895"/>
                                </a:cubicBezTo>
                                <a:lnTo>
                                  <a:pt x="0" y="9942"/>
                                </a:lnTo>
                                <a:lnTo>
                                  <a:pt x="0" y="10"/>
                                </a:lnTo>
                                <a:lnTo>
                                  <a:pt x="56"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2" name="Shape 4967"/>
                        <wps:cNvSpPr>
                          <a:spLocks noChangeArrowheads="1"/>
                        </wps:cNvSpPr>
                        <wps:spPr bwMode="auto">
                          <a:xfrm>
                            <a:off x="4740" y="4823"/>
                            <a:ext cx="2415" cy="0"/>
                          </a:xfrm>
                          <a:custGeom>
                            <a:avLst/>
                            <a:gdLst>
                              <a:gd name="T0" fmla="*/ 0 w 241522"/>
                              <a:gd name="T1" fmla="*/ 2415 w 241522"/>
                              <a:gd name="T2" fmla="*/ 0 60000 65536"/>
                              <a:gd name="T3" fmla="*/ 0 60000 65536"/>
                            </a:gdLst>
                            <a:ahLst/>
                            <a:cxnLst>
                              <a:cxn ang="T2">
                                <a:pos x="T0" y="0"/>
                              </a:cxn>
                              <a:cxn ang="T3">
                                <a:pos x="T1" y="0"/>
                              </a:cxn>
                            </a:cxnLst>
                            <a:rect l="0" t="0" r="r" b="b"/>
                            <a:pathLst>
                              <a:path w="241522">
                                <a:moveTo>
                                  <a:pt x="0" y="0"/>
                                </a:moveTo>
                                <a:lnTo>
                                  <a:pt x="24152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83" name="Shape 4968"/>
                        <wps:cNvSpPr>
                          <a:spLocks noChangeArrowheads="1"/>
                        </wps:cNvSpPr>
                        <wps:spPr bwMode="auto">
                          <a:xfrm>
                            <a:off x="11913" y="4655"/>
                            <a:ext cx="342" cy="645"/>
                          </a:xfrm>
                          <a:custGeom>
                            <a:avLst/>
                            <a:gdLst>
                              <a:gd name="T0" fmla="*/ 232 w 34217"/>
                              <a:gd name="T1" fmla="*/ 0 h 64504"/>
                              <a:gd name="T2" fmla="*/ 342 w 34217"/>
                              <a:gd name="T3" fmla="*/ 35 h 64504"/>
                              <a:gd name="T4" fmla="*/ 305 w 34217"/>
                              <a:gd name="T5" fmla="*/ 134 h 64504"/>
                              <a:gd name="T6" fmla="*/ 227 w 34217"/>
                              <a:gd name="T7" fmla="*/ 111 h 64504"/>
                              <a:gd name="T8" fmla="*/ 164 w 34217"/>
                              <a:gd name="T9" fmla="*/ 133 h 64504"/>
                              <a:gd name="T10" fmla="*/ 125 w 34217"/>
                              <a:gd name="T11" fmla="*/ 190 h 64504"/>
                              <a:gd name="T12" fmla="*/ 106 w 34217"/>
                              <a:gd name="T13" fmla="*/ 316 h 64504"/>
                              <a:gd name="T14" fmla="*/ 106 w 34217"/>
                              <a:gd name="T15" fmla="*/ 645 h 64504"/>
                              <a:gd name="T16" fmla="*/ 0 w 34217"/>
                              <a:gd name="T17" fmla="*/ 645 h 64504"/>
                              <a:gd name="T18" fmla="*/ 0 w 34217"/>
                              <a:gd name="T19" fmla="*/ 15 h 64504"/>
                              <a:gd name="T20" fmla="*/ 96 w 34217"/>
                              <a:gd name="T21" fmla="*/ 15 h 64504"/>
                              <a:gd name="T22" fmla="*/ 96 w 34217"/>
                              <a:gd name="T23" fmla="*/ 110 h 64504"/>
                              <a:gd name="T24" fmla="*/ 164 w 34217"/>
                              <a:gd name="T25" fmla="*/ 23 h 64504"/>
                              <a:gd name="T26" fmla="*/ 232 w 34217"/>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7" h="64504">
                                <a:moveTo>
                                  <a:pt x="23228" y="0"/>
                                </a:moveTo>
                                <a:cubicBezTo>
                                  <a:pt x="26850" y="0"/>
                                  <a:pt x="30471" y="1253"/>
                                  <a:pt x="34217" y="3507"/>
                                </a:cubicBezTo>
                                <a:lnTo>
                                  <a:pt x="30471" y="13402"/>
                                </a:lnTo>
                                <a:cubicBezTo>
                                  <a:pt x="27849" y="11898"/>
                                  <a:pt x="25351" y="11147"/>
                                  <a:pt x="22728" y="11147"/>
                                </a:cubicBezTo>
                                <a:cubicBezTo>
                                  <a:pt x="20356" y="11147"/>
                                  <a:pt x="18233" y="11774"/>
                                  <a:pt x="16359" y="13276"/>
                                </a:cubicBezTo>
                                <a:cubicBezTo>
                                  <a:pt x="14611" y="14654"/>
                                  <a:pt x="13237" y="16533"/>
                                  <a:pt x="12488" y="19038"/>
                                </a:cubicBezTo>
                                <a:cubicBezTo>
                                  <a:pt x="11239" y="22921"/>
                                  <a:pt x="10615" y="27054"/>
                                  <a:pt x="10615" y="31563"/>
                                </a:cubicBezTo>
                                <a:lnTo>
                                  <a:pt x="10615" y="64504"/>
                                </a:lnTo>
                                <a:lnTo>
                                  <a:pt x="0" y="64504"/>
                                </a:lnTo>
                                <a:lnTo>
                                  <a:pt x="0" y="1503"/>
                                </a:lnTo>
                                <a:lnTo>
                                  <a:pt x="9616" y="1503"/>
                                </a:lnTo>
                                <a:lnTo>
                                  <a:pt x="9616" y="11022"/>
                                </a:lnTo>
                                <a:cubicBezTo>
                                  <a:pt x="12113" y="6513"/>
                                  <a:pt x="14361" y="3632"/>
                                  <a:pt x="16359" y="2254"/>
                                </a:cubicBezTo>
                                <a:cubicBezTo>
                                  <a:pt x="18483" y="751"/>
                                  <a:pt x="20730"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4" name="Shape 4969"/>
                        <wps:cNvSpPr>
                          <a:spLocks noChangeArrowheads="1"/>
                        </wps:cNvSpPr>
                        <wps:spPr bwMode="auto">
                          <a:xfrm>
                            <a:off x="10993" y="4416"/>
                            <a:ext cx="767" cy="899"/>
                          </a:xfrm>
                          <a:custGeom>
                            <a:avLst/>
                            <a:gdLst>
                              <a:gd name="T0" fmla="*/ 409 w 76740"/>
                              <a:gd name="T1" fmla="*/ 0 h 89930"/>
                              <a:gd name="T2" fmla="*/ 628 w 76740"/>
                              <a:gd name="T3" fmla="*/ 66 h 89930"/>
                              <a:gd name="T4" fmla="*/ 752 w 76740"/>
                              <a:gd name="T5" fmla="*/ 253 h 89930"/>
                              <a:gd name="T6" fmla="*/ 638 w 76740"/>
                              <a:gd name="T7" fmla="*/ 279 h 89930"/>
                              <a:gd name="T8" fmla="*/ 551 w 76740"/>
                              <a:gd name="T9" fmla="*/ 141 h 89930"/>
                              <a:gd name="T10" fmla="*/ 407 w 76740"/>
                              <a:gd name="T11" fmla="*/ 98 h 89930"/>
                              <a:gd name="T12" fmla="*/ 240 w 76740"/>
                              <a:gd name="T13" fmla="*/ 146 h 89930"/>
                              <a:gd name="T14" fmla="*/ 146 w 76740"/>
                              <a:gd name="T15" fmla="*/ 275 h 89930"/>
                              <a:gd name="T16" fmla="*/ 118 w 76740"/>
                              <a:gd name="T17" fmla="*/ 442 h 89930"/>
                              <a:gd name="T18" fmla="*/ 151 w 76740"/>
                              <a:gd name="T19" fmla="*/ 636 h 89930"/>
                              <a:gd name="T20" fmla="*/ 251 w 76740"/>
                              <a:gd name="T21" fmla="*/ 760 h 89930"/>
                              <a:gd name="T22" fmla="*/ 398 w 76740"/>
                              <a:gd name="T23" fmla="*/ 800 h 89930"/>
                              <a:gd name="T24" fmla="*/ 561 w 76740"/>
                              <a:gd name="T25" fmla="*/ 745 h 89930"/>
                              <a:gd name="T26" fmla="*/ 652 w 76740"/>
                              <a:gd name="T27" fmla="*/ 580 h 89930"/>
                              <a:gd name="T28" fmla="*/ 767 w 76740"/>
                              <a:gd name="T29" fmla="*/ 609 h 89930"/>
                              <a:gd name="T30" fmla="*/ 637 w 76740"/>
                              <a:gd name="T31" fmla="*/ 825 h 89930"/>
                              <a:gd name="T32" fmla="*/ 408 w 76740"/>
                              <a:gd name="T33" fmla="*/ 899 h 89930"/>
                              <a:gd name="T34" fmla="*/ 179 w 76740"/>
                              <a:gd name="T35" fmla="*/ 841 h 89930"/>
                              <a:gd name="T36" fmla="*/ 46 w 76740"/>
                              <a:gd name="T37" fmla="*/ 676 h 89930"/>
                              <a:gd name="T38" fmla="*/ 0 w 76740"/>
                              <a:gd name="T39" fmla="*/ 443 h 89930"/>
                              <a:gd name="T40" fmla="*/ 52 w 76740"/>
                              <a:gd name="T41" fmla="*/ 205 h 89930"/>
                              <a:gd name="T42" fmla="*/ 199 w 76740"/>
                              <a:gd name="T43" fmla="*/ 51 h 89930"/>
                              <a:gd name="T44" fmla="*/ 409 w 76740"/>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740" h="89930">
                                <a:moveTo>
                                  <a:pt x="40961" y="0"/>
                                </a:moveTo>
                                <a:cubicBezTo>
                                  <a:pt x="49641" y="0"/>
                                  <a:pt x="57009" y="2129"/>
                                  <a:pt x="62878" y="6638"/>
                                </a:cubicBezTo>
                                <a:cubicBezTo>
                                  <a:pt x="68748" y="11022"/>
                                  <a:pt x="72869" y="17285"/>
                                  <a:pt x="75241" y="25300"/>
                                </a:cubicBezTo>
                                <a:lnTo>
                                  <a:pt x="63877" y="27930"/>
                                </a:lnTo>
                                <a:cubicBezTo>
                                  <a:pt x="61879" y="21668"/>
                                  <a:pt x="59007" y="17034"/>
                                  <a:pt x="55135" y="14153"/>
                                </a:cubicBezTo>
                                <a:cubicBezTo>
                                  <a:pt x="51389" y="11273"/>
                                  <a:pt x="46531" y="9770"/>
                                  <a:pt x="40724" y="9770"/>
                                </a:cubicBezTo>
                                <a:cubicBezTo>
                                  <a:pt x="34055" y="9770"/>
                                  <a:pt x="28485" y="11398"/>
                                  <a:pt x="24002" y="14654"/>
                                </a:cubicBezTo>
                                <a:cubicBezTo>
                                  <a:pt x="19519" y="17785"/>
                                  <a:pt x="16372" y="22170"/>
                                  <a:pt x="14561" y="27555"/>
                                </a:cubicBezTo>
                                <a:cubicBezTo>
                                  <a:pt x="12738" y="32941"/>
                                  <a:pt x="11839" y="38452"/>
                                  <a:pt x="11839" y="44213"/>
                                </a:cubicBezTo>
                                <a:cubicBezTo>
                                  <a:pt x="11839" y="51603"/>
                                  <a:pt x="12913" y="58116"/>
                                  <a:pt x="15061" y="63628"/>
                                </a:cubicBezTo>
                                <a:cubicBezTo>
                                  <a:pt x="17209" y="69138"/>
                                  <a:pt x="20556" y="73272"/>
                                  <a:pt x="25101" y="76027"/>
                                </a:cubicBezTo>
                                <a:cubicBezTo>
                                  <a:pt x="29635" y="78782"/>
                                  <a:pt x="34555" y="80035"/>
                                  <a:pt x="39837" y="80035"/>
                                </a:cubicBezTo>
                                <a:cubicBezTo>
                                  <a:pt x="46269" y="80035"/>
                                  <a:pt x="51764" y="78282"/>
                                  <a:pt x="56135" y="74524"/>
                                </a:cubicBezTo>
                                <a:cubicBezTo>
                                  <a:pt x="60630" y="70767"/>
                                  <a:pt x="63628" y="65256"/>
                                  <a:pt x="65251" y="57991"/>
                                </a:cubicBezTo>
                                <a:lnTo>
                                  <a:pt x="76740" y="60872"/>
                                </a:lnTo>
                                <a:cubicBezTo>
                                  <a:pt x="74367" y="70265"/>
                                  <a:pt x="69996" y="77530"/>
                                  <a:pt x="63752" y="82540"/>
                                </a:cubicBezTo>
                                <a:cubicBezTo>
                                  <a:pt x="57508" y="87425"/>
                                  <a:pt x="49766" y="89930"/>
                                  <a:pt x="40786" y="89930"/>
                                </a:cubicBezTo>
                                <a:cubicBezTo>
                                  <a:pt x="31433" y="89930"/>
                                  <a:pt x="23828" y="88051"/>
                                  <a:pt x="17958" y="84169"/>
                                </a:cubicBezTo>
                                <a:cubicBezTo>
                                  <a:pt x="12101" y="80411"/>
                                  <a:pt x="7643" y="74900"/>
                                  <a:pt x="4583" y="67635"/>
                                </a:cubicBezTo>
                                <a:cubicBezTo>
                                  <a:pt x="1524" y="60371"/>
                                  <a:pt x="0" y="52605"/>
                                  <a:pt x="0" y="44339"/>
                                </a:cubicBezTo>
                                <a:cubicBezTo>
                                  <a:pt x="0" y="35195"/>
                                  <a:pt x="1724" y="27305"/>
                                  <a:pt x="5170" y="20541"/>
                                </a:cubicBezTo>
                                <a:cubicBezTo>
                                  <a:pt x="8629" y="13778"/>
                                  <a:pt x="13537" y="8642"/>
                                  <a:pt x="19919" y="5135"/>
                                </a:cubicBezTo>
                                <a:cubicBezTo>
                                  <a:pt x="26288" y="1628"/>
                                  <a:pt x="33306" y="0"/>
                                  <a:pt x="40961"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5" name="Shape 4970"/>
                        <wps:cNvSpPr>
                          <a:spLocks noChangeArrowheads="1"/>
                        </wps:cNvSpPr>
                        <wps:spPr bwMode="auto">
                          <a:xfrm>
                            <a:off x="8524" y="4823"/>
                            <a:ext cx="2204" cy="0"/>
                          </a:xfrm>
                          <a:custGeom>
                            <a:avLst/>
                            <a:gdLst>
                              <a:gd name="T0" fmla="*/ 0 w 220466"/>
                              <a:gd name="T1" fmla="*/ 2204 w 220466"/>
                              <a:gd name="T2" fmla="*/ 0 60000 65536"/>
                              <a:gd name="T3" fmla="*/ 0 60000 65536"/>
                            </a:gdLst>
                            <a:ahLst/>
                            <a:cxnLst>
                              <a:cxn ang="T2">
                                <a:pos x="T0" y="0"/>
                              </a:cxn>
                              <a:cxn ang="T3">
                                <a:pos x="T1" y="0"/>
                              </a:cxn>
                            </a:cxnLst>
                            <a:rect l="0" t="0" r="r" b="b"/>
                            <a:pathLst>
                              <a:path w="220466">
                                <a:moveTo>
                                  <a:pt x="0" y="0"/>
                                </a:moveTo>
                                <a:lnTo>
                                  <a:pt x="220466"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86" name="Shape 4971"/>
                        <wps:cNvSpPr>
                          <a:spLocks noChangeArrowheads="1"/>
                        </wps:cNvSpPr>
                        <wps:spPr bwMode="auto">
                          <a:xfrm>
                            <a:off x="10977" y="1221"/>
                            <a:ext cx="414" cy="900"/>
                          </a:xfrm>
                          <a:custGeom>
                            <a:avLst/>
                            <a:gdLst>
                              <a:gd name="T0" fmla="*/ 414 w 41473"/>
                              <a:gd name="T1" fmla="*/ 0 h 90032"/>
                              <a:gd name="T2" fmla="*/ 414 w 41473"/>
                              <a:gd name="T3" fmla="*/ 99 h 90032"/>
                              <a:gd name="T4" fmla="*/ 206 w 41473"/>
                              <a:gd name="T5" fmla="*/ 183 h 90032"/>
                              <a:gd name="T6" fmla="*/ 118 w 41473"/>
                              <a:gd name="T7" fmla="*/ 463 h 90032"/>
                              <a:gd name="T8" fmla="*/ 202 w 41473"/>
                              <a:gd name="T9" fmla="*/ 711 h 90032"/>
                              <a:gd name="T10" fmla="*/ 414 w 41473"/>
                              <a:gd name="T11" fmla="*/ 801 h 90032"/>
                              <a:gd name="T12" fmla="*/ 414 w 41473"/>
                              <a:gd name="T13" fmla="*/ 801 h 90032"/>
                              <a:gd name="T14" fmla="*/ 414 w 41473"/>
                              <a:gd name="T15" fmla="*/ 900 h 90032"/>
                              <a:gd name="T16" fmla="*/ 196 w 41473"/>
                              <a:gd name="T17" fmla="*/ 841 h 90032"/>
                              <a:gd name="T18" fmla="*/ 50 w 41473"/>
                              <a:gd name="T19" fmla="*/ 678 h 90032"/>
                              <a:gd name="T20" fmla="*/ 0 w 41473"/>
                              <a:gd name="T21" fmla="*/ 462 h 90032"/>
                              <a:gd name="T22" fmla="*/ 116 w 41473"/>
                              <a:gd name="T23" fmla="*/ 123 h 90032"/>
                              <a:gd name="T24" fmla="*/ 249 w 41473"/>
                              <a:gd name="T25" fmla="*/ 31 h 90032"/>
                              <a:gd name="T26" fmla="*/ 414 w 41473"/>
                              <a:gd name="T27" fmla="*/ 0 h 900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473" h="90032">
                                <a:moveTo>
                                  <a:pt x="41473" y="0"/>
                                </a:moveTo>
                                <a:lnTo>
                                  <a:pt x="41473" y="9939"/>
                                </a:lnTo>
                                <a:lnTo>
                                  <a:pt x="20630" y="18270"/>
                                </a:lnTo>
                                <a:cubicBezTo>
                                  <a:pt x="14774" y="23907"/>
                                  <a:pt x="11839" y="33300"/>
                                  <a:pt x="11839" y="46327"/>
                                </a:cubicBezTo>
                                <a:cubicBezTo>
                                  <a:pt x="11839" y="56848"/>
                                  <a:pt x="14661" y="65114"/>
                                  <a:pt x="20281" y="71126"/>
                                </a:cubicBezTo>
                                <a:cubicBezTo>
                                  <a:pt x="25901" y="77138"/>
                                  <a:pt x="32956" y="80144"/>
                                  <a:pt x="41448" y="80144"/>
                                </a:cubicBezTo>
                                <a:lnTo>
                                  <a:pt x="41473" y="80133"/>
                                </a:lnTo>
                                <a:lnTo>
                                  <a:pt x="41473" y="90032"/>
                                </a:lnTo>
                                <a:lnTo>
                                  <a:pt x="19594" y="84152"/>
                                </a:lnTo>
                                <a:cubicBezTo>
                                  <a:pt x="13163" y="80144"/>
                                  <a:pt x="8292" y="74758"/>
                                  <a:pt x="4983" y="67870"/>
                                </a:cubicBezTo>
                                <a:cubicBezTo>
                                  <a:pt x="1661" y="61106"/>
                                  <a:pt x="0" y="53842"/>
                                  <a:pt x="0" y="46201"/>
                                </a:cubicBezTo>
                                <a:cubicBezTo>
                                  <a:pt x="0" y="31672"/>
                                  <a:pt x="3871" y="20400"/>
                                  <a:pt x="11601" y="12258"/>
                                </a:cubicBezTo>
                                <a:cubicBezTo>
                                  <a:pt x="15473" y="8188"/>
                                  <a:pt x="19903" y="5119"/>
                                  <a:pt x="24895" y="3068"/>
                                </a:cubicBezTo>
                                <a:lnTo>
                                  <a:pt x="4147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7" name="Shape 4972"/>
                        <wps:cNvSpPr>
                          <a:spLocks noChangeArrowheads="1"/>
                        </wps:cNvSpPr>
                        <wps:spPr bwMode="auto">
                          <a:xfrm>
                            <a:off x="11392" y="1221"/>
                            <a:ext cx="414" cy="900"/>
                          </a:xfrm>
                          <a:custGeom>
                            <a:avLst/>
                            <a:gdLst>
                              <a:gd name="T0" fmla="*/ 1 w 41498"/>
                              <a:gd name="T1" fmla="*/ 0 h 90055"/>
                              <a:gd name="T2" fmla="*/ 217 w 41498"/>
                              <a:gd name="T3" fmla="*/ 58 h 90055"/>
                              <a:gd name="T4" fmla="*/ 364 w 41498"/>
                              <a:gd name="T5" fmla="*/ 218 h 90055"/>
                              <a:gd name="T6" fmla="*/ 414 w 41498"/>
                              <a:gd name="T7" fmla="*/ 452 h 90055"/>
                              <a:gd name="T8" fmla="*/ 362 w 41498"/>
                              <a:gd name="T9" fmla="*/ 688 h 90055"/>
                              <a:gd name="T10" fmla="*/ 211 w 41498"/>
                              <a:gd name="T11" fmla="*/ 846 h 90055"/>
                              <a:gd name="T12" fmla="*/ 0 w 41498"/>
                              <a:gd name="T13" fmla="*/ 900 h 90055"/>
                              <a:gd name="T14" fmla="*/ 0 w 41498"/>
                              <a:gd name="T15" fmla="*/ 900 h 90055"/>
                              <a:gd name="T16" fmla="*/ 0 w 41498"/>
                              <a:gd name="T17" fmla="*/ 801 h 90055"/>
                              <a:gd name="T18" fmla="*/ 212 w 41498"/>
                              <a:gd name="T19" fmla="*/ 710 h 90055"/>
                              <a:gd name="T20" fmla="*/ 296 w 41498"/>
                              <a:gd name="T21" fmla="*/ 451 h 90055"/>
                              <a:gd name="T22" fmla="*/ 261 w 41498"/>
                              <a:gd name="T23" fmla="*/ 265 h 90055"/>
                              <a:gd name="T24" fmla="*/ 156 w 41498"/>
                              <a:gd name="T25" fmla="*/ 143 h 90055"/>
                              <a:gd name="T26" fmla="*/ 1 w 41498"/>
                              <a:gd name="T27" fmla="*/ 99 h 90055"/>
                              <a:gd name="T28" fmla="*/ 0 w 41498"/>
                              <a:gd name="T29" fmla="*/ 99 h 90055"/>
                              <a:gd name="T30" fmla="*/ 0 w 41498"/>
                              <a:gd name="T31" fmla="*/ 0 h 90055"/>
                              <a:gd name="T32" fmla="*/ 1 w 41498"/>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498" h="90055">
                                <a:moveTo>
                                  <a:pt x="88" y="0"/>
                                </a:moveTo>
                                <a:cubicBezTo>
                                  <a:pt x="8105" y="0"/>
                                  <a:pt x="15273" y="1879"/>
                                  <a:pt x="21767" y="5762"/>
                                </a:cubicBezTo>
                                <a:cubicBezTo>
                                  <a:pt x="28136" y="9644"/>
                                  <a:pt x="33131" y="14905"/>
                                  <a:pt x="36503" y="21794"/>
                                </a:cubicBezTo>
                                <a:cubicBezTo>
                                  <a:pt x="39875" y="28682"/>
                                  <a:pt x="41498" y="36448"/>
                                  <a:pt x="41498" y="45216"/>
                                </a:cubicBezTo>
                                <a:cubicBezTo>
                                  <a:pt x="41498" y="53983"/>
                                  <a:pt x="39750" y="61874"/>
                                  <a:pt x="36253" y="68888"/>
                                </a:cubicBezTo>
                                <a:cubicBezTo>
                                  <a:pt x="32632" y="75902"/>
                                  <a:pt x="27636" y="81162"/>
                                  <a:pt x="21143" y="84669"/>
                                </a:cubicBezTo>
                                <a:cubicBezTo>
                                  <a:pt x="14649" y="88302"/>
                                  <a:pt x="7568" y="90055"/>
                                  <a:pt x="25" y="90055"/>
                                </a:cubicBezTo>
                                <a:lnTo>
                                  <a:pt x="0" y="90049"/>
                                </a:lnTo>
                                <a:lnTo>
                                  <a:pt x="0" y="80149"/>
                                </a:lnTo>
                                <a:lnTo>
                                  <a:pt x="21267" y="71017"/>
                                </a:lnTo>
                                <a:cubicBezTo>
                                  <a:pt x="26887" y="65005"/>
                                  <a:pt x="29635" y="56363"/>
                                  <a:pt x="29635" y="45090"/>
                                </a:cubicBezTo>
                                <a:cubicBezTo>
                                  <a:pt x="29635" y="38076"/>
                                  <a:pt x="28511" y="31814"/>
                                  <a:pt x="26138" y="26553"/>
                                </a:cubicBezTo>
                                <a:cubicBezTo>
                                  <a:pt x="23765" y="21292"/>
                                  <a:pt x="20268" y="17159"/>
                                  <a:pt x="15648" y="14279"/>
                                </a:cubicBezTo>
                                <a:cubicBezTo>
                                  <a:pt x="11027" y="11398"/>
                                  <a:pt x="5869" y="9895"/>
                                  <a:pt x="150" y="9895"/>
                                </a:cubicBezTo>
                                <a:lnTo>
                                  <a:pt x="0" y="9955"/>
                                </a:lnTo>
                                <a:lnTo>
                                  <a:pt x="0" y="16"/>
                                </a:lnTo>
                                <a:lnTo>
                                  <a:pt x="8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88" name="Shape 4973"/>
                        <wps:cNvSpPr>
                          <a:spLocks noChangeArrowheads="1"/>
                        </wps:cNvSpPr>
                        <wps:spPr bwMode="auto">
                          <a:xfrm>
                            <a:off x="11641" y="2363"/>
                            <a:ext cx="103" cy="1779"/>
                          </a:xfrm>
                          <a:custGeom>
                            <a:avLst/>
                            <a:gdLst>
                              <a:gd name="T0" fmla="*/ 0 w 10365"/>
                              <a:gd name="T1" fmla="*/ 0 h 177981"/>
                              <a:gd name="T2" fmla="*/ 103 w 10365"/>
                              <a:gd name="T3" fmla="*/ 1779 h 177981"/>
                              <a:gd name="T4" fmla="*/ 0 60000 65536"/>
                              <a:gd name="T5" fmla="*/ 0 60000 65536"/>
                            </a:gdLst>
                            <a:ahLst/>
                            <a:cxnLst>
                              <a:cxn ang="T4">
                                <a:pos x="T0" y="T1"/>
                              </a:cxn>
                              <a:cxn ang="T5">
                                <a:pos x="T2" y="T3"/>
                              </a:cxn>
                            </a:cxnLst>
                            <a:rect l="0" t="0" r="r" b="b"/>
                            <a:pathLst>
                              <a:path w="10365" h="177981">
                                <a:moveTo>
                                  <a:pt x="0" y="0"/>
                                </a:moveTo>
                                <a:lnTo>
                                  <a:pt x="10365" y="17798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89" name="Shape 4974"/>
                        <wps:cNvSpPr>
                          <a:spLocks noChangeArrowheads="1"/>
                        </wps:cNvSpPr>
                        <wps:spPr bwMode="auto">
                          <a:xfrm>
                            <a:off x="11259" y="2386"/>
                            <a:ext cx="104" cy="1779"/>
                          </a:xfrm>
                          <a:custGeom>
                            <a:avLst/>
                            <a:gdLst>
                              <a:gd name="T0" fmla="*/ 0 w 10440"/>
                              <a:gd name="T1" fmla="*/ 0 h 177981"/>
                              <a:gd name="T2" fmla="*/ 104 w 10440"/>
                              <a:gd name="T3" fmla="*/ 1779 h 177981"/>
                              <a:gd name="T4" fmla="*/ 0 60000 65536"/>
                              <a:gd name="T5" fmla="*/ 0 60000 65536"/>
                            </a:gdLst>
                            <a:ahLst/>
                            <a:cxnLst>
                              <a:cxn ang="T4">
                                <a:pos x="T0" y="T1"/>
                              </a:cxn>
                              <a:cxn ang="T5">
                                <a:pos x="T2" y="T3"/>
                              </a:cxn>
                            </a:cxnLst>
                            <a:rect l="0" t="0" r="r" b="b"/>
                            <a:pathLst>
                              <a:path w="10440" h="177981">
                                <a:moveTo>
                                  <a:pt x="0" y="0"/>
                                </a:moveTo>
                                <a:lnTo>
                                  <a:pt x="10440" y="17798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90" name="Shape 49419"/>
                        <wps:cNvSpPr>
                          <a:spLocks noChangeArrowheads="1"/>
                        </wps:cNvSpPr>
                        <wps:spPr bwMode="auto">
                          <a:xfrm>
                            <a:off x="12123" y="8187"/>
                            <a:ext cx="106" cy="870"/>
                          </a:xfrm>
                          <a:custGeom>
                            <a:avLst/>
                            <a:gdLst>
                              <a:gd name="T0" fmla="*/ 0 w 10615"/>
                              <a:gd name="T1" fmla="*/ 0 h 87087"/>
                              <a:gd name="T2" fmla="*/ 106 w 10615"/>
                              <a:gd name="T3" fmla="*/ 0 h 87087"/>
                              <a:gd name="T4" fmla="*/ 106 w 10615"/>
                              <a:gd name="T5" fmla="*/ 870 h 87087"/>
                              <a:gd name="T6" fmla="*/ 0 w 10615"/>
                              <a:gd name="T7" fmla="*/ 870 h 87087"/>
                              <a:gd name="T8" fmla="*/ 0 w 10615"/>
                              <a:gd name="T9" fmla="*/ 0 h 870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5" h="87087">
                                <a:moveTo>
                                  <a:pt x="0" y="0"/>
                                </a:moveTo>
                                <a:lnTo>
                                  <a:pt x="10615" y="0"/>
                                </a:lnTo>
                                <a:lnTo>
                                  <a:pt x="10615" y="87087"/>
                                </a:lnTo>
                                <a:lnTo>
                                  <a:pt x="0" y="87087"/>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1" name="Shape 4976"/>
                        <wps:cNvSpPr>
                          <a:spLocks noChangeArrowheads="1"/>
                        </wps:cNvSpPr>
                        <wps:spPr bwMode="auto">
                          <a:xfrm>
                            <a:off x="11204" y="8173"/>
                            <a:ext cx="766" cy="899"/>
                          </a:xfrm>
                          <a:custGeom>
                            <a:avLst/>
                            <a:gdLst>
                              <a:gd name="T0" fmla="*/ 409 w 76665"/>
                              <a:gd name="T1" fmla="*/ 0 h 89955"/>
                              <a:gd name="T2" fmla="*/ 629 w 76665"/>
                              <a:gd name="T3" fmla="*/ 66 h 89955"/>
                              <a:gd name="T4" fmla="*/ 752 w 76665"/>
                              <a:gd name="T5" fmla="*/ 253 h 89955"/>
                              <a:gd name="T6" fmla="*/ 639 w 76665"/>
                              <a:gd name="T7" fmla="*/ 279 h 89955"/>
                              <a:gd name="T8" fmla="*/ 551 w 76665"/>
                              <a:gd name="T9" fmla="*/ 141 h 89955"/>
                              <a:gd name="T10" fmla="*/ 407 w 76665"/>
                              <a:gd name="T11" fmla="*/ 98 h 89955"/>
                              <a:gd name="T12" fmla="*/ 240 w 76665"/>
                              <a:gd name="T13" fmla="*/ 146 h 89955"/>
                              <a:gd name="T14" fmla="*/ 145 w 76665"/>
                              <a:gd name="T15" fmla="*/ 275 h 89955"/>
                              <a:gd name="T16" fmla="*/ 118 w 76665"/>
                              <a:gd name="T17" fmla="*/ 442 h 89955"/>
                              <a:gd name="T18" fmla="*/ 150 w 76665"/>
                              <a:gd name="T19" fmla="*/ 636 h 89955"/>
                              <a:gd name="T20" fmla="*/ 251 w 76665"/>
                              <a:gd name="T21" fmla="*/ 760 h 89955"/>
                              <a:gd name="T22" fmla="*/ 398 w 76665"/>
                              <a:gd name="T23" fmla="*/ 800 h 89955"/>
                              <a:gd name="T24" fmla="*/ 561 w 76665"/>
                              <a:gd name="T25" fmla="*/ 745 h 89955"/>
                              <a:gd name="T26" fmla="*/ 651 w 76665"/>
                              <a:gd name="T27" fmla="*/ 579 h 89955"/>
                              <a:gd name="T28" fmla="*/ 766 w 76665"/>
                              <a:gd name="T29" fmla="*/ 608 h 89955"/>
                              <a:gd name="T30" fmla="*/ 636 w 76665"/>
                              <a:gd name="T31" fmla="*/ 825 h 89955"/>
                              <a:gd name="T32" fmla="*/ 408 w 76665"/>
                              <a:gd name="T33" fmla="*/ 899 h 89955"/>
                              <a:gd name="T34" fmla="*/ 179 w 76665"/>
                              <a:gd name="T35" fmla="*/ 842 h 89955"/>
                              <a:gd name="T36" fmla="*/ 46 w 76665"/>
                              <a:gd name="T37" fmla="*/ 676 h 89955"/>
                              <a:gd name="T38" fmla="*/ 0 w 76665"/>
                              <a:gd name="T39" fmla="*/ 443 h 89955"/>
                              <a:gd name="T40" fmla="*/ 52 w 76665"/>
                              <a:gd name="T41" fmla="*/ 205 h 89955"/>
                              <a:gd name="T42" fmla="*/ 199 w 76665"/>
                              <a:gd name="T43" fmla="*/ 51 h 89955"/>
                              <a:gd name="T44" fmla="*/ 409 w 76665"/>
                              <a:gd name="T45" fmla="*/ 0 h 8995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65" h="89955">
                                <a:moveTo>
                                  <a:pt x="40949" y="0"/>
                                </a:moveTo>
                                <a:cubicBezTo>
                                  <a:pt x="49691" y="0"/>
                                  <a:pt x="56934" y="2129"/>
                                  <a:pt x="62928" y="6638"/>
                                </a:cubicBezTo>
                                <a:cubicBezTo>
                                  <a:pt x="68798" y="11022"/>
                                  <a:pt x="72919" y="17285"/>
                                  <a:pt x="75291" y="25301"/>
                                </a:cubicBezTo>
                                <a:lnTo>
                                  <a:pt x="63927" y="27931"/>
                                </a:lnTo>
                                <a:cubicBezTo>
                                  <a:pt x="61929" y="21668"/>
                                  <a:pt x="59057" y="17034"/>
                                  <a:pt x="55185" y="14153"/>
                                </a:cubicBezTo>
                                <a:cubicBezTo>
                                  <a:pt x="51314" y="11273"/>
                                  <a:pt x="46569" y="9770"/>
                                  <a:pt x="40699" y="9770"/>
                                </a:cubicBezTo>
                                <a:cubicBezTo>
                                  <a:pt x="34080" y="9770"/>
                                  <a:pt x="28460" y="11398"/>
                                  <a:pt x="24002" y="14655"/>
                                </a:cubicBezTo>
                                <a:cubicBezTo>
                                  <a:pt x="19519" y="17786"/>
                                  <a:pt x="16372" y="22170"/>
                                  <a:pt x="14561" y="27555"/>
                                </a:cubicBezTo>
                                <a:cubicBezTo>
                                  <a:pt x="12738" y="32941"/>
                                  <a:pt x="11839" y="38452"/>
                                  <a:pt x="11839" y="44214"/>
                                </a:cubicBezTo>
                                <a:cubicBezTo>
                                  <a:pt x="11839" y="51628"/>
                                  <a:pt x="12913" y="58091"/>
                                  <a:pt x="15061" y="63615"/>
                                </a:cubicBezTo>
                                <a:cubicBezTo>
                                  <a:pt x="17209" y="69138"/>
                                  <a:pt x="20556" y="73272"/>
                                  <a:pt x="25101" y="76002"/>
                                </a:cubicBezTo>
                                <a:cubicBezTo>
                                  <a:pt x="29584" y="78733"/>
                                  <a:pt x="34580" y="80098"/>
                                  <a:pt x="39825" y="80098"/>
                                </a:cubicBezTo>
                                <a:cubicBezTo>
                                  <a:pt x="46319" y="80098"/>
                                  <a:pt x="51689" y="78232"/>
                                  <a:pt x="56184" y="74512"/>
                                </a:cubicBezTo>
                                <a:cubicBezTo>
                                  <a:pt x="60680" y="70792"/>
                                  <a:pt x="63677" y="65268"/>
                                  <a:pt x="65176" y="57953"/>
                                </a:cubicBezTo>
                                <a:lnTo>
                                  <a:pt x="76665" y="60859"/>
                                </a:lnTo>
                                <a:cubicBezTo>
                                  <a:pt x="74292" y="70316"/>
                                  <a:pt x="69922" y="77530"/>
                                  <a:pt x="63677" y="82503"/>
                                </a:cubicBezTo>
                                <a:cubicBezTo>
                                  <a:pt x="57433" y="87462"/>
                                  <a:pt x="49815" y="89955"/>
                                  <a:pt x="40824" y="89955"/>
                                </a:cubicBezTo>
                                <a:cubicBezTo>
                                  <a:pt x="31458" y="89955"/>
                                  <a:pt x="23827" y="88039"/>
                                  <a:pt x="17958" y="84219"/>
                                </a:cubicBezTo>
                                <a:cubicBezTo>
                                  <a:pt x="12101" y="80399"/>
                                  <a:pt x="7643" y="74875"/>
                                  <a:pt x="4583" y="67623"/>
                                </a:cubicBezTo>
                                <a:cubicBezTo>
                                  <a:pt x="1524" y="60384"/>
                                  <a:pt x="0" y="52605"/>
                                  <a:pt x="0" y="44339"/>
                                </a:cubicBezTo>
                                <a:cubicBezTo>
                                  <a:pt x="0" y="35196"/>
                                  <a:pt x="1723" y="27305"/>
                                  <a:pt x="5170" y="20541"/>
                                </a:cubicBezTo>
                                <a:cubicBezTo>
                                  <a:pt x="8630" y="13778"/>
                                  <a:pt x="13537" y="8642"/>
                                  <a:pt x="19919" y="5135"/>
                                </a:cubicBezTo>
                                <a:cubicBezTo>
                                  <a:pt x="26288" y="1628"/>
                                  <a:pt x="33331" y="0"/>
                                  <a:pt x="40949"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2" name="Shape 4977"/>
                        <wps:cNvSpPr>
                          <a:spLocks noChangeArrowheads="1"/>
                        </wps:cNvSpPr>
                        <wps:spPr bwMode="auto">
                          <a:xfrm>
                            <a:off x="11594" y="5571"/>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93" name="Shape 4978"/>
                        <wps:cNvSpPr>
                          <a:spLocks noChangeArrowheads="1"/>
                        </wps:cNvSpPr>
                        <wps:spPr bwMode="auto">
                          <a:xfrm>
                            <a:off x="14265" y="1758"/>
                            <a:ext cx="415" cy="900"/>
                          </a:xfrm>
                          <a:custGeom>
                            <a:avLst/>
                            <a:gdLst>
                              <a:gd name="T0" fmla="*/ 415 w 41523"/>
                              <a:gd name="T1" fmla="*/ 0 h 90044"/>
                              <a:gd name="T2" fmla="*/ 415 w 41523"/>
                              <a:gd name="T3" fmla="*/ 99 h 90044"/>
                              <a:gd name="T4" fmla="*/ 206 w 41523"/>
                              <a:gd name="T5" fmla="*/ 183 h 90044"/>
                              <a:gd name="T6" fmla="*/ 119 w 41523"/>
                              <a:gd name="T7" fmla="*/ 463 h 90044"/>
                              <a:gd name="T8" fmla="*/ 202 w 41523"/>
                              <a:gd name="T9" fmla="*/ 711 h 90044"/>
                              <a:gd name="T10" fmla="*/ 414 w 41523"/>
                              <a:gd name="T11" fmla="*/ 801 h 90044"/>
                              <a:gd name="T12" fmla="*/ 415 w 41523"/>
                              <a:gd name="T13" fmla="*/ 801 h 90044"/>
                              <a:gd name="T14" fmla="*/ 415 w 41523"/>
                              <a:gd name="T15" fmla="*/ 900 h 90044"/>
                              <a:gd name="T16" fmla="*/ 414 w 41523"/>
                              <a:gd name="T17" fmla="*/ 900 h 90044"/>
                              <a:gd name="T18" fmla="*/ 196 w 41523"/>
                              <a:gd name="T19" fmla="*/ 840 h 90044"/>
                              <a:gd name="T20" fmla="*/ 50 w 41523"/>
                              <a:gd name="T21" fmla="*/ 678 h 90044"/>
                              <a:gd name="T22" fmla="*/ 0 w 41523"/>
                              <a:gd name="T23" fmla="*/ 462 h 90044"/>
                              <a:gd name="T24" fmla="*/ 116 w 41523"/>
                              <a:gd name="T25" fmla="*/ 123 h 90044"/>
                              <a:gd name="T26" fmla="*/ 249 w 41523"/>
                              <a:gd name="T27" fmla="*/ 30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9909"/>
                                </a:lnTo>
                                <a:lnTo>
                                  <a:pt x="20606" y="18276"/>
                                </a:lnTo>
                                <a:cubicBezTo>
                                  <a:pt x="14736" y="23912"/>
                                  <a:pt x="11864" y="33181"/>
                                  <a:pt x="11864" y="46332"/>
                                </a:cubicBezTo>
                                <a:cubicBezTo>
                                  <a:pt x="11864" y="56853"/>
                                  <a:pt x="14611" y="65119"/>
                                  <a:pt x="20231" y="71131"/>
                                </a:cubicBezTo>
                                <a:cubicBezTo>
                                  <a:pt x="25851" y="77143"/>
                                  <a:pt x="32969" y="80149"/>
                                  <a:pt x="41461" y="80149"/>
                                </a:cubicBezTo>
                                <a:lnTo>
                                  <a:pt x="41523" y="80123"/>
                                </a:lnTo>
                                <a:lnTo>
                                  <a:pt x="41523" y="90028"/>
                                </a:lnTo>
                                <a:lnTo>
                                  <a:pt x="41461" y="90044"/>
                                </a:lnTo>
                                <a:cubicBezTo>
                                  <a:pt x="33344" y="90044"/>
                                  <a:pt x="25975" y="88040"/>
                                  <a:pt x="19606" y="84032"/>
                                </a:cubicBezTo>
                                <a:cubicBezTo>
                                  <a:pt x="13113" y="80149"/>
                                  <a:pt x="8242" y="74763"/>
                                  <a:pt x="4995" y="67875"/>
                                </a:cubicBezTo>
                                <a:cubicBezTo>
                                  <a:pt x="1623" y="60986"/>
                                  <a:pt x="0" y="53847"/>
                                  <a:pt x="0" y="46206"/>
                                </a:cubicBezTo>
                                <a:cubicBezTo>
                                  <a:pt x="0" y="31678"/>
                                  <a:pt x="3871" y="20405"/>
                                  <a:pt x="11614" y="12264"/>
                                </a:cubicBezTo>
                                <a:cubicBezTo>
                                  <a:pt x="15485" y="8130"/>
                                  <a:pt x="19919" y="5062"/>
                                  <a:pt x="24914" y="3026"/>
                                </a:cubicBezTo>
                                <a:lnTo>
                                  <a:pt x="4152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4" name="Shape 4979"/>
                        <wps:cNvSpPr>
                          <a:spLocks noChangeArrowheads="1"/>
                        </wps:cNvSpPr>
                        <wps:spPr bwMode="auto">
                          <a:xfrm>
                            <a:off x="15275" y="1773"/>
                            <a:ext cx="680" cy="870"/>
                          </a:xfrm>
                          <a:custGeom>
                            <a:avLst/>
                            <a:gdLst>
                              <a:gd name="T0" fmla="*/ 0 w 68061"/>
                              <a:gd name="T1" fmla="*/ 0 h 87050"/>
                              <a:gd name="T2" fmla="*/ 115 w 68061"/>
                              <a:gd name="T3" fmla="*/ 0 h 87050"/>
                              <a:gd name="T4" fmla="*/ 115 w 68061"/>
                              <a:gd name="T5" fmla="*/ 357 h 87050"/>
                              <a:gd name="T6" fmla="*/ 565 w 68061"/>
                              <a:gd name="T7" fmla="*/ 357 h 87050"/>
                              <a:gd name="T8" fmla="*/ 565 w 68061"/>
                              <a:gd name="T9" fmla="*/ 0 h 87050"/>
                              <a:gd name="T10" fmla="*/ 680 w 68061"/>
                              <a:gd name="T11" fmla="*/ 0 h 87050"/>
                              <a:gd name="T12" fmla="*/ 680 w 68061"/>
                              <a:gd name="T13" fmla="*/ 870 h 87050"/>
                              <a:gd name="T14" fmla="*/ 565 w 68061"/>
                              <a:gd name="T15" fmla="*/ 870 h 87050"/>
                              <a:gd name="T16" fmla="*/ 565 w 68061"/>
                              <a:gd name="T17" fmla="*/ 459 h 87050"/>
                              <a:gd name="T18" fmla="*/ 115 w 68061"/>
                              <a:gd name="T19" fmla="*/ 459 h 87050"/>
                              <a:gd name="T20" fmla="*/ 115 w 68061"/>
                              <a:gd name="T21" fmla="*/ 870 h 87050"/>
                              <a:gd name="T22" fmla="*/ 0 w 68061"/>
                              <a:gd name="T23" fmla="*/ 870 h 87050"/>
                              <a:gd name="T24" fmla="*/ 0 w 68061"/>
                              <a:gd name="T25" fmla="*/ 0 h 870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50">
                                <a:moveTo>
                                  <a:pt x="0" y="0"/>
                                </a:moveTo>
                                <a:lnTo>
                                  <a:pt x="11489" y="0"/>
                                </a:lnTo>
                                <a:lnTo>
                                  <a:pt x="11489" y="35696"/>
                                </a:lnTo>
                                <a:lnTo>
                                  <a:pt x="56572" y="35697"/>
                                </a:lnTo>
                                <a:lnTo>
                                  <a:pt x="56572" y="0"/>
                                </a:lnTo>
                                <a:lnTo>
                                  <a:pt x="68061" y="0"/>
                                </a:lnTo>
                                <a:lnTo>
                                  <a:pt x="68061" y="87050"/>
                                </a:lnTo>
                                <a:lnTo>
                                  <a:pt x="56572" y="87050"/>
                                </a:lnTo>
                                <a:lnTo>
                                  <a:pt x="56572" y="45967"/>
                                </a:lnTo>
                                <a:lnTo>
                                  <a:pt x="11489" y="4596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5" name="Shape 4980"/>
                        <wps:cNvSpPr>
                          <a:spLocks noChangeArrowheads="1"/>
                        </wps:cNvSpPr>
                        <wps:spPr bwMode="auto">
                          <a:xfrm>
                            <a:off x="14680" y="1758"/>
                            <a:ext cx="415" cy="900"/>
                          </a:xfrm>
                          <a:custGeom>
                            <a:avLst/>
                            <a:gdLst>
                              <a:gd name="T0" fmla="*/ 1 w 41523"/>
                              <a:gd name="T1" fmla="*/ 0 h 90039"/>
                              <a:gd name="T2" fmla="*/ 217 w 41523"/>
                              <a:gd name="T3" fmla="*/ 58 h 90039"/>
                              <a:gd name="T4" fmla="*/ 364 w 41523"/>
                              <a:gd name="T5" fmla="*/ 218 h 90039"/>
                              <a:gd name="T6" fmla="*/ 415 w 41523"/>
                              <a:gd name="T7" fmla="*/ 451 h 90039"/>
                              <a:gd name="T8" fmla="*/ 361 w 41523"/>
                              <a:gd name="T9" fmla="*/ 689 h 90039"/>
                              <a:gd name="T10" fmla="*/ 210 w 41523"/>
                              <a:gd name="T11" fmla="*/ 846 h 90039"/>
                              <a:gd name="T12" fmla="*/ 0 w 41523"/>
                              <a:gd name="T13" fmla="*/ 900 h 90039"/>
                              <a:gd name="T14" fmla="*/ 0 w 41523"/>
                              <a:gd name="T15" fmla="*/ 801 h 90039"/>
                              <a:gd name="T16" fmla="*/ 213 w 41523"/>
                              <a:gd name="T17" fmla="*/ 710 h 90039"/>
                              <a:gd name="T18" fmla="*/ 296 w 41523"/>
                              <a:gd name="T19" fmla="*/ 451 h 90039"/>
                              <a:gd name="T20" fmla="*/ 260 w 41523"/>
                              <a:gd name="T21" fmla="*/ 265 h 90039"/>
                              <a:gd name="T22" fmla="*/ 155 w 41523"/>
                              <a:gd name="T23" fmla="*/ 143 h 90039"/>
                              <a:gd name="T24" fmla="*/ 1 w 41523"/>
                              <a:gd name="T25" fmla="*/ 99 h 90039"/>
                              <a:gd name="T26" fmla="*/ 0 w 41523"/>
                              <a:gd name="T27" fmla="*/ 99 h 90039"/>
                              <a:gd name="T28" fmla="*/ 0 w 41523"/>
                              <a:gd name="T29" fmla="*/ 0 h 90039"/>
                              <a:gd name="T30" fmla="*/ 1 w 41523"/>
                              <a:gd name="T31" fmla="*/ 0 h 9003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39">
                                <a:moveTo>
                                  <a:pt x="62" y="0"/>
                                </a:moveTo>
                                <a:cubicBezTo>
                                  <a:pt x="8055" y="0"/>
                                  <a:pt x="15298" y="1879"/>
                                  <a:pt x="21667" y="5762"/>
                                </a:cubicBezTo>
                                <a:cubicBezTo>
                                  <a:pt x="28161" y="9520"/>
                                  <a:pt x="33031" y="14905"/>
                                  <a:pt x="36403" y="21794"/>
                                </a:cubicBezTo>
                                <a:cubicBezTo>
                                  <a:pt x="39775" y="28683"/>
                                  <a:pt x="41523" y="36448"/>
                                  <a:pt x="41523" y="45090"/>
                                </a:cubicBezTo>
                                <a:cubicBezTo>
                                  <a:pt x="41523" y="53983"/>
                                  <a:pt x="39650" y="61874"/>
                                  <a:pt x="36153" y="68888"/>
                                </a:cubicBezTo>
                                <a:cubicBezTo>
                                  <a:pt x="32657" y="75777"/>
                                  <a:pt x="27536" y="81037"/>
                                  <a:pt x="21043" y="84670"/>
                                </a:cubicBezTo>
                                <a:lnTo>
                                  <a:pt x="0" y="90039"/>
                                </a:lnTo>
                                <a:lnTo>
                                  <a:pt x="0" y="80134"/>
                                </a:lnTo>
                                <a:lnTo>
                                  <a:pt x="21292" y="71017"/>
                                </a:lnTo>
                                <a:cubicBezTo>
                                  <a:pt x="26787" y="64880"/>
                                  <a:pt x="29659" y="56238"/>
                                  <a:pt x="29659" y="45090"/>
                                </a:cubicBezTo>
                                <a:cubicBezTo>
                                  <a:pt x="29659" y="37951"/>
                                  <a:pt x="28411" y="31814"/>
                                  <a:pt x="26038" y="26553"/>
                                </a:cubicBezTo>
                                <a:cubicBezTo>
                                  <a:pt x="23665" y="21292"/>
                                  <a:pt x="20168" y="17159"/>
                                  <a:pt x="15548" y="14279"/>
                                </a:cubicBezTo>
                                <a:cubicBezTo>
                                  <a:pt x="10927" y="11273"/>
                                  <a:pt x="5807" y="9895"/>
                                  <a:pt x="62" y="9895"/>
                                </a:cubicBezTo>
                                <a:lnTo>
                                  <a:pt x="0" y="9920"/>
                                </a:lnTo>
                                <a:lnTo>
                                  <a:pt x="0" y="11"/>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6" name="Shape 4981"/>
                        <wps:cNvSpPr>
                          <a:spLocks noChangeArrowheads="1"/>
                        </wps:cNvSpPr>
                        <wps:spPr bwMode="auto">
                          <a:xfrm>
                            <a:off x="12399" y="2694"/>
                            <a:ext cx="1769" cy="1773"/>
                          </a:xfrm>
                          <a:custGeom>
                            <a:avLst/>
                            <a:gdLst>
                              <a:gd name="T0" fmla="*/ 0 w 176958"/>
                              <a:gd name="T1" fmla="*/ 1773 h 177355"/>
                              <a:gd name="T2" fmla="*/ 1769 w 176958"/>
                              <a:gd name="T3" fmla="*/ 0 h 177355"/>
                              <a:gd name="T4" fmla="*/ 0 60000 65536"/>
                              <a:gd name="T5" fmla="*/ 0 60000 65536"/>
                            </a:gdLst>
                            <a:ahLst/>
                            <a:cxnLst>
                              <a:cxn ang="T4">
                                <a:pos x="T0" y="T1"/>
                              </a:cxn>
                              <a:cxn ang="T5">
                                <a:pos x="T2" y="T3"/>
                              </a:cxn>
                            </a:cxnLst>
                            <a:rect l="0" t="0" r="r" b="b"/>
                            <a:pathLst>
                              <a:path w="176958" h="177355">
                                <a:moveTo>
                                  <a:pt x="0" y="177355"/>
                                </a:moveTo>
                                <a:lnTo>
                                  <a:pt x="176958"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597" name="Shape 4982"/>
                        <wps:cNvSpPr>
                          <a:spLocks noChangeArrowheads="1"/>
                        </wps:cNvSpPr>
                        <wps:spPr bwMode="auto">
                          <a:xfrm>
                            <a:off x="14265" y="7071"/>
                            <a:ext cx="415" cy="900"/>
                          </a:xfrm>
                          <a:custGeom>
                            <a:avLst/>
                            <a:gdLst>
                              <a:gd name="T0" fmla="*/ 415 w 41523"/>
                              <a:gd name="T1" fmla="*/ 0 h 90044"/>
                              <a:gd name="T2" fmla="*/ 415 w 41523"/>
                              <a:gd name="T3" fmla="*/ 100 h 90044"/>
                              <a:gd name="T4" fmla="*/ 206 w 41523"/>
                              <a:gd name="T5" fmla="*/ 184 h 90044"/>
                              <a:gd name="T6" fmla="*/ 119 w 41523"/>
                              <a:gd name="T7" fmla="*/ 464 h 90044"/>
                              <a:gd name="T8" fmla="*/ 202 w 41523"/>
                              <a:gd name="T9" fmla="*/ 712 h 90044"/>
                              <a:gd name="T10" fmla="*/ 414 w 41523"/>
                              <a:gd name="T11" fmla="*/ 802 h 90044"/>
                              <a:gd name="T12" fmla="*/ 415 w 41523"/>
                              <a:gd name="T13" fmla="*/ 802 h 90044"/>
                              <a:gd name="T14" fmla="*/ 415 w 41523"/>
                              <a:gd name="T15" fmla="*/ 900 h 90044"/>
                              <a:gd name="T16" fmla="*/ 414 w 41523"/>
                              <a:gd name="T17" fmla="*/ 900 h 90044"/>
                              <a:gd name="T18" fmla="*/ 196 w 41523"/>
                              <a:gd name="T19" fmla="*/ 841 h 90044"/>
                              <a:gd name="T20" fmla="*/ 50 w 41523"/>
                              <a:gd name="T21" fmla="*/ 680 h 90044"/>
                              <a:gd name="T22" fmla="*/ 0 w 41523"/>
                              <a:gd name="T23" fmla="*/ 462 h 90044"/>
                              <a:gd name="T24" fmla="*/ 116 w 41523"/>
                              <a:gd name="T25" fmla="*/ 123 h 90044"/>
                              <a:gd name="T26" fmla="*/ 249 w 41523"/>
                              <a:gd name="T27" fmla="*/ 31 h 90044"/>
                              <a:gd name="T28" fmla="*/ 415 w 41523"/>
                              <a:gd name="T29" fmla="*/ 0 h 9004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523" h="90044">
                                <a:moveTo>
                                  <a:pt x="41523" y="0"/>
                                </a:moveTo>
                                <a:lnTo>
                                  <a:pt x="41523" y="10033"/>
                                </a:lnTo>
                                <a:lnTo>
                                  <a:pt x="20606" y="18400"/>
                                </a:lnTo>
                                <a:cubicBezTo>
                                  <a:pt x="14736" y="23911"/>
                                  <a:pt x="11864" y="33305"/>
                                  <a:pt x="11864" y="46456"/>
                                </a:cubicBezTo>
                                <a:cubicBezTo>
                                  <a:pt x="11864" y="56852"/>
                                  <a:pt x="14611" y="65119"/>
                                  <a:pt x="20231" y="71256"/>
                                </a:cubicBezTo>
                                <a:cubicBezTo>
                                  <a:pt x="25851" y="77268"/>
                                  <a:pt x="32969" y="80274"/>
                                  <a:pt x="41461" y="80274"/>
                                </a:cubicBezTo>
                                <a:lnTo>
                                  <a:pt x="41523" y="80247"/>
                                </a:lnTo>
                                <a:lnTo>
                                  <a:pt x="41523" y="90028"/>
                                </a:lnTo>
                                <a:lnTo>
                                  <a:pt x="41461" y="90044"/>
                                </a:lnTo>
                                <a:cubicBezTo>
                                  <a:pt x="33344" y="90044"/>
                                  <a:pt x="25975" y="88165"/>
                                  <a:pt x="19606" y="84157"/>
                                </a:cubicBezTo>
                                <a:cubicBezTo>
                                  <a:pt x="13113" y="80149"/>
                                  <a:pt x="8242" y="74763"/>
                                  <a:pt x="4995" y="67999"/>
                                </a:cubicBezTo>
                                <a:cubicBezTo>
                                  <a:pt x="1623" y="61111"/>
                                  <a:pt x="0" y="53846"/>
                                  <a:pt x="0" y="46206"/>
                                </a:cubicBezTo>
                                <a:cubicBezTo>
                                  <a:pt x="0" y="31802"/>
                                  <a:pt x="3871" y="20529"/>
                                  <a:pt x="11614" y="12263"/>
                                </a:cubicBezTo>
                                <a:cubicBezTo>
                                  <a:pt x="15485" y="8193"/>
                                  <a:pt x="19919" y="5124"/>
                                  <a:pt x="24914" y="3073"/>
                                </a:cubicBezTo>
                                <a:lnTo>
                                  <a:pt x="4152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8" name="Shape 4983"/>
                        <wps:cNvSpPr>
                          <a:spLocks noChangeArrowheads="1"/>
                        </wps:cNvSpPr>
                        <wps:spPr bwMode="auto">
                          <a:xfrm>
                            <a:off x="15275" y="7087"/>
                            <a:ext cx="680" cy="870"/>
                          </a:xfrm>
                          <a:custGeom>
                            <a:avLst/>
                            <a:gdLst>
                              <a:gd name="T0" fmla="*/ 0 w 68061"/>
                              <a:gd name="T1" fmla="*/ 0 h 87049"/>
                              <a:gd name="T2" fmla="*/ 115 w 68061"/>
                              <a:gd name="T3" fmla="*/ 0 h 87049"/>
                              <a:gd name="T4" fmla="*/ 115 w 68061"/>
                              <a:gd name="T5" fmla="*/ 357 h 87049"/>
                              <a:gd name="T6" fmla="*/ 565 w 68061"/>
                              <a:gd name="T7" fmla="*/ 357 h 87049"/>
                              <a:gd name="T8" fmla="*/ 565 w 68061"/>
                              <a:gd name="T9" fmla="*/ 0 h 87049"/>
                              <a:gd name="T10" fmla="*/ 680 w 68061"/>
                              <a:gd name="T11" fmla="*/ 0 h 87049"/>
                              <a:gd name="T12" fmla="*/ 680 w 68061"/>
                              <a:gd name="T13" fmla="*/ 870 h 87049"/>
                              <a:gd name="T14" fmla="*/ 565 w 68061"/>
                              <a:gd name="T15" fmla="*/ 870 h 87049"/>
                              <a:gd name="T16" fmla="*/ 565 w 68061"/>
                              <a:gd name="T17" fmla="*/ 459 h 87049"/>
                              <a:gd name="T18" fmla="*/ 115 w 68061"/>
                              <a:gd name="T19" fmla="*/ 459 h 87049"/>
                              <a:gd name="T20" fmla="*/ 115 w 68061"/>
                              <a:gd name="T21" fmla="*/ 870 h 87049"/>
                              <a:gd name="T22" fmla="*/ 0 w 68061"/>
                              <a:gd name="T23" fmla="*/ 870 h 87049"/>
                              <a:gd name="T24" fmla="*/ 0 w 68061"/>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49">
                                <a:moveTo>
                                  <a:pt x="0" y="0"/>
                                </a:moveTo>
                                <a:lnTo>
                                  <a:pt x="11489" y="0"/>
                                </a:lnTo>
                                <a:lnTo>
                                  <a:pt x="11489" y="35697"/>
                                </a:lnTo>
                                <a:lnTo>
                                  <a:pt x="56572" y="35697"/>
                                </a:lnTo>
                                <a:lnTo>
                                  <a:pt x="56572" y="0"/>
                                </a:lnTo>
                                <a:lnTo>
                                  <a:pt x="68061" y="0"/>
                                </a:lnTo>
                                <a:lnTo>
                                  <a:pt x="68061" y="87049"/>
                                </a:lnTo>
                                <a:lnTo>
                                  <a:pt x="56572" y="87049"/>
                                </a:lnTo>
                                <a:lnTo>
                                  <a:pt x="56572" y="45967"/>
                                </a:lnTo>
                                <a:lnTo>
                                  <a:pt x="11489" y="4596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599" name="Shape 4984"/>
                        <wps:cNvSpPr>
                          <a:spLocks noChangeArrowheads="1"/>
                        </wps:cNvSpPr>
                        <wps:spPr bwMode="auto">
                          <a:xfrm>
                            <a:off x="14680" y="7071"/>
                            <a:ext cx="415" cy="900"/>
                          </a:xfrm>
                          <a:custGeom>
                            <a:avLst/>
                            <a:gdLst>
                              <a:gd name="T0" fmla="*/ 1 w 41523"/>
                              <a:gd name="T1" fmla="*/ 0 h 90040"/>
                              <a:gd name="T2" fmla="*/ 217 w 41523"/>
                              <a:gd name="T3" fmla="*/ 58 h 90040"/>
                              <a:gd name="T4" fmla="*/ 364 w 41523"/>
                              <a:gd name="T5" fmla="*/ 219 h 90040"/>
                              <a:gd name="T6" fmla="*/ 415 w 41523"/>
                              <a:gd name="T7" fmla="*/ 452 h 90040"/>
                              <a:gd name="T8" fmla="*/ 361 w 41523"/>
                              <a:gd name="T9" fmla="*/ 689 h 90040"/>
                              <a:gd name="T10" fmla="*/ 210 w 41523"/>
                              <a:gd name="T11" fmla="*/ 848 h 90040"/>
                              <a:gd name="T12" fmla="*/ 0 w 41523"/>
                              <a:gd name="T13" fmla="*/ 900 h 90040"/>
                              <a:gd name="T14" fmla="*/ 0 w 41523"/>
                              <a:gd name="T15" fmla="*/ 802 h 90040"/>
                              <a:gd name="T16" fmla="*/ 213 w 41523"/>
                              <a:gd name="T17" fmla="*/ 711 h 90040"/>
                              <a:gd name="T18" fmla="*/ 296 w 41523"/>
                              <a:gd name="T19" fmla="*/ 452 h 90040"/>
                              <a:gd name="T20" fmla="*/ 260 w 41523"/>
                              <a:gd name="T21" fmla="*/ 265 h 90040"/>
                              <a:gd name="T22" fmla="*/ 155 w 41523"/>
                              <a:gd name="T23" fmla="*/ 143 h 90040"/>
                              <a:gd name="T24" fmla="*/ 1 w 41523"/>
                              <a:gd name="T25" fmla="*/ 100 h 90040"/>
                              <a:gd name="T26" fmla="*/ 0 w 41523"/>
                              <a:gd name="T27" fmla="*/ 100 h 90040"/>
                              <a:gd name="T28" fmla="*/ 0 w 41523"/>
                              <a:gd name="T29" fmla="*/ 0 h 90040"/>
                              <a:gd name="T30" fmla="*/ 1 w 41523"/>
                              <a:gd name="T31" fmla="*/ 0 h 9004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1523" h="90040">
                                <a:moveTo>
                                  <a:pt x="62" y="0"/>
                                </a:moveTo>
                                <a:cubicBezTo>
                                  <a:pt x="8055" y="0"/>
                                  <a:pt x="15298" y="2004"/>
                                  <a:pt x="21667" y="5762"/>
                                </a:cubicBezTo>
                                <a:cubicBezTo>
                                  <a:pt x="28161" y="9644"/>
                                  <a:pt x="33031" y="15030"/>
                                  <a:pt x="36403" y="21919"/>
                                </a:cubicBezTo>
                                <a:cubicBezTo>
                                  <a:pt x="39775" y="28682"/>
                                  <a:pt x="41523" y="36573"/>
                                  <a:pt x="41523" y="45215"/>
                                </a:cubicBezTo>
                                <a:cubicBezTo>
                                  <a:pt x="41523" y="54108"/>
                                  <a:pt x="39650" y="61999"/>
                                  <a:pt x="36153" y="68888"/>
                                </a:cubicBezTo>
                                <a:cubicBezTo>
                                  <a:pt x="32657" y="75902"/>
                                  <a:pt x="27536" y="81162"/>
                                  <a:pt x="21043" y="84795"/>
                                </a:cubicBezTo>
                                <a:lnTo>
                                  <a:pt x="0" y="90040"/>
                                </a:lnTo>
                                <a:lnTo>
                                  <a:pt x="0" y="80259"/>
                                </a:lnTo>
                                <a:lnTo>
                                  <a:pt x="21292" y="71143"/>
                                </a:lnTo>
                                <a:cubicBezTo>
                                  <a:pt x="26787" y="65005"/>
                                  <a:pt x="29659" y="56363"/>
                                  <a:pt x="29659" y="45215"/>
                                </a:cubicBezTo>
                                <a:cubicBezTo>
                                  <a:pt x="29659" y="38076"/>
                                  <a:pt x="28411" y="31939"/>
                                  <a:pt x="26038" y="26553"/>
                                </a:cubicBezTo>
                                <a:cubicBezTo>
                                  <a:pt x="23665" y="21293"/>
                                  <a:pt x="20168" y="17285"/>
                                  <a:pt x="15548" y="14279"/>
                                </a:cubicBezTo>
                                <a:cubicBezTo>
                                  <a:pt x="10927" y="11398"/>
                                  <a:pt x="5807" y="10020"/>
                                  <a:pt x="62" y="10020"/>
                                </a:cubicBezTo>
                                <a:lnTo>
                                  <a:pt x="0" y="10045"/>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00" name="Shape 4985"/>
                        <wps:cNvSpPr>
                          <a:spLocks noChangeArrowheads="1"/>
                        </wps:cNvSpPr>
                        <wps:spPr bwMode="auto">
                          <a:xfrm>
                            <a:off x="12423" y="5202"/>
                            <a:ext cx="1783" cy="1788"/>
                          </a:xfrm>
                          <a:custGeom>
                            <a:avLst/>
                            <a:gdLst>
                              <a:gd name="T0" fmla="*/ 0 w 178331"/>
                              <a:gd name="T1" fmla="*/ 0 h 178858"/>
                              <a:gd name="T2" fmla="*/ 1783 w 178331"/>
                              <a:gd name="T3" fmla="*/ 1788 h 178858"/>
                              <a:gd name="T4" fmla="*/ 0 60000 65536"/>
                              <a:gd name="T5" fmla="*/ 0 60000 65536"/>
                            </a:gdLst>
                            <a:ahLst/>
                            <a:cxnLst>
                              <a:cxn ang="T4">
                                <a:pos x="T0" y="T1"/>
                              </a:cxn>
                              <a:cxn ang="T5">
                                <a:pos x="T2" y="T3"/>
                              </a:cxn>
                            </a:cxnLst>
                            <a:rect l="0" t="0" r="r" b="b"/>
                            <a:pathLst>
                              <a:path w="178331" h="178858">
                                <a:moveTo>
                                  <a:pt x="0" y="0"/>
                                </a:moveTo>
                                <a:lnTo>
                                  <a:pt x="178331" y="17885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01" name="Shape 4986"/>
                        <wps:cNvSpPr>
                          <a:spLocks noChangeArrowheads="1"/>
                        </wps:cNvSpPr>
                        <wps:spPr bwMode="auto">
                          <a:xfrm>
                            <a:off x="14823" y="1047"/>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4" y="0"/>
                                  <a:pt x="20855" y="4759"/>
                                  <a:pt x="20855" y="10521"/>
                                </a:cubicBezTo>
                                <a:cubicBezTo>
                                  <a:pt x="20855" y="16283"/>
                                  <a:pt x="16234" y="20917"/>
                                  <a:pt x="10490" y="20917"/>
                                </a:cubicBezTo>
                                <a:cubicBezTo>
                                  <a:pt x="4746" y="20917"/>
                                  <a:pt x="0" y="16283"/>
                                  <a:pt x="0" y="10521"/>
                                </a:cubicBezTo>
                                <a:cubicBezTo>
                                  <a:pt x="0" y="4759"/>
                                  <a:pt x="4746" y="0"/>
                                  <a:pt x="10490"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02" name="Shape 4987"/>
                        <wps:cNvSpPr>
                          <a:spLocks noChangeArrowheads="1"/>
                        </wps:cNvSpPr>
                        <wps:spPr bwMode="auto">
                          <a:xfrm>
                            <a:off x="14355" y="1047"/>
                            <a:ext cx="208" cy="209"/>
                          </a:xfrm>
                          <a:custGeom>
                            <a:avLst/>
                            <a:gdLst>
                              <a:gd name="T0" fmla="*/ 105 w 20855"/>
                              <a:gd name="T1" fmla="*/ 0 h 20917"/>
                              <a:gd name="T2" fmla="*/ 208 w 20855"/>
                              <a:gd name="T3" fmla="*/ 105 h 20917"/>
                              <a:gd name="T4" fmla="*/ 105 w 20855"/>
                              <a:gd name="T5" fmla="*/ 209 h 20917"/>
                              <a:gd name="T6" fmla="*/ 0 w 20855"/>
                              <a:gd name="T7" fmla="*/ 105 h 20917"/>
                              <a:gd name="T8" fmla="*/ 105 w 20855"/>
                              <a:gd name="T9" fmla="*/ 0 h 209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55" h="20917">
                                <a:moveTo>
                                  <a:pt x="10490" y="0"/>
                                </a:moveTo>
                                <a:cubicBezTo>
                                  <a:pt x="16235" y="0"/>
                                  <a:pt x="20855" y="4759"/>
                                  <a:pt x="20855" y="10521"/>
                                </a:cubicBezTo>
                                <a:cubicBezTo>
                                  <a:pt x="20855" y="16283"/>
                                  <a:pt x="16235" y="20917"/>
                                  <a:pt x="10490" y="20917"/>
                                </a:cubicBezTo>
                                <a:cubicBezTo>
                                  <a:pt x="4745" y="20917"/>
                                  <a:pt x="0" y="16283"/>
                                  <a:pt x="0" y="10521"/>
                                </a:cubicBezTo>
                                <a:cubicBezTo>
                                  <a:pt x="0" y="4759"/>
                                  <a:pt x="4745" y="0"/>
                                  <a:pt x="10490"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03" name="Shape 4988"/>
                        <wps:cNvSpPr>
                          <a:spLocks noChangeArrowheads="1"/>
                        </wps:cNvSpPr>
                        <wps:spPr bwMode="auto">
                          <a:xfrm>
                            <a:off x="13673" y="3320"/>
                            <a:ext cx="2003" cy="2272"/>
                          </a:xfrm>
                          <a:custGeom>
                            <a:avLst/>
                            <a:gdLst>
                              <a:gd name="T0" fmla="*/ 0 w 200311"/>
                              <a:gd name="T1" fmla="*/ 1961 h 227205"/>
                              <a:gd name="T2" fmla="*/ 1826 w 200311"/>
                              <a:gd name="T3" fmla="*/ 1259 h 227205"/>
                              <a:gd name="T4" fmla="*/ 1761 w 200311"/>
                              <a:gd name="T5" fmla="*/ 0 h 227205"/>
                              <a:gd name="T6" fmla="*/ 0 60000 65536"/>
                              <a:gd name="T7" fmla="*/ 0 60000 65536"/>
                              <a:gd name="T8" fmla="*/ 0 60000 65536"/>
                            </a:gdLst>
                            <a:ahLst/>
                            <a:cxnLst>
                              <a:cxn ang="T6">
                                <a:pos x="T0" y="T1"/>
                              </a:cxn>
                              <a:cxn ang="T7">
                                <a:pos x="T2" y="T3"/>
                              </a:cxn>
                              <a:cxn ang="T8">
                                <a:pos x="T4" y="T5"/>
                              </a:cxn>
                            </a:cxnLst>
                            <a:rect l="0" t="0" r="r" b="b"/>
                            <a:pathLst>
                              <a:path w="200311" h="227205">
                                <a:moveTo>
                                  <a:pt x="0" y="196143"/>
                                </a:moveTo>
                                <a:cubicBezTo>
                                  <a:pt x="69809" y="227205"/>
                                  <a:pt x="151607" y="195767"/>
                                  <a:pt x="182577" y="125877"/>
                                </a:cubicBezTo>
                                <a:cubicBezTo>
                                  <a:pt x="200311" y="85922"/>
                                  <a:pt x="197813" y="37826"/>
                                  <a:pt x="176084" y="0"/>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04" name="Shape 4989"/>
                        <wps:cNvSpPr>
                          <a:spLocks noChangeArrowheads="1"/>
                        </wps:cNvSpPr>
                        <wps:spPr bwMode="auto">
                          <a:xfrm>
                            <a:off x="13038" y="4708"/>
                            <a:ext cx="891" cy="831"/>
                          </a:xfrm>
                          <a:custGeom>
                            <a:avLst/>
                            <a:gdLst>
                              <a:gd name="T0" fmla="*/ 0 w 89166"/>
                              <a:gd name="T1" fmla="*/ 0 h 83167"/>
                              <a:gd name="T2" fmla="*/ 39 w 89166"/>
                              <a:gd name="T3" fmla="*/ 20 h 83167"/>
                              <a:gd name="T4" fmla="*/ 139 w 89166"/>
                              <a:gd name="T5" fmla="*/ 74 h 83167"/>
                              <a:gd name="T6" fmla="*/ 282 w 89166"/>
                              <a:gd name="T7" fmla="*/ 149 h 83167"/>
                              <a:gd name="T8" fmla="*/ 609 w 89166"/>
                              <a:gd name="T9" fmla="*/ 322 h 83167"/>
                              <a:gd name="T10" fmla="*/ 751 w 89166"/>
                              <a:gd name="T11" fmla="*/ 397 h 83167"/>
                              <a:gd name="T12" fmla="*/ 852 w 89166"/>
                              <a:gd name="T13" fmla="*/ 451 h 83167"/>
                              <a:gd name="T14" fmla="*/ 891 w 89166"/>
                              <a:gd name="T15" fmla="*/ 471 h 83167"/>
                              <a:gd name="T16" fmla="*/ 829 w 89166"/>
                              <a:gd name="T17" fmla="*/ 482 h 83167"/>
                              <a:gd name="T18" fmla="*/ 790 w 89166"/>
                              <a:gd name="T19" fmla="*/ 492 h 83167"/>
                              <a:gd name="T20" fmla="*/ 705 w 89166"/>
                              <a:gd name="T21" fmla="*/ 523 h 83167"/>
                              <a:gd name="T22" fmla="*/ 666 w 89166"/>
                              <a:gd name="T23" fmla="*/ 546 h 83167"/>
                              <a:gd name="T24" fmla="*/ 634 w 89166"/>
                              <a:gd name="T25" fmla="*/ 573 h 83167"/>
                              <a:gd name="T26" fmla="*/ 611 w 89166"/>
                              <a:gd name="T27" fmla="*/ 607 h 83167"/>
                              <a:gd name="T28" fmla="*/ 593 w 89166"/>
                              <a:gd name="T29" fmla="*/ 648 h 83167"/>
                              <a:gd name="T30" fmla="*/ 570 w 89166"/>
                              <a:gd name="T31" fmla="*/ 736 h 83167"/>
                              <a:gd name="T32" fmla="*/ 562 w 89166"/>
                              <a:gd name="T33" fmla="*/ 808 h 83167"/>
                              <a:gd name="T34" fmla="*/ 559 w 89166"/>
                              <a:gd name="T35" fmla="*/ 831 h 83167"/>
                              <a:gd name="T36" fmla="*/ 535 w 89166"/>
                              <a:gd name="T37" fmla="*/ 803 h 83167"/>
                              <a:gd name="T38" fmla="*/ 472 w 89166"/>
                              <a:gd name="T39" fmla="*/ 708 h 83167"/>
                              <a:gd name="T40" fmla="*/ 382 w 89166"/>
                              <a:gd name="T41" fmla="*/ 573 h 83167"/>
                              <a:gd name="T42" fmla="*/ 177 w 89166"/>
                              <a:gd name="T43" fmla="*/ 265 h 83167"/>
                              <a:gd name="T44" fmla="*/ 87 w 89166"/>
                              <a:gd name="T45" fmla="*/ 131 h 83167"/>
                              <a:gd name="T46" fmla="*/ 24 w 89166"/>
                              <a:gd name="T47" fmla="*/ 36 h 83167"/>
                              <a:gd name="T48" fmla="*/ 0 w 89166"/>
                              <a:gd name="T49" fmla="*/ 0 h 8316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9166" h="83167">
                                <a:moveTo>
                                  <a:pt x="0" y="0"/>
                                </a:moveTo>
                                <a:lnTo>
                                  <a:pt x="3871" y="2005"/>
                                </a:lnTo>
                                <a:lnTo>
                                  <a:pt x="13862" y="7390"/>
                                </a:lnTo>
                                <a:lnTo>
                                  <a:pt x="28223" y="14905"/>
                                </a:lnTo>
                                <a:lnTo>
                                  <a:pt x="60942" y="32190"/>
                                </a:lnTo>
                                <a:lnTo>
                                  <a:pt x="75179" y="39705"/>
                                </a:lnTo>
                                <a:lnTo>
                                  <a:pt x="85294" y="45090"/>
                                </a:lnTo>
                                <a:lnTo>
                                  <a:pt x="89166" y="47094"/>
                                </a:lnTo>
                                <a:lnTo>
                                  <a:pt x="82922" y="48222"/>
                                </a:lnTo>
                                <a:lnTo>
                                  <a:pt x="79050" y="49224"/>
                                </a:lnTo>
                                <a:lnTo>
                                  <a:pt x="70558" y="52355"/>
                                </a:lnTo>
                                <a:lnTo>
                                  <a:pt x="66687" y="54609"/>
                                </a:lnTo>
                                <a:lnTo>
                                  <a:pt x="63440" y="57365"/>
                                </a:lnTo>
                                <a:lnTo>
                                  <a:pt x="61192" y="60747"/>
                                </a:lnTo>
                                <a:lnTo>
                                  <a:pt x="59319" y="64880"/>
                                </a:lnTo>
                                <a:lnTo>
                                  <a:pt x="57071" y="73648"/>
                                </a:lnTo>
                                <a:lnTo>
                                  <a:pt x="56197" y="80912"/>
                                </a:lnTo>
                                <a:lnTo>
                                  <a:pt x="55947" y="83167"/>
                                </a:lnTo>
                                <a:lnTo>
                                  <a:pt x="53574" y="80411"/>
                                </a:lnTo>
                                <a:lnTo>
                                  <a:pt x="47205" y="70892"/>
                                </a:lnTo>
                                <a:lnTo>
                                  <a:pt x="38214" y="57365"/>
                                </a:lnTo>
                                <a:lnTo>
                                  <a:pt x="17733" y="26553"/>
                                </a:lnTo>
                                <a:lnTo>
                                  <a:pt x="8742" y="13152"/>
                                </a:lnTo>
                                <a:lnTo>
                                  <a:pt x="2373" y="3632"/>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05" name="Shape 4990"/>
                        <wps:cNvSpPr>
                          <a:spLocks noChangeArrowheads="1"/>
                        </wps:cNvSpPr>
                        <wps:spPr bwMode="auto">
                          <a:xfrm>
                            <a:off x="13038" y="4708"/>
                            <a:ext cx="891" cy="840"/>
                          </a:xfrm>
                          <a:custGeom>
                            <a:avLst/>
                            <a:gdLst>
                              <a:gd name="T0" fmla="*/ 0 w 89166"/>
                              <a:gd name="T1" fmla="*/ 0 h 84043"/>
                              <a:gd name="T2" fmla="*/ 891 w 89166"/>
                              <a:gd name="T3" fmla="*/ 471 h 84043"/>
                              <a:gd name="T4" fmla="*/ 634 w 89166"/>
                              <a:gd name="T5" fmla="*/ 573 h 84043"/>
                              <a:gd name="T6" fmla="*/ 559 w 89166"/>
                              <a:gd name="T7" fmla="*/ 840 h 84043"/>
                              <a:gd name="T8" fmla="*/ 0 w 89166"/>
                              <a:gd name="T9" fmla="*/ 0 h 84043"/>
                              <a:gd name="T10" fmla="*/ 0 w 89166"/>
                              <a:gd name="T11" fmla="*/ 0 h 840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9166" h="84043">
                                <a:moveTo>
                                  <a:pt x="0" y="0"/>
                                </a:moveTo>
                                <a:cubicBezTo>
                                  <a:pt x="0" y="0"/>
                                  <a:pt x="89166" y="47094"/>
                                  <a:pt x="89166" y="47094"/>
                                </a:cubicBezTo>
                                <a:cubicBezTo>
                                  <a:pt x="89166" y="47094"/>
                                  <a:pt x="70558" y="49475"/>
                                  <a:pt x="63440" y="57365"/>
                                </a:cubicBezTo>
                                <a:cubicBezTo>
                                  <a:pt x="56447" y="65256"/>
                                  <a:pt x="55947" y="84043"/>
                                  <a:pt x="55947" y="84043"/>
                                </a:cubicBezTo>
                                <a:cubicBezTo>
                                  <a:pt x="55947" y="84043"/>
                                  <a:pt x="0" y="0"/>
                                  <a:pt x="0" y="0"/>
                                </a:cubicBezTo>
                                <a:cubicBezTo>
                                  <a:pt x="0" y="0"/>
                                  <a:pt x="0" y="0"/>
                                  <a:pt x="0" y="0"/>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06" name="Shape 4991"/>
                        <wps:cNvSpPr>
                          <a:spLocks noChangeArrowheads="1"/>
                        </wps:cNvSpPr>
                        <wps:spPr bwMode="auto">
                          <a:xfrm>
                            <a:off x="9366" y="6420"/>
                            <a:ext cx="1197" cy="2683"/>
                          </a:xfrm>
                          <a:custGeom>
                            <a:avLst/>
                            <a:gdLst>
                              <a:gd name="T0" fmla="*/ 1197 w 119749"/>
                              <a:gd name="T1" fmla="*/ 0 h 268312"/>
                              <a:gd name="T2" fmla="*/ 201 w 119749"/>
                              <a:gd name="T3" fmla="*/ 1731 h 268312"/>
                              <a:gd name="T4" fmla="*/ 1053 w 119749"/>
                              <a:gd name="T5" fmla="*/ 2683 h 268312"/>
                              <a:gd name="T6" fmla="*/ 0 60000 65536"/>
                              <a:gd name="T7" fmla="*/ 0 60000 65536"/>
                              <a:gd name="T8" fmla="*/ 0 60000 65536"/>
                            </a:gdLst>
                            <a:ahLst/>
                            <a:cxnLst>
                              <a:cxn ang="T6">
                                <a:pos x="T0" y="T1"/>
                              </a:cxn>
                              <a:cxn ang="T7">
                                <a:pos x="T2" y="T3"/>
                              </a:cxn>
                              <a:cxn ang="T8">
                                <a:pos x="T4" y="T5"/>
                              </a:cxn>
                            </a:cxnLst>
                            <a:rect l="0" t="0" r="r" b="b"/>
                            <a:pathLst>
                              <a:path w="119749" h="268312">
                                <a:moveTo>
                                  <a:pt x="119749" y="0"/>
                                </a:moveTo>
                                <a:cubicBezTo>
                                  <a:pt x="44633" y="20291"/>
                                  <a:pt x="0" y="97821"/>
                                  <a:pt x="20131" y="173096"/>
                                </a:cubicBezTo>
                                <a:cubicBezTo>
                                  <a:pt x="31570" y="215932"/>
                                  <a:pt x="64152" y="252317"/>
                                  <a:pt x="105375" y="268312"/>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07" name="Shape 4992"/>
                        <wps:cNvSpPr>
                          <a:spLocks noChangeArrowheads="1"/>
                        </wps:cNvSpPr>
                        <wps:spPr bwMode="auto">
                          <a:xfrm>
                            <a:off x="10279" y="8844"/>
                            <a:ext cx="1013" cy="505"/>
                          </a:xfrm>
                          <a:custGeom>
                            <a:avLst/>
                            <a:gdLst>
                              <a:gd name="T0" fmla="*/ 32 w 101354"/>
                              <a:gd name="T1" fmla="*/ 0 h 50551"/>
                              <a:gd name="T2" fmla="*/ 74 w 101354"/>
                              <a:gd name="T3" fmla="*/ 13 h 50551"/>
                              <a:gd name="T4" fmla="*/ 185 w 101354"/>
                              <a:gd name="T5" fmla="*/ 48 h 50551"/>
                              <a:gd name="T6" fmla="*/ 342 w 101354"/>
                              <a:gd name="T7" fmla="*/ 97 h 50551"/>
                              <a:gd name="T8" fmla="*/ 522 w 101354"/>
                              <a:gd name="T9" fmla="*/ 153 h 50551"/>
                              <a:gd name="T10" fmla="*/ 703 w 101354"/>
                              <a:gd name="T11" fmla="*/ 209 h 50551"/>
                              <a:gd name="T12" fmla="*/ 860 w 101354"/>
                              <a:gd name="T13" fmla="*/ 258 h 50551"/>
                              <a:gd name="T14" fmla="*/ 971 w 101354"/>
                              <a:gd name="T15" fmla="*/ 293 h 50551"/>
                              <a:gd name="T16" fmla="*/ 1013 w 101354"/>
                              <a:gd name="T17" fmla="*/ 306 h 50551"/>
                              <a:gd name="T18" fmla="*/ 969 w 101354"/>
                              <a:gd name="T19" fmla="*/ 315 h 50551"/>
                              <a:gd name="T20" fmla="*/ 855 w 101354"/>
                              <a:gd name="T21" fmla="*/ 337 h 50551"/>
                              <a:gd name="T22" fmla="*/ 692 w 101354"/>
                              <a:gd name="T23" fmla="*/ 369 h 50551"/>
                              <a:gd name="T24" fmla="*/ 507 w 101354"/>
                              <a:gd name="T25" fmla="*/ 406 h 50551"/>
                              <a:gd name="T26" fmla="*/ 321 w 101354"/>
                              <a:gd name="T27" fmla="*/ 442 h 50551"/>
                              <a:gd name="T28" fmla="*/ 158 w 101354"/>
                              <a:gd name="T29" fmla="*/ 474 h 50551"/>
                              <a:gd name="T30" fmla="*/ 43 w 101354"/>
                              <a:gd name="T31" fmla="*/ 496 h 50551"/>
                              <a:gd name="T32" fmla="*/ 0 w 101354"/>
                              <a:gd name="T33" fmla="*/ 505 h 50551"/>
                              <a:gd name="T34" fmla="*/ 21 w 101354"/>
                              <a:gd name="T35" fmla="*/ 482 h 50551"/>
                              <a:gd name="T36" fmla="*/ 43 w 101354"/>
                              <a:gd name="T37" fmla="*/ 456 h 50551"/>
                              <a:gd name="T38" fmla="*/ 68 w 101354"/>
                              <a:gd name="T39" fmla="*/ 424 h 50551"/>
                              <a:gd name="T40" fmla="*/ 116 w 101354"/>
                              <a:gd name="T41" fmla="*/ 344 h 50551"/>
                              <a:gd name="T42" fmla="*/ 133 w 101354"/>
                              <a:gd name="T43" fmla="*/ 301 h 50551"/>
                              <a:gd name="T44" fmla="*/ 138 w 101354"/>
                              <a:gd name="T45" fmla="*/ 216 h 50551"/>
                              <a:gd name="T46" fmla="*/ 109 w 101354"/>
                              <a:gd name="T47" fmla="*/ 129 h 50551"/>
                              <a:gd name="T48" fmla="*/ 89 w 101354"/>
                              <a:gd name="T49" fmla="*/ 88 h 50551"/>
                              <a:gd name="T50" fmla="*/ 68 w 101354"/>
                              <a:gd name="T51" fmla="*/ 53 h 50551"/>
                              <a:gd name="T52" fmla="*/ 50 w 101354"/>
                              <a:gd name="T53" fmla="*/ 25 h 50551"/>
                              <a:gd name="T54" fmla="*/ 37 w 101354"/>
                              <a:gd name="T55" fmla="*/ 7 h 50551"/>
                              <a:gd name="T56" fmla="*/ 32 w 101354"/>
                              <a:gd name="T57" fmla="*/ 0 h 5055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01354" h="50551">
                                <a:moveTo>
                                  <a:pt x="3197" y="0"/>
                                </a:moveTo>
                                <a:lnTo>
                                  <a:pt x="7418" y="1315"/>
                                </a:lnTo>
                                <a:lnTo>
                                  <a:pt x="18532" y="4784"/>
                                </a:lnTo>
                                <a:lnTo>
                                  <a:pt x="34255" y="9694"/>
                                </a:lnTo>
                                <a:lnTo>
                                  <a:pt x="52276" y="15318"/>
                                </a:lnTo>
                                <a:lnTo>
                                  <a:pt x="70296" y="20954"/>
                                </a:lnTo>
                                <a:lnTo>
                                  <a:pt x="86019" y="25852"/>
                                </a:lnTo>
                                <a:lnTo>
                                  <a:pt x="97133" y="29333"/>
                                </a:lnTo>
                                <a:lnTo>
                                  <a:pt x="101354" y="30649"/>
                                </a:lnTo>
                                <a:lnTo>
                                  <a:pt x="96996" y="31500"/>
                                </a:lnTo>
                                <a:lnTo>
                                  <a:pt x="85519" y="33755"/>
                                </a:lnTo>
                                <a:lnTo>
                                  <a:pt x="69284" y="36949"/>
                                </a:lnTo>
                                <a:lnTo>
                                  <a:pt x="50677" y="40594"/>
                                </a:lnTo>
                                <a:lnTo>
                                  <a:pt x="32070" y="44251"/>
                                </a:lnTo>
                                <a:lnTo>
                                  <a:pt x="15835" y="47432"/>
                                </a:lnTo>
                                <a:lnTo>
                                  <a:pt x="4346" y="49687"/>
                                </a:lnTo>
                                <a:lnTo>
                                  <a:pt x="0" y="50551"/>
                                </a:lnTo>
                                <a:lnTo>
                                  <a:pt x="2098" y="48259"/>
                                </a:lnTo>
                                <a:lnTo>
                                  <a:pt x="4258" y="45679"/>
                                </a:lnTo>
                                <a:lnTo>
                                  <a:pt x="6769" y="42397"/>
                                </a:lnTo>
                                <a:lnTo>
                                  <a:pt x="11577" y="34456"/>
                                </a:lnTo>
                                <a:lnTo>
                                  <a:pt x="13263" y="30173"/>
                                </a:lnTo>
                                <a:lnTo>
                                  <a:pt x="13799" y="21656"/>
                                </a:lnTo>
                                <a:lnTo>
                                  <a:pt x="10927" y="12876"/>
                                </a:lnTo>
                                <a:lnTo>
                                  <a:pt x="8892" y="8830"/>
                                </a:lnTo>
                                <a:lnTo>
                                  <a:pt x="6819" y="5285"/>
                                </a:lnTo>
                                <a:lnTo>
                                  <a:pt x="4995" y="2492"/>
                                </a:lnTo>
                                <a:lnTo>
                                  <a:pt x="3684" y="664"/>
                                </a:lnTo>
                                <a:lnTo>
                                  <a:pt x="3197"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08" name="Shape 4993"/>
                        <wps:cNvSpPr>
                          <a:spLocks noChangeArrowheads="1"/>
                        </wps:cNvSpPr>
                        <wps:spPr bwMode="auto">
                          <a:xfrm>
                            <a:off x="10279" y="8844"/>
                            <a:ext cx="1013" cy="505"/>
                          </a:xfrm>
                          <a:custGeom>
                            <a:avLst/>
                            <a:gdLst>
                              <a:gd name="T0" fmla="*/ 1013 w 101354"/>
                              <a:gd name="T1" fmla="*/ 306 h 50551"/>
                              <a:gd name="T2" fmla="*/ 0 w 101354"/>
                              <a:gd name="T3" fmla="*/ 505 h 50551"/>
                              <a:gd name="T4" fmla="*/ 141 w 101354"/>
                              <a:gd name="T5" fmla="*/ 259 h 50551"/>
                              <a:gd name="T6" fmla="*/ 32 w 101354"/>
                              <a:gd name="T7" fmla="*/ 0 h 50551"/>
                              <a:gd name="T8" fmla="*/ 1013 w 101354"/>
                              <a:gd name="T9" fmla="*/ 306 h 50551"/>
                              <a:gd name="T10" fmla="*/ 1013 w 101354"/>
                              <a:gd name="T11" fmla="*/ 306 h 505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1354" h="50551">
                                <a:moveTo>
                                  <a:pt x="101354" y="30649"/>
                                </a:moveTo>
                                <a:cubicBezTo>
                                  <a:pt x="101354" y="30649"/>
                                  <a:pt x="0" y="50551"/>
                                  <a:pt x="0" y="50551"/>
                                </a:cubicBezTo>
                                <a:cubicBezTo>
                                  <a:pt x="0" y="50551"/>
                                  <a:pt x="13362" y="36999"/>
                                  <a:pt x="14062" y="25939"/>
                                </a:cubicBezTo>
                                <a:cubicBezTo>
                                  <a:pt x="14761" y="14880"/>
                                  <a:pt x="3197" y="0"/>
                                  <a:pt x="3197" y="0"/>
                                </a:cubicBezTo>
                                <a:cubicBezTo>
                                  <a:pt x="3197" y="0"/>
                                  <a:pt x="101354" y="30649"/>
                                  <a:pt x="101354" y="30649"/>
                                </a:cubicBezTo>
                                <a:cubicBezTo>
                                  <a:pt x="101354" y="30649"/>
                                  <a:pt x="101354" y="30649"/>
                                  <a:pt x="101354" y="30649"/>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09" name="Shape 49420"/>
                        <wps:cNvSpPr>
                          <a:spLocks noChangeArrowheads="1"/>
                        </wps:cNvSpPr>
                        <wps:spPr bwMode="auto">
                          <a:xfrm>
                            <a:off x="17681" y="4951"/>
                            <a:ext cx="8022" cy="120"/>
                          </a:xfrm>
                          <a:custGeom>
                            <a:avLst/>
                            <a:gdLst>
                              <a:gd name="T0" fmla="*/ 0 w 802241"/>
                              <a:gd name="T1" fmla="*/ 0 h 12024"/>
                              <a:gd name="T2" fmla="*/ 8022 w 802241"/>
                              <a:gd name="T3" fmla="*/ 0 h 12024"/>
                              <a:gd name="T4" fmla="*/ 8022 w 802241"/>
                              <a:gd name="T5" fmla="*/ 120 h 12024"/>
                              <a:gd name="T6" fmla="*/ 0 w 802241"/>
                              <a:gd name="T7" fmla="*/ 120 h 12024"/>
                              <a:gd name="T8" fmla="*/ 0 w 802241"/>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2241" h="12024">
                                <a:moveTo>
                                  <a:pt x="0" y="0"/>
                                </a:moveTo>
                                <a:lnTo>
                                  <a:pt x="802241" y="0"/>
                                </a:lnTo>
                                <a:lnTo>
                                  <a:pt x="802241" y="12024"/>
                                </a:lnTo>
                                <a:lnTo>
                                  <a:pt x="0" y="12024"/>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0" name="Shape 4995"/>
                        <wps:cNvSpPr>
                          <a:spLocks noChangeArrowheads="1"/>
                        </wps:cNvSpPr>
                        <wps:spPr bwMode="auto">
                          <a:xfrm>
                            <a:off x="25455" y="4524"/>
                            <a:ext cx="1873" cy="960"/>
                          </a:xfrm>
                          <a:custGeom>
                            <a:avLst/>
                            <a:gdLst>
                              <a:gd name="T0" fmla="*/ 0 w 187323"/>
                              <a:gd name="T1" fmla="*/ 0 h 96067"/>
                              <a:gd name="T2" fmla="*/ 80 w 187323"/>
                              <a:gd name="T3" fmla="*/ 21 h 96067"/>
                              <a:gd name="T4" fmla="*/ 292 w 187323"/>
                              <a:gd name="T5" fmla="*/ 76 h 96067"/>
                              <a:gd name="T6" fmla="*/ 592 w 187323"/>
                              <a:gd name="T7" fmla="*/ 154 h 96067"/>
                              <a:gd name="T8" fmla="*/ 1280 w 187323"/>
                              <a:gd name="T9" fmla="*/ 333 h 96067"/>
                              <a:gd name="T10" fmla="*/ 1580 w 187323"/>
                              <a:gd name="T11" fmla="*/ 412 h 96067"/>
                              <a:gd name="T12" fmla="*/ 1792 w 187323"/>
                              <a:gd name="T13" fmla="*/ 467 h 96067"/>
                              <a:gd name="T14" fmla="*/ 1873 w 187323"/>
                              <a:gd name="T15" fmla="*/ 487 h 96067"/>
                              <a:gd name="T16" fmla="*/ 1792 w 187323"/>
                              <a:gd name="T17" fmla="*/ 508 h 96067"/>
                              <a:gd name="T18" fmla="*/ 1580 w 187323"/>
                              <a:gd name="T19" fmla="*/ 561 h 96067"/>
                              <a:gd name="T20" fmla="*/ 1280 w 187323"/>
                              <a:gd name="T21" fmla="*/ 637 h 96067"/>
                              <a:gd name="T22" fmla="*/ 592 w 187323"/>
                              <a:gd name="T23" fmla="*/ 810 h 96067"/>
                              <a:gd name="T24" fmla="*/ 292 w 187323"/>
                              <a:gd name="T25" fmla="*/ 886 h 96067"/>
                              <a:gd name="T26" fmla="*/ 80 w 187323"/>
                              <a:gd name="T27" fmla="*/ 939 h 96067"/>
                              <a:gd name="T28" fmla="*/ 0 w 187323"/>
                              <a:gd name="T29" fmla="*/ 960 h 96067"/>
                              <a:gd name="T30" fmla="*/ 10 w 187323"/>
                              <a:gd name="T31" fmla="*/ 947 h 96067"/>
                              <a:gd name="T32" fmla="*/ 36 w 187323"/>
                              <a:gd name="T33" fmla="*/ 915 h 96067"/>
                              <a:gd name="T34" fmla="*/ 74 w 187323"/>
                              <a:gd name="T35" fmla="*/ 865 h 96067"/>
                              <a:gd name="T36" fmla="*/ 116 w 187323"/>
                              <a:gd name="T37" fmla="*/ 801 h 96067"/>
                              <a:gd name="T38" fmla="*/ 197 w 187323"/>
                              <a:gd name="T39" fmla="*/ 648 h 96067"/>
                              <a:gd name="T40" fmla="*/ 224 w 187323"/>
                              <a:gd name="T41" fmla="*/ 567 h 96067"/>
                              <a:gd name="T42" fmla="*/ 224 w 187323"/>
                              <a:gd name="T43" fmla="*/ 406 h 96067"/>
                              <a:gd name="T44" fmla="*/ 197 w 187323"/>
                              <a:gd name="T45" fmla="*/ 322 h 96067"/>
                              <a:gd name="T46" fmla="*/ 116 w 187323"/>
                              <a:gd name="T47" fmla="*/ 164 h 96067"/>
                              <a:gd name="T48" fmla="*/ 74 w 187323"/>
                              <a:gd name="T49" fmla="*/ 99 h 96067"/>
                              <a:gd name="T50" fmla="*/ 36 w 187323"/>
                              <a:gd name="T51" fmla="*/ 46 h 96067"/>
                              <a:gd name="T52" fmla="*/ 10 w 187323"/>
                              <a:gd name="T53" fmla="*/ 13 h 96067"/>
                              <a:gd name="T54" fmla="*/ 0 w 187323"/>
                              <a:gd name="T55" fmla="*/ 0 h 9606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87323" h="96067">
                                <a:moveTo>
                                  <a:pt x="0" y="0"/>
                                </a:moveTo>
                                <a:lnTo>
                                  <a:pt x="7993" y="2129"/>
                                </a:lnTo>
                                <a:lnTo>
                                  <a:pt x="29222" y="7640"/>
                                </a:lnTo>
                                <a:lnTo>
                                  <a:pt x="59194" y="15406"/>
                                </a:lnTo>
                                <a:lnTo>
                                  <a:pt x="128004" y="33317"/>
                                </a:lnTo>
                                <a:lnTo>
                                  <a:pt x="157976" y="41208"/>
                                </a:lnTo>
                                <a:lnTo>
                                  <a:pt x="179205" y="46718"/>
                                </a:lnTo>
                                <a:lnTo>
                                  <a:pt x="187323" y="48722"/>
                                </a:lnTo>
                                <a:lnTo>
                                  <a:pt x="179205" y="50852"/>
                                </a:lnTo>
                                <a:lnTo>
                                  <a:pt x="157976" y="56112"/>
                                </a:lnTo>
                                <a:lnTo>
                                  <a:pt x="128004" y="63752"/>
                                </a:lnTo>
                                <a:lnTo>
                                  <a:pt x="59194" y="81037"/>
                                </a:lnTo>
                                <a:lnTo>
                                  <a:pt x="29222" y="88677"/>
                                </a:lnTo>
                                <a:lnTo>
                                  <a:pt x="7993" y="93938"/>
                                </a:lnTo>
                                <a:lnTo>
                                  <a:pt x="0" y="96067"/>
                                </a:lnTo>
                                <a:lnTo>
                                  <a:pt x="999" y="94814"/>
                                </a:lnTo>
                                <a:lnTo>
                                  <a:pt x="3621" y="91558"/>
                                </a:lnTo>
                                <a:lnTo>
                                  <a:pt x="7368" y="86548"/>
                                </a:lnTo>
                                <a:lnTo>
                                  <a:pt x="11614" y="80160"/>
                                </a:lnTo>
                                <a:lnTo>
                                  <a:pt x="19731" y="64880"/>
                                </a:lnTo>
                                <a:lnTo>
                                  <a:pt x="22354" y="56738"/>
                                </a:lnTo>
                                <a:lnTo>
                                  <a:pt x="22354" y="40581"/>
                                </a:lnTo>
                                <a:lnTo>
                                  <a:pt x="19731" y="32190"/>
                                </a:lnTo>
                                <a:lnTo>
                                  <a:pt x="11614" y="16408"/>
                                </a:lnTo>
                                <a:lnTo>
                                  <a:pt x="7368" y="9895"/>
                                </a:lnTo>
                                <a:lnTo>
                                  <a:pt x="3621" y="4634"/>
                                </a:lnTo>
                                <a:lnTo>
                                  <a:pt x="999" y="1253"/>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1" name="Shape 4996"/>
                        <wps:cNvSpPr>
                          <a:spLocks noChangeArrowheads="1"/>
                        </wps:cNvSpPr>
                        <wps:spPr bwMode="auto">
                          <a:xfrm>
                            <a:off x="25455" y="4524"/>
                            <a:ext cx="1873" cy="960"/>
                          </a:xfrm>
                          <a:custGeom>
                            <a:avLst/>
                            <a:gdLst>
                              <a:gd name="T0" fmla="*/ 1873 w 187323"/>
                              <a:gd name="T1" fmla="*/ 487 h 96067"/>
                              <a:gd name="T2" fmla="*/ 0 w 187323"/>
                              <a:gd name="T3" fmla="*/ 960 h 96067"/>
                              <a:gd name="T4" fmla="*/ 234 w 187323"/>
                              <a:gd name="T5" fmla="*/ 487 h 96067"/>
                              <a:gd name="T6" fmla="*/ 0 w 187323"/>
                              <a:gd name="T7" fmla="*/ 0 h 96067"/>
                              <a:gd name="T8" fmla="*/ 1873 w 187323"/>
                              <a:gd name="T9" fmla="*/ 487 h 96067"/>
                              <a:gd name="T10" fmla="*/ 1873 w 187323"/>
                              <a:gd name="T11" fmla="*/ 487 h 960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6067">
                                <a:moveTo>
                                  <a:pt x="187323" y="48722"/>
                                </a:moveTo>
                                <a:cubicBezTo>
                                  <a:pt x="187323" y="48722"/>
                                  <a:pt x="0" y="96067"/>
                                  <a:pt x="0" y="96067"/>
                                </a:cubicBezTo>
                                <a:cubicBezTo>
                                  <a:pt x="0" y="96067"/>
                                  <a:pt x="23353" y="69389"/>
                                  <a:pt x="23353" y="48722"/>
                                </a:cubicBezTo>
                                <a:cubicBezTo>
                                  <a:pt x="23353" y="27430"/>
                                  <a:pt x="0" y="0"/>
                                  <a:pt x="0" y="0"/>
                                </a:cubicBezTo>
                                <a:cubicBezTo>
                                  <a:pt x="0" y="0"/>
                                  <a:pt x="187323" y="48722"/>
                                  <a:pt x="187323" y="48722"/>
                                </a:cubicBezTo>
                                <a:cubicBezTo>
                                  <a:pt x="187323" y="48722"/>
                                  <a:pt x="187323" y="48722"/>
                                  <a:pt x="187323" y="48722"/>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12" name="Shape 4997"/>
                        <wps:cNvSpPr>
                          <a:spLocks noChangeArrowheads="1"/>
                        </wps:cNvSpPr>
                        <wps:spPr bwMode="auto">
                          <a:xfrm>
                            <a:off x="32313" y="3772"/>
                            <a:ext cx="345" cy="870"/>
                          </a:xfrm>
                          <a:custGeom>
                            <a:avLst/>
                            <a:gdLst>
                              <a:gd name="T0" fmla="*/ 0 w 34530"/>
                              <a:gd name="T1" fmla="*/ 0 h 87049"/>
                              <a:gd name="T2" fmla="*/ 345 w 34530"/>
                              <a:gd name="T3" fmla="*/ 0 h 87049"/>
                              <a:gd name="T4" fmla="*/ 345 w 34530"/>
                              <a:gd name="T5" fmla="*/ 96 h 87049"/>
                              <a:gd name="T6" fmla="*/ 115 w 34530"/>
                              <a:gd name="T7" fmla="*/ 96 h 87049"/>
                              <a:gd name="T8" fmla="*/ 115 w 34530"/>
                              <a:gd name="T9" fmla="*/ 384 h 87049"/>
                              <a:gd name="T10" fmla="*/ 345 w 34530"/>
                              <a:gd name="T11" fmla="*/ 384 h 87049"/>
                              <a:gd name="T12" fmla="*/ 345 w 34530"/>
                              <a:gd name="T13" fmla="*/ 503 h 87049"/>
                              <a:gd name="T14" fmla="*/ 312 w 34530"/>
                              <a:gd name="T15" fmla="*/ 488 h 87049"/>
                              <a:gd name="T16" fmla="*/ 248 w 34530"/>
                              <a:gd name="T17" fmla="*/ 484 h 87049"/>
                              <a:gd name="T18" fmla="*/ 115 w 34530"/>
                              <a:gd name="T19" fmla="*/ 484 h 87049"/>
                              <a:gd name="T20" fmla="*/ 115 w 34530"/>
                              <a:gd name="T21" fmla="*/ 870 h 87049"/>
                              <a:gd name="T22" fmla="*/ 0 w 34530"/>
                              <a:gd name="T23" fmla="*/ 870 h 87049"/>
                              <a:gd name="T24" fmla="*/ 0 w 34530"/>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49">
                                <a:moveTo>
                                  <a:pt x="0" y="0"/>
                                </a:moveTo>
                                <a:lnTo>
                                  <a:pt x="34530" y="0"/>
                                </a:lnTo>
                                <a:lnTo>
                                  <a:pt x="34530" y="9644"/>
                                </a:lnTo>
                                <a:lnTo>
                                  <a:pt x="11489" y="9644"/>
                                </a:lnTo>
                                <a:lnTo>
                                  <a:pt x="11489" y="38452"/>
                                </a:lnTo>
                                <a:lnTo>
                                  <a:pt x="34530" y="38452"/>
                                </a:lnTo>
                                <a:lnTo>
                                  <a:pt x="34530" y="50349"/>
                                </a:lnTo>
                                <a:lnTo>
                                  <a:pt x="31221" y="48848"/>
                                </a:lnTo>
                                <a:cubicBezTo>
                                  <a:pt x="29847" y="48597"/>
                                  <a:pt x="27724" y="48472"/>
                                  <a:pt x="24852" y="48472"/>
                                </a:cubicBezTo>
                                <a:lnTo>
                                  <a:pt x="11489" y="4847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3" name="Shape 4998"/>
                        <wps:cNvSpPr>
                          <a:spLocks noChangeArrowheads="1"/>
                        </wps:cNvSpPr>
                        <wps:spPr bwMode="auto">
                          <a:xfrm>
                            <a:off x="32658" y="3772"/>
                            <a:ext cx="420" cy="870"/>
                          </a:xfrm>
                          <a:custGeom>
                            <a:avLst/>
                            <a:gdLst>
                              <a:gd name="T0" fmla="*/ 0 w 42023"/>
                              <a:gd name="T1" fmla="*/ 0 h 87049"/>
                              <a:gd name="T2" fmla="*/ 39 w 42023"/>
                              <a:gd name="T3" fmla="*/ 0 h 87049"/>
                              <a:gd name="T4" fmla="*/ 215 w 42023"/>
                              <a:gd name="T5" fmla="*/ 24 h 87049"/>
                              <a:gd name="T6" fmla="*/ 313 w 42023"/>
                              <a:gd name="T7" fmla="*/ 106 h 87049"/>
                              <a:gd name="T8" fmla="*/ 349 w 42023"/>
                              <a:gd name="T9" fmla="*/ 238 h 87049"/>
                              <a:gd name="T10" fmla="*/ 289 w 42023"/>
                              <a:gd name="T11" fmla="*/ 394 h 87049"/>
                              <a:gd name="T12" fmla="*/ 104 w 42023"/>
                              <a:gd name="T13" fmla="*/ 474 h 87049"/>
                              <a:gd name="T14" fmla="*/ 173 w 42023"/>
                              <a:gd name="T15" fmla="*/ 518 h 87049"/>
                              <a:gd name="T16" fmla="*/ 269 w 42023"/>
                              <a:gd name="T17" fmla="*/ 633 h 87049"/>
                              <a:gd name="T18" fmla="*/ 420 w 42023"/>
                              <a:gd name="T19" fmla="*/ 870 h 87049"/>
                              <a:gd name="T20" fmla="*/ 275 w 42023"/>
                              <a:gd name="T21" fmla="*/ 870 h 87049"/>
                              <a:gd name="T22" fmla="*/ 160 w 42023"/>
                              <a:gd name="T23" fmla="*/ 690 h 87049"/>
                              <a:gd name="T24" fmla="*/ 78 w 42023"/>
                              <a:gd name="T25" fmla="*/ 570 h 87049"/>
                              <a:gd name="T26" fmla="*/ 19 w 42023"/>
                              <a:gd name="T27" fmla="*/ 512 h 87049"/>
                              <a:gd name="T28" fmla="*/ 0 w 42023"/>
                              <a:gd name="T29" fmla="*/ 503 h 87049"/>
                              <a:gd name="T30" fmla="*/ 0 w 42023"/>
                              <a:gd name="T31" fmla="*/ 384 h 87049"/>
                              <a:gd name="T32" fmla="*/ 17 w 42023"/>
                              <a:gd name="T33" fmla="*/ 384 h 87049"/>
                              <a:gd name="T34" fmla="*/ 139 w 42023"/>
                              <a:gd name="T35" fmla="*/ 368 h 87049"/>
                              <a:gd name="T36" fmla="*/ 207 w 42023"/>
                              <a:gd name="T37" fmla="*/ 315 h 87049"/>
                              <a:gd name="T38" fmla="*/ 230 w 42023"/>
                              <a:gd name="T39" fmla="*/ 238 h 87049"/>
                              <a:gd name="T40" fmla="*/ 185 w 42023"/>
                              <a:gd name="T41" fmla="*/ 136 h 87049"/>
                              <a:gd name="T42" fmla="*/ 44 w 42023"/>
                              <a:gd name="T43" fmla="*/ 96 h 87049"/>
                              <a:gd name="T44" fmla="*/ 0 w 42023"/>
                              <a:gd name="T45" fmla="*/ 96 h 87049"/>
                              <a:gd name="T46" fmla="*/ 0 w 42023"/>
                              <a:gd name="T47" fmla="*/ 0 h 8704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2023" h="87049">
                                <a:moveTo>
                                  <a:pt x="0" y="0"/>
                                </a:moveTo>
                                <a:lnTo>
                                  <a:pt x="3933" y="0"/>
                                </a:lnTo>
                                <a:cubicBezTo>
                                  <a:pt x="11676" y="0"/>
                                  <a:pt x="17546" y="877"/>
                                  <a:pt x="21542" y="2380"/>
                                </a:cubicBezTo>
                                <a:cubicBezTo>
                                  <a:pt x="25663" y="4008"/>
                                  <a:pt x="28785" y="6764"/>
                                  <a:pt x="31283" y="10647"/>
                                </a:cubicBezTo>
                                <a:cubicBezTo>
                                  <a:pt x="33656" y="14654"/>
                                  <a:pt x="34904" y="19038"/>
                                  <a:pt x="34904" y="23798"/>
                                </a:cubicBezTo>
                                <a:cubicBezTo>
                                  <a:pt x="34904" y="29935"/>
                                  <a:pt x="32906" y="35196"/>
                                  <a:pt x="28910" y="39454"/>
                                </a:cubicBezTo>
                                <a:cubicBezTo>
                                  <a:pt x="24914" y="43587"/>
                                  <a:pt x="18795" y="46343"/>
                                  <a:pt x="10428" y="47470"/>
                                </a:cubicBezTo>
                                <a:cubicBezTo>
                                  <a:pt x="13425" y="48973"/>
                                  <a:pt x="15798" y="50351"/>
                                  <a:pt x="17296" y="51853"/>
                                </a:cubicBezTo>
                                <a:cubicBezTo>
                                  <a:pt x="20668" y="54860"/>
                                  <a:pt x="23915" y="58743"/>
                                  <a:pt x="26912" y="63377"/>
                                </a:cubicBezTo>
                                <a:lnTo>
                                  <a:pt x="42023" y="87049"/>
                                </a:lnTo>
                                <a:lnTo>
                                  <a:pt x="27537" y="87049"/>
                                </a:lnTo>
                                <a:lnTo>
                                  <a:pt x="16047" y="69013"/>
                                </a:lnTo>
                                <a:cubicBezTo>
                                  <a:pt x="12676" y="63753"/>
                                  <a:pt x="9928" y="59744"/>
                                  <a:pt x="7805" y="56989"/>
                                </a:cubicBezTo>
                                <a:cubicBezTo>
                                  <a:pt x="5557" y="54234"/>
                                  <a:pt x="3684" y="52229"/>
                                  <a:pt x="1936" y="51227"/>
                                </a:cubicBezTo>
                                <a:lnTo>
                                  <a:pt x="0" y="50349"/>
                                </a:lnTo>
                                <a:lnTo>
                                  <a:pt x="0" y="38452"/>
                                </a:lnTo>
                                <a:lnTo>
                                  <a:pt x="1686" y="38452"/>
                                </a:lnTo>
                                <a:cubicBezTo>
                                  <a:pt x="6931" y="38452"/>
                                  <a:pt x="11052" y="37951"/>
                                  <a:pt x="13924" y="36824"/>
                                </a:cubicBezTo>
                                <a:cubicBezTo>
                                  <a:pt x="16922" y="35696"/>
                                  <a:pt x="19169" y="33943"/>
                                  <a:pt x="20668" y="31563"/>
                                </a:cubicBezTo>
                                <a:cubicBezTo>
                                  <a:pt x="22291" y="29183"/>
                                  <a:pt x="23041" y="26553"/>
                                  <a:pt x="23041" y="23798"/>
                                </a:cubicBezTo>
                                <a:cubicBezTo>
                                  <a:pt x="23041" y="19665"/>
                                  <a:pt x="21542" y="16283"/>
                                  <a:pt x="18545" y="13652"/>
                                </a:cubicBezTo>
                                <a:cubicBezTo>
                                  <a:pt x="15548" y="11022"/>
                                  <a:pt x="10802" y="9644"/>
                                  <a:pt x="4433" y="9644"/>
                                </a:cubicBezTo>
                                <a:lnTo>
                                  <a:pt x="0" y="9644"/>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4" name="Shape 4999"/>
                        <wps:cNvSpPr>
                          <a:spLocks noChangeArrowheads="1"/>
                        </wps:cNvSpPr>
                        <wps:spPr bwMode="auto">
                          <a:xfrm>
                            <a:off x="33322" y="4165"/>
                            <a:ext cx="3092" cy="0"/>
                          </a:xfrm>
                          <a:custGeom>
                            <a:avLst/>
                            <a:gdLst>
                              <a:gd name="T0" fmla="*/ 0 w 309207"/>
                              <a:gd name="T1" fmla="*/ 3092 w 309207"/>
                              <a:gd name="T2" fmla="*/ 0 60000 65536"/>
                              <a:gd name="T3" fmla="*/ 0 60000 65536"/>
                            </a:gdLst>
                            <a:ahLst/>
                            <a:cxnLst>
                              <a:cxn ang="T2">
                                <a:pos x="T0" y="0"/>
                              </a:cxn>
                              <a:cxn ang="T3">
                                <a:pos x="T1" y="0"/>
                              </a:cxn>
                            </a:cxnLst>
                            <a:rect l="0" t="0" r="r" b="b"/>
                            <a:pathLst>
                              <a:path w="309207">
                                <a:moveTo>
                                  <a:pt x="0" y="0"/>
                                </a:moveTo>
                                <a:lnTo>
                                  <a:pt x="30920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15" name="Shape 5000"/>
                        <wps:cNvSpPr>
                          <a:spLocks noChangeArrowheads="1"/>
                        </wps:cNvSpPr>
                        <wps:spPr bwMode="auto">
                          <a:xfrm>
                            <a:off x="36060" y="7530"/>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6" name="Shape 5001"/>
                        <wps:cNvSpPr>
                          <a:spLocks noChangeArrowheads="1"/>
                        </wps:cNvSpPr>
                        <wps:spPr bwMode="auto">
                          <a:xfrm>
                            <a:off x="36414" y="4165"/>
                            <a:ext cx="0" cy="3116"/>
                          </a:xfrm>
                          <a:custGeom>
                            <a:avLst/>
                            <a:gdLst>
                              <a:gd name="T0" fmla="*/ 0 h 311624"/>
                              <a:gd name="T1" fmla="*/ 3116 h 311624"/>
                              <a:gd name="T2" fmla="*/ 0 60000 65536"/>
                              <a:gd name="T3" fmla="*/ 0 60000 65536"/>
                            </a:gdLst>
                            <a:ahLst/>
                            <a:cxnLst>
                              <a:cxn ang="T2">
                                <a:pos x="0" y="T0"/>
                              </a:cxn>
                              <a:cxn ang="T3">
                                <a:pos x="0" y="T1"/>
                              </a:cxn>
                            </a:cxnLst>
                            <a:rect l="0" t="0" r="r" b="b"/>
                            <a:pathLst>
                              <a:path h="311624">
                                <a:moveTo>
                                  <a:pt x="0" y="0"/>
                                </a:moveTo>
                                <a:lnTo>
                                  <a:pt x="0" y="311624"/>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17" name="Shape 5002"/>
                        <wps:cNvSpPr>
                          <a:spLocks noChangeArrowheads="1"/>
                        </wps:cNvSpPr>
                        <wps:spPr bwMode="auto">
                          <a:xfrm>
                            <a:off x="39732" y="3757"/>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6" y="18275"/>
                                </a:lnTo>
                                <a:cubicBezTo>
                                  <a:pt x="14736" y="23911"/>
                                  <a:pt x="11739" y="33305"/>
                                  <a:pt x="11739" y="46331"/>
                                </a:cubicBezTo>
                                <a:cubicBezTo>
                                  <a:pt x="11739" y="56852"/>
                                  <a:pt x="14611" y="65119"/>
                                  <a:pt x="20231" y="71131"/>
                                </a:cubicBezTo>
                                <a:cubicBezTo>
                                  <a:pt x="25851" y="77143"/>
                                  <a:pt x="32969" y="80149"/>
                                  <a:pt x="41336" y="80149"/>
                                </a:cubicBezTo>
                                <a:lnTo>
                                  <a:pt x="41398" y="80122"/>
                                </a:lnTo>
                                <a:lnTo>
                                  <a:pt x="41398" y="90026"/>
                                </a:lnTo>
                                <a:lnTo>
                                  <a:pt x="19607" y="84157"/>
                                </a:lnTo>
                                <a:cubicBezTo>
                                  <a:pt x="13112" y="80149"/>
                                  <a:pt x="8242" y="74763"/>
                                  <a:pt x="4870" y="67874"/>
                                </a:cubicBezTo>
                                <a:cubicBezTo>
                                  <a:pt x="1624" y="61111"/>
                                  <a:pt x="0" y="53846"/>
                                  <a:pt x="0" y="46206"/>
                                </a:cubicBezTo>
                                <a:cubicBezTo>
                                  <a:pt x="0" y="31677"/>
                                  <a:pt x="3871"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8" name="Shape 5003"/>
                        <wps:cNvSpPr>
                          <a:spLocks noChangeArrowheads="1"/>
                        </wps:cNvSpPr>
                        <wps:spPr bwMode="auto">
                          <a:xfrm>
                            <a:off x="40146" y="3757"/>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2"/>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2" y="81162"/>
                                  <a:pt x="21168" y="84669"/>
                                </a:cubicBezTo>
                                <a:cubicBezTo>
                                  <a:pt x="14674" y="88302"/>
                                  <a:pt x="7555" y="90055"/>
                                  <a:pt x="63" y="90055"/>
                                </a:cubicBezTo>
                                <a:lnTo>
                                  <a:pt x="0" y="90038"/>
                                </a:lnTo>
                                <a:lnTo>
                                  <a:pt x="0" y="80133"/>
                                </a:lnTo>
                                <a:lnTo>
                                  <a:pt x="21292" y="71017"/>
                                </a:lnTo>
                                <a:cubicBezTo>
                                  <a:pt x="26912" y="65005"/>
                                  <a:pt x="29659" y="56363"/>
                                  <a:pt x="29659" y="45090"/>
                                </a:cubicBezTo>
                                <a:cubicBezTo>
                                  <a:pt x="29659" y="38076"/>
                                  <a:pt x="28535" y="31814"/>
                                  <a:pt x="26163" y="26553"/>
                                </a:cubicBezTo>
                                <a:cubicBezTo>
                                  <a:pt x="23790" y="21292"/>
                                  <a:pt x="20293" y="17159"/>
                                  <a:pt x="15673" y="14279"/>
                                </a:cubicBezTo>
                                <a:cubicBezTo>
                                  <a:pt x="11053" y="11398"/>
                                  <a:pt x="5932" y="9895"/>
                                  <a:pt x="188" y="9895"/>
                                </a:cubicBezTo>
                                <a:lnTo>
                                  <a:pt x="0" y="9970"/>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19" name="Shape 5004"/>
                        <wps:cNvSpPr>
                          <a:spLocks noChangeArrowheads="1"/>
                        </wps:cNvSpPr>
                        <wps:spPr bwMode="auto">
                          <a:xfrm>
                            <a:off x="36414" y="4165"/>
                            <a:ext cx="3054" cy="0"/>
                          </a:xfrm>
                          <a:custGeom>
                            <a:avLst/>
                            <a:gdLst>
                              <a:gd name="T0" fmla="*/ 0 w 305461"/>
                              <a:gd name="T1" fmla="*/ 3054 w 305461"/>
                              <a:gd name="T2" fmla="*/ 0 60000 65536"/>
                              <a:gd name="T3" fmla="*/ 0 60000 65536"/>
                            </a:gdLst>
                            <a:ahLst/>
                            <a:cxnLst>
                              <a:cxn ang="T2">
                                <a:pos x="T0" y="0"/>
                              </a:cxn>
                              <a:cxn ang="T3">
                                <a:pos x="T1" y="0"/>
                              </a:cxn>
                            </a:cxnLst>
                            <a:rect l="0" t="0" r="r" b="b"/>
                            <a:pathLst>
                              <a:path w="305461">
                                <a:moveTo>
                                  <a:pt x="0" y="0"/>
                                </a:moveTo>
                                <a:lnTo>
                                  <a:pt x="305461"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20" name="Shape 5005"/>
                        <wps:cNvSpPr>
                          <a:spLocks noChangeArrowheads="1"/>
                        </wps:cNvSpPr>
                        <wps:spPr bwMode="auto">
                          <a:xfrm>
                            <a:off x="44226" y="3998"/>
                            <a:ext cx="342" cy="645"/>
                          </a:xfrm>
                          <a:custGeom>
                            <a:avLst/>
                            <a:gdLst>
                              <a:gd name="T0" fmla="*/ 232 w 34218"/>
                              <a:gd name="T1" fmla="*/ 0 h 64504"/>
                              <a:gd name="T2" fmla="*/ 342 w 34218"/>
                              <a:gd name="T3" fmla="*/ 35 h 64504"/>
                              <a:gd name="T4" fmla="*/ 305 w 34218"/>
                              <a:gd name="T5" fmla="*/ 134 h 64504"/>
                              <a:gd name="T6" fmla="*/ 227 w 34218"/>
                              <a:gd name="T7" fmla="*/ 111 h 64504"/>
                              <a:gd name="T8" fmla="*/ 164 w 34218"/>
                              <a:gd name="T9" fmla="*/ 133 h 64504"/>
                              <a:gd name="T10" fmla="*/ 125 w 34218"/>
                              <a:gd name="T11" fmla="*/ 190 h 64504"/>
                              <a:gd name="T12" fmla="*/ 106 w 34218"/>
                              <a:gd name="T13" fmla="*/ 316 h 64504"/>
                              <a:gd name="T14" fmla="*/ 106 w 34218"/>
                              <a:gd name="T15" fmla="*/ 645 h 64504"/>
                              <a:gd name="T16" fmla="*/ 0 w 34218"/>
                              <a:gd name="T17" fmla="*/ 645 h 64504"/>
                              <a:gd name="T18" fmla="*/ 0 w 34218"/>
                              <a:gd name="T19" fmla="*/ 15 h 64504"/>
                              <a:gd name="T20" fmla="*/ 96 w 34218"/>
                              <a:gd name="T21" fmla="*/ 15 h 64504"/>
                              <a:gd name="T22" fmla="*/ 96 w 34218"/>
                              <a:gd name="T23" fmla="*/ 110 h 64504"/>
                              <a:gd name="T24" fmla="*/ 164 w 34218"/>
                              <a:gd name="T25" fmla="*/ 23 h 64504"/>
                              <a:gd name="T26" fmla="*/ 232 w 34218"/>
                              <a:gd name="T27" fmla="*/ 0 h 6450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504">
                                <a:moveTo>
                                  <a:pt x="23228" y="0"/>
                                </a:moveTo>
                                <a:cubicBezTo>
                                  <a:pt x="26850" y="0"/>
                                  <a:pt x="30471" y="1253"/>
                                  <a:pt x="34218" y="3507"/>
                                </a:cubicBezTo>
                                <a:lnTo>
                                  <a:pt x="30471" y="13402"/>
                                </a:lnTo>
                                <a:cubicBezTo>
                                  <a:pt x="27849" y="11898"/>
                                  <a:pt x="25351" y="11147"/>
                                  <a:pt x="22729" y="11147"/>
                                </a:cubicBezTo>
                                <a:cubicBezTo>
                                  <a:pt x="20356" y="11147"/>
                                  <a:pt x="18233" y="11774"/>
                                  <a:pt x="16359" y="13277"/>
                                </a:cubicBezTo>
                                <a:cubicBezTo>
                                  <a:pt x="14612" y="14654"/>
                                  <a:pt x="13237" y="16533"/>
                                  <a:pt x="12488" y="19038"/>
                                </a:cubicBezTo>
                                <a:cubicBezTo>
                                  <a:pt x="11239" y="22921"/>
                                  <a:pt x="10615" y="27054"/>
                                  <a:pt x="10615" y="31563"/>
                                </a:cubicBezTo>
                                <a:lnTo>
                                  <a:pt x="10615" y="64504"/>
                                </a:lnTo>
                                <a:lnTo>
                                  <a:pt x="0" y="64504"/>
                                </a:lnTo>
                                <a:lnTo>
                                  <a:pt x="0" y="1503"/>
                                </a:lnTo>
                                <a:lnTo>
                                  <a:pt x="9616" y="1503"/>
                                </a:lnTo>
                                <a:lnTo>
                                  <a:pt x="9616" y="11022"/>
                                </a:lnTo>
                                <a:cubicBezTo>
                                  <a:pt x="12113" y="6513"/>
                                  <a:pt x="14361" y="3632"/>
                                  <a:pt x="16359" y="2254"/>
                                </a:cubicBezTo>
                                <a:cubicBezTo>
                                  <a:pt x="18483" y="752"/>
                                  <a:pt x="20731"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1" name="Shape 5006"/>
                        <wps:cNvSpPr>
                          <a:spLocks noChangeArrowheads="1"/>
                        </wps:cNvSpPr>
                        <wps:spPr bwMode="auto">
                          <a:xfrm>
                            <a:off x="43306" y="3758"/>
                            <a:ext cx="768" cy="899"/>
                          </a:xfrm>
                          <a:custGeom>
                            <a:avLst/>
                            <a:gdLst>
                              <a:gd name="T0" fmla="*/ 411 w 76802"/>
                              <a:gd name="T1" fmla="*/ 0 h 89930"/>
                              <a:gd name="T2" fmla="*/ 629 w 76802"/>
                              <a:gd name="T3" fmla="*/ 66 h 89930"/>
                              <a:gd name="T4" fmla="*/ 753 w 76802"/>
                              <a:gd name="T5" fmla="*/ 253 h 89930"/>
                              <a:gd name="T6" fmla="*/ 639 w 76802"/>
                              <a:gd name="T7" fmla="*/ 279 h 89930"/>
                              <a:gd name="T8" fmla="*/ 552 w 76802"/>
                              <a:gd name="T9" fmla="*/ 141 h 89930"/>
                              <a:gd name="T10" fmla="*/ 408 w 76802"/>
                              <a:gd name="T11" fmla="*/ 98 h 89930"/>
                              <a:gd name="T12" fmla="*/ 241 w 76802"/>
                              <a:gd name="T13" fmla="*/ 147 h 89930"/>
                              <a:gd name="T14" fmla="*/ 146 w 76802"/>
                              <a:gd name="T15" fmla="*/ 275 h 89930"/>
                              <a:gd name="T16" fmla="*/ 119 w 76802"/>
                              <a:gd name="T17" fmla="*/ 442 h 89930"/>
                              <a:gd name="T18" fmla="*/ 151 w 76802"/>
                              <a:gd name="T19" fmla="*/ 636 h 89930"/>
                              <a:gd name="T20" fmla="*/ 251 w 76802"/>
                              <a:gd name="T21" fmla="*/ 760 h 89930"/>
                              <a:gd name="T22" fmla="*/ 400 w 76802"/>
                              <a:gd name="T23" fmla="*/ 800 h 89930"/>
                              <a:gd name="T24" fmla="*/ 562 w 76802"/>
                              <a:gd name="T25" fmla="*/ 745 h 89930"/>
                              <a:gd name="T26" fmla="*/ 653 w 76802"/>
                              <a:gd name="T27" fmla="*/ 580 h 89930"/>
                              <a:gd name="T28" fmla="*/ 768 w 76802"/>
                              <a:gd name="T29" fmla="*/ 609 h 89930"/>
                              <a:gd name="T30" fmla="*/ 638 w 76802"/>
                              <a:gd name="T31" fmla="*/ 825 h 89930"/>
                              <a:gd name="T32" fmla="*/ 408 w 76802"/>
                              <a:gd name="T33" fmla="*/ 899 h 89930"/>
                              <a:gd name="T34" fmla="*/ 180 w 76802"/>
                              <a:gd name="T35" fmla="*/ 841 h 89930"/>
                              <a:gd name="T36" fmla="*/ 46 w 76802"/>
                              <a:gd name="T37" fmla="*/ 676 h 89930"/>
                              <a:gd name="T38" fmla="*/ 0 w 76802"/>
                              <a:gd name="T39" fmla="*/ 443 h 89930"/>
                              <a:gd name="T40" fmla="*/ 52 w 76802"/>
                              <a:gd name="T41" fmla="*/ 205 h 89930"/>
                              <a:gd name="T42" fmla="*/ 200 w 76802"/>
                              <a:gd name="T43" fmla="*/ 51 h 89930"/>
                              <a:gd name="T44" fmla="*/ 411 w 76802"/>
                              <a:gd name="T45" fmla="*/ 0 h 8993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89930">
                                <a:moveTo>
                                  <a:pt x="41086" y="0"/>
                                </a:moveTo>
                                <a:cubicBezTo>
                                  <a:pt x="49703" y="0"/>
                                  <a:pt x="57071" y="2129"/>
                                  <a:pt x="62940" y="6638"/>
                                </a:cubicBezTo>
                                <a:cubicBezTo>
                                  <a:pt x="68810" y="11022"/>
                                  <a:pt x="72930" y="17285"/>
                                  <a:pt x="75304" y="25301"/>
                                </a:cubicBezTo>
                                <a:lnTo>
                                  <a:pt x="63940" y="27931"/>
                                </a:lnTo>
                                <a:cubicBezTo>
                                  <a:pt x="61941" y="21668"/>
                                  <a:pt x="59069" y="17034"/>
                                  <a:pt x="55198" y="14153"/>
                                </a:cubicBezTo>
                                <a:cubicBezTo>
                                  <a:pt x="51451" y="11273"/>
                                  <a:pt x="46581" y="9770"/>
                                  <a:pt x="40836" y="9770"/>
                                </a:cubicBezTo>
                                <a:cubicBezTo>
                                  <a:pt x="34092" y="9770"/>
                                  <a:pt x="28598" y="11398"/>
                                  <a:pt x="24102" y="14655"/>
                                </a:cubicBezTo>
                                <a:cubicBezTo>
                                  <a:pt x="19607" y="17785"/>
                                  <a:pt x="16484" y="22170"/>
                                  <a:pt x="14612" y="27555"/>
                                </a:cubicBezTo>
                                <a:cubicBezTo>
                                  <a:pt x="12863" y="32941"/>
                                  <a:pt x="11864" y="38452"/>
                                  <a:pt x="11864" y="44213"/>
                                </a:cubicBezTo>
                                <a:cubicBezTo>
                                  <a:pt x="11864" y="51603"/>
                                  <a:pt x="12988" y="58116"/>
                                  <a:pt x="15111" y="63628"/>
                                </a:cubicBezTo>
                                <a:cubicBezTo>
                                  <a:pt x="17234" y="69138"/>
                                  <a:pt x="20605" y="73272"/>
                                  <a:pt x="25102" y="76027"/>
                                </a:cubicBezTo>
                                <a:cubicBezTo>
                                  <a:pt x="29721" y="78783"/>
                                  <a:pt x="34592" y="80035"/>
                                  <a:pt x="39962" y="80035"/>
                                </a:cubicBezTo>
                                <a:cubicBezTo>
                                  <a:pt x="46331" y="80035"/>
                                  <a:pt x="51826" y="78282"/>
                                  <a:pt x="56197" y="74524"/>
                                </a:cubicBezTo>
                                <a:cubicBezTo>
                                  <a:pt x="60692" y="70767"/>
                                  <a:pt x="63690" y="65256"/>
                                  <a:pt x="65313" y="57991"/>
                                </a:cubicBezTo>
                                <a:lnTo>
                                  <a:pt x="76802" y="60872"/>
                                </a:lnTo>
                                <a:cubicBezTo>
                                  <a:pt x="74430" y="70266"/>
                                  <a:pt x="70059" y="77530"/>
                                  <a:pt x="63815" y="82540"/>
                                </a:cubicBezTo>
                                <a:cubicBezTo>
                                  <a:pt x="57571" y="87425"/>
                                  <a:pt x="49828" y="89930"/>
                                  <a:pt x="40836" y="89930"/>
                                </a:cubicBezTo>
                                <a:cubicBezTo>
                                  <a:pt x="31470" y="89930"/>
                                  <a:pt x="23852" y="88051"/>
                                  <a:pt x="17983" y="84169"/>
                                </a:cubicBezTo>
                                <a:cubicBezTo>
                                  <a:pt x="12113" y="80411"/>
                                  <a:pt x="7742" y="74900"/>
                                  <a:pt x="4621" y="67635"/>
                                </a:cubicBezTo>
                                <a:cubicBezTo>
                                  <a:pt x="1623" y="60371"/>
                                  <a:pt x="0" y="52605"/>
                                  <a:pt x="0" y="44339"/>
                                </a:cubicBezTo>
                                <a:cubicBezTo>
                                  <a:pt x="0" y="35195"/>
                                  <a:pt x="1749" y="27305"/>
                                  <a:pt x="5245" y="20541"/>
                                </a:cubicBezTo>
                                <a:cubicBezTo>
                                  <a:pt x="8741" y="13778"/>
                                  <a:pt x="13612" y="8642"/>
                                  <a:pt x="19981" y="5135"/>
                                </a:cubicBezTo>
                                <a:cubicBezTo>
                                  <a:pt x="26350" y="1628"/>
                                  <a:pt x="33344" y="0"/>
                                  <a:pt x="4108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2" name="Shape 5007"/>
                        <wps:cNvSpPr>
                          <a:spLocks noChangeArrowheads="1"/>
                        </wps:cNvSpPr>
                        <wps:spPr bwMode="auto">
                          <a:xfrm>
                            <a:off x="40837" y="4165"/>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23" name="Shape 5008"/>
                        <wps:cNvSpPr>
                          <a:spLocks noChangeArrowheads="1"/>
                        </wps:cNvSpPr>
                        <wps:spPr bwMode="auto">
                          <a:xfrm>
                            <a:off x="43478" y="0"/>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7"/>
                                </a:lnTo>
                                <a:cubicBezTo>
                                  <a:pt x="13112" y="80149"/>
                                  <a:pt x="8242" y="74763"/>
                                  <a:pt x="4870" y="67874"/>
                                </a:cubicBezTo>
                                <a:cubicBezTo>
                                  <a:pt x="1623" y="61111"/>
                                  <a:pt x="0" y="53846"/>
                                  <a:pt x="0" y="46206"/>
                                </a:cubicBezTo>
                                <a:cubicBezTo>
                                  <a:pt x="0" y="31677"/>
                                  <a:pt x="3871" y="20404"/>
                                  <a:pt x="11614" y="12263"/>
                                </a:cubicBezTo>
                                <a:cubicBezTo>
                                  <a:pt x="15423" y="8192"/>
                                  <a:pt x="19825" y="5124"/>
                                  <a:pt x="24804"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4" name="Shape 5009"/>
                        <wps:cNvSpPr>
                          <a:spLocks noChangeArrowheads="1"/>
                        </wps:cNvSpPr>
                        <wps:spPr bwMode="auto">
                          <a:xfrm>
                            <a:off x="43892" y="0"/>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79" y="0"/>
                                  <a:pt x="15298" y="1879"/>
                                  <a:pt x="21792" y="5762"/>
                                </a:cubicBezTo>
                                <a:cubicBezTo>
                                  <a:pt x="28161" y="9644"/>
                                  <a:pt x="33156" y="14905"/>
                                  <a:pt x="36528" y="21793"/>
                                </a:cubicBezTo>
                                <a:cubicBezTo>
                                  <a:pt x="39900" y="28682"/>
                                  <a:pt x="41523" y="36448"/>
                                  <a:pt x="41523" y="45215"/>
                                </a:cubicBezTo>
                                <a:cubicBezTo>
                                  <a:pt x="41523" y="53983"/>
                                  <a:pt x="39775" y="61874"/>
                                  <a:pt x="36278" y="68888"/>
                                </a:cubicBezTo>
                                <a:cubicBezTo>
                                  <a:pt x="32656" y="75902"/>
                                  <a:pt x="27661" y="81162"/>
                                  <a:pt x="21168" y="84669"/>
                                </a:cubicBezTo>
                                <a:cubicBezTo>
                                  <a:pt x="14674" y="88302"/>
                                  <a:pt x="7555" y="90055"/>
                                  <a:pt x="62" y="90055"/>
                                </a:cubicBezTo>
                                <a:lnTo>
                                  <a:pt x="0" y="90038"/>
                                </a:lnTo>
                                <a:lnTo>
                                  <a:pt x="0" y="80133"/>
                                </a:lnTo>
                                <a:lnTo>
                                  <a:pt x="21292" y="71017"/>
                                </a:lnTo>
                                <a:cubicBezTo>
                                  <a:pt x="26912" y="65005"/>
                                  <a:pt x="29659" y="56362"/>
                                  <a:pt x="29659" y="45090"/>
                                </a:cubicBezTo>
                                <a:cubicBezTo>
                                  <a:pt x="29659" y="38076"/>
                                  <a:pt x="28535" y="31814"/>
                                  <a:pt x="26163" y="26553"/>
                                </a:cubicBezTo>
                                <a:cubicBezTo>
                                  <a:pt x="23790" y="21292"/>
                                  <a:pt x="20293" y="17159"/>
                                  <a:pt x="15673" y="14279"/>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5" name="Shape 5010"/>
                        <wps:cNvSpPr>
                          <a:spLocks noChangeArrowheads="1"/>
                        </wps:cNvSpPr>
                        <wps:spPr bwMode="auto">
                          <a:xfrm>
                            <a:off x="43682" y="115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26" name="Shape 5011"/>
                        <wps:cNvSpPr>
                          <a:spLocks noChangeArrowheads="1"/>
                        </wps:cNvSpPr>
                        <wps:spPr bwMode="auto">
                          <a:xfrm>
                            <a:off x="44131" y="1156"/>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27" name="Shape 5012"/>
                        <wps:cNvSpPr>
                          <a:spLocks noChangeArrowheads="1"/>
                        </wps:cNvSpPr>
                        <wps:spPr bwMode="auto">
                          <a:xfrm>
                            <a:off x="43478" y="7515"/>
                            <a:ext cx="413" cy="900"/>
                          </a:xfrm>
                          <a:custGeom>
                            <a:avLst/>
                            <a:gdLst>
                              <a:gd name="T0" fmla="*/ 413 w 41398"/>
                              <a:gd name="T1" fmla="*/ 0 h 90027"/>
                              <a:gd name="T2" fmla="*/ 413 w 41398"/>
                              <a:gd name="T3" fmla="*/ 100 h 90027"/>
                              <a:gd name="T4" fmla="*/ 206 w 41398"/>
                              <a:gd name="T5" fmla="*/ 183 h 90027"/>
                              <a:gd name="T6" fmla="*/ 117 w 41398"/>
                              <a:gd name="T7" fmla="*/ 463 h 90027"/>
                              <a:gd name="T8" fmla="*/ 202 w 41398"/>
                              <a:gd name="T9" fmla="*/ 711 h 90027"/>
                              <a:gd name="T10" fmla="*/ 412 w 41398"/>
                              <a:gd name="T11" fmla="*/ 801 h 90027"/>
                              <a:gd name="T12" fmla="*/ 413 w 41398"/>
                              <a:gd name="T13" fmla="*/ 801 h 90027"/>
                              <a:gd name="T14" fmla="*/ 413 w 41398"/>
                              <a:gd name="T15" fmla="*/ 900 h 90027"/>
                              <a:gd name="T16" fmla="*/ 196 w 41398"/>
                              <a:gd name="T17" fmla="*/ 841 h 90027"/>
                              <a:gd name="T18" fmla="*/ 49 w 41398"/>
                              <a:gd name="T19" fmla="*/ 679 h 90027"/>
                              <a:gd name="T20" fmla="*/ 0 w 41398"/>
                              <a:gd name="T21" fmla="*/ 462 h 90027"/>
                              <a:gd name="T22" fmla="*/ 116 w 41398"/>
                              <a:gd name="T23" fmla="*/ 123 h 90027"/>
                              <a:gd name="T24" fmla="*/ 247 w 41398"/>
                              <a:gd name="T25" fmla="*/ 31 h 90027"/>
                              <a:gd name="T26" fmla="*/ 413 w 41398"/>
                              <a:gd name="T27" fmla="*/ 0 h 900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7">
                                <a:moveTo>
                                  <a:pt x="41398" y="0"/>
                                </a:moveTo>
                                <a:lnTo>
                                  <a:pt x="41398" y="9958"/>
                                </a:lnTo>
                                <a:lnTo>
                                  <a:pt x="20605" y="18275"/>
                                </a:lnTo>
                                <a:cubicBezTo>
                                  <a:pt x="14736" y="23911"/>
                                  <a:pt x="11739" y="33305"/>
                                  <a:pt x="11739" y="46331"/>
                                </a:cubicBezTo>
                                <a:cubicBezTo>
                                  <a:pt x="11739" y="56852"/>
                                  <a:pt x="14611" y="65119"/>
                                  <a:pt x="20231" y="71131"/>
                                </a:cubicBezTo>
                                <a:cubicBezTo>
                                  <a:pt x="25850" y="77143"/>
                                  <a:pt x="32969" y="80149"/>
                                  <a:pt x="41335" y="80149"/>
                                </a:cubicBezTo>
                                <a:lnTo>
                                  <a:pt x="41398" y="80122"/>
                                </a:lnTo>
                                <a:lnTo>
                                  <a:pt x="41398" y="90027"/>
                                </a:lnTo>
                                <a:lnTo>
                                  <a:pt x="19607" y="84157"/>
                                </a:lnTo>
                                <a:cubicBezTo>
                                  <a:pt x="13112" y="80149"/>
                                  <a:pt x="8242" y="74763"/>
                                  <a:pt x="4870" y="67874"/>
                                </a:cubicBezTo>
                                <a:cubicBezTo>
                                  <a:pt x="1623" y="61111"/>
                                  <a:pt x="0" y="53846"/>
                                  <a:pt x="0" y="46206"/>
                                </a:cubicBezTo>
                                <a:cubicBezTo>
                                  <a:pt x="0" y="31677"/>
                                  <a:pt x="3871" y="20404"/>
                                  <a:pt x="11614" y="12263"/>
                                </a:cubicBezTo>
                                <a:cubicBezTo>
                                  <a:pt x="15423" y="8193"/>
                                  <a:pt x="19825" y="5124"/>
                                  <a:pt x="24804"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8" name="Shape 5013"/>
                        <wps:cNvSpPr>
                          <a:spLocks noChangeArrowheads="1"/>
                        </wps:cNvSpPr>
                        <wps:spPr bwMode="auto">
                          <a:xfrm>
                            <a:off x="43892" y="7515"/>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2" y="0"/>
                                </a:moveTo>
                                <a:cubicBezTo>
                                  <a:pt x="8179" y="0"/>
                                  <a:pt x="15298" y="1879"/>
                                  <a:pt x="21792" y="5762"/>
                                </a:cubicBezTo>
                                <a:cubicBezTo>
                                  <a:pt x="28161" y="9644"/>
                                  <a:pt x="33156" y="14905"/>
                                  <a:pt x="36528" y="21794"/>
                                </a:cubicBezTo>
                                <a:cubicBezTo>
                                  <a:pt x="39900" y="28683"/>
                                  <a:pt x="41523" y="36448"/>
                                  <a:pt x="41523" y="45216"/>
                                </a:cubicBezTo>
                                <a:cubicBezTo>
                                  <a:pt x="41523" y="53983"/>
                                  <a:pt x="39775" y="61874"/>
                                  <a:pt x="36278" y="68888"/>
                                </a:cubicBezTo>
                                <a:cubicBezTo>
                                  <a:pt x="32656" y="75902"/>
                                  <a:pt x="27661" y="81162"/>
                                  <a:pt x="21168" y="84670"/>
                                </a:cubicBezTo>
                                <a:cubicBezTo>
                                  <a:pt x="14674" y="88302"/>
                                  <a:pt x="7555" y="90055"/>
                                  <a:pt x="62" y="90055"/>
                                </a:cubicBezTo>
                                <a:lnTo>
                                  <a:pt x="0" y="90039"/>
                                </a:lnTo>
                                <a:lnTo>
                                  <a:pt x="0" y="80134"/>
                                </a:lnTo>
                                <a:lnTo>
                                  <a:pt x="21292" y="71017"/>
                                </a:lnTo>
                                <a:cubicBezTo>
                                  <a:pt x="26912" y="65005"/>
                                  <a:pt x="29659" y="56363"/>
                                  <a:pt x="29659" y="45090"/>
                                </a:cubicBezTo>
                                <a:cubicBezTo>
                                  <a:pt x="29659" y="38076"/>
                                  <a:pt x="28535" y="31814"/>
                                  <a:pt x="26163" y="26553"/>
                                </a:cubicBezTo>
                                <a:cubicBezTo>
                                  <a:pt x="23790" y="21293"/>
                                  <a:pt x="20293" y="17159"/>
                                  <a:pt x="15673" y="14279"/>
                                </a:cubicBezTo>
                                <a:cubicBezTo>
                                  <a:pt x="11052" y="11398"/>
                                  <a:pt x="5932" y="9895"/>
                                  <a:pt x="187" y="9895"/>
                                </a:cubicBezTo>
                                <a:lnTo>
                                  <a:pt x="0" y="997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29" name="Shape 5014"/>
                        <wps:cNvSpPr>
                          <a:spLocks noChangeArrowheads="1"/>
                        </wps:cNvSpPr>
                        <wps:spPr bwMode="auto">
                          <a:xfrm>
                            <a:off x="44131" y="4913"/>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30" name="Shape 5015"/>
                        <wps:cNvSpPr>
                          <a:spLocks noChangeArrowheads="1"/>
                        </wps:cNvSpPr>
                        <wps:spPr bwMode="auto">
                          <a:xfrm>
                            <a:off x="43682" y="4913"/>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31" name="Shape 5016"/>
                        <wps:cNvSpPr>
                          <a:spLocks noChangeArrowheads="1"/>
                        </wps:cNvSpPr>
                        <wps:spPr bwMode="auto">
                          <a:xfrm>
                            <a:off x="47225" y="3757"/>
                            <a:ext cx="413" cy="900"/>
                          </a:xfrm>
                          <a:custGeom>
                            <a:avLst/>
                            <a:gdLst>
                              <a:gd name="T0" fmla="*/ 413 w 41398"/>
                              <a:gd name="T1" fmla="*/ 0 h 90026"/>
                              <a:gd name="T2" fmla="*/ 413 w 41398"/>
                              <a:gd name="T3" fmla="*/ 100 h 90026"/>
                              <a:gd name="T4" fmla="*/ 206 w 41398"/>
                              <a:gd name="T5" fmla="*/ 183 h 90026"/>
                              <a:gd name="T6" fmla="*/ 117 w 41398"/>
                              <a:gd name="T7" fmla="*/ 463 h 90026"/>
                              <a:gd name="T8" fmla="*/ 202 w 41398"/>
                              <a:gd name="T9" fmla="*/ 711 h 90026"/>
                              <a:gd name="T10" fmla="*/ 412 w 41398"/>
                              <a:gd name="T11" fmla="*/ 801 h 90026"/>
                              <a:gd name="T12" fmla="*/ 413 w 41398"/>
                              <a:gd name="T13" fmla="*/ 801 h 90026"/>
                              <a:gd name="T14" fmla="*/ 413 w 41398"/>
                              <a:gd name="T15" fmla="*/ 900 h 90026"/>
                              <a:gd name="T16" fmla="*/ 196 w 41398"/>
                              <a:gd name="T17" fmla="*/ 841 h 90026"/>
                              <a:gd name="T18" fmla="*/ 49 w 41398"/>
                              <a:gd name="T19" fmla="*/ 679 h 90026"/>
                              <a:gd name="T20" fmla="*/ 0 w 41398"/>
                              <a:gd name="T21" fmla="*/ 462 h 90026"/>
                              <a:gd name="T22" fmla="*/ 116 w 41398"/>
                              <a:gd name="T23" fmla="*/ 123 h 90026"/>
                              <a:gd name="T24" fmla="*/ 247 w 41398"/>
                              <a:gd name="T25" fmla="*/ 31 h 90026"/>
                              <a:gd name="T26" fmla="*/ 413 w 41398"/>
                              <a:gd name="T27" fmla="*/ 0 h 9002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26">
                                <a:moveTo>
                                  <a:pt x="41398" y="0"/>
                                </a:moveTo>
                                <a:lnTo>
                                  <a:pt x="41398" y="9958"/>
                                </a:lnTo>
                                <a:lnTo>
                                  <a:pt x="20606" y="18275"/>
                                </a:lnTo>
                                <a:cubicBezTo>
                                  <a:pt x="14736" y="23911"/>
                                  <a:pt x="11739" y="33305"/>
                                  <a:pt x="11739" y="46331"/>
                                </a:cubicBezTo>
                                <a:cubicBezTo>
                                  <a:pt x="11739" y="56852"/>
                                  <a:pt x="14612" y="65119"/>
                                  <a:pt x="20231" y="71131"/>
                                </a:cubicBezTo>
                                <a:cubicBezTo>
                                  <a:pt x="25851" y="77143"/>
                                  <a:pt x="32969" y="80149"/>
                                  <a:pt x="41336" y="80149"/>
                                </a:cubicBezTo>
                                <a:lnTo>
                                  <a:pt x="41398" y="80122"/>
                                </a:lnTo>
                                <a:lnTo>
                                  <a:pt x="41398" y="90026"/>
                                </a:lnTo>
                                <a:lnTo>
                                  <a:pt x="19607" y="84157"/>
                                </a:lnTo>
                                <a:cubicBezTo>
                                  <a:pt x="13112" y="80149"/>
                                  <a:pt x="8242" y="74763"/>
                                  <a:pt x="4870" y="67874"/>
                                </a:cubicBezTo>
                                <a:cubicBezTo>
                                  <a:pt x="1624" y="61111"/>
                                  <a:pt x="0" y="53846"/>
                                  <a:pt x="0" y="46206"/>
                                </a:cubicBezTo>
                                <a:cubicBezTo>
                                  <a:pt x="0" y="31677"/>
                                  <a:pt x="3872" y="20404"/>
                                  <a:pt x="11614" y="12263"/>
                                </a:cubicBezTo>
                                <a:cubicBezTo>
                                  <a:pt x="15423" y="8192"/>
                                  <a:pt x="19825" y="5124"/>
                                  <a:pt x="24805" y="3073"/>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2" name="Shape 5017"/>
                        <wps:cNvSpPr>
                          <a:spLocks noChangeArrowheads="1"/>
                        </wps:cNvSpPr>
                        <wps:spPr bwMode="auto">
                          <a:xfrm>
                            <a:off x="48234" y="3772"/>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3"/>
                                </a:lnTo>
                                <a:lnTo>
                                  <a:pt x="11489" y="46093"/>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3" name="Shape 5018"/>
                        <wps:cNvSpPr>
                          <a:spLocks noChangeArrowheads="1"/>
                        </wps:cNvSpPr>
                        <wps:spPr bwMode="auto">
                          <a:xfrm>
                            <a:off x="47639" y="3757"/>
                            <a:ext cx="415" cy="900"/>
                          </a:xfrm>
                          <a:custGeom>
                            <a:avLst/>
                            <a:gdLst>
                              <a:gd name="T0" fmla="*/ 1 w 41523"/>
                              <a:gd name="T1" fmla="*/ 0 h 90055"/>
                              <a:gd name="T2" fmla="*/ 218 w 41523"/>
                              <a:gd name="T3" fmla="*/ 58 h 90055"/>
                              <a:gd name="T4" fmla="*/ 365 w 41523"/>
                              <a:gd name="T5" fmla="*/ 218 h 90055"/>
                              <a:gd name="T6" fmla="*/ 415 w 41523"/>
                              <a:gd name="T7" fmla="*/ 452 h 90055"/>
                              <a:gd name="T8" fmla="*/ 363 w 41523"/>
                              <a:gd name="T9" fmla="*/ 688 h 90055"/>
                              <a:gd name="T10" fmla="*/ 212 w 41523"/>
                              <a:gd name="T11" fmla="*/ 846 h 90055"/>
                              <a:gd name="T12" fmla="*/ 1 w 41523"/>
                              <a:gd name="T13" fmla="*/ 900 h 90055"/>
                              <a:gd name="T14" fmla="*/ 0 w 41523"/>
                              <a:gd name="T15" fmla="*/ 900 h 90055"/>
                              <a:gd name="T16" fmla="*/ 0 w 41523"/>
                              <a:gd name="T17" fmla="*/ 801 h 90055"/>
                              <a:gd name="T18" fmla="*/ 213 w 41523"/>
                              <a:gd name="T19" fmla="*/ 710 h 90055"/>
                              <a:gd name="T20" fmla="*/ 296 w 41523"/>
                              <a:gd name="T21" fmla="*/ 451 h 90055"/>
                              <a:gd name="T22" fmla="*/ 261 w 41523"/>
                              <a:gd name="T23" fmla="*/ 265 h 90055"/>
                              <a:gd name="T24" fmla="*/ 157 w 41523"/>
                              <a:gd name="T25" fmla="*/ 143 h 90055"/>
                              <a:gd name="T26" fmla="*/ 2 w 41523"/>
                              <a:gd name="T27" fmla="*/ 99 h 90055"/>
                              <a:gd name="T28" fmla="*/ 0 w 41523"/>
                              <a:gd name="T29" fmla="*/ 100 h 90055"/>
                              <a:gd name="T30" fmla="*/ 0 w 41523"/>
                              <a:gd name="T31" fmla="*/ 0 h 90055"/>
                              <a:gd name="T32" fmla="*/ 1 w 41523"/>
                              <a:gd name="T33" fmla="*/ 0 h 9005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55">
                                <a:moveTo>
                                  <a:pt x="63" y="0"/>
                                </a:moveTo>
                                <a:cubicBezTo>
                                  <a:pt x="8180" y="0"/>
                                  <a:pt x="15298" y="1879"/>
                                  <a:pt x="21792" y="5762"/>
                                </a:cubicBezTo>
                                <a:cubicBezTo>
                                  <a:pt x="28161" y="9644"/>
                                  <a:pt x="33156" y="14905"/>
                                  <a:pt x="36528" y="21793"/>
                                </a:cubicBezTo>
                                <a:cubicBezTo>
                                  <a:pt x="39900" y="28682"/>
                                  <a:pt x="41523" y="36448"/>
                                  <a:pt x="41523" y="45215"/>
                                </a:cubicBezTo>
                                <a:cubicBezTo>
                                  <a:pt x="41523" y="53983"/>
                                  <a:pt x="39775" y="61874"/>
                                  <a:pt x="36278" y="68888"/>
                                </a:cubicBezTo>
                                <a:cubicBezTo>
                                  <a:pt x="32657" y="75902"/>
                                  <a:pt x="27662" y="81162"/>
                                  <a:pt x="21168" y="84669"/>
                                </a:cubicBezTo>
                                <a:cubicBezTo>
                                  <a:pt x="14674" y="88302"/>
                                  <a:pt x="7555" y="90055"/>
                                  <a:pt x="63" y="90055"/>
                                </a:cubicBezTo>
                                <a:lnTo>
                                  <a:pt x="0" y="90038"/>
                                </a:lnTo>
                                <a:lnTo>
                                  <a:pt x="0" y="80133"/>
                                </a:lnTo>
                                <a:lnTo>
                                  <a:pt x="21292" y="71017"/>
                                </a:lnTo>
                                <a:cubicBezTo>
                                  <a:pt x="26912" y="65005"/>
                                  <a:pt x="29659" y="56363"/>
                                  <a:pt x="29659" y="45090"/>
                                </a:cubicBezTo>
                                <a:cubicBezTo>
                                  <a:pt x="29659" y="38076"/>
                                  <a:pt x="28536" y="31814"/>
                                  <a:pt x="26163" y="26553"/>
                                </a:cubicBezTo>
                                <a:cubicBezTo>
                                  <a:pt x="23790" y="21292"/>
                                  <a:pt x="20293" y="17159"/>
                                  <a:pt x="15673" y="14279"/>
                                </a:cubicBezTo>
                                <a:cubicBezTo>
                                  <a:pt x="11053" y="11398"/>
                                  <a:pt x="5932" y="9895"/>
                                  <a:pt x="188" y="9895"/>
                                </a:cubicBezTo>
                                <a:lnTo>
                                  <a:pt x="0" y="9970"/>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4" name="Shape 5019"/>
                        <wps:cNvSpPr>
                          <a:spLocks noChangeArrowheads="1"/>
                        </wps:cNvSpPr>
                        <wps:spPr bwMode="auto">
                          <a:xfrm>
                            <a:off x="44815" y="4165"/>
                            <a:ext cx="2146" cy="0"/>
                          </a:xfrm>
                          <a:custGeom>
                            <a:avLst/>
                            <a:gdLst>
                              <a:gd name="T0" fmla="*/ 0 w 214671"/>
                              <a:gd name="T1" fmla="*/ 2146 w 214671"/>
                              <a:gd name="T2" fmla="*/ 0 60000 65536"/>
                              <a:gd name="T3" fmla="*/ 0 60000 65536"/>
                            </a:gdLst>
                            <a:ahLst/>
                            <a:cxnLst>
                              <a:cxn ang="T2">
                                <a:pos x="T0" y="0"/>
                              </a:cxn>
                              <a:cxn ang="T3">
                                <a:pos x="T1" y="0"/>
                              </a:cxn>
                            </a:cxnLst>
                            <a:rect l="0" t="0" r="r" b="b"/>
                            <a:pathLst>
                              <a:path w="214671">
                                <a:moveTo>
                                  <a:pt x="0" y="0"/>
                                </a:moveTo>
                                <a:lnTo>
                                  <a:pt x="214671"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35" name="Shape 5020"/>
                        <wps:cNvSpPr>
                          <a:spLocks noChangeArrowheads="1"/>
                        </wps:cNvSpPr>
                        <wps:spPr bwMode="auto">
                          <a:xfrm>
                            <a:off x="53325" y="4441"/>
                            <a:ext cx="866" cy="1009"/>
                          </a:xfrm>
                          <a:custGeom>
                            <a:avLst/>
                            <a:gdLst>
                              <a:gd name="T0" fmla="*/ 489 w 86668"/>
                              <a:gd name="T1" fmla="*/ 0 h 100952"/>
                              <a:gd name="T2" fmla="*/ 695 w 86668"/>
                              <a:gd name="T3" fmla="*/ 51 h 100952"/>
                              <a:gd name="T4" fmla="*/ 737 w 86668"/>
                              <a:gd name="T5" fmla="*/ 66 h 100952"/>
                              <a:gd name="T6" fmla="*/ 771 w 86668"/>
                              <a:gd name="T7" fmla="*/ 53 h 100952"/>
                              <a:gd name="T8" fmla="*/ 797 w 86668"/>
                              <a:gd name="T9" fmla="*/ 0 h 100952"/>
                              <a:gd name="T10" fmla="*/ 822 w 86668"/>
                              <a:gd name="T11" fmla="*/ 0 h 100952"/>
                              <a:gd name="T12" fmla="*/ 845 w 86668"/>
                              <a:gd name="T13" fmla="*/ 328 h 100952"/>
                              <a:gd name="T14" fmla="*/ 822 w 86668"/>
                              <a:gd name="T15" fmla="*/ 328 h 100952"/>
                              <a:gd name="T16" fmla="*/ 696 w 86668"/>
                              <a:gd name="T17" fmla="*/ 115 h 100952"/>
                              <a:gd name="T18" fmla="*/ 500 w 86668"/>
                              <a:gd name="T19" fmla="*/ 51 h 100952"/>
                              <a:gd name="T20" fmla="*/ 328 w 86668"/>
                              <a:gd name="T21" fmla="*/ 100 h 100952"/>
                              <a:gd name="T22" fmla="*/ 206 w 86668"/>
                              <a:gd name="T23" fmla="*/ 255 h 100952"/>
                              <a:gd name="T24" fmla="*/ 161 w 86668"/>
                              <a:gd name="T25" fmla="*/ 521 h 100952"/>
                              <a:gd name="T26" fmla="*/ 203 w 86668"/>
                              <a:gd name="T27" fmla="*/ 747 h 100952"/>
                              <a:gd name="T28" fmla="*/ 329 w 86668"/>
                              <a:gd name="T29" fmla="*/ 895 h 100952"/>
                              <a:gd name="T30" fmla="*/ 522 w 86668"/>
                              <a:gd name="T31" fmla="*/ 946 h 100952"/>
                              <a:gd name="T32" fmla="*/ 686 w 86668"/>
                              <a:gd name="T33" fmla="*/ 906 h 100952"/>
                              <a:gd name="T34" fmla="*/ 845 w 86668"/>
                              <a:gd name="T35" fmla="*/ 746 h 100952"/>
                              <a:gd name="T36" fmla="*/ 866 w 86668"/>
                              <a:gd name="T37" fmla="*/ 761 h 100952"/>
                              <a:gd name="T38" fmla="*/ 698 w 86668"/>
                              <a:gd name="T39" fmla="*/ 949 h 100952"/>
                              <a:gd name="T40" fmla="*/ 468 w 86668"/>
                              <a:gd name="T41" fmla="*/ 1009 h 100952"/>
                              <a:gd name="T42" fmla="*/ 97 w 86668"/>
                              <a:gd name="T43" fmla="*/ 831 h 100952"/>
                              <a:gd name="T44" fmla="*/ 0 w 86668"/>
                              <a:gd name="T45" fmla="*/ 520 h 100952"/>
                              <a:gd name="T46" fmla="*/ 65 w 86668"/>
                              <a:gd name="T47" fmla="*/ 254 h 100952"/>
                              <a:gd name="T48" fmla="*/ 242 w 86668"/>
                              <a:gd name="T49" fmla="*/ 66 h 100952"/>
                              <a:gd name="T50" fmla="*/ 489 w 86668"/>
                              <a:gd name="T51" fmla="*/ 0 h 1009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6668" h="100952">
                                <a:moveTo>
                                  <a:pt x="48954" y="0"/>
                                </a:moveTo>
                                <a:cubicBezTo>
                                  <a:pt x="55947" y="0"/>
                                  <a:pt x="62816" y="1628"/>
                                  <a:pt x="69559" y="5135"/>
                                </a:cubicBezTo>
                                <a:cubicBezTo>
                                  <a:pt x="71558" y="6137"/>
                                  <a:pt x="73056" y="6638"/>
                                  <a:pt x="73806" y="6638"/>
                                </a:cubicBezTo>
                                <a:cubicBezTo>
                                  <a:pt x="75179" y="6638"/>
                                  <a:pt x="76303" y="6137"/>
                                  <a:pt x="77177" y="5261"/>
                                </a:cubicBezTo>
                                <a:cubicBezTo>
                                  <a:pt x="78426" y="4008"/>
                                  <a:pt x="79301" y="2255"/>
                                  <a:pt x="79800" y="0"/>
                                </a:cubicBezTo>
                                <a:lnTo>
                                  <a:pt x="82297" y="0"/>
                                </a:lnTo>
                                <a:lnTo>
                                  <a:pt x="84545" y="32816"/>
                                </a:lnTo>
                                <a:lnTo>
                                  <a:pt x="82297" y="32816"/>
                                </a:lnTo>
                                <a:cubicBezTo>
                                  <a:pt x="79425" y="22921"/>
                                  <a:pt x="75179" y="15907"/>
                                  <a:pt x="69684" y="11523"/>
                                </a:cubicBezTo>
                                <a:cubicBezTo>
                                  <a:pt x="64315" y="7264"/>
                                  <a:pt x="57696" y="5135"/>
                                  <a:pt x="50078" y="5135"/>
                                </a:cubicBezTo>
                                <a:cubicBezTo>
                                  <a:pt x="43709" y="5135"/>
                                  <a:pt x="37964" y="6764"/>
                                  <a:pt x="32845" y="10020"/>
                                </a:cubicBezTo>
                                <a:cubicBezTo>
                                  <a:pt x="27599" y="13152"/>
                                  <a:pt x="23603" y="18412"/>
                                  <a:pt x="20606" y="25551"/>
                                </a:cubicBezTo>
                                <a:cubicBezTo>
                                  <a:pt x="17609" y="32691"/>
                                  <a:pt x="16110" y="41458"/>
                                  <a:pt x="16110" y="52104"/>
                                </a:cubicBezTo>
                                <a:cubicBezTo>
                                  <a:pt x="16110" y="60872"/>
                                  <a:pt x="17609" y="68387"/>
                                  <a:pt x="20356" y="74775"/>
                                </a:cubicBezTo>
                                <a:cubicBezTo>
                                  <a:pt x="23103" y="81288"/>
                                  <a:pt x="27349" y="86172"/>
                                  <a:pt x="32969" y="89554"/>
                                </a:cubicBezTo>
                                <a:cubicBezTo>
                                  <a:pt x="38589" y="93061"/>
                                  <a:pt x="44958" y="94689"/>
                                  <a:pt x="52201" y="94689"/>
                                </a:cubicBezTo>
                                <a:cubicBezTo>
                                  <a:pt x="58445" y="94689"/>
                                  <a:pt x="63940" y="93312"/>
                                  <a:pt x="68686" y="90681"/>
                                </a:cubicBezTo>
                                <a:cubicBezTo>
                                  <a:pt x="73556" y="88051"/>
                                  <a:pt x="78801" y="82665"/>
                                  <a:pt x="84545" y="74649"/>
                                </a:cubicBezTo>
                                <a:lnTo>
                                  <a:pt x="86668" y="76152"/>
                                </a:lnTo>
                                <a:cubicBezTo>
                                  <a:pt x="81923" y="84670"/>
                                  <a:pt x="76303" y="91057"/>
                                  <a:pt x="69810" y="94940"/>
                                </a:cubicBezTo>
                                <a:cubicBezTo>
                                  <a:pt x="63316" y="98948"/>
                                  <a:pt x="55697" y="100952"/>
                                  <a:pt x="46831" y="100952"/>
                                </a:cubicBezTo>
                                <a:cubicBezTo>
                                  <a:pt x="30846" y="100952"/>
                                  <a:pt x="18483" y="95065"/>
                                  <a:pt x="9741" y="83166"/>
                                </a:cubicBezTo>
                                <a:cubicBezTo>
                                  <a:pt x="3247" y="74273"/>
                                  <a:pt x="0" y="63878"/>
                                  <a:pt x="0" y="51979"/>
                                </a:cubicBezTo>
                                <a:cubicBezTo>
                                  <a:pt x="0" y="42335"/>
                                  <a:pt x="2123" y="33442"/>
                                  <a:pt x="6494" y="25426"/>
                                </a:cubicBezTo>
                                <a:cubicBezTo>
                                  <a:pt x="10740" y="17285"/>
                                  <a:pt x="16735" y="11022"/>
                                  <a:pt x="24227" y="6638"/>
                                </a:cubicBezTo>
                                <a:cubicBezTo>
                                  <a:pt x="31845" y="2130"/>
                                  <a:pt x="40087" y="0"/>
                                  <a:pt x="48954"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6" name="Shape 5021"/>
                        <wps:cNvSpPr>
                          <a:spLocks noChangeArrowheads="1"/>
                        </wps:cNvSpPr>
                        <wps:spPr bwMode="auto">
                          <a:xfrm>
                            <a:off x="54316" y="4416"/>
                            <a:ext cx="330" cy="1013"/>
                          </a:xfrm>
                          <a:custGeom>
                            <a:avLst/>
                            <a:gdLst>
                              <a:gd name="T0" fmla="*/ 193 w 33093"/>
                              <a:gd name="T1" fmla="*/ 0 h 101328"/>
                              <a:gd name="T2" fmla="*/ 225 w 33093"/>
                              <a:gd name="T3" fmla="*/ 0 h 101328"/>
                              <a:gd name="T4" fmla="*/ 225 w 33093"/>
                              <a:gd name="T5" fmla="*/ 865 h 101328"/>
                              <a:gd name="T6" fmla="*/ 234 w 33093"/>
                              <a:gd name="T7" fmla="*/ 947 h 101328"/>
                              <a:gd name="T8" fmla="*/ 262 w 33093"/>
                              <a:gd name="T9" fmla="*/ 977 h 101328"/>
                              <a:gd name="T10" fmla="*/ 330 w 33093"/>
                              <a:gd name="T11" fmla="*/ 987 h 101328"/>
                              <a:gd name="T12" fmla="*/ 330 w 33093"/>
                              <a:gd name="T13" fmla="*/ 1013 h 101328"/>
                              <a:gd name="T14" fmla="*/ 11 w 33093"/>
                              <a:gd name="T15" fmla="*/ 1013 h 101328"/>
                              <a:gd name="T16" fmla="*/ 11 w 33093"/>
                              <a:gd name="T17" fmla="*/ 987 h 101328"/>
                              <a:gd name="T18" fmla="*/ 72 w 33093"/>
                              <a:gd name="T19" fmla="*/ 978 h 101328"/>
                              <a:gd name="T20" fmla="*/ 98 w 33093"/>
                              <a:gd name="T21" fmla="*/ 947 h 101328"/>
                              <a:gd name="T22" fmla="*/ 107 w 33093"/>
                              <a:gd name="T23" fmla="*/ 865 h 101328"/>
                              <a:gd name="T24" fmla="*/ 107 w 33093"/>
                              <a:gd name="T25" fmla="*/ 273 h 101328"/>
                              <a:gd name="T26" fmla="*/ 102 w 33093"/>
                              <a:gd name="T27" fmla="*/ 136 h 101328"/>
                              <a:gd name="T28" fmla="*/ 86 w 33093"/>
                              <a:gd name="T29" fmla="*/ 103 h 101328"/>
                              <a:gd name="T30" fmla="*/ 59 w 33093"/>
                              <a:gd name="T31" fmla="*/ 93 h 101328"/>
                              <a:gd name="T32" fmla="*/ 11 w 33093"/>
                              <a:gd name="T33" fmla="*/ 104 h 101328"/>
                              <a:gd name="T34" fmla="*/ 0 w 33093"/>
                              <a:gd name="T35" fmla="*/ 79 h 101328"/>
                              <a:gd name="T36" fmla="*/ 193 w 33093"/>
                              <a:gd name="T37" fmla="*/ 0 h 1013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3093" h="101328">
                                <a:moveTo>
                                  <a:pt x="19356" y="0"/>
                                </a:moveTo>
                                <a:lnTo>
                                  <a:pt x="22603" y="0"/>
                                </a:lnTo>
                                <a:lnTo>
                                  <a:pt x="22603" y="86548"/>
                                </a:lnTo>
                                <a:cubicBezTo>
                                  <a:pt x="22603" y="90556"/>
                                  <a:pt x="22853" y="93311"/>
                                  <a:pt x="23478" y="94689"/>
                                </a:cubicBezTo>
                                <a:cubicBezTo>
                                  <a:pt x="24102" y="95942"/>
                                  <a:pt x="24976" y="96944"/>
                                  <a:pt x="26225" y="97695"/>
                                </a:cubicBezTo>
                                <a:cubicBezTo>
                                  <a:pt x="27474" y="98322"/>
                                  <a:pt x="29721" y="98697"/>
                                  <a:pt x="33093" y="98697"/>
                                </a:cubicBezTo>
                                <a:lnTo>
                                  <a:pt x="33093" y="101328"/>
                                </a:lnTo>
                                <a:lnTo>
                                  <a:pt x="1124" y="101328"/>
                                </a:lnTo>
                                <a:lnTo>
                                  <a:pt x="1124" y="98697"/>
                                </a:lnTo>
                                <a:cubicBezTo>
                                  <a:pt x="4121" y="98697"/>
                                  <a:pt x="6244" y="98447"/>
                                  <a:pt x="7243" y="97820"/>
                                </a:cubicBezTo>
                                <a:cubicBezTo>
                                  <a:pt x="8367" y="97194"/>
                                  <a:pt x="9241" y="96192"/>
                                  <a:pt x="9865" y="94689"/>
                                </a:cubicBezTo>
                                <a:cubicBezTo>
                                  <a:pt x="10490" y="93311"/>
                                  <a:pt x="10740" y="90556"/>
                                  <a:pt x="10740" y="86548"/>
                                </a:cubicBezTo>
                                <a:lnTo>
                                  <a:pt x="10740" y="27305"/>
                                </a:lnTo>
                                <a:cubicBezTo>
                                  <a:pt x="10740" y="19915"/>
                                  <a:pt x="10615" y="15406"/>
                                  <a:pt x="10240" y="13652"/>
                                </a:cubicBezTo>
                                <a:cubicBezTo>
                                  <a:pt x="9990" y="12024"/>
                                  <a:pt x="9366" y="10897"/>
                                  <a:pt x="8617" y="10271"/>
                                </a:cubicBezTo>
                                <a:cubicBezTo>
                                  <a:pt x="7992" y="9644"/>
                                  <a:pt x="6993" y="9268"/>
                                  <a:pt x="5869" y="9268"/>
                                </a:cubicBezTo>
                                <a:cubicBezTo>
                                  <a:pt x="4621" y="9268"/>
                                  <a:pt x="3122" y="9644"/>
                                  <a:pt x="1124" y="10395"/>
                                </a:cubicBezTo>
                                <a:lnTo>
                                  <a:pt x="0" y="7891"/>
                                </a:lnTo>
                                <a:lnTo>
                                  <a:pt x="19356"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7" name="Shape 5022"/>
                        <wps:cNvSpPr>
                          <a:spLocks noChangeArrowheads="1"/>
                        </wps:cNvSpPr>
                        <wps:spPr bwMode="auto">
                          <a:xfrm>
                            <a:off x="53650" y="3041"/>
                            <a:ext cx="939" cy="941"/>
                          </a:xfrm>
                          <a:custGeom>
                            <a:avLst/>
                            <a:gdLst>
                              <a:gd name="T0" fmla="*/ 939 w 93911"/>
                              <a:gd name="T1" fmla="*/ 471 h 94188"/>
                              <a:gd name="T2" fmla="*/ 469 w 93911"/>
                              <a:gd name="T3" fmla="*/ 941 h 94188"/>
                              <a:gd name="T4" fmla="*/ 0 w 93911"/>
                              <a:gd name="T5" fmla="*/ 471 h 94188"/>
                              <a:gd name="T6" fmla="*/ 469 w 93911"/>
                              <a:gd name="T7" fmla="*/ 0 h 94188"/>
                              <a:gd name="T8" fmla="*/ 939 w 93911"/>
                              <a:gd name="T9" fmla="*/ 471 h 941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11" h="94188">
                                <a:moveTo>
                                  <a:pt x="93911" y="47094"/>
                                </a:moveTo>
                                <a:cubicBezTo>
                                  <a:pt x="93911" y="73146"/>
                                  <a:pt x="72806" y="94188"/>
                                  <a:pt x="46955" y="94188"/>
                                </a:cubicBezTo>
                                <a:cubicBezTo>
                                  <a:pt x="20979" y="94188"/>
                                  <a:pt x="0" y="73146"/>
                                  <a:pt x="0" y="47094"/>
                                </a:cubicBezTo>
                                <a:cubicBezTo>
                                  <a:pt x="0" y="21042"/>
                                  <a:pt x="20979" y="0"/>
                                  <a:pt x="46955" y="0"/>
                                </a:cubicBezTo>
                                <a:cubicBezTo>
                                  <a:pt x="72806" y="0"/>
                                  <a:pt x="93911" y="21042"/>
                                  <a:pt x="93911" y="47094"/>
                                </a:cubicBezTo>
                                <a:close/>
                              </a:path>
                            </a:pathLst>
                          </a:custGeom>
                          <a:noFill/>
                          <a:ln w="10490">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38" name="Shape 49421"/>
                        <wps:cNvSpPr>
                          <a:spLocks noChangeArrowheads="1"/>
                        </wps:cNvSpPr>
                        <wps:spPr bwMode="auto">
                          <a:xfrm>
                            <a:off x="53845" y="3455"/>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39" name="Shape 49422"/>
                        <wps:cNvSpPr>
                          <a:spLocks noChangeArrowheads="1"/>
                        </wps:cNvSpPr>
                        <wps:spPr bwMode="auto">
                          <a:xfrm>
                            <a:off x="51129" y="4582"/>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0" name="Shape 49423"/>
                        <wps:cNvSpPr>
                          <a:spLocks noChangeArrowheads="1"/>
                        </wps:cNvSpPr>
                        <wps:spPr bwMode="auto">
                          <a:xfrm>
                            <a:off x="51347" y="4364"/>
                            <a:ext cx="104" cy="542"/>
                          </a:xfrm>
                          <a:custGeom>
                            <a:avLst/>
                            <a:gdLst>
                              <a:gd name="T0" fmla="*/ 0 w 10490"/>
                              <a:gd name="T1" fmla="*/ 0 h 54276"/>
                              <a:gd name="T2" fmla="*/ 104 w 10490"/>
                              <a:gd name="T3" fmla="*/ 0 h 54276"/>
                              <a:gd name="T4" fmla="*/ 104 w 10490"/>
                              <a:gd name="T5" fmla="*/ 542 h 54276"/>
                              <a:gd name="T6" fmla="*/ 0 w 10490"/>
                              <a:gd name="T7" fmla="*/ 542 h 54276"/>
                              <a:gd name="T8" fmla="*/ 0 w 10490"/>
                              <a:gd name="T9" fmla="*/ 0 h 54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6">
                                <a:moveTo>
                                  <a:pt x="0" y="0"/>
                                </a:moveTo>
                                <a:lnTo>
                                  <a:pt x="10490" y="0"/>
                                </a:lnTo>
                                <a:lnTo>
                                  <a:pt x="10490" y="54276"/>
                                </a:lnTo>
                                <a:lnTo>
                                  <a:pt x="0" y="54276"/>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1" name="Shape 5026"/>
                        <wps:cNvSpPr>
                          <a:spLocks noChangeArrowheads="1"/>
                        </wps:cNvSpPr>
                        <wps:spPr bwMode="auto">
                          <a:xfrm>
                            <a:off x="52866" y="4560"/>
                            <a:ext cx="207" cy="207"/>
                          </a:xfrm>
                          <a:custGeom>
                            <a:avLst/>
                            <a:gdLst>
                              <a:gd name="T0" fmla="*/ 103 w 20730"/>
                              <a:gd name="T1" fmla="*/ 0 h 20792"/>
                              <a:gd name="T2" fmla="*/ 207 w 20730"/>
                              <a:gd name="T3" fmla="*/ 103 h 20792"/>
                              <a:gd name="T4" fmla="*/ 103 w 20730"/>
                              <a:gd name="T5" fmla="*/ 207 h 20792"/>
                              <a:gd name="T6" fmla="*/ 0 w 20730"/>
                              <a:gd name="T7" fmla="*/ 103 h 20792"/>
                              <a:gd name="T8" fmla="*/ 103 w 20730"/>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30" h="20792">
                                <a:moveTo>
                                  <a:pt x="10365" y="0"/>
                                </a:moveTo>
                                <a:cubicBezTo>
                                  <a:pt x="16110" y="0"/>
                                  <a:pt x="20730" y="4634"/>
                                  <a:pt x="20730" y="10395"/>
                                </a:cubicBezTo>
                                <a:cubicBezTo>
                                  <a:pt x="20730" y="16157"/>
                                  <a:pt x="16110" y="20792"/>
                                  <a:pt x="10365" y="20792"/>
                                </a:cubicBezTo>
                                <a:cubicBezTo>
                                  <a:pt x="4621" y="20792"/>
                                  <a:pt x="0" y="16157"/>
                                  <a:pt x="0" y="10395"/>
                                </a:cubicBezTo>
                                <a:cubicBezTo>
                                  <a:pt x="0" y="4634"/>
                                  <a:pt x="4621" y="0"/>
                                  <a:pt x="10365" y="0"/>
                                </a:cubicBez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2" name="Shape 5027"/>
                        <wps:cNvSpPr>
                          <a:spLocks noChangeArrowheads="1"/>
                        </wps:cNvSpPr>
                        <wps:spPr bwMode="auto">
                          <a:xfrm>
                            <a:off x="52866" y="5030"/>
                            <a:ext cx="207" cy="207"/>
                          </a:xfrm>
                          <a:custGeom>
                            <a:avLst/>
                            <a:gdLst>
                              <a:gd name="T0" fmla="*/ 103 w 20730"/>
                              <a:gd name="T1" fmla="*/ 0 h 20792"/>
                              <a:gd name="T2" fmla="*/ 207 w 20730"/>
                              <a:gd name="T3" fmla="*/ 104 h 20792"/>
                              <a:gd name="T4" fmla="*/ 103 w 20730"/>
                              <a:gd name="T5" fmla="*/ 207 h 20792"/>
                              <a:gd name="T6" fmla="*/ 0 w 20730"/>
                              <a:gd name="T7" fmla="*/ 104 h 20792"/>
                              <a:gd name="T8" fmla="*/ 103 w 20730"/>
                              <a:gd name="T9" fmla="*/ 0 h 207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30" h="20792">
                                <a:moveTo>
                                  <a:pt x="10365" y="0"/>
                                </a:moveTo>
                                <a:cubicBezTo>
                                  <a:pt x="16110" y="0"/>
                                  <a:pt x="20730" y="4634"/>
                                  <a:pt x="20730" y="10396"/>
                                </a:cubicBezTo>
                                <a:cubicBezTo>
                                  <a:pt x="20730" y="16158"/>
                                  <a:pt x="16110" y="20792"/>
                                  <a:pt x="10365" y="20792"/>
                                </a:cubicBezTo>
                                <a:cubicBezTo>
                                  <a:pt x="4621" y="20792"/>
                                  <a:pt x="0" y="16158"/>
                                  <a:pt x="0" y="10396"/>
                                </a:cubicBezTo>
                                <a:cubicBezTo>
                                  <a:pt x="0" y="4634"/>
                                  <a:pt x="4621" y="0"/>
                                  <a:pt x="10365" y="0"/>
                                </a:cubicBez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3" name="Shape 5028"/>
                        <wps:cNvSpPr>
                          <a:spLocks noChangeArrowheads="1"/>
                        </wps:cNvSpPr>
                        <wps:spPr bwMode="auto">
                          <a:xfrm>
                            <a:off x="7492" y="16266"/>
                            <a:ext cx="345" cy="870"/>
                          </a:xfrm>
                          <a:custGeom>
                            <a:avLst/>
                            <a:gdLst>
                              <a:gd name="T0" fmla="*/ 0 w 34517"/>
                              <a:gd name="T1" fmla="*/ 0 h 87037"/>
                              <a:gd name="T2" fmla="*/ 345 w 34517"/>
                              <a:gd name="T3" fmla="*/ 0 h 87037"/>
                              <a:gd name="T4" fmla="*/ 345 w 34517"/>
                              <a:gd name="T5" fmla="*/ 96 h 87037"/>
                              <a:gd name="T6" fmla="*/ 115 w 34517"/>
                              <a:gd name="T7" fmla="*/ 96 h 87037"/>
                              <a:gd name="T8" fmla="*/ 115 w 34517"/>
                              <a:gd name="T9" fmla="*/ 384 h 87037"/>
                              <a:gd name="T10" fmla="*/ 345 w 34517"/>
                              <a:gd name="T11" fmla="*/ 384 h 87037"/>
                              <a:gd name="T12" fmla="*/ 345 w 34517"/>
                              <a:gd name="T13" fmla="*/ 502 h 87037"/>
                              <a:gd name="T14" fmla="*/ 312 w 34517"/>
                              <a:gd name="T15" fmla="*/ 488 h 87037"/>
                              <a:gd name="T16" fmla="*/ 248 w 34517"/>
                              <a:gd name="T17" fmla="*/ 484 h 87037"/>
                              <a:gd name="T18" fmla="*/ 115 w 34517"/>
                              <a:gd name="T19" fmla="*/ 484 h 87037"/>
                              <a:gd name="T20" fmla="*/ 115 w 34517"/>
                              <a:gd name="T21" fmla="*/ 870 h 87037"/>
                              <a:gd name="T22" fmla="*/ 0 w 34517"/>
                              <a:gd name="T23" fmla="*/ 870 h 87037"/>
                              <a:gd name="T24" fmla="*/ 0 w 34517"/>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17" h="87037">
                                <a:moveTo>
                                  <a:pt x="0" y="0"/>
                                </a:moveTo>
                                <a:lnTo>
                                  <a:pt x="34517" y="0"/>
                                </a:lnTo>
                                <a:lnTo>
                                  <a:pt x="34517" y="9607"/>
                                </a:lnTo>
                                <a:lnTo>
                                  <a:pt x="11489" y="9607"/>
                                </a:lnTo>
                                <a:lnTo>
                                  <a:pt x="11489" y="38415"/>
                                </a:lnTo>
                                <a:lnTo>
                                  <a:pt x="34517" y="38415"/>
                                </a:lnTo>
                                <a:lnTo>
                                  <a:pt x="34517" y="50263"/>
                                </a:lnTo>
                                <a:lnTo>
                                  <a:pt x="31208" y="48798"/>
                                </a:lnTo>
                                <a:cubicBezTo>
                                  <a:pt x="29897" y="48522"/>
                                  <a:pt x="27774" y="48385"/>
                                  <a:pt x="24814" y="48385"/>
                                </a:cubicBezTo>
                                <a:lnTo>
                                  <a:pt x="11489" y="48385"/>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4" name="Shape 5029"/>
                        <wps:cNvSpPr>
                          <a:spLocks noChangeArrowheads="1"/>
                        </wps:cNvSpPr>
                        <wps:spPr bwMode="auto">
                          <a:xfrm>
                            <a:off x="7838" y="16266"/>
                            <a:ext cx="419" cy="870"/>
                          </a:xfrm>
                          <a:custGeom>
                            <a:avLst/>
                            <a:gdLst>
                              <a:gd name="T0" fmla="*/ 0 w 41973"/>
                              <a:gd name="T1" fmla="*/ 0 h 87037"/>
                              <a:gd name="T2" fmla="*/ 40 w 41973"/>
                              <a:gd name="T3" fmla="*/ 0 h 87037"/>
                              <a:gd name="T4" fmla="*/ 216 w 41973"/>
                              <a:gd name="T5" fmla="*/ 23 h 87037"/>
                              <a:gd name="T6" fmla="*/ 312 w 41973"/>
                              <a:gd name="T7" fmla="*/ 106 h 87037"/>
                              <a:gd name="T8" fmla="*/ 348 w 41973"/>
                              <a:gd name="T9" fmla="*/ 237 h 87037"/>
                              <a:gd name="T10" fmla="*/ 288 w 41973"/>
                              <a:gd name="T11" fmla="*/ 394 h 87037"/>
                              <a:gd name="T12" fmla="*/ 104 w 41973"/>
                              <a:gd name="T13" fmla="*/ 474 h 87037"/>
                              <a:gd name="T14" fmla="*/ 173 w 41973"/>
                              <a:gd name="T15" fmla="*/ 517 h 87037"/>
                              <a:gd name="T16" fmla="*/ 268 w 41973"/>
                              <a:gd name="T17" fmla="*/ 633 h 87037"/>
                              <a:gd name="T18" fmla="*/ 419 w 41973"/>
                              <a:gd name="T19" fmla="*/ 870 h 87037"/>
                              <a:gd name="T20" fmla="*/ 275 w 41973"/>
                              <a:gd name="T21" fmla="*/ 870 h 87037"/>
                              <a:gd name="T22" fmla="*/ 160 w 41973"/>
                              <a:gd name="T23" fmla="*/ 689 h 87037"/>
                              <a:gd name="T24" fmla="*/ 77 w 41973"/>
                              <a:gd name="T25" fmla="*/ 569 h 87037"/>
                              <a:gd name="T26" fmla="*/ 19 w 41973"/>
                              <a:gd name="T27" fmla="*/ 511 h 87037"/>
                              <a:gd name="T28" fmla="*/ 0 w 41973"/>
                              <a:gd name="T29" fmla="*/ 502 h 87037"/>
                              <a:gd name="T30" fmla="*/ 0 w 41973"/>
                              <a:gd name="T31" fmla="*/ 384 h 87037"/>
                              <a:gd name="T32" fmla="*/ 17 w 41973"/>
                              <a:gd name="T33" fmla="*/ 384 h 87037"/>
                              <a:gd name="T34" fmla="*/ 139 w 41973"/>
                              <a:gd name="T35" fmla="*/ 368 h 87037"/>
                              <a:gd name="T36" fmla="*/ 207 w 41973"/>
                              <a:gd name="T37" fmla="*/ 315 h 87037"/>
                              <a:gd name="T38" fmla="*/ 230 w 41973"/>
                              <a:gd name="T39" fmla="*/ 237 h 87037"/>
                              <a:gd name="T40" fmla="*/ 185 w 41973"/>
                              <a:gd name="T41" fmla="*/ 136 h 87037"/>
                              <a:gd name="T42" fmla="*/ 44 w 41973"/>
                              <a:gd name="T43" fmla="*/ 96 h 87037"/>
                              <a:gd name="T44" fmla="*/ 0 w 41973"/>
                              <a:gd name="T45" fmla="*/ 96 h 87037"/>
                              <a:gd name="T46" fmla="*/ 0 w 41973"/>
                              <a:gd name="T47" fmla="*/ 0 h 8703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973" h="87037">
                                <a:moveTo>
                                  <a:pt x="0" y="0"/>
                                </a:moveTo>
                                <a:lnTo>
                                  <a:pt x="3971" y="0"/>
                                </a:lnTo>
                                <a:cubicBezTo>
                                  <a:pt x="11701" y="0"/>
                                  <a:pt x="17583" y="777"/>
                                  <a:pt x="21605" y="2342"/>
                                </a:cubicBezTo>
                                <a:cubicBezTo>
                                  <a:pt x="25638" y="3908"/>
                                  <a:pt x="28848" y="6664"/>
                                  <a:pt x="31258" y="10621"/>
                                </a:cubicBezTo>
                                <a:cubicBezTo>
                                  <a:pt x="33668" y="14579"/>
                                  <a:pt x="34867" y="18951"/>
                                  <a:pt x="34867" y="23748"/>
                                </a:cubicBezTo>
                                <a:cubicBezTo>
                                  <a:pt x="34867" y="29923"/>
                                  <a:pt x="32882" y="35120"/>
                                  <a:pt x="28885" y="39367"/>
                                </a:cubicBezTo>
                                <a:cubicBezTo>
                                  <a:pt x="24901" y="43600"/>
                                  <a:pt x="18745" y="46293"/>
                                  <a:pt x="10415" y="47433"/>
                                </a:cubicBezTo>
                                <a:cubicBezTo>
                                  <a:pt x="13462" y="48898"/>
                                  <a:pt x="15772" y="50351"/>
                                  <a:pt x="17346" y="51766"/>
                                </a:cubicBezTo>
                                <a:cubicBezTo>
                                  <a:pt x="20706" y="54860"/>
                                  <a:pt x="23877" y="58718"/>
                                  <a:pt x="26875" y="63352"/>
                                </a:cubicBezTo>
                                <a:lnTo>
                                  <a:pt x="41973" y="87037"/>
                                </a:lnTo>
                                <a:lnTo>
                                  <a:pt x="27524" y="87037"/>
                                </a:lnTo>
                                <a:lnTo>
                                  <a:pt x="16047" y="68926"/>
                                </a:lnTo>
                                <a:cubicBezTo>
                                  <a:pt x="12688" y="63703"/>
                                  <a:pt x="9928" y="59707"/>
                                  <a:pt x="7755" y="56939"/>
                                </a:cubicBezTo>
                                <a:cubicBezTo>
                                  <a:pt x="5582" y="54171"/>
                                  <a:pt x="3646" y="52230"/>
                                  <a:pt x="1923" y="51115"/>
                                </a:cubicBezTo>
                                <a:lnTo>
                                  <a:pt x="0" y="50263"/>
                                </a:lnTo>
                                <a:lnTo>
                                  <a:pt x="0" y="38415"/>
                                </a:lnTo>
                                <a:lnTo>
                                  <a:pt x="1661" y="38415"/>
                                </a:lnTo>
                                <a:cubicBezTo>
                                  <a:pt x="6906" y="38415"/>
                                  <a:pt x="11015" y="37864"/>
                                  <a:pt x="13974" y="36774"/>
                                </a:cubicBezTo>
                                <a:cubicBezTo>
                                  <a:pt x="16934" y="35684"/>
                                  <a:pt x="19182" y="33943"/>
                                  <a:pt x="20718" y="31551"/>
                                </a:cubicBezTo>
                                <a:cubicBezTo>
                                  <a:pt x="22254" y="29159"/>
                                  <a:pt x="23028" y="26553"/>
                                  <a:pt x="23028" y="23748"/>
                                </a:cubicBezTo>
                                <a:cubicBezTo>
                                  <a:pt x="23028" y="19627"/>
                                  <a:pt x="21542" y="16245"/>
                                  <a:pt x="18557" y="13590"/>
                                </a:cubicBezTo>
                                <a:cubicBezTo>
                                  <a:pt x="15585" y="10935"/>
                                  <a:pt x="10877" y="9607"/>
                                  <a:pt x="4446" y="9607"/>
                                </a:cubicBezTo>
                                <a:lnTo>
                                  <a:pt x="0" y="9607"/>
                                </a:lnTo>
                                <a:lnTo>
                                  <a:pt x="0" y="0"/>
                                </a:lnTo>
                                <a:close/>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5" name="Shape 5030"/>
                        <wps:cNvSpPr>
                          <a:spLocks noChangeArrowheads="1"/>
                        </wps:cNvSpPr>
                        <wps:spPr bwMode="auto">
                          <a:xfrm>
                            <a:off x="8501" y="16660"/>
                            <a:ext cx="3092" cy="0"/>
                          </a:xfrm>
                          <a:custGeom>
                            <a:avLst/>
                            <a:gdLst>
                              <a:gd name="T0" fmla="*/ 0 w 309220"/>
                              <a:gd name="T1" fmla="*/ 3092 w 309220"/>
                              <a:gd name="T2" fmla="*/ 0 60000 65536"/>
                              <a:gd name="T3" fmla="*/ 0 60000 65536"/>
                            </a:gdLst>
                            <a:ahLst/>
                            <a:cxnLst>
                              <a:cxn ang="T2">
                                <a:pos x="T0" y="0"/>
                              </a:cxn>
                              <a:cxn ang="T3">
                                <a:pos x="T1" y="0"/>
                              </a:cxn>
                            </a:cxnLst>
                            <a:rect l="0" t="0" r="r" b="b"/>
                            <a:pathLst>
                              <a:path w="309220">
                                <a:moveTo>
                                  <a:pt x="0" y="0"/>
                                </a:moveTo>
                                <a:lnTo>
                                  <a:pt x="30922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46" name="Shape 5031"/>
                        <wps:cNvSpPr>
                          <a:spLocks noChangeArrowheads="1"/>
                        </wps:cNvSpPr>
                        <wps:spPr bwMode="auto">
                          <a:xfrm>
                            <a:off x="11241" y="12509"/>
                            <a:ext cx="681" cy="870"/>
                          </a:xfrm>
                          <a:custGeom>
                            <a:avLst/>
                            <a:gdLst>
                              <a:gd name="T0" fmla="*/ 0 w 68136"/>
                              <a:gd name="T1" fmla="*/ 0 h 87037"/>
                              <a:gd name="T2" fmla="*/ 115 w 68136"/>
                              <a:gd name="T3" fmla="*/ 0 h 87037"/>
                              <a:gd name="T4" fmla="*/ 115 w 68136"/>
                              <a:gd name="T5" fmla="*/ 357 h 87037"/>
                              <a:gd name="T6" fmla="*/ 566 w 68136"/>
                              <a:gd name="T7" fmla="*/ 357 h 87037"/>
                              <a:gd name="T8" fmla="*/ 566 w 68136"/>
                              <a:gd name="T9" fmla="*/ 0 h 87037"/>
                              <a:gd name="T10" fmla="*/ 681 w 68136"/>
                              <a:gd name="T11" fmla="*/ 0 h 87037"/>
                              <a:gd name="T12" fmla="*/ 681 w 68136"/>
                              <a:gd name="T13" fmla="*/ 870 h 87037"/>
                              <a:gd name="T14" fmla="*/ 566 w 68136"/>
                              <a:gd name="T15" fmla="*/ 870 h 87037"/>
                              <a:gd name="T16" fmla="*/ 566 w 68136"/>
                              <a:gd name="T17" fmla="*/ 460 h 87037"/>
                              <a:gd name="T18" fmla="*/ 115 w 68136"/>
                              <a:gd name="T19" fmla="*/ 460 h 87037"/>
                              <a:gd name="T20" fmla="*/ 115 w 68136"/>
                              <a:gd name="T21" fmla="*/ 870 h 87037"/>
                              <a:gd name="T22" fmla="*/ 0 w 68136"/>
                              <a:gd name="T23" fmla="*/ 870 h 87037"/>
                              <a:gd name="T24" fmla="*/ 0 w 68136"/>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36" h="87037">
                                <a:moveTo>
                                  <a:pt x="0" y="0"/>
                                </a:moveTo>
                                <a:lnTo>
                                  <a:pt x="11489" y="0"/>
                                </a:lnTo>
                                <a:lnTo>
                                  <a:pt x="11489" y="35734"/>
                                </a:lnTo>
                                <a:lnTo>
                                  <a:pt x="56646" y="35734"/>
                                </a:lnTo>
                                <a:lnTo>
                                  <a:pt x="56646" y="0"/>
                                </a:lnTo>
                                <a:lnTo>
                                  <a:pt x="68136" y="0"/>
                                </a:lnTo>
                                <a:lnTo>
                                  <a:pt x="68136" y="87037"/>
                                </a:lnTo>
                                <a:lnTo>
                                  <a:pt x="56646" y="87037"/>
                                </a:lnTo>
                                <a:lnTo>
                                  <a:pt x="56646" y="46005"/>
                                </a:lnTo>
                                <a:lnTo>
                                  <a:pt x="11489" y="46005"/>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7" name="Shape 5032"/>
                        <wps:cNvSpPr>
                          <a:spLocks noChangeArrowheads="1"/>
                        </wps:cNvSpPr>
                        <wps:spPr bwMode="auto">
                          <a:xfrm>
                            <a:off x="11594" y="13633"/>
                            <a:ext cx="0" cy="3026"/>
                          </a:xfrm>
                          <a:custGeom>
                            <a:avLst/>
                            <a:gdLst>
                              <a:gd name="T0" fmla="*/ 3026 h 302618"/>
                              <a:gd name="T1" fmla="*/ 0 h 302618"/>
                              <a:gd name="T2" fmla="*/ 0 60000 65536"/>
                              <a:gd name="T3" fmla="*/ 0 60000 65536"/>
                            </a:gdLst>
                            <a:ahLst/>
                            <a:cxnLst>
                              <a:cxn ang="T2">
                                <a:pos x="0" y="T0"/>
                              </a:cxn>
                              <a:cxn ang="T3">
                                <a:pos x="0" y="T1"/>
                              </a:cxn>
                            </a:cxnLst>
                            <a:rect l="0" t="0" r="r" b="b"/>
                            <a:pathLst>
                              <a:path h="302618">
                                <a:moveTo>
                                  <a:pt x="0" y="30261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48" name="Shape 5033"/>
                        <wps:cNvSpPr>
                          <a:spLocks noChangeArrowheads="1"/>
                        </wps:cNvSpPr>
                        <wps:spPr bwMode="auto">
                          <a:xfrm>
                            <a:off x="11241" y="20024"/>
                            <a:ext cx="681" cy="870"/>
                          </a:xfrm>
                          <a:custGeom>
                            <a:avLst/>
                            <a:gdLst>
                              <a:gd name="T0" fmla="*/ 0 w 68136"/>
                              <a:gd name="T1" fmla="*/ 0 h 87045"/>
                              <a:gd name="T2" fmla="*/ 115 w 68136"/>
                              <a:gd name="T3" fmla="*/ 0 h 87045"/>
                              <a:gd name="T4" fmla="*/ 115 w 68136"/>
                              <a:gd name="T5" fmla="*/ 357 h 87045"/>
                              <a:gd name="T6" fmla="*/ 566 w 68136"/>
                              <a:gd name="T7" fmla="*/ 357 h 87045"/>
                              <a:gd name="T8" fmla="*/ 566 w 68136"/>
                              <a:gd name="T9" fmla="*/ 0 h 87045"/>
                              <a:gd name="T10" fmla="*/ 681 w 68136"/>
                              <a:gd name="T11" fmla="*/ 0 h 87045"/>
                              <a:gd name="T12" fmla="*/ 681 w 68136"/>
                              <a:gd name="T13" fmla="*/ 870 h 87045"/>
                              <a:gd name="T14" fmla="*/ 566 w 68136"/>
                              <a:gd name="T15" fmla="*/ 870 h 87045"/>
                              <a:gd name="T16" fmla="*/ 566 w 68136"/>
                              <a:gd name="T17" fmla="*/ 460 h 87045"/>
                              <a:gd name="T18" fmla="*/ 115 w 68136"/>
                              <a:gd name="T19" fmla="*/ 460 h 87045"/>
                              <a:gd name="T20" fmla="*/ 115 w 68136"/>
                              <a:gd name="T21" fmla="*/ 870 h 87045"/>
                              <a:gd name="T22" fmla="*/ 0 w 68136"/>
                              <a:gd name="T23" fmla="*/ 870 h 87045"/>
                              <a:gd name="T24" fmla="*/ 0 w 68136"/>
                              <a:gd name="T25" fmla="*/ 0 h 8704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36" h="87045">
                                <a:moveTo>
                                  <a:pt x="0" y="0"/>
                                </a:moveTo>
                                <a:lnTo>
                                  <a:pt x="11489" y="0"/>
                                </a:lnTo>
                                <a:lnTo>
                                  <a:pt x="11489" y="35745"/>
                                </a:lnTo>
                                <a:lnTo>
                                  <a:pt x="56646" y="35745"/>
                                </a:lnTo>
                                <a:lnTo>
                                  <a:pt x="56646" y="0"/>
                                </a:lnTo>
                                <a:lnTo>
                                  <a:pt x="68136" y="0"/>
                                </a:lnTo>
                                <a:lnTo>
                                  <a:pt x="68136" y="87045"/>
                                </a:lnTo>
                                <a:lnTo>
                                  <a:pt x="56646" y="87045"/>
                                </a:lnTo>
                                <a:lnTo>
                                  <a:pt x="56646" y="46017"/>
                                </a:lnTo>
                                <a:lnTo>
                                  <a:pt x="11489" y="46017"/>
                                </a:lnTo>
                                <a:lnTo>
                                  <a:pt x="11489" y="87045"/>
                                </a:lnTo>
                                <a:lnTo>
                                  <a:pt x="0" y="87045"/>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49" name="Shape 5034"/>
                        <wps:cNvSpPr>
                          <a:spLocks noChangeArrowheads="1"/>
                        </wps:cNvSpPr>
                        <wps:spPr bwMode="auto">
                          <a:xfrm>
                            <a:off x="11594" y="16660"/>
                            <a:ext cx="0" cy="3115"/>
                          </a:xfrm>
                          <a:custGeom>
                            <a:avLst/>
                            <a:gdLst>
                              <a:gd name="T0" fmla="*/ 0 h 311598"/>
                              <a:gd name="T1" fmla="*/ 3115 h 311598"/>
                              <a:gd name="T2" fmla="*/ 0 60000 65536"/>
                              <a:gd name="T3" fmla="*/ 0 60000 65536"/>
                            </a:gdLst>
                            <a:ahLst/>
                            <a:cxnLst>
                              <a:cxn ang="T2">
                                <a:pos x="0" y="T0"/>
                              </a:cxn>
                              <a:cxn ang="T3">
                                <a:pos x="0" y="T1"/>
                              </a:cxn>
                            </a:cxnLst>
                            <a:rect l="0" t="0" r="r" b="b"/>
                            <a:pathLst>
                              <a:path h="311598">
                                <a:moveTo>
                                  <a:pt x="0" y="0"/>
                                </a:moveTo>
                                <a:lnTo>
                                  <a:pt x="0" y="31159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50" name="Shape 5035"/>
                        <wps:cNvSpPr>
                          <a:spLocks noChangeArrowheads="1"/>
                        </wps:cNvSpPr>
                        <wps:spPr bwMode="auto">
                          <a:xfrm>
                            <a:off x="14912" y="16251"/>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5" y="18313"/>
                                </a:lnTo>
                                <a:cubicBezTo>
                                  <a:pt x="14736" y="23911"/>
                                  <a:pt x="11739" y="33268"/>
                                  <a:pt x="11739" y="46369"/>
                                </a:cubicBezTo>
                                <a:cubicBezTo>
                                  <a:pt x="11739" y="56852"/>
                                  <a:pt x="14611" y="65119"/>
                                  <a:pt x="20231" y="71156"/>
                                </a:cubicBezTo>
                                <a:cubicBezTo>
                                  <a:pt x="25850" y="77193"/>
                                  <a:pt x="32969" y="80211"/>
                                  <a:pt x="41336" y="80211"/>
                                </a:cubicBezTo>
                                <a:lnTo>
                                  <a:pt x="41398" y="80185"/>
                                </a:lnTo>
                                <a:lnTo>
                                  <a:pt x="41398" y="90051"/>
                                </a:lnTo>
                                <a:lnTo>
                                  <a:pt x="19606" y="84132"/>
                                </a:lnTo>
                                <a:cubicBezTo>
                                  <a:pt x="13113" y="80174"/>
                                  <a:pt x="8242" y="74763"/>
                                  <a:pt x="4870" y="67912"/>
                                </a:cubicBezTo>
                                <a:cubicBezTo>
                                  <a:pt x="1623" y="61073"/>
                                  <a:pt x="0" y="53821"/>
                                  <a:pt x="0" y="46181"/>
                                </a:cubicBezTo>
                                <a:cubicBezTo>
                                  <a:pt x="0" y="31740"/>
                                  <a:pt x="3871" y="20429"/>
                                  <a:pt x="11614" y="12250"/>
                                </a:cubicBezTo>
                                <a:cubicBezTo>
                                  <a:pt x="15423" y="8167"/>
                                  <a:pt x="19825" y="5102"/>
                                  <a:pt x="24804" y="3057"/>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1" name="Shape 5036"/>
                        <wps:cNvSpPr>
                          <a:spLocks noChangeArrowheads="1"/>
                        </wps:cNvSpPr>
                        <wps:spPr bwMode="auto">
                          <a:xfrm>
                            <a:off x="15326" y="16251"/>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80" y="0"/>
                                  <a:pt x="15298" y="1929"/>
                                  <a:pt x="21792" y="5762"/>
                                </a:cubicBezTo>
                                <a:cubicBezTo>
                                  <a:pt x="28161" y="9607"/>
                                  <a:pt x="33156" y="14955"/>
                                  <a:pt x="36528" y="21819"/>
                                </a:cubicBezTo>
                                <a:cubicBezTo>
                                  <a:pt x="39900" y="28695"/>
                                  <a:pt x="41523" y="36486"/>
                                  <a:pt x="41523" y="45191"/>
                                </a:cubicBezTo>
                                <a:cubicBezTo>
                                  <a:pt x="41523" y="54021"/>
                                  <a:pt x="39775" y="61911"/>
                                  <a:pt x="36278" y="68875"/>
                                </a:cubicBezTo>
                                <a:cubicBezTo>
                                  <a:pt x="32657" y="75852"/>
                                  <a:pt x="27661" y="81125"/>
                                  <a:pt x="21168" y="84707"/>
                                </a:cubicBezTo>
                                <a:cubicBezTo>
                                  <a:pt x="14674" y="88289"/>
                                  <a:pt x="7555" y="90080"/>
                                  <a:pt x="62" y="90080"/>
                                </a:cubicBezTo>
                                <a:lnTo>
                                  <a:pt x="0" y="90063"/>
                                </a:lnTo>
                                <a:lnTo>
                                  <a:pt x="0" y="80196"/>
                                </a:lnTo>
                                <a:lnTo>
                                  <a:pt x="21292" y="71080"/>
                                </a:lnTo>
                                <a:cubicBezTo>
                                  <a:pt x="26912" y="64980"/>
                                  <a:pt x="29659" y="56338"/>
                                  <a:pt x="29659" y="45128"/>
                                </a:cubicBezTo>
                                <a:cubicBezTo>
                                  <a:pt x="29659" y="38039"/>
                                  <a:pt x="28535" y="31864"/>
                                  <a:pt x="26163" y="26578"/>
                                </a:cubicBezTo>
                                <a:cubicBezTo>
                                  <a:pt x="23790" y="21293"/>
                                  <a:pt x="20293" y="17197"/>
                                  <a:pt x="15673" y="14279"/>
                                </a:cubicBezTo>
                                <a:cubicBezTo>
                                  <a:pt x="11052" y="11373"/>
                                  <a:pt x="5932" y="9920"/>
                                  <a:pt x="187" y="9920"/>
                                </a:cubicBezTo>
                                <a:lnTo>
                                  <a:pt x="0" y="9995"/>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2" name="Shape 5037"/>
                        <wps:cNvSpPr>
                          <a:spLocks noChangeArrowheads="1"/>
                        </wps:cNvSpPr>
                        <wps:spPr bwMode="auto">
                          <a:xfrm>
                            <a:off x="11594" y="16660"/>
                            <a:ext cx="3054" cy="0"/>
                          </a:xfrm>
                          <a:custGeom>
                            <a:avLst/>
                            <a:gdLst>
                              <a:gd name="T0" fmla="*/ 0 w 305461"/>
                              <a:gd name="T1" fmla="*/ 3054 w 305461"/>
                              <a:gd name="T2" fmla="*/ 0 60000 65536"/>
                              <a:gd name="T3" fmla="*/ 0 60000 65536"/>
                            </a:gdLst>
                            <a:ahLst/>
                            <a:cxnLst>
                              <a:cxn ang="T2">
                                <a:pos x="T0" y="0"/>
                              </a:cxn>
                              <a:cxn ang="T3">
                                <a:pos x="T1" y="0"/>
                              </a:cxn>
                            </a:cxnLst>
                            <a:rect l="0" t="0" r="r" b="b"/>
                            <a:pathLst>
                              <a:path w="305461">
                                <a:moveTo>
                                  <a:pt x="0" y="0"/>
                                </a:moveTo>
                                <a:lnTo>
                                  <a:pt x="305461"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53" name="Shape 5038"/>
                        <wps:cNvSpPr>
                          <a:spLocks noChangeArrowheads="1"/>
                        </wps:cNvSpPr>
                        <wps:spPr bwMode="auto">
                          <a:xfrm>
                            <a:off x="19406" y="16492"/>
                            <a:ext cx="342" cy="644"/>
                          </a:xfrm>
                          <a:custGeom>
                            <a:avLst/>
                            <a:gdLst>
                              <a:gd name="T0" fmla="*/ 232 w 34218"/>
                              <a:gd name="T1" fmla="*/ 0 h 64479"/>
                              <a:gd name="T2" fmla="*/ 342 w 34218"/>
                              <a:gd name="T3" fmla="*/ 34 h 64479"/>
                              <a:gd name="T4" fmla="*/ 305 w 34218"/>
                              <a:gd name="T5" fmla="*/ 133 h 64479"/>
                              <a:gd name="T6" fmla="*/ 227 w 34218"/>
                              <a:gd name="T7" fmla="*/ 110 h 64479"/>
                              <a:gd name="T8" fmla="*/ 164 w 34218"/>
                              <a:gd name="T9" fmla="*/ 131 h 64479"/>
                              <a:gd name="T10" fmla="*/ 125 w 34218"/>
                              <a:gd name="T11" fmla="*/ 190 h 64479"/>
                              <a:gd name="T12" fmla="*/ 106 w 34218"/>
                              <a:gd name="T13" fmla="*/ 314 h 64479"/>
                              <a:gd name="T14" fmla="*/ 106 w 34218"/>
                              <a:gd name="T15" fmla="*/ 644 h 64479"/>
                              <a:gd name="T16" fmla="*/ 0 w 34218"/>
                              <a:gd name="T17" fmla="*/ 644 h 64479"/>
                              <a:gd name="T18" fmla="*/ 0 w 34218"/>
                              <a:gd name="T19" fmla="*/ 14 h 64479"/>
                              <a:gd name="T20" fmla="*/ 96 w 34218"/>
                              <a:gd name="T21" fmla="*/ 14 h 64479"/>
                              <a:gd name="T22" fmla="*/ 96 w 34218"/>
                              <a:gd name="T23" fmla="*/ 110 h 64479"/>
                              <a:gd name="T24" fmla="*/ 164 w 34218"/>
                              <a:gd name="T25" fmla="*/ 21 h 64479"/>
                              <a:gd name="T26" fmla="*/ 232 w 34218"/>
                              <a:gd name="T27" fmla="*/ 0 h 6447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218" h="64479">
                                <a:moveTo>
                                  <a:pt x="23228" y="0"/>
                                </a:moveTo>
                                <a:cubicBezTo>
                                  <a:pt x="26850" y="0"/>
                                  <a:pt x="30471" y="1152"/>
                                  <a:pt x="34218" y="3444"/>
                                </a:cubicBezTo>
                                <a:lnTo>
                                  <a:pt x="30471" y="13364"/>
                                </a:lnTo>
                                <a:cubicBezTo>
                                  <a:pt x="27849" y="11811"/>
                                  <a:pt x="25351" y="11047"/>
                                  <a:pt x="22728" y="11047"/>
                                </a:cubicBezTo>
                                <a:cubicBezTo>
                                  <a:pt x="20356" y="11047"/>
                                  <a:pt x="18233" y="11749"/>
                                  <a:pt x="16360" y="13151"/>
                                </a:cubicBezTo>
                                <a:cubicBezTo>
                                  <a:pt x="14611" y="14554"/>
                                  <a:pt x="13238" y="16508"/>
                                  <a:pt x="12488" y="19000"/>
                                </a:cubicBezTo>
                                <a:cubicBezTo>
                                  <a:pt x="11239" y="22796"/>
                                  <a:pt x="10615" y="26954"/>
                                  <a:pt x="10615" y="31463"/>
                                </a:cubicBezTo>
                                <a:lnTo>
                                  <a:pt x="10615" y="64479"/>
                                </a:lnTo>
                                <a:lnTo>
                                  <a:pt x="0" y="64479"/>
                                </a:lnTo>
                                <a:lnTo>
                                  <a:pt x="0" y="1428"/>
                                </a:lnTo>
                                <a:lnTo>
                                  <a:pt x="9616" y="1428"/>
                                </a:lnTo>
                                <a:lnTo>
                                  <a:pt x="9616" y="10985"/>
                                </a:lnTo>
                                <a:cubicBezTo>
                                  <a:pt x="12113" y="6513"/>
                                  <a:pt x="14362" y="3557"/>
                                  <a:pt x="16360" y="2142"/>
                                </a:cubicBezTo>
                                <a:cubicBezTo>
                                  <a:pt x="18483" y="714"/>
                                  <a:pt x="20730" y="0"/>
                                  <a:pt x="23228"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4" name="Shape 5039"/>
                        <wps:cNvSpPr>
                          <a:spLocks noChangeArrowheads="1"/>
                        </wps:cNvSpPr>
                        <wps:spPr bwMode="auto">
                          <a:xfrm>
                            <a:off x="18486" y="16251"/>
                            <a:ext cx="768" cy="900"/>
                          </a:xfrm>
                          <a:custGeom>
                            <a:avLst/>
                            <a:gdLst>
                              <a:gd name="T0" fmla="*/ 411 w 76802"/>
                              <a:gd name="T1" fmla="*/ 0 h 90017"/>
                              <a:gd name="T2" fmla="*/ 629 w 76802"/>
                              <a:gd name="T3" fmla="*/ 66 h 90017"/>
                              <a:gd name="T4" fmla="*/ 753 w 76802"/>
                              <a:gd name="T5" fmla="*/ 253 h 90017"/>
                              <a:gd name="T6" fmla="*/ 639 w 76802"/>
                              <a:gd name="T7" fmla="*/ 280 h 90017"/>
                              <a:gd name="T8" fmla="*/ 552 w 76802"/>
                              <a:gd name="T9" fmla="*/ 142 h 90017"/>
                              <a:gd name="T10" fmla="*/ 408 w 76802"/>
                              <a:gd name="T11" fmla="*/ 99 h 90017"/>
                              <a:gd name="T12" fmla="*/ 241 w 76802"/>
                              <a:gd name="T13" fmla="*/ 147 h 90017"/>
                              <a:gd name="T14" fmla="*/ 146 w 76802"/>
                              <a:gd name="T15" fmla="*/ 276 h 90017"/>
                              <a:gd name="T16" fmla="*/ 119 w 76802"/>
                              <a:gd name="T17" fmla="*/ 443 h 90017"/>
                              <a:gd name="T18" fmla="*/ 151 w 76802"/>
                              <a:gd name="T19" fmla="*/ 637 h 90017"/>
                              <a:gd name="T20" fmla="*/ 251 w 76802"/>
                              <a:gd name="T21" fmla="*/ 761 h 90017"/>
                              <a:gd name="T22" fmla="*/ 400 w 76802"/>
                              <a:gd name="T23" fmla="*/ 801 h 90017"/>
                              <a:gd name="T24" fmla="*/ 562 w 76802"/>
                              <a:gd name="T25" fmla="*/ 746 h 90017"/>
                              <a:gd name="T26" fmla="*/ 653 w 76802"/>
                              <a:gd name="T27" fmla="*/ 580 h 90017"/>
                              <a:gd name="T28" fmla="*/ 768 w 76802"/>
                              <a:gd name="T29" fmla="*/ 609 h 90017"/>
                              <a:gd name="T30" fmla="*/ 638 w 76802"/>
                              <a:gd name="T31" fmla="*/ 825 h 90017"/>
                              <a:gd name="T32" fmla="*/ 408 w 76802"/>
                              <a:gd name="T33" fmla="*/ 900 h 90017"/>
                              <a:gd name="T34" fmla="*/ 180 w 76802"/>
                              <a:gd name="T35" fmla="*/ 843 h 90017"/>
                              <a:gd name="T36" fmla="*/ 46 w 76802"/>
                              <a:gd name="T37" fmla="*/ 677 h 90017"/>
                              <a:gd name="T38" fmla="*/ 0 w 76802"/>
                              <a:gd name="T39" fmla="*/ 443 h 90017"/>
                              <a:gd name="T40" fmla="*/ 52 w 76802"/>
                              <a:gd name="T41" fmla="*/ 206 h 90017"/>
                              <a:gd name="T42" fmla="*/ 200 w 76802"/>
                              <a:gd name="T43" fmla="*/ 53 h 90017"/>
                              <a:gd name="T44" fmla="*/ 411 w 76802"/>
                              <a:gd name="T45" fmla="*/ 0 h 900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802" h="90017">
                                <a:moveTo>
                                  <a:pt x="41086" y="0"/>
                                </a:moveTo>
                                <a:cubicBezTo>
                                  <a:pt x="49703" y="0"/>
                                  <a:pt x="57071" y="2217"/>
                                  <a:pt x="62941" y="6651"/>
                                </a:cubicBezTo>
                                <a:cubicBezTo>
                                  <a:pt x="68810" y="11085"/>
                                  <a:pt x="72931" y="17322"/>
                                  <a:pt x="75304" y="25351"/>
                                </a:cubicBezTo>
                                <a:lnTo>
                                  <a:pt x="63940" y="28031"/>
                                </a:lnTo>
                                <a:cubicBezTo>
                                  <a:pt x="61942" y="21693"/>
                                  <a:pt x="59069" y="17084"/>
                                  <a:pt x="55198" y="14191"/>
                                </a:cubicBezTo>
                                <a:cubicBezTo>
                                  <a:pt x="51451" y="11298"/>
                                  <a:pt x="46581" y="9857"/>
                                  <a:pt x="40836" y="9857"/>
                                </a:cubicBezTo>
                                <a:cubicBezTo>
                                  <a:pt x="34093" y="9857"/>
                                  <a:pt x="28598" y="11461"/>
                                  <a:pt x="24102" y="14667"/>
                                </a:cubicBezTo>
                                <a:cubicBezTo>
                                  <a:pt x="19607" y="17873"/>
                                  <a:pt x="16484" y="22182"/>
                                  <a:pt x="14611" y="27580"/>
                                </a:cubicBezTo>
                                <a:cubicBezTo>
                                  <a:pt x="12863" y="32979"/>
                                  <a:pt x="11864" y="38552"/>
                                  <a:pt x="11864" y="44288"/>
                                </a:cubicBezTo>
                                <a:cubicBezTo>
                                  <a:pt x="11864" y="51691"/>
                                  <a:pt x="12988" y="58154"/>
                                  <a:pt x="15111" y="63678"/>
                                </a:cubicBezTo>
                                <a:cubicBezTo>
                                  <a:pt x="17234" y="69201"/>
                                  <a:pt x="20606" y="73334"/>
                                  <a:pt x="25101" y="76065"/>
                                </a:cubicBezTo>
                                <a:cubicBezTo>
                                  <a:pt x="29722" y="78795"/>
                                  <a:pt x="34592" y="80160"/>
                                  <a:pt x="39962" y="80160"/>
                                </a:cubicBezTo>
                                <a:cubicBezTo>
                                  <a:pt x="46331" y="80160"/>
                                  <a:pt x="51826" y="78294"/>
                                  <a:pt x="56197" y="74574"/>
                                </a:cubicBezTo>
                                <a:cubicBezTo>
                                  <a:pt x="60693" y="70854"/>
                                  <a:pt x="63690" y="65331"/>
                                  <a:pt x="65313" y="58016"/>
                                </a:cubicBezTo>
                                <a:lnTo>
                                  <a:pt x="76802" y="60922"/>
                                </a:lnTo>
                                <a:cubicBezTo>
                                  <a:pt x="74430" y="70378"/>
                                  <a:pt x="70059" y="77593"/>
                                  <a:pt x="63815" y="82565"/>
                                </a:cubicBezTo>
                                <a:cubicBezTo>
                                  <a:pt x="57571" y="87525"/>
                                  <a:pt x="49828" y="90017"/>
                                  <a:pt x="40836" y="90017"/>
                                </a:cubicBezTo>
                                <a:cubicBezTo>
                                  <a:pt x="31470" y="90017"/>
                                  <a:pt x="23852" y="88101"/>
                                  <a:pt x="17983" y="84281"/>
                                </a:cubicBezTo>
                                <a:cubicBezTo>
                                  <a:pt x="12114" y="80461"/>
                                  <a:pt x="7743" y="74937"/>
                                  <a:pt x="4621" y="67685"/>
                                </a:cubicBezTo>
                                <a:cubicBezTo>
                                  <a:pt x="1624" y="60446"/>
                                  <a:pt x="0" y="52668"/>
                                  <a:pt x="0" y="44351"/>
                                </a:cubicBezTo>
                                <a:cubicBezTo>
                                  <a:pt x="0" y="35296"/>
                                  <a:pt x="1748" y="27380"/>
                                  <a:pt x="5245" y="20629"/>
                                </a:cubicBezTo>
                                <a:cubicBezTo>
                                  <a:pt x="8742" y="13878"/>
                                  <a:pt x="13612" y="8755"/>
                                  <a:pt x="19981" y="5261"/>
                                </a:cubicBezTo>
                                <a:cubicBezTo>
                                  <a:pt x="26350" y="1753"/>
                                  <a:pt x="33344" y="0"/>
                                  <a:pt x="41086"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5" name="Shape 5040"/>
                        <wps:cNvSpPr>
                          <a:spLocks noChangeArrowheads="1"/>
                        </wps:cNvSpPr>
                        <wps:spPr bwMode="auto">
                          <a:xfrm>
                            <a:off x="16017" y="16660"/>
                            <a:ext cx="2204" cy="0"/>
                          </a:xfrm>
                          <a:custGeom>
                            <a:avLst/>
                            <a:gdLst>
                              <a:gd name="T0" fmla="*/ 0 w 220417"/>
                              <a:gd name="T1" fmla="*/ 2204 w 220417"/>
                              <a:gd name="T2" fmla="*/ 0 60000 65536"/>
                              <a:gd name="T3" fmla="*/ 0 60000 65536"/>
                            </a:gdLst>
                            <a:ahLst/>
                            <a:cxnLst>
                              <a:cxn ang="T2">
                                <a:pos x="T0" y="0"/>
                              </a:cxn>
                              <a:cxn ang="T3">
                                <a:pos x="T1" y="0"/>
                              </a:cxn>
                            </a:cxnLst>
                            <a:rect l="0" t="0" r="r" b="b"/>
                            <a:pathLst>
                              <a:path w="220417">
                                <a:moveTo>
                                  <a:pt x="0" y="0"/>
                                </a:moveTo>
                                <a:lnTo>
                                  <a:pt x="220417"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56" name="Shape 5041"/>
                        <wps:cNvSpPr>
                          <a:spLocks noChangeArrowheads="1"/>
                        </wps:cNvSpPr>
                        <wps:spPr bwMode="auto">
                          <a:xfrm>
                            <a:off x="18658" y="12493"/>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5" y="18312"/>
                                </a:lnTo>
                                <a:cubicBezTo>
                                  <a:pt x="14736" y="23911"/>
                                  <a:pt x="11739" y="33267"/>
                                  <a:pt x="11739" y="46369"/>
                                </a:cubicBezTo>
                                <a:cubicBezTo>
                                  <a:pt x="11739" y="56852"/>
                                  <a:pt x="14611" y="65119"/>
                                  <a:pt x="20231" y="71156"/>
                                </a:cubicBezTo>
                                <a:cubicBezTo>
                                  <a:pt x="25850" y="77193"/>
                                  <a:pt x="32969" y="80211"/>
                                  <a:pt x="41336" y="80211"/>
                                </a:cubicBezTo>
                                <a:lnTo>
                                  <a:pt x="41398" y="80185"/>
                                </a:lnTo>
                                <a:lnTo>
                                  <a:pt x="41398" y="90051"/>
                                </a:lnTo>
                                <a:lnTo>
                                  <a:pt x="19606" y="84132"/>
                                </a:lnTo>
                                <a:cubicBezTo>
                                  <a:pt x="13113" y="80174"/>
                                  <a:pt x="8242" y="74763"/>
                                  <a:pt x="4870" y="67912"/>
                                </a:cubicBezTo>
                                <a:cubicBezTo>
                                  <a:pt x="1624" y="61073"/>
                                  <a:pt x="0" y="53821"/>
                                  <a:pt x="0" y="46181"/>
                                </a:cubicBezTo>
                                <a:cubicBezTo>
                                  <a:pt x="0" y="31740"/>
                                  <a:pt x="3871" y="20429"/>
                                  <a:pt x="11614" y="12250"/>
                                </a:cubicBezTo>
                                <a:cubicBezTo>
                                  <a:pt x="15423" y="8167"/>
                                  <a:pt x="19825" y="5102"/>
                                  <a:pt x="24804" y="3057"/>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7" name="Shape 5042"/>
                        <wps:cNvSpPr>
                          <a:spLocks noChangeArrowheads="1"/>
                        </wps:cNvSpPr>
                        <wps:spPr bwMode="auto">
                          <a:xfrm>
                            <a:off x="19072" y="12493"/>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80" y="0"/>
                                  <a:pt x="15298" y="1929"/>
                                  <a:pt x="21792" y="5762"/>
                                </a:cubicBezTo>
                                <a:cubicBezTo>
                                  <a:pt x="28161" y="9607"/>
                                  <a:pt x="33156" y="14955"/>
                                  <a:pt x="36528" y="21819"/>
                                </a:cubicBezTo>
                                <a:cubicBezTo>
                                  <a:pt x="39900" y="28695"/>
                                  <a:pt x="41523" y="36485"/>
                                  <a:pt x="41523" y="45191"/>
                                </a:cubicBezTo>
                                <a:cubicBezTo>
                                  <a:pt x="41523" y="54021"/>
                                  <a:pt x="39775" y="61911"/>
                                  <a:pt x="36278" y="68875"/>
                                </a:cubicBezTo>
                                <a:cubicBezTo>
                                  <a:pt x="32657" y="75852"/>
                                  <a:pt x="27661" y="81125"/>
                                  <a:pt x="21168" y="84707"/>
                                </a:cubicBezTo>
                                <a:cubicBezTo>
                                  <a:pt x="14674" y="88289"/>
                                  <a:pt x="7555" y="90080"/>
                                  <a:pt x="62" y="90080"/>
                                </a:cubicBezTo>
                                <a:lnTo>
                                  <a:pt x="0" y="90063"/>
                                </a:lnTo>
                                <a:lnTo>
                                  <a:pt x="0" y="80196"/>
                                </a:lnTo>
                                <a:lnTo>
                                  <a:pt x="21292" y="71080"/>
                                </a:lnTo>
                                <a:cubicBezTo>
                                  <a:pt x="26912" y="64980"/>
                                  <a:pt x="29660" y="56325"/>
                                  <a:pt x="29660" y="45128"/>
                                </a:cubicBezTo>
                                <a:cubicBezTo>
                                  <a:pt x="29660" y="38039"/>
                                  <a:pt x="28535" y="31864"/>
                                  <a:pt x="26163" y="26578"/>
                                </a:cubicBezTo>
                                <a:cubicBezTo>
                                  <a:pt x="23790" y="21293"/>
                                  <a:pt x="20293" y="17197"/>
                                  <a:pt x="15673" y="14279"/>
                                </a:cubicBezTo>
                                <a:cubicBezTo>
                                  <a:pt x="11052" y="11373"/>
                                  <a:pt x="5932" y="9920"/>
                                  <a:pt x="187" y="9920"/>
                                </a:cubicBezTo>
                                <a:lnTo>
                                  <a:pt x="0" y="9995"/>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58" name="Shape 5043"/>
                        <wps:cNvSpPr>
                          <a:spLocks noChangeArrowheads="1"/>
                        </wps:cNvSpPr>
                        <wps:spPr bwMode="auto">
                          <a:xfrm>
                            <a:off x="18862"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59" name="Shape 5044"/>
                        <wps:cNvSpPr>
                          <a:spLocks noChangeArrowheads="1"/>
                        </wps:cNvSpPr>
                        <wps:spPr bwMode="auto">
                          <a:xfrm>
                            <a:off x="19311"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60" name="Shape 5045"/>
                        <wps:cNvSpPr>
                          <a:spLocks noChangeArrowheads="1"/>
                        </wps:cNvSpPr>
                        <wps:spPr bwMode="auto">
                          <a:xfrm>
                            <a:off x="18658" y="20008"/>
                            <a:ext cx="413" cy="900"/>
                          </a:xfrm>
                          <a:custGeom>
                            <a:avLst/>
                            <a:gdLst>
                              <a:gd name="T0" fmla="*/ 413 w 41398"/>
                              <a:gd name="T1" fmla="*/ 0 h 90044"/>
                              <a:gd name="T2" fmla="*/ 413 w 41398"/>
                              <a:gd name="T3" fmla="*/ 100 h 90044"/>
                              <a:gd name="T4" fmla="*/ 206 w 41398"/>
                              <a:gd name="T5" fmla="*/ 183 h 90044"/>
                              <a:gd name="T6" fmla="*/ 117 w 41398"/>
                              <a:gd name="T7" fmla="*/ 463 h 90044"/>
                              <a:gd name="T8" fmla="*/ 202 w 41398"/>
                              <a:gd name="T9" fmla="*/ 711 h 90044"/>
                              <a:gd name="T10" fmla="*/ 412 w 41398"/>
                              <a:gd name="T11" fmla="*/ 802 h 90044"/>
                              <a:gd name="T12" fmla="*/ 413 w 41398"/>
                              <a:gd name="T13" fmla="*/ 801 h 90044"/>
                              <a:gd name="T14" fmla="*/ 413 w 41398"/>
                              <a:gd name="T15" fmla="*/ 900 h 90044"/>
                              <a:gd name="T16" fmla="*/ 196 w 41398"/>
                              <a:gd name="T17" fmla="*/ 841 h 90044"/>
                              <a:gd name="T18" fmla="*/ 49 w 41398"/>
                              <a:gd name="T19" fmla="*/ 679 h 90044"/>
                              <a:gd name="T20" fmla="*/ 0 w 41398"/>
                              <a:gd name="T21" fmla="*/ 462 h 90044"/>
                              <a:gd name="T22" fmla="*/ 116 w 41398"/>
                              <a:gd name="T23" fmla="*/ 122 h 90044"/>
                              <a:gd name="T24" fmla="*/ 247 w 41398"/>
                              <a:gd name="T25" fmla="*/ 31 h 90044"/>
                              <a:gd name="T26" fmla="*/ 413 w 41398"/>
                              <a:gd name="T27" fmla="*/ 0 h 900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44">
                                <a:moveTo>
                                  <a:pt x="41398" y="0"/>
                                </a:moveTo>
                                <a:lnTo>
                                  <a:pt x="41398" y="9978"/>
                                </a:lnTo>
                                <a:lnTo>
                                  <a:pt x="20605" y="18305"/>
                                </a:lnTo>
                                <a:cubicBezTo>
                                  <a:pt x="14736" y="23906"/>
                                  <a:pt x="11739" y="33259"/>
                                  <a:pt x="11739" y="46361"/>
                                </a:cubicBezTo>
                                <a:cubicBezTo>
                                  <a:pt x="11739" y="56851"/>
                                  <a:pt x="14611" y="65114"/>
                                  <a:pt x="20231" y="71151"/>
                                </a:cubicBezTo>
                                <a:cubicBezTo>
                                  <a:pt x="25850" y="77188"/>
                                  <a:pt x="32969" y="80205"/>
                                  <a:pt x="41336" y="80205"/>
                                </a:cubicBezTo>
                                <a:lnTo>
                                  <a:pt x="41398" y="80178"/>
                                </a:lnTo>
                                <a:lnTo>
                                  <a:pt x="41398" y="90044"/>
                                </a:lnTo>
                                <a:lnTo>
                                  <a:pt x="19606" y="84124"/>
                                </a:lnTo>
                                <a:cubicBezTo>
                                  <a:pt x="13113" y="80165"/>
                                  <a:pt x="8242" y="74762"/>
                                  <a:pt x="4870" y="67914"/>
                                </a:cubicBezTo>
                                <a:cubicBezTo>
                                  <a:pt x="1624" y="61066"/>
                                  <a:pt x="0" y="53822"/>
                                  <a:pt x="0" y="46182"/>
                                </a:cubicBezTo>
                                <a:cubicBezTo>
                                  <a:pt x="0" y="31734"/>
                                  <a:pt x="3871" y="20423"/>
                                  <a:pt x="11614" y="12249"/>
                                </a:cubicBezTo>
                                <a:cubicBezTo>
                                  <a:pt x="15423" y="8162"/>
                                  <a:pt x="19825" y="5097"/>
                                  <a:pt x="24804" y="3054"/>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61" name="Shape 5046"/>
                        <wps:cNvSpPr>
                          <a:spLocks noChangeArrowheads="1"/>
                        </wps:cNvSpPr>
                        <wps:spPr bwMode="auto">
                          <a:xfrm>
                            <a:off x="19072" y="20008"/>
                            <a:ext cx="415" cy="900"/>
                          </a:xfrm>
                          <a:custGeom>
                            <a:avLst/>
                            <a:gdLst>
                              <a:gd name="T0" fmla="*/ 1 w 41523"/>
                              <a:gd name="T1" fmla="*/ 0 h 90073"/>
                              <a:gd name="T2" fmla="*/ 218 w 41523"/>
                              <a:gd name="T3" fmla="*/ 58 h 90073"/>
                              <a:gd name="T4" fmla="*/ 365 w 41523"/>
                              <a:gd name="T5" fmla="*/ 218 h 90073"/>
                              <a:gd name="T6" fmla="*/ 415 w 41523"/>
                              <a:gd name="T7" fmla="*/ 451 h 90073"/>
                              <a:gd name="T8" fmla="*/ 363 w 41523"/>
                              <a:gd name="T9" fmla="*/ 688 h 90073"/>
                              <a:gd name="T10" fmla="*/ 212 w 41523"/>
                              <a:gd name="T11" fmla="*/ 846 h 90073"/>
                              <a:gd name="T12" fmla="*/ 1 w 41523"/>
                              <a:gd name="T13" fmla="*/ 900 h 90073"/>
                              <a:gd name="T14" fmla="*/ 0 w 41523"/>
                              <a:gd name="T15" fmla="*/ 900 h 90073"/>
                              <a:gd name="T16" fmla="*/ 0 w 41523"/>
                              <a:gd name="T17" fmla="*/ 801 h 90073"/>
                              <a:gd name="T18" fmla="*/ 213 w 41523"/>
                              <a:gd name="T19" fmla="*/ 710 h 90073"/>
                              <a:gd name="T20" fmla="*/ 296 w 41523"/>
                              <a:gd name="T21" fmla="*/ 451 h 90073"/>
                              <a:gd name="T22" fmla="*/ 261 w 41523"/>
                              <a:gd name="T23" fmla="*/ 265 h 90073"/>
                              <a:gd name="T24" fmla="*/ 157 w 41523"/>
                              <a:gd name="T25" fmla="*/ 143 h 90073"/>
                              <a:gd name="T26" fmla="*/ 2 w 41523"/>
                              <a:gd name="T27" fmla="*/ 99 h 90073"/>
                              <a:gd name="T28" fmla="*/ 0 w 41523"/>
                              <a:gd name="T29" fmla="*/ 100 h 90073"/>
                              <a:gd name="T30" fmla="*/ 0 w 41523"/>
                              <a:gd name="T31" fmla="*/ 0 h 90073"/>
                              <a:gd name="T32" fmla="*/ 1 w 41523"/>
                              <a:gd name="T33" fmla="*/ 0 h 9007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73">
                                <a:moveTo>
                                  <a:pt x="62" y="0"/>
                                </a:moveTo>
                                <a:cubicBezTo>
                                  <a:pt x="8180" y="0"/>
                                  <a:pt x="15298" y="1919"/>
                                  <a:pt x="21792" y="5759"/>
                                </a:cubicBezTo>
                                <a:cubicBezTo>
                                  <a:pt x="28161" y="9599"/>
                                  <a:pt x="33156" y="14953"/>
                                  <a:pt x="36528" y="21820"/>
                                </a:cubicBezTo>
                                <a:cubicBezTo>
                                  <a:pt x="39900" y="28689"/>
                                  <a:pt x="41523" y="36477"/>
                                  <a:pt x="41523" y="45186"/>
                                </a:cubicBezTo>
                                <a:cubicBezTo>
                                  <a:pt x="41523" y="54012"/>
                                  <a:pt x="39775" y="61909"/>
                                  <a:pt x="36278" y="68877"/>
                                </a:cubicBezTo>
                                <a:cubicBezTo>
                                  <a:pt x="32657" y="75843"/>
                                  <a:pt x="27661" y="81118"/>
                                  <a:pt x="21168" y="84699"/>
                                </a:cubicBezTo>
                                <a:cubicBezTo>
                                  <a:pt x="14674" y="88282"/>
                                  <a:pt x="7555" y="90073"/>
                                  <a:pt x="62" y="90073"/>
                                </a:cubicBezTo>
                                <a:lnTo>
                                  <a:pt x="0" y="90056"/>
                                </a:lnTo>
                                <a:lnTo>
                                  <a:pt x="0" y="80190"/>
                                </a:lnTo>
                                <a:lnTo>
                                  <a:pt x="21292" y="71072"/>
                                </a:lnTo>
                                <a:cubicBezTo>
                                  <a:pt x="26912" y="64977"/>
                                  <a:pt x="29660" y="56328"/>
                                  <a:pt x="29660" y="45126"/>
                                </a:cubicBezTo>
                                <a:cubicBezTo>
                                  <a:pt x="29660" y="38040"/>
                                  <a:pt x="28535" y="31855"/>
                                  <a:pt x="26163" y="26571"/>
                                </a:cubicBezTo>
                                <a:cubicBezTo>
                                  <a:pt x="23790" y="21286"/>
                                  <a:pt x="20293" y="17190"/>
                                  <a:pt x="15673" y="14280"/>
                                </a:cubicBezTo>
                                <a:cubicBezTo>
                                  <a:pt x="11052" y="11370"/>
                                  <a:pt x="5932" y="9915"/>
                                  <a:pt x="187" y="9915"/>
                                </a:cubicBezTo>
                                <a:lnTo>
                                  <a:pt x="0" y="9990"/>
                                </a:lnTo>
                                <a:lnTo>
                                  <a:pt x="0" y="12"/>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62" name="Shape 5047"/>
                        <wps:cNvSpPr>
                          <a:spLocks noChangeArrowheads="1"/>
                        </wps:cNvSpPr>
                        <wps:spPr bwMode="auto">
                          <a:xfrm>
                            <a:off x="19311" y="17406"/>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63" name="Shape 5048"/>
                        <wps:cNvSpPr>
                          <a:spLocks noChangeArrowheads="1"/>
                        </wps:cNvSpPr>
                        <wps:spPr bwMode="auto">
                          <a:xfrm>
                            <a:off x="18862" y="17406"/>
                            <a:ext cx="0" cy="2339"/>
                          </a:xfrm>
                          <a:custGeom>
                            <a:avLst/>
                            <a:gdLst>
                              <a:gd name="T0" fmla="*/ 0 h 233968"/>
                              <a:gd name="T1" fmla="*/ 2339 h 233968"/>
                              <a:gd name="T2" fmla="*/ 0 60000 65536"/>
                              <a:gd name="T3" fmla="*/ 0 60000 65536"/>
                            </a:gdLst>
                            <a:ahLst/>
                            <a:cxnLst>
                              <a:cxn ang="T2">
                                <a:pos x="0" y="T0"/>
                              </a:cxn>
                              <a:cxn ang="T3">
                                <a:pos x="0" y="T1"/>
                              </a:cxn>
                            </a:cxnLst>
                            <a:rect l="0" t="0" r="r" b="b"/>
                            <a:pathLst>
                              <a:path h="233968">
                                <a:moveTo>
                                  <a:pt x="0" y="0"/>
                                </a:moveTo>
                                <a:lnTo>
                                  <a:pt x="0" y="233968"/>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64" name="Shape 5049"/>
                        <wps:cNvSpPr>
                          <a:spLocks noChangeArrowheads="1"/>
                        </wps:cNvSpPr>
                        <wps:spPr bwMode="auto">
                          <a:xfrm>
                            <a:off x="22405" y="16251"/>
                            <a:ext cx="413" cy="900"/>
                          </a:xfrm>
                          <a:custGeom>
                            <a:avLst/>
                            <a:gdLst>
                              <a:gd name="T0" fmla="*/ 413 w 41399"/>
                              <a:gd name="T1" fmla="*/ 0 h 90052"/>
                              <a:gd name="T2" fmla="*/ 413 w 41399"/>
                              <a:gd name="T3" fmla="*/ 100 h 90052"/>
                              <a:gd name="T4" fmla="*/ 206 w 41399"/>
                              <a:gd name="T5" fmla="*/ 183 h 90052"/>
                              <a:gd name="T6" fmla="*/ 117 w 41399"/>
                              <a:gd name="T7" fmla="*/ 463 h 90052"/>
                              <a:gd name="T8" fmla="*/ 202 w 41399"/>
                              <a:gd name="T9" fmla="*/ 711 h 90052"/>
                              <a:gd name="T10" fmla="*/ 412 w 41399"/>
                              <a:gd name="T11" fmla="*/ 802 h 90052"/>
                              <a:gd name="T12" fmla="*/ 413 w 41399"/>
                              <a:gd name="T13" fmla="*/ 801 h 90052"/>
                              <a:gd name="T14" fmla="*/ 413 w 41399"/>
                              <a:gd name="T15" fmla="*/ 900 h 90052"/>
                              <a:gd name="T16" fmla="*/ 196 w 41399"/>
                              <a:gd name="T17" fmla="*/ 841 h 90052"/>
                              <a:gd name="T18" fmla="*/ 49 w 41399"/>
                              <a:gd name="T19" fmla="*/ 679 h 90052"/>
                              <a:gd name="T20" fmla="*/ 0 w 41399"/>
                              <a:gd name="T21" fmla="*/ 462 h 90052"/>
                              <a:gd name="T22" fmla="*/ 116 w 41399"/>
                              <a:gd name="T23" fmla="*/ 122 h 90052"/>
                              <a:gd name="T24" fmla="*/ 247 w 41399"/>
                              <a:gd name="T25" fmla="*/ 31 h 90052"/>
                              <a:gd name="T26" fmla="*/ 413 w 41399"/>
                              <a:gd name="T27" fmla="*/ 0 h 900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9" h="90052">
                                <a:moveTo>
                                  <a:pt x="41399" y="0"/>
                                </a:moveTo>
                                <a:lnTo>
                                  <a:pt x="41399" y="9983"/>
                                </a:lnTo>
                                <a:lnTo>
                                  <a:pt x="20605" y="18313"/>
                                </a:lnTo>
                                <a:cubicBezTo>
                                  <a:pt x="14736" y="23911"/>
                                  <a:pt x="11739" y="33268"/>
                                  <a:pt x="11739" y="46369"/>
                                </a:cubicBezTo>
                                <a:cubicBezTo>
                                  <a:pt x="11739" y="56852"/>
                                  <a:pt x="14611" y="65119"/>
                                  <a:pt x="20231" y="71156"/>
                                </a:cubicBezTo>
                                <a:cubicBezTo>
                                  <a:pt x="25850" y="77193"/>
                                  <a:pt x="32969" y="80212"/>
                                  <a:pt x="41336" y="80212"/>
                                </a:cubicBezTo>
                                <a:lnTo>
                                  <a:pt x="41399" y="80185"/>
                                </a:lnTo>
                                <a:lnTo>
                                  <a:pt x="41399" y="90052"/>
                                </a:lnTo>
                                <a:lnTo>
                                  <a:pt x="19606" y="84132"/>
                                </a:lnTo>
                                <a:cubicBezTo>
                                  <a:pt x="13113" y="80174"/>
                                  <a:pt x="8242" y="74763"/>
                                  <a:pt x="4871" y="67912"/>
                                </a:cubicBezTo>
                                <a:cubicBezTo>
                                  <a:pt x="1624" y="61073"/>
                                  <a:pt x="0" y="53821"/>
                                  <a:pt x="0" y="46181"/>
                                </a:cubicBezTo>
                                <a:cubicBezTo>
                                  <a:pt x="0" y="31740"/>
                                  <a:pt x="3871" y="20429"/>
                                  <a:pt x="11614" y="12251"/>
                                </a:cubicBezTo>
                                <a:cubicBezTo>
                                  <a:pt x="15423" y="8167"/>
                                  <a:pt x="19825" y="5102"/>
                                  <a:pt x="24805" y="3057"/>
                                </a:cubicBezTo>
                                <a:lnTo>
                                  <a:pt x="41399"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65" name="Shape 5050"/>
                        <wps:cNvSpPr>
                          <a:spLocks noChangeArrowheads="1"/>
                        </wps:cNvSpPr>
                        <wps:spPr bwMode="auto">
                          <a:xfrm>
                            <a:off x="23414" y="16266"/>
                            <a:ext cx="681" cy="870"/>
                          </a:xfrm>
                          <a:custGeom>
                            <a:avLst/>
                            <a:gdLst>
                              <a:gd name="T0" fmla="*/ 0 w 68186"/>
                              <a:gd name="T1" fmla="*/ 0 h 87037"/>
                              <a:gd name="T2" fmla="*/ 115 w 68186"/>
                              <a:gd name="T3" fmla="*/ 0 h 87037"/>
                              <a:gd name="T4" fmla="*/ 115 w 68186"/>
                              <a:gd name="T5" fmla="*/ 357 h 87037"/>
                              <a:gd name="T6" fmla="*/ 566 w 68186"/>
                              <a:gd name="T7" fmla="*/ 357 h 87037"/>
                              <a:gd name="T8" fmla="*/ 566 w 68186"/>
                              <a:gd name="T9" fmla="*/ 0 h 87037"/>
                              <a:gd name="T10" fmla="*/ 681 w 68186"/>
                              <a:gd name="T11" fmla="*/ 0 h 87037"/>
                              <a:gd name="T12" fmla="*/ 681 w 68186"/>
                              <a:gd name="T13" fmla="*/ 870 h 87037"/>
                              <a:gd name="T14" fmla="*/ 566 w 68186"/>
                              <a:gd name="T15" fmla="*/ 870 h 87037"/>
                              <a:gd name="T16" fmla="*/ 566 w 68186"/>
                              <a:gd name="T17" fmla="*/ 460 h 87037"/>
                              <a:gd name="T18" fmla="*/ 115 w 68186"/>
                              <a:gd name="T19" fmla="*/ 460 h 87037"/>
                              <a:gd name="T20" fmla="*/ 115 w 68186"/>
                              <a:gd name="T21" fmla="*/ 870 h 87037"/>
                              <a:gd name="T22" fmla="*/ 0 w 68186"/>
                              <a:gd name="T23" fmla="*/ 870 h 87037"/>
                              <a:gd name="T24" fmla="*/ 0 w 68186"/>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37">
                                <a:moveTo>
                                  <a:pt x="0" y="0"/>
                                </a:moveTo>
                                <a:lnTo>
                                  <a:pt x="11489" y="0"/>
                                </a:lnTo>
                                <a:lnTo>
                                  <a:pt x="11489" y="35734"/>
                                </a:lnTo>
                                <a:lnTo>
                                  <a:pt x="56697" y="35734"/>
                                </a:lnTo>
                                <a:lnTo>
                                  <a:pt x="56697" y="0"/>
                                </a:lnTo>
                                <a:lnTo>
                                  <a:pt x="68186" y="0"/>
                                </a:lnTo>
                                <a:lnTo>
                                  <a:pt x="68186" y="87037"/>
                                </a:lnTo>
                                <a:lnTo>
                                  <a:pt x="56697" y="87037"/>
                                </a:lnTo>
                                <a:lnTo>
                                  <a:pt x="56697" y="46005"/>
                                </a:lnTo>
                                <a:lnTo>
                                  <a:pt x="11489" y="46005"/>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66" name="Shape 5051"/>
                        <wps:cNvSpPr>
                          <a:spLocks noChangeArrowheads="1"/>
                        </wps:cNvSpPr>
                        <wps:spPr bwMode="auto">
                          <a:xfrm>
                            <a:off x="22819" y="16251"/>
                            <a:ext cx="415" cy="900"/>
                          </a:xfrm>
                          <a:custGeom>
                            <a:avLst/>
                            <a:gdLst>
                              <a:gd name="T0" fmla="*/ 1 w 41523"/>
                              <a:gd name="T1" fmla="*/ 0 h 90080"/>
                              <a:gd name="T2" fmla="*/ 218 w 41523"/>
                              <a:gd name="T3" fmla="*/ 58 h 90080"/>
                              <a:gd name="T4" fmla="*/ 365 w 41523"/>
                              <a:gd name="T5" fmla="*/ 218 h 90080"/>
                              <a:gd name="T6" fmla="*/ 415 w 41523"/>
                              <a:gd name="T7" fmla="*/ 451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79" y="0"/>
                                  <a:pt x="15298" y="1929"/>
                                  <a:pt x="21792" y="5761"/>
                                </a:cubicBezTo>
                                <a:cubicBezTo>
                                  <a:pt x="28160" y="9606"/>
                                  <a:pt x="33156" y="14955"/>
                                  <a:pt x="36528" y="21818"/>
                                </a:cubicBezTo>
                                <a:cubicBezTo>
                                  <a:pt x="39899" y="28695"/>
                                  <a:pt x="41523" y="36485"/>
                                  <a:pt x="41523" y="45190"/>
                                </a:cubicBezTo>
                                <a:cubicBezTo>
                                  <a:pt x="41523" y="54020"/>
                                  <a:pt x="39774" y="61911"/>
                                  <a:pt x="36278" y="68875"/>
                                </a:cubicBezTo>
                                <a:cubicBezTo>
                                  <a:pt x="32656" y="75852"/>
                                  <a:pt x="27661" y="81125"/>
                                  <a:pt x="21167" y="84707"/>
                                </a:cubicBezTo>
                                <a:cubicBezTo>
                                  <a:pt x="14673" y="88289"/>
                                  <a:pt x="7555" y="90080"/>
                                  <a:pt x="62" y="90080"/>
                                </a:cubicBezTo>
                                <a:lnTo>
                                  <a:pt x="0" y="90063"/>
                                </a:lnTo>
                                <a:lnTo>
                                  <a:pt x="0" y="80196"/>
                                </a:lnTo>
                                <a:lnTo>
                                  <a:pt x="21292" y="71079"/>
                                </a:lnTo>
                                <a:cubicBezTo>
                                  <a:pt x="26912" y="64980"/>
                                  <a:pt x="29659" y="56338"/>
                                  <a:pt x="29659" y="45127"/>
                                </a:cubicBezTo>
                                <a:cubicBezTo>
                                  <a:pt x="29659" y="38038"/>
                                  <a:pt x="28535" y="31864"/>
                                  <a:pt x="26163" y="26578"/>
                                </a:cubicBezTo>
                                <a:cubicBezTo>
                                  <a:pt x="23790" y="21292"/>
                                  <a:pt x="20293" y="17197"/>
                                  <a:pt x="15672" y="14278"/>
                                </a:cubicBezTo>
                                <a:cubicBezTo>
                                  <a:pt x="11052" y="11373"/>
                                  <a:pt x="5931" y="9920"/>
                                  <a:pt x="187" y="9920"/>
                                </a:cubicBezTo>
                                <a:lnTo>
                                  <a:pt x="0" y="9994"/>
                                </a:lnTo>
                                <a:lnTo>
                                  <a:pt x="0" y="11"/>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67" name="Shape 5052"/>
                        <wps:cNvSpPr>
                          <a:spLocks noChangeArrowheads="1"/>
                        </wps:cNvSpPr>
                        <wps:spPr bwMode="auto">
                          <a:xfrm>
                            <a:off x="19994" y="16660"/>
                            <a:ext cx="2146" cy="0"/>
                          </a:xfrm>
                          <a:custGeom>
                            <a:avLst/>
                            <a:gdLst>
                              <a:gd name="T0" fmla="*/ 0 w 214672"/>
                              <a:gd name="T1" fmla="*/ 2146 w 214672"/>
                              <a:gd name="T2" fmla="*/ 0 60000 65536"/>
                              <a:gd name="T3" fmla="*/ 0 60000 65536"/>
                            </a:gdLst>
                            <a:ahLst/>
                            <a:cxnLst>
                              <a:cxn ang="T2">
                                <a:pos x="T0" y="0"/>
                              </a:cxn>
                              <a:cxn ang="T3">
                                <a:pos x="T1" y="0"/>
                              </a:cxn>
                            </a:cxnLst>
                            <a:rect l="0" t="0" r="r" b="b"/>
                            <a:pathLst>
                              <a:path w="214672">
                                <a:moveTo>
                                  <a:pt x="0" y="0"/>
                                </a:moveTo>
                                <a:lnTo>
                                  <a:pt x="214672"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68" name="Shape 5053"/>
                        <wps:cNvSpPr>
                          <a:spLocks noChangeArrowheads="1"/>
                        </wps:cNvSpPr>
                        <wps:spPr bwMode="auto">
                          <a:xfrm>
                            <a:off x="11968" y="13283"/>
                            <a:ext cx="3125" cy="1680"/>
                          </a:xfrm>
                          <a:custGeom>
                            <a:avLst/>
                            <a:gdLst>
                              <a:gd name="T0" fmla="*/ 3125 w 312579"/>
                              <a:gd name="T1" fmla="*/ 1680 h 168036"/>
                              <a:gd name="T2" fmla="*/ 1451 w 312579"/>
                              <a:gd name="T3" fmla="*/ 0 h 168036"/>
                              <a:gd name="T4" fmla="*/ 0 w 312579"/>
                              <a:gd name="T5" fmla="*/ 840 h 168036"/>
                              <a:gd name="T6" fmla="*/ 0 60000 65536"/>
                              <a:gd name="T7" fmla="*/ 0 60000 65536"/>
                              <a:gd name="T8" fmla="*/ 0 60000 65536"/>
                            </a:gdLst>
                            <a:ahLst/>
                            <a:cxnLst>
                              <a:cxn ang="T6">
                                <a:pos x="T0" y="T1"/>
                              </a:cxn>
                              <a:cxn ang="T7">
                                <a:pos x="T2" y="T3"/>
                              </a:cxn>
                              <a:cxn ang="T8">
                                <a:pos x="T4" y="T5"/>
                              </a:cxn>
                            </a:cxnLst>
                            <a:rect l="0" t="0" r="r" b="b"/>
                            <a:pathLst>
                              <a:path w="312579" h="168036">
                                <a:moveTo>
                                  <a:pt x="312579" y="168036"/>
                                </a:moveTo>
                                <a:cubicBezTo>
                                  <a:pt x="312579" y="75288"/>
                                  <a:pt x="237525" y="0"/>
                                  <a:pt x="145113" y="0"/>
                                </a:cubicBezTo>
                                <a:cubicBezTo>
                                  <a:pt x="86418" y="0"/>
                                  <a:pt x="29347" y="33116"/>
                                  <a:pt x="0" y="84018"/>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69" name="Shape 5054"/>
                        <wps:cNvSpPr>
                          <a:spLocks noChangeArrowheads="1"/>
                        </wps:cNvSpPr>
                        <wps:spPr bwMode="auto">
                          <a:xfrm>
                            <a:off x="14870" y="14777"/>
                            <a:ext cx="498" cy="1027"/>
                          </a:xfrm>
                          <a:custGeom>
                            <a:avLst/>
                            <a:gdLst>
                              <a:gd name="T0" fmla="*/ 14 w 49828"/>
                              <a:gd name="T1" fmla="*/ 0 h 102718"/>
                              <a:gd name="T2" fmla="*/ 19 w 49828"/>
                              <a:gd name="T3" fmla="*/ 7 h 102718"/>
                              <a:gd name="T4" fmla="*/ 32 w 49828"/>
                              <a:gd name="T5" fmla="*/ 25 h 102718"/>
                              <a:gd name="T6" fmla="*/ 80 w 49828"/>
                              <a:gd name="T7" fmla="*/ 83 h 102718"/>
                              <a:gd name="T8" fmla="*/ 147 w 49828"/>
                              <a:gd name="T9" fmla="*/ 145 h 102718"/>
                              <a:gd name="T10" fmla="*/ 185 w 49828"/>
                              <a:gd name="T11" fmla="*/ 171 h 102718"/>
                              <a:gd name="T12" fmla="*/ 223 w 49828"/>
                              <a:gd name="T13" fmla="*/ 187 h 102718"/>
                              <a:gd name="T14" fmla="*/ 311 w 49828"/>
                              <a:gd name="T15" fmla="*/ 191 h 102718"/>
                              <a:gd name="T16" fmla="*/ 357 w 49828"/>
                              <a:gd name="T17" fmla="*/ 183 h 102718"/>
                              <a:gd name="T18" fmla="*/ 401 w 49828"/>
                              <a:gd name="T19" fmla="*/ 171 h 102718"/>
                              <a:gd name="T20" fmla="*/ 439 w 49828"/>
                              <a:gd name="T21" fmla="*/ 158 h 102718"/>
                              <a:gd name="T22" fmla="*/ 469 w 49828"/>
                              <a:gd name="T23" fmla="*/ 146 h 102718"/>
                              <a:gd name="T24" fmla="*/ 491 w 49828"/>
                              <a:gd name="T25" fmla="*/ 137 h 102718"/>
                              <a:gd name="T26" fmla="*/ 498 w 49828"/>
                              <a:gd name="T27" fmla="*/ 134 h 102718"/>
                              <a:gd name="T28" fmla="*/ 477 w 49828"/>
                              <a:gd name="T29" fmla="*/ 172 h 102718"/>
                              <a:gd name="T30" fmla="*/ 419 w 49828"/>
                              <a:gd name="T31" fmla="*/ 273 h 102718"/>
                              <a:gd name="T32" fmla="*/ 341 w 49828"/>
                              <a:gd name="T33" fmla="*/ 416 h 102718"/>
                              <a:gd name="T34" fmla="*/ 157 w 49828"/>
                              <a:gd name="T35" fmla="*/ 744 h 102718"/>
                              <a:gd name="T36" fmla="*/ 77 w 49828"/>
                              <a:gd name="T37" fmla="*/ 887 h 102718"/>
                              <a:gd name="T38" fmla="*/ 21 w 49828"/>
                              <a:gd name="T39" fmla="*/ 989 h 102718"/>
                              <a:gd name="T40" fmla="*/ 0 w 49828"/>
                              <a:gd name="T41" fmla="*/ 1027 h 102718"/>
                              <a:gd name="T42" fmla="*/ 1 w 49828"/>
                              <a:gd name="T43" fmla="*/ 866 h 102718"/>
                              <a:gd name="T44" fmla="*/ 4 w 49828"/>
                              <a:gd name="T45" fmla="*/ 702 h 102718"/>
                              <a:gd name="T46" fmla="*/ 14 w 49828"/>
                              <a:gd name="T47" fmla="*/ 0 h 10271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828" h="102718">
                                <a:moveTo>
                                  <a:pt x="1374" y="0"/>
                                </a:moveTo>
                                <a:lnTo>
                                  <a:pt x="1873" y="676"/>
                                </a:lnTo>
                                <a:lnTo>
                                  <a:pt x="3247" y="2505"/>
                                </a:lnTo>
                                <a:lnTo>
                                  <a:pt x="7992" y="8254"/>
                                </a:lnTo>
                                <a:lnTo>
                                  <a:pt x="14736" y="14542"/>
                                </a:lnTo>
                                <a:lnTo>
                                  <a:pt x="18482" y="17059"/>
                                </a:lnTo>
                                <a:lnTo>
                                  <a:pt x="22354" y="18687"/>
                                </a:lnTo>
                                <a:lnTo>
                                  <a:pt x="31095" y="19088"/>
                                </a:lnTo>
                                <a:lnTo>
                                  <a:pt x="35716" y="18286"/>
                                </a:lnTo>
                                <a:lnTo>
                                  <a:pt x="40087" y="17122"/>
                                </a:lnTo>
                                <a:lnTo>
                                  <a:pt x="43958" y="15832"/>
                                </a:lnTo>
                                <a:lnTo>
                                  <a:pt x="46955" y="14617"/>
                                </a:lnTo>
                                <a:lnTo>
                                  <a:pt x="49078" y="13727"/>
                                </a:lnTo>
                                <a:lnTo>
                                  <a:pt x="49828" y="13377"/>
                                </a:lnTo>
                                <a:lnTo>
                                  <a:pt x="47705" y="17222"/>
                                </a:lnTo>
                                <a:lnTo>
                                  <a:pt x="41960" y="27342"/>
                                </a:lnTo>
                                <a:lnTo>
                                  <a:pt x="34092" y="41646"/>
                                </a:lnTo>
                                <a:lnTo>
                                  <a:pt x="15735" y="74449"/>
                                </a:lnTo>
                                <a:lnTo>
                                  <a:pt x="7743" y="88752"/>
                                </a:lnTo>
                                <a:lnTo>
                                  <a:pt x="2123" y="98873"/>
                                </a:lnTo>
                                <a:lnTo>
                                  <a:pt x="0" y="102718"/>
                                </a:lnTo>
                                <a:lnTo>
                                  <a:pt x="125" y="86661"/>
                                </a:lnTo>
                                <a:lnTo>
                                  <a:pt x="374" y="70215"/>
                                </a:lnTo>
                                <a:lnTo>
                                  <a:pt x="137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70" name="Shape 5055"/>
                        <wps:cNvSpPr>
                          <a:spLocks noChangeArrowheads="1"/>
                        </wps:cNvSpPr>
                        <wps:spPr bwMode="auto">
                          <a:xfrm>
                            <a:off x="14870" y="14777"/>
                            <a:ext cx="498" cy="1027"/>
                          </a:xfrm>
                          <a:custGeom>
                            <a:avLst/>
                            <a:gdLst>
                              <a:gd name="T0" fmla="*/ 0 w 49828"/>
                              <a:gd name="T1" fmla="*/ 1027 h 102718"/>
                              <a:gd name="T2" fmla="*/ 14 w 49828"/>
                              <a:gd name="T3" fmla="*/ 0 h 102718"/>
                              <a:gd name="T4" fmla="*/ 223 w 49828"/>
                              <a:gd name="T5" fmla="*/ 187 h 102718"/>
                              <a:gd name="T6" fmla="*/ 498 w 49828"/>
                              <a:gd name="T7" fmla="*/ 134 h 102718"/>
                              <a:gd name="T8" fmla="*/ 0 w 49828"/>
                              <a:gd name="T9" fmla="*/ 1027 h 102718"/>
                              <a:gd name="T10" fmla="*/ 0 w 49828"/>
                              <a:gd name="T11" fmla="*/ 1027 h 1027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9828" h="102718">
                                <a:moveTo>
                                  <a:pt x="0" y="102718"/>
                                </a:moveTo>
                                <a:cubicBezTo>
                                  <a:pt x="0" y="102718"/>
                                  <a:pt x="1374" y="0"/>
                                  <a:pt x="1374" y="0"/>
                                </a:cubicBezTo>
                                <a:cubicBezTo>
                                  <a:pt x="1374" y="0"/>
                                  <a:pt x="11864" y="15782"/>
                                  <a:pt x="22354" y="18687"/>
                                </a:cubicBezTo>
                                <a:cubicBezTo>
                                  <a:pt x="32844" y="21593"/>
                                  <a:pt x="49828" y="13377"/>
                                  <a:pt x="49828" y="13377"/>
                                </a:cubicBezTo>
                                <a:cubicBezTo>
                                  <a:pt x="49828" y="13377"/>
                                  <a:pt x="0" y="102718"/>
                                  <a:pt x="0" y="102718"/>
                                </a:cubicBezTo>
                                <a:cubicBezTo>
                                  <a:pt x="0" y="102718"/>
                                  <a:pt x="0" y="102718"/>
                                  <a:pt x="0" y="102718"/>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71" name="Shape 5056"/>
                        <wps:cNvSpPr>
                          <a:spLocks noChangeArrowheads="1"/>
                        </wps:cNvSpPr>
                        <wps:spPr bwMode="auto">
                          <a:xfrm>
                            <a:off x="15434" y="17505"/>
                            <a:ext cx="2707" cy="1214"/>
                          </a:xfrm>
                          <a:custGeom>
                            <a:avLst/>
                            <a:gdLst>
                              <a:gd name="T0" fmla="*/ 0 w 270744"/>
                              <a:gd name="T1" fmla="*/ 0 h 121418"/>
                              <a:gd name="T2" fmla="*/ 1744 w 270744"/>
                              <a:gd name="T3" fmla="*/ 1010 h 121418"/>
                              <a:gd name="T4" fmla="*/ 2707 w 270744"/>
                              <a:gd name="T5" fmla="*/ 136 h 121418"/>
                              <a:gd name="T6" fmla="*/ 0 60000 65536"/>
                              <a:gd name="T7" fmla="*/ 0 60000 65536"/>
                              <a:gd name="T8" fmla="*/ 0 60000 65536"/>
                            </a:gdLst>
                            <a:ahLst/>
                            <a:cxnLst>
                              <a:cxn ang="T6">
                                <a:pos x="T0" y="T1"/>
                              </a:cxn>
                              <a:cxn ang="T7">
                                <a:pos x="T2" y="T3"/>
                              </a:cxn>
                              <a:cxn ang="T8">
                                <a:pos x="T4" y="T5"/>
                              </a:cxn>
                            </a:cxnLst>
                            <a:rect l="0" t="0" r="r" b="b"/>
                            <a:pathLst>
                              <a:path w="270744" h="121418">
                                <a:moveTo>
                                  <a:pt x="0" y="0"/>
                                </a:moveTo>
                                <a:cubicBezTo>
                                  <a:pt x="20356" y="76165"/>
                                  <a:pt x="98532" y="121418"/>
                                  <a:pt x="174460" y="101014"/>
                                </a:cubicBezTo>
                                <a:cubicBezTo>
                                  <a:pt x="217919" y="89329"/>
                                  <a:pt x="254759" y="55849"/>
                                  <a:pt x="270744" y="13627"/>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72" name="Shape 5057"/>
                        <wps:cNvSpPr>
                          <a:spLocks noChangeArrowheads="1"/>
                        </wps:cNvSpPr>
                        <wps:spPr bwMode="auto">
                          <a:xfrm>
                            <a:off x="17883" y="16766"/>
                            <a:ext cx="504" cy="1015"/>
                          </a:xfrm>
                          <a:custGeom>
                            <a:avLst/>
                            <a:gdLst>
                              <a:gd name="T0" fmla="*/ 302 w 50452"/>
                              <a:gd name="T1" fmla="*/ 0 h 101591"/>
                              <a:gd name="T2" fmla="*/ 311 w 50452"/>
                              <a:gd name="T3" fmla="*/ 44 h 101591"/>
                              <a:gd name="T4" fmla="*/ 333 w 50452"/>
                              <a:gd name="T5" fmla="*/ 159 h 101591"/>
                              <a:gd name="T6" fmla="*/ 366 w 50452"/>
                              <a:gd name="T7" fmla="*/ 321 h 101591"/>
                              <a:gd name="T8" fmla="*/ 403 w 50452"/>
                              <a:gd name="T9" fmla="*/ 508 h 101591"/>
                              <a:gd name="T10" fmla="*/ 440 w 50452"/>
                              <a:gd name="T11" fmla="*/ 694 h 101591"/>
                              <a:gd name="T12" fmla="*/ 473 w 50452"/>
                              <a:gd name="T13" fmla="*/ 856 h 101591"/>
                              <a:gd name="T14" fmla="*/ 495 w 50452"/>
                              <a:gd name="T15" fmla="*/ 971 h 101591"/>
                              <a:gd name="T16" fmla="*/ 504 w 50452"/>
                              <a:gd name="T17" fmla="*/ 1015 h 101591"/>
                              <a:gd name="T18" fmla="*/ 482 w 50452"/>
                              <a:gd name="T19" fmla="*/ 994 h 101591"/>
                              <a:gd name="T20" fmla="*/ 455 w 50452"/>
                              <a:gd name="T21" fmla="*/ 972 h 101591"/>
                              <a:gd name="T22" fmla="*/ 423 w 50452"/>
                              <a:gd name="T23" fmla="*/ 947 h 101591"/>
                              <a:gd name="T24" fmla="*/ 343 w 50452"/>
                              <a:gd name="T25" fmla="*/ 900 h 101591"/>
                              <a:gd name="T26" fmla="*/ 301 w 50452"/>
                              <a:gd name="T27" fmla="*/ 883 h 101591"/>
                              <a:gd name="T28" fmla="*/ 216 w 50452"/>
                              <a:gd name="T29" fmla="*/ 878 h 101591"/>
                              <a:gd name="T30" fmla="*/ 128 w 50452"/>
                              <a:gd name="T31" fmla="*/ 907 h 101591"/>
                              <a:gd name="T32" fmla="*/ 89 w 50452"/>
                              <a:gd name="T33" fmla="*/ 927 h 101591"/>
                              <a:gd name="T34" fmla="*/ 52 w 50452"/>
                              <a:gd name="T35" fmla="*/ 948 h 101591"/>
                              <a:gd name="T36" fmla="*/ 25 w 50452"/>
                              <a:gd name="T37" fmla="*/ 967 h 101591"/>
                              <a:gd name="T38" fmla="*/ 7 w 50452"/>
                              <a:gd name="T39" fmla="*/ 980 h 101591"/>
                              <a:gd name="T40" fmla="*/ 0 w 50452"/>
                              <a:gd name="T41" fmla="*/ 985 h 101591"/>
                              <a:gd name="T42" fmla="*/ 14 w 50452"/>
                              <a:gd name="T43" fmla="*/ 942 h 101591"/>
                              <a:gd name="T44" fmla="*/ 47 w 50452"/>
                              <a:gd name="T45" fmla="*/ 831 h 101591"/>
                              <a:gd name="T46" fmla="*/ 96 w 50452"/>
                              <a:gd name="T47" fmla="*/ 673 h 101591"/>
                              <a:gd name="T48" fmla="*/ 151 w 50452"/>
                              <a:gd name="T49" fmla="*/ 492 h 101591"/>
                              <a:gd name="T50" fmla="*/ 207 w 50452"/>
                              <a:gd name="T51" fmla="*/ 312 h 101591"/>
                              <a:gd name="T52" fmla="*/ 254 w 50452"/>
                              <a:gd name="T53" fmla="*/ 154 h 101591"/>
                              <a:gd name="T54" fmla="*/ 289 w 50452"/>
                              <a:gd name="T55" fmla="*/ 42 h 101591"/>
                              <a:gd name="T56" fmla="*/ 302 w 50452"/>
                              <a:gd name="T57" fmla="*/ 0 h 10159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0452" h="101591">
                                <a:moveTo>
                                  <a:pt x="30221" y="0"/>
                                </a:moveTo>
                                <a:lnTo>
                                  <a:pt x="31096" y="4371"/>
                                </a:lnTo>
                                <a:lnTo>
                                  <a:pt x="33344" y="15882"/>
                                </a:lnTo>
                                <a:lnTo>
                                  <a:pt x="36591" y="32152"/>
                                </a:lnTo>
                                <a:lnTo>
                                  <a:pt x="40337" y="50802"/>
                                </a:lnTo>
                                <a:lnTo>
                                  <a:pt x="44083" y="69451"/>
                                </a:lnTo>
                                <a:lnTo>
                                  <a:pt x="47330" y="85722"/>
                                </a:lnTo>
                                <a:lnTo>
                                  <a:pt x="49578" y="97232"/>
                                </a:lnTo>
                                <a:lnTo>
                                  <a:pt x="50452" y="101591"/>
                                </a:lnTo>
                                <a:lnTo>
                                  <a:pt x="48204" y="99499"/>
                                </a:lnTo>
                                <a:lnTo>
                                  <a:pt x="45582" y="97332"/>
                                </a:lnTo>
                                <a:lnTo>
                                  <a:pt x="42335" y="94827"/>
                                </a:lnTo>
                                <a:lnTo>
                                  <a:pt x="34342" y="90043"/>
                                </a:lnTo>
                                <a:lnTo>
                                  <a:pt x="30097" y="88364"/>
                                </a:lnTo>
                                <a:lnTo>
                                  <a:pt x="21605" y="87850"/>
                                </a:lnTo>
                                <a:lnTo>
                                  <a:pt x="12863" y="90756"/>
                                </a:lnTo>
                                <a:lnTo>
                                  <a:pt x="8867" y="92823"/>
                                </a:lnTo>
                                <a:lnTo>
                                  <a:pt x="5245" y="94915"/>
                                </a:lnTo>
                                <a:lnTo>
                                  <a:pt x="2498" y="96756"/>
                                </a:lnTo>
                                <a:lnTo>
                                  <a:pt x="749" y="98058"/>
                                </a:lnTo>
                                <a:lnTo>
                                  <a:pt x="0" y="98559"/>
                                </a:lnTo>
                                <a:lnTo>
                                  <a:pt x="1374" y="94326"/>
                                </a:lnTo>
                                <a:lnTo>
                                  <a:pt x="4746" y="83166"/>
                                </a:lnTo>
                                <a:lnTo>
                                  <a:pt x="9616" y="67385"/>
                                </a:lnTo>
                                <a:lnTo>
                                  <a:pt x="15111" y="49286"/>
                                </a:lnTo>
                                <a:lnTo>
                                  <a:pt x="20731" y="31187"/>
                                </a:lnTo>
                                <a:lnTo>
                                  <a:pt x="25476" y="15406"/>
                                </a:lnTo>
                                <a:lnTo>
                                  <a:pt x="28973" y="4246"/>
                                </a:lnTo>
                                <a:lnTo>
                                  <a:pt x="30221"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73" name="Shape 5058"/>
                        <wps:cNvSpPr>
                          <a:spLocks noChangeArrowheads="1"/>
                        </wps:cNvSpPr>
                        <wps:spPr bwMode="auto">
                          <a:xfrm>
                            <a:off x="17883" y="16766"/>
                            <a:ext cx="504" cy="1015"/>
                          </a:xfrm>
                          <a:custGeom>
                            <a:avLst/>
                            <a:gdLst>
                              <a:gd name="T0" fmla="*/ 302 w 50452"/>
                              <a:gd name="T1" fmla="*/ 0 h 101591"/>
                              <a:gd name="T2" fmla="*/ 504 w 50452"/>
                              <a:gd name="T3" fmla="*/ 1015 h 101591"/>
                              <a:gd name="T4" fmla="*/ 258 w 50452"/>
                              <a:gd name="T5" fmla="*/ 875 h 101591"/>
                              <a:gd name="T6" fmla="*/ 0 w 50452"/>
                              <a:gd name="T7" fmla="*/ 985 h 101591"/>
                              <a:gd name="T8" fmla="*/ 302 w 50452"/>
                              <a:gd name="T9" fmla="*/ 0 h 101591"/>
                              <a:gd name="T10" fmla="*/ 302 w 50452"/>
                              <a:gd name="T11" fmla="*/ 0 h 10159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0452" h="101591">
                                <a:moveTo>
                                  <a:pt x="30221" y="0"/>
                                </a:moveTo>
                                <a:cubicBezTo>
                                  <a:pt x="30221" y="0"/>
                                  <a:pt x="50452" y="101591"/>
                                  <a:pt x="50452" y="101591"/>
                                </a:cubicBezTo>
                                <a:cubicBezTo>
                                  <a:pt x="50452" y="101591"/>
                                  <a:pt x="36840" y="88239"/>
                                  <a:pt x="25851" y="87575"/>
                                </a:cubicBezTo>
                                <a:cubicBezTo>
                                  <a:pt x="14861" y="86911"/>
                                  <a:pt x="0" y="98559"/>
                                  <a:pt x="0" y="98559"/>
                                </a:cubicBezTo>
                                <a:cubicBezTo>
                                  <a:pt x="0" y="98559"/>
                                  <a:pt x="30221" y="0"/>
                                  <a:pt x="30221" y="0"/>
                                </a:cubicBezTo>
                                <a:cubicBezTo>
                                  <a:pt x="30221" y="0"/>
                                  <a:pt x="30221" y="0"/>
                                  <a:pt x="30221" y="0"/>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74" name="Shape 5059"/>
                        <wps:cNvSpPr>
                          <a:spLocks noChangeArrowheads="1"/>
                        </wps:cNvSpPr>
                        <wps:spPr bwMode="auto">
                          <a:xfrm>
                            <a:off x="19836" y="13081"/>
                            <a:ext cx="1404" cy="2545"/>
                          </a:xfrm>
                          <a:custGeom>
                            <a:avLst/>
                            <a:gdLst>
                              <a:gd name="T0" fmla="*/ 0 w 140492"/>
                              <a:gd name="T1" fmla="*/ 2545 h 254534"/>
                              <a:gd name="T2" fmla="*/ 1404 w 140492"/>
                              <a:gd name="T3" fmla="*/ 1136 h 254534"/>
                              <a:gd name="T4" fmla="*/ 830 w 140492"/>
                              <a:gd name="T5" fmla="*/ 0 h 254534"/>
                              <a:gd name="T6" fmla="*/ 0 60000 65536"/>
                              <a:gd name="T7" fmla="*/ 0 60000 65536"/>
                              <a:gd name="T8" fmla="*/ 0 60000 65536"/>
                            </a:gdLst>
                            <a:ahLst/>
                            <a:cxnLst>
                              <a:cxn ang="T6">
                                <a:pos x="T0" y="T1"/>
                              </a:cxn>
                              <a:cxn ang="T7">
                                <a:pos x="T2" y="T3"/>
                              </a:cxn>
                              <a:cxn ang="T8">
                                <a:pos x="T4" y="T5"/>
                              </a:cxn>
                            </a:cxnLst>
                            <a:rect l="0" t="0" r="r" b="b"/>
                            <a:pathLst>
                              <a:path w="140492" h="254534">
                                <a:moveTo>
                                  <a:pt x="0" y="254534"/>
                                </a:moveTo>
                                <a:cubicBezTo>
                                  <a:pt x="77552" y="254534"/>
                                  <a:pt x="140492" y="191408"/>
                                  <a:pt x="140492" y="113627"/>
                                </a:cubicBezTo>
                                <a:cubicBezTo>
                                  <a:pt x="140492" y="69514"/>
                                  <a:pt x="118513" y="26089"/>
                                  <a:pt x="83046" y="0"/>
                                </a:cubicBez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75" name="Shape 5060"/>
                        <wps:cNvSpPr>
                          <a:spLocks noChangeArrowheads="1"/>
                        </wps:cNvSpPr>
                        <wps:spPr bwMode="auto">
                          <a:xfrm>
                            <a:off x="19836" y="12808"/>
                            <a:ext cx="1029" cy="552"/>
                          </a:xfrm>
                          <a:custGeom>
                            <a:avLst/>
                            <a:gdLst>
                              <a:gd name="T0" fmla="*/ 0 w 102903"/>
                              <a:gd name="T1" fmla="*/ 0 h 55248"/>
                              <a:gd name="T2" fmla="*/ 44 w 102903"/>
                              <a:gd name="T3" fmla="*/ 3 h 55248"/>
                              <a:gd name="T4" fmla="*/ 161 w 102903"/>
                              <a:gd name="T5" fmla="*/ 11 h 55248"/>
                              <a:gd name="T6" fmla="*/ 326 w 102903"/>
                              <a:gd name="T7" fmla="*/ 23 h 55248"/>
                              <a:gd name="T8" fmla="*/ 515 w 102903"/>
                              <a:gd name="T9" fmla="*/ 36 h 55248"/>
                              <a:gd name="T10" fmla="*/ 704 w 102903"/>
                              <a:gd name="T11" fmla="*/ 49 h 55248"/>
                              <a:gd name="T12" fmla="*/ 869 w 102903"/>
                              <a:gd name="T13" fmla="*/ 60 h 55248"/>
                              <a:gd name="T14" fmla="*/ 985 w 102903"/>
                              <a:gd name="T15" fmla="*/ 68 h 55248"/>
                              <a:gd name="T16" fmla="*/ 1029 w 102903"/>
                              <a:gd name="T17" fmla="*/ 71 h 55248"/>
                              <a:gd name="T18" fmla="*/ 1004 w 102903"/>
                              <a:gd name="T19" fmla="*/ 88 h 55248"/>
                              <a:gd name="T20" fmla="*/ 975 w 102903"/>
                              <a:gd name="T21" fmla="*/ 107 h 55248"/>
                              <a:gd name="T22" fmla="*/ 943 w 102903"/>
                              <a:gd name="T23" fmla="*/ 132 h 55248"/>
                              <a:gd name="T24" fmla="*/ 909 w 102903"/>
                              <a:gd name="T25" fmla="*/ 163 h 55248"/>
                              <a:gd name="T26" fmla="*/ 877 w 102903"/>
                              <a:gd name="T27" fmla="*/ 197 h 55248"/>
                              <a:gd name="T28" fmla="*/ 849 w 102903"/>
                              <a:gd name="T29" fmla="*/ 234 h 55248"/>
                              <a:gd name="T30" fmla="*/ 830 w 102903"/>
                              <a:gd name="T31" fmla="*/ 273 h 55248"/>
                              <a:gd name="T32" fmla="*/ 822 w 102903"/>
                              <a:gd name="T33" fmla="*/ 315 h 55248"/>
                              <a:gd name="T34" fmla="*/ 822 w 102903"/>
                              <a:gd name="T35" fmla="*/ 361 h 55248"/>
                              <a:gd name="T36" fmla="*/ 827 w 102903"/>
                              <a:gd name="T37" fmla="*/ 407 h 55248"/>
                              <a:gd name="T38" fmla="*/ 837 w 102903"/>
                              <a:gd name="T39" fmla="*/ 452 h 55248"/>
                              <a:gd name="T40" fmla="*/ 848 w 102903"/>
                              <a:gd name="T41" fmla="*/ 491 h 55248"/>
                              <a:gd name="T42" fmla="*/ 858 w 102903"/>
                              <a:gd name="T43" fmla="*/ 523 h 55248"/>
                              <a:gd name="T44" fmla="*/ 865 w 102903"/>
                              <a:gd name="T45" fmla="*/ 544 h 55248"/>
                              <a:gd name="T46" fmla="*/ 869 w 102903"/>
                              <a:gd name="T47" fmla="*/ 552 h 55248"/>
                              <a:gd name="T48" fmla="*/ 832 w 102903"/>
                              <a:gd name="T49" fmla="*/ 528 h 55248"/>
                              <a:gd name="T50" fmla="*/ 733 w 102903"/>
                              <a:gd name="T51" fmla="*/ 466 h 55248"/>
                              <a:gd name="T52" fmla="*/ 435 w 102903"/>
                              <a:gd name="T53" fmla="*/ 276 h 55248"/>
                              <a:gd name="T54" fmla="*/ 275 w 102903"/>
                              <a:gd name="T55" fmla="*/ 175 h 55248"/>
                              <a:gd name="T56" fmla="*/ 136 w 102903"/>
                              <a:gd name="T57" fmla="*/ 86 h 55248"/>
                              <a:gd name="T58" fmla="*/ 37 w 102903"/>
                              <a:gd name="T59" fmla="*/ 24 h 55248"/>
                              <a:gd name="T60" fmla="*/ 0 w 102903"/>
                              <a:gd name="T61" fmla="*/ 0 h 5524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02903" h="55248">
                                <a:moveTo>
                                  <a:pt x="0" y="0"/>
                                </a:moveTo>
                                <a:lnTo>
                                  <a:pt x="4371" y="313"/>
                                </a:lnTo>
                                <a:lnTo>
                                  <a:pt x="16110" y="1115"/>
                                </a:lnTo>
                                <a:lnTo>
                                  <a:pt x="32594" y="2255"/>
                                </a:lnTo>
                                <a:lnTo>
                                  <a:pt x="51452" y="3557"/>
                                </a:lnTo>
                                <a:lnTo>
                                  <a:pt x="70433" y="4860"/>
                                </a:lnTo>
                                <a:lnTo>
                                  <a:pt x="86918" y="6000"/>
                                </a:lnTo>
                                <a:lnTo>
                                  <a:pt x="98532" y="6801"/>
                                </a:lnTo>
                                <a:lnTo>
                                  <a:pt x="102903" y="7114"/>
                                </a:lnTo>
                                <a:lnTo>
                                  <a:pt x="100405" y="8780"/>
                                </a:lnTo>
                                <a:lnTo>
                                  <a:pt x="97533" y="10709"/>
                                </a:lnTo>
                                <a:lnTo>
                                  <a:pt x="94286" y="13239"/>
                                </a:lnTo>
                                <a:lnTo>
                                  <a:pt x="90914" y="16270"/>
                                </a:lnTo>
                                <a:lnTo>
                                  <a:pt x="87667" y="19689"/>
                                </a:lnTo>
                                <a:lnTo>
                                  <a:pt x="84920" y="23384"/>
                                </a:lnTo>
                                <a:lnTo>
                                  <a:pt x="83046" y="27280"/>
                                </a:lnTo>
                                <a:lnTo>
                                  <a:pt x="82172" y="31501"/>
                                </a:lnTo>
                                <a:lnTo>
                                  <a:pt x="82172" y="36097"/>
                                </a:lnTo>
                                <a:lnTo>
                                  <a:pt x="82672" y="40757"/>
                                </a:lnTo>
                                <a:lnTo>
                                  <a:pt x="83671" y="45215"/>
                                </a:lnTo>
                                <a:lnTo>
                                  <a:pt x="84795" y="49173"/>
                                </a:lnTo>
                                <a:lnTo>
                                  <a:pt x="85794" y="52355"/>
                                </a:lnTo>
                                <a:lnTo>
                                  <a:pt x="86543" y="54471"/>
                                </a:lnTo>
                                <a:lnTo>
                                  <a:pt x="86918" y="55248"/>
                                </a:lnTo>
                                <a:lnTo>
                                  <a:pt x="83171" y="52868"/>
                                </a:lnTo>
                                <a:lnTo>
                                  <a:pt x="73306" y="46618"/>
                                </a:lnTo>
                                <a:lnTo>
                                  <a:pt x="43459" y="27618"/>
                                </a:lnTo>
                                <a:lnTo>
                                  <a:pt x="27474" y="17485"/>
                                </a:lnTo>
                                <a:lnTo>
                                  <a:pt x="13612" y="8630"/>
                                </a:lnTo>
                                <a:lnTo>
                                  <a:pt x="3746" y="2380"/>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76" name="Shape 5061"/>
                        <wps:cNvSpPr>
                          <a:spLocks noChangeArrowheads="1"/>
                        </wps:cNvSpPr>
                        <wps:spPr bwMode="auto">
                          <a:xfrm>
                            <a:off x="19836" y="12808"/>
                            <a:ext cx="1029" cy="552"/>
                          </a:xfrm>
                          <a:custGeom>
                            <a:avLst/>
                            <a:gdLst>
                              <a:gd name="T0" fmla="*/ 0 w 102903"/>
                              <a:gd name="T1" fmla="*/ 0 h 55248"/>
                              <a:gd name="T2" fmla="*/ 1029 w 102903"/>
                              <a:gd name="T3" fmla="*/ 71 h 55248"/>
                              <a:gd name="T4" fmla="*/ 830 w 102903"/>
                              <a:gd name="T5" fmla="*/ 273 h 55248"/>
                              <a:gd name="T6" fmla="*/ 869 w 102903"/>
                              <a:gd name="T7" fmla="*/ 552 h 55248"/>
                              <a:gd name="T8" fmla="*/ 0 w 102903"/>
                              <a:gd name="T9" fmla="*/ 0 h 55248"/>
                              <a:gd name="T10" fmla="*/ 0 w 102903"/>
                              <a:gd name="T11" fmla="*/ 0 h 552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2903" h="55248">
                                <a:moveTo>
                                  <a:pt x="0" y="0"/>
                                </a:moveTo>
                                <a:cubicBezTo>
                                  <a:pt x="0" y="0"/>
                                  <a:pt x="102903" y="7114"/>
                                  <a:pt x="102903" y="7114"/>
                                </a:cubicBezTo>
                                <a:cubicBezTo>
                                  <a:pt x="102903" y="7114"/>
                                  <a:pt x="86543" y="16746"/>
                                  <a:pt x="83046" y="27280"/>
                                </a:cubicBezTo>
                                <a:cubicBezTo>
                                  <a:pt x="79550" y="37813"/>
                                  <a:pt x="86918" y="55248"/>
                                  <a:pt x="86918" y="55248"/>
                                </a:cubicBezTo>
                                <a:cubicBezTo>
                                  <a:pt x="86918" y="55248"/>
                                  <a:pt x="0" y="0"/>
                                  <a:pt x="0" y="0"/>
                                </a:cubicBezTo>
                                <a:cubicBezTo>
                                  <a:pt x="0" y="0"/>
                                  <a:pt x="0" y="0"/>
                                  <a:pt x="0" y="0"/>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77" name="Shape 49424"/>
                        <wps:cNvSpPr>
                          <a:spLocks noChangeArrowheads="1"/>
                        </wps:cNvSpPr>
                        <wps:spPr bwMode="auto">
                          <a:xfrm>
                            <a:off x="25081" y="16130"/>
                            <a:ext cx="4837" cy="120"/>
                          </a:xfrm>
                          <a:custGeom>
                            <a:avLst/>
                            <a:gdLst>
                              <a:gd name="T0" fmla="*/ 0 w 483792"/>
                              <a:gd name="T1" fmla="*/ 0 h 12024"/>
                              <a:gd name="T2" fmla="*/ 4837 w 483792"/>
                              <a:gd name="T3" fmla="*/ 0 h 12024"/>
                              <a:gd name="T4" fmla="*/ 4837 w 483792"/>
                              <a:gd name="T5" fmla="*/ 120 h 12024"/>
                              <a:gd name="T6" fmla="*/ 0 w 483792"/>
                              <a:gd name="T7" fmla="*/ 120 h 12024"/>
                              <a:gd name="T8" fmla="*/ 0 w 483792"/>
                              <a:gd name="T9" fmla="*/ 0 h 120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3792" h="12024">
                                <a:moveTo>
                                  <a:pt x="0" y="0"/>
                                </a:moveTo>
                                <a:lnTo>
                                  <a:pt x="483792" y="0"/>
                                </a:lnTo>
                                <a:lnTo>
                                  <a:pt x="483792" y="12024"/>
                                </a:lnTo>
                                <a:lnTo>
                                  <a:pt x="0" y="12024"/>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78" name="Shape 5063"/>
                        <wps:cNvSpPr>
                          <a:spLocks noChangeArrowheads="1"/>
                        </wps:cNvSpPr>
                        <wps:spPr bwMode="auto">
                          <a:xfrm>
                            <a:off x="29670" y="15703"/>
                            <a:ext cx="1873" cy="959"/>
                          </a:xfrm>
                          <a:custGeom>
                            <a:avLst/>
                            <a:gdLst>
                              <a:gd name="T0" fmla="*/ 0 w 187323"/>
                              <a:gd name="T1" fmla="*/ 0 h 95967"/>
                              <a:gd name="T2" fmla="*/ 80 w 187323"/>
                              <a:gd name="T3" fmla="*/ 21 h 95967"/>
                              <a:gd name="T4" fmla="*/ 292 w 187323"/>
                              <a:gd name="T5" fmla="*/ 76 h 95967"/>
                              <a:gd name="T6" fmla="*/ 592 w 187323"/>
                              <a:gd name="T7" fmla="*/ 154 h 95967"/>
                              <a:gd name="T8" fmla="*/ 1280 w 187323"/>
                              <a:gd name="T9" fmla="*/ 333 h 95967"/>
                              <a:gd name="T10" fmla="*/ 1580 w 187323"/>
                              <a:gd name="T11" fmla="*/ 411 h 95967"/>
                              <a:gd name="T12" fmla="*/ 1792 w 187323"/>
                              <a:gd name="T13" fmla="*/ 466 h 95967"/>
                              <a:gd name="T14" fmla="*/ 1873 w 187323"/>
                              <a:gd name="T15" fmla="*/ 487 h 95967"/>
                              <a:gd name="T16" fmla="*/ 1792 w 187323"/>
                              <a:gd name="T17" fmla="*/ 507 h 95967"/>
                              <a:gd name="T18" fmla="*/ 1580 w 187323"/>
                              <a:gd name="T19" fmla="*/ 561 h 95967"/>
                              <a:gd name="T20" fmla="*/ 1280 w 187323"/>
                              <a:gd name="T21" fmla="*/ 636 h 95967"/>
                              <a:gd name="T22" fmla="*/ 592 w 187323"/>
                              <a:gd name="T23" fmla="*/ 810 h 95967"/>
                              <a:gd name="T24" fmla="*/ 292 w 187323"/>
                              <a:gd name="T25" fmla="*/ 885 h 95967"/>
                              <a:gd name="T26" fmla="*/ 80 w 187323"/>
                              <a:gd name="T27" fmla="*/ 939 h 95967"/>
                              <a:gd name="T28" fmla="*/ 0 w 187323"/>
                              <a:gd name="T29" fmla="*/ 959 h 95967"/>
                              <a:gd name="T30" fmla="*/ 10 w 187323"/>
                              <a:gd name="T31" fmla="*/ 947 h 95967"/>
                              <a:gd name="T32" fmla="*/ 36 w 187323"/>
                              <a:gd name="T33" fmla="*/ 914 h 95967"/>
                              <a:gd name="T34" fmla="*/ 116 w 187323"/>
                              <a:gd name="T35" fmla="*/ 800 h 95967"/>
                              <a:gd name="T36" fmla="*/ 160 w 187323"/>
                              <a:gd name="T37" fmla="*/ 727 h 95967"/>
                              <a:gd name="T38" fmla="*/ 224 w 187323"/>
                              <a:gd name="T39" fmla="*/ 567 h 95967"/>
                              <a:gd name="T40" fmla="*/ 224 w 187323"/>
                              <a:gd name="T41" fmla="*/ 405 h 95967"/>
                              <a:gd name="T42" fmla="*/ 197 w 187323"/>
                              <a:gd name="T43" fmla="*/ 321 h 95967"/>
                              <a:gd name="T44" fmla="*/ 160 w 187323"/>
                              <a:gd name="T45" fmla="*/ 239 h 95967"/>
                              <a:gd name="T46" fmla="*/ 74 w 187323"/>
                              <a:gd name="T47" fmla="*/ 98 h 95967"/>
                              <a:gd name="T48" fmla="*/ 36 w 187323"/>
                              <a:gd name="T49" fmla="*/ 46 h 95967"/>
                              <a:gd name="T50" fmla="*/ 10 w 187323"/>
                              <a:gd name="T51" fmla="*/ 12 h 95967"/>
                              <a:gd name="T52" fmla="*/ 0 w 187323"/>
                              <a:gd name="T53" fmla="*/ 0 h 9596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87323" h="95967">
                                <a:moveTo>
                                  <a:pt x="0" y="0"/>
                                </a:moveTo>
                                <a:lnTo>
                                  <a:pt x="7993" y="2104"/>
                                </a:lnTo>
                                <a:lnTo>
                                  <a:pt x="29222" y="7615"/>
                                </a:lnTo>
                                <a:lnTo>
                                  <a:pt x="59194" y="15418"/>
                                </a:lnTo>
                                <a:lnTo>
                                  <a:pt x="128004" y="33317"/>
                                </a:lnTo>
                                <a:lnTo>
                                  <a:pt x="157976" y="41120"/>
                                </a:lnTo>
                                <a:lnTo>
                                  <a:pt x="179205" y="46643"/>
                                </a:lnTo>
                                <a:lnTo>
                                  <a:pt x="187323" y="48735"/>
                                </a:lnTo>
                                <a:lnTo>
                                  <a:pt x="179205" y="50764"/>
                                </a:lnTo>
                                <a:lnTo>
                                  <a:pt x="157976" y="56112"/>
                                </a:lnTo>
                                <a:lnTo>
                                  <a:pt x="128004" y="63678"/>
                                </a:lnTo>
                                <a:lnTo>
                                  <a:pt x="59194" y="81025"/>
                                </a:lnTo>
                                <a:lnTo>
                                  <a:pt x="29222" y="88590"/>
                                </a:lnTo>
                                <a:lnTo>
                                  <a:pt x="7993" y="93938"/>
                                </a:lnTo>
                                <a:lnTo>
                                  <a:pt x="0" y="95967"/>
                                </a:lnTo>
                                <a:lnTo>
                                  <a:pt x="999" y="94790"/>
                                </a:lnTo>
                                <a:lnTo>
                                  <a:pt x="3621" y="91496"/>
                                </a:lnTo>
                                <a:lnTo>
                                  <a:pt x="11614" y="80098"/>
                                </a:lnTo>
                                <a:lnTo>
                                  <a:pt x="15985" y="72770"/>
                                </a:lnTo>
                                <a:lnTo>
                                  <a:pt x="22354" y="56701"/>
                                </a:lnTo>
                                <a:lnTo>
                                  <a:pt x="22354" y="40518"/>
                                </a:lnTo>
                                <a:lnTo>
                                  <a:pt x="19731" y="32127"/>
                                </a:lnTo>
                                <a:lnTo>
                                  <a:pt x="15985" y="23948"/>
                                </a:lnTo>
                                <a:lnTo>
                                  <a:pt x="7368" y="9795"/>
                                </a:lnTo>
                                <a:lnTo>
                                  <a:pt x="3621" y="4622"/>
                                </a:lnTo>
                                <a:lnTo>
                                  <a:pt x="999" y="122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79" name="Shape 5064"/>
                        <wps:cNvSpPr>
                          <a:spLocks noChangeArrowheads="1"/>
                        </wps:cNvSpPr>
                        <wps:spPr bwMode="auto">
                          <a:xfrm>
                            <a:off x="29670" y="15703"/>
                            <a:ext cx="1873" cy="959"/>
                          </a:xfrm>
                          <a:custGeom>
                            <a:avLst/>
                            <a:gdLst>
                              <a:gd name="T0" fmla="*/ 1873 w 187323"/>
                              <a:gd name="T1" fmla="*/ 487 h 95967"/>
                              <a:gd name="T2" fmla="*/ 0 w 187323"/>
                              <a:gd name="T3" fmla="*/ 959 h 95967"/>
                              <a:gd name="T4" fmla="*/ 234 w 187323"/>
                              <a:gd name="T5" fmla="*/ 487 h 95967"/>
                              <a:gd name="T6" fmla="*/ 0 w 187323"/>
                              <a:gd name="T7" fmla="*/ 0 h 95967"/>
                              <a:gd name="T8" fmla="*/ 1873 w 187323"/>
                              <a:gd name="T9" fmla="*/ 487 h 95967"/>
                              <a:gd name="T10" fmla="*/ 1873 w 187323"/>
                              <a:gd name="T11" fmla="*/ 487 h 959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7323" h="95967">
                                <a:moveTo>
                                  <a:pt x="187323" y="48735"/>
                                </a:moveTo>
                                <a:cubicBezTo>
                                  <a:pt x="187323" y="48735"/>
                                  <a:pt x="0" y="95967"/>
                                  <a:pt x="0" y="95967"/>
                                </a:cubicBezTo>
                                <a:cubicBezTo>
                                  <a:pt x="0" y="95967"/>
                                  <a:pt x="23353" y="69414"/>
                                  <a:pt x="23353" y="48735"/>
                                </a:cubicBezTo>
                                <a:cubicBezTo>
                                  <a:pt x="23353" y="27405"/>
                                  <a:pt x="0" y="0"/>
                                  <a:pt x="0" y="0"/>
                                </a:cubicBezTo>
                                <a:cubicBezTo>
                                  <a:pt x="0" y="0"/>
                                  <a:pt x="187323" y="48735"/>
                                  <a:pt x="187323" y="48735"/>
                                </a:cubicBezTo>
                                <a:cubicBezTo>
                                  <a:pt x="187323" y="48735"/>
                                  <a:pt x="187323" y="48735"/>
                                  <a:pt x="187323" y="48735"/>
                                </a:cubicBezTo>
                                <a:close/>
                              </a:path>
                            </a:pathLst>
                          </a:custGeom>
                          <a:noFill/>
                          <a:ln w="1748"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80" name="Shape 5065"/>
                        <wps:cNvSpPr>
                          <a:spLocks noChangeArrowheads="1"/>
                        </wps:cNvSpPr>
                        <wps:spPr bwMode="auto">
                          <a:xfrm>
                            <a:off x="35892" y="13057"/>
                            <a:ext cx="413" cy="900"/>
                          </a:xfrm>
                          <a:custGeom>
                            <a:avLst/>
                            <a:gdLst>
                              <a:gd name="T0" fmla="*/ 413 w 41398"/>
                              <a:gd name="T1" fmla="*/ 0 h 90052"/>
                              <a:gd name="T2" fmla="*/ 413 w 41398"/>
                              <a:gd name="T3" fmla="*/ 100 h 90052"/>
                              <a:gd name="T4" fmla="*/ 206 w 41398"/>
                              <a:gd name="T5" fmla="*/ 183 h 90052"/>
                              <a:gd name="T6" fmla="*/ 117 w 41398"/>
                              <a:gd name="T7" fmla="*/ 463 h 90052"/>
                              <a:gd name="T8" fmla="*/ 202 w 41398"/>
                              <a:gd name="T9" fmla="*/ 711 h 90052"/>
                              <a:gd name="T10" fmla="*/ 412 w 41398"/>
                              <a:gd name="T11" fmla="*/ 802 h 90052"/>
                              <a:gd name="T12" fmla="*/ 413 w 41398"/>
                              <a:gd name="T13" fmla="*/ 801 h 90052"/>
                              <a:gd name="T14" fmla="*/ 413 w 41398"/>
                              <a:gd name="T15" fmla="*/ 900 h 90052"/>
                              <a:gd name="T16" fmla="*/ 196 w 41398"/>
                              <a:gd name="T17" fmla="*/ 841 h 90052"/>
                              <a:gd name="T18" fmla="*/ 49 w 41398"/>
                              <a:gd name="T19" fmla="*/ 679 h 90052"/>
                              <a:gd name="T20" fmla="*/ 0 w 41398"/>
                              <a:gd name="T21" fmla="*/ 462 h 90052"/>
                              <a:gd name="T22" fmla="*/ 116 w 41398"/>
                              <a:gd name="T23" fmla="*/ 122 h 90052"/>
                              <a:gd name="T24" fmla="*/ 247 w 41398"/>
                              <a:gd name="T25" fmla="*/ 31 h 90052"/>
                              <a:gd name="T26" fmla="*/ 413 w 41398"/>
                              <a:gd name="T27" fmla="*/ 0 h 900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2">
                                <a:moveTo>
                                  <a:pt x="41398" y="0"/>
                                </a:moveTo>
                                <a:lnTo>
                                  <a:pt x="41398" y="9983"/>
                                </a:lnTo>
                                <a:lnTo>
                                  <a:pt x="20605" y="18313"/>
                                </a:lnTo>
                                <a:cubicBezTo>
                                  <a:pt x="14736" y="23912"/>
                                  <a:pt x="11739" y="33268"/>
                                  <a:pt x="11739" y="46369"/>
                                </a:cubicBezTo>
                                <a:cubicBezTo>
                                  <a:pt x="11739" y="56853"/>
                                  <a:pt x="14611" y="65119"/>
                                  <a:pt x="20231" y="71156"/>
                                </a:cubicBezTo>
                                <a:cubicBezTo>
                                  <a:pt x="25850" y="77193"/>
                                  <a:pt x="32969" y="80212"/>
                                  <a:pt x="41335" y="80212"/>
                                </a:cubicBezTo>
                                <a:lnTo>
                                  <a:pt x="41398" y="80185"/>
                                </a:lnTo>
                                <a:lnTo>
                                  <a:pt x="41398" y="90052"/>
                                </a:lnTo>
                                <a:lnTo>
                                  <a:pt x="19607" y="84132"/>
                                </a:lnTo>
                                <a:cubicBezTo>
                                  <a:pt x="13112" y="80174"/>
                                  <a:pt x="8242" y="74763"/>
                                  <a:pt x="4869" y="67912"/>
                                </a:cubicBezTo>
                                <a:cubicBezTo>
                                  <a:pt x="1623" y="61073"/>
                                  <a:pt x="0" y="53822"/>
                                  <a:pt x="0" y="46181"/>
                                </a:cubicBezTo>
                                <a:cubicBezTo>
                                  <a:pt x="0" y="31740"/>
                                  <a:pt x="3871" y="20430"/>
                                  <a:pt x="11613" y="12251"/>
                                </a:cubicBezTo>
                                <a:cubicBezTo>
                                  <a:pt x="15422" y="8168"/>
                                  <a:pt x="19824" y="5102"/>
                                  <a:pt x="24804" y="3058"/>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81" name="Shape 5066"/>
                        <wps:cNvSpPr>
                          <a:spLocks noChangeArrowheads="1"/>
                        </wps:cNvSpPr>
                        <wps:spPr bwMode="auto">
                          <a:xfrm>
                            <a:off x="36306" y="13057"/>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179" y="0"/>
                                  <a:pt x="15298" y="1929"/>
                                  <a:pt x="21792" y="5762"/>
                                </a:cubicBezTo>
                                <a:cubicBezTo>
                                  <a:pt x="28161" y="9607"/>
                                  <a:pt x="33156" y="14955"/>
                                  <a:pt x="36527" y="21819"/>
                                </a:cubicBezTo>
                                <a:cubicBezTo>
                                  <a:pt x="39900" y="28695"/>
                                  <a:pt x="41523" y="36486"/>
                                  <a:pt x="41523" y="45191"/>
                                </a:cubicBezTo>
                                <a:cubicBezTo>
                                  <a:pt x="41523" y="54021"/>
                                  <a:pt x="39774" y="61911"/>
                                  <a:pt x="36278" y="68875"/>
                                </a:cubicBezTo>
                                <a:cubicBezTo>
                                  <a:pt x="32656" y="75852"/>
                                  <a:pt x="27661" y="81125"/>
                                  <a:pt x="21168" y="84707"/>
                                </a:cubicBezTo>
                                <a:cubicBezTo>
                                  <a:pt x="14674" y="88289"/>
                                  <a:pt x="7555" y="90080"/>
                                  <a:pt x="62" y="90080"/>
                                </a:cubicBezTo>
                                <a:lnTo>
                                  <a:pt x="0" y="90063"/>
                                </a:lnTo>
                                <a:lnTo>
                                  <a:pt x="0" y="80196"/>
                                </a:lnTo>
                                <a:lnTo>
                                  <a:pt x="21292" y="71080"/>
                                </a:lnTo>
                                <a:cubicBezTo>
                                  <a:pt x="26912" y="64980"/>
                                  <a:pt x="29659" y="56338"/>
                                  <a:pt x="29659" y="45128"/>
                                </a:cubicBezTo>
                                <a:cubicBezTo>
                                  <a:pt x="29659" y="38039"/>
                                  <a:pt x="28535" y="31864"/>
                                  <a:pt x="26163" y="26578"/>
                                </a:cubicBezTo>
                                <a:cubicBezTo>
                                  <a:pt x="23790" y="21292"/>
                                  <a:pt x="20293" y="17197"/>
                                  <a:pt x="15673" y="14279"/>
                                </a:cubicBezTo>
                                <a:cubicBezTo>
                                  <a:pt x="11052" y="11373"/>
                                  <a:pt x="5931" y="9920"/>
                                  <a:pt x="187" y="9920"/>
                                </a:cubicBezTo>
                                <a:lnTo>
                                  <a:pt x="0" y="9995"/>
                                </a:lnTo>
                                <a:lnTo>
                                  <a:pt x="0" y="11"/>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82" name="Shape 5067"/>
                        <wps:cNvSpPr>
                          <a:spLocks noChangeArrowheads="1"/>
                        </wps:cNvSpPr>
                        <wps:spPr bwMode="auto">
                          <a:xfrm>
                            <a:off x="36095" y="14212"/>
                            <a:ext cx="0" cy="3140"/>
                          </a:xfrm>
                          <a:custGeom>
                            <a:avLst/>
                            <a:gdLst>
                              <a:gd name="T0" fmla="*/ 3140 h 314091"/>
                              <a:gd name="T1" fmla="*/ 0 h 314091"/>
                              <a:gd name="T2" fmla="*/ 0 60000 65536"/>
                              <a:gd name="T3" fmla="*/ 0 60000 65536"/>
                            </a:gdLst>
                            <a:ahLst/>
                            <a:cxnLst>
                              <a:cxn ang="T2">
                                <a:pos x="0" y="T0"/>
                              </a:cxn>
                              <a:cxn ang="T3">
                                <a:pos x="0" y="T1"/>
                              </a:cxn>
                            </a:cxnLst>
                            <a:rect l="0" t="0" r="r" b="b"/>
                            <a:pathLst>
                              <a:path h="314091">
                                <a:moveTo>
                                  <a:pt x="0" y="314091"/>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83" name="Shape 5068"/>
                        <wps:cNvSpPr>
                          <a:spLocks noChangeArrowheads="1"/>
                        </wps:cNvSpPr>
                        <wps:spPr bwMode="auto">
                          <a:xfrm>
                            <a:off x="36545" y="14212"/>
                            <a:ext cx="0" cy="3071"/>
                          </a:xfrm>
                          <a:custGeom>
                            <a:avLst/>
                            <a:gdLst>
                              <a:gd name="T0" fmla="*/ 3071 h 307114"/>
                              <a:gd name="T1" fmla="*/ 0 h 307114"/>
                              <a:gd name="T2" fmla="*/ 0 60000 65536"/>
                              <a:gd name="T3" fmla="*/ 0 60000 65536"/>
                            </a:gdLst>
                            <a:ahLst/>
                            <a:cxnLst>
                              <a:cxn ang="T2">
                                <a:pos x="0" y="T0"/>
                              </a:cxn>
                              <a:cxn ang="T3">
                                <a:pos x="0" y="T1"/>
                              </a:cxn>
                            </a:cxnLst>
                            <a:rect l="0" t="0" r="r" b="b"/>
                            <a:pathLst>
                              <a:path h="307114">
                                <a:moveTo>
                                  <a:pt x="0" y="307114"/>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84" name="Shape 5069"/>
                        <wps:cNvSpPr>
                          <a:spLocks noChangeArrowheads="1"/>
                        </wps:cNvSpPr>
                        <wps:spPr bwMode="auto">
                          <a:xfrm>
                            <a:off x="32721" y="18709"/>
                            <a:ext cx="345" cy="870"/>
                          </a:xfrm>
                          <a:custGeom>
                            <a:avLst/>
                            <a:gdLst>
                              <a:gd name="T0" fmla="*/ 0 w 34530"/>
                              <a:gd name="T1" fmla="*/ 0 h 87037"/>
                              <a:gd name="T2" fmla="*/ 345 w 34530"/>
                              <a:gd name="T3" fmla="*/ 0 h 87037"/>
                              <a:gd name="T4" fmla="*/ 345 w 34530"/>
                              <a:gd name="T5" fmla="*/ 96 h 87037"/>
                              <a:gd name="T6" fmla="*/ 115 w 34530"/>
                              <a:gd name="T7" fmla="*/ 96 h 87037"/>
                              <a:gd name="T8" fmla="*/ 115 w 34530"/>
                              <a:gd name="T9" fmla="*/ 384 h 87037"/>
                              <a:gd name="T10" fmla="*/ 345 w 34530"/>
                              <a:gd name="T11" fmla="*/ 384 h 87037"/>
                              <a:gd name="T12" fmla="*/ 345 w 34530"/>
                              <a:gd name="T13" fmla="*/ 502 h 87037"/>
                              <a:gd name="T14" fmla="*/ 312 w 34530"/>
                              <a:gd name="T15" fmla="*/ 488 h 87037"/>
                              <a:gd name="T16" fmla="*/ 248 w 34530"/>
                              <a:gd name="T17" fmla="*/ 484 h 87037"/>
                              <a:gd name="T18" fmla="*/ 115 w 34530"/>
                              <a:gd name="T19" fmla="*/ 484 h 87037"/>
                              <a:gd name="T20" fmla="*/ 115 w 34530"/>
                              <a:gd name="T21" fmla="*/ 870 h 87037"/>
                              <a:gd name="T22" fmla="*/ 0 w 34530"/>
                              <a:gd name="T23" fmla="*/ 870 h 87037"/>
                              <a:gd name="T24" fmla="*/ 0 w 34530"/>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530" h="87037">
                                <a:moveTo>
                                  <a:pt x="0" y="0"/>
                                </a:moveTo>
                                <a:lnTo>
                                  <a:pt x="34530" y="0"/>
                                </a:lnTo>
                                <a:lnTo>
                                  <a:pt x="34530" y="9607"/>
                                </a:lnTo>
                                <a:lnTo>
                                  <a:pt x="11489" y="9607"/>
                                </a:lnTo>
                                <a:lnTo>
                                  <a:pt x="11489" y="38414"/>
                                </a:lnTo>
                                <a:lnTo>
                                  <a:pt x="34530" y="38414"/>
                                </a:lnTo>
                                <a:lnTo>
                                  <a:pt x="34530" y="50259"/>
                                </a:lnTo>
                                <a:lnTo>
                                  <a:pt x="31221" y="48797"/>
                                </a:lnTo>
                                <a:cubicBezTo>
                                  <a:pt x="29847" y="48522"/>
                                  <a:pt x="27724" y="48384"/>
                                  <a:pt x="24852" y="48384"/>
                                </a:cubicBezTo>
                                <a:lnTo>
                                  <a:pt x="11489" y="48384"/>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85" name="Shape 5070"/>
                        <wps:cNvSpPr>
                          <a:spLocks noChangeArrowheads="1"/>
                        </wps:cNvSpPr>
                        <wps:spPr bwMode="auto">
                          <a:xfrm>
                            <a:off x="33066" y="18709"/>
                            <a:ext cx="418" cy="870"/>
                          </a:xfrm>
                          <a:custGeom>
                            <a:avLst/>
                            <a:gdLst>
                              <a:gd name="T0" fmla="*/ 0 w 41899"/>
                              <a:gd name="T1" fmla="*/ 0 h 87037"/>
                              <a:gd name="T2" fmla="*/ 39 w 41899"/>
                              <a:gd name="T3" fmla="*/ 0 h 87037"/>
                              <a:gd name="T4" fmla="*/ 215 w 41899"/>
                              <a:gd name="T5" fmla="*/ 23 h 87037"/>
                              <a:gd name="T6" fmla="*/ 312 w 41899"/>
                              <a:gd name="T7" fmla="*/ 106 h 87037"/>
                              <a:gd name="T8" fmla="*/ 348 w 41899"/>
                              <a:gd name="T9" fmla="*/ 237 h 87037"/>
                              <a:gd name="T10" fmla="*/ 288 w 41899"/>
                              <a:gd name="T11" fmla="*/ 393 h 87037"/>
                              <a:gd name="T12" fmla="*/ 104 w 41899"/>
                              <a:gd name="T13" fmla="*/ 474 h 87037"/>
                              <a:gd name="T14" fmla="*/ 173 w 41899"/>
                              <a:gd name="T15" fmla="*/ 517 h 87037"/>
                              <a:gd name="T16" fmla="*/ 268 w 41899"/>
                              <a:gd name="T17" fmla="*/ 633 h 87037"/>
                              <a:gd name="T18" fmla="*/ 418 w 41899"/>
                              <a:gd name="T19" fmla="*/ 870 h 87037"/>
                              <a:gd name="T20" fmla="*/ 275 w 41899"/>
                              <a:gd name="T21" fmla="*/ 870 h 87037"/>
                              <a:gd name="T22" fmla="*/ 160 w 41899"/>
                              <a:gd name="T23" fmla="*/ 689 h 87037"/>
                              <a:gd name="T24" fmla="*/ 77 w 41899"/>
                              <a:gd name="T25" fmla="*/ 569 h 87037"/>
                              <a:gd name="T26" fmla="*/ 19 w 41899"/>
                              <a:gd name="T27" fmla="*/ 511 h 87037"/>
                              <a:gd name="T28" fmla="*/ 0 w 41899"/>
                              <a:gd name="T29" fmla="*/ 502 h 87037"/>
                              <a:gd name="T30" fmla="*/ 0 w 41899"/>
                              <a:gd name="T31" fmla="*/ 384 h 87037"/>
                              <a:gd name="T32" fmla="*/ 17 w 41899"/>
                              <a:gd name="T33" fmla="*/ 384 h 87037"/>
                              <a:gd name="T34" fmla="*/ 139 w 41899"/>
                              <a:gd name="T35" fmla="*/ 368 h 87037"/>
                              <a:gd name="T36" fmla="*/ 206 w 41899"/>
                              <a:gd name="T37" fmla="*/ 315 h 87037"/>
                              <a:gd name="T38" fmla="*/ 230 w 41899"/>
                              <a:gd name="T39" fmla="*/ 237 h 87037"/>
                              <a:gd name="T40" fmla="*/ 185 w 41899"/>
                              <a:gd name="T41" fmla="*/ 136 h 87037"/>
                              <a:gd name="T42" fmla="*/ 44 w 41899"/>
                              <a:gd name="T43" fmla="*/ 96 h 87037"/>
                              <a:gd name="T44" fmla="*/ 0 w 41899"/>
                              <a:gd name="T45" fmla="*/ 96 h 87037"/>
                              <a:gd name="T46" fmla="*/ 0 w 41899"/>
                              <a:gd name="T47" fmla="*/ 0 h 8703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1899" h="87037">
                                <a:moveTo>
                                  <a:pt x="0" y="0"/>
                                </a:moveTo>
                                <a:lnTo>
                                  <a:pt x="3934" y="0"/>
                                </a:lnTo>
                                <a:cubicBezTo>
                                  <a:pt x="11676" y="0"/>
                                  <a:pt x="17546" y="776"/>
                                  <a:pt x="21542" y="2342"/>
                                </a:cubicBezTo>
                                <a:cubicBezTo>
                                  <a:pt x="25663" y="3908"/>
                                  <a:pt x="28785" y="6663"/>
                                  <a:pt x="31283" y="10621"/>
                                </a:cubicBezTo>
                                <a:cubicBezTo>
                                  <a:pt x="33656" y="14579"/>
                                  <a:pt x="34904" y="18950"/>
                                  <a:pt x="34904" y="23747"/>
                                </a:cubicBezTo>
                                <a:cubicBezTo>
                                  <a:pt x="34904" y="29922"/>
                                  <a:pt x="32907" y="35120"/>
                                  <a:pt x="28910" y="39366"/>
                                </a:cubicBezTo>
                                <a:cubicBezTo>
                                  <a:pt x="24914" y="43600"/>
                                  <a:pt x="18670" y="46293"/>
                                  <a:pt x="10428" y="47432"/>
                                </a:cubicBezTo>
                                <a:cubicBezTo>
                                  <a:pt x="13425" y="48898"/>
                                  <a:pt x="15798" y="50351"/>
                                  <a:pt x="17296" y="51766"/>
                                </a:cubicBezTo>
                                <a:cubicBezTo>
                                  <a:pt x="20668" y="54860"/>
                                  <a:pt x="23915" y="58717"/>
                                  <a:pt x="26912" y="63352"/>
                                </a:cubicBezTo>
                                <a:lnTo>
                                  <a:pt x="41899" y="87037"/>
                                </a:lnTo>
                                <a:lnTo>
                                  <a:pt x="27537" y="87037"/>
                                </a:lnTo>
                                <a:lnTo>
                                  <a:pt x="16047" y="68925"/>
                                </a:lnTo>
                                <a:cubicBezTo>
                                  <a:pt x="12676" y="63702"/>
                                  <a:pt x="9928" y="59707"/>
                                  <a:pt x="7681" y="56939"/>
                                </a:cubicBezTo>
                                <a:cubicBezTo>
                                  <a:pt x="5557" y="54171"/>
                                  <a:pt x="3559" y="52229"/>
                                  <a:pt x="1936" y="51115"/>
                                </a:cubicBezTo>
                                <a:lnTo>
                                  <a:pt x="0" y="50259"/>
                                </a:lnTo>
                                <a:lnTo>
                                  <a:pt x="0" y="38414"/>
                                </a:lnTo>
                                <a:lnTo>
                                  <a:pt x="1686" y="38414"/>
                                </a:lnTo>
                                <a:cubicBezTo>
                                  <a:pt x="6931" y="38414"/>
                                  <a:pt x="10928" y="37863"/>
                                  <a:pt x="13924" y="36773"/>
                                </a:cubicBezTo>
                                <a:cubicBezTo>
                                  <a:pt x="16922" y="35684"/>
                                  <a:pt x="19170" y="33943"/>
                                  <a:pt x="20668" y="31550"/>
                                </a:cubicBezTo>
                                <a:cubicBezTo>
                                  <a:pt x="22292" y="29158"/>
                                  <a:pt x="23041" y="26553"/>
                                  <a:pt x="23041" y="23747"/>
                                </a:cubicBezTo>
                                <a:cubicBezTo>
                                  <a:pt x="23041" y="19627"/>
                                  <a:pt x="21542" y="16245"/>
                                  <a:pt x="18545" y="13589"/>
                                </a:cubicBezTo>
                                <a:cubicBezTo>
                                  <a:pt x="15548" y="10934"/>
                                  <a:pt x="10802" y="9607"/>
                                  <a:pt x="4433" y="9607"/>
                                </a:cubicBezTo>
                                <a:lnTo>
                                  <a:pt x="0" y="960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86" name="Shape 5071"/>
                        <wps:cNvSpPr>
                          <a:spLocks noChangeArrowheads="1"/>
                        </wps:cNvSpPr>
                        <wps:spPr bwMode="auto">
                          <a:xfrm>
                            <a:off x="33658" y="17223"/>
                            <a:ext cx="2662" cy="1541"/>
                          </a:xfrm>
                          <a:custGeom>
                            <a:avLst/>
                            <a:gdLst>
                              <a:gd name="T0" fmla="*/ 2662 w 266248"/>
                              <a:gd name="T1" fmla="*/ 0 h 154171"/>
                              <a:gd name="T2" fmla="*/ 0 w 266248"/>
                              <a:gd name="T3" fmla="*/ 1541 h 154171"/>
                              <a:gd name="T4" fmla="*/ 0 60000 65536"/>
                              <a:gd name="T5" fmla="*/ 0 60000 65536"/>
                            </a:gdLst>
                            <a:ahLst/>
                            <a:cxnLst>
                              <a:cxn ang="T4">
                                <a:pos x="T0" y="T1"/>
                              </a:cxn>
                              <a:cxn ang="T5">
                                <a:pos x="T2" y="T3"/>
                              </a:cxn>
                            </a:cxnLst>
                            <a:rect l="0" t="0" r="r" b="b"/>
                            <a:pathLst>
                              <a:path w="266248" h="154171">
                                <a:moveTo>
                                  <a:pt x="266248" y="0"/>
                                </a:moveTo>
                                <a:lnTo>
                                  <a:pt x="0" y="154171"/>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87" name="Shape 5072"/>
                        <wps:cNvSpPr>
                          <a:spLocks noChangeArrowheads="1"/>
                        </wps:cNvSpPr>
                        <wps:spPr bwMode="auto">
                          <a:xfrm>
                            <a:off x="39586" y="17802"/>
                            <a:ext cx="680" cy="870"/>
                          </a:xfrm>
                          <a:custGeom>
                            <a:avLst/>
                            <a:gdLst>
                              <a:gd name="T0" fmla="*/ 0 w 68061"/>
                              <a:gd name="T1" fmla="*/ 0 h 87049"/>
                              <a:gd name="T2" fmla="*/ 115 w 68061"/>
                              <a:gd name="T3" fmla="*/ 0 h 87049"/>
                              <a:gd name="T4" fmla="*/ 115 w 68061"/>
                              <a:gd name="T5" fmla="*/ 357 h 87049"/>
                              <a:gd name="T6" fmla="*/ 565 w 68061"/>
                              <a:gd name="T7" fmla="*/ 357 h 87049"/>
                              <a:gd name="T8" fmla="*/ 565 w 68061"/>
                              <a:gd name="T9" fmla="*/ 0 h 87049"/>
                              <a:gd name="T10" fmla="*/ 680 w 68061"/>
                              <a:gd name="T11" fmla="*/ 0 h 87049"/>
                              <a:gd name="T12" fmla="*/ 680 w 68061"/>
                              <a:gd name="T13" fmla="*/ 870 h 87049"/>
                              <a:gd name="T14" fmla="*/ 565 w 68061"/>
                              <a:gd name="T15" fmla="*/ 870 h 87049"/>
                              <a:gd name="T16" fmla="*/ 565 w 68061"/>
                              <a:gd name="T17" fmla="*/ 460 h 87049"/>
                              <a:gd name="T18" fmla="*/ 115 w 68061"/>
                              <a:gd name="T19" fmla="*/ 460 h 87049"/>
                              <a:gd name="T20" fmla="*/ 115 w 68061"/>
                              <a:gd name="T21" fmla="*/ 870 h 87049"/>
                              <a:gd name="T22" fmla="*/ 0 w 68061"/>
                              <a:gd name="T23" fmla="*/ 870 h 87049"/>
                              <a:gd name="T24" fmla="*/ 0 w 68061"/>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49">
                                <a:moveTo>
                                  <a:pt x="0" y="0"/>
                                </a:moveTo>
                                <a:lnTo>
                                  <a:pt x="11489" y="0"/>
                                </a:lnTo>
                                <a:lnTo>
                                  <a:pt x="11489" y="35747"/>
                                </a:lnTo>
                                <a:lnTo>
                                  <a:pt x="56572" y="35747"/>
                                </a:lnTo>
                                <a:lnTo>
                                  <a:pt x="56572" y="0"/>
                                </a:lnTo>
                                <a:lnTo>
                                  <a:pt x="68061" y="0"/>
                                </a:lnTo>
                                <a:lnTo>
                                  <a:pt x="68061" y="87049"/>
                                </a:lnTo>
                                <a:lnTo>
                                  <a:pt x="56572" y="87049"/>
                                </a:lnTo>
                                <a:lnTo>
                                  <a:pt x="56572" y="46017"/>
                                </a:lnTo>
                                <a:lnTo>
                                  <a:pt x="11489" y="46017"/>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88" name="Shape 5073"/>
                        <wps:cNvSpPr>
                          <a:spLocks noChangeArrowheads="1"/>
                        </wps:cNvSpPr>
                        <wps:spPr bwMode="auto">
                          <a:xfrm>
                            <a:off x="36320" y="17223"/>
                            <a:ext cx="2944" cy="791"/>
                          </a:xfrm>
                          <a:custGeom>
                            <a:avLst/>
                            <a:gdLst>
                              <a:gd name="T0" fmla="*/ 0 w 294472"/>
                              <a:gd name="T1" fmla="*/ 0 h 79133"/>
                              <a:gd name="T2" fmla="*/ 2944 w 294472"/>
                              <a:gd name="T3" fmla="*/ 791 h 79133"/>
                              <a:gd name="T4" fmla="*/ 0 60000 65536"/>
                              <a:gd name="T5" fmla="*/ 0 60000 65536"/>
                            </a:gdLst>
                            <a:ahLst/>
                            <a:cxnLst>
                              <a:cxn ang="T4">
                                <a:pos x="T0" y="T1"/>
                              </a:cxn>
                              <a:cxn ang="T5">
                                <a:pos x="T2" y="T3"/>
                              </a:cxn>
                            </a:cxnLst>
                            <a:rect l="0" t="0" r="r" b="b"/>
                            <a:pathLst>
                              <a:path w="294472" h="79133">
                                <a:moveTo>
                                  <a:pt x="0" y="0"/>
                                </a:moveTo>
                                <a:lnTo>
                                  <a:pt x="294472" y="79133"/>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89" name="Shape 5074"/>
                        <wps:cNvSpPr>
                          <a:spLocks noChangeArrowheads="1"/>
                        </wps:cNvSpPr>
                        <wps:spPr bwMode="auto">
                          <a:xfrm>
                            <a:off x="47903" y="16492"/>
                            <a:ext cx="340" cy="644"/>
                          </a:xfrm>
                          <a:custGeom>
                            <a:avLst/>
                            <a:gdLst>
                              <a:gd name="T0" fmla="*/ 232 w 34093"/>
                              <a:gd name="T1" fmla="*/ 0 h 64479"/>
                              <a:gd name="T2" fmla="*/ 340 w 34093"/>
                              <a:gd name="T3" fmla="*/ 34 h 64479"/>
                              <a:gd name="T4" fmla="*/ 304 w 34093"/>
                              <a:gd name="T5" fmla="*/ 133 h 64479"/>
                              <a:gd name="T6" fmla="*/ 225 w 34093"/>
                              <a:gd name="T7" fmla="*/ 110 h 64479"/>
                              <a:gd name="T8" fmla="*/ 163 w 34093"/>
                              <a:gd name="T9" fmla="*/ 131 h 64479"/>
                              <a:gd name="T10" fmla="*/ 123 w 34093"/>
                              <a:gd name="T11" fmla="*/ 190 h 64479"/>
                              <a:gd name="T12" fmla="*/ 106 w 34093"/>
                              <a:gd name="T13" fmla="*/ 314 h 64479"/>
                              <a:gd name="T14" fmla="*/ 106 w 34093"/>
                              <a:gd name="T15" fmla="*/ 644 h 64479"/>
                              <a:gd name="T16" fmla="*/ 0 w 34093"/>
                              <a:gd name="T17" fmla="*/ 644 h 64479"/>
                              <a:gd name="T18" fmla="*/ 0 w 34093"/>
                              <a:gd name="T19" fmla="*/ 14 h 64479"/>
                              <a:gd name="T20" fmla="*/ 96 w 34093"/>
                              <a:gd name="T21" fmla="*/ 14 h 64479"/>
                              <a:gd name="T22" fmla="*/ 96 w 34093"/>
                              <a:gd name="T23" fmla="*/ 110 h 64479"/>
                              <a:gd name="T24" fmla="*/ 163 w 34093"/>
                              <a:gd name="T25" fmla="*/ 21 h 64479"/>
                              <a:gd name="T26" fmla="*/ 232 w 34093"/>
                              <a:gd name="T27" fmla="*/ 0 h 6447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093" h="64479">
                                <a:moveTo>
                                  <a:pt x="23229" y="0"/>
                                </a:moveTo>
                                <a:cubicBezTo>
                                  <a:pt x="26726" y="0"/>
                                  <a:pt x="30472" y="1152"/>
                                  <a:pt x="34093" y="3444"/>
                                </a:cubicBezTo>
                                <a:lnTo>
                                  <a:pt x="30472" y="13364"/>
                                </a:lnTo>
                                <a:cubicBezTo>
                                  <a:pt x="27849" y="11811"/>
                                  <a:pt x="25227" y="11047"/>
                                  <a:pt x="22604" y="11047"/>
                                </a:cubicBezTo>
                                <a:cubicBezTo>
                                  <a:pt x="20356" y="11047"/>
                                  <a:pt x="18233" y="11749"/>
                                  <a:pt x="16360" y="13152"/>
                                </a:cubicBezTo>
                                <a:cubicBezTo>
                                  <a:pt x="14487" y="14554"/>
                                  <a:pt x="13238" y="16508"/>
                                  <a:pt x="12364" y="19001"/>
                                </a:cubicBezTo>
                                <a:cubicBezTo>
                                  <a:pt x="11240" y="22796"/>
                                  <a:pt x="10616" y="26954"/>
                                  <a:pt x="10616" y="31463"/>
                                </a:cubicBezTo>
                                <a:lnTo>
                                  <a:pt x="10616" y="64479"/>
                                </a:lnTo>
                                <a:lnTo>
                                  <a:pt x="0" y="64479"/>
                                </a:lnTo>
                                <a:lnTo>
                                  <a:pt x="0" y="1428"/>
                                </a:lnTo>
                                <a:lnTo>
                                  <a:pt x="9616" y="1428"/>
                                </a:lnTo>
                                <a:lnTo>
                                  <a:pt x="9616" y="10985"/>
                                </a:lnTo>
                                <a:cubicBezTo>
                                  <a:pt x="11989" y="6513"/>
                                  <a:pt x="14237" y="3557"/>
                                  <a:pt x="16360" y="2142"/>
                                </a:cubicBezTo>
                                <a:cubicBezTo>
                                  <a:pt x="18358" y="714"/>
                                  <a:pt x="20731" y="0"/>
                                  <a:pt x="23229"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0" name="Shape 5075"/>
                        <wps:cNvSpPr>
                          <a:spLocks noChangeArrowheads="1"/>
                        </wps:cNvSpPr>
                        <wps:spPr bwMode="auto">
                          <a:xfrm>
                            <a:off x="46983" y="16251"/>
                            <a:ext cx="766" cy="900"/>
                          </a:xfrm>
                          <a:custGeom>
                            <a:avLst/>
                            <a:gdLst>
                              <a:gd name="T0" fmla="*/ 409 w 76678"/>
                              <a:gd name="T1" fmla="*/ 0 h 90017"/>
                              <a:gd name="T2" fmla="*/ 629 w 76678"/>
                              <a:gd name="T3" fmla="*/ 66 h 90017"/>
                              <a:gd name="T4" fmla="*/ 752 w 76678"/>
                              <a:gd name="T5" fmla="*/ 253 h 90017"/>
                              <a:gd name="T6" fmla="*/ 639 w 76678"/>
                              <a:gd name="T7" fmla="*/ 280 h 90017"/>
                              <a:gd name="T8" fmla="*/ 551 w 76678"/>
                              <a:gd name="T9" fmla="*/ 142 h 90017"/>
                              <a:gd name="T10" fmla="*/ 407 w 76678"/>
                              <a:gd name="T11" fmla="*/ 99 h 90017"/>
                              <a:gd name="T12" fmla="*/ 240 w 76678"/>
                              <a:gd name="T13" fmla="*/ 147 h 90017"/>
                              <a:gd name="T14" fmla="*/ 146 w 76678"/>
                              <a:gd name="T15" fmla="*/ 276 h 90017"/>
                              <a:gd name="T16" fmla="*/ 119 w 76678"/>
                              <a:gd name="T17" fmla="*/ 443 h 90017"/>
                              <a:gd name="T18" fmla="*/ 151 w 76678"/>
                              <a:gd name="T19" fmla="*/ 637 h 90017"/>
                              <a:gd name="T20" fmla="*/ 251 w 76678"/>
                              <a:gd name="T21" fmla="*/ 760 h 90017"/>
                              <a:gd name="T22" fmla="*/ 398 w 76678"/>
                              <a:gd name="T23" fmla="*/ 801 h 90017"/>
                              <a:gd name="T24" fmla="*/ 561 w 76678"/>
                              <a:gd name="T25" fmla="*/ 746 h 90017"/>
                              <a:gd name="T26" fmla="*/ 651 w 76678"/>
                              <a:gd name="T27" fmla="*/ 580 h 90017"/>
                              <a:gd name="T28" fmla="*/ 766 w 76678"/>
                              <a:gd name="T29" fmla="*/ 609 h 90017"/>
                              <a:gd name="T30" fmla="*/ 636 w 76678"/>
                              <a:gd name="T31" fmla="*/ 825 h 90017"/>
                              <a:gd name="T32" fmla="*/ 408 w 76678"/>
                              <a:gd name="T33" fmla="*/ 900 h 90017"/>
                              <a:gd name="T34" fmla="*/ 180 w 76678"/>
                              <a:gd name="T35" fmla="*/ 843 h 90017"/>
                              <a:gd name="T36" fmla="*/ 46 w 76678"/>
                              <a:gd name="T37" fmla="*/ 677 h 90017"/>
                              <a:gd name="T38" fmla="*/ 0 w 76678"/>
                              <a:gd name="T39" fmla="*/ 443 h 90017"/>
                              <a:gd name="T40" fmla="*/ 52 w 76678"/>
                              <a:gd name="T41" fmla="*/ 206 h 90017"/>
                              <a:gd name="T42" fmla="*/ 200 w 76678"/>
                              <a:gd name="T43" fmla="*/ 53 h 90017"/>
                              <a:gd name="T44" fmla="*/ 409 w 76678"/>
                              <a:gd name="T45" fmla="*/ 0 h 9001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76678" h="90017">
                                <a:moveTo>
                                  <a:pt x="40962" y="0"/>
                                </a:moveTo>
                                <a:cubicBezTo>
                                  <a:pt x="49703" y="0"/>
                                  <a:pt x="56946" y="2217"/>
                                  <a:pt x="62941" y="6651"/>
                                </a:cubicBezTo>
                                <a:cubicBezTo>
                                  <a:pt x="68811" y="11085"/>
                                  <a:pt x="72931" y="17322"/>
                                  <a:pt x="75304" y="25350"/>
                                </a:cubicBezTo>
                                <a:lnTo>
                                  <a:pt x="63940" y="28031"/>
                                </a:lnTo>
                                <a:cubicBezTo>
                                  <a:pt x="61941" y="21693"/>
                                  <a:pt x="59069" y="17084"/>
                                  <a:pt x="55198" y="14191"/>
                                </a:cubicBezTo>
                                <a:cubicBezTo>
                                  <a:pt x="51326" y="11297"/>
                                  <a:pt x="46582" y="9857"/>
                                  <a:pt x="40712" y="9857"/>
                                </a:cubicBezTo>
                                <a:cubicBezTo>
                                  <a:pt x="34093" y="9857"/>
                                  <a:pt x="28473" y="11460"/>
                                  <a:pt x="23978" y="14667"/>
                                </a:cubicBezTo>
                                <a:cubicBezTo>
                                  <a:pt x="19482" y="17873"/>
                                  <a:pt x="16359" y="22182"/>
                                  <a:pt x="14612" y="27580"/>
                                </a:cubicBezTo>
                                <a:cubicBezTo>
                                  <a:pt x="12738" y="32978"/>
                                  <a:pt x="11864" y="38552"/>
                                  <a:pt x="11864" y="44288"/>
                                </a:cubicBezTo>
                                <a:cubicBezTo>
                                  <a:pt x="11864" y="51691"/>
                                  <a:pt x="12863" y="58154"/>
                                  <a:pt x="15111" y="63677"/>
                                </a:cubicBezTo>
                                <a:cubicBezTo>
                                  <a:pt x="17234" y="69201"/>
                                  <a:pt x="20606" y="73334"/>
                                  <a:pt x="25102" y="76064"/>
                                </a:cubicBezTo>
                                <a:cubicBezTo>
                                  <a:pt x="29597" y="78795"/>
                                  <a:pt x="34592" y="80160"/>
                                  <a:pt x="39838" y="80160"/>
                                </a:cubicBezTo>
                                <a:cubicBezTo>
                                  <a:pt x="46331" y="80160"/>
                                  <a:pt x="51701" y="78294"/>
                                  <a:pt x="56197" y="74574"/>
                                </a:cubicBezTo>
                                <a:cubicBezTo>
                                  <a:pt x="60692" y="70854"/>
                                  <a:pt x="63690" y="65331"/>
                                  <a:pt x="65188" y="58016"/>
                                </a:cubicBezTo>
                                <a:lnTo>
                                  <a:pt x="76678" y="60921"/>
                                </a:lnTo>
                                <a:cubicBezTo>
                                  <a:pt x="74305" y="70378"/>
                                  <a:pt x="69934" y="77593"/>
                                  <a:pt x="63690" y="82565"/>
                                </a:cubicBezTo>
                                <a:cubicBezTo>
                                  <a:pt x="57446" y="87525"/>
                                  <a:pt x="49828" y="90017"/>
                                  <a:pt x="40836" y="90017"/>
                                </a:cubicBezTo>
                                <a:cubicBezTo>
                                  <a:pt x="31470" y="90017"/>
                                  <a:pt x="23853" y="88101"/>
                                  <a:pt x="17983" y="84281"/>
                                </a:cubicBezTo>
                                <a:cubicBezTo>
                                  <a:pt x="12114" y="80461"/>
                                  <a:pt x="7618" y="74937"/>
                                  <a:pt x="4621" y="67685"/>
                                </a:cubicBezTo>
                                <a:cubicBezTo>
                                  <a:pt x="1499" y="60446"/>
                                  <a:pt x="0" y="52668"/>
                                  <a:pt x="0" y="44351"/>
                                </a:cubicBezTo>
                                <a:cubicBezTo>
                                  <a:pt x="0" y="35296"/>
                                  <a:pt x="1749" y="27380"/>
                                  <a:pt x="5245" y="20629"/>
                                </a:cubicBezTo>
                                <a:cubicBezTo>
                                  <a:pt x="8617" y="13877"/>
                                  <a:pt x="13612" y="8755"/>
                                  <a:pt x="19982" y="5260"/>
                                </a:cubicBezTo>
                                <a:cubicBezTo>
                                  <a:pt x="26350" y="1753"/>
                                  <a:pt x="33344" y="0"/>
                                  <a:pt x="40962" y="0"/>
                                </a:cubicBez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1" name="Shape 5076"/>
                        <wps:cNvSpPr>
                          <a:spLocks noChangeArrowheads="1"/>
                        </wps:cNvSpPr>
                        <wps:spPr bwMode="auto">
                          <a:xfrm>
                            <a:off x="46944" y="12493"/>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6" y="18312"/>
                                </a:lnTo>
                                <a:cubicBezTo>
                                  <a:pt x="14736" y="23911"/>
                                  <a:pt x="11739" y="33267"/>
                                  <a:pt x="11739" y="46368"/>
                                </a:cubicBezTo>
                                <a:cubicBezTo>
                                  <a:pt x="11739" y="56852"/>
                                  <a:pt x="14611" y="65119"/>
                                  <a:pt x="20231" y="71156"/>
                                </a:cubicBezTo>
                                <a:cubicBezTo>
                                  <a:pt x="25850" y="77193"/>
                                  <a:pt x="32969" y="80211"/>
                                  <a:pt x="41336" y="80211"/>
                                </a:cubicBezTo>
                                <a:lnTo>
                                  <a:pt x="41398" y="80185"/>
                                </a:lnTo>
                                <a:lnTo>
                                  <a:pt x="41398" y="90051"/>
                                </a:lnTo>
                                <a:lnTo>
                                  <a:pt x="19607" y="84132"/>
                                </a:lnTo>
                                <a:cubicBezTo>
                                  <a:pt x="13112" y="80174"/>
                                  <a:pt x="8242" y="74763"/>
                                  <a:pt x="4870" y="67912"/>
                                </a:cubicBezTo>
                                <a:cubicBezTo>
                                  <a:pt x="1623" y="61073"/>
                                  <a:pt x="0" y="53821"/>
                                  <a:pt x="0" y="46181"/>
                                </a:cubicBezTo>
                                <a:cubicBezTo>
                                  <a:pt x="0" y="31739"/>
                                  <a:pt x="3871" y="20429"/>
                                  <a:pt x="11614" y="12250"/>
                                </a:cubicBezTo>
                                <a:cubicBezTo>
                                  <a:pt x="15423" y="8167"/>
                                  <a:pt x="19825" y="5102"/>
                                  <a:pt x="24805" y="3057"/>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2" name="Shape 5077"/>
                        <wps:cNvSpPr>
                          <a:spLocks noChangeArrowheads="1"/>
                        </wps:cNvSpPr>
                        <wps:spPr bwMode="auto">
                          <a:xfrm>
                            <a:off x="47358" y="12493"/>
                            <a:ext cx="415" cy="900"/>
                          </a:xfrm>
                          <a:custGeom>
                            <a:avLst/>
                            <a:gdLst>
                              <a:gd name="T0" fmla="*/ 1 w 41523"/>
                              <a:gd name="T1" fmla="*/ 0 h 90080"/>
                              <a:gd name="T2" fmla="*/ 218 w 41523"/>
                              <a:gd name="T3" fmla="*/ 58 h 90080"/>
                              <a:gd name="T4" fmla="*/ 365 w 41523"/>
                              <a:gd name="T5" fmla="*/ 218 h 90080"/>
                              <a:gd name="T6" fmla="*/ 415 w 41523"/>
                              <a:gd name="T7" fmla="*/ 451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3" y="0"/>
                                </a:moveTo>
                                <a:cubicBezTo>
                                  <a:pt x="8180" y="0"/>
                                  <a:pt x="15298" y="1929"/>
                                  <a:pt x="21792" y="5762"/>
                                </a:cubicBezTo>
                                <a:cubicBezTo>
                                  <a:pt x="28161" y="9606"/>
                                  <a:pt x="33156" y="14955"/>
                                  <a:pt x="36528" y="21818"/>
                                </a:cubicBezTo>
                                <a:cubicBezTo>
                                  <a:pt x="39900" y="28695"/>
                                  <a:pt x="41523" y="36485"/>
                                  <a:pt x="41523" y="45190"/>
                                </a:cubicBezTo>
                                <a:cubicBezTo>
                                  <a:pt x="41523" y="54020"/>
                                  <a:pt x="39775" y="61911"/>
                                  <a:pt x="36278" y="68875"/>
                                </a:cubicBezTo>
                                <a:cubicBezTo>
                                  <a:pt x="32657" y="75852"/>
                                  <a:pt x="27661" y="81125"/>
                                  <a:pt x="21168" y="84707"/>
                                </a:cubicBezTo>
                                <a:cubicBezTo>
                                  <a:pt x="14674" y="88289"/>
                                  <a:pt x="7555" y="90080"/>
                                  <a:pt x="63" y="90080"/>
                                </a:cubicBezTo>
                                <a:lnTo>
                                  <a:pt x="0" y="90063"/>
                                </a:lnTo>
                                <a:lnTo>
                                  <a:pt x="0" y="80196"/>
                                </a:lnTo>
                                <a:lnTo>
                                  <a:pt x="21292" y="71079"/>
                                </a:lnTo>
                                <a:cubicBezTo>
                                  <a:pt x="26912" y="64980"/>
                                  <a:pt x="29659" y="56325"/>
                                  <a:pt x="29659" y="45127"/>
                                </a:cubicBezTo>
                                <a:cubicBezTo>
                                  <a:pt x="29659" y="38038"/>
                                  <a:pt x="28535" y="31864"/>
                                  <a:pt x="26163" y="26578"/>
                                </a:cubicBezTo>
                                <a:cubicBezTo>
                                  <a:pt x="23790" y="21292"/>
                                  <a:pt x="20293" y="17197"/>
                                  <a:pt x="15673" y="14279"/>
                                </a:cubicBezTo>
                                <a:cubicBezTo>
                                  <a:pt x="11052" y="11373"/>
                                  <a:pt x="5932" y="9920"/>
                                  <a:pt x="188" y="9920"/>
                                </a:cubicBezTo>
                                <a:lnTo>
                                  <a:pt x="0" y="9995"/>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3" name="Shape 5078"/>
                        <wps:cNvSpPr>
                          <a:spLocks noChangeArrowheads="1"/>
                        </wps:cNvSpPr>
                        <wps:spPr bwMode="auto">
                          <a:xfrm>
                            <a:off x="47147"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94" name="Shape 5079"/>
                        <wps:cNvSpPr>
                          <a:spLocks noChangeArrowheads="1"/>
                        </wps:cNvSpPr>
                        <wps:spPr bwMode="auto">
                          <a:xfrm>
                            <a:off x="47597" y="13649"/>
                            <a:ext cx="0" cy="2339"/>
                          </a:xfrm>
                          <a:custGeom>
                            <a:avLst/>
                            <a:gdLst>
                              <a:gd name="T0" fmla="*/ 2339 h 233968"/>
                              <a:gd name="T1" fmla="*/ 0 h 233968"/>
                              <a:gd name="T2" fmla="*/ 0 60000 65536"/>
                              <a:gd name="T3" fmla="*/ 0 60000 65536"/>
                            </a:gdLst>
                            <a:ahLst/>
                            <a:cxnLst>
                              <a:cxn ang="T2">
                                <a:pos x="0" y="T0"/>
                              </a:cxn>
                              <a:cxn ang="T3">
                                <a:pos x="0" y="T1"/>
                              </a:cxn>
                            </a:cxnLst>
                            <a:rect l="0" t="0" r="r" b="b"/>
                            <a:pathLst>
                              <a:path h="233968">
                                <a:moveTo>
                                  <a:pt x="0" y="233968"/>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95" name="Shape 5080"/>
                        <wps:cNvSpPr>
                          <a:spLocks noChangeArrowheads="1"/>
                        </wps:cNvSpPr>
                        <wps:spPr bwMode="auto">
                          <a:xfrm>
                            <a:off x="43925" y="18615"/>
                            <a:ext cx="680" cy="870"/>
                          </a:xfrm>
                          <a:custGeom>
                            <a:avLst/>
                            <a:gdLst>
                              <a:gd name="T0" fmla="*/ 0 w 68061"/>
                              <a:gd name="T1" fmla="*/ 0 h 87037"/>
                              <a:gd name="T2" fmla="*/ 115 w 68061"/>
                              <a:gd name="T3" fmla="*/ 0 h 87037"/>
                              <a:gd name="T4" fmla="*/ 115 w 68061"/>
                              <a:gd name="T5" fmla="*/ 357 h 87037"/>
                              <a:gd name="T6" fmla="*/ 565 w 68061"/>
                              <a:gd name="T7" fmla="*/ 357 h 87037"/>
                              <a:gd name="T8" fmla="*/ 565 w 68061"/>
                              <a:gd name="T9" fmla="*/ 0 h 87037"/>
                              <a:gd name="T10" fmla="*/ 680 w 68061"/>
                              <a:gd name="T11" fmla="*/ 0 h 87037"/>
                              <a:gd name="T12" fmla="*/ 680 w 68061"/>
                              <a:gd name="T13" fmla="*/ 870 h 87037"/>
                              <a:gd name="T14" fmla="*/ 565 w 68061"/>
                              <a:gd name="T15" fmla="*/ 870 h 87037"/>
                              <a:gd name="T16" fmla="*/ 565 w 68061"/>
                              <a:gd name="T17" fmla="*/ 460 h 87037"/>
                              <a:gd name="T18" fmla="*/ 115 w 68061"/>
                              <a:gd name="T19" fmla="*/ 460 h 87037"/>
                              <a:gd name="T20" fmla="*/ 115 w 68061"/>
                              <a:gd name="T21" fmla="*/ 870 h 87037"/>
                              <a:gd name="T22" fmla="*/ 0 w 68061"/>
                              <a:gd name="T23" fmla="*/ 870 h 87037"/>
                              <a:gd name="T24" fmla="*/ 0 w 68061"/>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1" h="87037">
                                <a:moveTo>
                                  <a:pt x="0" y="0"/>
                                </a:moveTo>
                                <a:lnTo>
                                  <a:pt x="11489" y="0"/>
                                </a:lnTo>
                                <a:lnTo>
                                  <a:pt x="11489" y="35734"/>
                                </a:lnTo>
                                <a:lnTo>
                                  <a:pt x="56572" y="35734"/>
                                </a:lnTo>
                                <a:lnTo>
                                  <a:pt x="56572" y="0"/>
                                </a:lnTo>
                                <a:lnTo>
                                  <a:pt x="68061" y="0"/>
                                </a:lnTo>
                                <a:lnTo>
                                  <a:pt x="68061" y="87037"/>
                                </a:lnTo>
                                <a:lnTo>
                                  <a:pt x="56572" y="87037"/>
                                </a:lnTo>
                                <a:lnTo>
                                  <a:pt x="56572" y="46004"/>
                                </a:lnTo>
                                <a:lnTo>
                                  <a:pt x="11489" y="46004"/>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6" name="Shape 5081"/>
                        <wps:cNvSpPr>
                          <a:spLocks noChangeArrowheads="1"/>
                        </wps:cNvSpPr>
                        <wps:spPr bwMode="auto">
                          <a:xfrm>
                            <a:off x="44788" y="18599"/>
                            <a:ext cx="415" cy="900"/>
                          </a:xfrm>
                          <a:custGeom>
                            <a:avLst/>
                            <a:gdLst>
                              <a:gd name="T0" fmla="*/ 415 w 41524"/>
                              <a:gd name="T1" fmla="*/ 0 h 90052"/>
                              <a:gd name="T2" fmla="*/ 415 w 41524"/>
                              <a:gd name="T3" fmla="*/ 100 h 90052"/>
                              <a:gd name="T4" fmla="*/ 207 w 41524"/>
                              <a:gd name="T5" fmla="*/ 183 h 90052"/>
                              <a:gd name="T6" fmla="*/ 119 w 41524"/>
                              <a:gd name="T7" fmla="*/ 463 h 90052"/>
                              <a:gd name="T8" fmla="*/ 203 w 41524"/>
                              <a:gd name="T9" fmla="*/ 711 h 90052"/>
                              <a:gd name="T10" fmla="*/ 414 w 41524"/>
                              <a:gd name="T11" fmla="*/ 802 h 90052"/>
                              <a:gd name="T12" fmla="*/ 415 w 41524"/>
                              <a:gd name="T13" fmla="*/ 801 h 90052"/>
                              <a:gd name="T14" fmla="*/ 415 w 41524"/>
                              <a:gd name="T15" fmla="*/ 900 h 90052"/>
                              <a:gd name="T16" fmla="*/ 196 w 41524"/>
                              <a:gd name="T17" fmla="*/ 841 h 90052"/>
                              <a:gd name="T18" fmla="*/ 50 w 41524"/>
                              <a:gd name="T19" fmla="*/ 679 h 90052"/>
                              <a:gd name="T20" fmla="*/ 0 w 41524"/>
                              <a:gd name="T21" fmla="*/ 462 h 90052"/>
                              <a:gd name="T22" fmla="*/ 116 w 41524"/>
                              <a:gd name="T23" fmla="*/ 122 h 90052"/>
                              <a:gd name="T24" fmla="*/ 249 w 41524"/>
                              <a:gd name="T25" fmla="*/ 31 h 90052"/>
                              <a:gd name="T26" fmla="*/ 415 w 41524"/>
                              <a:gd name="T27" fmla="*/ 0 h 900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524" h="90052">
                                <a:moveTo>
                                  <a:pt x="41524" y="0"/>
                                </a:moveTo>
                                <a:lnTo>
                                  <a:pt x="41524" y="9983"/>
                                </a:lnTo>
                                <a:lnTo>
                                  <a:pt x="20731" y="18313"/>
                                </a:lnTo>
                                <a:cubicBezTo>
                                  <a:pt x="14861" y="23912"/>
                                  <a:pt x="11864" y="33268"/>
                                  <a:pt x="11864" y="46369"/>
                                </a:cubicBezTo>
                                <a:cubicBezTo>
                                  <a:pt x="11864" y="56853"/>
                                  <a:pt x="14736" y="65119"/>
                                  <a:pt x="20356" y="71156"/>
                                </a:cubicBezTo>
                                <a:cubicBezTo>
                                  <a:pt x="25976" y="77193"/>
                                  <a:pt x="32969" y="80212"/>
                                  <a:pt x="41461" y="80212"/>
                                </a:cubicBezTo>
                                <a:lnTo>
                                  <a:pt x="41524" y="80185"/>
                                </a:lnTo>
                                <a:lnTo>
                                  <a:pt x="41524" y="90052"/>
                                </a:lnTo>
                                <a:lnTo>
                                  <a:pt x="19607" y="84132"/>
                                </a:lnTo>
                                <a:cubicBezTo>
                                  <a:pt x="13238" y="80174"/>
                                  <a:pt x="8368" y="74763"/>
                                  <a:pt x="4996" y="67912"/>
                                </a:cubicBezTo>
                                <a:cubicBezTo>
                                  <a:pt x="1749" y="61073"/>
                                  <a:pt x="0" y="53822"/>
                                  <a:pt x="0" y="46181"/>
                                </a:cubicBezTo>
                                <a:cubicBezTo>
                                  <a:pt x="0" y="31740"/>
                                  <a:pt x="3872" y="20430"/>
                                  <a:pt x="11614" y="12251"/>
                                </a:cubicBezTo>
                                <a:cubicBezTo>
                                  <a:pt x="15485" y="8168"/>
                                  <a:pt x="19919" y="5102"/>
                                  <a:pt x="24914" y="3058"/>
                                </a:cubicBezTo>
                                <a:lnTo>
                                  <a:pt x="4152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7" name="Shape 5082"/>
                        <wps:cNvSpPr>
                          <a:spLocks noChangeArrowheads="1"/>
                        </wps:cNvSpPr>
                        <wps:spPr bwMode="auto">
                          <a:xfrm>
                            <a:off x="45204" y="18599"/>
                            <a:ext cx="415" cy="900"/>
                          </a:xfrm>
                          <a:custGeom>
                            <a:avLst/>
                            <a:gdLst>
                              <a:gd name="T0" fmla="*/ 1 w 41523"/>
                              <a:gd name="T1" fmla="*/ 0 h 90080"/>
                              <a:gd name="T2" fmla="*/ 218 w 41523"/>
                              <a:gd name="T3" fmla="*/ 58 h 90080"/>
                              <a:gd name="T4" fmla="*/ 365 w 41523"/>
                              <a:gd name="T5" fmla="*/ 218 h 90080"/>
                              <a:gd name="T6" fmla="*/ 415 w 41523"/>
                              <a:gd name="T7" fmla="*/ 452 h 90080"/>
                              <a:gd name="T8" fmla="*/ 361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2" y="0"/>
                                </a:moveTo>
                                <a:cubicBezTo>
                                  <a:pt x="8055" y="0"/>
                                  <a:pt x="15298" y="1929"/>
                                  <a:pt x="21792" y="5762"/>
                                </a:cubicBezTo>
                                <a:cubicBezTo>
                                  <a:pt x="28161" y="9607"/>
                                  <a:pt x="33156" y="14955"/>
                                  <a:pt x="36527" y="21819"/>
                                </a:cubicBezTo>
                                <a:cubicBezTo>
                                  <a:pt x="39900" y="28695"/>
                                  <a:pt x="41523" y="36486"/>
                                  <a:pt x="41523" y="45191"/>
                                </a:cubicBezTo>
                                <a:cubicBezTo>
                                  <a:pt x="41523" y="54021"/>
                                  <a:pt x="39774" y="61911"/>
                                  <a:pt x="36153" y="68875"/>
                                </a:cubicBezTo>
                                <a:cubicBezTo>
                                  <a:pt x="32656" y="75852"/>
                                  <a:pt x="27661" y="81125"/>
                                  <a:pt x="21168" y="84707"/>
                                </a:cubicBezTo>
                                <a:cubicBezTo>
                                  <a:pt x="14549" y="88289"/>
                                  <a:pt x="7555" y="90080"/>
                                  <a:pt x="62" y="90080"/>
                                </a:cubicBezTo>
                                <a:lnTo>
                                  <a:pt x="0" y="90063"/>
                                </a:lnTo>
                                <a:lnTo>
                                  <a:pt x="0" y="80196"/>
                                </a:lnTo>
                                <a:lnTo>
                                  <a:pt x="21292" y="71080"/>
                                </a:lnTo>
                                <a:cubicBezTo>
                                  <a:pt x="26912" y="64980"/>
                                  <a:pt x="29659" y="56338"/>
                                  <a:pt x="29659" y="45128"/>
                                </a:cubicBezTo>
                                <a:cubicBezTo>
                                  <a:pt x="29659" y="38039"/>
                                  <a:pt x="28535" y="31864"/>
                                  <a:pt x="26163" y="26578"/>
                                </a:cubicBezTo>
                                <a:cubicBezTo>
                                  <a:pt x="23664" y="21292"/>
                                  <a:pt x="20293" y="17197"/>
                                  <a:pt x="15673" y="14279"/>
                                </a:cubicBezTo>
                                <a:cubicBezTo>
                                  <a:pt x="11052" y="11373"/>
                                  <a:pt x="5931" y="9920"/>
                                  <a:pt x="187" y="9920"/>
                                </a:cubicBezTo>
                                <a:lnTo>
                                  <a:pt x="0" y="9995"/>
                                </a:lnTo>
                                <a:lnTo>
                                  <a:pt x="0" y="11"/>
                                </a:lnTo>
                                <a:lnTo>
                                  <a:pt x="62"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698" name="Shape 5083"/>
                        <wps:cNvSpPr>
                          <a:spLocks noChangeArrowheads="1"/>
                        </wps:cNvSpPr>
                        <wps:spPr bwMode="auto">
                          <a:xfrm>
                            <a:off x="45678" y="17199"/>
                            <a:ext cx="1198" cy="1308"/>
                          </a:xfrm>
                          <a:custGeom>
                            <a:avLst/>
                            <a:gdLst>
                              <a:gd name="T0" fmla="*/ 0 w 119886"/>
                              <a:gd name="T1" fmla="*/ 1308 h 130824"/>
                              <a:gd name="T2" fmla="*/ 1198 w 119886"/>
                              <a:gd name="T3" fmla="*/ 0 h 130824"/>
                              <a:gd name="T4" fmla="*/ 0 60000 65536"/>
                              <a:gd name="T5" fmla="*/ 0 60000 65536"/>
                            </a:gdLst>
                            <a:ahLst/>
                            <a:cxnLst>
                              <a:cxn ang="T4">
                                <a:pos x="T0" y="T1"/>
                              </a:cxn>
                              <a:cxn ang="T5">
                                <a:pos x="T2" y="T3"/>
                              </a:cxn>
                            </a:cxnLst>
                            <a:rect l="0" t="0" r="r" b="b"/>
                            <a:pathLst>
                              <a:path w="119886" h="130824">
                                <a:moveTo>
                                  <a:pt x="0" y="130824"/>
                                </a:moveTo>
                                <a:lnTo>
                                  <a:pt x="119886"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699" name="Shape 5084"/>
                        <wps:cNvSpPr>
                          <a:spLocks noChangeArrowheads="1"/>
                        </wps:cNvSpPr>
                        <wps:spPr bwMode="auto">
                          <a:xfrm>
                            <a:off x="50254" y="18908"/>
                            <a:ext cx="413" cy="900"/>
                          </a:xfrm>
                          <a:custGeom>
                            <a:avLst/>
                            <a:gdLst>
                              <a:gd name="T0" fmla="*/ 413 w 41398"/>
                              <a:gd name="T1" fmla="*/ 0 h 90051"/>
                              <a:gd name="T2" fmla="*/ 413 w 41398"/>
                              <a:gd name="T3" fmla="*/ 100 h 90051"/>
                              <a:gd name="T4" fmla="*/ 206 w 41398"/>
                              <a:gd name="T5" fmla="*/ 183 h 90051"/>
                              <a:gd name="T6" fmla="*/ 117 w 41398"/>
                              <a:gd name="T7" fmla="*/ 463 h 90051"/>
                              <a:gd name="T8" fmla="*/ 202 w 41398"/>
                              <a:gd name="T9" fmla="*/ 711 h 90051"/>
                              <a:gd name="T10" fmla="*/ 412 w 41398"/>
                              <a:gd name="T11" fmla="*/ 802 h 90051"/>
                              <a:gd name="T12" fmla="*/ 413 w 41398"/>
                              <a:gd name="T13" fmla="*/ 801 h 90051"/>
                              <a:gd name="T14" fmla="*/ 413 w 41398"/>
                              <a:gd name="T15" fmla="*/ 900 h 90051"/>
                              <a:gd name="T16" fmla="*/ 196 w 41398"/>
                              <a:gd name="T17" fmla="*/ 841 h 90051"/>
                              <a:gd name="T18" fmla="*/ 49 w 41398"/>
                              <a:gd name="T19" fmla="*/ 679 h 90051"/>
                              <a:gd name="T20" fmla="*/ 0 w 41398"/>
                              <a:gd name="T21" fmla="*/ 462 h 90051"/>
                              <a:gd name="T22" fmla="*/ 116 w 41398"/>
                              <a:gd name="T23" fmla="*/ 122 h 90051"/>
                              <a:gd name="T24" fmla="*/ 247 w 41398"/>
                              <a:gd name="T25" fmla="*/ 31 h 90051"/>
                              <a:gd name="T26" fmla="*/ 413 w 41398"/>
                              <a:gd name="T27" fmla="*/ 0 h 9005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398" h="90051">
                                <a:moveTo>
                                  <a:pt x="41398" y="0"/>
                                </a:moveTo>
                                <a:lnTo>
                                  <a:pt x="41398" y="9983"/>
                                </a:lnTo>
                                <a:lnTo>
                                  <a:pt x="20606" y="18312"/>
                                </a:lnTo>
                                <a:cubicBezTo>
                                  <a:pt x="14736" y="23911"/>
                                  <a:pt x="11739" y="33267"/>
                                  <a:pt x="11739" y="46369"/>
                                </a:cubicBezTo>
                                <a:cubicBezTo>
                                  <a:pt x="11739" y="56852"/>
                                  <a:pt x="14611" y="65119"/>
                                  <a:pt x="20231" y="71156"/>
                                </a:cubicBezTo>
                                <a:cubicBezTo>
                                  <a:pt x="25850" y="77193"/>
                                  <a:pt x="32969" y="80211"/>
                                  <a:pt x="41336" y="80211"/>
                                </a:cubicBezTo>
                                <a:lnTo>
                                  <a:pt x="41398" y="80185"/>
                                </a:lnTo>
                                <a:lnTo>
                                  <a:pt x="41398" y="90051"/>
                                </a:lnTo>
                                <a:lnTo>
                                  <a:pt x="19607" y="84132"/>
                                </a:lnTo>
                                <a:cubicBezTo>
                                  <a:pt x="13112" y="80174"/>
                                  <a:pt x="8242" y="74763"/>
                                  <a:pt x="4870" y="67924"/>
                                </a:cubicBezTo>
                                <a:cubicBezTo>
                                  <a:pt x="1623" y="61073"/>
                                  <a:pt x="0" y="53834"/>
                                  <a:pt x="0" y="46193"/>
                                </a:cubicBezTo>
                                <a:cubicBezTo>
                                  <a:pt x="0" y="31740"/>
                                  <a:pt x="3871" y="20429"/>
                                  <a:pt x="11614" y="12250"/>
                                </a:cubicBezTo>
                                <a:cubicBezTo>
                                  <a:pt x="15423" y="8167"/>
                                  <a:pt x="19825" y="5102"/>
                                  <a:pt x="24805" y="3057"/>
                                </a:cubicBezTo>
                                <a:lnTo>
                                  <a:pt x="41398"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0" name="Shape 5085"/>
                        <wps:cNvSpPr>
                          <a:spLocks noChangeArrowheads="1"/>
                        </wps:cNvSpPr>
                        <wps:spPr bwMode="auto">
                          <a:xfrm>
                            <a:off x="51263" y="18923"/>
                            <a:ext cx="681" cy="870"/>
                          </a:xfrm>
                          <a:custGeom>
                            <a:avLst/>
                            <a:gdLst>
                              <a:gd name="T0" fmla="*/ 0 w 68185"/>
                              <a:gd name="T1" fmla="*/ 0 h 87037"/>
                              <a:gd name="T2" fmla="*/ 115 w 68185"/>
                              <a:gd name="T3" fmla="*/ 0 h 87037"/>
                              <a:gd name="T4" fmla="*/ 115 w 68185"/>
                              <a:gd name="T5" fmla="*/ 357 h 87037"/>
                              <a:gd name="T6" fmla="*/ 566 w 68185"/>
                              <a:gd name="T7" fmla="*/ 357 h 87037"/>
                              <a:gd name="T8" fmla="*/ 566 w 68185"/>
                              <a:gd name="T9" fmla="*/ 0 h 87037"/>
                              <a:gd name="T10" fmla="*/ 681 w 68185"/>
                              <a:gd name="T11" fmla="*/ 0 h 87037"/>
                              <a:gd name="T12" fmla="*/ 681 w 68185"/>
                              <a:gd name="T13" fmla="*/ 870 h 87037"/>
                              <a:gd name="T14" fmla="*/ 566 w 68185"/>
                              <a:gd name="T15" fmla="*/ 870 h 87037"/>
                              <a:gd name="T16" fmla="*/ 566 w 68185"/>
                              <a:gd name="T17" fmla="*/ 460 h 87037"/>
                              <a:gd name="T18" fmla="*/ 115 w 68185"/>
                              <a:gd name="T19" fmla="*/ 460 h 87037"/>
                              <a:gd name="T20" fmla="*/ 115 w 68185"/>
                              <a:gd name="T21" fmla="*/ 870 h 87037"/>
                              <a:gd name="T22" fmla="*/ 0 w 68185"/>
                              <a:gd name="T23" fmla="*/ 870 h 87037"/>
                              <a:gd name="T24" fmla="*/ 0 w 68185"/>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5" h="87037">
                                <a:moveTo>
                                  <a:pt x="0" y="0"/>
                                </a:moveTo>
                                <a:lnTo>
                                  <a:pt x="11489" y="0"/>
                                </a:lnTo>
                                <a:lnTo>
                                  <a:pt x="11489" y="35747"/>
                                </a:lnTo>
                                <a:lnTo>
                                  <a:pt x="56697" y="35747"/>
                                </a:lnTo>
                                <a:lnTo>
                                  <a:pt x="56697" y="0"/>
                                </a:lnTo>
                                <a:lnTo>
                                  <a:pt x="68185" y="0"/>
                                </a:lnTo>
                                <a:lnTo>
                                  <a:pt x="68185" y="87037"/>
                                </a:lnTo>
                                <a:lnTo>
                                  <a:pt x="56697" y="87037"/>
                                </a:lnTo>
                                <a:lnTo>
                                  <a:pt x="56697" y="46017"/>
                                </a:lnTo>
                                <a:lnTo>
                                  <a:pt x="11489" y="46017"/>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1" name="Shape 5086"/>
                        <wps:cNvSpPr>
                          <a:spLocks noChangeArrowheads="1"/>
                        </wps:cNvSpPr>
                        <wps:spPr bwMode="auto">
                          <a:xfrm>
                            <a:off x="50668" y="18908"/>
                            <a:ext cx="415" cy="900"/>
                          </a:xfrm>
                          <a:custGeom>
                            <a:avLst/>
                            <a:gdLst>
                              <a:gd name="T0" fmla="*/ 1 w 41523"/>
                              <a:gd name="T1" fmla="*/ 0 h 90080"/>
                              <a:gd name="T2" fmla="*/ 218 w 41523"/>
                              <a:gd name="T3" fmla="*/ 58 h 90080"/>
                              <a:gd name="T4" fmla="*/ 365 w 41523"/>
                              <a:gd name="T5" fmla="*/ 218 h 90080"/>
                              <a:gd name="T6" fmla="*/ 415 w 41523"/>
                              <a:gd name="T7" fmla="*/ 451 h 90080"/>
                              <a:gd name="T8" fmla="*/ 363 w 41523"/>
                              <a:gd name="T9" fmla="*/ 688 h 90080"/>
                              <a:gd name="T10" fmla="*/ 212 w 41523"/>
                              <a:gd name="T11" fmla="*/ 846 h 90080"/>
                              <a:gd name="T12" fmla="*/ 1 w 41523"/>
                              <a:gd name="T13" fmla="*/ 900 h 90080"/>
                              <a:gd name="T14" fmla="*/ 0 w 41523"/>
                              <a:gd name="T15" fmla="*/ 900 h 90080"/>
                              <a:gd name="T16" fmla="*/ 0 w 41523"/>
                              <a:gd name="T17" fmla="*/ 801 h 90080"/>
                              <a:gd name="T18" fmla="*/ 213 w 41523"/>
                              <a:gd name="T19" fmla="*/ 710 h 90080"/>
                              <a:gd name="T20" fmla="*/ 296 w 41523"/>
                              <a:gd name="T21" fmla="*/ 451 h 90080"/>
                              <a:gd name="T22" fmla="*/ 261 w 41523"/>
                              <a:gd name="T23" fmla="*/ 266 h 90080"/>
                              <a:gd name="T24" fmla="*/ 157 w 41523"/>
                              <a:gd name="T25" fmla="*/ 143 h 90080"/>
                              <a:gd name="T26" fmla="*/ 2 w 41523"/>
                              <a:gd name="T27" fmla="*/ 99 h 90080"/>
                              <a:gd name="T28" fmla="*/ 0 w 41523"/>
                              <a:gd name="T29" fmla="*/ 100 h 90080"/>
                              <a:gd name="T30" fmla="*/ 0 w 41523"/>
                              <a:gd name="T31" fmla="*/ 0 h 90080"/>
                              <a:gd name="T32" fmla="*/ 1 w 41523"/>
                              <a:gd name="T33" fmla="*/ 0 h 900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523" h="90080">
                                <a:moveTo>
                                  <a:pt x="63" y="0"/>
                                </a:moveTo>
                                <a:cubicBezTo>
                                  <a:pt x="8180" y="0"/>
                                  <a:pt x="15298" y="1929"/>
                                  <a:pt x="21792" y="5762"/>
                                </a:cubicBezTo>
                                <a:cubicBezTo>
                                  <a:pt x="28161" y="9607"/>
                                  <a:pt x="33156" y="14955"/>
                                  <a:pt x="36528" y="21831"/>
                                </a:cubicBezTo>
                                <a:cubicBezTo>
                                  <a:pt x="39900" y="28695"/>
                                  <a:pt x="41523" y="36485"/>
                                  <a:pt x="41523" y="45190"/>
                                </a:cubicBezTo>
                                <a:cubicBezTo>
                                  <a:pt x="41523" y="54021"/>
                                  <a:pt x="39775" y="61911"/>
                                  <a:pt x="36278" y="68888"/>
                                </a:cubicBezTo>
                                <a:cubicBezTo>
                                  <a:pt x="32657" y="75852"/>
                                  <a:pt x="27662" y="81125"/>
                                  <a:pt x="21168" y="84707"/>
                                </a:cubicBezTo>
                                <a:cubicBezTo>
                                  <a:pt x="14674" y="88289"/>
                                  <a:pt x="7555" y="90080"/>
                                  <a:pt x="63" y="90080"/>
                                </a:cubicBezTo>
                                <a:lnTo>
                                  <a:pt x="0" y="90063"/>
                                </a:lnTo>
                                <a:lnTo>
                                  <a:pt x="0" y="80196"/>
                                </a:lnTo>
                                <a:lnTo>
                                  <a:pt x="21292" y="71080"/>
                                </a:lnTo>
                                <a:cubicBezTo>
                                  <a:pt x="26912" y="64980"/>
                                  <a:pt x="29659" y="56338"/>
                                  <a:pt x="29659" y="45128"/>
                                </a:cubicBezTo>
                                <a:cubicBezTo>
                                  <a:pt x="29659" y="38051"/>
                                  <a:pt x="28535" y="31864"/>
                                  <a:pt x="26163" y="26578"/>
                                </a:cubicBezTo>
                                <a:cubicBezTo>
                                  <a:pt x="23790" y="21292"/>
                                  <a:pt x="20293" y="17197"/>
                                  <a:pt x="15673" y="14291"/>
                                </a:cubicBezTo>
                                <a:cubicBezTo>
                                  <a:pt x="11052" y="11373"/>
                                  <a:pt x="5932" y="9920"/>
                                  <a:pt x="188" y="9920"/>
                                </a:cubicBezTo>
                                <a:lnTo>
                                  <a:pt x="0" y="9995"/>
                                </a:lnTo>
                                <a:lnTo>
                                  <a:pt x="0" y="12"/>
                                </a:lnTo>
                                <a:lnTo>
                                  <a:pt x="63"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2" name="Shape 5087"/>
                        <wps:cNvSpPr>
                          <a:spLocks noChangeArrowheads="1"/>
                        </wps:cNvSpPr>
                        <wps:spPr bwMode="auto">
                          <a:xfrm>
                            <a:off x="48411" y="17039"/>
                            <a:ext cx="1784" cy="1788"/>
                          </a:xfrm>
                          <a:custGeom>
                            <a:avLst/>
                            <a:gdLst>
                              <a:gd name="T0" fmla="*/ 0 w 178457"/>
                              <a:gd name="T1" fmla="*/ 0 h 178895"/>
                              <a:gd name="T2" fmla="*/ 1784 w 178457"/>
                              <a:gd name="T3" fmla="*/ 1788 h 178895"/>
                              <a:gd name="T4" fmla="*/ 0 60000 65536"/>
                              <a:gd name="T5" fmla="*/ 0 60000 65536"/>
                            </a:gdLst>
                            <a:ahLst/>
                            <a:cxnLst>
                              <a:cxn ang="T4">
                                <a:pos x="T0" y="T1"/>
                              </a:cxn>
                              <a:cxn ang="T5">
                                <a:pos x="T2" y="T3"/>
                              </a:cxn>
                            </a:cxnLst>
                            <a:rect l="0" t="0" r="r" b="b"/>
                            <a:pathLst>
                              <a:path w="178457" h="178895">
                                <a:moveTo>
                                  <a:pt x="0" y="0"/>
                                </a:moveTo>
                                <a:lnTo>
                                  <a:pt x="178457" y="178895"/>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03" name="Shape 49425"/>
                        <wps:cNvSpPr>
                          <a:spLocks noChangeArrowheads="1"/>
                        </wps:cNvSpPr>
                        <wps:spPr bwMode="auto">
                          <a:xfrm>
                            <a:off x="42980" y="14728"/>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4" name="Shape 49426"/>
                        <wps:cNvSpPr>
                          <a:spLocks noChangeArrowheads="1"/>
                        </wps:cNvSpPr>
                        <wps:spPr bwMode="auto">
                          <a:xfrm>
                            <a:off x="43199" y="14509"/>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5" name="Shape 49427"/>
                        <wps:cNvSpPr>
                          <a:spLocks noChangeArrowheads="1"/>
                        </wps:cNvSpPr>
                        <wps:spPr bwMode="auto">
                          <a:xfrm>
                            <a:off x="49349" y="15292"/>
                            <a:ext cx="541" cy="105"/>
                          </a:xfrm>
                          <a:custGeom>
                            <a:avLst/>
                            <a:gdLst>
                              <a:gd name="T0" fmla="*/ 0 w 54115"/>
                              <a:gd name="T1" fmla="*/ 0 h 10521"/>
                              <a:gd name="T2" fmla="*/ 541 w 54115"/>
                              <a:gd name="T3" fmla="*/ 0 h 10521"/>
                              <a:gd name="T4" fmla="*/ 541 w 54115"/>
                              <a:gd name="T5" fmla="*/ 105 h 10521"/>
                              <a:gd name="T6" fmla="*/ 0 w 54115"/>
                              <a:gd name="T7" fmla="*/ 105 h 10521"/>
                              <a:gd name="T8" fmla="*/ 0 w 54115"/>
                              <a:gd name="T9" fmla="*/ 0 h 105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115" h="10521">
                                <a:moveTo>
                                  <a:pt x="0" y="0"/>
                                </a:moveTo>
                                <a:lnTo>
                                  <a:pt x="54115" y="0"/>
                                </a:lnTo>
                                <a:lnTo>
                                  <a:pt x="54115" y="10521"/>
                                </a:lnTo>
                                <a:lnTo>
                                  <a:pt x="0" y="10521"/>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6" name="Shape 49428"/>
                        <wps:cNvSpPr>
                          <a:spLocks noChangeArrowheads="1"/>
                        </wps:cNvSpPr>
                        <wps:spPr bwMode="auto">
                          <a:xfrm>
                            <a:off x="49568" y="15073"/>
                            <a:ext cx="104" cy="542"/>
                          </a:xfrm>
                          <a:custGeom>
                            <a:avLst/>
                            <a:gdLst>
                              <a:gd name="T0" fmla="*/ 0 w 10490"/>
                              <a:gd name="T1" fmla="*/ 0 h 54275"/>
                              <a:gd name="T2" fmla="*/ 104 w 10490"/>
                              <a:gd name="T3" fmla="*/ 0 h 54275"/>
                              <a:gd name="T4" fmla="*/ 104 w 10490"/>
                              <a:gd name="T5" fmla="*/ 542 h 54275"/>
                              <a:gd name="T6" fmla="*/ 0 w 10490"/>
                              <a:gd name="T7" fmla="*/ 542 h 54275"/>
                              <a:gd name="T8" fmla="*/ 0 w 10490"/>
                              <a:gd name="T9" fmla="*/ 0 h 542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90" h="54275">
                                <a:moveTo>
                                  <a:pt x="0" y="0"/>
                                </a:moveTo>
                                <a:lnTo>
                                  <a:pt x="10490" y="0"/>
                                </a:lnTo>
                                <a:lnTo>
                                  <a:pt x="10490" y="54275"/>
                                </a:lnTo>
                                <a:lnTo>
                                  <a:pt x="0" y="54275"/>
                                </a:lnTo>
                                <a:lnTo>
                                  <a:pt x="0" y="0"/>
                                </a:lnTo>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7" name="Shape 5110"/>
                        <wps:cNvSpPr>
                          <a:spLocks noChangeArrowheads="1"/>
                        </wps:cNvSpPr>
                        <wps:spPr bwMode="auto">
                          <a:xfrm>
                            <a:off x="36060" y="15"/>
                            <a:ext cx="681" cy="870"/>
                          </a:xfrm>
                          <a:custGeom>
                            <a:avLst/>
                            <a:gdLst>
                              <a:gd name="T0" fmla="*/ 0 w 68186"/>
                              <a:gd name="T1" fmla="*/ 0 h 87049"/>
                              <a:gd name="T2" fmla="*/ 115 w 68186"/>
                              <a:gd name="T3" fmla="*/ 0 h 87049"/>
                              <a:gd name="T4" fmla="*/ 115 w 68186"/>
                              <a:gd name="T5" fmla="*/ 358 h 87049"/>
                              <a:gd name="T6" fmla="*/ 566 w 68186"/>
                              <a:gd name="T7" fmla="*/ 358 h 87049"/>
                              <a:gd name="T8" fmla="*/ 566 w 68186"/>
                              <a:gd name="T9" fmla="*/ 0 h 87049"/>
                              <a:gd name="T10" fmla="*/ 681 w 68186"/>
                              <a:gd name="T11" fmla="*/ 0 h 87049"/>
                              <a:gd name="T12" fmla="*/ 681 w 68186"/>
                              <a:gd name="T13" fmla="*/ 870 h 87049"/>
                              <a:gd name="T14" fmla="*/ 566 w 68186"/>
                              <a:gd name="T15" fmla="*/ 870 h 87049"/>
                              <a:gd name="T16" fmla="*/ 566 w 68186"/>
                              <a:gd name="T17" fmla="*/ 461 h 87049"/>
                              <a:gd name="T18" fmla="*/ 115 w 68186"/>
                              <a:gd name="T19" fmla="*/ 461 h 87049"/>
                              <a:gd name="T20" fmla="*/ 115 w 68186"/>
                              <a:gd name="T21" fmla="*/ 870 h 87049"/>
                              <a:gd name="T22" fmla="*/ 0 w 68186"/>
                              <a:gd name="T23" fmla="*/ 870 h 87049"/>
                              <a:gd name="T24" fmla="*/ 0 w 68186"/>
                              <a:gd name="T25" fmla="*/ 0 h 870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186" h="87049">
                                <a:moveTo>
                                  <a:pt x="0" y="0"/>
                                </a:moveTo>
                                <a:lnTo>
                                  <a:pt x="11489" y="0"/>
                                </a:lnTo>
                                <a:lnTo>
                                  <a:pt x="11489" y="35822"/>
                                </a:lnTo>
                                <a:lnTo>
                                  <a:pt x="56697" y="35822"/>
                                </a:lnTo>
                                <a:lnTo>
                                  <a:pt x="56697" y="0"/>
                                </a:lnTo>
                                <a:lnTo>
                                  <a:pt x="68186" y="0"/>
                                </a:lnTo>
                                <a:lnTo>
                                  <a:pt x="68186" y="87049"/>
                                </a:lnTo>
                                <a:lnTo>
                                  <a:pt x="56697" y="87049"/>
                                </a:lnTo>
                                <a:lnTo>
                                  <a:pt x="56697" y="46092"/>
                                </a:lnTo>
                                <a:lnTo>
                                  <a:pt x="11489" y="46092"/>
                                </a:lnTo>
                                <a:lnTo>
                                  <a:pt x="11489" y="87049"/>
                                </a:lnTo>
                                <a:lnTo>
                                  <a:pt x="0" y="87049"/>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08" name="Shape 5111"/>
                        <wps:cNvSpPr>
                          <a:spLocks noChangeArrowheads="1"/>
                        </wps:cNvSpPr>
                        <wps:spPr bwMode="auto">
                          <a:xfrm>
                            <a:off x="36414" y="1139"/>
                            <a:ext cx="0" cy="3026"/>
                          </a:xfrm>
                          <a:custGeom>
                            <a:avLst/>
                            <a:gdLst>
                              <a:gd name="T0" fmla="*/ 3026 h 302605"/>
                              <a:gd name="T1" fmla="*/ 0 h 302605"/>
                              <a:gd name="T2" fmla="*/ 0 60000 65536"/>
                              <a:gd name="T3" fmla="*/ 0 60000 65536"/>
                            </a:gdLst>
                            <a:ahLst/>
                            <a:cxnLst>
                              <a:cxn ang="T2">
                                <a:pos x="0" y="T0"/>
                              </a:cxn>
                              <a:cxn ang="T3">
                                <a:pos x="0" y="T1"/>
                              </a:cxn>
                            </a:cxnLst>
                            <a:rect l="0" t="0" r="r" b="b"/>
                            <a:pathLst>
                              <a:path h="302605">
                                <a:moveTo>
                                  <a:pt x="0" y="302605"/>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09" name="Shape 5126"/>
                        <wps:cNvSpPr>
                          <a:spLocks noChangeArrowheads="1"/>
                        </wps:cNvSpPr>
                        <wps:spPr bwMode="auto">
                          <a:xfrm>
                            <a:off x="56663" y="13636"/>
                            <a:ext cx="680" cy="870"/>
                          </a:xfrm>
                          <a:custGeom>
                            <a:avLst/>
                            <a:gdLst>
                              <a:gd name="T0" fmla="*/ 0 w 68060"/>
                              <a:gd name="T1" fmla="*/ 0 h 87037"/>
                              <a:gd name="T2" fmla="*/ 115 w 68060"/>
                              <a:gd name="T3" fmla="*/ 0 h 87037"/>
                              <a:gd name="T4" fmla="*/ 115 w 68060"/>
                              <a:gd name="T5" fmla="*/ 357 h 87037"/>
                              <a:gd name="T6" fmla="*/ 565 w 68060"/>
                              <a:gd name="T7" fmla="*/ 357 h 87037"/>
                              <a:gd name="T8" fmla="*/ 565 w 68060"/>
                              <a:gd name="T9" fmla="*/ 0 h 87037"/>
                              <a:gd name="T10" fmla="*/ 680 w 68060"/>
                              <a:gd name="T11" fmla="*/ 0 h 87037"/>
                              <a:gd name="T12" fmla="*/ 680 w 68060"/>
                              <a:gd name="T13" fmla="*/ 870 h 87037"/>
                              <a:gd name="T14" fmla="*/ 565 w 68060"/>
                              <a:gd name="T15" fmla="*/ 870 h 87037"/>
                              <a:gd name="T16" fmla="*/ 565 w 68060"/>
                              <a:gd name="T17" fmla="*/ 460 h 87037"/>
                              <a:gd name="T18" fmla="*/ 115 w 68060"/>
                              <a:gd name="T19" fmla="*/ 460 h 87037"/>
                              <a:gd name="T20" fmla="*/ 115 w 68060"/>
                              <a:gd name="T21" fmla="*/ 870 h 87037"/>
                              <a:gd name="T22" fmla="*/ 0 w 68060"/>
                              <a:gd name="T23" fmla="*/ 870 h 87037"/>
                              <a:gd name="T24" fmla="*/ 0 w 68060"/>
                              <a:gd name="T25" fmla="*/ 0 h 870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8060" h="87037">
                                <a:moveTo>
                                  <a:pt x="0" y="0"/>
                                </a:moveTo>
                                <a:lnTo>
                                  <a:pt x="11489" y="0"/>
                                </a:lnTo>
                                <a:lnTo>
                                  <a:pt x="11489" y="35734"/>
                                </a:lnTo>
                                <a:lnTo>
                                  <a:pt x="56571" y="35734"/>
                                </a:lnTo>
                                <a:lnTo>
                                  <a:pt x="56571" y="0"/>
                                </a:lnTo>
                                <a:lnTo>
                                  <a:pt x="68060" y="0"/>
                                </a:lnTo>
                                <a:lnTo>
                                  <a:pt x="68060" y="87037"/>
                                </a:lnTo>
                                <a:lnTo>
                                  <a:pt x="56571" y="87037"/>
                                </a:lnTo>
                                <a:lnTo>
                                  <a:pt x="56571" y="46005"/>
                                </a:lnTo>
                                <a:lnTo>
                                  <a:pt x="11489" y="46005"/>
                                </a:lnTo>
                                <a:lnTo>
                                  <a:pt x="114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10" name="Shape 5127"/>
                        <wps:cNvSpPr>
                          <a:spLocks noChangeArrowheads="1"/>
                        </wps:cNvSpPr>
                        <wps:spPr bwMode="auto">
                          <a:xfrm>
                            <a:off x="55757" y="13636"/>
                            <a:ext cx="684" cy="870"/>
                          </a:xfrm>
                          <a:custGeom>
                            <a:avLst/>
                            <a:gdLst>
                              <a:gd name="T0" fmla="*/ 0 w 68435"/>
                              <a:gd name="T1" fmla="*/ 0 h 87037"/>
                              <a:gd name="T2" fmla="*/ 117 w 68435"/>
                              <a:gd name="T3" fmla="*/ 0 h 87037"/>
                              <a:gd name="T4" fmla="*/ 573 w 68435"/>
                              <a:gd name="T5" fmla="*/ 683 h 87037"/>
                              <a:gd name="T6" fmla="*/ 573 w 68435"/>
                              <a:gd name="T7" fmla="*/ 0 h 87037"/>
                              <a:gd name="T8" fmla="*/ 684 w 68435"/>
                              <a:gd name="T9" fmla="*/ 0 h 87037"/>
                              <a:gd name="T10" fmla="*/ 684 w 68435"/>
                              <a:gd name="T11" fmla="*/ 870 h 87037"/>
                              <a:gd name="T12" fmla="*/ 565 w 68435"/>
                              <a:gd name="T13" fmla="*/ 870 h 87037"/>
                              <a:gd name="T14" fmla="*/ 110 w 68435"/>
                              <a:gd name="T15" fmla="*/ 186 h 87037"/>
                              <a:gd name="T16" fmla="*/ 110 w 68435"/>
                              <a:gd name="T17" fmla="*/ 870 h 87037"/>
                              <a:gd name="T18" fmla="*/ 0 w 68435"/>
                              <a:gd name="T19" fmla="*/ 870 h 87037"/>
                              <a:gd name="T20" fmla="*/ 0 w 68435"/>
                              <a:gd name="T21" fmla="*/ 0 h 8703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8435" h="87037">
                                <a:moveTo>
                                  <a:pt x="0" y="0"/>
                                </a:moveTo>
                                <a:lnTo>
                                  <a:pt x="11739" y="0"/>
                                </a:lnTo>
                                <a:lnTo>
                                  <a:pt x="57321" y="68337"/>
                                </a:lnTo>
                                <a:lnTo>
                                  <a:pt x="57321" y="0"/>
                                </a:lnTo>
                                <a:lnTo>
                                  <a:pt x="68435" y="0"/>
                                </a:lnTo>
                                <a:lnTo>
                                  <a:pt x="68435" y="87037"/>
                                </a:lnTo>
                                <a:lnTo>
                                  <a:pt x="56572" y="87037"/>
                                </a:lnTo>
                                <a:lnTo>
                                  <a:pt x="10989" y="18638"/>
                                </a:lnTo>
                                <a:lnTo>
                                  <a:pt x="10989" y="87037"/>
                                </a:lnTo>
                                <a:lnTo>
                                  <a:pt x="0" y="87037"/>
                                </a:lnTo>
                                <a:lnTo>
                                  <a:pt x="0"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11" name="Shape 5128"/>
                        <wps:cNvSpPr>
                          <a:spLocks noChangeArrowheads="1"/>
                        </wps:cNvSpPr>
                        <wps:spPr bwMode="auto">
                          <a:xfrm>
                            <a:off x="57519" y="13476"/>
                            <a:ext cx="429" cy="431"/>
                          </a:xfrm>
                          <a:custGeom>
                            <a:avLst/>
                            <a:gdLst>
                              <a:gd name="T0" fmla="*/ 177 w 42959"/>
                              <a:gd name="T1" fmla="*/ 0 h 43149"/>
                              <a:gd name="T2" fmla="*/ 252 w 42959"/>
                              <a:gd name="T3" fmla="*/ 0 h 43149"/>
                              <a:gd name="T4" fmla="*/ 252 w 42959"/>
                              <a:gd name="T5" fmla="*/ 178 h 43149"/>
                              <a:gd name="T6" fmla="*/ 429 w 42959"/>
                              <a:gd name="T7" fmla="*/ 178 h 43149"/>
                              <a:gd name="T8" fmla="*/ 429 w 42959"/>
                              <a:gd name="T9" fmla="*/ 252 h 43149"/>
                              <a:gd name="T10" fmla="*/ 252 w 42959"/>
                              <a:gd name="T11" fmla="*/ 252 h 43149"/>
                              <a:gd name="T12" fmla="*/ 252 w 42959"/>
                              <a:gd name="T13" fmla="*/ 431 h 43149"/>
                              <a:gd name="T14" fmla="*/ 177 w 42959"/>
                              <a:gd name="T15" fmla="*/ 431 h 43149"/>
                              <a:gd name="T16" fmla="*/ 177 w 42959"/>
                              <a:gd name="T17" fmla="*/ 252 h 43149"/>
                              <a:gd name="T18" fmla="*/ 0 w 42959"/>
                              <a:gd name="T19" fmla="*/ 252 h 43149"/>
                              <a:gd name="T20" fmla="*/ 0 w 42959"/>
                              <a:gd name="T21" fmla="*/ 178 h 43149"/>
                              <a:gd name="T22" fmla="*/ 177 w 42959"/>
                              <a:gd name="T23" fmla="*/ 178 h 43149"/>
                              <a:gd name="T24" fmla="*/ 177 w 42959"/>
                              <a:gd name="T25" fmla="*/ 0 h 431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959" h="43149">
                                <a:moveTo>
                                  <a:pt x="17734" y="0"/>
                                </a:moveTo>
                                <a:lnTo>
                                  <a:pt x="25226" y="0"/>
                                </a:lnTo>
                                <a:lnTo>
                                  <a:pt x="25226" y="17773"/>
                                </a:lnTo>
                                <a:lnTo>
                                  <a:pt x="42959" y="17773"/>
                                </a:lnTo>
                                <a:lnTo>
                                  <a:pt x="42959" y="25251"/>
                                </a:lnTo>
                                <a:lnTo>
                                  <a:pt x="25226" y="25251"/>
                                </a:lnTo>
                                <a:lnTo>
                                  <a:pt x="25226" y="43149"/>
                                </a:lnTo>
                                <a:lnTo>
                                  <a:pt x="17734" y="43149"/>
                                </a:lnTo>
                                <a:lnTo>
                                  <a:pt x="17734" y="25251"/>
                                </a:lnTo>
                                <a:lnTo>
                                  <a:pt x="0" y="25251"/>
                                </a:lnTo>
                                <a:lnTo>
                                  <a:pt x="0" y="17773"/>
                                </a:lnTo>
                                <a:lnTo>
                                  <a:pt x="17734" y="17773"/>
                                </a:lnTo>
                                <a:lnTo>
                                  <a:pt x="17734" y="0"/>
                                </a:lnTo>
                                <a:close/>
                              </a:path>
                            </a:pathLst>
                          </a:custGeom>
                          <a:solidFill>
                            <a:srgbClr val="000000"/>
                          </a:solidFill>
                          <a:ln>
                            <a:noFill/>
                          </a:ln>
                          <a:extLst>
                            <a:ext uri="{91240B29-F687-4F45-9708-019B960494DF}">
                              <a14:hiddenLine xmlns:a14="http://schemas.microsoft.com/office/drawing/2010/main" w="0" cap="rnd">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8712" name="Shape 5129"/>
                        <wps:cNvSpPr>
                          <a:spLocks noChangeArrowheads="1"/>
                        </wps:cNvSpPr>
                        <wps:spPr bwMode="auto">
                          <a:xfrm>
                            <a:off x="54087" y="16378"/>
                            <a:ext cx="2026" cy="1174"/>
                          </a:xfrm>
                          <a:custGeom>
                            <a:avLst/>
                            <a:gdLst>
                              <a:gd name="T0" fmla="*/ 2026 w 202683"/>
                              <a:gd name="T1" fmla="*/ 0 h 117422"/>
                              <a:gd name="T2" fmla="*/ 0 w 202683"/>
                              <a:gd name="T3" fmla="*/ 1174 h 117422"/>
                              <a:gd name="T4" fmla="*/ 0 60000 65536"/>
                              <a:gd name="T5" fmla="*/ 0 60000 65536"/>
                            </a:gdLst>
                            <a:ahLst/>
                            <a:cxnLst>
                              <a:cxn ang="T4">
                                <a:pos x="T0" y="T1"/>
                              </a:cxn>
                              <a:cxn ang="T5">
                                <a:pos x="T2" y="T3"/>
                              </a:cxn>
                            </a:cxnLst>
                            <a:rect l="0" t="0" r="r" b="b"/>
                            <a:pathLst>
                              <a:path w="202683" h="117422">
                                <a:moveTo>
                                  <a:pt x="202683" y="0"/>
                                </a:moveTo>
                                <a:lnTo>
                                  <a:pt x="0" y="117422"/>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3" name="Shape 5130"/>
                        <wps:cNvSpPr>
                          <a:spLocks noChangeArrowheads="1"/>
                        </wps:cNvSpPr>
                        <wps:spPr bwMode="auto">
                          <a:xfrm>
                            <a:off x="54087" y="16197"/>
                            <a:ext cx="1714" cy="993"/>
                          </a:xfrm>
                          <a:custGeom>
                            <a:avLst/>
                            <a:gdLst>
                              <a:gd name="T0" fmla="*/ 1714 w 171462"/>
                              <a:gd name="T1" fmla="*/ 0 h 99336"/>
                              <a:gd name="T2" fmla="*/ 0 w 171462"/>
                              <a:gd name="T3" fmla="*/ 993 h 99336"/>
                              <a:gd name="T4" fmla="*/ 0 60000 65536"/>
                              <a:gd name="T5" fmla="*/ 0 60000 65536"/>
                            </a:gdLst>
                            <a:ahLst/>
                            <a:cxnLst>
                              <a:cxn ang="T4">
                                <a:pos x="T0" y="T1"/>
                              </a:cxn>
                              <a:cxn ang="T5">
                                <a:pos x="T2" y="T3"/>
                              </a:cxn>
                            </a:cxnLst>
                            <a:rect l="0" t="0" r="r" b="b"/>
                            <a:pathLst>
                              <a:path w="171462" h="99336">
                                <a:moveTo>
                                  <a:pt x="171462" y="0"/>
                                </a:moveTo>
                                <a:lnTo>
                                  <a:pt x="0" y="99336"/>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4" name="Shape 5131"/>
                        <wps:cNvSpPr>
                          <a:spLocks noChangeArrowheads="1"/>
                        </wps:cNvSpPr>
                        <wps:spPr bwMode="auto">
                          <a:xfrm>
                            <a:off x="52059" y="16378"/>
                            <a:ext cx="2028" cy="1174"/>
                          </a:xfrm>
                          <a:custGeom>
                            <a:avLst/>
                            <a:gdLst>
                              <a:gd name="T0" fmla="*/ 2028 w 202809"/>
                              <a:gd name="T1" fmla="*/ 1174 h 117422"/>
                              <a:gd name="T2" fmla="*/ 0 w 202809"/>
                              <a:gd name="T3" fmla="*/ 0 h 117422"/>
                              <a:gd name="T4" fmla="*/ 0 60000 65536"/>
                              <a:gd name="T5" fmla="*/ 0 60000 65536"/>
                            </a:gdLst>
                            <a:ahLst/>
                            <a:cxnLst>
                              <a:cxn ang="T4">
                                <a:pos x="T0" y="T1"/>
                              </a:cxn>
                              <a:cxn ang="T5">
                                <a:pos x="T2" y="T3"/>
                              </a:cxn>
                            </a:cxnLst>
                            <a:rect l="0" t="0" r="r" b="b"/>
                            <a:pathLst>
                              <a:path w="202809" h="117422">
                                <a:moveTo>
                                  <a:pt x="202809" y="117422"/>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5" name="Shape 5132"/>
                        <wps:cNvSpPr>
                          <a:spLocks noChangeArrowheads="1"/>
                        </wps:cNvSpPr>
                        <wps:spPr bwMode="auto">
                          <a:xfrm>
                            <a:off x="52059" y="14029"/>
                            <a:ext cx="0" cy="2348"/>
                          </a:xfrm>
                          <a:custGeom>
                            <a:avLst/>
                            <a:gdLst>
                              <a:gd name="T0" fmla="*/ 2348 h 234845"/>
                              <a:gd name="T1" fmla="*/ 0 h 234845"/>
                              <a:gd name="T2" fmla="*/ 0 60000 65536"/>
                              <a:gd name="T3" fmla="*/ 0 60000 65536"/>
                            </a:gdLst>
                            <a:ahLst/>
                            <a:cxnLst>
                              <a:cxn ang="T2">
                                <a:pos x="0" y="T0"/>
                              </a:cxn>
                              <a:cxn ang="T3">
                                <a:pos x="0" y="T1"/>
                              </a:cxn>
                            </a:cxnLst>
                            <a:rect l="0" t="0" r="r" b="b"/>
                            <a:pathLst>
                              <a:path h="234845">
                                <a:moveTo>
                                  <a:pt x="0" y="234845"/>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6" name="Shape 5133"/>
                        <wps:cNvSpPr>
                          <a:spLocks noChangeArrowheads="1"/>
                        </wps:cNvSpPr>
                        <wps:spPr bwMode="auto">
                          <a:xfrm>
                            <a:off x="52371" y="14210"/>
                            <a:ext cx="0" cy="1986"/>
                          </a:xfrm>
                          <a:custGeom>
                            <a:avLst/>
                            <a:gdLst>
                              <a:gd name="T0" fmla="*/ 1986 h 198685"/>
                              <a:gd name="T1" fmla="*/ 0 h 198685"/>
                              <a:gd name="T2" fmla="*/ 0 60000 65536"/>
                              <a:gd name="T3" fmla="*/ 0 60000 65536"/>
                            </a:gdLst>
                            <a:ahLst/>
                            <a:cxnLst>
                              <a:cxn ang="T2">
                                <a:pos x="0" y="T0"/>
                              </a:cxn>
                              <a:cxn ang="T3">
                                <a:pos x="0" y="T1"/>
                              </a:cxn>
                            </a:cxnLst>
                            <a:rect l="0" t="0" r="r" b="b"/>
                            <a:pathLst>
                              <a:path h="198685">
                                <a:moveTo>
                                  <a:pt x="0" y="198685"/>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7" name="Shape 5134"/>
                        <wps:cNvSpPr>
                          <a:spLocks noChangeArrowheads="1"/>
                        </wps:cNvSpPr>
                        <wps:spPr bwMode="auto">
                          <a:xfrm>
                            <a:off x="52059" y="12855"/>
                            <a:ext cx="2028" cy="1174"/>
                          </a:xfrm>
                          <a:custGeom>
                            <a:avLst/>
                            <a:gdLst>
                              <a:gd name="T0" fmla="*/ 0 w 202809"/>
                              <a:gd name="T1" fmla="*/ 1174 h 117422"/>
                              <a:gd name="T2" fmla="*/ 2028 w 202809"/>
                              <a:gd name="T3" fmla="*/ 0 h 117422"/>
                              <a:gd name="T4" fmla="*/ 0 60000 65536"/>
                              <a:gd name="T5" fmla="*/ 0 60000 65536"/>
                            </a:gdLst>
                            <a:ahLst/>
                            <a:cxnLst>
                              <a:cxn ang="T4">
                                <a:pos x="T0" y="T1"/>
                              </a:cxn>
                              <a:cxn ang="T5">
                                <a:pos x="T2" y="T3"/>
                              </a:cxn>
                            </a:cxnLst>
                            <a:rect l="0" t="0" r="r" b="b"/>
                            <a:pathLst>
                              <a:path w="202809" h="117422">
                                <a:moveTo>
                                  <a:pt x="0" y="117422"/>
                                </a:moveTo>
                                <a:lnTo>
                                  <a:pt x="202809"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8" name="Shape 5135"/>
                        <wps:cNvSpPr>
                          <a:spLocks noChangeArrowheads="1"/>
                        </wps:cNvSpPr>
                        <wps:spPr bwMode="auto">
                          <a:xfrm>
                            <a:off x="54087" y="12855"/>
                            <a:ext cx="1371" cy="794"/>
                          </a:xfrm>
                          <a:custGeom>
                            <a:avLst/>
                            <a:gdLst>
                              <a:gd name="T0" fmla="*/ 0 w 137120"/>
                              <a:gd name="T1" fmla="*/ 0 h 79409"/>
                              <a:gd name="T2" fmla="*/ 1371 w 137120"/>
                              <a:gd name="T3" fmla="*/ 794 h 79409"/>
                              <a:gd name="T4" fmla="*/ 0 60000 65536"/>
                              <a:gd name="T5" fmla="*/ 0 60000 65536"/>
                            </a:gdLst>
                            <a:ahLst/>
                            <a:cxnLst>
                              <a:cxn ang="T4">
                                <a:pos x="T0" y="T1"/>
                              </a:cxn>
                              <a:cxn ang="T5">
                                <a:pos x="T2" y="T3"/>
                              </a:cxn>
                            </a:cxnLst>
                            <a:rect l="0" t="0" r="r" b="b"/>
                            <a:pathLst>
                              <a:path w="137120" h="79409">
                                <a:moveTo>
                                  <a:pt x="0" y="0"/>
                                </a:moveTo>
                                <a:lnTo>
                                  <a:pt x="137120" y="79409"/>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19" name="Shape 5136"/>
                        <wps:cNvSpPr>
                          <a:spLocks noChangeArrowheads="1"/>
                        </wps:cNvSpPr>
                        <wps:spPr bwMode="auto">
                          <a:xfrm>
                            <a:off x="54087" y="13217"/>
                            <a:ext cx="1215" cy="703"/>
                          </a:xfrm>
                          <a:custGeom>
                            <a:avLst/>
                            <a:gdLst>
                              <a:gd name="T0" fmla="*/ 0 w 121510"/>
                              <a:gd name="T1" fmla="*/ 0 h 70366"/>
                              <a:gd name="T2" fmla="*/ 1215 w 121510"/>
                              <a:gd name="T3" fmla="*/ 703 h 70366"/>
                              <a:gd name="T4" fmla="*/ 0 60000 65536"/>
                              <a:gd name="T5" fmla="*/ 0 60000 65536"/>
                            </a:gdLst>
                            <a:ahLst/>
                            <a:cxnLst>
                              <a:cxn ang="T4">
                                <a:pos x="T0" y="T1"/>
                              </a:cxn>
                              <a:cxn ang="T5">
                                <a:pos x="T2" y="T3"/>
                              </a:cxn>
                            </a:cxnLst>
                            <a:rect l="0" t="0" r="r" b="b"/>
                            <a:pathLst>
                              <a:path w="121510" h="70366">
                                <a:moveTo>
                                  <a:pt x="0" y="0"/>
                                </a:moveTo>
                                <a:lnTo>
                                  <a:pt x="121510" y="70366"/>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20" name="Shape 5137"/>
                        <wps:cNvSpPr>
                          <a:spLocks noChangeArrowheads="1"/>
                        </wps:cNvSpPr>
                        <wps:spPr bwMode="auto">
                          <a:xfrm>
                            <a:off x="56114" y="14757"/>
                            <a:ext cx="0" cy="1621"/>
                          </a:xfrm>
                          <a:custGeom>
                            <a:avLst/>
                            <a:gdLst>
                              <a:gd name="T0" fmla="*/ 1621 h 162112"/>
                              <a:gd name="T1" fmla="*/ 0 h 162112"/>
                              <a:gd name="T2" fmla="*/ 0 60000 65536"/>
                              <a:gd name="T3" fmla="*/ 0 60000 65536"/>
                            </a:gdLst>
                            <a:ahLst/>
                            <a:cxnLst>
                              <a:cxn ang="T2">
                                <a:pos x="0" y="T0"/>
                              </a:cxn>
                              <a:cxn ang="T3">
                                <a:pos x="0" y="T1"/>
                              </a:cxn>
                            </a:cxnLst>
                            <a:rect l="0" t="0" r="r" b="b"/>
                            <a:pathLst>
                              <a:path h="162112">
                                <a:moveTo>
                                  <a:pt x="0" y="162112"/>
                                </a:moveTo>
                                <a:lnTo>
                                  <a:pt x="0" y="0"/>
                                </a:lnTo>
                              </a:path>
                            </a:pathLst>
                          </a:custGeom>
                          <a:noFill/>
                          <a:ln w="11989" cap="rnd">
                            <a:solidFill>
                              <a:srgbClr val="000000"/>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721" name="Rectangle 5138"/>
                        <wps:cNvSpPr>
                          <a:spLocks noChangeArrowheads="1"/>
                        </wps:cNvSpPr>
                        <wps:spPr bwMode="auto">
                          <a:xfrm>
                            <a:off x="58289" y="19819"/>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3997B" w14:textId="77777777" w:rsidR="00B65834" w:rsidRDefault="00B65834" w:rsidP="003865F3"/>
                          </w:txbxContent>
                        </wps:txbx>
                        <wps:bodyPr rot="0" vert="horz" wrap="square" lIns="0" tIns="0" rIns="0" bIns="0" anchor="t" anchorCtr="0" upright="1">
                          <a:noAutofit/>
                        </wps:bodyPr>
                      </wps:wsp>
                    </wpg:wgp>
                  </a:graphicData>
                </a:graphic>
              </wp:inline>
            </w:drawing>
          </mc:Choice>
          <mc:Fallback>
            <w:pict>
              <v:group w14:anchorId="2E7C646C" id="Group 37904" o:spid="_x0000_s2038" style="width:461.95pt;height:169.35pt;mso-position-horizontal-relative:char;mso-position-vertical-relative:line" coordsize="58670,2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">
                <v:shape id="Shape 4957" o:spid="_x0000_s2039" style="position:absolute;top:4430;width:345;height:870;visibility:visible;mso-wrap-style:square;v-text-anchor:top" coordsize="3451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" path="m,l34513,r,9644l11484,9644r,28808l34513,38452r,11900l31204,48847v-1311,-250,-3434,-375,-6394,-375l11484,48472r,38577l,87049,,xe" fillcolor="black" stroked="f" strokeweight="0">
                  <v:stroke opacity="0" miterlimit="10" joinstyle="miter" endcap="round"/>
                  <v:path o:connecttype="custom" o:connectlocs="0,0;3,0;3,1;1,1;1,4;3,4;3,5;3,5;2,5;1,5;1,9;0,9;0,0" o:connectangles="0,0,0,0,0,0,0,0,0,0,0,0,0"/>
                </v:shape>
                <v:shape id="Shape 4958" o:spid="_x0000_s2040" style="position:absolute;left:345;top:4430;width:419;height:870;visibility:visible;mso-wrap-style:square;v-text-anchor:top" coordsize="4197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" path="m,l3972,v7730,,13612,877,17633,2380c25639,4008,28848,6764,31259,10646v2410,4008,3609,8392,3609,13152c34868,29935,32882,35196,28886,39454v-3984,4133,-10141,6889,-18470,8016c13463,48973,15773,50350,17347,51853v3359,3006,6531,6890,9528,11524l41973,87049r-14448,l16048,69013c12689,63752,9929,59744,7756,56989,5583,54234,3647,52229,1924,51227l,50352,,38452r1662,c6907,38452,11015,37951,13975,36823v2960,-1127,5207,-2880,6744,-5260c22255,29183,23029,26553,23029,23798v,-4134,-1486,-7515,-4471,-10146c15586,11022,10878,9644,4446,9644l,9644,,xe" fillcolor="black" stroked="f" strokeweight="0">
                  <v:stroke opacity="0" miterlimit="10" joinstyle="miter" endcap="round"/>
                  <v:path o:connecttype="custom" o:connectlocs="0,0;0,0;2,0;3,1;3,2;3,4;1,5;2,5;3,6;4,9;3,9;2,7;1,6;0,5;0,5;0,4;0,4;1,4;2,3;2,2;2,1;0,1;0,1;0,0" o:connectangles="0,0,0,0,0,0,0,0,0,0,0,0,0,0,0,0,0,0,0,0,0,0,0,0"/>
                </v:shape>
                <v:shape id="Shape 4959" o:spid="_x0000_s2041" style="position:absolute;left:3711;top:4416;width:767;height:899;visibility:visible;mso-wrap-style:square;v-text-anchor:top" coordsize="76715,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" path="m40961,v8680,,15985,2129,21905,6638c68785,11022,72906,17285,75241,25300l63927,27930c61916,21668,58994,17034,55173,14153,51339,11273,46531,9770,40724,9770v-6669,,-12238,1628,-16722,4884c19519,17785,16372,22170,14561,27555v-1823,5386,-2722,10897,-2722,16658c11839,51603,12913,58116,15061,63627v2148,5511,5495,9645,10040,12400c29635,78782,34542,80035,39837,80035v6432,,11877,-1753,16335,-5511c60630,70767,63652,65255,65238,57991r11477,2881c74317,70265,69984,77530,63727,82540v-6256,4885,-13899,7390,-22941,7390c31433,89930,23828,88051,17958,84168,12101,80411,7643,74900,4583,67635,1524,60371,,52605,,44339,,35195,1723,27305,5170,20541,8629,13778,13537,8642,19919,5135,26288,1628,33306,,40961,xe" fillcolor="black" stroked="f" strokeweight="0">
                  <v:stroke opacity="0" miterlimit="10" joinstyle="miter" endcap="round"/>
                  <v:path o:connecttype="custom" o:connectlocs="4,0;6,1;8,3;6,3;6,1;4,1;2,1;1,3;1,4;2,6;3,8;4,8;6,7;7,6;8,6;6,8;4,9;2,8;0,7;0,4;1,2;2,1;4,0" o:connectangles="0,0,0,0,0,0,0,0,0,0,0,0,0,0,0,0,0,0,0,0,0,0,0"/>
                </v:shape>
                <v:shape id="Shape 4960" o:spid="_x0000_s2042" style="position:absolute;left:1008;top:4823;width:2437;height:0;visibility:visible;mso-wrap-style:square;v-text-anchor:top" coordsize="243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" path="m,l243770,e" filled="f" fillcolor="black" strokeweight=".33303mm">
                  <v:fill opacity="0"/>
                  <v:stroke miterlimit="10" joinstyle="miter" endcap="round"/>
                  <v:path o:connecttype="custom" o:connectlocs="0,0;24,0" o:connectangles="0,0"/>
                </v:shape>
                <v:shape id="Shape 4961" o:spid="_x0000_s2043" style="position:absolute;left:3654;top:1142;width:680;height:870;visibility:visible;mso-wrap-style:square;v-text-anchor:top" coordsize="680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" path="m,l11489,r,35822l56597,35822,56597,,68086,r,87049l56597,87049r,-40956l11489,46093r,40956l,87049,,xe" fillcolor="black" stroked="f" strokeweight="0">
                  <v:stroke opacity="0" miterlimit="10" joinstyle="miter" endcap="round"/>
                  <v:path o:connecttype="custom" o:connectlocs="0,0;1,0;1,4;6,4;6,0;7,0;7,9;6,9;6,5;1,5;1,9;0,9;0,0" o:connectangles="0,0,0,0,0,0,0,0,0,0,0,0,0"/>
                </v:shape>
                <v:shape id="Shape 4962" o:spid="_x0000_s2044" style="position:absolute;left:4028;top:2267;width:53;height:1886;visibility:visible;mso-wrap-style:square;v-text-anchor:top" coordsize="5382,18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" path="m,l5382,188627e" filled="f" fillcolor="black" strokeweight=".33303mm">
                  <v:fill opacity="0"/>
                  <v:stroke miterlimit="10" joinstyle="miter" endcap="round"/>
                  <v:path o:connecttype="custom" o:connectlocs="0,0;1,19" o:connectangles="0,0"/>
                </v:shape>
                <v:shape id="Shape 4963" o:spid="_x0000_s2045" style="position:absolute;left:3748;top:8187;width:680;height:870;visibility:visible;mso-wrap-style:square;v-text-anchor:top" coordsize="68086,8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" path="m,l11489,r,35822l56596,35822,56596,,68086,r,87087l56596,87087r,-40995l11489,46092r,40995l,87087,,xe" fillcolor="black" stroked="f" strokeweight="0">
                  <v:stroke opacity="0" miterlimit="10" joinstyle="miter" endcap="round"/>
                  <v:path o:connecttype="custom" o:connectlocs="0,0;1,0;1,4;6,4;6,0;7,0;7,9;6,9;6,5;1,5;1,9;0,9;0,0" o:connectangles="0,0,0,0,0,0,0,0,0,0,0,0,0"/>
                </v:shape>
                <v:shape id="Shape 4964" o:spid="_x0000_s2046" style="position:absolute;left:4100;top:5571;width:0;height:2368;visibility:visible;mso-wrap-style:square;v-text-anchor:top" coordsize="0,23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" path="m,l,236849e" filled="f" fillcolor="black" strokeweight=".33303mm">
                  <v:fill opacity="0"/>
                  <v:stroke miterlimit="10" joinstyle="miter" endcap="round"/>
                  <v:path o:connecttype="custom" o:connectlocs="0,0;0,24" o:connectangles="0,0"/>
                </v:shape>
                <v:shape id="Shape 4965" o:spid="_x0000_s2047" style="position:absolute;left:7418;top:4415;width:415;height:900;visibility:visible;mso-wrap-style:square;v-text-anchor:top" coordsize="41505,9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" path="m41505,r,9932l20631,18276v-5857,5636,-8792,15030,-8792,28056c11839,56853,14661,65120,20281,71132v5620,6012,12675,9018,21167,9018l41505,80126r,9917l41498,90045v-8167,,-15460,-2004,-21904,-5887c13163,80150,8292,74764,4983,67875,1661,61112,,53847,,46207,,31678,3871,20405,11602,12264,15473,8193,19906,5125,24900,3074l41505,xe" fillcolor="black" stroked="f" strokeweight="0">
                  <v:stroke opacity="0" miterlimit="10" joinstyle="miter" endcap="round"/>
                  <v:path o:connecttype="custom" o:connectlocs="4,0;4,1;2,2;1,5;2,7;4,8;4,8;4,9;4,9;2,8;0,7;0,5;1,1;2,0;4,0" o:connectangles="0,0,0,0,0,0,0,0,0,0,0,0,0,0,0"/>
                </v:shape>
                <v:shape id="Shape 4966" o:spid="_x0000_s2048" style="position:absolute;left:7833;top:4415;width:415;height:900;visibility:visible;mso-wrap-style:square;v-text-anchor:top" coordsize="41504,9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" path="m56,c8074,,15292,1879,21723,5761v6431,3883,11339,9144,14711,16032c39819,28682,41504,36448,41504,45215v,8768,-1785,16659,-5332,23673c32625,75902,27593,81162,21074,84669l,90053,,80136,21286,71017v5582,-6012,8380,-14654,8380,-25927c29666,38076,28467,31814,26082,26553,23696,21292,20200,17159,15604,14279,10996,11398,5838,9895,119,9895l,9942,,10,56,xe" fillcolor="black" stroked="f" strokeweight="0">
                  <v:stroke opacity="0" miterlimit="10" joinstyle="miter" endcap="round"/>
                  <v:path o:connecttype="custom" o:connectlocs="0,0;2,1;4,2;4,5;4,7;2,8;0,9;0,8;2,7;3,5;3,3;2,1;0,1;0,1;0,0;0,0" o:connectangles="0,0,0,0,0,0,0,0,0,0,0,0,0,0,0,0"/>
                </v:shape>
                <v:shape id="Shape 4967" o:spid="_x0000_s2049" style="position:absolute;left:4740;top:4823;width:2415;height:0;visibility:visible;mso-wrap-style:square;v-text-anchor:top" coordsize="24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" path="m,l241522,e" filled="f" fillcolor="black" strokeweight=".33303mm">
                  <v:fill opacity="0"/>
                  <v:stroke miterlimit="10" joinstyle="miter" endcap="round"/>
                  <v:path o:connecttype="custom" o:connectlocs="0,0;24,0" o:connectangles="0,0"/>
                </v:shape>
                <v:shape id="Shape 4968" o:spid="_x0000_s2050" style="position:absolute;left:11913;top:4655;width:342;height:645;visibility:visible;mso-wrap-style:square;v-text-anchor:top" coordsize="34217,6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" path="m23228,v3622,,7243,1253,10989,3507l30471,13402c27849,11898,25351,11147,22728,11147v-2372,,-4495,627,-6369,2129c14611,14654,13237,16533,12488,19038v-1249,3883,-1873,8016,-1873,12525l10615,64504,,64504,,1503r9616,l9616,11022c12113,6513,14361,3632,16359,2254,18483,751,20730,,23228,xe" fillcolor="black" stroked="f" strokeweight="0">
                  <v:stroke opacity="0" miterlimit="10" joinstyle="miter" endcap="round"/>
                  <v:path o:connecttype="custom" o:connectlocs="2,0;3,0;3,1;2,1;2,1;1,2;1,3;1,6;0,6;0,0;1,0;1,1;2,0;2,0" o:connectangles="0,0,0,0,0,0,0,0,0,0,0,0,0,0"/>
                </v:shape>
                <v:shape id="Shape 4969" o:spid="_x0000_s2051" style="position:absolute;left:10993;top:4416;width:767;height:899;visibility:visible;mso-wrap-style:square;v-text-anchor:top" coordsize="76740,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" path="m40961,v8680,,16048,2129,21917,6638c68748,11022,72869,17285,75241,25300l63877,27930c61879,21668,59007,17034,55135,14153,51389,11273,46531,9770,40724,9770v-6669,,-12239,1628,-16722,4884c19519,17785,16372,22170,14561,27555v-1823,5386,-2722,10897,-2722,16658c11839,51603,12913,58116,15061,63628v2148,5510,5495,9644,10040,12399c29635,78782,34555,80035,39837,80035v6432,,11927,-1753,16298,-5511c60630,70767,63628,65256,65251,57991r11489,2881c74367,70265,69996,77530,63752,82540v-6244,4885,-13986,7390,-22966,7390c31433,89930,23828,88051,17958,84169,12101,80411,7643,74900,4583,67635,1524,60371,,52605,,44339,,35195,1724,27305,5170,20541,8629,13778,13537,8642,19919,5135,26288,1628,33306,,40961,xe" fillcolor="black" stroked="f" strokeweight="0">
                  <v:stroke opacity="0" miterlimit="10" joinstyle="miter" endcap="round"/>
                  <v:path o:connecttype="custom" o:connectlocs="4,0;6,1;8,3;6,3;6,1;4,1;2,1;1,3;1,4;2,6;3,8;4,8;6,7;7,6;8,6;6,8;4,9;2,8;0,7;0,4;1,2;2,1;4,0" o:connectangles="0,0,0,0,0,0,0,0,0,0,0,0,0,0,0,0,0,0,0,0,0,0,0"/>
                </v:shape>
                <v:shape id="Shape 4970" o:spid="_x0000_s2052" style="position:absolute;left:8524;top:4823;width:2204;height:0;visibility:visible;mso-wrap-style:square;v-text-anchor:top" coordsize="220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" path="m,l220466,e" filled="f" fillcolor="black" strokeweight=".33303mm">
                  <v:fill opacity="0"/>
                  <v:stroke miterlimit="10" joinstyle="miter" endcap="round"/>
                  <v:path o:connecttype="custom" o:connectlocs="0,0;22,0" o:connectangles="0,0"/>
                </v:shape>
                <v:shape id="Shape 4971" o:spid="_x0000_s2053" style="position:absolute;left:10977;top:1221;width:414;height:900;visibility:visible;mso-wrap-style:square;v-text-anchor:top" coordsize="41473,9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" path="m41473,r,9939l20630,18270v-5856,5637,-8791,15030,-8791,28057c11839,56848,14661,65114,20281,71126v5620,6012,12675,9018,21167,9018l41473,80133r,9899l19594,84152c13163,80144,8292,74758,4983,67870,1661,61106,,53842,,46201,,31672,3871,20400,11601,12258,15473,8188,19903,5119,24895,3068l41473,xe" fillcolor="black" stroked="f" strokeweight="0">
                  <v:stroke opacity="0" miterlimit="10" joinstyle="miter" endcap="round"/>
                  <v:path o:connecttype="custom" o:connectlocs="4,0;4,1;2,2;1,5;2,7;4,8;4,8;4,9;2,8;0,7;0,5;1,1;2,0;4,0" o:connectangles="0,0,0,0,0,0,0,0,0,0,0,0,0,0"/>
                </v:shape>
                <v:shape id="Shape 4972" o:spid="_x0000_s2054" style="position:absolute;left:11392;top:1221;width:414;height:900;visibility:visible;mso-wrap-style:square;v-text-anchor:top" coordsize="41498,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" path="m88,c8105,,15273,1879,21767,5762v6369,3882,11364,9143,14736,16032c39875,28682,41498,36448,41498,45216v,8767,-1748,16658,-5245,23672c32632,75902,27636,81162,21143,84669,14649,88302,7568,90055,25,90055l,90049,,80149,21267,71017v5620,-6012,8368,-14654,8368,-25927c29635,38076,28511,31814,26138,26553,23765,21292,20268,17159,15648,14279,11027,11398,5869,9895,150,9895l,9955,,16,88,xe" fillcolor="black" stroked="f" strokeweight="0">
                  <v:stroke opacity="0" miterlimit="10" joinstyle="miter" endcap="round"/>
                  <v:path o:connecttype="custom" o:connectlocs="0,0;2,1;4,2;4,5;4,7;2,8;0,9;0,9;0,8;2,7;3,5;3,3;2,1;0,1;0,1;0,0;0,0" o:connectangles="0,0,0,0,0,0,0,0,0,0,0,0,0,0,0,0,0"/>
                </v:shape>
                <v:shape id="Shape 4973" o:spid="_x0000_s2055" style="position:absolute;left:11641;top:2363;width:103;height:1779;visibility:visible;mso-wrap-style:square;v-text-anchor:top" coordsize="10365,17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" path="m,l10365,177981e" filled="f" fillcolor="black" strokeweight=".33303mm">
                  <v:fill opacity="0"/>
                  <v:stroke miterlimit="10" joinstyle="miter" endcap="round"/>
                  <v:path o:connecttype="custom" o:connectlocs="0,0;1,18" o:connectangles="0,0"/>
                </v:shape>
                <v:shape id="Shape 4974" o:spid="_x0000_s2056" style="position:absolute;left:11259;top:2386;width:104;height:1779;visibility:visible;mso-wrap-style:square;v-text-anchor:top" coordsize="10440,177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" path="m,l10440,177981e" filled="f" fillcolor="black" strokeweight=".33303mm">
                  <v:fill opacity="0"/>
                  <v:stroke miterlimit="10" joinstyle="miter" endcap="round"/>
                  <v:path o:connecttype="custom" o:connectlocs="0,0;1,18" o:connectangles="0,0"/>
                </v:shape>
                <v:shape id="Shape 49419" o:spid="_x0000_s2057" style="position:absolute;left:12123;top:8187;width:106;height:870;visibility:visible;mso-wrap-style:square;v-text-anchor:top" coordsize="10615,8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" path="m,l10615,r,87087l,87087,,e" fillcolor="black" stroked="f" strokeweight="0">
                  <v:stroke opacity="0" miterlimit="10" joinstyle="miter" endcap="round"/>
                  <v:path o:connecttype="custom" o:connectlocs="0,0;1,0;1,9;0,9;0,0" o:connectangles="0,0,0,0,0"/>
                </v:shape>
                <v:shape id="Shape 4976" o:spid="_x0000_s2058" style="position:absolute;left:11204;top:8173;width:766;height:899;visibility:visible;mso-wrap-style:square;v-text-anchor:top" coordsize="76665,8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" path="m40949,v8742,,15985,2129,21979,6638c68798,11022,72919,17285,75291,25301l63927,27931c61929,21668,59057,17034,55185,14153,51314,11273,46569,9770,40699,9770v-6619,,-12239,1628,-16697,4885c19519,17786,16372,22170,14561,27555v-1823,5386,-2722,10897,-2722,16659c11839,51628,12913,58091,15061,63615v2148,5523,5495,9657,10040,12387c29584,78733,34580,80098,39825,80098v6494,,11864,-1866,16359,-5586c60680,70792,63677,65268,65176,57953r11489,2906c74292,70316,69922,77530,63677,82503v-6244,4959,-13862,7452,-22853,7452c31458,89955,23827,88039,17958,84219,12101,80399,7643,74875,4583,67623,1524,60384,,52605,,44339,,35196,1723,27305,5170,20541,8630,13778,13537,8642,19919,5135,26288,1628,33331,,40949,xe" fillcolor="black" stroked="f" strokeweight="0">
                  <v:stroke opacity="0" miterlimit="10" joinstyle="miter" endcap="round"/>
                  <v:path o:connecttype="custom" o:connectlocs="4,0;6,1;8,3;6,3;6,1;4,1;2,1;1,3;1,4;1,6;3,8;4,8;6,7;7,6;8,6;6,8;4,9;2,8;0,7;0,4;1,2;2,1;4,0" o:connectangles="0,0,0,0,0,0,0,0,0,0,0,0,0,0,0,0,0,0,0,0,0,0,0"/>
                </v:shape>
                <v:shape id="Shape 4977" o:spid="_x0000_s2059" style="position:absolute;left:11594;top:5571;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" path="m,l,233968e" filled="f" fillcolor="black" strokeweight=".33303mm">
                  <v:fill opacity="0"/>
                  <v:stroke miterlimit="10" joinstyle="miter" endcap="round"/>
                  <v:path o:connecttype="custom" o:connectlocs="0,0;0,23" o:connectangles="0,0"/>
                </v:shape>
                <v:shape id="Shape 4978" o:spid="_x0000_s2060" style="position:absolute;left:14265;top:1758;width:415;height:900;visibility:visible;mso-wrap-style:square;v-text-anchor:top" coordsize="41523,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" path="m41523,r,9909l20606,18276v-5870,5636,-8742,14905,-8742,28056c11864,56853,14611,65119,20231,71131v5620,6012,12738,9018,21230,9018l41523,80123r,9905l41461,90044v-8117,,-15486,-2004,-21855,-6012c13113,80149,8242,74763,4995,67875,1623,60986,,53847,,46206,,31678,3871,20405,11614,12264,15485,8130,19919,5062,24914,3026l41523,xe" fillcolor="black" stroked="f" strokeweight="0">
                  <v:stroke opacity="0" miterlimit="10" joinstyle="miter" endcap="round"/>
                  <v:path o:connecttype="custom" o:connectlocs="4,0;4,1;2,2;1,5;2,7;4,8;4,8;4,9;4,9;2,8;0,7;0,5;1,1;2,0;4,0" o:connectangles="0,0,0,0,0,0,0,0,0,0,0,0,0,0,0"/>
                </v:shape>
                <v:shape id="Shape 4979" o:spid="_x0000_s2061" style="position:absolute;left:15275;top:1773;width:680;height:870;visibility:visible;mso-wrap-style:square;v-text-anchor:top" coordsize="68061,8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" path="m,l11489,r,35696l56572,35697,56572,,68061,r,87050l56572,87050r,-41083l11489,45967r,41082l,87049,,xe" fillcolor="black" stroked="f" strokeweight="0">
                  <v:stroke opacity="0" miterlimit="10" joinstyle="miter" endcap="round"/>
                  <v:path o:connecttype="custom" o:connectlocs="0,0;1,0;1,4;6,4;6,0;7,0;7,9;6,9;6,5;1,5;1,9;0,9;0,0" o:connectangles="0,0,0,0,0,0,0,0,0,0,0,0,0"/>
                </v:shape>
                <v:shape id="Shape 4980" o:spid="_x0000_s2062" style="position:absolute;left:14680;top:1758;width:415;height:900;visibility:visible;mso-wrap-style:square;v-text-anchor:top" coordsize="41523,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" path="m62,c8055,,15298,1879,21667,5762v6494,3758,11364,9143,14736,16032c39775,28683,41523,36448,41523,45090v,8893,-1873,16784,-5370,23798c32657,75777,27536,81037,21043,84670l,90039,,80134,21292,71017v5495,-6137,8367,-14779,8367,-25927c29659,37951,28411,31814,26038,26553,23665,21292,20168,17159,15548,14279,10927,11273,5807,9895,62,9895l,9920,,11,62,xe" fillcolor="black" stroked="f" strokeweight="0">
                  <v:stroke opacity="0" miterlimit="10" joinstyle="miter" endcap="round"/>
                  <v:path o:connecttype="custom" o:connectlocs="0,0;2,1;4,2;4,5;4,7;2,8;0,9;0,8;2,7;3,5;3,3;2,1;0,1;0,1;0,0;0,0" o:connectangles="0,0,0,0,0,0,0,0,0,0,0,0,0,0,0,0"/>
                </v:shape>
                <v:shape id="Shape 4981" o:spid="_x0000_s2063" style="position:absolute;left:12399;top:2694;width:1769;height:1773;visibility:visible;mso-wrap-style:square;v-text-anchor:top" coordsize="176958,17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" path="m,177355l176958,e" filled="f" fillcolor="black" strokeweight=".33303mm">
                  <v:fill opacity="0"/>
                  <v:stroke miterlimit="10" joinstyle="miter" endcap="round"/>
                  <v:path o:connecttype="custom" o:connectlocs="0,18;18,0" o:connectangles="0,0"/>
                </v:shape>
                <v:shape id="Shape 4982" o:spid="_x0000_s2064" style="position:absolute;left:14265;top:7071;width:415;height:900;visibility:visible;mso-wrap-style:square;v-text-anchor:top" coordsize="41523,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" path="m41523,r,10033l20606,18400v-5870,5511,-8742,14905,-8742,28056c11864,56852,14611,65119,20231,71256v5620,6012,12738,9018,21230,9018l41523,80247r,9781l41461,90044v-8117,,-15486,-1879,-21855,-5887c13113,80149,8242,74763,4995,67999,1623,61111,,53846,,46206,,31802,3871,20529,11614,12263,15485,8193,19919,5124,24914,3073l41523,xe" fillcolor="black" stroked="f" strokeweight="0">
                  <v:stroke opacity="0" miterlimit="10" joinstyle="miter" endcap="round"/>
                  <v:path o:connecttype="custom" o:connectlocs="4,0;4,1;2,2;1,5;2,7;4,8;4,8;4,9;4,9;2,8;0,7;0,5;1,1;2,0;4,0" o:connectangles="0,0,0,0,0,0,0,0,0,0,0,0,0,0,0"/>
                </v:shape>
                <v:shape id="Shape 4983" o:spid="_x0000_s2065" style="position:absolute;left:15275;top:7087;width:680;height:870;visibility:visible;mso-wrap-style:square;v-text-anchor:top" coordsize="68061,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" path="m,l11489,r,35697l56572,35697,56572,,68061,r,87049l56572,87049r,-41082l11489,45967r,41082l,87049,,xe" fillcolor="black" stroked="f" strokeweight="0">
                  <v:stroke opacity="0" miterlimit="10" joinstyle="miter" endcap="round"/>
                  <v:path o:connecttype="custom" o:connectlocs="0,0;1,0;1,4;6,4;6,0;7,0;7,9;6,9;6,5;1,5;1,9;0,9;0,0" o:connectangles="0,0,0,0,0,0,0,0,0,0,0,0,0"/>
                </v:shape>
                <v:shape id="Shape 4984" o:spid="_x0000_s2066" style="position:absolute;left:14680;top:7071;width:415;height:900;visibility:visible;mso-wrap-style:square;v-text-anchor:top" coordsize="41523,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" path="m62,c8055,,15298,2004,21667,5762v6494,3882,11364,9268,14736,16157c39775,28682,41523,36573,41523,45215v,8893,-1873,16784,-5370,23673c32657,75902,27536,81162,21043,84795l,90040,,80259,21292,71143v5495,-6138,8367,-14780,8367,-25928c29659,38076,28411,31939,26038,26553,23665,21293,20168,17285,15548,14279,10927,11398,5807,10020,62,10020l,10045,,12,62,xe" fillcolor="black" stroked="f" strokeweight="0">
                  <v:stroke opacity="0" miterlimit="10" joinstyle="miter" endcap="round"/>
                  <v:path o:connecttype="custom" o:connectlocs="0,0;2,1;4,2;4,5;4,7;2,8;0,9;0,8;2,7;3,5;3,3;2,1;0,1;0,1;0,0;0,0" o:connectangles="0,0,0,0,0,0,0,0,0,0,0,0,0,0,0,0"/>
                </v:shape>
                <v:shape id="Shape 4985" o:spid="_x0000_s2067" style="position:absolute;left:12423;top:5202;width:1783;height:1788;visibility:visible;mso-wrap-style:square;v-text-anchor:top" coordsize="178331,1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" path="m,l178331,178858e" filled="f" fillcolor="black" strokeweight=".33303mm">
                  <v:fill opacity="0"/>
                  <v:stroke miterlimit="10" joinstyle="miter" endcap="round"/>
                  <v:path o:connecttype="custom" o:connectlocs="0,0;18,18" o:connectangles="0,0"/>
                </v:shape>
                <v:shape id="Shape 4986" o:spid="_x0000_s2068" style="position:absolute;left:14823;top:1047;width:208;height:209;visibility:visible;mso-wrap-style:square;v-text-anchor:top" coordsize="2085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" path="m10490,v5744,,10365,4759,10365,10521c20855,16283,16234,20917,10490,20917,4746,20917,,16283,,10521,,4759,4746,,10490,xe" fillcolor="black" stroked="f" strokeweight="0">
                  <v:stroke opacity="0" miterlimit="10" joinstyle="miter" endcap="round"/>
                  <v:path o:connecttype="custom" o:connectlocs="1,0;2,1;1,2;0,1;1,0" o:connectangles="0,0,0,0,0"/>
                </v:shape>
                <v:shape id="Shape 4987" o:spid="_x0000_s2069" style="position:absolute;left:14355;top:1047;width:208;height:209;visibility:visible;mso-wrap-style:square;v-text-anchor:top" coordsize="20855,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" path="m10490,v5745,,10365,4759,10365,10521c20855,16283,16235,20917,10490,20917,4745,20917,,16283,,10521,,4759,4745,,10490,xe" fillcolor="black" stroked="f" strokeweight="0">
                  <v:stroke opacity="0" miterlimit="10" joinstyle="miter" endcap="round"/>
                  <v:path o:connecttype="custom" o:connectlocs="1,0;2,1;1,2;0,1;1,0" o:connectangles="0,0,0,0,0"/>
                </v:shape>
                <v:shape id="Shape 4988" o:spid="_x0000_s2070" style="position:absolute;left:13673;top:3320;width:2003;height:2272;visibility:visible;mso-wrap-style:square;v-text-anchor:top" coordsize="200311,22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" path="m,196143v69809,31062,151607,-376,182577,-70266c200311,85922,197813,37826,176084,e" filled="f" fillcolor="black" strokeweight=".33303mm">
                  <v:fill opacity="0"/>
                  <v:stroke miterlimit="10" joinstyle="miter" endcap="round"/>
                  <v:path o:connecttype="custom" o:connectlocs="0,20;18,13;18,0" o:connectangles="0,0,0"/>
                </v:shape>
                <v:shape id="Shape 4989" o:spid="_x0000_s2071" style="position:absolute;left:13038;top:4708;width:891;height:831;visibility:visible;mso-wrap-style:square;v-text-anchor:top" coordsize="89166,8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" path="m,l3871,2005r9991,5385l28223,14905,60942,32190r14237,7515l85294,45090r3872,2004l82922,48222r-3872,1002l70558,52355r-3871,2254l63440,57365r-2248,3382l59319,64880r-2248,8768l56197,80912r-250,2255l53574,80411,47205,70892,38214,57365,17733,26553,8742,13152,2373,3632,,xe" fillcolor="black" stroked="f" strokeweight="0">
                  <v:stroke opacity="0" miterlimit="10" joinstyle="miter" endcap="round"/>
                  <v:path o:connecttype="custom" o:connectlocs="0,0;0,0;1,1;3,1;6,3;8,4;9,5;9,5;8,5;8,5;7,5;7,5;6,6;6,6;6,6;6,7;6,8;6,8;5,8;5,7;4,6;2,3;1,1;0,0;0,0" o:connectangles="0,0,0,0,0,0,0,0,0,0,0,0,0,0,0,0,0,0,0,0,0,0,0,0,0"/>
                </v:shape>
                <v:shape id="Shape 4990" o:spid="_x0000_s2072" style="position:absolute;left:13038;top:4708;width:891;height:840;visibility:visible;mso-wrap-style:square;v-text-anchor:top" coordsize="89166,8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" path="m,c,,89166,47094,89166,47094v,,-18608,2381,-25726,10271c56447,65256,55947,84043,55947,84043,55947,84043,,,,,,,,,,xe" filled="f" fillcolor="black" strokeweight=".04856mm">
                  <v:fill opacity="0"/>
                  <v:stroke miterlimit="10" joinstyle="miter" endcap="round"/>
                  <v:path o:connecttype="custom" o:connectlocs="0,0;9,5;6,6;6,8;0,0;0,0" o:connectangles="0,0,0,0,0,0"/>
                </v:shape>
                <v:shape id="Shape 4991" o:spid="_x0000_s2073" style="position:absolute;left:9366;top:6420;width:1197;height:2683;visibility:visible;mso-wrap-style:square;v-text-anchor:top" coordsize="119749,26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" path="m119749,c44633,20291,,97821,20131,173096v11439,42836,44021,79221,85244,95216e" filled="f" fillcolor="black" strokeweight=".33303mm">
                  <v:fill opacity="0"/>
                  <v:stroke miterlimit="10" joinstyle="miter" endcap="round"/>
                  <v:path o:connecttype="custom" o:connectlocs="12,0;2,17;11,27" o:connectangles="0,0,0"/>
                </v:shape>
                <v:shape id="Shape 4992" o:spid="_x0000_s2074" style="position:absolute;left:10279;top:8844;width:1013;height:505;visibility:visible;mso-wrap-style:square;v-text-anchor:top" coordsize="101354,5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" path="m3197,l7418,1315,18532,4784,34255,9694r18021,5624l70296,20954r15723,4898l97133,29333r4221,1316l96996,31500,85519,33755,69284,36949,50677,40594,32070,44251,15835,47432,4346,49687,,50551,2098,48259,4258,45679,6769,42397r4808,-7941l13263,30173r536,-8517l10927,12876,8892,8830,6819,5285,4995,2492,3684,664,3197,xe" fillcolor="black" stroked="f" strokeweight="0">
                  <v:stroke opacity="0" miterlimit="10" joinstyle="miter" endcap="round"/>
                  <v:path o:connecttype="custom" o:connectlocs="0,0;1,0;2,0;3,1;5,2;7,2;9,3;10,3;10,3;10,3;9,3;7,4;5,4;3,4;2,5;0,5;0,5;0,5;0,5;1,4;1,3;1,3;1,2;1,1;1,1;1,1;0,0;0,0;0,0" o:connectangles="0,0,0,0,0,0,0,0,0,0,0,0,0,0,0,0,0,0,0,0,0,0,0,0,0,0,0,0,0"/>
                </v:shape>
                <v:shape id="Shape 4993" o:spid="_x0000_s2075" style="position:absolute;left:10279;top:8844;width:1013;height:505;visibility:visible;mso-wrap-style:square;v-text-anchor:top" coordsize="101354,5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" path="m101354,30649c101354,30649,,50551,,50551v,,13362,-13552,14062,-24612c14761,14880,3197,,3197,v,,98157,30649,98157,30649c101354,30649,101354,30649,101354,30649xe" filled="f" fillcolor="black" strokeweight=".04856mm">
                  <v:fill opacity="0"/>
                  <v:stroke miterlimit="10" joinstyle="miter" endcap="round"/>
                  <v:path o:connecttype="custom" o:connectlocs="10,3;0,5;1,3;0,0;10,3;10,3" o:connectangles="0,0,0,0,0,0"/>
                </v:shape>
                <v:shape id="Shape 49420" o:spid="_x0000_s2076" style="position:absolute;left:17681;top:4951;width:8022;height:120;visibility:visible;mso-wrap-style:square;v-text-anchor:top" coordsize="802241,1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" path="m,l802241,r,12024l,12024,,e" fillcolor="black" stroked="f" strokeweight="0">
                  <v:stroke opacity="0" miterlimit="10" joinstyle="miter" endcap="round"/>
                  <v:path o:connecttype="custom" o:connectlocs="0,0;80,0;80,1;0,1;0,0" o:connectangles="0,0,0,0,0"/>
                </v:shape>
                <v:shape id="Shape 4995" o:spid="_x0000_s2077" style="position:absolute;left:25455;top:4524;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" path="m,l7993,2129,29222,7640r29972,7766l128004,33317r29972,7891l179205,46718r8118,2004l179205,50852r-21229,5260l128004,63752,59194,81037,29222,88677,7993,93938,,96067,999,94814,3621,91558,7368,86548r4246,-6388l19731,64880r2623,-8142l22354,40581,19731,32190,11614,16408,7368,9895,3621,4634,999,1253,,xe" fillcolor="black" stroked="f" strokeweight="0">
                  <v:stroke opacity="0" miterlimit="10" joinstyle="miter" endcap="round"/>
                  <v:path o:connecttype="custom" o:connectlocs="0,0;1,0;3,1;6,2;13,3;16,4;18,5;19,5;18,5;16,6;13,6;6,8;3,9;1,9;0,10;0,9;0,9;1,9;1,8;2,6;2,6;2,4;2,3;1,2;1,1;0,0;0,0;0,0" o:connectangles="0,0,0,0,0,0,0,0,0,0,0,0,0,0,0,0,0,0,0,0,0,0,0,0,0,0,0,0"/>
                </v:shape>
                <v:shape id="Shape 4996" o:spid="_x0000_s2078" style="position:absolute;left:25455;top:4524;width:1873;height:960;visibility:visible;mso-wrap-style:square;v-text-anchor:top" coordsize="187323,9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" path="m187323,48722c187323,48722,,96067,,96067v,,23353,-26678,23353,-47345c23353,27430,,,,,,,187323,48722,187323,48722v,,,,,xe" filled="f" fillcolor="black" strokeweight=".04856mm">
                  <v:fill opacity="0"/>
                  <v:stroke miterlimit="10" joinstyle="miter" endcap="round"/>
                  <v:path o:connecttype="custom" o:connectlocs="19,5;0,10;2,5;0,0;19,5;19,5" o:connectangles="0,0,0,0,0,0"/>
                </v:shape>
                <v:shape id="Shape 4997" o:spid="_x0000_s2079" style="position:absolute;left:32313;top:3772;width:345;height:870;visibility:visible;mso-wrap-style:square;v-text-anchor:top" coordsize="34530,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" path="m,l34530,r,9644l11489,9644r,28808l34530,38452r,11897l31221,48848v-1374,-251,-3497,-376,-6369,-376l11489,48472r,38577l,87049,,xe" fillcolor="black" stroked="f" strokeweight="0">
                  <v:stroke opacity="0" miterlimit="10" joinstyle="miter" endcap="round"/>
                  <v:path o:connecttype="custom" o:connectlocs="0,0;3,0;3,1;1,1;1,4;3,4;3,5;3,5;2,5;1,5;1,9;0,9;0,0" o:connectangles="0,0,0,0,0,0,0,0,0,0,0,0,0"/>
                </v:shape>
                <v:shape id="Shape 4998" o:spid="_x0000_s2080" style="position:absolute;left:32658;top:3772;width:420;height:870;visibility:visible;mso-wrap-style:square;v-text-anchor:top" coordsize="42023,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" path="m,l3933,v7743,,13613,877,17609,2380c25663,4008,28785,6764,31283,10647v2373,4007,3621,8391,3621,13151c34904,29935,32906,35196,28910,39454v-3996,4133,-10115,6889,-18482,8016c13425,48973,15798,50351,17296,51853v3372,3007,6619,6890,9616,11524l42023,87049r-14486,l16047,69013c12676,63753,9928,59744,7805,56989,5557,54234,3684,52229,1936,51227l,50349,,38452r1686,c6931,38452,11052,37951,13924,36824v2998,-1128,5245,-2881,6744,-5261c22291,29183,23041,26553,23041,23798v,-4133,-1499,-7515,-4496,-10146c15548,11022,10802,9644,4433,9644l,9644,,xe" fillcolor="black" stroked="f" strokeweight="0">
                  <v:stroke opacity="0" miterlimit="10" joinstyle="miter" endcap="round"/>
                  <v:path o:connecttype="custom" o:connectlocs="0,0;0,0;2,0;3,1;3,2;3,4;1,5;2,5;3,6;4,9;3,9;2,7;1,6;0,5;0,5;0,4;0,4;1,4;2,3;2,2;2,1;0,1;0,1;0,0" o:connectangles="0,0,0,0,0,0,0,0,0,0,0,0,0,0,0,0,0,0,0,0,0,0,0,0"/>
                </v:shape>
                <v:shape id="Shape 4999" o:spid="_x0000_s2081" style="position:absolute;left:33322;top:4165;width:3092;height:0;visibility:visible;mso-wrap-style:square;v-text-anchor:top" coordsize="30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" path="m,l309207,e" filled="f" fillcolor="black" strokeweight=".33303mm">
                  <v:fill opacity="0"/>
                  <v:stroke miterlimit="10" joinstyle="miter" endcap="round"/>
                  <v:path o:connecttype="custom" o:connectlocs="0,0;31,0" o:connectangles="0,0"/>
                </v:shape>
                <v:shape id="Shape 5000" o:spid="_x0000_s2082" style="position:absolute;left:36060;top:7530;width:681;height:870;visibility:visible;mso-wrap-style:square;v-text-anchor:top" coordsize="681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" path="m,l11489,r,35822l56697,35822,56697,,68186,r,87049l56697,87049r,-40957l11489,46092r,40957l,87049,,xe" fillcolor="black" stroked="f" strokeweight="0">
                  <v:stroke opacity="0" miterlimit="10" joinstyle="miter" endcap="round"/>
                  <v:path o:connecttype="custom" o:connectlocs="0,0;1,0;1,4;6,4;6,0;7,0;7,9;6,9;6,5;1,5;1,9;0,9;0,0" o:connectangles="0,0,0,0,0,0,0,0,0,0,0,0,0"/>
                </v:shape>
                <v:shape id="Shape 5001" o:spid="_x0000_s2083" style="position:absolute;left:36414;top:4165;width:0;height:3116;visibility:visible;mso-wrap-style:square;v-text-anchor:top" coordsize="0,3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" path="m,l,311624e" filled="f" fillcolor="black" strokeweight=".33303mm">
                  <v:fill opacity="0"/>
                  <v:stroke miterlimit="10" joinstyle="miter" endcap="round"/>
                  <v:path o:connecttype="custom" o:connectlocs="0,0;0,31" o:connectangles="0,0"/>
                </v:shape>
                <v:shape id="Shape 5002" o:spid="_x0000_s2084" style="position:absolute;left:39732;top:3757;width:413;height:900;visibility:visible;mso-wrap-style:square;v-text-anchor:top" coordsize="41398,9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" path="m41398,r,9958l20606,18275v-5870,5636,-8867,15030,-8867,28056c11739,56852,14611,65119,20231,71131v5620,6012,12738,9018,21105,9018l41398,80122r,9904l19607,84157c13112,80149,8242,74763,4870,67874,1624,61111,,53846,,46206,,31677,3871,20404,11614,12263,15423,8192,19825,5124,24805,3073l41398,xe" fillcolor="black" stroked="f" strokeweight="0">
                  <v:stroke opacity="0" miterlimit="10" joinstyle="miter" endcap="round"/>
                  <v:path o:connecttype="custom" o:connectlocs="4,0;4,1;2,2;1,5;2,7;4,8;4,8;4,9;2,8;0,7;0,5;1,1;2,0;4,0" o:connectangles="0,0,0,0,0,0,0,0,0,0,0,0,0,0"/>
                </v:shape>
                <v:shape id="Shape 5003" o:spid="_x0000_s2085" style="position:absolute;left:40146;top:3757;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" path="m63,c8180,,15298,1879,21792,5762v6369,3882,11364,9143,14736,16031c39900,28682,41523,36448,41523,45215v,8768,-1748,16659,-5245,23673c32657,75902,27662,81162,21168,84669,14674,88302,7555,90055,63,90055l,90038,,80133,21292,71017v5620,-6012,8367,-14654,8367,-25927c29659,38076,28535,31814,26163,26553,23790,21292,20293,17159,15673,14279,11053,11398,5932,9895,188,9895l,9970,,12,63,xe" fillcolor="black" stroked="f" strokeweight="0">
                  <v:stroke opacity="0" miterlimit="10" joinstyle="miter" endcap="round"/>
                  <v:path o:connecttype="custom" o:connectlocs="0,0;2,1;4,2;4,5;4,7;2,8;0,9;0,9;0,8;2,7;3,5;3,3;2,1;0,1;0,1;0,0;0,0" o:connectangles="0,0,0,0,0,0,0,0,0,0,0,0,0,0,0,0,0"/>
                </v:shape>
                <v:shape id="Shape 5004" o:spid="_x0000_s2086" style="position:absolute;left:36414;top:4165;width:3054;height:0;visibility:visible;mso-wrap-style:square;v-text-anchor:top" coordsize="3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" path="m,l305461,e" filled="f" fillcolor="black" strokeweight=".33303mm">
                  <v:fill opacity="0"/>
                  <v:stroke miterlimit="10" joinstyle="miter" endcap="round"/>
                  <v:path o:connecttype="custom" o:connectlocs="0,0;31,0" o:connectangles="0,0"/>
                </v:shape>
                <v:shape id="Shape 5005" o:spid="_x0000_s2087" style="position:absolute;left:44226;top:3998;width:342;height:645;visibility:visible;mso-wrap-style:square;v-text-anchor:top" coordsize="34218,64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" path="m23228,v3622,,7243,1253,10990,3507l30471,13402c27849,11898,25351,11147,22729,11147v-2373,,-4496,627,-6370,2130c14612,14654,13237,16533,12488,19038v-1249,3883,-1873,8016,-1873,12525l10615,64504,,64504,,1503r9616,l9616,11022c12113,6513,14361,3632,16359,2254,18483,752,20731,,23228,xe" fillcolor="black" stroked="f" strokeweight="0">
                  <v:stroke opacity="0" miterlimit="10" joinstyle="miter" endcap="round"/>
                  <v:path o:connecttype="custom" o:connectlocs="2,0;3,0;3,1;2,1;2,1;1,2;1,3;1,6;0,6;0,0;1,0;1,1;2,0;2,0" o:connectangles="0,0,0,0,0,0,0,0,0,0,0,0,0,0"/>
                </v:shape>
                <v:shape id="Shape 5006" o:spid="_x0000_s2088" style="position:absolute;left:43306;top:3758;width:768;height:899;visibility:visible;mso-wrap-style:square;v-text-anchor:top" coordsize="76802,8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" path="m41086,v8617,,15985,2129,21854,6638c68810,11022,72930,17285,75304,25301l63940,27931c61941,21668,59069,17034,55198,14153,51451,11273,46581,9770,40836,9770v-6744,,-12238,1628,-16734,4885c19607,17785,16484,22170,14612,27555v-1749,5386,-2748,10897,-2748,16658c11864,51603,12988,58116,15111,63628v2123,5510,5494,9644,9991,12399c29721,78783,34592,80035,39962,80035v6369,,11864,-1753,16235,-5511c60692,70767,63690,65256,65313,57991r11489,2881c74430,70266,70059,77530,63815,82540v-6244,4885,-13987,7390,-22979,7390c31470,89930,23852,88051,17983,84169,12113,80411,7742,74900,4621,67635,1623,60371,,52605,,44339,,35195,1749,27305,5245,20541,8741,13778,13612,8642,19981,5135,26350,1628,33344,,41086,xe" fillcolor="black" stroked="f" strokeweight="0">
                  <v:stroke opacity="0" miterlimit="10" joinstyle="miter" endcap="round"/>
                  <v:path o:connecttype="custom" o:connectlocs="4,0;6,1;8,3;6,3;6,1;4,1;2,1;1,3;1,4;2,6;3,8;4,8;6,7;7,6;8,6;6,8;4,9;2,8;0,7;0,4;1,2;2,1;4,0" o:connectangles="0,0,0,0,0,0,0,0,0,0,0,0,0,0,0,0,0,0,0,0,0,0,0"/>
                </v:shape>
                <v:shape id="Shape 5007" o:spid="_x0000_s2089" style="position:absolute;left:40837;top:4165;width:2204;height:0;visibility:visible;mso-wrap-style:square;v-text-anchor:top" coordsize="220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" path="m,l220417,e" filled="f" fillcolor="black" strokeweight=".33303mm">
                  <v:fill opacity="0"/>
                  <v:stroke miterlimit="10" joinstyle="miter" endcap="round"/>
                  <v:path o:connecttype="custom" o:connectlocs="0,0;22,0" o:connectangles="0,0"/>
                </v:shape>
                <v:shape id="Shape 5008" o:spid="_x0000_s2090" style="position:absolute;left:43478;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" path="m41398,r,9958l20605,18275v-5869,5636,-8866,15030,-8866,28056c11739,56852,14611,65119,20231,71131v5619,6012,12738,9018,21104,9018l41398,80122r,9905l19607,84157c13112,80149,8242,74763,4870,67874,1623,61111,,53846,,46206,,31677,3871,20404,11614,12263,15423,8192,19825,5124,24804,3073l41398,xe" fillcolor="black" stroked="f" strokeweight="0">
                  <v:stroke opacity="0" miterlimit="10" joinstyle="miter" endcap="round"/>
                  <v:path o:connecttype="custom" o:connectlocs="4,0;4,1;2,2;1,5;2,7;4,8;4,8;4,9;2,8;0,7;0,5;1,1;2,0;4,0" o:connectangles="0,0,0,0,0,0,0,0,0,0,0,0,0,0"/>
                </v:shape>
                <v:shape id="Shape 5009" o:spid="_x0000_s2091" style="position:absolute;left:43892;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" path="m62,c8179,,15298,1879,21792,5762v6369,3882,11364,9143,14736,16031c39900,28682,41523,36448,41523,45215v,8768,-1748,16659,-5245,23673c32656,75902,27661,81162,21168,84669,14674,88302,7555,90055,62,90055l,90038,,80133,21292,71017v5620,-6012,8367,-14655,8367,-25927c29659,38076,28535,31814,26163,26553,23790,21292,20293,17159,15673,14279,11052,11398,5932,9895,187,9895l,9970,,12,62,xe" fillcolor="black" stroked="f" strokeweight="0">
                  <v:stroke opacity="0" miterlimit="10" joinstyle="miter" endcap="round"/>
                  <v:path o:connecttype="custom" o:connectlocs="0,0;2,1;4,2;4,5;4,7;2,8;0,9;0,9;0,8;2,7;3,5;3,3;2,1;0,1;0,1;0,0;0,0" o:connectangles="0,0,0,0,0,0,0,0,0,0,0,0,0,0,0,0,0"/>
                </v:shape>
                <v:shape id="Shape 5010" o:spid="_x0000_s2092" style="position:absolute;left:43682;top:115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" path="m,233968l,e" filled="f" fillcolor="black" strokeweight=".33303mm">
                  <v:fill opacity="0"/>
                  <v:stroke miterlimit="10" joinstyle="miter" endcap="round"/>
                  <v:path o:connecttype="custom" o:connectlocs="0,23;0,0" o:connectangles="0,0"/>
                </v:shape>
                <v:shape id="Shape 5011" o:spid="_x0000_s2093" style="position:absolute;left:44131;top:115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" path="m,233968l,e" filled="f" fillcolor="black" strokeweight=".33303mm">
                  <v:fill opacity="0"/>
                  <v:stroke miterlimit="10" joinstyle="miter" endcap="round"/>
                  <v:path o:connecttype="custom" o:connectlocs="0,23;0,0" o:connectangles="0,0"/>
                </v:shape>
                <v:shape id="Shape 5012" o:spid="_x0000_s2094" style="position:absolute;left:43478;top:7515;width:413;height:900;visibility:visible;mso-wrap-style:square;v-text-anchor:top" coordsize="41398,9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" path="m41398,r,9958l20605,18275v-5869,5636,-8866,15030,-8866,28056c11739,56852,14611,65119,20231,71131v5619,6012,12738,9018,21104,9018l41398,80122r,9905l19607,84157c13112,80149,8242,74763,4870,67874,1623,61111,,53846,,46206,,31677,3871,20404,11614,12263,15423,8193,19825,5124,24804,3073l41398,xe" fillcolor="black" stroked="f" strokeweight="0">
                  <v:stroke opacity="0" miterlimit="10" joinstyle="miter" endcap="round"/>
                  <v:path o:connecttype="custom" o:connectlocs="4,0;4,1;2,2;1,5;2,7;4,8;4,8;4,9;2,8;0,7;0,5;1,1;2,0;4,0" o:connectangles="0,0,0,0,0,0,0,0,0,0,0,0,0,0"/>
                </v:shape>
                <v:shape id="Shape 5013" o:spid="_x0000_s2095" style="position:absolute;left:43892;top:7515;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" path="m62,c8179,,15298,1879,21792,5762v6369,3882,11364,9143,14736,16032c39900,28683,41523,36448,41523,45216v,8767,-1748,16658,-5245,23672c32656,75902,27661,81162,21168,84670,14674,88302,7555,90055,62,90055l,90039,,80134,21292,71017v5620,-6012,8367,-14654,8367,-25927c29659,38076,28535,31814,26163,26553,23790,21293,20293,17159,15673,14279,11052,11398,5932,9895,187,9895l,9970,,12,62,xe" fillcolor="black" stroked="f" strokeweight="0">
                  <v:stroke opacity="0" miterlimit="10" joinstyle="miter" endcap="round"/>
                  <v:path o:connecttype="custom" o:connectlocs="0,0;2,1;4,2;4,5;4,7;2,8;0,9;0,9;0,8;2,7;3,5;3,3;2,1;0,1;0,1;0,0;0,0" o:connectangles="0,0,0,0,0,0,0,0,0,0,0,0,0,0,0,0,0"/>
                </v:shape>
                <v:shape id="Shape 5014" o:spid="_x0000_s2096" style="position:absolute;left:44131;top:4913;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" path="m,l,233968e" filled="f" fillcolor="black" strokeweight=".33303mm">
                  <v:fill opacity="0"/>
                  <v:stroke miterlimit="10" joinstyle="miter" endcap="round"/>
                  <v:path o:connecttype="custom" o:connectlocs="0,0;0,23" o:connectangles="0,0"/>
                </v:shape>
                <v:shape id="Shape 5015" o:spid="_x0000_s2097" style="position:absolute;left:43682;top:4913;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" path="m,l,233968e" filled="f" fillcolor="black" strokeweight=".33303mm">
                  <v:fill opacity="0"/>
                  <v:stroke miterlimit="10" joinstyle="miter" endcap="round"/>
                  <v:path o:connecttype="custom" o:connectlocs="0,0;0,23" o:connectangles="0,0"/>
                </v:shape>
                <v:shape id="Shape 5016" o:spid="_x0000_s2098" style="position:absolute;left:47225;top:3757;width:413;height:900;visibility:visible;mso-wrap-style:square;v-text-anchor:top" coordsize="41398,9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" path="m41398,r,9958l20606,18275v-5870,5636,-8867,15030,-8867,28056c11739,56852,14612,65119,20231,71131v5620,6012,12738,9018,21105,9018l41398,80122r,9904l19607,84157c13112,80149,8242,74763,4870,67874,1624,61111,,53846,,46206,,31677,3872,20404,11614,12263,15423,8192,19825,5124,24805,3073l41398,xe" fillcolor="black" stroked="f" strokeweight="0">
                  <v:stroke opacity="0" miterlimit="10" joinstyle="miter" endcap="round"/>
                  <v:path o:connecttype="custom" o:connectlocs="4,0;4,1;2,2;1,5;2,7;4,8;4,8;4,9;2,8;0,7;0,5;1,1;2,0;4,0" o:connectangles="0,0,0,0,0,0,0,0,0,0,0,0,0,0"/>
                </v:shape>
                <v:shape id="Shape 5017" o:spid="_x0000_s2099" style="position:absolute;left:48234;top:3772;width:681;height:870;visibility:visible;mso-wrap-style:square;v-text-anchor:top" coordsize="681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" path="m,l11489,r,35822l56697,35822,56697,,68186,r,87049l56697,87049r,-40956l11489,46093r,40956l,87049,,xe" fillcolor="black" stroked="f" strokeweight="0">
                  <v:stroke opacity="0" miterlimit="10" joinstyle="miter" endcap="round"/>
                  <v:path o:connecttype="custom" o:connectlocs="0,0;1,0;1,4;6,4;6,0;7,0;7,9;6,9;6,5;1,5;1,9;0,9;0,0" o:connectangles="0,0,0,0,0,0,0,0,0,0,0,0,0"/>
                </v:shape>
                <v:shape id="Shape 5018" o:spid="_x0000_s2100" style="position:absolute;left:47639;top:3757;width:415;height:900;visibility:visible;mso-wrap-style:square;v-text-anchor:top" coordsize="41523,9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" path="m63,c8180,,15298,1879,21792,5762v6369,3882,11364,9143,14736,16031c39900,28682,41523,36448,41523,45215v,8768,-1748,16659,-5245,23673c32657,75902,27662,81162,21168,84669,14674,88302,7555,90055,63,90055l,90038,,80133,21292,71017v5620,-6012,8367,-14654,8367,-25927c29659,38076,28536,31814,26163,26553,23790,21292,20293,17159,15673,14279,11053,11398,5932,9895,188,9895l,9970,,12,63,xe" fillcolor="black" stroked="f" strokeweight="0">
                  <v:stroke opacity="0" miterlimit="10" joinstyle="miter" endcap="round"/>
                  <v:path o:connecttype="custom" o:connectlocs="0,0;2,1;4,2;4,5;4,7;2,8;0,9;0,9;0,8;2,7;3,5;3,3;2,1;0,1;0,1;0,0;0,0" o:connectangles="0,0,0,0,0,0,0,0,0,0,0,0,0,0,0,0,0"/>
                </v:shape>
                <v:shape id="Shape 5019" o:spid="_x0000_s2101" style="position:absolute;left:44815;top:4165;width:2146;height:0;visibility:visible;mso-wrap-style:square;v-text-anchor:top" coordsize="21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" path="m,l214671,e" filled="f" fillcolor="black" strokeweight=".33303mm">
                  <v:fill opacity="0"/>
                  <v:stroke miterlimit="10" joinstyle="miter" endcap="round"/>
                  <v:path o:connecttype="custom" o:connectlocs="0,0;21,0" o:connectangles="0,0"/>
                </v:shape>
                <v:shape id="Shape 5020" o:spid="_x0000_s2102" style="position:absolute;left:53325;top:4441;width:866;height:1009;visibility:visible;mso-wrap-style:square;v-text-anchor:top" coordsize="86668,10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" path="m48954,v6993,,13862,1628,20605,5135c71558,6137,73056,6638,73806,6638v1373,,2497,-501,3371,-1377c78426,4008,79301,2255,79800,r2497,l84545,32816r-2248,c79425,22921,75179,15907,69684,11523,64315,7264,57696,5135,50078,5135v-6369,,-12114,1629,-17233,4885c27599,13152,23603,18412,20606,25551v-2997,7140,-4496,15907,-4496,26553c16110,60872,17609,68387,20356,74775v2747,6513,6993,11397,12613,14779c38589,93061,44958,94689,52201,94689v6244,,11739,-1377,16485,-4008c73556,88051,78801,82665,84545,74649r2123,1503c81923,84670,76303,91057,69810,94940v-6494,4008,-14113,6012,-22979,6012c30846,100952,18483,95065,9741,83166,3247,74273,,63878,,51979,,42335,2123,33442,6494,25426,10740,17285,16735,11022,24227,6638,31845,2130,40087,,48954,xe" fillcolor="black" stroked="f" strokeweight="0">
                  <v:stroke opacity="0" miterlimit="10" joinstyle="miter" endcap="round"/>
                  <v:path o:connecttype="custom" o:connectlocs="5,0;7,1;7,1;8,1;8,0;8,0;8,3;8,3;7,1;5,1;3,1;2,3;2,5;2,7;3,9;5,9;7,9;8,7;9,8;7,9;5,10;1,8;0,5;1,3;2,1;5,0" o:connectangles="0,0,0,0,0,0,0,0,0,0,0,0,0,0,0,0,0,0,0,0,0,0,0,0,0,0"/>
                </v:shape>
                <v:shape id="Shape 5021" o:spid="_x0000_s2103" style="position:absolute;left:54316;top:4416;width:330;height:1013;visibility:visible;mso-wrap-style:square;v-text-anchor:top" coordsize="33093,1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" path="m19356,r3247,l22603,86548v,4008,250,6763,875,8141c24102,95942,24976,96944,26225,97695v1249,627,3496,1002,6868,1002l33093,101328r-31969,l1124,98697v2997,,5120,-250,6119,-877c8367,97194,9241,96192,9865,94689v625,-1378,875,-4133,875,-8141l10740,27305v,-7390,-125,-11899,-500,-13653c9990,12024,9366,10897,8617,10271,7992,9644,6993,9268,5869,9268v-1248,,-2747,376,-4745,1127l,7891,19356,xe" fillcolor="black" stroked="f" strokeweight="0">
                  <v:stroke opacity="0" miterlimit="10" joinstyle="miter" endcap="round"/>
                  <v:path o:connecttype="custom" o:connectlocs="2,0;2,0;2,9;2,9;3,10;3,10;3,10;0,10;0,10;1,10;1,9;1,9;1,3;1,1;1,1;1,1;0,1;0,1;2,0" o:connectangles="0,0,0,0,0,0,0,0,0,0,0,0,0,0,0,0,0,0,0"/>
                </v:shape>
                <v:shape id="Shape 5022" o:spid="_x0000_s2104" style="position:absolute;left:53650;top:3041;width:939;height:941;visibility:visible;mso-wrap-style:square;v-text-anchor:top" coordsize="93911,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" path="m93911,47094v,26052,-21105,47094,-46956,47094c20979,94188,,73146,,47094,,21042,20979,,46955,,72806,,93911,21042,93911,47094xe" filled="f" fillcolor="black" strokeweight=".29139mm">
                  <v:fill opacity="0"/>
                  <v:stroke miterlimit="10" joinstyle="miter"/>
                  <v:path o:connecttype="custom" o:connectlocs="9,5;5,9;0,5;5,0;9,5" o:connectangles="0,0,0,0,0"/>
                </v:shape>
                <v:shape id="Shape 49421" o:spid="_x0000_s2105" style="position:absolute;left:53845;top:3455;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" path="m,l54115,r,10521l,10521,,e" fillcolor="black" stroked="f" strokeweight="0">
                  <v:stroke opacity="0" miterlimit="10" joinstyle="miter"/>
                  <v:path o:connecttype="custom" o:connectlocs="0,0;5,0;5,1;0,1;0,0" o:connectangles="0,0,0,0,0"/>
                </v:shape>
                <v:shape id="Shape 49422" o:spid="_x0000_s2106" style="position:absolute;left:51129;top:4582;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" path="m,l54115,r,10521l,10521,,e" fillcolor="black" stroked="f" strokeweight="0">
                  <v:stroke opacity="0" miterlimit="10" joinstyle="miter"/>
                  <v:path o:connecttype="custom" o:connectlocs="0,0;5,0;5,1;0,1;0,0" o:connectangles="0,0,0,0,0"/>
                </v:shape>
                <v:shape id="Shape 49423" o:spid="_x0000_s2107" style="position:absolute;left:51347;top:4364;width:104;height:542;visibility:visible;mso-wrap-style:square;v-text-anchor:top" coordsize="10490,5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" path="m,l10490,r,54276l,54276,,e" fillcolor="black" stroked="f" strokeweight="0">
                  <v:stroke opacity="0" miterlimit="10" joinstyle="miter"/>
                  <v:path o:connecttype="custom" o:connectlocs="0,0;1,0;1,5;0,5;0,0" o:connectangles="0,0,0,0,0"/>
                </v:shape>
                <v:shape id="Shape 5026" o:spid="_x0000_s2108" style="position:absolute;left:52866;top:4560;width:207;height:207;visibility:visible;mso-wrap-style:square;v-text-anchor:top" coordsize="20730,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" path="m10365,v5745,,10365,4634,10365,10395c20730,16157,16110,20792,10365,20792,4621,20792,,16157,,10395,,4634,4621,,10365,xe" fillcolor="black" stroked="f" strokeweight="0">
                  <v:stroke opacity="0" miterlimit="10" joinstyle="miter"/>
                  <v:path o:connecttype="custom" o:connectlocs="1,0;2,1;1,2;0,1;1,0" o:connectangles="0,0,0,0,0"/>
                </v:shape>
                <v:shape id="Shape 5027" o:spid="_x0000_s2109" style="position:absolute;left:52866;top:5030;width:207;height:207;visibility:visible;mso-wrap-style:square;v-text-anchor:top" coordsize="20730,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" path="m10365,v5745,,10365,4634,10365,10396c20730,16158,16110,20792,10365,20792,4621,20792,,16158,,10396,,4634,4621,,10365,xe" fillcolor="black" stroked="f" strokeweight="0">
                  <v:stroke opacity="0" miterlimit="10" joinstyle="miter"/>
                  <v:path o:connecttype="custom" o:connectlocs="1,0;2,1;1,2;0,1;1,0" o:connectangles="0,0,0,0,0"/>
                </v:shape>
                <v:shape id="Shape 5028" o:spid="_x0000_s2110" style="position:absolute;left:7492;top:16266;width:345;height:870;visibility:visible;mso-wrap-style:square;v-text-anchor:top" coordsize="34517,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" path="m,l34517,r,9607l11489,9607r,28808l34517,38415r,11848l31208,48798v-1311,-276,-3434,-413,-6394,-413l11489,48385r,38652l,87037,,xe" fillcolor="black" stroked="f" strokeweight="0">
                  <v:stroke opacity="0" miterlimit="10" joinstyle="miter"/>
                  <v:path o:connecttype="custom" o:connectlocs="0,0;3,0;3,1;1,1;1,4;3,4;3,5;3,5;2,5;1,5;1,9;0,9;0,0" o:connectangles="0,0,0,0,0,0,0,0,0,0,0,0,0"/>
                </v:shape>
                <v:shape id="Shape 5029" o:spid="_x0000_s2111" style="position:absolute;left:7838;top:16266;width:419;height:870;visibility:visible;mso-wrap-style:square;v-text-anchor:top" coordsize="41973,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" path="m,l3971,v7730,,13612,777,17634,2342c25638,3908,28848,6664,31258,10621v2410,3958,3609,8330,3609,13127c34867,29923,32882,35120,28885,39367v-3984,4233,-10140,6926,-18470,8066c13462,48898,15772,50351,17346,51766v3360,3094,6531,6952,9529,11586l41973,87037r-14449,l16047,68926c12688,63703,9928,59707,7755,56939,5582,54171,3646,52230,1923,51115l,50263,,38415r1661,c6906,38415,11015,37864,13974,36774v2960,-1090,5208,-2831,6744,-5223c22254,29159,23028,26553,23028,23748v,-4121,-1486,-7503,-4471,-10158c15585,10935,10877,9607,4446,9607l,9607,,xe" fillcolor="black" stroked="f" strokeweight="0">
                  <v:stroke opacity="0" miterlimit="10" joinstyle="miter"/>
                  <v:path o:connecttype="custom" o:connectlocs="0,0;0,0;2,0;3,1;3,2;3,4;1,5;2,5;3,6;4,9;3,9;2,7;1,6;0,5;0,5;0,4;0,4;1,4;2,3;2,2;2,1;0,1;0,1;0,0" o:connectangles="0,0,0,0,0,0,0,0,0,0,0,0,0,0,0,0,0,0,0,0,0,0,0,0"/>
                </v:shape>
                <v:shape id="Shape 5030" o:spid="_x0000_s2112" style="position:absolute;left:8501;top:16660;width:3092;height:0;visibility:visible;mso-wrap-style:square;v-text-anchor:top" coordsize="30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" path="m,l309220,e" filled="f" fillcolor="black" strokeweight=".33303mm">
                  <v:fill opacity="0"/>
                  <v:stroke miterlimit="10" joinstyle="miter" endcap="round"/>
                  <v:path o:connecttype="custom" o:connectlocs="0,0;31,0" o:connectangles="0,0"/>
                </v:shape>
                <v:shape id="Shape 5031" o:spid="_x0000_s2113" style="position:absolute;left:11241;top:12509;width:681;height:870;visibility:visible;mso-wrap-style:square;v-text-anchor:top" coordsize="68136,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" path="m,l11489,r,35734l56646,35734,56646,,68136,r,87037l56646,87037r,-41032l11489,46005r,41032l,87037,,xe" fillcolor="black" stroked="f" strokeweight="0">
                  <v:stroke opacity="0" miterlimit="10" joinstyle="miter" endcap="round"/>
                  <v:path o:connecttype="custom" o:connectlocs="0,0;1,0;1,4;6,4;6,0;7,0;7,9;6,9;6,5;1,5;1,9;0,9;0,0" o:connectangles="0,0,0,0,0,0,0,0,0,0,0,0,0"/>
                </v:shape>
                <v:shape id="Shape 5032" o:spid="_x0000_s2114" style="position:absolute;left:11594;top:13633;width:0;height:3026;visibility:visible;mso-wrap-style:square;v-text-anchor:top" coordsize="0,30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" path="m,302618l,e" filled="f" fillcolor="black" strokeweight=".33303mm">
                  <v:fill opacity="0"/>
                  <v:stroke miterlimit="10" joinstyle="miter" endcap="round"/>
                  <v:path o:connecttype="custom" o:connectlocs="0,30;0,0" o:connectangles="0,0"/>
                </v:shape>
                <v:shape id="Shape 5033" o:spid="_x0000_s2115" style="position:absolute;left:11241;top:20024;width:681;height:870;visibility:visible;mso-wrap-style:square;v-text-anchor:top" coordsize="68136,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" path="m,l11489,r,35745l56646,35745,56646,,68136,r,87045l56646,87045r,-41028l11489,46017r,41028l,87045,,xe" fillcolor="black" stroked="f" strokeweight="0">
                  <v:stroke opacity="0" miterlimit="10" joinstyle="miter" endcap="round"/>
                  <v:path o:connecttype="custom" o:connectlocs="0,0;1,0;1,4;6,4;6,0;7,0;7,9;6,9;6,5;1,5;1,9;0,9;0,0" o:connectangles="0,0,0,0,0,0,0,0,0,0,0,0,0"/>
                </v:shape>
                <v:shape id="Shape 5034" o:spid="_x0000_s2116" style="position:absolute;left:11594;top:16660;width:0;height:3115;visibility:visible;mso-wrap-style:square;v-text-anchor:top" coordsize="0,31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" path="m,l,311598e" filled="f" fillcolor="black" strokeweight=".33303mm">
                  <v:fill opacity="0"/>
                  <v:stroke miterlimit="10" joinstyle="miter" endcap="round"/>
                  <v:path o:connecttype="custom" o:connectlocs="0,0;0,31" o:connectangles="0,0"/>
                </v:shape>
                <v:shape id="Shape 5035" o:spid="_x0000_s2117" style="position:absolute;left:14912;top:16251;width:413;height:900;visibility:visible;mso-wrap-style:square;v-text-anchor:top" coordsize="41398,9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" path="m41398,r,9983l20605,18313v-5869,5598,-8866,14955,-8866,28056c11739,56852,14611,65119,20231,71156v5619,6037,12738,9055,21105,9055l41398,80185r,9866l19606,84132c13113,80174,8242,74763,4870,67912,1623,61073,,53821,,46181,,31740,3871,20429,11614,12250,15423,8167,19825,5102,24804,3057l41398,xe" fillcolor="black" stroked="f" strokeweight="0">
                  <v:stroke opacity="0" miterlimit="10" joinstyle="miter" endcap="round"/>
                  <v:path o:connecttype="custom" o:connectlocs="4,0;4,1;2,2;1,5;2,7;4,8;4,8;4,9;2,8;0,7;0,5;1,1;2,0;4,0" o:connectangles="0,0,0,0,0,0,0,0,0,0,0,0,0,0"/>
                </v:shape>
                <v:shape id="Shape 5036" o:spid="_x0000_s2118" style="position:absolute;left:15326;top:16251;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" path="m62,c8180,,15298,1929,21792,5762v6369,3845,11364,9193,14736,16057c39900,28695,41523,36486,41523,45191v,8830,-1748,16720,-5245,23684c32657,75852,27661,81125,21168,84707,14674,88289,7555,90080,62,90080l,90063,,80196,21292,71080v5620,-6100,8367,-14742,8367,-25952c29659,38039,28535,31864,26163,26578,23790,21293,20293,17197,15673,14279,11052,11373,5932,9920,187,9920l,9995,,12,62,xe" fillcolor="black" stroked="f" strokeweight="0">
                  <v:stroke opacity="0" miterlimit="10" joinstyle="miter" endcap="round"/>
                  <v:path o:connecttype="custom" o:connectlocs="0,0;2,1;4,2;4,5;4,7;2,8;0,9;0,9;0,8;2,7;3,5;3,3;2,1;0,1;0,1;0,0;0,0" o:connectangles="0,0,0,0,0,0,0,0,0,0,0,0,0,0,0,0,0"/>
                </v:shape>
                <v:shape id="Shape 5037" o:spid="_x0000_s2119" style="position:absolute;left:11594;top:16660;width:3054;height:0;visibility:visible;mso-wrap-style:square;v-text-anchor:top" coordsize="3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" path="m,l305461,e" filled="f" fillcolor="black" strokeweight=".33303mm">
                  <v:fill opacity="0"/>
                  <v:stroke miterlimit="10" joinstyle="miter" endcap="round"/>
                  <v:path o:connecttype="custom" o:connectlocs="0,0;31,0" o:connectangles="0,0"/>
                </v:shape>
                <v:shape id="Shape 5038" o:spid="_x0000_s2120" style="position:absolute;left:19406;top:16492;width:342;height:644;visibility:visible;mso-wrap-style:square;v-text-anchor:top" coordsize="34218,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" path="m23228,v3622,,7243,1152,10990,3444l30471,13364c27849,11811,25351,11047,22728,11047v-2372,,-4495,702,-6368,2104c14611,14554,13238,16508,12488,19000v-1249,3796,-1873,7954,-1873,12463l10615,64479,,64479,,1428r9616,l9616,10985c12113,6513,14362,3557,16360,2142,18483,714,20730,,23228,xe" fillcolor="black" stroked="f" strokeweight="0">
                  <v:stroke opacity="0" miterlimit="10" joinstyle="miter" endcap="round"/>
                  <v:path o:connecttype="custom" o:connectlocs="2,0;3,0;3,1;2,1;2,1;1,2;1,3;1,6;0,6;0,0;1,0;1,1;2,0;2,0" o:connectangles="0,0,0,0,0,0,0,0,0,0,0,0,0,0"/>
                </v:shape>
                <v:shape id="Shape 5039" o:spid="_x0000_s2121" style="position:absolute;left:18486;top:16251;width:768;height:900;visibility:visible;mso-wrap-style:square;v-text-anchor:top" coordsize="76802,9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" path="m41086,v8617,,15985,2217,21855,6651c68810,11085,72931,17322,75304,25351l63940,28031c61942,21693,59069,17084,55198,14191,51451,11298,46581,9857,40836,9857v-6743,,-12238,1604,-16734,4810c19607,17873,16484,22182,14611,27580v-1748,5399,-2747,10972,-2747,16708c11864,51691,12988,58154,15111,63678v2123,5523,5495,9656,9990,12387c29722,78795,34592,80160,39962,80160v6369,,11864,-1866,16235,-5586c60693,70854,63690,65331,65313,58016r11489,2906c74430,70378,70059,77593,63815,82565v-6244,4960,-13987,7452,-22979,7452c31470,90017,23852,88101,17983,84281,12114,80461,7743,74937,4621,67685,1624,60446,,52668,,44351,,35296,1748,27380,5245,20629,8742,13878,13612,8755,19981,5261,26350,1753,33344,,41086,xe" fillcolor="black" stroked="f" strokeweight="0">
                  <v:stroke opacity="0" miterlimit="10" joinstyle="miter" endcap="round"/>
                  <v:path o:connecttype="custom" o:connectlocs="4,0;6,1;8,3;6,3;6,1;4,1;2,1;1,3;1,4;2,6;3,8;4,8;6,7;7,6;8,6;6,8;4,9;2,8;0,7;0,4;1,2;2,1;4,0" o:connectangles="0,0,0,0,0,0,0,0,0,0,0,0,0,0,0,0,0,0,0,0,0,0,0"/>
                </v:shape>
                <v:shape id="Shape 5040" o:spid="_x0000_s2122" style="position:absolute;left:16017;top:16660;width:2204;height:0;visibility:visible;mso-wrap-style:square;v-text-anchor:top" coordsize="220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" path="m,l220417,e" filled="f" fillcolor="black" strokeweight=".33303mm">
                  <v:fill opacity="0"/>
                  <v:stroke miterlimit="10" joinstyle="miter" endcap="round"/>
                  <v:path o:connecttype="custom" o:connectlocs="0,0;22,0" o:connectangles="0,0"/>
                </v:shape>
                <v:shape id="Shape 5041" o:spid="_x0000_s2123" style="position:absolute;left:18658;top:12493;width:413;height:900;visibility:visible;mso-wrap-style:square;v-text-anchor:top" coordsize="41398,9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" path="m41398,r,9983l20605,18312v-5869,5599,-8866,14955,-8866,28057c11739,56852,14611,65119,20231,71156v5619,6037,12738,9055,21105,9055l41398,80185r,9866l19606,84132c13113,80174,8242,74763,4870,67912,1624,61073,,53821,,46181,,31740,3871,20429,11614,12250,15423,8167,19825,5102,24804,3057l41398,xe" fillcolor="black" stroked="f" strokeweight="0">
                  <v:stroke opacity="0" miterlimit="10" joinstyle="miter" endcap="round"/>
                  <v:path o:connecttype="custom" o:connectlocs="4,0;4,1;2,2;1,5;2,7;4,8;4,8;4,9;2,8;0,7;0,5;1,1;2,0;4,0" o:connectangles="0,0,0,0,0,0,0,0,0,0,0,0,0,0"/>
                </v:shape>
                <v:shape id="Shape 5042" o:spid="_x0000_s2124" style="position:absolute;left:19072;top:12493;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" path="m62,c8180,,15298,1929,21792,5762v6369,3845,11364,9193,14736,16057c39900,28695,41523,36485,41523,45191v,8830,-1748,16720,-5245,23684c32657,75852,27661,81125,21168,84707,14674,88289,7555,90080,62,90080l,90063,,80196,21292,71080v5620,-6100,8368,-14755,8368,-25952c29660,38039,28535,31864,26163,26578,23790,21293,20293,17197,15673,14279,11052,11373,5932,9920,187,9920l,9995,,12,62,xe" fillcolor="black" stroked="f" strokeweight="0">
                  <v:stroke opacity="0" miterlimit="10" joinstyle="miter" endcap="round"/>
                  <v:path o:connecttype="custom" o:connectlocs="0,0;2,1;4,2;4,5;4,7;2,8;0,9;0,9;0,8;2,7;3,5;3,3;2,1;0,1;0,1;0,0;0,0" o:connectangles="0,0,0,0,0,0,0,0,0,0,0,0,0,0,0,0,0"/>
                </v:shape>
                <v:shape id="Shape 5043" o:spid="_x0000_s2125" style="position:absolute;left:18862;top:13649;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" path="m,233968l,e" filled="f" fillcolor="black" strokeweight=".33303mm">
                  <v:fill opacity="0"/>
                  <v:stroke miterlimit="10" joinstyle="miter" endcap="round"/>
                  <v:path o:connecttype="custom" o:connectlocs="0,23;0,0" o:connectangles="0,0"/>
                </v:shape>
                <v:shape id="Shape 5044" o:spid="_x0000_s2126" style="position:absolute;left:19311;top:13649;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5045" o:spid="_x0000_s2127" style="position:absolute;left:18658;top:20008;width:413;height:900;visibility:visible;mso-wrap-style:square;v-text-anchor:top" coordsize="41398,9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" path="m41398,r,9978l20605,18305v-5869,5601,-8866,14954,-8866,28056c11739,56851,14611,65114,20231,71151v5619,6037,12738,9054,21105,9054l41398,80178r,9866l19606,84124c13113,80165,8242,74762,4870,67914,1624,61066,,53822,,46182,,31734,3871,20423,11614,12249,15423,8162,19825,5097,24804,3054l41398,xe" fillcolor="black" stroked="f" strokeweight="0">
                  <v:stroke opacity="0" miterlimit="10" joinstyle="miter" endcap="round"/>
                  <v:path o:connecttype="custom" o:connectlocs="4,0;4,1;2,2;1,5;2,7;4,8;4,8;4,9;2,8;0,7;0,5;1,1;2,0;4,0" o:connectangles="0,0,0,0,0,0,0,0,0,0,0,0,0,0"/>
                </v:shape>
                <v:shape id="Shape 5046" o:spid="_x0000_s2128" style="position:absolute;left:19072;top:20008;width:415;height:900;visibility:visible;mso-wrap-style:square;v-text-anchor:top" coordsize="41523,9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" path="m62,c8180,,15298,1919,21792,5759v6369,3840,11364,9194,14736,16061c39900,28689,41523,36477,41523,45186v,8826,-1748,16723,-5245,23691c32657,75843,27661,81118,21168,84699,14674,88282,7555,90073,62,90073l,90056,,80190,21292,71072v5620,-6095,8368,-14744,8368,-25946c29660,38040,28535,31855,26163,26571,23790,21286,20293,17190,15673,14280,11052,11370,5932,9915,187,9915l,9990,,12,62,xe" fillcolor="black" stroked="f" strokeweight="0">
                  <v:stroke opacity="0" miterlimit="10" joinstyle="miter" endcap="round"/>
                  <v:path o:connecttype="custom" o:connectlocs="0,0;2,1;4,2;4,5;4,7;2,8;0,9;0,9;0,8;2,7;3,5;3,3;2,1;0,1;0,1;0,0;0,0" o:connectangles="0,0,0,0,0,0,0,0,0,0,0,0,0,0,0,0,0"/>
                </v:shape>
                <v:shape id="Shape 5047" o:spid="_x0000_s2129" style="position:absolute;left:19311;top:1740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" path="m,l,233968e" filled="f" fillcolor="black" strokeweight=".33303mm">
                  <v:fill opacity="0"/>
                  <v:stroke miterlimit="10" joinstyle="miter" endcap="round"/>
                  <v:path o:connecttype="custom" o:connectlocs="0,0;0,23" o:connectangles="0,0"/>
                </v:shape>
                <v:shape id="Shape 5048" o:spid="_x0000_s2130" style="position:absolute;left:18862;top:17406;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" path="m,l,233968e" filled="f" fillcolor="black" strokeweight=".33303mm">
                  <v:fill opacity="0"/>
                  <v:stroke miterlimit="10" joinstyle="miter" endcap="round"/>
                  <v:path o:connecttype="custom" o:connectlocs="0,0;0,23" o:connectangles="0,0"/>
                </v:shape>
                <v:shape id="Shape 5049" o:spid="_x0000_s2131" style="position:absolute;left:22405;top:16251;width:413;height:900;visibility:visible;mso-wrap-style:square;v-text-anchor:top" coordsize="41399,9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" path="m41399,r,9983l20605,18313v-5869,5598,-8866,14955,-8866,28056c11739,56852,14611,65119,20231,71156v5619,6037,12738,9056,21105,9056l41399,80185r,9867l19606,84132c13113,80174,8242,74763,4871,67912,1624,61073,,53821,,46181,,31740,3871,20429,11614,12251,15423,8167,19825,5102,24805,3057l41399,xe" fillcolor="black" stroked="f" strokeweight="0">
                  <v:stroke opacity="0" miterlimit="10" joinstyle="miter" endcap="round"/>
                  <v:path o:connecttype="custom" o:connectlocs="4,0;4,1;2,2;1,5;2,7;4,8;4,8;4,9;2,8;0,7;0,5;1,1;2,0;4,0" o:connectangles="0,0,0,0,0,0,0,0,0,0,0,0,0,0"/>
                </v:shape>
                <v:shape id="Shape 5050" o:spid="_x0000_s2132" style="position:absolute;left:23414;top:16266;width:681;height:870;visibility:visible;mso-wrap-style:square;v-text-anchor:top" coordsize="68186,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" path="m,l11489,r,35734l56697,35734,56697,,68186,r,87037l56697,87037r,-41032l11489,46005r,41032l,87037,,xe" fillcolor="black" stroked="f" strokeweight="0">
                  <v:stroke opacity="0" miterlimit="10" joinstyle="miter" endcap="round"/>
                  <v:path o:connecttype="custom" o:connectlocs="0,0;1,0;1,4;6,4;6,0;7,0;7,9;6,9;6,5;1,5;1,9;0,9;0,0" o:connectangles="0,0,0,0,0,0,0,0,0,0,0,0,0"/>
                </v:shape>
                <v:shape id="Shape 5051" o:spid="_x0000_s2133" style="position:absolute;left:22819;top:16251;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" path="m62,c8179,,15298,1929,21792,5761v6368,3845,11364,9194,14736,16057c39899,28695,41523,36485,41523,45190v,8830,-1749,16721,-5245,23685c32656,75852,27661,81125,21167,84707,14673,88289,7555,90080,62,90080l,90063,,80196,21292,71079v5620,-6099,8367,-14741,8367,-25952c29659,38038,28535,31864,26163,26578,23790,21292,20293,17197,15672,14278,11052,11373,5931,9920,187,9920l,9994,,11,62,xe" fillcolor="black" stroked="f" strokeweight="0">
                  <v:stroke opacity="0" miterlimit="10" joinstyle="miter" endcap="round"/>
                  <v:path o:connecttype="custom" o:connectlocs="0,0;2,1;4,2;4,5;4,7;2,8;0,9;0,9;0,8;2,7;3,5;3,3;2,1;0,1;0,1;0,0;0,0" o:connectangles="0,0,0,0,0,0,0,0,0,0,0,0,0,0,0,0,0"/>
                </v:shape>
                <v:shape id="Shape 5052" o:spid="_x0000_s2134" style="position:absolute;left:19994;top:16660;width:2146;height:0;visibility:visible;mso-wrap-style:square;v-text-anchor:top" coordsize="21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" path="m,l214672,e" filled="f" fillcolor="black" strokeweight=".33303mm">
                  <v:fill opacity="0"/>
                  <v:stroke miterlimit="10" joinstyle="miter" endcap="round"/>
                  <v:path o:connecttype="custom" o:connectlocs="0,0;21,0" o:connectangles="0,0"/>
                </v:shape>
                <v:shape id="Shape 5053" o:spid="_x0000_s2135" style="position:absolute;left:11968;top:13283;width:3125;height:1680;visibility:visible;mso-wrap-style:square;v-text-anchor:top" coordsize="312579,16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" path="m312579,168036c312579,75288,237525,,145113,,86418,,29347,33116,,84018e" filled="f" fillcolor="black" strokeweight=".33303mm">
                  <v:fill opacity="0"/>
                  <v:stroke miterlimit="10" joinstyle="miter" endcap="round"/>
                  <v:path o:connecttype="custom" o:connectlocs="31,17;15,0;0,8" o:connectangles="0,0,0"/>
                </v:shape>
                <v:shape id="Shape 5054" o:spid="_x0000_s2136" style="position:absolute;left:14870;top:14777;width:498;height:1027;visibility:visible;mso-wrap-style:square;v-text-anchor:top" coordsize="49828,10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" path="m1374,r499,676l3247,2505,7992,8254r6744,6288l18482,17059r3872,1628l31095,19088r4621,-802l40087,17122r3871,-1290l46955,14617r2123,-890l49828,13377r-2123,3845l41960,27342,34092,41646,15735,74449,7743,88752,2123,98873,,102718,125,86661,374,70215,1374,xe" fillcolor="black" stroked="f" strokeweight="0">
                  <v:stroke opacity="0" miterlimit="10" joinstyle="miter" endcap="round"/>
                  <v:path o:connecttype="custom" o:connectlocs="0,0;0,0;0,0;1,1;1,1;2,2;2,2;3,2;4,2;4,2;4,2;5,1;5,1;5,1;5,2;4,3;3,4;2,7;1,9;0,10;0,10;0,9;0,7;0,0" o:connectangles="0,0,0,0,0,0,0,0,0,0,0,0,0,0,0,0,0,0,0,0,0,0,0,0"/>
                </v:shape>
                <v:shape id="Shape 5055" o:spid="_x0000_s2137" style="position:absolute;left:14870;top:14777;width:498;height:1027;visibility:visible;mso-wrap-style:square;v-text-anchor:top" coordsize="49828,10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" path="m,102718c,102718,1374,,1374,v,,10490,15782,20980,18687c32844,21593,49828,13377,49828,13377,49828,13377,,102718,,102718v,,,,,xe" filled="f" fillcolor="black" strokeweight=".04856mm">
                  <v:fill opacity="0"/>
                  <v:stroke miterlimit="10" joinstyle="miter" endcap="round"/>
                  <v:path o:connecttype="custom" o:connectlocs="0,10;0,0;2,2;5,1;0,10;0,10" o:connectangles="0,0,0,0,0,0"/>
                </v:shape>
                <v:shape id="Shape 5056" o:spid="_x0000_s2138" style="position:absolute;left:15434;top:17505;width:2707;height:1214;visibility:visible;mso-wrap-style:square;v-text-anchor:top" coordsize="270744,1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" path="m,c20356,76165,98532,121418,174460,101014,217919,89329,254759,55849,270744,13627e" filled="f" fillcolor="black" strokeweight=".33303mm">
                  <v:fill opacity="0"/>
                  <v:stroke miterlimit="10" joinstyle="miter" endcap="round"/>
                  <v:path o:connecttype="custom" o:connectlocs="0,0;17,10;27,1" o:connectangles="0,0,0"/>
                </v:shape>
                <v:shape id="Shape 5057" o:spid="_x0000_s2139" style="position:absolute;left:17883;top:16766;width:504;height:1015;visibility:visible;mso-wrap-style:square;v-text-anchor:top" coordsize="50452,1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" path="m30221,r875,4371l33344,15882r3247,16270l40337,50802r3746,18649l47330,85722r2248,11510l50452,101591,48204,99499,45582,97332,42335,94827,34342,90043,30097,88364r-8492,-514l12863,90756,8867,92823,5245,94915,2498,96756,749,98058,,98559,1374,94326,4746,83166,9616,67385,15111,49286,20731,31187,25476,15406,28973,4246,30221,xe" fillcolor="black" stroked="f" strokeweight="0">
                  <v:stroke opacity="0" miterlimit="10" joinstyle="miter" endcap="round"/>
                  <v:path o:connecttype="custom" o:connectlocs="3,0;3,0;3,2;4,3;4,5;4,7;5,9;5,10;5,10;5,10;5,10;4,9;3,9;3,9;2,9;1,9;1,9;1,9;0,10;0,10;0,10;0,9;0,8;1,7;2,5;2,3;3,2;3,0;3,0" o:connectangles="0,0,0,0,0,0,0,0,0,0,0,0,0,0,0,0,0,0,0,0,0,0,0,0,0,0,0,0,0"/>
                </v:shape>
                <v:shape id="Shape 5058" o:spid="_x0000_s2140" style="position:absolute;left:17883;top:16766;width:504;height:1015;visibility:visible;mso-wrap-style:square;v-text-anchor:top" coordsize="50452,1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" path="m30221,v,,20231,101591,20231,101591c50452,101591,36840,88239,25851,87575,14861,86911,,98559,,98559,,98559,30221,,30221,v,,,,,xe" filled="f" fillcolor="black" strokeweight=".04856mm">
                  <v:fill opacity="0"/>
                  <v:stroke miterlimit="10" joinstyle="miter" endcap="round"/>
                  <v:path o:connecttype="custom" o:connectlocs="3,0;5,10;3,9;0,10;3,0;3,0" o:connectangles="0,0,0,0,0,0"/>
                </v:shape>
                <v:shape id="Shape 5059" o:spid="_x0000_s2141" style="position:absolute;left:19836;top:13081;width:1404;height:2545;visibility:visible;mso-wrap-style:square;v-text-anchor:top" coordsize="140492,25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" path="m,254534v77552,,140492,-63126,140492,-140907c140492,69514,118513,26089,83046,e" filled="f" fillcolor="black" strokeweight=".33303mm">
                  <v:fill opacity="0"/>
                  <v:stroke miterlimit="10" joinstyle="miter" endcap="round"/>
                  <v:path o:connecttype="custom" o:connectlocs="0,25;14,11;8,0" o:connectangles="0,0,0"/>
                </v:shape>
                <v:shape id="Shape 5060" o:spid="_x0000_s2142" style="position:absolute;left:19836;top:12808;width:1029;height:552;visibility:visible;mso-wrap-style:square;v-text-anchor:top" coordsize="102903,5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" path="m,l4371,313r11739,802l32594,2255,51452,3557,70433,4860,86918,6000r11614,801l102903,7114r-2498,1666l97533,10709r-3247,2530l90914,16270r-3247,3419l84920,23384r-1874,3896l82172,31501r,4596l82672,40757r999,4458l84795,49173r999,3182l86543,54471r375,777l83171,52868,73306,46618,43459,27618,27474,17485,13612,8630,3746,2380,,xe" fillcolor="black" stroked="f" strokeweight="0">
                  <v:stroke opacity="0" miterlimit="10" joinstyle="miter" endcap="round"/>
                  <v:path o:connecttype="custom" o:connectlocs="0,0;0,0;2,0;3,0;5,0;7,0;9,1;10,1;10,1;10,1;10,1;9,1;9,2;9,2;8,2;8,3;8,3;8,4;8,4;8,5;8,5;9,5;9,5;9,6;8,5;7,5;4,3;3,2;1,1;0,0;0,0" o:connectangles="0,0,0,0,0,0,0,0,0,0,0,0,0,0,0,0,0,0,0,0,0,0,0,0,0,0,0,0,0,0,0"/>
                </v:shape>
                <v:shape id="Shape 5061" o:spid="_x0000_s2143" style="position:absolute;left:19836;top:12808;width:1029;height:552;visibility:visible;mso-wrap-style:square;v-text-anchor:top" coordsize="102903,5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" path="m,c,,102903,7114,102903,7114v,,-16360,9632,-19857,20166c79550,37813,86918,55248,86918,55248,86918,55248,,,,,,,,,,xe" filled="f" fillcolor="black" strokeweight=".04856mm">
                  <v:fill opacity="0"/>
                  <v:stroke miterlimit="10" joinstyle="miter" endcap="round"/>
                  <v:path o:connecttype="custom" o:connectlocs="0,0;10,1;8,3;9,6;0,0;0,0" o:connectangles="0,0,0,0,0,0"/>
                </v:shape>
                <v:shape id="Shape 49424" o:spid="_x0000_s2144" style="position:absolute;left:25081;top:16130;width:4837;height:120;visibility:visible;mso-wrap-style:square;v-text-anchor:top" coordsize="483792,1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" path="m,l483792,r,12024l,12024,,e" fillcolor="black" stroked="f" strokeweight="0">
                  <v:stroke opacity="0" miterlimit="10" joinstyle="miter" endcap="round"/>
                  <v:path o:connecttype="custom" o:connectlocs="0,0;48,0;48,1;0,1;0,0" o:connectangles="0,0,0,0,0"/>
                </v:shape>
                <v:shape id="Shape 5063" o:spid="_x0000_s2145" style="position:absolute;left:29670;top:15703;width:1873;height:959;visibility:visible;mso-wrap-style:square;v-text-anchor:top" coordsize="187323,9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" path="m,l7993,2104,29222,7615r29972,7803l128004,33317r29972,7803l179205,46643r8118,2092l179205,50764r-21229,5348l128004,63678,59194,81025,29222,88590,7993,93938,,95967,999,94790,3621,91496,11614,80098r4371,-7328l22354,56701r,-16183l19731,32127,15985,23948,7368,9795,3621,4622,999,1227,,xe" fillcolor="black" stroked="f" strokeweight="0">
                  <v:stroke opacity="0" miterlimit="10" joinstyle="miter" endcap="round"/>
                  <v:path o:connecttype="custom" o:connectlocs="0,0;1,0;3,1;6,2;13,3;16,4;18,5;19,5;18,5;16,6;13,6;6,8;3,9;1,9;0,10;0,9;0,9;1,8;2,7;2,6;2,4;2,3;2,2;1,1;0,0;0,0;0,0" o:connectangles="0,0,0,0,0,0,0,0,0,0,0,0,0,0,0,0,0,0,0,0,0,0,0,0,0,0,0"/>
                </v:shape>
                <v:shape id="Shape 5064" o:spid="_x0000_s2146" style="position:absolute;left:29670;top:15703;width:1873;height:959;visibility:visible;mso-wrap-style:square;v-text-anchor:top" coordsize="187323,9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" path="m187323,48735c187323,48735,,95967,,95967v,,23353,-26553,23353,-47232c23353,27405,,,,,,,187323,48735,187323,48735v,,,,,xe" filled="f" fillcolor="black" strokeweight=".04856mm">
                  <v:fill opacity="0"/>
                  <v:stroke miterlimit="10" joinstyle="miter" endcap="round"/>
                  <v:path o:connecttype="custom" o:connectlocs="19,5;0,10;2,5;0,0;19,5;19,5" o:connectangles="0,0,0,0,0,0"/>
                </v:shape>
                <v:shape id="Shape 5065" o:spid="_x0000_s2147" style="position:absolute;left:35892;top:13057;width:413;height:900;visibility:visible;mso-wrap-style:square;v-text-anchor:top" coordsize="41398,9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" path="m41398,r,9983l20605,18313v-5869,5599,-8866,14955,-8866,28056c11739,56853,14611,65119,20231,71156v5619,6037,12738,9056,21104,9056l41398,80185r,9867l19607,84132c13112,80174,8242,74763,4869,67912,1623,61073,,53822,,46181,,31740,3871,20430,11613,12251,15422,8168,19824,5102,24804,3058l41398,xe" fillcolor="black" stroked="f" strokeweight="0">
                  <v:stroke opacity="0" miterlimit="10" joinstyle="miter" endcap="round"/>
                  <v:path o:connecttype="custom" o:connectlocs="4,0;4,1;2,2;1,5;2,7;4,8;4,8;4,9;2,8;0,7;0,5;1,1;2,0;4,0" o:connectangles="0,0,0,0,0,0,0,0,0,0,0,0,0,0"/>
                </v:shape>
                <v:shape id="Shape 5066" o:spid="_x0000_s2148" style="position:absolute;left:36306;top:13057;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" path="m62,c8179,,15298,1929,21792,5762v6369,3845,11364,9193,14735,16057c39900,28695,41523,36486,41523,45191v,8830,-1749,16720,-5245,23684c32656,75852,27661,81125,21168,84707,14674,88289,7555,90080,62,90080l,90063,,80196,21292,71080v5620,-6100,8367,-14742,8367,-25952c29659,38039,28535,31864,26163,26578,23790,21292,20293,17197,15673,14279,11052,11373,5931,9920,187,9920l,9995,,11,62,xe" fillcolor="black" stroked="f" strokeweight="0">
                  <v:stroke opacity="0" miterlimit="10" joinstyle="miter" endcap="round"/>
                  <v:path o:connecttype="custom" o:connectlocs="0,0;2,1;4,2;4,5;4,7;2,8;0,9;0,9;0,8;2,7;3,5;3,3;2,1;0,1;0,1;0,0;0,0" o:connectangles="0,0,0,0,0,0,0,0,0,0,0,0,0,0,0,0,0"/>
                </v:shape>
                <v:shape id="Shape 5067" o:spid="_x0000_s2149" style="position:absolute;left:36095;top:14212;width:0;height:3140;visibility:visible;mso-wrap-style:square;v-text-anchor:top" coordsize="0,31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" path="m,314091l,e" filled="f" fillcolor="black" strokeweight=".33303mm">
                  <v:fill opacity="0"/>
                  <v:stroke miterlimit="10" joinstyle="miter" endcap="round"/>
                  <v:path o:connecttype="custom" o:connectlocs="0,31;0,0" o:connectangles="0,0"/>
                </v:shape>
                <v:shape id="Shape 5068" o:spid="_x0000_s2150" style="position:absolute;left:36545;top:14212;width:0;height:3071;visibility:visible;mso-wrap-style:square;v-text-anchor:top" coordsize="0,30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" path="m,307114l,e" filled="f" fillcolor="black" strokeweight=".33303mm">
                  <v:fill opacity="0"/>
                  <v:stroke miterlimit="10" joinstyle="miter" endcap="round"/>
                  <v:path o:connecttype="custom" o:connectlocs="0,31;0,0" o:connectangles="0,0"/>
                </v:shape>
                <v:shape id="Shape 5069" o:spid="_x0000_s2151" style="position:absolute;left:32721;top:18709;width:345;height:870;visibility:visible;mso-wrap-style:square;v-text-anchor:top" coordsize="34530,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" path="m,l34530,r,9607l11489,9607r,28807l34530,38414r,11845l31221,48797v-1374,-275,-3497,-413,-6369,-413l11489,48384r,38653l,87037,,xe" fillcolor="black" stroked="f" strokeweight="0">
                  <v:stroke opacity="0" miterlimit="10" joinstyle="miter" endcap="round"/>
                  <v:path o:connecttype="custom" o:connectlocs="0,0;3,0;3,1;1,1;1,4;3,4;3,5;3,5;2,5;1,5;1,9;0,9;0,0" o:connectangles="0,0,0,0,0,0,0,0,0,0,0,0,0"/>
                </v:shape>
                <v:shape id="Shape 5070" o:spid="_x0000_s2152" style="position:absolute;left:33066;top:18709;width:418;height:870;visibility:visible;mso-wrap-style:square;v-text-anchor:top" coordsize="41899,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" path="m,l3934,v7742,,13612,776,17608,2342c25663,3908,28785,6663,31283,10621v2373,3958,3621,8329,3621,13126c34904,29922,32907,35120,28910,39366v-3996,4234,-10240,6927,-18482,8066c13425,48898,15798,50351,17296,51766v3372,3094,6619,6951,9616,11586l41899,87037r-14362,l16047,68925c12676,63702,9928,59707,7681,56939,5557,54171,3559,52229,1936,51115l,50259,,38414r1686,c6931,38414,10928,37863,13924,36773v2998,-1089,5246,-2830,6744,-5223c22292,29158,23041,26553,23041,23747v,-4120,-1499,-7502,-4496,-10158c15548,10934,10802,9607,4433,9607l,9607,,xe" fillcolor="black" stroked="f" strokeweight="0">
                  <v:stroke opacity="0" miterlimit="10" joinstyle="miter" endcap="round"/>
                  <v:path o:connecttype="custom" o:connectlocs="0,0;0,0;2,0;3,1;3,2;3,4;1,5;2,5;3,6;4,9;3,9;2,7;1,6;0,5;0,5;0,4;0,4;1,4;2,3;2,2;2,1;0,1;0,1;0,0" o:connectangles="0,0,0,0,0,0,0,0,0,0,0,0,0,0,0,0,0,0,0,0,0,0,0,0"/>
                </v:shape>
                <v:shape id="Shape 5071" o:spid="_x0000_s2153" style="position:absolute;left:33658;top:17223;width:2662;height:1541;visibility:visible;mso-wrap-style:square;v-text-anchor:top" coordsize="266248,1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" path="m266248,l,154171e" filled="f" fillcolor="black" strokeweight=".33303mm">
                  <v:fill opacity="0"/>
                  <v:stroke miterlimit="10" joinstyle="miter" endcap="round"/>
                  <v:path o:connecttype="custom" o:connectlocs="27,0;0,15" o:connectangles="0,0"/>
                </v:shape>
                <v:shape id="Shape 5072" o:spid="_x0000_s2154" style="position:absolute;left:39586;top:17802;width:680;height:870;visibility:visible;mso-wrap-style:square;v-text-anchor:top" coordsize="68061,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" path="m,l11489,r,35747l56572,35747,56572,,68061,r,87049l56572,87049r,-41032l11489,46017r,41032l,87049,,xe" fillcolor="black" stroked="f" strokeweight="0">
                  <v:stroke opacity="0" miterlimit="10" joinstyle="miter" endcap="round"/>
                  <v:path o:connecttype="custom" o:connectlocs="0,0;1,0;1,4;6,4;6,0;7,0;7,9;6,9;6,5;1,5;1,9;0,9;0,0" o:connectangles="0,0,0,0,0,0,0,0,0,0,0,0,0"/>
                </v:shape>
                <v:shape id="Shape 5073" o:spid="_x0000_s2155" style="position:absolute;left:36320;top:17223;width:2944;height:791;visibility:visible;mso-wrap-style:square;v-text-anchor:top" coordsize="294472,7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" path="m,l294472,79133e" filled="f" fillcolor="black" strokeweight=".33303mm">
                  <v:fill opacity="0"/>
                  <v:stroke miterlimit="10" joinstyle="miter" endcap="round"/>
                  <v:path o:connecttype="custom" o:connectlocs="0,0;29,8" o:connectangles="0,0"/>
                </v:shape>
                <v:shape id="Shape 5074" o:spid="_x0000_s2156" style="position:absolute;left:47903;top:16492;width:340;height:644;visibility:visible;mso-wrap-style:square;v-text-anchor:top" coordsize="34093,6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" path="m23229,v3497,,7243,1152,10864,3444l30472,13364c27849,11811,25227,11047,22604,11047v-2248,,-4371,702,-6244,2105c14487,14554,13238,16508,12364,19001v-1124,3795,-1748,7953,-1748,12462l10616,64479,,64479,,1428r9616,l9616,10985c11989,6513,14237,3557,16360,2142,18358,714,20731,,23229,xe" fillcolor="black" stroked="f" strokeweight="0">
                  <v:stroke opacity="0" miterlimit="10" joinstyle="miter" endcap="round"/>
                  <v:path o:connecttype="custom" o:connectlocs="2,0;3,0;3,1;2,1;2,1;1,2;1,3;1,6;0,6;0,0;1,0;1,1;2,0;2,0" o:connectangles="0,0,0,0,0,0,0,0,0,0,0,0,0,0"/>
                </v:shape>
                <v:shape id="Shape 5075" o:spid="_x0000_s2157" style="position:absolute;left:46983;top:16251;width:766;height:900;visibility:visible;mso-wrap-style:square;v-text-anchor:top" coordsize="76678,9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" path="m40962,v8741,,15984,2217,21979,6651c68811,11085,72931,17322,75304,25350l63940,28031c61941,21693,59069,17084,55198,14191,51326,11297,46582,9857,40712,9857v-6619,,-12239,1603,-16734,4810c19482,17873,16359,22182,14612,27580v-1874,5398,-2748,10972,-2748,16708c11864,51691,12863,58154,15111,63677v2123,5524,5495,9657,9991,12387c29597,78795,34592,80160,39838,80160v6493,,11863,-1866,16359,-5586c60692,70854,63690,65331,65188,58016r11490,2905c74305,70378,69934,77593,63690,82565v-6244,4960,-13862,7452,-22854,7452c31470,90017,23853,88101,17983,84281,12114,80461,7618,74937,4621,67685,1499,60446,,52668,,44351,,35296,1749,27380,5245,20629,8617,13877,13612,8755,19982,5260,26350,1753,33344,,40962,xe" fillcolor="black" stroked="f" strokeweight="0">
                  <v:stroke opacity="0" miterlimit="10" joinstyle="miter" endcap="round"/>
                  <v:path o:connecttype="custom" o:connectlocs="4,0;6,1;8,3;6,3;6,1;4,1;2,1;1,3;1,4;2,6;3,8;4,8;6,7;7,6;8,6;6,8;4,9;2,8;0,7;0,4;1,2;2,1;4,0" o:connectangles="0,0,0,0,0,0,0,0,0,0,0,0,0,0,0,0,0,0,0,0,0,0,0"/>
                </v:shape>
                <v:shape id="Shape 5076" o:spid="_x0000_s2158" style="position:absolute;left:46944;top:12493;width:413;height:900;visibility:visible;mso-wrap-style:square;v-text-anchor:top" coordsize="41398,9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" path="m41398,r,9983l20606,18312v-5870,5599,-8867,14955,-8867,28056c11739,56852,14611,65119,20231,71156v5619,6037,12738,9055,21105,9055l41398,80185r,9866l19607,84132c13112,80174,8242,74763,4870,67912,1623,61073,,53821,,46181,,31739,3871,20429,11614,12250,15423,8167,19825,5102,24805,3057l41398,xe" fillcolor="black" stroked="f" strokeweight="0">
                  <v:stroke opacity="0" miterlimit="10" joinstyle="miter" endcap="round"/>
                  <v:path o:connecttype="custom" o:connectlocs="4,0;4,1;2,2;1,5;2,7;4,8;4,8;4,9;2,8;0,7;0,5;1,1;2,0;4,0" o:connectangles="0,0,0,0,0,0,0,0,0,0,0,0,0,0"/>
                </v:shape>
                <v:shape id="Shape 5077" o:spid="_x0000_s2159" style="position:absolute;left:47358;top:12493;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" path="m63,c8180,,15298,1929,21792,5762v6369,3844,11364,9193,14736,16056c39900,28695,41523,36485,41523,45190v,8830,-1748,16721,-5245,23685c32657,75852,27661,81125,21168,84707,14674,88289,7555,90080,63,90080l,90063,,80196,21292,71079v5620,-6099,8367,-14754,8367,-25952c29659,38038,28535,31864,26163,26578,23790,21292,20293,17197,15673,14279,11052,11373,5932,9920,188,9920l,9995,,12,63,xe" fillcolor="black" stroked="f" strokeweight="0">
                  <v:stroke opacity="0" miterlimit="10" joinstyle="miter" endcap="round"/>
                  <v:path o:connecttype="custom" o:connectlocs="0,0;2,1;4,2;4,5;4,7;2,8;0,9;0,9;0,8;2,7;3,5;3,3;2,1;0,1;0,1;0,0;0,0" o:connectangles="0,0,0,0,0,0,0,0,0,0,0,0,0,0,0,0,0"/>
                </v:shape>
                <v:shape id="Shape 5078" o:spid="_x0000_s2160" style="position:absolute;left:47147;top:13649;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" path="m,233968l,e" filled="f" fillcolor="black" strokeweight=".33303mm">
                  <v:fill opacity="0"/>
                  <v:stroke miterlimit="10" joinstyle="miter" endcap="round"/>
                  <v:path o:connecttype="custom" o:connectlocs="0,23;0,0" o:connectangles="0,0"/>
                </v:shape>
                <v:shape id="Shape 5079" o:spid="_x0000_s2161" style="position:absolute;left:47597;top:13649;width:0;height:2339;visibility:visible;mso-wrap-style:square;v-text-anchor:top" coordsize="0,23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" path="m,233968l,e" filled="f" fillcolor="black" strokeweight=".33303mm">
                  <v:fill opacity="0"/>
                  <v:stroke miterlimit="10" joinstyle="miter" endcap="round"/>
                  <v:path o:connecttype="custom" o:connectlocs="0,23;0,0" o:connectangles="0,0"/>
                </v:shape>
                <v:shape id="Shape 5080" o:spid="_x0000_s2162" style="position:absolute;left:43925;top:18615;width:680;height:870;visibility:visible;mso-wrap-style:square;v-text-anchor:top" coordsize="68061,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" path="m,l11489,r,35734l56572,35734,56572,,68061,r,87037l56572,87037r,-41033l11489,46004r,41033l,87037,,xe" fillcolor="black" stroked="f" strokeweight="0">
                  <v:stroke opacity="0" miterlimit="10" joinstyle="miter" endcap="round"/>
                  <v:path o:connecttype="custom" o:connectlocs="0,0;1,0;1,4;6,4;6,0;7,0;7,9;6,9;6,5;1,5;1,9;0,9;0,0" o:connectangles="0,0,0,0,0,0,0,0,0,0,0,0,0"/>
                </v:shape>
                <v:shape id="Shape 5081" o:spid="_x0000_s2163" style="position:absolute;left:44788;top:18599;width:415;height:900;visibility:visible;mso-wrap-style:square;v-text-anchor:top" coordsize="41524,9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" path="m41524,r,9983l20731,18313v-5870,5599,-8867,14955,-8867,28056c11864,56853,14736,65119,20356,71156v5620,6037,12613,9056,21105,9056l41524,80185r,9867l19607,84132c13238,80174,8368,74763,4996,67912,1749,61073,,53822,,46181,,31740,3872,20430,11614,12251,15485,8168,19919,5102,24914,3058l41524,xe" fillcolor="black" stroked="f" strokeweight="0">
                  <v:stroke opacity="0" miterlimit="10" joinstyle="miter" endcap="round"/>
                  <v:path o:connecttype="custom" o:connectlocs="4,0;4,1;2,2;1,5;2,7;4,8;4,8;4,9;2,8;0,7;0,5;1,1;2,0;4,0" o:connectangles="0,0,0,0,0,0,0,0,0,0,0,0,0,0"/>
                </v:shape>
                <v:shape id="Shape 5082" o:spid="_x0000_s2164" style="position:absolute;left:45204;top:18599;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" path="m62,c8055,,15298,1929,21792,5762v6369,3845,11364,9193,14735,16057c39900,28695,41523,36486,41523,45191v,8830,-1749,16720,-5370,23684c32656,75852,27661,81125,21168,84707,14549,88289,7555,90080,62,90080l,90063,,80196,21292,71080v5620,-6100,8367,-14742,8367,-25952c29659,38039,28535,31864,26163,26578,23664,21292,20293,17197,15673,14279,11052,11373,5931,9920,187,9920l,9995,,11,62,xe" fillcolor="black" stroked="f" strokeweight="0">
                  <v:stroke opacity="0" miterlimit="10" joinstyle="miter" endcap="round"/>
                  <v:path o:connecttype="custom" o:connectlocs="0,0;2,1;4,2;4,5;4,7;2,8;0,9;0,9;0,8;2,7;3,5;3,3;2,1;0,1;0,1;0,0;0,0" o:connectangles="0,0,0,0,0,0,0,0,0,0,0,0,0,0,0,0,0"/>
                </v:shape>
                <v:shape id="Shape 5083" o:spid="_x0000_s2165" style="position:absolute;left:45678;top:17199;width:1198;height:1308;visibility:visible;mso-wrap-style:square;v-text-anchor:top" coordsize="119886,13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" path="m,130824l119886,e" filled="f" fillcolor="black" strokeweight=".33303mm">
                  <v:fill opacity="0"/>
                  <v:stroke miterlimit="10" joinstyle="miter" endcap="round"/>
                  <v:path o:connecttype="custom" o:connectlocs="0,13;12,0" o:connectangles="0,0"/>
                </v:shape>
                <v:shape id="Shape 5084" o:spid="_x0000_s2166" style="position:absolute;left:50254;top:18908;width:413;height:900;visibility:visible;mso-wrap-style:square;v-text-anchor:top" coordsize="41398,9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" path="m41398,r,9983l20606,18312v-5870,5599,-8867,14955,-8867,28057c11739,56852,14611,65119,20231,71156v5619,6037,12738,9055,21105,9055l41398,80185r,9866l19607,84132c13112,80174,8242,74763,4870,67924,1623,61073,,53834,,46193,,31740,3871,20429,11614,12250,15423,8167,19825,5102,24805,3057l41398,xe" fillcolor="black" stroked="f" strokeweight="0">
                  <v:stroke opacity="0" miterlimit="10" joinstyle="miter" endcap="round"/>
                  <v:path o:connecttype="custom" o:connectlocs="4,0;4,1;2,2;1,5;2,7;4,8;4,8;4,9;2,8;0,7;0,5;1,1;2,0;4,0" o:connectangles="0,0,0,0,0,0,0,0,0,0,0,0,0,0"/>
                </v:shape>
                <v:shape id="Shape 5085" o:spid="_x0000_s2167" style="position:absolute;left:51263;top:18923;width:681;height:870;visibility:visible;mso-wrap-style:square;v-text-anchor:top" coordsize="68185,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" path="m,l11489,r,35747l56697,35747,56697,,68185,r,87037l56697,87037r,-41020l11489,46017r,41020l,87037,,xe" fillcolor="black" stroked="f" strokeweight="0">
                  <v:stroke opacity="0" miterlimit="10" joinstyle="miter" endcap="round"/>
                  <v:path o:connecttype="custom" o:connectlocs="0,0;1,0;1,4;6,4;6,0;7,0;7,9;6,9;6,5;1,5;1,9;0,9;0,0" o:connectangles="0,0,0,0,0,0,0,0,0,0,0,0,0"/>
                </v:shape>
                <v:shape id="Shape 5086" o:spid="_x0000_s2168" style="position:absolute;left:50668;top:18908;width:415;height:900;visibility:visible;mso-wrap-style:square;v-text-anchor:top" coordsize="41523,9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" path="m63,c8180,,15298,1929,21792,5762v6369,3845,11364,9193,14736,16069c39900,28695,41523,36485,41523,45190v,8831,-1748,16721,-5245,23698c32657,75852,27662,81125,21168,84707,14674,88289,7555,90080,63,90080l,90063,,80196,21292,71080v5620,-6100,8367,-14742,8367,-25952c29659,38051,28535,31864,26163,26578,23790,21292,20293,17197,15673,14291,11052,11373,5932,9920,188,9920l,9995,,12,63,xe" fillcolor="black" stroked="f" strokeweight="0">
                  <v:stroke opacity="0" miterlimit="10" joinstyle="miter" endcap="round"/>
                  <v:path o:connecttype="custom" o:connectlocs="0,0;2,1;4,2;4,5;4,7;2,8;0,9;0,9;0,8;2,7;3,5;3,3;2,1;0,1;0,1;0,0;0,0" o:connectangles="0,0,0,0,0,0,0,0,0,0,0,0,0,0,0,0,0"/>
                </v:shape>
                <v:shape id="Shape 5087" o:spid="_x0000_s2169" style="position:absolute;left:48411;top:17039;width:1784;height:1788;visibility:visible;mso-wrap-style:square;v-text-anchor:top" coordsize="178457,17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" path="m,l178457,178895e" filled="f" fillcolor="black" strokeweight=".33303mm">
                  <v:fill opacity="0"/>
                  <v:stroke miterlimit="10" joinstyle="miter" endcap="round"/>
                  <v:path o:connecttype="custom" o:connectlocs="0,0;18,18" o:connectangles="0,0"/>
                </v:shape>
                <v:shape id="Shape 49425" o:spid="_x0000_s2170" style="position:absolute;left:42980;top:14728;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" path="m,l54115,r,10521l,10521,,e" fillcolor="black" stroked="f" strokeweight="0">
                  <v:stroke opacity="0" miterlimit="10" joinstyle="miter" endcap="round"/>
                  <v:path o:connecttype="custom" o:connectlocs="0,0;5,0;5,1;0,1;0,0" o:connectangles="0,0,0,0,0"/>
                </v:shape>
                <v:shape id="Shape 49426" o:spid="_x0000_s2171" style="position:absolute;left:43199;top:14509;width:104;height:542;visibility:visible;mso-wrap-style:square;v-text-anchor:top" coordsize="10490,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" path="m,l10490,r,54275l,54275,,e" fillcolor="black" stroked="f" strokeweight="0">
                  <v:stroke opacity="0" miterlimit="10" joinstyle="miter" endcap="round"/>
                  <v:path o:connecttype="custom" o:connectlocs="0,0;1,0;1,5;0,5;0,0" o:connectangles="0,0,0,0,0"/>
                </v:shape>
                <v:shape id="Shape 49427" o:spid="_x0000_s2172" style="position:absolute;left:49349;top:15292;width:541;height:105;visibility:visible;mso-wrap-style:square;v-text-anchor:top" coordsize="54115,1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" path="m,l54115,r,10521l,10521,,e" fillcolor="black" stroked="f" strokeweight="0">
                  <v:stroke opacity="0" miterlimit="10" joinstyle="miter" endcap="round"/>
                  <v:path o:connecttype="custom" o:connectlocs="0,0;5,0;5,1;0,1;0,0" o:connectangles="0,0,0,0,0"/>
                </v:shape>
                <v:shape id="Shape 49428" o:spid="_x0000_s2173" style="position:absolute;left:49568;top:15073;width:104;height:542;visibility:visible;mso-wrap-style:square;v-text-anchor:top" coordsize="10490,5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" path="m,l10490,r,54275l,54275,,e" fillcolor="black" stroked="f" strokeweight="0">
                  <v:stroke opacity="0" miterlimit="10" joinstyle="miter" endcap="round"/>
                  <v:path o:connecttype="custom" o:connectlocs="0,0;1,0;1,5;0,5;0,0" o:connectangles="0,0,0,0,0"/>
                </v:shape>
                <v:shape id="Shape 5110" o:spid="_x0000_s2174" style="position:absolute;left:36060;top:15;width:681;height:870;visibility:visible;mso-wrap-style:square;v-text-anchor:top" coordsize="68186,8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" path="m,l11489,r,35822l56697,35822,56697,,68186,r,87049l56697,87049r,-40957l11489,46092r,40957l,87049,,xe" fillcolor="black" stroked="f" strokeweight="0">
                  <v:stroke opacity="0" miterlimit="10" joinstyle="miter" endcap="round"/>
                  <v:path o:connecttype="custom" o:connectlocs="0,0;1,0;1,4;6,4;6,0;7,0;7,9;6,9;6,5;1,5;1,9;0,9;0,0" o:connectangles="0,0,0,0,0,0,0,0,0,0,0,0,0"/>
                </v:shape>
                <v:shape id="Shape 5111" o:spid="_x0000_s2175" style="position:absolute;left:36414;top:1139;width:0;height:3026;visibility:visible;mso-wrap-style:square;v-text-anchor:top" coordsize="0,30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" path="m,302605l,e" filled="f" fillcolor="black" strokeweight=".33303mm">
                  <v:fill opacity="0"/>
                  <v:stroke miterlimit="10" joinstyle="miter" endcap="round"/>
                  <v:path o:connecttype="custom" o:connectlocs="0,30;0,0" o:connectangles="0,0"/>
                </v:shape>
                <v:shape id="Shape 5126" o:spid="_x0000_s2176" style="position:absolute;left:56663;top:13636;width:680;height:870;visibility:visible;mso-wrap-style:square;v-text-anchor:top" coordsize="68060,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" path="m,l11489,r,35734l56571,35734,56571,,68060,r,87037l56571,87037r,-41032l11489,46005r,41032l,87037,,xe" fillcolor="black" stroked="f" strokeweight="0">
                  <v:stroke opacity="0" miterlimit="10" joinstyle="miter" endcap="round"/>
                  <v:path o:connecttype="custom" o:connectlocs="0,0;1,0;1,4;6,4;6,0;7,0;7,9;6,9;6,5;1,5;1,9;0,9;0,0" o:connectangles="0,0,0,0,0,0,0,0,0,0,0,0,0"/>
                </v:shape>
                <v:shape id="Shape 5127" o:spid="_x0000_s2177" style="position:absolute;left:55757;top:13636;width:684;height:870;visibility:visible;mso-wrap-style:square;v-text-anchor:top" coordsize="68435,8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" path="m,l11739,,57321,68337,57321,,68435,r,87037l56572,87037,10989,18638r,68399l,87037,,xe" fillcolor="black" stroked="f" strokeweight="0">
                  <v:stroke opacity="0" miterlimit="10" joinstyle="miter" endcap="round"/>
                  <v:path o:connecttype="custom" o:connectlocs="0,0;1,0;6,7;6,0;7,0;7,9;6,9;1,2;1,9;0,9;0,0" o:connectangles="0,0,0,0,0,0,0,0,0,0,0"/>
                </v:shape>
                <v:shape id="Shape 5128" o:spid="_x0000_s2178" style="position:absolute;left:57519;top:13476;width:429;height:431;visibility:visible;mso-wrap-style:square;v-text-anchor:top" coordsize="42959,4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" path="m17734,r7492,l25226,17773r17733,l42959,25251r-17733,l25226,43149r-7492,l17734,25251,,25251,,17773r17734,l17734,xe" fillcolor="black" stroked="f" strokeweight="0">
                  <v:stroke opacity="0" miterlimit="10" joinstyle="miter" endcap="round"/>
                  <v:path o:connecttype="custom" o:connectlocs="2,0;3,0;3,2;4,2;4,3;3,3;3,4;2,4;2,3;0,3;0,2;2,2;2,0" o:connectangles="0,0,0,0,0,0,0,0,0,0,0,0,0"/>
                </v:shape>
                <v:shape id="Shape 5129" o:spid="_x0000_s2179" style="position:absolute;left:54087;top:16378;width:2026;height:1174;visibility:visible;mso-wrap-style:square;v-text-anchor:top" coordsize="202683,11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" path="m202683,l,117422e" filled="f" fillcolor="black" strokeweight=".33303mm">
                  <v:fill opacity="0"/>
                  <v:stroke miterlimit="10" joinstyle="miter" endcap="round"/>
                  <v:path o:connecttype="custom" o:connectlocs="20,0;0,12" o:connectangles="0,0"/>
                </v:shape>
                <v:shape id="Shape 5130" o:spid="_x0000_s2180" style="position:absolute;left:54087;top:16197;width:1714;height:993;visibility:visible;mso-wrap-style:square;v-text-anchor:top" coordsize="171462,9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" path="m171462,l,99336e" filled="f" fillcolor="black" strokeweight=".33303mm">
                  <v:fill opacity="0"/>
                  <v:stroke miterlimit="10" joinstyle="miter" endcap="round"/>
                  <v:path o:connecttype="custom" o:connectlocs="17,0;0,10" o:connectangles="0,0"/>
                </v:shape>
                <v:shape id="Shape 5131" o:spid="_x0000_s2181" style="position:absolute;left:52059;top:16378;width:2028;height:1174;visibility:visible;mso-wrap-style:square;v-text-anchor:top" coordsize="202809,11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" path="m202809,117422l,e" filled="f" fillcolor="black" strokeweight=".33303mm">
                  <v:fill opacity="0"/>
                  <v:stroke miterlimit="10" joinstyle="miter" endcap="round"/>
                  <v:path o:connecttype="custom" o:connectlocs="20,12;0,0" o:connectangles="0,0"/>
                </v:shape>
                <v:shape id="Shape 5132" o:spid="_x0000_s2182" style="position:absolute;left:52059;top:14029;width:0;height:2348;visibility:visible;mso-wrap-style:square;v-text-anchor:top" coordsize="0,23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" path="m,234845l,e" filled="f" fillcolor="black" strokeweight=".33303mm">
                  <v:fill opacity="0"/>
                  <v:stroke miterlimit="10" joinstyle="miter" endcap="round"/>
                  <v:path o:connecttype="custom" o:connectlocs="0,23;0,0" o:connectangles="0,0"/>
                </v:shape>
                <v:shape id="Shape 5133" o:spid="_x0000_s2183" style="position:absolute;left:52371;top:14210;width:0;height:1986;visibility:visible;mso-wrap-style:square;v-text-anchor:top" coordsize="0,19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" path="m,198685l,e" filled="f" fillcolor="black" strokeweight=".33303mm">
                  <v:fill opacity="0"/>
                  <v:stroke miterlimit="10" joinstyle="miter" endcap="round"/>
                  <v:path o:connecttype="custom" o:connectlocs="0,20;0,0" o:connectangles="0,0"/>
                </v:shape>
                <v:shape id="Shape 5134" o:spid="_x0000_s2184" style="position:absolute;left:52059;top:12855;width:2028;height:1174;visibility:visible;mso-wrap-style:square;v-text-anchor:top" coordsize="202809,11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" path="m,117422l202809,e" filled="f" fillcolor="black" strokeweight=".33303mm">
                  <v:fill opacity="0"/>
                  <v:stroke miterlimit="10" joinstyle="miter" endcap="round"/>
                  <v:path o:connecttype="custom" o:connectlocs="0,12;20,0" o:connectangles="0,0"/>
                </v:shape>
                <v:shape id="Shape 5135" o:spid="_x0000_s2185" style="position:absolute;left:54087;top:12855;width:1371;height:794;visibility:visible;mso-wrap-style:square;v-text-anchor:top" coordsize="137120,7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" path="m,l137120,79409e" filled="f" fillcolor="black" strokeweight=".33303mm">
                  <v:fill opacity="0"/>
                  <v:stroke miterlimit="10" joinstyle="miter" endcap="round"/>
                  <v:path o:connecttype="custom" o:connectlocs="0,0;14,8" o:connectangles="0,0"/>
                </v:shape>
                <v:shape id="Shape 5136" o:spid="_x0000_s2186" style="position:absolute;left:54087;top:13217;width:1215;height:703;visibility:visible;mso-wrap-style:square;v-text-anchor:top" coordsize="121510,7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" path="m,l121510,70366e" filled="f" fillcolor="black" strokeweight=".33303mm">
                  <v:fill opacity="0"/>
                  <v:stroke miterlimit="10" joinstyle="miter" endcap="round"/>
                  <v:path o:connecttype="custom" o:connectlocs="0,0;12,7" o:connectangles="0,0"/>
                </v:shape>
                <v:shape id="Shape 5137" o:spid="_x0000_s2187" style="position:absolute;left:56114;top:14757;width:0;height:1621;visibility:visible;mso-wrap-style:square;v-text-anchor:top" coordsize="0,16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" path="m,162112l,e" filled="f" fillcolor="black" strokeweight=".33303mm">
                  <v:fill opacity="0"/>
                  <v:stroke miterlimit="10" joinstyle="miter" endcap="round"/>
                  <v:path o:connecttype="custom" o:connectlocs="0,16;0,0" o:connectangles="0,0"/>
                </v:shape>
                <v:rect id="Rectangle 5138" o:spid="_x0000_s2188" style="position:absolute;left:58289;top:1981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" filled="f" stroked="f">
                  <v:textbox inset="0,0,0,0">
                    <w:txbxContent>
                      <w:p w14:paraId="6803997B" w14:textId="77777777" w:rsidR="00B65834" w:rsidRDefault="00B65834" w:rsidP="003865F3"/>
                    </w:txbxContent>
                  </v:textbox>
                </v:rect>
                <w10:anchorlock/>
              </v:group>
            </w:pict>
          </mc:Fallback>
        </mc:AlternateContent>
      </w:r>
    </w:p>
    <w:p w14:paraId="36B7E308" w14:textId="77777777" w:rsidR="003865F3" w:rsidRPr="000800B5" w:rsidRDefault="003865F3" w:rsidP="00603F8B">
      <w:pPr>
        <w:pStyle w:val="BodyL"/>
        <w:suppressAutoHyphens/>
        <w:spacing w:line="276" w:lineRule="auto"/>
        <w:ind w:firstLine="0"/>
        <w:rPr>
          <w:rFonts w:ascii="Arial" w:eastAsia="SimSun" w:hAnsi="Arial" w:cs="Arial"/>
          <w:lang w:val="en-IN"/>
        </w:rPr>
      </w:pPr>
    </w:p>
    <w:p w14:paraId="4E39DD2D" w14:textId="0CEAE2AF" w:rsidR="00603F8B" w:rsidRPr="000800B5" w:rsidRDefault="00603F8B" w:rsidP="00603F8B">
      <w:pPr>
        <w:pStyle w:val="BodyL"/>
        <w:suppressAutoHyphens/>
        <w:spacing w:line="276" w:lineRule="auto"/>
        <w:ind w:firstLine="0"/>
        <w:rPr>
          <w:rFonts w:ascii="Arial" w:eastAsia="SimSun" w:hAnsi="Arial" w:cs="Arial"/>
          <w:lang w:val="en-IN"/>
        </w:rPr>
      </w:pPr>
      <w:r w:rsidRPr="000800B5">
        <w:rPr>
          <w:rFonts w:ascii="Arial" w:eastAsia="SimSun" w:hAnsi="Arial" w:cs="Arial"/>
          <w:lang w:val="en-IN"/>
        </w:rPr>
        <w:t xml:space="preserve">.  </w:t>
      </w:r>
    </w:p>
    <w:p w14:paraId="11E7E43D" w14:textId="48B5CAF0" w:rsidR="00603F8B" w:rsidRPr="000800B5" w:rsidRDefault="00603F8B" w:rsidP="00603F8B">
      <w:pPr>
        <w:pStyle w:val="BodyL"/>
        <w:suppressAutoHyphens/>
        <w:spacing w:line="276" w:lineRule="auto"/>
        <w:ind w:firstLine="0"/>
        <w:rPr>
          <w:rFonts w:ascii="Arial" w:eastAsia="SimSun" w:hAnsi="Arial" w:cs="Arial"/>
          <w:lang w:val="en-IN"/>
        </w:rPr>
      </w:pPr>
      <w:r w:rsidRPr="000800B5">
        <w:rPr>
          <w:rFonts w:ascii="Arial" w:eastAsia="SimSun" w:hAnsi="Arial" w:cs="Arial"/>
          <w:lang w:val="en-IN"/>
        </w:rPr>
        <w:t xml:space="preserve">. </w:t>
      </w:r>
    </w:p>
    <w:p w14:paraId="16BFE9FF" w14:textId="5B80AC2F" w:rsidR="00603F8B" w:rsidRPr="000800B5" w:rsidRDefault="00603F8B" w:rsidP="00603F8B">
      <w:pPr>
        <w:pStyle w:val="BodyL"/>
        <w:suppressAutoHyphens/>
        <w:spacing w:line="276" w:lineRule="auto"/>
        <w:ind w:firstLine="0"/>
        <w:rPr>
          <w:rFonts w:ascii="Arial" w:eastAsia="SimSun" w:hAnsi="Arial" w:cs="Arial"/>
          <w:lang w:val="en-IN"/>
        </w:rPr>
      </w:pPr>
    </w:p>
    <w:p w14:paraId="0123EAB4" w14:textId="77777777" w:rsidR="003E3CE8" w:rsidRPr="000800B5" w:rsidRDefault="003E3CE8" w:rsidP="000E622B">
      <w:pPr>
        <w:pStyle w:val="BodyL"/>
        <w:suppressAutoHyphens/>
        <w:spacing w:line="276" w:lineRule="auto"/>
        <w:rPr>
          <w:rFonts w:ascii="Arial" w:eastAsia="SimSun" w:hAnsi="Arial" w:cs="Arial"/>
          <w:szCs w:val="24"/>
          <w:lang w:val="en-US"/>
        </w:rPr>
      </w:pPr>
    </w:p>
    <w:p w14:paraId="59EFA07B" w14:textId="78AC2B1C" w:rsidR="004C58E4" w:rsidRPr="000800B5" w:rsidRDefault="00204AC9" w:rsidP="00204AC9">
      <w:pPr>
        <w:pStyle w:val="Heading"/>
        <w:suppressAutoHyphens/>
        <w:spacing w:line="276" w:lineRule="auto"/>
        <w:jc w:val="left"/>
        <w:rPr>
          <w:rFonts w:ascii="Arial" w:eastAsia="SimHei" w:hAnsi="Arial" w:cs="Arial"/>
          <w:b/>
          <w:sz w:val="22"/>
          <w:szCs w:val="22"/>
          <w:lang w:val="en-US"/>
        </w:rPr>
      </w:pPr>
      <w:r w:rsidRPr="000800B5">
        <w:rPr>
          <w:rFonts w:ascii="Arial" w:eastAsia="SimHei" w:hAnsi="Arial" w:cs="Arial"/>
          <w:b/>
          <w:sz w:val="22"/>
          <w:szCs w:val="22"/>
          <w:lang w:val="en-US"/>
        </w:rPr>
        <w:t>5. Conclusion</w:t>
      </w:r>
    </w:p>
    <w:p w14:paraId="3F314905" w14:textId="77777777" w:rsidR="00603F8B" w:rsidRPr="000800B5" w:rsidRDefault="00603F8B" w:rsidP="00603F8B">
      <w:pPr>
        <w:pStyle w:val="BodyL"/>
        <w:suppressAutoHyphens/>
        <w:spacing w:line="276" w:lineRule="auto"/>
        <w:rPr>
          <w:rFonts w:ascii="Arial" w:eastAsia="SimSun" w:hAnsi="Arial" w:cs="Arial"/>
          <w:color w:val="FF0000"/>
          <w:sz w:val="20"/>
          <w:lang w:val="en-IN"/>
        </w:rPr>
      </w:pPr>
      <w:r w:rsidRPr="000800B5">
        <w:rPr>
          <w:rFonts w:ascii="Arial" w:eastAsia="SimSun" w:hAnsi="Arial" w:cs="Arial"/>
          <w:color w:val="000000"/>
          <w:sz w:val="20"/>
          <w:lang w:val="en-IN"/>
        </w:rPr>
        <w:t xml:space="preserve">Though PCC and PDC themselves are sufficient for the oxidation, the presence of silver can potentially improve the efficiency of oxidation of alcohols. </w:t>
      </w:r>
      <w:r w:rsidRPr="000800B5">
        <w:rPr>
          <w:rFonts w:ascii="Arial" w:eastAsia="SimSun" w:hAnsi="Arial" w:cs="Arial"/>
          <w:color w:val="FF0000"/>
          <w:sz w:val="20"/>
          <w:lang w:val="en-IN"/>
        </w:rPr>
        <w:t xml:space="preserve">Silver facilitates electron transfer reaction as it activates oxidant species. It stabilizes intermediates by interacting with them on their surface.  </w:t>
      </w:r>
    </w:p>
    <w:p w14:paraId="60CB2B9E" w14:textId="53BA4664" w:rsidR="00603F8B" w:rsidRPr="000800B5" w:rsidRDefault="00603F8B" w:rsidP="00603F8B">
      <w:pPr>
        <w:pStyle w:val="BodyL"/>
        <w:suppressAutoHyphens/>
        <w:spacing w:line="276" w:lineRule="auto"/>
        <w:rPr>
          <w:rFonts w:ascii="Arial" w:eastAsia="SimSun" w:hAnsi="Arial" w:cs="Arial"/>
          <w:color w:val="000000"/>
          <w:sz w:val="20"/>
          <w:lang w:val="en-IN"/>
        </w:rPr>
      </w:pPr>
      <w:r w:rsidRPr="000800B5">
        <w:rPr>
          <w:rFonts w:ascii="Arial" w:eastAsia="SimSun" w:hAnsi="Arial" w:cs="Arial"/>
          <w:color w:val="000000"/>
          <w:sz w:val="20"/>
          <w:lang w:val="en-IN"/>
        </w:rPr>
        <w:t xml:space="preserve">Considering the aliphatic alcohols, 2-chloroethanol oxidizes faster than n-butanol due to the electron withdrawing effect of the chlorine atom, which makes the hydroxyl group more susceptible to oxidation. This effect increases the reactivity of 2-chloroethanol towards oxidizing agents, facilitating a quicker oxidation process compared to n-butanol. While in the case of cyclic alcohols, the steric hindrance around the hydroxyl group in cinnamyl alcohol due to the aromatic ring and double bond could slow down its oxidation compared to the less hindered cyclohexanol. </w:t>
      </w:r>
    </w:p>
    <w:p w14:paraId="2C2B54F4" w14:textId="0BB637BE" w:rsidR="004506BB" w:rsidRPr="000800B5" w:rsidRDefault="004506BB" w:rsidP="00204AC9">
      <w:pPr>
        <w:pStyle w:val="BodyL"/>
        <w:suppressAutoHyphens/>
        <w:spacing w:line="276" w:lineRule="auto"/>
        <w:ind w:firstLine="0"/>
        <w:rPr>
          <w:rFonts w:ascii="Arial" w:eastAsia="SimSun" w:hAnsi="Arial" w:cs="Arial"/>
          <w:color w:val="000000"/>
          <w:lang w:val="en-IN"/>
        </w:rPr>
      </w:pPr>
    </w:p>
    <w:p w14:paraId="1865EB4F" w14:textId="51155C02" w:rsidR="00204AC9" w:rsidRPr="000800B5" w:rsidRDefault="00204AC9" w:rsidP="00204AC9">
      <w:pPr>
        <w:pStyle w:val="BodyL"/>
        <w:suppressAutoHyphens/>
        <w:spacing w:line="276" w:lineRule="auto"/>
        <w:ind w:firstLine="0"/>
        <w:rPr>
          <w:rFonts w:ascii="Arial" w:eastAsia="SimSun" w:hAnsi="Arial" w:cs="Arial"/>
          <w:b/>
          <w:bCs/>
          <w:color w:val="000000"/>
          <w:sz w:val="20"/>
          <w:lang w:val="en-US"/>
        </w:rPr>
      </w:pPr>
      <w:r w:rsidRPr="000800B5">
        <w:rPr>
          <w:rFonts w:ascii="Arial" w:eastAsia="SimSun" w:hAnsi="Arial" w:cs="Arial"/>
          <w:b/>
          <w:bCs/>
          <w:color w:val="000000"/>
          <w:sz w:val="22"/>
          <w:lang w:val="en-US"/>
        </w:rPr>
        <w:t>6. ACKNOWLEDGMENTS</w:t>
      </w:r>
    </w:p>
    <w:p w14:paraId="1900EA3A" w14:textId="77777777" w:rsidR="00204AC9" w:rsidRPr="000800B5" w:rsidRDefault="00204AC9" w:rsidP="00204AC9">
      <w:pPr>
        <w:pStyle w:val="BodyL"/>
        <w:suppressAutoHyphens/>
        <w:spacing w:line="276" w:lineRule="auto"/>
        <w:ind w:firstLine="0"/>
        <w:rPr>
          <w:rFonts w:ascii="Arial" w:eastAsia="SimSun" w:hAnsi="Arial" w:cs="Arial"/>
          <w:color w:val="000000"/>
          <w:sz w:val="20"/>
          <w:lang w:val="en-US"/>
        </w:rPr>
      </w:pPr>
      <w:r w:rsidRPr="000800B5">
        <w:rPr>
          <w:rFonts w:ascii="Arial" w:eastAsia="SimSun" w:hAnsi="Arial" w:cs="Arial"/>
          <w:color w:val="000000"/>
          <w:sz w:val="20"/>
          <w:lang w:val="en-US"/>
        </w:rPr>
        <w:t xml:space="preserve">The authors would like to express their sincere gratitude to the </w:t>
      </w:r>
      <w:r w:rsidRPr="000800B5">
        <w:rPr>
          <w:rFonts w:ascii="Arial" w:eastAsia="SimSun" w:hAnsi="Arial" w:cs="Arial"/>
          <w:bCs/>
          <w:color w:val="000000"/>
          <w:sz w:val="20"/>
          <w:lang w:val="en-US"/>
        </w:rPr>
        <w:t>Wilson College, Mumbai</w:t>
      </w:r>
      <w:r w:rsidRPr="000800B5">
        <w:rPr>
          <w:rFonts w:ascii="Arial" w:eastAsia="SimSun" w:hAnsi="Arial" w:cs="Arial"/>
          <w:color w:val="000000"/>
          <w:sz w:val="20"/>
          <w:lang w:val="en-US"/>
        </w:rPr>
        <w:t xml:space="preserve"> for providing access to facilities and resources essential for conducting experiments and gathering data.</w:t>
      </w:r>
    </w:p>
    <w:p w14:paraId="051EA4AE" w14:textId="63ADD5C0" w:rsidR="00204AC9" w:rsidRPr="000800B5" w:rsidRDefault="00204AC9" w:rsidP="0052308E">
      <w:pPr>
        <w:pStyle w:val="BodyL"/>
        <w:suppressAutoHyphens/>
        <w:spacing w:line="276" w:lineRule="auto"/>
        <w:rPr>
          <w:rFonts w:ascii="Arial" w:eastAsia="SimSun" w:hAnsi="Arial" w:cs="Arial"/>
          <w:b/>
          <w:bCs/>
          <w:color w:val="000000"/>
          <w:sz w:val="20"/>
          <w:lang w:val="en-US"/>
        </w:rPr>
      </w:pPr>
      <w:r w:rsidRPr="000800B5">
        <w:rPr>
          <w:rFonts w:ascii="Arial" w:eastAsia="SimSun" w:hAnsi="Arial" w:cs="Arial"/>
          <w:color w:val="000000"/>
          <w:sz w:val="20"/>
          <w:lang w:val="en-US"/>
        </w:rPr>
        <w:t>.</w:t>
      </w:r>
      <w:bookmarkStart w:id="5" w:name="_GoBack"/>
      <w:bookmarkEnd w:id="5"/>
    </w:p>
    <w:p w14:paraId="03A05452" w14:textId="6CD9D7DE" w:rsidR="00204AC9" w:rsidRPr="000800B5" w:rsidRDefault="00204AC9" w:rsidP="00204AC9">
      <w:pPr>
        <w:pStyle w:val="BodyL"/>
        <w:suppressAutoHyphens/>
        <w:spacing w:line="276" w:lineRule="auto"/>
        <w:ind w:firstLine="0"/>
        <w:rPr>
          <w:rFonts w:ascii="Arial" w:eastAsia="SimSun" w:hAnsi="Arial" w:cs="Arial"/>
          <w:b/>
          <w:bCs/>
          <w:color w:val="000000"/>
          <w:sz w:val="22"/>
          <w:lang w:val="en-US"/>
        </w:rPr>
      </w:pPr>
      <w:r w:rsidRPr="000800B5">
        <w:rPr>
          <w:rFonts w:ascii="Arial" w:eastAsia="SimSun" w:hAnsi="Arial" w:cs="Arial"/>
          <w:b/>
          <w:bCs/>
          <w:color w:val="000000"/>
          <w:sz w:val="22"/>
          <w:lang w:val="en-US"/>
        </w:rPr>
        <w:t>7. COMPETING INTERESTS</w:t>
      </w:r>
    </w:p>
    <w:p w14:paraId="55A8979C" w14:textId="07A32EA6" w:rsidR="00204AC9" w:rsidRPr="000800B5" w:rsidRDefault="00204AC9" w:rsidP="00204AC9">
      <w:pPr>
        <w:pStyle w:val="ReferHead"/>
        <w:spacing w:after="0"/>
        <w:jc w:val="both"/>
        <w:rPr>
          <w:rFonts w:ascii="Arial" w:hAnsi="Arial" w:cs="Arial"/>
          <w:b w:val="0"/>
          <w:caps w:val="0"/>
          <w:sz w:val="20"/>
        </w:rPr>
      </w:pPr>
      <w:r w:rsidRPr="000800B5">
        <w:rPr>
          <w:rFonts w:ascii="Arial" w:hAnsi="Arial" w:cs="Arial"/>
          <w:b w:val="0"/>
          <w:caps w:val="0"/>
          <w:sz w:val="20"/>
        </w:rPr>
        <w:t>Authors have declared that</w:t>
      </w:r>
      <w:r w:rsidRPr="000800B5">
        <w:rPr>
          <w:rFonts w:ascii="Arial" w:hAnsi="Arial" w:cs="Arial"/>
          <w:b w:val="0"/>
          <w:caps w:val="0"/>
          <w:sz w:val="20"/>
        </w:rPr>
        <w:t xml:space="preserve"> no competing interests exist.</w:t>
      </w:r>
    </w:p>
    <w:p w14:paraId="0D9E885C" w14:textId="77777777" w:rsidR="00204AC9" w:rsidRPr="000800B5" w:rsidRDefault="00204AC9" w:rsidP="00204AC9">
      <w:pPr>
        <w:pStyle w:val="BodyL"/>
        <w:suppressAutoHyphens/>
        <w:spacing w:line="276" w:lineRule="auto"/>
        <w:rPr>
          <w:rFonts w:ascii="Arial" w:eastAsia="SimSun" w:hAnsi="Arial" w:cs="Arial"/>
          <w:b/>
          <w:bCs/>
          <w:color w:val="000000"/>
          <w:sz w:val="20"/>
          <w:lang w:val="en-US"/>
        </w:rPr>
      </w:pPr>
    </w:p>
    <w:p w14:paraId="15E1DFCE" w14:textId="723E2CB3" w:rsidR="00204AC9" w:rsidRPr="000800B5" w:rsidRDefault="00204AC9" w:rsidP="00204AC9">
      <w:pPr>
        <w:pStyle w:val="BodyL"/>
        <w:suppressAutoHyphens/>
        <w:spacing w:line="276" w:lineRule="auto"/>
        <w:ind w:firstLine="0"/>
        <w:rPr>
          <w:rFonts w:ascii="Arial" w:eastAsia="SimSun" w:hAnsi="Arial" w:cs="Arial"/>
          <w:b/>
          <w:bCs/>
          <w:color w:val="000000"/>
          <w:sz w:val="22"/>
          <w:lang w:val="en-US"/>
        </w:rPr>
      </w:pPr>
      <w:bookmarkStart w:id="6" w:name="_Hlk121672491"/>
      <w:r w:rsidRPr="000800B5">
        <w:rPr>
          <w:rFonts w:ascii="Arial" w:eastAsia="SimSun" w:hAnsi="Arial" w:cs="Arial"/>
          <w:b/>
          <w:bCs/>
          <w:color w:val="000000"/>
          <w:sz w:val="22"/>
          <w:lang w:val="en-US"/>
        </w:rPr>
        <w:t>8. AUTHORS CONTRIBUTION</w:t>
      </w:r>
      <w:bookmarkEnd w:id="6"/>
      <w:r w:rsidRPr="000800B5">
        <w:rPr>
          <w:rFonts w:ascii="Arial" w:eastAsia="SimSun" w:hAnsi="Arial" w:cs="Arial"/>
          <w:b/>
          <w:bCs/>
          <w:color w:val="000000"/>
          <w:sz w:val="22"/>
          <w:lang w:val="en-US"/>
        </w:rPr>
        <w:t>S</w:t>
      </w:r>
    </w:p>
    <w:p w14:paraId="68853A4E" w14:textId="5645B6CD" w:rsidR="00204AC9" w:rsidRPr="000800B5" w:rsidRDefault="00204AC9" w:rsidP="00204AC9">
      <w:pPr>
        <w:pStyle w:val="BodyL"/>
        <w:suppressAutoHyphens/>
        <w:spacing w:line="276" w:lineRule="auto"/>
        <w:ind w:firstLine="0"/>
        <w:rPr>
          <w:rFonts w:ascii="Arial" w:eastAsia="SimSun" w:hAnsi="Arial" w:cs="Arial"/>
          <w:color w:val="000000"/>
          <w:sz w:val="20"/>
          <w:lang w:val="en-IN"/>
        </w:rPr>
      </w:pPr>
      <w:r w:rsidRPr="000800B5">
        <w:rPr>
          <w:rFonts w:ascii="Arial" w:eastAsia="SimSun" w:hAnsi="Arial" w:cs="Arial"/>
          <w:color w:val="000000"/>
          <w:sz w:val="20"/>
          <w:lang w:val="en-US"/>
        </w:rPr>
        <w:t>All the authors contributed significantly to this manuscript, participated in reviewing/editing and approved the final draft for publication.</w:t>
      </w:r>
    </w:p>
    <w:p w14:paraId="25D27925" w14:textId="0DE8ADC4" w:rsidR="004506BB" w:rsidRPr="000800B5" w:rsidRDefault="004506BB" w:rsidP="00D96384">
      <w:pPr>
        <w:pStyle w:val="BodyL"/>
        <w:suppressAutoHyphens/>
        <w:spacing w:line="276" w:lineRule="auto"/>
        <w:ind w:firstLine="0"/>
        <w:rPr>
          <w:rFonts w:ascii="Arial" w:eastAsia="SimSun" w:hAnsi="Arial" w:cs="Arial"/>
          <w:color w:val="000000"/>
          <w:lang w:val="en-IN"/>
        </w:rPr>
      </w:pPr>
    </w:p>
    <w:p w14:paraId="45957044" w14:textId="52E62CDC" w:rsidR="00D96384" w:rsidRPr="000800B5" w:rsidRDefault="00D96384" w:rsidP="00D96384">
      <w:pPr>
        <w:pStyle w:val="ReferHead"/>
        <w:spacing w:after="0"/>
        <w:jc w:val="both"/>
        <w:rPr>
          <w:rFonts w:ascii="Arial" w:eastAsia="SimSun" w:hAnsi="Arial" w:cs="Arial"/>
          <w:color w:val="000000"/>
          <w:lang w:val="en-IN"/>
        </w:rPr>
      </w:pPr>
      <w:r w:rsidRPr="000800B5">
        <w:rPr>
          <w:rFonts w:ascii="Arial" w:eastAsia="SimSun" w:hAnsi="Arial" w:cs="Arial"/>
          <w:color w:val="000000"/>
          <w:lang w:val="en-IN"/>
        </w:rPr>
        <w:t xml:space="preserve">9. authors contribution </w:t>
      </w:r>
    </w:p>
    <w:p w14:paraId="5C00F099" w14:textId="0188231C" w:rsidR="00D96384" w:rsidRPr="000800B5" w:rsidRDefault="00D96384" w:rsidP="00D96384">
      <w:pPr>
        <w:pStyle w:val="ReferHead"/>
        <w:spacing w:after="0"/>
        <w:jc w:val="both"/>
        <w:rPr>
          <w:rFonts w:ascii="Arial" w:hAnsi="Arial" w:cs="Arial"/>
          <w:b w:val="0"/>
          <w:caps w:val="0"/>
          <w:sz w:val="20"/>
        </w:rPr>
      </w:pPr>
      <w:r w:rsidRPr="000800B5">
        <w:rPr>
          <w:rFonts w:ascii="Arial" w:hAnsi="Arial" w:cs="Arial"/>
          <w:b w:val="0"/>
          <w:caps w:val="0"/>
          <w:sz w:val="20"/>
        </w:rPr>
        <w:t>‘Ms. Anjali Tiwari</w:t>
      </w:r>
      <w:r w:rsidRPr="000800B5">
        <w:rPr>
          <w:rFonts w:ascii="Arial" w:hAnsi="Arial" w:cs="Arial"/>
          <w:b w:val="0"/>
          <w:caps w:val="0"/>
          <w:sz w:val="20"/>
        </w:rPr>
        <w:t>’ designed the study, performed the statistical analysis, wrote the protocol, and wrote the first dr</w:t>
      </w:r>
      <w:r w:rsidRPr="000800B5">
        <w:rPr>
          <w:rFonts w:ascii="Arial" w:hAnsi="Arial" w:cs="Arial"/>
          <w:b w:val="0"/>
          <w:caps w:val="0"/>
          <w:sz w:val="20"/>
        </w:rPr>
        <w:t xml:space="preserve">aft of the manuscript. ‘Dr. D.V. </w:t>
      </w:r>
      <w:proofErr w:type="spellStart"/>
      <w:r w:rsidRPr="000800B5">
        <w:rPr>
          <w:rFonts w:ascii="Arial" w:hAnsi="Arial" w:cs="Arial"/>
          <w:b w:val="0"/>
          <w:caps w:val="0"/>
          <w:sz w:val="20"/>
        </w:rPr>
        <w:t>Prabhu</w:t>
      </w:r>
      <w:proofErr w:type="spellEnd"/>
      <w:r w:rsidRPr="000800B5">
        <w:rPr>
          <w:rFonts w:ascii="Arial" w:hAnsi="Arial" w:cs="Arial"/>
          <w:b w:val="0"/>
          <w:caps w:val="0"/>
          <w:sz w:val="20"/>
        </w:rPr>
        <w:t>’ and ‘Prof. H. A. Parbat</w:t>
      </w:r>
      <w:r w:rsidRPr="000800B5">
        <w:rPr>
          <w:rFonts w:ascii="Arial" w:hAnsi="Arial" w:cs="Arial"/>
          <w:b w:val="0"/>
          <w:caps w:val="0"/>
          <w:sz w:val="20"/>
        </w:rPr>
        <w:t>’ managed the analyses of the study. All authors read and approved the final manuscript.”</w:t>
      </w:r>
    </w:p>
    <w:p w14:paraId="325EF5B8" w14:textId="7A319A7F" w:rsidR="00D96384" w:rsidRPr="000800B5" w:rsidRDefault="00D96384" w:rsidP="00D96384">
      <w:pPr>
        <w:pStyle w:val="BodyL"/>
        <w:suppressAutoHyphens/>
        <w:spacing w:line="276" w:lineRule="auto"/>
        <w:ind w:firstLine="0"/>
        <w:rPr>
          <w:rFonts w:ascii="Arial" w:eastAsia="SimSun" w:hAnsi="Arial" w:cs="Arial"/>
          <w:color w:val="000000"/>
          <w:lang w:val="en-IN"/>
        </w:rPr>
      </w:pPr>
    </w:p>
    <w:p w14:paraId="2C1C935C" w14:textId="77777777" w:rsidR="004506BB" w:rsidRPr="000800B5" w:rsidRDefault="004506BB" w:rsidP="004506BB">
      <w:pPr>
        <w:tabs>
          <w:tab w:val="left" w:pos="2696"/>
        </w:tabs>
        <w:rPr>
          <w:rFonts w:ascii="Arial" w:hAnsi="Arial" w:cs="Arial"/>
          <w:sz w:val="20"/>
          <w:szCs w:val="20"/>
        </w:rPr>
      </w:pPr>
      <w:bookmarkStart w:id="7" w:name="_Hlk183685723"/>
    </w:p>
    <w:p w14:paraId="5F4DEDF0" w14:textId="77777777" w:rsidR="004506BB" w:rsidRPr="000800B5" w:rsidRDefault="004506BB" w:rsidP="004506BB">
      <w:pPr>
        <w:rPr>
          <w:rFonts w:ascii="Arial" w:eastAsia="Calibri" w:hAnsi="Arial" w:cs="Arial"/>
          <w:highlight w:val="yellow"/>
        </w:rPr>
      </w:pPr>
      <w:bookmarkStart w:id="8" w:name="_Hlk193540946"/>
      <w:bookmarkStart w:id="9" w:name="_Hlk180402183"/>
      <w:bookmarkStart w:id="10" w:name="_Hlk183680988"/>
      <w:r w:rsidRPr="000800B5">
        <w:rPr>
          <w:rFonts w:ascii="Arial" w:eastAsia="Calibri" w:hAnsi="Arial" w:cs="Arial"/>
          <w:highlight w:val="yellow"/>
        </w:rPr>
        <w:t>Disclaimer (Artificial intelligence)</w:t>
      </w:r>
    </w:p>
    <w:p w14:paraId="4BADEEE5" w14:textId="77777777" w:rsidR="004506BB" w:rsidRPr="000800B5" w:rsidRDefault="004506BB" w:rsidP="004506BB">
      <w:pPr>
        <w:rPr>
          <w:rFonts w:ascii="Arial" w:eastAsia="Calibri" w:hAnsi="Arial" w:cs="Arial"/>
          <w:highlight w:val="yellow"/>
        </w:rPr>
      </w:pPr>
      <w:r w:rsidRPr="000800B5">
        <w:rPr>
          <w:rFonts w:ascii="Arial" w:eastAsia="Calibri" w:hAnsi="Arial" w:cs="Arial"/>
          <w:highlight w:val="yellow"/>
        </w:rPr>
        <w:t xml:space="preserve">Option 1: </w:t>
      </w:r>
    </w:p>
    <w:p w14:paraId="6AB2B7CE" w14:textId="77777777" w:rsidR="004506BB" w:rsidRPr="000800B5" w:rsidRDefault="004506BB" w:rsidP="004506BB">
      <w:pPr>
        <w:rPr>
          <w:rFonts w:ascii="Arial" w:eastAsia="Calibri" w:hAnsi="Arial" w:cs="Arial"/>
          <w:highlight w:val="yellow"/>
        </w:rPr>
      </w:pPr>
      <w:r w:rsidRPr="000800B5">
        <w:rPr>
          <w:rFonts w:ascii="Arial" w:eastAsia="Calibri" w:hAnsi="Arial" w:cs="Arial"/>
          <w:highlight w:val="yellow"/>
        </w:rPr>
        <w:t>Author(s) hereby declare that NO generative AI technologies such as Large Language Models (</w:t>
      </w:r>
      <w:proofErr w:type="spellStart"/>
      <w:r w:rsidRPr="000800B5">
        <w:rPr>
          <w:rFonts w:ascii="Arial" w:eastAsia="Calibri" w:hAnsi="Arial" w:cs="Arial"/>
          <w:highlight w:val="yellow"/>
        </w:rPr>
        <w:t>ChatGPT</w:t>
      </w:r>
      <w:proofErr w:type="spellEnd"/>
      <w:r w:rsidRPr="000800B5">
        <w:rPr>
          <w:rFonts w:ascii="Arial" w:eastAsia="Calibri" w:hAnsi="Arial" w:cs="Arial"/>
          <w:highlight w:val="yellow"/>
        </w:rPr>
        <w:t xml:space="preserve">, COPILOT, etc.) and text-to-image generators have been used during the writing or editing of this manuscript. </w:t>
      </w:r>
    </w:p>
    <w:p w14:paraId="65425A43" w14:textId="77777777" w:rsidR="004506BB" w:rsidRPr="000800B5" w:rsidRDefault="004506BB" w:rsidP="004506BB">
      <w:pPr>
        <w:rPr>
          <w:rFonts w:ascii="Arial" w:eastAsia="Calibri" w:hAnsi="Arial" w:cs="Arial"/>
          <w:highlight w:val="yellow"/>
        </w:rPr>
      </w:pPr>
      <w:r w:rsidRPr="000800B5">
        <w:rPr>
          <w:rFonts w:ascii="Arial" w:eastAsia="Calibri" w:hAnsi="Arial" w:cs="Arial"/>
          <w:highlight w:val="yellow"/>
        </w:rPr>
        <w:t xml:space="preserve">Option 2: </w:t>
      </w:r>
    </w:p>
    <w:p w14:paraId="3D8DA2EB" w14:textId="77777777" w:rsidR="004506BB" w:rsidRPr="000800B5" w:rsidRDefault="004506BB" w:rsidP="004506BB">
      <w:pPr>
        <w:rPr>
          <w:rFonts w:ascii="Arial" w:eastAsia="Calibri" w:hAnsi="Arial" w:cs="Arial"/>
          <w:highlight w:val="yellow"/>
        </w:rPr>
      </w:pPr>
      <w:r w:rsidRPr="000800B5">
        <w:rPr>
          <w:rFonts w:ascii="Arial" w:eastAsia="Calibri" w:hAnsi="Arial" w:cs="Arial"/>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DAFDE65" w14:textId="77777777" w:rsidR="004506BB" w:rsidRPr="000800B5" w:rsidRDefault="004506BB" w:rsidP="004506BB">
      <w:pPr>
        <w:rPr>
          <w:rFonts w:ascii="Arial" w:eastAsia="Calibri" w:hAnsi="Arial" w:cs="Arial"/>
          <w:highlight w:val="yellow"/>
        </w:rPr>
      </w:pPr>
      <w:r w:rsidRPr="000800B5">
        <w:rPr>
          <w:rFonts w:ascii="Arial" w:eastAsia="Calibri" w:hAnsi="Arial" w:cs="Arial"/>
          <w:highlight w:val="yellow"/>
        </w:rPr>
        <w:t>Details of the AI usage are given below:</w:t>
      </w:r>
    </w:p>
    <w:p w14:paraId="5EF3BE67" w14:textId="77777777" w:rsidR="004506BB" w:rsidRPr="000800B5" w:rsidRDefault="004506BB" w:rsidP="004506BB">
      <w:pPr>
        <w:rPr>
          <w:rFonts w:ascii="Arial" w:eastAsia="Calibri" w:hAnsi="Arial" w:cs="Arial"/>
          <w:highlight w:val="yellow"/>
        </w:rPr>
      </w:pPr>
      <w:r w:rsidRPr="000800B5">
        <w:rPr>
          <w:rFonts w:ascii="Arial" w:eastAsia="Calibri" w:hAnsi="Arial" w:cs="Arial"/>
          <w:highlight w:val="yellow"/>
        </w:rPr>
        <w:t>1.</w:t>
      </w:r>
    </w:p>
    <w:p w14:paraId="47DC5D0B" w14:textId="77777777" w:rsidR="004506BB" w:rsidRPr="000800B5" w:rsidRDefault="004506BB" w:rsidP="004506BB">
      <w:pPr>
        <w:rPr>
          <w:rFonts w:ascii="Arial" w:eastAsia="Calibri" w:hAnsi="Arial" w:cs="Arial"/>
          <w:highlight w:val="yellow"/>
        </w:rPr>
      </w:pPr>
      <w:r w:rsidRPr="000800B5">
        <w:rPr>
          <w:rFonts w:ascii="Arial" w:eastAsia="Calibri" w:hAnsi="Arial" w:cs="Arial"/>
          <w:highlight w:val="yellow"/>
        </w:rPr>
        <w:t>2.</w:t>
      </w:r>
    </w:p>
    <w:p w14:paraId="6BEA50DA" w14:textId="77777777" w:rsidR="004506BB" w:rsidRPr="000800B5" w:rsidRDefault="004506BB" w:rsidP="004506BB">
      <w:pPr>
        <w:rPr>
          <w:rFonts w:ascii="Arial" w:eastAsia="Calibri" w:hAnsi="Arial" w:cs="Arial"/>
        </w:rPr>
      </w:pPr>
      <w:r w:rsidRPr="000800B5">
        <w:rPr>
          <w:rFonts w:ascii="Arial" w:eastAsia="Calibri" w:hAnsi="Arial" w:cs="Arial"/>
          <w:highlight w:val="yellow"/>
        </w:rPr>
        <w:t>3.</w:t>
      </w:r>
      <w:bookmarkEnd w:id="8"/>
    </w:p>
    <w:bookmarkEnd w:id="7"/>
    <w:bookmarkEnd w:id="9"/>
    <w:bookmarkEnd w:id="10"/>
    <w:p w14:paraId="07B0B576" w14:textId="77777777" w:rsidR="004506BB" w:rsidRPr="000800B5" w:rsidRDefault="004506BB" w:rsidP="00603F8B">
      <w:pPr>
        <w:pStyle w:val="BodyL"/>
        <w:suppressAutoHyphens/>
        <w:spacing w:line="276" w:lineRule="auto"/>
        <w:rPr>
          <w:rFonts w:ascii="Arial" w:eastAsia="SimSun" w:hAnsi="Arial" w:cs="Arial"/>
          <w:color w:val="000000"/>
          <w:lang w:val="en-IN"/>
        </w:rPr>
      </w:pPr>
    </w:p>
    <w:p w14:paraId="052B0407" w14:textId="13FCF5E7" w:rsidR="0073144A" w:rsidRPr="000800B5" w:rsidRDefault="00603F8B" w:rsidP="006C4028">
      <w:pPr>
        <w:pStyle w:val="BodyL"/>
        <w:suppressAutoHyphens/>
        <w:spacing w:line="276" w:lineRule="auto"/>
        <w:ind w:firstLine="0"/>
        <w:rPr>
          <w:rFonts w:ascii="Arial" w:eastAsia="SimSun" w:hAnsi="Arial" w:cs="Arial"/>
          <w:bCs/>
          <w:szCs w:val="24"/>
          <w:lang w:val="en-US"/>
        </w:rPr>
      </w:pPr>
      <w:r w:rsidRPr="000800B5">
        <w:rPr>
          <w:rFonts w:ascii="Arial" w:eastAsia="SimSun" w:hAnsi="Arial" w:cs="Arial"/>
          <w:bCs/>
          <w:szCs w:val="24"/>
          <w:lang w:val="en-US"/>
        </w:rPr>
        <w:t>.</w:t>
      </w:r>
    </w:p>
    <w:p w14:paraId="2B38A345" w14:textId="6A724E58" w:rsidR="003E3CE8" w:rsidRPr="000800B5" w:rsidRDefault="003E3CE8" w:rsidP="006C4028">
      <w:pPr>
        <w:pStyle w:val="BodyL"/>
        <w:suppressAutoHyphens/>
        <w:spacing w:line="276" w:lineRule="auto"/>
        <w:ind w:firstLine="0"/>
        <w:rPr>
          <w:rFonts w:ascii="Arial" w:eastAsia="SimSun" w:hAnsi="Arial" w:cs="Arial"/>
          <w:bCs/>
          <w:szCs w:val="24"/>
          <w:lang w:val="en-US"/>
        </w:rPr>
      </w:pPr>
    </w:p>
    <w:p w14:paraId="6CD613EF" w14:textId="77777777" w:rsidR="003E3CE8" w:rsidRPr="000800B5" w:rsidRDefault="003E3CE8" w:rsidP="000E622B">
      <w:pPr>
        <w:pStyle w:val="Heading"/>
        <w:suppressAutoHyphens/>
        <w:spacing w:line="276" w:lineRule="auto"/>
        <w:rPr>
          <w:rFonts w:ascii="Arial" w:eastAsia="SimHei" w:hAnsi="Arial" w:cs="Arial"/>
          <w:sz w:val="24"/>
          <w:szCs w:val="24"/>
          <w:lang w:val="en-US"/>
        </w:rPr>
      </w:pPr>
    </w:p>
    <w:p w14:paraId="6BC7982E" w14:textId="1FFEC03B" w:rsidR="00826A6A" w:rsidRPr="005C5F18" w:rsidRDefault="005C5F18" w:rsidP="005C5F18">
      <w:pPr>
        <w:pStyle w:val="Heading"/>
        <w:suppressAutoHyphens/>
        <w:spacing w:line="276" w:lineRule="auto"/>
        <w:jc w:val="left"/>
        <w:rPr>
          <w:rFonts w:ascii="Arial" w:hAnsi="Arial" w:cs="Arial"/>
          <w:b/>
          <w:color w:val="000000"/>
          <w:sz w:val="22"/>
          <w:szCs w:val="24"/>
          <w:lang w:val="en-US"/>
        </w:rPr>
      </w:pPr>
      <w:r>
        <w:rPr>
          <w:rFonts w:ascii="Arial" w:eastAsia="SimHei" w:hAnsi="Arial" w:cs="Arial"/>
          <w:b/>
          <w:sz w:val="22"/>
          <w:szCs w:val="24"/>
          <w:lang w:val="en-US"/>
        </w:rPr>
        <w:t xml:space="preserve">10. </w:t>
      </w:r>
      <w:r w:rsidR="004C58E4" w:rsidRPr="005C5F18">
        <w:rPr>
          <w:rFonts w:ascii="Arial" w:eastAsia="SimHei" w:hAnsi="Arial" w:cs="Arial"/>
          <w:b/>
          <w:sz w:val="22"/>
          <w:szCs w:val="24"/>
          <w:lang w:val="en-US"/>
        </w:rPr>
        <w:t>References</w:t>
      </w:r>
      <w:bookmarkEnd w:id="1"/>
    </w:p>
    <w:p w14:paraId="4B10AED6" w14:textId="1DD30A9B"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Patel S, Mishra BK (2007) Chromium (VI) oxidants having quaternary ammonium ions: studies on synthetic applications and oxidation kinetics. Tetrahedron 63:4367–4406. </w:t>
      </w:r>
      <w:hyperlink r:id="rId26" w:tgtFrame="_new" w:history="1">
        <w:r w:rsidRPr="005C5F18">
          <w:rPr>
            <w:rStyle w:val="Hyperlink"/>
            <w:rFonts w:ascii="Arial" w:eastAsia="Helvetica" w:hAnsi="Arial" w:cs="Arial"/>
            <w:sz w:val="20"/>
            <w:shd w:val="clear" w:color="auto" w:fill="FFFFFF"/>
            <w:lang w:val="en-IN"/>
          </w:rPr>
          <w:t>https://doi.org/10.1016/j.tet.2007.02.073</w:t>
        </w:r>
      </w:hyperlink>
    </w:p>
    <w:p w14:paraId="5A102E3E" w14:textId="1712318C"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Corey EJ, Suggs JW (1975) Pyridinium chlorochromate: An efficient reagent for oxidation of primary and secondary alcohols to carbonyl compounds. Tetrahedron Lett 16:2647–2650. </w:t>
      </w:r>
      <w:hyperlink r:id="rId27" w:tgtFrame="_new" w:history="1">
        <w:r w:rsidRPr="005C5F18">
          <w:rPr>
            <w:rStyle w:val="Hyperlink"/>
            <w:rFonts w:ascii="Arial" w:eastAsia="Helvetica" w:hAnsi="Arial" w:cs="Arial"/>
            <w:sz w:val="20"/>
            <w:shd w:val="clear" w:color="auto" w:fill="FFFFFF"/>
            <w:lang w:val="en-IN"/>
          </w:rPr>
          <w:t>https://doi.org/10.1016/S0040-4039(00)75204-X</w:t>
        </w:r>
      </w:hyperlink>
    </w:p>
    <w:p w14:paraId="39CAECF2" w14:textId="57CD4D0A"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proofErr w:type="spellStart"/>
      <w:r w:rsidRPr="005C5F18">
        <w:rPr>
          <w:rFonts w:ascii="Arial" w:eastAsia="Helvetica" w:hAnsi="Arial" w:cs="Arial"/>
          <w:sz w:val="20"/>
          <w:shd w:val="clear" w:color="auto" w:fill="FFFFFF"/>
          <w:lang w:val="en-IN"/>
        </w:rPr>
        <w:t>Mardhanpally</w:t>
      </w:r>
      <w:proofErr w:type="spellEnd"/>
      <w:r w:rsidRPr="005C5F18">
        <w:rPr>
          <w:rFonts w:ascii="Arial" w:eastAsia="Helvetica" w:hAnsi="Arial" w:cs="Arial"/>
          <w:sz w:val="20"/>
          <w:shd w:val="clear" w:color="auto" w:fill="FFFFFF"/>
          <w:lang w:val="en-IN"/>
        </w:rPr>
        <w:t xml:space="preserve"> AK, et al. (2022) Cornforth's and Corey-Suggs Cr (VI) compounds as efficient reagents for selective oxidation of certain polyols in aqueous KHSO4 medium – A kinetic and mechanistic approach. Chem Data Collect 39:100847. </w:t>
      </w:r>
      <w:hyperlink r:id="rId28" w:tgtFrame="_new" w:history="1">
        <w:r w:rsidRPr="005C5F18">
          <w:rPr>
            <w:rStyle w:val="Hyperlink"/>
            <w:rFonts w:ascii="Arial" w:eastAsia="Helvetica" w:hAnsi="Arial" w:cs="Arial"/>
            <w:sz w:val="20"/>
            <w:shd w:val="clear" w:color="auto" w:fill="FFFFFF"/>
            <w:lang w:val="en-IN"/>
          </w:rPr>
          <w:t>https://doi.org/10.1016/j.cdc.2022.100847</w:t>
        </w:r>
      </w:hyperlink>
    </w:p>
    <w:p w14:paraId="38F0D363" w14:textId="56F13310"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Jain S, Hiran BL, Bhatt CV (2009) Oxidation of some aliphatic alcohols by pyridinium chlorochromate – Kinetics and mechanism. J Chem 6:237–246. </w:t>
      </w:r>
      <w:hyperlink r:id="rId29" w:tgtFrame="_new" w:history="1">
        <w:r w:rsidRPr="005C5F18">
          <w:rPr>
            <w:rStyle w:val="Hyperlink"/>
            <w:rFonts w:ascii="Arial" w:eastAsia="Helvetica" w:hAnsi="Arial" w:cs="Arial"/>
            <w:sz w:val="20"/>
            <w:shd w:val="clear" w:color="auto" w:fill="FFFFFF"/>
            <w:lang w:val="en-IN"/>
          </w:rPr>
          <w:t>https://doi.org/10.1155/2009/907071</w:t>
        </w:r>
      </w:hyperlink>
    </w:p>
    <w:p w14:paraId="09EA3DC8" w14:textId="5FCF554A"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Harit H, Hiran BL, Joshi SN (2015) Kinetics and mechanism of oxidation of primary alcohols by pyridinium dichromate. Chem Sci 4:49–58.</w:t>
      </w:r>
    </w:p>
    <w:p w14:paraId="7A50D9B3" w14:textId="3FA61336"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Dai Z, et al. (2018) Kinetic studies of Fenton oxidation reaction by UV-VIS spectroscopy. J Lab </w:t>
      </w:r>
      <w:proofErr w:type="spellStart"/>
      <w:r w:rsidRPr="005C5F18">
        <w:rPr>
          <w:rFonts w:ascii="Arial" w:eastAsia="Helvetica" w:hAnsi="Arial" w:cs="Arial"/>
          <w:sz w:val="20"/>
          <w:shd w:val="clear" w:color="auto" w:fill="FFFFFF"/>
          <w:lang w:val="en-IN"/>
        </w:rPr>
        <w:t>Chem</w:t>
      </w:r>
      <w:proofErr w:type="spellEnd"/>
      <w:r w:rsidRPr="005C5F18">
        <w:rPr>
          <w:rFonts w:ascii="Arial" w:eastAsia="Helvetica" w:hAnsi="Arial" w:cs="Arial"/>
          <w:sz w:val="20"/>
          <w:shd w:val="clear" w:color="auto" w:fill="FFFFFF"/>
          <w:lang w:val="en-IN"/>
        </w:rPr>
        <w:t xml:space="preserve"> </w:t>
      </w:r>
      <w:proofErr w:type="spellStart"/>
      <w:r w:rsidRPr="005C5F18">
        <w:rPr>
          <w:rFonts w:ascii="Arial" w:eastAsia="Helvetica" w:hAnsi="Arial" w:cs="Arial"/>
          <w:sz w:val="20"/>
          <w:shd w:val="clear" w:color="auto" w:fill="FFFFFF"/>
          <w:lang w:val="en-IN"/>
        </w:rPr>
        <w:t>Educ</w:t>
      </w:r>
      <w:proofErr w:type="spellEnd"/>
      <w:r w:rsidRPr="005C5F18">
        <w:rPr>
          <w:rFonts w:ascii="Arial" w:eastAsia="Helvetica" w:hAnsi="Arial" w:cs="Arial"/>
          <w:sz w:val="20"/>
          <w:shd w:val="clear" w:color="auto" w:fill="FFFFFF"/>
          <w:lang w:val="en-IN"/>
        </w:rPr>
        <w:t xml:space="preserve"> 6:141–147. </w:t>
      </w:r>
      <w:hyperlink r:id="rId30" w:tgtFrame="_new" w:history="1">
        <w:r w:rsidRPr="005C5F18">
          <w:rPr>
            <w:rStyle w:val="Hyperlink"/>
            <w:rFonts w:ascii="Arial" w:eastAsia="Helvetica" w:hAnsi="Arial" w:cs="Arial"/>
            <w:sz w:val="20"/>
            <w:shd w:val="clear" w:color="auto" w:fill="FFFFFF"/>
            <w:lang w:val="en-IN"/>
          </w:rPr>
          <w:t>https://doi.org/10.5923/j.jlce.20180605.01</w:t>
        </w:r>
      </w:hyperlink>
    </w:p>
    <w:p w14:paraId="0ABCA323" w14:textId="5EE98763"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Jain H, Panday D (2023) Oxidation of secondary alcohols by </w:t>
      </w:r>
      <w:proofErr w:type="spellStart"/>
      <w:r w:rsidRPr="005C5F18">
        <w:rPr>
          <w:rFonts w:ascii="Arial" w:eastAsia="Helvetica" w:hAnsi="Arial" w:cs="Arial"/>
          <w:sz w:val="20"/>
          <w:shd w:val="clear" w:color="auto" w:fill="FFFFFF"/>
          <w:lang w:val="en-IN"/>
        </w:rPr>
        <w:t>isoquinolinium</w:t>
      </w:r>
      <w:proofErr w:type="spellEnd"/>
      <w:r w:rsidRPr="005C5F18">
        <w:rPr>
          <w:rFonts w:ascii="Arial" w:eastAsia="Helvetica" w:hAnsi="Arial" w:cs="Arial"/>
          <w:sz w:val="20"/>
          <w:shd w:val="clear" w:color="auto" w:fill="FFFFFF"/>
          <w:lang w:val="en-IN"/>
        </w:rPr>
        <w:t xml:space="preserve"> dichromate in non-aqueous medium: A kinetics study. </w:t>
      </w:r>
      <w:proofErr w:type="spellStart"/>
      <w:r w:rsidRPr="005C5F18">
        <w:rPr>
          <w:rFonts w:ascii="Arial" w:eastAsia="Helvetica" w:hAnsi="Arial" w:cs="Arial"/>
          <w:sz w:val="20"/>
          <w:shd w:val="clear" w:color="auto" w:fill="FFFFFF"/>
          <w:lang w:val="en-IN"/>
        </w:rPr>
        <w:t>Rasayan</w:t>
      </w:r>
      <w:proofErr w:type="spellEnd"/>
      <w:r w:rsidRPr="005C5F18">
        <w:rPr>
          <w:rFonts w:ascii="Arial" w:eastAsia="Helvetica" w:hAnsi="Arial" w:cs="Arial"/>
          <w:sz w:val="20"/>
          <w:shd w:val="clear" w:color="auto" w:fill="FFFFFF"/>
          <w:lang w:val="en-IN"/>
        </w:rPr>
        <w:t xml:space="preserve"> J </w:t>
      </w:r>
      <w:proofErr w:type="spellStart"/>
      <w:r w:rsidRPr="005C5F18">
        <w:rPr>
          <w:rFonts w:ascii="Arial" w:eastAsia="Helvetica" w:hAnsi="Arial" w:cs="Arial"/>
          <w:sz w:val="20"/>
          <w:shd w:val="clear" w:color="auto" w:fill="FFFFFF"/>
          <w:lang w:val="en-IN"/>
        </w:rPr>
        <w:t>Chem</w:t>
      </w:r>
      <w:proofErr w:type="spellEnd"/>
      <w:r w:rsidRPr="005C5F18">
        <w:rPr>
          <w:rFonts w:ascii="Arial" w:eastAsia="Helvetica" w:hAnsi="Arial" w:cs="Arial"/>
          <w:sz w:val="20"/>
          <w:shd w:val="clear" w:color="auto" w:fill="FFFFFF"/>
          <w:lang w:val="en-IN"/>
        </w:rPr>
        <w:t xml:space="preserve"> 16:237. </w:t>
      </w:r>
      <w:hyperlink r:id="rId31" w:tgtFrame="_new" w:history="1">
        <w:r w:rsidRPr="005C5F18">
          <w:rPr>
            <w:rStyle w:val="Hyperlink"/>
            <w:rFonts w:ascii="Arial" w:eastAsia="Helvetica" w:hAnsi="Arial" w:cs="Arial"/>
            <w:sz w:val="20"/>
            <w:shd w:val="clear" w:color="auto" w:fill="FFFFFF"/>
            <w:lang w:val="en-IN"/>
          </w:rPr>
          <w:t>https://doi.org/10.31788/RJC.2023.1648433</w:t>
        </w:r>
      </w:hyperlink>
    </w:p>
    <w:p w14:paraId="01CB39FB" w14:textId="2172A45B"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 </w:t>
      </w:r>
      <w:proofErr w:type="spellStart"/>
      <w:r w:rsidRPr="005C5F18">
        <w:rPr>
          <w:rFonts w:ascii="Arial" w:eastAsia="Helvetica" w:hAnsi="Arial" w:cs="Arial"/>
          <w:sz w:val="20"/>
          <w:shd w:val="clear" w:color="auto" w:fill="FFFFFF"/>
          <w:lang w:val="en-IN"/>
        </w:rPr>
        <w:t>Motwani</w:t>
      </w:r>
      <w:proofErr w:type="spellEnd"/>
      <w:r w:rsidRPr="005C5F18">
        <w:rPr>
          <w:rFonts w:ascii="Arial" w:eastAsia="Helvetica" w:hAnsi="Arial" w:cs="Arial"/>
          <w:sz w:val="20"/>
          <w:shd w:val="clear" w:color="auto" w:fill="FFFFFF"/>
          <w:lang w:val="en-IN"/>
        </w:rPr>
        <w:t xml:space="preserve"> K, </w:t>
      </w:r>
      <w:proofErr w:type="spellStart"/>
      <w:r w:rsidRPr="005C5F18">
        <w:rPr>
          <w:rFonts w:ascii="Arial" w:eastAsia="Helvetica" w:hAnsi="Arial" w:cs="Arial"/>
          <w:sz w:val="20"/>
          <w:shd w:val="clear" w:color="auto" w:fill="FFFFFF"/>
          <w:lang w:val="en-IN"/>
        </w:rPr>
        <w:t>Dangarh</w:t>
      </w:r>
      <w:proofErr w:type="spellEnd"/>
      <w:r w:rsidRPr="005C5F18">
        <w:rPr>
          <w:rFonts w:ascii="Arial" w:eastAsia="Helvetica" w:hAnsi="Arial" w:cs="Arial"/>
          <w:sz w:val="20"/>
          <w:shd w:val="clear" w:color="auto" w:fill="FFFFFF"/>
          <w:lang w:val="en-IN"/>
        </w:rPr>
        <w:t xml:space="preserve"> BK, </w:t>
      </w:r>
      <w:proofErr w:type="spellStart"/>
      <w:r w:rsidRPr="005C5F18">
        <w:rPr>
          <w:rFonts w:ascii="Arial" w:eastAsia="Helvetica" w:hAnsi="Arial" w:cs="Arial"/>
          <w:sz w:val="20"/>
          <w:shd w:val="clear" w:color="auto" w:fill="FFFFFF"/>
          <w:lang w:val="en-IN"/>
        </w:rPr>
        <w:t>Shorgar</w:t>
      </w:r>
      <w:proofErr w:type="spellEnd"/>
      <w:r w:rsidRPr="005C5F18">
        <w:rPr>
          <w:rFonts w:ascii="Arial" w:eastAsia="Helvetica" w:hAnsi="Arial" w:cs="Arial"/>
          <w:sz w:val="20"/>
          <w:shd w:val="clear" w:color="auto" w:fill="FFFFFF"/>
          <w:lang w:val="en-IN"/>
        </w:rPr>
        <w:t xml:space="preserve"> N (Year Unspecified) Title Unavailable. Int J Sci Res.</w:t>
      </w:r>
    </w:p>
    <w:p w14:paraId="6C7BF180" w14:textId="48A54D7E"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proofErr w:type="spellStart"/>
      <w:r w:rsidRPr="005C5F18">
        <w:rPr>
          <w:rFonts w:ascii="Arial" w:eastAsia="Helvetica" w:hAnsi="Arial" w:cs="Arial"/>
          <w:sz w:val="20"/>
          <w:shd w:val="clear" w:color="auto" w:fill="FFFFFF"/>
          <w:lang w:val="en-IN"/>
        </w:rPr>
        <w:t>Golkari</w:t>
      </w:r>
      <w:proofErr w:type="spellEnd"/>
      <w:r w:rsidRPr="005C5F18">
        <w:rPr>
          <w:rFonts w:ascii="Arial" w:eastAsia="Helvetica" w:hAnsi="Arial" w:cs="Arial"/>
          <w:sz w:val="20"/>
          <w:shd w:val="clear" w:color="auto" w:fill="FFFFFF"/>
          <w:lang w:val="en-IN"/>
        </w:rPr>
        <w:t xml:space="preserve"> M (2023) Oxidation of some organic compounds with selective catalysis – Review. J Chem React Synth 13:66–85.</w:t>
      </w:r>
    </w:p>
    <w:p w14:paraId="69ECB8DB" w14:textId="79ADAD4E"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Kabilan S, et al. (2002) Oxidation of benzyl alcohol by pyridinium dichromate in acetonitrile: Using the para/meta ratio of substituent effects for mechanism elucidation. J Chem Soc, Perkin Trans 2 6:1151–1157. </w:t>
      </w:r>
      <w:hyperlink r:id="rId32" w:tgtFrame="_new" w:history="1">
        <w:r w:rsidRPr="005C5F18">
          <w:rPr>
            <w:rStyle w:val="Hyperlink"/>
            <w:rFonts w:ascii="Arial" w:eastAsia="Helvetica" w:hAnsi="Arial" w:cs="Arial"/>
            <w:sz w:val="20"/>
            <w:shd w:val="clear" w:color="auto" w:fill="FFFFFF"/>
            <w:lang w:val="en-IN"/>
          </w:rPr>
          <w:t>https://doi.org/10.1039/b200742h</w:t>
        </w:r>
      </w:hyperlink>
    </w:p>
    <w:p w14:paraId="397C95FB" w14:textId="096DE84A"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Tiwari A, Prabhu DV, Parbat HA (2024) Biogenically synthesized silver nanoparticles </w:t>
      </w:r>
      <w:proofErr w:type="spellStart"/>
      <w:r w:rsidRPr="005C5F18">
        <w:rPr>
          <w:rFonts w:ascii="Arial" w:eastAsia="Helvetica" w:hAnsi="Arial" w:cs="Arial"/>
          <w:sz w:val="20"/>
          <w:shd w:val="clear" w:color="auto" w:fill="FFFFFF"/>
          <w:lang w:val="en-IN"/>
        </w:rPr>
        <w:t>catalyzed</w:t>
      </w:r>
      <w:proofErr w:type="spellEnd"/>
      <w:r w:rsidRPr="005C5F18">
        <w:rPr>
          <w:rFonts w:ascii="Arial" w:eastAsia="Helvetica" w:hAnsi="Arial" w:cs="Arial"/>
          <w:sz w:val="20"/>
          <w:shd w:val="clear" w:color="auto" w:fill="FFFFFF"/>
          <w:lang w:val="en-IN"/>
        </w:rPr>
        <w:t xml:space="preserve"> oxidation of aliphatic and cyclic alcohols by KIO4: Kinetic and thermodynamic study. </w:t>
      </w:r>
      <w:proofErr w:type="spellStart"/>
      <w:r w:rsidRPr="005C5F18">
        <w:rPr>
          <w:rFonts w:ascii="Arial" w:eastAsia="Helvetica" w:hAnsi="Arial" w:cs="Arial"/>
          <w:sz w:val="20"/>
          <w:shd w:val="clear" w:color="auto" w:fill="FFFFFF"/>
          <w:lang w:val="en-IN"/>
        </w:rPr>
        <w:t>Rasayan</w:t>
      </w:r>
      <w:proofErr w:type="spellEnd"/>
      <w:r w:rsidRPr="005C5F18">
        <w:rPr>
          <w:rFonts w:ascii="Arial" w:eastAsia="Helvetica" w:hAnsi="Arial" w:cs="Arial"/>
          <w:sz w:val="20"/>
          <w:shd w:val="clear" w:color="auto" w:fill="FFFFFF"/>
          <w:lang w:val="en-IN"/>
        </w:rPr>
        <w:t xml:space="preserve"> J </w:t>
      </w:r>
      <w:proofErr w:type="spellStart"/>
      <w:r w:rsidRPr="005C5F18">
        <w:rPr>
          <w:rFonts w:ascii="Arial" w:eastAsia="Helvetica" w:hAnsi="Arial" w:cs="Arial"/>
          <w:sz w:val="20"/>
          <w:shd w:val="clear" w:color="auto" w:fill="FFFFFF"/>
          <w:lang w:val="en-IN"/>
        </w:rPr>
        <w:t>Chem</w:t>
      </w:r>
      <w:proofErr w:type="spellEnd"/>
      <w:r w:rsidRPr="005C5F18">
        <w:rPr>
          <w:rFonts w:ascii="Arial" w:eastAsia="Helvetica" w:hAnsi="Arial" w:cs="Arial"/>
          <w:sz w:val="20"/>
          <w:shd w:val="clear" w:color="auto" w:fill="FFFFFF"/>
          <w:lang w:val="en-IN"/>
        </w:rPr>
        <w:t xml:space="preserve"> 17:1831–1849. https://doi.org/10.31788/RJC.2024.1738867</w:t>
      </w:r>
    </w:p>
    <w:p w14:paraId="7B9291A7" w14:textId="5875192D"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Gupta H, </w:t>
      </w:r>
      <w:proofErr w:type="spellStart"/>
      <w:r w:rsidRPr="005C5F18">
        <w:rPr>
          <w:rFonts w:ascii="Arial" w:eastAsia="Helvetica" w:hAnsi="Arial" w:cs="Arial"/>
          <w:sz w:val="20"/>
          <w:shd w:val="clear" w:color="auto" w:fill="FFFFFF"/>
          <w:lang w:val="en-IN"/>
        </w:rPr>
        <w:t>Havaldar</w:t>
      </w:r>
      <w:proofErr w:type="spellEnd"/>
      <w:r w:rsidRPr="005C5F18">
        <w:rPr>
          <w:rFonts w:ascii="Arial" w:eastAsia="Helvetica" w:hAnsi="Arial" w:cs="Arial"/>
          <w:sz w:val="20"/>
          <w:shd w:val="clear" w:color="auto" w:fill="FFFFFF"/>
          <w:lang w:val="en-IN"/>
        </w:rPr>
        <w:t xml:space="preserve"> F, </w:t>
      </w:r>
      <w:proofErr w:type="spellStart"/>
      <w:r w:rsidRPr="005C5F18">
        <w:rPr>
          <w:rFonts w:ascii="Arial" w:eastAsia="Helvetica" w:hAnsi="Arial" w:cs="Arial"/>
          <w:sz w:val="20"/>
          <w:shd w:val="clear" w:color="auto" w:fill="FFFFFF"/>
          <w:lang w:val="en-IN"/>
        </w:rPr>
        <w:t>Prabhu</w:t>
      </w:r>
      <w:proofErr w:type="spellEnd"/>
      <w:r w:rsidRPr="005C5F18">
        <w:rPr>
          <w:rFonts w:ascii="Arial" w:eastAsia="Helvetica" w:hAnsi="Arial" w:cs="Arial"/>
          <w:sz w:val="20"/>
          <w:shd w:val="clear" w:color="auto" w:fill="FFFFFF"/>
          <w:lang w:val="en-IN"/>
        </w:rPr>
        <w:t xml:space="preserve"> DV (2023) Kinetic studies of the oxidation of cinnamyl alcohol by potassium salts in acidic medium.</w:t>
      </w:r>
    </w:p>
    <w:p w14:paraId="40EA9AD8" w14:textId="1F53B954"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Prabhu DV, Dhage SS, Parbat HA, Tiwari A (2024) Kinetic investigations of biodegradation of industrial waste effluents and oxidation of perfumery alcohols. Recent Dev </w:t>
      </w:r>
      <w:proofErr w:type="spellStart"/>
      <w:r w:rsidRPr="005C5F18">
        <w:rPr>
          <w:rFonts w:ascii="Arial" w:eastAsia="Helvetica" w:hAnsi="Arial" w:cs="Arial"/>
          <w:sz w:val="20"/>
          <w:shd w:val="clear" w:color="auto" w:fill="FFFFFF"/>
          <w:lang w:val="en-IN"/>
        </w:rPr>
        <w:t>Chem</w:t>
      </w:r>
      <w:proofErr w:type="spellEnd"/>
      <w:r w:rsidRPr="005C5F18">
        <w:rPr>
          <w:rFonts w:ascii="Arial" w:eastAsia="Helvetica" w:hAnsi="Arial" w:cs="Arial"/>
          <w:sz w:val="20"/>
          <w:shd w:val="clear" w:color="auto" w:fill="FFFFFF"/>
          <w:lang w:val="en-IN"/>
        </w:rPr>
        <w:t xml:space="preserve"> </w:t>
      </w:r>
      <w:proofErr w:type="spellStart"/>
      <w:r w:rsidRPr="005C5F18">
        <w:rPr>
          <w:rFonts w:ascii="Arial" w:eastAsia="Helvetica" w:hAnsi="Arial" w:cs="Arial"/>
          <w:sz w:val="20"/>
          <w:shd w:val="clear" w:color="auto" w:fill="FFFFFF"/>
          <w:lang w:val="en-IN"/>
        </w:rPr>
        <w:t>Biochem</w:t>
      </w:r>
      <w:proofErr w:type="spellEnd"/>
      <w:r w:rsidRPr="005C5F18">
        <w:rPr>
          <w:rFonts w:ascii="Arial" w:eastAsia="Helvetica" w:hAnsi="Arial" w:cs="Arial"/>
          <w:sz w:val="20"/>
          <w:shd w:val="clear" w:color="auto" w:fill="FFFFFF"/>
          <w:lang w:val="en-IN"/>
        </w:rPr>
        <w:t xml:space="preserve"> Res 2:49–74.</w:t>
      </w:r>
    </w:p>
    <w:p w14:paraId="03432EF5" w14:textId="69F98728"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Prabhu DV, et al. (2023) Oxidation studies of perfumery phenols found in Indian spices. pp. 94–109. </w:t>
      </w:r>
      <w:hyperlink r:id="rId33" w:tgtFrame="_new" w:history="1">
        <w:r w:rsidRPr="005C5F18">
          <w:rPr>
            <w:rStyle w:val="Hyperlink"/>
            <w:rFonts w:ascii="Arial" w:eastAsia="Helvetica" w:hAnsi="Arial" w:cs="Arial"/>
            <w:sz w:val="20"/>
            <w:shd w:val="clear" w:color="auto" w:fill="FFFFFF"/>
            <w:lang w:val="en-IN"/>
          </w:rPr>
          <w:t>https://doi.org/10.9734/bpi/rpcsr/v6/4154B</w:t>
        </w:r>
      </w:hyperlink>
    </w:p>
    <w:p w14:paraId="436D225A" w14:textId="24C2F9DA"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Hano C, Abbasi BH (2021) Plant-based green synthesis of nanoparticles: Production, characterization, and applications. Biomolecules 12:31. </w:t>
      </w:r>
      <w:hyperlink r:id="rId34" w:tgtFrame="_new" w:history="1">
        <w:r w:rsidRPr="005C5F18">
          <w:rPr>
            <w:rStyle w:val="Hyperlink"/>
            <w:rFonts w:ascii="Arial" w:eastAsia="Helvetica" w:hAnsi="Arial" w:cs="Arial"/>
            <w:sz w:val="20"/>
            <w:shd w:val="clear" w:color="auto" w:fill="FFFFFF"/>
            <w:lang w:val="en-IN"/>
          </w:rPr>
          <w:t>https://doi.org/10.3390/biom12010031</w:t>
        </w:r>
      </w:hyperlink>
    </w:p>
    <w:p w14:paraId="4CCBBD20" w14:textId="66F7DE62"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Patel RR, Singh SK, Singh M (2023) Materials Advances 4:1831–1849. </w:t>
      </w:r>
      <w:hyperlink r:id="rId35" w:tgtFrame="_new" w:history="1">
        <w:r w:rsidRPr="005C5F18">
          <w:rPr>
            <w:rStyle w:val="Hyperlink"/>
            <w:rFonts w:ascii="Arial" w:eastAsia="Helvetica" w:hAnsi="Arial" w:cs="Arial"/>
            <w:sz w:val="20"/>
            <w:shd w:val="clear" w:color="auto" w:fill="FFFFFF"/>
            <w:lang w:val="en-IN"/>
          </w:rPr>
          <w:t>https://doi.org/10.1039/D2MA00887A</w:t>
        </w:r>
      </w:hyperlink>
    </w:p>
    <w:p w14:paraId="3F234AB8" w14:textId="4E1B4CA9"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Khan MR, et al. (2023) Green synthesis of silver nanoparticles with its bioactivity, toxicity, and environmental applications: A comprehensive literature review. Environ </w:t>
      </w:r>
      <w:proofErr w:type="spellStart"/>
      <w:r w:rsidRPr="005C5F18">
        <w:rPr>
          <w:rFonts w:ascii="Arial" w:eastAsia="Helvetica" w:hAnsi="Arial" w:cs="Arial"/>
          <w:sz w:val="20"/>
          <w:shd w:val="clear" w:color="auto" w:fill="FFFFFF"/>
          <w:lang w:val="en-IN"/>
        </w:rPr>
        <w:t>Nanotechnol</w:t>
      </w:r>
      <w:proofErr w:type="spellEnd"/>
      <w:r w:rsidRPr="005C5F18">
        <w:rPr>
          <w:rFonts w:ascii="Arial" w:eastAsia="Helvetica" w:hAnsi="Arial" w:cs="Arial"/>
          <w:sz w:val="20"/>
          <w:shd w:val="clear" w:color="auto" w:fill="FFFFFF"/>
          <w:lang w:val="en-IN"/>
        </w:rPr>
        <w:t xml:space="preserve"> </w:t>
      </w:r>
      <w:proofErr w:type="spellStart"/>
      <w:r w:rsidRPr="005C5F18">
        <w:rPr>
          <w:rFonts w:ascii="Arial" w:eastAsia="Helvetica" w:hAnsi="Arial" w:cs="Arial"/>
          <w:sz w:val="20"/>
          <w:shd w:val="clear" w:color="auto" w:fill="FFFFFF"/>
          <w:lang w:val="en-IN"/>
        </w:rPr>
        <w:t>Monit</w:t>
      </w:r>
      <w:proofErr w:type="spellEnd"/>
      <w:r w:rsidRPr="005C5F18">
        <w:rPr>
          <w:rFonts w:ascii="Arial" w:eastAsia="Helvetica" w:hAnsi="Arial" w:cs="Arial"/>
          <w:sz w:val="20"/>
          <w:shd w:val="clear" w:color="auto" w:fill="FFFFFF"/>
          <w:lang w:val="en-IN"/>
        </w:rPr>
        <w:t xml:space="preserve"> </w:t>
      </w:r>
      <w:proofErr w:type="spellStart"/>
      <w:r w:rsidRPr="005C5F18">
        <w:rPr>
          <w:rFonts w:ascii="Arial" w:eastAsia="Helvetica" w:hAnsi="Arial" w:cs="Arial"/>
          <w:sz w:val="20"/>
          <w:shd w:val="clear" w:color="auto" w:fill="FFFFFF"/>
          <w:lang w:val="en-IN"/>
        </w:rPr>
        <w:t>Manag</w:t>
      </w:r>
      <w:proofErr w:type="spellEnd"/>
      <w:r w:rsidRPr="005C5F18">
        <w:rPr>
          <w:rFonts w:ascii="Arial" w:eastAsia="Helvetica" w:hAnsi="Arial" w:cs="Arial"/>
          <w:sz w:val="20"/>
          <w:shd w:val="clear" w:color="auto" w:fill="FFFFFF"/>
          <w:lang w:val="en-IN"/>
        </w:rPr>
        <w:t xml:space="preserve"> 100872. </w:t>
      </w:r>
      <w:hyperlink r:id="rId36" w:tgtFrame="_new" w:history="1">
        <w:r w:rsidRPr="005C5F18">
          <w:rPr>
            <w:rStyle w:val="Hyperlink"/>
            <w:rFonts w:ascii="Arial" w:eastAsia="Helvetica" w:hAnsi="Arial" w:cs="Arial"/>
            <w:sz w:val="20"/>
            <w:shd w:val="clear" w:color="auto" w:fill="FFFFFF"/>
            <w:lang w:val="en-IN"/>
          </w:rPr>
          <w:t>https://doi.org/10.1016/j.enmm.2022.100872</w:t>
        </w:r>
      </w:hyperlink>
    </w:p>
    <w:p w14:paraId="47F6435E" w14:textId="0858E14A"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Larrañaga-Tapia M, et al. (2024) Green synthesis trends and potential applications of bimetallic nanoparticles towards the sustainable development goals 2030. Nanoscale Adv 6:51–71. </w:t>
      </w:r>
      <w:hyperlink r:id="rId37" w:tgtFrame="_new" w:history="1">
        <w:r w:rsidRPr="005C5F18">
          <w:rPr>
            <w:rStyle w:val="Hyperlink"/>
            <w:rFonts w:ascii="Arial" w:eastAsia="Helvetica" w:hAnsi="Arial" w:cs="Arial"/>
            <w:sz w:val="20"/>
            <w:shd w:val="clear" w:color="auto" w:fill="FFFFFF"/>
            <w:lang w:val="en-IN"/>
          </w:rPr>
          <w:t>https://doi.org/10.1039/D3NA00437B</w:t>
        </w:r>
      </w:hyperlink>
    </w:p>
    <w:p w14:paraId="4D8354C6" w14:textId="54C78AF4"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Soltys L, et al. (2021) Green synthesis of metal and metal oxide nanoparticles: Principles of green chemistry and raw materials. Magnetochemistry 7:145. </w:t>
      </w:r>
      <w:hyperlink r:id="rId38" w:tgtFrame="_new" w:history="1">
        <w:r w:rsidRPr="005C5F18">
          <w:rPr>
            <w:rStyle w:val="Hyperlink"/>
            <w:rFonts w:ascii="Arial" w:eastAsia="Helvetica" w:hAnsi="Arial" w:cs="Arial"/>
            <w:sz w:val="20"/>
            <w:shd w:val="clear" w:color="auto" w:fill="FFFFFF"/>
            <w:lang w:val="en-IN"/>
          </w:rPr>
          <w:t>https://doi.org/10.3390/magnetochemistry7110145</w:t>
        </w:r>
      </w:hyperlink>
    </w:p>
    <w:p w14:paraId="425811C9" w14:textId="062A9FE4"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Dikshit PK, et al. (2021) Green synthesis of metallic nanoparticles: Applications and limitations. Catalysts 11:902. </w:t>
      </w:r>
      <w:hyperlink r:id="rId39" w:tgtFrame="_new" w:history="1">
        <w:r w:rsidRPr="005C5F18">
          <w:rPr>
            <w:rStyle w:val="Hyperlink"/>
            <w:rFonts w:ascii="Arial" w:eastAsia="Helvetica" w:hAnsi="Arial" w:cs="Arial"/>
            <w:sz w:val="20"/>
            <w:shd w:val="clear" w:color="auto" w:fill="FFFFFF"/>
            <w:lang w:val="en-IN"/>
          </w:rPr>
          <w:t>https://doi.org/10.3390/catal11080902</w:t>
        </w:r>
      </w:hyperlink>
    </w:p>
    <w:p w14:paraId="47AF2E66" w14:textId="2C449ADD"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proofErr w:type="spellStart"/>
      <w:r w:rsidRPr="005C5F18">
        <w:rPr>
          <w:rFonts w:ascii="Arial" w:eastAsia="Helvetica" w:hAnsi="Arial" w:cs="Arial"/>
          <w:sz w:val="20"/>
          <w:shd w:val="clear" w:color="auto" w:fill="FFFFFF"/>
          <w:lang w:val="en-IN"/>
        </w:rPr>
        <w:lastRenderedPageBreak/>
        <w:t>Gavade</w:t>
      </w:r>
      <w:proofErr w:type="spellEnd"/>
      <w:r w:rsidRPr="005C5F18">
        <w:rPr>
          <w:rFonts w:ascii="Arial" w:eastAsia="Helvetica" w:hAnsi="Arial" w:cs="Arial"/>
          <w:sz w:val="20"/>
          <w:shd w:val="clear" w:color="auto" w:fill="FFFFFF"/>
          <w:lang w:val="en-IN"/>
        </w:rPr>
        <w:t xml:space="preserve"> NL, </w:t>
      </w:r>
      <w:proofErr w:type="spellStart"/>
      <w:r w:rsidRPr="005C5F18">
        <w:rPr>
          <w:rFonts w:ascii="Arial" w:eastAsia="Helvetica" w:hAnsi="Arial" w:cs="Arial"/>
          <w:sz w:val="20"/>
          <w:shd w:val="clear" w:color="auto" w:fill="FFFFFF"/>
          <w:lang w:val="en-IN"/>
        </w:rPr>
        <w:t>Kadam</w:t>
      </w:r>
      <w:proofErr w:type="spellEnd"/>
      <w:r w:rsidRPr="005C5F18">
        <w:rPr>
          <w:rFonts w:ascii="Arial" w:eastAsia="Helvetica" w:hAnsi="Arial" w:cs="Arial"/>
          <w:sz w:val="20"/>
          <w:shd w:val="clear" w:color="auto" w:fill="FFFFFF"/>
          <w:lang w:val="en-IN"/>
        </w:rPr>
        <w:t xml:space="preserve"> AN, </w:t>
      </w:r>
      <w:proofErr w:type="spellStart"/>
      <w:r w:rsidRPr="005C5F18">
        <w:rPr>
          <w:rFonts w:ascii="Arial" w:eastAsia="Helvetica" w:hAnsi="Arial" w:cs="Arial"/>
          <w:sz w:val="20"/>
          <w:shd w:val="clear" w:color="auto" w:fill="FFFFFF"/>
          <w:lang w:val="en-IN"/>
        </w:rPr>
        <w:t>Suwarnkar</w:t>
      </w:r>
      <w:proofErr w:type="spellEnd"/>
      <w:r w:rsidRPr="005C5F18">
        <w:rPr>
          <w:rFonts w:ascii="Arial" w:eastAsia="Helvetica" w:hAnsi="Arial" w:cs="Arial"/>
          <w:sz w:val="20"/>
          <w:shd w:val="clear" w:color="auto" w:fill="FFFFFF"/>
          <w:lang w:val="en-IN"/>
        </w:rPr>
        <w:t xml:space="preserve"> MB, </w:t>
      </w:r>
      <w:proofErr w:type="spellStart"/>
      <w:r w:rsidRPr="005C5F18">
        <w:rPr>
          <w:rFonts w:ascii="Arial" w:eastAsia="Helvetica" w:hAnsi="Arial" w:cs="Arial"/>
          <w:sz w:val="20"/>
          <w:shd w:val="clear" w:color="auto" w:fill="FFFFFF"/>
          <w:lang w:val="en-IN"/>
        </w:rPr>
        <w:t>Ghodake</w:t>
      </w:r>
      <w:proofErr w:type="spellEnd"/>
      <w:r w:rsidRPr="005C5F18">
        <w:rPr>
          <w:rFonts w:ascii="Arial" w:eastAsia="Helvetica" w:hAnsi="Arial" w:cs="Arial"/>
          <w:sz w:val="20"/>
          <w:shd w:val="clear" w:color="auto" w:fill="FFFFFF"/>
          <w:lang w:val="en-IN"/>
        </w:rPr>
        <w:t xml:space="preserve"> VP, </w:t>
      </w:r>
      <w:proofErr w:type="spellStart"/>
      <w:r w:rsidRPr="005C5F18">
        <w:rPr>
          <w:rFonts w:ascii="Arial" w:eastAsia="Helvetica" w:hAnsi="Arial" w:cs="Arial"/>
          <w:sz w:val="20"/>
          <w:shd w:val="clear" w:color="auto" w:fill="FFFFFF"/>
          <w:lang w:val="en-IN"/>
        </w:rPr>
        <w:t>Garadkar</w:t>
      </w:r>
      <w:proofErr w:type="spellEnd"/>
      <w:r w:rsidRPr="005C5F18">
        <w:rPr>
          <w:rFonts w:ascii="Arial" w:eastAsia="Helvetica" w:hAnsi="Arial" w:cs="Arial"/>
          <w:sz w:val="20"/>
          <w:shd w:val="clear" w:color="auto" w:fill="FFFFFF"/>
          <w:lang w:val="en-IN"/>
        </w:rPr>
        <w:t xml:space="preserve"> KM (2015) </w:t>
      </w:r>
      <w:proofErr w:type="spellStart"/>
      <w:r w:rsidRPr="005C5F18">
        <w:rPr>
          <w:rFonts w:ascii="Arial" w:eastAsia="Helvetica" w:hAnsi="Arial" w:cs="Arial"/>
          <w:sz w:val="20"/>
          <w:shd w:val="clear" w:color="auto" w:fill="FFFFFF"/>
          <w:lang w:val="en-IN"/>
        </w:rPr>
        <w:t>Spectrochim</w:t>
      </w:r>
      <w:proofErr w:type="spellEnd"/>
      <w:r w:rsidRPr="005C5F18">
        <w:rPr>
          <w:rFonts w:ascii="Arial" w:eastAsia="Helvetica" w:hAnsi="Arial" w:cs="Arial"/>
          <w:sz w:val="20"/>
          <w:shd w:val="clear" w:color="auto" w:fill="FFFFFF"/>
          <w:lang w:val="en-IN"/>
        </w:rPr>
        <w:t xml:space="preserve"> </w:t>
      </w:r>
      <w:proofErr w:type="spellStart"/>
      <w:r w:rsidRPr="005C5F18">
        <w:rPr>
          <w:rFonts w:ascii="Arial" w:eastAsia="Helvetica" w:hAnsi="Arial" w:cs="Arial"/>
          <w:sz w:val="20"/>
          <w:shd w:val="clear" w:color="auto" w:fill="FFFFFF"/>
          <w:lang w:val="en-IN"/>
        </w:rPr>
        <w:t>Acta</w:t>
      </w:r>
      <w:proofErr w:type="spellEnd"/>
      <w:r w:rsidRPr="005C5F18">
        <w:rPr>
          <w:rFonts w:ascii="Arial" w:eastAsia="Helvetica" w:hAnsi="Arial" w:cs="Arial"/>
          <w:sz w:val="20"/>
          <w:shd w:val="clear" w:color="auto" w:fill="FFFFFF"/>
          <w:lang w:val="en-IN"/>
        </w:rPr>
        <w:t xml:space="preserve"> A </w:t>
      </w:r>
      <w:proofErr w:type="spellStart"/>
      <w:r w:rsidRPr="005C5F18">
        <w:rPr>
          <w:rFonts w:ascii="Arial" w:eastAsia="Helvetica" w:hAnsi="Arial" w:cs="Arial"/>
          <w:sz w:val="20"/>
          <w:shd w:val="clear" w:color="auto" w:fill="FFFFFF"/>
          <w:lang w:val="en-IN"/>
        </w:rPr>
        <w:t>Mol</w:t>
      </w:r>
      <w:proofErr w:type="spellEnd"/>
      <w:r w:rsidRPr="005C5F18">
        <w:rPr>
          <w:rFonts w:ascii="Arial" w:eastAsia="Helvetica" w:hAnsi="Arial" w:cs="Arial"/>
          <w:sz w:val="20"/>
          <w:shd w:val="clear" w:color="auto" w:fill="FFFFFF"/>
          <w:lang w:val="en-IN"/>
        </w:rPr>
        <w:t xml:space="preserve"> </w:t>
      </w:r>
      <w:proofErr w:type="spellStart"/>
      <w:r w:rsidRPr="005C5F18">
        <w:rPr>
          <w:rFonts w:ascii="Arial" w:eastAsia="Helvetica" w:hAnsi="Arial" w:cs="Arial"/>
          <w:sz w:val="20"/>
          <w:shd w:val="clear" w:color="auto" w:fill="FFFFFF"/>
          <w:lang w:val="en-IN"/>
        </w:rPr>
        <w:t>Biomol</w:t>
      </w:r>
      <w:proofErr w:type="spellEnd"/>
      <w:r w:rsidRPr="005C5F18">
        <w:rPr>
          <w:rFonts w:ascii="Arial" w:eastAsia="Helvetica" w:hAnsi="Arial" w:cs="Arial"/>
          <w:sz w:val="20"/>
          <w:shd w:val="clear" w:color="auto" w:fill="FFFFFF"/>
          <w:lang w:val="en-IN"/>
        </w:rPr>
        <w:t xml:space="preserve"> </w:t>
      </w:r>
      <w:proofErr w:type="spellStart"/>
      <w:r w:rsidRPr="005C5F18">
        <w:rPr>
          <w:rFonts w:ascii="Arial" w:eastAsia="Helvetica" w:hAnsi="Arial" w:cs="Arial"/>
          <w:sz w:val="20"/>
          <w:shd w:val="clear" w:color="auto" w:fill="FFFFFF"/>
          <w:lang w:val="en-IN"/>
        </w:rPr>
        <w:t>Spectrosc</w:t>
      </w:r>
      <w:proofErr w:type="spellEnd"/>
      <w:r w:rsidRPr="005C5F18">
        <w:rPr>
          <w:rFonts w:ascii="Arial" w:eastAsia="Helvetica" w:hAnsi="Arial" w:cs="Arial"/>
          <w:sz w:val="20"/>
          <w:shd w:val="clear" w:color="auto" w:fill="FFFFFF"/>
          <w:lang w:val="en-IN"/>
        </w:rPr>
        <w:t xml:space="preserve"> 136:953–960. </w:t>
      </w:r>
      <w:hyperlink r:id="rId40" w:tgtFrame="_new" w:history="1">
        <w:r w:rsidRPr="005C5F18">
          <w:rPr>
            <w:rStyle w:val="Hyperlink"/>
            <w:rFonts w:ascii="Arial" w:eastAsia="Helvetica" w:hAnsi="Arial" w:cs="Arial"/>
            <w:sz w:val="20"/>
            <w:shd w:val="clear" w:color="auto" w:fill="FFFFFF"/>
            <w:lang w:val="en-IN"/>
          </w:rPr>
          <w:t>https://doi.org/10.1016/j.saa.2014.09.118</w:t>
        </w:r>
      </w:hyperlink>
    </w:p>
    <w:p w14:paraId="2693EBDA" w14:textId="5EF5CA21"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Patel RR, Singh SK, Singh M (2023) Green synthesis of silver nanoparticles: Methods, biological applications, delivery, and toxicity. Mater Adv 4:1831–1849. </w:t>
      </w:r>
      <w:hyperlink r:id="rId41" w:tgtFrame="_new" w:history="1">
        <w:r w:rsidRPr="005C5F18">
          <w:rPr>
            <w:rStyle w:val="Hyperlink"/>
            <w:rFonts w:ascii="Arial" w:eastAsia="Helvetica" w:hAnsi="Arial" w:cs="Arial"/>
            <w:sz w:val="20"/>
            <w:shd w:val="clear" w:color="auto" w:fill="FFFFFF"/>
            <w:lang w:val="en-IN"/>
          </w:rPr>
          <w:t>https://doi.org/10.1039/D2MA00747A</w:t>
        </w:r>
      </w:hyperlink>
    </w:p>
    <w:p w14:paraId="13CBDA26" w14:textId="16583686" w:rsidR="00C34248" w:rsidRPr="005C5F18" w:rsidRDefault="00C34248" w:rsidP="00C34248">
      <w:pPr>
        <w:pStyle w:val="References"/>
        <w:suppressAutoHyphens/>
        <w:spacing w:line="276" w:lineRule="auto"/>
        <w:rPr>
          <w:rFonts w:ascii="Arial" w:eastAsia="Helvetica" w:hAnsi="Arial" w:cs="Arial"/>
          <w:sz w:val="20"/>
          <w:shd w:val="clear" w:color="auto" w:fill="FFFFFF"/>
          <w:lang w:val="en-IN"/>
        </w:rPr>
      </w:pPr>
      <w:r w:rsidRPr="005C5F18">
        <w:rPr>
          <w:rFonts w:ascii="Arial" w:eastAsia="Helvetica" w:hAnsi="Arial" w:cs="Arial"/>
          <w:sz w:val="20"/>
          <w:shd w:val="clear" w:color="auto" w:fill="FFFFFF"/>
          <w:lang w:val="en-IN"/>
        </w:rPr>
        <w:t xml:space="preserve">Guimarães ML, et al. (2020) Green synthesis of silver nanoparticles using </w:t>
      </w:r>
      <w:proofErr w:type="spellStart"/>
      <w:r w:rsidRPr="005C5F18">
        <w:rPr>
          <w:rFonts w:ascii="Arial" w:eastAsia="Helvetica" w:hAnsi="Arial" w:cs="Arial"/>
          <w:sz w:val="20"/>
          <w:shd w:val="clear" w:color="auto" w:fill="FFFFFF"/>
          <w:lang w:val="en-IN"/>
        </w:rPr>
        <w:t>Ziziphus</w:t>
      </w:r>
      <w:proofErr w:type="spellEnd"/>
      <w:r w:rsidRPr="005C5F18">
        <w:rPr>
          <w:rFonts w:ascii="Arial" w:eastAsia="Helvetica" w:hAnsi="Arial" w:cs="Arial"/>
          <w:sz w:val="20"/>
          <w:shd w:val="clear" w:color="auto" w:fill="FFFFFF"/>
          <w:lang w:val="en-IN"/>
        </w:rPr>
        <w:t xml:space="preserve"> </w:t>
      </w:r>
      <w:proofErr w:type="spellStart"/>
      <w:r w:rsidRPr="005C5F18">
        <w:rPr>
          <w:rFonts w:ascii="Arial" w:eastAsia="Helvetica" w:hAnsi="Arial" w:cs="Arial"/>
          <w:sz w:val="20"/>
          <w:shd w:val="clear" w:color="auto" w:fill="FFFFFF"/>
          <w:lang w:val="en-IN"/>
        </w:rPr>
        <w:t>joazeiro</w:t>
      </w:r>
      <w:proofErr w:type="spellEnd"/>
      <w:r w:rsidRPr="005C5F18">
        <w:rPr>
          <w:rFonts w:ascii="Arial" w:eastAsia="Helvetica" w:hAnsi="Arial" w:cs="Arial"/>
          <w:sz w:val="20"/>
          <w:shd w:val="clear" w:color="auto" w:fill="FFFFFF"/>
          <w:lang w:val="en-IN"/>
        </w:rPr>
        <w:t xml:space="preserve"> leaf extract for production of antibacterial agents. </w:t>
      </w:r>
      <w:proofErr w:type="spellStart"/>
      <w:r w:rsidRPr="005C5F18">
        <w:rPr>
          <w:rFonts w:ascii="Arial" w:eastAsia="Helvetica" w:hAnsi="Arial" w:cs="Arial"/>
          <w:sz w:val="20"/>
          <w:shd w:val="clear" w:color="auto" w:fill="FFFFFF"/>
          <w:lang w:val="en-IN"/>
        </w:rPr>
        <w:t>Appl</w:t>
      </w:r>
      <w:proofErr w:type="spellEnd"/>
      <w:r w:rsidRPr="005C5F18">
        <w:rPr>
          <w:rFonts w:ascii="Arial" w:eastAsia="Helvetica" w:hAnsi="Arial" w:cs="Arial"/>
          <w:sz w:val="20"/>
          <w:shd w:val="clear" w:color="auto" w:fill="FFFFFF"/>
          <w:lang w:val="en-IN"/>
        </w:rPr>
        <w:t xml:space="preserve"> </w:t>
      </w:r>
      <w:proofErr w:type="spellStart"/>
      <w:r w:rsidRPr="005C5F18">
        <w:rPr>
          <w:rFonts w:ascii="Arial" w:eastAsia="Helvetica" w:hAnsi="Arial" w:cs="Arial"/>
          <w:sz w:val="20"/>
          <w:shd w:val="clear" w:color="auto" w:fill="FFFFFF"/>
          <w:lang w:val="en-IN"/>
        </w:rPr>
        <w:t>Nanosci</w:t>
      </w:r>
      <w:proofErr w:type="spellEnd"/>
      <w:r w:rsidRPr="005C5F18">
        <w:rPr>
          <w:rFonts w:ascii="Arial" w:eastAsia="Helvetica" w:hAnsi="Arial" w:cs="Arial"/>
          <w:sz w:val="20"/>
          <w:shd w:val="clear" w:color="auto" w:fill="FFFFFF"/>
          <w:lang w:val="en-IN"/>
        </w:rPr>
        <w:t xml:space="preserve"> 10:1073–1081. </w:t>
      </w:r>
      <w:hyperlink r:id="rId42" w:tgtFrame="_new" w:history="1">
        <w:r w:rsidRPr="005C5F18">
          <w:rPr>
            <w:rStyle w:val="Hyperlink"/>
            <w:rFonts w:ascii="Arial" w:eastAsia="Helvetica" w:hAnsi="Arial" w:cs="Arial"/>
            <w:sz w:val="20"/>
            <w:shd w:val="clear" w:color="auto" w:fill="FFFFFF"/>
            <w:lang w:val="en-IN"/>
          </w:rPr>
          <w:t>https://doi.org/10.1007/s13204-020-01395-y</w:t>
        </w:r>
      </w:hyperlink>
    </w:p>
    <w:p w14:paraId="0B81934E" w14:textId="1D97E83D" w:rsidR="002B23CF" w:rsidRPr="005C5F18" w:rsidRDefault="002B23CF" w:rsidP="000E622B">
      <w:pPr>
        <w:pStyle w:val="References"/>
        <w:numPr>
          <w:ilvl w:val="0"/>
          <w:numId w:val="0"/>
        </w:numPr>
        <w:suppressAutoHyphens/>
        <w:spacing w:line="276" w:lineRule="auto"/>
        <w:rPr>
          <w:rFonts w:ascii="Arial" w:eastAsia="SimSun" w:hAnsi="Arial" w:cs="Arial"/>
          <w:sz w:val="20"/>
          <w:szCs w:val="24"/>
          <w:lang w:val="it-IT"/>
        </w:rPr>
      </w:pPr>
    </w:p>
    <w:p w14:paraId="70489752" w14:textId="64B53A92" w:rsidR="003865F3" w:rsidRPr="005C5F18" w:rsidRDefault="003865F3" w:rsidP="000E622B">
      <w:pPr>
        <w:suppressAutoHyphens/>
        <w:spacing w:beforeLines="50" w:before="120" w:line="276" w:lineRule="auto"/>
        <w:rPr>
          <w:rFonts w:ascii="Arial" w:hAnsi="Arial" w:cs="Arial"/>
          <w:noProof/>
          <w:sz w:val="16"/>
          <w:szCs w:val="20"/>
        </w:rPr>
      </w:pPr>
    </w:p>
    <w:sectPr w:rsidR="003865F3" w:rsidRPr="005C5F18" w:rsidSect="008366E3">
      <w:headerReference w:type="even" r:id="rId43"/>
      <w:headerReference w:type="default" r:id="rId44"/>
      <w:footerReference w:type="even" r:id="rId45"/>
      <w:footerReference w:type="default" r:id="rId46"/>
      <w:headerReference w:type="first" r:id="rId47"/>
      <w:footerReference w:type="first" r:id="rId48"/>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2E1E0" w14:textId="77777777" w:rsidR="00AE7DEF" w:rsidRDefault="00AE7DEF" w:rsidP="004C58E4">
      <w:r>
        <w:separator/>
      </w:r>
    </w:p>
  </w:endnote>
  <w:endnote w:type="continuationSeparator" w:id="0">
    <w:p w14:paraId="3C317EE1" w14:textId="77777777" w:rsidR="00AE7DEF" w:rsidRDefault="00AE7DEF" w:rsidP="004C5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Lucida Sans Unicode"/>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3EC4" w14:textId="77777777" w:rsidR="00B65834" w:rsidRDefault="00B65834" w:rsidP="00BE51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D2DE84" w14:textId="77777777" w:rsidR="00B65834" w:rsidRDefault="00B65834" w:rsidP="004C58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26598" w14:textId="77777777" w:rsidR="00B65834" w:rsidRDefault="00B65834" w:rsidP="004C58E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B9D4" w14:textId="77777777" w:rsidR="00B65834" w:rsidRDefault="00B65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D0410" w14:textId="77777777" w:rsidR="00AE7DEF" w:rsidRDefault="00AE7DEF" w:rsidP="004C58E4">
      <w:r>
        <w:separator/>
      </w:r>
    </w:p>
  </w:footnote>
  <w:footnote w:type="continuationSeparator" w:id="0">
    <w:p w14:paraId="6E047AC1" w14:textId="77777777" w:rsidR="00AE7DEF" w:rsidRDefault="00AE7DEF" w:rsidP="004C5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2BE4F" w14:textId="443323C2" w:rsidR="00B65834" w:rsidRDefault="00B65834">
    <w:pPr>
      <w:pStyle w:val="Header"/>
    </w:pPr>
    <w:r>
      <w:rPr>
        <w:noProof/>
      </w:rPr>
      <w:pict w14:anchorId="734BF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456469" o:spid="_x0000_s2050" type="#_x0000_t136" style="position:absolute;left:0;text-align:left;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7C652" w14:textId="60240A37" w:rsidR="00B65834" w:rsidRDefault="00B65834">
    <w:pPr>
      <w:pStyle w:val="Header"/>
    </w:pPr>
    <w:r>
      <w:rPr>
        <w:noProof/>
      </w:rPr>
      <w:pict w14:anchorId="4DD78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456470" o:spid="_x0000_s2051" type="#_x0000_t136" style="position:absolute;left:0;text-align:left;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6E328" w14:textId="7E85BD1C" w:rsidR="00B65834" w:rsidRDefault="00B65834">
    <w:pPr>
      <w:pStyle w:val="Header"/>
    </w:pPr>
    <w:r>
      <w:rPr>
        <w:noProof/>
      </w:rPr>
      <w:pict w14:anchorId="2D2BA5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456468" o:spid="_x0000_s2049" type="#_x0000_t136" style="position:absolute;left:0;text-align:left;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187C77F"/>
    <w:multiLevelType w:val="singleLevel"/>
    <w:tmpl w:val="E187C77F"/>
    <w:lvl w:ilvl="0">
      <w:start w:val="1"/>
      <w:numFmt w:val="decimal"/>
      <w:suff w:val="space"/>
      <w:lvlText w:val="(%1)"/>
      <w:lvlJc w:val="left"/>
    </w:lvl>
  </w:abstractNum>
  <w:abstractNum w:abstractNumId="1" w15:restartNumberingAfterBreak="0">
    <w:nsid w:val="FFFFFF88"/>
    <w:multiLevelType w:val="singleLevel"/>
    <w:tmpl w:val="BFE40D84"/>
    <w:lvl w:ilvl="0">
      <w:start w:val="1"/>
      <w:numFmt w:val="decimal"/>
      <w:pStyle w:val="ListNumber"/>
      <w:lvlText w:val="%1."/>
      <w:lvlJc w:val="left"/>
      <w:pPr>
        <w:tabs>
          <w:tab w:val="num" w:pos="360"/>
        </w:tabs>
        <w:ind w:left="360" w:hanging="360"/>
      </w:pPr>
    </w:lvl>
  </w:abstractNum>
  <w:abstractNum w:abstractNumId="2" w15:restartNumberingAfterBreak="0">
    <w:nsid w:val="2A7339DC"/>
    <w:multiLevelType w:val="multilevel"/>
    <w:tmpl w:val="2A7339D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CC65645"/>
    <w:multiLevelType w:val="hybridMultilevel"/>
    <w:tmpl w:val="2D00E104"/>
    <w:lvl w:ilvl="0" w:tplc="07E8B768">
      <w:start w:val="1"/>
      <w:numFmt w:val="decimal"/>
      <w:pStyle w:val="References"/>
      <w:lvlText w:val="%1."/>
      <w:lvlJc w:val="left"/>
      <w:pPr>
        <w:tabs>
          <w:tab w:val="num" w:pos="360"/>
        </w:tabs>
        <w:ind w:left="340" w:hanging="340"/>
      </w:pPr>
      <w:rPr>
        <w:rFonts w:ascii="Arial" w:hAnsi="Arial" w:cs="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DE32DD"/>
    <w:multiLevelType w:val="multilevel"/>
    <w:tmpl w:val="6F00F1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SimSun" w:hAnsi="Times New Roman" w:hint="default"/>
      </w:rPr>
    </w:lvl>
    <w:lvl w:ilvl="2">
      <w:start w:val="1"/>
      <w:numFmt w:val="decimal"/>
      <w:isLgl/>
      <w:lvlText w:val="%1.%2.%3"/>
      <w:lvlJc w:val="left"/>
      <w:pPr>
        <w:ind w:left="720" w:hanging="720"/>
      </w:pPr>
      <w:rPr>
        <w:rFonts w:eastAsia="SimSun" w:hAnsi="Times New Roman" w:hint="default"/>
      </w:rPr>
    </w:lvl>
    <w:lvl w:ilvl="3">
      <w:start w:val="1"/>
      <w:numFmt w:val="decimal"/>
      <w:isLgl/>
      <w:lvlText w:val="%1.%2.%3.%4"/>
      <w:lvlJc w:val="left"/>
      <w:pPr>
        <w:ind w:left="720" w:hanging="720"/>
      </w:pPr>
      <w:rPr>
        <w:rFonts w:eastAsia="SimSun" w:hAnsi="Times New Roman" w:hint="default"/>
      </w:rPr>
    </w:lvl>
    <w:lvl w:ilvl="4">
      <w:start w:val="1"/>
      <w:numFmt w:val="decimal"/>
      <w:isLgl/>
      <w:lvlText w:val="%1.%2.%3.%4.%5"/>
      <w:lvlJc w:val="left"/>
      <w:pPr>
        <w:ind w:left="720" w:hanging="720"/>
      </w:pPr>
      <w:rPr>
        <w:rFonts w:eastAsia="SimSun" w:hAnsi="Times New Roman" w:hint="default"/>
      </w:rPr>
    </w:lvl>
    <w:lvl w:ilvl="5">
      <w:start w:val="1"/>
      <w:numFmt w:val="decimal"/>
      <w:isLgl/>
      <w:lvlText w:val="%1.%2.%3.%4.%5.%6"/>
      <w:lvlJc w:val="left"/>
      <w:pPr>
        <w:ind w:left="1080" w:hanging="1080"/>
      </w:pPr>
      <w:rPr>
        <w:rFonts w:eastAsia="SimSun" w:hAnsi="Times New Roman" w:hint="default"/>
      </w:rPr>
    </w:lvl>
    <w:lvl w:ilvl="6">
      <w:start w:val="1"/>
      <w:numFmt w:val="decimal"/>
      <w:isLgl/>
      <w:lvlText w:val="%1.%2.%3.%4.%5.%6.%7"/>
      <w:lvlJc w:val="left"/>
      <w:pPr>
        <w:ind w:left="1080" w:hanging="1080"/>
      </w:pPr>
      <w:rPr>
        <w:rFonts w:eastAsia="SimSun" w:hAnsi="Times New Roman" w:hint="default"/>
      </w:rPr>
    </w:lvl>
    <w:lvl w:ilvl="7">
      <w:start w:val="1"/>
      <w:numFmt w:val="decimal"/>
      <w:isLgl/>
      <w:lvlText w:val="%1.%2.%3.%4.%5.%6.%7.%8"/>
      <w:lvlJc w:val="left"/>
      <w:pPr>
        <w:ind w:left="1440" w:hanging="1440"/>
      </w:pPr>
      <w:rPr>
        <w:rFonts w:eastAsia="SimSun" w:hAnsi="Times New Roman" w:hint="default"/>
      </w:rPr>
    </w:lvl>
    <w:lvl w:ilvl="8">
      <w:start w:val="1"/>
      <w:numFmt w:val="decimal"/>
      <w:isLgl/>
      <w:lvlText w:val="%1.%2.%3.%4.%5.%6.%7.%8.%9"/>
      <w:lvlJc w:val="left"/>
      <w:pPr>
        <w:ind w:left="1440" w:hanging="1440"/>
      </w:pPr>
      <w:rPr>
        <w:rFonts w:eastAsia="SimSun" w:hAnsi="Times New Roman" w:hint="default"/>
      </w:rPr>
    </w:lvl>
  </w:abstractNum>
  <w:abstractNum w:abstractNumId="5" w15:restartNumberingAfterBreak="0">
    <w:nsid w:val="3E1B4E04"/>
    <w:multiLevelType w:val="hybridMultilevel"/>
    <w:tmpl w:val="66F2C330"/>
    <w:lvl w:ilvl="0" w:tplc="3752CE44">
      <w:start w:val="1"/>
      <w:numFmt w:val="decimal"/>
      <w:pStyle w:val="Figure"/>
      <w:lvlText w:val="Рис. %1."/>
      <w:lvlJc w:val="left"/>
      <w:pPr>
        <w:tabs>
          <w:tab w:val="num" w:pos="1080"/>
        </w:tabs>
        <w:ind w:left="0" w:firstLine="0"/>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31FB776"/>
    <w:multiLevelType w:val="singleLevel"/>
    <w:tmpl w:val="431FB776"/>
    <w:lvl w:ilvl="0">
      <w:start w:val="1"/>
      <w:numFmt w:val="decimal"/>
      <w:suff w:val="space"/>
      <w:lvlText w:val="[%1]"/>
      <w:lvlJc w:val="left"/>
    </w:lvl>
  </w:abstractNum>
  <w:num w:numId="1">
    <w:abstractNumId w:val="1"/>
  </w:num>
  <w:num w:numId="2">
    <w:abstractNumId w:val="1"/>
  </w:num>
  <w:num w:numId="3">
    <w:abstractNumId w:val="3"/>
  </w:num>
  <w:num w:numId="4">
    <w:abstractNumId w:val="5"/>
  </w:num>
  <w:num w:numId="5">
    <w:abstractNumId w:val="5"/>
  </w:num>
  <w:num w:numId="6">
    <w:abstractNumId w:val="5"/>
  </w:num>
  <w:num w:numId="7">
    <w:abstractNumId w:val="3"/>
  </w:num>
  <w:num w:numId="8">
    <w:abstractNumId w:val="5"/>
  </w:num>
  <w:num w:numId="9">
    <w:abstractNumId w:val="3"/>
  </w:num>
  <w:num w:numId="10">
    <w:abstractNumId w:val="3"/>
  </w:num>
  <w:num w:numId="11">
    <w:abstractNumId w:val="5"/>
  </w:num>
  <w:num w:numId="12">
    <w:abstractNumId w:val="5"/>
  </w:num>
  <w:num w:numId="13">
    <w:abstractNumId w:val="3"/>
  </w:num>
  <w:num w:numId="14">
    <w:abstractNumId w:val="5"/>
  </w:num>
  <w:num w:numId="15">
    <w:abstractNumId w:val="3"/>
  </w:num>
  <w:num w:numId="16">
    <w:abstractNumId w:val="0"/>
  </w:num>
  <w:num w:numId="17">
    <w:abstractNumId w:val="2"/>
  </w:num>
  <w:num w:numId="18">
    <w:abstractNumId w:val="6"/>
  </w:num>
  <w:num w:numId="19">
    <w:abstractNumId w:val="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en-US" w:vendorID="64" w:dllVersion="131078" w:nlCheck="1" w:checkStyle="1"/>
  <w:activeWritingStyle w:appName="MSWord" w:lang="en-IN" w:vendorID="64" w:dllVersion="131078" w:nlCheck="1" w:checkStyle="1"/>
  <w:proofState w:spelling="clean" w:grammar="clean"/>
  <w:attachedTemplate r:id="rId1"/>
  <w:defaultTabStop w:val="720"/>
  <w:drawingGridHorizontalSpacing w:val="105"/>
  <w:drawingGridVerticalSpacing w:val="156"/>
  <w:displayHorizontalDrawingGridEvery w:val="2"/>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8E4"/>
    <w:rsid w:val="00011B7C"/>
    <w:rsid w:val="00014EEF"/>
    <w:rsid w:val="00036776"/>
    <w:rsid w:val="00045F42"/>
    <w:rsid w:val="00075A19"/>
    <w:rsid w:val="000800B5"/>
    <w:rsid w:val="000818D5"/>
    <w:rsid w:val="000A4A8F"/>
    <w:rsid w:val="000B6B6D"/>
    <w:rsid w:val="000B7544"/>
    <w:rsid w:val="000B77DF"/>
    <w:rsid w:val="000E622B"/>
    <w:rsid w:val="00111A2C"/>
    <w:rsid w:val="001467A8"/>
    <w:rsid w:val="00155543"/>
    <w:rsid w:val="00166A42"/>
    <w:rsid w:val="00192A64"/>
    <w:rsid w:val="001971E9"/>
    <w:rsid w:val="001A1A74"/>
    <w:rsid w:val="001D4597"/>
    <w:rsid w:val="001E5BCD"/>
    <w:rsid w:val="00204AC9"/>
    <w:rsid w:val="00207E40"/>
    <w:rsid w:val="00213819"/>
    <w:rsid w:val="00263561"/>
    <w:rsid w:val="00277763"/>
    <w:rsid w:val="00280583"/>
    <w:rsid w:val="00284334"/>
    <w:rsid w:val="00293BC3"/>
    <w:rsid w:val="002A5399"/>
    <w:rsid w:val="002B23CF"/>
    <w:rsid w:val="002E155B"/>
    <w:rsid w:val="00317044"/>
    <w:rsid w:val="00341B88"/>
    <w:rsid w:val="00365AAA"/>
    <w:rsid w:val="00371C0F"/>
    <w:rsid w:val="003865F3"/>
    <w:rsid w:val="003A516B"/>
    <w:rsid w:val="003B685F"/>
    <w:rsid w:val="003E3CE8"/>
    <w:rsid w:val="00422D08"/>
    <w:rsid w:val="00442C1D"/>
    <w:rsid w:val="004506BB"/>
    <w:rsid w:val="00457E70"/>
    <w:rsid w:val="004A6005"/>
    <w:rsid w:val="004B5EF4"/>
    <w:rsid w:val="004B6DB6"/>
    <w:rsid w:val="004C58E4"/>
    <w:rsid w:val="0050333E"/>
    <w:rsid w:val="00511620"/>
    <w:rsid w:val="0052308E"/>
    <w:rsid w:val="0052700B"/>
    <w:rsid w:val="0054307E"/>
    <w:rsid w:val="00552297"/>
    <w:rsid w:val="005A5E7F"/>
    <w:rsid w:val="005C5F18"/>
    <w:rsid w:val="005D55A3"/>
    <w:rsid w:val="005D69B0"/>
    <w:rsid w:val="00603F8B"/>
    <w:rsid w:val="006074DB"/>
    <w:rsid w:val="00614879"/>
    <w:rsid w:val="00620175"/>
    <w:rsid w:val="00635B0E"/>
    <w:rsid w:val="00635EE7"/>
    <w:rsid w:val="006536A9"/>
    <w:rsid w:val="00665E47"/>
    <w:rsid w:val="00670B05"/>
    <w:rsid w:val="006808FF"/>
    <w:rsid w:val="006A7EBB"/>
    <w:rsid w:val="006B0870"/>
    <w:rsid w:val="006C4028"/>
    <w:rsid w:val="006E5E99"/>
    <w:rsid w:val="0073144A"/>
    <w:rsid w:val="00780533"/>
    <w:rsid w:val="007B3541"/>
    <w:rsid w:val="007C449A"/>
    <w:rsid w:val="007F2970"/>
    <w:rsid w:val="007F725B"/>
    <w:rsid w:val="00826A6A"/>
    <w:rsid w:val="008366E3"/>
    <w:rsid w:val="00854AB0"/>
    <w:rsid w:val="008758CA"/>
    <w:rsid w:val="008F1B6C"/>
    <w:rsid w:val="008F2EFA"/>
    <w:rsid w:val="008F6016"/>
    <w:rsid w:val="00904AD5"/>
    <w:rsid w:val="00904C50"/>
    <w:rsid w:val="00944584"/>
    <w:rsid w:val="009B2104"/>
    <w:rsid w:val="009C1307"/>
    <w:rsid w:val="009C52A2"/>
    <w:rsid w:val="009E5D91"/>
    <w:rsid w:val="00A06E6C"/>
    <w:rsid w:val="00A41781"/>
    <w:rsid w:val="00A43B78"/>
    <w:rsid w:val="00A43CC9"/>
    <w:rsid w:val="00A53822"/>
    <w:rsid w:val="00A54DDE"/>
    <w:rsid w:val="00A8547B"/>
    <w:rsid w:val="00A8598B"/>
    <w:rsid w:val="00AC5042"/>
    <w:rsid w:val="00AE7DEF"/>
    <w:rsid w:val="00B06F7B"/>
    <w:rsid w:val="00B253EB"/>
    <w:rsid w:val="00B51665"/>
    <w:rsid w:val="00B65834"/>
    <w:rsid w:val="00B949EB"/>
    <w:rsid w:val="00BB54E0"/>
    <w:rsid w:val="00BD06B3"/>
    <w:rsid w:val="00BE51B7"/>
    <w:rsid w:val="00C1474E"/>
    <w:rsid w:val="00C33151"/>
    <w:rsid w:val="00C34248"/>
    <w:rsid w:val="00C35F51"/>
    <w:rsid w:val="00C35FAD"/>
    <w:rsid w:val="00C751AF"/>
    <w:rsid w:val="00C855DC"/>
    <w:rsid w:val="00C97ED2"/>
    <w:rsid w:val="00CA41ED"/>
    <w:rsid w:val="00CF63F7"/>
    <w:rsid w:val="00CF65AC"/>
    <w:rsid w:val="00D127FA"/>
    <w:rsid w:val="00D13932"/>
    <w:rsid w:val="00D1782D"/>
    <w:rsid w:val="00D2167F"/>
    <w:rsid w:val="00D3672A"/>
    <w:rsid w:val="00D50BDA"/>
    <w:rsid w:val="00D64040"/>
    <w:rsid w:val="00D96384"/>
    <w:rsid w:val="00DB2F93"/>
    <w:rsid w:val="00DC2B7C"/>
    <w:rsid w:val="00DC7998"/>
    <w:rsid w:val="00DD0466"/>
    <w:rsid w:val="00DD2A58"/>
    <w:rsid w:val="00DE412E"/>
    <w:rsid w:val="00E11960"/>
    <w:rsid w:val="00EA26FF"/>
    <w:rsid w:val="00EC3A29"/>
    <w:rsid w:val="00ED1D92"/>
    <w:rsid w:val="00EF2A37"/>
    <w:rsid w:val="00EF5A5D"/>
    <w:rsid w:val="00EF5B4C"/>
    <w:rsid w:val="00F26F6E"/>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D3DDB3"/>
  <w15:docId w15:val="{248A1192-19E2-4015-97D5-439CF3BDE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8E4"/>
    <w:pPr>
      <w:widowControl w:val="0"/>
      <w:jc w:val="both"/>
    </w:pPr>
    <w:rPr>
      <w:rFonts w:ascii="Calibri" w:eastAsia="DengXian" w:hAnsi="Calibri"/>
      <w:kern w:val="2"/>
      <w:sz w:val="21"/>
      <w:szCs w:val="24"/>
      <w:lang w:val="en-US" w:eastAsia="zh-CN"/>
    </w:rPr>
  </w:style>
  <w:style w:type="paragraph" w:styleId="Heading1">
    <w:name w:val="heading 1"/>
    <w:basedOn w:val="Basic"/>
    <w:link w:val="Heading1Char"/>
    <w:uiPriority w:val="9"/>
    <w:qFormat/>
    <w:rsid w:val="00111A2C"/>
    <w:pPr>
      <w:keepNext/>
      <w:jc w:val="center"/>
      <w:outlineLvl w:val="0"/>
    </w:pPr>
    <w:rPr>
      <w:rFonts w:cs="Arial"/>
      <w:bCs/>
      <w:caps/>
      <w:sz w:val="28"/>
      <w:szCs w:val="32"/>
    </w:rPr>
  </w:style>
  <w:style w:type="paragraph" w:styleId="Heading2">
    <w:name w:val="heading 2"/>
    <w:basedOn w:val="Basic"/>
    <w:next w:val="BodyL"/>
    <w:qFormat/>
    <w:rsid w:val="00111A2C"/>
    <w:pPr>
      <w:keepNext/>
      <w:jc w:val="center"/>
      <w:outlineLvl w:val="1"/>
    </w:pPr>
    <w:rPr>
      <w:rFonts w:cs="Arial"/>
      <w:bCs/>
      <w:i/>
      <w:iCs/>
      <w:sz w:val="28"/>
      <w:szCs w:val="28"/>
    </w:rPr>
  </w:style>
  <w:style w:type="paragraph" w:styleId="Heading3">
    <w:name w:val="heading 3"/>
    <w:basedOn w:val="Basic"/>
    <w:next w:val="BodyL"/>
    <w:link w:val="Heading3Char"/>
    <w:uiPriority w:val="9"/>
    <w:qFormat/>
    <w:rsid w:val="00111A2C"/>
    <w:pPr>
      <w:jc w:val="left"/>
      <w:outlineLvl w:val="2"/>
    </w:pPr>
    <w:rPr>
      <w:rFonts w:cs="Arial"/>
      <w:b/>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
    <w:name w:val="Basic"/>
    <w:rsid w:val="00111A2C"/>
    <w:pPr>
      <w:spacing w:line="360" w:lineRule="auto"/>
      <w:ind w:firstLine="567"/>
      <w:jc w:val="both"/>
    </w:pPr>
    <w:rPr>
      <w:sz w:val="24"/>
      <w:lang w:eastAsia="en-US"/>
    </w:rPr>
  </w:style>
  <w:style w:type="character" w:customStyle="1" w:styleId="Heading1Char">
    <w:name w:val="Heading 1 Char"/>
    <w:link w:val="Heading1"/>
    <w:uiPriority w:val="9"/>
    <w:rsid w:val="004C58E4"/>
    <w:rPr>
      <w:rFonts w:cs="Arial"/>
      <w:bCs/>
      <w:caps/>
      <w:sz w:val="28"/>
      <w:szCs w:val="32"/>
      <w:lang w:eastAsia="en-US"/>
    </w:rPr>
  </w:style>
  <w:style w:type="paragraph" w:customStyle="1" w:styleId="BodyL">
    <w:name w:val="BodyL."/>
    <w:basedOn w:val="Basic"/>
    <w:rsid w:val="00111A2C"/>
  </w:style>
  <w:style w:type="character" w:customStyle="1" w:styleId="Heading3Char">
    <w:name w:val="Heading 3 Char"/>
    <w:link w:val="Heading3"/>
    <w:uiPriority w:val="9"/>
    <w:rsid w:val="004C58E4"/>
    <w:rPr>
      <w:rFonts w:cs="Arial"/>
      <w:b/>
      <w:bCs/>
      <w:sz w:val="24"/>
      <w:szCs w:val="26"/>
      <w:lang w:eastAsia="en-US"/>
    </w:rPr>
  </w:style>
  <w:style w:type="paragraph" w:styleId="BodyText">
    <w:name w:val="Body Text"/>
    <w:basedOn w:val="Normal"/>
    <w:link w:val="BodyTextChar"/>
    <w:uiPriority w:val="99"/>
    <w:qFormat/>
    <w:rsid w:val="00111A2C"/>
    <w:pPr>
      <w:spacing w:after="120"/>
    </w:pPr>
  </w:style>
  <w:style w:type="character" w:customStyle="1" w:styleId="BodyTextChar">
    <w:name w:val="Body Text Char"/>
    <w:link w:val="BodyText"/>
    <w:uiPriority w:val="99"/>
    <w:qFormat/>
    <w:rsid w:val="004C58E4"/>
    <w:rPr>
      <w:sz w:val="24"/>
      <w:szCs w:val="24"/>
      <w:lang w:eastAsia="en-US"/>
    </w:rPr>
  </w:style>
  <w:style w:type="paragraph" w:styleId="Caption">
    <w:name w:val="caption"/>
    <w:basedOn w:val="Normal"/>
    <w:next w:val="Normal"/>
    <w:qFormat/>
    <w:rsid w:val="00111A2C"/>
    <w:pPr>
      <w:spacing w:before="120" w:after="120"/>
    </w:pPr>
    <w:rPr>
      <w:b/>
      <w:bCs/>
      <w:sz w:val="24"/>
      <w:szCs w:val="20"/>
    </w:rPr>
  </w:style>
  <w:style w:type="paragraph" w:styleId="EndnoteText">
    <w:name w:val="endnote text"/>
    <w:basedOn w:val="Normal"/>
    <w:link w:val="EndnoteTextChar"/>
    <w:uiPriority w:val="99"/>
    <w:qFormat/>
    <w:rsid w:val="00111A2C"/>
    <w:pPr>
      <w:jc w:val="left"/>
    </w:pPr>
    <w:rPr>
      <w:sz w:val="24"/>
      <w:szCs w:val="20"/>
    </w:rPr>
  </w:style>
  <w:style w:type="character" w:customStyle="1" w:styleId="EndnoteTextChar">
    <w:name w:val="Endnote Text Char"/>
    <w:link w:val="EndnoteText"/>
    <w:uiPriority w:val="99"/>
    <w:qFormat/>
    <w:rsid w:val="004C58E4"/>
    <w:rPr>
      <w:rFonts w:ascii="Calibri" w:eastAsia="DengXian" w:hAnsi="Calibri"/>
      <w:kern w:val="2"/>
      <w:sz w:val="24"/>
      <w:lang w:val="en-US" w:eastAsia="zh-CN"/>
    </w:rPr>
  </w:style>
  <w:style w:type="paragraph" w:styleId="FootnoteText">
    <w:name w:val="footnote text"/>
    <w:basedOn w:val="Basic"/>
    <w:link w:val="FootnoteTextChar"/>
    <w:uiPriority w:val="99"/>
    <w:qFormat/>
    <w:rsid w:val="00111A2C"/>
    <w:pPr>
      <w:spacing w:line="240" w:lineRule="auto"/>
      <w:ind w:firstLine="0"/>
      <w:jc w:val="left"/>
    </w:pPr>
    <w:rPr>
      <w:sz w:val="20"/>
    </w:rPr>
  </w:style>
  <w:style w:type="character" w:customStyle="1" w:styleId="FootnoteTextChar">
    <w:name w:val="Footnote Text Char"/>
    <w:link w:val="FootnoteText"/>
    <w:uiPriority w:val="99"/>
    <w:qFormat/>
    <w:rsid w:val="004C58E4"/>
    <w:rPr>
      <w:lang w:eastAsia="en-US"/>
    </w:rPr>
  </w:style>
  <w:style w:type="paragraph" w:styleId="Header">
    <w:name w:val="header"/>
    <w:basedOn w:val="Normal"/>
    <w:next w:val="Normal"/>
    <w:link w:val="HeaderChar"/>
    <w:uiPriority w:val="99"/>
    <w:qFormat/>
    <w:rsid w:val="00111A2C"/>
    <w:pPr>
      <w:tabs>
        <w:tab w:val="center" w:pos="4678"/>
        <w:tab w:val="right" w:pos="9356"/>
      </w:tabs>
    </w:pPr>
  </w:style>
  <w:style w:type="character" w:customStyle="1" w:styleId="HeaderChar">
    <w:name w:val="Header Char"/>
    <w:link w:val="Header"/>
    <w:uiPriority w:val="99"/>
    <w:qFormat/>
    <w:rsid w:val="004C58E4"/>
    <w:rPr>
      <w:sz w:val="24"/>
      <w:szCs w:val="24"/>
      <w:lang w:eastAsia="en-US"/>
    </w:rPr>
  </w:style>
  <w:style w:type="paragraph" w:styleId="ListNumber">
    <w:name w:val="List Number"/>
    <w:basedOn w:val="Normal"/>
    <w:semiHidden/>
    <w:rsid w:val="00111A2C"/>
    <w:pPr>
      <w:numPr>
        <w:numId w:val="2"/>
      </w:numPr>
    </w:pPr>
  </w:style>
  <w:style w:type="character" w:styleId="PageNumber">
    <w:name w:val="page number"/>
    <w:basedOn w:val="DefaultParagraphFont"/>
    <w:rsid w:val="00111A2C"/>
    <w:rPr>
      <w:sz w:val="20"/>
    </w:rPr>
  </w:style>
  <w:style w:type="paragraph" w:styleId="Title">
    <w:name w:val="Title"/>
    <w:basedOn w:val="Basic"/>
    <w:qFormat/>
    <w:rsid w:val="00111A2C"/>
    <w:pPr>
      <w:ind w:firstLine="0"/>
      <w:jc w:val="center"/>
      <w:outlineLvl w:val="0"/>
    </w:pPr>
    <w:rPr>
      <w:rFonts w:cs="Arial"/>
      <w:b/>
      <w:bCs/>
      <w:caps/>
      <w:sz w:val="28"/>
      <w:szCs w:val="32"/>
    </w:rPr>
  </w:style>
  <w:style w:type="paragraph" w:styleId="Subtitle">
    <w:name w:val="Subtitle"/>
    <w:basedOn w:val="Title"/>
    <w:next w:val="Normal"/>
    <w:qFormat/>
    <w:rsid w:val="00111A2C"/>
    <w:pPr>
      <w:outlineLvl w:val="1"/>
    </w:pPr>
    <w:rPr>
      <w:caps w:val="0"/>
    </w:rPr>
  </w:style>
  <w:style w:type="paragraph" w:customStyle="1" w:styleId="TitleArticle">
    <w:name w:val="TitleArticle"/>
    <w:basedOn w:val="Basic"/>
    <w:rsid w:val="00111A2C"/>
    <w:pPr>
      <w:spacing w:before="240" w:after="360"/>
      <w:ind w:firstLine="0"/>
      <w:jc w:val="center"/>
      <w:outlineLvl w:val="0"/>
    </w:pPr>
    <w:rPr>
      <w:b/>
      <w:caps/>
      <w:sz w:val="28"/>
    </w:rPr>
  </w:style>
  <w:style w:type="paragraph" w:customStyle="1" w:styleId="PACS">
    <w:name w:val="PACS"/>
    <w:basedOn w:val="Abstract"/>
    <w:next w:val="BodyL"/>
    <w:rsid w:val="00111A2C"/>
  </w:style>
  <w:style w:type="paragraph" w:customStyle="1" w:styleId="Abstract">
    <w:name w:val="Abstract"/>
    <w:basedOn w:val="Basic"/>
    <w:rsid w:val="00111A2C"/>
    <w:pPr>
      <w:spacing w:before="120" w:after="120" w:line="240" w:lineRule="auto"/>
      <w:ind w:firstLine="0"/>
    </w:pPr>
    <w:rPr>
      <w:sz w:val="20"/>
    </w:rPr>
  </w:style>
  <w:style w:type="paragraph" w:customStyle="1" w:styleId="MTDisplayEquation">
    <w:name w:val="MTDisplayEquation"/>
    <w:basedOn w:val="Basic"/>
    <w:next w:val="BodyLNoTab"/>
    <w:rsid w:val="00111A2C"/>
    <w:pPr>
      <w:tabs>
        <w:tab w:val="center" w:pos="4680"/>
        <w:tab w:val="right" w:pos="9080"/>
      </w:tabs>
      <w:ind w:firstLine="0"/>
    </w:pPr>
    <w:rPr>
      <w:lang w:val="en-US"/>
    </w:rPr>
  </w:style>
  <w:style w:type="paragraph" w:customStyle="1" w:styleId="BodyLNoTab">
    <w:name w:val="BodyL.NoTab"/>
    <w:basedOn w:val="BodyL"/>
    <w:next w:val="BodyL"/>
    <w:rsid w:val="00111A2C"/>
    <w:pPr>
      <w:ind w:firstLine="0"/>
    </w:pPr>
  </w:style>
  <w:style w:type="paragraph" w:customStyle="1" w:styleId="EquationNoNum">
    <w:name w:val="EquationNoNum"/>
    <w:basedOn w:val="Equation"/>
    <w:rsid w:val="00111A2C"/>
    <w:pPr>
      <w:jc w:val="center"/>
    </w:pPr>
  </w:style>
  <w:style w:type="paragraph" w:customStyle="1" w:styleId="Equation">
    <w:name w:val="Equation"/>
    <w:basedOn w:val="Basic"/>
    <w:rsid w:val="00111A2C"/>
    <w:pPr>
      <w:tabs>
        <w:tab w:val="center" w:pos="4536"/>
        <w:tab w:val="right" w:pos="9078"/>
      </w:tabs>
      <w:overflowPunct w:val="0"/>
      <w:autoSpaceDE w:val="0"/>
      <w:autoSpaceDN w:val="0"/>
      <w:adjustRightInd w:val="0"/>
      <w:spacing w:before="120" w:after="120"/>
      <w:ind w:firstLine="0"/>
      <w:textAlignment w:val="baseline"/>
    </w:pPr>
    <w:rPr>
      <w:noProof/>
      <w:szCs w:val="28"/>
      <w:lang w:val="en-US" w:eastAsia="de-DE"/>
    </w:rPr>
  </w:style>
  <w:style w:type="paragraph" w:customStyle="1" w:styleId="Appendix">
    <w:name w:val="Appendix"/>
    <w:basedOn w:val="Basic"/>
    <w:rsid w:val="00111A2C"/>
    <w:pPr>
      <w:tabs>
        <w:tab w:val="left" w:pos="567"/>
      </w:tabs>
      <w:spacing w:before="240" w:after="120"/>
      <w:ind w:firstLine="0"/>
      <w:jc w:val="right"/>
    </w:pPr>
    <w:rPr>
      <w:i/>
    </w:rPr>
  </w:style>
  <w:style w:type="paragraph" w:customStyle="1" w:styleId="UDK">
    <w:name w:val="UDK"/>
    <w:basedOn w:val="Basic"/>
    <w:next w:val="TitleArticle"/>
    <w:rsid w:val="00111A2C"/>
    <w:pPr>
      <w:ind w:firstLine="0"/>
      <w:jc w:val="left"/>
    </w:pPr>
    <w:rPr>
      <w:i/>
      <w:sz w:val="28"/>
    </w:rPr>
  </w:style>
  <w:style w:type="paragraph" w:customStyle="1" w:styleId="Rubric">
    <w:name w:val="Rubric"/>
    <w:basedOn w:val="Basic"/>
    <w:rsid w:val="00111A2C"/>
    <w:pPr>
      <w:spacing w:after="120"/>
      <w:jc w:val="center"/>
    </w:pPr>
    <w:rPr>
      <w:b/>
      <w:caps/>
      <w:sz w:val="28"/>
    </w:rPr>
  </w:style>
  <w:style w:type="paragraph" w:customStyle="1" w:styleId="Author">
    <w:name w:val="Author"/>
    <w:basedOn w:val="Basic"/>
    <w:rsid w:val="00111A2C"/>
    <w:pPr>
      <w:spacing w:before="120" w:after="120"/>
      <w:jc w:val="center"/>
    </w:pPr>
    <w:rPr>
      <w:b/>
      <w:sz w:val="28"/>
    </w:rPr>
  </w:style>
  <w:style w:type="paragraph" w:customStyle="1" w:styleId="Address">
    <w:name w:val="Address"/>
    <w:basedOn w:val="Basic"/>
    <w:rsid w:val="00111A2C"/>
    <w:pPr>
      <w:spacing w:after="240" w:line="240" w:lineRule="auto"/>
      <w:jc w:val="center"/>
    </w:pPr>
    <w:rPr>
      <w:i/>
      <w:sz w:val="26"/>
    </w:rPr>
  </w:style>
  <w:style w:type="paragraph" w:customStyle="1" w:styleId="ManReceived">
    <w:name w:val="ManReceived"/>
    <w:basedOn w:val="Address"/>
    <w:uiPriority w:val="99"/>
    <w:rsid w:val="00111A2C"/>
    <w:pPr>
      <w:spacing w:before="120"/>
    </w:pPr>
    <w:rPr>
      <w:i w:val="0"/>
    </w:rPr>
  </w:style>
  <w:style w:type="paragraph" w:customStyle="1" w:styleId="Body">
    <w:name w:val="Body"/>
    <w:basedOn w:val="Basic"/>
    <w:rsid w:val="00111A2C"/>
  </w:style>
  <w:style w:type="paragraph" w:customStyle="1" w:styleId="Heading">
    <w:name w:val="Heading"/>
    <w:basedOn w:val="Basic"/>
    <w:next w:val="BodyL"/>
    <w:rsid w:val="00111A2C"/>
    <w:pPr>
      <w:keepNext/>
      <w:spacing w:before="240" w:after="120"/>
      <w:ind w:firstLine="0"/>
      <w:jc w:val="center"/>
      <w:outlineLvl w:val="0"/>
    </w:pPr>
    <w:rPr>
      <w:caps/>
      <w:sz w:val="28"/>
    </w:rPr>
  </w:style>
  <w:style w:type="paragraph" w:customStyle="1" w:styleId="Subheading">
    <w:name w:val="Subheading"/>
    <w:basedOn w:val="Basic"/>
    <w:next w:val="BodyL"/>
    <w:rsid w:val="00111A2C"/>
    <w:pPr>
      <w:keepNext/>
      <w:spacing w:before="240" w:after="120"/>
      <w:ind w:firstLine="0"/>
      <w:jc w:val="center"/>
      <w:outlineLvl w:val="1"/>
    </w:pPr>
    <w:rPr>
      <w:i/>
      <w:sz w:val="28"/>
    </w:rPr>
  </w:style>
  <w:style w:type="paragraph" w:customStyle="1" w:styleId="Footnote">
    <w:name w:val="Footnote"/>
    <w:basedOn w:val="Basic"/>
    <w:rsid w:val="00111A2C"/>
    <w:pPr>
      <w:spacing w:line="240" w:lineRule="auto"/>
      <w:ind w:firstLine="0"/>
      <w:jc w:val="left"/>
    </w:pPr>
    <w:rPr>
      <w:sz w:val="20"/>
    </w:rPr>
  </w:style>
  <w:style w:type="paragraph" w:customStyle="1" w:styleId="Figure">
    <w:name w:val="Figure"/>
    <w:basedOn w:val="Basic"/>
    <w:rsid w:val="00111A2C"/>
    <w:pPr>
      <w:numPr>
        <w:numId w:val="14"/>
      </w:numPr>
      <w:spacing w:before="120" w:after="120"/>
    </w:pPr>
  </w:style>
  <w:style w:type="paragraph" w:customStyle="1" w:styleId="References">
    <w:name w:val="References"/>
    <w:basedOn w:val="Basic"/>
    <w:rsid w:val="00111A2C"/>
    <w:pPr>
      <w:numPr>
        <w:numId w:val="15"/>
      </w:numPr>
    </w:pPr>
  </w:style>
  <w:style w:type="paragraph" w:customStyle="1" w:styleId="BodyNoTab">
    <w:name w:val="BodyNoTab"/>
    <w:basedOn w:val="Body"/>
    <w:rsid w:val="00111A2C"/>
    <w:pPr>
      <w:tabs>
        <w:tab w:val="left" w:pos="567"/>
      </w:tabs>
      <w:ind w:firstLine="0"/>
    </w:pPr>
  </w:style>
  <w:style w:type="paragraph" w:customStyle="1" w:styleId="TableTitle">
    <w:name w:val="TableTitle"/>
    <w:basedOn w:val="Basic"/>
    <w:rsid w:val="00111A2C"/>
    <w:pPr>
      <w:spacing w:before="240" w:after="120"/>
    </w:pPr>
    <w:rPr>
      <w:sz w:val="28"/>
    </w:rPr>
  </w:style>
  <w:style w:type="paragraph" w:customStyle="1" w:styleId="EquationNum1">
    <w:name w:val="EquationNum+1"/>
    <w:basedOn w:val="Equation"/>
    <w:rsid w:val="00111A2C"/>
  </w:style>
  <w:style w:type="paragraph" w:customStyle="1" w:styleId="TableFootnote">
    <w:name w:val="TableFootnote"/>
    <w:basedOn w:val="Basic"/>
    <w:rsid w:val="00111A2C"/>
    <w:pPr>
      <w:tabs>
        <w:tab w:val="right" w:pos="284"/>
        <w:tab w:val="left" w:pos="369"/>
      </w:tabs>
      <w:spacing w:line="240" w:lineRule="auto"/>
      <w:ind w:firstLine="0"/>
    </w:pPr>
    <w:rPr>
      <w:sz w:val="18"/>
    </w:rPr>
  </w:style>
  <w:style w:type="paragraph" w:customStyle="1" w:styleId="CellBody">
    <w:name w:val="CellBody"/>
    <w:basedOn w:val="Basic"/>
    <w:rsid w:val="00111A2C"/>
    <w:pPr>
      <w:spacing w:after="40"/>
      <w:ind w:firstLine="0"/>
      <w:jc w:val="center"/>
    </w:pPr>
  </w:style>
  <w:style w:type="paragraph" w:customStyle="1" w:styleId="CellHeading">
    <w:name w:val="CellHeading"/>
    <w:basedOn w:val="Basic"/>
    <w:rsid w:val="00111A2C"/>
    <w:pPr>
      <w:spacing w:before="40" w:after="40"/>
      <w:ind w:firstLine="0"/>
      <w:jc w:val="center"/>
    </w:pPr>
  </w:style>
  <w:style w:type="paragraph" w:customStyle="1" w:styleId="Accepted">
    <w:name w:val="Accepted"/>
    <w:basedOn w:val="ManReceived"/>
    <w:rsid w:val="00111A2C"/>
  </w:style>
  <w:style w:type="paragraph" w:styleId="Footer">
    <w:name w:val="footer"/>
    <w:basedOn w:val="Normal"/>
    <w:link w:val="FooterChar"/>
    <w:uiPriority w:val="99"/>
    <w:unhideWhenUsed/>
    <w:qFormat/>
    <w:rsid w:val="004C58E4"/>
    <w:pPr>
      <w:tabs>
        <w:tab w:val="center" w:pos="4677"/>
        <w:tab w:val="right" w:pos="9355"/>
      </w:tabs>
    </w:pPr>
  </w:style>
  <w:style w:type="character" w:customStyle="1" w:styleId="FooterChar">
    <w:name w:val="Footer Char"/>
    <w:basedOn w:val="DefaultParagraphFont"/>
    <w:link w:val="Footer"/>
    <w:uiPriority w:val="99"/>
    <w:qFormat/>
    <w:rsid w:val="004C58E4"/>
    <w:rPr>
      <w:sz w:val="24"/>
      <w:szCs w:val="24"/>
      <w:lang w:eastAsia="en-US"/>
    </w:rPr>
  </w:style>
  <w:style w:type="character" w:customStyle="1" w:styleId="BalloonTextChar">
    <w:name w:val="Balloon Text Char"/>
    <w:link w:val="BalloonText"/>
    <w:uiPriority w:val="99"/>
    <w:qFormat/>
    <w:rsid w:val="004C58E4"/>
    <w:rPr>
      <w:rFonts w:ascii="Calibri" w:eastAsia="SimSun" w:hAnsi="Calibri"/>
      <w:kern w:val="2"/>
      <w:sz w:val="18"/>
      <w:szCs w:val="18"/>
    </w:rPr>
  </w:style>
  <w:style w:type="paragraph" w:styleId="BalloonText">
    <w:name w:val="Balloon Text"/>
    <w:basedOn w:val="Normal"/>
    <w:link w:val="BalloonTextChar"/>
    <w:uiPriority w:val="99"/>
    <w:qFormat/>
    <w:rsid w:val="004C58E4"/>
    <w:rPr>
      <w:rFonts w:eastAsia="SimSun"/>
      <w:sz w:val="18"/>
      <w:szCs w:val="18"/>
      <w:lang w:val="ru-RU" w:eastAsia="ru-RU"/>
    </w:rPr>
  </w:style>
  <w:style w:type="character" w:customStyle="1" w:styleId="apple-converted-space">
    <w:name w:val="apple-converted-space"/>
    <w:basedOn w:val="DefaultParagraphFont"/>
    <w:qFormat/>
    <w:rsid w:val="004C58E4"/>
  </w:style>
  <w:style w:type="character" w:styleId="Hyperlink">
    <w:name w:val="Hyperlink"/>
    <w:uiPriority w:val="99"/>
    <w:qFormat/>
    <w:rsid w:val="004C58E4"/>
    <w:rPr>
      <w:color w:val="0000FF"/>
      <w:u w:val="single"/>
    </w:rPr>
  </w:style>
  <w:style w:type="character" w:styleId="EndnoteReference">
    <w:name w:val="endnote reference"/>
    <w:uiPriority w:val="99"/>
    <w:qFormat/>
    <w:rsid w:val="004C58E4"/>
    <w:rPr>
      <w:vertAlign w:val="superscript"/>
    </w:rPr>
  </w:style>
  <w:style w:type="character" w:styleId="FootnoteReference">
    <w:name w:val="footnote reference"/>
    <w:uiPriority w:val="99"/>
    <w:unhideWhenUsed/>
    <w:qFormat/>
    <w:rsid w:val="004C58E4"/>
    <w:rPr>
      <w:vertAlign w:val="superscript"/>
    </w:rPr>
  </w:style>
  <w:style w:type="character" w:styleId="Emphasis">
    <w:name w:val="Emphasis"/>
    <w:qFormat/>
    <w:rsid w:val="004C58E4"/>
    <w:rPr>
      <w:i/>
      <w:iCs/>
    </w:rPr>
  </w:style>
  <w:style w:type="paragraph" w:styleId="NormalWeb">
    <w:name w:val="Normal (Web)"/>
    <w:basedOn w:val="Normal"/>
    <w:uiPriority w:val="99"/>
    <w:qFormat/>
    <w:rsid w:val="004C58E4"/>
    <w:pPr>
      <w:spacing w:beforeAutospacing="1" w:afterAutospacing="1"/>
      <w:jc w:val="left"/>
    </w:pPr>
    <w:rPr>
      <w:kern w:val="0"/>
      <w:sz w:val="24"/>
    </w:rPr>
  </w:style>
  <w:style w:type="character" w:customStyle="1" w:styleId="1">
    <w:name w:val="Текст выноски Знак1"/>
    <w:basedOn w:val="DefaultParagraphFont"/>
    <w:uiPriority w:val="99"/>
    <w:semiHidden/>
    <w:rsid w:val="004C58E4"/>
    <w:rPr>
      <w:rFonts w:ascii="Tahoma" w:eastAsia="DengXian" w:hAnsi="Tahoma" w:cs="Tahoma"/>
      <w:kern w:val="2"/>
      <w:sz w:val="16"/>
      <w:szCs w:val="16"/>
      <w:lang w:val="en-US" w:eastAsia="zh-CN"/>
    </w:rPr>
  </w:style>
  <w:style w:type="paragraph" w:styleId="CommentText">
    <w:name w:val="annotation text"/>
    <w:basedOn w:val="Normal"/>
    <w:link w:val="CommentTextChar"/>
    <w:uiPriority w:val="99"/>
    <w:rsid w:val="004C58E4"/>
    <w:pPr>
      <w:jc w:val="left"/>
    </w:pPr>
    <w:rPr>
      <w:rFonts w:ascii="DengXian" w:hAnsi="DengXian"/>
      <w:szCs w:val="22"/>
    </w:rPr>
  </w:style>
  <w:style w:type="character" w:customStyle="1" w:styleId="CommentTextChar">
    <w:name w:val="Comment Text Char"/>
    <w:basedOn w:val="DefaultParagraphFont"/>
    <w:link w:val="CommentText"/>
    <w:uiPriority w:val="99"/>
    <w:qFormat/>
    <w:rsid w:val="004C58E4"/>
    <w:rPr>
      <w:rFonts w:ascii="DengXian" w:eastAsia="DengXian" w:hAnsi="DengXian"/>
      <w:kern w:val="2"/>
      <w:sz w:val="21"/>
      <w:szCs w:val="22"/>
      <w:lang w:val="en-US" w:eastAsia="zh-CN"/>
    </w:rPr>
  </w:style>
  <w:style w:type="paragraph" w:styleId="BodyTextIndent">
    <w:name w:val="Body Text Indent"/>
    <w:basedOn w:val="Normal"/>
    <w:link w:val="BodyTextIndentChar"/>
    <w:rsid w:val="004C58E4"/>
    <w:pPr>
      <w:spacing w:line="360" w:lineRule="auto"/>
      <w:ind w:firstLine="493"/>
    </w:pPr>
    <w:rPr>
      <w:rFonts w:ascii="SimSun" w:eastAsia="SimSun" w:hAnsi="Times New Roman"/>
      <w:sz w:val="24"/>
    </w:rPr>
  </w:style>
  <w:style w:type="character" w:customStyle="1" w:styleId="BodyTextIndentChar">
    <w:name w:val="Body Text Indent Char"/>
    <w:basedOn w:val="DefaultParagraphFont"/>
    <w:link w:val="BodyTextIndent"/>
    <w:qFormat/>
    <w:rsid w:val="004C58E4"/>
    <w:rPr>
      <w:rFonts w:ascii="SimSun" w:eastAsia="SimSun"/>
      <w:kern w:val="2"/>
      <w:sz w:val="24"/>
      <w:szCs w:val="24"/>
      <w:lang w:val="en-US" w:eastAsia="zh-CN"/>
    </w:rPr>
  </w:style>
  <w:style w:type="character" w:customStyle="1" w:styleId="Char">
    <w:name w:val="图表插入处 Char"/>
    <w:link w:val="a"/>
    <w:qFormat/>
    <w:rsid w:val="004C58E4"/>
    <w:rPr>
      <w:rFonts w:eastAsia="SimSun"/>
      <w:sz w:val="15"/>
      <w:szCs w:val="21"/>
    </w:rPr>
  </w:style>
  <w:style w:type="paragraph" w:customStyle="1" w:styleId="a">
    <w:name w:val="图表插入处"/>
    <w:basedOn w:val="Normal"/>
    <w:link w:val="Char"/>
    <w:qFormat/>
    <w:rsid w:val="004C58E4"/>
    <w:pPr>
      <w:adjustRightInd w:val="0"/>
      <w:snapToGrid w:val="0"/>
      <w:jc w:val="center"/>
    </w:pPr>
    <w:rPr>
      <w:rFonts w:ascii="Times New Roman" w:eastAsia="SimSun" w:hAnsi="Times New Roman"/>
      <w:kern w:val="0"/>
      <w:sz w:val="15"/>
      <w:szCs w:val="21"/>
      <w:lang w:val="ru-RU" w:eastAsia="ru-RU"/>
    </w:rPr>
  </w:style>
  <w:style w:type="character" w:customStyle="1" w:styleId="10">
    <w:name w:val="页脚 字符1"/>
    <w:uiPriority w:val="99"/>
    <w:qFormat/>
    <w:rsid w:val="004C58E4"/>
    <w:rPr>
      <w:sz w:val="18"/>
      <w:szCs w:val="18"/>
    </w:rPr>
  </w:style>
  <w:style w:type="character" w:customStyle="1" w:styleId="11">
    <w:name w:val="页眉 字符1"/>
    <w:qFormat/>
    <w:rsid w:val="004C58E4"/>
    <w:rPr>
      <w:sz w:val="18"/>
      <w:szCs w:val="18"/>
    </w:rPr>
  </w:style>
  <w:style w:type="paragraph" w:styleId="ListParagraph">
    <w:name w:val="List Paragraph"/>
    <w:basedOn w:val="Normal"/>
    <w:uiPriority w:val="34"/>
    <w:qFormat/>
    <w:rsid w:val="004C58E4"/>
    <w:pPr>
      <w:ind w:firstLineChars="200" w:firstLine="420"/>
    </w:pPr>
    <w:rPr>
      <w:rFonts w:ascii="Times New Roman" w:eastAsia="SimSun" w:hAnsi="Times New Roman"/>
      <w:szCs w:val="22"/>
    </w:rPr>
  </w:style>
  <w:style w:type="paragraph" w:styleId="Date">
    <w:name w:val="Date"/>
    <w:basedOn w:val="Normal"/>
    <w:next w:val="Normal"/>
    <w:link w:val="DateChar"/>
    <w:rsid w:val="004C58E4"/>
    <w:pPr>
      <w:ind w:leftChars="2500" w:left="100"/>
    </w:pPr>
  </w:style>
  <w:style w:type="character" w:customStyle="1" w:styleId="DateChar">
    <w:name w:val="Date Char"/>
    <w:basedOn w:val="DefaultParagraphFont"/>
    <w:link w:val="Date"/>
    <w:rsid w:val="004C58E4"/>
    <w:rPr>
      <w:rFonts w:ascii="Calibri" w:eastAsia="DengXian" w:hAnsi="Calibri"/>
      <w:kern w:val="2"/>
      <w:sz w:val="21"/>
      <w:szCs w:val="24"/>
      <w:lang w:val="en-US" w:eastAsia="zh-CN"/>
    </w:rPr>
  </w:style>
  <w:style w:type="character" w:styleId="PlaceholderText">
    <w:name w:val="Placeholder Text"/>
    <w:basedOn w:val="DefaultParagraphFont"/>
    <w:uiPriority w:val="99"/>
    <w:semiHidden/>
    <w:rsid w:val="008366E3"/>
    <w:rPr>
      <w:color w:val="808080"/>
    </w:rPr>
  </w:style>
  <w:style w:type="table" w:customStyle="1" w:styleId="TableGrid">
    <w:name w:val="TableGrid"/>
    <w:rsid w:val="00C34248"/>
    <w:rPr>
      <w:rFonts w:ascii="Calibri" w:hAnsi="Calibri"/>
      <w:kern w:val="2"/>
      <w:sz w:val="22"/>
      <w:szCs w:val="22"/>
      <w:lang w:val="en-IN" w:eastAsia="en-IN"/>
    </w:rPr>
    <w:tblPr>
      <w:tblCellMar>
        <w:top w:w="0" w:type="dxa"/>
        <w:left w:w="0" w:type="dxa"/>
        <w:bottom w:w="0" w:type="dxa"/>
        <w:right w:w="0" w:type="dxa"/>
      </w:tblCellMar>
    </w:tblPr>
  </w:style>
  <w:style w:type="table" w:customStyle="1" w:styleId="TableGrid1">
    <w:name w:val="TableGrid1"/>
    <w:rsid w:val="00C34248"/>
    <w:rPr>
      <w:rFonts w:ascii="Calibri" w:hAnsi="Calibri"/>
      <w:kern w:val="2"/>
      <w:sz w:val="22"/>
      <w:szCs w:val="22"/>
      <w:lang w:val="en-IN" w:eastAsia="en-IN"/>
    </w:rPr>
    <w:tblPr>
      <w:tblCellMar>
        <w:top w:w="0" w:type="dxa"/>
        <w:left w:w="0" w:type="dxa"/>
        <w:bottom w:w="0" w:type="dxa"/>
        <w:right w:w="0" w:type="dxa"/>
      </w:tblCellMar>
    </w:tblPr>
  </w:style>
  <w:style w:type="table" w:customStyle="1" w:styleId="TableGrid2">
    <w:name w:val="TableGrid2"/>
    <w:rsid w:val="00C34248"/>
    <w:rPr>
      <w:rFonts w:ascii="Calibri" w:hAnsi="Calibri"/>
      <w:kern w:val="2"/>
      <w:sz w:val="22"/>
      <w:szCs w:val="22"/>
      <w:lang w:val="en-IN" w:eastAsia="en-IN"/>
    </w:rPr>
    <w:tblPr>
      <w:tblCellMar>
        <w:top w:w="0" w:type="dxa"/>
        <w:left w:w="0" w:type="dxa"/>
        <w:bottom w:w="0" w:type="dxa"/>
        <w:right w:w="0" w:type="dxa"/>
      </w:tblCellMar>
    </w:tblPr>
  </w:style>
  <w:style w:type="table" w:customStyle="1" w:styleId="TableGrid3">
    <w:name w:val="TableGrid3"/>
    <w:rsid w:val="006C4028"/>
    <w:rPr>
      <w:rFonts w:ascii="Calibri" w:hAnsi="Calibri"/>
      <w:kern w:val="2"/>
      <w:sz w:val="22"/>
      <w:szCs w:val="22"/>
      <w:lang w:val="en-IN" w:eastAsia="en-IN"/>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4B5EF4"/>
    <w:rPr>
      <w:color w:val="605E5C"/>
      <w:shd w:val="clear" w:color="auto" w:fill="E1DFDD"/>
    </w:rPr>
  </w:style>
  <w:style w:type="paragraph" w:customStyle="1" w:styleId="ReferHead">
    <w:name w:val="Refer Head"/>
    <w:basedOn w:val="Normal"/>
    <w:rsid w:val="00204AC9"/>
    <w:pPr>
      <w:keepNext/>
      <w:widowControl/>
      <w:spacing w:after="240"/>
      <w:jc w:val="left"/>
    </w:pPr>
    <w:rPr>
      <w:rFonts w:ascii="Helvetica" w:eastAsia="Times New Roman" w:hAnsi="Helvetica"/>
      <w:b/>
      <w:caps/>
      <w:kern w:val="0"/>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177517">
      <w:bodyDiv w:val="1"/>
      <w:marLeft w:val="0"/>
      <w:marRight w:val="0"/>
      <w:marTop w:val="0"/>
      <w:marBottom w:val="0"/>
      <w:divBdr>
        <w:top w:val="none" w:sz="0" w:space="0" w:color="auto"/>
        <w:left w:val="none" w:sz="0" w:space="0" w:color="auto"/>
        <w:bottom w:val="none" w:sz="0" w:space="0" w:color="auto"/>
        <w:right w:val="none" w:sz="0" w:space="0" w:color="auto"/>
      </w:divBdr>
    </w:div>
    <w:div w:id="283118686">
      <w:bodyDiv w:val="1"/>
      <w:marLeft w:val="0"/>
      <w:marRight w:val="0"/>
      <w:marTop w:val="0"/>
      <w:marBottom w:val="0"/>
      <w:divBdr>
        <w:top w:val="none" w:sz="0" w:space="0" w:color="auto"/>
        <w:left w:val="none" w:sz="0" w:space="0" w:color="auto"/>
        <w:bottom w:val="none" w:sz="0" w:space="0" w:color="auto"/>
        <w:right w:val="none" w:sz="0" w:space="0" w:color="auto"/>
      </w:divBdr>
    </w:div>
    <w:div w:id="380788700">
      <w:bodyDiv w:val="1"/>
      <w:marLeft w:val="0"/>
      <w:marRight w:val="0"/>
      <w:marTop w:val="0"/>
      <w:marBottom w:val="0"/>
      <w:divBdr>
        <w:top w:val="none" w:sz="0" w:space="0" w:color="auto"/>
        <w:left w:val="none" w:sz="0" w:space="0" w:color="auto"/>
        <w:bottom w:val="none" w:sz="0" w:space="0" w:color="auto"/>
        <w:right w:val="none" w:sz="0" w:space="0" w:color="auto"/>
      </w:divBdr>
      <w:divsChild>
        <w:div w:id="615796005">
          <w:marLeft w:val="0"/>
          <w:marRight w:val="0"/>
          <w:marTop w:val="0"/>
          <w:marBottom w:val="0"/>
          <w:divBdr>
            <w:top w:val="none" w:sz="0" w:space="0" w:color="auto"/>
            <w:left w:val="none" w:sz="0" w:space="0" w:color="auto"/>
            <w:bottom w:val="none" w:sz="0" w:space="0" w:color="auto"/>
            <w:right w:val="none" w:sz="0" w:space="0" w:color="auto"/>
          </w:divBdr>
          <w:divsChild>
            <w:div w:id="100345579">
              <w:marLeft w:val="0"/>
              <w:marRight w:val="0"/>
              <w:marTop w:val="600"/>
              <w:marBottom w:val="0"/>
              <w:divBdr>
                <w:top w:val="single" w:sz="12" w:space="0" w:color="A6CE39"/>
                <w:left w:val="single" w:sz="12" w:space="9" w:color="A6CE39"/>
                <w:bottom w:val="single" w:sz="12" w:space="24" w:color="A6CE39"/>
                <w:right w:val="single" w:sz="12" w:space="9" w:color="A6CE39"/>
              </w:divBdr>
              <w:divsChild>
                <w:div w:id="2069836800">
                  <w:marLeft w:val="0"/>
                  <w:marRight w:val="0"/>
                  <w:marTop w:val="120"/>
                  <w:marBottom w:val="0"/>
                  <w:divBdr>
                    <w:top w:val="none" w:sz="0" w:space="0" w:color="auto"/>
                    <w:left w:val="none" w:sz="0" w:space="0" w:color="auto"/>
                    <w:bottom w:val="none" w:sz="0" w:space="0" w:color="auto"/>
                    <w:right w:val="none" w:sz="0" w:space="0" w:color="auto"/>
                  </w:divBdr>
                  <w:divsChild>
                    <w:div w:id="10175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49451">
      <w:bodyDiv w:val="1"/>
      <w:marLeft w:val="0"/>
      <w:marRight w:val="0"/>
      <w:marTop w:val="0"/>
      <w:marBottom w:val="0"/>
      <w:divBdr>
        <w:top w:val="none" w:sz="0" w:space="0" w:color="auto"/>
        <w:left w:val="none" w:sz="0" w:space="0" w:color="auto"/>
        <w:bottom w:val="none" w:sz="0" w:space="0" w:color="auto"/>
        <w:right w:val="none" w:sz="0" w:space="0" w:color="auto"/>
      </w:divBdr>
    </w:div>
    <w:div w:id="499734972">
      <w:bodyDiv w:val="1"/>
      <w:marLeft w:val="0"/>
      <w:marRight w:val="0"/>
      <w:marTop w:val="0"/>
      <w:marBottom w:val="0"/>
      <w:divBdr>
        <w:top w:val="none" w:sz="0" w:space="0" w:color="auto"/>
        <w:left w:val="none" w:sz="0" w:space="0" w:color="auto"/>
        <w:bottom w:val="none" w:sz="0" w:space="0" w:color="auto"/>
        <w:right w:val="none" w:sz="0" w:space="0" w:color="auto"/>
      </w:divBdr>
    </w:div>
    <w:div w:id="580141051">
      <w:bodyDiv w:val="1"/>
      <w:marLeft w:val="0"/>
      <w:marRight w:val="0"/>
      <w:marTop w:val="0"/>
      <w:marBottom w:val="0"/>
      <w:divBdr>
        <w:top w:val="none" w:sz="0" w:space="0" w:color="auto"/>
        <w:left w:val="none" w:sz="0" w:space="0" w:color="auto"/>
        <w:bottom w:val="none" w:sz="0" w:space="0" w:color="auto"/>
        <w:right w:val="none" w:sz="0" w:space="0" w:color="auto"/>
      </w:divBdr>
    </w:div>
    <w:div w:id="751314474">
      <w:bodyDiv w:val="1"/>
      <w:marLeft w:val="0"/>
      <w:marRight w:val="0"/>
      <w:marTop w:val="0"/>
      <w:marBottom w:val="0"/>
      <w:divBdr>
        <w:top w:val="none" w:sz="0" w:space="0" w:color="auto"/>
        <w:left w:val="none" w:sz="0" w:space="0" w:color="auto"/>
        <w:bottom w:val="none" w:sz="0" w:space="0" w:color="auto"/>
        <w:right w:val="none" w:sz="0" w:space="0" w:color="auto"/>
      </w:divBdr>
    </w:div>
    <w:div w:id="780151880">
      <w:bodyDiv w:val="1"/>
      <w:marLeft w:val="0"/>
      <w:marRight w:val="0"/>
      <w:marTop w:val="0"/>
      <w:marBottom w:val="0"/>
      <w:divBdr>
        <w:top w:val="none" w:sz="0" w:space="0" w:color="auto"/>
        <w:left w:val="none" w:sz="0" w:space="0" w:color="auto"/>
        <w:bottom w:val="none" w:sz="0" w:space="0" w:color="auto"/>
        <w:right w:val="none" w:sz="0" w:space="0" w:color="auto"/>
      </w:divBdr>
    </w:div>
    <w:div w:id="806901854">
      <w:bodyDiv w:val="1"/>
      <w:marLeft w:val="0"/>
      <w:marRight w:val="0"/>
      <w:marTop w:val="0"/>
      <w:marBottom w:val="0"/>
      <w:divBdr>
        <w:top w:val="none" w:sz="0" w:space="0" w:color="auto"/>
        <w:left w:val="none" w:sz="0" w:space="0" w:color="auto"/>
        <w:bottom w:val="none" w:sz="0" w:space="0" w:color="auto"/>
        <w:right w:val="none" w:sz="0" w:space="0" w:color="auto"/>
      </w:divBdr>
    </w:div>
    <w:div w:id="1126313774">
      <w:bodyDiv w:val="1"/>
      <w:marLeft w:val="0"/>
      <w:marRight w:val="0"/>
      <w:marTop w:val="0"/>
      <w:marBottom w:val="0"/>
      <w:divBdr>
        <w:top w:val="none" w:sz="0" w:space="0" w:color="auto"/>
        <w:left w:val="none" w:sz="0" w:space="0" w:color="auto"/>
        <w:bottom w:val="none" w:sz="0" w:space="0" w:color="auto"/>
        <w:right w:val="none" w:sz="0" w:space="0" w:color="auto"/>
      </w:divBdr>
    </w:div>
    <w:div w:id="1275941168">
      <w:bodyDiv w:val="1"/>
      <w:marLeft w:val="0"/>
      <w:marRight w:val="0"/>
      <w:marTop w:val="0"/>
      <w:marBottom w:val="0"/>
      <w:divBdr>
        <w:top w:val="none" w:sz="0" w:space="0" w:color="auto"/>
        <w:left w:val="none" w:sz="0" w:space="0" w:color="auto"/>
        <w:bottom w:val="none" w:sz="0" w:space="0" w:color="auto"/>
        <w:right w:val="none" w:sz="0" w:space="0" w:color="auto"/>
      </w:divBdr>
    </w:div>
    <w:div w:id="1529097020">
      <w:bodyDiv w:val="1"/>
      <w:marLeft w:val="0"/>
      <w:marRight w:val="0"/>
      <w:marTop w:val="0"/>
      <w:marBottom w:val="0"/>
      <w:divBdr>
        <w:top w:val="none" w:sz="0" w:space="0" w:color="auto"/>
        <w:left w:val="none" w:sz="0" w:space="0" w:color="auto"/>
        <w:bottom w:val="none" w:sz="0" w:space="0" w:color="auto"/>
        <w:right w:val="none" w:sz="0" w:space="0" w:color="auto"/>
      </w:divBdr>
    </w:div>
    <w:div w:id="2049640836">
      <w:bodyDiv w:val="1"/>
      <w:marLeft w:val="0"/>
      <w:marRight w:val="0"/>
      <w:marTop w:val="0"/>
      <w:marBottom w:val="0"/>
      <w:divBdr>
        <w:top w:val="none" w:sz="0" w:space="0" w:color="auto"/>
        <w:left w:val="none" w:sz="0" w:space="0" w:color="auto"/>
        <w:bottom w:val="none" w:sz="0" w:space="0" w:color="auto"/>
        <w:right w:val="none" w:sz="0" w:space="0" w:color="auto"/>
      </w:divBdr>
    </w:div>
    <w:div w:id="2095979492">
      <w:bodyDiv w:val="1"/>
      <w:marLeft w:val="0"/>
      <w:marRight w:val="0"/>
      <w:marTop w:val="0"/>
      <w:marBottom w:val="0"/>
      <w:divBdr>
        <w:top w:val="none" w:sz="0" w:space="0" w:color="auto"/>
        <w:left w:val="none" w:sz="0" w:space="0" w:color="auto"/>
        <w:bottom w:val="none" w:sz="0" w:space="0" w:color="auto"/>
        <w:right w:val="none" w:sz="0" w:space="0" w:color="auto"/>
      </w:divBdr>
    </w:div>
    <w:div w:id="214446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16/j.tet.2007.02.073" TargetMode="External"/><Relationship Id="rId39" Type="http://schemas.openxmlformats.org/officeDocument/2006/relationships/hyperlink" Target="https://doi.org/10.3390/catal11080902" TargetMode="External"/><Relationship Id="rId21" Type="http://schemas.openxmlformats.org/officeDocument/2006/relationships/image" Target="media/image14.jpeg"/><Relationship Id="rId34" Type="http://schemas.openxmlformats.org/officeDocument/2006/relationships/hyperlink" Target="https://doi.org/10.3390/biom12010031" TargetMode="External"/><Relationship Id="rId42" Type="http://schemas.openxmlformats.org/officeDocument/2006/relationships/hyperlink" Target="https://doi.org/10.1007/s13204-020-01395-y"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155/2009/907071"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doi.org/10.1039/b200742h" TargetMode="External"/><Relationship Id="rId37" Type="http://schemas.openxmlformats.org/officeDocument/2006/relationships/hyperlink" Target="https://doi.org/10.1039/D3NA00437B" TargetMode="External"/><Relationship Id="rId40" Type="http://schemas.openxmlformats.org/officeDocument/2006/relationships/hyperlink" Target="https://doi.org/10.1016/j.saa.2014.09.118"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doi.org/10.1016/j.cdc.2022.100847" TargetMode="External"/><Relationship Id="rId36" Type="http://schemas.openxmlformats.org/officeDocument/2006/relationships/hyperlink" Target="https://doi.org/10.1016/j.enmm.2022.100872"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doi.org/10.31788/RJC.2023.1648433"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doi.org/10.1016/S0040-4039(00)75204-X" TargetMode="External"/><Relationship Id="rId30" Type="http://schemas.openxmlformats.org/officeDocument/2006/relationships/hyperlink" Target="https://doi.org/10.5923/j.jlce.20180605.01" TargetMode="External"/><Relationship Id="rId35" Type="http://schemas.openxmlformats.org/officeDocument/2006/relationships/hyperlink" Target="https://doi.org/10.1039/D2MA00887A"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9734/bpi/rpcsr/v6/4154B" TargetMode="External"/><Relationship Id="rId38" Type="http://schemas.openxmlformats.org/officeDocument/2006/relationships/hyperlink" Target="https://doi.org/10.3390/magnetochemistry7110145" TargetMode="External"/><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hyperlink" Target="https://doi.org/10.1039/D2MA00747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715~1\AppData\Local\Temp\Rar$DIa14308.47424\MAIK_Template_200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503BD-2F97-4B80-BA95-A5B82A8FE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MAIK_Template_2008</Template>
  <TotalTime>138</TotalTime>
  <Pages>13</Pages>
  <Words>3286</Words>
  <Characters>18736</Characters>
  <Application>Microsoft Office Word</Application>
  <DocSecurity>0</DocSecurity>
  <Lines>156</Lines>
  <Paragraphs>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MAIK</Company>
  <LinksUpToDate>false</LinksUpToDate>
  <CharactersWithSpaces>21979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Варвара</dc:creator>
  <cp:lastModifiedBy>Lenovo</cp:lastModifiedBy>
  <cp:revision>28</cp:revision>
  <dcterms:created xsi:type="dcterms:W3CDTF">2025-01-02T05:37:00Z</dcterms:created>
  <dcterms:modified xsi:type="dcterms:W3CDTF">2025-05-21T09:42:00Z</dcterms:modified>
</cp:coreProperties>
</file>