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F4FF8" w14:textId="77777777" w:rsidR="0079277D" w:rsidRPr="0079277D" w:rsidRDefault="0079277D" w:rsidP="0079277D">
      <w:pPr>
        <w:rPr>
          <w:rFonts w:ascii="Times New Roman" w:eastAsia="Calibri" w:hAnsi="Times New Roman"/>
          <w:b/>
          <w:bCs/>
          <w:i/>
          <w:iCs/>
          <w:color w:val="000000"/>
          <w:sz w:val="30"/>
          <w:szCs w:val="30"/>
          <w:u w:val="single"/>
        </w:rPr>
      </w:pPr>
      <w:r w:rsidRPr="0079277D">
        <w:rPr>
          <w:rFonts w:ascii="Times New Roman" w:eastAsia="Calibri" w:hAnsi="Times New Roman"/>
          <w:b/>
          <w:bCs/>
          <w:i/>
          <w:iCs/>
          <w:color w:val="000000"/>
          <w:sz w:val="30"/>
          <w:szCs w:val="30"/>
          <w:u w:val="single"/>
        </w:rPr>
        <w:t xml:space="preserve">Case report </w:t>
      </w:r>
    </w:p>
    <w:p w14:paraId="1439B8C3" w14:textId="77777777" w:rsidR="00024C15" w:rsidRPr="00024C15" w:rsidRDefault="00024C15" w:rsidP="00024C15">
      <w:pPr>
        <w:rPr>
          <w:rFonts w:ascii="Times New Roman" w:hAnsi="Times New Roman"/>
          <w:b/>
          <w:bCs/>
          <w:i/>
          <w:iCs/>
          <w:sz w:val="30"/>
          <w:szCs w:val="30"/>
        </w:rPr>
      </w:pPr>
      <w:r w:rsidRPr="00024C15">
        <w:rPr>
          <w:rFonts w:ascii="Times New Roman" w:eastAsia="Calibri" w:hAnsi="Times New Roman"/>
          <w:b/>
          <w:bCs/>
          <w:color w:val="000000"/>
          <w:sz w:val="30"/>
          <w:szCs w:val="30"/>
        </w:rPr>
        <w:t>“</w:t>
      </w:r>
      <w:proofErr w:type="gramStart"/>
      <w:r w:rsidRPr="00024C15">
        <w:rPr>
          <w:rFonts w:ascii="Times New Roman" w:hAnsi="Times New Roman"/>
          <w:b/>
          <w:bCs/>
          <w:i/>
          <w:iCs/>
          <w:sz w:val="30"/>
          <w:szCs w:val="30"/>
        </w:rPr>
        <w:t>A  PITUITARY</w:t>
      </w:r>
      <w:proofErr w:type="gramEnd"/>
      <w:r w:rsidRPr="00024C15">
        <w:rPr>
          <w:rFonts w:ascii="Times New Roman" w:hAnsi="Times New Roman"/>
          <w:b/>
          <w:bCs/>
          <w:i/>
          <w:iCs/>
          <w:sz w:val="30"/>
          <w:szCs w:val="30"/>
        </w:rPr>
        <w:t xml:space="preserve"> STALK INTERRUPTION SYNDROME LEADING TO METABOLIC DYSFUNCTION ASSOCIATED STEATO- HEPATITIS”</w:t>
      </w:r>
    </w:p>
    <w:p w14:paraId="1A51B5FB" w14:textId="548BDA12" w:rsidR="00163BC4" w:rsidRPr="00163BC4" w:rsidRDefault="00163BC4" w:rsidP="00A1696B">
      <w:pPr>
        <w:pStyle w:val="Author"/>
        <w:spacing w:line="240" w:lineRule="auto"/>
        <w:jc w:val="both"/>
        <w:rPr>
          <w:rFonts w:ascii="Arial" w:hAnsi="Arial" w:cs="Arial"/>
          <w:bCs/>
          <w:iCs/>
          <w:kern w:val="28"/>
          <w:sz w:val="36"/>
        </w:rPr>
      </w:pPr>
    </w:p>
    <w:p w14:paraId="414EB981" w14:textId="77777777" w:rsidR="002C57D2" w:rsidRPr="00FB3A86" w:rsidRDefault="002C57D2" w:rsidP="00441B6F">
      <w:pPr>
        <w:pStyle w:val="Affiliation"/>
        <w:spacing w:after="0" w:line="240" w:lineRule="auto"/>
        <w:jc w:val="both"/>
        <w:rPr>
          <w:rFonts w:ascii="Arial" w:hAnsi="Arial" w:cs="Arial"/>
        </w:rPr>
      </w:pPr>
    </w:p>
    <w:p w14:paraId="042F6342" w14:textId="5B6B08B6" w:rsidR="00B01FCD" w:rsidRPr="00FB3A86" w:rsidRDefault="00FB3A86" w:rsidP="00441B6F">
      <w:pPr>
        <w:pStyle w:val="Copyright"/>
        <w:spacing w:after="0" w:line="240" w:lineRule="auto"/>
        <w:jc w:val="both"/>
        <w:rPr>
          <w:rFonts w:ascii="Arial" w:hAnsi="Arial" w:cs="Arial"/>
        </w:rPr>
        <w:sectPr w:rsidR="00B01FCD" w:rsidRPr="00FB3A86" w:rsidSect="006522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266D366" w14:textId="77777777" w:rsidR="00A1696B" w:rsidRDefault="00A1696B" w:rsidP="00441B6F">
      <w:pPr>
        <w:pStyle w:val="AbstHead"/>
        <w:spacing w:after="0"/>
        <w:jc w:val="both"/>
        <w:rPr>
          <w:rFonts w:ascii="Arial" w:hAnsi="Arial" w:cs="Arial"/>
        </w:rPr>
      </w:pPr>
    </w:p>
    <w:p w14:paraId="28FF82D7" w14:textId="05CB46C6" w:rsidR="00B01FCD" w:rsidRDefault="00B01FCD" w:rsidP="00441B6F">
      <w:pPr>
        <w:pStyle w:val="AbstHead"/>
        <w:spacing w:after="0"/>
        <w:jc w:val="both"/>
        <w:rPr>
          <w:rFonts w:ascii="Arial" w:hAnsi="Arial" w:cs="Arial"/>
        </w:rPr>
      </w:pPr>
      <w:r w:rsidRPr="00FB3A86">
        <w:rPr>
          <w:rFonts w:ascii="Arial" w:hAnsi="Arial" w:cs="Arial"/>
        </w:rPr>
        <w:t>ABSTRACT</w:t>
      </w:r>
    </w:p>
    <w:p w14:paraId="6D4B3DD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B800C52" w14:textId="77777777" w:rsidTr="001E44FE">
        <w:tc>
          <w:tcPr>
            <w:tcW w:w="9576" w:type="dxa"/>
            <w:shd w:val="clear" w:color="auto" w:fill="F2F2F2"/>
          </w:tcPr>
          <w:p w14:paraId="6C605147" w14:textId="77777777" w:rsidR="00024C15" w:rsidRPr="00024C15" w:rsidRDefault="00024C15" w:rsidP="00024C15">
            <w:pPr>
              <w:pStyle w:val="Body"/>
              <w:spacing w:after="0"/>
              <w:jc w:val="left"/>
              <w:rPr>
                <w:rFonts w:ascii="Arial" w:eastAsia="Calibri" w:hAnsi="Arial" w:cs="Arial"/>
                <w:lang w:val="en-IN"/>
              </w:rPr>
            </w:pPr>
            <w:r w:rsidRPr="00024C15">
              <w:rPr>
                <w:rFonts w:ascii="Arial" w:eastAsia="Calibri" w:hAnsi="Arial" w:cs="Arial"/>
                <w:b/>
                <w:bCs/>
                <w:lang w:val="en-IN"/>
              </w:rPr>
              <w:t>Background:</w:t>
            </w:r>
            <w:r w:rsidRPr="00024C15">
              <w:rPr>
                <w:rFonts w:ascii="Arial" w:eastAsia="Calibri" w:hAnsi="Arial" w:cs="Arial"/>
                <w:lang w:val="en-IN"/>
              </w:rPr>
              <w:br/>
              <w:t>Pituitary Stalk Interruption Syndrome (PSIS) is a rare congenital disorder characterized by the absence or thinning of the pituitary stalk, hypoplasia of the anterior pituitary, and ectopic posterior pituitary. This results in panhypopituitarism and related clinical manifestations. Emerging evidence suggests an association between PSIS and metabolic dysfunction, potentially progressing to advanced liver disease.</w:t>
            </w:r>
          </w:p>
          <w:p w14:paraId="461AF92B" w14:textId="62985F8A" w:rsidR="00024C15" w:rsidRPr="00024C15" w:rsidRDefault="00024C15" w:rsidP="00024C15">
            <w:pPr>
              <w:pStyle w:val="Body"/>
              <w:spacing w:after="0"/>
              <w:jc w:val="left"/>
              <w:rPr>
                <w:rFonts w:ascii="Arial" w:eastAsia="Calibri" w:hAnsi="Arial" w:cs="Arial"/>
                <w:lang w:val="en-IN"/>
              </w:rPr>
            </w:pPr>
            <w:r w:rsidRPr="00024C15">
              <w:rPr>
                <w:rFonts w:ascii="Arial" w:eastAsia="Calibri" w:hAnsi="Arial" w:cs="Arial"/>
                <w:b/>
                <w:bCs/>
                <w:lang w:val="en-IN"/>
              </w:rPr>
              <w:t>Case Report:</w:t>
            </w:r>
            <w:r w:rsidRPr="00024C15">
              <w:rPr>
                <w:rFonts w:ascii="Arial" w:eastAsia="Calibri" w:hAnsi="Arial" w:cs="Arial"/>
                <w:lang w:val="en-IN"/>
              </w:rPr>
              <w:br/>
              <w:t>We present the case of a 31-year-old female with a known diagnosis of panhypopituitarism due to PSIS (diagnosed in 2014), with a history of primary amenorrhea and multiple episodes of adrenal insufficiency. She presented with complaints of fever, vomiting, and yellowish discoloration of the eyes. Clinical examination revealed icterus, right hypochondriac tenderness, hepatomegaly, and Cushingoid features. Laboratory evaluation demonstrated dyslipidaemia, hyperglycaemia, hyperbilirubinemia, and elevated liver enzymes. Imaging revealed hepatomegaly with severe hepatic steatosis. After exclusion of other common aetiologies of hepatitis, a liver biopsy was performed, confirming severe steatosis with fibrosis. A final diagnosis of metabolic dysfunction-associated steatohepatitis (MASH) secondary to PSIS was made.</w:t>
            </w:r>
          </w:p>
          <w:p w14:paraId="53BAACB2" w14:textId="1C015DE3" w:rsidR="00505F06" w:rsidRPr="00024C15" w:rsidRDefault="00024C15" w:rsidP="00024C15">
            <w:pPr>
              <w:pStyle w:val="Body"/>
              <w:spacing w:after="0"/>
              <w:jc w:val="left"/>
              <w:rPr>
                <w:rFonts w:ascii="Arial" w:eastAsia="Calibri" w:hAnsi="Arial" w:cs="Arial"/>
                <w:szCs w:val="22"/>
                <w:lang w:val="en-IN"/>
              </w:rPr>
            </w:pPr>
            <w:r w:rsidRPr="00024C15">
              <w:rPr>
                <w:rFonts w:ascii="Arial" w:eastAsia="Calibri" w:hAnsi="Arial" w:cs="Arial"/>
                <w:b/>
                <w:bCs/>
                <w:lang w:val="en-IN"/>
              </w:rPr>
              <w:t>Conclusion:</w:t>
            </w:r>
            <w:r w:rsidRPr="00024C15">
              <w:rPr>
                <w:rFonts w:ascii="Arial" w:eastAsia="Calibri" w:hAnsi="Arial" w:cs="Arial"/>
                <w:lang w:val="en-IN"/>
              </w:rPr>
              <w:br/>
              <w:t>The pathophysiological link between PSIS and metabolic dysfunction-associated steatotic liver disease (MASLD) has been reported shortly. Proposed mechanisms include altered STAT signaling pathways (e.g., STAT1/3 activation, STAT5 inhibition) leading to impaired hepatic lipid metabolism and increased insulin resistance. Evidence suggests that MASLD may progress more rapidly in patients with PSIS compared to other aetiologies. Hormone replacement therapy (HRT) remains the cornerstone of management and may help slow disease progression. Early recognition, routine liver function monitoring, and timely intervention are essential to prevent long-term hepatic complications in patients with PSIS</w:t>
            </w:r>
            <w:r w:rsidRPr="00024C15">
              <w:rPr>
                <w:rFonts w:ascii="Arial" w:eastAsia="Calibri" w:hAnsi="Arial" w:cs="Arial"/>
                <w:sz w:val="22"/>
                <w:szCs w:val="22"/>
                <w:lang w:val="en-IN"/>
              </w:rPr>
              <w:t>.</w:t>
            </w:r>
          </w:p>
        </w:tc>
      </w:tr>
    </w:tbl>
    <w:p w14:paraId="727BAA47" w14:textId="77777777" w:rsidR="00024C15" w:rsidRPr="001775CA" w:rsidRDefault="00024C15" w:rsidP="00024C15">
      <w:pPr>
        <w:jc w:val="both"/>
        <w:rPr>
          <w:rFonts w:ascii="Times New Roman" w:eastAsia="Calibri" w:hAnsi="Times New Roman"/>
          <w:sz w:val="24"/>
          <w:szCs w:val="24"/>
        </w:rPr>
      </w:pPr>
    </w:p>
    <w:p w14:paraId="0D40627A" w14:textId="77777777" w:rsidR="00024C15" w:rsidRPr="001775CA" w:rsidRDefault="00024C15" w:rsidP="00024C15">
      <w:pPr>
        <w:ind w:left="360"/>
        <w:rPr>
          <w:rFonts w:ascii="Times New Roman" w:eastAsia="Calibri" w:hAnsi="Times New Roman"/>
          <w:sz w:val="24"/>
          <w:szCs w:val="24"/>
        </w:rPr>
      </w:pPr>
    </w:p>
    <w:p w14:paraId="7A0E9F62" w14:textId="77777777" w:rsidR="00024C15" w:rsidRPr="00024C15" w:rsidRDefault="00024C15" w:rsidP="00024C15">
      <w:pPr>
        <w:tabs>
          <w:tab w:val="left" w:pos="1290"/>
        </w:tabs>
        <w:rPr>
          <w:rFonts w:ascii="Arial" w:hAnsi="Arial" w:cs="Arial"/>
          <w:i/>
          <w:iCs/>
        </w:rPr>
      </w:pPr>
      <w:proofErr w:type="gramStart"/>
      <w:r w:rsidRPr="00024C15">
        <w:rPr>
          <w:rFonts w:ascii="Arial" w:hAnsi="Arial" w:cs="Arial"/>
          <w:b/>
          <w:bCs/>
          <w:i/>
          <w:iCs/>
        </w:rPr>
        <w:t>Keywords:-</w:t>
      </w:r>
      <w:proofErr w:type="gramEnd"/>
      <w:r w:rsidRPr="00024C15">
        <w:rPr>
          <w:rFonts w:ascii="Arial" w:hAnsi="Arial" w:cs="Arial"/>
          <w:i/>
          <w:iCs/>
        </w:rPr>
        <w:t xml:space="preserve"> Panhypopituitarism, PSIS,  Metabolic dysfunction associated  steatotic  liver disease, Hormone Replacement therapy</w:t>
      </w:r>
    </w:p>
    <w:p w14:paraId="1E05743B" w14:textId="77777777" w:rsidR="00024C15" w:rsidRPr="001775CA" w:rsidRDefault="00024C15" w:rsidP="00024C15">
      <w:pPr>
        <w:jc w:val="both"/>
        <w:rPr>
          <w:rFonts w:ascii="Times New Roman" w:eastAsia="Calibri" w:hAnsi="Times New Roman"/>
          <w:sz w:val="24"/>
          <w:szCs w:val="24"/>
        </w:rPr>
      </w:pPr>
    </w:p>
    <w:p w14:paraId="0EBBADEB" w14:textId="77777777" w:rsidR="0024282C" w:rsidRDefault="0024282C" w:rsidP="00441B6F">
      <w:pPr>
        <w:pStyle w:val="Body"/>
        <w:spacing w:after="0"/>
        <w:rPr>
          <w:rFonts w:ascii="Arial" w:hAnsi="Arial" w:cs="Arial"/>
          <w:i/>
          <w:sz w:val="18"/>
        </w:rPr>
      </w:pPr>
    </w:p>
    <w:p w14:paraId="510BC711" w14:textId="77777777" w:rsidR="00505F06" w:rsidRPr="00A24E7E" w:rsidRDefault="00505F06" w:rsidP="00441B6F">
      <w:pPr>
        <w:pStyle w:val="Body"/>
        <w:spacing w:after="0"/>
        <w:rPr>
          <w:rFonts w:ascii="Arial" w:hAnsi="Arial" w:cs="Arial"/>
          <w:i/>
        </w:rPr>
      </w:pPr>
    </w:p>
    <w:p w14:paraId="4BE0C7F1" w14:textId="37AB29D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D61D93E" w14:textId="77777777" w:rsidR="00024C15" w:rsidRDefault="00024C15" w:rsidP="00441B6F">
      <w:pPr>
        <w:pStyle w:val="Body"/>
        <w:spacing w:after="0"/>
        <w:rPr>
          <w:rFonts w:ascii="Arial" w:hAnsi="Arial" w:cs="Arial"/>
        </w:rPr>
      </w:pPr>
    </w:p>
    <w:p w14:paraId="04877517" w14:textId="77777777" w:rsidR="00024C15" w:rsidRPr="00024C15" w:rsidRDefault="00024C15" w:rsidP="00024C15">
      <w:pPr>
        <w:rPr>
          <w:rFonts w:ascii="Arial" w:eastAsia="Calibri" w:hAnsi="Arial" w:cs="Arial"/>
          <w:bCs/>
          <w:color w:val="000000"/>
          <w:vertAlign w:val="superscript"/>
        </w:rPr>
      </w:pPr>
      <w:r w:rsidRPr="00024C15">
        <w:rPr>
          <w:rFonts w:ascii="Arial" w:eastAsia="Calibri" w:hAnsi="Arial" w:cs="Arial"/>
          <w:bCs/>
          <w:color w:val="000000"/>
        </w:rPr>
        <w:t xml:space="preserve">PITUITARY STALK INTERRUPTION SYNDROME (PSIS) is a rare congenital disorder causing panhypopituitarism due to </w:t>
      </w:r>
      <w:r w:rsidRPr="00024C15">
        <w:rPr>
          <w:rFonts w:ascii="Arial" w:eastAsia="Calibri" w:hAnsi="Arial" w:cs="Arial"/>
          <w:b/>
          <w:color w:val="000000"/>
        </w:rPr>
        <w:t xml:space="preserve">anterior pituitary hypoplasia, </w:t>
      </w:r>
      <w:proofErr w:type="gramStart"/>
      <w:r w:rsidRPr="00024C15">
        <w:rPr>
          <w:rFonts w:ascii="Arial" w:eastAsia="Calibri" w:hAnsi="Arial" w:cs="Arial"/>
          <w:b/>
          <w:color w:val="000000"/>
        </w:rPr>
        <w:t>interrupted  pituitary</w:t>
      </w:r>
      <w:proofErr w:type="gramEnd"/>
      <w:r w:rsidRPr="00024C15">
        <w:rPr>
          <w:rFonts w:ascii="Arial" w:eastAsia="Calibri" w:hAnsi="Arial" w:cs="Arial"/>
          <w:b/>
          <w:color w:val="000000"/>
        </w:rPr>
        <w:t xml:space="preserve"> stalk  and an ectopic posterior pituitary</w:t>
      </w:r>
      <w:r w:rsidRPr="00024C15">
        <w:rPr>
          <w:rFonts w:ascii="Arial" w:eastAsia="Calibri" w:hAnsi="Arial" w:cs="Arial"/>
          <w:bCs/>
          <w:color w:val="000000"/>
        </w:rPr>
        <w:t>. It leads to multiple endocrine deficiencies and metabolic disturbances, including insulin resistance and dyslipidaemia</w:t>
      </w:r>
      <w:r w:rsidRPr="00024C15">
        <w:rPr>
          <w:rFonts w:ascii="Arial" w:eastAsia="Calibri" w:hAnsi="Arial" w:cs="Arial"/>
          <w:bCs/>
          <w:color w:val="000000"/>
          <w:vertAlign w:val="superscript"/>
        </w:rPr>
        <w:fldChar w:fldCharType="begin"/>
      </w:r>
      <w:r w:rsidRPr="00024C15">
        <w:rPr>
          <w:rFonts w:ascii="Arial" w:eastAsia="Calibri" w:hAnsi="Arial" w:cs="Arial"/>
          <w:bCs/>
          <w:color w:val="000000"/>
          <w:vertAlign w:val="superscript"/>
        </w:rPr>
        <w:instrText xml:space="preserve"> ADDIN ZOTERO_ITEM CSL_CITATION {"citationID":"5IEMviaC","properties":{"formattedCitation":"(1)","plainCitation":"(1)","noteIndex":0},"citationItems":[{"id":173,"uris":["http://zotero.org/users/local/LvH5eKAf/items/JIR5IFBQ"],"itemData":{"id":173,"type":"article-journal","container-title":"World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eastAsia="Calibri" w:hAnsi="Arial" w:cs="Arial"/>
          <w:bCs/>
          <w:color w:val="000000"/>
          <w:vertAlign w:val="superscript"/>
        </w:rPr>
        <w:fldChar w:fldCharType="separate"/>
      </w:r>
      <w:r w:rsidRPr="00024C15">
        <w:rPr>
          <w:rFonts w:ascii="Arial" w:hAnsi="Arial" w:cs="Arial"/>
          <w:vertAlign w:val="superscript"/>
        </w:rPr>
        <w:t>(1)</w:t>
      </w:r>
      <w:r w:rsidRPr="00024C15">
        <w:rPr>
          <w:rFonts w:ascii="Arial" w:eastAsia="Calibri" w:hAnsi="Arial" w:cs="Arial"/>
          <w:bCs/>
          <w:color w:val="000000"/>
          <w:vertAlign w:val="superscript"/>
        </w:rPr>
        <w:fldChar w:fldCharType="end"/>
      </w:r>
      <w:r w:rsidRPr="00024C15">
        <w:rPr>
          <w:rFonts w:ascii="Arial" w:eastAsia="Calibri" w:hAnsi="Arial" w:cs="Arial"/>
          <w:bCs/>
          <w:color w:val="000000"/>
          <w:vertAlign w:val="superscript"/>
        </w:rPr>
        <w:t xml:space="preserve">. </w:t>
      </w:r>
    </w:p>
    <w:p w14:paraId="10A232AC" w14:textId="77777777" w:rsidR="00024C15" w:rsidRPr="00024C15" w:rsidRDefault="00024C15" w:rsidP="00024C15">
      <w:pPr>
        <w:rPr>
          <w:rFonts w:ascii="Arial" w:eastAsia="Calibri" w:hAnsi="Arial" w:cs="Arial"/>
          <w:color w:val="000000"/>
        </w:rPr>
      </w:pPr>
    </w:p>
    <w:p w14:paraId="6217B6B2" w14:textId="24A95EAF" w:rsidR="00024C15" w:rsidRPr="00024C15" w:rsidRDefault="00024C15" w:rsidP="00024C15">
      <w:pPr>
        <w:rPr>
          <w:rFonts w:ascii="Arial" w:eastAsia="Calibri" w:hAnsi="Arial" w:cs="Arial"/>
          <w:color w:val="000000"/>
        </w:rPr>
      </w:pPr>
      <w:r w:rsidRPr="00024C15">
        <w:rPr>
          <w:rFonts w:ascii="Arial" w:eastAsia="Calibri" w:hAnsi="Arial" w:cs="Arial"/>
          <w:color w:val="000000"/>
        </w:rPr>
        <w:t xml:space="preserve">We report a female in her early 30s with PSIS diagnosed in 2014, presenting with icterus, fever, and vomiting. She had a history of primary amenorrhea and multiple adrenal insufficiency episodes. Examination revealed hepatomegaly, cushingoid features and right hypochondriac tenderness. Laboratory tests showed dyslipidaemia, hyperglycaemia, and elevated liver enzymes. Imaging and biopsy confirmed severe steatosis and fibrosis, leading to a diagnosis of </w:t>
      </w:r>
      <w:r w:rsidRPr="00024C15">
        <w:rPr>
          <w:rFonts w:ascii="Arial" w:eastAsia="Calibri" w:hAnsi="Arial" w:cs="Arial"/>
          <w:b/>
          <w:bCs/>
          <w:color w:val="000000"/>
        </w:rPr>
        <w:t>Metabolic Dysfunction-Associated Steato-hepatitis (MASH)</w:t>
      </w:r>
      <w:r w:rsidRPr="00024C15">
        <w:rPr>
          <w:rFonts w:ascii="Arial" w:eastAsia="Calibri" w:hAnsi="Arial" w:cs="Arial"/>
          <w:color w:val="000000"/>
        </w:rPr>
        <w:t xml:space="preserve"> secondary to PSIS.</w:t>
      </w:r>
    </w:p>
    <w:p w14:paraId="65328A96" w14:textId="77777777" w:rsidR="00024C15" w:rsidRPr="00024C15" w:rsidRDefault="00024C15" w:rsidP="00024C15">
      <w:pPr>
        <w:rPr>
          <w:rFonts w:ascii="Arial" w:eastAsia="Calibri" w:hAnsi="Arial" w:cs="Arial"/>
          <w:color w:val="000000"/>
        </w:rPr>
      </w:pPr>
    </w:p>
    <w:p w14:paraId="2F7A356D" w14:textId="5BB9D3D8" w:rsidR="00024C15" w:rsidRPr="00024C15" w:rsidRDefault="00024C15" w:rsidP="00024C15">
      <w:pPr>
        <w:rPr>
          <w:rFonts w:ascii="Times New Roman" w:eastAsia="Calibri" w:hAnsi="Times New Roman"/>
        </w:rPr>
      </w:pPr>
      <w:r w:rsidRPr="00024C15">
        <w:rPr>
          <w:rFonts w:ascii="Arial" w:eastAsia="Calibri" w:hAnsi="Arial" w:cs="Arial"/>
          <w:color w:val="000000"/>
        </w:rPr>
        <w:t xml:space="preserve">The exact mechanism linking PSIS to MASH remains unclear, but altered hepatic fat metabolism and insulin resistance </w:t>
      </w:r>
      <w:r w:rsidRPr="00024C15">
        <w:rPr>
          <w:rFonts w:ascii="Arial" w:eastAsia="Calibri" w:hAnsi="Arial" w:cs="Arial"/>
          <w:bCs/>
          <w:color w:val="000000"/>
        </w:rPr>
        <w:t>through STAT pathway dysregulation has been proposed</w:t>
      </w:r>
      <w:r w:rsidRPr="00024C15">
        <w:rPr>
          <w:rFonts w:ascii="Arial" w:eastAsia="Calibri" w:hAnsi="Arial" w:cs="Arial"/>
          <w:bCs/>
          <w:i/>
          <w:iCs/>
          <w:color w:val="000000"/>
        </w:rPr>
        <w:t xml:space="preserve">. </w:t>
      </w:r>
      <w:r w:rsidRPr="00024C15">
        <w:rPr>
          <w:rFonts w:ascii="Arial" w:eastAsia="Calibri" w:hAnsi="Arial" w:cs="Arial"/>
          <w:color w:val="000000"/>
        </w:rPr>
        <w:t xml:space="preserve">Early recognition and </w:t>
      </w:r>
      <w:r w:rsidRPr="00024C15">
        <w:rPr>
          <w:rFonts w:ascii="Arial" w:eastAsia="Calibri" w:hAnsi="Arial" w:cs="Arial"/>
          <w:b/>
          <w:bCs/>
          <w:color w:val="000000"/>
        </w:rPr>
        <w:t xml:space="preserve">hormone replacement therapy (HRT) </w:t>
      </w:r>
      <w:r w:rsidRPr="00024C15">
        <w:rPr>
          <w:rFonts w:ascii="Arial" w:eastAsia="Calibri" w:hAnsi="Arial" w:cs="Arial"/>
          <w:color w:val="000000"/>
        </w:rPr>
        <w:t xml:space="preserve">are crucial in preventing progression. This case highlights the need for routine liver function monitoring in PSIS patients to detect metabolic liver disease early. </w:t>
      </w:r>
    </w:p>
    <w:p w14:paraId="4987DA92" w14:textId="77777777" w:rsidR="00024C15" w:rsidRPr="00024C15" w:rsidRDefault="00024C15" w:rsidP="00024C15">
      <w:pPr>
        <w:pStyle w:val="Body"/>
        <w:spacing w:after="0"/>
        <w:jc w:val="left"/>
        <w:rPr>
          <w:rFonts w:ascii="Arial" w:hAnsi="Arial" w:cs="Arial"/>
        </w:rPr>
      </w:pPr>
    </w:p>
    <w:p w14:paraId="7D52BF13" w14:textId="77777777" w:rsidR="00790ADA" w:rsidRPr="00FB3A86" w:rsidRDefault="00790ADA" w:rsidP="00441B6F">
      <w:pPr>
        <w:pStyle w:val="Body"/>
        <w:spacing w:after="0"/>
        <w:rPr>
          <w:rFonts w:ascii="Arial" w:hAnsi="Arial" w:cs="Arial"/>
        </w:rPr>
      </w:pPr>
    </w:p>
    <w:p w14:paraId="48BBA147" w14:textId="120385AE" w:rsidR="00790ADA" w:rsidRDefault="00902823" w:rsidP="00441B6F">
      <w:pPr>
        <w:pStyle w:val="AbstHead"/>
        <w:spacing w:after="0"/>
        <w:jc w:val="both"/>
        <w:rPr>
          <w:rFonts w:ascii="Arial" w:hAnsi="Arial" w:cs="Arial"/>
        </w:rPr>
      </w:pPr>
      <w:r>
        <w:rPr>
          <w:rFonts w:ascii="Arial" w:hAnsi="Arial" w:cs="Arial"/>
        </w:rPr>
        <w:t xml:space="preserve">2. </w:t>
      </w:r>
      <w:r w:rsidR="00024C15">
        <w:rPr>
          <w:rFonts w:ascii="Arial" w:hAnsi="Arial" w:cs="Arial"/>
        </w:rPr>
        <w:t>CAse presentation</w:t>
      </w:r>
    </w:p>
    <w:p w14:paraId="4CA0D895" w14:textId="77777777" w:rsidR="00024C15" w:rsidRDefault="00024C15" w:rsidP="00441B6F">
      <w:pPr>
        <w:pStyle w:val="AbstHead"/>
        <w:spacing w:after="0"/>
        <w:jc w:val="both"/>
        <w:rPr>
          <w:rFonts w:ascii="Arial" w:hAnsi="Arial" w:cs="Arial"/>
        </w:rPr>
      </w:pPr>
    </w:p>
    <w:p w14:paraId="663FFE48"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r w:rsidRPr="00024C15">
        <w:rPr>
          <w:rFonts w:ascii="Arial" w:eastAsia="Calibri" w:hAnsi="Arial" w:cs="Arial"/>
          <w:b/>
          <w:color w:val="000000"/>
        </w:rPr>
        <w:t xml:space="preserve">PRESENTING </w:t>
      </w:r>
      <w:proofErr w:type="gramStart"/>
      <w:r w:rsidRPr="00024C15">
        <w:rPr>
          <w:rFonts w:ascii="Arial" w:eastAsia="Calibri" w:hAnsi="Arial" w:cs="Arial"/>
          <w:b/>
          <w:color w:val="000000"/>
        </w:rPr>
        <w:t>HISTORY:-</w:t>
      </w:r>
      <w:proofErr w:type="gramEnd"/>
    </w:p>
    <w:p w14:paraId="400AF8E8"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7FFBB392" w14:textId="77777777" w:rsidR="00024C15" w:rsidRPr="00024C15" w:rsidRDefault="00024C15" w:rsidP="00024C15">
      <w:pPr>
        <w:pBdr>
          <w:top w:val="nil"/>
          <w:left w:val="nil"/>
          <w:bottom w:val="nil"/>
          <w:right w:val="nil"/>
          <w:between w:val="nil"/>
        </w:pBdr>
        <w:jc w:val="both"/>
        <w:rPr>
          <w:rFonts w:ascii="Arial" w:hAnsi="Arial" w:cs="Arial"/>
          <w:lang w:val="en-IN"/>
        </w:rPr>
      </w:pPr>
      <w:r w:rsidRPr="00024C15">
        <w:rPr>
          <w:rFonts w:ascii="Arial" w:hAnsi="Arial" w:cs="Arial"/>
          <w:lang w:val="en-IN"/>
        </w:rPr>
        <w:t>A woman in her early 30s presented to our outpatient department with a two-week history of progressive yellowish discoloration of the eyes, intermittent fever (up to 38.5°C), right upper quadrant abdominal pain, and vomiting (3–4 episodes daily, non-bilious). She denied recent weight loss, altered bowel habits, or alcohol use. Her symptoms began insidiously, with fatigue preceding the onset of jaundice by one week.</w:t>
      </w:r>
    </w:p>
    <w:p w14:paraId="7624D954" w14:textId="77777777" w:rsidR="00024C15" w:rsidRPr="00024C15" w:rsidRDefault="00024C15" w:rsidP="00024C15">
      <w:pPr>
        <w:pBdr>
          <w:top w:val="nil"/>
          <w:left w:val="nil"/>
          <w:bottom w:val="nil"/>
          <w:right w:val="nil"/>
          <w:between w:val="nil"/>
        </w:pBdr>
        <w:jc w:val="both"/>
        <w:rPr>
          <w:rFonts w:ascii="Arial" w:hAnsi="Arial" w:cs="Arial"/>
          <w:lang w:val="en-IN"/>
        </w:rPr>
      </w:pPr>
    </w:p>
    <w:p w14:paraId="7EB25DED" w14:textId="77777777" w:rsidR="00024C15" w:rsidRPr="00024C15" w:rsidRDefault="00024C15" w:rsidP="00024C15">
      <w:pPr>
        <w:pBdr>
          <w:top w:val="nil"/>
          <w:left w:val="nil"/>
          <w:bottom w:val="nil"/>
          <w:right w:val="nil"/>
          <w:between w:val="nil"/>
        </w:pBdr>
        <w:jc w:val="both"/>
        <w:rPr>
          <w:rFonts w:ascii="Arial" w:hAnsi="Arial" w:cs="Arial"/>
          <w:lang w:val="en-IN"/>
        </w:rPr>
      </w:pPr>
      <w:r w:rsidRPr="00024C15">
        <w:rPr>
          <w:rFonts w:ascii="Arial" w:hAnsi="Arial" w:cs="Arial"/>
          <w:lang w:val="en-IN"/>
        </w:rPr>
        <w:t>She was diagnosed with PSIS in 2014 during evaluation for primary amenorrhea. Initially compliant with HRT (including steroids and estrogen), she discontinued therapy after achieving menarche, leading to secondary amenorrhea and recurrent adrenal insufficiency episodes (3–4 over the years). During these episodes, she received short-term steroids (e.g., hydrocortisone for one week) but did not maintain long-term therapy. She had no history of diabetes mellitus or alcohol consumption, was married for 5 years but nulligravid, and followed a mixed diet. Her developmental history was unremarkable, with attainment of mid-parental height and near-normal secondary sexual characteristics</w:t>
      </w:r>
    </w:p>
    <w:p w14:paraId="1BCA5B64"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3D20BC68"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p>
    <w:p w14:paraId="2BE8BAA6"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r w:rsidRPr="00024C15">
        <w:rPr>
          <w:rFonts w:ascii="Arial" w:eastAsia="Calibri" w:hAnsi="Arial" w:cs="Arial"/>
          <w:b/>
          <w:color w:val="000000"/>
        </w:rPr>
        <w:t>EXAMINATION FINDINGS</w:t>
      </w:r>
    </w:p>
    <w:p w14:paraId="1A4D361E"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p>
    <w:p w14:paraId="1F21DF23"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lang w:val="en-IN"/>
        </w:rPr>
      </w:pPr>
      <w:r w:rsidRPr="00024C15">
        <w:rPr>
          <w:rFonts w:ascii="Arial" w:eastAsia="Calibri" w:hAnsi="Arial" w:cs="Arial"/>
          <w:bCs/>
          <w:color w:val="000000"/>
          <w:lang w:val="en-IN"/>
        </w:rPr>
        <w:t>On examination, she was obese (BMI 29 kg/m²), conscious, and oriented, with stable vital signs (blood pressure 110/70 mmHg, pulse 70/min, respiratory rate 14/min, SpO</w:t>
      </w:r>
      <w:r w:rsidRPr="00024C15">
        <w:rPr>
          <w:rFonts w:ascii="Cambria Math" w:eastAsia="Calibri" w:hAnsi="Cambria Math" w:cs="Cambria Math"/>
          <w:bCs/>
          <w:color w:val="000000"/>
          <w:lang w:val="en-IN"/>
        </w:rPr>
        <w:t>₂</w:t>
      </w:r>
      <w:r w:rsidRPr="00024C15">
        <w:rPr>
          <w:rFonts w:ascii="Arial" w:eastAsia="Calibri" w:hAnsi="Arial" w:cs="Arial"/>
          <w:bCs/>
          <w:color w:val="000000"/>
          <w:lang w:val="en-IN"/>
        </w:rPr>
        <w:t xml:space="preserve"> 99%, capillary blood glucose 220 mg/dL). She had icterus and Cushingoid features (moon facies, buffalo hump, central obesity, purple abdominal striae)</w:t>
      </w:r>
      <w:r w:rsidRPr="00024C15">
        <w:rPr>
          <w:rFonts w:ascii="Arial" w:eastAsia="Calibri" w:hAnsi="Arial" w:cs="Arial"/>
          <w:b/>
          <w:color w:val="000000"/>
          <w:vertAlign w:val="superscript"/>
        </w:rPr>
        <w:t xml:space="preserve"> (Fig 1)</w:t>
      </w:r>
      <w:r w:rsidRPr="00024C15">
        <w:rPr>
          <w:rFonts w:ascii="Arial" w:eastAsia="Calibri" w:hAnsi="Arial" w:cs="Arial"/>
          <w:bCs/>
          <w:color w:val="000000"/>
          <w:lang w:val="en-IN"/>
        </w:rPr>
        <w:t xml:space="preserve">. </w:t>
      </w:r>
    </w:p>
    <w:p w14:paraId="717A0B11"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lang w:val="en-IN"/>
        </w:rPr>
      </w:pPr>
    </w:p>
    <w:p w14:paraId="720784B5"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r w:rsidRPr="00024C15">
        <w:rPr>
          <w:rFonts w:ascii="Arial" w:eastAsia="Calibri" w:hAnsi="Arial" w:cs="Arial"/>
          <w:bCs/>
          <w:color w:val="000000"/>
          <w:lang w:val="en-IN"/>
        </w:rPr>
        <w:t>Abdominal examination revealed tender hepatomegaly (4 cm below the right costal margin). Breast examination showed Tanner stage III development, while genital examination indicated Tanner stage I pubic hair with normal external genitalia. Fundoscopy, performed due to new-onset hyperglycaemia, showed no diabetic retinopathy.</w:t>
      </w:r>
    </w:p>
    <w:p w14:paraId="257B0592"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7B918894"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19318E1A" w14:textId="77777777" w:rsidR="00024C15" w:rsidRPr="00024C15" w:rsidRDefault="00024C15" w:rsidP="00024C15">
      <w:pPr>
        <w:pBdr>
          <w:top w:val="nil"/>
          <w:left w:val="nil"/>
          <w:bottom w:val="nil"/>
          <w:right w:val="nil"/>
          <w:between w:val="nil"/>
        </w:pBdr>
        <w:jc w:val="both"/>
        <w:rPr>
          <w:rFonts w:ascii="Arial" w:eastAsia="Calibri" w:hAnsi="Arial" w:cs="Arial"/>
          <w:b/>
          <w:color w:val="000000"/>
        </w:rPr>
      </w:pPr>
      <w:r w:rsidRPr="00024C15">
        <w:rPr>
          <w:rFonts w:ascii="Arial" w:eastAsia="Calibri" w:hAnsi="Arial" w:cs="Arial"/>
          <w:b/>
          <w:color w:val="000000"/>
        </w:rPr>
        <w:t>DIAGNOSTIC CONSIDERATIONS</w:t>
      </w:r>
    </w:p>
    <w:p w14:paraId="1D254A7F" w14:textId="77777777" w:rsidR="00024C15" w:rsidRPr="00024C15" w:rsidRDefault="00024C15" w:rsidP="00024C15">
      <w:pPr>
        <w:pBdr>
          <w:top w:val="nil"/>
          <w:left w:val="nil"/>
          <w:bottom w:val="nil"/>
          <w:right w:val="nil"/>
          <w:between w:val="nil"/>
        </w:pBdr>
        <w:jc w:val="both"/>
        <w:rPr>
          <w:rFonts w:ascii="Arial" w:eastAsia="Calibri" w:hAnsi="Arial" w:cs="Arial"/>
          <w:bCs/>
          <w:color w:val="000000"/>
        </w:rPr>
      </w:pPr>
    </w:p>
    <w:p w14:paraId="6A1D2926" w14:textId="694086BB" w:rsidR="00024C15" w:rsidRPr="00024C15" w:rsidRDefault="00024C15" w:rsidP="00024C15">
      <w:pPr>
        <w:pBdr>
          <w:top w:val="nil"/>
          <w:left w:val="nil"/>
          <w:bottom w:val="nil"/>
          <w:right w:val="nil"/>
          <w:between w:val="nil"/>
        </w:pBdr>
        <w:jc w:val="both"/>
        <w:rPr>
          <w:rFonts w:ascii="Arial" w:eastAsia="Calibri" w:hAnsi="Arial" w:cs="Arial"/>
          <w:bCs/>
          <w:color w:val="000000"/>
        </w:rPr>
      </w:pPr>
      <w:r w:rsidRPr="00024C15">
        <w:rPr>
          <w:rFonts w:ascii="Arial" w:eastAsia="Calibri" w:hAnsi="Arial" w:cs="Arial"/>
          <w:bCs/>
          <w:color w:val="000000"/>
        </w:rPr>
        <w:t xml:space="preserve">Given her history of pituitary dysfunction, features of metabolic syndrome, and new-onset liver involvement, we considered </w:t>
      </w:r>
      <w:r w:rsidRPr="00024C15">
        <w:rPr>
          <w:rFonts w:ascii="Arial" w:eastAsia="Calibri" w:hAnsi="Arial" w:cs="Arial"/>
          <w:b/>
          <w:color w:val="000000"/>
        </w:rPr>
        <w:t xml:space="preserve">Acute hepatitis for evaluation, metabolic </w:t>
      </w:r>
      <w:proofErr w:type="gramStart"/>
      <w:r w:rsidRPr="00024C15">
        <w:rPr>
          <w:rFonts w:ascii="Arial" w:eastAsia="Calibri" w:hAnsi="Arial" w:cs="Arial"/>
          <w:b/>
          <w:color w:val="000000"/>
        </w:rPr>
        <w:t xml:space="preserve">syndrome  </w:t>
      </w:r>
      <w:r w:rsidRPr="00024C15">
        <w:rPr>
          <w:rFonts w:ascii="Arial" w:eastAsia="Calibri" w:hAnsi="Arial" w:cs="Arial"/>
          <w:bCs/>
          <w:color w:val="000000"/>
        </w:rPr>
        <w:t>in</w:t>
      </w:r>
      <w:proofErr w:type="gramEnd"/>
      <w:r w:rsidRPr="00024C15">
        <w:rPr>
          <w:rFonts w:ascii="Arial" w:eastAsia="Calibri" w:hAnsi="Arial" w:cs="Arial"/>
          <w:bCs/>
          <w:color w:val="000000"/>
        </w:rPr>
        <w:t xml:space="preserve"> our differential diagnosis</w:t>
      </w:r>
      <w:r w:rsidRPr="00024C15">
        <w:rPr>
          <w:rFonts w:ascii="Arial" w:eastAsia="Calibri" w:hAnsi="Arial" w:cs="Arial"/>
          <w:bCs/>
          <w:i/>
          <w:iCs/>
          <w:color w:val="000000"/>
        </w:rPr>
        <w:t>. The presence of cushingoid features without chronic steroid intake raised concerns regarding endogenous hormonal imbalances contributing to her metabolic derangements</w:t>
      </w:r>
      <w:r w:rsidRPr="00024C15">
        <w:rPr>
          <w:rFonts w:ascii="Arial" w:eastAsia="Calibri" w:hAnsi="Arial" w:cs="Arial"/>
          <w:bCs/>
          <w:color w:val="000000"/>
        </w:rPr>
        <w:t>.</w:t>
      </w:r>
      <w:r>
        <w:rPr>
          <w:rFonts w:ascii="Arial" w:eastAsia="Calibri" w:hAnsi="Arial" w:cs="Arial"/>
          <w:bCs/>
          <w:color w:val="000000"/>
        </w:rPr>
        <w:t xml:space="preserve"> </w:t>
      </w:r>
      <w:r w:rsidRPr="00024C15">
        <w:rPr>
          <w:rFonts w:ascii="Arial" w:eastAsia="Calibri" w:hAnsi="Arial" w:cs="Arial"/>
          <w:bCs/>
          <w:color w:val="000000"/>
        </w:rPr>
        <w:t>Hence, she was evaluated further to determine the aetiology of her acute hepatitis</w:t>
      </w:r>
      <w:r w:rsidRPr="00024C15">
        <w:rPr>
          <w:rFonts w:ascii="Arial" w:eastAsia="Calibri" w:hAnsi="Arial" w:cs="Arial"/>
          <w:bCs/>
        </w:rPr>
        <w:t>.</w:t>
      </w:r>
    </w:p>
    <w:p w14:paraId="367707D1" w14:textId="77777777" w:rsidR="00024C15" w:rsidRDefault="00024C15" w:rsidP="00441B6F">
      <w:pPr>
        <w:pStyle w:val="Body"/>
        <w:spacing w:after="0"/>
        <w:rPr>
          <w:rFonts w:ascii="Arial" w:hAnsi="Arial" w:cs="Arial"/>
        </w:rPr>
      </w:pPr>
    </w:p>
    <w:tbl>
      <w:tblPr>
        <w:tblW w:w="1034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5"/>
        <w:gridCol w:w="183"/>
      </w:tblGrid>
      <w:tr w:rsidR="00024C15" w:rsidRPr="001775CA" w14:paraId="22EF6C7E" w14:textId="77777777" w:rsidTr="00024C15">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45F3965F" w14:textId="77777777" w:rsidR="00024C15" w:rsidRPr="00024C15" w:rsidRDefault="00024C15" w:rsidP="002F2EF2">
            <w:pPr>
              <w:pBdr>
                <w:top w:val="nil"/>
                <w:left w:val="nil"/>
                <w:bottom w:val="nil"/>
                <w:right w:val="nil"/>
                <w:between w:val="nil"/>
              </w:pBdr>
              <w:rPr>
                <w:rFonts w:ascii="Times New Roman" w:eastAsia="Calibri" w:hAnsi="Times New Roman"/>
                <w:b/>
                <w:color w:val="000000" w:themeColor="text1"/>
                <w:sz w:val="24"/>
                <w:szCs w:val="24"/>
              </w:rPr>
            </w:pPr>
            <w:r w:rsidRPr="00024C15">
              <w:rPr>
                <w:rFonts w:ascii="Arial" w:eastAsia="Calibri" w:hAnsi="Arial" w:cs="Arial"/>
                <w:b/>
                <w:color w:val="000000" w:themeColor="text1"/>
                <w:sz w:val="22"/>
                <w:szCs w:val="22"/>
              </w:rPr>
              <w:t>INVESTIGATIONS</w:t>
            </w:r>
            <w:r w:rsidRPr="00024C15">
              <w:rPr>
                <w:rFonts w:ascii="Times New Roman" w:eastAsia="Calibri" w:hAnsi="Times New Roman"/>
                <w:b/>
                <w:color w:val="000000" w:themeColor="text1"/>
                <w:sz w:val="24"/>
                <w:szCs w:val="24"/>
              </w:rPr>
              <w:t xml:space="preserve"> </w:t>
            </w:r>
            <w:r w:rsidRPr="00024C15">
              <w:rPr>
                <w:rFonts w:ascii="Times New Roman" w:eastAsia="Calibri" w:hAnsi="Times New Roman"/>
                <w:b/>
                <w:color w:val="000000" w:themeColor="text1"/>
                <w:sz w:val="24"/>
                <w:szCs w:val="24"/>
                <w:vertAlign w:val="superscript"/>
              </w:rPr>
              <w:t>(TABLE-1)</w:t>
            </w:r>
          </w:p>
          <w:p w14:paraId="2CDC8537" w14:textId="77777777" w:rsidR="00024C15" w:rsidRPr="00024C15" w:rsidRDefault="00024C15" w:rsidP="002F2EF2">
            <w:pPr>
              <w:pStyle w:val="Heading3"/>
              <w:spacing w:before="0"/>
              <w:rPr>
                <w:rFonts w:ascii="Times New Roman" w:eastAsia="Calibri" w:hAnsi="Times New Roman" w:cs="Times New Roman"/>
                <w:b/>
                <w:i/>
                <w:color w:val="000000" w:themeColor="text1"/>
              </w:rPr>
            </w:pPr>
          </w:p>
        </w:tc>
      </w:tr>
      <w:tr w:rsidR="00024C15" w:rsidRPr="00B80A9F" w14:paraId="4068B972" w14:textId="77777777" w:rsidTr="00024C15">
        <w:trPr>
          <w:gridAfter w:val="1"/>
          <w:wAfter w:w="183" w:type="dxa"/>
          <w:trHeight w:val="1700"/>
        </w:trPr>
        <w:tc>
          <w:tcPr>
            <w:tcW w:w="10165" w:type="dxa"/>
            <w:tcBorders>
              <w:top w:val="nil"/>
              <w:left w:val="nil"/>
              <w:bottom w:val="nil"/>
              <w:right w:val="nil"/>
            </w:tcBorders>
            <w:shd w:val="clear" w:color="auto" w:fill="auto"/>
            <w:tcMar>
              <w:top w:w="100" w:type="dxa"/>
              <w:left w:w="100" w:type="dxa"/>
              <w:bottom w:w="100" w:type="dxa"/>
              <w:right w:w="100" w:type="dxa"/>
            </w:tcMar>
          </w:tcPr>
          <w:p w14:paraId="5621EB9F" w14:textId="77777777" w:rsidR="00024C15" w:rsidRPr="00024C15" w:rsidRDefault="00024C15" w:rsidP="00024C15">
            <w:pPr>
              <w:spacing w:line="360" w:lineRule="auto"/>
              <w:rPr>
                <w:rFonts w:ascii="Arial" w:eastAsia="Calibri" w:hAnsi="Arial" w:cs="Arial"/>
                <w:b/>
                <w:color w:val="000000" w:themeColor="text1"/>
              </w:rPr>
            </w:pPr>
          </w:p>
          <w:p w14:paraId="6E592866" w14:textId="77777777" w:rsidR="00024C15" w:rsidRPr="00024C15" w:rsidRDefault="00024C15" w:rsidP="00024C15">
            <w:pPr>
              <w:spacing w:line="360" w:lineRule="auto"/>
              <w:rPr>
                <w:rFonts w:ascii="Arial" w:eastAsia="Calibri" w:hAnsi="Arial" w:cs="Arial"/>
                <w:b/>
                <w:color w:val="000000" w:themeColor="text1"/>
              </w:rPr>
            </w:pPr>
            <w:r w:rsidRPr="00024C15">
              <w:rPr>
                <w:rFonts w:ascii="Arial" w:eastAsia="Calibri" w:hAnsi="Arial" w:cs="Arial"/>
                <w:b/>
                <w:color w:val="000000" w:themeColor="text1"/>
              </w:rPr>
              <w:t>(TABLE-1- Investigation panel)</w:t>
            </w:r>
          </w:p>
          <w:tbl>
            <w:tblPr>
              <w:tblStyle w:val="GridTable4"/>
              <w:tblpPr w:leftFromText="180" w:rightFromText="180" w:vertAnchor="text" w:horzAnchor="margin" w:tblpY="822"/>
              <w:tblOverlap w:val="never"/>
              <w:tblW w:w="9918" w:type="dxa"/>
              <w:tblLayout w:type="fixed"/>
              <w:tblLook w:val="0420" w:firstRow="1" w:lastRow="0" w:firstColumn="0" w:lastColumn="0" w:noHBand="0" w:noVBand="1"/>
            </w:tblPr>
            <w:tblGrid>
              <w:gridCol w:w="3261"/>
              <w:gridCol w:w="3397"/>
              <w:gridCol w:w="3260"/>
            </w:tblGrid>
            <w:tr w:rsidR="00024C15" w:rsidRPr="00B80A9F" w14:paraId="64BAF628" w14:textId="77777777" w:rsidTr="00024C15">
              <w:trPr>
                <w:cnfStyle w:val="100000000000" w:firstRow="1" w:lastRow="0" w:firstColumn="0" w:lastColumn="0" w:oddVBand="0" w:evenVBand="0" w:oddHBand="0" w:evenHBand="0" w:firstRowFirstColumn="0" w:firstRowLastColumn="0" w:lastRowFirstColumn="0" w:lastRowLastColumn="0"/>
                <w:trHeight w:val="301"/>
              </w:trPr>
              <w:tc>
                <w:tcPr>
                  <w:tcW w:w="3261" w:type="dxa"/>
                  <w:tcBorders>
                    <w:top w:val="single" w:sz="12" w:space="0" w:color="auto"/>
                  </w:tcBorders>
                  <w:hideMark/>
                </w:tcPr>
                <w:p w14:paraId="6D6FB1A3" w14:textId="77777777" w:rsidR="00024C15" w:rsidRPr="00024C15" w:rsidRDefault="00024C15" w:rsidP="00024C15">
                  <w:pPr>
                    <w:spacing w:line="360" w:lineRule="auto"/>
                    <w:rPr>
                      <w:rFonts w:ascii="Arial" w:hAnsi="Arial" w:cs="Arial"/>
                      <w:color w:val="auto"/>
                    </w:rPr>
                  </w:pPr>
                  <w:r w:rsidRPr="00024C15">
                    <w:rPr>
                      <w:rFonts w:ascii="Arial" w:hAnsi="Arial" w:cs="Arial"/>
                      <w:color w:val="auto"/>
                    </w:rPr>
                    <w:t>LAB INVESTIGATIONS</w:t>
                  </w:r>
                </w:p>
              </w:tc>
              <w:tc>
                <w:tcPr>
                  <w:tcW w:w="3397" w:type="dxa"/>
                  <w:tcBorders>
                    <w:top w:val="single" w:sz="12" w:space="0" w:color="auto"/>
                  </w:tcBorders>
                  <w:hideMark/>
                </w:tcPr>
                <w:p w14:paraId="70FE994C" w14:textId="77777777" w:rsidR="00024C15" w:rsidRPr="00024C15" w:rsidRDefault="00024C15" w:rsidP="00024C15">
                  <w:pPr>
                    <w:tabs>
                      <w:tab w:val="right" w:pos="5732"/>
                    </w:tabs>
                    <w:spacing w:line="360" w:lineRule="auto"/>
                    <w:ind w:firstLine="720"/>
                    <w:rPr>
                      <w:rFonts w:ascii="Arial" w:hAnsi="Arial" w:cs="Arial"/>
                      <w:color w:val="auto"/>
                    </w:rPr>
                  </w:pPr>
                  <w:r w:rsidRPr="00024C15">
                    <w:rPr>
                      <w:rFonts w:ascii="Arial" w:hAnsi="Arial" w:cs="Arial"/>
                      <w:color w:val="auto"/>
                    </w:rPr>
                    <w:t>RESULTS</w:t>
                  </w:r>
                  <w:r w:rsidRPr="00024C15">
                    <w:rPr>
                      <w:rFonts w:ascii="Arial" w:hAnsi="Arial" w:cs="Arial"/>
                      <w:color w:val="auto"/>
                    </w:rPr>
                    <w:tab/>
                  </w:r>
                </w:p>
              </w:tc>
              <w:tc>
                <w:tcPr>
                  <w:tcW w:w="3260" w:type="dxa"/>
                  <w:tcBorders>
                    <w:top w:val="single" w:sz="12" w:space="0" w:color="auto"/>
                    <w:bottom w:val="nil"/>
                    <w:right w:val="single" w:sz="12" w:space="0" w:color="auto"/>
                  </w:tcBorders>
                </w:tcPr>
                <w:p w14:paraId="724BE5C7" w14:textId="77777777" w:rsidR="00024C15" w:rsidRPr="00024C15" w:rsidRDefault="00024C15" w:rsidP="00024C15">
                  <w:pPr>
                    <w:tabs>
                      <w:tab w:val="left" w:pos="2732"/>
                      <w:tab w:val="left" w:pos="3294"/>
                      <w:tab w:val="right" w:pos="5732"/>
                    </w:tabs>
                    <w:spacing w:line="360" w:lineRule="auto"/>
                    <w:rPr>
                      <w:rFonts w:ascii="Arial" w:hAnsi="Arial" w:cs="Arial"/>
                    </w:rPr>
                  </w:pPr>
                  <w:r w:rsidRPr="00024C15">
                    <w:rPr>
                      <w:rFonts w:ascii="Arial" w:hAnsi="Arial" w:cs="Arial"/>
                    </w:rPr>
                    <w:t xml:space="preserve">    REFERENCE RANGE</w:t>
                  </w:r>
                </w:p>
              </w:tc>
            </w:tr>
            <w:tr w:rsidR="00024C15" w:rsidRPr="00B80A9F" w14:paraId="24299851" w14:textId="77777777" w:rsidTr="00024C15">
              <w:trPr>
                <w:cnfStyle w:val="000000100000" w:firstRow="0" w:lastRow="0" w:firstColumn="0" w:lastColumn="0" w:oddVBand="0" w:evenVBand="0" w:oddHBand="1" w:evenHBand="0" w:firstRowFirstColumn="0" w:firstRowLastColumn="0" w:lastRowFirstColumn="0" w:lastRowLastColumn="0"/>
                <w:trHeight w:val="1498"/>
              </w:trPr>
              <w:tc>
                <w:tcPr>
                  <w:tcW w:w="3261" w:type="dxa"/>
                  <w:hideMark/>
                </w:tcPr>
                <w:p w14:paraId="738247E7"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lastRenderedPageBreak/>
                    <w:t>Liver function tests:</w:t>
                  </w:r>
                </w:p>
                <w:p w14:paraId="680D4DEB"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Total bilirubin</w:t>
                  </w:r>
                </w:p>
                <w:p w14:paraId="61732AE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Direct bilirubin</w:t>
                  </w:r>
                  <w:r w:rsidRPr="00024C15">
                    <w:rPr>
                      <w:rFonts w:ascii="Arial" w:hAnsi="Arial" w:cs="Arial"/>
                      <w:sz w:val="20"/>
                      <w:szCs w:val="20"/>
                    </w:rPr>
                    <w:br/>
                    <w:t>AST/ALT</w:t>
                  </w:r>
                </w:p>
                <w:p w14:paraId="1A40D2E8"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ALP</w:t>
                  </w:r>
                  <w:r w:rsidRPr="00024C15">
                    <w:rPr>
                      <w:rFonts w:ascii="Arial" w:hAnsi="Arial" w:cs="Arial"/>
                      <w:sz w:val="20"/>
                      <w:szCs w:val="20"/>
                    </w:rPr>
                    <w:br/>
                    <w:t>Total Protein/Albumin</w:t>
                  </w:r>
                </w:p>
                <w:p w14:paraId="363C571A" w14:textId="77777777" w:rsidR="00024C15" w:rsidRDefault="00024C15" w:rsidP="00024C15">
                  <w:pPr>
                    <w:spacing w:line="360" w:lineRule="auto"/>
                    <w:rPr>
                      <w:rFonts w:ascii="Arial" w:hAnsi="Arial" w:cs="Arial"/>
                      <w:sz w:val="20"/>
                      <w:szCs w:val="20"/>
                    </w:rPr>
                  </w:pPr>
                  <w:r w:rsidRPr="00024C15">
                    <w:rPr>
                      <w:rFonts w:ascii="Arial" w:hAnsi="Arial" w:cs="Arial"/>
                      <w:sz w:val="20"/>
                      <w:szCs w:val="20"/>
                    </w:rPr>
                    <w:t>PT/INR/APTT</w:t>
                  </w:r>
                </w:p>
                <w:p w14:paraId="1E9E3D08" w14:textId="77777777" w:rsidR="00024C15" w:rsidRDefault="00024C15" w:rsidP="00024C15">
                  <w:pPr>
                    <w:spacing w:line="360" w:lineRule="auto"/>
                    <w:rPr>
                      <w:rFonts w:ascii="Arial" w:hAnsi="Arial" w:cs="Arial"/>
                      <w:sz w:val="20"/>
                      <w:szCs w:val="20"/>
                    </w:rPr>
                  </w:pPr>
                </w:p>
                <w:p w14:paraId="43E7C79A" w14:textId="77777777" w:rsidR="00024C15" w:rsidRPr="00024C15" w:rsidRDefault="00024C15" w:rsidP="00024C15">
                  <w:pPr>
                    <w:spacing w:line="360" w:lineRule="auto"/>
                    <w:rPr>
                      <w:rFonts w:ascii="Arial" w:hAnsi="Arial" w:cs="Arial"/>
                      <w:sz w:val="20"/>
                      <w:szCs w:val="20"/>
                    </w:rPr>
                  </w:pPr>
                </w:p>
              </w:tc>
              <w:tc>
                <w:tcPr>
                  <w:tcW w:w="3397" w:type="dxa"/>
                  <w:tcBorders>
                    <w:right w:val="single" w:sz="4" w:space="0" w:color="auto"/>
                  </w:tcBorders>
                  <w:hideMark/>
                </w:tcPr>
                <w:p w14:paraId="2DE13710" w14:textId="77777777" w:rsidR="00024C15" w:rsidRPr="00024C15" w:rsidRDefault="00024C15" w:rsidP="00024C15">
                  <w:pPr>
                    <w:spacing w:line="360" w:lineRule="auto"/>
                    <w:rPr>
                      <w:rFonts w:ascii="Arial" w:hAnsi="Arial" w:cs="Arial"/>
                      <w:b/>
                      <w:bCs/>
                      <w:sz w:val="20"/>
                      <w:szCs w:val="20"/>
                    </w:rPr>
                  </w:pPr>
                </w:p>
                <w:p w14:paraId="340A2BA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4.6 mg/dl</w:t>
                  </w:r>
                </w:p>
                <w:p w14:paraId="053A0435"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2.4 mg/dl</w:t>
                  </w:r>
                  <w:r w:rsidRPr="00024C15">
                    <w:rPr>
                      <w:rFonts w:ascii="Arial" w:hAnsi="Arial" w:cs="Arial"/>
                      <w:b/>
                      <w:bCs/>
                      <w:sz w:val="20"/>
                      <w:szCs w:val="20"/>
                    </w:rPr>
                    <w:br/>
                    <w:t>186/65 IU/L</w:t>
                  </w:r>
                </w:p>
                <w:p w14:paraId="1DC02ADD"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133 IU/L</w:t>
                  </w:r>
                </w:p>
                <w:p w14:paraId="7039304E"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 xml:space="preserve">7.7/4.3 g/dL </w:t>
                  </w:r>
                </w:p>
                <w:p w14:paraId="5CFF203D"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13.54 s /0.9/28.5 s</w:t>
                  </w:r>
                </w:p>
              </w:tc>
              <w:tc>
                <w:tcPr>
                  <w:tcW w:w="3260" w:type="dxa"/>
                  <w:tcBorders>
                    <w:top w:val="nil"/>
                    <w:left w:val="single" w:sz="4" w:space="0" w:color="auto"/>
                    <w:bottom w:val="single" w:sz="4" w:space="0" w:color="auto"/>
                    <w:right w:val="single" w:sz="4" w:space="0" w:color="auto"/>
                  </w:tcBorders>
                </w:tcPr>
                <w:p w14:paraId="4284A066" w14:textId="77777777" w:rsidR="00024C15" w:rsidRPr="00024C15" w:rsidRDefault="00024C15" w:rsidP="00024C15">
                  <w:pPr>
                    <w:tabs>
                      <w:tab w:val="left" w:pos="2732"/>
                      <w:tab w:val="left" w:pos="3865"/>
                    </w:tabs>
                    <w:spacing w:line="360" w:lineRule="auto"/>
                    <w:rPr>
                      <w:rFonts w:ascii="Arial" w:hAnsi="Arial" w:cs="Arial"/>
                      <w:b/>
                      <w:bCs/>
                      <w:sz w:val="20"/>
                      <w:szCs w:val="20"/>
                    </w:rPr>
                  </w:pPr>
                </w:p>
                <w:p w14:paraId="750A3388"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0.3 - 1 mg/dl</w:t>
                  </w:r>
                </w:p>
                <w:p w14:paraId="2367D76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0.1 - </w:t>
                  </w:r>
                  <w:proofErr w:type="gramStart"/>
                  <w:r w:rsidRPr="00024C15">
                    <w:rPr>
                      <w:rFonts w:ascii="Arial" w:hAnsi="Arial" w:cs="Arial"/>
                      <w:sz w:val="20"/>
                      <w:szCs w:val="20"/>
                    </w:rPr>
                    <w:t>0.3  mg</w:t>
                  </w:r>
                  <w:proofErr w:type="gramEnd"/>
                  <w:r w:rsidRPr="00024C15">
                    <w:rPr>
                      <w:rFonts w:ascii="Arial" w:hAnsi="Arial" w:cs="Arial"/>
                      <w:sz w:val="20"/>
                      <w:szCs w:val="20"/>
                    </w:rPr>
                    <w:t>/dl</w:t>
                  </w:r>
                </w:p>
                <w:p w14:paraId="61BE5829"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10-40 / 10-40 IU/L</w:t>
                  </w:r>
                </w:p>
                <w:p w14:paraId="5E491860"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30-120 IU/L</w:t>
                  </w:r>
                </w:p>
                <w:p w14:paraId="353901E7"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5.5-9 / 3.5-5.5 g/dL</w:t>
                  </w:r>
                </w:p>
                <w:p w14:paraId="670ACB64"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11-13 s/0.8-1.1/25-35 s</w:t>
                  </w:r>
                </w:p>
              </w:tc>
            </w:tr>
            <w:tr w:rsidR="00024C15" w:rsidRPr="00B80A9F" w14:paraId="2096DB6B" w14:textId="77777777" w:rsidTr="00024C15">
              <w:trPr>
                <w:trHeight w:val="556"/>
              </w:trPr>
              <w:tc>
                <w:tcPr>
                  <w:tcW w:w="3261" w:type="dxa"/>
                  <w:hideMark/>
                </w:tcPr>
                <w:p w14:paraId="6AC51EDC"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Haemoglobin</w:t>
                  </w:r>
                </w:p>
                <w:p w14:paraId="07D50920" w14:textId="12CBD1E4"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Platelet</w:t>
                  </w:r>
                </w:p>
                <w:p w14:paraId="757EC712" w14:textId="77777777" w:rsidR="00024C15" w:rsidRDefault="00024C15" w:rsidP="00024C15">
                  <w:pPr>
                    <w:spacing w:line="360" w:lineRule="auto"/>
                    <w:rPr>
                      <w:rFonts w:ascii="Arial" w:hAnsi="Arial" w:cs="Arial"/>
                      <w:sz w:val="20"/>
                      <w:szCs w:val="20"/>
                    </w:rPr>
                  </w:pPr>
                  <w:r w:rsidRPr="00024C15">
                    <w:rPr>
                      <w:rFonts w:ascii="Arial" w:hAnsi="Arial" w:cs="Arial"/>
                      <w:sz w:val="20"/>
                      <w:szCs w:val="20"/>
                    </w:rPr>
                    <w:t>WBC</w:t>
                  </w:r>
                </w:p>
                <w:p w14:paraId="1B9AD32C" w14:textId="77777777" w:rsidR="00024C15" w:rsidRDefault="00024C15" w:rsidP="00024C15">
                  <w:pPr>
                    <w:spacing w:line="360" w:lineRule="auto"/>
                    <w:rPr>
                      <w:rFonts w:ascii="Arial" w:hAnsi="Arial" w:cs="Arial"/>
                      <w:sz w:val="20"/>
                      <w:szCs w:val="20"/>
                    </w:rPr>
                  </w:pPr>
                </w:p>
                <w:p w14:paraId="087CE609" w14:textId="77777777" w:rsidR="00024C15" w:rsidRPr="00024C15" w:rsidRDefault="00024C15" w:rsidP="00024C15">
                  <w:pPr>
                    <w:spacing w:line="360" w:lineRule="auto"/>
                    <w:rPr>
                      <w:rFonts w:ascii="Arial" w:hAnsi="Arial" w:cs="Arial"/>
                      <w:sz w:val="20"/>
                      <w:szCs w:val="20"/>
                    </w:rPr>
                  </w:pPr>
                </w:p>
              </w:tc>
              <w:tc>
                <w:tcPr>
                  <w:tcW w:w="3397" w:type="dxa"/>
                  <w:hideMark/>
                </w:tcPr>
                <w:p w14:paraId="3A91992C"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 xml:space="preserve">11.9 g/dl </w:t>
                  </w:r>
                </w:p>
                <w:p w14:paraId="7EAE05C5"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96000/µL </w:t>
                  </w:r>
                </w:p>
                <w:p w14:paraId="75206022"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13600/µL</w:t>
                  </w:r>
                </w:p>
              </w:tc>
              <w:tc>
                <w:tcPr>
                  <w:tcW w:w="3260" w:type="dxa"/>
                  <w:tcBorders>
                    <w:top w:val="single" w:sz="4" w:space="0" w:color="auto"/>
                  </w:tcBorders>
                </w:tcPr>
                <w:p w14:paraId="7614E512"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12 – 16 g/dl </w:t>
                  </w:r>
                </w:p>
                <w:p w14:paraId="1AA4D2F6"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150000 -450000 /µL </w:t>
                  </w:r>
                </w:p>
                <w:p w14:paraId="403DDEB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4000-11000 /µL</w:t>
                  </w:r>
                </w:p>
              </w:tc>
            </w:tr>
            <w:tr w:rsidR="00024C15" w:rsidRPr="00B80A9F" w14:paraId="78BAE91F" w14:textId="77777777" w:rsidTr="00024C15">
              <w:trPr>
                <w:cnfStyle w:val="000000100000" w:firstRow="0" w:lastRow="0" w:firstColumn="0" w:lastColumn="0" w:oddVBand="0" w:evenVBand="0" w:oddHBand="1" w:evenHBand="0" w:firstRowFirstColumn="0" w:firstRowLastColumn="0" w:lastRowFirstColumn="0" w:lastRowLastColumn="0"/>
                <w:trHeight w:val="971"/>
              </w:trPr>
              <w:tc>
                <w:tcPr>
                  <w:tcW w:w="3261" w:type="dxa"/>
                </w:tcPr>
                <w:p w14:paraId="566C5AC8"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 VIRAL MARKERS PANEL </w:t>
                  </w:r>
                </w:p>
                <w:p w14:paraId="15E38C5E"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(HbsAg, Anti-</w:t>
                  </w:r>
                  <w:proofErr w:type="gramStart"/>
                  <w:r w:rsidRPr="00024C15">
                    <w:rPr>
                      <w:rFonts w:ascii="Arial" w:hAnsi="Arial" w:cs="Arial"/>
                      <w:sz w:val="20"/>
                      <w:szCs w:val="20"/>
                    </w:rPr>
                    <w:t>HCV,HIV</w:t>
                  </w:r>
                  <w:proofErr w:type="gramEnd"/>
                  <w:r w:rsidRPr="00024C15">
                    <w:rPr>
                      <w:rFonts w:ascii="Arial" w:hAnsi="Arial" w:cs="Arial"/>
                      <w:sz w:val="20"/>
                      <w:szCs w:val="20"/>
                    </w:rPr>
                    <w:t>,</w:t>
                  </w:r>
                </w:p>
                <w:p w14:paraId="5F9B93E2" w14:textId="77777777" w:rsidR="00024C15" w:rsidRDefault="00024C15" w:rsidP="00024C15">
                  <w:pPr>
                    <w:spacing w:line="360" w:lineRule="auto"/>
                    <w:rPr>
                      <w:rFonts w:ascii="Arial" w:hAnsi="Arial" w:cs="Arial"/>
                      <w:sz w:val="20"/>
                      <w:szCs w:val="20"/>
                    </w:rPr>
                  </w:pPr>
                  <w:r w:rsidRPr="00024C15">
                    <w:rPr>
                      <w:rFonts w:ascii="Arial" w:hAnsi="Arial" w:cs="Arial"/>
                      <w:sz w:val="20"/>
                      <w:szCs w:val="20"/>
                    </w:rPr>
                    <w:t xml:space="preserve">IgM anti </w:t>
                  </w:r>
                  <w:proofErr w:type="gramStart"/>
                  <w:r w:rsidRPr="00024C15">
                    <w:rPr>
                      <w:rFonts w:ascii="Arial" w:hAnsi="Arial" w:cs="Arial"/>
                      <w:sz w:val="20"/>
                      <w:szCs w:val="20"/>
                    </w:rPr>
                    <w:t>HAV,HEV</w:t>
                  </w:r>
                  <w:proofErr w:type="gramEnd"/>
                  <w:r w:rsidRPr="00024C15">
                    <w:rPr>
                      <w:rFonts w:ascii="Arial" w:hAnsi="Arial" w:cs="Arial"/>
                      <w:sz w:val="20"/>
                      <w:szCs w:val="20"/>
                    </w:rPr>
                    <w:t>, IgM- CMV,EBV,HSV)</w:t>
                  </w:r>
                </w:p>
                <w:p w14:paraId="558CA03A" w14:textId="77777777" w:rsidR="00024C15" w:rsidRPr="00024C15" w:rsidRDefault="00024C15" w:rsidP="00024C15">
                  <w:pPr>
                    <w:spacing w:line="360" w:lineRule="auto"/>
                    <w:rPr>
                      <w:rFonts w:ascii="Arial" w:hAnsi="Arial" w:cs="Arial"/>
                      <w:sz w:val="20"/>
                      <w:szCs w:val="20"/>
                    </w:rPr>
                  </w:pPr>
                </w:p>
              </w:tc>
              <w:tc>
                <w:tcPr>
                  <w:tcW w:w="3397" w:type="dxa"/>
                </w:tcPr>
                <w:p w14:paraId="0EEBC61D"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NEGATIVE</w:t>
                  </w:r>
                </w:p>
              </w:tc>
              <w:tc>
                <w:tcPr>
                  <w:tcW w:w="3260" w:type="dxa"/>
                </w:tcPr>
                <w:p w14:paraId="061BEF60" w14:textId="77777777" w:rsidR="00024C15" w:rsidRPr="00024C15" w:rsidRDefault="00024C15" w:rsidP="00024C15">
                  <w:pPr>
                    <w:tabs>
                      <w:tab w:val="left" w:pos="2732"/>
                      <w:tab w:val="left" w:pos="3865"/>
                    </w:tabs>
                    <w:spacing w:line="360" w:lineRule="auto"/>
                    <w:rPr>
                      <w:rFonts w:ascii="Arial" w:hAnsi="Arial" w:cs="Arial"/>
                      <w:b/>
                      <w:bCs/>
                      <w:sz w:val="20"/>
                      <w:szCs w:val="20"/>
                    </w:rPr>
                  </w:pPr>
                </w:p>
              </w:tc>
            </w:tr>
            <w:tr w:rsidR="00024C15" w:rsidRPr="00B80A9F" w14:paraId="05099CD0" w14:textId="77777777" w:rsidTr="00024C15">
              <w:trPr>
                <w:trHeight w:val="985"/>
              </w:trPr>
              <w:tc>
                <w:tcPr>
                  <w:tcW w:w="3261" w:type="dxa"/>
                </w:tcPr>
                <w:p w14:paraId="358E53C2"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TROPICAL ILLNESS PANEL </w:t>
                  </w:r>
                </w:p>
                <w:p w14:paraId="302FF8F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(SCRUB typhus, LEPTO MAT, QBC smear)</w:t>
                  </w:r>
                </w:p>
              </w:tc>
              <w:tc>
                <w:tcPr>
                  <w:tcW w:w="3397" w:type="dxa"/>
                </w:tcPr>
                <w:p w14:paraId="3B6E099F"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NEGATIVE</w:t>
                  </w:r>
                </w:p>
              </w:tc>
              <w:tc>
                <w:tcPr>
                  <w:tcW w:w="3260" w:type="dxa"/>
                </w:tcPr>
                <w:p w14:paraId="0773EAF6" w14:textId="77777777" w:rsidR="00024C15" w:rsidRPr="00024C15" w:rsidRDefault="00024C15" w:rsidP="00024C15">
                  <w:pPr>
                    <w:tabs>
                      <w:tab w:val="left" w:pos="2732"/>
                      <w:tab w:val="left" w:pos="3865"/>
                    </w:tabs>
                    <w:spacing w:line="360" w:lineRule="auto"/>
                    <w:rPr>
                      <w:rFonts w:ascii="Arial" w:hAnsi="Arial" w:cs="Arial"/>
                      <w:b/>
                      <w:bCs/>
                      <w:sz w:val="20"/>
                      <w:szCs w:val="20"/>
                    </w:rPr>
                  </w:pPr>
                </w:p>
              </w:tc>
            </w:tr>
            <w:tr w:rsidR="00024C15" w:rsidRPr="00B80A9F" w14:paraId="53032966" w14:textId="77777777" w:rsidTr="00024C15">
              <w:trPr>
                <w:cnfStyle w:val="000000100000" w:firstRow="0" w:lastRow="0" w:firstColumn="0" w:lastColumn="0" w:oddVBand="0" w:evenVBand="0" w:oddHBand="1" w:evenHBand="0" w:firstRowFirstColumn="0" w:firstRowLastColumn="0" w:lastRowFirstColumn="0" w:lastRowLastColumn="0"/>
                <w:trHeight w:val="696"/>
              </w:trPr>
              <w:tc>
                <w:tcPr>
                  <w:tcW w:w="3261" w:type="dxa"/>
                </w:tcPr>
                <w:p w14:paraId="5CD188F0"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Auto immune Hepatitis Panel</w:t>
                  </w:r>
                </w:p>
                <w:p w14:paraId="6D7F53EC" w14:textId="77777777" w:rsidR="00024C15" w:rsidRPr="00024C15" w:rsidRDefault="00024C15" w:rsidP="00024C15">
                  <w:pPr>
                    <w:spacing w:line="360" w:lineRule="auto"/>
                    <w:rPr>
                      <w:rFonts w:ascii="Arial" w:hAnsi="Arial" w:cs="Arial"/>
                      <w:b/>
                      <w:bCs/>
                      <w:sz w:val="20"/>
                      <w:szCs w:val="20"/>
                      <w:u w:val="single"/>
                    </w:rPr>
                  </w:pPr>
                  <w:r w:rsidRPr="00024C15">
                    <w:rPr>
                      <w:rFonts w:ascii="Arial" w:hAnsi="Arial" w:cs="Arial"/>
                      <w:b/>
                      <w:bCs/>
                      <w:sz w:val="20"/>
                      <w:szCs w:val="20"/>
                    </w:rPr>
                    <w:t>(ANA, SMA, ANTI- LKM 1)</w:t>
                  </w:r>
                </w:p>
              </w:tc>
              <w:tc>
                <w:tcPr>
                  <w:tcW w:w="3397" w:type="dxa"/>
                </w:tcPr>
                <w:p w14:paraId="48C384C9"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NEGATIVE</w:t>
                  </w:r>
                </w:p>
              </w:tc>
              <w:tc>
                <w:tcPr>
                  <w:tcW w:w="3260" w:type="dxa"/>
                </w:tcPr>
                <w:p w14:paraId="0FC9FD32" w14:textId="77777777" w:rsidR="00024C15" w:rsidRPr="00024C15" w:rsidRDefault="00024C15" w:rsidP="00024C15">
                  <w:pPr>
                    <w:tabs>
                      <w:tab w:val="left" w:pos="2732"/>
                      <w:tab w:val="left" w:pos="3865"/>
                    </w:tabs>
                    <w:spacing w:line="360" w:lineRule="auto"/>
                    <w:rPr>
                      <w:rFonts w:ascii="Arial" w:hAnsi="Arial" w:cs="Arial"/>
                      <w:b/>
                      <w:bCs/>
                      <w:sz w:val="20"/>
                      <w:szCs w:val="20"/>
                    </w:rPr>
                  </w:pPr>
                </w:p>
              </w:tc>
            </w:tr>
            <w:tr w:rsidR="00024C15" w:rsidRPr="00B80A9F" w14:paraId="75CDEEA1" w14:textId="77777777" w:rsidTr="00024C15">
              <w:trPr>
                <w:trHeight w:val="847"/>
              </w:trPr>
              <w:tc>
                <w:tcPr>
                  <w:tcW w:w="3261" w:type="dxa"/>
                </w:tcPr>
                <w:p w14:paraId="3B581DC6"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24 hr Urinary Copper</w:t>
                  </w:r>
                </w:p>
                <w:p w14:paraId="3E7B081A"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S. Alpha 1 anti trypsin</w:t>
                  </w:r>
                </w:p>
                <w:p w14:paraId="10F298C0"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S. Ferritin</w:t>
                  </w:r>
                </w:p>
                <w:p w14:paraId="45DAC648"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S. IgG</w:t>
                  </w:r>
                </w:p>
              </w:tc>
              <w:tc>
                <w:tcPr>
                  <w:tcW w:w="3397" w:type="dxa"/>
                </w:tcPr>
                <w:p w14:paraId="74F58B66" w14:textId="77777777" w:rsidR="00024C15" w:rsidRPr="00024C15" w:rsidRDefault="00024C15" w:rsidP="00024C15">
                  <w:pPr>
                    <w:spacing w:line="360" w:lineRule="auto"/>
                    <w:rPr>
                      <w:rFonts w:ascii="Arial" w:hAnsi="Arial" w:cs="Arial"/>
                      <w:b/>
                      <w:bCs/>
                      <w:sz w:val="20"/>
                      <w:szCs w:val="20"/>
                    </w:rPr>
                  </w:pPr>
                  <w:proofErr w:type="gramStart"/>
                  <w:r w:rsidRPr="00024C15">
                    <w:rPr>
                      <w:rFonts w:ascii="Arial" w:hAnsi="Arial" w:cs="Arial"/>
                      <w:sz w:val="20"/>
                      <w:szCs w:val="20"/>
                    </w:rPr>
                    <w:t>15  µ</w:t>
                  </w:r>
                  <w:proofErr w:type="gramEnd"/>
                  <w:r w:rsidRPr="00024C15">
                    <w:rPr>
                      <w:rFonts w:ascii="Arial" w:hAnsi="Arial" w:cs="Arial"/>
                      <w:sz w:val="20"/>
                      <w:szCs w:val="20"/>
                    </w:rPr>
                    <w:t>g in 24 hrs</w:t>
                  </w:r>
                </w:p>
                <w:p w14:paraId="0AF1C0B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150 mg/dL</w:t>
                  </w:r>
                </w:p>
                <w:p w14:paraId="777A0AD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 xml:space="preserve">100 ng/mL </w:t>
                  </w:r>
                </w:p>
                <w:p w14:paraId="1FFF7B7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900 mg/</w:t>
                  </w:r>
                  <w:proofErr w:type="gramStart"/>
                  <w:r w:rsidRPr="00024C15">
                    <w:rPr>
                      <w:rFonts w:ascii="Arial" w:hAnsi="Arial" w:cs="Arial"/>
                      <w:sz w:val="20"/>
                      <w:szCs w:val="20"/>
                    </w:rPr>
                    <w:t xml:space="preserve">dL  </w:t>
                  </w:r>
                  <w:r w:rsidRPr="00024C15">
                    <w:rPr>
                      <w:rFonts w:ascii="Arial" w:hAnsi="Arial" w:cs="Arial"/>
                      <w:b/>
                      <w:bCs/>
                      <w:sz w:val="20"/>
                      <w:szCs w:val="20"/>
                    </w:rPr>
                    <w:t>(</w:t>
                  </w:r>
                  <w:proofErr w:type="gramEnd"/>
                  <w:r w:rsidRPr="00024C15">
                    <w:rPr>
                      <w:rFonts w:ascii="Arial" w:hAnsi="Arial" w:cs="Arial"/>
                      <w:b/>
                      <w:bCs/>
                      <w:sz w:val="20"/>
                      <w:szCs w:val="20"/>
                    </w:rPr>
                    <w:t xml:space="preserve">WNL) </w:t>
                  </w:r>
                </w:p>
              </w:tc>
              <w:tc>
                <w:tcPr>
                  <w:tcW w:w="3260" w:type="dxa"/>
                </w:tcPr>
                <w:p w14:paraId="2730E458"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0-100µg / 24hrs</w:t>
                  </w:r>
                </w:p>
                <w:p w14:paraId="19B4C276"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150-350 mg/dL</w:t>
                  </w:r>
                </w:p>
                <w:p w14:paraId="4694EF13"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24- 307 ng/mL</w:t>
                  </w:r>
                </w:p>
                <w:p w14:paraId="5AA48D4F"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800-1500 mg/dL</w:t>
                  </w:r>
                </w:p>
              </w:tc>
            </w:tr>
            <w:tr w:rsidR="00024C15" w:rsidRPr="00B80A9F" w14:paraId="2B15A083" w14:textId="77777777" w:rsidTr="00024C15">
              <w:trPr>
                <w:cnfStyle w:val="000000100000" w:firstRow="0" w:lastRow="0" w:firstColumn="0" w:lastColumn="0" w:oddVBand="0" w:evenVBand="0" w:oddHBand="1" w:evenHBand="0" w:firstRowFirstColumn="0" w:firstRowLastColumn="0" w:lastRowFirstColumn="0" w:lastRowLastColumn="0"/>
                <w:trHeight w:val="405"/>
              </w:trPr>
              <w:tc>
                <w:tcPr>
                  <w:tcW w:w="3261" w:type="dxa"/>
                </w:tcPr>
                <w:p w14:paraId="78489C02"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 xml:space="preserve">Glycaemic </w:t>
                  </w:r>
                  <w:proofErr w:type="gramStart"/>
                  <w:r w:rsidRPr="00024C15">
                    <w:rPr>
                      <w:rFonts w:ascii="Arial" w:hAnsi="Arial" w:cs="Arial"/>
                      <w:b/>
                      <w:bCs/>
                      <w:sz w:val="20"/>
                      <w:szCs w:val="20"/>
                    </w:rPr>
                    <w:t>profile:-</w:t>
                  </w:r>
                  <w:proofErr w:type="gramEnd"/>
                </w:p>
                <w:p w14:paraId="1495ECF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Fasting blood sugar</w:t>
                  </w:r>
                </w:p>
                <w:p w14:paraId="56AFA8E6"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Post prandial blood sugar</w:t>
                  </w:r>
                </w:p>
                <w:p w14:paraId="2BEF671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HbA1C</w:t>
                  </w:r>
                </w:p>
              </w:tc>
              <w:tc>
                <w:tcPr>
                  <w:tcW w:w="3397" w:type="dxa"/>
                </w:tcPr>
                <w:p w14:paraId="1A5351B3" w14:textId="77777777" w:rsidR="00024C15" w:rsidRPr="00024C15" w:rsidRDefault="00024C15" w:rsidP="00024C15">
                  <w:pPr>
                    <w:spacing w:line="360" w:lineRule="auto"/>
                    <w:rPr>
                      <w:rFonts w:ascii="Arial" w:hAnsi="Arial" w:cs="Arial"/>
                      <w:b/>
                      <w:bCs/>
                      <w:sz w:val="20"/>
                      <w:szCs w:val="20"/>
                    </w:rPr>
                  </w:pPr>
                </w:p>
                <w:p w14:paraId="0972002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250mg/dL</w:t>
                  </w:r>
                </w:p>
                <w:p w14:paraId="757D37AD"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 xml:space="preserve">300 mg/dL </w:t>
                  </w:r>
                </w:p>
                <w:p w14:paraId="5FCDE1AE"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7.5 %</w:t>
                  </w:r>
                </w:p>
              </w:tc>
              <w:tc>
                <w:tcPr>
                  <w:tcW w:w="3260" w:type="dxa"/>
                </w:tcPr>
                <w:p w14:paraId="7857B789" w14:textId="77777777" w:rsidR="00024C15" w:rsidRPr="00024C15" w:rsidRDefault="00024C15" w:rsidP="00024C15">
                  <w:pPr>
                    <w:tabs>
                      <w:tab w:val="left" w:pos="2732"/>
                      <w:tab w:val="left" w:pos="3865"/>
                    </w:tabs>
                    <w:spacing w:line="360" w:lineRule="auto"/>
                    <w:rPr>
                      <w:rFonts w:ascii="Arial" w:hAnsi="Arial" w:cs="Arial"/>
                      <w:sz w:val="20"/>
                      <w:szCs w:val="20"/>
                    </w:rPr>
                  </w:pPr>
                </w:p>
                <w:p w14:paraId="5828EF1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70-99 mg/dL</w:t>
                  </w:r>
                </w:p>
                <w:p w14:paraId="356A1E8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&lt;140 mg/dL</w:t>
                  </w:r>
                </w:p>
                <w:p w14:paraId="4322DA18"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4-5.6 %</w:t>
                  </w:r>
                </w:p>
              </w:tc>
            </w:tr>
            <w:tr w:rsidR="00024C15" w:rsidRPr="00B80A9F" w14:paraId="1F94106B" w14:textId="77777777" w:rsidTr="00024C15">
              <w:trPr>
                <w:trHeight w:val="1144"/>
              </w:trPr>
              <w:tc>
                <w:tcPr>
                  <w:tcW w:w="3261" w:type="dxa"/>
                </w:tcPr>
                <w:p w14:paraId="77BB9A9A"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 xml:space="preserve">Fasting Lipid </w:t>
                  </w:r>
                  <w:proofErr w:type="gramStart"/>
                  <w:r w:rsidRPr="00024C15">
                    <w:rPr>
                      <w:rFonts w:ascii="Arial" w:hAnsi="Arial" w:cs="Arial"/>
                      <w:b/>
                      <w:bCs/>
                      <w:sz w:val="20"/>
                      <w:szCs w:val="20"/>
                    </w:rPr>
                    <w:t>Profile:-</w:t>
                  </w:r>
                  <w:proofErr w:type="gramEnd"/>
                </w:p>
                <w:p w14:paraId="7326FE0D"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Triglycerides</w:t>
                  </w:r>
                </w:p>
                <w:p w14:paraId="39ED3F85"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Total Cholesterol</w:t>
                  </w:r>
                </w:p>
                <w:p w14:paraId="5DAAA276"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High density Lipoprotein</w:t>
                  </w:r>
                </w:p>
              </w:tc>
              <w:tc>
                <w:tcPr>
                  <w:tcW w:w="3397" w:type="dxa"/>
                </w:tcPr>
                <w:p w14:paraId="76277E34" w14:textId="77777777" w:rsidR="00024C15" w:rsidRPr="00024C15" w:rsidRDefault="00024C15" w:rsidP="00024C15">
                  <w:pPr>
                    <w:tabs>
                      <w:tab w:val="right" w:pos="8060"/>
                    </w:tabs>
                    <w:spacing w:line="360" w:lineRule="auto"/>
                    <w:rPr>
                      <w:rFonts w:ascii="Arial" w:hAnsi="Arial" w:cs="Arial"/>
                      <w:b/>
                      <w:bCs/>
                      <w:sz w:val="20"/>
                      <w:szCs w:val="20"/>
                    </w:rPr>
                  </w:pPr>
                </w:p>
                <w:p w14:paraId="64217BF6" w14:textId="77777777" w:rsidR="00024C15" w:rsidRPr="00024C15" w:rsidRDefault="00024C15" w:rsidP="00024C15">
                  <w:pPr>
                    <w:tabs>
                      <w:tab w:val="right" w:pos="8060"/>
                    </w:tabs>
                    <w:spacing w:line="360" w:lineRule="auto"/>
                    <w:rPr>
                      <w:rFonts w:ascii="Arial" w:hAnsi="Arial" w:cs="Arial"/>
                      <w:sz w:val="20"/>
                      <w:szCs w:val="20"/>
                    </w:rPr>
                  </w:pPr>
                  <w:r w:rsidRPr="00024C15">
                    <w:rPr>
                      <w:rFonts w:ascii="Arial" w:hAnsi="Arial" w:cs="Arial"/>
                      <w:b/>
                      <w:bCs/>
                      <w:sz w:val="20"/>
                      <w:szCs w:val="20"/>
                    </w:rPr>
                    <w:t>456 mg/dL</w:t>
                  </w:r>
                </w:p>
                <w:p w14:paraId="739D7BEF" w14:textId="77777777" w:rsidR="00024C15" w:rsidRPr="00024C15" w:rsidRDefault="00024C15" w:rsidP="00024C15">
                  <w:pPr>
                    <w:tabs>
                      <w:tab w:val="right" w:pos="8060"/>
                    </w:tabs>
                    <w:spacing w:line="360" w:lineRule="auto"/>
                    <w:rPr>
                      <w:rFonts w:ascii="Arial" w:hAnsi="Arial" w:cs="Arial"/>
                      <w:sz w:val="20"/>
                      <w:szCs w:val="20"/>
                    </w:rPr>
                  </w:pPr>
                  <w:r w:rsidRPr="00024C15">
                    <w:rPr>
                      <w:rFonts w:ascii="Arial" w:hAnsi="Arial" w:cs="Arial"/>
                      <w:b/>
                      <w:bCs/>
                      <w:sz w:val="20"/>
                      <w:szCs w:val="20"/>
                    </w:rPr>
                    <w:t>278 mg/dL</w:t>
                  </w:r>
                </w:p>
                <w:p w14:paraId="7BA86B6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27 mg/dL</w:t>
                  </w:r>
                </w:p>
              </w:tc>
              <w:tc>
                <w:tcPr>
                  <w:tcW w:w="3260" w:type="dxa"/>
                </w:tcPr>
                <w:p w14:paraId="072DE1C9"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p>
                <w:p w14:paraId="063B7D84"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r w:rsidRPr="00024C15">
                    <w:rPr>
                      <w:rFonts w:ascii="Arial" w:hAnsi="Arial" w:cs="Arial"/>
                      <w:b/>
                      <w:bCs/>
                      <w:sz w:val="20"/>
                      <w:szCs w:val="20"/>
                    </w:rPr>
                    <w:t>&lt;100 mg/dL</w:t>
                  </w:r>
                </w:p>
                <w:p w14:paraId="334AEBD9"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r w:rsidRPr="00024C15">
                    <w:rPr>
                      <w:rFonts w:ascii="Arial" w:hAnsi="Arial" w:cs="Arial"/>
                      <w:b/>
                      <w:bCs/>
                      <w:sz w:val="20"/>
                      <w:szCs w:val="20"/>
                    </w:rPr>
                    <w:t>&lt;200mg/dL</w:t>
                  </w:r>
                </w:p>
                <w:p w14:paraId="5C46B4D4"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r w:rsidRPr="00024C15">
                    <w:rPr>
                      <w:rFonts w:ascii="Arial" w:hAnsi="Arial" w:cs="Arial"/>
                      <w:b/>
                      <w:bCs/>
                      <w:sz w:val="20"/>
                      <w:szCs w:val="20"/>
                    </w:rPr>
                    <w:t>&gt;60 mg/dL</w:t>
                  </w:r>
                </w:p>
              </w:tc>
            </w:tr>
            <w:tr w:rsidR="00024C15" w:rsidRPr="00B80A9F" w14:paraId="75E90647"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0E46A5D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Urine Albumin- Creatinine ratio (ACR)</w:t>
                  </w:r>
                </w:p>
              </w:tc>
              <w:tc>
                <w:tcPr>
                  <w:tcW w:w="3397" w:type="dxa"/>
                </w:tcPr>
                <w:p w14:paraId="47545808" w14:textId="77777777" w:rsidR="00024C15" w:rsidRPr="00024C15" w:rsidRDefault="00024C15" w:rsidP="00024C15">
                  <w:pPr>
                    <w:tabs>
                      <w:tab w:val="right" w:pos="8060"/>
                    </w:tabs>
                    <w:spacing w:line="360" w:lineRule="auto"/>
                    <w:rPr>
                      <w:rFonts w:ascii="Arial" w:hAnsi="Arial" w:cs="Arial"/>
                      <w:sz w:val="20"/>
                      <w:szCs w:val="20"/>
                    </w:rPr>
                  </w:pPr>
                  <w:r w:rsidRPr="00024C15">
                    <w:rPr>
                      <w:rFonts w:ascii="Arial" w:hAnsi="Arial" w:cs="Arial"/>
                      <w:sz w:val="20"/>
                      <w:szCs w:val="20"/>
                    </w:rPr>
                    <w:t xml:space="preserve">20 mg/g </w:t>
                  </w:r>
                </w:p>
              </w:tc>
              <w:tc>
                <w:tcPr>
                  <w:tcW w:w="3260" w:type="dxa"/>
                </w:tcPr>
                <w:p w14:paraId="09C21695" w14:textId="77777777" w:rsidR="00024C15" w:rsidRPr="00024C15" w:rsidRDefault="00024C15" w:rsidP="00024C15">
                  <w:pPr>
                    <w:tabs>
                      <w:tab w:val="left" w:pos="2732"/>
                      <w:tab w:val="left" w:pos="3865"/>
                      <w:tab w:val="right" w:pos="8060"/>
                    </w:tabs>
                    <w:spacing w:line="360" w:lineRule="auto"/>
                    <w:rPr>
                      <w:rFonts w:ascii="Arial" w:hAnsi="Arial" w:cs="Arial"/>
                      <w:sz w:val="20"/>
                      <w:szCs w:val="20"/>
                    </w:rPr>
                  </w:pPr>
                  <w:r w:rsidRPr="00024C15">
                    <w:rPr>
                      <w:rFonts w:ascii="Arial" w:hAnsi="Arial" w:cs="Arial"/>
                      <w:sz w:val="20"/>
                      <w:szCs w:val="20"/>
                    </w:rPr>
                    <w:t>&lt; 30mg/g</w:t>
                  </w:r>
                </w:p>
              </w:tc>
            </w:tr>
            <w:tr w:rsidR="00024C15" w:rsidRPr="00B80A9F" w14:paraId="308E2153" w14:textId="77777777" w:rsidTr="00024C15">
              <w:trPr>
                <w:trHeight w:val="288"/>
              </w:trPr>
              <w:tc>
                <w:tcPr>
                  <w:tcW w:w="6658" w:type="dxa"/>
                  <w:gridSpan w:val="2"/>
                </w:tcPr>
                <w:p w14:paraId="07A2BBD2" w14:textId="00920874" w:rsidR="00024C15" w:rsidRPr="00024C15" w:rsidRDefault="00024C15" w:rsidP="00024C15">
                  <w:pPr>
                    <w:tabs>
                      <w:tab w:val="right" w:pos="8060"/>
                    </w:tabs>
                    <w:spacing w:line="360" w:lineRule="auto"/>
                    <w:rPr>
                      <w:rFonts w:ascii="Arial" w:hAnsi="Arial" w:cs="Arial"/>
                      <w:b/>
                      <w:bCs/>
                      <w:sz w:val="20"/>
                      <w:szCs w:val="20"/>
                    </w:rPr>
                  </w:pPr>
                  <w:r w:rsidRPr="00024C15">
                    <w:rPr>
                      <w:rFonts w:ascii="Arial" w:hAnsi="Arial" w:cs="Arial"/>
                      <w:b/>
                      <w:bCs/>
                      <w:sz w:val="20"/>
                      <w:szCs w:val="20"/>
                    </w:rPr>
                    <w:t>HORMONAL PANEL (BELOW NORMAL LIMITS)</w:t>
                  </w:r>
                </w:p>
              </w:tc>
              <w:tc>
                <w:tcPr>
                  <w:tcW w:w="3260" w:type="dxa"/>
                </w:tcPr>
                <w:p w14:paraId="090C1BAB" w14:textId="77777777" w:rsidR="00024C15" w:rsidRPr="00024C15" w:rsidRDefault="00024C15" w:rsidP="00024C15">
                  <w:pPr>
                    <w:tabs>
                      <w:tab w:val="left" w:pos="2732"/>
                      <w:tab w:val="left" w:pos="3865"/>
                      <w:tab w:val="right" w:pos="8060"/>
                    </w:tabs>
                    <w:spacing w:line="360" w:lineRule="auto"/>
                    <w:rPr>
                      <w:rFonts w:ascii="Arial" w:hAnsi="Arial" w:cs="Arial"/>
                      <w:b/>
                      <w:bCs/>
                      <w:sz w:val="20"/>
                      <w:szCs w:val="20"/>
                    </w:rPr>
                  </w:pPr>
                </w:p>
              </w:tc>
            </w:tr>
            <w:tr w:rsidR="00024C15" w:rsidRPr="00B80A9F" w14:paraId="507F3AFA"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57A13B74"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t>Thyroid function test</w:t>
                  </w:r>
                </w:p>
                <w:p w14:paraId="5F72A3DC"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TSH</w:t>
                  </w:r>
                </w:p>
                <w:p w14:paraId="4C051D24"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lastRenderedPageBreak/>
                    <w:t>S. FT4</w:t>
                  </w:r>
                </w:p>
                <w:p w14:paraId="7B3BCF55" w14:textId="77777777" w:rsidR="00024C15" w:rsidRPr="00024C15" w:rsidRDefault="00024C15" w:rsidP="00024C15">
                  <w:pPr>
                    <w:spacing w:line="360" w:lineRule="auto"/>
                    <w:rPr>
                      <w:rFonts w:ascii="Arial" w:hAnsi="Arial" w:cs="Arial"/>
                      <w:sz w:val="20"/>
                      <w:szCs w:val="20"/>
                    </w:rPr>
                  </w:pPr>
                </w:p>
              </w:tc>
              <w:tc>
                <w:tcPr>
                  <w:tcW w:w="3397" w:type="dxa"/>
                </w:tcPr>
                <w:p w14:paraId="408DE73D" w14:textId="77777777" w:rsidR="00024C15" w:rsidRPr="00024C15" w:rsidRDefault="00024C15" w:rsidP="00024C15">
                  <w:pPr>
                    <w:spacing w:line="360" w:lineRule="auto"/>
                    <w:rPr>
                      <w:rFonts w:ascii="Arial" w:hAnsi="Arial" w:cs="Arial"/>
                      <w:sz w:val="20"/>
                      <w:szCs w:val="20"/>
                    </w:rPr>
                  </w:pPr>
                </w:p>
                <w:p w14:paraId="1EECF6A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5.00 µIU/mL</w:t>
                  </w:r>
                </w:p>
                <w:p w14:paraId="03BE9F2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lastRenderedPageBreak/>
                    <w:t>0.6 ng/dL</w:t>
                  </w:r>
                  <w:r w:rsidRPr="00024C15">
                    <w:rPr>
                      <w:rFonts w:ascii="Arial" w:hAnsi="Arial" w:cs="Arial"/>
                      <w:sz w:val="20"/>
                      <w:szCs w:val="20"/>
                    </w:rPr>
                    <w:br/>
                  </w:r>
                </w:p>
              </w:tc>
              <w:tc>
                <w:tcPr>
                  <w:tcW w:w="3260" w:type="dxa"/>
                </w:tcPr>
                <w:p w14:paraId="42EBC5FA" w14:textId="77777777" w:rsidR="00024C15" w:rsidRPr="00024C15" w:rsidRDefault="00024C15" w:rsidP="00024C15">
                  <w:pPr>
                    <w:tabs>
                      <w:tab w:val="left" w:pos="2732"/>
                      <w:tab w:val="left" w:pos="3865"/>
                    </w:tabs>
                    <w:spacing w:line="360" w:lineRule="auto"/>
                    <w:rPr>
                      <w:rFonts w:ascii="Arial" w:hAnsi="Arial" w:cs="Arial"/>
                      <w:sz w:val="20"/>
                      <w:szCs w:val="20"/>
                    </w:rPr>
                  </w:pPr>
                </w:p>
                <w:p w14:paraId="6A16CD80"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0.5-4 µIU/mL</w:t>
                  </w:r>
                </w:p>
                <w:p w14:paraId="07D6A4D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lastRenderedPageBreak/>
                    <w:t>0.8- 1.8 ng/dL</w:t>
                  </w:r>
                </w:p>
              </w:tc>
            </w:tr>
            <w:tr w:rsidR="00024C15" w:rsidRPr="00B80A9F" w14:paraId="237B22F5" w14:textId="77777777" w:rsidTr="00024C15">
              <w:trPr>
                <w:trHeight w:val="288"/>
              </w:trPr>
              <w:tc>
                <w:tcPr>
                  <w:tcW w:w="3261" w:type="dxa"/>
                </w:tcPr>
                <w:p w14:paraId="3C06655B"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b/>
                      <w:bCs/>
                      <w:sz w:val="20"/>
                      <w:szCs w:val="20"/>
                    </w:rPr>
                    <w:lastRenderedPageBreak/>
                    <w:t>S. Cortisol (8am)</w:t>
                  </w:r>
                </w:p>
              </w:tc>
              <w:tc>
                <w:tcPr>
                  <w:tcW w:w="3397" w:type="dxa"/>
                </w:tcPr>
                <w:p w14:paraId="5C6B3A69" w14:textId="77777777" w:rsidR="00024C15" w:rsidRPr="00024C15" w:rsidRDefault="00024C15" w:rsidP="00024C15">
                  <w:pPr>
                    <w:spacing w:line="360" w:lineRule="auto"/>
                    <w:rPr>
                      <w:rFonts w:ascii="Arial" w:hAnsi="Arial" w:cs="Arial"/>
                      <w:sz w:val="20"/>
                      <w:szCs w:val="20"/>
                    </w:rPr>
                  </w:pPr>
                  <w:r w:rsidRPr="00024C15">
                    <w:rPr>
                      <w:rFonts w:ascii="Arial" w:hAnsi="Arial" w:cs="Arial"/>
                      <w:b/>
                      <w:bCs/>
                      <w:sz w:val="20"/>
                      <w:szCs w:val="20"/>
                    </w:rPr>
                    <w:t>1.86 µg/dl</w:t>
                  </w:r>
                </w:p>
                <w:p w14:paraId="18ACACA2" w14:textId="77777777" w:rsidR="00024C15" w:rsidRPr="00024C15" w:rsidRDefault="00024C15" w:rsidP="00024C15">
                  <w:pPr>
                    <w:spacing w:line="360" w:lineRule="auto"/>
                    <w:rPr>
                      <w:rFonts w:ascii="Arial" w:hAnsi="Arial" w:cs="Arial"/>
                      <w:sz w:val="20"/>
                      <w:szCs w:val="20"/>
                    </w:rPr>
                  </w:pPr>
                </w:p>
              </w:tc>
              <w:tc>
                <w:tcPr>
                  <w:tcW w:w="3260" w:type="dxa"/>
                </w:tcPr>
                <w:p w14:paraId="33677834" w14:textId="77777777" w:rsidR="00024C15" w:rsidRPr="00024C15" w:rsidRDefault="00024C15" w:rsidP="00024C15">
                  <w:pPr>
                    <w:tabs>
                      <w:tab w:val="left" w:pos="2732"/>
                      <w:tab w:val="left" w:pos="3865"/>
                    </w:tabs>
                    <w:spacing w:line="360" w:lineRule="auto"/>
                    <w:rPr>
                      <w:rFonts w:ascii="Arial" w:hAnsi="Arial" w:cs="Arial"/>
                      <w:b/>
                      <w:bCs/>
                      <w:sz w:val="20"/>
                      <w:szCs w:val="20"/>
                    </w:rPr>
                  </w:pPr>
                  <w:r w:rsidRPr="00024C15">
                    <w:rPr>
                      <w:rFonts w:ascii="Arial" w:hAnsi="Arial" w:cs="Arial"/>
                      <w:sz w:val="20"/>
                      <w:szCs w:val="20"/>
                    </w:rPr>
                    <w:t>5 – 25</w:t>
                  </w:r>
                  <w:r w:rsidRPr="00024C15">
                    <w:rPr>
                      <w:rFonts w:ascii="Arial" w:hAnsi="Arial" w:cs="Arial"/>
                      <w:b/>
                      <w:bCs/>
                      <w:sz w:val="20"/>
                      <w:szCs w:val="20"/>
                    </w:rPr>
                    <w:t xml:space="preserve"> </w:t>
                  </w:r>
                  <w:r w:rsidRPr="00024C15">
                    <w:rPr>
                      <w:rFonts w:ascii="Arial" w:hAnsi="Arial" w:cs="Arial"/>
                      <w:sz w:val="20"/>
                      <w:szCs w:val="20"/>
                    </w:rPr>
                    <w:t>µg/dL</w:t>
                  </w:r>
                </w:p>
              </w:tc>
            </w:tr>
            <w:tr w:rsidR="00024C15" w:rsidRPr="00B80A9F" w14:paraId="6069A64E"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45F8D018"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LH</w:t>
                  </w:r>
                </w:p>
                <w:p w14:paraId="7554004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FSH</w:t>
                  </w:r>
                </w:p>
                <w:p w14:paraId="329CBD81"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ACTH (after ACTH stimulation test)</w:t>
                  </w:r>
                </w:p>
                <w:p w14:paraId="421EB96E" w14:textId="77777777" w:rsidR="00024C15" w:rsidRPr="00024C15" w:rsidRDefault="00024C15" w:rsidP="00024C15">
                  <w:pPr>
                    <w:spacing w:line="360" w:lineRule="auto"/>
                    <w:rPr>
                      <w:rFonts w:ascii="Arial" w:hAnsi="Arial" w:cs="Arial"/>
                      <w:b/>
                      <w:bCs/>
                      <w:sz w:val="20"/>
                      <w:szCs w:val="20"/>
                    </w:rPr>
                  </w:pPr>
                </w:p>
              </w:tc>
              <w:tc>
                <w:tcPr>
                  <w:tcW w:w="3397" w:type="dxa"/>
                </w:tcPr>
                <w:p w14:paraId="2FBC9A50"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 xml:space="preserve">&lt;0.07 IU/L </w:t>
                  </w:r>
                </w:p>
                <w:p w14:paraId="7178B15F"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0.32 IU/L</w:t>
                  </w:r>
                  <w:r w:rsidRPr="00024C15">
                    <w:rPr>
                      <w:rFonts w:ascii="Arial" w:hAnsi="Arial" w:cs="Arial"/>
                      <w:b/>
                      <w:bCs/>
                      <w:sz w:val="20"/>
                      <w:szCs w:val="20"/>
                    </w:rPr>
                    <w:t xml:space="preserve"> </w:t>
                  </w:r>
                </w:p>
                <w:p w14:paraId="3E398033"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3 pg/mL</w:t>
                  </w:r>
                </w:p>
                <w:p w14:paraId="3EF7F394" w14:textId="77777777" w:rsidR="00024C15" w:rsidRPr="00024C15" w:rsidRDefault="00024C15" w:rsidP="00024C15">
                  <w:pPr>
                    <w:spacing w:line="360" w:lineRule="auto"/>
                    <w:rPr>
                      <w:rFonts w:ascii="Arial" w:hAnsi="Arial" w:cs="Arial"/>
                      <w:b/>
                      <w:bCs/>
                      <w:sz w:val="20"/>
                      <w:szCs w:val="20"/>
                    </w:rPr>
                  </w:pPr>
                </w:p>
              </w:tc>
              <w:tc>
                <w:tcPr>
                  <w:tcW w:w="3260" w:type="dxa"/>
                </w:tcPr>
                <w:p w14:paraId="4948407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1.9- 12.5 IU/L</w:t>
                  </w:r>
                </w:p>
                <w:p w14:paraId="73DD1A6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1.1-9.9 IU/L</w:t>
                  </w:r>
                </w:p>
                <w:p w14:paraId="044B863E"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9-52 pg/mL</w:t>
                  </w:r>
                </w:p>
              </w:tc>
            </w:tr>
            <w:tr w:rsidR="00024C15" w:rsidRPr="00B80A9F" w14:paraId="3E969C8C" w14:textId="77777777" w:rsidTr="00024C15">
              <w:trPr>
                <w:trHeight w:val="288"/>
              </w:trPr>
              <w:tc>
                <w:tcPr>
                  <w:tcW w:w="3261" w:type="dxa"/>
                </w:tcPr>
                <w:p w14:paraId="501DD780"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Oestradiol</w:t>
                  </w:r>
                </w:p>
                <w:p w14:paraId="23E1292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Progesterone</w:t>
                  </w:r>
                </w:p>
                <w:p w14:paraId="0FF5C831" w14:textId="77777777" w:rsidR="00024C15" w:rsidRPr="00024C15" w:rsidRDefault="00024C15" w:rsidP="00024C15">
                  <w:pPr>
                    <w:spacing w:line="360" w:lineRule="auto"/>
                    <w:rPr>
                      <w:rFonts w:ascii="Arial" w:hAnsi="Arial" w:cs="Arial"/>
                      <w:sz w:val="20"/>
                      <w:szCs w:val="20"/>
                    </w:rPr>
                  </w:pPr>
                </w:p>
              </w:tc>
              <w:tc>
                <w:tcPr>
                  <w:tcW w:w="3397" w:type="dxa"/>
                </w:tcPr>
                <w:p w14:paraId="630DCAA7"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 xml:space="preserve">15 pg/ml </w:t>
                  </w:r>
                </w:p>
                <w:p w14:paraId="2324541E"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&lt;0.21 ng/mL</w:t>
                  </w:r>
                </w:p>
                <w:p w14:paraId="43BBC882" w14:textId="77777777" w:rsidR="00024C15" w:rsidRPr="00024C15" w:rsidRDefault="00024C15" w:rsidP="00024C15">
                  <w:pPr>
                    <w:spacing w:line="360" w:lineRule="auto"/>
                    <w:rPr>
                      <w:rFonts w:ascii="Arial" w:hAnsi="Arial" w:cs="Arial"/>
                      <w:sz w:val="20"/>
                      <w:szCs w:val="20"/>
                    </w:rPr>
                  </w:pPr>
                </w:p>
              </w:tc>
              <w:tc>
                <w:tcPr>
                  <w:tcW w:w="3260" w:type="dxa"/>
                </w:tcPr>
                <w:p w14:paraId="1607F34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40-200 pg/mL</w:t>
                  </w:r>
                </w:p>
                <w:p w14:paraId="4A0BB7CA"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2-30 ng/mL</w:t>
                  </w:r>
                </w:p>
              </w:tc>
            </w:tr>
            <w:tr w:rsidR="00024C15" w:rsidRPr="00B80A9F" w14:paraId="782AB1DF"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33006A5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Testosterone</w:t>
                  </w:r>
                </w:p>
                <w:p w14:paraId="31FD8B3D" w14:textId="77777777" w:rsidR="00024C15" w:rsidRPr="00024C15" w:rsidRDefault="00024C15" w:rsidP="00024C15">
                  <w:pPr>
                    <w:spacing w:line="360" w:lineRule="auto"/>
                    <w:rPr>
                      <w:rFonts w:ascii="Arial" w:hAnsi="Arial" w:cs="Arial"/>
                      <w:sz w:val="20"/>
                      <w:szCs w:val="20"/>
                    </w:rPr>
                  </w:pPr>
                </w:p>
              </w:tc>
              <w:tc>
                <w:tcPr>
                  <w:tcW w:w="3397" w:type="dxa"/>
                </w:tcPr>
                <w:p w14:paraId="66D37CFF"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&lt;2 ng/dL</w:t>
                  </w:r>
                </w:p>
              </w:tc>
              <w:tc>
                <w:tcPr>
                  <w:tcW w:w="3260" w:type="dxa"/>
                </w:tcPr>
                <w:p w14:paraId="5A6F3AA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18-54 ng/dL</w:t>
                  </w:r>
                </w:p>
              </w:tc>
            </w:tr>
            <w:tr w:rsidR="00024C15" w:rsidRPr="00B80A9F" w14:paraId="4088A418" w14:textId="77777777" w:rsidTr="00024C15">
              <w:trPr>
                <w:trHeight w:val="288"/>
              </w:trPr>
              <w:tc>
                <w:tcPr>
                  <w:tcW w:w="3261" w:type="dxa"/>
                </w:tcPr>
                <w:p w14:paraId="18F6AC9A"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GH (after Insulin tolerance test)</w:t>
                  </w:r>
                </w:p>
                <w:p w14:paraId="4A485BB3"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S. IGF-1</w:t>
                  </w:r>
                </w:p>
              </w:tc>
              <w:tc>
                <w:tcPr>
                  <w:tcW w:w="3397" w:type="dxa"/>
                </w:tcPr>
                <w:p w14:paraId="54F2AE01" w14:textId="77777777" w:rsidR="00024C15" w:rsidRPr="00024C15" w:rsidRDefault="00024C15" w:rsidP="00024C15">
                  <w:pPr>
                    <w:spacing w:line="360" w:lineRule="auto"/>
                    <w:rPr>
                      <w:rFonts w:ascii="Arial" w:hAnsi="Arial" w:cs="Arial"/>
                      <w:b/>
                      <w:bCs/>
                      <w:sz w:val="20"/>
                      <w:szCs w:val="20"/>
                    </w:rPr>
                  </w:pPr>
                  <w:r w:rsidRPr="00024C15">
                    <w:rPr>
                      <w:rFonts w:ascii="Arial" w:hAnsi="Arial" w:cs="Arial"/>
                      <w:sz w:val="20"/>
                      <w:szCs w:val="20"/>
                    </w:rPr>
                    <w:t>0.06 ng/mL</w:t>
                  </w:r>
                </w:p>
                <w:p w14:paraId="0CDC6E69" w14:textId="77777777"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25 ng/mL</w:t>
                  </w:r>
                </w:p>
              </w:tc>
              <w:tc>
                <w:tcPr>
                  <w:tcW w:w="3260" w:type="dxa"/>
                </w:tcPr>
                <w:p w14:paraId="7F84616C"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&gt;7 ng/mL</w:t>
                  </w:r>
                </w:p>
                <w:p w14:paraId="01088FFE"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114- 492 ng/mL</w:t>
                  </w:r>
                </w:p>
              </w:tc>
            </w:tr>
            <w:tr w:rsidR="00024C15" w:rsidRPr="00B80A9F" w14:paraId="05C70014" w14:textId="77777777" w:rsidTr="00024C15">
              <w:trPr>
                <w:cnfStyle w:val="000000100000" w:firstRow="0" w:lastRow="0" w:firstColumn="0" w:lastColumn="0" w:oddVBand="0" w:evenVBand="0" w:oddHBand="1" w:evenHBand="0" w:firstRowFirstColumn="0" w:firstRowLastColumn="0" w:lastRowFirstColumn="0" w:lastRowLastColumn="0"/>
                <w:trHeight w:val="288"/>
              </w:trPr>
              <w:tc>
                <w:tcPr>
                  <w:tcW w:w="3261" w:type="dxa"/>
                </w:tcPr>
                <w:p w14:paraId="09245986" w14:textId="77777777" w:rsidR="00024C15" w:rsidRDefault="00024C15" w:rsidP="00024C15">
                  <w:pPr>
                    <w:spacing w:line="360" w:lineRule="auto"/>
                    <w:rPr>
                      <w:rFonts w:ascii="Arial" w:hAnsi="Arial" w:cs="Arial"/>
                      <w:b/>
                      <w:bCs/>
                      <w:sz w:val="20"/>
                      <w:szCs w:val="20"/>
                    </w:rPr>
                  </w:pPr>
                </w:p>
                <w:p w14:paraId="3E3AD595" w14:textId="77777777" w:rsidR="00024C15" w:rsidRDefault="00024C15" w:rsidP="00024C15">
                  <w:pPr>
                    <w:spacing w:line="360" w:lineRule="auto"/>
                    <w:rPr>
                      <w:rFonts w:ascii="Arial" w:hAnsi="Arial" w:cs="Arial"/>
                      <w:b/>
                      <w:bCs/>
                      <w:sz w:val="20"/>
                      <w:szCs w:val="20"/>
                    </w:rPr>
                  </w:pPr>
                </w:p>
                <w:p w14:paraId="550BF5A0" w14:textId="528B1F41" w:rsidR="00024C15" w:rsidRPr="00024C15" w:rsidRDefault="00024C15" w:rsidP="00024C15">
                  <w:pPr>
                    <w:spacing w:line="360" w:lineRule="auto"/>
                    <w:rPr>
                      <w:rFonts w:ascii="Arial" w:hAnsi="Arial" w:cs="Arial"/>
                      <w:sz w:val="20"/>
                      <w:szCs w:val="20"/>
                    </w:rPr>
                  </w:pPr>
                  <w:proofErr w:type="gramStart"/>
                  <w:r w:rsidRPr="00024C15">
                    <w:rPr>
                      <w:rFonts w:ascii="Arial" w:hAnsi="Arial" w:cs="Arial"/>
                      <w:b/>
                      <w:bCs/>
                      <w:sz w:val="20"/>
                      <w:szCs w:val="20"/>
                    </w:rPr>
                    <w:t>ECG</w:t>
                  </w:r>
                  <w:r w:rsidRPr="00024C15">
                    <w:rPr>
                      <w:rFonts w:ascii="Arial" w:hAnsi="Arial" w:cs="Arial"/>
                      <w:sz w:val="20"/>
                      <w:szCs w:val="20"/>
                    </w:rPr>
                    <w:t>:-</w:t>
                  </w:r>
                  <w:proofErr w:type="gramEnd"/>
                  <w:r w:rsidRPr="00024C15">
                    <w:rPr>
                      <w:rFonts w:ascii="Arial" w:hAnsi="Arial" w:cs="Arial"/>
                      <w:sz w:val="20"/>
                      <w:szCs w:val="20"/>
                    </w:rPr>
                    <w:t xml:space="preserve"> </w:t>
                  </w:r>
                </w:p>
                <w:p w14:paraId="46DAD650" w14:textId="77777777" w:rsidR="00024C15" w:rsidRPr="00024C15" w:rsidRDefault="00024C15" w:rsidP="00024C15">
                  <w:pPr>
                    <w:spacing w:line="360" w:lineRule="auto"/>
                    <w:rPr>
                      <w:rFonts w:ascii="Arial" w:hAnsi="Arial" w:cs="Arial"/>
                      <w:sz w:val="20"/>
                      <w:szCs w:val="20"/>
                    </w:rPr>
                  </w:pPr>
                </w:p>
              </w:tc>
              <w:tc>
                <w:tcPr>
                  <w:tcW w:w="3397" w:type="dxa"/>
                </w:tcPr>
                <w:p w14:paraId="65FCD30F" w14:textId="77777777" w:rsidR="00024C15" w:rsidRDefault="00024C15" w:rsidP="00024C15">
                  <w:pPr>
                    <w:spacing w:line="360" w:lineRule="auto"/>
                    <w:rPr>
                      <w:rFonts w:ascii="Arial" w:hAnsi="Arial" w:cs="Arial"/>
                      <w:sz w:val="20"/>
                      <w:szCs w:val="20"/>
                    </w:rPr>
                  </w:pPr>
                </w:p>
                <w:p w14:paraId="55EEA46A" w14:textId="77777777" w:rsidR="00024C15" w:rsidRDefault="00024C15" w:rsidP="00024C15">
                  <w:pPr>
                    <w:spacing w:line="360" w:lineRule="auto"/>
                    <w:rPr>
                      <w:rFonts w:ascii="Arial" w:hAnsi="Arial" w:cs="Arial"/>
                      <w:sz w:val="20"/>
                      <w:szCs w:val="20"/>
                    </w:rPr>
                  </w:pPr>
                </w:p>
                <w:p w14:paraId="545C9713" w14:textId="2F39C2B0" w:rsidR="00024C15" w:rsidRPr="00024C15" w:rsidRDefault="00024C15" w:rsidP="00024C15">
                  <w:pPr>
                    <w:spacing w:line="360" w:lineRule="auto"/>
                    <w:rPr>
                      <w:rFonts w:ascii="Arial" w:hAnsi="Arial" w:cs="Arial"/>
                      <w:sz w:val="20"/>
                      <w:szCs w:val="20"/>
                    </w:rPr>
                  </w:pPr>
                  <w:r w:rsidRPr="00024C15">
                    <w:rPr>
                      <w:rFonts w:ascii="Arial" w:hAnsi="Arial" w:cs="Arial"/>
                      <w:sz w:val="20"/>
                      <w:szCs w:val="20"/>
                    </w:rPr>
                    <w:t>Heart Rate -90bpm, normal axis, normal sinus rhythm, no ST-T segment changes</w:t>
                  </w:r>
                </w:p>
              </w:tc>
              <w:tc>
                <w:tcPr>
                  <w:tcW w:w="3260" w:type="dxa"/>
                </w:tcPr>
                <w:p w14:paraId="7F1C8FD6" w14:textId="77777777" w:rsidR="00024C15" w:rsidRPr="00024C15" w:rsidRDefault="00024C15" w:rsidP="00024C15">
                  <w:pPr>
                    <w:tabs>
                      <w:tab w:val="left" w:pos="2732"/>
                      <w:tab w:val="left" w:pos="3865"/>
                    </w:tabs>
                    <w:spacing w:line="360" w:lineRule="auto"/>
                    <w:rPr>
                      <w:rFonts w:ascii="Arial" w:hAnsi="Arial" w:cs="Arial"/>
                      <w:sz w:val="20"/>
                      <w:szCs w:val="20"/>
                    </w:rPr>
                  </w:pPr>
                </w:p>
              </w:tc>
            </w:tr>
            <w:tr w:rsidR="00024C15" w:rsidRPr="00B80A9F" w14:paraId="17ED4F92" w14:textId="77777777" w:rsidTr="00024C15">
              <w:trPr>
                <w:trHeight w:val="288"/>
              </w:trPr>
              <w:tc>
                <w:tcPr>
                  <w:tcW w:w="9918" w:type="dxa"/>
                  <w:gridSpan w:val="3"/>
                </w:tcPr>
                <w:p w14:paraId="3E5AB224" w14:textId="77777777" w:rsidR="00024C15" w:rsidRPr="00024C15" w:rsidRDefault="00024C15" w:rsidP="00024C15">
                  <w:pPr>
                    <w:tabs>
                      <w:tab w:val="left" w:pos="2732"/>
                      <w:tab w:val="left" w:pos="3865"/>
                    </w:tabs>
                    <w:spacing w:line="360" w:lineRule="auto"/>
                    <w:rPr>
                      <w:rFonts w:ascii="Arial" w:hAnsi="Arial" w:cs="Arial"/>
                      <w:b/>
                      <w:bCs/>
                      <w:sz w:val="20"/>
                      <w:szCs w:val="20"/>
                    </w:rPr>
                  </w:pPr>
                  <w:proofErr w:type="gramStart"/>
                  <w:r w:rsidRPr="00024C15">
                    <w:rPr>
                      <w:rFonts w:ascii="Arial" w:hAnsi="Arial" w:cs="Arial"/>
                      <w:b/>
                      <w:bCs/>
                      <w:sz w:val="20"/>
                      <w:szCs w:val="20"/>
                    </w:rPr>
                    <w:t>Abbreviations:-</w:t>
                  </w:r>
                  <w:proofErr w:type="gramEnd"/>
                </w:p>
                <w:p w14:paraId="3870F5BB"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 xml:space="preserve">ng- nanogram, pg- picogram, mg- milli gram, dL- decilitre, mL- millilitre, IU- International Unit, </w:t>
                  </w:r>
                </w:p>
                <w:p w14:paraId="608FDAED"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µ-micro, AST- Aspartate aminotransferase, ALT- Alanine aminotransferase, ALP- Alkaline phosphatase,</w:t>
                  </w:r>
                </w:p>
                <w:p w14:paraId="09CEA7B1" w14:textId="77777777" w:rsidR="00024C15" w:rsidRPr="00024C15" w:rsidRDefault="00024C15" w:rsidP="00024C15">
                  <w:pPr>
                    <w:tabs>
                      <w:tab w:val="left" w:pos="2732"/>
                      <w:tab w:val="left" w:pos="3865"/>
                    </w:tabs>
                    <w:spacing w:line="360" w:lineRule="auto"/>
                    <w:rPr>
                      <w:rFonts w:ascii="Arial" w:hAnsi="Arial" w:cs="Arial"/>
                      <w:sz w:val="20"/>
                      <w:szCs w:val="20"/>
                    </w:rPr>
                  </w:pPr>
                  <w:r w:rsidRPr="00024C15">
                    <w:rPr>
                      <w:rFonts w:ascii="Arial" w:hAnsi="Arial" w:cs="Arial"/>
                      <w:sz w:val="20"/>
                      <w:szCs w:val="20"/>
                    </w:rPr>
                    <w:t>PT- Prothrombin time, INR- International normalised ratio, APTT- Activated partial thromboplastin</w:t>
                  </w:r>
                </w:p>
                <w:p w14:paraId="40B62CB8" w14:textId="2E6B64DC" w:rsidR="00024C15" w:rsidRPr="00024C15" w:rsidRDefault="00024C15" w:rsidP="00024C15">
                  <w:pPr>
                    <w:spacing w:line="360" w:lineRule="auto"/>
                    <w:ind w:right="29"/>
                    <w:rPr>
                      <w:rFonts w:ascii="Arial" w:hAnsi="Arial" w:cs="Arial"/>
                      <w:sz w:val="20"/>
                      <w:szCs w:val="20"/>
                    </w:rPr>
                  </w:pPr>
                  <w:r w:rsidRPr="00024C15">
                    <w:rPr>
                      <w:rFonts w:ascii="Arial" w:hAnsi="Arial" w:cs="Arial"/>
                      <w:sz w:val="20"/>
                      <w:szCs w:val="20"/>
                    </w:rPr>
                    <w:t>time, WBC- White blood cells, HbsAg- Hepatitis B virus surface antigen, Anti-HCV- Anti hepatitis C virus antibody, HIV- Human immunodeficiency virus, anti HAV-Hepatitis A virus ,HEV- Hepatitis E virus, CMV- Cytomegalovirus, EBV- Epstein barr virus, HSV- Herpes simplex virus, LEPTO MAT- Leptospirosis Microscopic agglutination test, QBC- Quantitative buffy coat smear for malaria</w:t>
                  </w:r>
                  <w:r>
                    <w:rPr>
                      <w:rFonts w:ascii="Arial" w:hAnsi="Arial" w:cs="Arial"/>
                      <w:sz w:val="20"/>
                      <w:szCs w:val="20"/>
                    </w:rPr>
                    <w:t xml:space="preserve">, </w:t>
                  </w:r>
                  <w:r w:rsidRPr="00024C15">
                    <w:rPr>
                      <w:rFonts w:ascii="Arial" w:hAnsi="Arial" w:cs="Arial"/>
                      <w:sz w:val="20"/>
                      <w:szCs w:val="20"/>
                    </w:rPr>
                    <w:t xml:space="preserve">ANA- Anti nuclear antibody, Anti-SmA – Anti Smooth muscle antibody, Anti- LKM 1—Anti Liver kidney microsomal -1 antibody, IgM- Immunoglobulin M, IgG- Immunoglobulin G, HbA1C- Glycated haemoglobin, </w:t>
                  </w:r>
                  <w:r w:rsidRPr="00024C15">
                    <w:rPr>
                      <w:rFonts w:ascii="Arial" w:eastAsia="Times New Roman" w:hAnsi="Arial" w:cs="Arial"/>
                      <w:color w:val="000000" w:themeColor="text1"/>
                      <w:sz w:val="20"/>
                      <w:szCs w:val="20"/>
                      <w:lang w:eastAsia="en-IN"/>
                    </w:rPr>
                    <w:t>GH- Growth Hormone, LH- Luteinizing hormone, FSH- Follicle Stimulating Hormone, ACTH- Adrenocorticotropic hormone, TSH- Thyroid Stimulating hormone,</w:t>
                  </w:r>
                  <w:r>
                    <w:rPr>
                      <w:rFonts w:ascii="Arial" w:hAnsi="Arial" w:cs="Arial"/>
                      <w:sz w:val="20"/>
                      <w:szCs w:val="20"/>
                    </w:rPr>
                    <w:t xml:space="preserve"> </w:t>
                  </w:r>
                  <w:r w:rsidRPr="00024C15">
                    <w:rPr>
                      <w:rFonts w:ascii="Arial" w:eastAsia="Times New Roman" w:hAnsi="Arial" w:cs="Arial"/>
                      <w:color w:val="000000" w:themeColor="text1"/>
                      <w:sz w:val="20"/>
                      <w:szCs w:val="20"/>
                      <w:lang w:eastAsia="en-IN"/>
                    </w:rPr>
                    <w:t>FT4- Free thyroxine T4, IGF- Insulin like Growth factor -1, ECG- Electrocardiogram</w:t>
                  </w:r>
                </w:p>
                <w:p w14:paraId="27DE5846" w14:textId="77777777" w:rsidR="00024C15" w:rsidRPr="00024C15" w:rsidRDefault="00024C15" w:rsidP="00024C15">
                  <w:pPr>
                    <w:spacing w:line="360" w:lineRule="auto"/>
                    <w:ind w:right="3570"/>
                    <w:rPr>
                      <w:rFonts w:ascii="Arial" w:hAnsi="Arial" w:cs="Arial"/>
                      <w:sz w:val="20"/>
                      <w:szCs w:val="20"/>
                    </w:rPr>
                  </w:pPr>
                  <w:r w:rsidRPr="00024C15">
                    <w:rPr>
                      <w:rFonts w:ascii="Arial" w:hAnsi="Arial" w:cs="Arial"/>
                      <w:sz w:val="20"/>
                      <w:szCs w:val="20"/>
                    </w:rPr>
                    <w:t>WNL- Within normal limits</w:t>
                  </w:r>
                </w:p>
              </w:tc>
            </w:tr>
          </w:tbl>
          <w:p w14:paraId="06125B3A"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0942629E"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52CDF0C2"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419A2682"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51C40F82"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6993D699"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66826256"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239DA1E1"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567120C3"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7B6B106E"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38A8E6A4"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4DD26F1A"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373143F9"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1D480E17"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77EFA65B"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5C34577F"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3CB46026"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68F9A1DB"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1C7B19FE"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5B314299" w14:textId="77777777" w:rsidR="00024C15"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00ACC395" w14:textId="77777777" w:rsidR="00024C15" w:rsidRPr="00B80A9F" w:rsidRDefault="00024C15" w:rsidP="00024C15">
            <w:pPr>
              <w:pBdr>
                <w:top w:val="nil"/>
                <w:left w:val="nil"/>
                <w:bottom w:val="nil"/>
                <w:right w:val="nil"/>
                <w:between w:val="nil"/>
              </w:pBdr>
              <w:spacing w:line="360" w:lineRule="auto"/>
              <w:rPr>
                <w:rFonts w:ascii="Times New Roman" w:eastAsia="Calibri" w:hAnsi="Times New Roman"/>
                <w:b/>
                <w:sz w:val="24"/>
                <w:szCs w:val="24"/>
              </w:rPr>
            </w:pPr>
          </w:p>
          <w:p w14:paraId="679CACC2" w14:textId="74BF9201" w:rsidR="00024C15" w:rsidRPr="00B80A9F" w:rsidRDefault="00844F44" w:rsidP="00024C15">
            <w:pPr>
              <w:pBdr>
                <w:top w:val="nil"/>
                <w:left w:val="nil"/>
                <w:bottom w:val="nil"/>
                <w:right w:val="nil"/>
                <w:between w:val="nil"/>
              </w:pBdr>
              <w:spacing w:line="360" w:lineRule="auto"/>
              <w:rPr>
                <w:rFonts w:ascii="Times New Roman" w:eastAsia="Calibri" w:hAnsi="Times New Roman"/>
                <w:b/>
                <w:sz w:val="24"/>
                <w:szCs w:val="24"/>
              </w:rPr>
            </w:pPr>
            <w:r>
              <w:rPr>
                <w:noProof/>
              </w:rPr>
              <mc:AlternateContent>
                <mc:Choice Requires="wpg">
                  <w:drawing>
                    <wp:anchor distT="0" distB="0" distL="114300" distR="114300" simplePos="0" relativeHeight="251658240" behindDoc="0" locked="0" layoutInCell="1" allowOverlap="1" wp14:anchorId="3A1982D5" wp14:editId="4F75C97D">
                      <wp:simplePos x="0" y="0"/>
                      <wp:positionH relativeFrom="column">
                        <wp:posOffset>-59055</wp:posOffset>
                      </wp:positionH>
                      <wp:positionV relativeFrom="paragraph">
                        <wp:posOffset>61595</wp:posOffset>
                      </wp:positionV>
                      <wp:extent cx="3714750" cy="1962150"/>
                      <wp:effectExtent l="0" t="0" r="0" b="0"/>
                      <wp:wrapNone/>
                      <wp:docPr id="17101774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1962150"/>
                                <a:chOff x="0" y="0"/>
                                <a:chExt cx="3714750" cy="1962150"/>
                              </a:xfrm>
                            </wpg:grpSpPr>
                            <pic:pic xmlns:pic="http://schemas.openxmlformats.org/drawingml/2006/picture">
                              <pic:nvPicPr>
                                <pic:cNvPr id="576054166" name="Picture 22"/>
                                <pic:cNvPicPr>
                                  <a:picLocks noChangeAspect="1"/>
                                </pic:cNvPicPr>
                              </pic:nvPicPr>
                              <pic:blipFill>
                                <a:blip r:embed="rId14" cstate="print"/>
                                <a:srcRect/>
                                <a:stretch>
                                  <a:fillRect/>
                                </a:stretch>
                              </pic:blipFill>
                              <pic:spPr bwMode="auto">
                                <a:xfrm>
                                  <a:off x="0" y="0"/>
                                  <a:ext cx="1863725" cy="1962150"/>
                                </a:xfrm>
                                <a:prstGeom prst="rect">
                                  <a:avLst/>
                                </a:prstGeom>
                                <a:noFill/>
                                <a:ln>
                                  <a:noFill/>
                                </a:ln>
                              </pic:spPr>
                            </pic:pic>
                            <pic:pic xmlns:pic="http://schemas.openxmlformats.org/drawingml/2006/picture">
                              <pic:nvPicPr>
                                <pic:cNvPr id="1972629201" name="Picture 23"/>
                                <pic:cNvPicPr>
                                  <a:picLocks noChangeAspect="1"/>
                                </pic:cNvPicPr>
                              </pic:nvPicPr>
                              <pic:blipFill>
                                <a:blip r:embed="rId15" cstate="print"/>
                                <a:srcRect/>
                                <a:stretch>
                                  <a:fillRect/>
                                </a:stretch>
                              </pic:blipFill>
                              <pic:spPr bwMode="auto">
                                <a:xfrm>
                                  <a:off x="1885950" y="9525"/>
                                  <a:ext cx="1828800" cy="19507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179149" id="Group 17" o:spid="_x0000_s1026" style="position:absolute;margin-left:-4.65pt;margin-top:4.85pt;width:292.5pt;height:154.5pt;z-index:251660288" coordsize="37147,196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8637;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">
                        <v:imagedata r:id="rId16" o:title=""/>
                      </v:shape>
                      <v:shape id="Picture 23" o:spid="_x0000_s1028" type="#_x0000_t75" style="position:absolute;left:18859;top:95;width:1828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">
                        <v:imagedata r:id="rId17" o:title=""/>
                      </v:shape>
                    </v:group>
                  </w:pict>
                </mc:Fallback>
              </mc:AlternateContent>
            </w:r>
          </w:p>
          <w:p w14:paraId="009C6E04" w14:textId="77777777" w:rsidR="00024C15" w:rsidRPr="00B80A9F" w:rsidRDefault="00024C15" w:rsidP="00024C15">
            <w:pPr>
              <w:spacing w:line="360" w:lineRule="auto"/>
              <w:rPr>
                <w:rFonts w:ascii="Times New Roman" w:hAnsi="Times New Roman"/>
                <w:sz w:val="24"/>
                <w:szCs w:val="24"/>
              </w:rPr>
            </w:pPr>
          </w:p>
          <w:p w14:paraId="0C353346" w14:textId="77777777" w:rsidR="00024C15" w:rsidRPr="00B80A9F" w:rsidRDefault="00024C15" w:rsidP="00024C15">
            <w:pPr>
              <w:spacing w:line="360" w:lineRule="auto"/>
              <w:rPr>
                <w:rFonts w:ascii="Times New Roman" w:hAnsi="Times New Roman"/>
                <w:sz w:val="24"/>
                <w:szCs w:val="24"/>
              </w:rPr>
            </w:pPr>
          </w:p>
          <w:p w14:paraId="6FFCB129" w14:textId="34C5E566" w:rsidR="00024C15" w:rsidRPr="00B80A9F" w:rsidRDefault="00844F44" w:rsidP="00024C15">
            <w:pPr>
              <w:spacing w:line="360" w:lineRule="auto"/>
              <w:rPr>
                <w:rFonts w:ascii="Times New Roman" w:hAnsi="Times New Roman"/>
                <w:sz w:val="24"/>
                <w:szCs w:val="24"/>
              </w:rPr>
            </w:pPr>
            <w:r>
              <w:rPr>
                <w:noProof/>
              </w:rPr>
              <mc:AlternateContent>
                <mc:Choice Requires="wps">
                  <w:drawing>
                    <wp:anchor distT="45720" distB="45720" distL="114300" distR="114300" simplePos="0" relativeHeight="251653120" behindDoc="0" locked="0" layoutInCell="1" allowOverlap="1" wp14:anchorId="435DAE9E" wp14:editId="27A30A11">
                      <wp:simplePos x="0" y="0"/>
                      <wp:positionH relativeFrom="column">
                        <wp:posOffset>4150995</wp:posOffset>
                      </wp:positionH>
                      <wp:positionV relativeFrom="paragraph">
                        <wp:posOffset>52705</wp:posOffset>
                      </wp:positionV>
                      <wp:extent cx="1741170" cy="936625"/>
                      <wp:effectExtent l="0" t="0" r="0" b="0"/>
                      <wp:wrapSquare wrapText="bothSides"/>
                      <wp:docPr id="16602078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936625"/>
                              </a:xfrm>
                              <a:prstGeom prst="rect">
                                <a:avLst/>
                              </a:prstGeom>
                              <a:solidFill>
                                <a:srgbClr val="FFFFFF"/>
                              </a:solidFill>
                              <a:ln w="9525">
                                <a:solidFill>
                                  <a:srgbClr val="000000"/>
                                </a:solidFill>
                                <a:miter lim="800000"/>
                                <a:headEnd/>
                                <a:tailEnd/>
                              </a:ln>
                            </wps:spPr>
                            <wps:txbx>
                              <w:txbxContent>
                                <w:p w14:paraId="4AC3110A" w14:textId="77777777" w:rsidR="00024C15" w:rsidRPr="00024C15" w:rsidRDefault="00024C15" w:rsidP="00024C15">
                                  <w:pPr>
                                    <w:rPr>
                                      <w:rFonts w:ascii="Arial" w:hAnsi="Arial" w:cs="Arial"/>
                                      <w:i/>
                                      <w:iCs/>
                                    </w:rPr>
                                  </w:pPr>
                                  <w:r w:rsidRPr="00024C15">
                                    <w:rPr>
                                      <w:rFonts w:ascii="Arial" w:hAnsi="Arial" w:cs="Arial"/>
                                      <w:b/>
                                      <w:bCs/>
                                    </w:rPr>
                                    <w:t xml:space="preserve">Fig. 1: Cushingoid body habitus </w:t>
                                  </w:r>
                                  <w:r w:rsidRPr="00024C15">
                                    <w:rPr>
                                      <w:rFonts w:ascii="Arial" w:hAnsi="Arial" w:cs="Arial"/>
                                      <w:i/>
                                      <w:iCs/>
                                    </w:rPr>
                                    <w:t>(purple abdominal striae)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DAE9E" id="_x0000_t202" coordsize="21600,21600" o:spt="202" path="m,l,21600r21600,l21600,xe">
                      <v:stroke joinstyle="miter"/>
                      <v:path gradientshapeok="t" o:connecttype="rect"/>
                    </v:shapetype>
                    <v:shape id="Text Box 15" o:spid="_x0000_s1026" type="#_x0000_t202" style="position:absolute;margin-left:326.85pt;margin-top:4.15pt;width:137.1pt;height:73.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">
                      <v:textbox>
                        <w:txbxContent>
                          <w:p w14:paraId="4AC3110A" w14:textId="77777777" w:rsidR="00024C15" w:rsidRPr="00024C15" w:rsidRDefault="00024C15" w:rsidP="00024C15">
                            <w:pPr>
                              <w:rPr>
                                <w:rFonts w:ascii="Arial" w:hAnsi="Arial" w:cs="Arial"/>
                                <w:i/>
                                <w:iCs/>
                              </w:rPr>
                            </w:pPr>
                            <w:r w:rsidRPr="00024C15">
                              <w:rPr>
                                <w:rFonts w:ascii="Arial" w:hAnsi="Arial" w:cs="Arial"/>
                                <w:b/>
                                <w:bCs/>
                              </w:rPr>
                              <w:t xml:space="preserve">Fig. 1: Cushingoid body habitus </w:t>
                            </w:r>
                            <w:r w:rsidRPr="00024C15">
                              <w:rPr>
                                <w:rFonts w:ascii="Arial" w:hAnsi="Arial" w:cs="Arial"/>
                                <w:i/>
                                <w:iCs/>
                              </w:rPr>
                              <w:t>(purple abdominal striae)</w:t>
                            </w:r>
                          </w:p>
                        </w:txbxContent>
                      </v:textbox>
                      <w10:wrap type="square"/>
                    </v:shape>
                  </w:pict>
                </mc:Fallback>
              </mc:AlternateContent>
            </w:r>
          </w:p>
          <w:p w14:paraId="4C256818" w14:textId="77777777" w:rsidR="00024C15" w:rsidRPr="00B80A9F" w:rsidRDefault="00024C15" w:rsidP="00024C15">
            <w:pPr>
              <w:spacing w:line="360" w:lineRule="auto"/>
              <w:rPr>
                <w:rFonts w:ascii="Times New Roman" w:hAnsi="Times New Roman"/>
                <w:sz w:val="24"/>
                <w:szCs w:val="24"/>
              </w:rPr>
            </w:pPr>
          </w:p>
          <w:p w14:paraId="52173C0E" w14:textId="77777777" w:rsidR="00024C15" w:rsidRPr="00B80A9F" w:rsidRDefault="00024C15" w:rsidP="00024C15">
            <w:pPr>
              <w:spacing w:line="360" w:lineRule="auto"/>
              <w:rPr>
                <w:rFonts w:ascii="Times New Roman" w:hAnsi="Times New Roman"/>
                <w:sz w:val="24"/>
                <w:szCs w:val="24"/>
              </w:rPr>
            </w:pPr>
          </w:p>
          <w:p w14:paraId="6067CF08" w14:textId="77777777" w:rsidR="00024C15" w:rsidRPr="00B80A9F" w:rsidRDefault="00024C15" w:rsidP="00024C15">
            <w:pPr>
              <w:spacing w:line="360" w:lineRule="auto"/>
              <w:rPr>
                <w:rFonts w:ascii="Times New Roman" w:hAnsi="Times New Roman"/>
                <w:sz w:val="24"/>
                <w:szCs w:val="24"/>
              </w:rPr>
            </w:pPr>
          </w:p>
          <w:p w14:paraId="097E5FF8" w14:textId="77777777" w:rsidR="00024C15" w:rsidRPr="00B80A9F" w:rsidRDefault="00024C15" w:rsidP="00024C15">
            <w:pPr>
              <w:spacing w:line="360" w:lineRule="auto"/>
              <w:rPr>
                <w:rFonts w:ascii="Times New Roman" w:hAnsi="Times New Roman"/>
                <w:sz w:val="24"/>
                <w:szCs w:val="24"/>
              </w:rPr>
            </w:pPr>
          </w:p>
          <w:p w14:paraId="50345C73" w14:textId="7C70E0DE" w:rsidR="00024C15" w:rsidRPr="00B80A9F" w:rsidRDefault="00844F44" w:rsidP="00024C15">
            <w:pPr>
              <w:spacing w:line="360" w:lineRule="auto"/>
              <w:rPr>
                <w:rFonts w:ascii="Times New Roman" w:hAnsi="Times New Roman"/>
                <w:sz w:val="24"/>
                <w:szCs w:val="24"/>
              </w:rPr>
            </w:pPr>
            <w:r>
              <w:rPr>
                <w:noProof/>
              </w:rPr>
              <mc:AlternateContent>
                <mc:Choice Requires="wpg">
                  <w:drawing>
                    <wp:anchor distT="0" distB="0" distL="114300" distR="114300" simplePos="0" relativeHeight="251657216" behindDoc="0" locked="0" layoutInCell="1" allowOverlap="1" wp14:anchorId="68E231C7" wp14:editId="20DA941D">
                      <wp:simplePos x="0" y="0"/>
                      <wp:positionH relativeFrom="column">
                        <wp:posOffset>-405765</wp:posOffset>
                      </wp:positionH>
                      <wp:positionV relativeFrom="paragraph">
                        <wp:posOffset>254000</wp:posOffset>
                      </wp:positionV>
                      <wp:extent cx="5449570" cy="1960245"/>
                      <wp:effectExtent l="0" t="0" r="0" b="0"/>
                      <wp:wrapNone/>
                      <wp:docPr id="26597285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1960245"/>
                                <a:chOff x="0" y="164244"/>
                                <a:chExt cx="5449846" cy="1960466"/>
                              </a:xfrm>
                            </wpg:grpSpPr>
                            <pic:pic xmlns:pic="http://schemas.openxmlformats.org/drawingml/2006/picture">
                              <pic:nvPicPr>
                                <pic:cNvPr id="45683361" name="Picture 10"/>
                                <pic:cNvPicPr>
                                  <a:picLocks noChangeAspect="1"/>
                                </pic:cNvPicPr>
                              </pic:nvPicPr>
                              <pic:blipFill rotWithShape="1">
                                <a:blip r:embed="rId18" cstate="print"/>
                                <a:srcRect t="7358" r="47728" b="-6"/>
                                <a:stretch/>
                              </pic:blipFill>
                              <pic:spPr bwMode="auto">
                                <a:xfrm>
                                  <a:off x="1838324" y="165155"/>
                                  <a:ext cx="1755803" cy="1959555"/>
                                </a:xfrm>
                                <a:prstGeom prst="rect">
                                  <a:avLst/>
                                </a:prstGeom>
                                <a:noFill/>
                                <a:ln>
                                  <a:noFill/>
                                </a:ln>
                              </pic:spPr>
                            </pic:pic>
                            <pic:pic xmlns:pic="http://schemas.openxmlformats.org/drawingml/2006/picture">
                              <pic:nvPicPr>
                                <pic:cNvPr id="1665213269" name="Picture 9"/>
                                <pic:cNvPicPr>
                                  <a:picLocks noChangeAspect="1"/>
                                </pic:cNvPicPr>
                              </pic:nvPicPr>
                              <pic:blipFill rotWithShape="1">
                                <a:blip r:embed="rId19" cstate="print"/>
                                <a:srcRect t="7816" r="-182"/>
                                <a:stretch/>
                              </pic:blipFill>
                              <pic:spPr bwMode="auto">
                                <a:xfrm>
                                  <a:off x="0" y="166066"/>
                                  <a:ext cx="1765328" cy="1958644"/>
                                </a:xfrm>
                                <a:prstGeom prst="rect">
                                  <a:avLst/>
                                </a:prstGeom>
                                <a:noFill/>
                                <a:ln>
                                  <a:noFill/>
                                </a:ln>
                              </pic:spPr>
                            </pic:pic>
                            <pic:pic xmlns:pic="http://schemas.openxmlformats.org/drawingml/2006/picture">
                              <pic:nvPicPr>
                                <pic:cNvPr id="1811661060" name="Picture 12"/>
                                <pic:cNvPicPr>
                                  <a:picLocks noChangeAspect="1"/>
                                </pic:cNvPicPr>
                              </pic:nvPicPr>
                              <pic:blipFill rotWithShape="1">
                                <a:blip r:embed="rId20" cstate="print"/>
                                <a:srcRect l="49502" t="7739" r="1004"/>
                                <a:stretch/>
                              </pic:blipFill>
                              <pic:spPr bwMode="auto">
                                <a:xfrm>
                                  <a:off x="3648075" y="164244"/>
                                  <a:ext cx="1801771" cy="1957926"/>
                                </a:xfrm>
                                <a:prstGeom prst="rect">
                                  <a:avLst/>
                                </a:prstGeom>
                                <a:noFill/>
                                <a:ln>
                                  <a:noFill/>
                                </a:ln>
                              </pic:spPr>
                            </pic:pic>
                            <wps:wsp>
                              <wps:cNvPr id="1296152290" name="Arrow: Up 4"/>
                              <wps:cNvSpPr/>
                              <wps:spPr>
                                <a:xfrm rot="3335030" flipH="1">
                                  <a:off x="342858" y="1048386"/>
                                  <a:ext cx="118039" cy="620942"/>
                                </a:xfrm>
                                <a:prstGeom prst="upArrow">
                                  <a:avLst/>
                                </a:prstGeom>
                                <a:solidFill>
                                  <a:srgbClr val="FFFF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1405764781" name="Arrow: Up 4"/>
                              <wps:cNvSpPr/>
                              <wps:spPr>
                                <a:xfrm rot="8224318" flipH="1">
                                  <a:off x="446313" y="701975"/>
                                  <a:ext cx="121212" cy="397112"/>
                                </a:xfrm>
                                <a:prstGeom prst="upArrow">
                                  <a:avLst/>
                                </a:prstGeom>
                                <a:solidFill>
                                  <a:schemeClr val="accent2"/>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836363154" name="Arrow: Up 4"/>
                              <wps:cNvSpPr/>
                              <wps:spPr>
                                <a:xfrm rot="14123474" flipH="1">
                                  <a:off x="886460" y="645171"/>
                                  <a:ext cx="124220" cy="455229"/>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1565410448" name="Arrow: Up 4"/>
                              <wps:cNvSpPr/>
                              <wps:spPr>
                                <a:xfrm rot="3335030" flipH="1">
                                  <a:off x="2321560" y="1400175"/>
                                  <a:ext cx="119641" cy="666752"/>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s:wsp>
                              <wps:cNvPr id="965056227" name="Arrow: Up 4"/>
                              <wps:cNvSpPr/>
                              <wps:spPr>
                                <a:xfrm rot="3335030" flipH="1">
                                  <a:off x="4188462" y="1200150"/>
                                  <a:ext cx="119641" cy="666752"/>
                                </a:xfrm>
                                <a:prstGeom prst="upArrow">
                                  <a:avLst/>
                                </a:prstGeom>
                                <a:solidFill>
                                  <a:srgbClr val="FF0000"/>
                                </a:solidFill>
                                <a:ln>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CAE62BC" id="Group 13" o:spid="_x0000_s1026" style="position:absolute;margin-left:-31.95pt;margin-top:20pt;width:429.1pt;height:154.35pt;z-index:251659264;mso-width-relative:margin;mso-height-relative:margin" coordorigin=",1642" coordsize="54498,19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">
                      <v:shape id="Picture 10" o:spid="_x0000_s1027" type="#_x0000_t75" style="position:absolute;left:18383;top:1651;width:17558;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">
                        <v:imagedata r:id="rId21" o:title="" croptop="4822f" cropbottom="-4f" cropright="31279f"/>
                      </v:shape>
                      <v:shape id="Picture 9" o:spid="_x0000_s1028" type="#_x0000_t75" style="position:absolute;top:1660;width:17653;height:19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">
                        <v:imagedata r:id="rId22" o:title="" croptop="5122f" cropright="-119f"/>
                      </v:shape>
                      <v:shape id="Picture 12" o:spid="_x0000_s1029" type="#_x0000_t75" style="position:absolute;left:36480;top:1642;width:18018;height:1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">
                        <v:imagedata r:id="rId23" o:title="" croptop="5072f" cropleft="32442f" cropright="658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30" type="#_x0000_t68" style="position:absolute;left:3429;top:10483;width:1180;height:6209;rotation:-36427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" adj="2053" fillcolor="yellow" strokecolor="black [3213]" strokeweight="2pt">
                        <v:textbox style="mso-fit-shape-to-text:t" inset="1.27mm,1.27mm,1.27mm,1.27mm"/>
                      </v:shape>
                      <v:shape id="Arrow: Up 4" o:spid="_x0000_s1031" type="#_x0000_t68" style="position:absolute;left:4463;top:7019;width:1212;height:3971;rotation:-898314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" adj="3297" fillcolor="#c0504d [3205]" strokecolor="black [3213]" strokeweight="2pt">
                        <v:textbox style="mso-fit-shape-to-text:t" inset="1.27mm,1.27mm,1.27mm,1.27mm"/>
                      </v:shape>
                      <v:shape id="Arrow: Up 4" o:spid="_x0000_s1032" type="#_x0000_t68" style="position:absolute;left:8864;top:6451;width:1242;height:4552;rotation:816636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" adj="2947" fillcolor="red" strokecolor="black [3213]" strokeweight="2pt">
                        <v:textbox style="mso-fit-shape-to-text:t" inset="1.27mm,1.27mm,1.27mm,1.27mm"/>
                      </v:shape>
                      <v:shape id="Arrow: Up 4" o:spid="_x0000_s1033" type="#_x0000_t68" style="position:absolute;left:23216;top:14001;width:1196;height:6667;rotation:-36427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" adj="1938" fillcolor="red" strokecolor="black [3213]" strokeweight="2pt">
                        <v:textbox style="mso-fit-shape-to-text:t" inset="1.27mm,1.27mm,1.27mm,1.27mm"/>
                      </v:shape>
                      <v:shape id="Arrow: Up 4" o:spid="_x0000_s1034" type="#_x0000_t68" style="position:absolute;left:41885;top:12001;width:1196;height:6667;rotation:-36427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" adj="1938" fillcolor="red" strokecolor="black [3213]" strokeweight="2pt">
                        <v:textbox style="mso-fit-shape-to-text:t" inset="1.27mm,1.27mm,1.27mm,1.27mm"/>
                      </v:shape>
                    </v:group>
                  </w:pict>
                </mc:Fallback>
              </mc:AlternateContent>
            </w:r>
          </w:p>
          <w:p w14:paraId="03CB79D4" w14:textId="77777777" w:rsidR="00024C15" w:rsidRPr="00B80A9F" w:rsidRDefault="00024C15" w:rsidP="00024C15">
            <w:pPr>
              <w:spacing w:line="360" w:lineRule="auto"/>
              <w:rPr>
                <w:rFonts w:ascii="Times New Roman" w:hAnsi="Times New Roman"/>
                <w:sz w:val="24"/>
                <w:szCs w:val="24"/>
              </w:rPr>
            </w:pPr>
          </w:p>
          <w:p w14:paraId="300D6985" w14:textId="77777777" w:rsidR="00024C15" w:rsidRPr="00B80A9F" w:rsidRDefault="00024C15" w:rsidP="00024C15">
            <w:pPr>
              <w:spacing w:line="360" w:lineRule="auto"/>
              <w:rPr>
                <w:rFonts w:ascii="Times New Roman" w:hAnsi="Times New Roman"/>
                <w:sz w:val="24"/>
                <w:szCs w:val="24"/>
              </w:rPr>
            </w:pPr>
          </w:p>
          <w:p w14:paraId="0D95F34E" w14:textId="55E58450" w:rsidR="00024C15" w:rsidRPr="00B80A9F" w:rsidRDefault="00024C15" w:rsidP="00024C15">
            <w:pPr>
              <w:spacing w:line="360" w:lineRule="auto"/>
              <w:rPr>
                <w:rFonts w:ascii="Times New Roman" w:hAnsi="Times New Roman"/>
                <w:sz w:val="24"/>
                <w:szCs w:val="24"/>
              </w:rPr>
            </w:pPr>
          </w:p>
          <w:p w14:paraId="4CA39E99" w14:textId="77777777" w:rsidR="00024C15" w:rsidRPr="00B80A9F" w:rsidRDefault="00024C15" w:rsidP="00024C15">
            <w:pPr>
              <w:spacing w:line="360" w:lineRule="auto"/>
              <w:rPr>
                <w:rFonts w:ascii="Times New Roman" w:hAnsi="Times New Roman"/>
                <w:sz w:val="24"/>
                <w:szCs w:val="24"/>
              </w:rPr>
            </w:pPr>
          </w:p>
          <w:p w14:paraId="3C083451" w14:textId="77777777" w:rsidR="00024C15" w:rsidRPr="00B80A9F" w:rsidRDefault="00024C15" w:rsidP="00024C15">
            <w:pPr>
              <w:spacing w:line="360" w:lineRule="auto"/>
              <w:rPr>
                <w:rFonts w:ascii="Times New Roman" w:hAnsi="Times New Roman"/>
                <w:sz w:val="24"/>
                <w:szCs w:val="24"/>
              </w:rPr>
            </w:pPr>
          </w:p>
          <w:p w14:paraId="21CBCE03" w14:textId="77777777" w:rsidR="00024C15" w:rsidRPr="00B80A9F" w:rsidRDefault="00024C15" w:rsidP="00024C15">
            <w:pPr>
              <w:spacing w:line="360" w:lineRule="auto"/>
              <w:rPr>
                <w:rFonts w:ascii="Times New Roman" w:hAnsi="Times New Roman"/>
                <w:sz w:val="24"/>
                <w:szCs w:val="24"/>
              </w:rPr>
            </w:pPr>
          </w:p>
          <w:p w14:paraId="22AB009D" w14:textId="77777777" w:rsidR="00024C15" w:rsidRPr="00B80A9F" w:rsidRDefault="00024C15" w:rsidP="00024C15">
            <w:pPr>
              <w:spacing w:line="360" w:lineRule="auto"/>
              <w:rPr>
                <w:rFonts w:ascii="Times New Roman" w:hAnsi="Times New Roman"/>
                <w:sz w:val="24"/>
                <w:szCs w:val="24"/>
              </w:rPr>
            </w:pPr>
          </w:p>
          <w:p w14:paraId="12184601" w14:textId="458E6725" w:rsidR="00024C15" w:rsidRPr="00B80A9F" w:rsidRDefault="00024C15" w:rsidP="00024C15">
            <w:pPr>
              <w:tabs>
                <w:tab w:val="left" w:pos="7610"/>
              </w:tabs>
              <w:spacing w:line="360" w:lineRule="auto"/>
              <w:rPr>
                <w:rFonts w:ascii="Times New Roman" w:hAnsi="Times New Roman"/>
                <w:sz w:val="24"/>
                <w:szCs w:val="24"/>
              </w:rPr>
            </w:pPr>
            <w:r w:rsidRPr="00B80A9F">
              <w:rPr>
                <w:rFonts w:ascii="Times New Roman" w:hAnsi="Times New Roman"/>
                <w:sz w:val="24"/>
                <w:szCs w:val="24"/>
              </w:rPr>
              <w:lastRenderedPageBreak/>
              <w:tab/>
            </w:r>
          </w:p>
          <w:p w14:paraId="48426031" w14:textId="01349E74" w:rsidR="00024C15" w:rsidRPr="00B80A9F" w:rsidRDefault="00844F44" w:rsidP="00024C15">
            <w:pPr>
              <w:spacing w:line="360" w:lineRule="auto"/>
              <w:rPr>
                <w:rFonts w:ascii="Times New Roman" w:hAnsi="Times New Roman"/>
                <w:sz w:val="24"/>
                <w:szCs w:val="24"/>
              </w:rPr>
            </w:pPr>
            <w:r>
              <w:rPr>
                <w:noProof/>
              </w:rPr>
              <mc:AlternateContent>
                <mc:Choice Requires="wps">
                  <w:drawing>
                    <wp:anchor distT="45720" distB="45720" distL="114300" distR="114300" simplePos="0" relativeHeight="251654144" behindDoc="0" locked="0" layoutInCell="1" allowOverlap="1" wp14:anchorId="4B95EF86" wp14:editId="1B9D6B93">
                      <wp:simplePos x="0" y="0"/>
                      <wp:positionH relativeFrom="column">
                        <wp:posOffset>-47625</wp:posOffset>
                      </wp:positionH>
                      <wp:positionV relativeFrom="paragraph">
                        <wp:posOffset>75565</wp:posOffset>
                      </wp:positionV>
                      <wp:extent cx="5982970" cy="745490"/>
                      <wp:effectExtent l="0" t="0" r="0" b="0"/>
                      <wp:wrapSquare wrapText="bothSides"/>
                      <wp:docPr id="11032831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745490"/>
                              </a:xfrm>
                              <a:prstGeom prst="rect">
                                <a:avLst/>
                              </a:prstGeom>
                              <a:solidFill>
                                <a:srgbClr val="FFFFFF"/>
                              </a:solidFill>
                              <a:ln w="9525">
                                <a:solidFill>
                                  <a:srgbClr val="000000"/>
                                </a:solidFill>
                                <a:miter lim="800000"/>
                                <a:headEnd/>
                                <a:tailEnd/>
                              </a:ln>
                            </wps:spPr>
                            <wps:txbx>
                              <w:txbxContent>
                                <w:p w14:paraId="387193A9" w14:textId="77777777" w:rsidR="00024C15" w:rsidRPr="00024C15" w:rsidRDefault="00024C15" w:rsidP="00024C15">
                                  <w:pPr>
                                    <w:rPr>
                                      <w:rFonts w:ascii="Arial" w:hAnsi="Arial" w:cs="Arial"/>
                                      <w:i/>
                                      <w:iCs/>
                                    </w:rPr>
                                  </w:pPr>
                                  <w:r w:rsidRPr="00024C15">
                                    <w:rPr>
                                      <w:rFonts w:ascii="Arial" w:hAnsi="Arial" w:cs="Arial"/>
                                      <w:b/>
                                      <w:bCs/>
                                    </w:rPr>
                                    <w:t xml:space="preserve">Fig. 2: Findings on pituitary magnetic resonance </w:t>
                                  </w:r>
                                  <w:proofErr w:type="gramStart"/>
                                  <w:r w:rsidRPr="00024C15">
                                    <w:rPr>
                                      <w:rFonts w:ascii="Arial" w:hAnsi="Arial" w:cs="Arial"/>
                                      <w:b/>
                                      <w:bCs/>
                                    </w:rPr>
                                    <w:t>imaging(</w:t>
                                  </w:r>
                                  <w:proofErr w:type="gramEnd"/>
                                  <w:r w:rsidRPr="00024C15">
                                    <w:rPr>
                                      <w:rFonts w:ascii="Arial" w:hAnsi="Arial" w:cs="Arial"/>
                                      <w:b/>
                                      <w:bCs/>
                                    </w:rPr>
                                    <w:t xml:space="preserve">MRI) </w:t>
                                  </w:r>
                                  <w:r w:rsidRPr="00024C15">
                                    <w:rPr>
                                      <w:rFonts w:ascii="Arial" w:hAnsi="Arial" w:cs="Arial"/>
                                      <w:i/>
                                      <w:iCs/>
                                    </w:rPr>
                                    <w:t>2.1 sagittal T1W shows hypoplastic small anterior pituitary (yellow arrow),interrupted pituitary stalk(orange arrow), ectopic posterior pituitary (red arrow) ; 2.2 flair coronal T1WI hypoplastic anterior pituitary(red arrow); 2.3 flair coronal T1WI hypoplastic ectopic posterior pituitary(red arrow);</w:t>
                                  </w:r>
                                </w:p>
                                <w:p w14:paraId="783A8ADD" w14:textId="77777777" w:rsidR="00024C15" w:rsidRDefault="00024C15" w:rsidP="00024C15">
                                  <w:pPr>
                                    <w:rPr>
                                      <w:b/>
                                      <w:bCs/>
                                    </w:rPr>
                                  </w:pPr>
                                </w:p>
                                <w:p w14:paraId="78EE43A2" w14:textId="77777777" w:rsidR="00024C15" w:rsidRDefault="00024C15" w:rsidP="00024C15">
                                  <w:pPr>
                                    <w:rPr>
                                      <w:b/>
                                      <w:bCs/>
                                    </w:rPr>
                                  </w:pPr>
                                </w:p>
                                <w:p w14:paraId="67A587B9" w14:textId="77777777" w:rsidR="00024C15" w:rsidRPr="00A44452" w:rsidRDefault="00024C15" w:rsidP="00024C1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EF86" id="Text Box 11" o:spid="_x0000_s1027" type="#_x0000_t202" style="position:absolute;margin-left:-3.75pt;margin-top:5.95pt;width:471.1pt;height:58.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">
                      <v:textbox>
                        <w:txbxContent>
                          <w:p w14:paraId="387193A9" w14:textId="77777777" w:rsidR="00024C15" w:rsidRPr="00024C15" w:rsidRDefault="00024C15" w:rsidP="00024C15">
                            <w:pPr>
                              <w:rPr>
                                <w:rFonts w:ascii="Arial" w:hAnsi="Arial" w:cs="Arial"/>
                                <w:i/>
                                <w:iCs/>
                              </w:rPr>
                            </w:pPr>
                            <w:r w:rsidRPr="00024C15">
                              <w:rPr>
                                <w:rFonts w:ascii="Arial" w:hAnsi="Arial" w:cs="Arial"/>
                                <w:b/>
                                <w:bCs/>
                              </w:rPr>
                              <w:t xml:space="preserve">Fig. 2: Findings on pituitary magnetic resonance </w:t>
                            </w:r>
                            <w:proofErr w:type="gramStart"/>
                            <w:r w:rsidRPr="00024C15">
                              <w:rPr>
                                <w:rFonts w:ascii="Arial" w:hAnsi="Arial" w:cs="Arial"/>
                                <w:b/>
                                <w:bCs/>
                              </w:rPr>
                              <w:t>imaging(</w:t>
                            </w:r>
                            <w:proofErr w:type="gramEnd"/>
                            <w:r w:rsidRPr="00024C15">
                              <w:rPr>
                                <w:rFonts w:ascii="Arial" w:hAnsi="Arial" w:cs="Arial"/>
                                <w:b/>
                                <w:bCs/>
                              </w:rPr>
                              <w:t xml:space="preserve">MRI) </w:t>
                            </w:r>
                            <w:r w:rsidRPr="00024C15">
                              <w:rPr>
                                <w:rFonts w:ascii="Arial" w:hAnsi="Arial" w:cs="Arial"/>
                                <w:i/>
                                <w:iCs/>
                              </w:rPr>
                              <w:t>2.1 sagittal T1W shows hypoplastic small anterior pituitary (yellow arrow),interrupted pituitary stalk(orange arrow), ectopic posterior pituitary (red arrow) ; 2.2 flair coronal T1WI hypoplastic anterior pituitary(red arrow); 2.3 flair coronal T1WI hypoplastic ectopic posterior pituitary(red arrow);</w:t>
                            </w:r>
                          </w:p>
                          <w:p w14:paraId="783A8ADD" w14:textId="77777777" w:rsidR="00024C15" w:rsidRDefault="00024C15" w:rsidP="00024C15">
                            <w:pPr>
                              <w:rPr>
                                <w:b/>
                                <w:bCs/>
                              </w:rPr>
                            </w:pPr>
                          </w:p>
                          <w:p w14:paraId="78EE43A2" w14:textId="77777777" w:rsidR="00024C15" w:rsidRDefault="00024C15" w:rsidP="00024C15">
                            <w:pPr>
                              <w:rPr>
                                <w:b/>
                                <w:bCs/>
                              </w:rPr>
                            </w:pPr>
                          </w:p>
                          <w:p w14:paraId="67A587B9" w14:textId="77777777" w:rsidR="00024C15" w:rsidRPr="00A44452" w:rsidRDefault="00024C15" w:rsidP="00024C15">
                            <w:pPr>
                              <w:rPr>
                                <w:b/>
                                <w:bCs/>
                              </w:rPr>
                            </w:pPr>
                          </w:p>
                        </w:txbxContent>
                      </v:textbox>
                      <w10:wrap type="square"/>
                    </v:shape>
                  </w:pict>
                </mc:Fallback>
              </mc:AlternateContent>
            </w:r>
          </w:p>
          <w:p w14:paraId="35710ABF" w14:textId="3CBB4E1C"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r w:rsidRPr="00B80A9F">
              <w:rPr>
                <w:rFonts w:ascii="Times New Roman" w:eastAsia="Calibri" w:hAnsi="Times New Roman"/>
                <w:b/>
                <w:sz w:val="24"/>
                <w:szCs w:val="24"/>
              </w:rPr>
              <w:tab/>
            </w:r>
          </w:p>
          <w:p w14:paraId="4CB61E26" w14:textId="77777777"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01AF6CB4" w14:textId="77777777"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0D56328F"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3EDE5637" w14:textId="6DE6CBD3" w:rsidR="00024C15" w:rsidRDefault="00844F44"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r>
              <w:rPr>
                <w:noProof/>
              </w:rPr>
              <mc:AlternateContent>
                <mc:Choice Requires="wps">
                  <w:drawing>
                    <wp:anchor distT="45720" distB="45720" distL="114300" distR="114300" simplePos="0" relativeHeight="251656192" behindDoc="0" locked="0" layoutInCell="1" allowOverlap="1" wp14:anchorId="4006049D" wp14:editId="081D7A3B">
                      <wp:simplePos x="0" y="0"/>
                      <wp:positionH relativeFrom="column">
                        <wp:posOffset>3099435</wp:posOffset>
                      </wp:positionH>
                      <wp:positionV relativeFrom="paragraph">
                        <wp:posOffset>338455</wp:posOffset>
                      </wp:positionV>
                      <wp:extent cx="2893695" cy="643255"/>
                      <wp:effectExtent l="0" t="0" r="1905" b="4445"/>
                      <wp:wrapTopAndBottom/>
                      <wp:docPr id="12389033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43255"/>
                              </a:xfrm>
                              <a:prstGeom prst="rect">
                                <a:avLst/>
                              </a:prstGeom>
                              <a:solidFill>
                                <a:srgbClr val="FFFFFF"/>
                              </a:solidFill>
                              <a:ln w="9525">
                                <a:solidFill>
                                  <a:srgbClr val="000000"/>
                                </a:solidFill>
                                <a:miter lim="800000"/>
                                <a:headEnd/>
                                <a:tailEnd/>
                              </a:ln>
                            </wps:spPr>
                            <wps:txbx>
                              <w:txbxContent>
                                <w:p w14:paraId="5454B75F" w14:textId="77777777" w:rsidR="00024C15" w:rsidRPr="00024C15" w:rsidRDefault="00024C15" w:rsidP="00024C15">
                                  <w:pPr>
                                    <w:rPr>
                                      <w:rFonts w:ascii="Arial" w:hAnsi="Arial" w:cs="Arial"/>
                                    </w:rPr>
                                  </w:pPr>
                                  <w:r w:rsidRPr="00024C15">
                                    <w:rPr>
                                      <w:rFonts w:ascii="Arial" w:hAnsi="Arial" w:cs="Arial"/>
                                      <w:b/>
                                      <w:bCs/>
                                    </w:rPr>
                                    <w:t xml:space="preserve">Fig. 3: Liver Biopsy. H&amp;E stain: </w:t>
                                  </w:r>
                                  <w:r w:rsidRPr="00024C15">
                                    <w:rPr>
                                      <w:rFonts w:ascii="Arial" w:hAnsi="Arial" w:cs="Arial"/>
                                      <w:lang w:eastAsia="en-IN"/>
                                    </w:rPr>
                                    <w:t>Deranged liver architecture with Hepatocytes showing</w:t>
                                  </w:r>
                                  <w:r w:rsidRPr="00024C15">
                                    <w:rPr>
                                      <w:rFonts w:ascii="Arial" w:hAnsi="Arial" w:cs="Arial"/>
                                      <w:i/>
                                      <w:iCs/>
                                      <w:lang w:eastAsia="en-IN"/>
                                    </w:rPr>
                                    <w:t xml:space="preserve"> severe macro vesicular hepatitis (black arrow)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6049D" id="Text Box 9" o:spid="_x0000_s1028" type="#_x0000_t202" style="position:absolute;margin-left:244.05pt;margin-top:26.65pt;width:227.85pt;height:50.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">
                      <v:textbox>
                        <w:txbxContent>
                          <w:p w14:paraId="5454B75F" w14:textId="77777777" w:rsidR="00024C15" w:rsidRPr="00024C15" w:rsidRDefault="00024C15" w:rsidP="00024C15">
                            <w:pPr>
                              <w:rPr>
                                <w:rFonts w:ascii="Arial" w:hAnsi="Arial" w:cs="Arial"/>
                              </w:rPr>
                            </w:pPr>
                            <w:r w:rsidRPr="00024C15">
                              <w:rPr>
                                <w:rFonts w:ascii="Arial" w:hAnsi="Arial" w:cs="Arial"/>
                                <w:b/>
                                <w:bCs/>
                              </w:rPr>
                              <w:t xml:space="preserve">Fig. 3: Liver Biopsy. H&amp;E stain: </w:t>
                            </w:r>
                            <w:r w:rsidRPr="00024C15">
                              <w:rPr>
                                <w:rFonts w:ascii="Arial" w:hAnsi="Arial" w:cs="Arial"/>
                                <w:lang w:eastAsia="en-IN"/>
                              </w:rPr>
                              <w:t>Deranged liver architecture with Hepatocytes showing</w:t>
                            </w:r>
                            <w:r w:rsidRPr="00024C15">
                              <w:rPr>
                                <w:rFonts w:ascii="Arial" w:hAnsi="Arial" w:cs="Arial"/>
                                <w:i/>
                                <w:iCs/>
                                <w:lang w:eastAsia="en-IN"/>
                              </w:rPr>
                              <w:t xml:space="preserve"> severe macro vesicular hepatitis (black arrow)</w:t>
                            </w:r>
                          </w:p>
                        </w:txbxContent>
                      </v:textbox>
                      <w10:wrap type="topAndBottom"/>
                    </v:shape>
                  </w:pict>
                </mc:Fallback>
              </mc:AlternateContent>
            </w:r>
            <w:r>
              <w:rPr>
                <w:noProof/>
              </w:rPr>
              <mc:AlternateContent>
                <mc:Choice Requires="wpg">
                  <w:drawing>
                    <wp:anchor distT="0" distB="0" distL="114300" distR="114300" simplePos="0" relativeHeight="251655168" behindDoc="0" locked="0" layoutInCell="1" allowOverlap="1" wp14:anchorId="4CE72198" wp14:editId="113FB66E">
                      <wp:simplePos x="0" y="0"/>
                      <wp:positionH relativeFrom="column">
                        <wp:posOffset>-54610</wp:posOffset>
                      </wp:positionH>
                      <wp:positionV relativeFrom="paragraph">
                        <wp:posOffset>334010</wp:posOffset>
                      </wp:positionV>
                      <wp:extent cx="2781300" cy="1892935"/>
                      <wp:effectExtent l="0" t="0" r="0" b="0"/>
                      <wp:wrapNone/>
                      <wp:docPr id="162603136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0" cy="1892935"/>
                                <a:chOff x="0" y="0"/>
                                <a:chExt cx="2781300" cy="1892935"/>
                              </a:xfrm>
                            </wpg:grpSpPr>
                            <pic:pic xmlns:pic="http://schemas.openxmlformats.org/drawingml/2006/picture">
                              <pic:nvPicPr>
                                <pic:cNvPr id="1303005883" name="Picture 3"/>
                                <pic:cNvPicPr>
                                  <a:picLocks noChangeAspect="1"/>
                                </pic:cNvPicPr>
                              </pic:nvPicPr>
                              <pic:blipFill>
                                <a:blip r:embed="rId24"/>
                                <a:srcRect l="9643"/>
                                <a:stretch/>
                              </pic:blipFill>
                              <pic:spPr>
                                <a:xfrm>
                                  <a:off x="0" y="0"/>
                                  <a:ext cx="2781300" cy="1892935"/>
                                </a:xfrm>
                                <a:prstGeom prst="rect">
                                  <a:avLst/>
                                </a:prstGeom>
                              </pic:spPr>
                            </pic:pic>
                            <wps:wsp>
                              <wps:cNvPr id="1345310703" name="Arrow: Up 4"/>
                              <wps:cNvSpPr/>
                              <wps:spPr>
                                <a:xfrm rot="14123474" flipH="1">
                                  <a:off x="2115658" y="96744"/>
                                  <a:ext cx="117475" cy="620395"/>
                                </a:xfrm>
                                <a:prstGeom prst="upArrow">
                                  <a:avLst/>
                                </a:prstGeom>
                                <a:solidFill>
                                  <a:schemeClr val="tx1"/>
                                </a:solid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anchor="t">
                                <a:sp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A0F84CC" id="Group 7" o:spid="_x0000_s1026" style="position:absolute;margin-left:-4.3pt;margin-top:26.3pt;width:219pt;height:149.05pt;z-index:251657216;mso-height-relative:margin" coordsize="27813,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">
                      <v:shape id="Picture 3" o:spid="_x0000_s1027" type="#_x0000_t75" style="position:absolute;width:27813;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">
                        <v:imagedata r:id="rId25" o:title="" cropleft="6320f"/>
                      </v:shape>
                      <v:shape id="Arrow: Up 4" o:spid="_x0000_s1028" type="#_x0000_t68" style="position:absolute;left:21156;top:967;width:1174;height:6204;rotation:816636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" adj="2045" fillcolor="black [3213]" strokecolor="#c0504d [3205]" strokeweight="2pt">
                        <v:textbox style="mso-fit-shape-to-text:t" inset="1.27mm,1.27mm,1.27mm,1.27mm"/>
                      </v:shape>
                    </v:group>
                  </w:pict>
                </mc:Fallback>
              </mc:AlternateContent>
            </w:r>
          </w:p>
          <w:p w14:paraId="729E53A5"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E4F1BA8"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4AED69B"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C612245"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3E7BCA94"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501C14EF" w14:textId="77777777" w:rsidR="00024C15"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3DE3E583" w14:textId="77777777" w:rsidR="00024C15" w:rsidRPr="00B80A9F" w:rsidRDefault="00024C15" w:rsidP="00024C15">
            <w:pPr>
              <w:pBdr>
                <w:top w:val="nil"/>
                <w:left w:val="nil"/>
                <w:bottom w:val="nil"/>
                <w:right w:val="nil"/>
                <w:between w:val="nil"/>
              </w:pBdr>
              <w:tabs>
                <w:tab w:val="left" w:pos="5550"/>
              </w:tabs>
              <w:spacing w:line="360" w:lineRule="auto"/>
              <w:rPr>
                <w:rFonts w:ascii="Times New Roman" w:eastAsia="Calibri" w:hAnsi="Times New Roman"/>
                <w:b/>
                <w:sz w:val="24"/>
                <w:szCs w:val="24"/>
              </w:rPr>
            </w:pPr>
          </w:p>
          <w:p w14:paraId="1BE4F5B8" w14:textId="77777777" w:rsidR="00024C15" w:rsidRPr="00024C15" w:rsidRDefault="00024C15" w:rsidP="00024C15">
            <w:pPr>
              <w:spacing w:line="360" w:lineRule="auto"/>
              <w:rPr>
                <w:rFonts w:ascii="Arial" w:hAnsi="Arial" w:cs="Arial"/>
                <w:b/>
                <w:sz w:val="22"/>
                <w:szCs w:val="22"/>
                <w:u w:val="single"/>
              </w:rPr>
            </w:pPr>
            <w:r w:rsidRPr="00024C15">
              <w:rPr>
                <w:rFonts w:ascii="Arial" w:hAnsi="Arial" w:cs="Arial"/>
                <w:b/>
                <w:sz w:val="22"/>
                <w:szCs w:val="22"/>
              </w:rPr>
              <w:t xml:space="preserve">IMAGING </w:t>
            </w:r>
            <w:proofErr w:type="gramStart"/>
            <w:r w:rsidRPr="00024C15">
              <w:rPr>
                <w:rFonts w:ascii="Arial" w:hAnsi="Arial" w:cs="Arial"/>
                <w:b/>
                <w:sz w:val="22"/>
                <w:szCs w:val="22"/>
              </w:rPr>
              <w:t>MODALITIES</w:t>
            </w:r>
            <w:r w:rsidRPr="00024C15">
              <w:rPr>
                <w:rFonts w:ascii="Arial" w:hAnsi="Arial" w:cs="Arial"/>
                <w:b/>
                <w:bCs/>
                <w:sz w:val="22"/>
                <w:szCs w:val="22"/>
              </w:rPr>
              <w:t>:-</w:t>
            </w:r>
            <w:proofErr w:type="gramEnd"/>
          </w:p>
          <w:p w14:paraId="39B346B9"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USG ABDOMEN</w:t>
            </w:r>
            <w:r w:rsidRPr="00024C15">
              <w:rPr>
                <w:rFonts w:ascii="Arial" w:hAnsi="Arial" w:cs="Arial"/>
                <w:b/>
                <w:bCs/>
                <w:u w:val="single"/>
              </w:rPr>
              <w:t xml:space="preserve"> </w:t>
            </w:r>
            <w:r w:rsidRPr="00024C15">
              <w:rPr>
                <w:rFonts w:ascii="Arial" w:hAnsi="Arial" w:cs="Arial"/>
                <w:b/>
                <w:bCs/>
              </w:rPr>
              <w:t xml:space="preserve">– </w:t>
            </w:r>
            <w:r w:rsidRPr="00024C15">
              <w:rPr>
                <w:rFonts w:ascii="Arial" w:hAnsi="Arial" w:cs="Arial"/>
              </w:rPr>
              <w:t xml:space="preserve">Hepatomegaly with Grade III fatty liver, No free </w:t>
            </w:r>
            <w:proofErr w:type="gramStart"/>
            <w:r w:rsidRPr="00024C15">
              <w:rPr>
                <w:rFonts w:ascii="Arial" w:hAnsi="Arial" w:cs="Arial"/>
              </w:rPr>
              <w:t>fluid</w:t>
            </w:r>
            <w:r w:rsidRPr="00024C15">
              <w:rPr>
                <w:rFonts w:ascii="Arial" w:hAnsi="Arial" w:cs="Arial"/>
                <w:b/>
                <w:bCs/>
              </w:rPr>
              <w:t xml:space="preserve"> ;</w:t>
            </w:r>
            <w:proofErr w:type="gramEnd"/>
            <w:r w:rsidRPr="00024C15">
              <w:rPr>
                <w:rFonts w:ascii="Arial" w:hAnsi="Arial" w:cs="Arial"/>
                <w:b/>
                <w:bCs/>
              </w:rPr>
              <w:t xml:space="preserve"> </w:t>
            </w:r>
            <w:r w:rsidRPr="00024C15">
              <w:rPr>
                <w:rFonts w:ascii="Arial" w:hAnsi="Arial" w:cs="Arial"/>
              </w:rPr>
              <w:t>Bilateral kidneys –normal size and echoes</w:t>
            </w:r>
          </w:p>
          <w:p w14:paraId="2DACE77F"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PORTAL VENOUS DOPPLER</w:t>
            </w:r>
            <w:r w:rsidRPr="00024C15">
              <w:rPr>
                <w:rFonts w:ascii="Arial" w:hAnsi="Arial" w:cs="Arial"/>
                <w:b/>
                <w:bCs/>
                <w:u w:val="single"/>
              </w:rPr>
              <w:t xml:space="preserve"> </w:t>
            </w:r>
            <w:r w:rsidRPr="00024C15">
              <w:rPr>
                <w:rFonts w:ascii="Arial" w:hAnsi="Arial" w:cs="Arial"/>
                <w:b/>
                <w:bCs/>
              </w:rPr>
              <w:t xml:space="preserve">– </w:t>
            </w:r>
            <w:r w:rsidRPr="00024C15">
              <w:rPr>
                <w:rFonts w:ascii="Arial" w:hAnsi="Arial" w:cs="Arial"/>
              </w:rPr>
              <w:t>Normal study</w:t>
            </w:r>
          </w:p>
          <w:p w14:paraId="5D39C721"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CT ABDOMEN: Hepatomegaly</w:t>
            </w:r>
            <w:r w:rsidRPr="00024C15">
              <w:rPr>
                <w:rFonts w:ascii="Arial" w:hAnsi="Arial" w:cs="Arial"/>
              </w:rPr>
              <w:t xml:space="preserve"> with severe steatosis</w:t>
            </w:r>
          </w:p>
          <w:p w14:paraId="0C992E95" w14:textId="77777777" w:rsidR="00024C15" w:rsidRPr="00024C15" w:rsidRDefault="00024C15" w:rsidP="00024C15">
            <w:pPr>
              <w:spacing w:line="360" w:lineRule="auto"/>
              <w:ind w:left="1080"/>
              <w:rPr>
                <w:rFonts w:ascii="Arial" w:hAnsi="Arial" w:cs="Arial"/>
              </w:rPr>
            </w:pPr>
            <w:r w:rsidRPr="00024C15">
              <w:rPr>
                <w:rFonts w:ascii="Arial" w:hAnsi="Arial" w:cs="Arial"/>
                <w:b/>
                <w:bCs/>
              </w:rPr>
              <w:t xml:space="preserve">Liver attenuation index – (-10) - </w:t>
            </w:r>
            <w:r w:rsidRPr="00024C15">
              <w:rPr>
                <w:rFonts w:ascii="Arial" w:hAnsi="Arial" w:cs="Arial"/>
              </w:rPr>
              <w:t>(suggestive of moderate to severe steatosis)</w:t>
            </w:r>
          </w:p>
          <w:p w14:paraId="6B9CCBB0" w14:textId="77777777" w:rsidR="00024C15" w:rsidRPr="00024C15" w:rsidRDefault="00024C15" w:rsidP="00024C15">
            <w:pPr>
              <w:numPr>
                <w:ilvl w:val="0"/>
                <w:numId w:val="31"/>
              </w:numPr>
              <w:spacing w:after="160" w:line="360" w:lineRule="auto"/>
              <w:rPr>
                <w:rFonts w:ascii="Arial" w:hAnsi="Arial" w:cs="Arial"/>
              </w:rPr>
            </w:pPr>
            <w:r w:rsidRPr="00024C15">
              <w:rPr>
                <w:rFonts w:ascii="Arial" w:hAnsi="Arial" w:cs="Arial"/>
                <w:b/>
                <w:bCs/>
              </w:rPr>
              <w:t>FIBROSCAN – Fibrosis grade F3 (10 kPa), CAP score- steatosis grade – S2 (266 dB/m)</w:t>
            </w:r>
          </w:p>
          <w:p w14:paraId="793F1CAA" w14:textId="77777777" w:rsidR="00024C15" w:rsidRPr="00024C15" w:rsidRDefault="00024C15" w:rsidP="00024C15">
            <w:pPr>
              <w:pStyle w:val="ListParagraph"/>
              <w:numPr>
                <w:ilvl w:val="0"/>
                <w:numId w:val="31"/>
              </w:numPr>
              <w:spacing w:line="360" w:lineRule="auto"/>
              <w:rPr>
                <w:sz w:val="20"/>
                <w:szCs w:val="20"/>
              </w:rPr>
            </w:pPr>
            <w:r w:rsidRPr="00024C15">
              <w:rPr>
                <w:rFonts w:eastAsiaTheme="minorEastAsia"/>
                <w:b/>
                <w:bCs/>
                <w:sz w:val="20"/>
                <w:szCs w:val="20"/>
                <w:lang w:val="en-US"/>
              </w:rPr>
              <w:t xml:space="preserve">MRI PELVIS- </w:t>
            </w:r>
            <w:r w:rsidRPr="00024C15">
              <w:rPr>
                <w:rFonts w:eastAsiaTheme="minorEastAsia"/>
                <w:sz w:val="20"/>
                <w:szCs w:val="20"/>
                <w:lang w:val="en-US"/>
              </w:rPr>
              <w:t>Hypoplastic uterus &amp; ovaries</w:t>
            </w:r>
          </w:p>
          <w:p w14:paraId="053B9E2C" w14:textId="77777777" w:rsidR="00024C15" w:rsidRPr="00024C15" w:rsidRDefault="00024C15" w:rsidP="00024C15">
            <w:pPr>
              <w:pStyle w:val="ListParagraph"/>
              <w:spacing w:line="360" w:lineRule="auto"/>
              <w:ind w:left="1080"/>
              <w:rPr>
                <w:sz w:val="20"/>
                <w:szCs w:val="20"/>
              </w:rPr>
            </w:pPr>
          </w:p>
          <w:p w14:paraId="5B2FAD90" w14:textId="77777777" w:rsidR="00024C15" w:rsidRPr="00024C15" w:rsidRDefault="00024C15" w:rsidP="00024C15">
            <w:pPr>
              <w:pStyle w:val="ListParagraph"/>
              <w:numPr>
                <w:ilvl w:val="0"/>
                <w:numId w:val="31"/>
              </w:numPr>
              <w:spacing w:line="360" w:lineRule="auto"/>
              <w:rPr>
                <w:sz w:val="20"/>
                <w:szCs w:val="20"/>
              </w:rPr>
            </w:pPr>
            <w:r w:rsidRPr="00024C15">
              <w:rPr>
                <w:rFonts w:eastAsiaTheme="minorEastAsia"/>
                <w:b/>
                <w:bCs/>
                <w:sz w:val="20"/>
                <w:szCs w:val="20"/>
                <w:lang w:val="en-US"/>
              </w:rPr>
              <w:t>MRI BRAIN</w:t>
            </w:r>
            <w:r w:rsidRPr="00024C15">
              <w:rPr>
                <w:rFonts w:eastAsiaTheme="minorEastAsia"/>
                <w:b/>
                <w:bCs/>
                <w:sz w:val="20"/>
                <w:szCs w:val="20"/>
                <w:vertAlign w:val="superscript"/>
                <w:lang w:val="en-US"/>
              </w:rPr>
              <w:t>(Fig.2)-</w:t>
            </w:r>
            <w:r w:rsidRPr="00024C15">
              <w:rPr>
                <w:sz w:val="20"/>
                <w:szCs w:val="20"/>
              </w:rPr>
              <w:t xml:space="preserve"> </w:t>
            </w:r>
            <w:r w:rsidRPr="00024C15">
              <w:rPr>
                <w:i/>
                <w:iCs/>
                <w:sz w:val="20"/>
                <w:szCs w:val="20"/>
              </w:rPr>
              <w:t>Features suggestive of PSIS</w:t>
            </w:r>
            <w:r w:rsidRPr="00024C15">
              <w:rPr>
                <w:sz w:val="20"/>
                <w:szCs w:val="20"/>
              </w:rPr>
              <w:t xml:space="preserve"> (absent pituitary stalk, hypoplasia of the anterior pituitary and an ectopic posterior pituitary)</w:t>
            </w:r>
          </w:p>
          <w:p w14:paraId="4F225443" w14:textId="77777777" w:rsidR="00024C15" w:rsidRPr="00024C15" w:rsidRDefault="00024C15" w:rsidP="00024C15">
            <w:pPr>
              <w:pStyle w:val="ListParagraph"/>
              <w:spacing w:line="360" w:lineRule="auto"/>
              <w:ind w:left="1080"/>
              <w:rPr>
                <w:sz w:val="20"/>
                <w:szCs w:val="20"/>
              </w:rPr>
            </w:pPr>
            <w:r w:rsidRPr="00024C15">
              <w:rPr>
                <w:sz w:val="20"/>
                <w:szCs w:val="20"/>
              </w:rPr>
              <w:tab/>
            </w:r>
          </w:p>
          <w:p w14:paraId="73077E34" w14:textId="77777777" w:rsidR="00024C15" w:rsidRPr="00024C15" w:rsidRDefault="00024C15" w:rsidP="00024C15">
            <w:pPr>
              <w:spacing w:line="360" w:lineRule="auto"/>
              <w:rPr>
                <w:rFonts w:ascii="Arial" w:hAnsi="Arial" w:cs="Arial"/>
                <w:lang w:eastAsia="en-IN"/>
              </w:rPr>
            </w:pPr>
            <w:r w:rsidRPr="00024C15">
              <w:rPr>
                <w:rFonts w:ascii="Arial" w:hAnsi="Arial" w:cs="Arial"/>
                <w:lang w:eastAsia="en-IN"/>
              </w:rPr>
              <w:lastRenderedPageBreak/>
              <w:t xml:space="preserve">As all other causes of Acute hepatitis were ruled out, also patient fulfils the criteria for metabolic syndrome </w:t>
            </w:r>
            <w:r w:rsidRPr="00024C15">
              <w:rPr>
                <w:rFonts w:ascii="Arial" w:hAnsi="Arial" w:cs="Arial"/>
              </w:rPr>
              <w:t xml:space="preserve">(increased waist circumference and triglycerides, low </w:t>
            </w:r>
            <w:proofErr w:type="gramStart"/>
            <w:r w:rsidRPr="00024C15">
              <w:rPr>
                <w:rFonts w:ascii="Arial" w:hAnsi="Arial" w:cs="Arial"/>
              </w:rPr>
              <w:t xml:space="preserve">HDL) </w:t>
            </w:r>
            <w:r w:rsidRPr="00024C15">
              <w:rPr>
                <w:rFonts w:ascii="Arial" w:hAnsi="Arial" w:cs="Arial"/>
                <w:lang w:eastAsia="en-IN"/>
              </w:rPr>
              <w:t xml:space="preserve"> and</w:t>
            </w:r>
            <w:proofErr w:type="gramEnd"/>
            <w:r w:rsidRPr="00024C15">
              <w:rPr>
                <w:rFonts w:ascii="Arial" w:hAnsi="Arial" w:cs="Arial"/>
                <w:lang w:eastAsia="en-IN"/>
              </w:rPr>
              <w:t xml:space="preserve"> imaging modalities revealed- severe hepatic steatosis, we proceeded for liver biopsy</w:t>
            </w:r>
          </w:p>
          <w:p w14:paraId="0181985D" w14:textId="77777777" w:rsidR="00024C15" w:rsidRPr="00024C15" w:rsidRDefault="00024C15" w:rsidP="00024C15">
            <w:pPr>
              <w:spacing w:line="360" w:lineRule="auto"/>
              <w:rPr>
                <w:rFonts w:ascii="Arial" w:hAnsi="Arial" w:cs="Arial"/>
                <w:lang w:eastAsia="en-IN"/>
              </w:rPr>
            </w:pPr>
          </w:p>
          <w:p w14:paraId="63BEEAD8" w14:textId="77777777" w:rsidR="00024C15" w:rsidRPr="00024C15" w:rsidRDefault="00024C15" w:rsidP="00024C15">
            <w:pPr>
              <w:spacing w:line="360" w:lineRule="auto"/>
              <w:rPr>
                <w:rFonts w:ascii="Arial" w:hAnsi="Arial" w:cs="Arial"/>
                <w:b/>
                <w:bCs/>
                <w:sz w:val="22"/>
                <w:szCs w:val="22"/>
                <w:lang w:eastAsia="en-IN"/>
              </w:rPr>
            </w:pPr>
            <w:r w:rsidRPr="00024C15">
              <w:rPr>
                <w:rFonts w:ascii="Arial" w:hAnsi="Arial" w:cs="Arial"/>
                <w:b/>
                <w:bCs/>
                <w:sz w:val="22"/>
                <w:szCs w:val="22"/>
                <w:lang w:eastAsia="en-IN"/>
              </w:rPr>
              <w:t>LIVER BIOPSY</w:t>
            </w:r>
            <w:r w:rsidRPr="00024C15">
              <w:rPr>
                <w:rFonts w:ascii="Arial" w:hAnsi="Arial" w:cs="Arial"/>
                <w:b/>
                <w:bCs/>
                <w:sz w:val="22"/>
                <w:szCs w:val="22"/>
                <w:vertAlign w:val="superscript"/>
                <w:lang w:eastAsia="en-IN"/>
              </w:rPr>
              <w:t>(Fig.3</w:t>
            </w:r>
            <w:proofErr w:type="gramStart"/>
            <w:r w:rsidRPr="00024C15">
              <w:rPr>
                <w:rFonts w:ascii="Arial" w:hAnsi="Arial" w:cs="Arial"/>
                <w:b/>
                <w:bCs/>
                <w:sz w:val="22"/>
                <w:szCs w:val="22"/>
                <w:vertAlign w:val="superscript"/>
                <w:lang w:eastAsia="en-IN"/>
              </w:rPr>
              <w:t>):-</w:t>
            </w:r>
            <w:proofErr w:type="gramEnd"/>
          </w:p>
          <w:p w14:paraId="2E44501D" w14:textId="77777777" w:rsidR="00024C15" w:rsidRPr="00024C15" w:rsidRDefault="00024C15" w:rsidP="00024C15">
            <w:pPr>
              <w:spacing w:line="360" w:lineRule="auto"/>
              <w:rPr>
                <w:rFonts w:ascii="Arial" w:eastAsia="Calibri" w:hAnsi="Arial" w:cs="Arial"/>
                <w:kern w:val="24"/>
                <w:lang w:eastAsia="en-IN"/>
              </w:rPr>
            </w:pPr>
            <w:r w:rsidRPr="00024C15">
              <w:rPr>
                <w:rFonts w:ascii="Arial" w:hAnsi="Arial" w:cs="Arial"/>
                <w:lang w:eastAsia="en-IN"/>
              </w:rPr>
              <w:t>Deranged liver architecture with hepatocytes showing severe macro vesicular steatosis (&gt; 66%, score 3). On Masson trichrome, portal fibrosis with bridging septae &amp; incomplete nodule formation +. Perl’s reaction (Iron)</w:t>
            </w:r>
            <w:proofErr w:type="gramStart"/>
            <w:r w:rsidRPr="00024C15">
              <w:rPr>
                <w:rFonts w:ascii="Arial" w:hAnsi="Arial" w:cs="Arial"/>
                <w:lang w:eastAsia="en-IN"/>
              </w:rPr>
              <w:t>/  Rhodanine</w:t>
            </w:r>
            <w:proofErr w:type="gramEnd"/>
            <w:r w:rsidRPr="00024C15">
              <w:rPr>
                <w:rFonts w:ascii="Arial" w:hAnsi="Arial" w:cs="Arial"/>
                <w:lang w:eastAsia="en-IN"/>
              </w:rPr>
              <w:t xml:space="preserve"> stain (copper) - negative .</w:t>
            </w:r>
            <w:r w:rsidRPr="00024C15">
              <w:rPr>
                <w:rFonts w:ascii="Arial" w:eastAsia="Calibri" w:hAnsi="Arial" w:cs="Arial"/>
                <w:kern w:val="24"/>
                <w:lang w:eastAsia="en-IN"/>
              </w:rPr>
              <w:t xml:space="preserve"> </w:t>
            </w:r>
          </w:p>
          <w:p w14:paraId="344E7199" w14:textId="0591CC89" w:rsidR="00024C15" w:rsidRPr="00024C15" w:rsidRDefault="00024C15" w:rsidP="00024C15">
            <w:pPr>
              <w:spacing w:line="360" w:lineRule="auto"/>
              <w:rPr>
                <w:rFonts w:ascii="Arial" w:hAnsi="Arial" w:cs="Arial"/>
                <w:b/>
                <w:bCs/>
                <w:lang w:eastAsia="en-IN"/>
              </w:rPr>
            </w:pPr>
            <w:r w:rsidRPr="00024C15">
              <w:rPr>
                <w:rFonts w:ascii="Arial" w:hAnsi="Arial" w:cs="Arial"/>
                <w:b/>
                <w:bCs/>
              </w:rPr>
              <w:t xml:space="preserve">Final report- Steatotic liver </w:t>
            </w:r>
            <w:proofErr w:type="gramStart"/>
            <w:r w:rsidRPr="00024C15">
              <w:rPr>
                <w:rFonts w:ascii="Arial" w:hAnsi="Arial" w:cs="Arial"/>
                <w:b/>
                <w:bCs/>
              </w:rPr>
              <w:t>disease,  Possibility</w:t>
            </w:r>
            <w:proofErr w:type="gramEnd"/>
            <w:r w:rsidRPr="00024C15">
              <w:rPr>
                <w:rFonts w:ascii="Arial" w:hAnsi="Arial" w:cs="Arial"/>
                <w:b/>
                <w:bCs/>
              </w:rPr>
              <w:t xml:space="preserve"> of Non-alcoholic steato-hepatitis. NAS score: 6/8. Fibrosis score: F3(out of 4)</w:t>
            </w:r>
          </w:p>
        </w:tc>
      </w:tr>
      <w:tr w:rsidR="00024C15" w:rsidRPr="00B80A9F" w14:paraId="52862908" w14:textId="77777777" w:rsidTr="00024C15">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0C9F3378" w14:textId="77777777" w:rsidR="00024C15" w:rsidRPr="00024C15" w:rsidRDefault="00024C15" w:rsidP="002F2EF2">
            <w:pPr>
              <w:pStyle w:val="Heading3"/>
              <w:spacing w:before="0"/>
              <w:rPr>
                <w:rFonts w:ascii="Arial" w:eastAsia="Calibri" w:hAnsi="Arial" w:cs="Arial"/>
                <w:b/>
                <w:i/>
                <w:color w:val="000000" w:themeColor="text1"/>
                <w:sz w:val="22"/>
                <w:szCs w:val="22"/>
              </w:rPr>
            </w:pPr>
            <w:bookmarkStart w:id="1" w:name="_heading=h.3rdcrjn" w:colFirst="0" w:colLast="0"/>
            <w:bookmarkEnd w:id="1"/>
            <w:r w:rsidRPr="00024C15">
              <w:rPr>
                <w:rFonts w:ascii="Arial" w:eastAsia="Calibri" w:hAnsi="Arial" w:cs="Arial"/>
                <w:b/>
                <w:color w:val="000000" w:themeColor="text1"/>
                <w:sz w:val="22"/>
                <w:szCs w:val="22"/>
              </w:rPr>
              <w:lastRenderedPageBreak/>
              <w:t xml:space="preserve">DIFFERENTIAL DIAGNOSIS </w:t>
            </w:r>
          </w:p>
        </w:tc>
      </w:tr>
      <w:tr w:rsidR="00024C15" w:rsidRPr="00024C15" w14:paraId="7FB1EF2A" w14:textId="77777777" w:rsidTr="00024C15">
        <w:trPr>
          <w:trHeight w:val="1280"/>
        </w:trPr>
        <w:tc>
          <w:tcPr>
            <w:tcW w:w="10348" w:type="dxa"/>
            <w:gridSpan w:val="2"/>
            <w:tcBorders>
              <w:top w:val="nil"/>
              <w:left w:val="nil"/>
              <w:bottom w:val="nil"/>
              <w:right w:val="nil"/>
            </w:tcBorders>
            <w:shd w:val="clear" w:color="auto" w:fill="auto"/>
            <w:tcMar>
              <w:top w:w="100" w:type="dxa"/>
              <w:left w:w="100" w:type="dxa"/>
              <w:bottom w:w="100" w:type="dxa"/>
              <w:right w:w="100" w:type="dxa"/>
            </w:tcMar>
          </w:tcPr>
          <w:p w14:paraId="7801D6BE" w14:textId="0112A611" w:rsidR="00024C15" w:rsidRPr="00024C15" w:rsidRDefault="00024C15" w:rsidP="00024C15">
            <w:pPr>
              <w:spacing w:line="276" w:lineRule="auto"/>
              <w:rPr>
                <w:rFonts w:ascii="Arial" w:hAnsi="Arial" w:cs="Arial"/>
              </w:rPr>
            </w:pPr>
            <w:r w:rsidRPr="00024C15">
              <w:rPr>
                <w:rFonts w:ascii="Arial" w:hAnsi="Arial" w:cs="Arial"/>
              </w:rPr>
              <w:t xml:space="preserve">Getting into the causes of hepatitis, </w:t>
            </w:r>
            <w:r w:rsidRPr="00024C15">
              <w:rPr>
                <w:rFonts w:ascii="Arial" w:hAnsi="Arial" w:cs="Arial"/>
                <w:i/>
                <w:iCs/>
              </w:rPr>
              <w:t>all common causes</w:t>
            </w:r>
            <w:r w:rsidRPr="00024C15">
              <w:rPr>
                <w:rFonts w:ascii="Arial" w:hAnsi="Arial" w:cs="Arial"/>
              </w:rPr>
              <w:t xml:space="preserve"> like viral infections, tropical illnesses, auto-immune hepatitis, Metabolic liver disease like Wilsons, hemochromatosis, alpha 1 antitrypsin deficiency were ruled out with the above investigation panel. Patient was diagnosed with </w:t>
            </w:r>
            <w:r w:rsidRPr="00024C15">
              <w:rPr>
                <w:rFonts w:ascii="Arial" w:hAnsi="Arial" w:cs="Arial"/>
                <w:i/>
                <w:iCs/>
              </w:rPr>
              <w:t>new onset diabetes mellitus, dyslipidaemia (Metabolic syndrome) and anterior pituitary hormonal deficiency</w:t>
            </w:r>
            <w:r w:rsidRPr="00024C15">
              <w:rPr>
                <w:rFonts w:ascii="Arial" w:hAnsi="Arial" w:cs="Arial"/>
              </w:rPr>
              <w:t xml:space="preserve"> </w:t>
            </w:r>
            <w:proofErr w:type="gramStart"/>
            <w:r w:rsidRPr="00024C15">
              <w:rPr>
                <w:rFonts w:ascii="Arial" w:hAnsi="Arial" w:cs="Arial"/>
                <w:b/>
                <w:bCs/>
              </w:rPr>
              <w:t>( significantly</w:t>
            </w:r>
            <w:proofErr w:type="gramEnd"/>
            <w:r w:rsidRPr="00024C15">
              <w:rPr>
                <w:rFonts w:ascii="Arial" w:hAnsi="Arial" w:cs="Arial"/>
                <w:b/>
                <w:bCs/>
              </w:rPr>
              <w:t xml:space="preserve"> cortisol levels were on the lower side).</w:t>
            </w:r>
            <w:r w:rsidRPr="00024C15">
              <w:rPr>
                <w:rFonts w:ascii="Arial" w:hAnsi="Arial" w:cs="Arial"/>
              </w:rPr>
              <w:t xml:space="preserve"> After this extensive workup, as patient did not have a history of diabetes or metabolic syndrome prior, following a thorough review of the literature to determine the underlying cause of severe hepatic steatosis and fibrosis in a young patient without traditional risk factors, we </w:t>
            </w:r>
            <w:r w:rsidRPr="00024C15">
              <w:rPr>
                <w:rFonts w:ascii="Arial" w:hAnsi="Arial" w:cs="Arial"/>
                <w:b/>
                <w:bCs/>
              </w:rPr>
              <w:t>identified a direct relationship between pituitary stalk interruption syndrome and metabolic dysfunction-associated steato-hepatitis.</w:t>
            </w:r>
            <w:r w:rsidRPr="00024C15">
              <w:rPr>
                <w:rFonts w:ascii="Arial" w:hAnsi="Arial" w:cs="Arial"/>
              </w:rPr>
              <w:t xml:space="preserve"> Various novel mechanisms, including alterations in hepatic fat metabolism and insulin resistance, have been proposed to explain this </w:t>
            </w:r>
            <w:proofErr w:type="gramStart"/>
            <w:r w:rsidRPr="00024C15">
              <w:rPr>
                <w:rFonts w:ascii="Arial" w:hAnsi="Arial" w:cs="Arial"/>
              </w:rPr>
              <w:t>association.</w:t>
            </w:r>
            <w:r w:rsidRPr="00024C15">
              <w:rPr>
                <w:rFonts w:ascii="Arial" w:hAnsi="Arial" w:cs="Arial"/>
                <w:b/>
                <w:bCs/>
                <w:i/>
                <w:iCs/>
              </w:rPr>
              <w:t>The</w:t>
            </w:r>
            <w:proofErr w:type="gramEnd"/>
            <w:r w:rsidRPr="00024C15">
              <w:rPr>
                <w:rFonts w:ascii="Arial" w:hAnsi="Arial" w:cs="Arial"/>
                <w:b/>
                <w:bCs/>
                <w:i/>
                <w:iCs/>
              </w:rPr>
              <w:t xml:space="preserve"> patient was ultimately diagnosed with Pituitary stalk interruption syndrome leading to metabolic dysfunction-associated steato-hepatitis (MASH)/Newly diagnosed Diabetes Mellitus</w:t>
            </w:r>
          </w:p>
          <w:p w14:paraId="5E550BC8" w14:textId="77777777" w:rsidR="00024C15" w:rsidRPr="00024C15" w:rsidRDefault="00024C15" w:rsidP="002F2EF2">
            <w:pPr>
              <w:rPr>
                <w:rFonts w:ascii="Arial" w:eastAsia="Calibri" w:hAnsi="Arial" w:cs="Arial"/>
              </w:rPr>
            </w:pPr>
          </w:p>
        </w:tc>
      </w:tr>
    </w:tbl>
    <w:p w14:paraId="01EB3BC6" w14:textId="77777777" w:rsidR="00024C15" w:rsidRPr="00B80A9F" w:rsidRDefault="00024C15" w:rsidP="00024C15">
      <w:pPr>
        <w:pBdr>
          <w:top w:val="nil"/>
          <w:left w:val="nil"/>
          <w:bottom w:val="nil"/>
          <w:right w:val="nil"/>
          <w:between w:val="nil"/>
        </w:pBdr>
        <w:rPr>
          <w:rFonts w:ascii="Times New Roman" w:eastAsia="Calibri" w:hAnsi="Times New Roman"/>
          <w:color w:val="000000"/>
          <w:sz w:val="24"/>
          <w:szCs w:val="24"/>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B80A9F" w14:paraId="7A105B1D" w14:textId="77777777" w:rsidTr="00024C15">
        <w:trPr>
          <w:trHeight w:val="345"/>
        </w:trPr>
        <w:tc>
          <w:tcPr>
            <w:tcW w:w="9640" w:type="dxa"/>
            <w:tcBorders>
              <w:top w:val="nil"/>
              <w:left w:val="nil"/>
              <w:bottom w:val="nil"/>
              <w:right w:val="nil"/>
            </w:tcBorders>
            <w:shd w:val="clear" w:color="auto" w:fill="auto"/>
            <w:tcMar>
              <w:top w:w="100" w:type="dxa"/>
              <w:left w:w="100" w:type="dxa"/>
              <w:bottom w:w="100" w:type="dxa"/>
              <w:right w:w="100" w:type="dxa"/>
            </w:tcMar>
          </w:tcPr>
          <w:p w14:paraId="3DC99971" w14:textId="77777777" w:rsidR="00024C15" w:rsidRPr="00024C15" w:rsidRDefault="00024C15" w:rsidP="002F2EF2">
            <w:pPr>
              <w:pStyle w:val="Heading3"/>
              <w:spacing w:before="0"/>
              <w:rPr>
                <w:rFonts w:ascii="Arial" w:eastAsia="Calibri" w:hAnsi="Arial" w:cs="Arial"/>
                <w:b/>
                <w:i/>
                <w:color w:val="000000" w:themeColor="text1"/>
                <w:sz w:val="22"/>
                <w:szCs w:val="22"/>
              </w:rPr>
            </w:pPr>
            <w:bookmarkStart w:id="2" w:name="_heading=h.26in1rg" w:colFirst="0" w:colLast="0"/>
            <w:bookmarkEnd w:id="2"/>
            <w:r w:rsidRPr="00024C15">
              <w:rPr>
                <w:rFonts w:ascii="Arial" w:eastAsia="Calibri" w:hAnsi="Arial" w:cs="Arial"/>
                <w:b/>
                <w:color w:val="000000" w:themeColor="text1"/>
                <w:sz w:val="22"/>
                <w:szCs w:val="22"/>
              </w:rPr>
              <w:t xml:space="preserve">TREATMENT </w:t>
            </w:r>
          </w:p>
        </w:tc>
      </w:tr>
      <w:tr w:rsidR="00024C15" w:rsidRPr="00024C15" w14:paraId="52EE4B02" w14:textId="77777777" w:rsidTr="00024C15">
        <w:trPr>
          <w:trHeight w:val="1180"/>
        </w:trPr>
        <w:tc>
          <w:tcPr>
            <w:tcW w:w="9640" w:type="dxa"/>
            <w:tcBorders>
              <w:top w:val="nil"/>
              <w:left w:val="nil"/>
              <w:bottom w:val="nil"/>
              <w:right w:val="nil"/>
            </w:tcBorders>
            <w:shd w:val="clear" w:color="auto" w:fill="auto"/>
            <w:tcMar>
              <w:top w:w="100" w:type="dxa"/>
              <w:left w:w="100" w:type="dxa"/>
              <w:bottom w:w="100" w:type="dxa"/>
              <w:right w:w="100" w:type="dxa"/>
            </w:tcMar>
          </w:tcPr>
          <w:p w14:paraId="60846A49" w14:textId="77777777" w:rsidR="00024C15" w:rsidRPr="00024C15" w:rsidRDefault="00024C15" w:rsidP="00024C15">
            <w:pPr>
              <w:jc w:val="both"/>
              <w:rPr>
                <w:rFonts w:ascii="Arial" w:hAnsi="Arial" w:cs="Arial"/>
                <w:u w:val="single"/>
              </w:rPr>
            </w:pPr>
            <w:r w:rsidRPr="00024C15">
              <w:rPr>
                <w:rFonts w:ascii="Arial" w:hAnsi="Arial" w:cs="Arial"/>
              </w:rPr>
              <w:t xml:space="preserve">The patient was </w:t>
            </w:r>
            <w:proofErr w:type="gramStart"/>
            <w:r w:rsidRPr="00024C15">
              <w:rPr>
                <w:rFonts w:ascii="Arial" w:hAnsi="Arial" w:cs="Arial"/>
              </w:rPr>
              <w:t>initiated  on</w:t>
            </w:r>
            <w:proofErr w:type="gramEnd"/>
            <w:r w:rsidRPr="00024C15">
              <w:rPr>
                <w:rFonts w:ascii="Arial" w:hAnsi="Arial" w:cs="Arial"/>
              </w:rPr>
              <w:t xml:space="preserve"> thyroxine, corticosteroids, growth hormone, oral anti diabetic agents, and lipid-lowering therapy. Oestrogen and progesterone supplementation were deferred until resolution of the acute hepatitis.</w:t>
            </w:r>
          </w:p>
        </w:tc>
      </w:tr>
    </w:tbl>
    <w:p w14:paraId="1AC0796D" w14:textId="77777777" w:rsidR="00024C15" w:rsidRPr="00024C15" w:rsidRDefault="00024C15" w:rsidP="00024C15">
      <w:pPr>
        <w:pBdr>
          <w:top w:val="nil"/>
          <w:left w:val="nil"/>
          <w:bottom w:val="nil"/>
          <w:right w:val="nil"/>
          <w:between w:val="nil"/>
        </w:pBdr>
        <w:rPr>
          <w:rFonts w:ascii="Arial" w:eastAsia="Calibri" w:hAnsi="Arial" w:cs="Arial"/>
          <w:color w:val="000000" w:themeColor="text1"/>
          <w:sz w:val="22"/>
          <w:szCs w:val="22"/>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024C15" w14:paraId="24F2F5C0" w14:textId="77777777" w:rsidTr="00024C15">
        <w:tc>
          <w:tcPr>
            <w:tcW w:w="9640" w:type="dxa"/>
            <w:tcBorders>
              <w:top w:val="nil"/>
              <w:left w:val="nil"/>
              <w:bottom w:val="nil"/>
              <w:right w:val="nil"/>
            </w:tcBorders>
            <w:shd w:val="clear" w:color="auto" w:fill="auto"/>
            <w:tcMar>
              <w:top w:w="100" w:type="dxa"/>
              <w:left w:w="100" w:type="dxa"/>
              <w:bottom w:w="100" w:type="dxa"/>
              <w:right w:w="100" w:type="dxa"/>
            </w:tcMar>
          </w:tcPr>
          <w:p w14:paraId="64FEFB13" w14:textId="77777777" w:rsidR="00024C15" w:rsidRPr="00024C15" w:rsidRDefault="00024C15" w:rsidP="002F2EF2">
            <w:pPr>
              <w:pStyle w:val="Heading3"/>
              <w:spacing w:before="0"/>
              <w:rPr>
                <w:rFonts w:ascii="Arial" w:eastAsia="Calibri" w:hAnsi="Arial" w:cs="Arial"/>
                <w:b/>
                <w:color w:val="000000" w:themeColor="text1"/>
                <w:sz w:val="22"/>
                <w:szCs w:val="22"/>
              </w:rPr>
            </w:pPr>
            <w:r w:rsidRPr="00024C15">
              <w:rPr>
                <w:rFonts w:ascii="Arial" w:eastAsia="Calibri" w:hAnsi="Arial" w:cs="Arial"/>
                <w:b/>
                <w:color w:val="000000" w:themeColor="text1"/>
                <w:sz w:val="22"/>
                <w:szCs w:val="22"/>
              </w:rPr>
              <w:t>OUTCOME AND FOLLOW-UP</w:t>
            </w:r>
          </w:p>
        </w:tc>
      </w:tr>
      <w:tr w:rsidR="00024C15" w:rsidRPr="00024C15" w14:paraId="2D4FDD0B" w14:textId="77777777" w:rsidTr="00024C15">
        <w:trPr>
          <w:trHeight w:val="1700"/>
        </w:trPr>
        <w:tc>
          <w:tcPr>
            <w:tcW w:w="9640" w:type="dxa"/>
            <w:tcBorders>
              <w:top w:val="nil"/>
              <w:left w:val="nil"/>
              <w:bottom w:val="nil"/>
              <w:right w:val="nil"/>
            </w:tcBorders>
            <w:shd w:val="clear" w:color="auto" w:fill="auto"/>
            <w:tcMar>
              <w:top w:w="100" w:type="dxa"/>
              <w:left w:w="100" w:type="dxa"/>
              <w:bottom w:w="100" w:type="dxa"/>
              <w:right w:w="100" w:type="dxa"/>
            </w:tcMar>
          </w:tcPr>
          <w:p w14:paraId="17CA852B" w14:textId="77777777" w:rsidR="00024C15" w:rsidRPr="00024C15" w:rsidRDefault="00024C15" w:rsidP="00024C15">
            <w:pPr>
              <w:jc w:val="both"/>
              <w:rPr>
                <w:rFonts w:ascii="Arial" w:hAnsi="Arial" w:cs="Arial"/>
              </w:rPr>
            </w:pPr>
            <w:r w:rsidRPr="00024C15">
              <w:rPr>
                <w:rFonts w:ascii="Arial" w:hAnsi="Arial" w:cs="Arial"/>
              </w:rPr>
              <w:t xml:space="preserve">With treatment, </w:t>
            </w:r>
            <w:proofErr w:type="gramStart"/>
            <w:r w:rsidRPr="00024C15">
              <w:rPr>
                <w:rFonts w:ascii="Arial" w:hAnsi="Arial" w:cs="Arial"/>
              </w:rPr>
              <w:t>jaundice  resolved</w:t>
            </w:r>
            <w:proofErr w:type="gramEnd"/>
            <w:r w:rsidRPr="00024C15">
              <w:rPr>
                <w:rFonts w:ascii="Arial" w:hAnsi="Arial" w:cs="Arial"/>
              </w:rPr>
              <w:t xml:space="preserve"> completely by the second month and hormone therapy was fully optimized. The patient showed significant clinical improvement and has been kept under follow-up periodically screening her liver and hormonal parameters in an out-patient basis.</w:t>
            </w:r>
          </w:p>
          <w:p w14:paraId="4F6381DC" w14:textId="77777777" w:rsidR="00024C15" w:rsidRPr="00024C15" w:rsidRDefault="00024C15" w:rsidP="00024C15">
            <w:pPr>
              <w:jc w:val="both"/>
              <w:rPr>
                <w:rFonts w:ascii="Arial" w:hAnsi="Arial" w:cs="Arial"/>
              </w:rPr>
            </w:pPr>
          </w:p>
          <w:p w14:paraId="3779BA73" w14:textId="77777777" w:rsidR="00024C15" w:rsidRPr="00024C15" w:rsidRDefault="00024C15" w:rsidP="00024C15">
            <w:pPr>
              <w:jc w:val="both"/>
              <w:rPr>
                <w:rFonts w:ascii="Arial" w:hAnsi="Arial" w:cs="Arial"/>
              </w:rPr>
            </w:pPr>
            <w:r w:rsidRPr="00024C15">
              <w:rPr>
                <w:rFonts w:ascii="Arial" w:hAnsi="Arial" w:cs="Arial"/>
              </w:rPr>
              <w:t>This case highlights a rare but critical cause of progressive liver disease, where timely hormone replacement therapy offers a unique opportunity to prevent cirrhosis and its complications at a young age. Routine monitoring of liver function and endocrine status is essential in patients with pituitary stalk interruption syndrome to facilitate early intervention</w:t>
            </w:r>
          </w:p>
          <w:p w14:paraId="53F2AC56" w14:textId="77777777" w:rsidR="00024C15" w:rsidRPr="00024C15" w:rsidRDefault="00024C15" w:rsidP="002F2EF2">
            <w:pPr>
              <w:pBdr>
                <w:top w:val="nil"/>
                <w:left w:val="nil"/>
                <w:bottom w:val="nil"/>
                <w:right w:val="nil"/>
                <w:between w:val="nil"/>
              </w:pBdr>
              <w:rPr>
                <w:rFonts w:ascii="Arial" w:eastAsia="Calibri" w:hAnsi="Arial" w:cs="Arial"/>
                <w:b/>
                <w:color w:val="000000"/>
              </w:rPr>
            </w:pPr>
          </w:p>
          <w:p w14:paraId="1FCA41ED" w14:textId="77777777" w:rsidR="00024C15" w:rsidRPr="00024C15" w:rsidRDefault="00024C15" w:rsidP="002F2EF2">
            <w:pPr>
              <w:rPr>
                <w:rFonts w:ascii="Arial" w:eastAsia="Calibri" w:hAnsi="Arial" w:cs="Arial"/>
                <w:sz w:val="24"/>
                <w:szCs w:val="24"/>
              </w:rPr>
            </w:pPr>
            <w:r w:rsidRPr="00024C15">
              <w:rPr>
                <w:rFonts w:ascii="Arial" w:eastAsia="Calibri" w:hAnsi="Arial" w:cs="Arial"/>
                <w:sz w:val="24"/>
                <w:szCs w:val="24"/>
              </w:rPr>
              <w:t xml:space="preserve"> </w:t>
            </w:r>
          </w:p>
        </w:tc>
      </w:tr>
    </w:tbl>
    <w:p w14:paraId="6FD278D6" w14:textId="77777777" w:rsidR="00790ADA" w:rsidRPr="00FB3A86" w:rsidRDefault="00790ADA" w:rsidP="00441B6F">
      <w:pPr>
        <w:pStyle w:val="Body"/>
        <w:spacing w:after="0"/>
        <w:rPr>
          <w:rFonts w:ascii="Arial" w:hAnsi="Arial" w:cs="Arial"/>
        </w:rPr>
      </w:pPr>
    </w:p>
    <w:p w14:paraId="7C7CCF5A" w14:textId="77777777" w:rsidR="00790ADA" w:rsidRPr="00FB3A86" w:rsidRDefault="00790ADA" w:rsidP="00441B6F">
      <w:pPr>
        <w:pStyle w:val="Body"/>
        <w:spacing w:after="0"/>
        <w:rPr>
          <w:rFonts w:ascii="Arial" w:hAnsi="Arial" w:cs="Arial"/>
        </w:rPr>
      </w:pPr>
    </w:p>
    <w:p w14:paraId="5B2BBB6F" w14:textId="1A07FBEB"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discussion</w:t>
      </w:r>
    </w:p>
    <w:p w14:paraId="37C28863" w14:textId="77777777" w:rsidR="00790ADA" w:rsidRPr="00FB3A86" w:rsidRDefault="00790ADA" w:rsidP="00441B6F">
      <w:pPr>
        <w:pStyle w:val="Head1"/>
        <w:spacing w:after="0"/>
        <w:jc w:val="both"/>
        <w:rPr>
          <w:rFonts w:ascii="Arial" w:hAnsi="Arial" w:cs="Arial"/>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024C15" w14:paraId="4FEDBFB8" w14:textId="77777777" w:rsidTr="00024C15">
        <w:trPr>
          <w:trHeight w:val="1700"/>
        </w:trPr>
        <w:tc>
          <w:tcPr>
            <w:tcW w:w="9640" w:type="dxa"/>
            <w:tcBorders>
              <w:top w:val="nil"/>
              <w:left w:val="nil"/>
              <w:bottom w:val="nil"/>
              <w:right w:val="nil"/>
            </w:tcBorders>
            <w:shd w:val="clear" w:color="auto" w:fill="auto"/>
            <w:tcMar>
              <w:top w:w="100" w:type="dxa"/>
              <w:left w:w="100" w:type="dxa"/>
              <w:bottom w:w="100" w:type="dxa"/>
              <w:right w:w="100" w:type="dxa"/>
            </w:tcMar>
          </w:tcPr>
          <w:p w14:paraId="72F1060A" w14:textId="50BAD234" w:rsidR="00024C15" w:rsidRPr="00024C15" w:rsidRDefault="00024C15" w:rsidP="00024C15">
            <w:pPr>
              <w:spacing w:line="276" w:lineRule="auto"/>
              <w:jc w:val="both"/>
              <w:rPr>
                <w:rFonts w:ascii="Arial" w:hAnsi="Arial" w:cs="Arial"/>
                <w:color w:val="000000" w:themeColor="text1"/>
                <w:lang w:eastAsia="en-IN"/>
              </w:rPr>
            </w:pPr>
            <w:r w:rsidRPr="00024C15">
              <w:rPr>
                <w:rFonts w:ascii="Arial" w:hAnsi="Arial" w:cs="Arial"/>
                <w:b/>
                <w:bCs/>
                <w:color w:val="000000" w:themeColor="text1"/>
                <w:lang w:eastAsia="en-IN"/>
              </w:rPr>
              <w:t xml:space="preserve">Pituitary Stalk Interruption Syndrome (PSIS) </w:t>
            </w:r>
            <w:r w:rsidRPr="00024C15">
              <w:rPr>
                <w:rFonts w:ascii="Arial" w:hAnsi="Arial" w:cs="Arial"/>
                <w:color w:val="000000" w:themeColor="text1"/>
                <w:lang w:eastAsia="en-IN"/>
              </w:rPr>
              <w:t>is a rare congenital anomaly with an incidence of 0.5 in 1,00,000 live births</w:t>
            </w:r>
            <w:r w:rsidRPr="00024C15">
              <w:rPr>
                <w:rFonts w:ascii="Arial" w:hAnsi="Arial" w:cs="Arial"/>
                <w:color w:val="000000" w:themeColor="text1"/>
                <w:vertAlign w:val="superscript"/>
                <w:lang w:eastAsia="en-IN"/>
              </w:rPr>
              <w:t xml:space="preserve"> </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{"citationID":"wE2iCDff","properties":{"formattedCitation":"(1)","plainCitation":"(1)","noteIndex":0},"citationItems":[{"id":173,"uris":["http://zotero.org/users/local/LvH5eKAf/items/JIR5IFBQ"],"itemData":{"id":173,"type":"article-journal","container-title":"World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(1)</w: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lang w:eastAsia="en-IN"/>
              </w:rPr>
              <w:t xml:space="preserve"> characterized by </w:t>
            </w:r>
            <w:r w:rsidRPr="00024C15">
              <w:rPr>
                <w:rFonts w:ascii="Arial" w:hAnsi="Arial" w:cs="Arial"/>
                <w:b/>
                <w:bCs/>
                <w:color w:val="000000" w:themeColor="text1"/>
                <w:lang w:eastAsia="en-IN"/>
              </w:rPr>
              <w:t>triad in MRI Brain such as thinning or disappearance of the pituitary stalk, anterior pituitary hypoplasia and an ectopic posterior pituitary</w:t>
            </w:r>
            <w:r w:rsidRPr="00024C15">
              <w:rPr>
                <w:rFonts w:ascii="Arial" w:hAnsi="Arial" w:cs="Arial"/>
                <w:color w:val="000000" w:themeColor="text1"/>
                <w:lang w:eastAsia="en-IN"/>
              </w:rPr>
              <w:t>. The most common ectopic position is the median carina</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{"citationID":"JTELzaz3","properties":{"formattedCitation":"(2)","plainCitation":"(2)","noteIndex":0},"citationItems":[{"id":91,"uris":["http://zotero.org/users/local/LvH5eKAf/items/7XGB3TBG"],"itemData":{"id":91,"type":"article-journal","abstract":"BACKGROUND Pituitary stalk interruption syndrome (PSIS) is a rare disorder, often characterized by delayed growth and development, short stature, and hypogonadism as the main clinical manifestations. It is not clear whether PSIS can lead to liver cirrhosis.","container-title":"World Journal of Hepatology","DOI":"10.4254/wjh.v16.i11.1348","ISSN":"1948-5182","issue":"11","journalAbbreviation":"World J Hepatol","language":"en","page":"1348-1355","source":"DOI.org (Crossref)","title":"Pituitary stalk interruption syndrome complicated with liver cirrhosis: A case report","title-short":"Pituitary stalk interruption syndrome complicated with liver cirrhosis","volume":"16","author":[{"family":"Chang","given":"Min"},{"family":"Wang","given":"Shi-Yu"},{"family":"Zhang","given":"Zi-Yu"},{"family":"Hao","given":"Hong-Xiao"},{"family":"Li","given":"Xin-Gang"},{"family":"Li","given":"Jing-Jing"},{"family":"Xie","given":"Yao"},{"family":"Li","given":"Ming-Hui"}],"issued":{"date-parts":[["2024",11,27]]}}}],"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(2)</w: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vertAlign w:val="superscript"/>
                <w:lang w:eastAsia="en-IN"/>
              </w:rPr>
              <w:t>.</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Perinatal adverse events</w:t>
            </w:r>
            <w:r w:rsidRPr="00024C15">
              <w:rPr>
                <w:rFonts w:ascii="Arial" w:hAnsi="Arial" w:cs="Arial"/>
                <w:color w:val="000000" w:themeColor="text1"/>
                <w:lang w:eastAsia="en-IN"/>
              </w:rPr>
              <w:t xml:space="preserve"> such as breech delivery, hypoxia, dystocia (traumatic birth events) etc., may play a role in the occurrence and development of PSIS.</w:t>
            </w:r>
          </w:p>
          <w:p w14:paraId="238192CA" w14:textId="77777777" w:rsidR="00024C15" w:rsidRPr="00024C15" w:rsidRDefault="00024C15" w:rsidP="00024C15">
            <w:pPr>
              <w:spacing w:line="276" w:lineRule="auto"/>
              <w:ind w:firstLine="720"/>
              <w:jc w:val="both"/>
              <w:rPr>
                <w:rFonts w:ascii="Arial" w:hAnsi="Arial" w:cs="Arial"/>
                <w:color w:val="000000" w:themeColor="text1"/>
                <w:vertAlign w:val="superscript"/>
                <w:lang w:eastAsia="en-IN"/>
              </w:rPr>
            </w:pPr>
            <w:r w:rsidRPr="00024C15">
              <w:rPr>
                <w:rFonts w:ascii="Arial" w:hAnsi="Arial" w:cs="Arial"/>
                <w:color w:val="000000" w:themeColor="text1"/>
                <w:lang w:eastAsia="en-IN"/>
              </w:rPr>
              <w:t>Genetic implications for PSIS have been found out.</w:t>
            </w:r>
            <w:r w:rsidRPr="00024C15">
              <w:rPr>
                <w:rFonts w:ascii="Arial" w:hAnsi="Arial" w:cs="Arial"/>
                <w:color w:val="000000" w:themeColor="text1"/>
              </w:rPr>
              <w:t xml:space="preserve"> </w:t>
            </w:r>
            <w:r w:rsidRPr="00024C15">
              <w:rPr>
                <w:rFonts w:ascii="Arial" w:hAnsi="Arial" w:cs="Arial"/>
                <w:color w:val="000000" w:themeColor="text1"/>
                <w:lang w:eastAsia="en-IN"/>
              </w:rPr>
              <w:t xml:space="preserve">PSIS related gene mutations have been reported, including in </w:t>
            </w:r>
            <w:r w:rsidRPr="00024C15">
              <w:rPr>
                <w:rFonts w:ascii="Arial" w:hAnsi="Arial" w:cs="Arial"/>
                <w:i/>
                <w:iCs/>
                <w:color w:val="000000" w:themeColor="text1"/>
                <w:lang w:eastAsia="en-IN"/>
              </w:rPr>
              <w:t>HESX1</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OTX</w:t>
            </w:r>
            <w:proofErr w:type="gramStart"/>
            <w:r w:rsidRPr="00024C15">
              <w:rPr>
                <w:rFonts w:ascii="Arial" w:hAnsi="Arial" w:cs="Arial"/>
                <w:i/>
                <w:iCs/>
                <w:color w:val="000000" w:themeColor="text1"/>
                <w:lang w:eastAsia="en-IN"/>
              </w:rPr>
              <w:t>2</w:t>
            </w:r>
            <w:r w:rsidRPr="00024C15">
              <w:rPr>
                <w:rFonts w:ascii="Arial" w:hAnsi="Arial" w:cs="Arial"/>
                <w:color w:val="000000" w:themeColor="text1"/>
                <w:lang w:eastAsia="en-IN"/>
              </w:rPr>
              <w:t>,</w:t>
            </w:r>
            <w:r w:rsidRPr="00024C15">
              <w:rPr>
                <w:rFonts w:ascii="Arial" w:hAnsi="Arial" w:cs="Arial"/>
                <w:i/>
                <w:iCs/>
                <w:color w:val="000000" w:themeColor="text1"/>
                <w:lang w:eastAsia="en-IN"/>
              </w:rPr>
              <w:t>SOX</w:t>
            </w:r>
            <w:proofErr w:type="gramEnd"/>
            <w:r w:rsidRPr="00024C15">
              <w:rPr>
                <w:rFonts w:ascii="Arial" w:hAnsi="Arial" w:cs="Arial"/>
                <w:i/>
                <w:iCs/>
                <w:color w:val="000000" w:themeColor="text1"/>
                <w:lang w:eastAsia="en-IN"/>
              </w:rPr>
              <w:t>3</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LHX4</w:t>
            </w:r>
            <w:r w:rsidRPr="00024C15">
              <w:rPr>
                <w:rFonts w:ascii="Arial" w:hAnsi="Arial" w:cs="Arial"/>
                <w:color w:val="000000" w:themeColor="text1"/>
                <w:lang w:eastAsia="en-IN"/>
              </w:rPr>
              <w:t>,</w:t>
            </w:r>
            <w:r w:rsidRPr="00024C15">
              <w:rPr>
                <w:rFonts w:ascii="Arial" w:hAnsi="Arial" w:cs="Arial"/>
                <w:i/>
                <w:iCs/>
                <w:color w:val="000000" w:themeColor="text1"/>
                <w:lang w:eastAsia="en-IN"/>
              </w:rPr>
              <w:t>PROP1</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PROKR2</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CDON</w:t>
            </w:r>
            <w:r w:rsidRPr="00024C15">
              <w:rPr>
                <w:rFonts w:ascii="Arial" w:hAnsi="Arial" w:cs="Arial"/>
                <w:color w:val="000000" w:themeColor="text1"/>
                <w:lang w:eastAsia="en-IN"/>
              </w:rPr>
              <w:t xml:space="preserve">, holoprosencephaly related gene </w:t>
            </w:r>
            <w:r w:rsidRPr="00024C15">
              <w:rPr>
                <w:rFonts w:ascii="Arial" w:hAnsi="Arial" w:cs="Arial"/>
                <w:i/>
                <w:iCs/>
                <w:color w:val="000000" w:themeColor="text1"/>
                <w:lang w:eastAsia="en-IN"/>
              </w:rPr>
              <w:t>TGIF, SHH</w:t>
            </w:r>
            <w:r w:rsidRPr="00024C15">
              <w:rPr>
                <w:rFonts w:ascii="Arial" w:hAnsi="Arial" w:cs="Arial"/>
                <w:color w:val="000000" w:themeColor="text1"/>
                <w:lang w:eastAsia="en-IN"/>
              </w:rPr>
              <w:t xml:space="preserve">, </w:t>
            </w:r>
            <w:r w:rsidRPr="00024C15">
              <w:rPr>
                <w:rFonts w:ascii="Arial" w:hAnsi="Arial" w:cs="Arial"/>
                <w:i/>
                <w:iCs/>
                <w:color w:val="000000" w:themeColor="text1"/>
                <w:lang w:eastAsia="en-IN"/>
              </w:rPr>
              <w:t>GPR161</w:t>
            </w:r>
            <w:r w:rsidRPr="00024C15">
              <w:rPr>
                <w:rFonts w:ascii="Arial" w:hAnsi="Arial" w:cs="Arial"/>
                <w:color w:val="000000" w:themeColor="text1"/>
                <w:lang w:eastAsia="en-IN"/>
              </w:rPr>
              <w:t xml:space="preserve">and </w:t>
            </w:r>
            <w:r w:rsidRPr="00024C15">
              <w:rPr>
                <w:rFonts w:ascii="Arial" w:hAnsi="Arial" w:cs="Arial"/>
                <w:i/>
                <w:iCs/>
                <w:color w:val="000000" w:themeColor="text1"/>
                <w:lang w:eastAsia="en-IN"/>
              </w:rPr>
              <w:t>ROBO1</w:t>
            </w:r>
            <w:r w:rsidRPr="00024C15">
              <w:rPr>
                <w:rFonts w:ascii="Arial" w:hAnsi="Arial" w:cs="Arial"/>
                <w:color w:val="000000" w:themeColor="text1"/>
                <w:lang w:eastAsia="en-IN"/>
              </w:rPr>
              <w:t>. It can also be due to a polygenic cause. Chromosome abnormalities like 18p deletion, 2p25 duplication, 2q37 deletion and 17q21.31 microdeletion have also been implicated.</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{"citationID":"AcB32CXD","properties":{"formattedCitation":"(1)","plainCitation":"(1)","noteIndex":0},"citationItems":[{"id":173,"uris":["http://zotero.org/users/local/LvH5eKAf/items/JIR5IFBQ"],"itemData":{"id":173,"type":"article-journal","container-title":"World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(1)</w:t>
            </w:r>
            <w:r w:rsidRPr="00024C15">
              <w:rPr>
                <w:rFonts w:ascii="Arial" w:hAnsi="Arial" w:cs="Arial"/>
                <w:color w:val="000000" w:themeColor="text1"/>
                <w:vertAlign w:val="superscript"/>
                <w:lang w:eastAsia="en-IN"/>
              </w:rPr>
              <w:fldChar w:fldCharType="end"/>
            </w:r>
          </w:p>
          <w:p w14:paraId="3CE90B40" w14:textId="77777777" w:rsidR="00024C15" w:rsidRPr="00024C15" w:rsidRDefault="00024C15" w:rsidP="00024C15">
            <w:pPr>
              <w:spacing w:line="276" w:lineRule="auto"/>
              <w:ind w:firstLine="720"/>
              <w:rPr>
                <w:rFonts w:ascii="Arial" w:hAnsi="Arial" w:cs="Arial"/>
                <w:color w:val="000000" w:themeColor="text1"/>
                <w:lang w:eastAsia="en-IN"/>
              </w:rPr>
            </w:pPr>
          </w:p>
          <w:p w14:paraId="2DAD409C" w14:textId="77777777" w:rsidR="00024C15" w:rsidRPr="00024C15" w:rsidRDefault="00024C15" w:rsidP="002F2EF2">
            <w:pPr>
              <w:rPr>
                <w:rFonts w:ascii="Arial" w:hAnsi="Arial" w:cs="Arial"/>
                <w:b/>
                <w:bCs/>
                <w:color w:val="000000" w:themeColor="text1"/>
                <w:lang w:eastAsia="en-IN"/>
              </w:rPr>
            </w:pPr>
          </w:p>
          <w:p w14:paraId="294F98D2" w14:textId="77777777" w:rsidR="00024C15" w:rsidRDefault="00024C15" w:rsidP="002F2EF2">
            <w:pPr>
              <w:rPr>
                <w:rFonts w:ascii="Arial" w:hAnsi="Arial" w:cs="Arial"/>
                <w:b/>
                <w:bCs/>
                <w:color w:val="000000" w:themeColor="text1"/>
                <w:lang w:eastAsia="en-IN"/>
              </w:rPr>
            </w:pPr>
            <w:r w:rsidRPr="00024C15">
              <w:rPr>
                <w:rFonts w:ascii="Arial" w:hAnsi="Arial" w:cs="Arial"/>
                <w:b/>
                <w:bCs/>
                <w:color w:val="000000" w:themeColor="text1"/>
                <w:lang w:eastAsia="en-IN"/>
              </w:rPr>
              <w:t xml:space="preserve">CLINICAL </w:t>
            </w:r>
            <w:proofErr w:type="gramStart"/>
            <w:r w:rsidRPr="00024C15">
              <w:rPr>
                <w:rFonts w:ascii="Arial" w:hAnsi="Arial" w:cs="Arial"/>
                <w:b/>
                <w:bCs/>
                <w:color w:val="000000" w:themeColor="text1"/>
                <w:lang w:eastAsia="en-IN"/>
              </w:rPr>
              <w:t>FEATURES:-</w:t>
            </w:r>
            <w:proofErr w:type="gramEnd"/>
          </w:p>
          <w:p w14:paraId="6A9461A2" w14:textId="724056D2" w:rsidR="00024C15" w:rsidRPr="00024C15" w:rsidRDefault="00024C15" w:rsidP="002F2EF2">
            <w:pPr>
              <w:rPr>
                <w:rFonts w:ascii="Arial" w:hAnsi="Arial" w:cs="Arial"/>
                <w:b/>
                <w:bCs/>
                <w:color w:val="000000" w:themeColor="text1"/>
                <w:lang w:eastAsia="en-IN"/>
              </w:rPr>
            </w:pPr>
            <w:r w:rsidRPr="00024C15">
              <w:rPr>
                <w:rFonts w:ascii="Arial" w:hAnsi="Arial" w:cs="Arial"/>
                <w:b/>
                <w:bCs/>
                <w:color w:val="000000" w:themeColor="text1"/>
                <w:lang w:eastAsia="en-IN"/>
              </w:rPr>
              <w:t xml:space="preserve">  </w:t>
            </w:r>
          </w:p>
          <w:p w14:paraId="59727032" w14:textId="77777777" w:rsidR="00024C15" w:rsidRPr="00024C15" w:rsidRDefault="00024C15" w:rsidP="00024C15">
            <w:pPr>
              <w:spacing w:line="276" w:lineRule="auto"/>
              <w:jc w:val="both"/>
              <w:rPr>
                <w:rFonts w:ascii="Arial" w:hAnsi="Arial" w:cs="Arial"/>
                <w:i/>
                <w:iCs/>
                <w:color w:val="000000" w:themeColor="text1"/>
                <w:lang w:eastAsia="en-IN"/>
              </w:rPr>
            </w:pPr>
            <w:r w:rsidRPr="00024C15">
              <w:rPr>
                <w:rFonts w:ascii="Arial" w:hAnsi="Arial" w:cs="Arial"/>
                <w:color w:val="000000" w:themeColor="text1"/>
                <w:lang w:eastAsia="en-IN"/>
              </w:rPr>
              <w:t>PSIS in</w:t>
            </w:r>
            <w:r w:rsidRPr="00024C15">
              <w:rPr>
                <w:rFonts w:ascii="Arial" w:hAnsi="Arial" w:cs="Arial"/>
                <w:i/>
                <w:iCs/>
                <w:color w:val="000000" w:themeColor="text1"/>
                <w:lang w:eastAsia="en-IN"/>
              </w:rPr>
              <w:t xml:space="preserve"> neonates</w:t>
            </w:r>
            <w:r w:rsidRPr="00024C15">
              <w:rPr>
                <w:rFonts w:ascii="Arial" w:hAnsi="Arial" w:cs="Arial"/>
                <w:b/>
                <w:bCs/>
                <w:color w:val="000000" w:themeColor="text1"/>
                <w:lang w:eastAsia="en-IN"/>
              </w:rPr>
              <w:t xml:space="preserve"> </w:t>
            </w:r>
            <w:r w:rsidRPr="00024C15">
              <w:rPr>
                <w:rFonts w:ascii="Arial" w:hAnsi="Arial" w:cs="Arial"/>
                <w:color w:val="000000" w:themeColor="text1"/>
                <w:lang w:eastAsia="en-IN"/>
              </w:rPr>
              <w:t>can be manifested in form of Neonatal jaundice, hypoglycaemia and cryptorchidism or micropenis.</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bjMqT9ZH","properties":{"formattedCitation":"(2)","plainCitation":"(2)","dontUpdate":true,"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vertAlign w:val="superscript"/>
                <w:lang w:eastAsia="en-IN"/>
              </w:rPr>
              <w:t xml:space="preserve"> </w:t>
            </w:r>
            <w:r w:rsidRPr="00024C15">
              <w:rPr>
                <w:rFonts w:ascii="Arial" w:hAnsi="Arial" w:cs="Arial"/>
                <w:color w:val="000000" w:themeColor="text1"/>
                <w:lang w:eastAsia="en-IN"/>
              </w:rPr>
              <w:t xml:space="preserve">Patients may present with </w:t>
            </w:r>
            <w:r w:rsidRPr="00024C15">
              <w:rPr>
                <w:rFonts w:ascii="Arial" w:hAnsi="Arial" w:cs="Arial"/>
                <w:i/>
                <w:iCs/>
                <w:color w:val="000000" w:themeColor="text1"/>
                <w:lang w:eastAsia="en-IN"/>
              </w:rPr>
              <w:t>isolated or combined anterior pituitary hormone deficiencies</w:t>
            </w:r>
            <w:r w:rsidRPr="00024C15">
              <w:rPr>
                <w:rFonts w:ascii="Arial" w:hAnsi="Arial" w:cs="Arial"/>
                <w:color w:val="000000" w:themeColor="text1"/>
                <w:lang w:eastAsia="en-IN"/>
              </w:rPr>
              <w:t xml:space="preserve"> such as GH(most common), LH,FSH, ACTH, TSH presenting as dwarfism, absence of secondary sexual characteristics, adrenal insufficiency episodes, hypothyroidism etc.,</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{"citationID":"r1RZ0PMY","properties":{"formattedCitation":"(3)","plainCitation":"(3)","noteIndex":0},"citationItems":[{"id":1,"uris":["http://zotero.org/users/local/LvH5eKAf/items/PEZ7I5L7"],"itemData":{"id":1,"type":"article-journal","abstract":"Rationale:\nPituitary stalk interruption syndrome (PSIS) is a congenital pituitary anatomical defect. It is characterized by the triad of thin or interrupted pituitary stalk, absent or ectopic posterior lobe, and hypoplastic or aplastic anterior lobe. Moreover, this condition is considered rare.\n\nPatient concerns:\nA 23-year-old male patient presented with a history of short stature and hypogonadism. Laboratory assessment revealed low thyroxine, cortisol, and adrenocorticotropic hormone levels, which are consistent with adrenal insufficiency without hypoglycemia. The insulin-induced hypoglycemia tolerance test finding indicated growth hormone (GH) deficiency. Moreover, magnetic resonance imaging revealed an interrupted pituitary stalk, ectopic posterior pituitary, and hypoplastic anterior pituitary. This triad of symptoms was indicative of PSIS.\n\nDiagnosis:\nnull\n\nInterventions:\nThe patient was deficient in adrenaline, thyroxine, gonadal steroid, and GH. Thus, glucocorticoid replacement therapy was initiated, followed by euthyrox, androgen, and human chorionic gonadotropin treatment. Calcium tablets, calcitriol, and alendronate sodium were used for the management of osteoporosis. The patient was 164 cm tall, and his bone age was approximately 15 years old. However, owing to a poor economic condition, the family did not proceed with GH therapy.\n\nOutcomes:\nThe patient did not present with adrenal or hypothyroidism crisis after receiving poly-hormonal replacement therapy. His secondary sexual characteristics began to develop. However, owing to a short treatment window period, the patient could not receive the required treatment. Hence, whether the patient would have a normal fertility function needs to be confirmed.\n\nLessons:\nPSIS is a rare disease with various clinical characteristics. During the neonatal period and infancy, the signs and symptoms of PSIS are often not evident. Therefore, diagnosis is delayed. The early detection of hormone deficiency and treatment initiation can affect both the quality of life and the prognosis of patients with PSIS. Thus, the diagnosis and treatment of this disease must be improved to help patients achieve a better quality of life and to prevent reproductive health problems.","container-title":"Medicine","DOI":"10.1097/MD.0000000000023266","ISSN":"0025-7974","issue":"50","journalAbbreviation":"Medicine (Baltimore)","note":"PMID: 33327247\nPMCID: PMC7738060","page":"e23266","source":"PubMed Central","title":"Pituitary stalk interruption syndrome","volume":"99","author":[{"family":"Zhang","given":"Wei"},{"family":"Qian","given":"Fang"},{"family":"Lu","given":"Guan"},{"family":"Wu","given":"Yao"},{"family":"Li","given":"Rui"},{"family":"Xia","given":"Lijuan"},{"family":"Zhao","given":"Rui"},{"family":"Lin","given":"Yi"},{"family":"Gu","given":"Mingyu"},{"family":"Chen","given":"Weiwen"}],"issued":{"date-parts":[["2020",12,11]]}}}],"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(3)</w: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lang w:eastAsia="en-IN"/>
              </w:rPr>
              <w:t xml:space="preserve">  The posterior pituitary gland generally has normal function and diabetes insipidus is rare. Some patients will get complicated </w:t>
            </w:r>
            <w:r w:rsidRPr="00024C15">
              <w:rPr>
                <w:rFonts w:ascii="Arial" w:hAnsi="Arial" w:cs="Arial"/>
                <w:i/>
                <w:iCs/>
                <w:color w:val="000000" w:themeColor="text1"/>
                <w:lang w:eastAsia="en-IN"/>
              </w:rPr>
              <w:t>with midline structural abnormalities</w:t>
            </w:r>
            <w:r w:rsidRPr="00024C15">
              <w:rPr>
                <w:rFonts w:ascii="Arial" w:hAnsi="Arial" w:cs="Arial"/>
                <w:color w:val="000000" w:themeColor="text1"/>
                <w:lang w:eastAsia="en-IN"/>
              </w:rPr>
              <w:t xml:space="preserve"> and other cranio-facial malformation, such as corpus callosum atrophy, dysplasia of septum pellucidum, cleft lip, etc.,</w:t>
            </w:r>
            <w:r w:rsidRPr="00024C15">
              <w:rPr>
                <w:rFonts w:ascii="Arial" w:hAnsi="Arial" w:cs="Arial"/>
                <w:color w:val="000000" w:themeColor="text1"/>
                <w:vertAlign w:val="superscript"/>
                <w:lang w:eastAsia="en-IN"/>
              </w:rPr>
              <w:fldChar w:fldCharType="begin"/>
            </w:r>
            <w:r w:rsidRPr="00024C15">
              <w:rPr>
                <w:rFonts w:ascii="Arial" w:hAnsi="Arial" w:cs="Arial"/>
                <w:color w:val="000000" w:themeColor="text1"/>
                <w:vertAlign w:val="superscript"/>
                <w:lang w:eastAsia="en-IN"/>
              </w:rPr>
              <w:instrText xml:space="preserve"> ADDIN ZOTERO_ITEM CSL_CITATION {"citationID":"UjOtIWww","properties":{"formattedCitation":"(2)","plainCitation":"(2)","noteIndex":0},"citationItems":[{"id":91,"uris":["http://zotero.org/users/local/LvH5eKAf/items/7XGB3TBG"],"itemData":{"id":91,"type":"article-journal","abstract":"BACKGROUND Pituitary stalk interruption syndrome (PSIS) is a rare disorder, often characterized by delayed growth and development, short stature, and hypogonadism as the main clinical manifestations. It is not clear whether PSIS can lead to liver cirrhosis.","container-title":"World Journal of Hepatology","DOI":"10.4254/wjh.v16.i11.1348","ISSN":"1948-5182","issue":"11","journalAbbreviation":"World J Hepatol","language":"en","page":"1348-1355","source":"DOI.org (Crossref)","title":"Pituitary stalk interruption syndrome complicated with liver cirrhosis: A case report","title-short":"Pituitary stalk interruption syndrome complicated with liver cirrhosis","volume":"16","author":[{"family":"Chang","given":"Min"},{"family":"Wang","given":"Shi-Yu"},{"family":"Zhang","given":"Zi-Yu"},{"family":"Hao","given":"Hong-Xiao"},{"family":"Li","given":"Xin-Gang"},{"family":"Li","given":"Jing-Jing"},{"family":"Xie","given":"Yao"},{"family":"Li","given":"Ming-Hui"}],"issued":{"date-parts":[["2024",11,27]]}}}],"schema":"https://github.com/citation-style-language/schema/raw/master/csl-citation.json"} </w:instrText>
            </w:r>
            <w:r w:rsidRPr="00024C15">
              <w:rPr>
                <w:rFonts w:ascii="Arial" w:hAnsi="Arial" w:cs="Arial"/>
                <w:color w:val="000000" w:themeColor="text1"/>
                <w:vertAlign w:val="superscript"/>
                <w:lang w:eastAsia="en-IN"/>
              </w:rPr>
              <w:fldChar w:fldCharType="separate"/>
            </w:r>
            <w:r w:rsidRPr="00024C15">
              <w:rPr>
                <w:rFonts w:ascii="Arial" w:hAnsi="Arial" w:cs="Arial"/>
                <w:vertAlign w:val="superscript"/>
              </w:rPr>
              <w:t>(2)</w:t>
            </w:r>
            <w:r w:rsidRPr="00024C15">
              <w:rPr>
                <w:rFonts w:ascii="Arial" w:hAnsi="Arial" w:cs="Arial"/>
                <w:color w:val="000000" w:themeColor="text1"/>
                <w:vertAlign w:val="superscript"/>
                <w:lang w:eastAsia="en-IN"/>
              </w:rPr>
              <w:fldChar w:fldCharType="end"/>
            </w:r>
            <w:r w:rsidRPr="00024C15">
              <w:rPr>
                <w:rFonts w:ascii="Arial" w:hAnsi="Arial" w:cs="Arial"/>
                <w:color w:val="000000" w:themeColor="text1"/>
                <w:lang w:eastAsia="en-IN"/>
              </w:rPr>
              <w:t xml:space="preserve"> .</w:t>
            </w:r>
            <w:r w:rsidRPr="00024C15">
              <w:rPr>
                <w:rFonts w:ascii="Arial" w:hAnsi="Arial" w:cs="Arial"/>
                <w:lang w:eastAsia="en-IN"/>
              </w:rPr>
              <w:t>On the other hand, patient can develop metabolic syndrome</w:t>
            </w:r>
            <w:r w:rsidRPr="00024C15">
              <w:rPr>
                <w:rFonts w:ascii="Arial" w:hAnsi="Arial" w:cs="Arial"/>
                <w:i/>
                <w:iCs/>
                <w:lang w:eastAsia="en-IN"/>
              </w:rPr>
              <w:t xml:space="preserve"> </w:t>
            </w:r>
            <w:r w:rsidRPr="00024C15">
              <w:rPr>
                <w:rFonts w:ascii="Arial" w:hAnsi="Arial" w:cs="Arial"/>
                <w:lang w:eastAsia="en-IN"/>
              </w:rPr>
              <w:t>which would , further lead</w:t>
            </w:r>
            <w:r w:rsidRPr="00024C15">
              <w:rPr>
                <w:rFonts w:ascii="Arial" w:hAnsi="Arial" w:cs="Arial"/>
                <w:i/>
                <w:iCs/>
                <w:lang w:eastAsia="en-IN"/>
              </w:rPr>
              <w:t xml:space="preserve"> to MASH</w:t>
            </w:r>
          </w:p>
          <w:p w14:paraId="16472108" w14:textId="77777777" w:rsidR="00024C15" w:rsidRPr="00024C15" w:rsidRDefault="00024C15" w:rsidP="002F2EF2">
            <w:pPr>
              <w:rPr>
                <w:rFonts w:ascii="Arial" w:hAnsi="Arial" w:cs="Arial"/>
                <w:b/>
                <w:bCs/>
                <w:lang w:eastAsia="en-IN"/>
              </w:rPr>
            </w:pPr>
          </w:p>
          <w:p w14:paraId="41CAF4D7" w14:textId="77777777" w:rsidR="00024C15" w:rsidRPr="00024C15" w:rsidRDefault="00024C15" w:rsidP="002F2EF2">
            <w:pPr>
              <w:rPr>
                <w:rFonts w:ascii="Arial" w:hAnsi="Arial" w:cs="Arial"/>
                <w:b/>
                <w:bCs/>
                <w:lang w:eastAsia="en-IN"/>
              </w:rPr>
            </w:pPr>
            <w:r w:rsidRPr="00024C15">
              <w:rPr>
                <w:rFonts w:ascii="Arial" w:hAnsi="Arial" w:cs="Arial"/>
                <w:b/>
                <w:bCs/>
                <w:lang w:eastAsia="en-IN"/>
              </w:rPr>
              <w:t>PSIS and MASH – Mechanisms:-</w:t>
            </w:r>
            <w:r w:rsidRPr="00024C15">
              <w:rPr>
                <w:rFonts w:ascii="Arial" w:hAnsi="Arial" w:cs="Arial"/>
                <w:b/>
                <w:bCs/>
                <w:vertAlign w:val="superscript"/>
                <w:lang w:eastAsia="en-IN"/>
              </w:rPr>
              <w:fldChar w:fldCharType="begin"/>
            </w:r>
            <w:r w:rsidRPr="00024C15">
              <w:rPr>
                <w:rFonts w:ascii="Arial" w:hAnsi="Arial" w:cs="Arial"/>
                <w:b/>
                <w:bCs/>
                <w:vertAlign w:val="superscript"/>
                <w:lang w:eastAsia="en-IN"/>
              </w:rPr>
              <w:instrText xml:space="preserve"> ADDIN ZOTERO_ITEM CSL_CITATION {"citationID":"pAhAYjL4","properties":{"formattedCitation":"(1,4)","plainCitation":"(1,4)","noteIndex":0},"citationItems":[{"id":173,"uris":["http://zotero.org/users/local/LvH5eKAf/items/JIR5IFBQ"],"itemData":{"id":173,"type":"article-journal","container-title":"World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id":170,"uris":["http://zotero.org/users/local/LvH5eKAf/items/LYC2UA3B"],"itemData":{"id":170,"type":"article-journal","abstract":"While the association of metabolic dysfunction-associated steatotic liver disease (MASLD) with obesity and insulin resistance is widely appreciated, there are a host of complex interactions between the liver and other endocrine axes. While it can be difﬁcult to deﬁnitively distinguish direct causal relationships and those attributable to increased adipocyte mass, there is substantial evidence of the direct and indirect effects of endocrine dysregulation on the severity of MASLD, with strong evidence that low levels of growth hormone, sex hormones, and thyroid hormone promote the development and progression of disease. The impact of steroid hormones, e.g. cortisol and dehydroepiandrosterone, and adipokines is much more divergent. Thoughtful assessment, based on individual risk factors and ﬁndings, and management of non-insulin endocrine axes is essential in the evaluation and management of MASLD. Multiple therapeutic options have emerged that leverage various endocrine axes to reduce the ﬁbroinﬂammatory cascade in MASH.","container-title":"Journal of Hepatology","DOI":"10.1016/j.jhep.2023.08.030","ISSN":"01688278","issue":"6","journalAbbreviation":"Journal of Hepatology","language":"en","page":"1524-1541","source":"DOI.org (Crossref)","title":"Endocrine aspects of metabolic dysfunction-associated steatotic liver disease (MASLD): Beyond insulin resistance","title-short":"Endocrine aspects of metabolic dysfunction-associated steatotic liver disease (MASLD)","volume":"79","author":[{"family":"Hutchison","given":"Alan L."},{"family":"Tavaglione","given":"Federica"},{"family":"Romeo","given":"Stefano"},{"family":"Charlton","given":"Michael"}],"issued":{"date-parts":[["2023",12]]}}}],"schema":"https://github.com/citation-style-language/schema/raw/master/csl-citation.json"} </w:instrText>
            </w:r>
            <w:r w:rsidRPr="00024C15">
              <w:rPr>
                <w:rFonts w:ascii="Arial" w:hAnsi="Arial" w:cs="Arial"/>
                <w:b/>
                <w:bCs/>
                <w:vertAlign w:val="superscript"/>
                <w:lang w:eastAsia="en-IN"/>
              </w:rPr>
              <w:fldChar w:fldCharType="separate"/>
            </w:r>
            <w:r w:rsidRPr="00024C15">
              <w:rPr>
                <w:rFonts w:ascii="Arial" w:hAnsi="Arial" w:cs="Arial"/>
                <w:b/>
                <w:bCs/>
              </w:rPr>
              <w:t>(1,4)</w:t>
            </w:r>
            <w:r w:rsidRPr="00024C15">
              <w:rPr>
                <w:rFonts w:ascii="Arial" w:hAnsi="Arial" w:cs="Arial"/>
                <w:b/>
                <w:bCs/>
                <w:vertAlign w:val="superscript"/>
                <w:lang w:eastAsia="en-IN"/>
              </w:rPr>
              <w:fldChar w:fldCharType="end"/>
            </w:r>
          </w:p>
          <w:p w14:paraId="221FBA25" w14:textId="77777777" w:rsidR="00024C15" w:rsidRPr="00024C15" w:rsidRDefault="00024C15" w:rsidP="00024C15">
            <w:pPr>
              <w:spacing w:line="276" w:lineRule="auto"/>
              <w:jc w:val="both"/>
              <w:rPr>
                <w:rFonts w:ascii="Arial" w:hAnsi="Arial" w:cs="Arial"/>
                <w:lang w:eastAsia="en-IN"/>
              </w:rPr>
            </w:pPr>
          </w:p>
          <w:p w14:paraId="3634CF58" w14:textId="77777777" w:rsidR="00024C15" w:rsidRPr="00024C15" w:rsidRDefault="00024C15" w:rsidP="00024C15">
            <w:pPr>
              <w:spacing w:line="276" w:lineRule="auto"/>
              <w:jc w:val="both"/>
              <w:rPr>
                <w:rFonts w:ascii="Arial" w:hAnsi="Arial" w:cs="Arial"/>
                <w:lang w:eastAsia="en-IN"/>
              </w:rPr>
            </w:pPr>
            <w:r w:rsidRPr="00024C15">
              <w:rPr>
                <w:rFonts w:ascii="Arial" w:hAnsi="Arial" w:cs="Arial"/>
                <w:lang w:eastAsia="en-IN"/>
              </w:rPr>
              <w:t>Metabolic dysfunction-associated steatotic liver disease (MASLD) has become a prominent global health challenge. It is characterised by excess accumulation of hepatic lipids (hepatic steatosis), which can lead to inflammation (steato-hepatitis) and progressive fibrosis.</w:t>
            </w:r>
            <w:r w:rsidRPr="00024C15">
              <w:rPr>
                <w:rFonts w:ascii="Arial" w:hAnsi="Arial" w:cs="Arial"/>
              </w:rPr>
              <w:t xml:space="preserve"> O</w:t>
            </w:r>
            <w:r w:rsidRPr="00024C15">
              <w:rPr>
                <w:rFonts w:ascii="Arial" w:hAnsi="Arial" w:cs="Arial"/>
                <w:lang w:eastAsia="en-IN"/>
              </w:rPr>
              <w:t xml:space="preserve">verlap between metabolic dysfunction-associated steato-hepatitis (MASH) and these endocrinopathies lead into the proposal of multiple novel mechanism which are explained as </w:t>
            </w:r>
            <w:proofErr w:type="gramStart"/>
            <w:r w:rsidRPr="00024C15">
              <w:rPr>
                <w:rFonts w:ascii="Arial" w:hAnsi="Arial" w:cs="Arial"/>
                <w:lang w:eastAsia="en-IN"/>
              </w:rPr>
              <w:t>follows:-</w:t>
            </w:r>
            <w:proofErr w:type="gramEnd"/>
          </w:p>
          <w:p w14:paraId="23033BC3" w14:textId="77777777" w:rsidR="00024C15" w:rsidRPr="00024C15" w:rsidRDefault="00024C15" w:rsidP="002F2EF2">
            <w:pPr>
              <w:rPr>
                <w:rFonts w:ascii="Arial" w:hAnsi="Arial" w:cs="Arial"/>
                <w:b/>
                <w:bCs/>
                <w:lang w:eastAsia="en-IN"/>
              </w:rPr>
            </w:pPr>
          </w:p>
          <w:p w14:paraId="4E1864AE" w14:textId="77777777" w:rsidR="00024C15" w:rsidRPr="00024C15" w:rsidRDefault="00024C15" w:rsidP="002F2EF2">
            <w:pPr>
              <w:rPr>
                <w:rFonts w:ascii="Arial" w:hAnsi="Arial" w:cs="Arial"/>
                <w:b/>
                <w:bCs/>
                <w:lang w:eastAsia="en-IN"/>
              </w:rPr>
            </w:pPr>
          </w:p>
          <w:p w14:paraId="18DB53EF" w14:textId="05420130" w:rsidR="00024C15" w:rsidRPr="00024C15" w:rsidRDefault="00844F44" w:rsidP="002F2EF2">
            <w:pPr>
              <w:rPr>
                <w:rFonts w:ascii="Arial" w:hAnsi="Arial" w:cs="Arial"/>
                <w:b/>
                <w:bCs/>
                <w:i/>
                <w:iCs/>
                <w:lang w:eastAsia="en-IN"/>
              </w:rPr>
            </w:pPr>
            <w:r w:rsidRPr="00024C15">
              <w:rPr>
                <w:rFonts w:ascii="Arial" w:hAnsi="Arial" w:cs="Arial"/>
                <w:noProof/>
              </w:rPr>
              <w:lastRenderedPageBreak/>
              <mc:AlternateContent>
                <mc:Choice Requires="wps">
                  <w:drawing>
                    <wp:anchor distT="0" distB="0" distL="114300" distR="114300" simplePos="0" relativeHeight="251660288" behindDoc="0" locked="0" layoutInCell="1" allowOverlap="1" wp14:anchorId="6EFAE1E8" wp14:editId="3C222714">
                      <wp:simplePos x="0" y="0"/>
                      <wp:positionH relativeFrom="column">
                        <wp:posOffset>958850</wp:posOffset>
                      </wp:positionH>
                      <wp:positionV relativeFrom="paragraph">
                        <wp:posOffset>4309745</wp:posOffset>
                      </wp:positionV>
                      <wp:extent cx="4524375" cy="412750"/>
                      <wp:effectExtent l="0" t="0" r="0" b="0"/>
                      <wp:wrapTopAndBottom/>
                      <wp:docPr id="19362832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412750"/>
                              </a:xfrm>
                              <a:prstGeom prst="rect">
                                <a:avLst/>
                              </a:prstGeom>
                              <a:solidFill>
                                <a:prstClr val="white"/>
                              </a:solidFill>
                              <a:ln>
                                <a:noFill/>
                              </a:ln>
                            </wps:spPr>
                            <wps:txbx>
                              <w:txbxContent>
                                <w:p w14:paraId="1980076B" w14:textId="77777777" w:rsidR="00024C15" w:rsidRDefault="00024C15" w:rsidP="00024C15">
                                  <w:pPr>
                                    <w:pStyle w:val="Caption"/>
                                    <w:jc w:val="center"/>
                                    <w:rPr>
                                      <w:rFonts w:eastAsia="Times New Roman" w:cstheme="minorHAnsi"/>
                                      <w:noProof/>
                                      <w:kern w:val="0"/>
                                    </w:rPr>
                                  </w:pPr>
                                  <w:r>
                                    <w:t>Fig 4 – Growth Hormone and MASLD Mechanism</w:t>
                                  </w:r>
                                  <w:r>
                                    <w:rPr>
                                      <w:rFonts w:eastAsia="Times New Roman" w:cstheme="minorHAnsi"/>
                                      <w:noProof/>
                                      <w:kern w:val="0"/>
                                    </w:rPr>
                                    <w:t>s   (self drawn using  MS  Powerpoint)</w:t>
                                  </w:r>
                                </w:p>
                                <w:p w14:paraId="5FA94971" w14:textId="77777777" w:rsidR="00024C15" w:rsidRPr="00DD1799" w:rsidRDefault="00024C15" w:rsidP="00024C15">
                                  <w:pPr>
                                    <w:rPr>
                                      <w:lang w:val="en-IN"/>
                                    </w:rPr>
                                  </w:pPr>
                                  <w:r>
                                    <w:rPr>
                                      <w:lang w:val="en-IN"/>
                                    </w:rPr>
                                    <w:tab/>
                                  </w:r>
                                  <w:r>
                                    <w:rPr>
                                      <w:lang w:val="en-IN"/>
                                    </w:rPr>
                                    <w:tab/>
                                  </w:r>
                                  <w:r>
                                    <w:rPr>
                                      <w:lang w:val="en-IN"/>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EFAE1E8" id="Text Box 5" o:spid="_x0000_s1029" type="#_x0000_t202" style="position:absolute;margin-left:75.5pt;margin-top:339.35pt;width:356.25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" stroked="f">
                      <v:textbox style="mso-fit-shape-to-text:t" inset="0,0,0,0">
                        <w:txbxContent>
                          <w:p w14:paraId="1980076B" w14:textId="77777777" w:rsidR="00024C15" w:rsidRDefault="00024C15" w:rsidP="00024C15">
                            <w:pPr>
                              <w:pStyle w:val="Caption"/>
                              <w:jc w:val="center"/>
                              <w:rPr>
                                <w:rFonts w:eastAsia="Times New Roman" w:cstheme="minorHAnsi"/>
                                <w:noProof/>
                                <w:kern w:val="0"/>
                              </w:rPr>
                            </w:pPr>
                            <w:r>
                              <w:t>Fig 4 – Growth Hormone and MASLD Mechanism</w:t>
                            </w:r>
                            <w:r>
                              <w:rPr>
                                <w:rFonts w:eastAsia="Times New Roman" w:cstheme="minorHAnsi"/>
                                <w:noProof/>
                                <w:kern w:val="0"/>
                              </w:rPr>
                              <w:t>s   (self drawn using  MS  Powerpoint)</w:t>
                            </w:r>
                          </w:p>
                          <w:p w14:paraId="5FA94971" w14:textId="77777777" w:rsidR="00024C15" w:rsidRPr="00DD1799" w:rsidRDefault="00024C15" w:rsidP="00024C15">
                            <w:pPr>
                              <w:rPr>
                                <w:lang w:val="en-IN"/>
                              </w:rPr>
                            </w:pPr>
                            <w:r>
                              <w:rPr>
                                <w:lang w:val="en-IN"/>
                              </w:rPr>
                              <w:tab/>
                            </w:r>
                            <w:r>
                              <w:rPr>
                                <w:lang w:val="en-IN"/>
                              </w:rPr>
                              <w:tab/>
                            </w:r>
                            <w:r>
                              <w:rPr>
                                <w:lang w:val="en-IN"/>
                              </w:rPr>
                              <w:tab/>
                            </w:r>
                          </w:p>
                        </w:txbxContent>
                      </v:textbox>
                      <w10:wrap type="topAndBottom"/>
                    </v:shape>
                  </w:pict>
                </mc:Fallback>
              </mc:AlternateContent>
            </w:r>
            <w:r w:rsidR="00024C15" w:rsidRPr="00024C15">
              <w:rPr>
                <w:rFonts w:ascii="Arial" w:hAnsi="Arial" w:cs="Arial"/>
                <w:i/>
                <w:iCs/>
                <w:noProof/>
                <w:lang w:eastAsia="en-IN"/>
              </w:rPr>
              <w:drawing>
                <wp:anchor distT="0" distB="0" distL="114300" distR="114300" simplePos="0" relativeHeight="251652096" behindDoc="1" locked="0" layoutInCell="1" allowOverlap="1" wp14:anchorId="147B631B" wp14:editId="5988F056">
                  <wp:simplePos x="0" y="0"/>
                  <wp:positionH relativeFrom="column">
                    <wp:posOffset>1295400</wp:posOffset>
                  </wp:positionH>
                  <wp:positionV relativeFrom="paragraph">
                    <wp:posOffset>297815</wp:posOffset>
                  </wp:positionV>
                  <wp:extent cx="3933825" cy="3933825"/>
                  <wp:effectExtent l="0" t="0" r="9525" b="9525"/>
                  <wp:wrapTopAndBottom/>
                  <wp:docPr id="93455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5873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3825" cy="3933825"/>
                          </a:xfrm>
                          <a:prstGeom prst="rect">
                            <a:avLst/>
                          </a:prstGeom>
                        </pic:spPr>
                      </pic:pic>
                    </a:graphicData>
                  </a:graphic>
                  <wp14:sizeRelH relativeFrom="margin">
                    <wp14:pctWidth>0</wp14:pctWidth>
                  </wp14:sizeRelH>
                  <wp14:sizeRelV relativeFrom="margin">
                    <wp14:pctHeight>0</wp14:pctHeight>
                  </wp14:sizeRelV>
                </wp:anchor>
              </w:drawing>
            </w:r>
            <w:r w:rsidR="00024C15" w:rsidRPr="00024C15">
              <w:rPr>
                <w:rFonts w:ascii="Arial" w:hAnsi="Arial" w:cs="Arial"/>
                <w:b/>
                <w:bCs/>
                <w:i/>
                <w:iCs/>
                <w:lang w:eastAsia="en-IN"/>
              </w:rPr>
              <w:t xml:space="preserve">Growth </w:t>
            </w:r>
            <w:proofErr w:type="gramStart"/>
            <w:r w:rsidR="00024C15" w:rsidRPr="00024C15">
              <w:rPr>
                <w:rFonts w:ascii="Arial" w:hAnsi="Arial" w:cs="Arial"/>
                <w:b/>
                <w:bCs/>
                <w:i/>
                <w:iCs/>
                <w:lang w:eastAsia="en-IN"/>
              </w:rPr>
              <w:t>Hormone(</w:t>
            </w:r>
            <w:proofErr w:type="gramEnd"/>
            <w:r w:rsidR="00024C15" w:rsidRPr="00024C15">
              <w:rPr>
                <w:rFonts w:ascii="Arial" w:hAnsi="Arial" w:cs="Arial"/>
                <w:b/>
                <w:bCs/>
                <w:i/>
                <w:iCs/>
                <w:lang w:eastAsia="en-IN"/>
              </w:rPr>
              <w:t>GH) and MASLD</w:t>
            </w:r>
          </w:p>
          <w:p w14:paraId="312FC0CE" w14:textId="77777777" w:rsidR="00024C15" w:rsidRPr="00024C15" w:rsidRDefault="00024C15" w:rsidP="002F2EF2">
            <w:pPr>
              <w:rPr>
                <w:rFonts w:ascii="Arial" w:hAnsi="Arial" w:cs="Arial"/>
                <w:lang w:eastAsia="en-IN"/>
              </w:rPr>
            </w:pPr>
          </w:p>
          <w:p w14:paraId="10047588" w14:textId="77777777" w:rsidR="00024C15" w:rsidRPr="00024C15" w:rsidRDefault="00024C15" w:rsidP="002F2EF2">
            <w:pPr>
              <w:rPr>
                <w:rFonts w:ascii="Arial" w:hAnsi="Arial" w:cs="Arial"/>
                <w:lang w:eastAsia="en-IN"/>
              </w:rPr>
            </w:pPr>
          </w:p>
          <w:p w14:paraId="161D9BF4" w14:textId="77777777" w:rsidR="00024C15" w:rsidRPr="00024C15" w:rsidRDefault="00024C15" w:rsidP="00024C15">
            <w:pPr>
              <w:spacing w:line="276" w:lineRule="auto"/>
              <w:rPr>
                <w:rFonts w:ascii="Arial" w:hAnsi="Arial" w:cs="Arial"/>
                <w:i/>
                <w:iCs/>
                <w:lang w:eastAsia="en-IN"/>
              </w:rPr>
            </w:pPr>
            <w:r w:rsidRPr="00024C15">
              <w:rPr>
                <w:rFonts w:ascii="Arial" w:hAnsi="Arial" w:cs="Arial"/>
                <w:lang w:eastAsia="en-IN"/>
              </w:rPr>
              <w:t xml:space="preserve">GH is produced in a pulsatile fashion  by the anterior pituitary which in turn stimulates the production of </w:t>
            </w:r>
            <w:r w:rsidRPr="00024C15">
              <w:rPr>
                <w:rFonts w:ascii="Arial" w:hAnsi="Arial" w:cs="Arial"/>
                <w:i/>
                <w:iCs/>
                <w:lang w:eastAsia="en-IN"/>
              </w:rPr>
              <w:t>IGF-1 via JAK2, STAT-5</w:t>
            </w:r>
            <w:r w:rsidRPr="00024C15">
              <w:rPr>
                <w:rFonts w:ascii="Arial" w:hAnsi="Arial" w:cs="Arial"/>
                <w:lang w:eastAsia="en-IN"/>
              </w:rPr>
              <w:t xml:space="preserve"> primarily in hepatocytes</w:t>
            </w:r>
            <w:r w:rsidRPr="00024C15">
              <w:rPr>
                <w:rFonts w:ascii="Arial" w:hAnsi="Arial" w:cs="Arial"/>
                <w:vertAlign w:val="superscript"/>
                <w:lang w:eastAsia="en-IN"/>
              </w:rPr>
              <w:fldChar w:fldCharType="begin"/>
            </w:r>
            <w:r w:rsidRPr="00024C15">
              <w:rPr>
                <w:rFonts w:ascii="Arial" w:hAnsi="Arial" w:cs="Arial"/>
                <w:vertAlign w:val="superscript"/>
                <w:lang w:eastAsia="en-IN"/>
              </w:rPr>
              <w:instrText xml:space="preserve"> ADDIN ZOTERO_ITEM CSL_CITATION {"citationID":"zGQ131lb","properties":{"formattedCitation":"(4)","plainCitation":"(4)","noteIndex":0},"citationItems":[{"id":170,"uris":["http://zotero.org/users/local/LvH5eKAf/items/LYC2UA3B"],"itemData":{"id":170,"type":"article-journal","abstract":"While the association of metabolic dysfunction-associated steatotic liver disease (MASLD) with obesity and insulin resistance is widely appreciated, there are a host of complex interactions between the liver and other endocrine axes. While it can be difﬁcult to deﬁnitively distinguish direct causal relationships and those attributable to increased adipocyte mass, there is substantial evidence of the direct and indirect effects of endocrine dysregulation on the severity of MASLD, with strong evidence that low levels of growth hormone, sex hormones, and thyroid hormone promote the development and progression of disease. The impact of steroid hormones, e.g. cortisol and dehydroepiandrosterone, and adipokines is much more divergent. Thoughtful assessment, based on individual risk factors and ﬁndings, and management of non-insulin endocrine axes is essential in the evaluation and management of MASLD. Multiple therapeutic options have emerged that leverage various endocrine axes to reduce the ﬁbroinﬂammatory cascade in MASH.","container-title":"Journal of Hepatology","DOI":"10.1016/j.jhep.2023.08.030","ISSN":"01688278","issue":"6","journalAbbreviation":"Journal of Hepatology","language":"en","page":"1524-1541","source":"DOI.org (Crossref)","title":"Endocrine aspects of metabolic dysfunction-associated steatotic liver disease (MASLD): Beyond insulin resistance","title-short":"Endocrine aspects of metabolic dysfunction-associated steatotic liver disease (MASLD)","volume":"79","author":[{"family":"Hutchison","given":"Alan L."},{"family":"Tavaglione","given":"Federica"},{"family":"Romeo","given":"Stefano"},{"family":"Charlton","given":"Michael"}],"issued":{"date-parts":[["2023",12]]}}}],"schema":"https://github.com/citation-style-language/schema/raw/master/csl-citation.json"} </w:instrText>
            </w:r>
            <w:r w:rsidRPr="00024C15">
              <w:rPr>
                <w:rFonts w:ascii="Arial" w:hAnsi="Arial" w:cs="Arial"/>
                <w:vertAlign w:val="superscript"/>
                <w:lang w:eastAsia="en-IN"/>
              </w:rPr>
              <w:fldChar w:fldCharType="separate"/>
            </w:r>
            <w:r w:rsidRPr="00024C15">
              <w:rPr>
                <w:rFonts w:ascii="Arial" w:hAnsi="Arial" w:cs="Arial"/>
                <w:vertAlign w:val="superscript"/>
              </w:rPr>
              <w:t>(4)</w:t>
            </w:r>
            <w:r w:rsidRPr="00024C15">
              <w:rPr>
                <w:rFonts w:ascii="Arial" w:hAnsi="Arial" w:cs="Arial"/>
                <w:vertAlign w:val="superscript"/>
                <w:lang w:eastAsia="en-IN"/>
              </w:rPr>
              <w:fldChar w:fldCharType="end"/>
            </w:r>
            <w:r w:rsidRPr="00024C15">
              <w:rPr>
                <w:rFonts w:ascii="Arial" w:hAnsi="Arial" w:cs="Arial"/>
                <w:lang w:eastAsia="en-IN"/>
              </w:rPr>
              <w:t xml:space="preserve">. </w:t>
            </w:r>
            <w:r w:rsidRPr="00024C15">
              <w:rPr>
                <w:rFonts w:ascii="Arial" w:hAnsi="Arial" w:cs="Arial"/>
                <w:b/>
                <w:bCs/>
                <w:lang w:eastAsia="en-IN"/>
              </w:rPr>
              <w:t>IGF-1</w:t>
            </w:r>
            <w:r w:rsidRPr="00024C15">
              <w:rPr>
                <w:rFonts w:ascii="Arial" w:hAnsi="Arial" w:cs="Arial"/>
                <w:lang w:eastAsia="en-IN"/>
              </w:rPr>
              <w:t xml:space="preserve"> is responsible for reducing visceral fat, decreasing lipogenesis, improving insulin sensitivity, improves senescence of hepatic stellate cells- thereby reducing steatosis and fibrosis </w:t>
            </w:r>
            <w:r w:rsidRPr="00024C15">
              <w:rPr>
                <w:rFonts w:ascii="Arial" w:hAnsi="Arial" w:cs="Arial"/>
                <w:vertAlign w:val="superscript"/>
                <w:lang w:eastAsia="en-IN"/>
              </w:rPr>
              <w:t>(Fig- 4)</w:t>
            </w:r>
            <w:r w:rsidRPr="00024C15">
              <w:rPr>
                <w:rFonts w:ascii="Arial" w:hAnsi="Arial" w:cs="Arial"/>
                <w:lang w:eastAsia="en-IN"/>
              </w:rPr>
              <w:t>. Individuals with GH deficiency can progress into metabolic syndrome, insulin resistance, hepatic steatosis and progressively fibrosis.</w:t>
            </w:r>
            <w:r w:rsidRPr="00024C15">
              <w:rPr>
                <w:rFonts w:ascii="Arial" w:hAnsi="Arial" w:cs="Arial"/>
                <w:i/>
                <w:iCs/>
                <w:lang w:eastAsia="en-IN"/>
              </w:rPr>
              <w:t xml:space="preserve"> </w:t>
            </w:r>
            <w:r w:rsidRPr="00024C15">
              <w:rPr>
                <w:rFonts w:ascii="Arial" w:hAnsi="Arial" w:cs="Arial"/>
                <w:lang w:eastAsia="en-IN"/>
              </w:rPr>
              <w:t>Ceramides inhibits Akt 2 phosphorylation and downstream insulin signalling, diacylglycerol activates protein kinase C – both being the key pathway for developing insulin resistance by increasing the oxidative stress</w:t>
            </w:r>
            <w:r w:rsidRPr="00024C15">
              <w:rPr>
                <w:rFonts w:ascii="Arial" w:hAnsi="Arial" w:cs="Arial"/>
                <w:b/>
                <w:bCs/>
                <w:vertAlign w:val="superscript"/>
                <w:lang w:eastAsia="en-IN"/>
              </w:rPr>
              <w:fldChar w:fldCharType="begin"/>
            </w:r>
            <w:r w:rsidRPr="00024C15">
              <w:rPr>
                <w:rFonts w:ascii="Arial" w:hAnsi="Arial" w:cs="Arial"/>
                <w:b/>
                <w:bCs/>
                <w:vertAlign w:val="superscript"/>
                <w:lang w:eastAsia="en-IN"/>
              </w:rPr>
              <w:instrText xml:space="preserve"> ADDIN ZOTERO_ITEM CSL_CITATION {"citationID":"yzmTem6Y","properties":{"formattedCitation":"(5)","plainCitation":"(5)","noteIndex":0},"citationItems":[{"id":35,"uris":["http://zotero.org/users/local/LvH5eKAf/items/UZHZVAB2"],"itemData":{"id":35,"type":"article-journal","abstract":"Nonalcoholic fatty liver disease (NAFLD) is the most common cause of chronic liver disease in the industrialized world. NAFLD encompasses a whole spectrum ranging from simple steatosis to nonalcoholic steatohepatitis (NASH) and cirrhosis. The latter can lead to hepatocellular carcinoma. Furthermore, NASH is the most rapidly increasing indication for liver transplantation in western countries and therefore represents a global health issue. The pathophysiology of NASH is complex and includes multiple parallel hits. NASH is notably characterized by steatosis as well as evidence of hepatocyte injury and inflammation, with or without fibrosis. NASH is frequently associated with type 2 diabetes and conditions associated with insulin resistance. Moreover, NASH may also be found in many other endocrine diseases such as polycystic ovary syndrome, hypothyroidism, male hypogonadism, growth hormone deficiency or glucocorticoid excess, for example. In this review, we will discuss the pathophysiology of NASH associated with different endocrinopathies.","container-title":"Endocrine Connections","DOI":"10.1530/EC-20-0490","ISSN":"2049-3614","issue":"2","language":"en_US","note":"publisher: Bioscientifica Ltd\nsection: Endocrine Connections","page":"R52-R65","source":"ec.bioscientifica.com","title":"Pathophysiology of NASH in endocrine diseases","volume":"10","author":[{"family":"Gariani","given":"Karim"},{"family":"Jornayvaz","given":"François R."}],"issued":{"date-parts":[["2021",2,1]]}}}],"schema":"https://github.com/citation-style-language/schema/raw/master/csl-citation.json"} </w:instrText>
            </w:r>
            <w:r w:rsidRPr="00024C15">
              <w:rPr>
                <w:rFonts w:ascii="Arial" w:hAnsi="Arial" w:cs="Arial"/>
                <w:b/>
                <w:bCs/>
                <w:vertAlign w:val="superscript"/>
                <w:lang w:eastAsia="en-IN"/>
              </w:rPr>
              <w:fldChar w:fldCharType="separate"/>
            </w:r>
            <w:r w:rsidRPr="00024C15">
              <w:rPr>
                <w:rFonts w:ascii="Arial" w:hAnsi="Arial" w:cs="Arial"/>
                <w:vertAlign w:val="superscript"/>
              </w:rPr>
              <w:t>(5)</w:t>
            </w:r>
            <w:r w:rsidRPr="00024C15">
              <w:rPr>
                <w:rFonts w:ascii="Arial" w:hAnsi="Arial" w:cs="Arial"/>
                <w:b/>
                <w:bCs/>
                <w:vertAlign w:val="superscript"/>
                <w:lang w:eastAsia="en-IN"/>
              </w:rPr>
              <w:fldChar w:fldCharType="end"/>
            </w:r>
          </w:p>
          <w:p w14:paraId="08F4A64D" w14:textId="77777777" w:rsidR="00024C15" w:rsidRPr="00024C15" w:rsidRDefault="00024C15" w:rsidP="002F2EF2">
            <w:pPr>
              <w:rPr>
                <w:rFonts w:ascii="Arial" w:hAnsi="Arial" w:cs="Arial"/>
                <w:b/>
                <w:bCs/>
                <w:vertAlign w:val="superscript"/>
                <w:lang w:eastAsia="en-IN"/>
              </w:rPr>
            </w:pPr>
          </w:p>
          <w:p w14:paraId="2C9C9677" w14:textId="77777777" w:rsidR="00024C15" w:rsidRPr="00024C15" w:rsidRDefault="00024C15" w:rsidP="002F2EF2">
            <w:pPr>
              <w:rPr>
                <w:rFonts w:ascii="Arial" w:hAnsi="Arial" w:cs="Arial"/>
                <w:b/>
                <w:bCs/>
                <w:vertAlign w:val="superscript"/>
                <w:lang w:eastAsia="en-IN"/>
              </w:rPr>
            </w:pPr>
          </w:p>
          <w:p w14:paraId="0E451971" w14:textId="77777777" w:rsidR="00024C15" w:rsidRPr="00024C15" w:rsidRDefault="00024C15" w:rsidP="002F2EF2">
            <w:pPr>
              <w:rPr>
                <w:rFonts w:ascii="Arial" w:hAnsi="Arial" w:cs="Arial"/>
                <w:b/>
                <w:bCs/>
                <w:lang w:eastAsia="en-IN"/>
              </w:rPr>
            </w:pPr>
          </w:p>
          <w:p w14:paraId="5C30B59A" w14:textId="77777777" w:rsidR="00024C15" w:rsidRDefault="00024C15" w:rsidP="002F2EF2">
            <w:pPr>
              <w:rPr>
                <w:rFonts w:ascii="Arial" w:hAnsi="Arial" w:cs="Arial"/>
                <w:b/>
                <w:bCs/>
                <w:i/>
                <w:iCs/>
                <w:lang w:eastAsia="en-IN"/>
              </w:rPr>
            </w:pPr>
          </w:p>
          <w:p w14:paraId="316D0DDD" w14:textId="77777777" w:rsidR="00024C15" w:rsidRDefault="00024C15" w:rsidP="002F2EF2">
            <w:pPr>
              <w:rPr>
                <w:rFonts w:ascii="Arial" w:hAnsi="Arial" w:cs="Arial"/>
                <w:b/>
                <w:bCs/>
                <w:i/>
                <w:iCs/>
                <w:lang w:eastAsia="en-IN"/>
              </w:rPr>
            </w:pPr>
          </w:p>
          <w:p w14:paraId="4E23D475" w14:textId="77777777" w:rsidR="00024C15" w:rsidRDefault="00024C15" w:rsidP="002F2EF2">
            <w:pPr>
              <w:rPr>
                <w:rFonts w:ascii="Arial" w:hAnsi="Arial" w:cs="Arial"/>
                <w:b/>
                <w:bCs/>
                <w:i/>
                <w:iCs/>
                <w:lang w:eastAsia="en-IN"/>
              </w:rPr>
            </w:pPr>
          </w:p>
          <w:p w14:paraId="71608F1F" w14:textId="77777777" w:rsidR="00024C15" w:rsidRDefault="00024C15" w:rsidP="002F2EF2">
            <w:pPr>
              <w:rPr>
                <w:rFonts w:ascii="Arial" w:hAnsi="Arial" w:cs="Arial"/>
                <w:b/>
                <w:bCs/>
                <w:i/>
                <w:iCs/>
                <w:lang w:eastAsia="en-IN"/>
              </w:rPr>
            </w:pPr>
          </w:p>
          <w:p w14:paraId="0BDF3C35" w14:textId="77777777" w:rsidR="00024C15" w:rsidRDefault="00024C15" w:rsidP="002F2EF2">
            <w:pPr>
              <w:rPr>
                <w:rFonts w:ascii="Arial" w:hAnsi="Arial" w:cs="Arial"/>
                <w:b/>
                <w:bCs/>
                <w:i/>
                <w:iCs/>
                <w:lang w:eastAsia="en-IN"/>
              </w:rPr>
            </w:pPr>
          </w:p>
          <w:p w14:paraId="6A24C9FD" w14:textId="77777777" w:rsidR="00024C15" w:rsidRDefault="00024C15" w:rsidP="002F2EF2">
            <w:pPr>
              <w:rPr>
                <w:rFonts w:ascii="Arial" w:hAnsi="Arial" w:cs="Arial"/>
                <w:b/>
                <w:bCs/>
                <w:i/>
                <w:iCs/>
                <w:lang w:eastAsia="en-IN"/>
              </w:rPr>
            </w:pPr>
          </w:p>
          <w:p w14:paraId="7E0F45AF" w14:textId="77777777" w:rsidR="00024C15" w:rsidRDefault="00024C15" w:rsidP="002F2EF2">
            <w:pPr>
              <w:rPr>
                <w:rFonts w:ascii="Arial" w:hAnsi="Arial" w:cs="Arial"/>
                <w:b/>
                <w:bCs/>
                <w:i/>
                <w:iCs/>
                <w:lang w:eastAsia="en-IN"/>
              </w:rPr>
            </w:pPr>
          </w:p>
          <w:p w14:paraId="03927FB4" w14:textId="77777777" w:rsidR="00024C15" w:rsidRDefault="00024C15" w:rsidP="002F2EF2">
            <w:pPr>
              <w:rPr>
                <w:rFonts w:ascii="Arial" w:hAnsi="Arial" w:cs="Arial"/>
                <w:b/>
                <w:bCs/>
                <w:i/>
                <w:iCs/>
                <w:lang w:eastAsia="en-IN"/>
              </w:rPr>
            </w:pPr>
          </w:p>
          <w:p w14:paraId="1501D124" w14:textId="77777777" w:rsidR="00024C15" w:rsidRDefault="00024C15" w:rsidP="002F2EF2">
            <w:pPr>
              <w:rPr>
                <w:rFonts w:ascii="Arial" w:hAnsi="Arial" w:cs="Arial"/>
                <w:b/>
                <w:bCs/>
                <w:i/>
                <w:iCs/>
                <w:lang w:eastAsia="en-IN"/>
              </w:rPr>
            </w:pPr>
          </w:p>
          <w:p w14:paraId="646C50DA" w14:textId="77777777" w:rsidR="00024C15" w:rsidRDefault="00024C15" w:rsidP="002F2EF2">
            <w:pPr>
              <w:rPr>
                <w:rFonts w:ascii="Arial" w:hAnsi="Arial" w:cs="Arial"/>
                <w:b/>
                <w:bCs/>
                <w:i/>
                <w:iCs/>
                <w:lang w:eastAsia="en-IN"/>
              </w:rPr>
            </w:pPr>
          </w:p>
          <w:p w14:paraId="0BEDBF19" w14:textId="3F4A0DB8" w:rsidR="00024C15" w:rsidRPr="00024C15" w:rsidRDefault="00844F44" w:rsidP="002F2EF2">
            <w:pPr>
              <w:rPr>
                <w:rFonts w:ascii="Arial" w:hAnsi="Arial" w:cs="Arial"/>
                <w:b/>
                <w:bCs/>
                <w:i/>
                <w:iCs/>
                <w:lang w:eastAsia="en-IN"/>
              </w:rPr>
            </w:pPr>
            <w:r w:rsidRPr="00024C15">
              <w:rPr>
                <w:rFonts w:ascii="Arial" w:hAnsi="Arial" w:cs="Arial"/>
                <w:noProof/>
              </w:rPr>
              <w:lastRenderedPageBreak/>
              <mc:AlternateContent>
                <mc:Choice Requires="wps">
                  <w:drawing>
                    <wp:anchor distT="0" distB="0" distL="114300" distR="114300" simplePos="0" relativeHeight="251661312" behindDoc="0" locked="0" layoutInCell="1" allowOverlap="1" wp14:anchorId="5EBC2647" wp14:editId="23D1B644">
                      <wp:simplePos x="0" y="0"/>
                      <wp:positionH relativeFrom="column">
                        <wp:posOffset>845820</wp:posOffset>
                      </wp:positionH>
                      <wp:positionV relativeFrom="paragraph">
                        <wp:posOffset>4250055</wp:posOffset>
                      </wp:positionV>
                      <wp:extent cx="4423410" cy="532765"/>
                      <wp:effectExtent l="0" t="0" r="0" b="0"/>
                      <wp:wrapTopAndBottom/>
                      <wp:docPr id="17600343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3410" cy="532765"/>
                              </a:xfrm>
                              <a:prstGeom prst="rect">
                                <a:avLst/>
                              </a:prstGeom>
                              <a:solidFill>
                                <a:prstClr val="white"/>
                              </a:solidFill>
                              <a:ln>
                                <a:noFill/>
                              </a:ln>
                            </wps:spPr>
                            <wps:txbx>
                              <w:txbxContent>
                                <w:p w14:paraId="7384DBB0" w14:textId="77777777" w:rsidR="00024C15" w:rsidRDefault="00024C15" w:rsidP="00024C15">
                                  <w:pPr>
                                    <w:pStyle w:val="Caption"/>
                                    <w:jc w:val="center"/>
                                    <w:rPr>
                                      <w:rFonts w:eastAsia="Times New Roman" w:cstheme="minorHAnsi"/>
                                      <w:noProof/>
                                      <w:kern w:val="0"/>
                                    </w:rPr>
                                  </w:pPr>
                                  <w:r>
                                    <w:t>Fig 5- Thyroid hormone and MASLD mechanisms</w:t>
                                  </w:r>
                                  <w:proofErr w:type="gramStart"/>
                                  <w:r>
                                    <w:t xml:space="preserve">   </w:t>
                                  </w:r>
                                  <w:r>
                                    <w:rPr>
                                      <w:rFonts w:eastAsia="Times New Roman" w:cstheme="minorHAnsi"/>
                                      <w:noProof/>
                                      <w:kern w:val="0"/>
                                    </w:rPr>
                                    <w:t>(</w:t>
                                  </w:r>
                                  <w:proofErr w:type="gramEnd"/>
                                  <w:r>
                                    <w:rPr>
                                      <w:rFonts w:eastAsia="Times New Roman" w:cstheme="minorHAnsi"/>
                                      <w:noProof/>
                                      <w:kern w:val="0"/>
                                    </w:rPr>
                                    <w:t>self drawn using  MS  Powerpoint)</w:t>
                                  </w:r>
                                </w:p>
                                <w:p w14:paraId="4AECEE17" w14:textId="77777777" w:rsidR="00024C15" w:rsidRPr="00664DEC" w:rsidRDefault="00024C15" w:rsidP="00024C15">
                                  <w:pPr>
                                    <w:pStyle w:val="Caption"/>
                                    <w:jc w:val="center"/>
                                    <w:rPr>
                                      <w:rFonts w:eastAsia="Times New Roman" w:cstheme="minorHAnsi"/>
                                      <w:b/>
                                      <w:bCs/>
                                      <w:noProof/>
                                      <w:kern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EBC2647" id="Text Box 3" o:spid="_x0000_s1030" type="#_x0000_t202" style="position:absolute;margin-left:66.6pt;margin-top:334.65pt;width:348.3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" stroked="f">
                      <v:textbox style="mso-fit-shape-to-text:t" inset="0,0,0,0">
                        <w:txbxContent>
                          <w:p w14:paraId="7384DBB0" w14:textId="77777777" w:rsidR="00024C15" w:rsidRDefault="00024C15" w:rsidP="00024C15">
                            <w:pPr>
                              <w:pStyle w:val="Caption"/>
                              <w:jc w:val="center"/>
                              <w:rPr>
                                <w:rFonts w:eastAsia="Times New Roman" w:cstheme="minorHAnsi"/>
                                <w:noProof/>
                                <w:kern w:val="0"/>
                              </w:rPr>
                            </w:pPr>
                            <w:r>
                              <w:t>Fig 5- Thyroid hormone and MASLD mechanisms</w:t>
                            </w:r>
                            <w:proofErr w:type="gramStart"/>
                            <w:r>
                              <w:t xml:space="preserve">   </w:t>
                            </w:r>
                            <w:r>
                              <w:rPr>
                                <w:rFonts w:eastAsia="Times New Roman" w:cstheme="minorHAnsi"/>
                                <w:noProof/>
                                <w:kern w:val="0"/>
                              </w:rPr>
                              <w:t>(</w:t>
                            </w:r>
                            <w:proofErr w:type="gramEnd"/>
                            <w:r>
                              <w:rPr>
                                <w:rFonts w:eastAsia="Times New Roman" w:cstheme="minorHAnsi"/>
                                <w:noProof/>
                                <w:kern w:val="0"/>
                              </w:rPr>
                              <w:t>self drawn using  MS  Powerpoint)</w:t>
                            </w:r>
                          </w:p>
                          <w:p w14:paraId="4AECEE17" w14:textId="77777777" w:rsidR="00024C15" w:rsidRPr="00664DEC" w:rsidRDefault="00024C15" w:rsidP="00024C15">
                            <w:pPr>
                              <w:pStyle w:val="Caption"/>
                              <w:jc w:val="center"/>
                              <w:rPr>
                                <w:rFonts w:eastAsia="Times New Roman" w:cstheme="minorHAnsi"/>
                                <w:b/>
                                <w:bCs/>
                                <w:noProof/>
                                <w:kern w:val="0"/>
                              </w:rPr>
                            </w:pPr>
                          </w:p>
                        </w:txbxContent>
                      </v:textbox>
                      <w10:wrap type="topAndBottom"/>
                    </v:shape>
                  </w:pict>
                </mc:Fallback>
              </mc:AlternateContent>
            </w:r>
            <w:r w:rsidR="00024C15" w:rsidRPr="00024C15">
              <w:rPr>
                <w:rFonts w:ascii="Arial" w:hAnsi="Arial" w:cs="Arial"/>
                <w:b/>
                <w:bCs/>
                <w:i/>
                <w:iCs/>
                <w:lang w:eastAsia="en-IN"/>
              </w:rPr>
              <w:t>Thyroid</w:t>
            </w:r>
            <w:r w:rsidR="00024C15" w:rsidRPr="00024C15">
              <w:rPr>
                <w:rFonts w:ascii="Arial" w:hAnsi="Arial" w:cs="Arial"/>
                <w:b/>
                <w:bCs/>
                <w:lang w:eastAsia="en-IN"/>
              </w:rPr>
              <w:t xml:space="preserve"> </w:t>
            </w:r>
            <w:r w:rsidR="00024C15" w:rsidRPr="00024C15">
              <w:rPr>
                <w:rFonts w:ascii="Arial" w:hAnsi="Arial" w:cs="Arial"/>
                <w:b/>
                <w:bCs/>
                <w:i/>
                <w:iCs/>
                <w:lang w:eastAsia="en-IN"/>
              </w:rPr>
              <w:t>hormone and MASLD</w:t>
            </w:r>
          </w:p>
          <w:p w14:paraId="3AC8DAA7" w14:textId="57F5B44D" w:rsidR="00024C15" w:rsidRPr="00024C15" w:rsidRDefault="00024C15" w:rsidP="002F2EF2">
            <w:pPr>
              <w:rPr>
                <w:rFonts w:ascii="Arial" w:hAnsi="Arial" w:cs="Arial"/>
                <w:lang w:eastAsia="en-IN"/>
              </w:rPr>
            </w:pPr>
            <w:r w:rsidRPr="00024C15">
              <w:rPr>
                <w:rFonts w:ascii="Arial" w:hAnsi="Arial" w:cs="Arial"/>
                <w:b/>
                <w:bCs/>
                <w:i/>
                <w:iCs/>
                <w:noProof/>
                <w:lang w:eastAsia="en-IN"/>
              </w:rPr>
              <w:drawing>
                <wp:anchor distT="0" distB="0" distL="114300" distR="114300" simplePos="0" relativeHeight="251659264" behindDoc="0" locked="0" layoutInCell="1" allowOverlap="1" wp14:anchorId="2C6088A2" wp14:editId="7578E8CF">
                  <wp:simplePos x="0" y="0"/>
                  <wp:positionH relativeFrom="column">
                    <wp:posOffset>1238381</wp:posOffset>
                  </wp:positionH>
                  <wp:positionV relativeFrom="paragraph">
                    <wp:posOffset>189230</wp:posOffset>
                  </wp:positionV>
                  <wp:extent cx="4335780" cy="3810000"/>
                  <wp:effectExtent l="0" t="0" r="7620" b="0"/>
                  <wp:wrapTopAndBottom/>
                  <wp:docPr id="1352481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81739" name=""/>
                          <pic:cNvPicPr/>
                        </pic:nvPicPr>
                        <pic:blipFill>
                          <a:blip r:embed="rId27">
                            <a:extLst>
                              <a:ext uri="{28A0092B-C50C-407E-A947-70E740481C1C}">
                                <a14:useLocalDpi xmlns:a14="http://schemas.microsoft.com/office/drawing/2010/main" val="0"/>
                              </a:ext>
                            </a:extLst>
                          </a:blip>
                          <a:stretch>
                            <a:fillRect/>
                          </a:stretch>
                        </pic:blipFill>
                        <pic:spPr>
                          <a:xfrm>
                            <a:off x="0" y="0"/>
                            <a:ext cx="4335780" cy="3810000"/>
                          </a:xfrm>
                          <a:prstGeom prst="rect">
                            <a:avLst/>
                          </a:prstGeom>
                        </pic:spPr>
                      </pic:pic>
                    </a:graphicData>
                  </a:graphic>
                  <wp14:sizeRelH relativeFrom="margin">
                    <wp14:pctWidth>0</wp14:pctWidth>
                  </wp14:sizeRelH>
                  <wp14:sizeRelV relativeFrom="margin">
                    <wp14:pctHeight>0</wp14:pctHeight>
                  </wp14:sizeRelV>
                </wp:anchor>
              </w:drawing>
            </w:r>
          </w:p>
          <w:p w14:paraId="467917D4" w14:textId="77777777" w:rsidR="00024C15" w:rsidRPr="00024C15" w:rsidRDefault="00024C15" w:rsidP="00024C15">
            <w:pPr>
              <w:jc w:val="both"/>
              <w:rPr>
                <w:rFonts w:ascii="Arial" w:hAnsi="Arial" w:cs="Arial"/>
              </w:rPr>
            </w:pPr>
            <w:r w:rsidRPr="00024C15">
              <w:rPr>
                <w:rFonts w:ascii="Arial" w:hAnsi="Arial" w:cs="Arial"/>
                <w:lang w:eastAsia="en-IN"/>
              </w:rPr>
              <w:t>It has been reported that the prevalence of central hypothyroidism in patients with PSIS is 79.8 %, but another study found that only 5.6 % of PSIS patients with hypothyroidism have low TSH levels</w:t>
            </w:r>
            <w:r w:rsidRPr="00024C15">
              <w:rPr>
                <w:rFonts w:ascii="Arial" w:hAnsi="Arial" w:cs="Arial"/>
                <w:vertAlign w:val="superscript"/>
                <w:lang w:eastAsia="en-IN"/>
              </w:rPr>
              <w:fldChar w:fldCharType="begin"/>
            </w:r>
            <w:r w:rsidRPr="00024C15">
              <w:rPr>
                <w:rFonts w:ascii="Arial" w:hAnsi="Arial" w:cs="Arial"/>
                <w:vertAlign w:val="superscript"/>
                <w:lang w:eastAsia="en-IN"/>
              </w:rPr>
              <w:instrText xml:space="preserve"> ADDIN ZOTERO_ITEM CSL_CITATION {"citationID":"aziSkMdX","properties":{"formattedCitation":"(1)","plainCitation":"(1)","noteIndex":0},"citationItems":[{"id":173,"uris":["http://zotero.org/users/local/LvH5eKAf/items/JIR5IFBQ"],"itemData":{"id":173,"type":"article-journal","container-title":"World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vertAlign w:val="superscript"/>
                <w:lang w:eastAsia="en-IN"/>
              </w:rPr>
              <w:fldChar w:fldCharType="separate"/>
            </w:r>
            <w:r w:rsidRPr="00024C15">
              <w:rPr>
                <w:rFonts w:ascii="Arial" w:hAnsi="Arial" w:cs="Arial"/>
                <w:vertAlign w:val="superscript"/>
              </w:rPr>
              <w:t>(1)</w:t>
            </w:r>
            <w:r w:rsidRPr="00024C15">
              <w:rPr>
                <w:rFonts w:ascii="Arial" w:hAnsi="Arial" w:cs="Arial"/>
                <w:vertAlign w:val="superscript"/>
                <w:lang w:eastAsia="en-IN"/>
              </w:rPr>
              <w:fldChar w:fldCharType="end"/>
            </w:r>
          </w:p>
          <w:p w14:paraId="2E93EDB8" w14:textId="77777777" w:rsidR="00024C15" w:rsidRPr="00024C15" w:rsidRDefault="00024C15" w:rsidP="00024C15">
            <w:pPr>
              <w:jc w:val="both"/>
              <w:rPr>
                <w:rFonts w:ascii="Arial" w:hAnsi="Arial" w:cs="Arial"/>
              </w:rPr>
            </w:pPr>
          </w:p>
          <w:p w14:paraId="7C136D2E" w14:textId="77777777" w:rsidR="00024C15" w:rsidRPr="00024C15" w:rsidRDefault="00024C15" w:rsidP="00024C15">
            <w:pPr>
              <w:jc w:val="both"/>
              <w:rPr>
                <w:rFonts w:ascii="Arial" w:hAnsi="Arial" w:cs="Arial"/>
              </w:rPr>
            </w:pPr>
            <w:r w:rsidRPr="00024C15">
              <w:rPr>
                <w:rFonts w:ascii="Arial" w:hAnsi="Arial" w:cs="Arial"/>
              </w:rPr>
              <w:t xml:space="preserve">Thyroid hormones are involved in various metabolic process including body fat distribution, lipid utilization and glucose homeostasis. Also, the </w:t>
            </w:r>
            <w:r w:rsidRPr="00024C15">
              <w:rPr>
                <w:rFonts w:ascii="Arial" w:hAnsi="Arial" w:cs="Arial"/>
                <w:i/>
                <w:iCs/>
              </w:rPr>
              <w:t>THR- beta receptor present in liver is responsible for its action in the liver.</w:t>
            </w:r>
            <w:r w:rsidRPr="00024C15">
              <w:rPr>
                <w:rFonts w:ascii="Arial" w:hAnsi="Arial" w:cs="Arial"/>
              </w:rPr>
              <w:t xml:space="preserve"> Lower thyroxine levels, leads to decreased THR – beta stimulation</w:t>
            </w:r>
            <w:r w:rsidRPr="00024C15">
              <w:rPr>
                <w:rFonts w:ascii="Arial" w:hAnsi="Arial" w:cs="Arial"/>
                <w:vertAlign w:val="superscript"/>
              </w:rPr>
              <w:fldChar w:fldCharType="begin"/>
            </w:r>
            <w:r w:rsidRPr="00024C15">
              <w:rPr>
                <w:rFonts w:ascii="Arial" w:hAnsi="Arial" w:cs="Arial"/>
                <w:vertAlign w:val="superscript"/>
              </w:rPr>
              <w:instrText xml:space="preserve"> ADDIN ZOTERO_ITEM CSL_CITATION {"citationID":"aYX49aDF","properties":{"formattedCitation":"(4)","plainCitation":"(4)","noteIndex":0},"citationItems":[{"id":170,"uris":["http://zotero.org/users/local/LvH5eKAf/items/LYC2UA3B"],"itemData":{"id":170,"type":"article-journal","abstract":"While the association of metabolic dysfunction-associated steatotic liver disease (MASLD) with obesity and insulin resistance is widely appreciated, there are a host of complex interactions between the liver and other endocrine axes. While it can be difﬁcult to deﬁnitively distinguish direct causal relationships and those attributable to increased adipocyte mass, there is substantial evidence of the direct and indirect effects of endocrine dysregulation on the severity of MASLD, with strong evidence that low levels of growth hormone, sex hormones, and thyroid hormone promote the development and progression of disease. The impact of steroid hormones, e.g. cortisol and dehydroepiandrosterone, and adipokines is much more divergent. Thoughtful assessment, based on individual risk factors and ﬁndings, and management of non-insulin endocrine axes is essential in the evaluation and management of MASLD. Multiple therapeutic options have emerged that leverage various endocrine axes to reduce the ﬁbroinﬂammatory cascade in MASH.","container-title":"Journal of Hepatology","DOI":"10.1016/j.jhep.2023.08.030","ISSN":"01688278","issue":"6","journalAbbreviation":"Journal of Hepatology","language":"en","page":"1524-1541","source":"DOI.org (Crossref)","title":"Endocrine aspects of metabolic dysfunction-associated steatotic liver disease (MASLD): Beyond insulin resistance","title-short":"Endocrine aspects of metabolic dysfunction-associated steatotic liver disease (MASLD)","volume":"79","author":[{"family":"Hutchison","given":"Alan L."},{"family":"Tavaglione","given":"Federica"},{"family":"Romeo","given":"Stefano"},{"family":"Charlton","given":"Michael"}],"issued":{"date-parts":[["2023",12]]}}}],"schema":"https://github.com/citation-style-language/schema/raw/master/csl-citation.json"} </w:instrText>
            </w:r>
            <w:r w:rsidRPr="00024C15">
              <w:rPr>
                <w:rFonts w:ascii="Arial" w:hAnsi="Arial" w:cs="Arial"/>
                <w:vertAlign w:val="superscript"/>
              </w:rPr>
              <w:fldChar w:fldCharType="separate"/>
            </w:r>
            <w:r w:rsidRPr="00024C15">
              <w:rPr>
                <w:rFonts w:ascii="Arial" w:hAnsi="Arial" w:cs="Arial"/>
              </w:rPr>
              <w:t>(4)</w:t>
            </w:r>
            <w:r w:rsidRPr="00024C15">
              <w:rPr>
                <w:rFonts w:ascii="Arial" w:hAnsi="Arial" w:cs="Arial"/>
                <w:vertAlign w:val="superscript"/>
              </w:rPr>
              <w:fldChar w:fldCharType="end"/>
            </w:r>
            <w:r w:rsidRPr="00024C15">
              <w:rPr>
                <w:rFonts w:ascii="Arial" w:hAnsi="Arial" w:cs="Arial"/>
              </w:rPr>
              <w:t xml:space="preserve">, in turn leading to increased oxidative stress, fat uptake, metabolic syndrome leading to MASH which may further progress to MASLD and cirrhosis </w:t>
            </w:r>
            <w:r w:rsidRPr="00024C15">
              <w:rPr>
                <w:rFonts w:ascii="Arial" w:hAnsi="Arial" w:cs="Arial"/>
                <w:vertAlign w:val="superscript"/>
              </w:rPr>
              <w:t xml:space="preserve">(Fig -5)   </w:t>
            </w:r>
            <w:r w:rsidRPr="00024C15">
              <w:rPr>
                <w:rFonts w:ascii="Arial" w:hAnsi="Arial" w:cs="Arial"/>
              </w:rPr>
              <w:t xml:space="preserve">. THR – Beta agonist – </w:t>
            </w:r>
            <w:r w:rsidRPr="00024C15">
              <w:rPr>
                <w:rFonts w:ascii="Arial" w:hAnsi="Arial" w:cs="Arial"/>
                <w:b/>
                <w:bCs/>
              </w:rPr>
              <w:t>Resemitrom</w:t>
            </w:r>
            <w:r w:rsidRPr="00024C15">
              <w:rPr>
                <w:rFonts w:ascii="Arial" w:hAnsi="Arial" w:cs="Arial"/>
              </w:rPr>
              <w:t xml:space="preserve"> -recently FDA approved drug for MASH in 2024</w:t>
            </w:r>
          </w:p>
          <w:p w14:paraId="2E1A1BA2" w14:textId="77777777" w:rsidR="00024C15" w:rsidRPr="00024C15" w:rsidRDefault="00024C15" w:rsidP="002F2EF2">
            <w:pPr>
              <w:rPr>
                <w:rFonts w:ascii="Arial" w:hAnsi="Arial" w:cs="Arial"/>
                <w:b/>
                <w:bCs/>
                <w:i/>
                <w:iCs/>
              </w:rPr>
            </w:pPr>
          </w:p>
          <w:p w14:paraId="663FD58D" w14:textId="77777777" w:rsidR="00024C15" w:rsidRPr="00024C15" w:rsidRDefault="00024C15" w:rsidP="002F2EF2">
            <w:pPr>
              <w:rPr>
                <w:rFonts w:ascii="Arial" w:hAnsi="Arial" w:cs="Arial"/>
                <w:b/>
                <w:bCs/>
                <w:i/>
                <w:iCs/>
              </w:rPr>
            </w:pPr>
          </w:p>
          <w:p w14:paraId="39F07EFB" w14:textId="77777777" w:rsidR="00024C15" w:rsidRPr="00024C15" w:rsidRDefault="00024C15" w:rsidP="002F2EF2">
            <w:pPr>
              <w:rPr>
                <w:rFonts w:ascii="Arial" w:hAnsi="Arial" w:cs="Arial"/>
                <w:b/>
                <w:bCs/>
                <w:i/>
                <w:iCs/>
              </w:rPr>
            </w:pPr>
          </w:p>
          <w:p w14:paraId="1FC26F66" w14:textId="77777777" w:rsidR="00024C15" w:rsidRDefault="00024C15" w:rsidP="002F2EF2">
            <w:pPr>
              <w:rPr>
                <w:rFonts w:ascii="Arial" w:hAnsi="Arial" w:cs="Arial"/>
                <w:b/>
                <w:bCs/>
                <w:i/>
                <w:iCs/>
              </w:rPr>
            </w:pPr>
          </w:p>
          <w:p w14:paraId="69B1762B" w14:textId="77777777" w:rsidR="00024C15" w:rsidRDefault="00024C15" w:rsidP="002F2EF2">
            <w:pPr>
              <w:rPr>
                <w:rFonts w:ascii="Arial" w:hAnsi="Arial" w:cs="Arial"/>
                <w:b/>
                <w:bCs/>
                <w:i/>
                <w:iCs/>
              </w:rPr>
            </w:pPr>
          </w:p>
          <w:p w14:paraId="5D2B9DA9" w14:textId="77777777" w:rsidR="00024C15" w:rsidRDefault="00024C15" w:rsidP="002F2EF2">
            <w:pPr>
              <w:rPr>
                <w:rFonts w:ascii="Arial" w:hAnsi="Arial" w:cs="Arial"/>
                <w:b/>
                <w:bCs/>
                <w:i/>
                <w:iCs/>
              </w:rPr>
            </w:pPr>
          </w:p>
          <w:p w14:paraId="208CE4AD" w14:textId="77777777" w:rsidR="00024C15" w:rsidRDefault="00024C15" w:rsidP="002F2EF2">
            <w:pPr>
              <w:rPr>
                <w:rFonts w:ascii="Arial" w:hAnsi="Arial" w:cs="Arial"/>
                <w:b/>
                <w:bCs/>
                <w:i/>
                <w:iCs/>
              </w:rPr>
            </w:pPr>
          </w:p>
          <w:p w14:paraId="66C8384D" w14:textId="77777777" w:rsidR="00024C15" w:rsidRDefault="00024C15" w:rsidP="002F2EF2">
            <w:pPr>
              <w:rPr>
                <w:rFonts w:ascii="Arial" w:hAnsi="Arial" w:cs="Arial"/>
                <w:b/>
                <w:bCs/>
                <w:i/>
                <w:iCs/>
              </w:rPr>
            </w:pPr>
          </w:p>
          <w:p w14:paraId="5F48A098" w14:textId="77777777" w:rsidR="00024C15" w:rsidRDefault="00024C15" w:rsidP="002F2EF2">
            <w:pPr>
              <w:rPr>
                <w:rFonts w:ascii="Arial" w:hAnsi="Arial" w:cs="Arial"/>
                <w:b/>
                <w:bCs/>
                <w:i/>
                <w:iCs/>
              </w:rPr>
            </w:pPr>
          </w:p>
          <w:p w14:paraId="10E398EA" w14:textId="77777777" w:rsidR="00024C15" w:rsidRDefault="00024C15" w:rsidP="002F2EF2">
            <w:pPr>
              <w:rPr>
                <w:rFonts w:ascii="Arial" w:hAnsi="Arial" w:cs="Arial"/>
                <w:b/>
                <w:bCs/>
                <w:i/>
                <w:iCs/>
              </w:rPr>
            </w:pPr>
          </w:p>
          <w:p w14:paraId="469E2884" w14:textId="77777777" w:rsidR="00024C15" w:rsidRDefault="00024C15" w:rsidP="002F2EF2">
            <w:pPr>
              <w:rPr>
                <w:rFonts w:ascii="Arial" w:hAnsi="Arial" w:cs="Arial"/>
                <w:b/>
                <w:bCs/>
                <w:i/>
                <w:iCs/>
              </w:rPr>
            </w:pPr>
          </w:p>
          <w:p w14:paraId="59A9611A" w14:textId="77777777" w:rsidR="00024C15" w:rsidRDefault="00024C15" w:rsidP="002F2EF2">
            <w:pPr>
              <w:rPr>
                <w:rFonts w:ascii="Arial" w:hAnsi="Arial" w:cs="Arial"/>
                <w:b/>
                <w:bCs/>
                <w:i/>
                <w:iCs/>
              </w:rPr>
            </w:pPr>
          </w:p>
          <w:p w14:paraId="3D525781" w14:textId="77777777" w:rsidR="00024C15" w:rsidRDefault="00024C15" w:rsidP="002F2EF2">
            <w:pPr>
              <w:rPr>
                <w:rFonts w:ascii="Arial" w:hAnsi="Arial" w:cs="Arial"/>
                <w:b/>
                <w:bCs/>
                <w:i/>
                <w:iCs/>
              </w:rPr>
            </w:pPr>
          </w:p>
          <w:p w14:paraId="13F5A26E" w14:textId="77777777" w:rsidR="00024C15" w:rsidRDefault="00024C15" w:rsidP="002F2EF2">
            <w:pPr>
              <w:rPr>
                <w:rFonts w:ascii="Arial" w:hAnsi="Arial" w:cs="Arial"/>
                <w:b/>
                <w:bCs/>
                <w:i/>
                <w:iCs/>
              </w:rPr>
            </w:pPr>
          </w:p>
          <w:p w14:paraId="2D8C4F53" w14:textId="77777777" w:rsidR="00024C15" w:rsidRDefault="00024C15" w:rsidP="002F2EF2">
            <w:pPr>
              <w:rPr>
                <w:rFonts w:ascii="Arial" w:hAnsi="Arial" w:cs="Arial"/>
                <w:b/>
                <w:bCs/>
                <w:i/>
                <w:iCs/>
              </w:rPr>
            </w:pPr>
          </w:p>
          <w:p w14:paraId="7CCCC3ED" w14:textId="77777777" w:rsidR="00024C15" w:rsidRDefault="00024C15" w:rsidP="002F2EF2">
            <w:pPr>
              <w:rPr>
                <w:rFonts w:ascii="Arial" w:hAnsi="Arial" w:cs="Arial"/>
                <w:b/>
                <w:bCs/>
                <w:i/>
                <w:iCs/>
              </w:rPr>
            </w:pPr>
          </w:p>
          <w:p w14:paraId="567C5A2A" w14:textId="77777777" w:rsidR="00024C15" w:rsidRDefault="00024C15" w:rsidP="002F2EF2">
            <w:pPr>
              <w:rPr>
                <w:rFonts w:ascii="Arial" w:hAnsi="Arial" w:cs="Arial"/>
                <w:b/>
                <w:bCs/>
                <w:i/>
                <w:iCs/>
              </w:rPr>
            </w:pPr>
          </w:p>
          <w:p w14:paraId="1712C515" w14:textId="77777777" w:rsidR="00024C15" w:rsidRDefault="00024C15" w:rsidP="002F2EF2">
            <w:pPr>
              <w:rPr>
                <w:rFonts w:ascii="Arial" w:hAnsi="Arial" w:cs="Arial"/>
                <w:b/>
                <w:bCs/>
                <w:i/>
                <w:iCs/>
              </w:rPr>
            </w:pPr>
          </w:p>
          <w:p w14:paraId="40138A03" w14:textId="77777777" w:rsidR="00024C15" w:rsidRDefault="00024C15" w:rsidP="002F2EF2">
            <w:pPr>
              <w:rPr>
                <w:rFonts w:ascii="Arial" w:hAnsi="Arial" w:cs="Arial"/>
                <w:b/>
                <w:bCs/>
                <w:i/>
                <w:iCs/>
              </w:rPr>
            </w:pPr>
          </w:p>
          <w:p w14:paraId="5A442738" w14:textId="461F768B" w:rsidR="00024C15" w:rsidRPr="00024C15" w:rsidRDefault="00024C15" w:rsidP="002F2EF2">
            <w:pPr>
              <w:rPr>
                <w:rFonts w:ascii="Arial" w:hAnsi="Arial" w:cs="Arial"/>
                <w:b/>
                <w:bCs/>
              </w:rPr>
            </w:pPr>
            <w:r w:rsidRPr="00024C15">
              <w:rPr>
                <w:rFonts w:ascii="Arial" w:hAnsi="Arial" w:cs="Arial"/>
                <w:b/>
                <w:bCs/>
                <w:i/>
                <w:iCs/>
              </w:rPr>
              <w:t xml:space="preserve">Gonadal hormones and </w:t>
            </w:r>
            <w:proofErr w:type="gramStart"/>
            <w:r w:rsidRPr="00024C15">
              <w:rPr>
                <w:rFonts w:ascii="Arial" w:hAnsi="Arial" w:cs="Arial"/>
                <w:b/>
                <w:bCs/>
                <w:i/>
                <w:iCs/>
              </w:rPr>
              <w:t>MASLD :</w:t>
            </w:r>
            <w:proofErr w:type="gramEnd"/>
            <w:r w:rsidRPr="00024C15">
              <w:rPr>
                <w:rFonts w:ascii="Arial" w:hAnsi="Arial" w:cs="Arial"/>
                <w:b/>
                <w:bCs/>
                <w:i/>
                <w:iCs/>
              </w:rPr>
              <w:t>-</w:t>
            </w:r>
          </w:p>
          <w:p w14:paraId="03A1667D" w14:textId="77777777" w:rsidR="00024C15" w:rsidRPr="00024C15" w:rsidRDefault="00024C15" w:rsidP="002F2EF2">
            <w:pPr>
              <w:rPr>
                <w:rFonts w:ascii="Arial" w:hAnsi="Arial" w:cs="Arial"/>
              </w:rPr>
            </w:pPr>
          </w:p>
          <w:p w14:paraId="61E58666" w14:textId="77777777" w:rsidR="00024C15" w:rsidRPr="00024C15" w:rsidRDefault="00024C15" w:rsidP="002F2EF2">
            <w:pPr>
              <w:rPr>
                <w:rFonts w:ascii="Arial" w:hAnsi="Arial" w:cs="Arial"/>
              </w:rPr>
            </w:pPr>
          </w:p>
          <w:p w14:paraId="3D61F1B6" w14:textId="6022E1CD" w:rsidR="00024C15" w:rsidRPr="00024C15" w:rsidRDefault="00024C15" w:rsidP="002F2EF2">
            <w:pPr>
              <w:rPr>
                <w:rFonts w:ascii="Arial" w:hAnsi="Arial" w:cs="Arial"/>
              </w:rPr>
            </w:pPr>
          </w:p>
          <w:p w14:paraId="7182BA37" w14:textId="353D5FCC" w:rsidR="00024C15" w:rsidRPr="00024C15" w:rsidRDefault="00024C15" w:rsidP="002F2EF2">
            <w:pPr>
              <w:rPr>
                <w:rFonts w:ascii="Arial" w:hAnsi="Arial" w:cs="Arial"/>
              </w:rPr>
            </w:pPr>
            <w:r w:rsidRPr="00024C15">
              <w:rPr>
                <w:rFonts w:ascii="Arial" w:hAnsi="Arial" w:cs="Arial"/>
                <w:b/>
                <w:bCs/>
                <w:noProof/>
              </w:rPr>
              <w:drawing>
                <wp:anchor distT="0" distB="0" distL="114300" distR="114300" simplePos="0" relativeHeight="251663360" behindDoc="0" locked="0" layoutInCell="1" allowOverlap="1" wp14:anchorId="0C2CBBC8" wp14:editId="3A884EAD">
                  <wp:simplePos x="0" y="0"/>
                  <wp:positionH relativeFrom="column">
                    <wp:posOffset>956945</wp:posOffset>
                  </wp:positionH>
                  <wp:positionV relativeFrom="paragraph">
                    <wp:posOffset>36830</wp:posOffset>
                  </wp:positionV>
                  <wp:extent cx="3695700" cy="3579495"/>
                  <wp:effectExtent l="0" t="0" r="0" b="0"/>
                  <wp:wrapSquare wrapText="bothSides"/>
                  <wp:docPr id="87778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81803" name=""/>
                          <pic:cNvPicPr/>
                        </pic:nvPicPr>
                        <pic:blipFill>
                          <a:blip r:embed="rId28">
                            <a:extLst>
                              <a:ext uri="{28A0092B-C50C-407E-A947-70E740481C1C}">
                                <a14:useLocalDpi xmlns:a14="http://schemas.microsoft.com/office/drawing/2010/main" val="0"/>
                              </a:ext>
                            </a:extLst>
                          </a:blip>
                          <a:stretch>
                            <a:fillRect/>
                          </a:stretch>
                        </pic:blipFill>
                        <pic:spPr>
                          <a:xfrm>
                            <a:off x="0" y="0"/>
                            <a:ext cx="3695700" cy="3579495"/>
                          </a:xfrm>
                          <a:prstGeom prst="rect">
                            <a:avLst/>
                          </a:prstGeom>
                        </pic:spPr>
                      </pic:pic>
                    </a:graphicData>
                  </a:graphic>
                  <wp14:sizeRelH relativeFrom="margin">
                    <wp14:pctWidth>0</wp14:pctWidth>
                  </wp14:sizeRelH>
                  <wp14:sizeRelV relativeFrom="margin">
                    <wp14:pctHeight>0</wp14:pctHeight>
                  </wp14:sizeRelV>
                </wp:anchor>
              </w:drawing>
            </w:r>
          </w:p>
          <w:p w14:paraId="3F2ECDC9" w14:textId="77777777" w:rsidR="00024C15" w:rsidRPr="00024C15" w:rsidRDefault="00024C15" w:rsidP="002F2EF2">
            <w:pPr>
              <w:rPr>
                <w:rFonts w:ascii="Arial" w:hAnsi="Arial" w:cs="Arial"/>
              </w:rPr>
            </w:pPr>
          </w:p>
          <w:p w14:paraId="019970F7" w14:textId="77777777" w:rsidR="00024C15" w:rsidRPr="00024C15" w:rsidRDefault="00024C15" w:rsidP="002F2EF2">
            <w:pPr>
              <w:rPr>
                <w:rFonts w:ascii="Arial" w:hAnsi="Arial" w:cs="Arial"/>
              </w:rPr>
            </w:pPr>
          </w:p>
          <w:p w14:paraId="768F5825" w14:textId="77777777" w:rsidR="00024C15" w:rsidRPr="00024C15" w:rsidRDefault="00024C15" w:rsidP="002F2EF2">
            <w:pPr>
              <w:rPr>
                <w:rFonts w:ascii="Arial" w:hAnsi="Arial" w:cs="Arial"/>
              </w:rPr>
            </w:pPr>
          </w:p>
          <w:p w14:paraId="743567EB" w14:textId="77777777" w:rsidR="00024C15" w:rsidRPr="00024C15" w:rsidRDefault="00024C15" w:rsidP="002F2EF2">
            <w:pPr>
              <w:rPr>
                <w:rFonts w:ascii="Arial" w:hAnsi="Arial" w:cs="Arial"/>
              </w:rPr>
            </w:pPr>
          </w:p>
          <w:p w14:paraId="3FE09E14" w14:textId="77777777" w:rsidR="00024C15" w:rsidRPr="00024C15" w:rsidRDefault="00024C15" w:rsidP="002F2EF2">
            <w:pPr>
              <w:rPr>
                <w:rFonts w:ascii="Arial" w:hAnsi="Arial" w:cs="Arial"/>
              </w:rPr>
            </w:pPr>
          </w:p>
          <w:p w14:paraId="271D3AE9" w14:textId="77777777" w:rsidR="00024C15" w:rsidRPr="00024C15" w:rsidRDefault="00024C15" w:rsidP="002F2EF2">
            <w:pPr>
              <w:rPr>
                <w:rFonts w:ascii="Arial" w:hAnsi="Arial" w:cs="Arial"/>
              </w:rPr>
            </w:pPr>
          </w:p>
          <w:p w14:paraId="2769C7B9" w14:textId="77777777" w:rsidR="00024C15" w:rsidRPr="00024C15" w:rsidRDefault="00024C15" w:rsidP="002F2EF2">
            <w:pPr>
              <w:rPr>
                <w:rFonts w:ascii="Arial" w:hAnsi="Arial" w:cs="Arial"/>
              </w:rPr>
            </w:pPr>
          </w:p>
          <w:p w14:paraId="201FDE33" w14:textId="77777777" w:rsidR="00024C15" w:rsidRPr="00024C15" w:rsidRDefault="00024C15" w:rsidP="002F2EF2">
            <w:pPr>
              <w:rPr>
                <w:rFonts w:ascii="Arial" w:hAnsi="Arial" w:cs="Arial"/>
              </w:rPr>
            </w:pPr>
          </w:p>
          <w:p w14:paraId="019C03C7" w14:textId="77777777" w:rsidR="00024C15" w:rsidRPr="00024C15" w:rsidRDefault="00024C15" w:rsidP="002F2EF2">
            <w:pPr>
              <w:rPr>
                <w:rFonts w:ascii="Arial" w:hAnsi="Arial" w:cs="Arial"/>
              </w:rPr>
            </w:pPr>
          </w:p>
          <w:p w14:paraId="59499413" w14:textId="77777777" w:rsidR="00024C15" w:rsidRPr="00024C15" w:rsidRDefault="00024C15" w:rsidP="002F2EF2">
            <w:pPr>
              <w:rPr>
                <w:rFonts w:ascii="Arial" w:hAnsi="Arial" w:cs="Arial"/>
              </w:rPr>
            </w:pPr>
          </w:p>
          <w:p w14:paraId="76C2923D" w14:textId="77777777" w:rsidR="00024C15" w:rsidRPr="00024C15" w:rsidRDefault="00024C15" w:rsidP="002F2EF2">
            <w:pPr>
              <w:rPr>
                <w:rFonts w:ascii="Arial" w:hAnsi="Arial" w:cs="Arial"/>
              </w:rPr>
            </w:pPr>
          </w:p>
          <w:p w14:paraId="217124B3" w14:textId="77777777" w:rsidR="00024C15" w:rsidRPr="00024C15" w:rsidRDefault="00024C15" w:rsidP="002F2EF2">
            <w:pPr>
              <w:rPr>
                <w:rFonts w:ascii="Arial" w:hAnsi="Arial" w:cs="Arial"/>
              </w:rPr>
            </w:pPr>
          </w:p>
          <w:p w14:paraId="0C99A84B" w14:textId="77777777" w:rsidR="00024C15" w:rsidRPr="00024C15" w:rsidRDefault="00024C15" w:rsidP="002F2EF2">
            <w:pPr>
              <w:rPr>
                <w:rFonts w:ascii="Arial" w:hAnsi="Arial" w:cs="Arial"/>
              </w:rPr>
            </w:pPr>
          </w:p>
          <w:p w14:paraId="7DDA00BC" w14:textId="77777777" w:rsidR="00024C15" w:rsidRPr="00024C15" w:rsidRDefault="00024C15" w:rsidP="002F2EF2">
            <w:pPr>
              <w:rPr>
                <w:rFonts w:ascii="Arial" w:hAnsi="Arial" w:cs="Arial"/>
              </w:rPr>
            </w:pPr>
          </w:p>
          <w:p w14:paraId="2F5B350B" w14:textId="77777777" w:rsidR="00024C15" w:rsidRPr="00024C15" w:rsidRDefault="00024C15" w:rsidP="002F2EF2">
            <w:pPr>
              <w:rPr>
                <w:rFonts w:ascii="Arial" w:hAnsi="Arial" w:cs="Arial"/>
              </w:rPr>
            </w:pPr>
          </w:p>
          <w:p w14:paraId="590EAD81" w14:textId="77777777" w:rsidR="00024C15" w:rsidRPr="00024C15" w:rsidRDefault="00024C15" w:rsidP="002F2EF2">
            <w:pPr>
              <w:rPr>
                <w:rFonts w:ascii="Arial" w:hAnsi="Arial" w:cs="Arial"/>
              </w:rPr>
            </w:pPr>
          </w:p>
          <w:p w14:paraId="232304C8" w14:textId="3ADB34C6" w:rsidR="00024C15" w:rsidRPr="00024C15" w:rsidRDefault="00024C15" w:rsidP="002F2EF2">
            <w:pPr>
              <w:rPr>
                <w:rFonts w:ascii="Arial" w:hAnsi="Arial" w:cs="Arial"/>
              </w:rPr>
            </w:pPr>
          </w:p>
          <w:p w14:paraId="117B3B1C" w14:textId="77777777" w:rsidR="00024C15" w:rsidRPr="00024C15" w:rsidRDefault="00024C15" w:rsidP="002F2EF2">
            <w:pPr>
              <w:rPr>
                <w:rFonts w:ascii="Arial" w:hAnsi="Arial" w:cs="Arial"/>
              </w:rPr>
            </w:pPr>
          </w:p>
          <w:p w14:paraId="72178B30" w14:textId="77777777" w:rsidR="00024C15" w:rsidRDefault="00024C15" w:rsidP="002F2EF2">
            <w:pPr>
              <w:rPr>
                <w:rFonts w:ascii="Arial" w:hAnsi="Arial" w:cs="Arial"/>
                <w:b/>
                <w:bCs/>
              </w:rPr>
            </w:pPr>
          </w:p>
          <w:p w14:paraId="1C608F61" w14:textId="77777777" w:rsidR="00024C15" w:rsidRDefault="00024C15" w:rsidP="002F2EF2">
            <w:pPr>
              <w:rPr>
                <w:rFonts w:ascii="Arial" w:hAnsi="Arial" w:cs="Arial"/>
                <w:b/>
                <w:bCs/>
              </w:rPr>
            </w:pPr>
          </w:p>
          <w:p w14:paraId="42A8A205" w14:textId="77777777" w:rsidR="00024C15" w:rsidRDefault="00024C15" w:rsidP="002F2EF2">
            <w:pPr>
              <w:rPr>
                <w:rFonts w:ascii="Arial" w:hAnsi="Arial" w:cs="Arial"/>
                <w:b/>
                <w:bCs/>
              </w:rPr>
            </w:pPr>
          </w:p>
          <w:p w14:paraId="2A37C9E6" w14:textId="77777777" w:rsidR="00024C15" w:rsidRDefault="00024C15" w:rsidP="002F2EF2">
            <w:pPr>
              <w:rPr>
                <w:rFonts w:ascii="Arial" w:hAnsi="Arial" w:cs="Arial"/>
                <w:b/>
                <w:bCs/>
              </w:rPr>
            </w:pPr>
          </w:p>
          <w:p w14:paraId="4CE6197A" w14:textId="77777777" w:rsidR="00024C15" w:rsidRDefault="00024C15" w:rsidP="002F2EF2">
            <w:pPr>
              <w:rPr>
                <w:rFonts w:ascii="Arial" w:hAnsi="Arial" w:cs="Arial"/>
                <w:b/>
                <w:bCs/>
              </w:rPr>
            </w:pPr>
          </w:p>
          <w:p w14:paraId="7BF4986B" w14:textId="3D4E1BB6" w:rsidR="00024C15" w:rsidRDefault="00024C15" w:rsidP="002F2EF2">
            <w:pPr>
              <w:rPr>
                <w:rFonts w:ascii="Arial" w:hAnsi="Arial" w:cs="Arial"/>
                <w:b/>
                <w:bCs/>
              </w:rPr>
            </w:pPr>
          </w:p>
          <w:p w14:paraId="1160BCA8" w14:textId="4DA114D2" w:rsidR="00024C15" w:rsidRDefault="00844F44" w:rsidP="002F2EF2">
            <w:pPr>
              <w:rPr>
                <w:rFonts w:ascii="Arial" w:hAnsi="Arial" w:cs="Arial"/>
                <w:b/>
                <w:bCs/>
              </w:rPr>
            </w:pPr>
            <w:r w:rsidRPr="00024C15">
              <w:rPr>
                <w:rFonts w:ascii="Arial" w:hAnsi="Arial" w:cs="Arial"/>
                <w:noProof/>
              </w:rPr>
              <mc:AlternateContent>
                <mc:Choice Requires="wps">
                  <w:drawing>
                    <wp:anchor distT="0" distB="0" distL="114300" distR="114300" simplePos="0" relativeHeight="251662336" behindDoc="0" locked="0" layoutInCell="1" allowOverlap="1" wp14:anchorId="74FB7753" wp14:editId="1AA1D625">
                      <wp:simplePos x="0" y="0"/>
                      <wp:positionH relativeFrom="column">
                        <wp:posOffset>294640</wp:posOffset>
                      </wp:positionH>
                      <wp:positionV relativeFrom="paragraph">
                        <wp:posOffset>107950</wp:posOffset>
                      </wp:positionV>
                      <wp:extent cx="5100955" cy="532765"/>
                      <wp:effectExtent l="0" t="0" r="0" b="0"/>
                      <wp:wrapSquare wrapText="bothSides"/>
                      <wp:docPr id="7044540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0955" cy="532765"/>
                              </a:xfrm>
                              <a:prstGeom prst="rect">
                                <a:avLst/>
                              </a:prstGeom>
                              <a:solidFill>
                                <a:prstClr val="white"/>
                              </a:solidFill>
                              <a:ln>
                                <a:noFill/>
                              </a:ln>
                            </wps:spPr>
                            <wps:txbx>
                              <w:txbxContent>
                                <w:p w14:paraId="2E6EF98B" w14:textId="77777777" w:rsidR="00024C15" w:rsidRDefault="00024C15" w:rsidP="00024C15">
                                  <w:pPr>
                                    <w:pStyle w:val="Caption"/>
                                    <w:jc w:val="center"/>
                                    <w:rPr>
                                      <w:rFonts w:eastAsia="Times New Roman" w:cstheme="minorHAnsi"/>
                                      <w:noProof/>
                                      <w:kern w:val="0"/>
                                    </w:rPr>
                                  </w:pPr>
                                  <w:r>
                                    <w:t xml:space="preserve">Fig 6 </w:t>
                                  </w:r>
                                  <w:proofErr w:type="gramStart"/>
                                  <w:r>
                                    <w:t>-  Sex</w:t>
                                  </w:r>
                                  <w:proofErr w:type="gramEnd"/>
                                  <w:r>
                                    <w:t xml:space="preserve"> hormones and MASLD mechanisms   </w:t>
                                  </w:r>
                                  <w:r>
                                    <w:rPr>
                                      <w:rFonts w:eastAsia="Times New Roman" w:cstheme="minorHAnsi"/>
                                      <w:noProof/>
                                      <w:kern w:val="0"/>
                                    </w:rPr>
                                    <w:t>(self drawn using  MS  Powerpoint)</w:t>
                                  </w:r>
                                </w:p>
                                <w:p w14:paraId="72680E5A" w14:textId="77777777" w:rsidR="00024C15" w:rsidRPr="00850666" w:rsidRDefault="00024C15" w:rsidP="00024C15">
                                  <w:pPr>
                                    <w:pStyle w:val="Caption"/>
                                    <w:rPr>
                                      <w:rFonts w:cstheme="minorHAnsi"/>
                                      <w:b/>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4FB7753" id="Text Box 1" o:spid="_x0000_s1031" type="#_x0000_t202" style="position:absolute;margin-left:23.2pt;margin-top:8.5pt;width:401.65pt;height:4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" stroked="f">
                      <v:textbox style="mso-fit-shape-to-text:t" inset="0,0,0,0">
                        <w:txbxContent>
                          <w:p w14:paraId="2E6EF98B" w14:textId="77777777" w:rsidR="00024C15" w:rsidRDefault="00024C15" w:rsidP="00024C15">
                            <w:pPr>
                              <w:pStyle w:val="Caption"/>
                              <w:jc w:val="center"/>
                              <w:rPr>
                                <w:rFonts w:eastAsia="Times New Roman" w:cstheme="minorHAnsi"/>
                                <w:noProof/>
                                <w:kern w:val="0"/>
                              </w:rPr>
                            </w:pPr>
                            <w:r>
                              <w:t xml:space="preserve">Fig 6 </w:t>
                            </w:r>
                            <w:proofErr w:type="gramStart"/>
                            <w:r>
                              <w:t>-  Sex</w:t>
                            </w:r>
                            <w:proofErr w:type="gramEnd"/>
                            <w:r>
                              <w:t xml:space="preserve"> hormones and MASLD mechanisms   </w:t>
                            </w:r>
                            <w:r>
                              <w:rPr>
                                <w:rFonts w:eastAsia="Times New Roman" w:cstheme="minorHAnsi"/>
                                <w:noProof/>
                                <w:kern w:val="0"/>
                              </w:rPr>
                              <w:t>(self drawn using  MS  Powerpoint)</w:t>
                            </w:r>
                          </w:p>
                          <w:p w14:paraId="72680E5A" w14:textId="77777777" w:rsidR="00024C15" w:rsidRPr="00850666" w:rsidRDefault="00024C15" w:rsidP="00024C15">
                            <w:pPr>
                              <w:pStyle w:val="Caption"/>
                              <w:rPr>
                                <w:rFonts w:cstheme="minorHAnsi"/>
                                <w:b/>
                                <w:bCs/>
                                <w:noProof/>
                              </w:rPr>
                            </w:pPr>
                          </w:p>
                        </w:txbxContent>
                      </v:textbox>
                      <w10:wrap type="square"/>
                    </v:shape>
                  </w:pict>
                </mc:Fallback>
              </mc:AlternateContent>
            </w:r>
          </w:p>
          <w:p w14:paraId="69A5E909" w14:textId="77777777" w:rsidR="00024C15" w:rsidRDefault="00024C15" w:rsidP="002F2EF2">
            <w:pPr>
              <w:rPr>
                <w:rFonts w:ascii="Arial" w:hAnsi="Arial" w:cs="Arial"/>
                <w:b/>
                <w:bCs/>
              </w:rPr>
            </w:pPr>
          </w:p>
          <w:p w14:paraId="572AA142" w14:textId="77777777" w:rsidR="00024C15" w:rsidRDefault="00024C15" w:rsidP="002F2EF2">
            <w:pPr>
              <w:rPr>
                <w:rFonts w:ascii="Arial" w:hAnsi="Arial" w:cs="Arial"/>
                <w:b/>
                <w:bCs/>
              </w:rPr>
            </w:pPr>
          </w:p>
          <w:p w14:paraId="6DC227CA" w14:textId="77777777" w:rsidR="00024C15" w:rsidRDefault="00024C15" w:rsidP="002F2EF2">
            <w:pPr>
              <w:rPr>
                <w:rFonts w:ascii="Arial" w:hAnsi="Arial" w:cs="Arial"/>
                <w:b/>
                <w:bCs/>
              </w:rPr>
            </w:pPr>
          </w:p>
          <w:p w14:paraId="79988C47" w14:textId="77777777" w:rsidR="00024C15" w:rsidRDefault="00024C15" w:rsidP="00024C15">
            <w:pPr>
              <w:spacing w:line="276" w:lineRule="auto"/>
              <w:jc w:val="both"/>
              <w:rPr>
                <w:rFonts w:ascii="Arial" w:hAnsi="Arial" w:cs="Arial"/>
                <w:b/>
                <w:bCs/>
              </w:rPr>
            </w:pPr>
          </w:p>
          <w:p w14:paraId="02D217BB" w14:textId="77777777" w:rsidR="00024C15" w:rsidRDefault="00024C15" w:rsidP="00024C15">
            <w:pPr>
              <w:spacing w:line="276" w:lineRule="auto"/>
              <w:jc w:val="both"/>
              <w:rPr>
                <w:rFonts w:ascii="Arial" w:hAnsi="Arial" w:cs="Arial"/>
                <w:b/>
                <w:bCs/>
              </w:rPr>
            </w:pPr>
          </w:p>
          <w:p w14:paraId="3F975B77" w14:textId="6C4A8B62" w:rsidR="00024C15" w:rsidRPr="00024C15" w:rsidRDefault="00024C15" w:rsidP="00024C15">
            <w:pPr>
              <w:spacing w:line="276" w:lineRule="auto"/>
              <w:jc w:val="both"/>
              <w:rPr>
                <w:rFonts w:ascii="Arial" w:hAnsi="Arial" w:cs="Arial"/>
              </w:rPr>
            </w:pPr>
            <w:r w:rsidRPr="00024C15">
              <w:rPr>
                <w:rFonts w:ascii="Arial" w:hAnsi="Arial" w:cs="Arial"/>
                <w:b/>
                <w:bCs/>
              </w:rPr>
              <w:t>Oestrogen</w:t>
            </w:r>
            <w:r w:rsidRPr="00024C15">
              <w:rPr>
                <w:rFonts w:ascii="Arial" w:hAnsi="Arial" w:cs="Arial"/>
              </w:rPr>
              <w:t xml:space="preserve"> plays an important role in hepatic lipid metabolism. Studies found that the prevalence of metabolic syndrome and MASLD in post- menopausal women has been increased. Hence, Oestrogen deficiency leads to decreased hepatic and muscle insulin sensitivity resulting in the progression of steatosis and further to CLD.</w:t>
            </w:r>
          </w:p>
          <w:p w14:paraId="2C9CCA36" w14:textId="77777777" w:rsidR="00024C15" w:rsidRPr="00024C15" w:rsidRDefault="00024C15" w:rsidP="00024C15">
            <w:pPr>
              <w:spacing w:line="276" w:lineRule="auto"/>
              <w:jc w:val="both"/>
              <w:rPr>
                <w:rFonts w:ascii="Arial" w:hAnsi="Arial" w:cs="Arial"/>
              </w:rPr>
            </w:pPr>
          </w:p>
          <w:p w14:paraId="16063543" w14:textId="77777777" w:rsidR="00024C15" w:rsidRPr="00024C15" w:rsidRDefault="00024C15" w:rsidP="00024C15">
            <w:pPr>
              <w:spacing w:line="276" w:lineRule="auto"/>
              <w:jc w:val="both"/>
              <w:rPr>
                <w:rFonts w:ascii="Arial" w:hAnsi="Arial" w:cs="Arial"/>
                <w:color w:val="000000" w:themeColor="text1"/>
                <w:lang w:eastAsia="en-IN"/>
              </w:rPr>
            </w:pPr>
            <w:r w:rsidRPr="00024C15">
              <w:rPr>
                <w:rFonts w:ascii="Arial" w:hAnsi="Arial" w:cs="Arial"/>
                <w:b/>
                <w:bCs/>
              </w:rPr>
              <w:t>Androgen</w:t>
            </w:r>
            <w:r w:rsidRPr="00024C15">
              <w:rPr>
                <w:rFonts w:ascii="Arial" w:hAnsi="Arial" w:cs="Arial"/>
              </w:rPr>
              <w:t xml:space="preserve"> deficiency increases de-novo fat synthesis in liver and decreased expression of VLDL genes, thereby leading to steatosis. Also, it has an impact on intestinal microbiota such as increase in the ratio of firmicutes to bacteroides and an </w:t>
            </w:r>
            <w:proofErr w:type="gramStart"/>
            <w:r w:rsidRPr="00024C15">
              <w:rPr>
                <w:rFonts w:ascii="Arial" w:hAnsi="Arial" w:cs="Arial"/>
              </w:rPr>
              <w:t>increase  of</w:t>
            </w:r>
            <w:proofErr w:type="gramEnd"/>
            <w:r w:rsidRPr="00024C15">
              <w:rPr>
                <w:rFonts w:ascii="Arial" w:hAnsi="Arial" w:cs="Arial"/>
              </w:rPr>
              <w:t xml:space="preserve"> lactobacillus species in the cecum. These microbes in the intestine maintains the</w:t>
            </w:r>
            <w:r w:rsidRPr="00024C15">
              <w:rPr>
                <w:rFonts w:ascii="Arial" w:hAnsi="Arial" w:cs="Arial"/>
                <w:i/>
                <w:iCs/>
              </w:rPr>
              <w:t xml:space="preserve"> </w:t>
            </w:r>
            <w:r w:rsidRPr="00024C15">
              <w:rPr>
                <w:rFonts w:ascii="Arial" w:hAnsi="Arial" w:cs="Arial"/>
                <w:color w:val="000000" w:themeColor="text1"/>
                <w:lang w:eastAsia="en-IN"/>
              </w:rPr>
              <w:t xml:space="preserve">Glucagon – like peptide-1 </w:t>
            </w:r>
            <w:r w:rsidRPr="00024C15">
              <w:rPr>
                <w:rFonts w:ascii="Arial" w:hAnsi="Arial" w:cs="Arial"/>
                <w:i/>
                <w:iCs/>
              </w:rPr>
              <w:t>(GLP-1) levels</w:t>
            </w:r>
            <w:r w:rsidRPr="00024C15">
              <w:rPr>
                <w:rFonts w:ascii="Arial" w:hAnsi="Arial" w:cs="Arial"/>
              </w:rPr>
              <w:t xml:space="preserve"> thereby regulating insulin resistance</w:t>
            </w:r>
            <w:r w:rsidRPr="00024C15">
              <w:rPr>
                <w:rFonts w:ascii="Arial" w:hAnsi="Arial" w:cs="Arial"/>
                <w:vertAlign w:val="superscript"/>
              </w:rPr>
              <w:fldChar w:fldCharType="begin"/>
            </w:r>
            <w:r w:rsidRPr="00024C15">
              <w:rPr>
                <w:rFonts w:ascii="Arial" w:hAnsi="Arial" w:cs="Arial"/>
                <w:vertAlign w:val="superscript"/>
              </w:rPr>
              <w:instrText xml:space="preserve"> ADDIN ZOTERO_ITEM CSL_CITATION {"citationID":"pAbM9wln","properties":{"formattedCitation":"(1)","plainCitation":"(1)","noteIndex":0},"citationItems":[{"id":173,"uris":["http://zotero.org/users/local/LvH5eKAf/items/JIR5IFBQ"],"itemData":{"id":173,"type":"article-journal","container-title":"World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vertAlign w:val="superscript"/>
              </w:rPr>
              <w:fldChar w:fldCharType="separate"/>
            </w:r>
            <w:r w:rsidRPr="00024C15">
              <w:rPr>
                <w:rFonts w:ascii="Arial" w:hAnsi="Arial" w:cs="Arial"/>
                <w:vertAlign w:val="superscript"/>
              </w:rPr>
              <w:t>(1)</w:t>
            </w:r>
            <w:r w:rsidRPr="00024C15">
              <w:rPr>
                <w:rFonts w:ascii="Arial" w:hAnsi="Arial" w:cs="Arial"/>
                <w:vertAlign w:val="superscript"/>
              </w:rPr>
              <w:fldChar w:fldCharType="end"/>
            </w:r>
            <w:r w:rsidRPr="00024C15">
              <w:rPr>
                <w:rFonts w:ascii="Arial" w:hAnsi="Arial" w:cs="Arial"/>
              </w:rPr>
              <w:t xml:space="preserve">. Decrease in these, can lead to metabolic syndrome further to MASLD </w:t>
            </w:r>
            <w:r w:rsidRPr="00024C15">
              <w:rPr>
                <w:rFonts w:ascii="Arial" w:hAnsi="Arial" w:cs="Arial"/>
                <w:vertAlign w:val="superscript"/>
              </w:rPr>
              <w:t>(Fig-6)</w:t>
            </w:r>
          </w:p>
          <w:p w14:paraId="0736154C" w14:textId="77777777" w:rsidR="00024C15" w:rsidRPr="00024C15" w:rsidRDefault="00024C15" w:rsidP="00024C15">
            <w:pPr>
              <w:spacing w:line="276" w:lineRule="auto"/>
              <w:jc w:val="both"/>
              <w:rPr>
                <w:rFonts w:ascii="Arial" w:hAnsi="Arial" w:cs="Arial"/>
                <w:b/>
                <w:bCs/>
              </w:rPr>
            </w:pPr>
          </w:p>
          <w:p w14:paraId="40DBC2CD" w14:textId="409B48F6" w:rsidR="00024C15" w:rsidRPr="00024C15" w:rsidRDefault="00024C15" w:rsidP="00024C15">
            <w:pPr>
              <w:spacing w:line="276" w:lineRule="auto"/>
              <w:jc w:val="both"/>
              <w:rPr>
                <w:rFonts w:ascii="Arial" w:hAnsi="Arial" w:cs="Arial"/>
                <w:b/>
                <w:bCs/>
              </w:rPr>
            </w:pPr>
            <w:r w:rsidRPr="00024C15">
              <w:rPr>
                <w:rFonts w:ascii="Arial" w:hAnsi="Arial" w:cs="Arial"/>
                <w:b/>
                <w:bCs/>
              </w:rPr>
              <w:t>OTHER HORMONES AND MASLD:-</w:t>
            </w:r>
            <w:r w:rsidRPr="00024C15">
              <w:rPr>
                <w:rFonts w:ascii="Arial" w:hAnsi="Arial" w:cs="Arial"/>
                <w:vertAlign w:val="superscript"/>
              </w:rPr>
              <w:t xml:space="preserve"> </w:t>
            </w:r>
            <w:r w:rsidRPr="00024C15">
              <w:rPr>
                <w:rFonts w:ascii="Arial" w:hAnsi="Arial" w:cs="Arial"/>
                <w:vertAlign w:val="superscript"/>
              </w:rPr>
              <w:fldChar w:fldCharType="begin"/>
            </w:r>
            <w:r w:rsidRPr="00024C15">
              <w:rPr>
                <w:rFonts w:ascii="Arial" w:hAnsi="Arial" w:cs="Arial"/>
                <w:vertAlign w:val="superscript"/>
              </w:rPr>
              <w:instrText xml:space="preserve"> ADDIN ZOTERO_ITEM CSL_CITATION {"citationID":"tAjPBlxj","properties":{"unsorted":true,"formattedCitation":"(6\\uc0\\u8211{}18)","plainCitation":"(6–18)","noteIndex":0},"citationItems":[{"id":162,"uris":["http://zotero.org/users/local/LvH5eKAf/items/BPGDFNUF"],"itemData":{"id":162,"type":"article-journal","abstract":"Objective: Rare disease Background: Pulmonary arterial hypertension (PAH), which is caused by increased pulmonary artery pressure, results in right-heart failure and presents with shortness of breath, chest pain, and syncope. PAH has idiopathic, heritable, and drug/toxin causes and is accompanied by other conditions, including connective tissue disease, congenital heart disease, and portal hypertension. Rarely, portal hypertension causes a type of PAH called portopulmonary hypertension (POPH). Portal hypertension can be triggered by liver cirrhosis, which can result from non-alcoholic steatohepatitis (NASH), a metabolic syndrome caused by hypopituitarism. Although an association between hypopituitarism and POPH has been suggested, few reports have described this relationship. Case Report: A 43-year-old woman with hypopituitarism received hormone replacement therapy after partial hypothalamic resection at age 4 years. At age 32 years, she developed liver cirrhosis from NASH due to adult growth hormone (GH) deficiency. Despite restarting GH replacement therapy, she refused the required GH doses for economic reasons. She was hospitalized with abdominal pain and dyspnea and was found to have severe POPH. She received PAH-specific therapies, including endothelin receptor antagonist and prostacyclin analog. Pulmonary hypertension improved on day 3 of hospitalization while the cardiac index increased gradually. On day 12, her respiratory status rapidly worsened and percutaneous cardiopulmonary support was applied. On day 18, she died of multiple organ failure and disseminated intravascular coagulation despite intensive care management. Conclusions: Severe PAH, particularly POPH, remains incurable despite the use of PAH-specific therapies and intensive care management. For hypopituitarism patients, careful observation, including of the cardiopulmonary system, can improve the prognosis after completing hormone replacement therapy.","container-title":"American Journal of Case Reports","DOI":"10.12659/AJCR.928004","ISSN":"1941-5923","journalAbbreviation":"Am J Case Rep","language":"en","source":"DOI.org (Crossref)","title":"A Case of Hypopituitarism Complicated by Non-Alcoholic Steatohepatitis and Severe Pulmonary Hypertension","URL":"https://www.amjcaserep.com/abstract/index/idArt/928004","volume":"22","author":[{"family":"Kanamoto","given":"Masafumi"},{"family":"Hinohara","given":"Hiroshi"},{"family":"Saito","given":"Shigeru"}],"accessed":{"date-parts":[["2025",2,13]]},"issued":{"date-parts":[["2021",1,4]]}}},{"id":104,"uris":["http://zotero.org/users/local/LvH5eKAf/items/KJNQCXDN"],"itemData":{"id":104,"type":"article-journal","abstract":"Objective\n              . Pituitary stalk interruption syndrome (PSIS) is characterized by the absence of pituitary stalk, pituitary hypoplasia, and ectopic posterior pituitary. Because the etiology and clinical cognition of PSIS remain elusive, we analyzed the clinical features of PSIS in Chinese patients.\n              Methods\n              . A retrospective analysis was conducted on the clinical presentation, laboratory data, imaging examination, and management of 24 PSIS inpatients from our center over 10 years.\n              Results\n              . Among the 24 PSIS patients, there were 22 males (91.7%) and 2 females (8.3%). Growth hormone deficiency was present in all 24 cases (100%), hypogonadism in 24 cases (100%), secondary adrenal insufficiency in 22 cases (91.2%), and hypothyroidism in 21 cases (87.5%). 20 cases (83.3%) of PSIS patients exhibited deficiencies in four anterior pituitary hormones, 3 cases (12.5%) exhibited deficiencies in three anterior pituitary hormones, and 1 case (4.2%) exhibited deficiencies in two anterior pituitary hormones, with none exhibiting deficiencies in posterior pituitary hormones. Among the 24 PSIS patients, 12 had a history of growth hormone therapy before admission, and 12 had no such history. Additionally, 19 cases (79.2%) with PSIS were complicated by dyslipidemia, 15 cases (62.5%) were complicated by nonalcoholic fatty liver disease, and 9 cases (37.5%) were complicated by hyperuricemia.\n              Conclusions\n              . PSIS often presents with growth retardation and hypogonadotropic hypogonadism, but in some cases, short stature is not exhibited. PSIS is prone to complications such as dyslipidemia, nonalcoholic fatty liver disease, and hyperuricemia, increasing the risk of cardiovascular and cerebrovascular diseases. In clinical practice, the diagnostic ability of PSIS should be improved, and pituitary function and complications should be evaluated in a timely manner to avoid delayed treatment.","container-title":"International Journal of Endocrinology","DOI":"10.1155/2024/2493083","ISSN":"1687-8337, 1687-8345","journalAbbreviation":"International Journal of Endocrinology","language":"en","license":"http://creativecommons.org/licenses/by/4.0/","page":"1-10","source":"DOI.org (Crossref)","title":"Clinical Features and Analysis in Pituitary Stalk Interruption Syndrome","volume":"2024","author":[{"family":"Guo","given":"Qiuxuan"},{"family":"Zhao","given":"Jing"},{"family":"Yu","given":"Shuang"}],"issued":{"date-parts":[["2024",5,24]]}}},{"id":149,"uris":["http://zotero.org/users/local/LvH5eKAf/items/8ZCD8RW6"],"itemData":{"id":149,"type":"article-journal","abstract":"Non-alcoholic steatohepatitis is becoming the most important aetiology for advanced liver disease. There has been important progress in the field in recent years and the complexity of the pathophysiology of NASH is better understood. Multiple non-invasive circulating and imaging biomarkers have been tested. The importance of lifestyle has been recognised and several drugs are being tested in clinical trials. This review addresses the challenges that healthcare professionals face in the management of NASH patients.","container-title":"Gut","DOI":"10.1136/gutjnl-2021-326874","ISSN":"0017-5749, 1468-3288","issue":"10","journalAbbreviation":"Gut","language":"en","page":"2123-2134","source":"DOI.org (Crossref)","title":"Current therapies and new developments in NASH","volume":"71","author":[{"family":"Dufour","given":"Jean-François"},{"family":"Anstee","given":"Quentin M"},{"family":"Bugianesi","given":"Elisabetta"},{"family":"Harrison","given":"Stephen"},{"family":"Loomba","given":"Rohit"},{"family":"Paradis","given":"Valerie"},{"family":"Tilg","given":"Herbert"},{"family":"Wong","given":"Vincent Wai-Sun"},{"family":"Zelber-sagi","given":"Shira"}],"issued":{"date-parts":[["2022",10]]}}},{"id":119,"uris":["http://zotero.org/users/local/LvH5eKAf/items/QVRICZ9D"],"itemData":{"id":119,"type":"article-journal","abstract":"Background:\n              Nonalcoholic fatty liver disease (NAFLD) is a serious worldwide health problem, with an estimated global prevalence of 24%; it has a notable relationship with other metabolic disorders, like obesity and type 2 diabetes mellitus (T2DM). Nonalcoholic steatohepatitis (NASH) is one of the most important clinical entities of NAFLD, which is associated with an increased risk of progression to liver cirrhosis and hepatocellular carcinoma (HCC). Mexico is one of the countries with the highest prevalence of metabolic diseases; therefore, we sought to investigate the impact that these clinical entities have in the progression to advanced fibrosis in Mexican patients with NASH.\n            \n            \n              Methods:\n              We performed a multicenter retrospective cross-sectional study, from January 2012 to December 2017. A total of 215 patients with biopsy-proven NASH and fibrosis were enrolled. NASH was diagnosed according NAS score and liver fibrosis was staged by the Kleiner scoring system. For comparing the risk of liver fibrosis progression, we divided our sample into two groups. Those patients with stage F0-F2 liver fibrosis were included in the group with non-significant liver fibrosis (n=178) and those individuals with F3-F4 fibrosis were included in the significant fibrosis group (n=37). We carried out a multivariate analysis to find risk factors associated with liver fibrosis progression.\n            \n            \n              Results:\n              From the 215 patients included, 37 had significant liver fibrosis (F3-4). After logistic regression analysis T2DM (p=0.044), systemic arterial hypertension (p=0.014), cholesterol (p=0.041) and triglycerides (p=0.015) were the main predictor of advanced liver fibrosis.\n            \n            \n              Conclusions:\n              In a Mexican population, dyslipidemia was the most important risk factor associated with advanced liver fibrosis and cirrhosis.","container-title":"F1000Research","DOI":"10.12688/f1000research.21918.1","ISSN":"2046-1402","journalAbbreviation":"F1000Res","language":"en","page":"56","source":"DOI.org (Crossref)","title":"Dyslipidemia as a risk factor for liver fibrosis progression in a multicentric population with non-alcoholic steatohepatitis","volume":"9","author":[{"family":"Méndez-Sánchez","given":"Nahum"},{"family":"Cerda-Reyes","given":"Eira"},{"family":"Higuera-de-la-Tijera","given":"Fátima"},{"family":"Salas-García","given":"Ana K."},{"family":"Cabrera-Palma","given":"Samantha"},{"family":"Cabrera-Álvarez","given":"Guillermo"},{"family":"Cortez-Hernández","given":"Carlos"},{"family":"Pérez-Arredondo","given":"Luis A"},{"family":"Purón-González","given":"Emma"},{"family":"Coronado-Alejandro","given":"Edgar"},{"family":"Panduro","given":"Arturo"},{"family":"Rodríguez-Hernández","given":"Heriberto"},{"family":"Cruz-Ramón","given":"Vania C."},{"family":"Valencia-Rodríguez","given":"Alejandro"},{"family":"Qi","given":"Xingshun"},{"family":"Hamdan-Pérez","given":"Nashla"},{"family":"Aguilar-Olivos","given":"Nancy E."},{"family":"Barranco-Fragoso","given":"Beatriz"},{"family":"Ramírez-Pérez","given":"Oscar"},{"family":"Vera-Barajas","given":"Alfonso"}],"issued":{"date-parts":[["2020",1,28]]}}},{"id":116,"uris":["http://zotero.org/users/local/LvH5eKAf/items/7W4GCRGC"],"itemData":{"id":116,"type":"article-journal","abstract":"Background: Non-alcoholic fatty liver disease (NAFLD) is rapidly becoming a global health problem. Cardiovascular diseases (CVD) are the most common cause of mortality in NAFLD patients. NAFLD and CVD share several common risk factors including obesity, insulin resistance, and type 2 diabetes (T2D). Atherogenic dyslipidemia, characterized by plasma hypertriglyceridemia, increased small dense low-density lipoprotein (LDL) particles, and decreased high-density lipoprotein cholesterol (HDL-C) levels, is often observed in NAFLD patients.","container-title":"Molecular Metabolism","DOI":"10.1016/j.molmet.2020.101092","ISSN":"22128778","journalAbbreviation":"Molecular Metabolism","language":"en","page":"101092","source":"DOI.org (Crossref)","title":"Dysregulated lipid metabolism links NAFLD to cardiovascular disease","volume":"42","author":[{"family":"Deprince","given":"Audrey"},{"family":"Haas","given":"Joel T."},{"family":"Staels","given":"Bart"}],"issued":{"date-parts":[["2020",12]]}}},{"id":120,"uris":["http://zotero.org/users/local/LvH5eKAf/items/JSEGR7WW"],"itemData":{"id":120,"type":"article-journal","abstract":"Purpose of Review Patients with non-alcoholic fatty liver disease (NAFLD), often considered as the hepatic manifestation of the metabolic syndrome, represent a population at high cardiovascular risk and frequently suffer from atherogenic dyslipidemia. This article reviews the pathogenic interrelationship between NAFLD and dyslipidemia, elucidates underlying pathophysiological mechanisms and focuses on management approaches for dyslipidemic patients with NAFLD.","container-title":"Current Atherosclerosis Reports","DOI":"10.1007/s11883-022-01028-4","ISSN":"1523-3804, 1534-6242","issue":"7","journalAbbreviation":"Curr Atheroscler Rep","language":"en","page":"533-546","source":"DOI.org (Crossref)","title":"Management of Dyslipidemia in Patients with Non-Alcoholic Fatty Liver Disease","volume":"24","author":[{"family":"Martin","given":"Anna"},{"family":"Lang","given":"Sonja"},{"family":"Goeser","given":"Tobias"},{"family":"Demir","given":"Münevver"},{"family":"Steffen","given":"Hans-Michael"},{"family":"Kasper","given":"Philipp"}],"issued":{"date-parts":[["2022",7]]}}},{"id":151,"uris":["http://zotero.org/users/local/LvH5eKAf/items/LYPK3TM4"],"itemData":{"id":151,"type":"article-journal","abstract":"Studies have established a relationship between hypothalamic-pituitary dysfunction and the onset of liver damage, which may occasionally progress to cirrhosis. Patients with hypopituitarism can develop a metabolic syndrome-like phenotype. Insulin resistance is the main pathophysiological axis of metabolic syndrome and is the causal factor in the development of nonalcoholic fatty liver disease (NAFLD). We present the case of a young patient with liver cirrhosis of unknown aetiology that was finally attributed to panhypopituitarism.","container-title":"Case Reports in Endocrinology","DOI":"10.1155/2016/9071097","ISSN":"2090-6501, 2090-651X","journalAbbreviation":"Case Reports in Endocrinology","language":"en","license":"http://creativecommons.org/licenses/by/4.0/","page":"1-5","source":"DOI.org (Crossref)","title":"Panhypopituitarism due to Absence of the Pituitary Stalk: A Rare Aetiology of Liver Cirrhosis","title-short":"Panhypopituitarism due to Absence of the Pituitary Stalk","volume":"2016","author":[{"family":"Gonzalez Rozas","given":"Marta"},{"family":"Hernanz Roman","given":"Lidia"},{"family":"Gonzalez","given":"Diego Gonzalez"},{"family":"Pérez-Castrillón","given":"José Luis"}],"issued":{"date-parts":[["2016"]]}}},{"id":152,"uris":["http://zotero.org/users/local/LvH5eKAf/items/LMJLYWFK"],"itemData":{"id":152,"type":"article-journal","container-title":"BMJ Case Reports","DOI":"10.1136/bcr-2019-230133","ISSN":"1757-790X","issue":"4","journalAbbreviation":"BMJ Case Rep","language":"en","page":"e230133","source":"DOI.org (Crossref)","title":"Pituitary stalk interruption syndrome","volume":"12","author":[{"family":"Gosi","given":"Shiva Kumar"},{"family":"Kanduri","given":"Swetha"},{"family":"Garla","given":"Vishnu Vardhan"}],"issued":{"date-parts":[["2019",4]]}}},{"id":158,"uris":["http://zotero.org/users/local/LvH5eKAf/items/XJ2IY4PY"],"itemData":{"id":158,"type":"article-journal","abstract":"Background Pituitary stalk interruption syndrome is a rare congenital pituitary anatomical defect manifested with wide and various clinical presentations. Short stature and delayed puberty are present in most cases and may be combined with extra pituitary malformations. Magnetic resonance imaging is considered the key factor for reaching the definite diagnosis as it reveals the different radiological presentations of this syndrome. Case presentation A 17-year-old male patient from Jordan was presented to the radiology department for pituitary MRI. The patient presents with multiple pituitary hormonal deficiency, short stature, and under-developed secondary sexual characteristics. The bone age of the patient was significantly less than the chronological age. MRI pituitary gland showed hypoplasia of the anterior pituitary, absence of the pituitary stalk and ectopic posterior pituitary gland located posterior to the optic chiasm. These findings were consistent with pituitary stalk interruption syndrome. Conclusions Considering uncommon incidence of pituitary stalk interruption syndrome, magnetic resonance imaging of the pituitary should be considered while examining a patient with pituitary deficiency for prompt diagnosis and treatment. Hormone replacement medication is the primary treatment for pituitary stalk interruption syndrome and should be started as soon as feasible. Thus, early diagnosis and monitoring of individuals are crucial.","container-title":"Egyptian Journal of Radiology and Nuclear Medicine","DOI":"10.1186/s43055-023-01001-4","ISSN":"2090-4762","issue":"1","journalAbbreviation":"Egypt J Radiol Nucl Med","language":"en","page":"56","source":"DOI.org (Crossref)","title":"Pituitary stalk interruption syndrome (PSIS) presenting in a Jordanian male patient with short stature and delayed puberty: a case report","title-short":"Pituitary stalk interruption syndrome (PSIS) presenting in a Jordanian male patient with short stature and delayed puberty","volume":"54","author":[{"family":"Mabreh","given":"Loai Q."},{"family":"Al Rabab’ah","given":"Aseel M."}],"issued":{"date-parts":[["2023",3,21]]}}},{"id":145,"uris":["http://zotero.org/users/local/LvH5eKAf/items/U5DJ8VUP"],"itemData":{"id":145,"type":"article-journal","abstract":"Background: Pituitary stalk interruption syndrome (PSIS) is one of the rare endocrinal aetiologies of the abnormal short stature. This is a syndrome characterized by a specific tirade, an absent or hypoplastic anterior pituitary gland, thin or absent infundibulum, and ectopic posterior pituitary location. This type of pituitary dwarfism is usually presented in the first decade of life and may be first isolated with normal other pituitary hormones.\nResults: Only 3 out of 117 dwarf patients (2.5%) were found to have pituitary stalk interruption syndrome.\nConclusion: Although of rare incidence, pituitary stalk interruption syndrome (PSIS) is an entity which leads to pituitary dwarfism and should be kept in mind while investigating a child with pituitary dwarfism and radiologists should be aware of its rarely encountered diagnostic MRI findings for early diagnosis and treatment.","container-title":"Egyptian Journal of Radiology and Nuclear Medicine","DOI":"10.1186/s43055-022-00879-w","ISSN":"2090-4762","issue":"1","journalAbbreviation":"Egypt J Radiol Nucl Med","language":"en","page":"192","source":"DOI.org (Crossref)","title":"Pituitary stalk interruption syndrome (PSIS): do not miss this diagnosis","title-short":"Pituitary stalk interruption syndrome (PSIS)","volume":"53","author":[{"family":"Agha","given":"Mahmoud"},{"family":"Sallam","given":"Maha Sallam Mohammed"},{"family":"Abougabal","given":"Ahmed M."},{"family":"Abdelgawad","given":"Mohamed Saied"}],"issued":{"date-parts":[["2022",8,25]]}}},{"id":108,"uris":["http://zotero.org/users/local/LvH5eKAf/items/5P3JZDPM"],"itemData":{"id":108,"type":"article-journal","abstract":"Background\n              \n                Pituitary stalk interruption syndrome (PSIS) is a congenital disease commonly found in patients with combined pituitary hormone deficiency (CPHD). Most PSIS patients manifest growth retardation and delayed puberty. We report a rare case of PSIS with tall stature, liver cirrhosis and diabetes, possibly caused by an inactivating\n                KCNJ11\n                gene mutation.\n              \n            \n            \n              Case presentation\n              \n                A 37-year-old female patient initially presented with liver cirrhosis and diabetes, without any secondary sexual characteristics. Endocrine investigation indicated CPHD. Small anterior pituitary, invisible pituitary stalk and no eutopic posterior lobe hypersignal in the sella turcica viewed in magnetic resonance imaging (MRI) confirmed the diagnosis of PSIS. Despite receiving no growth hormone or sex hormone therapy, she reached a final height of 186 cm. Liver histopathology revealed nonalcoholic fatty cirrhosis. Genetic testing identified a heterozygous p.Arg301Cys mutation in the\n                KCNJ11\n                gene.\n              \n            \n            \n              Conclusion\n              \n                This is a rare case of PSIS with liver cirrhosis and diabetes associated with an inactivating\n                KCNJ11\n                gene mutation. It’s supposed that early hyperinsulinism caused by the\n                KCNJ11\n                gene mutation, as well as delayed epiphyseal closure due to estrogen deficiency, contributed to the patient’s exceptionally tall stature. Untreated growth hormone deficiency (GHD) resulted in increased visceral fat, leading to nonalcoholic fatty liver disease (NAFLD) and cirrhosis. The decline in β cell function with age, combined with NAFLD, may have played a role in the development of diabetes.","container-title":"Frontiers in Endocrinology","DOI":"10.3389/fendo.2023.1297146","ISSN":"1664-2392","journalAbbreviation":"Front. Endocrinol.","language":"en","page":"1297146","source":"DOI.org (Crossref)","title":"Pituitary stalk interruption syndrome and liver cirrhosis associated with diabetes and an inactivating KCNJ11 gene mutation: a case report and literature review","title-short":"Pituitary stalk interruption syndrome and liver cirrhosis associated with diabetes and an inactivating KCNJ11 gene mutation","volume":"14","author":[{"family":"Liu","given":"Zhaoxiang"},{"family":"Zhao","given":"Wenhui"},{"family":"Cao","given":"Chenxiang"},{"family":"Wang","given":"Yanlei"},{"family":"Xiao","given":"Luqi"},{"family":"Wang","given":"Xiaojing"},{"family":"Jin","given":"Chenxi"},{"family":"Xiao","given":"Jianzhong"}],"issued":{"date-parts":[["2023",12,13]]}}},{"id":161,"uris":["http://zotero.org/users/local/LvH5eKAf/items/L7I9X42T"],"itemData":{"id":161,"type":"article-journal","abstract":"Introduction: Pituitary stalk interruption syndrome is a rare congenital abnormality of the pituitary that is responsible for anterior pituitary deficiency. It is characterized by a classic triad of interrupted pituitary stalk, absent or ectopic posterior pituitary, and anterior pituitary hypoplasia or aplasia. Clinical presentation varies according to age. In adults it presents as short stature and anterior pituitary deficiency. Without early diagnosis and treatment, mortality and morbidity in these patients is high. Early diagnosis and treatment of this rare disease can prevent permanent short statue of the patient. We report the first case of pituitary stalk interruption syndrome from Pakistan. Case presentation: A 17-year-old Pakistani young man presented with short stature and underdeveloped secondary sexual characters. His siblings and parents were healthy, with normal height. An examination showed his blood pressure was 90/60mmHg, and his height, weight, and body mass index were 142cm, 34.5kg, and 17.10kg/m2, respectively. He had no hair growth on his face, axilla, or pubis. His testes were between 1 and 2mL in size, with a 4cm-at-stretch micropenis. His lab investigations showed that his thyroid stimulating hormone (TSH) was 8.58uIU/mL (0.4 to 4.2), his free thyroid hormone level FT4 was 0.46ng/dL (0.89 to 1.76), his prolactin was 21.1ng/mL (3.0 to 14.7), and his baseline cortisol was 0.30ug/dL (4.3 to 22.4). His cortisol level after 60 minutes of cosyntropin injection was 3.5ug/dL (4.3 to 22.4), his insulin like growth factor IGF-1 was 31.56ng/mL (247.3 to 481.7), his testosterone level was under 2.5ng/dL (2 to 800), his follicle stimulating hormone FSH was 0.41uIU/mL (0.0 to 10.0), and his leutinizing hormone LH was under 0.1uIU/mL (1.2 to 7.8). His bone age was 10 years according to the Greulich and Pyle method, as shown by X-rays. The results from his pituitary magnetic resonance imaging scan were consistent with pituitary stalk interruption syndrome. Conclusions: We describe a young man who presented with short stature and was found to have pituitary stalk interruption syndrome. Despite the fact that this is a rare disorder, it should always be kept in the differential diagnosis of a patient presenting with short stature. Patients with this disease have an excellent opportunity to reach normal height if they present before the joining of epiphyses.","container-title":"Journal of Medical Case Reports","DOI":"10.1186/1752-1947-8-445","ISSN":"1752-1947","issue":"1","journalAbbreviation":"J Med Case Reports","language":"en","page":"445","source":"DOI.org (Crossref)","title":"Pituitary stalk interruption syndrome presenting as short stature: a case report","title-short":"Pituitary stalk interruption syndrome presenting as short stature","volume":"8","author":[{"family":"Ram","given":"Nanik"},{"family":"Ali","given":"Syed Ahsan"},{"family":"Hussain","given":"Syed Zubair"}],"issued":{"date-parts":[["2014",12]]}}},{"id":110,"uris":["http://zotero.org/users/local/LvH5eKAf/items/G5L8KJCZ"],"itemData":{"id":110,"type":"article-journal","abstract":"Pituitary stalk interruption syndrome is a congenital abnormality. The triad of this syndrome comprises a thin pituitary stalk, an ectopic posterior pituitary gland, and an absent or hypoplastic anterior pituitary gland. The patient typically presents with a spectrum of symptoms secondary to anterior pituitary hormonal deficiency. The etiology of this syndrome is not established but is likely due to a genetic mutation. The prognosis is good if the syndrome is diagnosed early and hormonal therapy is started promptly. Early diagnosis is crucial in preventing adverse effects on growth and development. The diagnosis of pituitary stalk interruption syndrome is based on magnetic resonance imaging (MRI) findings.","container-title":"Cureus","DOI":"10.7759/cureus.30218","ISSN":"2168-8184","language":"en","source":"DOI.org (Crossref)","title":"Pituitary Stalk Interruption Syndrome: A Case Report","title-short":"Pituitary Stalk Interruption Syndrome","URL":"https://www.cureus.com/articles/117400-pituitary-stalk-interruption-syndrome-a-case-report","author":[{"family":"Ziad","given":"Alishbah"},{"family":"Khan","given":"Quratulain"},{"family":"Farooq","given":"Hira"},{"family":"Rehman","given":"Anis"},{"family":"Siddique","given":"Kashif"}],"accessed":{"date-parts":[["2025",2,13]]},"issued":{"date-parts":[["2022",10,12]]}},"label":"page"}],"schema":"https://github.com/citation-style-language/schema/raw/master/csl-citation.json"} </w:instrText>
            </w:r>
            <w:r w:rsidRPr="00024C15">
              <w:rPr>
                <w:rFonts w:ascii="Arial" w:hAnsi="Arial" w:cs="Arial"/>
                <w:vertAlign w:val="superscript"/>
              </w:rPr>
              <w:fldChar w:fldCharType="separate"/>
            </w:r>
            <w:r w:rsidRPr="00024C15">
              <w:rPr>
                <w:rFonts w:ascii="Arial" w:hAnsi="Arial" w:cs="Arial"/>
                <w:vertAlign w:val="superscript"/>
              </w:rPr>
              <w:t>(6–18)</w:t>
            </w:r>
            <w:r w:rsidRPr="00024C15">
              <w:rPr>
                <w:rFonts w:ascii="Arial" w:hAnsi="Arial" w:cs="Arial"/>
                <w:vertAlign w:val="superscript"/>
              </w:rPr>
              <w:fldChar w:fldCharType="end"/>
            </w:r>
          </w:p>
          <w:p w14:paraId="49CD032C" w14:textId="77777777" w:rsidR="00024C15" w:rsidRPr="00024C15" w:rsidRDefault="00024C15" w:rsidP="00024C15">
            <w:pPr>
              <w:spacing w:line="276" w:lineRule="auto"/>
              <w:jc w:val="both"/>
              <w:rPr>
                <w:rFonts w:ascii="Arial" w:hAnsi="Arial" w:cs="Arial"/>
                <w:b/>
                <w:bCs/>
              </w:rPr>
            </w:pPr>
          </w:p>
          <w:p w14:paraId="58FF7A83" w14:textId="77777777" w:rsidR="00024C15" w:rsidRPr="00024C15" w:rsidRDefault="00024C15" w:rsidP="00024C15">
            <w:pPr>
              <w:spacing w:line="276" w:lineRule="auto"/>
              <w:jc w:val="both"/>
              <w:rPr>
                <w:rFonts w:ascii="Arial" w:hAnsi="Arial" w:cs="Arial"/>
                <w:vertAlign w:val="superscript"/>
              </w:rPr>
            </w:pPr>
            <w:proofErr w:type="gramStart"/>
            <w:r w:rsidRPr="00024C15">
              <w:rPr>
                <w:rFonts w:ascii="Arial" w:hAnsi="Arial" w:cs="Arial"/>
                <w:b/>
                <w:bCs/>
              </w:rPr>
              <w:t>Prolactin</w:t>
            </w:r>
            <w:r w:rsidRPr="00024C15">
              <w:rPr>
                <w:rFonts w:ascii="Arial" w:hAnsi="Arial" w:cs="Arial"/>
              </w:rPr>
              <w:t xml:space="preserve">  has</w:t>
            </w:r>
            <w:proofErr w:type="gramEnd"/>
            <w:r w:rsidRPr="00024C15">
              <w:rPr>
                <w:rFonts w:ascii="Arial" w:hAnsi="Arial" w:cs="Arial"/>
              </w:rPr>
              <w:t xml:space="preserve"> a positive effect on hepatic metabolism through PRL receptor mediated </w:t>
            </w:r>
            <w:r w:rsidRPr="00024C15">
              <w:rPr>
                <w:rFonts w:ascii="Arial" w:hAnsi="Arial" w:cs="Arial"/>
                <w:i/>
                <w:iCs/>
              </w:rPr>
              <w:t>inhibition of fatty acid translocase/CD36</w:t>
            </w:r>
            <w:r w:rsidRPr="00024C15">
              <w:rPr>
                <w:rFonts w:ascii="Arial" w:hAnsi="Arial" w:cs="Arial"/>
              </w:rPr>
              <w:t>. Its deficiency is associated with increase in CD 36 associated with development of insulin resistance progressing to steatosis</w:t>
            </w:r>
            <w:r w:rsidRPr="00024C15">
              <w:rPr>
                <w:rFonts w:ascii="Arial" w:hAnsi="Arial" w:cs="Arial"/>
                <w:vertAlign w:val="superscript"/>
              </w:rPr>
              <w:t xml:space="preserve"> </w:t>
            </w:r>
            <w:r w:rsidRPr="00024C15">
              <w:rPr>
                <w:rFonts w:ascii="Arial" w:hAnsi="Arial" w:cs="Arial"/>
                <w:vertAlign w:val="superscript"/>
              </w:rPr>
              <w:fldChar w:fldCharType="begin"/>
            </w:r>
            <w:r w:rsidRPr="00024C15">
              <w:rPr>
                <w:rFonts w:ascii="Arial" w:hAnsi="Arial" w:cs="Arial"/>
                <w:vertAlign w:val="superscript"/>
              </w:rPr>
              <w:instrText xml:space="preserve"> ADDIN ZOTERO_ITEM CSL_CITATION {"citationID":"WHvwAXGQ","properties":{"formattedCitation":"(1)","plainCitation":"(1)","noteIndex":0},"citationItems":[{"id":173,"uris":["http://zotero.org/users/local/LvH5eKAf/items/JIR5IFBQ"],"itemData":{"id":173,"type":"article-journal","container-title":"World Journal of Gastroenterology","DOI":"10.3748/wjg.v26.i44.6909","ISSN":"1007-9327","issue":"44","journalAbbreviation":"WJG","language":"en","page":"6909-6922","source":"DOI.org (Crossref)","title":"Pituitary stalk interruption syndrome and liver changes: From clinical features to mechanisms","title-short":"Pituitary stalk interruption syndrome and liver changes","volume":"26","author":[{"family":"Wu","given":"Ze-Yu"},{"family":"Li","given":"Yi-Ling"},{"family":"Chang","given":"Bing"}],"issued":{"date-parts":[["2020",11,28]]}}}],"schema":"https://github.com/citation-style-language/schema/raw/master/csl-citation.json"} </w:instrText>
            </w:r>
            <w:r w:rsidRPr="00024C15">
              <w:rPr>
                <w:rFonts w:ascii="Arial" w:hAnsi="Arial" w:cs="Arial"/>
                <w:vertAlign w:val="superscript"/>
              </w:rPr>
              <w:fldChar w:fldCharType="separate"/>
            </w:r>
            <w:r w:rsidRPr="00024C15">
              <w:rPr>
                <w:rFonts w:ascii="Arial" w:hAnsi="Arial" w:cs="Arial"/>
                <w:vertAlign w:val="superscript"/>
              </w:rPr>
              <w:t>(1)</w:t>
            </w:r>
            <w:r w:rsidRPr="00024C15">
              <w:rPr>
                <w:rFonts w:ascii="Arial" w:hAnsi="Arial" w:cs="Arial"/>
                <w:vertAlign w:val="superscript"/>
              </w:rPr>
              <w:fldChar w:fldCharType="end"/>
            </w:r>
          </w:p>
          <w:p w14:paraId="5C0BD106" w14:textId="77777777" w:rsidR="00024C15" w:rsidRPr="00024C15" w:rsidRDefault="00024C15" w:rsidP="00024C15">
            <w:pPr>
              <w:spacing w:line="276" w:lineRule="auto"/>
              <w:jc w:val="both"/>
              <w:rPr>
                <w:rFonts w:ascii="Arial" w:hAnsi="Arial" w:cs="Arial"/>
              </w:rPr>
            </w:pPr>
          </w:p>
          <w:p w14:paraId="4C5EC06D" w14:textId="42E47548" w:rsidR="00024C15" w:rsidRPr="00024C15" w:rsidRDefault="00024C15" w:rsidP="00024C15">
            <w:pPr>
              <w:spacing w:line="276" w:lineRule="auto"/>
              <w:jc w:val="both"/>
              <w:rPr>
                <w:rFonts w:ascii="Arial" w:hAnsi="Arial" w:cs="Arial"/>
                <w:vertAlign w:val="superscript"/>
              </w:rPr>
            </w:pPr>
            <w:r w:rsidRPr="00024C15">
              <w:rPr>
                <w:rFonts w:ascii="Arial" w:hAnsi="Arial" w:cs="Arial"/>
                <w:b/>
                <w:bCs/>
              </w:rPr>
              <w:t>Steroids</w:t>
            </w:r>
            <w:r w:rsidRPr="00024C15">
              <w:rPr>
                <w:rFonts w:ascii="Arial" w:hAnsi="Arial" w:cs="Arial"/>
              </w:rPr>
              <w:t xml:space="preserve"> use in the treatment of PSIS related MASLD is found to be a double-edged sword that increased or high dosage steroids itself has a probability of transforming to cirrhosis. So, </w:t>
            </w:r>
            <w:proofErr w:type="gramStart"/>
            <w:r w:rsidRPr="00024C15">
              <w:rPr>
                <w:rFonts w:ascii="Arial" w:hAnsi="Arial" w:cs="Arial"/>
              </w:rPr>
              <w:t>the  dosage</w:t>
            </w:r>
            <w:proofErr w:type="gramEnd"/>
            <w:r w:rsidRPr="00024C15">
              <w:rPr>
                <w:rFonts w:ascii="Arial" w:hAnsi="Arial" w:cs="Arial"/>
              </w:rPr>
              <w:t xml:space="preserve"> must be titrated adequately &amp; their liver chemistries must be monitored closely on a frequent basis. </w:t>
            </w:r>
          </w:p>
          <w:p w14:paraId="6A08E8FE" w14:textId="77777777" w:rsidR="00024C15" w:rsidRPr="00024C15" w:rsidRDefault="00024C15" w:rsidP="002F2EF2">
            <w:pPr>
              <w:rPr>
                <w:rFonts w:ascii="Arial" w:hAnsi="Arial" w:cs="Arial"/>
                <w:vertAlign w:val="superscript"/>
              </w:rPr>
            </w:pPr>
          </w:p>
          <w:p w14:paraId="7886A936" w14:textId="77777777" w:rsidR="00024C15" w:rsidRPr="00024C15" w:rsidRDefault="00024C15" w:rsidP="002F2EF2">
            <w:pPr>
              <w:rPr>
                <w:rFonts w:ascii="Arial" w:hAnsi="Arial" w:cs="Arial"/>
                <w:b/>
                <w:bCs/>
              </w:rPr>
            </w:pPr>
          </w:p>
          <w:p w14:paraId="6116776C" w14:textId="77777777" w:rsidR="00024C15" w:rsidRPr="00024C15" w:rsidRDefault="00024C15" w:rsidP="002F2EF2">
            <w:pPr>
              <w:rPr>
                <w:rFonts w:ascii="Arial" w:hAnsi="Arial" w:cs="Arial"/>
                <w:b/>
                <w:bCs/>
              </w:rPr>
            </w:pPr>
          </w:p>
          <w:p w14:paraId="35F05F59" w14:textId="77777777" w:rsidR="00024C15" w:rsidRPr="00024C15" w:rsidRDefault="00024C15" w:rsidP="002F2EF2">
            <w:pPr>
              <w:rPr>
                <w:rFonts w:ascii="Arial" w:hAnsi="Arial" w:cs="Arial"/>
                <w:b/>
                <w:bCs/>
              </w:rPr>
            </w:pPr>
            <w:proofErr w:type="gramStart"/>
            <w:r w:rsidRPr="00024C15">
              <w:rPr>
                <w:rFonts w:ascii="Arial" w:hAnsi="Arial" w:cs="Arial"/>
                <w:b/>
                <w:bCs/>
              </w:rPr>
              <w:t>MANAGEMENT:-</w:t>
            </w:r>
            <w:proofErr w:type="gramEnd"/>
          </w:p>
          <w:p w14:paraId="6186AF7F" w14:textId="77777777" w:rsidR="00024C15" w:rsidRPr="00024C15" w:rsidRDefault="00024C15" w:rsidP="002F2EF2">
            <w:pPr>
              <w:rPr>
                <w:rFonts w:ascii="Arial" w:hAnsi="Arial" w:cs="Arial"/>
                <w:b/>
                <w:bCs/>
                <w:vertAlign w:val="superscript"/>
              </w:rPr>
            </w:pPr>
            <w:r w:rsidRPr="00024C15">
              <w:rPr>
                <w:rFonts w:ascii="Arial" w:hAnsi="Arial" w:cs="Arial"/>
                <w:b/>
                <w:bCs/>
              </w:rPr>
              <w:t xml:space="preserve">REPLACEMENT </w:t>
            </w:r>
            <w:proofErr w:type="gramStart"/>
            <w:r w:rsidRPr="00024C15">
              <w:rPr>
                <w:rFonts w:ascii="Arial" w:hAnsi="Arial" w:cs="Arial"/>
                <w:b/>
                <w:bCs/>
              </w:rPr>
              <w:t>THERAPY:-</w:t>
            </w:r>
            <w:proofErr w:type="gramEnd"/>
            <w:r w:rsidRPr="00024C15">
              <w:rPr>
                <w:rFonts w:ascii="Arial" w:hAnsi="Arial" w:cs="Arial"/>
                <w:b/>
                <w:bCs/>
              </w:rPr>
              <w:t xml:space="preserve"> </w:t>
            </w:r>
            <w:r w:rsidRPr="00024C15">
              <w:rPr>
                <w:rFonts w:ascii="Arial" w:hAnsi="Arial" w:cs="Arial"/>
                <w:b/>
                <w:bCs/>
                <w:vertAlign w:val="superscript"/>
              </w:rPr>
              <w:t>(20)</w:t>
            </w:r>
          </w:p>
          <w:p w14:paraId="070796FF" w14:textId="77777777" w:rsidR="00024C15" w:rsidRPr="00024C15" w:rsidRDefault="00024C15" w:rsidP="002F2EF2">
            <w:pPr>
              <w:rPr>
                <w:rFonts w:ascii="Arial" w:hAnsi="Arial" w:cs="Arial"/>
                <w:b/>
                <w:bCs/>
              </w:rPr>
            </w:pPr>
            <w:r w:rsidRPr="00024C15">
              <w:rPr>
                <w:rFonts w:ascii="Arial" w:hAnsi="Arial" w:cs="Arial"/>
                <w:b/>
                <w:bCs/>
              </w:rPr>
              <w:t>The following are the recommended treatment modalities for this condition:</w:t>
            </w:r>
          </w:p>
          <w:p w14:paraId="493871C7" w14:textId="77777777" w:rsidR="00024C15" w:rsidRPr="00024C15" w:rsidRDefault="00024C15" w:rsidP="002F2EF2">
            <w:pPr>
              <w:rPr>
                <w:rFonts w:ascii="Arial" w:hAnsi="Arial" w:cs="Arial"/>
                <w:b/>
                <w:bCs/>
              </w:rPr>
            </w:pPr>
          </w:p>
          <w:p w14:paraId="1571C187"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ACTH </w:t>
            </w:r>
            <w:proofErr w:type="gramStart"/>
            <w:r w:rsidRPr="00024C15">
              <w:rPr>
                <w:i/>
                <w:iCs/>
                <w:sz w:val="20"/>
                <w:szCs w:val="20"/>
              </w:rPr>
              <w:t>deficiency</w:t>
            </w:r>
            <w:r w:rsidRPr="00024C15">
              <w:rPr>
                <w:sz w:val="20"/>
                <w:szCs w:val="20"/>
              </w:rPr>
              <w:t>:-</w:t>
            </w:r>
            <w:proofErr w:type="gramEnd"/>
            <w:r w:rsidRPr="00024C15">
              <w:rPr>
                <w:sz w:val="20"/>
                <w:szCs w:val="20"/>
              </w:rPr>
              <w:t xml:space="preserve"> Hydrocortisone – 10-20mg daily in divided doses, Cortisone acetate- 15-25 mg/day in divided doses</w:t>
            </w:r>
          </w:p>
          <w:p w14:paraId="481A108A" w14:textId="77777777" w:rsidR="00024C15" w:rsidRPr="00024C15" w:rsidRDefault="00024C15" w:rsidP="002F2EF2">
            <w:pPr>
              <w:pStyle w:val="ListParagraph"/>
              <w:ind w:left="1080"/>
              <w:rPr>
                <w:b/>
                <w:bCs/>
                <w:sz w:val="20"/>
                <w:szCs w:val="20"/>
              </w:rPr>
            </w:pPr>
          </w:p>
          <w:p w14:paraId="2AF95653"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TSH </w:t>
            </w:r>
            <w:proofErr w:type="gramStart"/>
            <w:r w:rsidRPr="00024C15">
              <w:rPr>
                <w:i/>
                <w:iCs/>
                <w:sz w:val="20"/>
                <w:szCs w:val="20"/>
              </w:rPr>
              <w:t>deficiency</w:t>
            </w:r>
            <w:r w:rsidRPr="00024C15">
              <w:rPr>
                <w:sz w:val="20"/>
                <w:szCs w:val="20"/>
              </w:rPr>
              <w:t>:-</w:t>
            </w:r>
            <w:proofErr w:type="gramEnd"/>
            <w:r w:rsidRPr="00024C15">
              <w:rPr>
                <w:sz w:val="20"/>
                <w:szCs w:val="20"/>
              </w:rPr>
              <w:t xml:space="preserve"> L-Thyroxine 0.05-2mg daily (according to T4 levels)</w:t>
            </w:r>
          </w:p>
          <w:p w14:paraId="3A717FFA" w14:textId="77777777" w:rsidR="00024C15" w:rsidRPr="00024C15" w:rsidRDefault="00024C15" w:rsidP="002F2EF2">
            <w:pPr>
              <w:rPr>
                <w:rFonts w:ascii="Arial" w:hAnsi="Arial" w:cs="Arial"/>
                <w:b/>
                <w:bCs/>
                <w:i/>
                <w:iCs/>
              </w:rPr>
            </w:pPr>
          </w:p>
          <w:p w14:paraId="2F475AC9"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FSH/LH </w:t>
            </w:r>
            <w:proofErr w:type="gramStart"/>
            <w:r w:rsidRPr="00024C15">
              <w:rPr>
                <w:i/>
                <w:iCs/>
                <w:sz w:val="20"/>
                <w:szCs w:val="20"/>
              </w:rPr>
              <w:t>deficiency</w:t>
            </w:r>
            <w:r w:rsidRPr="00024C15">
              <w:rPr>
                <w:sz w:val="20"/>
                <w:szCs w:val="20"/>
              </w:rPr>
              <w:t>:-</w:t>
            </w:r>
            <w:proofErr w:type="gramEnd"/>
            <w:r w:rsidRPr="00024C15">
              <w:rPr>
                <w:sz w:val="20"/>
                <w:szCs w:val="20"/>
              </w:rPr>
              <w:t xml:space="preserve"> Males—Testosterone enanthate 200mg IM every 2-3 weeks, Testosterone undecanoate 1000mg IM every 3-6 months, Testosterone skin patch 2.5-5 mg/day; Females- Oestradiol skin patch 4-8mg twice weekly, Oestradiol gel, Conjugated oestrogen 0.65mg daily, Micronized oestradiol 1mg daily, Oestradiol valerate 1-2mg</w:t>
            </w:r>
          </w:p>
          <w:p w14:paraId="5F729700" w14:textId="77777777" w:rsidR="00024C15" w:rsidRPr="00024C15" w:rsidRDefault="00024C15" w:rsidP="002F2EF2">
            <w:pPr>
              <w:rPr>
                <w:rFonts w:ascii="Arial" w:hAnsi="Arial" w:cs="Arial"/>
                <w:b/>
                <w:bCs/>
              </w:rPr>
            </w:pPr>
          </w:p>
          <w:p w14:paraId="4A17CDDD" w14:textId="77777777" w:rsidR="00024C15" w:rsidRPr="00024C15" w:rsidRDefault="00024C15" w:rsidP="00024C15">
            <w:pPr>
              <w:pStyle w:val="ListParagraph"/>
              <w:numPr>
                <w:ilvl w:val="0"/>
                <w:numId w:val="33"/>
              </w:numPr>
              <w:rPr>
                <w:b/>
                <w:bCs/>
                <w:sz w:val="20"/>
                <w:szCs w:val="20"/>
              </w:rPr>
            </w:pPr>
            <w:r w:rsidRPr="00024C15">
              <w:rPr>
                <w:i/>
                <w:iCs/>
                <w:sz w:val="20"/>
                <w:szCs w:val="20"/>
              </w:rPr>
              <w:t>For fertility</w:t>
            </w:r>
            <w:r w:rsidRPr="00024C15">
              <w:rPr>
                <w:sz w:val="20"/>
                <w:szCs w:val="20"/>
              </w:rPr>
              <w:t xml:space="preserve"> – </w:t>
            </w:r>
            <w:proofErr w:type="gramStart"/>
            <w:r w:rsidRPr="00024C15">
              <w:rPr>
                <w:sz w:val="20"/>
                <w:szCs w:val="20"/>
              </w:rPr>
              <w:t>Males :</w:t>
            </w:r>
            <w:proofErr w:type="gramEnd"/>
            <w:r w:rsidRPr="00024C15">
              <w:rPr>
                <w:sz w:val="20"/>
                <w:szCs w:val="20"/>
              </w:rPr>
              <w:t>- hCG three times weekly, or hCG + FSH or Menopausal gonadotropin or GnRH / Females :- Menopausal gonadotropin ,hCG or GnRH</w:t>
            </w:r>
          </w:p>
          <w:p w14:paraId="0E418296" w14:textId="77777777" w:rsidR="00024C15" w:rsidRPr="00024C15" w:rsidRDefault="00024C15" w:rsidP="002F2EF2">
            <w:pPr>
              <w:rPr>
                <w:rFonts w:ascii="Arial" w:hAnsi="Arial" w:cs="Arial"/>
                <w:b/>
                <w:bCs/>
              </w:rPr>
            </w:pPr>
          </w:p>
          <w:p w14:paraId="023B6C2B" w14:textId="77777777" w:rsidR="00024C15" w:rsidRPr="00024C15" w:rsidRDefault="00024C15" w:rsidP="00024C15">
            <w:pPr>
              <w:pStyle w:val="ListParagraph"/>
              <w:numPr>
                <w:ilvl w:val="0"/>
                <w:numId w:val="33"/>
              </w:numPr>
              <w:rPr>
                <w:b/>
                <w:bCs/>
                <w:sz w:val="20"/>
                <w:szCs w:val="20"/>
              </w:rPr>
            </w:pPr>
            <w:r w:rsidRPr="00024C15">
              <w:rPr>
                <w:i/>
                <w:iCs/>
                <w:sz w:val="20"/>
                <w:szCs w:val="20"/>
              </w:rPr>
              <w:t xml:space="preserve">GH </w:t>
            </w:r>
            <w:proofErr w:type="gramStart"/>
            <w:r w:rsidRPr="00024C15">
              <w:rPr>
                <w:i/>
                <w:iCs/>
                <w:sz w:val="20"/>
                <w:szCs w:val="20"/>
              </w:rPr>
              <w:t>deficiency</w:t>
            </w:r>
            <w:r w:rsidRPr="00024C15">
              <w:rPr>
                <w:sz w:val="20"/>
                <w:szCs w:val="20"/>
              </w:rPr>
              <w:t xml:space="preserve"> :</w:t>
            </w:r>
            <w:proofErr w:type="gramEnd"/>
            <w:r w:rsidRPr="00024C15">
              <w:rPr>
                <w:sz w:val="20"/>
                <w:szCs w:val="20"/>
              </w:rPr>
              <w:t>- Adults- Somatotropin 0.2-1mg S.C daily, Children- Somatotropin 0.02-0.05 mg/kg/day</w:t>
            </w:r>
          </w:p>
          <w:p w14:paraId="3CB15F86" w14:textId="77777777" w:rsidR="00024C15" w:rsidRPr="00024C15" w:rsidRDefault="00024C15" w:rsidP="002F2EF2">
            <w:pPr>
              <w:rPr>
                <w:rFonts w:ascii="Arial" w:hAnsi="Arial" w:cs="Arial"/>
              </w:rPr>
            </w:pPr>
          </w:p>
          <w:p w14:paraId="7BAA7078" w14:textId="77777777" w:rsidR="00024C15" w:rsidRPr="00024C15" w:rsidRDefault="00024C15" w:rsidP="00024C15">
            <w:pPr>
              <w:pStyle w:val="ListParagraph"/>
              <w:numPr>
                <w:ilvl w:val="0"/>
                <w:numId w:val="33"/>
              </w:numPr>
              <w:rPr>
                <w:sz w:val="20"/>
                <w:szCs w:val="20"/>
              </w:rPr>
            </w:pPr>
            <w:r w:rsidRPr="00024C15">
              <w:rPr>
                <w:sz w:val="20"/>
                <w:szCs w:val="20"/>
              </w:rPr>
              <w:t xml:space="preserve">THR – BETA AGONIST – </w:t>
            </w:r>
            <w:r w:rsidRPr="00024C15">
              <w:rPr>
                <w:b/>
                <w:bCs/>
                <w:sz w:val="20"/>
                <w:szCs w:val="20"/>
              </w:rPr>
              <w:t>RESEMITROM</w:t>
            </w:r>
            <w:r w:rsidRPr="00024C15">
              <w:rPr>
                <w:sz w:val="20"/>
                <w:szCs w:val="20"/>
              </w:rPr>
              <w:t xml:space="preserve"> -recently FDA approved drug for MASH in 2024</w:t>
            </w:r>
          </w:p>
          <w:p w14:paraId="54A9A5CD" w14:textId="77777777" w:rsidR="00024C15" w:rsidRPr="00024C15" w:rsidRDefault="00024C15" w:rsidP="002F2EF2">
            <w:pPr>
              <w:rPr>
                <w:rFonts w:ascii="Arial" w:hAnsi="Arial" w:cs="Arial"/>
                <w:b/>
                <w:bCs/>
              </w:rPr>
            </w:pPr>
          </w:p>
          <w:p w14:paraId="0B4A8D35" w14:textId="77777777" w:rsidR="00024C15" w:rsidRPr="00024C15" w:rsidRDefault="00024C15" w:rsidP="002F2EF2">
            <w:pPr>
              <w:rPr>
                <w:rFonts w:ascii="Arial" w:hAnsi="Arial" w:cs="Arial"/>
              </w:rPr>
            </w:pPr>
            <w:r w:rsidRPr="00024C15">
              <w:rPr>
                <w:rFonts w:ascii="Arial" w:hAnsi="Arial" w:cs="Arial"/>
                <w:b/>
                <w:bCs/>
              </w:rPr>
              <w:t>Clinical trials of MASH -</w:t>
            </w:r>
            <w:r w:rsidRPr="00024C15">
              <w:rPr>
                <w:rFonts w:ascii="Arial" w:hAnsi="Arial" w:cs="Arial"/>
              </w:rPr>
              <w:t xml:space="preserve">FGF 19 ANALOG – </w:t>
            </w:r>
            <w:proofErr w:type="gramStart"/>
            <w:r w:rsidRPr="00024C15">
              <w:rPr>
                <w:rFonts w:ascii="Arial" w:hAnsi="Arial" w:cs="Arial"/>
              </w:rPr>
              <w:t>ALDAFERMIN,PPAR</w:t>
            </w:r>
            <w:proofErr w:type="gramEnd"/>
            <w:r w:rsidRPr="00024C15">
              <w:rPr>
                <w:rFonts w:ascii="Arial" w:hAnsi="Arial" w:cs="Arial"/>
              </w:rPr>
              <w:t xml:space="preserve"> AGONIST- LANIFIBRANOR, ELAFIBRANOR,GLP-1 AGONIST- LIRAGLUTIDE, SEMAGLUTIDE, CCR 2/5 INHIBITOR – CENICRIVIROC, FXR AGONIST – TROPIFEXOR, CILOFEXOR (The above drugs are under phase 2 clinical trials for MASH)</w:t>
            </w:r>
          </w:p>
          <w:p w14:paraId="4617D4AA" w14:textId="77777777" w:rsidR="00024C15" w:rsidRPr="00024C15" w:rsidRDefault="00024C15" w:rsidP="002F2EF2">
            <w:pPr>
              <w:pBdr>
                <w:top w:val="nil"/>
                <w:left w:val="nil"/>
                <w:bottom w:val="nil"/>
                <w:right w:val="nil"/>
                <w:between w:val="nil"/>
              </w:pBdr>
              <w:rPr>
                <w:rFonts w:ascii="Arial" w:eastAsia="Calibri" w:hAnsi="Arial" w:cs="Arial"/>
                <w:b/>
                <w:color w:val="000000"/>
              </w:rPr>
            </w:pPr>
          </w:p>
          <w:p w14:paraId="1B465042" w14:textId="77777777" w:rsidR="00024C15" w:rsidRPr="00024C15" w:rsidRDefault="00024C15" w:rsidP="002F2EF2">
            <w:pPr>
              <w:pBdr>
                <w:top w:val="nil"/>
                <w:left w:val="nil"/>
                <w:bottom w:val="nil"/>
                <w:right w:val="nil"/>
                <w:between w:val="nil"/>
              </w:pBdr>
              <w:rPr>
                <w:rFonts w:ascii="Arial" w:eastAsia="Calibri" w:hAnsi="Arial" w:cs="Arial"/>
                <w:b/>
                <w:color w:val="000000"/>
              </w:rPr>
            </w:pPr>
          </w:p>
          <w:p w14:paraId="7381A6ED" w14:textId="77777777" w:rsidR="00024C15" w:rsidRPr="00024C15" w:rsidRDefault="00024C15" w:rsidP="002F2EF2">
            <w:pPr>
              <w:ind w:left="720"/>
              <w:rPr>
                <w:rFonts w:ascii="Arial" w:eastAsia="Calibri" w:hAnsi="Arial" w:cs="Arial"/>
              </w:rPr>
            </w:pPr>
          </w:p>
        </w:tc>
      </w:tr>
    </w:tbl>
    <w:p w14:paraId="6EE0C5CA" w14:textId="77777777" w:rsidR="00024C15" w:rsidRPr="00024C15" w:rsidRDefault="00024C15" w:rsidP="00024C15">
      <w:pPr>
        <w:rPr>
          <w:rFonts w:ascii="Arial" w:eastAsia="Calibri" w:hAnsi="Arial" w:cs="Arial"/>
          <w:color w:val="000000"/>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024C15" w14:paraId="50BB66FE" w14:textId="77777777" w:rsidTr="00024C15">
        <w:tc>
          <w:tcPr>
            <w:tcW w:w="9640" w:type="dxa"/>
            <w:tcBorders>
              <w:top w:val="nil"/>
              <w:left w:val="nil"/>
              <w:bottom w:val="nil"/>
              <w:right w:val="nil"/>
            </w:tcBorders>
            <w:shd w:val="clear" w:color="auto" w:fill="auto"/>
            <w:tcMar>
              <w:top w:w="100" w:type="dxa"/>
              <w:left w:w="100" w:type="dxa"/>
              <w:bottom w:w="100" w:type="dxa"/>
              <w:right w:w="100" w:type="dxa"/>
            </w:tcMar>
          </w:tcPr>
          <w:p w14:paraId="5FEE36DB" w14:textId="2B4C1735" w:rsidR="00024C15" w:rsidRPr="00024C15" w:rsidRDefault="00024C15" w:rsidP="002F2EF2">
            <w:pPr>
              <w:pStyle w:val="Heading3"/>
              <w:spacing w:before="0"/>
              <w:rPr>
                <w:rFonts w:ascii="Arial" w:eastAsia="Calibri" w:hAnsi="Arial" w:cs="Arial"/>
                <w:b/>
                <w:iCs/>
                <w:color w:val="000000" w:themeColor="text1"/>
                <w:sz w:val="22"/>
                <w:szCs w:val="22"/>
              </w:rPr>
            </w:pPr>
            <w:bookmarkStart w:id="3" w:name="_heading=h.44sinio" w:colFirst="0" w:colLast="0"/>
            <w:bookmarkEnd w:id="3"/>
            <w:proofErr w:type="gramStart"/>
            <w:r w:rsidRPr="00024C15">
              <w:rPr>
                <w:rFonts w:ascii="Arial" w:eastAsia="Calibri" w:hAnsi="Arial" w:cs="Arial"/>
                <w:b/>
                <w:iCs/>
                <w:color w:val="000000" w:themeColor="text1"/>
                <w:sz w:val="22"/>
                <w:szCs w:val="22"/>
              </w:rPr>
              <w:t>CONCLUSION:-</w:t>
            </w:r>
            <w:proofErr w:type="gramEnd"/>
          </w:p>
        </w:tc>
      </w:tr>
      <w:tr w:rsidR="00024C15" w:rsidRPr="00024C15" w14:paraId="0CC29038" w14:textId="77777777" w:rsidTr="00024C15">
        <w:trPr>
          <w:trHeight w:val="1700"/>
        </w:trPr>
        <w:tc>
          <w:tcPr>
            <w:tcW w:w="9640" w:type="dxa"/>
            <w:tcBorders>
              <w:top w:val="nil"/>
              <w:left w:val="single" w:sz="8" w:space="0" w:color="FFFFFF"/>
              <w:bottom w:val="nil"/>
              <w:right w:val="single" w:sz="8" w:space="0" w:color="FFFFFF"/>
            </w:tcBorders>
            <w:shd w:val="clear" w:color="auto" w:fill="auto"/>
            <w:tcMar>
              <w:top w:w="100" w:type="dxa"/>
              <w:left w:w="100" w:type="dxa"/>
              <w:bottom w:w="100" w:type="dxa"/>
              <w:right w:w="100" w:type="dxa"/>
            </w:tcMar>
          </w:tcPr>
          <w:p w14:paraId="406B0CA5" w14:textId="77777777" w:rsidR="00024C15" w:rsidRPr="00024C15" w:rsidRDefault="00024C15" w:rsidP="00024C15">
            <w:pPr>
              <w:numPr>
                <w:ilvl w:val="0"/>
                <w:numId w:val="32"/>
              </w:numPr>
              <w:spacing w:before="100" w:beforeAutospacing="1" w:after="100" w:afterAutospacing="1"/>
              <w:rPr>
                <w:rFonts w:ascii="Arial" w:hAnsi="Arial" w:cs="Arial"/>
                <w:lang w:val="en-IN" w:eastAsia="en-IN"/>
              </w:rPr>
            </w:pPr>
            <w:bookmarkStart w:id="4" w:name="_heading=h.z337ya" w:colFirst="0" w:colLast="0"/>
            <w:bookmarkEnd w:id="4"/>
            <w:r w:rsidRPr="00024C15">
              <w:rPr>
                <w:rFonts w:ascii="Arial" w:hAnsi="Arial" w:cs="Arial"/>
                <w:b/>
                <w:bCs/>
                <w:lang w:val="en-IN" w:eastAsia="en-IN"/>
              </w:rPr>
              <w:t>Panhypopituitarism can present with or exacerbate MASH</w:t>
            </w:r>
            <w:r w:rsidRPr="00024C15">
              <w:rPr>
                <w:rFonts w:ascii="Arial" w:hAnsi="Arial" w:cs="Arial"/>
                <w:lang w:val="en-IN" w:eastAsia="en-IN"/>
              </w:rPr>
              <w:t>, and should be considered in patients with unexplained hepatic steatosis, especially when accompanied by features of pituitary hormone deficiencies.</w:t>
            </w:r>
          </w:p>
          <w:p w14:paraId="65D0DEC5" w14:textId="77777777" w:rsidR="00024C15" w:rsidRPr="00024C15" w:rsidRDefault="00024C15" w:rsidP="00024C15">
            <w:pPr>
              <w:numPr>
                <w:ilvl w:val="0"/>
                <w:numId w:val="32"/>
              </w:numPr>
              <w:spacing w:before="100" w:beforeAutospacing="1" w:after="100" w:afterAutospacing="1"/>
              <w:rPr>
                <w:rFonts w:ascii="Arial" w:hAnsi="Arial" w:cs="Arial"/>
                <w:lang w:val="en-IN" w:eastAsia="en-IN"/>
              </w:rPr>
            </w:pPr>
            <w:r w:rsidRPr="00024C15">
              <w:rPr>
                <w:rFonts w:ascii="Arial" w:hAnsi="Arial" w:cs="Arial"/>
                <w:b/>
                <w:bCs/>
                <w:lang w:val="en-IN" w:eastAsia="en-IN"/>
              </w:rPr>
              <w:t>Common causes of hepatitis, including viral, autoimmune, and metabolic aetiologies, must be thoroughly excluded</w:t>
            </w:r>
            <w:r w:rsidRPr="00024C15">
              <w:rPr>
                <w:rFonts w:ascii="Arial" w:hAnsi="Arial" w:cs="Arial"/>
                <w:lang w:val="en-IN" w:eastAsia="en-IN"/>
              </w:rPr>
              <w:t xml:space="preserve"> before attributing liver dysfunction to endocrine causes like panhypopituitarism.</w:t>
            </w:r>
          </w:p>
          <w:p w14:paraId="18FF1AB0" w14:textId="77777777" w:rsidR="00024C15" w:rsidRPr="00024C15" w:rsidRDefault="00024C15" w:rsidP="00024C15">
            <w:pPr>
              <w:numPr>
                <w:ilvl w:val="0"/>
                <w:numId w:val="32"/>
              </w:numPr>
              <w:spacing w:before="100" w:beforeAutospacing="1" w:after="100" w:afterAutospacing="1"/>
              <w:rPr>
                <w:rFonts w:ascii="Arial" w:hAnsi="Arial" w:cs="Arial"/>
                <w:lang w:val="en-IN" w:eastAsia="en-IN"/>
              </w:rPr>
            </w:pPr>
            <w:r w:rsidRPr="00024C15">
              <w:rPr>
                <w:rFonts w:ascii="Arial" w:hAnsi="Arial" w:cs="Arial"/>
                <w:b/>
                <w:bCs/>
                <w:lang w:val="en-IN" w:eastAsia="en-IN"/>
              </w:rPr>
              <w:t>Timely initiation of tailored hormone replacement therapy is essential</w:t>
            </w:r>
            <w:r w:rsidRPr="00024C15">
              <w:rPr>
                <w:rFonts w:ascii="Arial" w:hAnsi="Arial" w:cs="Arial"/>
                <w:lang w:val="en-IN" w:eastAsia="en-IN"/>
              </w:rPr>
              <w:t>, as it not only addresses systemic symptoms but may also halt or reverse hepatic injury progression in MASH associated with endocrine dysfunction.</w:t>
            </w:r>
          </w:p>
          <w:p w14:paraId="0DAF93BA" w14:textId="77777777" w:rsidR="00024C15" w:rsidRDefault="00024C15" w:rsidP="00024C15">
            <w:pPr>
              <w:numPr>
                <w:ilvl w:val="0"/>
                <w:numId w:val="32"/>
              </w:numPr>
              <w:spacing w:before="100" w:beforeAutospacing="1" w:after="100" w:afterAutospacing="1"/>
              <w:rPr>
                <w:rFonts w:ascii="Arial" w:hAnsi="Arial" w:cs="Arial"/>
                <w:lang w:val="en-IN" w:eastAsia="en-IN"/>
              </w:rPr>
            </w:pPr>
            <w:r w:rsidRPr="00024C15">
              <w:rPr>
                <w:rFonts w:ascii="Arial" w:hAnsi="Arial" w:cs="Arial"/>
                <w:b/>
                <w:bCs/>
                <w:lang w:val="en-IN" w:eastAsia="en-IN"/>
              </w:rPr>
              <w:t>Liver function monitoring should be part of routine follow-up in patients with panhypopituitarism</w:t>
            </w:r>
            <w:r w:rsidRPr="00024C15">
              <w:rPr>
                <w:rFonts w:ascii="Arial" w:hAnsi="Arial" w:cs="Arial"/>
                <w:lang w:val="en-IN" w:eastAsia="en-IN"/>
              </w:rPr>
              <w:t>, particularly in those with risk factors for metabolic dysfunction or evidence of hepatic involvement.</w:t>
            </w:r>
          </w:p>
          <w:p w14:paraId="4CDBD8C3" w14:textId="77777777" w:rsidR="003A2117" w:rsidRPr="00024C15" w:rsidRDefault="003A2117" w:rsidP="003A2117">
            <w:pPr>
              <w:pStyle w:val="ReferHead"/>
              <w:spacing w:after="0"/>
              <w:jc w:val="both"/>
              <w:rPr>
                <w:rFonts w:ascii="Arial" w:hAnsi="Arial" w:cs="Arial"/>
                <w:b w:val="0"/>
                <w:caps w:val="0"/>
                <w:sz w:val="20"/>
              </w:rPr>
            </w:pPr>
          </w:p>
          <w:p w14:paraId="29179459" w14:textId="77777777" w:rsidR="003A2117" w:rsidRDefault="003A2117" w:rsidP="003A2117">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08A2D634" w14:textId="77777777" w:rsidR="003A2117" w:rsidRDefault="003A2117" w:rsidP="003A2117">
            <w:pPr>
              <w:pStyle w:val="ReferHead"/>
              <w:spacing w:after="0"/>
              <w:jc w:val="both"/>
              <w:rPr>
                <w:rFonts w:ascii="Arial" w:hAnsi="Arial" w:cs="Arial"/>
                <w:bCs/>
              </w:rPr>
            </w:pPr>
          </w:p>
          <w:p w14:paraId="6A004162" w14:textId="77777777" w:rsidR="003A2117" w:rsidRPr="00024C15" w:rsidRDefault="003A2117" w:rsidP="003A2117">
            <w:pPr>
              <w:pStyle w:val="ReferHead"/>
              <w:spacing w:after="0"/>
              <w:jc w:val="both"/>
              <w:rPr>
                <w:rFonts w:ascii="Arial" w:hAnsi="Arial" w:cs="Arial"/>
                <w:bCs/>
              </w:rPr>
            </w:pPr>
            <w:r w:rsidRPr="00024C15">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26D94B28" w14:textId="77777777" w:rsidR="003A2117" w:rsidRPr="00024C15" w:rsidRDefault="003A2117" w:rsidP="003A2117">
            <w:pPr>
              <w:pStyle w:val="ReferHead"/>
              <w:spacing w:after="0"/>
              <w:jc w:val="both"/>
              <w:rPr>
                <w:rFonts w:ascii="Arial" w:hAnsi="Arial" w:cs="Arial"/>
                <w:bCs/>
              </w:rPr>
            </w:pPr>
          </w:p>
          <w:p w14:paraId="79250F5A" w14:textId="77777777" w:rsidR="003A2117" w:rsidRDefault="003A2117" w:rsidP="003A2117">
            <w:pPr>
              <w:pStyle w:val="ReferHead"/>
              <w:spacing w:after="0"/>
              <w:jc w:val="both"/>
              <w:rPr>
                <w:rFonts w:ascii="Arial" w:hAnsi="Arial" w:cs="Arial"/>
                <w:b w:val="0"/>
                <w:caps w:val="0"/>
                <w:sz w:val="20"/>
              </w:rPr>
            </w:pPr>
          </w:p>
          <w:p w14:paraId="1DCAD706" w14:textId="77777777" w:rsidR="003A2117" w:rsidRDefault="003A2117" w:rsidP="003A2117">
            <w:pPr>
              <w:pStyle w:val="ReferHead"/>
              <w:spacing w:after="0"/>
              <w:jc w:val="both"/>
              <w:rPr>
                <w:rFonts w:ascii="Arial" w:hAnsi="Arial" w:cs="Arial"/>
                <w:bCs/>
              </w:rPr>
            </w:pPr>
            <w:r>
              <w:rPr>
                <w:rFonts w:ascii="Arial" w:hAnsi="Arial" w:cs="Arial"/>
                <w:bCs/>
              </w:rPr>
              <w:t>Ethical approval (where ever applicable)</w:t>
            </w:r>
          </w:p>
          <w:p w14:paraId="09A7C73E" w14:textId="77777777" w:rsidR="003A2117" w:rsidRPr="00024C15" w:rsidRDefault="003A2117" w:rsidP="003A2117">
            <w:pPr>
              <w:pStyle w:val="ReferHead"/>
              <w:spacing w:after="0"/>
              <w:jc w:val="both"/>
              <w:rPr>
                <w:rFonts w:ascii="Arial" w:hAnsi="Arial" w:cs="Arial"/>
                <w:bCs/>
              </w:rPr>
            </w:pPr>
          </w:p>
          <w:p w14:paraId="049342A2" w14:textId="77777777" w:rsidR="003A2117" w:rsidRPr="00024C15" w:rsidRDefault="003A2117" w:rsidP="003A2117">
            <w:pPr>
              <w:pStyle w:val="ReferHead"/>
              <w:spacing w:after="0"/>
              <w:jc w:val="both"/>
              <w:rPr>
                <w:rFonts w:ascii="Arial" w:hAnsi="Arial" w:cs="Arial"/>
                <w:bCs/>
              </w:rPr>
            </w:pPr>
            <w:r w:rsidRPr="00024C15">
              <w:rPr>
                <w:rFonts w:ascii="Arial" w:hAnsi="Arial" w:cs="Arial"/>
                <w:b w:val="0"/>
                <w:caps w:val="0"/>
                <w:sz w:val="20"/>
              </w:rPr>
              <w:t>All authors hereby declare that "Principles of laboratory animal care" (NIH publication No. 85-23, revised 1985) were followed, as well as specific national laws where applicable</w:t>
            </w:r>
          </w:p>
          <w:p w14:paraId="1E9EFCD4" w14:textId="77777777" w:rsidR="003A2117" w:rsidRPr="00024C15" w:rsidRDefault="003A2117" w:rsidP="003A2117">
            <w:pPr>
              <w:spacing w:before="100" w:beforeAutospacing="1" w:after="100" w:afterAutospacing="1"/>
              <w:ind w:left="720"/>
              <w:rPr>
                <w:rFonts w:ascii="Arial" w:hAnsi="Arial" w:cs="Arial"/>
                <w:lang w:val="en-IN" w:eastAsia="en-IN"/>
              </w:rPr>
            </w:pPr>
          </w:p>
          <w:p w14:paraId="23C30C7B" w14:textId="77777777" w:rsidR="00024C15" w:rsidRPr="00024C15" w:rsidRDefault="00024C15" w:rsidP="002F2EF2">
            <w:pPr>
              <w:pStyle w:val="Normal1"/>
              <w:spacing w:line="360" w:lineRule="auto"/>
              <w:ind w:left="720"/>
              <w:rPr>
                <w:color w:val="000000" w:themeColor="text1"/>
                <w:sz w:val="20"/>
                <w:szCs w:val="20"/>
              </w:rPr>
            </w:pPr>
          </w:p>
        </w:tc>
      </w:tr>
    </w:tbl>
    <w:p w14:paraId="2F3A528E" w14:textId="77777777" w:rsidR="008A38AB" w:rsidRPr="00024C15" w:rsidRDefault="008A38AB" w:rsidP="008A38AB">
      <w:pPr>
        <w:jc w:val="both"/>
        <w:rPr>
          <w:rFonts w:ascii="Arial" w:hAnsi="Arial" w:cs="Arial"/>
          <w:b/>
          <w:bCs/>
          <w:sz w:val="22"/>
          <w:szCs w:val="22"/>
        </w:rPr>
      </w:pPr>
      <w:proofErr w:type="gramStart"/>
      <w:r w:rsidRPr="00024C15">
        <w:rPr>
          <w:rFonts w:ascii="Arial" w:hAnsi="Arial" w:cs="Arial"/>
          <w:b/>
          <w:bCs/>
          <w:sz w:val="22"/>
          <w:szCs w:val="22"/>
        </w:rPr>
        <w:lastRenderedPageBreak/>
        <w:t>ABBREVIATIONS:-</w:t>
      </w:r>
      <w:proofErr w:type="gramEnd"/>
    </w:p>
    <w:p w14:paraId="6B7DD52B" w14:textId="77777777" w:rsidR="008A38AB" w:rsidRPr="00024C15" w:rsidRDefault="008A38AB" w:rsidP="008A38AB">
      <w:pPr>
        <w:jc w:val="both"/>
        <w:rPr>
          <w:rFonts w:ascii="Arial" w:hAnsi="Arial" w:cs="Arial"/>
        </w:rPr>
      </w:pPr>
      <w:r w:rsidRPr="00024C15">
        <w:rPr>
          <w:rFonts w:ascii="Arial" w:hAnsi="Arial" w:cs="Arial"/>
        </w:rPr>
        <w:t>PSIS- Pituitary Stalk Interruption Syndrome</w:t>
      </w:r>
    </w:p>
    <w:p w14:paraId="5567CCAE" w14:textId="77777777" w:rsidR="008A38AB" w:rsidRPr="00024C15" w:rsidRDefault="008A38AB" w:rsidP="008A38AB">
      <w:pPr>
        <w:jc w:val="both"/>
        <w:rPr>
          <w:rFonts w:ascii="Arial" w:hAnsi="Arial" w:cs="Arial"/>
        </w:rPr>
      </w:pPr>
      <w:r w:rsidRPr="00024C15">
        <w:rPr>
          <w:rFonts w:ascii="Arial" w:hAnsi="Arial" w:cs="Arial"/>
        </w:rPr>
        <w:t xml:space="preserve">MASLD- Metabolic dysfunction-associated </w:t>
      </w:r>
      <w:proofErr w:type="spellStart"/>
      <w:r w:rsidRPr="00024C15">
        <w:rPr>
          <w:rFonts w:ascii="Arial" w:hAnsi="Arial" w:cs="Arial"/>
        </w:rPr>
        <w:t>steatotic</w:t>
      </w:r>
      <w:proofErr w:type="spellEnd"/>
      <w:r w:rsidRPr="00024C15">
        <w:rPr>
          <w:rFonts w:ascii="Arial" w:hAnsi="Arial" w:cs="Arial"/>
        </w:rPr>
        <w:t xml:space="preserve"> liver disease</w:t>
      </w:r>
    </w:p>
    <w:p w14:paraId="0A240502" w14:textId="77777777" w:rsidR="008A38AB" w:rsidRPr="00024C15" w:rsidRDefault="008A38AB" w:rsidP="008A38AB">
      <w:pPr>
        <w:jc w:val="both"/>
        <w:rPr>
          <w:rFonts w:ascii="Arial" w:hAnsi="Arial" w:cs="Arial"/>
        </w:rPr>
      </w:pPr>
      <w:r w:rsidRPr="00024C15">
        <w:rPr>
          <w:rFonts w:ascii="Arial" w:hAnsi="Arial" w:cs="Arial"/>
        </w:rPr>
        <w:t xml:space="preserve">STAT- Signal Transducer and Activator of Transcription </w:t>
      </w:r>
    </w:p>
    <w:p w14:paraId="22E0D061" w14:textId="77777777" w:rsidR="008A38AB" w:rsidRPr="00024C15" w:rsidRDefault="008A38AB" w:rsidP="008A38AB">
      <w:pPr>
        <w:jc w:val="both"/>
        <w:rPr>
          <w:rFonts w:ascii="Arial" w:hAnsi="Arial" w:cs="Arial"/>
        </w:rPr>
      </w:pPr>
      <w:r w:rsidRPr="00024C15">
        <w:rPr>
          <w:rFonts w:ascii="Arial" w:hAnsi="Arial" w:cs="Arial"/>
        </w:rPr>
        <w:t>HRT- Hormone Replacement Therapy</w:t>
      </w:r>
    </w:p>
    <w:p w14:paraId="25A6EAFD"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GH- Growth Hormone</w:t>
      </w:r>
    </w:p>
    <w:p w14:paraId="0F91A5E8"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LH- Luteinizing hormone</w:t>
      </w:r>
    </w:p>
    <w:p w14:paraId="61967F62"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FSH- Follicle Stimulating Hormone</w:t>
      </w:r>
    </w:p>
    <w:p w14:paraId="65A1C517"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ACTH- Adrenocorticotropic hormone</w:t>
      </w:r>
    </w:p>
    <w:p w14:paraId="0A12F22E"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TSH- Thyroid Stimulating hormone</w:t>
      </w:r>
    </w:p>
    <w:p w14:paraId="13E174A1"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THR- Thyroid hormone receptor</w:t>
      </w:r>
    </w:p>
    <w:p w14:paraId="4B43F484"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IGF- Insulin like Growth factor -1</w:t>
      </w:r>
    </w:p>
    <w:p w14:paraId="0908565B"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THR- Thyroid hormone receptor</w:t>
      </w:r>
    </w:p>
    <w:p w14:paraId="1FE591D7"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JAK- Janus Kinase</w:t>
      </w:r>
    </w:p>
    <w:p w14:paraId="4518A219"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CLD- Chronic Liver Disease</w:t>
      </w:r>
    </w:p>
    <w:p w14:paraId="5D0F6D60"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GLP- Glucagon – like peptide-1</w:t>
      </w:r>
    </w:p>
    <w:p w14:paraId="33E3E2FA"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VLDL- Very low-density lipoprotein</w:t>
      </w:r>
    </w:p>
    <w:p w14:paraId="48876843"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FGF-19- Fibroblast growth factor</w:t>
      </w:r>
    </w:p>
    <w:p w14:paraId="0DB7AB35"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CCR- Chemokine receptor</w:t>
      </w:r>
    </w:p>
    <w:p w14:paraId="5A2FD410"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 xml:space="preserve">FXR – </w:t>
      </w:r>
      <w:proofErr w:type="spellStart"/>
      <w:r w:rsidRPr="00024C15">
        <w:rPr>
          <w:rFonts w:ascii="Arial" w:hAnsi="Arial" w:cs="Arial"/>
          <w:color w:val="000000" w:themeColor="text1"/>
          <w:lang w:eastAsia="en-IN"/>
        </w:rPr>
        <w:t>Farnesoid</w:t>
      </w:r>
      <w:proofErr w:type="spellEnd"/>
      <w:r w:rsidRPr="00024C15">
        <w:rPr>
          <w:rFonts w:ascii="Arial" w:hAnsi="Arial" w:cs="Arial"/>
          <w:color w:val="000000" w:themeColor="text1"/>
          <w:lang w:eastAsia="en-IN"/>
        </w:rPr>
        <w:t xml:space="preserve"> X Receptor</w:t>
      </w:r>
    </w:p>
    <w:p w14:paraId="77E75269"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GnRH- Gonadotropin Releasing Hormone</w:t>
      </w:r>
    </w:p>
    <w:p w14:paraId="005175DE" w14:textId="77777777" w:rsidR="008A38AB" w:rsidRPr="00024C15" w:rsidRDefault="008A38AB" w:rsidP="008A38AB">
      <w:pPr>
        <w:jc w:val="both"/>
        <w:rPr>
          <w:rFonts w:ascii="Arial" w:hAnsi="Arial" w:cs="Arial"/>
          <w:color w:val="000000" w:themeColor="text1"/>
          <w:lang w:eastAsia="en-IN"/>
        </w:rPr>
      </w:pPr>
      <w:proofErr w:type="spellStart"/>
      <w:r w:rsidRPr="00024C15">
        <w:rPr>
          <w:rFonts w:ascii="Arial" w:hAnsi="Arial" w:cs="Arial"/>
          <w:color w:val="000000" w:themeColor="text1"/>
          <w:lang w:eastAsia="en-IN"/>
        </w:rPr>
        <w:t>hCG</w:t>
      </w:r>
      <w:proofErr w:type="spellEnd"/>
      <w:r w:rsidRPr="00024C15">
        <w:rPr>
          <w:rFonts w:ascii="Arial" w:hAnsi="Arial" w:cs="Arial"/>
          <w:color w:val="000000" w:themeColor="text1"/>
          <w:lang w:eastAsia="en-IN"/>
        </w:rPr>
        <w:t>- Human Chorionic Gonadotropin</w:t>
      </w:r>
    </w:p>
    <w:p w14:paraId="50237288"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F/S/O- Features suggestive of</w:t>
      </w:r>
    </w:p>
    <w:p w14:paraId="7AED9DAD"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WNL- Within Normal Limits</w:t>
      </w:r>
    </w:p>
    <w:p w14:paraId="08C6EF03"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 xml:space="preserve">H &amp; E- </w:t>
      </w:r>
      <w:proofErr w:type="spellStart"/>
      <w:r w:rsidRPr="00024C15">
        <w:rPr>
          <w:rFonts w:ascii="Arial" w:hAnsi="Arial" w:cs="Arial"/>
          <w:color w:val="000000" w:themeColor="text1"/>
          <w:lang w:eastAsia="en-IN"/>
        </w:rPr>
        <w:t>Haematoxylin</w:t>
      </w:r>
      <w:proofErr w:type="spellEnd"/>
      <w:r w:rsidRPr="00024C15">
        <w:rPr>
          <w:rFonts w:ascii="Arial" w:hAnsi="Arial" w:cs="Arial"/>
          <w:color w:val="000000" w:themeColor="text1"/>
          <w:lang w:eastAsia="en-IN"/>
        </w:rPr>
        <w:t xml:space="preserve"> and Eosin Stain</w:t>
      </w:r>
    </w:p>
    <w:p w14:paraId="52CBEEA0"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NAS score - Non-alcoholic fatty liver disease score</w:t>
      </w:r>
    </w:p>
    <w:p w14:paraId="748E543A" w14:textId="77777777" w:rsidR="008A38AB" w:rsidRPr="00024C15" w:rsidRDefault="008A38AB" w:rsidP="008A38AB">
      <w:pPr>
        <w:jc w:val="both"/>
        <w:rPr>
          <w:rFonts w:ascii="Arial" w:hAnsi="Arial" w:cs="Arial"/>
          <w:color w:val="000000" w:themeColor="text1"/>
          <w:lang w:eastAsia="en-IN"/>
        </w:rPr>
      </w:pPr>
      <w:r w:rsidRPr="00024C15">
        <w:rPr>
          <w:rFonts w:ascii="Arial" w:hAnsi="Arial" w:cs="Arial"/>
          <w:color w:val="000000" w:themeColor="text1"/>
          <w:lang w:eastAsia="en-IN"/>
        </w:rPr>
        <w:t>CAP- Controlled attenuation parameter</w:t>
      </w:r>
    </w:p>
    <w:p w14:paraId="134228B0" w14:textId="77777777" w:rsidR="008A38AB" w:rsidRDefault="008A38AB" w:rsidP="008A38AB">
      <w:pPr>
        <w:pStyle w:val="Body"/>
        <w:spacing w:after="0"/>
        <w:rPr>
          <w:rFonts w:ascii="Arial" w:hAnsi="Arial" w:cs="Arial"/>
          <w:i/>
          <w:sz w:val="18"/>
        </w:rPr>
      </w:pPr>
      <w:r w:rsidRPr="004539DB">
        <w:rPr>
          <w:rFonts w:ascii="Arial" w:hAnsi="Arial" w:cs="Arial"/>
          <w:i/>
          <w:sz w:val="18"/>
        </w:rPr>
        <w:t xml:space="preserve"> </w:t>
      </w:r>
    </w:p>
    <w:p w14:paraId="1F237D67" w14:textId="77777777" w:rsidR="00024C15" w:rsidRPr="00B80A9F" w:rsidRDefault="00024C15" w:rsidP="00024C15">
      <w:pPr>
        <w:pBdr>
          <w:top w:val="nil"/>
          <w:left w:val="nil"/>
          <w:bottom w:val="nil"/>
          <w:right w:val="nil"/>
          <w:between w:val="nil"/>
        </w:pBdr>
        <w:rPr>
          <w:rFonts w:ascii="Times New Roman" w:eastAsia="Calibri" w:hAnsi="Times New Roman"/>
          <w:color w:val="000000"/>
          <w:sz w:val="24"/>
          <w:szCs w:val="24"/>
        </w:rPr>
      </w:pP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024C15" w:rsidRPr="00B80A9F" w14:paraId="0B2C3B45" w14:textId="77777777" w:rsidTr="00024C15">
        <w:tc>
          <w:tcPr>
            <w:tcW w:w="9640" w:type="dxa"/>
            <w:tcBorders>
              <w:top w:val="nil"/>
              <w:left w:val="nil"/>
              <w:bottom w:val="nil"/>
              <w:right w:val="nil"/>
            </w:tcBorders>
            <w:shd w:val="clear" w:color="auto" w:fill="auto"/>
            <w:tcMar>
              <w:top w:w="100" w:type="dxa"/>
              <w:left w:w="100" w:type="dxa"/>
              <w:bottom w:w="100" w:type="dxa"/>
              <w:right w:w="100" w:type="dxa"/>
            </w:tcMar>
          </w:tcPr>
          <w:p w14:paraId="2F8E8FB7" w14:textId="7DC2BCB1" w:rsidR="00024C15" w:rsidRPr="00024C15" w:rsidRDefault="00024C15" w:rsidP="002F2EF2">
            <w:pPr>
              <w:pStyle w:val="Heading3"/>
              <w:spacing w:before="0"/>
              <w:rPr>
                <w:rFonts w:ascii="Arial" w:eastAsia="Calibri" w:hAnsi="Arial" w:cs="Arial"/>
                <w:b/>
                <w:color w:val="000000" w:themeColor="text1"/>
                <w:sz w:val="22"/>
                <w:szCs w:val="22"/>
              </w:rPr>
            </w:pPr>
            <w:bookmarkStart w:id="5" w:name="_heading=h.3j2qqm3" w:colFirst="0" w:colLast="0"/>
            <w:bookmarkEnd w:id="5"/>
            <w:proofErr w:type="gramStart"/>
            <w:r w:rsidRPr="00024C15">
              <w:rPr>
                <w:rFonts w:ascii="Arial" w:eastAsia="Calibri" w:hAnsi="Arial" w:cs="Arial"/>
                <w:b/>
                <w:color w:val="000000" w:themeColor="text1"/>
                <w:sz w:val="22"/>
                <w:szCs w:val="22"/>
              </w:rPr>
              <w:t>REFERENCES</w:t>
            </w:r>
            <w:r>
              <w:rPr>
                <w:rFonts w:ascii="Arial" w:eastAsia="Calibri" w:hAnsi="Arial" w:cs="Arial"/>
                <w:b/>
                <w:color w:val="000000" w:themeColor="text1"/>
                <w:sz w:val="22"/>
                <w:szCs w:val="22"/>
              </w:rPr>
              <w:t>:-</w:t>
            </w:r>
            <w:proofErr w:type="gramEnd"/>
          </w:p>
        </w:tc>
      </w:tr>
      <w:tr w:rsidR="00024C15" w:rsidRPr="00024C15" w14:paraId="1AC5B13D" w14:textId="77777777" w:rsidTr="00024C15">
        <w:trPr>
          <w:trHeight w:val="1355"/>
        </w:trPr>
        <w:tc>
          <w:tcPr>
            <w:tcW w:w="9640" w:type="dxa"/>
            <w:tcBorders>
              <w:top w:val="nil"/>
              <w:left w:val="nil"/>
              <w:bottom w:val="nil"/>
              <w:right w:val="nil"/>
            </w:tcBorders>
            <w:shd w:val="clear" w:color="auto" w:fill="auto"/>
            <w:tcMar>
              <w:top w:w="100" w:type="dxa"/>
              <w:left w:w="100" w:type="dxa"/>
              <w:bottom w:w="100" w:type="dxa"/>
              <w:right w:w="100" w:type="dxa"/>
            </w:tcMar>
          </w:tcPr>
          <w:p w14:paraId="3AEA8D19" w14:textId="77777777" w:rsidR="00024C15" w:rsidRPr="00024C15" w:rsidRDefault="00024C15" w:rsidP="002F2EF2">
            <w:pPr>
              <w:pStyle w:val="Bibliography"/>
              <w:rPr>
                <w:rFonts w:ascii="Times New Roman" w:hAnsi="Times New Roman"/>
                <w:b/>
                <w:bCs/>
                <w:sz w:val="24"/>
                <w:szCs w:val="24"/>
              </w:rPr>
            </w:pPr>
          </w:p>
          <w:p w14:paraId="5333D96A" w14:textId="77777777" w:rsidR="00024C15" w:rsidRPr="00024C15" w:rsidRDefault="00024C15" w:rsidP="00024C15">
            <w:pPr>
              <w:pStyle w:val="Bibliography"/>
              <w:spacing w:line="360" w:lineRule="auto"/>
            </w:pPr>
            <w:r w:rsidRPr="00024C15">
              <w:rPr>
                <w:rFonts w:ascii="Arial" w:hAnsi="Arial" w:cs="Arial"/>
                <w:b/>
                <w:bCs/>
                <w:sz w:val="32"/>
                <w:szCs w:val="32"/>
              </w:rPr>
              <w:fldChar w:fldCharType="begin"/>
            </w:r>
            <w:r w:rsidRPr="00024C15">
              <w:rPr>
                <w:b/>
                <w:bCs/>
                <w:sz w:val="32"/>
                <w:szCs w:val="32"/>
              </w:rPr>
              <w:instrText xml:space="preserve"> ADDIN ZOTERO_BIBL {"uncited":[],"omitted":[],"custom":[]} CSL_BIBLIOGRAPHY </w:instrText>
            </w:r>
            <w:r w:rsidRPr="00024C15">
              <w:rPr>
                <w:rFonts w:ascii="Arial" w:hAnsi="Arial" w:cs="Arial"/>
                <w:b/>
                <w:bCs/>
                <w:sz w:val="32"/>
                <w:szCs w:val="32"/>
              </w:rPr>
              <w:fldChar w:fldCharType="separate"/>
            </w:r>
            <w:r w:rsidRPr="00024C15">
              <w:t>1.</w:t>
            </w:r>
            <w:r w:rsidRPr="00024C15">
              <w:tab/>
              <w:t xml:space="preserve">Wu ZY, Li YL, Chang B. Pituitary stalk interruption syndrome and liver changes: From clinical features to mechanisms. World J Gastroenterol. 2020 Nov 28;26(44):6909–22. </w:t>
            </w:r>
            <w:hyperlink r:id="rId29" w:history="1">
              <w:r w:rsidRPr="00024C15">
                <w:rPr>
                  <w:rStyle w:val="Hyperlink"/>
                  <w:rFonts w:ascii="Times New Roman" w:hAnsi="Times New Roman"/>
                  <w:color w:val="002060"/>
                </w:rPr>
                <w:t>https://pmc.ncbi.nlm.nih.gov/articles/PMC7701950/</w:t>
              </w:r>
            </w:hyperlink>
          </w:p>
          <w:p w14:paraId="07288F7A" w14:textId="77777777" w:rsidR="00024C15" w:rsidRPr="00024C15" w:rsidRDefault="00024C15" w:rsidP="00024C15">
            <w:pPr>
              <w:pStyle w:val="Bibliography"/>
              <w:spacing w:line="360" w:lineRule="auto"/>
            </w:pPr>
            <w:r w:rsidRPr="00024C15">
              <w:t>2.</w:t>
            </w:r>
            <w:r w:rsidRPr="00024C15">
              <w:tab/>
              <w:t xml:space="preserve">Chang M, Wang SY, Zhang ZY, Hao HX, Li XG, Li JJ, et al. Pituitary stalk interruption syndrome complicated with liver cirrhosis: A case report. World J Hepatol. 2024 Nov 27;16(11):1348–55. </w:t>
            </w:r>
            <w:hyperlink r:id="rId30" w:history="1">
              <w:r w:rsidRPr="00024C15">
                <w:rPr>
                  <w:rStyle w:val="Hyperlink"/>
                  <w:rFonts w:ascii="Times New Roman" w:hAnsi="Times New Roman"/>
                  <w:color w:val="002060"/>
                </w:rPr>
                <w:t>https://pmc.ncbi.nlm.nih.gov/articles/PMC11586758/</w:t>
              </w:r>
            </w:hyperlink>
          </w:p>
          <w:p w14:paraId="3A14F83D" w14:textId="77777777" w:rsidR="00024C15" w:rsidRPr="00024C15" w:rsidRDefault="00024C15" w:rsidP="00024C15">
            <w:pPr>
              <w:pStyle w:val="Bibliography"/>
              <w:spacing w:line="360" w:lineRule="auto"/>
            </w:pPr>
            <w:r w:rsidRPr="00024C15">
              <w:lastRenderedPageBreak/>
              <w:t>3.</w:t>
            </w:r>
            <w:r w:rsidRPr="00024C15">
              <w:tab/>
              <w:t>Zhang W, Qian F, Lu G, Wu Y, Li R, Xia L, et al. Pituitary stalk interruption syndrome. Medicine (Baltimore). 2020 Dec 11;99(50):e23266.</w:t>
            </w:r>
            <w:r w:rsidRPr="00024C15">
              <w:rPr>
                <w:color w:val="002060"/>
              </w:rPr>
              <w:t xml:space="preserve"> </w:t>
            </w:r>
            <w:hyperlink r:id="rId31" w:history="1">
              <w:r w:rsidRPr="00024C15">
                <w:rPr>
                  <w:rStyle w:val="Hyperlink"/>
                  <w:rFonts w:ascii="Times New Roman" w:hAnsi="Times New Roman"/>
                  <w:color w:val="002060"/>
                </w:rPr>
                <w:t>https://pubmed.ncbi.nlm.nih.gov/33327247/</w:t>
              </w:r>
            </w:hyperlink>
          </w:p>
          <w:p w14:paraId="5184097C" w14:textId="0C985839" w:rsidR="00024C15" w:rsidRPr="00024C15" w:rsidRDefault="00024C15" w:rsidP="00024C15">
            <w:pPr>
              <w:pStyle w:val="Bibliography"/>
              <w:spacing w:line="360" w:lineRule="auto"/>
            </w:pPr>
            <w:r w:rsidRPr="00024C15">
              <w:t>4.</w:t>
            </w:r>
            <w:r w:rsidRPr="00024C15">
              <w:tab/>
              <w:t xml:space="preserve">Hutchison AL, Tavaglione F, Romeo S, Charlton M. Endocrine aspects of metabolic dysfunction-associated steatotic liver disease (MASLD): Beyond insulin resistance. J Hepatol. 2023 Dec;79(6):1524–4 </w:t>
            </w:r>
            <w:hyperlink r:id="rId32" w:history="1">
              <w:r w:rsidRPr="00024C15">
                <w:rPr>
                  <w:rStyle w:val="Hyperlink"/>
                  <w:rFonts w:ascii="Times New Roman" w:hAnsi="Times New Roman"/>
                  <w:color w:val="002060"/>
                </w:rPr>
                <w:t xml:space="preserve"> https://www.journal-of-hepatology.eu/article/S0168-8278(23)05097-3/fulltext</w:t>
              </w:r>
            </w:hyperlink>
          </w:p>
          <w:p w14:paraId="516CC545" w14:textId="77777777" w:rsidR="00024C15" w:rsidRPr="00024C15" w:rsidRDefault="00024C15" w:rsidP="00024C15">
            <w:pPr>
              <w:pStyle w:val="Bibliography"/>
              <w:spacing w:line="360" w:lineRule="auto"/>
            </w:pPr>
            <w:r w:rsidRPr="00024C15">
              <w:t>5.</w:t>
            </w:r>
            <w:r w:rsidRPr="00024C15">
              <w:tab/>
              <w:t xml:space="preserve">Gariani K, Jornayvaz FR. Pathophysiology of NASH in endocrine diseases. Endocr Connect. 2021 Feb 1;10(2):R52–65. </w:t>
            </w:r>
            <w:hyperlink r:id="rId33" w:history="1">
              <w:r w:rsidRPr="00024C15">
                <w:rPr>
                  <w:rStyle w:val="Hyperlink"/>
                  <w:rFonts w:ascii="Times New Roman" w:hAnsi="Times New Roman"/>
                  <w:color w:val="002060"/>
                </w:rPr>
                <w:t>https://pubmed.ncbi.nlm.nih.gov/33449917/</w:t>
              </w:r>
            </w:hyperlink>
          </w:p>
          <w:p w14:paraId="54D8BF22" w14:textId="77777777" w:rsidR="00024C15" w:rsidRPr="00024C15" w:rsidRDefault="00024C15" w:rsidP="00024C15">
            <w:pPr>
              <w:pStyle w:val="Bibliography"/>
              <w:spacing w:line="360" w:lineRule="auto"/>
            </w:pPr>
            <w:r w:rsidRPr="00024C15">
              <w:t>6.</w:t>
            </w:r>
            <w:r w:rsidRPr="00024C15">
              <w:tab/>
              <w:t xml:space="preserve">Kanamoto M, Hinohara H, Saito S. A Case of Hypopituitarism Complicated by Non-Alcoholic Steatohepatitis and Severe Pulmonary Hypertension. Am J Case Rep [Internet]. 2021 Jan 4 [cited 2025 Feb 13];22. Available from: </w:t>
            </w:r>
            <w:hyperlink r:id="rId34" w:history="1">
              <w:r w:rsidRPr="00024C15">
                <w:rPr>
                  <w:rStyle w:val="Hyperlink"/>
                  <w:rFonts w:ascii="Times New Roman" w:hAnsi="Times New Roman"/>
                  <w:color w:val="002060"/>
                </w:rPr>
                <w:t>https://www.amjcaserep.com/abstract/index/idArt/928004</w:t>
              </w:r>
            </w:hyperlink>
            <w:r w:rsidRPr="00024C15">
              <w:t xml:space="preserve"> </w:t>
            </w:r>
          </w:p>
          <w:p w14:paraId="1A2957BE" w14:textId="77777777" w:rsidR="00024C15" w:rsidRPr="00024C15" w:rsidRDefault="00024C15" w:rsidP="00024C15">
            <w:pPr>
              <w:pStyle w:val="Bibliography"/>
              <w:spacing w:line="360" w:lineRule="auto"/>
            </w:pPr>
            <w:r w:rsidRPr="00024C15">
              <w:t>7.</w:t>
            </w:r>
            <w:r w:rsidRPr="00024C15">
              <w:tab/>
              <w:t xml:space="preserve">Guo Q, Zhao J, Yu S. Clinical Features and Analysis in Pituitary Stalk Interruption Syndrome. Int J Endocrinol. 2024 May 24;2024:1–10. </w:t>
            </w:r>
            <w:hyperlink r:id="rId35" w:history="1">
              <w:r w:rsidRPr="00024C15">
                <w:rPr>
                  <w:rStyle w:val="Hyperlink"/>
                  <w:rFonts w:ascii="Times New Roman" w:hAnsi="Times New Roman"/>
                  <w:color w:val="002060"/>
                </w:rPr>
                <w:t>https://pubmed.ncbi.nlm.nih.gov/38828392/</w:t>
              </w:r>
            </w:hyperlink>
          </w:p>
          <w:p w14:paraId="3F17C613" w14:textId="77777777" w:rsidR="00024C15" w:rsidRPr="00024C15" w:rsidRDefault="00024C15" w:rsidP="00024C15">
            <w:pPr>
              <w:pStyle w:val="Bibliography"/>
              <w:spacing w:line="360" w:lineRule="auto"/>
            </w:pPr>
            <w:r w:rsidRPr="00024C15">
              <w:t>8.</w:t>
            </w:r>
            <w:r w:rsidRPr="00024C15">
              <w:tab/>
              <w:t xml:space="preserve">Dufour JF, Anstee QM, Bugianesi E, Harrison S, Loomba R, Paradis V, et al. Current therapies and new developments in NASH. Gut. 2022 Oct;71(10):2123–34. </w:t>
            </w:r>
            <w:hyperlink r:id="rId36" w:history="1">
              <w:r w:rsidRPr="00024C15">
                <w:rPr>
                  <w:rStyle w:val="Hyperlink"/>
                  <w:rFonts w:ascii="Times New Roman" w:hAnsi="Times New Roman"/>
                  <w:color w:val="002060"/>
                </w:rPr>
                <w:t>https://pubmed.ncbi.nlm.nih.gov/35710299/</w:t>
              </w:r>
            </w:hyperlink>
          </w:p>
          <w:p w14:paraId="0E16ADA2" w14:textId="77777777" w:rsidR="00024C15" w:rsidRPr="00024C15" w:rsidRDefault="00024C15" w:rsidP="00024C15">
            <w:pPr>
              <w:pStyle w:val="Bibliography"/>
              <w:spacing w:line="360" w:lineRule="auto"/>
              <w:rPr>
                <w:rFonts w:ascii="Times New Roman" w:hAnsi="Times New Roman"/>
              </w:rPr>
            </w:pPr>
            <w:r w:rsidRPr="00024C15">
              <w:t>9.</w:t>
            </w:r>
            <w:r w:rsidRPr="00024C15">
              <w:tab/>
              <w:t xml:space="preserve">Méndez-Sánchez N, Cerda-Reyes E, Higuera-de-la-Tijera F, Salas-García AK, Cabrera-Palma S, Cabrera-Álvarez G, et al. Dyslipidemia as a risk factor for liver fibrosis progression in a multicentric population with non-alcoholic steatohepatitis. F1000Research. 2020 Jan 28;9:56. </w:t>
            </w:r>
            <w:hyperlink r:id="rId37" w:history="1">
              <w:r w:rsidRPr="00024C15">
                <w:rPr>
                  <w:rStyle w:val="Hyperlink"/>
                  <w:rFonts w:ascii="Times New Roman" w:hAnsi="Times New Roman"/>
                  <w:color w:val="002060"/>
                </w:rPr>
                <w:t>https://www.researchgate.net/publication/338881289_Dyslipidemia_as_a_risk_factor_for_liver_fibrosis_progression_in_a_multicentric_population_with_non-alcoholic_steatohepatitis</w:t>
              </w:r>
            </w:hyperlink>
          </w:p>
          <w:p w14:paraId="170FD474" w14:textId="77777777" w:rsidR="00024C15" w:rsidRPr="00024C15" w:rsidRDefault="00024C15" w:rsidP="00024C15">
            <w:pPr>
              <w:pStyle w:val="Bibliography"/>
              <w:spacing w:line="360" w:lineRule="auto"/>
            </w:pPr>
          </w:p>
          <w:p w14:paraId="55562D3F" w14:textId="77777777" w:rsidR="00024C15" w:rsidRPr="00024C15" w:rsidRDefault="00024C15" w:rsidP="00024C15">
            <w:pPr>
              <w:pStyle w:val="Bibliography"/>
              <w:spacing w:line="360" w:lineRule="auto"/>
            </w:pPr>
            <w:r w:rsidRPr="00024C15">
              <w:t>10.</w:t>
            </w:r>
            <w:r w:rsidRPr="00024C15">
              <w:tab/>
              <w:t xml:space="preserve">Deprince A, Haas JT, Staels B. Dysregulated lipid metabolism links NAFLD to cardiovascular disease. Mol Metab. 2020 Dec;42:101092. </w:t>
            </w:r>
            <w:hyperlink r:id="rId38" w:history="1">
              <w:r w:rsidRPr="00024C15">
                <w:rPr>
                  <w:rStyle w:val="Hyperlink"/>
                  <w:rFonts w:ascii="Times New Roman" w:hAnsi="Times New Roman"/>
                  <w:color w:val="002060"/>
                </w:rPr>
                <w:t>https://www.sciencedirect.com/science/article/pii/S2212877820301666</w:t>
              </w:r>
            </w:hyperlink>
          </w:p>
          <w:p w14:paraId="6612B22F" w14:textId="77777777" w:rsidR="00024C15" w:rsidRPr="00024C15" w:rsidRDefault="00024C15" w:rsidP="00024C15">
            <w:pPr>
              <w:pStyle w:val="Bibliography"/>
              <w:spacing w:line="360" w:lineRule="auto"/>
            </w:pPr>
            <w:r w:rsidRPr="00024C15">
              <w:t>11.</w:t>
            </w:r>
            <w:r w:rsidRPr="00024C15">
              <w:tab/>
              <w:t xml:space="preserve">Martin A, Lang S, Goeser T, Demir M, Steffen HM, Kasper P. Management of Dyslipidemia in Patients with Non-Alcoholic Fatty Liver Disease. Curr Atheroscler Rep. 2022 Jul;24(7):533–46. </w:t>
            </w:r>
            <w:hyperlink r:id="rId39" w:history="1">
              <w:r w:rsidRPr="00024C15">
                <w:rPr>
                  <w:rStyle w:val="Hyperlink"/>
                  <w:rFonts w:ascii="Times New Roman" w:hAnsi="Times New Roman"/>
                  <w:color w:val="002060"/>
                </w:rPr>
                <w:t>https://pmc.ncbi.nlm.nih.gov/articles/PMC9236990/</w:t>
              </w:r>
            </w:hyperlink>
          </w:p>
          <w:p w14:paraId="764AAF47" w14:textId="77777777" w:rsidR="00024C15" w:rsidRPr="00024C15" w:rsidRDefault="00024C15" w:rsidP="00024C15">
            <w:pPr>
              <w:pStyle w:val="Bibliography"/>
              <w:spacing w:line="360" w:lineRule="auto"/>
            </w:pPr>
            <w:r w:rsidRPr="00024C15">
              <w:t>12.</w:t>
            </w:r>
            <w:r w:rsidRPr="00024C15">
              <w:tab/>
              <w:t>Gonzalez Rozas M, Hernanz Roman L, Gonzalez DG, Pérez-Castrillón JL. Panhypopituitarism due to Absence of the Pituitary Stalk: A Rare Aetiology of Liver Cirrhosis. Case Rep Endocrinol. 2016;2016:1–5.</w:t>
            </w:r>
            <w:r w:rsidRPr="00024C15">
              <w:rPr>
                <w:rFonts w:ascii="Times New Roman" w:hAnsi="Times New Roman"/>
              </w:rPr>
              <w:t xml:space="preserve">  </w:t>
            </w:r>
            <w:hyperlink r:id="rId40" w:history="1">
              <w:r w:rsidRPr="00024C15">
                <w:rPr>
                  <w:rStyle w:val="Hyperlink"/>
                  <w:rFonts w:ascii="Times New Roman" w:hAnsi="Times New Roman"/>
                  <w:color w:val="002060"/>
                </w:rPr>
                <w:t>https://pubmed.ncbi.nlm.nih.gov/27213061/</w:t>
              </w:r>
            </w:hyperlink>
          </w:p>
          <w:p w14:paraId="2A3340D0" w14:textId="77777777" w:rsidR="00024C15" w:rsidRPr="00024C15" w:rsidRDefault="00024C15" w:rsidP="00024C15">
            <w:pPr>
              <w:pStyle w:val="Bibliography"/>
              <w:spacing w:line="360" w:lineRule="auto"/>
            </w:pPr>
            <w:r w:rsidRPr="00024C15">
              <w:t>13.</w:t>
            </w:r>
            <w:r w:rsidRPr="00024C15">
              <w:tab/>
              <w:t xml:space="preserve">Gosi SK, Kanduri S, Garla VV. Pituitary stalk </w:t>
            </w:r>
            <w:r w:rsidRPr="00024C15">
              <w:rPr>
                <w:rFonts w:ascii="Arial" w:hAnsi="Arial" w:cs="Arial"/>
              </w:rPr>
              <w:t>interruption</w:t>
            </w:r>
            <w:r w:rsidRPr="00024C15">
              <w:t xml:space="preserve"> syndrome. BMJ Case Rep. 2019 Apr;12(4):e230133.</w:t>
            </w:r>
            <w:r w:rsidRPr="00024C15">
              <w:rPr>
                <w:color w:val="002060"/>
              </w:rPr>
              <w:t xml:space="preserve"> </w:t>
            </w:r>
            <w:hyperlink r:id="rId41" w:history="1">
              <w:r w:rsidRPr="00024C15">
                <w:rPr>
                  <w:rStyle w:val="Hyperlink"/>
                  <w:rFonts w:ascii="Times New Roman" w:hAnsi="Times New Roman"/>
                  <w:color w:val="002060"/>
                </w:rPr>
                <w:t>https://casereports.bmj.com/content/bmjcr/12/4/e230133.full.pdf15. Mabreh LQ, Al Rabab’ah AM. Pituitary stalk interruption syndrome (PSIS) presenting in a Jordanian male patient with short stature and delayed puberty: a case report. Egypt J Radiol Nucl Med. 2023 Mar 21;54(1):56.</w:t>
              </w:r>
            </w:hyperlink>
          </w:p>
          <w:p w14:paraId="0B4A3585" w14:textId="77777777" w:rsidR="00024C15" w:rsidRPr="00024C15" w:rsidRDefault="00024C15" w:rsidP="00024C15">
            <w:pPr>
              <w:pStyle w:val="Bibliography"/>
              <w:spacing w:line="360" w:lineRule="auto"/>
            </w:pPr>
            <w:r w:rsidRPr="00024C15">
              <w:t>14.</w:t>
            </w:r>
            <w:r w:rsidRPr="00024C15">
              <w:tab/>
              <w:t xml:space="preserve">Mabreh LQ, Al Rabab’ah AM. Pituitary stalk interruption syndrome (PSIS) presenting in a Jordanian male patient with short stature and delayed puberty: a case report. Egypt J Radiol Nucl Med. 2023 Mar 21;54(1):56. </w:t>
            </w:r>
          </w:p>
          <w:p w14:paraId="38F3ED82" w14:textId="77777777" w:rsidR="00024C15" w:rsidRPr="00024C15" w:rsidRDefault="00024C15" w:rsidP="00024C15">
            <w:pPr>
              <w:pStyle w:val="Bibliography"/>
              <w:spacing w:line="360" w:lineRule="auto"/>
            </w:pPr>
            <w:r w:rsidRPr="00024C15">
              <w:t>15.</w:t>
            </w:r>
            <w:r w:rsidRPr="00024C15">
              <w:tab/>
              <w:t xml:space="preserve">Agha M, Sallam MSM, Abougabal AM, Abdelgawad MS. Pituitary stalk interruption syndrome (PSIS): do not miss this diagnosis. Egypt J Radiol Nucl Med. 2022 Aug 25;53(1):192. </w:t>
            </w:r>
            <w:hyperlink r:id="rId42" w:history="1">
              <w:r w:rsidRPr="00024C15">
                <w:rPr>
                  <w:rStyle w:val="Hyperlink"/>
                  <w:rFonts w:ascii="Times New Roman" w:hAnsi="Times New Roman"/>
                  <w:color w:val="002060"/>
                </w:rPr>
                <w:t>https://ejrnm.springeropen.com/articles/10.1186/s43055-022-00879-w</w:t>
              </w:r>
            </w:hyperlink>
          </w:p>
          <w:p w14:paraId="00EB64EE" w14:textId="77777777" w:rsidR="00024C15" w:rsidRPr="00024C15" w:rsidRDefault="00024C15" w:rsidP="00024C15">
            <w:pPr>
              <w:pStyle w:val="Bibliography"/>
              <w:spacing w:line="360" w:lineRule="auto"/>
            </w:pPr>
            <w:r w:rsidRPr="00024C15">
              <w:lastRenderedPageBreak/>
              <w:t>16.</w:t>
            </w:r>
            <w:r w:rsidRPr="00024C15">
              <w:tab/>
              <w:t xml:space="preserve">Liu Z, Zhao W, Cao C, Wang Y, Xiao L, Wang X, et al. Pituitary stalk interruption syndrome and liver cirrhosis associated with diabetes and an inactivating KCNJ11 gene mutation: a case report and literature review. Front Endocrinol. 2023 Dec 13;14:1297146. </w:t>
            </w:r>
            <w:hyperlink r:id="rId43" w:history="1">
              <w:r w:rsidRPr="00024C15">
                <w:rPr>
                  <w:rStyle w:val="Hyperlink"/>
                  <w:rFonts w:ascii="Times New Roman" w:hAnsi="Times New Roman"/>
                  <w:color w:val="002060"/>
                </w:rPr>
                <w:t>https://www.frontiersin.org/journals/endocrinology/articles/10.3389/fendo.2023.1297146/full</w:t>
              </w:r>
            </w:hyperlink>
          </w:p>
          <w:p w14:paraId="618BA3A0" w14:textId="77777777" w:rsidR="00024C15" w:rsidRPr="00024C15" w:rsidRDefault="00024C15" w:rsidP="00024C15">
            <w:pPr>
              <w:pStyle w:val="Bibliography"/>
              <w:spacing w:line="360" w:lineRule="auto"/>
            </w:pPr>
            <w:r w:rsidRPr="00024C15">
              <w:t>17.</w:t>
            </w:r>
            <w:r w:rsidRPr="00024C15">
              <w:tab/>
              <w:t xml:space="preserve">Ram N, Ali SA, Hussain SZ. Pituitary stalk interruption syndrome presenting as short stature: a case report. J Med Case Reports. 2014 Dec;8(1):445. </w:t>
            </w:r>
            <w:hyperlink r:id="rId44" w:history="1">
              <w:r w:rsidRPr="00024C15">
                <w:rPr>
                  <w:rStyle w:val="Hyperlink"/>
                  <w:rFonts w:ascii="Times New Roman" w:hAnsi="Times New Roman"/>
                  <w:color w:val="002060"/>
                </w:rPr>
                <w:t>https://pubmed.ncbi.nlm.nih.gov/25524465/</w:t>
              </w:r>
            </w:hyperlink>
          </w:p>
          <w:p w14:paraId="45110E90" w14:textId="77777777" w:rsidR="00024C15" w:rsidRPr="00024C15" w:rsidRDefault="00024C15" w:rsidP="00024C15">
            <w:pPr>
              <w:pStyle w:val="Bibliography"/>
              <w:spacing w:line="360" w:lineRule="auto"/>
            </w:pPr>
            <w:r w:rsidRPr="00024C15">
              <w:t>18.</w:t>
            </w:r>
            <w:r w:rsidRPr="00024C15">
              <w:tab/>
              <w:t xml:space="preserve">Ziad A, Khan Q, Farooq H, Rehman A, Siddique K. Pituitary Stalk Interruption Syndrome: A Case Report. Cureus [Internet]. 2022 Oct 12 [cited 2025 Feb 13]; Available from: https://www.cureus.com/articles/117400-pituitary-stalk-interruption-syndrome-a-case-report </w:t>
            </w:r>
            <w:hyperlink r:id="rId45" w:history="1">
              <w:r w:rsidRPr="00024C15">
                <w:rPr>
                  <w:rStyle w:val="Hyperlink"/>
                  <w:rFonts w:ascii="Times New Roman" w:hAnsi="Times New Roman"/>
                  <w:color w:val="002060"/>
                </w:rPr>
                <w:t>https://www.cureus.com/articles/117400-pituitary-stalk-interruption-syndrome-a-case-report.</w:t>
              </w:r>
            </w:hyperlink>
          </w:p>
          <w:p w14:paraId="3A687CA9" w14:textId="77777777" w:rsidR="00024C15" w:rsidRPr="00024C15" w:rsidRDefault="00024C15" w:rsidP="00024C15">
            <w:pPr>
              <w:spacing w:line="360" w:lineRule="auto"/>
            </w:pPr>
            <w:r w:rsidRPr="00024C15">
              <w:t xml:space="preserve">19. </w:t>
            </w:r>
            <w:r w:rsidRPr="00024C15">
              <w:rPr>
                <w:rFonts w:ascii="Times New Roman" w:hAnsi="Times New Roman"/>
              </w:rPr>
              <w:tab/>
              <w:t>Hussain A, Shah A, Akoto A, Peters AJ, Nelson SM. Pituitary stalk interruption syndrome: A rare cause of amenorrhea in a patient with normal stature and secondary sexual characteristics. Radiol Case Rep. 2024 Jan;19(1):277–80.</w:t>
            </w:r>
            <w:r w:rsidRPr="00024C15">
              <w:rPr>
                <w:rFonts w:ascii="Times New Roman" w:hAnsi="Times New Roman"/>
                <w:color w:val="002060"/>
              </w:rPr>
              <w:t xml:space="preserve"> </w:t>
            </w:r>
            <w:hyperlink r:id="rId46" w:history="1">
              <w:r w:rsidRPr="00024C15">
                <w:rPr>
                  <w:rStyle w:val="Hyperlink"/>
                  <w:rFonts w:ascii="Times New Roman" w:hAnsi="Times New Roman"/>
                  <w:color w:val="002060"/>
                </w:rPr>
                <w:t>https://pubmed.ncbi.nlm.nih.gov/38028284/</w:t>
              </w:r>
            </w:hyperlink>
          </w:p>
          <w:p w14:paraId="55832AC5" w14:textId="77777777" w:rsidR="00024C15" w:rsidRPr="00024C15" w:rsidRDefault="00024C15" w:rsidP="00024C15">
            <w:pPr>
              <w:pStyle w:val="Bibliography"/>
              <w:spacing w:line="360" w:lineRule="auto"/>
            </w:pPr>
          </w:p>
          <w:p w14:paraId="240CBD6E" w14:textId="77777777" w:rsidR="00024C15" w:rsidRPr="00024C15" w:rsidRDefault="00024C15" w:rsidP="00024C15">
            <w:pPr>
              <w:pBdr>
                <w:top w:val="nil"/>
                <w:left w:val="nil"/>
                <w:bottom w:val="nil"/>
                <w:right w:val="nil"/>
                <w:between w:val="nil"/>
              </w:pBdr>
              <w:spacing w:line="360" w:lineRule="auto"/>
              <w:rPr>
                <w:rFonts w:ascii="Times New Roman" w:eastAsia="Calibri" w:hAnsi="Times New Roman"/>
                <w:b/>
                <w:color w:val="000000"/>
                <w:sz w:val="24"/>
                <w:szCs w:val="24"/>
              </w:rPr>
            </w:pPr>
            <w:r w:rsidRPr="00024C15">
              <w:rPr>
                <w:rFonts w:ascii="Times New Roman" w:hAnsi="Times New Roman"/>
                <w:b/>
                <w:bCs/>
                <w:sz w:val="32"/>
                <w:szCs w:val="32"/>
              </w:rPr>
              <w:fldChar w:fldCharType="end"/>
            </w:r>
            <w:r w:rsidRPr="00024C15">
              <w:rPr>
                <w:rFonts w:ascii="Times New Roman" w:hAnsi="Times New Roman"/>
                <w:sz w:val="24"/>
                <w:szCs w:val="24"/>
              </w:rPr>
              <w:t>20.</w:t>
            </w:r>
            <w:r w:rsidRPr="00024C15">
              <w:rPr>
                <w:rFonts w:ascii="Times New Roman" w:hAnsi="Times New Roman"/>
                <w:sz w:val="24"/>
                <w:szCs w:val="24"/>
              </w:rPr>
              <w:tab/>
              <w:t xml:space="preserve"> </w:t>
            </w:r>
            <w:r w:rsidRPr="00024C15">
              <w:rPr>
                <w:rFonts w:ascii="Times New Roman" w:hAnsi="Times New Roman"/>
              </w:rPr>
              <w:t xml:space="preserve">Williams, Robert Hardin. 2020. Williams Textbook of Endocrinology. Edited by Shlomo Melmed, Richard J. Auchus, Allison B. Goldfine, Ronald Koenig, and Clifford J. Rosen. 14th edition. Philadelphia, PA: Elsevier. </w:t>
            </w:r>
            <w:hyperlink r:id="rId47" w:history="1">
              <w:r w:rsidRPr="00024C15">
                <w:rPr>
                  <w:rStyle w:val="Hyperlink"/>
                  <w:rFonts w:ascii="Times New Roman" w:hAnsi="Times New Roman"/>
                  <w:color w:val="002060"/>
                </w:rPr>
                <w:t>https://www.clinicalkey.com.au/dura/browse/bookChapter/3-s2.0-C20160054128</w:t>
              </w:r>
            </w:hyperlink>
            <w:r w:rsidRPr="00024C15">
              <w:rPr>
                <w:rFonts w:ascii="Times New Roman" w:hAnsi="Times New Roman"/>
              </w:rPr>
              <w:t>. Chapter 8, Pg-235</w:t>
            </w:r>
          </w:p>
          <w:p w14:paraId="17CBF417" w14:textId="77777777" w:rsidR="00024C15" w:rsidRPr="00024C15" w:rsidRDefault="00024C15" w:rsidP="00024C15">
            <w:pPr>
              <w:spacing w:line="360" w:lineRule="auto"/>
              <w:ind w:left="720"/>
              <w:rPr>
                <w:rFonts w:ascii="Times New Roman" w:eastAsia="Calibri" w:hAnsi="Times New Roman"/>
                <w:sz w:val="24"/>
                <w:szCs w:val="24"/>
              </w:rPr>
            </w:pPr>
          </w:p>
          <w:p w14:paraId="065FC2A4" w14:textId="77777777" w:rsidR="00024C15" w:rsidRPr="00024C15" w:rsidRDefault="00024C15" w:rsidP="002F2EF2">
            <w:pPr>
              <w:ind w:left="720"/>
              <w:rPr>
                <w:rFonts w:ascii="Times New Roman" w:eastAsia="Calibri" w:hAnsi="Times New Roman"/>
                <w:sz w:val="22"/>
                <w:szCs w:val="22"/>
              </w:rPr>
            </w:pPr>
          </w:p>
          <w:p w14:paraId="636B768A" w14:textId="77777777" w:rsidR="00024C15" w:rsidRPr="00024C15" w:rsidRDefault="00024C15" w:rsidP="00024C15">
            <w:pPr>
              <w:pStyle w:val="AcknHead"/>
              <w:spacing w:after="0"/>
              <w:jc w:val="both"/>
              <w:rPr>
                <w:rFonts w:ascii="Arial" w:hAnsi="Arial" w:cs="Arial"/>
                <w:sz w:val="20"/>
              </w:rPr>
            </w:pPr>
          </w:p>
          <w:p w14:paraId="0A87E76B" w14:textId="77777777" w:rsidR="00024C15" w:rsidRPr="00024C15" w:rsidRDefault="00024C15" w:rsidP="002F2EF2">
            <w:pPr>
              <w:rPr>
                <w:rFonts w:ascii="Times New Roman" w:eastAsia="Calibri" w:hAnsi="Times New Roman"/>
                <w:sz w:val="24"/>
                <w:szCs w:val="24"/>
              </w:rPr>
            </w:pPr>
          </w:p>
        </w:tc>
      </w:tr>
    </w:tbl>
    <w:p w14:paraId="68B76457" w14:textId="77777777" w:rsidR="00315186" w:rsidRPr="00315186" w:rsidRDefault="00315186" w:rsidP="00441B6F"/>
    <w:p w14:paraId="5E91496D" w14:textId="77777777" w:rsidR="00315186" w:rsidRPr="00315186" w:rsidRDefault="00315186" w:rsidP="00441B6F"/>
    <w:p w14:paraId="5ED563CA" w14:textId="77777777" w:rsidR="005C784C" w:rsidRPr="002B685A" w:rsidRDefault="005C784C" w:rsidP="00441B6F">
      <w:pPr>
        <w:pStyle w:val="ReferHead"/>
        <w:spacing w:after="0"/>
        <w:jc w:val="both"/>
        <w:rPr>
          <w:rFonts w:ascii="Arial" w:hAnsi="Arial" w:cs="Arial"/>
          <w:bCs/>
        </w:rPr>
      </w:pPr>
    </w:p>
    <w:p w14:paraId="3BACE66A" w14:textId="77777777" w:rsidR="00860000" w:rsidRDefault="00860000" w:rsidP="00441B6F">
      <w:pPr>
        <w:pStyle w:val="ReferHead"/>
        <w:spacing w:after="0"/>
        <w:jc w:val="both"/>
        <w:rPr>
          <w:rFonts w:ascii="Arial" w:hAnsi="Arial" w:cs="Arial"/>
        </w:rPr>
      </w:pPr>
    </w:p>
    <w:p w14:paraId="3E63EA96" w14:textId="77777777" w:rsidR="00441B6F" w:rsidRDefault="00441B6F" w:rsidP="00441B6F">
      <w:pPr>
        <w:pStyle w:val="Body"/>
        <w:spacing w:after="0"/>
        <w:jc w:val="left"/>
        <w:rPr>
          <w:rFonts w:ascii="Arial" w:hAnsi="Arial" w:cs="Arial"/>
        </w:rPr>
      </w:pPr>
    </w:p>
    <w:p w14:paraId="62BF1B73" w14:textId="77777777" w:rsidR="00B01FCD" w:rsidRPr="00FB3A86" w:rsidRDefault="00B01FCD" w:rsidP="00441B6F">
      <w:pPr>
        <w:pStyle w:val="Appendix"/>
        <w:spacing w:after="0"/>
        <w:jc w:val="both"/>
        <w:rPr>
          <w:rFonts w:ascii="Arial" w:hAnsi="Arial" w:cs="Arial"/>
          <w:b w:val="0"/>
        </w:rPr>
      </w:pPr>
    </w:p>
    <w:sectPr w:rsidR="00B01FCD" w:rsidRPr="00FB3A86" w:rsidSect="006522AF">
      <w:headerReference w:type="even" r:id="rId48"/>
      <w:headerReference w:type="default" r:id="rId49"/>
      <w:footerReference w:type="default" r:id="rId50"/>
      <w:headerReference w:type="first" r:id="rId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B6F9B" w14:textId="77777777" w:rsidR="006C55E0" w:rsidRDefault="006C55E0" w:rsidP="00C37E61">
      <w:r>
        <w:separator/>
      </w:r>
    </w:p>
  </w:endnote>
  <w:endnote w:type="continuationSeparator" w:id="0">
    <w:p w14:paraId="06674DF7" w14:textId="77777777" w:rsidR="006C55E0" w:rsidRDefault="006C55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F08" w14:textId="77777777" w:rsidR="006522AF" w:rsidRDefault="00652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738B" w14:textId="77777777" w:rsidR="006522AF" w:rsidRDefault="006522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DCC3" w14:textId="1A675806" w:rsidR="00754C9A" w:rsidRPr="006522AF" w:rsidRDefault="00754C9A" w:rsidP="006522A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3FA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C0934" w14:textId="77777777" w:rsidR="006C55E0" w:rsidRDefault="006C55E0" w:rsidP="00C37E61">
      <w:r>
        <w:separator/>
      </w:r>
    </w:p>
  </w:footnote>
  <w:footnote w:type="continuationSeparator" w:id="0">
    <w:p w14:paraId="55B9755D" w14:textId="77777777" w:rsidR="006C55E0" w:rsidRDefault="006C55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086A" w14:textId="38B7FE27" w:rsidR="006522AF" w:rsidRDefault="006522AF">
    <w:pPr>
      <w:pStyle w:val="Header"/>
    </w:pPr>
    <w:r>
      <w:rPr>
        <w:noProof/>
      </w:rPr>
      <w:pict w14:anchorId="39D4E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3E6C" w14:textId="3EE10F43" w:rsidR="006522AF" w:rsidRDefault="006522AF">
    <w:pPr>
      <w:pStyle w:val="Header"/>
    </w:pPr>
    <w:r>
      <w:rPr>
        <w:noProof/>
      </w:rPr>
      <w:pict w14:anchorId="2F111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148D" w14:textId="18AE13E3" w:rsidR="00296529" w:rsidRPr="00296529" w:rsidRDefault="006522AF" w:rsidP="00296529">
    <w:pPr>
      <w:ind w:left="2160"/>
      <w:jc w:val="center"/>
      <w:rPr>
        <w:rFonts w:ascii="Times New Roman" w:eastAsia="Calibri" w:hAnsi="Times New Roman"/>
        <w:i/>
        <w:sz w:val="18"/>
        <w:szCs w:val="22"/>
      </w:rPr>
    </w:pPr>
    <w:r>
      <w:rPr>
        <w:noProof/>
      </w:rPr>
      <w:pict w14:anchorId="698E7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7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56394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E0C47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DD06D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5CD74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BC73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A1F70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3CC2" w14:textId="210AF9D2" w:rsidR="006522AF" w:rsidRDefault="006522AF">
    <w:pPr>
      <w:pStyle w:val="Header"/>
    </w:pPr>
    <w:r>
      <w:rPr>
        <w:noProof/>
      </w:rPr>
      <w:pict w14:anchorId="5B3BD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1AB1C" w14:textId="3BA86F33" w:rsidR="006522AF" w:rsidRDefault="006522AF">
    <w:pPr>
      <w:pStyle w:val="Header"/>
    </w:pPr>
    <w:r>
      <w:rPr>
        <w:noProof/>
      </w:rPr>
      <w:pict w14:anchorId="200D5C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6D60" w14:textId="21D13BC8" w:rsidR="006522AF" w:rsidRDefault="006522AF">
    <w:pPr>
      <w:pStyle w:val="Header"/>
    </w:pPr>
    <w:r>
      <w:rPr>
        <w:noProof/>
      </w:rPr>
      <w:pict w14:anchorId="61A21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58158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ED0A8A"/>
    <w:multiLevelType w:val="hybridMultilevel"/>
    <w:tmpl w:val="11D2F6EE"/>
    <w:lvl w:ilvl="0" w:tplc="A63A7A02">
      <w:start w:val="1"/>
      <w:numFmt w:val="decimal"/>
      <w:lvlText w:val="%1."/>
      <w:lvlJc w:val="left"/>
      <w:pPr>
        <w:ind w:left="502" w:hanging="360"/>
      </w:pPr>
      <w:rPr>
        <w:b w:val="0"/>
        <w:bCs w:val="0"/>
        <w:sz w:val="26"/>
        <w:szCs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8F709F3"/>
    <w:multiLevelType w:val="hybridMultilevel"/>
    <w:tmpl w:val="A080CF00"/>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3C0521"/>
    <w:multiLevelType w:val="hybridMultilevel"/>
    <w:tmpl w:val="3BEE63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446E5"/>
    <w:multiLevelType w:val="hybridMultilevel"/>
    <w:tmpl w:val="C97043E0"/>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5B50DDD"/>
    <w:multiLevelType w:val="hybridMultilevel"/>
    <w:tmpl w:val="0B7AB9C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6F6811"/>
    <w:multiLevelType w:val="hybridMultilevel"/>
    <w:tmpl w:val="E8B056C6"/>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1C1998"/>
    <w:multiLevelType w:val="hybridMultilevel"/>
    <w:tmpl w:val="3AC2B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1"/>
  </w:num>
  <w:num w:numId="10">
    <w:abstractNumId w:val="2"/>
  </w:num>
  <w:num w:numId="11">
    <w:abstractNumId w:val="23"/>
  </w:num>
  <w:num w:numId="12">
    <w:abstractNumId w:val="3"/>
  </w:num>
  <w:num w:numId="13">
    <w:abstractNumId w:val="21"/>
  </w:num>
  <w:num w:numId="14">
    <w:abstractNumId w:val="8"/>
  </w:num>
  <w:num w:numId="15">
    <w:abstractNumId w:val="27"/>
  </w:num>
  <w:num w:numId="16">
    <w:abstractNumId w:val="5"/>
  </w:num>
  <w:num w:numId="17">
    <w:abstractNumId w:val="28"/>
  </w:num>
  <w:num w:numId="18">
    <w:abstractNumId w:val="14"/>
  </w:num>
  <w:num w:numId="19">
    <w:abstractNumId w:val="35"/>
  </w:num>
  <w:num w:numId="20">
    <w:abstractNumId w:val="11"/>
  </w:num>
  <w:num w:numId="21">
    <w:abstractNumId w:val="9"/>
  </w:num>
  <w:num w:numId="22">
    <w:abstractNumId w:val="13"/>
  </w:num>
  <w:num w:numId="23">
    <w:abstractNumId w:val="24"/>
  </w:num>
  <w:num w:numId="24">
    <w:abstractNumId w:val="32"/>
  </w:num>
  <w:num w:numId="25">
    <w:abstractNumId w:val="4"/>
  </w:num>
  <w:num w:numId="26">
    <w:abstractNumId w:val="19"/>
  </w:num>
  <w:num w:numId="27">
    <w:abstractNumId w:val="26"/>
  </w:num>
  <w:num w:numId="28">
    <w:abstractNumId w:val="33"/>
  </w:num>
  <w:num w:numId="29">
    <w:abstractNumId w:val="30"/>
  </w:num>
  <w:num w:numId="30">
    <w:abstractNumId w:val="10"/>
  </w:num>
  <w:num w:numId="31">
    <w:abstractNumId w:val="18"/>
  </w:num>
  <w:num w:numId="32">
    <w:abstractNumId w:val="34"/>
  </w:num>
  <w:num w:numId="33">
    <w:abstractNumId w:val="15"/>
  </w:num>
  <w:num w:numId="34">
    <w:abstractNumId w:val="20"/>
  </w:num>
  <w:num w:numId="35">
    <w:abstractNumId w:val="25"/>
  </w:num>
  <w:num w:numId="36">
    <w:abstractNumId w:val="2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C15"/>
    <w:rsid w:val="00030174"/>
    <w:rsid w:val="0004579C"/>
    <w:rsid w:val="000A47FA"/>
    <w:rsid w:val="000A65D3"/>
    <w:rsid w:val="000B1E33"/>
    <w:rsid w:val="000D689F"/>
    <w:rsid w:val="000E7B7B"/>
    <w:rsid w:val="000E7D62"/>
    <w:rsid w:val="00103357"/>
    <w:rsid w:val="00123C9F"/>
    <w:rsid w:val="00126190"/>
    <w:rsid w:val="00130F17"/>
    <w:rsid w:val="001320BF"/>
    <w:rsid w:val="001602CB"/>
    <w:rsid w:val="00163BC4"/>
    <w:rsid w:val="00191062"/>
    <w:rsid w:val="00192B72"/>
    <w:rsid w:val="001A29D8"/>
    <w:rsid w:val="001A5CAA"/>
    <w:rsid w:val="001B0427"/>
    <w:rsid w:val="001D2691"/>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2117"/>
    <w:rsid w:val="003A43A4"/>
    <w:rsid w:val="003A7E18"/>
    <w:rsid w:val="003C4C86"/>
    <w:rsid w:val="003C6258"/>
    <w:rsid w:val="003E2904"/>
    <w:rsid w:val="003F07DE"/>
    <w:rsid w:val="00401927"/>
    <w:rsid w:val="0041027F"/>
    <w:rsid w:val="00412475"/>
    <w:rsid w:val="00423789"/>
    <w:rsid w:val="004310B9"/>
    <w:rsid w:val="00440F43"/>
    <w:rsid w:val="00441B6F"/>
    <w:rsid w:val="00446221"/>
    <w:rsid w:val="00450E62"/>
    <w:rsid w:val="004539DB"/>
    <w:rsid w:val="00471A80"/>
    <w:rsid w:val="004D305E"/>
    <w:rsid w:val="004D4277"/>
    <w:rsid w:val="00502516"/>
    <w:rsid w:val="00505F06"/>
    <w:rsid w:val="00506828"/>
    <w:rsid w:val="0053056E"/>
    <w:rsid w:val="00554FDA"/>
    <w:rsid w:val="005B5268"/>
    <w:rsid w:val="005C4895"/>
    <w:rsid w:val="005C784C"/>
    <w:rsid w:val="005D17F6"/>
    <w:rsid w:val="005E5539"/>
    <w:rsid w:val="00602BF5"/>
    <w:rsid w:val="006144C3"/>
    <w:rsid w:val="00617FDD"/>
    <w:rsid w:val="00633614"/>
    <w:rsid w:val="00633F68"/>
    <w:rsid w:val="00636EB2"/>
    <w:rsid w:val="006375B8"/>
    <w:rsid w:val="006522AF"/>
    <w:rsid w:val="0066510A"/>
    <w:rsid w:val="00673F9F"/>
    <w:rsid w:val="00686953"/>
    <w:rsid w:val="00687DEA"/>
    <w:rsid w:val="00687E67"/>
    <w:rsid w:val="00694ABF"/>
    <w:rsid w:val="006967F7"/>
    <w:rsid w:val="006A250C"/>
    <w:rsid w:val="006B21D3"/>
    <w:rsid w:val="006B57D0"/>
    <w:rsid w:val="006C55E0"/>
    <w:rsid w:val="006D30FF"/>
    <w:rsid w:val="006D6940"/>
    <w:rsid w:val="006F11EC"/>
    <w:rsid w:val="0070082C"/>
    <w:rsid w:val="007369E6"/>
    <w:rsid w:val="00746E59"/>
    <w:rsid w:val="00754C9A"/>
    <w:rsid w:val="0075599A"/>
    <w:rsid w:val="00761D52"/>
    <w:rsid w:val="0077749E"/>
    <w:rsid w:val="00790ADA"/>
    <w:rsid w:val="0079277D"/>
    <w:rsid w:val="007A2EC0"/>
    <w:rsid w:val="007D2288"/>
    <w:rsid w:val="007E088F"/>
    <w:rsid w:val="007F7B32"/>
    <w:rsid w:val="00804BC2"/>
    <w:rsid w:val="0081431A"/>
    <w:rsid w:val="0083216F"/>
    <w:rsid w:val="00844F44"/>
    <w:rsid w:val="00860000"/>
    <w:rsid w:val="00863BD3"/>
    <w:rsid w:val="008641ED"/>
    <w:rsid w:val="00866D66"/>
    <w:rsid w:val="008671C6"/>
    <w:rsid w:val="00875803"/>
    <w:rsid w:val="008A38AB"/>
    <w:rsid w:val="008B459E"/>
    <w:rsid w:val="008E13AE"/>
    <w:rsid w:val="008E1506"/>
    <w:rsid w:val="008E710C"/>
    <w:rsid w:val="008F69D6"/>
    <w:rsid w:val="00902823"/>
    <w:rsid w:val="00915CA6"/>
    <w:rsid w:val="00927834"/>
    <w:rsid w:val="009500A6"/>
    <w:rsid w:val="00957C18"/>
    <w:rsid w:val="009659BA"/>
    <w:rsid w:val="00983040"/>
    <w:rsid w:val="009B3FB9"/>
    <w:rsid w:val="009B74FD"/>
    <w:rsid w:val="009C2465"/>
    <w:rsid w:val="009D35A0"/>
    <w:rsid w:val="009D7EB7"/>
    <w:rsid w:val="009E048A"/>
    <w:rsid w:val="009E08E9"/>
    <w:rsid w:val="009E3DB9"/>
    <w:rsid w:val="009E6225"/>
    <w:rsid w:val="009E6E35"/>
    <w:rsid w:val="009F0EDA"/>
    <w:rsid w:val="00A03B96"/>
    <w:rsid w:val="00A05B19"/>
    <w:rsid w:val="00A1134E"/>
    <w:rsid w:val="00A1696B"/>
    <w:rsid w:val="00A24E7E"/>
    <w:rsid w:val="00A258C3"/>
    <w:rsid w:val="00A347C0"/>
    <w:rsid w:val="00A51431"/>
    <w:rsid w:val="00A539AD"/>
    <w:rsid w:val="00A94063"/>
    <w:rsid w:val="00AA6219"/>
    <w:rsid w:val="00AA74E0"/>
    <w:rsid w:val="00AB703F"/>
    <w:rsid w:val="00AC6BB8"/>
    <w:rsid w:val="00AE008F"/>
    <w:rsid w:val="00AE6260"/>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6684"/>
    <w:rsid w:val="00F755E4"/>
    <w:rsid w:val="00F77D02"/>
    <w:rsid w:val="00FA267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2740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24C1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024C15"/>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24C15"/>
    <w:pPr>
      <w:spacing w:line="276" w:lineRule="auto"/>
      <w:ind w:left="720"/>
      <w:contextualSpacing/>
    </w:pPr>
    <w:rPr>
      <w:rFonts w:ascii="Arial" w:eastAsia="Arial" w:hAnsi="Arial" w:cs="Arial"/>
      <w:sz w:val="22"/>
      <w:szCs w:val="22"/>
      <w:lang w:val="en-GB" w:eastAsia="en-GB"/>
    </w:rPr>
  </w:style>
  <w:style w:type="table" w:styleId="GridTable4">
    <w:name w:val="Grid Table 4"/>
    <w:basedOn w:val="TableNormal"/>
    <w:uiPriority w:val="49"/>
    <w:rsid w:val="00024C15"/>
    <w:rPr>
      <w:rFonts w:asciiTheme="minorHAnsi" w:eastAsiaTheme="minorHAnsi" w:hAnsiTheme="minorHAnsi" w:cstheme="minorBidi"/>
      <w:kern w:val="2"/>
      <w:sz w:val="22"/>
      <w:szCs w:val="22"/>
      <w:lang w:val="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semiHidden/>
    <w:unhideWhenUsed/>
    <w:rsid w:val="00024C15"/>
  </w:style>
  <w:style w:type="paragraph" w:customStyle="1" w:styleId="Normal1">
    <w:name w:val="Normal1"/>
    <w:rsid w:val="00024C15"/>
    <w:pPr>
      <w:spacing w:line="276" w:lineRule="auto"/>
    </w:pPr>
    <w:rPr>
      <w:rFonts w:ascii="Arial" w:eastAsia="Arial" w:hAnsi="Arial" w:cs="Arial"/>
      <w:sz w:val="22"/>
      <w:szCs w:val="22"/>
      <w:lang w:val="en-GB" w:eastAsia="en-GB"/>
    </w:rPr>
  </w:style>
  <w:style w:type="paragraph" w:styleId="Caption">
    <w:name w:val="caption"/>
    <w:basedOn w:val="Normal"/>
    <w:next w:val="Normal"/>
    <w:uiPriority w:val="35"/>
    <w:unhideWhenUsed/>
    <w:qFormat/>
    <w:rsid w:val="00024C15"/>
    <w:pPr>
      <w:spacing w:after="200"/>
    </w:pPr>
    <w:rPr>
      <w:rFonts w:asciiTheme="minorHAnsi" w:eastAsiaTheme="minorHAnsi" w:hAnsiTheme="minorHAnsi" w:cstheme="minorBidi"/>
      <w:i/>
      <w:iCs/>
      <w:color w:val="1F497D" w:themeColor="text2"/>
      <w:kern w:val="2"/>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5562043">
      <w:bodyDiv w:val="1"/>
      <w:marLeft w:val="0"/>
      <w:marRight w:val="0"/>
      <w:marTop w:val="0"/>
      <w:marBottom w:val="0"/>
      <w:divBdr>
        <w:top w:val="none" w:sz="0" w:space="0" w:color="auto"/>
        <w:left w:val="none" w:sz="0" w:space="0" w:color="auto"/>
        <w:bottom w:val="none" w:sz="0" w:space="0" w:color="auto"/>
        <w:right w:val="none" w:sz="0" w:space="0" w:color="auto"/>
      </w:divBdr>
    </w:div>
    <w:div w:id="12233667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hyperlink" Target="https://pmc.ncbi.nlm.nih.gov/articles/PMC9236990/" TargetMode="External"/><Relationship Id="rId21" Type="http://schemas.openxmlformats.org/officeDocument/2006/relationships/image" Target="media/image8.jpeg"/><Relationship Id="rId34" Type="http://schemas.openxmlformats.org/officeDocument/2006/relationships/hyperlink" Target="https://www.amjcaserep.com/abstract/index/idArt/928004" TargetMode="External"/><Relationship Id="rId42" Type="http://schemas.openxmlformats.org/officeDocument/2006/relationships/hyperlink" Target="https://ejrnm.springeropen.com/articles/10.1186/s43055-022-00879-w" TargetMode="External"/><Relationship Id="rId47" Type="http://schemas.openxmlformats.org/officeDocument/2006/relationships/hyperlink" Target="https://www.clinicalkey.com.au/dura/browse/bookChapter/3-s2.0-C20160054128"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pmc.ncbi.nlm.nih.gov/articles/PMC7701950/" TargetMode="Externa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20https:/www.journal-of-hepatology.eu/article/S0168-8278(23)05097-3/fulltext" TargetMode="External"/><Relationship Id="rId37" Type="http://schemas.openxmlformats.org/officeDocument/2006/relationships/hyperlink" Target="https://www.researchgate.net/publication/338881289_Dyslipidemia_as_a_risk_factor_for_liver_fibrosis_progression_in_a_multicentric_population_with_non-alcoholic_steatohepatitis" TargetMode="External"/><Relationship Id="rId40" Type="http://schemas.openxmlformats.org/officeDocument/2006/relationships/hyperlink" Target="https://pubmed.ncbi.nlm.nih.gov/27213061/" TargetMode="External"/><Relationship Id="rId45" Type="http://schemas.openxmlformats.org/officeDocument/2006/relationships/hyperlink" Target="https://www.cureus.com/articles/117400-pituitary-stalk-interruption-syndrome-a-case-repor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s://pubmed.ncbi.nlm.nih.gov/33327247/" TargetMode="External"/><Relationship Id="rId44" Type="http://schemas.openxmlformats.org/officeDocument/2006/relationships/hyperlink" Target="file:///C:\Users\91948\Desktop\PUNITH%20PUBLICATION\BMJ\.%20https:\pubmed.ncbi.nlm.nih.gov\2552446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jpeg"/><Relationship Id="rId27" Type="http://schemas.openxmlformats.org/officeDocument/2006/relationships/image" Target="media/image8.png"/><Relationship Id="rId30" Type="http://schemas.openxmlformats.org/officeDocument/2006/relationships/hyperlink" Target="https://pmc.ncbi.nlm.nih.gov/articles/PMC11586758/" TargetMode="External"/><Relationship Id="rId35" Type="http://schemas.openxmlformats.org/officeDocument/2006/relationships/hyperlink" Target="https://pubmed.ncbi.nlm.nih.gov/38828392/" TargetMode="External"/><Relationship Id="rId43" Type="http://schemas.openxmlformats.org/officeDocument/2006/relationships/hyperlink" Target="https://www.frontiersin.org/journals/endocrinology/articles/10.3389/fendo.2023.1297146/full" TargetMode="Externa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pubmed.ncbi.nlm.nih.gov/33449917/" TargetMode="External"/><Relationship Id="rId38" Type="http://schemas.openxmlformats.org/officeDocument/2006/relationships/hyperlink" Target="https://www.sciencedirect.com/science/article/pii/S2212877820301666" TargetMode="External"/><Relationship Id="rId46" Type="http://schemas.openxmlformats.org/officeDocument/2006/relationships/hyperlink" Target="https://pubmed.ncbi.nlm.nih.gov/38028284/" TargetMode="External"/><Relationship Id="rId20" Type="http://schemas.openxmlformats.org/officeDocument/2006/relationships/image" Target="media/image5.jpeg"/><Relationship Id="rId41" Type="http://schemas.openxmlformats.org/officeDocument/2006/relationships/hyperlink" Target="https://casereports.bmj.com/content/bmjcr/12/4/e230133.full.pdf15.%20Mabreh%20LQ,%20Al%20Rabab&#8217;ah%20AM.%20Pituitary%20stalk%20interruption%20syndrome%20(PSIS)%20presenting%20in%20a%20Jordanian%20male%20patient%20with%20short%20stature%20and%20delayed%20puberty:%20a%20case%20report.%20Egypt%20J%20Radiol%20Nucl%20Med.%202023%20Mar%2021;54(1):56.%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image" Target="media/image9.png"/><Relationship Id="rId36" Type="http://schemas.openxmlformats.org/officeDocument/2006/relationships/hyperlink" Target="https://pubmed.ncbi.nlm.nih.gov/35710299/" TargetMode="External"/><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71651-BA6A-4B56-A584-6C58702A5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15</Pages>
  <Words>11288</Words>
  <Characters>64342</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75480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2025-04-26T02:32:00Z</dcterms:created>
  <dcterms:modified xsi:type="dcterms:W3CDTF">2025-04-26T10:12:00Z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id="jaUCsHaZ"/&gt;&lt;style id="" hasBibliography="0" bibliographyStyleHasBeenSet="0"/&gt;&lt;prefs/&gt;&lt;/data&gt;</vt:lpwstr>
  </property>
</Properties>
</file>